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40EA9" w:rsidRPr="00151DB2" w:rsidP="00E04F6D">
      <w:pPr>
        <w:pStyle w:val="TitleCommittee0"/>
      </w:pPr>
      <w:sdt>
        <w:sdtPr>
          <w:alias w:val="CommitteeName"/>
          <w:tag w:val="CommitteeName"/>
          <w:id w:val="1869951332"/>
          <w:placeholder>
            <w:docPart w:val="FD02926DD70D46FC974A22B66860C70D"/>
          </w:placeholder>
          <w:richText/>
        </w:sdtPr>
        <w:sdtContent>
          <w:sdt>
            <w:sdtPr>
              <w:alias w:val="CommitteeName"/>
              <w:tag w:val="CommitteeName"/>
              <w:id w:val="-1247188514"/>
              <w:placeholder>
                <w:docPart w:val="60F65DF35C614033943A9256E48A0776"/>
              </w:placeholder>
              <w:richText/>
            </w:sdtPr>
            <w:sdtContent>
              <w:r w:rsidRPr="00151DB2">
                <w:t>Business, Energy and Industrial Strategy Committee</w:t>
              </w:r>
            </w:sdtContent>
          </w:sdt>
        </w:sdtContent>
      </w:sdt>
    </w:p>
    <w:p w:rsidR="00140EA9" w:rsidRPr="00151DB2" w:rsidP="00E04F6D">
      <w:pPr>
        <w:pStyle w:val="TitleInquiry0"/>
      </w:pPr>
      <w:r w:rsidRPr="00151DB2">
        <w:t xml:space="preserve">Oral evidence: </w:t>
      </w:r>
      <w:sdt>
        <w:sdtPr>
          <w:alias w:val="InquiryName"/>
          <w:tag w:val="InquiryName"/>
          <w:id w:val="377371847"/>
          <w:placeholder>
            <w:docPart w:val="FD02926DD70D46FC974A22B66860C70D"/>
          </w:placeholder>
          <w:richText/>
        </w:sdtPr>
        <w:sdtContent>
          <w:r w:rsidRPr="00151DB2" w:rsidR="00246D54">
            <w:t>The impact of coronavirus on businesses and workers</w:t>
          </w:r>
        </w:sdtContent>
      </w:sdt>
      <w:r w:rsidRPr="00151DB2">
        <w:t xml:space="preserve">, HC </w:t>
      </w:r>
      <w:sdt>
        <w:sdtPr>
          <w:alias w:val="InquiryRefNo"/>
          <w:tag w:val="InquiryRefNo"/>
          <w:id w:val="-281725174"/>
          <w:placeholder>
            <w:docPart w:val="FD02926DD70D46FC974A22B66860C70D"/>
          </w:placeholder>
          <w:richText/>
        </w:sdtPr>
        <w:sdtContent>
          <w:r w:rsidRPr="00151DB2" w:rsidR="006619C3">
            <w:t>105</w:t>
          </w:r>
        </w:sdtContent>
      </w:sdt>
    </w:p>
    <w:sdt>
      <w:sdtPr>
        <w:alias w:val="SittingDate"/>
        <w:tag w:val="SittingDate"/>
        <w:id w:val="-1160222926"/>
        <w:placeholder>
          <w:docPart w:val="FD02926DD70D46FC974A22B66860C70D"/>
        </w:placeholder>
        <w:richText/>
      </w:sdtPr>
      <w:sdtContent>
        <w:p w:rsidR="00140EA9" w:rsidRPr="00151DB2" w:rsidP="00E04F6D">
          <w:pPr>
            <w:pStyle w:val="Para"/>
          </w:pPr>
          <w:r w:rsidRPr="00151DB2">
            <w:t xml:space="preserve">Tuesday </w:t>
          </w:r>
          <w:r w:rsidRPr="00151DB2" w:rsidR="006619C3">
            <w:t xml:space="preserve">13 </w:t>
          </w:r>
          <w:r w:rsidRPr="00151DB2">
            <w:t xml:space="preserve">July </w:t>
          </w:r>
          <w:r w:rsidRPr="00151DB2">
            <w:t>2021</w:t>
          </w:r>
        </w:p>
      </w:sdtContent>
    </w:sdt>
    <w:p w:rsidR="00140EA9" w:rsidRPr="00151DB2" w:rsidP="00E04F6D">
      <w:pPr>
        <w:pStyle w:val="Para"/>
      </w:pPr>
      <w:r w:rsidRPr="00151DB2">
        <w:t xml:space="preserve">Ordered by the House of </w:t>
      </w:r>
      <w:sdt>
        <w:sdtPr>
          <w:alias w:val="House"/>
          <w:tag w:val="House"/>
          <w:id w:val="809213435"/>
          <w:placeholder>
            <w:docPart w:val="FD02926DD70D46FC974A22B66860C70D"/>
          </w:placeholder>
          <w:richText/>
        </w:sdtPr>
        <w:sdtContent>
          <w:r w:rsidRPr="00151DB2">
            <w:t>Commons</w:t>
          </w:r>
        </w:sdtContent>
      </w:sdt>
      <w:r w:rsidRPr="00151DB2">
        <w:t xml:space="preserve"> to be published on </w:t>
      </w:r>
      <w:sdt>
        <w:sdtPr>
          <w:alias w:val="PublishDate"/>
          <w:tag w:val="PublishDate"/>
          <w:id w:val="217021599"/>
          <w:placeholder>
            <w:docPart w:val="FD02926DD70D46FC974A22B66860C70D"/>
          </w:placeholder>
          <w:richText/>
        </w:sdtPr>
        <w:sdtContent>
          <w:r w:rsidRPr="00151DB2" w:rsidR="006619C3">
            <w:t>13</w:t>
          </w:r>
          <w:r w:rsidRPr="00151DB2">
            <w:t xml:space="preserve"> Ju</w:t>
          </w:r>
          <w:r w:rsidRPr="00151DB2" w:rsidR="007D63A9">
            <w:t>ly</w:t>
          </w:r>
          <w:r w:rsidRPr="00151DB2">
            <w:t xml:space="preserve"> 2021</w:t>
          </w:r>
        </w:sdtContent>
      </w:sdt>
      <w:r w:rsidRPr="00151DB2">
        <w:t>.</w:t>
      </w:r>
    </w:p>
    <w:p w:rsidR="00140EA9" w:rsidRPr="00151DB2" w:rsidP="00E04F6D">
      <w:sdt>
        <w:sdtPr>
          <w:alias w:val="VideoHyperlink"/>
          <w:tag w:val="VideoHyperlink"/>
          <w:id w:val="703995351"/>
          <w:placeholder>
            <w:docPart w:val="FD02926DD70D46FC974A22B66860C70D"/>
          </w:placeholder>
          <w:richText/>
        </w:sdtPr>
        <w:sdtContent>
          <w:r>
            <w:fldChar w:fldCharType="begin"/>
          </w:r>
          <w:r>
            <w:instrText xml:space="preserve"> HYPERLINK "https://parliamentlive.tv/Event/Index/fc3764cb-2e72-48b0-b4b2-9e86e4157dd3" </w:instrText>
          </w:r>
          <w:r>
            <w:fldChar w:fldCharType="separate"/>
          </w:r>
          <w:r w:rsidRPr="000E2D97">
            <w:rPr>
              <w:rStyle w:val="Hyperlink"/>
            </w:rPr>
            <w:t>Watch the meeting</w:t>
          </w:r>
          <w:r>
            <w:fldChar w:fldCharType="end"/>
          </w:r>
        </w:sdtContent>
      </w:sdt>
    </w:p>
    <w:p w:rsidR="00140EA9" w:rsidRPr="00151DB2" w:rsidP="00E04F6D">
      <w:r w:rsidRPr="00151DB2">
        <w:t xml:space="preserve">Members present: </w:t>
      </w:r>
      <w:sdt>
        <w:sdtPr>
          <w:alias w:val="MembersPresent"/>
          <w:tag w:val="MembersPresent"/>
          <w:id w:val="366340316"/>
          <w:placeholder>
            <w:docPart w:val="FD02926DD70D46FC974A22B66860C70D"/>
          </w:placeholder>
          <w:richText/>
        </w:sdtPr>
        <w:sdtContent>
          <w:sdt>
            <w:sdtPr>
              <w:alias w:val="MembersPresent"/>
              <w:tag w:val="MembersPresent"/>
              <w:id w:val="-1764211779"/>
              <w:placeholder>
                <w:docPart w:val="50EE4918A0304DE3AB9E4B85D6DCB305"/>
              </w:placeholder>
              <w:richText/>
            </w:sdtPr>
            <w:sdtContent>
              <w:r w:rsidRPr="00151DB2">
                <w:t>Darren Jones (Chair); Alan Brown;</w:t>
              </w:r>
              <w:r w:rsidRPr="00151DB2" w:rsidR="00206694">
                <w:t xml:space="preserve"> </w:t>
              </w:r>
              <w:r w:rsidRPr="00151DB2" w:rsidR="00271F9A">
                <w:t>Richard Fuller;</w:t>
              </w:r>
              <w:r w:rsidRPr="00151DB2" w:rsidR="00B2522C">
                <w:t xml:space="preserve"> </w:t>
              </w:r>
              <w:r w:rsidRPr="00151DB2" w:rsidR="00206694">
                <w:t xml:space="preserve">Mark Jenkinson; </w:t>
              </w:r>
              <w:r w:rsidRPr="00151DB2" w:rsidR="00B2522C">
                <w:t>Charlotte Nichols;</w:t>
              </w:r>
              <w:r w:rsidRPr="00151DB2" w:rsidR="00206694">
                <w:t xml:space="preserve"> </w:t>
              </w:r>
              <w:r w:rsidRPr="00151DB2" w:rsidR="00271F9A">
                <w:t>Mark Pawsey.</w:t>
              </w:r>
            </w:sdtContent>
          </w:sdt>
        </w:sdtContent>
      </w:sdt>
    </w:p>
    <w:p w:rsidR="009F7BB1" w:rsidRPr="00151DB2" w:rsidP="00E04F6D"/>
    <w:p w:rsidR="00140EA9" w:rsidRPr="00151DB2" w:rsidP="00E04F6D">
      <w:pPr>
        <w:pStyle w:val="ParaCentre"/>
      </w:pPr>
      <w:r w:rsidRPr="00151DB2">
        <w:t xml:space="preserve">Questions </w:t>
      </w:r>
      <w:sdt>
        <w:sdtPr>
          <w:alias w:val="QuestionNumbers"/>
          <w:tag w:val="QuestionNumbers"/>
          <w:id w:val="-1223666168"/>
          <w:placeholder>
            <w:docPart w:val="FD02926DD70D46FC974A22B66860C70D"/>
          </w:placeholder>
          <w:richText/>
        </w:sdtPr>
        <w:sdtContent>
          <w:r w:rsidRPr="00151DB2" w:rsidR="009011CD">
            <w:t>1</w:t>
          </w:r>
          <w:r w:rsidRPr="00151DB2" w:rsidR="00271F9A">
            <w:t xml:space="preserve"> - </w:t>
          </w:r>
          <w:r w:rsidR="00E0757B">
            <w:t>33</w:t>
          </w:r>
        </w:sdtContent>
      </w:sdt>
    </w:p>
    <w:p w:rsidR="00140EA9" w:rsidRPr="00151DB2" w:rsidP="00E04F6D">
      <w:pPr>
        <w:pStyle w:val="TitleWitnesses0"/>
      </w:pPr>
      <w:r w:rsidRPr="00151DB2">
        <w:t>Witnesses</w:t>
      </w:r>
    </w:p>
    <w:sdt>
      <w:sdtPr>
        <w:alias w:val="WitnessSet"/>
        <w:tag w:val="WitnessSet"/>
        <w:id w:val="-368373484"/>
        <w:placeholder>
          <w:docPart w:val="501BD7540FD8414384A9AE7BD58B797B"/>
        </w:placeholder>
        <w:richText/>
      </w:sdtPr>
      <w:sdtContent>
        <w:p w:rsidR="00140EA9" w:rsidRPr="00151DB2" w:rsidP="00892A99">
          <w:pPr>
            <w:pStyle w:val="Para"/>
          </w:pPr>
          <w:r>
            <w:fldChar w:fldCharType="begin"/>
          </w:r>
          <w:r>
            <w:instrText xml:space="preserve"> HYPERLINK \l "Panel1" </w:instrText>
          </w:r>
          <w:r>
            <w:fldChar w:fldCharType="separate"/>
          </w:r>
          <w:r w:rsidRPr="00357514" w:rsidR="00271F9A">
            <w:rPr>
              <w:rStyle w:val="Hyperlink"/>
            </w:rPr>
            <w:t>I</w:t>
          </w:r>
          <w:r>
            <w:fldChar w:fldCharType="end"/>
          </w:r>
          <w:r w:rsidRPr="00151DB2" w:rsidR="00271F9A">
            <w:t>:</w:t>
          </w:r>
          <w:r w:rsidRPr="00151DB2" w:rsidR="00637C33">
            <w:t xml:space="preserve"> </w:t>
          </w:r>
          <w:r w:rsidRPr="00151DB2" w:rsidR="00892A99">
            <w:t>Ghislaine Halpenny, Director of Strategy and External Affairs, British Property Federation;</w:t>
          </w:r>
          <w:r w:rsidRPr="00151DB2" w:rsidR="009B25D3">
            <w:t xml:space="preserve"> </w:t>
          </w:r>
          <w:r w:rsidRPr="00151DB2" w:rsidR="00892A99">
            <w:t>Kate Nicholls OBE, Chief Executive Officer, UKHospitality</w:t>
          </w:r>
          <w:r w:rsidRPr="00151DB2" w:rsidR="009B25D3">
            <w:t xml:space="preserve">; </w:t>
          </w:r>
          <w:r w:rsidRPr="00151DB2" w:rsidR="00892A99">
            <w:t>Helen Dickinson OBE, Chief Executive Officer, British Retail Consortium</w:t>
          </w:r>
          <w:r w:rsidRPr="00151DB2" w:rsidR="009B25D3">
            <w:t>.</w:t>
          </w:r>
        </w:p>
      </w:sdtContent>
    </w:sdt>
    <w:p w:rsidR="00140EA9" w:rsidRPr="00151DB2" w:rsidP="00E04F6D">
      <w:pPr>
        <w:pStyle w:val="Para"/>
      </w:pPr>
    </w:p>
    <w:p w:rsidR="00140EA9" w:rsidRPr="00151DB2" w:rsidP="00E04F6D">
      <w:pPr>
        <w:pStyle w:val="Para"/>
      </w:pPr>
      <w:r w:rsidRPr="00151DB2">
        <w:t>Written evidence from witnesses:</w:t>
      </w:r>
    </w:p>
    <w:p w:rsidR="00140EA9" w:rsidRPr="00151DB2" w:rsidP="00E04F6D">
      <w:pPr>
        <w:pStyle w:val="Witnesssubmission"/>
      </w:pPr>
      <w:r w:rsidRPr="00151DB2">
        <w:t xml:space="preserve">– </w:t>
      </w:r>
      <w:r w:rsidR="00F3557C">
        <w:t>British Re</w:t>
      </w:r>
      <w:r w:rsidR="00737FC5">
        <w:t xml:space="preserve">tail Consortium </w:t>
      </w:r>
      <w:r w:rsidRPr="00151DB2">
        <w:t>[</w:t>
      </w:r>
      <w:r>
        <w:fldChar w:fldCharType="begin"/>
      </w:r>
      <w:r>
        <w:instrText xml:space="preserve"> HYPERLINK "https://committees.parliament.uk/writtenevidence/18330/html/" </w:instrText>
      </w:r>
      <w:r>
        <w:fldChar w:fldCharType="separate"/>
      </w:r>
      <w:r w:rsidRPr="00737FC5" w:rsidR="00F3557C">
        <w:rPr>
          <w:rStyle w:val="Hyperlink"/>
        </w:rPr>
        <w:t>COV189</w:t>
      </w:r>
      <w:r>
        <w:fldChar w:fldCharType="end"/>
      </w:r>
      <w:r w:rsidRPr="00151DB2">
        <w:t>]</w:t>
      </w:r>
    </w:p>
    <w:p w:rsidR="00140EA9" w:rsidRPr="00151DB2" w:rsidP="00E04F6D">
      <w:pPr>
        <w:rPr>
          <w:rFonts w:eastAsia="Times New Roman"/>
          <w:szCs w:val="20"/>
        </w:rPr>
      </w:pPr>
      <w:r w:rsidRPr="00151DB2">
        <w:br w:type="page"/>
      </w:r>
    </w:p>
    <w:sdt>
      <w:sdtPr>
        <w:rPr>
          <w:sz w:val="22"/>
        </w:rPr>
        <w:alias w:val="WitnessExamination"/>
        <w:tag w:val="WitnessExamination"/>
        <w:id w:val="2003463402"/>
        <w:placeholder>
          <w:docPart w:val="501BD7540FD8414384A9AE7BD58B797B"/>
        </w:placeholder>
        <w:richText/>
      </w:sdtPr>
      <w:sdtEndPr>
        <w:rPr>
          <w:sz w:val="28"/>
        </w:rPr>
      </w:sdtEndPr>
      <w:sdtContent>
        <w:p w:rsidR="00271F9A" w:rsidRPr="00151DB2" w:rsidP="00271F9A">
          <w:pPr>
            <w:pStyle w:val="TitlePanel0"/>
            <w:rPr>
              <w:sz w:val="22"/>
            </w:rPr>
          </w:pPr>
          <w:bookmarkStart w:id="0" w:name="Panel1"/>
          <w:r w:rsidRPr="00151DB2">
            <w:rPr>
              <w:szCs w:val="28"/>
            </w:rPr>
            <w:t xml:space="preserve">Examination of </w:t>
          </w:r>
          <w:r w:rsidR="00357514">
            <w:rPr>
              <w:szCs w:val="28"/>
            </w:rPr>
            <w:t>W</w:t>
          </w:r>
          <w:r w:rsidRPr="00151DB2">
            <w:rPr>
              <w:szCs w:val="28"/>
            </w:rPr>
            <w:t>itness</w:t>
          </w:r>
          <w:r w:rsidRPr="00151DB2" w:rsidR="00CC242E">
            <w:rPr>
              <w:szCs w:val="28"/>
            </w:rPr>
            <w:t>es</w:t>
          </w:r>
        </w:p>
        <w:p w:rsidR="004A7EAF" w:rsidRPr="00151DB2" w:rsidP="00271F9A">
          <w:pPr>
            <w:pStyle w:val="TitlePanel0"/>
            <w:jc w:val="both"/>
          </w:pPr>
          <w:r w:rsidRPr="00151DB2">
            <w:rPr>
              <w:sz w:val="22"/>
            </w:rPr>
            <w:t>Witness</w:t>
          </w:r>
          <w:r w:rsidRPr="00151DB2" w:rsidR="00CC242E">
            <w:rPr>
              <w:sz w:val="22"/>
            </w:rPr>
            <w:t>es</w:t>
          </w:r>
          <w:r w:rsidRPr="00151DB2">
            <w:rPr>
              <w:sz w:val="22"/>
            </w:rPr>
            <w:t xml:space="preserve">: </w:t>
          </w:r>
          <w:r w:rsidRPr="00151DB2" w:rsidR="00BF04F0">
            <w:rPr>
              <w:sz w:val="22"/>
            </w:rPr>
            <w:t>Ghislaine Halpenny</w:t>
          </w:r>
          <w:r w:rsidRPr="00151DB2" w:rsidR="00A94942">
            <w:rPr>
              <w:sz w:val="22"/>
            </w:rPr>
            <w:t>,</w:t>
          </w:r>
          <w:r w:rsidRPr="00151DB2" w:rsidR="00BF04F0">
            <w:rPr>
              <w:sz w:val="22"/>
            </w:rPr>
            <w:t xml:space="preserve"> Kate Nicholls and Helen Dickinson</w:t>
          </w:r>
          <w:r w:rsidRPr="00151DB2" w:rsidR="00A94942">
            <w:rPr>
              <w:sz w:val="22"/>
            </w:rPr>
            <w:t>.</w:t>
          </w:r>
        </w:p>
      </w:sdtContent>
    </w:sdt>
    <w:p w:rsidR="00637C33" w:rsidRPr="00151DB2" w:rsidP="00BF04F0">
      <w:pPr>
        <w:pStyle w:val="Question"/>
      </w:pPr>
      <w:bookmarkEnd w:id="0"/>
      <w:sdt>
        <w:sdtPr>
          <w:alias w:val="Member"/>
          <w:tag w:val="&lt;Member mnisId='4621' dodsId='77854'&gt;"/>
          <w:id w:val="1235734562"/>
          <w:placeholder>
            <w:docPart w:val="DefaultPlaceholder_-1854013440"/>
          </w:placeholder>
          <w:richText/>
        </w:sdtPr>
        <w:sdtContent>
          <w:r w:rsidRPr="00151DB2" w:rsidR="00BF04F0">
            <w:rPr>
              <w:rStyle w:val="PlaceholderText"/>
              <w:b/>
              <w:color w:val="auto"/>
            </w:rPr>
            <w:t>Chair:</w:t>
          </w:r>
        </w:sdtContent>
      </w:sdt>
      <w:r w:rsidRPr="00151DB2" w:rsidR="00BF04F0">
        <w:t xml:space="preserve"> </w:t>
      </w:r>
      <w:r w:rsidRPr="00151DB2" w:rsidR="00950114">
        <w:t xml:space="preserve">Welcome to this </w:t>
      </w:r>
      <w:r w:rsidRPr="00151DB2" w:rsidR="002F1C64">
        <w:t>morning’s</w:t>
      </w:r>
      <w:r w:rsidRPr="00151DB2" w:rsidR="00950114">
        <w:t xml:space="preserve"> </w:t>
      </w:r>
      <w:r w:rsidRPr="00151DB2" w:rsidR="00517100">
        <w:t xml:space="preserve">session of the Business, Energy and Industrial Strategy </w:t>
      </w:r>
      <w:r w:rsidRPr="00151DB2" w:rsidR="00A1648D">
        <w:t>S</w:t>
      </w:r>
      <w:r w:rsidRPr="00151DB2" w:rsidR="00517100">
        <w:t xml:space="preserve">elect </w:t>
      </w:r>
      <w:r w:rsidRPr="00151DB2" w:rsidR="00A1648D">
        <w:t>C</w:t>
      </w:r>
      <w:r w:rsidRPr="00151DB2" w:rsidR="00517100">
        <w:t>ommittee</w:t>
      </w:r>
      <w:r w:rsidRPr="00151DB2" w:rsidR="005C37BA">
        <w:t>. W</w:t>
      </w:r>
      <w:r w:rsidRPr="00151DB2" w:rsidR="00950114">
        <w:t xml:space="preserve">e are covering two issues this morning. The first hour </w:t>
      </w:r>
      <w:r w:rsidRPr="00151DB2" w:rsidR="002F1C64">
        <w:t>will</w:t>
      </w:r>
      <w:r w:rsidRPr="00151DB2" w:rsidR="00950114">
        <w:t xml:space="preserve"> be </w:t>
      </w:r>
      <w:r w:rsidRPr="00151DB2" w:rsidR="005C37BA">
        <w:t xml:space="preserve">as </w:t>
      </w:r>
      <w:r w:rsidRPr="00151DB2" w:rsidR="00950114">
        <w:t xml:space="preserve">part of our </w:t>
      </w:r>
      <w:r w:rsidRPr="00151DB2" w:rsidR="005C37BA">
        <w:t>inquiry on the impact of Covid on workers and business, which is an ongoing inquiry, as we try to understand the impact of the pandemic on the economy. The second half will be part of our pre</w:t>
      </w:r>
      <w:r w:rsidRPr="00151DB2" w:rsidR="005C37BA">
        <w:noBreakHyphen/>
        <w:t>legislative scrutiny of the Downstream Oil Resilience Bill. For the first hou</w:t>
      </w:r>
      <w:r w:rsidRPr="00151DB2" w:rsidR="00AB4A5D">
        <w:t>r</w:t>
      </w:r>
      <w:r w:rsidRPr="00151DB2" w:rsidR="005C37BA">
        <w:t>, I am delighted</w:t>
      </w:r>
      <w:r w:rsidRPr="00151DB2" w:rsidR="00950114">
        <w:t xml:space="preserve"> to welcome Kate Nicholls</w:t>
      </w:r>
      <w:r w:rsidRPr="00151DB2" w:rsidR="005C37BA">
        <w:t xml:space="preserve">, </w:t>
      </w:r>
      <w:r w:rsidRPr="00151DB2" w:rsidR="00950114">
        <w:t xml:space="preserve">the CEO </w:t>
      </w:r>
      <w:r w:rsidRPr="00151DB2" w:rsidR="005C37BA">
        <w:t xml:space="preserve">of UKHospitality, Ghislaine Halpenny </w:t>
      </w:r>
      <w:r w:rsidRPr="00151DB2" w:rsidR="00950114">
        <w:t xml:space="preserve">from the </w:t>
      </w:r>
      <w:r w:rsidRPr="00151DB2" w:rsidR="005C37BA">
        <w:t xml:space="preserve">British Property Federation and Helen Dickinson, the CEO </w:t>
      </w:r>
      <w:r w:rsidR="00357514">
        <w:t>of</w:t>
      </w:r>
      <w:r w:rsidRPr="00151DB2" w:rsidR="005C37BA">
        <w:t xml:space="preserve"> the </w:t>
      </w:r>
      <w:r w:rsidRPr="00151DB2" w:rsidR="00950114">
        <w:t xml:space="preserve">British Retail </w:t>
      </w:r>
      <w:r w:rsidRPr="00151DB2" w:rsidR="002F1C64">
        <w:t>Consortium</w:t>
      </w:r>
      <w:r w:rsidRPr="00151DB2" w:rsidR="00950114">
        <w:t xml:space="preserve">. </w:t>
      </w:r>
      <w:r w:rsidRPr="00151DB2" w:rsidR="005C37BA">
        <w:t>Welcome and good morning to all of you.</w:t>
      </w:r>
    </w:p>
    <w:p w:rsidR="00BF04F0" w:rsidRPr="00151DB2" w:rsidP="00637C33">
      <w:pPr>
        <w:pStyle w:val="Question"/>
        <w:numPr>
          <w:ilvl w:val="0"/>
          <w:numId w:val="0"/>
        </w:numPr>
        <w:ind w:left="794"/>
      </w:pPr>
      <w:r w:rsidRPr="00151DB2">
        <w:t>I am going to kick of</w:t>
      </w:r>
      <w:r w:rsidRPr="00151DB2" w:rsidR="00637C33">
        <w:t xml:space="preserve">f </w:t>
      </w:r>
      <w:r w:rsidRPr="00151DB2">
        <w:t xml:space="preserve">the discussion </w:t>
      </w:r>
      <w:r w:rsidRPr="00151DB2" w:rsidR="00637C33">
        <w:t>this morning on commercial rent arrears, which is something we focused on in our pre</w:t>
      </w:r>
      <w:r w:rsidRPr="00151DB2" w:rsidR="00637C33">
        <w:noBreakHyphen/>
      </w:r>
      <w:r w:rsidR="00357514">
        <w:t>B</w:t>
      </w:r>
      <w:r w:rsidRPr="00151DB2" w:rsidR="00637C33">
        <w:t xml:space="preserve">udget report under this inquiry. </w:t>
      </w:r>
      <w:r w:rsidRPr="00151DB2">
        <w:t xml:space="preserve">Ghislaine, if I can come to you first, do we have an assessment as to the total </w:t>
      </w:r>
      <w:r w:rsidRPr="00151DB2" w:rsidR="002F1C64">
        <w:t>value</w:t>
      </w:r>
      <w:r w:rsidRPr="00151DB2">
        <w:t xml:space="preserve"> of</w:t>
      </w:r>
      <w:r w:rsidRPr="00151DB2" w:rsidR="00637C33">
        <w:t xml:space="preserve"> commercial</w:t>
      </w:r>
      <w:r w:rsidRPr="00151DB2">
        <w:t xml:space="preserve"> rent arrears in the UK at the moment?</w:t>
      </w:r>
    </w:p>
    <w:p w:rsidR="00950114" w:rsidRPr="00151DB2" w:rsidP="00950114">
      <w:pPr>
        <w:pStyle w:val="Answer"/>
      </w:pPr>
      <w:sdt>
        <w:sdtPr>
          <w:alias w:val="Witness"/>
          <w:id w:val="1558664332"/>
          <w:placeholder>
            <w:docPart w:val="DefaultPlaceholder_-1854013440"/>
          </w:placeholder>
          <w:richText/>
        </w:sdtPr>
        <w:sdtContent>
          <w:r w:rsidRPr="00151DB2" w:rsidR="00841CBF">
            <w:rPr>
              <w:b/>
              <w:i/>
            </w:rPr>
            <w:t>Ghislaine Halpenny:</w:t>
          </w:r>
          <w:r w:rsidRPr="00151DB2">
            <w:rPr>
              <w:b/>
            </w:rPr>
            <w:t xml:space="preserve"> </w:t>
          </w:r>
        </w:sdtContent>
      </w:sdt>
      <w:r w:rsidRPr="00151DB2" w:rsidR="00637C33">
        <w:t xml:space="preserve">Good morning, everybody. </w:t>
      </w:r>
      <w:r w:rsidRPr="00151DB2" w:rsidR="003328AD">
        <w:t xml:space="preserve">We know that, according to Remit Consulting, which has published figures every quarter </w:t>
      </w:r>
      <w:r w:rsidRPr="00151DB2" w:rsidR="00821BB8">
        <w:t>since</w:t>
      </w:r>
      <w:r w:rsidRPr="00151DB2" w:rsidR="003328AD">
        <w:t xml:space="preserve"> last March, the </w:t>
      </w:r>
      <w:r w:rsidRPr="00151DB2">
        <w:t xml:space="preserve">rent </w:t>
      </w:r>
      <w:r w:rsidRPr="00151DB2" w:rsidR="002F1C64">
        <w:t>arrears</w:t>
      </w:r>
      <w:r w:rsidRPr="00151DB2">
        <w:t xml:space="preserve"> from </w:t>
      </w:r>
      <w:r w:rsidRPr="00151DB2" w:rsidR="003328AD">
        <w:t xml:space="preserve">the </w:t>
      </w:r>
      <w:r w:rsidRPr="00151DB2">
        <w:t xml:space="preserve">beginning of the March </w:t>
      </w:r>
      <w:r w:rsidRPr="00151DB2" w:rsidR="003328AD">
        <w:t>quarter 2020 to the end of the March quarter 2021 is about £</w:t>
      </w:r>
      <w:r w:rsidRPr="00151DB2">
        <w:t>6.4</w:t>
      </w:r>
      <w:r w:rsidRPr="00151DB2" w:rsidR="003328AD">
        <w:t xml:space="preserve"> </w:t>
      </w:r>
      <w:r w:rsidRPr="00151DB2">
        <w:t>billion in rent shortfall.</w:t>
      </w:r>
      <w:r w:rsidRPr="00151DB2" w:rsidR="00637C33">
        <w:t xml:space="preserve"> </w:t>
      </w:r>
      <w:r w:rsidRPr="00151DB2">
        <w:t>However, between rent waivers and payment plans, the majority of this has been resolved.</w:t>
      </w:r>
      <w:r w:rsidRPr="00151DB2" w:rsidR="00637C33">
        <w:t xml:space="preserve"> </w:t>
      </w:r>
      <w:r w:rsidRPr="00151DB2" w:rsidR="003328AD">
        <w:t>We are currently a bit less than three weeks after the June quarter day and we cannot really draw firm conclusions at this point about the overall arrears, but it is l</w:t>
      </w:r>
      <w:r w:rsidRPr="00151DB2">
        <w:t xml:space="preserve">ikely to be around </w:t>
      </w:r>
      <w:r w:rsidRPr="00151DB2" w:rsidR="0051196A">
        <w:t>£</w:t>
      </w:r>
      <w:r w:rsidRPr="00151DB2">
        <w:t>7</w:t>
      </w:r>
      <w:r w:rsidRPr="00151DB2" w:rsidR="00821BB8">
        <w:t xml:space="preserve"> </w:t>
      </w:r>
      <w:r w:rsidRPr="00151DB2">
        <w:t>billion.</w:t>
      </w:r>
      <w:r w:rsidRPr="00151DB2" w:rsidR="00821BB8">
        <w:t xml:space="preserve"> </w:t>
      </w:r>
      <w:r w:rsidRPr="00151DB2">
        <w:t>I</w:t>
      </w:r>
      <w:r w:rsidRPr="00151DB2" w:rsidR="0051196A">
        <w:t>t</w:t>
      </w:r>
      <w:r w:rsidRPr="00151DB2" w:rsidR="00821BB8">
        <w:t xml:space="preserve"> </w:t>
      </w:r>
      <w:r w:rsidRPr="00151DB2">
        <w:t>is</w:t>
      </w:r>
      <w:r w:rsidRPr="00151DB2" w:rsidR="00821BB8">
        <w:t xml:space="preserve"> </w:t>
      </w:r>
      <w:r w:rsidRPr="00151DB2">
        <w:t>also</w:t>
      </w:r>
      <w:r w:rsidRPr="00151DB2" w:rsidR="00821BB8">
        <w:t xml:space="preserve"> </w:t>
      </w:r>
      <w:r w:rsidRPr="00151DB2">
        <w:t>worth</w:t>
      </w:r>
      <w:r w:rsidRPr="00151DB2" w:rsidR="00821BB8">
        <w:t xml:space="preserve"> </w:t>
      </w:r>
      <w:r w:rsidRPr="00151DB2">
        <w:t>noting</w:t>
      </w:r>
      <w:r w:rsidRPr="00151DB2" w:rsidR="00821BB8">
        <w:t xml:space="preserve"> </w:t>
      </w:r>
      <w:r w:rsidRPr="00151DB2">
        <w:t>that</w:t>
      </w:r>
      <w:r w:rsidRPr="00151DB2" w:rsidR="00821BB8">
        <w:t xml:space="preserve"> </w:t>
      </w:r>
      <w:r w:rsidRPr="00151DB2">
        <w:t>of</w:t>
      </w:r>
      <w:r w:rsidRPr="00151DB2" w:rsidR="00821BB8">
        <w:t xml:space="preserve"> </w:t>
      </w:r>
      <w:r w:rsidRPr="00151DB2">
        <w:t>that</w:t>
      </w:r>
      <w:r w:rsidRPr="00151DB2" w:rsidR="00821BB8">
        <w:t xml:space="preserve"> </w:t>
      </w:r>
      <w:r w:rsidRPr="00151DB2" w:rsidR="00296074">
        <w:t>£</w:t>
      </w:r>
      <w:r w:rsidRPr="00151DB2">
        <w:t>6.4</w:t>
      </w:r>
      <w:r w:rsidRPr="00151DB2" w:rsidR="00821BB8">
        <w:t xml:space="preserve"> </w:t>
      </w:r>
      <w:r w:rsidRPr="00151DB2" w:rsidR="0051196A">
        <w:t>billion,</w:t>
      </w:r>
      <w:r w:rsidRPr="00151DB2" w:rsidR="00821BB8">
        <w:t xml:space="preserve"> </w:t>
      </w:r>
      <w:r w:rsidRPr="00151DB2" w:rsidR="0051196A">
        <w:t>although</w:t>
      </w:r>
      <w:r w:rsidRPr="00151DB2" w:rsidR="00821BB8">
        <w:t xml:space="preserve"> </w:t>
      </w:r>
      <w:r w:rsidRPr="00151DB2" w:rsidR="0051196A">
        <w:t>it</w:t>
      </w:r>
      <w:r w:rsidRPr="00151DB2" w:rsidR="00821BB8">
        <w:t xml:space="preserve"> </w:t>
      </w:r>
      <w:r w:rsidRPr="00151DB2" w:rsidR="0051196A">
        <w:t>is</w:t>
      </w:r>
      <w:r w:rsidRPr="00151DB2" w:rsidR="00821BB8">
        <w:t xml:space="preserve"> </w:t>
      </w:r>
      <w:r w:rsidRPr="00151DB2" w:rsidR="0051196A">
        <w:t>from</w:t>
      </w:r>
      <w:r w:rsidRPr="00151DB2" w:rsidR="00821BB8">
        <w:t xml:space="preserve"> </w:t>
      </w:r>
      <w:r w:rsidRPr="00151DB2" w:rsidR="0051196A">
        <w:t>retail</w:t>
      </w:r>
      <w:r w:rsidRPr="00151DB2" w:rsidR="00821BB8">
        <w:t xml:space="preserve"> </w:t>
      </w:r>
      <w:r w:rsidRPr="00151DB2" w:rsidR="0051196A">
        <w:t>and</w:t>
      </w:r>
      <w:r w:rsidRPr="00151DB2" w:rsidR="00821BB8">
        <w:t xml:space="preserve"> </w:t>
      </w:r>
      <w:r w:rsidRPr="00151DB2" w:rsidR="0051196A">
        <w:t>hospitality,</w:t>
      </w:r>
      <w:r w:rsidRPr="00151DB2" w:rsidR="00821BB8">
        <w:t xml:space="preserve"> </w:t>
      </w:r>
      <w:r w:rsidRPr="00151DB2" w:rsidR="0051196A">
        <w:t>almost</w:t>
      </w:r>
      <w:r w:rsidRPr="00151DB2" w:rsidR="00821BB8">
        <w:t xml:space="preserve"> </w:t>
      </w:r>
      <w:r w:rsidRPr="00151DB2" w:rsidR="0051196A">
        <w:t>£2</w:t>
      </w:r>
      <w:r w:rsidRPr="00151DB2" w:rsidR="00821BB8">
        <w:t xml:space="preserve"> </w:t>
      </w:r>
      <w:r w:rsidRPr="00151DB2" w:rsidR="0051196A">
        <w:t>billion</w:t>
      </w:r>
      <w:r w:rsidRPr="00151DB2" w:rsidR="00821BB8">
        <w:t xml:space="preserve"> </w:t>
      </w:r>
      <w:r w:rsidRPr="00151DB2" w:rsidR="0051196A">
        <w:t>is</w:t>
      </w:r>
      <w:r w:rsidRPr="00151DB2" w:rsidR="00821BB8">
        <w:t xml:space="preserve"> </w:t>
      </w:r>
      <w:r w:rsidRPr="00151DB2" w:rsidR="0051196A">
        <w:t>from</w:t>
      </w:r>
      <w:r w:rsidRPr="00151DB2" w:rsidR="00821BB8">
        <w:t xml:space="preserve"> </w:t>
      </w:r>
      <w:r w:rsidRPr="00151DB2" w:rsidR="0051196A">
        <w:t>offices</w:t>
      </w:r>
      <w:r w:rsidRPr="00151DB2" w:rsidR="00821BB8">
        <w:t xml:space="preserve"> </w:t>
      </w:r>
      <w:r w:rsidRPr="00151DB2" w:rsidR="0051196A">
        <w:t>and</w:t>
      </w:r>
      <w:r w:rsidRPr="00151DB2" w:rsidR="00821BB8">
        <w:t xml:space="preserve"> </w:t>
      </w:r>
      <w:r w:rsidRPr="00151DB2" w:rsidR="0051196A">
        <w:t>logistics,</w:t>
      </w:r>
      <w:r w:rsidRPr="00151DB2" w:rsidR="00821BB8">
        <w:t xml:space="preserve"> </w:t>
      </w:r>
      <w:r w:rsidRPr="00151DB2" w:rsidR="0051196A">
        <w:t>so</w:t>
      </w:r>
      <w:r w:rsidRPr="00151DB2" w:rsidR="00821BB8">
        <w:t xml:space="preserve"> </w:t>
      </w:r>
      <w:r w:rsidRPr="00151DB2" w:rsidR="0051196A">
        <w:t>it</w:t>
      </w:r>
      <w:r w:rsidRPr="00151DB2" w:rsidR="00821BB8">
        <w:t xml:space="preserve"> </w:t>
      </w:r>
      <w:r w:rsidRPr="00151DB2">
        <w:t>does</w:t>
      </w:r>
      <w:r w:rsidRPr="00151DB2" w:rsidR="00821BB8">
        <w:t xml:space="preserve"> </w:t>
      </w:r>
      <w:r w:rsidRPr="00151DB2">
        <w:t>not</w:t>
      </w:r>
      <w:r w:rsidRPr="00151DB2" w:rsidR="00821BB8">
        <w:t xml:space="preserve"> </w:t>
      </w:r>
      <w:r w:rsidRPr="00151DB2">
        <w:t>cover</w:t>
      </w:r>
      <w:r w:rsidRPr="00151DB2" w:rsidR="00821BB8">
        <w:t xml:space="preserve"> </w:t>
      </w:r>
      <w:r w:rsidRPr="00151DB2">
        <w:t>quite</w:t>
      </w:r>
      <w:r w:rsidRPr="00151DB2" w:rsidR="00821BB8">
        <w:t xml:space="preserve"> </w:t>
      </w:r>
      <w:r w:rsidRPr="00151DB2">
        <w:t>the</w:t>
      </w:r>
      <w:r w:rsidRPr="00151DB2" w:rsidR="00821BB8">
        <w:t xml:space="preserve"> </w:t>
      </w:r>
      <w:r w:rsidRPr="00151DB2">
        <w:t>full</w:t>
      </w:r>
      <w:r w:rsidRPr="00151DB2" w:rsidR="00821BB8">
        <w:t xml:space="preserve"> </w:t>
      </w:r>
      <w:r w:rsidRPr="00151DB2">
        <w:t>gamut.</w:t>
      </w:r>
    </w:p>
    <w:p w:rsidR="00950114" w:rsidRPr="00151DB2" w:rsidP="00950114">
      <w:pPr>
        <w:pStyle w:val="Question"/>
      </w:pPr>
      <w:sdt>
        <w:sdtPr>
          <w:alias w:val="Member"/>
          <w:tag w:val="&lt;Member mnisId='4621' dodsId='77854'&gt;"/>
          <w:id w:val="-1408760688"/>
          <w:placeholder>
            <w:docPart w:val="DefaultPlaceholder_-1854013440"/>
          </w:placeholder>
          <w:richText/>
        </w:sdtPr>
        <w:sdtContent>
          <w:r w:rsidRPr="00151DB2">
            <w:rPr>
              <w:b/>
            </w:rPr>
            <w:t>Chair:</w:t>
          </w:r>
        </w:sdtContent>
      </w:sdt>
      <w:r w:rsidRPr="00151DB2" w:rsidR="00821BB8">
        <w:t xml:space="preserve"> </w:t>
      </w:r>
      <w:r w:rsidRPr="00151DB2">
        <w:t>You</w:t>
      </w:r>
      <w:r w:rsidRPr="00151DB2" w:rsidR="00821BB8">
        <w:t xml:space="preserve"> </w:t>
      </w:r>
      <w:r w:rsidRPr="00151DB2">
        <w:t>said</w:t>
      </w:r>
      <w:r w:rsidRPr="00151DB2" w:rsidR="00821BB8">
        <w:t xml:space="preserve"> </w:t>
      </w:r>
      <w:r w:rsidRPr="00151DB2">
        <w:t>that</w:t>
      </w:r>
      <w:r w:rsidRPr="00151DB2" w:rsidR="00821BB8">
        <w:t xml:space="preserve"> </w:t>
      </w:r>
      <w:r w:rsidRPr="00151DB2">
        <w:t>most</w:t>
      </w:r>
      <w:r w:rsidRPr="00151DB2" w:rsidR="00821BB8">
        <w:t xml:space="preserve"> </w:t>
      </w:r>
      <w:r w:rsidRPr="00151DB2">
        <w:t>of</w:t>
      </w:r>
      <w:r w:rsidRPr="00151DB2" w:rsidR="00821BB8">
        <w:t xml:space="preserve"> </w:t>
      </w:r>
      <w:r w:rsidRPr="00151DB2">
        <w:t>it</w:t>
      </w:r>
      <w:r w:rsidRPr="00151DB2" w:rsidR="00821BB8">
        <w:t xml:space="preserve"> </w:t>
      </w:r>
      <w:r w:rsidRPr="00151DB2">
        <w:t>was</w:t>
      </w:r>
      <w:r w:rsidRPr="00151DB2" w:rsidR="00821BB8">
        <w:t xml:space="preserve"> </w:t>
      </w:r>
      <w:r w:rsidRPr="00151DB2">
        <w:t>dealt</w:t>
      </w:r>
      <w:r w:rsidRPr="00151DB2" w:rsidR="00821BB8">
        <w:t xml:space="preserve"> </w:t>
      </w:r>
      <w:r w:rsidRPr="00151DB2">
        <w:t>with</w:t>
      </w:r>
      <w:r w:rsidRPr="00151DB2" w:rsidR="00821BB8">
        <w:t xml:space="preserve"> </w:t>
      </w:r>
      <w:r w:rsidRPr="00151DB2">
        <w:t>through</w:t>
      </w:r>
      <w:r w:rsidRPr="00151DB2" w:rsidR="00821BB8">
        <w:t xml:space="preserve"> </w:t>
      </w:r>
      <w:r w:rsidRPr="00151DB2">
        <w:t>rent</w:t>
      </w:r>
      <w:r w:rsidRPr="00151DB2" w:rsidR="00821BB8">
        <w:t xml:space="preserve"> </w:t>
      </w:r>
      <w:r w:rsidRPr="00151DB2">
        <w:t>write</w:t>
      </w:r>
      <w:r w:rsidRPr="00151DB2" w:rsidR="0051196A">
        <w:noBreakHyphen/>
      </w:r>
      <w:r w:rsidRPr="00151DB2">
        <w:t>offs</w:t>
      </w:r>
      <w:r w:rsidRPr="00151DB2" w:rsidR="00821BB8">
        <w:t xml:space="preserve"> </w:t>
      </w:r>
      <w:r w:rsidRPr="00151DB2">
        <w:t>or</w:t>
      </w:r>
      <w:r w:rsidRPr="00151DB2" w:rsidR="00821BB8">
        <w:t xml:space="preserve"> </w:t>
      </w:r>
      <w:r w:rsidRPr="00151DB2">
        <w:t>payment</w:t>
      </w:r>
      <w:r w:rsidRPr="00151DB2" w:rsidR="00821BB8">
        <w:t xml:space="preserve"> </w:t>
      </w:r>
      <w:r w:rsidRPr="00151DB2">
        <w:t>plans.</w:t>
      </w:r>
      <w:r w:rsidRPr="00151DB2" w:rsidR="00821BB8">
        <w:t xml:space="preserve"> </w:t>
      </w:r>
      <w:r w:rsidRPr="00151DB2">
        <w:t>How</w:t>
      </w:r>
      <w:r w:rsidRPr="00151DB2" w:rsidR="00821BB8">
        <w:t xml:space="preserve"> </w:t>
      </w:r>
      <w:r w:rsidRPr="00151DB2">
        <w:t>much</w:t>
      </w:r>
      <w:r w:rsidRPr="00151DB2" w:rsidR="00821BB8">
        <w:t xml:space="preserve"> </w:t>
      </w:r>
      <w:r w:rsidRPr="00151DB2">
        <w:t>of</w:t>
      </w:r>
      <w:r w:rsidRPr="00151DB2" w:rsidR="00821BB8">
        <w:t xml:space="preserve"> </w:t>
      </w:r>
      <w:r w:rsidRPr="00151DB2" w:rsidR="0051196A">
        <w:t>the</w:t>
      </w:r>
      <w:r w:rsidRPr="00151DB2" w:rsidR="00821BB8">
        <w:t xml:space="preserve"> </w:t>
      </w:r>
      <w:r w:rsidRPr="00151DB2" w:rsidR="0051196A">
        <w:t>residual</w:t>
      </w:r>
      <w:r w:rsidRPr="00151DB2" w:rsidR="00821BB8">
        <w:t xml:space="preserve"> </w:t>
      </w:r>
      <w:r w:rsidRPr="00151DB2" w:rsidR="0051196A">
        <w:t>amount</w:t>
      </w:r>
      <w:r w:rsidRPr="00151DB2" w:rsidR="00821BB8">
        <w:t xml:space="preserve"> </w:t>
      </w:r>
      <w:r w:rsidRPr="00151DB2" w:rsidR="0051196A">
        <w:t>is</w:t>
      </w:r>
      <w:r w:rsidRPr="00151DB2" w:rsidR="00821BB8">
        <w:t xml:space="preserve"> </w:t>
      </w:r>
      <w:r w:rsidRPr="00151DB2" w:rsidR="0051196A">
        <w:t>disputed</w:t>
      </w:r>
      <w:r w:rsidRPr="00151DB2" w:rsidR="00821BB8">
        <w:t xml:space="preserve"> </w:t>
      </w:r>
      <w:r w:rsidRPr="00151DB2" w:rsidR="0051196A">
        <w:t>and</w:t>
      </w:r>
      <w:r w:rsidRPr="00151DB2" w:rsidR="00821BB8">
        <w:t xml:space="preserve"> </w:t>
      </w:r>
      <w:r w:rsidRPr="00151DB2" w:rsidR="0051196A">
        <w:t>therefore</w:t>
      </w:r>
      <w:r w:rsidRPr="00151DB2" w:rsidR="00821BB8">
        <w:t xml:space="preserve"> </w:t>
      </w:r>
      <w:r w:rsidRPr="00151DB2" w:rsidR="0051196A">
        <w:t>may</w:t>
      </w:r>
      <w:r w:rsidRPr="00151DB2" w:rsidR="00821BB8">
        <w:t xml:space="preserve"> </w:t>
      </w:r>
      <w:r w:rsidRPr="00151DB2" w:rsidR="0051196A">
        <w:t>be</w:t>
      </w:r>
      <w:r w:rsidRPr="00151DB2" w:rsidR="00821BB8">
        <w:t xml:space="preserve"> </w:t>
      </w:r>
      <w:r w:rsidRPr="00151DB2" w:rsidR="0051196A">
        <w:t>subject</w:t>
      </w:r>
      <w:r w:rsidRPr="00151DB2" w:rsidR="00821BB8">
        <w:t xml:space="preserve"> </w:t>
      </w:r>
      <w:r w:rsidRPr="00151DB2" w:rsidR="0051196A">
        <w:t>to</w:t>
      </w:r>
      <w:r w:rsidRPr="00151DB2" w:rsidR="00821BB8">
        <w:t xml:space="preserve"> </w:t>
      </w:r>
      <w:r w:rsidRPr="00151DB2" w:rsidR="0051196A">
        <w:t>legal</w:t>
      </w:r>
      <w:r w:rsidRPr="00151DB2" w:rsidR="00821BB8">
        <w:t xml:space="preserve"> </w:t>
      </w:r>
      <w:r w:rsidRPr="00151DB2" w:rsidR="0051196A">
        <w:t>action,</w:t>
      </w:r>
      <w:r w:rsidRPr="00151DB2" w:rsidR="00821BB8">
        <w:t xml:space="preserve"> </w:t>
      </w:r>
      <w:r w:rsidRPr="00151DB2" w:rsidR="0051196A">
        <w:t>bankruptcy</w:t>
      </w:r>
      <w:r w:rsidRPr="00151DB2" w:rsidR="00821BB8">
        <w:t xml:space="preserve"> </w:t>
      </w:r>
      <w:r w:rsidRPr="00151DB2" w:rsidR="0051196A">
        <w:t>or</w:t>
      </w:r>
      <w:r w:rsidRPr="00151DB2" w:rsidR="00821BB8">
        <w:t xml:space="preserve"> </w:t>
      </w:r>
      <w:r w:rsidRPr="00151DB2" w:rsidR="0051196A">
        <w:t>whatever</w:t>
      </w:r>
      <w:r w:rsidRPr="00151DB2" w:rsidR="00821BB8">
        <w:t xml:space="preserve"> </w:t>
      </w:r>
      <w:r w:rsidRPr="00151DB2" w:rsidR="0051196A">
        <w:t>else</w:t>
      </w:r>
      <w:r w:rsidRPr="00151DB2" w:rsidR="00821BB8">
        <w:t xml:space="preserve"> </w:t>
      </w:r>
      <w:r w:rsidRPr="00151DB2" w:rsidR="0051196A">
        <w:t>it</w:t>
      </w:r>
      <w:r w:rsidRPr="00151DB2" w:rsidR="00821BB8">
        <w:t xml:space="preserve"> </w:t>
      </w:r>
      <w:r w:rsidRPr="00151DB2" w:rsidR="0051196A">
        <w:t>might</w:t>
      </w:r>
      <w:r w:rsidRPr="00151DB2" w:rsidR="00821BB8">
        <w:t xml:space="preserve"> </w:t>
      </w:r>
      <w:r w:rsidRPr="00151DB2" w:rsidR="0051196A">
        <w:t>be</w:t>
      </w:r>
      <w:r w:rsidRPr="00151DB2" w:rsidR="00821BB8">
        <w:t xml:space="preserve"> </w:t>
      </w:r>
      <w:r w:rsidRPr="00151DB2" w:rsidR="0051196A">
        <w:t>that</w:t>
      </w:r>
      <w:r w:rsidRPr="00151DB2" w:rsidR="00821BB8">
        <w:t xml:space="preserve"> </w:t>
      </w:r>
      <w:r w:rsidRPr="00151DB2" w:rsidR="0051196A">
        <w:t>needs</w:t>
      </w:r>
      <w:r w:rsidRPr="00151DB2" w:rsidR="00821BB8">
        <w:t xml:space="preserve"> </w:t>
      </w:r>
      <w:r w:rsidRPr="00151DB2">
        <w:t>to</w:t>
      </w:r>
      <w:r w:rsidRPr="00151DB2" w:rsidR="00821BB8">
        <w:t xml:space="preserve"> </w:t>
      </w:r>
      <w:r w:rsidRPr="00151DB2">
        <w:t>resolve</w:t>
      </w:r>
      <w:r w:rsidRPr="00151DB2" w:rsidR="00821BB8">
        <w:t xml:space="preserve"> </w:t>
      </w:r>
      <w:r w:rsidRPr="00151DB2">
        <w:t>that?</w:t>
      </w:r>
    </w:p>
    <w:p w:rsidR="00950114" w:rsidRPr="00151DB2" w:rsidP="00950114">
      <w:pPr>
        <w:pStyle w:val="Answer"/>
      </w:pPr>
      <w:sdt>
        <w:sdtPr>
          <w:alias w:val="Witness"/>
          <w:id w:val="2041710027"/>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t>There</w:t>
      </w:r>
      <w:r w:rsidRPr="00151DB2" w:rsidR="00821BB8">
        <w:t xml:space="preserve"> </w:t>
      </w:r>
      <w:r w:rsidRPr="00151DB2">
        <w:t>is</w:t>
      </w:r>
      <w:r w:rsidRPr="00151DB2" w:rsidR="00821BB8">
        <w:t xml:space="preserve"> </w:t>
      </w:r>
      <w:r w:rsidRPr="00151DB2">
        <w:t>no</w:t>
      </w:r>
      <w:r w:rsidRPr="00151DB2" w:rsidR="00821BB8">
        <w:t xml:space="preserve"> </w:t>
      </w:r>
      <w:r w:rsidRPr="00151DB2">
        <w:t>single</w:t>
      </w:r>
      <w:r w:rsidRPr="00151DB2" w:rsidR="00821BB8">
        <w:t xml:space="preserve"> </w:t>
      </w:r>
      <w:r w:rsidRPr="00151DB2">
        <w:t>source</w:t>
      </w:r>
      <w:r w:rsidRPr="00151DB2" w:rsidR="00821BB8">
        <w:t xml:space="preserve"> </w:t>
      </w:r>
      <w:r w:rsidRPr="00151DB2">
        <w:t>of</w:t>
      </w:r>
      <w:r w:rsidRPr="00151DB2" w:rsidR="00821BB8">
        <w:t xml:space="preserve"> </w:t>
      </w:r>
      <w:r w:rsidRPr="00151DB2">
        <w:t>truth</w:t>
      </w:r>
      <w:r w:rsidRPr="00151DB2" w:rsidR="00821BB8">
        <w:t xml:space="preserve"> </w:t>
      </w:r>
      <w:r w:rsidRPr="00151DB2">
        <w:t>on</w:t>
      </w:r>
      <w:r w:rsidRPr="00151DB2" w:rsidR="00821BB8">
        <w:t xml:space="preserve"> </w:t>
      </w:r>
      <w:r w:rsidRPr="00151DB2" w:rsidR="001C4003">
        <w:t>commercial</w:t>
      </w:r>
      <w:r w:rsidRPr="00151DB2" w:rsidR="00821BB8">
        <w:t xml:space="preserve"> </w:t>
      </w:r>
      <w:r w:rsidRPr="00151DB2" w:rsidR="001C4003">
        <w:t>leases</w:t>
      </w:r>
      <w:r w:rsidR="00357514">
        <w:t>,</w:t>
      </w:r>
      <w:r w:rsidRPr="00151DB2" w:rsidR="00821BB8">
        <w:t xml:space="preserve"> </w:t>
      </w:r>
      <w:r w:rsidRPr="00151DB2" w:rsidR="001C4003">
        <w:t>and</w:t>
      </w:r>
      <w:r w:rsidRPr="00151DB2" w:rsidR="00821BB8">
        <w:t xml:space="preserve"> </w:t>
      </w:r>
      <w:r w:rsidRPr="00151DB2" w:rsidR="001C4003">
        <w:t>this</w:t>
      </w:r>
      <w:r w:rsidRPr="00151DB2" w:rsidR="00821BB8">
        <w:t xml:space="preserve"> </w:t>
      </w:r>
      <w:r w:rsidRPr="00151DB2" w:rsidR="001C4003">
        <w:t>is</w:t>
      </w:r>
      <w:r w:rsidRPr="00151DB2" w:rsidR="00821BB8">
        <w:t xml:space="preserve"> </w:t>
      </w:r>
      <w:r w:rsidRPr="00151DB2" w:rsidR="001C4003">
        <w:t>one</w:t>
      </w:r>
      <w:r w:rsidRPr="00151DB2" w:rsidR="00821BB8">
        <w:t xml:space="preserve"> </w:t>
      </w:r>
      <w:r w:rsidRPr="00151DB2" w:rsidR="001C4003">
        <w:t>of</w:t>
      </w:r>
      <w:r w:rsidRPr="00151DB2" w:rsidR="00821BB8">
        <w:t xml:space="preserve"> </w:t>
      </w:r>
      <w:r w:rsidRPr="00151DB2" w:rsidR="001C4003">
        <w:t>the</w:t>
      </w:r>
      <w:r w:rsidRPr="00151DB2" w:rsidR="00821BB8">
        <w:t xml:space="preserve"> </w:t>
      </w:r>
      <w:r w:rsidRPr="00151DB2" w:rsidR="001C4003">
        <w:t>challenges</w:t>
      </w:r>
      <w:r w:rsidRPr="00151DB2" w:rsidR="00821BB8">
        <w:t xml:space="preserve"> </w:t>
      </w:r>
      <w:r w:rsidRPr="00151DB2" w:rsidR="001C4003">
        <w:t>that</w:t>
      </w:r>
      <w:r w:rsidRPr="00151DB2" w:rsidR="00821BB8">
        <w:t xml:space="preserve"> </w:t>
      </w:r>
      <w:r w:rsidRPr="00151DB2" w:rsidR="001C4003">
        <w:t>we</w:t>
      </w:r>
      <w:r w:rsidRPr="00151DB2" w:rsidR="00821BB8">
        <w:t xml:space="preserve"> </w:t>
      </w:r>
      <w:r w:rsidRPr="00151DB2" w:rsidR="001C4003">
        <w:t>have</w:t>
      </w:r>
      <w:r w:rsidRPr="00151DB2" w:rsidR="00821BB8">
        <w:t xml:space="preserve"> </w:t>
      </w:r>
      <w:r w:rsidRPr="00151DB2" w:rsidR="001C4003">
        <w:t>all</w:t>
      </w:r>
      <w:r w:rsidRPr="00151DB2" w:rsidR="00821BB8">
        <w:t xml:space="preserve"> </w:t>
      </w:r>
      <w:r w:rsidRPr="00151DB2" w:rsidR="001C4003">
        <w:t>come</w:t>
      </w:r>
      <w:r w:rsidRPr="00151DB2" w:rsidR="00821BB8">
        <w:t xml:space="preserve"> </w:t>
      </w:r>
      <w:r w:rsidRPr="00151DB2" w:rsidR="001C4003">
        <w:t>across</w:t>
      </w:r>
      <w:r w:rsidRPr="00151DB2" w:rsidR="00821BB8">
        <w:t xml:space="preserve"> </w:t>
      </w:r>
      <w:r w:rsidRPr="00151DB2" w:rsidR="001C4003">
        <w:t>over</w:t>
      </w:r>
      <w:r w:rsidRPr="00151DB2" w:rsidR="00821BB8">
        <w:t xml:space="preserve"> </w:t>
      </w:r>
      <w:r w:rsidRPr="00151DB2" w:rsidR="001C4003">
        <w:t>the</w:t>
      </w:r>
      <w:r w:rsidRPr="00151DB2" w:rsidR="00821BB8">
        <w:t xml:space="preserve"> </w:t>
      </w:r>
      <w:r w:rsidRPr="00151DB2" w:rsidR="001C4003">
        <w:t>last</w:t>
      </w:r>
      <w:r w:rsidRPr="00151DB2" w:rsidR="00821BB8">
        <w:t xml:space="preserve"> </w:t>
      </w:r>
      <w:r w:rsidRPr="00151DB2" w:rsidR="001C4003">
        <w:t>year.</w:t>
      </w:r>
      <w:r w:rsidRPr="00151DB2" w:rsidR="00821BB8">
        <w:t xml:space="preserve"> </w:t>
      </w:r>
      <w:r w:rsidRPr="00151DB2" w:rsidR="001C4003">
        <w:t>We</w:t>
      </w:r>
      <w:r w:rsidRPr="00151DB2" w:rsidR="00821BB8">
        <w:t xml:space="preserve"> </w:t>
      </w:r>
      <w:r w:rsidRPr="00151DB2" w:rsidR="001C4003">
        <w:t>undertook</w:t>
      </w:r>
      <w:r w:rsidRPr="00151DB2" w:rsidR="00821BB8">
        <w:t xml:space="preserve"> </w:t>
      </w:r>
      <w:r w:rsidRPr="00151DB2" w:rsidR="001C4003">
        <w:t>what</w:t>
      </w:r>
      <w:r w:rsidRPr="00151DB2" w:rsidR="00821BB8">
        <w:t xml:space="preserve"> </w:t>
      </w:r>
      <w:r w:rsidRPr="00151DB2">
        <w:t>we</w:t>
      </w:r>
      <w:r w:rsidRPr="00151DB2" w:rsidR="00821BB8">
        <w:t xml:space="preserve"> </w:t>
      </w:r>
      <w:r w:rsidRPr="00151DB2">
        <w:t>think</w:t>
      </w:r>
      <w:r w:rsidRPr="00151DB2" w:rsidR="00821BB8">
        <w:t xml:space="preserve"> </w:t>
      </w:r>
      <w:r w:rsidRPr="00151DB2">
        <w:t>is</w:t>
      </w:r>
      <w:r w:rsidRPr="00151DB2" w:rsidR="00821BB8">
        <w:t xml:space="preserve"> </w:t>
      </w:r>
      <w:r w:rsidRPr="00151DB2">
        <w:t>the</w:t>
      </w:r>
      <w:r w:rsidRPr="00151DB2" w:rsidR="00821BB8">
        <w:t xml:space="preserve"> </w:t>
      </w:r>
      <w:r w:rsidRPr="00151DB2">
        <w:t>biggest</w:t>
      </w:r>
      <w:r w:rsidRPr="00151DB2" w:rsidR="00821BB8">
        <w:t xml:space="preserve"> </w:t>
      </w:r>
      <w:r w:rsidRPr="00151DB2">
        <w:t>study</w:t>
      </w:r>
      <w:r w:rsidRPr="00151DB2" w:rsidR="00821BB8">
        <w:t xml:space="preserve">, </w:t>
      </w:r>
      <w:r w:rsidRPr="00151DB2">
        <w:t>of</w:t>
      </w:r>
      <w:r w:rsidRPr="00151DB2" w:rsidR="00821BB8">
        <w:t xml:space="preserve"> </w:t>
      </w:r>
      <w:r w:rsidRPr="00151DB2">
        <w:t>over</w:t>
      </w:r>
      <w:r w:rsidRPr="00151DB2" w:rsidR="00821BB8">
        <w:t xml:space="preserve"> </w:t>
      </w:r>
      <w:r w:rsidRPr="00151DB2">
        <w:t>16,000</w:t>
      </w:r>
      <w:r w:rsidRPr="00151DB2" w:rsidR="00821BB8">
        <w:t xml:space="preserve"> </w:t>
      </w:r>
      <w:r w:rsidRPr="00151DB2" w:rsidR="001C4003">
        <w:t>retail,</w:t>
      </w:r>
      <w:r w:rsidRPr="00151DB2" w:rsidR="00821BB8">
        <w:t xml:space="preserve"> </w:t>
      </w:r>
      <w:r w:rsidRPr="00151DB2" w:rsidR="001C4003">
        <w:t>hospitality</w:t>
      </w:r>
      <w:r w:rsidRPr="00151DB2" w:rsidR="00821BB8">
        <w:t xml:space="preserve"> </w:t>
      </w:r>
      <w:r w:rsidRPr="00151DB2" w:rsidR="001C4003">
        <w:t>and</w:t>
      </w:r>
      <w:r w:rsidRPr="00151DB2" w:rsidR="00821BB8">
        <w:t xml:space="preserve"> </w:t>
      </w:r>
      <w:r w:rsidRPr="00151DB2" w:rsidR="001C4003">
        <w:t>leisure</w:t>
      </w:r>
      <w:r w:rsidRPr="00151DB2" w:rsidR="00821BB8">
        <w:t xml:space="preserve"> </w:t>
      </w:r>
      <w:r w:rsidRPr="00151DB2" w:rsidR="001C4003">
        <w:t>property</w:t>
      </w:r>
      <w:r w:rsidRPr="00151DB2" w:rsidR="00821BB8">
        <w:t xml:space="preserve"> </w:t>
      </w:r>
      <w:r w:rsidRPr="00151DB2" w:rsidR="001C4003">
        <w:t>leases</w:t>
      </w:r>
      <w:r w:rsidRPr="00151DB2" w:rsidR="00821BB8">
        <w:t xml:space="preserve"> </w:t>
      </w:r>
      <w:r w:rsidRPr="00151DB2" w:rsidR="001C4003">
        <w:t>across</w:t>
      </w:r>
      <w:r w:rsidRPr="00151DB2" w:rsidR="00821BB8">
        <w:t xml:space="preserve"> </w:t>
      </w:r>
      <w:r w:rsidRPr="00151DB2" w:rsidR="001C4003">
        <w:t>the</w:t>
      </w:r>
      <w:r w:rsidRPr="00151DB2" w:rsidR="00821BB8">
        <w:t xml:space="preserve"> </w:t>
      </w:r>
      <w:r w:rsidRPr="00151DB2" w:rsidR="001C4003">
        <w:t>UK.</w:t>
      </w:r>
      <w:r w:rsidRPr="00151DB2" w:rsidR="00821BB8">
        <w:t xml:space="preserve"> </w:t>
      </w:r>
      <w:r w:rsidRPr="00151DB2" w:rsidR="001C4003">
        <w:t>W</w:t>
      </w:r>
      <w:r w:rsidRPr="00151DB2">
        <w:t>e</w:t>
      </w:r>
      <w:r w:rsidRPr="00151DB2" w:rsidR="00821BB8">
        <w:t xml:space="preserve"> </w:t>
      </w:r>
      <w:r w:rsidRPr="00151DB2">
        <w:t>know</w:t>
      </w:r>
      <w:r w:rsidRPr="00151DB2" w:rsidR="00821BB8">
        <w:t xml:space="preserve"> </w:t>
      </w:r>
      <w:r w:rsidRPr="00151DB2">
        <w:t>that</w:t>
      </w:r>
      <w:r w:rsidRPr="00151DB2" w:rsidR="00821BB8">
        <w:t xml:space="preserve"> </w:t>
      </w:r>
      <w:r w:rsidRPr="00151DB2">
        <w:t>50%</w:t>
      </w:r>
      <w:r w:rsidRPr="00151DB2" w:rsidR="00821BB8">
        <w:t xml:space="preserve"> </w:t>
      </w:r>
      <w:r w:rsidRPr="00151DB2">
        <w:t>of</w:t>
      </w:r>
      <w:r w:rsidRPr="00151DB2" w:rsidR="00821BB8">
        <w:t xml:space="preserve"> </w:t>
      </w:r>
      <w:r w:rsidRPr="00151DB2">
        <w:t>that</w:t>
      </w:r>
      <w:r w:rsidRPr="00151DB2" w:rsidR="00821BB8">
        <w:t xml:space="preserve"> </w:t>
      </w:r>
      <w:r w:rsidRPr="00151DB2">
        <w:t>rent</w:t>
      </w:r>
      <w:r w:rsidRPr="00151DB2" w:rsidR="00821BB8">
        <w:t xml:space="preserve"> </w:t>
      </w:r>
      <w:r w:rsidRPr="00151DB2">
        <w:t>from</w:t>
      </w:r>
      <w:r w:rsidRPr="00151DB2" w:rsidR="00821BB8">
        <w:t xml:space="preserve"> </w:t>
      </w:r>
      <w:r w:rsidRPr="00151DB2">
        <w:t>March</w:t>
      </w:r>
      <w:r w:rsidRPr="00151DB2" w:rsidR="00821BB8">
        <w:t xml:space="preserve"> </w:t>
      </w:r>
      <w:r w:rsidRPr="00151DB2">
        <w:t>2020</w:t>
      </w:r>
      <w:r w:rsidRPr="00151DB2" w:rsidR="00821BB8">
        <w:t xml:space="preserve"> </w:t>
      </w:r>
      <w:r w:rsidRPr="00151DB2">
        <w:t>has</w:t>
      </w:r>
      <w:r w:rsidRPr="00151DB2" w:rsidR="00821BB8">
        <w:t xml:space="preserve"> </w:t>
      </w:r>
      <w:r w:rsidRPr="00151DB2">
        <w:t>been</w:t>
      </w:r>
      <w:r w:rsidRPr="00151DB2" w:rsidR="00821BB8">
        <w:t xml:space="preserve"> </w:t>
      </w:r>
      <w:r w:rsidRPr="00151DB2">
        <w:t>paid</w:t>
      </w:r>
      <w:r w:rsidRPr="00151DB2" w:rsidR="00821BB8">
        <w:t xml:space="preserve"> </w:t>
      </w:r>
      <w:r w:rsidRPr="00151DB2">
        <w:t>and</w:t>
      </w:r>
      <w:r w:rsidRPr="00151DB2" w:rsidR="00821BB8">
        <w:t xml:space="preserve"> </w:t>
      </w:r>
      <w:r w:rsidRPr="00151DB2">
        <w:t>that</w:t>
      </w:r>
      <w:r w:rsidRPr="00151DB2" w:rsidR="00821BB8">
        <w:t xml:space="preserve"> </w:t>
      </w:r>
      <w:r w:rsidRPr="00151DB2">
        <w:t>property</w:t>
      </w:r>
      <w:r w:rsidRPr="00151DB2" w:rsidR="00821BB8">
        <w:t xml:space="preserve"> </w:t>
      </w:r>
      <w:r w:rsidRPr="00151DB2">
        <w:t>owners</w:t>
      </w:r>
      <w:r w:rsidRPr="00151DB2" w:rsidR="00821BB8">
        <w:t xml:space="preserve"> </w:t>
      </w:r>
      <w:r w:rsidRPr="00151DB2" w:rsidR="001C4003">
        <w:t>and</w:t>
      </w:r>
      <w:r w:rsidRPr="00151DB2" w:rsidR="00821BB8">
        <w:t xml:space="preserve"> </w:t>
      </w:r>
      <w:r w:rsidRPr="00151DB2" w:rsidR="001C4003">
        <w:t>tenants</w:t>
      </w:r>
      <w:r w:rsidRPr="00151DB2" w:rsidR="00821BB8">
        <w:t xml:space="preserve"> </w:t>
      </w:r>
      <w:r w:rsidRPr="00151DB2" w:rsidR="001C4003">
        <w:t>have</w:t>
      </w:r>
      <w:r w:rsidRPr="00151DB2" w:rsidR="00821BB8">
        <w:t xml:space="preserve"> </w:t>
      </w:r>
      <w:r w:rsidRPr="00151DB2" w:rsidR="001C4003">
        <w:t>reached</w:t>
      </w:r>
      <w:r w:rsidRPr="00151DB2" w:rsidR="00821BB8">
        <w:t xml:space="preserve"> </w:t>
      </w:r>
      <w:r w:rsidRPr="00151DB2" w:rsidR="001C4003">
        <w:t>agreement</w:t>
      </w:r>
      <w:r w:rsidRPr="00151DB2" w:rsidR="00821BB8">
        <w:t xml:space="preserve"> </w:t>
      </w:r>
      <w:r w:rsidRPr="00151DB2" w:rsidR="001C4003">
        <w:t>on</w:t>
      </w:r>
      <w:r w:rsidRPr="00151DB2" w:rsidR="00821BB8">
        <w:t xml:space="preserve"> </w:t>
      </w:r>
      <w:r w:rsidRPr="00151DB2" w:rsidR="001C4003">
        <w:t>a</w:t>
      </w:r>
      <w:r w:rsidRPr="00151DB2" w:rsidR="00821BB8">
        <w:t xml:space="preserve"> </w:t>
      </w:r>
      <w:r w:rsidRPr="00151DB2" w:rsidR="001C4003">
        <w:t>further</w:t>
      </w:r>
      <w:r w:rsidRPr="00151DB2" w:rsidR="00821BB8">
        <w:t xml:space="preserve"> </w:t>
      </w:r>
      <w:r w:rsidRPr="00151DB2">
        <w:t>27%,</w:t>
      </w:r>
      <w:r w:rsidRPr="00151DB2" w:rsidR="00821BB8">
        <w:t xml:space="preserve"> </w:t>
      </w:r>
      <w:r w:rsidRPr="00151DB2" w:rsidR="001C4003">
        <w:t>so</w:t>
      </w:r>
      <w:r w:rsidRPr="00151DB2" w:rsidR="00821BB8">
        <w:t xml:space="preserve"> </w:t>
      </w:r>
      <w:r w:rsidRPr="00151DB2">
        <w:t>there</w:t>
      </w:r>
      <w:r w:rsidRPr="00151DB2" w:rsidR="00821BB8">
        <w:t xml:space="preserve"> </w:t>
      </w:r>
      <w:r w:rsidRPr="00151DB2">
        <w:t>is</w:t>
      </w:r>
      <w:r w:rsidRPr="00151DB2" w:rsidR="00821BB8">
        <w:t xml:space="preserve"> </w:t>
      </w:r>
      <w:r w:rsidRPr="00151DB2">
        <w:t>about</w:t>
      </w:r>
      <w:r w:rsidRPr="00151DB2" w:rsidR="00821BB8">
        <w:t xml:space="preserve"> </w:t>
      </w:r>
      <w:r w:rsidRPr="00151DB2">
        <w:t>23%</w:t>
      </w:r>
      <w:r w:rsidRPr="00151DB2" w:rsidR="00821BB8">
        <w:t xml:space="preserve"> </w:t>
      </w:r>
      <w:r w:rsidRPr="00151DB2">
        <w:t>outstanding</w:t>
      </w:r>
      <w:r w:rsidRPr="00151DB2" w:rsidR="00821BB8">
        <w:t xml:space="preserve"> that </w:t>
      </w:r>
      <w:r w:rsidRPr="00151DB2">
        <w:t>is</w:t>
      </w:r>
      <w:r w:rsidRPr="00151DB2" w:rsidR="00821BB8">
        <w:t xml:space="preserve"> </w:t>
      </w:r>
      <w:r w:rsidRPr="00151DB2" w:rsidR="001C4003">
        <w:t>y</w:t>
      </w:r>
      <w:r w:rsidRPr="00151DB2">
        <w:t>et</w:t>
      </w:r>
      <w:r w:rsidRPr="00151DB2" w:rsidR="00821BB8">
        <w:t xml:space="preserve"> </w:t>
      </w:r>
      <w:r w:rsidRPr="00151DB2">
        <w:t>to</w:t>
      </w:r>
      <w:r w:rsidRPr="00151DB2" w:rsidR="00821BB8">
        <w:t xml:space="preserve"> </w:t>
      </w:r>
      <w:r w:rsidRPr="00151DB2">
        <w:t>have</w:t>
      </w:r>
      <w:r w:rsidRPr="00151DB2" w:rsidR="00821BB8">
        <w:t xml:space="preserve"> </w:t>
      </w:r>
      <w:r w:rsidRPr="00151DB2">
        <w:t>agreement</w:t>
      </w:r>
      <w:r w:rsidRPr="00151DB2" w:rsidR="00821BB8">
        <w:t xml:space="preserve"> </w:t>
      </w:r>
      <w:r w:rsidRPr="00151DB2">
        <w:t>one</w:t>
      </w:r>
      <w:r w:rsidRPr="00151DB2" w:rsidR="00821BB8">
        <w:t xml:space="preserve"> </w:t>
      </w:r>
      <w:r w:rsidRPr="00151DB2">
        <w:t>way</w:t>
      </w:r>
      <w:r w:rsidRPr="00151DB2" w:rsidR="00821BB8">
        <w:t xml:space="preserve"> </w:t>
      </w:r>
      <w:r w:rsidRPr="00151DB2">
        <w:t>or</w:t>
      </w:r>
      <w:r w:rsidRPr="00151DB2" w:rsidR="00821BB8">
        <w:t xml:space="preserve"> </w:t>
      </w:r>
      <w:r w:rsidRPr="00151DB2" w:rsidR="001C4003">
        <w:t>an</w:t>
      </w:r>
      <w:r w:rsidRPr="00151DB2">
        <w:t>other.</w:t>
      </w:r>
    </w:p>
    <w:p w:rsidR="00950114" w:rsidRPr="00151DB2" w:rsidP="00950114">
      <w:pPr>
        <w:pStyle w:val="Question"/>
      </w:pPr>
      <w:sdt>
        <w:sdtPr>
          <w:alias w:val="Member"/>
          <w:tag w:val="&lt;Member mnisId='4621' dodsId='77854'&gt;"/>
          <w:id w:val="1041019677"/>
          <w:placeholder>
            <w:docPart w:val="DefaultPlaceholder_-1854013440"/>
          </w:placeholder>
          <w:richText/>
        </w:sdtPr>
        <w:sdtContent>
          <w:r w:rsidRPr="00151DB2">
            <w:rPr>
              <w:b/>
            </w:rPr>
            <w:t>Chair:</w:t>
          </w:r>
        </w:sdtContent>
      </w:sdt>
      <w:r w:rsidRPr="00151DB2" w:rsidR="00821BB8">
        <w:t xml:space="preserve"> </w:t>
      </w:r>
      <w:r w:rsidRPr="00151DB2" w:rsidR="00827771">
        <w:t>Kate</w:t>
      </w:r>
      <w:r w:rsidRPr="00151DB2" w:rsidR="00821BB8">
        <w:t xml:space="preserve"> </w:t>
      </w:r>
      <w:r w:rsidRPr="00151DB2" w:rsidR="00827771">
        <w:t>Nicholls</w:t>
      </w:r>
      <w:r w:rsidRPr="00151DB2" w:rsidR="00821BB8">
        <w:t xml:space="preserve"> </w:t>
      </w:r>
      <w:r w:rsidRPr="00151DB2" w:rsidR="00827771">
        <w:t>from</w:t>
      </w:r>
      <w:r w:rsidRPr="00151DB2" w:rsidR="00821BB8">
        <w:t xml:space="preserve"> </w:t>
      </w:r>
      <w:r w:rsidRPr="00151DB2" w:rsidR="00827771">
        <w:t>UKHospitality,</w:t>
      </w:r>
      <w:r w:rsidRPr="00151DB2" w:rsidR="00821BB8">
        <w:t xml:space="preserve"> </w:t>
      </w:r>
      <w:r w:rsidRPr="00151DB2" w:rsidR="00827771">
        <w:t>rent</w:t>
      </w:r>
      <w:r w:rsidRPr="00151DB2" w:rsidR="00821BB8">
        <w:t xml:space="preserve"> </w:t>
      </w:r>
      <w:r w:rsidRPr="00151DB2" w:rsidR="00827771">
        <w:t>payments</w:t>
      </w:r>
      <w:r w:rsidRPr="00151DB2" w:rsidR="00821BB8">
        <w:t xml:space="preserve"> </w:t>
      </w:r>
      <w:r w:rsidRPr="00151DB2" w:rsidR="00827771">
        <w:t>are</w:t>
      </w:r>
      <w:r w:rsidRPr="00151DB2" w:rsidR="00821BB8">
        <w:t xml:space="preserve"> </w:t>
      </w:r>
      <w:r w:rsidRPr="00151DB2" w:rsidR="00827771">
        <w:t>often</w:t>
      </w:r>
      <w:r w:rsidRPr="00151DB2" w:rsidR="00821BB8">
        <w:t xml:space="preserve"> </w:t>
      </w:r>
      <w:r w:rsidRPr="00151DB2" w:rsidR="00827771">
        <w:t>a</w:t>
      </w:r>
      <w:r w:rsidRPr="00151DB2" w:rsidR="00821BB8">
        <w:t xml:space="preserve"> </w:t>
      </w:r>
      <w:r w:rsidRPr="00151DB2" w:rsidR="00827771">
        <w:t>very</w:t>
      </w:r>
      <w:r w:rsidRPr="00151DB2" w:rsidR="00821BB8">
        <w:t xml:space="preserve"> </w:t>
      </w:r>
      <w:r w:rsidRPr="00151DB2" w:rsidR="00827771">
        <w:t>significant</w:t>
      </w:r>
      <w:r w:rsidRPr="00151DB2" w:rsidR="00821BB8">
        <w:t xml:space="preserve"> </w:t>
      </w:r>
      <w:r w:rsidRPr="00151DB2" w:rsidR="00827771">
        <w:t>payment</w:t>
      </w:r>
      <w:r w:rsidRPr="00151DB2" w:rsidR="00821BB8">
        <w:t xml:space="preserve"> </w:t>
      </w:r>
      <w:r w:rsidRPr="00151DB2" w:rsidR="00827771">
        <w:t>for</w:t>
      </w:r>
      <w:r w:rsidRPr="00151DB2" w:rsidR="00821BB8">
        <w:t xml:space="preserve"> </w:t>
      </w:r>
      <w:r w:rsidRPr="00151DB2">
        <w:t>many</w:t>
      </w:r>
      <w:r w:rsidRPr="00151DB2" w:rsidR="00821BB8">
        <w:t xml:space="preserve"> </w:t>
      </w:r>
      <w:r w:rsidRPr="00151DB2" w:rsidR="002F1C64">
        <w:t>hospitality</w:t>
      </w:r>
      <w:r w:rsidRPr="00151DB2" w:rsidR="00821BB8">
        <w:t xml:space="preserve"> </w:t>
      </w:r>
      <w:r w:rsidRPr="00151DB2">
        <w:t>businesses.</w:t>
      </w:r>
      <w:r w:rsidRPr="00151DB2" w:rsidR="00821BB8">
        <w:t xml:space="preserve"> </w:t>
      </w:r>
      <w:r w:rsidRPr="00151DB2">
        <w:t>There</w:t>
      </w:r>
      <w:r w:rsidRPr="00151DB2" w:rsidR="00821BB8">
        <w:t xml:space="preserve"> </w:t>
      </w:r>
      <w:r w:rsidRPr="00151DB2">
        <w:t>have</w:t>
      </w:r>
      <w:r w:rsidRPr="00151DB2" w:rsidR="00821BB8">
        <w:t xml:space="preserve"> </w:t>
      </w:r>
      <w:r w:rsidRPr="00151DB2">
        <w:t>been</w:t>
      </w:r>
      <w:r w:rsidRPr="00151DB2" w:rsidR="00821BB8">
        <w:t xml:space="preserve"> </w:t>
      </w:r>
      <w:r w:rsidRPr="00151DB2">
        <w:t>some</w:t>
      </w:r>
      <w:r w:rsidRPr="00151DB2" w:rsidR="00821BB8">
        <w:t xml:space="preserve"> </w:t>
      </w:r>
      <w:r w:rsidRPr="00151DB2">
        <w:t>grants</w:t>
      </w:r>
      <w:r w:rsidRPr="00151DB2" w:rsidR="00821BB8">
        <w:t xml:space="preserve"> </w:t>
      </w:r>
      <w:r w:rsidRPr="00151DB2">
        <w:t>from</w:t>
      </w:r>
      <w:r w:rsidRPr="00151DB2" w:rsidR="00821BB8">
        <w:t xml:space="preserve"> </w:t>
      </w:r>
      <w:r w:rsidRPr="00151DB2">
        <w:t>Government</w:t>
      </w:r>
      <w:r w:rsidRPr="00151DB2" w:rsidR="00821BB8">
        <w:t xml:space="preserve"> </w:t>
      </w:r>
      <w:r w:rsidRPr="00151DB2">
        <w:t>to</w:t>
      </w:r>
      <w:r w:rsidRPr="00151DB2" w:rsidR="00821BB8">
        <w:t xml:space="preserve"> </w:t>
      </w:r>
      <w:r w:rsidRPr="00151DB2">
        <w:t>try</w:t>
      </w:r>
      <w:r w:rsidRPr="00151DB2" w:rsidR="00821BB8">
        <w:t xml:space="preserve"> </w:t>
      </w:r>
      <w:r w:rsidRPr="00151DB2">
        <w:t>to</w:t>
      </w:r>
      <w:r w:rsidRPr="00151DB2" w:rsidR="00821BB8">
        <w:t xml:space="preserve"> </w:t>
      </w:r>
      <w:r w:rsidRPr="00151DB2">
        <w:t>help</w:t>
      </w:r>
      <w:r w:rsidRPr="00151DB2" w:rsidR="00821BB8">
        <w:t xml:space="preserve"> </w:t>
      </w:r>
      <w:r w:rsidRPr="00151DB2">
        <w:t>towards</w:t>
      </w:r>
      <w:r w:rsidRPr="00151DB2" w:rsidR="00821BB8">
        <w:t xml:space="preserve"> </w:t>
      </w:r>
      <w:r w:rsidRPr="00151DB2">
        <w:t>that</w:t>
      </w:r>
      <w:r w:rsidRPr="00151DB2" w:rsidR="00821BB8">
        <w:t xml:space="preserve"> </w:t>
      </w:r>
      <w:r w:rsidRPr="00151DB2">
        <w:t>cost</w:t>
      </w:r>
      <w:r w:rsidRPr="00151DB2" w:rsidR="001362B6">
        <w:t>.</w:t>
      </w:r>
      <w:r w:rsidRPr="00151DB2" w:rsidR="00821BB8">
        <w:t xml:space="preserve"> </w:t>
      </w:r>
      <w:r w:rsidRPr="00151DB2" w:rsidR="001362B6">
        <w:t>D</w:t>
      </w:r>
      <w:r w:rsidRPr="00151DB2" w:rsidR="00827771">
        <w:t>o</w:t>
      </w:r>
      <w:r w:rsidRPr="00151DB2" w:rsidR="00821BB8">
        <w:t xml:space="preserve"> </w:t>
      </w:r>
      <w:r w:rsidRPr="00151DB2" w:rsidR="00827771">
        <w:t>we</w:t>
      </w:r>
      <w:r w:rsidRPr="00151DB2" w:rsidR="00821BB8">
        <w:t xml:space="preserve"> </w:t>
      </w:r>
      <w:r w:rsidRPr="00151DB2" w:rsidR="00827771">
        <w:t>have</w:t>
      </w:r>
      <w:r w:rsidRPr="00151DB2" w:rsidR="00821BB8">
        <w:t xml:space="preserve"> </w:t>
      </w:r>
      <w:r w:rsidRPr="00151DB2" w:rsidR="00827771">
        <w:t>a</w:t>
      </w:r>
      <w:r w:rsidRPr="00151DB2" w:rsidR="00821BB8">
        <w:t xml:space="preserve"> </w:t>
      </w:r>
      <w:r w:rsidRPr="00151DB2" w:rsidR="00827771">
        <w:t>sense</w:t>
      </w:r>
      <w:r w:rsidRPr="00151DB2" w:rsidR="00821BB8">
        <w:t xml:space="preserve"> </w:t>
      </w:r>
      <w:r w:rsidRPr="00151DB2" w:rsidR="00827771">
        <w:t>of</w:t>
      </w:r>
      <w:r w:rsidRPr="00151DB2" w:rsidR="00821BB8">
        <w:t xml:space="preserve"> </w:t>
      </w:r>
      <w:r w:rsidRPr="00151DB2" w:rsidR="00827771">
        <w:t>how</w:t>
      </w:r>
      <w:r w:rsidRPr="00151DB2" w:rsidR="00821BB8">
        <w:t xml:space="preserve"> </w:t>
      </w:r>
      <w:r w:rsidRPr="00151DB2" w:rsidR="00827771">
        <w:t>many</w:t>
      </w:r>
      <w:r w:rsidRPr="00151DB2" w:rsidR="00821BB8">
        <w:t xml:space="preserve"> </w:t>
      </w:r>
      <w:r w:rsidRPr="00151DB2" w:rsidR="00827771">
        <w:t>businesses</w:t>
      </w:r>
      <w:r w:rsidRPr="00151DB2" w:rsidR="00821BB8">
        <w:t xml:space="preserve"> </w:t>
      </w:r>
      <w:r w:rsidRPr="00151DB2" w:rsidR="00827771">
        <w:t>in</w:t>
      </w:r>
      <w:r w:rsidRPr="00151DB2" w:rsidR="00821BB8">
        <w:t xml:space="preserve"> </w:t>
      </w:r>
      <w:r w:rsidRPr="00151DB2" w:rsidR="00827771">
        <w:t>the</w:t>
      </w:r>
      <w:r w:rsidRPr="00151DB2" w:rsidR="00821BB8">
        <w:t xml:space="preserve"> </w:t>
      </w:r>
      <w:r w:rsidRPr="00151DB2" w:rsidR="00827771">
        <w:t>hospitality</w:t>
      </w:r>
      <w:r w:rsidRPr="00151DB2" w:rsidR="00821BB8">
        <w:t xml:space="preserve"> </w:t>
      </w:r>
      <w:r w:rsidRPr="00151DB2" w:rsidR="00827771">
        <w:t>sector</w:t>
      </w:r>
      <w:r w:rsidRPr="00151DB2" w:rsidR="00821BB8">
        <w:t xml:space="preserve"> </w:t>
      </w:r>
      <w:r w:rsidRPr="00151DB2" w:rsidR="00827771">
        <w:t>have</w:t>
      </w:r>
      <w:r w:rsidRPr="00151DB2" w:rsidR="00821BB8">
        <w:t xml:space="preserve"> </w:t>
      </w:r>
      <w:r w:rsidRPr="00151DB2" w:rsidR="00827771">
        <w:t>been</w:t>
      </w:r>
      <w:r w:rsidRPr="00151DB2" w:rsidR="00821BB8">
        <w:t xml:space="preserve"> </w:t>
      </w:r>
      <w:r w:rsidRPr="00151DB2" w:rsidR="00827771">
        <w:t>paying</w:t>
      </w:r>
      <w:r w:rsidRPr="00151DB2" w:rsidR="00821BB8">
        <w:t xml:space="preserve"> </w:t>
      </w:r>
      <w:r w:rsidRPr="00151DB2" w:rsidR="00827771">
        <w:t>their</w:t>
      </w:r>
      <w:r w:rsidRPr="00151DB2" w:rsidR="00821BB8">
        <w:t xml:space="preserve"> </w:t>
      </w:r>
      <w:r w:rsidRPr="00151DB2" w:rsidR="00827771">
        <w:t>rent</w:t>
      </w:r>
      <w:r w:rsidRPr="00151DB2" w:rsidR="00821BB8">
        <w:t xml:space="preserve"> </w:t>
      </w:r>
      <w:r w:rsidRPr="00151DB2" w:rsidR="00827771">
        <w:t>even</w:t>
      </w:r>
      <w:r w:rsidRPr="00151DB2" w:rsidR="00821BB8">
        <w:t xml:space="preserve"> </w:t>
      </w:r>
      <w:r w:rsidRPr="00151DB2">
        <w:t>though</w:t>
      </w:r>
      <w:r w:rsidRPr="00151DB2" w:rsidR="00821BB8">
        <w:t xml:space="preserve"> </w:t>
      </w:r>
      <w:r w:rsidRPr="00151DB2">
        <w:t>they</w:t>
      </w:r>
      <w:r w:rsidRPr="00151DB2" w:rsidR="00821BB8">
        <w:t xml:space="preserve"> </w:t>
      </w:r>
      <w:r w:rsidRPr="00151DB2">
        <w:t>have</w:t>
      </w:r>
      <w:r w:rsidRPr="00151DB2" w:rsidR="00821BB8">
        <w:t xml:space="preserve"> </w:t>
      </w:r>
      <w:r w:rsidRPr="00151DB2">
        <w:t>not</w:t>
      </w:r>
      <w:r w:rsidRPr="00151DB2" w:rsidR="00821BB8">
        <w:t xml:space="preserve"> </w:t>
      </w:r>
      <w:r w:rsidRPr="00151DB2">
        <w:t>been</w:t>
      </w:r>
      <w:r w:rsidRPr="00151DB2" w:rsidR="00821BB8">
        <w:t xml:space="preserve"> </w:t>
      </w:r>
      <w:r w:rsidRPr="00151DB2">
        <w:t>able</w:t>
      </w:r>
      <w:r w:rsidRPr="00151DB2" w:rsidR="00821BB8">
        <w:t xml:space="preserve"> </w:t>
      </w:r>
      <w:r w:rsidRPr="00151DB2">
        <w:t>to</w:t>
      </w:r>
      <w:r w:rsidRPr="00151DB2" w:rsidR="00821BB8">
        <w:t xml:space="preserve"> </w:t>
      </w:r>
      <w:r w:rsidRPr="00151DB2">
        <w:t>open</w:t>
      </w:r>
      <w:r w:rsidRPr="00151DB2" w:rsidR="00827771">
        <w:t>?</w:t>
      </w:r>
      <w:r w:rsidRPr="00151DB2" w:rsidR="00821BB8">
        <w:t xml:space="preserve"> </w:t>
      </w:r>
      <w:r w:rsidRPr="00151DB2" w:rsidR="00827771">
        <w:t>If</w:t>
      </w:r>
      <w:r w:rsidRPr="00151DB2" w:rsidR="00821BB8">
        <w:t xml:space="preserve"> </w:t>
      </w:r>
      <w:r w:rsidRPr="00151DB2" w:rsidR="00827771">
        <w:t>so,</w:t>
      </w:r>
      <w:r w:rsidRPr="00151DB2" w:rsidR="00821BB8">
        <w:t xml:space="preserve"> </w:t>
      </w:r>
      <w:r w:rsidRPr="00151DB2">
        <w:t>how</w:t>
      </w:r>
      <w:r w:rsidRPr="00151DB2" w:rsidR="00821BB8">
        <w:t xml:space="preserve"> </w:t>
      </w:r>
      <w:r w:rsidRPr="00151DB2">
        <w:t>have</w:t>
      </w:r>
      <w:r w:rsidRPr="00151DB2" w:rsidR="00821BB8">
        <w:t xml:space="preserve"> </w:t>
      </w:r>
      <w:r w:rsidRPr="00151DB2">
        <w:t>they</w:t>
      </w:r>
      <w:r w:rsidRPr="00151DB2" w:rsidR="00821BB8">
        <w:t xml:space="preserve"> </w:t>
      </w:r>
      <w:r w:rsidRPr="00151DB2">
        <w:t>been</w:t>
      </w:r>
      <w:r w:rsidRPr="00151DB2" w:rsidR="00821BB8">
        <w:t xml:space="preserve"> </w:t>
      </w:r>
      <w:r w:rsidRPr="00151DB2">
        <w:t>doing</w:t>
      </w:r>
      <w:r w:rsidRPr="00151DB2" w:rsidR="00821BB8">
        <w:t xml:space="preserve"> </w:t>
      </w:r>
      <w:r w:rsidRPr="00151DB2">
        <w:t>that?</w:t>
      </w:r>
    </w:p>
    <w:p w:rsidR="00334193" w:rsidRPr="00151DB2" w:rsidP="00950114">
      <w:pPr>
        <w:pStyle w:val="Answer"/>
      </w:pPr>
      <w:sdt>
        <w:sdtPr>
          <w:alias w:val="Witness"/>
          <w:id w:val="747319125"/>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827771">
        <w:t>Rent</w:t>
      </w:r>
      <w:r w:rsidRPr="00151DB2" w:rsidR="00821BB8">
        <w:t xml:space="preserve"> </w:t>
      </w:r>
      <w:r w:rsidRPr="00151DB2" w:rsidR="00827771">
        <w:t>is</w:t>
      </w:r>
      <w:r w:rsidRPr="00151DB2" w:rsidR="00821BB8">
        <w:t xml:space="preserve"> </w:t>
      </w:r>
      <w:r w:rsidRPr="00151DB2" w:rsidR="00827771">
        <w:t>the</w:t>
      </w:r>
      <w:r w:rsidRPr="00151DB2" w:rsidR="00821BB8">
        <w:t xml:space="preserve"> </w:t>
      </w:r>
      <w:r w:rsidRPr="00151DB2" w:rsidR="00827771">
        <w:t>second</w:t>
      </w:r>
      <w:r w:rsidRPr="00151DB2" w:rsidR="00821BB8">
        <w:t xml:space="preserve"> </w:t>
      </w:r>
      <w:r w:rsidRPr="00151DB2" w:rsidR="00827771">
        <w:t>biggest</w:t>
      </w:r>
      <w:r w:rsidRPr="00151DB2" w:rsidR="00821BB8">
        <w:t xml:space="preserve"> </w:t>
      </w:r>
      <w:r w:rsidRPr="00151DB2" w:rsidR="00827771">
        <w:t>overhead</w:t>
      </w:r>
      <w:r w:rsidRPr="00151DB2" w:rsidR="00821BB8">
        <w:t xml:space="preserve"> </w:t>
      </w:r>
      <w:r w:rsidRPr="00151DB2" w:rsidR="00827771">
        <w:t>for</w:t>
      </w:r>
      <w:r w:rsidRPr="00151DB2" w:rsidR="00821BB8">
        <w:t xml:space="preserve"> </w:t>
      </w:r>
      <w:r w:rsidRPr="00151DB2" w:rsidR="00827771">
        <w:t>our</w:t>
      </w:r>
      <w:r w:rsidRPr="00151DB2" w:rsidR="00821BB8">
        <w:t xml:space="preserve"> </w:t>
      </w:r>
      <w:r w:rsidRPr="00151DB2" w:rsidR="00827771">
        <w:t>leasehold</w:t>
      </w:r>
      <w:r w:rsidRPr="00151DB2" w:rsidR="00821BB8">
        <w:t xml:space="preserve"> </w:t>
      </w:r>
      <w:r w:rsidRPr="00151DB2" w:rsidR="00827771">
        <w:t>premises</w:t>
      </w:r>
      <w:r w:rsidRPr="00151DB2" w:rsidR="00821BB8">
        <w:t xml:space="preserve">, </w:t>
      </w:r>
      <w:r w:rsidRPr="00151DB2" w:rsidR="00827771">
        <w:t>after</w:t>
      </w:r>
      <w:r w:rsidRPr="00151DB2" w:rsidR="00821BB8">
        <w:t xml:space="preserve"> </w:t>
      </w:r>
      <w:r w:rsidRPr="00151DB2" w:rsidR="00827771">
        <w:t>their</w:t>
      </w:r>
      <w:r w:rsidRPr="00151DB2" w:rsidR="00821BB8">
        <w:t xml:space="preserve"> </w:t>
      </w:r>
      <w:r w:rsidRPr="00151DB2" w:rsidR="00827771">
        <w:t>staffing,</w:t>
      </w:r>
      <w:r w:rsidRPr="00151DB2" w:rsidR="00821BB8">
        <w:t xml:space="preserve"> </w:t>
      </w:r>
      <w:r w:rsidRPr="00151DB2" w:rsidR="00827771">
        <w:t>so</w:t>
      </w:r>
      <w:r w:rsidRPr="00151DB2" w:rsidR="00821BB8">
        <w:t xml:space="preserve"> it </w:t>
      </w:r>
      <w:r w:rsidRPr="00151DB2" w:rsidR="00827771">
        <w:t>is</w:t>
      </w:r>
      <w:r w:rsidRPr="00151DB2" w:rsidR="00821BB8">
        <w:t xml:space="preserve"> </w:t>
      </w:r>
      <w:r w:rsidRPr="00151DB2" w:rsidR="00827771">
        <w:t>a</w:t>
      </w:r>
      <w:r w:rsidRPr="00151DB2" w:rsidR="00821BB8">
        <w:t xml:space="preserve"> </w:t>
      </w:r>
      <w:r w:rsidRPr="00151DB2" w:rsidR="00827771">
        <w:t>huge</w:t>
      </w:r>
      <w:r w:rsidRPr="00151DB2" w:rsidR="00821BB8">
        <w:t xml:space="preserve"> </w:t>
      </w:r>
      <w:r w:rsidRPr="00151DB2" w:rsidR="00827771">
        <w:t>issue.</w:t>
      </w:r>
      <w:r w:rsidRPr="00151DB2" w:rsidR="00821BB8">
        <w:t xml:space="preserve"> </w:t>
      </w:r>
      <w:r w:rsidRPr="00151DB2" w:rsidR="00827771">
        <w:t>We</w:t>
      </w:r>
      <w:r w:rsidRPr="00151DB2" w:rsidR="00821BB8">
        <w:t xml:space="preserve"> </w:t>
      </w:r>
      <w:r w:rsidRPr="00151DB2" w:rsidR="00950114">
        <w:t>estimate,</w:t>
      </w:r>
      <w:r w:rsidRPr="00151DB2" w:rsidR="00821BB8">
        <w:t xml:space="preserve"> </w:t>
      </w:r>
      <w:r w:rsidRPr="00151DB2" w:rsidR="00950114">
        <w:t>having</w:t>
      </w:r>
      <w:r w:rsidRPr="00151DB2" w:rsidR="00821BB8">
        <w:t xml:space="preserve"> </w:t>
      </w:r>
      <w:r w:rsidRPr="00151DB2" w:rsidR="00950114">
        <w:t>done</w:t>
      </w:r>
      <w:r w:rsidRPr="00151DB2" w:rsidR="00821BB8">
        <w:t xml:space="preserve"> </w:t>
      </w:r>
      <w:r w:rsidRPr="00151DB2" w:rsidR="00950114">
        <w:t>a</w:t>
      </w:r>
      <w:r w:rsidRPr="00151DB2" w:rsidR="00821BB8">
        <w:t xml:space="preserve"> </w:t>
      </w:r>
      <w:r w:rsidRPr="00151DB2" w:rsidR="00950114">
        <w:t>survey</w:t>
      </w:r>
      <w:r w:rsidRPr="00151DB2" w:rsidR="00821BB8">
        <w:t xml:space="preserve"> </w:t>
      </w:r>
      <w:r w:rsidRPr="00151DB2" w:rsidR="00950114">
        <w:t>of</w:t>
      </w:r>
      <w:r w:rsidRPr="00151DB2" w:rsidR="00821BB8">
        <w:t xml:space="preserve"> </w:t>
      </w:r>
      <w:r w:rsidRPr="00151DB2" w:rsidR="00950114">
        <w:t>over</w:t>
      </w:r>
      <w:r w:rsidRPr="00151DB2" w:rsidR="00821BB8">
        <w:t xml:space="preserve"> </w:t>
      </w:r>
      <w:r w:rsidRPr="00151DB2" w:rsidR="00950114">
        <w:t>2,000</w:t>
      </w:r>
      <w:r w:rsidRPr="00151DB2" w:rsidR="00821BB8">
        <w:t xml:space="preserve"> </w:t>
      </w:r>
      <w:r w:rsidRPr="00151DB2" w:rsidR="002F1C64">
        <w:t>commercial</w:t>
      </w:r>
      <w:r w:rsidRPr="00151DB2" w:rsidR="00821BB8">
        <w:t xml:space="preserve"> </w:t>
      </w:r>
      <w:r w:rsidRPr="00151DB2" w:rsidR="00950114">
        <w:t>leases</w:t>
      </w:r>
      <w:r w:rsidRPr="00151DB2" w:rsidR="00821BB8">
        <w:t xml:space="preserve"> </w:t>
      </w:r>
      <w:r w:rsidRPr="00151DB2" w:rsidR="00950114">
        <w:t>in</w:t>
      </w:r>
      <w:r w:rsidRPr="00151DB2" w:rsidR="00821BB8">
        <w:t xml:space="preserve"> </w:t>
      </w:r>
      <w:r w:rsidRPr="00151DB2" w:rsidR="00827771">
        <w:t>hospitality,</w:t>
      </w:r>
      <w:r w:rsidRPr="00151DB2" w:rsidR="00821BB8">
        <w:t xml:space="preserve"> </w:t>
      </w:r>
      <w:r w:rsidRPr="00151DB2" w:rsidR="00827771">
        <w:t>that</w:t>
      </w:r>
      <w:r w:rsidRPr="00151DB2" w:rsidR="00821BB8">
        <w:t xml:space="preserve"> </w:t>
      </w:r>
      <w:r w:rsidRPr="00151DB2" w:rsidR="00827771">
        <w:t>around</w:t>
      </w:r>
      <w:r w:rsidRPr="00151DB2" w:rsidR="00821BB8">
        <w:t xml:space="preserve"> </w:t>
      </w:r>
      <w:r w:rsidRPr="00151DB2" w:rsidR="00827771">
        <w:t>half</w:t>
      </w:r>
      <w:r w:rsidRPr="00151DB2" w:rsidR="00821BB8">
        <w:t xml:space="preserve"> </w:t>
      </w:r>
      <w:r w:rsidRPr="00151DB2" w:rsidR="00827771">
        <w:t>of</w:t>
      </w:r>
      <w:r w:rsidRPr="00151DB2" w:rsidR="00821BB8">
        <w:t xml:space="preserve"> </w:t>
      </w:r>
      <w:r w:rsidRPr="00151DB2" w:rsidR="00827771">
        <w:t>those</w:t>
      </w:r>
      <w:r w:rsidRPr="00151DB2" w:rsidR="00821BB8">
        <w:t xml:space="preserve"> </w:t>
      </w:r>
      <w:r w:rsidRPr="00151DB2" w:rsidR="00827771">
        <w:t>have</w:t>
      </w:r>
      <w:r w:rsidRPr="00151DB2" w:rsidR="00821BB8">
        <w:t xml:space="preserve"> </w:t>
      </w:r>
      <w:r w:rsidRPr="00151DB2" w:rsidR="00827771">
        <w:t>reached</w:t>
      </w:r>
      <w:r w:rsidRPr="00151DB2" w:rsidR="00821BB8">
        <w:t xml:space="preserve"> </w:t>
      </w:r>
      <w:r w:rsidRPr="00151DB2" w:rsidR="00827771">
        <w:t>an</w:t>
      </w:r>
      <w:r w:rsidRPr="00151DB2" w:rsidR="00821BB8">
        <w:t xml:space="preserve"> </w:t>
      </w:r>
      <w:r w:rsidRPr="00151DB2" w:rsidR="00827771">
        <w:t>agreement</w:t>
      </w:r>
      <w:r w:rsidRPr="00151DB2" w:rsidR="00821BB8">
        <w:t xml:space="preserve"> </w:t>
      </w:r>
      <w:r w:rsidRPr="00151DB2" w:rsidR="00827771">
        <w:t>now</w:t>
      </w:r>
      <w:r w:rsidRPr="00151DB2" w:rsidR="00821BB8">
        <w:t xml:space="preserve"> </w:t>
      </w:r>
      <w:r w:rsidRPr="00151DB2" w:rsidR="00827771">
        <w:t>on</w:t>
      </w:r>
      <w:r w:rsidRPr="00151DB2" w:rsidR="00821BB8">
        <w:t xml:space="preserve"> </w:t>
      </w:r>
      <w:r w:rsidRPr="00151DB2" w:rsidR="00827771">
        <w:t>the</w:t>
      </w:r>
      <w:r w:rsidRPr="00151DB2" w:rsidR="00821BB8">
        <w:t xml:space="preserve"> </w:t>
      </w:r>
      <w:r w:rsidRPr="00151DB2" w:rsidR="00827771">
        <w:t>way</w:t>
      </w:r>
      <w:r w:rsidRPr="00151DB2" w:rsidR="00821BB8">
        <w:t xml:space="preserve"> </w:t>
      </w:r>
      <w:r w:rsidRPr="00151DB2" w:rsidR="00827771">
        <w:t>forward,</w:t>
      </w:r>
      <w:r w:rsidRPr="00151DB2" w:rsidR="00821BB8">
        <w:t xml:space="preserve"> </w:t>
      </w:r>
      <w:r w:rsidRPr="00151DB2" w:rsidR="00827771">
        <w:t>but</w:t>
      </w:r>
      <w:r w:rsidRPr="00151DB2" w:rsidR="00821BB8">
        <w:t xml:space="preserve"> </w:t>
      </w:r>
      <w:r w:rsidRPr="00151DB2" w:rsidR="00827771">
        <w:t>you</w:t>
      </w:r>
      <w:r w:rsidRPr="00151DB2" w:rsidR="00821BB8">
        <w:t xml:space="preserve"> </w:t>
      </w:r>
      <w:r w:rsidRPr="00151DB2" w:rsidR="00827771">
        <w:t>have</w:t>
      </w:r>
      <w:r w:rsidRPr="00151DB2" w:rsidR="00821BB8">
        <w:t xml:space="preserve"> </w:t>
      </w:r>
      <w:r w:rsidRPr="00151DB2" w:rsidR="00827771">
        <w:t>a</w:t>
      </w:r>
      <w:r w:rsidRPr="00151DB2" w:rsidR="00821BB8">
        <w:t xml:space="preserve"> </w:t>
      </w:r>
      <w:r w:rsidRPr="00151DB2" w:rsidR="00827771">
        <w:t>significant</w:t>
      </w:r>
      <w:r w:rsidRPr="00151DB2" w:rsidR="00821BB8">
        <w:t xml:space="preserve"> </w:t>
      </w:r>
      <w:r w:rsidRPr="00151DB2" w:rsidR="00827771">
        <w:t>proportion</w:t>
      </w:r>
      <w:r w:rsidRPr="00151DB2" w:rsidR="00821BB8">
        <w:t xml:space="preserve"> </w:t>
      </w:r>
      <w:r w:rsidRPr="00151DB2" w:rsidR="00827771">
        <w:t>that</w:t>
      </w:r>
      <w:r w:rsidRPr="00151DB2" w:rsidR="00821BB8">
        <w:t xml:space="preserve"> </w:t>
      </w:r>
      <w:r w:rsidRPr="00151DB2" w:rsidR="00827771">
        <w:t>have</w:t>
      </w:r>
      <w:r w:rsidRPr="00151DB2" w:rsidR="00821BB8">
        <w:t xml:space="preserve"> </w:t>
      </w:r>
      <w:r w:rsidRPr="00151DB2" w:rsidR="00827771">
        <w:t>not</w:t>
      </w:r>
      <w:r w:rsidRPr="00151DB2" w:rsidR="00821BB8">
        <w:t xml:space="preserve"> </w:t>
      </w:r>
      <w:r w:rsidRPr="00151DB2" w:rsidR="00827771">
        <w:t>been</w:t>
      </w:r>
      <w:r w:rsidRPr="00151DB2" w:rsidR="00821BB8">
        <w:t xml:space="preserve"> </w:t>
      </w:r>
      <w:r w:rsidRPr="00151DB2" w:rsidR="00827771">
        <w:t>able</w:t>
      </w:r>
      <w:r w:rsidRPr="00151DB2" w:rsidR="00821BB8">
        <w:t xml:space="preserve"> </w:t>
      </w:r>
      <w:r w:rsidRPr="00151DB2" w:rsidR="00827771">
        <w:t>to</w:t>
      </w:r>
      <w:r w:rsidRPr="00151DB2" w:rsidR="00821BB8">
        <w:t xml:space="preserve"> </w:t>
      </w:r>
      <w:r w:rsidRPr="00151DB2" w:rsidR="00827771">
        <w:t>pay.</w:t>
      </w:r>
      <w:r w:rsidRPr="00151DB2" w:rsidR="00821BB8">
        <w:t xml:space="preserve"> </w:t>
      </w:r>
      <w:r w:rsidRPr="00151DB2" w:rsidR="00827771">
        <w:t>When</w:t>
      </w:r>
      <w:r w:rsidRPr="00151DB2" w:rsidR="00821BB8">
        <w:t xml:space="preserve"> </w:t>
      </w:r>
      <w:r w:rsidRPr="00151DB2" w:rsidR="00827771">
        <w:t>we</w:t>
      </w:r>
      <w:r w:rsidRPr="00151DB2" w:rsidR="00821BB8">
        <w:t xml:space="preserve"> </w:t>
      </w:r>
      <w:r w:rsidRPr="00151DB2" w:rsidR="00827771">
        <w:t>look</w:t>
      </w:r>
      <w:r w:rsidRPr="00151DB2" w:rsidR="00821BB8">
        <w:t xml:space="preserve"> </w:t>
      </w:r>
      <w:r w:rsidRPr="00151DB2" w:rsidR="00827771">
        <w:t>at</w:t>
      </w:r>
      <w:r w:rsidRPr="00151DB2" w:rsidR="00821BB8">
        <w:t xml:space="preserve"> </w:t>
      </w:r>
      <w:r w:rsidRPr="00151DB2" w:rsidR="00827771">
        <w:t>the</w:t>
      </w:r>
      <w:r w:rsidRPr="00151DB2" w:rsidR="00821BB8">
        <w:t xml:space="preserve"> </w:t>
      </w:r>
      <w:r w:rsidRPr="00151DB2" w:rsidR="00827771">
        <w:t>total</w:t>
      </w:r>
      <w:r w:rsidRPr="00151DB2" w:rsidR="00821BB8">
        <w:t xml:space="preserve"> </w:t>
      </w:r>
      <w:r w:rsidRPr="00151DB2" w:rsidR="00827771">
        <w:t>amount</w:t>
      </w:r>
      <w:r w:rsidRPr="00151DB2" w:rsidR="00821BB8">
        <w:t xml:space="preserve"> </w:t>
      </w:r>
      <w:r w:rsidRPr="00151DB2" w:rsidR="00827771">
        <w:t>of</w:t>
      </w:r>
      <w:r w:rsidRPr="00151DB2" w:rsidR="00821BB8">
        <w:t xml:space="preserve"> </w:t>
      </w:r>
      <w:r w:rsidRPr="00151DB2" w:rsidR="00827771">
        <w:t>rent</w:t>
      </w:r>
      <w:r w:rsidRPr="00151DB2" w:rsidR="00821BB8">
        <w:t xml:space="preserve"> </w:t>
      </w:r>
      <w:r w:rsidRPr="00151DB2" w:rsidR="00827771">
        <w:t>debt,</w:t>
      </w:r>
      <w:r w:rsidRPr="00151DB2" w:rsidR="00821BB8">
        <w:t xml:space="preserve"> </w:t>
      </w:r>
      <w:r w:rsidRPr="00151DB2" w:rsidR="00827771">
        <w:t>it</w:t>
      </w:r>
      <w:r w:rsidRPr="00151DB2" w:rsidR="00821BB8">
        <w:t xml:space="preserve"> </w:t>
      </w:r>
      <w:r w:rsidRPr="00151DB2" w:rsidR="00827771">
        <w:t>is</w:t>
      </w:r>
      <w:r w:rsidRPr="00151DB2" w:rsidR="00821BB8">
        <w:t xml:space="preserve"> </w:t>
      </w:r>
      <w:r w:rsidRPr="00151DB2" w:rsidR="00827771">
        <w:t>about</w:t>
      </w:r>
      <w:r w:rsidRPr="00151DB2" w:rsidR="00821BB8">
        <w:t xml:space="preserve"> </w:t>
      </w:r>
      <w:r w:rsidRPr="00151DB2" w:rsidR="00827771">
        <w:t>£2.5</w:t>
      </w:r>
      <w:r w:rsidRPr="00151DB2" w:rsidR="00821BB8">
        <w:t xml:space="preserve"> </w:t>
      </w:r>
      <w:r w:rsidRPr="00151DB2" w:rsidR="00827771">
        <w:t>billion</w:t>
      </w:r>
      <w:r w:rsidRPr="00151DB2" w:rsidR="00821BB8">
        <w:t xml:space="preserve"> </w:t>
      </w:r>
      <w:r w:rsidRPr="00151DB2" w:rsidR="00827771">
        <w:t>that</w:t>
      </w:r>
      <w:r w:rsidRPr="00151DB2" w:rsidR="00821BB8">
        <w:t xml:space="preserve"> </w:t>
      </w:r>
      <w:r w:rsidRPr="00151DB2" w:rsidR="00827771">
        <w:t>has</w:t>
      </w:r>
      <w:r w:rsidRPr="00151DB2" w:rsidR="00821BB8">
        <w:t xml:space="preserve"> </w:t>
      </w:r>
      <w:r w:rsidRPr="00151DB2" w:rsidR="00827771">
        <w:t>accrued</w:t>
      </w:r>
      <w:r w:rsidRPr="00151DB2" w:rsidR="00821BB8">
        <w:t xml:space="preserve"> </w:t>
      </w:r>
      <w:r w:rsidRPr="00151DB2" w:rsidR="00827771">
        <w:t>in</w:t>
      </w:r>
      <w:r w:rsidRPr="00151DB2" w:rsidR="00821BB8">
        <w:t xml:space="preserve"> </w:t>
      </w:r>
      <w:r w:rsidRPr="00151DB2" w:rsidR="00827771">
        <w:t>the</w:t>
      </w:r>
      <w:r w:rsidRPr="00151DB2" w:rsidR="00821BB8">
        <w:t xml:space="preserve"> </w:t>
      </w:r>
      <w:r w:rsidRPr="00151DB2" w:rsidR="00827771">
        <w:t>hospitality</w:t>
      </w:r>
      <w:r w:rsidRPr="00151DB2" w:rsidR="00821BB8">
        <w:t xml:space="preserve"> </w:t>
      </w:r>
      <w:r w:rsidRPr="00151DB2" w:rsidR="00827771">
        <w:t>sector</w:t>
      </w:r>
      <w:r w:rsidRPr="00151DB2" w:rsidR="00821BB8">
        <w:t xml:space="preserve"> </w:t>
      </w:r>
      <w:r w:rsidRPr="00151DB2" w:rsidR="00827771">
        <w:t>alone</w:t>
      </w:r>
      <w:r w:rsidRPr="00151DB2" w:rsidR="00821BB8">
        <w:t xml:space="preserve"> </w:t>
      </w:r>
      <w:r w:rsidRPr="00151DB2" w:rsidR="00827771">
        <w:t>since</w:t>
      </w:r>
      <w:r w:rsidRPr="00151DB2" w:rsidR="00821BB8">
        <w:t xml:space="preserve"> </w:t>
      </w:r>
      <w:r w:rsidRPr="00151DB2" w:rsidR="00827771">
        <w:t>the</w:t>
      </w:r>
      <w:r w:rsidRPr="00151DB2" w:rsidR="00821BB8">
        <w:t xml:space="preserve"> </w:t>
      </w:r>
      <w:r w:rsidRPr="00151DB2" w:rsidR="00827771">
        <w:t>start</w:t>
      </w:r>
      <w:r w:rsidRPr="00151DB2" w:rsidR="00821BB8">
        <w:t xml:space="preserve"> </w:t>
      </w:r>
      <w:r w:rsidRPr="00151DB2" w:rsidR="00827771">
        <w:t>of</w:t>
      </w:r>
      <w:r w:rsidRPr="00151DB2" w:rsidR="00821BB8">
        <w:t xml:space="preserve"> </w:t>
      </w:r>
      <w:r w:rsidRPr="00151DB2" w:rsidR="00827771">
        <w:t>the</w:t>
      </w:r>
      <w:r w:rsidRPr="00151DB2" w:rsidR="00821BB8">
        <w:t xml:space="preserve"> </w:t>
      </w:r>
      <w:r w:rsidRPr="00151DB2" w:rsidR="00827771">
        <w:t>pandemic</w:t>
      </w:r>
      <w:r w:rsidRPr="00151DB2" w:rsidR="00821BB8">
        <w:t xml:space="preserve"> </w:t>
      </w:r>
      <w:r w:rsidRPr="00151DB2" w:rsidR="00827771">
        <w:t>last</w:t>
      </w:r>
      <w:r w:rsidRPr="00151DB2" w:rsidR="00821BB8">
        <w:t xml:space="preserve"> </w:t>
      </w:r>
      <w:r w:rsidRPr="00151DB2" w:rsidR="00827771">
        <w:t>year.</w:t>
      </w:r>
      <w:r w:rsidRPr="00151DB2" w:rsidR="00821BB8">
        <w:t xml:space="preserve"> </w:t>
      </w:r>
      <w:r w:rsidRPr="00151DB2" w:rsidR="00827771">
        <w:t>While</w:t>
      </w:r>
      <w:r w:rsidRPr="00151DB2" w:rsidR="00821BB8">
        <w:t xml:space="preserve"> </w:t>
      </w:r>
      <w:r w:rsidRPr="00151DB2" w:rsidR="00827771">
        <w:t>agreements</w:t>
      </w:r>
      <w:r w:rsidRPr="00151DB2" w:rsidR="00821BB8">
        <w:t xml:space="preserve"> </w:t>
      </w:r>
      <w:r w:rsidRPr="00151DB2" w:rsidR="00827771">
        <w:t>may</w:t>
      </w:r>
      <w:r w:rsidRPr="00151DB2" w:rsidR="00821BB8">
        <w:t xml:space="preserve"> </w:t>
      </w:r>
      <w:r w:rsidRPr="00151DB2" w:rsidR="00827771">
        <w:t>have</w:t>
      </w:r>
      <w:r w:rsidRPr="00151DB2" w:rsidR="00821BB8">
        <w:t xml:space="preserve"> </w:t>
      </w:r>
      <w:r w:rsidRPr="00151DB2" w:rsidR="00827771">
        <w:t>been</w:t>
      </w:r>
      <w:r w:rsidRPr="00151DB2" w:rsidR="00821BB8">
        <w:t xml:space="preserve"> </w:t>
      </w:r>
      <w:r w:rsidRPr="00151DB2" w:rsidR="00827771">
        <w:t>made</w:t>
      </w:r>
      <w:r w:rsidRPr="00151DB2" w:rsidR="00821BB8">
        <w:t xml:space="preserve"> </w:t>
      </w:r>
      <w:r w:rsidRPr="00151DB2" w:rsidR="00827771">
        <w:t>in</w:t>
      </w:r>
      <w:r w:rsidRPr="00151DB2" w:rsidR="00821BB8">
        <w:t xml:space="preserve"> </w:t>
      </w:r>
      <w:r w:rsidRPr="00151DB2" w:rsidR="00827771">
        <w:t>order</w:t>
      </w:r>
      <w:r w:rsidRPr="00151DB2" w:rsidR="00821BB8">
        <w:t xml:space="preserve"> </w:t>
      </w:r>
      <w:r w:rsidRPr="00151DB2" w:rsidR="00827771">
        <w:t>to</w:t>
      </w:r>
      <w:r w:rsidRPr="00151DB2" w:rsidR="00821BB8">
        <w:t xml:space="preserve"> </w:t>
      </w:r>
      <w:r w:rsidRPr="00151DB2" w:rsidR="00827771">
        <w:t>be</w:t>
      </w:r>
      <w:r w:rsidRPr="00151DB2" w:rsidR="00821BB8">
        <w:t xml:space="preserve"> </w:t>
      </w:r>
      <w:r w:rsidRPr="00151DB2" w:rsidR="00827771">
        <w:t>able</w:t>
      </w:r>
      <w:r w:rsidRPr="00151DB2" w:rsidR="00821BB8">
        <w:t xml:space="preserve"> </w:t>
      </w:r>
      <w:r w:rsidRPr="00151DB2" w:rsidR="00827771">
        <w:t>to</w:t>
      </w:r>
      <w:r w:rsidRPr="00151DB2" w:rsidR="00821BB8">
        <w:t xml:space="preserve"> </w:t>
      </w:r>
      <w:r w:rsidRPr="00151DB2" w:rsidR="00827771">
        <w:t>pay</w:t>
      </w:r>
      <w:r w:rsidRPr="00151DB2" w:rsidR="00821BB8">
        <w:t xml:space="preserve"> </w:t>
      </w:r>
      <w:r w:rsidRPr="00151DB2">
        <w:t>debt</w:t>
      </w:r>
      <w:r w:rsidRPr="00151DB2" w:rsidR="00821BB8">
        <w:t xml:space="preserve"> </w:t>
      </w:r>
      <w:r w:rsidRPr="00151DB2">
        <w:t>going</w:t>
      </w:r>
      <w:r w:rsidRPr="00151DB2" w:rsidR="00821BB8">
        <w:t xml:space="preserve"> </w:t>
      </w:r>
      <w:r w:rsidRPr="00151DB2">
        <w:t>forward</w:t>
      </w:r>
      <w:r w:rsidRPr="00151DB2" w:rsidR="00821BB8">
        <w:t xml:space="preserve"> </w:t>
      </w:r>
      <w:r w:rsidRPr="00151DB2">
        <w:t>or</w:t>
      </w:r>
      <w:r w:rsidRPr="00151DB2" w:rsidR="00821BB8">
        <w:t xml:space="preserve"> </w:t>
      </w:r>
      <w:r w:rsidRPr="00151DB2">
        <w:t>to</w:t>
      </w:r>
      <w:r w:rsidRPr="00151DB2" w:rsidR="00821BB8">
        <w:t xml:space="preserve"> </w:t>
      </w:r>
      <w:r w:rsidRPr="00151DB2">
        <w:t>resolve</w:t>
      </w:r>
      <w:r w:rsidRPr="00151DB2" w:rsidR="00821BB8">
        <w:t xml:space="preserve"> </w:t>
      </w:r>
      <w:r w:rsidRPr="00151DB2">
        <w:t>rent</w:t>
      </w:r>
      <w:r w:rsidRPr="00151DB2" w:rsidR="00821BB8">
        <w:t xml:space="preserve"> </w:t>
      </w:r>
      <w:r w:rsidRPr="00151DB2">
        <w:t>arrears,</w:t>
      </w:r>
      <w:r w:rsidRPr="00151DB2" w:rsidR="00821BB8">
        <w:t xml:space="preserve"> </w:t>
      </w:r>
      <w:r w:rsidRPr="00151DB2">
        <w:t>a</w:t>
      </w:r>
      <w:r w:rsidRPr="00151DB2" w:rsidR="00821BB8">
        <w:t xml:space="preserve"> </w:t>
      </w:r>
      <w:r w:rsidRPr="00151DB2">
        <w:t>lot</w:t>
      </w:r>
      <w:r w:rsidRPr="00151DB2" w:rsidR="00821BB8">
        <w:t xml:space="preserve"> </w:t>
      </w:r>
      <w:r w:rsidRPr="00151DB2">
        <w:t>of</w:t>
      </w:r>
      <w:r w:rsidRPr="00151DB2" w:rsidR="00821BB8">
        <w:t xml:space="preserve"> </w:t>
      </w:r>
      <w:r w:rsidRPr="00151DB2">
        <w:t>that</w:t>
      </w:r>
      <w:r w:rsidRPr="00151DB2" w:rsidR="00821BB8">
        <w:t xml:space="preserve"> </w:t>
      </w:r>
      <w:r w:rsidRPr="00151DB2">
        <w:t>has</w:t>
      </w:r>
      <w:r w:rsidRPr="00151DB2" w:rsidR="00821BB8">
        <w:t xml:space="preserve"> </w:t>
      </w:r>
      <w:r w:rsidRPr="00151DB2">
        <w:t>not</w:t>
      </w:r>
      <w:r w:rsidRPr="00151DB2" w:rsidR="00821BB8">
        <w:t xml:space="preserve"> </w:t>
      </w:r>
      <w:r w:rsidRPr="00151DB2">
        <w:t>resulted</w:t>
      </w:r>
      <w:r w:rsidRPr="00151DB2" w:rsidR="00821BB8">
        <w:t xml:space="preserve"> </w:t>
      </w:r>
      <w:r w:rsidRPr="00151DB2">
        <w:t>in</w:t>
      </w:r>
      <w:r w:rsidRPr="00151DB2" w:rsidR="00821BB8">
        <w:t xml:space="preserve"> </w:t>
      </w:r>
      <w:r w:rsidRPr="00151DB2">
        <w:t>payments</w:t>
      </w:r>
      <w:r w:rsidRPr="00151DB2" w:rsidR="00821BB8">
        <w:t xml:space="preserve"> </w:t>
      </w:r>
      <w:r w:rsidRPr="00151DB2">
        <w:t>being</w:t>
      </w:r>
      <w:r w:rsidRPr="00151DB2" w:rsidR="00821BB8">
        <w:t xml:space="preserve"> </w:t>
      </w:r>
      <w:r w:rsidRPr="00151DB2">
        <w:t>made</w:t>
      </w:r>
      <w:r w:rsidRPr="00151DB2" w:rsidR="00821BB8">
        <w:t xml:space="preserve"> </w:t>
      </w:r>
      <w:r w:rsidRPr="00151DB2">
        <w:t>yet</w:t>
      </w:r>
      <w:r w:rsidRPr="00151DB2" w:rsidR="00821BB8">
        <w:t xml:space="preserve"> </w:t>
      </w:r>
      <w:r w:rsidRPr="00151DB2">
        <w:t>because</w:t>
      </w:r>
      <w:r w:rsidRPr="00151DB2" w:rsidR="00821BB8">
        <w:t xml:space="preserve"> </w:t>
      </w:r>
      <w:r w:rsidRPr="00151DB2">
        <w:t>of</w:t>
      </w:r>
      <w:r w:rsidRPr="00151DB2" w:rsidR="00821BB8">
        <w:t xml:space="preserve"> </w:t>
      </w:r>
      <w:r w:rsidRPr="00151DB2">
        <w:t>the</w:t>
      </w:r>
      <w:r w:rsidRPr="00151DB2" w:rsidR="00821BB8">
        <w:t xml:space="preserve"> </w:t>
      </w:r>
      <w:r w:rsidRPr="00151DB2">
        <w:t>state</w:t>
      </w:r>
      <w:r w:rsidRPr="00151DB2" w:rsidR="00821BB8">
        <w:t xml:space="preserve"> </w:t>
      </w:r>
      <w:r w:rsidRPr="00151DB2" w:rsidR="00950114">
        <w:t>that</w:t>
      </w:r>
      <w:r w:rsidRPr="00151DB2" w:rsidR="00821BB8">
        <w:t xml:space="preserve"> </w:t>
      </w:r>
      <w:r w:rsidRPr="00151DB2" w:rsidR="00950114">
        <w:t>the</w:t>
      </w:r>
      <w:r w:rsidRPr="00151DB2" w:rsidR="00821BB8">
        <w:t xml:space="preserve"> </w:t>
      </w:r>
      <w:r w:rsidRPr="00151DB2" w:rsidR="00950114">
        <w:t>businesses</w:t>
      </w:r>
      <w:r w:rsidRPr="00151DB2" w:rsidR="00821BB8">
        <w:t xml:space="preserve"> </w:t>
      </w:r>
      <w:r w:rsidRPr="00151DB2" w:rsidR="00950114">
        <w:t>are</w:t>
      </w:r>
      <w:r w:rsidRPr="00151DB2" w:rsidR="00821BB8">
        <w:t xml:space="preserve"> </w:t>
      </w:r>
      <w:r w:rsidRPr="00151DB2" w:rsidR="00950114">
        <w:t>in.</w:t>
      </w:r>
    </w:p>
    <w:p w:rsidR="00334193" w:rsidRPr="00151DB2" w:rsidP="00950114">
      <w:pPr>
        <w:pStyle w:val="Answer"/>
      </w:pPr>
      <w:r w:rsidRPr="00151DB2">
        <w:t>However,</w:t>
      </w:r>
      <w:r w:rsidRPr="00151DB2" w:rsidR="00821BB8">
        <w:t xml:space="preserve"> </w:t>
      </w:r>
      <w:r w:rsidRPr="00151DB2">
        <w:t>we</w:t>
      </w:r>
      <w:r w:rsidRPr="00151DB2" w:rsidR="00821BB8">
        <w:t xml:space="preserve"> </w:t>
      </w:r>
      <w:r w:rsidRPr="00151DB2" w:rsidR="00E71164">
        <w:t>know</w:t>
      </w:r>
      <w:r w:rsidRPr="00151DB2" w:rsidR="00821BB8">
        <w:t xml:space="preserve"> </w:t>
      </w:r>
      <w:r w:rsidRPr="00151DB2">
        <w:t>that,</w:t>
      </w:r>
      <w:r w:rsidRPr="00151DB2" w:rsidR="00821BB8">
        <w:t xml:space="preserve"> </w:t>
      </w:r>
      <w:r w:rsidRPr="00151DB2">
        <w:t>on</w:t>
      </w:r>
      <w:r w:rsidRPr="00151DB2" w:rsidR="00821BB8">
        <w:t xml:space="preserve"> </w:t>
      </w:r>
      <w:r w:rsidRPr="00151DB2" w:rsidR="002F1C64">
        <w:t>estimate</w:t>
      </w:r>
      <w:r w:rsidRPr="00151DB2">
        <w:t>,</w:t>
      </w:r>
      <w:r w:rsidRPr="00151DB2" w:rsidR="00821BB8">
        <w:t xml:space="preserve"> </w:t>
      </w:r>
      <w:r w:rsidRPr="00151DB2">
        <w:t>about</w:t>
      </w:r>
      <w:r w:rsidRPr="00151DB2" w:rsidR="00821BB8">
        <w:t xml:space="preserve"> </w:t>
      </w:r>
      <w:r w:rsidRPr="00151DB2">
        <w:t>10%</w:t>
      </w:r>
      <w:r w:rsidRPr="00151DB2" w:rsidR="00821BB8">
        <w:t xml:space="preserve"> </w:t>
      </w:r>
      <w:r w:rsidRPr="00151DB2">
        <w:t>of</w:t>
      </w:r>
      <w:r w:rsidRPr="00151DB2" w:rsidR="00821BB8">
        <w:t xml:space="preserve"> </w:t>
      </w:r>
      <w:r w:rsidRPr="00151DB2">
        <w:t>businesses</w:t>
      </w:r>
      <w:r w:rsidRPr="00151DB2" w:rsidR="00821BB8">
        <w:t xml:space="preserve"> </w:t>
      </w:r>
      <w:r w:rsidRPr="00151DB2">
        <w:t>have</w:t>
      </w:r>
      <w:r w:rsidRPr="00151DB2" w:rsidR="00821BB8">
        <w:t xml:space="preserve"> </w:t>
      </w:r>
      <w:r w:rsidRPr="00151DB2">
        <w:t>been</w:t>
      </w:r>
      <w:r w:rsidRPr="00151DB2" w:rsidR="00821BB8">
        <w:t xml:space="preserve"> </w:t>
      </w:r>
      <w:r w:rsidRPr="00151DB2">
        <w:t>able</w:t>
      </w:r>
      <w:r w:rsidRPr="00151DB2" w:rsidR="00821BB8">
        <w:t xml:space="preserve"> </w:t>
      </w:r>
      <w:r w:rsidRPr="00151DB2">
        <w:t>to</w:t>
      </w:r>
      <w:r w:rsidRPr="00151DB2" w:rsidR="00821BB8">
        <w:t xml:space="preserve"> </w:t>
      </w:r>
      <w:r w:rsidRPr="00151DB2">
        <w:t>continue</w:t>
      </w:r>
      <w:r w:rsidRPr="00151DB2" w:rsidR="00821BB8">
        <w:t xml:space="preserve"> </w:t>
      </w:r>
      <w:r w:rsidRPr="00151DB2">
        <w:t>paying</w:t>
      </w:r>
      <w:r w:rsidRPr="00151DB2" w:rsidR="00821BB8">
        <w:t xml:space="preserve"> </w:t>
      </w:r>
      <w:r w:rsidRPr="00151DB2">
        <w:t>rent</w:t>
      </w:r>
      <w:r w:rsidRPr="00151DB2" w:rsidR="00821BB8">
        <w:t xml:space="preserve"> </w:t>
      </w:r>
      <w:r w:rsidRPr="00151DB2">
        <w:t>in</w:t>
      </w:r>
      <w:r w:rsidRPr="00151DB2" w:rsidR="00821BB8">
        <w:t xml:space="preserve"> </w:t>
      </w:r>
      <w:r w:rsidRPr="00151DB2">
        <w:t>full</w:t>
      </w:r>
      <w:r w:rsidRPr="00151DB2" w:rsidR="00821BB8">
        <w:t xml:space="preserve"> </w:t>
      </w:r>
      <w:r w:rsidRPr="00151DB2">
        <w:t>throughout</w:t>
      </w:r>
      <w:r w:rsidRPr="00151DB2" w:rsidR="00821BB8">
        <w:t xml:space="preserve"> </w:t>
      </w:r>
      <w:r w:rsidRPr="00151DB2">
        <w:t>the</w:t>
      </w:r>
      <w:r w:rsidRPr="00151DB2" w:rsidR="00821BB8">
        <w:t xml:space="preserve"> </w:t>
      </w:r>
      <w:r w:rsidRPr="00151DB2">
        <w:t>pandemic</w:t>
      </w:r>
      <w:r w:rsidRPr="00151DB2" w:rsidR="00821BB8">
        <w:t xml:space="preserve"> </w:t>
      </w:r>
      <w:r w:rsidRPr="00151DB2">
        <w:t>for</w:t>
      </w:r>
      <w:r w:rsidRPr="00151DB2" w:rsidR="00821BB8">
        <w:t xml:space="preserve"> </w:t>
      </w:r>
      <w:r w:rsidRPr="00151DB2">
        <w:t>premises.</w:t>
      </w:r>
      <w:r w:rsidRPr="00151DB2" w:rsidR="00821BB8">
        <w:t xml:space="preserve"> </w:t>
      </w:r>
      <w:r w:rsidRPr="00151DB2">
        <w:t>About</w:t>
      </w:r>
      <w:r w:rsidRPr="00151DB2" w:rsidR="00821BB8">
        <w:t xml:space="preserve"> </w:t>
      </w:r>
      <w:r w:rsidRPr="00151DB2">
        <w:t>25%</w:t>
      </w:r>
      <w:r w:rsidRPr="00151DB2" w:rsidR="00E71164">
        <w:t>,</w:t>
      </w:r>
      <w:r w:rsidRPr="00151DB2" w:rsidR="00821BB8">
        <w:t xml:space="preserve"> </w:t>
      </w:r>
      <w:r w:rsidRPr="00151DB2">
        <w:t>in</w:t>
      </w:r>
      <w:r w:rsidRPr="00151DB2" w:rsidR="00821BB8">
        <w:t xml:space="preserve"> </w:t>
      </w:r>
      <w:r w:rsidRPr="00151DB2">
        <w:t>total</w:t>
      </w:r>
      <w:r w:rsidRPr="00151DB2" w:rsidR="00E71164">
        <w:t>,</w:t>
      </w:r>
      <w:r w:rsidRPr="00151DB2" w:rsidR="00821BB8">
        <w:t xml:space="preserve"> </w:t>
      </w:r>
      <w:r w:rsidRPr="00151DB2">
        <w:t>have</w:t>
      </w:r>
      <w:r w:rsidRPr="00151DB2" w:rsidR="00821BB8">
        <w:t xml:space="preserve"> </w:t>
      </w:r>
      <w:r w:rsidRPr="00151DB2">
        <w:t>been</w:t>
      </w:r>
      <w:r w:rsidRPr="00151DB2" w:rsidR="00821BB8">
        <w:t xml:space="preserve"> </w:t>
      </w:r>
      <w:r w:rsidRPr="00151DB2">
        <w:t>paying</w:t>
      </w:r>
      <w:r w:rsidRPr="00151DB2" w:rsidR="00821BB8">
        <w:t xml:space="preserve"> </w:t>
      </w:r>
      <w:r w:rsidRPr="00151DB2">
        <w:t>in</w:t>
      </w:r>
      <w:r w:rsidRPr="00151DB2" w:rsidR="00821BB8">
        <w:t xml:space="preserve"> </w:t>
      </w:r>
      <w:r w:rsidRPr="00151DB2">
        <w:t>part</w:t>
      </w:r>
      <w:r w:rsidRPr="00151DB2" w:rsidR="00821BB8">
        <w:t xml:space="preserve"> </w:t>
      </w:r>
      <w:r w:rsidRPr="00151DB2">
        <w:t>throughout</w:t>
      </w:r>
      <w:r w:rsidRPr="00151DB2" w:rsidR="00821BB8">
        <w:t xml:space="preserve"> </w:t>
      </w:r>
      <w:r w:rsidRPr="00151DB2">
        <w:t>the</w:t>
      </w:r>
      <w:r w:rsidRPr="00151DB2" w:rsidR="00821BB8">
        <w:t xml:space="preserve"> </w:t>
      </w:r>
      <w:r w:rsidRPr="00151DB2">
        <w:t>pandemic</w:t>
      </w:r>
      <w:r w:rsidRPr="00151DB2" w:rsidR="00821BB8">
        <w:t xml:space="preserve"> </w:t>
      </w:r>
      <w:r w:rsidRPr="00151DB2">
        <w:t>as</w:t>
      </w:r>
      <w:r w:rsidRPr="00151DB2" w:rsidR="00821BB8">
        <w:t xml:space="preserve"> </w:t>
      </w:r>
      <w:r w:rsidRPr="00151DB2">
        <w:t>a</w:t>
      </w:r>
      <w:r w:rsidRPr="00151DB2" w:rsidR="00821BB8">
        <w:t xml:space="preserve"> </w:t>
      </w:r>
      <w:r w:rsidRPr="00151DB2">
        <w:t>result</w:t>
      </w:r>
      <w:r w:rsidRPr="00151DB2">
        <w:t>,</w:t>
      </w:r>
      <w:r w:rsidRPr="00151DB2" w:rsidR="00821BB8">
        <w:t xml:space="preserve"> </w:t>
      </w:r>
      <w:r w:rsidRPr="00151DB2">
        <w:t>largely</w:t>
      </w:r>
      <w:r w:rsidRPr="00151DB2">
        <w:t>,</w:t>
      </w:r>
      <w:r w:rsidRPr="00151DB2" w:rsidR="00821BB8">
        <w:t xml:space="preserve"> </w:t>
      </w:r>
      <w:r w:rsidRPr="00151DB2">
        <w:t>of</w:t>
      </w:r>
      <w:r w:rsidRPr="00151DB2" w:rsidR="00821BB8">
        <w:t xml:space="preserve"> </w:t>
      </w:r>
      <w:r w:rsidRPr="00151DB2">
        <w:t>enforcement</w:t>
      </w:r>
      <w:r w:rsidRPr="00151DB2" w:rsidR="00821BB8">
        <w:t xml:space="preserve"> </w:t>
      </w:r>
      <w:r w:rsidRPr="00151DB2">
        <w:t>action</w:t>
      </w:r>
      <w:r w:rsidRPr="00151DB2" w:rsidR="00821BB8">
        <w:t xml:space="preserve"> </w:t>
      </w:r>
      <w:r w:rsidRPr="00151DB2">
        <w:t>that</w:t>
      </w:r>
      <w:r w:rsidRPr="00151DB2" w:rsidR="00821BB8">
        <w:t xml:space="preserve"> </w:t>
      </w:r>
      <w:r w:rsidRPr="00151DB2">
        <w:t>has</w:t>
      </w:r>
      <w:r w:rsidRPr="00151DB2" w:rsidR="00821BB8">
        <w:t xml:space="preserve"> </w:t>
      </w:r>
      <w:r w:rsidRPr="00151DB2">
        <w:t>been</w:t>
      </w:r>
      <w:r w:rsidRPr="00151DB2" w:rsidR="00821BB8">
        <w:t xml:space="preserve"> </w:t>
      </w:r>
      <w:r w:rsidRPr="00151DB2">
        <w:t>taken</w:t>
      </w:r>
      <w:r w:rsidRPr="00151DB2" w:rsidR="00821BB8">
        <w:t xml:space="preserve"> </w:t>
      </w:r>
      <w:r w:rsidRPr="00151DB2">
        <w:t>by</w:t>
      </w:r>
      <w:r w:rsidRPr="00151DB2" w:rsidR="00821BB8">
        <w:t xml:space="preserve"> </w:t>
      </w:r>
      <w:r w:rsidRPr="00151DB2">
        <w:t>some</w:t>
      </w:r>
      <w:r w:rsidRPr="00151DB2" w:rsidR="00821BB8">
        <w:t xml:space="preserve"> </w:t>
      </w:r>
      <w:r w:rsidRPr="00151DB2">
        <w:t>of</w:t>
      </w:r>
      <w:r w:rsidRPr="00151DB2" w:rsidR="00821BB8">
        <w:t xml:space="preserve"> </w:t>
      </w:r>
      <w:r w:rsidRPr="00151DB2">
        <w:t>their</w:t>
      </w:r>
      <w:r w:rsidRPr="00151DB2" w:rsidR="00821BB8">
        <w:t xml:space="preserve"> </w:t>
      </w:r>
      <w:r w:rsidRPr="00151DB2">
        <w:t>landlords</w:t>
      </w:r>
      <w:r w:rsidRPr="00151DB2" w:rsidR="00821BB8">
        <w:t xml:space="preserve"> </w:t>
      </w:r>
      <w:r w:rsidRPr="00151DB2">
        <w:t>to</w:t>
      </w:r>
      <w:r w:rsidRPr="00151DB2" w:rsidR="00821BB8">
        <w:t xml:space="preserve"> </w:t>
      </w:r>
      <w:r w:rsidRPr="00151DB2">
        <w:t>recover</w:t>
      </w:r>
      <w:r w:rsidRPr="00151DB2" w:rsidR="00821BB8">
        <w:t xml:space="preserve"> </w:t>
      </w:r>
      <w:r w:rsidRPr="00151DB2">
        <w:t>some</w:t>
      </w:r>
      <w:r w:rsidRPr="00151DB2" w:rsidR="00821BB8">
        <w:t xml:space="preserve"> </w:t>
      </w:r>
      <w:r w:rsidRPr="00151DB2">
        <w:t>of</w:t>
      </w:r>
      <w:r w:rsidRPr="00151DB2" w:rsidR="00821BB8">
        <w:t xml:space="preserve"> </w:t>
      </w:r>
      <w:r w:rsidRPr="00151DB2">
        <w:t>that</w:t>
      </w:r>
      <w:r w:rsidRPr="00151DB2" w:rsidR="00821BB8">
        <w:t xml:space="preserve"> </w:t>
      </w:r>
      <w:r w:rsidRPr="00151DB2">
        <w:t>debt</w:t>
      </w:r>
      <w:r w:rsidRPr="00151DB2" w:rsidR="00821BB8">
        <w:t xml:space="preserve"> </w:t>
      </w:r>
      <w:r w:rsidRPr="00151DB2">
        <w:t>despite</w:t>
      </w:r>
      <w:r w:rsidRPr="00151DB2" w:rsidR="00821BB8">
        <w:t xml:space="preserve"> </w:t>
      </w:r>
      <w:r w:rsidRPr="00151DB2">
        <w:t>protections</w:t>
      </w:r>
      <w:r w:rsidRPr="00151DB2" w:rsidR="00821BB8">
        <w:t xml:space="preserve"> </w:t>
      </w:r>
      <w:r w:rsidRPr="00151DB2">
        <w:t>that</w:t>
      </w:r>
      <w:r w:rsidRPr="00151DB2" w:rsidR="00821BB8">
        <w:t xml:space="preserve"> </w:t>
      </w:r>
      <w:r w:rsidRPr="00151DB2">
        <w:t>the</w:t>
      </w:r>
      <w:r w:rsidRPr="00151DB2" w:rsidR="00821BB8">
        <w:t xml:space="preserve"> </w:t>
      </w:r>
      <w:r w:rsidRPr="00151DB2">
        <w:t>Government</w:t>
      </w:r>
      <w:r w:rsidRPr="00151DB2" w:rsidR="00821BB8">
        <w:t xml:space="preserve"> </w:t>
      </w:r>
      <w:r w:rsidRPr="00151DB2">
        <w:t>have</w:t>
      </w:r>
      <w:r w:rsidRPr="00151DB2" w:rsidR="00821BB8">
        <w:t xml:space="preserve"> </w:t>
      </w:r>
      <w:r w:rsidRPr="00151DB2">
        <w:t>put</w:t>
      </w:r>
      <w:r w:rsidRPr="00151DB2" w:rsidR="00821BB8">
        <w:t xml:space="preserve"> </w:t>
      </w:r>
      <w:r w:rsidRPr="00151DB2">
        <w:t>in</w:t>
      </w:r>
      <w:r w:rsidRPr="00151DB2" w:rsidR="00821BB8">
        <w:t xml:space="preserve"> </w:t>
      </w:r>
      <w:r w:rsidRPr="00151DB2">
        <w:t>place</w:t>
      </w:r>
      <w:r w:rsidRPr="00151DB2" w:rsidR="00821BB8">
        <w:t xml:space="preserve"> </w:t>
      </w:r>
      <w:r w:rsidRPr="00151DB2">
        <w:t>or</w:t>
      </w:r>
      <w:r w:rsidRPr="00151DB2" w:rsidR="00821BB8">
        <w:t xml:space="preserve"> </w:t>
      </w:r>
      <w:r w:rsidRPr="00151DB2">
        <w:t>because</w:t>
      </w:r>
      <w:r w:rsidRPr="00151DB2" w:rsidR="00821BB8">
        <w:t xml:space="preserve"> </w:t>
      </w:r>
      <w:r w:rsidRPr="00151DB2">
        <w:t>they</w:t>
      </w:r>
      <w:r w:rsidRPr="00151DB2" w:rsidR="00821BB8">
        <w:t xml:space="preserve"> </w:t>
      </w:r>
      <w:r w:rsidRPr="00151DB2">
        <w:t>have</w:t>
      </w:r>
      <w:r w:rsidRPr="00151DB2" w:rsidR="00821BB8">
        <w:t xml:space="preserve"> </w:t>
      </w:r>
      <w:r w:rsidRPr="00151DB2">
        <w:t>prioritised</w:t>
      </w:r>
      <w:r w:rsidRPr="00151DB2" w:rsidR="00821BB8">
        <w:t xml:space="preserve"> </w:t>
      </w:r>
      <w:r w:rsidRPr="00151DB2">
        <w:t>paying</w:t>
      </w:r>
      <w:r w:rsidRPr="00151DB2" w:rsidR="00821BB8">
        <w:t xml:space="preserve"> </w:t>
      </w:r>
      <w:r w:rsidRPr="00151DB2">
        <w:t>some</w:t>
      </w:r>
      <w:r w:rsidRPr="00151DB2" w:rsidR="00821BB8">
        <w:t xml:space="preserve"> </w:t>
      </w:r>
      <w:r w:rsidRPr="00151DB2">
        <w:t>of</w:t>
      </w:r>
      <w:r w:rsidRPr="00151DB2" w:rsidR="00821BB8">
        <w:t xml:space="preserve"> </w:t>
      </w:r>
      <w:r w:rsidRPr="00151DB2">
        <w:t>the</w:t>
      </w:r>
      <w:r w:rsidRPr="00151DB2" w:rsidR="00821BB8">
        <w:t xml:space="preserve"> </w:t>
      </w:r>
      <w:r w:rsidRPr="00151DB2">
        <w:t>rent</w:t>
      </w:r>
      <w:r w:rsidRPr="00151DB2" w:rsidR="00821BB8">
        <w:t xml:space="preserve"> </w:t>
      </w:r>
      <w:r w:rsidRPr="00151DB2">
        <w:t>debts</w:t>
      </w:r>
      <w:r w:rsidRPr="00151DB2" w:rsidR="00821BB8">
        <w:t xml:space="preserve"> </w:t>
      </w:r>
      <w:r w:rsidRPr="00151DB2">
        <w:t>for</w:t>
      </w:r>
      <w:r w:rsidRPr="00151DB2" w:rsidR="00821BB8">
        <w:t xml:space="preserve"> </w:t>
      </w:r>
      <w:r w:rsidRPr="00151DB2">
        <w:t>smaller</w:t>
      </w:r>
      <w:r w:rsidRPr="00151DB2" w:rsidR="00821BB8">
        <w:t xml:space="preserve"> </w:t>
      </w:r>
      <w:r w:rsidRPr="00151DB2">
        <w:t>landlords</w:t>
      </w:r>
      <w:r w:rsidRPr="00151DB2" w:rsidR="00821BB8">
        <w:t xml:space="preserve"> </w:t>
      </w:r>
      <w:r w:rsidR="00357514">
        <w:t>where</w:t>
      </w:r>
      <w:r w:rsidRPr="00151DB2" w:rsidR="00821BB8">
        <w:t xml:space="preserve"> </w:t>
      </w:r>
      <w:r w:rsidRPr="00151DB2">
        <w:t>they</w:t>
      </w:r>
      <w:r w:rsidRPr="00151DB2" w:rsidR="00821BB8">
        <w:t xml:space="preserve"> </w:t>
      </w:r>
      <w:r w:rsidRPr="00151DB2">
        <w:t>have</w:t>
      </w:r>
      <w:r w:rsidRPr="00151DB2" w:rsidR="00821BB8">
        <w:t xml:space="preserve"> </w:t>
      </w:r>
      <w:r w:rsidRPr="00151DB2">
        <w:t>felt</w:t>
      </w:r>
      <w:r w:rsidRPr="00151DB2" w:rsidR="00821BB8">
        <w:t xml:space="preserve"> </w:t>
      </w:r>
      <w:r w:rsidRPr="00151DB2">
        <w:t>able</w:t>
      </w:r>
      <w:r w:rsidRPr="00151DB2" w:rsidR="00821BB8">
        <w:t xml:space="preserve"> </w:t>
      </w:r>
      <w:r w:rsidRPr="00151DB2">
        <w:t>to</w:t>
      </w:r>
      <w:r w:rsidRPr="00151DB2" w:rsidR="00821BB8">
        <w:t xml:space="preserve"> </w:t>
      </w:r>
      <w:r w:rsidRPr="00151DB2">
        <w:t>do</w:t>
      </w:r>
      <w:r w:rsidRPr="00151DB2" w:rsidR="00821BB8">
        <w:t xml:space="preserve"> </w:t>
      </w:r>
      <w:r w:rsidRPr="00151DB2">
        <w:t>so.</w:t>
      </w:r>
    </w:p>
    <w:p w:rsidR="00950114" w:rsidRPr="00151DB2" w:rsidP="00950114">
      <w:pPr>
        <w:pStyle w:val="Answer"/>
      </w:pPr>
      <w:r w:rsidRPr="00151DB2">
        <w:t>Around</w:t>
      </w:r>
      <w:r w:rsidRPr="00151DB2" w:rsidR="00821BB8">
        <w:t xml:space="preserve"> </w:t>
      </w:r>
      <w:r w:rsidRPr="00151DB2">
        <w:t>a</w:t>
      </w:r>
      <w:r w:rsidRPr="00151DB2" w:rsidR="00821BB8">
        <w:t xml:space="preserve"> </w:t>
      </w:r>
      <w:r w:rsidRPr="00151DB2">
        <w:t>third</w:t>
      </w:r>
      <w:r w:rsidRPr="00151DB2" w:rsidR="00821BB8">
        <w:t xml:space="preserve"> </w:t>
      </w:r>
      <w:r w:rsidRPr="00151DB2">
        <w:t>of</w:t>
      </w:r>
      <w:r w:rsidRPr="00151DB2" w:rsidR="00821BB8">
        <w:t xml:space="preserve"> </w:t>
      </w:r>
      <w:r w:rsidRPr="00151DB2">
        <w:t>hospitality</w:t>
      </w:r>
      <w:r w:rsidRPr="00151DB2" w:rsidR="00821BB8">
        <w:t xml:space="preserve"> </w:t>
      </w:r>
      <w:r w:rsidRPr="00151DB2">
        <w:t>premises</w:t>
      </w:r>
      <w:r w:rsidRPr="00151DB2" w:rsidR="00821BB8">
        <w:t xml:space="preserve"> </w:t>
      </w:r>
      <w:r w:rsidRPr="00151DB2">
        <w:t>are</w:t>
      </w:r>
      <w:r w:rsidRPr="00151DB2" w:rsidR="00821BB8">
        <w:t xml:space="preserve"> </w:t>
      </w:r>
      <w:r w:rsidRPr="00151DB2">
        <w:t>subject</w:t>
      </w:r>
      <w:r w:rsidRPr="00151DB2" w:rsidR="00821BB8">
        <w:t xml:space="preserve"> </w:t>
      </w:r>
      <w:r w:rsidRPr="00151DB2">
        <w:t>to</w:t>
      </w:r>
      <w:r w:rsidRPr="00151DB2" w:rsidR="00821BB8">
        <w:t xml:space="preserve"> </w:t>
      </w:r>
      <w:r w:rsidRPr="00151DB2">
        <w:t>leasehold</w:t>
      </w:r>
      <w:r w:rsidRPr="00151DB2" w:rsidR="00821BB8">
        <w:t xml:space="preserve"> </w:t>
      </w:r>
      <w:r w:rsidRPr="00151DB2">
        <w:t>agreements</w:t>
      </w:r>
      <w:r w:rsidRPr="00151DB2" w:rsidR="00821BB8">
        <w:t xml:space="preserve"> </w:t>
      </w:r>
      <w:r w:rsidR="00357514">
        <w:t>and</w:t>
      </w:r>
      <w:r w:rsidRPr="00151DB2" w:rsidR="00821BB8">
        <w:t xml:space="preserve"> </w:t>
      </w:r>
      <w:r w:rsidRPr="00151DB2">
        <w:t>have</w:t>
      </w:r>
      <w:r w:rsidRPr="00151DB2" w:rsidR="00821BB8">
        <w:t xml:space="preserve"> </w:t>
      </w:r>
      <w:r w:rsidRPr="00151DB2">
        <w:t>made</w:t>
      </w:r>
      <w:r w:rsidRPr="00151DB2" w:rsidR="00821BB8">
        <w:t xml:space="preserve"> </w:t>
      </w:r>
      <w:r w:rsidRPr="00151DB2">
        <w:t>some</w:t>
      </w:r>
      <w:r w:rsidRPr="00151DB2" w:rsidR="00821BB8">
        <w:t xml:space="preserve"> </w:t>
      </w:r>
      <w:r w:rsidRPr="00151DB2">
        <w:t>or</w:t>
      </w:r>
      <w:r w:rsidRPr="00151DB2" w:rsidR="00821BB8">
        <w:t xml:space="preserve"> </w:t>
      </w:r>
      <w:r w:rsidRPr="00151DB2">
        <w:t>all</w:t>
      </w:r>
      <w:r w:rsidRPr="00151DB2" w:rsidR="00821BB8">
        <w:t xml:space="preserve"> </w:t>
      </w:r>
      <w:r w:rsidR="00357514">
        <w:t xml:space="preserve">of </w:t>
      </w:r>
      <w:r w:rsidRPr="00151DB2">
        <w:t>their</w:t>
      </w:r>
      <w:r w:rsidRPr="00151DB2" w:rsidR="00821BB8">
        <w:t xml:space="preserve"> </w:t>
      </w:r>
      <w:r w:rsidRPr="00151DB2">
        <w:t>rent</w:t>
      </w:r>
      <w:r w:rsidRPr="00151DB2" w:rsidR="00821BB8">
        <w:t xml:space="preserve"> </w:t>
      </w:r>
      <w:r w:rsidRPr="00151DB2">
        <w:t>payments.</w:t>
      </w:r>
      <w:r w:rsidRPr="00151DB2" w:rsidR="00821BB8">
        <w:t xml:space="preserve"> </w:t>
      </w:r>
      <w:r w:rsidRPr="00151DB2">
        <w:t>That</w:t>
      </w:r>
      <w:r w:rsidRPr="00151DB2" w:rsidR="00821BB8">
        <w:t xml:space="preserve"> </w:t>
      </w:r>
      <w:r w:rsidRPr="00151DB2">
        <w:t>has</w:t>
      </w:r>
      <w:r w:rsidRPr="00151DB2" w:rsidR="00821BB8">
        <w:t xml:space="preserve"> </w:t>
      </w:r>
      <w:r w:rsidRPr="00151DB2">
        <w:t>been</w:t>
      </w:r>
      <w:r w:rsidRPr="00151DB2" w:rsidR="00821BB8">
        <w:t xml:space="preserve"> </w:t>
      </w:r>
      <w:r w:rsidRPr="00151DB2">
        <w:t>a</w:t>
      </w:r>
      <w:r w:rsidRPr="00151DB2" w:rsidR="00821BB8">
        <w:t xml:space="preserve"> </w:t>
      </w:r>
      <w:r w:rsidRPr="00151DB2">
        <w:t>struggle</w:t>
      </w:r>
      <w:r w:rsidRPr="00151DB2" w:rsidR="00821BB8">
        <w:t xml:space="preserve"> </w:t>
      </w:r>
      <w:r w:rsidRPr="00151DB2">
        <w:t>and</w:t>
      </w:r>
      <w:r w:rsidRPr="00151DB2" w:rsidR="00821BB8">
        <w:t xml:space="preserve"> </w:t>
      </w:r>
      <w:r w:rsidRPr="00151DB2">
        <w:t>they</w:t>
      </w:r>
      <w:r w:rsidRPr="00151DB2" w:rsidR="00821BB8">
        <w:t xml:space="preserve"> </w:t>
      </w:r>
      <w:r w:rsidRPr="00151DB2">
        <w:t>have</w:t>
      </w:r>
      <w:r w:rsidRPr="00151DB2" w:rsidR="00821BB8">
        <w:t xml:space="preserve"> </w:t>
      </w:r>
      <w:r w:rsidRPr="00151DB2">
        <w:t>taken</w:t>
      </w:r>
      <w:r w:rsidRPr="00151DB2" w:rsidR="00821BB8">
        <w:t xml:space="preserve"> </w:t>
      </w:r>
      <w:r w:rsidRPr="00151DB2">
        <w:t>on</w:t>
      </w:r>
      <w:r w:rsidRPr="00151DB2" w:rsidR="00821BB8">
        <w:t xml:space="preserve"> </w:t>
      </w:r>
      <w:r w:rsidRPr="00151DB2">
        <w:t>higher</w:t>
      </w:r>
      <w:r w:rsidRPr="00151DB2" w:rsidR="00821BB8">
        <w:t xml:space="preserve"> </w:t>
      </w:r>
      <w:r w:rsidRPr="00151DB2">
        <w:t>levels</w:t>
      </w:r>
      <w:r w:rsidRPr="00151DB2" w:rsidR="00821BB8">
        <w:t xml:space="preserve"> </w:t>
      </w:r>
      <w:r w:rsidRPr="00151DB2">
        <w:t>of</w:t>
      </w:r>
      <w:r w:rsidRPr="00151DB2" w:rsidR="00821BB8">
        <w:t xml:space="preserve"> </w:t>
      </w:r>
      <w:r w:rsidRPr="00151DB2">
        <w:t>debt</w:t>
      </w:r>
      <w:r w:rsidRPr="00151DB2" w:rsidR="00821BB8">
        <w:t xml:space="preserve"> </w:t>
      </w:r>
      <w:r w:rsidRPr="00151DB2">
        <w:t>from</w:t>
      </w:r>
      <w:r w:rsidRPr="00151DB2" w:rsidR="00821BB8">
        <w:t xml:space="preserve"> </w:t>
      </w:r>
      <w:r w:rsidRPr="00151DB2">
        <w:t>banks</w:t>
      </w:r>
      <w:r w:rsidRPr="00151DB2" w:rsidR="00821BB8">
        <w:t xml:space="preserve"> </w:t>
      </w:r>
      <w:r w:rsidRPr="00151DB2">
        <w:t>and</w:t>
      </w:r>
      <w:r w:rsidRPr="00151DB2" w:rsidR="00821BB8">
        <w:t xml:space="preserve"> </w:t>
      </w:r>
      <w:r w:rsidRPr="00151DB2">
        <w:t>Government</w:t>
      </w:r>
      <w:r w:rsidRPr="00151DB2">
        <w:noBreakHyphen/>
        <w:t>backed</w:t>
      </w:r>
      <w:r w:rsidRPr="00151DB2" w:rsidR="00821BB8">
        <w:t xml:space="preserve"> </w:t>
      </w:r>
      <w:r w:rsidRPr="00151DB2">
        <w:t>loans</w:t>
      </w:r>
      <w:r w:rsidRPr="00151DB2" w:rsidR="00821BB8">
        <w:t xml:space="preserve"> </w:t>
      </w:r>
      <w:r w:rsidRPr="00151DB2">
        <w:t>but</w:t>
      </w:r>
      <w:r w:rsidRPr="00151DB2" w:rsidR="00821BB8">
        <w:t xml:space="preserve"> </w:t>
      </w:r>
      <w:r w:rsidRPr="00151DB2">
        <w:t>also</w:t>
      </w:r>
      <w:r w:rsidRPr="00151DB2" w:rsidR="00821BB8">
        <w:t xml:space="preserve"> </w:t>
      </w:r>
      <w:r w:rsidRPr="00151DB2">
        <w:t>private</w:t>
      </w:r>
      <w:r w:rsidRPr="00151DB2" w:rsidR="00821BB8">
        <w:t xml:space="preserve"> </w:t>
      </w:r>
      <w:r w:rsidRPr="00151DB2">
        <w:t>investment</w:t>
      </w:r>
      <w:r w:rsidRPr="00151DB2" w:rsidR="00821BB8">
        <w:t xml:space="preserve"> </w:t>
      </w:r>
      <w:r w:rsidRPr="00151DB2" w:rsidR="009B0FAC">
        <w:t>from</w:t>
      </w:r>
      <w:r w:rsidRPr="00151DB2" w:rsidR="00821BB8">
        <w:t xml:space="preserve"> </w:t>
      </w:r>
      <w:r w:rsidRPr="00151DB2" w:rsidR="009B0FAC">
        <w:t>the</w:t>
      </w:r>
      <w:r w:rsidRPr="00151DB2" w:rsidR="00821BB8">
        <w:t xml:space="preserve"> </w:t>
      </w:r>
      <w:r w:rsidRPr="00151DB2" w:rsidR="009B0FAC">
        <w:t>businesses</w:t>
      </w:r>
      <w:r w:rsidRPr="00151DB2" w:rsidR="00821BB8">
        <w:t xml:space="preserve"> </w:t>
      </w:r>
      <w:r w:rsidRPr="00151DB2" w:rsidR="009B0FAC">
        <w:t>themselves,</w:t>
      </w:r>
      <w:r w:rsidRPr="00151DB2" w:rsidR="00821BB8">
        <w:t xml:space="preserve"> </w:t>
      </w:r>
      <w:r w:rsidRPr="00151DB2" w:rsidR="009B0FAC">
        <w:t>particularly</w:t>
      </w:r>
      <w:r w:rsidRPr="00151DB2" w:rsidR="00821BB8">
        <w:t xml:space="preserve"> </w:t>
      </w:r>
      <w:r w:rsidRPr="00151DB2" w:rsidR="009B0FAC">
        <w:t>for</w:t>
      </w:r>
      <w:r w:rsidRPr="00151DB2" w:rsidR="00821BB8">
        <w:t xml:space="preserve"> </w:t>
      </w:r>
      <w:r w:rsidRPr="00151DB2" w:rsidR="009B0FAC">
        <w:t>those</w:t>
      </w:r>
      <w:r w:rsidRPr="00151DB2" w:rsidR="00821BB8">
        <w:t xml:space="preserve"> </w:t>
      </w:r>
      <w:r w:rsidRPr="00151DB2">
        <w:t>SMEs</w:t>
      </w:r>
      <w:r w:rsidRPr="00151DB2" w:rsidR="009B0FAC">
        <w:t>,</w:t>
      </w:r>
      <w:r w:rsidRPr="00151DB2" w:rsidR="00821BB8">
        <w:t xml:space="preserve"> </w:t>
      </w:r>
      <w:r w:rsidRPr="00151DB2">
        <w:t>in</w:t>
      </w:r>
      <w:r w:rsidRPr="00151DB2" w:rsidR="00821BB8">
        <w:t xml:space="preserve"> </w:t>
      </w:r>
      <w:r w:rsidRPr="00151DB2">
        <w:t>order</w:t>
      </w:r>
      <w:r w:rsidRPr="00151DB2" w:rsidR="00821BB8">
        <w:t xml:space="preserve"> </w:t>
      </w:r>
      <w:r w:rsidRPr="00151DB2">
        <w:t>to</w:t>
      </w:r>
      <w:r w:rsidRPr="00151DB2" w:rsidR="00821BB8">
        <w:t xml:space="preserve"> </w:t>
      </w:r>
      <w:r w:rsidRPr="00151DB2">
        <w:t>fund</w:t>
      </w:r>
      <w:r w:rsidRPr="00151DB2" w:rsidR="00821BB8">
        <w:t xml:space="preserve"> </w:t>
      </w:r>
      <w:r w:rsidRPr="00151DB2">
        <w:t>that</w:t>
      </w:r>
      <w:r w:rsidRPr="00151DB2" w:rsidR="00821BB8">
        <w:t xml:space="preserve"> </w:t>
      </w:r>
      <w:r w:rsidRPr="00151DB2">
        <w:t>and</w:t>
      </w:r>
      <w:r w:rsidRPr="00151DB2" w:rsidR="00821BB8">
        <w:t xml:space="preserve"> </w:t>
      </w:r>
      <w:r w:rsidRPr="00151DB2">
        <w:t>to</w:t>
      </w:r>
      <w:r w:rsidRPr="00151DB2" w:rsidR="00821BB8">
        <w:t xml:space="preserve"> </w:t>
      </w:r>
      <w:r w:rsidRPr="00151DB2">
        <w:t>be</w:t>
      </w:r>
      <w:r w:rsidRPr="00151DB2" w:rsidR="00821BB8">
        <w:t xml:space="preserve"> </w:t>
      </w:r>
      <w:r w:rsidRPr="00151DB2">
        <w:t>able</w:t>
      </w:r>
      <w:r w:rsidRPr="00151DB2" w:rsidR="00821BB8">
        <w:t xml:space="preserve"> </w:t>
      </w:r>
      <w:r w:rsidRPr="00151DB2">
        <w:t>to</w:t>
      </w:r>
      <w:r w:rsidRPr="00151DB2" w:rsidR="00821BB8">
        <w:t xml:space="preserve"> </w:t>
      </w:r>
      <w:r w:rsidRPr="00151DB2" w:rsidR="009B0FAC">
        <w:t>continue</w:t>
      </w:r>
      <w:r w:rsidRPr="00151DB2" w:rsidR="00821BB8">
        <w:t xml:space="preserve"> </w:t>
      </w:r>
      <w:r w:rsidRPr="00151DB2" w:rsidR="009B0FAC">
        <w:t>to</w:t>
      </w:r>
      <w:r w:rsidRPr="00151DB2" w:rsidR="00821BB8">
        <w:t xml:space="preserve"> </w:t>
      </w:r>
      <w:r w:rsidRPr="00151DB2" w:rsidR="009B0FAC">
        <w:t>make</w:t>
      </w:r>
      <w:r w:rsidRPr="00151DB2" w:rsidR="00821BB8">
        <w:t xml:space="preserve"> </w:t>
      </w:r>
      <w:r w:rsidRPr="00151DB2" w:rsidR="009B0FAC">
        <w:t>those</w:t>
      </w:r>
      <w:r w:rsidRPr="00151DB2" w:rsidR="00821BB8">
        <w:t xml:space="preserve"> </w:t>
      </w:r>
      <w:r w:rsidRPr="00151DB2" w:rsidR="009B0FAC">
        <w:t>payments.</w:t>
      </w:r>
      <w:r w:rsidRPr="00151DB2" w:rsidR="00821BB8">
        <w:t xml:space="preserve"> </w:t>
      </w:r>
      <w:r w:rsidRPr="00151DB2" w:rsidR="009B0FAC">
        <w:t>It</w:t>
      </w:r>
      <w:r w:rsidRPr="00151DB2" w:rsidR="00821BB8">
        <w:t xml:space="preserve"> </w:t>
      </w:r>
      <w:r w:rsidRPr="00151DB2" w:rsidR="009B0FAC">
        <w:t>is</w:t>
      </w:r>
      <w:r w:rsidRPr="00151DB2" w:rsidR="00821BB8">
        <w:t xml:space="preserve"> </w:t>
      </w:r>
      <w:r w:rsidRPr="00151DB2" w:rsidR="009B0FAC">
        <w:t>a</w:t>
      </w:r>
      <w:r w:rsidRPr="00151DB2" w:rsidR="00821BB8">
        <w:t xml:space="preserve"> </w:t>
      </w:r>
      <w:r w:rsidRPr="00151DB2" w:rsidR="009B0FAC">
        <w:t>choice</w:t>
      </w:r>
      <w:r w:rsidRPr="00151DB2" w:rsidR="00821BB8">
        <w:t xml:space="preserve"> </w:t>
      </w:r>
      <w:r w:rsidRPr="00151DB2" w:rsidR="009B0FAC">
        <w:t>of</w:t>
      </w:r>
      <w:r w:rsidRPr="00151DB2" w:rsidR="00821BB8">
        <w:t xml:space="preserve"> </w:t>
      </w:r>
      <w:r w:rsidRPr="00151DB2">
        <w:t>what</w:t>
      </w:r>
      <w:r w:rsidRPr="00151DB2" w:rsidR="00821BB8">
        <w:t xml:space="preserve"> </w:t>
      </w:r>
      <w:r w:rsidRPr="00151DB2" w:rsidR="009B0FAC">
        <w:t>you</w:t>
      </w:r>
      <w:r w:rsidRPr="00151DB2" w:rsidR="00821BB8">
        <w:t xml:space="preserve"> </w:t>
      </w:r>
      <w:r w:rsidRPr="00151DB2">
        <w:t>are</w:t>
      </w:r>
      <w:r w:rsidRPr="00151DB2" w:rsidR="00821BB8">
        <w:t xml:space="preserve"> </w:t>
      </w:r>
      <w:r w:rsidRPr="00151DB2">
        <w:t>continuing</w:t>
      </w:r>
      <w:r w:rsidRPr="00151DB2" w:rsidR="00821BB8">
        <w:t xml:space="preserve"> </w:t>
      </w:r>
      <w:r w:rsidRPr="00151DB2">
        <w:t>to</w:t>
      </w:r>
      <w:r w:rsidRPr="00151DB2" w:rsidR="00821BB8">
        <w:t xml:space="preserve"> </w:t>
      </w:r>
      <w:r w:rsidRPr="00151DB2">
        <w:t>do</w:t>
      </w:r>
      <w:r w:rsidRPr="00151DB2" w:rsidR="00821BB8">
        <w:t xml:space="preserve">—paying </w:t>
      </w:r>
      <w:r w:rsidRPr="00151DB2">
        <w:t>people,</w:t>
      </w:r>
      <w:r w:rsidRPr="00151DB2" w:rsidR="00821BB8">
        <w:t xml:space="preserve"> </w:t>
      </w:r>
      <w:r w:rsidRPr="00151DB2">
        <w:t>landlords</w:t>
      </w:r>
      <w:r w:rsidRPr="00151DB2" w:rsidR="00821BB8">
        <w:t xml:space="preserve"> </w:t>
      </w:r>
      <w:r w:rsidRPr="00151DB2" w:rsidR="004D4AEC">
        <w:t>or</w:t>
      </w:r>
      <w:r w:rsidRPr="00151DB2" w:rsidR="00821BB8">
        <w:t xml:space="preserve"> </w:t>
      </w:r>
      <w:r w:rsidRPr="00151DB2">
        <w:t>Government</w:t>
      </w:r>
      <w:r w:rsidRPr="00151DB2" w:rsidR="00821BB8">
        <w:t xml:space="preserve"> </w:t>
      </w:r>
      <w:r w:rsidRPr="00151DB2">
        <w:t>debt</w:t>
      </w:r>
      <w:r w:rsidRPr="00151DB2" w:rsidR="00821BB8">
        <w:t>—</w:t>
      </w:r>
      <w:r w:rsidRPr="00151DB2">
        <w:t>to</w:t>
      </w:r>
      <w:r w:rsidRPr="00151DB2" w:rsidR="00821BB8">
        <w:t xml:space="preserve"> </w:t>
      </w:r>
      <w:r w:rsidRPr="00151DB2">
        <w:t>be</w:t>
      </w:r>
      <w:r w:rsidRPr="00151DB2" w:rsidR="00821BB8">
        <w:t xml:space="preserve"> </w:t>
      </w:r>
      <w:r w:rsidRPr="00151DB2">
        <w:t>able</w:t>
      </w:r>
      <w:r w:rsidRPr="00151DB2" w:rsidR="00821BB8">
        <w:t xml:space="preserve"> </w:t>
      </w:r>
      <w:r w:rsidRPr="00151DB2">
        <w:t>to</w:t>
      </w:r>
      <w:r w:rsidRPr="00151DB2" w:rsidR="00821BB8">
        <w:t xml:space="preserve"> </w:t>
      </w:r>
      <w:r w:rsidRPr="00151DB2">
        <w:t>fund</w:t>
      </w:r>
      <w:r w:rsidRPr="00151DB2" w:rsidR="00821BB8">
        <w:t xml:space="preserve"> </w:t>
      </w:r>
      <w:r w:rsidRPr="00151DB2">
        <w:t>that</w:t>
      </w:r>
      <w:r w:rsidRPr="00151DB2" w:rsidR="004D4AEC">
        <w:t>.</w:t>
      </w:r>
      <w:r w:rsidRPr="00151DB2" w:rsidR="00821BB8">
        <w:t xml:space="preserve"> </w:t>
      </w:r>
      <w:r w:rsidRPr="00151DB2" w:rsidR="004D4AEC">
        <w:t>A</w:t>
      </w:r>
      <w:r w:rsidRPr="00151DB2" w:rsidR="00821BB8">
        <w:t xml:space="preserve"> </w:t>
      </w:r>
      <w:r w:rsidRPr="00151DB2">
        <w:t>small</w:t>
      </w:r>
      <w:r w:rsidRPr="00151DB2" w:rsidR="00821BB8">
        <w:t xml:space="preserve"> </w:t>
      </w:r>
      <w:r w:rsidRPr="00151DB2">
        <w:t>proportion</w:t>
      </w:r>
      <w:r w:rsidRPr="00151DB2" w:rsidR="00821BB8">
        <w:t xml:space="preserve"> </w:t>
      </w:r>
      <w:r w:rsidRPr="00151DB2" w:rsidR="00B65BD6">
        <w:t>ha</w:t>
      </w:r>
      <w:r w:rsidRPr="00151DB2" w:rsidR="00821BB8">
        <w:t xml:space="preserve">ve </w:t>
      </w:r>
      <w:r w:rsidRPr="00151DB2">
        <w:t>been</w:t>
      </w:r>
      <w:r w:rsidRPr="00151DB2" w:rsidR="00821BB8">
        <w:t xml:space="preserve"> </w:t>
      </w:r>
      <w:r w:rsidRPr="00151DB2">
        <w:t>able</w:t>
      </w:r>
      <w:r w:rsidRPr="00151DB2" w:rsidR="00821BB8">
        <w:t xml:space="preserve"> </w:t>
      </w:r>
      <w:r w:rsidRPr="00151DB2">
        <w:t>to</w:t>
      </w:r>
      <w:r w:rsidRPr="00151DB2" w:rsidR="00821BB8">
        <w:t xml:space="preserve"> </w:t>
      </w:r>
      <w:r w:rsidRPr="00151DB2">
        <w:t>continue</w:t>
      </w:r>
      <w:r w:rsidRPr="00151DB2" w:rsidR="00821BB8">
        <w:t xml:space="preserve"> </w:t>
      </w:r>
      <w:r w:rsidRPr="00151DB2">
        <w:t>making</w:t>
      </w:r>
      <w:r w:rsidRPr="00151DB2" w:rsidR="00821BB8">
        <w:t xml:space="preserve"> </w:t>
      </w:r>
      <w:r w:rsidRPr="00151DB2">
        <w:t>payments</w:t>
      </w:r>
      <w:r w:rsidRPr="00151DB2" w:rsidR="00821BB8">
        <w:t xml:space="preserve"> </w:t>
      </w:r>
      <w:r w:rsidRPr="00151DB2">
        <w:t>throughout</w:t>
      </w:r>
      <w:r w:rsidRPr="00151DB2" w:rsidR="00821BB8">
        <w:t xml:space="preserve"> </w:t>
      </w:r>
      <w:r w:rsidRPr="00151DB2">
        <w:t>the</w:t>
      </w:r>
      <w:r w:rsidRPr="00151DB2" w:rsidR="00821BB8">
        <w:t xml:space="preserve"> </w:t>
      </w:r>
      <w:r w:rsidRPr="00151DB2">
        <w:t>crisis.</w:t>
      </w:r>
    </w:p>
    <w:p w:rsidR="00950114" w:rsidRPr="00151DB2" w:rsidP="00950114">
      <w:pPr>
        <w:pStyle w:val="Question"/>
      </w:pPr>
      <w:sdt>
        <w:sdtPr>
          <w:alias w:val="Member"/>
          <w:tag w:val="&lt;Member mnisId='4621' dodsId='77854'&gt;"/>
          <w:id w:val="583334549"/>
          <w:placeholder>
            <w:docPart w:val="DefaultPlaceholder_-1854013440"/>
          </w:placeholder>
          <w:richText/>
        </w:sdtPr>
        <w:sdtContent>
          <w:r w:rsidRPr="00151DB2">
            <w:rPr>
              <w:b/>
            </w:rPr>
            <w:t>Chair:</w:t>
          </w:r>
        </w:sdtContent>
      </w:sdt>
      <w:r w:rsidRPr="00151DB2" w:rsidR="00821BB8">
        <w:t xml:space="preserve"> </w:t>
      </w:r>
      <w:r w:rsidRPr="00151DB2" w:rsidR="004D4AEC">
        <w:t>Presumably,</w:t>
      </w:r>
      <w:r w:rsidRPr="00151DB2" w:rsidR="00821BB8">
        <w:t xml:space="preserve"> </w:t>
      </w:r>
      <w:r w:rsidRPr="00151DB2" w:rsidR="000E094B">
        <w:t>while</w:t>
      </w:r>
      <w:r w:rsidRPr="00151DB2" w:rsidR="00821BB8">
        <w:t xml:space="preserve"> </w:t>
      </w:r>
      <w:r w:rsidRPr="00151DB2" w:rsidR="000E094B">
        <w:t>some</w:t>
      </w:r>
      <w:r w:rsidRPr="00151DB2" w:rsidR="00821BB8">
        <w:t xml:space="preserve"> </w:t>
      </w:r>
      <w:r w:rsidRPr="00151DB2" w:rsidR="000E094B">
        <w:t>settings</w:t>
      </w:r>
      <w:r w:rsidRPr="00151DB2" w:rsidR="00821BB8">
        <w:t xml:space="preserve"> </w:t>
      </w:r>
      <w:r w:rsidRPr="00151DB2" w:rsidR="000E094B">
        <w:t>have</w:t>
      </w:r>
      <w:r w:rsidRPr="00151DB2" w:rsidR="00821BB8">
        <w:t xml:space="preserve"> </w:t>
      </w:r>
      <w:r w:rsidRPr="00151DB2" w:rsidR="000E094B">
        <w:t>been</w:t>
      </w:r>
      <w:r w:rsidRPr="00151DB2" w:rsidR="00821BB8">
        <w:t xml:space="preserve"> </w:t>
      </w:r>
      <w:r w:rsidRPr="00151DB2" w:rsidR="000E094B">
        <w:t>able</w:t>
      </w:r>
      <w:r w:rsidRPr="00151DB2" w:rsidR="00821BB8">
        <w:t xml:space="preserve"> </w:t>
      </w:r>
      <w:r w:rsidRPr="00151DB2" w:rsidR="000E094B">
        <w:t>to</w:t>
      </w:r>
      <w:r w:rsidRPr="00151DB2" w:rsidR="00821BB8">
        <w:t xml:space="preserve"> </w:t>
      </w:r>
      <w:r w:rsidRPr="00151DB2" w:rsidR="000E094B">
        <w:t>open</w:t>
      </w:r>
      <w:r w:rsidRPr="00151DB2" w:rsidR="00821BB8">
        <w:t xml:space="preserve"> </w:t>
      </w:r>
      <w:r w:rsidRPr="00151DB2" w:rsidR="000E094B">
        <w:t>but</w:t>
      </w:r>
      <w:r w:rsidRPr="00151DB2" w:rsidR="00821BB8">
        <w:t xml:space="preserve"> </w:t>
      </w:r>
      <w:r w:rsidRPr="00151DB2" w:rsidR="000E094B">
        <w:t>with</w:t>
      </w:r>
      <w:r w:rsidRPr="00151DB2" w:rsidR="00821BB8">
        <w:t xml:space="preserve"> </w:t>
      </w:r>
      <w:r w:rsidRPr="00151DB2" w:rsidR="000E094B">
        <w:t>social</w:t>
      </w:r>
      <w:r w:rsidRPr="00151DB2" w:rsidR="00821BB8">
        <w:t xml:space="preserve"> </w:t>
      </w:r>
      <w:r w:rsidRPr="00151DB2" w:rsidR="000E094B">
        <w:t>distancing</w:t>
      </w:r>
      <w:r w:rsidRPr="00151DB2" w:rsidR="00821BB8">
        <w:t xml:space="preserve"> in </w:t>
      </w:r>
      <w:r w:rsidRPr="00151DB2" w:rsidR="000E094B">
        <w:t>place,</w:t>
      </w:r>
      <w:r w:rsidRPr="00151DB2" w:rsidR="00821BB8">
        <w:t xml:space="preserve"> </w:t>
      </w:r>
      <w:r w:rsidRPr="00151DB2" w:rsidR="002F1C64">
        <w:t>they</w:t>
      </w:r>
      <w:r w:rsidRPr="00151DB2" w:rsidR="00821BB8">
        <w:t xml:space="preserve"> </w:t>
      </w:r>
      <w:r w:rsidRPr="00151DB2">
        <w:t>have</w:t>
      </w:r>
      <w:r w:rsidRPr="00151DB2" w:rsidR="00821BB8">
        <w:t xml:space="preserve"> </w:t>
      </w:r>
      <w:r w:rsidRPr="00151DB2">
        <w:t>had</w:t>
      </w:r>
      <w:r w:rsidRPr="00151DB2" w:rsidR="00821BB8">
        <w:t xml:space="preserve"> </w:t>
      </w:r>
      <w:r w:rsidRPr="00151DB2">
        <w:t>some</w:t>
      </w:r>
      <w:r w:rsidRPr="00151DB2" w:rsidR="00821BB8">
        <w:t xml:space="preserve"> </w:t>
      </w:r>
      <w:r w:rsidRPr="00151DB2">
        <w:t>capacity</w:t>
      </w:r>
      <w:r w:rsidRPr="00151DB2" w:rsidR="000E094B">
        <w:t>.</w:t>
      </w:r>
      <w:r w:rsidRPr="00151DB2" w:rsidR="00821BB8">
        <w:t xml:space="preserve"> </w:t>
      </w:r>
      <w:r w:rsidRPr="00151DB2" w:rsidR="000E094B">
        <w:t>P</w:t>
      </w:r>
      <w:r w:rsidRPr="00151DB2">
        <w:t>resumably</w:t>
      </w:r>
      <w:r w:rsidRPr="00151DB2" w:rsidR="000E094B">
        <w:t>,</w:t>
      </w:r>
      <w:r w:rsidRPr="00151DB2" w:rsidR="00821BB8">
        <w:t xml:space="preserve"> </w:t>
      </w:r>
      <w:r w:rsidRPr="00151DB2">
        <w:t>in</w:t>
      </w:r>
      <w:r w:rsidRPr="00151DB2" w:rsidR="00821BB8">
        <w:t xml:space="preserve"> </w:t>
      </w:r>
      <w:r w:rsidRPr="00151DB2">
        <w:t>areas</w:t>
      </w:r>
      <w:r w:rsidRPr="00151DB2" w:rsidR="00821BB8">
        <w:t xml:space="preserve"> </w:t>
      </w:r>
      <w:r w:rsidRPr="00151DB2">
        <w:t>where</w:t>
      </w:r>
      <w:r w:rsidRPr="00151DB2" w:rsidR="00821BB8">
        <w:t xml:space="preserve"> </w:t>
      </w:r>
      <w:r w:rsidRPr="00151DB2">
        <w:t>rent</w:t>
      </w:r>
      <w:r w:rsidRPr="00151DB2" w:rsidR="000E094B">
        <w:t>al</w:t>
      </w:r>
      <w:r w:rsidRPr="00151DB2" w:rsidR="00821BB8">
        <w:t xml:space="preserve"> </w:t>
      </w:r>
      <w:r w:rsidRPr="00151DB2">
        <w:t>levels</w:t>
      </w:r>
      <w:r w:rsidRPr="00151DB2" w:rsidR="00821BB8">
        <w:t xml:space="preserve"> </w:t>
      </w:r>
      <w:r w:rsidRPr="00151DB2" w:rsidR="00C4091E">
        <w:t>are</w:t>
      </w:r>
      <w:r w:rsidRPr="00151DB2" w:rsidR="00821BB8">
        <w:t xml:space="preserve"> </w:t>
      </w:r>
      <w:r w:rsidRPr="00151DB2" w:rsidR="00C4091E">
        <w:t>lower,</w:t>
      </w:r>
      <w:r w:rsidRPr="00151DB2" w:rsidR="00821BB8">
        <w:t xml:space="preserve"> </w:t>
      </w:r>
      <w:r w:rsidRPr="00151DB2" w:rsidR="00C4091E">
        <w:t>maybe</w:t>
      </w:r>
      <w:r w:rsidRPr="00151DB2" w:rsidR="00821BB8">
        <w:t xml:space="preserve"> </w:t>
      </w:r>
      <w:r w:rsidRPr="00151DB2" w:rsidR="00C4091E">
        <w:t>they</w:t>
      </w:r>
      <w:r w:rsidRPr="00151DB2" w:rsidR="00821BB8">
        <w:t xml:space="preserve"> </w:t>
      </w:r>
      <w:r w:rsidRPr="00151DB2" w:rsidR="00C4091E">
        <w:t>have</w:t>
      </w:r>
      <w:r w:rsidRPr="00151DB2" w:rsidR="00821BB8">
        <w:t xml:space="preserve"> </w:t>
      </w:r>
      <w:r w:rsidRPr="00151DB2" w:rsidR="00C4091E">
        <w:t>been</w:t>
      </w:r>
      <w:r w:rsidRPr="00151DB2" w:rsidR="00821BB8">
        <w:t xml:space="preserve"> </w:t>
      </w:r>
      <w:r w:rsidRPr="00151DB2" w:rsidR="00C4091E">
        <w:t>able</w:t>
      </w:r>
      <w:r w:rsidRPr="00151DB2" w:rsidR="00821BB8">
        <w:t xml:space="preserve"> </w:t>
      </w:r>
      <w:r w:rsidRPr="00151DB2" w:rsidR="00C4091E">
        <w:t>to</w:t>
      </w:r>
      <w:r w:rsidRPr="00151DB2" w:rsidR="00821BB8">
        <w:t xml:space="preserve"> </w:t>
      </w:r>
      <w:r w:rsidRPr="00151DB2" w:rsidR="00C4091E">
        <w:t>cover</w:t>
      </w:r>
      <w:r w:rsidRPr="00151DB2" w:rsidR="00821BB8">
        <w:t xml:space="preserve"> </w:t>
      </w:r>
      <w:r w:rsidRPr="00151DB2" w:rsidR="00C4091E">
        <w:t>those</w:t>
      </w:r>
      <w:r w:rsidRPr="00151DB2" w:rsidR="00821BB8">
        <w:t xml:space="preserve"> </w:t>
      </w:r>
      <w:r w:rsidRPr="00151DB2" w:rsidR="00C4091E">
        <w:t>rental</w:t>
      </w:r>
      <w:r w:rsidRPr="00151DB2" w:rsidR="00821BB8">
        <w:t xml:space="preserve"> </w:t>
      </w:r>
      <w:r w:rsidRPr="00151DB2" w:rsidR="00C4091E">
        <w:t>payments,</w:t>
      </w:r>
      <w:r w:rsidRPr="00151DB2" w:rsidR="00821BB8">
        <w:t xml:space="preserve"> </w:t>
      </w:r>
      <w:r w:rsidRPr="00151DB2" w:rsidR="00C4091E">
        <w:t>but</w:t>
      </w:r>
      <w:r w:rsidRPr="00151DB2" w:rsidR="00821BB8">
        <w:t xml:space="preserve"> </w:t>
      </w:r>
      <w:r w:rsidRPr="00151DB2" w:rsidR="00C4091E">
        <w:t>maybe</w:t>
      </w:r>
      <w:r w:rsidRPr="00151DB2" w:rsidR="00821BB8">
        <w:t xml:space="preserve"> </w:t>
      </w:r>
      <w:r w:rsidRPr="00151DB2" w:rsidR="00C4091E">
        <w:t>in</w:t>
      </w:r>
      <w:r w:rsidRPr="00151DB2" w:rsidR="00821BB8">
        <w:t xml:space="preserve"> </w:t>
      </w:r>
      <w:r w:rsidRPr="00151DB2">
        <w:t>high</w:t>
      </w:r>
      <w:r w:rsidRPr="00151DB2" w:rsidR="00C4091E">
        <w:noBreakHyphen/>
      </w:r>
      <w:r w:rsidRPr="00151DB2">
        <w:t>rent</w:t>
      </w:r>
      <w:r w:rsidRPr="00151DB2" w:rsidR="00821BB8">
        <w:t xml:space="preserve"> </w:t>
      </w:r>
      <w:r w:rsidRPr="00151DB2">
        <w:t>areas</w:t>
      </w:r>
      <w:r w:rsidRPr="00151DB2" w:rsidR="00821BB8">
        <w:t xml:space="preserve"> </w:t>
      </w:r>
      <w:r w:rsidRPr="00151DB2">
        <w:t>like</w:t>
      </w:r>
      <w:r w:rsidRPr="00151DB2" w:rsidR="00821BB8">
        <w:t xml:space="preserve"> </w:t>
      </w:r>
      <w:r w:rsidRPr="00151DB2">
        <w:t>cities</w:t>
      </w:r>
      <w:r w:rsidRPr="00151DB2" w:rsidR="00C4091E">
        <w:t>,</w:t>
      </w:r>
      <w:r w:rsidRPr="00151DB2" w:rsidR="00821BB8">
        <w:t xml:space="preserve"> </w:t>
      </w:r>
      <w:r w:rsidRPr="00151DB2">
        <w:t>that</w:t>
      </w:r>
      <w:r w:rsidRPr="00151DB2" w:rsidR="00821BB8">
        <w:t xml:space="preserve"> </w:t>
      </w:r>
      <w:r w:rsidRPr="00151DB2">
        <w:t>has</w:t>
      </w:r>
      <w:r w:rsidRPr="00151DB2" w:rsidR="00821BB8">
        <w:t xml:space="preserve"> </w:t>
      </w:r>
      <w:r w:rsidRPr="00151DB2">
        <w:t>been</w:t>
      </w:r>
      <w:r w:rsidRPr="00151DB2" w:rsidR="00821BB8">
        <w:t xml:space="preserve"> </w:t>
      </w:r>
      <w:r w:rsidRPr="00151DB2">
        <w:t>more</w:t>
      </w:r>
      <w:r w:rsidRPr="00151DB2" w:rsidR="00821BB8">
        <w:t xml:space="preserve"> </w:t>
      </w:r>
      <w:r w:rsidRPr="00151DB2">
        <w:t>difficult.</w:t>
      </w:r>
      <w:r w:rsidRPr="00151DB2" w:rsidR="00821BB8">
        <w:t xml:space="preserve"> </w:t>
      </w:r>
      <w:r w:rsidRPr="00151DB2">
        <w:t>Do</w:t>
      </w:r>
      <w:r w:rsidRPr="00151DB2" w:rsidR="00821BB8">
        <w:t xml:space="preserve"> </w:t>
      </w:r>
      <w:r w:rsidRPr="00151DB2">
        <w:t>we</w:t>
      </w:r>
      <w:r w:rsidRPr="00151DB2" w:rsidR="00821BB8">
        <w:t xml:space="preserve"> </w:t>
      </w:r>
      <w:r w:rsidRPr="00151DB2">
        <w:t>have</w:t>
      </w:r>
      <w:r w:rsidRPr="00151DB2" w:rsidR="00821BB8">
        <w:t xml:space="preserve"> </w:t>
      </w:r>
      <w:r w:rsidRPr="00151DB2">
        <w:t>any</w:t>
      </w:r>
      <w:r w:rsidRPr="00151DB2" w:rsidR="00821BB8">
        <w:t xml:space="preserve"> </w:t>
      </w:r>
      <w:r w:rsidRPr="00151DB2">
        <w:t>sense</w:t>
      </w:r>
      <w:r w:rsidRPr="00151DB2" w:rsidR="00821BB8">
        <w:t xml:space="preserve"> </w:t>
      </w:r>
      <w:r w:rsidRPr="00151DB2" w:rsidR="00D56279">
        <w:t>or</w:t>
      </w:r>
      <w:r w:rsidRPr="00151DB2" w:rsidR="00821BB8">
        <w:t xml:space="preserve"> </w:t>
      </w:r>
      <w:r w:rsidRPr="00151DB2" w:rsidR="00D56279">
        <w:t>any</w:t>
      </w:r>
      <w:r w:rsidRPr="00151DB2" w:rsidR="00821BB8">
        <w:t xml:space="preserve"> </w:t>
      </w:r>
      <w:r w:rsidRPr="00151DB2">
        <w:t>data</w:t>
      </w:r>
      <w:r w:rsidRPr="00151DB2" w:rsidR="00821BB8">
        <w:t xml:space="preserve"> </w:t>
      </w:r>
      <w:r w:rsidRPr="00151DB2">
        <w:t>around</w:t>
      </w:r>
      <w:r w:rsidRPr="00151DB2" w:rsidR="00821BB8">
        <w:t xml:space="preserve"> </w:t>
      </w:r>
      <w:r w:rsidRPr="00151DB2">
        <w:t>that?</w:t>
      </w:r>
    </w:p>
    <w:p w:rsidR="00EF776E" w:rsidRPr="00151DB2" w:rsidP="00950114">
      <w:pPr>
        <w:pStyle w:val="Answer"/>
      </w:pPr>
      <w:sdt>
        <w:sdtPr>
          <w:alias w:val="Witness"/>
          <w:id w:val="1845207177"/>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D56279">
        <w:t>It</w:t>
      </w:r>
      <w:r w:rsidRPr="00151DB2" w:rsidR="00821BB8">
        <w:t xml:space="preserve"> </w:t>
      </w:r>
      <w:r w:rsidRPr="00151DB2" w:rsidR="00D56279">
        <w:t>is</w:t>
      </w:r>
      <w:r w:rsidRPr="00151DB2" w:rsidR="00821BB8">
        <w:t xml:space="preserve"> </w:t>
      </w:r>
      <w:r w:rsidRPr="00151DB2" w:rsidR="00D56279">
        <w:t>difficult</w:t>
      </w:r>
      <w:r w:rsidRPr="00151DB2" w:rsidR="00821BB8">
        <w:t xml:space="preserve"> </w:t>
      </w:r>
      <w:r w:rsidRPr="00151DB2" w:rsidR="00D56279">
        <w:t>to</w:t>
      </w:r>
      <w:r w:rsidRPr="00151DB2" w:rsidR="00821BB8">
        <w:t xml:space="preserve"> </w:t>
      </w:r>
      <w:r w:rsidRPr="00151DB2" w:rsidR="00D56279">
        <w:t>get</w:t>
      </w:r>
      <w:r w:rsidRPr="00151DB2" w:rsidR="00821BB8">
        <w:t xml:space="preserve"> </w:t>
      </w:r>
      <w:r w:rsidRPr="00151DB2" w:rsidR="00D56279">
        <w:t>any</w:t>
      </w:r>
      <w:r w:rsidRPr="00151DB2" w:rsidR="00821BB8">
        <w:t xml:space="preserve"> </w:t>
      </w:r>
      <w:r w:rsidRPr="00151DB2" w:rsidR="00D56279">
        <w:t>data</w:t>
      </w:r>
      <w:r w:rsidRPr="00151DB2" w:rsidR="00821BB8">
        <w:t xml:space="preserve"> </w:t>
      </w:r>
      <w:r w:rsidRPr="00151DB2" w:rsidR="00D56279">
        <w:t>as</w:t>
      </w:r>
      <w:r w:rsidRPr="00151DB2" w:rsidR="00821BB8">
        <w:t xml:space="preserve"> </w:t>
      </w:r>
      <w:r w:rsidRPr="00151DB2" w:rsidR="00D56279">
        <w:t>to</w:t>
      </w:r>
      <w:r w:rsidRPr="00151DB2" w:rsidR="00821BB8">
        <w:t xml:space="preserve"> </w:t>
      </w:r>
      <w:r w:rsidRPr="00151DB2" w:rsidR="00D56279">
        <w:t>where</w:t>
      </w:r>
      <w:r w:rsidRPr="00151DB2" w:rsidR="00821BB8">
        <w:t xml:space="preserve"> </w:t>
      </w:r>
      <w:r w:rsidRPr="00151DB2" w:rsidR="00D56279">
        <w:t>the</w:t>
      </w:r>
      <w:r w:rsidRPr="00151DB2" w:rsidR="00821BB8">
        <w:t xml:space="preserve"> </w:t>
      </w:r>
      <w:r w:rsidRPr="00151DB2" w:rsidR="00D56279">
        <w:t>payment</w:t>
      </w:r>
      <w:r w:rsidRPr="00151DB2" w:rsidR="00821BB8">
        <w:t xml:space="preserve"> </w:t>
      </w:r>
      <w:r w:rsidRPr="00151DB2" w:rsidR="00D56279">
        <w:t>has</w:t>
      </w:r>
      <w:r w:rsidRPr="00151DB2" w:rsidR="00821BB8">
        <w:t xml:space="preserve"> </w:t>
      </w:r>
      <w:r w:rsidRPr="00151DB2" w:rsidR="00D56279">
        <w:t>been</w:t>
      </w:r>
      <w:r w:rsidRPr="00151DB2" w:rsidR="00821BB8">
        <w:t xml:space="preserve"> </w:t>
      </w:r>
      <w:r w:rsidRPr="00151DB2" w:rsidR="00D56279">
        <w:t>made.</w:t>
      </w:r>
      <w:r w:rsidRPr="00151DB2" w:rsidR="00821BB8">
        <w:t xml:space="preserve"> </w:t>
      </w:r>
      <w:r w:rsidRPr="00151DB2" w:rsidR="00FE41AA">
        <w:t>Much</w:t>
      </w:r>
      <w:r w:rsidRPr="00151DB2" w:rsidR="00821BB8">
        <w:t xml:space="preserve"> </w:t>
      </w:r>
      <w:r w:rsidRPr="00151DB2" w:rsidR="00FE41AA">
        <w:t>of</w:t>
      </w:r>
      <w:r w:rsidRPr="00151DB2" w:rsidR="00821BB8">
        <w:t xml:space="preserve"> </w:t>
      </w:r>
      <w:r w:rsidRPr="00151DB2" w:rsidR="00FE41AA">
        <w:t>the</w:t>
      </w:r>
      <w:r w:rsidRPr="00151DB2" w:rsidR="00821BB8">
        <w:t xml:space="preserve"> </w:t>
      </w:r>
      <w:r w:rsidRPr="00151DB2" w:rsidR="00FE41AA">
        <w:t>time,</w:t>
      </w:r>
      <w:r w:rsidRPr="00151DB2" w:rsidR="00821BB8">
        <w:t xml:space="preserve"> </w:t>
      </w:r>
      <w:r w:rsidRPr="00151DB2" w:rsidR="00FE41AA">
        <w:t>t</w:t>
      </w:r>
      <w:r w:rsidRPr="00151DB2" w:rsidR="00D56279">
        <w:t>hese</w:t>
      </w:r>
      <w:r w:rsidRPr="00151DB2" w:rsidR="00821BB8">
        <w:t xml:space="preserve"> </w:t>
      </w:r>
      <w:r w:rsidRPr="00151DB2" w:rsidR="00D56279">
        <w:t>are</w:t>
      </w:r>
      <w:r w:rsidRPr="00151DB2" w:rsidR="00821BB8">
        <w:t xml:space="preserve"> </w:t>
      </w:r>
      <w:r w:rsidRPr="00151DB2" w:rsidR="00D56279">
        <w:t>multiple</w:t>
      </w:r>
      <w:r w:rsidRPr="00151DB2" w:rsidR="00821BB8">
        <w:t xml:space="preserve"> </w:t>
      </w:r>
      <w:r w:rsidRPr="00151DB2" w:rsidR="00D56279">
        <w:t>companies,</w:t>
      </w:r>
      <w:r w:rsidRPr="00151DB2" w:rsidR="00821BB8">
        <w:t xml:space="preserve"> </w:t>
      </w:r>
      <w:r w:rsidRPr="00151DB2" w:rsidR="00D56279">
        <w:t>so</w:t>
      </w:r>
      <w:r w:rsidRPr="00151DB2" w:rsidR="00821BB8">
        <w:t xml:space="preserve"> </w:t>
      </w:r>
      <w:r w:rsidRPr="00151DB2" w:rsidR="00D56279">
        <w:t>they</w:t>
      </w:r>
      <w:r w:rsidRPr="00151DB2" w:rsidR="00821BB8">
        <w:t xml:space="preserve"> </w:t>
      </w:r>
      <w:r w:rsidRPr="00151DB2" w:rsidR="00D56279">
        <w:t>have</w:t>
      </w:r>
      <w:r w:rsidRPr="00151DB2" w:rsidR="00821BB8">
        <w:t xml:space="preserve"> </w:t>
      </w:r>
      <w:r w:rsidRPr="00151DB2" w:rsidR="00D56279">
        <w:t>multiple</w:t>
      </w:r>
      <w:r w:rsidRPr="00151DB2" w:rsidR="00821BB8">
        <w:t xml:space="preserve"> </w:t>
      </w:r>
      <w:r w:rsidRPr="00151DB2" w:rsidR="00950114">
        <w:t>landlords</w:t>
      </w:r>
      <w:r w:rsidRPr="00151DB2" w:rsidR="00821BB8">
        <w:t xml:space="preserve"> </w:t>
      </w:r>
      <w:r w:rsidRPr="00151DB2" w:rsidR="00950114">
        <w:t>and</w:t>
      </w:r>
      <w:r w:rsidRPr="00151DB2" w:rsidR="00821BB8">
        <w:t xml:space="preserve"> </w:t>
      </w:r>
      <w:r w:rsidRPr="00151DB2" w:rsidR="00D56279">
        <w:t>they</w:t>
      </w:r>
      <w:r w:rsidRPr="00151DB2" w:rsidR="00821BB8">
        <w:t xml:space="preserve"> </w:t>
      </w:r>
      <w:r w:rsidRPr="00151DB2" w:rsidR="00950114">
        <w:t>have</w:t>
      </w:r>
      <w:r w:rsidRPr="00151DB2" w:rsidR="00821BB8">
        <w:t xml:space="preserve"> </w:t>
      </w:r>
      <w:r w:rsidRPr="00151DB2" w:rsidR="00950114">
        <w:t>had</w:t>
      </w:r>
      <w:r w:rsidRPr="00151DB2" w:rsidR="00821BB8">
        <w:t xml:space="preserve"> </w:t>
      </w:r>
      <w:r w:rsidRPr="00151DB2" w:rsidR="00950114">
        <w:t>to</w:t>
      </w:r>
      <w:r w:rsidRPr="00151DB2" w:rsidR="00821BB8">
        <w:t xml:space="preserve"> </w:t>
      </w:r>
      <w:r w:rsidRPr="00151DB2" w:rsidR="002F1C64">
        <w:t>make</w:t>
      </w:r>
      <w:r w:rsidRPr="00151DB2" w:rsidR="00821BB8">
        <w:t xml:space="preserve"> </w:t>
      </w:r>
      <w:r w:rsidRPr="00151DB2" w:rsidR="00950114">
        <w:t>adjustments</w:t>
      </w:r>
      <w:r w:rsidRPr="00151DB2" w:rsidR="00821BB8">
        <w:t xml:space="preserve"> </w:t>
      </w:r>
      <w:r w:rsidRPr="00151DB2" w:rsidR="00950114">
        <w:t>throughout</w:t>
      </w:r>
      <w:r w:rsidRPr="00151DB2" w:rsidR="00821BB8">
        <w:t xml:space="preserve"> </w:t>
      </w:r>
      <w:r w:rsidRPr="00151DB2" w:rsidR="00950114">
        <w:t>that</w:t>
      </w:r>
      <w:r w:rsidRPr="00151DB2" w:rsidR="00821BB8">
        <w:t xml:space="preserve"> </w:t>
      </w:r>
      <w:r w:rsidRPr="00151DB2" w:rsidR="00950114">
        <w:t>period.</w:t>
      </w:r>
      <w:r w:rsidRPr="00151DB2" w:rsidR="00821BB8">
        <w:t xml:space="preserve"> </w:t>
      </w:r>
      <w:r w:rsidRPr="00151DB2" w:rsidR="00D56279">
        <w:t>As</w:t>
      </w:r>
      <w:r w:rsidRPr="00151DB2" w:rsidR="00821BB8">
        <w:t xml:space="preserve"> </w:t>
      </w:r>
      <w:r w:rsidRPr="00151DB2" w:rsidR="00D56279">
        <w:t>we</w:t>
      </w:r>
      <w:r w:rsidRPr="00151DB2" w:rsidR="00821BB8">
        <w:t xml:space="preserve"> </w:t>
      </w:r>
      <w:r w:rsidRPr="00151DB2" w:rsidR="00D56279">
        <w:t>have</w:t>
      </w:r>
      <w:r w:rsidRPr="00151DB2" w:rsidR="00821BB8">
        <w:t xml:space="preserve"> </w:t>
      </w:r>
      <w:r w:rsidRPr="00151DB2" w:rsidR="00D56279">
        <w:t>made</w:t>
      </w:r>
      <w:r w:rsidRPr="00151DB2" w:rsidR="00821BB8">
        <w:t xml:space="preserve"> </w:t>
      </w:r>
      <w:r w:rsidRPr="00151DB2" w:rsidR="00D56279">
        <w:t>clear</w:t>
      </w:r>
      <w:r w:rsidRPr="00151DB2" w:rsidR="00821BB8">
        <w:t xml:space="preserve"> </w:t>
      </w:r>
      <w:r w:rsidRPr="00151DB2" w:rsidR="00D56279">
        <w:t>to</w:t>
      </w:r>
      <w:r w:rsidRPr="00151DB2" w:rsidR="00821BB8">
        <w:t xml:space="preserve"> </w:t>
      </w:r>
      <w:r w:rsidRPr="00151DB2" w:rsidR="00D56279">
        <w:t>the</w:t>
      </w:r>
      <w:r w:rsidRPr="00151DB2" w:rsidR="00821BB8">
        <w:t xml:space="preserve"> C</w:t>
      </w:r>
      <w:r w:rsidRPr="00151DB2" w:rsidR="00D56279">
        <w:t>ommittee</w:t>
      </w:r>
      <w:r w:rsidRPr="00151DB2" w:rsidR="00821BB8">
        <w:t xml:space="preserve"> </w:t>
      </w:r>
      <w:r w:rsidRPr="00151DB2" w:rsidR="00D56279">
        <w:t>many</w:t>
      </w:r>
      <w:r w:rsidRPr="00151DB2" w:rsidR="00821BB8">
        <w:t xml:space="preserve"> </w:t>
      </w:r>
      <w:r w:rsidRPr="00151DB2" w:rsidR="00D56279">
        <w:t>times</w:t>
      </w:r>
      <w:r w:rsidRPr="00151DB2" w:rsidR="00821BB8">
        <w:t xml:space="preserve"> </w:t>
      </w:r>
      <w:r w:rsidRPr="00151DB2" w:rsidR="00D56279">
        <w:t>previously</w:t>
      </w:r>
      <w:r w:rsidRPr="00151DB2" w:rsidR="00821BB8">
        <w:t xml:space="preserve"> </w:t>
      </w:r>
      <w:r w:rsidRPr="00151DB2" w:rsidR="00D56279">
        <w:t>when</w:t>
      </w:r>
      <w:r w:rsidRPr="00151DB2" w:rsidR="00821BB8">
        <w:t xml:space="preserve"> </w:t>
      </w:r>
      <w:r w:rsidRPr="00151DB2" w:rsidR="00D56279">
        <w:t>we</w:t>
      </w:r>
      <w:r w:rsidRPr="00151DB2" w:rsidR="00821BB8">
        <w:t xml:space="preserve"> </w:t>
      </w:r>
      <w:r w:rsidRPr="00151DB2" w:rsidR="00D56279">
        <w:t>have</w:t>
      </w:r>
      <w:r w:rsidRPr="00151DB2" w:rsidR="00821BB8">
        <w:t xml:space="preserve"> </w:t>
      </w:r>
      <w:r w:rsidRPr="00151DB2" w:rsidR="00D56279">
        <w:t>given</w:t>
      </w:r>
      <w:r w:rsidRPr="00151DB2" w:rsidR="00821BB8">
        <w:t xml:space="preserve"> </w:t>
      </w:r>
      <w:r w:rsidRPr="00151DB2" w:rsidR="00D56279">
        <w:t>evidence,</w:t>
      </w:r>
      <w:r w:rsidRPr="00151DB2" w:rsidR="00821BB8">
        <w:t xml:space="preserve"> </w:t>
      </w:r>
      <w:r w:rsidRPr="00151DB2" w:rsidR="00D56279">
        <w:t>t</w:t>
      </w:r>
      <w:r w:rsidRPr="00151DB2" w:rsidR="002F1C64">
        <w:t>hroughout</w:t>
      </w:r>
      <w:r w:rsidRPr="00151DB2" w:rsidR="00821BB8">
        <w:t xml:space="preserve"> </w:t>
      </w:r>
      <w:r w:rsidRPr="00151DB2" w:rsidR="00950114">
        <w:t>this</w:t>
      </w:r>
      <w:r w:rsidRPr="00151DB2" w:rsidR="00821BB8">
        <w:t xml:space="preserve"> </w:t>
      </w:r>
      <w:r w:rsidRPr="00151DB2" w:rsidR="00950114">
        <w:t>crisis</w:t>
      </w:r>
      <w:r w:rsidRPr="00151DB2" w:rsidR="00821BB8">
        <w:t xml:space="preserve"> </w:t>
      </w:r>
      <w:r w:rsidRPr="00151DB2" w:rsidR="00950114">
        <w:t>hospitality</w:t>
      </w:r>
      <w:r w:rsidRPr="00151DB2" w:rsidR="00821BB8">
        <w:t xml:space="preserve"> </w:t>
      </w:r>
      <w:r w:rsidRPr="00151DB2" w:rsidR="00950114">
        <w:t>has</w:t>
      </w:r>
      <w:r w:rsidRPr="00151DB2" w:rsidR="00821BB8">
        <w:t xml:space="preserve"> </w:t>
      </w:r>
      <w:r w:rsidRPr="00151DB2" w:rsidR="00950114">
        <w:t>not</w:t>
      </w:r>
      <w:r w:rsidRPr="00151DB2" w:rsidR="00821BB8">
        <w:t xml:space="preserve"> </w:t>
      </w:r>
      <w:r w:rsidRPr="00151DB2" w:rsidR="00950114">
        <w:t>been</w:t>
      </w:r>
      <w:r w:rsidRPr="00151DB2" w:rsidR="00821BB8">
        <w:t xml:space="preserve"> </w:t>
      </w:r>
      <w:r w:rsidRPr="00151DB2" w:rsidR="00950114">
        <w:t>able</w:t>
      </w:r>
      <w:r w:rsidRPr="00151DB2" w:rsidR="00821BB8">
        <w:t xml:space="preserve"> </w:t>
      </w:r>
      <w:r w:rsidRPr="00151DB2" w:rsidR="00950114">
        <w:t>to</w:t>
      </w:r>
      <w:r w:rsidRPr="00151DB2" w:rsidR="00821BB8">
        <w:t xml:space="preserve"> </w:t>
      </w:r>
      <w:r w:rsidRPr="00151DB2" w:rsidR="00950114">
        <w:t>break</w:t>
      </w:r>
      <w:r w:rsidRPr="00151DB2" w:rsidR="00821BB8">
        <w:t xml:space="preserve"> </w:t>
      </w:r>
      <w:r w:rsidRPr="00151DB2" w:rsidR="00950114">
        <w:t>even</w:t>
      </w:r>
      <w:r w:rsidRPr="00151DB2" w:rsidR="00D56279">
        <w:t>,</w:t>
      </w:r>
      <w:r w:rsidRPr="00151DB2" w:rsidR="00821BB8">
        <w:t xml:space="preserve"> </w:t>
      </w:r>
      <w:r w:rsidRPr="00151DB2" w:rsidR="00950114">
        <w:t>so</w:t>
      </w:r>
      <w:r w:rsidRPr="00151DB2" w:rsidR="00D56279">
        <w:t>,</w:t>
      </w:r>
      <w:r w:rsidRPr="00151DB2" w:rsidR="00821BB8">
        <w:t xml:space="preserve"> </w:t>
      </w:r>
      <w:r w:rsidRPr="00151DB2" w:rsidR="00950114">
        <w:t>even</w:t>
      </w:r>
      <w:r w:rsidRPr="00151DB2" w:rsidR="00821BB8">
        <w:t xml:space="preserve"> </w:t>
      </w:r>
      <w:r w:rsidRPr="00151DB2" w:rsidR="00950114">
        <w:t>when</w:t>
      </w:r>
      <w:r w:rsidRPr="00151DB2" w:rsidR="00821BB8">
        <w:t xml:space="preserve"> </w:t>
      </w:r>
      <w:r w:rsidRPr="00151DB2" w:rsidR="00FE41AA">
        <w:t>businesses</w:t>
      </w:r>
      <w:r w:rsidRPr="00151DB2" w:rsidR="00821BB8">
        <w:t xml:space="preserve"> </w:t>
      </w:r>
      <w:r w:rsidRPr="00151DB2" w:rsidR="00950114">
        <w:t>are</w:t>
      </w:r>
      <w:r w:rsidRPr="00151DB2" w:rsidR="00821BB8">
        <w:t xml:space="preserve"> </w:t>
      </w:r>
      <w:r w:rsidRPr="00151DB2" w:rsidR="00D56279">
        <w:t>open</w:t>
      </w:r>
      <w:r w:rsidRPr="00151DB2" w:rsidR="00821BB8">
        <w:t xml:space="preserve"> </w:t>
      </w:r>
      <w:r w:rsidRPr="00151DB2" w:rsidR="00D56279">
        <w:t>and</w:t>
      </w:r>
      <w:r w:rsidRPr="00151DB2" w:rsidR="00821BB8">
        <w:t xml:space="preserve"> </w:t>
      </w:r>
      <w:r w:rsidRPr="00151DB2" w:rsidR="00D56279">
        <w:t>trading</w:t>
      </w:r>
      <w:r w:rsidRPr="00151DB2" w:rsidR="00821BB8">
        <w:t xml:space="preserve"> </w:t>
      </w:r>
      <w:r w:rsidRPr="00151DB2" w:rsidR="00D56279">
        <w:t>with</w:t>
      </w:r>
      <w:r w:rsidRPr="00151DB2" w:rsidR="00821BB8">
        <w:t xml:space="preserve"> </w:t>
      </w:r>
      <w:r w:rsidRPr="00151DB2" w:rsidR="00D56279">
        <w:t>restrictions,</w:t>
      </w:r>
      <w:r w:rsidRPr="00151DB2" w:rsidR="00821BB8">
        <w:t xml:space="preserve"> </w:t>
      </w:r>
      <w:r w:rsidRPr="00151DB2" w:rsidR="00D56279">
        <w:t>those</w:t>
      </w:r>
      <w:r w:rsidRPr="00151DB2" w:rsidR="00821BB8">
        <w:t xml:space="preserve"> </w:t>
      </w:r>
      <w:r w:rsidRPr="00151DB2" w:rsidR="00D56279">
        <w:t>restrictions</w:t>
      </w:r>
      <w:r w:rsidRPr="00151DB2" w:rsidR="00821BB8">
        <w:t xml:space="preserve"> </w:t>
      </w:r>
      <w:r w:rsidRPr="00151DB2" w:rsidR="00D56279">
        <w:t>have</w:t>
      </w:r>
      <w:r w:rsidRPr="00151DB2" w:rsidR="00821BB8">
        <w:t xml:space="preserve"> </w:t>
      </w:r>
      <w:r w:rsidRPr="00151DB2" w:rsidR="00D56279">
        <w:t>not</w:t>
      </w:r>
      <w:r w:rsidRPr="00151DB2" w:rsidR="00821BB8">
        <w:t xml:space="preserve"> </w:t>
      </w:r>
      <w:r w:rsidRPr="00151DB2" w:rsidR="00D56279">
        <w:t>meant</w:t>
      </w:r>
      <w:r w:rsidRPr="00151DB2" w:rsidR="00821BB8">
        <w:t xml:space="preserve"> </w:t>
      </w:r>
      <w:r w:rsidRPr="00151DB2" w:rsidR="00D56279">
        <w:t>that</w:t>
      </w:r>
      <w:r w:rsidRPr="00151DB2" w:rsidR="00821BB8">
        <w:t xml:space="preserve"> </w:t>
      </w:r>
      <w:r w:rsidRPr="00151DB2" w:rsidR="00D56279">
        <w:t>they</w:t>
      </w:r>
      <w:r w:rsidRPr="00151DB2" w:rsidR="00821BB8">
        <w:t xml:space="preserve"> </w:t>
      </w:r>
      <w:r w:rsidRPr="00151DB2" w:rsidR="00D56279">
        <w:t>are</w:t>
      </w:r>
      <w:r w:rsidRPr="00151DB2" w:rsidR="00821BB8">
        <w:t xml:space="preserve"> </w:t>
      </w:r>
      <w:r w:rsidRPr="00151DB2" w:rsidR="00D56279">
        <w:t>profitable</w:t>
      </w:r>
      <w:r w:rsidRPr="00151DB2" w:rsidR="00821BB8">
        <w:t xml:space="preserve"> </w:t>
      </w:r>
      <w:r w:rsidRPr="00151DB2" w:rsidR="00D56279">
        <w:t>and</w:t>
      </w:r>
      <w:r w:rsidRPr="00151DB2" w:rsidR="00821BB8">
        <w:t xml:space="preserve"> </w:t>
      </w:r>
      <w:r w:rsidRPr="00151DB2" w:rsidR="00950114">
        <w:t>viable</w:t>
      </w:r>
      <w:r w:rsidRPr="00151DB2" w:rsidR="00821BB8">
        <w:t xml:space="preserve"> </w:t>
      </w:r>
      <w:r w:rsidRPr="00151DB2" w:rsidR="00950114">
        <w:t>businesses</w:t>
      </w:r>
      <w:r w:rsidRPr="00151DB2" w:rsidR="00D56279">
        <w:t>.</w:t>
      </w:r>
      <w:r w:rsidRPr="00151DB2" w:rsidR="00821BB8">
        <w:t xml:space="preserve"> </w:t>
      </w:r>
      <w:r w:rsidRPr="00151DB2" w:rsidR="00D56279">
        <w:t>T</w:t>
      </w:r>
      <w:r w:rsidRPr="00151DB2" w:rsidR="00950114">
        <w:t>hat</w:t>
      </w:r>
      <w:r w:rsidRPr="00151DB2" w:rsidR="00821BB8">
        <w:t xml:space="preserve"> </w:t>
      </w:r>
      <w:r w:rsidRPr="00151DB2" w:rsidR="00950114">
        <w:t>is</w:t>
      </w:r>
      <w:r w:rsidRPr="00151DB2" w:rsidR="00821BB8">
        <w:t xml:space="preserve"> </w:t>
      </w:r>
      <w:r w:rsidRPr="00151DB2" w:rsidR="00950114">
        <w:t>an</w:t>
      </w:r>
      <w:r w:rsidRPr="00151DB2" w:rsidR="00821BB8">
        <w:t xml:space="preserve"> </w:t>
      </w:r>
      <w:r w:rsidRPr="00151DB2" w:rsidR="00950114">
        <w:t>area</w:t>
      </w:r>
      <w:r w:rsidRPr="00151DB2" w:rsidR="00821BB8">
        <w:t xml:space="preserve"> </w:t>
      </w:r>
      <w:r w:rsidRPr="00151DB2" w:rsidR="00950114">
        <w:t>where</w:t>
      </w:r>
      <w:r w:rsidRPr="00151DB2" w:rsidR="00821BB8">
        <w:t xml:space="preserve"> </w:t>
      </w:r>
      <w:r w:rsidRPr="00151DB2" w:rsidR="00950114">
        <w:t>it</w:t>
      </w:r>
      <w:r w:rsidRPr="00151DB2" w:rsidR="00821BB8">
        <w:t xml:space="preserve"> </w:t>
      </w:r>
      <w:r w:rsidRPr="00151DB2" w:rsidR="00950114">
        <w:t>has</w:t>
      </w:r>
      <w:r w:rsidRPr="00151DB2" w:rsidR="00821BB8">
        <w:t xml:space="preserve"> </w:t>
      </w:r>
      <w:r w:rsidRPr="00151DB2" w:rsidR="00950114">
        <w:t>been</w:t>
      </w:r>
      <w:r w:rsidRPr="00151DB2" w:rsidR="00821BB8">
        <w:t xml:space="preserve"> </w:t>
      </w:r>
      <w:r w:rsidRPr="00151DB2" w:rsidR="00950114">
        <w:t>quite</w:t>
      </w:r>
      <w:r w:rsidRPr="00151DB2" w:rsidR="00821BB8">
        <w:t xml:space="preserve"> </w:t>
      </w:r>
      <w:r w:rsidRPr="00151DB2" w:rsidR="00950114">
        <w:t>a</w:t>
      </w:r>
      <w:r w:rsidRPr="00151DB2" w:rsidR="00821BB8">
        <w:t xml:space="preserve"> </w:t>
      </w:r>
      <w:r w:rsidRPr="00151DB2" w:rsidR="00950114">
        <w:t>challenge</w:t>
      </w:r>
      <w:r w:rsidRPr="00151DB2" w:rsidR="00821BB8">
        <w:t xml:space="preserve"> </w:t>
      </w:r>
      <w:r w:rsidRPr="00151DB2" w:rsidR="00346223">
        <w:t>to</w:t>
      </w:r>
      <w:r w:rsidRPr="00151DB2" w:rsidR="00821BB8">
        <w:t xml:space="preserve"> </w:t>
      </w:r>
      <w:r w:rsidRPr="00151DB2" w:rsidR="00346223">
        <w:t>be</w:t>
      </w:r>
      <w:r w:rsidRPr="00151DB2" w:rsidR="00821BB8">
        <w:t xml:space="preserve"> </w:t>
      </w:r>
      <w:r w:rsidRPr="00151DB2" w:rsidR="00346223">
        <w:t>able</w:t>
      </w:r>
      <w:r w:rsidRPr="00151DB2" w:rsidR="00821BB8">
        <w:t xml:space="preserve"> </w:t>
      </w:r>
      <w:r w:rsidRPr="00151DB2" w:rsidR="00346223">
        <w:t>to</w:t>
      </w:r>
      <w:r w:rsidRPr="00151DB2" w:rsidR="00821BB8">
        <w:t xml:space="preserve"> </w:t>
      </w:r>
      <w:r w:rsidRPr="00151DB2" w:rsidR="00346223">
        <w:t>make</w:t>
      </w:r>
      <w:r w:rsidRPr="00151DB2" w:rsidR="00821BB8">
        <w:t xml:space="preserve"> </w:t>
      </w:r>
      <w:r w:rsidRPr="00151DB2" w:rsidR="00346223">
        <w:t>sure</w:t>
      </w:r>
      <w:r w:rsidRPr="00151DB2" w:rsidR="00821BB8">
        <w:t xml:space="preserve"> </w:t>
      </w:r>
      <w:r w:rsidRPr="00151DB2" w:rsidR="00346223">
        <w:t>that</w:t>
      </w:r>
      <w:r w:rsidRPr="00151DB2" w:rsidR="00821BB8">
        <w:t xml:space="preserve"> </w:t>
      </w:r>
      <w:r w:rsidRPr="00151DB2" w:rsidR="00346223">
        <w:t>landlords</w:t>
      </w:r>
      <w:r w:rsidRPr="00151DB2" w:rsidR="00821BB8">
        <w:t xml:space="preserve"> </w:t>
      </w:r>
      <w:r w:rsidRPr="00151DB2" w:rsidR="00346223">
        <w:t>understand</w:t>
      </w:r>
      <w:r w:rsidRPr="00151DB2" w:rsidR="00821BB8">
        <w:t xml:space="preserve"> </w:t>
      </w:r>
      <w:r w:rsidRPr="00151DB2" w:rsidR="00346223">
        <w:t>that,</w:t>
      </w:r>
      <w:r w:rsidRPr="00151DB2" w:rsidR="00821BB8">
        <w:t xml:space="preserve"> </w:t>
      </w:r>
      <w:r w:rsidRPr="00151DB2" w:rsidR="00346223">
        <w:t>as</w:t>
      </w:r>
      <w:r w:rsidRPr="00151DB2" w:rsidR="00821BB8">
        <w:t xml:space="preserve"> </w:t>
      </w:r>
      <w:r w:rsidRPr="00151DB2" w:rsidR="00346223">
        <w:t>we</w:t>
      </w:r>
      <w:r w:rsidRPr="00151DB2" w:rsidR="00821BB8">
        <w:t xml:space="preserve"> </w:t>
      </w:r>
      <w:r w:rsidRPr="00151DB2" w:rsidR="00346223">
        <w:t>move</w:t>
      </w:r>
      <w:r w:rsidRPr="00151DB2" w:rsidR="00821BB8">
        <w:t xml:space="preserve"> </w:t>
      </w:r>
      <w:r w:rsidRPr="00151DB2" w:rsidR="00346223">
        <w:t>forward</w:t>
      </w:r>
      <w:r w:rsidRPr="00151DB2" w:rsidR="00821BB8">
        <w:t xml:space="preserve">: </w:t>
      </w:r>
      <w:r w:rsidRPr="00151DB2" w:rsidR="00346223">
        <w:t>open</w:t>
      </w:r>
      <w:r w:rsidRPr="00151DB2" w:rsidR="00821BB8">
        <w:t xml:space="preserve"> </w:t>
      </w:r>
      <w:r w:rsidRPr="00151DB2" w:rsidR="00346223">
        <w:t>does</w:t>
      </w:r>
      <w:r w:rsidRPr="00151DB2" w:rsidR="00821BB8">
        <w:t xml:space="preserve"> </w:t>
      </w:r>
      <w:r w:rsidRPr="00151DB2" w:rsidR="00346223">
        <w:t>not</w:t>
      </w:r>
      <w:r w:rsidRPr="00151DB2" w:rsidR="00821BB8">
        <w:t xml:space="preserve"> </w:t>
      </w:r>
      <w:r w:rsidRPr="00151DB2" w:rsidR="00346223">
        <w:t>mean</w:t>
      </w:r>
      <w:r w:rsidRPr="00151DB2" w:rsidR="00821BB8">
        <w:t xml:space="preserve"> </w:t>
      </w:r>
      <w:r w:rsidRPr="00151DB2" w:rsidR="00346223">
        <w:t>viable</w:t>
      </w:r>
      <w:r w:rsidRPr="00151DB2" w:rsidR="00821BB8">
        <w:t xml:space="preserve"> </w:t>
      </w:r>
      <w:r w:rsidRPr="00151DB2" w:rsidR="00346223">
        <w:t>and</w:t>
      </w:r>
      <w:r w:rsidRPr="00151DB2" w:rsidR="00821BB8">
        <w:t xml:space="preserve"> </w:t>
      </w:r>
      <w:r w:rsidRPr="00151DB2" w:rsidR="00346223">
        <w:t>able</w:t>
      </w:r>
      <w:r w:rsidRPr="00151DB2" w:rsidR="00821BB8">
        <w:t xml:space="preserve"> </w:t>
      </w:r>
      <w:r w:rsidRPr="00151DB2" w:rsidR="00346223">
        <w:t>to</w:t>
      </w:r>
      <w:r w:rsidRPr="00151DB2" w:rsidR="00821BB8">
        <w:t xml:space="preserve"> </w:t>
      </w:r>
      <w:r w:rsidRPr="00151DB2" w:rsidR="00346223">
        <w:t>make</w:t>
      </w:r>
      <w:r w:rsidRPr="00151DB2" w:rsidR="00821BB8">
        <w:t xml:space="preserve"> </w:t>
      </w:r>
      <w:r w:rsidRPr="00151DB2" w:rsidR="00346223">
        <w:t>a</w:t>
      </w:r>
      <w:r w:rsidRPr="00151DB2" w:rsidR="00821BB8">
        <w:t xml:space="preserve"> </w:t>
      </w:r>
      <w:r w:rsidRPr="00151DB2" w:rsidR="00346223">
        <w:t>payment.</w:t>
      </w:r>
      <w:r w:rsidRPr="00151DB2" w:rsidR="00821BB8">
        <w:t xml:space="preserve"> </w:t>
      </w:r>
      <w:r w:rsidRPr="00151DB2">
        <w:t>There</w:t>
      </w:r>
      <w:r w:rsidRPr="00151DB2" w:rsidR="00821BB8">
        <w:t xml:space="preserve"> </w:t>
      </w:r>
      <w:r w:rsidRPr="00151DB2">
        <w:t>has</w:t>
      </w:r>
      <w:r w:rsidRPr="00151DB2" w:rsidR="00821BB8">
        <w:t xml:space="preserve"> </w:t>
      </w:r>
      <w:r w:rsidRPr="00151DB2">
        <w:t>been</w:t>
      </w:r>
      <w:r w:rsidRPr="00151DB2" w:rsidR="00821BB8">
        <w:t xml:space="preserve"> </w:t>
      </w:r>
      <w:r w:rsidRPr="00151DB2">
        <w:t>some</w:t>
      </w:r>
      <w:r w:rsidRPr="00151DB2" w:rsidR="00821BB8">
        <w:t xml:space="preserve"> </w:t>
      </w:r>
      <w:r w:rsidRPr="00151DB2">
        <w:t>adjustment</w:t>
      </w:r>
      <w:r w:rsidRPr="00151DB2" w:rsidR="00821BB8">
        <w:t xml:space="preserve"> </w:t>
      </w:r>
      <w:r w:rsidRPr="00151DB2">
        <w:t>there.</w:t>
      </w:r>
    </w:p>
    <w:p w:rsidR="00950114" w:rsidRPr="00151DB2" w:rsidP="00950114">
      <w:pPr>
        <w:pStyle w:val="Answer"/>
      </w:pPr>
      <w:r w:rsidRPr="00151DB2">
        <w:t>Clearly,</w:t>
      </w:r>
      <w:r w:rsidRPr="00151DB2" w:rsidR="00821BB8">
        <w:t xml:space="preserve"> </w:t>
      </w:r>
      <w:r w:rsidRPr="00151DB2">
        <w:t>it</w:t>
      </w:r>
      <w:r w:rsidRPr="00151DB2" w:rsidR="00821BB8">
        <w:t xml:space="preserve"> </w:t>
      </w:r>
      <w:r w:rsidRPr="00151DB2">
        <w:t>has</w:t>
      </w:r>
      <w:r w:rsidRPr="00151DB2" w:rsidR="00821BB8">
        <w:t xml:space="preserve"> </w:t>
      </w:r>
      <w:r w:rsidRPr="00151DB2">
        <w:t>been</w:t>
      </w:r>
      <w:r w:rsidRPr="00151DB2" w:rsidR="00821BB8">
        <w:t xml:space="preserve"> </w:t>
      </w:r>
      <w:r w:rsidRPr="00151DB2">
        <w:t>much</w:t>
      </w:r>
      <w:r w:rsidRPr="00151DB2" w:rsidR="00821BB8">
        <w:t xml:space="preserve"> </w:t>
      </w:r>
      <w:r w:rsidRPr="00151DB2">
        <w:t>more</w:t>
      </w:r>
      <w:r w:rsidRPr="00151DB2" w:rsidR="00821BB8">
        <w:t xml:space="preserve"> </w:t>
      </w:r>
      <w:r w:rsidRPr="00151DB2">
        <w:t>difficult</w:t>
      </w:r>
      <w:r w:rsidRPr="00151DB2" w:rsidR="00821BB8">
        <w:t xml:space="preserve"> </w:t>
      </w:r>
      <w:r w:rsidRPr="00151DB2">
        <w:t>for</w:t>
      </w:r>
      <w:r w:rsidRPr="00151DB2" w:rsidR="00821BB8">
        <w:t xml:space="preserve"> </w:t>
      </w:r>
      <w:r w:rsidRPr="00151DB2">
        <w:t>business</w:t>
      </w:r>
      <w:r w:rsidRPr="00151DB2" w:rsidR="00821BB8">
        <w:t xml:space="preserve"> </w:t>
      </w:r>
      <w:r w:rsidRPr="00151DB2">
        <w:t>in</w:t>
      </w:r>
      <w:r w:rsidRPr="00151DB2" w:rsidR="00821BB8">
        <w:t xml:space="preserve"> </w:t>
      </w:r>
      <w:r w:rsidRPr="00151DB2">
        <w:t>those</w:t>
      </w:r>
      <w:r w:rsidRPr="00151DB2" w:rsidR="00821BB8">
        <w:t xml:space="preserve"> </w:t>
      </w:r>
      <w:r w:rsidRPr="00151DB2">
        <w:t>town</w:t>
      </w:r>
      <w:r w:rsidRPr="00151DB2" w:rsidR="00821BB8">
        <w:t xml:space="preserve"> </w:t>
      </w:r>
      <w:r w:rsidRPr="00151DB2">
        <w:t>and</w:t>
      </w:r>
      <w:r w:rsidRPr="00151DB2" w:rsidR="00821BB8">
        <w:t xml:space="preserve"> </w:t>
      </w:r>
      <w:r w:rsidRPr="00151DB2">
        <w:t>city</w:t>
      </w:r>
      <w:r w:rsidRPr="00151DB2" w:rsidR="00821BB8">
        <w:t xml:space="preserve"> </w:t>
      </w:r>
      <w:r w:rsidRPr="00151DB2">
        <w:t>centre</w:t>
      </w:r>
      <w:r w:rsidRPr="00151DB2" w:rsidR="00821BB8">
        <w:t xml:space="preserve"> </w:t>
      </w:r>
      <w:r w:rsidRPr="00151DB2">
        <w:t>locations,</w:t>
      </w:r>
      <w:r w:rsidRPr="00151DB2" w:rsidR="00821BB8">
        <w:t xml:space="preserve"> </w:t>
      </w:r>
      <w:r w:rsidRPr="00151DB2">
        <w:t>particularly</w:t>
      </w:r>
      <w:r w:rsidRPr="00151DB2" w:rsidR="00821BB8">
        <w:t xml:space="preserve"> </w:t>
      </w:r>
      <w:r w:rsidRPr="00151DB2">
        <w:t>central</w:t>
      </w:r>
      <w:r w:rsidRPr="00151DB2" w:rsidR="00821BB8">
        <w:t xml:space="preserve"> </w:t>
      </w:r>
      <w:r w:rsidRPr="00151DB2">
        <w:t>London</w:t>
      </w:r>
      <w:r w:rsidRPr="00151DB2" w:rsidR="00821BB8">
        <w:t xml:space="preserve"> </w:t>
      </w:r>
      <w:r w:rsidRPr="00151DB2">
        <w:t>and</w:t>
      </w:r>
      <w:r w:rsidRPr="00151DB2" w:rsidR="00821BB8">
        <w:t xml:space="preserve"> </w:t>
      </w:r>
      <w:r w:rsidRPr="00151DB2">
        <w:t>central</w:t>
      </w:r>
      <w:r w:rsidRPr="00151DB2" w:rsidR="00821BB8">
        <w:t xml:space="preserve"> </w:t>
      </w:r>
      <w:r w:rsidRPr="00151DB2">
        <w:t>Manchester</w:t>
      </w:r>
      <w:r w:rsidRPr="00151DB2">
        <w:t>,</w:t>
      </w:r>
      <w:r w:rsidRPr="00151DB2" w:rsidR="00821BB8">
        <w:t xml:space="preserve"> </w:t>
      </w:r>
      <w:r w:rsidRPr="00151DB2">
        <w:t>that</w:t>
      </w:r>
      <w:r w:rsidRPr="00151DB2" w:rsidR="00821BB8">
        <w:t xml:space="preserve"> </w:t>
      </w:r>
      <w:r w:rsidRPr="00151DB2">
        <w:t>are</w:t>
      </w:r>
      <w:r w:rsidRPr="00151DB2" w:rsidR="00821BB8">
        <w:t xml:space="preserve"> </w:t>
      </w:r>
      <w:r w:rsidRPr="00151DB2">
        <w:t>disproportionately</w:t>
      </w:r>
      <w:r w:rsidRPr="00151DB2" w:rsidR="00821BB8">
        <w:t xml:space="preserve"> </w:t>
      </w:r>
      <w:r w:rsidRPr="00151DB2">
        <w:t>affected</w:t>
      </w:r>
      <w:r w:rsidRPr="00151DB2" w:rsidR="00821BB8">
        <w:t xml:space="preserve"> </w:t>
      </w:r>
      <w:r w:rsidRPr="00151DB2">
        <w:t>by</w:t>
      </w:r>
      <w:r w:rsidRPr="00151DB2" w:rsidR="00821BB8">
        <w:t xml:space="preserve"> </w:t>
      </w:r>
      <w:r w:rsidRPr="00151DB2">
        <w:t>the</w:t>
      </w:r>
      <w:r w:rsidRPr="00151DB2" w:rsidR="00821BB8">
        <w:t xml:space="preserve"> </w:t>
      </w:r>
      <w:r w:rsidRPr="00151DB2">
        <w:t>work</w:t>
      </w:r>
      <w:r w:rsidRPr="00151DB2" w:rsidR="00821BB8">
        <w:t>-</w:t>
      </w:r>
      <w:r w:rsidRPr="00151DB2">
        <w:t>from</w:t>
      </w:r>
      <w:r w:rsidRPr="00151DB2" w:rsidR="00821BB8">
        <w:t>-</w:t>
      </w:r>
      <w:r w:rsidRPr="00151DB2" w:rsidR="002F1C64">
        <w:t>home</w:t>
      </w:r>
      <w:r w:rsidRPr="00151DB2" w:rsidR="00821BB8">
        <w:t xml:space="preserve"> </w:t>
      </w:r>
      <w:r w:rsidRPr="00151DB2">
        <w:t>guidance</w:t>
      </w:r>
      <w:r w:rsidRPr="00151DB2" w:rsidR="00821BB8">
        <w:t xml:space="preserve"> </w:t>
      </w:r>
      <w:r w:rsidRPr="00151DB2">
        <w:t>and</w:t>
      </w:r>
      <w:r w:rsidRPr="00151DB2" w:rsidR="00821BB8">
        <w:t xml:space="preserve"> </w:t>
      </w:r>
      <w:r w:rsidRPr="00151DB2">
        <w:t>the</w:t>
      </w:r>
      <w:r w:rsidRPr="00151DB2" w:rsidR="00821BB8">
        <w:t xml:space="preserve"> </w:t>
      </w:r>
      <w:r w:rsidRPr="00151DB2">
        <w:t>lack</w:t>
      </w:r>
      <w:r w:rsidRPr="00151DB2" w:rsidR="00821BB8">
        <w:t xml:space="preserve"> </w:t>
      </w:r>
      <w:r w:rsidRPr="00151DB2">
        <w:t>of</w:t>
      </w:r>
      <w:r w:rsidRPr="00151DB2" w:rsidR="00821BB8">
        <w:t xml:space="preserve"> </w:t>
      </w:r>
      <w:r w:rsidRPr="00151DB2">
        <w:t>international</w:t>
      </w:r>
      <w:r w:rsidRPr="00151DB2" w:rsidR="00821BB8">
        <w:t xml:space="preserve"> </w:t>
      </w:r>
      <w:r w:rsidRPr="00151DB2">
        <w:t>travel.</w:t>
      </w:r>
      <w:r w:rsidRPr="00151DB2" w:rsidR="00821BB8">
        <w:t xml:space="preserve"> </w:t>
      </w:r>
      <w:r w:rsidRPr="00151DB2">
        <w:t>Many</w:t>
      </w:r>
      <w:r w:rsidRPr="00151DB2" w:rsidR="00821BB8">
        <w:t xml:space="preserve"> </w:t>
      </w:r>
      <w:r w:rsidRPr="00151DB2">
        <w:t>of</w:t>
      </w:r>
      <w:r w:rsidRPr="00151DB2" w:rsidR="00821BB8">
        <w:t xml:space="preserve"> </w:t>
      </w:r>
      <w:r w:rsidRPr="00151DB2">
        <w:t>those</w:t>
      </w:r>
      <w:r w:rsidRPr="00151DB2" w:rsidR="00821BB8">
        <w:t xml:space="preserve"> </w:t>
      </w:r>
      <w:r w:rsidRPr="00151DB2">
        <w:t>businesses,</w:t>
      </w:r>
      <w:r w:rsidRPr="00151DB2" w:rsidR="00821BB8">
        <w:t xml:space="preserve"> </w:t>
      </w:r>
      <w:r w:rsidRPr="00151DB2">
        <w:t>even</w:t>
      </w:r>
      <w:r w:rsidRPr="00151DB2" w:rsidR="00821BB8">
        <w:t xml:space="preserve"> </w:t>
      </w:r>
      <w:r w:rsidRPr="00151DB2">
        <w:t>though,</w:t>
      </w:r>
      <w:r w:rsidRPr="00151DB2" w:rsidR="00821BB8">
        <w:t xml:space="preserve"> </w:t>
      </w:r>
      <w:r w:rsidRPr="00151DB2">
        <w:t>legally,</w:t>
      </w:r>
      <w:r w:rsidRPr="00151DB2" w:rsidR="00821BB8">
        <w:t xml:space="preserve"> </w:t>
      </w:r>
      <w:r w:rsidRPr="00151DB2">
        <w:t>they</w:t>
      </w:r>
      <w:r w:rsidRPr="00151DB2" w:rsidR="00821BB8">
        <w:t xml:space="preserve"> </w:t>
      </w:r>
      <w:r w:rsidRPr="00151DB2">
        <w:t>could</w:t>
      </w:r>
      <w:r w:rsidRPr="00151DB2" w:rsidR="00821BB8">
        <w:t xml:space="preserve"> </w:t>
      </w:r>
      <w:r w:rsidRPr="00151DB2">
        <w:t>open</w:t>
      </w:r>
      <w:r w:rsidRPr="00151DB2" w:rsidR="00821BB8">
        <w:t xml:space="preserve">, </w:t>
      </w:r>
      <w:r w:rsidRPr="00151DB2">
        <w:t>have</w:t>
      </w:r>
      <w:r w:rsidRPr="00151DB2" w:rsidR="00821BB8">
        <w:t xml:space="preserve"> </w:t>
      </w:r>
      <w:r w:rsidRPr="00151DB2">
        <w:t>not</w:t>
      </w:r>
      <w:r w:rsidRPr="00151DB2" w:rsidR="00821BB8">
        <w:t xml:space="preserve"> </w:t>
      </w:r>
      <w:r w:rsidRPr="00151DB2">
        <w:t>been</w:t>
      </w:r>
      <w:r w:rsidRPr="00151DB2" w:rsidR="00821BB8">
        <w:t xml:space="preserve"> </w:t>
      </w:r>
      <w:r w:rsidRPr="00151DB2">
        <w:t>able</w:t>
      </w:r>
      <w:r w:rsidRPr="00151DB2" w:rsidR="00821BB8">
        <w:t xml:space="preserve"> </w:t>
      </w:r>
      <w:r w:rsidRPr="00151DB2">
        <w:t>to</w:t>
      </w:r>
      <w:r w:rsidRPr="00151DB2" w:rsidR="00821BB8">
        <w:t xml:space="preserve"> </w:t>
      </w:r>
      <w:r w:rsidRPr="00151DB2">
        <w:t>and</w:t>
      </w:r>
      <w:r w:rsidRPr="00151DB2" w:rsidR="00821BB8">
        <w:t xml:space="preserve"> </w:t>
      </w:r>
      <w:r w:rsidRPr="00151DB2">
        <w:t>so</w:t>
      </w:r>
      <w:r w:rsidRPr="00151DB2" w:rsidR="00821BB8">
        <w:t xml:space="preserve"> </w:t>
      </w:r>
      <w:r w:rsidRPr="00151DB2">
        <w:t>have</w:t>
      </w:r>
      <w:r w:rsidRPr="00151DB2" w:rsidR="00821BB8">
        <w:t xml:space="preserve"> </w:t>
      </w:r>
      <w:r w:rsidRPr="00151DB2">
        <w:t>not</w:t>
      </w:r>
      <w:r w:rsidRPr="00151DB2" w:rsidR="00821BB8">
        <w:t xml:space="preserve"> </w:t>
      </w:r>
      <w:r w:rsidRPr="00151DB2">
        <w:t>been</w:t>
      </w:r>
      <w:r w:rsidRPr="00151DB2" w:rsidR="00821BB8">
        <w:t xml:space="preserve"> </w:t>
      </w:r>
      <w:r w:rsidRPr="00151DB2">
        <w:t>able</w:t>
      </w:r>
      <w:r w:rsidRPr="00151DB2" w:rsidR="00821BB8">
        <w:t xml:space="preserve"> </w:t>
      </w:r>
      <w:r w:rsidRPr="00151DB2">
        <w:t>to</w:t>
      </w:r>
      <w:r w:rsidRPr="00151DB2" w:rsidR="00821BB8">
        <w:t xml:space="preserve"> </w:t>
      </w:r>
      <w:r w:rsidRPr="00151DB2">
        <w:t>make</w:t>
      </w:r>
      <w:r w:rsidRPr="00151DB2" w:rsidR="00821BB8">
        <w:t xml:space="preserve"> </w:t>
      </w:r>
      <w:r w:rsidRPr="00151DB2">
        <w:t>that</w:t>
      </w:r>
      <w:r w:rsidRPr="00151DB2" w:rsidR="00821BB8">
        <w:t xml:space="preserve"> </w:t>
      </w:r>
      <w:r w:rsidRPr="00151DB2">
        <w:t>same</w:t>
      </w:r>
      <w:r w:rsidRPr="00151DB2" w:rsidR="00821BB8">
        <w:t xml:space="preserve"> </w:t>
      </w:r>
      <w:r w:rsidRPr="00151DB2">
        <w:t>level</w:t>
      </w:r>
      <w:r w:rsidRPr="00151DB2" w:rsidR="00821BB8">
        <w:t xml:space="preserve"> </w:t>
      </w:r>
      <w:r w:rsidRPr="00151DB2">
        <w:t>of</w:t>
      </w:r>
      <w:r w:rsidRPr="00151DB2" w:rsidR="00821BB8">
        <w:t xml:space="preserve"> </w:t>
      </w:r>
      <w:r w:rsidRPr="00151DB2">
        <w:t>payments.</w:t>
      </w:r>
      <w:r w:rsidRPr="00151DB2" w:rsidR="00821BB8">
        <w:t xml:space="preserve"> </w:t>
      </w:r>
      <w:r w:rsidRPr="00151DB2">
        <w:t>You</w:t>
      </w:r>
      <w:r w:rsidRPr="00151DB2" w:rsidR="00821BB8">
        <w:t xml:space="preserve"> </w:t>
      </w:r>
      <w:r w:rsidRPr="00151DB2">
        <w:t>are</w:t>
      </w:r>
      <w:r w:rsidRPr="00151DB2" w:rsidR="00821BB8">
        <w:t xml:space="preserve"> </w:t>
      </w:r>
      <w:r w:rsidRPr="00151DB2">
        <w:t>right.</w:t>
      </w:r>
      <w:r w:rsidRPr="00151DB2" w:rsidR="00821BB8">
        <w:t xml:space="preserve"> </w:t>
      </w:r>
      <w:r w:rsidRPr="00151DB2">
        <w:t>Where</w:t>
      </w:r>
      <w:r w:rsidRPr="00151DB2" w:rsidR="00821BB8">
        <w:t xml:space="preserve"> </w:t>
      </w:r>
      <w:r w:rsidRPr="00151DB2">
        <w:t>businesses</w:t>
      </w:r>
      <w:r w:rsidRPr="00151DB2" w:rsidR="00821BB8">
        <w:t xml:space="preserve"> </w:t>
      </w:r>
      <w:r w:rsidRPr="00151DB2">
        <w:t>have</w:t>
      </w:r>
      <w:r w:rsidRPr="00151DB2" w:rsidR="00821BB8">
        <w:t xml:space="preserve"> </w:t>
      </w:r>
      <w:r w:rsidRPr="00151DB2">
        <w:t>traded</w:t>
      </w:r>
      <w:r w:rsidRPr="00151DB2" w:rsidR="00821BB8">
        <w:t xml:space="preserve"> </w:t>
      </w:r>
      <w:r w:rsidRPr="00151DB2">
        <w:t>successfully</w:t>
      </w:r>
      <w:r w:rsidRPr="00151DB2" w:rsidR="00821BB8">
        <w:t xml:space="preserve"> </w:t>
      </w:r>
      <w:r w:rsidRPr="00151DB2">
        <w:t>or</w:t>
      </w:r>
      <w:r w:rsidRPr="00151DB2" w:rsidR="00821BB8">
        <w:t xml:space="preserve"> </w:t>
      </w:r>
      <w:r w:rsidRPr="00151DB2">
        <w:t>more</w:t>
      </w:r>
      <w:r w:rsidRPr="00151DB2" w:rsidR="00821BB8">
        <w:t xml:space="preserve"> </w:t>
      </w:r>
      <w:r w:rsidRPr="00151DB2">
        <w:t>viably</w:t>
      </w:r>
      <w:r w:rsidRPr="00151DB2" w:rsidR="00821BB8">
        <w:t xml:space="preserve"> </w:t>
      </w:r>
      <w:r w:rsidRPr="00151DB2">
        <w:t>over</w:t>
      </w:r>
      <w:r w:rsidRPr="00151DB2" w:rsidR="00821BB8">
        <w:t xml:space="preserve"> </w:t>
      </w:r>
      <w:r w:rsidRPr="00151DB2">
        <w:t>the</w:t>
      </w:r>
      <w:r w:rsidRPr="00151DB2" w:rsidR="00821BB8">
        <w:t xml:space="preserve"> </w:t>
      </w:r>
      <w:r w:rsidRPr="00151DB2">
        <w:t>course</w:t>
      </w:r>
      <w:r w:rsidRPr="00151DB2" w:rsidR="00821BB8">
        <w:t xml:space="preserve"> </w:t>
      </w:r>
      <w:r w:rsidRPr="00151DB2">
        <w:t>of</w:t>
      </w:r>
      <w:r w:rsidRPr="00151DB2" w:rsidR="00821BB8">
        <w:t xml:space="preserve"> </w:t>
      </w:r>
      <w:r w:rsidRPr="00151DB2">
        <w:t>the</w:t>
      </w:r>
      <w:r w:rsidRPr="00151DB2" w:rsidR="00821BB8">
        <w:t xml:space="preserve"> </w:t>
      </w:r>
      <w:r w:rsidRPr="00151DB2">
        <w:t>pandemic,</w:t>
      </w:r>
      <w:r w:rsidRPr="00151DB2" w:rsidR="00821BB8">
        <w:t xml:space="preserve"> </w:t>
      </w:r>
      <w:r w:rsidRPr="00151DB2">
        <w:t>they</w:t>
      </w:r>
      <w:r w:rsidRPr="00151DB2" w:rsidR="00821BB8">
        <w:t xml:space="preserve"> </w:t>
      </w:r>
      <w:r w:rsidRPr="00151DB2">
        <w:t>have</w:t>
      </w:r>
      <w:r w:rsidRPr="00151DB2" w:rsidR="00821BB8">
        <w:t xml:space="preserve"> </w:t>
      </w:r>
      <w:r w:rsidRPr="00151DB2">
        <w:t>prioritised</w:t>
      </w:r>
      <w:r w:rsidRPr="00151DB2" w:rsidR="00821BB8">
        <w:t xml:space="preserve"> </w:t>
      </w:r>
      <w:r w:rsidRPr="00151DB2">
        <w:t>trying</w:t>
      </w:r>
      <w:r w:rsidRPr="00151DB2" w:rsidR="00821BB8">
        <w:t xml:space="preserve"> </w:t>
      </w:r>
      <w:r w:rsidRPr="00151DB2">
        <w:t>to</w:t>
      </w:r>
      <w:r w:rsidRPr="00151DB2" w:rsidR="00821BB8">
        <w:t xml:space="preserve"> </w:t>
      </w:r>
      <w:r w:rsidRPr="00151DB2">
        <w:t>make</w:t>
      </w:r>
      <w:r w:rsidRPr="00151DB2" w:rsidR="00821BB8">
        <w:t xml:space="preserve"> </w:t>
      </w:r>
      <w:r w:rsidRPr="00151DB2">
        <w:t>payments</w:t>
      </w:r>
      <w:r w:rsidRPr="00151DB2" w:rsidR="00821BB8">
        <w:t xml:space="preserve"> </w:t>
      </w:r>
      <w:r w:rsidRPr="00151DB2">
        <w:t>where</w:t>
      </w:r>
      <w:r w:rsidRPr="00151DB2" w:rsidR="00821BB8">
        <w:t xml:space="preserve"> </w:t>
      </w:r>
      <w:r w:rsidRPr="00151DB2">
        <w:t>they</w:t>
      </w:r>
      <w:r w:rsidRPr="00151DB2" w:rsidR="00821BB8">
        <w:t xml:space="preserve"> </w:t>
      </w:r>
      <w:r w:rsidRPr="00151DB2">
        <w:t>can.</w:t>
      </w:r>
    </w:p>
    <w:p w:rsidR="00950114" w:rsidRPr="00151DB2" w:rsidP="00891BDA">
      <w:pPr>
        <w:pStyle w:val="Question"/>
      </w:pPr>
      <w:sdt>
        <w:sdtPr>
          <w:alias w:val="Member"/>
          <w:tag w:val="&lt;Member mnisId='4752' dodsId=''&gt;"/>
          <w:id w:val="2074163016"/>
          <w:placeholder>
            <w:docPart w:val="DefaultPlaceholder_-1854013440"/>
          </w:placeholder>
          <w:richText/>
        </w:sdtPr>
        <w:sdtContent>
          <w:r w:rsidRPr="00151DB2" w:rsidR="00891BDA">
            <w:rPr>
              <w:b/>
            </w:rPr>
            <w:t>Mark</w:t>
          </w:r>
          <w:r w:rsidRPr="00151DB2" w:rsidR="00821BB8">
            <w:rPr>
              <w:b/>
            </w:rPr>
            <w:t xml:space="preserve"> </w:t>
          </w:r>
          <w:r w:rsidRPr="00151DB2" w:rsidR="00891BDA">
            <w:rPr>
              <w:b/>
            </w:rPr>
            <w:t>Jenkinson:</w:t>
          </w:r>
        </w:sdtContent>
      </w:sdt>
      <w:r w:rsidRPr="00151DB2" w:rsidR="00821BB8">
        <w:t xml:space="preserve"> </w:t>
      </w:r>
      <w:r w:rsidRPr="00151DB2" w:rsidR="003C3DFE">
        <w:t>Starting</w:t>
      </w:r>
      <w:r w:rsidRPr="00151DB2" w:rsidR="00821BB8">
        <w:t xml:space="preserve"> </w:t>
      </w:r>
      <w:r w:rsidRPr="00151DB2" w:rsidR="003C3DFE">
        <w:t>with</w:t>
      </w:r>
      <w:r w:rsidRPr="00151DB2" w:rsidR="00821BB8">
        <w:t xml:space="preserve"> </w:t>
      </w:r>
      <w:r w:rsidRPr="00151DB2" w:rsidR="003C3DFE">
        <w:t>Ghislaine,</w:t>
      </w:r>
      <w:r w:rsidRPr="00151DB2" w:rsidR="00821BB8">
        <w:t xml:space="preserve"> </w:t>
      </w:r>
      <w:r w:rsidRPr="00151DB2" w:rsidR="003C3DFE">
        <w:t>w</w:t>
      </w:r>
      <w:r w:rsidRPr="00151DB2" w:rsidR="00891BDA">
        <w:t>hat</w:t>
      </w:r>
      <w:r w:rsidRPr="00151DB2" w:rsidR="00821BB8">
        <w:t xml:space="preserve"> </w:t>
      </w:r>
      <w:r w:rsidRPr="00151DB2" w:rsidR="00891BDA">
        <w:t>proportion</w:t>
      </w:r>
      <w:r w:rsidRPr="00151DB2" w:rsidR="00821BB8">
        <w:t xml:space="preserve"> </w:t>
      </w:r>
      <w:r w:rsidRPr="00151DB2" w:rsidR="00891BDA">
        <w:t>of</w:t>
      </w:r>
      <w:r w:rsidRPr="00151DB2" w:rsidR="00821BB8">
        <w:t xml:space="preserve"> </w:t>
      </w:r>
      <w:r w:rsidRPr="00151DB2" w:rsidR="00891BDA">
        <w:t>landlords</w:t>
      </w:r>
      <w:r w:rsidRPr="00151DB2" w:rsidR="00821BB8">
        <w:t xml:space="preserve"> </w:t>
      </w:r>
      <w:r w:rsidRPr="00151DB2" w:rsidR="00891BDA">
        <w:t>and</w:t>
      </w:r>
      <w:r w:rsidRPr="00151DB2" w:rsidR="00821BB8">
        <w:t xml:space="preserve"> </w:t>
      </w:r>
      <w:r w:rsidRPr="00151DB2" w:rsidR="00891BDA">
        <w:t>tenants</w:t>
      </w:r>
      <w:r w:rsidRPr="00151DB2" w:rsidR="00821BB8">
        <w:t xml:space="preserve"> </w:t>
      </w:r>
      <w:r w:rsidRPr="00151DB2" w:rsidR="00891BDA">
        <w:t>do</w:t>
      </w:r>
      <w:r w:rsidRPr="00151DB2" w:rsidR="00821BB8">
        <w:t xml:space="preserve"> </w:t>
      </w:r>
      <w:r w:rsidRPr="00151DB2" w:rsidR="00891BDA">
        <w:t>we</w:t>
      </w:r>
      <w:r w:rsidRPr="00151DB2" w:rsidR="00821BB8">
        <w:t xml:space="preserve"> </w:t>
      </w:r>
      <w:r w:rsidRPr="00151DB2" w:rsidR="00891BDA">
        <w:t>know</w:t>
      </w:r>
      <w:r w:rsidRPr="00151DB2" w:rsidR="00821BB8">
        <w:t xml:space="preserve"> </w:t>
      </w:r>
      <w:r w:rsidRPr="00151DB2" w:rsidR="00891BDA">
        <w:t>have</w:t>
      </w:r>
      <w:r w:rsidRPr="00151DB2" w:rsidR="00821BB8">
        <w:t xml:space="preserve"> </w:t>
      </w:r>
      <w:r w:rsidRPr="00151DB2" w:rsidR="00891BDA">
        <w:t>not</w:t>
      </w:r>
      <w:r w:rsidRPr="00151DB2" w:rsidR="00821BB8">
        <w:t xml:space="preserve"> </w:t>
      </w:r>
      <w:r w:rsidRPr="00151DB2" w:rsidR="00891BDA">
        <w:t>been</w:t>
      </w:r>
      <w:r w:rsidRPr="00151DB2" w:rsidR="00821BB8">
        <w:t xml:space="preserve"> </w:t>
      </w:r>
      <w:r w:rsidRPr="00151DB2" w:rsidR="00891BDA">
        <w:t>able</w:t>
      </w:r>
      <w:r w:rsidRPr="00151DB2" w:rsidR="00821BB8">
        <w:t xml:space="preserve"> </w:t>
      </w:r>
      <w:r w:rsidRPr="00151DB2" w:rsidR="00891BDA">
        <w:t>to</w:t>
      </w:r>
      <w:r w:rsidRPr="00151DB2" w:rsidR="00821BB8">
        <w:t xml:space="preserve"> </w:t>
      </w:r>
      <w:r w:rsidRPr="00151DB2" w:rsidR="00891BDA">
        <w:t>reach</w:t>
      </w:r>
      <w:r w:rsidRPr="00151DB2" w:rsidR="00821BB8">
        <w:t xml:space="preserve"> </w:t>
      </w:r>
      <w:r w:rsidRPr="00151DB2" w:rsidR="00891BDA">
        <w:t>agreement</w:t>
      </w:r>
      <w:r w:rsidRPr="00151DB2" w:rsidR="00821BB8">
        <w:t xml:space="preserve"> </w:t>
      </w:r>
      <w:r w:rsidRPr="00151DB2" w:rsidR="00891BDA">
        <w:t>on</w:t>
      </w:r>
      <w:r w:rsidRPr="00151DB2" w:rsidR="00821BB8">
        <w:t xml:space="preserve"> </w:t>
      </w:r>
      <w:r w:rsidRPr="00151DB2" w:rsidR="00891BDA">
        <w:t>rent</w:t>
      </w:r>
      <w:r w:rsidRPr="00151DB2" w:rsidR="00821BB8">
        <w:t xml:space="preserve"> </w:t>
      </w:r>
      <w:r w:rsidRPr="00151DB2" w:rsidR="00891BDA">
        <w:t>arrears?</w:t>
      </w:r>
    </w:p>
    <w:p w:rsidR="00891BDA" w:rsidRPr="00151DB2" w:rsidP="00891BDA">
      <w:pPr>
        <w:pStyle w:val="Answer"/>
      </w:pPr>
      <w:sdt>
        <w:sdtPr>
          <w:alias w:val="Witness"/>
          <w:id w:val="-499585040"/>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rsidR="003C3DFE">
        <w:t>F</w:t>
      </w:r>
      <w:r w:rsidRPr="00151DB2">
        <w:t>rom</w:t>
      </w:r>
      <w:r w:rsidRPr="00151DB2" w:rsidR="00821BB8">
        <w:t xml:space="preserve"> </w:t>
      </w:r>
      <w:r w:rsidRPr="00151DB2">
        <w:t>our</w:t>
      </w:r>
      <w:r w:rsidRPr="00151DB2" w:rsidR="00821BB8">
        <w:t xml:space="preserve"> </w:t>
      </w:r>
      <w:r w:rsidRPr="00151DB2">
        <w:t>study</w:t>
      </w:r>
      <w:r w:rsidRPr="00151DB2" w:rsidR="00821BB8">
        <w:t xml:space="preserve"> </w:t>
      </w:r>
      <w:r w:rsidRPr="00151DB2">
        <w:t>a</w:t>
      </w:r>
      <w:r w:rsidRPr="00151DB2" w:rsidR="00821BB8">
        <w:t xml:space="preserve"> </w:t>
      </w:r>
      <w:r w:rsidRPr="00151DB2">
        <w:t>few</w:t>
      </w:r>
      <w:r w:rsidRPr="00151DB2" w:rsidR="00821BB8">
        <w:t xml:space="preserve"> </w:t>
      </w:r>
      <w:r w:rsidRPr="00151DB2">
        <w:t>weeks</w:t>
      </w:r>
      <w:r w:rsidRPr="00151DB2" w:rsidR="00821BB8">
        <w:t xml:space="preserve"> </w:t>
      </w:r>
      <w:r w:rsidRPr="00151DB2">
        <w:t>back</w:t>
      </w:r>
      <w:r w:rsidRPr="00151DB2" w:rsidR="003C3DFE">
        <w:t>,</w:t>
      </w:r>
      <w:r w:rsidRPr="00151DB2" w:rsidR="00821BB8">
        <w:t xml:space="preserve"> </w:t>
      </w:r>
      <w:r w:rsidRPr="00151DB2" w:rsidR="003C3DFE">
        <w:t>we</w:t>
      </w:r>
      <w:r w:rsidRPr="00151DB2" w:rsidR="00821BB8">
        <w:t xml:space="preserve"> </w:t>
      </w:r>
      <w:r w:rsidRPr="00151DB2" w:rsidR="003C3DFE">
        <w:t>know</w:t>
      </w:r>
      <w:r w:rsidRPr="00151DB2" w:rsidR="00821BB8">
        <w:t xml:space="preserve"> </w:t>
      </w:r>
      <w:r w:rsidRPr="00151DB2" w:rsidR="003C3DFE">
        <w:t>there</w:t>
      </w:r>
      <w:r w:rsidRPr="00151DB2" w:rsidR="00821BB8">
        <w:t xml:space="preserve"> </w:t>
      </w:r>
      <w:r w:rsidRPr="00151DB2" w:rsidR="003C3DFE">
        <w:t>is</w:t>
      </w:r>
      <w:r w:rsidRPr="00151DB2" w:rsidR="00821BB8">
        <w:t xml:space="preserve"> </w:t>
      </w:r>
      <w:r w:rsidRPr="00151DB2" w:rsidR="003C3DFE">
        <w:t>still</w:t>
      </w:r>
      <w:r w:rsidRPr="00151DB2" w:rsidR="00821BB8">
        <w:t xml:space="preserve"> </w:t>
      </w:r>
      <w:r w:rsidRPr="00151DB2" w:rsidR="003C3DFE">
        <w:t>23%</w:t>
      </w:r>
      <w:r w:rsidRPr="00151DB2" w:rsidR="00821BB8">
        <w:t xml:space="preserve"> </w:t>
      </w:r>
      <w:r w:rsidRPr="00151DB2" w:rsidR="003C3DFE">
        <w:t>of</w:t>
      </w:r>
      <w:r w:rsidRPr="00151DB2" w:rsidR="00821BB8">
        <w:t xml:space="preserve"> </w:t>
      </w:r>
      <w:r w:rsidRPr="00151DB2" w:rsidR="003C3DFE">
        <w:t>rent</w:t>
      </w:r>
      <w:r w:rsidRPr="00151DB2" w:rsidR="00821BB8">
        <w:t xml:space="preserve"> </w:t>
      </w:r>
      <w:r w:rsidRPr="00151DB2" w:rsidR="003C3DFE">
        <w:t>left</w:t>
      </w:r>
      <w:r w:rsidRPr="00151DB2" w:rsidR="00821BB8">
        <w:t xml:space="preserve"> </w:t>
      </w:r>
      <w:r w:rsidRPr="00151DB2" w:rsidR="003C3DFE">
        <w:t>unpaid</w:t>
      </w:r>
      <w:r w:rsidRPr="00151DB2" w:rsidR="00821BB8">
        <w:t xml:space="preserve">, </w:t>
      </w:r>
      <w:r w:rsidRPr="00151DB2" w:rsidR="003C3DFE">
        <w:t>or</w:t>
      </w:r>
      <w:r w:rsidRPr="00151DB2" w:rsidR="00821BB8">
        <w:t xml:space="preserve"> </w:t>
      </w:r>
      <w:r w:rsidRPr="00151DB2" w:rsidR="003C3DFE">
        <w:t>rather</w:t>
      </w:r>
      <w:r w:rsidRPr="00151DB2" w:rsidR="00821BB8">
        <w:t xml:space="preserve"> </w:t>
      </w:r>
      <w:r w:rsidRPr="00151DB2" w:rsidR="003C3DFE">
        <w:t>where</w:t>
      </w:r>
      <w:r w:rsidRPr="00151DB2" w:rsidR="00821BB8">
        <w:t xml:space="preserve"> </w:t>
      </w:r>
      <w:r w:rsidRPr="00151DB2" w:rsidR="003C3DFE">
        <w:t>an</w:t>
      </w:r>
      <w:r w:rsidRPr="00151DB2" w:rsidR="00821BB8">
        <w:t xml:space="preserve"> </w:t>
      </w:r>
      <w:r w:rsidRPr="00151DB2">
        <w:t>agreement</w:t>
      </w:r>
      <w:r w:rsidRPr="00151DB2" w:rsidR="00821BB8">
        <w:t xml:space="preserve"> </w:t>
      </w:r>
      <w:r w:rsidRPr="00151DB2">
        <w:t>has</w:t>
      </w:r>
      <w:r w:rsidRPr="00151DB2" w:rsidR="00821BB8">
        <w:t xml:space="preserve"> </w:t>
      </w:r>
      <w:r w:rsidRPr="00151DB2">
        <w:t>not</w:t>
      </w:r>
      <w:r w:rsidRPr="00151DB2" w:rsidR="00821BB8">
        <w:t xml:space="preserve"> </w:t>
      </w:r>
      <w:r w:rsidRPr="00151DB2">
        <w:t>been</w:t>
      </w:r>
      <w:r w:rsidRPr="00151DB2" w:rsidR="00821BB8">
        <w:t xml:space="preserve"> </w:t>
      </w:r>
      <w:r w:rsidRPr="00151DB2">
        <w:t>made.</w:t>
      </w:r>
      <w:r w:rsidRPr="00151DB2" w:rsidR="00821BB8">
        <w:t xml:space="preserve"> </w:t>
      </w:r>
      <w:r w:rsidRPr="00151DB2">
        <w:t>We</w:t>
      </w:r>
      <w:r w:rsidRPr="00151DB2" w:rsidR="00821BB8">
        <w:t xml:space="preserve"> </w:t>
      </w:r>
      <w:r w:rsidRPr="00151DB2">
        <w:t>also</w:t>
      </w:r>
      <w:r w:rsidRPr="00151DB2" w:rsidR="00821BB8">
        <w:t xml:space="preserve"> </w:t>
      </w:r>
      <w:r w:rsidRPr="00151DB2">
        <w:t>know</w:t>
      </w:r>
      <w:r w:rsidRPr="00151DB2" w:rsidR="00821BB8">
        <w:t xml:space="preserve"> </w:t>
      </w:r>
      <w:r w:rsidRPr="00151DB2">
        <w:t>that</w:t>
      </w:r>
      <w:r w:rsidRPr="00151DB2" w:rsidR="00821BB8">
        <w:t xml:space="preserve"> </w:t>
      </w:r>
      <w:r w:rsidRPr="00151DB2" w:rsidR="003C3DFE">
        <w:t>14%</w:t>
      </w:r>
      <w:r w:rsidRPr="00151DB2" w:rsidR="00821BB8">
        <w:t xml:space="preserve"> </w:t>
      </w:r>
      <w:r w:rsidRPr="00151DB2" w:rsidR="003C3DFE">
        <w:t>of</w:t>
      </w:r>
      <w:r w:rsidRPr="00151DB2" w:rsidR="00821BB8">
        <w:t xml:space="preserve"> </w:t>
      </w:r>
      <w:r w:rsidRPr="00151DB2" w:rsidR="003C3DFE">
        <w:t>tenants</w:t>
      </w:r>
      <w:r w:rsidRPr="00151DB2" w:rsidR="00821BB8">
        <w:t xml:space="preserve"> </w:t>
      </w:r>
      <w:r w:rsidRPr="00151DB2" w:rsidR="003C3DFE">
        <w:t>have</w:t>
      </w:r>
      <w:r w:rsidRPr="00151DB2" w:rsidR="00821BB8">
        <w:t xml:space="preserve"> </w:t>
      </w:r>
      <w:r w:rsidRPr="00151DB2" w:rsidR="003C3DFE">
        <w:t>not</w:t>
      </w:r>
      <w:r w:rsidRPr="00151DB2" w:rsidR="00821BB8">
        <w:t xml:space="preserve"> </w:t>
      </w:r>
      <w:r w:rsidRPr="00151DB2" w:rsidR="003C3DFE">
        <w:t>been</w:t>
      </w:r>
      <w:r w:rsidRPr="00151DB2" w:rsidR="00821BB8">
        <w:t xml:space="preserve"> </w:t>
      </w:r>
      <w:r w:rsidRPr="00151DB2" w:rsidR="003C3DFE">
        <w:t>responsive</w:t>
      </w:r>
      <w:r w:rsidRPr="00151DB2" w:rsidR="00821BB8">
        <w:t xml:space="preserve"> </w:t>
      </w:r>
      <w:r w:rsidRPr="00151DB2" w:rsidR="003C3DFE">
        <w:t>and</w:t>
      </w:r>
      <w:r w:rsidRPr="00151DB2" w:rsidR="00821BB8">
        <w:t xml:space="preserve"> </w:t>
      </w:r>
      <w:r w:rsidRPr="00151DB2" w:rsidR="003C3DFE">
        <w:t>have</w:t>
      </w:r>
      <w:r w:rsidRPr="00151DB2" w:rsidR="00821BB8">
        <w:t xml:space="preserve"> </w:t>
      </w:r>
      <w:r w:rsidRPr="00151DB2" w:rsidR="003C3DFE">
        <w:t>not</w:t>
      </w:r>
      <w:r w:rsidRPr="00151DB2" w:rsidR="00821BB8">
        <w:t xml:space="preserve"> </w:t>
      </w:r>
      <w:r w:rsidRPr="00151DB2" w:rsidR="003C3DFE">
        <w:t>engaged</w:t>
      </w:r>
      <w:r w:rsidRPr="00151DB2" w:rsidR="00821BB8">
        <w:t xml:space="preserve"> </w:t>
      </w:r>
      <w:r w:rsidRPr="00151DB2" w:rsidR="003C3DFE">
        <w:t>when</w:t>
      </w:r>
      <w:r w:rsidRPr="00151DB2" w:rsidR="00821BB8">
        <w:t xml:space="preserve"> </w:t>
      </w:r>
      <w:r w:rsidRPr="00151DB2" w:rsidR="003C3DFE">
        <w:t>landlords</w:t>
      </w:r>
      <w:r w:rsidRPr="00151DB2" w:rsidR="00821BB8">
        <w:t xml:space="preserve"> </w:t>
      </w:r>
      <w:r w:rsidRPr="00151DB2" w:rsidR="003C3DFE">
        <w:t>and</w:t>
      </w:r>
      <w:r w:rsidRPr="00151DB2" w:rsidR="00821BB8">
        <w:t xml:space="preserve"> </w:t>
      </w:r>
      <w:r w:rsidRPr="00151DB2">
        <w:t>property</w:t>
      </w:r>
      <w:r w:rsidRPr="00151DB2" w:rsidR="00821BB8">
        <w:t xml:space="preserve"> </w:t>
      </w:r>
      <w:r w:rsidRPr="00151DB2">
        <w:t>owners</w:t>
      </w:r>
      <w:r w:rsidRPr="00151DB2" w:rsidR="00821BB8">
        <w:t xml:space="preserve"> </w:t>
      </w:r>
      <w:r w:rsidRPr="00151DB2">
        <w:t>have</w:t>
      </w:r>
      <w:r w:rsidRPr="00151DB2" w:rsidR="00821BB8">
        <w:t xml:space="preserve"> </w:t>
      </w:r>
      <w:r w:rsidRPr="00151DB2">
        <w:t>tried</w:t>
      </w:r>
      <w:r w:rsidRPr="00151DB2" w:rsidR="00821BB8">
        <w:t xml:space="preserve"> </w:t>
      </w:r>
      <w:r w:rsidRPr="00151DB2">
        <w:t>to</w:t>
      </w:r>
      <w:r w:rsidRPr="00151DB2" w:rsidR="00821BB8">
        <w:t xml:space="preserve"> </w:t>
      </w:r>
      <w:r w:rsidRPr="00151DB2">
        <w:t>have</w:t>
      </w:r>
      <w:r w:rsidRPr="00151DB2" w:rsidR="00821BB8">
        <w:t xml:space="preserve"> </w:t>
      </w:r>
      <w:r w:rsidRPr="00151DB2">
        <w:t>that</w:t>
      </w:r>
      <w:r w:rsidRPr="00151DB2" w:rsidR="00821BB8">
        <w:t xml:space="preserve"> </w:t>
      </w:r>
      <w:r w:rsidRPr="00151DB2">
        <w:t>conversation</w:t>
      </w:r>
      <w:r w:rsidRPr="00151DB2" w:rsidR="00821BB8">
        <w:t xml:space="preserve"> </w:t>
      </w:r>
      <w:r w:rsidRPr="00151DB2">
        <w:t>with</w:t>
      </w:r>
      <w:r w:rsidRPr="00151DB2" w:rsidR="00821BB8">
        <w:t xml:space="preserve"> </w:t>
      </w:r>
      <w:r w:rsidRPr="00151DB2">
        <w:t>them.</w:t>
      </w:r>
      <w:r w:rsidRPr="00151DB2" w:rsidR="00821BB8">
        <w:t xml:space="preserve"> </w:t>
      </w:r>
      <w:r w:rsidRPr="00151DB2">
        <w:t>The</w:t>
      </w:r>
      <w:r w:rsidRPr="00151DB2" w:rsidR="00821BB8">
        <w:t xml:space="preserve"> </w:t>
      </w:r>
      <w:r w:rsidRPr="00151DB2">
        <w:t>majority</w:t>
      </w:r>
      <w:r w:rsidRPr="00151DB2" w:rsidR="00821BB8">
        <w:t xml:space="preserve"> </w:t>
      </w:r>
      <w:r w:rsidRPr="00151DB2" w:rsidR="003C3DFE">
        <w:t>of</w:t>
      </w:r>
      <w:r w:rsidRPr="00151DB2" w:rsidR="00821BB8">
        <w:t xml:space="preserve"> </w:t>
      </w:r>
      <w:r w:rsidRPr="00151DB2" w:rsidR="003C3DFE">
        <w:t>property</w:t>
      </w:r>
      <w:r w:rsidRPr="00151DB2" w:rsidR="00821BB8">
        <w:t xml:space="preserve"> </w:t>
      </w:r>
      <w:r w:rsidRPr="00151DB2" w:rsidR="003C3DFE">
        <w:t>owners</w:t>
      </w:r>
      <w:r w:rsidRPr="00151DB2" w:rsidR="00821BB8">
        <w:t xml:space="preserve"> </w:t>
      </w:r>
      <w:r w:rsidRPr="00151DB2" w:rsidR="003C3DFE">
        <w:t>and</w:t>
      </w:r>
      <w:r w:rsidRPr="00151DB2" w:rsidR="00821BB8">
        <w:t xml:space="preserve"> </w:t>
      </w:r>
      <w:r w:rsidRPr="00151DB2" w:rsidR="003C3DFE">
        <w:t>occupiers</w:t>
      </w:r>
      <w:r w:rsidRPr="00151DB2" w:rsidR="00821BB8">
        <w:t xml:space="preserve"> </w:t>
      </w:r>
      <w:r w:rsidRPr="00151DB2" w:rsidR="003C3DFE">
        <w:t>are</w:t>
      </w:r>
      <w:r w:rsidRPr="00151DB2" w:rsidR="00821BB8">
        <w:t xml:space="preserve"> </w:t>
      </w:r>
      <w:r w:rsidRPr="00151DB2" w:rsidR="003C3DFE">
        <w:t>working</w:t>
      </w:r>
      <w:r w:rsidRPr="00151DB2" w:rsidR="00821BB8">
        <w:t xml:space="preserve"> </w:t>
      </w:r>
      <w:r w:rsidRPr="00151DB2" w:rsidR="003C3DFE">
        <w:t>very</w:t>
      </w:r>
      <w:r w:rsidRPr="00151DB2" w:rsidR="00821BB8">
        <w:t xml:space="preserve"> </w:t>
      </w:r>
      <w:r w:rsidRPr="00151DB2" w:rsidR="003C3DFE">
        <w:t>well</w:t>
      </w:r>
      <w:r w:rsidRPr="00151DB2" w:rsidR="00821BB8">
        <w:t xml:space="preserve"> </w:t>
      </w:r>
      <w:r w:rsidRPr="00151DB2" w:rsidR="003C3DFE">
        <w:t>together.</w:t>
      </w:r>
      <w:r w:rsidRPr="00151DB2" w:rsidR="00821BB8">
        <w:t xml:space="preserve"> </w:t>
      </w:r>
      <w:r w:rsidRPr="00151DB2" w:rsidR="003C3DFE">
        <w:t>No</w:t>
      </w:r>
      <w:r w:rsidRPr="00151DB2" w:rsidR="00821BB8">
        <w:t xml:space="preserve"> </w:t>
      </w:r>
      <w:r w:rsidRPr="00151DB2" w:rsidR="002F1C64">
        <w:t>rational</w:t>
      </w:r>
      <w:r w:rsidRPr="00151DB2" w:rsidR="00821BB8">
        <w:t xml:space="preserve"> </w:t>
      </w:r>
      <w:r w:rsidRPr="00151DB2">
        <w:t>property</w:t>
      </w:r>
      <w:r w:rsidRPr="00151DB2" w:rsidR="00821BB8">
        <w:t xml:space="preserve"> </w:t>
      </w:r>
      <w:r w:rsidRPr="00151DB2">
        <w:t>owner</w:t>
      </w:r>
      <w:r w:rsidRPr="00151DB2" w:rsidR="00821BB8">
        <w:t xml:space="preserve"> </w:t>
      </w:r>
      <w:r w:rsidRPr="00151DB2">
        <w:t>wants</w:t>
      </w:r>
      <w:r w:rsidRPr="00151DB2" w:rsidR="00821BB8">
        <w:t xml:space="preserve"> </w:t>
      </w:r>
      <w:r w:rsidRPr="00151DB2">
        <w:t>to</w:t>
      </w:r>
      <w:r w:rsidRPr="00151DB2" w:rsidR="00821BB8">
        <w:t xml:space="preserve"> </w:t>
      </w:r>
      <w:r w:rsidRPr="00151DB2">
        <w:t>have</w:t>
      </w:r>
      <w:r w:rsidRPr="00151DB2" w:rsidR="00821BB8">
        <w:t xml:space="preserve"> </w:t>
      </w:r>
      <w:r w:rsidRPr="00151DB2">
        <w:t>an</w:t>
      </w:r>
      <w:r w:rsidRPr="00151DB2" w:rsidR="00821BB8">
        <w:t xml:space="preserve"> </w:t>
      </w:r>
      <w:r w:rsidRPr="00151DB2">
        <w:t>empty</w:t>
      </w:r>
      <w:r w:rsidRPr="00151DB2" w:rsidR="00821BB8">
        <w:t xml:space="preserve"> </w:t>
      </w:r>
      <w:r w:rsidRPr="00151DB2">
        <w:t>asset.</w:t>
      </w:r>
      <w:r w:rsidRPr="00151DB2" w:rsidR="00821BB8">
        <w:t xml:space="preserve"> </w:t>
      </w:r>
      <w:r w:rsidRPr="00151DB2">
        <w:t>They</w:t>
      </w:r>
      <w:r w:rsidRPr="00151DB2" w:rsidR="00821BB8">
        <w:t xml:space="preserve"> </w:t>
      </w:r>
      <w:r w:rsidRPr="00151DB2">
        <w:t>do</w:t>
      </w:r>
      <w:r w:rsidRPr="00151DB2" w:rsidR="00821BB8">
        <w:t xml:space="preserve"> </w:t>
      </w:r>
      <w:r w:rsidRPr="00151DB2">
        <w:t>not</w:t>
      </w:r>
      <w:r w:rsidRPr="00151DB2" w:rsidR="00821BB8">
        <w:t xml:space="preserve"> </w:t>
      </w:r>
      <w:r w:rsidRPr="00151DB2">
        <w:t>want</w:t>
      </w:r>
      <w:r w:rsidRPr="00151DB2" w:rsidR="00821BB8">
        <w:t xml:space="preserve"> </w:t>
      </w:r>
      <w:r w:rsidRPr="00151DB2">
        <w:t>to</w:t>
      </w:r>
      <w:r w:rsidRPr="00151DB2" w:rsidR="00821BB8">
        <w:t xml:space="preserve"> </w:t>
      </w:r>
      <w:r w:rsidRPr="00151DB2">
        <w:t>have</w:t>
      </w:r>
      <w:r w:rsidRPr="00151DB2" w:rsidR="00821BB8">
        <w:t xml:space="preserve"> </w:t>
      </w:r>
      <w:r w:rsidRPr="00151DB2">
        <w:t>to</w:t>
      </w:r>
      <w:r w:rsidRPr="00151DB2" w:rsidR="00821BB8">
        <w:t xml:space="preserve"> </w:t>
      </w:r>
      <w:r w:rsidRPr="00151DB2" w:rsidR="003C3DFE">
        <w:t>find</w:t>
      </w:r>
      <w:r w:rsidRPr="00151DB2" w:rsidR="00821BB8">
        <w:t xml:space="preserve"> </w:t>
      </w:r>
      <w:r w:rsidRPr="00151DB2" w:rsidR="003C3DFE">
        <w:t>a</w:t>
      </w:r>
      <w:r w:rsidRPr="00151DB2" w:rsidR="00821BB8">
        <w:t xml:space="preserve"> </w:t>
      </w:r>
      <w:r w:rsidRPr="00151DB2" w:rsidR="003C3DFE">
        <w:t>new</w:t>
      </w:r>
      <w:r w:rsidRPr="00151DB2" w:rsidR="00821BB8">
        <w:t xml:space="preserve"> </w:t>
      </w:r>
      <w:r w:rsidRPr="00151DB2" w:rsidR="003C3DFE">
        <w:t>tenant</w:t>
      </w:r>
      <w:r w:rsidRPr="00151DB2" w:rsidR="00821BB8">
        <w:t xml:space="preserve"> </w:t>
      </w:r>
      <w:r w:rsidRPr="00151DB2" w:rsidR="003C3DFE">
        <w:t>or</w:t>
      </w:r>
      <w:r w:rsidRPr="00151DB2" w:rsidR="00821BB8">
        <w:t xml:space="preserve"> </w:t>
      </w:r>
      <w:r w:rsidRPr="00151DB2">
        <w:t>pay</w:t>
      </w:r>
      <w:r w:rsidRPr="00151DB2" w:rsidR="00821BB8">
        <w:t xml:space="preserve"> </w:t>
      </w:r>
      <w:r w:rsidRPr="00151DB2">
        <w:t>business</w:t>
      </w:r>
      <w:r w:rsidRPr="00151DB2" w:rsidR="00821BB8">
        <w:t xml:space="preserve"> </w:t>
      </w:r>
      <w:r w:rsidRPr="00151DB2" w:rsidR="002F1C64">
        <w:t>rates</w:t>
      </w:r>
      <w:r w:rsidRPr="00151DB2" w:rsidR="003C3DFE">
        <w:t>,</w:t>
      </w:r>
      <w:r w:rsidRPr="00151DB2" w:rsidR="00821BB8">
        <w:t xml:space="preserve"> </w:t>
      </w:r>
      <w:r w:rsidRPr="00151DB2">
        <w:t>so</w:t>
      </w:r>
      <w:r w:rsidRPr="00151DB2" w:rsidR="00821BB8">
        <w:t xml:space="preserve"> </w:t>
      </w:r>
      <w:r w:rsidRPr="00151DB2">
        <w:t>the</w:t>
      </w:r>
      <w:r w:rsidRPr="00151DB2" w:rsidR="00821BB8">
        <w:t xml:space="preserve"> </w:t>
      </w:r>
      <w:r w:rsidRPr="00151DB2">
        <w:t>majority</w:t>
      </w:r>
      <w:r w:rsidRPr="00151DB2" w:rsidR="00821BB8">
        <w:t xml:space="preserve"> </w:t>
      </w:r>
      <w:r w:rsidRPr="00151DB2">
        <w:t>are</w:t>
      </w:r>
      <w:r w:rsidRPr="00151DB2" w:rsidR="00821BB8">
        <w:t xml:space="preserve"> </w:t>
      </w:r>
      <w:r w:rsidRPr="00151DB2">
        <w:t>working</w:t>
      </w:r>
      <w:r w:rsidRPr="00151DB2" w:rsidR="00821BB8">
        <w:t xml:space="preserve"> </w:t>
      </w:r>
      <w:r w:rsidRPr="00151DB2">
        <w:t>very</w:t>
      </w:r>
      <w:r w:rsidRPr="00151DB2" w:rsidR="00821BB8">
        <w:t xml:space="preserve"> </w:t>
      </w:r>
      <w:r w:rsidRPr="00151DB2">
        <w:t>well</w:t>
      </w:r>
      <w:r w:rsidRPr="00151DB2" w:rsidR="00821BB8">
        <w:t xml:space="preserve"> </w:t>
      </w:r>
      <w:r w:rsidRPr="00151DB2">
        <w:t>together.</w:t>
      </w:r>
    </w:p>
    <w:p w:rsidR="00891BDA" w:rsidRPr="00151DB2" w:rsidP="00891BDA">
      <w:pPr>
        <w:pStyle w:val="Question"/>
      </w:pPr>
      <w:sdt>
        <w:sdtPr>
          <w:alias w:val="Member"/>
          <w:tag w:val="&lt;Member mnisId='4752' dodsId=''&gt;"/>
          <w:id w:val="-2032485434"/>
          <w:placeholder>
            <w:docPart w:val="DefaultPlaceholder_-1854013440"/>
          </w:placeholder>
          <w:richText/>
        </w:sdtPr>
        <w:sdtContent>
          <w:r w:rsidRPr="00151DB2">
            <w:rPr>
              <w:b/>
            </w:rPr>
            <w:t>Mark</w:t>
          </w:r>
          <w:r w:rsidRPr="00151DB2" w:rsidR="00821BB8">
            <w:rPr>
              <w:b/>
            </w:rPr>
            <w:t xml:space="preserve"> </w:t>
          </w:r>
          <w:r w:rsidRPr="00151DB2">
            <w:rPr>
              <w:b/>
            </w:rPr>
            <w:t>Jenkinson:</w:t>
          </w:r>
        </w:sdtContent>
      </w:sdt>
      <w:r w:rsidRPr="00151DB2" w:rsidR="00821BB8">
        <w:t xml:space="preserve"> </w:t>
      </w:r>
      <w:r w:rsidRPr="00151DB2" w:rsidR="00A3593E">
        <w:t>The</w:t>
      </w:r>
      <w:r w:rsidRPr="00151DB2" w:rsidR="00821BB8">
        <w:t xml:space="preserve"> </w:t>
      </w:r>
      <w:r w:rsidRPr="00151DB2" w:rsidR="00A3593E">
        <w:t>Government</w:t>
      </w:r>
      <w:r w:rsidRPr="00151DB2" w:rsidR="00821BB8">
        <w:t xml:space="preserve"> </w:t>
      </w:r>
      <w:r w:rsidRPr="00151DB2" w:rsidR="00A3593E">
        <w:t>have</w:t>
      </w:r>
      <w:r w:rsidRPr="00151DB2" w:rsidR="00821BB8">
        <w:t xml:space="preserve"> </w:t>
      </w:r>
      <w:r w:rsidRPr="00151DB2" w:rsidR="00A3593E">
        <w:t>said</w:t>
      </w:r>
      <w:r w:rsidRPr="00151DB2" w:rsidR="00821BB8">
        <w:t xml:space="preserve"> </w:t>
      </w:r>
      <w:r w:rsidRPr="00151DB2" w:rsidR="00A3593E">
        <w:t>they</w:t>
      </w:r>
      <w:r w:rsidRPr="00151DB2" w:rsidR="00821BB8">
        <w:t xml:space="preserve"> </w:t>
      </w:r>
      <w:r w:rsidR="0045270C">
        <w:t>are</w:t>
      </w:r>
      <w:r w:rsidRPr="00151DB2" w:rsidR="00821BB8">
        <w:t xml:space="preserve"> </w:t>
      </w:r>
      <w:r w:rsidRPr="00151DB2" w:rsidR="00A3593E">
        <w:t>working</w:t>
      </w:r>
      <w:r w:rsidRPr="00151DB2" w:rsidR="00821BB8">
        <w:t xml:space="preserve"> </w:t>
      </w:r>
      <w:r w:rsidRPr="00151DB2" w:rsidR="00A3593E">
        <w:t>to</w:t>
      </w:r>
      <w:r w:rsidRPr="00151DB2" w:rsidR="00821BB8">
        <w:t xml:space="preserve"> </w:t>
      </w:r>
      <w:r w:rsidRPr="00151DB2" w:rsidR="00A3593E">
        <w:t>encourage</w:t>
      </w:r>
      <w:r w:rsidRPr="00151DB2" w:rsidR="00821BB8">
        <w:t xml:space="preserve"> </w:t>
      </w:r>
      <w:r w:rsidRPr="00151DB2" w:rsidR="00A3593E">
        <w:t>constructive</w:t>
      </w:r>
      <w:r w:rsidRPr="00151DB2" w:rsidR="00821BB8">
        <w:t xml:space="preserve"> </w:t>
      </w:r>
      <w:r w:rsidRPr="00151DB2" w:rsidR="00A3593E">
        <w:t>dialogue</w:t>
      </w:r>
      <w:r w:rsidRPr="00151DB2" w:rsidR="00821BB8">
        <w:t xml:space="preserve"> </w:t>
      </w:r>
      <w:r w:rsidRPr="00151DB2" w:rsidR="00A3593E">
        <w:t>between</w:t>
      </w:r>
      <w:r w:rsidRPr="00151DB2" w:rsidR="00821BB8">
        <w:t xml:space="preserve"> </w:t>
      </w:r>
      <w:r w:rsidRPr="00151DB2" w:rsidR="00A3593E">
        <w:t>landlords</w:t>
      </w:r>
      <w:r w:rsidRPr="00151DB2" w:rsidR="00821BB8">
        <w:t xml:space="preserve"> </w:t>
      </w:r>
      <w:r w:rsidRPr="00151DB2" w:rsidR="00A3593E">
        <w:t>and</w:t>
      </w:r>
      <w:r w:rsidRPr="00151DB2" w:rsidR="00821BB8">
        <w:t xml:space="preserve"> </w:t>
      </w:r>
      <w:r w:rsidRPr="00151DB2" w:rsidR="00A3593E">
        <w:t>tenants.</w:t>
      </w:r>
      <w:r w:rsidRPr="00151DB2" w:rsidR="00821BB8">
        <w:t xml:space="preserve"> </w:t>
      </w:r>
      <w:r w:rsidRPr="00151DB2" w:rsidR="00A3593E">
        <w:t>From</w:t>
      </w:r>
      <w:r w:rsidRPr="00151DB2" w:rsidR="00821BB8">
        <w:t xml:space="preserve"> </w:t>
      </w:r>
      <w:r w:rsidRPr="00151DB2" w:rsidR="00A3593E">
        <w:t>a</w:t>
      </w:r>
      <w:r w:rsidRPr="00151DB2" w:rsidR="00821BB8">
        <w:t xml:space="preserve"> </w:t>
      </w:r>
      <w:r w:rsidRPr="00151DB2" w:rsidR="00A3593E">
        <w:t>landlord</w:t>
      </w:r>
      <w:r w:rsidRPr="00151DB2" w:rsidR="00C108F1">
        <w:t>’</w:t>
      </w:r>
      <w:r w:rsidRPr="00151DB2" w:rsidR="00A3593E">
        <w:t>s</w:t>
      </w:r>
      <w:r w:rsidRPr="00151DB2" w:rsidR="00821BB8">
        <w:t xml:space="preserve"> </w:t>
      </w:r>
      <w:r w:rsidRPr="00151DB2" w:rsidR="00A3593E">
        <w:t>perspective,</w:t>
      </w:r>
      <w:r w:rsidRPr="00151DB2" w:rsidR="00821BB8">
        <w:t xml:space="preserve"> </w:t>
      </w:r>
      <w:r w:rsidRPr="00151DB2" w:rsidR="00A3593E">
        <w:t>have</w:t>
      </w:r>
      <w:r w:rsidRPr="00151DB2" w:rsidR="00821BB8">
        <w:t xml:space="preserve"> </w:t>
      </w:r>
      <w:r w:rsidRPr="00151DB2">
        <w:t>the</w:t>
      </w:r>
      <w:r w:rsidRPr="00151DB2" w:rsidR="00821BB8">
        <w:t xml:space="preserve"> </w:t>
      </w:r>
      <w:r w:rsidRPr="00151DB2">
        <w:t>Government’s</w:t>
      </w:r>
      <w:r w:rsidRPr="00151DB2" w:rsidR="00821BB8">
        <w:t xml:space="preserve"> </w:t>
      </w:r>
      <w:r w:rsidRPr="00151DB2">
        <w:t>efforts</w:t>
      </w:r>
      <w:r w:rsidRPr="00151DB2" w:rsidR="00821BB8">
        <w:t xml:space="preserve"> </w:t>
      </w:r>
      <w:r w:rsidRPr="00151DB2">
        <w:t>been</w:t>
      </w:r>
      <w:r w:rsidRPr="00151DB2" w:rsidR="00821BB8">
        <w:t xml:space="preserve"> </w:t>
      </w:r>
      <w:r w:rsidRPr="00151DB2">
        <w:t>effective?</w:t>
      </w:r>
    </w:p>
    <w:p w:rsidR="00A3593E" w:rsidRPr="00151DB2" w:rsidP="00891BDA">
      <w:pPr>
        <w:pStyle w:val="Answer"/>
      </w:pPr>
      <w:sdt>
        <w:sdtPr>
          <w:alias w:val="Witness"/>
          <w:id w:val="1154038065"/>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rsidR="00891BDA">
        <w:t>Yes</w:t>
      </w:r>
      <w:r w:rsidRPr="00151DB2">
        <w:t>,</w:t>
      </w:r>
      <w:r w:rsidRPr="00151DB2" w:rsidR="00821BB8">
        <w:t xml:space="preserve"> </w:t>
      </w:r>
      <w:r w:rsidRPr="00151DB2">
        <w:t>in</w:t>
      </w:r>
      <w:r w:rsidRPr="00151DB2" w:rsidR="00821BB8">
        <w:t xml:space="preserve"> </w:t>
      </w:r>
      <w:r w:rsidRPr="00151DB2">
        <w:t>that</w:t>
      </w:r>
      <w:r w:rsidRPr="00151DB2" w:rsidR="00821BB8">
        <w:t xml:space="preserve"> </w:t>
      </w:r>
      <w:r w:rsidRPr="00151DB2" w:rsidR="00891BDA">
        <w:t>the</w:t>
      </w:r>
      <w:r w:rsidRPr="00151DB2" w:rsidR="00821BB8">
        <w:t xml:space="preserve"> </w:t>
      </w:r>
      <w:r w:rsidRPr="00151DB2" w:rsidR="00891BDA">
        <w:t>most</w:t>
      </w:r>
      <w:r w:rsidRPr="00151DB2" w:rsidR="00821BB8">
        <w:t xml:space="preserve"> </w:t>
      </w:r>
      <w:r w:rsidRPr="00151DB2" w:rsidR="00891BDA">
        <w:t>recent</w:t>
      </w:r>
      <w:r w:rsidRPr="00151DB2" w:rsidR="00821BB8">
        <w:t xml:space="preserve"> </w:t>
      </w:r>
      <w:r w:rsidRPr="00151DB2">
        <w:t>announcement</w:t>
      </w:r>
      <w:r w:rsidRPr="00151DB2" w:rsidR="00821BB8">
        <w:t xml:space="preserve"> </w:t>
      </w:r>
      <w:r w:rsidRPr="00151DB2">
        <w:t>finally</w:t>
      </w:r>
      <w:r w:rsidRPr="00151DB2" w:rsidR="00821BB8">
        <w:t xml:space="preserve"> </w:t>
      </w:r>
      <w:r w:rsidRPr="00151DB2">
        <w:t>set</w:t>
      </w:r>
      <w:r w:rsidRPr="00151DB2" w:rsidR="00821BB8">
        <w:t xml:space="preserve"> </w:t>
      </w:r>
      <w:r w:rsidRPr="00151DB2">
        <w:t>out</w:t>
      </w:r>
      <w:r w:rsidRPr="00151DB2" w:rsidR="00821BB8">
        <w:t xml:space="preserve"> </w:t>
      </w:r>
      <w:r w:rsidRPr="00151DB2">
        <w:t>the</w:t>
      </w:r>
      <w:r w:rsidRPr="00151DB2" w:rsidR="00821BB8">
        <w:t xml:space="preserve"> </w:t>
      </w:r>
      <w:r w:rsidRPr="00151DB2">
        <w:t>Government’s</w:t>
      </w:r>
      <w:r w:rsidRPr="00151DB2" w:rsidR="00821BB8">
        <w:t xml:space="preserve"> </w:t>
      </w:r>
      <w:r w:rsidRPr="00151DB2">
        <w:t>plans</w:t>
      </w:r>
      <w:r w:rsidRPr="00151DB2" w:rsidR="00821BB8">
        <w:t xml:space="preserve"> </w:t>
      </w:r>
      <w:r w:rsidRPr="00151DB2">
        <w:t>to</w:t>
      </w:r>
      <w:r w:rsidRPr="00151DB2" w:rsidR="00821BB8">
        <w:t xml:space="preserve"> </w:t>
      </w:r>
      <w:r w:rsidRPr="00151DB2">
        <w:t>help.</w:t>
      </w:r>
      <w:r w:rsidRPr="00151DB2" w:rsidR="00821BB8">
        <w:t xml:space="preserve"> </w:t>
      </w:r>
      <w:r w:rsidRPr="00151DB2">
        <w:t>However,</w:t>
      </w:r>
      <w:r w:rsidRPr="00151DB2" w:rsidR="00821BB8">
        <w:t xml:space="preserve"> </w:t>
      </w:r>
      <w:r w:rsidRPr="00151DB2">
        <w:t>it</w:t>
      </w:r>
      <w:r w:rsidRPr="00151DB2" w:rsidR="00821BB8">
        <w:t xml:space="preserve"> </w:t>
      </w:r>
      <w:r w:rsidRPr="00151DB2">
        <w:t>has</w:t>
      </w:r>
      <w:r w:rsidRPr="00151DB2" w:rsidR="00821BB8">
        <w:t xml:space="preserve"> </w:t>
      </w:r>
      <w:r w:rsidRPr="00151DB2">
        <w:t>taken</w:t>
      </w:r>
      <w:r w:rsidRPr="00151DB2" w:rsidR="00821BB8">
        <w:t xml:space="preserve"> </w:t>
      </w:r>
      <w:r w:rsidRPr="00151DB2">
        <w:t>us</w:t>
      </w:r>
      <w:r w:rsidRPr="00151DB2" w:rsidR="00821BB8">
        <w:t xml:space="preserve"> </w:t>
      </w:r>
      <w:r w:rsidRPr="00151DB2" w:rsidR="00891BDA">
        <w:t>an</w:t>
      </w:r>
      <w:r w:rsidRPr="00151DB2" w:rsidR="00821BB8">
        <w:t xml:space="preserve"> </w:t>
      </w:r>
      <w:r w:rsidRPr="00151DB2" w:rsidR="00891BDA">
        <w:t>awfully</w:t>
      </w:r>
      <w:r w:rsidRPr="00151DB2" w:rsidR="00821BB8">
        <w:t xml:space="preserve"> </w:t>
      </w:r>
      <w:r w:rsidRPr="00151DB2" w:rsidR="00891BDA">
        <w:t>long</w:t>
      </w:r>
      <w:r w:rsidRPr="00151DB2" w:rsidR="00821BB8">
        <w:t xml:space="preserve"> </w:t>
      </w:r>
      <w:r w:rsidRPr="00151DB2" w:rsidR="00891BDA">
        <w:t>time</w:t>
      </w:r>
      <w:r w:rsidRPr="00151DB2" w:rsidR="00821BB8">
        <w:t xml:space="preserve"> </w:t>
      </w:r>
      <w:r w:rsidRPr="00151DB2" w:rsidR="00891BDA">
        <w:t>to</w:t>
      </w:r>
      <w:r w:rsidRPr="00151DB2" w:rsidR="00821BB8">
        <w:t xml:space="preserve"> </w:t>
      </w:r>
      <w:r w:rsidRPr="00151DB2" w:rsidR="00891BDA">
        <w:t>get</w:t>
      </w:r>
      <w:r w:rsidRPr="00151DB2" w:rsidR="00821BB8">
        <w:t xml:space="preserve"> </w:t>
      </w:r>
      <w:r w:rsidRPr="00151DB2" w:rsidR="00891BDA">
        <w:t>there.</w:t>
      </w:r>
      <w:r w:rsidRPr="00151DB2" w:rsidR="00821BB8">
        <w:t xml:space="preserve"> </w:t>
      </w:r>
      <w:r w:rsidRPr="00151DB2" w:rsidR="00891BDA">
        <w:t>At</w:t>
      </w:r>
      <w:r w:rsidRPr="00151DB2" w:rsidR="00821BB8">
        <w:t xml:space="preserve"> </w:t>
      </w:r>
      <w:r w:rsidRPr="00151DB2" w:rsidR="00891BDA">
        <w:t>the</w:t>
      </w:r>
      <w:r w:rsidRPr="00151DB2" w:rsidR="00821BB8">
        <w:t xml:space="preserve"> </w:t>
      </w:r>
      <w:r w:rsidRPr="00151DB2" w:rsidR="00891BDA">
        <w:t>very</w:t>
      </w:r>
      <w:r w:rsidRPr="00151DB2" w:rsidR="00821BB8">
        <w:t xml:space="preserve"> </w:t>
      </w:r>
      <w:r w:rsidRPr="00151DB2" w:rsidR="002F1C64">
        <w:t>least</w:t>
      </w:r>
      <w:r w:rsidRPr="00151DB2" w:rsidR="00891BDA">
        <w:t>,</w:t>
      </w:r>
      <w:r w:rsidRPr="00151DB2" w:rsidR="00821BB8">
        <w:t xml:space="preserve"> </w:t>
      </w:r>
      <w:r w:rsidRPr="00151DB2" w:rsidR="00891BDA">
        <w:t>the</w:t>
      </w:r>
      <w:r w:rsidRPr="00151DB2" w:rsidR="00821BB8">
        <w:t xml:space="preserve"> </w:t>
      </w:r>
      <w:r w:rsidRPr="00151DB2" w:rsidR="00891BDA">
        <w:t>call</w:t>
      </w:r>
      <w:r w:rsidRPr="00151DB2" w:rsidR="00821BB8">
        <w:t xml:space="preserve"> </w:t>
      </w:r>
      <w:r w:rsidRPr="00151DB2" w:rsidR="00891BDA">
        <w:t>for</w:t>
      </w:r>
      <w:r w:rsidRPr="00151DB2" w:rsidR="00821BB8">
        <w:t xml:space="preserve"> </w:t>
      </w:r>
      <w:r w:rsidRPr="00151DB2" w:rsidR="00891BDA">
        <w:t>evidence</w:t>
      </w:r>
      <w:r w:rsidRPr="00151DB2" w:rsidR="00821BB8">
        <w:t xml:space="preserve"> </w:t>
      </w:r>
      <w:r w:rsidRPr="00151DB2" w:rsidR="00891BDA">
        <w:t>that</w:t>
      </w:r>
      <w:r w:rsidRPr="00151DB2" w:rsidR="00821BB8">
        <w:t xml:space="preserve"> </w:t>
      </w:r>
      <w:r w:rsidRPr="00151DB2" w:rsidR="00891BDA">
        <w:t>we</w:t>
      </w:r>
      <w:r w:rsidRPr="00151DB2" w:rsidR="00821BB8">
        <w:t xml:space="preserve"> </w:t>
      </w:r>
      <w:r w:rsidRPr="00151DB2" w:rsidR="00891BDA">
        <w:t>all</w:t>
      </w:r>
      <w:r w:rsidRPr="00151DB2" w:rsidR="00821BB8">
        <w:t xml:space="preserve"> </w:t>
      </w:r>
      <w:r w:rsidRPr="00151DB2" w:rsidR="00891BDA">
        <w:t>responded</w:t>
      </w:r>
      <w:r w:rsidRPr="00151DB2" w:rsidR="00821BB8">
        <w:t xml:space="preserve"> </w:t>
      </w:r>
      <w:r w:rsidRPr="00151DB2" w:rsidR="00891BDA">
        <w:t>to</w:t>
      </w:r>
      <w:r w:rsidRPr="00151DB2" w:rsidR="00821BB8">
        <w:t xml:space="preserve"> </w:t>
      </w:r>
      <w:r w:rsidRPr="00151DB2" w:rsidR="00891BDA">
        <w:t>earlier</w:t>
      </w:r>
      <w:r w:rsidRPr="00151DB2" w:rsidR="00821BB8">
        <w:t xml:space="preserve"> </w:t>
      </w:r>
      <w:r w:rsidRPr="00151DB2" w:rsidR="00891BDA">
        <w:t>in</w:t>
      </w:r>
      <w:r w:rsidRPr="00151DB2" w:rsidR="00821BB8">
        <w:t xml:space="preserve"> </w:t>
      </w:r>
      <w:r w:rsidRPr="00151DB2" w:rsidR="00891BDA">
        <w:t>the</w:t>
      </w:r>
      <w:r w:rsidRPr="00151DB2" w:rsidR="00821BB8">
        <w:t xml:space="preserve"> </w:t>
      </w:r>
      <w:r w:rsidRPr="00151DB2" w:rsidR="00891BDA">
        <w:t>year</w:t>
      </w:r>
      <w:r w:rsidRPr="00151DB2" w:rsidR="00821BB8">
        <w:t xml:space="preserve"> </w:t>
      </w:r>
      <w:r w:rsidRPr="00151DB2">
        <w:t>felt</w:t>
      </w:r>
      <w:r w:rsidRPr="00151DB2" w:rsidR="00821BB8">
        <w:t xml:space="preserve"> </w:t>
      </w:r>
      <w:r w:rsidRPr="00151DB2">
        <w:t>like</w:t>
      </w:r>
      <w:r w:rsidRPr="00151DB2" w:rsidR="00821BB8">
        <w:t xml:space="preserve"> </w:t>
      </w:r>
      <w:r w:rsidRPr="00151DB2">
        <w:t>it</w:t>
      </w:r>
      <w:r w:rsidRPr="00151DB2" w:rsidR="00821BB8">
        <w:t xml:space="preserve"> </w:t>
      </w:r>
      <w:r w:rsidRPr="00151DB2">
        <w:t>could</w:t>
      </w:r>
      <w:r w:rsidRPr="00151DB2" w:rsidR="00821BB8">
        <w:t xml:space="preserve"> </w:t>
      </w:r>
      <w:r w:rsidRPr="00151DB2">
        <w:t>have</w:t>
      </w:r>
      <w:r w:rsidRPr="00151DB2" w:rsidR="00821BB8">
        <w:t xml:space="preserve"> </w:t>
      </w:r>
      <w:r w:rsidRPr="00151DB2">
        <w:t>happened</w:t>
      </w:r>
      <w:r w:rsidRPr="00151DB2" w:rsidR="00821BB8">
        <w:t xml:space="preserve"> </w:t>
      </w:r>
      <w:r w:rsidRPr="00151DB2">
        <w:t>an</w:t>
      </w:r>
      <w:r w:rsidRPr="00151DB2" w:rsidR="00821BB8">
        <w:t xml:space="preserve"> </w:t>
      </w:r>
      <w:r w:rsidRPr="00151DB2">
        <w:t>awfully</w:t>
      </w:r>
      <w:r w:rsidRPr="00151DB2" w:rsidR="00821BB8">
        <w:t xml:space="preserve"> </w:t>
      </w:r>
      <w:r w:rsidRPr="00151DB2">
        <w:t>long</w:t>
      </w:r>
      <w:r w:rsidRPr="00151DB2" w:rsidR="00821BB8">
        <w:t xml:space="preserve"> </w:t>
      </w:r>
      <w:r w:rsidRPr="00151DB2">
        <w:t>time</w:t>
      </w:r>
      <w:r w:rsidRPr="00151DB2" w:rsidR="00821BB8">
        <w:t xml:space="preserve"> </w:t>
      </w:r>
      <w:r w:rsidRPr="00151DB2">
        <w:t>ago.</w:t>
      </w:r>
      <w:r w:rsidRPr="00151DB2" w:rsidR="00821BB8">
        <w:t xml:space="preserve"> </w:t>
      </w:r>
      <w:r w:rsidRPr="00151DB2">
        <w:t>The</w:t>
      </w:r>
      <w:r w:rsidRPr="00151DB2" w:rsidR="00821BB8">
        <w:t xml:space="preserve"> </w:t>
      </w:r>
      <w:r w:rsidRPr="00151DB2">
        <w:t>code</w:t>
      </w:r>
      <w:r w:rsidRPr="00151DB2" w:rsidR="00821BB8">
        <w:t xml:space="preserve"> </w:t>
      </w:r>
      <w:r w:rsidRPr="00151DB2">
        <w:t>of</w:t>
      </w:r>
      <w:r w:rsidRPr="00151DB2" w:rsidR="00821BB8">
        <w:t xml:space="preserve"> </w:t>
      </w:r>
      <w:r w:rsidRPr="00151DB2">
        <w:t>practice</w:t>
      </w:r>
      <w:r w:rsidRPr="00151DB2" w:rsidR="00821BB8">
        <w:t xml:space="preserve"> </w:t>
      </w:r>
      <w:r w:rsidRPr="00151DB2">
        <w:t>that</w:t>
      </w:r>
      <w:r w:rsidRPr="00151DB2" w:rsidR="00821BB8">
        <w:t xml:space="preserve"> </w:t>
      </w:r>
      <w:r w:rsidRPr="00151DB2">
        <w:t>we</w:t>
      </w:r>
      <w:r w:rsidRPr="00151DB2" w:rsidR="00821BB8">
        <w:t xml:space="preserve"> </w:t>
      </w:r>
      <w:r w:rsidRPr="00151DB2">
        <w:t>all</w:t>
      </w:r>
      <w:r w:rsidRPr="00151DB2" w:rsidR="00821BB8">
        <w:t xml:space="preserve"> </w:t>
      </w:r>
      <w:r w:rsidRPr="00151DB2">
        <w:t>worked</w:t>
      </w:r>
      <w:r w:rsidRPr="00151DB2" w:rsidR="00821BB8">
        <w:t xml:space="preserve"> </w:t>
      </w:r>
      <w:r w:rsidRPr="00151DB2">
        <w:t>on</w:t>
      </w:r>
      <w:r w:rsidRPr="00151DB2" w:rsidR="00821BB8">
        <w:t xml:space="preserve"> </w:t>
      </w:r>
      <w:r w:rsidRPr="00151DB2">
        <w:t>last</w:t>
      </w:r>
      <w:r w:rsidRPr="00151DB2" w:rsidR="00821BB8">
        <w:t xml:space="preserve"> </w:t>
      </w:r>
      <w:r w:rsidRPr="00151DB2">
        <w:t>year</w:t>
      </w:r>
      <w:r w:rsidRPr="00151DB2" w:rsidR="00821BB8">
        <w:t xml:space="preserve"> </w:t>
      </w:r>
      <w:r w:rsidRPr="00151DB2" w:rsidR="00891BDA">
        <w:t>was</w:t>
      </w:r>
      <w:r w:rsidRPr="00151DB2" w:rsidR="00821BB8">
        <w:t xml:space="preserve"> </w:t>
      </w:r>
      <w:r w:rsidRPr="00151DB2" w:rsidR="00891BDA">
        <w:t>a</w:t>
      </w:r>
      <w:r w:rsidRPr="00151DB2" w:rsidR="00821BB8">
        <w:t xml:space="preserve"> </w:t>
      </w:r>
      <w:r w:rsidRPr="00151DB2" w:rsidR="00891BDA">
        <w:t>good</w:t>
      </w:r>
      <w:r w:rsidRPr="00151DB2" w:rsidR="00821BB8">
        <w:t xml:space="preserve"> </w:t>
      </w:r>
      <w:r w:rsidRPr="00151DB2" w:rsidR="00891BDA">
        <w:t>start.</w:t>
      </w:r>
      <w:r w:rsidRPr="00151DB2" w:rsidR="00821BB8">
        <w:t xml:space="preserve"> </w:t>
      </w:r>
      <w:r w:rsidRPr="00151DB2" w:rsidR="00891BDA">
        <w:t>However,</w:t>
      </w:r>
      <w:r w:rsidRPr="00151DB2" w:rsidR="00821BB8">
        <w:t xml:space="preserve"> </w:t>
      </w:r>
      <w:r w:rsidRPr="00151DB2" w:rsidR="00891BDA">
        <w:t>it</w:t>
      </w:r>
      <w:r w:rsidRPr="00151DB2" w:rsidR="00821BB8">
        <w:t xml:space="preserve"> </w:t>
      </w:r>
      <w:r w:rsidRPr="00151DB2" w:rsidR="00891BDA">
        <w:t>was</w:t>
      </w:r>
      <w:r w:rsidRPr="00151DB2" w:rsidR="00821BB8">
        <w:t xml:space="preserve"> </w:t>
      </w:r>
      <w:r w:rsidRPr="00151DB2" w:rsidR="00891BDA">
        <w:t>created</w:t>
      </w:r>
      <w:r w:rsidRPr="00151DB2" w:rsidR="00821BB8">
        <w:t xml:space="preserve"> </w:t>
      </w:r>
      <w:r w:rsidRPr="00151DB2" w:rsidR="00891BDA">
        <w:t>a</w:t>
      </w:r>
      <w:r w:rsidRPr="00151DB2" w:rsidR="00821BB8">
        <w:t xml:space="preserve"> </w:t>
      </w:r>
      <w:r w:rsidRPr="00151DB2" w:rsidR="00891BDA">
        <w:t>mere</w:t>
      </w:r>
      <w:r w:rsidRPr="00151DB2" w:rsidR="00821BB8">
        <w:t xml:space="preserve"> </w:t>
      </w:r>
      <w:r w:rsidRPr="00151DB2" w:rsidR="00891BDA">
        <w:t>three</w:t>
      </w:r>
      <w:r w:rsidRPr="00151DB2" w:rsidR="00821BB8">
        <w:t xml:space="preserve"> </w:t>
      </w:r>
      <w:r w:rsidRPr="00151DB2" w:rsidR="00891BDA">
        <w:t>to</w:t>
      </w:r>
      <w:r w:rsidRPr="00151DB2" w:rsidR="00821BB8">
        <w:t xml:space="preserve"> </w:t>
      </w:r>
      <w:r w:rsidRPr="00151DB2" w:rsidR="00891BDA">
        <w:t>four</w:t>
      </w:r>
      <w:r w:rsidRPr="00151DB2" w:rsidR="00821BB8">
        <w:t xml:space="preserve"> </w:t>
      </w:r>
      <w:r w:rsidRPr="00151DB2" w:rsidR="00891BDA">
        <w:t>months</w:t>
      </w:r>
      <w:r w:rsidRPr="00151DB2" w:rsidR="00821BB8">
        <w:t xml:space="preserve"> </w:t>
      </w:r>
      <w:r w:rsidRPr="00151DB2" w:rsidR="002F1C64">
        <w:t>after</w:t>
      </w:r>
      <w:r w:rsidRPr="00151DB2" w:rsidR="00821BB8">
        <w:t xml:space="preserve"> </w:t>
      </w:r>
      <w:r w:rsidRPr="00151DB2" w:rsidR="00891BDA">
        <w:t>the</w:t>
      </w:r>
      <w:r w:rsidRPr="00151DB2" w:rsidR="00821BB8">
        <w:t xml:space="preserve"> </w:t>
      </w:r>
      <w:r w:rsidRPr="00151DB2" w:rsidR="00891BDA">
        <w:t>first</w:t>
      </w:r>
      <w:r w:rsidRPr="00151DB2" w:rsidR="00821BB8">
        <w:t xml:space="preserve"> </w:t>
      </w:r>
      <w:r w:rsidRPr="00151DB2" w:rsidR="00891BDA">
        <w:t>lockdown</w:t>
      </w:r>
      <w:r w:rsidRPr="00151DB2">
        <w:t>.</w:t>
      </w:r>
      <w:r w:rsidRPr="00151DB2" w:rsidR="00821BB8">
        <w:t xml:space="preserve"> </w:t>
      </w:r>
      <w:r w:rsidRPr="00151DB2">
        <w:t>Life</w:t>
      </w:r>
      <w:r w:rsidRPr="00151DB2" w:rsidR="00821BB8">
        <w:t xml:space="preserve"> </w:t>
      </w:r>
      <w:r w:rsidRPr="00151DB2">
        <w:t>has</w:t>
      </w:r>
      <w:r w:rsidRPr="00151DB2" w:rsidR="00821BB8">
        <w:t xml:space="preserve"> </w:t>
      </w:r>
      <w:r w:rsidRPr="00151DB2">
        <w:t>moved</w:t>
      </w:r>
      <w:r w:rsidRPr="00151DB2" w:rsidR="00821BB8">
        <w:t xml:space="preserve"> </w:t>
      </w:r>
      <w:r w:rsidRPr="00151DB2">
        <w:t>on.</w:t>
      </w:r>
      <w:r w:rsidRPr="00151DB2" w:rsidR="00821BB8">
        <w:t xml:space="preserve"> </w:t>
      </w:r>
      <w:r w:rsidRPr="00151DB2">
        <w:t>The</w:t>
      </w:r>
      <w:r w:rsidRPr="00151DB2" w:rsidR="00821BB8">
        <w:t xml:space="preserve"> </w:t>
      </w:r>
      <w:r w:rsidRPr="00151DB2">
        <w:t>debt</w:t>
      </w:r>
      <w:r w:rsidRPr="00151DB2" w:rsidR="00821BB8">
        <w:t xml:space="preserve"> </w:t>
      </w:r>
      <w:r w:rsidRPr="00151DB2">
        <w:t>mountain</w:t>
      </w:r>
      <w:r w:rsidRPr="00151DB2" w:rsidR="00821BB8">
        <w:t xml:space="preserve"> </w:t>
      </w:r>
      <w:r w:rsidRPr="00151DB2">
        <w:t>is</w:t>
      </w:r>
      <w:r w:rsidRPr="00151DB2" w:rsidR="00821BB8">
        <w:t xml:space="preserve"> now </w:t>
      </w:r>
      <w:r w:rsidRPr="00151DB2">
        <w:t>significantly</w:t>
      </w:r>
      <w:r w:rsidRPr="00151DB2" w:rsidR="00821BB8">
        <w:t xml:space="preserve"> </w:t>
      </w:r>
      <w:r w:rsidRPr="00151DB2">
        <w:t>larger</w:t>
      </w:r>
      <w:r w:rsidRPr="00151DB2" w:rsidR="00821BB8">
        <w:t xml:space="preserve"> </w:t>
      </w:r>
      <w:r w:rsidRPr="00151DB2">
        <w:t>and</w:t>
      </w:r>
      <w:r w:rsidRPr="00151DB2" w:rsidR="00821BB8">
        <w:t xml:space="preserve"> </w:t>
      </w:r>
      <w:r w:rsidRPr="00151DB2">
        <w:t>some</w:t>
      </w:r>
      <w:r w:rsidRPr="00151DB2" w:rsidR="00821BB8">
        <w:t xml:space="preserve"> </w:t>
      </w:r>
      <w:r w:rsidRPr="00151DB2">
        <w:t>players</w:t>
      </w:r>
      <w:r w:rsidRPr="00151DB2" w:rsidR="00821BB8">
        <w:t xml:space="preserve"> </w:t>
      </w:r>
      <w:r w:rsidRPr="00151DB2">
        <w:t>on</w:t>
      </w:r>
      <w:r w:rsidRPr="00151DB2" w:rsidR="00821BB8">
        <w:t xml:space="preserve"> </w:t>
      </w:r>
      <w:r w:rsidRPr="00151DB2">
        <w:t>both</w:t>
      </w:r>
      <w:r w:rsidRPr="00151DB2" w:rsidR="00821BB8">
        <w:t xml:space="preserve"> </w:t>
      </w:r>
      <w:r w:rsidRPr="00151DB2">
        <w:t>sides</w:t>
      </w:r>
      <w:r w:rsidRPr="00151DB2" w:rsidR="00821BB8">
        <w:t xml:space="preserve"> </w:t>
      </w:r>
      <w:r w:rsidRPr="00151DB2">
        <w:t>are</w:t>
      </w:r>
      <w:r w:rsidRPr="00151DB2" w:rsidR="00821BB8">
        <w:t xml:space="preserve"> </w:t>
      </w:r>
      <w:r w:rsidRPr="00151DB2" w:rsidR="00891BDA">
        <w:t>now</w:t>
      </w:r>
      <w:r w:rsidRPr="00151DB2" w:rsidR="00821BB8">
        <w:t xml:space="preserve"> </w:t>
      </w:r>
      <w:r w:rsidRPr="00151DB2" w:rsidR="00891BDA">
        <w:t>so</w:t>
      </w:r>
      <w:r w:rsidRPr="00151DB2" w:rsidR="00821BB8">
        <w:t xml:space="preserve"> </w:t>
      </w:r>
      <w:r w:rsidRPr="00151DB2" w:rsidR="00891BDA">
        <w:t>deeply</w:t>
      </w:r>
      <w:r w:rsidRPr="00151DB2" w:rsidR="00821BB8">
        <w:t xml:space="preserve"> </w:t>
      </w:r>
      <w:r w:rsidRPr="00151DB2" w:rsidR="00891BDA">
        <w:t>entrenched</w:t>
      </w:r>
      <w:r w:rsidRPr="00151DB2" w:rsidR="00821BB8">
        <w:t xml:space="preserve"> </w:t>
      </w:r>
      <w:r w:rsidRPr="00151DB2" w:rsidR="00891BDA">
        <w:t>that</w:t>
      </w:r>
      <w:r w:rsidRPr="00151DB2" w:rsidR="00821BB8">
        <w:t xml:space="preserve"> </w:t>
      </w:r>
      <w:r w:rsidRPr="00151DB2" w:rsidR="00891BDA">
        <w:t>a</w:t>
      </w:r>
      <w:r w:rsidRPr="00151DB2" w:rsidR="00821BB8">
        <w:t xml:space="preserve"> </w:t>
      </w:r>
      <w:r w:rsidRPr="00151DB2" w:rsidR="00891BDA">
        <w:t>voluntary</w:t>
      </w:r>
      <w:r w:rsidRPr="00151DB2" w:rsidR="00821BB8">
        <w:t xml:space="preserve"> </w:t>
      </w:r>
      <w:r w:rsidRPr="00151DB2" w:rsidR="00891BDA">
        <w:t>code</w:t>
      </w:r>
      <w:r w:rsidRPr="00151DB2" w:rsidR="00821BB8">
        <w:t xml:space="preserve"> </w:t>
      </w:r>
      <w:r w:rsidRPr="00151DB2">
        <w:t>simply</w:t>
      </w:r>
      <w:r w:rsidRPr="00151DB2" w:rsidR="00821BB8">
        <w:t xml:space="preserve"> </w:t>
      </w:r>
      <w:r w:rsidRPr="00151DB2">
        <w:t>is</w:t>
      </w:r>
      <w:r w:rsidRPr="00151DB2" w:rsidR="00821BB8">
        <w:t xml:space="preserve"> </w:t>
      </w:r>
      <w:r w:rsidRPr="00151DB2">
        <w:t>not</w:t>
      </w:r>
      <w:r w:rsidRPr="00151DB2" w:rsidR="00821BB8">
        <w:t xml:space="preserve"> </w:t>
      </w:r>
      <w:r w:rsidRPr="00151DB2">
        <w:t>enough</w:t>
      </w:r>
      <w:r w:rsidRPr="00151DB2" w:rsidR="00821BB8">
        <w:t xml:space="preserve"> </w:t>
      </w:r>
      <w:r w:rsidRPr="00151DB2">
        <w:t>to</w:t>
      </w:r>
      <w:r w:rsidRPr="00151DB2" w:rsidR="00821BB8">
        <w:t xml:space="preserve"> </w:t>
      </w:r>
      <w:r w:rsidRPr="00151DB2">
        <w:t>help</w:t>
      </w:r>
      <w:r w:rsidRPr="00151DB2" w:rsidR="00821BB8">
        <w:t xml:space="preserve"> </w:t>
      </w:r>
      <w:r w:rsidRPr="00151DB2">
        <w:t>that</w:t>
      </w:r>
      <w:r w:rsidRPr="00151DB2" w:rsidR="00821BB8">
        <w:t xml:space="preserve"> </w:t>
      </w:r>
      <w:r w:rsidRPr="00151DB2">
        <w:t>deadlock.</w:t>
      </w:r>
    </w:p>
    <w:p w:rsidR="00891BDA" w:rsidRPr="00151DB2" w:rsidP="00891BDA">
      <w:pPr>
        <w:pStyle w:val="Answer"/>
      </w:pPr>
      <w:r w:rsidRPr="00151DB2">
        <w:t>T</w:t>
      </w:r>
      <w:r w:rsidRPr="00151DB2">
        <w:t>hroughout</w:t>
      </w:r>
      <w:r w:rsidRPr="00151DB2" w:rsidR="00821BB8">
        <w:t xml:space="preserve"> </w:t>
      </w:r>
      <w:r w:rsidRPr="00151DB2">
        <w:t>the</w:t>
      </w:r>
      <w:r w:rsidRPr="00151DB2" w:rsidR="00821BB8">
        <w:t xml:space="preserve"> </w:t>
      </w:r>
      <w:r w:rsidRPr="00151DB2">
        <w:t>last</w:t>
      </w:r>
      <w:r w:rsidRPr="00151DB2" w:rsidR="00821BB8">
        <w:t xml:space="preserve"> </w:t>
      </w:r>
      <w:r w:rsidRPr="00151DB2">
        <w:t>16</w:t>
      </w:r>
      <w:r w:rsidRPr="00151DB2" w:rsidR="00821BB8">
        <w:t xml:space="preserve"> </w:t>
      </w:r>
      <w:r w:rsidRPr="00151DB2" w:rsidR="002F1C64">
        <w:t>months</w:t>
      </w:r>
      <w:r w:rsidRPr="00151DB2">
        <w:t>,</w:t>
      </w:r>
      <w:r w:rsidRPr="00151DB2" w:rsidR="00821BB8">
        <w:t xml:space="preserve"> </w:t>
      </w:r>
      <w:r w:rsidRPr="00151DB2">
        <w:t>as</w:t>
      </w:r>
      <w:r w:rsidRPr="00151DB2" w:rsidR="00821BB8">
        <w:t xml:space="preserve"> </w:t>
      </w:r>
      <w:r w:rsidRPr="00151DB2">
        <w:t>I</w:t>
      </w:r>
      <w:r w:rsidRPr="00151DB2" w:rsidR="00821BB8">
        <w:t xml:space="preserve"> </w:t>
      </w:r>
      <w:r w:rsidRPr="00151DB2">
        <w:t>know</w:t>
      </w:r>
      <w:r w:rsidRPr="00151DB2" w:rsidR="00821BB8">
        <w:t xml:space="preserve"> </w:t>
      </w:r>
      <w:r w:rsidRPr="00151DB2">
        <w:t>the</w:t>
      </w:r>
      <w:r w:rsidRPr="00151DB2" w:rsidR="00821BB8">
        <w:t xml:space="preserve"> </w:t>
      </w:r>
      <w:r w:rsidRPr="00151DB2" w:rsidR="00913194">
        <w:t>C</w:t>
      </w:r>
      <w:r w:rsidRPr="00151DB2">
        <w:t>ommittee</w:t>
      </w:r>
      <w:r w:rsidRPr="00151DB2" w:rsidR="00821BB8">
        <w:t xml:space="preserve"> </w:t>
      </w:r>
      <w:r w:rsidRPr="00151DB2">
        <w:t>has</w:t>
      </w:r>
      <w:r w:rsidRPr="00151DB2" w:rsidR="00821BB8">
        <w:t xml:space="preserve"> </w:t>
      </w:r>
      <w:r w:rsidRPr="00151DB2">
        <w:t>heard</w:t>
      </w:r>
      <w:r w:rsidRPr="00151DB2" w:rsidR="00821BB8">
        <w:t xml:space="preserve"> </w:t>
      </w:r>
      <w:r w:rsidRPr="00151DB2">
        <w:t>over</w:t>
      </w:r>
      <w:r w:rsidRPr="00151DB2" w:rsidR="00821BB8">
        <w:t xml:space="preserve"> </w:t>
      </w:r>
      <w:r w:rsidRPr="00151DB2">
        <w:t>many</w:t>
      </w:r>
      <w:r w:rsidRPr="00151DB2" w:rsidR="00821BB8">
        <w:t xml:space="preserve"> </w:t>
      </w:r>
      <w:r w:rsidRPr="00151DB2">
        <w:t>sessions,</w:t>
      </w:r>
      <w:r w:rsidRPr="00151DB2" w:rsidR="00821BB8">
        <w:t xml:space="preserve"> </w:t>
      </w:r>
      <w:r w:rsidRPr="00151DB2">
        <w:t>we</w:t>
      </w:r>
      <w:r w:rsidRPr="00151DB2" w:rsidR="00821BB8">
        <w:t xml:space="preserve"> </w:t>
      </w:r>
      <w:r w:rsidRPr="00151DB2">
        <w:t>have</w:t>
      </w:r>
      <w:r w:rsidRPr="00151DB2" w:rsidR="00821BB8">
        <w:t xml:space="preserve"> </w:t>
      </w:r>
      <w:r w:rsidRPr="00151DB2">
        <w:t>made</w:t>
      </w:r>
      <w:r w:rsidRPr="00151DB2" w:rsidR="00821BB8">
        <w:t xml:space="preserve"> </w:t>
      </w:r>
      <w:r w:rsidRPr="00151DB2">
        <w:t>multiple</w:t>
      </w:r>
      <w:r w:rsidRPr="00151DB2" w:rsidR="00821BB8">
        <w:t xml:space="preserve"> </w:t>
      </w:r>
      <w:r w:rsidRPr="00151DB2">
        <w:t>suggestions</w:t>
      </w:r>
      <w:r w:rsidRPr="00151DB2" w:rsidR="00821BB8">
        <w:t xml:space="preserve"> </w:t>
      </w:r>
      <w:r w:rsidRPr="00151DB2">
        <w:t>to</w:t>
      </w:r>
      <w:r w:rsidRPr="00151DB2" w:rsidR="00821BB8">
        <w:t xml:space="preserve"> </w:t>
      </w:r>
      <w:r w:rsidRPr="00151DB2">
        <w:t>Government,</w:t>
      </w:r>
      <w:r w:rsidRPr="00151DB2" w:rsidR="00821BB8">
        <w:t xml:space="preserve"> </w:t>
      </w:r>
      <w:r w:rsidRPr="00151DB2">
        <w:t>worked</w:t>
      </w:r>
      <w:r w:rsidRPr="00151DB2" w:rsidR="00821BB8">
        <w:t xml:space="preserve"> </w:t>
      </w:r>
      <w:r w:rsidRPr="00151DB2">
        <w:t>very</w:t>
      </w:r>
      <w:r w:rsidRPr="00151DB2" w:rsidR="00821BB8">
        <w:t xml:space="preserve"> </w:t>
      </w:r>
      <w:r w:rsidRPr="00151DB2">
        <w:t>closely</w:t>
      </w:r>
      <w:r w:rsidRPr="00151DB2" w:rsidR="00821BB8">
        <w:t xml:space="preserve"> </w:t>
      </w:r>
      <w:r w:rsidRPr="00151DB2" w:rsidR="002F1C64">
        <w:t>with</w:t>
      </w:r>
      <w:r w:rsidRPr="00151DB2" w:rsidR="00821BB8">
        <w:t xml:space="preserve"> </w:t>
      </w:r>
      <w:r w:rsidRPr="00151DB2">
        <w:t>Helen</w:t>
      </w:r>
      <w:r w:rsidRPr="00151DB2" w:rsidR="00821BB8">
        <w:t xml:space="preserve"> </w:t>
      </w:r>
      <w:r w:rsidRPr="00151DB2">
        <w:t>and</w:t>
      </w:r>
      <w:r w:rsidRPr="00151DB2" w:rsidR="00821BB8">
        <w:t xml:space="preserve"> </w:t>
      </w:r>
      <w:r w:rsidRPr="00151DB2">
        <w:t>Kate</w:t>
      </w:r>
      <w:r w:rsidRPr="00151DB2" w:rsidR="00821BB8">
        <w:t xml:space="preserve"> </w:t>
      </w:r>
      <w:r w:rsidRPr="00151DB2">
        <w:t>on</w:t>
      </w:r>
      <w:r w:rsidRPr="00151DB2" w:rsidR="00821BB8">
        <w:t xml:space="preserve"> </w:t>
      </w:r>
      <w:r w:rsidRPr="00151DB2">
        <w:t>those</w:t>
      </w:r>
      <w:r w:rsidRPr="00151DB2" w:rsidR="00821BB8">
        <w:t xml:space="preserve"> </w:t>
      </w:r>
      <w:r w:rsidRPr="00151DB2">
        <w:t>suggestions,</w:t>
      </w:r>
      <w:r w:rsidRPr="00151DB2" w:rsidR="00821BB8">
        <w:t xml:space="preserve"> </w:t>
      </w:r>
      <w:r w:rsidRPr="00151DB2">
        <w:t>and</w:t>
      </w:r>
      <w:r w:rsidRPr="00151DB2" w:rsidR="00821BB8">
        <w:t xml:space="preserve"> </w:t>
      </w:r>
      <w:r w:rsidRPr="00151DB2">
        <w:t>our</w:t>
      </w:r>
      <w:r w:rsidRPr="00151DB2" w:rsidR="00821BB8">
        <w:t xml:space="preserve"> </w:t>
      </w:r>
      <w:r w:rsidRPr="00151DB2">
        <w:t>three</w:t>
      </w:r>
      <w:r w:rsidRPr="00151DB2" w:rsidR="00821BB8">
        <w:t xml:space="preserve"> </w:t>
      </w:r>
      <w:r w:rsidRPr="00151DB2">
        <w:t>organisations</w:t>
      </w:r>
      <w:r w:rsidRPr="00151DB2" w:rsidR="00821BB8">
        <w:t xml:space="preserve"> </w:t>
      </w:r>
      <w:r w:rsidRPr="00151DB2">
        <w:t>have</w:t>
      </w:r>
      <w:r w:rsidRPr="00151DB2" w:rsidR="00821BB8">
        <w:t xml:space="preserve"> </w:t>
      </w:r>
      <w:r w:rsidRPr="00151DB2">
        <w:t>worked</w:t>
      </w:r>
      <w:r w:rsidRPr="00151DB2" w:rsidR="00821BB8">
        <w:t xml:space="preserve"> </w:t>
      </w:r>
      <w:r w:rsidRPr="00151DB2">
        <w:t>closely</w:t>
      </w:r>
      <w:r w:rsidRPr="00151DB2" w:rsidR="00821BB8">
        <w:t xml:space="preserve"> </w:t>
      </w:r>
      <w:r w:rsidRPr="00151DB2">
        <w:t>together.</w:t>
      </w:r>
      <w:r w:rsidRPr="00151DB2" w:rsidR="00821BB8">
        <w:t xml:space="preserve"> </w:t>
      </w:r>
      <w:r w:rsidRPr="00151DB2">
        <w:t>None</w:t>
      </w:r>
      <w:r w:rsidRPr="00151DB2" w:rsidR="00821BB8">
        <w:t xml:space="preserve"> </w:t>
      </w:r>
      <w:r w:rsidRPr="00151DB2">
        <w:t>of</w:t>
      </w:r>
      <w:r w:rsidRPr="00151DB2" w:rsidR="00821BB8">
        <w:t xml:space="preserve"> </w:t>
      </w:r>
      <w:r w:rsidRPr="00151DB2">
        <w:t>that</w:t>
      </w:r>
      <w:r w:rsidRPr="00151DB2" w:rsidR="00821BB8">
        <w:t xml:space="preserve"> </w:t>
      </w:r>
      <w:r w:rsidRPr="00151DB2">
        <w:t>has</w:t>
      </w:r>
      <w:r w:rsidRPr="00151DB2" w:rsidR="00821BB8">
        <w:t xml:space="preserve"> </w:t>
      </w:r>
      <w:r w:rsidRPr="00151DB2">
        <w:t>been</w:t>
      </w:r>
      <w:r w:rsidRPr="00151DB2" w:rsidR="00821BB8">
        <w:t xml:space="preserve"> </w:t>
      </w:r>
      <w:r w:rsidRPr="00151DB2">
        <w:t>taken</w:t>
      </w:r>
      <w:r w:rsidRPr="00151DB2" w:rsidR="00821BB8">
        <w:t xml:space="preserve"> </w:t>
      </w:r>
      <w:r w:rsidRPr="00151DB2">
        <w:t>up</w:t>
      </w:r>
      <w:r w:rsidRPr="00151DB2" w:rsidR="00913194">
        <w:t>,</w:t>
      </w:r>
      <w:r w:rsidRPr="00151DB2" w:rsidR="00821BB8">
        <w:t xml:space="preserve"> </w:t>
      </w:r>
      <w:r w:rsidRPr="00151DB2">
        <w:t>and</w:t>
      </w:r>
      <w:r w:rsidRPr="00151DB2" w:rsidR="00821BB8">
        <w:t xml:space="preserve"> </w:t>
      </w:r>
      <w:r w:rsidRPr="00151DB2">
        <w:t>now</w:t>
      </w:r>
      <w:r w:rsidRPr="00151DB2" w:rsidR="00821BB8">
        <w:t xml:space="preserve"> </w:t>
      </w:r>
      <w:r w:rsidRPr="00151DB2">
        <w:t>we</w:t>
      </w:r>
      <w:r w:rsidRPr="00151DB2" w:rsidR="00821BB8">
        <w:t xml:space="preserve"> </w:t>
      </w:r>
      <w:r w:rsidRPr="00151DB2">
        <w:t>find</w:t>
      </w:r>
      <w:r w:rsidRPr="00151DB2" w:rsidR="00821BB8">
        <w:t xml:space="preserve"> </w:t>
      </w:r>
      <w:r w:rsidRPr="00151DB2">
        <w:t>ourselves</w:t>
      </w:r>
      <w:r w:rsidRPr="00151DB2" w:rsidR="00821BB8">
        <w:t xml:space="preserve"> </w:t>
      </w:r>
      <w:r w:rsidRPr="00151DB2">
        <w:t>in</w:t>
      </w:r>
      <w:r w:rsidRPr="00151DB2" w:rsidR="00821BB8">
        <w:t xml:space="preserve"> </w:t>
      </w:r>
      <w:r w:rsidRPr="00151DB2">
        <w:t>this</w:t>
      </w:r>
      <w:r w:rsidRPr="00151DB2" w:rsidR="00821BB8">
        <w:t xml:space="preserve"> </w:t>
      </w:r>
      <w:r w:rsidRPr="00151DB2">
        <w:t>situation.</w:t>
      </w:r>
    </w:p>
    <w:p w:rsidR="00891BDA" w:rsidRPr="00151DB2" w:rsidP="00891BDA">
      <w:pPr>
        <w:pStyle w:val="Question"/>
      </w:pPr>
      <w:sdt>
        <w:sdtPr>
          <w:alias w:val="Member"/>
          <w:tag w:val="&lt;Member mnisId='4752' dodsId=''&gt;"/>
          <w:id w:val="1199815561"/>
          <w:placeholder>
            <w:docPart w:val="DefaultPlaceholder_-1854013440"/>
          </w:placeholder>
          <w:richText/>
        </w:sdtPr>
        <w:sdtContent>
          <w:r w:rsidRPr="00151DB2">
            <w:rPr>
              <w:b/>
            </w:rPr>
            <w:t>Mark</w:t>
          </w:r>
          <w:r w:rsidRPr="00151DB2" w:rsidR="00821BB8">
            <w:rPr>
              <w:b/>
            </w:rPr>
            <w:t xml:space="preserve"> </w:t>
          </w:r>
          <w:r w:rsidRPr="00151DB2">
            <w:rPr>
              <w:b/>
            </w:rPr>
            <w:t>Jenkinson:</w:t>
          </w:r>
        </w:sdtContent>
      </w:sdt>
      <w:r w:rsidRPr="00151DB2" w:rsidR="00821BB8">
        <w:t xml:space="preserve"> </w:t>
      </w:r>
      <w:r w:rsidRPr="00151DB2" w:rsidR="00A3593E">
        <w:t>Helen,</w:t>
      </w:r>
      <w:r w:rsidRPr="00151DB2" w:rsidR="00821BB8">
        <w:t xml:space="preserve"> </w:t>
      </w:r>
      <w:r w:rsidRPr="00151DB2" w:rsidR="00A3593E">
        <w:t>I</w:t>
      </w:r>
      <w:r w:rsidRPr="00151DB2" w:rsidR="00821BB8">
        <w:t xml:space="preserve"> </w:t>
      </w:r>
      <w:r w:rsidRPr="00151DB2" w:rsidR="00A3593E">
        <w:t>can</w:t>
      </w:r>
      <w:r w:rsidRPr="00151DB2" w:rsidR="00821BB8">
        <w:t xml:space="preserve"> </w:t>
      </w:r>
      <w:r w:rsidRPr="00151DB2">
        <w:t>see</w:t>
      </w:r>
      <w:r w:rsidRPr="00151DB2" w:rsidR="00821BB8">
        <w:t xml:space="preserve"> </w:t>
      </w:r>
      <w:r w:rsidRPr="00151DB2">
        <w:t>you</w:t>
      </w:r>
      <w:r w:rsidRPr="00151DB2" w:rsidR="00821BB8">
        <w:t xml:space="preserve"> </w:t>
      </w:r>
      <w:r w:rsidRPr="00151DB2">
        <w:t>nodding</w:t>
      </w:r>
      <w:r w:rsidRPr="00151DB2" w:rsidR="00821BB8">
        <w:t xml:space="preserve"> </w:t>
      </w:r>
      <w:r w:rsidRPr="00151DB2">
        <w:t>along.</w:t>
      </w:r>
      <w:r w:rsidRPr="00151DB2" w:rsidR="00821BB8">
        <w:t xml:space="preserve"> </w:t>
      </w:r>
      <w:r w:rsidRPr="00151DB2">
        <w:t>Is</w:t>
      </w:r>
      <w:r w:rsidRPr="00151DB2" w:rsidR="00821BB8">
        <w:t xml:space="preserve"> </w:t>
      </w:r>
      <w:r w:rsidRPr="00151DB2">
        <w:t>there</w:t>
      </w:r>
      <w:r w:rsidRPr="00151DB2" w:rsidR="00821BB8">
        <w:t xml:space="preserve"> </w:t>
      </w:r>
      <w:r w:rsidRPr="00151DB2">
        <w:t>anything</w:t>
      </w:r>
      <w:r w:rsidRPr="00151DB2" w:rsidR="00821BB8">
        <w:t xml:space="preserve"> </w:t>
      </w:r>
      <w:r w:rsidRPr="00151DB2" w:rsidR="00A3593E">
        <w:t>you</w:t>
      </w:r>
      <w:r w:rsidRPr="00151DB2" w:rsidR="00821BB8">
        <w:t xml:space="preserve"> </w:t>
      </w:r>
      <w:r w:rsidRPr="00151DB2">
        <w:t>would</w:t>
      </w:r>
      <w:r w:rsidRPr="00151DB2" w:rsidR="00821BB8">
        <w:t xml:space="preserve"> </w:t>
      </w:r>
      <w:r w:rsidRPr="00151DB2">
        <w:t>like</w:t>
      </w:r>
      <w:r w:rsidRPr="00151DB2" w:rsidR="00821BB8">
        <w:t xml:space="preserve"> </w:t>
      </w:r>
      <w:r w:rsidRPr="00151DB2">
        <w:t>to</w:t>
      </w:r>
      <w:r w:rsidRPr="00151DB2" w:rsidR="00821BB8">
        <w:t xml:space="preserve"> </w:t>
      </w:r>
      <w:r w:rsidRPr="00151DB2">
        <w:t>add?</w:t>
      </w:r>
    </w:p>
    <w:p w:rsidR="00800DBF" w:rsidRPr="00151DB2" w:rsidP="00891BDA">
      <w:pPr>
        <w:pStyle w:val="Answer"/>
      </w:pPr>
      <w:sdt>
        <w:sdtPr>
          <w:alias w:val="Witness"/>
          <w:id w:val="-735697748"/>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rsidR="00891BDA">
        <w:t>No.</w:t>
      </w:r>
      <w:r w:rsidRPr="00151DB2" w:rsidR="00821BB8">
        <w:t xml:space="preserve"> </w:t>
      </w:r>
      <w:r w:rsidRPr="00151DB2" w:rsidR="00891BDA">
        <w:t>Ghislaine</w:t>
      </w:r>
      <w:r w:rsidRPr="00151DB2" w:rsidR="00821BB8">
        <w:t xml:space="preserve"> </w:t>
      </w:r>
      <w:r w:rsidRPr="00151DB2" w:rsidR="00891BDA">
        <w:t>has</w:t>
      </w:r>
      <w:r w:rsidRPr="00151DB2" w:rsidR="00821BB8">
        <w:t xml:space="preserve"> </w:t>
      </w:r>
      <w:r w:rsidRPr="00151DB2" w:rsidR="002F1C64">
        <w:t>highlighted</w:t>
      </w:r>
      <w:r w:rsidRPr="00151DB2" w:rsidR="00821BB8">
        <w:t xml:space="preserve"> </w:t>
      </w:r>
      <w:r w:rsidRPr="00151DB2" w:rsidR="00891BDA">
        <w:t>that</w:t>
      </w:r>
      <w:r w:rsidRPr="00151DB2" w:rsidR="00821BB8">
        <w:t xml:space="preserve"> </w:t>
      </w:r>
      <w:r w:rsidRPr="00151DB2" w:rsidR="00891BDA">
        <w:t>we</w:t>
      </w:r>
      <w:r w:rsidRPr="00151DB2" w:rsidR="00821BB8">
        <w:t xml:space="preserve"> </w:t>
      </w:r>
      <w:r w:rsidRPr="00151DB2" w:rsidR="00891BDA">
        <w:t>put</w:t>
      </w:r>
      <w:r w:rsidRPr="00151DB2" w:rsidR="00821BB8">
        <w:t xml:space="preserve"> </w:t>
      </w:r>
      <w:r w:rsidRPr="00151DB2" w:rsidR="00891BDA">
        <w:t>a</w:t>
      </w:r>
      <w:r w:rsidRPr="00151DB2" w:rsidR="00821BB8">
        <w:t xml:space="preserve"> </w:t>
      </w:r>
      <w:r w:rsidRPr="00151DB2" w:rsidR="00891BDA">
        <w:t>huge</w:t>
      </w:r>
      <w:r w:rsidRPr="00151DB2" w:rsidR="00821BB8">
        <w:t xml:space="preserve"> </w:t>
      </w:r>
      <w:r w:rsidRPr="00151DB2" w:rsidR="00891BDA">
        <w:t>amount</w:t>
      </w:r>
      <w:r w:rsidRPr="00151DB2" w:rsidR="00821BB8">
        <w:t xml:space="preserve"> </w:t>
      </w:r>
      <w:r w:rsidRPr="00151DB2" w:rsidR="00891BDA">
        <w:t>of</w:t>
      </w:r>
      <w:r w:rsidRPr="00151DB2" w:rsidR="00821BB8">
        <w:t xml:space="preserve"> </w:t>
      </w:r>
      <w:r w:rsidRPr="00151DB2" w:rsidR="00891BDA">
        <w:t>effort</w:t>
      </w:r>
      <w:r w:rsidRPr="00151DB2" w:rsidR="00821BB8">
        <w:t xml:space="preserve"> </w:t>
      </w:r>
      <w:r w:rsidRPr="00151DB2" w:rsidR="00891BDA">
        <w:t>into</w:t>
      </w:r>
      <w:r w:rsidRPr="00151DB2" w:rsidR="00821BB8">
        <w:t xml:space="preserve"> </w:t>
      </w:r>
      <w:r w:rsidRPr="00151DB2" w:rsidR="00891BDA">
        <w:t>the</w:t>
      </w:r>
      <w:r w:rsidRPr="00151DB2" w:rsidR="00821BB8">
        <w:t xml:space="preserve"> </w:t>
      </w:r>
      <w:r w:rsidRPr="00151DB2" w:rsidR="00891BDA">
        <w:t>code</w:t>
      </w:r>
      <w:r w:rsidRPr="00151DB2" w:rsidR="00821BB8">
        <w:t xml:space="preserve"> </w:t>
      </w:r>
      <w:r w:rsidRPr="00151DB2" w:rsidR="00891BDA">
        <w:t>of</w:t>
      </w:r>
      <w:r w:rsidRPr="00151DB2" w:rsidR="00821BB8">
        <w:t xml:space="preserve"> </w:t>
      </w:r>
      <w:r w:rsidRPr="00151DB2" w:rsidR="00891BDA">
        <w:t>practice</w:t>
      </w:r>
      <w:r w:rsidRPr="00151DB2" w:rsidR="00821BB8">
        <w:t xml:space="preserve"> </w:t>
      </w:r>
      <w:r w:rsidRPr="00151DB2" w:rsidR="00891BDA">
        <w:t>last</w:t>
      </w:r>
      <w:r w:rsidRPr="00151DB2" w:rsidR="00821BB8">
        <w:t xml:space="preserve"> </w:t>
      </w:r>
      <w:r w:rsidRPr="00151DB2" w:rsidR="002F1C64">
        <w:t>year</w:t>
      </w:r>
      <w:r w:rsidRPr="00151DB2" w:rsidR="00891BDA">
        <w:t>.</w:t>
      </w:r>
      <w:r w:rsidRPr="00151DB2" w:rsidR="00821BB8">
        <w:t xml:space="preserve"> </w:t>
      </w:r>
      <w:r w:rsidRPr="00151DB2">
        <w:t>Our</w:t>
      </w:r>
      <w:r w:rsidRPr="00151DB2" w:rsidR="00821BB8">
        <w:t xml:space="preserve"> </w:t>
      </w:r>
      <w:r w:rsidRPr="00151DB2">
        <w:t>concern</w:t>
      </w:r>
      <w:r w:rsidRPr="00151DB2" w:rsidR="00821BB8">
        <w:t xml:space="preserve"> </w:t>
      </w:r>
      <w:r w:rsidRPr="00151DB2">
        <w:t>at</w:t>
      </w:r>
      <w:r w:rsidRPr="00151DB2" w:rsidR="00821BB8">
        <w:t xml:space="preserve"> </w:t>
      </w:r>
      <w:r w:rsidRPr="00151DB2">
        <w:t>that</w:t>
      </w:r>
      <w:r w:rsidRPr="00151DB2" w:rsidR="00821BB8">
        <w:t xml:space="preserve"> </w:t>
      </w:r>
      <w:r w:rsidRPr="00151DB2">
        <w:t>point</w:t>
      </w:r>
      <w:r w:rsidRPr="00151DB2" w:rsidR="00821BB8">
        <w:t xml:space="preserve"> </w:t>
      </w:r>
      <w:r w:rsidRPr="00151DB2">
        <w:t>was</w:t>
      </w:r>
      <w:r w:rsidRPr="00151DB2" w:rsidR="00821BB8">
        <w:t xml:space="preserve"> </w:t>
      </w:r>
      <w:r w:rsidRPr="00151DB2">
        <w:t>that</w:t>
      </w:r>
      <w:r w:rsidRPr="00151DB2" w:rsidR="00821BB8">
        <w:t xml:space="preserve"> </w:t>
      </w:r>
      <w:r w:rsidRPr="00151DB2">
        <w:t>it</w:t>
      </w:r>
      <w:r w:rsidRPr="00151DB2" w:rsidR="00821BB8">
        <w:t xml:space="preserve"> </w:t>
      </w:r>
      <w:r w:rsidRPr="00151DB2">
        <w:t>was</w:t>
      </w:r>
      <w:r w:rsidRPr="00151DB2" w:rsidR="00913194">
        <w:t xml:space="preserve"> just</w:t>
      </w:r>
      <w:r w:rsidRPr="00151DB2" w:rsidR="00821BB8">
        <w:t xml:space="preserve"> </w:t>
      </w:r>
      <w:r w:rsidRPr="00151DB2">
        <w:t>a</w:t>
      </w:r>
      <w:r w:rsidRPr="00151DB2" w:rsidR="00821BB8">
        <w:t xml:space="preserve"> </w:t>
      </w:r>
      <w:r w:rsidRPr="00151DB2">
        <w:t>code</w:t>
      </w:r>
      <w:r w:rsidRPr="00151DB2" w:rsidR="00821BB8">
        <w:t xml:space="preserve"> </w:t>
      </w:r>
      <w:r w:rsidRPr="00151DB2">
        <w:t>of</w:t>
      </w:r>
      <w:r w:rsidRPr="00151DB2" w:rsidR="00821BB8">
        <w:t xml:space="preserve"> </w:t>
      </w:r>
      <w:r w:rsidRPr="00151DB2">
        <w:t>practice</w:t>
      </w:r>
      <w:r w:rsidRPr="00151DB2" w:rsidR="00913194">
        <w:t>; i</w:t>
      </w:r>
      <w:r w:rsidRPr="00151DB2" w:rsidR="00891BDA">
        <w:t>t</w:t>
      </w:r>
      <w:r w:rsidRPr="00151DB2" w:rsidR="00821BB8">
        <w:t xml:space="preserve"> </w:t>
      </w:r>
      <w:r w:rsidRPr="00151DB2">
        <w:t>was</w:t>
      </w:r>
      <w:r w:rsidRPr="00151DB2" w:rsidR="00821BB8">
        <w:t xml:space="preserve"> </w:t>
      </w:r>
      <w:r w:rsidRPr="00151DB2">
        <w:t>not</w:t>
      </w:r>
      <w:r w:rsidRPr="00151DB2" w:rsidR="00821BB8">
        <w:t xml:space="preserve"> </w:t>
      </w:r>
      <w:r w:rsidRPr="00151DB2">
        <w:t>something</w:t>
      </w:r>
      <w:r w:rsidRPr="00151DB2" w:rsidR="00821BB8">
        <w:t xml:space="preserve"> </w:t>
      </w:r>
      <w:r w:rsidRPr="00151DB2">
        <w:t>that</w:t>
      </w:r>
      <w:r w:rsidRPr="00151DB2" w:rsidR="00821BB8">
        <w:t xml:space="preserve"> </w:t>
      </w:r>
      <w:r w:rsidRPr="00151DB2">
        <w:t>had</w:t>
      </w:r>
      <w:r w:rsidRPr="00151DB2" w:rsidR="00821BB8">
        <w:t xml:space="preserve"> </w:t>
      </w:r>
      <w:r w:rsidRPr="00151DB2">
        <w:t>stronger</w:t>
      </w:r>
      <w:r w:rsidRPr="00151DB2" w:rsidR="00821BB8">
        <w:t xml:space="preserve"> </w:t>
      </w:r>
      <w:r w:rsidRPr="00151DB2">
        <w:t>weight.</w:t>
      </w:r>
      <w:r w:rsidRPr="00151DB2" w:rsidR="00821BB8">
        <w:t xml:space="preserve"> </w:t>
      </w:r>
      <w:r w:rsidRPr="00151DB2">
        <w:t>It</w:t>
      </w:r>
      <w:r w:rsidRPr="00151DB2" w:rsidR="00821BB8">
        <w:t xml:space="preserve"> </w:t>
      </w:r>
      <w:r w:rsidRPr="00151DB2" w:rsidR="00891BDA">
        <w:t>help</w:t>
      </w:r>
      <w:r w:rsidR="0045270C">
        <w:t>ed</w:t>
      </w:r>
      <w:r w:rsidRPr="00151DB2" w:rsidR="00821BB8">
        <w:t xml:space="preserve"> </w:t>
      </w:r>
      <w:r w:rsidRPr="00151DB2" w:rsidR="00891BDA">
        <w:t>some</w:t>
      </w:r>
      <w:r w:rsidRPr="00151DB2" w:rsidR="00821BB8">
        <w:t xml:space="preserve"> </w:t>
      </w:r>
      <w:r w:rsidRPr="00151DB2" w:rsidR="00891BDA">
        <w:t>of</w:t>
      </w:r>
      <w:r w:rsidRPr="00151DB2" w:rsidR="00821BB8">
        <w:t xml:space="preserve"> </w:t>
      </w:r>
      <w:r w:rsidRPr="00151DB2" w:rsidR="00891BDA">
        <w:t>those</w:t>
      </w:r>
      <w:r w:rsidRPr="00151DB2" w:rsidR="00821BB8">
        <w:t xml:space="preserve"> </w:t>
      </w:r>
      <w:r w:rsidRPr="00151DB2" w:rsidR="00891BDA">
        <w:t>businesses</w:t>
      </w:r>
      <w:r w:rsidRPr="00151DB2" w:rsidR="00821BB8">
        <w:t xml:space="preserve"> </w:t>
      </w:r>
      <w:r w:rsidRPr="00151DB2" w:rsidR="00891BDA">
        <w:t>to</w:t>
      </w:r>
      <w:r w:rsidRPr="00151DB2" w:rsidR="00821BB8">
        <w:t xml:space="preserve"> </w:t>
      </w:r>
      <w:r w:rsidRPr="00151DB2" w:rsidR="00891BDA">
        <w:t>facilitate</w:t>
      </w:r>
      <w:r w:rsidRPr="00151DB2" w:rsidR="00821BB8">
        <w:t xml:space="preserve"> </w:t>
      </w:r>
      <w:r w:rsidRPr="00151DB2" w:rsidR="00891BDA">
        <w:t>those</w:t>
      </w:r>
      <w:r w:rsidRPr="00151DB2" w:rsidR="00821BB8">
        <w:t xml:space="preserve"> </w:t>
      </w:r>
      <w:r w:rsidRPr="00151DB2" w:rsidR="00891BDA">
        <w:t>conversations,</w:t>
      </w:r>
      <w:r w:rsidRPr="00151DB2" w:rsidR="00821BB8">
        <w:t xml:space="preserve"> </w:t>
      </w:r>
      <w:r w:rsidRPr="00151DB2" w:rsidR="00891BDA">
        <w:t>but</w:t>
      </w:r>
      <w:r w:rsidRPr="00151DB2">
        <w:t>,</w:t>
      </w:r>
      <w:r w:rsidRPr="00151DB2" w:rsidR="00821BB8">
        <w:t xml:space="preserve"> </w:t>
      </w:r>
      <w:r w:rsidRPr="00151DB2" w:rsidR="00891BDA">
        <w:t>without</w:t>
      </w:r>
      <w:r w:rsidRPr="00151DB2" w:rsidR="00821BB8">
        <w:t xml:space="preserve"> </w:t>
      </w:r>
      <w:r w:rsidRPr="00151DB2" w:rsidR="00891BDA">
        <w:t>the</w:t>
      </w:r>
      <w:r w:rsidRPr="00151DB2" w:rsidR="00821BB8">
        <w:t xml:space="preserve"> </w:t>
      </w:r>
      <w:r w:rsidRPr="00151DB2" w:rsidR="00891BDA">
        <w:t>legal</w:t>
      </w:r>
      <w:r w:rsidRPr="00151DB2" w:rsidR="00821BB8">
        <w:t xml:space="preserve"> </w:t>
      </w:r>
      <w:r w:rsidRPr="00151DB2" w:rsidR="00891BDA">
        <w:t>weight</w:t>
      </w:r>
      <w:r w:rsidRPr="00151DB2" w:rsidR="00821BB8">
        <w:t xml:space="preserve"> </w:t>
      </w:r>
      <w:r w:rsidRPr="00151DB2" w:rsidR="00891BDA">
        <w:t>behind</w:t>
      </w:r>
      <w:r w:rsidRPr="00151DB2" w:rsidR="00821BB8">
        <w:t xml:space="preserve"> </w:t>
      </w:r>
      <w:r w:rsidRPr="00151DB2" w:rsidR="00891BDA">
        <w:t>it</w:t>
      </w:r>
      <w:r w:rsidRPr="00151DB2">
        <w:t>,</w:t>
      </w:r>
      <w:r w:rsidRPr="00151DB2" w:rsidR="00821BB8">
        <w:t xml:space="preserve"> </w:t>
      </w:r>
      <w:r w:rsidRPr="00151DB2" w:rsidR="00891BDA">
        <w:t>we</w:t>
      </w:r>
      <w:r w:rsidRPr="00151DB2" w:rsidR="00821BB8">
        <w:t xml:space="preserve"> </w:t>
      </w:r>
      <w:r w:rsidRPr="00151DB2" w:rsidR="00891BDA">
        <w:t>are</w:t>
      </w:r>
      <w:r w:rsidRPr="00151DB2" w:rsidR="00821BB8">
        <w:t xml:space="preserve"> </w:t>
      </w:r>
      <w:r w:rsidRPr="00151DB2" w:rsidR="00891BDA">
        <w:t>left</w:t>
      </w:r>
      <w:r w:rsidRPr="00151DB2" w:rsidR="00821BB8">
        <w:t xml:space="preserve"> </w:t>
      </w:r>
      <w:r w:rsidRPr="00151DB2" w:rsidR="00891BDA">
        <w:t>in</w:t>
      </w:r>
      <w:r w:rsidRPr="00151DB2" w:rsidR="00821BB8">
        <w:t xml:space="preserve"> </w:t>
      </w:r>
      <w:r w:rsidRPr="00151DB2" w:rsidR="00891BDA">
        <w:t>the</w:t>
      </w:r>
      <w:r w:rsidRPr="00151DB2" w:rsidR="00821BB8">
        <w:t xml:space="preserve"> </w:t>
      </w:r>
      <w:r w:rsidRPr="00151DB2" w:rsidR="00891BDA">
        <w:t>situation</w:t>
      </w:r>
      <w:r w:rsidRPr="00151DB2" w:rsidR="00821BB8">
        <w:t xml:space="preserve"> </w:t>
      </w:r>
      <w:r w:rsidRPr="00151DB2">
        <w:t>that</w:t>
      </w:r>
      <w:r w:rsidRPr="00151DB2" w:rsidR="00821BB8">
        <w:t xml:space="preserve"> </w:t>
      </w:r>
      <w:r w:rsidRPr="00151DB2" w:rsidR="00891BDA">
        <w:t>we</w:t>
      </w:r>
      <w:r w:rsidRPr="00151DB2" w:rsidR="00821BB8">
        <w:t xml:space="preserve"> </w:t>
      </w:r>
      <w:r w:rsidRPr="00151DB2" w:rsidR="00891BDA">
        <w:t>have</w:t>
      </w:r>
      <w:r w:rsidRPr="00151DB2" w:rsidR="00821BB8">
        <w:t xml:space="preserve"> </w:t>
      </w:r>
      <w:r w:rsidRPr="00151DB2" w:rsidR="00891BDA">
        <w:t>now.</w:t>
      </w:r>
    </w:p>
    <w:p w:rsidR="00773248" w:rsidRPr="00151DB2" w:rsidP="00891BDA">
      <w:pPr>
        <w:pStyle w:val="Answer"/>
      </w:pPr>
      <w:r w:rsidRPr="00151DB2">
        <w:t>I</w:t>
      </w:r>
      <w:r w:rsidRPr="00151DB2" w:rsidR="00821BB8">
        <w:t xml:space="preserve"> </w:t>
      </w:r>
      <w:r w:rsidRPr="00151DB2">
        <w:t>agree</w:t>
      </w:r>
      <w:r w:rsidRPr="00151DB2" w:rsidR="00821BB8">
        <w:t xml:space="preserve"> </w:t>
      </w:r>
      <w:r w:rsidRPr="00151DB2">
        <w:t>with</w:t>
      </w:r>
      <w:r w:rsidRPr="00151DB2" w:rsidR="00821BB8">
        <w:t xml:space="preserve"> </w:t>
      </w:r>
      <w:r w:rsidRPr="00151DB2">
        <w:t>Ghislaine’s</w:t>
      </w:r>
      <w:r w:rsidRPr="00151DB2" w:rsidR="00821BB8">
        <w:t xml:space="preserve"> </w:t>
      </w:r>
      <w:r w:rsidRPr="00151DB2">
        <w:t>statistics</w:t>
      </w:r>
      <w:r w:rsidRPr="00151DB2" w:rsidR="00800DBF">
        <w:t>.</w:t>
      </w:r>
      <w:r w:rsidRPr="00151DB2" w:rsidR="00821BB8">
        <w:t xml:space="preserve"> </w:t>
      </w:r>
      <w:r w:rsidRPr="00151DB2" w:rsidR="00800DBF">
        <w:t>Across</w:t>
      </w:r>
      <w:r w:rsidRPr="00151DB2" w:rsidR="00821BB8">
        <w:t xml:space="preserve"> </w:t>
      </w:r>
      <w:r w:rsidRPr="00151DB2" w:rsidR="00800DBF">
        <w:t>retail</w:t>
      </w:r>
      <w:r w:rsidRPr="00151DB2" w:rsidR="00913194">
        <w:t xml:space="preserve"> there</w:t>
      </w:r>
      <w:r w:rsidRPr="00151DB2" w:rsidR="00821BB8">
        <w:t xml:space="preserve"> </w:t>
      </w:r>
      <w:r w:rsidRPr="00151DB2" w:rsidR="00800DBF">
        <w:t>is</w:t>
      </w:r>
      <w:r w:rsidRPr="00151DB2" w:rsidR="00821BB8">
        <w:t xml:space="preserve"> </w:t>
      </w:r>
      <w:r w:rsidRPr="00151DB2" w:rsidR="00800DBF">
        <w:t>probably</w:t>
      </w:r>
      <w:r w:rsidRPr="00151DB2" w:rsidR="00821BB8">
        <w:t xml:space="preserve"> </w:t>
      </w:r>
      <w:r w:rsidRPr="00151DB2" w:rsidR="00800DBF">
        <w:t>a</w:t>
      </w:r>
      <w:r w:rsidRPr="00151DB2" w:rsidR="00821BB8">
        <w:t xml:space="preserve"> </w:t>
      </w:r>
      <w:r w:rsidRPr="00151DB2" w:rsidR="00800DBF">
        <w:t>slightly</w:t>
      </w:r>
      <w:r w:rsidRPr="00151DB2" w:rsidR="00821BB8">
        <w:t xml:space="preserve"> </w:t>
      </w:r>
      <w:r w:rsidRPr="00151DB2" w:rsidR="00800DBF">
        <w:t>better</w:t>
      </w:r>
      <w:r w:rsidRPr="00151DB2" w:rsidR="00821BB8">
        <w:t xml:space="preserve"> </w:t>
      </w:r>
      <w:r w:rsidRPr="00151DB2" w:rsidR="00800DBF">
        <w:t>situation</w:t>
      </w:r>
      <w:r w:rsidRPr="00151DB2" w:rsidR="00821BB8">
        <w:t xml:space="preserve"> </w:t>
      </w:r>
      <w:r w:rsidRPr="00151DB2" w:rsidR="00800DBF">
        <w:t>than</w:t>
      </w:r>
      <w:r w:rsidRPr="00151DB2" w:rsidR="00821BB8">
        <w:t xml:space="preserve"> </w:t>
      </w:r>
      <w:r w:rsidRPr="00151DB2">
        <w:t>Kate</w:t>
      </w:r>
      <w:r w:rsidRPr="00151DB2" w:rsidR="00821BB8">
        <w:t xml:space="preserve"> </w:t>
      </w:r>
      <w:r w:rsidRPr="00151DB2">
        <w:t>is</w:t>
      </w:r>
      <w:r w:rsidRPr="00151DB2" w:rsidR="00821BB8">
        <w:t xml:space="preserve"> </w:t>
      </w:r>
      <w:r w:rsidRPr="00151DB2">
        <w:t>seeing</w:t>
      </w:r>
      <w:r w:rsidRPr="00151DB2" w:rsidR="00821BB8">
        <w:t xml:space="preserve"> </w:t>
      </w:r>
      <w:r w:rsidRPr="00151DB2">
        <w:t>within</w:t>
      </w:r>
      <w:r w:rsidRPr="00151DB2" w:rsidR="00821BB8">
        <w:t xml:space="preserve"> </w:t>
      </w:r>
      <w:r w:rsidRPr="00151DB2">
        <w:t>hospitality</w:t>
      </w:r>
      <w:r w:rsidRPr="00151DB2" w:rsidR="00821BB8">
        <w:t xml:space="preserve"> </w:t>
      </w:r>
      <w:r w:rsidRPr="00151DB2">
        <w:t>because</w:t>
      </w:r>
      <w:r w:rsidRPr="00151DB2" w:rsidR="00800DBF">
        <w:t>,</w:t>
      </w:r>
      <w:r w:rsidRPr="00151DB2" w:rsidR="00821BB8">
        <w:t xml:space="preserve"> </w:t>
      </w:r>
      <w:r w:rsidRPr="00151DB2">
        <w:t>obviously</w:t>
      </w:r>
      <w:r w:rsidRPr="00151DB2" w:rsidR="00800DBF">
        <w:t>,</w:t>
      </w:r>
      <w:r w:rsidRPr="00151DB2" w:rsidR="00821BB8">
        <w:t xml:space="preserve"> </w:t>
      </w:r>
      <w:r w:rsidRPr="00151DB2">
        <w:t>retail</w:t>
      </w:r>
      <w:r w:rsidRPr="00151DB2" w:rsidR="00821BB8">
        <w:t xml:space="preserve"> </w:t>
      </w:r>
      <w:r w:rsidRPr="00151DB2">
        <w:t>has</w:t>
      </w:r>
      <w:r w:rsidRPr="00151DB2" w:rsidR="00821BB8">
        <w:t xml:space="preserve"> </w:t>
      </w:r>
      <w:r w:rsidRPr="00151DB2">
        <w:t>been</w:t>
      </w:r>
      <w:r w:rsidRPr="00151DB2" w:rsidR="00821BB8">
        <w:t xml:space="preserve"> </w:t>
      </w:r>
      <w:r w:rsidRPr="00151DB2">
        <w:t>open</w:t>
      </w:r>
      <w:r w:rsidRPr="00151DB2" w:rsidR="00821BB8">
        <w:t xml:space="preserve"> </w:t>
      </w:r>
      <w:r w:rsidRPr="00151DB2">
        <w:t>for</w:t>
      </w:r>
      <w:r w:rsidRPr="00151DB2" w:rsidR="00821BB8">
        <w:t xml:space="preserve"> </w:t>
      </w:r>
      <w:r w:rsidRPr="00151DB2">
        <w:t>slightly</w:t>
      </w:r>
      <w:r w:rsidRPr="00151DB2" w:rsidR="00821BB8">
        <w:t xml:space="preserve"> </w:t>
      </w:r>
      <w:r w:rsidRPr="00151DB2">
        <w:t>longer</w:t>
      </w:r>
      <w:r w:rsidRPr="00151DB2" w:rsidR="00800DBF">
        <w:t>,</w:t>
      </w:r>
      <w:r w:rsidRPr="00151DB2" w:rsidR="00913194">
        <w:t xml:space="preserve"> and</w:t>
      </w:r>
      <w:r w:rsidRPr="00151DB2" w:rsidR="00821BB8">
        <w:t xml:space="preserve"> </w:t>
      </w:r>
      <w:r w:rsidRPr="00151DB2">
        <w:t>many</w:t>
      </w:r>
      <w:r w:rsidRPr="00151DB2" w:rsidR="00821BB8">
        <w:t xml:space="preserve"> </w:t>
      </w:r>
      <w:r w:rsidRPr="00151DB2">
        <w:t>retail</w:t>
      </w:r>
      <w:r w:rsidRPr="00151DB2" w:rsidR="00821BB8">
        <w:t xml:space="preserve"> </w:t>
      </w:r>
      <w:r w:rsidRPr="00151DB2">
        <w:t>businesses</w:t>
      </w:r>
      <w:r w:rsidRPr="00151DB2" w:rsidR="00821BB8">
        <w:t xml:space="preserve"> </w:t>
      </w:r>
      <w:r w:rsidRPr="00151DB2">
        <w:t>have</w:t>
      </w:r>
      <w:r w:rsidRPr="00151DB2" w:rsidR="00821BB8">
        <w:t xml:space="preserve"> </w:t>
      </w:r>
      <w:r w:rsidRPr="00151DB2" w:rsidR="00800DBF">
        <w:t>online</w:t>
      </w:r>
      <w:r w:rsidRPr="00151DB2" w:rsidR="00821BB8">
        <w:t xml:space="preserve"> </w:t>
      </w:r>
      <w:r w:rsidRPr="00151DB2" w:rsidR="00800DBF">
        <w:t>and</w:t>
      </w:r>
      <w:r w:rsidRPr="00151DB2" w:rsidR="00821BB8">
        <w:t xml:space="preserve"> </w:t>
      </w:r>
      <w:r w:rsidRPr="00151DB2" w:rsidR="00800DBF">
        <w:t>digital</w:t>
      </w:r>
      <w:r w:rsidRPr="00151DB2" w:rsidR="00821BB8">
        <w:t xml:space="preserve"> </w:t>
      </w:r>
      <w:r w:rsidRPr="00151DB2" w:rsidR="00800DBF">
        <w:t>operations</w:t>
      </w:r>
      <w:r w:rsidRPr="00151DB2" w:rsidR="00821BB8">
        <w:t xml:space="preserve"> </w:t>
      </w:r>
      <w:r w:rsidRPr="00151DB2" w:rsidR="00800DBF">
        <w:t>that</w:t>
      </w:r>
      <w:r w:rsidRPr="00151DB2" w:rsidR="00821BB8">
        <w:t xml:space="preserve"> </w:t>
      </w:r>
      <w:r w:rsidRPr="00151DB2" w:rsidR="00800DBF">
        <w:t>they</w:t>
      </w:r>
      <w:r w:rsidRPr="00151DB2" w:rsidR="00821BB8">
        <w:t xml:space="preserve"> </w:t>
      </w:r>
      <w:r w:rsidRPr="00151DB2" w:rsidR="00800DBF">
        <w:t>have</w:t>
      </w:r>
      <w:r w:rsidRPr="00151DB2" w:rsidR="00821BB8">
        <w:t xml:space="preserve"> </w:t>
      </w:r>
      <w:r w:rsidRPr="00151DB2" w:rsidR="00800DBF">
        <w:t>been</w:t>
      </w:r>
      <w:r w:rsidRPr="00151DB2" w:rsidR="00821BB8">
        <w:t xml:space="preserve"> </w:t>
      </w:r>
      <w:r w:rsidRPr="00151DB2" w:rsidR="00800DBF">
        <w:t>able</w:t>
      </w:r>
      <w:r w:rsidRPr="00151DB2" w:rsidR="00821BB8">
        <w:t xml:space="preserve"> </w:t>
      </w:r>
      <w:r w:rsidRPr="00151DB2" w:rsidR="00800DBF">
        <w:t>to</w:t>
      </w:r>
      <w:r w:rsidRPr="00151DB2" w:rsidR="00821BB8">
        <w:t xml:space="preserve"> </w:t>
      </w:r>
      <w:r w:rsidRPr="00151DB2">
        <w:t>invest</w:t>
      </w:r>
      <w:r w:rsidRPr="00151DB2" w:rsidR="00821BB8">
        <w:t xml:space="preserve"> </w:t>
      </w:r>
      <w:r w:rsidRPr="00151DB2">
        <w:t>in</w:t>
      </w:r>
      <w:r w:rsidRPr="00151DB2" w:rsidR="00821BB8">
        <w:t xml:space="preserve"> </w:t>
      </w:r>
      <w:r w:rsidRPr="00151DB2">
        <w:t>and</w:t>
      </w:r>
      <w:r w:rsidRPr="00151DB2" w:rsidR="00821BB8">
        <w:t xml:space="preserve"> </w:t>
      </w:r>
      <w:r w:rsidRPr="00151DB2">
        <w:t>rely</w:t>
      </w:r>
      <w:r w:rsidRPr="00151DB2" w:rsidR="00821BB8">
        <w:t xml:space="preserve"> </w:t>
      </w:r>
      <w:r w:rsidRPr="00151DB2">
        <w:t>on</w:t>
      </w:r>
      <w:r w:rsidRPr="00151DB2" w:rsidR="00821BB8">
        <w:t xml:space="preserve"> </w:t>
      </w:r>
      <w:r w:rsidRPr="00151DB2">
        <w:t>over</w:t>
      </w:r>
      <w:r w:rsidRPr="00151DB2" w:rsidR="00821BB8">
        <w:t xml:space="preserve"> </w:t>
      </w:r>
      <w:r w:rsidRPr="00151DB2">
        <w:t>the</w:t>
      </w:r>
      <w:r w:rsidRPr="00151DB2" w:rsidR="00821BB8">
        <w:t xml:space="preserve"> </w:t>
      </w:r>
      <w:r w:rsidRPr="00151DB2">
        <w:t>period</w:t>
      </w:r>
      <w:r w:rsidRPr="00151DB2" w:rsidR="00821BB8">
        <w:t xml:space="preserve"> </w:t>
      </w:r>
      <w:r w:rsidRPr="00151DB2">
        <w:t>that</w:t>
      </w:r>
      <w:r w:rsidRPr="00151DB2" w:rsidR="00821BB8">
        <w:t xml:space="preserve"> </w:t>
      </w:r>
      <w:r w:rsidRPr="00151DB2">
        <w:t>their</w:t>
      </w:r>
      <w:r w:rsidRPr="00151DB2" w:rsidR="00821BB8">
        <w:t xml:space="preserve"> </w:t>
      </w:r>
      <w:r w:rsidRPr="00151DB2">
        <w:t>physical</w:t>
      </w:r>
      <w:r w:rsidRPr="00151DB2" w:rsidR="00821BB8">
        <w:t xml:space="preserve"> </w:t>
      </w:r>
      <w:r w:rsidRPr="00151DB2">
        <w:t>shops</w:t>
      </w:r>
      <w:r w:rsidRPr="00151DB2" w:rsidR="00821BB8">
        <w:t xml:space="preserve"> </w:t>
      </w:r>
      <w:r w:rsidRPr="00151DB2">
        <w:t>were</w:t>
      </w:r>
      <w:r w:rsidRPr="00151DB2" w:rsidR="00821BB8">
        <w:t xml:space="preserve"> </w:t>
      </w:r>
      <w:r w:rsidRPr="00151DB2">
        <w:t>closed</w:t>
      </w:r>
      <w:r w:rsidRPr="00151DB2" w:rsidR="00800DBF">
        <w:t>.</w:t>
      </w:r>
    </w:p>
    <w:p w:rsidR="00891BDA" w:rsidRPr="00151DB2" w:rsidP="00891BDA">
      <w:pPr>
        <w:pStyle w:val="Answer"/>
      </w:pPr>
      <w:r w:rsidRPr="00151DB2">
        <w:t>Regarding</w:t>
      </w:r>
      <w:r w:rsidRPr="00151DB2" w:rsidR="00821BB8">
        <w:t xml:space="preserve"> </w:t>
      </w:r>
      <w:r w:rsidRPr="00151DB2">
        <w:t>t</w:t>
      </w:r>
      <w:r w:rsidRPr="00151DB2">
        <w:t>he</w:t>
      </w:r>
      <w:r w:rsidRPr="00151DB2" w:rsidR="00821BB8">
        <w:t xml:space="preserve"> </w:t>
      </w:r>
      <w:r w:rsidRPr="00151DB2">
        <w:t>tail</w:t>
      </w:r>
      <w:r w:rsidRPr="00151DB2">
        <w:t>,</w:t>
      </w:r>
      <w:r w:rsidRPr="00151DB2" w:rsidR="00821BB8">
        <w:t xml:space="preserve"> </w:t>
      </w:r>
      <w:r w:rsidRPr="00151DB2">
        <w:t>my</w:t>
      </w:r>
      <w:r w:rsidRPr="00151DB2" w:rsidR="00821BB8">
        <w:t xml:space="preserve"> </w:t>
      </w:r>
      <w:r w:rsidRPr="00151DB2">
        <w:t>statistics</w:t>
      </w:r>
      <w:r w:rsidRPr="00151DB2" w:rsidR="00821BB8">
        <w:t xml:space="preserve"> </w:t>
      </w:r>
      <w:r w:rsidRPr="00151DB2">
        <w:t>show</w:t>
      </w:r>
      <w:r w:rsidRPr="00151DB2" w:rsidR="00821BB8">
        <w:t xml:space="preserve"> </w:t>
      </w:r>
      <w:r w:rsidRPr="00151DB2">
        <w:t>that</w:t>
      </w:r>
      <w:r w:rsidRPr="00151DB2" w:rsidR="00821BB8">
        <w:t xml:space="preserve"> </w:t>
      </w:r>
      <w:r w:rsidRPr="00151DB2">
        <w:t>between</w:t>
      </w:r>
      <w:r w:rsidRPr="00151DB2" w:rsidR="00821BB8">
        <w:t xml:space="preserve"> </w:t>
      </w:r>
      <w:r w:rsidRPr="00151DB2">
        <w:t>70%</w:t>
      </w:r>
      <w:r w:rsidRPr="00151DB2" w:rsidR="00821BB8">
        <w:t xml:space="preserve"> </w:t>
      </w:r>
      <w:r w:rsidRPr="00151DB2">
        <w:t>and</w:t>
      </w:r>
      <w:r w:rsidRPr="00151DB2" w:rsidR="00821BB8">
        <w:t xml:space="preserve"> </w:t>
      </w:r>
      <w:r w:rsidRPr="00151DB2">
        <w:t>90%</w:t>
      </w:r>
      <w:r w:rsidRPr="00151DB2" w:rsidR="00821BB8">
        <w:t xml:space="preserve"> </w:t>
      </w:r>
      <w:r w:rsidRPr="00151DB2">
        <w:t>of</w:t>
      </w:r>
      <w:r w:rsidRPr="00151DB2" w:rsidR="00821BB8">
        <w:t xml:space="preserve"> </w:t>
      </w:r>
      <w:r w:rsidRPr="00151DB2">
        <w:t>retail</w:t>
      </w:r>
      <w:r w:rsidRPr="00151DB2" w:rsidR="00821BB8">
        <w:t xml:space="preserve"> </w:t>
      </w:r>
      <w:r w:rsidRPr="00151DB2">
        <w:t>properties</w:t>
      </w:r>
      <w:r w:rsidRPr="00151DB2" w:rsidR="00821BB8">
        <w:t xml:space="preserve"> </w:t>
      </w:r>
      <w:r w:rsidRPr="00151DB2">
        <w:t>have</w:t>
      </w:r>
      <w:r w:rsidRPr="00151DB2" w:rsidR="00821BB8">
        <w:t xml:space="preserve"> </w:t>
      </w:r>
      <w:r w:rsidRPr="00151DB2" w:rsidR="0045270C">
        <w:t xml:space="preserve">either </w:t>
      </w:r>
      <w:r w:rsidRPr="00151DB2">
        <w:t>had</w:t>
      </w:r>
      <w:r w:rsidRPr="00151DB2" w:rsidR="00821BB8">
        <w:t xml:space="preserve"> </w:t>
      </w:r>
      <w:r w:rsidRPr="00151DB2">
        <w:t>their</w:t>
      </w:r>
      <w:r w:rsidRPr="00151DB2" w:rsidR="00821BB8">
        <w:t xml:space="preserve"> </w:t>
      </w:r>
      <w:r w:rsidRPr="00151DB2">
        <w:t>full</w:t>
      </w:r>
      <w:r w:rsidRPr="00151DB2" w:rsidR="00821BB8">
        <w:t xml:space="preserve"> </w:t>
      </w:r>
      <w:r w:rsidRPr="00151DB2">
        <w:t>rent</w:t>
      </w:r>
      <w:r w:rsidRPr="00151DB2" w:rsidR="00821BB8">
        <w:t xml:space="preserve"> </w:t>
      </w:r>
      <w:r w:rsidRPr="00151DB2">
        <w:t>paid</w:t>
      </w:r>
      <w:r w:rsidRPr="00151DB2" w:rsidR="00821BB8">
        <w:t xml:space="preserve"> </w:t>
      </w:r>
      <w:r w:rsidRPr="00151DB2">
        <w:t>or</w:t>
      </w:r>
      <w:r w:rsidRPr="00151DB2" w:rsidR="00821BB8">
        <w:t xml:space="preserve"> </w:t>
      </w:r>
      <w:r w:rsidRPr="00151DB2">
        <w:t>an</w:t>
      </w:r>
      <w:r w:rsidRPr="00151DB2" w:rsidR="00821BB8">
        <w:t xml:space="preserve"> </w:t>
      </w:r>
      <w:r w:rsidRPr="00151DB2">
        <w:t>agreement</w:t>
      </w:r>
      <w:r w:rsidRPr="00151DB2" w:rsidR="00821BB8">
        <w:t xml:space="preserve"> </w:t>
      </w:r>
      <w:r w:rsidRPr="00151DB2">
        <w:t>put</w:t>
      </w:r>
      <w:r w:rsidRPr="00151DB2" w:rsidR="00821BB8">
        <w:t xml:space="preserve"> </w:t>
      </w:r>
      <w:r w:rsidRPr="00151DB2">
        <w:t>in</w:t>
      </w:r>
      <w:r w:rsidRPr="00151DB2" w:rsidR="00821BB8">
        <w:t xml:space="preserve"> </w:t>
      </w:r>
      <w:r w:rsidRPr="00151DB2">
        <w:t>place</w:t>
      </w:r>
      <w:r w:rsidRPr="00151DB2" w:rsidR="00821BB8">
        <w:t xml:space="preserve"> </w:t>
      </w:r>
      <w:r w:rsidRPr="00151DB2">
        <w:t>to</w:t>
      </w:r>
      <w:r w:rsidRPr="00151DB2" w:rsidR="00821BB8">
        <w:t xml:space="preserve"> </w:t>
      </w:r>
      <w:r w:rsidRPr="00151DB2">
        <w:t>do</w:t>
      </w:r>
      <w:r w:rsidRPr="00151DB2" w:rsidR="00821BB8">
        <w:t xml:space="preserve"> </w:t>
      </w:r>
      <w:r w:rsidRPr="00151DB2">
        <w:t>that</w:t>
      </w:r>
      <w:r w:rsidRPr="00151DB2">
        <w:t>.</w:t>
      </w:r>
      <w:r w:rsidRPr="00151DB2" w:rsidR="00821BB8">
        <w:t xml:space="preserve"> </w:t>
      </w:r>
      <w:r w:rsidRPr="00151DB2">
        <w:t>W</w:t>
      </w:r>
      <w:r w:rsidRPr="00151DB2">
        <w:t>e</w:t>
      </w:r>
      <w:r w:rsidRPr="00151DB2" w:rsidR="00821BB8">
        <w:t xml:space="preserve"> </w:t>
      </w:r>
      <w:r w:rsidRPr="00151DB2">
        <w:t>are</w:t>
      </w:r>
      <w:r w:rsidRPr="00151DB2" w:rsidR="00821BB8">
        <w:t xml:space="preserve"> </w:t>
      </w:r>
      <w:r w:rsidRPr="00151DB2">
        <w:t>talking</w:t>
      </w:r>
      <w:r w:rsidRPr="00151DB2" w:rsidR="00821BB8">
        <w:t xml:space="preserve"> </w:t>
      </w:r>
      <w:r w:rsidRPr="00151DB2">
        <w:t>about</w:t>
      </w:r>
      <w:r w:rsidRPr="00151DB2" w:rsidR="00821BB8">
        <w:t xml:space="preserve"> </w:t>
      </w:r>
      <w:r w:rsidRPr="00151DB2">
        <w:t>the</w:t>
      </w:r>
      <w:r w:rsidRPr="00151DB2" w:rsidR="00821BB8">
        <w:t xml:space="preserve"> </w:t>
      </w:r>
      <w:r w:rsidRPr="00151DB2">
        <w:t>tail</w:t>
      </w:r>
      <w:r w:rsidR="0045270C">
        <w:t>,</w:t>
      </w:r>
      <w:r w:rsidRPr="00151DB2" w:rsidR="00821BB8">
        <w:t xml:space="preserve"> </w:t>
      </w:r>
      <w:r w:rsidRPr="00151DB2">
        <w:t>and</w:t>
      </w:r>
      <w:r w:rsidRPr="00151DB2" w:rsidR="00821BB8">
        <w:t xml:space="preserve"> </w:t>
      </w:r>
      <w:r w:rsidRPr="00151DB2">
        <w:t>the</w:t>
      </w:r>
      <w:r w:rsidRPr="00151DB2" w:rsidR="00821BB8">
        <w:t xml:space="preserve"> </w:t>
      </w:r>
      <w:r w:rsidRPr="00151DB2">
        <w:t>size</w:t>
      </w:r>
      <w:r w:rsidRPr="00151DB2" w:rsidR="00821BB8">
        <w:t xml:space="preserve"> </w:t>
      </w:r>
      <w:r w:rsidRPr="00151DB2">
        <w:t>of</w:t>
      </w:r>
      <w:r w:rsidRPr="00151DB2" w:rsidR="00821BB8">
        <w:t xml:space="preserve"> </w:t>
      </w:r>
      <w:r w:rsidRPr="00151DB2">
        <w:t>the</w:t>
      </w:r>
      <w:r w:rsidRPr="00151DB2" w:rsidR="00821BB8">
        <w:t xml:space="preserve"> </w:t>
      </w:r>
      <w:r w:rsidRPr="00151DB2">
        <w:t>tail</w:t>
      </w:r>
      <w:r w:rsidRPr="00151DB2" w:rsidR="00821BB8">
        <w:t xml:space="preserve"> </w:t>
      </w:r>
      <w:r w:rsidRPr="00151DB2">
        <w:t>depends</w:t>
      </w:r>
      <w:r w:rsidRPr="00151DB2" w:rsidR="00821BB8">
        <w:t xml:space="preserve"> </w:t>
      </w:r>
      <w:r w:rsidRPr="00151DB2">
        <w:t>on</w:t>
      </w:r>
      <w:r w:rsidRPr="00151DB2" w:rsidR="00821BB8">
        <w:t xml:space="preserve"> </w:t>
      </w:r>
      <w:r w:rsidRPr="00151DB2">
        <w:t>the</w:t>
      </w:r>
      <w:r w:rsidRPr="00151DB2" w:rsidR="00821BB8">
        <w:t xml:space="preserve"> </w:t>
      </w:r>
      <w:r w:rsidRPr="00151DB2">
        <w:t>nature</w:t>
      </w:r>
      <w:r w:rsidRPr="00151DB2" w:rsidR="00821BB8">
        <w:t xml:space="preserve"> </w:t>
      </w:r>
      <w:r w:rsidRPr="00151DB2" w:rsidR="00773248">
        <w:t>and</w:t>
      </w:r>
      <w:r w:rsidRPr="00151DB2" w:rsidR="00821BB8">
        <w:t xml:space="preserve"> </w:t>
      </w:r>
      <w:r w:rsidRPr="00151DB2" w:rsidR="00773248">
        <w:t>location</w:t>
      </w:r>
      <w:r w:rsidRPr="00151DB2" w:rsidR="00821BB8">
        <w:t xml:space="preserve"> </w:t>
      </w:r>
      <w:r w:rsidRPr="00151DB2" w:rsidR="00773248">
        <w:t>of</w:t>
      </w:r>
      <w:r w:rsidRPr="00151DB2" w:rsidR="00821BB8">
        <w:t xml:space="preserve"> </w:t>
      </w:r>
      <w:r w:rsidRPr="00151DB2" w:rsidR="00913194">
        <w:t xml:space="preserve">the </w:t>
      </w:r>
      <w:r w:rsidRPr="00151DB2">
        <w:t>business</w:t>
      </w:r>
      <w:r w:rsidRPr="00151DB2" w:rsidR="00773248">
        <w:t>,</w:t>
      </w:r>
      <w:r w:rsidRPr="00151DB2" w:rsidR="00821BB8">
        <w:t xml:space="preserve"> </w:t>
      </w:r>
      <w:r w:rsidRPr="00151DB2" w:rsidR="00773248">
        <w:t>as</w:t>
      </w:r>
      <w:r w:rsidRPr="00151DB2" w:rsidR="00821BB8">
        <w:t xml:space="preserve"> </w:t>
      </w:r>
      <w:r w:rsidRPr="00151DB2" w:rsidR="00773248">
        <w:t>the</w:t>
      </w:r>
      <w:r w:rsidRPr="00151DB2" w:rsidR="00821BB8">
        <w:t xml:space="preserve"> </w:t>
      </w:r>
      <w:r w:rsidRPr="00151DB2" w:rsidR="00773248">
        <w:t>Chair</w:t>
      </w:r>
      <w:r w:rsidRPr="00151DB2" w:rsidR="00821BB8">
        <w:t xml:space="preserve"> </w:t>
      </w:r>
      <w:r w:rsidRPr="00151DB2" w:rsidR="00773248">
        <w:t>just</w:t>
      </w:r>
      <w:r w:rsidRPr="00151DB2" w:rsidR="00821BB8">
        <w:t xml:space="preserve"> </w:t>
      </w:r>
      <w:r w:rsidRPr="00151DB2" w:rsidR="00773248">
        <w:t>asked</w:t>
      </w:r>
      <w:r w:rsidRPr="00151DB2" w:rsidR="00821BB8">
        <w:t xml:space="preserve"> </w:t>
      </w:r>
      <w:r w:rsidRPr="00151DB2" w:rsidR="00773248">
        <w:t>in</w:t>
      </w:r>
      <w:r w:rsidRPr="00151DB2" w:rsidR="00821BB8">
        <w:t xml:space="preserve"> </w:t>
      </w:r>
      <w:r w:rsidRPr="00151DB2" w:rsidR="00773248">
        <w:t>terms</w:t>
      </w:r>
      <w:r w:rsidRPr="00151DB2" w:rsidR="00821BB8">
        <w:t xml:space="preserve"> </w:t>
      </w:r>
      <w:r w:rsidRPr="00151DB2" w:rsidR="00773248">
        <w:t>of</w:t>
      </w:r>
      <w:r w:rsidRPr="00151DB2" w:rsidR="00821BB8">
        <w:t xml:space="preserve"> </w:t>
      </w:r>
      <w:r w:rsidRPr="00151DB2" w:rsidR="00773248">
        <w:t>businesses</w:t>
      </w:r>
      <w:r w:rsidRPr="00151DB2" w:rsidR="00821BB8">
        <w:t xml:space="preserve"> </w:t>
      </w:r>
      <w:r w:rsidRPr="00151DB2" w:rsidR="00773248">
        <w:t>in</w:t>
      </w:r>
      <w:r w:rsidRPr="00151DB2" w:rsidR="00821BB8">
        <w:t xml:space="preserve"> </w:t>
      </w:r>
      <w:r w:rsidRPr="00151DB2" w:rsidR="00773248">
        <w:t>city</w:t>
      </w:r>
      <w:r w:rsidRPr="00151DB2" w:rsidR="00821BB8">
        <w:t xml:space="preserve"> </w:t>
      </w:r>
      <w:r w:rsidRPr="00151DB2" w:rsidR="00773248">
        <w:t>centres</w:t>
      </w:r>
      <w:r w:rsidRPr="00151DB2" w:rsidR="00821BB8">
        <w:t xml:space="preserve"> </w:t>
      </w:r>
      <w:r w:rsidRPr="00151DB2" w:rsidR="00773248">
        <w:t>being</w:t>
      </w:r>
      <w:r w:rsidRPr="00151DB2" w:rsidR="00821BB8">
        <w:t xml:space="preserve"> </w:t>
      </w:r>
      <w:r w:rsidRPr="00151DB2" w:rsidR="00773248">
        <w:t>in</w:t>
      </w:r>
      <w:r w:rsidRPr="00151DB2" w:rsidR="00821BB8">
        <w:t xml:space="preserve"> </w:t>
      </w:r>
      <w:r w:rsidRPr="00151DB2" w:rsidR="00773248">
        <w:t>that</w:t>
      </w:r>
      <w:r w:rsidRPr="00151DB2" w:rsidR="00821BB8">
        <w:t xml:space="preserve"> </w:t>
      </w:r>
      <w:r w:rsidRPr="00151DB2" w:rsidR="00773248">
        <w:t>worse</w:t>
      </w:r>
      <w:r w:rsidRPr="00151DB2" w:rsidR="00821BB8">
        <w:t xml:space="preserve"> </w:t>
      </w:r>
      <w:r w:rsidRPr="00151DB2" w:rsidR="00773248">
        <w:t>situation</w:t>
      </w:r>
      <w:r w:rsidRPr="00151DB2" w:rsidR="00913194">
        <w:t>,</w:t>
      </w:r>
      <w:r w:rsidRPr="00151DB2" w:rsidR="00821BB8">
        <w:t xml:space="preserve"> </w:t>
      </w:r>
      <w:r w:rsidRPr="00151DB2" w:rsidR="00773248">
        <w:t>because</w:t>
      </w:r>
      <w:r w:rsidRPr="00151DB2" w:rsidR="00821BB8">
        <w:t xml:space="preserve"> </w:t>
      </w:r>
      <w:r w:rsidRPr="00151DB2">
        <w:t>footfall</w:t>
      </w:r>
      <w:r w:rsidRPr="00151DB2" w:rsidR="00821BB8">
        <w:t xml:space="preserve"> </w:t>
      </w:r>
      <w:r w:rsidRPr="00151DB2">
        <w:t>in</w:t>
      </w:r>
      <w:r w:rsidRPr="00151DB2" w:rsidR="00821BB8">
        <w:t xml:space="preserve"> </w:t>
      </w:r>
      <w:r w:rsidRPr="00151DB2">
        <w:t>those</w:t>
      </w:r>
      <w:r w:rsidRPr="00151DB2" w:rsidR="00821BB8">
        <w:t xml:space="preserve"> </w:t>
      </w:r>
      <w:r w:rsidRPr="00151DB2">
        <w:t>city</w:t>
      </w:r>
      <w:r w:rsidRPr="00151DB2" w:rsidR="00821BB8">
        <w:t xml:space="preserve"> </w:t>
      </w:r>
      <w:r w:rsidRPr="00151DB2">
        <w:t>centres</w:t>
      </w:r>
      <w:r w:rsidRPr="00151DB2" w:rsidR="00821BB8">
        <w:t xml:space="preserve"> </w:t>
      </w:r>
      <w:r w:rsidRPr="00151DB2">
        <w:t>is</w:t>
      </w:r>
      <w:r w:rsidRPr="00151DB2" w:rsidR="00821BB8">
        <w:t xml:space="preserve"> </w:t>
      </w:r>
      <w:r w:rsidRPr="00151DB2" w:rsidR="0045270C">
        <w:t xml:space="preserve">still </w:t>
      </w:r>
      <w:r w:rsidRPr="00151DB2">
        <w:t>much</w:t>
      </w:r>
      <w:r w:rsidRPr="00151DB2" w:rsidR="00821BB8">
        <w:t xml:space="preserve"> </w:t>
      </w:r>
      <w:r w:rsidRPr="00151DB2" w:rsidR="00FB6043">
        <w:t>lower</w:t>
      </w:r>
      <w:r w:rsidRPr="00151DB2" w:rsidR="00821BB8">
        <w:t xml:space="preserve"> </w:t>
      </w:r>
      <w:r w:rsidRPr="00151DB2">
        <w:t>than</w:t>
      </w:r>
      <w:r w:rsidRPr="00151DB2" w:rsidR="00821BB8">
        <w:t xml:space="preserve"> </w:t>
      </w:r>
      <w:r w:rsidRPr="00151DB2" w:rsidR="00773248">
        <w:t>the</w:t>
      </w:r>
      <w:r w:rsidRPr="00151DB2" w:rsidR="00821BB8">
        <w:t xml:space="preserve"> </w:t>
      </w:r>
      <w:r w:rsidRPr="00151DB2" w:rsidR="00773248">
        <w:t>average</w:t>
      </w:r>
      <w:r w:rsidRPr="00151DB2" w:rsidR="00821BB8">
        <w:t xml:space="preserve"> </w:t>
      </w:r>
      <w:r w:rsidRPr="00151DB2" w:rsidR="00773248">
        <w:t>across</w:t>
      </w:r>
      <w:r w:rsidRPr="00151DB2" w:rsidR="00821BB8">
        <w:t xml:space="preserve"> </w:t>
      </w:r>
      <w:r w:rsidRPr="00151DB2" w:rsidR="00773248">
        <w:t>the</w:t>
      </w:r>
      <w:r w:rsidRPr="00151DB2" w:rsidR="00821BB8">
        <w:t xml:space="preserve"> </w:t>
      </w:r>
      <w:r w:rsidRPr="00151DB2" w:rsidR="00773248">
        <w:t>UK.</w:t>
      </w:r>
      <w:r w:rsidRPr="00151DB2" w:rsidR="00821BB8">
        <w:t xml:space="preserve"> </w:t>
      </w:r>
      <w:r w:rsidRPr="00151DB2" w:rsidR="00773248">
        <w:t>We</w:t>
      </w:r>
      <w:r w:rsidRPr="00151DB2" w:rsidR="00821BB8">
        <w:t xml:space="preserve"> </w:t>
      </w:r>
      <w:r w:rsidRPr="00151DB2" w:rsidR="00773248">
        <w:t>have</w:t>
      </w:r>
      <w:r w:rsidRPr="00151DB2" w:rsidR="00821BB8">
        <w:t xml:space="preserve"> </w:t>
      </w:r>
      <w:r w:rsidRPr="00151DB2" w:rsidR="00773248">
        <w:t>footfall</w:t>
      </w:r>
      <w:r w:rsidRPr="00151DB2" w:rsidR="00821BB8">
        <w:t xml:space="preserve"> </w:t>
      </w:r>
      <w:r w:rsidRPr="00151DB2" w:rsidR="00773248">
        <w:t>still</w:t>
      </w:r>
      <w:r w:rsidRPr="00151DB2" w:rsidR="00821BB8">
        <w:t xml:space="preserve"> </w:t>
      </w:r>
      <w:r w:rsidRPr="00151DB2" w:rsidR="00773248">
        <w:t>down</w:t>
      </w:r>
      <w:r w:rsidRPr="00151DB2" w:rsidR="00821BB8">
        <w:t xml:space="preserve"> </w:t>
      </w:r>
      <w:r w:rsidRPr="00151DB2">
        <w:t>by</w:t>
      </w:r>
      <w:r w:rsidRPr="00151DB2" w:rsidR="00821BB8">
        <w:t xml:space="preserve"> </w:t>
      </w:r>
      <w:r w:rsidRPr="00151DB2">
        <w:t>about</w:t>
      </w:r>
      <w:r w:rsidRPr="00151DB2" w:rsidR="00821BB8">
        <w:t xml:space="preserve"> </w:t>
      </w:r>
      <w:r w:rsidRPr="00151DB2">
        <w:t>30%</w:t>
      </w:r>
      <w:r w:rsidRPr="00151DB2" w:rsidR="00821BB8">
        <w:t xml:space="preserve"> </w:t>
      </w:r>
      <w:r w:rsidRPr="00151DB2">
        <w:t>nationally</w:t>
      </w:r>
      <w:r w:rsidRPr="00151DB2" w:rsidR="00773248">
        <w:t>.</w:t>
      </w:r>
      <w:r w:rsidRPr="00151DB2" w:rsidR="00821BB8">
        <w:t xml:space="preserve"> </w:t>
      </w:r>
      <w:r w:rsidRPr="00151DB2" w:rsidR="00773248">
        <w:t>T</w:t>
      </w:r>
      <w:r w:rsidRPr="00151DB2">
        <w:t>hat</w:t>
      </w:r>
      <w:r w:rsidRPr="00151DB2" w:rsidR="00821BB8">
        <w:t xml:space="preserve"> </w:t>
      </w:r>
      <w:r w:rsidRPr="00151DB2">
        <w:t>is</w:t>
      </w:r>
      <w:r w:rsidRPr="00151DB2" w:rsidR="00821BB8">
        <w:t xml:space="preserve"> </w:t>
      </w:r>
      <w:r w:rsidRPr="00151DB2">
        <w:t>a</w:t>
      </w:r>
      <w:r w:rsidRPr="00151DB2" w:rsidR="00821BB8">
        <w:t xml:space="preserve"> </w:t>
      </w:r>
      <w:r w:rsidRPr="00151DB2">
        <w:t>bigger</w:t>
      </w:r>
      <w:r w:rsidRPr="00151DB2" w:rsidR="00821BB8">
        <w:t xml:space="preserve"> </w:t>
      </w:r>
      <w:r w:rsidRPr="00151DB2">
        <w:t>percentage</w:t>
      </w:r>
      <w:r w:rsidRPr="00151DB2" w:rsidR="00821BB8">
        <w:t xml:space="preserve"> </w:t>
      </w:r>
      <w:r w:rsidRPr="00151DB2">
        <w:t>in</w:t>
      </w:r>
      <w:r w:rsidRPr="00151DB2" w:rsidR="00821BB8">
        <w:t xml:space="preserve"> </w:t>
      </w:r>
      <w:r w:rsidRPr="00151DB2">
        <w:t>urban</w:t>
      </w:r>
      <w:r w:rsidRPr="00151DB2" w:rsidR="00821BB8">
        <w:t xml:space="preserve"> </w:t>
      </w:r>
      <w:r w:rsidRPr="00151DB2">
        <w:t>locations</w:t>
      </w:r>
      <w:r w:rsidRPr="00151DB2" w:rsidR="00913194">
        <w:t>,</w:t>
      </w:r>
      <w:r w:rsidRPr="00151DB2" w:rsidR="00821BB8">
        <w:t xml:space="preserve"> </w:t>
      </w:r>
      <w:r w:rsidRPr="00151DB2">
        <w:t>for</w:t>
      </w:r>
      <w:r w:rsidRPr="00151DB2" w:rsidR="00821BB8">
        <w:t xml:space="preserve"> </w:t>
      </w:r>
      <w:r w:rsidRPr="00151DB2">
        <w:t>the</w:t>
      </w:r>
      <w:r w:rsidRPr="00151DB2" w:rsidR="00821BB8">
        <w:t xml:space="preserve"> </w:t>
      </w:r>
      <w:r w:rsidRPr="00151DB2">
        <w:t>reason</w:t>
      </w:r>
      <w:r w:rsidRPr="00151DB2" w:rsidR="00773248">
        <w:t>s</w:t>
      </w:r>
      <w:r w:rsidRPr="00151DB2" w:rsidR="00821BB8">
        <w:t xml:space="preserve"> </w:t>
      </w:r>
      <w:r w:rsidRPr="00151DB2">
        <w:t>Kate</w:t>
      </w:r>
      <w:r w:rsidRPr="00151DB2" w:rsidR="00821BB8">
        <w:t xml:space="preserve"> </w:t>
      </w:r>
      <w:r w:rsidRPr="00151DB2" w:rsidR="00FB6043">
        <w:t>highlighted</w:t>
      </w:r>
      <w:r w:rsidRPr="00151DB2" w:rsidR="00821BB8">
        <w:t xml:space="preserve"> </w:t>
      </w:r>
      <w:r w:rsidRPr="00151DB2">
        <w:t>around</w:t>
      </w:r>
      <w:r w:rsidRPr="00151DB2" w:rsidR="00821BB8">
        <w:t xml:space="preserve"> </w:t>
      </w:r>
      <w:r w:rsidRPr="00151DB2">
        <w:t>tourism</w:t>
      </w:r>
      <w:r w:rsidRPr="00151DB2" w:rsidR="00821BB8">
        <w:t xml:space="preserve"> </w:t>
      </w:r>
      <w:r w:rsidRPr="00151DB2">
        <w:t>and</w:t>
      </w:r>
      <w:r w:rsidRPr="00151DB2" w:rsidR="00821BB8">
        <w:t xml:space="preserve"> </w:t>
      </w:r>
      <w:r w:rsidRPr="00151DB2">
        <w:t>office</w:t>
      </w:r>
      <w:r w:rsidRPr="00151DB2" w:rsidR="00821BB8">
        <w:t xml:space="preserve"> </w:t>
      </w:r>
      <w:r w:rsidRPr="00151DB2">
        <w:t>occupancy.</w:t>
      </w:r>
    </w:p>
    <w:p w:rsidR="00891BDA" w:rsidRPr="00151DB2" w:rsidP="00891BDA">
      <w:pPr>
        <w:pStyle w:val="Question"/>
      </w:pPr>
      <w:sdt>
        <w:sdtPr>
          <w:alias w:val="Member"/>
          <w:tag w:val="&lt;Member mnisId='4752' dodsId=''&gt;"/>
          <w:id w:val="1005322171"/>
          <w:placeholder>
            <w:docPart w:val="DefaultPlaceholder_-1854013440"/>
          </w:placeholder>
          <w:richText/>
        </w:sdtPr>
        <w:sdtContent>
          <w:r w:rsidRPr="00151DB2">
            <w:rPr>
              <w:b/>
            </w:rPr>
            <w:t>Mark</w:t>
          </w:r>
          <w:r w:rsidRPr="00151DB2" w:rsidR="00821BB8">
            <w:rPr>
              <w:b/>
            </w:rPr>
            <w:t xml:space="preserve"> </w:t>
          </w:r>
          <w:r w:rsidRPr="00151DB2">
            <w:rPr>
              <w:b/>
            </w:rPr>
            <w:t>Jenkinson:</w:t>
          </w:r>
        </w:sdtContent>
      </w:sdt>
      <w:r w:rsidRPr="00151DB2" w:rsidR="00821BB8">
        <w:t xml:space="preserve"> </w:t>
      </w:r>
      <w:r w:rsidRPr="00151DB2">
        <w:t>Do</w:t>
      </w:r>
      <w:r w:rsidRPr="00151DB2" w:rsidR="00821BB8">
        <w:t xml:space="preserve"> </w:t>
      </w:r>
      <w:r w:rsidRPr="00151DB2">
        <w:t>we</w:t>
      </w:r>
      <w:r w:rsidRPr="00151DB2" w:rsidR="00821BB8">
        <w:t xml:space="preserve"> </w:t>
      </w:r>
      <w:r w:rsidRPr="00151DB2">
        <w:t>think</w:t>
      </w:r>
      <w:r w:rsidRPr="00151DB2" w:rsidR="00821BB8">
        <w:t xml:space="preserve"> </w:t>
      </w:r>
      <w:r w:rsidRPr="00151DB2">
        <w:t>the</w:t>
      </w:r>
      <w:r w:rsidRPr="00151DB2" w:rsidR="00821BB8">
        <w:t xml:space="preserve"> </w:t>
      </w:r>
      <w:r w:rsidRPr="00151DB2">
        <w:t>remaining</w:t>
      </w:r>
      <w:r w:rsidRPr="00151DB2" w:rsidR="00821BB8">
        <w:t xml:space="preserve"> </w:t>
      </w:r>
      <w:r w:rsidRPr="00151DB2">
        <w:t>proportion</w:t>
      </w:r>
      <w:r w:rsidRPr="00151DB2" w:rsidR="00821BB8">
        <w:t xml:space="preserve"> </w:t>
      </w:r>
      <w:r w:rsidRPr="00151DB2">
        <w:t>where</w:t>
      </w:r>
      <w:r w:rsidRPr="00151DB2" w:rsidR="00821BB8">
        <w:t xml:space="preserve"> </w:t>
      </w:r>
      <w:r w:rsidRPr="00151DB2">
        <w:t>there</w:t>
      </w:r>
      <w:r w:rsidRPr="00151DB2" w:rsidR="00821BB8">
        <w:t xml:space="preserve"> </w:t>
      </w:r>
      <w:r w:rsidRPr="00151DB2">
        <w:t>is</w:t>
      </w:r>
      <w:r w:rsidRPr="00151DB2" w:rsidR="00821BB8">
        <w:t xml:space="preserve"> </w:t>
      </w:r>
      <w:r w:rsidRPr="00151DB2">
        <w:t>no</w:t>
      </w:r>
      <w:r w:rsidRPr="00151DB2" w:rsidR="00821BB8">
        <w:t xml:space="preserve"> </w:t>
      </w:r>
      <w:r w:rsidRPr="00151DB2">
        <w:t>agreement</w:t>
      </w:r>
      <w:r w:rsidRPr="00151DB2" w:rsidR="00821BB8">
        <w:t xml:space="preserve"> </w:t>
      </w:r>
      <w:r w:rsidRPr="00151DB2">
        <w:t>is</w:t>
      </w:r>
      <w:r w:rsidRPr="00151DB2" w:rsidR="00821BB8">
        <w:t xml:space="preserve"> </w:t>
      </w:r>
      <w:r w:rsidRPr="00151DB2">
        <w:t>going</w:t>
      </w:r>
      <w:r w:rsidRPr="00151DB2" w:rsidR="00821BB8">
        <w:t xml:space="preserve"> </w:t>
      </w:r>
      <w:r w:rsidRPr="00151DB2">
        <w:t>to</w:t>
      </w:r>
      <w:r w:rsidRPr="00151DB2" w:rsidR="00821BB8">
        <w:t xml:space="preserve"> </w:t>
      </w:r>
      <w:r w:rsidRPr="00151DB2">
        <w:t>end</w:t>
      </w:r>
      <w:r w:rsidRPr="00151DB2" w:rsidR="00821BB8">
        <w:t xml:space="preserve"> </w:t>
      </w:r>
      <w:r w:rsidRPr="00151DB2">
        <w:t>up</w:t>
      </w:r>
      <w:r w:rsidRPr="00151DB2" w:rsidR="00821BB8">
        <w:t xml:space="preserve"> </w:t>
      </w:r>
      <w:r w:rsidRPr="00151DB2">
        <w:t>in</w:t>
      </w:r>
      <w:r w:rsidRPr="00151DB2" w:rsidR="00821BB8">
        <w:t xml:space="preserve"> </w:t>
      </w:r>
      <w:r w:rsidRPr="00151DB2">
        <w:t>the</w:t>
      </w:r>
      <w:r w:rsidRPr="00151DB2" w:rsidR="00821BB8">
        <w:t xml:space="preserve"> </w:t>
      </w:r>
      <w:r w:rsidRPr="00151DB2">
        <w:t>courts?</w:t>
      </w:r>
    </w:p>
    <w:p w:rsidR="00EF3A33" w:rsidRPr="00151DB2" w:rsidP="00891BDA">
      <w:pPr>
        <w:pStyle w:val="Answer"/>
      </w:pPr>
      <w:sdt>
        <w:sdtPr>
          <w:alias w:val="Witness"/>
          <w:id w:val="1195508402"/>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rsidR="00891BDA">
        <w:t>That</w:t>
      </w:r>
      <w:r w:rsidRPr="00151DB2" w:rsidR="00821BB8">
        <w:t xml:space="preserve"> </w:t>
      </w:r>
      <w:r w:rsidRPr="00151DB2" w:rsidR="00891BDA">
        <w:t>take</w:t>
      </w:r>
      <w:r w:rsidRPr="00151DB2" w:rsidR="00913194">
        <w:t>s</w:t>
      </w:r>
      <w:r w:rsidRPr="00151DB2" w:rsidR="00821BB8">
        <w:t xml:space="preserve"> </w:t>
      </w:r>
      <w:r w:rsidRPr="00151DB2" w:rsidR="00891BDA">
        <w:t>us</w:t>
      </w:r>
      <w:r w:rsidRPr="00151DB2" w:rsidR="00821BB8">
        <w:t xml:space="preserve"> </w:t>
      </w:r>
      <w:r w:rsidRPr="00151DB2" w:rsidR="00891BDA">
        <w:t>on</w:t>
      </w:r>
      <w:r w:rsidRPr="00151DB2" w:rsidR="00913194">
        <w:t xml:space="preserve"> </w:t>
      </w:r>
      <w:r w:rsidRPr="00151DB2" w:rsidR="00891BDA">
        <w:t>to</w:t>
      </w:r>
      <w:r w:rsidRPr="00151DB2" w:rsidR="00821BB8">
        <w:t xml:space="preserve"> </w:t>
      </w:r>
      <w:r w:rsidRPr="00151DB2" w:rsidR="00891BDA">
        <w:t>the</w:t>
      </w:r>
      <w:r w:rsidRPr="00151DB2" w:rsidR="00821BB8">
        <w:t xml:space="preserve"> </w:t>
      </w:r>
      <w:r w:rsidRPr="00151DB2" w:rsidR="00891BDA">
        <w:t>arbitration</w:t>
      </w:r>
      <w:r w:rsidRPr="00151DB2" w:rsidR="00821BB8">
        <w:t xml:space="preserve"> </w:t>
      </w:r>
      <w:r w:rsidRPr="00151DB2" w:rsidR="00891BDA">
        <w:t>process</w:t>
      </w:r>
      <w:r w:rsidRPr="00151DB2" w:rsidR="00821BB8">
        <w:t xml:space="preserve"> </w:t>
      </w:r>
      <w:r w:rsidRPr="00151DB2" w:rsidR="00891BDA">
        <w:t>that</w:t>
      </w:r>
      <w:r w:rsidRPr="00151DB2" w:rsidR="00821BB8">
        <w:t xml:space="preserve"> </w:t>
      </w:r>
      <w:r w:rsidRPr="00151DB2" w:rsidR="00891BDA">
        <w:t>has</w:t>
      </w:r>
      <w:r w:rsidRPr="00151DB2" w:rsidR="00821BB8">
        <w:t xml:space="preserve"> </w:t>
      </w:r>
      <w:r w:rsidRPr="00151DB2" w:rsidR="00891BDA">
        <w:t>been</w:t>
      </w:r>
      <w:r w:rsidRPr="00151DB2" w:rsidR="00821BB8">
        <w:t xml:space="preserve"> </w:t>
      </w:r>
      <w:r w:rsidRPr="00151DB2" w:rsidR="00891BDA">
        <w:t>announced</w:t>
      </w:r>
      <w:r w:rsidRPr="00151DB2" w:rsidR="00821BB8">
        <w:t xml:space="preserve"> </w:t>
      </w:r>
      <w:r w:rsidRPr="00151DB2" w:rsidR="00891BDA">
        <w:t>and</w:t>
      </w:r>
      <w:r w:rsidRPr="00151DB2" w:rsidR="00821BB8">
        <w:t xml:space="preserve"> </w:t>
      </w:r>
      <w:r w:rsidRPr="00151DB2" w:rsidR="00891BDA">
        <w:t>what</w:t>
      </w:r>
      <w:r w:rsidRPr="00151DB2" w:rsidR="00821BB8">
        <w:t xml:space="preserve"> </w:t>
      </w:r>
      <w:r w:rsidRPr="00151DB2" w:rsidR="00891BDA">
        <w:t>that</w:t>
      </w:r>
      <w:r w:rsidRPr="00151DB2" w:rsidR="00821BB8">
        <w:t xml:space="preserve"> </w:t>
      </w:r>
      <w:r w:rsidRPr="00151DB2" w:rsidR="00891BDA">
        <w:t>will</w:t>
      </w:r>
      <w:r w:rsidRPr="00151DB2" w:rsidR="00821BB8">
        <w:t xml:space="preserve"> </w:t>
      </w:r>
      <w:r w:rsidRPr="00151DB2" w:rsidR="00891BDA">
        <w:t>look</w:t>
      </w:r>
      <w:r w:rsidRPr="00151DB2" w:rsidR="00821BB8">
        <w:t xml:space="preserve"> </w:t>
      </w:r>
      <w:r w:rsidRPr="00151DB2" w:rsidR="00891BDA">
        <w:t>like.</w:t>
      </w:r>
      <w:r w:rsidRPr="00151DB2" w:rsidR="00821BB8">
        <w:t xml:space="preserve"> </w:t>
      </w:r>
      <w:r w:rsidRPr="00151DB2" w:rsidR="00891BDA">
        <w:t>As</w:t>
      </w:r>
      <w:r w:rsidRPr="00151DB2" w:rsidR="00821BB8">
        <w:t xml:space="preserve"> </w:t>
      </w:r>
      <w:r w:rsidRPr="00151DB2" w:rsidR="00891BDA">
        <w:t>we</w:t>
      </w:r>
      <w:r w:rsidRPr="00151DB2" w:rsidR="00821BB8">
        <w:t xml:space="preserve"> </w:t>
      </w:r>
      <w:r w:rsidRPr="00151DB2" w:rsidR="00891BDA">
        <w:t>sit</w:t>
      </w:r>
      <w:r w:rsidRPr="00151DB2" w:rsidR="00821BB8">
        <w:t xml:space="preserve"> </w:t>
      </w:r>
      <w:r w:rsidRPr="00151DB2" w:rsidR="00891BDA">
        <w:t>here</w:t>
      </w:r>
      <w:r w:rsidRPr="00151DB2" w:rsidR="00821BB8">
        <w:t xml:space="preserve"> </w:t>
      </w:r>
      <w:r w:rsidRPr="00151DB2" w:rsidR="00891BDA">
        <w:t>today</w:t>
      </w:r>
      <w:r w:rsidRPr="00151DB2" w:rsidR="008D774C">
        <w:t>,</w:t>
      </w:r>
      <w:r w:rsidRPr="00151DB2" w:rsidR="00821BB8">
        <w:t xml:space="preserve"> </w:t>
      </w:r>
      <w:r w:rsidRPr="00151DB2" w:rsidR="00891BDA">
        <w:t>there</w:t>
      </w:r>
      <w:r w:rsidRPr="00151DB2" w:rsidR="00821BB8">
        <w:t xml:space="preserve"> </w:t>
      </w:r>
      <w:r w:rsidRPr="00151DB2" w:rsidR="00891BDA">
        <w:t>are</w:t>
      </w:r>
      <w:r w:rsidRPr="00151DB2" w:rsidR="00821BB8">
        <w:t xml:space="preserve"> </w:t>
      </w:r>
      <w:r w:rsidRPr="00151DB2" w:rsidR="00891BDA">
        <w:t>a</w:t>
      </w:r>
      <w:r w:rsidRPr="00151DB2" w:rsidR="00821BB8">
        <w:t xml:space="preserve"> </w:t>
      </w:r>
      <w:r w:rsidRPr="00151DB2" w:rsidR="00891BDA">
        <w:t>lot</w:t>
      </w:r>
      <w:r w:rsidRPr="00151DB2" w:rsidR="00821BB8">
        <w:t xml:space="preserve"> </w:t>
      </w:r>
      <w:r w:rsidRPr="00151DB2" w:rsidR="00891BDA">
        <w:t>of</w:t>
      </w:r>
      <w:r w:rsidRPr="00151DB2" w:rsidR="00821BB8">
        <w:t xml:space="preserve"> </w:t>
      </w:r>
      <w:r w:rsidRPr="00151DB2" w:rsidR="00891BDA">
        <w:t>questions</w:t>
      </w:r>
      <w:r w:rsidRPr="00151DB2" w:rsidR="008D774C">
        <w:t>,</w:t>
      </w:r>
      <w:r w:rsidRPr="00151DB2" w:rsidR="00821BB8">
        <w:t xml:space="preserve"> </w:t>
      </w:r>
      <w:r w:rsidRPr="00151DB2" w:rsidR="00891BDA">
        <w:t>certainly</w:t>
      </w:r>
      <w:r w:rsidRPr="00151DB2" w:rsidR="00821BB8">
        <w:t xml:space="preserve"> </w:t>
      </w:r>
      <w:r w:rsidRPr="00151DB2" w:rsidR="00891BDA">
        <w:t>from</w:t>
      </w:r>
      <w:r w:rsidRPr="00151DB2" w:rsidR="00821BB8">
        <w:t xml:space="preserve"> </w:t>
      </w:r>
      <w:r w:rsidRPr="00151DB2" w:rsidR="00891BDA">
        <w:t>our</w:t>
      </w:r>
      <w:r w:rsidRPr="00151DB2" w:rsidR="00821BB8">
        <w:t xml:space="preserve"> </w:t>
      </w:r>
      <w:r w:rsidRPr="00151DB2" w:rsidR="00891BDA">
        <w:t>membership</w:t>
      </w:r>
      <w:r w:rsidRPr="00151DB2" w:rsidR="008D774C">
        <w:t>,</w:t>
      </w:r>
      <w:r w:rsidRPr="00151DB2" w:rsidR="00821BB8">
        <w:t xml:space="preserve"> </w:t>
      </w:r>
      <w:r w:rsidRPr="00151DB2" w:rsidR="00891BDA">
        <w:t>around</w:t>
      </w:r>
      <w:r w:rsidRPr="00151DB2" w:rsidR="00821BB8">
        <w:t xml:space="preserve"> </w:t>
      </w:r>
      <w:r w:rsidRPr="00151DB2" w:rsidR="00891BDA">
        <w:t>the</w:t>
      </w:r>
      <w:r w:rsidRPr="00151DB2" w:rsidR="00821BB8">
        <w:t xml:space="preserve"> </w:t>
      </w:r>
      <w:r w:rsidRPr="00151DB2" w:rsidR="00FB6043">
        <w:t>detail</w:t>
      </w:r>
      <w:r w:rsidRPr="00151DB2" w:rsidR="00821BB8">
        <w:t xml:space="preserve"> </w:t>
      </w:r>
      <w:r w:rsidRPr="00151DB2" w:rsidR="00891BDA">
        <w:t>of</w:t>
      </w:r>
      <w:r w:rsidRPr="00151DB2" w:rsidR="00821BB8">
        <w:t xml:space="preserve"> </w:t>
      </w:r>
      <w:r w:rsidRPr="00151DB2" w:rsidR="00891BDA">
        <w:t>that</w:t>
      </w:r>
      <w:r w:rsidRPr="00151DB2" w:rsidR="00821BB8">
        <w:t xml:space="preserve"> </w:t>
      </w:r>
      <w:r w:rsidRPr="00151DB2">
        <w:t>and</w:t>
      </w:r>
      <w:r w:rsidRPr="00151DB2" w:rsidR="00821BB8">
        <w:t xml:space="preserve"> </w:t>
      </w:r>
      <w:r w:rsidRPr="00151DB2" w:rsidR="00891BDA">
        <w:t>how</w:t>
      </w:r>
      <w:r w:rsidRPr="00151DB2" w:rsidR="00821BB8">
        <w:t xml:space="preserve"> </w:t>
      </w:r>
      <w:r w:rsidRPr="00151DB2" w:rsidR="00891BDA">
        <w:t>practical</w:t>
      </w:r>
      <w:r w:rsidRPr="00151DB2" w:rsidR="00821BB8">
        <w:t xml:space="preserve"> </w:t>
      </w:r>
      <w:r w:rsidRPr="00151DB2" w:rsidR="00891BDA">
        <w:t>and</w:t>
      </w:r>
      <w:r w:rsidRPr="00151DB2" w:rsidR="00821BB8">
        <w:t xml:space="preserve"> </w:t>
      </w:r>
      <w:r w:rsidRPr="00151DB2" w:rsidR="00891BDA">
        <w:t>workable</w:t>
      </w:r>
      <w:r w:rsidRPr="00151DB2" w:rsidR="00821BB8">
        <w:t xml:space="preserve"> </w:t>
      </w:r>
      <w:r w:rsidRPr="00151DB2" w:rsidR="00891BDA">
        <w:t>it</w:t>
      </w:r>
      <w:r w:rsidRPr="00151DB2" w:rsidR="00821BB8">
        <w:t xml:space="preserve"> </w:t>
      </w:r>
      <w:r w:rsidRPr="00151DB2" w:rsidR="00FB6043">
        <w:t>will</w:t>
      </w:r>
      <w:r w:rsidRPr="00151DB2" w:rsidR="00821BB8">
        <w:t xml:space="preserve"> </w:t>
      </w:r>
      <w:r w:rsidRPr="00151DB2" w:rsidR="00891BDA">
        <w:t>be</w:t>
      </w:r>
      <w:r w:rsidRPr="00151DB2">
        <w:t>.</w:t>
      </w:r>
      <w:r w:rsidRPr="00151DB2" w:rsidR="00821BB8">
        <w:t xml:space="preserve"> </w:t>
      </w:r>
      <w:r w:rsidRPr="00151DB2" w:rsidR="00575AA8">
        <w:t>There</w:t>
      </w:r>
      <w:r w:rsidRPr="00151DB2" w:rsidR="00821BB8">
        <w:t xml:space="preserve"> </w:t>
      </w:r>
      <w:r w:rsidRPr="00151DB2" w:rsidR="00575AA8">
        <w:t>are</w:t>
      </w:r>
      <w:r w:rsidRPr="00151DB2" w:rsidR="00821BB8">
        <w:t xml:space="preserve"> </w:t>
      </w:r>
      <w:r w:rsidRPr="00151DB2" w:rsidR="00575AA8">
        <w:t>also</w:t>
      </w:r>
      <w:r w:rsidRPr="00151DB2" w:rsidR="00821BB8">
        <w:t xml:space="preserve"> </w:t>
      </w:r>
      <w:r w:rsidRPr="00151DB2" w:rsidR="00575AA8">
        <w:t>questions</w:t>
      </w:r>
      <w:r w:rsidRPr="00151DB2" w:rsidR="00821BB8">
        <w:t xml:space="preserve"> </w:t>
      </w:r>
      <w:r w:rsidRPr="00151DB2" w:rsidR="00575AA8">
        <w:t>around</w:t>
      </w:r>
      <w:r w:rsidRPr="00151DB2" w:rsidR="00821BB8">
        <w:t xml:space="preserve"> </w:t>
      </w:r>
      <w:r w:rsidRPr="00151DB2" w:rsidR="00891BDA">
        <w:t>whether</w:t>
      </w:r>
      <w:r w:rsidRPr="00151DB2" w:rsidR="00821BB8">
        <w:t xml:space="preserve"> </w:t>
      </w:r>
      <w:r w:rsidRPr="00151DB2" w:rsidR="00891BDA">
        <w:t>or</w:t>
      </w:r>
      <w:r w:rsidRPr="00151DB2" w:rsidR="00821BB8">
        <w:t xml:space="preserve"> </w:t>
      </w:r>
      <w:r w:rsidRPr="00151DB2" w:rsidR="00891BDA">
        <w:t>not</w:t>
      </w:r>
      <w:r w:rsidRPr="00151DB2" w:rsidR="00821BB8">
        <w:t xml:space="preserve"> </w:t>
      </w:r>
      <w:r w:rsidRPr="00151DB2" w:rsidR="00891BDA">
        <w:t>it</w:t>
      </w:r>
      <w:r w:rsidRPr="00151DB2" w:rsidR="00821BB8">
        <w:t xml:space="preserve"> </w:t>
      </w:r>
      <w:r w:rsidRPr="00151DB2" w:rsidR="00891BDA">
        <w:t>will</w:t>
      </w:r>
      <w:r w:rsidRPr="00151DB2" w:rsidR="00821BB8">
        <w:t xml:space="preserve"> </w:t>
      </w:r>
      <w:r w:rsidRPr="00151DB2" w:rsidR="00891BDA">
        <w:t>be</w:t>
      </w:r>
      <w:r w:rsidRPr="00151DB2" w:rsidR="00821BB8">
        <w:t xml:space="preserve"> </w:t>
      </w:r>
      <w:r w:rsidRPr="00151DB2" w:rsidR="00891BDA">
        <w:t>an</w:t>
      </w:r>
      <w:r w:rsidRPr="00151DB2" w:rsidR="00821BB8">
        <w:t xml:space="preserve"> </w:t>
      </w:r>
      <w:r w:rsidRPr="00151DB2" w:rsidR="00891BDA">
        <w:t>arbitration</w:t>
      </w:r>
      <w:r w:rsidRPr="00151DB2" w:rsidR="00821BB8">
        <w:t xml:space="preserve"> </w:t>
      </w:r>
      <w:r w:rsidRPr="00151DB2" w:rsidR="00891BDA">
        <w:t>interpretation</w:t>
      </w:r>
      <w:r w:rsidRPr="00151DB2" w:rsidR="00821BB8">
        <w:t xml:space="preserve"> </w:t>
      </w:r>
      <w:r w:rsidRPr="00151DB2" w:rsidR="00891BDA">
        <w:t>of</w:t>
      </w:r>
      <w:r w:rsidRPr="00151DB2" w:rsidR="00821BB8">
        <w:t xml:space="preserve"> </w:t>
      </w:r>
      <w:r w:rsidRPr="00151DB2" w:rsidR="00891BDA">
        <w:t>what</w:t>
      </w:r>
      <w:r w:rsidRPr="00151DB2" w:rsidR="00821BB8">
        <w:t xml:space="preserve"> </w:t>
      </w:r>
      <w:r w:rsidRPr="00151DB2" w:rsidR="00891BDA">
        <w:t>the</w:t>
      </w:r>
      <w:r w:rsidRPr="00151DB2" w:rsidR="00821BB8">
        <w:t xml:space="preserve"> </w:t>
      </w:r>
      <w:r w:rsidRPr="00151DB2" w:rsidR="00891BDA">
        <w:t>law</w:t>
      </w:r>
      <w:r w:rsidRPr="00151DB2" w:rsidR="00821BB8">
        <w:t xml:space="preserve"> </w:t>
      </w:r>
      <w:r w:rsidRPr="00151DB2" w:rsidR="00891BDA">
        <w:t>says</w:t>
      </w:r>
      <w:r w:rsidRPr="00151DB2" w:rsidR="008D774C">
        <w:t>,</w:t>
      </w:r>
      <w:r w:rsidRPr="00151DB2" w:rsidR="00821BB8">
        <w:t xml:space="preserve"> </w:t>
      </w:r>
      <w:r w:rsidRPr="00151DB2" w:rsidR="00891BDA">
        <w:t>in</w:t>
      </w:r>
      <w:r w:rsidRPr="00151DB2" w:rsidR="00821BB8">
        <w:t xml:space="preserve"> </w:t>
      </w:r>
      <w:r w:rsidRPr="00151DB2" w:rsidR="00891BDA">
        <w:t>which</w:t>
      </w:r>
      <w:r w:rsidRPr="00151DB2" w:rsidR="00821BB8">
        <w:t xml:space="preserve"> </w:t>
      </w:r>
      <w:r w:rsidRPr="00151DB2" w:rsidR="00891BDA">
        <w:t>case</w:t>
      </w:r>
      <w:r w:rsidRPr="00151DB2" w:rsidR="00821BB8">
        <w:t xml:space="preserve"> </w:t>
      </w:r>
      <w:r w:rsidRPr="00151DB2" w:rsidR="008D774C">
        <w:t>all</w:t>
      </w:r>
      <w:r w:rsidRPr="00151DB2" w:rsidR="00821BB8">
        <w:t xml:space="preserve"> </w:t>
      </w:r>
      <w:r w:rsidRPr="00151DB2" w:rsidR="00891BDA">
        <w:t>we</w:t>
      </w:r>
      <w:r w:rsidRPr="00151DB2" w:rsidR="00821BB8">
        <w:t xml:space="preserve"> </w:t>
      </w:r>
      <w:r w:rsidRPr="00151DB2" w:rsidR="00891BDA">
        <w:t>are</w:t>
      </w:r>
      <w:r w:rsidRPr="00151DB2" w:rsidR="00821BB8">
        <w:t xml:space="preserve"> </w:t>
      </w:r>
      <w:r w:rsidRPr="00151DB2" w:rsidR="008D774C">
        <w:t>doing</w:t>
      </w:r>
      <w:r w:rsidRPr="00151DB2" w:rsidR="00821BB8">
        <w:t xml:space="preserve"> </w:t>
      </w:r>
      <w:r w:rsidRPr="00151DB2" w:rsidR="008D774C">
        <w:t>is</w:t>
      </w:r>
      <w:r w:rsidRPr="00151DB2" w:rsidR="00821BB8">
        <w:t xml:space="preserve"> </w:t>
      </w:r>
      <w:r w:rsidRPr="00151DB2" w:rsidR="00891BDA">
        <w:t>deferring</w:t>
      </w:r>
      <w:r w:rsidRPr="00151DB2" w:rsidR="00821BB8">
        <w:t xml:space="preserve"> </w:t>
      </w:r>
      <w:r w:rsidRPr="00151DB2">
        <w:t>or</w:t>
      </w:r>
      <w:r w:rsidRPr="00151DB2" w:rsidR="00821BB8">
        <w:t xml:space="preserve"> </w:t>
      </w:r>
      <w:r w:rsidRPr="00151DB2">
        <w:t>offloading</w:t>
      </w:r>
      <w:r w:rsidRPr="00151DB2" w:rsidR="00821BB8">
        <w:t xml:space="preserve"> </w:t>
      </w:r>
      <w:r w:rsidRPr="00151DB2">
        <w:t>a</w:t>
      </w:r>
      <w:r w:rsidRPr="00151DB2" w:rsidR="00821BB8">
        <w:t xml:space="preserve"> </w:t>
      </w:r>
      <w:r w:rsidRPr="00151DB2">
        <w:t>legal</w:t>
      </w:r>
      <w:r w:rsidRPr="00151DB2" w:rsidR="00821BB8">
        <w:t xml:space="preserve"> </w:t>
      </w:r>
      <w:r w:rsidRPr="00151DB2">
        <w:t>process</w:t>
      </w:r>
      <w:r w:rsidRPr="00151DB2" w:rsidR="00821BB8">
        <w:t xml:space="preserve"> </w:t>
      </w:r>
      <w:r w:rsidRPr="00151DB2">
        <w:t>that</w:t>
      </w:r>
      <w:r w:rsidRPr="00151DB2" w:rsidR="00821BB8">
        <w:t xml:space="preserve"> </w:t>
      </w:r>
      <w:r w:rsidRPr="00151DB2" w:rsidR="00891BDA">
        <w:t>might</w:t>
      </w:r>
      <w:r w:rsidRPr="00151DB2" w:rsidR="00821BB8">
        <w:t xml:space="preserve"> </w:t>
      </w:r>
      <w:r w:rsidRPr="00151DB2" w:rsidR="00891BDA">
        <w:t>otherwise</w:t>
      </w:r>
      <w:r w:rsidRPr="00151DB2" w:rsidR="00821BB8">
        <w:t xml:space="preserve"> </w:t>
      </w:r>
      <w:r w:rsidRPr="00151DB2" w:rsidR="00891BDA">
        <w:t>have</w:t>
      </w:r>
      <w:r w:rsidRPr="00151DB2" w:rsidR="00821BB8">
        <w:t xml:space="preserve"> </w:t>
      </w:r>
      <w:r w:rsidRPr="00151DB2" w:rsidR="00891BDA">
        <w:t>gone</w:t>
      </w:r>
      <w:r w:rsidRPr="00151DB2" w:rsidR="00821BB8">
        <w:t xml:space="preserve"> </w:t>
      </w:r>
      <w:r w:rsidRPr="00151DB2" w:rsidR="00891BDA">
        <w:t>through</w:t>
      </w:r>
      <w:r w:rsidRPr="00151DB2" w:rsidR="00821BB8">
        <w:t xml:space="preserve"> </w:t>
      </w:r>
      <w:r w:rsidRPr="00151DB2" w:rsidR="00891BDA">
        <w:t>the</w:t>
      </w:r>
      <w:r w:rsidRPr="00151DB2" w:rsidR="00821BB8">
        <w:t xml:space="preserve"> </w:t>
      </w:r>
      <w:r w:rsidRPr="00151DB2" w:rsidR="00FB6043">
        <w:t>courts</w:t>
      </w:r>
      <w:r w:rsidRPr="00151DB2" w:rsidR="00821BB8">
        <w:t xml:space="preserve"> </w:t>
      </w:r>
      <w:r w:rsidRPr="00151DB2" w:rsidR="00891BDA">
        <w:t>into</w:t>
      </w:r>
      <w:r w:rsidRPr="00151DB2" w:rsidR="00821BB8">
        <w:t xml:space="preserve"> </w:t>
      </w:r>
      <w:r w:rsidRPr="00151DB2" w:rsidR="00891BDA">
        <w:t>an</w:t>
      </w:r>
      <w:r w:rsidRPr="00151DB2" w:rsidR="00821BB8">
        <w:t xml:space="preserve"> </w:t>
      </w:r>
      <w:r w:rsidRPr="00151DB2" w:rsidR="00891BDA">
        <w:t>arbitrator</w:t>
      </w:r>
      <w:r w:rsidRPr="00151DB2" w:rsidR="00821BB8">
        <w:t xml:space="preserve"> </w:t>
      </w:r>
      <w:r w:rsidRPr="00151DB2">
        <w:t>who</w:t>
      </w:r>
      <w:r w:rsidRPr="00151DB2" w:rsidR="00821BB8">
        <w:t xml:space="preserve"> </w:t>
      </w:r>
      <w:r w:rsidRPr="00151DB2">
        <w:t>is</w:t>
      </w:r>
      <w:r w:rsidRPr="00151DB2" w:rsidR="00821BB8">
        <w:t xml:space="preserve"> </w:t>
      </w:r>
      <w:r w:rsidRPr="00151DB2">
        <w:t>just</w:t>
      </w:r>
      <w:r w:rsidRPr="00151DB2" w:rsidR="00821BB8">
        <w:t xml:space="preserve"> </w:t>
      </w:r>
      <w:r w:rsidRPr="00151DB2">
        <w:t>going</w:t>
      </w:r>
      <w:r w:rsidRPr="00151DB2" w:rsidR="00821BB8">
        <w:t xml:space="preserve"> </w:t>
      </w:r>
      <w:r w:rsidRPr="00151DB2">
        <w:t>to</w:t>
      </w:r>
      <w:r w:rsidRPr="00151DB2" w:rsidR="00821BB8">
        <w:t xml:space="preserve"> </w:t>
      </w:r>
      <w:r w:rsidRPr="00151DB2">
        <w:t>say,</w:t>
      </w:r>
      <w:r w:rsidRPr="00151DB2" w:rsidR="00821BB8">
        <w:t xml:space="preserve"> </w:t>
      </w:r>
      <w:r w:rsidRPr="00151DB2">
        <w:t>“The</w:t>
      </w:r>
      <w:r w:rsidRPr="00151DB2" w:rsidR="00821BB8">
        <w:t xml:space="preserve"> </w:t>
      </w:r>
      <w:r w:rsidRPr="00151DB2">
        <w:t>lease</w:t>
      </w:r>
      <w:r w:rsidRPr="00151DB2" w:rsidR="00821BB8">
        <w:t xml:space="preserve"> </w:t>
      </w:r>
      <w:r w:rsidRPr="00151DB2">
        <w:t>says</w:t>
      </w:r>
      <w:r w:rsidRPr="00151DB2" w:rsidR="00821BB8">
        <w:t xml:space="preserve"> </w:t>
      </w:r>
      <w:r w:rsidRPr="00151DB2">
        <w:t>you</w:t>
      </w:r>
      <w:r w:rsidRPr="00151DB2" w:rsidR="00821BB8">
        <w:t xml:space="preserve"> </w:t>
      </w:r>
      <w:r w:rsidRPr="00151DB2">
        <w:t>should</w:t>
      </w:r>
      <w:r w:rsidRPr="00151DB2" w:rsidR="00821BB8">
        <w:t xml:space="preserve"> </w:t>
      </w:r>
      <w:r w:rsidRPr="00151DB2">
        <w:t>pay</w:t>
      </w:r>
      <w:r w:rsidRPr="00151DB2" w:rsidR="00821BB8">
        <w:t xml:space="preserve"> </w:t>
      </w:r>
      <w:r w:rsidRPr="00151DB2">
        <w:t>your</w:t>
      </w:r>
      <w:r w:rsidRPr="00151DB2" w:rsidR="00821BB8">
        <w:t xml:space="preserve"> </w:t>
      </w:r>
      <w:r w:rsidRPr="00151DB2">
        <w:t>rent</w:t>
      </w:r>
      <w:r w:rsidR="0045270C">
        <w:t>,</w:t>
      </w:r>
      <w:r w:rsidRPr="00151DB2">
        <w:t>”</w:t>
      </w:r>
      <w:r w:rsidRPr="00151DB2" w:rsidR="00821BB8">
        <w:t xml:space="preserve"> </w:t>
      </w:r>
      <w:r w:rsidRPr="00151DB2" w:rsidR="00891BDA">
        <w:t>versus</w:t>
      </w:r>
      <w:r w:rsidRPr="00151DB2" w:rsidR="00821BB8">
        <w:t xml:space="preserve"> </w:t>
      </w:r>
      <w:r w:rsidRPr="00151DB2" w:rsidR="00891BDA">
        <w:t>something</w:t>
      </w:r>
      <w:r w:rsidRPr="00151DB2" w:rsidR="00821BB8">
        <w:t xml:space="preserve"> </w:t>
      </w:r>
      <w:r w:rsidRPr="00151DB2" w:rsidR="00891BDA">
        <w:t>that</w:t>
      </w:r>
      <w:r w:rsidRPr="00151DB2" w:rsidR="00821BB8">
        <w:t xml:space="preserve"> </w:t>
      </w:r>
      <w:r w:rsidRPr="00151DB2" w:rsidR="00891BDA">
        <w:t>is</w:t>
      </w:r>
      <w:r w:rsidRPr="00151DB2" w:rsidR="00821BB8">
        <w:t xml:space="preserve"> </w:t>
      </w:r>
      <w:r w:rsidRPr="00151DB2" w:rsidR="00891BDA">
        <w:t>much</w:t>
      </w:r>
      <w:r w:rsidRPr="00151DB2" w:rsidR="00821BB8">
        <w:t xml:space="preserve"> </w:t>
      </w:r>
      <w:r w:rsidRPr="00151DB2" w:rsidR="00891BDA">
        <w:t>more</w:t>
      </w:r>
      <w:r w:rsidRPr="00151DB2" w:rsidR="00821BB8">
        <w:t xml:space="preserve"> </w:t>
      </w:r>
      <w:r w:rsidRPr="00151DB2" w:rsidR="00891BDA">
        <w:t>akin</w:t>
      </w:r>
      <w:r w:rsidRPr="00151DB2" w:rsidR="00821BB8">
        <w:t xml:space="preserve"> </w:t>
      </w:r>
      <w:r w:rsidRPr="00151DB2" w:rsidR="00891BDA">
        <w:t>to</w:t>
      </w:r>
      <w:r w:rsidRPr="00151DB2" w:rsidR="00821BB8">
        <w:t xml:space="preserve"> </w:t>
      </w:r>
      <w:r w:rsidRPr="00151DB2" w:rsidR="00575AA8">
        <w:t>a</w:t>
      </w:r>
      <w:r w:rsidRPr="00151DB2" w:rsidR="00821BB8">
        <w:t xml:space="preserve"> </w:t>
      </w:r>
      <w:r w:rsidRPr="00151DB2" w:rsidR="00891BDA">
        <w:t>qualitative</w:t>
      </w:r>
      <w:r w:rsidRPr="00151DB2" w:rsidR="00821BB8">
        <w:t xml:space="preserve"> </w:t>
      </w:r>
      <w:r w:rsidRPr="00151DB2" w:rsidR="00891BDA">
        <w:t>assessment</w:t>
      </w:r>
      <w:r w:rsidRPr="00151DB2" w:rsidR="00821BB8">
        <w:t xml:space="preserve"> </w:t>
      </w:r>
      <w:r w:rsidRPr="00151DB2" w:rsidR="00891BDA">
        <w:t>looking</w:t>
      </w:r>
      <w:r w:rsidRPr="00151DB2" w:rsidR="00821BB8">
        <w:t xml:space="preserve"> </w:t>
      </w:r>
      <w:r w:rsidRPr="00151DB2" w:rsidR="00891BDA">
        <w:t>at</w:t>
      </w:r>
      <w:r w:rsidRPr="00151DB2" w:rsidR="00821BB8">
        <w:t xml:space="preserve"> </w:t>
      </w:r>
      <w:r w:rsidRPr="00151DB2" w:rsidR="00891BDA">
        <w:t>the</w:t>
      </w:r>
      <w:r w:rsidRPr="00151DB2" w:rsidR="00821BB8">
        <w:t xml:space="preserve"> </w:t>
      </w:r>
      <w:r w:rsidRPr="00151DB2" w:rsidR="00891BDA">
        <w:t>positions</w:t>
      </w:r>
      <w:r w:rsidRPr="00151DB2" w:rsidR="00821BB8">
        <w:t xml:space="preserve"> </w:t>
      </w:r>
      <w:r w:rsidRPr="00151DB2" w:rsidR="00891BDA">
        <w:t>of</w:t>
      </w:r>
      <w:r w:rsidRPr="00151DB2" w:rsidR="00821BB8">
        <w:t xml:space="preserve"> </w:t>
      </w:r>
      <w:r w:rsidRPr="00151DB2" w:rsidR="00891BDA">
        <w:t>both</w:t>
      </w:r>
      <w:r w:rsidRPr="00151DB2" w:rsidR="00821BB8">
        <w:t xml:space="preserve"> </w:t>
      </w:r>
      <w:r w:rsidRPr="00151DB2" w:rsidR="00891BDA">
        <w:t>the</w:t>
      </w:r>
      <w:r w:rsidRPr="00151DB2" w:rsidR="00821BB8">
        <w:t xml:space="preserve"> </w:t>
      </w:r>
      <w:r w:rsidRPr="00151DB2">
        <w:t>p</w:t>
      </w:r>
      <w:r w:rsidRPr="00151DB2" w:rsidR="00891BDA">
        <w:t>arties</w:t>
      </w:r>
      <w:r w:rsidRPr="00151DB2">
        <w:t>,</w:t>
      </w:r>
      <w:r w:rsidRPr="00151DB2" w:rsidR="00821BB8">
        <w:t xml:space="preserve"> </w:t>
      </w:r>
      <w:r w:rsidRPr="00151DB2">
        <w:t>their</w:t>
      </w:r>
      <w:r w:rsidRPr="00151DB2" w:rsidR="00821BB8">
        <w:t xml:space="preserve"> </w:t>
      </w:r>
      <w:r w:rsidRPr="00151DB2">
        <w:t>financial</w:t>
      </w:r>
      <w:r w:rsidRPr="00151DB2" w:rsidR="00821BB8">
        <w:t xml:space="preserve"> </w:t>
      </w:r>
      <w:r w:rsidRPr="00151DB2">
        <w:t>situation</w:t>
      </w:r>
      <w:r w:rsidRPr="00151DB2" w:rsidR="00EF3D8F">
        <w:t>s</w:t>
      </w:r>
      <w:r w:rsidRPr="00151DB2" w:rsidR="00821BB8">
        <w:t xml:space="preserve"> </w:t>
      </w:r>
      <w:r w:rsidRPr="00151DB2">
        <w:t>and</w:t>
      </w:r>
      <w:r w:rsidRPr="00151DB2" w:rsidR="00821BB8">
        <w:t xml:space="preserve"> </w:t>
      </w:r>
      <w:r w:rsidRPr="00151DB2">
        <w:t>the</w:t>
      </w:r>
      <w:r w:rsidRPr="00151DB2" w:rsidR="00821BB8">
        <w:t xml:space="preserve"> </w:t>
      </w:r>
      <w:r w:rsidRPr="00151DB2">
        <w:t>backdrop</w:t>
      </w:r>
      <w:r w:rsidRPr="00151DB2" w:rsidR="00821BB8">
        <w:t xml:space="preserve"> </w:t>
      </w:r>
      <w:r w:rsidRPr="00151DB2">
        <w:t>they</w:t>
      </w:r>
      <w:r w:rsidRPr="00151DB2" w:rsidR="00821BB8">
        <w:t xml:space="preserve"> </w:t>
      </w:r>
      <w:r w:rsidRPr="00151DB2">
        <w:t>have</w:t>
      </w:r>
      <w:r w:rsidRPr="00151DB2" w:rsidR="00821BB8">
        <w:t xml:space="preserve"> </w:t>
      </w:r>
      <w:r w:rsidRPr="00151DB2">
        <w:t>faced.</w:t>
      </w:r>
    </w:p>
    <w:p w:rsidR="00891BDA" w:rsidRPr="00151DB2" w:rsidP="00891BDA">
      <w:pPr>
        <w:pStyle w:val="Answer"/>
      </w:pPr>
      <w:r w:rsidRPr="00151DB2">
        <w:t>A</w:t>
      </w:r>
      <w:r w:rsidRPr="00151DB2">
        <w:t>t</w:t>
      </w:r>
      <w:r w:rsidRPr="00151DB2" w:rsidR="00821BB8">
        <w:t xml:space="preserve"> </w:t>
      </w:r>
      <w:r w:rsidRPr="00151DB2">
        <w:t>the</w:t>
      </w:r>
      <w:r w:rsidRPr="00151DB2" w:rsidR="00821BB8">
        <w:t xml:space="preserve"> </w:t>
      </w:r>
      <w:r w:rsidRPr="00151DB2">
        <w:t>moment</w:t>
      </w:r>
      <w:r w:rsidRPr="00151DB2" w:rsidR="00CA5B27">
        <w:t>,</w:t>
      </w:r>
      <w:r w:rsidRPr="00151DB2" w:rsidR="00821BB8">
        <w:t xml:space="preserve"> </w:t>
      </w:r>
      <w:r w:rsidRPr="00151DB2">
        <w:t>we</w:t>
      </w:r>
      <w:r w:rsidRPr="00151DB2" w:rsidR="00821BB8">
        <w:t xml:space="preserve"> </w:t>
      </w:r>
      <w:r w:rsidRPr="00151DB2">
        <w:t>are</w:t>
      </w:r>
      <w:r w:rsidRPr="00151DB2" w:rsidR="00821BB8">
        <w:t xml:space="preserve"> </w:t>
      </w:r>
      <w:r w:rsidRPr="00151DB2">
        <w:t>a</w:t>
      </w:r>
      <w:r w:rsidRPr="00151DB2" w:rsidR="00821BB8">
        <w:t xml:space="preserve"> </w:t>
      </w:r>
      <w:r w:rsidRPr="00151DB2">
        <w:t>month</w:t>
      </w:r>
      <w:r w:rsidRPr="00151DB2" w:rsidR="00821BB8">
        <w:t xml:space="preserve"> </w:t>
      </w:r>
      <w:r w:rsidRPr="00151DB2">
        <w:t>post</w:t>
      </w:r>
      <w:r w:rsidRPr="00151DB2" w:rsidR="00821BB8">
        <w:t xml:space="preserve"> </w:t>
      </w:r>
      <w:r w:rsidRPr="00151DB2">
        <w:t>the</w:t>
      </w:r>
      <w:r w:rsidRPr="00151DB2" w:rsidR="00821BB8">
        <w:t xml:space="preserve"> </w:t>
      </w:r>
      <w:r w:rsidRPr="00151DB2">
        <w:t>announcement</w:t>
      </w:r>
      <w:r w:rsidRPr="00151DB2" w:rsidR="00821BB8">
        <w:t xml:space="preserve"> </w:t>
      </w:r>
      <w:r w:rsidRPr="00151DB2">
        <w:t>that</w:t>
      </w:r>
      <w:r w:rsidRPr="00151DB2" w:rsidR="00821BB8">
        <w:t xml:space="preserve"> </w:t>
      </w:r>
      <w:r w:rsidRPr="00151DB2">
        <w:t>was</w:t>
      </w:r>
      <w:r w:rsidRPr="00151DB2" w:rsidR="00821BB8">
        <w:t xml:space="preserve"> </w:t>
      </w:r>
      <w:r w:rsidRPr="00151DB2">
        <w:t>made</w:t>
      </w:r>
      <w:r w:rsidRPr="00151DB2" w:rsidR="00821BB8">
        <w:t xml:space="preserve"> </w:t>
      </w:r>
      <w:r w:rsidRPr="00151DB2" w:rsidR="00CA5B27">
        <w:t>in</w:t>
      </w:r>
      <w:r w:rsidRPr="00151DB2" w:rsidR="00821BB8">
        <w:t xml:space="preserve"> </w:t>
      </w:r>
      <w:r w:rsidRPr="00151DB2" w:rsidR="00CA5B27">
        <w:t>the</w:t>
      </w:r>
      <w:r w:rsidRPr="00151DB2" w:rsidR="00821BB8">
        <w:t xml:space="preserve"> </w:t>
      </w:r>
      <w:r w:rsidRPr="00151DB2" w:rsidR="00CA5B27">
        <w:t>middle</w:t>
      </w:r>
      <w:r w:rsidRPr="00151DB2" w:rsidR="00821BB8">
        <w:t xml:space="preserve"> </w:t>
      </w:r>
      <w:r w:rsidRPr="00151DB2">
        <w:t>of</w:t>
      </w:r>
      <w:r w:rsidRPr="00151DB2" w:rsidR="00821BB8">
        <w:t xml:space="preserve"> </w:t>
      </w:r>
      <w:r w:rsidRPr="00151DB2">
        <w:t>June</w:t>
      </w:r>
      <w:r w:rsidRPr="00151DB2" w:rsidR="00821BB8">
        <w:t xml:space="preserve"> </w:t>
      </w:r>
      <w:r w:rsidRPr="00151DB2">
        <w:t>about</w:t>
      </w:r>
      <w:r w:rsidRPr="00151DB2" w:rsidR="00821BB8">
        <w:t xml:space="preserve"> </w:t>
      </w:r>
      <w:r w:rsidRPr="00151DB2">
        <w:t>the</w:t>
      </w:r>
      <w:r w:rsidRPr="00151DB2" w:rsidR="00821BB8">
        <w:t xml:space="preserve"> </w:t>
      </w:r>
      <w:r w:rsidRPr="00151DB2">
        <w:t>fact</w:t>
      </w:r>
      <w:r w:rsidRPr="00151DB2" w:rsidR="00821BB8">
        <w:t xml:space="preserve"> </w:t>
      </w:r>
      <w:r w:rsidRPr="00151DB2">
        <w:t>that</w:t>
      </w:r>
      <w:r w:rsidRPr="00151DB2" w:rsidR="00821BB8">
        <w:t xml:space="preserve"> </w:t>
      </w:r>
      <w:r w:rsidRPr="00151DB2">
        <w:t>this</w:t>
      </w:r>
      <w:r w:rsidRPr="00151DB2" w:rsidR="00821BB8">
        <w:t xml:space="preserve"> </w:t>
      </w:r>
      <w:r w:rsidRPr="00151DB2" w:rsidR="00FB6043">
        <w:t>binding</w:t>
      </w:r>
      <w:r w:rsidRPr="00151DB2" w:rsidR="00821BB8">
        <w:t xml:space="preserve"> </w:t>
      </w:r>
      <w:r w:rsidRPr="00151DB2">
        <w:t>arbitration</w:t>
      </w:r>
      <w:r w:rsidRPr="00151DB2" w:rsidR="00821BB8">
        <w:t xml:space="preserve"> </w:t>
      </w:r>
      <w:r w:rsidRPr="00151DB2">
        <w:t>would</w:t>
      </w:r>
      <w:r w:rsidRPr="00151DB2" w:rsidR="00821BB8">
        <w:t xml:space="preserve"> </w:t>
      </w:r>
      <w:r w:rsidRPr="00151DB2">
        <w:t>be</w:t>
      </w:r>
      <w:r w:rsidRPr="00151DB2" w:rsidR="00821BB8">
        <w:t xml:space="preserve"> </w:t>
      </w:r>
      <w:r w:rsidRPr="00151DB2">
        <w:t>put</w:t>
      </w:r>
      <w:r w:rsidRPr="00151DB2" w:rsidR="00821BB8">
        <w:t xml:space="preserve"> </w:t>
      </w:r>
      <w:r w:rsidRPr="00151DB2">
        <w:t>in</w:t>
      </w:r>
      <w:r w:rsidRPr="00151DB2" w:rsidR="00821BB8">
        <w:t xml:space="preserve"> </w:t>
      </w:r>
      <w:r w:rsidRPr="00151DB2">
        <w:t>place</w:t>
      </w:r>
      <w:r w:rsidRPr="00151DB2" w:rsidR="00CA5B27">
        <w:t>,</w:t>
      </w:r>
      <w:r w:rsidRPr="00151DB2" w:rsidR="00821BB8">
        <w:t xml:space="preserve"> </w:t>
      </w:r>
      <w:r w:rsidRPr="00151DB2">
        <w:t>but</w:t>
      </w:r>
      <w:r w:rsidRPr="00151DB2" w:rsidR="00821BB8">
        <w:t xml:space="preserve"> </w:t>
      </w:r>
      <w:r w:rsidRPr="00151DB2">
        <w:t>we</w:t>
      </w:r>
      <w:r w:rsidRPr="00151DB2" w:rsidR="00821BB8">
        <w:t xml:space="preserve"> </w:t>
      </w:r>
      <w:r w:rsidRPr="00151DB2">
        <w:t>do</w:t>
      </w:r>
      <w:r w:rsidRPr="00151DB2" w:rsidR="00821BB8">
        <w:t xml:space="preserve"> </w:t>
      </w:r>
      <w:r w:rsidRPr="00151DB2">
        <w:t>not</w:t>
      </w:r>
      <w:r w:rsidRPr="00151DB2" w:rsidR="00821BB8">
        <w:t xml:space="preserve"> </w:t>
      </w:r>
      <w:r w:rsidRPr="00151DB2">
        <w:t>know</w:t>
      </w:r>
      <w:r w:rsidRPr="00151DB2" w:rsidR="00821BB8">
        <w:t xml:space="preserve"> </w:t>
      </w:r>
      <w:r w:rsidRPr="00151DB2">
        <w:t>what</w:t>
      </w:r>
      <w:r w:rsidRPr="00151DB2" w:rsidR="00821BB8">
        <w:t xml:space="preserve"> </w:t>
      </w:r>
      <w:r w:rsidRPr="00151DB2">
        <w:t>that</w:t>
      </w:r>
      <w:r w:rsidRPr="00151DB2" w:rsidR="00821BB8">
        <w:t xml:space="preserve"> </w:t>
      </w:r>
      <w:r w:rsidRPr="00151DB2">
        <w:t>is</w:t>
      </w:r>
      <w:r w:rsidRPr="00151DB2" w:rsidR="00821BB8">
        <w:t xml:space="preserve"> </w:t>
      </w:r>
      <w:r w:rsidRPr="00151DB2">
        <w:t>going</w:t>
      </w:r>
      <w:r w:rsidRPr="00151DB2" w:rsidR="00821BB8">
        <w:t xml:space="preserve"> </w:t>
      </w:r>
      <w:r w:rsidRPr="00151DB2">
        <w:t>to</w:t>
      </w:r>
      <w:r w:rsidRPr="00151DB2" w:rsidR="00821BB8">
        <w:t xml:space="preserve"> </w:t>
      </w:r>
      <w:r w:rsidRPr="00151DB2">
        <w:t>look</w:t>
      </w:r>
      <w:r w:rsidRPr="00151DB2" w:rsidR="00821BB8">
        <w:t xml:space="preserve"> </w:t>
      </w:r>
      <w:r w:rsidRPr="00151DB2">
        <w:t>like</w:t>
      </w:r>
      <w:r w:rsidRPr="00151DB2" w:rsidR="00821BB8">
        <w:t xml:space="preserve"> </w:t>
      </w:r>
      <w:r w:rsidRPr="00151DB2" w:rsidR="00CA5B27">
        <w:t>and</w:t>
      </w:r>
      <w:r w:rsidRPr="00151DB2" w:rsidR="00821BB8">
        <w:t xml:space="preserve"> </w:t>
      </w:r>
      <w:r w:rsidRPr="00151DB2" w:rsidR="00CA5B27">
        <w:t>exactly</w:t>
      </w:r>
      <w:r w:rsidRPr="00151DB2" w:rsidR="00821BB8">
        <w:t xml:space="preserve"> </w:t>
      </w:r>
      <w:r w:rsidRPr="00151DB2" w:rsidR="00CA5B27">
        <w:t>when</w:t>
      </w:r>
      <w:r w:rsidRPr="00151DB2" w:rsidR="00821BB8">
        <w:t xml:space="preserve"> </w:t>
      </w:r>
      <w:r w:rsidR="0045270C">
        <w:t>it</w:t>
      </w:r>
      <w:r w:rsidRPr="00151DB2" w:rsidR="00821BB8">
        <w:t xml:space="preserve"> </w:t>
      </w:r>
      <w:r w:rsidRPr="00151DB2" w:rsidR="00CA5B27">
        <w:t>is</w:t>
      </w:r>
      <w:r w:rsidRPr="00151DB2" w:rsidR="00821BB8">
        <w:t xml:space="preserve"> </w:t>
      </w:r>
      <w:r w:rsidRPr="00151DB2" w:rsidR="00CA5B27">
        <w:t>going</w:t>
      </w:r>
      <w:r w:rsidRPr="00151DB2" w:rsidR="00821BB8">
        <w:t xml:space="preserve"> </w:t>
      </w:r>
      <w:r w:rsidRPr="00151DB2" w:rsidR="00CA5B27">
        <w:t>to</w:t>
      </w:r>
      <w:r w:rsidRPr="00151DB2" w:rsidR="00821BB8">
        <w:t xml:space="preserve"> </w:t>
      </w:r>
      <w:r w:rsidRPr="00151DB2" w:rsidR="00CA5B27">
        <w:t>be</w:t>
      </w:r>
      <w:r w:rsidRPr="00151DB2" w:rsidR="00821BB8">
        <w:t xml:space="preserve"> </w:t>
      </w:r>
      <w:r w:rsidRPr="00151DB2" w:rsidR="00CA5B27">
        <w:t>put</w:t>
      </w:r>
      <w:r w:rsidRPr="00151DB2" w:rsidR="00821BB8">
        <w:t xml:space="preserve"> </w:t>
      </w:r>
      <w:r w:rsidRPr="00151DB2" w:rsidR="00CA5B27">
        <w:t>in</w:t>
      </w:r>
      <w:r w:rsidRPr="00151DB2" w:rsidR="00821BB8">
        <w:t xml:space="preserve"> </w:t>
      </w:r>
      <w:r w:rsidRPr="00151DB2" w:rsidR="00CA5B27">
        <w:t>place.</w:t>
      </w:r>
      <w:r w:rsidRPr="00151DB2" w:rsidR="00821BB8">
        <w:t xml:space="preserve"> </w:t>
      </w:r>
      <w:r w:rsidRPr="00151DB2" w:rsidR="00CA5B27">
        <w:t>That</w:t>
      </w:r>
      <w:r w:rsidRPr="00151DB2" w:rsidR="00821BB8">
        <w:t xml:space="preserve"> </w:t>
      </w:r>
      <w:r w:rsidRPr="00151DB2">
        <w:t>tail</w:t>
      </w:r>
      <w:r w:rsidRPr="00151DB2" w:rsidR="00821BB8">
        <w:t xml:space="preserve"> </w:t>
      </w:r>
      <w:r w:rsidRPr="00151DB2">
        <w:t>is</w:t>
      </w:r>
      <w:r w:rsidRPr="00151DB2" w:rsidR="00821BB8">
        <w:t xml:space="preserve"> </w:t>
      </w:r>
      <w:r w:rsidRPr="00151DB2">
        <w:t>dependent</w:t>
      </w:r>
      <w:r w:rsidRPr="00151DB2" w:rsidR="00821BB8">
        <w:t xml:space="preserve"> </w:t>
      </w:r>
      <w:r w:rsidRPr="00151DB2">
        <w:t>on</w:t>
      </w:r>
      <w:r w:rsidRPr="00151DB2" w:rsidR="00821BB8">
        <w:t xml:space="preserve"> </w:t>
      </w:r>
      <w:r w:rsidRPr="00151DB2">
        <w:t>what</w:t>
      </w:r>
      <w:r w:rsidRPr="00151DB2" w:rsidR="00821BB8">
        <w:t xml:space="preserve"> </w:t>
      </w:r>
      <w:r w:rsidRPr="00151DB2">
        <w:t>happens</w:t>
      </w:r>
      <w:r w:rsidRPr="00151DB2" w:rsidR="00821BB8">
        <w:t xml:space="preserve"> </w:t>
      </w:r>
      <w:r w:rsidRPr="00151DB2">
        <w:t>with</w:t>
      </w:r>
      <w:r w:rsidRPr="00151DB2" w:rsidR="00821BB8">
        <w:t xml:space="preserve"> </w:t>
      </w:r>
      <w:r w:rsidR="0045270C">
        <w:t>the</w:t>
      </w:r>
      <w:r w:rsidRPr="00151DB2" w:rsidR="00821BB8">
        <w:t xml:space="preserve"> </w:t>
      </w:r>
      <w:r w:rsidRPr="00151DB2">
        <w:t>process</w:t>
      </w:r>
      <w:r w:rsidRPr="00151DB2" w:rsidR="00821BB8">
        <w:t xml:space="preserve"> </w:t>
      </w:r>
      <w:r w:rsidRPr="00151DB2">
        <w:t>over</w:t>
      </w:r>
      <w:r w:rsidRPr="00151DB2" w:rsidR="00821BB8">
        <w:t xml:space="preserve"> </w:t>
      </w:r>
      <w:r w:rsidRPr="00151DB2">
        <w:t>the</w:t>
      </w:r>
      <w:r w:rsidRPr="00151DB2" w:rsidR="00821BB8">
        <w:t xml:space="preserve"> </w:t>
      </w:r>
      <w:r w:rsidRPr="00151DB2">
        <w:t>coming</w:t>
      </w:r>
      <w:r w:rsidRPr="00151DB2" w:rsidR="00821BB8">
        <w:t xml:space="preserve"> </w:t>
      </w:r>
      <w:r w:rsidRPr="00151DB2">
        <w:t>months</w:t>
      </w:r>
      <w:r w:rsidR="0045270C">
        <w:t>,</w:t>
      </w:r>
      <w:r w:rsidRPr="00151DB2" w:rsidR="00821BB8">
        <w:t xml:space="preserve"> </w:t>
      </w:r>
      <w:r w:rsidRPr="00151DB2">
        <w:t>because</w:t>
      </w:r>
      <w:r w:rsidRPr="00151DB2" w:rsidR="00821BB8">
        <w:t xml:space="preserve"> </w:t>
      </w:r>
      <w:r w:rsidRPr="00151DB2">
        <w:t>there</w:t>
      </w:r>
      <w:r w:rsidRPr="00151DB2" w:rsidR="00821BB8">
        <w:t xml:space="preserve"> </w:t>
      </w:r>
      <w:r w:rsidRPr="00151DB2">
        <w:t>will</w:t>
      </w:r>
      <w:r w:rsidRPr="00151DB2" w:rsidR="00821BB8">
        <w:t xml:space="preserve"> </w:t>
      </w:r>
      <w:r w:rsidRPr="00151DB2">
        <w:t>probably</w:t>
      </w:r>
      <w:r w:rsidRPr="00151DB2" w:rsidR="00821BB8">
        <w:t xml:space="preserve"> </w:t>
      </w:r>
      <w:r w:rsidRPr="00151DB2">
        <w:t>be</w:t>
      </w:r>
      <w:r w:rsidRPr="00151DB2" w:rsidR="00821BB8">
        <w:t xml:space="preserve"> </w:t>
      </w:r>
      <w:r w:rsidRPr="00151DB2">
        <w:t>some</w:t>
      </w:r>
      <w:r w:rsidRPr="00151DB2" w:rsidR="00821BB8">
        <w:t xml:space="preserve"> </w:t>
      </w:r>
      <w:r w:rsidRPr="00151DB2">
        <w:t>of</w:t>
      </w:r>
      <w:r w:rsidRPr="00151DB2" w:rsidR="00821BB8">
        <w:t xml:space="preserve"> </w:t>
      </w:r>
      <w:r w:rsidRPr="00151DB2" w:rsidR="00FB6043">
        <w:t>it</w:t>
      </w:r>
      <w:r w:rsidRPr="00151DB2" w:rsidR="00821BB8">
        <w:t xml:space="preserve"> </w:t>
      </w:r>
      <w:r w:rsidRPr="00151DB2">
        <w:t>that</w:t>
      </w:r>
      <w:r w:rsidRPr="00151DB2" w:rsidR="00821BB8">
        <w:t xml:space="preserve"> </w:t>
      </w:r>
      <w:r w:rsidR="0045270C">
        <w:t>gets</w:t>
      </w:r>
      <w:r w:rsidRPr="00151DB2" w:rsidR="00821BB8">
        <w:t xml:space="preserve"> </w:t>
      </w:r>
      <w:r w:rsidRPr="00151DB2">
        <w:t>negotiated</w:t>
      </w:r>
      <w:r w:rsidRPr="00151DB2" w:rsidR="00821BB8">
        <w:t xml:space="preserve"> </w:t>
      </w:r>
      <w:r w:rsidRPr="00151DB2" w:rsidR="00CA5B27">
        <w:t>through</w:t>
      </w:r>
      <w:r w:rsidRPr="00151DB2" w:rsidR="00821BB8">
        <w:t xml:space="preserve"> </w:t>
      </w:r>
      <w:r w:rsidRPr="00151DB2" w:rsidR="00CA5B27">
        <w:t>ongoing</w:t>
      </w:r>
      <w:r w:rsidRPr="00151DB2" w:rsidR="00821BB8">
        <w:t xml:space="preserve"> </w:t>
      </w:r>
      <w:r w:rsidRPr="00151DB2" w:rsidR="00CA5B27">
        <w:t>discussions.</w:t>
      </w:r>
      <w:r w:rsidRPr="00151DB2" w:rsidR="00821BB8">
        <w:t xml:space="preserve"> </w:t>
      </w:r>
      <w:r w:rsidRPr="00151DB2" w:rsidR="00CA5B27">
        <w:t>There</w:t>
      </w:r>
      <w:r w:rsidRPr="00151DB2" w:rsidR="00821BB8">
        <w:t xml:space="preserve"> </w:t>
      </w:r>
      <w:r w:rsidRPr="00151DB2" w:rsidR="00CA5B27">
        <w:t>will</w:t>
      </w:r>
      <w:r w:rsidRPr="00151DB2" w:rsidR="00821BB8">
        <w:t xml:space="preserve"> </w:t>
      </w:r>
      <w:r w:rsidRPr="00151DB2" w:rsidR="00CA5B27">
        <w:t>still</w:t>
      </w:r>
      <w:r w:rsidRPr="00151DB2" w:rsidR="00821BB8">
        <w:t xml:space="preserve"> </w:t>
      </w:r>
      <w:r w:rsidRPr="00151DB2" w:rsidR="00CA5B27">
        <w:t>remain</w:t>
      </w:r>
      <w:r w:rsidRPr="00151DB2" w:rsidR="00821BB8">
        <w:t xml:space="preserve"> </w:t>
      </w:r>
      <w:r w:rsidRPr="00151DB2" w:rsidR="00CA5B27">
        <w:t>a</w:t>
      </w:r>
      <w:r w:rsidRPr="00151DB2" w:rsidR="00821BB8">
        <w:t xml:space="preserve"> </w:t>
      </w:r>
      <w:r w:rsidRPr="00151DB2" w:rsidR="00CA5B27">
        <w:t>chunk</w:t>
      </w:r>
      <w:r w:rsidRPr="00151DB2" w:rsidR="00821BB8">
        <w:t xml:space="preserve"> </w:t>
      </w:r>
      <w:r w:rsidRPr="00151DB2" w:rsidR="00CA5B27">
        <w:t>that</w:t>
      </w:r>
      <w:r w:rsidRPr="00151DB2" w:rsidR="00821BB8">
        <w:t xml:space="preserve"> </w:t>
      </w:r>
      <w:r w:rsidRPr="00151DB2" w:rsidR="00CA5B27">
        <w:t>is</w:t>
      </w:r>
      <w:r w:rsidRPr="00151DB2" w:rsidR="00821BB8">
        <w:t xml:space="preserve"> </w:t>
      </w:r>
      <w:r w:rsidRPr="00151DB2" w:rsidR="00CA5B27">
        <w:t>very</w:t>
      </w:r>
      <w:r w:rsidRPr="00151DB2" w:rsidR="00821BB8">
        <w:t xml:space="preserve"> </w:t>
      </w:r>
      <w:r w:rsidRPr="00151DB2">
        <w:t>entrenched.</w:t>
      </w:r>
      <w:r w:rsidRPr="00151DB2" w:rsidR="00821BB8">
        <w:t xml:space="preserve"> </w:t>
      </w:r>
      <w:r w:rsidRPr="00151DB2">
        <w:t>The</w:t>
      </w:r>
      <w:r w:rsidRPr="00151DB2" w:rsidR="00821BB8">
        <w:t xml:space="preserve"> </w:t>
      </w:r>
      <w:r w:rsidRPr="00151DB2">
        <w:t>tenants</w:t>
      </w:r>
      <w:r w:rsidRPr="00151DB2" w:rsidR="00821BB8">
        <w:t xml:space="preserve"> </w:t>
      </w:r>
      <w:r w:rsidRPr="00151DB2">
        <w:t>will</w:t>
      </w:r>
      <w:r w:rsidRPr="00151DB2" w:rsidR="00821BB8">
        <w:t xml:space="preserve"> </w:t>
      </w:r>
      <w:r w:rsidRPr="00151DB2">
        <w:t>say</w:t>
      </w:r>
      <w:r w:rsidRPr="00151DB2" w:rsidR="00821BB8">
        <w:t xml:space="preserve"> </w:t>
      </w:r>
      <w:r w:rsidRPr="00151DB2" w:rsidR="00CA5B27">
        <w:t>that</w:t>
      </w:r>
      <w:r w:rsidRPr="00151DB2" w:rsidR="00821BB8">
        <w:t xml:space="preserve"> </w:t>
      </w:r>
      <w:r w:rsidRPr="00151DB2">
        <w:t>is</w:t>
      </w:r>
      <w:r w:rsidRPr="00151DB2" w:rsidR="00821BB8">
        <w:t xml:space="preserve"> </w:t>
      </w:r>
      <w:r w:rsidRPr="00151DB2">
        <w:t>the</w:t>
      </w:r>
      <w:r w:rsidRPr="00151DB2" w:rsidR="00821BB8">
        <w:t xml:space="preserve"> </w:t>
      </w:r>
      <w:r w:rsidRPr="00151DB2">
        <w:t>landlords’</w:t>
      </w:r>
      <w:r w:rsidRPr="00151DB2" w:rsidR="00821BB8">
        <w:t xml:space="preserve"> </w:t>
      </w:r>
      <w:r w:rsidRPr="00151DB2">
        <w:t>fault</w:t>
      </w:r>
      <w:r w:rsidRPr="00151DB2" w:rsidR="00821BB8">
        <w:t xml:space="preserve"> </w:t>
      </w:r>
      <w:r w:rsidRPr="00151DB2">
        <w:t>and</w:t>
      </w:r>
      <w:r w:rsidRPr="00151DB2" w:rsidR="00821BB8">
        <w:t xml:space="preserve"> </w:t>
      </w:r>
      <w:r w:rsidRPr="00151DB2" w:rsidR="00CA5B27">
        <w:t>I</w:t>
      </w:r>
      <w:r w:rsidRPr="00151DB2" w:rsidR="00821BB8">
        <w:t xml:space="preserve"> </w:t>
      </w:r>
      <w:r w:rsidRPr="00151DB2" w:rsidR="00CA5B27">
        <w:t>am</w:t>
      </w:r>
      <w:r w:rsidRPr="00151DB2" w:rsidR="00821BB8">
        <w:t xml:space="preserve"> </w:t>
      </w:r>
      <w:r w:rsidRPr="00151DB2" w:rsidR="00CA5B27">
        <w:t>sure</w:t>
      </w:r>
      <w:r w:rsidRPr="00151DB2" w:rsidR="00821BB8">
        <w:t xml:space="preserve"> </w:t>
      </w:r>
      <w:r w:rsidRPr="00151DB2">
        <w:t>the</w:t>
      </w:r>
      <w:r w:rsidRPr="00151DB2" w:rsidR="00821BB8">
        <w:t xml:space="preserve"> </w:t>
      </w:r>
      <w:r w:rsidRPr="00151DB2">
        <w:t>landlords</w:t>
      </w:r>
      <w:r w:rsidRPr="00151DB2" w:rsidR="00821BB8">
        <w:t xml:space="preserve"> </w:t>
      </w:r>
      <w:r w:rsidRPr="00151DB2">
        <w:t>will</w:t>
      </w:r>
      <w:r w:rsidRPr="00151DB2" w:rsidR="00821BB8">
        <w:t xml:space="preserve"> </w:t>
      </w:r>
      <w:r w:rsidRPr="00151DB2">
        <w:t>say</w:t>
      </w:r>
      <w:r w:rsidRPr="00151DB2" w:rsidR="00821BB8">
        <w:t xml:space="preserve"> </w:t>
      </w:r>
      <w:r w:rsidR="0045270C">
        <w:t>it</w:t>
      </w:r>
      <w:r w:rsidRPr="00151DB2" w:rsidR="00821BB8">
        <w:t xml:space="preserve"> </w:t>
      </w:r>
      <w:r w:rsidRPr="00151DB2" w:rsidR="00CA5B27">
        <w:t>is</w:t>
      </w:r>
      <w:r w:rsidRPr="00151DB2" w:rsidR="00821BB8">
        <w:t xml:space="preserve"> </w:t>
      </w:r>
      <w:r w:rsidRPr="00151DB2">
        <w:t>the</w:t>
      </w:r>
      <w:r w:rsidRPr="00151DB2" w:rsidR="00821BB8">
        <w:t xml:space="preserve"> </w:t>
      </w:r>
      <w:r w:rsidRPr="00151DB2">
        <w:t>tenants’</w:t>
      </w:r>
      <w:r w:rsidRPr="00151DB2" w:rsidR="00821BB8">
        <w:t xml:space="preserve"> </w:t>
      </w:r>
      <w:r w:rsidRPr="00151DB2">
        <w:t>fault</w:t>
      </w:r>
      <w:r w:rsidRPr="00151DB2" w:rsidR="00CA5B27">
        <w:t>.</w:t>
      </w:r>
      <w:r w:rsidRPr="00151DB2" w:rsidR="00821BB8">
        <w:t xml:space="preserve"> </w:t>
      </w:r>
      <w:r w:rsidRPr="00151DB2" w:rsidR="00CA5B27">
        <w:t>Either</w:t>
      </w:r>
      <w:r w:rsidRPr="00151DB2" w:rsidR="00821BB8">
        <w:t xml:space="preserve"> </w:t>
      </w:r>
      <w:r w:rsidRPr="00151DB2" w:rsidR="00CA5B27">
        <w:t>way,</w:t>
      </w:r>
      <w:r w:rsidRPr="00151DB2" w:rsidR="00821BB8">
        <w:t xml:space="preserve"> </w:t>
      </w:r>
      <w:r w:rsidRPr="00151DB2" w:rsidR="00CA5B27">
        <w:t>there</w:t>
      </w:r>
      <w:r w:rsidRPr="00151DB2" w:rsidR="00821BB8">
        <w:t xml:space="preserve"> </w:t>
      </w:r>
      <w:r w:rsidRPr="00151DB2" w:rsidR="00CA5B27">
        <w:t>will</w:t>
      </w:r>
      <w:r w:rsidRPr="00151DB2" w:rsidR="00821BB8">
        <w:t xml:space="preserve"> </w:t>
      </w:r>
      <w:r w:rsidRPr="00151DB2" w:rsidR="00CA5B27">
        <w:t>be</w:t>
      </w:r>
      <w:r w:rsidRPr="00151DB2" w:rsidR="00821BB8">
        <w:t xml:space="preserve"> </w:t>
      </w:r>
      <w:r w:rsidRPr="00151DB2" w:rsidR="00CA5B27">
        <w:t>a</w:t>
      </w:r>
      <w:r w:rsidRPr="00151DB2" w:rsidR="00821BB8">
        <w:t xml:space="preserve"> </w:t>
      </w:r>
      <w:r w:rsidRPr="00151DB2" w:rsidR="00CA5B27">
        <w:t>small</w:t>
      </w:r>
      <w:r w:rsidRPr="00151DB2" w:rsidR="00821BB8">
        <w:t xml:space="preserve"> </w:t>
      </w:r>
      <w:r w:rsidRPr="00151DB2" w:rsidR="00CA5B27">
        <w:t>proportion</w:t>
      </w:r>
      <w:r w:rsidRPr="00151DB2" w:rsidR="00821BB8">
        <w:t xml:space="preserve"> </w:t>
      </w:r>
      <w:r w:rsidRPr="00151DB2" w:rsidR="00CA5B27">
        <w:t>of</w:t>
      </w:r>
      <w:r w:rsidRPr="00151DB2" w:rsidR="00821BB8">
        <w:t xml:space="preserve"> </w:t>
      </w:r>
      <w:r w:rsidRPr="00151DB2" w:rsidR="00CA5B27">
        <w:t>that</w:t>
      </w:r>
      <w:r w:rsidRPr="00151DB2" w:rsidR="00821BB8">
        <w:t xml:space="preserve"> </w:t>
      </w:r>
      <w:r w:rsidRPr="00151DB2" w:rsidR="00CA5B27">
        <w:t>tail</w:t>
      </w:r>
      <w:r w:rsidRPr="00151DB2" w:rsidR="00821BB8">
        <w:t xml:space="preserve"> </w:t>
      </w:r>
      <w:r w:rsidRPr="00151DB2" w:rsidR="00CA5B27">
        <w:t>where,</w:t>
      </w:r>
      <w:r w:rsidRPr="00151DB2" w:rsidR="00821BB8">
        <w:t xml:space="preserve"> </w:t>
      </w:r>
      <w:r w:rsidRPr="00151DB2" w:rsidR="00CA5B27">
        <w:t>for</w:t>
      </w:r>
      <w:r w:rsidRPr="00151DB2" w:rsidR="00821BB8">
        <w:t xml:space="preserve"> </w:t>
      </w:r>
      <w:r w:rsidRPr="00151DB2" w:rsidR="00CA5B27">
        <w:t>whatever</w:t>
      </w:r>
      <w:r w:rsidRPr="00151DB2" w:rsidR="00821BB8">
        <w:t xml:space="preserve"> </w:t>
      </w:r>
      <w:r w:rsidRPr="00151DB2" w:rsidR="00CA5B27">
        <w:t>reason</w:t>
      </w:r>
      <w:r w:rsidRPr="00151DB2" w:rsidR="00821BB8">
        <w:t xml:space="preserve"> </w:t>
      </w:r>
      <w:r w:rsidRPr="00151DB2" w:rsidR="00CA5B27">
        <w:t>on</w:t>
      </w:r>
      <w:r w:rsidRPr="00151DB2" w:rsidR="00821BB8">
        <w:t xml:space="preserve"> </w:t>
      </w:r>
      <w:r w:rsidRPr="00151DB2" w:rsidR="00CA5B27">
        <w:t>either</w:t>
      </w:r>
      <w:r w:rsidRPr="00151DB2" w:rsidR="00821BB8">
        <w:t xml:space="preserve"> </w:t>
      </w:r>
      <w:r w:rsidRPr="00151DB2" w:rsidR="00CA5B27">
        <w:t>side,</w:t>
      </w:r>
      <w:r w:rsidRPr="00151DB2" w:rsidR="00821BB8">
        <w:t xml:space="preserve"> </w:t>
      </w:r>
      <w:r w:rsidRPr="00151DB2" w:rsidR="00CA5B27">
        <w:t>those</w:t>
      </w:r>
      <w:r w:rsidRPr="00151DB2" w:rsidR="00821BB8">
        <w:t xml:space="preserve"> </w:t>
      </w:r>
      <w:r w:rsidRPr="00151DB2" w:rsidR="00CA5B27">
        <w:t>two</w:t>
      </w:r>
      <w:r w:rsidRPr="00151DB2" w:rsidR="00821BB8">
        <w:t xml:space="preserve"> </w:t>
      </w:r>
      <w:r w:rsidRPr="00151DB2" w:rsidR="00CA5B27">
        <w:t>parties</w:t>
      </w:r>
      <w:r w:rsidRPr="00151DB2" w:rsidR="00821BB8">
        <w:t xml:space="preserve"> </w:t>
      </w:r>
      <w:r w:rsidRPr="00151DB2" w:rsidR="00CA5B27">
        <w:t>have</w:t>
      </w:r>
      <w:r w:rsidRPr="00151DB2" w:rsidR="00821BB8">
        <w:t xml:space="preserve"> </w:t>
      </w:r>
      <w:r w:rsidRPr="00151DB2" w:rsidR="00CA5B27">
        <w:t>not</w:t>
      </w:r>
      <w:r w:rsidRPr="00151DB2" w:rsidR="00821BB8">
        <w:t xml:space="preserve"> </w:t>
      </w:r>
      <w:r w:rsidRPr="00151DB2" w:rsidR="00CA5B27">
        <w:t>been</w:t>
      </w:r>
      <w:r w:rsidRPr="00151DB2" w:rsidR="00821BB8">
        <w:t xml:space="preserve"> </w:t>
      </w:r>
      <w:r w:rsidRPr="00151DB2" w:rsidR="00CA5B27">
        <w:t>able</w:t>
      </w:r>
      <w:r w:rsidRPr="00151DB2" w:rsidR="00821BB8">
        <w:t xml:space="preserve"> </w:t>
      </w:r>
      <w:r w:rsidRPr="00151DB2" w:rsidR="00CA5B27">
        <w:t>to</w:t>
      </w:r>
      <w:r w:rsidRPr="00151DB2" w:rsidR="00821BB8">
        <w:t xml:space="preserve"> </w:t>
      </w:r>
      <w:r w:rsidRPr="00151DB2" w:rsidR="00CA5B27">
        <w:t>reach</w:t>
      </w:r>
      <w:r w:rsidRPr="00151DB2" w:rsidR="00821BB8">
        <w:t xml:space="preserve"> </w:t>
      </w:r>
      <w:r w:rsidRPr="00151DB2" w:rsidR="00CA5B27">
        <w:t>an</w:t>
      </w:r>
      <w:r w:rsidRPr="00151DB2" w:rsidR="00821BB8">
        <w:t xml:space="preserve"> </w:t>
      </w:r>
      <w:r w:rsidRPr="00151DB2" w:rsidR="00CA5B27">
        <w:t>agreement</w:t>
      </w:r>
      <w:r w:rsidRPr="00151DB2" w:rsidR="00821BB8">
        <w:t xml:space="preserve"> </w:t>
      </w:r>
      <w:r w:rsidRPr="00151DB2" w:rsidR="00CA5B27">
        <w:t>and</w:t>
      </w:r>
      <w:r w:rsidRPr="00151DB2" w:rsidR="00821BB8">
        <w:t xml:space="preserve"> </w:t>
      </w:r>
      <w:r w:rsidRPr="00151DB2" w:rsidR="00CA5B27">
        <w:t>we</w:t>
      </w:r>
      <w:r w:rsidRPr="00151DB2" w:rsidR="00821BB8">
        <w:t xml:space="preserve"> </w:t>
      </w:r>
      <w:r w:rsidRPr="00151DB2" w:rsidR="00CA5B27">
        <w:t>need</w:t>
      </w:r>
      <w:r w:rsidRPr="00151DB2" w:rsidR="00821BB8">
        <w:t xml:space="preserve"> </w:t>
      </w:r>
      <w:r w:rsidRPr="00151DB2" w:rsidR="00CA5B27">
        <w:t>some</w:t>
      </w:r>
      <w:r w:rsidRPr="00151DB2" w:rsidR="00821BB8">
        <w:t xml:space="preserve"> </w:t>
      </w:r>
      <w:r w:rsidRPr="00151DB2" w:rsidR="00CA5B27">
        <w:t>other</w:t>
      </w:r>
      <w:r w:rsidRPr="00151DB2" w:rsidR="00821BB8">
        <w:t xml:space="preserve"> </w:t>
      </w:r>
      <w:r w:rsidRPr="00151DB2">
        <w:t>process</w:t>
      </w:r>
      <w:r w:rsidRPr="00151DB2" w:rsidR="00821BB8">
        <w:t xml:space="preserve"> </w:t>
      </w:r>
      <w:r w:rsidRPr="00151DB2">
        <w:t>to</w:t>
      </w:r>
      <w:r w:rsidRPr="00151DB2" w:rsidR="00821BB8">
        <w:t xml:space="preserve"> </w:t>
      </w:r>
      <w:r w:rsidRPr="00151DB2">
        <w:t>facilitate</w:t>
      </w:r>
      <w:r w:rsidRPr="00151DB2" w:rsidR="00821BB8">
        <w:t xml:space="preserve"> </w:t>
      </w:r>
      <w:r w:rsidRPr="00151DB2">
        <w:t>that.</w:t>
      </w:r>
    </w:p>
    <w:p w:rsidR="00891BDA" w:rsidRPr="00151DB2" w:rsidP="00891BDA">
      <w:pPr>
        <w:pStyle w:val="Question"/>
      </w:pPr>
      <w:sdt>
        <w:sdtPr>
          <w:alias w:val="Member"/>
          <w:tag w:val="&lt;Member mnisId='4752' dodsId=''&gt;"/>
          <w:id w:val="-1960798400"/>
          <w:placeholder>
            <w:docPart w:val="DefaultPlaceholder_-1854013440"/>
          </w:placeholder>
          <w:richText/>
        </w:sdtPr>
        <w:sdtContent>
          <w:r w:rsidRPr="00151DB2">
            <w:rPr>
              <w:b/>
            </w:rPr>
            <w:t>Mark</w:t>
          </w:r>
          <w:r w:rsidRPr="00151DB2" w:rsidR="00821BB8">
            <w:rPr>
              <w:b/>
            </w:rPr>
            <w:t xml:space="preserve"> </w:t>
          </w:r>
          <w:r w:rsidRPr="00151DB2">
            <w:rPr>
              <w:b/>
            </w:rPr>
            <w:t>Jenkinson:</w:t>
          </w:r>
        </w:sdtContent>
      </w:sdt>
      <w:r w:rsidRPr="00151DB2" w:rsidR="00821BB8">
        <w:t xml:space="preserve"> </w:t>
      </w:r>
      <w:r w:rsidRPr="00151DB2">
        <w:t>Do</w:t>
      </w:r>
      <w:r w:rsidRPr="00151DB2" w:rsidR="00821BB8">
        <w:t xml:space="preserve"> </w:t>
      </w:r>
      <w:r w:rsidRPr="00151DB2">
        <w:t>you</w:t>
      </w:r>
      <w:r w:rsidRPr="00151DB2" w:rsidR="00821BB8">
        <w:t xml:space="preserve"> </w:t>
      </w:r>
      <w:r w:rsidRPr="00151DB2">
        <w:t>see</w:t>
      </w:r>
      <w:r w:rsidRPr="00151DB2" w:rsidR="00821BB8">
        <w:t xml:space="preserve"> </w:t>
      </w:r>
      <w:r w:rsidRPr="00151DB2">
        <w:t>a</w:t>
      </w:r>
      <w:r w:rsidRPr="00151DB2" w:rsidR="00821BB8">
        <w:t xml:space="preserve"> </w:t>
      </w:r>
      <w:r w:rsidRPr="00151DB2">
        <w:t>difference</w:t>
      </w:r>
      <w:r w:rsidRPr="00151DB2" w:rsidR="00821BB8">
        <w:t xml:space="preserve"> </w:t>
      </w:r>
      <w:r w:rsidR="0045270C">
        <w:t>between the ability of</w:t>
      </w:r>
      <w:r w:rsidRPr="00151DB2" w:rsidR="00821BB8">
        <w:t xml:space="preserve"> </w:t>
      </w:r>
      <w:r w:rsidRPr="00151DB2" w:rsidR="00CA5B27">
        <w:t>large</w:t>
      </w:r>
      <w:r w:rsidRPr="00151DB2" w:rsidR="00821BB8">
        <w:t xml:space="preserve"> </w:t>
      </w:r>
      <w:r w:rsidRPr="00151DB2" w:rsidR="00CA5B27">
        <w:t>commercial</w:t>
      </w:r>
      <w:r w:rsidRPr="00151DB2" w:rsidR="00821BB8">
        <w:t xml:space="preserve"> </w:t>
      </w:r>
      <w:r w:rsidRPr="00151DB2" w:rsidR="00CA5B27">
        <w:t>businesses</w:t>
      </w:r>
      <w:r w:rsidRPr="00151DB2" w:rsidR="00821BB8">
        <w:t xml:space="preserve"> </w:t>
      </w:r>
      <w:r w:rsidRPr="00151DB2" w:rsidR="00CA5B27">
        <w:t>and</w:t>
      </w:r>
      <w:r w:rsidRPr="00151DB2" w:rsidR="00821BB8">
        <w:t xml:space="preserve"> </w:t>
      </w:r>
      <w:r w:rsidRPr="00151DB2" w:rsidR="00CA5B27">
        <w:t>smaller</w:t>
      </w:r>
      <w:r w:rsidRPr="00151DB2" w:rsidR="00821BB8">
        <w:t xml:space="preserve"> </w:t>
      </w:r>
      <w:r w:rsidRPr="00151DB2" w:rsidR="00CA5B27">
        <w:t>businesses</w:t>
      </w:r>
      <w:r w:rsidRPr="00151DB2" w:rsidR="00821BB8">
        <w:t xml:space="preserve"> </w:t>
      </w:r>
      <w:r w:rsidRPr="00151DB2" w:rsidR="00CA5B27">
        <w:t>to</w:t>
      </w:r>
      <w:r w:rsidRPr="00151DB2" w:rsidR="00821BB8">
        <w:t xml:space="preserve"> </w:t>
      </w:r>
      <w:r w:rsidRPr="00151DB2" w:rsidR="00CA5B27">
        <w:t>negotiate</w:t>
      </w:r>
      <w:r w:rsidRPr="00151DB2" w:rsidR="00821BB8">
        <w:t xml:space="preserve"> </w:t>
      </w:r>
      <w:r w:rsidRPr="00151DB2" w:rsidR="00CA5B27">
        <w:t>agreements</w:t>
      </w:r>
      <w:r w:rsidRPr="00151DB2" w:rsidR="00821BB8">
        <w:t xml:space="preserve"> </w:t>
      </w:r>
      <w:r w:rsidRPr="00151DB2" w:rsidR="00CA5B27">
        <w:t>with</w:t>
      </w:r>
      <w:r w:rsidRPr="00151DB2" w:rsidR="00821BB8">
        <w:t xml:space="preserve"> </w:t>
      </w:r>
      <w:r w:rsidRPr="00151DB2">
        <w:t>landlords?</w:t>
      </w:r>
    </w:p>
    <w:p w:rsidR="002F54D3" w:rsidRPr="00151DB2" w:rsidP="002F54D3">
      <w:pPr>
        <w:pStyle w:val="Answer"/>
      </w:pPr>
      <w:sdt>
        <w:sdtPr>
          <w:alias w:val="Witness"/>
          <w:id w:val="1732423908"/>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rsidR="00CA5B27">
        <w:t>In</w:t>
      </w:r>
      <w:r w:rsidRPr="00151DB2" w:rsidR="00821BB8">
        <w:t xml:space="preserve"> </w:t>
      </w:r>
      <w:r w:rsidRPr="00151DB2" w:rsidR="00CA5B27">
        <w:t>either</w:t>
      </w:r>
      <w:r w:rsidRPr="00151DB2" w:rsidR="00821BB8">
        <w:t xml:space="preserve"> </w:t>
      </w:r>
      <w:r w:rsidRPr="00151DB2" w:rsidR="00CA5B27">
        <w:t>situation,</w:t>
      </w:r>
      <w:r w:rsidRPr="00151DB2" w:rsidR="00821BB8">
        <w:t xml:space="preserve"> </w:t>
      </w:r>
      <w:r w:rsidRPr="00151DB2" w:rsidR="00CA5B27">
        <w:t>you</w:t>
      </w:r>
      <w:r w:rsidRPr="00151DB2" w:rsidR="00821BB8">
        <w:t xml:space="preserve"> </w:t>
      </w:r>
      <w:r w:rsidRPr="00151DB2" w:rsidR="00CA5B27">
        <w:t>have</w:t>
      </w:r>
      <w:r w:rsidRPr="00151DB2" w:rsidR="00821BB8">
        <w:t xml:space="preserve"> </w:t>
      </w:r>
      <w:r w:rsidRPr="00151DB2" w:rsidR="00CA5B27">
        <w:t>different</w:t>
      </w:r>
      <w:r w:rsidRPr="00151DB2" w:rsidR="00821BB8">
        <w:t xml:space="preserve"> </w:t>
      </w:r>
      <w:r w:rsidRPr="00151DB2" w:rsidR="00CA5B27">
        <w:t>sizes</w:t>
      </w:r>
      <w:r w:rsidRPr="00151DB2" w:rsidR="00821BB8">
        <w:t xml:space="preserve"> </w:t>
      </w:r>
      <w:r w:rsidRPr="00151DB2" w:rsidR="00CA5B27">
        <w:t>of</w:t>
      </w:r>
      <w:r w:rsidRPr="00151DB2" w:rsidR="00821BB8">
        <w:t xml:space="preserve"> </w:t>
      </w:r>
      <w:r w:rsidRPr="00151DB2" w:rsidR="00CA5B27">
        <w:t>tenants</w:t>
      </w:r>
      <w:r w:rsidRPr="00151DB2" w:rsidR="00821BB8">
        <w:t xml:space="preserve"> </w:t>
      </w:r>
      <w:r w:rsidRPr="00151DB2" w:rsidR="00CA5B27">
        <w:t>and</w:t>
      </w:r>
      <w:r w:rsidRPr="00151DB2" w:rsidR="00821BB8">
        <w:t xml:space="preserve"> </w:t>
      </w:r>
      <w:r w:rsidRPr="00151DB2" w:rsidR="00CA5B27">
        <w:t>different</w:t>
      </w:r>
      <w:r w:rsidRPr="00151DB2" w:rsidR="00821BB8">
        <w:t xml:space="preserve"> </w:t>
      </w:r>
      <w:r w:rsidRPr="00151DB2" w:rsidR="00CA5B27">
        <w:t>sizes</w:t>
      </w:r>
      <w:r w:rsidRPr="00151DB2" w:rsidR="00821BB8">
        <w:t xml:space="preserve"> </w:t>
      </w:r>
      <w:r w:rsidRPr="00151DB2" w:rsidR="00CA5B27">
        <w:t>of</w:t>
      </w:r>
      <w:r w:rsidRPr="00151DB2" w:rsidR="00821BB8">
        <w:t xml:space="preserve"> </w:t>
      </w:r>
      <w:r w:rsidRPr="00151DB2" w:rsidR="00CA5B27">
        <w:t>landlords.</w:t>
      </w:r>
      <w:r w:rsidRPr="00151DB2" w:rsidR="00821BB8">
        <w:t xml:space="preserve"> </w:t>
      </w:r>
      <w:r w:rsidRPr="00151DB2">
        <w:t>Both</w:t>
      </w:r>
      <w:r w:rsidRPr="00151DB2" w:rsidR="00821BB8">
        <w:t xml:space="preserve"> </w:t>
      </w:r>
      <w:r w:rsidRPr="00151DB2">
        <w:t>sides</w:t>
      </w:r>
      <w:r w:rsidRPr="00151DB2" w:rsidR="00821BB8">
        <w:t xml:space="preserve"> </w:t>
      </w:r>
      <w:r w:rsidRPr="00151DB2">
        <w:t>of</w:t>
      </w:r>
      <w:r w:rsidRPr="00151DB2" w:rsidR="00821BB8">
        <w:t xml:space="preserve"> </w:t>
      </w:r>
      <w:r w:rsidRPr="00151DB2">
        <w:t>the</w:t>
      </w:r>
      <w:r w:rsidRPr="00151DB2" w:rsidR="00821BB8">
        <w:t xml:space="preserve"> </w:t>
      </w:r>
      <w:r w:rsidRPr="00151DB2">
        <w:t>equation</w:t>
      </w:r>
      <w:r w:rsidRPr="00151DB2" w:rsidR="00821BB8">
        <w:t xml:space="preserve"> </w:t>
      </w:r>
      <w:r w:rsidRPr="00151DB2">
        <w:t>are</w:t>
      </w:r>
      <w:r w:rsidRPr="00151DB2" w:rsidR="00821BB8">
        <w:t xml:space="preserve"> </w:t>
      </w:r>
      <w:r w:rsidRPr="00151DB2">
        <w:t>variable</w:t>
      </w:r>
      <w:r w:rsidRPr="00151DB2" w:rsidR="00CA5B27">
        <w:t>,</w:t>
      </w:r>
      <w:r w:rsidRPr="00151DB2" w:rsidR="00821BB8">
        <w:t xml:space="preserve"> </w:t>
      </w:r>
      <w:r w:rsidRPr="00151DB2">
        <w:t>if</w:t>
      </w:r>
      <w:r w:rsidRPr="00151DB2" w:rsidR="00821BB8">
        <w:t xml:space="preserve"> </w:t>
      </w:r>
      <w:r w:rsidRPr="00151DB2">
        <w:t>you</w:t>
      </w:r>
      <w:r w:rsidRPr="00151DB2" w:rsidR="00821BB8">
        <w:t xml:space="preserve"> </w:t>
      </w:r>
      <w:r w:rsidRPr="00151DB2">
        <w:t>see</w:t>
      </w:r>
      <w:r w:rsidRPr="00151DB2" w:rsidR="00821BB8">
        <w:t xml:space="preserve"> </w:t>
      </w:r>
      <w:r w:rsidRPr="00151DB2">
        <w:t>what</w:t>
      </w:r>
      <w:r w:rsidRPr="00151DB2" w:rsidR="00821BB8">
        <w:t xml:space="preserve"> </w:t>
      </w:r>
      <w:r w:rsidRPr="00151DB2">
        <w:t>I</w:t>
      </w:r>
      <w:r w:rsidRPr="00151DB2" w:rsidR="00821BB8">
        <w:t xml:space="preserve"> </w:t>
      </w:r>
      <w:r w:rsidRPr="00151DB2">
        <w:t>mean.</w:t>
      </w:r>
      <w:r w:rsidRPr="00151DB2" w:rsidR="00821BB8">
        <w:t xml:space="preserve"> </w:t>
      </w:r>
      <w:r w:rsidRPr="00151DB2">
        <w:t>A</w:t>
      </w:r>
      <w:r w:rsidRPr="00151DB2" w:rsidR="00821BB8">
        <w:t xml:space="preserve"> </w:t>
      </w:r>
      <w:r w:rsidRPr="00151DB2">
        <w:t>bigger</w:t>
      </w:r>
      <w:r w:rsidRPr="00151DB2" w:rsidR="00821BB8">
        <w:t xml:space="preserve"> </w:t>
      </w:r>
      <w:r w:rsidRPr="00151DB2">
        <w:t>tenant</w:t>
      </w:r>
      <w:r w:rsidRPr="00151DB2" w:rsidR="00821BB8">
        <w:t xml:space="preserve"> </w:t>
      </w:r>
      <w:r w:rsidRPr="00151DB2">
        <w:t>business</w:t>
      </w:r>
      <w:r w:rsidRPr="00151DB2" w:rsidR="00821BB8">
        <w:t xml:space="preserve"> </w:t>
      </w:r>
      <w:r w:rsidRPr="00151DB2" w:rsidR="00CA5B27">
        <w:t>has</w:t>
      </w:r>
      <w:r w:rsidRPr="00151DB2" w:rsidR="00821BB8">
        <w:t xml:space="preserve"> </w:t>
      </w:r>
      <w:r w:rsidRPr="00151DB2" w:rsidR="00CA5B27">
        <w:t>more</w:t>
      </w:r>
      <w:r w:rsidRPr="00151DB2" w:rsidR="00821BB8">
        <w:t xml:space="preserve"> </w:t>
      </w:r>
      <w:r w:rsidRPr="00151DB2" w:rsidR="00CA5B27">
        <w:t>capacity</w:t>
      </w:r>
      <w:r w:rsidRPr="00151DB2" w:rsidR="00821BB8">
        <w:t xml:space="preserve"> </w:t>
      </w:r>
      <w:r w:rsidRPr="00151DB2" w:rsidR="00CA5B27">
        <w:t>in</w:t>
      </w:r>
      <w:r w:rsidRPr="00151DB2" w:rsidR="00821BB8">
        <w:t xml:space="preserve"> </w:t>
      </w:r>
      <w:r w:rsidRPr="00151DB2" w:rsidR="00CA5B27">
        <w:t>terms</w:t>
      </w:r>
      <w:r w:rsidRPr="00151DB2" w:rsidR="00821BB8">
        <w:t xml:space="preserve"> </w:t>
      </w:r>
      <w:r w:rsidRPr="00151DB2" w:rsidR="00CA5B27">
        <w:t>of</w:t>
      </w:r>
      <w:r w:rsidRPr="00151DB2" w:rsidR="00821BB8">
        <w:t xml:space="preserve"> </w:t>
      </w:r>
      <w:r w:rsidRPr="00151DB2" w:rsidR="00CA5B27">
        <w:t>expertise</w:t>
      </w:r>
      <w:r w:rsidR="0045270C">
        <w:t xml:space="preserve">, </w:t>
      </w:r>
      <w:r w:rsidRPr="00151DB2" w:rsidR="00CA5B27">
        <w:t>but</w:t>
      </w:r>
      <w:r w:rsidRPr="00151DB2" w:rsidR="00821BB8">
        <w:t xml:space="preserve"> </w:t>
      </w:r>
      <w:r w:rsidRPr="00151DB2" w:rsidR="00CA5B27">
        <w:t>the</w:t>
      </w:r>
      <w:r w:rsidRPr="00151DB2" w:rsidR="00821BB8">
        <w:t xml:space="preserve"> </w:t>
      </w:r>
      <w:r w:rsidRPr="00151DB2" w:rsidR="00CA5B27">
        <w:t>converse</w:t>
      </w:r>
      <w:r w:rsidRPr="00151DB2" w:rsidR="00821BB8">
        <w:t xml:space="preserve"> </w:t>
      </w:r>
      <w:r w:rsidRPr="00151DB2" w:rsidR="00CA5B27">
        <w:t>is</w:t>
      </w:r>
      <w:r w:rsidRPr="00151DB2" w:rsidR="00821BB8">
        <w:t xml:space="preserve"> </w:t>
      </w:r>
      <w:r w:rsidRPr="00151DB2" w:rsidR="00CA5B27">
        <w:t>also</w:t>
      </w:r>
      <w:r w:rsidRPr="00151DB2" w:rsidR="00821BB8">
        <w:t xml:space="preserve"> </w:t>
      </w:r>
      <w:r w:rsidRPr="00151DB2" w:rsidR="00CA5B27">
        <w:t>true</w:t>
      </w:r>
      <w:r w:rsidRPr="00151DB2" w:rsidR="00821BB8">
        <w:t xml:space="preserve"> </w:t>
      </w:r>
      <w:r w:rsidRPr="00151DB2" w:rsidR="00CA5B27">
        <w:t>in</w:t>
      </w:r>
      <w:r w:rsidRPr="00151DB2" w:rsidR="00821BB8">
        <w:t xml:space="preserve"> </w:t>
      </w:r>
      <w:r w:rsidRPr="00151DB2" w:rsidR="00F75AE6">
        <w:t>that</w:t>
      </w:r>
      <w:r w:rsidRPr="00151DB2" w:rsidR="00821BB8">
        <w:t xml:space="preserve"> </w:t>
      </w:r>
      <w:r w:rsidRPr="00151DB2" w:rsidR="00CA5B27">
        <w:t>a</w:t>
      </w:r>
      <w:r w:rsidRPr="00151DB2" w:rsidR="00821BB8">
        <w:t xml:space="preserve"> </w:t>
      </w:r>
      <w:r w:rsidRPr="00151DB2" w:rsidR="00CA5B27">
        <w:t>bigger</w:t>
      </w:r>
      <w:r w:rsidRPr="00151DB2" w:rsidR="00821BB8">
        <w:t xml:space="preserve"> </w:t>
      </w:r>
      <w:r w:rsidRPr="00151DB2">
        <w:t>institutional</w:t>
      </w:r>
      <w:r w:rsidRPr="00151DB2" w:rsidR="00821BB8">
        <w:t xml:space="preserve"> </w:t>
      </w:r>
      <w:r w:rsidRPr="00151DB2">
        <w:t>landlord</w:t>
      </w:r>
      <w:r w:rsidRPr="00151DB2" w:rsidR="00821BB8">
        <w:t xml:space="preserve"> </w:t>
      </w:r>
      <w:r w:rsidRPr="00151DB2">
        <w:t>is</w:t>
      </w:r>
      <w:r w:rsidRPr="00151DB2" w:rsidR="00821BB8">
        <w:t xml:space="preserve"> </w:t>
      </w:r>
      <w:r w:rsidRPr="00151DB2">
        <w:t>going</w:t>
      </w:r>
      <w:r w:rsidRPr="00151DB2" w:rsidR="00821BB8">
        <w:t xml:space="preserve"> </w:t>
      </w:r>
      <w:r w:rsidRPr="00151DB2">
        <w:t>to</w:t>
      </w:r>
      <w:r w:rsidRPr="00151DB2" w:rsidR="00821BB8">
        <w:t xml:space="preserve"> </w:t>
      </w:r>
      <w:r w:rsidRPr="00151DB2">
        <w:t>have</w:t>
      </w:r>
      <w:r w:rsidRPr="00151DB2" w:rsidR="00821BB8">
        <w:t xml:space="preserve"> </w:t>
      </w:r>
      <w:r w:rsidRPr="00151DB2">
        <w:t>that</w:t>
      </w:r>
      <w:r w:rsidRPr="00151DB2" w:rsidR="00821BB8">
        <w:t xml:space="preserve"> </w:t>
      </w:r>
      <w:r w:rsidRPr="00151DB2">
        <w:t>as</w:t>
      </w:r>
      <w:r w:rsidRPr="00151DB2" w:rsidR="00821BB8">
        <w:t xml:space="preserve"> </w:t>
      </w:r>
      <w:r w:rsidRPr="00151DB2">
        <w:t>well.</w:t>
      </w:r>
      <w:r w:rsidRPr="00151DB2" w:rsidR="00821BB8">
        <w:t xml:space="preserve"> </w:t>
      </w:r>
      <w:r w:rsidRPr="00151DB2">
        <w:t>You</w:t>
      </w:r>
      <w:r w:rsidRPr="00151DB2" w:rsidR="00821BB8">
        <w:t xml:space="preserve"> </w:t>
      </w:r>
      <w:r w:rsidRPr="00151DB2">
        <w:t>have</w:t>
      </w:r>
      <w:r w:rsidRPr="00151DB2" w:rsidR="00821BB8">
        <w:t xml:space="preserve"> </w:t>
      </w:r>
      <w:r w:rsidRPr="00151DB2">
        <w:t>the</w:t>
      </w:r>
      <w:r w:rsidRPr="00151DB2" w:rsidR="00821BB8">
        <w:t xml:space="preserve"> </w:t>
      </w:r>
      <w:r w:rsidRPr="00151DB2">
        <w:t>two</w:t>
      </w:r>
      <w:r w:rsidRPr="00151DB2" w:rsidR="00821BB8">
        <w:t xml:space="preserve"> </w:t>
      </w:r>
      <w:r w:rsidRPr="00151DB2">
        <w:t>relative</w:t>
      </w:r>
      <w:r w:rsidRPr="00151DB2" w:rsidR="00821BB8">
        <w:t xml:space="preserve"> </w:t>
      </w:r>
      <w:r w:rsidRPr="00151DB2">
        <w:t>expertise</w:t>
      </w:r>
      <w:r w:rsidRPr="00151DB2" w:rsidR="00821BB8">
        <w:t xml:space="preserve"> </w:t>
      </w:r>
      <w:r w:rsidRPr="00151DB2">
        <w:t>quotients</w:t>
      </w:r>
      <w:r w:rsidRPr="00151DB2" w:rsidR="00821BB8">
        <w:t xml:space="preserve"> </w:t>
      </w:r>
      <w:r w:rsidRPr="00151DB2">
        <w:t>of</w:t>
      </w:r>
      <w:r w:rsidRPr="00151DB2" w:rsidR="00821BB8">
        <w:t xml:space="preserve"> </w:t>
      </w:r>
      <w:r w:rsidRPr="00151DB2">
        <w:t>the</w:t>
      </w:r>
      <w:r w:rsidRPr="00151DB2" w:rsidR="00821BB8">
        <w:t xml:space="preserve"> </w:t>
      </w:r>
      <w:r w:rsidRPr="00151DB2">
        <w:t>parties</w:t>
      </w:r>
      <w:r w:rsidR="0045270C">
        <w:t xml:space="preserve"> and</w:t>
      </w:r>
      <w:r w:rsidRPr="00151DB2" w:rsidR="00821BB8">
        <w:t xml:space="preserve"> </w:t>
      </w:r>
      <w:r w:rsidRPr="00151DB2">
        <w:t>all</w:t>
      </w:r>
      <w:r w:rsidRPr="00151DB2" w:rsidR="00821BB8">
        <w:t xml:space="preserve"> </w:t>
      </w:r>
      <w:r w:rsidRPr="00151DB2">
        <w:t>the</w:t>
      </w:r>
      <w:r w:rsidRPr="00151DB2" w:rsidR="00821BB8">
        <w:t xml:space="preserve"> </w:t>
      </w:r>
      <w:r w:rsidRPr="00151DB2">
        <w:t>other</w:t>
      </w:r>
      <w:r w:rsidRPr="00151DB2" w:rsidR="00821BB8">
        <w:t xml:space="preserve"> </w:t>
      </w:r>
      <w:r w:rsidRPr="00151DB2" w:rsidR="00FB6043">
        <w:t>variables</w:t>
      </w:r>
      <w:r w:rsidRPr="00151DB2" w:rsidR="00821BB8">
        <w:t xml:space="preserve"> </w:t>
      </w:r>
      <w:r w:rsidRPr="00151DB2" w:rsidR="00F75AE6">
        <w:t>that</w:t>
      </w:r>
      <w:r w:rsidRPr="00151DB2" w:rsidR="00821BB8">
        <w:t xml:space="preserve"> </w:t>
      </w:r>
      <w:r w:rsidRPr="00151DB2" w:rsidR="00F75AE6">
        <w:t>sit</w:t>
      </w:r>
      <w:r w:rsidRPr="00151DB2" w:rsidR="00821BB8">
        <w:t xml:space="preserve"> </w:t>
      </w:r>
      <w:r w:rsidRPr="00151DB2" w:rsidR="00F75AE6">
        <w:t>around</w:t>
      </w:r>
      <w:r w:rsidRPr="00151DB2" w:rsidR="00821BB8">
        <w:t xml:space="preserve"> </w:t>
      </w:r>
      <w:r w:rsidRPr="00151DB2" w:rsidR="00F75AE6">
        <w:t>it</w:t>
      </w:r>
      <w:r w:rsidRPr="00151DB2" w:rsidR="00913194">
        <w:t>,</w:t>
      </w:r>
      <w:r w:rsidRPr="00151DB2" w:rsidR="00821BB8">
        <w:t xml:space="preserve"> </w:t>
      </w:r>
      <w:r w:rsidRPr="00151DB2" w:rsidR="00F75AE6">
        <w:t>such</w:t>
      </w:r>
      <w:r w:rsidRPr="00151DB2" w:rsidR="00821BB8">
        <w:t xml:space="preserve"> </w:t>
      </w:r>
      <w:r w:rsidRPr="00151DB2" w:rsidR="00F75AE6">
        <w:t>as</w:t>
      </w:r>
      <w:r w:rsidRPr="00151DB2" w:rsidR="00821BB8">
        <w:t xml:space="preserve"> </w:t>
      </w:r>
      <w:r w:rsidRPr="00151DB2" w:rsidR="00F75AE6">
        <w:t>the</w:t>
      </w:r>
      <w:r w:rsidRPr="00151DB2" w:rsidR="00821BB8">
        <w:t xml:space="preserve"> </w:t>
      </w:r>
      <w:r w:rsidRPr="00151DB2" w:rsidR="00F75AE6">
        <w:t>location</w:t>
      </w:r>
      <w:r w:rsidRPr="00151DB2" w:rsidR="00821BB8">
        <w:t xml:space="preserve"> </w:t>
      </w:r>
      <w:r w:rsidRPr="00151DB2" w:rsidR="00F75AE6">
        <w:t>and</w:t>
      </w:r>
      <w:r w:rsidRPr="00151DB2" w:rsidR="00821BB8">
        <w:t xml:space="preserve"> </w:t>
      </w:r>
      <w:r w:rsidRPr="00151DB2" w:rsidR="00F75AE6">
        <w:t>the</w:t>
      </w:r>
      <w:r w:rsidRPr="00151DB2" w:rsidR="00821BB8">
        <w:t xml:space="preserve"> </w:t>
      </w:r>
      <w:r w:rsidRPr="00151DB2" w:rsidR="00F75AE6">
        <w:t>type</w:t>
      </w:r>
      <w:r w:rsidRPr="00151DB2" w:rsidR="00821BB8">
        <w:t xml:space="preserve"> </w:t>
      </w:r>
      <w:r w:rsidRPr="00151DB2" w:rsidR="00F75AE6">
        <w:t>of</w:t>
      </w:r>
      <w:r w:rsidRPr="00151DB2" w:rsidR="00821BB8">
        <w:t xml:space="preserve"> </w:t>
      </w:r>
      <w:r w:rsidRPr="00151DB2" w:rsidR="00F75AE6">
        <w:t>business</w:t>
      </w:r>
      <w:r w:rsidRPr="00151DB2" w:rsidR="00821BB8">
        <w:t xml:space="preserve"> </w:t>
      </w:r>
      <w:r w:rsidRPr="00151DB2" w:rsidR="00E03B35">
        <w:t>that</w:t>
      </w:r>
      <w:r w:rsidRPr="00151DB2" w:rsidR="00821BB8">
        <w:t xml:space="preserve"> </w:t>
      </w:r>
      <w:r w:rsidRPr="00151DB2" w:rsidR="00E03B35">
        <w:t>you</w:t>
      </w:r>
      <w:r w:rsidRPr="00151DB2" w:rsidR="00821BB8">
        <w:t xml:space="preserve"> </w:t>
      </w:r>
      <w:r w:rsidRPr="00151DB2" w:rsidR="00E03B35">
        <w:t>are</w:t>
      </w:r>
      <w:r w:rsidRPr="00151DB2" w:rsidR="00821BB8">
        <w:t xml:space="preserve"> </w:t>
      </w:r>
      <w:r w:rsidRPr="00151DB2" w:rsidR="00E03B35">
        <w:t>talking</w:t>
      </w:r>
      <w:r w:rsidRPr="00151DB2" w:rsidR="00821BB8">
        <w:t xml:space="preserve"> </w:t>
      </w:r>
      <w:r w:rsidRPr="00151DB2" w:rsidR="00E03B35">
        <w:t>about</w:t>
      </w:r>
      <w:r w:rsidRPr="00151DB2" w:rsidR="00F75AE6">
        <w:t>.</w:t>
      </w:r>
      <w:r w:rsidRPr="00151DB2" w:rsidR="00821BB8">
        <w:t xml:space="preserve"> </w:t>
      </w:r>
      <w:r w:rsidRPr="00151DB2" w:rsidR="00F75AE6">
        <w:t>Even</w:t>
      </w:r>
      <w:r w:rsidRPr="00151DB2" w:rsidR="00913194">
        <w:t xml:space="preserve"> </w:t>
      </w:r>
      <w:r w:rsidRPr="00151DB2" w:rsidR="00913194">
        <w:t>with</w:t>
      </w:r>
      <w:r w:rsidRPr="00151DB2" w:rsidR="00F75AE6">
        <w:t>in</w:t>
      </w:r>
      <w:r w:rsidRPr="00151DB2" w:rsidR="00821BB8">
        <w:t xml:space="preserve"> </w:t>
      </w:r>
      <w:r w:rsidRPr="00151DB2" w:rsidR="00F75AE6">
        <w:t>retail,</w:t>
      </w:r>
      <w:r w:rsidRPr="00151DB2" w:rsidR="00821BB8">
        <w:t xml:space="preserve"> </w:t>
      </w:r>
      <w:r w:rsidRPr="00151DB2" w:rsidR="00F75AE6">
        <w:t>if</w:t>
      </w:r>
      <w:r w:rsidRPr="00151DB2" w:rsidR="00821BB8">
        <w:t xml:space="preserve"> </w:t>
      </w:r>
      <w:r w:rsidRPr="00151DB2">
        <w:t>you</w:t>
      </w:r>
      <w:r w:rsidRPr="00151DB2" w:rsidR="00821BB8">
        <w:t xml:space="preserve"> </w:t>
      </w:r>
      <w:r w:rsidRPr="00151DB2">
        <w:t>are</w:t>
      </w:r>
      <w:r w:rsidRPr="00151DB2" w:rsidR="00821BB8">
        <w:t xml:space="preserve"> </w:t>
      </w:r>
      <w:r w:rsidRPr="00151DB2" w:rsidR="00F75AE6">
        <w:t>a</w:t>
      </w:r>
      <w:r w:rsidRPr="00151DB2" w:rsidR="00821BB8">
        <w:t xml:space="preserve"> </w:t>
      </w:r>
      <w:r w:rsidRPr="00151DB2">
        <w:t>clothing,</w:t>
      </w:r>
      <w:r w:rsidRPr="00151DB2" w:rsidR="00821BB8">
        <w:t xml:space="preserve"> </w:t>
      </w:r>
      <w:r w:rsidRPr="00151DB2">
        <w:t>footwear</w:t>
      </w:r>
      <w:r w:rsidRPr="00151DB2" w:rsidR="00821BB8">
        <w:t xml:space="preserve"> </w:t>
      </w:r>
      <w:r w:rsidRPr="00151DB2">
        <w:t>or</w:t>
      </w:r>
      <w:r w:rsidRPr="00151DB2" w:rsidR="00821BB8">
        <w:t xml:space="preserve"> </w:t>
      </w:r>
      <w:r w:rsidRPr="00151DB2">
        <w:t>beauty</w:t>
      </w:r>
      <w:r w:rsidRPr="00151DB2" w:rsidR="00821BB8">
        <w:t xml:space="preserve"> </w:t>
      </w:r>
      <w:r w:rsidRPr="00151DB2">
        <w:t>business</w:t>
      </w:r>
      <w:r w:rsidRPr="00151DB2" w:rsidR="00F75AE6">
        <w:t>,</w:t>
      </w:r>
      <w:r w:rsidRPr="00151DB2" w:rsidR="00821BB8">
        <w:t xml:space="preserve"> </w:t>
      </w:r>
      <w:r w:rsidRPr="00151DB2">
        <w:t>you</w:t>
      </w:r>
      <w:r w:rsidRPr="00151DB2" w:rsidR="00821BB8">
        <w:t xml:space="preserve"> </w:t>
      </w:r>
      <w:r w:rsidRPr="00151DB2">
        <w:t>have</w:t>
      </w:r>
      <w:r w:rsidRPr="00151DB2" w:rsidR="00821BB8">
        <w:t xml:space="preserve"> </w:t>
      </w:r>
      <w:r w:rsidRPr="00151DB2">
        <w:t>suffered</w:t>
      </w:r>
      <w:r w:rsidRPr="00151DB2" w:rsidR="00821BB8">
        <w:t xml:space="preserve"> </w:t>
      </w:r>
      <w:r w:rsidRPr="00151DB2">
        <w:t>much</w:t>
      </w:r>
      <w:r w:rsidRPr="00151DB2" w:rsidR="00821BB8">
        <w:t xml:space="preserve"> </w:t>
      </w:r>
      <w:r w:rsidRPr="00151DB2">
        <w:t>more</w:t>
      </w:r>
      <w:r w:rsidRPr="00151DB2" w:rsidR="00821BB8">
        <w:t xml:space="preserve"> </w:t>
      </w:r>
      <w:r w:rsidRPr="00151DB2" w:rsidR="00F75AE6">
        <w:t>than</w:t>
      </w:r>
      <w:r w:rsidRPr="00151DB2" w:rsidR="00821BB8">
        <w:t xml:space="preserve"> </w:t>
      </w:r>
      <w:r w:rsidRPr="00151DB2" w:rsidR="00F75AE6">
        <w:t>if</w:t>
      </w:r>
      <w:r w:rsidRPr="00151DB2" w:rsidR="00821BB8">
        <w:t xml:space="preserve"> </w:t>
      </w:r>
      <w:r w:rsidRPr="00151DB2" w:rsidR="00F75AE6">
        <w:t>you</w:t>
      </w:r>
      <w:r w:rsidRPr="00151DB2" w:rsidR="00821BB8">
        <w:t xml:space="preserve"> </w:t>
      </w:r>
      <w:r w:rsidR="0045270C">
        <w:t>were</w:t>
      </w:r>
      <w:r w:rsidRPr="00151DB2" w:rsidR="00821BB8">
        <w:t xml:space="preserve"> </w:t>
      </w:r>
      <w:r w:rsidRPr="00151DB2" w:rsidR="00F75AE6">
        <w:t>a</w:t>
      </w:r>
      <w:r w:rsidRPr="00151DB2" w:rsidR="00821BB8">
        <w:t xml:space="preserve"> </w:t>
      </w:r>
      <w:r w:rsidRPr="00151DB2" w:rsidR="00F75AE6">
        <w:t>homeware</w:t>
      </w:r>
      <w:r w:rsidRPr="00151DB2" w:rsidR="00821BB8">
        <w:t xml:space="preserve"> </w:t>
      </w:r>
      <w:r w:rsidRPr="00151DB2" w:rsidR="00F75AE6">
        <w:t>or</w:t>
      </w:r>
      <w:r w:rsidRPr="00151DB2" w:rsidR="00821BB8">
        <w:t xml:space="preserve"> </w:t>
      </w:r>
      <w:r w:rsidRPr="00151DB2" w:rsidR="00F75AE6">
        <w:t>electronics</w:t>
      </w:r>
      <w:r w:rsidRPr="00151DB2" w:rsidR="00821BB8">
        <w:t xml:space="preserve"> </w:t>
      </w:r>
      <w:r w:rsidRPr="00151DB2" w:rsidR="00F75AE6">
        <w:t>business</w:t>
      </w:r>
      <w:r w:rsidRPr="00151DB2" w:rsidR="00821BB8">
        <w:t xml:space="preserve"> </w:t>
      </w:r>
      <w:r w:rsidRPr="00151DB2">
        <w:t>because</w:t>
      </w:r>
      <w:r w:rsidRPr="00151DB2" w:rsidR="00821BB8">
        <w:t xml:space="preserve"> </w:t>
      </w:r>
      <w:r w:rsidRPr="00151DB2">
        <w:t>of</w:t>
      </w:r>
      <w:r w:rsidRPr="00151DB2" w:rsidR="00821BB8">
        <w:t xml:space="preserve"> </w:t>
      </w:r>
      <w:r w:rsidRPr="00151DB2">
        <w:t>the</w:t>
      </w:r>
      <w:r w:rsidRPr="00151DB2" w:rsidR="00821BB8">
        <w:t xml:space="preserve"> </w:t>
      </w:r>
      <w:r w:rsidRPr="00151DB2">
        <w:t>nature</w:t>
      </w:r>
      <w:r w:rsidRPr="00151DB2" w:rsidR="00821BB8">
        <w:t xml:space="preserve"> </w:t>
      </w:r>
      <w:r w:rsidRPr="00151DB2">
        <w:t>of</w:t>
      </w:r>
      <w:r w:rsidRPr="00151DB2" w:rsidR="00821BB8">
        <w:t xml:space="preserve"> </w:t>
      </w:r>
      <w:r w:rsidRPr="00151DB2">
        <w:t>what</w:t>
      </w:r>
      <w:r w:rsidRPr="00151DB2" w:rsidR="00821BB8">
        <w:t xml:space="preserve"> </w:t>
      </w:r>
      <w:r w:rsidRPr="00151DB2">
        <w:t>we</w:t>
      </w:r>
      <w:r w:rsidRPr="00151DB2" w:rsidR="00821BB8">
        <w:t xml:space="preserve"> </w:t>
      </w:r>
      <w:r w:rsidRPr="00151DB2">
        <w:t>have</w:t>
      </w:r>
      <w:r w:rsidRPr="00151DB2" w:rsidR="00821BB8">
        <w:t xml:space="preserve"> </w:t>
      </w:r>
      <w:r w:rsidRPr="00151DB2">
        <w:t>been</w:t>
      </w:r>
      <w:r w:rsidRPr="00151DB2" w:rsidR="00821BB8">
        <w:t xml:space="preserve"> </w:t>
      </w:r>
      <w:r w:rsidRPr="00151DB2">
        <w:t>buying.</w:t>
      </w:r>
      <w:r w:rsidRPr="00151DB2" w:rsidR="00821BB8">
        <w:t xml:space="preserve"> </w:t>
      </w:r>
      <w:r w:rsidRPr="00151DB2">
        <w:t>Location,</w:t>
      </w:r>
      <w:r w:rsidRPr="00151DB2" w:rsidR="00821BB8">
        <w:t xml:space="preserve"> </w:t>
      </w:r>
      <w:r w:rsidRPr="00151DB2">
        <w:t>category</w:t>
      </w:r>
      <w:r w:rsidRPr="00151DB2" w:rsidR="00821BB8">
        <w:t xml:space="preserve"> </w:t>
      </w:r>
      <w:r w:rsidRPr="00151DB2">
        <w:t>and</w:t>
      </w:r>
      <w:r w:rsidRPr="00151DB2" w:rsidR="00821BB8">
        <w:t xml:space="preserve"> </w:t>
      </w:r>
      <w:r w:rsidRPr="00151DB2">
        <w:t>relative</w:t>
      </w:r>
      <w:r w:rsidRPr="00151DB2" w:rsidR="00821BB8">
        <w:t xml:space="preserve"> </w:t>
      </w:r>
      <w:r w:rsidRPr="00151DB2">
        <w:t>expertise</w:t>
      </w:r>
      <w:r w:rsidRPr="00151DB2" w:rsidR="00821BB8">
        <w:t xml:space="preserve"> </w:t>
      </w:r>
      <w:r w:rsidRPr="00151DB2" w:rsidR="00042F16">
        <w:t>of</w:t>
      </w:r>
      <w:r w:rsidRPr="00151DB2" w:rsidR="00821BB8">
        <w:t xml:space="preserve"> </w:t>
      </w:r>
      <w:r w:rsidRPr="00151DB2">
        <w:t>the</w:t>
      </w:r>
      <w:r w:rsidRPr="00151DB2" w:rsidR="00821BB8">
        <w:t xml:space="preserve"> </w:t>
      </w:r>
      <w:r w:rsidRPr="00151DB2">
        <w:t>businesses</w:t>
      </w:r>
      <w:r w:rsidRPr="00151DB2" w:rsidR="00821BB8">
        <w:t xml:space="preserve"> </w:t>
      </w:r>
      <w:r w:rsidRPr="00151DB2">
        <w:t>are</w:t>
      </w:r>
      <w:r w:rsidRPr="00151DB2" w:rsidR="00821BB8">
        <w:t xml:space="preserve"> </w:t>
      </w:r>
      <w:r w:rsidRPr="00151DB2">
        <w:t>all</w:t>
      </w:r>
      <w:r w:rsidRPr="00151DB2" w:rsidR="00821BB8">
        <w:t xml:space="preserve"> </w:t>
      </w:r>
      <w:r w:rsidRPr="00151DB2">
        <w:t>variables</w:t>
      </w:r>
      <w:r w:rsidRPr="00151DB2" w:rsidR="00821BB8">
        <w:t xml:space="preserve"> </w:t>
      </w:r>
      <w:r w:rsidRPr="00151DB2">
        <w:t>that</w:t>
      </w:r>
      <w:r w:rsidRPr="00151DB2" w:rsidR="00821BB8">
        <w:t xml:space="preserve"> </w:t>
      </w:r>
      <w:r w:rsidRPr="00151DB2">
        <w:t>come</w:t>
      </w:r>
      <w:r w:rsidRPr="00151DB2" w:rsidR="00821BB8">
        <w:t xml:space="preserve"> </w:t>
      </w:r>
      <w:r w:rsidRPr="00151DB2">
        <w:t>into</w:t>
      </w:r>
      <w:r w:rsidRPr="00151DB2" w:rsidR="00821BB8">
        <w:t xml:space="preserve"> </w:t>
      </w:r>
      <w:r w:rsidRPr="00151DB2">
        <w:t>play.</w:t>
      </w:r>
    </w:p>
    <w:p w:rsidR="00561691" w:rsidRPr="00151DB2" w:rsidP="002F54D3">
      <w:pPr>
        <w:pStyle w:val="Answer"/>
      </w:pPr>
      <w:sdt>
        <w:sdtPr>
          <w:alias w:val="Witness"/>
          <w:id w:val="2085958577"/>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2F54D3">
        <w:t>Just</w:t>
      </w:r>
      <w:r w:rsidRPr="00151DB2" w:rsidR="00821BB8">
        <w:t xml:space="preserve"> </w:t>
      </w:r>
      <w:r w:rsidRPr="00151DB2" w:rsidR="002F54D3">
        <w:t>to</w:t>
      </w:r>
      <w:r w:rsidRPr="00151DB2" w:rsidR="00821BB8">
        <w:t xml:space="preserve"> </w:t>
      </w:r>
      <w:r w:rsidRPr="00151DB2" w:rsidR="002F54D3">
        <w:t>pick</w:t>
      </w:r>
      <w:r w:rsidRPr="00151DB2" w:rsidR="00821BB8">
        <w:t xml:space="preserve"> </w:t>
      </w:r>
      <w:r w:rsidRPr="00151DB2" w:rsidR="002F54D3">
        <w:t>up</w:t>
      </w:r>
      <w:r w:rsidRPr="00151DB2" w:rsidR="00821BB8">
        <w:t xml:space="preserve"> </w:t>
      </w:r>
      <w:r w:rsidRPr="00151DB2" w:rsidR="002F54D3">
        <w:t>on</w:t>
      </w:r>
      <w:r w:rsidRPr="00151DB2" w:rsidR="00821BB8">
        <w:t xml:space="preserve"> </w:t>
      </w:r>
      <w:r w:rsidRPr="00151DB2" w:rsidR="002F54D3">
        <w:t>your</w:t>
      </w:r>
      <w:r w:rsidRPr="00151DB2" w:rsidR="00821BB8">
        <w:t xml:space="preserve"> </w:t>
      </w:r>
      <w:r w:rsidRPr="00151DB2" w:rsidR="002F54D3">
        <w:t>final</w:t>
      </w:r>
      <w:r w:rsidRPr="00151DB2" w:rsidR="00821BB8">
        <w:t xml:space="preserve"> </w:t>
      </w:r>
      <w:r w:rsidRPr="00151DB2" w:rsidR="002F54D3">
        <w:t>point,</w:t>
      </w:r>
      <w:r w:rsidRPr="00151DB2" w:rsidR="00821BB8">
        <w:t xml:space="preserve"> </w:t>
      </w:r>
      <w:r w:rsidRPr="00151DB2" w:rsidR="002F54D3">
        <w:t>you</w:t>
      </w:r>
      <w:r w:rsidRPr="00151DB2" w:rsidR="00821BB8">
        <w:t xml:space="preserve"> </w:t>
      </w:r>
      <w:r w:rsidRPr="00151DB2" w:rsidR="002F54D3">
        <w:t>need</w:t>
      </w:r>
      <w:r w:rsidRPr="00151DB2" w:rsidR="00821BB8">
        <w:t xml:space="preserve"> </w:t>
      </w:r>
      <w:r w:rsidRPr="00151DB2" w:rsidR="002F54D3">
        <w:t>to</w:t>
      </w:r>
      <w:r w:rsidRPr="00151DB2" w:rsidR="00821BB8">
        <w:t xml:space="preserve"> </w:t>
      </w:r>
      <w:r w:rsidRPr="00151DB2" w:rsidR="002F54D3">
        <w:t>have</w:t>
      </w:r>
      <w:r w:rsidRPr="00151DB2" w:rsidR="00821BB8">
        <w:t xml:space="preserve"> </w:t>
      </w:r>
      <w:r w:rsidRPr="00151DB2" w:rsidR="002F54D3">
        <w:t>a</w:t>
      </w:r>
      <w:r w:rsidRPr="00151DB2" w:rsidR="00821BB8">
        <w:t xml:space="preserve"> </w:t>
      </w:r>
      <w:r w:rsidRPr="00151DB2" w:rsidR="002F54D3">
        <w:t>willingness</w:t>
      </w:r>
      <w:r w:rsidRPr="00151DB2" w:rsidR="00821BB8">
        <w:t xml:space="preserve"> </w:t>
      </w:r>
      <w:r w:rsidRPr="00151DB2" w:rsidR="002F54D3">
        <w:t>to</w:t>
      </w:r>
      <w:r w:rsidRPr="00151DB2" w:rsidR="00821BB8">
        <w:t xml:space="preserve"> </w:t>
      </w:r>
      <w:r w:rsidRPr="00151DB2" w:rsidR="00FB6043">
        <w:t>negotiate</w:t>
      </w:r>
      <w:r w:rsidRPr="00151DB2" w:rsidR="002F54D3">
        <w:t>.</w:t>
      </w:r>
      <w:r w:rsidRPr="00151DB2" w:rsidR="00821BB8">
        <w:t xml:space="preserve"> </w:t>
      </w:r>
      <w:r w:rsidRPr="00151DB2">
        <w:t>Irrespective</w:t>
      </w:r>
      <w:r w:rsidRPr="00151DB2" w:rsidR="00821BB8">
        <w:t xml:space="preserve"> </w:t>
      </w:r>
      <w:r w:rsidRPr="00151DB2">
        <w:t>of</w:t>
      </w:r>
      <w:r w:rsidRPr="00151DB2" w:rsidR="00821BB8">
        <w:t xml:space="preserve"> </w:t>
      </w:r>
      <w:r w:rsidRPr="00151DB2">
        <w:t>the</w:t>
      </w:r>
      <w:r w:rsidRPr="00151DB2" w:rsidR="00821BB8">
        <w:t xml:space="preserve"> </w:t>
      </w:r>
      <w:r w:rsidRPr="00151DB2">
        <w:t>respective</w:t>
      </w:r>
      <w:r w:rsidRPr="00151DB2" w:rsidR="00821BB8">
        <w:t xml:space="preserve"> </w:t>
      </w:r>
      <w:r w:rsidRPr="00151DB2">
        <w:t>size</w:t>
      </w:r>
      <w:r w:rsidRPr="00151DB2" w:rsidR="00821BB8">
        <w:t xml:space="preserve"> </w:t>
      </w:r>
      <w:r w:rsidRPr="00151DB2">
        <w:t>or</w:t>
      </w:r>
      <w:r w:rsidRPr="00151DB2" w:rsidR="00821BB8">
        <w:t xml:space="preserve"> </w:t>
      </w:r>
      <w:r w:rsidRPr="00151DB2">
        <w:t>ability</w:t>
      </w:r>
      <w:r w:rsidRPr="00151DB2" w:rsidR="00821BB8">
        <w:t xml:space="preserve"> </w:t>
      </w:r>
      <w:r w:rsidRPr="00151DB2">
        <w:t>of</w:t>
      </w:r>
      <w:r w:rsidRPr="00151DB2" w:rsidR="00821BB8">
        <w:t xml:space="preserve"> </w:t>
      </w:r>
      <w:r w:rsidRPr="00151DB2">
        <w:t>the</w:t>
      </w:r>
      <w:r w:rsidRPr="00151DB2" w:rsidR="00821BB8">
        <w:t xml:space="preserve"> </w:t>
      </w:r>
      <w:r w:rsidRPr="00151DB2">
        <w:t>parties</w:t>
      </w:r>
      <w:r w:rsidRPr="00151DB2" w:rsidR="00821BB8">
        <w:t xml:space="preserve"> </w:t>
      </w:r>
      <w:r w:rsidRPr="00151DB2">
        <w:t>to</w:t>
      </w:r>
      <w:r w:rsidRPr="00151DB2" w:rsidR="00821BB8">
        <w:t xml:space="preserve"> </w:t>
      </w:r>
      <w:r w:rsidRPr="00151DB2">
        <w:t>negotiate,</w:t>
      </w:r>
      <w:r w:rsidRPr="00151DB2" w:rsidR="00821BB8">
        <w:t xml:space="preserve"> </w:t>
      </w:r>
      <w:r w:rsidRPr="00151DB2">
        <w:t>i</w:t>
      </w:r>
      <w:r w:rsidRPr="00151DB2" w:rsidR="002F54D3">
        <w:t>f</w:t>
      </w:r>
      <w:r w:rsidRPr="00151DB2" w:rsidR="00821BB8">
        <w:t xml:space="preserve"> </w:t>
      </w:r>
      <w:r w:rsidRPr="00151DB2" w:rsidR="002F54D3">
        <w:t>you</w:t>
      </w:r>
      <w:r w:rsidRPr="00151DB2" w:rsidR="00821BB8">
        <w:t xml:space="preserve"> </w:t>
      </w:r>
      <w:r w:rsidRPr="00151DB2" w:rsidR="002F54D3">
        <w:t>do</w:t>
      </w:r>
      <w:r w:rsidRPr="00151DB2" w:rsidR="00821BB8">
        <w:t xml:space="preserve"> </w:t>
      </w:r>
      <w:r w:rsidRPr="00151DB2" w:rsidR="002F54D3">
        <w:t>not</w:t>
      </w:r>
      <w:r w:rsidRPr="00151DB2" w:rsidR="00821BB8">
        <w:t xml:space="preserve"> </w:t>
      </w:r>
      <w:r w:rsidRPr="00151DB2" w:rsidR="002F54D3">
        <w:t>have</w:t>
      </w:r>
      <w:r w:rsidRPr="00151DB2" w:rsidR="00821BB8">
        <w:t xml:space="preserve"> </w:t>
      </w:r>
      <w:r w:rsidRPr="00151DB2" w:rsidR="002F54D3">
        <w:t>a</w:t>
      </w:r>
      <w:r w:rsidRPr="00151DB2" w:rsidR="00821BB8">
        <w:t xml:space="preserve"> </w:t>
      </w:r>
      <w:r w:rsidRPr="00151DB2" w:rsidR="002F54D3">
        <w:t>willing</w:t>
      </w:r>
      <w:r w:rsidRPr="00151DB2" w:rsidR="00821BB8">
        <w:t xml:space="preserve"> </w:t>
      </w:r>
      <w:r w:rsidRPr="00151DB2" w:rsidR="002F54D3">
        <w:t>party</w:t>
      </w:r>
      <w:r w:rsidRPr="00151DB2" w:rsidR="00821BB8">
        <w:t xml:space="preserve"> </w:t>
      </w:r>
      <w:r w:rsidRPr="00151DB2" w:rsidR="002F54D3">
        <w:t>on</w:t>
      </w:r>
      <w:r w:rsidRPr="00151DB2" w:rsidR="00821BB8">
        <w:t xml:space="preserve"> </w:t>
      </w:r>
      <w:r w:rsidRPr="00151DB2" w:rsidR="002F54D3">
        <w:t>either</w:t>
      </w:r>
      <w:r w:rsidRPr="00151DB2" w:rsidR="00821BB8">
        <w:t xml:space="preserve"> </w:t>
      </w:r>
      <w:r w:rsidRPr="00151DB2">
        <w:t>side</w:t>
      </w:r>
      <w:r w:rsidRPr="00151DB2" w:rsidR="00821BB8">
        <w:t xml:space="preserve"> </w:t>
      </w:r>
      <w:r w:rsidRPr="00151DB2" w:rsidR="002F54D3">
        <w:t>or</w:t>
      </w:r>
      <w:r w:rsidRPr="00151DB2" w:rsidR="00821BB8">
        <w:t xml:space="preserve"> </w:t>
      </w:r>
      <w:r w:rsidRPr="00151DB2" w:rsidR="002F54D3">
        <w:t>both</w:t>
      </w:r>
      <w:r w:rsidRPr="00151DB2" w:rsidR="00821BB8">
        <w:t xml:space="preserve"> </w:t>
      </w:r>
      <w:r w:rsidRPr="00151DB2" w:rsidR="002F54D3">
        <w:t>sides</w:t>
      </w:r>
      <w:r w:rsidRPr="00151DB2" w:rsidR="004F3E58">
        <w:t>,</w:t>
      </w:r>
      <w:r w:rsidRPr="00151DB2" w:rsidR="00821BB8">
        <w:t xml:space="preserve"> </w:t>
      </w:r>
      <w:r w:rsidRPr="00151DB2">
        <w:t>to</w:t>
      </w:r>
      <w:r w:rsidRPr="00151DB2" w:rsidR="00821BB8">
        <w:t xml:space="preserve"> </w:t>
      </w:r>
      <w:r w:rsidRPr="00151DB2">
        <w:t>be</w:t>
      </w:r>
      <w:r w:rsidRPr="00151DB2" w:rsidR="00821BB8">
        <w:t xml:space="preserve"> </w:t>
      </w:r>
      <w:r w:rsidRPr="00151DB2">
        <w:t>able</w:t>
      </w:r>
      <w:r w:rsidRPr="00151DB2" w:rsidR="00821BB8">
        <w:t xml:space="preserve"> </w:t>
      </w:r>
      <w:r w:rsidRPr="00151DB2">
        <w:t>to</w:t>
      </w:r>
      <w:r w:rsidRPr="00151DB2" w:rsidR="00821BB8">
        <w:t xml:space="preserve"> </w:t>
      </w:r>
      <w:r w:rsidRPr="00151DB2">
        <w:t>star</w:t>
      </w:r>
      <w:r w:rsidRPr="00151DB2" w:rsidR="004F3E58">
        <w:t>t</w:t>
      </w:r>
      <w:r w:rsidRPr="00151DB2" w:rsidR="00821BB8">
        <w:t xml:space="preserve"> </w:t>
      </w:r>
      <w:r w:rsidRPr="00151DB2">
        <w:t>that</w:t>
      </w:r>
      <w:r w:rsidRPr="00151DB2" w:rsidR="00821BB8">
        <w:t xml:space="preserve"> </w:t>
      </w:r>
      <w:r w:rsidRPr="00151DB2">
        <w:t>negotiation,</w:t>
      </w:r>
      <w:r w:rsidRPr="00151DB2" w:rsidR="00821BB8">
        <w:t xml:space="preserve"> </w:t>
      </w:r>
      <w:r w:rsidRPr="00151DB2">
        <w:t>you</w:t>
      </w:r>
      <w:r w:rsidRPr="00151DB2" w:rsidR="00821BB8">
        <w:t xml:space="preserve"> </w:t>
      </w:r>
      <w:r w:rsidRPr="00151DB2">
        <w:t>are</w:t>
      </w:r>
      <w:r w:rsidRPr="00151DB2" w:rsidR="00821BB8">
        <w:t xml:space="preserve"> </w:t>
      </w:r>
      <w:r w:rsidRPr="00151DB2">
        <w:t>going</w:t>
      </w:r>
      <w:r w:rsidRPr="00151DB2" w:rsidR="00821BB8">
        <w:t xml:space="preserve"> </w:t>
      </w:r>
      <w:r w:rsidRPr="00151DB2">
        <w:t>to</w:t>
      </w:r>
      <w:r w:rsidRPr="00151DB2" w:rsidR="00821BB8">
        <w:t xml:space="preserve"> </w:t>
      </w:r>
      <w:r w:rsidRPr="00151DB2">
        <w:t>have</w:t>
      </w:r>
      <w:r w:rsidRPr="00151DB2" w:rsidR="00821BB8">
        <w:t xml:space="preserve"> </w:t>
      </w:r>
      <w:r w:rsidRPr="00151DB2">
        <w:t>a</w:t>
      </w:r>
      <w:r w:rsidRPr="00151DB2" w:rsidR="00821BB8">
        <w:t xml:space="preserve"> </w:t>
      </w:r>
      <w:r w:rsidRPr="00151DB2" w:rsidR="002F54D3">
        <w:t>challenge</w:t>
      </w:r>
      <w:r w:rsidRPr="00151DB2">
        <w:t>.</w:t>
      </w:r>
      <w:r w:rsidRPr="00151DB2" w:rsidR="00821BB8">
        <w:t xml:space="preserve"> </w:t>
      </w:r>
      <w:r w:rsidRPr="00151DB2">
        <w:t>There</w:t>
      </w:r>
      <w:r w:rsidRPr="00151DB2" w:rsidR="00821BB8">
        <w:t xml:space="preserve"> </w:t>
      </w:r>
      <w:r w:rsidRPr="00151DB2">
        <w:t>is</w:t>
      </w:r>
      <w:r w:rsidRPr="00151DB2" w:rsidR="00821BB8">
        <w:t xml:space="preserve"> </w:t>
      </w:r>
      <w:r w:rsidRPr="00151DB2" w:rsidR="002F54D3">
        <w:t>lack</w:t>
      </w:r>
      <w:r w:rsidRPr="00151DB2" w:rsidR="00821BB8">
        <w:t xml:space="preserve"> </w:t>
      </w:r>
      <w:r w:rsidRPr="00151DB2" w:rsidR="002F54D3">
        <w:t>of</w:t>
      </w:r>
      <w:r w:rsidRPr="00151DB2" w:rsidR="00821BB8">
        <w:t xml:space="preserve"> </w:t>
      </w:r>
      <w:r w:rsidRPr="00151DB2" w:rsidR="002F54D3">
        <w:t>contact</w:t>
      </w:r>
      <w:r w:rsidRPr="00151DB2" w:rsidR="00821BB8">
        <w:t xml:space="preserve"> </w:t>
      </w:r>
      <w:r w:rsidRPr="00151DB2" w:rsidR="002F54D3">
        <w:t>on</w:t>
      </w:r>
      <w:r w:rsidRPr="00151DB2" w:rsidR="00821BB8">
        <w:t xml:space="preserve"> </w:t>
      </w:r>
      <w:r w:rsidRPr="00151DB2" w:rsidR="002F54D3">
        <w:t>both</w:t>
      </w:r>
      <w:r w:rsidRPr="00151DB2" w:rsidR="00821BB8">
        <w:t xml:space="preserve"> </w:t>
      </w:r>
      <w:r w:rsidRPr="00151DB2" w:rsidR="002F54D3">
        <w:t>sides.</w:t>
      </w:r>
      <w:r w:rsidRPr="00151DB2" w:rsidR="00821BB8">
        <w:t xml:space="preserve"> </w:t>
      </w:r>
      <w:r w:rsidRPr="00151DB2">
        <w:t>Ghislaine</w:t>
      </w:r>
      <w:r w:rsidRPr="00151DB2" w:rsidR="00821BB8">
        <w:t xml:space="preserve"> </w:t>
      </w:r>
      <w:r w:rsidRPr="00151DB2">
        <w:t>has</w:t>
      </w:r>
      <w:r w:rsidRPr="00151DB2" w:rsidR="00821BB8">
        <w:t xml:space="preserve"> </w:t>
      </w:r>
      <w:r w:rsidRPr="00151DB2">
        <w:t>highlighted</w:t>
      </w:r>
      <w:r w:rsidRPr="00151DB2" w:rsidR="00821BB8">
        <w:t xml:space="preserve"> </w:t>
      </w:r>
      <w:r w:rsidRPr="00151DB2">
        <w:t>tenants</w:t>
      </w:r>
      <w:r w:rsidRPr="00151DB2" w:rsidR="00821BB8">
        <w:t xml:space="preserve"> </w:t>
      </w:r>
      <w:r w:rsidRPr="00151DB2">
        <w:t>that</w:t>
      </w:r>
      <w:r w:rsidRPr="00151DB2" w:rsidR="00821BB8">
        <w:t xml:space="preserve"> </w:t>
      </w:r>
      <w:r w:rsidRPr="00151DB2">
        <w:t>have</w:t>
      </w:r>
      <w:r w:rsidRPr="00151DB2" w:rsidR="00821BB8">
        <w:t xml:space="preserve"> </w:t>
      </w:r>
      <w:r w:rsidRPr="00151DB2">
        <w:t>not</w:t>
      </w:r>
      <w:r w:rsidRPr="00151DB2" w:rsidR="00821BB8">
        <w:t xml:space="preserve"> </w:t>
      </w:r>
      <w:r w:rsidRPr="00151DB2">
        <w:t>made</w:t>
      </w:r>
      <w:r w:rsidRPr="00151DB2" w:rsidR="00821BB8">
        <w:t xml:space="preserve"> </w:t>
      </w:r>
      <w:r w:rsidRPr="00151DB2">
        <w:t>contact.</w:t>
      </w:r>
      <w:r w:rsidRPr="00151DB2" w:rsidR="00821BB8">
        <w:t xml:space="preserve"> </w:t>
      </w:r>
      <w:r w:rsidRPr="00151DB2">
        <w:t>There</w:t>
      </w:r>
      <w:r w:rsidRPr="00151DB2" w:rsidR="00821BB8">
        <w:t xml:space="preserve"> </w:t>
      </w:r>
      <w:r w:rsidRPr="00151DB2">
        <w:t>are</w:t>
      </w:r>
      <w:r w:rsidRPr="00151DB2" w:rsidR="00821BB8">
        <w:t xml:space="preserve"> </w:t>
      </w:r>
      <w:r w:rsidRPr="00151DB2">
        <w:t>also</w:t>
      </w:r>
      <w:r w:rsidRPr="00151DB2" w:rsidR="00821BB8">
        <w:t xml:space="preserve"> </w:t>
      </w:r>
      <w:r w:rsidRPr="00151DB2">
        <w:t>landlords</w:t>
      </w:r>
      <w:r w:rsidRPr="00151DB2" w:rsidR="00821BB8">
        <w:t xml:space="preserve"> </w:t>
      </w:r>
      <w:r w:rsidRPr="00151DB2">
        <w:t>who</w:t>
      </w:r>
      <w:r w:rsidRPr="00151DB2" w:rsidR="00821BB8">
        <w:t xml:space="preserve"> </w:t>
      </w:r>
      <w:r w:rsidRPr="00151DB2">
        <w:t>have</w:t>
      </w:r>
      <w:r w:rsidRPr="00151DB2" w:rsidR="00821BB8">
        <w:t xml:space="preserve"> </w:t>
      </w:r>
      <w:r w:rsidRPr="00151DB2">
        <w:t>not</w:t>
      </w:r>
      <w:r w:rsidRPr="00151DB2" w:rsidR="00821BB8">
        <w:t xml:space="preserve"> </w:t>
      </w:r>
      <w:r w:rsidRPr="00151DB2">
        <w:t>made</w:t>
      </w:r>
      <w:r w:rsidRPr="00151DB2" w:rsidR="00821BB8">
        <w:t xml:space="preserve"> </w:t>
      </w:r>
      <w:r w:rsidRPr="00151DB2">
        <w:t>contact.</w:t>
      </w:r>
      <w:r w:rsidRPr="00151DB2" w:rsidR="00821BB8">
        <w:t xml:space="preserve"> </w:t>
      </w:r>
      <w:r w:rsidRPr="00151DB2">
        <w:t>The</w:t>
      </w:r>
      <w:r w:rsidRPr="00151DB2" w:rsidR="00821BB8">
        <w:t xml:space="preserve"> </w:t>
      </w:r>
      <w:r w:rsidRPr="00151DB2">
        <w:t>situation</w:t>
      </w:r>
      <w:r w:rsidRPr="00151DB2" w:rsidR="00821BB8">
        <w:t xml:space="preserve"> </w:t>
      </w:r>
      <w:r w:rsidRPr="00151DB2">
        <w:t>is</w:t>
      </w:r>
      <w:r w:rsidRPr="00151DB2" w:rsidR="00821BB8">
        <w:t xml:space="preserve"> </w:t>
      </w:r>
      <w:r w:rsidRPr="00151DB2">
        <w:t>undoubtedly</w:t>
      </w:r>
      <w:r w:rsidRPr="00151DB2" w:rsidR="00821BB8">
        <w:t xml:space="preserve"> </w:t>
      </w:r>
      <w:r w:rsidRPr="00151DB2">
        <w:t>improving.</w:t>
      </w:r>
      <w:r w:rsidRPr="00151DB2" w:rsidR="00821BB8">
        <w:t xml:space="preserve"> </w:t>
      </w:r>
      <w:r w:rsidRPr="00151DB2" w:rsidR="002F54D3">
        <w:t>Part</w:t>
      </w:r>
      <w:r w:rsidRPr="00151DB2" w:rsidR="00821BB8">
        <w:t xml:space="preserve"> </w:t>
      </w:r>
      <w:r w:rsidRPr="00151DB2" w:rsidR="002F54D3">
        <w:t>of</w:t>
      </w:r>
      <w:r w:rsidRPr="00151DB2" w:rsidR="00821BB8">
        <w:t xml:space="preserve"> </w:t>
      </w:r>
      <w:r w:rsidRPr="00151DB2" w:rsidR="002F54D3">
        <w:t>that</w:t>
      </w:r>
      <w:r w:rsidRPr="00151DB2" w:rsidR="00821BB8">
        <w:t xml:space="preserve"> </w:t>
      </w:r>
      <w:r w:rsidRPr="00151DB2" w:rsidR="002F54D3">
        <w:t>is</w:t>
      </w:r>
      <w:r w:rsidRPr="00151DB2" w:rsidR="00821BB8">
        <w:t xml:space="preserve"> </w:t>
      </w:r>
      <w:r w:rsidRPr="00151DB2" w:rsidR="002F54D3">
        <w:t>because</w:t>
      </w:r>
      <w:r w:rsidRPr="00151DB2" w:rsidR="00821BB8">
        <w:t xml:space="preserve"> </w:t>
      </w:r>
      <w:r w:rsidRPr="00151DB2" w:rsidR="002F54D3">
        <w:t>we</w:t>
      </w:r>
      <w:r w:rsidRPr="00151DB2" w:rsidR="00821BB8">
        <w:t xml:space="preserve"> </w:t>
      </w:r>
      <w:r w:rsidRPr="00151DB2" w:rsidR="002F54D3">
        <w:t>have</w:t>
      </w:r>
      <w:r w:rsidRPr="00151DB2" w:rsidR="00821BB8">
        <w:t xml:space="preserve"> </w:t>
      </w:r>
      <w:r w:rsidRPr="00151DB2" w:rsidR="002F54D3">
        <w:t>had</w:t>
      </w:r>
      <w:r w:rsidRPr="00151DB2" w:rsidR="00821BB8">
        <w:t xml:space="preserve"> </w:t>
      </w:r>
      <w:r w:rsidRPr="00151DB2" w:rsidR="002F54D3">
        <w:t>confirmation</w:t>
      </w:r>
      <w:r w:rsidRPr="00151DB2" w:rsidR="00821BB8">
        <w:t xml:space="preserve"> </w:t>
      </w:r>
      <w:r w:rsidRPr="00151DB2" w:rsidR="002F54D3">
        <w:t>of</w:t>
      </w:r>
      <w:r w:rsidRPr="00151DB2" w:rsidR="00821BB8">
        <w:t xml:space="preserve"> </w:t>
      </w:r>
      <w:r w:rsidRPr="00151DB2" w:rsidR="002F54D3">
        <w:t>the</w:t>
      </w:r>
      <w:r w:rsidRPr="00151DB2" w:rsidR="00821BB8">
        <w:t xml:space="preserve"> </w:t>
      </w:r>
      <w:r w:rsidRPr="00151DB2" w:rsidR="00FB6043">
        <w:t>roadmap</w:t>
      </w:r>
      <w:r w:rsidRPr="00151DB2" w:rsidR="00821BB8">
        <w:t xml:space="preserve"> </w:t>
      </w:r>
      <w:r w:rsidRPr="00151DB2">
        <w:t>and</w:t>
      </w:r>
      <w:r w:rsidRPr="00151DB2" w:rsidR="00821BB8">
        <w:t xml:space="preserve"> </w:t>
      </w:r>
      <w:r w:rsidRPr="00151DB2">
        <w:t>certainty</w:t>
      </w:r>
      <w:r w:rsidRPr="00151DB2" w:rsidR="00821BB8">
        <w:t xml:space="preserve"> </w:t>
      </w:r>
      <w:r w:rsidRPr="00151DB2">
        <w:t>about</w:t>
      </w:r>
      <w:r w:rsidRPr="00151DB2" w:rsidR="00821BB8">
        <w:t xml:space="preserve"> </w:t>
      </w:r>
      <w:r w:rsidRPr="00151DB2">
        <w:t>reopening</w:t>
      </w:r>
      <w:r w:rsidRPr="00151DB2" w:rsidR="00913194">
        <w:t>, which</w:t>
      </w:r>
      <w:r w:rsidRPr="00151DB2" w:rsidR="00821BB8">
        <w:t xml:space="preserve"> </w:t>
      </w:r>
      <w:r w:rsidRPr="00151DB2">
        <w:t>allows</w:t>
      </w:r>
      <w:r w:rsidRPr="00151DB2" w:rsidR="00821BB8">
        <w:t xml:space="preserve"> </w:t>
      </w:r>
      <w:r w:rsidRPr="00151DB2">
        <w:t>people</w:t>
      </w:r>
      <w:r w:rsidRPr="00151DB2" w:rsidR="00821BB8">
        <w:t xml:space="preserve"> </w:t>
      </w:r>
      <w:r w:rsidRPr="00151DB2">
        <w:t>to</w:t>
      </w:r>
      <w:r w:rsidRPr="00151DB2" w:rsidR="00821BB8">
        <w:t xml:space="preserve"> </w:t>
      </w:r>
      <w:r w:rsidRPr="00151DB2">
        <w:t>have</w:t>
      </w:r>
      <w:r w:rsidRPr="00151DB2" w:rsidR="00821BB8">
        <w:t xml:space="preserve"> </w:t>
      </w:r>
      <w:r w:rsidRPr="00151DB2">
        <w:t>meaningful</w:t>
      </w:r>
      <w:r w:rsidRPr="00151DB2" w:rsidR="00821BB8">
        <w:t xml:space="preserve"> </w:t>
      </w:r>
      <w:r w:rsidRPr="00151DB2">
        <w:t>negotiations.</w:t>
      </w:r>
    </w:p>
    <w:p w:rsidR="00561691" w:rsidRPr="00151DB2" w:rsidP="002F54D3">
      <w:pPr>
        <w:pStyle w:val="Answer"/>
      </w:pPr>
      <w:r w:rsidRPr="00151DB2">
        <w:t>B</w:t>
      </w:r>
      <w:r w:rsidRPr="00151DB2" w:rsidR="002F54D3">
        <w:t>efore</w:t>
      </w:r>
      <w:r w:rsidRPr="00151DB2" w:rsidR="00821BB8">
        <w:t xml:space="preserve"> </w:t>
      </w:r>
      <w:r w:rsidRPr="00151DB2" w:rsidR="002F54D3">
        <w:t>Christmas</w:t>
      </w:r>
      <w:r w:rsidRPr="00151DB2" w:rsidR="00821BB8">
        <w:t xml:space="preserve"> </w:t>
      </w:r>
      <w:r w:rsidRPr="00151DB2" w:rsidR="002F54D3">
        <w:t>and</w:t>
      </w:r>
      <w:r w:rsidRPr="00151DB2" w:rsidR="00821BB8">
        <w:t xml:space="preserve"> </w:t>
      </w:r>
      <w:r w:rsidRPr="00151DB2" w:rsidR="002F54D3">
        <w:t>around</w:t>
      </w:r>
      <w:r w:rsidRPr="00151DB2" w:rsidR="00821BB8">
        <w:t xml:space="preserve"> </w:t>
      </w:r>
      <w:r w:rsidRPr="00151DB2" w:rsidR="002F54D3">
        <w:t>about</w:t>
      </w:r>
      <w:r w:rsidRPr="00151DB2" w:rsidR="00821BB8">
        <w:t xml:space="preserve"> </w:t>
      </w:r>
      <w:r w:rsidRPr="00151DB2" w:rsidR="002F54D3">
        <w:t>January</w:t>
      </w:r>
      <w:r w:rsidRPr="00151DB2" w:rsidR="00913194">
        <w:t>,</w:t>
      </w:r>
      <w:r w:rsidRPr="00151DB2" w:rsidR="00821BB8">
        <w:t xml:space="preserve"> </w:t>
      </w:r>
      <w:r w:rsidRPr="00151DB2" w:rsidR="002F54D3">
        <w:t>when</w:t>
      </w:r>
      <w:r w:rsidRPr="00151DB2" w:rsidR="00821BB8">
        <w:t xml:space="preserve"> </w:t>
      </w:r>
      <w:r w:rsidRPr="00151DB2" w:rsidR="002F54D3">
        <w:t>we</w:t>
      </w:r>
      <w:r w:rsidRPr="00151DB2" w:rsidR="00821BB8">
        <w:t xml:space="preserve"> </w:t>
      </w:r>
      <w:r w:rsidRPr="00151DB2" w:rsidR="002F54D3">
        <w:t>came</w:t>
      </w:r>
      <w:r w:rsidRPr="00151DB2" w:rsidR="00821BB8">
        <w:t xml:space="preserve"> </w:t>
      </w:r>
      <w:r w:rsidRPr="00151DB2" w:rsidR="002F54D3">
        <w:t>into</w:t>
      </w:r>
      <w:r w:rsidRPr="00151DB2" w:rsidR="00821BB8">
        <w:t xml:space="preserve"> </w:t>
      </w:r>
      <w:r w:rsidRPr="00151DB2" w:rsidR="002F54D3">
        <w:t>the</w:t>
      </w:r>
      <w:r w:rsidRPr="00151DB2" w:rsidR="00821BB8">
        <w:t xml:space="preserve"> </w:t>
      </w:r>
      <w:r w:rsidR="00AE7395">
        <w:t>third</w:t>
      </w:r>
      <w:r w:rsidRPr="00151DB2" w:rsidR="00821BB8">
        <w:t xml:space="preserve"> </w:t>
      </w:r>
      <w:r w:rsidRPr="00151DB2" w:rsidR="002F54D3">
        <w:t>lockdown</w:t>
      </w:r>
      <w:r w:rsidRPr="00151DB2" w:rsidR="00821BB8">
        <w:t xml:space="preserve"> </w:t>
      </w:r>
      <w:r w:rsidRPr="00151DB2">
        <w:t>for</w:t>
      </w:r>
      <w:r w:rsidRPr="00151DB2" w:rsidR="00821BB8">
        <w:t xml:space="preserve"> </w:t>
      </w:r>
      <w:r w:rsidRPr="00151DB2">
        <w:t>hospitality,</w:t>
      </w:r>
      <w:r w:rsidRPr="00151DB2" w:rsidR="00821BB8">
        <w:t xml:space="preserve"> </w:t>
      </w:r>
      <w:r w:rsidRPr="00151DB2">
        <w:t>you</w:t>
      </w:r>
      <w:r w:rsidRPr="00151DB2" w:rsidR="00821BB8">
        <w:t xml:space="preserve"> </w:t>
      </w:r>
      <w:r w:rsidRPr="00151DB2">
        <w:t>saw</w:t>
      </w:r>
      <w:r w:rsidRPr="00151DB2" w:rsidR="00821BB8">
        <w:t xml:space="preserve"> </w:t>
      </w:r>
      <w:r w:rsidRPr="00151DB2">
        <w:t>about</w:t>
      </w:r>
      <w:r w:rsidRPr="00151DB2" w:rsidR="00821BB8">
        <w:t xml:space="preserve"> </w:t>
      </w:r>
      <w:r w:rsidRPr="00151DB2">
        <w:t>a</w:t>
      </w:r>
      <w:r w:rsidRPr="00151DB2" w:rsidR="00821BB8">
        <w:t xml:space="preserve"> </w:t>
      </w:r>
      <w:r w:rsidRPr="00151DB2" w:rsidR="002F54D3">
        <w:t>third</w:t>
      </w:r>
      <w:r w:rsidRPr="00151DB2" w:rsidR="00821BB8">
        <w:t xml:space="preserve"> </w:t>
      </w:r>
      <w:r w:rsidRPr="00151DB2" w:rsidR="002F54D3">
        <w:t>of</w:t>
      </w:r>
      <w:r w:rsidRPr="00151DB2" w:rsidR="00821BB8">
        <w:t xml:space="preserve"> </w:t>
      </w:r>
      <w:r w:rsidRPr="00151DB2" w:rsidR="002F54D3">
        <w:t>business</w:t>
      </w:r>
      <w:r w:rsidRPr="00151DB2" w:rsidR="00821BB8">
        <w:t xml:space="preserve"> </w:t>
      </w:r>
      <w:r w:rsidRPr="00151DB2" w:rsidR="002F54D3">
        <w:t>premises</w:t>
      </w:r>
      <w:r w:rsidRPr="00151DB2" w:rsidR="00821BB8">
        <w:t xml:space="preserve"> </w:t>
      </w:r>
      <w:r w:rsidRPr="00151DB2" w:rsidR="002F54D3">
        <w:t>that</w:t>
      </w:r>
      <w:r w:rsidRPr="00151DB2" w:rsidR="00821BB8">
        <w:t xml:space="preserve"> </w:t>
      </w:r>
      <w:r w:rsidRPr="00151DB2">
        <w:t>had</w:t>
      </w:r>
      <w:r w:rsidRPr="00151DB2" w:rsidR="00821BB8">
        <w:t xml:space="preserve"> </w:t>
      </w:r>
      <w:r w:rsidRPr="00151DB2">
        <w:t>reached</w:t>
      </w:r>
      <w:r w:rsidRPr="00151DB2" w:rsidR="00821BB8">
        <w:t xml:space="preserve"> </w:t>
      </w:r>
      <w:r w:rsidRPr="00151DB2">
        <w:t>agreement</w:t>
      </w:r>
      <w:r w:rsidRPr="00151DB2" w:rsidR="00821BB8">
        <w:t xml:space="preserve"> </w:t>
      </w:r>
      <w:r w:rsidRPr="00151DB2">
        <w:t>with</w:t>
      </w:r>
      <w:r w:rsidRPr="00151DB2" w:rsidR="00821BB8">
        <w:t xml:space="preserve"> </w:t>
      </w:r>
      <w:r w:rsidRPr="00151DB2">
        <w:t>their</w:t>
      </w:r>
      <w:r w:rsidRPr="00151DB2" w:rsidR="00821BB8">
        <w:t xml:space="preserve"> </w:t>
      </w:r>
      <w:r w:rsidRPr="00151DB2">
        <w:t>landlords</w:t>
      </w:r>
      <w:r w:rsidRPr="00151DB2" w:rsidR="00821BB8">
        <w:t xml:space="preserve"> </w:t>
      </w:r>
      <w:r w:rsidRPr="00151DB2">
        <w:t>on</w:t>
      </w:r>
      <w:r w:rsidRPr="00151DB2" w:rsidR="00821BB8">
        <w:t xml:space="preserve"> </w:t>
      </w:r>
      <w:r w:rsidRPr="00151DB2">
        <w:t>a</w:t>
      </w:r>
      <w:r w:rsidRPr="00151DB2" w:rsidR="00821BB8">
        <w:t xml:space="preserve"> </w:t>
      </w:r>
      <w:r w:rsidRPr="00151DB2">
        <w:t>deal</w:t>
      </w:r>
      <w:r w:rsidRPr="00151DB2" w:rsidR="00821BB8">
        <w:t xml:space="preserve"> </w:t>
      </w:r>
      <w:r w:rsidRPr="00151DB2">
        <w:t>on</w:t>
      </w:r>
      <w:r w:rsidRPr="00151DB2" w:rsidR="00821BB8">
        <w:t xml:space="preserve"> </w:t>
      </w:r>
      <w:r w:rsidRPr="00151DB2">
        <w:t>the</w:t>
      </w:r>
      <w:r w:rsidRPr="00151DB2" w:rsidR="00821BB8">
        <w:t xml:space="preserve"> </w:t>
      </w:r>
      <w:r w:rsidRPr="00151DB2">
        <w:t>way</w:t>
      </w:r>
      <w:r w:rsidRPr="00151DB2" w:rsidR="00821BB8">
        <w:t xml:space="preserve"> </w:t>
      </w:r>
      <w:r w:rsidRPr="00151DB2">
        <w:t>forward.</w:t>
      </w:r>
      <w:r w:rsidRPr="00151DB2" w:rsidR="00821BB8">
        <w:t xml:space="preserve"> </w:t>
      </w:r>
      <w:r w:rsidRPr="00151DB2">
        <w:t>It</w:t>
      </w:r>
      <w:r w:rsidRPr="00151DB2" w:rsidR="00821BB8">
        <w:t xml:space="preserve"> </w:t>
      </w:r>
      <w:r w:rsidRPr="00151DB2" w:rsidR="002F54D3">
        <w:t>might</w:t>
      </w:r>
      <w:r w:rsidRPr="00151DB2" w:rsidR="00821BB8">
        <w:t xml:space="preserve"> </w:t>
      </w:r>
      <w:r w:rsidRPr="00151DB2" w:rsidR="002F54D3">
        <w:t>not</w:t>
      </w:r>
      <w:r w:rsidRPr="00151DB2" w:rsidR="00821BB8">
        <w:t xml:space="preserve"> </w:t>
      </w:r>
      <w:r w:rsidRPr="00151DB2">
        <w:t>necessarily</w:t>
      </w:r>
      <w:r w:rsidRPr="00151DB2" w:rsidR="00821BB8">
        <w:t xml:space="preserve"> </w:t>
      </w:r>
      <w:r w:rsidRPr="00151DB2" w:rsidR="002F54D3">
        <w:t>be</w:t>
      </w:r>
      <w:r w:rsidRPr="00151DB2" w:rsidR="00821BB8">
        <w:t xml:space="preserve"> </w:t>
      </w:r>
      <w:r w:rsidRPr="00151DB2" w:rsidR="002F54D3">
        <w:t>a</w:t>
      </w:r>
      <w:r w:rsidRPr="00151DB2" w:rsidR="00821BB8">
        <w:t xml:space="preserve"> </w:t>
      </w:r>
      <w:r w:rsidRPr="00151DB2" w:rsidR="002F54D3">
        <w:t>writing</w:t>
      </w:r>
      <w:r w:rsidRPr="00151DB2" w:rsidR="00913194">
        <w:t xml:space="preserve"> </w:t>
      </w:r>
      <w:r w:rsidRPr="00151DB2" w:rsidR="002F54D3">
        <w:t>off</w:t>
      </w:r>
      <w:r w:rsidRPr="00151DB2" w:rsidR="00821BB8">
        <w:t xml:space="preserve"> </w:t>
      </w:r>
      <w:r w:rsidRPr="00151DB2" w:rsidR="002F54D3">
        <w:t>of</w:t>
      </w:r>
      <w:r w:rsidRPr="00151DB2" w:rsidR="00821BB8">
        <w:t xml:space="preserve"> </w:t>
      </w:r>
      <w:r w:rsidRPr="00151DB2" w:rsidR="002F54D3">
        <w:t>debt</w:t>
      </w:r>
      <w:r w:rsidRPr="00151DB2" w:rsidR="00821BB8">
        <w:t xml:space="preserve"> </w:t>
      </w:r>
      <w:r w:rsidRPr="00151DB2" w:rsidR="002F54D3">
        <w:t>or</w:t>
      </w:r>
      <w:r w:rsidRPr="00151DB2" w:rsidR="00821BB8">
        <w:t xml:space="preserve"> </w:t>
      </w:r>
      <w:r w:rsidRPr="00151DB2">
        <w:t>a</w:t>
      </w:r>
      <w:r w:rsidRPr="00151DB2" w:rsidR="00821BB8">
        <w:t xml:space="preserve"> </w:t>
      </w:r>
      <w:r w:rsidRPr="00151DB2" w:rsidR="002F54D3">
        <w:t>concession</w:t>
      </w:r>
      <w:r w:rsidRPr="00151DB2" w:rsidR="00821BB8">
        <w:t xml:space="preserve"> </w:t>
      </w:r>
      <w:r w:rsidRPr="00151DB2" w:rsidR="002F54D3">
        <w:t>o</w:t>
      </w:r>
      <w:r w:rsidRPr="00151DB2">
        <w:t>n</w:t>
      </w:r>
      <w:r w:rsidRPr="00151DB2" w:rsidR="00821BB8">
        <w:t xml:space="preserve"> </w:t>
      </w:r>
      <w:r w:rsidRPr="00151DB2" w:rsidR="002F54D3">
        <w:t>rent</w:t>
      </w:r>
      <w:r w:rsidRPr="00151DB2">
        <w:t>,</w:t>
      </w:r>
      <w:r w:rsidRPr="00151DB2" w:rsidR="00821BB8">
        <w:t xml:space="preserve"> </w:t>
      </w:r>
      <w:r w:rsidRPr="00151DB2">
        <w:t>but</w:t>
      </w:r>
      <w:r w:rsidRPr="00151DB2" w:rsidR="00821BB8">
        <w:t xml:space="preserve"> </w:t>
      </w:r>
      <w:r w:rsidRPr="00151DB2">
        <w:t>there</w:t>
      </w:r>
      <w:r w:rsidRPr="00151DB2" w:rsidR="00821BB8">
        <w:t xml:space="preserve"> </w:t>
      </w:r>
      <w:r w:rsidRPr="00151DB2">
        <w:t>was</w:t>
      </w:r>
      <w:r w:rsidRPr="00151DB2" w:rsidR="00821BB8">
        <w:t xml:space="preserve"> </w:t>
      </w:r>
      <w:r w:rsidRPr="00151DB2">
        <w:t>a</w:t>
      </w:r>
      <w:r w:rsidRPr="00151DB2" w:rsidR="00821BB8">
        <w:t xml:space="preserve"> </w:t>
      </w:r>
      <w:r w:rsidRPr="00151DB2">
        <w:t>deal</w:t>
      </w:r>
      <w:r w:rsidRPr="00151DB2" w:rsidR="00821BB8">
        <w:t xml:space="preserve"> </w:t>
      </w:r>
      <w:r w:rsidRPr="00151DB2">
        <w:t>and</w:t>
      </w:r>
      <w:r w:rsidRPr="00151DB2" w:rsidR="00821BB8">
        <w:t xml:space="preserve"> </w:t>
      </w:r>
      <w:r w:rsidRPr="00151DB2">
        <w:t>a</w:t>
      </w:r>
      <w:r w:rsidRPr="00151DB2" w:rsidR="00821BB8">
        <w:t xml:space="preserve"> </w:t>
      </w:r>
      <w:r w:rsidRPr="00151DB2">
        <w:t>negotiated</w:t>
      </w:r>
      <w:r w:rsidRPr="00151DB2" w:rsidR="00821BB8">
        <w:t xml:space="preserve"> </w:t>
      </w:r>
      <w:r w:rsidRPr="00151DB2">
        <w:t>settlement</w:t>
      </w:r>
      <w:r w:rsidRPr="00151DB2" w:rsidR="00821BB8">
        <w:t xml:space="preserve"> </w:t>
      </w:r>
      <w:r w:rsidRPr="00151DB2">
        <w:t>on</w:t>
      </w:r>
      <w:r w:rsidRPr="00151DB2" w:rsidR="00821BB8">
        <w:t xml:space="preserve"> </w:t>
      </w:r>
      <w:r w:rsidRPr="00151DB2">
        <w:t>how</w:t>
      </w:r>
      <w:r w:rsidRPr="00151DB2" w:rsidR="00821BB8">
        <w:t xml:space="preserve"> </w:t>
      </w:r>
      <w:r w:rsidRPr="00151DB2">
        <w:t>to</w:t>
      </w:r>
      <w:r w:rsidRPr="00151DB2" w:rsidR="00821BB8">
        <w:t xml:space="preserve"> </w:t>
      </w:r>
      <w:r w:rsidRPr="00151DB2">
        <w:t>treat</w:t>
      </w:r>
      <w:r w:rsidRPr="00151DB2" w:rsidR="00821BB8">
        <w:t xml:space="preserve"> </w:t>
      </w:r>
      <w:r w:rsidRPr="00151DB2">
        <w:t>that</w:t>
      </w:r>
      <w:r w:rsidRPr="00151DB2" w:rsidR="00821BB8">
        <w:t xml:space="preserve"> </w:t>
      </w:r>
      <w:r w:rsidRPr="00151DB2">
        <w:t>issue.</w:t>
      </w:r>
      <w:r w:rsidRPr="00151DB2" w:rsidR="00821BB8">
        <w:t xml:space="preserve"> </w:t>
      </w:r>
      <w:r w:rsidRPr="00151DB2">
        <w:t>T</w:t>
      </w:r>
      <w:r w:rsidRPr="00151DB2" w:rsidR="002F54D3">
        <w:t>hat</w:t>
      </w:r>
      <w:r w:rsidRPr="00151DB2" w:rsidR="00821BB8">
        <w:t xml:space="preserve"> </w:t>
      </w:r>
      <w:r w:rsidRPr="00151DB2">
        <w:t>has</w:t>
      </w:r>
      <w:r w:rsidRPr="00151DB2" w:rsidR="00821BB8">
        <w:t xml:space="preserve"> </w:t>
      </w:r>
      <w:r w:rsidRPr="00151DB2" w:rsidR="002F54D3">
        <w:t>now</w:t>
      </w:r>
      <w:r w:rsidRPr="00151DB2" w:rsidR="00821BB8">
        <w:t xml:space="preserve"> </w:t>
      </w:r>
      <w:r w:rsidRPr="00151DB2" w:rsidR="002F54D3">
        <w:t>increased</w:t>
      </w:r>
      <w:r w:rsidRPr="00151DB2" w:rsidR="00821BB8">
        <w:t xml:space="preserve"> </w:t>
      </w:r>
      <w:r w:rsidRPr="00151DB2" w:rsidR="002F54D3">
        <w:t>to</w:t>
      </w:r>
      <w:r w:rsidRPr="00151DB2" w:rsidR="00821BB8">
        <w:t xml:space="preserve"> </w:t>
      </w:r>
      <w:r w:rsidRPr="00151DB2" w:rsidR="002F54D3">
        <w:t>49%</w:t>
      </w:r>
      <w:r w:rsidRPr="00151DB2">
        <w:t>,</w:t>
      </w:r>
      <w:r w:rsidRPr="00151DB2" w:rsidR="00821BB8">
        <w:t xml:space="preserve"> </w:t>
      </w:r>
      <w:r w:rsidRPr="00151DB2" w:rsidR="002F54D3">
        <w:t>but</w:t>
      </w:r>
      <w:r w:rsidRPr="00151DB2" w:rsidR="00821BB8">
        <w:t xml:space="preserve"> </w:t>
      </w:r>
      <w:r w:rsidRPr="00151DB2" w:rsidR="002F54D3">
        <w:t>it</w:t>
      </w:r>
      <w:r w:rsidRPr="00151DB2" w:rsidR="00821BB8">
        <w:t xml:space="preserve"> </w:t>
      </w:r>
      <w:r w:rsidRPr="00151DB2" w:rsidR="002F54D3">
        <w:t>still</w:t>
      </w:r>
      <w:r w:rsidRPr="00151DB2" w:rsidR="00821BB8">
        <w:t xml:space="preserve"> </w:t>
      </w:r>
      <w:r w:rsidRPr="00151DB2" w:rsidR="002F54D3">
        <w:t>leave</w:t>
      </w:r>
      <w:r w:rsidRPr="00151DB2" w:rsidR="00913194">
        <w:t>s</w:t>
      </w:r>
      <w:r w:rsidRPr="00151DB2" w:rsidR="00821BB8">
        <w:t xml:space="preserve"> </w:t>
      </w:r>
      <w:r w:rsidRPr="00151DB2" w:rsidR="002F54D3">
        <w:t>one</w:t>
      </w:r>
      <w:r w:rsidRPr="00151DB2" w:rsidR="00821BB8">
        <w:t xml:space="preserve"> </w:t>
      </w:r>
      <w:r w:rsidRPr="00151DB2" w:rsidR="002F54D3">
        <w:t>in</w:t>
      </w:r>
      <w:r w:rsidRPr="00151DB2" w:rsidR="00821BB8">
        <w:t xml:space="preserve"> </w:t>
      </w:r>
      <w:r w:rsidRPr="00151DB2" w:rsidR="002F54D3">
        <w:t>five</w:t>
      </w:r>
      <w:r w:rsidRPr="00151DB2" w:rsidR="00821BB8">
        <w:t xml:space="preserve"> </w:t>
      </w:r>
      <w:r w:rsidRPr="00151DB2">
        <w:t>where</w:t>
      </w:r>
      <w:r w:rsidRPr="00151DB2" w:rsidR="00821BB8">
        <w:t xml:space="preserve"> </w:t>
      </w:r>
      <w:r w:rsidRPr="00151DB2">
        <w:t>there</w:t>
      </w:r>
      <w:r w:rsidRPr="00151DB2" w:rsidR="00821BB8">
        <w:t xml:space="preserve"> </w:t>
      </w:r>
      <w:r w:rsidRPr="00151DB2">
        <w:t>is</w:t>
      </w:r>
      <w:r w:rsidRPr="00151DB2" w:rsidR="00821BB8">
        <w:t xml:space="preserve"> </w:t>
      </w:r>
      <w:r w:rsidRPr="00151DB2" w:rsidR="00913194">
        <w:t xml:space="preserve">just </w:t>
      </w:r>
      <w:r w:rsidRPr="00151DB2">
        <w:t>a</w:t>
      </w:r>
      <w:r w:rsidRPr="00151DB2" w:rsidR="00821BB8">
        <w:t xml:space="preserve"> </w:t>
      </w:r>
      <w:r w:rsidRPr="00151DB2">
        <w:t>stalemate</w:t>
      </w:r>
      <w:r w:rsidRPr="00151DB2" w:rsidR="00821BB8">
        <w:t xml:space="preserve"> </w:t>
      </w:r>
      <w:r w:rsidRPr="00151DB2">
        <w:t>in</w:t>
      </w:r>
      <w:r w:rsidRPr="00151DB2" w:rsidR="00821BB8">
        <w:t xml:space="preserve"> </w:t>
      </w:r>
      <w:r w:rsidRPr="00151DB2">
        <w:t>negotiations</w:t>
      </w:r>
      <w:r w:rsidRPr="00151DB2" w:rsidR="00821BB8">
        <w:t xml:space="preserve"> </w:t>
      </w:r>
      <w:r w:rsidRPr="00151DB2">
        <w:t>and</w:t>
      </w:r>
      <w:r w:rsidRPr="00151DB2" w:rsidR="00821BB8">
        <w:t xml:space="preserve"> </w:t>
      </w:r>
      <w:r w:rsidRPr="00151DB2">
        <w:t>an</w:t>
      </w:r>
      <w:r w:rsidRPr="00151DB2" w:rsidR="00821BB8">
        <w:t xml:space="preserve"> </w:t>
      </w:r>
      <w:r w:rsidRPr="00151DB2" w:rsidR="002F54D3">
        <w:t>inability</w:t>
      </w:r>
      <w:r w:rsidRPr="00151DB2" w:rsidR="00821BB8">
        <w:t xml:space="preserve"> </w:t>
      </w:r>
      <w:r w:rsidRPr="00151DB2" w:rsidR="002F54D3">
        <w:t>to</w:t>
      </w:r>
      <w:r w:rsidRPr="00151DB2" w:rsidR="00821BB8">
        <w:t xml:space="preserve"> </w:t>
      </w:r>
      <w:r w:rsidRPr="00151DB2" w:rsidR="002F54D3">
        <w:t>cut</w:t>
      </w:r>
      <w:r w:rsidRPr="00151DB2" w:rsidR="00821BB8">
        <w:t xml:space="preserve"> </w:t>
      </w:r>
      <w:r w:rsidRPr="00151DB2" w:rsidR="002F54D3">
        <w:t>through</w:t>
      </w:r>
      <w:r w:rsidRPr="00151DB2" w:rsidR="00821BB8">
        <w:t xml:space="preserve"> </w:t>
      </w:r>
      <w:r w:rsidRPr="00151DB2" w:rsidR="002F54D3">
        <w:t>that</w:t>
      </w:r>
      <w:r w:rsidRPr="00151DB2">
        <w:t>.</w:t>
      </w:r>
      <w:r w:rsidRPr="00151DB2" w:rsidR="00821BB8">
        <w:t xml:space="preserve"> </w:t>
      </w:r>
      <w:r w:rsidRPr="00151DB2">
        <w:t>T</w:t>
      </w:r>
      <w:r w:rsidRPr="00151DB2" w:rsidR="002F54D3">
        <w:t>hat</w:t>
      </w:r>
      <w:r w:rsidRPr="00151DB2" w:rsidR="00821BB8">
        <w:t xml:space="preserve"> </w:t>
      </w:r>
      <w:r w:rsidRPr="00151DB2" w:rsidR="002F54D3">
        <w:t>is</w:t>
      </w:r>
      <w:r w:rsidRPr="00151DB2" w:rsidR="00821BB8">
        <w:t xml:space="preserve"> </w:t>
      </w:r>
      <w:r w:rsidRPr="00151DB2" w:rsidR="002F54D3">
        <w:t>going</w:t>
      </w:r>
      <w:r w:rsidRPr="00151DB2" w:rsidR="00821BB8">
        <w:t xml:space="preserve"> </w:t>
      </w:r>
      <w:r w:rsidRPr="00151DB2" w:rsidR="002F54D3">
        <w:t>to</w:t>
      </w:r>
      <w:r w:rsidRPr="00151DB2" w:rsidR="00821BB8">
        <w:t xml:space="preserve"> </w:t>
      </w:r>
      <w:r w:rsidRPr="00151DB2" w:rsidR="002F54D3">
        <w:t>need</w:t>
      </w:r>
      <w:r w:rsidRPr="00151DB2" w:rsidR="00821BB8">
        <w:t xml:space="preserve"> </w:t>
      </w:r>
      <w:r w:rsidRPr="00151DB2" w:rsidR="002F54D3">
        <w:t>willingness</w:t>
      </w:r>
      <w:r w:rsidRPr="00151DB2" w:rsidR="00821BB8">
        <w:t xml:space="preserve"> </w:t>
      </w:r>
      <w:r w:rsidRPr="00151DB2" w:rsidR="002F54D3">
        <w:t>on</w:t>
      </w:r>
      <w:r w:rsidRPr="00151DB2" w:rsidR="00821BB8">
        <w:t xml:space="preserve"> </w:t>
      </w:r>
      <w:r w:rsidRPr="00151DB2" w:rsidR="002F54D3">
        <w:t>both</w:t>
      </w:r>
      <w:r w:rsidRPr="00151DB2" w:rsidR="00821BB8">
        <w:t xml:space="preserve"> </w:t>
      </w:r>
      <w:r w:rsidRPr="00151DB2" w:rsidR="002F54D3">
        <w:t>sides</w:t>
      </w:r>
      <w:r w:rsidRPr="00151DB2">
        <w:t>,</w:t>
      </w:r>
      <w:r w:rsidRPr="00151DB2" w:rsidR="00821BB8">
        <w:t xml:space="preserve"> </w:t>
      </w:r>
      <w:r w:rsidRPr="00151DB2" w:rsidR="002F54D3">
        <w:t>irrespective</w:t>
      </w:r>
      <w:r w:rsidRPr="00151DB2" w:rsidR="00821BB8">
        <w:t xml:space="preserve"> </w:t>
      </w:r>
      <w:r w:rsidRPr="00151DB2" w:rsidR="002F54D3">
        <w:t>of</w:t>
      </w:r>
      <w:r w:rsidRPr="00151DB2" w:rsidR="00821BB8">
        <w:t xml:space="preserve"> </w:t>
      </w:r>
      <w:r w:rsidRPr="00151DB2" w:rsidR="002F54D3">
        <w:t>the</w:t>
      </w:r>
      <w:r w:rsidRPr="00151DB2" w:rsidR="00821BB8">
        <w:t xml:space="preserve"> </w:t>
      </w:r>
      <w:r w:rsidRPr="00151DB2">
        <w:t>size</w:t>
      </w:r>
      <w:r w:rsidRPr="00151DB2" w:rsidR="00821BB8">
        <w:t xml:space="preserve"> </w:t>
      </w:r>
      <w:r w:rsidRPr="00151DB2">
        <w:t>of</w:t>
      </w:r>
      <w:r w:rsidRPr="00151DB2" w:rsidR="00821BB8">
        <w:t xml:space="preserve"> </w:t>
      </w:r>
      <w:r w:rsidRPr="00151DB2">
        <w:t>the</w:t>
      </w:r>
      <w:r w:rsidRPr="00151DB2" w:rsidR="00821BB8">
        <w:t xml:space="preserve"> </w:t>
      </w:r>
      <w:r w:rsidRPr="00151DB2" w:rsidR="002F54D3">
        <w:t>businesses</w:t>
      </w:r>
      <w:r w:rsidRPr="00151DB2" w:rsidR="00821BB8">
        <w:t xml:space="preserve"> </w:t>
      </w:r>
      <w:r w:rsidRPr="00151DB2" w:rsidR="002F54D3">
        <w:t>that</w:t>
      </w:r>
      <w:r w:rsidRPr="00151DB2" w:rsidR="00821BB8">
        <w:t xml:space="preserve"> </w:t>
      </w:r>
      <w:r w:rsidRPr="00151DB2" w:rsidR="002F54D3">
        <w:t>are</w:t>
      </w:r>
      <w:r w:rsidRPr="00151DB2" w:rsidR="00821BB8">
        <w:t xml:space="preserve"> </w:t>
      </w:r>
      <w:r w:rsidRPr="00151DB2" w:rsidR="002F54D3">
        <w:t>involved.</w:t>
      </w:r>
      <w:r w:rsidRPr="00151DB2" w:rsidR="00821BB8">
        <w:t xml:space="preserve"> </w:t>
      </w:r>
      <w:r w:rsidRPr="00151DB2">
        <w:t>You</w:t>
      </w:r>
      <w:r w:rsidRPr="00151DB2" w:rsidR="00821BB8">
        <w:t xml:space="preserve"> </w:t>
      </w:r>
      <w:r w:rsidRPr="00151DB2">
        <w:t>will</w:t>
      </w:r>
      <w:r w:rsidRPr="00151DB2" w:rsidR="00821BB8">
        <w:t xml:space="preserve"> </w:t>
      </w:r>
      <w:r w:rsidRPr="00151DB2">
        <w:t>have</w:t>
      </w:r>
      <w:r w:rsidRPr="00151DB2" w:rsidR="00821BB8">
        <w:t xml:space="preserve"> </w:t>
      </w:r>
      <w:r w:rsidRPr="00151DB2">
        <w:t>differentials</w:t>
      </w:r>
      <w:r w:rsidRPr="00151DB2" w:rsidR="00821BB8">
        <w:t xml:space="preserve"> </w:t>
      </w:r>
      <w:r w:rsidRPr="00151DB2">
        <w:t>on</w:t>
      </w:r>
      <w:r w:rsidRPr="00151DB2" w:rsidR="00821BB8">
        <w:t xml:space="preserve"> </w:t>
      </w:r>
      <w:r w:rsidRPr="00151DB2">
        <w:t>both</w:t>
      </w:r>
      <w:r w:rsidRPr="00151DB2" w:rsidR="00821BB8">
        <w:t xml:space="preserve"> </w:t>
      </w:r>
      <w:r w:rsidRPr="00151DB2">
        <w:t>sides.</w:t>
      </w:r>
    </w:p>
    <w:p w:rsidR="002F54D3" w:rsidRPr="00151DB2" w:rsidP="002F54D3">
      <w:pPr>
        <w:pStyle w:val="Answer"/>
      </w:pPr>
      <w:r w:rsidRPr="00151DB2">
        <w:t>That</w:t>
      </w:r>
      <w:r w:rsidRPr="00151DB2" w:rsidR="00821BB8">
        <w:t xml:space="preserve"> </w:t>
      </w:r>
      <w:r w:rsidRPr="00151DB2">
        <w:t>is</w:t>
      </w:r>
      <w:r w:rsidRPr="00151DB2" w:rsidR="00821BB8">
        <w:t xml:space="preserve"> </w:t>
      </w:r>
      <w:r w:rsidRPr="00151DB2">
        <w:t>the</w:t>
      </w:r>
      <w:r w:rsidRPr="00151DB2" w:rsidR="00821BB8">
        <w:t xml:space="preserve"> </w:t>
      </w:r>
      <w:r w:rsidRPr="00151DB2" w:rsidR="00561691">
        <w:t>quantum</w:t>
      </w:r>
      <w:r w:rsidRPr="00151DB2" w:rsidR="00821BB8">
        <w:t xml:space="preserve"> </w:t>
      </w:r>
      <w:r w:rsidRPr="00151DB2" w:rsidR="00561691">
        <w:t>or</w:t>
      </w:r>
      <w:r w:rsidRPr="00151DB2" w:rsidR="00821BB8">
        <w:t xml:space="preserve"> </w:t>
      </w:r>
      <w:r w:rsidRPr="00151DB2" w:rsidR="00561691">
        <w:t>the</w:t>
      </w:r>
      <w:r w:rsidRPr="00151DB2" w:rsidR="00821BB8">
        <w:t xml:space="preserve"> </w:t>
      </w:r>
      <w:r w:rsidRPr="00151DB2" w:rsidR="004636BD">
        <w:t>scale</w:t>
      </w:r>
      <w:r w:rsidRPr="00151DB2" w:rsidR="00821BB8">
        <w:t xml:space="preserve"> </w:t>
      </w:r>
      <w:r w:rsidRPr="00151DB2" w:rsidR="004636BD">
        <w:t>of</w:t>
      </w:r>
      <w:r w:rsidRPr="00151DB2" w:rsidR="00821BB8">
        <w:t xml:space="preserve"> </w:t>
      </w:r>
      <w:r w:rsidRPr="00151DB2" w:rsidR="004636BD">
        <w:t>the</w:t>
      </w:r>
      <w:r w:rsidRPr="00151DB2" w:rsidR="00821BB8">
        <w:t xml:space="preserve"> </w:t>
      </w:r>
      <w:r w:rsidRPr="00151DB2">
        <w:t>problem</w:t>
      </w:r>
      <w:r w:rsidRPr="00151DB2" w:rsidR="00821BB8">
        <w:t xml:space="preserve"> </w:t>
      </w:r>
      <w:r w:rsidRPr="00151DB2">
        <w:t>of</w:t>
      </w:r>
      <w:r w:rsidRPr="00151DB2" w:rsidR="00821BB8">
        <w:t xml:space="preserve"> </w:t>
      </w:r>
      <w:r w:rsidRPr="00151DB2">
        <w:t>those</w:t>
      </w:r>
      <w:r w:rsidRPr="00151DB2" w:rsidR="00821BB8">
        <w:t xml:space="preserve"> </w:t>
      </w:r>
      <w:r w:rsidRPr="00151DB2">
        <w:t>who</w:t>
      </w:r>
      <w:r w:rsidRPr="00151DB2" w:rsidR="00821BB8">
        <w:t xml:space="preserve"> </w:t>
      </w:r>
      <w:r w:rsidRPr="00151DB2">
        <w:t>are</w:t>
      </w:r>
      <w:r w:rsidRPr="00151DB2" w:rsidR="00821BB8">
        <w:t xml:space="preserve"> </w:t>
      </w:r>
      <w:r w:rsidRPr="00151DB2">
        <w:t>going</w:t>
      </w:r>
      <w:r w:rsidRPr="00151DB2" w:rsidR="00821BB8">
        <w:t xml:space="preserve"> </w:t>
      </w:r>
      <w:r w:rsidRPr="00151DB2">
        <w:t>to</w:t>
      </w:r>
      <w:r w:rsidRPr="00151DB2" w:rsidR="00821BB8">
        <w:t xml:space="preserve"> </w:t>
      </w:r>
      <w:r w:rsidRPr="00151DB2">
        <w:t>need</w:t>
      </w:r>
      <w:r w:rsidRPr="00151DB2" w:rsidR="00821BB8">
        <w:t xml:space="preserve"> </w:t>
      </w:r>
      <w:r w:rsidRPr="00151DB2" w:rsidR="00FB6043">
        <w:t>a</w:t>
      </w:r>
      <w:r w:rsidRPr="00151DB2" w:rsidR="00821BB8">
        <w:t xml:space="preserve"> </w:t>
      </w:r>
      <w:r w:rsidRPr="00151DB2" w:rsidR="00FB6043">
        <w:t>further</w:t>
      </w:r>
      <w:r w:rsidRPr="00151DB2" w:rsidR="00821BB8">
        <w:t xml:space="preserve"> </w:t>
      </w:r>
      <w:r w:rsidRPr="00151DB2" w:rsidR="00FB6043">
        <w:t>nudge</w:t>
      </w:r>
      <w:r w:rsidRPr="00151DB2" w:rsidR="00821BB8">
        <w:t xml:space="preserve"> </w:t>
      </w:r>
      <w:r w:rsidRPr="00151DB2" w:rsidR="00FB6043">
        <w:t>to</w:t>
      </w:r>
      <w:r w:rsidRPr="00151DB2" w:rsidR="00821BB8">
        <w:t xml:space="preserve"> </w:t>
      </w:r>
      <w:r w:rsidRPr="00151DB2" w:rsidR="004636BD">
        <w:t>make</w:t>
      </w:r>
      <w:r w:rsidRPr="00151DB2" w:rsidR="00821BB8">
        <w:t xml:space="preserve"> </w:t>
      </w:r>
      <w:r w:rsidRPr="00151DB2" w:rsidR="004636BD">
        <w:t>a</w:t>
      </w:r>
      <w:r w:rsidRPr="00151DB2" w:rsidR="00821BB8">
        <w:t xml:space="preserve"> </w:t>
      </w:r>
      <w:r w:rsidRPr="00151DB2">
        <w:t>move</w:t>
      </w:r>
      <w:r w:rsidRPr="00151DB2" w:rsidR="00821BB8">
        <w:t xml:space="preserve"> </w:t>
      </w:r>
      <w:r w:rsidRPr="00151DB2">
        <w:t>forward.</w:t>
      </w:r>
      <w:r w:rsidRPr="00151DB2" w:rsidR="00821BB8">
        <w:t xml:space="preserve"> </w:t>
      </w:r>
      <w:r w:rsidRPr="00151DB2" w:rsidR="004636BD">
        <w:t>As</w:t>
      </w:r>
      <w:r w:rsidRPr="00151DB2" w:rsidR="00821BB8">
        <w:t xml:space="preserve"> </w:t>
      </w:r>
      <w:r w:rsidRPr="00151DB2" w:rsidR="004636BD">
        <w:t>I</w:t>
      </w:r>
      <w:r w:rsidRPr="00151DB2" w:rsidR="00821BB8">
        <w:t xml:space="preserve"> </w:t>
      </w:r>
      <w:r w:rsidRPr="00151DB2" w:rsidR="004636BD">
        <w:t>say,</w:t>
      </w:r>
      <w:r w:rsidRPr="00151DB2" w:rsidR="00821BB8">
        <w:t xml:space="preserve"> </w:t>
      </w:r>
      <w:r w:rsidRPr="00151DB2" w:rsidR="004636BD">
        <w:t>49%</w:t>
      </w:r>
      <w:r w:rsidRPr="00151DB2" w:rsidR="00821BB8">
        <w:t xml:space="preserve"> </w:t>
      </w:r>
      <w:r w:rsidRPr="00151DB2" w:rsidR="004636BD">
        <w:t>of</w:t>
      </w:r>
      <w:r w:rsidRPr="00151DB2" w:rsidR="00821BB8">
        <w:t xml:space="preserve"> </w:t>
      </w:r>
      <w:r w:rsidRPr="00151DB2" w:rsidR="004636BD">
        <w:t>our</w:t>
      </w:r>
      <w:r w:rsidRPr="00151DB2" w:rsidR="00821BB8">
        <w:t xml:space="preserve"> </w:t>
      </w:r>
      <w:r w:rsidRPr="00151DB2" w:rsidR="004636BD">
        <w:t>business</w:t>
      </w:r>
      <w:r w:rsidRPr="00151DB2" w:rsidR="00821BB8">
        <w:t xml:space="preserve"> </w:t>
      </w:r>
      <w:r w:rsidRPr="00151DB2" w:rsidR="004636BD">
        <w:t>premises</w:t>
      </w:r>
      <w:r w:rsidRPr="00151DB2" w:rsidR="00821BB8">
        <w:t xml:space="preserve"> </w:t>
      </w:r>
      <w:r w:rsidRPr="00151DB2" w:rsidR="004636BD">
        <w:t>have</w:t>
      </w:r>
      <w:r w:rsidRPr="00151DB2" w:rsidR="00821BB8">
        <w:t xml:space="preserve"> </w:t>
      </w:r>
      <w:r w:rsidRPr="00151DB2" w:rsidR="004636BD">
        <w:t>now</w:t>
      </w:r>
      <w:r w:rsidRPr="00151DB2" w:rsidR="00821BB8">
        <w:t xml:space="preserve"> </w:t>
      </w:r>
      <w:r w:rsidRPr="00151DB2" w:rsidR="004636BD">
        <w:t>reached</w:t>
      </w:r>
      <w:r w:rsidRPr="00151DB2" w:rsidR="00821BB8">
        <w:t xml:space="preserve"> </w:t>
      </w:r>
      <w:r w:rsidRPr="00151DB2" w:rsidR="004636BD">
        <w:t>agreement.</w:t>
      </w:r>
      <w:r w:rsidRPr="00151DB2" w:rsidR="00821BB8">
        <w:t xml:space="preserve"> </w:t>
      </w:r>
      <w:r w:rsidRPr="00151DB2">
        <w:t>Some</w:t>
      </w:r>
      <w:r w:rsidRPr="00151DB2" w:rsidR="00821BB8">
        <w:t xml:space="preserve"> </w:t>
      </w:r>
      <w:r w:rsidRPr="00151DB2">
        <w:t>is</w:t>
      </w:r>
      <w:r w:rsidRPr="00151DB2" w:rsidR="00821BB8">
        <w:t xml:space="preserve"> </w:t>
      </w:r>
      <w:r w:rsidRPr="00151DB2">
        <w:t>rent</w:t>
      </w:r>
      <w:r w:rsidRPr="00151DB2" w:rsidR="00821BB8">
        <w:t xml:space="preserve"> </w:t>
      </w:r>
      <w:r w:rsidRPr="00151DB2">
        <w:t>reduction.</w:t>
      </w:r>
      <w:r w:rsidRPr="00151DB2" w:rsidR="00821BB8">
        <w:t xml:space="preserve"> </w:t>
      </w:r>
      <w:r w:rsidRPr="00151DB2">
        <w:t>Some</w:t>
      </w:r>
      <w:r w:rsidRPr="00151DB2" w:rsidR="00821BB8">
        <w:t xml:space="preserve"> </w:t>
      </w:r>
      <w:r w:rsidRPr="00151DB2">
        <w:t>is</w:t>
      </w:r>
      <w:r w:rsidRPr="00151DB2" w:rsidR="00821BB8">
        <w:t xml:space="preserve"> </w:t>
      </w:r>
      <w:r w:rsidRPr="00151DB2">
        <w:t>writing</w:t>
      </w:r>
      <w:r w:rsidRPr="00151DB2" w:rsidR="00821BB8">
        <w:t xml:space="preserve"> </w:t>
      </w:r>
      <w:r w:rsidRPr="00151DB2">
        <w:t>off</w:t>
      </w:r>
      <w:r w:rsidRPr="00151DB2" w:rsidR="00821BB8">
        <w:t xml:space="preserve"> </w:t>
      </w:r>
      <w:r w:rsidRPr="00151DB2">
        <w:t>a</w:t>
      </w:r>
      <w:r w:rsidRPr="00151DB2" w:rsidR="00821BB8">
        <w:t xml:space="preserve"> </w:t>
      </w:r>
      <w:r w:rsidRPr="00151DB2">
        <w:t>proportion</w:t>
      </w:r>
      <w:r w:rsidRPr="00151DB2" w:rsidR="00821BB8">
        <w:t xml:space="preserve"> </w:t>
      </w:r>
      <w:r w:rsidRPr="00151DB2">
        <w:t>of</w:t>
      </w:r>
      <w:r w:rsidRPr="00151DB2" w:rsidR="00821BB8">
        <w:t xml:space="preserve"> </w:t>
      </w:r>
      <w:r w:rsidRPr="00151DB2" w:rsidR="00FB6043">
        <w:t>the</w:t>
      </w:r>
      <w:r w:rsidRPr="00151DB2" w:rsidR="00821BB8">
        <w:t xml:space="preserve"> </w:t>
      </w:r>
      <w:r w:rsidRPr="00151DB2" w:rsidR="00FB6043">
        <w:t>debt</w:t>
      </w:r>
      <w:r w:rsidRPr="00151DB2">
        <w:t>.</w:t>
      </w:r>
      <w:r w:rsidRPr="00151DB2" w:rsidR="00821BB8">
        <w:t xml:space="preserve"> </w:t>
      </w:r>
      <w:r w:rsidRPr="00151DB2" w:rsidR="004636BD">
        <w:t>Some</w:t>
      </w:r>
      <w:r w:rsidRPr="00151DB2" w:rsidR="00821BB8">
        <w:t xml:space="preserve"> </w:t>
      </w:r>
      <w:r w:rsidRPr="00151DB2" w:rsidR="004636BD">
        <w:t>is</w:t>
      </w:r>
      <w:r w:rsidRPr="00151DB2" w:rsidR="00821BB8">
        <w:t xml:space="preserve"> </w:t>
      </w:r>
      <w:r w:rsidRPr="00151DB2" w:rsidR="004636BD">
        <w:t>a</w:t>
      </w:r>
      <w:r w:rsidRPr="00151DB2" w:rsidR="00821BB8">
        <w:t xml:space="preserve"> </w:t>
      </w:r>
      <w:r w:rsidRPr="00151DB2" w:rsidR="004636BD">
        <w:t>longer</w:t>
      </w:r>
      <w:r w:rsidRPr="00151DB2" w:rsidR="00821BB8">
        <w:t xml:space="preserve"> </w:t>
      </w:r>
      <w:r w:rsidRPr="00151DB2" w:rsidR="004636BD">
        <w:t>time</w:t>
      </w:r>
      <w:r w:rsidRPr="00151DB2" w:rsidR="00821BB8">
        <w:t xml:space="preserve"> </w:t>
      </w:r>
      <w:r w:rsidRPr="00151DB2" w:rsidR="004636BD">
        <w:t>to</w:t>
      </w:r>
      <w:r w:rsidRPr="00151DB2" w:rsidR="00821BB8">
        <w:t xml:space="preserve"> </w:t>
      </w:r>
      <w:r w:rsidRPr="00151DB2" w:rsidR="004636BD">
        <w:t>pay.</w:t>
      </w:r>
      <w:r w:rsidRPr="00151DB2" w:rsidR="00821BB8">
        <w:t xml:space="preserve"> </w:t>
      </w:r>
      <w:r w:rsidRPr="00151DB2" w:rsidR="004636BD">
        <w:t>We</w:t>
      </w:r>
      <w:r w:rsidRPr="00151DB2" w:rsidR="00821BB8">
        <w:t xml:space="preserve"> </w:t>
      </w:r>
      <w:r w:rsidRPr="00151DB2" w:rsidR="004636BD">
        <w:t>have</w:t>
      </w:r>
      <w:r w:rsidRPr="00151DB2" w:rsidR="00821BB8">
        <w:t xml:space="preserve"> </w:t>
      </w:r>
      <w:r w:rsidRPr="00151DB2" w:rsidR="004636BD">
        <w:t>22%</w:t>
      </w:r>
      <w:r w:rsidRPr="00151DB2" w:rsidR="00821BB8">
        <w:t xml:space="preserve"> </w:t>
      </w:r>
      <w:r w:rsidRPr="00151DB2" w:rsidR="004636BD">
        <w:t>that</w:t>
      </w:r>
      <w:r w:rsidRPr="00151DB2" w:rsidR="00821BB8">
        <w:t xml:space="preserve"> </w:t>
      </w:r>
      <w:r w:rsidRPr="00151DB2" w:rsidR="004636BD">
        <w:t>are</w:t>
      </w:r>
      <w:r w:rsidRPr="00151DB2" w:rsidR="00821BB8">
        <w:t xml:space="preserve"> </w:t>
      </w:r>
      <w:r w:rsidRPr="00151DB2" w:rsidR="004636BD">
        <w:t>in</w:t>
      </w:r>
      <w:r w:rsidRPr="00151DB2" w:rsidR="00821BB8">
        <w:t xml:space="preserve"> </w:t>
      </w:r>
      <w:r w:rsidRPr="00151DB2" w:rsidR="004636BD">
        <w:t>active</w:t>
      </w:r>
      <w:r w:rsidRPr="00151DB2" w:rsidR="00821BB8">
        <w:t xml:space="preserve"> </w:t>
      </w:r>
      <w:r w:rsidRPr="00151DB2" w:rsidR="004636BD">
        <w:t>negotiations</w:t>
      </w:r>
      <w:r w:rsidRPr="00151DB2" w:rsidR="00821BB8">
        <w:t xml:space="preserve"> </w:t>
      </w:r>
      <w:r w:rsidRPr="00151DB2" w:rsidR="004636BD">
        <w:t>now.</w:t>
      </w:r>
      <w:r w:rsidRPr="00151DB2" w:rsidR="00821BB8">
        <w:t xml:space="preserve"> </w:t>
      </w:r>
      <w:r w:rsidRPr="00151DB2">
        <w:t>Helen</w:t>
      </w:r>
      <w:r w:rsidRPr="00151DB2" w:rsidR="00821BB8">
        <w:t xml:space="preserve"> </w:t>
      </w:r>
      <w:r w:rsidRPr="00151DB2">
        <w:t>is</w:t>
      </w:r>
      <w:r w:rsidRPr="00151DB2" w:rsidR="00821BB8">
        <w:t xml:space="preserve"> </w:t>
      </w:r>
      <w:r w:rsidRPr="00151DB2">
        <w:t>right</w:t>
      </w:r>
      <w:r w:rsidR="00AE7395">
        <w:t xml:space="preserve"> that w</w:t>
      </w:r>
      <w:r w:rsidRPr="00151DB2">
        <w:t>e</w:t>
      </w:r>
      <w:r w:rsidRPr="00151DB2" w:rsidR="00821BB8">
        <w:t xml:space="preserve"> </w:t>
      </w:r>
      <w:r w:rsidRPr="00151DB2">
        <w:t>now</w:t>
      </w:r>
      <w:r w:rsidRPr="00151DB2" w:rsidR="00821BB8">
        <w:t xml:space="preserve"> </w:t>
      </w:r>
      <w:r w:rsidRPr="00151DB2">
        <w:t>need</w:t>
      </w:r>
      <w:r w:rsidRPr="00151DB2" w:rsidR="00821BB8">
        <w:t xml:space="preserve"> </w:t>
      </w:r>
      <w:r w:rsidRPr="00151DB2">
        <w:t>to</w:t>
      </w:r>
      <w:r w:rsidRPr="00151DB2" w:rsidR="00821BB8">
        <w:t xml:space="preserve"> </w:t>
      </w:r>
      <w:r w:rsidRPr="00151DB2">
        <w:t>see</w:t>
      </w:r>
      <w:r w:rsidRPr="00151DB2" w:rsidR="00821BB8">
        <w:t xml:space="preserve"> </w:t>
      </w:r>
      <w:r w:rsidRPr="00151DB2" w:rsidR="004636BD">
        <w:t>detail</w:t>
      </w:r>
      <w:r w:rsidRPr="00151DB2" w:rsidR="00821BB8">
        <w:t xml:space="preserve"> </w:t>
      </w:r>
      <w:r w:rsidRPr="00151DB2" w:rsidR="004636BD">
        <w:t>from</w:t>
      </w:r>
      <w:r w:rsidRPr="00151DB2" w:rsidR="00821BB8">
        <w:t xml:space="preserve"> </w:t>
      </w:r>
      <w:r w:rsidRPr="00151DB2" w:rsidR="004636BD">
        <w:t>the</w:t>
      </w:r>
      <w:r w:rsidRPr="00151DB2" w:rsidR="00821BB8">
        <w:t xml:space="preserve"> </w:t>
      </w:r>
      <w:r w:rsidRPr="00151DB2" w:rsidR="004636BD">
        <w:t>Government</w:t>
      </w:r>
      <w:r w:rsidRPr="00151DB2" w:rsidR="00821BB8">
        <w:t xml:space="preserve"> </w:t>
      </w:r>
      <w:r w:rsidRPr="00151DB2" w:rsidR="004636BD">
        <w:t>about</w:t>
      </w:r>
      <w:r w:rsidRPr="00151DB2" w:rsidR="00821BB8">
        <w:t xml:space="preserve"> </w:t>
      </w:r>
      <w:r w:rsidRPr="00151DB2" w:rsidR="004636BD">
        <w:t>the</w:t>
      </w:r>
      <w:r w:rsidRPr="00151DB2" w:rsidR="00821BB8">
        <w:t xml:space="preserve"> </w:t>
      </w:r>
      <w:r w:rsidRPr="00151DB2" w:rsidR="004636BD">
        <w:t>proposal</w:t>
      </w:r>
      <w:r w:rsidRPr="00151DB2" w:rsidR="00821BB8">
        <w:t xml:space="preserve"> </w:t>
      </w:r>
      <w:r w:rsidRPr="00151DB2" w:rsidR="004636BD">
        <w:t>on</w:t>
      </w:r>
      <w:r w:rsidRPr="00151DB2" w:rsidR="00821BB8">
        <w:t xml:space="preserve"> </w:t>
      </w:r>
      <w:r w:rsidRPr="00151DB2" w:rsidR="004636BD">
        <w:t>the</w:t>
      </w:r>
      <w:r w:rsidRPr="00151DB2" w:rsidR="00821BB8">
        <w:t xml:space="preserve"> </w:t>
      </w:r>
      <w:r w:rsidRPr="00151DB2" w:rsidR="004636BD">
        <w:t>next</w:t>
      </w:r>
      <w:r w:rsidRPr="00151DB2" w:rsidR="00821BB8">
        <w:t xml:space="preserve"> </w:t>
      </w:r>
      <w:r w:rsidRPr="00151DB2" w:rsidR="004636BD">
        <w:t>steps</w:t>
      </w:r>
      <w:r w:rsidRPr="00151DB2" w:rsidR="00821BB8">
        <w:t xml:space="preserve"> </w:t>
      </w:r>
      <w:r w:rsidRPr="00151DB2" w:rsidR="004636BD">
        <w:t>to</w:t>
      </w:r>
      <w:r w:rsidRPr="00151DB2" w:rsidR="00821BB8">
        <w:t xml:space="preserve"> </w:t>
      </w:r>
      <w:r w:rsidRPr="00151DB2" w:rsidR="004636BD">
        <w:t>be</w:t>
      </w:r>
      <w:r w:rsidRPr="00151DB2" w:rsidR="00821BB8">
        <w:t xml:space="preserve"> </w:t>
      </w:r>
      <w:r w:rsidRPr="00151DB2">
        <w:t>able</w:t>
      </w:r>
      <w:r w:rsidRPr="00151DB2" w:rsidR="00821BB8">
        <w:t xml:space="preserve"> </w:t>
      </w:r>
      <w:r w:rsidRPr="00151DB2">
        <w:t>to</w:t>
      </w:r>
      <w:r w:rsidRPr="00151DB2" w:rsidR="00821BB8">
        <w:t xml:space="preserve"> </w:t>
      </w:r>
      <w:r w:rsidRPr="00151DB2">
        <w:t>give</w:t>
      </w:r>
      <w:r w:rsidRPr="00151DB2" w:rsidR="00821BB8">
        <w:t xml:space="preserve"> </w:t>
      </w:r>
      <w:r w:rsidRPr="00151DB2">
        <w:t>a</w:t>
      </w:r>
      <w:r w:rsidRPr="00151DB2" w:rsidR="00821BB8">
        <w:t xml:space="preserve"> </w:t>
      </w:r>
      <w:r w:rsidRPr="00151DB2">
        <w:t>further</w:t>
      </w:r>
      <w:r w:rsidRPr="00151DB2" w:rsidR="00821BB8">
        <w:t xml:space="preserve"> </w:t>
      </w:r>
      <w:r w:rsidRPr="00151DB2">
        <w:t>nudge</w:t>
      </w:r>
      <w:r w:rsidRPr="00151DB2" w:rsidR="00821BB8">
        <w:t xml:space="preserve"> </w:t>
      </w:r>
      <w:r w:rsidRPr="00151DB2">
        <w:t>to</w:t>
      </w:r>
      <w:r w:rsidRPr="00151DB2" w:rsidR="00821BB8">
        <w:t xml:space="preserve"> </w:t>
      </w:r>
      <w:r w:rsidRPr="00151DB2">
        <w:t>get</w:t>
      </w:r>
      <w:r w:rsidRPr="00151DB2" w:rsidR="00821BB8">
        <w:t xml:space="preserve"> </w:t>
      </w:r>
      <w:r w:rsidRPr="00151DB2">
        <w:t>those</w:t>
      </w:r>
      <w:r w:rsidRPr="00151DB2" w:rsidR="00821BB8">
        <w:t xml:space="preserve"> </w:t>
      </w:r>
      <w:r w:rsidRPr="00151DB2" w:rsidR="004636BD">
        <w:t>deals</w:t>
      </w:r>
      <w:r w:rsidRPr="00151DB2" w:rsidR="00821BB8">
        <w:t xml:space="preserve"> </w:t>
      </w:r>
      <w:r w:rsidRPr="00151DB2" w:rsidR="004636BD">
        <w:t>over</w:t>
      </w:r>
      <w:r w:rsidRPr="00151DB2" w:rsidR="00821BB8">
        <w:t xml:space="preserve"> </w:t>
      </w:r>
      <w:r w:rsidRPr="00151DB2" w:rsidR="004636BD">
        <w:t>the</w:t>
      </w:r>
      <w:r w:rsidRPr="00151DB2" w:rsidR="00821BB8">
        <w:t xml:space="preserve"> </w:t>
      </w:r>
      <w:r w:rsidRPr="00151DB2" w:rsidR="004636BD">
        <w:t>line</w:t>
      </w:r>
      <w:r w:rsidRPr="00151DB2" w:rsidR="00821BB8">
        <w:t xml:space="preserve"> </w:t>
      </w:r>
      <w:r w:rsidRPr="00151DB2" w:rsidR="004636BD">
        <w:t>and</w:t>
      </w:r>
      <w:r w:rsidRPr="00151DB2" w:rsidR="00821BB8">
        <w:t xml:space="preserve"> </w:t>
      </w:r>
      <w:r w:rsidRPr="00151DB2" w:rsidR="004636BD">
        <w:t>to</w:t>
      </w:r>
      <w:r w:rsidRPr="00151DB2" w:rsidR="00821BB8">
        <w:t xml:space="preserve"> </w:t>
      </w:r>
      <w:r w:rsidRPr="00151DB2" w:rsidR="004636BD">
        <w:t>give</w:t>
      </w:r>
      <w:r w:rsidRPr="00151DB2" w:rsidR="00821BB8">
        <w:t xml:space="preserve"> </w:t>
      </w:r>
      <w:r w:rsidRPr="00151DB2" w:rsidR="004636BD">
        <w:t>an</w:t>
      </w:r>
      <w:r w:rsidRPr="00151DB2" w:rsidR="00821BB8">
        <w:t xml:space="preserve"> </w:t>
      </w:r>
      <w:r w:rsidRPr="00151DB2" w:rsidR="004636BD">
        <w:t>indication</w:t>
      </w:r>
      <w:r w:rsidRPr="00151DB2" w:rsidR="00821BB8">
        <w:t xml:space="preserve"> </w:t>
      </w:r>
      <w:r w:rsidRPr="00151DB2" w:rsidR="004636BD">
        <w:t>and</w:t>
      </w:r>
      <w:r w:rsidRPr="00151DB2" w:rsidR="00821BB8">
        <w:t xml:space="preserve"> </w:t>
      </w:r>
      <w:r w:rsidRPr="00151DB2" w:rsidR="004636BD">
        <w:t>a</w:t>
      </w:r>
      <w:r w:rsidRPr="00151DB2" w:rsidR="00821BB8">
        <w:t xml:space="preserve"> </w:t>
      </w:r>
      <w:r w:rsidRPr="00151DB2" w:rsidR="004636BD">
        <w:t>direction.</w:t>
      </w:r>
      <w:r w:rsidRPr="00151DB2" w:rsidR="00821BB8">
        <w:t xml:space="preserve"> </w:t>
      </w:r>
      <w:r w:rsidRPr="00151DB2" w:rsidR="004636BD">
        <w:t>We</w:t>
      </w:r>
      <w:r w:rsidRPr="00151DB2" w:rsidR="00821BB8">
        <w:t xml:space="preserve"> </w:t>
      </w:r>
      <w:r w:rsidRPr="00151DB2" w:rsidR="004636BD">
        <w:t>need</w:t>
      </w:r>
      <w:r w:rsidRPr="00151DB2" w:rsidR="00821BB8">
        <w:t xml:space="preserve"> </w:t>
      </w:r>
      <w:r w:rsidRPr="00151DB2" w:rsidR="004636BD">
        <w:t>the</w:t>
      </w:r>
      <w:r w:rsidRPr="00151DB2" w:rsidR="00821BB8">
        <w:t xml:space="preserve"> </w:t>
      </w:r>
      <w:r w:rsidRPr="00151DB2" w:rsidR="00FB6043">
        <w:t>next</w:t>
      </w:r>
      <w:r w:rsidRPr="00151DB2" w:rsidR="00821BB8">
        <w:t xml:space="preserve"> </w:t>
      </w:r>
      <w:r w:rsidRPr="00151DB2" w:rsidR="00FB6043">
        <w:t>iteration</w:t>
      </w:r>
      <w:r w:rsidRPr="00151DB2" w:rsidR="00821BB8">
        <w:t xml:space="preserve"> </w:t>
      </w:r>
      <w:r w:rsidRPr="00151DB2">
        <w:t>of</w:t>
      </w:r>
      <w:r w:rsidRPr="00151DB2" w:rsidR="00821BB8">
        <w:t xml:space="preserve"> </w:t>
      </w:r>
      <w:r w:rsidRPr="00151DB2">
        <w:t>the</w:t>
      </w:r>
      <w:r w:rsidRPr="00151DB2" w:rsidR="00821BB8">
        <w:t xml:space="preserve"> </w:t>
      </w:r>
      <w:r w:rsidRPr="00151DB2">
        <w:t>code</w:t>
      </w:r>
      <w:r w:rsidRPr="00151DB2" w:rsidR="00821BB8">
        <w:t xml:space="preserve"> </w:t>
      </w:r>
      <w:r w:rsidRPr="00151DB2">
        <w:t>of</w:t>
      </w:r>
      <w:r w:rsidRPr="00151DB2" w:rsidR="00821BB8">
        <w:t xml:space="preserve"> </w:t>
      </w:r>
      <w:r w:rsidRPr="00151DB2">
        <w:t>practice</w:t>
      </w:r>
      <w:r w:rsidRPr="00151DB2" w:rsidR="00821BB8">
        <w:t xml:space="preserve"> </w:t>
      </w:r>
      <w:r w:rsidRPr="00151DB2">
        <w:t>ahead</w:t>
      </w:r>
      <w:r w:rsidRPr="00151DB2" w:rsidR="00821BB8">
        <w:t xml:space="preserve"> </w:t>
      </w:r>
      <w:r w:rsidRPr="00151DB2">
        <w:t>of</w:t>
      </w:r>
      <w:r w:rsidRPr="00151DB2" w:rsidR="00821BB8">
        <w:t xml:space="preserve"> </w:t>
      </w:r>
      <w:r w:rsidRPr="00151DB2">
        <w:t>the</w:t>
      </w:r>
      <w:r w:rsidRPr="00151DB2" w:rsidR="00821BB8">
        <w:t xml:space="preserve"> </w:t>
      </w:r>
      <w:r w:rsidRPr="00151DB2" w:rsidR="00FB6043">
        <w:t>binding</w:t>
      </w:r>
      <w:r w:rsidRPr="00151DB2" w:rsidR="00821BB8">
        <w:t xml:space="preserve"> </w:t>
      </w:r>
      <w:r w:rsidRPr="00151DB2">
        <w:t>arbitration</w:t>
      </w:r>
      <w:r w:rsidRPr="00151DB2" w:rsidR="00821BB8">
        <w:t xml:space="preserve"> </w:t>
      </w:r>
      <w:r w:rsidRPr="00151DB2">
        <w:t>being</w:t>
      </w:r>
      <w:r w:rsidRPr="00151DB2" w:rsidR="00821BB8">
        <w:t xml:space="preserve"> </w:t>
      </w:r>
      <w:r w:rsidRPr="00151DB2">
        <w:t>introduced</w:t>
      </w:r>
      <w:r w:rsidRPr="00151DB2" w:rsidR="00821BB8">
        <w:t xml:space="preserve"> </w:t>
      </w:r>
      <w:r w:rsidRPr="00151DB2" w:rsidR="004636BD">
        <w:t>later</w:t>
      </w:r>
      <w:r w:rsidRPr="00151DB2" w:rsidR="00821BB8">
        <w:t xml:space="preserve"> </w:t>
      </w:r>
      <w:r w:rsidRPr="00151DB2" w:rsidR="004636BD">
        <w:t>this</w:t>
      </w:r>
      <w:r w:rsidRPr="00151DB2" w:rsidR="00821BB8">
        <w:t xml:space="preserve"> </w:t>
      </w:r>
      <w:r w:rsidRPr="00151DB2" w:rsidR="004636BD">
        <w:t>year</w:t>
      </w:r>
      <w:r w:rsidRPr="00151DB2" w:rsidR="00821BB8">
        <w:t xml:space="preserve"> </w:t>
      </w:r>
      <w:r w:rsidRPr="00151DB2" w:rsidR="004636BD">
        <w:t>through</w:t>
      </w:r>
      <w:r w:rsidRPr="00151DB2" w:rsidR="00821BB8">
        <w:t xml:space="preserve"> </w:t>
      </w:r>
      <w:r w:rsidRPr="00151DB2" w:rsidR="004636BD">
        <w:t>legislation</w:t>
      </w:r>
      <w:r w:rsidRPr="00151DB2" w:rsidR="00913194">
        <w:t>,</w:t>
      </w:r>
      <w:r w:rsidRPr="00151DB2" w:rsidR="00821BB8">
        <w:t xml:space="preserve"> </w:t>
      </w:r>
      <w:r w:rsidRPr="00151DB2" w:rsidR="004636BD">
        <w:t>so</w:t>
      </w:r>
      <w:r w:rsidRPr="00151DB2" w:rsidR="00821BB8">
        <w:t xml:space="preserve"> </w:t>
      </w:r>
      <w:r w:rsidRPr="00151DB2" w:rsidR="004636BD">
        <w:t>that</w:t>
      </w:r>
      <w:r w:rsidRPr="00151DB2" w:rsidR="00821BB8">
        <w:t xml:space="preserve"> </w:t>
      </w:r>
      <w:r w:rsidRPr="00151DB2" w:rsidR="004636BD">
        <w:t>we</w:t>
      </w:r>
      <w:r w:rsidRPr="00151DB2" w:rsidR="00821BB8">
        <w:t xml:space="preserve"> </w:t>
      </w:r>
      <w:r w:rsidRPr="00151DB2" w:rsidR="004636BD">
        <w:t>can</w:t>
      </w:r>
      <w:r w:rsidRPr="00151DB2" w:rsidR="00821BB8">
        <w:t xml:space="preserve"> </w:t>
      </w:r>
      <w:r w:rsidRPr="00151DB2" w:rsidR="004636BD">
        <w:t>narrow</w:t>
      </w:r>
      <w:r w:rsidRPr="00151DB2" w:rsidR="00821BB8">
        <w:t xml:space="preserve"> </w:t>
      </w:r>
      <w:r w:rsidRPr="00151DB2" w:rsidR="004636BD">
        <w:t>down</w:t>
      </w:r>
      <w:r w:rsidRPr="00151DB2" w:rsidR="00821BB8">
        <w:t xml:space="preserve"> </w:t>
      </w:r>
      <w:r w:rsidRPr="00151DB2" w:rsidR="004636BD">
        <w:t>the</w:t>
      </w:r>
      <w:r w:rsidRPr="00151DB2" w:rsidR="00821BB8">
        <w:t xml:space="preserve"> </w:t>
      </w:r>
      <w:r w:rsidRPr="00151DB2" w:rsidR="004636BD">
        <w:t>small</w:t>
      </w:r>
      <w:r w:rsidRPr="00151DB2" w:rsidR="00821BB8">
        <w:t xml:space="preserve"> </w:t>
      </w:r>
      <w:r w:rsidRPr="00151DB2" w:rsidR="004636BD">
        <w:t>number</w:t>
      </w:r>
      <w:r w:rsidRPr="00151DB2" w:rsidR="00821BB8">
        <w:t xml:space="preserve"> </w:t>
      </w:r>
      <w:r w:rsidRPr="00151DB2" w:rsidR="004636BD">
        <w:t>of</w:t>
      </w:r>
      <w:r w:rsidRPr="00151DB2" w:rsidR="00821BB8">
        <w:t xml:space="preserve"> </w:t>
      </w:r>
      <w:r w:rsidRPr="00151DB2" w:rsidR="004636BD">
        <w:t>cases</w:t>
      </w:r>
      <w:r w:rsidRPr="00151DB2" w:rsidR="00821BB8">
        <w:t xml:space="preserve"> </w:t>
      </w:r>
      <w:r w:rsidRPr="00151DB2">
        <w:t>that</w:t>
      </w:r>
      <w:r w:rsidRPr="00151DB2" w:rsidR="00821BB8">
        <w:t xml:space="preserve"> </w:t>
      </w:r>
      <w:r w:rsidRPr="00151DB2">
        <w:t>cannot</w:t>
      </w:r>
      <w:r w:rsidRPr="00151DB2" w:rsidR="00821BB8">
        <w:t xml:space="preserve"> </w:t>
      </w:r>
      <w:r w:rsidRPr="00151DB2">
        <w:t>reach</w:t>
      </w:r>
      <w:r w:rsidRPr="00151DB2" w:rsidR="00821BB8">
        <w:t xml:space="preserve"> </w:t>
      </w:r>
      <w:r w:rsidRPr="00151DB2">
        <w:t>agreement</w:t>
      </w:r>
      <w:r w:rsidRPr="00151DB2" w:rsidR="00821BB8">
        <w:t xml:space="preserve"> </w:t>
      </w:r>
      <w:r w:rsidRPr="00151DB2">
        <w:t>other</w:t>
      </w:r>
      <w:r w:rsidRPr="00151DB2" w:rsidR="00821BB8">
        <w:t xml:space="preserve"> </w:t>
      </w:r>
      <w:r w:rsidRPr="00151DB2">
        <w:t>than</w:t>
      </w:r>
      <w:r w:rsidRPr="00151DB2" w:rsidR="00821BB8">
        <w:t xml:space="preserve"> </w:t>
      </w:r>
      <w:r w:rsidRPr="00151DB2">
        <w:t>through</w:t>
      </w:r>
      <w:r w:rsidRPr="00151DB2" w:rsidR="00821BB8">
        <w:t xml:space="preserve"> </w:t>
      </w:r>
      <w:r w:rsidRPr="00151DB2">
        <w:t>external</w:t>
      </w:r>
      <w:r w:rsidRPr="00151DB2" w:rsidR="00821BB8">
        <w:t xml:space="preserve"> </w:t>
      </w:r>
      <w:r w:rsidRPr="00151DB2">
        <w:t>arbitration.</w:t>
      </w:r>
    </w:p>
    <w:p w:rsidR="002F54D3" w:rsidRPr="00151DB2" w:rsidP="00FB79A9">
      <w:pPr>
        <w:pStyle w:val="Question"/>
      </w:pPr>
      <w:sdt>
        <w:sdtPr>
          <w:alias w:val="Member"/>
          <w:tag w:val="&lt;Member mnisId='4052' dodsId='35411'&gt;"/>
          <w:id w:val="1547643658"/>
          <w:placeholder>
            <w:docPart w:val="DefaultPlaceholder_-1854013440"/>
          </w:placeholder>
          <w:richText/>
        </w:sdtPr>
        <w:sdtContent>
          <w:r w:rsidRPr="00151DB2" w:rsidR="00FB79A9">
            <w:rPr>
              <w:b/>
            </w:rPr>
            <w:t>Mark</w:t>
          </w:r>
          <w:r w:rsidRPr="00151DB2" w:rsidR="00821BB8">
            <w:rPr>
              <w:b/>
            </w:rPr>
            <w:t xml:space="preserve"> </w:t>
          </w:r>
          <w:r w:rsidRPr="00151DB2" w:rsidR="00FB79A9">
            <w:rPr>
              <w:b/>
            </w:rPr>
            <w:t>Pawsey:</w:t>
          </w:r>
        </w:sdtContent>
      </w:sdt>
      <w:r w:rsidRPr="00151DB2" w:rsidR="00821BB8">
        <w:t xml:space="preserve"> </w:t>
      </w:r>
      <w:r w:rsidRPr="00151DB2" w:rsidR="00FB79A9">
        <w:t>May</w:t>
      </w:r>
      <w:r w:rsidRPr="00151DB2" w:rsidR="00821BB8">
        <w:t xml:space="preserve"> </w:t>
      </w:r>
      <w:r w:rsidRPr="00151DB2" w:rsidR="00FB79A9">
        <w:t>I</w:t>
      </w:r>
      <w:r w:rsidRPr="00151DB2" w:rsidR="00821BB8">
        <w:t xml:space="preserve"> </w:t>
      </w:r>
      <w:r w:rsidRPr="00151DB2" w:rsidR="00FB79A9">
        <w:t>first</w:t>
      </w:r>
      <w:r w:rsidRPr="00151DB2" w:rsidR="00821BB8">
        <w:t xml:space="preserve"> </w:t>
      </w:r>
      <w:r w:rsidRPr="00151DB2" w:rsidR="004636BD">
        <w:t>draw</w:t>
      </w:r>
      <w:r w:rsidRPr="00151DB2" w:rsidR="00821BB8">
        <w:t xml:space="preserve"> </w:t>
      </w:r>
      <w:r w:rsidRPr="00151DB2" w:rsidR="004636BD">
        <w:t>attention</w:t>
      </w:r>
      <w:r w:rsidRPr="00151DB2" w:rsidR="00821BB8">
        <w:t xml:space="preserve"> </w:t>
      </w:r>
      <w:r w:rsidRPr="00151DB2" w:rsidR="004636BD">
        <w:t>to</w:t>
      </w:r>
      <w:r w:rsidRPr="00151DB2" w:rsidR="00821BB8">
        <w:t xml:space="preserve"> </w:t>
      </w:r>
      <w:r w:rsidRPr="00151DB2" w:rsidR="004636BD">
        <w:t>my</w:t>
      </w:r>
      <w:r w:rsidRPr="00151DB2" w:rsidR="00821BB8">
        <w:t xml:space="preserve"> </w:t>
      </w:r>
      <w:r w:rsidRPr="00151DB2" w:rsidR="004636BD">
        <w:t>entry</w:t>
      </w:r>
      <w:r w:rsidRPr="00151DB2" w:rsidR="00821BB8">
        <w:t xml:space="preserve"> </w:t>
      </w:r>
      <w:r w:rsidR="00AE7395">
        <w:t>in</w:t>
      </w:r>
      <w:r w:rsidRPr="00151DB2" w:rsidR="00821BB8">
        <w:t xml:space="preserve"> </w:t>
      </w:r>
      <w:r w:rsidRPr="00151DB2" w:rsidR="004636BD">
        <w:t>the</w:t>
      </w:r>
      <w:r w:rsidRPr="00151DB2" w:rsidR="00821BB8">
        <w:t xml:space="preserve"> </w:t>
      </w:r>
      <w:r w:rsidRPr="00151DB2" w:rsidR="00913194">
        <w:t>r</w:t>
      </w:r>
      <w:r w:rsidRPr="00151DB2" w:rsidR="004636BD">
        <w:t>egister</w:t>
      </w:r>
      <w:r w:rsidRPr="00151DB2" w:rsidR="00821BB8">
        <w:t xml:space="preserve"> </w:t>
      </w:r>
      <w:r w:rsidRPr="00151DB2" w:rsidR="004636BD">
        <w:t>of</w:t>
      </w:r>
      <w:r w:rsidRPr="00151DB2" w:rsidR="00821BB8">
        <w:t xml:space="preserve"> </w:t>
      </w:r>
      <w:r w:rsidR="00AE7395">
        <w:t>M</w:t>
      </w:r>
      <w:r w:rsidRPr="00151DB2" w:rsidR="004636BD">
        <w:t>embers’</w:t>
      </w:r>
      <w:r w:rsidRPr="00151DB2" w:rsidR="00821BB8">
        <w:t xml:space="preserve"> </w:t>
      </w:r>
      <w:r w:rsidRPr="00151DB2" w:rsidR="00913194">
        <w:t>i</w:t>
      </w:r>
      <w:r w:rsidRPr="00151DB2" w:rsidR="004636BD">
        <w:t>nterests</w:t>
      </w:r>
      <w:r w:rsidRPr="00151DB2" w:rsidR="00282C8B">
        <w:t>?</w:t>
      </w:r>
      <w:r w:rsidRPr="00151DB2" w:rsidR="00821BB8">
        <w:t xml:space="preserve"> </w:t>
      </w:r>
      <w:r w:rsidRPr="00151DB2" w:rsidR="004636BD">
        <w:t>I</w:t>
      </w:r>
      <w:r w:rsidRPr="00151DB2" w:rsidR="00821BB8">
        <w:t xml:space="preserve"> </w:t>
      </w:r>
      <w:r w:rsidRPr="00151DB2" w:rsidR="004636BD">
        <w:t>want</w:t>
      </w:r>
      <w:r w:rsidRPr="00151DB2" w:rsidR="00821BB8">
        <w:t xml:space="preserve"> </w:t>
      </w:r>
      <w:r w:rsidRPr="00151DB2" w:rsidR="004636BD">
        <w:t>to</w:t>
      </w:r>
      <w:r w:rsidRPr="00151DB2" w:rsidR="00821BB8">
        <w:t xml:space="preserve"> </w:t>
      </w:r>
      <w:r w:rsidRPr="00151DB2" w:rsidR="004636BD">
        <w:t>ask</w:t>
      </w:r>
      <w:r w:rsidRPr="00151DB2" w:rsidR="00821BB8">
        <w:t xml:space="preserve"> </w:t>
      </w:r>
      <w:r w:rsidRPr="00151DB2" w:rsidR="004636BD">
        <w:t>about</w:t>
      </w:r>
      <w:r w:rsidRPr="00151DB2" w:rsidR="00821BB8">
        <w:t xml:space="preserve"> </w:t>
      </w:r>
      <w:r w:rsidRPr="00151DB2" w:rsidR="00FB79A9">
        <w:t>the</w:t>
      </w:r>
      <w:r w:rsidRPr="00151DB2" w:rsidR="00821BB8">
        <w:t xml:space="preserve"> </w:t>
      </w:r>
      <w:r w:rsidRPr="00151DB2" w:rsidR="00FB79A9">
        <w:t>Government</w:t>
      </w:r>
      <w:r w:rsidRPr="00151DB2" w:rsidR="00114526">
        <w:t>’s</w:t>
      </w:r>
      <w:r w:rsidRPr="00151DB2" w:rsidR="00821BB8">
        <w:t xml:space="preserve"> </w:t>
      </w:r>
      <w:r w:rsidRPr="00151DB2" w:rsidR="00FB79A9">
        <w:t>rent</w:t>
      </w:r>
      <w:r w:rsidRPr="00151DB2" w:rsidR="00821BB8">
        <w:t xml:space="preserve"> </w:t>
      </w:r>
      <w:r w:rsidRPr="00151DB2" w:rsidR="00FB6043">
        <w:t>arrears</w:t>
      </w:r>
      <w:r w:rsidRPr="00151DB2" w:rsidR="00821BB8">
        <w:t xml:space="preserve"> </w:t>
      </w:r>
      <w:r w:rsidRPr="00151DB2" w:rsidR="00FB79A9">
        <w:t>arbitration</w:t>
      </w:r>
      <w:r w:rsidRPr="00151DB2" w:rsidR="00821BB8">
        <w:t xml:space="preserve"> </w:t>
      </w:r>
      <w:r w:rsidRPr="00151DB2" w:rsidR="00FB79A9">
        <w:t>process.</w:t>
      </w:r>
      <w:r w:rsidRPr="00151DB2" w:rsidR="00821BB8">
        <w:t xml:space="preserve"> </w:t>
      </w:r>
      <w:r w:rsidRPr="00151DB2" w:rsidR="00FB79A9">
        <w:t>First,</w:t>
      </w:r>
      <w:r w:rsidRPr="00151DB2" w:rsidR="00821BB8">
        <w:t xml:space="preserve"> </w:t>
      </w:r>
      <w:r w:rsidRPr="00151DB2" w:rsidR="00FB79A9">
        <w:t>I</w:t>
      </w:r>
      <w:r w:rsidRPr="00151DB2" w:rsidR="00821BB8">
        <w:t xml:space="preserve"> </w:t>
      </w:r>
      <w:r w:rsidRPr="00151DB2" w:rsidR="00FB79A9">
        <w:t>want</w:t>
      </w:r>
      <w:r w:rsidRPr="00151DB2" w:rsidR="00821BB8">
        <w:t xml:space="preserve"> </w:t>
      </w:r>
      <w:r w:rsidRPr="00151DB2" w:rsidR="00FB79A9">
        <w:t>to</w:t>
      </w:r>
      <w:r w:rsidRPr="00151DB2" w:rsidR="00821BB8">
        <w:t xml:space="preserve"> </w:t>
      </w:r>
      <w:r w:rsidRPr="00151DB2" w:rsidR="00FB79A9">
        <w:t>pick</w:t>
      </w:r>
      <w:r w:rsidRPr="00151DB2" w:rsidR="00821BB8">
        <w:t xml:space="preserve"> </w:t>
      </w:r>
      <w:r w:rsidRPr="00151DB2" w:rsidR="00FB79A9">
        <w:t>up</w:t>
      </w:r>
      <w:r w:rsidRPr="00151DB2" w:rsidR="00821BB8">
        <w:t xml:space="preserve"> </w:t>
      </w:r>
      <w:r w:rsidRPr="00151DB2" w:rsidR="00FB79A9">
        <w:t>a</w:t>
      </w:r>
      <w:r w:rsidRPr="00151DB2" w:rsidR="00821BB8">
        <w:t xml:space="preserve"> </w:t>
      </w:r>
      <w:r w:rsidRPr="00151DB2" w:rsidR="00FB79A9">
        <w:t>point</w:t>
      </w:r>
      <w:r w:rsidRPr="00151DB2" w:rsidR="00821BB8">
        <w:t xml:space="preserve"> </w:t>
      </w:r>
      <w:r w:rsidRPr="00151DB2" w:rsidR="00FB79A9">
        <w:t>that</w:t>
      </w:r>
      <w:r w:rsidRPr="00151DB2" w:rsidR="00821BB8">
        <w:t xml:space="preserve"> </w:t>
      </w:r>
      <w:r w:rsidRPr="00151DB2" w:rsidR="00FB79A9">
        <w:t>Kate</w:t>
      </w:r>
      <w:r w:rsidRPr="00151DB2" w:rsidR="00821BB8">
        <w:t xml:space="preserve"> </w:t>
      </w:r>
      <w:r w:rsidRPr="00151DB2" w:rsidR="00FB79A9">
        <w:t>made.</w:t>
      </w:r>
      <w:r w:rsidRPr="00151DB2" w:rsidR="00821BB8">
        <w:t xml:space="preserve"> </w:t>
      </w:r>
      <w:r w:rsidRPr="00151DB2" w:rsidR="00114526">
        <w:t>I</w:t>
      </w:r>
      <w:r w:rsidRPr="00151DB2" w:rsidR="00821BB8">
        <w:t xml:space="preserve"> </w:t>
      </w:r>
      <w:r w:rsidRPr="00151DB2" w:rsidR="00114526">
        <w:t>think</w:t>
      </w:r>
      <w:r w:rsidRPr="00151DB2" w:rsidR="00821BB8">
        <w:t xml:space="preserve"> </w:t>
      </w:r>
      <w:r w:rsidRPr="00151DB2" w:rsidR="00114526">
        <w:t>you</w:t>
      </w:r>
      <w:r w:rsidRPr="00151DB2" w:rsidR="00821BB8">
        <w:t xml:space="preserve"> </w:t>
      </w:r>
      <w:r w:rsidRPr="00151DB2" w:rsidR="00114526">
        <w:t>said</w:t>
      </w:r>
      <w:r w:rsidRPr="00151DB2" w:rsidR="00821BB8">
        <w:t xml:space="preserve"> </w:t>
      </w:r>
      <w:r w:rsidRPr="00151DB2" w:rsidR="00114526">
        <w:t>that,</w:t>
      </w:r>
      <w:r w:rsidRPr="00151DB2" w:rsidR="00821BB8">
        <w:t xml:space="preserve"> </w:t>
      </w:r>
      <w:r w:rsidRPr="00151DB2" w:rsidR="00114526">
        <w:t>in</w:t>
      </w:r>
      <w:r w:rsidRPr="00151DB2" w:rsidR="00821BB8">
        <w:t xml:space="preserve"> </w:t>
      </w:r>
      <w:r w:rsidRPr="00151DB2" w:rsidR="00114526">
        <w:t>some</w:t>
      </w:r>
      <w:r w:rsidRPr="00151DB2" w:rsidR="00821BB8">
        <w:t xml:space="preserve"> </w:t>
      </w:r>
      <w:r w:rsidRPr="00151DB2" w:rsidR="00114526">
        <w:t>instance</w:t>
      </w:r>
      <w:r w:rsidRPr="00151DB2" w:rsidR="00282C8B">
        <w:t>s</w:t>
      </w:r>
      <w:r w:rsidRPr="00151DB2" w:rsidR="00114526">
        <w:t>,</w:t>
      </w:r>
      <w:r w:rsidRPr="00151DB2" w:rsidR="00821BB8">
        <w:t xml:space="preserve"> </w:t>
      </w:r>
      <w:r w:rsidRPr="00151DB2" w:rsidR="00114526">
        <w:t>businesses</w:t>
      </w:r>
      <w:r w:rsidRPr="00151DB2" w:rsidR="00821BB8">
        <w:t xml:space="preserve"> </w:t>
      </w:r>
      <w:r w:rsidRPr="00151DB2" w:rsidR="00114526">
        <w:t>in</w:t>
      </w:r>
      <w:r w:rsidRPr="00151DB2" w:rsidR="00821BB8">
        <w:t xml:space="preserve"> </w:t>
      </w:r>
      <w:r w:rsidRPr="00151DB2" w:rsidR="00114526">
        <w:t>hospitality</w:t>
      </w:r>
      <w:r w:rsidRPr="00151DB2" w:rsidR="00821BB8">
        <w:t xml:space="preserve"> </w:t>
      </w:r>
      <w:r w:rsidRPr="00151DB2" w:rsidR="00114526">
        <w:t>have</w:t>
      </w:r>
      <w:r w:rsidRPr="00151DB2" w:rsidR="00821BB8">
        <w:t xml:space="preserve"> </w:t>
      </w:r>
      <w:r w:rsidRPr="00151DB2" w:rsidR="00FB79A9">
        <w:t>been</w:t>
      </w:r>
      <w:r w:rsidRPr="00151DB2" w:rsidR="00821BB8">
        <w:t xml:space="preserve"> </w:t>
      </w:r>
      <w:r w:rsidRPr="00151DB2" w:rsidR="00FB79A9">
        <w:t>obliged</w:t>
      </w:r>
      <w:r w:rsidRPr="00151DB2" w:rsidR="00821BB8">
        <w:t xml:space="preserve"> </w:t>
      </w:r>
      <w:r w:rsidRPr="00151DB2" w:rsidR="00FB79A9">
        <w:t>to</w:t>
      </w:r>
      <w:r w:rsidRPr="00151DB2" w:rsidR="00821BB8">
        <w:t xml:space="preserve"> </w:t>
      </w:r>
      <w:r w:rsidRPr="00151DB2" w:rsidR="00FB79A9">
        <w:t>pay</w:t>
      </w:r>
      <w:r w:rsidRPr="00151DB2" w:rsidR="00821BB8">
        <w:t xml:space="preserve"> </w:t>
      </w:r>
      <w:r w:rsidRPr="00151DB2" w:rsidR="00FB79A9">
        <w:t>because</w:t>
      </w:r>
      <w:r w:rsidRPr="00151DB2" w:rsidR="00821BB8">
        <w:t xml:space="preserve"> </w:t>
      </w:r>
      <w:r w:rsidRPr="00151DB2" w:rsidR="00FB79A9">
        <w:t>of</w:t>
      </w:r>
      <w:r w:rsidRPr="00151DB2" w:rsidR="00821BB8">
        <w:t xml:space="preserve"> </w:t>
      </w:r>
      <w:r w:rsidRPr="00151DB2" w:rsidR="00FB6043">
        <w:t>enforcement</w:t>
      </w:r>
      <w:r w:rsidRPr="00151DB2" w:rsidR="00821BB8">
        <w:t xml:space="preserve"> </w:t>
      </w:r>
      <w:r w:rsidRPr="00151DB2" w:rsidR="00FB79A9">
        <w:t>action</w:t>
      </w:r>
      <w:r w:rsidRPr="00151DB2" w:rsidR="00821BB8">
        <w:t xml:space="preserve"> </w:t>
      </w:r>
      <w:r w:rsidRPr="00151DB2" w:rsidR="00FB79A9">
        <w:t>taken</w:t>
      </w:r>
      <w:r w:rsidRPr="00151DB2" w:rsidR="00821BB8">
        <w:t xml:space="preserve"> </w:t>
      </w:r>
      <w:r w:rsidRPr="00151DB2" w:rsidR="00FB79A9">
        <w:t>by</w:t>
      </w:r>
      <w:r w:rsidRPr="00151DB2" w:rsidR="00821BB8">
        <w:t xml:space="preserve"> </w:t>
      </w:r>
      <w:r w:rsidRPr="00151DB2" w:rsidR="00FB79A9">
        <w:t>landlords.</w:t>
      </w:r>
      <w:r w:rsidRPr="00151DB2" w:rsidR="00821BB8">
        <w:t xml:space="preserve"> </w:t>
      </w:r>
      <w:r w:rsidRPr="00151DB2" w:rsidR="00FB79A9">
        <w:t>Can</w:t>
      </w:r>
      <w:r w:rsidRPr="00151DB2" w:rsidR="00821BB8">
        <w:t xml:space="preserve"> </w:t>
      </w:r>
      <w:r w:rsidRPr="00151DB2" w:rsidR="00FB79A9">
        <w:t>you</w:t>
      </w:r>
      <w:r w:rsidRPr="00151DB2" w:rsidR="00821BB8">
        <w:t xml:space="preserve"> </w:t>
      </w:r>
      <w:r w:rsidRPr="00151DB2" w:rsidR="00FB79A9">
        <w:t>elaborate</w:t>
      </w:r>
      <w:r w:rsidRPr="00151DB2" w:rsidR="00821BB8">
        <w:t xml:space="preserve"> </w:t>
      </w:r>
      <w:r w:rsidRPr="00151DB2" w:rsidR="00FB79A9">
        <w:t>on</w:t>
      </w:r>
      <w:r w:rsidRPr="00151DB2" w:rsidR="00821BB8">
        <w:t xml:space="preserve"> </w:t>
      </w:r>
      <w:r w:rsidRPr="00151DB2" w:rsidR="00FB79A9">
        <w:t>that?</w:t>
      </w:r>
      <w:r w:rsidRPr="00151DB2" w:rsidR="00821BB8">
        <w:t xml:space="preserve"> </w:t>
      </w:r>
      <w:r w:rsidRPr="00151DB2" w:rsidR="00FB79A9">
        <w:t>Our</w:t>
      </w:r>
      <w:r w:rsidRPr="00151DB2" w:rsidR="00821BB8">
        <w:t xml:space="preserve"> </w:t>
      </w:r>
      <w:r w:rsidRPr="00151DB2" w:rsidR="00FB79A9">
        <w:t>understanding</w:t>
      </w:r>
      <w:r w:rsidRPr="00151DB2" w:rsidR="00821BB8">
        <w:t xml:space="preserve"> </w:t>
      </w:r>
      <w:r w:rsidRPr="00151DB2" w:rsidR="00FB79A9">
        <w:t>is</w:t>
      </w:r>
      <w:r w:rsidRPr="00151DB2" w:rsidR="00821BB8">
        <w:t xml:space="preserve"> </w:t>
      </w:r>
      <w:r w:rsidRPr="00151DB2" w:rsidR="00FB79A9">
        <w:t>that</w:t>
      </w:r>
      <w:r w:rsidRPr="00151DB2" w:rsidR="00821BB8">
        <w:t xml:space="preserve"> </w:t>
      </w:r>
      <w:r w:rsidRPr="00151DB2" w:rsidR="00FB79A9">
        <w:t>the</w:t>
      </w:r>
      <w:r w:rsidRPr="00151DB2" w:rsidR="00821BB8">
        <w:t xml:space="preserve"> </w:t>
      </w:r>
      <w:r w:rsidRPr="00151DB2" w:rsidR="00FB79A9">
        <w:t>moratorium</w:t>
      </w:r>
      <w:r w:rsidRPr="00151DB2" w:rsidR="00821BB8">
        <w:t xml:space="preserve"> </w:t>
      </w:r>
      <w:r w:rsidRPr="00151DB2" w:rsidR="00FB79A9">
        <w:t>on</w:t>
      </w:r>
      <w:r w:rsidRPr="00151DB2" w:rsidR="00821BB8">
        <w:t xml:space="preserve"> </w:t>
      </w:r>
      <w:r w:rsidRPr="00151DB2" w:rsidR="00114526">
        <w:t>rent</w:t>
      </w:r>
      <w:r w:rsidRPr="00151DB2" w:rsidR="00821BB8">
        <w:t xml:space="preserve"> </w:t>
      </w:r>
      <w:r w:rsidRPr="00151DB2" w:rsidR="00114526">
        <w:t>arrears</w:t>
      </w:r>
      <w:r w:rsidRPr="00151DB2" w:rsidR="00821BB8">
        <w:t xml:space="preserve"> </w:t>
      </w:r>
      <w:r w:rsidRPr="00151DB2" w:rsidR="00114526">
        <w:t>prevents</w:t>
      </w:r>
      <w:r w:rsidRPr="00151DB2" w:rsidR="00821BB8">
        <w:t xml:space="preserve"> </w:t>
      </w:r>
      <w:r w:rsidRPr="00151DB2" w:rsidR="00114526">
        <w:t>landlords</w:t>
      </w:r>
      <w:r w:rsidR="00AE7395">
        <w:t xml:space="preserve"> from</w:t>
      </w:r>
      <w:r w:rsidRPr="00151DB2" w:rsidR="00821BB8">
        <w:t xml:space="preserve"> </w:t>
      </w:r>
      <w:r w:rsidRPr="00151DB2" w:rsidR="00114526">
        <w:t>taking</w:t>
      </w:r>
      <w:r w:rsidRPr="00151DB2" w:rsidR="00821BB8">
        <w:t xml:space="preserve"> </w:t>
      </w:r>
      <w:r w:rsidRPr="00151DB2" w:rsidR="00114526">
        <w:t>exactly</w:t>
      </w:r>
      <w:r w:rsidRPr="00151DB2" w:rsidR="00821BB8">
        <w:t xml:space="preserve"> </w:t>
      </w:r>
      <w:r w:rsidRPr="00151DB2" w:rsidR="00114526">
        <w:t>that</w:t>
      </w:r>
      <w:r w:rsidRPr="00151DB2" w:rsidR="00821BB8">
        <w:t xml:space="preserve"> </w:t>
      </w:r>
      <w:r w:rsidRPr="00151DB2" w:rsidR="00114526">
        <w:t>action.</w:t>
      </w:r>
      <w:r w:rsidRPr="00151DB2" w:rsidR="00821BB8">
        <w:t xml:space="preserve"> </w:t>
      </w:r>
      <w:r w:rsidRPr="00151DB2" w:rsidR="00114526">
        <w:t>What</w:t>
      </w:r>
      <w:r w:rsidRPr="00151DB2" w:rsidR="00821BB8">
        <w:t xml:space="preserve"> </w:t>
      </w:r>
      <w:r w:rsidRPr="00151DB2" w:rsidR="00FB79A9">
        <w:t>has</w:t>
      </w:r>
      <w:r w:rsidRPr="00151DB2" w:rsidR="00821BB8">
        <w:t xml:space="preserve"> </w:t>
      </w:r>
      <w:r w:rsidRPr="00151DB2" w:rsidR="00FB79A9">
        <w:t>been</w:t>
      </w:r>
      <w:r w:rsidRPr="00151DB2" w:rsidR="00821BB8">
        <w:t xml:space="preserve"> </w:t>
      </w:r>
      <w:r w:rsidRPr="00151DB2" w:rsidR="00FB79A9">
        <w:t>happening?</w:t>
      </w:r>
    </w:p>
    <w:p w:rsidR="00FB79A9" w:rsidRPr="00151DB2" w:rsidP="00FB79A9">
      <w:pPr>
        <w:pStyle w:val="Answer"/>
      </w:pPr>
      <w:sdt>
        <w:sdtPr>
          <w:alias w:val="Witness"/>
          <w:id w:val="352851545"/>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114526">
        <w:t>T</w:t>
      </w:r>
      <w:r w:rsidRPr="00151DB2">
        <w:t>he</w:t>
      </w:r>
      <w:r w:rsidRPr="00151DB2" w:rsidR="00821BB8">
        <w:t xml:space="preserve"> </w:t>
      </w:r>
      <w:r w:rsidRPr="00151DB2">
        <w:t>moratorium</w:t>
      </w:r>
      <w:r w:rsidRPr="00151DB2" w:rsidR="00821BB8">
        <w:t xml:space="preserve"> </w:t>
      </w:r>
      <w:r w:rsidRPr="00151DB2">
        <w:t>is</w:t>
      </w:r>
      <w:r w:rsidRPr="00151DB2" w:rsidR="00821BB8">
        <w:t xml:space="preserve"> </w:t>
      </w:r>
      <w:r w:rsidRPr="00151DB2">
        <w:t>fairly</w:t>
      </w:r>
      <w:r w:rsidRPr="00151DB2" w:rsidR="00821BB8">
        <w:t xml:space="preserve"> </w:t>
      </w:r>
      <w:r w:rsidRPr="00151DB2" w:rsidR="00FB6043">
        <w:t>comprehensive</w:t>
      </w:r>
      <w:r w:rsidRPr="00151DB2" w:rsidR="00114526">
        <w:t>,</w:t>
      </w:r>
      <w:r w:rsidRPr="00151DB2" w:rsidR="00821BB8">
        <w:t xml:space="preserve"> </w:t>
      </w:r>
      <w:r w:rsidRPr="00151DB2" w:rsidR="00114526">
        <w:t>but</w:t>
      </w:r>
      <w:r w:rsidRPr="00151DB2" w:rsidR="00821BB8">
        <w:t xml:space="preserve"> </w:t>
      </w:r>
      <w:r w:rsidRPr="00151DB2" w:rsidR="00114526">
        <w:t>it</w:t>
      </w:r>
      <w:r w:rsidRPr="00151DB2" w:rsidR="00821BB8">
        <w:t xml:space="preserve"> </w:t>
      </w:r>
      <w:r w:rsidRPr="00151DB2" w:rsidR="00114526">
        <w:t>does</w:t>
      </w:r>
      <w:r w:rsidRPr="00151DB2" w:rsidR="00821BB8">
        <w:t xml:space="preserve"> </w:t>
      </w:r>
      <w:r w:rsidRPr="00151DB2" w:rsidR="00114526">
        <w:t>not</w:t>
      </w:r>
      <w:r w:rsidRPr="00151DB2" w:rsidR="00821BB8">
        <w:t xml:space="preserve"> </w:t>
      </w:r>
      <w:r w:rsidRPr="00151DB2" w:rsidR="00114526">
        <w:t>cover</w:t>
      </w:r>
      <w:r w:rsidRPr="00151DB2" w:rsidR="00821BB8">
        <w:t xml:space="preserve"> </w:t>
      </w:r>
      <w:r w:rsidRPr="00151DB2" w:rsidR="00114526">
        <w:t>all</w:t>
      </w:r>
      <w:r w:rsidRPr="00151DB2" w:rsidR="00821BB8">
        <w:t xml:space="preserve"> </w:t>
      </w:r>
      <w:r w:rsidRPr="00151DB2" w:rsidR="00114526">
        <w:t>enforcement</w:t>
      </w:r>
      <w:r w:rsidRPr="00151DB2" w:rsidR="00821BB8">
        <w:t xml:space="preserve"> </w:t>
      </w:r>
      <w:r w:rsidRPr="00151DB2" w:rsidR="00114526">
        <w:t>activity</w:t>
      </w:r>
      <w:r w:rsidRPr="00151DB2" w:rsidR="0087358B">
        <w:t>,</w:t>
      </w:r>
      <w:r w:rsidRPr="00151DB2" w:rsidR="00821BB8">
        <w:t xml:space="preserve"> </w:t>
      </w:r>
      <w:r w:rsidRPr="00151DB2" w:rsidR="00114526">
        <w:t>so</w:t>
      </w:r>
      <w:r w:rsidRPr="00151DB2" w:rsidR="00821BB8">
        <w:t xml:space="preserve"> </w:t>
      </w:r>
      <w:r w:rsidRPr="00151DB2" w:rsidR="00114526">
        <w:t>we</w:t>
      </w:r>
      <w:r w:rsidRPr="00151DB2" w:rsidR="00821BB8">
        <w:t xml:space="preserve"> </w:t>
      </w:r>
      <w:r w:rsidRPr="00151DB2" w:rsidR="00114526">
        <w:t>have</w:t>
      </w:r>
      <w:r w:rsidRPr="00151DB2" w:rsidR="00821BB8">
        <w:t xml:space="preserve"> </w:t>
      </w:r>
      <w:r w:rsidRPr="00151DB2" w:rsidR="00114526">
        <w:t>seen</w:t>
      </w:r>
      <w:r w:rsidRPr="00151DB2" w:rsidR="00821BB8">
        <w:t xml:space="preserve"> </w:t>
      </w:r>
      <w:r w:rsidRPr="00151DB2" w:rsidR="00114526">
        <w:t>a</w:t>
      </w:r>
      <w:r w:rsidRPr="00151DB2" w:rsidR="00821BB8">
        <w:t xml:space="preserve"> </w:t>
      </w:r>
      <w:r w:rsidRPr="00151DB2" w:rsidR="00114526">
        <w:t>number</w:t>
      </w:r>
      <w:r w:rsidRPr="00151DB2" w:rsidR="00821BB8">
        <w:t xml:space="preserve"> </w:t>
      </w:r>
      <w:r w:rsidRPr="00151DB2" w:rsidR="00114526">
        <w:t>of</w:t>
      </w:r>
      <w:r w:rsidRPr="00151DB2" w:rsidR="00821BB8">
        <w:t xml:space="preserve"> </w:t>
      </w:r>
      <w:r w:rsidRPr="00151DB2" w:rsidR="00114526">
        <w:t>county</w:t>
      </w:r>
      <w:r w:rsidRPr="00151DB2" w:rsidR="00821BB8">
        <w:t xml:space="preserve"> </w:t>
      </w:r>
      <w:r w:rsidRPr="00151DB2" w:rsidR="00114526">
        <w:t>court</w:t>
      </w:r>
      <w:r w:rsidRPr="00151DB2" w:rsidR="00821BB8">
        <w:t xml:space="preserve"> </w:t>
      </w:r>
      <w:r w:rsidRPr="00151DB2" w:rsidR="00114526">
        <w:t>judgments</w:t>
      </w:r>
      <w:r w:rsidRPr="00151DB2" w:rsidR="00821BB8">
        <w:t xml:space="preserve"> </w:t>
      </w:r>
      <w:r w:rsidRPr="00151DB2" w:rsidR="00114526">
        <w:t>that</w:t>
      </w:r>
      <w:r w:rsidRPr="00151DB2" w:rsidR="00821BB8">
        <w:t xml:space="preserve"> </w:t>
      </w:r>
      <w:r w:rsidRPr="00151DB2" w:rsidR="00114526">
        <w:t>have</w:t>
      </w:r>
      <w:r w:rsidRPr="00151DB2" w:rsidR="00821BB8">
        <w:t xml:space="preserve"> </w:t>
      </w:r>
      <w:r w:rsidRPr="00151DB2" w:rsidR="00114526">
        <w:t>been</w:t>
      </w:r>
      <w:r w:rsidRPr="00151DB2" w:rsidR="00821BB8">
        <w:t xml:space="preserve"> </w:t>
      </w:r>
      <w:r w:rsidRPr="00151DB2" w:rsidR="00114526">
        <w:t>brought</w:t>
      </w:r>
      <w:r w:rsidRPr="00151DB2" w:rsidR="00821BB8">
        <w:t xml:space="preserve"> </w:t>
      </w:r>
      <w:r w:rsidRPr="00151DB2" w:rsidR="00114526">
        <w:t>forward</w:t>
      </w:r>
      <w:r w:rsidRPr="00151DB2" w:rsidR="00821BB8">
        <w:t xml:space="preserve"> </w:t>
      </w:r>
      <w:r w:rsidRPr="00151DB2" w:rsidR="00114526">
        <w:t>and</w:t>
      </w:r>
      <w:r w:rsidRPr="00151DB2" w:rsidR="00821BB8">
        <w:t xml:space="preserve"> </w:t>
      </w:r>
      <w:r w:rsidRPr="00151DB2" w:rsidR="00114526">
        <w:t>county</w:t>
      </w:r>
      <w:r w:rsidRPr="00151DB2" w:rsidR="00821BB8">
        <w:t xml:space="preserve"> </w:t>
      </w:r>
      <w:r w:rsidRPr="00151DB2" w:rsidR="00114526">
        <w:t>court</w:t>
      </w:r>
      <w:r w:rsidRPr="00151DB2" w:rsidR="00821BB8">
        <w:t xml:space="preserve"> </w:t>
      </w:r>
      <w:r w:rsidRPr="00151DB2" w:rsidR="00114526">
        <w:t>action</w:t>
      </w:r>
      <w:r w:rsidRPr="00151DB2" w:rsidR="00821BB8">
        <w:t xml:space="preserve"> </w:t>
      </w:r>
      <w:r w:rsidRPr="00151DB2" w:rsidR="00114526">
        <w:t>that</w:t>
      </w:r>
      <w:r w:rsidRPr="00151DB2" w:rsidR="00821BB8">
        <w:t xml:space="preserve"> </w:t>
      </w:r>
      <w:r w:rsidRPr="00151DB2" w:rsidR="00114526">
        <w:t>has</w:t>
      </w:r>
      <w:r w:rsidRPr="00151DB2" w:rsidR="00821BB8">
        <w:t xml:space="preserve"> </w:t>
      </w:r>
      <w:r w:rsidRPr="00151DB2">
        <w:t>been</w:t>
      </w:r>
      <w:r w:rsidRPr="00151DB2" w:rsidR="00821BB8">
        <w:t xml:space="preserve"> </w:t>
      </w:r>
      <w:r w:rsidRPr="00151DB2">
        <w:t>started</w:t>
      </w:r>
      <w:r w:rsidRPr="00151DB2" w:rsidR="00114526">
        <w:t>.</w:t>
      </w:r>
      <w:r w:rsidRPr="00151DB2" w:rsidR="00821BB8">
        <w:t xml:space="preserve"> </w:t>
      </w:r>
      <w:r w:rsidRPr="00151DB2" w:rsidR="00114526">
        <w:t>C</w:t>
      </w:r>
      <w:r w:rsidRPr="00151DB2">
        <w:t>learly</w:t>
      </w:r>
      <w:r w:rsidRPr="00151DB2" w:rsidR="00114526">
        <w:t>,</w:t>
      </w:r>
      <w:r w:rsidRPr="00151DB2" w:rsidR="00821BB8">
        <w:t xml:space="preserve"> </w:t>
      </w:r>
      <w:r w:rsidRPr="00151DB2">
        <w:t>for</w:t>
      </w:r>
      <w:r w:rsidRPr="00151DB2" w:rsidR="00821BB8">
        <w:t xml:space="preserve"> </w:t>
      </w:r>
      <w:r w:rsidRPr="00151DB2">
        <w:t>a</w:t>
      </w:r>
      <w:r w:rsidRPr="00151DB2" w:rsidR="00821BB8">
        <w:t xml:space="preserve"> </w:t>
      </w:r>
      <w:r w:rsidRPr="00151DB2">
        <w:t>large</w:t>
      </w:r>
      <w:r w:rsidRPr="00151DB2" w:rsidR="00821BB8">
        <w:t xml:space="preserve"> </w:t>
      </w:r>
      <w:r w:rsidRPr="00151DB2">
        <w:t>number</w:t>
      </w:r>
      <w:r w:rsidRPr="00151DB2" w:rsidR="00821BB8">
        <w:t xml:space="preserve"> </w:t>
      </w:r>
      <w:r w:rsidRPr="00151DB2">
        <w:t>of</w:t>
      </w:r>
      <w:r w:rsidRPr="00151DB2" w:rsidR="00821BB8">
        <w:t xml:space="preserve"> </w:t>
      </w:r>
      <w:r w:rsidRPr="00151DB2">
        <w:t>businesses</w:t>
      </w:r>
      <w:r w:rsidRPr="00151DB2" w:rsidR="00114526">
        <w:t>,</w:t>
      </w:r>
      <w:r w:rsidRPr="00151DB2" w:rsidR="00821BB8">
        <w:t xml:space="preserve"> </w:t>
      </w:r>
      <w:r w:rsidRPr="00151DB2">
        <w:t>that</w:t>
      </w:r>
      <w:r w:rsidRPr="00151DB2" w:rsidR="00821BB8">
        <w:t xml:space="preserve"> </w:t>
      </w:r>
      <w:r w:rsidRPr="00151DB2">
        <w:t>is</w:t>
      </w:r>
      <w:r w:rsidRPr="00151DB2" w:rsidR="00821BB8">
        <w:t xml:space="preserve"> </w:t>
      </w:r>
      <w:r w:rsidRPr="00151DB2">
        <w:t>an</w:t>
      </w:r>
      <w:r w:rsidRPr="00151DB2" w:rsidR="00821BB8">
        <w:t xml:space="preserve"> </w:t>
      </w:r>
      <w:r w:rsidRPr="00151DB2">
        <w:t>action</w:t>
      </w:r>
      <w:r w:rsidRPr="00151DB2" w:rsidR="00821BB8">
        <w:t xml:space="preserve"> </w:t>
      </w:r>
      <w:r w:rsidRPr="00151DB2">
        <w:t>that</w:t>
      </w:r>
      <w:r w:rsidRPr="00151DB2" w:rsidR="00821BB8">
        <w:t xml:space="preserve"> </w:t>
      </w:r>
      <w:r w:rsidRPr="00151DB2">
        <w:t>has</w:t>
      </w:r>
      <w:r w:rsidRPr="00151DB2" w:rsidR="00821BB8">
        <w:t xml:space="preserve"> </w:t>
      </w:r>
      <w:r w:rsidRPr="00151DB2">
        <w:t>larger</w:t>
      </w:r>
      <w:r w:rsidRPr="00151DB2" w:rsidR="00821BB8">
        <w:t xml:space="preserve"> </w:t>
      </w:r>
      <w:r w:rsidRPr="00151DB2" w:rsidR="00114526">
        <w:t>consequences</w:t>
      </w:r>
      <w:r w:rsidRPr="00151DB2" w:rsidR="00821BB8">
        <w:t xml:space="preserve"> </w:t>
      </w:r>
      <w:r w:rsidRPr="00151DB2" w:rsidR="00114526">
        <w:t>for</w:t>
      </w:r>
      <w:r w:rsidRPr="00151DB2" w:rsidR="00821BB8">
        <w:t xml:space="preserve"> </w:t>
      </w:r>
      <w:r w:rsidRPr="00151DB2" w:rsidR="00114526">
        <w:t>the</w:t>
      </w:r>
      <w:r w:rsidRPr="00151DB2" w:rsidR="00821BB8">
        <w:t xml:space="preserve"> </w:t>
      </w:r>
      <w:r w:rsidRPr="00151DB2" w:rsidR="00114526">
        <w:t>business</w:t>
      </w:r>
      <w:r w:rsidRPr="00151DB2" w:rsidR="00821BB8">
        <w:t xml:space="preserve"> </w:t>
      </w:r>
      <w:r w:rsidRPr="00151DB2" w:rsidR="00114526">
        <w:t>as</w:t>
      </w:r>
      <w:r w:rsidRPr="00151DB2" w:rsidR="00821BB8">
        <w:t xml:space="preserve"> </w:t>
      </w:r>
      <w:r w:rsidRPr="00151DB2" w:rsidR="00114526">
        <w:t>a</w:t>
      </w:r>
      <w:r w:rsidRPr="00151DB2" w:rsidR="00821BB8">
        <w:t xml:space="preserve"> </w:t>
      </w:r>
      <w:r w:rsidRPr="00151DB2" w:rsidR="00114526">
        <w:t>whole</w:t>
      </w:r>
      <w:r w:rsidRPr="00151DB2" w:rsidR="00821BB8">
        <w:t xml:space="preserve"> </w:t>
      </w:r>
      <w:r w:rsidRPr="00151DB2" w:rsidR="00114526">
        <w:t>and</w:t>
      </w:r>
      <w:r w:rsidRPr="00151DB2" w:rsidR="00821BB8">
        <w:t xml:space="preserve"> </w:t>
      </w:r>
      <w:r w:rsidRPr="00151DB2" w:rsidR="00114526">
        <w:t>the</w:t>
      </w:r>
      <w:r w:rsidRPr="00151DB2" w:rsidR="00821BB8">
        <w:t xml:space="preserve"> </w:t>
      </w:r>
      <w:r w:rsidRPr="00151DB2" w:rsidR="00114526">
        <w:t>reputation</w:t>
      </w:r>
      <w:r w:rsidRPr="00151DB2" w:rsidR="00821BB8">
        <w:t xml:space="preserve"> </w:t>
      </w:r>
      <w:r w:rsidRPr="00151DB2" w:rsidR="00114526">
        <w:t>of</w:t>
      </w:r>
      <w:r w:rsidRPr="00151DB2" w:rsidR="00821BB8">
        <w:t xml:space="preserve"> </w:t>
      </w:r>
      <w:r w:rsidRPr="00151DB2" w:rsidR="00114526">
        <w:t>the</w:t>
      </w:r>
      <w:r w:rsidRPr="00151DB2" w:rsidR="00821BB8">
        <w:t xml:space="preserve"> </w:t>
      </w:r>
      <w:r w:rsidRPr="00151DB2" w:rsidR="00114526">
        <w:t>business</w:t>
      </w:r>
      <w:r w:rsidRPr="00151DB2" w:rsidR="00821BB8">
        <w:t xml:space="preserve"> </w:t>
      </w:r>
      <w:r w:rsidRPr="00151DB2" w:rsidR="00114526">
        <w:t>as</w:t>
      </w:r>
      <w:r w:rsidRPr="00151DB2" w:rsidR="00821BB8">
        <w:t xml:space="preserve"> </w:t>
      </w:r>
      <w:r w:rsidRPr="00151DB2" w:rsidR="00114526">
        <w:t>a</w:t>
      </w:r>
      <w:r w:rsidRPr="00151DB2" w:rsidR="00821BB8">
        <w:t xml:space="preserve"> </w:t>
      </w:r>
      <w:r w:rsidRPr="00151DB2" w:rsidR="00114526">
        <w:t>whole.</w:t>
      </w:r>
      <w:r w:rsidRPr="00151DB2" w:rsidR="00821BB8">
        <w:t xml:space="preserve"> </w:t>
      </w:r>
    </w:p>
    <w:p w:rsidR="00FB79A9" w:rsidRPr="00151DB2" w:rsidP="00FB79A9">
      <w:pPr>
        <w:pStyle w:val="Question"/>
      </w:pPr>
      <w:sdt>
        <w:sdtPr>
          <w:alias w:val="Member"/>
          <w:tag w:val="&lt;Member mnisId='4052' dodsId='35411'&gt;"/>
          <w:id w:val="778847870"/>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t>I</w:t>
      </w:r>
      <w:r w:rsidRPr="00151DB2" w:rsidR="00114526">
        <w:t>s</w:t>
      </w:r>
      <w:r w:rsidRPr="00151DB2" w:rsidR="00821BB8">
        <w:t xml:space="preserve"> </w:t>
      </w:r>
      <w:r w:rsidRPr="00151DB2">
        <w:t>this</w:t>
      </w:r>
      <w:r w:rsidRPr="00151DB2" w:rsidR="00821BB8">
        <w:t xml:space="preserve"> </w:t>
      </w:r>
      <w:r w:rsidRPr="00151DB2" w:rsidR="00114526">
        <w:t>action</w:t>
      </w:r>
      <w:r w:rsidRPr="00151DB2" w:rsidR="00821BB8">
        <w:t xml:space="preserve"> </w:t>
      </w:r>
      <w:r w:rsidRPr="00151DB2" w:rsidR="00114526">
        <w:t>that</w:t>
      </w:r>
      <w:r w:rsidRPr="00151DB2" w:rsidR="00821BB8">
        <w:t xml:space="preserve"> </w:t>
      </w:r>
      <w:r w:rsidRPr="00151DB2" w:rsidR="00114526">
        <w:t>predates</w:t>
      </w:r>
      <w:r w:rsidRPr="00151DB2" w:rsidR="00821BB8">
        <w:t xml:space="preserve"> </w:t>
      </w:r>
      <w:r w:rsidRPr="00151DB2" w:rsidR="00114526">
        <w:t>the</w:t>
      </w:r>
      <w:r w:rsidRPr="00151DB2" w:rsidR="00821BB8">
        <w:t xml:space="preserve"> </w:t>
      </w:r>
      <w:r w:rsidRPr="00151DB2" w:rsidR="00114526">
        <w:t>pandemic?</w:t>
      </w:r>
    </w:p>
    <w:p w:rsidR="00FB79A9" w:rsidRPr="00151DB2" w:rsidP="00FB79A9">
      <w:pPr>
        <w:pStyle w:val="Answer"/>
      </w:pPr>
      <w:sdt>
        <w:sdtPr>
          <w:alias w:val="Witness"/>
          <w:id w:val="1359930267"/>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t>No.</w:t>
      </w:r>
    </w:p>
    <w:p w:rsidR="00FB79A9" w:rsidRPr="00151DB2" w:rsidP="00FB79A9">
      <w:pPr>
        <w:pStyle w:val="Question"/>
      </w:pPr>
      <w:sdt>
        <w:sdtPr>
          <w:alias w:val="Member"/>
          <w:tag w:val="&lt;Member mnisId='4052' dodsId='35411'&gt;"/>
          <w:id w:val="-1600327136"/>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t>If</w:t>
      </w:r>
      <w:r w:rsidRPr="00151DB2" w:rsidR="00821BB8">
        <w:t xml:space="preserve"> </w:t>
      </w:r>
      <w:r w:rsidRPr="00151DB2">
        <w:t>there</w:t>
      </w:r>
      <w:r w:rsidRPr="00151DB2" w:rsidR="00821BB8">
        <w:t xml:space="preserve"> </w:t>
      </w:r>
      <w:r w:rsidRPr="00151DB2">
        <w:t>is</w:t>
      </w:r>
      <w:r w:rsidRPr="00151DB2" w:rsidR="00821BB8">
        <w:t xml:space="preserve"> </w:t>
      </w:r>
      <w:r w:rsidRPr="00151DB2">
        <w:t>a</w:t>
      </w:r>
      <w:r w:rsidRPr="00151DB2" w:rsidR="00821BB8">
        <w:t xml:space="preserve"> </w:t>
      </w:r>
      <w:r w:rsidRPr="00151DB2">
        <w:t>moratorium</w:t>
      </w:r>
      <w:r w:rsidRPr="00151DB2" w:rsidR="00821BB8">
        <w:t xml:space="preserve"> </w:t>
      </w:r>
      <w:r w:rsidRPr="00151DB2" w:rsidR="00114526">
        <w:t>on</w:t>
      </w:r>
      <w:r w:rsidRPr="00151DB2" w:rsidR="00821BB8">
        <w:t xml:space="preserve"> </w:t>
      </w:r>
      <w:r w:rsidRPr="00151DB2" w:rsidR="00114526">
        <w:t>this</w:t>
      </w:r>
      <w:r w:rsidRPr="00151DB2" w:rsidR="00821BB8">
        <w:t xml:space="preserve"> </w:t>
      </w:r>
      <w:r w:rsidRPr="00151DB2" w:rsidR="00114526">
        <w:t>action,</w:t>
      </w:r>
      <w:r w:rsidRPr="00151DB2" w:rsidR="00821BB8">
        <w:t xml:space="preserve"> </w:t>
      </w:r>
      <w:r w:rsidRPr="00151DB2" w:rsidR="00114526">
        <w:t>how</w:t>
      </w:r>
      <w:r w:rsidRPr="00151DB2" w:rsidR="00821BB8">
        <w:t xml:space="preserve"> </w:t>
      </w:r>
      <w:r w:rsidRPr="00151DB2" w:rsidR="00114526">
        <w:t>have</w:t>
      </w:r>
      <w:r w:rsidRPr="00151DB2" w:rsidR="00821BB8">
        <w:t xml:space="preserve"> </w:t>
      </w:r>
      <w:r w:rsidRPr="00151DB2" w:rsidR="00114526">
        <w:t>the</w:t>
      </w:r>
      <w:r w:rsidRPr="00151DB2" w:rsidR="00821BB8">
        <w:t xml:space="preserve"> </w:t>
      </w:r>
      <w:r w:rsidRPr="00151DB2" w:rsidR="00114526">
        <w:t>landlords</w:t>
      </w:r>
      <w:r w:rsidRPr="00151DB2" w:rsidR="00821BB8">
        <w:t xml:space="preserve"> </w:t>
      </w:r>
      <w:r w:rsidRPr="00151DB2" w:rsidR="00114526">
        <w:t>been</w:t>
      </w:r>
      <w:r w:rsidRPr="00151DB2" w:rsidR="00821BB8">
        <w:t xml:space="preserve"> </w:t>
      </w:r>
      <w:r w:rsidRPr="00151DB2" w:rsidR="00114526">
        <w:t>able</w:t>
      </w:r>
      <w:r w:rsidRPr="00151DB2" w:rsidR="00821BB8">
        <w:t xml:space="preserve"> </w:t>
      </w:r>
      <w:r w:rsidRPr="00151DB2" w:rsidR="00114526">
        <w:t>to</w:t>
      </w:r>
      <w:r w:rsidRPr="00151DB2" w:rsidR="00821BB8">
        <w:t xml:space="preserve"> </w:t>
      </w:r>
      <w:r w:rsidRPr="00151DB2" w:rsidR="00114526">
        <w:t>start</w:t>
      </w:r>
      <w:r w:rsidRPr="00151DB2" w:rsidR="00821BB8">
        <w:t xml:space="preserve"> </w:t>
      </w:r>
      <w:r w:rsidR="00AE7395">
        <w:t>it</w:t>
      </w:r>
      <w:r w:rsidRPr="00151DB2" w:rsidR="00114526">
        <w:t>?</w:t>
      </w:r>
      <w:r w:rsidRPr="00151DB2" w:rsidR="00821BB8">
        <w:t xml:space="preserve"> </w:t>
      </w:r>
    </w:p>
    <w:p w:rsidR="009F7FB6" w:rsidRPr="00151DB2" w:rsidP="00FB79A9">
      <w:pPr>
        <w:pStyle w:val="Answer"/>
      </w:pPr>
      <w:sdt>
        <w:sdtPr>
          <w:alias w:val="Witness"/>
          <w:id w:val="1985351520"/>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114526">
        <w:t>The</w:t>
      </w:r>
      <w:r w:rsidRPr="00151DB2" w:rsidR="00821BB8">
        <w:t xml:space="preserve"> </w:t>
      </w:r>
      <w:r w:rsidRPr="00151DB2" w:rsidR="00114526">
        <w:t>moratorium</w:t>
      </w:r>
      <w:r w:rsidRPr="00151DB2" w:rsidR="00821BB8">
        <w:t xml:space="preserve"> </w:t>
      </w:r>
      <w:r w:rsidRPr="00151DB2" w:rsidR="00114526">
        <w:t>excludes</w:t>
      </w:r>
      <w:r w:rsidRPr="00151DB2" w:rsidR="00821BB8">
        <w:t xml:space="preserve"> </w:t>
      </w:r>
      <w:r w:rsidRPr="00151DB2" w:rsidR="00114526">
        <w:t>c</w:t>
      </w:r>
      <w:r w:rsidRPr="00151DB2" w:rsidR="00FB79A9">
        <w:t>ounty</w:t>
      </w:r>
      <w:r w:rsidRPr="00151DB2" w:rsidR="00821BB8">
        <w:t xml:space="preserve"> </w:t>
      </w:r>
      <w:r w:rsidRPr="00151DB2" w:rsidR="00FB79A9">
        <w:t>court</w:t>
      </w:r>
      <w:r w:rsidRPr="00151DB2" w:rsidR="00821BB8">
        <w:t xml:space="preserve"> </w:t>
      </w:r>
      <w:r w:rsidRPr="00151DB2" w:rsidR="00FB79A9">
        <w:t>judgment</w:t>
      </w:r>
      <w:r w:rsidRPr="00151DB2" w:rsidR="00114526">
        <w:t>s.</w:t>
      </w:r>
      <w:r w:rsidRPr="00151DB2" w:rsidR="00821BB8">
        <w:t xml:space="preserve"> </w:t>
      </w:r>
      <w:r w:rsidRPr="00151DB2" w:rsidR="00114526">
        <w:t>A</w:t>
      </w:r>
      <w:r w:rsidRPr="00151DB2" w:rsidR="00821BB8">
        <w:t xml:space="preserve"> </w:t>
      </w:r>
      <w:r w:rsidRPr="00151DB2" w:rsidR="00114526">
        <w:t>county</w:t>
      </w:r>
      <w:r w:rsidRPr="00151DB2" w:rsidR="00821BB8">
        <w:t xml:space="preserve"> </w:t>
      </w:r>
      <w:r w:rsidRPr="00151DB2" w:rsidR="00114526">
        <w:t>court</w:t>
      </w:r>
      <w:r w:rsidRPr="00151DB2" w:rsidR="00821BB8">
        <w:t xml:space="preserve"> </w:t>
      </w:r>
      <w:r w:rsidRPr="00151DB2" w:rsidR="00114526">
        <w:t>judgment</w:t>
      </w:r>
      <w:r w:rsidRPr="00151DB2" w:rsidR="00821BB8">
        <w:t xml:space="preserve"> </w:t>
      </w:r>
      <w:r w:rsidRPr="00151DB2" w:rsidR="00114526">
        <w:t>is</w:t>
      </w:r>
      <w:r w:rsidRPr="00151DB2" w:rsidR="00821BB8">
        <w:t xml:space="preserve"> </w:t>
      </w:r>
      <w:r w:rsidRPr="00151DB2" w:rsidR="00114526">
        <w:t>started</w:t>
      </w:r>
      <w:r w:rsidRPr="00151DB2" w:rsidR="00821BB8">
        <w:t xml:space="preserve"> </w:t>
      </w:r>
      <w:r w:rsidRPr="00151DB2" w:rsidR="00114526">
        <w:t>to</w:t>
      </w:r>
      <w:r w:rsidRPr="00151DB2" w:rsidR="00821BB8">
        <w:t xml:space="preserve"> </w:t>
      </w:r>
      <w:r w:rsidRPr="00151DB2" w:rsidR="00114526">
        <w:t>be</w:t>
      </w:r>
      <w:r w:rsidRPr="00151DB2" w:rsidR="00821BB8">
        <w:t xml:space="preserve"> </w:t>
      </w:r>
      <w:r w:rsidRPr="00151DB2" w:rsidR="00114526">
        <w:t>able</w:t>
      </w:r>
      <w:r w:rsidRPr="00151DB2" w:rsidR="00821BB8">
        <w:t xml:space="preserve"> </w:t>
      </w:r>
      <w:r w:rsidRPr="00151DB2" w:rsidR="00114526">
        <w:t>to</w:t>
      </w:r>
      <w:r w:rsidRPr="00151DB2" w:rsidR="00821BB8">
        <w:t xml:space="preserve"> </w:t>
      </w:r>
      <w:r w:rsidRPr="00151DB2" w:rsidR="00114526">
        <w:t>determine</w:t>
      </w:r>
      <w:r w:rsidRPr="00151DB2" w:rsidR="00821BB8">
        <w:t xml:space="preserve"> </w:t>
      </w:r>
      <w:r w:rsidRPr="00151DB2" w:rsidR="00114526">
        <w:t>if</w:t>
      </w:r>
      <w:r w:rsidRPr="00151DB2" w:rsidR="00821BB8">
        <w:t xml:space="preserve"> </w:t>
      </w:r>
      <w:r w:rsidRPr="00151DB2" w:rsidR="00114526">
        <w:t>there</w:t>
      </w:r>
      <w:r w:rsidRPr="00151DB2" w:rsidR="00821BB8">
        <w:t xml:space="preserve"> </w:t>
      </w:r>
      <w:r w:rsidRPr="00151DB2" w:rsidR="00114526">
        <w:t>is</w:t>
      </w:r>
      <w:r w:rsidRPr="00151DB2" w:rsidR="00821BB8">
        <w:t xml:space="preserve"> </w:t>
      </w:r>
      <w:r w:rsidRPr="00151DB2" w:rsidR="00114526">
        <w:t>a</w:t>
      </w:r>
      <w:r w:rsidRPr="00151DB2" w:rsidR="00821BB8">
        <w:t xml:space="preserve"> </w:t>
      </w:r>
      <w:r w:rsidRPr="00151DB2" w:rsidR="00114526">
        <w:t>dispute</w:t>
      </w:r>
      <w:r w:rsidRPr="00151DB2" w:rsidR="00821BB8">
        <w:t xml:space="preserve"> </w:t>
      </w:r>
      <w:r w:rsidRPr="00151DB2" w:rsidR="00114526">
        <w:t>on</w:t>
      </w:r>
      <w:r w:rsidRPr="00151DB2" w:rsidR="00821BB8">
        <w:t xml:space="preserve"> </w:t>
      </w:r>
      <w:r w:rsidRPr="00151DB2" w:rsidR="00114526">
        <w:t>the</w:t>
      </w:r>
      <w:r w:rsidRPr="00151DB2" w:rsidR="00821BB8">
        <w:t xml:space="preserve"> </w:t>
      </w:r>
      <w:r w:rsidRPr="00151DB2" w:rsidR="00114526">
        <w:t>debt</w:t>
      </w:r>
      <w:r w:rsidRPr="00151DB2" w:rsidR="00821BB8">
        <w:t xml:space="preserve"> </w:t>
      </w:r>
      <w:r w:rsidRPr="00151DB2" w:rsidR="00114526">
        <w:t>that</w:t>
      </w:r>
      <w:r w:rsidRPr="00151DB2" w:rsidR="00821BB8">
        <w:t xml:space="preserve"> </w:t>
      </w:r>
      <w:r w:rsidRPr="00151DB2" w:rsidR="00114526">
        <w:t>is</w:t>
      </w:r>
      <w:r w:rsidRPr="00151DB2" w:rsidR="00821BB8">
        <w:t xml:space="preserve"> </w:t>
      </w:r>
      <w:r w:rsidRPr="00151DB2" w:rsidR="00114526">
        <w:t>falling</w:t>
      </w:r>
      <w:r w:rsidRPr="00151DB2" w:rsidR="00821BB8">
        <w:t xml:space="preserve"> </w:t>
      </w:r>
      <w:r w:rsidRPr="00151DB2" w:rsidR="00114526">
        <w:t>due</w:t>
      </w:r>
      <w:r w:rsidRPr="00151DB2" w:rsidR="00821BB8">
        <w:t xml:space="preserve"> </w:t>
      </w:r>
      <w:r w:rsidRPr="00151DB2" w:rsidR="00114526">
        <w:t>if</w:t>
      </w:r>
      <w:r w:rsidRPr="00151DB2" w:rsidR="00821BB8">
        <w:t xml:space="preserve"> </w:t>
      </w:r>
      <w:r w:rsidRPr="00151DB2" w:rsidR="00114526">
        <w:t>the</w:t>
      </w:r>
      <w:r w:rsidRPr="00151DB2" w:rsidR="00821BB8">
        <w:t xml:space="preserve"> </w:t>
      </w:r>
      <w:r w:rsidRPr="00151DB2" w:rsidR="00114526">
        <w:t>two</w:t>
      </w:r>
      <w:r w:rsidRPr="00151DB2" w:rsidR="00821BB8">
        <w:t xml:space="preserve"> </w:t>
      </w:r>
      <w:r w:rsidRPr="00151DB2" w:rsidR="00114526">
        <w:t>parties</w:t>
      </w:r>
      <w:r w:rsidRPr="00151DB2" w:rsidR="00821BB8">
        <w:t xml:space="preserve"> </w:t>
      </w:r>
      <w:r w:rsidRPr="00151DB2" w:rsidR="00114526">
        <w:t>disagree.</w:t>
      </w:r>
      <w:r w:rsidRPr="00151DB2" w:rsidR="00821BB8">
        <w:t xml:space="preserve"> </w:t>
      </w:r>
      <w:r w:rsidRPr="00151DB2" w:rsidR="00114526">
        <w:t>We</w:t>
      </w:r>
      <w:r w:rsidRPr="00151DB2" w:rsidR="00821BB8">
        <w:t xml:space="preserve"> </w:t>
      </w:r>
      <w:r w:rsidRPr="00151DB2" w:rsidR="00114526">
        <w:t>have</w:t>
      </w:r>
      <w:r w:rsidRPr="00151DB2" w:rsidR="00821BB8">
        <w:t xml:space="preserve"> </w:t>
      </w:r>
      <w:r w:rsidRPr="00151DB2" w:rsidR="00114526">
        <w:t>seen</w:t>
      </w:r>
      <w:r w:rsidRPr="00151DB2" w:rsidR="00821BB8">
        <w:t xml:space="preserve"> </w:t>
      </w:r>
      <w:r w:rsidRPr="00151DB2" w:rsidR="00114526">
        <w:t>landlords</w:t>
      </w:r>
      <w:r w:rsidRPr="00151DB2" w:rsidR="00821BB8">
        <w:t xml:space="preserve"> </w:t>
      </w:r>
      <w:r w:rsidRPr="00151DB2" w:rsidR="00114526">
        <w:t>starting</w:t>
      </w:r>
      <w:r w:rsidRPr="00151DB2" w:rsidR="00821BB8">
        <w:t xml:space="preserve"> </w:t>
      </w:r>
      <w:r w:rsidRPr="00151DB2" w:rsidR="00114526">
        <w:t>that</w:t>
      </w:r>
      <w:r w:rsidRPr="00151DB2" w:rsidR="00821BB8">
        <w:t xml:space="preserve"> </w:t>
      </w:r>
      <w:r w:rsidRPr="00151DB2" w:rsidR="00114526">
        <w:t>process</w:t>
      </w:r>
      <w:r w:rsidRPr="00151DB2" w:rsidR="00821BB8">
        <w:t xml:space="preserve"> </w:t>
      </w:r>
      <w:r w:rsidRPr="00151DB2" w:rsidR="00114526">
        <w:t>in</w:t>
      </w:r>
      <w:r w:rsidRPr="00151DB2" w:rsidR="00821BB8">
        <w:t xml:space="preserve"> </w:t>
      </w:r>
      <w:r w:rsidRPr="00151DB2" w:rsidR="00114526">
        <w:t>hospitality</w:t>
      </w:r>
      <w:r w:rsidRPr="00151DB2" w:rsidR="00821BB8">
        <w:t xml:space="preserve"> </w:t>
      </w:r>
      <w:r w:rsidRPr="00151DB2" w:rsidR="00114526">
        <w:t>and</w:t>
      </w:r>
      <w:r w:rsidRPr="00151DB2" w:rsidR="00821BB8">
        <w:t xml:space="preserve"> </w:t>
      </w:r>
      <w:r w:rsidRPr="00151DB2" w:rsidR="00114526">
        <w:t>also</w:t>
      </w:r>
      <w:r w:rsidRPr="00151DB2" w:rsidR="00821BB8">
        <w:t xml:space="preserve"> </w:t>
      </w:r>
      <w:r w:rsidRPr="00151DB2" w:rsidR="00114526">
        <w:t>in</w:t>
      </w:r>
      <w:r w:rsidRPr="00151DB2" w:rsidR="00821BB8">
        <w:t xml:space="preserve"> </w:t>
      </w:r>
      <w:r w:rsidRPr="00151DB2" w:rsidR="00114526">
        <w:t>retail</w:t>
      </w:r>
      <w:r w:rsidRPr="00151DB2" w:rsidR="00821BB8">
        <w:t xml:space="preserve"> </w:t>
      </w:r>
      <w:r w:rsidRPr="00151DB2" w:rsidR="00114526">
        <w:t>to</w:t>
      </w:r>
      <w:r w:rsidRPr="00151DB2" w:rsidR="00821BB8">
        <w:t xml:space="preserve"> </w:t>
      </w:r>
      <w:r w:rsidRPr="00151DB2" w:rsidR="00114526">
        <w:t>be</w:t>
      </w:r>
      <w:r w:rsidRPr="00151DB2" w:rsidR="00821BB8">
        <w:t xml:space="preserve"> </w:t>
      </w:r>
      <w:r w:rsidRPr="00151DB2" w:rsidR="00114526">
        <w:t>able</w:t>
      </w:r>
      <w:r w:rsidRPr="00151DB2" w:rsidR="00821BB8">
        <w:t xml:space="preserve"> </w:t>
      </w:r>
      <w:r w:rsidRPr="00151DB2" w:rsidR="00114526">
        <w:t>to</w:t>
      </w:r>
      <w:r w:rsidRPr="00151DB2" w:rsidR="00821BB8">
        <w:t xml:space="preserve"> </w:t>
      </w:r>
      <w:r w:rsidRPr="00151DB2" w:rsidR="00114526">
        <w:t>get</w:t>
      </w:r>
      <w:r w:rsidRPr="00151DB2" w:rsidR="00821BB8">
        <w:t xml:space="preserve"> </w:t>
      </w:r>
      <w:r w:rsidRPr="00151DB2" w:rsidR="00114526">
        <w:t>confirmation</w:t>
      </w:r>
      <w:r w:rsidRPr="00151DB2" w:rsidR="00821BB8">
        <w:t xml:space="preserve"> </w:t>
      </w:r>
      <w:r w:rsidRPr="00151DB2" w:rsidR="00114526">
        <w:t>that</w:t>
      </w:r>
      <w:r w:rsidRPr="00151DB2" w:rsidR="00821BB8">
        <w:t xml:space="preserve"> </w:t>
      </w:r>
      <w:r w:rsidRPr="00151DB2" w:rsidR="00114526">
        <w:t>the</w:t>
      </w:r>
      <w:r w:rsidRPr="00151DB2" w:rsidR="00821BB8">
        <w:t xml:space="preserve"> </w:t>
      </w:r>
      <w:r w:rsidRPr="00151DB2" w:rsidR="00114526">
        <w:t>rent</w:t>
      </w:r>
      <w:r w:rsidRPr="00151DB2" w:rsidR="00821BB8">
        <w:t xml:space="preserve"> </w:t>
      </w:r>
      <w:r w:rsidRPr="00151DB2" w:rsidR="00114526">
        <w:t>is</w:t>
      </w:r>
      <w:r w:rsidRPr="00151DB2" w:rsidR="00821BB8">
        <w:t xml:space="preserve"> </w:t>
      </w:r>
      <w:r w:rsidRPr="00151DB2" w:rsidR="00114526">
        <w:t>a</w:t>
      </w:r>
      <w:r w:rsidRPr="00151DB2" w:rsidR="00821BB8">
        <w:t xml:space="preserve"> </w:t>
      </w:r>
      <w:r w:rsidRPr="00151DB2" w:rsidR="00114526">
        <w:t>debt</w:t>
      </w:r>
      <w:r w:rsidRPr="00151DB2" w:rsidR="00821BB8">
        <w:t xml:space="preserve"> </w:t>
      </w:r>
      <w:r w:rsidRPr="00151DB2" w:rsidR="00114526">
        <w:t>that</w:t>
      </w:r>
      <w:r w:rsidRPr="00151DB2" w:rsidR="00821BB8">
        <w:t xml:space="preserve"> </w:t>
      </w:r>
      <w:r w:rsidRPr="00151DB2" w:rsidR="00114526">
        <w:t>remains</w:t>
      </w:r>
      <w:r w:rsidRPr="00151DB2" w:rsidR="00821BB8">
        <w:t xml:space="preserve"> </w:t>
      </w:r>
      <w:r w:rsidRPr="00151DB2" w:rsidR="00FB79A9">
        <w:t>payable</w:t>
      </w:r>
      <w:r w:rsidRPr="00151DB2" w:rsidR="00821BB8">
        <w:t xml:space="preserve"> </w:t>
      </w:r>
      <w:r w:rsidR="00AE7395">
        <w:t>and</w:t>
      </w:r>
      <w:r w:rsidRPr="00151DB2" w:rsidR="00821BB8">
        <w:t xml:space="preserve"> </w:t>
      </w:r>
      <w:r w:rsidRPr="00151DB2" w:rsidR="00FB79A9">
        <w:t>falls</w:t>
      </w:r>
      <w:r w:rsidRPr="00151DB2" w:rsidR="00821BB8">
        <w:t xml:space="preserve"> </w:t>
      </w:r>
      <w:r w:rsidRPr="00151DB2" w:rsidR="00FB79A9">
        <w:t>due</w:t>
      </w:r>
      <w:r w:rsidRPr="00151DB2" w:rsidR="00114526">
        <w:t>.</w:t>
      </w:r>
      <w:r w:rsidRPr="00151DB2" w:rsidR="00821BB8">
        <w:t xml:space="preserve"> </w:t>
      </w:r>
      <w:r w:rsidRPr="00151DB2" w:rsidR="00BF743A">
        <w:t>T</w:t>
      </w:r>
      <w:r w:rsidRPr="00151DB2" w:rsidR="00114526">
        <w:t>here</w:t>
      </w:r>
      <w:r w:rsidRPr="00151DB2" w:rsidR="00821BB8">
        <w:t xml:space="preserve"> </w:t>
      </w:r>
      <w:r w:rsidRPr="00151DB2" w:rsidR="00FB79A9">
        <w:t>is</w:t>
      </w:r>
      <w:r w:rsidRPr="00151DB2" w:rsidR="00821BB8">
        <w:t xml:space="preserve"> </w:t>
      </w:r>
      <w:r w:rsidRPr="00151DB2" w:rsidR="00FB79A9">
        <w:t>no</w:t>
      </w:r>
      <w:r w:rsidRPr="00151DB2" w:rsidR="00821BB8">
        <w:t xml:space="preserve"> </w:t>
      </w:r>
      <w:r w:rsidRPr="00151DB2" w:rsidR="00FB79A9">
        <w:t>enforcement</w:t>
      </w:r>
      <w:r w:rsidRPr="00151DB2" w:rsidR="00821BB8">
        <w:t xml:space="preserve"> </w:t>
      </w:r>
      <w:r w:rsidRPr="00151DB2" w:rsidR="00FB79A9">
        <w:t>action</w:t>
      </w:r>
      <w:r w:rsidRPr="00151DB2" w:rsidR="00821BB8">
        <w:t xml:space="preserve"> </w:t>
      </w:r>
      <w:r w:rsidRPr="00151DB2" w:rsidR="00FB79A9">
        <w:t>that</w:t>
      </w:r>
      <w:r w:rsidRPr="00151DB2" w:rsidR="00821BB8">
        <w:t xml:space="preserve"> </w:t>
      </w:r>
      <w:r w:rsidRPr="00151DB2" w:rsidR="00FB79A9">
        <w:t>can</w:t>
      </w:r>
      <w:r w:rsidRPr="00151DB2" w:rsidR="00821BB8">
        <w:t xml:space="preserve"> </w:t>
      </w:r>
      <w:r w:rsidRPr="00151DB2" w:rsidR="00FB79A9">
        <w:t>be</w:t>
      </w:r>
      <w:r w:rsidRPr="00151DB2" w:rsidR="00821BB8">
        <w:t xml:space="preserve"> </w:t>
      </w:r>
      <w:r w:rsidRPr="00151DB2" w:rsidR="00FB79A9">
        <w:t>taken</w:t>
      </w:r>
      <w:r w:rsidRPr="00151DB2" w:rsidR="00821BB8">
        <w:t xml:space="preserve"> </w:t>
      </w:r>
      <w:r w:rsidRPr="00151DB2" w:rsidR="00FB79A9">
        <w:t>as</w:t>
      </w:r>
      <w:r w:rsidRPr="00151DB2" w:rsidR="00821BB8">
        <w:t xml:space="preserve"> </w:t>
      </w:r>
      <w:r w:rsidRPr="00151DB2" w:rsidR="00FB79A9">
        <w:t>a</w:t>
      </w:r>
      <w:r w:rsidRPr="00151DB2" w:rsidR="00821BB8">
        <w:t xml:space="preserve"> </w:t>
      </w:r>
      <w:r w:rsidRPr="00151DB2" w:rsidR="00FB79A9">
        <w:t>result</w:t>
      </w:r>
      <w:r w:rsidRPr="00151DB2" w:rsidR="00821BB8">
        <w:t xml:space="preserve"> </w:t>
      </w:r>
      <w:r w:rsidRPr="00151DB2" w:rsidR="00FB79A9">
        <w:t>of</w:t>
      </w:r>
      <w:r w:rsidRPr="00151DB2" w:rsidR="00821BB8">
        <w:t xml:space="preserve"> </w:t>
      </w:r>
      <w:r w:rsidRPr="00151DB2" w:rsidR="00FB79A9">
        <w:t>that</w:t>
      </w:r>
      <w:r w:rsidRPr="00151DB2" w:rsidR="00E6268A">
        <w:t>.</w:t>
      </w:r>
      <w:r w:rsidRPr="00151DB2" w:rsidR="00821BB8">
        <w:t xml:space="preserve"> </w:t>
      </w:r>
      <w:r w:rsidRPr="00151DB2" w:rsidR="00E6268A">
        <w:t>C</w:t>
      </w:r>
      <w:r w:rsidRPr="00151DB2" w:rsidR="00FB79A9">
        <w:t>learly</w:t>
      </w:r>
      <w:r w:rsidRPr="00151DB2" w:rsidR="00BF743A">
        <w:t>,</w:t>
      </w:r>
      <w:r w:rsidRPr="00151DB2" w:rsidR="00821BB8">
        <w:t xml:space="preserve"> </w:t>
      </w:r>
      <w:r w:rsidRPr="00151DB2" w:rsidR="00FB79A9">
        <w:t>a</w:t>
      </w:r>
      <w:r w:rsidRPr="00151DB2" w:rsidR="00821BB8">
        <w:t xml:space="preserve"> </w:t>
      </w:r>
      <w:r w:rsidRPr="00151DB2" w:rsidR="00BF743A">
        <w:t>ruling</w:t>
      </w:r>
      <w:r w:rsidRPr="00151DB2" w:rsidR="00821BB8">
        <w:t xml:space="preserve"> </w:t>
      </w:r>
      <w:r w:rsidRPr="00151DB2" w:rsidR="00BF743A">
        <w:t>in</w:t>
      </w:r>
      <w:r w:rsidRPr="00151DB2" w:rsidR="00821BB8">
        <w:t xml:space="preserve"> </w:t>
      </w:r>
      <w:r w:rsidRPr="00151DB2" w:rsidR="00BF743A">
        <w:t>the</w:t>
      </w:r>
      <w:r w:rsidRPr="00151DB2" w:rsidR="00821BB8">
        <w:t xml:space="preserve"> </w:t>
      </w:r>
      <w:r w:rsidRPr="00151DB2" w:rsidR="00BF743A">
        <w:t>county</w:t>
      </w:r>
      <w:r w:rsidRPr="00151DB2" w:rsidR="00821BB8">
        <w:t xml:space="preserve"> </w:t>
      </w:r>
      <w:r w:rsidRPr="00151DB2" w:rsidR="00BF743A">
        <w:t>court</w:t>
      </w:r>
      <w:r w:rsidRPr="00151DB2" w:rsidR="00821BB8">
        <w:t xml:space="preserve"> </w:t>
      </w:r>
      <w:r w:rsidRPr="00151DB2" w:rsidR="00BF743A">
        <w:t>that</w:t>
      </w:r>
      <w:r w:rsidRPr="00151DB2" w:rsidR="00821BB8">
        <w:t xml:space="preserve"> </w:t>
      </w:r>
      <w:r w:rsidRPr="00151DB2" w:rsidR="00BF743A">
        <w:t>says</w:t>
      </w:r>
      <w:r w:rsidRPr="00151DB2" w:rsidR="00821BB8">
        <w:t xml:space="preserve"> </w:t>
      </w:r>
      <w:r w:rsidRPr="00151DB2" w:rsidR="00BF743A">
        <w:t>you</w:t>
      </w:r>
      <w:r w:rsidRPr="00151DB2" w:rsidR="00821BB8">
        <w:t xml:space="preserve"> </w:t>
      </w:r>
      <w:r w:rsidRPr="00151DB2" w:rsidR="00BF743A">
        <w:t>have</w:t>
      </w:r>
      <w:r w:rsidRPr="00151DB2" w:rsidR="00821BB8">
        <w:t xml:space="preserve"> </w:t>
      </w:r>
      <w:r w:rsidRPr="00151DB2" w:rsidR="00BF743A">
        <w:t>a</w:t>
      </w:r>
      <w:r w:rsidRPr="00151DB2" w:rsidR="00821BB8">
        <w:t xml:space="preserve"> </w:t>
      </w:r>
      <w:r w:rsidRPr="00151DB2" w:rsidR="00BF743A">
        <w:t>debt</w:t>
      </w:r>
      <w:r w:rsidRPr="00151DB2" w:rsidR="00821BB8">
        <w:t xml:space="preserve"> </w:t>
      </w:r>
      <w:r w:rsidRPr="00151DB2" w:rsidR="00BF743A">
        <w:t>that</w:t>
      </w:r>
      <w:r w:rsidRPr="00151DB2" w:rsidR="00821BB8">
        <w:t xml:space="preserve"> </w:t>
      </w:r>
      <w:r w:rsidRPr="00151DB2" w:rsidR="00BF743A">
        <w:t>has</w:t>
      </w:r>
      <w:r w:rsidRPr="00151DB2" w:rsidR="00821BB8">
        <w:t xml:space="preserve"> </w:t>
      </w:r>
      <w:r w:rsidRPr="00151DB2" w:rsidR="00BF743A">
        <w:t>remained</w:t>
      </w:r>
      <w:r w:rsidRPr="00151DB2" w:rsidR="00821BB8">
        <w:t xml:space="preserve"> </w:t>
      </w:r>
      <w:r w:rsidRPr="00151DB2" w:rsidR="00BF743A">
        <w:t>unpaid</w:t>
      </w:r>
      <w:r w:rsidRPr="00151DB2" w:rsidR="00821BB8">
        <w:t xml:space="preserve"> </w:t>
      </w:r>
      <w:r w:rsidRPr="00151DB2" w:rsidR="00BF743A">
        <w:t>is</w:t>
      </w:r>
      <w:r w:rsidRPr="00151DB2" w:rsidR="00821BB8">
        <w:t xml:space="preserve"> </w:t>
      </w:r>
      <w:r w:rsidRPr="00151DB2" w:rsidR="00BF743A">
        <w:t>something</w:t>
      </w:r>
      <w:r w:rsidRPr="00151DB2" w:rsidR="00821BB8">
        <w:t xml:space="preserve"> </w:t>
      </w:r>
      <w:r w:rsidRPr="00151DB2" w:rsidR="00BF743A">
        <w:t>that</w:t>
      </w:r>
      <w:r w:rsidRPr="00151DB2" w:rsidR="00821BB8">
        <w:t xml:space="preserve"> </w:t>
      </w:r>
      <w:r w:rsidRPr="00151DB2" w:rsidR="00BF743A">
        <w:t>a</w:t>
      </w:r>
      <w:r w:rsidRPr="00151DB2" w:rsidR="00821BB8">
        <w:t xml:space="preserve"> </w:t>
      </w:r>
      <w:r w:rsidRPr="00151DB2" w:rsidR="00BF743A">
        <w:t>business,</w:t>
      </w:r>
      <w:r w:rsidRPr="00151DB2" w:rsidR="00821BB8">
        <w:t xml:space="preserve"> </w:t>
      </w:r>
      <w:r w:rsidRPr="00151DB2" w:rsidR="00BF743A">
        <w:t>from</w:t>
      </w:r>
      <w:r w:rsidRPr="00151DB2" w:rsidR="00821BB8">
        <w:t xml:space="preserve"> </w:t>
      </w:r>
      <w:r w:rsidRPr="00151DB2" w:rsidR="00BF743A">
        <w:t>a</w:t>
      </w:r>
      <w:r w:rsidRPr="00151DB2" w:rsidR="00821BB8">
        <w:t xml:space="preserve"> </w:t>
      </w:r>
      <w:r w:rsidRPr="00151DB2" w:rsidR="00BF743A">
        <w:t>reputational</w:t>
      </w:r>
      <w:r w:rsidRPr="00151DB2" w:rsidR="00821BB8">
        <w:t xml:space="preserve"> </w:t>
      </w:r>
      <w:r w:rsidRPr="00151DB2" w:rsidR="00BF743A">
        <w:t>point</w:t>
      </w:r>
      <w:r w:rsidRPr="00151DB2" w:rsidR="00821BB8">
        <w:t xml:space="preserve"> </w:t>
      </w:r>
      <w:r w:rsidRPr="00151DB2" w:rsidR="00BF743A">
        <w:t>of</w:t>
      </w:r>
      <w:r w:rsidRPr="00151DB2" w:rsidR="00821BB8">
        <w:t xml:space="preserve"> </w:t>
      </w:r>
      <w:r w:rsidRPr="00151DB2" w:rsidR="00BF743A">
        <w:t>view,</w:t>
      </w:r>
      <w:r w:rsidRPr="00151DB2" w:rsidR="00821BB8">
        <w:t xml:space="preserve"> </w:t>
      </w:r>
      <w:r w:rsidRPr="00151DB2" w:rsidR="00BF743A">
        <w:t>cannot</w:t>
      </w:r>
      <w:r w:rsidRPr="00151DB2" w:rsidR="00821BB8">
        <w:t xml:space="preserve"> </w:t>
      </w:r>
      <w:r w:rsidRPr="00151DB2" w:rsidR="00FB79A9">
        <w:t>afford</w:t>
      </w:r>
      <w:r w:rsidRPr="00151DB2" w:rsidR="00821BB8">
        <w:t xml:space="preserve"> </w:t>
      </w:r>
      <w:r w:rsidRPr="00151DB2" w:rsidR="00FB79A9">
        <w:t>to</w:t>
      </w:r>
      <w:r w:rsidRPr="00151DB2" w:rsidR="00821BB8">
        <w:t xml:space="preserve"> </w:t>
      </w:r>
      <w:r w:rsidRPr="00151DB2" w:rsidR="00FB79A9">
        <w:t>have</w:t>
      </w:r>
      <w:r w:rsidRPr="00151DB2" w:rsidR="00BF743A">
        <w:t>.</w:t>
      </w:r>
      <w:r w:rsidRPr="00151DB2" w:rsidR="00821BB8">
        <w:t xml:space="preserve"> </w:t>
      </w:r>
      <w:r w:rsidRPr="00151DB2" w:rsidR="00BF743A">
        <w:t>Therefore,</w:t>
      </w:r>
      <w:r w:rsidRPr="00151DB2" w:rsidR="00821BB8">
        <w:t xml:space="preserve"> </w:t>
      </w:r>
      <w:r w:rsidRPr="00151DB2" w:rsidR="00FB79A9">
        <w:t>it</w:t>
      </w:r>
      <w:r w:rsidRPr="00151DB2" w:rsidR="00821BB8">
        <w:t xml:space="preserve"> </w:t>
      </w:r>
      <w:r w:rsidRPr="00151DB2" w:rsidR="00FB79A9">
        <w:t>has</w:t>
      </w:r>
      <w:r w:rsidRPr="00151DB2" w:rsidR="00821BB8">
        <w:t xml:space="preserve"> </w:t>
      </w:r>
      <w:r w:rsidRPr="00151DB2" w:rsidR="00FB79A9">
        <w:t>been</w:t>
      </w:r>
      <w:r w:rsidRPr="00151DB2" w:rsidR="00821BB8">
        <w:t xml:space="preserve"> </w:t>
      </w:r>
      <w:r w:rsidRPr="00151DB2" w:rsidR="00FB79A9">
        <w:t>used</w:t>
      </w:r>
      <w:r w:rsidRPr="00151DB2" w:rsidR="00821BB8">
        <w:t xml:space="preserve"> </w:t>
      </w:r>
      <w:r w:rsidRPr="00151DB2" w:rsidR="00FB79A9">
        <w:t>as</w:t>
      </w:r>
      <w:r w:rsidRPr="00151DB2" w:rsidR="00821BB8">
        <w:t xml:space="preserve"> </w:t>
      </w:r>
      <w:r w:rsidRPr="00151DB2" w:rsidR="00FB79A9">
        <w:t>a</w:t>
      </w:r>
      <w:r w:rsidRPr="00151DB2" w:rsidR="00821BB8">
        <w:t xml:space="preserve"> </w:t>
      </w:r>
      <w:r w:rsidRPr="00151DB2" w:rsidR="00FB79A9">
        <w:t>threatening</w:t>
      </w:r>
      <w:r w:rsidRPr="00151DB2" w:rsidR="00821BB8">
        <w:t xml:space="preserve"> </w:t>
      </w:r>
      <w:r w:rsidRPr="00151DB2" w:rsidR="00FB79A9">
        <w:t>tool</w:t>
      </w:r>
      <w:r w:rsidRPr="00151DB2" w:rsidR="00821BB8">
        <w:t xml:space="preserve"> </w:t>
      </w:r>
      <w:r w:rsidRPr="00151DB2" w:rsidR="00BF743A">
        <w:t>to</w:t>
      </w:r>
      <w:r w:rsidRPr="00151DB2" w:rsidR="00821BB8">
        <w:t xml:space="preserve"> </w:t>
      </w:r>
      <w:r w:rsidRPr="00151DB2" w:rsidR="00BF743A">
        <w:t>require</w:t>
      </w:r>
      <w:r w:rsidRPr="00151DB2" w:rsidR="00821BB8">
        <w:t xml:space="preserve"> </w:t>
      </w:r>
      <w:r w:rsidRPr="00151DB2" w:rsidR="00BF743A">
        <w:t>people</w:t>
      </w:r>
      <w:r w:rsidRPr="00151DB2" w:rsidR="00821BB8">
        <w:t xml:space="preserve"> </w:t>
      </w:r>
      <w:r w:rsidRPr="00151DB2" w:rsidR="00BF743A">
        <w:t>to</w:t>
      </w:r>
      <w:r w:rsidRPr="00151DB2" w:rsidR="00821BB8">
        <w:t xml:space="preserve"> </w:t>
      </w:r>
      <w:r w:rsidRPr="00151DB2" w:rsidR="00BF743A">
        <w:t>make</w:t>
      </w:r>
      <w:r w:rsidRPr="00151DB2" w:rsidR="00821BB8">
        <w:t xml:space="preserve"> </w:t>
      </w:r>
      <w:r w:rsidRPr="00151DB2" w:rsidR="00BF743A">
        <w:t>payments.</w:t>
      </w:r>
    </w:p>
    <w:p w:rsidR="00FB79A9" w:rsidRPr="00151DB2" w:rsidP="00FB79A9">
      <w:pPr>
        <w:pStyle w:val="Answer"/>
      </w:pPr>
      <w:r w:rsidRPr="00151DB2">
        <w:t>We</w:t>
      </w:r>
      <w:r w:rsidRPr="00151DB2" w:rsidR="00821BB8">
        <w:t xml:space="preserve"> </w:t>
      </w:r>
      <w:r w:rsidRPr="00151DB2">
        <w:t>have</w:t>
      </w:r>
      <w:r w:rsidRPr="00151DB2" w:rsidR="00821BB8">
        <w:t xml:space="preserve"> </w:t>
      </w:r>
      <w:r w:rsidRPr="00151DB2">
        <w:t>also</w:t>
      </w:r>
      <w:r w:rsidRPr="00151DB2" w:rsidR="00821BB8">
        <w:t xml:space="preserve"> </w:t>
      </w:r>
      <w:r w:rsidRPr="00151DB2">
        <w:t>seen</w:t>
      </w:r>
      <w:r w:rsidRPr="00151DB2" w:rsidR="00821BB8">
        <w:t xml:space="preserve"> </w:t>
      </w:r>
      <w:r w:rsidRPr="00151DB2">
        <w:t>that,</w:t>
      </w:r>
      <w:r w:rsidRPr="00151DB2" w:rsidR="00821BB8">
        <w:t xml:space="preserve"> </w:t>
      </w:r>
      <w:r w:rsidRPr="00151DB2">
        <w:t>in</w:t>
      </w:r>
      <w:r w:rsidRPr="00151DB2" w:rsidR="00821BB8">
        <w:t xml:space="preserve"> </w:t>
      </w:r>
      <w:r w:rsidRPr="00151DB2">
        <w:t>some</w:t>
      </w:r>
      <w:r w:rsidRPr="00151DB2" w:rsidR="00821BB8">
        <w:t xml:space="preserve"> </w:t>
      </w:r>
      <w:r w:rsidRPr="00151DB2">
        <w:t>cases,</w:t>
      </w:r>
      <w:r w:rsidRPr="00151DB2" w:rsidR="00821BB8">
        <w:t xml:space="preserve"> </w:t>
      </w:r>
      <w:r w:rsidRPr="00151DB2">
        <w:t>there</w:t>
      </w:r>
      <w:r w:rsidRPr="00151DB2" w:rsidR="00821BB8">
        <w:t xml:space="preserve"> </w:t>
      </w:r>
      <w:r w:rsidRPr="00151DB2">
        <w:t>will</w:t>
      </w:r>
      <w:r w:rsidRPr="00151DB2" w:rsidR="00821BB8">
        <w:t xml:space="preserve"> </w:t>
      </w:r>
      <w:r w:rsidRPr="00151DB2">
        <w:t>be</w:t>
      </w:r>
      <w:r w:rsidRPr="00151DB2" w:rsidR="00821BB8">
        <w:t xml:space="preserve"> </w:t>
      </w:r>
      <w:r w:rsidRPr="00151DB2">
        <w:t>personal</w:t>
      </w:r>
      <w:r w:rsidRPr="00151DB2" w:rsidR="00821BB8">
        <w:t xml:space="preserve"> </w:t>
      </w:r>
      <w:r w:rsidRPr="00151DB2">
        <w:t>guarantees</w:t>
      </w:r>
      <w:r w:rsidRPr="00151DB2" w:rsidR="00821BB8">
        <w:t xml:space="preserve"> </w:t>
      </w:r>
      <w:r w:rsidRPr="00151DB2">
        <w:t>or</w:t>
      </w:r>
      <w:r w:rsidRPr="00151DB2" w:rsidR="00821BB8">
        <w:t xml:space="preserve"> </w:t>
      </w:r>
      <w:r w:rsidRPr="00151DB2">
        <w:t>head</w:t>
      </w:r>
      <w:r w:rsidRPr="00151DB2" w:rsidR="00821BB8">
        <w:t xml:space="preserve"> </w:t>
      </w:r>
      <w:r w:rsidRPr="00151DB2">
        <w:t>businesses</w:t>
      </w:r>
      <w:r w:rsidRPr="00151DB2" w:rsidR="00821BB8">
        <w:t xml:space="preserve"> </w:t>
      </w:r>
      <w:r w:rsidRPr="00151DB2">
        <w:t>above</w:t>
      </w:r>
      <w:r w:rsidRPr="00151DB2" w:rsidR="00821BB8">
        <w:t xml:space="preserve"> </w:t>
      </w:r>
      <w:r w:rsidRPr="00151DB2">
        <w:t>the</w:t>
      </w:r>
      <w:r w:rsidRPr="00151DB2" w:rsidR="00821BB8">
        <w:t xml:space="preserve"> </w:t>
      </w:r>
      <w:r w:rsidRPr="00151DB2">
        <w:t>individual</w:t>
      </w:r>
      <w:r w:rsidRPr="00151DB2" w:rsidR="00821BB8">
        <w:t xml:space="preserve"> </w:t>
      </w:r>
      <w:r w:rsidRPr="00151DB2">
        <w:t>tenant</w:t>
      </w:r>
      <w:r w:rsidRPr="00151DB2">
        <w:t>.</w:t>
      </w:r>
      <w:r w:rsidRPr="00151DB2" w:rsidR="00821BB8">
        <w:t xml:space="preserve"> </w:t>
      </w:r>
      <w:r w:rsidRPr="00151DB2">
        <w:t>L</w:t>
      </w:r>
      <w:r w:rsidRPr="00151DB2">
        <w:t>andlords</w:t>
      </w:r>
      <w:r w:rsidRPr="00151DB2" w:rsidR="00821BB8">
        <w:t xml:space="preserve"> </w:t>
      </w:r>
      <w:r w:rsidRPr="00151DB2">
        <w:t>have</w:t>
      </w:r>
      <w:r w:rsidRPr="00151DB2" w:rsidR="00821BB8">
        <w:t xml:space="preserve"> </w:t>
      </w:r>
      <w:r w:rsidRPr="00151DB2">
        <w:t>used</w:t>
      </w:r>
      <w:r w:rsidRPr="00151DB2" w:rsidR="00821BB8">
        <w:t xml:space="preserve"> </w:t>
      </w:r>
      <w:r w:rsidRPr="00151DB2">
        <w:t>that</w:t>
      </w:r>
      <w:r w:rsidRPr="00151DB2" w:rsidR="00821BB8">
        <w:t xml:space="preserve"> </w:t>
      </w:r>
      <w:r w:rsidRPr="00151DB2">
        <w:t>to</w:t>
      </w:r>
      <w:r w:rsidRPr="00151DB2" w:rsidR="00821BB8">
        <w:t xml:space="preserve"> </w:t>
      </w:r>
      <w:r w:rsidRPr="00151DB2">
        <w:t>exert</w:t>
      </w:r>
      <w:r w:rsidRPr="00151DB2" w:rsidR="00821BB8">
        <w:t xml:space="preserve"> </w:t>
      </w:r>
      <w:r w:rsidRPr="00151DB2">
        <w:t>pressure</w:t>
      </w:r>
      <w:r w:rsidRPr="00151DB2" w:rsidR="00821BB8">
        <w:t xml:space="preserve"> </w:t>
      </w:r>
      <w:r w:rsidRPr="00151DB2">
        <w:t>to</w:t>
      </w:r>
      <w:r w:rsidRPr="00151DB2" w:rsidR="00821BB8">
        <w:t xml:space="preserve"> </w:t>
      </w:r>
      <w:r w:rsidRPr="00151DB2">
        <w:t>get</w:t>
      </w:r>
      <w:r w:rsidRPr="00151DB2" w:rsidR="00821BB8">
        <w:t xml:space="preserve"> </w:t>
      </w:r>
      <w:r w:rsidRPr="00151DB2">
        <w:t>payments</w:t>
      </w:r>
      <w:r w:rsidR="00AE7395">
        <w:t>,</w:t>
      </w:r>
      <w:r w:rsidRPr="00151DB2" w:rsidR="00821BB8">
        <w:t xml:space="preserve"> </w:t>
      </w:r>
      <w:r w:rsidRPr="00151DB2">
        <w:t>too.</w:t>
      </w:r>
    </w:p>
    <w:p w:rsidR="00FB79A9" w:rsidRPr="00151DB2" w:rsidP="00FB79A9">
      <w:pPr>
        <w:pStyle w:val="Question"/>
      </w:pPr>
      <w:sdt>
        <w:sdtPr>
          <w:alias w:val="Member"/>
          <w:tag w:val="&lt;Member mnisId='4052' dodsId='35411'&gt;"/>
          <w:id w:val="-1914853387"/>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rsidR="009F7FB6">
        <w:t>Kate,</w:t>
      </w:r>
      <w:r w:rsidRPr="00151DB2" w:rsidR="00821BB8">
        <w:t xml:space="preserve"> </w:t>
      </w:r>
      <w:r w:rsidRPr="00151DB2" w:rsidR="009F7FB6">
        <w:t>are</w:t>
      </w:r>
      <w:r w:rsidRPr="00151DB2" w:rsidR="00821BB8">
        <w:t xml:space="preserve"> </w:t>
      </w:r>
      <w:r w:rsidRPr="00151DB2" w:rsidR="009F7FB6">
        <w:t>you</w:t>
      </w:r>
      <w:r w:rsidRPr="00151DB2" w:rsidR="00821BB8">
        <w:t xml:space="preserve"> </w:t>
      </w:r>
      <w:r w:rsidRPr="00151DB2" w:rsidR="009F7FB6">
        <w:t>suggesting</w:t>
      </w:r>
      <w:r w:rsidRPr="00151DB2" w:rsidR="00821BB8">
        <w:t xml:space="preserve"> </w:t>
      </w:r>
      <w:r w:rsidRPr="00151DB2" w:rsidR="009F7FB6">
        <w:t>there</w:t>
      </w:r>
      <w:r w:rsidRPr="00151DB2" w:rsidR="00821BB8">
        <w:t xml:space="preserve"> </w:t>
      </w:r>
      <w:r w:rsidRPr="00151DB2" w:rsidR="009F7FB6">
        <w:t>is</w:t>
      </w:r>
      <w:r w:rsidRPr="00151DB2" w:rsidR="00821BB8">
        <w:t xml:space="preserve"> </w:t>
      </w:r>
      <w:r w:rsidRPr="00151DB2" w:rsidR="009F7FB6">
        <w:t>something</w:t>
      </w:r>
      <w:r w:rsidRPr="00151DB2" w:rsidR="00821BB8">
        <w:t xml:space="preserve"> </w:t>
      </w:r>
      <w:r w:rsidRPr="00151DB2" w:rsidR="009F7FB6">
        <w:t>wrong</w:t>
      </w:r>
      <w:r w:rsidRPr="00151DB2" w:rsidR="00821BB8">
        <w:t xml:space="preserve"> </w:t>
      </w:r>
      <w:r w:rsidRPr="00151DB2" w:rsidR="009F7FB6">
        <w:t>in</w:t>
      </w:r>
      <w:r w:rsidRPr="00151DB2" w:rsidR="00821BB8">
        <w:t xml:space="preserve"> </w:t>
      </w:r>
      <w:r w:rsidRPr="00151DB2" w:rsidR="009F7FB6">
        <w:t>the</w:t>
      </w:r>
      <w:r w:rsidRPr="00151DB2" w:rsidR="00821BB8">
        <w:t xml:space="preserve"> </w:t>
      </w:r>
      <w:r w:rsidRPr="00151DB2" w:rsidR="009F7FB6">
        <w:t>fact</w:t>
      </w:r>
      <w:r w:rsidRPr="00151DB2" w:rsidR="00821BB8">
        <w:t xml:space="preserve"> </w:t>
      </w:r>
      <w:r w:rsidRPr="00151DB2" w:rsidR="009F7FB6">
        <w:t>that</w:t>
      </w:r>
      <w:r w:rsidRPr="00151DB2" w:rsidR="00821BB8">
        <w:t xml:space="preserve"> </w:t>
      </w:r>
      <w:r w:rsidRPr="00151DB2" w:rsidR="009F7FB6">
        <w:t>some</w:t>
      </w:r>
      <w:r w:rsidRPr="00151DB2" w:rsidR="00821BB8">
        <w:t xml:space="preserve"> </w:t>
      </w:r>
      <w:r w:rsidRPr="00151DB2" w:rsidR="009F7FB6">
        <w:t>landlords</w:t>
      </w:r>
      <w:r w:rsidRPr="00151DB2" w:rsidR="00821BB8">
        <w:t xml:space="preserve"> </w:t>
      </w:r>
      <w:r w:rsidRPr="00151DB2" w:rsidR="009F7FB6">
        <w:t>h</w:t>
      </w:r>
      <w:r w:rsidRPr="00151DB2">
        <w:t>ave</w:t>
      </w:r>
      <w:r w:rsidRPr="00151DB2" w:rsidR="00821BB8">
        <w:t xml:space="preserve"> </w:t>
      </w:r>
      <w:r w:rsidRPr="00151DB2">
        <w:t>sought</w:t>
      </w:r>
      <w:r w:rsidRPr="00151DB2" w:rsidR="00821BB8">
        <w:t xml:space="preserve"> </w:t>
      </w:r>
      <w:r w:rsidRPr="00151DB2">
        <w:t>to</w:t>
      </w:r>
      <w:r w:rsidRPr="00151DB2" w:rsidR="00821BB8">
        <w:t xml:space="preserve"> </w:t>
      </w:r>
      <w:r w:rsidRPr="00151DB2">
        <w:t>identify</w:t>
      </w:r>
      <w:r w:rsidRPr="00151DB2" w:rsidR="00821BB8">
        <w:t xml:space="preserve"> </w:t>
      </w:r>
      <w:r w:rsidRPr="00151DB2">
        <w:t>or</w:t>
      </w:r>
      <w:r w:rsidRPr="00151DB2" w:rsidR="00821BB8">
        <w:t xml:space="preserve"> </w:t>
      </w:r>
      <w:r w:rsidRPr="00151DB2" w:rsidR="00FB6043">
        <w:t>crystallise</w:t>
      </w:r>
      <w:r w:rsidRPr="00151DB2" w:rsidR="00821BB8">
        <w:t xml:space="preserve"> </w:t>
      </w:r>
      <w:r w:rsidRPr="00151DB2">
        <w:t>their</w:t>
      </w:r>
      <w:r w:rsidRPr="00151DB2" w:rsidR="00821BB8">
        <w:t xml:space="preserve"> </w:t>
      </w:r>
      <w:r w:rsidRPr="00151DB2">
        <w:t>debt?</w:t>
      </w:r>
      <w:r w:rsidRPr="00151DB2" w:rsidR="00821BB8">
        <w:t xml:space="preserve"> </w:t>
      </w:r>
      <w:r w:rsidRPr="00151DB2">
        <w:t>Are</w:t>
      </w:r>
      <w:r w:rsidRPr="00151DB2" w:rsidR="00821BB8">
        <w:t xml:space="preserve"> </w:t>
      </w:r>
      <w:r w:rsidRPr="00151DB2">
        <w:t>you</w:t>
      </w:r>
      <w:r w:rsidRPr="00151DB2" w:rsidR="00821BB8">
        <w:t xml:space="preserve"> </w:t>
      </w:r>
      <w:r w:rsidRPr="00151DB2">
        <w:t>saying</w:t>
      </w:r>
      <w:r w:rsidRPr="00151DB2" w:rsidR="00821BB8">
        <w:t xml:space="preserve"> </w:t>
      </w:r>
      <w:r w:rsidRPr="00151DB2">
        <w:t>they</w:t>
      </w:r>
      <w:r w:rsidRPr="00151DB2" w:rsidR="00821BB8">
        <w:t xml:space="preserve"> </w:t>
      </w:r>
      <w:r w:rsidRPr="00151DB2">
        <w:t>should</w:t>
      </w:r>
      <w:r w:rsidRPr="00151DB2" w:rsidR="00821BB8">
        <w:t xml:space="preserve"> </w:t>
      </w:r>
      <w:r w:rsidRPr="00151DB2">
        <w:t>not</w:t>
      </w:r>
      <w:r w:rsidRPr="00151DB2" w:rsidR="00821BB8">
        <w:t xml:space="preserve"> </w:t>
      </w:r>
      <w:r w:rsidRPr="00151DB2">
        <w:t>have</w:t>
      </w:r>
      <w:r w:rsidRPr="00151DB2" w:rsidR="00821BB8">
        <w:t xml:space="preserve"> </w:t>
      </w:r>
      <w:r w:rsidRPr="00151DB2">
        <w:t>done</w:t>
      </w:r>
      <w:r w:rsidRPr="00151DB2" w:rsidR="00821BB8">
        <w:t xml:space="preserve"> </w:t>
      </w:r>
      <w:r w:rsidRPr="00151DB2">
        <w:t>that?</w:t>
      </w:r>
    </w:p>
    <w:p w:rsidR="0087358B" w:rsidRPr="00151DB2" w:rsidP="00FB79A9">
      <w:pPr>
        <w:pStyle w:val="Answer"/>
      </w:pPr>
      <w:sdt>
        <w:sdtPr>
          <w:alias w:val="Witness"/>
          <w:id w:val="-668858052"/>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FB79A9">
        <w:t>I</w:t>
      </w:r>
      <w:r w:rsidRPr="00151DB2" w:rsidR="00821BB8">
        <w:t xml:space="preserve"> </w:t>
      </w:r>
      <w:r w:rsidRPr="00151DB2" w:rsidR="00FB79A9">
        <w:t>am</w:t>
      </w:r>
      <w:r w:rsidRPr="00151DB2" w:rsidR="00821BB8">
        <w:t xml:space="preserve"> </w:t>
      </w:r>
      <w:r w:rsidRPr="00151DB2" w:rsidR="00FB79A9">
        <w:t>saying</w:t>
      </w:r>
      <w:r w:rsidRPr="00151DB2" w:rsidR="00821BB8">
        <w:t xml:space="preserve"> </w:t>
      </w:r>
      <w:r w:rsidRPr="00151DB2" w:rsidR="00FB79A9">
        <w:t>it</w:t>
      </w:r>
      <w:r w:rsidRPr="00151DB2" w:rsidR="00821BB8">
        <w:t xml:space="preserve"> </w:t>
      </w:r>
      <w:r w:rsidRPr="00151DB2" w:rsidR="00FB79A9">
        <w:t>was</w:t>
      </w:r>
      <w:r w:rsidRPr="00151DB2" w:rsidR="00821BB8">
        <w:t xml:space="preserve"> </w:t>
      </w:r>
      <w:r w:rsidRPr="00151DB2" w:rsidR="00FB79A9">
        <w:t>a</w:t>
      </w:r>
      <w:r w:rsidRPr="00151DB2" w:rsidR="00821BB8">
        <w:t xml:space="preserve"> </w:t>
      </w:r>
      <w:r w:rsidRPr="00151DB2" w:rsidR="00FB79A9">
        <w:t>gap</w:t>
      </w:r>
      <w:r w:rsidRPr="00151DB2" w:rsidR="00821BB8">
        <w:t xml:space="preserve"> </w:t>
      </w:r>
      <w:r w:rsidRPr="00151DB2" w:rsidR="00FB79A9">
        <w:t>in</w:t>
      </w:r>
      <w:r w:rsidRPr="00151DB2" w:rsidR="00821BB8">
        <w:t xml:space="preserve"> </w:t>
      </w:r>
      <w:r w:rsidRPr="00151DB2" w:rsidR="00FB79A9">
        <w:t>the</w:t>
      </w:r>
      <w:r w:rsidRPr="00151DB2" w:rsidR="00821BB8">
        <w:t xml:space="preserve"> </w:t>
      </w:r>
      <w:r w:rsidRPr="00151DB2" w:rsidR="009F7FB6">
        <w:t>enforcement</w:t>
      </w:r>
      <w:r w:rsidRPr="00151DB2" w:rsidR="00821BB8">
        <w:t xml:space="preserve"> </w:t>
      </w:r>
      <w:r w:rsidRPr="00151DB2" w:rsidR="00FB79A9">
        <w:t>moratorium</w:t>
      </w:r>
      <w:r w:rsidRPr="00151DB2" w:rsidR="00821BB8">
        <w:t xml:space="preserve"> </w:t>
      </w:r>
      <w:r w:rsidRPr="00151DB2" w:rsidR="009F7FB6">
        <w:t>that</w:t>
      </w:r>
      <w:r w:rsidRPr="00151DB2" w:rsidR="00821BB8">
        <w:t xml:space="preserve"> </w:t>
      </w:r>
      <w:r w:rsidRPr="00151DB2" w:rsidR="009F7FB6">
        <w:t>we</w:t>
      </w:r>
      <w:r w:rsidRPr="00151DB2" w:rsidR="00821BB8">
        <w:t xml:space="preserve"> </w:t>
      </w:r>
      <w:r w:rsidRPr="00151DB2" w:rsidR="009F7FB6">
        <w:t>identified</w:t>
      </w:r>
      <w:r w:rsidRPr="00151DB2" w:rsidR="00821BB8">
        <w:t xml:space="preserve"> </w:t>
      </w:r>
      <w:r w:rsidRPr="00151DB2" w:rsidR="009F7FB6">
        <w:t>at</w:t>
      </w:r>
      <w:r w:rsidRPr="00151DB2" w:rsidR="00821BB8">
        <w:t xml:space="preserve"> </w:t>
      </w:r>
      <w:r w:rsidRPr="00151DB2" w:rsidR="009F7FB6">
        <w:t>the</w:t>
      </w:r>
      <w:r w:rsidRPr="00151DB2" w:rsidR="00821BB8">
        <w:t xml:space="preserve"> </w:t>
      </w:r>
      <w:r w:rsidRPr="00151DB2" w:rsidR="009F7FB6">
        <w:t>time.</w:t>
      </w:r>
      <w:r w:rsidRPr="00151DB2" w:rsidR="00821BB8">
        <w:t xml:space="preserve"> </w:t>
      </w:r>
      <w:r w:rsidRPr="00151DB2" w:rsidR="009F7FB6">
        <w:t>We</w:t>
      </w:r>
      <w:r w:rsidRPr="00151DB2" w:rsidR="00821BB8">
        <w:t xml:space="preserve"> </w:t>
      </w:r>
      <w:r w:rsidRPr="00151DB2" w:rsidR="009F7FB6">
        <w:t>said</w:t>
      </w:r>
      <w:r w:rsidRPr="00151DB2" w:rsidR="00821BB8">
        <w:t xml:space="preserve"> </w:t>
      </w:r>
      <w:r w:rsidRPr="00151DB2" w:rsidR="009F7FB6">
        <w:t>there</w:t>
      </w:r>
      <w:r w:rsidRPr="00151DB2" w:rsidR="00821BB8">
        <w:t xml:space="preserve"> </w:t>
      </w:r>
      <w:r w:rsidRPr="00151DB2" w:rsidR="009F7FB6">
        <w:t>was</w:t>
      </w:r>
      <w:r w:rsidRPr="00151DB2" w:rsidR="00821BB8">
        <w:t xml:space="preserve"> </w:t>
      </w:r>
      <w:r w:rsidRPr="00151DB2" w:rsidR="009F7FB6">
        <w:t>a</w:t>
      </w:r>
      <w:r w:rsidRPr="00151DB2" w:rsidR="00821BB8">
        <w:t xml:space="preserve"> </w:t>
      </w:r>
      <w:r w:rsidRPr="00151DB2" w:rsidR="009F7FB6">
        <w:t>danger</w:t>
      </w:r>
      <w:r w:rsidRPr="00151DB2" w:rsidR="00821BB8">
        <w:t xml:space="preserve"> </w:t>
      </w:r>
      <w:r w:rsidRPr="00151DB2" w:rsidR="009F7FB6">
        <w:t>that</w:t>
      </w:r>
      <w:r w:rsidRPr="00151DB2" w:rsidR="00821BB8">
        <w:t xml:space="preserve"> </w:t>
      </w:r>
      <w:r w:rsidRPr="00151DB2" w:rsidR="009F7FB6">
        <w:t>some</w:t>
      </w:r>
      <w:r w:rsidRPr="00151DB2" w:rsidR="00821BB8">
        <w:t xml:space="preserve"> </w:t>
      </w:r>
      <w:r w:rsidRPr="00151DB2" w:rsidR="009F7FB6">
        <w:t>businesses</w:t>
      </w:r>
      <w:r w:rsidRPr="00151DB2" w:rsidR="00821BB8">
        <w:t xml:space="preserve"> </w:t>
      </w:r>
      <w:r w:rsidRPr="00151DB2" w:rsidR="009F7FB6">
        <w:t>would</w:t>
      </w:r>
      <w:r w:rsidRPr="00151DB2" w:rsidR="00821BB8">
        <w:t xml:space="preserve"> </w:t>
      </w:r>
      <w:r w:rsidRPr="00151DB2" w:rsidR="009F7FB6">
        <w:t>be</w:t>
      </w:r>
      <w:r w:rsidRPr="00151DB2" w:rsidR="00821BB8">
        <w:t xml:space="preserve"> </w:t>
      </w:r>
      <w:r w:rsidRPr="00151DB2" w:rsidR="009F7FB6">
        <w:t>put</w:t>
      </w:r>
      <w:r w:rsidRPr="00151DB2" w:rsidR="00821BB8">
        <w:t xml:space="preserve"> </w:t>
      </w:r>
      <w:r w:rsidRPr="00151DB2" w:rsidR="009F7FB6">
        <w:t>under</w:t>
      </w:r>
      <w:r w:rsidRPr="00151DB2" w:rsidR="00821BB8">
        <w:t xml:space="preserve"> </w:t>
      </w:r>
      <w:r w:rsidRPr="00151DB2" w:rsidR="009F7FB6">
        <w:t>pressure</w:t>
      </w:r>
      <w:r w:rsidRPr="00151DB2" w:rsidR="00821BB8">
        <w:t xml:space="preserve"> </w:t>
      </w:r>
      <w:r w:rsidRPr="00151DB2" w:rsidR="009F7FB6">
        <w:t>to</w:t>
      </w:r>
      <w:r w:rsidRPr="00151DB2" w:rsidR="00821BB8">
        <w:t xml:space="preserve"> </w:t>
      </w:r>
      <w:r w:rsidRPr="00151DB2" w:rsidR="009F7FB6">
        <w:t>make</w:t>
      </w:r>
      <w:r w:rsidRPr="00151DB2" w:rsidR="00821BB8">
        <w:t xml:space="preserve"> </w:t>
      </w:r>
      <w:r w:rsidRPr="00151DB2" w:rsidR="009F7FB6">
        <w:t>payments</w:t>
      </w:r>
      <w:r w:rsidRPr="00151DB2" w:rsidR="00821BB8">
        <w:t xml:space="preserve"> </w:t>
      </w:r>
      <w:r w:rsidRPr="00151DB2" w:rsidR="009F7FB6">
        <w:t>unless</w:t>
      </w:r>
      <w:r w:rsidRPr="00151DB2" w:rsidR="00821BB8">
        <w:t xml:space="preserve"> </w:t>
      </w:r>
      <w:r w:rsidRPr="00151DB2" w:rsidR="009F7FB6">
        <w:t>that</w:t>
      </w:r>
      <w:r w:rsidRPr="00151DB2" w:rsidR="00821BB8">
        <w:t xml:space="preserve"> </w:t>
      </w:r>
      <w:r w:rsidRPr="00151DB2" w:rsidR="009F7FB6">
        <w:t>was</w:t>
      </w:r>
      <w:r w:rsidRPr="00151DB2" w:rsidR="00821BB8">
        <w:t xml:space="preserve"> </w:t>
      </w:r>
      <w:r w:rsidRPr="00151DB2" w:rsidR="009F7FB6">
        <w:t>covered</w:t>
      </w:r>
      <w:r w:rsidRPr="00151DB2" w:rsidR="00821BB8">
        <w:t xml:space="preserve"> </w:t>
      </w:r>
      <w:r w:rsidRPr="00151DB2" w:rsidR="009F7FB6">
        <w:t>and</w:t>
      </w:r>
      <w:r w:rsidRPr="00151DB2" w:rsidR="00821BB8">
        <w:t xml:space="preserve"> </w:t>
      </w:r>
      <w:r w:rsidRPr="00151DB2" w:rsidR="009F7FB6">
        <w:t>extended</w:t>
      </w:r>
      <w:r w:rsidRPr="00151DB2" w:rsidR="00821BB8">
        <w:t xml:space="preserve"> </w:t>
      </w:r>
      <w:r w:rsidRPr="00151DB2" w:rsidR="009F7FB6">
        <w:t>to</w:t>
      </w:r>
      <w:r w:rsidRPr="00151DB2" w:rsidR="00821BB8">
        <w:t xml:space="preserve"> </w:t>
      </w:r>
      <w:r w:rsidRPr="00151DB2" w:rsidR="009F7FB6">
        <w:t>include</w:t>
      </w:r>
      <w:r w:rsidRPr="00151DB2" w:rsidR="00821BB8">
        <w:t xml:space="preserve"> </w:t>
      </w:r>
      <w:r w:rsidRPr="00151DB2" w:rsidR="009F7FB6">
        <w:t>county</w:t>
      </w:r>
      <w:r w:rsidRPr="00151DB2" w:rsidR="00821BB8">
        <w:t xml:space="preserve"> </w:t>
      </w:r>
      <w:r w:rsidRPr="00151DB2" w:rsidR="009F7FB6">
        <w:t>court</w:t>
      </w:r>
      <w:r w:rsidRPr="00151DB2" w:rsidR="00821BB8">
        <w:t xml:space="preserve"> </w:t>
      </w:r>
      <w:r w:rsidRPr="00151DB2" w:rsidR="009F7FB6">
        <w:t>judgments.</w:t>
      </w:r>
      <w:r w:rsidRPr="00151DB2" w:rsidR="00821BB8">
        <w:t xml:space="preserve"> </w:t>
      </w:r>
      <w:r w:rsidRPr="00151DB2" w:rsidR="009F7FB6">
        <w:t>It</w:t>
      </w:r>
      <w:r w:rsidRPr="00151DB2" w:rsidR="00821BB8">
        <w:t xml:space="preserve"> </w:t>
      </w:r>
      <w:r w:rsidRPr="00151DB2" w:rsidR="009F7FB6">
        <w:t>is</w:t>
      </w:r>
      <w:r w:rsidRPr="00151DB2" w:rsidR="00821BB8">
        <w:t xml:space="preserve"> </w:t>
      </w:r>
      <w:r w:rsidRPr="00151DB2" w:rsidR="009F7FB6">
        <w:t>something</w:t>
      </w:r>
      <w:r w:rsidRPr="00151DB2" w:rsidR="00821BB8">
        <w:t xml:space="preserve"> </w:t>
      </w:r>
      <w:r w:rsidRPr="00151DB2" w:rsidR="009F7FB6">
        <w:t>we</w:t>
      </w:r>
      <w:r w:rsidRPr="00151DB2" w:rsidR="00821BB8">
        <w:t xml:space="preserve"> </w:t>
      </w:r>
      <w:r w:rsidRPr="00151DB2" w:rsidR="009F7FB6">
        <w:t>have</w:t>
      </w:r>
      <w:r w:rsidRPr="00151DB2" w:rsidR="00821BB8">
        <w:t xml:space="preserve"> </w:t>
      </w:r>
      <w:r w:rsidRPr="00151DB2" w:rsidR="009F7FB6">
        <w:t>been</w:t>
      </w:r>
      <w:r w:rsidRPr="00151DB2" w:rsidR="00821BB8">
        <w:t xml:space="preserve"> </w:t>
      </w:r>
      <w:r w:rsidRPr="00151DB2" w:rsidR="009F7FB6">
        <w:t>raising</w:t>
      </w:r>
      <w:r w:rsidRPr="00151DB2" w:rsidR="00821BB8">
        <w:t xml:space="preserve"> </w:t>
      </w:r>
      <w:r w:rsidRPr="00151DB2" w:rsidR="00221BAF">
        <w:t>with</w:t>
      </w:r>
      <w:r w:rsidRPr="00151DB2" w:rsidR="00821BB8">
        <w:t xml:space="preserve"> </w:t>
      </w:r>
      <w:r w:rsidRPr="00151DB2" w:rsidR="00221BAF">
        <w:t>Ministers</w:t>
      </w:r>
      <w:r w:rsidRPr="00151DB2" w:rsidR="00821BB8">
        <w:t xml:space="preserve"> </w:t>
      </w:r>
      <w:r w:rsidRPr="00151DB2" w:rsidR="00221BAF">
        <w:t>subsequently</w:t>
      </w:r>
      <w:r w:rsidRPr="00151DB2" w:rsidR="00821BB8">
        <w:t xml:space="preserve"> </w:t>
      </w:r>
      <w:r w:rsidRPr="00151DB2" w:rsidR="00221BAF">
        <w:t>as</w:t>
      </w:r>
      <w:r w:rsidRPr="00151DB2" w:rsidR="00821BB8">
        <w:t xml:space="preserve"> </w:t>
      </w:r>
      <w:r w:rsidRPr="00151DB2" w:rsidR="00221BAF">
        <w:t>a</w:t>
      </w:r>
      <w:r w:rsidRPr="00151DB2" w:rsidR="00821BB8">
        <w:t xml:space="preserve"> </w:t>
      </w:r>
      <w:r w:rsidRPr="00151DB2" w:rsidR="00221BAF">
        <w:t>result.</w:t>
      </w:r>
      <w:r w:rsidRPr="00151DB2" w:rsidR="00821BB8">
        <w:t xml:space="preserve"> </w:t>
      </w:r>
      <w:r w:rsidRPr="00151DB2" w:rsidR="00221BAF">
        <w:t>It</w:t>
      </w:r>
      <w:r w:rsidRPr="00151DB2" w:rsidR="00821BB8">
        <w:t xml:space="preserve"> </w:t>
      </w:r>
      <w:r w:rsidRPr="00151DB2" w:rsidR="00221BAF">
        <w:t>is</w:t>
      </w:r>
      <w:r w:rsidRPr="00151DB2" w:rsidR="00821BB8">
        <w:t xml:space="preserve"> </w:t>
      </w:r>
      <w:r w:rsidRPr="00151DB2" w:rsidR="00221BAF">
        <w:t>a</w:t>
      </w:r>
      <w:r w:rsidRPr="00151DB2" w:rsidR="00821BB8">
        <w:t xml:space="preserve"> </w:t>
      </w:r>
      <w:r w:rsidRPr="00151DB2" w:rsidR="00FB79A9">
        <w:t>small</w:t>
      </w:r>
      <w:r w:rsidRPr="00151DB2" w:rsidR="00821BB8">
        <w:t xml:space="preserve"> </w:t>
      </w:r>
      <w:r w:rsidRPr="00151DB2" w:rsidR="00FB79A9">
        <w:t>proportion</w:t>
      </w:r>
      <w:r w:rsidRPr="00151DB2" w:rsidR="00821BB8">
        <w:t xml:space="preserve"> </w:t>
      </w:r>
      <w:r w:rsidRPr="00151DB2" w:rsidR="00FB79A9">
        <w:t>of</w:t>
      </w:r>
      <w:r w:rsidRPr="00151DB2" w:rsidR="00821BB8">
        <w:t xml:space="preserve"> </w:t>
      </w:r>
      <w:r w:rsidRPr="00151DB2" w:rsidR="00FB79A9">
        <w:t>cases</w:t>
      </w:r>
      <w:r w:rsidRPr="00151DB2" w:rsidR="00221BAF">
        <w:t>,</w:t>
      </w:r>
      <w:r w:rsidRPr="00151DB2" w:rsidR="00821BB8">
        <w:t xml:space="preserve"> </w:t>
      </w:r>
      <w:r w:rsidRPr="00151DB2" w:rsidR="00FB79A9">
        <w:t>but</w:t>
      </w:r>
      <w:r w:rsidRPr="00151DB2" w:rsidR="00221BAF">
        <w:t>,</w:t>
      </w:r>
      <w:r w:rsidRPr="00151DB2" w:rsidR="00821BB8">
        <w:t xml:space="preserve"> </w:t>
      </w:r>
      <w:r w:rsidRPr="00151DB2" w:rsidR="00FB79A9">
        <w:t>where</w:t>
      </w:r>
      <w:r w:rsidRPr="00151DB2" w:rsidR="00821BB8">
        <w:t xml:space="preserve"> </w:t>
      </w:r>
      <w:r w:rsidRPr="00151DB2" w:rsidR="00FB79A9">
        <w:t>they</w:t>
      </w:r>
      <w:r w:rsidRPr="00151DB2" w:rsidR="00821BB8">
        <w:t xml:space="preserve"> </w:t>
      </w:r>
      <w:r w:rsidRPr="00151DB2" w:rsidR="00FB79A9">
        <w:t>are</w:t>
      </w:r>
      <w:r w:rsidRPr="00151DB2" w:rsidR="00821BB8">
        <w:t xml:space="preserve"> </w:t>
      </w:r>
      <w:r w:rsidRPr="00151DB2" w:rsidR="00FB79A9">
        <w:t>used</w:t>
      </w:r>
      <w:r w:rsidRPr="00151DB2" w:rsidR="00821BB8">
        <w:t xml:space="preserve"> </w:t>
      </w:r>
      <w:r w:rsidRPr="00151DB2" w:rsidR="00FB79A9">
        <w:t>or</w:t>
      </w:r>
      <w:r w:rsidRPr="00151DB2" w:rsidR="00221BAF">
        <w:t>,</w:t>
      </w:r>
      <w:r w:rsidRPr="00151DB2" w:rsidR="00821BB8">
        <w:t xml:space="preserve"> </w:t>
      </w:r>
      <w:r w:rsidRPr="00151DB2" w:rsidR="00FB79A9">
        <w:t>more</w:t>
      </w:r>
      <w:r w:rsidRPr="00151DB2" w:rsidR="00821BB8">
        <w:t xml:space="preserve"> </w:t>
      </w:r>
      <w:r w:rsidRPr="00151DB2" w:rsidR="00FB79A9">
        <w:t>important</w:t>
      </w:r>
      <w:r w:rsidRPr="00151DB2" w:rsidR="00221BAF">
        <w:t>ly,</w:t>
      </w:r>
      <w:r w:rsidRPr="00151DB2" w:rsidR="00821BB8">
        <w:t xml:space="preserve"> </w:t>
      </w:r>
      <w:r w:rsidRPr="00151DB2" w:rsidR="00FB79A9">
        <w:t>where</w:t>
      </w:r>
      <w:r w:rsidRPr="00151DB2" w:rsidR="00821BB8">
        <w:t xml:space="preserve"> </w:t>
      </w:r>
      <w:r w:rsidRPr="00151DB2" w:rsidR="00FB79A9">
        <w:t>the</w:t>
      </w:r>
      <w:r w:rsidRPr="00151DB2" w:rsidR="00821BB8">
        <w:t xml:space="preserve"> </w:t>
      </w:r>
      <w:r w:rsidRPr="00151DB2" w:rsidR="00FB79A9">
        <w:t>threat</w:t>
      </w:r>
      <w:r w:rsidRPr="00151DB2" w:rsidR="00821BB8">
        <w:t xml:space="preserve"> </w:t>
      </w:r>
      <w:r w:rsidRPr="00151DB2" w:rsidR="00FB79A9">
        <w:t>is</w:t>
      </w:r>
      <w:r w:rsidRPr="00151DB2" w:rsidR="00821BB8">
        <w:t xml:space="preserve"> </w:t>
      </w:r>
      <w:r w:rsidRPr="00151DB2" w:rsidR="00FB79A9">
        <w:t>used</w:t>
      </w:r>
      <w:r w:rsidRPr="00151DB2" w:rsidR="00221BAF">
        <w:t>,</w:t>
      </w:r>
      <w:r w:rsidRPr="00151DB2" w:rsidR="00821BB8">
        <w:t xml:space="preserve"> </w:t>
      </w:r>
      <w:r w:rsidRPr="00151DB2" w:rsidR="00FB79A9">
        <w:t>it</w:t>
      </w:r>
      <w:r w:rsidRPr="00151DB2" w:rsidR="00821BB8">
        <w:t xml:space="preserve"> </w:t>
      </w:r>
      <w:r w:rsidRPr="00151DB2" w:rsidR="00FB79A9">
        <w:t>has</w:t>
      </w:r>
      <w:r w:rsidRPr="00151DB2" w:rsidR="00821BB8">
        <w:t xml:space="preserve"> </w:t>
      </w:r>
      <w:r w:rsidRPr="00151DB2" w:rsidR="00221BAF">
        <w:t>a</w:t>
      </w:r>
      <w:r w:rsidRPr="00151DB2" w:rsidR="00821BB8">
        <w:t xml:space="preserve"> </w:t>
      </w:r>
      <w:r w:rsidRPr="00151DB2" w:rsidR="00221BAF">
        <w:t>real</w:t>
      </w:r>
      <w:r w:rsidRPr="00151DB2" w:rsidR="00821BB8">
        <w:t xml:space="preserve"> </w:t>
      </w:r>
      <w:r w:rsidRPr="00151DB2" w:rsidR="00221BAF">
        <w:t>impact.</w:t>
      </w:r>
      <w:r w:rsidRPr="00151DB2" w:rsidR="00821BB8">
        <w:t xml:space="preserve"> </w:t>
      </w:r>
    </w:p>
    <w:p w:rsidR="00FB79A9" w:rsidRPr="00151DB2" w:rsidP="00FB79A9">
      <w:pPr>
        <w:pStyle w:val="Answer"/>
      </w:pPr>
      <w:r w:rsidRPr="00151DB2">
        <w:t>I</w:t>
      </w:r>
      <w:r w:rsidRPr="00151DB2" w:rsidR="00821BB8">
        <w:t xml:space="preserve"> </w:t>
      </w:r>
      <w:r w:rsidRPr="00151DB2">
        <w:t>hesitate</w:t>
      </w:r>
      <w:r w:rsidRPr="00151DB2" w:rsidR="00821BB8">
        <w:t xml:space="preserve"> </w:t>
      </w:r>
      <w:r w:rsidRPr="00151DB2">
        <w:t>to</w:t>
      </w:r>
      <w:r w:rsidRPr="00151DB2" w:rsidR="00821BB8">
        <w:t xml:space="preserve"> </w:t>
      </w:r>
      <w:r w:rsidRPr="00151DB2">
        <w:t>use</w:t>
      </w:r>
      <w:r w:rsidRPr="00151DB2" w:rsidR="00821BB8">
        <w:t xml:space="preserve"> </w:t>
      </w:r>
      <w:r w:rsidRPr="00151DB2">
        <w:t>the</w:t>
      </w:r>
      <w:r w:rsidRPr="00151DB2" w:rsidR="00821BB8">
        <w:t xml:space="preserve"> </w:t>
      </w:r>
      <w:r w:rsidRPr="00151DB2">
        <w:t>word</w:t>
      </w:r>
      <w:r w:rsidRPr="00151DB2" w:rsidR="00821BB8">
        <w:t xml:space="preserve"> </w:t>
      </w:r>
      <w:r w:rsidRPr="00151DB2">
        <w:t>“loophole”</w:t>
      </w:r>
      <w:r w:rsidRPr="00151DB2" w:rsidR="00821BB8">
        <w:t xml:space="preserve"> </w:t>
      </w:r>
      <w:r w:rsidRPr="00151DB2">
        <w:t>because</w:t>
      </w:r>
      <w:r w:rsidRPr="00151DB2" w:rsidR="00821BB8">
        <w:t xml:space="preserve"> </w:t>
      </w:r>
      <w:r w:rsidRPr="00151DB2">
        <w:t>it</w:t>
      </w:r>
      <w:r w:rsidRPr="00151DB2" w:rsidR="00821BB8">
        <w:t xml:space="preserve"> </w:t>
      </w:r>
      <w:r w:rsidRPr="00151DB2">
        <w:t>is</w:t>
      </w:r>
      <w:r w:rsidRPr="00151DB2" w:rsidR="00821BB8">
        <w:t xml:space="preserve"> </w:t>
      </w:r>
      <w:r w:rsidRPr="00151DB2">
        <w:t>not</w:t>
      </w:r>
      <w:r w:rsidRPr="00151DB2" w:rsidR="00821BB8">
        <w:t xml:space="preserve"> </w:t>
      </w:r>
      <w:r w:rsidRPr="00151DB2">
        <w:t>a</w:t>
      </w:r>
      <w:r w:rsidRPr="00151DB2" w:rsidR="00821BB8">
        <w:t xml:space="preserve"> </w:t>
      </w:r>
      <w:r w:rsidRPr="00151DB2">
        <w:t>loophole</w:t>
      </w:r>
      <w:r w:rsidRPr="00151DB2">
        <w:t>,</w:t>
      </w:r>
      <w:r w:rsidRPr="00151DB2" w:rsidR="00821BB8">
        <w:t xml:space="preserve"> </w:t>
      </w:r>
      <w:r w:rsidRPr="00151DB2">
        <w:t>but</w:t>
      </w:r>
      <w:r w:rsidRPr="00151DB2" w:rsidR="00821BB8">
        <w:t xml:space="preserve"> </w:t>
      </w:r>
      <w:r w:rsidRPr="00151DB2">
        <w:t>it</w:t>
      </w:r>
      <w:r w:rsidRPr="00151DB2" w:rsidR="00821BB8">
        <w:t xml:space="preserve"> </w:t>
      </w:r>
      <w:r w:rsidR="00AE7395">
        <w:t>is</w:t>
      </w:r>
      <w:r w:rsidRPr="00151DB2" w:rsidR="00821BB8">
        <w:t xml:space="preserve"> </w:t>
      </w:r>
      <w:r w:rsidRPr="00151DB2">
        <w:t>an</w:t>
      </w:r>
      <w:r w:rsidRPr="00151DB2" w:rsidR="00821BB8">
        <w:t xml:space="preserve"> </w:t>
      </w:r>
      <w:r w:rsidRPr="00151DB2">
        <w:t>enforcement</w:t>
      </w:r>
      <w:r w:rsidRPr="00151DB2" w:rsidR="00821BB8">
        <w:t xml:space="preserve"> </w:t>
      </w:r>
      <w:r w:rsidRPr="00151DB2">
        <w:t>mechanism</w:t>
      </w:r>
      <w:r w:rsidRPr="00151DB2" w:rsidR="00821BB8">
        <w:t xml:space="preserve"> </w:t>
      </w:r>
      <w:r w:rsidRPr="00151DB2">
        <w:t>that</w:t>
      </w:r>
      <w:r w:rsidRPr="00151DB2" w:rsidR="00821BB8">
        <w:t xml:space="preserve"> </w:t>
      </w:r>
      <w:r w:rsidRPr="00151DB2">
        <w:t>was</w:t>
      </w:r>
      <w:r w:rsidRPr="00151DB2" w:rsidR="00821BB8">
        <w:t xml:space="preserve"> </w:t>
      </w:r>
      <w:r w:rsidRPr="00151DB2">
        <w:t>not</w:t>
      </w:r>
      <w:r w:rsidRPr="00151DB2" w:rsidR="00821BB8">
        <w:t xml:space="preserve"> </w:t>
      </w:r>
      <w:r w:rsidRPr="00151DB2">
        <w:t>covered</w:t>
      </w:r>
      <w:r w:rsidRPr="00151DB2" w:rsidR="00821BB8">
        <w:t xml:space="preserve"> </w:t>
      </w:r>
      <w:r w:rsidRPr="00151DB2">
        <w:t>by</w:t>
      </w:r>
      <w:r w:rsidRPr="00151DB2" w:rsidR="00821BB8">
        <w:t xml:space="preserve"> </w:t>
      </w:r>
      <w:r w:rsidRPr="00151DB2">
        <w:t>the</w:t>
      </w:r>
      <w:r w:rsidRPr="00151DB2" w:rsidR="00821BB8">
        <w:t xml:space="preserve"> </w:t>
      </w:r>
      <w:r w:rsidRPr="00151DB2">
        <w:t>debt</w:t>
      </w:r>
      <w:r w:rsidRPr="00151DB2" w:rsidR="00821BB8">
        <w:t xml:space="preserve"> </w:t>
      </w:r>
      <w:r w:rsidRPr="00151DB2">
        <w:t>enforcement</w:t>
      </w:r>
      <w:r w:rsidRPr="00151DB2" w:rsidR="00821BB8">
        <w:t xml:space="preserve"> </w:t>
      </w:r>
      <w:r w:rsidRPr="00151DB2">
        <w:t>mechanisms</w:t>
      </w:r>
      <w:r w:rsidRPr="00151DB2" w:rsidR="00821BB8">
        <w:t xml:space="preserve"> </w:t>
      </w:r>
      <w:r w:rsidRPr="00151DB2">
        <w:t>that</w:t>
      </w:r>
      <w:r w:rsidRPr="00151DB2" w:rsidR="00821BB8">
        <w:t xml:space="preserve"> </w:t>
      </w:r>
      <w:r w:rsidRPr="00151DB2">
        <w:t>were</w:t>
      </w:r>
      <w:r w:rsidRPr="00151DB2" w:rsidR="00821BB8">
        <w:t xml:space="preserve"> </w:t>
      </w:r>
      <w:r w:rsidRPr="00151DB2">
        <w:t>introduced</w:t>
      </w:r>
      <w:r w:rsidRPr="00151DB2" w:rsidR="00821BB8">
        <w:t xml:space="preserve"> </w:t>
      </w:r>
      <w:r w:rsidRPr="00151DB2">
        <w:t>as</w:t>
      </w:r>
      <w:r w:rsidRPr="00151DB2" w:rsidR="00821BB8">
        <w:t xml:space="preserve"> </w:t>
      </w:r>
      <w:r w:rsidRPr="00151DB2">
        <w:t>part</w:t>
      </w:r>
      <w:r w:rsidRPr="00151DB2" w:rsidR="00821BB8">
        <w:t xml:space="preserve"> </w:t>
      </w:r>
      <w:r w:rsidRPr="00151DB2">
        <w:t>of</w:t>
      </w:r>
      <w:r w:rsidRPr="00151DB2" w:rsidR="00821BB8">
        <w:t xml:space="preserve"> </w:t>
      </w:r>
      <w:r w:rsidRPr="00151DB2">
        <w:t>the</w:t>
      </w:r>
      <w:r w:rsidRPr="00151DB2" w:rsidR="00821BB8">
        <w:t xml:space="preserve"> </w:t>
      </w:r>
      <w:r w:rsidRPr="00151DB2">
        <w:t>Insolvency</w:t>
      </w:r>
      <w:r w:rsidRPr="00151DB2" w:rsidR="00821BB8">
        <w:t xml:space="preserve"> </w:t>
      </w:r>
      <w:r w:rsidRPr="00151DB2">
        <w:t>Act.</w:t>
      </w:r>
    </w:p>
    <w:p w:rsidR="00FB79A9" w:rsidRPr="00151DB2" w:rsidP="00FB79A9">
      <w:pPr>
        <w:pStyle w:val="Question"/>
      </w:pPr>
      <w:sdt>
        <w:sdtPr>
          <w:alias w:val="Member"/>
          <w:tag w:val="&lt;Member mnisId='4052' dodsId='35411'&gt;"/>
          <w:id w:val="-1576270864"/>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t>It</w:t>
      </w:r>
      <w:r w:rsidRPr="00151DB2" w:rsidR="00821BB8">
        <w:t xml:space="preserve"> </w:t>
      </w:r>
      <w:r w:rsidRPr="00151DB2">
        <w:t>is</w:t>
      </w:r>
      <w:r w:rsidRPr="00151DB2" w:rsidR="00821BB8">
        <w:t xml:space="preserve"> </w:t>
      </w:r>
      <w:r w:rsidRPr="00151DB2">
        <w:t>not</w:t>
      </w:r>
      <w:r w:rsidRPr="00151DB2" w:rsidR="00821BB8">
        <w:t xml:space="preserve"> </w:t>
      </w:r>
      <w:r w:rsidRPr="00151DB2" w:rsidR="001E5AAD">
        <w:t>a</w:t>
      </w:r>
      <w:r w:rsidRPr="00151DB2" w:rsidR="00821BB8">
        <w:t xml:space="preserve"> </w:t>
      </w:r>
      <w:r w:rsidRPr="00151DB2" w:rsidR="001E5AAD">
        <w:t>legal</w:t>
      </w:r>
      <w:r w:rsidRPr="00151DB2" w:rsidR="00821BB8">
        <w:t xml:space="preserve"> </w:t>
      </w:r>
      <w:r w:rsidRPr="00151DB2" w:rsidR="001E5AAD">
        <w:t>enforcement.</w:t>
      </w:r>
      <w:r w:rsidRPr="00151DB2" w:rsidR="00821BB8">
        <w:t xml:space="preserve"> </w:t>
      </w:r>
      <w:r w:rsidRPr="00151DB2" w:rsidR="001E5AAD">
        <w:t>Having</w:t>
      </w:r>
      <w:r w:rsidRPr="00151DB2" w:rsidR="00821BB8">
        <w:t xml:space="preserve"> </w:t>
      </w:r>
      <w:r w:rsidRPr="00151DB2" w:rsidR="001E5AAD">
        <w:t>identified</w:t>
      </w:r>
      <w:r w:rsidRPr="00151DB2" w:rsidR="00821BB8">
        <w:t xml:space="preserve"> </w:t>
      </w:r>
      <w:r w:rsidRPr="00151DB2" w:rsidR="001E5AAD">
        <w:t>the</w:t>
      </w:r>
      <w:r w:rsidRPr="00151DB2" w:rsidR="00821BB8">
        <w:t xml:space="preserve"> </w:t>
      </w:r>
      <w:r w:rsidRPr="00151DB2" w:rsidR="001E5AAD">
        <w:t>debt</w:t>
      </w:r>
      <w:r w:rsidRPr="00151DB2" w:rsidR="00821BB8">
        <w:t xml:space="preserve"> </w:t>
      </w:r>
      <w:r w:rsidRPr="00151DB2" w:rsidR="001E5AAD">
        <w:t>through</w:t>
      </w:r>
      <w:r w:rsidRPr="00151DB2" w:rsidR="00821BB8">
        <w:t xml:space="preserve"> </w:t>
      </w:r>
      <w:r w:rsidRPr="00151DB2" w:rsidR="001E5AAD">
        <w:t>the</w:t>
      </w:r>
      <w:r w:rsidRPr="00151DB2" w:rsidR="00821BB8">
        <w:t xml:space="preserve"> </w:t>
      </w:r>
      <w:r w:rsidRPr="00151DB2" w:rsidR="001E5AAD">
        <w:t>county</w:t>
      </w:r>
      <w:r w:rsidRPr="00151DB2" w:rsidR="00821BB8">
        <w:t xml:space="preserve"> </w:t>
      </w:r>
      <w:r w:rsidRPr="00151DB2" w:rsidR="001E5AAD">
        <w:t>court</w:t>
      </w:r>
      <w:r w:rsidRPr="00151DB2" w:rsidR="00821BB8">
        <w:t xml:space="preserve"> </w:t>
      </w:r>
      <w:r w:rsidRPr="00151DB2" w:rsidR="001E5AAD">
        <w:t>judgment,</w:t>
      </w:r>
      <w:r w:rsidRPr="00151DB2" w:rsidR="00821BB8">
        <w:t xml:space="preserve"> </w:t>
      </w:r>
      <w:r w:rsidRPr="00151DB2">
        <w:t>tenants</w:t>
      </w:r>
      <w:r w:rsidRPr="00151DB2" w:rsidR="00821BB8">
        <w:t xml:space="preserve"> </w:t>
      </w:r>
      <w:r w:rsidRPr="00151DB2">
        <w:t>have</w:t>
      </w:r>
      <w:r w:rsidRPr="00151DB2" w:rsidR="00821BB8">
        <w:t xml:space="preserve"> </w:t>
      </w:r>
      <w:r w:rsidRPr="00151DB2">
        <w:t>chosen</w:t>
      </w:r>
      <w:r w:rsidRPr="00151DB2" w:rsidR="00821BB8">
        <w:t xml:space="preserve"> </w:t>
      </w:r>
      <w:r w:rsidRPr="00151DB2">
        <w:t>to</w:t>
      </w:r>
      <w:r w:rsidRPr="00151DB2" w:rsidR="00821BB8">
        <w:t xml:space="preserve"> </w:t>
      </w:r>
      <w:r w:rsidRPr="00151DB2">
        <w:t>pay</w:t>
      </w:r>
      <w:r w:rsidRPr="00151DB2" w:rsidR="00821BB8">
        <w:t xml:space="preserve"> </w:t>
      </w:r>
      <w:r w:rsidRPr="00151DB2">
        <w:t>rather</w:t>
      </w:r>
      <w:r w:rsidRPr="00151DB2" w:rsidR="00821BB8">
        <w:t xml:space="preserve"> </w:t>
      </w:r>
      <w:r w:rsidRPr="00151DB2">
        <w:t>than</w:t>
      </w:r>
      <w:r w:rsidRPr="00151DB2" w:rsidR="00821BB8">
        <w:t xml:space="preserve"> </w:t>
      </w:r>
      <w:r w:rsidR="00AE7395">
        <w:t>be</w:t>
      </w:r>
      <w:r w:rsidRPr="00151DB2" w:rsidR="00821BB8">
        <w:t xml:space="preserve"> </w:t>
      </w:r>
      <w:r w:rsidRPr="00151DB2">
        <w:t>obliged</w:t>
      </w:r>
      <w:r w:rsidRPr="00151DB2" w:rsidR="00821BB8">
        <w:t xml:space="preserve"> </w:t>
      </w:r>
      <w:r w:rsidRPr="00151DB2">
        <w:t>to</w:t>
      </w:r>
      <w:r w:rsidR="00AE7395">
        <w:t xml:space="preserve"> pay</w:t>
      </w:r>
      <w:r w:rsidRPr="00151DB2" w:rsidR="00821BB8">
        <w:t xml:space="preserve"> </w:t>
      </w:r>
      <w:r w:rsidRPr="00151DB2">
        <w:t>through</w:t>
      </w:r>
      <w:r w:rsidRPr="00151DB2" w:rsidR="00821BB8">
        <w:t xml:space="preserve"> </w:t>
      </w:r>
      <w:r w:rsidRPr="00151DB2">
        <w:t>the</w:t>
      </w:r>
      <w:r w:rsidRPr="00151DB2" w:rsidR="00821BB8">
        <w:t xml:space="preserve"> </w:t>
      </w:r>
      <w:r w:rsidRPr="00151DB2">
        <w:t>legal</w:t>
      </w:r>
      <w:r w:rsidRPr="00151DB2" w:rsidR="00821BB8">
        <w:t xml:space="preserve"> </w:t>
      </w:r>
      <w:r w:rsidRPr="00151DB2">
        <w:t>system.</w:t>
      </w:r>
      <w:r w:rsidRPr="00151DB2" w:rsidR="00821BB8">
        <w:t xml:space="preserve"> </w:t>
      </w:r>
      <w:r w:rsidRPr="00151DB2">
        <w:t>Is</w:t>
      </w:r>
      <w:r w:rsidRPr="00151DB2" w:rsidR="00821BB8">
        <w:t xml:space="preserve"> </w:t>
      </w:r>
      <w:r w:rsidRPr="00151DB2">
        <w:t>that</w:t>
      </w:r>
      <w:r w:rsidRPr="00151DB2" w:rsidR="00821BB8">
        <w:t xml:space="preserve"> </w:t>
      </w:r>
      <w:r w:rsidRPr="00151DB2">
        <w:t>what</w:t>
      </w:r>
      <w:r w:rsidRPr="00151DB2" w:rsidR="00821BB8">
        <w:t xml:space="preserve"> </w:t>
      </w:r>
      <w:r w:rsidRPr="00151DB2" w:rsidR="00FB6043">
        <w:t>you</w:t>
      </w:r>
      <w:r w:rsidRPr="00151DB2" w:rsidR="00821BB8">
        <w:t xml:space="preserve"> </w:t>
      </w:r>
      <w:r w:rsidRPr="00151DB2" w:rsidR="00FB6043">
        <w:t>a</w:t>
      </w:r>
      <w:r w:rsidRPr="00151DB2">
        <w:t>re</w:t>
      </w:r>
      <w:r w:rsidRPr="00151DB2" w:rsidR="00821BB8">
        <w:t xml:space="preserve"> </w:t>
      </w:r>
      <w:r w:rsidRPr="00151DB2">
        <w:t>saying</w:t>
      </w:r>
      <w:r w:rsidRPr="00151DB2" w:rsidR="00821BB8">
        <w:t xml:space="preserve"> </w:t>
      </w:r>
      <w:r w:rsidRPr="00151DB2">
        <w:t>to</w:t>
      </w:r>
      <w:r w:rsidRPr="00151DB2" w:rsidR="00821BB8">
        <w:t xml:space="preserve"> </w:t>
      </w:r>
      <w:r w:rsidRPr="00151DB2">
        <w:t>us?</w:t>
      </w:r>
    </w:p>
    <w:p w:rsidR="00FB79A9" w:rsidRPr="00151DB2" w:rsidP="00FB79A9">
      <w:pPr>
        <w:pStyle w:val="Answer"/>
      </w:pPr>
      <w:sdt>
        <w:sdtPr>
          <w:alias w:val="Witness"/>
          <w:id w:val="-1512831547"/>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1E5AAD">
        <w:t>In</w:t>
      </w:r>
      <w:r w:rsidRPr="00151DB2" w:rsidR="00821BB8">
        <w:t xml:space="preserve"> </w:t>
      </w:r>
      <w:r w:rsidRPr="00151DB2" w:rsidR="001E5AAD">
        <w:t>some</w:t>
      </w:r>
      <w:r w:rsidRPr="00151DB2" w:rsidR="00821BB8">
        <w:t xml:space="preserve"> </w:t>
      </w:r>
      <w:r w:rsidRPr="00151DB2" w:rsidR="001E5AAD">
        <w:t>cases,</w:t>
      </w:r>
      <w:r w:rsidRPr="00151DB2" w:rsidR="00821BB8">
        <w:t xml:space="preserve"> </w:t>
      </w:r>
      <w:r w:rsidRPr="00151DB2" w:rsidR="001E5AAD">
        <w:t>they</w:t>
      </w:r>
      <w:r w:rsidRPr="00151DB2" w:rsidR="00821BB8">
        <w:t xml:space="preserve"> </w:t>
      </w:r>
      <w:r w:rsidRPr="00151DB2" w:rsidR="001E5AAD">
        <w:t>have</w:t>
      </w:r>
      <w:r w:rsidRPr="00151DB2" w:rsidR="00821BB8">
        <w:t xml:space="preserve"> </w:t>
      </w:r>
      <w:r w:rsidRPr="00151DB2" w:rsidR="001E5AAD">
        <w:t>felt</w:t>
      </w:r>
      <w:r w:rsidRPr="00151DB2" w:rsidR="00821BB8">
        <w:t xml:space="preserve"> </w:t>
      </w:r>
      <w:r w:rsidRPr="00151DB2" w:rsidR="001E5AAD">
        <w:t>that</w:t>
      </w:r>
      <w:r w:rsidRPr="00151DB2" w:rsidR="00821BB8">
        <w:t xml:space="preserve"> </w:t>
      </w:r>
      <w:r w:rsidRPr="00151DB2" w:rsidR="001E5AAD">
        <w:t>they</w:t>
      </w:r>
      <w:r w:rsidRPr="00151DB2" w:rsidR="00821BB8">
        <w:t xml:space="preserve"> </w:t>
      </w:r>
      <w:r w:rsidRPr="00151DB2" w:rsidR="001E5AAD">
        <w:t>have</w:t>
      </w:r>
      <w:r w:rsidRPr="00151DB2" w:rsidR="00821BB8">
        <w:t xml:space="preserve"> </w:t>
      </w:r>
      <w:r w:rsidRPr="00151DB2" w:rsidR="001E5AAD">
        <w:t>no</w:t>
      </w:r>
      <w:r w:rsidRPr="00151DB2" w:rsidR="00821BB8">
        <w:t xml:space="preserve"> </w:t>
      </w:r>
      <w:r w:rsidRPr="00151DB2" w:rsidR="001E5AAD">
        <w:t>option</w:t>
      </w:r>
      <w:r w:rsidRPr="00151DB2" w:rsidR="0087358B">
        <w:t xml:space="preserve"> but</w:t>
      </w:r>
      <w:r w:rsidRPr="00151DB2" w:rsidR="00821BB8">
        <w:t xml:space="preserve"> </w:t>
      </w:r>
      <w:r w:rsidRPr="00151DB2" w:rsidR="001E5AAD">
        <w:t>to</w:t>
      </w:r>
      <w:r w:rsidRPr="00151DB2" w:rsidR="00821BB8">
        <w:t xml:space="preserve"> </w:t>
      </w:r>
      <w:r w:rsidRPr="00151DB2" w:rsidR="001E5AAD">
        <w:t>pay,</w:t>
      </w:r>
      <w:r w:rsidRPr="00151DB2" w:rsidR="00821BB8">
        <w:t xml:space="preserve"> </w:t>
      </w:r>
      <w:r w:rsidRPr="00151DB2" w:rsidR="001E5AAD">
        <w:t>but,</w:t>
      </w:r>
      <w:r w:rsidRPr="00151DB2" w:rsidR="00821BB8">
        <w:t xml:space="preserve"> </w:t>
      </w:r>
      <w:r w:rsidRPr="00151DB2" w:rsidR="001E5AAD">
        <w:t>yes,</w:t>
      </w:r>
      <w:r w:rsidRPr="00151DB2" w:rsidR="00821BB8">
        <w:t xml:space="preserve"> </w:t>
      </w:r>
      <w:r w:rsidRPr="00151DB2" w:rsidR="001E5AAD">
        <w:t>you</w:t>
      </w:r>
      <w:r w:rsidRPr="00151DB2" w:rsidR="00821BB8">
        <w:t xml:space="preserve"> </w:t>
      </w:r>
      <w:r w:rsidRPr="00151DB2" w:rsidR="001E5AAD">
        <w:t>are</w:t>
      </w:r>
      <w:r w:rsidRPr="00151DB2" w:rsidR="00821BB8">
        <w:t xml:space="preserve"> </w:t>
      </w:r>
      <w:r w:rsidRPr="00151DB2" w:rsidR="001E5AAD">
        <w:t>right</w:t>
      </w:r>
      <w:r w:rsidRPr="00151DB2" w:rsidR="00821BB8">
        <w:t xml:space="preserve"> </w:t>
      </w:r>
      <w:r w:rsidRPr="00151DB2" w:rsidR="001E5AAD">
        <w:t>fundamentally.</w:t>
      </w:r>
      <w:r w:rsidRPr="00151DB2" w:rsidR="00821BB8">
        <w:t xml:space="preserve"> </w:t>
      </w:r>
      <w:r w:rsidRPr="00151DB2">
        <w:t>If</w:t>
      </w:r>
      <w:r w:rsidRPr="00151DB2" w:rsidR="00821BB8">
        <w:t xml:space="preserve"> </w:t>
      </w:r>
      <w:r w:rsidRPr="00151DB2">
        <w:t>there</w:t>
      </w:r>
      <w:r w:rsidRPr="00151DB2" w:rsidR="00821BB8">
        <w:t xml:space="preserve"> </w:t>
      </w:r>
      <w:r w:rsidRPr="00151DB2">
        <w:t>is</w:t>
      </w:r>
      <w:r w:rsidRPr="00151DB2" w:rsidR="00821BB8">
        <w:t xml:space="preserve"> </w:t>
      </w:r>
      <w:r w:rsidRPr="00151DB2">
        <w:t>a</w:t>
      </w:r>
      <w:r w:rsidRPr="00151DB2" w:rsidR="00821BB8">
        <w:t xml:space="preserve"> </w:t>
      </w:r>
      <w:r w:rsidRPr="00151DB2">
        <w:t>ruling</w:t>
      </w:r>
      <w:r w:rsidRPr="00151DB2" w:rsidR="00821BB8">
        <w:t xml:space="preserve"> </w:t>
      </w:r>
      <w:r w:rsidRPr="00151DB2">
        <w:t>in</w:t>
      </w:r>
      <w:r w:rsidRPr="00151DB2" w:rsidR="00821BB8">
        <w:t xml:space="preserve"> </w:t>
      </w:r>
      <w:r w:rsidRPr="00151DB2">
        <w:t>the</w:t>
      </w:r>
      <w:r w:rsidRPr="00151DB2" w:rsidR="00821BB8">
        <w:t xml:space="preserve"> </w:t>
      </w:r>
      <w:r w:rsidRPr="00151DB2">
        <w:t>county</w:t>
      </w:r>
      <w:r w:rsidRPr="00151DB2" w:rsidR="00821BB8">
        <w:t xml:space="preserve"> </w:t>
      </w:r>
      <w:r w:rsidRPr="00151DB2">
        <w:t>court</w:t>
      </w:r>
      <w:r w:rsidRPr="00151DB2" w:rsidR="001E5AAD">
        <w:t>,</w:t>
      </w:r>
      <w:r w:rsidRPr="00151DB2" w:rsidR="00821BB8">
        <w:t xml:space="preserve"> </w:t>
      </w:r>
      <w:r w:rsidRPr="00151DB2" w:rsidR="001E5AAD">
        <w:t>it</w:t>
      </w:r>
      <w:r w:rsidRPr="00151DB2" w:rsidR="00821BB8">
        <w:t xml:space="preserve"> </w:t>
      </w:r>
      <w:r w:rsidRPr="00151DB2" w:rsidR="001E5AAD">
        <w:t>cannot</w:t>
      </w:r>
      <w:r w:rsidRPr="00151DB2" w:rsidR="00821BB8">
        <w:t xml:space="preserve"> </w:t>
      </w:r>
      <w:r w:rsidRPr="00151DB2" w:rsidR="001E5AAD">
        <w:t>be</w:t>
      </w:r>
      <w:r w:rsidRPr="00151DB2" w:rsidR="00821BB8">
        <w:t xml:space="preserve"> </w:t>
      </w:r>
      <w:r w:rsidRPr="00151DB2" w:rsidR="001E5AAD">
        <w:t>enforced</w:t>
      </w:r>
      <w:r w:rsidRPr="00151DB2" w:rsidR="00821BB8">
        <w:t xml:space="preserve"> </w:t>
      </w:r>
      <w:r w:rsidRPr="00151DB2" w:rsidR="001E5AAD">
        <w:t>and</w:t>
      </w:r>
      <w:r w:rsidRPr="00151DB2" w:rsidR="00821BB8">
        <w:t xml:space="preserve"> </w:t>
      </w:r>
      <w:r w:rsidRPr="00151DB2" w:rsidR="001E5AAD">
        <w:t>the</w:t>
      </w:r>
      <w:r w:rsidRPr="00151DB2" w:rsidR="00821BB8">
        <w:t xml:space="preserve"> </w:t>
      </w:r>
      <w:r w:rsidRPr="00151DB2" w:rsidR="001E5AAD">
        <w:t>debt</w:t>
      </w:r>
      <w:r w:rsidRPr="00151DB2" w:rsidR="00821BB8">
        <w:t xml:space="preserve"> </w:t>
      </w:r>
      <w:r w:rsidRPr="00151DB2" w:rsidR="001E5AAD">
        <w:t>cannot</w:t>
      </w:r>
      <w:r w:rsidRPr="00151DB2" w:rsidR="00821BB8">
        <w:t xml:space="preserve"> </w:t>
      </w:r>
      <w:r w:rsidRPr="00151DB2" w:rsidR="001E5AAD">
        <w:t>be</w:t>
      </w:r>
      <w:r w:rsidRPr="00151DB2" w:rsidR="00821BB8">
        <w:t xml:space="preserve"> </w:t>
      </w:r>
      <w:r w:rsidRPr="00151DB2" w:rsidR="001E5AAD">
        <w:t>collected</w:t>
      </w:r>
      <w:r w:rsidRPr="00151DB2" w:rsidR="00821BB8">
        <w:t xml:space="preserve"> </w:t>
      </w:r>
      <w:r w:rsidRPr="00151DB2" w:rsidR="001E5AAD">
        <w:t>immediately</w:t>
      </w:r>
      <w:r w:rsidRPr="00151DB2" w:rsidR="00821BB8">
        <w:t xml:space="preserve"> </w:t>
      </w:r>
      <w:r w:rsidRPr="00151DB2" w:rsidR="001E5AAD">
        <w:t>because</w:t>
      </w:r>
      <w:r w:rsidRPr="00151DB2" w:rsidR="00821BB8">
        <w:t xml:space="preserve"> </w:t>
      </w:r>
      <w:r w:rsidRPr="00151DB2" w:rsidR="001E5AAD">
        <w:t>the</w:t>
      </w:r>
      <w:r w:rsidRPr="00151DB2" w:rsidR="00821BB8">
        <w:t xml:space="preserve"> </w:t>
      </w:r>
      <w:r w:rsidRPr="00151DB2" w:rsidR="001E5AAD">
        <w:t>enforcement</w:t>
      </w:r>
      <w:r w:rsidRPr="00151DB2" w:rsidR="00821BB8">
        <w:t xml:space="preserve"> </w:t>
      </w:r>
      <w:r w:rsidRPr="00151DB2" w:rsidR="001E5AAD">
        <w:t>moratorium</w:t>
      </w:r>
      <w:r w:rsidRPr="00151DB2" w:rsidR="00821BB8">
        <w:t xml:space="preserve"> </w:t>
      </w:r>
      <w:r w:rsidRPr="00151DB2" w:rsidR="001E5AAD">
        <w:t>kicks</w:t>
      </w:r>
      <w:r w:rsidRPr="00151DB2" w:rsidR="00821BB8">
        <w:t xml:space="preserve"> </w:t>
      </w:r>
      <w:r w:rsidRPr="00151DB2" w:rsidR="001E5AAD">
        <w:t>in.</w:t>
      </w:r>
      <w:r w:rsidRPr="00151DB2" w:rsidR="00821BB8">
        <w:t xml:space="preserve"> </w:t>
      </w:r>
      <w:r w:rsidRPr="00151DB2" w:rsidR="001E5AAD">
        <w:t>It</w:t>
      </w:r>
      <w:r w:rsidRPr="00151DB2" w:rsidR="00821BB8">
        <w:t xml:space="preserve"> </w:t>
      </w:r>
      <w:r w:rsidRPr="00151DB2">
        <w:t>confirm</w:t>
      </w:r>
      <w:r w:rsidR="00AE7395">
        <w:t>s</w:t>
      </w:r>
      <w:r w:rsidRPr="00151DB2" w:rsidR="00821BB8">
        <w:t xml:space="preserve"> </w:t>
      </w:r>
      <w:r w:rsidRPr="00151DB2">
        <w:t>that</w:t>
      </w:r>
      <w:r w:rsidRPr="00151DB2" w:rsidR="00821BB8">
        <w:t xml:space="preserve"> </w:t>
      </w:r>
      <w:r w:rsidR="00AE7395">
        <w:t>the</w:t>
      </w:r>
      <w:r w:rsidRPr="00151DB2" w:rsidR="00821BB8">
        <w:t xml:space="preserve"> </w:t>
      </w:r>
      <w:r w:rsidRPr="00151DB2">
        <w:t>rent</w:t>
      </w:r>
      <w:r w:rsidRPr="00151DB2" w:rsidR="00821BB8">
        <w:t xml:space="preserve"> </w:t>
      </w:r>
      <w:r w:rsidRPr="00151DB2">
        <w:t>debt</w:t>
      </w:r>
      <w:r w:rsidRPr="00151DB2" w:rsidR="00821BB8">
        <w:t xml:space="preserve"> </w:t>
      </w:r>
      <w:r w:rsidRPr="00151DB2">
        <w:t>is</w:t>
      </w:r>
      <w:r w:rsidRPr="00151DB2" w:rsidR="00821BB8">
        <w:t xml:space="preserve"> </w:t>
      </w:r>
      <w:r w:rsidRPr="00151DB2">
        <w:t>payable</w:t>
      </w:r>
      <w:r w:rsidRPr="00151DB2" w:rsidR="00821BB8">
        <w:t xml:space="preserve"> </w:t>
      </w:r>
      <w:r w:rsidRPr="00151DB2">
        <w:t>in</w:t>
      </w:r>
      <w:r w:rsidRPr="00151DB2" w:rsidR="00821BB8">
        <w:t xml:space="preserve"> </w:t>
      </w:r>
      <w:r w:rsidRPr="00151DB2">
        <w:t>full</w:t>
      </w:r>
      <w:r w:rsidRPr="00151DB2" w:rsidR="00821BB8">
        <w:t xml:space="preserve"> </w:t>
      </w:r>
      <w:r w:rsidRPr="00151DB2">
        <w:t>at</w:t>
      </w:r>
      <w:r w:rsidRPr="00151DB2" w:rsidR="00821BB8">
        <w:t xml:space="preserve"> </w:t>
      </w:r>
      <w:r w:rsidRPr="00151DB2">
        <w:t>the</w:t>
      </w:r>
      <w:r w:rsidRPr="00151DB2" w:rsidR="00821BB8">
        <w:t xml:space="preserve"> </w:t>
      </w:r>
      <w:r w:rsidRPr="00151DB2">
        <w:t>point</w:t>
      </w:r>
      <w:r w:rsidRPr="00151DB2" w:rsidR="00821BB8">
        <w:t xml:space="preserve"> </w:t>
      </w:r>
      <w:r w:rsidRPr="00151DB2">
        <w:t>at</w:t>
      </w:r>
      <w:r w:rsidRPr="00151DB2" w:rsidR="00821BB8">
        <w:t xml:space="preserve"> </w:t>
      </w:r>
      <w:r w:rsidRPr="00151DB2">
        <w:t>which</w:t>
      </w:r>
      <w:r w:rsidRPr="00151DB2" w:rsidR="00821BB8">
        <w:t xml:space="preserve"> </w:t>
      </w:r>
      <w:r w:rsidRPr="00151DB2">
        <w:t>that</w:t>
      </w:r>
      <w:r w:rsidRPr="00151DB2" w:rsidR="00821BB8">
        <w:t xml:space="preserve"> </w:t>
      </w:r>
      <w:r w:rsidRPr="00151DB2">
        <w:t>moratorium</w:t>
      </w:r>
      <w:r w:rsidRPr="00151DB2" w:rsidR="00821BB8">
        <w:t xml:space="preserve"> </w:t>
      </w:r>
      <w:r w:rsidRPr="00151DB2">
        <w:t>ends</w:t>
      </w:r>
      <w:r w:rsidRPr="00151DB2" w:rsidR="001E5AAD">
        <w:t>.</w:t>
      </w:r>
      <w:r w:rsidRPr="00151DB2" w:rsidR="00821BB8">
        <w:t xml:space="preserve"> </w:t>
      </w:r>
      <w:r w:rsidRPr="00151DB2" w:rsidR="001E5AAD">
        <w:t>I</w:t>
      </w:r>
      <w:r w:rsidRPr="00151DB2" w:rsidR="00821BB8">
        <w:t xml:space="preserve"> </w:t>
      </w:r>
      <w:r w:rsidRPr="00151DB2" w:rsidR="001E5AAD">
        <w:t>know</w:t>
      </w:r>
      <w:r w:rsidRPr="00151DB2" w:rsidR="00821BB8">
        <w:t xml:space="preserve"> </w:t>
      </w:r>
      <w:r w:rsidRPr="00151DB2" w:rsidR="001E5AAD">
        <w:t>Helen</w:t>
      </w:r>
      <w:r w:rsidRPr="00151DB2" w:rsidR="00821BB8">
        <w:t xml:space="preserve"> </w:t>
      </w:r>
      <w:r w:rsidRPr="00151DB2" w:rsidR="001E5AAD">
        <w:t>has</w:t>
      </w:r>
      <w:r w:rsidRPr="00151DB2" w:rsidR="00821BB8">
        <w:t xml:space="preserve"> </w:t>
      </w:r>
      <w:r w:rsidRPr="00151DB2" w:rsidR="001E5AAD">
        <w:t>had</w:t>
      </w:r>
      <w:r w:rsidRPr="00151DB2" w:rsidR="00821BB8">
        <w:t xml:space="preserve"> </w:t>
      </w:r>
      <w:r w:rsidRPr="00151DB2" w:rsidR="001E5AAD">
        <w:t>many</w:t>
      </w:r>
      <w:r w:rsidRPr="00151DB2" w:rsidR="00821BB8">
        <w:t xml:space="preserve"> </w:t>
      </w:r>
      <w:r w:rsidRPr="00151DB2" w:rsidR="001E5AAD">
        <w:t>more</w:t>
      </w:r>
      <w:r w:rsidRPr="00151DB2" w:rsidR="00821BB8">
        <w:t xml:space="preserve"> </w:t>
      </w:r>
      <w:r w:rsidRPr="00151DB2" w:rsidR="001E5AAD">
        <w:t>cases</w:t>
      </w:r>
      <w:r w:rsidRPr="00151DB2" w:rsidR="00821BB8">
        <w:t xml:space="preserve"> </w:t>
      </w:r>
      <w:r w:rsidRPr="00151DB2" w:rsidR="001E5AAD">
        <w:t>that</w:t>
      </w:r>
      <w:r w:rsidRPr="00151DB2" w:rsidR="00821BB8">
        <w:t xml:space="preserve"> </w:t>
      </w:r>
      <w:r w:rsidRPr="00151DB2" w:rsidR="001E5AAD">
        <w:t>have</w:t>
      </w:r>
      <w:r w:rsidRPr="00151DB2" w:rsidR="00821BB8">
        <w:t xml:space="preserve"> </w:t>
      </w:r>
      <w:r w:rsidRPr="00151DB2" w:rsidR="001E5AAD">
        <w:t>gone</w:t>
      </w:r>
      <w:r w:rsidRPr="00151DB2" w:rsidR="00821BB8">
        <w:t xml:space="preserve"> </w:t>
      </w:r>
      <w:r w:rsidRPr="00151DB2" w:rsidR="001E5AAD">
        <w:t>all</w:t>
      </w:r>
      <w:r w:rsidRPr="00151DB2" w:rsidR="00821BB8">
        <w:t xml:space="preserve"> </w:t>
      </w:r>
      <w:r w:rsidRPr="00151DB2" w:rsidR="001E5AAD">
        <w:t>the</w:t>
      </w:r>
      <w:r w:rsidRPr="00151DB2" w:rsidR="00821BB8">
        <w:t xml:space="preserve"> </w:t>
      </w:r>
      <w:r w:rsidRPr="00151DB2" w:rsidR="001E5AAD">
        <w:t>way</w:t>
      </w:r>
      <w:r w:rsidRPr="00151DB2" w:rsidR="00821BB8">
        <w:t xml:space="preserve"> </w:t>
      </w:r>
      <w:r w:rsidRPr="00151DB2" w:rsidR="001E5AAD">
        <w:t>in</w:t>
      </w:r>
      <w:r w:rsidRPr="00151DB2" w:rsidR="00821BB8">
        <w:t xml:space="preserve"> </w:t>
      </w:r>
      <w:r w:rsidRPr="00151DB2" w:rsidR="001E5AAD">
        <w:t>retail.</w:t>
      </w:r>
      <w:r w:rsidRPr="00151DB2" w:rsidR="00821BB8">
        <w:t xml:space="preserve"> </w:t>
      </w:r>
      <w:r w:rsidRPr="00151DB2" w:rsidR="001E5AAD">
        <w:t>In</w:t>
      </w:r>
      <w:r w:rsidRPr="00151DB2" w:rsidR="00821BB8">
        <w:t xml:space="preserve"> </w:t>
      </w:r>
      <w:r w:rsidRPr="00151DB2">
        <w:t>hos</w:t>
      </w:r>
      <w:r w:rsidRPr="00151DB2" w:rsidR="00FB6043">
        <w:t>pitality</w:t>
      </w:r>
      <w:r w:rsidRPr="00151DB2" w:rsidR="001E5AAD">
        <w:t>,</w:t>
      </w:r>
      <w:r w:rsidRPr="00151DB2" w:rsidR="00821BB8">
        <w:t xml:space="preserve"> </w:t>
      </w:r>
      <w:r w:rsidRPr="00151DB2">
        <w:t>a</w:t>
      </w:r>
      <w:r w:rsidRPr="00151DB2" w:rsidR="00821BB8">
        <w:t xml:space="preserve"> </w:t>
      </w:r>
      <w:r w:rsidRPr="00151DB2">
        <w:t>lot</w:t>
      </w:r>
      <w:r w:rsidRPr="00151DB2" w:rsidR="00821BB8">
        <w:t xml:space="preserve"> </w:t>
      </w:r>
      <w:r w:rsidRPr="00151DB2">
        <w:t>of</w:t>
      </w:r>
      <w:r w:rsidRPr="00151DB2" w:rsidR="00821BB8">
        <w:t xml:space="preserve"> </w:t>
      </w:r>
      <w:r w:rsidRPr="00151DB2">
        <w:t>our</w:t>
      </w:r>
      <w:r w:rsidRPr="00151DB2" w:rsidR="00821BB8">
        <w:t xml:space="preserve"> </w:t>
      </w:r>
      <w:r w:rsidRPr="00151DB2">
        <w:t>companies</w:t>
      </w:r>
      <w:r w:rsidRPr="00151DB2" w:rsidR="00821BB8">
        <w:t xml:space="preserve"> </w:t>
      </w:r>
      <w:r w:rsidRPr="00151DB2" w:rsidR="001E5AAD">
        <w:t>have</w:t>
      </w:r>
      <w:r w:rsidRPr="00151DB2" w:rsidR="00821BB8">
        <w:t xml:space="preserve"> </w:t>
      </w:r>
      <w:r w:rsidRPr="00151DB2" w:rsidR="001E5AAD">
        <w:t>felt</w:t>
      </w:r>
      <w:r w:rsidRPr="00151DB2" w:rsidR="00821BB8">
        <w:t xml:space="preserve"> </w:t>
      </w:r>
      <w:r w:rsidRPr="00151DB2" w:rsidR="001E5AAD">
        <w:t>they</w:t>
      </w:r>
      <w:r w:rsidRPr="00151DB2" w:rsidR="00821BB8">
        <w:t xml:space="preserve"> </w:t>
      </w:r>
      <w:r w:rsidRPr="00151DB2" w:rsidR="001E5AAD">
        <w:t>have</w:t>
      </w:r>
      <w:r w:rsidRPr="00151DB2" w:rsidR="00821BB8">
        <w:t xml:space="preserve"> </w:t>
      </w:r>
      <w:r w:rsidRPr="00151DB2" w:rsidR="001E5AAD">
        <w:t>no</w:t>
      </w:r>
      <w:r w:rsidRPr="00151DB2" w:rsidR="00821BB8">
        <w:t xml:space="preserve"> </w:t>
      </w:r>
      <w:r w:rsidRPr="00151DB2" w:rsidR="001E5AAD">
        <w:t>option</w:t>
      </w:r>
      <w:r w:rsidRPr="00151DB2" w:rsidR="00821BB8">
        <w:t xml:space="preserve"> </w:t>
      </w:r>
      <w:r w:rsidRPr="00151DB2" w:rsidR="001E5AAD">
        <w:t>but</w:t>
      </w:r>
      <w:r w:rsidRPr="00151DB2" w:rsidR="00821BB8">
        <w:t xml:space="preserve"> </w:t>
      </w:r>
      <w:r w:rsidRPr="00151DB2" w:rsidR="001E5AAD">
        <w:t>to</w:t>
      </w:r>
      <w:r w:rsidRPr="00151DB2" w:rsidR="00821BB8">
        <w:t xml:space="preserve"> </w:t>
      </w:r>
      <w:r w:rsidRPr="00151DB2" w:rsidR="001E5AAD">
        <w:t>make</w:t>
      </w:r>
      <w:r w:rsidRPr="00151DB2" w:rsidR="00821BB8">
        <w:t xml:space="preserve"> </w:t>
      </w:r>
      <w:r w:rsidRPr="00151DB2">
        <w:t>that</w:t>
      </w:r>
      <w:r w:rsidRPr="00151DB2" w:rsidR="00821BB8">
        <w:t xml:space="preserve"> </w:t>
      </w:r>
      <w:r w:rsidRPr="00151DB2">
        <w:t>payment.</w:t>
      </w:r>
    </w:p>
    <w:p w:rsidR="00FB79A9" w:rsidRPr="00151DB2" w:rsidP="00FB79A9">
      <w:pPr>
        <w:pStyle w:val="Question"/>
      </w:pPr>
      <w:sdt>
        <w:sdtPr>
          <w:alias w:val="Member"/>
          <w:tag w:val="&lt;Member mnisId='4052' dodsId='35411'&gt;"/>
          <w:id w:val="857007546"/>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rsidR="001E5AAD">
        <w:t>I</w:t>
      </w:r>
      <w:r w:rsidRPr="00151DB2" w:rsidR="00821BB8">
        <w:t xml:space="preserve"> </w:t>
      </w:r>
      <w:r w:rsidRPr="00151DB2" w:rsidR="001E5AAD">
        <w:t>think</w:t>
      </w:r>
      <w:r w:rsidRPr="00151DB2" w:rsidR="00821BB8">
        <w:t xml:space="preserve"> </w:t>
      </w:r>
      <w:r w:rsidRPr="00151DB2" w:rsidR="001E5AAD">
        <w:t>we</w:t>
      </w:r>
      <w:r w:rsidRPr="00151DB2" w:rsidR="00821BB8">
        <w:t xml:space="preserve"> </w:t>
      </w:r>
      <w:r w:rsidRPr="00151DB2" w:rsidR="001E5AAD">
        <w:t>perhaps</w:t>
      </w:r>
      <w:r w:rsidRPr="00151DB2" w:rsidR="00821BB8">
        <w:t xml:space="preserve"> </w:t>
      </w:r>
      <w:r w:rsidRPr="00151DB2" w:rsidR="001E5AAD">
        <w:t>were</w:t>
      </w:r>
      <w:r w:rsidRPr="00151DB2" w:rsidR="00821BB8">
        <w:t xml:space="preserve"> </w:t>
      </w:r>
      <w:r w:rsidRPr="00151DB2" w:rsidR="001E5AAD">
        <w:t>not</w:t>
      </w:r>
      <w:r w:rsidRPr="00151DB2" w:rsidR="00821BB8">
        <w:t xml:space="preserve"> </w:t>
      </w:r>
      <w:r w:rsidRPr="00151DB2" w:rsidR="001E5AAD">
        <w:t>aware</w:t>
      </w:r>
      <w:r w:rsidRPr="00151DB2" w:rsidR="00821BB8">
        <w:t xml:space="preserve"> </w:t>
      </w:r>
      <w:r w:rsidRPr="00151DB2" w:rsidR="001E5AAD">
        <w:t>of</w:t>
      </w:r>
      <w:r w:rsidRPr="00151DB2" w:rsidR="00821BB8">
        <w:t xml:space="preserve"> </w:t>
      </w:r>
      <w:r w:rsidRPr="00151DB2" w:rsidR="001E5AAD">
        <w:t>that</w:t>
      </w:r>
      <w:r w:rsidRPr="00151DB2" w:rsidR="00821BB8">
        <w:t xml:space="preserve"> </w:t>
      </w:r>
      <w:r w:rsidRPr="00151DB2" w:rsidR="001E5AAD">
        <w:t>practice.</w:t>
      </w:r>
      <w:r w:rsidRPr="00151DB2" w:rsidR="00821BB8">
        <w:t xml:space="preserve"> </w:t>
      </w:r>
      <w:r w:rsidRPr="00151DB2">
        <w:t>Helen,</w:t>
      </w:r>
      <w:r w:rsidRPr="00151DB2" w:rsidR="00821BB8">
        <w:t xml:space="preserve"> </w:t>
      </w:r>
      <w:r w:rsidRPr="00151DB2">
        <w:t>do</w:t>
      </w:r>
      <w:r w:rsidRPr="00151DB2" w:rsidR="00821BB8">
        <w:t xml:space="preserve"> </w:t>
      </w:r>
      <w:r w:rsidRPr="00151DB2" w:rsidR="00FB6043">
        <w:t>you</w:t>
      </w:r>
      <w:r w:rsidRPr="00151DB2" w:rsidR="00821BB8">
        <w:t xml:space="preserve"> </w:t>
      </w:r>
      <w:r w:rsidRPr="00151DB2" w:rsidR="00FB6043">
        <w:t>want</w:t>
      </w:r>
      <w:r w:rsidRPr="00151DB2" w:rsidR="00821BB8">
        <w:t xml:space="preserve"> </w:t>
      </w:r>
      <w:r w:rsidRPr="00151DB2">
        <w:t>to</w:t>
      </w:r>
      <w:r w:rsidRPr="00151DB2" w:rsidR="00821BB8">
        <w:t xml:space="preserve"> </w:t>
      </w:r>
      <w:r w:rsidRPr="00151DB2">
        <w:t>elaborate</w:t>
      </w:r>
      <w:r w:rsidRPr="00151DB2" w:rsidR="00821BB8">
        <w:t xml:space="preserve"> </w:t>
      </w:r>
      <w:r w:rsidRPr="00151DB2">
        <w:t>on</w:t>
      </w:r>
      <w:r w:rsidRPr="00151DB2" w:rsidR="00821BB8">
        <w:t xml:space="preserve"> </w:t>
      </w:r>
      <w:r w:rsidRPr="00151DB2">
        <w:t>that?</w:t>
      </w:r>
    </w:p>
    <w:p w:rsidR="00FB79A9" w:rsidRPr="00151DB2" w:rsidP="00FB79A9">
      <w:pPr>
        <w:pStyle w:val="Answer"/>
      </w:pPr>
      <w:sdt>
        <w:sdtPr>
          <w:alias w:val="Witness"/>
          <w:id w:val="2041782240"/>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rsidR="001E5AAD">
        <w:t>I</w:t>
      </w:r>
      <w:r w:rsidRPr="00151DB2" w:rsidR="00821BB8">
        <w:t xml:space="preserve"> </w:t>
      </w:r>
      <w:r w:rsidRPr="00151DB2" w:rsidR="001E5AAD">
        <w:t>have</w:t>
      </w:r>
      <w:r w:rsidRPr="00151DB2" w:rsidR="00821BB8">
        <w:t xml:space="preserve"> </w:t>
      </w:r>
      <w:r w:rsidRPr="00151DB2" w:rsidR="001E5AAD">
        <w:t>a</w:t>
      </w:r>
      <w:r w:rsidRPr="00151DB2" w:rsidR="00821BB8">
        <w:t xml:space="preserve"> </w:t>
      </w:r>
      <w:r w:rsidRPr="00151DB2">
        <w:t>couple</w:t>
      </w:r>
      <w:r w:rsidRPr="00151DB2" w:rsidR="00821BB8">
        <w:t xml:space="preserve"> </w:t>
      </w:r>
      <w:r w:rsidRPr="00151DB2">
        <w:t>of</w:t>
      </w:r>
      <w:r w:rsidRPr="00151DB2" w:rsidR="00821BB8">
        <w:t xml:space="preserve"> </w:t>
      </w:r>
      <w:r w:rsidRPr="00151DB2">
        <w:t>points</w:t>
      </w:r>
      <w:r w:rsidRPr="00151DB2" w:rsidR="00821BB8">
        <w:t xml:space="preserve"> </w:t>
      </w:r>
      <w:r w:rsidRPr="00151DB2">
        <w:t>to</w:t>
      </w:r>
      <w:r w:rsidRPr="00151DB2" w:rsidR="00821BB8">
        <w:t xml:space="preserve"> </w:t>
      </w:r>
      <w:r w:rsidRPr="00151DB2">
        <w:t>reinforce</w:t>
      </w:r>
      <w:r w:rsidRPr="00151DB2" w:rsidR="00821BB8">
        <w:t xml:space="preserve"> </w:t>
      </w:r>
      <w:r w:rsidRPr="00151DB2">
        <w:t>what</w:t>
      </w:r>
      <w:r w:rsidRPr="00151DB2" w:rsidR="00821BB8">
        <w:t xml:space="preserve"> </w:t>
      </w:r>
      <w:r w:rsidRPr="00151DB2">
        <w:t>Kate</w:t>
      </w:r>
      <w:r w:rsidRPr="00151DB2" w:rsidR="00821BB8">
        <w:t xml:space="preserve"> </w:t>
      </w:r>
      <w:r w:rsidRPr="00151DB2">
        <w:t>has</w:t>
      </w:r>
      <w:r w:rsidRPr="00151DB2" w:rsidR="00821BB8">
        <w:t xml:space="preserve"> </w:t>
      </w:r>
      <w:r w:rsidRPr="00151DB2">
        <w:t>highlighted.</w:t>
      </w:r>
      <w:r w:rsidRPr="00151DB2" w:rsidR="00821BB8">
        <w:t xml:space="preserve"> </w:t>
      </w:r>
      <w:r w:rsidRPr="00151DB2" w:rsidR="00163D66">
        <w:t>Where</w:t>
      </w:r>
      <w:r w:rsidRPr="00151DB2" w:rsidR="00821BB8">
        <w:t xml:space="preserve"> </w:t>
      </w:r>
      <w:r w:rsidRPr="00151DB2">
        <w:t>cases</w:t>
      </w:r>
      <w:r w:rsidRPr="00151DB2" w:rsidR="00821BB8">
        <w:t xml:space="preserve"> </w:t>
      </w:r>
      <w:r w:rsidRPr="00151DB2">
        <w:t>have</w:t>
      </w:r>
      <w:r w:rsidRPr="00151DB2" w:rsidR="00821BB8">
        <w:t xml:space="preserve"> </w:t>
      </w:r>
      <w:r w:rsidRPr="00151DB2">
        <w:t>gone</w:t>
      </w:r>
      <w:r w:rsidRPr="00151DB2" w:rsidR="00821BB8">
        <w:t xml:space="preserve"> </w:t>
      </w:r>
      <w:r w:rsidRPr="00151DB2">
        <w:t>all</w:t>
      </w:r>
      <w:r w:rsidRPr="00151DB2" w:rsidR="00821BB8">
        <w:t xml:space="preserve"> </w:t>
      </w:r>
      <w:r w:rsidRPr="00151DB2">
        <w:t>the</w:t>
      </w:r>
      <w:r w:rsidRPr="00151DB2" w:rsidR="00821BB8">
        <w:t xml:space="preserve"> </w:t>
      </w:r>
      <w:r w:rsidRPr="00151DB2">
        <w:t>way</w:t>
      </w:r>
      <w:r w:rsidRPr="00151DB2" w:rsidR="00821BB8">
        <w:t xml:space="preserve"> </w:t>
      </w:r>
      <w:r w:rsidRPr="00151DB2">
        <w:t>to</w:t>
      </w:r>
      <w:r w:rsidRPr="00151DB2" w:rsidR="00821BB8">
        <w:t xml:space="preserve"> </w:t>
      </w:r>
      <w:r w:rsidRPr="00151DB2">
        <w:t>court,</w:t>
      </w:r>
      <w:r w:rsidRPr="00151DB2" w:rsidR="00821BB8">
        <w:t xml:space="preserve"> </w:t>
      </w:r>
      <w:r w:rsidRPr="00151DB2">
        <w:t>the</w:t>
      </w:r>
      <w:r w:rsidRPr="00151DB2" w:rsidR="00821BB8">
        <w:t xml:space="preserve"> </w:t>
      </w:r>
      <w:r w:rsidRPr="00151DB2" w:rsidR="00FB6043">
        <w:t>courts</w:t>
      </w:r>
      <w:r w:rsidRPr="00151DB2" w:rsidR="00821BB8">
        <w:t xml:space="preserve"> </w:t>
      </w:r>
      <w:r w:rsidRPr="00151DB2">
        <w:t>are</w:t>
      </w:r>
      <w:r w:rsidRPr="00151DB2" w:rsidR="00821BB8">
        <w:t xml:space="preserve"> </w:t>
      </w:r>
      <w:r w:rsidRPr="00151DB2">
        <w:t>left</w:t>
      </w:r>
      <w:r w:rsidRPr="00151DB2" w:rsidR="00821BB8">
        <w:t xml:space="preserve"> </w:t>
      </w:r>
      <w:r w:rsidRPr="00151DB2">
        <w:t>with</w:t>
      </w:r>
      <w:r w:rsidRPr="00151DB2" w:rsidR="00821BB8">
        <w:t xml:space="preserve"> </w:t>
      </w:r>
      <w:r w:rsidRPr="00151DB2">
        <w:t>no</w:t>
      </w:r>
      <w:r w:rsidRPr="00151DB2" w:rsidR="00821BB8">
        <w:t xml:space="preserve"> </w:t>
      </w:r>
      <w:r w:rsidRPr="00151DB2">
        <w:t>alternative</w:t>
      </w:r>
      <w:r w:rsidRPr="00151DB2" w:rsidR="00821BB8">
        <w:t xml:space="preserve"> </w:t>
      </w:r>
      <w:r w:rsidRPr="00151DB2">
        <w:t>other</w:t>
      </w:r>
      <w:r w:rsidRPr="00151DB2" w:rsidR="00821BB8">
        <w:t xml:space="preserve"> </w:t>
      </w:r>
      <w:r w:rsidRPr="00151DB2">
        <w:t>than</w:t>
      </w:r>
      <w:r w:rsidRPr="00151DB2" w:rsidR="00821BB8">
        <w:t xml:space="preserve"> </w:t>
      </w:r>
      <w:r w:rsidRPr="00151DB2">
        <w:t>to</w:t>
      </w:r>
      <w:r w:rsidRPr="00151DB2" w:rsidR="00821BB8">
        <w:t xml:space="preserve"> </w:t>
      </w:r>
      <w:r w:rsidRPr="00151DB2">
        <w:t>look</w:t>
      </w:r>
      <w:r w:rsidRPr="00151DB2" w:rsidR="00821BB8">
        <w:t xml:space="preserve"> </w:t>
      </w:r>
      <w:r w:rsidRPr="00151DB2">
        <w:t>at</w:t>
      </w:r>
      <w:r w:rsidRPr="00151DB2" w:rsidR="00821BB8">
        <w:t xml:space="preserve"> </w:t>
      </w:r>
      <w:r w:rsidRPr="00151DB2">
        <w:t>what</w:t>
      </w:r>
      <w:r w:rsidRPr="00151DB2" w:rsidR="00821BB8">
        <w:t xml:space="preserve"> </w:t>
      </w:r>
      <w:r w:rsidRPr="00151DB2">
        <w:t>the</w:t>
      </w:r>
      <w:r w:rsidRPr="00151DB2" w:rsidR="00821BB8">
        <w:t xml:space="preserve"> </w:t>
      </w:r>
      <w:r w:rsidRPr="00151DB2">
        <w:t>lease</w:t>
      </w:r>
      <w:r w:rsidRPr="00151DB2" w:rsidR="00821BB8">
        <w:t xml:space="preserve"> </w:t>
      </w:r>
      <w:r w:rsidRPr="00151DB2">
        <w:t>says,</w:t>
      </w:r>
      <w:r w:rsidRPr="00151DB2" w:rsidR="00821BB8">
        <w:t xml:space="preserve"> </w:t>
      </w:r>
      <w:r w:rsidRPr="00151DB2">
        <w:t>so</w:t>
      </w:r>
      <w:r w:rsidRPr="00151DB2" w:rsidR="00821BB8">
        <w:t xml:space="preserve"> </w:t>
      </w:r>
      <w:r w:rsidRPr="00151DB2">
        <w:t>there</w:t>
      </w:r>
      <w:r w:rsidRPr="00151DB2" w:rsidR="00821BB8">
        <w:t xml:space="preserve"> </w:t>
      </w:r>
      <w:r w:rsidRPr="00151DB2">
        <w:t>has</w:t>
      </w:r>
      <w:r w:rsidRPr="00151DB2" w:rsidR="00821BB8">
        <w:t xml:space="preserve"> </w:t>
      </w:r>
      <w:r w:rsidRPr="00151DB2">
        <w:t>been</w:t>
      </w:r>
      <w:r w:rsidRPr="00151DB2" w:rsidR="00821BB8">
        <w:t xml:space="preserve"> </w:t>
      </w:r>
      <w:r w:rsidRPr="00151DB2">
        <w:t>n</w:t>
      </w:r>
      <w:r w:rsidRPr="00151DB2" w:rsidR="00FB6043">
        <w:t>o</w:t>
      </w:r>
      <w:r w:rsidRPr="00151DB2" w:rsidR="00821BB8">
        <w:t xml:space="preserve"> </w:t>
      </w:r>
      <w:r w:rsidRPr="00151DB2" w:rsidR="00FB6043">
        <w:t>interpretation</w:t>
      </w:r>
      <w:r w:rsidRPr="00151DB2" w:rsidR="00821BB8">
        <w:t xml:space="preserve"> </w:t>
      </w:r>
      <w:r w:rsidRPr="00151DB2">
        <w:t>by</w:t>
      </w:r>
      <w:r w:rsidRPr="00151DB2" w:rsidR="00821BB8">
        <w:t xml:space="preserve"> </w:t>
      </w:r>
      <w:r w:rsidRPr="00151DB2">
        <w:t>the</w:t>
      </w:r>
      <w:r w:rsidRPr="00151DB2" w:rsidR="00821BB8">
        <w:t xml:space="preserve"> </w:t>
      </w:r>
      <w:r w:rsidRPr="00151DB2">
        <w:t>court</w:t>
      </w:r>
      <w:r w:rsidRPr="00151DB2" w:rsidR="00821BB8">
        <w:t xml:space="preserve"> </w:t>
      </w:r>
      <w:r w:rsidR="00AE7395">
        <w:t>of</w:t>
      </w:r>
      <w:r w:rsidRPr="00151DB2" w:rsidR="00821BB8">
        <w:t xml:space="preserve"> </w:t>
      </w:r>
      <w:r w:rsidRPr="00151DB2" w:rsidR="00163D66">
        <w:t>the</w:t>
      </w:r>
      <w:r w:rsidRPr="00151DB2" w:rsidR="00821BB8">
        <w:t xml:space="preserve"> </w:t>
      </w:r>
      <w:r w:rsidRPr="00151DB2" w:rsidR="00163D66">
        <w:t>backdrop</w:t>
      </w:r>
      <w:r w:rsidRPr="00151DB2" w:rsidR="00821BB8">
        <w:t xml:space="preserve"> </w:t>
      </w:r>
      <w:r w:rsidRPr="00151DB2" w:rsidR="00163D66">
        <w:t>and</w:t>
      </w:r>
      <w:r w:rsidRPr="00151DB2" w:rsidR="00821BB8">
        <w:t xml:space="preserve"> </w:t>
      </w:r>
      <w:r w:rsidRPr="00151DB2" w:rsidR="00163D66">
        <w:t>the</w:t>
      </w:r>
      <w:r w:rsidRPr="00151DB2" w:rsidR="00821BB8">
        <w:t xml:space="preserve"> </w:t>
      </w:r>
      <w:r w:rsidRPr="00151DB2" w:rsidR="00163D66">
        <w:t>fact</w:t>
      </w:r>
      <w:r w:rsidRPr="00151DB2" w:rsidR="00821BB8">
        <w:t xml:space="preserve"> </w:t>
      </w:r>
      <w:r w:rsidRPr="00151DB2" w:rsidR="00163D66">
        <w:t>the</w:t>
      </w:r>
      <w:r w:rsidRPr="00151DB2" w:rsidR="00821BB8">
        <w:t xml:space="preserve"> </w:t>
      </w:r>
      <w:r w:rsidRPr="00151DB2" w:rsidR="00163D66">
        <w:t>Government</w:t>
      </w:r>
      <w:r w:rsidRPr="00151DB2" w:rsidR="00821BB8">
        <w:t xml:space="preserve"> </w:t>
      </w:r>
      <w:r w:rsidRPr="00151DB2" w:rsidR="00163D66">
        <w:t>forced</w:t>
      </w:r>
      <w:r w:rsidRPr="00151DB2" w:rsidR="00821BB8">
        <w:t xml:space="preserve"> </w:t>
      </w:r>
      <w:r w:rsidRPr="00151DB2" w:rsidR="00163D66">
        <w:t>these</w:t>
      </w:r>
      <w:r w:rsidRPr="00151DB2" w:rsidR="00821BB8">
        <w:t xml:space="preserve"> </w:t>
      </w:r>
      <w:r w:rsidRPr="00151DB2" w:rsidR="00163D66">
        <w:t>businesses</w:t>
      </w:r>
      <w:r w:rsidRPr="00151DB2" w:rsidR="00821BB8">
        <w:t xml:space="preserve"> </w:t>
      </w:r>
      <w:r w:rsidRPr="00151DB2" w:rsidR="00163D66">
        <w:t>to</w:t>
      </w:r>
      <w:r w:rsidRPr="00151DB2" w:rsidR="00821BB8">
        <w:t xml:space="preserve"> </w:t>
      </w:r>
      <w:r w:rsidRPr="00151DB2" w:rsidR="00163D66">
        <w:t>close</w:t>
      </w:r>
      <w:r w:rsidRPr="00151DB2" w:rsidR="00821BB8">
        <w:t xml:space="preserve"> </w:t>
      </w:r>
      <w:r w:rsidRPr="00151DB2" w:rsidR="00163D66">
        <w:t>their</w:t>
      </w:r>
      <w:r w:rsidRPr="00151DB2" w:rsidR="00821BB8">
        <w:t xml:space="preserve"> </w:t>
      </w:r>
      <w:r w:rsidRPr="00151DB2" w:rsidR="00163D66">
        <w:t>doors.</w:t>
      </w:r>
      <w:r w:rsidRPr="00151DB2" w:rsidR="00821BB8">
        <w:t xml:space="preserve"> </w:t>
      </w:r>
      <w:r w:rsidRPr="00151DB2" w:rsidR="00163D66">
        <w:t>Those</w:t>
      </w:r>
      <w:r w:rsidRPr="00151DB2" w:rsidR="00821BB8">
        <w:t xml:space="preserve"> </w:t>
      </w:r>
      <w:r w:rsidRPr="00151DB2" w:rsidR="00163D66">
        <w:t>businesses</w:t>
      </w:r>
      <w:r w:rsidRPr="00151DB2" w:rsidR="00821BB8">
        <w:t xml:space="preserve"> </w:t>
      </w:r>
      <w:r w:rsidRPr="00151DB2" w:rsidR="00163D66">
        <w:t>that</w:t>
      </w:r>
      <w:r w:rsidRPr="00151DB2" w:rsidR="00821BB8">
        <w:t xml:space="preserve"> </w:t>
      </w:r>
      <w:r w:rsidRPr="00151DB2" w:rsidR="00163D66">
        <w:t>have</w:t>
      </w:r>
      <w:r w:rsidRPr="00151DB2" w:rsidR="00821BB8">
        <w:t xml:space="preserve"> </w:t>
      </w:r>
      <w:r w:rsidRPr="00151DB2" w:rsidR="00163D66">
        <w:t>been</w:t>
      </w:r>
      <w:r w:rsidRPr="00151DB2" w:rsidR="00821BB8">
        <w:t xml:space="preserve"> </w:t>
      </w:r>
      <w:r w:rsidRPr="00151DB2">
        <w:t>subject</w:t>
      </w:r>
      <w:r w:rsidRPr="00151DB2" w:rsidR="00821BB8">
        <w:t xml:space="preserve"> </w:t>
      </w:r>
      <w:r w:rsidRPr="00151DB2">
        <w:t>to</w:t>
      </w:r>
      <w:r w:rsidRPr="00151DB2" w:rsidR="00821BB8">
        <w:t xml:space="preserve"> </w:t>
      </w:r>
      <w:r w:rsidRPr="00151DB2">
        <w:t>county</w:t>
      </w:r>
      <w:r w:rsidRPr="00151DB2" w:rsidR="00821BB8">
        <w:t xml:space="preserve"> </w:t>
      </w:r>
      <w:r w:rsidRPr="00151DB2">
        <w:t>court</w:t>
      </w:r>
      <w:r w:rsidRPr="00151DB2" w:rsidR="00821BB8">
        <w:t xml:space="preserve"> </w:t>
      </w:r>
      <w:r w:rsidRPr="00151DB2">
        <w:t>judgments</w:t>
      </w:r>
      <w:r w:rsidRPr="00151DB2" w:rsidR="00821BB8">
        <w:t xml:space="preserve"> </w:t>
      </w:r>
      <w:r w:rsidRPr="00151DB2">
        <w:t>are</w:t>
      </w:r>
      <w:r w:rsidRPr="00151DB2" w:rsidR="00821BB8">
        <w:t xml:space="preserve"> </w:t>
      </w:r>
      <w:r w:rsidRPr="00151DB2">
        <w:t>left</w:t>
      </w:r>
      <w:r w:rsidRPr="00151DB2" w:rsidR="00821BB8">
        <w:t xml:space="preserve"> </w:t>
      </w:r>
      <w:r w:rsidRPr="00151DB2">
        <w:t>with</w:t>
      </w:r>
      <w:r w:rsidRPr="00151DB2" w:rsidR="00821BB8">
        <w:t xml:space="preserve"> </w:t>
      </w:r>
      <w:r w:rsidRPr="00151DB2">
        <w:t>no</w:t>
      </w:r>
      <w:r w:rsidRPr="00151DB2" w:rsidR="00821BB8">
        <w:t xml:space="preserve"> </w:t>
      </w:r>
      <w:r w:rsidRPr="00151DB2">
        <w:t>alternative</w:t>
      </w:r>
      <w:r w:rsidRPr="00151DB2" w:rsidR="00821BB8">
        <w:t xml:space="preserve"> </w:t>
      </w:r>
      <w:r w:rsidRPr="00151DB2">
        <w:t>than</w:t>
      </w:r>
      <w:r w:rsidRPr="00151DB2" w:rsidR="00821BB8">
        <w:t xml:space="preserve"> </w:t>
      </w:r>
      <w:r w:rsidRPr="00151DB2">
        <w:t>to</w:t>
      </w:r>
      <w:r w:rsidRPr="00151DB2" w:rsidR="00163D66">
        <w:t>—</w:t>
      </w:r>
    </w:p>
    <w:p w:rsidR="005325EE" w:rsidRPr="00151DB2" w:rsidP="0087358B">
      <w:pPr>
        <w:pStyle w:val="Question"/>
      </w:pPr>
      <w:sdt>
        <w:sdtPr>
          <w:alias w:val="Member"/>
          <w:tag w:val="&lt;Member mnisId='4052' dodsId='35411'&gt;"/>
          <w:id w:val="230741077"/>
          <w:placeholder>
            <w:docPart w:val="DefaultPlaceholder_-1854013440"/>
          </w:placeholder>
          <w:richText/>
        </w:sdtPr>
        <w:sdtContent>
          <w:r w:rsidRPr="00151DB2" w:rsidR="00FB79A9">
            <w:rPr>
              <w:b/>
            </w:rPr>
            <w:t>Mark</w:t>
          </w:r>
          <w:r w:rsidRPr="00151DB2" w:rsidR="00821BB8">
            <w:rPr>
              <w:b/>
            </w:rPr>
            <w:t xml:space="preserve"> </w:t>
          </w:r>
          <w:r w:rsidRPr="00151DB2" w:rsidR="00FB79A9">
            <w:rPr>
              <w:b/>
            </w:rPr>
            <w:t>Pawsey:</w:t>
          </w:r>
        </w:sdtContent>
      </w:sdt>
      <w:r w:rsidRPr="00151DB2" w:rsidR="00821BB8">
        <w:t xml:space="preserve"> </w:t>
      </w:r>
      <w:r w:rsidRPr="00151DB2" w:rsidR="00FB79A9">
        <w:t>With</w:t>
      </w:r>
      <w:r w:rsidRPr="00151DB2" w:rsidR="00821BB8">
        <w:t xml:space="preserve"> </w:t>
      </w:r>
      <w:r w:rsidRPr="00151DB2" w:rsidR="00163D66">
        <w:t>the</w:t>
      </w:r>
      <w:r w:rsidRPr="00151DB2" w:rsidR="00821BB8">
        <w:t xml:space="preserve"> </w:t>
      </w:r>
      <w:r w:rsidRPr="00151DB2" w:rsidR="00163D66">
        <w:t>greatest</w:t>
      </w:r>
      <w:r w:rsidRPr="00151DB2" w:rsidR="00821BB8">
        <w:t xml:space="preserve"> </w:t>
      </w:r>
      <w:r w:rsidRPr="00151DB2" w:rsidR="00FB79A9">
        <w:t>respect,</w:t>
      </w:r>
      <w:r w:rsidRPr="00151DB2" w:rsidR="00821BB8">
        <w:t xml:space="preserve"> </w:t>
      </w:r>
      <w:r w:rsidRPr="00151DB2" w:rsidR="00FB79A9">
        <w:t>those</w:t>
      </w:r>
      <w:r w:rsidRPr="00151DB2" w:rsidR="00821BB8">
        <w:t xml:space="preserve"> </w:t>
      </w:r>
      <w:r w:rsidRPr="00151DB2" w:rsidR="00FB79A9">
        <w:t>tenants</w:t>
      </w:r>
      <w:r w:rsidRPr="00151DB2" w:rsidR="00821BB8">
        <w:t xml:space="preserve"> </w:t>
      </w:r>
      <w:r w:rsidRPr="00151DB2" w:rsidR="00FB79A9">
        <w:t>entered</w:t>
      </w:r>
      <w:r w:rsidRPr="00151DB2" w:rsidR="00821BB8">
        <w:t xml:space="preserve"> </w:t>
      </w:r>
      <w:r w:rsidRPr="00151DB2" w:rsidR="00FB79A9">
        <w:t>into</w:t>
      </w:r>
      <w:r w:rsidRPr="00151DB2" w:rsidR="00821BB8">
        <w:t xml:space="preserve"> </w:t>
      </w:r>
      <w:r w:rsidRPr="00151DB2" w:rsidR="00FB79A9">
        <w:t>those</w:t>
      </w:r>
      <w:r w:rsidRPr="00151DB2" w:rsidR="00821BB8">
        <w:t xml:space="preserve"> </w:t>
      </w:r>
      <w:r w:rsidRPr="00151DB2" w:rsidR="00FB79A9">
        <w:t>leases</w:t>
      </w:r>
      <w:r w:rsidRPr="00151DB2" w:rsidR="00821BB8">
        <w:t xml:space="preserve"> </w:t>
      </w:r>
      <w:r w:rsidRPr="00151DB2" w:rsidR="00163D66">
        <w:t>on</w:t>
      </w:r>
      <w:r w:rsidRPr="00151DB2" w:rsidR="00821BB8">
        <w:t xml:space="preserve"> </w:t>
      </w:r>
      <w:r w:rsidRPr="00151DB2" w:rsidR="00163D66">
        <w:t>the</w:t>
      </w:r>
      <w:r w:rsidRPr="00151DB2" w:rsidR="00821BB8">
        <w:t xml:space="preserve"> </w:t>
      </w:r>
      <w:r w:rsidRPr="00151DB2" w:rsidR="00163D66">
        <w:t>basis</w:t>
      </w:r>
      <w:r w:rsidRPr="00151DB2" w:rsidR="00821BB8">
        <w:t xml:space="preserve"> </w:t>
      </w:r>
      <w:r w:rsidRPr="00151DB2" w:rsidR="00163D66">
        <w:t>they</w:t>
      </w:r>
      <w:r w:rsidRPr="00151DB2" w:rsidR="00821BB8">
        <w:t xml:space="preserve"> </w:t>
      </w:r>
      <w:r w:rsidRPr="00151DB2" w:rsidR="00163D66">
        <w:t>were</w:t>
      </w:r>
      <w:r w:rsidRPr="00151DB2" w:rsidR="00821BB8">
        <w:t xml:space="preserve"> </w:t>
      </w:r>
      <w:r w:rsidRPr="00151DB2" w:rsidR="00163D66">
        <w:t>going</w:t>
      </w:r>
      <w:r w:rsidRPr="00151DB2" w:rsidR="00821BB8">
        <w:t xml:space="preserve"> </w:t>
      </w:r>
      <w:r w:rsidRPr="00151DB2" w:rsidR="00163D66">
        <w:t>to</w:t>
      </w:r>
      <w:r w:rsidRPr="00151DB2" w:rsidR="00821BB8">
        <w:t xml:space="preserve"> </w:t>
      </w:r>
      <w:r w:rsidRPr="00151DB2" w:rsidR="00163D66">
        <w:t>do</w:t>
      </w:r>
      <w:r w:rsidRPr="00151DB2" w:rsidR="00821BB8">
        <w:t xml:space="preserve"> </w:t>
      </w:r>
      <w:r w:rsidRPr="00151DB2" w:rsidR="00163D66">
        <w:t>what</w:t>
      </w:r>
      <w:r w:rsidRPr="00151DB2" w:rsidR="00821BB8">
        <w:t xml:space="preserve"> </w:t>
      </w:r>
      <w:r w:rsidRPr="00151DB2" w:rsidR="00163D66">
        <w:t>the</w:t>
      </w:r>
      <w:r w:rsidRPr="00151DB2" w:rsidR="00821BB8">
        <w:t xml:space="preserve"> </w:t>
      </w:r>
      <w:r w:rsidRPr="00151DB2" w:rsidR="00163D66">
        <w:t>lease</w:t>
      </w:r>
      <w:r w:rsidRPr="00151DB2" w:rsidR="00821BB8">
        <w:t xml:space="preserve"> </w:t>
      </w:r>
      <w:r w:rsidRPr="00151DB2" w:rsidR="00163D66">
        <w:t>said</w:t>
      </w:r>
      <w:r w:rsidRPr="00151DB2">
        <w:t>.</w:t>
      </w:r>
    </w:p>
    <w:p w:rsidR="005325EE" w:rsidRPr="00151DB2" w:rsidP="005325EE">
      <w:pPr>
        <w:pStyle w:val="Answer"/>
      </w:pPr>
      <w:sdt>
        <w:sdtPr>
          <w:alias w:val="Witness"/>
          <w:id w:val="1917282439"/>
          <w:placeholder>
            <w:docPart w:val="DefaultPlaceholder_-1854013440"/>
          </w:placeholder>
          <w:richText/>
        </w:sdtPr>
        <w:sdtContent>
          <w:r w:rsidRPr="00151DB2">
            <w:rPr>
              <w:rStyle w:val="PlaceholderText"/>
              <w:b/>
              <w:color w:val="auto"/>
            </w:rPr>
            <w:t>Helen</w:t>
          </w:r>
          <w:r w:rsidRPr="00151DB2" w:rsidR="00821BB8">
            <w:rPr>
              <w:rStyle w:val="PlaceholderText"/>
              <w:b/>
              <w:color w:val="auto"/>
            </w:rPr>
            <w:t xml:space="preserve"> </w:t>
          </w:r>
          <w:r w:rsidRPr="00151DB2">
            <w:rPr>
              <w:rStyle w:val="PlaceholderText"/>
              <w:b/>
              <w:color w:val="auto"/>
            </w:rPr>
            <w:t>Dickinson:</w:t>
          </w:r>
          <w:r w:rsidRPr="00151DB2" w:rsidR="00821BB8">
            <w:rPr>
              <w:rStyle w:val="PlaceholderText"/>
              <w:b/>
              <w:color w:val="auto"/>
            </w:rPr>
            <w:t xml:space="preserve"> </w:t>
          </w:r>
        </w:sdtContent>
      </w:sdt>
      <w:r w:rsidRPr="00151DB2" w:rsidR="0087358B">
        <w:t>Yes, a</w:t>
      </w:r>
      <w:r w:rsidRPr="00151DB2">
        <w:t>bsolutely.</w:t>
      </w:r>
    </w:p>
    <w:p w:rsidR="00FB79A9" w:rsidRPr="00151DB2" w:rsidP="00AE7395">
      <w:pPr>
        <w:pStyle w:val="Question"/>
        <w:numPr>
          <w:ilvl w:val="0"/>
          <w:numId w:val="0"/>
        </w:numPr>
        <w:ind w:left="794"/>
      </w:pPr>
      <w:sdt>
        <w:sdtPr>
          <w:alias w:val="Member"/>
          <w:tag w:val="&lt;Member mnisId='4052' dodsId='35411'&gt;"/>
          <w:id w:val="603840998"/>
          <w:placeholder>
            <w:docPart w:val="DefaultPlaceholder_-1854013440"/>
          </w:placeholder>
          <w:richText/>
        </w:sdtPr>
        <w:sdtContent>
          <w:r w:rsidRPr="00151DB2" w:rsidR="005325EE">
            <w:rPr>
              <w:rStyle w:val="PlaceholderText"/>
              <w:b/>
              <w:color w:val="auto"/>
            </w:rPr>
            <w:t>Mark</w:t>
          </w:r>
          <w:r w:rsidRPr="00151DB2" w:rsidR="00821BB8">
            <w:rPr>
              <w:rStyle w:val="PlaceholderText"/>
              <w:b/>
              <w:color w:val="auto"/>
            </w:rPr>
            <w:t xml:space="preserve"> </w:t>
          </w:r>
          <w:r w:rsidRPr="00151DB2" w:rsidR="005325EE">
            <w:rPr>
              <w:rStyle w:val="PlaceholderText"/>
              <w:b/>
              <w:color w:val="auto"/>
            </w:rPr>
            <w:t>Pawsey:</w:t>
          </w:r>
        </w:sdtContent>
      </w:sdt>
      <w:r w:rsidRPr="00151DB2" w:rsidR="00821BB8">
        <w:t xml:space="preserve"> </w:t>
      </w:r>
      <w:r w:rsidRPr="00151DB2" w:rsidR="0087358B">
        <w:t>N</w:t>
      </w:r>
      <w:r w:rsidRPr="00151DB2" w:rsidR="00163D66">
        <w:t>obody</w:t>
      </w:r>
      <w:r w:rsidRPr="00151DB2" w:rsidR="00821BB8">
        <w:t xml:space="preserve"> </w:t>
      </w:r>
      <w:r w:rsidRPr="00151DB2" w:rsidR="00163D66">
        <w:t>has</w:t>
      </w:r>
      <w:r w:rsidRPr="00151DB2" w:rsidR="00821BB8">
        <w:t xml:space="preserve"> </w:t>
      </w:r>
      <w:r w:rsidRPr="00151DB2" w:rsidR="00163D66">
        <w:t>done</w:t>
      </w:r>
      <w:r w:rsidRPr="00151DB2" w:rsidR="00821BB8">
        <w:t xml:space="preserve"> </w:t>
      </w:r>
      <w:r w:rsidRPr="00151DB2" w:rsidR="00163D66">
        <w:t>anything</w:t>
      </w:r>
      <w:r w:rsidRPr="00151DB2" w:rsidR="00821BB8">
        <w:t xml:space="preserve"> </w:t>
      </w:r>
      <w:r w:rsidRPr="00151DB2" w:rsidR="00163D66">
        <w:t>wrong</w:t>
      </w:r>
      <w:r w:rsidRPr="00151DB2" w:rsidR="00821BB8">
        <w:t xml:space="preserve"> </w:t>
      </w:r>
      <w:r w:rsidRPr="00151DB2" w:rsidR="00163D66">
        <w:t>here.</w:t>
      </w:r>
    </w:p>
    <w:p w:rsidR="005325EE" w:rsidRPr="00151DB2" w:rsidP="00FB79A9">
      <w:pPr>
        <w:pStyle w:val="Answer"/>
      </w:pPr>
      <w:sdt>
        <w:sdtPr>
          <w:alias w:val="Witness"/>
          <w:id w:val="1937940010"/>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rsidR="00FB79A9">
        <w:t>No,</w:t>
      </w:r>
      <w:r w:rsidRPr="00151DB2" w:rsidR="00821BB8">
        <w:t xml:space="preserve"> </w:t>
      </w:r>
      <w:r w:rsidRPr="00151DB2" w:rsidR="00FB79A9">
        <w:t>but</w:t>
      </w:r>
      <w:r w:rsidRPr="00151DB2" w:rsidR="00821BB8">
        <w:t xml:space="preserve"> </w:t>
      </w:r>
      <w:r w:rsidRPr="00151DB2" w:rsidR="00FB79A9">
        <w:t>that</w:t>
      </w:r>
      <w:r w:rsidRPr="00151DB2" w:rsidR="00821BB8">
        <w:t xml:space="preserve"> </w:t>
      </w:r>
      <w:r w:rsidRPr="00151DB2" w:rsidR="00FB79A9">
        <w:t>comes</w:t>
      </w:r>
      <w:r w:rsidRPr="00151DB2" w:rsidR="00821BB8">
        <w:t xml:space="preserve"> </w:t>
      </w:r>
      <w:r w:rsidRPr="00151DB2" w:rsidR="00FB79A9">
        <w:t>to</w:t>
      </w:r>
      <w:r w:rsidRPr="00151DB2" w:rsidR="00821BB8">
        <w:t xml:space="preserve"> </w:t>
      </w:r>
      <w:r w:rsidRPr="00151DB2" w:rsidR="00FB79A9">
        <w:t>the</w:t>
      </w:r>
      <w:r w:rsidRPr="00151DB2" w:rsidR="00821BB8">
        <w:t xml:space="preserve"> </w:t>
      </w:r>
      <w:r w:rsidRPr="00151DB2" w:rsidR="00FB79A9">
        <w:t>nub</w:t>
      </w:r>
      <w:r w:rsidRPr="00151DB2" w:rsidR="00821BB8">
        <w:t xml:space="preserve"> </w:t>
      </w:r>
      <w:r w:rsidRPr="00151DB2" w:rsidR="00FB79A9">
        <w:t>of</w:t>
      </w:r>
      <w:r w:rsidRPr="00151DB2" w:rsidR="00821BB8">
        <w:t xml:space="preserve"> </w:t>
      </w:r>
      <w:r w:rsidRPr="00151DB2" w:rsidR="00FB79A9">
        <w:t>the</w:t>
      </w:r>
      <w:r w:rsidRPr="00151DB2" w:rsidR="00821BB8">
        <w:t xml:space="preserve"> </w:t>
      </w:r>
      <w:r w:rsidRPr="00151DB2" w:rsidR="00FB79A9">
        <w:t>whole</w:t>
      </w:r>
      <w:r w:rsidRPr="00151DB2" w:rsidR="00821BB8">
        <w:t xml:space="preserve"> </w:t>
      </w:r>
      <w:r w:rsidRPr="00151DB2" w:rsidR="00FB79A9">
        <w:t>debate</w:t>
      </w:r>
      <w:r w:rsidRPr="00151DB2" w:rsidR="00821BB8">
        <w:t xml:space="preserve"> </w:t>
      </w:r>
      <w:r w:rsidRPr="00151DB2" w:rsidR="00FB79A9">
        <w:t>about</w:t>
      </w:r>
      <w:r w:rsidRPr="00151DB2" w:rsidR="00821BB8">
        <w:t xml:space="preserve"> </w:t>
      </w:r>
      <w:r w:rsidRPr="00151DB2" w:rsidR="00FB79A9">
        <w:t>the</w:t>
      </w:r>
      <w:r w:rsidRPr="00151DB2" w:rsidR="00821BB8">
        <w:t xml:space="preserve"> </w:t>
      </w:r>
      <w:r w:rsidRPr="00151DB2" w:rsidR="00FB79A9">
        <w:t>tail</w:t>
      </w:r>
      <w:r w:rsidRPr="00151DB2" w:rsidR="00821BB8">
        <w:t xml:space="preserve"> </w:t>
      </w:r>
      <w:r w:rsidRPr="00151DB2" w:rsidR="00FB79A9">
        <w:t>of</w:t>
      </w:r>
      <w:r w:rsidRPr="00151DB2" w:rsidR="00821BB8">
        <w:t xml:space="preserve"> </w:t>
      </w:r>
      <w:r w:rsidRPr="00151DB2" w:rsidR="00FB79A9">
        <w:t>unresolved</w:t>
      </w:r>
      <w:r w:rsidRPr="00151DB2" w:rsidR="00821BB8">
        <w:t xml:space="preserve"> </w:t>
      </w:r>
      <w:r w:rsidR="00AE7395">
        <w:t xml:space="preserve">cases </w:t>
      </w:r>
      <w:r w:rsidRPr="00151DB2" w:rsidR="00FB79A9">
        <w:t>because</w:t>
      </w:r>
      <w:r w:rsidRPr="00151DB2" w:rsidR="00821BB8">
        <w:t xml:space="preserve"> </w:t>
      </w:r>
      <w:r w:rsidRPr="00151DB2" w:rsidR="00FB79A9">
        <w:t>many</w:t>
      </w:r>
      <w:r w:rsidRPr="00151DB2" w:rsidR="00821BB8">
        <w:t xml:space="preserve"> </w:t>
      </w:r>
      <w:r w:rsidRPr="00151DB2" w:rsidR="00FB79A9">
        <w:t>of</w:t>
      </w:r>
      <w:r w:rsidRPr="00151DB2" w:rsidR="00821BB8">
        <w:t xml:space="preserve"> </w:t>
      </w:r>
      <w:r w:rsidRPr="00151DB2" w:rsidR="00FB79A9">
        <w:t>these</w:t>
      </w:r>
      <w:r w:rsidRPr="00151DB2" w:rsidR="00821BB8">
        <w:t xml:space="preserve"> </w:t>
      </w:r>
      <w:r w:rsidRPr="00151DB2" w:rsidR="00FB79A9">
        <w:t>businesses,</w:t>
      </w:r>
      <w:r w:rsidRPr="00151DB2" w:rsidR="00821BB8">
        <w:t xml:space="preserve"> </w:t>
      </w:r>
      <w:r w:rsidRPr="00151DB2" w:rsidR="00FB79A9">
        <w:t>if</w:t>
      </w:r>
      <w:r w:rsidRPr="00151DB2" w:rsidR="00821BB8">
        <w:t xml:space="preserve"> </w:t>
      </w:r>
      <w:r w:rsidRPr="00151DB2" w:rsidR="00FB79A9">
        <w:t>they</w:t>
      </w:r>
      <w:r w:rsidRPr="00151DB2" w:rsidR="00821BB8">
        <w:t xml:space="preserve"> </w:t>
      </w:r>
      <w:r w:rsidRPr="00151DB2" w:rsidR="00FB6043">
        <w:t>had</w:t>
      </w:r>
      <w:r w:rsidRPr="00151DB2" w:rsidR="00821BB8">
        <w:t xml:space="preserve"> </w:t>
      </w:r>
      <w:r w:rsidRPr="00151DB2" w:rsidR="00FB79A9">
        <w:t>to</w:t>
      </w:r>
      <w:r w:rsidRPr="00151DB2" w:rsidR="00821BB8">
        <w:t xml:space="preserve"> </w:t>
      </w:r>
      <w:r w:rsidRPr="00151DB2" w:rsidR="00FB79A9">
        <w:t>pay</w:t>
      </w:r>
      <w:r w:rsidRPr="00151DB2" w:rsidR="00821BB8">
        <w:t xml:space="preserve"> </w:t>
      </w:r>
      <w:r w:rsidRPr="00151DB2">
        <w:t>all</w:t>
      </w:r>
      <w:r w:rsidRPr="00151DB2" w:rsidR="00821BB8">
        <w:t xml:space="preserve"> </w:t>
      </w:r>
      <w:r w:rsidRPr="00151DB2">
        <w:t>their</w:t>
      </w:r>
      <w:r w:rsidRPr="00151DB2" w:rsidR="00821BB8">
        <w:t xml:space="preserve"> </w:t>
      </w:r>
      <w:r w:rsidRPr="00151DB2">
        <w:t>outstanding</w:t>
      </w:r>
      <w:r w:rsidRPr="00151DB2" w:rsidR="00821BB8">
        <w:t xml:space="preserve"> </w:t>
      </w:r>
      <w:r w:rsidRPr="00151DB2">
        <w:t>rent</w:t>
      </w:r>
      <w:r w:rsidRPr="00151DB2" w:rsidR="00821BB8">
        <w:t xml:space="preserve"> </w:t>
      </w:r>
      <w:r w:rsidRPr="00151DB2">
        <w:t>all</w:t>
      </w:r>
      <w:r w:rsidRPr="00151DB2" w:rsidR="00821BB8">
        <w:t xml:space="preserve"> </w:t>
      </w:r>
      <w:r w:rsidRPr="00151DB2">
        <w:t>at</w:t>
      </w:r>
      <w:r w:rsidRPr="00151DB2" w:rsidR="00821BB8">
        <w:t xml:space="preserve"> </w:t>
      </w:r>
      <w:r w:rsidRPr="00151DB2">
        <w:t>the</w:t>
      </w:r>
      <w:r w:rsidRPr="00151DB2" w:rsidR="00821BB8">
        <w:t xml:space="preserve"> </w:t>
      </w:r>
      <w:r w:rsidRPr="00151DB2">
        <w:t>same</w:t>
      </w:r>
      <w:r w:rsidRPr="00151DB2" w:rsidR="00821BB8">
        <w:t xml:space="preserve"> </w:t>
      </w:r>
      <w:r w:rsidRPr="00151DB2">
        <w:t>time,</w:t>
      </w:r>
      <w:r w:rsidRPr="00151DB2" w:rsidR="00821BB8">
        <w:t xml:space="preserve"> </w:t>
      </w:r>
      <w:r w:rsidRPr="00151DB2">
        <w:t>would</w:t>
      </w:r>
      <w:r w:rsidRPr="00151DB2" w:rsidR="00821BB8">
        <w:t xml:space="preserve"> </w:t>
      </w:r>
      <w:r w:rsidRPr="00151DB2" w:rsidR="00FB79A9">
        <w:t>effectively</w:t>
      </w:r>
      <w:r w:rsidRPr="00151DB2" w:rsidR="00821BB8">
        <w:t xml:space="preserve"> </w:t>
      </w:r>
      <w:r w:rsidRPr="00151DB2" w:rsidR="00FB79A9">
        <w:t>go</w:t>
      </w:r>
      <w:r w:rsidRPr="00151DB2" w:rsidR="00821BB8">
        <w:t xml:space="preserve"> </w:t>
      </w:r>
      <w:r w:rsidRPr="00151DB2" w:rsidR="00FB79A9">
        <w:t>bust</w:t>
      </w:r>
      <w:r w:rsidRPr="00151DB2" w:rsidR="00821BB8">
        <w:t xml:space="preserve"> </w:t>
      </w:r>
      <w:r w:rsidRPr="00151DB2" w:rsidR="00FB79A9">
        <w:t>or</w:t>
      </w:r>
      <w:r w:rsidRPr="00151DB2" w:rsidR="00821BB8">
        <w:t xml:space="preserve"> </w:t>
      </w:r>
      <w:r w:rsidRPr="00151DB2" w:rsidR="00FB79A9">
        <w:t>have</w:t>
      </w:r>
      <w:r w:rsidRPr="00151DB2" w:rsidR="00821BB8">
        <w:t xml:space="preserve"> </w:t>
      </w:r>
      <w:r w:rsidRPr="00151DB2" w:rsidR="00FB79A9">
        <w:t>to</w:t>
      </w:r>
      <w:r w:rsidRPr="00151DB2" w:rsidR="00821BB8">
        <w:t xml:space="preserve"> </w:t>
      </w:r>
      <w:r w:rsidRPr="00151DB2" w:rsidR="00FB79A9">
        <w:t>close</w:t>
      </w:r>
      <w:r w:rsidRPr="00151DB2" w:rsidR="00821BB8">
        <w:t xml:space="preserve"> </w:t>
      </w:r>
      <w:r w:rsidRPr="00151DB2" w:rsidR="00FB79A9">
        <w:t>many</w:t>
      </w:r>
      <w:r w:rsidRPr="00151DB2" w:rsidR="00821BB8">
        <w:t xml:space="preserve"> </w:t>
      </w:r>
      <w:r w:rsidRPr="00151DB2" w:rsidR="00FB79A9">
        <w:t>of</w:t>
      </w:r>
      <w:r w:rsidRPr="00151DB2" w:rsidR="00821BB8">
        <w:t xml:space="preserve"> </w:t>
      </w:r>
      <w:r w:rsidRPr="00151DB2" w:rsidR="00FB79A9">
        <w:t>their</w:t>
      </w:r>
      <w:r w:rsidRPr="00151DB2" w:rsidR="00821BB8">
        <w:t xml:space="preserve"> </w:t>
      </w:r>
      <w:r w:rsidRPr="00151DB2" w:rsidR="00FB79A9">
        <w:t>premises</w:t>
      </w:r>
      <w:r w:rsidRPr="00151DB2">
        <w:t>.</w:t>
      </w:r>
      <w:r w:rsidRPr="00151DB2" w:rsidR="00821BB8">
        <w:t xml:space="preserve"> </w:t>
      </w:r>
      <w:r w:rsidRPr="00151DB2">
        <w:t>It</w:t>
      </w:r>
      <w:r w:rsidRPr="00151DB2" w:rsidR="00821BB8">
        <w:t xml:space="preserve"> </w:t>
      </w:r>
      <w:r w:rsidRPr="00151DB2" w:rsidR="00FB79A9">
        <w:t>is</w:t>
      </w:r>
      <w:r w:rsidRPr="00151DB2" w:rsidR="00821BB8">
        <w:t xml:space="preserve"> </w:t>
      </w:r>
      <w:r w:rsidRPr="00151DB2" w:rsidR="00FB79A9">
        <w:t>a</w:t>
      </w:r>
      <w:r w:rsidRPr="00151DB2" w:rsidR="00821BB8">
        <w:t xml:space="preserve"> </w:t>
      </w:r>
      <w:r w:rsidRPr="00151DB2" w:rsidR="00FB79A9">
        <w:t>qualitative</w:t>
      </w:r>
      <w:r w:rsidRPr="00151DB2" w:rsidR="00821BB8">
        <w:t xml:space="preserve"> </w:t>
      </w:r>
      <w:r w:rsidRPr="00151DB2" w:rsidR="00FB79A9">
        <w:t>debate</w:t>
      </w:r>
      <w:r w:rsidRPr="00151DB2" w:rsidR="00821BB8">
        <w:t xml:space="preserve"> </w:t>
      </w:r>
      <w:r w:rsidRPr="00151DB2" w:rsidR="00FB79A9">
        <w:t>about</w:t>
      </w:r>
      <w:r w:rsidRPr="00151DB2" w:rsidR="00821BB8">
        <w:t xml:space="preserve"> </w:t>
      </w:r>
      <w:r w:rsidRPr="00151DB2" w:rsidR="00FB79A9">
        <w:t>how</w:t>
      </w:r>
      <w:r w:rsidRPr="00151DB2" w:rsidR="00821BB8">
        <w:t xml:space="preserve"> </w:t>
      </w:r>
      <w:r w:rsidRPr="00151DB2" w:rsidR="00FB79A9">
        <w:t>you</w:t>
      </w:r>
      <w:r w:rsidRPr="00151DB2" w:rsidR="00821BB8">
        <w:t xml:space="preserve"> </w:t>
      </w:r>
      <w:r w:rsidRPr="00151DB2" w:rsidR="00FB79A9">
        <w:t>interpret</w:t>
      </w:r>
      <w:r w:rsidRPr="00151DB2" w:rsidR="00821BB8">
        <w:t xml:space="preserve"> </w:t>
      </w:r>
      <w:r w:rsidRPr="00151DB2">
        <w:t>the</w:t>
      </w:r>
      <w:r w:rsidRPr="00151DB2" w:rsidR="00821BB8">
        <w:t xml:space="preserve"> </w:t>
      </w:r>
      <w:r w:rsidRPr="00151DB2">
        <w:t>surroundings</w:t>
      </w:r>
      <w:r w:rsidRPr="00151DB2" w:rsidR="00821BB8">
        <w:t xml:space="preserve"> </w:t>
      </w:r>
      <w:r w:rsidRPr="00151DB2">
        <w:t>they</w:t>
      </w:r>
      <w:r w:rsidRPr="00151DB2" w:rsidR="00821BB8">
        <w:t xml:space="preserve"> </w:t>
      </w:r>
      <w:r w:rsidRPr="00151DB2">
        <w:t>have</w:t>
      </w:r>
      <w:r w:rsidRPr="00151DB2" w:rsidR="00821BB8">
        <w:t xml:space="preserve"> </w:t>
      </w:r>
      <w:r w:rsidRPr="00151DB2">
        <w:t>found</w:t>
      </w:r>
      <w:r w:rsidRPr="00151DB2" w:rsidR="00821BB8">
        <w:t xml:space="preserve"> </w:t>
      </w:r>
      <w:r w:rsidRPr="00151DB2">
        <w:t>themselves</w:t>
      </w:r>
      <w:r w:rsidRPr="00151DB2" w:rsidR="00821BB8">
        <w:t xml:space="preserve"> </w:t>
      </w:r>
      <w:r w:rsidRPr="00151DB2">
        <w:t>in</w:t>
      </w:r>
      <w:r w:rsidRPr="00151DB2" w:rsidR="00821BB8">
        <w:t xml:space="preserve"> </w:t>
      </w:r>
      <w:r w:rsidRPr="00151DB2">
        <w:t>and</w:t>
      </w:r>
      <w:r w:rsidRPr="00151DB2" w:rsidR="00821BB8">
        <w:t xml:space="preserve"> </w:t>
      </w:r>
      <w:r w:rsidRPr="00151DB2">
        <w:t>whether</w:t>
      </w:r>
      <w:r w:rsidRPr="00151DB2" w:rsidR="00821BB8">
        <w:t xml:space="preserve"> </w:t>
      </w:r>
      <w:r w:rsidRPr="00151DB2">
        <w:t>or</w:t>
      </w:r>
      <w:r w:rsidRPr="00151DB2" w:rsidR="00821BB8">
        <w:t xml:space="preserve"> </w:t>
      </w:r>
      <w:r w:rsidRPr="00151DB2">
        <w:t>not</w:t>
      </w:r>
      <w:r w:rsidRPr="00151DB2" w:rsidR="00821BB8">
        <w:t xml:space="preserve"> </w:t>
      </w:r>
      <w:r w:rsidRPr="00151DB2">
        <w:t>that</w:t>
      </w:r>
      <w:r w:rsidRPr="00151DB2" w:rsidR="00821BB8">
        <w:t xml:space="preserve"> </w:t>
      </w:r>
      <w:r w:rsidRPr="00151DB2">
        <w:t>take</w:t>
      </w:r>
      <w:r w:rsidRPr="00151DB2" w:rsidR="0087358B">
        <w:t>s</w:t>
      </w:r>
      <w:r w:rsidRPr="00151DB2" w:rsidR="00821BB8">
        <w:t xml:space="preserve"> </w:t>
      </w:r>
      <w:r w:rsidRPr="00151DB2">
        <w:t>you</w:t>
      </w:r>
      <w:r w:rsidRPr="00151DB2" w:rsidR="00821BB8">
        <w:t xml:space="preserve"> </w:t>
      </w:r>
      <w:r w:rsidRPr="00151DB2">
        <w:t>straight</w:t>
      </w:r>
      <w:r w:rsidRPr="00151DB2" w:rsidR="00821BB8">
        <w:t xml:space="preserve"> </w:t>
      </w:r>
      <w:r w:rsidRPr="00151DB2">
        <w:t>back</w:t>
      </w:r>
      <w:r w:rsidRPr="00151DB2" w:rsidR="00821BB8">
        <w:t xml:space="preserve"> </w:t>
      </w:r>
      <w:r w:rsidRPr="00151DB2">
        <w:t>to</w:t>
      </w:r>
      <w:r w:rsidRPr="00151DB2" w:rsidR="00821BB8">
        <w:t xml:space="preserve"> </w:t>
      </w:r>
      <w:r w:rsidRPr="00151DB2">
        <w:t>the</w:t>
      </w:r>
      <w:r w:rsidRPr="00151DB2" w:rsidR="00821BB8">
        <w:t xml:space="preserve"> </w:t>
      </w:r>
      <w:r w:rsidRPr="00151DB2">
        <w:t>law.</w:t>
      </w:r>
      <w:r w:rsidRPr="00151DB2" w:rsidR="00821BB8">
        <w:t xml:space="preserve"> </w:t>
      </w:r>
      <w:r w:rsidRPr="00151DB2">
        <w:t>If</w:t>
      </w:r>
      <w:r w:rsidRPr="00151DB2" w:rsidR="00821BB8">
        <w:t xml:space="preserve"> </w:t>
      </w:r>
      <w:r w:rsidRPr="00151DB2">
        <w:t>that</w:t>
      </w:r>
      <w:r w:rsidRPr="00151DB2" w:rsidR="00821BB8">
        <w:t xml:space="preserve"> </w:t>
      </w:r>
      <w:r w:rsidRPr="00151DB2">
        <w:t>is</w:t>
      </w:r>
      <w:r w:rsidRPr="00151DB2" w:rsidR="00821BB8">
        <w:t xml:space="preserve"> </w:t>
      </w:r>
      <w:r w:rsidRPr="00151DB2">
        <w:t>the</w:t>
      </w:r>
      <w:r w:rsidRPr="00151DB2" w:rsidR="00821BB8">
        <w:t xml:space="preserve"> </w:t>
      </w:r>
      <w:r w:rsidRPr="00151DB2">
        <w:t>case,</w:t>
      </w:r>
      <w:r w:rsidRPr="00151DB2" w:rsidR="00821BB8">
        <w:t xml:space="preserve"> </w:t>
      </w:r>
      <w:r w:rsidRPr="00151DB2">
        <w:t>you</w:t>
      </w:r>
      <w:r w:rsidRPr="00151DB2" w:rsidR="00821BB8">
        <w:t xml:space="preserve"> </w:t>
      </w:r>
      <w:r w:rsidRPr="00151DB2">
        <w:t>end</w:t>
      </w:r>
      <w:r w:rsidRPr="00151DB2" w:rsidR="00821BB8">
        <w:t xml:space="preserve"> </w:t>
      </w:r>
      <w:r w:rsidRPr="00151DB2">
        <w:t>up</w:t>
      </w:r>
      <w:r w:rsidRPr="00151DB2" w:rsidR="00821BB8">
        <w:t xml:space="preserve"> </w:t>
      </w:r>
      <w:r w:rsidRPr="00151DB2">
        <w:t>with</w:t>
      </w:r>
      <w:r w:rsidRPr="00151DB2" w:rsidR="00821BB8">
        <w:t xml:space="preserve"> </w:t>
      </w:r>
      <w:r w:rsidRPr="00151DB2">
        <w:t>a</w:t>
      </w:r>
      <w:r w:rsidRPr="00151DB2" w:rsidR="00821BB8">
        <w:t xml:space="preserve"> </w:t>
      </w:r>
      <w:r w:rsidRPr="00151DB2">
        <w:t>whole</w:t>
      </w:r>
      <w:r w:rsidRPr="00151DB2" w:rsidR="00821BB8">
        <w:t xml:space="preserve"> </w:t>
      </w:r>
      <w:r w:rsidRPr="00151DB2">
        <w:t>bunch</w:t>
      </w:r>
      <w:r w:rsidRPr="00151DB2" w:rsidR="00821BB8">
        <w:t xml:space="preserve"> </w:t>
      </w:r>
      <w:r w:rsidRPr="00151DB2">
        <w:t>of</w:t>
      </w:r>
      <w:r w:rsidRPr="00151DB2" w:rsidR="00821BB8">
        <w:t xml:space="preserve"> </w:t>
      </w:r>
      <w:r w:rsidRPr="00151DB2">
        <w:t>businesses</w:t>
      </w:r>
      <w:r w:rsidRPr="00151DB2" w:rsidR="00821BB8">
        <w:t xml:space="preserve"> </w:t>
      </w:r>
      <w:r w:rsidRPr="00151DB2">
        <w:t>that,</w:t>
      </w:r>
      <w:r w:rsidRPr="00151DB2" w:rsidR="00821BB8">
        <w:t xml:space="preserve"> </w:t>
      </w:r>
      <w:r w:rsidRPr="00151DB2">
        <w:t>basically,</w:t>
      </w:r>
      <w:r w:rsidRPr="00151DB2" w:rsidR="00821BB8">
        <w:t xml:space="preserve"> </w:t>
      </w:r>
      <w:r w:rsidRPr="00151DB2">
        <w:t>will</w:t>
      </w:r>
      <w:r w:rsidRPr="00151DB2" w:rsidR="00821BB8">
        <w:t xml:space="preserve"> </w:t>
      </w:r>
      <w:r w:rsidR="00AE7395">
        <w:t>be</w:t>
      </w:r>
      <w:r w:rsidRPr="00151DB2">
        <w:t>come</w:t>
      </w:r>
      <w:r w:rsidRPr="00151DB2" w:rsidR="00821BB8">
        <w:t xml:space="preserve"> </w:t>
      </w:r>
      <w:r w:rsidRPr="00151DB2">
        <w:t>insolvent</w:t>
      </w:r>
      <w:r w:rsidRPr="00151DB2" w:rsidR="00821BB8">
        <w:t xml:space="preserve"> </w:t>
      </w:r>
      <w:r w:rsidRPr="00151DB2">
        <w:t>tomorrow</w:t>
      </w:r>
      <w:r w:rsidRPr="00151DB2" w:rsidR="00821BB8">
        <w:t xml:space="preserve"> </w:t>
      </w:r>
      <w:r w:rsidRPr="00151DB2">
        <w:t>or</w:t>
      </w:r>
      <w:r w:rsidRPr="00151DB2" w:rsidR="00821BB8">
        <w:t xml:space="preserve"> </w:t>
      </w:r>
      <w:r w:rsidR="00AE7395">
        <w:t>will</w:t>
      </w:r>
      <w:r w:rsidRPr="00151DB2" w:rsidR="00821BB8">
        <w:t xml:space="preserve"> </w:t>
      </w:r>
      <w:r w:rsidRPr="00151DB2">
        <w:t>end</w:t>
      </w:r>
      <w:r w:rsidRPr="00151DB2" w:rsidR="00821BB8">
        <w:t xml:space="preserve"> </w:t>
      </w:r>
      <w:r w:rsidRPr="00151DB2">
        <w:t>up</w:t>
      </w:r>
      <w:r w:rsidRPr="00151DB2" w:rsidR="00821BB8">
        <w:t xml:space="preserve"> </w:t>
      </w:r>
      <w:r w:rsidRPr="00151DB2">
        <w:t>closing</w:t>
      </w:r>
      <w:r w:rsidRPr="00151DB2" w:rsidR="00821BB8">
        <w:t xml:space="preserve"> </w:t>
      </w:r>
      <w:r w:rsidRPr="00151DB2">
        <w:t>a</w:t>
      </w:r>
      <w:r w:rsidRPr="00151DB2" w:rsidR="00821BB8">
        <w:t xml:space="preserve"> </w:t>
      </w:r>
      <w:r w:rsidRPr="00151DB2">
        <w:t>big</w:t>
      </w:r>
      <w:r w:rsidRPr="00151DB2" w:rsidR="00821BB8">
        <w:t xml:space="preserve"> </w:t>
      </w:r>
      <w:r w:rsidRPr="00151DB2">
        <w:t>proportion</w:t>
      </w:r>
      <w:r w:rsidRPr="00151DB2" w:rsidR="00821BB8">
        <w:t xml:space="preserve"> </w:t>
      </w:r>
      <w:r w:rsidRPr="00151DB2">
        <w:t>of</w:t>
      </w:r>
      <w:r w:rsidRPr="00151DB2" w:rsidR="00821BB8">
        <w:t xml:space="preserve"> </w:t>
      </w:r>
      <w:r w:rsidRPr="00151DB2">
        <w:t>their</w:t>
      </w:r>
      <w:r w:rsidRPr="00151DB2" w:rsidR="00821BB8">
        <w:t xml:space="preserve"> </w:t>
      </w:r>
      <w:r w:rsidRPr="00151DB2">
        <w:t>portfolios.</w:t>
      </w:r>
      <w:r w:rsidRPr="00151DB2" w:rsidR="00821BB8">
        <w:t xml:space="preserve"> </w:t>
      </w:r>
      <w:r w:rsidRPr="00151DB2">
        <w:t>I</w:t>
      </w:r>
      <w:r w:rsidRPr="00151DB2" w:rsidR="00821BB8">
        <w:t xml:space="preserve"> </w:t>
      </w:r>
      <w:r w:rsidRPr="00151DB2">
        <w:t>take</w:t>
      </w:r>
      <w:r w:rsidRPr="00151DB2" w:rsidR="00821BB8">
        <w:t xml:space="preserve"> </w:t>
      </w:r>
      <w:r w:rsidRPr="00151DB2">
        <w:t>your</w:t>
      </w:r>
      <w:r w:rsidRPr="00151DB2" w:rsidR="00821BB8">
        <w:t xml:space="preserve"> </w:t>
      </w:r>
      <w:r w:rsidRPr="00151DB2">
        <w:t>point.</w:t>
      </w:r>
    </w:p>
    <w:p w:rsidR="00FB79A9" w:rsidRPr="00151DB2" w:rsidP="00FB79A9">
      <w:pPr>
        <w:pStyle w:val="Answer"/>
      </w:pPr>
      <w:r w:rsidRPr="00151DB2">
        <w:t>The</w:t>
      </w:r>
      <w:r w:rsidRPr="00151DB2" w:rsidR="00821BB8">
        <w:t xml:space="preserve"> </w:t>
      </w:r>
      <w:r w:rsidRPr="00151DB2">
        <w:t>other</w:t>
      </w:r>
      <w:r w:rsidRPr="00151DB2" w:rsidR="00821BB8">
        <w:t xml:space="preserve"> </w:t>
      </w:r>
      <w:r w:rsidRPr="00151DB2">
        <w:t>point</w:t>
      </w:r>
      <w:r w:rsidRPr="00151DB2" w:rsidR="00821BB8">
        <w:t xml:space="preserve"> </w:t>
      </w:r>
      <w:r w:rsidRPr="00151DB2">
        <w:t>I</w:t>
      </w:r>
      <w:r w:rsidRPr="00151DB2" w:rsidR="00821BB8">
        <w:t xml:space="preserve"> </w:t>
      </w:r>
      <w:r w:rsidRPr="00151DB2">
        <w:t>wanted</w:t>
      </w:r>
      <w:r w:rsidRPr="00151DB2" w:rsidR="00821BB8">
        <w:t xml:space="preserve"> </w:t>
      </w:r>
      <w:r w:rsidRPr="00151DB2">
        <w:t>to</w:t>
      </w:r>
      <w:r w:rsidRPr="00151DB2" w:rsidR="00821BB8">
        <w:t xml:space="preserve"> </w:t>
      </w:r>
      <w:r w:rsidRPr="00151DB2">
        <w:t>make</w:t>
      </w:r>
      <w:r w:rsidRPr="00151DB2" w:rsidR="00821BB8">
        <w:t xml:space="preserve"> </w:t>
      </w:r>
      <w:r w:rsidRPr="00151DB2">
        <w:t>on</w:t>
      </w:r>
      <w:r w:rsidRPr="00151DB2" w:rsidR="00821BB8">
        <w:t xml:space="preserve"> </w:t>
      </w:r>
      <w:r w:rsidRPr="00151DB2">
        <w:t>CCJs</w:t>
      </w:r>
      <w:r w:rsidRPr="00151DB2" w:rsidR="00821BB8">
        <w:t xml:space="preserve"> </w:t>
      </w:r>
      <w:r w:rsidR="00AE7395">
        <w:t>is</w:t>
      </w:r>
      <w:r w:rsidRPr="00151DB2" w:rsidR="00821BB8">
        <w:t xml:space="preserve"> </w:t>
      </w:r>
      <w:r w:rsidRPr="00151DB2">
        <w:t>that,</w:t>
      </w:r>
      <w:r w:rsidRPr="00151DB2" w:rsidR="00821BB8">
        <w:t xml:space="preserve"> </w:t>
      </w:r>
      <w:r w:rsidRPr="00151DB2">
        <w:t>once</w:t>
      </w:r>
      <w:r w:rsidRPr="00151DB2" w:rsidR="00821BB8">
        <w:t xml:space="preserve"> </w:t>
      </w:r>
      <w:r w:rsidRPr="00151DB2">
        <w:t>a</w:t>
      </w:r>
      <w:r w:rsidRPr="00151DB2" w:rsidR="00821BB8">
        <w:t xml:space="preserve"> </w:t>
      </w:r>
      <w:r w:rsidRPr="00151DB2">
        <w:t>process</w:t>
      </w:r>
      <w:r w:rsidRPr="00151DB2" w:rsidR="00821BB8">
        <w:t xml:space="preserve"> </w:t>
      </w:r>
      <w:r w:rsidRPr="00151DB2">
        <w:t>is</w:t>
      </w:r>
      <w:r w:rsidRPr="00151DB2" w:rsidR="00821BB8">
        <w:t xml:space="preserve"> </w:t>
      </w:r>
      <w:r w:rsidRPr="00151DB2">
        <w:t>initiated</w:t>
      </w:r>
      <w:r w:rsidRPr="00151DB2" w:rsidR="00821BB8">
        <w:t xml:space="preserve"> </w:t>
      </w:r>
      <w:r w:rsidRPr="00151DB2">
        <w:t>against</w:t>
      </w:r>
      <w:r w:rsidRPr="00151DB2" w:rsidR="00821BB8">
        <w:t xml:space="preserve"> </w:t>
      </w:r>
      <w:r w:rsidRPr="00151DB2">
        <w:t>a</w:t>
      </w:r>
      <w:r w:rsidRPr="00151DB2" w:rsidR="00821BB8">
        <w:t xml:space="preserve"> </w:t>
      </w:r>
      <w:r w:rsidRPr="00151DB2">
        <w:t>business,</w:t>
      </w:r>
      <w:r w:rsidRPr="00151DB2" w:rsidR="00821BB8">
        <w:t xml:space="preserve"> </w:t>
      </w:r>
      <w:r w:rsidRPr="00151DB2">
        <w:t>it</w:t>
      </w:r>
      <w:r w:rsidRPr="00151DB2" w:rsidR="00821BB8">
        <w:t xml:space="preserve"> </w:t>
      </w:r>
      <w:r w:rsidRPr="00151DB2">
        <w:t>impacts</w:t>
      </w:r>
      <w:r w:rsidRPr="00151DB2" w:rsidR="00821BB8">
        <w:t xml:space="preserve"> </w:t>
      </w:r>
      <w:r w:rsidRPr="00151DB2">
        <w:t>their</w:t>
      </w:r>
      <w:r w:rsidRPr="00151DB2" w:rsidR="00821BB8">
        <w:t xml:space="preserve"> </w:t>
      </w:r>
      <w:r w:rsidRPr="00151DB2">
        <w:t>wider</w:t>
      </w:r>
      <w:r w:rsidRPr="00151DB2" w:rsidR="00821BB8">
        <w:t xml:space="preserve"> </w:t>
      </w:r>
      <w:r w:rsidRPr="00151DB2">
        <w:t>ability</w:t>
      </w:r>
      <w:r w:rsidRPr="00151DB2" w:rsidR="00821BB8">
        <w:t xml:space="preserve"> </w:t>
      </w:r>
      <w:r w:rsidRPr="00151DB2">
        <w:t>to</w:t>
      </w:r>
      <w:r w:rsidRPr="00151DB2" w:rsidR="00821BB8">
        <w:t xml:space="preserve"> </w:t>
      </w:r>
      <w:r w:rsidRPr="00151DB2">
        <w:t>take</w:t>
      </w:r>
      <w:r w:rsidRPr="00151DB2" w:rsidR="00821BB8">
        <w:t xml:space="preserve"> </w:t>
      </w:r>
      <w:r w:rsidRPr="00151DB2">
        <w:t>on</w:t>
      </w:r>
      <w:r w:rsidRPr="00151DB2" w:rsidR="00821BB8">
        <w:t xml:space="preserve"> </w:t>
      </w:r>
      <w:r w:rsidRPr="00151DB2">
        <w:t>any</w:t>
      </w:r>
      <w:r w:rsidRPr="00151DB2" w:rsidR="00821BB8">
        <w:t xml:space="preserve"> </w:t>
      </w:r>
      <w:r w:rsidRPr="00151DB2">
        <w:t>other</w:t>
      </w:r>
      <w:r w:rsidRPr="00151DB2" w:rsidR="00821BB8">
        <w:t xml:space="preserve"> </w:t>
      </w:r>
      <w:r w:rsidRPr="00151DB2">
        <w:t>lease</w:t>
      </w:r>
      <w:r w:rsidRPr="00151DB2" w:rsidR="00821BB8">
        <w:t xml:space="preserve"> </w:t>
      </w:r>
      <w:r w:rsidRPr="00151DB2">
        <w:t>or</w:t>
      </w:r>
      <w:r w:rsidRPr="00151DB2" w:rsidR="00821BB8">
        <w:t xml:space="preserve"> </w:t>
      </w:r>
      <w:r w:rsidRPr="00151DB2">
        <w:t>debt</w:t>
      </w:r>
      <w:r w:rsidRPr="00151DB2" w:rsidR="00821BB8">
        <w:t xml:space="preserve"> </w:t>
      </w:r>
      <w:r w:rsidRPr="00151DB2">
        <w:t>of</w:t>
      </w:r>
      <w:r w:rsidRPr="00151DB2" w:rsidR="00821BB8">
        <w:t xml:space="preserve"> </w:t>
      </w:r>
      <w:r w:rsidRPr="00151DB2">
        <w:t>any</w:t>
      </w:r>
      <w:r w:rsidRPr="00151DB2" w:rsidR="00821BB8">
        <w:t xml:space="preserve"> </w:t>
      </w:r>
      <w:r w:rsidRPr="00151DB2">
        <w:t>description,</w:t>
      </w:r>
      <w:r w:rsidRPr="00151DB2" w:rsidR="00821BB8">
        <w:t xml:space="preserve"> </w:t>
      </w:r>
      <w:r w:rsidRPr="00151DB2">
        <w:t>so</w:t>
      </w:r>
      <w:r w:rsidRPr="00151DB2" w:rsidR="00821BB8">
        <w:t xml:space="preserve"> </w:t>
      </w:r>
      <w:r w:rsidRPr="00151DB2">
        <w:t>you</w:t>
      </w:r>
      <w:r w:rsidRPr="00151DB2" w:rsidR="00821BB8">
        <w:t xml:space="preserve"> </w:t>
      </w:r>
      <w:r w:rsidRPr="00151DB2">
        <w:t>cannot</w:t>
      </w:r>
      <w:r w:rsidRPr="00151DB2" w:rsidR="00821BB8">
        <w:t xml:space="preserve"> </w:t>
      </w:r>
      <w:r w:rsidRPr="00151DB2">
        <w:t>be</w:t>
      </w:r>
      <w:r w:rsidRPr="00151DB2" w:rsidR="00821BB8">
        <w:t xml:space="preserve"> </w:t>
      </w:r>
      <w:r w:rsidRPr="00151DB2">
        <w:t>sitting</w:t>
      </w:r>
      <w:r w:rsidRPr="00151DB2" w:rsidR="00821BB8">
        <w:t xml:space="preserve"> </w:t>
      </w:r>
      <w:r w:rsidRPr="00151DB2">
        <w:t>there</w:t>
      </w:r>
      <w:r w:rsidRPr="00151DB2" w:rsidR="00821BB8">
        <w:t xml:space="preserve"> </w:t>
      </w:r>
      <w:r w:rsidRPr="00151DB2">
        <w:t>as</w:t>
      </w:r>
      <w:r w:rsidRPr="00151DB2" w:rsidR="00821BB8">
        <w:t xml:space="preserve"> </w:t>
      </w:r>
      <w:r w:rsidRPr="00151DB2">
        <w:t>a</w:t>
      </w:r>
      <w:r w:rsidRPr="00151DB2" w:rsidR="00821BB8">
        <w:t xml:space="preserve"> </w:t>
      </w:r>
      <w:r w:rsidRPr="00151DB2">
        <w:t>business</w:t>
      </w:r>
      <w:r w:rsidRPr="00151DB2" w:rsidR="00821BB8">
        <w:t xml:space="preserve"> </w:t>
      </w:r>
      <w:r w:rsidRPr="00151DB2">
        <w:t>with</w:t>
      </w:r>
      <w:r w:rsidRPr="00151DB2" w:rsidR="00821BB8">
        <w:t xml:space="preserve"> </w:t>
      </w:r>
      <w:r w:rsidRPr="00151DB2">
        <w:t>a</w:t>
      </w:r>
      <w:r w:rsidRPr="00151DB2" w:rsidR="00821BB8">
        <w:t xml:space="preserve"> </w:t>
      </w:r>
      <w:r w:rsidRPr="00151DB2">
        <w:t>county</w:t>
      </w:r>
      <w:r w:rsidRPr="00151DB2" w:rsidR="00821BB8">
        <w:t xml:space="preserve"> </w:t>
      </w:r>
      <w:r w:rsidRPr="00151DB2">
        <w:t>court</w:t>
      </w:r>
      <w:r w:rsidRPr="00151DB2" w:rsidR="00821BB8">
        <w:t xml:space="preserve"> </w:t>
      </w:r>
      <w:r w:rsidRPr="00151DB2">
        <w:t>judgment</w:t>
      </w:r>
      <w:r w:rsidRPr="00151DB2" w:rsidR="00821BB8">
        <w:t xml:space="preserve"> </w:t>
      </w:r>
      <w:r w:rsidRPr="00151DB2">
        <w:t>against</w:t>
      </w:r>
      <w:r w:rsidRPr="00151DB2" w:rsidR="00821BB8">
        <w:t xml:space="preserve"> </w:t>
      </w:r>
      <w:r w:rsidRPr="00151DB2">
        <w:t>you.</w:t>
      </w:r>
    </w:p>
    <w:p w:rsidR="00FB79A9" w:rsidRPr="00151DB2" w:rsidP="00FB79A9">
      <w:pPr>
        <w:pStyle w:val="Question"/>
      </w:pPr>
      <w:sdt>
        <w:sdtPr>
          <w:alias w:val="Member"/>
          <w:tag w:val="&lt;Member mnisId='4052' dodsId='35411'&gt;"/>
          <w:id w:val="753324531"/>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rsidR="005325EE">
        <w:t>You</w:t>
      </w:r>
      <w:r w:rsidRPr="00151DB2" w:rsidR="00821BB8">
        <w:t xml:space="preserve"> </w:t>
      </w:r>
      <w:r w:rsidRPr="00151DB2" w:rsidR="005325EE">
        <w:t>are</w:t>
      </w:r>
      <w:r w:rsidRPr="00151DB2" w:rsidR="00821BB8">
        <w:t xml:space="preserve"> </w:t>
      </w:r>
      <w:r w:rsidRPr="00151DB2" w:rsidR="005325EE">
        <w:t>suggesting</w:t>
      </w:r>
      <w:r w:rsidRPr="00151DB2" w:rsidR="00821BB8">
        <w:t xml:space="preserve"> </w:t>
      </w:r>
      <w:r w:rsidRPr="00151DB2" w:rsidR="005325EE">
        <w:t>it</w:t>
      </w:r>
      <w:r w:rsidRPr="00151DB2" w:rsidR="00821BB8">
        <w:t xml:space="preserve"> </w:t>
      </w:r>
      <w:r w:rsidRPr="00151DB2" w:rsidR="005325EE">
        <w:t>affects</w:t>
      </w:r>
      <w:r w:rsidRPr="00151DB2" w:rsidR="00821BB8">
        <w:t xml:space="preserve"> </w:t>
      </w:r>
      <w:r w:rsidRPr="00151DB2" w:rsidR="005325EE">
        <w:t>their</w:t>
      </w:r>
      <w:r w:rsidRPr="00151DB2" w:rsidR="00821BB8">
        <w:t xml:space="preserve"> </w:t>
      </w:r>
      <w:r w:rsidRPr="00151DB2" w:rsidR="005325EE">
        <w:t>credit</w:t>
      </w:r>
      <w:r w:rsidRPr="00151DB2" w:rsidR="00821BB8">
        <w:t xml:space="preserve"> </w:t>
      </w:r>
      <w:r w:rsidRPr="00151DB2" w:rsidR="005325EE">
        <w:t>rating.</w:t>
      </w:r>
      <w:r w:rsidRPr="00151DB2" w:rsidR="00821BB8">
        <w:t xml:space="preserve"> </w:t>
      </w:r>
      <w:r w:rsidRPr="00151DB2" w:rsidR="005325EE">
        <w:t>Is</w:t>
      </w:r>
      <w:r w:rsidRPr="00151DB2" w:rsidR="00821BB8">
        <w:t xml:space="preserve"> </w:t>
      </w:r>
      <w:r w:rsidRPr="00151DB2" w:rsidR="005325EE">
        <w:t>that</w:t>
      </w:r>
      <w:r w:rsidRPr="00151DB2" w:rsidR="00821BB8">
        <w:t xml:space="preserve"> </w:t>
      </w:r>
      <w:r w:rsidRPr="00151DB2" w:rsidR="005325EE">
        <w:t>essentially</w:t>
      </w:r>
      <w:r w:rsidRPr="00151DB2" w:rsidR="00821BB8">
        <w:t xml:space="preserve"> </w:t>
      </w:r>
      <w:r w:rsidRPr="00151DB2" w:rsidR="005325EE">
        <w:t>the</w:t>
      </w:r>
      <w:r w:rsidRPr="00151DB2" w:rsidR="00821BB8">
        <w:t xml:space="preserve"> </w:t>
      </w:r>
      <w:r w:rsidRPr="00151DB2" w:rsidR="005325EE">
        <w:t>case</w:t>
      </w:r>
      <w:r w:rsidRPr="00151DB2" w:rsidR="00821BB8">
        <w:t xml:space="preserve"> </w:t>
      </w:r>
      <w:r w:rsidRPr="00151DB2" w:rsidR="005325EE">
        <w:t>you</w:t>
      </w:r>
      <w:r w:rsidRPr="00151DB2" w:rsidR="00821BB8">
        <w:t xml:space="preserve"> </w:t>
      </w:r>
      <w:r w:rsidRPr="00151DB2" w:rsidR="005325EE">
        <w:t>are</w:t>
      </w:r>
      <w:r w:rsidRPr="00151DB2" w:rsidR="00821BB8">
        <w:t xml:space="preserve"> </w:t>
      </w:r>
      <w:r w:rsidRPr="00151DB2" w:rsidR="005325EE">
        <w:t>making?</w:t>
      </w:r>
    </w:p>
    <w:p w:rsidR="00FB79A9" w:rsidRPr="00151DB2" w:rsidP="00FB79A9">
      <w:pPr>
        <w:pStyle w:val="Answer"/>
      </w:pPr>
      <w:sdt>
        <w:sdtPr>
          <w:alias w:val="Witness"/>
          <w:id w:val="1036694232"/>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t>Yes</w:t>
      </w:r>
      <w:r w:rsidRPr="00151DB2" w:rsidR="005325EE">
        <w:t>.</w:t>
      </w:r>
      <w:r w:rsidRPr="00151DB2" w:rsidR="00821BB8">
        <w:t xml:space="preserve"> </w:t>
      </w:r>
      <w:r w:rsidRPr="00151DB2" w:rsidR="005325EE">
        <w:t>That</w:t>
      </w:r>
      <w:r w:rsidRPr="00151DB2" w:rsidR="00821BB8">
        <w:t xml:space="preserve"> </w:t>
      </w:r>
      <w:r w:rsidRPr="00151DB2" w:rsidR="005325EE">
        <w:t>is</w:t>
      </w:r>
      <w:r w:rsidRPr="00151DB2" w:rsidR="00821BB8">
        <w:t xml:space="preserve"> </w:t>
      </w:r>
      <w:r w:rsidRPr="00151DB2" w:rsidR="005325EE">
        <w:t>a</w:t>
      </w:r>
      <w:r w:rsidRPr="00151DB2" w:rsidR="00821BB8">
        <w:t xml:space="preserve"> </w:t>
      </w:r>
      <w:r w:rsidRPr="00151DB2" w:rsidR="005325EE">
        <w:t>much</w:t>
      </w:r>
      <w:r w:rsidRPr="00151DB2" w:rsidR="00821BB8">
        <w:t xml:space="preserve"> </w:t>
      </w:r>
      <w:r w:rsidRPr="00151DB2">
        <w:t>more</w:t>
      </w:r>
      <w:r w:rsidRPr="00151DB2" w:rsidR="00821BB8">
        <w:t xml:space="preserve"> </w:t>
      </w:r>
      <w:r w:rsidRPr="00151DB2">
        <w:t>succinct</w:t>
      </w:r>
      <w:r w:rsidRPr="00151DB2" w:rsidR="00821BB8">
        <w:t xml:space="preserve"> </w:t>
      </w:r>
      <w:r w:rsidRPr="00151DB2">
        <w:t>way</w:t>
      </w:r>
      <w:r w:rsidRPr="00151DB2" w:rsidR="00821BB8">
        <w:t xml:space="preserve"> </w:t>
      </w:r>
      <w:r w:rsidRPr="00151DB2">
        <w:t>of</w:t>
      </w:r>
      <w:r w:rsidRPr="00151DB2" w:rsidR="00821BB8">
        <w:t xml:space="preserve"> </w:t>
      </w:r>
      <w:r w:rsidRPr="00151DB2">
        <w:t>putting</w:t>
      </w:r>
      <w:r w:rsidRPr="00151DB2" w:rsidR="00821BB8">
        <w:t xml:space="preserve"> </w:t>
      </w:r>
      <w:r w:rsidRPr="00151DB2">
        <w:t>it.</w:t>
      </w:r>
    </w:p>
    <w:p w:rsidR="00FB79A9" w:rsidRPr="00151DB2" w:rsidP="00C24B66">
      <w:pPr>
        <w:pStyle w:val="Remark"/>
      </w:pPr>
      <w:sdt>
        <w:sdtPr>
          <w:alias w:val="Member"/>
          <w:tag w:val="&lt;Member mnisId='4052' dodsId='35411'&gt;"/>
          <w:id w:val="66622055"/>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rsidR="005325EE">
        <w:t>That</w:t>
      </w:r>
      <w:r w:rsidRPr="00151DB2" w:rsidR="00821BB8">
        <w:t xml:space="preserve"> </w:t>
      </w:r>
      <w:r w:rsidRPr="00151DB2" w:rsidR="005325EE">
        <w:t>is</w:t>
      </w:r>
      <w:r w:rsidRPr="00151DB2" w:rsidR="00821BB8">
        <w:t xml:space="preserve"> </w:t>
      </w:r>
      <w:r w:rsidRPr="00151DB2" w:rsidR="005325EE">
        <w:t>a</w:t>
      </w:r>
      <w:r w:rsidRPr="00151DB2" w:rsidR="00821BB8">
        <w:t xml:space="preserve"> </w:t>
      </w:r>
      <w:r w:rsidRPr="00151DB2" w:rsidR="005325EE">
        <w:t>reason</w:t>
      </w:r>
      <w:r w:rsidRPr="00151DB2" w:rsidR="00821BB8">
        <w:t xml:space="preserve"> </w:t>
      </w:r>
      <w:r w:rsidRPr="00151DB2" w:rsidR="005325EE">
        <w:t>why</w:t>
      </w:r>
      <w:r w:rsidRPr="00151DB2" w:rsidR="00821BB8">
        <w:t xml:space="preserve"> </w:t>
      </w:r>
      <w:r w:rsidRPr="00151DB2" w:rsidR="005325EE">
        <w:t>businesses</w:t>
      </w:r>
      <w:r w:rsidRPr="00151DB2" w:rsidR="00821BB8">
        <w:t xml:space="preserve"> </w:t>
      </w:r>
      <w:r w:rsidRPr="00151DB2" w:rsidR="005325EE">
        <w:t>have</w:t>
      </w:r>
      <w:r w:rsidRPr="00151DB2" w:rsidR="00821BB8">
        <w:t xml:space="preserve"> </w:t>
      </w:r>
      <w:r w:rsidRPr="00151DB2" w:rsidR="005325EE">
        <w:t>wanted</w:t>
      </w:r>
      <w:r w:rsidRPr="00151DB2" w:rsidR="00821BB8">
        <w:t xml:space="preserve"> </w:t>
      </w:r>
      <w:r w:rsidRPr="00151DB2" w:rsidR="005325EE">
        <w:t>to</w:t>
      </w:r>
      <w:r w:rsidRPr="00151DB2" w:rsidR="00821BB8">
        <w:t xml:space="preserve"> </w:t>
      </w:r>
      <w:r w:rsidRPr="00151DB2" w:rsidR="005325EE">
        <w:t>settle</w:t>
      </w:r>
      <w:r w:rsidRPr="00151DB2" w:rsidR="00821BB8">
        <w:t xml:space="preserve"> </w:t>
      </w:r>
      <w:r w:rsidRPr="00151DB2" w:rsidR="005325EE">
        <w:t>i</w:t>
      </w:r>
      <w:r w:rsidRPr="00151DB2" w:rsidR="00D25857">
        <w:t>t</w:t>
      </w:r>
      <w:r w:rsidRPr="00151DB2" w:rsidR="00AF5916">
        <w:t>.</w:t>
      </w:r>
    </w:p>
    <w:p w:rsidR="00FB79A9" w:rsidRPr="00151DB2" w:rsidP="00FB79A9">
      <w:pPr>
        <w:pStyle w:val="Answer"/>
      </w:pPr>
      <w:sdt>
        <w:sdtPr>
          <w:alias w:val="Witness"/>
          <w:id w:val="-681046219"/>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t>Yes.</w:t>
      </w:r>
    </w:p>
    <w:p w:rsidR="00FB79A9" w:rsidRPr="00151DB2" w:rsidP="00FB79A9">
      <w:pPr>
        <w:pStyle w:val="Question"/>
      </w:pPr>
      <w:sdt>
        <w:sdtPr>
          <w:alias w:val="Member"/>
          <w:tag w:val="&lt;Member mnisId='4052' dodsId='35411'&gt;"/>
          <w:id w:val="1127901892"/>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t>That</w:t>
      </w:r>
      <w:r w:rsidRPr="00151DB2" w:rsidR="00821BB8">
        <w:t xml:space="preserve"> </w:t>
      </w:r>
      <w:r w:rsidRPr="00151DB2">
        <w:t>is</w:t>
      </w:r>
      <w:r w:rsidRPr="00151DB2" w:rsidR="00821BB8">
        <w:t xml:space="preserve"> </w:t>
      </w:r>
      <w:r w:rsidRPr="00151DB2">
        <w:t>a</w:t>
      </w:r>
      <w:r w:rsidRPr="00151DB2" w:rsidR="00821BB8">
        <w:t xml:space="preserve"> </w:t>
      </w:r>
      <w:r w:rsidRPr="00151DB2">
        <w:t>good</w:t>
      </w:r>
      <w:r w:rsidRPr="00151DB2" w:rsidR="00821BB8">
        <w:t xml:space="preserve"> </w:t>
      </w:r>
      <w:r w:rsidRPr="00151DB2">
        <w:t>point</w:t>
      </w:r>
      <w:r w:rsidRPr="00151DB2" w:rsidR="00821BB8">
        <w:t xml:space="preserve"> </w:t>
      </w:r>
      <w:r w:rsidRPr="00151DB2" w:rsidR="00AF5916">
        <w:t>and</w:t>
      </w:r>
      <w:r w:rsidRPr="00151DB2" w:rsidR="00821BB8">
        <w:t xml:space="preserve"> </w:t>
      </w:r>
      <w:r w:rsidRPr="00151DB2" w:rsidR="00AF5916">
        <w:t>perhaps</w:t>
      </w:r>
      <w:r w:rsidRPr="00151DB2" w:rsidR="00821BB8">
        <w:t xml:space="preserve"> </w:t>
      </w:r>
      <w:r w:rsidRPr="00151DB2" w:rsidR="00AF5916">
        <w:t>something</w:t>
      </w:r>
      <w:r w:rsidRPr="00151DB2" w:rsidR="00821BB8">
        <w:t xml:space="preserve"> </w:t>
      </w:r>
      <w:r w:rsidRPr="00151DB2" w:rsidR="00AF5916">
        <w:t>we</w:t>
      </w:r>
      <w:r w:rsidRPr="00151DB2" w:rsidR="00821BB8">
        <w:t xml:space="preserve"> </w:t>
      </w:r>
      <w:r w:rsidRPr="00151DB2" w:rsidR="00AF5916">
        <w:t>were</w:t>
      </w:r>
      <w:r w:rsidRPr="00151DB2" w:rsidR="00821BB8">
        <w:t xml:space="preserve"> </w:t>
      </w:r>
      <w:r w:rsidRPr="00151DB2" w:rsidR="00AF5916">
        <w:t>not</w:t>
      </w:r>
      <w:r w:rsidRPr="00151DB2" w:rsidR="00821BB8">
        <w:t xml:space="preserve"> </w:t>
      </w:r>
      <w:r w:rsidRPr="00151DB2" w:rsidR="00AF5916">
        <w:t>aware</w:t>
      </w:r>
      <w:r w:rsidRPr="00151DB2" w:rsidR="00821BB8">
        <w:t xml:space="preserve"> </w:t>
      </w:r>
      <w:r w:rsidRPr="00151DB2" w:rsidR="00AF5916">
        <w:t>of.</w:t>
      </w:r>
      <w:r w:rsidRPr="00151DB2" w:rsidR="00821BB8">
        <w:t xml:space="preserve"> </w:t>
      </w:r>
      <w:r w:rsidRPr="00151DB2" w:rsidR="00AF5916">
        <w:t>Ghislaine,</w:t>
      </w:r>
      <w:r w:rsidRPr="00151DB2" w:rsidR="00821BB8">
        <w:t xml:space="preserve"> </w:t>
      </w:r>
      <w:r w:rsidR="00AE7395">
        <w:t>in</w:t>
      </w:r>
      <w:r w:rsidRPr="00151DB2" w:rsidR="00821BB8">
        <w:t xml:space="preserve"> </w:t>
      </w:r>
      <w:r w:rsidRPr="00151DB2" w:rsidR="00AF5916">
        <w:t>terms</w:t>
      </w:r>
      <w:r w:rsidRPr="00151DB2" w:rsidR="00821BB8">
        <w:t xml:space="preserve"> </w:t>
      </w:r>
      <w:r w:rsidRPr="00151DB2" w:rsidR="00AF5916">
        <w:t>of</w:t>
      </w:r>
      <w:r w:rsidRPr="00151DB2" w:rsidR="00821BB8">
        <w:t xml:space="preserve"> </w:t>
      </w:r>
      <w:r w:rsidRPr="00151DB2" w:rsidR="00AF5916">
        <w:t>the</w:t>
      </w:r>
      <w:r w:rsidRPr="00151DB2" w:rsidR="00821BB8">
        <w:t xml:space="preserve"> </w:t>
      </w:r>
      <w:r w:rsidRPr="00151DB2" w:rsidR="00AF5916">
        <w:t>debt,</w:t>
      </w:r>
      <w:r w:rsidRPr="00151DB2" w:rsidR="00821BB8">
        <w:t xml:space="preserve"> </w:t>
      </w:r>
      <w:r w:rsidRPr="00151DB2" w:rsidR="00AF5916">
        <w:t>is</w:t>
      </w:r>
      <w:r w:rsidRPr="00151DB2" w:rsidR="00821BB8">
        <w:t xml:space="preserve"> </w:t>
      </w:r>
      <w:r w:rsidRPr="00151DB2" w:rsidR="00AF5916">
        <w:t>it</w:t>
      </w:r>
      <w:r w:rsidRPr="00151DB2" w:rsidR="00821BB8">
        <w:t xml:space="preserve"> </w:t>
      </w:r>
      <w:r w:rsidRPr="00151DB2">
        <w:t>exclusively</w:t>
      </w:r>
      <w:r w:rsidRPr="00151DB2" w:rsidR="00821BB8">
        <w:t xml:space="preserve"> </w:t>
      </w:r>
      <w:r w:rsidRPr="00151DB2">
        <w:t>rent?</w:t>
      </w:r>
      <w:r w:rsidRPr="00151DB2" w:rsidR="00821BB8">
        <w:t xml:space="preserve"> </w:t>
      </w:r>
      <w:r w:rsidRPr="00151DB2">
        <w:t>I</w:t>
      </w:r>
      <w:r w:rsidRPr="00151DB2" w:rsidR="00821BB8">
        <w:t xml:space="preserve"> </w:t>
      </w:r>
      <w:r w:rsidRPr="00151DB2">
        <w:t>have</w:t>
      </w:r>
      <w:r w:rsidRPr="00151DB2" w:rsidR="00821BB8">
        <w:t xml:space="preserve"> </w:t>
      </w:r>
      <w:r w:rsidRPr="00151DB2">
        <w:t>a</w:t>
      </w:r>
      <w:r w:rsidRPr="00151DB2" w:rsidR="00821BB8">
        <w:t xml:space="preserve"> </w:t>
      </w:r>
      <w:r w:rsidRPr="00151DB2">
        <w:t>constituent</w:t>
      </w:r>
      <w:r w:rsidRPr="00151DB2" w:rsidR="00D25857">
        <w:t xml:space="preserve"> who is a landlord and </w:t>
      </w:r>
      <w:r w:rsidRPr="00151DB2">
        <w:t>has</w:t>
      </w:r>
      <w:r w:rsidRPr="00151DB2" w:rsidR="00821BB8">
        <w:t xml:space="preserve"> </w:t>
      </w:r>
      <w:r w:rsidRPr="00151DB2">
        <w:t>been</w:t>
      </w:r>
      <w:r w:rsidRPr="00151DB2" w:rsidR="00821BB8">
        <w:t xml:space="preserve"> </w:t>
      </w:r>
      <w:r w:rsidRPr="00151DB2">
        <w:t>in</w:t>
      </w:r>
      <w:r w:rsidRPr="00151DB2" w:rsidR="00821BB8">
        <w:t xml:space="preserve"> </w:t>
      </w:r>
      <w:r w:rsidRPr="00151DB2">
        <w:t>touch</w:t>
      </w:r>
      <w:r w:rsidRPr="00151DB2" w:rsidR="00821BB8">
        <w:t xml:space="preserve"> </w:t>
      </w:r>
      <w:r w:rsidRPr="00151DB2">
        <w:t>with</w:t>
      </w:r>
      <w:r w:rsidRPr="00151DB2" w:rsidR="00821BB8">
        <w:t xml:space="preserve"> </w:t>
      </w:r>
      <w:r w:rsidRPr="00151DB2" w:rsidR="00AF5916">
        <w:t>me</w:t>
      </w:r>
      <w:r w:rsidRPr="00151DB2" w:rsidR="00821BB8">
        <w:t xml:space="preserve"> </w:t>
      </w:r>
      <w:r w:rsidRPr="00151DB2" w:rsidR="00AF5916">
        <w:t>about</w:t>
      </w:r>
      <w:r w:rsidRPr="00151DB2" w:rsidR="00821BB8">
        <w:t xml:space="preserve"> </w:t>
      </w:r>
      <w:r w:rsidRPr="00151DB2" w:rsidR="00AF5916">
        <w:t>his</w:t>
      </w:r>
      <w:r w:rsidRPr="00151DB2" w:rsidR="00821BB8">
        <w:t xml:space="preserve"> </w:t>
      </w:r>
      <w:r w:rsidRPr="00151DB2" w:rsidR="00AF5916">
        <w:t>tenant</w:t>
      </w:r>
      <w:r w:rsidRPr="00151DB2" w:rsidR="00821BB8">
        <w:t xml:space="preserve"> </w:t>
      </w:r>
      <w:r w:rsidRPr="00151DB2" w:rsidR="00AF5916">
        <w:t>not</w:t>
      </w:r>
      <w:r w:rsidRPr="00151DB2" w:rsidR="00821BB8">
        <w:t xml:space="preserve"> </w:t>
      </w:r>
      <w:r w:rsidRPr="00151DB2">
        <w:t>paying</w:t>
      </w:r>
      <w:r w:rsidRPr="00151DB2" w:rsidR="00821BB8">
        <w:t xml:space="preserve"> </w:t>
      </w:r>
      <w:r w:rsidRPr="00151DB2" w:rsidR="00AF5916">
        <w:t>rent.</w:t>
      </w:r>
      <w:r w:rsidRPr="00151DB2" w:rsidR="00821BB8">
        <w:t xml:space="preserve"> </w:t>
      </w:r>
      <w:r w:rsidRPr="00151DB2" w:rsidR="00AF5916">
        <w:t>He</w:t>
      </w:r>
      <w:r w:rsidRPr="00151DB2" w:rsidR="00821BB8">
        <w:t xml:space="preserve"> </w:t>
      </w:r>
      <w:r w:rsidRPr="00151DB2" w:rsidR="00AF5916">
        <w:t>also</w:t>
      </w:r>
      <w:r w:rsidRPr="00151DB2" w:rsidR="00821BB8">
        <w:t xml:space="preserve"> </w:t>
      </w:r>
      <w:r w:rsidRPr="00151DB2" w:rsidR="00AF5916">
        <w:t>tells</w:t>
      </w:r>
      <w:r w:rsidRPr="00151DB2" w:rsidR="00821BB8">
        <w:t xml:space="preserve"> </w:t>
      </w:r>
      <w:r w:rsidRPr="00151DB2" w:rsidR="00AF5916">
        <w:t>me</w:t>
      </w:r>
      <w:r w:rsidRPr="00151DB2" w:rsidR="00821BB8">
        <w:t xml:space="preserve"> </w:t>
      </w:r>
      <w:r w:rsidRPr="00151DB2" w:rsidR="00AF5916">
        <w:t>that</w:t>
      </w:r>
      <w:r w:rsidRPr="00151DB2" w:rsidR="00821BB8">
        <w:t xml:space="preserve"> </w:t>
      </w:r>
      <w:r w:rsidRPr="00151DB2" w:rsidR="00AF5916">
        <w:t>the</w:t>
      </w:r>
      <w:r w:rsidRPr="00151DB2" w:rsidR="00821BB8">
        <w:t xml:space="preserve"> </w:t>
      </w:r>
      <w:r w:rsidRPr="00151DB2" w:rsidR="00AF5916">
        <w:t>tenant</w:t>
      </w:r>
      <w:r w:rsidRPr="00151DB2" w:rsidR="00821BB8">
        <w:t xml:space="preserve"> </w:t>
      </w:r>
      <w:r w:rsidRPr="00151DB2" w:rsidR="00AF5916">
        <w:t>is</w:t>
      </w:r>
      <w:r w:rsidRPr="00151DB2" w:rsidR="00821BB8">
        <w:t xml:space="preserve"> </w:t>
      </w:r>
      <w:r w:rsidRPr="00151DB2" w:rsidR="00AF5916">
        <w:t>not</w:t>
      </w:r>
      <w:r w:rsidRPr="00151DB2" w:rsidR="00821BB8">
        <w:t xml:space="preserve"> </w:t>
      </w:r>
      <w:r w:rsidRPr="00151DB2" w:rsidR="00AF5916">
        <w:t>paying</w:t>
      </w:r>
      <w:r w:rsidRPr="00151DB2" w:rsidR="00821BB8">
        <w:t xml:space="preserve"> </w:t>
      </w:r>
      <w:r w:rsidRPr="00151DB2">
        <w:t>the</w:t>
      </w:r>
      <w:r w:rsidRPr="00151DB2" w:rsidR="00821BB8">
        <w:t xml:space="preserve"> </w:t>
      </w:r>
      <w:r w:rsidRPr="00151DB2">
        <w:t>service</w:t>
      </w:r>
      <w:r w:rsidRPr="00151DB2" w:rsidR="00821BB8">
        <w:t xml:space="preserve"> </w:t>
      </w:r>
      <w:r w:rsidRPr="00151DB2">
        <w:t>charge</w:t>
      </w:r>
      <w:r w:rsidRPr="00151DB2" w:rsidR="00821BB8">
        <w:t xml:space="preserve"> </w:t>
      </w:r>
      <w:r w:rsidR="00AE7395">
        <w:t>or the</w:t>
      </w:r>
      <w:r w:rsidRPr="00151DB2" w:rsidR="00821BB8">
        <w:t xml:space="preserve"> </w:t>
      </w:r>
      <w:r w:rsidRPr="00151DB2">
        <w:t>insurance</w:t>
      </w:r>
      <w:r w:rsidRPr="00151DB2" w:rsidR="00821BB8">
        <w:t xml:space="preserve"> </w:t>
      </w:r>
      <w:r w:rsidRPr="00151DB2">
        <w:t>bill</w:t>
      </w:r>
      <w:r w:rsidRPr="00151DB2" w:rsidR="00821BB8">
        <w:t xml:space="preserve"> </w:t>
      </w:r>
      <w:r w:rsidR="00AE7395">
        <w:t>either</w:t>
      </w:r>
      <w:r w:rsidRPr="00151DB2">
        <w:t>.</w:t>
      </w:r>
      <w:r w:rsidRPr="00151DB2" w:rsidR="00821BB8">
        <w:t xml:space="preserve"> </w:t>
      </w:r>
      <w:r w:rsidRPr="00151DB2">
        <w:t>Is</w:t>
      </w:r>
      <w:r w:rsidRPr="00151DB2" w:rsidR="00821BB8">
        <w:t xml:space="preserve"> </w:t>
      </w:r>
      <w:r w:rsidRPr="00151DB2">
        <w:t>all</w:t>
      </w:r>
      <w:r w:rsidRPr="00151DB2" w:rsidR="00821BB8">
        <w:t xml:space="preserve"> </w:t>
      </w:r>
      <w:r w:rsidRPr="00151DB2">
        <w:t>the</w:t>
      </w:r>
      <w:r w:rsidRPr="00151DB2" w:rsidR="00821BB8">
        <w:t xml:space="preserve"> </w:t>
      </w:r>
      <w:r w:rsidRPr="00151DB2">
        <w:t>debt</w:t>
      </w:r>
      <w:r w:rsidRPr="00151DB2" w:rsidR="00821BB8">
        <w:t xml:space="preserve"> </w:t>
      </w:r>
      <w:r w:rsidRPr="00151DB2">
        <w:t>you</w:t>
      </w:r>
      <w:r w:rsidRPr="00151DB2" w:rsidR="00821BB8">
        <w:t xml:space="preserve"> </w:t>
      </w:r>
      <w:r w:rsidRPr="00151DB2">
        <w:t>have</w:t>
      </w:r>
      <w:r w:rsidRPr="00151DB2" w:rsidR="00821BB8">
        <w:t xml:space="preserve"> </w:t>
      </w:r>
      <w:r w:rsidRPr="00151DB2">
        <w:t>referred</w:t>
      </w:r>
      <w:r w:rsidRPr="00151DB2" w:rsidR="00821BB8">
        <w:t xml:space="preserve"> </w:t>
      </w:r>
      <w:r w:rsidRPr="00151DB2">
        <w:t>to</w:t>
      </w:r>
      <w:r w:rsidRPr="00151DB2" w:rsidR="00821BB8">
        <w:t xml:space="preserve"> </w:t>
      </w:r>
      <w:r w:rsidRPr="00151DB2">
        <w:t>rent</w:t>
      </w:r>
      <w:r w:rsidRPr="00151DB2" w:rsidR="00D25857">
        <w:t>,</w:t>
      </w:r>
      <w:r w:rsidRPr="00151DB2" w:rsidR="00821BB8">
        <w:t xml:space="preserve"> </w:t>
      </w:r>
      <w:r w:rsidRPr="00151DB2">
        <w:t>and</w:t>
      </w:r>
      <w:r w:rsidRPr="00151DB2" w:rsidR="00821BB8">
        <w:t xml:space="preserve"> </w:t>
      </w:r>
      <w:r w:rsidRPr="00151DB2">
        <w:t>have</w:t>
      </w:r>
      <w:r w:rsidRPr="00151DB2" w:rsidR="00821BB8">
        <w:t xml:space="preserve"> </w:t>
      </w:r>
      <w:r w:rsidRPr="00151DB2">
        <w:t>landlords</w:t>
      </w:r>
      <w:r w:rsidRPr="00151DB2" w:rsidR="00821BB8">
        <w:t xml:space="preserve"> </w:t>
      </w:r>
      <w:r w:rsidRPr="00151DB2">
        <w:t>been</w:t>
      </w:r>
      <w:r w:rsidRPr="00151DB2" w:rsidR="00821BB8">
        <w:t xml:space="preserve"> </w:t>
      </w:r>
      <w:r w:rsidRPr="00151DB2">
        <w:t>able</w:t>
      </w:r>
      <w:r w:rsidRPr="00151DB2" w:rsidR="00821BB8">
        <w:t xml:space="preserve"> </w:t>
      </w:r>
      <w:r w:rsidRPr="00151DB2">
        <w:t>to</w:t>
      </w:r>
      <w:r w:rsidRPr="00151DB2" w:rsidR="00821BB8">
        <w:t xml:space="preserve"> </w:t>
      </w:r>
      <w:r w:rsidRPr="00151DB2">
        <w:t>pursue</w:t>
      </w:r>
      <w:r w:rsidRPr="00151DB2" w:rsidR="00821BB8">
        <w:t xml:space="preserve"> </w:t>
      </w:r>
      <w:r w:rsidRPr="00151DB2">
        <w:t>tenants</w:t>
      </w:r>
      <w:r w:rsidRPr="00151DB2" w:rsidR="00821BB8">
        <w:t xml:space="preserve"> </w:t>
      </w:r>
      <w:r w:rsidRPr="00151DB2" w:rsidR="00C66CEB">
        <w:t>i</w:t>
      </w:r>
      <w:r w:rsidRPr="00151DB2" w:rsidR="00AF5916">
        <w:t>n</w:t>
      </w:r>
      <w:r w:rsidRPr="00151DB2" w:rsidR="00821BB8">
        <w:t xml:space="preserve"> </w:t>
      </w:r>
      <w:r w:rsidRPr="00151DB2" w:rsidR="00AF5916">
        <w:t>respect</w:t>
      </w:r>
      <w:r w:rsidRPr="00151DB2" w:rsidR="00821BB8">
        <w:t xml:space="preserve"> </w:t>
      </w:r>
      <w:r w:rsidRPr="00151DB2" w:rsidR="00AF5916">
        <w:t>of</w:t>
      </w:r>
      <w:r w:rsidRPr="00151DB2" w:rsidR="00821BB8">
        <w:t xml:space="preserve"> </w:t>
      </w:r>
      <w:r w:rsidRPr="00151DB2">
        <w:t>service</w:t>
      </w:r>
      <w:r w:rsidRPr="00151DB2" w:rsidR="00821BB8">
        <w:t xml:space="preserve"> </w:t>
      </w:r>
      <w:r w:rsidRPr="00151DB2">
        <w:t>charge</w:t>
      </w:r>
      <w:r w:rsidRPr="00151DB2" w:rsidR="00AF5916">
        <w:t>s</w:t>
      </w:r>
      <w:r w:rsidRPr="00151DB2" w:rsidR="00821BB8">
        <w:t xml:space="preserve"> </w:t>
      </w:r>
      <w:r w:rsidRPr="00151DB2">
        <w:t>and</w:t>
      </w:r>
      <w:r w:rsidRPr="00151DB2" w:rsidR="00821BB8">
        <w:t xml:space="preserve"> </w:t>
      </w:r>
      <w:r w:rsidRPr="00151DB2">
        <w:t>insurance?</w:t>
      </w:r>
    </w:p>
    <w:p w:rsidR="00FB79A9" w:rsidRPr="00151DB2" w:rsidP="00FB79A9">
      <w:pPr>
        <w:pStyle w:val="Answer"/>
      </w:pPr>
      <w:sdt>
        <w:sdtPr>
          <w:alias w:val="Witness"/>
          <w:id w:val="1799795993"/>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rsidR="00C24B66">
        <w:t>The</w:t>
      </w:r>
      <w:r w:rsidRPr="00151DB2" w:rsidR="00821BB8">
        <w:t xml:space="preserve"> </w:t>
      </w:r>
      <w:r w:rsidRPr="00151DB2" w:rsidR="00C24B66">
        <w:t>numbers</w:t>
      </w:r>
      <w:r w:rsidRPr="00151DB2" w:rsidR="00821BB8">
        <w:t xml:space="preserve"> </w:t>
      </w:r>
      <w:r w:rsidRPr="00151DB2" w:rsidR="00C24B66">
        <w:t>I</w:t>
      </w:r>
      <w:r w:rsidRPr="00151DB2" w:rsidR="00821BB8">
        <w:t xml:space="preserve"> </w:t>
      </w:r>
      <w:r w:rsidRPr="00151DB2" w:rsidR="00C24B66">
        <w:t>provided</w:t>
      </w:r>
      <w:r w:rsidRPr="00151DB2" w:rsidR="00821BB8">
        <w:t xml:space="preserve"> </w:t>
      </w:r>
      <w:r w:rsidRPr="00151DB2" w:rsidR="00C24B66">
        <w:t>earlier</w:t>
      </w:r>
      <w:r w:rsidRPr="00151DB2" w:rsidR="00821BB8">
        <w:t xml:space="preserve"> </w:t>
      </w:r>
      <w:r w:rsidRPr="00151DB2" w:rsidR="00C24B66">
        <w:t>are</w:t>
      </w:r>
      <w:r w:rsidRPr="00151DB2" w:rsidR="00821BB8">
        <w:t xml:space="preserve"> </w:t>
      </w:r>
      <w:r w:rsidRPr="00151DB2" w:rsidR="00C24B66">
        <w:t>all</w:t>
      </w:r>
      <w:r w:rsidRPr="00151DB2" w:rsidR="00821BB8">
        <w:t xml:space="preserve"> </w:t>
      </w:r>
      <w:r w:rsidRPr="00151DB2" w:rsidR="00C24B66">
        <w:t>rent.</w:t>
      </w:r>
      <w:r w:rsidRPr="00151DB2" w:rsidR="00821BB8">
        <w:t xml:space="preserve"> </w:t>
      </w:r>
      <w:r w:rsidRPr="00151DB2" w:rsidR="00C24B66">
        <w:t>The</w:t>
      </w:r>
      <w:r w:rsidRPr="00151DB2" w:rsidR="00821BB8">
        <w:t xml:space="preserve"> </w:t>
      </w:r>
      <w:r w:rsidRPr="00151DB2" w:rsidR="00C24B66">
        <w:t>Government</w:t>
      </w:r>
      <w:r w:rsidRPr="00151DB2" w:rsidR="00821BB8">
        <w:t xml:space="preserve"> </w:t>
      </w:r>
      <w:r w:rsidRPr="00151DB2" w:rsidR="00C24B66">
        <w:t>have</w:t>
      </w:r>
      <w:r w:rsidRPr="00151DB2" w:rsidR="00821BB8">
        <w:t xml:space="preserve"> </w:t>
      </w:r>
      <w:r w:rsidRPr="00151DB2" w:rsidR="00C24B66">
        <w:t>been</w:t>
      </w:r>
      <w:r w:rsidRPr="00151DB2" w:rsidR="00821BB8">
        <w:t xml:space="preserve"> </w:t>
      </w:r>
      <w:r w:rsidRPr="00151DB2" w:rsidR="00C24B66">
        <w:t>very</w:t>
      </w:r>
      <w:r w:rsidRPr="00151DB2" w:rsidR="00821BB8">
        <w:t xml:space="preserve"> </w:t>
      </w:r>
      <w:r w:rsidRPr="00151DB2" w:rsidR="00C24B66">
        <w:t>clear</w:t>
      </w:r>
      <w:r w:rsidRPr="00151DB2" w:rsidR="00821BB8">
        <w:t xml:space="preserve"> </w:t>
      </w:r>
      <w:r w:rsidRPr="00151DB2" w:rsidR="00C24B66">
        <w:t>throughout</w:t>
      </w:r>
      <w:r w:rsidRPr="00151DB2" w:rsidR="00821BB8">
        <w:t xml:space="preserve"> </w:t>
      </w:r>
      <w:r w:rsidRPr="00151DB2" w:rsidR="00C24B66">
        <w:t>this</w:t>
      </w:r>
      <w:r w:rsidRPr="00151DB2" w:rsidR="00821BB8">
        <w:t xml:space="preserve"> </w:t>
      </w:r>
      <w:r w:rsidRPr="00151DB2" w:rsidR="00C24B66">
        <w:t>process</w:t>
      </w:r>
      <w:r w:rsidRPr="00151DB2" w:rsidR="00821BB8">
        <w:t xml:space="preserve"> </w:t>
      </w:r>
      <w:r w:rsidRPr="00151DB2" w:rsidR="00C24B66">
        <w:t>that,</w:t>
      </w:r>
      <w:r w:rsidRPr="00151DB2" w:rsidR="00821BB8">
        <w:t xml:space="preserve"> </w:t>
      </w:r>
      <w:r w:rsidRPr="00151DB2" w:rsidR="00C24B66">
        <w:t>in</w:t>
      </w:r>
      <w:r w:rsidRPr="00151DB2" w:rsidR="00821BB8">
        <w:t xml:space="preserve"> </w:t>
      </w:r>
      <w:r w:rsidRPr="00151DB2" w:rsidR="00C24B66">
        <w:t>the</w:t>
      </w:r>
      <w:r w:rsidRPr="00151DB2" w:rsidR="00821BB8">
        <w:t xml:space="preserve"> </w:t>
      </w:r>
      <w:r w:rsidRPr="00151DB2" w:rsidR="00C24B66">
        <w:t>same</w:t>
      </w:r>
      <w:r w:rsidRPr="00151DB2" w:rsidR="00821BB8">
        <w:t xml:space="preserve"> </w:t>
      </w:r>
      <w:r w:rsidRPr="00151DB2" w:rsidR="00C24B66">
        <w:t>way</w:t>
      </w:r>
      <w:r w:rsidRPr="00151DB2" w:rsidR="00821BB8">
        <w:t xml:space="preserve"> </w:t>
      </w:r>
      <w:r w:rsidRPr="00151DB2" w:rsidR="00C24B66">
        <w:t>that</w:t>
      </w:r>
      <w:r w:rsidRPr="00151DB2" w:rsidR="00821BB8">
        <w:t xml:space="preserve"> </w:t>
      </w:r>
      <w:r w:rsidRPr="00151DB2" w:rsidR="00C24B66">
        <w:t>rent</w:t>
      </w:r>
      <w:r w:rsidRPr="00151DB2" w:rsidR="00821BB8">
        <w:t xml:space="preserve"> </w:t>
      </w:r>
      <w:r w:rsidRPr="00151DB2" w:rsidR="00C24B66">
        <w:t>is</w:t>
      </w:r>
      <w:r w:rsidRPr="00151DB2" w:rsidR="00821BB8">
        <w:t xml:space="preserve"> </w:t>
      </w:r>
      <w:r w:rsidRPr="00151DB2" w:rsidR="00C24B66">
        <w:t>owed,</w:t>
      </w:r>
      <w:r w:rsidRPr="00151DB2" w:rsidR="00821BB8">
        <w:t xml:space="preserve"> </w:t>
      </w:r>
      <w:r w:rsidRPr="00151DB2" w:rsidR="00C24B66">
        <w:t>service</w:t>
      </w:r>
      <w:r w:rsidRPr="00151DB2" w:rsidR="00821BB8">
        <w:t xml:space="preserve"> </w:t>
      </w:r>
      <w:r w:rsidRPr="00151DB2" w:rsidR="00C24B66">
        <w:t>charge</w:t>
      </w:r>
      <w:r w:rsidR="00AE7395">
        <w:t>s</w:t>
      </w:r>
      <w:r w:rsidRPr="00151DB2" w:rsidR="00821BB8">
        <w:t xml:space="preserve"> </w:t>
      </w:r>
      <w:r w:rsidRPr="00151DB2" w:rsidR="00C24B66">
        <w:t>and</w:t>
      </w:r>
      <w:r w:rsidRPr="00151DB2" w:rsidR="00821BB8">
        <w:t xml:space="preserve"> </w:t>
      </w:r>
      <w:r w:rsidRPr="00151DB2" w:rsidR="00C24B66">
        <w:t>insurance</w:t>
      </w:r>
      <w:r w:rsidRPr="00151DB2" w:rsidR="00821BB8">
        <w:t xml:space="preserve"> </w:t>
      </w:r>
      <w:r w:rsidRPr="00151DB2" w:rsidR="00C24B66">
        <w:t>should</w:t>
      </w:r>
      <w:r w:rsidRPr="00151DB2" w:rsidR="00821BB8">
        <w:t xml:space="preserve"> </w:t>
      </w:r>
      <w:r w:rsidRPr="00151DB2" w:rsidR="00C24B66">
        <w:t>also</w:t>
      </w:r>
      <w:r w:rsidRPr="00151DB2" w:rsidR="00821BB8">
        <w:t xml:space="preserve"> </w:t>
      </w:r>
      <w:r w:rsidRPr="00151DB2" w:rsidR="00C24B66">
        <w:t>be</w:t>
      </w:r>
      <w:r w:rsidRPr="00151DB2" w:rsidR="00821BB8">
        <w:t xml:space="preserve"> </w:t>
      </w:r>
      <w:r w:rsidRPr="00151DB2" w:rsidR="00C24B66">
        <w:t>paid</w:t>
      </w:r>
      <w:r w:rsidRPr="00151DB2" w:rsidR="00821BB8">
        <w:t xml:space="preserve"> </w:t>
      </w:r>
      <w:r w:rsidRPr="00151DB2" w:rsidR="00C24B66">
        <w:t>as</w:t>
      </w:r>
      <w:r w:rsidRPr="00151DB2" w:rsidR="00821BB8">
        <w:t xml:space="preserve"> </w:t>
      </w:r>
      <w:r w:rsidRPr="00151DB2" w:rsidR="00C24B66">
        <w:t>well.</w:t>
      </w:r>
      <w:r w:rsidRPr="00151DB2" w:rsidR="00821BB8">
        <w:t xml:space="preserve"> </w:t>
      </w:r>
      <w:r w:rsidRPr="00151DB2" w:rsidR="00C24B66">
        <w:t>I</w:t>
      </w:r>
      <w:r w:rsidRPr="00151DB2" w:rsidR="00821BB8">
        <w:t xml:space="preserve"> </w:t>
      </w:r>
      <w:r w:rsidRPr="00151DB2" w:rsidR="00C24B66">
        <w:t>do</w:t>
      </w:r>
      <w:r w:rsidRPr="00151DB2" w:rsidR="00821BB8">
        <w:t xml:space="preserve"> </w:t>
      </w:r>
      <w:r w:rsidRPr="00151DB2" w:rsidR="00C24B66">
        <w:t>not</w:t>
      </w:r>
      <w:r w:rsidRPr="00151DB2" w:rsidR="00821BB8">
        <w:t xml:space="preserve"> </w:t>
      </w:r>
      <w:r w:rsidRPr="00151DB2" w:rsidR="00C24B66">
        <w:t>have</w:t>
      </w:r>
      <w:r w:rsidRPr="00151DB2" w:rsidR="00821BB8">
        <w:t xml:space="preserve"> </w:t>
      </w:r>
      <w:r w:rsidRPr="00151DB2" w:rsidR="00C24B66">
        <w:t>the</w:t>
      </w:r>
      <w:r w:rsidRPr="00151DB2" w:rsidR="00821BB8">
        <w:t xml:space="preserve"> </w:t>
      </w:r>
      <w:r w:rsidRPr="00151DB2" w:rsidR="00C24B66">
        <w:t>figures</w:t>
      </w:r>
      <w:r w:rsidRPr="00151DB2" w:rsidR="00821BB8">
        <w:t xml:space="preserve"> </w:t>
      </w:r>
      <w:r w:rsidRPr="00151DB2" w:rsidR="00C24B66">
        <w:t>to</w:t>
      </w:r>
      <w:r w:rsidRPr="00151DB2" w:rsidR="00821BB8">
        <w:t xml:space="preserve"> </w:t>
      </w:r>
      <w:r w:rsidRPr="00151DB2" w:rsidR="00C24B66">
        <w:t>hand</w:t>
      </w:r>
      <w:r w:rsidRPr="00151DB2" w:rsidR="00821BB8">
        <w:t xml:space="preserve"> </w:t>
      </w:r>
      <w:r w:rsidRPr="00151DB2" w:rsidR="00C24B66">
        <w:t>right</w:t>
      </w:r>
      <w:r w:rsidRPr="00151DB2" w:rsidR="00821BB8">
        <w:t xml:space="preserve"> </w:t>
      </w:r>
      <w:r w:rsidRPr="00151DB2" w:rsidR="00C24B66">
        <w:t>now,</w:t>
      </w:r>
      <w:r w:rsidRPr="00151DB2" w:rsidR="00821BB8">
        <w:t xml:space="preserve"> </w:t>
      </w:r>
      <w:r w:rsidRPr="00151DB2" w:rsidR="00C24B66">
        <w:t>but,</w:t>
      </w:r>
      <w:r w:rsidRPr="00151DB2" w:rsidR="00821BB8">
        <w:t xml:space="preserve"> </w:t>
      </w:r>
      <w:r w:rsidRPr="00151DB2" w:rsidR="00C24B66">
        <w:t>from</w:t>
      </w:r>
      <w:r w:rsidRPr="00151DB2" w:rsidR="00821BB8">
        <w:t xml:space="preserve"> </w:t>
      </w:r>
      <w:r w:rsidRPr="00151DB2" w:rsidR="00C24B66">
        <w:t>memory</w:t>
      </w:r>
      <w:r w:rsidRPr="00151DB2">
        <w:t>,</w:t>
      </w:r>
      <w:r w:rsidRPr="00151DB2" w:rsidR="00821BB8">
        <w:t xml:space="preserve"> </w:t>
      </w:r>
      <w:r w:rsidRPr="00151DB2">
        <w:t>the</w:t>
      </w:r>
      <w:r w:rsidRPr="00151DB2" w:rsidR="00821BB8">
        <w:t xml:space="preserve"> </w:t>
      </w:r>
      <w:r w:rsidRPr="00151DB2">
        <w:t>service</w:t>
      </w:r>
      <w:r w:rsidRPr="00151DB2" w:rsidR="00821BB8">
        <w:t xml:space="preserve"> </w:t>
      </w:r>
      <w:r w:rsidRPr="00151DB2">
        <w:t>charge</w:t>
      </w:r>
      <w:r w:rsidRPr="00151DB2" w:rsidR="00821BB8">
        <w:t xml:space="preserve"> </w:t>
      </w:r>
      <w:r w:rsidRPr="00151DB2">
        <w:t>and</w:t>
      </w:r>
      <w:r w:rsidRPr="00151DB2" w:rsidR="00821BB8">
        <w:t xml:space="preserve"> </w:t>
      </w:r>
      <w:r w:rsidRPr="00151DB2">
        <w:t>insurance</w:t>
      </w:r>
      <w:r w:rsidRPr="00151DB2" w:rsidR="00821BB8">
        <w:t xml:space="preserve"> </w:t>
      </w:r>
      <w:r w:rsidRPr="00151DB2">
        <w:t>figures</w:t>
      </w:r>
      <w:r w:rsidRPr="00151DB2" w:rsidR="00821BB8">
        <w:t xml:space="preserve"> </w:t>
      </w:r>
      <w:r w:rsidRPr="00151DB2">
        <w:t>have</w:t>
      </w:r>
      <w:r w:rsidRPr="00151DB2" w:rsidR="00821BB8">
        <w:t xml:space="preserve"> </w:t>
      </w:r>
      <w:r w:rsidRPr="00151DB2" w:rsidR="00C24B66">
        <w:t>been</w:t>
      </w:r>
      <w:r w:rsidRPr="00151DB2" w:rsidR="00821BB8">
        <w:t xml:space="preserve"> </w:t>
      </w:r>
      <w:r w:rsidRPr="00151DB2" w:rsidR="00C24B66">
        <w:t>much</w:t>
      </w:r>
      <w:r w:rsidRPr="00151DB2" w:rsidR="00821BB8">
        <w:t xml:space="preserve"> </w:t>
      </w:r>
      <w:r w:rsidRPr="00151DB2" w:rsidR="00C24B66">
        <w:t>higher</w:t>
      </w:r>
      <w:r w:rsidRPr="00151DB2" w:rsidR="00821BB8">
        <w:t xml:space="preserve"> </w:t>
      </w:r>
      <w:r w:rsidRPr="00151DB2" w:rsidR="00C24B66">
        <w:t>and</w:t>
      </w:r>
      <w:r w:rsidRPr="00151DB2" w:rsidR="00821BB8">
        <w:t xml:space="preserve"> </w:t>
      </w:r>
      <w:r w:rsidRPr="00151DB2" w:rsidR="00C24B66">
        <w:t>have</w:t>
      </w:r>
      <w:r w:rsidRPr="00151DB2" w:rsidR="00821BB8">
        <w:t xml:space="preserve"> </w:t>
      </w:r>
      <w:r w:rsidRPr="00151DB2">
        <w:t>held</w:t>
      </w:r>
      <w:r w:rsidRPr="00151DB2" w:rsidR="00821BB8">
        <w:t xml:space="preserve"> </w:t>
      </w:r>
      <w:r w:rsidRPr="00151DB2">
        <w:t>up</w:t>
      </w:r>
      <w:r w:rsidRPr="00151DB2" w:rsidR="00821BB8">
        <w:t xml:space="preserve"> </w:t>
      </w:r>
      <w:r w:rsidRPr="00151DB2" w:rsidR="00C24B66">
        <w:t>quite</w:t>
      </w:r>
      <w:r w:rsidRPr="00151DB2" w:rsidR="00821BB8">
        <w:t xml:space="preserve"> </w:t>
      </w:r>
      <w:r w:rsidRPr="00151DB2">
        <w:t>well.</w:t>
      </w:r>
      <w:r w:rsidRPr="00151DB2" w:rsidR="00821BB8">
        <w:t xml:space="preserve"> </w:t>
      </w:r>
      <w:r w:rsidRPr="00151DB2" w:rsidR="00C24B66">
        <w:t>I</w:t>
      </w:r>
      <w:r w:rsidRPr="00151DB2" w:rsidR="00821BB8">
        <w:t xml:space="preserve"> </w:t>
      </w:r>
      <w:r w:rsidRPr="00151DB2" w:rsidR="00C24B66">
        <w:t>can</w:t>
      </w:r>
      <w:r w:rsidRPr="00151DB2" w:rsidR="00821BB8">
        <w:t xml:space="preserve"> </w:t>
      </w:r>
      <w:r w:rsidRPr="00151DB2" w:rsidR="00C24B66">
        <w:t>make</w:t>
      </w:r>
      <w:r w:rsidRPr="00151DB2" w:rsidR="00821BB8">
        <w:t xml:space="preserve"> </w:t>
      </w:r>
      <w:r w:rsidRPr="00151DB2" w:rsidR="00C24B66">
        <w:t>sure</w:t>
      </w:r>
      <w:r w:rsidRPr="00151DB2" w:rsidR="00821BB8">
        <w:t xml:space="preserve"> </w:t>
      </w:r>
      <w:r w:rsidRPr="00151DB2" w:rsidR="00C24B66">
        <w:t>they</w:t>
      </w:r>
      <w:r w:rsidRPr="00151DB2" w:rsidR="00821BB8">
        <w:t xml:space="preserve"> </w:t>
      </w:r>
      <w:r w:rsidRPr="00151DB2" w:rsidR="00C24B66">
        <w:t>are</w:t>
      </w:r>
      <w:r w:rsidRPr="00151DB2" w:rsidR="00821BB8">
        <w:t xml:space="preserve"> </w:t>
      </w:r>
      <w:r w:rsidRPr="00151DB2" w:rsidR="00C24B66">
        <w:t>circulated</w:t>
      </w:r>
      <w:r w:rsidRPr="00151DB2" w:rsidR="00821BB8">
        <w:t xml:space="preserve"> </w:t>
      </w:r>
      <w:r w:rsidRPr="00151DB2" w:rsidR="00C24B66">
        <w:t>to</w:t>
      </w:r>
      <w:r w:rsidRPr="00151DB2" w:rsidR="00821BB8">
        <w:t xml:space="preserve"> </w:t>
      </w:r>
      <w:r w:rsidRPr="00151DB2" w:rsidR="00C24B66">
        <w:t>the</w:t>
      </w:r>
      <w:r w:rsidRPr="00151DB2" w:rsidR="00821BB8">
        <w:t xml:space="preserve"> </w:t>
      </w:r>
      <w:r w:rsidRPr="00151DB2" w:rsidR="00D25857">
        <w:t>C</w:t>
      </w:r>
      <w:r w:rsidRPr="00151DB2" w:rsidR="00C24B66">
        <w:t>ommittee</w:t>
      </w:r>
      <w:r w:rsidRPr="00151DB2" w:rsidR="00821BB8">
        <w:t xml:space="preserve"> </w:t>
      </w:r>
      <w:r w:rsidRPr="00151DB2" w:rsidR="00C24B66">
        <w:t>afterwards.</w:t>
      </w:r>
    </w:p>
    <w:p w:rsidR="00FB79A9" w:rsidRPr="00151DB2" w:rsidP="00FB79A9">
      <w:pPr>
        <w:pStyle w:val="Question"/>
      </w:pPr>
      <w:sdt>
        <w:sdtPr>
          <w:alias w:val="Member"/>
          <w:tag w:val="&lt;Member mnisId='4052' dodsId='35411'&gt;"/>
          <w:id w:val="-2031177851"/>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t>Are</w:t>
      </w:r>
      <w:r w:rsidRPr="00151DB2" w:rsidR="00821BB8">
        <w:t xml:space="preserve"> </w:t>
      </w:r>
      <w:r w:rsidRPr="00151DB2">
        <w:t>service</w:t>
      </w:r>
      <w:r w:rsidRPr="00151DB2" w:rsidR="00821BB8">
        <w:t xml:space="preserve"> </w:t>
      </w:r>
      <w:r w:rsidRPr="00151DB2">
        <w:t>charges</w:t>
      </w:r>
      <w:r w:rsidRPr="00151DB2" w:rsidR="00821BB8">
        <w:t xml:space="preserve"> </w:t>
      </w:r>
      <w:r w:rsidRPr="00151DB2">
        <w:t>and</w:t>
      </w:r>
      <w:r w:rsidRPr="00151DB2" w:rsidR="00821BB8">
        <w:t xml:space="preserve"> </w:t>
      </w:r>
      <w:r w:rsidRPr="00151DB2">
        <w:t>insurance</w:t>
      </w:r>
      <w:r w:rsidRPr="00151DB2" w:rsidR="00821BB8">
        <w:t xml:space="preserve"> </w:t>
      </w:r>
      <w:r w:rsidRPr="00151DB2">
        <w:t>covered</w:t>
      </w:r>
      <w:r w:rsidRPr="00151DB2" w:rsidR="00821BB8">
        <w:t xml:space="preserve"> </w:t>
      </w:r>
      <w:r w:rsidRPr="00151DB2">
        <w:t>by</w:t>
      </w:r>
      <w:r w:rsidRPr="00151DB2" w:rsidR="00821BB8">
        <w:t xml:space="preserve"> </w:t>
      </w:r>
      <w:r w:rsidRPr="00151DB2">
        <w:t>the</w:t>
      </w:r>
      <w:r w:rsidRPr="00151DB2" w:rsidR="00821BB8">
        <w:t xml:space="preserve"> </w:t>
      </w:r>
      <w:r w:rsidRPr="00151DB2">
        <w:t>moratorium?</w:t>
      </w:r>
    </w:p>
    <w:p w:rsidR="00FB79A9" w:rsidRPr="00151DB2" w:rsidP="00FB79A9">
      <w:pPr>
        <w:pStyle w:val="Answer"/>
      </w:pPr>
      <w:sdt>
        <w:sdtPr>
          <w:alias w:val="Witness"/>
          <w:id w:val="-1160379114"/>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t>Yes</w:t>
      </w:r>
      <w:r w:rsidRPr="00151DB2" w:rsidR="00C24B66">
        <w:t>,</w:t>
      </w:r>
      <w:r w:rsidRPr="00151DB2" w:rsidR="00821BB8">
        <w:t xml:space="preserve"> </w:t>
      </w:r>
      <w:r w:rsidRPr="00151DB2">
        <w:t>they</w:t>
      </w:r>
      <w:r w:rsidRPr="00151DB2" w:rsidR="00821BB8">
        <w:t xml:space="preserve"> </w:t>
      </w:r>
      <w:r w:rsidRPr="00151DB2">
        <w:t>are.</w:t>
      </w:r>
    </w:p>
    <w:p w:rsidR="00FB79A9" w:rsidRPr="00151DB2" w:rsidP="00FB79A9">
      <w:pPr>
        <w:pStyle w:val="Question"/>
      </w:pPr>
      <w:sdt>
        <w:sdtPr>
          <w:alias w:val="Member"/>
          <w:tag w:val="&lt;Member mnisId='4052' dodsId='35411'&gt;"/>
          <w:id w:val="1075555837"/>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rsidR="00C24B66">
        <w:t>The</w:t>
      </w:r>
      <w:r w:rsidRPr="00151DB2" w:rsidR="00821BB8">
        <w:t xml:space="preserve"> </w:t>
      </w:r>
      <w:r w:rsidRPr="00151DB2" w:rsidR="00C24B66">
        <w:t>debt</w:t>
      </w:r>
      <w:r w:rsidRPr="00151DB2" w:rsidR="00821BB8">
        <w:t xml:space="preserve"> </w:t>
      </w:r>
      <w:r w:rsidRPr="00151DB2" w:rsidR="00C24B66">
        <w:t>to</w:t>
      </w:r>
      <w:r w:rsidRPr="00151DB2" w:rsidR="00821BB8">
        <w:t xml:space="preserve"> </w:t>
      </w:r>
      <w:r w:rsidRPr="00151DB2" w:rsidR="00C24B66">
        <w:t>the</w:t>
      </w:r>
      <w:r w:rsidRPr="00151DB2" w:rsidR="00821BB8">
        <w:t xml:space="preserve"> </w:t>
      </w:r>
      <w:r w:rsidRPr="00151DB2" w:rsidR="00C24B66">
        <w:t>landlord</w:t>
      </w:r>
      <w:r w:rsidRPr="00151DB2" w:rsidR="00821BB8">
        <w:t xml:space="preserve"> </w:t>
      </w:r>
      <w:r w:rsidRPr="00151DB2" w:rsidR="00C24B66">
        <w:t>exceeds</w:t>
      </w:r>
      <w:r w:rsidRPr="00151DB2" w:rsidR="00821BB8">
        <w:t xml:space="preserve"> </w:t>
      </w:r>
      <w:r w:rsidRPr="00151DB2" w:rsidR="00C24B66">
        <w:t>the</w:t>
      </w:r>
      <w:r w:rsidRPr="00151DB2" w:rsidR="00821BB8">
        <w:t xml:space="preserve"> </w:t>
      </w:r>
      <w:r w:rsidRPr="00151DB2" w:rsidR="00C24B66">
        <w:t>figure</w:t>
      </w:r>
      <w:r w:rsidRPr="00151DB2" w:rsidR="00821BB8">
        <w:t xml:space="preserve"> </w:t>
      </w:r>
      <w:r w:rsidRPr="00151DB2" w:rsidR="00C24B66">
        <w:t>you</w:t>
      </w:r>
      <w:r w:rsidRPr="00151DB2" w:rsidR="00821BB8">
        <w:t xml:space="preserve"> </w:t>
      </w:r>
      <w:r w:rsidRPr="00151DB2" w:rsidR="00C24B66">
        <w:t>have</w:t>
      </w:r>
      <w:r w:rsidRPr="00151DB2" w:rsidR="00821BB8">
        <w:t xml:space="preserve"> </w:t>
      </w:r>
      <w:r w:rsidRPr="00151DB2" w:rsidR="00C24B66">
        <w:t>given</w:t>
      </w:r>
      <w:r w:rsidRPr="00151DB2" w:rsidR="00821BB8">
        <w:t xml:space="preserve"> </w:t>
      </w:r>
      <w:r w:rsidRPr="00151DB2" w:rsidR="00C24B66">
        <w:t>us</w:t>
      </w:r>
      <w:r w:rsidRPr="00151DB2" w:rsidR="00821BB8">
        <w:t xml:space="preserve"> </w:t>
      </w:r>
      <w:r w:rsidRPr="00151DB2" w:rsidR="00C24B66">
        <w:t>on</w:t>
      </w:r>
      <w:r w:rsidRPr="00151DB2" w:rsidR="00821BB8">
        <w:t xml:space="preserve"> </w:t>
      </w:r>
      <w:r w:rsidRPr="00151DB2" w:rsidR="00C24B66">
        <w:t>rent.</w:t>
      </w:r>
      <w:r w:rsidRPr="00151DB2" w:rsidR="00821BB8">
        <w:t xml:space="preserve"> </w:t>
      </w:r>
      <w:r w:rsidRPr="00151DB2" w:rsidR="00C24B66">
        <w:t>I</w:t>
      </w:r>
      <w:r w:rsidRPr="00151DB2" w:rsidR="00821BB8">
        <w:t xml:space="preserve"> </w:t>
      </w:r>
      <w:r w:rsidRPr="00151DB2" w:rsidR="00C24B66">
        <w:t>think</w:t>
      </w:r>
      <w:r w:rsidRPr="00151DB2" w:rsidR="00821BB8">
        <w:t xml:space="preserve"> </w:t>
      </w:r>
      <w:r w:rsidRPr="00151DB2" w:rsidR="00C24B66">
        <w:t>you</w:t>
      </w:r>
      <w:r w:rsidRPr="00151DB2" w:rsidR="00821BB8">
        <w:t xml:space="preserve"> </w:t>
      </w:r>
      <w:r w:rsidRPr="00151DB2" w:rsidR="00C24B66">
        <w:t>told</w:t>
      </w:r>
      <w:r w:rsidRPr="00151DB2" w:rsidR="00821BB8">
        <w:t xml:space="preserve"> </w:t>
      </w:r>
      <w:r w:rsidRPr="00151DB2" w:rsidR="00C24B66">
        <w:t>us</w:t>
      </w:r>
      <w:r w:rsidRPr="00151DB2" w:rsidR="00821BB8">
        <w:t xml:space="preserve"> </w:t>
      </w:r>
      <w:r w:rsidRPr="00151DB2" w:rsidR="00D25857">
        <w:t xml:space="preserve">it </w:t>
      </w:r>
      <w:r w:rsidR="00D32F13">
        <w:t>is</w:t>
      </w:r>
      <w:r w:rsidRPr="00151DB2" w:rsidR="00D25857">
        <w:t xml:space="preserve"> </w:t>
      </w:r>
      <w:r w:rsidRPr="00151DB2" w:rsidR="00C24B66">
        <w:t>£</w:t>
      </w:r>
      <w:r w:rsidRPr="00151DB2">
        <w:t>6.4</w:t>
      </w:r>
      <w:r w:rsidRPr="00151DB2" w:rsidR="00821BB8">
        <w:t xml:space="preserve"> </w:t>
      </w:r>
      <w:r w:rsidRPr="00151DB2">
        <w:t>billion</w:t>
      </w:r>
      <w:r w:rsidRPr="00151DB2" w:rsidR="00C24B66">
        <w:t>.</w:t>
      </w:r>
      <w:r w:rsidRPr="00151DB2" w:rsidR="00821BB8">
        <w:t xml:space="preserve"> </w:t>
      </w:r>
      <w:r w:rsidRPr="00151DB2" w:rsidR="00C24B66">
        <w:t>O</w:t>
      </w:r>
      <w:r w:rsidRPr="00151DB2">
        <w:t>ver</w:t>
      </w:r>
      <w:r w:rsidRPr="00151DB2" w:rsidR="00821BB8">
        <w:t xml:space="preserve"> </w:t>
      </w:r>
      <w:r w:rsidRPr="00151DB2">
        <w:t>and</w:t>
      </w:r>
      <w:r w:rsidRPr="00151DB2" w:rsidR="00821BB8">
        <w:t xml:space="preserve"> </w:t>
      </w:r>
      <w:r w:rsidRPr="00151DB2">
        <w:t>above</w:t>
      </w:r>
      <w:r w:rsidRPr="00151DB2" w:rsidR="00821BB8">
        <w:t xml:space="preserve"> </w:t>
      </w:r>
      <w:r w:rsidRPr="00151DB2">
        <w:t>the</w:t>
      </w:r>
      <w:r w:rsidRPr="00151DB2" w:rsidR="00821BB8">
        <w:t xml:space="preserve"> </w:t>
      </w:r>
      <w:r w:rsidRPr="00151DB2" w:rsidR="00C24B66">
        <w:t>£</w:t>
      </w:r>
      <w:r w:rsidRPr="00151DB2">
        <w:t>6.4</w:t>
      </w:r>
      <w:r w:rsidRPr="00151DB2" w:rsidR="00821BB8">
        <w:t xml:space="preserve"> </w:t>
      </w:r>
      <w:r w:rsidRPr="00151DB2">
        <w:t>billion</w:t>
      </w:r>
      <w:r w:rsidRPr="00151DB2" w:rsidR="00821BB8">
        <w:t xml:space="preserve"> </w:t>
      </w:r>
      <w:r w:rsidRPr="00151DB2">
        <w:t>of</w:t>
      </w:r>
      <w:r w:rsidRPr="00151DB2" w:rsidR="00821BB8">
        <w:t xml:space="preserve"> </w:t>
      </w:r>
      <w:r w:rsidRPr="00151DB2">
        <w:t>rent</w:t>
      </w:r>
      <w:r w:rsidRPr="00151DB2" w:rsidR="00821BB8">
        <w:t xml:space="preserve"> </w:t>
      </w:r>
      <w:r w:rsidRPr="00151DB2">
        <w:t>that</w:t>
      </w:r>
      <w:r w:rsidRPr="00151DB2" w:rsidR="00821BB8">
        <w:t xml:space="preserve"> </w:t>
      </w:r>
      <w:r w:rsidRPr="00151DB2">
        <w:t>is</w:t>
      </w:r>
      <w:r w:rsidRPr="00151DB2" w:rsidR="00821BB8">
        <w:t xml:space="preserve"> </w:t>
      </w:r>
      <w:r w:rsidRPr="00151DB2">
        <w:t>owed</w:t>
      </w:r>
      <w:r w:rsidRPr="00151DB2" w:rsidR="00821BB8">
        <w:t xml:space="preserve"> </w:t>
      </w:r>
      <w:r w:rsidRPr="00151DB2">
        <w:t>to</w:t>
      </w:r>
      <w:r w:rsidRPr="00151DB2" w:rsidR="00821BB8">
        <w:t xml:space="preserve"> </w:t>
      </w:r>
      <w:r w:rsidRPr="00151DB2">
        <w:t>landlords</w:t>
      </w:r>
      <w:r w:rsidRPr="00151DB2" w:rsidR="00C24B66">
        <w:t>,</w:t>
      </w:r>
      <w:r w:rsidRPr="00151DB2" w:rsidR="00821BB8">
        <w:t xml:space="preserve"> </w:t>
      </w:r>
      <w:r w:rsidRPr="00151DB2" w:rsidR="00C24B66">
        <w:t>how</w:t>
      </w:r>
      <w:r w:rsidRPr="00151DB2" w:rsidR="00821BB8">
        <w:t xml:space="preserve"> </w:t>
      </w:r>
      <w:r w:rsidRPr="00151DB2" w:rsidR="00C24B66">
        <w:t>much</w:t>
      </w:r>
      <w:r w:rsidRPr="00151DB2" w:rsidR="00821BB8">
        <w:t xml:space="preserve"> </w:t>
      </w:r>
      <w:r w:rsidRPr="00151DB2" w:rsidR="00C24B66">
        <w:t>is</w:t>
      </w:r>
      <w:r w:rsidRPr="00151DB2" w:rsidR="00821BB8">
        <w:t xml:space="preserve"> </w:t>
      </w:r>
      <w:r w:rsidRPr="00151DB2" w:rsidR="00C24B66">
        <w:t>there</w:t>
      </w:r>
      <w:r w:rsidRPr="00151DB2" w:rsidR="00821BB8">
        <w:t xml:space="preserve"> </w:t>
      </w:r>
      <w:r w:rsidRPr="00151DB2" w:rsidR="00C24B66">
        <w:t>in</w:t>
      </w:r>
      <w:r w:rsidRPr="00151DB2" w:rsidR="00821BB8">
        <w:t xml:space="preserve"> </w:t>
      </w:r>
      <w:r w:rsidRPr="00151DB2" w:rsidR="00C24B66">
        <w:t>service</w:t>
      </w:r>
      <w:r w:rsidRPr="00151DB2" w:rsidR="00821BB8">
        <w:t xml:space="preserve"> </w:t>
      </w:r>
      <w:r w:rsidRPr="00151DB2" w:rsidR="00C24B66">
        <w:t>charges</w:t>
      </w:r>
      <w:r w:rsidRPr="00151DB2" w:rsidR="00821BB8">
        <w:t xml:space="preserve"> </w:t>
      </w:r>
      <w:r w:rsidRPr="00151DB2" w:rsidR="00C24B66">
        <w:t>and</w:t>
      </w:r>
      <w:r w:rsidRPr="00151DB2" w:rsidR="00821BB8">
        <w:t xml:space="preserve"> </w:t>
      </w:r>
      <w:r w:rsidRPr="00151DB2" w:rsidR="00C24B66">
        <w:t>insurance?</w:t>
      </w:r>
    </w:p>
    <w:p w:rsidR="00FB79A9" w:rsidRPr="00151DB2" w:rsidP="00FB79A9">
      <w:pPr>
        <w:pStyle w:val="Answer"/>
      </w:pPr>
      <w:sdt>
        <w:sdtPr>
          <w:alias w:val="Witness"/>
          <w:id w:val="250787550"/>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t>I</w:t>
      </w:r>
      <w:r w:rsidRPr="00151DB2" w:rsidR="00821BB8">
        <w:t xml:space="preserve"> </w:t>
      </w:r>
      <w:r w:rsidRPr="00151DB2">
        <w:t>do</w:t>
      </w:r>
      <w:r w:rsidRPr="00151DB2" w:rsidR="00821BB8">
        <w:t xml:space="preserve"> </w:t>
      </w:r>
      <w:r w:rsidRPr="00151DB2">
        <w:t>not</w:t>
      </w:r>
      <w:r w:rsidRPr="00151DB2" w:rsidR="00821BB8">
        <w:t xml:space="preserve"> </w:t>
      </w:r>
      <w:r w:rsidRPr="00151DB2">
        <w:t>have</w:t>
      </w:r>
      <w:r w:rsidRPr="00151DB2" w:rsidR="00821BB8">
        <w:t xml:space="preserve"> </w:t>
      </w:r>
      <w:r w:rsidRPr="00151DB2">
        <w:t>the</w:t>
      </w:r>
      <w:r w:rsidRPr="00151DB2" w:rsidR="00821BB8">
        <w:t xml:space="preserve"> </w:t>
      </w:r>
      <w:r w:rsidRPr="00151DB2" w:rsidR="00FB6043">
        <w:t>figure</w:t>
      </w:r>
      <w:r w:rsidRPr="00151DB2" w:rsidR="00821BB8">
        <w:t xml:space="preserve"> </w:t>
      </w:r>
      <w:r w:rsidRPr="00151DB2">
        <w:t>to</w:t>
      </w:r>
      <w:r w:rsidRPr="00151DB2" w:rsidR="00821BB8">
        <w:t xml:space="preserve"> </w:t>
      </w:r>
      <w:r w:rsidRPr="00151DB2">
        <w:t>hand</w:t>
      </w:r>
      <w:r w:rsidRPr="00151DB2" w:rsidR="00C24B66">
        <w:t>,</w:t>
      </w:r>
      <w:r w:rsidRPr="00151DB2" w:rsidR="00821BB8">
        <w:t xml:space="preserve"> </w:t>
      </w:r>
      <w:r w:rsidRPr="00151DB2" w:rsidR="00C24B66">
        <w:t>but</w:t>
      </w:r>
      <w:r w:rsidRPr="00151DB2" w:rsidR="00821BB8">
        <w:t xml:space="preserve"> </w:t>
      </w:r>
      <w:r w:rsidRPr="00151DB2" w:rsidR="00C24B66">
        <w:t>I</w:t>
      </w:r>
      <w:r w:rsidRPr="00151DB2" w:rsidR="00821BB8">
        <w:t xml:space="preserve"> </w:t>
      </w:r>
      <w:r w:rsidRPr="00151DB2" w:rsidR="00C24B66">
        <w:t>can</w:t>
      </w:r>
      <w:r w:rsidRPr="00151DB2" w:rsidR="00821BB8">
        <w:t xml:space="preserve"> </w:t>
      </w:r>
      <w:r w:rsidRPr="00151DB2" w:rsidR="00C24B66">
        <w:t>circulate</w:t>
      </w:r>
      <w:r w:rsidRPr="00151DB2" w:rsidR="00821BB8">
        <w:t xml:space="preserve"> </w:t>
      </w:r>
      <w:r w:rsidRPr="00151DB2" w:rsidR="00C24B66">
        <w:t>it</w:t>
      </w:r>
      <w:r w:rsidRPr="00151DB2" w:rsidR="00821BB8">
        <w:t xml:space="preserve"> </w:t>
      </w:r>
      <w:r w:rsidRPr="00151DB2" w:rsidR="00C24B66">
        <w:t>after</w:t>
      </w:r>
      <w:r w:rsidRPr="00151DB2" w:rsidR="00D25857">
        <w:t>.</w:t>
      </w:r>
    </w:p>
    <w:p w:rsidR="00FB79A9" w:rsidRPr="00151DB2" w:rsidP="00FB79A9">
      <w:pPr>
        <w:pStyle w:val="Question"/>
      </w:pPr>
      <w:sdt>
        <w:sdtPr>
          <w:alias w:val="Member"/>
          <w:tag w:val="&lt;Member mnisId='4052' dodsId='35411'&gt;"/>
          <w:id w:val="-1835056727"/>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t>Would</w:t>
      </w:r>
      <w:r w:rsidRPr="00151DB2" w:rsidR="00821BB8">
        <w:t xml:space="preserve"> </w:t>
      </w:r>
      <w:r w:rsidRPr="00151DB2">
        <w:t>you</w:t>
      </w:r>
      <w:r w:rsidRPr="00151DB2" w:rsidR="00821BB8">
        <w:t xml:space="preserve"> </w:t>
      </w:r>
      <w:r w:rsidRPr="00151DB2">
        <w:t>like</w:t>
      </w:r>
      <w:r w:rsidRPr="00151DB2" w:rsidR="00821BB8">
        <w:t xml:space="preserve"> </w:t>
      </w:r>
      <w:r w:rsidRPr="00151DB2">
        <w:t>to</w:t>
      </w:r>
      <w:r w:rsidRPr="00151DB2" w:rsidR="00821BB8">
        <w:t xml:space="preserve"> </w:t>
      </w:r>
      <w:r w:rsidRPr="00151DB2">
        <w:t>give</w:t>
      </w:r>
      <w:r w:rsidRPr="00151DB2" w:rsidR="00821BB8">
        <w:t xml:space="preserve"> </w:t>
      </w:r>
      <w:r w:rsidRPr="00151DB2">
        <w:t>us</w:t>
      </w:r>
      <w:r w:rsidRPr="00151DB2" w:rsidR="00821BB8">
        <w:t xml:space="preserve"> </w:t>
      </w:r>
      <w:r w:rsidRPr="00151DB2">
        <w:t>an</w:t>
      </w:r>
      <w:r w:rsidRPr="00151DB2" w:rsidR="00821BB8">
        <w:t xml:space="preserve"> </w:t>
      </w:r>
      <w:r w:rsidRPr="00151DB2">
        <w:t>estimate?</w:t>
      </w:r>
      <w:r w:rsidRPr="00151DB2" w:rsidR="00821BB8">
        <w:t xml:space="preserve"> </w:t>
      </w:r>
      <w:r w:rsidRPr="00151DB2" w:rsidR="00C24B66">
        <w:t>Are</w:t>
      </w:r>
      <w:r w:rsidRPr="00151DB2" w:rsidR="00821BB8">
        <w:t xml:space="preserve"> </w:t>
      </w:r>
      <w:r w:rsidRPr="00151DB2" w:rsidR="00C24B66">
        <w:t>we</w:t>
      </w:r>
      <w:r w:rsidRPr="00151DB2" w:rsidR="00821BB8">
        <w:t xml:space="preserve"> </w:t>
      </w:r>
      <w:r w:rsidRPr="00151DB2" w:rsidR="00C24B66">
        <w:t>talking</w:t>
      </w:r>
      <w:r w:rsidRPr="00151DB2" w:rsidR="00821BB8">
        <w:t xml:space="preserve"> </w:t>
      </w:r>
      <w:r w:rsidRPr="00151DB2" w:rsidR="00C24B66">
        <w:t>another</w:t>
      </w:r>
      <w:r w:rsidRPr="00151DB2" w:rsidR="00821BB8">
        <w:t xml:space="preserve"> </w:t>
      </w:r>
      <w:r w:rsidRPr="00151DB2" w:rsidR="00D25857">
        <w:t xml:space="preserve">£1 </w:t>
      </w:r>
      <w:r w:rsidRPr="00151DB2" w:rsidR="00C24B66">
        <w:t>billion</w:t>
      </w:r>
      <w:r w:rsidRPr="00151DB2" w:rsidR="00821BB8">
        <w:t xml:space="preserve"> </w:t>
      </w:r>
      <w:r w:rsidRPr="00151DB2" w:rsidR="00C24B66">
        <w:t>or</w:t>
      </w:r>
      <w:r w:rsidRPr="00151DB2" w:rsidR="00821BB8">
        <w:t xml:space="preserve"> </w:t>
      </w:r>
      <w:r w:rsidRPr="00151DB2" w:rsidR="00C24B66">
        <w:t>so?</w:t>
      </w:r>
    </w:p>
    <w:p w:rsidR="00FB79A9" w:rsidRPr="00151DB2" w:rsidP="00FB79A9">
      <w:pPr>
        <w:pStyle w:val="Answer"/>
      </w:pPr>
      <w:sdt>
        <w:sdtPr>
          <w:alias w:val="Witness"/>
          <w:id w:val="2107994332"/>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rsidR="00C24B66">
        <w:t>No.</w:t>
      </w:r>
      <w:r w:rsidRPr="00151DB2" w:rsidR="00821BB8">
        <w:t xml:space="preserve"> </w:t>
      </w:r>
      <w:r w:rsidRPr="00151DB2" w:rsidR="00C24B66">
        <w:t>T</w:t>
      </w:r>
      <w:r w:rsidRPr="00151DB2">
        <w:t>he</w:t>
      </w:r>
      <w:r w:rsidRPr="00151DB2" w:rsidR="00821BB8">
        <w:t xml:space="preserve"> </w:t>
      </w:r>
      <w:r w:rsidRPr="00151DB2">
        <w:t>figure</w:t>
      </w:r>
      <w:r w:rsidRPr="00151DB2" w:rsidR="00C24B66">
        <w:t>s</w:t>
      </w:r>
      <w:r w:rsidRPr="00151DB2" w:rsidR="00821BB8">
        <w:t xml:space="preserve"> </w:t>
      </w:r>
      <w:r w:rsidRPr="00151DB2">
        <w:t>for</w:t>
      </w:r>
      <w:r w:rsidRPr="00151DB2" w:rsidR="00821BB8">
        <w:t xml:space="preserve"> </w:t>
      </w:r>
      <w:r w:rsidRPr="00151DB2">
        <w:t>service</w:t>
      </w:r>
      <w:r w:rsidRPr="00151DB2" w:rsidR="00821BB8">
        <w:t xml:space="preserve"> </w:t>
      </w:r>
      <w:r w:rsidRPr="00151DB2">
        <w:t>charge</w:t>
      </w:r>
      <w:r w:rsidR="00D32F13">
        <w:t>s</w:t>
      </w:r>
      <w:r w:rsidRPr="00151DB2" w:rsidR="00821BB8">
        <w:t xml:space="preserve"> </w:t>
      </w:r>
      <w:r w:rsidRPr="00151DB2" w:rsidR="00C24B66">
        <w:t>and</w:t>
      </w:r>
      <w:r w:rsidRPr="00151DB2" w:rsidR="00821BB8">
        <w:t xml:space="preserve"> </w:t>
      </w:r>
      <w:r w:rsidRPr="00151DB2" w:rsidR="00C24B66">
        <w:t>insurance</w:t>
      </w:r>
      <w:r w:rsidRPr="00151DB2" w:rsidR="00821BB8">
        <w:t xml:space="preserve"> </w:t>
      </w:r>
      <w:r w:rsidRPr="00151DB2" w:rsidR="00C24B66">
        <w:t>have</w:t>
      </w:r>
      <w:r w:rsidRPr="00151DB2" w:rsidR="00821BB8">
        <w:t xml:space="preserve"> </w:t>
      </w:r>
      <w:r w:rsidRPr="00151DB2" w:rsidR="00C24B66">
        <w:t>been</w:t>
      </w:r>
      <w:r w:rsidRPr="00151DB2" w:rsidR="00821BB8">
        <w:t xml:space="preserve"> </w:t>
      </w:r>
      <w:r w:rsidRPr="00151DB2" w:rsidR="00C24B66">
        <w:t>much</w:t>
      </w:r>
      <w:r w:rsidRPr="00151DB2" w:rsidR="00821BB8">
        <w:t xml:space="preserve"> </w:t>
      </w:r>
      <w:r w:rsidRPr="00151DB2" w:rsidR="00C24B66">
        <w:t>higher</w:t>
      </w:r>
      <w:r w:rsidR="00D32F13">
        <w:t>,</w:t>
      </w:r>
      <w:r w:rsidRPr="00151DB2" w:rsidR="00821BB8">
        <w:t xml:space="preserve"> </w:t>
      </w:r>
      <w:r w:rsidRPr="00151DB2" w:rsidR="00C24B66">
        <w:t>in</w:t>
      </w:r>
      <w:r w:rsidRPr="00151DB2" w:rsidR="00821BB8">
        <w:t xml:space="preserve"> </w:t>
      </w:r>
      <w:r w:rsidRPr="00151DB2" w:rsidR="00C24B66">
        <w:t>terms</w:t>
      </w:r>
      <w:r w:rsidRPr="00151DB2" w:rsidR="00821BB8">
        <w:t xml:space="preserve"> </w:t>
      </w:r>
      <w:r w:rsidRPr="00151DB2" w:rsidR="00C24B66">
        <w:t>of</w:t>
      </w:r>
      <w:r w:rsidRPr="00151DB2" w:rsidR="00821BB8">
        <w:t xml:space="preserve"> </w:t>
      </w:r>
      <w:r w:rsidRPr="00151DB2">
        <w:t>the</w:t>
      </w:r>
      <w:r w:rsidRPr="00151DB2" w:rsidR="00821BB8">
        <w:t xml:space="preserve"> </w:t>
      </w:r>
      <w:r w:rsidRPr="00151DB2">
        <w:t>percentage</w:t>
      </w:r>
      <w:r w:rsidRPr="00151DB2" w:rsidR="00821BB8">
        <w:t xml:space="preserve"> </w:t>
      </w:r>
      <w:r w:rsidRPr="00151DB2">
        <w:t>paid,</w:t>
      </w:r>
      <w:r w:rsidRPr="00151DB2" w:rsidR="00821BB8">
        <w:t xml:space="preserve"> </w:t>
      </w:r>
      <w:r w:rsidRPr="00151DB2">
        <w:t>so</w:t>
      </w:r>
      <w:r w:rsidRPr="00151DB2" w:rsidR="00821BB8">
        <w:t xml:space="preserve"> </w:t>
      </w:r>
      <w:r w:rsidRPr="00151DB2">
        <w:t>I</w:t>
      </w:r>
      <w:r w:rsidRPr="00151DB2" w:rsidR="00821BB8">
        <w:t xml:space="preserve"> </w:t>
      </w:r>
      <w:r w:rsidRPr="00151DB2">
        <w:t>would</w:t>
      </w:r>
      <w:r w:rsidRPr="00151DB2" w:rsidR="00821BB8">
        <w:t xml:space="preserve"> </w:t>
      </w:r>
      <w:r w:rsidRPr="00151DB2">
        <w:t>imagine</w:t>
      </w:r>
      <w:r w:rsidRPr="00151DB2" w:rsidR="00821BB8">
        <w:t xml:space="preserve"> </w:t>
      </w:r>
      <w:r w:rsidRPr="00151DB2" w:rsidR="00C24B66">
        <w:t>what</w:t>
      </w:r>
      <w:r w:rsidRPr="00151DB2" w:rsidR="00821BB8">
        <w:t xml:space="preserve"> </w:t>
      </w:r>
      <w:r w:rsidRPr="00151DB2" w:rsidR="00C24B66">
        <w:t>is</w:t>
      </w:r>
      <w:r w:rsidRPr="00151DB2" w:rsidR="00821BB8">
        <w:t xml:space="preserve"> </w:t>
      </w:r>
      <w:r w:rsidRPr="00151DB2" w:rsidR="00C24B66">
        <w:t>outstanding</w:t>
      </w:r>
      <w:r w:rsidRPr="00151DB2" w:rsidR="00821BB8">
        <w:t xml:space="preserve"> </w:t>
      </w:r>
      <w:r w:rsidRPr="00151DB2" w:rsidR="00C24B66">
        <w:t>there</w:t>
      </w:r>
      <w:r w:rsidRPr="00151DB2" w:rsidR="00821BB8">
        <w:t xml:space="preserve"> </w:t>
      </w:r>
      <w:r w:rsidRPr="00151DB2" w:rsidR="00C24B66">
        <w:t>would</w:t>
      </w:r>
      <w:r w:rsidRPr="00151DB2" w:rsidR="00821BB8">
        <w:t xml:space="preserve"> </w:t>
      </w:r>
      <w:r w:rsidRPr="00151DB2" w:rsidR="00C24B66">
        <w:t>be</w:t>
      </w:r>
      <w:r w:rsidRPr="00151DB2" w:rsidR="00821BB8">
        <w:t xml:space="preserve"> </w:t>
      </w:r>
      <w:r w:rsidRPr="00151DB2" w:rsidR="00C24B66">
        <w:t>significantly</w:t>
      </w:r>
      <w:r w:rsidRPr="00151DB2" w:rsidR="00821BB8">
        <w:t xml:space="preserve"> </w:t>
      </w:r>
      <w:r w:rsidRPr="00151DB2" w:rsidR="00C24B66">
        <w:t>smaller</w:t>
      </w:r>
      <w:r w:rsidRPr="00151DB2">
        <w:t>.</w:t>
      </w:r>
    </w:p>
    <w:p w:rsidR="00FB79A9" w:rsidRPr="00151DB2" w:rsidP="00C24B66">
      <w:pPr>
        <w:pStyle w:val="Remark"/>
      </w:pPr>
      <w:sdt>
        <w:sdtPr>
          <w:alias w:val="Member"/>
          <w:tag w:val="&lt;Member mnisId='4052' dodsId='35411'&gt;"/>
          <w:id w:val="-1254127483"/>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t>It</w:t>
      </w:r>
      <w:r w:rsidRPr="00151DB2" w:rsidR="00821BB8">
        <w:t xml:space="preserve"> </w:t>
      </w:r>
      <w:r w:rsidRPr="00151DB2">
        <w:t>would</w:t>
      </w:r>
      <w:r w:rsidRPr="00151DB2" w:rsidR="00821BB8">
        <w:t xml:space="preserve"> </w:t>
      </w:r>
      <w:r w:rsidRPr="00151DB2">
        <w:t>be</w:t>
      </w:r>
      <w:r w:rsidRPr="00151DB2" w:rsidR="00821BB8">
        <w:t xml:space="preserve"> </w:t>
      </w:r>
      <w:r w:rsidRPr="00151DB2">
        <w:t>useful</w:t>
      </w:r>
      <w:r w:rsidRPr="00151DB2" w:rsidR="00821BB8">
        <w:t xml:space="preserve"> </w:t>
      </w:r>
      <w:r w:rsidRPr="00151DB2">
        <w:t>if</w:t>
      </w:r>
      <w:r w:rsidRPr="00151DB2" w:rsidR="00821BB8">
        <w:t xml:space="preserve"> </w:t>
      </w:r>
      <w:r w:rsidRPr="00151DB2">
        <w:t>you</w:t>
      </w:r>
      <w:r w:rsidRPr="00151DB2" w:rsidR="00821BB8">
        <w:t xml:space="preserve"> </w:t>
      </w:r>
      <w:r w:rsidRPr="00151DB2">
        <w:t>could</w:t>
      </w:r>
      <w:r w:rsidRPr="00151DB2" w:rsidR="00821BB8">
        <w:t xml:space="preserve"> </w:t>
      </w:r>
      <w:r w:rsidRPr="00151DB2">
        <w:t>let</w:t>
      </w:r>
      <w:r w:rsidRPr="00151DB2" w:rsidR="00821BB8">
        <w:t xml:space="preserve"> </w:t>
      </w:r>
      <w:r w:rsidRPr="00151DB2">
        <w:t>us</w:t>
      </w:r>
      <w:r w:rsidRPr="00151DB2" w:rsidR="00821BB8">
        <w:t xml:space="preserve"> </w:t>
      </w:r>
      <w:r w:rsidRPr="00151DB2">
        <w:t>know</w:t>
      </w:r>
      <w:r w:rsidRPr="00151DB2" w:rsidR="00821BB8">
        <w:t xml:space="preserve"> </w:t>
      </w:r>
      <w:r w:rsidRPr="00151DB2" w:rsidR="00C24B66">
        <w:t>the</w:t>
      </w:r>
      <w:r w:rsidRPr="00151DB2" w:rsidR="00821BB8">
        <w:t xml:space="preserve"> </w:t>
      </w:r>
      <w:r w:rsidRPr="00151DB2" w:rsidR="00C24B66">
        <w:t>full</w:t>
      </w:r>
      <w:r w:rsidRPr="00151DB2" w:rsidR="00821BB8">
        <w:t xml:space="preserve"> </w:t>
      </w:r>
      <w:r w:rsidRPr="00151DB2" w:rsidR="00C24B66">
        <w:t>details.</w:t>
      </w:r>
      <w:r w:rsidRPr="00151DB2" w:rsidR="00821BB8">
        <w:t xml:space="preserve"> </w:t>
      </w:r>
    </w:p>
    <w:p w:rsidR="00FB79A9" w:rsidRPr="00151DB2" w:rsidP="00FB79A9">
      <w:pPr>
        <w:pStyle w:val="Answer"/>
      </w:pPr>
      <w:sdt>
        <w:sdtPr>
          <w:alias w:val="Witness"/>
          <w:id w:val="-871461934"/>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t>Of</w:t>
      </w:r>
      <w:r w:rsidRPr="00151DB2" w:rsidR="00821BB8">
        <w:t xml:space="preserve"> </w:t>
      </w:r>
      <w:r w:rsidRPr="00151DB2">
        <w:t>course.</w:t>
      </w:r>
    </w:p>
    <w:p w:rsidR="00FB79A9" w:rsidRPr="00151DB2" w:rsidP="00FB79A9">
      <w:pPr>
        <w:pStyle w:val="Question"/>
      </w:pPr>
      <w:sdt>
        <w:sdtPr>
          <w:alias w:val="Member"/>
          <w:tag w:val="&lt;Member mnisId='4052' dodsId='35411'&gt;"/>
          <w:id w:val="-2116898519"/>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rsidR="00C24B66">
        <w:t>If</w:t>
      </w:r>
      <w:r w:rsidRPr="00151DB2" w:rsidR="00821BB8">
        <w:t xml:space="preserve"> </w:t>
      </w:r>
      <w:r w:rsidRPr="00151DB2" w:rsidR="00C24B66">
        <w:t>I</w:t>
      </w:r>
      <w:r w:rsidRPr="00151DB2" w:rsidR="00821BB8">
        <w:t xml:space="preserve"> </w:t>
      </w:r>
      <w:r w:rsidRPr="00151DB2" w:rsidR="00C24B66">
        <w:t>could</w:t>
      </w:r>
      <w:r w:rsidRPr="00151DB2" w:rsidR="00821BB8">
        <w:t xml:space="preserve"> </w:t>
      </w:r>
      <w:r w:rsidRPr="00151DB2" w:rsidR="00C24B66">
        <w:t>stay</w:t>
      </w:r>
      <w:r w:rsidRPr="00151DB2" w:rsidR="00821BB8">
        <w:t xml:space="preserve"> </w:t>
      </w:r>
      <w:r w:rsidRPr="00151DB2" w:rsidR="00C24B66">
        <w:t>with</w:t>
      </w:r>
      <w:r w:rsidRPr="00151DB2" w:rsidR="00821BB8">
        <w:t xml:space="preserve"> </w:t>
      </w:r>
      <w:r w:rsidRPr="00151DB2" w:rsidR="00C24B66">
        <w:t>you,</w:t>
      </w:r>
      <w:r w:rsidRPr="00151DB2" w:rsidR="00821BB8">
        <w:t xml:space="preserve"> </w:t>
      </w:r>
      <w:r w:rsidRPr="00151DB2" w:rsidR="00C24B66">
        <w:t>Ghislaine,</w:t>
      </w:r>
      <w:r w:rsidRPr="00151DB2" w:rsidR="00821BB8">
        <w:t xml:space="preserve"> </w:t>
      </w:r>
      <w:r w:rsidRPr="00151DB2" w:rsidR="00C24B66">
        <w:t>I</w:t>
      </w:r>
      <w:r w:rsidRPr="00151DB2" w:rsidR="00821BB8">
        <w:t xml:space="preserve"> </w:t>
      </w:r>
      <w:r w:rsidRPr="00151DB2" w:rsidR="00C24B66">
        <w:t>have,</w:t>
      </w:r>
      <w:r w:rsidRPr="00151DB2" w:rsidR="00821BB8">
        <w:t xml:space="preserve"> </w:t>
      </w:r>
      <w:r w:rsidRPr="00151DB2" w:rsidR="00C24B66">
        <w:t>again,</w:t>
      </w:r>
      <w:r w:rsidRPr="00151DB2" w:rsidR="00821BB8">
        <w:t xml:space="preserve"> </w:t>
      </w:r>
      <w:r w:rsidRPr="00151DB2" w:rsidR="00C24B66">
        <w:t>a</w:t>
      </w:r>
      <w:r w:rsidRPr="00151DB2" w:rsidR="00821BB8">
        <w:t xml:space="preserve"> </w:t>
      </w:r>
      <w:r w:rsidRPr="00151DB2" w:rsidR="00C24B66">
        <w:t>landlord</w:t>
      </w:r>
      <w:r w:rsidRPr="00151DB2" w:rsidR="00821BB8">
        <w:t xml:space="preserve"> </w:t>
      </w:r>
      <w:r w:rsidRPr="00151DB2" w:rsidR="00C24B66">
        <w:t>who</w:t>
      </w:r>
      <w:r w:rsidRPr="00151DB2" w:rsidR="00821BB8">
        <w:t xml:space="preserve"> </w:t>
      </w:r>
      <w:r w:rsidRPr="00151DB2" w:rsidR="00C24B66">
        <w:t>says</w:t>
      </w:r>
      <w:r w:rsidRPr="00151DB2" w:rsidR="00821BB8">
        <w:t xml:space="preserve"> </w:t>
      </w:r>
      <w:r w:rsidRPr="00151DB2" w:rsidR="00C24B66">
        <w:t>to</w:t>
      </w:r>
      <w:r w:rsidRPr="00151DB2" w:rsidR="00821BB8">
        <w:t xml:space="preserve"> </w:t>
      </w:r>
      <w:r w:rsidRPr="00151DB2" w:rsidR="00C24B66">
        <w:t>me</w:t>
      </w:r>
      <w:r w:rsidRPr="00151DB2" w:rsidR="00821BB8">
        <w:t xml:space="preserve"> </w:t>
      </w:r>
      <w:r w:rsidRPr="00151DB2" w:rsidR="00C24B66">
        <w:t>that,</w:t>
      </w:r>
      <w:r w:rsidRPr="00151DB2" w:rsidR="00821BB8">
        <w:t xml:space="preserve"> </w:t>
      </w:r>
      <w:r w:rsidRPr="00151DB2" w:rsidR="00C24B66">
        <w:t>if</w:t>
      </w:r>
      <w:r w:rsidRPr="00151DB2" w:rsidR="00821BB8">
        <w:t xml:space="preserve"> </w:t>
      </w:r>
      <w:r w:rsidRPr="00151DB2">
        <w:t>he</w:t>
      </w:r>
      <w:r w:rsidRPr="00151DB2" w:rsidR="00821BB8">
        <w:t xml:space="preserve"> </w:t>
      </w:r>
      <w:r w:rsidRPr="00151DB2">
        <w:t>went</w:t>
      </w:r>
      <w:r w:rsidRPr="00151DB2" w:rsidR="00821BB8">
        <w:t xml:space="preserve"> </w:t>
      </w:r>
      <w:r w:rsidRPr="00151DB2">
        <w:t>into</w:t>
      </w:r>
      <w:r w:rsidRPr="00151DB2" w:rsidR="00821BB8">
        <w:t xml:space="preserve"> </w:t>
      </w:r>
      <w:r w:rsidRPr="00151DB2">
        <w:t>Sainsbury’s</w:t>
      </w:r>
      <w:r w:rsidRPr="00151DB2" w:rsidR="00821BB8">
        <w:t xml:space="preserve"> </w:t>
      </w:r>
      <w:r w:rsidRPr="00151DB2" w:rsidR="00C24B66">
        <w:t>and</w:t>
      </w:r>
      <w:r w:rsidRPr="00151DB2" w:rsidR="00821BB8">
        <w:t xml:space="preserve"> </w:t>
      </w:r>
      <w:r w:rsidRPr="00151DB2" w:rsidR="00C24B66">
        <w:t>bought</w:t>
      </w:r>
      <w:r w:rsidRPr="00151DB2" w:rsidR="00821BB8">
        <w:t xml:space="preserve"> </w:t>
      </w:r>
      <w:r w:rsidRPr="00151DB2" w:rsidR="00C24B66">
        <w:t>a</w:t>
      </w:r>
      <w:r w:rsidRPr="00151DB2" w:rsidR="00821BB8">
        <w:t xml:space="preserve"> </w:t>
      </w:r>
      <w:r w:rsidRPr="00151DB2" w:rsidR="00C24B66">
        <w:t>basket</w:t>
      </w:r>
      <w:r w:rsidRPr="00151DB2" w:rsidR="00821BB8">
        <w:t xml:space="preserve"> </w:t>
      </w:r>
      <w:r w:rsidRPr="00151DB2" w:rsidR="00C24B66">
        <w:t>of</w:t>
      </w:r>
      <w:r w:rsidRPr="00151DB2" w:rsidR="00821BB8">
        <w:t xml:space="preserve"> </w:t>
      </w:r>
      <w:r w:rsidRPr="00151DB2" w:rsidR="00C24B66">
        <w:t>groceries</w:t>
      </w:r>
      <w:r w:rsidRPr="00151DB2" w:rsidR="00821BB8">
        <w:t xml:space="preserve"> </w:t>
      </w:r>
      <w:r w:rsidRPr="00151DB2" w:rsidR="00C24B66">
        <w:t>and</w:t>
      </w:r>
      <w:r w:rsidRPr="00151DB2" w:rsidR="00821BB8">
        <w:t xml:space="preserve"> </w:t>
      </w:r>
      <w:r w:rsidRPr="00151DB2" w:rsidR="00C24B66">
        <w:t>attempted</w:t>
      </w:r>
      <w:r w:rsidRPr="00151DB2" w:rsidR="00821BB8">
        <w:t xml:space="preserve"> </w:t>
      </w:r>
      <w:r w:rsidRPr="00151DB2" w:rsidR="00C24B66">
        <w:t>to</w:t>
      </w:r>
      <w:r w:rsidRPr="00151DB2" w:rsidR="00821BB8">
        <w:t xml:space="preserve"> </w:t>
      </w:r>
      <w:r w:rsidRPr="00151DB2" w:rsidR="00C24B66">
        <w:t>walk</w:t>
      </w:r>
      <w:r w:rsidRPr="00151DB2" w:rsidR="00821BB8">
        <w:t xml:space="preserve"> </w:t>
      </w:r>
      <w:r w:rsidRPr="00151DB2" w:rsidR="00C24B66">
        <w:t>out,</w:t>
      </w:r>
      <w:r w:rsidRPr="00151DB2" w:rsidR="00821BB8">
        <w:t xml:space="preserve"> </w:t>
      </w:r>
      <w:r w:rsidRPr="00151DB2" w:rsidR="00C24B66">
        <w:t>b</w:t>
      </w:r>
      <w:r w:rsidRPr="00151DB2">
        <w:t>ypassing</w:t>
      </w:r>
      <w:r w:rsidRPr="00151DB2" w:rsidR="00821BB8">
        <w:t xml:space="preserve"> </w:t>
      </w:r>
      <w:r w:rsidRPr="00151DB2">
        <w:t>the</w:t>
      </w:r>
      <w:r w:rsidRPr="00151DB2" w:rsidR="00821BB8">
        <w:t xml:space="preserve"> </w:t>
      </w:r>
      <w:r w:rsidRPr="00151DB2">
        <w:t>checkout</w:t>
      </w:r>
      <w:r w:rsidRPr="00151DB2" w:rsidR="00821BB8">
        <w:t xml:space="preserve"> </w:t>
      </w:r>
      <w:r w:rsidRPr="00151DB2" w:rsidR="00C24B66">
        <w:t>and</w:t>
      </w:r>
      <w:r w:rsidRPr="00151DB2" w:rsidR="00821BB8">
        <w:t xml:space="preserve"> </w:t>
      </w:r>
      <w:r w:rsidRPr="00151DB2">
        <w:t>not</w:t>
      </w:r>
      <w:r w:rsidRPr="00151DB2" w:rsidR="00821BB8">
        <w:t xml:space="preserve"> </w:t>
      </w:r>
      <w:r w:rsidRPr="00151DB2">
        <w:t>paying</w:t>
      </w:r>
      <w:r w:rsidRPr="00151DB2" w:rsidR="00C24B66">
        <w:t>,</w:t>
      </w:r>
      <w:r w:rsidRPr="00151DB2" w:rsidR="00821BB8">
        <w:t xml:space="preserve"> </w:t>
      </w:r>
      <w:r w:rsidRPr="00151DB2">
        <w:t>a</w:t>
      </w:r>
      <w:r w:rsidRPr="00151DB2" w:rsidR="00821BB8">
        <w:t xml:space="preserve"> </w:t>
      </w:r>
      <w:r w:rsidRPr="00151DB2">
        <w:t>security</w:t>
      </w:r>
      <w:r w:rsidRPr="00151DB2" w:rsidR="00821BB8">
        <w:t xml:space="preserve"> </w:t>
      </w:r>
      <w:r w:rsidRPr="00151DB2">
        <w:t>man</w:t>
      </w:r>
      <w:r w:rsidRPr="00151DB2" w:rsidR="00821BB8">
        <w:t xml:space="preserve"> </w:t>
      </w:r>
      <w:r w:rsidRPr="00151DB2">
        <w:t>would</w:t>
      </w:r>
      <w:r w:rsidRPr="00151DB2" w:rsidR="00821BB8">
        <w:t xml:space="preserve"> </w:t>
      </w:r>
      <w:r w:rsidRPr="00151DB2">
        <w:t>very</w:t>
      </w:r>
      <w:r w:rsidRPr="00151DB2" w:rsidR="00821BB8">
        <w:t xml:space="preserve"> </w:t>
      </w:r>
      <w:r w:rsidRPr="00151DB2">
        <w:t>quickly</w:t>
      </w:r>
      <w:r w:rsidRPr="00151DB2" w:rsidR="00821BB8">
        <w:t xml:space="preserve"> </w:t>
      </w:r>
      <w:r w:rsidRPr="00151DB2">
        <w:t>have</w:t>
      </w:r>
      <w:r w:rsidRPr="00151DB2" w:rsidR="00821BB8">
        <w:t xml:space="preserve"> </w:t>
      </w:r>
      <w:r w:rsidRPr="00151DB2">
        <w:t>a</w:t>
      </w:r>
      <w:r w:rsidRPr="00151DB2" w:rsidR="00821BB8">
        <w:t xml:space="preserve"> </w:t>
      </w:r>
      <w:r w:rsidRPr="00151DB2">
        <w:t>hand</w:t>
      </w:r>
      <w:r w:rsidRPr="00151DB2" w:rsidR="00821BB8">
        <w:t xml:space="preserve"> </w:t>
      </w:r>
      <w:r w:rsidRPr="00151DB2">
        <w:t>on</w:t>
      </w:r>
      <w:r w:rsidRPr="00151DB2" w:rsidR="00821BB8">
        <w:t xml:space="preserve"> </w:t>
      </w:r>
      <w:r w:rsidRPr="00151DB2">
        <w:t>their</w:t>
      </w:r>
      <w:r w:rsidRPr="00151DB2" w:rsidR="00821BB8">
        <w:t xml:space="preserve"> </w:t>
      </w:r>
      <w:r w:rsidRPr="00151DB2">
        <w:t>shoulder.</w:t>
      </w:r>
      <w:r w:rsidRPr="00151DB2" w:rsidR="00821BB8">
        <w:t xml:space="preserve"> </w:t>
      </w:r>
      <w:r w:rsidRPr="00151DB2" w:rsidR="00C24B66">
        <w:t>He</w:t>
      </w:r>
      <w:r w:rsidRPr="00151DB2" w:rsidR="00821BB8">
        <w:t xml:space="preserve"> </w:t>
      </w:r>
      <w:r w:rsidRPr="00151DB2" w:rsidR="00C24B66">
        <w:t>argues</w:t>
      </w:r>
      <w:r w:rsidRPr="00151DB2" w:rsidR="00821BB8">
        <w:t xml:space="preserve"> </w:t>
      </w:r>
      <w:r w:rsidRPr="00151DB2" w:rsidR="00C24B66">
        <w:t>that</w:t>
      </w:r>
      <w:r w:rsidRPr="00151DB2" w:rsidR="00821BB8">
        <w:t xml:space="preserve"> </w:t>
      </w:r>
      <w:r w:rsidRPr="00151DB2" w:rsidR="00C24B66">
        <w:t>his</w:t>
      </w:r>
      <w:r w:rsidRPr="00151DB2" w:rsidR="00821BB8">
        <w:t xml:space="preserve"> </w:t>
      </w:r>
      <w:r w:rsidRPr="00151DB2" w:rsidR="00C24B66">
        <w:t>tenants</w:t>
      </w:r>
      <w:r w:rsidRPr="00151DB2" w:rsidR="00821BB8">
        <w:t xml:space="preserve"> </w:t>
      </w:r>
      <w:r w:rsidRPr="00151DB2" w:rsidR="00C24B66">
        <w:t>are</w:t>
      </w:r>
      <w:r w:rsidRPr="00151DB2" w:rsidR="00821BB8">
        <w:t xml:space="preserve"> </w:t>
      </w:r>
      <w:r w:rsidRPr="00151DB2" w:rsidR="00C24B66">
        <w:t>able</w:t>
      </w:r>
      <w:r w:rsidRPr="00151DB2" w:rsidR="00821BB8">
        <w:t xml:space="preserve"> </w:t>
      </w:r>
      <w:r w:rsidRPr="00151DB2" w:rsidR="00C24B66">
        <w:t>to</w:t>
      </w:r>
      <w:r w:rsidRPr="00151DB2" w:rsidR="00821BB8">
        <w:t xml:space="preserve"> </w:t>
      </w:r>
      <w:r w:rsidRPr="00151DB2" w:rsidR="00C24B66">
        <w:t>do</w:t>
      </w:r>
      <w:r w:rsidRPr="00151DB2" w:rsidR="00821BB8">
        <w:t xml:space="preserve"> </w:t>
      </w:r>
      <w:r w:rsidRPr="00151DB2" w:rsidR="00C24B66">
        <w:t>exactly</w:t>
      </w:r>
      <w:r w:rsidRPr="00151DB2" w:rsidR="00821BB8">
        <w:t xml:space="preserve"> </w:t>
      </w:r>
      <w:r w:rsidRPr="00151DB2" w:rsidR="00C24B66">
        <w:t>that.</w:t>
      </w:r>
      <w:r w:rsidRPr="00151DB2" w:rsidR="00821BB8">
        <w:t xml:space="preserve"> </w:t>
      </w:r>
      <w:r w:rsidRPr="00151DB2">
        <w:t>Is</w:t>
      </w:r>
      <w:r w:rsidRPr="00151DB2" w:rsidR="00821BB8">
        <w:t xml:space="preserve"> </w:t>
      </w:r>
      <w:r w:rsidRPr="00151DB2">
        <w:t>that</w:t>
      </w:r>
      <w:r w:rsidRPr="00151DB2" w:rsidR="00821BB8">
        <w:t xml:space="preserve"> </w:t>
      </w:r>
      <w:r w:rsidRPr="00151DB2">
        <w:t>how</w:t>
      </w:r>
      <w:r w:rsidRPr="00151DB2" w:rsidR="00821BB8">
        <w:t xml:space="preserve"> </w:t>
      </w:r>
      <w:r w:rsidRPr="00151DB2">
        <w:t>the</w:t>
      </w:r>
      <w:r w:rsidRPr="00151DB2" w:rsidR="00821BB8">
        <w:t xml:space="preserve"> </w:t>
      </w:r>
      <w:r w:rsidRPr="00151DB2">
        <w:t>British</w:t>
      </w:r>
      <w:r w:rsidRPr="00151DB2" w:rsidR="00821BB8">
        <w:t xml:space="preserve"> </w:t>
      </w:r>
      <w:r w:rsidRPr="00151DB2">
        <w:t>Property</w:t>
      </w:r>
      <w:r w:rsidRPr="00151DB2" w:rsidR="00821BB8">
        <w:t xml:space="preserve"> </w:t>
      </w:r>
      <w:r w:rsidRPr="00151DB2">
        <w:t>Federation</w:t>
      </w:r>
      <w:r w:rsidRPr="00151DB2" w:rsidR="00821BB8">
        <w:t xml:space="preserve"> </w:t>
      </w:r>
      <w:r w:rsidRPr="00151DB2">
        <w:t>sees</w:t>
      </w:r>
      <w:r w:rsidRPr="00151DB2" w:rsidR="00821BB8">
        <w:t xml:space="preserve"> </w:t>
      </w:r>
      <w:r w:rsidRPr="00151DB2">
        <w:t>things?</w:t>
      </w:r>
    </w:p>
    <w:p w:rsidR="00DC0808" w:rsidRPr="00151DB2" w:rsidP="00FB79A9">
      <w:pPr>
        <w:pStyle w:val="Answer"/>
      </w:pPr>
      <w:sdt>
        <w:sdtPr>
          <w:alias w:val="Witness"/>
          <w:id w:val="405737730"/>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rsidR="00D25857">
        <w:t>I</w:t>
      </w:r>
      <w:r w:rsidRPr="00151DB2" w:rsidR="00FB79A9">
        <w:t>n</w:t>
      </w:r>
      <w:r w:rsidRPr="00151DB2" w:rsidR="00821BB8">
        <w:t xml:space="preserve"> </w:t>
      </w:r>
      <w:r w:rsidRPr="00151DB2" w:rsidR="00FB79A9">
        <w:t>some</w:t>
      </w:r>
      <w:r w:rsidRPr="00151DB2" w:rsidR="00821BB8">
        <w:t xml:space="preserve"> </w:t>
      </w:r>
      <w:r w:rsidRPr="00151DB2" w:rsidR="00FB79A9">
        <w:t>cases</w:t>
      </w:r>
      <w:r w:rsidRPr="00151DB2" w:rsidR="00D25857">
        <w:t>, yes</w:t>
      </w:r>
      <w:r w:rsidRPr="00151DB2" w:rsidR="00FB79A9">
        <w:t>.</w:t>
      </w:r>
      <w:r w:rsidRPr="00151DB2" w:rsidR="00821BB8">
        <w:t xml:space="preserve"> </w:t>
      </w:r>
      <w:r w:rsidRPr="00151DB2" w:rsidR="00C24B66">
        <w:t>The</w:t>
      </w:r>
      <w:r w:rsidRPr="00151DB2" w:rsidR="00821BB8">
        <w:t xml:space="preserve"> </w:t>
      </w:r>
      <w:r w:rsidRPr="00151DB2" w:rsidR="00C24B66">
        <w:t>Government</w:t>
      </w:r>
      <w:r w:rsidRPr="00151DB2" w:rsidR="00821BB8">
        <w:t xml:space="preserve"> </w:t>
      </w:r>
      <w:r w:rsidRPr="00151DB2" w:rsidR="00C24B66">
        <w:t>have</w:t>
      </w:r>
      <w:r w:rsidRPr="00151DB2" w:rsidR="00821BB8">
        <w:t xml:space="preserve"> </w:t>
      </w:r>
      <w:r w:rsidRPr="00151DB2" w:rsidR="00C24B66">
        <w:t>been</w:t>
      </w:r>
      <w:r w:rsidRPr="00151DB2" w:rsidR="00821BB8">
        <w:t xml:space="preserve"> </w:t>
      </w:r>
      <w:r w:rsidRPr="00151DB2" w:rsidR="00C24B66">
        <w:t>very</w:t>
      </w:r>
      <w:r w:rsidRPr="00151DB2" w:rsidR="00821BB8">
        <w:t xml:space="preserve"> </w:t>
      </w:r>
      <w:r w:rsidRPr="00151DB2" w:rsidR="00C24B66">
        <w:t>clear</w:t>
      </w:r>
      <w:r w:rsidRPr="00151DB2" w:rsidR="00821BB8">
        <w:t xml:space="preserve"> </w:t>
      </w:r>
      <w:r w:rsidRPr="00151DB2" w:rsidR="00C24B66">
        <w:t>all</w:t>
      </w:r>
      <w:r w:rsidRPr="00151DB2" w:rsidR="00821BB8">
        <w:t xml:space="preserve"> </w:t>
      </w:r>
      <w:r w:rsidRPr="00151DB2" w:rsidR="00C24B66">
        <w:t>the</w:t>
      </w:r>
      <w:r w:rsidRPr="00151DB2" w:rsidR="00821BB8">
        <w:t xml:space="preserve"> </w:t>
      </w:r>
      <w:r w:rsidRPr="00151DB2" w:rsidR="00C24B66">
        <w:t>way</w:t>
      </w:r>
      <w:r w:rsidRPr="00151DB2" w:rsidR="00821BB8">
        <w:t xml:space="preserve"> </w:t>
      </w:r>
      <w:r w:rsidRPr="00151DB2" w:rsidR="00C24B66">
        <w:t>through</w:t>
      </w:r>
      <w:r w:rsidRPr="00151DB2" w:rsidR="00821BB8">
        <w:t xml:space="preserve"> </w:t>
      </w:r>
      <w:r w:rsidRPr="00151DB2" w:rsidR="00C24B66">
        <w:t>that</w:t>
      </w:r>
      <w:r w:rsidRPr="00151DB2" w:rsidR="00821BB8">
        <w:t xml:space="preserve"> </w:t>
      </w:r>
      <w:r w:rsidRPr="00151DB2" w:rsidR="00C24B66">
        <w:t>rent</w:t>
      </w:r>
      <w:r w:rsidRPr="00151DB2" w:rsidR="00821BB8">
        <w:t xml:space="preserve"> </w:t>
      </w:r>
      <w:r w:rsidRPr="00151DB2" w:rsidR="00C24B66">
        <w:t>is</w:t>
      </w:r>
      <w:r w:rsidRPr="00151DB2" w:rsidR="00821BB8">
        <w:t xml:space="preserve"> </w:t>
      </w:r>
      <w:r w:rsidRPr="00151DB2" w:rsidR="00C24B66">
        <w:t>owed,</w:t>
      </w:r>
      <w:r w:rsidRPr="00151DB2" w:rsidR="00821BB8">
        <w:t xml:space="preserve"> </w:t>
      </w:r>
      <w:r w:rsidRPr="00151DB2" w:rsidR="00C24B66">
        <w:t>that</w:t>
      </w:r>
      <w:r w:rsidRPr="00151DB2" w:rsidR="00821BB8">
        <w:t xml:space="preserve"> </w:t>
      </w:r>
      <w:r w:rsidRPr="00151DB2" w:rsidR="00C24B66">
        <w:t>those</w:t>
      </w:r>
      <w:r w:rsidRPr="00151DB2" w:rsidR="00821BB8">
        <w:t xml:space="preserve"> </w:t>
      </w:r>
      <w:r w:rsidRPr="00151DB2" w:rsidR="00C24B66">
        <w:t>who</w:t>
      </w:r>
      <w:r w:rsidRPr="00151DB2" w:rsidR="00821BB8">
        <w:t xml:space="preserve"> </w:t>
      </w:r>
      <w:r w:rsidRPr="00151DB2" w:rsidR="00C24B66">
        <w:t>can</w:t>
      </w:r>
      <w:r w:rsidRPr="00151DB2" w:rsidR="00821BB8">
        <w:t xml:space="preserve"> </w:t>
      </w:r>
      <w:r w:rsidRPr="00151DB2" w:rsidR="00C24B66">
        <w:t>pay</w:t>
      </w:r>
      <w:r w:rsidRPr="00151DB2" w:rsidR="00821BB8">
        <w:t xml:space="preserve"> </w:t>
      </w:r>
      <w:r w:rsidRPr="00151DB2" w:rsidR="00C24B66">
        <w:t>should</w:t>
      </w:r>
      <w:r w:rsidRPr="00151DB2" w:rsidR="00821BB8">
        <w:t xml:space="preserve"> </w:t>
      </w:r>
      <w:r w:rsidRPr="00151DB2" w:rsidR="00C24B66">
        <w:t>pay</w:t>
      </w:r>
      <w:r w:rsidRPr="00151DB2" w:rsidR="00821BB8">
        <w:t xml:space="preserve"> </w:t>
      </w:r>
      <w:r w:rsidRPr="00151DB2" w:rsidR="00C24B66">
        <w:t>and</w:t>
      </w:r>
      <w:r w:rsidRPr="00151DB2" w:rsidR="00821BB8">
        <w:t xml:space="preserve"> </w:t>
      </w:r>
      <w:r w:rsidRPr="00151DB2" w:rsidR="00C24B66">
        <w:t>that</w:t>
      </w:r>
      <w:r w:rsidRPr="00151DB2" w:rsidR="00821BB8">
        <w:t xml:space="preserve"> </w:t>
      </w:r>
      <w:r w:rsidRPr="00151DB2" w:rsidR="00C24B66">
        <w:t>those</w:t>
      </w:r>
      <w:r w:rsidRPr="00151DB2" w:rsidR="00821BB8">
        <w:t xml:space="preserve"> </w:t>
      </w:r>
      <w:r w:rsidRPr="00151DB2" w:rsidR="00C24B66">
        <w:t>who</w:t>
      </w:r>
      <w:r w:rsidRPr="00151DB2" w:rsidR="00821BB8">
        <w:t xml:space="preserve"> </w:t>
      </w:r>
      <w:r w:rsidRPr="00151DB2" w:rsidR="00C24B66">
        <w:t>cannot</w:t>
      </w:r>
      <w:r w:rsidRPr="00151DB2" w:rsidR="00821BB8">
        <w:t xml:space="preserve"> </w:t>
      </w:r>
      <w:r w:rsidRPr="00151DB2" w:rsidR="00C24B66">
        <w:t>pay</w:t>
      </w:r>
      <w:r w:rsidRPr="00151DB2" w:rsidR="00821BB8">
        <w:t xml:space="preserve"> </w:t>
      </w:r>
      <w:r w:rsidRPr="00151DB2" w:rsidR="00C24B66">
        <w:t>s</w:t>
      </w:r>
      <w:r w:rsidRPr="00151DB2" w:rsidR="00FB79A9">
        <w:t>hould</w:t>
      </w:r>
      <w:r w:rsidRPr="00151DB2" w:rsidR="00821BB8">
        <w:t xml:space="preserve"> </w:t>
      </w:r>
      <w:r w:rsidRPr="00151DB2" w:rsidR="00FB79A9">
        <w:t>talk</w:t>
      </w:r>
      <w:r w:rsidRPr="00151DB2" w:rsidR="00821BB8">
        <w:t xml:space="preserve"> </w:t>
      </w:r>
      <w:r w:rsidRPr="00151DB2" w:rsidR="00FB79A9">
        <w:t>to</w:t>
      </w:r>
      <w:r w:rsidRPr="00151DB2" w:rsidR="00821BB8">
        <w:t xml:space="preserve"> </w:t>
      </w:r>
      <w:r w:rsidRPr="00151DB2" w:rsidR="00FB79A9">
        <w:t>their</w:t>
      </w:r>
      <w:r w:rsidRPr="00151DB2" w:rsidR="00821BB8">
        <w:t xml:space="preserve"> </w:t>
      </w:r>
      <w:r w:rsidRPr="00151DB2" w:rsidR="00FB79A9">
        <w:t>property</w:t>
      </w:r>
      <w:r w:rsidRPr="00151DB2" w:rsidR="00821BB8">
        <w:t xml:space="preserve"> </w:t>
      </w:r>
      <w:r w:rsidRPr="00151DB2" w:rsidR="00FB79A9">
        <w:t>owners</w:t>
      </w:r>
      <w:r w:rsidRPr="00151DB2" w:rsidR="00821BB8">
        <w:t xml:space="preserve"> </w:t>
      </w:r>
      <w:r w:rsidRPr="00151DB2" w:rsidR="00C24B66">
        <w:t>in</w:t>
      </w:r>
      <w:r w:rsidRPr="00151DB2" w:rsidR="00821BB8">
        <w:t xml:space="preserve"> </w:t>
      </w:r>
      <w:r w:rsidRPr="00151DB2" w:rsidR="00C24B66">
        <w:t>trying</w:t>
      </w:r>
      <w:r w:rsidRPr="00151DB2" w:rsidR="00821BB8">
        <w:t xml:space="preserve"> </w:t>
      </w:r>
      <w:r w:rsidRPr="00151DB2" w:rsidR="00C24B66">
        <w:t>to</w:t>
      </w:r>
      <w:r w:rsidRPr="00151DB2" w:rsidR="00821BB8">
        <w:t xml:space="preserve"> </w:t>
      </w:r>
      <w:r w:rsidRPr="00151DB2" w:rsidR="00C24B66">
        <w:t>come</w:t>
      </w:r>
      <w:r w:rsidRPr="00151DB2" w:rsidR="00821BB8">
        <w:t xml:space="preserve"> </w:t>
      </w:r>
      <w:r w:rsidRPr="00151DB2" w:rsidR="00C24B66">
        <w:t>to</w:t>
      </w:r>
      <w:r w:rsidRPr="00151DB2" w:rsidR="00821BB8">
        <w:t xml:space="preserve"> </w:t>
      </w:r>
      <w:r w:rsidRPr="00151DB2" w:rsidR="00C24B66">
        <w:t>an</w:t>
      </w:r>
      <w:r w:rsidRPr="00151DB2" w:rsidR="00821BB8">
        <w:t xml:space="preserve"> </w:t>
      </w:r>
      <w:r w:rsidRPr="00151DB2" w:rsidR="00C24B66">
        <w:t>agreement.</w:t>
      </w:r>
      <w:r w:rsidRPr="00151DB2" w:rsidR="00821BB8">
        <w:t xml:space="preserve"> </w:t>
      </w:r>
      <w:r w:rsidRPr="00151DB2" w:rsidR="00C24B66">
        <w:t>We</w:t>
      </w:r>
      <w:r w:rsidRPr="00151DB2" w:rsidR="00821BB8">
        <w:t xml:space="preserve"> </w:t>
      </w:r>
      <w:r w:rsidRPr="00151DB2" w:rsidR="00C24B66">
        <w:t>know</w:t>
      </w:r>
      <w:r w:rsidRPr="00151DB2" w:rsidR="00821BB8">
        <w:t xml:space="preserve"> </w:t>
      </w:r>
      <w:r w:rsidRPr="00151DB2" w:rsidR="00C24B66">
        <w:t>that,</w:t>
      </w:r>
      <w:r w:rsidRPr="00151DB2" w:rsidR="00821BB8">
        <w:t xml:space="preserve"> </w:t>
      </w:r>
      <w:r w:rsidRPr="00151DB2" w:rsidR="00C24B66">
        <w:t>in</w:t>
      </w:r>
      <w:r w:rsidRPr="00151DB2" w:rsidR="00821BB8">
        <w:t xml:space="preserve"> </w:t>
      </w:r>
      <w:r w:rsidRPr="00151DB2" w:rsidR="00FB79A9">
        <w:t>most</w:t>
      </w:r>
      <w:r w:rsidRPr="00151DB2" w:rsidR="00821BB8">
        <w:t xml:space="preserve"> </w:t>
      </w:r>
      <w:r w:rsidRPr="00151DB2" w:rsidR="00FB6043">
        <w:t>cases</w:t>
      </w:r>
      <w:r w:rsidRPr="00151DB2" w:rsidR="00C24B66">
        <w:t>,</w:t>
      </w:r>
      <w:r w:rsidRPr="00151DB2" w:rsidR="00821BB8">
        <w:t xml:space="preserve"> </w:t>
      </w:r>
      <w:r w:rsidRPr="00151DB2" w:rsidR="00C24B66">
        <w:t>that</w:t>
      </w:r>
      <w:r w:rsidRPr="00151DB2" w:rsidR="00821BB8">
        <w:t xml:space="preserve"> </w:t>
      </w:r>
      <w:r w:rsidRPr="00151DB2" w:rsidR="00FB79A9">
        <w:t>has</w:t>
      </w:r>
      <w:r w:rsidRPr="00151DB2" w:rsidR="00821BB8">
        <w:t xml:space="preserve"> </w:t>
      </w:r>
      <w:r w:rsidRPr="00151DB2" w:rsidR="00FB79A9">
        <w:t>happened</w:t>
      </w:r>
      <w:r w:rsidRPr="00151DB2" w:rsidR="00821BB8">
        <w:t xml:space="preserve"> </w:t>
      </w:r>
      <w:r w:rsidRPr="00151DB2" w:rsidR="00FB79A9">
        <w:t>and</w:t>
      </w:r>
      <w:r w:rsidRPr="00151DB2" w:rsidR="00821BB8">
        <w:t xml:space="preserve"> </w:t>
      </w:r>
      <w:r w:rsidRPr="00151DB2" w:rsidR="00FB79A9">
        <w:t>we</w:t>
      </w:r>
      <w:r w:rsidRPr="00151DB2" w:rsidR="00821BB8">
        <w:t xml:space="preserve"> </w:t>
      </w:r>
      <w:r w:rsidRPr="00151DB2" w:rsidR="00FB79A9">
        <w:t>know</w:t>
      </w:r>
      <w:r w:rsidRPr="00151DB2" w:rsidR="00821BB8">
        <w:t xml:space="preserve"> </w:t>
      </w:r>
      <w:r w:rsidRPr="00151DB2" w:rsidR="00FB79A9">
        <w:t>that</w:t>
      </w:r>
      <w:r w:rsidRPr="00151DB2" w:rsidR="00821BB8">
        <w:t xml:space="preserve"> </w:t>
      </w:r>
      <w:r w:rsidRPr="00151DB2" w:rsidR="00FB79A9">
        <w:t>most</w:t>
      </w:r>
      <w:r w:rsidRPr="00151DB2" w:rsidR="00821BB8">
        <w:t xml:space="preserve"> </w:t>
      </w:r>
      <w:r w:rsidRPr="00151DB2" w:rsidR="00FB79A9">
        <w:t>landlords</w:t>
      </w:r>
      <w:r w:rsidRPr="00151DB2" w:rsidR="00821BB8">
        <w:t xml:space="preserve"> </w:t>
      </w:r>
      <w:r w:rsidRPr="00151DB2" w:rsidR="00FB6043">
        <w:t>have</w:t>
      </w:r>
      <w:r w:rsidRPr="00151DB2" w:rsidR="00821BB8">
        <w:t xml:space="preserve"> </w:t>
      </w:r>
      <w:r w:rsidRPr="00151DB2" w:rsidR="00FB79A9">
        <w:t>been</w:t>
      </w:r>
      <w:r w:rsidRPr="00151DB2" w:rsidR="00821BB8">
        <w:t xml:space="preserve"> </w:t>
      </w:r>
      <w:r w:rsidRPr="00151DB2" w:rsidR="00FB79A9">
        <w:t>very</w:t>
      </w:r>
      <w:r w:rsidRPr="00151DB2" w:rsidR="00821BB8">
        <w:t xml:space="preserve"> </w:t>
      </w:r>
      <w:r w:rsidRPr="00151DB2" w:rsidR="00FB6043">
        <w:t>sympathetic</w:t>
      </w:r>
      <w:r w:rsidR="00D32F13">
        <w:t>,</w:t>
      </w:r>
      <w:r w:rsidRPr="00151DB2" w:rsidR="00821BB8">
        <w:t xml:space="preserve"> </w:t>
      </w:r>
      <w:r w:rsidRPr="00151DB2">
        <w:t>particularly</w:t>
      </w:r>
      <w:r w:rsidRPr="00151DB2" w:rsidR="00821BB8">
        <w:t xml:space="preserve"> </w:t>
      </w:r>
      <w:r w:rsidRPr="00151DB2" w:rsidR="00D25857">
        <w:t xml:space="preserve">to </w:t>
      </w:r>
      <w:r w:rsidRPr="00151DB2">
        <w:t>small</w:t>
      </w:r>
      <w:r w:rsidRPr="00151DB2" w:rsidR="00821BB8">
        <w:t xml:space="preserve"> </w:t>
      </w:r>
      <w:r w:rsidRPr="00151DB2">
        <w:t>and</w:t>
      </w:r>
      <w:r w:rsidRPr="00151DB2" w:rsidR="00821BB8">
        <w:t xml:space="preserve"> </w:t>
      </w:r>
      <w:r w:rsidRPr="00151DB2">
        <w:t>independent</w:t>
      </w:r>
      <w:r w:rsidRPr="00151DB2" w:rsidR="00821BB8">
        <w:t xml:space="preserve"> </w:t>
      </w:r>
      <w:r w:rsidRPr="00151DB2">
        <w:t>businesses</w:t>
      </w:r>
      <w:r w:rsidRPr="00151DB2" w:rsidR="00821BB8">
        <w:t xml:space="preserve"> </w:t>
      </w:r>
      <w:r w:rsidRPr="00151DB2" w:rsidR="00D25857">
        <w:t>that</w:t>
      </w:r>
      <w:r w:rsidRPr="00151DB2" w:rsidR="00821BB8">
        <w:t xml:space="preserve"> </w:t>
      </w:r>
      <w:r w:rsidRPr="00151DB2" w:rsidR="00FB79A9">
        <w:t>they</w:t>
      </w:r>
      <w:r w:rsidRPr="00151DB2" w:rsidR="00821BB8">
        <w:t xml:space="preserve"> </w:t>
      </w:r>
      <w:r w:rsidRPr="00151DB2" w:rsidR="00FB79A9">
        <w:t>have</w:t>
      </w:r>
      <w:r w:rsidRPr="00151DB2" w:rsidR="00821BB8">
        <w:t xml:space="preserve"> </w:t>
      </w:r>
      <w:r w:rsidRPr="00151DB2" w:rsidR="00FB79A9">
        <w:t>supported.</w:t>
      </w:r>
    </w:p>
    <w:p w:rsidR="00DC0808" w:rsidRPr="00151DB2" w:rsidP="00FB79A9">
      <w:pPr>
        <w:pStyle w:val="Answer"/>
      </w:pPr>
      <w:r w:rsidRPr="00151DB2">
        <w:t>There</w:t>
      </w:r>
      <w:r w:rsidRPr="00151DB2" w:rsidR="00821BB8">
        <w:t xml:space="preserve"> </w:t>
      </w:r>
      <w:r w:rsidRPr="00151DB2">
        <w:t>has</w:t>
      </w:r>
      <w:r w:rsidRPr="00151DB2" w:rsidR="00821BB8">
        <w:t xml:space="preserve"> </w:t>
      </w:r>
      <w:r w:rsidRPr="00151DB2">
        <w:t>been</w:t>
      </w:r>
      <w:r w:rsidRPr="00151DB2" w:rsidR="00821BB8">
        <w:t xml:space="preserve"> </w:t>
      </w:r>
      <w:r w:rsidRPr="00151DB2">
        <w:t>a</w:t>
      </w:r>
      <w:r w:rsidRPr="00151DB2" w:rsidR="00821BB8">
        <w:t xml:space="preserve"> </w:t>
      </w:r>
      <w:r w:rsidRPr="00151DB2">
        <w:t>number</w:t>
      </w:r>
      <w:r w:rsidRPr="00151DB2" w:rsidR="00821BB8">
        <w:t xml:space="preserve"> </w:t>
      </w:r>
      <w:r w:rsidRPr="00151DB2">
        <w:t>of</w:t>
      </w:r>
      <w:r w:rsidRPr="00151DB2" w:rsidR="00821BB8">
        <w:t xml:space="preserve"> </w:t>
      </w:r>
      <w:r w:rsidRPr="00151DB2">
        <w:t>well</w:t>
      </w:r>
      <w:r w:rsidRPr="00151DB2">
        <w:noBreakHyphen/>
      </w:r>
      <w:r w:rsidRPr="00151DB2">
        <w:t>capitalised</w:t>
      </w:r>
      <w:r w:rsidRPr="00151DB2" w:rsidR="00821BB8">
        <w:t xml:space="preserve"> </w:t>
      </w:r>
      <w:r w:rsidRPr="00151DB2">
        <w:t>businesses</w:t>
      </w:r>
      <w:r w:rsidRPr="00151DB2" w:rsidR="00D25857">
        <w:t xml:space="preserve"> that</w:t>
      </w:r>
      <w:r w:rsidRPr="00151DB2" w:rsidR="00821BB8">
        <w:t xml:space="preserve"> </w:t>
      </w:r>
      <w:r w:rsidRPr="00151DB2">
        <w:t>have</w:t>
      </w:r>
      <w:r w:rsidRPr="00151DB2" w:rsidR="00821BB8">
        <w:t xml:space="preserve"> </w:t>
      </w:r>
      <w:r w:rsidRPr="00151DB2">
        <w:t>not</w:t>
      </w:r>
      <w:r w:rsidRPr="00151DB2" w:rsidR="00821BB8">
        <w:t xml:space="preserve"> </w:t>
      </w:r>
      <w:r w:rsidRPr="00151DB2">
        <w:t>paid</w:t>
      </w:r>
      <w:r w:rsidR="00D32F13">
        <w:t xml:space="preserve">, and </w:t>
      </w:r>
      <w:r w:rsidRPr="00151DB2">
        <w:t>that</w:t>
      </w:r>
      <w:r w:rsidRPr="00151DB2" w:rsidR="00821BB8">
        <w:t xml:space="preserve"> </w:t>
      </w:r>
      <w:r w:rsidRPr="00151DB2">
        <w:t>has</w:t>
      </w:r>
      <w:r w:rsidRPr="00151DB2" w:rsidR="00821BB8">
        <w:t xml:space="preserve"> </w:t>
      </w:r>
      <w:r w:rsidRPr="00151DB2">
        <w:t>been</w:t>
      </w:r>
      <w:r w:rsidRPr="00151DB2" w:rsidR="00821BB8">
        <w:t xml:space="preserve"> </w:t>
      </w:r>
      <w:r w:rsidRPr="00151DB2">
        <w:t>well</w:t>
      </w:r>
      <w:r w:rsidR="00D32F13">
        <w:t xml:space="preserve"> </w:t>
      </w:r>
      <w:r w:rsidRPr="00151DB2" w:rsidR="00FB6043">
        <w:t>publi</w:t>
      </w:r>
      <w:r w:rsidRPr="00151DB2">
        <w:t>cised</w:t>
      </w:r>
      <w:r w:rsidRPr="00151DB2">
        <w:t>.</w:t>
      </w:r>
      <w:r w:rsidRPr="00151DB2" w:rsidR="00821BB8">
        <w:t xml:space="preserve"> </w:t>
      </w:r>
      <w:r w:rsidRPr="00151DB2">
        <w:t>W</w:t>
      </w:r>
      <w:r w:rsidRPr="00151DB2">
        <w:t>e</w:t>
      </w:r>
      <w:r w:rsidRPr="00151DB2" w:rsidR="00821BB8">
        <w:t xml:space="preserve"> </w:t>
      </w:r>
      <w:r w:rsidRPr="00151DB2">
        <w:t>do</w:t>
      </w:r>
      <w:r w:rsidRPr="00151DB2" w:rsidR="00821BB8">
        <w:t xml:space="preserve"> </w:t>
      </w:r>
      <w:r w:rsidRPr="00151DB2">
        <w:t>not</w:t>
      </w:r>
      <w:r w:rsidRPr="00151DB2" w:rsidR="00821BB8">
        <w:t xml:space="preserve"> </w:t>
      </w:r>
      <w:r w:rsidRPr="00151DB2">
        <w:t>have</w:t>
      </w:r>
      <w:r w:rsidRPr="00151DB2" w:rsidR="00821BB8">
        <w:t xml:space="preserve"> </w:t>
      </w:r>
      <w:r w:rsidRPr="00151DB2">
        <w:t>a</w:t>
      </w:r>
      <w:r w:rsidRPr="00151DB2" w:rsidR="00821BB8">
        <w:t xml:space="preserve"> </w:t>
      </w:r>
      <w:r w:rsidRPr="00151DB2">
        <w:t>quantifiable</w:t>
      </w:r>
      <w:r w:rsidRPr="00151DB2" w:rsidR="00821BB8">
        <w:t xml:space="preserve"> </w:t>
      </w:r>
      <w:r w:rsidRPr="00151DB2">
        <w:t>figure</w:t>
      </w:r>
      <w:r w:rsidRPr="00151DB2" w:rsidR="00821BB8">
        <w:t xml:space="preserve"> </w:t>
      </w:r>
      <w:r w:rsidRPr="00151DB2">
        <w:t>on</w:t>
      </w:r>
      <w:r w:rsidRPr="00151DB2" w:rsidR="00821BB8">
        <w:t xml:space="preserve"> </w:t>
      </w:r>
      <w:r w:rsidRPr="00151DB2">
        <w:t>that.</w:t>
      </w:r>
      <w:r w:rsidRPr="00151DB2" w:rsidR="00821BB8">
        <w:t xml:space="preserve"> </w:t>
      </w:r>
      <w:r w:rsidRPr="00151DB2">
        <w:t>We</w:t>
      </w:r>
      <w:r w:rsidRPr="00151DB2" w:rsidR="00821BB8">
        <w:t xml:space="preserve"> </w:t>
      </w:r>
      <w:r w:rsidRPr="00151DB2">
        <w:t>do</w:t>
      </w:r>
      <w:r w:rsidRPr="00151DB2" w:rsidR="00821BB8">
        <w:t xml:space="preserve"> </w:t>
      </w:r>
      <w:r w:rsidRPr="00151DB2">
        <w:t>not</w:t>
      </w:r>
      <w:r w:rsidRPr="00151DB2" w:rsidR="00821BB8">
        <w:t xml:space="preserve"> </w:t>
      </w:r>
      <w:r w:rsidRPr="00151DB2">
        <w:t>know</w:t>
      </w:r>
      <w:r w:rsidRPr="00151DB2" w:rsidR="00821BB8">
        <w:t xml:space="preserve"> </w:t>
      </w:r>
      <w:r w:rsidRPr="00151DB2">
        <w:t>the</w:t>
      </w:r>
      <w:r w:rsidRPr="00151DB2" w:rsidR="00821BB8">
        <w:t xml:space="preserve"> </w:t>
      </w:r>
      <w:r w:rsidRPr="00151DB2">
        <w:t>final</w:t>
      </w:r>
      <w:r w:rsidRPr="00151DB2" w:rsidR="00821BB8">
        <w:t xml:space="preserve"> </w:t>
      </w:r>
      <w:r w:rsidRPr="00151DB2">
        <w:t>number,</w:t>
      </w:r>
      <w:r w:rsidRPr="00151DB2" w:rsidR="00821BB8">
        <w:t xml:space="preserve"> </w:t>
      </w:r>
      <w:r w:rsidRPr="00151DB2">
        <w:t>but</w:t>
      </w:r>
      <w:r w:rsidRPr="00151DB2" w:rsidR="00821BB8">
        <w:t xml:space="preserve"> </w:t>
      </w:r>
      <w:r w:rsidRPr="00151DB2">
        <w:t>we</w:t>
      </w:r>
      <w:r w:rsidRPr="00151DB2" w:rsidR="00821BB8">
        <w:t xml:space="preserve"> </w:t>
      </w:r>
      <w:r w:rsidRPr="00151DB2">
        <w:t>know</w:t>
      </w:r>
      <w:r w:rsidRPr="00151DB2" w:rsidR="00821BB8">
        <w:t xml:space="preserve"> </w:t>
      </w:r>
      <w:r w:rsidR="00D32F13">
        <w:t>it</w:t>
      </w:r>
      <w:r w:rsidRPr="00151DB2" w:rsidR="00821BB8">
        <w:t xml:space="preserve"> </w:t>
      </w:r>
      <w:r w:rsidRPr="00151DB2">
        <w:t>has</w:t>
      </w:r>
      <w:r w:rsidRPr="00151DB2" w:rsidR="00821BB8">
        <w:t xml:space="preserve"> </w:t>
      </w:r>
      <w:r w:rsidRPr="00151DB2">
        <w:t>a</w:t>
      </w:r>
      <w:r w:rsidRPr="00151DB2" w:rsidR="00821BB8">
        <w:t xml:space="preserve"> </w:t>
      </w:r>
      <w:r w:rsidRPr="00151DB2">
        <w:t>severe</w:t>
      </w:r>
      <w:r w:rsidRPr="00151DB2" w:rsidR="00821BB8">
        <w:t xml:space="preserve"> </w:t>
      </w:r>
      <w:r w:rsidRPr="00151DB2">
        <w:t>impact.</w:t>
      </w:r>
      <w:r w:rsidRPr="00151DB2" w:rsidR="00821BB8">
        <w:t xml:space="preserve"> </w:t>
      </w:r>
      <w:r w:rsidRPr="00151DB2">
        <w:t>It</w:t>
      </w:r>
      <w:r w:rsidRPr="00151DB2" w:rsidR="00821BB8">
        <w:t xml:space="preserve"> </w:t>
      </w:r>
      <w:r w:rsidRPr="00151DB2">
        <w:t>has</w:t>
      </w:r>
      <w:r w:rsidRPr="00151DB2" w:rsidR="00821BB8">
        <w:t xml:space="preserve"> </w:t>
      </w:r>
      <w:r w:rsidRPr="00151DB2">
        <w:t>three</w:t>
      </w:r>
      <w:r w:rsidRPr="00151DB2" w:rsidR="00821BB8">
        <w:t xml:space="preserve"> </w:t>
      </w:r>
      <w:r w:rsidRPr="00151DB2">
        <w:t>impacts,</w:t>
      </w:r>
      <w:r w:rsidRPr="00151DB2" w:rsidR="00821BB8">
        <w:t xml:space="preserve"> </w:t>
      </w:r>
      <w:r w:rsidRPr="00151DB2">
        <w:t>the</w:t>
      </w:r>
      <w:r w:rsidRPr="00151DB2" w:rsidR="00821BB8">
        <w:t xml:space="preserve"> </w:t>
      </w:r>
      <w:r w:rsidRPr="00151DB2">
        <w:t>first</w:t>
      </w:r>
      <w:r w:rsidRPr="00151DB2" w:rsidR="00821BB8">
        <w:t xml:space="preserve"> </w:t>
      </w:r>
      <w:r w:rsidRPr="00151DB2">
        <w:t>of</w:t>
      </w:r>
      <w:r w:rsidRPr="00151DB2" w:rsidR="00821BB8">
        <w:t xml:space="preserve"> </w:t>
      </w:r>
      <w:r w:rsidRPr="00151DB2">
        <w:t>which</w:t>
      </w:r>
      <w:r w:rsidRPr="00151DB2" w:rsidR="00821BB8">
        <w:t xml:space="preserve"> </w:t>
      </w:r>
      <w:r w:rsidRPr="00151DB2">
        <w:t>is</w:t>
      </w:r>
      <w:r w:rsidRPr="00151DB2" w:rsidR="00821BB8">
        <w:t xml:space="preserve"> </w:t>
      </w:r>
      <w:r w:rsidRPr="00151DB2">
        <w:t>that</w:t>
      </w:r>
      <w:r w:rsidRPr="00151DB2" w:rsidR="00821BB8">
        <w:t xml:space="preserve"> </w:t>
      </w:r>
      <w:r w:rsidRPr="00151DB2">
        <w:t>those</w:t>
      </w:r>
      <w:r w:rsidRPr="00151DB2" w:rsidR="00821BB8">
        <w:t xml:space="preserve"> </w:t>
      </w:r>
      <w:r w:rsidRPr="00151DB2">
        <w:t>large</w:t>
      </w:r>
      <w:r w:rsidRPr="00151DB2" w:rsidR="00821BB8">
        <w:t xml:space="preserve"> </w:t>
      </w:r>
      <w:r w:rsidRPr="00151DB2">
        <w:t>companies</w:t>
      </w:r>
      <w:r w:rsidRPr="00151DB2" w:rsidR="00D25857">
        <w:t xml:space="preserve"> that</w:t>
      </w:r>
      <w:r w:rsidRPr="00151DB2" w:rsidR="00821BB8">
        <w:t xml:space="preserve"> </w:t>
      </w:r>
      <w:r w:rsidRPr="00151DB2">
        <w:t>have</w:t>
      </w:r>
      <w:r w:rsidRPr="00151DB2" w:rsidR="00821BB8">
        <w:t xml:space="preserve"> </w:t>
      </w:r>
      <w:r w:rsidRPr="00151DB2">
        <w:t>not</w:t>
      </w:r>
      <w:r w:rsidRPr="00151DB2" w:rsidR="00821BB8">
        <w:t xml:space="preserve"> </w:t>
      </w:r>
      <w:r w:rsidRPr="00151DB2">
        <w:t>paid</w:t>
      </w:r>
      <w:r w:rsidRPr="00151DB2" w:rsidR="00821BB8">
        <w:t xml:space="preserve"> </w:t>
      </w:r>
      <w:r w:rsidRPr="00151DB2">
        <w:t>are</w:t>
      </w:r>
      <w:r w:rsidRPr="00151DB2" w:rsidR="00821BB8">
        <w:t xml:space="preserve"> </w:t>
      </w:r>
      <w:r w:rsidRPr="00151DB2">
        <w:t>using</w:t>
      </w:r>
      <w:r w:rsidRPr="00151DB2" w:rsidR="00821BB8">
        <w:t xml:space="preserve"> </w:t>
      </w:r>
      <w:r w:rsidRPr="00151DB2">
        <w:t>their</w:t>
      </w:r>
      <w:r w:rsidRPr="00151DB2" w:rsidR="00821BB8">
        <w:t xml:space="preserve"> </w:t>
      </w:r>
      <w:r w:rsidRPr="00151DB2">
        <w:t>market</w:t>
      </w:r>
      <w:r w:rsidRPr="00151DB2" w:rsidR="00821BB8">
        <w:t xml:space="preserve"> </w:t>
      </w:r>
      <w:r w:rsidRPr="00151DB2">
        <w:t>power</w:t>
      </w:r>
      <w:r w:rsidRPr="00151DB2" w:rsidR="00821BB8">
        <w:t xml:space="preserve"> </w:t>
      </w:r>
      <w:r w:rsidRPr="00151DB2">
        <w:t>to</w:t>
      </w:r>
      <w:r w:rsidRPr="00151DB2" w:rsidR="00821BB8">
        <w:t xml:space="preserve"> </w:t>
      </w:r>
      <w:r w:rsidRPr="00151DB2">
        <w:t>abuse</w:t>
      </w:r>
      <w:r w:rsidRPr="00151DB2" w:rsidR="00821BB8">
        <w:t xml:space="preserve"> </w:t>
      </w:r>
      <w:r w:rsidRPr="00151DB2">
        <w:t>small</w:t>
      </w:r>
      <w:r w:rsidRPr="00151DB2" w:rsidR="00821BB8">
        <w:t xml:space="preserve"> </w:t>
      </w:r>
      <w:r w:rsidRPr="00151DB2">
        <w:t>landlords.</w:t>
      </w:r>
      <w:r w:rsidRPr="00151DB2" w:rsidR="00821BB8">
        <w:t xml:space="preserve"> </w:t>
      </w:r>
      <w:r w:rsidRPr="00151DB2">
        <w:t>Those</w:t>
      </w:r>
      <w:r w:rsidRPr="00151DB2" w:rsidR="00821BB8">
        <w:t xml:space="preserve"> </w:t>
      </w:r>
      <w:r w:rsidRPr="00151DB2">
        <w:t>smaller</w:t>
      </w:r>
      <w:r w:rsidRPr="00151DB2" w:rsidR="00821BB8">
        <w:t xml:space="preserve"> </w:t>
      </w:r>
      <w:r w:rsidRPr="00151DB2">
        <w:t>property</w:t>
      </w:r>
      <w:r w:rsidRPr="00151DB2" w:rsidR="00821BB8">
        <w:t xml:space="preserve"> </w:t>
      </w:r>
      <w:r w:rsidRPr="00151DB2">
        <w:t>owners</w:t>
      </w:r>
      <w:r w:rsidRPr="00151DB2" w:rsidR="00821BB8">
        <w:t xml:space="preserve"> </w:t>
      </w:r>
      <w:r w:rsidRPr="00151DB2">
        <w:t>are</w:t>
      </w:r>
      <w:r w:rsidRPr="00151DB2" w:rsidR="00821BB8">
        <w:t xml:space="preserve"> </w:t>
      </w:r>
      <w:r w:rsidRPr="00151DB2">
        <w:t>unable</w:t>
      </w:r>
      <w:r w:rsidRPr="00151DB2" w:rsidR="00821BB8">
        <w:t xml:space="preserve"> </w:t>
      </w:r>
      <w:r w:rsidRPr="00151DB2">
        <w:t>to</w:t>
      </w:r>
      <w:r w:rsidRPr="00151DB2" w:rsidR="00821BB8">
        <w:t xml:space="preserve"> </w:t>
      </w:r>
      <w:r w:rsidRPr="00151DB2">
        <w:t>pay</w:t>
      </w:r>
      <w:r w:rsidRPr="00151DB2" w:rsidR="00821BB8">
        <w:t xml:space="preserve"> </w:t>
      </w:r>
      <w:r w:rsidRPr="00151DB2">
        <w:t>their</w:t>
      </w:r>
      <w:r w:rsidRPr="00151DB2" w:rsidR="00821BB8">
        <w:t xml:space="preserve"> </w:t>
      </w:r>
      <w:r w:rsidRPr="00151DB2">
        <w:t>own</w:t>
      </w:r>
      <w:r w:rsidRPr="00151DB2" w:rsidR="00821BB8">
        <w:t xml:space="preserve"> </w:t>
      </w:r>
      <w:r w:rsidRPr="00151DB2">
        <w:t>bills</w:t>
      </w:r>
      <w:r w:rsidRPr="00151DB2" w:rsidR="00821BB8">
        <w:t xml:space="preserve"> </w:t>
      </w:r>
      <w:r w:rsidRPr="00151DB2">
        <w:t>and</w:t>
      </w:r>
      <w:r w:rsidRPr="00151DB2" w:rsidR="00821BB8">
        <w:t xml:space="preserve"> </w:t>
      </w:r>
      <w:r w:rsidRPr="00151DB2">
        <w:t>are</w:t>
      </w:r>
      <w:r w:rsidRPr="00151DB2" w:rsidR="00821BB8">
        <w:t xml:space="preserve"> </w:t>
      </w:r>
      <w:r w:rsidRPr="00151DB2">
        <w:t>potentially</w:t>
      </w:r>
      <w:r w:rsidRPr="00151DB2" w:rsidR="00821BB8">
        <w:t xml:space="preserve"> </w:t>
      </w:r>
      <w:r w:rsidRPr="00151DB2">
        <w:t>having</w:t>
      </w:r>
      <w:r w:rsidRPr="00151DB2" w:rsidR="00821BB8">
        <w:t xml:space="preserve"> </w:t>
      </w:r>
      <w:r w:rsidRPr="00151DB2">
        <w:t>to</w:t>
      </w:r>
      <w:r w:rsidRPr="00151DB2" w:rsidR="00821BB8">
        <w:t xml:space="preserve"> </w:t>
      </w:r>
      <w:r w:rsidRPr="00151DB2">
        <w:t>dip</w:t>
      </w:r>
      <w:r w:rsidRPr="00151DB2" w:rsidR="00821BB8">
        <w:t xml:space="preserve"> </w:t>
      </w:r>
      <w:r w:rsidRPr="00151DB2">
        <w:t>into</w:t>
      </w:r>
      <w:r w:rsidRPr="00151DB2" w:rsidR="00821BB8">
        <w:t xml:space="preserve"> </w:t>
      </w:r>
      <w:r w:rsidRPr="00151DB2">
        <w:t>their</w:t>
      </w:r>
      <w:r w:rsidRPr="00151DB2" w:rsidR="00821BB8">
        <w:t xml:space="preserve"> </w:t>
      </w:r>
      <w:r w:rsidRPr="00151DB2">
        <w:t>own</w:t>
      </w:r>
      <w:r w:rsidRPr="00151DB2" w:rsidR="00821BB8">
        <w:t xml:space="preserve"> </w:t>
      </w:r>
      <w:r w:rsidRPr="00151DB2">
        <w:t>savings.</w:t>
      </w:r>
      <w:r w:rsidRPr="00151DB2" w:rsidR="00821BB8">
        <w:t xml:space="preserve"> </w:t>
      </w:r>
      <w:r w:rsidRPr="00151DB2">
        <w:t>W</w:t>
      </w:r>
      <w:r w:rsidRPr="00151DB2">
        <w:t>e</w:t>
      </w:r>
      <w:r w:rsidRPr="00151DB2" w:rsidR="00821BB8">
        <w:t xml:space="preserve"> </w:t>
      </w:r>
      <w:r w:rsidRPr="00151DB2">
        <w:t>also</w:t>
      </w:r>
      <w:r w:rsidRPr="00151DB2" w:rsidR="00821BB8">
        <w:t xml:space="preserve"> </w:t>
      </w:r>
      <w:r w:rsidRPr="00151DB2">
        <w:t>know</w:t>
      </w:r>
      <w:r w:rsidRPr="00151DB2" w:rsidR="00821BB8">
        <w:t xml:space="preserve"> </w:t>
      </w:r>
      <w:r w:rsidRPr="00151DB2">
        <w:t>that</w:t>
      </w:r>
      <w:r w:rsidRPr="00151DB2" w:rsidR="00821BB8">
        <w:t xml:space="preserve"> </w:t>
      </w:r>
      <w:r w:rsidRPr="00151DB2">
        <w:t>those</w:t>
      </w:r>
      <w:r w:rsidRPr="00151DB2" w:rsidR="00821BB8">
        <w:t xml:space="preserve"> </w:t>
      </w:r>
      <w:r w:rsidRPr="00151DB2">
        <w:t>landlords</w:t>
      </w:r>
      <w:r w:rsidRPr="00151DB2" w:rsidR="00821BB8">
        <w:t xml:space="preserve"> </w:t>
      </w:r>
      <w:r w:rsidRPr="00151DB2">
        <w:t>are</w:t>
      </w:r>
      <w:r w:rsidRPr="00151DB2" w:rsidR="00821BB8">
        <w:t xml:space="preserve"> </w:t>
      </w:r>
      <w:r w:rsidRPr="00151DB2">
        <w:t>unable</w:t>
      </w:r>
      <w:r w:rsidRPr="00151DB2" w:rsidR="00821BB8">
        <w:t xml:space="preserve"> </w:t>
      </w:r>
      <w:r w:rsidRPr="00151DB2">
        <w:t>to</w:t>
      </w:r>
      <w:r w:rsidRPr="00151DB2" w:rsidR="00821BB8">
        <w:t xml:space="preserve"> </w:t>
      </w:r>
      <w:r w:rsidRPr="00151DB2">
        <w:t>offer</w:t>
      </w:r>
      <w:r w:rsidRPr="00151DB2" w:rsidR="00821BB8">
        <w:t xml:space="preserve"> </w:t>
      </w:r>
      <w:r w:rsidRPr="00151DB2">
        <w:t>concessions</w:t>
      </w:r>
      <w:r w:rsidRPr="00151DB2" w:rsidR="00821BB8">
        <w:t xml:space="preserve"> </w:t>
      </w:r>
      <w:r w:rsidRPr="00151DB2">
        <w:t>to</w:t>
      </w:r>
      <w:r w:rsidRPr="00151DB2" w:rsidR="00821BB8">
        <w:t xml:space="preserve"> </w:t>
      </w:r>
      <w:r w:rsidRPr="00151DB2">
        <w:t>other</w:t>
      </w:r>
      <w:r w:rsidRPr="00151DB2" w:rsidR="00821BB8">
        <w:t xml:space="preserve"> </w:t>
      </w:r>
      <w:r w:rsidRPr="00151DB2">
        <w:t>tenants</w:t>
      </w:r>
      <w:r w:rsidRPr="00151DB2" w:rsidR="00821BB8">
        <w:t xml:space="preserve"> </w:t>
      </w:r>
      <w:r w:rsidRPr="00151DB2">
        <w:t>because</w:t>
      </w:r>
      <w:r w:rsidRPr="00151DB2" w:rsidR="00821BB8">
        <w:t xml:space="preserve"> </w:t>
      </w:r>
      <w:r w:rsidRPr="00151DB2">
        <w:t>th</w:t>
      </w:r>
      <w:r w:rsidRPr="00151DB2" w:rsidR="000335A3">
        <w:t>ose</w:t>
      </w:r>
      <w:r w:rsidRPr="00151DB2" w:rsidR="00821BB8">
        <w:t xml:space="preserve"> </w:t>
      </w:r>
      <w:r w:rsidRPr="00151DB2">
        <w:t>concessions</w:t>
      </w:r>
      <w:r w:rsidRPr="00151DB2" w:rsidR="00821BB8">
        <w:t xml:space="preserve"> </w:t>
      </w:r>
      <w:r w:rsidRPr="00151DB2">
        <w:t>are</w:t>
      </w:r>
      <w:r w:rsidRPr="00151DB2" w:rsidR="00821BB8">
        <w:t xml:space="preserve"> </w:t>
      </w:r>
      <w:r w:rsidRPr="00151DB2">
        <w:t>effectively</w:t>
      </w:r>
      <w:r w:rsidRPr="00151DB2" w:rsidR="00821BB8">
        <w:t xml:space="preserve"> </w:t>
      </w:r>
      <w:r w:rsidRPr="00151DB2">
        <w:t>being</w:t>
      </w:r>
      <w:r w:rsidRPr="00151DB2" w:rsidR="00821BB8">
        <w:t xml:space="preserve"> </w:t>
      </w:r>
      <w:r w:rsidRPr="00151DB2">
        <w:t>eaten</w:t>
      </w:r>
      <w:r w:rsidRPr="00151DB2" w:rsidR="00821BB8">
        <w:t xml:space="preserve"> </w:t>
      </w:r>
      <w:r w:rsidRPr="00151DB2">
        <w:t>up</w:t>
      </w:r>
      <w:r w:rsidRPr="00151DB2" w:rsidR="00821BB8">
        <w:t xml:space="preserve"> </w:t>
      </w:r>
      <w:r w:rsidRPr="00151DB2">
        <w:t>by</w:t>
      </w:r>
      <w:r w:rsidRPr="00151DB2" w:rsidR="00821BB8">
        <w:t xml:space="preserve"> </w:t>
      </w:r>
      <w:r w:rsidRPr="00151DB2">
        <w:t>those</w:t>
      </w:r>
      <w:r w:rsidRPr="00151DB2" w:rsidR="00821BB8">
        <w:t xml:space="preserve"> </w:t>
      </w:r>
      <w:r w:rsidRPr="00151DB2">
        <w:t>large</w:t>
      </w:r>
      <w:r w:rsidRPr="00151DB2">
        <w:t>r</w:t>
      </w:r>
      <w:r w:rsidRPr="00151DB2" w:rsidR="00821BB8">
        <w:t xml:space="preserve"> </w:t>
      </w:r>
      <w:r w:rsidRPr="00151DB2">
        <w:t>well</w:t>
      </w:r>
      <w:r w:rsidRPr="00151DB2">
        <w:noBreakHyphen/>
      </w:r>
      <w:r w:rsidRPr="00151DB2" w:rsidR="00FB6043">
        <w:t>capitalised</w:t>
      </w:r>
      <w:r w:rsidRPr="00151DB2" w:rsidR="00821BB8">
        <w:t xml:space="preserve"> </w:t>
      </w:r>
      <w:r w:rsidRPr="00151DB2">
        <w:t>businesses.</w:t>
      </w:r>
    </w:p>
    <w:p w:rsidR="00D25857" w:rsidRPr="00151DB2" w:rsidP="00FB79A9">
      <w:pPr>
        <w:pStyle w:val="Answer"/>
      </w:pPr>
      <w:r w:rsidRPr="00151DB2">
        <w:t>The</w:t>
      </w:r>
      <w:r w:rsidRPr="00151DB2" w:rsidR="00821BB8">
        <w:t xml:space="preserve"> </w:t>
      </w:r>
      <w:r w:rsidRPr="00151DB2">
        <w:t>second</w:t>
      </w:r>
      <w:r w:rsidRPr="00151DB2" w:rsidR="00821BB8">
        <w:t xml:space="preserve"> </w:t>
      </w:r>
      <w:r w:rsidRPr="00151DB2">
        <w:t>is</w:t>
      </w:r>
      <w:r w:rsidRPr="00151DB2" w:rsidR="00821BB8">
        <w:t xml:space="preserve"> </w:t>
      </w:r>
      <w:r w:rsidRPr="00151DB2">
        <w:t>that</w:t>
      </w:r>
      <w:r w:rsidRPr="00151DB2" w:rsidR="00821BB8">
        <w:t xml:space="preserve"> </w:t>
      </w:r>
      <w:r w:rsidR="00D32F13">
        <w:t>the</w:t>
      </w:r>
      <w:r w:rsidRPr="00151DB2" w:rsidR="00821BB8">
        <w:t xml:space="preserve"> </w:t>
      </w:r>
      <w:r w:rsidRPr="00151DB2">
        <w:t>non</w:t>
      </w:r>
      <w:r w:rsidRPr="00151DB2">
        <w:noBreakHyphen/>
        <w:t>payment</w:t>
      </w:r>
      <w:r w:rsidRPr="00151DB2" w:rsidR="00821BB8">
        <w:t xml:space="preserve"> </w:t>
      </w:r>
      <w:r w:rsidRPr="00151DB2">
        <w:t>sends</w:t>
      </w:r>
      <w:r w:rsidRPr="00151DB2" w:rsidR="00821BB8">
        <w:t xml:space="preserve"> </w:t>
      </w:r>
      <w:r w:rsidRPr="00151DB2">
        <w:t>a</w:t>
      </w:r>
      <w:r w:rsidRPr="00151DB2" w:rsidR="00821BB8">
        <w:t xml:space="preserve"> </w:t>
      </w:r>
      <w:r w:rsidRPr="00151DB2">
        <w:t>really</w:t>
      </w:r>
      <w:r w:rsidRPr="00151DB2" w:rsidR="00821BB8">
        <w:t xml:space="preserve"> </w:t>
      </w:r>
      <w:r w:rsidRPr="00151DB2" w:rsidR="00FB79A9">
        <w:t>clear</w:t>
      </w:r>
      <w:r w:rsidRPr="00151DB2" w:rsidR="00821BB8">
        <w:t xml:space="preserve"> </w:t>
      </w:r>
      <w:r w:rsidRPr="00151DB2" w:rsidR="00FB79A9">
        <w:t>signal</w:t>
      </w:r>
      <w:r w:rsidRPr="00151DB2" w:rsidR="00821BB8">
        <w:t xml:space="preserve"> </w:t>
      </w:r>
      <w:r w:rsidRPr="00151DB2" w:rsidR="00FB79A9">
        <w:t>to</w:t>
      </w:r>
      <w:r w:rsidRPr="00151DB2" w:rsidR="00821BB8">
        <w:t xml:space="preserve"> </w:t>
      </w:r>
      <w:r w:rsidRPr="00151DB2" w:rsidR="00FB79A9">
        <w:t>the</w:t>
      </w:r>
      <w:r w:rsidRPr="00151DB2" w:rsidR="00821BB8">
        <w:t xml:space="preserve"> </w:t>
      </w:r>
      <w:r w:rsidRPr="00151DB2" w:rsidR="00FB79A9">
        <w:t>rest</w:t>
      </w:r>
      <w:r w:rsidRPr="00151DB2" w:rsidR="00821BB8">
        <w:t xml:space="preserve"> </w:t>
      </w:r>
      <w:r w:rsidRPr="00151DB2" w:rsidR="00FB79A9">
        <w:t>of</w:t>
      </w:r>
      <w:r w:rsidRPr="00151DB2" w:rsidR="00821BB8">
        <w:t xml:space="preserve"> </w:t>
      </w:r>
      <w:r w:rsidRPr="00151DB2" w:rsidR="00FB79A9">
        <w:t>the</w:t>
      </w:r>
      <w:r w:rsidRPr="00151DB2" w:rsidR="00821BB8">
        <w:t xml:space="preserve"> </w:t>
      </w:r>
      <w:r w:rsidRPr="00151DB2" w:rsidR="00FB79A9">
        <w:t>market</w:t>
      </w:r>
      <w:r w:rsidRPr="00151DB2" w:rsidR="00821BB8">
        <w:t xml:space="preserve"> </w:t>
      </w:r>
      <w:r w:rsidRPr="00151DB2" w:rsidR="00FB79A9">
        <w:t>that</w:t>
      </w:r>
      <w:r w:rsidRPr="00151DB2" w:rsidR="00821BB8">
        <w:t xml:space="preserve"> </w:t>
      </w:r>
      <w:r w:rsidRPr="00151DB2" w:rsidR="00FB79A9">
        <w:t>it</w:t>
      </w:r>
      <w:r w:rsidRPr="00151DB2" w:rsidR="00821BB8">
        <w:t xml:space="preserve"> </w:t>
      </w:r>
      <w:r w:rsidRPr="00151DB2" w:rsidR="00FB79A9">
        <w:t>is</w:t>
      </w:r>
      <w:r w:rsidRPr="00151DB2" w:rsidR="00821BB8">
        <w:t xml:space="preserve"> </w:t>
      </w:r>
      <w:r w:rsidRPr="00151DB2" w:rsidR="00FB79A9">
        <w:t>okay</w:t>
      </w:r>
      <w:r w:rsidRPr="00151DB2" w:rsidR="00821BB8">
        <w:t xml:space="preserve"> </w:t>
      </w:r>
      <w:r w:rsidRPr="00151DB2" w:rsidR="00FB79A9">
        <w:t>not</w:t>
      </w:r>
      <w:r w:rsidRPr="00151DB2" w:rsidR="00821BB8">
        <w:t xml:space="preserve"> </w:t>
      </w:r>
      <w:r w:rsidRPr="00151DB2" w:rsidR="00FB79A9">
        <w:t>to</w:t>
      </w:r>
      <w:r w:rsidRPr="00151DB2" w:rsidR="00821BB8">
        <w:t xml:space="preserve"> </w:t>
      </w:r>
      <w:r w:rsidRPr="00151DB2" w:rsidR="00FB6043">
        <w:t>pay</w:t>
      </w:r>
      <w:r w:rsidRPr="00151DB2" w:rsidR="00821BB8">
        <w:t xml:space="preserve"> </w:t>
      </w:r>
      <w:r w:rsidRPr="00151DB2" w:rsidR="00FB79A9">
        <w:t>your</w:t>
      </w:r>
      <w:r w:rsidRPr="00151DB2" w:rsidR="00821BB8">
        <w:t xml:space="preserve"> </w:t>
      </w:r>
      <w:r w:rsidRPr="00151DB2" w:rsidR="00FB79A9">
        <w:t>rent.</w:t>
      </w:r>
      <w:r w:rsidRPr="00151DB2" w:rsidR="00821BB8">
        <w:t xml:space="preserve"> </w:t>
      </w:r>
      <w:r w:rsidRPr="00151DB2">
        <w:t>The</w:t>
      </w:r>
      <w:r w:rsidRPr="00151DB2" w:rsidR="00821BB8">
        <w:t xml:space="preserve"> </w:t>
      </w:r>
      <w:r w:rsidRPr="00151DB2">
        <w:t>Government</w:t>
      </w:r>
      <w:r w:rsidRPr="00151DB2" w:rsidR="00821BB8">
        <w:t xml:space="preserve"> </w:t>
      </w:r>
      <w:r w:rsidRPr="00151DB2">
        <w:t>have</w:t>
      </w:r>
      <w:r w:rsidRPr="00151DB2" w:rsidR="00821BB8">
        <w:t xml:space="preserve"> </w:t>
      </w:r>
      <w:r w:rsidRPr="00151DB2">
        <w:t>been</w:t>
      </w:r>
      <w:r w:rsidRPr="00151DB2" w:rsidR="00821BB8">
        <w:t xml:space="preserve"> </w:t>
      </w:r>
      <w:r w:rsidRPr="00151DB2">
        <w:t>very</w:t>
      </w:r>
      <w:r w:rsidRPr="00151DB2" w:rsidR="00821BB8">
        <w:t xml:space="preserve"> </w:t>
      </w:r>
      <w:r w:rsidRPr="00151DB2">
        <w:t>clear,</w:t>
      </w:r>
      <w:r w:rsidRPr="00151DB2" w:rsidR="00821BB8">
        <w:t xml:space="preserve"> </w:t>
      </w:r>
      <w:r w:rsidRPr="00151DB2">
        <w:t>but</w:t>
      </w:r>
      <w:r w:rsidRPr="00151DB2" w:rsidR="00821BB8">
        <w:t xml:space="preserve"> </w:t>
      </w:r>
      <w:r w:rsidRPr="00151DB2">
        <w:t>that</w:t>
      </w:r>
      <w:r w:rsidRPr="00151DB2" w:rsidR="00821BB8">
        <w:t xml:space="preserve"> </w:t>
      </w:r>
      <w:r w:rsidRPr="00151DB2" w:rsidR="00FB79A9">
        <w:t>has</w:t>
      </w:r>
      <w:r w:rsidRPr="00151DB2" w:rsidR="00821BB8">
        <w:t xml:space="preserve"> </w:t>
      </w:r>
      <w:r w:rsidRPr="00151DB2" w:rsidR="00FB79A9">
        <w:t>not</w:t>
      </w:r>
      <w:r w:rsidRPr="00151DB2" w:rsidR="00821BB8">
        <w:t xml:space="preserve"> </w:t>
      </w:r>
      <w:r w:rsidRPr="00151DB2" w:rsidR="00FB79A9">
        <w:t>had</w:t>
      </w:r>
      <w:r w:rsidRPr="00151DB2" w:rsidR="00821BB8">
        <w:t xml:space="preserve"> </w:t>
      </w:r>
      <w:r w:rsidRPr="00151DB2" w:rsidR="00FB79A9">
        <w:t>the</w:t>
      </w:r>
      <w:r w:rsidRPr="00151DB2" w:rsidR="00821BB8">
        <w:t xml:space="preserve"> </w:t>
      </w:r>
      <w:r w:rsidRPr="00151DB2" w:rsidR="00FB79A9">
        <w:t>cut</w:t>
      </w:r>
      <w:r w:rsidRPr="00151DB2">
        <w:noBreakHyphen/>
      </w:r>
      <w:r w:rsidRPr="00151DB2" w:rsidR="00FB79A9">
        <w:t>through</w:t>
      </w:r>
      <w:r w:rsidRPr="00151DB2">
        <w:t>,</w:t>
      </w:r>
      <w:r w:rsidRPr="00151DB2" w:rsidR="00821BB8">
        <w:t xml:space="preserve"> </w:t>
      </w:r>
      <w:r w:rsidRPr="00151DB2" w:rsidR="00FB79A9">
        <w:t>to</w:t>
      </w:r>
      <w:r w:rsidRPr="00151DB2" w:rsidR="00821BB8">
        <w:t xml:space="preserve"> </w:t>
      </w:r>
      <w:r w:rsidRPr="00151DB2" w:rsidR="00FB79A9">
        <w:t>be</w:t>
      </w:r>
      <w:r w:rsidRPr="00151DB2" w:rsidR="00821BB8">
        <w:t xml:space="preserve"> </w:t>
      </w:r>
      <w:r w:rsidRPr="00151DB2" w:rsidR="00FB79A9">
        <w:t>totally</w:t>
      </w:r>
      <w:r w:rsidRPr="00151DB2" w:rsidR="00821BB8">
        <w:t xml:space="preserve"> </w:t>
      </w:r>
      <w:r w:rsidRPr="00151DB2" w:rsidR="00FB79A9">
        <w:t>honest</w:t>
      </w:r>
      <w:r w:rsidRPr="00151DB2">
        <w:t>,</w:t>
      </w:r>
      <w:r w:rsidRPr="00151DB2" w:rsidR="00821BB8">
        <w:t xml:space="preserve"> </w:t>
      </w:r>
      <w:r w:rsidRPr="00151DB2">
        <w:t>so</w:t>
      </w:r>
      <w:r w:rsidRPr="00151DB2" w:rsidR="00821BB8">
        <w:t xml:space="preserve"> </w:t>
      </w:r>
      <w:r w:rsidRPr="00151DB2">
        <w:t>tenants</w:t>
      </w:r>
      <w:r w:rsidRPr="00151DB2" w:rsidR="00821BB8">
        <w:t xml:space="preserve"> </w:t>
      </w:r>
      <w:r w:rsidRPr="00151DB2">
        <w:t>who</w:t>
      </w:r>
      <w:r w:rsidRPr="00151DB2" w:rsidR="00821BB8">
        <w:t xml:space="preserve"> </w:t>
      </w:r>
      <w:r w:rsidRPr="00151DB2">
        <w:t>have</w:t>
      </w:r>
      <w:r w:rsidRPr="00151DB2" w:rsidR="00821BB8">
        <w:t xml:space="preserve"> </w:t>
      </w:r>
      <w:r w:rsidRPr="00151DB2">
        <w:t>not</w:t>
      </w:r>
      <w:r w:rsidRPr="00151DB2" w:rsidR="00821BB8">
        <w:t xml:space="preserve"> </w:t>
      </w:r>
      <w:r w:rsidRPr="00151DB2">
        <w:t>necessarily</w:t>
      </w:r>
      <w:r w:rsidRPr="00151DB2" w:rsidR="00821BB8">
        <w:t xml:space="preserve"> </w:t>
      </w:r>
      <w:r w:rsidRPr="00151DB2">
        <w:t>followed</w:t>
      </w:r>
      <w:r w:rsidRPr="00151DB2" w:rsidR="00821BB8">
        <w:t xml:space="preserve"> </w:t>
      </w:r>
      <w:r w:rsidR="00D32F13">
        <w:t>the</w:t>
      </w:r>
      <w:r w:rsidRPr="00151DB2" w:rsidR="00821BB8">
        <w:t xml:space="preserve"> </w:t>
      </w:r>
      <w:r w:rsidRPr="00151DB2">
        <w:t>Government</w:t>
      </w:r>
      <w:r w:rsidRPr="00151DB2" w:rsidR="00821BB8">
        <w:t xml:space="preserve"> </w:t>
      </w:r>
      <w:r w:rsidRPr="00151DB2">
        <w:t>announcements</w:t>
      </w:r>
      <w:r w:rsidRPr="00151DB2" w:rsidR="00821BB8">
        <w:t xml:space="preserve"> </w:t>
      </w:r>
      <w:r w:rsidRPr="00151DB2">
        <w:t>closely</w:t>
      </w:r>
      <w:r w:rsidRPr="00151DB2" w:rsidR="00821BB8">
        <w:t xml:space="preserve"> </w:t>
      </w:r>
      <w:r w:rsidRPr="00151DB2">
        <w:t>think</w:t>
      </w:r>
      <w:r w:rsidRPr="00151DB2" w:rsidR="00821BB8">
        <w:t xml:space="preserve"> </w:t>
      </w:r>
      <w:r w:rsidRPr="00151DB2">
        <w:t>it</w:t>
      </w:r>
      <w:r w:rsidRPr="00151DB2" w:rsidR="00821BB8">
        <w:t xml:space="preserve"> </w:t>
      </w:r>
      <w:r w:rsidRPr="00151DB2">
        <w:t>is</w:t>
      </w:r>
      <w:r w:rsidRPr="00151DB2" w:rsidR="00821BB8">
        <w:t xml:space="preserve"> </w:t>
      </w:r>
      <w:r w:rsidRPr="00151DB2">
        <w:t>okay</w:t>
      </w:r>
      <w:r w:rsidRPr="00151DB2" w:rsidR="00821BB8">
        <w:t xml:space="preserve"> </w:t>
      </w:r>
      <w:r w:rsidRPr="00151DB2">
        <w:t>not</w:t>
      </w:r>
      <w:r w:rsidRPr="00151DB2" w:rsidR="00821BB8">
        <w:t xml:space="preserve"> </w:t>
      </w:r>
      <w:r w:rsidRPr="00151DB2" w:rsidR="00FB79A9">
        <w:t>to</w:t>
      </w:r>
      <w:r w:rsidRPr="00151DB2" w:rsidR="00821BB8">
        <w:t xml:space="preserve"> </w:t>
      </w:r>
      <w:r w:rsidRPr="00151DB2" w:rsidR="00FB79A9">
        <w:t>pay</w:t>
      </w:r>
      <w:r w:rsidRPr="00151DB2" w:rsidR="00821BB8">
        <w:t xml:space="preserve"> </w:t>
      </w:r>
      <w:r w:rsidRPr="00151DB2" w:rsidR="00FB79A9">
        <w:t>up.</w:t>
      </w:r>
      <w:r w:rsidRPr="00151DB2" w:rsidR="00821BB8">
        <w:t xml:space="preserve"> </w:t>
      </w:r>
    </w:p>
    <w:p w:rsidR="00FB79A9" w:rsidRPr="00151DB2" w:rsidP="00FB79A9">
      <w:pPr>
        <w:pStyle w:val="Answer"/>
      </w:pPr>
      <w:r w:rsidRPr="00151DB2">
        <w:t>The</w:t>
      </w:r>
      <w:r w:rsidRPr="00151DB2" w:rsidR="00821BB8">
        <w:t xml:space="preserve"> </w:t>
      </w:r>
      <w:r w:rsidRPr="00151DB2">
        <w:t>third</w:t>
      </w:r>
      <w:r w:rsidRPr="00151DB2" w:rsidR="00821BB8">
        <w:t xml:space="preserve"> </w:t>
      </w:r>
      <w:r w:rsidRPr="00151DB2">
        <w:t>is</w:t>
      </w:r>
      <w:r w:rsidRPr="00151DB2" w:rsidR="00821BB8">
        <w:t xml:space="preserve"> </w:t>
      </w:r>
      <w:r w:rsidRPr="00151DB2">
        <w:t>that</w:t>
      </w:r>
      <w:r w:rsidRPr="00151DB2" w:rsidR="00821BB8">
        <w:t xml:space="preserve"> </w:t>
      </w:r>
      <w:r w:rsidRPr="00151DB2">
        <w:t>it</w:t>
      </w:r>
      <w:r w:rsidRPr="00151DB2" w:rsidR="00821BB8">
        <w:t xml:space="preserve"> </w:t>
      </w:r>
      <w:r w:rsidRPr="00151DB2">
        <w:t>is</w:t>
      </w:r>
      <w:r w:rsidRPr="00151DB2" w:rsidR="00821BB8">
        <w:t xml:space="preserve"> </w:t>
      </w:r>
      <w:r w:rsidRPr="00151DB2">
        <w:t>damaging</w:t>
      </w:r>
      <w:r w:rsidRPr="00151DB2" w:rsidR="00821BB8">
        <w:t xml:space="preserve"> </w:t>
      </w:r>
      <w:r w:rsidRPr="00151DB2">
        <w:t>their</w:t>
      </w:r>
      <w:r w:rsidRPr="00151DB2" w:rsidR="00821BB8">
        <w:t xml:space="preserve"> </w:t>
      </w:r>
      <w:r w:rsidRPr="00151DB2">
        <w:t>direct</w:t>
      </w:r>
      <w:r w:rsidRPr="00151DB2" w:rsidR="00821BB8">
        <w:t xml:space="preserve"> </w:t>
      </w:r>
      <w:r w:rsidRPr="00151DB2">
        <w:t>competitors.</w:t>
      </w:r>
      <w:r w:rsidRPr="00151DB2" w:rsidR="00821BB8">
        <w:t xml:space="preserve"> </w:t>
      </w:r>
      <w:r w:rsidRPr="00151DB2" w:rsidR="00DC0808">
        <w:t>We</w:t>
      </w:r>
      <w:r w:rsidRPr="00151DB2" w:rsidR="00821BB8">
        <w:t xml:space="preserve"> </w:t>
      </w:r>
      <w:r w:rsidRPr="00151DB2" w:rsidR="00DC0808">
        <w:t>hear</w:t>
      </w:r>
      <w:r w:rsidRPr="00151DB2" w:rsidR="00821BB8">
        <w:t xml:space="preserve"> </w:t>
      </w:r>
      <w:r w:rsidRPr="00151DB2" w:rsidR="00DC0808">
        <w:t>a</w:t>
      </w:r>
      <w:r w:rsidRPr="00151DB2" w:rsidR="00821BB8">
        <w:t xml:space="preserve"> </w:t>
      </w:r>
      <w:r w:rsidRPr="00151DB2" w:rsidR="00DC0808">
        <w:t>lot</w:t>
      </w:r>
      <w:r w:rsidRPr="00151DB2" w:rsidR="00821BB8">
        <w:t xml:space="preserve"> </w:t>
      </w:r>
      <w:r w:rsidRPr="00151DB2" w:rsidR="00DC0808">
        <w:t>of</w:t>
      </w:r>
      <w:r w:rsidRPr="00151DB2" w:rsidR="00821BB8">
        <w:t xml:space="preserve"> </w:t>
      </w:r>
      <w:r w:rsidRPr="00151DB2" w:rsidR="00DC0808">
        <w:t>complaints</w:t>
      </w:r>
      <w:r w:rsidRPr="00151DB2" w:rsidR="00821BB8">
        <w:t xml:space="preserve"> </w:t>
      </w:r>
      <w:r w:rsidRPr="00151DB2" w:rsidR="00DC0808">
        <w:t>and</w:t>
      </w:r>
      <w:r w:rsidRPr="00151DB2" w:rsidR="00821BB8">
        <w:t xml:space="preserve"> </w:t>
      </w:r>
      <w:r w:rsidRPr="00151DB2" w:rsidR="00DC0808">
        <w:t>stories</w:t>
      </w:r>
      <w:r w:rsidRPr="00151DB2" w:rsidR="00821BB8">
        <w:t xml:space="preserve"> </w:t>
      </w:r>
      <w:r w:rsidRPr="00151DB2" w:rsidR="00DC0808">
        <w:t>about</w:t>
      </w:r>
      <w:r w:rsidRPr="00151DB2" w:rsidR="00821BB8">
        <w:t xml:space="preserve"> </w:t>
      </w:r>
      <w:r w:rsidRPr="00151DB2" w:rsidR="00DC0808">
        <w:t>this</w:t>
      </w:r>
      <w:r w:rsidRPr="00151DB2" w:rsidR="0023218C">
        <w:t>.</w:t>
      </w:r>
      <w:r w:rsidRPr="00151DB2" w:rsidR="00821BB8">
        <w:t xml:space="preserve"> </w:t>
      </w:r>
      <w:r w:rsidRPr="00151DB2" w:rsidR="0023218C">
        <w:t>M</w:t>
      </w:r>
      <w:r w:rsidRPr="00151DB2" w:rsidR="00DC0808">
        <w:t>ost</w:t>
      </w:r>
      <w:r w:rsidRPr="00151DB2" w:rsidR="00821BB8">
        <w:t xml:space="preserve"> </w:t>
      </w:r>
      <w:r w:rsidRPr="00151DB2" w:rsidR="00DC0808">
        <w:t>tenants</w:t>
      </w:r>
      <w:r w:rsidRPr="00151DB2" w:rsidR="00821BB8">
        <w:t xml:space="preserve"> </w:t>
      </w:r>
      <w:r w:rsidRPr="00151DB2" w:rsidR="00DC0808">
        <w:t>and</w:t>
      </w:r>
      <w:r w:rsidRPr="00151DB2" w:rsidR="00821BB8">
        <w:t xml:space="preserve"> </w:t>
      </w:r>
      <w:r w:rsidRPr="00151DB2">
        <w:t>occupiers</w:t>
      </w:r>
      <w:r w:rsidRPr="00151DB2" w:rsidR="00821BB8">
        <w:t xml:space="preserve"> </w:t>
      </w:r>
      <w:r w:rsidRPr="00151DB2">
        <w:t>are</w:t>
      </w:r>
      <w:r w:rsidRPr="00151DB2" w:rsidR="00821BB8">
        <w:t xml:space="preserve"> </w:t>
      </w:r>
      <w:r w:rsidRPr="00151DB2">
        <w:t>behaving</w:t>
      </w:r>
      <w:r w:rsidRPr="00151DB2" w:rsidR="00821BB8">
        <w:t xml:space="preserve"> </w:t>
      </w:r>
      <w:r w:rsidRPr="00151DB2">
        <w:t>with</w:t>
      </w:r>
      <w:r w:rsidRPr="00151DB2" w:rsidR="00821BB8">
        <w:t xml:space="preserve"> </w:t>
      </w:r>
      <w:r w:rsidRPr="00151DB2">
        <w:t>integrity</w:t>
      </w:r>
      <w:r w:rsidRPr="00151DB2" w:rsidR="00821BB8">
        <w:t xml:space="preserve"> </w:t>
      </w:r>
      <w:r w:rsidRPr="00151DB2">
        <w:t>and</w:t>
      </w:r>
      <w:r w:rsidRPr="00151DB2" w:rsidR="00821BB8">
        <w:t xml:space="preserve"> </w:t>
      </w:r>
      <w:r w:rsidRPr="00151DB2" w:rsidR="0023218C">
        <w:t>recognise</w:t>
      </w:r>
      <w:r w:rsidRPr="00151DB2" w:rsidR="00821BB8">
        <w:t xml:space="preserve"> </w:t>
      </w:r>
      <w:r w:rsidRPr="00151DB2" w:rsidR="0023218C">
        <w:t>the</w:t>
      </w:r>
      <w:r w:rsidRPr="00151DB2" w:rsidR="00821BB8">
        <w:t xml:space="preserve"> </w:t>
      </w:r>
      <w:r w:rsidRPr="00151DB2" w:rsidR="0023218C">
        <w:t>importance</w:t>
      </w:r>
      <w:r w:rsidRPr="00151DB2" w:rsidR="00821BB8">
        <w:t xml:space="preserve"> </w:t>
      </w:r>
      <w:r w:rsidRPr="00151DB2" w:rsidR="0023218C">
        <w:t>of</w:t>
      </w:r>
      <w:r w:rsidRPr="00151DB2" w:rsidR="00821BB8">
        <w:t xml:space="preserve"> </w:t>
      </w:r>
      <w:r w:rsidRPr="00151DB2" w:rsidR="0023218C">
        <w:t>working</w:t>
      </w:r>
      <w:r w:rsidRPr="00151DB2" w:rsidR="00821BB8">
        <w:t xml:space="preserve"> </w:t>
      </w:r>
      <w:r w:rsidRPr="00151DB2" w:rsidR="0023218C">
        <w:t>with</w:t>
      </w:r>
      <w:r w:rsidRPr="00151DB2" w:rsidR="00821BB8">
        <w:t xml:space="preserve"> </w:t>
      </w:r>
      <w:r w:rsidRPr="00151DB2" w:rsidR="0023218C">
        <w:t>their</w:t>
      </w:r>
      <w:r w:rsidRPr="00151DB2" w:rsidR="00821BB8">
        <w:t xml:space="preserve"> </w:t>
      </w:r>
      <w:r w:rsidRPr="00151DB2" w:rsidR="0023218C">
        <w:t>property</w:t>
      </w:r>
      <w:r w:rsidRPr="00151DB2" w:rsidR="00821BB8">
        <w:t xml:space="preserve"> </w:t>
      </w:r>
      <w:r w:rsidRPr="00151DB2" w:rsidR="0023218C">
        <w:t>owners</w:t>
      </w:r>
      <w:r w:rsidRPr="00151DB2" w:rsidR="00821BB8">
        <w:t xml:space="preserve"> </w:t>
      </w:r>
      <w:r w:rsidRPr="00151DB2" w:rsidR="0023218C">
        <w:t>in</w:t>
      </w:r>
      <w:r w:rsidRPr="00151DB2" w:rsidR="00821BB8">
        <w:t xml:space="preserve"> </w:t>
      </w:r>
      <w:r w:rsidRPr="00151DB2" w:rsidR="0023218C">
        <w:t>economic</w:t>
      </w:r>
      <w:r w:rsidRPr="00151DB2" w:rsidR="00821BB8">
        <w:t xml:space="preserve"> </w:t>
      </w:r>
      <w:r w:rsidRPr="00151DB2" w:rsidR="0023218C">
        <w:t>partnership</w:t>
      </w:r>
      <w:r w:rsidRPr="00151DB2" w:rsidR="00821BB8">
        <w:t xml:space="preserve"> </w:t>
      </w:r>
      <w:r w:rsidRPr="00151DB2" w:rsidR="0023218C">
        <w:t>to</w:t>
      </w:r>
      <w:r w:rsidRPr="00151DB2" w:rsidR="00821BB8">
        <w:t xml:space="preserve"> </w:t>
      </w:r>
      <w:r w:rsidRPr="00151DB2" w:rsidR="0023218C">
        <w:t>make</w:t>
      </w:r>
      <w:r w:rsidRPr="00151DB2" w:rsidR="00821BB8">
        <w:t xml:space="preserve"> </w:t>
      </w:r>
      <w:r w:rsidRPr="00151DB2" w:rsidR="0023218C">
        <w:t>sure</w:t>
      </w:r>
      <w:r w:rsidRPr="00151DB2" w:rsidR="00821BB8">
        <w:t xml:space="preserve"> </w:t>
      </w:r>
      <w:r w:rsidRPr="00151DB2" w:rsidR="0023218C">
        <w:t>their</w:t>
      </w:r>
      <w:r w:rsidRPr="00151DB2" w:rsidR="00821BB8">
        <w:t xml:space="preserve"> </w:t>
      </w:r>
      <w:r w:rsidRPr="00151DB2">
        <w:t>properties</w:t>
      </w:r>
      <w:r w:rsidRPr="00151DB2" w:rsidR="00821BB8">
        <w:t xml:space="preserve"> </w:t>
      </w:r>
      <w:r w:rsidRPr="00151DB2">
        <w:t>and</w:t>
      </w:r>
      <w:r w:rsidRPr="00151DB2" w:rsidR="00821BB8">
        <w:t xml:space="preserve"> </w:t>
      </w:r>
      <w:r w:rsidRPr="00151DB2">
        <w:t>businesses</w:t>
      </w:r>
      <w:r w:rsidRPr="00151DB2" w:rsidR="00821BB8">
        <w:t xml:space="preserve"> </w:t>
      </w:r>
      <w:r w:rsidRPr="00151DB2">
        <w:t>can</w:t>
      </w:r>
      <w:r w:rsidRPr="00151DB2" w:rsidR="00821BB8">
        <w:t xml:space="preserve"> </w:t>
      </w:r>
      <w:r w:rsidRPr="00151DB2">
        <w:t>carry</w:t>
      </w:r>
      <w:r w:rsidRPr="00151DB2" w:rsidR="00821BB8">
        <w:t xml:space="preserve"> </w:t>
      </w:r>
      <w:r w:rsidRPr="00151DB2">
        <w:t>on.</w:t>
      </w:r>
      <w:r w:rsidRPr="00151DB2" w:rsidR="00821BB8">
        <w:t xml:space="preserve"> </w:t>
      </w:r>
      <w:r w:rsidRPr="00151DB2">
        <w:t>If</w:t>
      </w:r>
      <w:r w:rsidRPr="00151DB2" w:rsidR="00821BB8">
        <w:t xml:space="preserve"> </w:t>
      </w:r>
      <w:r w:rsidRPr="00151DB2">
        <w:t>you</w:t>
      </w:r>
      <w:r w:rsidRPr="00151DB2" w:rsidR="00821BB8">
        <w:t xml:space="preserve"> </w:t>
      </w:r>
      <w:r w:rsidRPr="00151DB2">
        <w:t>have</w:t>
      </w:r>
      <w:r w:rsidRPr="00151DB2" w:rsidR="00821BB8">
        <w:t xml:space="preserve"> </w:t>
      </w:r>
      <w:r w:rsidRPr="00151DB2">
        <w:t>one</w:t>
      </w:r>
      <w:r w:rsidRPr="00151DB2" w:rsidR="00821BB8">
        <w:t xml:space="preserve"> </w:t>
      </w:r>
      <w:r w:rsidRPr="00151DB2">
        <w:t>person</w:t>
      </w:r>
      <w:r w:rsidRPr="00151DB2" w:rsidR="00821BB8">
        <w:t xml:space="preserve"> </w:t>
      </w:r>
      <w:r w:rsidRPr="00151DB2" w:rsidR="0023218C">
        <w:t>who</w:t>
      </w:r>
      <w:r w:rsidRPr="00151DB2" w:rsidR="00821BB8">
        <w:t xml:space="preserve"> </w:t>
      </w:r>
      <w:r w:rsidRPr="00151DB2">
        <w:t>is</w:t>
      </w:r>
      <w:r w:rsidRPr="00151DB2" w:rsidR="00821BB8">
        <w:t xml:space="preserve"> </w:t>
      </w:r>
      <w:r w:rsidRPr="00151DB2">
        <w:t>not</w:t>
      </w:r>
      <w:r w:rsidRPr="00151DB2" w:rsidR="00821BB8">
        <w:t xml:space="preserve"> </w:t>
      </w:r>
      <w:r w:rsidRPr="00151DB2">
        <w:t>paying</w:t>
      </w:r>
      <w:r w:rsidRPr="00151DB2" w:rsidR="00821BB8">
        <w:t xml:space="preserve"> </w:t>
      </w:r>
      <w:r w:rsidRPr="00151DB2">
        <w:t>up</w:t>
      </w:r>
      <w:r w:rsidRPr="00151DB2" w:rsidR="0023218C">
        <w:t>,</w:t>
      </w:r>
      <w:r w:rsidRPr="00151DB2" w:rsidR="00821BB8">
        <w:t xml:space="preserve"> </w:t>
      </w:r>
      <w:r w:rsidRPr="00151DB2">
        <w:t>that</w:t>
      </w:r>
      <w:r w:rsidRPr="00151DB2" w:rsidR="00821BB8">
        <w:t xml:space="preserve"> </w:t>
      </w:r>
      <w:r w:rsidRPr="00151DB2">
        <w:t>makes</w:t>
      </w:r>
      <w:r w:rsidRPr="00151DB2" w:rsidR="00821BB8">
        <w:t xml:space="preserve"> </w:t>
      </w:r>
      <w:r w:rsidRPr="00151DB2">
        <w:t>it</w:t>
      </w:r>
      <w:r w:rsidRPr="00151DB2" w:rsidR="00821BB8">
        <w:t xml:space="preserve"> </w:t>
      </w:r>
      <w:r w:rsidRPr="00151DB2">
        <w:t>significantly</w:t>
      </w:r>
      <w:r w:rsidRPr="00151DB2" w:rsidR="00821BB8">
        <w:t xml:space="preserve"> </w:t>
      </w:r>
      <w:r w:rsidRPr="00151DB2">
        <w:t>more</w:t>
      </w:r>
      <w:r w:rsidRPr="00151DB2" w:rsidR="00821BB8">
        <w:t xml:space="preserve"> </w:t>
      </w:r>
      <w:r w:rsidRPr="00151DB2">
        <w:t>difficult</w:t>
      </w:r>
      <w:r w:rsidRPr="00151DB2" w:rsidR="00821BB8">
        <w:t xml:space="preserve"> </w:t>
      </w:r>
      <w:r w:rsidRPr="00151DB2">
        <w:t>for</w:t>
      </w:r>
      <w:r w:rsidRPr="00151DB2" w:rsidR="00821BB8">
        <w:t xml:space="preserve"> </w:t>
      </w:r>
      <w:r w:rsidRPr="00151DB2">
        <w:t>everybody</w:t>
      </w:r>
      <w:r w:rsidRPr="00151DB2" w:rsidR="00821BB8">
        <w:t xml:space="preserve"> </w:t>
      </w:r>
      <w:r w:rsidRPr="00151DB2">
        <w:t>else.</w:t>
      </w:r>
    </w:p>
    <w:p w:rsidR="00FB79A9" w:rsidRPr="00151DB2" w:rsidP="00FB79A9">
      <w:pPr>
        <w:pStyle w:val="Question"/>
      </w:pPr>
      <w:sdt>
        <w:sdtPr>
          <w:alias w:val="Member"/>
          <w:tag w:val="&lt;Member mnisId='4052' dodsId='35411'&gt;"/>
          <w:id w:val="-924803936"/>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rsidR="007109BB">
        <w:t>My</w:t>
      </w:r>
      <w:r w:rsidRPr="00151DB2" w:rsidR="00821BB8">
        <w:t xml:space="preserve"> </w:t>
      </w:r>
      <w:r w:rsidRPr="00151DB2" w:rsidR="007109BB">
        <w:t>constituent</w:t>
      </w:r>
      <w:r w:rsidRPr="00151DB2" w:rsidR="00821BB8">
        <w:t xml:space="preserve"> </w:t>
      </w:r>
      <w:r w:rsidRPr="00151DB2" w:rsidR="007109BB">
        <w:t>tells</w:t>
      </w:r>
      <w:r w:rsidRPr="00151DB2" w:rsidR="00821BB8">
        <w:t xml:space="preserve"> </w:t>
      </w:r>
      <w:r w:rsidRPr="00151DB2" w:rsidR="007109BB">
        <w:t>me</w:t>
      </w:r>
      <w:r w:rsidRPr="00151DB2" w:rsidR="00821BB8">
        <w:t xml:space="preserve"> </w:t>
      </w:r>
      <w:r w:rsidRPr="00151DB2" w:rsidR="007109BB">
        <w:t>about</w:t>
      </w:r>
      <w:r w:rsidRPr="00151DB2" w:rsidR="00821BB8">
        <w:t xml:space="preserve"> </w:t>
      </w:r>
      <w:r w:rsidRPr="00151DB2" w:rsidR="007109BB">
        <w:t>a</w:t>
      </w:r>
      <w:r w:rsidRPr="00151DB2" w:rsidR="00821BB8">
        <w:t xml:space="preserve"> </w:t>
      </w:r>
      <w:r w:rsidRPr="00151DB2" w:rsidR="007109BB">
        <w:t>warehouse</w:t>
      </w:r>
      <w:r w:rsidRPr="00151DB2" w:rsidR="00821BB8">
        <w:t xml:space="preserve"> </w:t>
      </w:r>
      <w:r w:rsidRPr="00151DB2" w:rsidR="007109BB">
        <w:t>unit</w:t>
      </w:r>
      <w:r w:rsidRPr="00151DB2" w:rsidR="00821BB8">
        <w:t xml:space="preserve"> </w:t>
      </w:r>
      <w:r w:rsidRPr="00151DB2" w:rsidR="007109BB">
        <w:t>and</w:t>
      </w:r>
      <w:r w:rsidRPr="00151DB2" w:rsidR="00821BB8">
        <w:t xml:space="preserve"> </w:t>
      </w:r>
      <w:r w:rsidRPr="00151DB2" w:rsidR="007109BB">
        <w:t>a</w:t>
      </w:r>
      <w:r w:rsidRPr="00151DB2" w:rsidR="00821BB8">
        <w:t xml:space="preserve"> </w:t>
      </w:r>
      <w:r w:rsidRPr="00151DB2" w:rsidR="007109BB">
        <w:t>business</w:t>
      </w:r>
      <w:r w:rsidRPr="00151DB2" w:rsidR="00821BB8">
        <w:t xml:space="preserve"> </w:t>
      </w:r>
      <w:r w:rsidRPr="00151DB2" w:rsidR="007109BB">
        <w:t>that</w:t>
      </w:r>
      <w:r w:rsidRPr="00151DB2" w:rsidR="00821BB8">
        <w:t xml:space="preserve"> </w:t>
      </w:r>
      <w:r w:rsidRPr="00151DB2" w:rsidR="007109BB">
        <w:t>has</w:t>
      </w:r>
      <w:r w:rsidRPr="00151DB2" w:rsidR="00821BB8">
        <w:t xml:space="preserve"> </w:t>
      </w:r>
      <w:r w:rsidRPr="00151DB2" w:rsidR="007109BB">
        <w:t>traded</w:t>
      </w:r>
      <w:r w:rsidRPr="00151DB2" w:rsidR="00821BB8">
        <w:t xml:space="preserve"> </w:t>
      </w:r>
      <w:r w:rsidRPr="00151DB2" w:rsidR="007109BB">
        <w:t>throughout</w:t>
      </w:r>
      <w:r w:rsidRPr="00151DB2" w:rsidR="00821BB8">
        <w:t xml:space="preserve"> </w:t>
      </w:r>
      <w:r w:rsidRPr="00151DB2" w:rsidR="007109BB">
        <w:t>the</w:t>
      </w:r>
      <w:r w:rsidRPr="00151DB2" w:rsidR="00821BB8">
        <w:t xml:space="preserve"> </w:t>
      </w:r>
      <w:r w:rsidRPr="00151DB2" w:rsidR="007109BB">
        <w:t>pandemic</w:t>
      </w:r>
      <w:r w:rsidRPr="00151DB2" w:rsidR="00821BB8">
        <w:t xml:space="preserve"> </w:t>
      </w:r>
      <w:r w:rsidR="00D32F13">
        <w:t>and</w:t>
      </w:r>
      <w:r w:rsidRPr="00151DB2" w:rsidR="00821BB8">
        <w:t xml:space="preserve"> </w:t>
      </w:r>
      <w:r w:rsidRPr="00151DB2" w:rsidR="007109BB">
        <w:t>is</w:t>
      </w:r>
      <w:r w:rsidRPr="00151DB2" w:rsidR="00821BB8">
        <w:t xml:space="preserve"> </w:t>
      </w:r>
      <w:r w:rsidRPr="00151DB2" w:rsidR="007109BB">
        <w:t>relying</w:t>
      </w:r>
      <w:r w:rsidRPr="00151DB2" w:rsidR="00821BB8">
        <w:t xml:space="preserve"> </w:t>
      </w:r>
      <w:r w:rsidRPr="00151DB2" w:rsidR="007109BB">
        <w:t>on</w:t>
      </w:r>
      <w:r w:rsidRPr="00151DB2" w:rsidR="00821BB8">
        <w:t xml:space="preserve"> </w:t>
      </w:r>
      <w:r w:rsidRPr="00151DB2" w:rsidR="007109BB">
        <w:t>the</w:t>
      </w:r>
      <w:r w:rsidRPr="00151DB2" w:rsidR="00821BB8">
        <w:t xml:space="preserve"> </w:t>
      </w:r>
      <w:r w:rsidRPr="00151DB2" w:rsidR="007109BB">
        <w:t>moratorium</w:t>
      </w:r>
      <w:r w:rsidRPr="00151DB2" w:rsidR="00821BB8">
        <w:t xml:space="preserve"> </w:t>
      </w:r>
      <w:r w:rsidRPr="00151DB2" w:rsidR="007109BB">
        <w:t>not</w:t>
      </w:r>
      <w:r w:rsidRPr="00151DB2" w:rsidR="00821BB8">
        <w:t xml:space="preserve"> </w:t>
      </w:r>
      <w:r w:rsidRPr="00151DB2" w:rsidR="007109BB">
        <w:t>to</w:t>
      </w:r>
      <w:r w:rsidRPr="00151DB2" w:rsidR="00821BB8">
        <w:t xml:space="preserve"> </w:t>
      </w:r>
      <w:r w:rsidRPr="00151DB2" w:rsidR="007109BB">
        <w:t>pay</w:t>
      </w:r>
      <w:r w:rsidRPr="00151DB2" w:rsidR="00821BB8">
        <w:t xml:space="preserve"> </w:t>
      </w:r>
      <w:r w:rsidR="00D32F13">
        <w:t>its</w:t>
      </w:r>
      <w:r w:rsidRPr="00151DB2" w:rsidR="00821BB8">
        <w:t xml:space="preserve"> </w:t>
      </w:r>
      <w:r w:rsidRPr="00151DB2" w:rsidR="007109BB">
        <w:t>rent.</w:t>
      </w:r>
      <w:r w:rsidRPr="00151DB2" w:rsidR="00821BB8">
        <w:t xml:space="preserve"> </w:t>
      </w:r>
      <w:r w:rsidRPr="00151DB2">
        <w:t>Would</w:t>
      </w:r>
      <w:r w:rsidRPr="00151DB2" w:rsidR="00821BB8">
        <w:t xml:space="preserve"> </w:t>
      </w:r>
      <w:r w:rsidRPr="00151DB2">
        <w:t>you</w:t>
      </w:r>
      <w:r w:rsidRPr="00151DB2" w:rsidR="00821BB8">
        <w:t xml:space="preserve"> </w:t>
      </w:r>
      <w:r w:rsidRPr="00151DB2" w:rsidR="00FB6043">
        <w:t>describe</w:t>
      </w:r>
      <w:r w:rsidRPr="00151DB2" w:rsidR="00821BB8">
        <w:t xml:space="preserve"> </w:t>
      </w:r>
      <w:r w:rsidRPr="00151DB2">
        <w:t>it</w:t>
      </w:r>
      <w:r w:rsidRPr="00151DB2" w:rsidR="00821BB8">
        <w:t xml:space="preserve"> </w:t>
      </w:r>
      <w:r w:rsidRPr="00151DB2">
        <w:t>as</w:t>
      </w:r>
      <w:r w:rsidRPr="00151DB2" w:rsidR="00821BB8">
        <w:t xml:space="preserve"> </w:t>
      </w:r>
      <w:r w:rsidRPr="00151DB2">
        <w:t>a</w:t>
      </w:r>
      <w:r w:rsidRPr="00151DB2" w:rsidR="00821BB8">
        <w:t xml:space="preserve"> </w:t>
      </w:r>
      <w:r w:rsidRPr="00151DB2">
        <w:t>blunt</w:t>
      </w:r>
      <w:r w:rsidRPr="00151DB2" w:rsidR="00821BB8">
        <w:t xml:space="preserve"> </w:t>
      </w:r>
      <w:r w:rsidRPr="00151DB2">
        <w:t>instrument?</w:t>
      </w:r>
    </w:p>
    <w:p w:rsidR="00FB79A9" w:rsidRPr="00151DB2" w:rsidP="00FB79A9">
      <w:pPr>
        <w:pStyle w:val="Answer"/>
      </w:pPr>
      <w:sdt>
        <w:sdtPr>
          <w:alias w:val="Witness"/>
          <w:id w:val="2024897351"/>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rsidR="007109BB">
        <w:t>Yes,</w:t>
      </w:r>
      <w:r w:rsidRPr="00151DB2" w:rsidR="00821BB8">
        <w:t xml:space="preserve"> </w:t>
      </w:r>
      <w:r w:rsidRPr="00151DB2">
        <w:t>absolutely,</w:t>
      </w:r>
      <w:r w:rsidRPr="00151DB2" w:rsidR="00821BB8">
        <w:t xml:space="preserve"> </w:t>
      </w:r>
      <w:r w:rsidRPr="00151DB2">
        <w:t>but</w:t>
      </w:r>
      <w:r w:rsidRPr="00151DB2" w:rsidR="00821BB8">
        <w:t xml:space="preserve"> </w:t>
      </w:r>
      <w:r w:rsidRPr="00151DB2">
        <w:t>we</w:t>
      </w:r>
      <w:r w:rsidRPr="00151DB2" w:rsidR="00821BB8">
        <w:t xml:space="preserve"> </w:t>
      </w:r>
      <w:r w:rsidRPr="00151DB2">
        <w:t>understand</w:t>
      </w:r>
      <w:r w:rsidRPr="00151DB2" w:rsidR="00821BB8">
        <w:t xml:space="preserve"> </w:t>
      </w:r>
      <w:r w:rsidRPr="00151DB2">
        <w:t>the</w:t>
      </w:r>
      <w:r w:rsidRPr="00151DB2" w:rsidR="00821BB8">
        <w:t xml:space="preserve"> </w:t>
      </w:r>
      <w:r w:rsidRPr="00151DB2">
        <w:t>Government</w:t>
      </w:r>
      <w:r w:rsidRPr="00151DB2" w:rsidR="00821BB8">
        <w:t xml:space="preserve"> </w:t>
      </w:r>
      <w:r w:rsidRPr="00151DB2">
        <w:t>put</w:t>
      </w:r>
      <w:r w:rsidRPr="00151DB2" w:rsidR="00821BB8">
        <w:t xml:space="preserve"> </w:t>
      </w:r>
      <w:r w:rsidRPr="00151DB2">
        <w:t>the</w:t>
      </w:r>
      <w:r w:rsidRPr="00151DB2" w:rsidR="00821BB8">
        <w:t xml:space="preserve"> </w:t>
      </w:r>
      <w:r w:rsidRPr="00151DB2">
        <w:t>legislation</w:t>
      </w:r>
      <w:r w:rsidRPr="00151DB2" w:rsidR="00821BB8">
        <w:t xml:space="preserve"> </w:t>
      </w:r>
      <w:r w:rsidRPr="00151DB2">
        <w:t>together</w:t>
      </w:r>
      <w:r w:rsidRPr="00151DB2" w:rsidR="00821BB8">
        <w:t xml:space="preserve"> </w:t>
      </w:r>
      <w:r w:rsidRPr="00151DB2">
        <w:t>in</w:t>
      </w:r>
      <w:r w:rsidRPr="00151DB2" w:rsidR="00821BB8">
        <w:t xml:space="preserve"> </w:t>
      </w:r>
      <w:r w:rsidRPr="00151DB2">
        <w:t>a</w:t>
      </w:r>
      <w:r w:rsidRPr="00151DB2" w:rsidR="00821BB8">
        <w:t xml:space="preserve"> </w:t>
      </w:r>
      <w:r w:rsidRPr="00151DB2">
        <w:t>very</w:t>
      </w:r>
      <w:r w:rsidRPr="00151DB2" w:rsidR="00821BB8">
        <w:t xml:space="preserve"> </w:t>
      </w:r>
      <w:r w:rsidRPr="00151DB2">
        <w:t>short</w:t>
      </w:r>
      <w:r w:rsidRPr="00151DB2" w:rsidR="00821BB8">
        <w:t xml:space="preserve"> </w:t>
      </w:r>
      <w:r w:rsidRPr="00151DB2">
        <w:t>space</w:t>
      </w:r>
      <w:r w:rsidRPr="00151DB2" w:rsidR="00821BB8">
        <w:t xml:space="preserve"> </w:t>
      </w:r>
      <w:r w:rsidRPr="00151DB2">
        <w:t>of</w:t>
      </w:r>
      <w:r w:rsidRPr="00151DB2" w:rsidR="00821BB8">
        <w:t xml:space="preserve"> </w:t>
      </w:r>
      <w:r w:rsidRPr="00151DB2">
        <w:t>time</w:t>
      </w:r>
      <w:r w:rsidRPr="00151DB2" w:rsidR="007109BB">
        <w:t>.</w:t>
      </w:r>
      <w:r w:rsidRPr="00151DB2" w:rsidR="00821BB8">
        <w:t xml:space="preserve"> </w:t>
      </w:r>
      <w:r w:rsidRPr="00151DB2" w:rsidR="007109BB">
        <w:t>I</w:t>
      </w:r>
      <w:r w:rsidRPr="00151DB2">
        <w:t>t</w:t>
      </w:r>
      <w:r w:rsidRPr="00151DB2" w:rsidR="00821BB8">
        <w:t xml:space="preserve"> </w:t>
      </w:r>
      <w:r w:rsidRPr="00151DB2">
        <w:t>was</w:t>
      </w:r>
      <w:r w:rsidRPr="00151DB2" w:rsidR="00821BB8">
        <w:t xml:space="preserve"> </w:t>
      </w:r>
      <w:r w:rsidRPr="00151DB2">
        <w:t>necessary</w:t>
      </w:r>
      <w:r w:rsidRPr="00151DB2" w:rsidR="00821BB8">
        <w:t xml:space="preserve"> </w:t>
      </w:r>
      <w:r w:rsidRPr="00151DB2">
        <w:t>at</w:t>
      </w:r>
      <w:r w:rsidRPr="00151DB2" w:rsidR="00821BB8">
        <w:t xml:space="preserve"> </w:t>
      </w:r>
      <w:r w:rsidRPr="00151DB2">
        <w:t>the</w:t>
      </w:r>
      <w:r w:rsidRPr="00151DB2" w:rsidR="00821BB8">
        <w:t xml:space="preserve"> </w:t>
      </w:r>
      <w:r w:rsidRPr="00151DB2">
        <w:t>time</w:t>
      </w:r>
      <w:r w:rsidRPr="00151DB2" w:rsidR="00821BB8">
        <w:t xml:space="preserve"> </w:t>
      </w:r>
      <w:r w:rsidRPr="00151DB2" w:rsidR="007109BB">
        <w:t>and</w:t>
      </w:r>
      <w:r w:rsidRPr="00151DB2" w:rsidR="00821BB8">
        <w:t xml:space="preserve"> </w:t>
      </w:r>
      <w:r w:rsidRPr="00151DB2" w:rsidR="007109BB">
        <w:t>it</w:t>
      </w:r>
      <w:r w:rsidRPr="00151DB2" w:rsidR="00821BB8">
        <w:t xml:space="preserve"> </w:t>
      </w:r>
      <w:r w:rsidRPr="00151DB2" w:rsidR="007109BB">
        <w:t>is</w:t>
      </w:r>
      <w:r w:rsidRPr="00151DB2" w:rsidR="00821BB8">
        <w:t xml:space="preserve"> </w:t>
      </w:r>
      <w:r w:rsidRPr="00151DB2" w:rsidR="007109BB">
        <w:t>problematic</w:t>
      </w:r>
      <w:r w:rsidRPr="00151DB2" w:rsidR="00821BB8">
        <w:t xml:space="preserve"> </w:t>
      </w:r>
      <w:r w:rsidRPr="00151DB2" w:rsidR="007109BB">
        <w:t>to</w:t>
      </w:r>
      <w:r w:rsidRPr="00151DB2" w:rsidR="00821BB8">
        <w:t xml:space="preserve"> </w:t>
      </w:r>
      <w:r w:rsidRPr="00151DB2" w:rsidR="007109BB">
        <w:t>unravel.</w:t>
      </w:r>
      <w:r w:rsidRPr="00151DB2" w:rsidR="00821BB8">
        <w:t xml:space="preserve"> </w:t>
      </w:r>
      <w:r w:rsidRPr="00151DB2" w:rsidR="007109BB">
        <w:t>The</w:t>
      </w:r>
      <w:r w:rsidRPr="00151DB2" w:rsidR="00821BB8">
        <w:t xml:space="preserve"> </w:t>
      </w:r>
      <w:r w:rsidRPr="00151DB2" w:rsidR="007109BB">
        <w:t>biggest</w:t>
      </w:r>
      <w:r w:rsidRPr="00151DB2" w:rsidR="00821BB8">
        <w:t xml:space="preserve"> </w:t>
      </w:r>
      <w:r w:rsidRPr="00151DB2" w:rsidR="007109BB">
        <w:t>challenge</w:t>
      </w:r>
      <w:r w:rsidRPr="00151DB2" w:rsidR="00821BB8">
        <w:t xml:space="preserve"> </w:t>
      </w:r>
      <w:r w:rsidRPr="00151DB2" w:rsidR="007109BB">
        <w:t>we</w:t>
      </w:r>
      <w:r w:rsidRPr="00151DB2" w:rsidR="00821BB8">
        <w:t xml:space="preserve"> </w:t>
      </w:r>
      <w:r w:rsidRPr="00151DB2" w:rsidR="007109BB">
        <w:t>have</w:t>
      </w:r>
      <w:r w:rsidRPr="00151DB2" w:rsidR="00821BB8">
        <w:t xml:space="preserve"> </w:t>
      </w:r>
      <w:r w:rsidRPr="00151DB2" w:rsidR="007109BB">
        <w:t>is</w:t>
      </w:r>
      <w:r w:rsidRPr="00151DB2" w:rsidR="00821BB8">
        <w:t xml:space="preserve"> </w:t>
      </w:r>
      <w:r w:rsidRPr="00151DB2" w:rsidR="007109BB">
        <w:t>that</w:t>
      </w:r>
      <w:r w:rsidRPr="00151DB2" w:rsidR="00821BB8">
        <w:t xml:space="preserve"> </w:t>
      </w:r>
      <w:r w:rsidRPr="00151DB2" w:rsidR="007109BB">
        <w:t>it</w:t>
      </w:r>
      <w:r w:rsidRPr="00151DB2" w:rsidR="00821BB8">
        <w:t xml:space="preserve"> </w:t>
      </w:r>
      <w:r w:rsidRPr="00151DB2" w:rsidR="007109BB">
        <w:t>has</w:t>
      </w:r>
      <w:r w:rsidRPr="00151DB2" w:rsidR="00821BB8">
        <w:t xml:space="preserve"> </w:t>
      </w:r>
      <w:r w:rsidRPr="00151DB2">
        <w:t>taken</w:t>
      </w:r>
      <w:r w:rsidRPr="00151DB2" w:rsidR="00821BB8">
        <w:t xml:space="preserve"> </w:t>
      </w:r>
      <w:r w:rsidRPr="00151DB2">
        <w:t>quite</w:t>
      </w:r>
      <w:r w:rsidRPr="00151DB2" w:rsidR="00821BB8">
        <w:t xml:space="preserve"> </w:t>
      </w:r>
      <w:r w:rsidRPr="00151DB2">
        <w:t>so</w:t>
      </w:r>
      <w:r w:rsidRPr="00151DB2" w:rsidR="00821BB8">
        <w:t xml:space="preserve"> </w:t>
      </w:r>
      <w:r w:rsidRPr="00151DB2">
        <w:t>long</w:t>
      </w:r>
      <w:r w:rsidRPr="00151DB2" w:rsidR="00821BB8">
        <w:t xml:space="preserve"> </w:t>
      </w:r>
      <w:r w:rsidRPr="00151DB2">
        <w:t>to</w:t>
      </w:r>
      <w:r w:rsidRPr="00151DB2" w:rsidR="00821BB8">
        <w:t xml:space="preserve"> </w:t>
      </w:r>
      <w:r w:rsidRPr="00151DB2">
        <w:t>unpick</w:t>
      </w:r>
      <w:r w:rsidRPr="00151DB2" w:rsidR="00821BB8">
        <w:t xml:space="preserve"> </w:t>
      </w:r>
      <w:r w:rsidRPr="00151DB2">
        <w:t>this</w:t>
      </w:r>
      <w:r w:rsidRPr="00151DB2" w:rsidR="00821BB8">
        <w:t xml:space="preserve"> </w:t>
      </w:r>
      <w:r w:rsidRPr="00151DB2">
        <w:t>and</w:t>
      </w:r>
      <w:r w:rsidRPr="00151DB2" w:rsidR="00821BB8">
        <w:t xml:space="preserve"> </w:t>
      </w:r>
      <w:r w:rsidRPr="00151DB2">
        <w:t>find</w:t>
      </w:r>
      <w:r w:rsidRPr="00151DB2" w:rsidR="00821BB8">
        <w:t xml:space="preserve"> </w:t>
      </w:r>
      <w:r w:rsidRPr="00151DB2">
        <w:t>an</w:t>
      </w:r>
      <w:r w:rsidRPr="00151DB2" w:rsidR="00821BB8">
        <w:t xml:space="preserve"> </w:t>
      </w:r>
      <w:r w:rsidRPr="00151DB2">
        <w:t>exit</w:t>
      </w:r>
      <w:r w:rsidRPr="00151DB2" w:rsidR="00821BB8">
        <w:t xml:space="preserve"> </w:t>
      </w:r>
      <w:r w:rsidRPr="00151DB2">
        <w:t>strategy</w:t>
      </w:r>
      <w:r w:rsidRPr="00151DB2" w:rsidR="007109BB">
        <w:t>.</w:t>
      </w:r>
      <w:r w:rsidRPr="00151DB2" w:rsidR="00821BB8">
        <w:t xml:space="preserve"> </w:t>
      </w:r>
      <w:r w:rsidRPr="00151DB2" w:rsidR="007109BB">
        <w:t>W</w:t>
      </w:r>
      <w:r w:rsidRPr="00151DB2">
        <w:t>e</w:t>
      </w:r>
      <w:r w:rsidRPr="00151DB2" w:rsidR="00821BB8">
        <w:t xml:space="preserve"> </w:t>
      </w:r>
      <w:r w:rsidRPr="00151DB2">
        <w:t>are</w:t>
      </w:r>
      <w:r w:rsidRPr="00151DB2" w:rsidR="00821BB8">
        <w:t xml:space="preserve"> </w:t>
      </w:r>
      <w:r w:rsidRPr="00151DB2">
        <w:t>now</w:t>
      </w:r>
      <w:r w:rsidRPr="00151DB2" w:rsidR="00821BB8">
        <w:t xml:space="preserve"> </w:t>
      </w:r>
      <w:r w:rsidRPr="00151DB2">
        <w:t>in</w:t>
      </w:r>
      <w:r w:rsidRPr="00151DB2" w:rsidR="00821BB8">
        <w:t xml:space="preserve"> </w:t>
      </w:r>
      <w:r w:rsidRPr="00151DB2">
        <w:t>a</w:t>
      </w:r>
      <w:r w:rsidRPr="00151DB2" w:rsidR="00821BB8">
        <w:t xml:space="preserve"> </w:t>
      </w:r>
      <w:r w:rsidRPr="00151DB2" w:rsidR="00FB6043">
        <w:t>position</w:t>
      </w:r>
      <w:r w:rsidRPr="00151DB2" w:rsidR="00821BB8">
        <w:t xml:space="preserve"> </w:t>
      </w:r>
      <w:r w:rsidRPr="00151DB2">
        <w:t>where</w:t>
      </w:r>
      <w:r w:rsidRPr="00151DB2" w:rsidR="00821BB8">
        <w:t xml:space="preserve"> </w:t>
      </w:r>
      <w:r w:rsidRPr="00151DB2">
        <w:t>it</w:t>
      </w:r>
      <w:r w:rsidRPr="00151DB2" w:rsidR="00821BB8">
        <w:t xml:space="preserve"> </w:t>
      </w:r>
      <w:r w:rsidR="00D32F13">
        <w:t>looks</w:t>
      </w:r>
      <w:r w:rsidRPr="00151DB2" w:rsidR="00821BB8">
        <w:t xml:space="preserve"> </w:t>
      </w:r>
      <w:r w:rsidRPr="00151DB2">
        <w:t>like</w:t>
      </w:r>
      <w:r w:rsidRPr="00151DB2" w:rsidR="00821BB8">
        <w:t xml:space="preserve"> </w:t>
      </w:r>
      <w:r w:rsidRPr="00151DB2">
        <w:t>it</w:t>
      </w:r>
      <w:r w:rsidRPr="00151DB2" w:rsidR="00821BB8">
        <w:t xml:space="preserve"> </w:t>
      </w:r>
      <w:r w:rsidRPr="00151DB2" w:rsidR="007109BB">
        <w:t>is</w:t>
      </w:r>
      <w:r w:rsidRPr="00151DB2" w:rsidR="00821BB8">
        <w:t xml:space="preserve"> </w:t>
      </w:r>
      <w:r w:rsidRPr="00151DB2" w:rsidR="007109BB">
        <w:t>going</w:t>
      </w:r>
      <w:r w:rsidRPr="00151DB2" w:rsidR="00821BB8">
        <w:t xml:space="preserve"> </w:t>
      </w:r>
      <w:r w:rsidRPr="00151DB2" w:rsidR="007109BB">
        <w:t>to</w:t>
      </w:r>
      <w:r w:rsidRPr="00151DB2" w:rsidR="00821BB8">
        <w:t xml:space="preserve"> </w:t>
      </w:r>
      <w:r w:rsidRPr="00151DB2" w:rsidR="007109BB">
        <w:t>take</w:t>
      </w:r>
      <w:r w:rsidRPr="00151DB2" w:rsidR="00821BB8">
        <w:t xml:space="preserve"> </w:t>
      </w:r>
      <w:r w:rsidRPr="00151DB2" w:rsidR="00C4376B">
        <w:t>at</w:t>
      </w:r>
      <w:r w:rsidRPr="00151DB2" w:rsidR="00821BB8">
        <w:t xml:space="preserve"> </w:t>
      </w:r>
      <w:r w:rsidRPr="00151DB2" w:rsidR="00C4376B">
        <w:t>least</w:t>
      </w:r>
      <w:r w:rsidRPr="00151DB2" w:rsidR="00821BB8">
        <w:t xml:space="preserve"> </w:t>
      </w:r>
      <w:r w:rsidRPr="00151DB2" w:rsidR="007109BB">
        <w:t>another</w:t>
      </w:r>
      <w:r w:rsidRPr="00151DB2" w:rsidR="00821BB8">
        <w:t xml:space="preserve"> </w:t>
      </w:r>
      <w:r w:rsidRPr="00151DB2" w:rsidR="007109BB">
        <w:t>nine</w:t>
      </w:r>
      <w:r w:rsidRPr="00151DB2" w:rsidR="00821BB8">
        <w:t xml:space="preserve"> </w:t>
      </w:r>
      <w:r w:rsidRPr="00151DB2" w:rsidR="007109BB">
        <w:t>months</w:t>
      </w:r>
      <w:r w:rsidRPr="00151DB2" w:rsidR="00821BB8">
        <w:t xml:space="preserve"> </w:t>
      </w:r>
      <w:r w:rsidRPr="00151DB2" w:rsidR="007109BB">
        <w:t>for</w:t>
      </w:r>
      <w:r w:rsidRPr="00151DB2" w:rsidR="00821BB8">
        <w:t xml:space="preserve"> </w:t>
      </w:r>
      <w:r w:rsidRPr="00151DB2" w:rsidR="007109BB">
        <w:t>an</w:t>
      </w:r>
      <w:r w:rsidRPr="00151DB2" w:rsidR="00821BB8">
        <w:t xml:space="preserve"> </w:t>
      </w:r>
      <w:r w:rsidRPr="00151DB2" w:rsidR="007109BB">
        <w:t>arbitration</w:t>
      </w:r>
      <w:r w:rsidRPr="00151DB2" w:rsidR="00821BB8">
        <w:t xml:space="preserve"> </w:t>
      </w:r>
      <w:r w:rsidRPr="00151DB2" w:rsidR="007109BB">
        <w:t>system</w:t>
      </w:r>
      <w:r w:rsidRPr="00151DB2" w:rsidR="00821BB8">
        <w:t xml:space="preserve"> </w:t>
      </w:r>
      <w:r w:rsidRPr="00151DB2" w:rsidR="007109BB">
        <w:t>that</w:t>
      </w:r>
      <w:r w:rsidRPr="00151DB2" w:rsidR="00821BB8">
        <w:t xml:space="preserve"> </w:t>
      </w:r>
      <w:r w:rsidRPr="00151DB2">
        <w:t>none</w:t>
      </w:r>
      <w:r w:rsidRPr="00151DB2" w:rsidR="00821BB8">
        <w:t xml:space="preserve"> </w:t>
      </w:r>
      <w:r w:rsidRPr="00151DB2">
        <w:t>of</w:t>
      </w:r>
      <w:r w:rsidRPr="00151DB2" w:rsidR="00821BB8">
        <w:t xml:space="preserve"> </w:t>
      </w:r>
      <w:r w:rsidRPr="00151DB2">
        <w:t>us</w:t>
      </w:r>
      <w:r w:rsidRPr="00151DB2" w:rsidR="00D25857">
        <w:t xml:space="preserve"> is</w:t>
      </w:r>
      <w:r w:rsidRPr="00151DB2" w:rsidR="00821BB8">
        <w:t xml:space="preserve"> </w:t>
      </w:r>
      <w:r w:rsidRPr="00151DB2">
        <w:t>particularly</w:t>
      </w:r>
      <w:r w:rsidRPr="00151DB2" w:rsidR="00821BB8">
        <w:t xml:space="preserve"> </w:t>
      </w:r>
      <w:r w:rsidRPr="00151DB2">
        <w:t>supportive</w:t>
      </w:r>
      <w:r w:rsidRPr="00151DB2" w:rsidR="00821BB8">
        <w:t xml:space="preserve"> </w:t>
      </w:r>
      <w:r w:rsidRPr="00151DB2">
        <w:t>of</w:t>
      </w:r>
      <w:r w:rsidRPr="00151DB2" w:rsidR="00821BB8">
        <w:t xml:space="preserve"> </w:t>
      </w:r>
      <w:r w:rsidRPr="00151DB2">
        <w:t>to</w:t>
      </w:r>
      <w:r w:rsidRPr="00151DB2" w:rsidR="00821BB8">
        <w:t xml:space="preserve"> </w:t>
      </w:r>
      <w:r w:rsidRPr="00151DB2">
        <w:t>come</w:t>
      </w:r>
      <w:r w:rsidRPr="00151DB2" w:rsidR="00821BB8">
        <w:t xml:space="preserve"> </w:t>
      </w:r>
      <w:r w:rsidRPr="00151DB2">
        <w:t>forward</w:t>
      </w:r>
      <w:r w:rsidRPr="00151DB2" w:rsidR="007109BB">
        <w:t>.</w:t>
      </w:r>
      <w:r w:rsidRPr="00151DB2" w:rsidR="00821BB8">
        <w:t xml:space="preserve"> </w:t>
      </w:r>
      <w:r w:rsidRPr="00151DB2" w:rsidR="007109BB">
        <w:t>Y</w:t>
      </w:r>
      <w:r w:rsidRPr="00151DB2">
        <w:t>ou</w:t>
      </w:r>
      <w:r w:rsidRPr="00151DB2" w:rsidR="00821BB8">
        <w:t xml:space="preserve"> </w:t>
      </w:r>
      <w:r w:rsidRPr="00151DB2">
        <w:t>potentially</w:t>
      </w:r>
      <w:r w:rsidRPr="00151DB2" w:rsidR="00821BB8">
        <w:t xml:space="preserve"> </w:t>
      </w:r>
      <w:r w:rsidRPr="00151DB2" w:rsidR="007109BB">
        <w:t>end</w:t>
      </w:r>
      <w:r w:rsidRPr="00151DB2" w:rsidR="00821BB8">
        <w:t xml:space="preserve"> </w:t>
      </w:r>
      <w:r w:rsidRPr="00151DB2" w:rsidR="007109BB">
        <w:t>up</w:t>
      </w:r>
      <w:r w:rsidRPr="00151DB2" w:rsidR="00821BB8">
        <w:t xml:space="preserve"> </w:t>
      </w:r>
      <w:r w:rsidRPr="00151DB2" w:rsidR="007109BB">
        <w:t>in</w:t>
      </w:r>
      <w:r w:rsidRPr="00151DB2" w:rsidR="00821BB8">
        <w:t xml:space="preserve"> </w:t>
      </w:r>
      <w:r w:rsidRPr="00151DB2" w:rsidR="007109BB">
        <w:t>a</w:t>
      </w:r>
      <w:r w:rsidRPr="00151DB2" w:rsidR="00821BB8">
        <w:t xml:space="preserve"> </w:t>
      </w:r>
      <w:r w:rsidRPr="00151DB2">
        <w:t>situation</w:t>
      </w:r>
      <w:r w:rsidRPr="00151DB2" w:rsidR="00821BB8">
        <w:t xml:space="preserve"> </w:t>
      </w:r>
      <w:r w:rsidRPr="00151DB2">
        <w:t>where</w:t>
      </w:r>
      <w:r w:rsidRPr="00151DB2" w:rsidR="00821BB8">
        <w:t xml:space="preserve"> </w:t>
      </w:r>
      <w:r w:rsidRPr="00151DB2" w:rsidR="007109BB">
        <w:t>a</w:t>
      </w:r>
      <w:r w:rsidRPr="00151DB2" w:rsidR="00821BB8">
        <w:t xml:space="preserve"> </w:t>
      </w:r>
      <w:r w:rsidRPr="00151DB2" w:rsidR="007109BB">
        <w:t>landlord</w:t>
      </w:r>
      <w:r w:rsidRPr="00151DB2" w:rsidR="00821BB8">
        <w:t xml:space="preserve"> </w:t>
      </w:r>
      <w:r w:rsidRPr="00151DB2" w:rsidR="007109BB">
        <w:t>or</w:t>
      </w:r>
      <w:r w:rsidRPr="00151DB2" w:rsidR="00821BB8">
        <w:t xml:space="preserve"> </w:t>
      </w:r>
      <w:r w:rsidRPr="00151DB2" w:rsidR="007109BB">
        <w:t>property</w:t>
      </w:r>
      <w:r w:rsidRPr="00151DB2" w:rsidR="00821BB8">
        <w:t xml:space="preserve"> </w:t>
      </w:r>
      <w:r w:rsidRPr="00151DB2" w:rsidR="007109BB">
        <w:t>owner</w:t>
      </w:r>
      <w:r w:rsidRPr="00151DB2" w:rsidR="00821BB8">
        <w:t xml:space="preserve"> </w:t>
      </w:r>
      <w:r w:rsidRPr="00151DB2" w:rsidR="007109BB">
        <w:t>has</w:t>
      </w:r>
      <w:r w:rsidRPr="00151DB2" w:rsidR="00821BB8">
        <w:t xml:space="preserve"> </w:t>
      </w:r>
      <w:r w:rsidRPr="00151DB2" w:rsidR="007109BB">
        <w:t>had</w:t>
      </w:r>
      <w:r w:rsidRPr="00151DB2" w:rsidR="00821BB8">
        <w:t xml:space="preserve"> </w:t>
      </w:r>
      <w:r w:rsidRPr="00151DB2">
        <w:t>two</w:t>
      </w:r>
      <w:r w:rsidRPr="00151DB2" w:rsidR="00821BB8">
        <w:t xml:space="preserve"> </w:t>
      </w:r>
      <w:r w:rsidRPr="00151DB2">
        <w:t>years</w:t>
      </w:r>
      <w:r w:rsidRPr="00151DB2" w:rsidR="00821BB8">
        <w:t xml:space="preserve"> </w:t>
      </w:r>
      <w:r w:rsidRPr="00151DB2">
        <w:t>of</w:t>
      </w:r>
      <w:r w:rsidRPr="00151DB2" w:rsidR="00821BB8">
        <w:t xml:space="preserve"> </w:t>
      </w:r>
      <w:r w:rsidRPr="00151DB2">
        <w:t>no</w:t>
      </w:r>
      <w:r w:rsidRPr="00151DB2" w:rsidR="00821BB8">
        <w:t xml:space="preserve"> </w:t>
      </w:r>
      <w:r w:rsidRPr="00151DB2">
        <w:t>income</w:t>
      </w:r>
      <w:r w:rsidRPr="00151DB2" w:rsidR="00821BB8">
        <w:t xml:space="preserve"> </w:t>
      </w:r>
      <w:r w:rsidRPr="00151DB2">
        <w:t>and</w:t>
      </w:r>
      <w:r w:rsidRPr="00151DB2" w:rsidR="00821BB8">
        <w:t xml:space="preserve"> </w:t>
      </w:r>
      <w:r w:rsidRPr="00151DB2">
        <w:t>a</w:t>
      </w:r>
      <w:r w:rsidRPr="00151DB2" w:rsidR="00821BB8">
        <w:t xml:space="preserve"> </w:t>
      </w:r>
      <w:r w:rsidRPr="00151DB2">
        <w:t>business</w:t>
      </w:r>
      <w:r w:rsidRPr="00151DB2" w:rsidR="00821BB8">
        <w:t xml:space="preserve"> </w:t>
      </w:r>
      <w:r w:rsidRPr="00151DB2">
        <w:t>that</w:t>
      </w:r>
      <w:r w:rsidRPr="00151DB2" w:rsidR="00821BB8">
        <w:t xml:space="preserve"> </w:t>
      </w:r>
      <w:r w:rsidRPr="00151DB2">
        <w:t>may</w:t>
      </w:r>
      <w:r w:rsidR="00D32F13">
        <w:t xml:space="preserve">, </w:t>
      </w:r>
      <w:r w:rsidRPr="00151DB2">
        <w:t>indeed</w:t>
      </w:r>
      <w:r w:rsidR="00D32F13">
        <w:t>,</w:t>
      </w:r>
      <w:r w:rsidRPr="00151DB2" w:rsidR="00821BB8">
        <w:t xml:space="preserve"> </w:t>
      </w:r>
      <w:r w:rsidRPr="00151DB2">
        <w:t>be</w:t>
      </w:r>
      <w:r w:rsidRPr="00151DB2" w:rsidR="00821BB8">
        <w:t xml:space="preserve"> </w:t>
      </w:r>
      <w:r w:rsidRPr="00151DB2">
        <w:t>open</w:t>
      </w:r>
      <w:r w:rsidRPr="00151DB2" w:rsidR="00821BB8">
        <w:t xml:space="preserve"> </w:t>
      </w:r>
      <w:r w:rsidRPr="00151DB2">
        <w:t>and</w:t>
      </w:r>
      <w:r w:rsidRPr="00151DB2" w:rsidR="00821BB8">
        <w:t xml:space="preserve"> </w:t>
      </w:r>
      <w:r w:rsidRPr="00151DB2">
        <w:t>trading.</w:t>
      </w:r>
    </w:p>
    <w:p w:rsidR="00FB79A9" w:rsidRPr="00151DB2" w:rsidP="00FB79A9">
      <w:pPr>
        <w:pStyle w:val="Question"/>
      </w:pPr>
      <w:sdt>
        <w:sdtPr>
          <w:alias w:val="Member"/>
          <w:tag w:val="&lt;Member mnisId='4052' dodsId='35411'&gt;"/>
          <w:id w:val="-1958169171"/>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t>Helen</w:t>
      </w:r>
      <w:r w:rsidRPr="00151DB2" w:rsidR="00821BB8">
        <w:t xml:space="preserve"> </w:t>
      </w:r>
      <w:r w:rsidRPr="00151DB2">
        <w:t>spoke</w:t>
      </w:r>
      <w:r w:rsidRPr="00151DB2" w:rsidR="00821BB8">
        <w:t xml:space="preserve"> </w:t>
      </w:r>
      <w:r w:rsidRPr="00151DB2">
        <w:t>to</w:t>
      </w:r>
      <w:r w:rsidRPr="00151DB2" w:rsidR="00821BB8">
        <w:t xml:space="preserve"> </w:t>
      </w:r>
      <w:r w:rsidRPr="00151DB2">
        <w:t>us</w:t>
      </w:r>
      <w:r w:rsidRPr="00151DB2" w:rsidR="00821BB8">
        <w:t xml:space="preserve"> </w:t>
      </w:r>
      <w:r w:rsidRPr="00151DB2" w:rsidR="007109BB">
        <w:t>about</w:t>
      </w:r>
      <w:r w:rsidRPr="00151DB2" w:rsidR="00821BB8">
        <w:t xml:space="preserve"> </w:t>
      </w:r>
      <w:r w:rsidRPr="00151DB2" w:rsidR="007109BB">
        <w:t>the</w:t>
      </w:r>
      <w:r w:rsidRPr="00151DB2" w:rsidR="00821BB8">
        <w:t xml:space="preserve"> </w:t>
      </w:r>
      <w:r w:rsidRPr="00151DB2" w:rsidR="007109BB">
        <w:t>arbitration</w:t>
      </w:r>
      <w:r w:rsidRPr="00151DB2" w:rsidR="00821BB8">
        <w:t xml:space="preserve"> </w:t>
      </w:r>
      <w:r w:rsidRPr="00151DB2" w:rsidR="007109BB">
        <w:t>process</w:t>
      </w:r>
      <w:r w:rsidRPr="00151DB2" w:rsidR="00821BB8">
        <w:t xml:space="preserve"> </w:t>
      </w:r>
      <w:r w:rsidRPr="00151DB2" w:rsidR="007109BB">
        <w:t>that</w:t>
      </w:r>
      <w:r w:rsidRPr="00151DB2" w:rsidR="00821BB8">
        <w:t xml:space="preserve"> </w:t>
      </w:r>
      <w:r w:rsidRPr="00151DB2" w:rsidR="007109BB">
        <w:t>the</w:t>
      </w:r>
      <w:r w:rsidRPr="00151DB2" w:rsidR="00821BB8">
        <w:t xml:space="preserve"> </w:t>
      </w:r>
      <w:r w:rsidRPr="00151DB2" w:rsidR="007109BB">
        <w:t>Government</w:t>
      </w:r>
      <w:r w:rsidRPr="00151DB2" w:rsidR="00821BB8">
        <w:t xml:space="preserve"> </w:t>
      </w:r>
      <w:r w:rsidRPr="00151DB2" w:rsidR="007109BB">
        <w:t>announced</w:t>
      </w:r>
      <w:r w:rsidRPr="00151DB2" w:rsidR="00821BB8">
        <w:t xml:space="preserve"> </w:t>
      </w:r>
      <w:r w:rsidRPr="00151DB2" w:rsidR="007109BB">
        <w:t>a</w:t>
      </w:r>
      <w:r w:rsidRPr="00151DB2" w:rsidR="00821BB8">
        <w:t xml:space="preserve"> </w:t>
      </w:r>
      <w:r w:rsidRPr="00151DB2" w:rsidR="007109BB">
        <w:t>month</w:t>
      </w:r>
      <w:r w:rsidRPr="00151DB2" w:rsidR="00821BB8">
        <w:t xml:space="preserve"> </w:t>
      </w:r>
      <w:r w:rsidRPr="00151DB2" w:rsidR="007109BB">
        <w:t>or</w:t>
      </w:r>
      <w:r w:rsidRPr="00151DB2" w:rsidR="00821BB8">
        <w:t xml:space="preserve"> </w:t>
      </w:r>
      <w:r w:rsidRPr="00151DB2" w:rsidR="007109BB">
        <w:t>so</w:t>
      </w:r>
      <w:r w:rsidRPr="00151DB2" w:rsidR="00821BB8">
        <w:t xml:space="preserve"> </w:t>
      </w:r>
      <w:r w:rsidRPr="00151DB2" w:rsidR="007109BB">
        <w:t>ago.</w:t>
      </w:r>
      <w:r w:rsidRPr="00151DB2" w:rsidR="00821BB8">
        <w:t xml:space="preserve"> </w:t>
      </w:r>
      <w:r w:rsidRPr="00151DB2" w:rsidR="007109BB">
        <w:t>She</w:t>
      </w:r>
      <w:r w:rsidRPr="00151DB2" w:rsidR="00821BB8">
        <w:t xml:space="preserve"> </w:t>
      </w:r>
      <w:r w:rsidRPr="00151DB2">
        <w:t>drew</w:t>
      </w:r>
      <w:r w:rsidRPr="00151DB2" w:rsidR="00821BB8">
        <w:t xml:space="preserve"> </w:t>
      </w:r>
      <w:r w:rsidRPr="00151DB2">
        <w:t>attention</w:t>
      </w:r>
      <w:r w:rsidRPr="00151DB2" w:rsidR="00821BB8">
        <w:t xml:space="preserve"> </w:t>
      </w:r>
      <w:r w:rsidRPr="00151DB2">
        <w:t>to</w:t>
      </w:r>
      <w:r w:rsidRPr="00151DB2" w:rsidR="00821BB8">
        <w:t xml:space="preserve"> </w:t>
      </w:r>
      <w:r w:rsidRPr="00151DB2">
        <w:t>the</w:t>
      </w:r>
      <w:r w:rsidRPr="00151DB2" w:rsidR="00821BB8">
        <w:t xml:space="preserve"> </w:t>
      </w:r>
      <w:r w:rsidRPr="00151DB2">
        <w:t>fact</w:t>
      </w:r>
      <w:r w:rsidRPr="00151DB2" w:rsidR="00821BB8">
        <w:t xml:space="preserve"> </w:t>
      </w:r>
      <w:r w:rsidRPr="00151DB2" w:rsidR="00FB6043">
        <w:t>we</w:t>
      </w:r>
      <w:r w:rsidRPr="00151DB2" w:rsidR="00821BB8">
        <w:t xml:space="preserve"> </w:t>
      </w:r>
      <w:r w:rsidRPr="00151DB2">
        <w:t>were</w:t>
      </w:r>
      <w:r w:rsidRPr="00151DB2" w:rsidR="00821BB8">
        <w:t xml:space="preserve"> </w:t>
      </w:r>
      <w:r w:rsidRPr="00151DB2">
        <w:t>waiting</w:t>
      </w:r>
      <w:r w:rsidRPr="00151DB2" w:rsidR="00821BB8">
        <w:t xml:space="preserve"> </w:t>
      </w:r>
      <w:r w:rsidRPr="00151DB2">
        <w:t>for</w:t>
      </w:r>
      <w:r w:rsidRPr="00151DB2" w:rsidR="00821BB8">
        <w:t xml:space="preserve"> </w:t>
      </w:r>
      <w:r w:rsidRPr="00151DB2" w:rsidR="00FB6043">
        <w:t>detail</w:t>
      </w:r>
      <w:r w:rsidRPr="00151DB2">
        <w:t>.</w:t>
      </w:r>
      <w:r w:rsidRPr="00151DB2" w:rsidR="00821BB8">
        <w:t xml:space="preserve"> </w:t>
      </w:r>
      <w:r w:rsidRPr="00151DB2">
        <w:t>What</w:t>
      </w:r>
      <w:r w:rsidRPr="00151DB2" w:rsidR="00821BB8">
        <w:t xml:space="preserve"> </w:t>
      </w:r>
      <w:r w:rsidRPr="00151DB2">
        <w:t>is</w:t>
      </w:r>
      <w:r w:rsidRPr="00151DB2" w:rsidR="00821BB8">
        <w:t xml:space="preserve"> </w:t>
      </w:r>
      <w:r w:rsidRPr="00151DB2">
        <w:t>your</w:t>
      </w:r>
      <w:r w:rsidRPr="00151DB2" w:rsidR="00821BB8">
        <w:t xml:space="preserve"> </w:t>
      </w:r>
      <w:r w:rsidRPr="00151DB2">
        <w:t>view</w:t>
      </w:r>
      <w:r w:rsidRPr="00151DB2" w:rsidR="00821BB8">
        <w:t xml:space="preserve"> </w:t>
      </w:r>
      <w:r w:rsidRPr="00151DB2" w:rsidR="007109BB">
        <w:t>so</w:t>
      </w:r>
      <w:r w:rsidRPr="00151DB2" w:rsidR="00821BB8">
        <w:t xml:space="preserve"> </w:t>
      </w:r>
      <w:r w:rsidRPr="00151DB2" w:rsidR="007109BB">
        <w:t>far</w:t>
      </w:r>
      <w:r w:rsidRPr="00151DB2" w:rsidR="00821BB8">
        <w:t xml:space="preserve"> </w:t>
      </w:r>
      <w:r w:rsidRPr="00151DB2">
        <w:t>of</w:t>
      </w:r>
      <w:r w:rsidRPr="00151DB2" w:rsidR="00821BB8">
        <w:t xml:space="preserve"> </w:t>
      </w:r>
      <w:r w:rsidRPr="00151DB2">
        <w:t>what</w:t>
      </w:r>
      <w:r w:rsidRPr="00151DB2" w:rsidR="00821BB8">
        <w:t xml:space="preserve"> </w:t>
      </w:r>
      <w:r w:rsidRPr="00151DB2">
        <w:t>the</w:t>
      </w:r>
      <w:r w:rsidRPr="00151DB2" w:rsidR="00821BB8">
        <w:t xml:space="preserve"> </w:t>
      </w:r>
      <w:r w:rsidRPr="00151DB2">
        <w:t>Government</w:t>
      </w:r>
      <w:r w:rsidRPr="00151DB2" w:rsidR="00821BB8">
        <w:t xml:space="preserve"> </w:t>
      </w:r>
      <w:r w:rsidRPr="00151DB2">
        <w:t>have</w:t>
      </w:r>
      <w:r w:rsidRPr="00151DB2" w:rsidR="00821BB8">
        <w:t xml:space="preserve"> </w:t>
      </w:r>
      <w:r w:rsidRPr="00151DB2">
        <w:t>announced?</w:t>
      </w:r>
      <w:r w:rsidRPr="00151DB2" w:rsidR="00821BB8">
        <w:t xml:space="preserve"> </w:t>
      </w:r>
      <w:r w:rsidRPr="00151DB2">
        <w:t>Will</w:t>
      </w:r>
      <w:r w:rsidRPr="00151DB2" w:rsidR="00821BB8">
        <w:t xml:space="preserve"> </w:t>
      </w:r>
      <w:r w:rsidRPr="00151DB2">
        <w:t>it</w:t>
      </w:r>
      <w:r w:rsidRPr="00151DB2" w:rsidR="00821BB8">
        <w:t xml:space="preserve"> </w:t>
      </w:r>
      <w:r w:rsidRPr="00151DB2">
        <w:t>be</w:t>
      </w:r>
      <w:r w:rsidRPr="00151DB2" w:rsidR="00821BB8">
        <w:t xml:space="preserve"> </w:t>
      </w:r>
      <w:r w:rsidRPr="00151DB2">
        <w:t>helpful?</w:t>
      </w:r>
    </w:p>
    <w:p w:rsidR="007109BB" w:rsidRPr="00151DB2" w:rsidP="00FB79A9">
      <w:pPr>
        <w:pStyle w:val="Answer"/>
      </w:pPr>
      <w:sdt>
        <w:sdtPr>
          <w:alias w:val="Witness"/>
          <w:id w:val="-1043980854"/>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sdtContent>
      </w:sdt>
      <w:r w:rsidRPr="00151DB2" w:rsidR="00821BB8">
        <w:t xml:space="preserve"> </w:t>
      </w:r>
      <w:r w:rsidRPr="00151DB2" w:rsidR="00FB79A9">
        <w:t>We</w:t>
      </w:r>
      <w:r w:rsidRPr="00151DB2" w:rsidR="00821BB8">
        <w:t xml:space="preserve"> </w:t>
      </w:r>
      <w:r w:rsidRPr="00151DB2">
        <w:t>do</w:t>
      </w:r>
      <w:r w:rsidRPr="00151DB2" w:rsidR="00821BB8">
        <w:t xml:space="preserve"> </w:t>
      </w:r>
      <w:r w:rsidRPr="00151DB2">
        <w:t>not</w:t>
      </w:r>
      <w:r w:rsidRPr="00151DB2" w:rsidR="00821BB8">
        <w:t xml:space="preserve"> </w:t>
      </w:r>
      <w:r w:rsidRPr="00151DB2">
        <w:t>know</w:t>
      </w:r>
      <w:r w:rsidRPr="00151DB2" w:rsidR="00821BB8">
        <w:t xml:space="preserve"> </w:t>
      </w:r>
      <w:r w:rsidRPr="00151DB2">
        <w:t>very</w:t>
      </w:r>
      <w:r w:rsidRPr="00151DB2" w:rsidR="00821BB8">
        <w:t xml:space="preserve"> </w:t>
      </w:r>
      <w:r w:rsidRPr="00151DB2">
        <w:t>much.</w:t>
      </w:r>
      <w:r w:rsidRPr="00151DB2" w:rsidR="00821BB8">
        <w:t xml:space="preserve"> </w:t>
      </w:r>
      <w:r w:rsidRPr="00151DB2">
        <w:t>There</w:t>
      </w:r>
      <w:r w:rsidRPr="00151DB2" w:rsidR="00821BB8">
        <w:t xml:space="preserve"> </w:t>
      </w:r>
      <w:r w:rsidRPr="00151DB2">
        <w:t>was</w:t>
      </w:r>
      <w:r w:rsidRPr="00151DB2" w:rsidR="00821BB8">
        <w:t xml:space="preserve"> </w:t>
      </w:r>
      <w:r w:rsidRPr="00151DB2">
        <w:t>simply</w:t>
      </w:r>
      <w:r w:rsidRPr="00151DB2" w:rsidR="00821BB8">
        <w:t xml:space="preserve"> </w:t>
      </w:r>
      <w:r w:rsidRPr="00151DB2">
        <w:t>a</w:t>
      </w:r>
      <w:r w:rsidRPr="00151DB2" w:rsidR="00821BB8">
        <w:t xml:space="preserve"> </w:t>
      </w:r>
      <w:r w:rsidRPr="00151DB2">
        <w:t>press</w:t>
      </w:r>
      <w:r w:rsidRPr="00151DB2" w:rsidR="00821BB8">
        <w:t xml:space="preserve"> </w:t>
      </w:r>
      <w:r w:rsidRPr="00151DB2">
        <w:t>release</w:t>
      </w:r>
      <w:r w:rsidRPr="00151DB2" w:rsidR="00821BB8">
        <w:t xml:space="preserve"> </w:t>
      </w:r>
      <w:r w:rsidRPr="00151DB2">
        <w:t>on</w:t>
      </w:r>
      <w:r w:rsidRPr="00151DB2" w:rsidR="00821BB8">
        <w:t xml:space="preserve"> </w:t>
      </w:r>
      <w:r w:rsidRPr="00151DB2">
        <w:t>16</w:t>
      </w:r>
      <w:r w:rsidRPr="00151DB2" w:rsidR="00821BB8">
        <w:t xml:space="preserve"> </w:t>
      </w:r>
      <w:r w:rsidRPr="00151DB2">
        <w:t>June.</w:t>
      </w:r>
      <w:r w:rsidRPr="00151DB2" w:rsidR="00821BB8">
        <w:t xml:space="preserve"> </w:t>
      </w:r>
      <w:r w:rsidRPr="00151DB2">
        <w:t>That</w:t>
      </w:r>
      <w:r w:rsidRPr="00151DB2" w:rsidR="00821BB8">
        <w:t xml:space="preserve"> </w:t>
      </w:r>
      <w:r w:rsidRPr="00151DB2">
        <w:t>is</w:t>
      </w:r>
      <w:r w:rsidRPr="00151DB2" w:rsidR="00821BB8">
        <w:t xml:space="preserve"> </w:t>
      </w:r>
      <w:r w:rsidRPr="00151DB2">
        <w:t>the</w:t>
      </w:r>
      <w:r w:rsidRPr="00151DB2" w:rsidR="00821BB8">
        <w:t xml:space="preserve"> </w:t>
      </w:r>
      <w:r w:rsidRPr="00151DB2">
        <w:t>only</w:t>
      </w:r>
      <w:r w:rsidRPr="00151DB2" w:rsidR="00821BB8">
        <w:t xml:space="preserve"> </w:t>
      </w:r>
      <w:r w:rsidRPr="00151DB2">
        <w:t>thing</w:t>
      </w:r>
      <w:r w:rsidRPr="00151DB2" w:rsidR="00821BB8">
        <w:t xml:space="preserve"> </w:t>
      </w:r>
      <w:r w:rsidRPr="00151DB2">
        <w:t>we</w:t>
      </w:r>
      <w:r w:rsidRPr="00151DB2" w:rsidR="00821BB8">
        <w:t xml:space="preserve"> </w:t>
      </w:r>
      <w:r w:rsidRPr="00151DB2">
        <w:t>have</w:t>
      </w:r>
      <w:r w:rsidRPr="00151DB2" w:rsidR="00821BB8">
        <w:t xml:space="preserve"> </w:t>
      </w:r>
      <w:r w:rsidRPr="00151DB2">
        <w:t>seen</w:t>
      </w:r>
      <w:r w:rsidRPr="00151DB2" w:rsidR="00821BB8">
        <w:t xml:space="preserve"> </w:t>
      </w:r>
      <w:r w:rsidRPr="00151DB2">
        <w:t>so</w:t>
      </w:r>
      <w:r w:rsidRPr="00151DB2" w:rsidR="00821BB8">
        <w:t xml:space="preserve"> </w:t>
      </w:r>
      <w:r w:rsidRPr="00151DB2">
        <w:t>far.</w:t>
      </w:r>
      <w:r w:rsidRPr="00151DB2" w:rsidR="00821BB8">
        <w:t xml:space="preserve"> </w:t>
      </w:r>
      <w:r w:rsidRPr="00151DB2">
        <w:t>We</w:t>
      </w:r>
      <w:r w:rsidRPr="00151DB2" w:rsidR="00821BB8">
        <w:t xml:space="preserve"> </w:t>
      </w:r>
      <w:r w:rsidRPr="00151DB2" w:rsidR="00FB79A9">
        <w:t>all</w:t>
      </w:r>
      <w:r w:rsidRPr="00151DB2" w:rsidR="00821BB8">
        <w:t xml:space="preserve"> </w:t>
      </w:r>
      <w:r w:rsidRPr="00151DB2" w:rsidR="00FB79A9">
        <w:t>agree</w:t>
      </w:r>
      <w:r w:rsidRPr="00151DB2" w:rsidR="00821BB8">
        <w:t xml:space="preserve"> </w:t>
      </w:r>
      <w:r w:rsidRPr="00151DB2" w:rsidR="00FB6043">
        <w:t>there</w:t>
      </w:r>
      <w:r w:rsidRPr="00151DB2" w:rsidR="00821BB8">
        <w:t xml:space="preserve"> </w:t>
      </w:r>
      <w:r w:rsidRPr="00151DB2" w:rsidR="00FB79A9">
        <w:t>is</w:t>
      </w:r>
      <w:r w:rsidRPr="00151DB2" w:rsidR="00821BB8">
        <w:t xml:space="preserve"> </w:t>
      </w:r>
      <w:r w:rsidRPr="00151DB2" w:rsidR="00FB79A9">
        <w:t>a</w:t>
      </w:r>
      <w:r w:rsidRPr="00151DB2" w:rsidR="00821BB8">
        <w:t xml:space="preserve"> </w:t>
      </w:r>
      <w:r w:rsidRPr="00151DB2" w:rsidR="00FB79A9">
        <w:t>need</w:t>
      </w:r>
      <w:r w:rsidRPr="00151DB2" w:rsidR="00821BB8">
        <w:t xml:space="preserve"> </w:t>
      </w:r>
      <w:r w:rsidRPr="00151DB2" w:rsidR="00FB79A9">
        <w:t>for</w:t>
      </w:r>
      <w:r w:rsidRPr="00151DB2" w:rsidR="00821BB8">
        <w:t xml:space="preserve"> </w:t>
      </w:r>
      <w:r w:rsidRPr="00151DB2" w:rsidR="00FB79A9">
        <w:t>a</w:t>
      </w:r>
      <w:r w:rsidRPr="00151DB2" w:rsidR="00821BB8">
        <w:t xml:space="preserve"> </w:t>
      </w:r>
      <w:r w:rsidRPr="00151DB2" w:rsidR="00FB79A9">
        <w:t>binding</w:t>
      </w:r>
      <w:r w:rsidRPr="00151DB2" w:rsidR="00821BB8">
        <w:t xml:space="preserve"> </w:t>
      </w:r>
      <w:r w:rsidRPr="00151DB2" w:rsidR="00FB79A9">
        <w:t>backstop</w:t>
      </w:r>
      <w:r w:rsidRPr="00151DB2">
        <w:t>,</w:t>
      </w:r>
      <w:r w:rsidRPr="00151DB2" w:rsidR="00821BB8">
        <w:t xml:space="preserve"> </w:t>
      </w:r>
      <w:r w:rsidRPr="00151DB2">
        <w:t>that</w:t>
      </w:r>
      <w:r w:rsidRPr="00151DB2" w:rsidR="00821BB8">
        <w:t xml:space="preserve"> </w:t>
      </w:r>
      <w:r w:rsidRPr="00151DB2">
        <w:t>the</w:t>
      </w:r>
      <w:r w:rsidRPr="00151DB2" w:rsidR="00D25857">
        <w:t xml:space="preserve">re is a need for the </w:t>
      </w:r>
      <w:r w:rsidRPr="00151DB2" w:rsidR="00FB79A9">
        <w:t>Covid</w:t>
      </w:r>
      <w:r w:rsidRPr="00151DB2" w:rsidR="00821BB8">
        <w:t xml:space="preserve"> </w:t>
      </w:r>
      <w:r w:rsidRPr="00151DB2" w:rsidR="00D25857">
        <w:t xml:space="preserve">rent </w:t>
      </w:r>
      <w:r w:rsidRPr="00151DB2" w:rsidR="00FB6043">
        <w:t>arrears</w:t>
      </w:r>
      <w:r w:rsidRPr="00151DB2" w:rsidR="00821BB8">
        <w:t xml:space="preserve"> </w:t>
      </w:r>
      <w:r w:rsidRPr="00151DB2" w:rsidR="00D25857">
        <w:t xml:space="preserve">to </w:t>
      </w:r>
      <w:r w:rsidRPr="00151DB2" w:rsidR="00FB79A9">
        <w:t>be</w:t>
      </w:r>
      <w:r w:rsidRPr="00151DB2" w:rsidR="00821BB8">
        <w:t xml:space="preserve"> </w:t>
      </w:r>
      <w:r w:rsidRPr="00151DB2" w:rsidR="00FB79A9">
        <w:t>ring</w:t>
      </w:r>
      <w:r w:rsidR="00D32F13">
        <w:t>-</w:t>
      </w:r>
      <w:r w:rsidRPr="00151DB2" w:rsidR="00FB79A9">
        <w:t>fenced</w:t>
      </w:r>
      <w:r w:rsidRPr="00151DB2" w:rsidR="00821BB8">
        <w:t xml:space="preserve"> </w:t>
      </w:r>
      <w:r w:rsidRPr="00151DB2">
        <w:t>and</w:t>
      </w:r>
      <w:r w:rsidRPr="00151DB2" w:rsidR="00821BB8">
        <w:t xml:space="preserve"> </w:t>
      </w:r>
      <w:r w:rsidRPr="00151DB2">
        <w:t>that</w:t>
      </w:r>
      <w:r w:rsidRPr="00151DB2" w:rsidR="00821BB8">
        <w:t xml:space="preserve"> </w:t>
      </w:r>
      <w:r w:rsidRPr="00151DB2">
        <w:t>there</w:t>
      </w:r>
      <w:r w:rsidRPr="00151DB2" w:rsidR="00821BB8">
        <w:t xml:space="preserve"> </w:t>
      </w:r>
      <w:r w:rsidRPr="00151DB2">
        <w:t>should</w:t>
      </w:r>
      <w:r w:rsidRPr="00151DB2" w:rsidR="00821BB8">
        <w:t xml:space="preserve"> </w:t>
      </w:r>
      <w:r w:rsidRPr="00151DB2">
        <w:t>be</w:t>
      </w:r>
      <w:r w:rsidRPr="00151DB2" w:rsidR="00821BB8">
        <w:t xml:space="preserve"> </w:t>
      </w:r>
      <w:r w:rsidRPr="00151DB2">
        <w:t>more</w:t>
      </w:r>
      <w:r w:rsidRPr="00151DB2" w:rsidR="00821BB8">
        <w:t xml:space="preserve"> </w:t>
      </w:r>
      <w:r w:rsidRPr="00151DB2">
        <w:t>time</w:t>
      </w:r>
      <w:r w:rsidRPr="00151DB2" w:rsidR="00821BB8">
        <w:t xml:space="preserve"> </w:t>
      </w:r>
      <w:r w:rsidRPr="00151DB2">
        <w:t>to</w:t>
      </w:r>
      <w:r w:rsidRPr="00151DB2" w:rsidR="00821BB8">
        <w:t xml:space="preserve"> </w:t>
      </w:r>
      <w:r w:rsidRPr="00151DB2">
        <w:t>negotiate</w:t>
      </w:r>
      <w:r w:rsidRPr="00151DB2" w:rsidR="00821BB8">
        <w:t xml:space="preserve"> </w:t>
      </w:r>
      <w:r w:rsidRPr="00151DB2">
        <w:t>around</w:t>
      </w:r>
      <w:r w:rsidRPr="00151DB2" w:rsidR="00821BB8">
        <w:t xml:space="preserve"> </w:t>
      </w:r>
      <w:r w:rsidRPr="00151DB2">
        <w:t>that</w:t>
      </w:r>
      <w:r w:rsidRPr="00151DB2" w:rsidR="00D25857">
        <w:t>,</w:t>
      </w:r>
      <w:r w:rsidRPr="00151DB2" w:rsidR="00821BB8">
        <w:t xml:space="preserve"> </w:t>
      </w:r>
      <w:r w:rsidRPr="00151DB2">
        <w:t>but</w:t>
      </w:r>
      <w:r w:rsidRPr="00151DB2" w:rsidR="00821BB8">
        <w:t xml:space="preserve"> </w:t>
      </w:r>
      <w:r w:rsidRPr="00151DB2">
        <w:t>the</w:t>
      </w:r>
      <w:r w:rsidRPr="00151DB2" w:rsidR="00821BB8">
        <w:t xml:space="preserve"> </w:t>
      </w:r>
      <w:r w:rsidRPr="00151DB2">
        <w:t>moratoriums</w:t>
      </w:r>
      <w:r w:rsidRPr="00151DB2" w:rsidR="00821BB8">
        <w:t xml:space="preserve"> </w:t>
      </w:r>
      <w:r w:rsidRPr="00151DB2">
        <w:t>on</w:t>
      </w:r>
      <w:r w:rsidRPr="00151DB2" w:rsidR="00821BB8">
        <w:t xml:space="preserve"> </w:t>
      </w:r>
      <w:r w:rsidRPr="00151DB2">
        <w:t>future</w:t>
      </w:r>
      <w:r w:rsidRPr="00151DB2" w:rsidR="00821BB8">
        <w:t xml:space="preserve"> </w:t>
      </w:r>
      <w:r w:rsidRPr="00151DB2">
        <w:t>rent</w:t>
      </w:r>
      <w:r w:rsidRPr="00151DB2" w:rsidR="00821BB8">
        <w:t xml:space="preserve"> </w:t>
      </w:r>
      <w:r w:rsidRPr="00151DB2">
        <w:t>payments</w:t>
      </w:r>
      <w:r w:rsidRPr="00151DB2" w:rsidR="00821BB8">
        <w:t xml:space="preserve"> </w:t>
      </w:r>
      <w:r w:rsidRPr="00151DB2">
        <w:t>should</w:t>
      </w:r>
      <w:r w:rsidRPr="00151DB2" w:rsidR="00821BB8">
        <w:t xml:space="preserve"> </w:t>
      </w:r>
      <w:r w:rsidRPr="00151DB2">
        <w:t>be</w:t>
      </w:r>
      <w:r w:rsidRPr="00151DB2" w:rsidR="00821BB8">
        <w:t xml:space="preserve"> </w:t>
      </w:r>
      <w:r w:rsidRPr="00151DB2">
        <w:t>lifted</w:t>
      </w:r>
      <w:r w:rsidRPr="00151DB2" w:rsidR="00821BB8">
        <w:t xml:space="preserve"> </w:t>
      </w:r>
      <w:r w:rsidRPr="00151DB2">
        <w:t>once</w:t>
      </w:r>
      <w:r w:rsidRPr="00151DB2" w:rsidR="00821BB8">
        <w:t xml:space="preserve"> </w:t>
      </w:r>
      <w:r w:rsidRPr="00151DB2">
        <w:t>businesses</w:t>
      </w:r>
      <w:r w:rsidRPr="00151DB2" w:rsidR="00821BB8">
        <w:t xml:space="preserve"> </w:t>
      </w:r>
      <w:r w:rsidRPr="00151DB2">
        <w:t>are</w:t>
      </w:r>
      <w:r w:rsidRPr="00151DB2" w:rsidR="00821BB8">
        <w:t xml:space="preserve"> </w:t>
      </w:r>
      <w:r w:rsidRPr="00151DB2">
        <w:t>open</w:t>
      </w:r>
      <w:r w:rsidRPr="00151DB2" w:rsidR="00821BB8">
        <w:t xml:space="preserve"> </w:t>
      </w:r>
      <w:r w:rsidRPr="00151DB2">
        <w:t>and</w:t>
      </w:r>
      <w:r w:rsidRPr="00151DB2" w:rsidR="00821BB8">
        <w:t xml:space="preserve"> </w:t>
      </w:r>
      <w:r w:rsidRPr="00151DB2">
        <w:t>trading.</w:t>
      </w:r>
    </w:p>
    <w:p w:rsidR="00FB79A9" w:rsidRPr="00151DB2" w:rsidP="00FB79A9">
      <w:pPr>
        <w:pStyle w:val="Answer"/>
      </w:pPr>
      <w:r w:rsidRPr="00151DB2">
        <w:t>T</w:t>
      </w:r>
      <w:r w:rsidRPr="00151DB2">
        <w:t>he</w:t>
      </w:r>
      <w:r w:rsidRPr="00151DB2" w:rsidR="00821BB8">
        <w:t xml:space="preserve"> </w:t>
      </w:r>
      <w:r w:rsidRPr="00151DB2">
        <w:t>proposed</w:t>
      </w:r>
      <w:r w:rsidRPr="00151DB2" w:rsidR="00821BB8">
        <w:t xml:space="preserve"> </w:t>
      </w:r>
      <w:r w:rsidRPr="00151DB2">
        <w:t>arbitration</w:t>
      </w:r>
      <w:r w:rsidRPr="00151DB2" w:rsidR="00821BB8">
        <w:t xml:space="preserve"> </w:t>
      </w:r>
      <w:r w:rsidRPr="00151DB2">
        <w:t>scheme</w:t>
      </w:r>
      <w:r w:rsidRPr="00151DB2" w:rsidR="00D25857">
        <w:t>,</w:t>
      </w:r>
      <w:r w:rsidRPr="00151DB2" w:rsidR="00821BB8">
        <w:t xml:space="preserve"> </w:t>
      </w:r>
      <w:r w:rsidRPr="00151DB2">
        <w:t>or</w:t>
      </w:r>
      <w:r w:rsidRPr="00151DB2" w:rsidR="00821BB8">
        <w:t xml:space="preserve"> </w:t>
      </w:r>
      <w:r w:rsidRPr="00151DB2">
        <w:t>what</w:t>
      </w:r>
      <w:r w:rsidRPr="00151DB2" w:rsidR="00821BB8">
        <w:t xml:space="preserve"> </w:t>
      </w:r>
      <w:r w:rsidRPr="00151DB2">
        <w:t>we</w:t>
      </w:r>
      <w:r w:rsidRPr="00151DB2" w:rsidR="00821BB8">
        <w:t xml:space="preserve"> </w:t>
      </w:r>
      <w:r w:rsidRPr="00151DB2">
        <w:t>can</w:t>
      </w:r>
      <w:r w:rsidRPr="00151DB2" w:rsidR="00821BB8">
        <w:t xml:space="preserve"> </w:t>
      </w:r>
      <w:r w:rsidRPr="00151DB2">
        <w:t>piece</w:t>
      </w:r>
      <w:r w:rsidRPr="00151DB2" w:rsidR="00821BB8">
        <w:t xml:space="preserve"> </w:t>
      </w:r>
      <w:r w:rsidRPr="00151DB2">
        <w:t>together</w:t>
      </w:r>
      <w:r w:rsidRPr="00151DB2" w:rsidR="00821BB8">
        <w:t xml:space="preserve"> </w:t>
      </w:r>
      <w:r w:rsidRPr="00151DB2" w:rsidR="00D25857">
        <w:t>from</w:t>
      </w:r>
      <w:r w:rsidRPr="00151DB2" w:rsidR="00821BB8">
        <w:t xml:space="preserve"> </w:t>
      </w:r>
      <w:r w:rsidRPr="00151DB2">
        <w:t>the</w:t>
      </w:r>
      <w:r w:rsidRPr="00151DB2" w:rsidR="00821BB8">
        <w:t xml:space="preserve"> </w:t>
      </w:r>
      <w:r w:rsidRPr="00151DB2">
        <w:t>limited</w:t>
      </w:r>
      <w:r w:rsidRPr="00151DB2" w:rsidR="00821BB8">
        <w:t xml:space="preserve"> </w:t>
      </w:r>
      <w:r w:rsidRPr="00151DB2">
        <w:t>information</w:t>
      </w:r>
      <w:r w:rsidRPr="00151DB2" w:rsidR="00821BB8">
        <w:t xml:space="preserve"> </w:t>
      </w:r>
      <w:r w:rsidRPr="00151DB2">
        <w:t>that</w:t>
      </w:r>
      <w:r w:rsidRPr="00151DB2" w:rsidR="00821BB8">
        <w:t xml:space="preserve"> </w:t>
      </w:r>
      <w:r w:rsidRPr="00151DB2">
        <w:t>is</w:t>
      </w:r>
      <w:r w:rsidRPr="00151DB2" w:rsidR="00821BB8">
        <w:t xml:space="preserve"> </w:t>
      </w:r>
      <w:r w:rsidRPr="00151DB2">
        <w:t>out</w:t>
      </w:r>
      <w:r w:rsidRPr="00151DB2" w:rsidR="00821BB8">
        <w:t xml:space="preserve"> </w:t>
      </w:r>
      <w:r w:rsidRPr="00151DB2">
        <w:t>there</w:t>
      </w:r>
      <w:r w:rsidRPr="00151DB2" w:rsidR="00D25857">
        <w:t xml:space="preserve">, </w:t>
      </w:r>
      <w:r w:rsidRPr="00151DB2" w:rsidR="00FB6043">
        <w:t>feel</w:t>
      </w:r>
      <w:r w:rsidRPr="00151DB2">
        <w:t>s</w:t>
      </w:r>
      <w:r w:rsidRPr="00151DB2" w:rsidR="00821BB8">
        <w:t xml:space="preserve"> </w:t>
      </w:r>
      <w:r w:rsidRPr="00151DB2">
        <w:t>like</w:t>
      </w:r>
      <w:r w:rsidRPr="00151DB2" w:rsidR="00821BB8">
        <w:t xml:space="preserve"> </w:t>
      </w:r>
      <w:r w:rsidRPr="00151DB2">
        <w:t>it</w:t>
      </w:r>
      <w:r w:rsidRPr="00151DB2" w:rsidR="00821BB8">
        <w:t xml:space="preserve"> </w:t>
      </w:r>
      <w:r w:rsidRPr="00151DB2">
        <w:t>is</w:t>
      </w:r>
      <w:r w:rsidRPr="00151DB2" w:rsidR="00821BB8">
        <w:t xml:space="preserve"> </w:t>
      </w:r>
      <w:r w:rsidRPr="00151DB2">
        <w:t>a</w:t>
      </w:r>
      <w:r w:rsidRPr="00151DB2" w:rsidR="00821BB8">
        <w:t xml:space="preserve"> </w:t>
      </w:r>
      <w:r w:rsidRPr="00151DB2">
        <w:t>bit</w:t>
      </w:r>
      <w:r w:rsidRPr="00151DB2" w:rsidR="00821BB8">
        <w:t xml:space="preserve"> </w:t>
      </w:r>
      <w:r w:rsidRPr="00151DB2">
        <w:t>of</w:t>
      </w:r>
      <w:r w:rsidRPr="00151DB2" w:rsidR="00821BB8">
        <w:t xml:space="preserve"> </w:t>
      </w:r>
      <w:r w:rsidRPr="00151DB2">
        <w:t>a</w:t>
      </w:r>
      <w:r w:rsidRPr="00151DB2" w:rsidR="00821BB8">
        <w:t xml:space="preserve"> </w:t>
      </w:r>
      <w:r w:rsidRPr="00151DB2">
        <w:t>sledgehammer</w:t>
      </w:r>
      <w:r w:rsidRPr="00151DB2" w:rsidR="00821BB8">
        <w:t xml:space="preserve"> </w:t>
      </w:r>
      <w:r w:rsidRPr="00151DB2">
        <w:t>to</w:t>
      </w:r>
      <w:r w:rsidRPr="00151DB2" w:rsidR="00821BB8">
        <w:t xml:space="preserve"> </w:t>
      </w:r>
      <w:r w:rsidRPr="00151DB2">
        <w:t>crack</w:t>
      </w:r>
      <w:r w:rsidRPr="00151DB2" w:rsidR="00821BB8">
        <w:t xml:space="preserve"> </w:t>
      </w:r>
      <w:r w:rsidRPr="00151DB2">
        <w:t>a</w:t>
      </w:r>
      <w:r w:rsidRPr="00151DB2" w:rsidR="00821BB8">
        <w:t xml:space="preserve"> </w:t>
      </w:r>
      <w:r w:rsidRPr="00151DB2">
        <w:t>nut.</w:t>
      </w:r>
      <w:r w:rsidRPr="00151DB2" w:rsidR="00821BB8">
        <w:t xml:space="preserve"> </w:t>
      </w:r>
      <w:r w:rsidRPr="00151DB2">
        <w:t>It</w:t>
      </w:r>
      <w:r w:rsidRPr="00151DB2" w:rsidR="00821BB8">
        <w:t xml:space="preserve"> </w:t>
      </w:r>
      <w:r w:rsidRPr="00151DB2">
        <w:t>is</w:t>
      </w:r>
      <w:r w:rsidRPr="00151DB2" w:rsidR="00821BB8">
        <w:t xml:space="preserve"> </w:t>
      </w:r>
      <w:r w:rsidRPr="00151DB2">
        <w:t>going</w:t>
      </w:r>
      <w:r w:rsidRPr="00151DB2" w:rsidR="00821BB8">
        <w:t xml:space="preserve"> </w:t>
      </w:r>
      <w:r w:rsidRPr="00151DB2">
        <w:t>to</w:t>
      </w:r>
      <w:r w:rsidRPr="00151DB2" w:rsidR="00821BB8">
        <w:t xml:space="preserve"> </w:t>
      </w:r>
      <w:r w:rsidRPr="00151DB2">
        <w:t>be</w:t>
      </w:r>
      <w:r w:rsidRPr="00151DB2" w:rsidR="00821BB8">
        <w:t xml:space="preserve"> </w:t>
      </w:r>
      <w:r w:rsidRPr="00151DB2">
        <w:t>large,</w:t>
      </w:r>
      <w:r w:rsidRPr="00151DB2" w:rsidR="00821BB8">
        <w:t xml:space="preserve"> </w:t>
      </w:r>
      <w:r w:rsidRPr="00151DB2">
        <w:t>complicated</w:t>
      </w:r>
      <w:r w:rsidRPr="00151DB2" w:rsidR="00821BB8">
        <w:t xml:space="preserve"> </w:t>
      </w:r>
      <w:r w:rsidRPr="00151DB2">
        <w:t>and</w:t>
      </w:r>
      <w:r w:rsidRPr="00151DB2" w:rsidR="00821BB8">
        <w:t xml:space="preserve"> </w:t>
      </w:r>
      <w:r w:rsidRPr="00151DB2">
        <w:t>expensive</w:t>
      </w:r>
      <w:r w:rsidRPr="00151DB2" w:rsidR="00821BB8">
        <w:t xml:space="preserve"> </w:t>
      </w:r>
      <w:r w:rsidRPr="00151DB2">
        <w:t>to</w:t>
      </w:r>
      <w:r w:rsidRPr="00151DB2" w:rsidR="00821BB8">
        <w:t xml:space="preserve"> </w:t>
      </w:r>
      <w:r w:rsidRPr="00151DB2">
        <w:t>put</w:t>
      </w:r>
      <w:r w:rsidRPr="00151DB2" w:rsidR="00821BB8">
        <w:t xml:space="preserve"> </w:t>
      </w:r>
      <w:r w:rsidRPr="00151DB2">
        <w:t>together,</w:t>
      </w:r>
      <w:r w:rsidRPr="00151DB2" w:rsidR="00821BB8">
        <w:t xml:space="preserve"> </w:t>
      </w:r>
      <w:r w:rsidRPr="00151DB2">
        <w:t>and</w:t>
      </w:r>
      <w:r w:rsidRPr="00151DB2" w:rsidR="00821BB8">
        <w:t xml:space="preserve"> </w:t>
      </w:r>
      <w:r w:rsidRPr="00151DB2">
        <w:t>potentially</w:t>
      </w:r>
      <w:r w:rsidRPr="00151DB2" w:rsidR="00821BB8">
        <w:t xml:space="preserve"> </w:t>
      </w:r>
      <w:r w:rsidRPr="00151DB2">
        <w:t>a</w:t>
      </w:r>
      <w:r w:rsidRPr="00151DB2" w:rsidR="00821BB8">
        <w:t xml:space="preserve"> </w:t>
      </w:r>
      <w:r w:rsidRPr="00151DB2">
        <w:t>waste</w:t>
      </w:r>
      <w:r w:rsidRPr="00151DB2" w:rsidR="00821BB8">
        <w:t xml:space="preserve"> </w:t>
      </w:r>
      <w:r w:rsidRPr="00151DB2">
        <w:t>of</w:t>
      </w:r>
      <w:r w:rsidRPr="00151DB2" w:rsidR="00821BB8">
        <w:t xml:space="preserve"> </w:t>
      </w:r>
      <w:r w:rsidRPr="00151DB2">
        <w:t>taxpayers’</w:t>
      </w:r>
      <w:r w:rsidRPr="00151DB2" w:rsidR="00821BB8">
        <w:t xml:space="preserve"> </w:t>
      </w:r>
      <w:r w:rsidRPr="00151DB2">
        <w:t>money.</w:t>
      </w:r>
      <w:r w:rsidRPr="00151DB2" w:rsidR="00821BB8">
        <w:t xml:space="preserve"> </w:t>
      </w:r>
      <w:r w:rsidRPr="00151DB2">
        <w:t>We</w:t>
      </w:r>
      <w:r w:rsidRPr="00151DB2" w:rsidR="00821BB8">
        <w:t xml:space="preserve"> </w:t>
      </w:r>
      <w:r w:rsidRPr="00151DB2">
        <w:t>do</w:t>
      </w:r>
      <w:r w:rsidRPr="00151DB2" w:rsidR="00821BB8">
        <w:t xml:space="preserve"> </w:t>
      </w:r>
      <w:r w:rsidRPr="00151DB2">
        <w:t>not</w:t>
      </w:r>
      <w:r w:rsidRPr="00151DB2" w:rsidR="00821BB8">
        <w:t xml:space="preserve"> </w:t>
      </w:r>
      <w:r w:rsidRPr="00151DB2">
        <w:t>see</w:t>
      </w:r>
      <w:r w:rsidRPr="00151DB2" w:rsidR="00821BB8">
        <w:t xml:space="preserve"> </w:t>
      </w:r>
      <w:r w:rsidRPr="00151DB2">
        <w:t>why</w:t>
      </w:r>
      <w:r w:rsidRPr="00151DB2" w:rsidR="00821BB8">
        <w:t xml:space="preserve"> </w:t>
      </w:r>
      <w:r w:rsidRPr="00151DB2">
        <w:t>the</w:t>
      </w:r>
      <w:r w:rsidRPr="00151DB2" w:rsidR="00821BB8">
        <w:t xml:space="preserve"> </w:t>
      </w:r>
      <w:r w:rsidRPr="00151DB2" w:rsidR="00FB6043">
        <w:t>courts</w:t>
      </w:r>
      <w:r w:rsidRPr="00151DB2">
        <w:t>,</w:t>
      </w:r>
      <w:r w:rsidRPr="00151DB2" w:rsidR="00821BB8">
        <w:t xml:space="preserve"> </w:t>
      </w:r>
      <w:r w:rsidRPr="00151DB2">
        <w:t>with</w:t>
      </w:r>
      <w:r w:rsidRPr="00151DB2" w:rsidR="00821BB8">
        <w:t xml:space="preserve"> </w:t>
      </w:r>
      <w:r w:rsidRPr="00151DB2">
        <w:t>some</w:t>
      </w:r>
      <w:r w:rsidRPr="00151DB2" w:rsidR="00821BB8">
        <w:t xml:space="preserve"> </w:t>
      </w:r>
      <w:r w:rsidRPr="00151DB2">
        <w:t>additional</w:t>
      </w:r>
      <w:r w:rsidRPr="00151DB2" w:rsidR="00821BB8">
        <w:t xml:space="preserve"> </w:t>
      </w:r>
      <w:r w:rsidRPr="00151DB2">
        <w:t>guidance</w:t>
      </w:r>
      <w:r w:rsidRPr="00151DB2">
        <w:t>,</w:t>
      </w:r>
      <w:r w:rsidRPr="00151DB2" w:rsidR="00821BB8">
        <w:t xml:space="preserve"> </w:t>
      </w:r>
      <w:r w:rsidRPr="00151DB2">
        <w:t>should</w:t>
      </w:r>
      <w:r w:rsidRPr="00151DB2" w:rsidR="00821BB8">
        <w:t xml:space="preserve"> </w:t>
      </w:r>
      <w:r w:rsidRPr="00151DB2">
        <w:t>not</w:t>
      </w:r>
      <w:r w:rsidRPr="00151DB2" w:rsidR="00821BB8">
        <w:t xml:space="preserve"> </w:t>
      </w:r>
      <w:r w:rsidRPr="00151DB2">
        <w:t>be</w:t>
      </w:r>
      <w:r w:rsidRPr="00151DB2" w:rsidR="00821BB8">
        <w:t xml:space="preserve"> </w:t>
      </w:r>
      <w:r w:rsidRPr="00151DB2">
        <w:t>used</w:t>
      </w:r>
      <w:r w:rsidRPr="00151DB2" w:rsidR="00821BB8">
        <w:t xml:space="preserve"> </w:t>
      </w:r>
      <w:r w:rsidRPr="00151DB2">
        <w:t>to</w:t>
      </w:r>
      <w:r w:rsidRPr="00151DB2" w:rsidR="00821BB8">
        <w:t xml:space="preserve"> </w:t>
      </w:r>
      <w:r w:rsidRPr="00151DB2">
        <w:t>carry</w:t>
      </w:r>
      <w:r w:rsidRPr="00151DB2" w:rsidR="00821BB8">
        <w:t xml:space="preserve"> </w:t>
      </w:r>
      <w:r w:rsidRPr="00151DB2">
        <w:t>out</w:t>
      </w:r>
      <w:r w:rsidRPr="00151DB2" w:rsidR="00821BB8">
        <w:t xml:space="preserve"> </w:t>
      </w:r>
      <w:r w:rsidRPr="00151DB2">
        <w:t>that</w:t>
      </w:r>
      <w:r w:rsidRPr="00151DB2" w:rsidR="00821BB8">
        <w:t xml:space="preserve"> </w:t>
      </w:r>
      <w:r w:rsidRPr="00151DB2">
        <w:t>backstop</w:t>
      </w:r>
      <w:r w:rsidRPr="00151DB2" w:rsidR="00821BB8">
        <w:t xml:space="preserve"> </w:t>
      </w:r>
      <w:r w:rsidRPr="00151DB2">
        <w:t>process.</w:t>
      </w:r>
      <w:r w:rsidRPr="00151DB2" w:rsidR="00821BB8">
        <w:t xml:space="preserve"> </w:t>
      </w:r>
      <w:r w:rsidRPr="00151DB2">
        <w:t>We</w:t>
      </w:r>
      <w:r w:rsidRPr="00151DB2" w:rsidR="00821BB8">
        <w:t xml:space="preserve"> </w:t>
      </w:r>
      <w:r w:rsidRPr="00151DB2">
        <w:t>do</w:t>
      </w:r>
      <w:r w:rsidRPr="00151DB2" w:rsidR="00821BB8">
        <w:t xml:space="preserve"> </w:t>
      </w:r>
      <w:r w:rsidRPr="00151DB2">
        <w:t>not</w:t>
      </w:r>
      <w:r w:rsidRPr="00151DB2" w:rsidR="00821BB8">
        <w:t xml:space="preserve"> </w:t>
      </w:r>
      <w:r w:rsidRPr="00151DB2">
        <w:t>have</w:t>
      </w:r>
      <w:r w:rsidRPr="00151DB2" w:rsidR="00821BB8">
        <w:t xml:space="preserve"> </w:t>
      </w:r>
      <w:r w:rsidRPr="00151DB2">
        <w:t>any</w:t>
      </w:r>
      <w:r w:rsidRPr="00151DB2" w:rsidR="00821BB8">
        <w:t xml:space="preserve"> </w:t>
      </w:r>
      <w:r w:rsidRPr="00151DB2">
        <w:t>clear</w:t>
      </w:r>
      <w:r w:rsidRPr="00151DB2" w:rsidR="00821BB8">
        <w:t xml:space="preserve"> </w:t>
      </w:r>
      <w:r w:rsidRPr="00151DB2">
        <w:t>idea</w:t>
      </w:r>
      <w:r w:rsidRPr="00151DB2" w:rsidR="00821BB8">
        <w:t xml:space="preserve"> </w:t>
      </w:r>
      <w:r w:rsidRPr="00151DB2">
        <w:t>of</w:t>
      </w:r>
      <w:r w:rsidRPr="00151DB2" w:rsidR="00821BB8">
        <w:t xml:space="preserve"> </w:t>
      </w:r>
      <w:r w:rsidRPr="00151DB2">
        <w:t>how</w:t>
      </w:r>
      <w:r w:rsidRPr="00151DB2" w:rsidR="00821BB8">
        <w:t xml:space="preserve"> </w:t>
      </w:r>
      <w:r w:rsidRPr="00151DB2">
        <w:t>many</w:t>
      </w:r>
      <w:r w:rsidRPr="00151DB2" w:rsidR="00821BB8">
        <w:t xml:space="preserve"> </w:t>
      </w:r>
      <w:r w:rsidRPr="00151DB2">
        <w:t>cases</w:t>
      </w:r>
      <w:r w:rsidRPr="00151DB2" w:rsidR="00821BB8">
        <w:t xml:space="preserve"> </w:t>
      </w:r>
      <w:r w:rsidRPr="00151DB2">
        <w:t>would</w:t>
      </w:r>
      <w:r w:rsidRPr="00151DB2" w:rsidR="00821BB8">
        <w:t xml:space="preserve"> </w:t>
      </w:r>
      <w:r w:rsidRPr="00151DB2">
        <w:t>go</w:t>
      </w:r>
      <w:r w:rsidRPr="00151DB2" w:rsidR="00821BB8">
        <w:t xml:space="preserve"> </w:t>
      </w:r>
      <w:r w:rsidRPr="00151DB2">
        <w:t>to</w:t>
      </w:r>
      <w:r w:rsidRPr="00151DB2" w:rsidR="00821BB8">
        <w:t xml:space="preserve"> </w:t>
      </w:r>
      <w:r w:rsidRPr="00151DB2">
        <w:t>arbitration,</w:t>
      </w:r>
      <w:r w:rsidRPr="00151DB2" w:rsidR="00821BB8">
        <w:t xml:space="preserve"> </w:t>
      </w:r>
      <w:r w:rsidRPr="00151DB2">
        <w:t>but</w:t>
      </w:r>
      <w:r w:rsidRPr="00151DB2" w:rsidR="00821BB8">
        <w:t xml:space="preserve"> </w:t>
      </w:r>
      <w:r w:rsidRPr="00151DB2">
        <w:t>we</w:t>
      </w:r>
      <w:r w:rsidRPr="00151DB2" w:rsidR="00821BB8">
        <w:t xml:space="preserve"> </w:t>
      </w:r>
      <w:r w:rsidRPr="00151DB2">
        <w:t>need</w:t>
      </w:r>
      <w:r w:rsidRPr="00151DB2" w:rsidR="00821BB8">
        <w:t xml:space="preserve"> </w:t>
      </w:r>
      <w:r w:rsidRPr="00151DB2">
        <w:t>to</w:t>
      </w:r>
      <w:r w:rsidRPr="00151DB2" w:rsidR="00821BB8">
        <w:t xml:space="preserve"> </w:t>
      </w:r>
      <w:r w:rsidRPr="00151DB2">
        <w:t>make</w:t>
      </w:r>
      <w:r w:rsidRPr="00151DB2" w:rsidR="00821BB8">
        <w:t xml:space="preserve"> </w:t>
      </w:r>
      <w:r w:rsidRPr="00151DB2">
        <w:t>sure</w:t>
      </w:r>
      <w:r w:rsidRPr="00151DB2" w:rsidR="00821BB8">
        <w:t xml:space="preserve"> </w:t>
      </w:r>
      <w:r w:rsidRPr="00151DB2">
        <w:t>it</w:t>
      </w:r>
      <w:r w:rsidRPr="00151DB2" w:rsidR="00821BB8">
        <w:t xml:space="preserve"> </w:t>
      </w:r>
      <w:r w:rsidRPr="00151DB2">
        <w:t>is</w:t>
      </w:r>
      <w:r w:rsidRPr="00151DB2" w:rsidR="00821BB8">
        <w:t xml:space="preserve"> </w:t>
      </w:r>
      <w:r w:rsidRPr="00151DB2">
        <w:t>a</w:t>
      </w:r>
      <w:r w:rsidRPr="00151DB2" w:rsidR="00821BB8">
        <w:t xml:space="preserve"> </w:t>
      </w:r>
      <w:r w:rsidRPr="00151DB2">
        <w:t>deeply</w:t>
      </w:r>
      <w:r w:rsidRPr="00151DB2" w:rsidR="00821BB8">
        <w:t xml:space="preserve"> </w:t>
      </w:r>
      <w:r w:rsidRPr="00151DB2" w:rsidR="00FB6043">
        <w:t>unappealing</w:t>
      </w:r>
      <w:r w:rsidRPr="00151DB2" w:rsidR="00821BB8">
        <w:t xml:space="preserve"> </w:t>
      </w:r>
      <w:r w:rsidRPr="00151DB2" w:rsidR="00FB6043">
        <w:t>prospect</w:t>
      </w:r>
      <w:r w:rsidRPr="00151DB2" w:rsidR="00D25857">
        <w:t>,</w:t>
      </w:r>
      <w:r w:rsidRPr="00151DB2" w:rsidR="00821BB8">
        <w:t xml:space="preserve"> </w:t>
      </w:r>
      <w:r w:rsidRPr="00151DB2">
        <w:t>so</w:t>
      </w:r>
      <w:r w:rsidRPr="00151DB2" w:rsidR="00821BB8">
        <w:t xml:space="preserve"> </w:t>
      </w:r>
      <w:r w:rsidRPr="00151DB2">
        <w:t>that</w:t>
      </w:r>
      <w:r w:rsidRPr="00151DB2" w:rsidR="00821BB8">
        <w:t xml:space="preserve"> </w:t>
      </w:r>
      <w:r w:rsidRPr="00151DB2">
        <w:t>as</w:t>
      </w:r>
      <w:r w:rsidRPr="00151DB2" w:rsidR="00821BB8">
        <w:t xml:space="preserve"> </w:t>
      </w:r>
      <w:r w:rsidRPr="00151DB2">
        <w:t>few</w:t>
      </w:r>
      <w:r w:rsidRPr="00151DB2" w:rsidR="00821BB8">
        <w:t xml:space="preserve"> </w:t>
      </w:r>
      <w:r w:rsidRPr="00151DB2">
        <w:t>cases</w:t>
      </w:r>
      <w:r w:rsidRPr="00151DB2" w:rsidR="00821BB8">
        <w:t xml:space="preserve"> </w:t>
      </w:r>
      <w:r w:rsidRPr="00151DB2">
        <w:t>as</w:t>
      </w:r>
      <w:r w:rsidRPr="00151DB2" w:rsidR="00821BB8">
        <w:t xml:space="preserve"> </w:t>
      </w:r>
      <w:r w:rsidRPr="00151DB2">
        <w:t>possible</w:t>
      </w:r>
      <w:r w:rsidRPr="00151DB2" w:rsidR="00821BB8">
        <w:t xml:space="preserve"> </w:t>
      </w:r>
      <w:r w:rsidRPr="00151DB2">
        <w:t>get</w:t>
      </w:r>
      <w:r w:rsidRPr="00151DB2" w:rsidR="00821BB8">
        <w:t xml:space="preserve"> </w:t>
      </w:r>
      <w:r w:rsidRPr="00151DB2">
        <w:t>there.</w:t>
      </w:r>
      <w:r w:rsidRPr="00151DB2" w:rsidR="00821BB8">
        <w:t xml:space="preserve"> </w:t>
      </w:r>
    </w:p>
    <w:p w:rsidR="00FB79A9" w:rsidRPr="00151DB2" w:rsidP="00FB79A9">
      <w:pPr>
        <w:pStyle w:val="Question"/>
      </w:pPr>
      <w:sdt>
        <w:sdtPr>
          <w:alias w:val="Member"/>
          <w:tag w:val="&lt;Member mnisId='4052' dodsId='35411'&gt;"/>
          <w:id w:val="1213931535"/>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rsidR="007109BB">
        <w:t>Do</w:t>
      </w:r>
      <w:r w:rsidRPr="00151DB2" w:rsidR="00821BB8">
        <w:t xml:space="preserve"> </w:t>
      </w:r>
      <w:r w:rsidRPr="00151DB2" w:rsidR="007109BB">
        <w:t>we</w:t>
      </w:r>
      <w:r w:rsidRPr="00151DB2" w:rsidR="00821BB8">
        <w:t xml:space="preserve"> </w:t>
      </w:r>
      <w:r w:rsidRPr="00151DB2" w:rsidR="007109BB">
        <w:t>have</w:t>
      </w:r>
      <w:r w:rsidRPr="00151DB2" w:rsidR="00821BB8">
        <w:t xml:space="preserve"> </w:t>
      </w:r>
      <w:r w:rsidRPr="00151DB2" w:rsidR="007109BB">
        <w:t>any</w:t>
      </w:r>
      <w:r w:rsidRPr="00151DB2" w:rsidR="00821BB8">
        <w:t xml:space="preserve"> </w:t>
      </w:r>
      <w:r w:rsidRPr="00151DB2" w:rsidR="007109BB">
        <w:t>idea</w:t>
      </w:r>
      <w:r w:rsidRPr="00151DB2" w:rsidR="00821BB8">
        <w:t xml:space="preserve"> </w:t>
      </w:r>
      <w:r w:rsidRPr="00151DB2" w:rsidR="007109BB">
        <w:t>of</w:t>
      </w:r>
      <w:r w:rsidRPr="00151DB2" w:rsidR="00821BB8">
        <w:t xml:space="preserve"> </w:t>
      </w:r>
      <w:r w:rsidRPr="00151DB2">
        <w:t>who</w:t>
      </w:r>
      <w:r w:rsidRPr="00151DB2" w:rsidR="00821BB8">
        <w:t xml:space="preserve"> </w:t>
      </w:r>
      <w:r w:rsidRPr="00151DB2">
        <w:t>will</w:t>
      </w:r>
      <w:r w:rsidRPr="00151DB2" w:rsidR="00821BB8">
        <w:t xml:space="preserve"> </w:t>
      </w:r>
      <w:r w:rsidRPr="00151DB2">
        <w:t>manage</w:t>
      </w:r>
      <w:r w:rsidRPr="00151DB2" w:rsidR="00821BB8">
        <w:t xml:space="preserve"> </w:t>
      </w:r>
      <w:r w:rsidRPr="00151DB2">
        <w:t>the</w:t>
      </w:r>
      <w:r w:rsidRPr="00151DB2" w:rsidR="00821BB8">
        <w:t xml:space="preserve"> </w:t>
      </w:r>
      <w:r w:rsidRPr="00151DB2">
        <w:t>arbitration</w:t>
      </w:r>
      <w:r w:rsidRPr="00151DB2" w:rsidR="00821BB8">
        <w:t xml:space="preserve"> </w:t>
      </w:r>
      <w:r w:rsidRPr="00151DB2">
        <w:t>process?</w:t>
      </w:r>
    </w:p>
    <w:p w:rsidR="00FB79A9" w:rsidRPr="00151DB2" w:rsidP="00FB79A9">
      <w:pPr>
        <w:pStyle w:val="Answer"/>
      </w:pPr>
      <w:sdt>
        <w:sdtPr>
          <w:alias w:val="Witness"/>
          <w:id w:val="1943380"/>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rsidR="007109BB">
        <w:t>We</w:t>
      </w:r>
      <w:r w:rsidRPr="00151DB2" w:rsidR="00821BB8">
        <w:t xml:space="preserve"> </w:t>
      </w:r>
      <w:r w:rsidRPr="00151DB2" w:rsidR="007109BB">
        <w:t>have</w:t>
      </w:r>
      <w:r w:rsidRPr="00151DB2" w:rsidR="00821BB8">
        <w:t xml:space="preserve"> </w:t>
      </w:r>
      <w:r w:rsidRPr="00151DB2" w:rsidR="007109BB">
        <w:t>been</w:t>
      </w:r>
      <w:r w:rsidRPr="00151DB2" w:rsidR="00821BB8">
        <w:t xml:space="preserve"> </w:t>
      </w:r>
      <w:r w:rsidRPr="00151DB2" w:rsidR="007109BB">
        <w:t>told</w:t>
      </w:r>
      <w:r w:rsidRPr="00151DB2" w:rsidR="00821BB8">
        <w:t xml:space="preserve"> </w:t>
      </w:r>
      <w:r w:rsidRPr="00151DB2" w:rsidR="007109BB">
        <w:t>that</w:t>
      </w:r>
      <w:r w:rsidRPr="00151DB2" w:rsidR="00821BB8">
        <w:t xml:space="preserve"> </w:t>
      </w:r>
      <w:r w:rsidRPr="00151DB2" w:rsidR="007109BB">
        <w:t>there</w:t>
      </w:r>
      <w:r w:rsidRPr="00151DB2" w:rsidR="00821BB8">
        <w:t xml:space="preserve"> </w:t>
      </w:r>
      <w:r w:rsidRPr="00151DB2" w:rsidR="007109BB">
        <w:t>will</w:t>
      </w:r>
      <w:r w:rsidRPr="00151DB2" w:rsidR="00821BB8">
        <w:t xml:space="preserve"> </w:t>
      </w:r>
      <w:r w:rsidRPr="00151DB2" w:rsidR="007109BB">
        <w:t>be</w:t>
      </w:r>
      <w:r w:rsidRPr="00151DB2" w:rsidR="00821BB8">
        <w:t xml:space="preserve"> </w:t>
      </w:r>
      <w:r w:rsidRPr="00151DB2" w:rsidR="007109BB">
        <w:t>a</w:t>
      </w:r>
      <w:r w:rsidRPr="00151DB2" w:rsidR="00821BB8">
        <w:t xml:space="preserve"> </w:t>
      </w:r>
      <w:r w:rsidRPr="00151DB2" w:rsidR="007109BB">
        <w:t>number</w:t>
      </w:r>
      <w:r w:rsidRPr="00151DB2" w:rsidR="00821BB8">
        <w:t xml:space="preserve"> </w:t>
      </w:r>
      <w:r w:rsidRPr="00151DB2" w:rsidR="007109BB">
        <w:t>of</w:t>
      </w:r>
      <w:r w:rsidRPr="00151DB2" w:rsidR="00821BB8">
        <w:t xml:space="preserve"> </w:t>
      </w:r>
      <w:r w:rsidRPr="00151DB2" w:rsidR="007109BB">
        <w:t>arbitrators.</w:t>
      </w:r>
      <w:r w:rsidRPr="00151DB2" w:rsidR="00821BB8">
        <w:t xml:space="preserve"> </w:t>
      </w:r>
      <w:r w:rsidRPr="00151DB2" w:rsidR="007109BB">
        <w:t>I</w:t>
      </w:r>
      <w:r w:rsidRPr="00151DB2" w:rsidR="00821BB8">
        <w:t xml:space="preserve"> </w:t>
      </w:r>
      <w:r w:rsidRPr="00151DB2" w:rsidR="007109BB">
        <w:t>think</w:t>
      </w:r>
      <w:r w:rsidRPr="00151DB2" w:rsidR="00821BB8">
        <w:t xml:space="preserve"> </w:t>
      </w:r>
      <w:r w:rsidRPr="00151DB2" w:rsidR="007109BB">
        <w:t>it</w:t>
      </w:r>
      <w:r w:rsidRPr="00151DB2" w:rsidR="00821BB8">
        <w:t xml:space="preserve"> </w:t>
      </w:r>
      <w:r w:rsidRPr="00151DB2" w:rsidR="007109BB">
        <w:t>is</w:t>
      </w:r>
      <w:r w:rsidRPr="00151DB2" w:rsidR="00821BB8">
        <w:t xml:space="preserve"> </w:t>
      </w:r>
      <w:r w:rsidRPr="00151DB2" w:rsidR="007109BB">
        <w:t>in</w:t>
      </w:r>
      <w:r w:rsidRPr="00151DB2" w:rsidR="00821BB8">
        <w:t xml:space="preserve"> </w:t>
      </w:r>
      <w:r w:rsidRPr="00151DB2" w:rsidR="007109BB">
        <w:t>the</w:t>
      </w:r>
      <w:r w:rsidRPr="00151DB2" w:rsidR="00821BB8">
        <w:t xml:space="preserve"> </w:t>
      </w:r>
      <w:r w:rsidRPr="00151DB2" w:rsidR="007109BB">
        <w:t>footnotes</w:t>
      </w:r>
      <w:r w:rsidRPr="00151DB2" w:rsidR="00821BB8">
        <w:t xml:space="preserve"> </w:t>
      </w:r>
      <w:r w:rsidRPr="00151DB2" w:rsidR="007109BB">
        <w:t>of</w:t>
      </w:r>
      <w:r w:rsidRPr="00151DB2" w:rsidR="00821BB8">
        <w:t xml:space="preserve"> </w:t>
      </w:r>
      <w:r w:rsidRPr="00151DB2" w:rsidR="007109BB">
        <w:t>the</w:t>
      </w:r>
      <w:r w:rsidRPr="00151DB2" w:rsidR="00821BB8">
        <w:t xml:space="preserve"> </w:t>
      </w:r>
      <w:r w:rsidRPr="00151DB2" w:rsidR="007109BB">
        <w:t>press</w:t>
      </w:r>
      <w:r w:rsidRPr="00151DB2" w:rsidR="00821BB8">
        <w:t xml:space="preserve"> </w:t>
      </w:r>
      <w:r w:rsidRPr="00151DB2" w:rsidR="007109BB">
        <w:t>release.</w:t>
      </w:r>
      <w:r w:rsidRPr="00151DB2" w:rsidR="00821BB8">
        <w:t xml:space="preserve"> </w:t>
      </w:r>
      <w:r w:rsidRPr="00151DB2" w:rsidR="007109BB">
        <w:t>We</w:t>
      </w:r>
      <w:r w:rsidRPr="00151DB2" w:rsidR="00821BB8">
        <w:t xml:space="preserve"> </w:t>
      </w:r>
      <w:r w:rsidRPr="00151DB2" w:rsidR="007109BB">
        <w:t>do</w:t>
      </w:r>
      <w:r w:rsidRPr="00151DB2" w:rsidR="00821BB8">
        <w:t xml:space="preserve"> </w:t>
      </w:r>
      <w:r w:rsidRPr="00151DB2" w:rsidR="007109BB">
        <w:t>not</w:t>
      </w:r>
      <w:r w:rsidRPr="00151DB2" w:rsidR="00821BB8">
        <w:t xml:space="preserve"> </w:t>
      </w:r>
      <w:r w:rsidRPr="00151DB2">
        <w:t>have</w:t>
      </w:r>
      <w:r w:rsidRPr="00151DB2" w:rsidR="00821BB8">
        <w:t xml:space="preserve"> </w:t>
      </w:r>
      <w:r w:rsidRPr="00151DB2">
        <w:t>any</w:t>
      </w:r>
      <w:r w:rsidRPr="00151DB2" w:rsidR="00821BB8">
        <w:t xml:space="preserve"> </w:t>
      </w:r>
      <w:r w:rsidRPr="00151DB2">
        <w:t>more</w:t>
      </w:r>
      <w:r w:rsidRPr="00151DB2" w:rsidR="00821BB8">
        <w:t xml:space="preserve"> </w:t>
      </w:r>
      <w:r w:rsidRPr="00151DB2">
        <w:t>information</w:t>
      </w:r>
      <w:r w:rsidRPr="00151DB2" w:rsidR="00821BB8">
        <w:t xml:space="preserve"> </w:t>
      </w:r>
      <w:r w:rsidRPr="00151DB2">
        <w:t>at</w:t>
      </w:r>
      <w:r w:rsidRPr="00151DB2" w:rsidR="00821BB8">
        <w:t xml:space="preserve"> </w:t>
      </w:r>
      <w:r w:rsidRPr="00151DB2">
        <w:t>the</w:t>
      </w:r>
      <w:r w:rsidRPr="00151DB2" w:rsidR="00821BB8">
        <w:t xml:space="preserve"> </w:t>
      </w:r>
      <w:r w:rsidRPr="00151DB2">
        <w:t>moment</w:t>
      </w:r>
      <w:r w:rsidRPr="00151DB2" w:rsidR="007109BB">
        <w:t>.</w:t>
      </w:r>
    </w:p>
    <w:p w:rsidR="00FB79A9" w:rsidRPr="00151DB2" w:rsidP="00FB79A9">
      <w:pPr>
        <w:pStyle w:val="Question"/>
      </w:pPr>
      <w:sdt>
        <w:sdtPr>
          <w:alias w:val="Member"/>
          <w:tag w:val="&lt;Member mnisId='4052' dodsId='35411'&gt;"/>
          <w:id w:val="979274709"/>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rsidR="007109BB">
        <w:t>Kate,</w:t>
      </w:r>
      <w:r w:rsidRPr="00151DB2" w:rsidR="00821BB8">
        <w:t xml:space="preserve"> </w:t>
      </w:r>
      <w:r w:rsidRPr="00151DB2" w:rsidR="007109BB">
        <w:t>do</w:t>
      </w:r>
      <w:r w:rsidRPr="00151DB2" w:rsidR="00821BB8">
        <w:t xml:space="preserve"> </w:t>
      </w:r>
      <w:r w:rsidRPr="00151DB2" w:rsidR="007109BB">
        <w:t>you</w:t>
      </w:r>
      <w:r w:rsidRPr="00151DB2" w:rsidR="00821BB8">
        <w:t xml:space="preserve"> </w:t>
      </w:r>
      <w:r w:rsidRPr="00151DB2" w:rsidR="007109BB">
        <w:t>have</w:t>
      </w:r>
      <w:r w:rsidRPr="00151DB2" w:rsidR="00821BB8">
        <w:t xml:space="preserve"> </w:t>
      </w:r>
      <w:r w:rsidRPr="00151DB2" w:rsidR="007109BB">
        <w:t>any</w:t>
      </w:r>
      <w:r w:rsidRPr="00151DB2" w:rsidR="00821BB8">
        <w:t xml:space="preserve"> </w:t>
      </w:r>
      <w:r w:rsidRPr="00151DB2" w:rsidR="007109BB">
        <w:t>thoughts</w:t>
      </w:r>
      <w:r w:rsidRPr="00151DB2" w:rsidR="00821BB8">
        <w:t xml:space="preserve"> </w:t>
      </w:r>
      <w:r w:rsidRPr="00151DB2" w:rsidR="007109BB">
        <w:t>about</w:t>
      </w:r>
      <w:r w:rsidRPr="00151DB2" w:rsidR="00821BB8">
        <w:t xml:space="preserve"> </w:t>
      </w:r>
      <w:r w:rsidRPr="00151DB2" w:rsidR="007109BB">
        <w:t>this</w:t>
      </w:r>
      <w:r w:rsidRPr="00151DB2" w:rsidR="00821BB8">
        <w:t xml:space="preserve"> </w:t>
      </w:r>
      <w:r w:rsidRPr="00151DB2" w:rsidR="007109BB">
        <w:t>proposed</w:t>
      </w:r>
      <w:r w:rsidRPr="00151DB2" w:rsidR="00821BB8">
        <w:t xml:space="preserve"> </w:t>
      </w:r>
      <w:r w:rsidRPr="00151DB2" w:rsidR="007109BB">
        <w:t>arbitration</w:t>
      </w:r>
      <w:r w:rsidRPr="00151DB2" w:rsidR="00821BB8">
        <w:t xml:space="preserve"> </w:t>
      </w:r>
      <w:r w:rsidRPr="00151DB2" w:rsidR="007109BB">
        <w:t>process</w:t>
      </w:r>
      <w:r w:rsidRPr="00151DB2" w:rsidR="00315391">
        <w:t>?</w:t>
      </w:r>
      <w:r w:rsidRPr="00151DB2" w:rsidR="00821BB8">
        <w:t xml:space="preserve"> </w:t>
      </w:r>
      <w:r w:rsidRPr="00151DB2" w:rsidR="007109BB">
        <w:t>Do</w:t>
      </w:r>
      <w:r w:rsidRPr="00151DB2" w:rsidR="00821BB8">
        <w:t xml:space="preserve"> </w:t>
      </w:r>
      <w:r w:rsidRPr="00151DB2" w:rsidR="007109BB">
        <w:t>you</w:t>
      </w:r>
      <w:r w:rsidRPr="00151DB2" w:rsidR="00821BB8">
        <w:t xml:space="preserve"> </w:t>
      </w:r>
      <w:r w:rsidRPr="00151DB2" w:rsidR="007109BB">
        <w:t>thin</w:t>
      </w:r>
      <w:r w:rsidR="005C2EC9">
        <w:t>k</w:t>
      </w:r>
      <w:r w:rsidRPr="00151DB2" w:rsidR="00821BB8">
        <w:t xml:space="preserve"> </w:t>
      </w:r>
      <w:r w:rsidRPr="00151DB2">
        <w:t>it</w:t>
      </w:r>
      <w:r w:rsidRPr="00151DB2" w:rsidR="00821BB8">
        <w:t xml:space="preserve"> </w:t>
      </w:r>
      <w:r w:rsidRPr="00151DB2">
        <w:t>will</w:t>
      </w:r>
      <w:r w:rsidRPr="00151DB2" w:rsidR="00821BB8">
        <w:t xml:space="preserve"> </w:t>
      </w:r>
      <w:r w:rsidRPr="00151DB2">
        <w:t>undo</w:t>
      </w:r>
      <w:r w:rsidRPr="00151DB2" w:rsidR="00821BB8">
        <w:t xml:space="preserve"> </w:t>
      </w:r>
      <w:r w:rsidRPr="00151DB2">
        <w:t>the</w:t>
      </w:r>
      <w:r w:rsidRPr="00151DB2" w:rsidR="00821BB8">
        <w:t xml:space="preserve"> </w:t>
      </w:r>
      <w:r w:rsidRPr="00151DB2">
        <w:t>logjam</w:t>
      </w:r>
      <w:r w:rsidRPr="00151DB2" w:rsidR="00821BB8">
        <w:t xml:space="preserve"> </w:t>
      </w:r>
      <w:r w:rsidRPr="00151DB2">
        <w:t>and</w:t>
      </w:r>
      <w:r w:rsidRPr="00151DB2" w:rsidR="00821BB8">
        <w:t xml:space="preserve"> </w:t>
      </w:r>
      <w:r w:rsidRPr="00151DB2">
        <w:t>get</w:t>
      </w:r>
      <w:r w:rsidRPr="00151DB2" w:rsidR="00821BB8">
        <w:t xml:space="preserve"> </w:t>
      </w:r>
      <w:r w:rsidRPr="00151DB2">
        <w:t>things</w:t>
      </w:r>
      <w:r w:rsidRPr="00151DB2" w:rsidR="00821BB8">
        <w:t xml:space="preserve"> </w:t>
      </w:r>
      <w:r w:rsidRPr="00151DB2">
        <w:t>moving</w:t>
      </w:r>
      <w:r w:rsidRPr="00151DB2" w:rsidR="00821BB8">
        <w:t xml:space="preserve"> </w:t>
      </w:r>
      <w:r w:rsidRPr="00151DB2">
        <w:t>again</w:t>
      </w:r>
      <w:r w:rsidRPr="00151DB2" w:rsidR="00821BB8">
        <w:t xml:space="preserve"> </w:t>
      </w:r>
      <w:r w:rsidRPr="00151DB2">
        <w:t>and</w:t>
      </w:r>
      <w:r w:rsidRPr="00151DB2" w:rsidR="00821BB8">
        <w:t xml:space="preserve"> </w:t>
      </w:r>
      <w:r w:rsidRPr="00151DB2">
        <w:t>get</w:t>
      </w:r>
      <w:r w:rsidRPr="00151DB2" w:rsidR="00821BB8">
        <w:t xml:space="preserve"> </w:t>
      </w:r>
      <w:r w:rsidRPr="00151DB2">
        <w:t>people</w:t>
      </w:r>
      <w:r w:rsidRPr="00151DB2" w:rsidR="00821BB8">
        <w:t xml:space="preserve"> </w:t>
      </w:r>
      <w:r w:rsidRPr="00151DB2">
        <w:t>negotiating</w:t>
      </w:r>
      <w:r w:rsidRPr="00151DB2" w:rsidR="007109BB">
        <w:t>?</w:t>
      </w:r>
      <w:r w:rsidRPr="00151DB2" w:rsidR="00821BB8">
        <w:t xml:space="preserve"> </w:t>
      </w:r>
      <w:r w:rsidRPr="00151DB2" w:rsidR="007109BB">
        <w:t>Do</w:t>
      </w:r>
      <w:r w:rsidRPr="00151DB2" w:rsidR="00821BB8">
        <w:t xml:space="preserve"> </w:t>
      </w:r>
      <w:r w:rsidRPr="00151DB2" w:rsidR="007109BB">
        <w:t>you</w:t>
      </w:r>
      <w:r w:rsidRPr="00151DB2" w:rsidR="00821BB8">
        <w:t xml:space="preserve"> </w:t>
      </w:r>
      <w:r w:rsidRPr="00151DB2" w:rsidR="007109BB">
        <w:t>think</w:t>
      </w:r>
      <w:r w:rsidRPr="00151DB2" w:rsidR="00821BB8">
        <w:t xml:space="preserve"> </w:t>
      </w:r>
      <w:r w:rsidRPr="00151DB2" w:rsidR="007109BB">
        <w:t>attitudes,</w:t>
      </w:r>
      <w:r w:rsidRPr="00151DB2" w:rsidR="00821BB8">
        <w:t xml:space="preserve"> </w:t>
      </w:r>
      <w:r w:rsidRPr="00151DB2" w:rsidR="007109BB">
        <w:t>in</w:t>
      </w:r>
      <w:r w:rsidRPr="00151DB2" w:rsidR="00821BB8">
        <w:t xml:space="preserve"> </w:t>
      </w:r>
      <w:r w:rsidRPr="00151DB2" w:rsidR="007109BB">
        <w:t>some</w:t>
      </w:r>
      <w:r w:rsidRPr="00151DB2" w:rsidR="00821BB8">
        <w:t xml:space="preserve"> </w:t>
      </w:r>
      <w:r w:rsidRPr="00151DB2" w:rsidR="007109BB">
        <w:t>cases,</w:t>
      </w:r>
      <w:r w:rsidRPr="00151DB2" w:rsidR="00821BB8">
        <w:t xml:space="preserve"> </w:t>
      </w:r>
      <w:r w:rsidRPr="00151DB2" w:rsidR="007109BB">
        <w:t>are</w:t>
      </w:r>
      <w:r w:rsidRPr="00151DB2" w:rsidR="00821BB8">
        <w:t xml:space="preserve"> </w:t>
      </w:r>
      <w:r w:rsidRPr="00151DB2" w:rsidR="007109BB">
        <w:t>now</w:t>
      </w:r>
      <w:r w:rsidRPr="00151DB2" w:rsidR="00821BB8">
        <w:t xml:space="preserve"> </w:t>
      </w:r>
      <w:r w:rsidRPr="00151DB2" w:rsidR="007109BB">
        <w:t>so</w:t>
      </w:r>
      <w:r w:rsidRPr="00151DB2" w:rsidR="00821BB8">
        <w:t xml:space="preserve"> </w:t>
      </w:r>
      <w:r w:rsidRPr="00151DB2" w:rsidR="007109BB">
        <w:t>entrenched</w:t>
      </w:r>
      <w:r w:rsidRPr="00151DB2" w:rsidR="00821BB8">
        <w:t xml:space="preserve"> </w:t>
      </w:r>
      <w:r w:rsidRPr="00151DB2" w:rsidR="007109BB">
        <w:t>that,</w:t>
      </w:r>
      <w:r w:rsidRPr="00151DB2" w:rsidR="00821BB8">
        <w:t xml:space="preserve"> </w:t>
      </w:r>
      <w:r w:rsidRPr="00151DB2">
        <w:t>no</w:t>
      </w:r>
      <w:r w:rsidRPr="00151DB2" w:rsidR="00821BB8">
        <w:t xml:space="preserve"> </w:t>
      </w:r>
      <w:r w:rsidRPr="00151DB2">
        <w:t>matter</w:t>
      </w:r>
      <w:r w:rsidRPr="00151DB2" w:rsidR="00821BB8">
        <w:t xml:space="preserve"> </w:t>
      </w:r>
      <w:r w:rsidRPr="00151DB2">
        <w:t>how</w:t>
      </w:r>
      <w:r w:rsidRPr="00151DB2" w:rsidR="00821BB8">
        <w:t xml:space="preserve"> </w:t>
      </w:r>
      <w:r w:rsidRPr="00151DB2" w:rsidR="00FB6043">
        <w:t>ski</w:t>
      </w:r>
      <w:r w:rsidRPr="00151DB2" w:rsidR="00D25857">
        <w:t>l</w:t>
      </w:r>
      <w:r w:rsidRPr="00151DB2" w:rsidR="00FB6043">
        <w:t>ful</w:t>
      </w:r>
      <w:r w:rsidRPr="00151DB2" w:rsidR="00821BB8">
        <w:t xml:space="preserve"> </w:t>
      </w:r>
      <w:r w:rsidRPr="00151DB2">
        <w:t>the</w:t>
      </w:r>
      <w:r w:rsidRPr="00151DB2" w:rsidR="00821BB8">
        <w:t xml:space="preserve"> </w:t>
      </w:r>
      <w:r w:rsidRPr="00151DB2">
        <w:t>arbitrator</w:t>
      </w:r>
      <w:r w:rsidRPr="00151DB2" w:rsidR="007109BB">
        <w:t>,</w:t>
      </w:r>
      <w:r w:rsidRPr="00151DB2" w:rsidR="00821BB8">
        <w:t xml:space="preserve"> </w:t>
      </w:r>
      <w:r w:rsidRPr="00151DB2">
        <w:t>it</w:t>
      </w:r>
      <w:r w:rsidRPr="00151DB2" w:rsidR="00821BB8">
        <w:t xml:space="preserve"> </w:t>
      </w:r>
      <w:r w:rsidRPr="00151DB2">
        <w:t>is</w:t>
      </w:r>
      <w:r w:rsidRPr="00151DB2" w:rsidR="00821BB8">
        <w:t xml:space="preserve"> </w:t>
      </w:r>
      <w:r w:rsidRPr="00151DB2">
        <w:t>not</w:t>
      </w:r>
      <w:r w:rsidRPr="00151DB2" w:rsidR="00821BB8">
        <w:t xml:space="preserve"> </w:t>
      </w:r>
      <w:r w:rsidRPr="00151DB2">
        <w:t>going</w:t>
      </w:r>
      <w:r w:rsidRPr="00151DB2" w:rsidR="00821BB8">
        <w:t xml:space="preserve"> </w:t>
      </w:r>
      <w:r w:rsidRPr="00151DB2">
        <w:t>to</w:t>
      </w:r>
      <w:r w:rsidRPr="00151DB2" w:rsidR="00821BB8">
        <w:t xml:space="preserve"> </w:t>
      </w:r>
      <w:r w:rsidRPr="00151DB2">
        <w:t>get</w:t>
      </w:r>
      <w:r w:rsidRPr="00151DB2" w:rsidR="00821BB8">
        <w:t xml:space="preserve"> </w:t>
      </w:r>
      <w:r w:rsidRPr="00151DB2">
        <w:t>sorted?</w:t>
      </w:r>
    </w:p>
    <w:p w:rsidR="00F03F9B" w:rsidRPr="00151DB2" w:rsidP="00FB79A9">
      <w:pPr>
        <w:pStyle w:val="Answer"/>
      </w:pPr>
      <w:sdt>
        <w:sdtPr>
          <w:alias w:val="Witness"/>
          <w:id w:val="1836568852"/>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FB79A9">
        <w:t>We</w:t>
      </w:r>
      <w:r w:rsidRPr="00151DB2" w:rsidR="00821BB8">
        <w:t xml:space="preserve"> </w:t>
      </w:r>
      <w:r w:rsidRPr="00151DB2" w:rsidR="00FB79A9">
        <w:t>are</w:t>
      </w:r>
      <w:r w:rsidRPr="00151DB2" w:rsidR="00821BB8">
        <w:t xml:space="preserve"> </w:t>
      </w:r>
      <w:r w:rsidRPr="00151DB2" w:rsidR="00FB79A9">
        <w:t>already</w:t>
      </w:r>
      <w:r w:rsidRPr="00151DB2" w:rsidR="00821BB8">
        <w:t xml:space="preserve"> </w:t>
      </w:r>
      <w:r w:rsidRPr="00151DB2" w:rsidR="00FB79A9">
        <w:t>seeing</w:t>
      </w:r>
      <w:r w:rsidRPr="00151DB2" w:rsidR="00821BB8">
        <w:t xml:space="preserve"> </w:t>
      </w:r>
      <w:r w:rsidRPr="00151DB2" w:rsidR="00FB79A9">
        <w:t>the</w:t>
      </w:r>
      <w:r w:rsidRPr="00151DB2" w:rsidR="00821BB8">
        <w:t xml:space="preserve"> </w:t>
      </w:r>
      <w:r w:rsidRPr="00151DB2" w:rsidR="00FB6043">
        <w:t>impact</w:t>
      </w:r>
      <w:r w:rsidRPr="00151DB2" w:rsidR="00821BB8">
        <w:t xml:space="preserve"> </w:t>
      </w:r>
      <w:r w:rsidRPr="00151DB2" w:rsidR="00FB79A9">
        <w:t>of</w:t>
      </w:r>
      <w:r w:rsidRPr="00151DB2" w:rsidR="00821BB8">
        <w:t xml:space="preserve"> </w:t>
      </w:r>
      <w:r w:rsidRPr="00151DB2" w:rsidR="00FB79A9">
        <w:t>it</w:t>
      </w:r>
      <w:r w:rsidRPr="00151DB2" w:rsidR="00821BB8">
        <w:t xml:space="preserve"> </w:t>
      </w:r>
      <w:r w:rsidRPr="00151DB2" w:rsidR="007109BB">
        <w:t>because,</w:t>
      </w:r>
      <w:r w:rsidRPr="00151DB2" w:rsidR="00821BB8">
        <w:t xml:space="preserve"> </w:t>
      </w:r>
      <w:r w:rsidRPr="00151DB2" w:rsidR="007109BB">
        <w:t>when</w:t>
      </w:r>
      <w:r w:rsidRPr="00151DB2" w:rsidR="00821BB8">
        <w:t xml:space="preserve"> </w:t>
      </w:r>
      <w:r w:rsidRPr="00151DB2" w:rsidR="007109BB">
        <w:t>we</w:t>
      </w:r>
      <w:r w:rsidRPr="00151DB2" w:rsidR="00821BB8">
        <w:t xml:space="preserve"> </w:t>
      </w:r>
      <w:r w:rsidRPr="00151DB2" w:rsidR="007109BB">
        <w:t>had</w:t>
      </w:r>
      <w:r w:rsidRPr="00151DB2" w:rsidR="00821BB8">
        <w:t xml:space="preserve"> </w:t>
      </w:r>
      <w:r w:rsidRPr="00151DB2" w:rsidR="007109BB">
        <w:t>the</w:t>
      </w:r>
      <w:r w:rsidRPr="00151DB2" w:rsidR="00821BB8">
        <w:t xml:space="preserve"> </w:t>
      </w:r>
      <w:r w:rsidRPr="00151DB2" w:rsidR="007109BB">
        <w:t>announcements</w:t>
      </w:r>
      <w:r w:rsidRPr="00151DB2" w:rsidR="00821BB8">
        <w:t xml:space="preserve"> </w:t>
      </w:r>
      <w:r w:rsidRPr="00151DB2" w:rsidR="007109BB">
        <w:t>earlier</w:t>
      </w:r>
      <w:r w:rsidRPr="00151DB2" w:rsidR="00821BB8">
        <w:t xml:space="preserve"> </w:t>
      </w:r>
      <w:r w:rsidRPr="00151DB2" w:rsidR="007109BB">
        <w:t>this</w:t>
      </w:r>
      <w:r w:rsidRPr="00151DB2" w:rsidR="00821BB8">
        <w:t xml:space="preserve"> </w:t>
      </w:r>
      <w:r w:rsidRPr="00151DB2" w:rsidR="007109BB">
        <w:t>year,</w:t>
      </w:r>
      <w:r w:rsidRPr="00151DB2" w:rsidR="00821BB8">
        <w:t xml:space="preserve"> </w:t>
      </w:r>
      <w:r w:rsidRPr="00151DB2" w:rsidR="007109BB">
        <w:t>it</w:t>
      </w:r>
      <w:r w:rsidRPr="00151DB2" w:rsidR="00821BB8">
        <w:t xml:space="preserve"> </w:t>
      </w:r>
      <w:r w:rsidRPr="00151DB2" w:rsidR="007109BB">
        <w:t>has</w:t>
      </w:r>
      <w:r w:rsidRPr="00151DB2" w:rsidR="00821BB8">
        <w:t xml:space="preserve"> </w:t>
      </w:r>
      <w:r w:rsidRPr="00151DB2" w:rsidR="007109BB">
        <w:t>unlocked</w:t>
      </w:r>
      <w:r w:rsidRPr="00151DB2" w:rsidR="00821BB8">
        <w:t xml:space="preserve"> </w:t>
      </w:r>
      <w:r w:rsidRPr="00151DB2" w:rsidR="007109BB">
        <w:t>more</w:t>
      </w:r>
      <w:r w:rsidRPr="00151DB2" w:rsidR="00821BB8">
        <w:t xml:space="preserve"> </w:t>
      </w:r>
      <w:r w:rsidRPr="00151DB2" w:rsidR="007109BB">
        <w:t>negotiations,</w:t>
      </w:r>
      <w:r w:rsidRPr="00151DB2" w:rsidR="00821BB8">
        <w:t xml:space="preserve"> </w:t>
      </w:r>
      <w:r w:rsidRPr="00151DB2" w:rsidR="007109BB">
        <w:t>so</w:t>
      </w:r>
      <w:r w:rsidRPr="00151DB2" w:rsidR="00821BB8">
        <w:t xml:space="preserve"> </w:t>
      </w:r>
      <w:r w:rsidRPr="00151DB2" w:rsidR="00FB79A9">
        <w:t>we</w:t>
      </w:r>
      <w:r w:rsidRPr="00151DB2" w:rsidR="00821BB8">
        <w:t xml:space="preserve"> </w:t>
      </w:r>
      <w:r w:rsidRPr="00151DB2" w:rsidR="00FB79A9">
        <w:t>are</w:t>
      </w:r>
      <w:r w:rsidRPr="00151DB2" w:rsidR="00821BB8">
        <w:t xml:space="preserve"> </w:t>
      </w:r>
      <w:r w:rsidRPr="00151DB2" w:rsidR="00FB79A9">
        <w:t>seeing</w:t>
      </w:r>
      <w:r w:rsidRPr="00151DB2" w:rsidR="00821BB8">
        <w:t xml:space="preserve"> </w:t>
      </w:r>
      <w:r w:rsidRPr="00151DB2" w:rsidR="00FB79A9">
        <w:t>a</w:t>
      </w:r>
      <w:r w:rsidRPr="00151DB2" w:rsidR="00821BB8">
        <w:t xml:space="preserve"> </w:t>
      </w:r>
      <w:r w:rsidRPr="00151DB2" w:rsidR="00FB79A9">
        <w:t>greater</w:t>
      </w:r>
      <w:r w:rsidRPr="00151DB2" w:rsidR="00821BB8">
        <w:t xml:space="preserve"> </w:t>
      </w:r>
      <w:r w:rsidRPr="00151DB2" w:rsidR="00FB79A9">
        <w:t>proportion</w:t>
      </w:r>
      <w:r w:rsidRPr="00151DB2" w:rsidR="00821BB8">
        <w:t xml:space="preserve"> </w:t>
      </w:r>
      <w:r w:rsidRPr="00151DB2" w:rsidR="00FB79A9">
        <w:t>of</w:t>
      </w:r>
      <w:r w:rsidRPr="00151DB2" w:rsidR="00821BB8">
        <w:t xml:space="preserve"> </w:t>
      </w:r>
      <w:r w:rsidRPr="00151DB2" w:rsidR="00FB79A9">
        <w:t>our</w:t>
      </w:r>
      <w:r w:rsidRPr="00151DB2" w:rsidR="00821BB8">
        <w:t xml:space="preserve"> </w:t>
      </w:r>
      <w:r w:rsidRPr="00151DB2" w:rsidR="00FB79A9">
        <w:t>businesses</w:t>
      </w:r>
      <w:r w:rsidRPr="00151DB2" w:rsidR="00821BB8">
        <w:t xml:space="preserve"> </w:t>
      </w:r>
      <w:r w:rsidRPr="00151DB2" w:rsidR="00FB79A9">
        <w:t>able</w:t>
      </w:r>
      <w:r w:rsidRPr="00151DB2" w:rsidR="00821BB8">
        <w:t xml:space="preserve"> </w:t>
      </w:r>
      <w:r w:rsidRPr="00151DB2" w:rsidR="00FB79A9">
        <w:t>to</w:t>
      </w:r>
      <w:r w:rsidRPr="00151DB2" w:rsidR="00821BB8">
        <w:t xml:space="preserve"> </w:t>
      </w:r>
      <w:r w:rsidRPr="00151DB2" w:rsidR="00FB79A9">
        <w:t>enter</w:t>
      </w:r>
      <w:r w:rsidRPr="00151DB2" w:rsidR="00821BB8">
        <w:t xml:space="preserve"> </w:t>
      </w:r>
      <w:r w:rsidRPr="00151DB2" w:rsidR="00D25857">
        <w:t xml:space="preserve">into </w:t>
      </w:r>
      <w:r w:rsidRPr="00151DB2" w:rsidR="00FB79A9">
        <w:t>negotiations</w:t>
      </w:r>
      <w:r w:rsidRPr="00151DB2" w:rsidR="00821BB8">
        <w:t xml:space="preserve"> </w:t>
      </w:r>
      <w:r w:rsidRPr="00151DB2" w:rsidR="00FB79A9">
        <w:t>with</w:t>
      </w:r>
      <w:r w:rsidRPr="00151DB2" w:rsidR="00821BB8">
        <w:t xml:space="preserve"> </w:t>
      </w:r>
      <w:r w:rsidRPr="00151DB2" w:rsidR="00FB79A9">
        <w:t>landlords</w:t>
      </w:r>
      <w:r w:rsidRPr="00151DB2" w:rsidR="00821BB8">
        <w:t xml:space="preserve"> </w:t>
      </w:r>
      <w:r w:rsidRPr="00151DB2" w:rsidR="00FB79A9">
        <w:t>who</w:t>
      </w:r>
      <w:r w:rsidRPr="00151DB2" w:rsidR="00821BB8">
        <w:t xml:space="preserve"> </w:t>
      </w:r>
      <w:r w:rsidRPr="00151DB2" w:rsidR="00FB79A9">
        <w:t>were</w:t>
      </w:r>
      <w:r w:rsidRPr="00151DB2" w:rsidR="00821BB8">
        <w:t xml:space="preserve"> </w:t>
      </w:r>
      <w:r w:rsidRPr="00151DB2" w:rsidR="007109BB">
        <w:t>previously</w:t>
      </w:r>
      <w:r w:rsidRPr="00151DB2" w:rsidR="00821BB8">
        <w:t xml:space="preserve"> </w:t>
      </w:r>
      <w:r w:rsidRPr="00151DB2" w:rsidR="007109BB">
        <w:t>not</w:t>
      </w:r>
      <w:r w:rsidRPr="00151DB2" w:rsidR="00821BB8">
        <w:t xml:space="preserve"> </w:t>
      </w:r>
      <w:r w:rsidRPr="00151DB2" w:rsidR="007109BB">
        <w:t>willing</w:t>
      </w:r>
      <w:r w:rsidRPr="00151DB2" w:rsidR="00821BB8">
        <w:t xml:space="preserve"> </w:t>
      </w:r>
      <w:r w:rsidRPr="00151DB2" w:rsidR="007109BB">
        <w:t>to</w:t>
      </w:r>
      <w:r w:rsidRPr="00151DB2" w:rsidR="00821BB8">
        <w:t xml:space="preserve"> </w:t>
      </w:r>
      <w:r w:rsidRPr="00151DB2" w:rsidR="007109BB">
        <w:t>enter</w:t>
      </w:r>
      <w:r w:rsidRPr="00151DB2" w:rsidR="00821BB8">
        <w:t xml:space="preserve"> </w:t>
      </w:r>
      <w:r w:rsidRPr="00151DB2" w:rsidR="007109BB">
        <w:t>a</w:t>
      </w:r>
      <w:r w:rsidRPr="00151DB2" w:rsidR="00821BB8">
        <w:t xml:space="preserve"> </w:t>
      </w:r>
      <w:r w:rsidRPr="00151DB2" w:rsidR="007109BB">
        <w:t>negotiation.</w:t>
      </w:r>
      <w:r w:rsidRPr="00151DB2" w:rsidR="00821BB8">
        <w:t xml:space="preserve"> </w:t>
      </w:r>
      <w:r w:rsidRPr="00151DB2" w:rsidR="007109BB">
        <w:t>As</w:t>
      </w:r>
      <w:r w:rsidRPr="00151DB2" w:rsidR="00821BB8">
        <w:t xml:space="preserve"> </w:t>
      </w:r>
      <w:r w:rsidRPr="00151DB2" w:rsidR="007109BB">
        <w:t>I</w:t>
      </w:r>
      <w:r w:rsidRPr="00151DB2" w:rsidR="00821BB8">
        <w:t xml:space="preserve"> </w:t>
      </w:r>
      <w:r w:rsidRPr="00151DB2" w:rsidR="007109BB">
        <w:t>say,</w:t>
      </w:r>
      <w:r w:rsidRPr="00151DB2" w:rsidR="00821BB8">
        <w:t xml:space="preserve"> </w:t>
      </w:r>
      <w:r w:rsidRPr="00151DB2" w:rsidR="00315391">
        <w:t>before,</w:t>
      </w:r>
      <w:r w:rsidRPr="00151DB2" w:rsidR="00821BB8">
        <w:t xml:space="preserve"> </w:t>
      </w:r>
      <w:r w:rsidRPr="00151DB2" w:rsidR="007109BB">
        <w:t>around</w:t>
      </w:r>
      <w:r w:rsidRPr="00151DB2" w:rsidR="00821BB8">
        <w:t xml:space="preserve"> </w:t>
      </w:r>
      <w:r w:rsidRPr="00151DB2" w:rsidR="007109BB">
        <w:t>about</w:t>
      </w:r>
      <w:r w:rsidRPr="00151DB2" w:rsidR="00821BB8">
        <w:t xml:space="preserve"> </w:t>
      </w:r>
      <w:r w:rsidRPr="00151DB2" w:rsidR="007109BB">
        <w:t>January,</w:t>
      </w:r>
      <w:r w:rsidRPr="00151DB2" w:rsidR="00821BB8">
        <w:t xml:space="preserve"> </w:t>
      </w:r>
      <w:r w:rsidRPr="00151DB2" w:rsidR="007109BB">
        <w:t>we</w:t>
      </w:r>
      <w:r w:rsidRPr="00151DB2" w:rsidR="00821BB8">
        <w:t xml:space="preserve"> </w:t>
      </w:r>
      <w:r w:rsidRPr="00151DB2" w:rsidR="007109BB">
        <w:t>had</w:t>
      </w:r>
      <w:r w:rsidRPr="00151DB2" w:rsidR="00821BB8">
        <w:t xml:space="preserve"> </w:t>
      </w:r>
      <w:r w:rsidRPr="00151DB2" w:rsidR="007109BB">
        <w:t>about</w:t>
      </w:r>
      <w:r w:rsidRPr="00151DB2" w:rsidR="00821BB8">
        <w:t xml:space="preserve"> </w:t>
      </w:r>
      <w:r w:rsidRPr="00151DB2" w:rsidR="007109BB">
        <w:t>a</w:t>
      </w:r>
      <w:r w:rsidRPr="00151DB2" w:rsidR="00821BB8">
        <w:t xml:space="preserve"> </w:t>
      </w:r>
      <w:r w:rsidRPr="00151DB2" w:rsidR="00FB79A9">
        <w:t>third</w:t>
      </w:r>
      <w:r w:rsidRPr="00151DB2" w:rsidR="00821BB8">
        <w:t xml:space="preserve"> </w:t>
      </w:r>
      <w:r w:rsidRPr="00151DB2" w:rsidR="00FB79A9">
        <w:t>of</w:t>
      </w:r>
      <w:r w:rsidRPr="00151DB2" w:rsidR="00821BB8">
        <w:t xml:space="preserve"> </w:t>
      </w:r>
      <w:r w:rsidRPr="00151DB2" w:rsidR="00FB79A9">
        <w:t>landlords</w:t>
      </w:r>
      <w:r w:rsidRPr="00151DB2" w:rsidR="00821BB8">
        <w:t xml:space="preserve"> </w:t>
      </w:r>
      <w:r w:rsidRPr="00151DB2" w:rsidR="00FB79A9">
        <w:t>who</w:t>
      </w:r>
      <w:r w:rsidRPr="00151DB2" w:rsidR="00821BB8">
        <w:t xml:space="preserve"> </w:t>
      </w:r>
      <w:r w:rsidRPr="00151DB2" w:rsidR="00FB79A9">
        <w:t>were</w:t>
      </w:r>
      <w:r w:rsidRPr="00151DB2" w:rsidR="00821BB8">
        <w:t xml:space="preserve"> </w:t>
      </w:r>
      <w:r w:rsidRPr="00151DB2" w:rsidR="00FB79A9">
        <w:t>just</w:t>
      </w:r>
      <w:r w:rsidRPr="00151DB2" w:rsidR="00821BB8">
        <w:t xml:space="preserve"> </w:t>
      </w:r>
      <w:r w:rsidRPr="00151DB2" w:rsidR="00FB79A9">
        <w:t>not</w:t>
      </w:r>
      <w:r w:rsidRPr="00151DB2" w:rsidR="00821BB8">
        <w:t xml:space="preserve"> </w:t>
      </w:r>
      <w:r w:rsidRPr="00151DB2" w:rsidR="00FB79A9">
        <w:t>willing</w:t>
      </w:r>
      <w:r w:rsidRPr="00151DB2" w:rsidR="00821BB8">
        <w:t xml:space="preserve"> </w:t>
      </w:r>
      <w:r w:rsidRPr="00151DB2" w:rsidR="00FB79A9">
        <w:t>to</w:t>
      </w:r>
      <w:r w:rsidRPr="00151DB2" w:rsidR="00821BB8">
        <w:t xml:space="preserve"> </w:t>
      </w:r>
      <w:r w:rsidRPr="00151DB2" w:rsidR="00FB79A9">
        <w:t>negotiate</w:t>
      </w:r>
      <w:r w:rsidRPr="00151DB2" w:rsidR="00D25857">
        <w:t xml:space="preserve">; </w:t>
      </w:r>
      <w:r w:rsidRPr="00151DB2" w:rsidR="007109BB">
        <w:t>30%</w:t>
      </w:r>
      <w:r w:rsidRPr="00151DB2" w:rsidR="00821BB8">
        <w:t xml:space="preserve"> </w:t>
      </w:r>
      <w:r w:rsidRPr="00151DB2" w:rsidR="007109BB">
        <w:t>to</w:t>
      </w:r>
      <w:r w:rsidRPr="00151DB2" w:rsidR="00821BB8">
        <w:t xml:space="preserve"> </w:t>
      </w:r>
      <w:r w:rsidRPr="00151DB2" w:rsidR="007109BB">
        <w:t>40%</w:t>
      </w:r>
      <w:r w:rsidRPr="00151DB2" w:rsidR="00821BB8">
        <w:t xml:space="preserve"> </w:t>
      </w:r>
      <w:r w:rsidRPr="00151DB2" w:rsidR="007109BB">
        <w:t>has</w:t>
      </w:r>
      <w:r w:rsidRPr="00151DB2" w:rsidR="00821BB8">
        <w:t xml:space="preserve"> </w:t>
      </w:r>
      <w:r w:rsidRPr="00151DB2" w:rsidR="007109BB">
        <w:t>been</w:t>
      </w:r>
      <w:r w:rsidRPr="00151DB2" w:rsidR="00821BB8">
        <w:t xml:space="preserve"> </w:t>
      </w:r>
      <w:r w:rsidRPr="00151DB2" w:rsidR="007109BB">
        <w:t>the</w:t>
      </w:r>
      <w:r w:rsidRPr="00151DB2" w:rsidR="00821BB8">
        <w:t xml:space="preserve"> </w:t>
      </w:r>
      <w:r w:rsidRPr="00151DB2" w:rsidR="007109BB">
        <w:t>norm.</w:t>
      </w:r>
      <w:r w:rsidRPr="00151DB2" w:rsidR="00821BB8">
        <w:t xml:space="preserve"> </w:t>
      </w:r>
      <w:r w:rsidRPr="00151DB2" w:rsidR="007109BB">
        <w:t>That</w:t>
      </w:r>
      <w:r w:rsidRPr="00151DB2" w:rsidR="00821BB8">
        <w:t xml:space="preserve"> </w:t>
      </w:r>
      <w:r w:rsidRPr="00151DB2" w:rsidR="007109BB">
        <w:t>is</w:t>
      </w:r>
      <w:r w:rsidRPr="00151DB2" w:rsidR="00821BB8">
        <w:t xml:space="preserve"> </w:t>
      </w:r>
      <w:r w:rsidRPr="00151DB2" w:rsidR="007109BB">
        <w:t>now</w:t>
      </w:r>
      <w:r w:rsidRPr="00151DB2" w:rsidR="00821BB8">
        <w:t xml:space="preserve"> </w:t>
      </w:r>
      <w:r w:rsidRPr="00151DB2" w:rsidR="007109BB">
        <w:t>down</w:t>
      </w:r>
      <w:r w:rsidRPr="00151DB2" w:rsidR="00821BB8">
        <w:t xml:space="preserve"> </w:t>
      </w:r>
      <w:r w:rsidRPr="00151DB2" w:rsidR="007109BB">
        <w:t>to</w:t>
      </w:r>
      <w:r w:rsidRPr="00151DB2" w:rsidR="00821BB8">
        <w:t xml:space="preserve"> </w:t>
      </w:r>
      <w:r w:rsidRPr="00151DB2" w:rsidR="007109BB">
        <w:t>one</w:t>
      </w:r>
      <w:r w:rsidRPr="00151DB2" w:rsidR="00821BB8">
        <w:t xml:space="preserve"> </w:t>
      </w:r>
      <w:r w:rsidRPr="00151DB2" w:rsidR="007109BB">
        <w:t>in</w:t>
      </w:r>
      <w:r w:rsidRPr="00151DB2" w:rsidR="00821BB8">
        <w:t xml:space="preserve"> </w:t>
      </w:r>
      <w:r w:rsidRPr="00151DB2" w:rsidR="007109BB">
        <w:t>five</w:t>
      </w:r>
      <w:r w:rsidRPr="00151DB2" w:rsidR="00821BB8">
        <w:t xml:space="preserve"> </w:t>
      </w:r>
      <w:r w:rsidRPr="00151DB2" w:rsidR="00FB79A9">
        <w:t>where</w:t>
      </w:r>
      <w:r w:rsidRPr="00151DB2" w:rsidR="00821BB8">
        <w:t xml:space="preserve"> </w:t>
      </w:r>
      <w:r w:rsidRPr="00151DB2" w:rsidR="00FB6043">
        <w:t>there</w:t>
      </w:r>
      <w:r w:rsidRPr="00151DB2" w:rsidR="00821BB8">
        <w:t xml:space="preserve"> </w:t>
      </w:r>
      <w:r w:rsidRPr="00151DB2" w:rsidR="00FB79A9">
        <w:t>is</w:t>
      </w:r>
      <w:r w:rsidRPr="00151DB2" w:rsidR="00821BB8">
        <w:t xml:space="preserve"> </w:t>
      </w:r>
      <w:r w:rsidRPr="00151DB2" w:rsidR="00FB79A9">
        <w:t>an</w:t>
      </w:r>
      <w:r w:rsidRPr="00151DB2" w:rsidR="00821BB8">
        <w:t xml:space="preserve"> </w:t>
      </w:r>
      <w:r w:rsidRPr="00151DB2" w:rsidR="00FB79A9">
        <w:t>unwillingness</w:t>
      </w:r>
      <w:r w:rsidRPr="00151DB2" w:rsidR="00821BB8">
        <w:t xml:space="preserve"> </w:t>
      </w:r>
      <w:r w:rsidRPr="00151DB2" w:rsidR="00FB79A9">
        <w:t>to</w:t>
      </w:r>
      <w:r w:rsidRPr="00151DB2" w:rsidR="00821BB8">
        <w:t xml:space="preserve"> </w:t>
      </w:r>
      <w:r w:rsidRPr="00151DB2" w:rsidR="00FB79A9">
        <w:t>negotiate</w:t>
      </w:r>
      <w:r w:rsidRPr="00151DB2">
        <w:t>,</w:t>
      </w:r>
      <w:r w:rsidRPr="00151DB2" w:rsidR="00821BB8">
        <w:t xml:space="preserve"> </w:t>
      </w:r>
      <w:r w:rsidRPr="00151DB2">
        <w:t>so</w:t>
      </w:r>
      <w:r w:rsidRPr="00151DB2" w:rsidR="00821BB8">
        <w:t xml:space="preserve"> </w:t>
      </w:r>
      <w:r w:rsidRPr="00151DB2">
        <w:t>you</w:t>
      </w:r>
      <w:r w:rsidRPr="00151DB2" w:rsidR="00821BB8">
        <w:t xml:space="preserve"> </w:t>
      </w:r>
      <w:r w:rsidRPr="00151DB2">
        <w:t>are</w:t>
      </w:r>
      <w:r w:rsidRPr="00151DB2" w:rsidR="00821BB8">
        <w:t xml:space="preserve"> </w:t>
      </w:r>
      <w:r w:rsidRPr="00151DB2">
        <w:t>seeing</w:t>
      </w:r>
      <w:r w:rsidRPr="00151DB2" w:rsidR="00821BB8">
        <w:t xml:space="preserve"> </w:t>
      </w:r>
      <w:r w:rsidRPr="00151DB2">
        <w:t>an</w:t>
      </w:r>
      <w:r w:rsidRPr="00151DB2" w:rsidR="00821BB8">
        <w:t xml:space="preserve"> </w:t>
      </w:r>
      <w:r w:rsidRPr="00151DB2">
        <w:t>impact</w:t>
      </w:r>
      <w:r w:rsidRPr="00151DB2" w:rsidR="00821BB8">
        <w:t xml:space="preserve"> </w:t>
      </w:r>
      <w:r w:rsidRPr="00151DB2">
        <w:t>already</w:t>
      </w:r>
      <w:r w:rsidRPr="00151DB2" w:rsidR="00821BB8">
        <w:t xml:space="preserve"> </w:t>
      </w:r>
      <w:r w:rsidRPr="00151DB2">
        <w:t>in</w:t>
      </w:r>
      <w:r w:rsidRPr="00151DB2" w:rsidR="00821BB8">
        <w:t xml:space="preserve"> </w:t>
      </w:r>
      <w:r w:rsidRPr="00151DB2">
        <w:t>the</w:t>
      </w:r>
      <w:r w:rsidRPr="00151DB2" w:rsidR="00821BB8">
        <w:t xml:space="preserve"> </w:t>
      </w:r>
      <w:r w:rsidRPr="00151DB2">
        <w:t>suggestion</w:t>
      </w:r>
      <w:r w:rsidRPr="00151DB2" w:rsidR="00821BB8">
        <w:t xml:space="preserve"> </w:t>
      </w:r>
      <w:r w:rsidRPr="00151DB2">
        <w:t>that</w:t>
      </w:r>
      <w:r w:rsidRPr="00151DB2" w:rsidR="00821BB8">
        <w:t xml:space="preserve"> </w:t>
      </w:r>
      <w:r w:rsidRPr="00151DB2">
        <w:t>there</w:t>
      </w:r>
      <w:r w:rsidRPr="00151DB2" w:rsidR="00821BB8">
        <w:t xml:space="preserve"> </w:t>
      </w:r>
      <w:r w:rsidRPr="00151DB2">
        <w:t>will</w:t>
      </w:r>
      <w:r w:rsidRPr="00151DB2" w:rsidR="00821BB8">
        <w:t xml:space="preserve"> </w:t>
      </w:r>
      <w:r w:rsidRPr="00151DB2">
        <w:t>be</w:t>
      </w:r>
      <w:r w:rsidRPr="00151DB2" w:rsidR="00821BB8">
        <w:t xml:space="preserve"> </w:t>
      </w:r>
      <w:r w:rsidRPr="00151DB2">
        <w:t>a</w:t>
      </w:r>
      <w:r w:rsidRPr="00151DB2" w:rsidR="00821BB8">
        <w:t xml:space="preserve"> </w:t>
      </w:r>
      <w:r w:rsidRPr="00151DB2">
        <w:t>binding</w:t>
      </w:r>
      <w:r w:rsidRPr="00151DB2" w:rsidR="00821BB8">
        <w:t xml:space="preserve"> </w:t>
      </w:r>
      <w:r w:rsidRPr="00151DB2">
        <w:t>backstop.</w:t>
      </w:r>
      <w:r w:rsidRPr="00151DB2" w:rsidR="00821BB8">
        <w:t xml:space="preserve"> </w:t>
      </w:r>
      <w:r w:rsidRPr="00151DB2">
        <w:t>As</w:t>
      </w:r>
      <w:r w:rsidRPr="00151DB2" w:rsidR="00821BB8">
        <w:t xml:space="preserve"> </w:t>
      </w:r>
      <w:r w:rsidRPr="00151DB2">
        <w:t>Ghislaine</w:t>
      </w:r>
      <w:r w:rsidRPr="00151DB2" w:rsidR="00821BB8">
        <w:t xml:space="preserve"> </w:t>
      </w:r>
      <w:r w:rsidRPr="00151DB2">
        <w:t>says,</w:t>
      </w:r>
      <w:r w:rsidRPr="00151DB2" w:rsidR="00821BB8">
        <w:t xml:space="preserve"> </w:t>
      </w:r>
      <w:r w:rsidRPr="00151DB2" w:rsidR="00FB79A9">
        <w:t>that</w:t>
      </w:r>
      <w:r w:rsidRPr="00151DB2" w:rsidR="00821BB8">
        <w:t xml:space="preserve"> </w:t>
      </w:r>
      <w:r w:rsidRPr="00151DB2" w:rsidR="00FB79A9">
        <w:t>is</w:t>
      </w:r>
      <w:r w:rsidRPr="00151DB2" w:rsidR="00821BB8">
        <w:t xml:space="preserve"> </w:t>
      </w:r>
      <w:r w:rsidRPr="00151DB2" w:rsidR="00FB79A9">
        <w:t>one</w:t>
      </w:r>
      <w:r w:rsidRPr="00151DB2" w:rsidR="00821BB8">
        <w:t xml:space="preserve"> </w:t>
      </w:r>
      <w:r w:rsidRPr="00151DB2" w:rsidR="00FB79A9">
        <w:t>of</w:t>
      </w:r>
      <w:r w:rsidRPr="00151DB2" w:rsidR="00821BB8">
        <w:t xml:space="preserve"> </w:t>
      </w:r>
      <w:r w:rsidRPr="00151DB2" w:rsidR="00FB79A9">
        <w:t>the</w:t>
      </w:r>
      <w:r w:rsidRPr="00151DB2" w:rsidR="00821BB8">
        <w:t xml:space="preserve"> </w:t>
      </w:r>
      <w:r w:rsidRPr="00151DB2" w:rsidR="00FB79A9">
        <w:t>things</w:t>
      </w:r>
      <w:r w:rsidRPr="00151DB2" w:rsidR="00821BB8">
        <w:t xml:space="preserve"> </w:t>
      </w:r>
      <w:r w:rsidRPr="00151DB2" w:rsidR="00FB79A9">
        <w:t>all</w:t>
      </w:r>
      <w:r w:rsidRPr="00151DB2" w:rsidR="00821BB8">
        <w:t xml:space="preserve"> </w:t>
      </w:r>
      <w:r w:rsidRPr="00151DB2" w:rsidR="00FB79A9">
        <w:t>three</w:t>
      </w:r>
      <w:r w:rsidRPr="00151DB2" w:rsidR="00821BB8">
        <w:t xml:space="preserve"> </w:t>
      </w:r>
      <w:r w:rsidRPr="00151DB2" w:rsidR="00FB79A9">
        <w:t>organisations</w:t>
      </w:r>
      <w:r w:rsidRPr="00151DB2" w:rsidR="00821BB8">
        <w:t xml:space="preserve"> </w:t>
      </w:r>
      <w:r w:rsidRPr="00151DB2" w:rsidR="00FB79A9">
        <w:t>have</w:t>
      </w:r>
      <w:r w:rsidRPr="00151DB2" w:rsidR="00821BB8">
        <w:t xml:space="preserve"> </w:t>
      </w:r>
      <w:r w:rsidRPr="00151DB2" w:rsidR="00FB79A9">
        <w:t>wanted</w:t>
      </w:r>
      <w:r w:rsidRPr="00151DB2" w:rsidR="00821BB8">
        <w:t xml:space="preserve"> </w:t>
      </w:r>
      <w:r w:rsidRPr="00151DB2" w:rsidR="00FB79A9">
        <w:t>to</w:t>
      </w:r>
      <w:r w:rsidRPr="00151DB2" w:rsidR="00821BB8">
        <w:t xml:space="preserve"> </w:t>
      </w:r>
      <w:r w:rsidRPr="00151DB2" w:rsidR="00FB79A9">
        <w:t>see</w:t>
      </w:r>
      <w:r w:rsidRPr="00151DB2" w:rsidR="00821BB8">
        <w:t xml:space="preserve"> </w:t>
      </w:r>
      <w:r w:rsidRPr="00151DB2" w:rsidR="00FB79A9">
        <w:t>for</w:t>
      </w:r>
      <w:r w:rsidRPr="00151DB2" w:rsidR="00821BB8">
        <w:t xml:space="preserve"> </w:t>
      </w:r>
      <w:r w:rsidRPr="00151DB2" w:rsidR="00FB79A9">
        <w:t>some</w:t>
      </w:r>
      <w:r w:rsidRPr="00151DB2" w:rsidR="00821BB8">
        <w:t xml:space="preserve"> </w:t>
      </w:r>
      <w:r w:rsidRPr="00151DB2" w:rsidR="00FB79A9">
        <w:t>time.</w:t>
      </w:r>
    </w:p>
    <w:p w:rsidR="000D06CA" w:rsidRPr="00151DB2" w:rsidP="00FB79A9">
      <w:pPr>
        <w:pStyle w:val="Answer"/>
      </w:pPr>
      <w:r w:rsidRPr="00151DB2">
        <w:t>W</w:t>
      </w:r>
      <w:r w:rsidRPr="00151DB2" w:rsidR="00FB79A9">
        <w:t>e</w:t>
      </w:r>
      <w:r w:rsidRPr="00151DB2" w:rsidR="00821BB8">
        <w:t xml:space="preserve"> </w:t>
      </w:r>
      <w:r w:rsidRPr="00151DB2" w:rsidR="00FB79A9">
        <w:t>need</w:t>
      </w:r>
      <w:r w:rsidRPr="00151DB2" w:rsidR="00821BB8">
        <w:t xml:space="preserve"> </w:t>
      </w:r>
      <w:r w:rsidRPr="00151DB2" w:rsidR="00FB79A9">
        <w:t>to</w:t>
      </w:r>
      <w:r w:rsidRPr="00151DB2" w:rsidR="00821BB8">
        <w:t xml:space="preserve"> </w:t>
      </w:r>
      <w:r w:rsidRPr="00151DB2" w:rsidR="00FB79A9">
        <w:t>see</w:t>
      </w:r>
      <w:r w:rsidRPr="00151DB2" w:rsidR="00821BB8">
        <w:t xml:space="preserve"> </w:t>
      </w:r>
      <w:r w:rsidRPr="00151DB2" w:rsidR="00FB79A9">
        <w:t>a</w:t>
      </w:r>
      <w:r w:rsidRPr="00151DB2" w:rsidR="00821BB8">
        <w:t xml:space="preserve"> </w:t>
      </w:r>
      <w:r w:rsidRPr="00151DB2" w:rsidR="00F03F9B">
        <w:t>strengthened</w:t>
      </w:r>
      <w:r w:rsidRPr="00151DB2" w:rsidR="00821BB8">
        <w:t xml:space="preserve"> </w:t>
      </w:r>
      <w:r w:rsidRPr="00151DB2" w:rsidR="00FB79A9">
        <w:t>code</w:t>
      </w:r>
      <w:r w:rsidRPr="00151DB2" w:rsidR="00821BB8">
        <w:t xml:space="preserve"> </w:t>
      </w:r>
      <w:r w:rsidRPr="00151DB2" w:rsidR="00F03F9B">
        <w:t>of</w:t>
      </w:r>
      <w:r w:rsidRPr="00151DB2" w:rsidR="00821BB8">
        <w:t xml:space="preserve"> </w:t>
      </w:r>
      <w:r w:rsidRPr="00151DB2" w:rsidR="00F03F9B">
        <w:t>practice</w:t>
      </w:r>
      <w:r w:rsidRPr="00151DB2" w:rsidR="00821BB8">
        <w:t xml:space="preserve"> </w:t>
      </w:r>
      <w:r w:rsidRPr="00151DB2" w:rsidR="00F03F9B">
        <w:t>in</w:t>
      </w:r>
      <w:r w:rsidRPr="00151DB2" w:rsidR="00821BB8">
        <w:t xml:space="preserve"> </w:t>
      </w:r>
      <w:r w:rsidRPr="00151DB2" w:rsidR="00F03F9B">
        <w:t>the</w:t>
      </w:r>
      <w:r w:rsidRPr="00151DB2" w:rsidR="00821BB8">
        <w:t xml:space="preserve"> </w:t>
      </w:r>
      <w:r w:rsidRPr="00151DB2" w:rsidR="00F03F9B">
        <w:t>interim</w:t>
      </w:r>
      <w:r w:rsidRPr="00151DB2">
        <w:t>,</w:t>
      </w:r>
      <w:r w:rsidRPr="00151DB2" w:rsidR="00821BB8">
        <w:t xml:space="preserve"> </w:t>
      </w:r>
      <w:r w:rsidRPr="00151DB2" w:rsidR="00F03F9B">
        <w:t>to</w:t>
      </w:r>
      <w:r w:rsidRPr="00151DB2" w:rsidR="00821BB8">
        <w:t xml:space="preserve"> </w:t>
      </w:r>
      <w:r w:rsidRPr="00151DB2" w:rsidR="00F03F9B">
        <w:t>be</w:t>
      </w:r>
      <w:r w:rsidRPr="00151DB2" w:rsidR="00821BB8">
        <w:t xml:space="preserve"> </w:t>
      </w:r>
      <w:r w:rsidRPr="00151DB2" w:rsidR="00F03F9B">
        <w:t>able</w:t>
      </w:r>
      <w:r w:rsidRPr="00151DB2" w:rsidR="00821BB8">
        <w:t xml:space="preserve"> </w:t>
      </w:r>
      <w:r w:rsidRPr="00151DB2" w:rsidR="00F03F9B">
        <w:t>to</w:t>
      </w:r>
      <w:r w:rsidRPr="00151DB2" w:rsidR="00821BB8">
        <w:t xml:space="preserve"> </w:t>
      </w:r>
      <w:r w:rsidRPr="00151DB2" w:rsidR="00F03F9B">
        <w:t>give</w:t>
      </w:r>
      <w:r w:rsidRPr="00151DB2" w:rsidR="00821BB8">
        <w:t xml:space="preserve"> </w:t>
      </w:r>
      <w:r w:rsidRPr="00151DB2" w:rsidR="00F03F9B">
        <w:t>greater</w:t>
      </w:r>
      <w:r w:rsidRPr="00151DB2" w:rsidR="00821BB8">
        <w:t xml:space="preserve"> </w:t>
      </w:r>
      <w:r w:rsidRPr="00151DB2" w:rsidR="00F03F9B">
        <w:t>direction</w:t>
      </w:r>
      <w:r w:rsidRPr="00151DB2" w:rsidR="00821BB8">
        <w:t xml:space="preserve"> </w:t>
      </w:r>
      <w:r w:rsidRPr="00151DB2" w:rsidR="00F03F9B">
        <w:t>to</w:t>
      </w:r>
      <w:r w:rsidRPr="00151DB2" w:rsidR="00821BB8">
        <w:t xml:space="preserve"> </w:t>
      </w:r>
      <w:r w:rsidRPr="00151DB2" w:rsidR="00F03F9B">
        <w:t>both</w:t>
      </w:r>
      <w:r w:rsidRPr="00151DB2" w:rsidR="00821BB8">
        <w:t xml:space="preserve"> </w:t>
      </w:r>
      <w:r w:rsidRPr="00151DB2" w:rsidR="00F03F9B">
        <w:t>parties</w:t>
      </w:r>
      <w:r w:rsidRPr="00151DB2" w:rsidR="00821BB8">
        <w:t xml:space="preserve"> </w:t>
      </w:r>
      <w:r w:rsidRPr="00151DB2" w:rsidR="00FB79A9">
        <w:t>as</w:t>
      </w:r>
      <w:r w:rsidRPr="00151DB2" w:rsidR="00821BB8">
        <w:t xml:space="preserve"> </w:t>
      </w:r>
      <w:r w:rsidRPr="00151DB2" w:rsidR="00FB79A9">
        <w:t>to</w:t>
      </w:r>
      <w:r w:rsidRPr="00151DB2" w:rsidR="00821BB8">
        <w:t xml:space="preserve"> </w:t>
      </w:r>
      <w:r w:rsidRPr="00151DB2" w:rsidR="00FB79A9">
        <w:t>what</w:t>
      </w:r>
      <w:r w:rsidRPr="00151DB2" w:rsidR="00821BB8">
        <w:t xml:space="preserve"> </w:t>
      </w:r>
      <w:r w:rsidRPr="00151DB2" w:rsidR="00FB79A9">
        <w:t>is</w:t>
      </w:r>
      <w:r w:rsidRPr="00151DB2" w:rsidR="00821BB8">
        <w:t xml:space="preserve"> </w:t>
      </w:r>
      <w:r w:rsidRPr="00151DB2" w:rsidR="00FB79A9">
        <w:t>a</w:t>
      </w:r>
      <w:r w:rsidRPr="00151DB2" w:rsidR="00821BB8">
        <w:t xml:space="preserve"> </w:t>
      </w:r>
      <w:r w:rsidRPr="00151DB2" w:rsidR="00FB6043">
        <w:t>reasonable</w:t>
      </w:r>
      <w:r w:rsidRPr="00151DB2" w:rsidR="00821BB8">
        <w:t xml:space="preserve"> </w:t>
      </w:r>
      <w:r w:rsidRPr="00151DB2" w:rsidR="00FB6043">
        <w:t>negotiation</w:t>
      </w:r>
      <w:r w:rsidRPr="00151DB2" w:rsidR="00821BB8">
        <w:t xml:space="preserve"> </w:t>
      </w:r>
      <w:r w:rsidRPr="00151DB2" w:rsidR="00FB79A9">
        <w:t>stance</w:t>
      </w:r>
      <w:r w:rsidRPr="00151DB2" w:rsidR="00821BB8">
        <w:t xml:space="preserve"> </w:t>
      </w:r>
      <w:r w:rsidRPr="00151DB2" w:rsidR="00FB79A9">
        <w:t>to</w:t>
      </w:r>
      <w:r w:rsidRPr="00151DB2" w:rsidR="00821BB8">
        <w:t xml:space="preserve"> </w:t>
      </w:r>
      <w:r w:rsidRPr="00151DB2" w:rsidR="00FB79A9">
        <w:t>have</w:t>
      </w:r>
      <w:r w:rsidRPr="00151DB2" w:rsidR="00821BB8">
        <w:t xml:space="preserve"> </w:t>
      </w:r>
      <w:r w:rsidRPr="00151DB2" w:rsidR="00F03F9B">
        <w:t>and</w:t>
      </w:r>
      <w:r w:rsidRPr="00151DB2" w:rsidR="00821BB8">
        <w:t xml:space="preserve"> </w:t>
      </w:r>
      <w:r w:rsidRPr="00151DB2" w:rsidR="00F03F9B">
        <w:t>how</w:t>
      </w:r>
      <w:r w:rsidRPr="00151DB2" w:rsidR="00821BB8">
        <w:t xml:space="preserve"> </w:t>
      </w:r>
      <w:r w:rsidRPr="00151DB2" w:rsidR="00F03F9B">
        <w:t>we</w:t>
      </w:r>
      <w:r w:rsidRPr="00151DB2" w:rsidR="00821BB8">
        <w:t xml:space="preserve"> </w:t>
      </w:r>
      <w:r w:rsidRPr="00151DB2" w:rsidR="00F03F9B">
        <w:t>can</w:t>
      </w:r>
      <w:r w:rsidRPr="00151DB2" w:rsidR="00821BB8">
        <w:t xml:space="preserve"> </w:t>
      </w:r>
      <w:r w:rsidRPr="00151DB2" w:rsidR="00F03F9B">
        <w:t>frame</w:t>
      </w:r>
      <w:r w:rsidRPr="00151DB2" w:rsidR="00821BB8">
        <w:t xml:space="preserve"> </w:t>
      </w:r>
      <w:r w:rsidRPr="00151DB2" w:rsidR="00F03F9B">
        <w:t>those</w:t>
      </w:r>
      <w:r w:rsidRPr="00151DB2" w:rsidR="00821BB8">
        <w:t xml:space="preserve"> </w:t>
      </w:r>
      <w:r w:rsidRPr="00151DB2" w:rsidR="00F03F9B">
        <w:t>negotiations</w:t>
      </w:r>
      <w:r w:rsidRPr="00151DB2" w:rsidR="00821BB8">
        <w:t xml:space="preserve"> </w:t>
      </w:r>
      <w:r w:rsidRPr="00151DB2" w:rsidR="00F03F9B">
        <w:t>to</w:t>
      </w:r>
      <w:r w:rsidRPr="00151DB2" w:rsidR="00821BB8">
        <w:t xml:space="preserve"> </w:t>
      </w:r>
      <w:r w:rsidRPr="00151DB2" w:rsidR="00F03F9B">
        <w:t>make</w:t>
      </w:r>
      <w:r w:rsidRPr="00151DB2" w:rsidR="00821BB8">
        <w:t xml:space="preserve"> </w:t>
      </w:r>
      <w:r w:rsidRPr="00151DB2" w:rsidR="00F03F9B">
        <w:t>sure</w:t>
      </w:r>
      <w:r w:rsidRPr="00151DB2" w:rsidR="00821BB8">
        <w:t xml:space="preserve"> </w:t>
      </w:r>
      <w:r w:rsidRPr="00151DB2" w:rsidR="00F03F9B">
        <w:t>that</w:t>
      </w:r>
      <w:r w:rsidRPr="00151DB2" w:rsidR="00821BB8">
        <w:t xml:space="preserve"> </w:t>
      </w:r>
      <w:r w:rsidRPr="00151DB2" w:rsidR="00F03F9B">
        <w:t>we,</w:t>
      </w:r>
      <w:r w:rsidRPr="00151DB2" w:rsidR="00821BB8">
        <w:t xml:space="preserve"> </w:t>
      </w:r>
      <w:r w:rsidRPr="00151DB2" w:rsidR="00F03F9B">
        <w:t>again,</w:t>
      </w:r>
      <w:r w:rsidRPr="00151DB2" w:rsidR="00821BB8">
        <w:t xml:space="preserve"> </w:t>
      </w:r>
      <w:r w:rsidRPr="00151DB2" w:rsidR="00FB79A9">
        <w:t>only</w:t>
      </w:r>
      <w:r w:rsidRPr="00151DB2" w:rsidR="00821BB8">
        <w:t xml:space="preserve"> </w:t>
      </w:r>
      <w:r w:rsidRPr="00151DB2" w:rsidR="00FB79A9">
        <w:t>have</w:t>
      </w:r>
      <w:r w:rsidRPr="00151DB2" w:rsidR="00821BB8">
        <w:t xml:space="preserve"> </w:t>
      </w:r>
      <w:r w:rsidRPr="00151DB2" w:rsidR="00FB79A9">
        <w:t>a</w:t>
      </w:r>
      <w:r w:rsidRPr="00151DB2" w:rsidR="00821BB8">
        <w:t xml:space="preserve"> </w:t>
      </w:r>
      <w:r w:rsidRPr="00151DB2" w:rsidR="00FB79A9">
        <w:t>minimum</w:t>
      </w:r>
      <w:r w:rsidRPr="00151DB2" w:rsidR="00821BB8">
        <w:t xml:space="preserve"> </w:t>
      </w:r>
      <w:r w:rsidRPr="00151DB2" w:rsidR="00FB79A9">
        <w:t>number</w:t>
      </w:r>
      <w:r w:rsidRPr="00151DB2" w:rsidR="00821BB8">
        <w:t xml:space="preserve"> </w:t>
      </w:r>
      <w:r w:rsidRPr="00151DB2" w:rsidR="00FB79A9">
        <w:t>of</w:t>
      </w:r>
      <w:r w:rsidRPr="00151DB2" w:rsidR="00821BB8">
        <w:t xml:space="preserve"> </w:t>
      </w:r>
      <w:r w:rsidRPr="00151DB2" w:rsidR="00FB79A9">
        <w:t>cases</w:t>
      </w:r>
      <w:r w:rsidRPr="00151DB2" w:rsidR="00821BB8">
        <w:t xml:space="preserve"> </w:t>
      </w:r>
      <w:r w:rsidRPr="00151DB2" w:rsidR="00FB79A9">
        <w:t>going</w:t>
      </w:r>
      <w:r w:rsidRPr="00151DB2" w:rsidR="00821BB8">
        <w:t xml:space="preserve"> </w:t>
      </w:r>
      <w:r w:rsidRPr="00151DB2" w:rsidR="00FB79A9">
        <w:t>to</w:t>
      </w:r>
      <w:r w:rsidRPr="00151DB2" w:rsidR="00821BB8">
        <w:t xml:space="preserve"> </w:t>
      </w:r>
      <w:r w:rsidRPr="00151DB2" w:rsidR="00FB79A9">
        <w:t>arbitration.</w:t>
      </w:r>
      <w:r w:rsidRPr="00151DB2" w:rsidR="00821BB8">
        <w:t xml:space="preserve"> </w:t>
      </w:r>
      <w:r w:rsidRPr="00151DB2" w:rsidR="00F03F9B">
        <w:t>Following</w:t>
      </w:r>
      <w:r w:rsidRPr="00151DB2" w:rsidR="00821BB8">
        <w:t xml:space="preserve"> </w:t>
      </w:r>
      <w:r w:rsidRPr="00151DB2" w:rsidR="00F03F9B">
        <w:t>the</w:t>
      </w:r>
      <w:r w:rsidRPr="00151DB2" w:rsidR="00821BB8">
        <w:t xml:space="preserve"> </w:t>
      </w:r>
      <w:r w:rsidRPr="00151DB2" w:rsidR="00F03F9B">
        <w:t>press</w:t>
      </w:r>
      <w:r w:rsidRPr="00151DB2" w:rsidR="00821BB8">
        <w:t xml:space="preserve"> </w:t>
      </w:r>
      <w:r w:rsidRPr="00151DB2" w:rsidR="00F03F9B">
        <w:t>release</w:t>
      </w:r>
      <w:r w:rsidRPr="00151DB2" w:rsidR="00821BB8">
        <w:t xml:space="preserve"> </w:t>
      </w:r>
      <w:r w:rsidRPr="00151DB2" w:rsidR="00F03F9B">
        <w:t>from</w:t>
      </w:r>
      <w:r w:rsidRPr="00151DB2" w:rsidR="00821BB8">
        <w:t xml:space="preserve"> </w:t>
      </w:r>
      <w:r w:rsidRPr="00151DB2" w:rsidR="00F03F9B">
        <w:t>the</w:t>
      </w:r>
      <w:r w:rsidRPr="00151DB2" w:rsidR="00821BB8">
        <w:t xml:space="preserve"> </w:t>
      </w:r>
      <w:r w:rsidRPr="00151DB2" w:rsidR="00F03F9B">
        <w:t>Government,</w:t>
      </w:r>
      <w:r w:rsidRPr="00151DB2" w:rsidR="00821BB8">
        <w:t xml:space="preserve"> </w:t>
      </w:r>
      <w:r w:rsidRPr="00151DB2" w:rsidR="00F03F9B">
        <w:t>t</w:t>
      </w:r>
      <w:r w:rsidRPr="00151DB2" w:rsidR="00FB79A9">
        <w:t>hree</w:t>
      </w:r>
      <w:r w:rsidR="005C2EC9">
        <w:t xml:space="preserve"> </w:t>
      </w:r>
      <w:r w:rsidRPr="00151DB2" w:rsidR="00FB79A9">
        <w:t>quarters</w:t>
      </w:r>
      <w:r w:rsidRPr="00151DB2" w:rsidR="00821BB8">
        <w:t xml:space="preserve"> </w:t>
      </w:r>
      <w:r w:rsidRPr="00151DB2" w:rsidR="00FB79A9">
        <w:t>of</w:t>
      </w:r>
      <w:r w:rsidRPr="00151DB2" w:rsidR="00821BB8">
        <w:t xml:space="preserve"> </w:t>
      </w:r>
      <w:r w:rsidRPr="00151DB2" w:rsidR="00FB79A9">
        <w:t>our</w:t>
      </w:r>
      <w:r w:rsidRPr="00151DB2" w:rsidR="00821BB8">
        <w:t xml:space="preserve"> </w:t>
      </w:r>
      <w:r w:rsidRPr="00151DB2" w:rsidR="00FB79A9">
        <w:t>businesses</w:t>
      </w:r>
      <w:r w:rsidRPr="00151DB2" w:rsidR="00821BB8">
        <w:t xml:space="preserve"> </w:t>
      </w:r>
      <w:r w:rsidRPr="00151DB2" w:rsidR="00FB79A9">
        <w:t>supported</w:t>
      </w:r>
      <w:r w:rsidRPr="00151DB2" w:rsidR="00821BB8">
        <w:t xml:space="preserve"> </w:t>
      </w:r>
      <w:r w:rsidRPr="00151DB2" w:rsidR="00F03F9B">
        <w:t>binding</w:t>
      </w:r>
      <w:r w:rsidRPr="00151DB2" w:rsidR="00821BB8">
        <w:t xml:space="preserve"> </w:t>
      </w:r>
      <w:r w:rsidRPr="00151DB2" w:rsidR="00F03F9B">
        <w:t>arbitration</w:t>
      </w:r>
      <w:r w:rsidRPr="00151DB2" w:rsidR="00821BB8">
        <w:t xml:space="preserve"> </w:t>
      </w:r>
      <w:r w:rsidRPr="00151DB2" w:rsidR="00F03F9B">
        <w:t>and</w:t>
      </w:r>
      <w:r w:rsidRPr="00151DB2" w:rsidR="00821BB8">
        <w:t xml:space="preserve"> </w:t>
      </w:r>
      <w:r w:rsidRPr="00151DB2" w:rsidR="00F03F9B">
        <w:t>the</w:t>
      </w:r>
      <w:r w:rsidRPr="00151DB2" w:rsidR="00821BB8">
        <w:t xml:space="preserve"> </w:t>
      </w:r>
      <w:r w:rsidRPr="00151DB2" w:rsidR="00F03F9B">
        <w:t>extension</w:t>
      </w:r>
      <w:r w:rsidRPr="00151DB2" w:rsidR="00821BB8">
        <w:t xml:space="preserve"> </w:t>
      </w:r>
      <w:r w:rsidRPr="00151DB2" w:rsidR="00F03F9B">
        <w:t>of</w:t>
      </w:r>
      <w:r w:rsidRPr="00151DB2" w:rsidR="00821BB8">
        <w:t xml:space="preserve"> </w:t>
      </w:r>
      <w:r w:rsidRPr="00151DB2" w:rsidR="00F03F9B">
        <w:t>the</w:t>
      </w:r>
      <w:r w:rsidRPr="00151DB2" w:rsidR="00821BB8">
        <w:t xml:space="preserve"> </w:t>
      </w:r>
      <w:r w:rsidRPr="00151DB2" w:rsidR="00F03F9B">
        <w:t>moratorium.</w:t>
      </w:r>
      <w:r w:rsidRPr="00151DB2" w:rsidR="00821BB8">
        <w:t xml:space="preserve"> </w:t>
      </w:r>
      <w:r w:rsidRPr="00151DB2" w:rsidR="00F03F9B">
        <w:t>They</w:t>
      </w:r>
      <w:r w:rsidRPr="00151DB2" w:rsidR="00821BB8">
        <w:t xml:space="preserve"> </w:t>
      </w:r>
      <w:r w:rsidRPr="00151DB2" w:rsidR="00F03F9B">
        <w:t>felt</w:t>
      </w:r>
      <w:r w:rsidRPr="00151DB2" w:rsidR="00821BB8">
        <w:t xml:space="preserve"> </w:t>
      </w:r>
      <w:r w:rsidRPr="00151DB2" w:rsidR="00F03F9B">
        <w:t>that</w:t>
      </w:r>
      <w:r w:rsidRPr="00151DB2" w:rsidR="00821BB8">
        <w:t xml:space="preserve"> </w:t>
      </w:r>
      <w:r w:rsidRPr="00151DB2" w:rsidR="00F03F9B">
        <w:t>was</w:t>
      </w:r>
      <w:r w:rsidRPr="00151DB2" w:rsidR="00821BB8">
        <w:t xml:space="preserve"> </w:t>
      </w:r>
      <w:r w:rsidRPr="00151DB2" w:rsidR="00FB79A9">
        <w:t>essential</w:t>
      </w:r>
      <w:r w:rsidRPr="00151DB2" w:rsidR="00821BB8">
        <w:t xml:space="preserve"> </w:t>
      </w:r>
      <w:r w:rsidRPr="00151DB2" w:rsidR="00FB79A9">
        <w:t>to</w:t>
      </w:r>
      <w:r w:rsidRPr="00151DB2" w:rsidR="00821BB8">
        <w:t xml:space="preserve"> </w:t>
      </w:r>
      <w:r w:rsidRPr="00151DB2" w:rsidR="00FB79A9">
        <w:t>their</w:t>
      </w:r>
      <w:r w:rsidRPr="00151DB2" w:rsidR="00821BB8">
        <w:t xml:space="preserve"> </w:t>
      </w:r>
      <w:r w:rsidRPr="00151DB2" w:rsidR="00FB79A9">
        <w:t>business</w:t>
      </w:r>
      <w:r w:rsidRPr="00151DB2" w:rsidR="00F03F9B">
        <w:t>.</w:t>
      </w:r>
      <w:r w:rsidRPr="00151DB2" w:rsidR="00821BB8">
        <w:t xml:space="preserve"> </w:t>
      </w:r>
      <w:r w:rsidRPr="00151DB2" w:rsidR="00F03F9B">
        <w:t>H</w:t>
      </w:r>
      <w:r w:rsidRPr="00151DB2" w:rsidR="00FB79A9">
        <w:t>alf</w:t>
      </w:r>
      <w:r w:rsidRPr="00151DB2" w:rsidR="00821BB8">
        <w:t xml:space="preserve"> </w:t>
      </w:r>
      <w:r w:rsidRPr="00151DB2" w:rsidR="00FB79A9">
        <w:t>of</w:t>
      </w:r>
      <w:r w:rsidRPr="00151DB2" w:rsidR="00821BB8">
        <w:t xml:space="preserve"> </w:t>
      </w:r>
      <w:r w:rsidRPr="00151DB2" w:rsidR="00FB79A9">
        <w:t>our</w:t>
      </w:r>
      <w:r w:rsidRPr="00151DB2" w:rsidR="00821BB8">
        <w:t xml:space="preserve"> </w:t>
      </w:r>
      <w:r w:rsidRPr="00151DB2" w:rsidR="00FB79A9">
        <w:t>business</w:t>
      </w:r>
      <w:r w:rsidRPr="00151DB2" w:rsidR="00F03F9B">
        <w:t>es</w:t>
      </w:r>
      <w:r w:rsidRPr="00151DB2" w:rsidR="00821BB8">
        <w:t xml:space="preserve"> </w:t>
      </w:r>
      <w:r w:rsidRPr="00151DB2" w:rsidR="00F03F9B">
        <w:t>said,</w:t>
      </w:r>
      <w:r w:rsidRPr="00151DB2" w:rsidR="00821BB8">
        <w:t xml:space="preserve"> </w:t>
      </w:r>
      <w:r w:rsidRPr="00151DB2" w:rsidR="00F03F9B">
        <w:t>without</w:t>
      </w:r>
      <w:r w:rsidRPr="00151DB2" w:rsidR="00821BB8">
        <w:t xml:space="preserve"> </w:t>
      </w:r>
      <w:r w:rsidRPr="00151DB2" w:rsidR="00F03F9B">
        <w:t>it,</w:t>
      </w:r>
      <w:r w:rsidRPr="00151DB2" w:rsidR="00821BB8">
        <w:t xml:space="preserve"> </w:t>
      </w:r>
      <w:r w:rsidRPr="00151DB2" w:rsidR="00F03F9B">
        <w:t>they</w:t>
      </w:r>
      <w:r w:rsidRPr="00151DB2" w:rsidR="00821BB8">
        <w:t xml:space="preserve"> </w:t>
      </w:r>
      <w:r w:rsidRPr="00151DB2" w:rsidR="00F03F9B">
        <w:t>would</w:t>
      </w:r>
      <w:r w:rsidRPr="00151DB2" w:rsidR="00821BB8">
        <w:t xml:space="preserve"> </w:t>
      </w:r>
      <w:r w:rsidRPr="00151DB2" w:rsidR="00F03F9B">
        <w:t>not</w:t>
      </w:r>
      <w:r w:rsidRPr="00151DB2" w:rsidR="00821BB8">
        <w:t xml:space="preserve"> </w:t>
      </w:r>
      <w:r w:rsidRPr="00151DB2" w:rsidR="00F03F9B">
        <w:t>be</w:t>
      </w:r>
      <w:r w:rsidRPr="00151DB2" w:rsidR="00821BB8">
        <w:t xml:space="preserve"> </w:t>
      </w:r>
      <w:r w:rsidRPr="00151DB2" w:rsidR="00F03F9B">
        <w:t>able</w:t>
      </w:r>
      <w:r w:rsidRPr="00151DB2" w:rsidR="00821BB8">
        <w:t xml:space="preserve"> </w:t>
      </w:r>
      <w:r w:rsidRPr="00151DB2" w:rsidR="00F03F9B">
        <w:t>to</w:t>
      </w:r>
      <w:r w:rsidRPr="00151DB2" w:rsidR="00821BB8">
        <w:t xml:space="preserve"> </w:t>
      </w:r>
      <w:r w:rsidRPr="00151DB2" w:rsidR="00F03F9B">
        <w:t>survive</w:t>
      </w:r>
      <w:r w:rsidRPr="00151DB2" w:rsidR="00821BB8">
        <w:t xml:space="preserve"> </w:t>
      </w:r>
      <w:r w:rsidRPr="00151DB2" w:rsidR="00F03F9B">
        <w:t>if</w:t>
      </w:r>
      <w:r w:rsidRPr="00151DB2" w:rsidR="00821BB8">
        <w:t xml:space="preserve"> </w:t>
      </w:r>
      <w:r w:rsidRPr="00151DB2" w:rsidR="00F03F9B">
        <w:t>the</w:t>
      </w:r>
      <w:r w:rsidRPr="00151DB2" w:rsidR="00821BB8">
        <w:t xml:space="preserve"> </w:t>
      </w:r>
      <w:r w:rsidRPr="00151DB2" w:rsidR="00F03F9B">
        <w:t>rent</w:t>
      </w:r>
      <w:r w:rsidRPr="00151DB2" w:rsidR="00821BB8">
        <w:t xml:space="preserve"> </w:t>
      </w:r>
      <w:r w:rsidRPr="00151DB2" w:rsidR="00F03F9B">
        <w:t>d</w:t>
      </w:r>
      <w:r w:rsidRPr="00151DB2">
        <w:t>ebt</w:t>
      </w:r>
      <w:r w:rsidRPr="00151DB2" w:rsidR="00821BB8">
        <w:t xml:space="preserve"> </w:t>
      </w:r>
      <w:r w:rsidRPr="00151DB2" w:rsidR="00F03F9B">
        <w:t>fell</w:t>
      </w:r>
      <w:r w:rsidRPr="00151DB2" w:rsidR="00821BB8">
        <w:t xml:space="preserve"> </w:t>
      </w:r>
      <w:r w:rsidRPr="00151DB2" w:rsidR="00F03F9B">
        <w:t>due</w:t>
      </w:r>
      <w:r w:rsidRPr="00151DB2" w:rsidR="00821BB8">
        <w:t xml:space="preserve"> </w:t>
      </w:r>
      <w:r w:rsidRPr="00151DB2" w:rsidR="00F03F9B">
        <w:t>in</w:t>
      </w:r>
      <w:r w:rsidRPr="00151DB2" w:rsidR="00821BB8">
        <w:t xml:space="preserve"> </w:t>
      </w:r>
      <w:r w:rsidRPr="00151DB2" w:rsidR="00F03F9B">
        <w:t>one</w:t>
      </w:r>
      <w:r w:rsidRPr="00151DB2" w:rsidR="00821BB8">
        <w:t xml:space="preserve"> </w:t>
      </w:r>
      <w:r w:rsidRPr="00151DB2" w:rsidR="00F03F9B">
        <w:t>go</w:t>
      </w:r>
      <w:r w:rsidRPr="00151DB2" w:rsidR="00821BB8">
        <w:t xml:space="preserve"> </w:t>
      </w:r>
      <w:r w:rsidRPr="00151DB2" w:rsidR="00F03F9B">
        <w:t>and</w:t>
      </w:r>
      <w:r w:rsidRPr="00151DB2" w:rsidR="00821BB8">
        <w:t xml:space="preserve"> </w:t>
      </w:r>
      <w:r w:rsidRPr="00151DB2" w:rsidR="00F03F9B">
        <w:t>they</w:t>
      </w:r>
      <w:r w:rsidRPr="00151DB2" w:rsidR="00821BB8">
        <w:t xml:space="preserve"> </w:t>
      </w:r>
      <w:r w:rsidRPr="00151DB2" w:rsidR="00F03F9B">
        <w:t>did</w:t>
      </w:r>
      <w:r w:rsidRPr="00151DB2" w:rsidR="00821BB8">
        <w:t xml:space="preserve"> </w:t>
      </w:r>
      <w:r w:rsidRPr="00151DB2" w:rsidR="00F03F9B">
        <w:t>not</w:t>
      </w:r>
      <w:r w:rsidRPr="00151DB2" w:rsidR="00821BB8">
        <w:t xml:space="preserve"> </w:t>
      </w:r>
      <w:r w:rsidRPr="00151DB2" w:rsidR="00F03F9B">
        <w:t>get</w:t>
      </w:r>
      <w:r w:rsidRPr="00151DB2" w:rsidR="00821BB8">
        <w:t xml:space="preserve"> </w:t>
      </w:r>
      <w:r w:rsidRPr="00151DB2" w:rsidR="00FB79A9">
        <w:t>agreement</w:t>
      </w:r>
      <w:r w:rsidRPr="00151DB2" w:rsidR="00821BB8">
        <w:t xml:space="preserve"> </w:t>
      </w:r>
      <w:r w:rsidRPr="00151DB2" w:rsidR="00FB6043">
        <w:t>on</w:t>
      </w:r>
      <w:r w:rsidRPr="00151DB2" w:rsidR="00821BB8">
        <w:t xml:space="preserve"> </w:t>
      </w:r>
      <w:r w:rsidRPr="00151DB2" w:rsidR="00FB6043">
        <w:t>paying</w:t>
      </w:r>
      <w:r w:rsidRPr="00151DB2" w:rsidR="00F03F9B">
        <w:t>.</w:t>
      </w:r>
      <w:r w:rsidRPr="00151DB2" w:rsidR="00821BB8">
        <w:t xml:space="preserve"> </w:t>
      </w:r>
      <w:r w:rsidRPr="00151DB2" w:rsidR="00F03F9B">
        <w:t>I</w:t>
      </w:r>
      <w:r w:rsidRPr="00151DB2" w:rsidR="00FB79A9">
        <w:t>t</w:t>
      </w:r>
      <w:r w:rsidRPr="00151DB2" w:rsidR="00821BB8">
        <w:t xml:space="preserve"> </w:t>
      </w:r>
      <w:r w:rsidRPr="00151DB2" w:rsidR="00FB79A9">
        <w:t>is</w:t>
      </w:r>
      <w:r w:rsidRPr="00151DB2" w:rsidR="00821BB8">
        <w:t xml:space="preserve"> </w:t>
      </w:r>
      <w:r w:rsidRPr="00151DB2" w:rsidR="00FB79A9">
        <w:t>a</w:t>
      </w:r>
      <w:r w:rsidRPr="00151DB2" w:rsidR="00821BB8">
        <w:t xml:space="preserve"> </w:t>
      </w:r>
      <w:r w:rsidRPr="00151DB2" w:rsidR="00FB79A9">
        <w:t>material</w:t>
      </w:r>
      <w:r w:rsidRPr="00151DB2" w:rsidR="00821BB8">
        <w:t xml:space="preserve"> </w:t>
      </w:r>
      <w:r w:rsidRPr="00151DB2" w:rsidR="00FB79A9">
        <w:t>benefit</w:t>
      </w:r>
      <w:r w:rsidRPr="00151DB2" w:rsidR="00821BB8">
        <w:t xml:space="preserve"> </w:t>
      </w:r>
      <w:r w:rsidRPr="00151DB2" w:rsidR="00F03F9B">
        <w:t>and</w:t>
      </w:r>
      <w:r w:rsidRPr="00151DB2">
        <w:t xml:space="preserve"> a material</w:t>
      </w:r>
      <w:r w:rsidRPr="00151DB2" w:rsidR="00821BB8">
        <w:t xml:space="preserve"> </w:t>
      </w:r>
      <w:r w:rsidRPr="00151DB2" w:rsidR="00F03F9B">
        <w:t>step</w:t>
      </w:r>
      <w:r w:rsidRPr="00151DB2" w:rsidR="00821BB8">
        <w:t xml:space="preserve"> </w:t>
      </w:r>
      <w:r w:rsidRPr="00151DB2" w:rsidR="00F03F9B">
        <w:t>forward</w:t>
      </w:r>
      <w:r w:rsidRPr="00151DB2" w:rsidR="00821BB8">
        <w:t xml:space="preserve"> </w:t>
      </w:r>
      <w:r w:rsidRPr="00151DB2">
        <w:t>in</w:t>
      </w:r>
      <w:r w:rsidRPr="00151DB2" w:rsidR="00821BB8">
        <w:t xml:space="preserve"> </w:t>
      </w:r>
      <w:r w:rsidRPr="00151DB2">
        <w:t>helping</w:t>
      </w:r>
      <w:r w:rsidRPr="00151DB2" w:rsidR="00821BB8">
        <w:t xml:space="preserve"> </w:t>
      </w:r>
      <w:r w:rsidRPr="00151DB2">
        <w:t>to</w:t>
      </w:r>
      <w:r w:rsidRPr="00151DB2" w:rsidR="00821BB8">
        <w:t xml:space="preserve"> </w:t>
      </w:r>
      <w:r w:rsidRPr="00151DB2">
        <w:t>support</w:t>
      </w:r>
      <w:r w:rsidRPr="00151DB2" w:rsidR="00821BB8">
        <w:t xml:space="preserve"> </w:t>
      </w:r>
      <w:r w:rsidRPr="00151DB2" w:rsidR="00FB79A9">
        <w:t>hospitality</w:t>
      </w:r>
      <w:r w:rsidRPr="00151DB2" w:rsidR="00821BB8">
        <w:t xml:space="preserve"> </w:t>
      </w:r>
      <w:r w:rsidRPr="00151DB2" w:rsidR="00FB79A9">
        <w:t>businesses.</w:t>
      </w:r>
    </w:p>
    <w:p w:rsidR="000D06CA" w:rsidRPr="00151DB2" w:rsidP="00FB79A9">
      <w:pPr>
        <w:pStyle w:val="Answer"/>
      </w:pPr>
      <w:r w:rsidRPr="00151DB2">
        <w:t>They</w:t>
      </w:r>
      <w:r w:rsidRPr="00151DB2" w:rsidR="00821BB8">
        <w:t xml:space="preserve"> </w:t>
      </w:r>
      <w:r w:rsidRPr="00151DB2">
        <w:t>are</w:t>
      </w:r>
      <w:r w:rsidRPr="00151DB2" w:rsidR="00821BB8">
        <w:t xml:space="preserve"> </w:t>
      </w:r>
      <w:r w:rsidRPr="00151DB2">
        <w:t>already</w:t>
      </w:r>
      <w:r w:rsidRPr="00151DB2" w:rsidR="00821BB8">
        <w:t xml:space="preserve"> </w:t>
      </w:r>
      <w:r w:rsidRPr="00151DB2">
        <w:t>saying</w:t>
      </w:r>
      <w:r w:rsidRPr="00151DB2" w:rsidR="00821BB8">
        <w:t xml:space="preserve"> </w:t>
      </w:r>
      <w:r w:rsidRPr="00151DB2">
        <w:t>that,</w:t>
      </w:r>
      <w:r w:rsidRPr="00151DB2" w:rsidR="00821BB8">
        <w:t xml:space="preserve"> </w:t>
      </w:r>
      <w:r w:rsidRPr="00151DB2">
        <w:t>yes,</w:t>
      </w:r>
      <w:r w:rsidRPr="00151DB2" w:rsidR="00821BB8">
        <w:t xml:space="preserve"> </w:t>
      </w:r>
      <w:r w:rsidRPr="00151DB2">
        <w:t>they</w:t>
      </w:r>
      <w:r w:rsidRPr="00151DB2" w:rsidR="00821BB8">
        <w:t xml:space="preserve"> </w:t>
      </w:r>
      <w:r w:rsidRPr="00151DB2">
        <w:t>are</w:t>
      </w:r>
      <w:r w:rsidRPr="00151DB2" w:rsidR="00821BB8">
        <w:t xml:space="preserve"> </w:t>
      </w:r>
      <w:r w:rsidRPr="00151DB2">
        <w:t>reaching</w:t>
      </w:r>
      <w:r w:rsidRPr="00151DB2" w:rsidR="00821BB8">
        <w:t xml:space="preserve"> </w:t>
      </w:r>
      <w:r w:rsidRPr="00151DB2">
        <w:t>negotiations.</w:t>
      </w:r>
      <w:r w:rsidRPr="00151DB2" w:rsidR="00821BB8">
        <w:t xml:space="preserve"> </w:t>
      </w:r>
      <w:r w:rsidRPr="00151DB2">
        <w:t>It</w:t>
      </w:r>
      <w:r w:rsidRPr="00151DB2" w:rsidR="00821BB8">
        <w:t xml:space="preserve"> </w:t>
      </w:r>
      <w:r w:rsidRPr="00151DB2">
        <w:t>does</w:t>
      </w:r>
      <w:r w:rsidRPr="00151DB2" w:rsidR="00821BB8">
        <w:t xml:space="preserve"> </w:t>
      </w:r>
      <w:r w:rsidRPr="00151DB2">
        <w:t>not</w:t>
      </w:r>
      <w:r w:rsidRPr="00151DB2" w:rsidR="00821BB8">
        <w:t xml:space="preserve"> </w:t>
      </w:r>
      <w:r w:rsidRPr="00151DB2">
        <w:t>go</w:t>
      </w:r>
      <w:r w:rsidRPr="00151DB2" w:rsidR="00821BB8">
        <w:t xml:space="preserve"> </w:t>
      </w:r>
      <w:r w:rsidRPr="00151DB2">
        <w:t>as</w:t>
      </w:r>
      <w:r w:rsidRPr="00151DB2" w:rsidR="00821BB8">
        <w:t xml:space="preserve"> </w:t>
      </w:r>
      <w:r w:rsidRPr="00151DB2">
        <w:t>far</w:t>
      </w:r>
      <w:r w:rsidRPr="00151DB2" w:rsidR="00821BB8">
        <w:t xml:space="preserve"> </w:t>
      </w:r>
      <w:r w:rsidRPr="00151DB2">
        <w:t>as</w:t>
      </w:r>
      <w:r w:rsidRPr="00151DB2" w:rsidR="00821BB8">
        <w:t xml:space="preserve"> </w:t>
      </w:r>
      <w:r w:rsidRPr="00151DB2">
        <w:t>they</w:t>
      </w:r>
      <w:r w:rsidRPr="00151DB2" w:rsidR="00821BB8">
        <w:t xml:space="preserve"> </w:t>
      </w:r>
      <w:r w:rsidRPr="00151DB2">
        <w:t>want</w:t>
      </w:r>
      <w:r w:rsidRPr="00151DB2" w:rsidR="00821BB8">
        <w:t xml:space="preserve"> </w:t>
      </w:r>
      <w:r w:rsidRPr="00151DB2">
        <w:t>it</w:t>
      </w:r>
      <w:r w:rsidRPr="00151DB2" w:rsidR="00821BB8">
        <w:t xml:space="preserve"> </w:t>
      </w:r>
      <w:r w:rsidRPr="00151DB2">
        <w:t>to</w:t>
      </w:r>
      <w:r w:rsidRPr="00151DB2">
        <w:t>,</w:t>
      </w:r>
      <w:r w:rsidRPr="00151DB2" w:rsidR="00821BB8">
        <w:t xml:space="preserve"> </w:t>
      </w:r>
      <w:r w:rsidRPr="00151DB2">
        <w:t>but</w:t>
      </w:r>
      <w:r w:rsidRPr="00151DB2" w:rsidR="00821BB8">
        <w:t xml:space="preserve"> </w:t>
      </w:r>
      <w:r w:rsidRPr="00151DB2">
        <w:t>the</w:t>
      </w:r>
      <w:r w:rsidRPr="00151DB2" w:rsidR="00821BB8">
        <w:t xml:space="preserve"> </w:t>
      </w:r>
      <w:r w:rsidRPr="00151DB2">
        <w:t>negotiations</w:t>
      </w:r>
      <w:r w:rsidRPr="00151DB2" w:rsidR="00821BB8">
        <w:t xml:space="preserve"> </w:t>
      </w:r>
      <w:r w:rsidRPr="00151DB2">
        <w:t>are</w:t>
      </w:r>
      <w:r w:rsidRPr="00151DB2" w:rsidR="00821BB8">
        <w:t xml:space="preserve"> </w:t>
      </w:r>
      <w:r w:rsidRPr="00151DB2">
        <w:t>starting</w:t>
      </w:r>
      <w:r w:rsidRPr="00151DB2" w:rsidR="00821BB8">
        <w:t xml:space="preserve"> </w:t>
      </w:r>
      <w:r w:rsidRPr="00151DB2">
        <w:t>to</w:t>
      </w:r>
      <w:r w:rsidRPr="00151DB2" w:rsidR="00821BB8">
        <w:t xml:space="preserve"> </w:t>
      </w:r>
      <w:r w:rsidRPr="00151DB2">
        <w:t>happen</w:t>
      </w:r>
      <w:r w:rsidRPr="00151DB2" w:rsidR="00821BB8">
        <w:t xml:space="preserve"> </w:t>
      </w:r>
      <w:r w:rsidRPr="00151DB2">
        <w:t>on</w:t>
      </w:r>
      <w:r w:rsidRPr="00151DB2" w:rsidR="00821BB8">
        <w:t xml:space="preserve"> </w:t>
      </w:r>
      <w:r w:rsidRPr="00151DB2">
        <w:t>both</w:t>
      </w:r>
      <w:r w:rsidRPr="00151DB2" w:rsidR="00821BB8">
        <w:t xml:space="preserve"> </w:t>
      </w:r>
      <w:r w:rsidRPr="00151DB2">
        <w:t>rent</w:t>
      </w:r>
      <w:r w:rsidRPr="00151DB2" w:rsidR="00821BB8">
        <w:t xml:space="preserve"> </w:t>
      </w:r>
      <w:r w:rsidRPr="00151DB2">
        <w:t>reductions</w:t>
      </w:r>
      <w:r w:rsidRPr="00151DB2" w:rsidR="00821BB8">
        <w:t xml:space="preserve"> </w:t>
      </w:r>
      <w:r w:rsidRPr="00151DB2">
        <w:t>and</w:t>
      </w:r>
      <w:r w:rsidRPr="00151DB2" w:rsidR="00821BB8">
        <w:t xml:space="preserve"> </w:t>
      </w:r>
      <w:r w:rsidRPr="00151DB2">
        <w:t>writing</w:t>
      </w:r>
      <w:r w:rsidRPr="00151DB2" w:rsidR="00821BB8">
        <w:t xml:space="preserve"> </w:t>
      </w:r>
      <w:r w:rsidRPr="00151DB2">
        <w:t>off</w:t>
      </w:r>
      <w:r w:rsidRPr="00151DB2" w:rsidR="00821BB8">
        <w:t xml:space="preserve"> </w:t>
      </w:r>
      <w:r w:rsidRPr="00151DB2">
        <w:t>the</w:t>
      </w:r>
      <w:r w:rsidRPr="00151DB2" w:rsidR="00821BB8">
        <w:t xml:space="preserve"> </w:t>
      </w:r>
      <w:r w:rsidRPr="00151DB2">
        <w:t>debt.</w:t>
      </w:r>
      <w:r w:rsidRPr="00151DB2" w:rsidR="00821BB8">
        <w:t xml:space="preserve"> </w:t>
      </w:r>
      <w:r w:rsidRPr="00151DB2">
        <w:t>On</w:t>
      </w:r>
      <w:r w:rsidRPr="00151DB2" w:rsidR="00821BB8">
        <w:t xml:space="preserve"> </w:t>
      </w:r>
      <w:r w:rsidRPr="00151DB2">
        <w:t>average,</w:t>
      </w:r>
      <w:r w:rsidRPr="00151DB2" w:rsidR="00821BB8">
        <w:t xml:space="preserve"> </w:t>
      </w:r>
      <w:r w:rsidRPr="00151DB2">
        <w:t>it</w:t>
      </w:r>
      <w:r w:rsidRPr="00151DB2" w:rsidR="00821BB8">
        <w:t xml:space="preserve"> </w:t>
      </w:r>
      <w:r w:rsidRPr="00151DB2">
        <w:t>is</w:t>
      </w:r>
      <w:r w:rsidRPr="00151DB2" w:rsidR="00821BB8">
        <w:t xml:space="preserve"> </w:t>
      </w:r>
      <w:r w:rsidRPr="00151DB2">
        <w:t>looking</w:t>
      </w:r>
      <w:r w:rsidRPr="00151DB2" w:rsidR="00821BB8">
        <w:t xml:space="preserve"> </w:t>
      </w:r>
      <w:r w:rsidRPr="00151DB2">
        <w:t>at</w:t>
      </w:r>
      <w:r w:rsidRPr="00151DB2" w:rsidR="00821BB8">
        <w:t xml:space="preserve"> </w:t>
      </w:r>
      <w:r w:rsidRPr="00151DB2">
        <w:t>about</w:t>
      </w:r>
      <w:r w:rsidRPr="00151DB2" w:rsidR="00821BB8">
        <w:t xml:space="preserve"> </w:t>
      </w:r>
      <w:r w:rsidR="005C2EC9">
        <w:t xml:space="preserve">a </w:t>
      </w:r>
      <w:r w:rsidRPr="00151DB2">
        <w:t>40%</w:t>
      </w:r>
      <w:r w:rsidRPr="00151DB2" w:rsidR="00821BB8">
        <w:t xml:space="preserve"> </w:t>
      </w:r>
      <w:r w:rsidRPr="00151DB2">
        <w:t>reduction</w:t>
      </w:r>
      <w:r w:rsidRPr="00151DB2" w:rsidR="00821BB8">
        <w:t xml:space="preserve"> </w:t>
      </w:r>
      <w:r w:rsidRPr="00151DB2">
        <w:t>in</w:t>
      </w:r>
      <w:r w:rsidRPr="00151DB2" w:rsidR="00821BB8">
        <w:t xml:space="preserve"> </w:t>
      </w:r>
      <w:r w:rsidRPr="00151DB2">
        <w:t>rent</w:t>
      </w:r>
      <w:r w:rsidRPr="00151DB2" w:rsidR="00821BB8">
        <w:t xml:space="preserve"> </w:t>
      </w:r>
      <w:r w:rsidRPr="00151DB2">
        <w:t>or</w:t>
      </w:r>
      <w:r w:rsidRPr="00151DB2" w:rsidR="00821BB8">
        <w:t xml:space="preserve"> </w:t>
      </w:r>
      <w:r w:rsidRPr="00151DB2">
        <w:t>rent</w:t>
      </w:r>
      <w:r w:rsidRPr="00151DB2" w:rsidR="00821BB8">
        <w:t xml:space="preserve"> </w:t>
      </w:r>
      <w:r w:rsidRPr="00151DB2">
        <w:t>debt.</w:t>
      </w:r>
      <w:r w:rsidRPr="00151DB2" w:rsidR="00821BB8">
        <w:t xml:space="preserve"> </w:t>
      </w:r>
      <w:r w:rsidRPr="00151DB2">
        <w:t>It</w:t>
      </w:r>
      <w:r w:rsidRPr="00151DB2" w:rsidR="00821BB8">
        <w:t xml:space="preserve"> </w:t>
      </w:r>
      <w:r w:rsidRPr="00151DB2">
        <w:t>is</w:t>
      </w:r>
      <w:r w:rsidRPr="00151DB2" w:rsidR="00821BB8">
        <w:t xml:space="preserve"> </w:t>
      </w:r>
      <w:r w:rsidRPr="00151DB2">
        <w:t>either</w:t>
      </w:r>
      <w:r w:rsidRPr="00151DB2">
        <w:t>/or</w:t>
      </w:r>
      <w:r w:rsidRPr="00151DB2" w:rsidR="00821BB8">
        <w:t xml:space="preserve"> </w:t>
      </w:r>
      <w:r w:rsidRPr="00151DB2">
        <w:t>that</w:t>
      </w:r>
      <w:r w:rsidRPr="00151DB2" w:rsidR="00821BB8">
        <w:t xml:space="preserve"> </w:t>
      </w:r>
      <w:r w:rsidRPr="00151DB2">
        <w:t>people</w:t>
      </w:r>
      <w:r w:rsidRPr="00151DB2" w:rsidR="00821BB8">
        <w:t xml:space="preserve"> </w:t>
      </w:r>
      <w:r w:rsidRPr="00151DB2">
        <w:t>are</w:t>
      </w:r>
      <w:r w:rsidRPr="00151DB2" w:rsidR="00821BB8">
        <w:t xml:space="preserve"> </w:t>
      </w:r>
      <w:r w:rsidRPr="00151DB2">
        <w:t>looking</w:t>
      </w:r>
      <w:r w:rsidRPr="00151DB2" w:rsidR="00821BB8">
        <w:t xml:space="preserve"> </w:t>
      </w:r>
      <w:r w:rsidRPr="00151DB2">
        <w:t>at.</w:t>
      </w:r>
    </w:p>
    <w:p w:rsidR="000D06CA" w:rsidRPr="00151DB2" w:rsidP="00FB79A9">
      <w:pPr>
        <w:pStyle w:val="Answer"/>
      </w:pPr>
      <w:r w:rsidRPr="00151DB2">
        <w:t>The</w:t>
      </w:r>
      <w:r w:rsidRPr="00151DB2" w:rsidR="00821BB8">
        <w:t xml:space="preserve"> </w:t>
      </w:r>
      <w:r w:rsidRPr="00151DB2">
        <w:t>Government’s</w:t>
      </w:r>
      <w:r w:rsidRPr="00151DB2" w:rsidR="00821BB8">
        <w:t xml:space="preserve"> </w:t>
      </w:r>
      <w:r w:rsidRPr="00151DB2">
        <w:t>announcement</w:t>
      </w:r>
      <w:r w:rsidRPr="00151DB2" w:rsidR="00821BB8">
        <w:t xml:space="preserve"> </w:t>
      </w:r>
      <w:r w:rsidRPr="00151DB2">
        <w:t>gave</w:t>
      </w:r>
      <w:r w:rsidRPr="00151DB2" w:rsidR="00821BB8">
        <w:t xml:space="preserve"> </w:t>
      </w:r>
      <w:r w:rsidRPr="00151DB2" w:rsidR="00FB79A9">
        <w:t>great</w:t>
      </w:r>
      <w:r w:rsidRPr="00151DB2" w:rsidR="00821BB8">
        <w:t xml:space="preserve"> </w:t>
      </w:r>
      <w:r w:rsidRPr="00151DB2" w:rsidR="00FB79A9">
        <w:t>hope</w:t>
      </w:r>
      <w:r w:rsidRPr="00151DB2" w:rsidR="00821BB8">
        <w:t xml:space="preserve"> </w:t>
      </w:r>
      <w:r w:rsidR="005C2EC9">
        <w:t>to</w:t>
      </w:r>
      <w:r w:rsidRPr="00151DB2" w:rsidR="00821BB8">
        <w:t xml:space="preserve"> </w:t>
      </w:r>
      <w:r w:rsidRPr="00151DB2" w:rsidR="00FB79A9">
        <w:t>the</w:t>
      </w:r>
      <w:r w:rsidRPr="00151DB2" w:rsidR="00821BB8">
        <w:t xml:space="preserve"> </w:t>
      </w:r>
      <w:r w:rsidRPr="00151DB2" w:rsidR="00FB79A9">
        <w:t>sector</w:t>
      </w:r>
      <w:r w:rsidRPr="00151DB2" w:rsidR="00821BB8">
        <w:t xml:space="preserve"> </w:t>
      </w:r>
      <w:r w:rsidRPr="00151DB2">
        <w:t>that</w:t>
      </w:r>
      <w:r w:rsidRPr="00151DB2" w:rsidR="00821BB8">
        <w:t xml:space="preserve"> </w:t>
      </w:r>
      <w:r w:rsidRPr="00151DB2">
        <w:t>we</w:t>
      </w:r>
      <w:r w:rsidRPr="00151DB2" w:rsidR="00821BB8">
        <w:t xml:space="preserve"> </w:t>
      </w:r>
      <w:r w:rsidRPr="00151DB2">
        <w:t>will</w:t>
      </w:r>
      <w:r w:rsidRPr="00151DB2" w:rsidR="00821BB8">
        <w:t xml:space="preserve"> </w:t>
      </w:r>
      <w:r w:rsidRPr="00151DB2">
        <w:t>be</w:t>
      </w:r>
      <w:r w:rsidRPr="00151DB2" w:rsidR="00821BB8">
        <w:t xml:space="preserve"> </w:t>
      </w:r>
      <w:r w:rsidRPr="00151DB2">
        <w:t>able</w:t>
      </w:r>
      <w:r w:rsidRPr="00151DB2" w:rsidR="00821BB8">
        <w:t xml:space="preserve"> </w:t>
      </w:r>
      <w:r w:rsidRPr="00151DB2">
        <w:t>to</w:t>
      </w:r>
      <w:r w:rsidRPr="00151DB2" w:rsidR="00821BB8">
        <w:t xml:space="preserve"> </w:t>
      </w:r>
      <w:r w:rsidRPr="00151DB2">
        <w:t>reach</w:t>
      </w:r>
      <w:r w:rsidRPr="00151DB2" w:rsidR="00821BB8">
        <w:t xml:space="preserve"> </w:t>
      </w:r>
      <w:r w:rsidRPr="00151DB2">
        <w:t>agreement.</w:t>
      </w:r>
      <w:r w:rsidRPr="00151DB2" w:rsidR="00821BB8">
        <w:t xml:space="preserve"> </w:t>
      </w:r>
      <w:r w:rsidRPr="00151DB2">
        <w:t>I</w:t>
      </w:r>
      <w:r w:rsidRPr="00151DB2" w:rsidR="00FB79A9">
        <w:t>t</w:t>
      </w:r>
      <w:r w:rsidRPr="00151DB2" w:rsidR="00821BB8">
        <w:t xml:space="preserve"> </w:t>
      </w:r>
      <w:r w:rsidRPr="00151DB2" w:rsidR="00FB79A9">
        <w:t>talked</w:t>
      </w:r>
      <w:r w:rsidRPr="00151DB2" w:rsidR="00821BB8">
        <w:t xml:space="preserve"> </w:t>
      </w:r>
      <w:r w:rsidRPr="00151DB2" w:rsidR="00FB79A9">
        <w:t>about</w:t>
      </w:r>
      <w:r w:rsidRPr="00151DB2" w:rsidR="00821BB8">
        <w:t xml:space="preserve"> </w:t>
      </w:r>
      <w:r w:rsidRPr="00151DB2" w:rsidR="00FB79A9">
        <w:t>the</w:t>
      </w:r>
      <w:r w:rsidRPr="00151DB2" w:rsidR="00821BB8">
        <w:t xml:space="preserve"> </w:t>
      </w:r>
      <w:r w:rsidRPr="00151DB2" w:rsidR="00FB79A9">
        <w:t>Australian</w:t>
      </w:r>
      <w:r w:rsidRPr="00151DB2" w:rsidR="00821BB8">
        <w:t xml:space="preserve"> </w:t>
      </w:r>
      <w:r w:rsidRPr="00151DB2" w:rsidR="00FB79A9">
        <w:t>model</w:t>
      </w:r>
      <w:r w:rsidRPr="00151DB2" w:rsidR="00821BB8">
        <w:t xml:space="preserve"> </w:t>
      </w:r>
      <w:r w:rsidRPr="00151DB2">
        <w:t>as</w:t>
      </w:r>
      <w:r w:rsidRPr="00151DB2" w:rsidR="00821BB8">
        <w:t xml:space="preserve"> </w:t>
      </w:r>
      <w:r w:rsidRPr="00151DB2">
        <w:t>a</w:t>
      </w:r>
      <w:r w:rsidRPr="00151DB2" w:rsidR="00821BB8">
        <w:t xml:space="preserve"> </w:t>
      </w:r>
      <w:r w:rsidRPr="00151DB2">
        <w:t>benchmark,</w:t>
      </w:r>
      <w:r w:rsidRPr="00151DB2" w:rsidR="00821BB8">
        <w:t xml:space="preserve"> </w:t>
      </w:r>
      <w:r w:rsidRPr="00151DB2">
        <w:t>which</w:t>
      </w:r>
      <w:r w:rsidRPr="00151DB2" w:rsidR="00821BB8">
        <w:t xml:space="preserve"> </w:t>
      </w:r>
      <w:r w:rsidRPr="00151DB2">
        <w:t>looks</w:t>
      </w:r>
      <w:r w:rsidRPr="00151DB2" w:rsidR="00821BB8">
        <w:t xml:space="preserve"> </w:t>
      </w:r>
      <w:r w:rsidRPr="00151DB2">
        <w:t>at</w:t>
      </w:r>
      <w:r w:rsidRPr="00151DB2" w:rsidR="00821BB8">
        <w:t xml:space="preserve"> </w:t>
      </w:r>
      <w:r w:rsidRPr="00151DB2">
        <w:t>a</w:t>
      </w:r>
      <w:r w:rsidRPr="00151DB2" w:rsidR="00821BB8">
        <w:t xml:space="preserve"> </w:t>
      </w:r>
      <w:r w:rsidRPr="00151DB2">
        <w:t>50%</w:t>
      </w:r>
      <w:r w:rsidRPr="00151DB2" w:rsidR="00821BB8">
        <w:t xml:space="preserve"> </w:t>
      </w:r>
      <w:r w:rsidRPr="00151DB2">
        <w:t>write</w:t>
      </w:r>
      <w:r w:rsidRPr="00151DB2">
        <w:noBreakHyphen/>
        <w:t>off</w:t>
      </w:r>
      <w:r w:rsidRPr="00151DB2" w:rsidR="00821BB8">
        <w:t xml:space="preserve"> </w:t>
      </w:r>
      <w:r w:rsidRPr="00151DB2">
        <w:t>of</w:t>
      </w:r>
      <w:r w:rsidRPr="00151DB2" w:rsidR="00821BB8">
        <w:t xml:space="preserve"> </w:t>
      </w:r>
      <w:r w:rsidRPr="00151DB2">
        <w:t>that</w:t>
      </w:r>
      <w:r w:rsidRPr="00151DB2" w:rsidR="00821BB8">
        <w:t xml:space="preserve"> </w:t>
      </w:r>
      <w:r w:rsidRPr="00151DB2" w:rsidR="00FB79A9">
        <w:t>ring</w:t>
      </w:r>
      <w:r w:rsidR="00E46531">
        <w:t>-</w:t>
      </w:r>
      <w:r w:rsidRPr="00151DB2" w:rsidR="00FB79A9">
        <w:t>fenced</w:t>
      </w:r>
      <w:r w:rsidRPr="00151DB2" w:rsidR="00821BB8">
        <w:t xml:space="preserve"> </w:t>
      </w:r>
      <w:r w:rsidRPr="00151DB2" w:rsidR="00FB79A9">
        <w:t>rent</w:t>
      </w:r>
      <w:r w:rsidRPr="00151DB2" w:rsidR="00821BB8">
        <w:t xml:space="preserve"> </w:t>
      </w:r>
      <w:r w:rsidRPr="00151DB2" w:rsidR="00FB79A9">
        <w:t>debt</w:t>
      </w:r>
      <w:r w:rsidRPr="00151DB2" w:rsidR="00821BB8">
        <w:t xml:space="preserve"> </w:t>
      </w:r>
      <w:r w:rsidRPr="00151DB2" w:rsidR="00FB79A9">
        <w:t>as</w:t>
      </w:r>
      <w:r w:rsidRPr="00151DB2" w:rsidR="00821BB8">
        <w:t xml:space="preserve"> </w:t>
      </w:r>
      <w:r w:rsidRPr="00151DB2" w:rsidR="00FB79A9">
        <w:t>a</w:t>
      </w:r>
      <w:r w:rsidRPr="00151DB2" w:rsidR="00821BB8">
        <w:t xml:space="preserve"> </w:t>
      </w:r>
      <w:r w:rsidRPr="00151DB2" w:rsidR="00FB79A9">
        <w:t>benchmarked</w:t>
      </w:r>
      <w:r w:rsidRPr="00151DB2" w:rsidR="00821BB8">
        <w:t xml:space="preserve"> </w:t>
      </w:r>
      <w:r w:rsidRPr="00151DB2">
        <w:t>proportion.</w:t>
      </w:r>
      <w:r w:rsidRPr="00151DB2" w:rsidR="00821BB8">
        <w:t xml:space="preserve"> </w:t>
      </w:r>
      <w:r w:rsidRPr="00151DB2">
        <w:t>That</w:t>
      </w:r>
      <w:r w:rsidRPr="00151DB2" w:rsidR="00821BB8">
        <w:t xml:space="preserve"> </w:t>
      </w:r>
      <w:r w:rsidRPr="00151DB2">
        <w:t>should</w:t>
      </w:r>
      <w:r w:rsidRPr="00151DB2" w:rsidR="00821BB8">
        <w:t xml:space="preserve"> </w:t>
      </w:r>
      <w:r w:rsidRPr="00151DB2">
        <w:t>hopefully</w:t>
      </w:r>
      <w:r w:rsidRPr="00151DB2" w:rsidR="00821BB8">
        <w:t xml:space="preserve"> </w:t>
      </w:r>
      <w:r w:rsidRPr="00151DB2">
        <w:t>help</w:t>
      </w:r>
      <w:r w:rsidRPr="00151DB2" w:rsidR="00821BB8">
        <w:t xml:space="preserve"> </w:t>
      </w:r>
      <w:r w:rsidRPr="00151DB2">
        <w:t>to</w:t>
      </w:r>
      <w:r w:rsidRPr="00151DB2" w:rsidR="00821BB8">
        <w:t xml:space="preserve"> </w:t>
      </w:r>
      <w:r w:rsidRPr="00151DB2">
        <w:t>move</w:t>
      </w:r>
      <w:r w:rsidRPr="00151DB2" w:rsidR="00821BB8">
        <w:t xml:space="preserve"> </w:t>
      </w:r>
      <w:r w:rsidRPr="00151DB2">
        <w:t>the</w:t>
      </w:r>
      <w:r w:rsidRPr="00151DB2" w:rsidR="00821BB8">
        <w:t xml:space="preserve"> </w:t>
      </w:r>
      <w:r w:rsidRPr="00151DB2">
        <w:t>debate</w:t>
      </w:r>
      <w:r w:rsidRPr="00151DB2" w:rsidR="00821BB8">
        <w:t xml:space="preserve"> </w:t>
      </w:r>
      <w:r w:rsidRPr="00151DB2">
        <w:t>and</w:t>
      </w:r>
      <w:r w:rsidRPr="00151DB2" w:rsidR="00821BB8">
        <w:t xml:space="preserve"> </w:t>
      </w:r>
      <w:r w:rsidRPr="00151DB2">
        <w:t>discussion</w:t>
      </w:r>
      <w:r w:rsidRPr="00151DB2" w:rsidR="00821BB8">
        <w:t xml:space="preserve"> </w:t>
      </w:r>
      <w:r w:rsidRPr="00151DB2">
        <w:t>forward.</w:t>
      </w:r>
      <w:r w:rsidRPr="00151DB2" w:rsidR="00821BB8">
        <w:t xml:space="preserve"> </w:t>
      </w:r>
      <w:r w:rsidRPr="00151DB2">
        <w:t>There</w:t>
      </w:r>
      <w:r w:rsidRPr="00151DB2" w:rsidR="00821BB8">
        <w:t xml:space="preserve"> </w:t>
      </w:r>
      <w:r w:rsidRPr="00151DB2">
        <w:t>is</w:t>
      </w:r>
      <w:r w:rsidRPr="00151DB2" w:rsidR="00821BB8">
        <w:t xml:space="preserve"> </w:t>
      </w:r>
      <w:r w:rsidRPr="00151DB2" w:rsidR="00FB79A9">
        <w:t>broad</w:t>
      </w:r>
      <w:r w:rsidRPr="00151DB2" w:rsidR="00821BB8">
        <w:t xml:space="preserve"> </w:t>
      </w:r>
      <w:r w:rsidRPr="00151DB2" w:rsidR="00FB79A9">
        <w:t>agreement</w:t>
      </w:r>
      <w:r w:rsidRPr="00151DB2" w:rsidR="00821BB8">
        <w:t xml:space="preserve"> </w:t>
      </w:r>
      <w:r w:rsidRPr="00151DB2" w:rsidR="00FB79A9">
        <w:t>from</w:t>
      </w:r>
      <w:r w:rsidRPr="00151DB2" w:rsidR="00821BB8">
        <w:t xml:space="preserve"> </w:t>
      </w:r>
      <w:r w:rsidRPr="00151DB2" w:rsidR="00FB79A9">
        <w:t>a</w:t>
      </w:r>
      <w:r w:rsidRPr="00151DB2" w:rsidR="00821BB8">
        <w:t xml:space="preserve"> </w:t>
      </w:r>
      <w:r w:rsidRPr="00151DB2" w:rsidR="00FB79A9">
        <w:t>number</w:t>
      </w:r>
      <w:r w:rsidRPr="00151DB2" w:rsidR="00821BB8">
        <w:t xml:space="preserve"> </w:t>
      </w:r>
      <w:r w:rsidRPr="00151DB2" w:rsidR="00FB79A9">
        <w:t>of</w:t>
      </w:r>
      <w:r w:rsidRPr="00151DB2" w:rsidR="00821BB8">
        <w:t xml:space="preserve"> </w:t>
      </w:r>
      <w:r w:rsidRPr="00151DB2" w:rsidR="00FB79A9">
        <w:t>landlord</w:t>
      </w:r>
      <w:r w:rsidRPr="00151DB2" w:rsidR="00821BB8">
        <w:t xml:space="preserve"> </w:t>
      </w:r>
      <w:r w:rsidRPr="00151DB2">
        <w:t>and</w:t>
      </w:r>
      <w:r w:rsidRPr="00151DB2" w:rsidR="00821BB8">
        <w:t xml:space="preserve"> </w:t>
      </w:r>
      <w:r w:rsidRPr="00151DB2">
        <w:t>lessee</w:t>
      </w:r>
      <w:r w:rsidRPr="00151DB2" w:rsidR="00821BB8">
        <w:t xml:space="preserve"> </w:t>
      </w:r>
      <w:r w:rsidRPr="00151DB2">
        <w:t>companies</w:t>
      </w:r>
      <w:r w:rsidRPr="00151DB2" w:rsidR="00821BB8">
        <w:t xml:space="preserve"> </w:t>
      </w:r>
      <w:r w:rsidRPr="00151DB2">
        <w:t>that</w:t>
      </w:r>
      <w:r w:rsidRPr="00151DB2" w:rsidR="00821BB8">
        <w:t xml:space="preserve"> </w:t>
      </w:r>
      <w:r w:rsidRPr="00151DB2">
        <w:t>that</w:t>
      </w:r>
      <w:r w:rsidRPr="00151DB2" w:rsidR="00821BB8">
        <w:t xml:space="preserve"> </w:t>
      </w:r>
      <w:r w:rsidRPr="00151DB2">
        <w:t>is</w:t>
      </w:r>
      <w:r w:rsidRPr="00151DB2" w:rsidR="00821BB8">
        <w:t xml:space="preserve"> </w:t>
      </w:r>
      <w:r w:rsidRPr="00151DB2">
        <w:t>an</w:t>
      </w:r>
      <w:r w:rsidRPr="00151DB2" w:rsidR="00821BB8">
        <w:t xml:space="preserve"> </w:t>
      </w:r>
      <w:r w:rsidRPr="00151DB2" w:rsidR="00FB79A9">
        <w:t>appropriate</w:t>
      </w:r>
      <w:r w:rsidRPr="00151DB2" w:rsidR="00821BB8">
        <w:t xml:space="preserve"> </w:t>
      </w:r>
      <w:r w:rsidRPr="00151DB2" w:rsidR="00FB79A9">
        <w:t>benchmark</w:t>
      </w:r>
      <w:r w:rsidRPr="00151DB2" w:rsidR="00821BB8">
        <w:t xml:space="preserve"> </w:t>
      </w:r>
      <w:r w:rsidRPr="00151DB2" w:rsidR="00FB79A9">
        <w:t>with</w:t>
      </w:r>
      <w:r w:rsidRPr="00151DB2" w:rsidR="00821BB8">
        <w:t xml:space="preserve"> </w:t>
      </w:r>
      <w:r w:rsidRPr="00151DB2" w:rsidR="00FB79A9">
        <w:t>arbitration</w:t>
      </w:r>
      <w:r w:rsidRPr="00151DB2" w:rsidR="00821BB8">
        <w:t xml:space="preserve"> </w:t>
      </w:r>
      <w:r w:rsidRPr="00151DB2" w:rsidR="00FB79A9">
        <w:t>then</w:t>
      </w:r>
      <w:r w:rsidRPr="00151DB2" w:rsidR="00821BB8">
        <w:t xml:space="preserve"> </w:t>
      </w:r>
      <w:r w:rsidRPr="00151DB2">
        <w:t>left</w:t>
      </w:r>
      <w:r w:rsidRPr="00151DB2" w:rsidR="00821BB8">
        <w:t xml:space="preserve"> </w:t>
      </w:r>
      <w:r w:rsidRPr="00151DB2">
        <w:t>to</w:t>
      </w:r>
      <w:r w:rsidRPr="00151DB2" w:rsidR="00821BB8">
        <w:t xml:space="preserve"> </w:t>
      </w:r>
      <w:r w:rsidRPr="00151DB2">
        <w:t>pick</w:t>
      </w:r>
      <w:r w:rsidRPr="00151DB2" w:rsidR="00821BB8">
        <w:t xml:space="preserve"> </w:t>
      </w:r>
      <w:r w:rsidRPr="00151DB2">
        <w:t>up</w:t>
      </w:r>
      <w:r w:rsidRPr="00151DB2" w:rsidR="00821BB8">
        <w:t xml:space="preserve"> </w:t>
      </w:r>
      <w:r w:rsidRPr="00151DB2">
        <w:t>those</w:t>
      </w:r>
      <w:r w:rsidRPr="00151DB2" w:rsidR="00821BB8">
        <w:t xml:space="preserve"> </w:t>
      </w:r>
      <w:r w:rsidRPr="00151DB2">
        <w:t>cases</w:t>
      </w:r>
      <w:r w:rsidRPr="00151DB2" w:rsidR="00821BB8">
        <w:t xml:space="preserve"> </w:t>
      </w:r>
      <w:r w:rsidRPr="00151DB2">
        <w:t>where</w:t>
      </w:r>
      <w:r w:rsidRPr="00151DB2" w:rsidR="00821BB8">
        <w:t xml:space="preserve"> </w:t>
      </w:r>
      <w:r w:rsidRPr="00151DB2">
        <w:t>the</w:t>
      </w:r>
      <w:r w:rsidRPr="00151DB2" w:rsidR="00821BB8">
        <w:t xml:space="preserve"> </w:t>
      </w:r>
      <w:r w:rsidRPr="00151DB2">
        <w:t>parties</w:t>
      </w:r>
      <w:r w:rsidRPr="00151DB2" w:rsidR="00821BB8">
        <w:t xml:space="preserve"> </w:t>
      </w:r>
      <w:r w:rsidRPr="00151DB2">
        <w:t>do</w:t>
      </w:r>
      <w:r w:rsidRPr="00151DB2" w:rsidR="00821BB8">
        <w:t xml:space="preserve"> </w:t>
      </w:r>
      <w:r w:rsidRPr="00151DB2">
        <w:t>not</w:t>
      </w:r>
      <w:r w:rsidRPr="00151DB2" w:rsidR="00821BB8">
        <w:t xml:space="preserve"> </w:t>
      </w:r>
      <w:r w:rsidRPr="00151DB2">
        <w:t>agree</w:t>
      </w:r>
      <w:r w:rsidRPr="00151DB2" w:rsidR="00821BB8">
        <w:t xml:space="preserve"> </w:t>
      </w:r>
      <w:r w:rsidRPr="00151DB2">
        <w:t>that</w:t>
      </w:r>
      <w:r w:rsidRPr="00151DB2" w:rsidR="00DF0F7F">
        <w:t>,</w:t>
      </w:r>
      <w:r w:rsidRPr="00151DB2" w:rsidR="00821BB8">
        <w:t xml:space="preserve"> </w:t>
      </w:r>
      <w:r w:rsidRPr="00151DB2">
        <w:t>dispute</w:t>
      </w:r>
      <w:r w:rsidRPr="00151DB2" w:rsidR="00821BB8">
        <w:t xml:space="preserve"> </w:t>
      </w:r>
      <w:r w:rsidR="00E46531">
        <w:t>it</w:t>
      </w:r>
      <w:r w:rsidRPr="00151DB2" w:rsidR="00821BB8">
        <w:t xml:space="preserve"> </w:t>
      </w:r>
      <w:r w:rsidRPr="00151DB2">
        <w:t>or</w:t>
      </w:r>
      <w:r w:rsidRPr="00151DB2" w:rsidR="00821BB8">
        <w:t xml:space="preserve"> </w:t>
      </w:r>
      <w:r w:rsidRPr="00151DB2">
        <w:t>need</w:t>
      </w:r>
      <w:r w:rsidRPr="00151DB2" w:rsidR="00821BB8">
        <w:t xml:space="preserve"> </w:t>
      </w:r>
      <w:r w:rsidRPr="00151DB2">
        <w:t>to</w:t>
      </w:r>
      <w:r w:rsidRPr="00151DB2" w:rsidR="00821BB8">
        <w:t xml:space="preserve"> </w:t>
      </w:r>
      <w:r w:rsidRPr="00151DB2">
        <w:t>reach</w:t>
      </w:r>
      <w:r w:rsidRPr="00151DB2" w:rsidR="00821BB8">
        <w:t xml:space="preserve"> </w:t>
      </w:r>
      <w:r w:rsidRPr="00151DB2" w:rsidR="00FB79A9">
        <w:t>agreement</w:t>
      </w:r>
      <w:r w:rsidRPr="00151DB2" w:rsidR="00821BB8">
        <w:t xml:space="preserve"> </w:t>
      </w:r>
      <w:r w:rsidRPr="00151DB2" w:rsidR="00FB79A9">
        <w:t>on</w:t>
      </w:r>
      <w:r w:rsidRPr="00151DB2" w:rsidR="00821BB8">
        <w:t xml:space="preserve"> </w:t>
      </w:r>
      <w:r w:rsidR="00E46531">
        <w:t xml:space="preserve">a </w:t>
      </w:r>
      <w:r w:rsidRPr="00151DB2" w:rsidR="00FB79A9">
        <w:t>time</w:t>
      </w:r>
      <w:r w:rsidRPr="00151DB2">
        <w:t>table</w:t>
      </w:r>
      <w:r w:rsidRPr="00151DB2" w:rsidR="00821BB8">
        <w:t xml:space="preserve"> </w:t>
      </w:r>
      <w:r w:rsidRPr="00151DB2" w:rsidR="00FB79A9">
        <w:t>to</w:t>
      </w:r>
      <w:r w:rsidRPr="00151DB2" w:rsidR="00821BB8">
        <w:t xml:space="preserve"> </w:t>
      </w:r>
      <w:r w:rsidRPr="00151DB2" w:rsidR="00FB79A9">
        <w:t>pay</w:t>
      </w:r>
      <w:r w:rsidRPr="00151DB2">
        <w:t>.</w:t>
      </w:r>
      <w:r w:rsidRPr="00151DB2" w:rsidR="00821BB8">
        <w:t xml:space="preserve"> </w:t>
      </w:r>
    </w:p>
    <w:p w:rsidR="00FB79A9" w:rsidRPr="00151DB2" w:rsidP="00FB79A9">
      <w:pPr>
        <w:pStyle w:val="Answer"/>
      </w:pPr>
      <w:r w:rsidRPr="00151DB2">
        <w:t>Time</w:t>
      </w:r>
      <w:r w:rsidRPr="00151DB2" w:rsidR="00821BB8">
        <w:t xml:space="preserve"> </w:t>
      </w:r>
      <w:r w:rsidRPr="00151DB2">
        <w:t>to</w:t>
      </w:r>
      <w:r w:rsidRPr="00151DB2" w:rsidR="00821BB8">
        <w:t xml:space="preserve"> </w:t>
      </w:r>
      <w:r w:rsidRPr="00151DB2">
        <w:t>pay</w:t>
      </w:r>
      <w:r w:rsidRPr="00151DB2" w:rsidR="00821BB8">
        <w:t xml:space="preserve"> </w:t>
      </w:r>
      <w:r w:rsidRPr="00151DB2">
        <w:t>is</w:t>
      </w:r>
      <w:r w:rsidRPr="00151DB2" w:rsidR="00821BB8">
        <w:t xml:space="preserve"> </w:t>
      </w:r>
      <w:r w:rsidRPr="00151DB2">
        <w:t>the</w:t>
      </w:r>
      <w:r w:rsidRPr="00151DB2" w:rsidR="00821BB8">
        <w:t xml:space="preserve"> </w:t>
      </w:r>
      <w:r w:rsidRPr="00151DB2">
        <w:t>biggest</w:t>
      </w:r>
      <w:r w:rsidRPr="00151DB2" w:rsidR="00821BB8">
        <w:t xml:space="preserve"> </w:t>
      </w:r>
      <w:r w:rsidRPr="00151DB2">
        <w:t>factor</w:t>
      </w:r>
      <w:r w:rsidRPr="00151DB2" w:rsidR="00821BB8">
        <w:t xml:space="preserve"> </w:t>
      </w:r>
      <w:r w:rsidRPr="00151DB2">
        <w:t>our</w:t>
      </w:r>
      <w:r w:rsidRPr="00151DB2" w:rsidR="00821BB8">
        <w:t xml:space="preserve"> </w:t>
      </w:r>
      <w:r w:rsidRPr="00151DB2">
        <w:t>businesses</w:t>
      </w:r>
      <w:r w:rsidRPr="00151DB2" w:rsidR="00821BB8">
        <w:t xml:space="preserve"> </w:t>
      </w:r>
      <w:r w:rsidRPr="00151DB2">
        <w:t>are</w:t>
      </w:r>
      <w:r w:rsidRPr="00151DB2" w:rsidR="00821BB8">
        <w:t xml:space="preserve"> </w:t>
      </w:r>
      <w:r w:rsidRPr="00151DB2">
        <w:t>asking</w:t>
      </w:r>
      <w:r w:rsidRPr="00151DB2" w:rsidR="00821BB8">
        <w:t xml:space="preserve"> </w:t>
      </w:r>
      <w:r w:rsidRPr="00151DB2">
        <w:t>for.</w:t>
      </w:r>
      <w:r w:rsidRPr="00151DB2" w:rsidR="00821BB8">
        <w:t xml:space="preserve"> </w:t>
      </w:r>
      <w:r w:rsidRPr="00151DB2">
        <w:t>Quite</w:t>
      </w:r>
      <w:r w:rsidRPr="00151DB2" w:rsidR="00821BB8">
        <w:t xml:space="preserve"> </w:t>
      </w:r>
      <w:r w:rsidRPr="00151DB2">
        <w:t>often,</w:t>
      </w:r>
      <w:r w:rsidRPr="00151DB2" w:rsidR="00821BB8">
        <w:t xml:space="preserve"> </w:t>
      </w:r>
      <w:r w:rsidRPr="00151DB2">
        <w:t>when</w:t>
      </w:r>
      <w:r w:rsidRPr="00151DB2" w:rsidR="00821BB8">
        <w:t xml:space="preserve"> </w:t>
      </w:r>
      <w:r w:rsidRPr="00151DB2">
        <w:t>the</w:t>
      </w:r>
      <w:r w:rsidRPr="00151DB2" w:rsidR="00821BB8">
        <w:t xml:space="preserve"> </w:t>
      </w:r>
      <w:r w:rsidRPr="00151DB2">
        <w:t>rent</w:t>
      </w:r>
      <w:r w:rsidRPr="00151DB2" w:rsidR="00821BB8">
        <w:t xml:space="preserve"> </w:t>
      </w:r>
      <w:r w:rsidRPr="00151DB2">
        <w:t>debt</w:t>
      </w:r>
      <w:r w:rsidRPr="00151DB2" w:rsidR="00821BB8">
        <w:t xml:space="preserve"> </w:t>
      </w:r>
      <w:r w:rsidRPr="00151DB2">
        <w:t>is</w:t>
      </w:r>
      <w:r w:rsidRPr="00151DB2" w:rsidR="00821BB8">
        <w:t xml:space="preserve"> </w:t>
      </w:r>
      <w:r w:rsidRPr="00151DB2">
        <w:t>rescheduled,</w:t>
      </w:r>
      <w:r w:rsidRPr="00151DB2" w:rsidR="00821BB8">
        <w:t xml:space="preserve"> </w:t>
      </w:r>
      <w:r w:rsidRPr="00151DB2">
        <w:t>it</w:t>
      </w:r>
      <w:r w:rsidRPr="00151DB2" w:rsidR="00821BB8">
        <w:t xml:space="preserve"> </w:t>
      </w:r>
      <w:r w:rsidRPr="00151DB2">
        <w:t>is</w:t>
      </w:r>
      <w:r w:rsidRPr="00151DB2" w:rsidR="00821BB8">
        <w:t xml:space="preserve"> </w:t>
      </w:r>
      <w:r w:rsidRPr="00151DB2">
        <w:t>not</w:t>
      </w:r>
      <w:r w:rsidRPr="00151DB2" w:rsidR="00821BB8">
        <w:t xml:space="preserve"> </w:t>
      </w:r>
      <w:r w:rsidRPr="00151DB2">
        <w:t>sufficient</w:t>
      </w:r>
      <w:r w:rsidRPr="00151DB2" w:rsidR="00821BB8">
        <w:t xml:space="preserve"> </w:t>
      </w:r>
      <w:r w:rsidRPr="00151DB2">
        <w:t>time</w:t>
      </w:r>
      <w:r w:rsidRPr="00151DB2" w:rsidR="00821BB8">
        <w:t xml:space="preserve"> </w:t>
      </w:r>
      <w:r w:rsidRPr="00151DB2">
        <w:t>for</w:t>
      </w:r>
      <w:r w:rsidRPr="00151DB2" w:rsidR="00821BB8">
        <w:t xml:space="preserve"> </w:t>
      </w:r>
      <w:r w:rsidRPr="00151DB2">
        <w:t>them</w:t>
      </w:r>
      <w:r w:rsidRPr="00151DB2" w:rsidR="00821BB8">
        <w:t xml:space="preserve"> </w:t>
      </w:r>
      <w:r w:rsidRPr="00151DB2">
        <w:t>to</w:t>
      </w:r>
      <w:r w:rsidRPr="00151DB2" w:rsidR="00821BB8">
        <w:t xml:space="preserve"> </w:t>
      </w:r>
      <w:r w:rsidRPr="00151DB2">
        <w:t>be</w:t>
      </w:r>
      <w:r w:rsidRPr="00151DB2" w:rsidR="00821BB8">
        <w:t xml:space="preserve"> </w:t>
      </w:r>
      <w:r w:rsidRPr="00151DB2">
        <w:t>able</w:t>
      </w:r>
      <w:r w:rsidRPr="00151DB2" w:rsidR="00821BB8">
        <w:t xml:space="preserve"> </w:t>
      </w:r>
      <w:r w:rsidRPr="00151DB2">
        <w:t>to</w:t>
      </w:r>
      <w:r w:rsidRPr="00151DB2" w:rsidR="00821BB8">
        <w:t xml:space="preserve"> </w:t>
      </w:r>
      <w:r w:rsidRPr="00151DB2">
        <w:t>make</w:t>
      </w:r>
      <w:r w:rsidRPr="00151DB2" w:rsidR="00821BB8">
        <w:t xml:space="preserve"> </w:t>
      </w:r>
      <w:r w:rsidRPr="00151DB2">
        <w:t>those</w:t>
      </w:r>
      <w:r w:rsidRPr="00151DB2" w:rsidR="00821BB8">
        <w:t xml:space="preserve"> </w:t>
      </w:r>
      <w:r w:rsidRPr="00151DB2">
        <w:t>repayments.</w:t>
      </w:r>
      <w:r w:rsidRPr="00151DB2" w:rsidR="00821BB8">
        <w:t xml:space="preserve"> </w:t>
      </w:r>
      <w:r w:rsidRPr="00151DB2">
        <w:t>They</w:t>
      </w:r>
      <w:r w:rsidRPr="00151DB2" w:rsidR="00821BB8">
        <w:t xml:space="preserve"> </w:t>
      </w:r>
      <w:r w:rsidRPr="00151DB2">
        <w:t>would</w:t>
      </w:r>
      <w:r w:rsidRPr="00151DB2" w:rsidR="00821BB8">
        <w:t xml:space="preserve"> </w:t>
      </w:r>
      <w:r w:rsidRPr="00151DB2">
        <w:t>like</w:t>
      </w:r>
      <w:r w:rsidRPr="00151DB2" w:rsidR="00821BB8">
        <w:t xml:space="preserve"> </w:t>
      </w:r>
      <w:r w:rsidRPr="00151DB2">
        <w:t>to</w:t>
      </w:r>
      <w:r w:rsidRPr="00151DB2" w:rsidR="00821BB8">
        <w:t xml:space="preserve"> </w:t>
      </w:r>
      <w:r w:rsidRPr="00151DB2">
        <w:t>be</w:t>
      </w:r>
      <w:r w:rsidRPr="00151DB2" w:rsidR="00821BB8">
        <w:t xml:space="preserve"> </w:t>
      </w:r>
      <w:r w:rsidRPr="00151DB2">
        <w:t>able</w:t>
      </w:r>
      <w:r w:rsidRPr="00151DB2" w:rsidR="00821BB8">
        <w:t xml:space="preserve"> </w:t>
      </w:r>
      <w:r w:rsidRPr="00151DB2">
        <w:t>to</w:t>
      </w:r>
      <w:r w:rsidRPr="00151DB2" w:rsidR="00821BB8">
        <w:t xml:space="preserve"> </w:t>
      </w:r>
      <w:r w:rsidRPr="00151DB2">
        <w:t>negotiate</w:t>
      </w:r>
      <w:r w:rsidRPr="00151DB2" w:rsidR="00821BB8">
        <w:t xml:space="preserve"> </w:t>
      </w:r>
      <w:r w:rsidRPr="00151DB2">
        <w:t>a</w:t>
      </w:r>
      <w:r w:rsidRPr="00151DB2" w:rsidR="00821BB8">
        <w:t xml:space="preserve"> </w:t>
      </w:r>
      <w:r w:rsidRPr="00151DB2">
        <w:t>longer</w:t>
      </w:r>
      <w:r w:rsidRPr="00151DB2" w:rsidR="00821BB8">
        <w:t xml:space="preserve"> </w:t>
      </w:r>
      <w:r w:rsidRPr="00151DB2">
        <w:t>payment</w:t>
      </w:r>
      <w:r w:rsidRPr="00151DB2" w:rsidR="00821BB8">
        <w:t xml:space="preserve"> </w:t>
      </w:r>
      <w:r w:rsidRPr="00151DB2">
        <w:t>plan</w:t>
      </w:r>
      <w:r w:rsidRPr="00151DB2" w:rsidR="00821BB8">
        <w:t xml:space="preserve"> </w:t>
      </w:r>
      <w:r w:rsidRPr="00151DB2">
        <w:t>to</w:t>
      </w:r>
      <w:r w:rsidRPr="00151DB2" w:rsidR="00821BB8">
        <w:t xml:space="preserve"> </w:t>
      </w:r>
      <w:r w:rsidRPr="00151DB2">
        <w:t>repay</w:t>
      </w:r>
      <w:r w:rsidRPr="00151DB2" w:rsidR="00821BB8">
        <w:t xml:space="preserve"> </w:t>
      </w:r>
      <w:r w:rsidRPr="00151DB2">
        <w:t>that</w:t>
      </w:r>
      <w:r w:rsidRPr="00151DB2" w:rsidR="00821BB8">
        <w:t xml:space="preserve"> </w:t>
      </w:r>
      <w:r w:rsidRPr="00151DB2">
        <w:t>rent</w:t>
      </w:r>
      <w:r w:rsidRPr="00151DB2" w:rsidR="00821BB8">
        <w:t xml:space="preserve"> </w:t>
      </w:r>
      <w:r w:rsidRPr="00151DB2">
        <w:t>debt.</w:t>
      </w:r>
      <w:r w:rsidRPr="00151DB2" w:rsidR="00821BB8">
        <w:t xml:space="preserve"> </w:t>
      </w:r>
      <w:r w:rsidRPr="00151DB2">
        <w:t>I</w:t>
      </w:r>
      <w:r w:rsidRPr="00151DB2">
        <w:t>t</w:t>
      </w:r>
      <w:r w:rsidRPr="00151DB2" w:rsidR="00821BB8">
        <w:t xml:space="preserve"> </w:t>
      </w:r>
      <w:r w:rsidRPr="00151DB2">
        <w:t>has</w:t>
      </w:r>
      <w:r w:rsidRPr="00151DB2" w:rsidR="00821BB8">
        <w:t xml:space="preserve"> </w:t>
      </w:r>
      <w:r w:rsidRPr="00151DB2">
        <w:t>the</w:t>
      </w:r>
      <w:r w:rsidRPr="00151DB2" w:rsidR="00821BB8">
        <w:t xml:space="preserve"> </w:t>
      </w:r>
      <w:r w:rsidRPr="00151DB2">
        <w:t>potential</w:t>
      </w:r>
      <w:r w:rsidRPr="00151DB2" w:rsidR="00821BB8">
        <w:t xml:space="preserve"> </w:t>
      </w:r>
      <w:r w:rsidRPr="00151DB2">
        <w:t>to</w:t>
      </w:r>
      <w:r w:rsidRPr="00151DB2" w:rsidR="00821BB8">
        <w:t xml:space="preserve"> </w:t>
      </w:r>
      <w:r w:rsidRPr="00151DB2">
        <w:t>deliver</w:t>
      </w:r>
      <w:r w:rsidRPr="00151DB2">
        <w:t>,</w:t>
      </w:r>
      <w:r w:rsidRPr="00151DB2" w:rsidR="00821BB8">
        <w:t xml:space="preserve"> </w:t>
      </w:r>
      <w:r w:rsidRPr="00151DB2">
        <w:t>but</w:t>
      </w:r>
      <w:r w:rsidRPr="00151DB2" w:rsidR="00821BB8">
        <w:t xml:space="preserve"> </w:t>
      </w:r>
      <w:r w:rsidRPr="00151DB2">
        <w:t>we</w:t>
      </w:r>
      <w:r w:rsidRPr="00151DB2" w:rsidR="00821BB8">
        <w:t xml:space="preserve"> </w:t>
      </w:r>
      <w:r w:rsidRPr="00151DB2">
        <w:t>need</w:t>
      </w:r>
      <w:r w:rsidRPr="00151DB2" w:rsidR="00821BB8">
        <w:t xml:space="preserve"> </w:t>
      </w:r>
      <w:r w:rsidRPr="00151DB2">
        <w:t>to</w:t>
      </w:r>
      <w:r w:rsidRPr="00151DB2" w:rsidR="00821BB8">
        <w:t xml:space="preserve"> </w:t>
      </w:r>
      <w:r w:rsidRPr="00151DB2">
        <w:t>see</w:t>
      </w:r>
      <w:r w:rsidRPr="00151DB2" w:rsidR="00821BB8">
        <w:t xml:space="preserve"> </w:t>
      </w:r>
      <w:r w:rsidRPr="00151DB2">
        <w:t>the</w:t>
      </w:r>
      <w:r w:rsidRPr="00151DB2" w:rsidR="00821BB8">
        <w:t xml:space="preserve"> </w:t>
      </w:r>
      <w:r w:rsidRPr="00151DB2">
        <w:t>detail</w:t>
      </w:r>
      <w:r w:rsidRPr="00151DB2" w:rsidR="00821BB8">
        <w:t xml:space="preserve"> </w:t>
      </w:r>
      <w:r w:rsidRPr="00151DB2" w:rsidR="00E46531">
        <w:t>urgently</w:t>
      </w:r>
      <w:r w:rsidR="00E46531">
        <w:t>,</w:t>
      </w:r>
      <w:r w:rsidRPr="00151DB2" w:rsidR="00E46531">
        <w:t xml:space="preserve"> </w:t>
      </w:r>
      <w:r w:rsidRPr="00151DB2">
        <w:t>because</w:t>
      </w:r>
      <w:r w:rsidRPr="00151DB2" w:rsidR="00821BB8">
        <w:t xml:space="preserve"> </w:t>
      </w:r>
      <w:r w:rsidRPr="00151DB2">
        <w:t>the</w:t>
      </w:r>
      <w:r w:rsidRPr="00151DB2" w:rsidR="00821BB8">
        <w:t xml:space="preserve"> </w:t>
      </w:r>
      <w:r w:rsidRPr="00151DB2">
        <w:t>devil</w:t>
      </w:r>
      <w:r w:rsidRPr="00151DB2" w:rsidR="00821BB8">
        <w:t xml:space="preserve"> </w:t>
      </w:r>
      <w:r w:rsidRPr="00151DB2">
        <w:t>is</w:t>
      </w:r>
      <w:r w:rsidRPr="00151DB2" w:rsidR="00821BB8">
        <w:t xml:space="preserve"> </w:t>
      </w:r>
      <w:r w:rsidRPr="00151DB2">
        <w:t>always</w:t>
      </w:r>
      <w:r w:rsidRPr="00151DB2" w:rsidR="00821BB8">
        <w:t xml:space="preserve"> </w:t>
      </w:r>
      <w:r w:rsidRPr="00151DB2">
        <w:t>in</w:t>
      </w:r>
      <w:r w:rsidRPr="00151DB2" w:rsidR="00821BB8">
        <w:t xml:space="preserve"> </w:t>
      </w:r>
      <w:r w:rsidRPr="00151DB2">
        <w:t>the</w:t>
      </w:r>
      <w:r w:rsidRPr="00151DB2" w:rsidR="00821BB8">
        <w:t xml:space="preserve"> </w:t>
      </w:r>
      <w:r w:rsidRPr="00151DB2">
        <w:t>detail.</w:t>
      </w:r>
      <w:r w:rsidRPr="00151DB2" w:rsidR="00821BB8">
        <w:t xml:space="preserve"> </w:t>
      </w:r>
      <w:r w:rsidRPr="00151DB2">
        <w:t>We</w:t>
      </w:r>
      <w:r w:rsidRPr="00151DB2" w:rsidR="00821BB8">
        <w:t xml:space="preserve"> </w:t>
      </w:r>
      <w:r w:rsidRPr="00151DB2">
        <w:t>need</w:t>
      </w:r>
      <w:r w:rsidRPr="00151DB2" w:rsidR="00821BB8">
        <w:t xml:space="preserve"> </w:t>
      </w:r>
      <w:r w:rsidRPr="00151DB2">
        <w:t>that</w:t>
      </w:r>
      <w:r w:rsidRPr="00151DB2">
        <w:t>,</w:t>
      </w:r>
      <w:r w:rsidRPr="00151DB2" w:rsidR="00821BB8">
        <w:t xml:space="preserve"> </w:t>
      </w:r>
      <w:r w:rsidRPr="00151DB2">
        <w:t>ideally</w:t>
      </w:r>
      <w:r w:rsidRPr="00151DB2">
        <w:t>,</w:t>
      </w:r>
      <w:r w:rsidRPr="00151DB2" w:rsidR="00821BB8">
        <w:t xml:space="preserve"> </w:t>
      </w:r>
      <w:r w:rsidRPr="00151DB2">
        <w:t>before</w:t>
      </w:r>
      <w:r w:rsidRPr="00151DB2" w:rsidR="00821BB8">
        <w:t xml:space="preserve"> </w:t>
      </w:r>
      <w:r w:rsidRPr="00151DB2">
        <w:t>the</w:t>
      </w:r>
      <w:r w:rsidRPr="00151DB2" w:rsidR="00821BB8">
        <w:t xml:space="preserve"> </w:t>
      </w:r>
      <w:r w:rsidRPr="00151DB2">
        <w:t>House</w:t>
      </w:r>
      <w:r w:rsidRPr="00151DB2" w:rsidR="00821BB8">
        <w:t xml:space="preserve"> </w:t>
      </w:r>
      <w:r w:rsidRPr="00151DB2">
        <w:t>rises</w:t>
      </w:r>
      <w:r w:rsidRPr="00151DB2" w:rsidR="00821BB8">
        <w:t xml:space="preserve"> </w:t>
      </w:r>
      <w:r w:rsidRPr="00151DB2">
        <w:t>for</w:t>
      </w:r>
      <w:r w:rsidRPr="00151DB2" w:rsidR="00821BB8">
        <w:t xml:space="preserve"> </w:t>
      </w:r>
      <w:r w:rsidRPr="00151DB2">
        <w:t>recess</w:t>
      </w:r>
      <w:r w:rsidRPr="00151DB2" w:rsidR="00821BB8">
        <w:t xml:space="preserve"> </w:t>
      </w:r>
      <w:r w:rsidRPr="00151DB2">
        <w:t>so</w:t>
      </w:r>
      <w:r w:rsidRPr="00151DB2" w:rsidR="00821BB8">
        <w:t xml:space="preserve"> </w:t>
      </w:r>
      <w:r w:rsidRPr="00151DB2">
        <w:t>that</w:t>
      </w:r>
      <w:r w:rsidRPr="00151DB2" w:rsidR="00821BB8">
        <w:t xml:space="preserve"> </w:t>
      </w:r>
      <w:r w:rsidRPr="00151DB2">
        <w:t>we</w:t>
      </w:r>
      <w:r w:rsidRPr="00151DB2" w:rsidR="00821BB8">
        <w:t xml:space="preserve"> </w:t>
      </w:r>
      <w:r w:rsidRPr="00151DB2">
        <w:t>can</w:t>
      </w:r>
      <w:r w:rsidRPr="00151DB2" w:rsidR="00821BB8">
        <w:t xml:space="preserve"> </w:t>
      </w:r>
      <w:r w:rsidRPr="00151DB2">
        <w:t>start</w:t>
      </w:r>
      <w:r w:rsidRPr="00151DB2" w:rsidR="00821BB8">
        <w:t xml:space="preserve"> </w:t>
      </w:r>
      <w:r w:rsidRPr="00151DB2">
        <w:t>to</w:t>
      </w:r>
      <w:r w:rsidRPr="00151DB2" w:rsidR="00821BB8">
        <w:t xml:space="preserve"> </w:t>
      </w:r>
      <w:r w:rsidRPr="00151DB2">
        <w:t>have</w:t>
      </w:r>
      <w:r w:rsidRPr="00151DB2" w:rsidR="00821BB8">
        <w:t xml:space="preserve"> </w:t>
      </w:r>
      <w:r w:rsidRPr="00151DB2">
        <w:t>some</w:t>
      </w:r>
      <w:r w:rsidRPr="00151DB2" w:rsidR="00821BB8">
        <w:t xml:space="preserve"> </w:t>
      </w:r>
      <w:r w:rsidRPr="00151DB2">
        <w:t>of</w:t>
      </w:r>
      <w:r w:rsidRPr="00151DB2" w:rsidR="00821BB8">
        <w:t xml:space="preserve"> </w:t>
      </w:r>
      <w:r w:rsidRPr="00151DB2">
        <w:t>th</w:t>
      </w:r>
      <w:r w:rsidRPr="00151DB2" w:rsidR="001C63BC">
        <w:t>ose</w:t>
      </w:r>
      <w:r w:rsidRPr="00151DB2" w:rsidR="00821BB8">
        <w:t xml:space="preserve"> </w:t>
      </w:r>
      <w:r w:rsidRPr="00151DB2">
        <w:t>meaningful</w:t>
      </w:r>
      <w:r w:rsidRPr="00151DB2" w:rsidR="00821BB8">
        <w:t xml:space="preserve"> </w:t>
      </w:r>
      <w:r w:rsidRPr="00151DB2">
        <w:t>negotiations</w:t>
      </w:r>
      <w:r w:rsidRPr="00151DB2" w:rsidR="00821BB8">
        <w:t xml:space="preserve"> </w:t>
      </w:r>
      <w:r w:rsidRPr="00151DB2">
        <w:t>over</w:t>
      </w:r>
      <w:r w:rsidRPr="00151DB2" w:rsidR="00821BB8">
        <w:t xml:space="preserve"> </w:t>
      </w:r>
      <w:r w:rsidR="00E46531">
        <w:t xml:space="preserve">the </w:t>
      </w:r>
      <w:r w:rsidRPr="00151DB2">
        <w:t>summer.</w:t>
      </w:r>
    </w:p>
    <w:p w:rsidR="00FB79A9" w:rsidRPr="00151DB2" w:rsidP="00FB79A9">
      <w:pPr>
        <w:pStyle w:val="Question"/>
      </w:pPr>
      <w:sdt>
        <w:sdtPr>
          <w:alias w:val="Member"/>
          <w:tag w:val="&lt;Member mnisId='4052' dodsId='35411'&gt;"/>
          <w:id w:val="441275822"/>
          <w:placeholder>
            <w:docPart w:val="DefaultPlaceholder_-1854013440"/>
          </w:placeholder>
          <w:richText/>
        </w:sdtPr>
        <w:sdtContent>
          <w:r w:rsidRPr="00151DB2">
            <w:rPr>
              <w:b/>
            </w:rPr>
            <w:t>Mark</w:t>
          </w:r>
          <w:r w:rsidRPr="00151DB2" w:rsidR="00821BB8">
            <w:rPr>
              <w:b/>
            </w:rPr>
            <w:t xml:space="preserve"> </w:t>
          </w:r>
          <w:r w:rsidRPr="00151DB2">
            <w:rPr>
              <w:b/>
            </w:rPr>
            <w:t>Pawsey:</w:t>
          </w:r>
        </w:sdtContent>
      </w:sdt>
      <w:r w:rsidRPr="00151DB2" w:rsidR="00821BB8">
        <w:t xml:space="preserve"> </w:t>
      </w:r>
      <w:r w:rsidRPr="00151DB2" w:rsidR="00653394">
        <w:t>I</w:t>
      </w:r>
      <w:r w:rsidRPr="00151DB2" w:rsidR="00821BB8">
        <w:t xml:space="preserve"> </w:t>
      </w:r>
      <w:r w:rsidRPr="00151DB2" w:rsidR="001C63BC">
        <w:t xml:space="preserve">certainly </w:t>
      </w:r>
      <w:r w:rsidRPr="00151DB2" w:rsidR="00653394">
        <w:t>take</w:t>
      </w:r>
      <w:r w:rsidRPr="00151DB2" w:rsidR="00821BB8">
        <w:t xml:space="preserve"> </w:t>
      </w:r>
      <w:r w:rsidRPr="00151DB2" w:rsidR="00653394">
        <w:t>your</w:t>
      </w:r>
      <w:r w:rsidRPr="00151DB2" w:rsidR="00821BB8">
        <w:t xml:space="preserve"> </w:t>
      </w:r>
      <w:r w:rsidRPr="00151DB2" w:rsidR="00653394">
        <w:t>point</w:t>
      </w:r>
      <w:r w:rsidRPr="00151DB2" w:rsidR="00821BB8">
        <w:t xml:space="preserve"> </w:t>
      </w:r>
      <w:r w:rsidRPr="00151DB2" w:rsidR="00653394">
        <w:t>about</w:t>
      </w:r>
      <w:r w:rsidRPr="00151DB2" w:rsidR="00821BB8">
        <w:t xml:space="preserve"> </w:t>
      </w:r>
      <w:r w:rsidRPr="00151DB2" w:rsidR="00653394">
        <w:t>the</w:t>
      </w:r>
      <w:r w:rsidRPr="00151DB2" w:rsidR="00821BB8">
        <w:t xml:space="preserve"> </w:t>
      </w:r>
      <w:r w:rsidRPr="00151DB2" w:rsidR="00653394">
        <w:t>det</w:t>
      </w:r>
      <w:r w:rsidRPr="00151DB2" w:rsidR="00661F9B">
        <w:t>a</w:t>
      </w:r>
      <w:r w:rsidRPr="00151DB2" w:rsidR="00653394">
        <w:t>il,</w:t>
      </w:r>
      <w:r w:rsidRPr="00151DB2" w:rsidR="00821BB8">
        <w:t xml:space="preserve"> </w:t>
      </w:r>
      <w:r w:rsidRPr="00151DB2" w:rsidR="00653394">
        <w:t>but</w:t>
      </w:r>
      <w:r w:rsidRPr="00151DB2" w:rsidR="00821BB8">
        <w:t xml:space="preserve"> </w:t>
      </w:r>
      <w:r w:rsidR="00E46531">
        <w:t>are you</w:t>
      </w:r>
      <w:r w:rsidRPr="00151DB2" w:rsidR="00821BB8">
        <w:t xml:space="preserve"> </w:t>
      </w:r>
      <w:r w:rsidRPr="00151DB2" w:rsidR="00653394">
        <w:t>suggesting</w:t>
      </w:r>
      <w:r w:rsidRPr="00151DB2" w:rsidR="00821BB8">
        <w:t xml:space="preserve"> </w:t>
      </w:r>
      <w:r w:rsidRPr="00151DB2" w:rsidR="00653394">
        <w:t>to</w:t>
      </w:r>
      <w:r w:rsidRPr="00151DB2" w:rsidR="00821BB8">
        <w:t xml:space="preserve"> </w:t>
      </w:r>
      <w:r w:rsidRPr="00151DB2" w:rsidR="00653394">
        <w:t>us</w:t>
      </w:r>
      <w:r w:rsidRPr="00151DB2" w:rsidR="00821BB8">
        <w:t xml:space="preserve"> </w:t>
      </w:r>
      <w:r w:rsidRPr="00151DB2" w:rsidR="00653394">
        <w:t>that</w:t>
      </w:r>
      <w:r w:rsidRPr="00151DB2" w:rsidR="00821BB8">
        <w:t xml:space="preserve"> </w:t>
      </w:r>
      <w:r w:rsidRPr="00151DB2" w:rsidR="00653394">
        <w:t>the</w:t>
      </w:r>
      <w:r w:rsidRPr="00151DB2" w:rsidR="00821BB8">
        <w:t xml:space="preserve"> </w:t>
      </w:r>
      <w:r w:rsidRPr="00151DB2" w:rsidR="000005F7">
        <w:t>existence</w:t>
      </w:r>
      <w:r w:rsidRPr="00151DB2" w:rsidR="00821BB8">
        <w:t xml:space="preserve"> </w:t>
      </w:r>
      <w:r w:rsidRPr="00151DB2" w:rsidR="00653394">
        <w:t>of</w:t>
      </w:r>
      <w:r w:rsidRPr="00151DB2" w:rsidR="00821BB8">
        <w:t xml:space="preserve"> </w:t>
      </w:r>
      <w:r w:rsidRPr="00151DB2" w:rsidR="00653394">
        <w:t>the</w:t>
      </w:r>
      <w:r w:rsidRPr="00151DB2" w:rsidR="00821BB8">
        <w:t xml:space="preserve"> </w:t>
      </w:r>
      <w:r w:rsidRPr="00151DB2" w:rsidR="00653394">
        <w:t>process</w:t>
      </w:r>
      <w:r w:rsidRPr="00151DB2" w:rsidR="00821BB8">
        <w:t xml:space="preserve"> </w:t>
      </w:r>
      <w:r w:rsidRPr="00151DB2" w:rsidR="00653394">
        <w:t>and</w:t>
      </w:r>
      <w:r w:rsidRPr="00151DB2" w:rsidR="00821BB8">
        <w:t xml:space="preserve"> </w:t>
      </w:r>
      <w:r w:rsidRPr="00151DB2" w:rsidR="00653394">
        <w:t>the</w:t>
      </w:r>
      <w:r w:rsidRPr="00151DB2" w:rsidR="00821BB8">
        <w:t xml:space="preserve"> </w:t>
      </w:r>
      <w:r w:rsidRPr="00151DB2" w:rsidR="00653394">
        <w:t>Government</w:t>
      </w:r>
      <w:r w:rsidR="00E46531">
        <w:t xml:space="preserve">’s </w:t>
      </w:r>
      <w:r w:rsidRPr="00151DB2" w:rsidR="00653394">
        <w:t>announcement</w:t>
      </w:r>
      <w:r w:rsidRPr="00151DB2" w:rsidR="00821BB8">
        <w:t xml:space="preserve"> </w:t>
      </w:r>
      <w:r w:rsidRPr="00151DB2" w:rsidR="00653394">
        <w:t>has</w:t>
      </w:r>
      <w:r w:rsidRPr="00151DB2" w:rsidR="00821BB8">
        <w:t xml:space="preserve"> </w:t>
      </w:r>
      <w:r w:rsidRPr="00151DB2" w:rsidR="00653394">
        <w:t>brought</w:t>
      </w:r>
      <w:r w:rsidRPr="00151DB2" w:rsidR="00821BB8">
        <w:t xml:space="preserve"> </w:t>
      </w:r>
      <w:r w:rsidRPr="00151DB2" w:rsidR="00653394">
        <w:t>some</w:t>
      </w:r>
      <w:r w:rsidRPr="00151DB2" w:rsidR="00821BB8">
        <w:t xml:space="preserve"> </w:t>
      </w:r>
      <w:r w:rsidRPr="00151DB2" w:rsidR="00653394">
        <w:t>landlords</w:t>
      </w:r>
      <w:r w:rsidRPr="00151DB2" w:rsidR="00821BB8">
        <w:t xml:space="preserve"> </w:t>
      </w:r>
      <w:r w:rsidRPr="00151DB2" w:rsidR="00653394">
        <w:t>t</w:t>
      </w:r>
      <w:r w:rsidRPr="00151DB2">
        <w:t>o</w:t>
      </w:r>
      <w:r w:rsidRPr="00151DB2" w:rsidR="00821BB8">
        <w:t xml:space="preserve"> </w:t>
      </w:r>
      <w:r w:rsidRPr="00151DB2">
        <w:t>negotiate</w:t>
      </w:r>
      <w:r w:rsidRPr="00151DB2" w:rsidR="00821BB8">
        <w:t xml:space="preserve"> </w:t>
      </w:r>
      <w:r w:rsidRPr="00151DB2">
        <w:t>because,</w:t>
      </w:r>
      <w:r w:rsidRPr="00151DB2" w:rsidR="00821BB8">
        <w:t xml:space="preserve"> </w:t>
      </w:r>
      <w:r w:rsidRPr="00151DB2">
        <w:t>when</w:t>
      </w:r>
      <w:r w:rsidRPr="00151DB2" w:rsidR="00821BB8">
        <w:t xml:space="preserve"> </w:t>
      </w:r>
      <w:r w:rsidRPr="00151DB2">
        <w:t>it</w:t>
      </w:r>
      <w:r w:rsidRPr="00151DB2" w:rsidR="00821BB8">
        <w:t xml:space="preserve"> </w:t>
      </w:r>
      <w:r w:rsidRPr="00151DB2">
        <w:t>comes</w:t>
      </w:r>
      <w:r w:rsidRPr="00151DB2" w:rsidR="00821BB8">
        <w:t xml:space="preserve"> </w:t>
      </w:r>
      <w:r w:rsidRPr="00151DB2">
        <w:t>to</w:t>
      </w:r>
      <w:r w:rsidRPr="00151DB2" w:rsidR="00821BB8">
        <w:t xml:space="preserve"> </w:t>
      </w:r>
      <w:r w:rsidRPr="00151DB2">
        <w:t>arbitration,</w:t>
      </w:r>
      <w:r w:rsidRPr="00151DB2" w:rsidR="00821BB8">
        <w:t xml:space="preserve"> </w:t>
      </w:r>
      <w:r w:rsidRPr="00151DB2">
        <w:t>if</w:t>
      </w:r>
      <w:r w:rsidRPr="00151DB2" w:rsidR="00821BB8">
        <w:t xml:space="preserve"> </w:t>
      </w:r>
      <w:r w:rsidRPr="00151DB2">
        <w:t>they</w:t>
      </w:r>
      <w:r w:rsidRPr="00151DB2" w:rsidR="00821BB8">
        <w:t xml:space="preserve"> </w:t>
      </w:r>
      <w:r w:rsidRPr="00151DB2">
        <w:t>are</w:t>
      </w:r>
      <w:r w:rsidRPr="00151DB2" w:rsidR="00821BB8">
        <w:t xml:space="preserve"> </w:t>
      </w:r>
      <w:r w:rsidRPr="00151DB2">
        <w:t>shown</w:t>
      </w:r>
      <w:r w:rsidRPr="00151DB2" w:rsidR="00821BB8">
        <w:t xml:space="preserve"> </w:t>
      </w:r>
      <w:r w:rsidRPr="00151DB2">
        <w:t>not</w:t>
      </w:r>
      <w:r w:rsidRPr="00151DB2" w:rsidR="00821BB8">
        <w:t xml:space="preserve"> </w:t>
      </w:r>
      <w:r w:rsidRPr="00151DB2">
        <w:t>to</w:t>
      </w:r>
      <w:r w:rsidRPr="00151DB2" w:rsidR="00821BB8">
        <w:t xml:space="preserve"> </w:t>
      </w:r>
      <w:r w:rsidRPr="00151DB2">
        <w:t>have</w:t>
      </w:r>
      <w:r w:rsidRPr="00151DB2" w:rsidR="00821BB8">
        <w:t xml:space="preserve"> </w:t>
      </w:r>
      <w:r w:rsidRPr="00151DB2">
        <w:t>had</w:t>
      </w:r>
      <w:r w:rsidRPr="00151DB2" w:rsidR="00821BB8">
        <w:t xml:space="preserve"> </w:t>
      </w:r>
      <w:r w:rsidRPr="00151DB2">
        <w:t>any</w:t>
      </w:r>
      <w:r w:rsidRPr="00151DB2" w:rsidR="00821BB8">
        <w:t xml:space="preserve"> </w:t>
      </w:r>
      <w:r w:rsidRPr="00151DB2">
        <w:t>discussions</w:t>
      </w:r>
      <w:r w:rsidRPr="00151DB2" w:rsidR="00821BB8">
        <w:t xml:space="preserve"> </w:t>
      </w:r>
      <w:r w:rsidRPr="00151DB2">
        <w:t>with</w:t>
      </w:r>
      <w:r w:rsidRPr="00151DB2" w:rsidR="00821BB8">
        <w:t xml:space="preserve"> </w:t>
      </w:r>
      <w:r w:rsidRPr="00151DB2">
        <w:t>their</w:t>
      </w:r>
      <w:r w:rsidRPr="00151DB2" w:rsidR="00821BB8">
        <w:t xml:space="preserve"> </w:t>
      </w:r>
      <w:r w:rsidRPr="00151DB2">
        <w:t>tenant</w:t>
      </w:r>
      <w:r w:rsidRPr="00151DB2" w:rsidR="00653394">
        <w:t>,</w:t>
      </w:r>
      <w:r w:rsidRPr="00151DB2" w:rsidR="00821BB8">
        <w:t xml:space="preserve"> </w:t>
      </w:r>
      <w:r w:rsidRPr="00151DB2" w:rsidR="001C63BC">
        <w:t xml:space="preserve">if </w:t>
      </w:r>
      <w:r w:rsidRPr="00151DB2" w:rsidR="00653394">
        <w:t>they</w:t>
      </w:r>
      <w:r w:rsidRPr="00151DB2" w:rsidR="00821BB8">
        <w:t xml:space="preserve"> </w:t>
      </w:r>
      <w:r w:rsidRPr="00151DB2" w:rsidR="00653394">
        <w:t>have</w:t>
      </w:r>
      <w:r w:rsidRPr="00151DB2" w:rsidR="00821BB8">
        <w:t xml:space="preserve"> </w:t>
      </w:r>
      <w:r w:rsidRPr="00151DB2" w:rsidR="00653394">
        <w:t>simply</w:t>
      </w:r>
      <w:r w:rsidRPr="00151DB2" w:rsidR="00821BB8">
        <w:t xml:space="preserve"> </w:t>
      </w:r>
      <w:r w:rsidRPr="00151DB2" w:rsidR="00653394">
        <w:t>dug</w:t>
      </w:r>
      <w:r w:rsidRPr="00151DB2" w:rsidR="00821BB8">
        <w:t xml:space="preserve"> </w:t>
      </w:r>
      <w:r w:rsidRPr="00151DB2" w:rsidR="00E46531">
        <w:t xml:space="preserve">in </w:t>
      </w:r>
      <w:r w:rsidRPr="00151DB2" w:rsidR="00661F9B">
        <w:t>their</w:t>
      </w:r>
      <w:r w:rsidRPr="00151DB2" w:rsidR="00821BB8">
        <w:t xml:space="preserve"> </w:t>
      </w:r>
      <w:r w:rsidRPr="00151DB2" w:rsidR="00661F9B">
        <w:t>heels</w:t>
      </w:r>
      <w:r w:rsidRPr="00151DB2" w:rsidR="00821BB8">
        <w:t xml:space="preserve"> </w:t>
      </w:r>
      <w:r w:rsidRPr="00151DB2" w:rsidR="00661F9B">
        <w:t>and</w:t>
      </w:r>
      <w:r w:rsidRPr="00151DB2" w:rsidR="00821BB8">
        <w:t xml:space="preserve"> </w:t>
      </w:r>
      <w:r w:rsidRPr="00151DB2" w:rsidR="00661F9B">
        <w:t>said,</w:t>
      </w:r>
      <w:r w:rsidRPr="00151DB2" w:rsidR="00821BB8">
        <w:t xml:space="preserve"> </w:t>
      </w:r>
      <w:r w:rsidRPr="00151DB2" w:rsidR="00661F9B">
        <w:t>“The</w:t>
      </w:r>
      <w:r w:rsidRPr="00151DB2" w:rsidR="00821BB8">
        <w:t xml:space="preserve"> </w:t>
      </w:r>
      <w:r w:rsidRPr="00151DB2" w:rsidR="00661F9B">
        <w:t>rent</w:t>
      </w:r>
      <w:r w:rsidRPr="00151DB2" w:rsidR="00821BB8">
        <w:t xml:space="preserve"> </w:t>
      </w:r>
      <w:r w:rsidRPr="00151DB2" w:rsidR="00661F9B">
        <w:t>is</w:t>
      </w:r>
      <w:r w:rsidRPr="00151DB2" w:rsidR="00821BB8">
        <w:t xml:space="preserve"> </w:t>
      </w:r>
      <w:r w:rsidRPr="00151DB2" w:rsidR="00661F9B">
        <w:t>due</w:t>
      </w:r>
      <w:r w:rsidR="00E46531">
        <w:t>,</w:t>
      </w:r>
      <w:r w:rsidRPr="00151DB2" w:rsidR="00661F9B">
        <w:t>”</w:t>
      </w:r>
      <w:r w:rsidRPr="00151DB2" w:rsidR="001C63BC">
        <w:t xml:space="preserve"> t</w:t>
      </w:r>
      <w:r w:rsidRPr="00151DB2" w:rsidR="00661F9B">
        <w:t>hat</w:t>
      </w:r>
      <w:r w:rsidRPr="00151DB2" w:rsidR="00821BB8">
        <w:t xml:space="preserve"> </w:t>
      </w:r>
      <w:r w:rsidRPr="00151DB2" w:rsidR="00661F9B">
        <w:t>is</w:t>
      </w:r>
      <w:r w:rsidRPr="00151DB2" w:rsidR="00821BB8">
        <w:t xml:space="preserve"> </w:t>
      </w:r>
      <w:r w:rsidRPr="00151DB2">
        <w:t>not</w:t>
      </w:r>
      <w:r w:rsidRPr="00151DB2" w:rsidR="00821BB8">
        <w:t xml:space="preserve"> </w:t>
      </w:r>
      <w:r w:rsidRPr="00151DB2">
        <w:t>going</w:t>
      </w:r>
      <w:r w:rsidRPr="00151DB2" w:rsidR="00821BB8">
        <w:t xml:space="preserve"> </w:t>
      </w:r>
      <w:r w:rsidRPr="00151DB2">
        <w:t>to</w:t>
      </w:r>
      <w:r w:rsidRPr="00151DB2" w:rsidR="00821BB8">
        <w:t xml:space="preserve"> </w:t>
      </w:r>
      <w:r w:rsidRPr="00151DB2">
        <w:t>look</w:t>
      </w:r>
      <w:r w:rsidRPr="00151DB2" w:rsidR="00821BB8">
        <w:t xml:space="preserve"> </w:t>
      </w:r>
      <w:r w:rsidRPr="00151DB2">
        <w:t>good</w:t>
      </w:r>
      <w:r w:rsidRPr="00151DB2" w:rsidR="00821BB8">
        <w:t xml:space="preserve"> </w:t>
      </w:r>
      <w:r w:rsidRPr="00151DB2">
        <w:t>in</w:t>
      </w:r>
      <w:r w:rsidRPr="00151DB2" w:rsidR="00821BB8">
        <w:t xml:space="preserve"> </w:t>
      </w:r>
      <w:r w:rsidRPr="00151DB2">
        <w:t>the</w:t>
      </w:r>
      <w:r w:rsidRPr="00151DB2" w:rsidR="00821BB8">
        <w:t xml:space="preserve"> </w:t>
      </w:r>
      <w:r w:rsidRPr="00151DB2">
        <w:t>arbitration</w:t>
      </w:r>
      <w:r w:rsidRPr="00151DB2" w:rsidR="00821BB8">
        <w:t xml:space="preserve"> </w:t>
      </w:r>
      <w:r w:rsidRPr="00151DB2">
        <w:t>process</w:t>
      </w:r>
      <w:r w:rsidR="00E46531">
        <w:t>?</w:t>
      </w:r>
      <w:r w:rsidRPr="00151DB2" w:rsidR="00821BB8">
        <w:t xml:space="preserve"> </w:t>
      </w:r>
      <w:r w:rsidRPr="00151DB2" w:rsidR="00661F9B">
        <w:t>Is</w:t>
      </w:r>
      <w:r w:rsidRPr="00151DB2" w:rsidR="00821BB8">
        <w:t xml:space="preserve"> </w:t>
      </w:r>
      <w:r w:rsidRPr="00151DB2" w:rsidR="00661F9B">
        <w:t>that</w:t>
      </w:r>
      <w:r w:rsidRPr="00151DB2" w:rsidR="00821BB8">
        <w:t xml:space="preserve"> </w:t>
      </w:r>
      <w:r w:rsidRPr="00151DB2" w:rsidR="00661F9B">
        <w:t>essentially</w:t>
      </w:r>
      <w:r w:rsidRPr="00151DB2" w:rsidR="00821BB8">
        <w:t xml:space="preserve"> </w:t>
      </w:r>
      <w:r w:rsidRPr="00151DB2" w:rsidR="00661F9B">
        <w:t>what</w:t>
      </w:r>
      <w:r w:rsidRPr="00151DB2" w:rsidR="00821BB8">
        <w:t xml:space="preserve"> </w:t>
      </w:r>
      <w:r w:rsidRPr="00151DB2" w:rsidR="00661F9B">
        <w:t>you</w:t>
      </w:r>
      <w:r w:rsidRPr="00151DB2" w:rsidR="00821BB8">
        <w:t xml:space="preserve"> </w:t>
      </w:r>
      <w:r w:rsidRPr="00151DB2" w:rsidR="00661F9B">
        <w:t>are</w:t>
      </w:r>
      <w:r w:rsidRPr="00151DB2" w:rsidR="00821BB8">
        <w:t xml:space="preserve"> </w:t>
      </w:r>
      <w:r w:rsidRPr="00151DB2" w:rsidR="00661F9B">
        <w:t>saying</w:t>
      </w:r>
      <w:r w:rsidRPr="00151DB2" w:rsidR="00821BB8">
        <w:t xml:space="preserve"> </w:t>
      </w:r>
      <w:r w:rsidRPr="00151DB2" w:rsidR="00661F9B">
        <w:t>to</w:t>
      </w:r>
      <w:r w:rsidRPr="00151DB2" w:rsidR="00821BB8">
        <w:t xml:space="preserve"> </w:t>
      </w:r>
      <w:r w:rsidRPr="00151DB2" w:rsidR="00661F9B">
        <w:t>us?</w:t>
      </w:r>
    </w:p>
    <w:p w:rsidR="00FB79A9" w:rsidRPr="00151DB2" w:rsidP="00FB79A9">
      <w:pPr>
        <w:pStyle w:val="Answer"/>
      </w:pPr>
      <w:sdt>
        <w:sdtPr>
          <w:alias w:val="Witness"/>
          <w:id w:val="-988929737"/>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661F9B">
        <w:t>Yes,</w:t>
      </w:r>
      <w:r w:rsidRPr="00151DB2" w:rsidR="00821BB8">
        <w:t xml:space="preserve"> </w:t>
      </w:r>
      <w:r w:rsidRPr="00151DB2" w:rsidR="00661F9B">
        <w:t>absolutely.</w:t>
      </w:r>
      <w:r w:rsidRPr="00151DB2" w:rsidR="00821BB8">
        <w:t xml:space="preserve"> </w:t>
      </w:r>
      <w:r w:rsidRPr="00151DB2" w:rsidR="00661F9B">
        <w:t>We</w:t>
      </w:r>
      <w:r w:rsidRPr="00151DB2" w:rsidR="00821BB8">
        <w:t xml:space="preserve"> </w:t>
      </w:r>
      <w:r w:rsidRPr="00151DB2" w:rsidR="00661F9B">
        <w:t>have</w:t>
      </w:r>
      <w:r w:rsidRPr="00151DB2" w:rsidR="00821BB8">
        <w:t xml:space="preserve"> </w:t>
      </w:r>
      <w:r w:rsidRPr="00151DB2" w:rsidR="00661F9B">
        <w:t>seen</w:t>
      </w:r>
      <w:r w:rsidRPr="00151DB2" w:rsidR="00821BB8">
        <w:t xml:space="preserve"> </w:t>
      </w:r>
      <w:r w:rsidRPr="00151DB2" w:rsidR="00661F9B">
        <w:t>that</w:t>
      </w:r>
      <w:r w:rsidRPr="00151DB2" w:rsidR="00821BB8">
        <w:t xml:space="preserve"> </w:t>
      </w:r>
      <w:r w:rsidRPr="00151DB2" w:rsidR="00661F9B">
        <w:t>beneficial</w:t>
      </w:r>
      <w:r w:rsidRPr="00151DB2" w:rsidR="00821BB8">
        <w:t xml:space="preserve"> </w:t>
      </w:r>
      <w:r w:rsidRPr="00151DB2" w:rsidR="00661F9B">
        <w:t>effect</w:t>
      </w:r>
      <w:r w:rsidRPr="00151DB2" w:rsidR="00821BB8">
        <w:t xml:space="preserve"> </w:t>
      </w:r>
      <w:r w:rsidRPr="00151DB2" w:rsidR="00661F9B">
        <w:t>from</w:t>
      </w:r>
      <w:r w:rsidRPr="00151DB2" w:rsidR="00821BB8">
        <w:t xml:space="preserve"> </w:t>
      </w:r>
      <w:r w:rsidR="00E46531">
        <w:t>the</w:t>
      </w:r>
      <w:r w:rsidRPr="00151DB2" w:rsidR="00821BB8">
        <w:t xml:space="preserve"> </w:t>
      </w:r>
      <w:r w:rsidRPr="00151DB2" w:rsidR="00661F9B">
        <w:t>announcement.</w:t>
      </w:r>
      <w:r w:rsidRPr="00151DB2" w:rsidR="00821BB8">
        <w:t xml:space="preserve"> </w:t>
      </w:r>
      <w:r w:rsidRPr="00151DB2" w:rsidR="00661F9B">
        <w:t>It</w:t>
      </w:r>
      <w:r w:rsidRPr="00151DB2" w:rsidR="00821BB8">
        <w:t xml:space="preserve"> </w:t>
      </w:r>
      <w:r w:rsidRPr="00151DB2" w:rsidR="00661F9B">
        <w:t>is</w:t>
      </w:r>
      <w:r w:rsidRPr="00151DB2" w:rsidR="00821BB8">
        <w:t xml:space="preserve"> </w:t>
      </w:r>
      <w:r w:rsidRPr="00151DB2" w:rsidR="00661F9B">
        <w:t>not</w:t>
      </w:r>
      <w:r w:rsidRPr="00151DB2" w:rsidR="00821BB8">
        <w:t xml:space="preserve"> </w:t>
      </w:r>
      <w:r w:rsidRPr="00151DB2" w:rsidR="00661F9B">
        <w:t>just</w:t>
      </w:r>
      <w:r w:rsidRPr="00151DB2" w:rsidR="00821BB8">
        <w:t xml:space="preserve"> </w:t>
      </w:r>
      <w:r w:rsidRPr="00151DB2" w:rsidR="00661F9B">
        <w:t>on</w:t>
      </w:r>
      <w:r w:rsidRPr="00151DB2" w:rsidR="00821BB8">
        <w:t xml:space="preserve"> </w:t>
      </w:r>
      <w:r w:rsidRPr="00151DB2" w:rsidR="00661F9B">
        <w:t>the</w:t>
      </w:r>
      <w:r w:rsidRPr="00151DB2" w:rsidR="00821BB8">
        <w:t xml:space="preserve"> </w:t>
      </w:r>
      <w:r w:rsidRPr="00151DB2" w:rsidR="00661F9B">
        <w:t>landlord’s</w:t>
      </w:r>
      <w:r w:rsidRPr="00151DB2" w:rsidR="00821BB8">
        <w:t xml:space="preserve"> </w:t>
      </w:r>
      <w:r w:rsidRPr="00151DB2" w:rsidR="00661F9B">
        <w:t>side.</w:t>
      </w:r>
      <w:r w:rsidRPr="00151DB2" w:rsidR="00821BB8">
        <w:t xml:space="preserve"> </w:t>
      </w:r>
      <w:r w:rsidRPr="00151DB2">
        <w:t>It</w:t>
      </w:r>
      <w:r w:rsidRPr="00151DB2" w:rsidR="00821BB8">
        <w:t xml:space="preserve"> </w:t>
      </w:r>
      <w:r w:rsidRPr="00151DB2">
        <w:t>also</w:t>
      </w:r>
      <w:r w:rsidRPr="00151DB2" w:rsidR="00821BB8">
        <w:t xml:space="preserve"> </w:t>
      </w:r>
      <w:r w:rsidRPr="00151DB2">
        <w:t>brings</w:t>
      </w:r>
      <w:r w:rsidRPr="00151DB2" w:rsidR="00821BB8">
        <w:t xml:space="preserve"> </w:t>
      </w:r>
      <w:r w:rsidRPr="00151DB2">
        <w:t>tenants</w:t>
      </w:r>
      <w:r w:rsidRPr="00151DB2" w:rsidR="00821BB8">
        <w:t xml:space="preserve"> </w:t>
      </w:r>
      <w:r w:rsidRPr="00151DB2">
        <w:t>to</w:t>
      </w:r>
      <w:r w:rsidRPr="00151DB2" w:rsidR="00821BB8">
        <w:t xml:space="preserve"> </w:t>
      </w:r>
      <w:r w:rsidRPr="00151DB2">
        <w:t>the</w:t>
      </w:r>
      <w:r w:rsidRPr="00151DB2" w:rsidR="00821BB8">
        <w:t xml:space="preserve"> </w:t>
      </w:r>
      <w:r w:rsidRPr="00151DB2">
        <w:t>table</w:t>
      </w:r>
      <w:r w:rsidR="00E46531">
        <w:t xml:space="preserve">. As </w:t>
      </w:r>
      <w:r w:rsidRPr="00151DB2">
        <w:t>I</w:t>
      </w:r>
      <w:r w:rsidRPr="00151DB2" w:rsidR="00821BB8">
        <w:t xml:space="preserve"> </w:t>
      </w:r>
      <w:r w:rsidRPr="00151DB2">
        <w:t>have</w:t>
      </w:r>
      <w:r w:rsidRPr="00151DB2" w:rsidR="00821BB8">
        <w:t xml:space="preserve"> </w:t>
      </w:r>
      <w:r w:rsidRPr="00151DB2" w:rsidR="00661F9B">
        <w:t>repeatedly</w:t>
      </w:r>
      <w:r w:rsidRPr="00151DB2" w:rsidR="00821BB8">
        <w:t xml:space="preserve"> </w:t>
      </w:r>
      <w:r w:rsidRPr="00151DB2" w:rsidR="00661F9B">
        <w:t>said,</w:t>
      </w:r>
      <w:r w:rsidRPr="00151DB2" w:rsidR="00821BB8">
        <w:t xml:space="preserve"> </w:t>
      </w:r>
      <w:r w:rsidRPr="00151DB2" w:rsidR="00661F9B">
        <w:t>you</w:t>
      </w:r>
      <w:r w:rsidRPr="00151DB2" w:rsidR="00821BB8">
        <w:t xml:space="preserve"> </w:t>
      </w:r>
      <w:r w:rsidRPr="00151DB2" w:rsidR="00661F9B">
        <w:t>need</w:t>
      </w:r>
      <w:r w:rsidRPr="00151DB2" w:rsidR="00821BB8">
        <w:t xml:space="preserve"> </w:t>
      </w:r>
      <w:r w:rsidRPr="00151DB2" w:rsidR="00661F9B">
        <w:t>two</w:t>
      </w:r>
      <w:r w:rsidRPr="00151DB2" w:rsidR="00821BB8">
        <w:t xml:space="preserve"> </w:t>
      </w:r>
      <w:r w:rsidRPr="00151DB2" w:rsidR="00661F9B">
        <w:t>willing</w:t>
      </w:r>
      <w:r w:rsidRPr="00151DB2" w:rsidR="00821BB8">
        <w:t xml:space="preserve"> </w:t>
      </w:r>
      <w:r w:rsidRPr="00151DB2" w:rsidR="00661F9B">
        <w:t>parties</w:t>
      </w:r>
      <w:r w:rsidRPr="00151DB2" w:rsidR="00821BB8">
        <w:t xml:space="preserve"> </w:t>
      </w:r>
      <w:r w:rsidRPr="00151DB2" w:rsidR="00661F9B">
        <w:t>to</w:t>
      </w:r>
      <w:r w:rsidRPr="00151DB2" w:rsidR="00821BB8">
        <w:t xml:space="preserve"> </w:t>
      </w:r>
      <w:r w:rsidRPr="00151DB2" w:rsidR="00661F9B">
        <w:t>reach</w:t>
      </w:r>
      <w:r w:rsidRPr="00151DB2" w:rsidR="00821BB8">
        <w:t xml:space="preserve"> </w:t>
      </w:r>
      <w:r w:rsidRPr="00151DB2" w:rsidR="00661F9B">
        <w:t>a</w:t>
      </w:r>
      <w:r w:rsidRPr="00151DB2" w:rsidR="00821BB8">
        <w:t xml:space="preserve"> </w:t>
      </w:r>
      <w:r w:rsidRPr="00151DB2" w:rsidR="00661F9B">
        <w:t>negotiated</w:t>
      </w:r>
      <w:r w:rsidRPr="00151DB2" w:rsidR="00821BB8">
        <w:t xml:space="preserve"> </w:t>
      </w:r>
      <w:r w:rsidRPr="00151DB2" w:rsidR="00661F9B">
        <w:t>settlement</w:t>
      </w:r>
      <w:r w:rsidRPr="00151DB2" w:rsidR="00821BB8">
        <w:t xml:space="preserve"> </w:t>
      </w:r>
      <w:r w:rsidRPr="00151DB2" w:rsidR="00661F9B">
        <w:t>and</w:t>
      </w:r>
      <w:r w:rsidRPr="00151DB2" w:rsidR="00821BB8">
        <w:t xml:space="preserve"> </w:t>
      </w:r>
      <w:r w:rsidRPr="00151DB2">
        <w:t>avoid</w:t>
      </w:r>
      <w:r w:rsidRPr="00151DB2" w:rsidR="00821BB8">
        <w:t xml:space="preserve"> </w:t>
      </w:r>
      <w:r w:rsidRPr="00151DB2">
        <w:t>arbitration.</w:t>
      </w:r>
      <w:r w:rsidRPr="00151DB2" w:rsidR="00821BB8">
        <w:t xml:space="preserve"> </w:t>
      </w:r>
      <w:r w:rsidRPr="00151DB2" w:rsidR="00661F9B">
        <w:t>We</w:t>
      </w:r>
      <w:r w:rsidRPr="00151DB2" w:rsidR="00821BB8">
        <w:t xml:space="preserve"> </w:t>
      </w:r>
      <w:r w:rsidRPr="00151DB2" w:rsidR="00661F9B">
        <w:t>have</w:t>
      </w:r>
      <w:r w:rsidRPr="00151DB2" w:rsidR="00821BB8">
        <w:t xml:space="preserve"> </w:t>
      </w:r>
      <w:r w:rsidRPr="00151DB2">
        <w:t>already</w:t>
      </w:r>
      <w:r w:rsidRPr="00151DB2" w:rsidR="00821BB8">
        <w:t xml:space="preserve"> </w:t>
      </w:r>
      <w:r w:rsidRPr="00151DB2">
        <w:t>seen</w:t>
      </w:r>
      <w:r w:rsidRPr="00151DB2" w:rsidR="00821BB8">
        <w:t xml:space="preserve"> </w:t>
      </w:r>
      <w:r w:rsidRPr="00151DB2">
        <w:t>the</w:t>
      </w:r>
      <w:r w:rsidRPr="00151DB2" w:rsidR="00821BB8">
        <w:t xml:space="preserve"> </w:t>
      </w:r>
      <w:r w:rsidRPr="00151DB2">
        <w:t>powerful</w:t>
      </w:r>
      <w:r w:rsidRPr="00151DB2" w:rsidR="00821BB8">
        <w:t xml:space="preserve"> </w:t>
      </w:r>
      <w:r w:rsidRPr="00151DB2" w:rsidR="00661F9B">
        <w:t>effect</w:t>
      </w:r>
      <w:r w:rsidRPr="00151DB2" w:rsidR="00821BB8">
        <w:t xml:space="preserve"> </w:t>
      </w:r>
      <w:r w:rsidRPr="00151DB2" w:rsidR="00661F9B">
        <w:t>that</w:t>
      </w:r>
      <w:r w:rsidRPr="00151DB2" w:rsidR="00821BB8">
        <w:t xml:space="preserve"> </w:t>
      </w:r>
      <w:r w:rsidR="00E46531">
        <w:t>the</w:t>
      </w:r>
      <w:r w:rsidRPr="00151DB2" w:rsidR="00821BB8">
        <w:t xml:space="preserve"> </w:t>
      </w:r>
      <w:r w:rsidRPr="00151DB2" w:rsidR="00661F9B">
        <w:t>announcement</w:t>
      </w:r>
      <w:r w:rsidRPr="00151DB2" w:rsidR="00821BB8">
        <w:t xml:space="preserve"> </w:t>
      </w:r>
      <w:r w:rsidRPr="00151DB2" w:rsidR="00661F9B">
        <w:t>has</w:t>
      </w:r>
      <w:r w:rsidRPr="00151DB2" w:rsidR="00821BB8">
        <w:t xml:space="preserve"> </w:t>
      </w:r>
      <w:r w:rsidRPr="00151DB2" w:rsidR="00661F9B">
        <w:t>had</w:t>
      </w:r>
      <w:r w:rsidRPr="00151DB2" w:rsidR="00821BB8">
        <w:t xml:space="preserve"> </w:t>
      </w:r>
      <w:r w:rsidRPr="00151DB2" w:rsidR="00661F9B">
        <w:t>on</w:t>
      </w:r>
      <w:r w:rsidRPr="00151DB2" w:rsidR="00821BB8">
        <w:t xml:space="preserve"> </w:t>
      </w:r>
      <w:r w:rsidRPr="00151DB2">
        <w:t>unlocking</w:t>
      </w:r>
      <w:r w:rsidRPr="00151DB2" w:rsidR="00821BB8">
        <w:t xml:space="preserve"> </w:t>
      </w:r>
      <w:r w:rsidRPr="00151DB2">
        <w:t>some</w:t>
      </w:r>
      <w:r w:rsidRPr="00151DB2" w:rsidR="00821BB8">
        <w:t xml:space="preserve"> </w:t>
      </w:r>
      <w:r w:rsidRPr="00151DB2">
        <w:t>of</w:t>
      </w:r>
      <w:r w:rsidRPr="00151DB2" w:rsidR="00821BB8">
        <w:t xml:space="preserve"> </w:t>
      </w:r>
      <w:r w:rsidRPr="00151DB2">
        <w:t>those</w:t>
      </w:r>
      <w:r w:rsidRPr="00151DB2" w:rsidR="00821BB8">
        <w:t xml:space="preserve"> </w:t>
      </w:r>
      <w:r w:rsidRPr="00151DB2" w:rsidR="00FB6043">
        <w:t>neg</w:t>
      </w:r>
      <w:r w:rsidRPr="00151DB2" w:rsidR="001C63BC">
        <w:t>otiations</w:t>
      </w:r>
      <w:r w:rsidRPr="00151DB2" w:rsidR="00821BB8">
        <w:t xml:space="preserve"> </w:t>
      </w:r>
      <w:r w:rsidRPr="00151DB2" w:rsidR="000005F7">
        <w:t>that</w:t>
      </w:r>
      <w:r w:rsidRPr="00151DB2" w:rsidR="00821BB8">
        <w:t xml:space="preserve"> </w:t>
      </w:r>
      <w:r w:rsidR="00E46531">
        <w:t>had</w:t>
      </w:r>
      <w:r w:rsidRPr="00151DB2" w:rsidR="00821BB8">
        <w:t xml:space="preserve"> </w:t>
      </w:r>
      <w:r w:rsidRPr="00151DB2">
        <w:t>been</w:t>
      </w:r>
      <w:r w:rsidRPr="00151DB2" w:rsidR="00821BB8">
        <w:t xml:space="preserve"> </w:t>
      </w:r>
      <w:r w:rsidRPr="00151DB2">
        <w:t>stymied.</w:t>
      </w:r>
    </w:p>
    <w:p w:rsidR="00FB79A9" w:rsidRPr="00151DB2" w:rsidP="00FB79A9">
      <w:pPr>
        <w:pStyle w:val="Question"/>
      </w:pPr>
      <w:sdt>
        <w:sdtPr>
          <w:alias w:val="Member"/>
          <w:tag w:val="&lt;Member mnisId='4621' dodsId='77854'&gt;"/>
          <w:id w:val="-1199083097"/>
          <w:placeholder>
            <w:docPart w:val="DefaultPlaceholder_-1854013440"/>
          </w:placeholder>
          <w:richText/>
        </w:sdtPr>
        <w:sdtContent>
          <w:r w:rsidRPr="00151DB2">
            <w:rPr>
              <w:b/>
            </w:rPr>
            <w:t>Chair:</w:t>
          </w:r>
        </w:sdtContent>
      </w:sdt>
      <w:r w:rsidRPr="00151DB2" w:rsidR="00821BB8">
        <w:t xml:space="preserve"> </w:t>
      </w:r>
      <w:r w:rsidRPr="00151DB2" w:rsidR="00661F9B">
        <w:t>Helen,</w:t>
      </w:r>
      <w:r w:rsidRPr="00151DB2" w:rsidR="00821BB8">
        <w:t xml:space="preserve"> </w:t>
      </w:r>
      <w:r w:rsidRPr="00151DB2" w:rsidR="00661F9B">
        <w:t>did</w:t>
      </w:r>
      <w:r w:rsidRPr="00151DB2" w:rsidR="00821BB8">
        <w:t xml:space="preserve"> </w:t>
      </w:r>
      <w:r w:rsidRPr="00151DB2" w:rsidR="00661F9B">
        <w:t>you</w:t>
      </w:r>
      <w:r w:rsidRPr="00151DB2" w:rsidR="00821BB8">
        <w:t xml:space="preserve"> </w:t>
      </w:r>
      <w:r w:rsidRPr="00151DB2" w:rsidR="00661F9B">
        <w:t>want</w:t>
      </w:r>
      <w:r w:rsidRPr="00151DB2" w:rsidR="00821BB8">
        <w:t xml:space="preserve"> </w:t>
      </w:r>
      <w:r w:rsidRPr="00151DB2" w:rsidR="00661F9B">
        <w:t>to</w:t>
      </w:r>
      <w:r w:rsidRPr="00151DB2" w:rsidR="00821BB8">
        <w:t xml:space="preserve"> </w:t>
      </w:r>
      <w:r w:rsidRPr="00151DB2" w:rsidR="00661F9B">
        <w:t>add</w:t>
      </w:r>
      <w:r w:rsidRPr="00151DB2" w:rsidR="00821BB8">
        <w:t xml:space="preserve"> </w:t>
      </w:r>
      <w:r w:rsidRPr="00151DB2" w:rsidR="00661F9B">
        <w:t>anything</w:t>
      </w:r>
      <w:r w:rsidRPr="00151DB2" w:rsidR="00821BB8">
        <w:t xml:space="preserve"> </w:t>
      </w:r>
      <w:r w:rsidRPr="00151DB2" w:rsidR="00661F9B">
        <w:t>very</w:t>
      </w:r>
      <w:r w:rsidRPr="00151DB2" w:rsidR="00821BB8">
        <w:t xml:space="preserve"> </w:t>
      </w:r>
      <w:r w:rsidRPr="00151DB2" w:rsidR="00661F9B">
        <w:t>briefly</w:t>
      </w:r>
      <w:r w:rsidRPr="00151DB2" w:rsidR="00821BB8">
        <w:t xml:space="preserve"> </w:t>
      </w:r>
      <w:r w:rsidRPr="00151DB2" w:rsidR="00661F9B">
        <w:t>on</w:t>
      </w:r>
      <w:r w:rsidRPr="00151DB2" w:rsidR="00821BB8">
        <w:t xml:space="preserve"> </w:t>
      </w:r>
      <w:r w:rsidRPr="00151DB2" w:rsidR="00661F9B">
        <w:t>arbitration</w:t>
      </w:r>
      <w:r w:rsidRPr="00151DB2" w:rsidR="001C63BC">
        <w:t>,</w:t>
      </w:r>
      <w:r w:rsidRPr="00151DB2" w:rsidR="00821BB8">
        <w:t xml:space="preserve"> </w:t>
      </w:r>
      <w:r w:rsidRPr="00151DB2" w:rsidR="00661F9B">
        <w:t>or</w:t>
      </w:r>
      <w:r w:rsidRPr="00151DB2" w:rsidR="00821BB8">
        <w:t xml:space="preserve"> </w:t>
      </w:r>
      <w:r w:rsidRPr="00151DB2" w:rsidR="00661F9B">
        <w:t>are</w:t>
      </w:r>
      <w:r w:rsidRPr="00151DB2" w:rsidR="00821BB8">
        <w:t xml:space="preserve"> </w:t>
      </w:r>
      <w:r w:rsidRPr="00151DB2" w:rsidR="00661F9B">
        <w:t>you</w:t>
      </w:r>
      <w:r w:rsidRPr="00151DB2" w:rsidR="00821BB8">
        <w:t xml:space="preserve"> </w:t>
      </w:r>
      <w:r w:rsidRPr="00151DB2" w:rsidR="00661F9B">
        <w:t>happy?</w:t>
      </w:r>
    </w:p>
    <w:p w:rsidR="00FB79A9" w:rsidRPr="00151DB2" w:rsidP="00FB79A9">
      <w:pPr>
        <w:pStyle w:val="Answer"/>
      </w:pPr>
      <w:sdt>
        <w:sdtPr>
          <w:alias w:val="Witness"/>
          <w:id w:val="-321890575"/>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rsidR="00661F9B">
        <w:t>T</w:t>
      </w:r>
      <w:r w:rsidRPr="00151DB2">
        <w:t>he</w:t>
      </w:r>
      <w:r w:rsidRPr="00151DB2" w:rsidR="00821BB8">
        <w:t xml:space="preserve"> </w:t>
      </w:r>
      <w:r w:rsidRPr="00151DB2">
        <w:t>headline</w:t>
      </w:r>
      <w:r w:rsidRPr="00151DB2" w:rsidR="00821BB8">
        <w:t xml:space="preserve"> </w:t>
      </w:r>
      <w:r w:rsidRPr="00151DB2">
        <w:t>I</w:t>
      </w:r>
      <w:r w:rsidRPr="00151DB2" w:rsidR="00821BB8">
        <w:t xml:space="preserve"> </w:t>
      </w:r>
      <w:r w:rsidRPr="00151DB2">
        <w:t>would</w:t>
      </w:r>
      <w:r w:rsidRPr="00151DB2" w:rsidR="00821BB8">
        <w:t xml:space="preserve"> </w:t>
      </w:r>
      <w:r w:rsidRPr="00151DB2">
        <w:t>reinforce</w:t>
      </w:r>
      <w:r w:rsidRPr="00151DB2" w:rsidR="00821BB8">
        <w:t xml:space="preserve"> </w:t>
      </w:r>
      <w:r w:rsidRPr="00151DB2">
        <w:t>is</w:t>
      </w:r>
      <w:r w:rsidRPr="00151DB2" w:rsidR="00821BB8">
        <w:t xml:space="preserve"> </w:t>
      </w:r>
      <w:r w:rsidRPr="00151DB2">
        <w:t>that</w:t>
      </w:r>
      <w:r w:rsidRPr="00151DB2" w:rsidR="00821BB8">
        <w:t xml:space="preserve"> </w:t>
      </w:r>
      <w:r w:rsidRPr="00151DB2">
        <w:t>we</w:t>
      </w:r>
      <w:r w:rsidRPr="00151DB2" w:rsidR="00821BB8">
        <w:t xml:space="preserve"> </w:t>
      </w:r>
      <w:r w:rsidRPr="00151DB2">
        <w:t>are</w:t>
      </w:r>
      <w:r w:rsidRPr="00151DB2" w:rsidR="00821BB8">
        <w:t xml:space="preserve"> </w:t>
      </w:r>
      <w:r w:rsidRPr="00151DB2">
        <w:t>talking</w:t>
      </w:r>
      <w:r w:rsidRPr="00151DB2" w:rsidR="00821BB8">
        <w:t xml:space="preserve"> </w:t>
      </w:r>
      <w:r w:rsidRPr="00151DB2">
        <w:t>about</w:t>
      </w:r>
      <w:r w:rsidRPr="00151DB2" w:rsidR="00821BB8">
        <w:t xml:space="preserve"> </w:t>
      </w:r>
      <w:r w:rsidRPr="00151DB2">
        <w:t>a</w:t>
      </w:r>
      <w:r w:rsidRPr="00151DB2" w:rsidR="00821BB8">
        <w:t xml:space="preserve"> </w:t>
      </w:r>
      <w:r w:rsidRPr="00151DB2" w:rsidR="00FB6043">
        <w:t>minority</w:t>
      </w:r>
      <w:r w:rsidRPr="00151DB2" w:rsidR="00821BB8">
        <w:t xml:space="preserve"> </w:t>
      </w:r>
      <w:r w:rsidRPr="00151DB2">
        <w:t>here.</w:t>
      </w:r>
      <w:r w:rsidRPr="00151DB2" w:rsidR="00821BB8">
        <w:t xml:space="preserve"> </w:t>
      </w:r>
      <w:r w:rsidRPr="00151DB2">
        <w:t>There</w:t>
      </w:r>
      <w:r w:rsidRPr="00151DB2" w:rsidR="00821BB8">
        <w:t xml:space="preserve"> </w:t>
      </w:r>
      <w:r w:rsidRPr="00151DB2">
        <w:t>is</w:t>
      </w:r>
      <w:r w:rsidRPr="00151DB2" w:rsidR="00821BB8">
        <w:t xml:space="preserve"> </w:t>
      </w:r>
      <w:r w:rsidRPr="00151DB2">
        <w:t>a</w:t>
      </w:r>
      <w:r w:rsidRPr="00151DB2" w:rsidR="00821BB8">
        <w:t xml:space="preserve"> </w:t>
      </w:r>
      <w:r w:rsidRPr="00151DB2">
        <w:t>direction</w:t>
      </w:r>
      <w:r w:rsidRPr="00151DB2" w:rsidR="00821BB8">
        <w:t xml:space="preserve"> </w:t>
      </w:r>
      <w:r w:rsidRPr="00151DB2">
        <w:t>of</w:t>
      </w:r>
      <w:r w:rsidRPr="00151DB2" w:rsidR="00821BB8">
        <w:t xml:space="preserve"> </w:t>
      </w:r>
      <w:r w:rsidRPr="00151DB2">
        <w:t>travel</w:t>
      </w:r>
      <w:r w:rsidRPr="00151DB2" w:rsidR="00821BB8">
        <w:t xml:space="preserve"> </w:t>
      </w:r>
      <w:r w:rsidRPr="00151DB2">
        <w:t>that</w:t>
      </w:r>
      <w:r w:rsidRPr="00151DB2" w:rsidR="00821BB8">
        <w:t xml:space="preserve"> </w:t>
      </w:r>
      <w:r w:rsidRPr="00151DB2">
        <w:t>is</w:t>
      </w:r>
      <w:r w:rsidRPr="00151DB2" w:rsidR="00821BB8">
        <w:t xml:space="preserve"> </w:t>
      </w:r>
      <w:r w:rsidRPr="00151DB2">
        <w:t>improving</w:t>
      </w:r>
      <w:r w:rsidRPr="00151DB2" w:rsidR="00821BB8">
        <w:t xml:space="preserve"> </w:t>
      </w:r>
      <w:r w:rsidRPr="00151DB2">
        <w:t>al</w:t>
      </w:r>
      <w:r w:rsidRPr="00151DB2" w:rsidR="00FB6043">
        <w:t>l</w:t>
      </w:r>
      <w:r w:rsidRPr="00151DB2" w:rsidR="00821BB8">
        <w:t xml:space="preserve"> </w:t>
      </w:r>
      <w:r w:rsidRPr="00151DB2" w:rsidR="00FB6043">
        <w:t>the</w:t>
      </w:r>
      <w:r w:rsidRPr="00151DB2" w:rsidR="00821BB8">
        <w:t xml:space="preserve"> </w:t>
      </w:r>
      <w:r w:rsidRPr="00151DB2" w:rsidR="00FB6043">
        <w:t>time</w:t>
      </w:r>
      <w:r w:rsidRPr="00151DB2" w:rsidR="0058614C">
        <w:t>,</w:t>
      </w:r>
      <w:r w:rsidRPr="00151DB2" w:rsidR="00821BB8">
        <w:t xml:space="preserve"> </w:t>
      </w:r>
      <w:r w:rsidRPr="00151DB2">
        <w:t>but</w:t>
      </w:r>
      <w:r w:rsidRPr="00151DB2" w:rsidR="00821BB8">
        <w:t xml:space="preserve"> </w:t>
      </w:r>
      <w:r w:rsidRPr="00151DB2">
        <w:t>we</w:t>
      </w:r>
      <w:r w:rsidRPr="00151DB2" w:rsidR="00821BB8">
        <w:t xml:space="preserve"> </w:t>
      </w:r>
      <w:r w:rsidRPr="00151DB2">
        <w:t>need</w:t>
      </w:r>
      <w:r w:rsidRPr="00151DB2" w:rsidR="00821BB8">
        <w:t xml:space="preserve"> </w:t>
      </w:r>
      <w:r w:rsidRPr="00151DB2">
        <w:t>that</w:t>
      </w:r>
      <w:r w:rsidRPr="00151DB2" w:rsidR="00821BB8">
        <w:t xml:space="preserve"> </w:t>
      </w:r>
      <w:r w:rsidRPr="00151DB2">
        <w:t>binding</w:t>
      </w:r>
      <w:r w:rsidRPr="00151DB2" w:rsidR="00821BB8">
        <w:t xml:space="preserve"> </w:t>
      </w:r>
      <w:r w:rsidRPr="00151DB2">
        <w:t>backstop</w:t>
      </w:r>
      <w:r w:rsidRPr="00151DB2" w:rsidR="0058614C">
        <w:t>.</w:t>
      </w:r>
      <w:r w:rsidRPr="00151DB2" w:rsidR="00821BB8">
        <w:t xml:space="preserve"> </w:t>
      </w:r>
      <w:r w:rsidRPr="00151DB2" w:rsidR="0058614C">
        <w:t>A</w:t>
      </w:r>
      <w:r w:rsidRPr="00151DB2">
        <w:t>t</w:t>
      </w:r>
      <w:r w:rsidRPr="00151DB2" w:rsidR="00821BB8">
        <w:t xml:space="preserve"> </w:t>
      </w:r>
      <w:r w:rsidRPr="00151DB2">
        <w:t>the</w:t>
      </w:r>
      <w:r w:rsidRPr="00151DB2" w:rsidR="00821BB8">
        <w:t xml:space="preserve"> </w:t>
      </w:r>
      <w:r w:rsidRPr="00151DB2">
        <w:t>moment,</w:t>
      </w:r>
      <w:r w:rsidRPr="00151DB2" w:rsidR="00821BB8">
        <w:t xml:space="preserve"> </w:t>
      </w:r>
      <w:r w:rsidRPr="00151DB2">
        <w:t>the</w:t>
      </w:r>
      <w:r w:rsidRPr="00151DB2" w:rsidR="00821BB8">
        <w:t xml:space="preserve"> </w:t>
      </w:r>
      <w:r w:rsidRPr="00151DB2">
        <w:t>principles</w:t>
      </w:r>
      <w:r w:rsidRPr="00151DB2" w:rsidR="00821BB8">
        <w:t xml:space="preserve"> </w:t>
      </w:r>
      <w:r w:rsidRPr="00151DB2" w:rsidR="0058614C">
        <w:t>that</w:t>
      </w:r>
      <w:r w:rsidRPr="00151DB2" w:rsidR="00821BB8">
        <w:t xml:space="preserve"> </w:t>
      </w:r>
      <w:r w:rsidRPr="00151DB2">
        <w:t>will</w:t>
      </w:r>
      <w:r w:rsidRPr="00151DB2" w:rsidR="00821BB8">
        <w:t xml:space="preserve"> </w:t>
      </w:r>
      <w:r w:rsidRPr="00151DB2">
        <w:t>underpin</w:t>
      </w:r>
      <w:r w:rsidRPr="00151DB2" w:rsidR="00821BB8">
        <w:t xml:space="preserve"> </w:t>
      </w:r>
      <w:r w:rsidR="00E46531">
        <w:t>the</w:t>
      </w:r>
      <w:r w:rsidRPr="00151DB2" w:rsidR="00821BB8">
        <w:t xml:space="preserve"> </w:t>
      </w:r>
      <w:r w:rsidRPr="00151DB2" w:rsidR="0058614C">
        <w:t>arbitration</w:t>
      </w:r>
      <w:r w:rsidRPr="00151DB2" w:rsidR="00821BB8">
        <w:t xml:space="preserve"> </w:t>
      </w:r>
      <w:r w:rsidRPr="00151DB2" w:rsidR="0058614C">
        <w:t>process</w:t>
      </w:r>
      <w:r w:rsidRPr="00151DB2" w:rsidR="00821BB8">
        <w:t xml:space="preserve"> </w:t>
      </w:r>
      <w:r w:rsidRPr="00151DB2">
        <w:t>are</w:t>
      </w:r>
      <w:r w:rsidRPr="00151DB2" w:rsidR="00821BB8">
        <w:t xml:space="preserve"> </w:t>
      </w:r>
      <w:r w:rsidRPr="00151DB2">
        <w:t>not</w:t>
      </w:r>
      <w:r w:rsidRPr="00151DB2" w:rsidR="00821BB8">
        <w:t xml:space="preserve"> </w:t>
      </w:r>
      <w:r w:rsidRPr="00151DB2">
        <w:t>clear</w:t>
      </w:r>
      <w:r w:rsidRPr="00151DB2" w:rsidR="00821BB8">
        <w:t xml:space="preserve"> </w:t>
      </w:r>
      <w:r w:rsidRPr="00151DB2" w:rsidR="0058614C">
        <w:t>and</w:t>
      </w:r>
      <w:r w:rsidRPr="00151DB2" w:rsidR="00821BB8">
        <w:t xml:space="preserve"> </w:t>
      </w:r>
      <w:r w:rsidRPr="00151DB2" w:rsidR="0058614C">
        <w:t>t</w:t>
      </w:r>
      <w:r w:rsidRPr="00151DB2">
        <w:t>hat</w:t>
      </w:r>
      <w:r w:rsidRPr="00151DB2" w:rsidR="00821BB8">
        <w:t xml:space="preserve"> </w:t>
      </w:r>
      <w:r w:rsidRPr="00151DB2">
        <w:t>is</w:t>
      </w:r>
      <w:r w:rsidRPr="00151DB2" w:rsidR="00821BB8">
        <w:t xml:space="preserve"> </w:t>
      </w:r>
      <w:r w:rsidRPr="00151DB2">
        <w:t>quite</w:t>
      </w:r>
      <w:r w:rsidRPr="00151DB2" w:rsidR="00821BB8">
        <w:t xml:space="preserve"> </w:t>
      </w:r>
      <w:r w:rsidRPr="00151DB2">
        <w:t>a</w:t>
      </w:r>
      <w:r w:rsidRPr="00151DB2" w:rsidR="00821BB8">
        <w:t xml:space="preserve"> </w:t>
      </w:r>
      <w:r w:rsidRPr="00151DB2">
        <w:t>lot</w:t>
      </w:r>
      <w:r w:rsidRPr="00151DB2" w:rsidR="00821BB8">
        <w:t xml:space="preserve"> </w:t>
      </w:r>
      <w:r w:rsidRPr="00151DB2">
        <w:t>of</w:t>
      </w:r>
      <w:r w:rsidRPr="00151DB2" w:rsidR="00821BB8">
        <w:t xml:space="preserve"> </w:t>
      </w:r>
      <w:r w:rsidRPr="00151DB2">
        <w:t>a</w:t>
      </w:r>
      <w:r w:rsidRPr="00151DB2" w:rsidR="00821BB8">
        <w:t xml:space="preserve"> </w:t>
      </w:r>
      <w:r w:rsidRPr="00151DB2" w:rsidR="0058614C">
        <w:t>thought</w:t>
      </w:r>
      <w:r w:rsidRPr="00151DB2" w:rsidR="00821BB8">
        <w:t xml:space="preserve"> </w:t>
      </w:r>
      <w:r w:rsidRPr="00151DB2">
        <w:t>process</w:t>
      </w:r>
      <w:r w:rsidRPr="00151DB2" w:rsidR="00821BB8">
        <w:t xml:space="preserve"> </w:t>
      </w:r>
      <w:r w:rsidRPr="00151DB2" w:rsidR="0058614C">
        <w:t>where</w:t>
      </w:r>
      <w:r w:rsidRPr="00151DB2" w:rsidR="00821BB8">
        <w:t xml:space="preserve"> </w:t>
      </w:r>
      <w:r w:rsidRPr="00151DB2" w:rsidR="0058614C">
        <w:t>there</w:t>
      </w:r>
      <w:r w:rsidRPr="00151DB2" w:rsidR="00821BB8">
        <w:t xml:space="preserve"> </w:t>
      </w:r>
      <w:r w:rsidRPr="00151DB2" w:rsidR="0058614C">
        <w:t>will</w:t>
      </w:r>
      <w:r w:rsidRPr="00151DB2" w:rsidR="00821BB8">
        <w:t xml:space="preserve"> </w:t>
      </w:r>
      <w:r w:rsidRPr="00151DB2" w:rsidR="0058614C">
        <w:t>probably</w:t>
      </w:r>
      <w:r w:rsidRPr="00151DB2" w:rsidR="00821BB8">
        <w:t xml:space="preserve"> </w:t>
      </w:r>
      <w:r w:rsidRPr="00151DB2" w:rsidR="0058614C">
        <w:t>be</w:t>
      </w:r>
      <w:r w:rsidRPr="00151DB2" w:rsidR="00821BB8">
        <w:t xml:space="preserve"> </w:t>
      </w:r>
      <w:r w:rsidRPr="00151DB2" w:rsidR="0058614C">
        <w:t>some</w:t>
      </w:r>
      <w:r w:rsidRPr="00151DB2" w:rsidR="00821BB8">
        <w:t xml:space="preserve"> </w:t>
      </w:r>
      <w:r w:rsidRPr="00151DB2" w:rsidR="0058614C">
        <w:t>tension,</w:t>
      </w:r>
      <w:r w:rsidRPr="00151DB2" w:rsidR="00821BB8">
        <w:t xml:space="preserve"> </w:t>
      </w:r>
      <w:r w:rsidRPr="00151DB2" w:rsidR="0058614C">
        <w:t>I</w:t>
      </w:r>
      <w:r w:rsidRPr="00151DB2" w:rsidR="00821BB8">
        <w:t xml:space="preserve"> </w:t>
      </w:r>
      <w:r w:rsidRPr="00151DB2" w:rsidR="0058614C">
        <w:t>am</w:t>
      </w:r>
      <w:r w:rsidRPr="00151DB2" w:rsidR="00821BB8">
        <w:t xml:space="preserve"> </w:t>
      </w:r>
      <w:r w:rsidRPr="00151DB2" w:rsidR="0058614C">
        <w:t>guessing</w:t>
      </w:r>
      <w:r w:rsidRPr="00151DB2" w:rsidR="003A0FE7">
        <w:t>,</w:t>
      </w:r>
      <w:r w:rsidRPr="00151DB2" w:rsidR="00821BB8">
        <w:t xml:space="preserve"> </w:t>
      </w:r>
      <w:r w:rsidRPr="00151DB2" w:rsidR="003A0FE7">
        <w:t>between</w:t>
      </w:r>
      <w:r w:rsidRPr="00151DB2" w:rsidR="00821BB8">
        <w:t xml:space="preserve"> </w:t>
      </w:r>
      <w:r w:rsidRPr="00151DB2" w:rsidR="003A0FE7">
        <w:t>the</w:t>
      </w:r>
      <w:r w:rsidRPr="00151DB2" w:rsidR="00821BB8">
        <w:t xml:space="preserve"> </w:t>
      </w:r>
      <w:r w:rsidRPr="00151DB2" w:rsidR="003A0FE7">
        <w:t>different</w:t>
      </w:r>
      <w:r w:rsidRPr="00151DB2" w:rsidR="00821BB8">
        <w:t xml:space="preserve"> </w:t>
      </w:r>
      <w:r w:rsidRPr="00151DB2" w:rsidR="003A0FE7">
        <w:t>perspectives</w:t>
      </w:r>
      <w:r w:rsidRPr="00151DB2" w:rsidR="00821BB8">
        <w:t xml:space="preserve"> </w:t>
      </w:r>
      <w:r w:rsidRPr="00151DB2" w:rsidR="003A0FE7">
        <w:t>of</w:t>
      </w:r>
      <w:r w:rsidRPr="00151DB2" w:rsidR="00821BB8">
        <w:t xml:space="preserve"> </w:t>
      </w:r>
      <w:r w:rsidRPr="00151DB2" w:rsidR="003A0FE7">
        <w:t>different</w:t>
      </w:r>
      <w:r w:rsidRPr="00151DB2" w:rsidR="00821BB8">
        <w:t xml:space="preserve"> </w:t>
      </w:r>
      <w:r w:rsidRPr="00151DB2" w:rsidR="003A0FE7">
        <w:t>parties.</w:t>
      </w:r>
      <w:r w:rsidRPr="00151DB2" w:rsidR="00821BB8">
        <w:t xml:space="preserve"> </w:t>
      </w:r>
      <w:r w:rsidRPr="00151DB2" w:rsidR="003A0FE7">
        <w:t>I</w:t>
      </w:r>
      <w:r w:rsidRPr="00151DB2" w:rsidR="00821BB8">
        <w:t xml:space="preserve"> </w:t>
      </w:r>
      <w:r w:rsidRPr="00151DB2" w:rsidR="003A0FE7">
        <w:t>am</w:t>
      </w:r>
      <w:r w:rsidRPr="00151DB2" w:rsidR="00821BB8">
        <w:t xml:space="preserve"> </w:t>
      </w:r>
      <w:r w:rsidRPr="00151DB2" w:rsidR="003A0FE7">
        <w:t>not</w:t>
      </w:r>
      <w:r w:rsidRPr="00151DB2" w:rsidR="00821BB8">
        <w:t xml:space="preserve"> </w:t>
      </w:r>
      <w:r w:rsidRPr="00151DB2" w:rsidR="003A0FE7">
        <w:t>guessing</w:t>
      </w:r>
      <w:r w:rsidRPr="00151DB2" w:rsidR="001C63BC">
        <w:t>;</w:t>
      </w:r>
      <w:r w:rsidRPr="00151DB2" w:rsidR="00821BB8">
        <w:t xml:space="preserve"> </w:t>
      </w:r>
      <w:r w:rsidRPr="00151DB2" w:rsidR="003A0FE7">
        <w:t>I</w:t>
      </w:r>
      <w:r w:rsidRPr="00151DB2" w:rsidR="00821BB8">
        <w:t xml:space="preserve"> </w:t>
      </w:r>
      <w:r w:rsidRPr="00151DB2" w:rsidR="003A0FE7">
        <w:t>know.</w:t>
      </w:r>
      <w:r w:rsidRPr="00151DB2" w:rsidR="00821BB8">
        <w:t xml:space="preserve"> </w:t>
      </w:r>
      <w:r w:rsidRPr="00151DB2" w:rsidR="003A0FE7">
        <w:t>The</w:t>
      </w:r>
      <w:r w:rsidRPr="00151DB2" w:rsidR="00821BB8">
        <w:t xml:space="preserve"> </w:t>
      </w:r>
      <w:r w:rsidRPr="00151DB2" w:rsidR="003A0FE7">
        <w:t>sooner</w:t>
      </w:r>
      <w:r w:rsidRPr="00151DB2" w:rsidR="00821BB8">
        <w:t xml:space="preserve"> </w:t>
      </w:r>
      <w:r w:rsidRPr="00151DB2">
        <w:t>we</w:t>
      </w:r>
      <w:r w:rsidRPr="00151DB2" w:rsidR="00821BB8">
        <w:t xml:space="preserve"> </w:t>
      </w:r>
      <w:r w:rsidRPr="00151DB2">
        <w:t>get</w:t>
      </w:r>
      <w:r w:rsidRPr="00151DB2" w:rsidR="00821BB8">
        <w:t xml:space="preserve"> </w:t>
      </w:r>
      <w:r w:rsidRPr="00151DB2">
        <w:t>started</w:t>
      </w:r>
      <w:r w:rsidRPr="00151DB2" w:rsidR="00821BB8">
        <w:t xml:space="preserve"> </w:t>
      </w:r>
      <w:r w:rsidRPr="00151DB2" w:rsidR="003A0FE7">
        <w:t>on</w:t>
      </w:r>
      <w:r w:rsidRPr="00151DB2" w:rsidR="00821BB8">
        <w:t xml:space="preserve"> </w:t>
      </w:r>
      <w:r w:rsidRPr="00151DB2" w:rsidR="003A0FE7">
        <w:t>what</w:t>
      </w:r>
      <w:r w:rsidRPr="00151DB2" w:rsidR="00821BB8">
        <w:t xml:space="preserve"> </w:t>
      </w:r>
      <w:r w:rsidRPr="00151DB2" w:rsidR="003A0FE7">
        <w:t>it</w:t>
      </w:r>
      <w:r w:rsidRPr="00151DB2" w:rsidR="00821BB8">
        <w:t xml:space="preserve"> </w:t>
      </w:r>
      <w:r w:rsidRPr="00151DB2" w:rsidR="003A0FE7">
        <w:t>looks</w:t>
      </w:r>
      <w:r w:rsidRPr="00151DB2" w:rsidR="00821BB8">
        <w:t xml:space="preserve"> </w:t>
      </w:r>
      <w:r w:rsidRPr="00151DB2" w:rsidR="003A0FE7">
        <w:t>like,</w:t>
      </w:r>
      <w:r w:rsidRPr="00151DB2" w:rsidR="00821BB8">
        <w:t xml:space="preserve"> </w:t>
      </w:r>
      <w:r w:rsidRPr="00151DB2" w:rsidR="003A0FE7">
        <w:t>the</w:t>
      </w:r>
      <w:r w:rsidRPr="00151DB2" w:rsidR="00821BB8">
        <w:t xml:space="preserve"> </w:t>
      </w:r>
      <w:r w:rsidRPr="00151DB2" w:rsidR="003A0FE7">
        <w:t>better,</w:t>
      </w:r>
      <w:r w:rsidRPr="00151DB2" w:rsidR="00821BB8">
        <w:t xml:space="preserve"> </w:t>
      </w:r>
      <w:r w:rsidRPr="00151DB2" w:rsidR="003A0FE7">
        <w:t>so</w:t>
      </w:r>
      <w:r w:rsidRPr="00151DB2" w:rsidR="00821BB8">
        <w:t xml:space="preserve"> </w:t>
      </w:r>
      <w:r w:rsidRPr="00151DB2" w:rsidR="003A0FE7">
        <w:t>it</w:t>
      </w:r>
      <w:r w:rsidRPr="00151DB2" w:rsidR="00821BB8">
        <w:t xml:space="preserve"> </w:t>
      </w:r>
      <w:r w:rsidRPr="00151DB2" w:rsidR="003A0FE7">
        <w:t>is</w:t>
      </w:r>
      <w:r w:rsidRPr="00151DB2" w:rsidR="00821BB8">
        <w:t xml:space="preserve"> </w:t>
      </w:r>
      <w:r w:rsidRPr="00151DB2" w:rsidR="003A0FE7">
        <w:t>really</w:t>
      </w:r>
      <w:r w:rsidRPr="00151DB2" w:rsidR="00821BB8">
        <w:t xml:space="preserve"> </w:t>
      </w:r>
      <w:r w:rsidRPr="00151DB2">
        <w:t>about</w:t>
      </w:r>
      <w:r w:rsidRPr="00151DB2" w:rsidR="00821BB8">
        <w:t xml:space="preserve"> </w:t>
      </w:r>
      <w:r w:rsidRPr="00151DB2">
        <w:t>not</w:t>
      </w:r>
      <w:r w:rsidRPr="00151DB2" w:rsidR="00821BB8">
        <w:t xml:space="preserve"> </w:t>
      </w:r>
      <w:r w:rsidRPr="00151DB2">
        <w:t>taking</w:t>
      </w:r>
      <w:r w:rsidRPr="00151DB2" w:rsidR="00821BB8">
        <w:t xml:space="preserve"> </w:t>
      </w:r>
      <w:r w:rsidRPr="00151DB2">
        <w:t>the</w:t>
      </w:r>
      <w:r w:rsidRPr="00151DB2" w:rsidR="00821BB8">
        <w:t xml:space="preserve"> </w:t>
      </w:r>
      <w:r w:rsidRPr="00151DB2">
        <w:t>eye</w:t>
      </w:r>
      <w:r w:rsidRPr="00151DB2" w:rsidR="00821BB8">
        <w:t xml:space="preserve"> </w:t>
      </w:r>
      <w:r w:rsidRPr="00151DB2">
        <w:t>off</w:t>
      </w:r>
      <w:r w:rsidRPr="00151DB2" w:rsidR="00821BB8">
        <w:t xml:space="preserve"> </w:t>
      </w:r>
      <w:r w:rsidRPr="00151DB2">
        <w:t>the</w:t>
      </w:r>
      <w:r w:rsidRPr="00151DB2" w:rsidR="00821BB8">
        <w:t xml:space="preserve"> </w:t>
      </w:r>
      <w:r w:rsidRPr="00151DB2">
        <w:t>ball</w:t>
      </w:r>
      <w:r w:rsidRPr="00151DB2" w:rsidR="00821BB8">
        <w:t xml:space="preserve"> </w:t>
      </w:r>
      <w:r w:rsidRPr="00151DB2" w:rsidR="001C63BC">
        <w:t xml:space="preserve">just </w:t>
      </w:r>
      <w:r w:rsidRPr="00151DB2">
        <w:t>because</w:t>
      </w:r>
      <w:r w:rsidRPr="00151DB2" w:rsidR="00821BB8">
        <w:t xml:space="preserve"> </w:t>
      </w:r>
      <w:r w:rsidRPr="00151DB2">
        <w:t>it</w:t>
      </w:r>
      <w:r w:rsidRPr="00151DB2" w:rsidR="00821BB8">
        <w:t xml:space="preserve"> </w:t>
      </w:r>
      <w:r w:rsidRPr="00151DB2">
        <w:t>feels</w:t>
      </w:r>
      <w:r w:rsidRPr="00151DB2" w:rsidR="00821BB8">
        <w:t xml:space="preserve"> </w:t>
      </w:r>
      <w:r w:rsidRPr="00151DB2" w:rsidR="001C63BC">
        <w:t xml:space="preserve">like </w:t>
      </w:r>
      <w:r w:rsidRPr="00151DB2">
        <w:t>we</w:t>
      </w:r>
      <w:r w:rsidRPr="00151DB2" w:rsidR="00821BB8">
        <w:t xml:space="preserve"> </w:t>
      </w:r>
      <w:r w:rsidRPr="00151DB2">
        <w:t>have</w:t>
      </w:r>
      <w:r w:rsidRPr="00151DB2" w:rsidR="00821BB8">
        <w:t xml:space="preserve"> </w:t>
      </w:r>
      <w:r w:rsidRPr="00151DB2">
        <w:t>plenty</w:t>
      </w:r>
      <w:r w:rsidRPr="00151DB2" w:rsidR="00821BB8">
        <w:t xml:space="preserve"> </w:t>
      </w:r>
      <w:r w:rsidRPr="00151DB2">
        <w:t>of</w:t>
      </w:r>
      <w:r w:rsidRPr="00151DB2" w:rsidR="00821BB8">
        <w:t xml:space="preserve"> </w:t>
      </w:r>
      <w:r w:rsidRPr="00151DB2">
        <w:t>time.</w:t>
      </w:r>
      <w:r w:rsidRPr="00151DB2" w:rsidR="00821BB8">
        <w:t xml:space="preserve"> </w:t>
      </w:r>
      <w:r w:rsidRPr="00151DB2">
        <w:t>If</w:t>
      </w:r>
      <w:r w:rsidRPr="00151DB2" w:rsidR="00821BB8">
        <w:t xml:space="preserve"> </w:t>
      </w:r>
      <w:r w:rsidRPr="00151DB2">
        <w:t>we</w:t>
      </w:r>
      <w:r w:rsidRPr="00151DB2" w:rsidR="00821BB8">
        <w:t xml:space="preserve"> </w:t>
      </w:r>
      <w:r w:rsidRPr="00151DB2" w:rsidR="003A0FE7">
        <w:t>need</w:t>
      </w:r>
      <w:r w:rsidRPr="00151DB2" w:rsidR="00821BB8">
        <w:t xml:space="preserve"> </w:t>
      </w:r>
      <w:r w:rsidRPr="00151DB2" w:rsidR="003A0FE7">
        <w:t>some</w:t>
      </w:r>
      <w:r w:rsidRPr="00151DB2" w:rsidR="00821BB8">
        <w:t xml:space="preserve"> </w:t>
      </w:r>
      <w:r w:rsidRPr="00151DB2" w:rsidR="003A0FE7">
        <w:t>arbitrators,</w:t>
      </w:r>
      <w:r w:rsidRPr="00151DB2" w:rsidR="00821BB8">
        <w:t xml:space="preserve"> </w:t>
      </w:r>
      <w:r w:rsidRPr="00151DB2" w:rsidR="003A0FE7">
        <w:t>there</w:t>
      </w:r>
      <w:r w:rsidRPr="00151DB2" w:rsidR="00821BB8">
        <w:t xml:space="preserve"> </w:t>
      </w:r>
      <w:r w:rsidRPr="00151DB2" w:rsidR="003A0FE7">
        <w:t>is</w:t>
      </w:r>
      <w:r w:rsidRPr="00151DB2" w:rsidR="00821BB8">
        <w:t xml:space="preserve"> </w:t>
      </w:r>
      <w:r w:rsidRPr="00151DB2" w:rsidR="003A0FE7">
        <w:t>an</w:t>
      </w:r>
      <w:r w:rsidRPr="00151DB2" w:rsidR="00821BB8">
        <w:t xml:space="preserve"> </w:t>
      </w:r>
      <w:r w:rsidRPr="00151DB2" w:rsidR="003A0FE7">
        <w:t>army</w:t>
      </w:r>
      <w:r w:rsidRPr="00151DB2" w:rsidR="00821BB8">
        <w:t xml:space="preserve"> </w:t>
      </w:r>
      <w:r w:rsidRPr="00151DB2" w:rsidR="003A0FE7">
        <w:t>of</w:t>
      </w:r>
      <w:r w:rsidRPr="00151DB2" w:rsidR="00821BB8">
        <w:t xml:space="preserve"> </w:t>
      </w:r>
      <w:r w:rsidRPr="00151DB2" w:rsidR="003A0FE7">
        <w:t>them</w:t>
      </w:r>
      <w:r w:rsidRPr="00151DB2" w:rsidR="00821BB8">
        <w:t xml:space="preserve"> </w:t>
      </w:r>
      <w:r w:rsidRPr="00151DB2" w:rsidR="003A0FE7">
        <w:t>that</w:t>
      </w:r>
      <w:r w:rsidRPr="00151DB2" w:rsidR="00821BB8">
        <w:t xml:space="preserve"> </w:t>
      </w:r>
      <w:r w:rsidRPr="00151DB2" w:rsidR="003A0FE7">
        <w:t>will</w:t>
      </w:r>
      <w:r w:rsidRPr="00151DB2" w:rsidR="00821BB8">
        <w:t xml:space="preserve"> </w:t>
      </w:r>
      <w:r w:rsidRPr="00151DB2" w:rsidR="003A0FE7">
        <w:t>need</w:t>
      </w:r>
      <w:r w:rsidRPr="00151DB2" w:rsidR="00821BB8">
        <w:t xml:space="preserve"> </w:t>
      </w:r>
      <w:r w:rsidRPr="00151DB2" w:rsidR="003A0FE7">
        <w:t>to</w:t>
      </w:r>
      <w:r w:rsidRPr="00151DB2" w:rsidR="00821BB8">
        <w:t xml:space="preserve"> </w:t>
      </w:r>
      <w:r w:rsidRPr="00151DB2" w:rsidR="003A0FE7">
        <w:t>be</w:t>
      </w:r>
      <w:r w:rsidRPr="00151DB2" w:rsidR="00821BB8">
        <w:t xml:space="preserve"> </w:t>
      </w:r>
      <w:r w:rsidRPr="00151DB2" w:rsidR="003A0FE7">
        <w:t>recruited,</w:t>
      </w:r>
      <w:r w:rsidRPr="00151DB2" w:rsidR="00821BB8">
        <w:t xml:space="preserve"> </w:t>
      </w:r>
      <w:r w:rsidRPr="00151DB2" w:rsidR="003A0FE7">
        <w:t>so</w:t>
      </w:r>
      <w:r w:rsidRPr="00151DB2" w:rsidR="00821BB8">
        <w:t xml:space="preserve"> </w:t>
      </w:r>
      <w:r w:rsidRPr="00151DB2" w:rsidR="003A0FE7">
        <w:t>there</w:t>
      </w:r>
      <w:r w:rsidRPr="00151DB2" w:rsidR="00821BB8">
        <w:t xml:space="preserve"> </w:t>
      </w:r>
      <w:r w:rsidRPr="00151DB2" w:rsidR="001C63BC">
        <w:t>is</w:t>
      </w:r>
      <w:r w:rsidRPr="00151DB2" w:rsidR="00821BB8">
        <w:t xml:space="preserve"> </w:t>
      </w:r>
      <w:r w:rsidRPr="00151DB2" w:rsidR="003A0FE7">
        <w:t>all</w:t>
      </w:r>
      <w:r w:rsidRPr="00151DB2" w:rsidR="00821BB8">
        <w:t xml:space="preserve"> </w:t>
      </w:r>
      <w:r w:rsidRPr="00151DB2" w:rsidR="003A0FE7">
        <w:t>sorts</w:t>
      </w:r>
      <w:r w:rsidRPr="00151DB2" w:rsidR="00821BB8">
        <w:t xml:space="preserve"> </w:t>
      </w:r>
      <w:r w:rsidRPr="00151DB2" w:rsidR="003A0FE7">
        <w:t>of</w:t>
      </w:r>
      <w:r w:rsidRPr="00151DB2" w:rsidR="00821BB8">
        <w:t xml:space="preserve"> </w:t>
      </w:r>
      <w:r w:rsidRPr="00151DB2" w:rsidR="00F86983">
        <w:t>detail</w:t>
      </w:r>
      <w:r w:rsidRPr="00151DB2" w:rsidR="00821BB8">
        <w:t xml:space="preserve"> </w:t>
      </w:r>
      <w:r w:rsidRPr="00151DB2" w:rsidR="003A0FE7">
        <w:t>that</w:t>
      </w:r>
      <w:r w:rsidRPr="00151DB2" w:rsidR="00821BB8">
        <w:t xml:space="preserve"> </w:t>
      </w:r>
      <w:r w:rsidRPr="00151DB2" w:rsidR="003A0FE7">
        <w:t>needs</w:t>
      </w:r>
      <w:r w:rsidRPr="00151DB2" w:rsidR="00821BB8">
        <w:t xml:space="preserve"> </w:t>
      </w:r>
      <w:r w:rsidRPr="00151DB2" w:rsidR="003A0FE7">
        <w:t>to</w:t>
      </w:r>
      <w:r w:rsidRPr="00151DB2" w:rsidR="00821BB8">
        <w:t xml:space="preserve"> </w:t>
      </w:r>
      <w:r w:rsidRPr="00151DB2" w:rsidR="003A0FE7">
        <w:t>be</w:t>
      </w:r>
      <w:r w:rsidRPr="00151DB2" w:rsidR="00821BB8">
        <w:t xml:space="preserve"> </w:t>
      </w:r>
      <w:r w:rsidRPr="00151DB2" w:rsidR="003A0FE7">
        <w:t>worked</w:t>
      </w:r>
      <w:r w:rsidRPr="00151DB2" w:rsidR="00821BB8">
        <w:t xml:space="preserve"> </w:t>
      </w:r>
      <w:r w:rsidRPr="00151DB2" w:rsidR="003A0FE7">
        <w:t>through.</w:t>
      </w:r>
      <w:r w:rsidRPr="00151DB2" w:rsidR="00821BB8">
        <w:t xml:space="preserve"> </w:t>
      </w:r>
      <w:r w:rsidRPr="00151DB2" w:rsidR="003A0FE7">
        <w:t>The</w:t>
      </w:r>
      <w:r w:rsidRPr="00151DB2" w:rsidR="00821BB8">
        <w:t xml:space="preserve"> </w:t>
      </w:r>
      <w:r w:rsidRPr="00151DB2" w:rsidR="003A0FE7">
        <w:t>sooner</w:t>
      </w:r>
      <w:r w:rsidRPr="00151DB2" w:rsidR="00821BB8">
        <w:t xml:space="preserve"> </w:t>
      </w:r>
      <w:r w:rsidRPr="00151DB2" w:rsidR="003A0FE7">
        <w:t>we</w:t>
      </w:r>
      <w:r w:rsidRPr="00151DB2" w:rsidR="00821BB8">
        <w:t xml:space="preserve"> </w:t>
      </w:r>
      <w:r w:rsidRPr="00151DB2" w:rsidR="003A0FE7">
        <w:t>can</w:t>
      </w:r>
      <w:r w:rsidRPr="00151DB2" w:rsidR="00821BB8">
        <w:t xml:space="preserve"> </w:t>
      </w:r>
      <w:r w:rsidRPr="00151DB2" w:rsidR="003A0FE7">
        <w:t>get</w:t>
      </w:r>
      <w:r w:rsidRPr="00151DB2" w:rsidR="00821BB8">
        <w:t xml:space="preserve"> </w:t>
      </w:r>
      <w:r w:rsidRPr="00151DB2" w:rsidR="003A0FE7">
        <w:t>going</w:t>
      </w:r>
      <w:r w:rsidRPr="00151DB2" w:rsidR="00821BB8">
        <w:t xml:space="preserve"> </w:t>
      </w:r>
      <w:r w:rsidRPr="00151DB2" w:rsidR="003A0FE7">
        <w:t>on</w:t>
      </w:r>
      <w:r w:rsidRPr="00151DB2" w:rsidR="00821BB8">
        <w:t xml:space="preserve"> </w:t>
      </w:r>
      <w:r w:rsidRPr="00151DB2" w:rsidR="003A0FE7">
        <w:t>that,</w:t>
      </w:r>
      <w:r w:rsidRPr="00151DB2" w:rsidR="00821BB8">
        <w:t xml:space="preserve"> </w:t>
      </w:r>
      <w:r w:rsidRPr="00151DB2" w:rsidR="003A0FE7">
        <w:t>the</w:t>
      </w:r>
      <w:r w:rsidRPr="00151DB2" w:rsidR="00821BB8">
        <w:t xml:space="preserve"> </w:t>
      </w:r>
      <w:r w:rsidRPr="00151DB2" w:rsidR="003A0FE7">
        <w:t>better</w:t>
      </w:r>
      <w:r w:rsidRPr="00151DB2" w:rsidR="001C63BC">
        <w:t>. W</w:t>
      </w:r>
      <w:r w:rsidRPr="00151DB2" w:rsidR="003A0FE7">
        <w:t>e</w:t>
      </w:r>
      <w:r w:rsidRPr="00151DB2" w:rsidR="00821BB8">
        <w:t xml:space="preserve"> </w:t>
      </w:r>
      <w:r w:rsidRPr="00151DB2" w:rsidR="003A0FE7">
        <w:t>are</w:t>
      </w:r>
      <w:r w:rsidRPr="00151DB2" w:rsidR="00821BB8">
        <w:t xml:space="preserve"> </w:t>
      </w:r>
      <w:r w:rsidRPr="00151DB2" w:rsidR="003A0FE7">
        <w:t>ready</w:t>
      </w:r>
      <w:r w:rsidRPr="00151DB2" w:rsidR="00821BB8">
        <w:t xml:space="preserve"> </w:t>
      </w:r>
      <w:r w:rsidRPr="00151DB2" w:rsidR="003A0FE7">
        <w:t>to</w:t>
      </w:r>
      <w:r w:rsidRPr="00151DB2" w:rsidR="00821BB8">
        <w:t xml:space="preserve"> </w:t>
      </w:r>
      <w:r w:rsidRPr="00151DB2" w:rsidR="003A0FE7">
        <w:t>do</w:t>
      </w:r>
      <w:r w:rsidRPr="00151DB2" w:rsidR="00821BB8">
        <w:t xml:space="preserve"> </w:t>
      </w:r>
      <w:r w:rsidRPr="00151DB2" w:rsidR="003A0FE7">
        <w:t>that</w:t>
      </w:r>
      <w:r w:rsidRPr="00151DB2" w:rsidR="00821BB8">
        <w:t xml:space="preserve"> </w:t>
      </w:r>
      <w:r w:rsidRPr="00151DB2" w:rsidR="003A0FE7">
        <w:t>as</w:t>
      </w:r>
      <w:r w:rsidRPr="00151DB2" w:rsidR="00821BB8">
        <w:t xml:space="preserve"> </w:t>
      </w:r>
      <w:r w:rsidRPr="00151DB2" w:rsidR="003A0FE7">
        <w:t>soon</w:t>
      </w:r>
      <w:r w:rsidRPr="00151DB2" w:rsidR="00821BB8">
        <w:t xml:space="preserve"> </w:t>
      </w:r>
      <w:r w:rsidRPr="00151DB2" w:rsidR="003A0FE7">
        <w:t>as</w:t>
      </w:r>
      <w:r w:rsidRPr="00151DB2" w:rsidR="00821BB8">
        <w:t xml:space="preserve"> </w:t>
      </w:r>
      <w:r w:rsidRPr="00151DB2" w:rsidR="001C63BC">
        <w:t xml:space="preserve">the </w:t>
      </w:r>
      <w:r w:rsidRPr="00151DB2">
        <w:t>Government</w:t>
      </w:r>
      <w:r w:rsidRPr="00151DB2" w:rsidR="00821BB8">
        <w:t xml:space="preserve"> </w:t>
      </w:r>
      <w:r w:rsidRPr="00151DB2">
        <w:t>are.</w:t>
      </w:r>
    </w:p>
    <w:p w:rsidR="00FB79A9" w:rsidRPr="00151DB2" w:rsidP="00FB79A9">
      <w:pPr>
        <w:pStyle w:val="Question"/>
      </w:pPr>
      <w:sdt>
        <w:sdtPr>
          <w:alias w:val="Member"/>
          <w:tag w:val="&lt;Member mnisId='4470' dodsId='122026'&gt;"/>
          <w:id w:val="-1894035691"/>
          <w:placeholder>
            <w:docPart w:val="DefaultPlaceholder_-1854013440"/>
          </w:placeholder>
          <w:richText/>
        </w:sdtPr>
        <w:sdtContent>
          <w:r w:rsidRPr="00151DB2">
            <w:rPr>
              <w:b/>
            </w:rPr>
            <w:t>Alan</w:t>
          </w:r>
          <w:r w:rsidRPr="00151DB2" w:rsidR="00821BB8">
            <w:rPr>
              <w:b/>
            </w:rPr>
            <w:t xml:space="preserve"> </w:t>
          </w:r>
          <w:r w:rsidRPr="00151DB2">
            <w:rPr>
              <w:b/>
            </w:rPr>
            <w:t>Brown:</w:t>
          </w:r>
        </w:sdtContent>
      </w:sdt>
      <w:r w:rsidRPr="00151DB2" w:rsidR="00821BB8">
        <w:t xml:space="preserve"> </w:t>
      </w:r>
      <w:r w:rsidRPr="00151DB2">
        <w:t>If</w:t>
      </w:r>
      <w:r w:rsidRPr="00151DB2" w:rsidR="00821BB8">
        <w:t xml:space="preserve"> </w:t>
      </w:r>
      <w:r w:rsidRPr="00151DB2">
        <w:t>we</w:t>
      </w:r>
      <w:r w:rsidRPr="00151DB2" w:rsidR="00821BB8">
        <w:t xml:space="preserve"> </w:t>
      </w:r>
      <w:r w:rsidRPr="00151DB2">
        <w:t>look</w:t>
      </w:r>
      <w:r w:rsidRPr="00151DB2" w:rsidR="00821BB8">
        <w:t xml:space="preserve"> </w:t>
      </w:r>
      <w:r w:rsidRPr="00151DB2">
        <w:t>at</w:t>
      </w:r>
      <w:r w:rsidRPr="00151DB2" w:rsidR="00821BB8">
        <w:t xml:space="preserve"> </w:t>
      </w:r>
      <w:r w:rsidRPr="00151DB2">
        <w:t>other</w:t>
      </w:r>
      <w:r w:rsidRPr="00151DB2" w:rsidR="00821BB8">
        <w:t xml:space="preserve"> </w:t>
      </w:r>
      <w:r w:rsidRPr="00151DB2">
        <w:t>financial</w:t>
      </w:r>
      <w:r w:rsidRPr="00151DB2" w:rsidR="00821BB8">
        <w:t xml:space="preserve"> </w:t>
      </w:r>
      <w:r w:rsidRPr="00151DB2">
        <w:t>support</w:t>
      </w:r>
      <w:r w:rsidRPr="00151DB2" w:rsidR="00821BB8">
        <w:t xml:space="preserve"> </w:t>
      </w:r>
      <w:r w:rsidRPr="00151DB2">
        <w:t>measures,</w:t>
      </w:r>
      <w:r w:rsidRPr="00151DB2" w:rsidR="00821BB8">
        <w:t xml:space="preserve"> </w:t>
      </w:r>
      <w:r w:rsidRPr="00151DB2" w:rsidR="00F86983">
        <w:t>in</w:t>
      </w:r>
      <w:r w:rsidRPr="00151DB2" w:rsidR="00821BB8">
        <w:t xml:space="preserve"> </w:t>
      </w:r>
      <w:r w:rsidRPr="00151DB2">
        <w:t>mid</w:t>
      </w:r>
      <w:r w:rsidRPr="00151DB2">
        <w:noBreakHyphen/>
        <w:t>June</w:t>
      </w:r>
      <w:r w:rsidRPr="00151DB2" w:rsidR="00821BB8">
        <w:t xml:space="preserve"> </w:t>
      </w:r>
      <w:r w:rsidRPr="00151DB2" w:rsidR="00F86983">
        <w:t>the</w:t>
      </w:r>
      <w:r w:rsidRPr="00151DB2" w:rsidR="00821BB8">
        <w:t xml:space="preserve"> </w:t>
      </w:r>
      <w:r w:rsidRPr="00151DB2" w:rsidR="00F86983">
        <w:t>UK</w:t>
      </w:r>
      <w:r w:rsidRPr="00151DB2" w:rsidR="00821BB8">
        <w:t xml:space="preserve"> </w:t>
      </w:r>
      <w:r w:rsidRPr="00151DB2" w:rsidR="00F86983">
        <w:t>Government</w:t>
      </w:r>
      <w:r w:rsidRPr="00151DB2" w:rsidR="00821BB8">
        <w:t xml:space="preserve"> </w:t>
      </w:r>
      <w:r w:rsidRPr="00151DB2">
        <w:t>extended</w:t>
      </w:r>
      <w:r w:rsidRPr="00151DB2" w:rsidR="00821BB8">
        <w:t xml:space="preserve"> </w:t>
      </w:r>
      <w:r w:rsidRPr="00151DB2">
        <w:t>the</w:t>
      </w:r>
      <w:r w:rsidRPr="00151DB2" w:rsidR="00821BB8">
        <w:t xml:space="preserve"> </w:t>
      </w:r>
      <w:r w:rsidRPr="00151DB2">
        <w:t>coronavirus</w:t>
      </w:r>
      <w:r w:rsidRPr="00151DB2" w:rsidR="00821BB8">
        <w:t xml:space="preserve"> </w:t>
      </w:r>
      <w:r w:rsidRPr="00151DB2">
        <w:t>restrictions</w:t>
      </w:r>
      <w:r w:rsidRPr="00151DB2" w:rsidR="00821BB8">
        <w:t xml:space="preserve"> </w:t>
      </w:r>
      <w:r w:rsidRPr="00151DB2">
        <w:t>from</w:t>
      </w:r>
      <w:r w:rsidRPr="00151DB2" w:rsidR="00821BB8">
        <w:t xml:space="preserve"> </w:t>
      </w:r>
      <w:r w:rsidRPr="00151DB2">
        <w:t>21</w:t>
      </w:r>
      <w:r w:rsidRPr="00151DB2" w:rsidR="00821BB8">
        <w:t xml:space="preserve"> </w:t>
      </w:r>
      <w:r w:rsidRPr="00151DB2">
        <w:t>June</w:t>
      </w:r>
      <w:r w:rsidRPr="00151DB2" w:rsidR="00821BB8">
        <w:t xml:space="preserve"> </w:t>
      </w:r>
      <w:r w:rsidRPr="00151DB2">
        <w:t>to</w:t>
      </w:r>
      <w:r w:rsidRPr="00151DB2" w:rsidR="00821BB8">
        <w:t xml:space="preserve"> </w:t>
      </w:r>
      <w:r w:rsidRPr="00151DB2">
        <w:t>19</w:t>
      </w:r>
      <w:r w:rsidRPr="00151DB2" w:rsidR="00821BB8">
        <w:t xml:space="preserve"> </w:t>
      </w:r>
      <w:r w:rsidRPr="00151DB2">
        <w:t>July.</w:t>
      </w:r>
      <w:r w:rsidRPr="00151DB2" w:rsidR="00821BB8">
        <w:t xml:space="preserve"> </w:t>
      </w:r>
      <w:r w:rsidRPr="00151DB2">
        <w:t>The</w:t>
      </w:r>
      <w:r w:rsidRPr="00151DB2" w:rsidR="00821BB8">
        <w:t xml:space="preserve"> </w:t>
      </w:r>
      <w:r w:rsidRPr="00151DB2">
        <w:t>devolved</w:t>
      </w:r>
      <w:r w:rsidRPr="00151DB2" w:rsidR="00821BB8">
        <w:t xml:space="preserve"> </w:t>
      </w:r>
      <w:r w:rsidRPr="00151DB2">
        <w:t>nations</w:t>
      </w:r>
      <w:r w:rsidRPr="00151DB2" w:rsidR="00821BB8">
        <w:t xml:space="preserve"> </w:t>
      </w:r>
      <w:r w:rsidRPr="00151DB2" w:rsidR="00F86983">
        <w:t>slowed</w:t>
      </w:r>
      <w:r w:rsidRPr="00151DB2" w:rsidR="00821BB8">
        <w:t xml:space="preserve"> </w:t>
      </w:r>
      <w:r w:rsidRPr="00151DB2" w:rsidR="00F86983">
        <w:t>down</w:t>
      </w:r>
      <w:r w:rsidRPr="00151DB2" w:rsidR="00821BB8">
        <w:t xml:space="preserve"> </w:t>
      </w:r>
      <w:r w:rsidRPr="00151DB2" w:rsidR="00F86983">
        <w:t>opening</w:t>
      </w:r>
      <w:r w:rsidRPr="00151DB2" w:rsidR="00821BB8">
        <w:t xml:space="preserve"> </w:t>
      </w:r>
      <w:r w:rsidRPr="00151DB2" w:rsidR="00F86983">
        <w:t>up</w:t>
      </w:r>
      <w:r w:rsidRPr="00151DB2" w:rsidR="00821BB8">
        <w:t xml:space="preserve"> </w:t>
      </w:r>
      <w:r w:rsidRPr="00151DB2" w:rsidR="00F86983">
        <w:t>as</w:t>
      </w:r>
      <w:r w:rsidRPr="00151DB2" w:rsidR="00821BB8">
        <w:t xml:space="preserve"> </w:t>
      </w:r>
      <w:r w:rsidRPr="00151DB2" w:rsidR="00F86983">
        <w:t>well.</w:t>
      </w:r>
      <w:r w:rsidRPr="00151DB2" w:rsidR="00821BB8">
        <w:t xml:space="preserve"> </w:t>
      </w:r>
      <w:r w:rsidRPr="00151DB2" w:rsidR="00F86983">
        <w:t>As</w:t>
      </w:r>
      <w:r w:rsidRPr="00151DB2" w:rsidR="00821BB8">
        <w:t xml:space="preserve"> </w:t>
      </w:r>
      <w:r w:rsidRPr="00151DB2" w:rsidR="00F86983">
        <w:t>we</w:t>
      </w:r>
      <w:r w:rsidRPr="00151DB2" w:rsidR="00821BB8">
        <w:t xml:space="preserve"> </w:t>
      </w:r>
      <w:r w:rsidRPr="00151DB2" w:rsidR="00F86983">
        <w:t>know,</w:t>
      </w:r>
      <w:r w:rsidRPr="00151DB2" w:rsidR="00821BB8">
        <w:t xml:space="preserve"> </w:t>
      </w:r>
      <w:r w:rsidRPr="00151DB2" w:rsidR="00F86983">
        <w:t>the</w:t>
      </w:r>
      <w:r w:rsidRPr="00151DB2" w:rsidR="00821BB8">
        <w:t xml:space="preserve"> </w:t>
      </w:r>
      <w:r w:rsidRPr="00151DB2">
        <w:t>wind</w:t>
      </w:r>
      <w:r w:rsidRPr="00151DB2" w:rsidR="00F70B5F">
        <w:t>-</w:t>
      </w:r>
      <w:r w:rsidRPr="00151DB2">
        <w:t>down</w:t>
      </w:r>
      <w:r w:rsidRPr="00151DB2" w:rsidR="00821BB8">
        <w:t xml:space="preserve"> </w:t>
      </w:r>
      <w:r w:rsidRPr="00151DB2">
        <w:t>dates</w:t>
      </w:r>
      <w:r w:rsidRPr="00151DB2" w:rsidR="00821BB8">
        <w:t xml:space="preserve"> </w:t>
      </w:r>
      <w:r w:rsidRPr="00151DB2">
        <w:t>for</w:t>
      </w:r>
      <w:r w:rsidRPr="00151DB2" w:rsidR="00821BB8">
        <w:t xml:space="preserve"> </w:t>
      </w:r>
      <w:r w:rsidRPr="00151DB2">
        <w:t>furlough</w:t>
      </w:r>
      <w:r w:rsidRPr="00151DB2" w:rsidR="00821BB8">
        <w:t xml:space="preserve"> </w:t>
      </w:r>
      <w:r w:rsidRPr="00151DB2">
        <w:t>and</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relief</w:t>
      </w:r>
      <w:r w:rsidRPr="00151DB2" w:rsidR="00821BB8">
        <w:t xml:space="preserve"> </w:t>
      </w:r>
      <w:r w:rsidRPr="00151DB2">
        <w:t>were</w:t>
      </w:r>
      <w:r w:rsidRPr="00151DB2" w:rsidR="00821BB8">
        <w:t xml:space="preserve"> </w:t>
      </w:r>
      <w:r w:rsidRPr="00151DB2">
        <w:t>not</w:t>
      </w:r>
      <w:r w:rsidRPr="00151DB2" w:rsidR="00821BB8">
        <w:t xml:space="preserve"> </w:t>
      </w:r>
      <w:r w:rsidRPr="00151DB2" w:rsidR="00F86983">
        <w:t>changed</w:t>
      </w:r>
      <w:r w:rsidRPr="00151DB2" w:rsidR="00821BB8">
        <w:t xml:space="preserve"> </w:t>
      </w:r>
      <w:r w:rsidRPr="00151DB2" w:rsidR="00F86983">
        <w:t>in</w:t>
      </w:r>
      <w:r w:rsidRPr="00151DB2" w:rsidR="00821BB8">
        <w:t xml:space="preserve"> </w:t>
      </w:r>
      <w:r w:rsidRPr="00151DB2" w:rsidR="00F86983">
        <w:t>line</w:t>
      </w:r>
      <w:r w:rsidRPr="00151DB2" w:rsidR="00821BB8">
        <w:t xml:space="preserve"> </w:t>
      </w:r>
      <w:r w:rsidRPr="00151DB2" w:rsidR="00F86983">
        <w:t>with</w:t>
      </w:r>
      <w:r w:rsidRPr="00151DB2" w:rsidR="00821BB8">
        <w:t xml:space="preserve"> </w:t>
      </w:r>
      <w:r w:rsidRPr="00151DB2" w:rsidR="00F86983">
        <w:t>the</w:t>
      </w:r>
      <w:r w:rsidRPr="00151DB2" w:rsidR="00821BB8">
        <w:t xml:space="preserve"> </w:t>
      </w:r>
      <w:r w:rsidRPr="00151DB2" w:rsidR="00F86983">
        <w:t>extension.</w:t>
      </w:r>
      <w:r w:rsidRPr="00151DB2" w:rsidR="00821BB8">
        <w:t xml:space="preserve"> </w:t>
      </w:r>
      <w:r w:rsidRPr="00151DB2" w:rsidR="00F86983">
        <w:t>I</w:t>
      </w:r>
      <w:r w:rsidRPr="00151DB2" w:rsidR="00821BB8">
        <w:t xml:space="preserve"> </w:t>
      </w:r>
      <w:r w:rsidRPr="00151DB2" w:rsidR="00F86983">
        <w:t>wonder</w:t>
      </w:r>
      <w:r w:rsidRPr="00151DB2" w:rsidR="00821BB8">
        <w:t xml:space="preserve"> </w:t>
      </w:r>
      <w:r w:rsidRPr="00151DB2" w:rsidR="00F86983">
        <w:t>if</w:t>
      </w:r>
      <w:r w:rsidRPr="00151DB2" w:rsidR="00F70B5F">
        <w:t xml:space="preserve"> </w:t>
      </w:r>
      <w:r w:rsidRPr="00151DB2" w:rsidR="00F86983">
        <w:t>Helen</w:t>
      </w:r>
      <w:r w:rsidRPr="00151DB2" w:rsidR="00821BB8">
        <w:t xml:space="preserve"> </w:t>
      </w:r>
      <w:r w:rsidRPr="00151DB2" w:rsidR="00F86983">
        <w:t>and</w:t>
      </w:r>
      <w:r w:rsidRPr="00151DB2" w:rsidR="00821BB8">
        <w:t xml:space="preserve"> </w:t>
      </w:r>
      <w:r w:rsidRPr="00151DB2" w:rsidR="00F86983">
        <w:t>Kate</w:t>
      </w:r>
      <w:r w:rsidRPr="00151DB2" w:rsidR="00821BB8">
        <w:t xml:space="preserve"> </w:t>
      </w:r>
      <w:r w:rsidRPr="00151DB2" w:rsidR="00F86983">
        <w:t>could</w:t>
      </w:r>
      <w:r w:rsidRPr="00151DB2" w:rsidR="00821BB8">
        <w:t xml:space="preserve"> </w:t>
      </w:r>
      <w:r w:rsidRPr="00151DB2" w:rsidR="00F86983">
        <w:t>outline</w:t>
      </w:r>
      <w:r w:rsidRPr="00151DB2" w:rsidR="00821BB8">
        <w:t xml:space="preserve"> </w:t>
      </w:r>
      <w:r w:rsidRPr="00151DB2" w:rsidR="00F86983">
        <w:t>what</w:t>
      </w:r>
      <w:r w:rsidRPr="00151DB2" w:rsidR="00821BB8">
        <w:t xml:space="preserve"> </w:t>
      </w:r>
      <w:r w:rsidRPr="00151DB2" w:rsidR="00F86983">
        <w:t>impact</w:t>
      </w:r>
      <w:r w:rsidRPr="00151DB2" w:rsidR="00821BB8">
        <w:t xml:space="preserve"> </w:t>
      </w:r>
      <w:r w:rsidRPr="00151DB2" w:rsidR="00F86983">
        <w:t>this</w:t>
      </w:r>
      <w:r w:rsidRPr="00151DB2" w:rsidR="00821BB8">
        <w:t xml:space="preserve"> </w:t>
      </w:r>
      <w:r w:rsidR="00E46531">
        <w:t>has</w:t>
      </w:r>
      <w:r w:rsidRPr="00151DB2" w:rsidR="00821BB8">
        <w:t xml:space="preserve"> </w:t>
      </w:r>
      <w:r w:rsidRPr="00151DB2" w:rsidR="00F86983">
        <w:t>had</w:t>
      </w:r>
      <w:r w:rsidRPr="00151DB2" w:rsidR="00821BB8">
        <w:t xml:space="preserve"> </w:t>
      </w:r>
      <w:r w:rsidRPr="00151DB2" w:rsidR="00F86983">
        <w:t>on</w:t>
      </w:r>
      <w:r w:rsidRPr="00151DB2" w:rsidR="00821BB8">
        <w:t xml:space="preserve"> </w:t>
      </w:r>
      <w:r w:rsidRPr="00151DB2">
        <w:t>businesses.</w:t>
      </w:r>
    </w:p>
    <w:p w:rsidR="00F86983" w:rsidRPr="00151DB2" w:rsidP="00AC5C70">
      <w:pPr>
        <w:pStyle w:val="Answer"/>
      </w:pPr>
      <w:sdt>
        <w:sdtPr>
          <w:alias w:val="Witness"/>
          <w:id w:val="281545239"/>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rsidR="00F70B5F">
        <w:t>T</w:t>
      </w:r>
      <w:r w:rsidRPr="00151DB2">
        <w:t>he</w:t>
      </w:r>
      <w:r w:rsidRPr="00151DB2" w:rsidR="00821BB8">
        <w:t xml:space="preserve"> </w:t>
      </w:r>
      <w:r w:rsidRPr="00151DB2">
        <w:t>impact</w:t>
      </w:r>
      <w:r w:rsidRPr="00151DB2" w:rsidR="00821BB8">
        <w:t xml:space="preserve"> </w:t>
      </w:r>
      <w:r w:rsidRPr="00151DB2">
        <w:t>on</w:t>
      </w:r>
      <w:r w:rsidRPr="00151DB2" w:rsidR="00821BB8">
        <w:t xml:space="preserve"> </w:t>
      </w:r>
      <w:r w:rsidRPr="00151DB2">
        <w:t>retail</w:t>
      </w:r>
      <w:r w:rsidRPr="00151DB2" w:rsidR="00821BB8">
        <w:t xml:space="preserve"> </w:t>
      </w:r>
      <w:r w:rsidRPr="00151DB2">
        <w:t>will</w:t>
      </w:r>
      <w:r w:rsidRPr="00151DB2" w:rsidR="00821BB8">
        <w:t xml:space="preserve"> </w:t>
      </w:r>
      <w:r w:rsidRPr="00151DB2">
        <w:t>be</w:t>
      </w:r>
      <w:r w:rsidRPr="00151DB2" w:rsidR="00821BB8">
        <w:t xml:space="preserve"> </w:t>
      </w:r>
      <w:r w:rsidRPr="00151DB2">
        <w:t>less</w:t>
      </w:r>
      <w:r w:rsidRPr="00151DB2" w:rsidR="00821BB8">
        <w:t xml:space="preserve"> </w:t>
      </w:r>
      <w:r w:rsidRPr="00151DB2">
        <w:t>than</w:t>
      </w:r>
      <w:r w:rsidRPr="00151DB2" w:rsidR="00821BB8">
        <w:t xml:space="preserve"> </w:t>
      </w:r>
      <w:r w:rsidRPr="00151DB2">
        <w:t>the</w:t>
      </w:r>
      <w:r w:rsidRPr="00151DB2" w:rsidR="00821BB8">
        <w:t xml:space="preserve"> </w:t>
      </w:r>
      <w:r w:rsidRPr="00151DB2">
        <w:t>impact</w:t>
      </w:r>
      <w:r w:rsidRPr="00151DB2" w:rsidR="00821BB8">
        <w:t xml:space="preserve"> </w:t>
      </w:r>
      <w:r w:rsidRPr="00151DB2">
        <w:t>on</w:t>
      </w:r>
      <w:r w:rsidRPr="00151DB2" w:rsidR="00821BB8">
        <w:t xml:space="preserve"> </w:t>
      </w:r>
      <w:r w:rsidRPr="00151DB2">
        <w:t>hospitality</w:t>
      </w:r>
      <w:r w:rsidRPr="00151DB2" w:rsidR="00F70B5F">
        <w:t>.</w:t>
      </w:r>
      <w:r w:rsidRPr="00151DB2" w:rsidR="00821BB8">
        <w:t xml:space="preserve"> </w:t>
      </w:r>
      <w:r w:rsidRPr="00151DB2">
        <w:t>There</w:t>
      </w:r>
      <w:r w:rsidRPr="00151DB2" w:rsidR="00821BB8">
        <w:t xml:space="preserve"> </w:t>
      </w:r>
      <w:r w:rsidRPr="00151DB2">
        <w:t>is</w:t>
      </w:r>
      <w:r w:rsidRPr="00151DB2" w:rsidR="00821BB8">
        <w:t xml:space="preserve"> </w:t>
      </w:r>
      <w:r w:rsidRPr="00151DB2">
        <w:t>no</w:t>
      </w:r>
      <w:r w:rsidRPr="00151DB2" w:rsidR="00821BB8">
        <w:t xml:space="preserve"> </w:t>
      </w:r>
      <w:r w:rsidRPr="00151DB2">
        <w:t>doubt</w:t>
      </w:r>
      <w:r w:rsidRPr="00151DB2" w:rsidR="00821BB8">
        <w:t xml:space="preserve"> </w:t>
      </w:r>
      <w:r w:rsidRPr="00151DB2">
        <w:t>that</w:t>
      </w:r>
      <w:r w:rsidRPr="00151DB2" w:rsidR="00821BB8">
        <w:t xml:space="preserve"> </w:t>
      </w:r>
      <w:r w:rsidRPr="00151DB2">
        <w:t>the</w:t>
      </w:r>
      <w:r w:rsidRPr="00151DB2" w:rsidR="00821BB8">
        <w:t xml:space="preserve"> </w:t>
      </w:r>
      <w:r w:rsidRPr="00151DB2">
        <w:t>furlough</w:t>
      </w:r>
      <w:r w:rsidRPr="00151DB2" w:rsidR="00821BB8">
        <w:t xml:space="preserve"> </w:t>
      </w:r>
      <w:r w:rsidRPr="00151DB2">
        <w:t>scheme</w:t>
      </w:r>
      <w:r w:rsidRPr="00151DB2" w:rsidR="00821BB8">
        <w:t xml:space="preserve"> </w:t>
      </w:r>
      <w:r w:rsidRPr="00151DB2">
        <w:t>has</w:t>
      </w:r>
      <w:r w:rsidRPr="00151DB2" w:rsidR="00821BB8">
        <w:t xml:space="preserve"> </w:t>
      </w:r>
      <w:r w:rsidRPr="00151DB2">
        <w:t>been</w:t>
      </w:r>
      <w:r w:rsidRPr="00151DB2" w:rsidR="00821BB8">
        <w:t xml:space="preserve"> </w:t>
      </w:r>
      <w:r w:rsidRPr="00151DB2">
        <w:t>an</w:t>
      </w:r>
      <w:r w:rsidRPr="00151DB2" w:rsidR="00821BB8">
        <w:t xml:space="preserve"> </w:t>
      </w:r>
      <w:r w:rsidRPr="00151DB2">
        <w:t>absolute</w:t>
      </w:r>
      <w:r w:rsidRPr="00151DB2" w:rsidR="00821BB8">
        <w:t xml:space="preserve"> </w:t>
      </w:r>
      <w:r w:rsidRPr="00151DB2">
        <w:t>lifeline</w:t>
      </w:r>
      <w:r w:rsidRPr="00151DB2" w:rsidR="00821BB8">
        <w:t xml:space="preserve"> </w:t>
      </w:r>
      <w:r w:rsidRPr="00151DB2">
        <w:t>for</w:t>
      </w:r>
      <w:r w:rsidRPr="00151DB2" w:rsidR="00821BB8">
        <w:t xml:space="preserve"> </w:t>
      </w:r>
      <w:r w:rsidRPr="00151DB2">
        <w:t>hundreds</w:t>
      </w:r>
      <w:r w:rsidRPr="00151DB2" w:rsidR="00821BB8">
        <w:t xml:space="preserve"> </w:t>
      </w:r>
      <w:r w:rsidRPr="00151DB2">
        <w:t>of</w:t>
      </w:r>
      <w:r w:rsidRPr="00151DB2" w:rsidR="00821BB8">
        <w:t xml:space="preserve"> </w:t>
      </w:r>
      <w:r w:rsidRPr="00151DB2">
        <w:t>thousands</w:t>
      </w:r>
      <w:r w:rsidRPr="00151DB2" w:rsidR="00821BB8">
        <w:t xml:space="preserve"> </w:t>
      </w:r>
      <w:r w:rsidRPr="00151DB2">
        <w:t>of</w:t>
      </w:r>
      <w:r w:rsidRPr="00151DB2" w:rsidR="00821BB8">
        <w:t xml:space="preserve"> </w:t>
      </w:r>
      <w:r w:rsidRPr="00151DB2">
        <w:t>businesses.</w:t>
      </w:r>
      <w:r w:rsidRPr="00151DB2" w:rsidR="00821BB8">
        <w:t xml:space="preserve"> </w:t>
      </w:r>
      <w:r w:rsidRPr="00151DB2">
        <w:t>It</w:t>
      </w:r>
      <w:r w:rsidRPr="00151DB2" w:rsidR="00821BB8">
        <w:t xml:space="preserve"> </w:t>
      </w:r>
      <w:r w:rsidRPr="00151DB2">
        <w:t>has</w:t>
      </w:r>
      <w:r w:rsidRPr="00151DB2" w:rsidR="00821BB8">
        <w:t xml:space="preserve"> </w:t>
      </w:r>
      <w:r w:rsidRPr="00151DB2" w:rsidR="00AC5C70">
        <w:t>protected</w:t>
      </w:r>
      <w:r w:rsidRPr="00151DB2" w:rsidR="00821BB8">
        <w:t xml:space="preserve"> </w:t>
      </w:r>
      <w:r w:rsidRPr="00151DB2" w:rsidR="00AC5C70">
        <w:t>hundreds</w:t>
      </w:r>
      <w:r w:rsidRPr="00151DB2" w:rsidR="00821BB8">
        <w:t xml:space="preserve"> </w:t>
      </w:r>
      <w:r w:rsidRPr="00151DB2" w:rsidR="00AC5C70">
        <w:t>of</w:t>
      </w:r>
      <w:r w:rsidRPr="00151DB2" w:rsidR="00821BB8">
        <w:t xml:space="preserve"> </w:t>
      </w:r>
      <w:r w:rsidRPr="00151DB2" w:rsidR="003F25D7">
        <w:t>thousands</w:t>
      </w:r>
      <w:r w:rsidRPr="00151DB2" w:rsidR="00821BB8">
        <w:t xml:space="preserve"> </w:t>
      </w:r>
      <w:r w:rsidRPr="00151DB2" w:rsidR="00AC5C70">
        <w:t>of</w:t>
      </w:r>
      <w:r w:rsidRPr="00151DB2" w:rsidR="00821BB8">
        <w:t xml:space="preserve"> </w:t>
      </w:r>
      <w:r w:rsidRPr="00151DB2">
        <w:t>jobs</w:t>
      </w:r>
      <w:r w:rsidRPr="00151DB2" w:rsidR="00821BB8">
        <w:t xml:space="preserve"> </w:t>
      </w:r>
      <w:r w:rsidRPr="00151DB2">
        <w:t>over</w:t>
      </w:r>
      <w:r w:rsidRPr="00151DB2" w:rsidR="00821BB8">
        <w:t xml:space="preserve"> </w:t>
      </w:r>
      <w:r w:rsidRPr="00151DB2">
        <w:t>the</w:t>
      </w:r>
      <w:r w:rsidRPr="00151DB2" w:rsidR="00821BB8">
        <w:t xml:space="preserve"> </w:t>
      </w:r>
      <w:r w:rsidRPr="00151DB2">
        <w:t>last</w:t>
      </w:r>
      <w:r w:rsidRPr="00151DB2" w:rsidR="00821BB8">
        <w:t xml:space="preserve"> </w:t>
      </w:r>
      <w:r w:rsidRPr="00151DB2">
        <w:t>15</w:t>
      </w:r>
      <w:r w:rsidRPr="00151DB2" w:rsidR="00821BB8">
        <w:t xml:space="preserve"> </w:t>
      </w:r>
      <w:r w:rsidRPr="00151DB2">
        <w:t>months.</w:t>
      </w:r>
      <w:r w:rsidRPr="00151DB2" w:rsidR="00821BB8">
        <w:t xml:space="preserve"> </w:t>
      </w:r>
      <w:r w:rsidRPr="00151DB2">
        <w:t>The</w:t>
      </w:r>
      <w:r w:rsidRPr="00151DB2" w:rsidR="00821BB8">
        <w:t xml:space="preserve"> </w:t>
      </w:r>
      <w:r w:rsidRPr="00151DB2">
        <w:t>wind</w:t>
      </w:r>
      <w:r w:rsidRPr="00151DB2" w:rsidR="00F70B5F">
        <w:t>-</w:t>
      </w:r>
      <w:r w:rsidRPr="00151DB2">
        <w:t>down</w:t>
      </w:r>
      <w:r w:rsidRPr="00151DB2" w:rsidR="00821BB8">
        <w:t xml:space="preserve"> </w:t>
      </w:r>
      <w:r w:rsidRPr="00151DB2">
        <w:t>is</w:t>
      </w:r>
      <w:r w:rsidRPr="00151DB2" w:rsidR="00821BB8">
        <w:t xml:space="preserve"> </w:t>
      </w:r>
      <w:r w:rsidRPr="00151DB2">
        <w:t>less</w:t>
      </w:r>
      <w:r w:rsidRPr="00151DB2" w:rsidR="00821BB8">
        <w:t xml:space="preserve"> </w:t>
      </w:r>
      <w:r w:rsidRPr="00151DB2">
        <w:t>of</w:t>
      </w:r>
      <w:r w:rsidRPr="00151DB2" w:rsidR="00821BB8">
        <w:t xml:space="preserve"> </w:t>
      </w:r>
      <w:r w:rsidRPr="00151DB2">
        <w:t>an</w:t>
      </w:r>
      <w:r w:rsidRPr="00151DB2" w:rsidR="00821BB8">
        <w:t xml:space="preserve"> </w:t>
      </w:r>
      <w:r w:rsidRPr="00151DB2">
        <w:t>issue</w:t>
      </w:r>
      <w:r w:rsidRPr="00151DB2" w:rsidR="00821BB8">
        <w:t xml:space="preserve"> </w:t>
      </w:r>
      <w:r w:rsidRPr="00151DB2">
        <w:t>for</w:t>
      </w:r>
      <w:r w:rsidRPr="00151DB2" w:rsidR="00821BB8">
        <w:t xml:space="preserve"> </w:t>
      </w:r>
      <w:r w:rsidRPr="00151DB2">
        <w:t>retail</w:t>
      </w:r>
      <w:r w:rsidR="00E46531">
        <w:t xml:space="preserve">, </w:t>
      </w:r>
      <w:r w:rsidRPr="00151DB2">
        <w:t>because</w:t>
      </w:r>
      <w:r w:rsidRPr="00151DB2" w:rsidR="00821BB8">
        <w:t xml:space="preserve"> </w:t>
      </w:r>
      <w:r w:rsidRPr="00151DB2">
        <w:t>all</w:t>
      </w:r>
      <w:r w:rsidRPr="00151DB2" w:rsidR="00821BB8">
        <w:t xml:space="preserve"> </w:t>
      </w:r>
      <w:r w:rsidRPr="00151DB2">
        <w:t>of</w:t>
      </w:r>
      <w:r w:rsidRPr="00151DB2" w:rsidR="00821BB8">
        <w:t xml:space="preserve"> </w:t>
      </w:r>
      <w:r w:rsidRPr="00151DB2">
        <w:t>retail</w:t>
      </w:r>
      <w:r w:rsidRPr="00151DB2" w:rsidR="00821BB8">
        <w:t xml:space="preserve"> </w:t>
      </w:r>
      <w:r w:rsidRPr="00151DB2">
        <w:t>has</w:t>
      </w:r>
      <w:r w:rsidRPr="00151DB2" w:rsidR="00821BB8">
        <w:t xml:space="preserve"> </w:t>
      </w:r>
      <w:r w:rsidRPr="00151DB2">
        <w:t>been</w:t>
      </w:r>
      <w:r w:rsidRPr="00151DB2" w:rsidR="00821BB8">
        <w:t xml:space="preserve"> </w:t>
      </w:r>
      <w:r w:rsidRPr="00151DB2" w:rsidR="00AC5C70">
        <w:t>open</w:t>
      </w:r>
      <w:r w:rsidRPr="00151DB2" w:rsidR="00821BB8">
        <w:t xml:space="preserve"> </w:t>
      </w:r>
      <w:r w:rsidRPr="00151DB2" w:rsidR="00AC5C70">
        <w:t>since</w:t>
      </w:r>
      <w:r w:rsidRPr="00151DB2" w:rsidR="00821BB8">
        <w:t xml:space="preserve"> </w:t>
      </w:r>
      <w:r w:rsidRPr="00151DB2" w:rsidR="00AC5C70">
        <w:t>April.</w:t>
      </w:r>
      <w:r w:rsidRPr="00151DB2" w:rsidR="00821BB8">
        <w:t xml:space="preserve"> </w:t>
      </w:r>
      <w:r w:rsidRPr="00151DB2" w:rsidR="00AC5C70">
        <w:t>W</w:t>
      </w:r>
      <w:r w:rsidRPr="00151DB2">
        <w:t>e</w:t>
      </w:r>
      <w:r w:rsidRPr="00151DB2" w:rsidR="00821BB8">
        <w:t xml:space="preserve"> </w:t>
      </w:r>
      <w:r w:rsidRPr="00151DB2" w:rsidR="00AC5C70">
        <w:t>do</w:t>
      </w:r>
      <w:r w:rsidRPr="00151DB2" w:rsidR="00821BB8">
        <w:t xml:space="preserve"> </w:t>
      </w:r>
      <w:r w:rsidRPr="00151DB2" w:rsidR="00AC5C70">
        <w:t>not</w:t>
      </w:r>
      <w:r w:rsidRPr="00151DB2" w:rsidR="00821BB8">
        <w:t xml:space="preserve"> </w:t>
      </w:r>
      <w:r w:rsidRPr="00151DB2" w:rsidR="00AC5C70">
        <w:t>have</w:t>
      </w:r>
      <w:r w:rsidRPr="00151DB2" w:rsidR="00821BB8">
        <w:t xml:space="preserve"> </w:t>
      </w:r>
      <w:r w:rsidRPr="00151DB2" w:rsidR="00AC5C70">
        <w:t>the</w:t>
      </w:r>
      <w:r w:rsidRPr="00151DB2" w:rsidR="00821BB8">
        <w:t xml:space="preserve"> </w:t>
      </w:r>
      <w:r w:rsidRPr="00151DB2" w:rsidR="00AC5C70">
        <w:t>same</w:t>
      </w:r>
      <w:r w:rsidRPr="00151DB2" w:rsidR="00821BB8">
        <w:t xml:space="preserve"> </w:t>
      </w:r>
      <w:r w:rsidRPr="00151DB2" w:rsidR="00AC5C70">
        <w:t>impact</w:t>
      </w:r>
      <w:r w:rsidRPr="00151DB2" w:rsidR="00821BB8">
        <w:t xml:space="preserve"> </w:t>
      </w:r>
      <w:r w:rsidRPr="00151DB2" w:rsidR="00AC5C70">
        <w:t>on</w:t>
      </w:r>
      <w:r w:rsidRPr="00151DB2" w:rsidR="00821BB8">
        <w:t xml:space="preserve"> </w:t>
      </w:r>
      <w:r w:rsidRPr="00151DB2" w:rsidR="00AC5C70">
        <w:t>part</w:t>
      </w:r>
      <w:r w:rsidRPr="00151DB2" w:rsidR="00821BB8">
        <w:t xml:space="preserve"> </w:t>
      </w:r>
      <w:r w:rsidRPr="00151DB2" w:rsidR="00AC5C70">
        <w:t>of</w:t>
      </w:r>
      <w:r w:rsidRPr="00151DB2" w:rsidR="00821BB8">
        <w:t xml:space="preserve"> </w:t>
      </w:r>
      <w:r w:rsidRPr="00151DB2" w:rsidR="00AC5C70">
        <w:t>the</w:t>
      </w:r>
      <w:r w:rsidRPr="00151DB2" w:rsidR="00821BB8">
        <w:t xml:space="preserve"> </w:t>
      </w:r>
      <w:r w:rsidRPr="00151DB2" w:rsidR="00AC5C70">
        <w:t>industry</w:t>
      </w:r>
      <w:r w:rsidRPr="00151DB2" w:rsidR="00821BB8">
        <w:t xml:space="preserve"> </w:t>
      </w:r>
      <w:r w:rsidRPr="00151DB2" w:rsidR="00AC5C70">
        <w:t>that</w:t>
      </w:r>
      <w:r w:rsidRPr="00151DB2" w:rsidR="00821BB8">
        <w:t xml:space="preserve"> </w:t>
      </w:r>
      <w:r w:rsidRPr="00151DB2" w:rsidR="00AC5C70">
        <w:t>Kate</w:t>
      </w:r>
      <w:r w:rsidRPr="00151DB2" w:rsidR="00821BB8">
        <w:t xml:space="preserve"> </w:t>
      </w:r>
      <w:r w:rsidRPr="00151DB2" w:rsidR="00AC5C70">
        <w:t>has.</w:t>
      </w:r>
    </w:p>
    <w:p w:rsidR="0025743D" w:rsidRPr="00151DB2" w:rsidP="00AC5C70">
      <w:pPr>
        <w:pStyle w:val="Answer"/>
      </w:pPr>
      <w:r w:rsidRPr="00151DB2">
        <w:t>You</w:t>
      </w:r>
      <w:r w:rsidRPr="00151DB2" w:rsidR="00821BB8">
        <w:t xml:space="preserve"> </w:t>
      </w:r>
      <w:r w:rsidRPr="00151DB2">
        <w:t>touched</w:t>
      </w:r>
      <w:r w:rsidRPr="00151DB2" w:rsidR="00821BB8">
        <w:t xml:space="preserve"> </w:t>
      </w:r>
      <w:r w:rsidRPr="00151DB2">
        <w:t>on</w:t>
      </w:r>
      <w:r w:rsidRPr="00151DB2" w:rsidR="00821BB8">
        <w:t xml:space="preserve"> </w:t>
      </w:r>
      <w:r w:rsidRPr="00151DB2">
        <w:t>rates.</w:t>
      </w:r>
      <w:r w:rsidRPr="00151DB2" w:rsidR="00821BB8">
        <w:t xml:space="preserve"> </w:t>
      </w:r>
      <w:r w:rsidRPr="00151DB2">
        <w:t>The</w:t>
      </w:r>
      <w:r w:rsidRPr="00151DB2" w:rsidR="00821BB8">
        <w:t xml:space="preserve"> </w:t>
      </w:r>
      <w:r w:rsidRPr="00151DB2">
        <w:t>biggest</w:t>
      </w:r>
      <w:r w:rsidRPr="00151DB2" w:rsidR="00821BB8">
        <w:t xml:space="preserve"> </w:t>
      </w:r>
      <w:r w:rsidRPr="00151DB2">
        <w:t>thing</w:t>
      </w:r>
      <w:r w:rsidRPr="00151DB2" w:rsidR="00821BB8">
        <w:t xml:space="preserve"> </w:t>
      </w:r>
      <w:r w:rsidRPr="00151DB2">
        <w:t>that</w:t>
      </w:r>
      <w:r w:rsidRPr="00151DB2" w:rsidR="00821BB8">
        <w:t xml:space="preserve"> </w:t>
      </w:r>
      <w:r w:rsidRPr="00151DB2">
        <w:t>is</w:t>
      </w:r>
      <w:r w:rsidRPr="00151DB2" w:rsidR="00821BB8">
        <w:t xml:space="preserve"> </w:t>
      </w:r>
      <w:r w:rsidRPr="00151DB2">
        <w:t>most</w:t>
      </w:r>
      <w:r w:rsidRPr="00151DB2" w:rsidR="00821BB8">
        <w:t xml:space="preserve"> </w:t>
      </w:r>
      <w:r w:rsidRPr="00151DB2">
        <w:t>important</w:t>
      </w:r>
      <w:r w:rsidRPr="00151DB2" w:rsidR="00821BB8">
        <w:t xml:space="preserve"> </w:t>
      </w:r>
      <w:r w:rsidRPr="00151DB2">
        <w:t>for</w:t>
      </w:r>
      <w:r w:rsidRPr="00151DB2" w:rsidR="00821BB8">
        <w:t xml:space="preserve"> </w:t>
      </w:r>
      <w:r w:rsidRPr="00151DB2">
        <w:t>the</w:t>
      </w:r>
      <w:r w:rsidRPr="00151DB2" w:rsidR="00821BB8">
        <w:t xml:space="preserve"> </w:t>
      </w:r>
      <w:r w:rsidRPr="00151DB2">
        <w:t>future</w:t>
      </w:r>
      <w:r w:rsidRPr="00151DB2" w:rsidR="00821BB8">
        <w:t xml:space="preserve"> </w:t>
      </w:r>
      <w:r w:rsidRPr="00151DB2">
        <w:t>vibrancy</w:t>
      </w:r>
      <w:r w:rsidRPr="00151DB2" w:rsidR="00821BB8">
        <w:t xml:space="preserve"> </w:t>
      </w:r>
      <w:r w:rsidRPr="00151DB2">
        <w:t>of</w:t>
      </w:r>
      <w:r w:rsidRPr="00151DB2" w:rsidR="00821BB8">
        <w:t xml:space="preserve"> </w:t>
      </w:r>
      <w:r w:rsidRPr="00151DB2">
        <w:t>town</w:t>
      </w:r>
      <w:r w:rsidRPr="00151DB2" w:rsidR="00821BB8">
        <w:t xml:space="preserve"> </w:t>
      </w:r>
      <w:r w:rsidRPr="00151DB2">
        <w:t>centres</w:t>
      </w:r>
      <w:r w:rsidRPr="00151DB2" w:rsidR="00821BB8">
        <w:t xml:space="preserve"> </w:t>
      </w:r>
      <w:r w:rsidRPr="00151DB2">
        <w:t>and</w:t>
      </w:r>
      <w:r w:rsidRPr="00151DB2" w:rsidR="00821BB8">
        <w:t xml:space="preserve"> </w:t>
      </w:r>
      <w:r w:rsidRPr="00151DB2">
        <w:t>high</w:t>
      </w:r>
      <w:r w:rsidRPr="00151DB2" w:rsidR="00821BB8">
        <w:t xml:space="preserve"> </w:t>
      </w:r>
      <w:r w:rsidRPr="00151DB2">
        <w:t>streets</w:t>
      </w:r>
      <w:r w:rsidRPr="00151DB2" w:rsidR="00821BB8">
        <w:t xml:space="preserve"> </w:t>
      </w:r>
      <w:r w:rsidRPr="00151DB2">
        <w:t>is</w:t>
      </w:r>
      <w:r w:rsidRPr="00151DB2" w:rsidR="00821BB8">
        <w:t xml:space="preserve"> </w:t>
      </w:r>
      <w:r w:rsidRPr="00151DB2">
        <w:t>the</w:t>
      </w:r>
      <w:r w:rsidRPr="00151DB2" w:rsidR="00821BB8">
        <w:t xml:space="preserve"> </w:t>
      </w:r>
      <w:r w:rsidRPr="00151DB2">
        <w:t>outcome</w:t>
      </w:r>
      <w:r w:rsidRPr="00151DB2" w:rsidR="00821BB8">
        <w:t xml:space="preserve"> </w:t>
      </w:r>
      <w:r w:rsidRPr="00151DB2">
        <w:t>of</w:t>
      </w:r>
      <w:r w:rsidRPr="00151DB2" w:rsidR="00821BB8">
        <w:t xml:space="preserve"> </w:t>
      </w:r>
      <w:r w:rsidRPr="00151DB2">
        <w:t>the</w:t>
      </w:r>
      <w:r w:rsidRPr="00151DB2" w:rsidR="00821BB8">
        <w:t xml:space="preserve"> </w:t>
      </w:r>
      <w:r w:rsidRPr="00151DB2">
        <w:t>review</w:t>
      </w:r>
      <w:r w:rsidRPr="00151DB2" w:rsidR="00821BB8">
        <w:t xml:space="preserve"> </w:t>
      </w:r>
      <w:r w:rsidRPr="00151DB2">
        <w:t>of</w:t>
      </w:r>
      <w:r w:rsidRPr="00151DB2" w:rsidR="00821BB8">
        <w:t xml:space="preserve"> </w:t>
      </w:r>
      <w:r w:rsidRPr="00151DB2" w:rsidR="003F25D7">
        <w:t>business</w:t>
      </w:r>
      <w:r w:rsidRPr="00151DB2" w:rsidR="00821BB8">
        <w:t xml:space="preserve"> </w:t>
      </w:r>
      <w:r w:rsidRPr="00151DB2" w:rsidR="003F25D7">
        <w:t>rates</w:t>
      </w:r>
      <w:r w:rsidRPr="00151DB2">
        <w:t>.</w:t>
      </w:r>
      <w:r w:rsidRPr="00151DB2" w:rsidR="00821BB8">
        <w:t xml:space="preserve"> </w:t>
      </w:r>
      <w:r w:rsidRPr="00151DB2" w:rsidR="00EF4C40">
        <w:t>T</w:t>
      </w:r>
      <w:r w:rsidRPr="00151DB2">
        <w:t>he</w:t>
      </w:r>
      <w:r w:rsidRPr="00151DB2" w:rsidR="00821BB8">
        <w:t xml:space="preserve"> </w:t>
      </w:r>
      <w:r w:rsidRPr="00151DB2">
        <w:t>holiday</w:t>
      </w:r>
      <w:r w:rsidRPr="00151DB2" w:rsidR="00821BB8">
        <w:t xml:space="preserve"> </w:t>
      </w:r>
      <w:r w:rsidRPr="00151DB2">
        <w:t>last</w:t>
      </w:r>
      <w:r w:rsidRPr="00151DB2" w:rsidR="00821BB8">
        <w:t xml:space="preserve"> </w:t>
      </w:r>
      <w:r w:rsidRPr="00151DB2">
        <w:t>year</w:t>
      </w:r>
      <w:r w:rsidRPr="00151DB2" w:rsidR="00821BB8">
        <w:t xml:space="preserve"> </w:t>
      </w:r>
      <w:r w:rsidRPr="00151DB2">
        <w:t>was</w:t>
      </w:r>
      <w:r w:rsidRPr="00151DB2" w:rsidR="00821BB8">
        <w:t xml:space="preserve"> </w:t>
      </w:r>
      <w:r w:rsidRPr="00151DB2">
        <w:t>a</w:t>
      </w:r>
      <w:r w:rsidRPr="00151DB2" w:rsidR="00821BB8">
        <w:t xml:space="preserve"> </w:t>
      </w:r>
      <w:r w:rsidRPr="00151DB2">
        <w:t>lifeline</w:t>
      </w:r>
      <w:r w:rsidRPr="00151DB2" w:rsidR="00821BB8">
        <w:t xml:space="preserve"> </w:t>
      </w:r>
      <w:r w:rsidRPr="00151DB2">
        <w:t>in</w:t>
      </w:r>
      <w:r w:rsidRPr="00151DB2" w:rsidR="00821BB8">
        <w:t xml:space="preserve"> </w:t>
      </w:r>
      <w:r w:rsidRPr="00151DB2">
        <w:t>the</w:t>
      </w:r>
      <w:r w:rsidRPr="00151DB2" w:rsidR="00821BB8">
        <w:t xml:space="preserve"> </w:t>
      </w:r>
      <w:r w:rsidRPr="00151DB2">
        <w:t>context</w:t>
      </w:r>
      <w:r w:rsidRPr="00151DB2" w:rsidR="00821BB8">
        <w:t xml:space="preserve"> </w:t>
      </w:r>
      <w:r w:rsidRPr="00151DB2">
        <w:t>of</w:t>
      </w:r>
      <w:r w:rsidRPr="00151DB2" w:rsidR="00821BB8">
        <w:t xml:space="preserve"> </w:t>
      </w:r>
      <w:r w:rsidRPr="00151DB2">
        <w:t>the</w:t>
      </w:r>
      <w:r w:rsidRPr="00151DB2" w:rsidR="00821BB8">
        <w:t xml:space="preserve"> </w:t>
      </w:r>
      <w:r w:rsidRPr="00151DB2">
        <w:t>pandemic</w:t>
      </w:r>
      <w:r w:rsidRPr="00151DB2" w:rsidR="00F70B5F">
        <w:t>. T</w:t>
      </w:r>
      <w:r w:rsidRPr="00151DB2">
        <w:t>he</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holiday</w:t>
      </w:r>
      <w:r w:rsidRPr="00151DB2" w:rsidR="00821BB8">
        <w:t xml:space="preserve"> </w:t>
      </w:r>
      <w:r w:rsidRPr="00151DB2">
        <w:t>combined</w:t>
      </w:r>
      <w:r w:rsidRPr="00151DB2" w:rsidR="00821BB8">
        <w:t xml:space="preserve"> </w:t>
      </w:r>
      <w:r w:rsidRPr="00151DB2">
        <w:t>with</w:t>
      </w:r>
      <w:r w:rsidRPr="00151DB2" w:rsidR="00821BB8">
        <w:t xml:space="preserve"> </w:t>
      </w:r>
      <w:r w:rsidRPr="00151DB2">
        <w:t>the</w:t>
      </w:r>
      <w:r w:rsidRPr="00151DB2" w:rsidR="00821BB8">
        <w:t xml:space="preserve"> </w:t>
      </w:r>
      <w:r w:rsidRPr="00151DB2">
        <w:t>CJRS</w:t>
      </w:r>
      <w:r w:rsidRPr="00151DB2" w:rsidR="00821BB8">
        <w:t xml:space="preserve"> </w:t>
      </w:r>
      <w:r w:rsidRPr="00151DB2">
        <w:t>saved,</w:t>
      </w:r>
      <w:r w:rsidRPr="00151DB2" w:rsidR="00821BB8">
        <w:t xml:space="preserve"> </w:t>
      </w:r>
      <w:r w:rsidRPr="00151DB2">
        <w:t>as</w:t>
      </w:r>
      <w:r w:rsidRPr="00151DB2" w:rsidR="00821BB8">
        <w:t xml:space="preserve"> </w:t>
      </w:r>
      <w:r w:rsidRPr="00151DB2">
        <w:t>I</w:t>
      </w:r>
      <w:r w:rsidRPr="00151DB2" w:rsidR="00821BB8">
        <w:t xml:space="preserve"> </w:t>
      </w:r>
      <w:r w:rsidRPr="00151DB2">
        <w:t>said,</w:t>
      </w:r>
      <w:r w:rsidRPr="00151DB2" w:rsidR="00821BB8">
        <w:t xml:space="preserve"> </w:t>
      </w:r>
      <w:r w:rsidRPr="00151DB2">
        <w:t>huge</w:t>
      </w:r>
      <w:r w:rsidRPr="00151DB2" w:rsidR="00821BB8">
        <w:t xml:space="preserve"> </w:t>
      </w:r>
      <w:r w:rsidRPr="00151DB2">
        <w:t>number</w:t>
      </w:r>
      <w:r w:rsidRPr="00151DB2" w:rsidR="00821BB8">
        <w:t xml:space="preserve"> </w:t>
      </w:r>
      <w:r w:rsidRPr="00151DB2">
        <w:t>of</w:t>
      </w:r>
      <w:r w:rsidRPr="00151DB2" w:rsidR="00821BB8">
        <w:t xml:space="preserve"> </w:t>
      </w:r>
      <w:r w:rsidRPr="00151DB2">
        <w:t>jobs</w:t>
      </w:r>
      <w:r w:rsidRPr="00151DB2" w:rsidR="00F70B5F">
        <w:t xml:space="preserve"> in</w:t>
      </w:r>
      <w:r w:rsidRPr="00151DB2" w:rsidR="00821BB8">
        <w:t xml:space="preserve"> </w:t>
      </w:r>
      <w:r w:rsidRPr="00151DB2">
        <w:t>viable</w:t>
      </w:r>
      <w:r w:rsidRPr="00151DB2" w:rsidR="00821BB8">
        <w:t xml:space="preserve"> </w:t>
      </w:r>
      <w:r w:rsidRPr="00151DB2">
        <w:t>businesses.</w:t>
      </w:r>
      <w:r w:rsidRPr="00151DB2" w:rsidR="00821BB8">
        <w:t xml:space="preserve"> </w:t>
      </w:r>
      <w:r w:rsidRPr="00151DB2">
        <w:t>In</w:t>
      </w:r>
      <w:r w:rsidRPr="00151DB2" w:rsidR="00821BB8">
        <w:t xml:space="preserve"> </w:t>
      </w:r>
      <w:r w:rsidRPr="00151DB2">
        <w:t>terms</w:t>
      </w:r>
      <w:r w:rsidRPr="00151DB2" w:rsidR="00821BB8">
        <w:t xml:space="preserve"> </w:t>
      </w:r>
      <w:r w:rsidRPr="00151DB2">
        <w:t>of</w:t>
      </w:r>
      <w:r w:rsidRPr="00151DB2" w:rsidR="00821BB8">
        <w:t xml:space="preserve"> </w:t>
      </w:r>
      <w:r w:rsidRPr="00151DB2">
        <w:t>the</w:t>
      </w:r>
      <w:r w:rsidRPr="00151DB2" w:rsidR="00821BB8">
        <w:t xml:space="preserve"> </w:t>
      </w:r>
      <w:r w:rsidRPr="00151DB2">
        <w:t>future</w:t>
      </w:r>
      <w:r w:rsidRPr="00151DB2" w:rsidR="00821BB8">
        <w:t xml:space="preserve"> </w:t>
      </w:r>
      <w:r w:rsidRPr="00151DB2">
        <w:t>longer</w:t>
      </w:r>
      <w:r w:rsidRPr="00151DB2">
        <w:noBreakHyphen/>
        <w:t>term</w:t>
      </w:r>
      <w:r w:rsidRPr="00151DB2" w:rsidR="00821BB8">
        <w:t xml:space="preserve"> </w:t>
      </w:r>
      <w:r w:rsidRPr="00151DB2">
        <w:t>prospects</w:t>
      </w:r>
      <w:r w:rsidRPr="00151DB2" w:rsidR="00821BB8">
        <w:t xml:space="preserve"> </w:t>
      </w:r>
      <w:r w:rsidRPr="00151DB2">
        <w:t>for</w:t>
      </w:r>
      <w:r w:rsidRPr="00151DB2" w:rsidR="00821BB8">
        <w:t xml:space="preserve"> </w:t>
      </w:r>
      <w:r w:rsidRPr="00151DB2">
        <w:t>our</w:t>
      </w:r>
      <w:r w:rsidRPr="00151DB2" w:rsidR="00821BB8">
        <w:t xml:space="preserve"> </w:t>
      </w:r>
      <w:r w:rsidRPr="00151DB2">
        <w:t>town</w:t>
      </w:r>
      <w:r w:rsidRPr="00151DB2" w:rsidR="00821BB8">
        <w:t xml:space="preserve"> </w:t>
      </w:r>
      <w:r w:rsidRPr="00151DB2">
        <w:t>centres</w:t>
      </w:r>
      <w:r w:rsidRPr="00151DB2" w:rsidR="00821BB8">
        <w:t xml:space="preserve"> </w:t>
      </w:r>
      <w:r w:rsidRPr="00151DB2">
        <w:t>and</w:t>
      </w:r>
      <w:r w:rsidRPr="00151DB2" w:rsidR="00821BB8">
        <w:t xml:space="preserve"> </w:t>
      </w:r>
      <w:r w:rsidRPr="00151DB2">
        <w:t>high</w:t>
      </w:r>
      <w:r w:rsidRPr="00151DB2" w:rsidR="00821BB8">
        <w:t xml:space="preserve"> </w:t>
      </w:r>
      <w:r w:rsidRPr="00151DB2">
        <w:t>streets</w:t>
      </w:r>
      <w:r w:rsidRPr="00151DB2" w:rsidR="00821BB8">
        <w:t xml:space="preserve"> </w:t>
      </w:r>
      <w:r w:rsidRPr="00151DB2">
        <w:t>around</w:t>
      </w:r>
      <w:r w:rsidRPr="00151DB2" w:rsidR="00821BB8">
        <w:t xml:space="preserve"> </w:t>
      </w:r>
      <w:r w:rsidRPr="00151DB2">
        <w:t>the</w:t>
      </w:r>
      <w:r w:rsidRPr="00151DB2" w:rsidR="00821BB8">
        <w:t xml:space="preserve"> </w:t>
      </w:r>
      <w:r w:rsidRPr="00151DB2">
        <w:t>country</w:t>
      </w:r>
      <w:r w:rsidRPr="00151DB2">
        <w:t>,</w:t>
      </w:r>
      <w:r w:rsidRPr="00151DB2" w:rsidR="00821BB8">
        <w:t xml:space="preserve"> </w:t>
      </w:r>
      <w:r w:rsidRPr="00151DB2">
        <w:t>it</w:t>
      </w:r>
      <w:r w:rsidRPr="00151DB2" w:rsidR="00821BB8">
        <w:t xml:space="preserve"> </w:t>
      </w:r>
      <w:r w:rsidRPr="00151DB2">
        <w:t>is</w:t>
      </w:r>
      <w:r w:rsidRPr="00151DB2" w:rsidR="00821BB8">
        <w:t xml:space="preserve"> </w:t>
      </w:r>
      <w:r w:rsidRPr="00151DB2">
        <w:t>what</w:t>
      </w:r>
      <w:r w:rsidRPr="00151DB2" w:rsidR="00821BB8">
        <w:t xml:space="preserve"> </w:t>
      </w:r>
      <w:r w:rsidRPr="00151DB2">
        <w:t>happens</w:t>
      </w:r>
      <w:r w:rsidRPr="00151DB2" w:rsidR="00821BB8">
        <w:t xml:space="preserve"> </w:t>
      </w:r>
      <w:r w:rsidRPr="00151DB2">
        <w:t>in</w:t>
      </w:r>
      <w:r w:rsidRPr="00151DB2" w:rsidR="00821BB8">
        <w:t xml:space="preserve"> </w:t>
      </w:r>
      <w:r w:rsidRPr="00151DB2">
        <w:t>the</w:t>
      </w:r>
      <w:r w:rsidRPr="00151DB2" w:rsidR="00821BB8">
        <w:t xml:space="preserve"> </w:t>
      </w:r>
      <w:r w:rsidRPr="00151DB2">
        <w:t>autumn</w:t>
      </w:r>
      <w:r w:rsidRPr="00151DB2" w:rsidR="00F70B5F">
        <w:t>,</w:t>
      </w:r>
      <w:r w:rsidRPr="00151DB2" w:rsidR="00821BB8">
        <w:t xml:space="preserve"> </w:t>
      </w:r>
      <w:r w:rsidRPr="00151DB2">
        <w:t>with</w:t>
      </w:r>
      <w:r w:rsidRPr="00151DB2" w:rsidR="00821BB8">
        <w:t xml:space="preserve"> </w:t>
      </w:r>
      <w:r w:rsidRPr="00151DB2">
        <w:t>the</w:t>
      </w:r>
      <w:r w:rsidRPr="00151DB2" w:rsidR="00821BB8">
        <w:t xml:space="preserve"> </w:t>
      </w:r>
      <w:r w:rsidRPr="00151DB2">
        <w:t>outcome</w:t>
      </w:r>
      <w:r w:rsidRPr="00151DB2" w:rsidR="00821BB8">
        <w:t xml:space="preserve"> </w:t>
      </w:r>
      <w:r w:rsidRPr="00151DB2">
        <w:t>of</w:t>
      </w:r>
      <w:r w:rsidRPr="00151DB2" w:rsidR="00821BB8">
        <w:t xml:space="preserve"> </w:t>
      </w:r>
      <w:r w:rsidRPr="00151DB2">
        <w:t>that</w:t>
      </w:r>
      <w:r w:rsidRPr="00151DB2" w:rsidR="00821BB8">
        <w:t xml:space="preserve"> </w:t>
      </w:r>
      <w:r w:rsidRPr="00151DB2">
        <w:t>review</w:t>
      </w:r>
      <w:r w:rsidRPr="00151DB2" w:rsidR="00F70B5F">
        <w:t>,</w:t>
      </w:r>
      <w:r w:rsidRPr="00151DB2" w:rsidR="00821BB8">
        <w:t xml:space="preserve"> </w:t>
      </w:r>
      <w:r w:rsidRPr="00151DB2">
        <w:t>that</w:t>
      </w:r>
      <w:r w:rsidRPr="00151DB2" w:rsidR="00821BB8">
        <w:t xml:space="preserve"> </w:t>
      </w:r>
      <w:r w:rsidRPr="00151DB2">
        <w:t>is</w:t>
      </w:r>
      <w:r w:rsidRPr="00151DB2" w:rsidR="00821BB8">
        <w:t xml:space="preserve"> </w:t>
      </w:r>
      <w:r w:rsidRPr="00151DB2">
        <w:t>most</w:t>
      </w:r>
      <w:r w:rsidRPr="00151DB2" w:rsidR="00821BB8">
        <w:t xml:space="preserve"> </w:t>
      </w:r>
      <w:r w:rsidRPr="00151DB2">
        <w:t>important.</w:t>
      </w:r>
    </w:p>
    <w:p w:rsidR="00FB79A9" w:rsidRPr="00151DB2" w:rsidP="00AC5C70">
      <w:pPr>
        <w:pStyle w:val="Answer"/>
      </w:pPr>
      <w:r w:rsidRPr="00151DB2">
        <w:t>In</w:t>
      </w:r>
      <w:r w:rsidRPr="00151DB2" w:rsidR="00821BB8">
        <w:t xml:space="preserve"> </w:t>
      </w:r>
      <w:r w:rsidRPr="00151DB2">
        <w:t>terms</w:t>
      </w:r>
      <w:r w:rsidRPr="00151DB2" w:rsidR="00821BB8">
        <w:t xml:space="preserve"> </w:t>
      </w:r>
      <w:r w:rsidRPr="00151DB2">
        <w:t>of</w:t>
      </w:r>
      <w:r w:rsidRPr="00151DB2" w:rsidR="00821BB8">
        <w:t xml:space="preserve"> </w:t>
      </w:r>
      <w:r w:rsidRPr="00151DB2">
        <w:t>the</w:t>
      </w:r>
      <w:r w:rsidRPr="00151DB2" w:rsidR="00821BB8">
        <w:t xml:space="preserve"> </w:t>
      </w:r>
      <w:r w:rsidRPr="00151DB2">
        <w:t>support</w:t>
      </w:r>
      <w:r w:rsidRPr="00151DB2" w:rsidR="00821BB8">
        <w:t xml:space="preserve"> </w:t>
      </w:r>
      <w:r w:rsidRPr="00151DB2">
        <w:t>measures</w:t>
      </w:r>
      <w:r w:rsidRPr="00151DB2" w:rsidR="00821BB8">
        <w:t xml:space="preserve"> </w:t>
      </w:r>
      <w:r w:rsidRPr="00151DB2">
        <w:t>right</w:t>
      </w:r>
      <w:r w:rsidRPr="00151DB2" w:rsidR="00821BB8">
        <w:t xml:space="preserve"> </w:t>
      </w:r>
      <w:r w:rsidRPr="00151DB2">
        <w:t>now</w:t>
      </w:r>
      <w:r w:rsidRPr="00151DB2" w:rsidR="00821BB8">
        <w:t xml:space="preserve"> </w:t>
      </w:r>
      <w:r w:rsidRPr="00151DB2">
        <w:t>on</w:t>
      </w:r>
      <w:r w:rsidRPr="00151DB2" w:rsidR="00821BB8">
        <w:t xml:space="preserve"> </w:t>
      </w:r>
      <w:r w:rsidRPr="00151DB2">
        <w:t>rates,</w:t>
      </w:r>
      <w:r w:rsidRPr="00151DB2" w:rsidR="00821BB8">
        <w:t xml:space="preserve"> </w:t>
      </w:r>
      <w:r w:rsidRPr="00151DB2">
        <w:t>it</w:t>
      </w:r>
      <w:r w:rsidRPr="00151DB2" w:rsidR="00821BB8">
        <w:t xml:space="preserve"> </w:t>
      </w:r>
      <w:r w:rsidRPr="00151DB2">
        <w:t>is</w:t>
      </w:r>
      <w:r w:rsidRPr="00151DB2" w:rsidR="00821BB8">
        <w:t xml:space="preserve"> </w:t>
      </w:r>
      <w:r w:rsidRPr="00151DB2" w:rsidR="00AC5C70">
        <w:t>disappointing</w:t>
      </w:r>
      <w:r w:rsidRPr="00151DB2" w:rsidR="00821BB8">
        <w:t xml:space="preserve"> </w:t>
      </w:r>
      <w:r w:rsidRPr="00151DB2" w:rsidR="00AC5C70">
        <w:t>that</w:t>
      </w:r>
      <w:r w:rsidRPr="00151DB2" w:rsidR="00821BB8">
        <w:t xml:space="preserve"> </w:t>
      </w:r>
      <w:r w:rsidRPr="00151DB2" w:rsidR="00AC5C70">
        <w:t>we</w:t>
      </w:r>
      <w:r w:rsidRPr="00151DB2" w:rsidR="00821BB8">
        <w:t xml:space="preserve"> </w:t>
      </w:r>
      <w:r w:rsidRPr="00151DB2" w:rsidR="00AC5C70">
        <w:t>have</w:t>
      </w:r>
      <w:r w:rsidRPr="00151DB2" w:rsidR="00821BB8">
        <w:t xml:space="preserve"> </w:t>
      </w:r>
      <w:r w:rsidRPr="00151DB2" w:rsidR="00AC5C70">
        <w:t>ended</w:t>
      </w:r>
      <w:r w:rsidRPr="00151DB2" w:rsidR="00821BB8">
        <w:t xml:space="preserve"> </w:t>
      </w:r>
      <w:r w:rsidRPr="00151DB2" w:rsidR="00AC5C70">
        <w:t>up</w:t>
      </w:r>
      <w:r w:rsidRPr="00151DB2" w:rsidR="00821BB8">
        <w:t xml:space="preserve"> </w:t>
      </w:r>
      <w:r w:rsidRPr="00151DB2" w:rsidR="00AC5C70">
        <w:t>with</w:t>
      </w:r>
      <w:r w:rsidRPr="00151DB2" w:rsidR="00821BB8">
        <w:t xml:space="preserve"> </w:t>
      </w:r>
      <w:r w:rsidRPr="00151DB2" w:rsidR="00AC5C70">
        <w:t>something</w:t>
      </w:r>
      <w:r w:rsidRPr="00151DB2" w:rsidR="00821BB8">
        <w:t xml:space="preserve"> </w:t>
      </w:r>
      <w:r w:rsidRPr="00151DB2">
        <w:t>that</w:t>
      </w:r>
      <w:r w:rsidRPr="00151DB2" w:rsidR="00821BB8">
        <w:t xml:space="preserve"> </w:t>
      </w:r>
      <w:r w:rsidRPr="00151DB2">
        <w:t>is</w:t>
      </w:r>
      <w:r w:rsidRPr="00151DB2" w:rsidR="00821BB8">
        <w:t xml:space="preserve"> </w:t>
      </w:r>
      <w:r w:rsidRPr="00151DB2" w:rsidR="00AC5C70">
        <w:t>different</w:t>
      </w:r>
      <w:r w:rsidRPr="00151DB2" w:rsidR="00821BB8">
        <w:t xml:space="preserve"> </w:t>
      </w:r>
      <w:r w:rsidRPr="00151DB2">
        <w:t>in</w:t>
      </w:r>
      <w:r w:rsidRPr="00151DB2" w:rsidR="00821BB8">
        <w:t xml:space="preserve"> </w:t>
      </w:r>
      <w:r w:rsidRPr="00151DB2">
        <w:t>England</w:t>
      </w:r>
      <w:r w:rsidRPr="00151DB2" w:rsidR="00821BB8">
        <w:t xml:space="preserve"> </w:t>
      </w:r>
      <w:r w:rsidR="00E46531">
        <w:t>from</w:t>
      </w:r>
      <w:r w:rsidRPr="00151DB2" w:rsidR="00821BB8">
        <w:t xml:space="preserve"> </w:t>
      </w:r>
      <w:r w:rsidRPr="00151DB2">
        <w:t>what</w:t>
      </w:r>
      <w:r w:rsidRPr="00151DB2" w:rsidR="00821BB8">
        <w:t xml:space="preserve"> </w:t>
      </w:r>
      <w:r w:rsidRPr="00151DB2">
        <w:t>we</w:t>
      </w:r>
      <w:r w:rsidRPr="00151DB2" w:rsidR="00821BB8">
        <w:t xml:space="preserve"> </w:t>
      </w:r>
      <w:r w:rsidRPr="00151DB2">
        <w:t>have</w:t>
      </w:r>
      <w:r w:rsidRPr="00151DB2" w:rsidR="00821BB8">
        <w:t xml:space="preserve"> </w:t>
      </w:r>
      <w:r w:rsidRPr="00151DB2">
        <w:t>in</w:t>
      </w:r>
      <w:r w:rsidRPr="00151DB2" w:rsidR="00821BB8">
        <w:t xml:space="preserve"> </w:t>
      </w:r>
      <w:r w:rsidRPr="00151DB2">
        <w:t>Scotland</w:t>
      </w:r>
      <w:r w:rsidRPr="00151DB2" w:rsidR="00821BB8">
        <w:t xml:space="preserve"> </w:t>
      </w:r>
      <w:r w:rsidRPr="00151DB2" w:rsidR="005F3BA9">
        <w:t>and</w:t>
      </w:r>
      <w:r w:rsidRPr="00151DB2" w:rsidR="00821BB8">
        <w:t xml:space="preserve"> </w:t>
      </w:r>
      <w:r w:rsidRPr="00151DB2" w:rsidR="005F3BA9">
        <w:t>Northern</w:t>
      </w:r>
      <w:r w:rsidRPr="00151DB2" w:rsidR="00821BB8">
        <w:t xml:space="preserve"> </w:t>
      </w:r>
      <w:r w:rsidRPr="00151DB2" w:rsidR="005F3BA9">
        <w:t>Ireland.</w:t>
      </w:r>
      <w:r w:rsidRPr="00151DB2" w:rsidR="00821BB8">
        <w:t xml:space="preserve"> </w:t>
      </w:r>
      <w:r w:rsidRPr="00151DB2" w:rsidR="005F3BA9">
        <w:t>In</w:t>
      </w:r>
      <w:r w:rsidRPr="00151DB2" w:rsidR="00821BB8">
        <w:t xml:space="preserve"> </w:t>
      </w:r>
      <w:r w:rsidRPr="00151DB2" w:rsidR="005F3BA9">
        <w:t>other</w:t>
      </w:r>
      <w:r w:rsidRPr="00151DB2" w:rsidR="00821BB8">
        <w:t xml:space="preserve"> </w:t>
      </w:r>
      <w:r w:rsidRPr="00151DB2" w:rsidR="005F3BA9">
        <w:t>parts</w:t>
      </w:r>
      <w:r w:rsidRPr="00151DB2" w:rsidR="00821BB8">
        <w:t xml:space="preserve"> </w:t>
      </w:r>
      <w:r w:rsidRPr="00151DB2" w:rsidR="005F3BA9">
        <w:t>of</w:t>
      </w:r>
      <w:r w:rsidRPr="00151DB2" w:rsidR="00821BB8">
        <w:t xml:space="preserve"> </w:t>
      </w:r>
      <w:r w:rsidRPr="00151DB2" w:rsidR="005F3BA9">
        <w:t>the</w:t>
      </w:r>
      <w:r w:rsidRPr="00151DB2" w:rsidR="00821BB8">
        <w:t xml:space="preserve"> </w:t>
      </w:r>
      <w:r w:rsidRPr="00151DB2" w:rsidR="005F3BA9">
        <w:t>UK,</w:t>
      </w:r>
      <w:r w:rsidRPr="00151DB2" w:rsidR="00821BB8">
        <w:t xml:space="preserve"> </w:t>
      </w:r>
      <w:r w:rsidRPr="00151DB2" w:rsidR="005F3BA9">
        <w:t>we</w:t>
      </w:r>
      <w:r w:rsidRPr="00151DB2" w:rsidR="00821BB8">
        <w:t xml:space="preserve"> </w:t>
      </w:r>
      <w:r w:rsidRPr="00151DB2" w:rsidR="005F3BA9">
        <w:t>have</w:t>
      </w:r>
      <w:r w:rsidRPr="00151DB2" w:rsidR="00821BB8">
        <w:t xml:space="preserve"> </w:t>
      </w:r>
      <w:r w:rsidRPr="00151DB2" w:rsidR="005F3BA9">
        <w:t>extended</w:t>
      </w:r>
      <w:r w:rsidRPr="00151DB2" w:rsidR="00821BB8">
        <w:t xml:space="preserve"> </w:t>
      </w:r>
      <w:r w:rsidRPr="00151DB2" w:rsidR="005F3BA9">
        <w:t>the</w:t>
      </w:r>
      <w:r w:rsidRPr="00151DB2" w:rsidR="00821BB8">
        <w:t xml:space="preserve"> </w:t>
      </w:r>
      <w:r w:rsidRPr="00151DB2" w:rsidR="005F3BA9">
        <w:t>holiday</w:t>
      </w:r>
      <w:r w:rsidRPr="00151DB2" w:rsidR="00821BB8">
        <w:t xml:space="preserve"> </w:t>
      </w:r>
      <w:r w:rsidRPr="00151DB2" w:rsidR="005F3BA9">
        <w:t>over</w:t>
      </w:r>
      <w:r w:rsidRPr="00151DB2" w:rsidR="00821BB8">
        <w:t xml:space="preserve"> </w:t>
      </w:r>
      <w:r w:rsidRPr="00151DB2" w:rsidR="005F3BA9">
        <w:t>the</w:t>
      </w:r>
      <w:r w:rsidRPr="00151DB2" w:rsidR="00821BB8">
        <w:t xml:space="preserve"> </w:t>
      </w:r>
      <w:r w:rsidRPr="00151DB2" w:rsidR="005F3BA9">
        <w:t>course</w:t>
      </w:r>
      <w:r w:rsidRPr="00151DB2" w:rsidR="00821BB8">
        <w:t xml:space="preserve"> </w:t>
      </w:r>
      <w:r w:rsidRPr="00151DB2" w:rsidR="005F3BA9">
        <w:t>of</w:t>
      </w:r>
      <w:r w:rsidRPr="00151DB2" w:rsidR="00821BB8">
        <w:t xml:space="preserve"> </w:t>
      </w:r>
      <w:r w:rsidRPr="00151DB2" w:rsidR="005F3BA9">
        <w:t>this</w:t>
      </w:r>
      <w:r w:rsidRPr="00151DB2" w:rsidR="00821BB8">
        <w:t xml:space="preserve"> </w:t>
      </w:r>
      <w:r w:rsidRPr="00151DB2" w:rsidR="005F3BA9">
        <w:t>year</w:t>
      </w:r>
      <w:r w:rsidRPr="00151DB2" w:rsidR="00821BB8">
        <w:t xml:space="preserve"> </w:t>
      </w:r>
      <w:r w:rsidRPr="00151DB2" w:rsidR="005F3BA9">
        <w:t>rather</w:t>
      </w:r>
      <w:r w:rsidRPr="00151DB2" w:rsidR="00821BB8">
        <w:t xml:space="preserve"> </w:t>
      </w:r>
      <w:r w:rsidRPr="00151DB2" w:rsidR="005F3BA9">
        <w:t>than</w:t>
      </w:r>
      <w:r w:rsidRPr="00151DB2" w:rsidR="00821BB8">
        <w:t xml:space="preserve"> </w:t>
      </w:r>
      <w:r w:rsidRPr="00151DB2" w:rsidR="005F3BA9">
        <w:t>limiting</w:t>
      </w:r>
      <w:r w:rsidRPr="00151DB2" w:rsidR="00821BB8">
        <w:t xml:space="preserve"> </w:t>
      </w:r>
      <w:r w:rsidRPr="00151DB2" w:rsidR="005F3BA9">
        <w:t>it.</w:t>
      </w:r>
      <w:r w:rsidRPr="00151DB2" w:rsidR="00821BB8">
        <w:t xml:space="preserve"> </w:t>
      </w:r>
      <w:r w:rsidRPr="00151DB2" w:rsidR="005F3BA9">
        <w:t>I</w:t>
      </w:r>
      <w:r w:rsidRPr="00151DB2" w:rsidR="00821BB8">
        <w:t xml:space="preserve"> </w:t>
      </w:r>
      <w:r w:rsidRPr="00151DB2" w:rsidR="005F3BA9">
        <w:t>come</w:t>
      </w:r>
      <w:r w:rsidRPr="00151DB2" w:rsidR="00821BB8">
        <w:t xml:space="preserve"> </w:t>
      </w:r>
      <w:r w:rsidRPr="00151DB2" w:rsidR="005F3BA9">
        <w:t>back</w:t>
      </w:r>
      <w:r w:rsidRPr="00151DB2" w:rsidR="00821BB8">
        <w:t xml:space="preserve"> </w:t>
      </w:r>
      <w:r w:rsidRPr="00151DB2" w:rsidR="005F3BA9">
        <w:t>to</w:t>
      </w:r>
      <w:r w:rsidRPr="00151DB2" w:rsidR="00821BB8">
        <w:t xml:space="preserve"> </w:t>
      </w:r>
      <w:r w:rsidRPr="00151DB2" w:rsidR="005F3BA9">
        <w:t>the</w:t>
      </w:r>
      <w:r w:rsidRPr="00151DB2" w:rsidR="00821BB8">
        <w:t xml:space="preserve"> </w:t>
      </w:r>
      <w:r w:rsidRPr="00151DB2" w:rsidR="005F3BA9">
        <w:t>point</w:t>
      </w:r>
      <w:r w:rsidRPr="00151DB2" w:rsidR="00821BB8">
        <w:t xml:space="preserve"> </w:t>
      </w:r>
      <w:r w:rsidRPr="00151DB2" w:rsidR="005F3BA9">
        <w:t>that,</w:t>
      </w:r>
      <w:r w:rsidRPr="00151DB2" w:rsidR="00821BB8">
        <w:t xml:space="preserve"> </w:t>
      </w:r>
      <w:r w:rsidRPr="00151DB2" w:rsidR="00AC5C70">
        <w:t>longer</w:t>
      </w:r>
      <w:r w:rsidRPr="00151DB2" w:rsidR="00821BB8">
        <w:t xml:space="preserve"> </w:t>
      </w:r>
      <w:r w:rsidRPr="00151DB2" w:rsidR="00AC5C70">
        <w:t>term</w:t>
      </w:r>
      <w:r w:rsidRPr="00151DB2" w:rsidR="005F3BA9">
        <w:t>,</w:t>
      </w:r>
      <w:r w:rsidRPr="00151DB2" w:rsidR="00821BB8">
        <w:t xml:space="preserve"> </w:t>
      </w:r>
      <w:r w:rsidRPr="00151DB2" w:rsidR="005F3BA9">
        <w:t>it</w:t>
      </w:r>
      <w:r w:rsidRPr="00151DB2" w:rsidR="00821BB8">
        <w:t xml:space="preserve"> </w:t>
      </w:r>
      <w:r w:rsidRPr="00151DB2" w:rsidR="005F3BA9">
        <w:t>is</w:t>
      </w:r>
      <w:r w:rsidRPr="00151DB2" w:rsidR="00821BB8">
        <w:t xml:space="preserve"> </w:t>
      </w:r>
      <w:r w:rsidRPr="00151DB2" w:rsidR="00AC5C70">
        <w:t>the</w:t>
      </w:r>
      <w:r w:rsidRPr="00151DB2" w:rsidR="00821BB8">
        <w:t xml:space="preserve"> </w:t>
      </w:r>
      <w:r w:rsidRPr="00151DB2" w:rsidR="00AC5C70">
        <w:t>outcome</w:t>
      </w:r>
      <w:r w:rsidRPr="00151DB2" w:rsidR="00821BB8">
        <w:t xml:space="preserve"> </w:t>
      </w:r>
      <w:r w:rsidRPr="00151DB2" w:rsidR="00AC5C70">
        <w:t>of</w:t>
      </w:r>
      <w:r w:rsidRPr="00151DB2" w:rsidR="00821BB8">
        <w:t xml:space="preserve"> </w:t>
      </w:r>
      <w:r w:rsidRPr="00151DB2" w:rsidR="00AC5C70">
        <w:t>the</w:t>
      </w:r>
      <w:r w:rsidRPr="00151DB2" w:rsidR="00821BB8">
        <w:t xml:space="preserve"> </w:t>
      </w:r>
      <w:r w:rsidRPr="00151DB2" w:rsidR="00AC5C70">
        <w:t>review</w:t>
      </w:r>
      <w:r w:rsidRPr="00151DB2" w:rsidR="00821BB8">
        <w:t xml:space="preserve"> </w:t>
      </w:r>
      <w:r w:rsidRPr="00151DB2" w:rsidR="005F3BA9">
        <w:t>that</w:t>
      </w:r>
      <w:r w:rsidRPr="00151DB2" w:rsidR="00821BB8">
        <w:t xml:space="preserve"> </w:t>
      </w:r>
      <w:r w:rsidRPr="00151DB2" w:rsidR="00AC5C70">
        <w:t>is</w:t>
      </w:r>
      <w:r w:rsidRPr="00151DB2" w:rsidR="00821BB8">
        <w:t xml:space="preserve"> </w:t>
      </w:r>
      <w:r w:rsidRPr="00151DB2" w:rsidR="00AC5C70">
        <w:t>the</w:t>
      </w:r>
      <w:r w:rsidRPr="00151DB2" w:rsidR="00821BB8">
        <w:t xml:space="preserve"> </w:t>
      </w:r>
      <w:r w:rsidRPr="00151DB2" w:rsidR="00AC5C70">
        <w:t>most</w:t>
      </w:r>
      <w:r w:rsidRPr="00151DB2" w:rsidR="00821BB8">
        <w:t xml:space="preserve"> </w:t>
      </w:r>
      <w:r w:rsidRPr="00151DB2" w:rsidR="00AC5C70">
        <w:t>important</w:t>
      </w:r>
      <w:r w:rsidRPr="00151DB2" w:rsidR="00821BB8">
        <w:t xml:space="preserve"> </w:t>
      </w:r>
      <w:r w:rsidRPr="00151DB2" w:rsidR="00AC5C70">
        <w:t>thing.</w:t>
      </w:r>
    </w:p>
    <w:p w:rsidR="00F23EC5" w:rsidRPr="00151DB2" w:rsidP="00AC5C70">
      <w:pPr>
        <w:pStyle w:val="Answer"/>
      </w:pPr>
      <w:sdt>
        <w:sdtPr>
          <w:alias w:val="Witness"/>
          <w:id w:val="-1349795488"/>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AC5C70">
        <w:t>I</w:t>
      </w:r>
      <w:r w:rsidRPr="00151DB2" w:rsidR="00821BB8">
        <w:t xml:space="preserve"> </w:t>
      </w:r>
      <w:r w:rsidRPr="00151DB2" w:rsidR="00AC5C70">
        <w:t>would</w:t>
      </w:r>
      <w:r w:rsidRPr="00151DB2" w:rsidR="00821BB8">
        <w:t xml:space="preserve"> </w:t>
      </w:r>
      <w:r w:rsidRPr="00151DB2" w:rsidR="00AC5C70">
        <w:t>echo</w:t>
      </w:r>
      <w:r w:rsidRPr="00151DB2" w:rsidR="00821BB8">
        <w:t xml:space="preserve"> </w:t>
      </w:r>
      <w:r w:rsidRPr="00151DB2" w:rsidR="00AC5C70">
        <w:t>Helen’s</w:t>
      </w:r>
      <w:r w:rsidRPr="00151DB2" w:rsidR="00821BB8">
        <w:t xml:space="preserve"> </w:t>
      </w:r>
      <w:r w:rsidRPr="00151DB2" w:rsidR="00AC5C70">
        <w:t>points</w:t>
      </w:r>
      <w:r w:rsidRPr="00151DB2" w:rsidR="00821BB8">
        <w:t xml:space="preserve"> </w:t>
      </w:r>
      <w:r w:rsidRPr="00151DB2" w:rsidR="005F3BA9">
        <w:t>about</w:t>
      </w:r>
      <w:r w:rsidRPr="00151DB2" w:rsidR="00821BB8">
        <w:t xml:space="preserve"> </w:t>
      </w:r>
      <w:r w:rsidRPr="00151DB2" w:rsidR="005F3BA9">
        <w:t>how</w:t>
      </w:r>
      <w:r w:rsidRPr="00151DB2" w:rsidR="00821BB8">
        <w:t xml:space="preserve"> </w:t>
      </w:r>
      <w:r w:rsidRPr="00151DB2" w:rsidR="005F3BA9">
        <w:t>important</w:t>
      </w:r>
      <w:r w:rsidRPr="00151DB2" w:rsidR="00821BB8">
        <w:t xml:space="preserve"> </w:t>
      </w:r>
      <w:r w:rsidRPr="00151DB2" w:rsidR="005F3BA9">
        <w:t>furlough</w:t>
      </w:r>
      <w:r w:rsidRPr="00151DB2" w:rsidR="00821BB8">
        <w:t xml:space="preserve"> </w:t>
      </w:r>
      <w:r w:rsidRPr="00151DB2" w:rsidR="005F3BA9">
        <w:t>and</w:t>
      </w:r>
      <w:r w:rsidRPr="00151DB2" w:rsidR="00821BB8">
        <w:t xml:space="preserve"> </w:t>
      </w:r>
      <w:r w:rsidRPr="00151DB2" w:rsidR="005F3BA9">
        <w:t>business</w:t>
      </w:r>
      <w:r w:rsidRPr="00151DB2" w:rsidR="00821BB8">
        <w:t xml:space="preserve"> </w:t>
      </w:r>
      <w:r w:rsidRPr="00151DB2" w:rsidR="005F3BA9">
        <w:t>rate</w:t>
      </w:r>
      <w:r w:rsidR="00E46531">
        <w:t>s</w:t>
      </w:r>
      <w:r w:rsidRPr="00151DB2" w:rsidR="00821BB8">
        <w:t xml:space="preserve"> </w:t>
      </w:r>
      <w:r w:rsidRPr="00151DB2" w:rsidR="005F3BA9">
        <w:t>support</w:t>
      </w:r>
      <w:r w:rsidRPr="00151DB2" w:rsidR="00821BB8">
        <w:t xml:space="preserve"> </w:t>
      </w:r>
      <w:r w:rsidRPr="00151DB2" w:rsidR="005F3BA9">
        <w:t>has</w:t>
      </w:r>
      <w:r w:rsidRPr="00151DB2" w:rsidR="00821BB8">
        <w:t xml:space="preserve"> </w:t>
      </w:r>
      <w:r w:rsidRPr="00151DB2" w:rsidR="005F3BA9">
        <w:t>been</w:t>
      </w:r>
      <w:r w:rsidRPr="00151DB2" w:rsidR="00821BB8">
        <w:t xml:space="preserve"> </w:t>
      </w:r>
      <w:r w:rsidRPr="00151DB2" w:rsidR="005F3BA9">
        <w:t>to</w:t>
      </w:r>
      <w:r w:rsidRPr="00151DB2" w:rsidR="00821BB8">
        <w:t xml:space="preserve"> </w:t>
      </w:r>
      <w:r w:rsidRPr="00151DB2" w:rsidR="005F3BA9">
        <w:t>maintaining</w:t>
      </w:r>
      <w:r w:rsidRPr="00151DB2" w:rsidR="00821BB8">
        <w:t xml:space="preserve"> </w:t>
      </w:r>
      <w:r w:rsidRPr="00151DB2" w:rsidR="005F3BA9">
        <w:t>the</w:t>
      </w:r>
      <w:r w:rsidRPr="00151DB2" w:rsidR="00821BB8">
        <w:t xml:space="preserve"> </w:t>
      </w:r>
      <w:r w:rsidRPr="00151DB2" w:rsidR="003F25D7">
        <w:t>viability</w:t>
      </w:r>
      <w:r w:rsidRPr="00151DB2" w:rsidR="00821BB8">
        <w:t xml:space="preserve"> </w:t>
      </w:r>
      <w:r w:rsidRPr="00151DB2" w:rsidR="00AC5C70">
        <w:t>of</w:t>
      </w:r>
      <w:r w:rsidRPr="00151DB2" w:rsidR="00821BB8">
        <w:t xml:space="preserve"> </w:t>
      </w:r>
      <w:r w:rsidRPr="00151DB2" w:rsidR="00AC5C70">
        <w:t>many</w:t>
      </w:r>
      <w:r w:rsidRPr="00151DB2" w:rsidR="00821BB8">
        <w:t xml:space="preserve"> </w:t>
      </w:r>
      <w:r w:rsidRPr="00151DB2" w:rsidR="00AC5C70">
        <w:t>businesses</w:t>
      </w:r>
      <w:r w:rsidRPr="00151DB2" w:rsidR="00821BB8">
        <w:t xml:space="preserve"> </w:t>
      </w:r>
      <w:r w:rsidRPr="00151DB2" w:rsidR="00AC5C70">
        <w:t>and</w:t>
      </w:r>
      <w:r w:rsidRPr="00151DB2" w:rsidR="00821BB8">
        <w:t xml:space="preserve"> </w:t>
      </w:r>
      <w:r w:rsidRPr="00151DB2" w:rsidR="00AC5C70">
        <w:t>jobs</w:t>
      </w:r>
      <w:r w:rsidRPr="00151DB2" w:rsidR="00821BB8">
        <w:t xml:space="preserve"> </w:t>
      </w:r>
      <w:r w:rsidRPr="00151DB2" w:rsidR="00AC5C70">
        <w:t>throughout</w:t>
      </w:r>
      <w:r w:rsidRPr="00151DB2" w:rsidR="00821BB8">
        <w:t xml:space="preserve"> </w:t>
      </w:r>
      <w:r w:rsidRPr="00151DB2" w:rsidR="00AC5C70">
        <w:t>the</w:t>
      </w:r>
      <w:r w:rsidRPr="00151DB2" w:rsidR="00821BB8">
        <w:t xml:space="preserve"> </w:t>
      </w:r>
      <w:r w:rsidRPr="00151DB2" w:rsidR="00AC5C70">
        <w:t>pandemic.</w:t>
      </w:r>
      <w:r w:rsidRPr="00151DB2" w:rsidR="00821BB8">
        <w:t xml:space="preserve"> </w:t>
      </w:r>
      <w:r w:rsidRPr="00151DB2" w:rsidR="00AC5C70">
        <w:t>Clearly,</w:t>
      </w:r>
      <w:r w:rsidRPr="00151DB2" w:rsidR="00821BB8">
        <w:t xml:space="preserve"> </w:t>
      </w:r>
      <w:r w:rsidRPr="00151DB2">
        <w:t>the</w:t>
      </w:r>
      <w:r w:rsidRPr="00151DB2" w:rsidR="00821BB8">
        <w:t xml:space="preserve"> </w:t>
      </w:r>
      <w:r w:rsidRPr="00151DB2">
        <w:t>impact</w:t>
      </w:r>
      <w:r w:rsidRPr="00151DB2" w:rsidR="00821BB8">
        <w:t xml:space="preserve"> </w:t>
      </w:r>
      <w:r w:rsidRPr="00151DB2">
        <w:t>of</w:t>
      </w:r>
      <w:r w:rsidRPr="00151DB2" w:rsidR="00821BB8">
        <w:t xml:space="preserve"> </w:t>
      </w:r>
      <w:r w:rsidRPr="00151DB2" w:rsidR="003F25D7">
        <w:t>extending</w:t>
      </w:r>
      <w:r w:rsidRPr="00151DB2" w:rsidR="00821BB8">
        <w:t xml:space="preserve"> </w:t>
      </w:r>
      <w:r w:rsidRPr="00151DB2">
        <w:t>restrictions</w:t>
      </w:r>
      <w:r w:rsidRPr="00151DB2" w:rsidR="00821BB8">
        <w:t xml:space="preserve"> </w:t>
      </w:r>
      <w:r w:rsidRPr="00151DB2">
        <w:t>for</w:t>
      </w:r>
      <w:r w:rsidRPr="00151DB2" w:rsidR="00821BB8">
        <w:t xml:space="preserve"> </w:t>
      </w:r>
      <w:r w:rsidRPr="00151DB2">
        <w:t>an</w:t>
      </w:r>
      <w:r w:rsidRPr="00151DB2" w:rsidR="00821BB8">
        <w:t xml:space="preserve"> </w:t>
      </w:r>
      <w:r w:rsidRPr="00151DB2">
        <w:t>extra</w:t>
      </w:r>
      <w:r w:rsidRPr="00151DB2" w:rsidR="00821BB8">
        <w:t xml:space="preserve"> </w:t>
      </w:r>
      <w:r w:rsidRPr="00151DB2">
        <w:t>month</w:t>
      </w:r>
      <w:r w:rsidRPr="00151DB2" w:rsidR="00821BB8">
        <w:t xml:space="preserve"> </w:t>
      </w:r>
      <w:r w:rsidRPr="00151DB2">
        <w:t>in</w:t>
      </w:r>
      <w:r w:rsidRPr="00151DB2" w:rsidR="00821BB8">
        <w:t xml:space="preserve"> </w:t>
      </w:r>
      <w:r w:rsidRPr="00151DB2">
        <w:t>England</w:t>
      </w:r>
      <w:r w:rsidRPr="00151DB2" w:rsidR="00821BB8">
        <w:t xml:space="preserve"> </w:t>
      </w:r>
      <w:r w:rsidRPr="00151DB2">
        <w:t>was</w:t>
      </w:r>
      <w:r w:rsidRPr="00151DB2" w:rsidR="00821BB8">
        <w:t xml:space="preserve"> </w:t>
      </w:r>
      <w:r w:rsidRPr="00151DB2" w:rsidR="00AC5C70">
        <w:t>much</w:t>
      </w:r>
      <w:r w:rsidRPr="00151DB2" w:rsidR="00821BB8">
        <w:t xml:space="preserve"> </w:t>
      </w:r>
      <w:r w:rsidRPr="00151DB2" w:rsidR="00AC5C70">
        <w:t>more</w:t>
      </w:r>
      <w:r w:rsidRPr="00151DB2" w:rsidR="00821BB8">
        <w:t xml:space="preserve"> </w:t>
      </w:r>
      <w:r w:rsidRPr="00151DB2" w:rsidR="00AC5C70">
        <w:t>significant</w:t>
      </w:r>
      <w:r w:rsidRPr="00151DB2" w:rsidR="00821BB8">
        <w:t xml:space="preserve"> </w:t>
      </w:r>
      <w:r w:rsidRPr="00151DB2" w:rsidR="00AC5C70">
        <w:t>for</w:t>
      </w:r>
      <w:r w:rsidRPr="00151DB2" w:rsidR="00821BB8">
        <w:t xml:space="preserve"> </w:t>
      </w:r>
      <w:r w:rsidRPr="00151DB2" w:rsidR="00AC5C70">
        <w:t>hospitality.</w:t>
      </w:r>
      <w:r w:rsidRPr="00151DB2" w:rsidR="00821BB8">
        <w:t xml:space="preserve"> </w:t>
      </w:r>
      <w:r w:rsidRPr="00151DB2" w:rsidR="00AC5C70">
        <w:t>One</w:t>
      </w:r>
      <w:r w:rsidRPr="00151DB2" w:rsidR="00821BB8">
        <w:t xml:space="preserve"> </w:t>
      </w:r>
      <w:r w:rsidRPr="00151DB2" w:rsidR="00AC5C70">
        <w:t>in</w:t>
      </w:r>
      <w:r w:rsidRPr="00151DB2" w:rsidR="00821BB8">
        <w:t xml:space="preserve"> </w:t>
      </w:r>
      <w:r w:rsidRPr="00151DB2" w:rsidR="00AC5C70">
        <w:t>five</w:t>
      </w:r>
      <w:r w:rsidRPr="00151DB2" w:rsidR="00821BB8">
        <w:t xml:space="preserve"> </w:t>
      </w:r>
      <w:r w:rsidRPr="00151DB2" w:rsidR="00AC5C70">
        <w:t>hospitality</w:t>
      </w:r>
      <w:r w:rsidRPr="00151DB2" w:rsidR="00821BB8">
        <w:t xml:space="preserve"> </w:t>
      </w:r>
      <w:r w:rsidRPr="00151DB2" w:rsidR="00AC5C70">
        <w:t>businesses</w:t>
      </w:r>
      <w:r w:rsidRPr="00151DB2" w:rsidR="00821BB8">
        <w:t xml:space="preserve"> </w:t>
      </w:r>
      <w:r w:rsidR="00E46531">
        <w:t>was</w:t>
      </w:r>
      <w:r w:rsidRPr="00151DB2" w:rsidR="00821BB8">
        <w:t xml:space="preserve"> </w:t>
      </w:r>
      <w:r w:rsidRPr="00151DB2" w:rsidR="00AC5C70">
        <w:t>legally</w:t>
      </w:r>
      <w:r w:rsidRPr="00151DB2" w:rsidR="00821BB8">
        <w:t xml:space="preserve"> </w:t>
      </w:r>
      <w:r w:rsidRPr="00151DB2" w:rsidR="00AC5C70">
        <w:t>prevented</w:t>
      </w:r>
      <w:r w:rsidRPr="00151DB2" w:rsidR="00821BB8">
        <w:t xml:space="preserve"> </w:t>
      </w:r>
      <w:r w:rsidRPr="00151DB2" w:rsidR="00AC5C70">
        <w:t>from</w:t>
      </w:r>
      <w:r w:rsidRPr="00151DB2" w:rsidR="00821BB8">
        <w:t xml:space="preserve"> </w:t>
      </w:r>
      <w:r w:rsidRPr="00151DB2" w:rsidR="00AC5C70">
        <w:t>opening</w:t>
      </w:r>
      <w:r w:rsidRPr="00151DB2">
        <w:t>,</w:t>
      </w:r>
      <w:r w:rsidRPr="00151DB2" w:rsidR="00821BB8">
        <w:t xml:space="preserve"> </w:t>
      </w:r>
      <w:r w:rsidRPr="00151DB2">
        <w:t>so</w:t>
      </w:r>
      <w:r w:rsidRPr="00151DB2" w:rsidR="00821BB8">
        <w:t xml:space="preserve"> </w:t>
      </w:r>
      <w:r w:rsidRPr="00151DB2">
        <w:t>19</w:t>
      </w:r>
      <w:r w:rsidRPr="00151DB2" w:rsidR="00821BB8">
        <w:t xml:space="preserve"> </w:t>
      </w:r>
      <w:r w:rsidRPr="00151DB2">
        <w:t>July</w:t>
      </w:r>
      <w:r w:rsidRPr="00151DB2" w:rsidR="00821BB8">
        <w:t xml:space="preserve"> </w:t>
      </w:r>
      <w:r w:rsidRPr="00151DB2">
        <w:t>is</w:t>
      </w:r>
      <w:r w:rsidRPr="00151DB2" w:rsidR="00821BB8">
        <w:t xml:space="preserve"> </w:t>
      </w:r>
      <w:r w:rsidRPr="00151DB2">
        <w:t>the</w:t>
      </w:r>
      <w:r w:rsidRPr="00151DB2" w:rsidR="00821BB8">
        <w:t xml:space="preserve"> </w:t>
      </w:r>
      <w:r w:rsidRPr="00151DB2">
        <w:t>first</w:t>
      </w:r>
      <w:r w:rsidRPr="00151DB2" w:rsidR="00821BB8">
        <w:t xml:space="preserve"> </w:t>
      </w:r>
      <w:r w:rsidRPr="00151DB2">
        <w:t>date</w:t>
      </w:r>
      <w:r w:rsidRPr="00151DB2" w:rsidR="00821BB8">
        <w:t xml:space="preserve"> </w:t>
      </w:r>
      <w:r w:rsidR="00E46531">
        <w:t>on</w:t>
      </w:r>
      <w:r w:rsidRPr="00151DB2" w:rsidR="00821BB8">
        <w:t xml:space="preserve"> </w:t>
      </w:r>
      <w:r w:rsidRPr="00151DB2">
        <w:t>which</w:t>
      </w:r>
      <w:r w:rsidRPr="00151DB2" w:rsidR="00821BB8">
        <w:t xml:space="preserve"> </w:t>
      </w:r>
      <w:r w:rsidRPr="00151DB2">
        <w:t>they</w:t>
      </w:r>
      <w:r w:rsidRPr="00151DB2" w:rsidR="00821BB8">
        <w:t xml:space="preserve"> </w:t>
      </w:r>
      <w:r w:rsidR="00E46531">
        <w:t>are</w:t>
      </w:r>
      <w:r w:rsidRPr="00151DB2" w:rsidR="00821BB8">
        <w:t xml:space="preserve"> </w:t>
      </w:r>
      <w:r w:rsidRPr="00151DB2">
        <w:t>able</w:t>
      </w:r>
      <w:r w:rsidRPr="00151DB2" w:rsidR="00821BB8">
        <w:t xml:space="preserve"> </w:t>
      </w:r>
      <w:r w:rsidRPr="00151DB2">
        <w:t>to</w:t>
      </w:r>
      <w:r w:rsidRPr="00151DB2" w:rsidR="00821BB8">
        <w:t xml:space="preserve"> </w:t>
      </w:r>
      <w:r w:rsidRPr="00151DB2">
        <w:t>open.</w:t>
      </w:r>
      <w:r w:rsidRPr="00151DB2" w:rsidR="00821BB8">
        <w:t xml:space="preserve"> </w:t>
      </w:r>
      <w:r w:rsidRPr="00151DB2">
        <w:t>The</w:t>
      </w:r>
      <w:r w:rsidRPr="00151DB2" w:rsidR="00821BB8">
        <w:t xml:space="preserve"> </w:t>
      </w:r>
      <w:r w:rsidRPr="00151DB2">
        <w:t>remainder</w:t>
      </w:r>
      <w:r w:rsidRPr="00151DB2" w:rsidR="00821BB8">
        <w:t xml:space="preserve"> </w:t>
      </w:r>
      <w:r w:rsidRPr="00151DB2">
        <w:t>are</w:t>
      </w:r>
      <w:r w:rsidRPr="00151DB2" w:rsidR="00821BB8">
        <w:t xml:space="preserve"> </w:t>
      </w:r>
      <w:r w:rsidRPr="00151DB2">
        <w:t>obviously</w:t>
      </w:r>
      <w:r w:rsidRPr="00151DB2" w:rsidR="00821BB8">
        <w:t xml:space="preserve"> </w:t>
      </w:r>
      <w:r w:rsidRPr="00151DB2" w:rsidR="00AC5C70">
        <w:t>subject</w:t>
      </w:r>
      <w:r w:rsidRPr="00151DB2" w:rsidR="00821BB8">
        <w:t xml:space="preserve"> </w:t>
      </w:r>
      <w:r w:rsidRPr="00151DB2" w:rsidR="00AC5C70">
        <w:t>to</w:t>
      </w:r>
      <w:r w:rsidRPr="00151DB2" w:rsidR="00821BB8">
        <w:t xml:space="preserve"> </w:t>
      </w:r>
      <w:r w:rsidRPr="00151DB2" w:rsidR="00AC5C70">
        <w:t>very</w:t>
      </w:r>
      <w:r w:rsidRPr="00151DB2" w:rsidR="00821BB8">
        <w:t xml:space="preserve"> </w:t>
      </w:r>
      <w:r w:rsidRPr="00151DB2" w:rsidR="00AC5C70">
        <w:t>stringent</w:t>
      </w:r>
      <w:r w:rsidRPr="00151DB2" w:rsidR="00821BB8">
        <w:t xml:space="preserve"> </w:t>
      </w:r>
      <w:r w:rsidRPr="00151DB2" w:rsidR="00AC5C70">
        <w:t>restrictions</w:t>
      </w:r>
      <w:r w:rsidRPr="00151DB2" w:rsidR="00821BB8">
        <w:t xml:space="preserve"> </w:t>
      </w:r>
      <w:r w:rsidRPr="00151DB2" w:rsidR="00AC5C70">
        <w:t>and</w:t>
      </w:r>
      <w:r w:rsidRPr="00151DB2" w:rsidR="00821BB8">
        <w:t xml:space="preserve"> </w:t>
      </w:r>
      <w:r w:rsidRPr="00151DB2" w:rsidR="00AC5C70">
        <w:t>additional</w:t>
      </w:r>
      <w:r w:rsidRPr="00151DB2" w:rsidR="00821BB8">
        <w:t xml:space="preserve"> </w:t>
      </w:r>
      <w:r w:rsidRPr="00151DB2" w:rsidR="00AC5C70">
        <w:t>costs</w:t>
      </w:r>
      <w:r w:rsidRPr="00151DB2">
        <w:t>,</w:t>
      </w:r>
      <w:r w:rsidRPr="00151DB2" w:rsidR="00821BB8">
        <w:t xml:space="preserve"> </w:t>
      </w:r>
      <w:r w:rsidRPr="00151DB2" w:rsidR="00AC5C70">
        <w:t>which</w:t>
      </w:r>
      <w:r w:rsidRPr="00151DB2" w:rsidR="00821BB8">
        <w:t xml:space="preserve"> </w:t>
      </w:r>
      <w:r w:rsidRPr="00151DB2" w:rsidR="00AC5C70">
        <w:t>mean</w:t>
      </w:r>
      <w:r w:rsidR="00E46531">
        <w:t>s</w:t>
      </w:r>
      <w:r w:rsidRPr="00151DB2" w:rsidR="00821BB8">
        <w:t xml:space="preserve"> </w:t>
      </w:r>
      <w:r w:rsidRPr="00151DB2" w:rsidR="00AC5C70">
        <w:t>they</w:t>
      </w:r>
      <w:r w:rsidRPr="00151DB2" w:rsidR="00821BB8">
        <w:t xml:space="preserve"> </w:t>
      </w:r>
      <w:r w:rsidRPr="00151DB2" w:rsidR="00AC5C70">
        <w:t>do</w:t>
      </w:r>
      <w:r w:rsidRPr="00151DB2" w:rsidR="00821BB8">
        <w:t xml:space="preserve"> </w:t>
      </w:r>
      <w:r w:rsidRPr="00151DB2" w:rsidR="00AC5C70">
        <w:t>not</w:t>
      </w:r>
      <w:r w:rsidRPr="00151DB2" w:rsidR="00821BB8">
        <w:t xml:space="preserve"> </w:t>
      </w:r>
      <w:r w:rsidRPr="00151DB2" w:rsidR="00AC5C70">
        <w:t>break</w:t>
      </w:r>
      <w:r w:rsidRPr="00151DB2" w:rsidR="00F70B5F">
        <w:t xml:space="preserve"> </w:t>
      </w:r>
      <w:r w:rsidRPr="00151DB2" w:rsidR="00AC5C70">
        <w:t>even</w:t>
      </w:r>
      <w:r w:rsidRPr="00151DB2" w:rsidR="00821BB8">
        <w:t xml:space="preserve"> </w:t>
      </w:r>
      <w:r w:rsidRPr="00151DB2" w:rsidR="00AC5C70">
        <w:t>with</w:t>
      </w:r>
      <w:r w:rsidRPr="00151DB2" w:rsidR="00821BB8">
        <w:t xml:space="preserve"> </w:t>
      </w:r>
      <w:r w:rsidRPr="00151DB2">
        <w:t>the</w:t>
      </w:r>
      <w:r w:rsidRPr="00151DB2" w:rsidR="00821BB8">
        <w:t xml:space="preserve"> </w:t>
      </w:r>
      <w:r w:rsidRPr="00151DB2">
        <w:t>restrictions</w:t>
      </w:r>
      <w:r w:rsidRPr="00151DB2" w:rsidR="00821BB8">
        <w:t xml:space="preserve"> </w:t>
      </w:r>
      <w:r w:rsidRPr="00151DB2">
        <w:t>in</w:t>
      </w:r>
      <w:r w:rsidRPr="00151DB2" w:rsidR="00821BB8">
        <w:t xml:space="preserve"> </w:t>
      </w:r>
      <w:r w:rsidRPr="00151DB2">
        <w:t>place,</w:t>
      </w:r>
      <w:r w:rsidRPr="00151DB2" w:rsidR="00821BB8">
        <w:t xml:space="preserve"> </w:t>
      </w:r>
      <w:r w:rsidRPr="00151DB2">
        <w:t>so</w:t>
      </w:r>
      <w:r w:rsidRPr="00151DB2" w:rsidR="00821BB8">
        <w:t xml:space="preserve"> </w:t>
      </w:r>
      <w:r w:rsidRPr="00151DB2">
        <w:t>you</w:t>
      </w:r>
      <w:r w:rsidRPr="00151DB2" w:rsidR="00821BB8">
        <w:t xml:space="preserve"> </w:t>
      </w:r>
      <w:r w:rsidRPr="00151DB2">
        <w:t>had</w:t>
      </w:r>
      <w:r w:rsidRPr="00151DB2" w:rsidR="00821BB8">
        <w:t xml:space="preserve"> </w:t>
      </w:r>
      <w:r w:rsidRPr="00151DB2">
        <w:t>that</w:t>
      </w:r>
      <w:r w:rsidRPr="00151DB2" w:rsidR="00821BB8">
        <w:t xml:space="preserve"> </w:t>
      </w:r>
      <w:r w:rsidRPr="00151DB2">
        <w:t>double</w:t>
      </w:r>
      <w:r w:rsidRPr="00151DB2" w:rsidR="00821BB8">
        <w:t xml:space="preserve"> </w:t>
      </w:r>
      <w:r w:rsidRPr="00151DB2">
        <w:t>whammy.</w:t>
      </w:r>
    </w:p>
    <w:p w:rsidR="00F23EC5" w:rsidRPr="00151DB2" w:rsidP="00AC5C70">
      <w:pPr>
        <w:pStyle w:val="Answer"/>
      </w:pPr>
      <w:r w:rsidRPr="00151DB2">
        <w:t>An</w:t>
      </w:r>
      <w:r w:rsidRPr="00151DB2" w:rsidR="00821BB8">
        <w:t xml:space="preserve"> </w:t>
      </w:r>
      <w:r w:rsidRPr="00151DB2">
        <w:t>extra</w:t>
      </w:r>
      <w:r w:rsidRPr="00151DB2" w:rsidR="00821BB8">
        <w:t xml:space="preserve"> </w:t>
      </w:r>
      <w:r w:rsidRPr="00151DB2">
        <w:t>month</w:t>
      </w:r>
      <w:r w:rsidRPr="00151DB2" w:rsidR="00821BB8">
        <w:t xml:space="preserve"> </w:t>
      </w:r>
      <w:r w:rsidRPr="00151DB2">
        <w:t>of</w:t>
      </w:r>
      <w:r w:rsidRPr="00151DB2" w:rsidR="00821BB8">
        <w:t xml:space="preserve"> </w:t>
      </w:r>
      <w:r w:rsidRPr="00151DB2">
        <w:t>restrictions</w:t>
      </w:r>
      <w:r w:rsidRPr="00151DB2" w:rsidR="00821BB8">
        <w:t xml:space="preserve"> </w:t>
      </w:r>
      <w:r w:rsidRPr="00151DB2">
        <w:t>cost</w:t>
      </w:r>
      <w:r w:rsidRPr="00151DB2" w:rsidR="00821BB8">
        <w:t xml:space="preserve"> </w:t>
      </w:r>
      <w:r w:rsidRPr="00151DB2">
        <w:t>the</w:t>
      </w:r>
      <w:r w:rsidRPr="00151DB2" w:rsidR="00821BB8">
        <w:t xml:space="preserve"> </w:t>
      </w:r>
      <w:r w:rsidRPr="00151DB2">
        <w:t>sector</w:t>
      </w:r>
      <w:r w:rsidRPr="00151DB2" w:rsidR="00821BB8">
        <w:t xml:space="preserve"> </w:t>
      </w:r>
      <w:r w:rsidRPr="00151DB2">
        <w:t>£</w:t>
      </w:r>
      <w:r w:rsidRPr="00151DB2" w:rsidR="00AC5C70">
        <w:t>3</w:t>
      </w:r>
      <w:r w:rsidRPr="00151DB2" w:rsidR="00821BB8">
        <w:t xml:space="preserve"> </w:t>
      </w:r>
      <w:r w:rsidRPr="00151DB2" w:rsidR="00AC5C70">
        <w:t>billion</w:t>
      </w:r>
      <w:r w:rsidRPr="00151DB2" w:rsidR="00821BB8">
        <w:t xml:space="preserve"> </w:t>
      </w:r>
      <w:r w:rsidRPr="00151DB2" w:rsidR="00AC5C70">
        <w:t>in</w:t>
      </w:r>
      <w:r w:rsidRPr="00151DB2" w:rsidR="00821BB8">
        <w:t xml:space="preserve"> </w:t>
      </w:r>
      <w:r w:rsidRPr="00151DB2" w:rsidR="00AC5C70">
        <w:t>lost</w:t>
      </w:r>
      <w:r w:rsidRPr="00151DB2" w:rsidR="00821BB8">
        <w:t xml:space="preserve"> </w:t>
      </w:r>
      <w:r w:rsidRPr="00151DB2" w:rsidR="00AC5C70">
        <w:t>revenue</w:t>
      </w:r>
      <w:r w:rsidRPr="00151DB2">
        <w:t>.</w:t>
      </w:r>
      <w:r w:rsidRPr="00151DB2" w:rsidR="00821BB8">
        <w:t xml:space="preserve"> </w:t>
      </w:r>
      <w:r w:rsidRPr="00151DB2">
        <w:t>F</w:t>
      </w:r>
      <w:r w:rsidRPr="00151DB2" w:rsidR="00AC5C70">
        <w:t>our</w:t>
      </w:r>
      <w:r w:rsidRPr="00151DB2" w:rsidR="00821BB8">
        <w:t xml:space="preserve"> </w:t>
      </w:r>
      <w:r w:rsidRPr="00151DB2" w:rsidR="00AC5C70">
        <w:t>weeks</w:t>
      </w:r>
      <w:r w:rsidRPr="00151DB2" w:rsidR="00821BB8">
        <w:t xml:space="preserve"> </w:t>
      </w:r>
      <w:r w:rsidRPr="00151DB2" w:rsidR="00AC5C70">
        <w:t>in</w:t>
      </w:r>
      <w:r w:rsidRPr="00151DB2" w:rsidR="00821BB8">
        <w:t xml:space="preserve"> </w:t>
      </w:r>
      <w:r w:rsidRPr="00151DB2" w:rsidR="00AC5C70">
        <w:t>February</w:t>
      </w:r>
      <w:r w:rsidRPr="00151DB2" w:rsidR="00821BB8">
        <w:t xml:space="preserve"> </w:t>
      </w:r>
      <w:r w:rsidRPr="00151DB2" w:rsidR="00AC5C70">
        <w:t>is</w:t>
      </w:r>
      <w:r w:rsidRPr="00151DB2" w:rsidR="00821BB8">
        <w:t xml:space="preserve"> </w:t>
      </w:r>
      <w:r w:rsidRPr="00151DB2" w:rsidR="00AC5C70">
        <w:t>not</w:t>
      </w:r>
      <w:r w:rsidRPr="00151DB2" w:rsidR="00821BB8">
        <w:t xml:space="preserve"> </w:t>
      </w:r>
      <w:r w:rsidRPr="00151DB2" w:rsidR="00AC5C70">
        <w:t>the</w:t>
      </w:r>
      <w:r w:rsidRPr="00151DB2" w:rsidR="00821BB8">
        <w:t xml:space="preserve"> </w:t>
      </w:r>
      <w:r w:rsidRPr="00151DB2" w:rsidR="003F25D7">
        <w:t>same</w:t>
      </w:r>
      <w:r w:rsidRPr="00151DB2" w:rsidR="00821BB8">
        <w:t xml:space="preserve"> </w:t>
      </w:r>
      <w:r w:rsidRPr="00151DB2" w:rsidR="00AC5C70">
        <w:t>as</w:t>
      </w:r>
      <w:r w:rsidRPr="00151DB2" w:rsidR="00821BB8">
        <w:t xml:space="preserve"> </w:t>
      </w:r>
      <w:r w:rsidRPr="00151DB2">
        <w:t>four</w:t>
      </w:r>
      <w:r w:rsidRPr="00151DB2" w:rsidR="00821BB8">
        <w:t xml:space="preserve"> </w:t>
      </w:r>
      <w:r w:rsidRPr="00151DB2">
        <w:t>weeks</w:t>
      </w:r>
      <w:r w:rsidRPr="00151DB2" w:rsidR="00821BB8">
        <w:t xml:space="preserve"> </w:t>
      </w:r>
      <w:r w:rsidRPr="00151DB2">
        <w:t>at</w:t>
      </w:r>
      <w:r w:rsidRPr="00151DB2" w:rsidR="00821BB8">
        <w:t xml:space="preserve"> </w:t>
      </w:r>
      <w:r w:rsidRPr="00151DB2" w:rsidR="00AC5C70">
        <w:t>the</w:t>
      </w:r>
      <w:r w:rsidRPr="00151DB2" w:rsidR="00821BB8">
        <w:t xml:space="preserve"> </w:t>
      </w:r>
      <w:r w:rsidRPr="00151DB2" w:rsidR="00AC5C70">
        <w:t>start</w:t>
      </w:r>
      <w:r w:rsidRPr="00151DB2" w:rsidR="00821BB8">
        <w:t xml:space="preserve"> </w:t>
      </w:r>
      <w:r w:rsidRPr="00151DB2" w:rsidR="00AC5C70">
        <w:t>of</w:t>
      </w:r>
      <w:r w:rsidRPr="00151DB2" w:rsidR="00821BB8">
        <w:t xml:space="preserve"> </w:t>
      </w:r>
      <w:r w:rsidRPr="00151DB2" w:rsidR="00AC5C70">
        <w:t>our</w:t>
      </w:r>
      <w:r w:rsidRPr="00151DB2" w:rsidR="00821BB8">
        <w:t xml:space="preserve"> </w:t>
      </w:r>
      <w:r w:rsidRPr="00151DB2" w:rsidR="00AC5C70">
        <w:t>peak</w:t>
      </w:r>
      <w:r w:rsidRPr="00151DB2" w:rsidR="00821BB8">
        <w:t xml:space="preserve"> </w:t>
      </w:r>
      <w:r w:rsidRPr="00151DB2" w:rsidR="00AC5C70">
        <w:t>tourism</w:t>
      </w:r>
      <w:r w:rsidRPr="00151DB2" w:rsidR="00821BB8">
        <w:t xml:space="preserve"> </w:t>
      </w:r>
      <w:r w:rsidRPr="00151DB2" w:rsidR="00AC5C70">
        <w:t>season</w:t>
      </w:r>
      <w:r w:rsidRPr="00151DB2">
        <w:t>,</w:t>
      </w:r>
      <w:r w:rsidRPr="00151DB2" w:rsidR="00821BB8">
        <w:t xml:space="preserve"> </w:t>
      </w:r>
      <w:r w:rsidRPr="00151DB2" w:rsidR="00AC5C70">
        <w:t>so</w:t>
      </w:r>
      <w:r w:rsidRPr="00151DB2" w:rsidR="00821BB8">
        <w:t xml:space="preserve"> </w:t>
      </w:r>
      <w:r w:rsidRPr="00151DB2" w:rsidR="00AC5C70">
        <w:t>four</w:t>
      </w:r>
      <w:r w:rsidRPr="00151DB2" w:rsidR="00821BB8">
        <w:t xml:space="preserve"> </w:t>
      </w:r>
      <w:r w:rsidRPr="00151DB2" w:rsidR="00AC5C70">
        <w:t>weeks</w:t>
      </w:r>
      <w:r w:rsidRPr="00151DB2" w:rsidR="00821BB8">
        <w:t xml:space="preserve"> </w:t>
      </w:r>
      <w:r w:rsidRPr="00151DB2" w:rsidR="00AC5C70">
        <w:t>in</w:t>
      </w:r>
      <w:r w:rsidRPr="00151DB2" w:rsidR="00821BB8">
        <w:t xml:space="preserve"> </w:t>
      </w:r>
      <w:r w:rsidRPr="00151DB2" w:rsidR="00AC5C70">
        <w:t>June</w:t>
      </w:r>
      <w:r w:rsidRPr="00151DB2" w:rsidR="00821BB8">
        <w:t xml:space="preserve"> </w:t>
      </w:r>
      <w:r w:rsidRPr="00151DB2" w:rsidR="00AC5C70">
        <w:t>and</w:t>
      </w:r>
      <w:r w:rsidRPr="00151DB2" w:rsidR="00821BB8">
        <w:t xml:space="preserve"> </w:t>
      </w:r>
      <w:r w:rsidRPr="00151DB2" w:rsidR="00AC5C70">
        <w:t>July</w:t>
      </w:r>
      <w:r w:rsidRPr="00151DB2" w:rsidR="00821BB8">
        <w:t xml:space="preserve"> </w:t>
      </w:r>
      <w:r w:rsidR="00E46531">
        <w:t>are</w:t>
      </w:r>
      <w:r w:rsidRPr="00151DB2" w:rsidR="00821BB8">
        <w:t xml:space="preserve"> </w:t>
      </w:r>
      <w:r w:rsidRPr="00151DB2">
        <w:t>more</w:t>
      </w:r>
      <w:r w:rsidRPr="00151DB2" w:rsidR="00821BB8">
        <w:t xml:space="preserve"> </w:t>
      </w:r>
      <w:r w:rsidRPr="00151DB2">
        <w:t>of</w:t>
      </w:r>
      <w:r w:rsidRPr="00151DB2" w:rsidR="00821BB8">
        <w:t xml:space="preserve"> </w:t>
      </w:r>
      <w:r w:rsidRPr="00151DB2">
        <w:t>our</w:t>
      </w:r>
      <w:r w:rsidRPr="00151DB2" w:rsidR="00821BB8">
        <w:t xml:space="preserve"> </w:t>
      </w:r>
      <w:r w:rsidRPr="00151DB2">
        <w:t>golden</w:t>
      </w:r>
      <w:r w:rsidRPr="00151DB2" w:rsidR="00821BB8">
        <w:t xml:space="preserve"> </w:t>
      </w:r>
      <w:r w:rsidRPr="00151DB2">
        <w:t>time</w:t>
      </w:r>
      <w:r w:rsidRPr="00151DB2" w:rsidR="00821BB8">
        <w:t xml:space="preserve"> </w:t>
      </w:r>
      <w:r w:rsidRPr="00151DB2">
        <w:t>of</w:t>
      </w:r>
      <w:r w:rsidRPr="00151DB2" w:rsidR="00821BB8">
        <w:t xml:space="preserve"> </w:t>
      </w:r>
      <w:r w:rsidRPr="00151DB2">
        <w:t>trading</w:t>
      </w:r>
      <w:r w:rsidRPr="00151DB2" w:rsidR="00821BB8">
        <w:t xml:space="preserve"> </w:t>
      </w:r>
      <w:r w:rsidRPr="00151DB2">
        <w:t>that</w:t>
      </w:r>
      <w:r w:rsidRPr="00151DB2" w:rsidR="00821BB8">
        <w:t xml:space="preserve"> </w:t>
      </w:r>
      <w:r w:rsidRPr="00151DB2">
        <w:t>we</w:t>
      </w:r>
      <w:r w:rsidRPr="00151DB2" w:rsidR="00821BB8">
        <w:t xml:space="preserve"> </w:t>
      </w:r>
      <w:r w:rsidRPr="00151DB2">
        <w:t>lost,</w:t>
      </w:r>
      <w:r w:rsidRPr="00151DB2" w:rsidR="00821BB8">
        <w:t xml:space="preserve"> </w:t>
      </w:r>
      <w:r w:rsidRPr="00151DB2">
        <w:t>so</w:t>
      </w:r>
      <w:r w:rsidRPr="00151DB2" w:rsidR="00821BB8">
        <w:t xml:space="preserve"> </w:t>
      </w:r>
      <w:r w:rsidRPr="00151DB2">
        <w:t>it</w:t>
      </w:r>
      <w:r w:rsidRPr="00151DB2" w:rsidR="00821BB8">
        <w:t xml:space="preserve"> </w:t>
      </w:r>
      <w:r w:rsidR="00E46531">
        <w:t>is</w:t>
      </w:r>
      <w:r w:rsidRPr="00151DB2" w:rsidR="00821BB8">
        <w:t xml:space="preserve"> </w:t>
      </w:r>
      <w:r w:rsidRPr="00151DB2">
        <w:t>a</w:t>
      </w:r>
      <w:r w:rsidRPr="00151DB2" w:rsidR="00821BB8">
        <w:t xml:space="preserve"> </w:t>
      </w:r>
      <w:r w:rsidRPr="00151DB2" w:rsidR="00AC5C70">
        <w:t>hard</w:t>
      </w:r>
      <w:r w:rsidRPr="00151DB2" w:rsidR="00821BB8">
        <w:t xml:space="preserve"> </w:t>
      </w:r>
      <w:r w:rsidRPr="00151DB2" w:rsidR="00AC5C70">
        <w:t>loss</w:t>
      </w:r>
      <w:r w:rsidRPr="00151DB2" w:rsidR="00821BB8">
        <w:t xml:space="preserve"> </w:t>
      </w:r>
      <w:r w:rsidRPr="00151DB2" w:rsidR="00AC5C70">
        <w:t>of</w:t>
      </w:r>
      <w:r w:rsidRPr="00151DB2" w:rsidR="00821BB8">
        <w:t xml:space="preserve"> </w:t>
      </w:r>
      <w:r w:rsidRPr="00151DB2" w:rsidR="00AC5C70">
        <w:t>revenue</w:t>
      </w:r>
      <w:r w:rsidRPr="00151DB2" w:rsidR="00821BB8">
        <w:t xml:space="preserve"> </w:t>
      </w:r>
      <w:r w:rsidRPr="00151DB2" w:rsidR="00AC5C70">
        <w:t>there.</w:t>
      </w:r>
      <w:r w:rsidRPr="00151DB2" w:rsidR="00821BB8">
        <w:t xml:space="preserve"> </w:t>
      </w:r>
      <w:r w:rsidRPr="00151DB2" w:rsidR="00AC5C70">
        <w:t>The</w:t>
      </w:r>
      <w:r w:rsidRPr="00151DB2" w:rsidR="00821BB8">
        <w:t xml:space="preserve"> </w:t>
      </w:r>
      <w:r w:rsidRPr="00151DB2" w:rsidR="00AC5C70">
        <w:t>additional</w:t>
      </w:r>
      <w:r w:rsidRPr="00151DB2" w:rsidR="00821BB8">
        <w:t xml:space="preserve"> </w:t>
      </w:r>
      <w:r w:rsidRPr="00151DB2" w:rsidR="00AC5C70">
        <w:t>restrictions</w:t>
      </w:r>
      <w:r w:rsidRPr="00151DB2" w:rsidR="00821BB8">
        <w:t xml:space="preserve"> </w:t>
      </w:r>
      <w:r w:rsidRPr="00151DB2" w:rsidR="00AC5C70">
        <w:t>increased</w:t>
      </w:r>
      <w:r w:rsidRPr="00151DB2" w:rsidR="00821BB8">
        <w:t xml:space="preserve"> </w:t>
      </w:r>
      <w:r w:rsidRPr="00151DB2" w:rsidR="00AC5C70">
        <w:t>the</w:t>
      </w:r>
      <w:r w:rsidRPr="00151DB2" w:rsidR="00821BB8">
        <w:t xml:space="preserve"> </w:t>
      </w:r>
      <w:r w:rsidRPr="00151DB2" w:rsidR="00AC5C70">
        <w:t>costs.</w:t>
      </w:r>
    </w:p>
    <w:p w:rsidR="00F23EC5" w:rsidRPr="00151DB2" w:rsidP="00AC5C70">
      <w:pPr>
        <w:pStyle w:val="Answer"/>
      </w:pPr>
      <w:r w:rsidRPr="00151DB2">
        <w:t>From</w:t>
      </w:r>
      <w:r w:rsidRPr="00151DB2" w:rsidR="00821BB8">
        <w:t xml:space="preserve"> </w:t>
      </w:r>
      <w:r w:rsidRPr="00151DB2">
        <w:t>our</w:t>
      </w:r>
      <w:r w:rsidRPr="00151DB2" w:rsidR="00821BB8">
        <w:t xml:space="preserve"> </w:t>
      </w:r>
      <w:r w:rsidRPr="00151DB2">
        <w:t>point</w:t>
      </w:r>
      <w:r w:rsidRPr="00151DB2" w:rsidR="00821BB8">
        <w:t xml:space="preserve"> </w:t>
      </w:r>
      <w:r w:rsidRPr="00151DB2">
        <w:t>of</w:t>
      </w:r>
      <w:r w:rsidRPr="00151DB2" w:rsidR="00821BB8">
        <w:t xml:space="preserve"> </w:t>
      </w:r>
      <w:r w:rsidRPr="00151DB2">
        <w:t>view,</w:t>
      </w:r>
      <w:r w:rsidRPr="00151DB2" w:rsidR="00821BB8">
        <w:t xml:space="preserve"> </w:t>
      </w:r>
      <w:r w:rsidRPr="00151DB2">
        <w:t>the</w:t>
      </w:r>
      <w:r w:rsidRPr="00151DB2" w:rsidR="00821BB8">
        <w:t xml:space="preserve"> </w:t>
      </w:r>
      <w:r w:rsidRPr="00151DB2">
        <w:t>biggest</w:t>
      </w:r>
      <w:r w:rsidRPr="00151DB2" w:rsidR="00821BB8">
        <w:t xml:space="preserve"> </w:t>
      </w:r>
      <w:r w:rsidRPr="00151DB2">
        <w:t>impact</w:t>
      </w:r>
      <w:r w:rsidRPr="00151DB2" w:rsidR="00821BB8">
        <w:t xml:space="preserve"> </w:t>
      </w:r>
      <w:r w:rsidRPr="00151DB2">
        <w:t>was</w:t>
      </w:r>
      <w:r w:rsidRPr="00151DB2" w:rsidR="00821BB8">
        <w:t xml:space="preserve"> </w:t>
      </w:r>
      <w:r w:rsidRPr="00151DB2">
        <w:t>the</w:t>
      </w:r>
      <w:r w:rsidRPr="00151DB2" w:rsidR="00821BB8">
        <w:t xml:space="preserve"> </w:t>
      </w:r>
      <w:r w:rsidRPr="00151DB2">
        <w:t>lack</w:t>
      </w:r>
      <w:r w:rsidRPr="00151DB2" w:rsidR="00821BB8">
        <w:t xml:space="preserve"> </w:t>
      </w:r>
      <w:r w:rsidRPr="00151DB2">
        <w:t>of</w:t>
      </w:r>
      <w:r w:rsidRPr="00151DB2" w:rsidR="00821BB8">
        <w:t xml:space="preserve"> </w:t>
      </w:r>
      <w:r w:rsidRPr="00151DB2">
        <w:t>extension</w:t>
      </w:r>
      <w:r w:rsidRPr="00151DB2" w:rsidR="00821BB8">
        <w:t xml:space="preserve"> </w:t>
      </w:r>
      <w:r w:rsidRPr="00151DB2">
        <w:t>on</w:t>
      </w:r>
      <w:r w:rsidRPr="00151DB2" w:rsidR="00821BB8">
        <w:t xml:space="preserve"> </w:t>
      </w:r>
      <w:r w:rsidRPr="00151DB2">
        <w:t>the</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support.</w:t>
      </w:r>
      <w:r w:rsidRPr="00151DB2" w:rsidR="00821BB8">
        <w:t xml:space="preserve"> </w:t>
      </w:r>
      <w:r w:rsidRPr="00151DB2">
        <w:t>One</w:t>
      </w:r>
      <w:r w:rsidRPr="00151DB2" w:rsidR="00821BB8">
        <w:t xml:space="preserve"> </w:t>
      </w:r>
      <w:r w:rsidRPr="00151DB2">
        <w:t>in</w:t>
      </w:r>
      <w:r w:rsidRPr="00151DB2" w:rsidR="00821BB8">
        <w:t xml:space="preserve"> </w:t>
      </w:r>
      <w:r w:rsidRPr="00151DB2">
        <w:t>five</w:t>
      </w:r>
      <w:r w:rsidRPr="00151DB2" w:rsidR="00821BB8">
        <w:t xml:space="preserve"> </w:t>
      </w:r>
      <w:r w:rsidRPr="00151DB2">
        <w:t>of</w:t>
      </w:r>
      <w:r w:rsidRPr="00151DB2" w:rsidR="00821BB8">
        <w:t xml:space="preserve"> </w:t>
      </w:r>
      <w:r w:rsidRPr="00151DB2">
        <w:t>our</w:t>
      </w:r>
      <w:r w:rsidRPr="00151DB2" w:rsidR="00821BB8">
        <w:t xml:space="preserve"> </w:t>
      </w:r>
      <w:r w:rsidRPr="00151DB2">
        <w:t>businesses</w:t>
      </w:r>
      <w:r w:rsidRPr="00151DB2" w:rsidR="00821BB8">
        <w:t xml:space="preserve"> </w:t>
      </w:r>
      <w:r w:rsidRPr="00151DB2">
        <w:t>started</w:t>
      </w:r>
      <w:r w:rsidRPr="00151DB2" w:rsidR="00821BB8">
        <w:t xml:space="preserve"> </w:t>
      </w:r>
      <w:r w:rsidRPr="00151DB2">
        <w:t>paying</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in</w:t>
      </w:r>
      <w:r w:rsidRPr="00151DB2" w:rsidR="00821BB8">
        <w:t xml:space="preserve"> </w:t>
      </w:r>
      <w:r w:rsidRPr="00151DB2">
        <w:t>full</w:t>
      </w:r>
      <w:r w:rsidRPr="00151DB2" w:rsidR="00821BB8">
        <w:t xml:space="preserve"> </w:t>
      </w:r>
      <w:r w:rsidRPr="00151DB2">
        <w:t>from</w:t>
      </w:r>
      <w:r w:rsidRPr="00151DB2" w:rsidR="00821BB8">
        <w:t xml:space="preserve"> </w:t>
      </w:r>
      <w:r w:rsidRPr="00151DB2">
        <w:t>July</w:t>
      </w:r>
      <w:r w:rsidRPr="00151DB2" w:rsidR="00821BB8">
        <w:t xml:space="preserve"> </w:t>
      </w:r>
      <w:r w:rsidRPr="00151DB2">
        <w:t>because</w:t>
      </w:r>
      <w:r w:rsidRPr="00151DB2" w:rsidR="00821BB8">
        <w:t xml:space="preserve"> </w:t>
      </w:r>
      <w:r w:rsidRPr="00151DB2">
        <w:t>of</w:t>
      </w:r>
      <w:r w:rsidRPr="00151DB2" w:rsidR="00821BB8">
        <w:t xml:space="preserve"> </w:t>
      </w:r>
      <w:r w:rsidRPr="00151DB2">
        <w:t>the</w:t>
      </w:r>
      <w:r w:rsidRPr="00151DB2" w:rsidR="00821BB8">
        <w:t xml:space="preserve"> </w:t>
      </w:r>
      <w:r w:rsidRPr="00151DB2">
        <w:t>cap</w:t>
      </w:r>
      <w:r w:rsidRPr="00151DB2" w:rsidR="00821BB8">
        <w:t xml:space="preserve"> </w:t>
      </w:r>
      <w:r w:rsidRPr="00151DB2">
        <w:t>on</w:t>
      </w:r>
      <w:r w:rsidRPr="00151DB2" w:rsidR="00821BB8">
        <w:t xml:space="preserve"> </w:t>
      </w:r>
      <w:r w:rsidRPr="00151DB2">
        <w:t>the</w:t>
      </w:r>
      <w:r w:rsidRPr="00151DB2" w:rsidR="00821BB8">
        <w:t xml:space="preserve"> </w:t>
      </w:r>
      <w:r w:rsidRPr="00151DB2">
        <w:t>business</w:t>
      </w:r>
      <w:r w:rsidRPr="00151DB2" w:rsidR="00821BB8">
        <w:t xml:space="preserve"> </w:t>
      </w:r>
      <w:r w:rsidRPr="00151DB2" w:rsidR="003F25D7">
        <w:t>rates</w:t>
      </w:r>
      <w:r w:rsidRPr="00151DB2" w:rsidR="00821BB8">
        <w:t xml:space="preserve"> </w:t>
      </w:r>
      <w:r w:rsidRPr="00151DB2">
        <w:t>relief.</w:t>
      </w:r>
      <w:r w:rsidRPr="00151DB2" w:rsidR="00821BB8">
        <w:t xml:space="preserve"> </w:t>
      </w:r>
      <w:r w:rsidRPr="00151DB2">
        <w:t>Although</w:t>
      </w:r>
      <w:r w:rsidRPr="00151DB2" w:rsidR="00821BB8">
        <w:t xml:space="preserve"> </w:t>
      </w:r>
      <w:r w:rsidRPr="00151DB2">
        <w:t>you</w:t>
      </w:r>
      <w:r w:rsidRPr="00151DB2" w:rsidR="00821BB8">
        <w:t xml:space="preserve"> </w:t>
      </w:r>
      <w:r w:rsidRPr="00151DB2">
        <w:t>come</w:t>
      </w:r>
      <w:r w:rsidRPr="00151DB2" w:rsidR="00821BB8">
        <w:t xml:space="preserve"> </w:t>
      </w:r>
      <w:r w:rsidRPr="00151DB2">
        <w:t>off</w:t>
      </w:r>
      <w:r w:rsidRPr="00151DB2" w:rsidR="00821BB8">
        <w:t xml:space="preserve"> </w:t>
      </w:r>
      <w:r w:rsidRPr="00151DB2">
        <w:t>and</w:t>
      </w:r>
      <w:r w:rsidRPr="00151DB2" w:rsidR="00821BB8">
        <w:t xml:space="preserve"> </w:t>
      </w:r>
      <w:r w:rsidRPr="00151DB2">
        <w:t>you</w:t>
      </w:r>
      <w:r w:rsidRPr="00151DB2" w:rsidR="00821BB8">
        <w:t xml:space="preserve"> </w:t>
      </w:r>
      <w:r w:rsidRPr="00151DB2">
        <w:t>get</w:t>
      </w:r>
      <w:r w:rsidRPr="00151DB2" w:rsidR="00821BB8">
        <w:t xml:space="preserve"> </w:t>
      </w:r>
      <w:r w:rsidRPr="00151DB2">
        <w:t>67%</w:t>
      </w:r>
      <w:r w:rsidRPr="00151DB2" w:rsidR="00821BB8">
        <w:t xml:space="preserve"> </w:t>
      </w:r>
      <w:r w:rsidRPr="00151DB2">
        <w:t>relief,</w:t>
      </w:r>
      <w:r w:rsidRPr="00151DB2" w:rsidR="00821BB8">
        <w:t xml:space="preserve"> </w:t>
      </w:r>
      <w:r w:rsidRPr="00151DB2">
        <w:t>you</w:t>
      </w:r>
      <w:r w:rsidRPr="00151DB2" w:rsidR="00821BB8">
        <w:t xml:space="preserve"> </w:t>
      </w:r>
      <w:r w:rsidRPr="00151DB2">
        <w:t>are</w:t>
      </w:r>
      <w:r w:rsidRPr="00151DB2" w:rsidR="00821BB8">
        <w:t xml:space="preserve"> </w:t>
      </w:r>
      <w:r w:rsidRPr="00151DB2">
        <w:t>capped</w:t>
      </w:r>
      <w:r w:rsidRPr="00151DB2" w:rsidR="00821BB8">
        <w:t xml:space="preserve"> </w:t>
      </w:r>
      <w:r w:rsidRPr="00151DB2">
        <w:t>at</w:t>
      </w:r>
      <w:r w:rsidRPr="00151DB2" w:rsidR="00821BB8">
        <w:t xml:space="preserve"> </w:t>
      </w:r>
      <w:r w:rsidRPr="00151DB2">
        <w:t>£2</w:t>
      </w:r>
      <w:r w:rsidRPr="00151DB2" w:rsidR="00821BB8">
        <w:t xml:space="preserve"> </w:t>
      </w:r>
      <w:r w:rsidRPr="00151DB2">
        <w:t>million</w:t>
      </w:r>
      <w:r w:rsidRPr="00151DB2">
        <w:t>,</w:t>
      </w:r>
      <w:r w:rsidRPr="00151DB2" w:rsidR="00821BB8">
        <w:t xml:space="preserve"> </w:t>
      </w:r>
      <w:r w:rsidRPr="00151DB2">
        <w:t>so</w:t>
      </w:r>
      <w:r w:rsidRPr="00151DB2" w:rsidR="00821BB8">
        <w:t xml:space="preserve"> </w:t>
      </w:r>
      <w:r w:rsidRPr="00151DB2">
        <w:t>you</w:t>
      </w:r>
      <w:r w:rsidRPr="00151DB2" w:rsidR="00821BB8">
        <w:t xml:space="preserve"> </w:t>
      </w:r>
      <w:r w:rsidRPr="00151DB2">
        <w:t>do</w:t>
      </w:r>
      <w:r w:rsidRPr="00151DB2" w:rsidR="00821BB8">
        <w:t xml:space="preserve"> </w:t>
      </w:r>
      <w:r w:rsidRPr="00151DB2">
        <w:t>not</w:t>
      </w:r>
      <w:r w:rsidRPr="00151DB2" w:rsidR="00821BB8">
        <w:t xml:space="preserve"> </w:t>
      </w:r>
      <w:r w:rsidRPr="00151DB2">
        <w:t>have</w:t>
      </w:r>
      <w:r w:rsidRPr="00151DB2" w:rsidR="00821BB8">
        <w:t xml:space="preserve"> </w:t>
      </w:r>
      <w:r w:rsidRPr="00151DB2">
        <w:t>to</w:t>
      </w:r>
      <w:r w:rsidRPr="00151DB2" w:rsidR="00821BB8">
        <w:t xml:space="preserve"> </w:t>
      </w:r>
      <w:r w:rsidRPr="00151DB2">
        <w:t>be</w:t>
      </w:r>
      <w:r w:rsidRPr="00151DB2" w:rsidR="00821BB8">
        <w:t xml:space="preserve"> </w:t>
      </w:r>
      <w:r w:rsidRPr="00151DB2">
        <w:t>a</w:t>
      </w:r>
      <w:r w:rsidRPr="00151DB2" w:rsidR="00821BB8">
        <w:t xml:space="preserve"> </w:t>
      </w:r>
      <w:r w:rsidRPr="00151DB2">
        <w:t>very</w:t>
      </w:r>
      <w:r w:rsidRPr="00151DB2" w:rsidR="00821BB8">
        <w:t xml:space="preserve"> </w:t>
      </w:r>
      <w:r w:rsidRPr="00151DB2">
        <w:t>big</w:t>
      </w:r>
      <w:r w:rsidRPr="00151DB2" w:rsidR="00821BB8">
        <w:t xml:space="preserve"> </w:t>
      </w:r>
      <w:r w:rsidRPr="00151DB2">
        <w:t>business</w:t>
      </w:r>
      <w:r w:rsidRPr="00151DB2" w:rsidR="00821BB8">
        <w:t xml:space="preserve"> </w:t>
      </w:r>
      <w:r w:rsidRPr="00151DB2">
        <w:t>before</w:t>
      </w:r>
      <w:r w:rsidRPr="00151DB2" w:rsidR="00821BB8">
        <w:t xml:space="preserve"> </w:t>
      </w:r>
      <w:r w:rsidRPr="00151DB2">
        <w:t>you</w:t>
      </w:r>
      <w:r w:rsidRPr="00151DB2" w:rsidR="00821BB8">
        <w:t xml:space="preserve"> </w:t>
      </w:r>
      <w:r w:rsidRPr="00151DB2">
        <w:t>are</w:t>
      </w:r>
      <w:r w:rsidRPr="00151DB2" w:rsidR="00821BB8">
        <w:t xml:space="preserve"> </w:t>
      </w:r>
      <w:r w:rsidRPr="00151DB2">
        <w:t>capped</w:t>
      </w:r>
      <w:r w:rsidRPr="00151DB2" w:rsidR="00821BB8">
        <w:t xml:space="preserve"> </w:t>
      </w:r>
      <w:r w:rsidRPr="00151DB2">
        <w:t>out</w:t>
      </w:r>
      <w:r w:rsidRPr="00151DB2" w:rsidR="00821BB8">
        <w:t xml:space="preserve"> </w:t>
      </w:r>
      <w:r w:rsidRPr="00151DB2">
        <w:t>and</w:t>
      </w:r>
      <w:r w:rsidRPr="00151DB2" w:rsidR="00821BB8">
        <w:t xml:space="preserve"> </w:t>
      </w:r>
      <w:r w:rsidRPr="00151DB2">
        <w:t>you</w:t>
      </w:r>
      <w:r w:rsidRPr="00151DB2" w:rsidR="00821BB8">
        <w:t xml:space="preserve"> </w:t>
      </w:r>
      <w:r w:rsidRPr="00151DB2">
        <w:t>get</w:t>
      </w:r>
      <w:r w:rsidRPr="00151DB2" w:rsidR="00821BB8">
        <w:t xml:space="preserve"> </w:t>
      </w:r>
      <w:r w:rsidRPr="00151DB2">
        <w:t>no</w:t>
      </w:r>
      <w:r w:rsidRPr="00151DB2" w:rsidR="00821BB8">
        <w:t xml:space="preserve"> </w:t>
      </w:r>
      <w:r w:rsidRPr="00151DB2">
        <w:t>more</w:t>
      </w:r>
      <w:r w:rsidRPr="00151DB2" w:rsidR="00821BB8">
        <w:t xml:space="preserve"> </w:t>
      </w:r>
      <w:r w:rsidRPr="00151DB2">
        <w:t>relief.</w:t>
      </w:r>
      <w:r w:rsidRPr="00151DB2" w:rsidR="00F70B5F">
        <w:t xml:space="preserve"> Over</w:t>
      </w:r>
      <w:r w:rsidRPr="00151DB2" w:rsidR="00821BB8">
        <w:t xml:space="preserve"> </w:t>
      </w:r>
      <w:r w:rsidRPr="00151DB2">
        <w:t>the</w:t>
      </w:r>
      <w:r w:rsidRPr="00151DB2" w:rsidR="00821BB8">
        <w:t xml:space="preserve"> </w:t>
      </w:r>
      <w:r w:rsidRPr="00151DB2">
        <w:t>course</w:t>
      </w:r>
      <w:r w:rsidRPr="00151DB2" w:rsidR="00821BB8">
        <w:t xml:space="preserve"> </w:t>
      </w:r>
      <w:r w:rsidRPr="00151DB2">
        <w:t>of</w:t>
      </w:r>
      <w:r w:rsidRPr="00151DB2" w:rsidR="00821BB8">
        <w:t xml:space="preserve"> </w:t>
      </w:r>
      <w:r w:rsidRPr="00151DB2">
        <w:t>July,</w:t>
      </w:r>
      <w:r w:rsidRPr="00151DB2" w:rsidR="00821BB8">
        <w:t xml:space="preserve"> </w:t>
      </w:r>
      <w:r w:rsidRPr="00151DB2">
        <w:t>those</w:t>
      </w:r>
      <w:r w:rsidRPr="00151DB2" w:rsidR="00821BB8">
        <w:t xml:space="preserve"> </w:t>
      </w:r>
      <w:r w:rsidRPr="00151DB2">
        <w:t>four</w:t>
      </w:r>
      <w:r w:rsidRPr="00151DB2" w:rsidR="00821BB8">
        <w:t xml:space="preserve"> </w:t>
      </w:r>
      <w:r w:rsidRPr="00151DB2">
        <w:t>months</w:t>
      </w:r>
      <w:r w:rsidRPr="00151DB2" w:rsidR="00821BB8">
        <w:t xml:space="preserve"> </w:t>
      </w:r>
      <w:r w:rsidRPr="00151DB2">
        <w:t>of</w:t>
      </w:r>
      <w:r w:rsidRPr="00151DB2" w:rsidR="00821BB8">
        <w:t xml:space="preserve"> </w:t>
      </w:r>
      <w:r w:rsidRPr="00151DB2">
        <w:t>closure,</w:t>
      </w:r>
      <w:r w:rsidRPr="00151DB2" w:rsidR="00821BB8">
        <w:t xml:space="preserve"> </w:t>
      </w:r>
      <w:r w:rsidRPr="00151DB2">
        <w:t>£</w:t>
      </w:r>
      <w:r w:rsidRPr="00151DB2">
        <w:t>100</w:t>
      </w:r>
      <w:r w:rsidRPr="00151DB2" w:rsidR="00821BB8">
        <w:t xml:space="preserve"> </w:t>
      </w:r>
      <w:r w:rsidRPr="00151DB2" w:rsidR="003F25D7">
        <w:t>million</w:t>
      </w:r>
      <w:r w:rsidR="00F64040">
        <w:t>-</w:t>
      </w:r>
      <w:r w:rsidRPr="00151DB2">
        <w:t>worth</w:t>
      </w:r>
      <w:r w:rsidRPr="00151DB2" w:rsidR="00821BB8">
        <w:t xml:space="preserve"> </w:t>
      </w:r>
      <w:r w:rsidRPr="00151DB2">
        <w:t>of</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bills</w:t>
      </w:r>
      <w:r w:rsidRPr="00151DB2" w:rsidR="00821BB8">
        <w:t xml:space="preserve"> </w:t>
      </w:r>
      <w:r w:rsidRPr="00151DB2">
        <w:t>hit</w:t>
      </w:r>
      <w:r w:rsidRPr="00151DB2" w:rsidR="00821BB8">
        <w:t xml:space="preserve"> </w:t>
      </w:r>
      <w:r w:rsidRPr="00151DB2">
        <w:t>the</w:t>
      </w:r>
      <w:r w:rsidRPr="00151DB2" w:rsidR="00821BB8">
        <w:t xml:space="preserve"> </w:t>
      </w:r>
      <w:r w:rsidRPr="00151DB2">
        <w:t>sector</w:t>
      </w:r>
      <w:r w:rsidRPr="00151DB2">
        <w:t>.</w:t>
      </w:r>
      <w:r w:rsidRPr="00151DB2" w:rsidR="00821BB8">
        <w:t xml:space="preserve"> </w:t>
      </w:r>
      <w:r w:rsidRPr="00151DB2">
        <w:t>A</w:t>
      </w:r>
      <w:r w:rsidRPr="00151DB2">
        <w:t>s</w:t>
      </w:r>
      <w:r w:rsidRPr="00151DB2" w:rsidR="00821BB8">
        <w:t xml:space="preserve"> </w:t>
      </w:r>
      <w:r w:rsidRPr="00151DB2">
        <w:t>I</w:t>
      </w:r>
      <w:r w:rsidRPr="00151DB2" w:rsidR="00821BB8">
        <w:t xml:space="preserve"> </w:t>
      </w:r>
      <w:r w:rsidRPr="00151DB2" w:rsidR="003F25D7">
        <w:t>say</w:t>
      </w:r>
      <w:r w:rsidRPr="00151DB2">
        <w:t>,</w:t>
      </w:r>
      <w:r w:rsidRPr="00151DB2" w:rsidR="00821BB8">
        <w:t xml:space="preserve"> </w:t>
      </w:r>
      <w:r w:rsidRPr="00151DB2">
        <w:t>one</w:t>
      </w:r>
      <w:r w:rsidRPr="00151DB2" w:rsidR="00821BB8">
        <w:t xml:space="preserve"> </w:t>
      </w:r>
      <w:r w:rsidRPr="00151DB2">
        <w:t>in</w:t>
      </w:r>
      <w:r w:rsidRPr="00151DB2" w:rsidR="00821BB8">
        <w:t xml:space="preserve"> </w:t>
      </w:r>
      <w:r w:rsidRPr="00151DB2">
        <w:t>five</w:t>
      </w:r>
      <w:r w:rsidRPr="00151DB2" w:rsidR="00821BB8">
        <w:t xml:space="preserve"> </w:t>
      </w:r>
      <w:r w:rsidRPr="00151DB2">
        <w:t>businesses</w:t>
      </w:r>
      <w:r w:rsidRPr="00151DB2" w:rsidR="00821BB8">
        <w:t xml:space="preserve"> </w:t>
      </w:r>
      <w:r w:rsidRPr="00151DB2">
        <w:t>across</w:t>
      </w:r>
      <w:r w:rsidRPr="00151DB2" w:rsidR="00821BB8">
        <w:t xml:space="preserve"> </w:t>
      </w:r>
      <w:r w:rsidRPr="00151DB2">
        <w:t>hospitality</w:t>
      </w:r>
      <w:r w:rsidRPr="00151DB2" w:rsidR="00821BB8">
        <w:t xml:space="preserve"> </w:t>
      </w:r>
      <w:r w:rsidRPr="00151DB2">
        <w:t>in</w:t>
      </w:r>
      <w:r w:rsidRPr="00151DB2" w:rsidR="00821BB8">
        <w:t xml:space="preserve"> </w:t>
      </w:r>
      <w:r w:rsidRPr="00151DB2">
        <w:t>England</w:t>
      </w:r>
      <w:r w:rsidRPr="00151DB2" w:rsidR="00821BB8">
        <w:t xml:space="preserve"> </w:t>
      </w:r>
      <w:r w:rsidRPr="00151DB2">
        <w:t>alone</w:t>
      </w:r>
      <w:r w:rsidRPr="00151DB2" w:rsidR="00821BB8">
        <w:t xml:space="preserve"> </w:t>
      </w:r>
      <w:r w:rsidRPr="00151DB2">
        <w:t>will</w:t>
      </w:r>
      <w:r w:rsidRPr="00151DB2" w:rsidR="00821BB8">
        <w:t xml:space="preserve"> </w:t>
      </w:r>
      <w:r w:rsidRPr="00151DB2">
        <w:t>start</w:t>
      </w:r>
      <w:r w:rsidRPr="00151DB2" w:rsidR="00821BB8">
        <w:t xml:space="preserve"> </w:t>
      </w:r>
      <w:r w:rsidRPr="00151DB2">
        <w:t>to</w:t>
      </w:r>
      <w:r w:rsidRPr="00151DB2" w:rsidR="00821BB8">
        <w:t xml:space="preserve"> </w:t>
      </w:r>
      <w:r w:rsidRPr="00151DB2">
        <w:t>pay</w:t>
      </w:r>
      <w:r w:rsidRPr="00151DB2" w:rsidR="00821BB8">
        <w:t xml:space="preserve"> </w:t>
      </w:r>
      <w:r w:rsidR="00F64040">
        <w:t>its</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in</w:t>
      </w:r>
      <w:r w:rsidRPr="00151DB2" w:rsidR="00821BB8">
        <w:t xml:space="preserve"> </w:t>
      </w:r>
      <w:r w:rsidRPr="00151DB2">
        <w:t>full</w:t>
      </w:r>
      <w:r w:rsidRPr="00151DB2" w:rsidR="00821BB8">
        <w:t xml:space="preserve"> </w:t>
      </w:r>
      <w:r w:rsidRPr="00151DB2">
        <w:t>between</w:t>
      </w:r>
      <w:r w:rsidRPr="00151DB2" w:rsidR="00821BB8">
        <w:t xml:space="preserve"> </w:t>
      </w:r>
      <w:r w:rsidRPr="00151DB2" w:rsidR="003F25D7">
        <w:t>July</w:t>
      </w:r>
      <w:r w:rsidRPr="00151DB2" w:rsidR="00821BB8">
        <w:t xml:space="preserve"> </w:t>
      </w:r>
      <w:r w:rsidRPr="00151DB2">
        <w:t>and</w:t>
      </w:r>
      <w:r w:rsidRPr="00151DB2" w:rsidR="00821BB8">
        <w:t xml:space="preserve"> </w:t>
      </w:r>
      <w:r w:rsidRPr="00151DB2">
        <w:t>September</w:t>
      </w:r>
      <w:r w:rsidRPr="00151DB2" w:rsidR="00821BB8">
        <w:t xml:space="preserve"> </w:t>
      </w:r>
      <w:r w:rsidRPr="00151DB2">
        <w:t>in</w:t>
      </w:r>
      <w:r w:rsidRPr="00151DB2" w:rsidR="00821BB8">
        <w:t xml:space="preserve"> </w:t>
      </w:r>
      <w:r w:rsidRPr="00151DB2">
        <w:t>this</w:t>
      </w:r>
      <w:r w:rsidRPr="00151DB2" w:rsidR="00821BB8">
        <w:t xml:space="preserve"> </w:t>
      </w:r>
      <w:r w:rsidRPr="00151DB2">
        <w:t>quarter.</w:t>
      </w:r>
      <w:r w:rsidRPr="00151DB2" w:rsidR="00821BB8">
        <w:t xml:space="preserve"> </w:t>
      </w:r>
      <w:r w:rsidRPr="00151DB2">
        <w:t>It</w:t>
      </w:r>
      <w:r w:rsidRPr="00151DB2" w:rsidR="00821BB8">
        <w:t xml:space="preserve"> </w:t>
      </w:r>
      <w:r w:rsidRPr="00151DB2">
        <w:t>will</w:t>
      </w:r>
      <w:r w:rsidRPr="00151DB2" w:rsidR="00821BB8">
        <w:t xml:space="preserve"> </w:t>
      </w:r>
      <w:r w:rsidRPr="00151DB2">
        <w:t>be</w:t>
      </w:r>
      <w:r w:rsidRPr="00151DB2" w:rsidR="00821BB8">
        <w:t xml:space="preserve"> </w:t>
      </w:r>
      <w:r w:rsidRPr="00151DB2">
        <w:t>a</w:t>
      </w:r>
      <w:r w:rsidRPr="00151DB2" w:rsidR="00821BB8">
        <w:t xml:space="preserve"> </w:t>
      </w:r>
      <w:r w:rsidRPr="00151DB2">
        <w:t>very</w:t>
      </w:r>
      <w:r w:rsidRPr="00151DB2" w:rsidR="00821BB8">
        <w:t xml:space="preserve"> </w:t>
      </w:r>
      <w:r w:rsidRPr="00151DB2">
        <w:t>big</w:t>
      </w:r>
      <w:r w:rsidRPr="00151DB2" w:rsidR="00821BB8">
        <w:t xml:space="preserve"> </w:t>
      </w:r>
      <w:r w:rsidRPr="00151DB2">
        <w:t>burden</w:t>
      </w:r>
      <w:r w:rsidRPr="00151DB2" w:rsidR="00821BB8">
        <w:t xml:space="preserve"> </w:t>
      </w:r>
      <w:r w:rsidRPr="00151DB2">
        <w:t>to</w:t>
      </w:r>
      <w:r w:rsidRPr="00151DB2" w:rsidR="00821BB8">
        <w:t xml:space="preserve"> </w:t>
      </w:r>
      <w:r w:rsidRPr="00151DB2">
        <w:t>bear.</w:t>
      </w:r>
    </w:p>
    <w:p w:rsidR="00082EC0" w:rsidRPr="00151DB2" w:rsidP="00AC5C70">
      <w:pPr>
        <w:pStyle w:val="Answer"/>
      </w:pPr>
      <w:r w:rsidRPr="00151DB2">
        <w:t>Clearly,</w:t>
      </w:r>
      <w:r w:rsidRPr="00151DB2" w:rsidR="00821BB8">
        <w:t xml:space="preserve"> </w:t>
      </w:r>
      <w:r w:rsidRPr="00151DB2">
        <w:t>in</w:t>
      </w:r>
      <w:r w:rsidRPr="00151DB2" w:rsidR="00821BB8">
        <w:t xml:space="preserve"> </w:t>
      </w:r>
      <w:r w:rsidRPr="00151DB2" w:rsidR="00AC5C70">
        <w:t>Wales</w:t>
      </w:r>
      <w:r w:rsidRPr="00151DB2">
        <w:t>,</w:t>
      </w:r>
      <w:r w:rsidRPr="00151DB2" w:rsidR="00821BB8">
        <w:t xml:space="preserve"> </w:t>
      </w:r>
      <w:r w:rsidRPr="00151DB2" w:rsidR="003F25D7">
        <w:t>Scotland</w:t>
      </w:r>
      <w:r w:rsidRPr="00151DB2" w:rsidR="00821BB8">
        <w:t xml:space="preserve"> </w:t>
      </w:r>
      <w:r w:rsidRPr="00151DB2" w:rsidR="00AC5C70">
        <w:t>and</w:t>
      </w:r>
      <w:r w:rsidRPr="00151DB2" w:rsidR="00821BB8">
        <w:t xml:space="preserve"> </w:t>
      </w:r>
      <w:r w:rsidRPr="00151DB2" w:rsidR="00AC5C70">
        <w:t>Northern</w:t>
      </w:r>
      <w:r w:rsidRPr="00151DB2" w:rsidR="00821BB8">
        <w:t xml:space="preserve"> </w:t>
      </w:r>
      <w:r w:rsidRPr="00151DB2" w:rsidR="00AC5C70">
        <w:t>Ireland,</w:t>
      </w:r>
      <w:r w:rsidRPr="00151DB2" w:rsidR="00821BB8">
        <w:t xml:space="preserve"> </w:t>
      </w:r>
      <w:r w:rsidRPr="00151DB2" w:rsidR="00AC5C70">
        <w:t>although</w:t>
      </w:r>
      <w:r w:rsidRPr="00151DB2" w:rsidR="00821BB8">
        <w:t xml:space="preserve"> </w:t>
      </w:r>
      <w:r w:rsidRPr="00151DB2" w:rsidR="00AC5C70">
        <w:t>a</w:t>
      </w:r>
      <w:r w:rsidRPr="00151DB2" w:rsidR="00821BB8">
        <w:t xml:space="preserve"> </w:t>
      </w:r>
      <w:r w:rsidRPr="00151DB2" w:rsidR="00AC5C70">
        <w:t>similar</w:t>
      </w:r>
      <w:r w:rsidRPr="00151DB2" w:rsidR="00821BB8">
        <w:t xml:space="preserve"> </w:t>
      </w:r>
      <w:r w:rsidRPr="00151DB2" w:rsidR="00AC5C70">
        <w:t>delay</w:t>
      </w:r>
      <w:r w:rsidRPr="00151DB2" w:rsidR="00821BB8">
        <w:t xml:space="preserve"> </w:t>
      </w:r>
      <w:r w:rsidRPr="00151DB2" w:rsidR="00AC5C70">
        <w:t>was</w:t>
      </w:r>
      <w:r w:rsidRPr="00151DB2" w:rsidR="00821BB8">
        <w:t xml:space="preserve"> </w:t>
      </w:r>
      <w:r w:rsidRPr="00151DB2" w:rsidR="00AC5C70">
        <w:t>put</w:t>
      </w:r>
      <w:r w:rsidRPr="00151DB2" w:rsidR="00821BB8">
        <w:t xml:space="preserve"> </w:t>
      </w:r>
      <w:r w:rsidRPr="00151DB2" w:rsidR="00AC5C70">
        <w:t>in</w:t>
      </w:r>
      <w:r w:rsidRPr="00151DB2" w:rsidR="00821BB8">
        <w:t xml:space="preserve"> </w:t>
      </w:r>
      <w:r w:rsidRPr="00151DB2" w:rsidR="00AC5C70">
        <w:t>place,</w:t>
      </w:r>
      <w:r w:rsidRPr="00151DB2" w:rsidR="00F70B5F">
        <w:t xml:space="preserve"> the fact </w:t>
      </w:r>
      <w:r w:rsidRPr="00151DB2" w:rsidR="00AC5C70">
        <w:t>those</w:t>
      </w:r>
      <w:r w:rsidRPr="00151DB2" w:rsidR="00821BB8">
        <w:t xml:space="preserve"> </w:t>
      </w:r>
      <w:r w:rsidRPr="00151DB2" w:rsidR="00AC5C70">
        <w:t>business</w:t>
      </w:r>
      <w:r w:rsidRPr="00151DB2" w:rsidR="00F70B5F">
        <w:t>es</w:t>
      </w:r>
      <w:r w:rsidRPr="00151DB2" w:rsidR="00821BB8">
        <w:t xml:space="preserve"> </w:t>
      </w:r>
      <w:r w:rsidRPr="00151DB2">
        <w:t>knew</w:t>
      </w:r>
      <w:r w:rsidRPr="00151DB2" w:rsidR="00821BB8">
        <w:t xml:space="preserve"> </w:t>
      </w:r>
      <w:r w:rsidRPr="00151DB2">
        <w:t>they</w:t>
      </w:r>
      <w:r w:rsidRPr="00151DB2" w:rsidR="00821BB8">
        <w:t xml:space="preserve"> </w:t>
      </w:r>
      <w:r w:rsidRPr="00151DB2">
        <w:t>had</w:t>
      </w:r>
      <w:r w:rsidRPr="00151DB2" w:rsidR="00821BB8">
        <w:t xml:space="preserve"> </w:t>
      </w:r>
      <w:r w:rsidRPr="00151DB2">
        <w:t>a</w:t>
      </w:r>
      <w:r w:rsidRPr="00151DB2" w:rsidR="00821BB8">
        <w:t xml:space="preserve"> </w:t>
      </w:r>
      <w:r w:rsidRPr="00151DB2">
        <w:t>guaranteed</w:t>
      </w:r>
      <w:r w:rsidRPr="00151DB2" w:rsidR="00821BB8">
        <w:t xml:space="preserve"> </w:t>
      </w:r>
      <w:r w:rsidRPr="00151DB2">
        <w:t>12</w:t>
      </w:r>
      <w:r w:rsidRPr="00151DB2">
        <w:noBreakHyphen/>
      </w:r>
      <w:r w:rsidRPr="00151DB2">
        <w:t>month</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holiday</w:t>
      </w:r>
      <w:r w:rsidRPr="00151DB2" w:rsidR="00F70B5F">
        <w:t xml:space="preserve"> </w:t>
      </w:r>
      <w:r w:rsidRPr="00151DB2">
        <w:t>allowed</w:t>
      </w:r>
      <w:r w:rsidRPr="00151DB2" w:rsidR="00821BB8">
        <w:t xml:space="preserve"> </w:t>
      </w:r>
      <w:r w:rsidRPr="00151DB2">
        <w:t>them</w:t>
      </w:r>
      <w:r w:rsidRPr="00151DB2" w:rsidR="00821BB8">
        <w:t xml:space="preserve"> </w:t>
      </w:r>
      <w:r w:rsidRPr="00151DB2">
        <w:t>to</w:t>
      </w:r>
      <w:r w:rsidRPr="00151DB2" w:rsidR="00821BB8">
        <w:t xml:space="preserve"> </w:t>
      </w:r>
      <w:r w:rsidRPr="00151DB2">
        <w:t>navigate</w:t>
      </w:r>
      <w:r w:rsidRPr="00151DB2" w:rsidR="00821BB8">
        <w:t xml:space="preserve"> </w:t>
      </w:r>
      <w:r w:rsidRPr="00151DB2">
        <w:t>with</w:t>
      </w:r>
      <w:r w:rsidRPr="00151DB2" w:rsidR="00821BB8">
        <w:t xml:space="preserve"> </w:t>
      </w:r>
      <w:r w:rsidRPr="00151DB2">
        <w:t>a</w:t>
      </w:r>
      <w:r w:rsidRPr="00151DB2" w:rsidR="00821BB8">
        <w:t xml:space="preserve"> </w:t>
      </w:r>
      <w:r w:rsidRPr="00151DB2" w:rsidR="00AC5C70">
        <w:t>little</w:t>
      </w:r>
      <w:r w:rsidRPr="00151DB2" w:rsidR="00821BB8">
        <w:t xml:space="preserve"> </w:t>
      </w:r>
      <w:r w:rsidRPr="00151DB2" w:rsidR="00AC5C70">
        <w:t>more</w:t>
      </w:r>
      <w:r w:rsidRPr="00151DB2" w:rsidR="00821BB8">
        <w:t xml:space="preserve"> </w:t>
      </w:r>
      <w:r w:rsidRPr="00151DB2" w:rsidR="00AC5C70">
        <w:t>certain</w:t>
      </w:r>
      <w:r w:rsidRPr="00151DB2" w:rsidR="00E97FF0">
        <w:t>ty</w:t>
      </w:r>
      <w:r w:rsidRPr="00151DB2" w:rsidR="00821BB8">
        <w:t xml:space="preserve"> </w:t>
      </w:r>
      <w:r w:rsidRPr="00151DB2">
        <w:t>and</w:t>
      </w:r>
      <w:r w:rsidRPr="00151DB2" w:rsidR="00821BB8">
        <w:t xml:space="preserve"> </w:t>
      </w:r>
      <w:r w:rsidRPr="00151DB2">
        <w:t>to</w:t>
      </w:r>
      <w:r w:rsidRPr="00151DB2" w:rsidR="00821BB8">
        <w:t xml:space="preserve"> </w:t>
      </w:r>
      <w:r w:rsidRPr="00151DB2">
        <w:t>prioritise</w:t>
      </w:r>
      <w:r w:rsidRPr="00151DB2" w:rsidR="00821BB8">
        <w:t xml:space="preserve"> </w:t>
      </w:r>
      <w:r w:rsidRPr="00151DB2">
        <w:t>paying,</w:t>
      </w:r>
      <w:r w:rsidRPr="00151DB2" w:rsidR="00821BB8">
        <w:t xml:space="preserve"> </w:t>
      </w:r>
      <w:r w:rsidRPr="00151DB2">
        <w:t>supporting</w:t>
      </w:r>
      <w:r w:rsidRPr="00151DB2" w:rsidR="00821BB8">
        <w:t xml:space="preserve"> </w:t>
      </w:r>
      <w:r w:rsidRPr="00151DB2">
        <w:t>and</w:t>
      </w:r>
      <w:r w:rsidRPr="00151DB2" w:rsidR="00821BB8">
        <w:t xml:space="preserve"> </w:t>
      </w:r>
      <w:r w:rsidRPr="00151DB2" w:rsidR="00AC5C70">
        <w:t>retaining</w:t>
      </w:r>
      <w:r w:rsidRPr="00151DB2" w:rsidR="00821BB8">
        <w:t xml:space="preserve"> </w:t>
      </w:r>
      <w:r w:rsidRPr="00151DB2" w:rsidR="00AC5C70">
        <w:t>their</w:t>
      </w:r>
      <w:r w:rsidRPr="00151DB2" w:rsidR="00821BB8">
        <w:t xml:space="preserve"> </w:t>
      </w:r>
      <w:r w:rsidRPr="00151DB2" w:rsidR="00AC5C70">
        <w:t>people</w:t>
      </w:r>
      <w:r w:rsidRPr="00151DB2" w:rsidR="00821BB8">
        <w:t xml:space="preserve"> </w:t>
      </w:r>
      <w:r w:rsidRPr="00151DB2" w:rsidR="00AC5C70">
        <w:t>and</w:t>
      </w:r>
      <w:r w:rsidRPr="00151DB2" w:rsidR="00821BB8">
        <w:t xml:space="preserve"> </w:t>
      </w:r>
      <w:r w:rsidRPr="00151DB2" w:rsidR="00AC5C70">
        <w:t>navigating</w:t>
      </w:r>
      <w:r w:rsidRPr="00151DB2" w:rsidR="00821BB8">
        <w:t xml:space="preserve"> </w:t>
      </w:r>
      <w:r w:rsidRPr="00151DB2" w:rsidR="00AC5C70">
        <w:t>the</w:t>
      </w:r>
      <w:r w:rsidRPr="00151DB2" w:rsidR="00821BB8">
        <w:t xml:space="preserve"> </w:t>
      </w:r>
      <w:r w:rsidRPr="00151DB2">
        <w:t>challenges</w:t>
      </w:r>
      <w:r w:rsidRPr="00151DB2" w:rsidR="00821BB8">
        <w:t xml:space="preserve"> </w:t>
      </w:r>
      <w:r w:rsidRPr="00151DB2">
        <w:t>of</w:t>
      </w:r>
      <w:r w:rsidRPr="00151DB2" w:rsidR="00821BB8">
        <w:t xml:space="preserve"> </w:t>
      </w:r>
      <w:r w:rsidRPr="00151DB2">
        <w:t>the</w:t>
      </w:r>
      <w:r w:rsidRPr="00151DB2" w:rsidR="00821BB8">
        <w:t xml:space="preserve"> </w:t>
      </w:r>
      <w:r w:rsidRPr="00151DB2" w:rsidR="00AC5C70">
        <w:t>change</w:t>
      </w:r>
      <w:r w:rsidRPr="00151DB2" w:rsidR="00821BB8">
        <w:t xml:space="preserve"> </w:t>
      </w:r>
      <w:r w:rsidRPr="00151DB2">
        <w:t>in</w:t>
      </w:r>
      <w:r w:rsidRPr="00151DB2" w:rsidR="00821BB8">
        <w:t xml:space="preserve"> </w:t>
      </w:r>
      <w:r w:rsidRPr="00151DB2">
        <w:t>furlough.</w:t>
      </w:r>
    </w:p>
    <w:p w:rsidR="00E97FF0" w:rsidRPr="00151DB2" w:rsidP="00AC5C70">
      <w:pPr>
        <w:pStyle w:val="Answer"/>
      </w:pPr>
      <w:r w:rsidRPr="00151DB2">
        <w:t>In</w:t>
      </w:r>
      <w:r w:rsidRPr="00151DB2" w:rsidR="00821BB8">
        <w:t xml:space="preserve"> </w:t>
      </w:r>
      <w:r w:rsidRPr="00151DB2" w:rsidR="00AC5C70">
        <w:t>respect</w:t>
      </w:r>
      <w:r w:rsidRPr="00151DB2" w:rsidR="00821BB8">
        <w:t xml:space="preserve"> </w:t>
      </w:r>
      <w:r w:rsidRPr="00151DB2" w:rsidR="00AC5C70">
        <w:t>of</w:t>
      </w:r>
      <w:r w:rsidRPr="00151DB2" w:rsidR="00821BB8">
        <w:t xml:space="preserve"> </w:t>
      </w:r>
      <w:r w:rsidRPr="00151DB2" w:rsidR="00AC5C70">
        <w:t>furlough</w:t>
      </w:r>
      <w:r w:rsidRPr="00151DB2" w:rsidR="00821BB8">
        <w:t xml:space="preserve"> </w:t>
      </w:r>
      <w:r w:rsidRPr="00151DB2" w:rsidR="00AC5C70">
        <w:t>itself,</w:t>
      </w:r>
      <w:r w:rsidRPr="00151DB2" w:rsidR="00821BB8">
        <w:t xml:space="preserve"> </w:t>
      </w:r>
      <w:r w:rsidRPr="00151DB2" w:rsidR="00AC5C70">
        <w:t>we</w:t>
      </w:r>
      <w:r w:rsidRPr="00151DB2" w:rsidR="00821BB8">
        <w:t xml:space="preserve"> </w:t>
      </w:r>
      <w:r w:rsidRPr="00151DB2" w:rsidR="00AC5C70">
        <w:t>understand</w:t>
      </w:r>
      <w:r w:rsidRPr="00151DB2" w:rsidR="00821BB8">
        <w:t xml:space="preserve"> </w:t>
      </w:r>
      <w:r w:rsidRPr="00151DB2">
        <w:t>the</w:t>
      </w:r>
      <w:r w:rsidRPr="00151DB2" w:rsidR="00821BB8">
        <w:t xml:space="preserve"> </w:t>
      </w:r>
      <w:r w:rsidRPr="00151DB2">
        <w:t>need</w:t>
      </w:r>
      <w:r w:rsidRPr="00151DB2" w:rsidR="00821BB8">
        <w:t xml:space="preserve"> </w:t>
      </w:r>
      <w:r w:rsidRPr="00151DB2">
        <w:t>to</w:t>
      </w:r>
      <w:r w:rsidRPr="00151DB2" w:rsidR="00821BB8">
        <w:t xml:space="preserve"> </w:t>
      </w:r>
      <w:r w:rsidRPr="00151DB2">
        <w:t>wind</w:t>
      </w:r>
      <w:r w:rsidRPr="00151DB2" w:rsidR="00821BB8">
        <w:t xml:space="preserve"> </w:t>
      </w:r>
      <w:r w:rsidRPr="00151DB2">
        <w:t>down</w:t>
      </w:r>
      <w:r w:rsidRPr="00151DB2" w:rsidR="00821BB8">
        <w:t xml:space="preserve"> </w:t>
      </w:r>
      <w:r w:rsidRPr="00151DB2">
        <w:t>furlough.</w:t>
      </w:r>
      <w:r w:rsidRPr="00151DB2" w:rsidR="00821BB8">
        <w:t xml:space="preserve"> </w:t>
      </w:r>
      <w:r w:rsidRPr="00151DB2">
        <w:t>You</w:t>
      </w:r>
      <w:r w:rsidRPr="00151DB2" w:rsidR="00821BB8">
        <w:t xml:space="preserve"> </w:t>
      </w:r>
      <w:r w:rsidRPr="00151DB2">
        <w:t>have</w:t>
      </w:r>
      <w:r w:rsidRPr="00151DB2" w:rsidR="00821BB8">
        <w:t xml:space="preserve"> </w:t>
      </w:r>
      <w:r w:rsidRPr="00151DB2">
        <w:t>an</w:t>
      </w:r>
      <w:r w:rsidRPr="00151DB2" w:rsidR="00821BB8">
        <w:t xml:space="preserve"> </w:t>
      </w:r>
      <w:r w:rsidRPr="00151DB2">
        <w:t>artificial</w:t>
      </w:r>
      <w:r w:rsidRPr="00151DB2" w:rsidR="00821BB8">
        <w:t xml:space="preserve"> </w:t>
      </w:r>
      <w:r w:rsidRPr="00151DB2">
        <w:t>labour</w:t>
      </w:r>
      <w:r w:rsidRPr="00151DB2" w:rsidR="00821BB8">
        <w:t xml:space="preserve"> </w:t>
      </w:r>
      <w:r w:rsidRPr="00151DB2">
        <w:t>market</w:t>
      </w:r>
      <w:r w:rsidRPr="00151DB2" w:rsidR="00821BB8">
        <w:t xml:space="preserve"> </w:t>
      </w:r>
      <w:r w:rsidRPr="00151DB2">
        <w:t>at</w:t>
      </w:r>
      <w:r w:rsidRPr="00151DB2" w:rsidR="00821BB8">
        <w:t xml:space="preserve"> </w:t>
      </w:r>
      <w:r w:rsidRPr="00151DB2">
        <w:t>the</w:t>
      </w:r>
      <w:r w:rsidRPr="00151DB2" w:rsidR="00821BB8">
        <w:t xml:space="preserve"> </w:t>
      </w:r>
      <w:r w:rsidRPr="00151DB2">
        <w:t>moment,</w:t>
      </w:r>
      <w:r w:rsidRPr="00151DB2" w:rsidR="00821BB8">
        <w:t xml:space="preserve"> </w:t>
      </w:r>
      <w:r w:rsidRPr="00151DB2">
        <w:t>which</w:t>
      </w:r>
      <w:r w:rsidRPr="00151DB2" w:rsidR="00821BB8">
        <w:t xml:space="preserve"> </w:t>
      </w:r>
      <w:r w:rsidRPr="00151DB2">
        <w:t>is</w:t>
      </w:r>
      <w:r w:rsidRPr="00151DB2" w:rsidR="00821BB8">
        <w:t xml:space="preserve"> </w:t>
      </w:r>
      <w:r w:rsidRPr="00151DB2">
        <w:t>causing</w:t>
      </w:r>
      <w:r w:rsidRPr="00151DB2" w:rsidR="00821BB8">
        <w:t xml:space="preserve"> </w:t>
      </w:r>
      <w:r w:rsidRPr="00151DB2" w:rsidR="003F25D7">
        <w:t>labour</w:t>
      </w:r>
      <w:r w:rsidRPr="00151DB2" w:rsidR="00821BB8">
        <w:t xml:space="preserve"> </w:t>
      </w:r>
      <w:r w:rsidRPr="00151DB2" w:rsidR="00AC5C70">
        <w:t>shortages</w:t>
      </w:r>
      <w:r w:rsidRPr="00151DB2" w:rsidR="00821BB8">
        <w:t xml:space="preserve"> </w:t>
      </w:r>
      <w:r w:rsidRPr="00151DB2" w:rsidR="00AC5C70">
        <w:t>across</w:t>
      </w:r>
      <w:r w:rsidRPr="00151DB2" w:rsidR="00821BB8">
        <w:t xml:space="preserve"> </w:t>
      </w:r>
      <w:r w:rsidRPr="00151DB2" w:rsidR="00AC5C70">
        <w:t>hospitality</w:t>
      </w:r>
      <w:r w:rsidRPr="00151DB2" w:rsidR="00821BB8">
        <w:t xml:space="preserve"> </w:t>
      </w:r>
      <w:r w:rsidRPr="00151DB2" w:rsidR="00AC5C70">
        <w:t>and</w:t>
      </w:r>
      <w:r w:rsidRPr="00151DB2" w:rsidR="00821BB8">
        <w:t xml:space="preserve"> </w:t>
      </w:r>
      <w:r w:rsidRPr="00151DB2" w:rsidR="00AC5C70">
        <w:t>retail,</w:t>
      </w:r>
      <w:r w:rsidRPr="00151DB2" w:rsidR="00821BB8">
        <w:t xml:space="preserve"> </w:t>
      </w:r>
      <w:r w:rsidRPr="00151DB2" w:rsidR="00AC5C70">
        <w:t>so</w:t>
      </w:r>
      <w:r w:rsidRPr="00151DB2" w:rsidR="00821BB8">
        <w:t xml:space="preserve"> </w:t>
      </w:r>
      <w:r w:rsidRPr="00151DB2" w:rsidR="00AC5C70">
        <w:t>we</w:t>
      </w:r>
      <w:r w:rsidRPr="00151DB2" w:rsidR="00821BB8">
        <w:t xml:space="preserve"> </w:t>
      </w:r>
      <w:r w:rsidRPr="00151DB2" w:rsidR="00AC5C70">
        <w:t>understand</w:t>
      </w:r>
      <w:r w:rsidRPr="00151DB2" w:rsidR="00821BB8">
        <w:t xml:space="preserve"> </w:t>
      </w:r>
      <w:r w:rsidRPr="00151DB2">
        <w:t>and</w:t>
      </w:r>
      <w:r w:rsidRPr="00151DB2" w:rsidR="00821BB8">
        <w:t xml:space="preserve"> </w:t>
      </w:r>
      <w:r w:rsidRPr="00151DB2">
        <w:t>support</w:t>
      </w:r>
      <w:r w:rsidRPr="00151DB2" w:rsidR="00821BB8">
        <w:t xml:space="preserve"> </w:t>
      </w:r>
      <w:r w:rsidRPr="00151DB2" w:rsidR="00AC5C70">
        <w:t>the</w:t>
      </w:r>
      <w:r w:rsidRPr="00151DB2" w:rsidR="00821BB8">
        <w:t xml:space="preserve"> </w:t>
      </w:r>
      <w:r w:rsidRPr="00151DB2" w:rsidR="003F25D7">
        <w:t>winding</w:t>
      </w:r>
      <w:r w:rsidRPr="00151DB2" w:rsidR="00821BB8">
        <w:t xml:space="preserve"> </w:t>
      </w:r>
      <w:r w:rsidRPr="00151DB2" w:rsidR="00AC5C70">
        <w:t>down</w:t>
      </w:r>
      <w:r w:rsidRPr="00151DB2" w:rsidR="00821BB8">
        <w:t xml:space="preserve"> </w:t>
      </w:r>
      <w:r w:rsidRPr="00151DB2" w:rsidR="00AC5C70">
        <w:t>of</w:t>
      </w:r>
      <w:r w:rsidRPr="00151DB2" w:rsidR="00821BB8">
        <w:t xml:space="preserve"> </w:t>
      </w:r>
      <w:r w:rsidRPr="00151DB2">
        <w:t>furlough.</w:t>
      </w:r>
      <w:r w:rsidRPr="00151DB2" w:rsidR="00821BB8">
        <w:t xml:space="preserve"> </w:t>
      </w:r>
      <w:r w:rsidRPr="00151DB2">
        <w:t>However,</w:t>
      </w:r>
      <w:r w:rsidRPr="00151DB2" w:rsidR="00821BB8">
        <w:t xml:space="preserve"> </w:t>
      </w:r>
      <w:r w:rsidRPr="00151DB2">
        <w:t>what</w:t>
      </w:r>
      <w:r w:rsidRPr="00151DB2" w:rsidR="00821BB8">
        <w:t xml:space="preserve"> </w:t>
      </w:r>
      <w:r w:rsidRPr="00151DB2">
        <w:t>caused</w:t>
      </w:r>
      <w:r w:rsidRPr="00151DB2" w:rsidR="00821BB8">
        <w:t xml:space="preserve"> </w:t>
      </w:r>
      <w:r w:rsidRPr="00151DB2">
        <w:t>a</w:t>
      </w:r>
      <w:r w:rsidRPr="00151DB2" w:rsidR="00821BB8">
        <w:t xml:space="preserve"> </w:t>
      </w:r>
      <w:r w:rsidRPr="00151DB2">
        <w:t>particular</w:t>
      </w:r>
      <w:r w:rsidRPr="00151DB2" w:rsidR="00821BB8">
        <w:t xml:space="preserve"> </w:t>
      </w:r>
      <w:r w:rsidRPr="00151DB2">
        <w:t>problem</w:t>
      </w:r>
      <w:r w:rsidRPr="00151DB2" w:rsidR="00821BB8">
        <w:t xml:space="preserve"> </w:t>
      </w:r>
      <w:r w:rsidRPr="00151DB2">
        <w:t>with</w:t>
      </w:r>
      <w:r w:rsidRPr="00151DB2" w:rsidR="00821BB8">
        <w:t xml:space="preserve"> </w:t>
      </w:r>
      <w:r w:rsidRPr="00151DB2">
        <w:t>those</w:t>
      </w:r>
      <w:r w:rsidRPr="00151DB2" w:rsidR="00821BB8">
        <w:t xml:space="preserve"> </w:t>
      </w:r>
      <w:r w:rsidRPr="00151DB2">
        <w:t>businesses</w:t>
      </w:r>
      <w:r w:rsidRPr="00151DB2" w:rsidR="00821BB8">
        <w:t xml:space="preserve"> </w:t>
      </w:r>
      <w:r w:rsidRPr="00151DB2">
        <w:t>that</w:t>
      </w:r>
      <w:r w:rsidRPr="00151DB2" w:rsidR="00821BB8">
        <w:t xml:space="preserve"> </w:t>
      </w:r>
      <w:r w:rsidRPr="00151DB2">
        <w:t>were</w:t>
      </w:r>
      <w:r w:rsidRPr="00151DB2" w:rsidR="00821BB8">
        <w:t xml:space="preserve"> </w:t>
      </w:r>
      <w:r w:rsidRPr="00151DB2">
        <w:t>planning</w:t>
      </w:r>
      <w:r w:rsidRPr="00151DB2" w:rsidR="00821BB8">
        <w:t xml:space="preserve"> </w:t>
      </w:r>
      <w:r w:rsidRPr="00151DB2">
        <w:t>on</w:t>
      </w:r>
      <w:r w:rsidRPr="00151DB2" w:rsidR="00821BB8">
        <w:t xml:space="preserve"> </w:t>
      </w:r>
      <w:r w:rsidRPr="00151DB2">
        <w:t>reopening</w:t>
      </w:r>
      <w:r w:rsidRPr="00151DB2" w:rsidR="00821BB8">
        <w:t xml:space="preserve"> </w:t>
      </w:r>
      <w:r w:rsidRPr="00151DB2">
        <w:t>on</w:t>
      </w:r>
      <w:r w:rsidRPr="00151DB2" w:rsidR="00821BB8">
        <w:t xml:space="preserve"> </w:t>
      </w:r>
      <w:r w:rsidRPr="00151DB2">
        <w:t>21</w:t>
      </w:r>
      <w:r w:rsidRPr="00151DB2" w:rsidR="00821BB8">
        <w:t xml:space="preserve"> </w:t>
      </w:r>
      <w:r w:rsidRPr="00151DB2">
        <w:t>June</w:t>
      </w:r>
      <w:r w:rsidRPr="00151DB2" w:rsidR="00821BB8">
        <w:t xml:space="preserve"> </w:t>
      </w:r>
      <w:r w:rsidRPr="00151DB2">
        <w:t>and</w:t>
      </w:r>
      <w:r w:rsidRPr="00151DB2" w:rsidR="00821BB8">
        <w:t xml:space="preserve"> </w:t>
      </w:r>
      <w:r w:rsidRPr="00151DB2">
        <w:t>then</w:t>
      </w:r>
      <w:r w:rsidRPr="00151DB2" w:rsidR="00821BB8">
        <w:t xml:space="preserve"> </w:t>
      </w:r>
      <w:r w:rsidRPr="00151DB2">
        <w:t>had</w:t>
      </w:r>
      <w:r w:rsidRPr="00151DB2" w:rsidR="00821BB8">
        <w:t xml:space="preserve"> </w:t>
      </w:r>
      <w:r w:rsidRPr="00151DB2">
        <w:t>it</w:t>
      </w:r>
      <w:r w:rsidRPr="00151DB2" w:rsidR="00821BB8">
        <w:t xml:space="preserve"> </w:t>
      </w:r>
      <w:r w:rsidRPr="00151DB2">
        <w:t>postponed</w:t>
      </w:r>
      <w:r w:rsidRPr="00151DB2" w:rsidR="00F70B5F">
        <w:t>,</w:t>
      </w:r>
      <w:r w:rsidRPr="00151DB2" w:rsidR="00821BB8">
        <w:t xml:space="preserve"> </w:t>
      </w:r>
      <w:r w:rsidRPr="00151DB2">
        <w:t>or</w:t>
      </w:r>
      <w:r w:rsidRPr="00151DB2" w:rsidR="00821BB8">
        <w:t xml:space="preserve"> </w:t>
      </w:r>
      <w:r w:rsidR="00F64040">
        <w:t xml:space="preserve">that were </w:t>
      </w:r>
      <w:r w:rsidRPr="00151DB2">
        <w:t>planning</w:t>
      </w:r>
      <w:r w:rsidRPr="00151DB2" w:rsidR="00821BB8">
        <w:t xml:space="preserve"> </w:t>
      </w:r>
      <w:r w:rsidRPr="00151DB2">
        <w:t>on</w:t>
      </w:r>
      <w:r w:rsidRPr="00151DB2" w:rsidR="00821BB8">
        <w:t xml:space="preserve"> </w:t>
      </w:r>
      <w:r w:rsidRPr="00151DB2">
        <w:t>expanding</w:t>
      </w:r>
      <w:r w:rsidRPr="00151DB2" w:rsidR="00821BB8">
        <w:t xml:space="preserve"> </w:t>
      </w:r>
      <w:r w:rsidRPr="00151DB2">
        <w:t>their</w:t>
      </w:r>
      <w:r w:rsidRPr="00151DB2" w:rsidR="00821BB8">
        <w:t xml:space="preserve"> </w:t>
      </w:r>
      <w:r w:rsidRPr="00151DB2">
        <w:t>businesses</w:t>
      </w:r>
      <w:r w:rsidRPr="00151DB2" w:rsidR="00F70B5F">
        <w:t>, was that</w:t>
      </w:r>
      <w:r w:rsidRPr="00151DB2" w:rsidR="00821BB8">
        <w:t xml:space="preserve"> </w:t>
      </w:r>
      <w:r w:rsidR="00F64040">
        <w:t>they</w:t>
      </w:r>
      <w:r w:rsidRPr="00151DB2" w:rsidR="00821BB8">
        <w:t xml:space="preserve"> </w:t>
      </w:r>
      <w:r w:rsidRPr="00151DB2" w:rsidR="00F70B5F">
        <w:t xml:space="preserve">were </w:t>
      </w:r>
      <w:r w:rsidRPr="00151DB2">
        <w:t>still</w:t>
      </w:r>
      <w:r w:rsidRPr="00151DB2" w:rsidR="00821BB8">
        <w:t xml:space="preserve"> </w:t>
      </w:r>
      <w:r w:rsidRPr="00151DB2">
        <w:t>stuck</w:t>
      </w:r>
      <w:r w:rsidRPr="00151DB2" w:rsidR="00821BB8">
        <w:t xml:space="preserve"> </w:t>
      </w:r>
      <w:r w:rsidRPr="00151DB2">
        <w:t>with</w:t>
      </w:r>
      <w:r w:rsidRPr="00151DB2" w:rsidR="00821BB8">
        <w:t xml:space="preserve"> </w:t>
      </w:r>
      <w:r w:rsidRPr="00151DB2">
        <w:t>the</w:t>
      </w:r>
      <w:r w:rsidRPr="00151DB2" w:rsidR="00821BB8">
        <w:t xml:space="preserve"> </w:t>
      </w:r>
      <w:r w:rsidRPr="00151DB2">
        <w:t>same</w:t>
      </w:r>
      <w:r w:rsidRPr="00151DB2" w:rsidR="00821BB8">
        <w:t xml:space="preserve"> </w:t>
      </w:r>
      <w:r w:rsidRPr="00151DB2">
        <w:t>rules.</w:t>
      </w:r>
      <w:r w:rsidRPr="00151DB2" w:rsidR="00821BB8">
        <w:t xml:space="preserve"> </w:t>
      </w:r>
      <w:r w:rsidRPr="00151DB2">
        <w:t>You</w:t>
      </w:r>
      <w:r w:rsidRPr="00151DB2" w:rsidR="00821BB8">
        <w:t xml:space="preserve"> </w:t>
      </w:r>
      <w:r w:rsidRPr="00151DB2">
        <w:t>had</w:t>
      </w:r>
      <w:r w:rsidRPr="00151DB2" w:rsidR="00821BB8">
        <w:t xml:space="preserve"> </w:t>
      </w:r>
      <w:r w:rsidRPr="00151DB2">
        <w:t>to</w:t>
      </w:r>
      <w:r w:rsidRPr="00151DB2" w:rsidR="00821BB8">
        <w:t xml:space="preserve"> </w:t>
      </w:r>
      <w:r w:rsidRPr="00151DB2">
        <w:t>be</w:t>
      </w:r>
      <w:r w:rsidRPr="00151DB2" w:rsidR="00821BB8">
        <w:t xml:space="preserve"> </w:t>
      </w:r>
      <w:r w:rsidRPr="00151DB2">
        <w:t>on</w:t>
      </w:r>
      <w:r w:rsidRPr="00151DB2" w:rsidR="00821BB8">
        <w:t xml:space="preserve"> </w:t>
      </w:r>
      <w:r w:rsidRPr="00151DB2">
        <w:t>the</w:t>
      </w:r>
      <w:r w:rsidRPr="00151DB2" w:rsidR="00821BB8">
        <w:t xml:space="preserve"> </w:t>
      </w:r>
      <w:r w:rsidRPr="00151DB2">
        <w:t>payroll</w:t>
      </w:r>
      <w:r w:rsidRPr="00151DB2" w:rsidR="00821BB8">
        <w:t xml:space="preserve"> </w:t>
      </w:r>
      <w:r w:rsidRPr="00151DB2">
        <w:t>in</w:t>
      </w:r>
      <w:r w:rsidRPr="00151DB2" w:rsidR="00821BB8">
        <w:t xml:space="preserve"> </w:t>
      </w:r>
      <w:r w:rsidRPr="00151DB2">
        <w:t>March</w:t>
      </w:r>
      <w:r w:rsidRPr="00151DB2" w:rsidR="00821BB8">
        <w:t xml:space="preserve"> </w:t>
      </w:r>
      <w:r w:rsidRPr="00151DB2">
        <w:t>to</w:t>
      </w:r>
      <w:r w:rsidRPr="00151DB2" w:rsidR="00821BB8">
        <w:t xml:space="preserve"> </w:t>
      </w:r>
      <w:r w:rsidRPr="00151DB2">
        <w:t>be</w:t>
      </w:r>
      <w:r w:rsidRPr="00151DB2" w:rsidR="00821BB8">
        <w:t xml:space="preserve"> </w:t>
      </w:r>
      <w:r w:rsidRPr="00151DB2">
        <w:t>furloughed,</w:t>
      </w:r>
      <w:r w:rsidRPr="00151DB2" w:rsidR="00821BB8">
        <w:t xml:space="preserve"> </w:t>
      </w:r>
      <w:r w:rsidRPr="00151DB2">
        <w:t>so</w:t>
      </w:r>
      <w:r w:rsidRPr="00151DB2" w:rsidR="00821BB8">
        <w:t xml:space="preserve"> </w:t>
      </w:r>
      <w:r w:rsidRPr="00151DB2">
        <w:t>we</w:t>
      </w:r>
      <w:r w:rsidRPr="00151DB2" w:rsidR="00821BB8">
        <w:t xml:space="preserve"> </w:t>
      </w:r>
      <w:r w:rsidRPr="00151DB2">
        <w:t>have</w:t>
      </w:r>
      <w:r w:rsidRPr="00151DB2" w:rsidR="00821BB8">
        <w:t xml:space="preserve"> </w:t>
      </w:r>
      <w:r w:rsidRPr="00151DB2">
        <w:t>a</w:t>
      </w:r>
      <w:r w:rsidRPr="00151DB2" w:rsidR="00821BB8">
        <w:t xml:space="preserve"> </w:t>
      </w:r>
      <w:r w:rsidRPr="00151DB2">
        <w:t>lot</w:t>
      </w:r>
      <w:r w:rsidRPr="00151DB2" w:rsidR="00821BB8">
        <w:t xml:space="preserve"> </w:t>
      </w:r>
      <w:r w:rsidRPr="00151DB2">
        <w:t>of</w:t>
      </w:r>
      <w:r w:rsidRPr="00151DB2" w:rsidR="00821BB8">
        <w:t xml:space="preserve"> </w:t>
      </w:r>
      <w:r w:rsidRPr="00151DB2">
        <w:t>new</w:t>
      </w:r>
      <w:r w:rsidRPr="00151DB2" w:rsidR="00821BB8">
        <w:t xml:space="preserve"> </w:t>
      </w:r>
      <w:r w:rsidRPr="00151DB2">
        <w:t>young</w:t>
      </w:r>
      <w:r w:rsidRPr="00151DB2" w:rsidR="00821BB8">
        <w:t xml:space="preserve"> </w:t>
      </w:r>
      <w:r w:rsidRPr="00151DB2">
        <w:t>staff</w:t>
      </w:r>
      <w:r w:rsidRPr="00151DB2" w:rsidR="00821BB8">
        <w:t xml:space="preserve"> </w:t>
      </w:r>
      <w:r w:rsidRPr="00151DB2">
        <w:t>who</w:t>
      </w:r>
      <w:r w:rsidRPr="00151DB2" w:rsidR="00821BB8">
        <w:t xml:space="preserve"> </w:t>
      </w:r>
      <w:r w:rsidRPr="00151DB2">
        <w:t>were</w:t>
      </w:r>
      <w:r w:rsidRPr="00151DB2" w:rsidR="00821BB8">
        <w:t xml:space="preserve"> </w:t>
      </w:r>
      <w:r w:rsidRPr="00151DB2">
        <w:t>recruited</w:t>
      </w:r>
      <w:r w:rsidRPr="00151DB2" w:rsidR="00821BB8">
        <w:t xml:space="preserve"> </w:t>
      </w:r>
      <w:r w:rsidRPr="00151DB2">
        <w:t>for</w:t>
      </w:r>
      <w:r w:rsidRPr="00151DB2" w:rsidR="00821BB8">
        <w:t xml:space="preserve"> </w:t>
      </w:r>
      <w:r w:rsidRPr="00151DB2">
        <w:t>the</w:t>
      </w:r>
      <w:r w:rsidRPr="00151DB2" w:rsidR="00821BB8">
        <w:t xml:space="preserve"> </w:t>
      </w:r>
      <w:r w:rsidRPr="00151DB2">
        <w:t>reopening</w:t>
      </w:r>
      <w:r w:rsidRPr="00151DB2" w:rsidR="00821BB8">
        <w:t xml:space="preserve"> </w:t>
      </w:r>
      <w:r w:rsidRPr="00151DB2">
        <w:t>who</w:t>
      </w:r>
      <w:r w:rsidRPr="00151DB2" w:rsidR="00821BB8">
        <w:t xml:space="preserve"> </w:t>
      </w:r>
      <w:r w:rsidRPr="00151DB2">
        <w:t>now</w:t>
      </w:r>
      <w:r w:rsidRPr="00151DB2" w:rsidR="00821BB8">
        <w:t xml:space="preserve"> </w:t>
      </w:r>
      <w:r w:rsidRPr="00151DB2">
        <w:t>cannot</w:t>
      </w:r>
      <w:r w:rsidRPr="00151DB2" w:rsidR="00821BB8">
        <w:t xml:space="preserve"> </w:t>
      </w:r>
      <w:r w:rsidRPr="00151DB2">
        <w:t>be</w:t>
      </w:r>
      <w:r w:rsidRPr="00151DB2" w:rsidR="00821BB8">
        <w:t xml:space="preserve"> </w:t>
      </w:r>
      <w:r w:rsidRPr="00151DB2">
        <w:t>furloughed</w:t>
      </w:r>
      <w:r w:rsidRPr="00151DB2" w:rsidR="00821BB8">
        <w:t xml:space="preserve"> </w:t>
      </w:r>
      <w:r w:rsidRPr="00151DB2">
        <w:t>because</w:t>
      </w:r>
      <w:r w:rsidRPr="00151DB2" w:rsidR="00821BB8">
        <w:t xml:space="preserve"> </w:t>
      </w:r>
      <w:r w:rsidRPr="00151DB2">
        <w:t>they</w:t>
      </w:r>
      <w:r w:rsidRPr="00151DB2" w:rsidR="00821BB8">
        <w:t xml:space="preserve"> </w:t>
      </w:r>
      <w:r w:rsidRPr="00151DB2">
        <w:t>fall</w:t>
      </w:r>
      <w:r w:rsidRPr="00151DB2" w:rsidR="00821BB8">
        <w:t xml:space="preserve"> </w:t>
      </w:r>
      <w:r w:rsidRPr="00151DB2">
        <w:t>outside</w:t>
      </w:r>
      <w:r w:rsidRPr="00151DB2" w:rsidR="00821BB8">
        <w:t xml:space="preserve"> </w:t>
      </w:r>
      <w:r w:rsidRPr="00151DB2">
        <w:t>the</w:t>
      </w:r>
      <w:r w:rsidRPr="00151DB2" w:rsidR="00821BB8">
        <w:t xml:space="preserve"> </w:t>
      </w:r>
      <w:r w:rsidRPr="00151DB2">
        <w:t>eligibility</w:t>
      </w:r>
      <w:r w:rsidRPr="00151DB2" w:rsidR="00821BB8">
        <w:t xml:space="preserve"> </w:t>
      </w:r>
      <w:r w:rsidRPr="00151DB2">
        <w:t>period.</w:t>
      </w:r>
      <w:r w:rsidRPr="00151DB2" w:rsidR="00821BB8">
        <w:t xml:space="preserve"> </w:t>
      </w:r>
      <w:r w:rsidRPr="00151DB2">
        <w:t>That</w:t>
      </w:r>
      <w:r w:rsidRPr="00151DB2" w:rsidR="00821BB8">
        <w:t xml:space="preserve"> </w:t>
      </w:r>
      <w:r w:rsidRPr="00151DB2" w:rsidR="00AC5C70">
        <w:t>would</w:t>
      </w:r>
      <w:r w:rsidRPr="00151DB2" w:rsidR="00821BB8">
        <w:t xml:space="preserve"> </w:t>
      </w:r>
      <w:r w:rsidRPr="00151DB2" w:rsidR="00AC5C70">
        <w:t>have</w:t>
      </w:r>
      <w:r w:rsidRPr="00151DB2" w:rsidR="00821BB8">
        <w:t xml:space="preserve"> </w:t>
      </w:r>
      <w:r w:rsidRPr="00151DB2" w:rsidR="00AC5C70">
        <w:t>been</w:t>
      </w:r>
      <w:r w:rsidRPr="00151DB2" w:rsidR="00821BB8">
        <w:t xml:space="preserve"> </w:t>
      </w:r>
      <w:r w:rsidRPr="00151DB2" w:rsidR="00AC5C70">
        <w:t>a</w:t>
      </w:r>
      <w:r w:rsidRPr="00151DB2" w:rsidR="00821BB8">
        <w:t xml:space="preserve"> </w:t>
      </w:r>
      <w:r w:rsidRPr="00151DB2" w:rsidR="00AC5C70">
        <w:t>bigger</w:t>
      </w:r>
      <w:r w:rsidRPr="00151DB2" w:rsidR="00821BB8">
        <w:t xml:space="preserve"> </w:t>
      </w:r>
      <w:r w:rsidRPr="00151DB2" w:rsidR="00AC5C70">
        <w:t>impact</w:t>
      </w:r>
      <w:r w:rsidRPr="00151DB2" w:rsidR="00821BB8">
        <w:t xml:space="preserve"> </w:t>
      </w:r>
      <w:r w:rsidRPr="00151DB2" w:rsidR="00AC5C70">
        <w:t>on</w:t>
      </w:r>
      <w:r w:rsidRPr="00151DB2" w:rsidR="00821BB8">
        <w:t xml:space="preserve"> </w:t>
      </w:r>
      <w:r w:rsidRPr="00151DB2" w:rsidR="00AC5C70">
        <w:t>our</w:t>
      </w:r>
      <w:r w:rsidRPr="00151DB2" w:rsidR="00821BB8">
        <w:t xml:space="preserve"> </w:t>
      </w:r>
      <w:r w:rsidRPr="00151DB2" w:rsidR="00AC5C70">
        <w:t>businesses.</w:t>
      </w:r>
    </w:p>
    <w:p w:rsidR="00162A6A" w:rsidRPr="00151DB2" w:rsidP="00AC5C70">
      <w:pPr>
        <w:pStyle w:val="Answer"/>
      </w:pPr>
      <w:r w:rsidRPr="00151DB2">
        <w:t>Helen</w:t>
      </w:r>
      <w:r w:rsidRPr="00151DB2" w:rsidR="00821BB8">
        <w:t xml:space="preserve"> </w:t>
      </w:r>
      <w:r w:rsidRPr="00151DB2">
        <w:t>is</w:t>
      </w:r>
      <w:r w:rsidRPr="00151DB2" w:rsidR="00821BB8">
        <w:t xml:space="preserve"> </w:t>
      </w:r>
      <w:r w:rsidRPr="00151DB2">
        <w:t>absolutely</w:t>
      </w:r>
      <w:r w:rsidRPr="00151DB2" w:rsidR="00821BB8">
        <w:t xml:space="preserve"> </w:t>
      </w:r>
      <w:r w:rsidRPr="00151DB2">
        <w:t>right</w:t>
      </w:r>
      <w:r w:rsidR="00F64040">
        <w:t>, t</w:t>
      </w:r>
      <w:r w:rsidRPr="00151DB2">
        <w:t>he</w:t>
      </w:r>
      <w:r w:rsidRPr="00151DB2" w:rsidR="00821BB8">
        <w:t xml:space="preserve"> </w:t>
      </w:r>
      <w:r w:rsidRPr="00151DB2">
        <w:t>longer</w:t>
      </w:r>
      <w:r w:rsidRPr="00151DB2" w:rsidR="00E97FF0">
        <w:noBreakHyphen/>
      </w:r>
      <w:r w:rsidRPr="00151DB2">
        <w:t>term</w:t>
      </w:r>
      <w:r w:rsidRPr="00151DB2" w:rsidR="00821BB8">
        <w:t xml:space="preserve"> </w:t>
      </w:r>
      <w:r w:rsidRPr="00151DB2">
        <w:t>issue</w:t>
      </w:r>
      <w:r w:rsidRPr="00151DB2" w:rsidR="00821BB8">
        <w:t xml:space="preserve"> </w:t>
      </w:r>
      <w:r w:rsidRPr="00151DB2">
        <w:t>is</w:t>
      </w:r>
      <w:r w:rsidRPr="00151DB2" w:rsidR="00821BB8">
        <w:t xml:space="preserve"> </w:t>
      </w:r>
      <w:r w:rsidRPr="00151DB2">
        <w:t>resolving</w:t>
      </w:r>
      <w:r w:rsidRPr="00151DB2" w:rsidR="00821BB8">
        <w:t xml:space="preserve"> </w:t>
      </w:r>
      <w:r w:rsidRPr="00151DB2">
        <w:t>the</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conundrum</w:t>
      </w:r>
      <w:r w:rsidRPr="00151DB2" w:rsidR="00F70B5F">
        <w:t>,</w:t>
      </w:r>
      <w:r w:rsidRPr="00151DB2" w:rsidR="00821BB8">
        <w:t xml:space="preserve"> </w:t>
      </w:r>
      <w:r w:rsidRPr="00151DB2" w:rsidR="00E97FF0">
        <w:t>because</w:t>
      </w:r>
      <w:r w:rsidRPr="00151DB2" w:rsidR="00821BB8">
        <w:t xml:space="preserve"> </w:t>
      </w:r>
      <w:r w:rsidRPr="00151DB2" w:rsidR="00E97FF0">
        <w:t>you</w:t>
      </w:r>
      <w:r w:rsidRPr="00151DB2" w:rsidR="00821BB8">
        <w:t xml:space="preserve"> </w:t>
      </w:r>
      <w:r w:rsidRPr="00151DB2" w:rsidR="00E97FF0">
        <w:t>have</w:t>
      </w:r>
      <w:r w:rsidRPr="00151DB2" w:rsidR="00821BB8">
        <w:t xml:space="preserve"> </w:t>
      </w:r>
      <w:r w:rsidRPr="00151DB2" w:rsidR="00E97FF0">
        <w:t>that</w:t>
      </w:r>
      <w:r w:rsidRPr="00151DB2" w:rsidR="00821BB8">
        <w:t xml:space="preserve"> </w:t>
      </w:r>
      <w:r w:rsidRPr="00151DB2" w:rsidR="00E97FF0">
        <w:t>short</w:t>
      </w:r>
      <w:r w:rsidRPr="00151DB2" w:rsidR="00E97FF0">
        <w:noBreakHyphen/>
        <w:t>term</w:t>
      </w:r>
      <w:r w:rsidRPr="00151DB2" w:rsidR="00821BB8">
        <w:t xml:space="preserve"> </w:t>
      </w:r>
      <w:r w:rsidRPr="00151DB2" w:rsidR="00E97FF0">
        <w:t>business</w:t>
      </w:r>
      <w:r w:rsidRPr="00151DB2" w:rsidR="00821BB8">
        <w:t xml:space="preserve"> </w:t>
      </w:r>
      <w:r w:rsidRPr="00151DB2" w:rsidR="00E97FF0">
        <w:t>support</w:t>
      </w:r>
      <w:r w:rsidRPr="00151DB2" w:rsidR="00821BB8">
        <w:t xml:space="preserve"> </w:t>
      </w:r>
      <w:r w:rsidRPr="00151DB2" w:rsidR="00E97FF0">
        <w:t>that</w:t>
      </w:r>
      <w:r w:rsidRPr="00151DB2" w:rsidR="00821BB8">
        <w:t xml:space="preserve"> </w:t>
      </w:r>
      <w:r w:rsidR="00F64040">
        <w:t>has</w:t>
      </w:r>
      <w:r w:rsidRPr="00151DB2" w:rsidR="00821BB8">
        <w:t xml:space="preserve"> </w:t>
      </w:r>
      <w:r w:rsidRPr="00151DB2" w:rsidR="00E97FF0">
        <w:t>gone.</w:t>
      </w:r>
      <w:r w:rsidRPr="00151DB2" w:rsidR="00821BB8">
        <w:t xml:space="preserve"> </w:t>
      </w:r>
      <w:r w:rsidRPr="00151DB2" w:rsidR="00E97FF0">
        <w:t>We</w:t>
      </w:r>
      <w:r w:rsidRPr="00151DB2" w:rsidR="00821BB8">
        <w:t xml:space="preserve"> </w:t>
      </w:r>
      <w:r w:rsidRPr="00151DB2" w:rsidR="00E97FF0">
        <w:t>then</w:t>
      </w:r>
      <w:r w:rsidRPr="00151DB2" w:rsidR="00821BB8">
        <w:t xml:space="preserve"> </w:t>
      </w:r>
      <w:r w:rsidRPr="00151DB2" w:rsidR="00E97FF0">
        <w:t>have</w:t>
      </w:r>
      <w:r w:rsidRPr="00151DB2" w:rsidR="00821BB8">
        <w:t xml:space="preserve"> </w:t>
      </w:r>
      <w:r w:rsidRPr="00151DB2" w:rsidR="00E97FF0">
        <w:t>another</w:t>
      </w:r>
      <w:r w:rsidRPr="00151DB2" w:rsidR="00821BB8">
        <w:t xml:space="preserve"> </w:t>
      </w:r>
      <w:r w:rsidRPr="00151DB2" w:rsidR="00E97FF0">
        <w:t>cliff</w:t>
      </w:r>
      <w:r w:rsidR="00F64040">
        <w:t xml:space="preserve"> </w:t>
      </w:r>
      <w:r w:rsidRPr="00151DB2" w:rsidR="00E97FF0">
        <w:t>edge</w:t>
      </w:r>
      <w:r w:rsidRPr="00151DB2" w:rsidR="00821BB8">
        <w:t xml:space="preserve"> </w:t>
      </w:r>
      <w:r w:rsidRPr="00151DB2" w:rsidR="00E97FF0">
        <w:t>in</w:t>
      </w:r>
      <w:r w:rsidRPr="00151DB2" w:rsidR="00821BB8">
        <w:t xml:space="preserve"> </w:t>
      </w:r>
      <w:r w:rsidRPr="00151DB2" w:rsidR="00E97FF0">
        <w:t>March</w:t>
      </w:r>
      <w:r w:rsidRPr="00151DB2" w:rsidR="00821BB8">
        <w:t xml:space="preserve"> </w:t>
      </w:r>
      <w:r w:rsidRPr="00151DB2" w:rsidR="00E97FF0">
        <w:t>where</w:t>
      </w:r>
      <w:r w:rsidRPr="00151DB2" w:rsidR="00821BB8">
        <w:t xml:space="preserve"> </w:t>
      </w:r>
      <w:r w:rsidRPr="00151DB2">
        <w:t>the</w:t>
      </w:r>
      <w:r w:rsidRPr="00151DB2" w:rsidR="00821BB8">
        <w:t xml:space="preserve"> </w:t>
      </w:r>
      <w:r w:rsidRPr="00151DB2">
        <w:t>67%</w:t>
      </w:r>
      <w:r w:rsidRPr="00151DB2" w:rsidR="00821BB8">
        <w:t xml:space="preserve"> </w:t>
      </w:r>
      <w:r w:rsidRPr="00151DB2">
        <w:t>rate</w:t>
      </w:r>
      <w:r w:rsidRPr="00151DB2" w:rsidR="00821BB8">
        <w:t xml:space="preserve"> </w:t>
      </w:r>
      <w:r w:rsidRPr="00151DB2">
        <w:t>relief</w:t>
      </w:r>
      <w:r w:rsidRPr="00151DB2" w:rsidR="00821BB8">
        <w:t xml:space="preserve"> </w:t>
      </w:r>
      <w:r w:rsidRPr="00151DB2">
        <w:t>falls</w:t>
      </w:r>
      <w:r w:rsidRPr="00151DB2" w:rsidR="00821BB8">
        <w:t xml:space="preserve"> </w:t>
      </w:r>
      <w:r w:rsidRPr="00151DB2" w:rsidR="003F25D7">
        <w:t>away</w:t>
      </w:r>
      <w:r w:rsidRPr="00151DB2" w:rsidR="00821BB8">
        <w:t xml:space="preserve"> </w:t>
      </w:r>
      <w:r w:rsidRPr="00151DB2">
        <w:t>and</w:t>
      </w:r>
      <w:r w:rsidRPr="00151DB2" w:rsidR="00821BB8">
        <w:t xml:space="preserve"> </w:t>
      </w:r>
      <w:r w:rsidRPr="00151DB2">
        <w:t>we</w:t>
      </w:r>
      <w:r w:rsidRPr="00151DB2" w:rsidR="00821BB8">
        <w:t xml:space="preserve"> </w:t>
      </w:r>
      <w:r w:rsidRPr="00151DB2">
        <w:t>go</w:t>
      </w:r>
      <w:r w:rsidRPr="00151DB2" w:rsidR="00821BB8">
        <w:t xml:space="preserve"> </w:t>
      </w:r>
      <w:r w:rsidRPr="00151DB2">
        <w:t>back</w:t>
      </w:r>
      <w:r w:rsidRPr="00151DB2" w:rsidR="00821BB8">
        <w:t xml:space="preserve"> </w:t>
      </w:r>
      <w:r w:rsidRPr="00151DB2">
        <w:t>to</w:t>
      </w:r>
      <w:r w:rsidRPr="00151DB2" w:rsidR="00821BB8">
        <w:t xml:space="preserve"> </w:t>
      </w:r>
      <w:r w:rsidRPr="00151DB2" w:rsidR="00E97FF0">
        <w:t>business</w:t>
      </w:r>
      <w:r w:rsidRPr="00151DB2" w:rsidR="00821BB8">
        <w:t xml:space="preserve"> </w:t>
      </w:r>
      <w:r w:rsidRPr="00151DB2" w:rsidR="00E97FF0">
        <w:t>rates</w:t>
      </w:r>
      <w:r w:rsidRPr="00151DB2" w:rsidR="00821BB8">
        <w:t xml:space="preserve"> </w:t>
      </w:r>
      <w:r w:rsidRPr="00151DB2" w:rsidR="00E97FF0">
        <w:t>at</w:t>
      </w:r>
      <w:r w:rsidRPr="00151DB2" w:rsidR="00821BB8">
        <w:t xml:space="preserve"> </w:t>
      </w:r>
      <w:r w:rsidRPr="00151DB2" w:rsidR="00E97FF0">
        <w:t>the</w:t>
      </w:r>
      <w:r w:rsidRPr="00151DB2" w:rsidR="00821BB8">
        <w:t xml:space="preserve"> </w:t>
      </w:r>
      <w:r w:rsidRPr="00151DB2" w:rsidR="00E97FF0">
        <w:t>highest</w:t>
      </w:r>
      <w:r w:rsidRPr="00151DB2" w:rsidR="00821BB8">
        <w:t xml:space="preserve"> </w:t>
      </w:r>
      <w:r w:rsidRPr="00151DB2" w:rsidR="00E97FF0">
        <w:t>level</w:t>
      </w:r>
      <w:r w:rsidRPr="00151DB2" w:rsidR="00821BB8">
        <w:t xml:space="preserve"> </w:t>
      </w:r>
      <w:r w:rsidRPr="00151DB2" w:rsidR="00E97FF0">
        <w:t>they</w:t>
      </w:r>
      <w:r w:rsidRPr="00151DB2" w:rsidR="00821BB8">
        <w:t xml:space="preserve"> </w:t>
      </w:r>
      <w:r w:rsidRPr="00151DB2" w:rsidR="00E97FF0">
        <w:t>have</w:t>
      </w:r>
      <w:r w:rsidRPr="00151DB2" w:rsidR="00821BB8">
        <w:t xml:space="preserve"> </w:t>
      </w:r>
      <w:r w:rsidRPr="00151DB2" w:rsidR="00E97FF0">
        <w:t>ever</w:t>
      </w:r>
      <w:r w:rsidRPr="00151DB2" w:rsidR="00821BB8">
        <w:t xml:space="preserve"> </w:t>
      </w:r>
      <w:r w:rsidRPr="00151DB2" w:rsidR="00E97FF0">
        <w:t>been</w:t>
      </w:r>
      <w:r w:rsidR="00F64040">
        <w:t>,</w:t>
      </w:r>
      <w:r w:rsidRPr="00151DB2" w:rsidR="00821BB8">
        <w:t xml:space="preserve"> </w:t>
      </w:r>
      <w:r w:rsidRPr="00151DB2" w:rsidR="00E97FF0">
        <w:t>set</w:t>
      </w:r>
      <w:r w:rsidRPr="00151DB2" w:rsidR="00821BB8">
        <w:t xml:space="preserve"> </w:t>
      </w:r>
      <w:r w:rsidRPr="00151DB2">
        <w:t>at</w:t>
      </w:r>
      <w:r w:rsidRPr="00151DB2" w:rsidR="00821BB8">
        <w:t xml:space="preserve"> </w:t>
      </w:r>
      <w:r w:rsidRPr="00151DB2">
        <w:t>rental</w:t>
      </w:r>
      <w:r w:rsidRPr="00151DB2" w:rsidR="00821BB8">
        <w:t xml:space="preserve"> </w:t>
      </w:r>
      <w:r w:rsidRPr="00151DB2">
        <w:t>levels</w:t>
      </w:r>
      <w:r w:rsidRPr="00151DB2" w:rsidR="00821BB8">
        <w:t xml:space="preserve"> </w:t>
      </w:r>
      <w:r w:rsidRPr="00151DB2">
        <w:t>that</w:t>
      </w:r>
      <w:r w:rsidRPr="00151DB2" w:rsidR="00821BB8">
        <w:t xml:space="preserve"> </w:t>
      </w:r>
      <w:r w:rsidRPr="00151DB2">
        <w:t>were</w:t>
      </w:r>
      <w:r w:rsidRPr="00151DB2" w:rsidR="00821BB8">
        <w:t xml:space="preserve"> </w:t>
      </w:r>
      <w:r w:rsidRPr="00151DB2">
        <w:t>last</w:t>
      </w:r>
      <w:r w:rsidRPr="00151DB2" w:rsidR="00821BB8">
        <w:t xml:space="preserve"> </w:t>
      </w:r>
      <w:r w:rsidRPr="00151DB2">
        <w:t>determined</w:t>
      </w:r>
      <w:r w:rsidRPr="00151DB2" w:rsidR="00821BB8">
        <w:t xml:space="preserve"> </w:t>
      </w:r>
      <w:r w:rsidRPr="00151DB2">
        <w:t>in</w:t>
      </w:r>
      <w:r w:rsidRPr="00151DB2" w:rsidR="00821BB8">
        <w:t xml:space="preserve"> </w:t>
      </w:r>
      <w:r w:rsidRPr="00151DB2">
        <w:t>2015</w:t>
      </w:r>
      <w:r w:rsidRPr="00151DB2" w:rsidR="00E97FF0">
        <w:t>,</w:t>
      </w:r>
      <w:r w:rsidRPr="00151DB2" w:rsidR="00821BB8">
        <w:t xml:space="preserve"> </w:t>
      </w:r>
      <w:r w:rsidRPr="00151DB2" w:rsidR="00E97FF0">
        <w:t>so</w:t>
      </w:r>
      <w:r w:rsidRPr="00151DB2" w:rsidR="00821BB8">
        <w:t xml:space="preserve"> </w:t>
      </w:r>
      <w:r w:rsidRPr="00151DB2" w:rsidR="00E97FF0">
        <w:t>at</w:t>
      </w:r>
      <w:r w:rsidRPr="00151DB2" w:rsidR="00821BB8">
        <w:t xml:space="preserve"> </w:t>
      </w:r>
      <w:r w:rsidRPr="00151DB2">
        <w:t>the</w:t>
      </w:r>
      <w:r w:rsidRPr="00151DB2" w:rsidR="00821BB8">
        <w:t xml:space="preserve"> </w:t>
      </w:r>
      <w:r w:rsidRPr="00151DB2">
        <w:t>height</w:t>
      </w:r>
      <w:r w:rsidRPr="00151DB2" w:rsidR="00821BB8">
        <w:t xml:space="preserve"> </w:t>
      </w:r>
      <w:r w:rsidRPr="00151DB2">
        <w:t>of</w:t>
      </w:r>
      <w:r w:rsidRPr="00151DB2" w:rsidR="00821BB8">
        <w:t xml:space="preserve"> </w:t>
      </w:r>
      <w:r w:rsidRPr="00151DB2">
        <w:t>the</w:t>
      </w:r>
      <w:r w:rsidRPr="00151DB2" w:rsidR="00821BB8">
        <w:t xml:space="preserve"> </w:t>
      </w:r>
      <w:r w:rsidRPr="00151DB2">
        <w:t>market</w:t>
      </w:r>
      <w:r w:rsidRPr="00151DB2" w:rsidR="00E97FF0">
        <w:t>.</w:t>
      </w:r>
      <w:r w:rsidRPr="00151DB2" w:rsidR="00821BB8">
        <w:t xml:space="preserve"> </w:t>
      </w:r>
      <w:r w:rsidRPr="00151DB2" w:rsidR="00F70B5F">
        <w:t>W</w:t>
      </w:r>
      <w:r w:rsidRPr="00151DB2">
        <w:t>e</w:t>
      </w:r>
      <w:r w:rsidRPr="00151DB2" w:rsidR="00821BB8">
        <w:t xml:space="preserve"> </w:t>
      </w:r>
      <w:r w:rsidRPr="00151DB2">
        <w:t>need</w:t>
      </w:r>
      <w:r w:rsidRPr="00151DB2" w:rsidR="00821BB8">
        <w:t xml:space="preserve"> </w:t>
      </w:r>
      <w:r w:rsidRPr="00151DB2" w:rsidR="00E97FF0">
        <w:t>to</w:t>
      </w:r>
      <w:r w:rsidRPr="00151DB2" w:rsidR="00821BB8">
        <w:t xml:space="preserve"> </w:t>
      </w:r>
      <w:r w:rsidRPr="00151DB2" w:rsidR="00E97FF0">
        <w:t>look</w:t>
      </w:r>
      <w:r w:rsidRPr="00151DB2" w:rsidR="00821BB8">
        <w:t xml:space="preserve"> </w:t>
      </w:r>
      <w:r w:rsidRPr="00151DB2" w:rsidR="00F70B5F">
        <w:t xml:space="preserve">urgently </w:t>
      </w:r>
      <w:r w:rsidRPr="00151DB2" w:rsidR="00E97FF0">
        <w:t>at</w:t>
      </w:r>
      <w:r w:rsidRPr="00151DB2" w:rsidR="00821BB8">
        <w:t xml:space="preserve"> </w:t>
      </w:r>
      <w:r w:rsidRPr="00151DB2" w:rsidR="00E97FF0">
        <w:t>what</w:t>
      </w:r>
      <w:r w:rsidRPr="00151DB2" w:rsidR="00821BB8">
        <w:t xml:space="preserve"> </w:t>
      </w:r>
      <w:r w:rsidRPr="00151DB2" w:rsidR="00E97FF0">
        <w:t>happens</w:t>
      </w:r>
      <w:r w:rsidRPr="00151DB2" w:rsidR="00821BB8">
        <w:t xml:space="preserve"> </w:t>
      </w:r>
      <w:r w:rsidRPr="00151DB2" w:rsidR="00E97FF0">
        <w:t>to</w:t>
      </w:r>
      <w:r w:rsidRPr="00151DB2" w:rsidR="00821BB8">
        <w:t xml:space="preserve"> </w:t>
      </w:r>
      <w:r w:rsidRPr="00151DB2" w:rsidR="00E97FF0">
        <w:t>our</w:t>
      </w:r>
      <w:r w:rsidRPr="00151DB2" w:rsidR="00821BB8">
        <w:t xml:space="preserve"> </w:t>
      </w:r>
      <w:r w:rsidRPr="00151DB2" w:rsidR="00E97FF0">
        <w:t>business</w:t>
      </w:r>
      <w:r w:rsidRPr="00151DB2" w:rsidR="00821BB8">
        <w:t xml:space="preserve"> </w:t>
      </w:r>
      <w:r w:rsidRPr="00151DB2" w:rsidR="00E97FF0">
        <w:t>rates</w:t>
      </w:r>
      <w:r w:rsidRPr="00151DB2" w:rsidR="00821BB8">
        <w:t xml:space="preserve"> </w:t>
      </w:r>
      <w:r w:rsidRPr="00151DB2" w:rsidR="00E97FF0">
        <w:t>for</w:t>
      </w:r>
      <w:r w:rsidRPr="00151DB2" w:rsidR="00821BB8">
        <w:t xml:space="preserve"> </w:t>
      </w:r>
      <w:r w:rsidRPr="00151DB2" w:rsidR="00E97FF0">
        <w:t>those</w:t>
      </w:r>
      <w:r w:rsidRPr="00151DB2" w:rsidR="00821BB8">
        <w:t xml:space="preserve"> </w:t>
      </w:r>
      <w:r w:rsidRPr="00151DB2" w:rsidR="00E97FF0">
        <w:t>sectors</w:t>
      </w:r>
      <w:r w:rsidRPr="00151DB2" w:rsidR="00821BB8">
        <w:t xml:space="preserve"> </w:t>
      </w:r>
      <w:r w:rsidRPr="00151DB2" w:rsidR="00E97FF0">
        <w:t>as</w:t>
      </w:r>
      <w:r w:rsidRPr="00151DB2" w:rsidR="00821BB8">
        <w:t xml:space="preserve"> </w:t>
      </w:r>
      <w:r w:rsidRPr="00151DB2" w:rsidR="00E97FF0">
        <w:t>we</w:t>
      </w:r>
      <w:r w:rsidRPr="00151DB2" w:rsidR="00821BB8">
        <w:t xml:space="preserve"> </w:t>
      </w:r>
      <w:r w:rsidRPr="00151DB2" w:rsidR="00E97FF0">
        <w:t>come</w:t>
      </w:r>
      <w:r w:rsidRPr="00151DB2" w:rsidR="00821BB8">
        <w:t xml:space="preserve"> </w:t>
      </w:r>
      <w:r w:rsidRPr="00151DB2" w:rsidR="00E97FF0">
        <w:t>out</w:t>
      </w:r>
      <w:r w:rsidRPr="00151DB2" w:rsidR="00821BB8">
        <w:t xml:space="preserve"> </w:t>
      </w:r>
      <w:r w:rsidRPr="00151DB2" w:rsidR="00E97FF0">
        <w:t>of</w:t>
      </w:r>
      <w:r w:rsidRPr="00151DB2" w:rsidR="00821BB8">
        <w:t xml:space="preserve"> </w:t>
      </w:r>
      <w:r w:rsidRPr="00151DB2" w:rsidR="00E97FF0">
        <w:t>this</w:t>
      </w:r>
      <w:r w:rsidRPr="00151DB2" w:rsidR="00821BB8">
        <w:t xml:space="preserve"> </w:t>
      </w:r>
      <w:r w:rsidRPr="00151DB2" w:rsidR="00E97FF0">
        <w:t>crisis.</w:t>
      </w:r>
    </w:p>
    <w:p w:rsidR="00AC5C70" w:rsidRPr="00151DB2" w:rsidP="00AC5C70">
      <w:pPr>
        <w:pStyle w:val="Answer"/>
      </w:pPr>
      <w:r w:rsidRPr="00151DB2">
        <w:t>The</w:t>
      </w:r>
      <w:r w:rsidRPr="00151DB2" w:rsidR="00821BB8">
        <w:t xml:space="preserve"> </w:t>
      </w:r>
      <w:r w:rsidRPr="00151DB2">
        <w:t>longer</w:t>
      </w:r>
      <w:r w:rsidRPr="00151DB2" w:rsidR="00821BB8">
        <w:t xml:space="preserve"> </w:t>
      </w:r>
      <w:r w:rsidRPr="00151DB2">
        <w:t>it</w:t>
      </w:r>
      <w:r w:rsidRPr="00151DB2" w:rsidR="00821BB8">
        <w:t xml:space="preserve"> </w:t>
      </w:r>
      <w:r w:rsidRPr="00151DB2">
        <w:t>takes</w:t>
      </w:r>
      <w:r w:rsidRPr="00151DB2" w:rsidR="00821BB8">
        <w:t xml:space="preserve"> </w:t>
      </w:r>
      <w:r w:rsidRPr="00151DB2">
        <w:t>to</w:t>
      </w:r>
      <w:r w:rsidRPr="00151DB2" w:rsidR="00821BB8">
        <w:t xml:space="preserve"> </w:t>
      </w:r>
      <w:r w:rsidRPr="00151DB2">
        <w:t>lif</w:t>
      </w:r>
      <w:r w:rsidRPr="00151DB2">
        <w:t>t</w:t>
      </w:r>
      <w:r w:rsidRPr="00151DB2" w:rsidR="00821BB8">
        <w:t xml:space="preserve"> </w:t>
      </w:r>
      <w:r w:rsidRPr="00151DB2">
        <w:t>restrictions</w:t>
      </w:r>
      <w:r w:rsidRPr="00151DB2" w:rsidR="00821BB8">
        <w:t xml:space="preserve"> </w:t>
      </w:r>
      <w:r w:rsidRPr="00151DB2">
        <w:t>and</w:t>
      </w:r>
      <w:r w:rsidRPr="00151DB2" w:rsidR="00821BB8">
        <w:t xml:space="preserve"> </w:t>
      </w:r>
      <w:r w:rsidRPr="00151DB2" w:rsidR="003F25D7">
        <w:t>move</w:t>
      </w:r>
      <w:r w:rsidRPr="00151DB2" w:rsidR="00821BB8">
        <w:t xml:space="preserve"> </w:t>
      </w:r>
      <w:r w:rsidRPr="00151DB2">
        <w:t>back</w:t>
      </w:r>
      <w:r w:rsidRPr="00151DB2" w:rsidR="00821BB8">
        <w:t xml:space="preserve"> </w:t>
      </w:r>
      <w:r w:rsidRPr="00151DB2">
        <w:t>into</w:t>
      </w:r>
      <w:r w:rsidRPr="00151DB2" w:rsidR="00821BB8">
        <w:t xml:space="preserve"> </w:t>
      </w:r>
      <w:r w:rsidRPr="00151DB2">
        <w:t>a</w:t>
      </w:r>
      <w:r w:rsidRPr="00151DB2" w:rsidR="00821BB8">
        <w:t xml:space="preserve"> </w:t>
      </w:r>
      <w:r w:rsidRPr="00151DB2">
        <w:t>more</w:t>
      </w:r>
      <w:r w:rsidRPr="00151DB2" w:rsidR="00821BB8">
        <w:t xml:space="preserve"> </w:t>
      </w:r>
      <w:r w:rsidRPr="00151DB2">
        <w:t>normal</w:t>
      </w:r>
      <w:r w:rsidRPr="00151DB2" w:rsidR="00821BB8">
        <w:t xml:space="preserve"> </w:t>
      </w:r>
      <w:r w:rsidRPr="00151DB2">
        <w:t>level</w:t>
      </w:r>
      <w:r w:rsidRPr="00151DB2" w:rsidR="00821BB8">
        <w:t xml:space="preserve"> </w:t>
      </w:r>
      <w:r w:rsidRPr="00151DB2">
        <w:t>of</w:t>
      </w:r>
      <w:r w:rsidRPr="00151DB2" w:rsidR="00821BB8">
        <w:t xml:space="preserve"> </w:t>
      </w:r>
      <w:r w:rsidRPr="00151DB2">
        <w:t>trading,</w:t>
      </w:r>
      <w:r w:rsidRPr="00151DB2" w:rsidR="00821BB8">
        <w:t xml:space="preserve"> </w:t>
      </w:r>
      <w:r w:rsidRPr="00151DB2">
        <w:t>the</w:t>
      </w:r>
      <w:r w:rsidRPr="00151DB2" w:rsidR="00821BB8">
        <w:t xml:space="preserve"> </w:t>
      </w:r>
      <w:r w:rsidRPr="00151DB2">
        <w:t>longer</w:t>
      </w:r>
      <w:r w:rsidRPr="00151DB2" w:rsidR="00821BB8">
        <w:t xml:space="preserve"> </w:t>
      </w:r>
      <w:r w:rsidRPr="00151DB2">
        <w:t>it</w:t>
      </w:r>
      <w:r w:rsidRPr="00151DB2" w:rsidR="00821BB8">
        <w:t xml:space="preserve"> </w:t>
      </w:r>
      <w:r w:rsidRPr="00151DB2">
        <w:t>will</w:t>
      </w:r>
      <w:r w:rsidRPr="00151DB2" w:rsidR="00821BB8">
        <w:t xml:space="preserve"> </w:t>
      </w:r>
      <w:r w:rsidRPr="00151DB2">
        <w:t>take</w:t>
      </w:r>
      <w:r w:rsidRPr="00151DB2" w:rsidR="00821BB8">
        <w:t xml:space="preserve"> </w:t>
      </w:r>
      <w:r w:rsidRPr="00151DB2">
        <w:t>to</w:t>
      </w:r>
      <w:r w:rsidRPr="00151DB2" w:rsidR="00821BB8">
        <w:t xml:space="preserve"> </w:t>
      </w:r>
      <w:r w:rsidRPr="00151DB2">
        <w:t>recover</w:t>
      </w:r>
      <w:r w:rsidRPr="00151DB2" w:rsidR="00F70B5F">
        <w:t xml:space="preserve">, </w:t>
      </w:r>
      <w:r w:rsidRPr="00151DB2">
        <w:t>and</w:t>
      </w:r>
      <w:r w:rsidRPr="00151DB2" w:rsidR="00821BB8">
        <w:t xml:space="preserve"> </w:t>
      </w:r>
      <w:r w:rsidRPr="00151DB2">
        <w:t>that</w:t>
      </w:r>
      <w:r w:rsidRPr="00151DB2" w:rsidR="00821BB8">
        <w:t xml:space="preserve"> </w:t>
      </w:r>
      <w:r w:rsidRPr="00151DB2">
        <w:t>i</w:t>
      </w:r>
      <w:r w:rsidRPr="00151DB2" w:rsidR="00AD4E05">
        <w:t>m</w:t>
      </w:r>
      <w:r w:rsidRPr="00151DB2">
        <w:t>pacts</w:t>
      </w:r>
      <w:r w:rsidRPr="00151DB2" w:rsidR="00821BB8">
        <w:t xml:space="preserve"> </w:t>
      </w:r>
      <w:r w:rsidRPr="00151DB2">
        <w:t>on</w:t>
      </w:r>
      <w:r w:rsidRPr="00151DB2" w:rsidR="00821BB8">
        <w:t xml:space="preserve"> </w:t>
      </w:r>
      <w:r w:rsidR="00F64040">
        <w:t>the</w:t>
      </w:r>
      <w:r w:rsidRPr="00151DB2" w:rsidR="00821BB8">
        <w:t xml:space="preserve"> </w:t>
      </w:r>
      <w:r w:rsidRPr="00151DB2">
        <w:t>flowthrough</w:t>
      </w:r>
      <w:r w:rsidRPr="00151DB2" w:rsidR="00821BB8">
        <w:t xml:space="preserve"> </w:t>
      </w:r>
      <w:r w:rsidRPr="00151DB2">
        <w:t>into</w:t>
      </w:r>
      <w:r w:rsidRPr="00151DB2" w:rsidR="00821BB8">
        <w:t xml:space="preserve"> </w:t>
      </w:r>
      <w:r w:rsidRPr="00151DB2" w:rsidR="00AD4E05">
        <w:t>2022.</w:t>
      </w:r>
      <w:r w:rsidRPr="00151DB2" w:rsidR="00821BB8">
        <w:t xml:space="preserve"> </w:t>
      </w:r>
      <w:r w:rsidRPr="00151DB2" w:rsidR="00AD4E05">
        <w:t>The</w:t>
      </w:r>
      <w:r w:rsidRPr="00151DB2" w:rsidR="00821BB8">
        <w:t xml:space="preserve"> </w:t>
      </w:r>
      <w:r w:rsidRPr="00151DB2">
        <w:t>cliff</w:t>
      </w:r>
      <w:r w:rsidR="00F64040">
        <w:t xml:space="preserve"> </w:t>
      </w:r>
      <w:r w:rsidRPr="00151DB2">
        <w:t>edge</w:t>
      </w:r>
      <w:r w:rsidRPr="00151DB2" w:rsidR="00821BB8">
        <w:t xml:space="preserve"> </w:t>
      </w:r>
      <w:r w:rsidRPr="00151DB2">
        <w:t>in</w:t>
      </w:r>
      <w:r w:rsidRPr="00151DB2" w:rsidR="00821BB8">
        <w:t xml:space="preserve"> </w:t>
      </w:r>
      <w:r w:rsidRPr="00151DB2">
        <w:t>March</w:t>
      </w:r>
      <w:r w:rsidRPr="00151DB2" w:rsidR="00821BB8">
        <w:t xml:space="preserve"> </w:t>
      </w:r>
      <w:r w:rsidRPr="00151DB2">
        <w:t>2022</w:t>
      </w:r>
      <w:r w:rsidRPr="00151DB2" w:rsidR="00821BB8">
        <w:t xml:space="preserve"> </w:t>
      </w:r>
      <w:r w:rsidRPr="00151DB2">
        <w:t>is</w:t>
      </w:r>
      <w:r w:rsidRPr="00151DB2" w:rsidR="00821BB8">
        <w:t xml:space="preserve"> </w:t>
      </w:r>
      <w:r w:rsidRPr="00151DB2">
        <w:t>a</w:t>
      </w:r>
      <w:r w:rsidRPr="00151DB2" w:rsidR="00821BB8">
        <w:t xml:space="preserve"> </w:t>
      </w:r>
      <w:r w:rsidRPr="00151DB2">
        <w:t>critical</w:t>
      </w:r>
      <w:r w:rsidRPr="00151DB2" w:rsidR="00821BB8">
        <w:t xml:space="preserve"> </w:t>
      </w:r>
      <w:r w:rsidRPr="00151DB2">
        <w:t>one</w:t>
      </w:r>
      <w:r w:rsidRPr="00151DB2" w:rsidR="00821BB8">
        <w:t xml:space="preserve"> </w:t>
      </w:r>
      <w:r w:rsidRPr="00151DB2">
        <w:t>for</w:t>
      </w:r>
      <w:r w:rsidRPr="00151DB2" w:rsidR="00821BB8">
        <w:t xml:space="preserve"> </w:t>
      </w:r>
      <w:r w:rsidRPr="00151DB2">
        <w:t>us.</w:t>
      </w:r>
      <w:r w:rsidRPr="00151DB2" w:rsidR="00821BB8">
        <w:t xml:space="preserve"> </w:t>
      </w:r>
      <w:r w:rsidRPr="00151DB2">
        <w:t>That</w:t>
      </w:r>
      <w:r w:rsidRPr="00151DB2" w:rsidR="00821BB8">
        <w:t xml:space="preserve"> </w:t>
      </w:r>
      <w:r w:rsidRPr="00151DB2">
        <w:t>is</w:t>
      </w:r>
      <w:r w:rsidRPr="00151DB2" w:rsidR="00821BB8">
        <w:t xml:space="preserve"> </w:t>
      </w:r>
      <w:r w:rsidRPr="00151DB2">
        <w:t>when</w:t>
      </w:r>
      <w:r w:rsidRPr="00151DB2" w:rsidR="00821BB8">
        <w:t xml:space="preserve"> </w:t>
      </w:r>
      <w:r w:rsidRPr="00151DB2" w:rsidR="00AD4E05">
        <w:t>both</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support</w:t>
      </w:r>
      <w:r w:rsidRPr="00151DB2" w:rsidR="00821BB8">
        <w:t xml:space="preserve"> </w:t>
      </w:r>
      <w:r w:rsidRPr="00151DB2">
        <w:t>comes</w:t>
      </w:r>
      <w:r w:rsidRPr="00151DB2" w:rsidR="00821BB8">
        <w:t xml:space="preserve"> </w:t>
      </w:r>
      <w:r w:rsidRPr="00151DB2">
        <w:t>to</w:t>
      </w:r>
      <w:r w:rsidRPr="00151DB2" w:rsidR="00821BB8">
        <w:t xml:space="preserve"> </w:t>
      </w:r>
      <w:r w:rsidRPr="00151DB2">
        <w:t>an</w:t>
      </w:r>
      <w:r w:rsidRPr="00151DB2" w:rsidR="00821BB8">
        <w:t xml:space="preserve"> </w:t>
      </w:r>
      <w:r w:rsidRPr="00151DB2">
        <w:t>end</w:t>
      </w:r>
      <w:r w:rsidRPr="00151DB2" w:rsidR="00821BB8">
        <w:t xml:space="preserve"> </w:t>
      </w:r>
      <w:r w:rsidRPr="00151DB2" w:rsidR="00AD4E05">
        <w:t>but</w:t>
      </w:r>
      <w:r w:rsidRPr="00151DB2" w:rsidR="00821BB8">
        <w:t xml:space="preserve"> </w:t>
      </w:r>
      <w:r w:rsidRPr="00151DB2" w:rsidR="00AD4E05">
        <w:t>also</w:t>
      </w:r>
      <w:r w:rsidRPr="00151DB2" w:rsidR="00821BB8">
        <w:t xml:space="preserve"> </w:t>
      </w:r>
      <w:r w:rsidRPr="00151DB2" w:rsidR="003F25D7">
        <w:t>when</w:t>
      </w:r>
      <w:r w:rsidRPr="00151DB2" w:rsidR="00821BB8">
        <w:t xml:space="preserve"> </w:t>
      </w:r>
      <w:r w:rsidRPr="00151DB2" w:rsidR="00AD4E05">
        <w:t>the</w:t>
      </w:r>
      <w:r w:rsidRPr="00151DB2" w:rsidR="00821BB8">
        <w:t xml:space="preserve"> </w:t>
      </w:r>
      <w:r w:rsidRPr="00151DB2">
        <w:t>VAT</w:t>
      </w:r>
      <w:r w:rsidRPr="00151DB2" w:rsidR="00821BB8">
        <w:t xml:space="preserve"> </w:t>
      </w:r>
      <w:r w:rsidRPr="00151DB2">
        <w:t>rate</w:t>
      </w:r>
      <w:r w:rsidRPr="00151DB2" w:rsidR="00821BB8">
        <w:t xml:space="preserve"> </w:t>
      </w:r>
      <w:r w:rsidRPr="00151DB2">
        <w:t>go</w:t>
      </w:r>
      <w:r w:rsidRPr="00151DB2" w:rsidR="00AD4E05">
        <w:t>es</w:t>
      </w:r>
      <w:r w:rsidRPr="00151DB2" w:rsidR="00821BB8">
        <w:t xml:space="preserve"> </w:t>
      </w:r>
      <w:r w:rsidRPr="00151DB2">
        <w:t>up.</w:t>
      </w:r>
    </w:p>
    <w:p w:rsidR="00AC5C70" w:rsidRPr="00151DB2" w:rsidP="00AC5C70">
      <w:pPr>
        <w:pStyle w:val="Question"/>
      </w:pPr>
      <w:sdt>
        <w:sdtPr>
          <w:alias w:val="Member"/>
          <w:tag w:val="&lt;Member mnisId='4470' dodsId='122026'&gt;"/>
          <w:id w:val="-842463568"/>
          <w:placeholder>
            <w:docPart w:val="DefaultPlaceholder_-1854013440"/>
          </w:placeholder>
          <w:richText/>
        </w:sdtPr>
        <w:sdtContent>
          <w:r w:rsidRPr="00151DB2">
            <w:rPr>
              <w:b/>
            </w:rPr>
            <w:t>Alan</w:t>
          </w:r>
          <w:r w:rsidRPr="00151DB2" w:rsidR="00821BB8">
            <w:rPr>
              <w:b/>
            </w:rPr>
            <w:t xml:space="preserve"> </w:t>
          </w:r>
          <w:r w:rsidRPr="00151DB2">
            <w:rPr>
              <w:b/>
            </w:rPr>
            <w:t>Brown:</w:t>
          </w:r>
        </w:sdtContent>
      </w:sdt>
      <w:r w:rsidRPr="00151DB2" w:rsidR="00821BB8">
        <w:t xml:space="preserve"> </w:t>
      </w:r>
      <w:r w:rsidRPr="00151DB2" w:rsidR="00162A6A">
        <w:t>Both</w:t>
      </w:r>
      <w:r w:rsidRPr="00151DB2" w:rsidR="00821BB8">
        <w:t xml:space="preserve"> </w:t>
      </w:r>
      <w:r w:rsidRPr="00151DB2" w:rsidR="00162A6A">
        <w:t>you</w:t>
      </w:r>
      <w:r w:rsidRPr="00151DB2" w:rsidR="00F70B5F">
        <w:t xml:space="preserve"> </w:t>
      </w:r>
      <w:r w:rsidRPr="00151DB2" w:rsidR="00162A6A">
        <w:t>and</w:t>
      </w:r>
      <w:r w:rsidRPr="00151DB2" w:rsidR="00821BB8">
        <w:t xml:space="preserve"> </w:t>
      </w:r>
      <w:r w:rsidRPr="00151DB2" w:rsidR="00162A6A">
        <w:t>Helen</w:t>
      </w:r>
      <w:r w:rsidRPr="00151DB2" w:rsidR="00821BB8">
        <w:t xml:space="preserve"> </w:t>
      </w:r>
      <w:r w:rsidRPr="00151DB2" w:rsidR="00162A6A">
        <w:t>touched</w:t>
      </w:r>
      <w:r w:rsidRPr="00151DB2" w:rsidR="00821BB8">
        <w:t xml:space="preserve"> </w:t>
      </w:r>
      <w:r w:rsidRPr="00151DB2" w:rsidR="00162A6A">
        <w:t>on</w:t>
      </w:r>
      <w:r w:rsidRPr="00151DB2" w:rsidR="00821BB8">
        <w:t xml:space="preserve"> </w:t>
      </w:r>
      <w:r w:rsidRPr="00151DB2" w:rsidR="00162A6A">
        <w:t>the</w:t>
      </w:r>
      <w:r w:rsidRPr="00151DB2" w:rsidR="00821BB8">
        <w:t xml:space="preserve"> </w:t>
      </w:r>
      <w:r w:rsidRPr="00151DB2" w:rsidR="00162A6A">
        <w:t>fact</w:t>
      </w:r>
      <w:r w:rsidRPr="00151DB2" w:rsidR="00821BB8">
        <w:t xml:space="preserve"> </w:t>
      </w:r>
      <w:r w:rsidRPr="00151DB2" w:rsidR="00162A6A">
        <w:t>that</w:t>
      </w:r>
      <w:r w:rsidRPr="00151DB2" w:rsidR="00821BB8">
        <w:t xml:space="preserve"> </w:t>
      </w:r>
      <w:r w:rsidRPr="00151DB2" w:rsidR="00162A6A">
        <w:t>the</w:t>
      </w:r>
      <w:r w:rsidRPr="00151DB2" w:rsidR="00821BB8">
        <w:t xml:space="preserve"> </w:t>
      </w:r>
      <w:r w:rsidRPr="00151DB2" w:rsidR="00162A6A">
        <w:t>devolved</w:t>
      </w:r>
      <w:r w:rsidRPr="00151DB2" w:rsidR="00821BB8">
        <w:t xml:space="preserve"> </w:t>
      </w:r>
      <w:r w:rsidRPr="00151DB2" w:rsidR="00162A6A">
        <w:t>nations</w:t>
      </w:r>
      <w:r w:rsidRPr="00151DB2" w:rsidR="00821BB8">
        <w:t xml:space="preserve"> </w:t>
      </w:r>
      <w:r w:rsidRPr="00151DB2" w:rsidR="00162A6A">
        <w:t>have</w:t>
      </w:r>
      <w:r w:rsidRPr="00151DB2" w:rsidR="00821BB8">
        <w:t xml:space="preserve"> </w:t>
      </w:r>
      <w:r w:rsidRPr="00151DB2" w:rsidR="00162A6A">
        <w:t>extended</w:t>
      </w:r>
      <w:r w:rsidRPr="00151DB2" w:rsidR="00821BB8">
        <w:t xml:space="preserve"> </w:t>
      </w:r>
      <w:r w:rsidRPr="00151DB2" w:rsidR="00162A6A">
        <w:t>the</w:t>
      </w:r>
      <w:r w:rsidRPr="00151DB2" w:rsidR="00821BB8">
        <w:t xml:space="preserve"> </w:t>
      </w:r>
      <w:r w:rsidRPr="00151DB2" w:rsidR="00162A6A">
        <w:t>business</w:t>
      </w:r>
      <w:r w:rsidRPr="00151DB2" w:rsidR="00821BB8">
        <w:t xml:space="preserve"> </w:t>
      </w:r>
      <w:r w:rsidRPr="00151DB2" w:rsidR="00162A6A">
        <w:t>rates</w:t>
      </w:r>
      <w:r w:rsidRPr="00151DB2" w:rsidR="00821BB8">
        <w:t xml:space="preserve"> </w:t>
      </w:r>
      <w:r w:rsidRPr="00151DB2" w:rsidR="00162A6A">
        <w:t>holiday</w:t>
      </w:r>
      <w:r w:rsidRPr="00151DB2" w:rsidR="00821BB8">
        <w:t xml:space="preserve"> </w:t>
      </w:r>
      <w:r w:rsidRPr="00151DB2" w:rsidR="00162A6A">
        <w:t>for</w:t>
      </w:r>
      <w:r w:rsidRPr="00151DB2" w:rsidR="00821BB8">
        <w:t xml:space="preserve"> </w:t>
      </w:r>
      <w:r w:rsidRPr="00151DB2" w:rsidR="00162A6A">
        <w:t>this</w:t>
      </w:r>
      <w:r w:rsidRPr="00151DB2" w:rsidR="00821BB8">
        <w:t xml:space="preserve"> </w:t>
      </w:r>
      <w:r w:rsidRPr="00151DB2" w:rsidR="00162A6A">
        <w:t>full</w:t>
      </w:r>
      <w:r w:rsidRPr="00151DB2" w:rsidR="00821BB8">
        <w:t xml:space="preserve"> </w:t>
      </w:r>
      <w:r w:rsidRPr="00151DB2" w:rsidR="00162A6A">
        <w:t>financial</w:t>
      </w:r>
      <w:r w:rsidRPr="00151DB2" w:rsidR="00821BB8">
        <w:t xml:space="preserve"> </w:t>
      </w:r>
      <w:r w:rsidRPr="00151DB2" w:rsidR="00162A6A">
        <w:t>year.</w:t>
      </w:r>
      <w:r w:rsidRPr="00151DB2" w:rsidR="00821BB8">
        <w:t xml:space="preserve"> </w:t>
      </w:r>
      <w:r w:rsidRPr="00151DB2">
        <w:t>Are</w:t>
      </w:r>
      <w:r w:rsidRPr="00151DB2" w:rsidR="00821BB8">
        <w:t xml:space="preserve"> </w:t>
      </w:r>
      <w:r w:rsidRPr="00151DB2">
        <w:t>you</w:t>
      </w:r>
      <w:r w:rsidRPr="00151DB2" w:rsidR="00821BB8">
        <w:t xml:space="preserve"> </w:t>
      </w:r>
      <w:r w:rsidRPr="00151DB2">
        <w:t>able</w:t>
      </w:r>
      <w:r w:rsidRPr="00151DB2" w:rsidR="00821BB8">
        <w:t xml:space="preserve"> </w:t>
      </w:r>
      <w:r w:rsidRPr="00151DB2">
        <w:t>to</w:t>
      </w:r>
      <w:r w:rsidRPr="00151DB2" w:rsidR="00821BB8">
        <w:t xml:space="preserve"> </w:t>
      </w:r>
      <w:r w:rsidRPr="00151DB2">
        <w:t>put</w:t>
      </w:r>
      <w:r w:rsidRPr="00151DB2" w:rsidR="00821BB8">
        <w:t xml:space="preserve"> </w:t>
      </w:r>
      <w:r w:rsidRPr="00151DB2">
        <w:t>a</w:t>
      </w:r>
      <w:r w:rsidRPr="00151DB2" w:rsidR="00821BB8">
        <w:t xml:space="preserve"> </w:t>
      </w:r>
      <w:r w:rsidRPr="00151DB2">
        <w:t>finger</w:t>
      </w:r>
      <w:r w:rsidRPr="00151DB2" w:rsidR="00821BB8">
        <w:t xml:space="preserve"> </w:t>
      </w:r>
      <w:r w:rsidRPr="00151DB2">
        <w:t>on</w:t>
      </w:r>
      <w:r w:rsidRPr="00151DB2" w:rsidR="00821BB8">
        <w:t xml:space="preserve"> </w:t>
      </w:r>
      <w:r w:rsidRPr="00151DB2">
        <w:t>why</w:t>
      </w:r>
      <w:r w:rsidRPr="00151DB2" w:rsidR="00821BB8">
        <w:t xml:space="preserve"> </w:t>
      </w:r>
      <w:r w:rsidRPr="00151DB2">
        <w:t>the</w:t>
      </w:r>
      <w:r w:rsidRPr="00151DB2" w:rsidR="00821BB8">
        <w:t xml:space="preserve"> </w:t>
      </w:r>
      <w:r w:rsidRPr="00151DB2">
        <w:t>UK</w:t>
      </w:r>
      <w:r w:rsidRPr="00151DB2" w:rsidR="00821BB8">
        <w:t xml:space="preserve"> </w:t>
      </w:r>
      <w:r w:rsidRPr="00151DB2">
        <w:t>Government</w:t>
      </w:r>
      <w:r w:rsidRPr="00151DB2" w:rsidR="00821BB8">
        <w:t xml:space="preserve"> </w:t>
      </w:r>
      <w:r w:rsidRPr="00151DB2">
        <w:t>ha</w:t>
      </w:r>
      <w:r w:rsidRPr="00151DB2" w:rsidR="0059498F">
        <w:t>ve</w:t>
      </w:r>
      <w:r w:rsidRPr="00151DB2" w:rsidR="00821BB8">
        <w:t xml:space="preserve"> </w:t>
      </w:r>
      <w:r w:rsidRPr="00151DB2">
        <w:t>been</w:t>
      </w:r>
      <w:r w:rsidRPr="00151DB2" w:rsidR="00821BB8">
        <w:t xml:space="preserve"> </w:t>
      </w:r>
      <w:r w:rsidRPr="00151DB2" w:rsidR="00162A6A">
        <w:t>so</w:t>
      </w:r>
      <w:r w:rsidRPr="00151DB2" w:rsidR="00821BB8">
        <w:t xml:space="preserve"> </w:t>
      </w:r>
      <w:r w:rsidRPr="00151DB2" w:rsidR="00162A6A">
        <w:t>resistant</w:t>
      </w:r>
      <w:r w:rsidRPr="00151DB2" w:rsidR="00821BB8">
        <w:t xml:space="preserve"> </w:t>
      </w:r>
      <w:r w:rsidRPr="00151DB2" w:rsidR="00162A6A">
        <w:t>to</w:t>
      </w:r>
      <w:r w:rsidRPr="00151DB2" w:rsidR="00821BB8">
        <w:t xml:space="preserve"> </w:t>
      </w:r>
      <w:r w:rsidRPr="00151DB2" w:rsidR="00162A6A">
        <w:t>calls</w:t>
      </w:r>
      <w:r w:rsidRPr="00151DB2" w:rsidR="00821BB8">
        <w:t xml:space="preserve"> </w:t>
      </w:r>
      <w:r w:rsidRPr="00151DB2" w:rsidR="00162A6A">
        <w:t>to</w:t>
      </w:r>
      <w:r w:rsidRPr="00151DB2" w:rsidR="00821BB8">
        <w:t xml:space="preserve"> </w:t>
      </w:r>
      <w:r w:rsidRPr="00151DB2" w:rsidR="00162A6A">
        <w:t>do</w:t>
      </w:r>
      <w:r w:rsidRPr="00151DB2" w:rsidR="00821BB8">
        <w:t xml:space="preserve"> </w:t>
      </w:r>
      <w:r w:rsidRPr="00151DB2" w:rsidR="00162A6A">
        <w:t>the</w:t>
      </w:r>
      <w:r w:rsidRPr="00151DB2" w:rsidR="00821BB8">
        <w:t xml:space="preserve"> </w:t>
      </w:r>
      <w:r w:rsidRPr="00151DB2" w:rsidR="00162A6A">
        <w:t>same</w:t>
      </w:r>
      <w:r w:rsidRPr="00151DB2" w:rsidR="00821BB8">
        <w:t xml:space="preserve"> </w:t>
      </w:r>
      <w:r w:rsidRPr="00151DB2" w:rsidR="001D5B3B">
        <w:t>in</w:t>
      </w:r>
      <w:r w:rsidRPr="00151DB2" w:rsidR="00821BB8">
        <w:t xml:space="preserve"> </w:t>
      </w:r>
      <w:r w:rsidRPr="00151DB2" w:rsidR="001D5B3B">
        <w:t>England</w:t>
      </w:r>
      <w:r w:rsidRPr="00151DB2" w:rsidR="0059498F">
        <w:t>, while</w:t>
      </w:r>
      <w:r w:rsidRPr="00151DB2" w:rsidR="00821BB8">
        <w:t xml:space="preserve"> </w:t>
      </w:r>
      <w:r w:rsidRPr="00151DB2" w:rsidR="001D5B3B">
        <w:t>the</w:t>
      </w:r>
      <w:r w:rsidRPr="00151DB2" w:rsidR="00821BB8">
        <w:t xml:space="preserve"> </w:t>
      </w:r>
      <w:r w:rsidRPr="00151DB2">
        <w:t>devolved</w:t>
      </w:r>
      <w:r w:rsidRPr="00151DB2" w:rsidR="00821BB8">
        <w:t xml:space="preserve"> </w:t>
      </w:r>
      <w:r w:rsidRPr="00151DB2">
        <w:t>nations</w:t>
      </w:r>
      <w:r w:rsidRPr="00151DB2" w:rsidR="00821BB8">
        <w:t xml:space="preserve"> </w:t>
      </w:r>
      <w:r w:rsidRPr="00151DB2">
        <w:t>have</w:t>
      </w:r>
      <w:r w:rsidRPr="00151DB2" w:rsidR="00821BB8">
        <w:t xml:space="preserve"> </w:t>
      </w:r>
      <w:r w:rsidRPr="00151DB2">
        <w:t>acted?</w:t>
      </w:r>
    </w:p>
    <w:p w:rsidR="00AC5C70" w:rsidRPr="00151DB2" w:rsidP="00AC5C70">
      <w:pPr>
        <w:pStyle w:val="Answer"/>
      </w:pPr>
      <w:sdt>
        <w:sdtPr>
          <w:alias w:val="Witness"/>
          <w:id w:val="-1846160143"/>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1D5B3B">
        <w:t>You</w:t>
      </w:r>
      <w:r w:rsidRPr="00151DB2" w:rsidR="00821BB8">
        <w:t xml:space="preserve"> </w:t>
      </w:r>
      <w:r w:rsidRPr="00151DB2" w:rsidR="001D5B3B">
        <w:t>would</w:t>
      </w:r>
      <w:r w:rsidRPr="00151DB2" w:rsidR="00821BB8">
        <w:t xml:space="preserve"> </w:t>
      </w:r>
      <w:r w:rsidRPr="00151DB2" w:rsidR="001D5B3B">
        <w:t>have</w:t>
      </w:r>
      <w:r w:rsidRPr="00151DB2" w:rsidR="00821BB8">
        <w:t xml:space="preserve"> </w:t>
      </w:r>
      <w:r w:rsidRPr="00151DB2" w:rsidR="001D5B3B">
        <w:t>to</w:t>
      </w:r>
      <w:r w:rsidRPr="00151DB2" w:rsidR="00821BB8">
        <w:t xml:space="preserve"> </w:t>
      </w:r>
      <w:r w:rsidRPr="00151DB2" w:rsidR="001D5B3B">
        <w:t>ask</w:t>
      </w:r>
      <w:r w:rsidRPr="00151DB2" w:rsidR="00821BB8">
        <w:t xml:space="preserve"> </w:t>
      </w:r>
      <w:r w:rsidRPr="00151DB2" w:rsidR="001D5B3B">
        <w:t>the</w:t>
      </w:r>
      <w:r w:rsidRPr="00151DB2" w:rsidR="00821BB8">
        <w:t xml:space="preserve"> </w:t>
      </w:r>
      <w:r w:rsidRPr="00151DB2">
        <w:t>Chancellor</w:t>
      </w:r>
      <w:r w:rsidRPr="00151DB2" w:rsidR="00821BB8">
        <w:t xml:space="preserve"> </w:t>
      </w:r>
      <w:r w:rsidRPr="00151DB2">
        <w:t>or</w:t>
      </w:r>
      <w:r w:rsidRPr="00151DB2" w:rsidR="00821BB8">
        <w:t xml:space="preserve"> </w:t>
      </w:r>
      <w:r w:rsidRPr="00151DB2">
        <w:t>the</w:t>
      </w:r>
      <w:r w:rsidRPr="00151DB2" w:rsidR="00821BB8">
        <w:t xml:space="preserve"> </w:t>
      </w:r>
      <w:r w:rsidRPr="00151DB2">
        <w:t>Financial</w:t>
      </w:r>
      <w:r w:rsidRPr="00151DB2" w:rsidR="00821BB8">
        <w:t xml:space="preserve"> </w:t>
      </w:r>
      <w:r w:rsidRPr="00151DB2">
        <w:t>Secretary</w:t>
      </w:r>
      <w:r w:rsidRPr="00151DB2" w:rsidR="00821BB8">
        <w:t xml:space="preserve"> </w:t>
      </w:r>
      <w:r w:rsidRPr="00151DB2">
        <w:t>for</w:t>
      </w:r>
      <w:r w:rsidRPr="00151DB2" w:rsidR="00821BB8">
        <w:t xml:space="preserve"> </w:t>
      </w:r>
      <w:r w:rsidRPr="00151DB2">
        <w:t>that</w:t>
      </w:r>
      <w:r w:rsidRPr="00151DB2" w:rsidR="00821BB8">
        <w:t xml:space="preserve"> </w:t>
      </w:r>
      <w:r w:rsidRPr="00151DB2">
        <w:t>decision.</w:t>
      </w:r>
      <w:r w:rsidRPr="00151DB2" w:rsidR="00821BB8">
        <w:t xml:space="preserve"> </w:t>
      </w:r>
      <w:r w:rsidRPr="00151DB2">
        <w:t>Obviously,</w:t>
      </w:r>
      <w:r w:rsidRPr="00151DB2" w:rsidR="00821BB8">
        <w:t xml:space="preserve"> </w:t>
      </w:r>
      <w:r w:rsidRPr="00151DB2" w:rsidR="00CC2E65">
        <w:t>with</w:t>
      </w:r>
      <w:r w:rsidRPr="00151DB2" w:rsidR="00821BB8">
        <w:t xml:space="preserve"> </w:t>
      </w:r>
      <w:r w:rsidRPr="00151DB2" w:rsidR="001D5B3B">
        <w:t>any</w:t>
      </w:r>
      <w:r w:rsidRPr="00151DB2" w:rsidR="00821BB8">
        <w:t xml:space="preserve"> </w:t>
      </w:r>
      <w:r w:rsidRPr="00151DB2" w:rsidR="001D5B3B">
        <w:t>decision</w:t>
      </w:r>
      <w:r w:rsidRPr="00151DB2" w:rsidR="00821BB8">
        <w:t xml:space="preserve"> </w:t>
      </w:r>
      <w:r w:rsidRPr="00151DB2" w:rsidR="001D5B3B">
        <w:t>that</w:t>
      </w:r>
      <w:r w:rsidRPr="00151DB2" w:rsidR="00821BB8">
        <w:t xml:space="preserve"> </w:t>
      </w:r>
      <w:r w:rsidRPr="00151DB2" w:rsidR="001D5B3B">
        <w:t>is</w:t>
      </w:r>
      <w:r w:rsidRPr="00151DB2" w:rsidR="00821BB8">
        <w:t xml:space="preserve"> </w:t>
      </w:r>
      <w:r w:rsidRPr="00151DB2" w:rsidR="001D5B3B">
        <w:t>made</w:t>
      </w:r>
      <w:r w:rsidRPr="00151DB2" w:rsidR="00821BB8">
        <w:t xml:space="preserve"> </w:t>
      </w:r>
      <w:r w:rsidRPr="00151DB2" w:rsidR="001D5B3B">
        <w:t>in</w:t>
      </w:r>
      <w:r w:rsidRPr="00151DB2" w:rsidR="00821BB8">
        <w:t xml:space="preserve"> </w:t>
      </w:r>
      <w:r w:rsidRPr="00151DB2" w:rsidR="001D5B3B">
        <w:t>England</w:t>
      </w:r>
      <w:r w:rsidRPr="00151DB2" w:rsidR="00CC2E65">
        <w:t>,</w:t>
      </w:r>
      <w:r w:rsidRPr="00151DB2" w:rsidR="00821BB8">
        <w:t xml:space="preserve"> </w:t>
      </w:r>
      <w:r w:rsidRPr="00151DB2" w:rsidR="00CC2E65">
        <w:t>you</w:t>
      </w:r>
      <w:r w:rsidRPr="00151DB2" w:rsidR="00821BB8">
        <w:t xml:space="preserve"> </w:t>
      </w:r>
      <w:r w:rsidRPr="00151DB2" w:rsidR="00CC2E65">
        <w:t>then</w:t>
      </w:r>
      <w:r w:rsidRPr="00151DB2" w:rsidR="00821BB8">
        <w:t xml:space="preserve"> </w:t>
      </w:r>
      <w:r w:rsidRPr="00151DB2" w:rsidR="00CC2E65">
        <w:t>get</w:t>
      </w:r>
      <w:r w:rsidRPr="00151DB2" w:rsidR="00821BB8">
        <w:t xml:space="preserve"> </w:t>
      </w:r>
      <w:r w:rsidRPr="00151DB2" w:rsidR="00CC2E65">
        <w:t>consequential</w:t>
      </w:r>
      <w:r w:rsidRPr="00151DB2" w:rsidR="00821BB8">
        <w:t xml:space="preserve"> </w:t>
      </w:r>
      <w:r w:rsidRPr="00151DB2" w:rsidR="00CC2E65">
        <w:t>payments</w:t>
      </w:r>
      <w:r w:rsidRPr="00151DB2" w:rsidR="00821BB8">
        <w:t xml:space="preserve"> </w:t>
      </w:r>
      <w:r w:rsidRPr="00151DB2" w:rsidR="00CC2E65">
        <w:t>that</w:t>
      </w:r>
      <w:r w:rsidRPr="00151DB2" w:rsidR="00821BB8">
        <w:t xml:space="preserve"> </w:t>
      </w:r>
      <w:r w:rsidRPr="00151DB2" w:rsidR="00CC2E65">
        <w:t>flow</w:t>
      </w:r>
      <w:r w:rsidRPr="00151DB2" w:rsidR="00821BB8">
        <w:t xml:space="preserve"> </w:t>
      </w:r>
      <w:r w:rsidRPr="00151DB2" w:rsidR="00CC2E65">
        <w:t>through</w:t>
      </w:r>
      <w:r w:rsidRPr="00151DB2" w:rsidR="00821BB8">
        <w:t xml:space="preserve"> </w:t>
      </w:r>
      <w:r w:rsidRPr="00151DB2" w:rsidR="00CC2E65">
        <w:t>to</w:t>
      </w:r>
      <w:r w:rsidRPr="00151DB2" w:rsidR="00821BB8">
        <w:t xml:space="preserve"> </w:t>
      </w:r>
      <w:r w:rsidRPr="00151DB2" w:rsidR="00CC2E65">
        <w:t>the</w:t>
      </w:r>
      <w:r w:rsidRPr="00151DB2" w:rsidR="00821BB8">
        <w:t xml:space="preserve"> </w:t>
      </w:r>
      <w:r w:rsidRPr="00151DB2" w:rsidR="00CC2E65">
        <w:t>devolved</w:t>
      </w:r>
      <w:r w:rsidRPr="00151DB2" w:rsidR="00821BB8">
        <w:t xml:space="preserve"> </w:t>
      </w:r>
      <w:r w:rsidRPr="00151DB2" w:rsidR="00CC2E65">
        <w:t>nations</w:t>
      </w:r>
      <w:r w:rsidRPr="00151DB2" w:rsidR="00821BB8">
        <w:t xml:space="preserve"> </w:t>
      </w:r>
      <w:r w:rsidRPr="00151DB2" w:rsidR="00CC2E65">
        <w:t>and</w:t>
      </w:r>
      <w:r w:rsidRPr="00151DB2" w:rsidR="00821BB8">
        <w:t xml:space="preserve"> </w:t>
      </w:r>
      <w:r w:rsidRPr="00151DB2" w:rsidR="00CC2E65">
        <w:t>it</w:t>
      </w:r>
      <w:r w:rsidRPr="00151DB2" w:rsidR="00821BB8">
        <w:t xml:space="preserve"> </w:t>
      </w:r>
      <w:r w:rsidRPr="00151DB2">
        <w:t>is</w:t>
      </w:r>
      <w:r w:rsidRPr="00151DB2" w:rsidR="00821BB8">
        <w:t xml:space="preserve"> </w:t>
      </w:r>
      <w:r w:rsidRPr="00151DB2">
        <w:t>for</w:t>
      </w:r>
      <w:r w:rsidRPr="00151DB2" w:rsidR="00821BB8">
        <w:t xml:space="preserve"> </w:t>
      </w:r>
      <w:r w:rsidRPr="00151DB2">
        <w:t>them</w:t>
      </w:r>
      <w:r w:rsidRPr="00151DB2" w:rsidR="00821BB8">
        <w:t xml:space="preserve"> </w:t>
      </w:r>
      <w:r w:rsidRPr="00151DB2">
        <w:t>to</w:t>
      </w:r>
      <w:r w:rsidRPr="00151DB2" w:rsidR="00821BB8">
        <w:t xml:space="preserve"> </w:t>
      </w:r>
      <w:r w:rsidRPr="00151DB2">
        <w:t>determine</w:t>
      </w:r>
      <w:r w:rsidRPr="00151DB2" w:rsidR="00821BB8">
        <w:t xml:space="preserve"> </w:t>
      </w:r>
      <w:r w:rsidRPr="00151DB2">
        <w:t>how</w:t>
      </w:r>
      <w:r w:rsidRPr="00151DB2" w:rsidR="00821BB8">
        <w:t xml:space="preserve"> </w:t>
      </w:r>
      <w:r w:rsidRPr="00151DB2">
        <w:t>best</w:t>
      </w:r>
      <w:r w:rsidRPr="00151DB2" w:rsidR="00821BB8">
        <w:t xml:space="preserve"> </w:t>
      </w:r>
      <w:r w:rsidRPr="00151DB2">
        <w:t>to</w:t>
      </w:r>
      <w:r w:rsidRPr="00151DB2" w:rsidR="00821BB8">
        <w:t xml:space="preserve"> </w:t>
      </w:r>
      <w:r w:rsidRPr="00151DB2">
        <w:t>use</w:t>
      </w:r>
      <w:r w:rsidRPr="00151DB2" w:rsidR="00821BB8">
        <w:t xml:space="preserve"> </w:t>
      </w:r>
      <w:r w:rsidRPr="00151DB2">
        <w:t>that</w:t>
      </w:r>
      <w:r w:rsidRPr="00151DB2" w:rsidR="00821BB8">
        <w:t xml:space="preserve"> </w:t>
      </w:r>
      <w:r w:rsidRPr="00151DB2">
        <w:t>money</w:t>
      </w:r>
      <w:r w:rsidRPr="00151DB2" w:rsidR="00821BB8">
        <w:t xml:space="preserve"> </w:t>
      </w:r>
      <w:r w:rsidRPr="00151DB2">
        <w:t>as</w:t>
      </w:r>
      <w:r w:rsidRPr="00151DB2" w:rsidR="00821BB8">
        <w:t xml:space="preserve"> </w:t>
      </w:r>
      <w:r w:rsidRPr="00151DB2">
        <w:t>they</w:t>
      </w:r>
      <w:r w:rsidRPr="00151DB2" w:rsidR="00821BB8">
        <w:t xml:space="preserve"> </w:t>
      </w:r>
      <w:r w:rsidRPr="00151DB2">
        <w:t>see</w:t>
      </w:r>
      <w:r w:rsidRPr="00151DB2" w:rsidR="00821BB8">
        <w:t xml:space="preserve"> </w:t>
      </w:r>
      <w:r w:rsidRPr="00151DB2">
        <w:t>fit.</w:t>
      </w:r>
      <w:r w:rsidRPr="00151DB2" w:rsidR="00821BB8">
        <w:t xml:space="preserve"> </w:t>
      </w:r>
      <w:r w:rsidRPr="00151DB2">
        <w:t>There</w:t>
      </w:r>
      <w:r w:rsidRPr="00151DB2" w:rsidR="00821BB8">
        <w:t xml:space="preserve"> </w:t>
      </w:r>
      <w:r w:rsidRPr="00151DB2">
        <w:t>have</w:t>
      </w:r>
      <w:r w:rsidRPr="00151DB2" w:rsidR="00821BB8">
        <w:t xml:space="preserve"> </w:t>
      </w:r>
      <w:r w:rsidRPr="00151DB2">
        <w:t>been</w:t>
      </w:r>
      <w:r w:rsidRPr="00151DB2" w:rsidR="00821BB8">
        <w:t xml:space="preserve"> </w:t>
      </w:r>
      <w:r w:rsidRPr="00151DB2" w:rsidR="00CC2E65">
        <w:t>slight</w:t>
      </w:r>
      <w:r w:rsidRPr="00151DB2" w:rsidR="00821BB8">
        <w:t xml:space="preserve"> </w:t>
      </w:r>
      <w:r w:rsidRPr="00151DB2" w:rsidR="00CC2E65">
        <w:t>differences</w:t>
      </w:r>
      <w:r w:rsidRPr="00151DB2" w:rsidR="00821BB8">
        <w:t xml:space="preserve"> </w:t>
      </w:r>
      <w:r w:rsidRPr="00151DB2" w:rsidR="00CC2E65">
        <w:t>where</w:t>
      </w:r>
      <w:r w:rsidRPr="00151DB2" w:rsidR="00821BB8">
        <w:t xml:space="preserve"> </w:t>
      </w:r>
      <w:r w:rsidRPr="00151DB2" w:rsidR="00CC2E65">
        <w:t>English</w:t>
      </w:r>
      <w:r w:rsidRPr="00151DB2" w:rsidR="00821BB8">
        <w:t xml:space="preserve"> </w:t>
      </w:r>
      <w:r w:rsidRPr="00151DB2" w:rsidR="00CC2E65">
        <w:t>businesses</w:t>
      </w:r>
      <w:r w:rsidRPr="00151DB2" w:rsidR="00821BB8">
        <w:t xml:space="preserve"> </w:t>
      </w:r>
      <w:r w:rsidRPr="00151DB2" w:rsidR="00CC2E65">
        <w:t>have</w:t>
      </w:r>
      <w:r w:rsidRPr="00151DB2" w:rsidR="00821BB8">
        <w:t xml:space="preserve"> </w:t>
      </w:r>
      <w:r w:rsidRPr="00151DB2" w:rsidR="00CC2E65">
        <w:t>benefitted</w:t>
      </w:r>
      <w:r w:rsidRPr="00151DB2" w:rsidR="00821BB8">
        <w:t xml:space="preserve"> </w:t>
      </w:r>
      <w:r w:rsidRPr="00151DB2" w:rsidR="00CC2E65">
        <w:t>from</w:t>
      </w:r>
      <w:r w:rsidRPr="00151DB2" w:rsidR="00821BB8">
        <w:t xml:space="preserve"> </w:t>
      </w:r>
      <w:r w:rsidRPr="00151DB2" w:rsidR="00CC2E65">
        <w:t>a</w:t>
      </w:r>
      <w:r w:rsidRPr="00151DB2" w:rsidR="00821BB8">
        <w:t xml:space="preserve"> </w:t>
      </w:r>
      <w:r w:rsidRPr="00151DB2" w:rsidR="00CC2E65">
        <w:t>more</w:t>
      </w:r>
      <w:r w:rsidRPr="00151DB2" w:rsidR="00821BB8">
        <w:t xml:space="preserve"> </w:t>
      </w:r>
      <w:r w:rsidRPr="00151DB2" w:rsidR="00CC2E65">
        <w:t>favourable</w:t>
      </w:r>
      <w:r w:rsidRPr="00151DB2" w:rsidR="00821BB8">
        <w:t xml:space="preserve"> </w:t>
      </w:r>
      <w:r w:rsidRPr="00151DB2" w:rsidR="00CC2E65">
        <w:t>grant</w:t>
      </w:r>
      <w:r w:rsidRPr="00151DB2" w:rsidR="00821BB8">
        <w:t xml:space="preserve"> </w:t>
      </w:r>
      <w:r w:rsidRPr="00151DB2" w:rsidR="00CC2E65">
        <w:t>scheme</w:t>
      </w:r>
      <w:r w:rsidRPr="00151DB2" w:rsidR="00821BB8">
        <w:t xml:space="preserve"> </w:t>
      </w:r>
      <w:r w:rsidRPr="00151DB2" w:rsidR="00CC2E65">
        <w:t>or</w:t>
      </w:r>
      <w:r w:rsidRPr="00151DB2" w:rsidR="00821BB8">
        <w:t xml:space="preserve"> </w:t>
      </w:r>
      <w:r w:rsidRPr="00151DB2" w:rsidR="00CC2E65">
        <w:t>more</w:t>
      </w:r>
      <w:r w:rsidRPr="00151DB2" w:rsidR="00821BB8">
        <w:t xml:space="preserve"> </w:t>
      </w:r>
      <w:r w:rsidRPr="00151DB2" w:rsidR="00CC2E65">
        <w:t>favourable</w:t>
      </w:r>
      <w:r w:rsidRPr="00151DB2" w:rsidR="00821BB8">
        <w:t xml:space="preserve"> </w:t>
      </w:r>
      <w:r w:rsidRPr="00151DB2" w:rsidR="00CC2E65">
        <w:t>support</w:t>
      </w:r>
      <w:r w:rsidRPr="00151DB2" w:rsidR="00821BB8">
        <w:t xml:space="preserve"> </w:t>
      </w:r>
      <w:r w:rsidRPr="00151DB2" w:rsidR="00CC2E65">
        <w:t>in</w:t>
      </w:r>
      <w:r w:rsidRPr="00151DB2" w:rsidR="00821BB8">
        <w:t xml:space="preserve"> </w:t>
      </w:r>
      <w:r w:rsidRPr="00151DB2" w:rsidR="00CC2E65">
        <w:t>other</w:t>
      </w:r>
      <w:r w:rsidRPr="00151DB2" w:rsidR="00821BB8">
        <w:t xml:space="preserve"> </w:t>
      </w:r>
      <w:r w:rsidRPr="00151DB2" w:rsidR="00CC2E65">
        <w:t>areas.</w:t>
      </w:r>
      <w:r w:rsidRPr="00151DB2" w:rsidR="00821BB8">
        <w:t xml:space="preserve"> </w:t>
      </w:r>
      <w:r w:rsidRPr="00151DB2" w:rsidR="00CC2E65">
        <w:t>In</w:t>
      </w:r>
      <w:r w:rsidRPr="00151DB2" w:rsidR="00821BB8">
        <w:t xml:space="preserve"> </w:t>
      </w:r>
      <w:r w:rsidRPr="00151DB2">
        <w:t>other</w:t>
      </w:r>
      <w:r w:rsidRPr="00151DB2" w:rsidR="00821BB8">
        <w:t xml:space="preserve"> </w:t>
      </w:r>
      <w:r w:rsidRPr="00151DB2" w:rsidR="003F25D7">
        <w:t>cases</w:t>
      </w:r>
      <w:r w:rsidRPr="00151DB2" w:rsidR="00CC2E65">
        <w:t>,</w:t>
      </w:r>
      <w:r w:rsidRPr="00151DB2" w:rsidR="00821BB8">
        <w:t xml:space="preserve"> </w:t>
      </w:r>
      <w:r w:rsidR="00F64040">
        <w:t xml:space="preserve">the </w:t>
      </w:r>
      <w:r w:rsidRPr="00151DB2">
        <w:t>Scottish</w:t>
      </w:r>
      <w:r w:rsidRPr="00151DB2" w:rsidR="00821BB8">
        <w:t xml:space="preserve"> </w:t>
      </w:r>
      <w:r w:rsidRPr="00151DB2">
        <w:t>and</w:t>
      </w:r>
      <w:r w:rsidRPr="00151DB2" w:rsidR="00821BB8">
        <w:t xml:space="preserve"> </w:t>
      </w:r>
      <w:r w:rsidRPr="00151DB2">
        <w:t>Welsh</w:t>
      </w:r>
      <w:r w:rsidRPr="00151DB2" w:rsidR="00821BB8">
        <w:t xml:space="preserve"> </w:t>
      </w:r>
      <w:r w:rsidRPr="00151DB2">
        <w:t>Governments</w:t>
      </w:r>
      <w:r w:rsidRPr="00151DB2" w:rsidR="00821BB8">
        <w:t xml:space="preserve"> </w:t>
      </w:r>
      <w:r w:rsidRPr="00151DB2">
        <w:t>have</w:t>
      </w:r>
      <w:r w:rsidRPr="00151DB2" w:rsidR="00821BB8">
        <w:t xml:space="preserve"> </w:t>
      </w:r>
      <w:r w:rsidRPr="00151DB2">
        <w:t>taken</w:t>
      </w:r>
      <w:r w:rsidRPr="00151DB2" w:rsidR="00821BB8">
        <w:t xml:space="preserve"> </w:t>
      </w:r>
      <w:r w:rsidRPr="00151DB2" w:rsidR="00CC2E65">
        <w:t>different</w:t>
      </w:r>
      <w:r w:rsidRPr="00151DB2" w:rsidR="00821BB8">
        <w:t xml:space="preserve"> </w:t>
      </w:r>
      <w:r w:rsidRPr="00151DB2">
        <w:t>decisions</w:t>
      </w:r>
      <w:r w:rsidRPr="00151DB2" w:rsidR="00821BB8">
        <w:t xml:space="preserve"> </w:t>
      </w:r>
      <w:r w:rsidRPr="00151DB2">
        <w:t>and</w:t>
      </w:r>
      <w:r w:rsidRPr="00151DB2" w:rsidR="00821BB8">
        <w:t xml:space="preserve"> </w:t>
      </w:r>
      <w:r w:rsidRPr="00151DB2" w:rsidR="00CC2E65">
        <w:t>have</w:t>
      </w:r>
      <w:r w:rsidRPr="00151DB2" w:rsidR="00821BB8">
        <w:t xml:space="preserve"> </w:t>
      </w:r>
      <w:r w:rsidRPr="00151DB2" w:rsidR="00CC2E65">
        <w:t>given</w:t>
      </w:r>
      <w:r w:rsidRPr="00151DB2" w:rsidR="00821BB8">
        <w:t xml:space="preserve"> </w:t>
      </w:r>
      <w:r w:rsidRPr="00151DB2" w:rsidR="00CC2E65">
        <w:t>different</w:t>
      </w:r>
      <w:r w:rsidRPr="00151DB2" w:rsidR="00821BB8">
        <w:t xml:space="preserve"> </w:t>
      </w:r>
      <w:r w:rsidRPr="00151DB2" w:rsidR="00CC2E65">
        <w:t>support</w:t>
      </w:r>
      <w:r w:rsidRPr="00151DB2" w:rsidR="00821BB8">
        <w:t xml:space="preserve"> </w:t>
      </w:r>
      <w:r w:rsidRPr="00151DB2" w:rsidR="00CC2E65">
        <w:t>across</w:t>
      </w:r>
      <w:r w:rsidRPr="00151DB2" w:rsidR="00821BB8">
        <w:t xml:space="preserve"> </w:t>
      </w:r>
      <w:r w:rsidRPr="00151DB2" w:rsidR="00CC2E65">
        <w:t>that.</w:t>
      </w:r>
      <w:r w:rsidRPr="00151DB2" w:rsidR="00821BB8">
        <w:t xml:space="preserve"> </w:t>
      </w:r>
      <w:r w:rsidRPr="00151DB2" w:rsidR="00CC2E65">
        <w:t>I</w:t>
      </w:r>
      <w:r w:rsidR="00F64040">
        <w:t xml:space="preserve"> can</w:t>
      </w:r>
      <w:r w:rsidRPr="00151DB2" w:rsidR="00CC2E65">
        <w:t>not</w:t>
      </w:r>
      <w:r w:rsidRPr="00151DB2" w:rsidR="00821BB8">
        <w:t xml:space="preserve"> </w:t>
      </w:r>
      <w:r w:rsidRPr="00151DB2" w:rsidR="00CC2E65">
        <w:t>answer</w:t>
      </w:r>
      <w:r w:rsidRPr="00151DB2" w:rsidR="00821BB8">
        <w:t xml:space="preserve"> </w:t>
      </w:r>
      <w:r w:rsidRPr="00151DB2" w:rsidR="00CC2E65">
        <w:t>that</w:t>
      </w:r>
      <w:r w:rsidRPr="00151DB2" w:rsidR="00821BB8">
        <w:t xml:space="preserve"> </w:t>
      </w:r>
      <w:r w:rsidRPr="00151DB2" w:rsidR="00CC2E65">
        <w:t>question,</w:t>
      </w:r>
      <w:r w:rsidRPr="00151DB2" w:rsidR="00821BB8">
        <w:t xml:space="preserve"> </w:t>
      </w:r>
      <w:r w:rsidRPr="00151DB2">
        <w:t>I</w:t>
      </w:r>
      <w:r w:rsidRPr="00151DB2" w:rsidR="00821BB8">
        <w:t xml:space="preserve"> </w:t>
      </w:r>
      <w:r w:rsidRPr="00151DB2">
        <w:t>am</w:t>
      </w:r>
      <w:r w:rsidRPr="00151DB2" w:rsidR="00821BB8">
        <w:t xml:space="preserve"> </w:t>
      </w:r>
      <w:r w:rsidRPr="00151DB2">
        <w:t>afraid.</w:t>
      </w:r>
    </w:p>
    <w:p w:rsidR="00FC168A" w:rsidRPr="00151DB2" w:rsidP="00FC168A">
      <w:pPr>
        <w:pStyle w:val="Answer"/>
      </w:pPr>
      <w:sdt>
        <w:sdtPr>
          <w:alias w:val="Witness"/>
          <w:id w:val="1468087533"/>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t>It</w:t>
      </w:r>
      <w:r w:rsidRPr="00151DB2" w:rsidR="00821BB8">
        <w:t xml:space="preserve"> </w:t>
      </w:r>
      <w:r w:rsidRPr="00151DB2">
        <w:t>is</w:t>
      </w:r>
      <w:r w:rsidRPr="00151DB2" w:rsidR="00821BB8">
        <w:t xml:space="preserve"> </w:t>
      </w:r>
      <w:r w:rsidRPr="00151DB2">
        <w:t>interesting</w:t>
      </w:r>
      <w:r w:rsidRPr="00151DB2" w:rsidR="00821BB8">
        <w:t xml:space="preserve"> </w:t>
      </w:r>
      <w:r w:rsidRPr="00151DB2">
        <w:t>because</w:t>
      </w:r>
      <w:r w:rsidRPr="00151DB2" w:rsidR="00821BB8">
        <w:t xml:space="preserve"> </w:t>
      </w:r>
      <w:r w:rsidRPr="00151DB2">
        <w:t>much</w:t>
      </w:r>
      <w:r w:rsidRPr="00151DB2" w:rsidR="00821BB8">
        <w:t xml:space="preserve"> </w:t>
      </w:r>
      <w:r w:rsidRPr="00151DB2">
        <w:t>of</w:t>
      </w:r>
      <w:r w:rsidRPr="00151DB2" w:rsidR="00821BB8">
        <w:t xml:space="preserve"> </w:t>
      </w:r>
      <w:r w:rsidRPr="00151DB2">
        <w:t>the</w:t>
      </w:r>
      <w:r w:rsidRPr="00151DB2" w:rsidR="00821BB8">
        <w:t xml:space="preserve"> </w:t>
      </w:r>
      <w:r w:rsidRPr="00151DB2">
        <w:t>debate</w:t>
      </w:r>
      <w:r w:rsidRPr="00151DB2" w:rsidR="00821BB8">
        <w:t xml:space="preserve"> </w:t>
      </w:r>
      <w:r w:rsidRPr="00151DB2">
        <w:t>is</w:t>
      </w:r>
      <w:r w:rsidRPr="00151DB2" w:rsidR="00821BB8">
        <w:t xml:space="preserve"> </w:t>
      </w:r>
      <w:r w:rsidRPr="00151DB2">
        <w:t>similar</w:t>
      </w:r>
      <w:r w:rsidRPr="00151DB2" w:rsidR="00821BB8">
        <w:t xml:space="preserve"> </w:t>
      </w:r>
      <w:r w:rsidRPr="00151DB2">
        <w:t>to</w:t>
      </w:r>
      <w:r w:rsidRPr="00151DB2" w:rsidR="00821BB8">
        <w:t xml:space="preserve"> </w:t>
      </w:r>
      <w:r w:rsidRPr="00151DB2">
        <w:t>the</w:t>
      </w:r>
      <w:r w:rsidRPr="00151DB2" w:rsidR="00821BB8">
        <w:t xml:space="preserve"> </w:t>
      </w:r>
      <w:r w:rsidRPr="00151DB2">
        <w:t>rent</w:t>
      </w:r>
      <w:r w:rsidRPr="00151DB2" w:rsidR="00821BB8">
        <w:t xml:space="preserve"> </w:t>
      </w:r>
      <w:r w:rsidRPr="00151DB2">
        <w:t>debate</w:t>
      </w:r>
      <w:r w:rsidR="00F64040">
        <w:t>. I</w:t>
      </w:r>
      <w:r w:rsidRPr="00151DB2" w:rsidR="00103565">
        <w:t>f</w:t>
      </w:r>
      <w:r w:rsidRPr="00151DB2" w:rsidR="00821BB8">
        <w:t xml:space="preserve"> </w:t>
      </w:r>
      <w:r w:rsidRPr="00151DB2">
        <w:t>you</w:t>
      </w:r>
      <w:r w:rsidRPr="00151DB2" w:rsidR="00821BB8">
        <w:t xml:space="preserve"> </w:t>
      </w:r>
      <w:r w:rsidRPr="00151DB2">
        <w:t>give</w:t>
      </w:r>
      <w:r w:rsidRPr="00151DB2" w:rsidR="00821BB8">
        <w:t xml:space="preserve"> </w:t>
      </w:r>
      <w:r w:rsidRPr="00151DB2">
        <w:t>a</w:t>
      </w:r>
      <w:r w:rsidRPr="00151DB2" w:rsidR="00821BB8">
        <w:t xml:space="preserve"> </w:t>
      </w:r>
      <w:r w:rsidRPr="00151DB2">
        <w:t>business</w:t>
      </w:r>
      <w:r w:rsidRPr="00151DB2" w:rsidR="00821BB8">
        <w:t xml:space="preserve"> </w:t>
      </w:r>
      <w:r w:rsidRPr="00151DB2" w:rsidR="003F25D7">
        <w:t>rates</w:t>
      </w:r>
      <w:r w:rsidRPr="00151DB2" w:rsidR="00821BB8">
        <w:t xml:space="preserve"> </w:t>
      </w:r>
      <w:r w:rsidRPr="00151DB2">
        <w:t>holiday</w:t>
      </w:r>
      <w:r w:rsidRPr="00151DB2" w:rsidR="00821BB8">
        <w:t xml:space="preserve"> </w:t>
      </w:r>
      <w:r w:rsidRPr="00151DB2">
        <w:t>to</w:t>
      </w:r>
      <w:r w:rsidRPr="00151DB2" w:rsidR="00821BB8">
        <w:t xml:space="preserve"> </w:t>
      </w:r>
      <w:r w:rsidRPr="00151DB2">
        <w:t>everyone,</w:t>
      </w:r>
      <w:r w:rsidRPr="00151DB2" w:rsidR="00821BB8">
        <w:t xml:space="preserve"> </w:t>
      </w:r>
      <w:r w:rsidRPr="00151DB2">
        <w:t>there</w:t>
      </w:r>
      <w:r w:rsidRPr="00151DB2" w:rsidR="00821BB8">
        <w:t xml:space="preserve"> </w:t>
      </w:r>
      <w:r w:rsidRPr="00151DB2">
        <w:t>are</w:t>
      </w:r>
      <w:r w:rsidRPr="00151DB2" w:rsidR="00821BB8">
        <w:t xml:space="preserve"> </w:t>
      </w:r>
      <w:r w:rsidRPr="00151DB2">
        <w:t>some</w:t>
      </w:r>
      <w:r w:rsidRPr="00151DB2" w:rsidR="00821BB8">
        <w:t xml:space="preserve"> </w:t>
      </w:r>
      <w:r w:rsidRPr="00151DB2">
        <w:t>people</w:t>
      </w:r>
      <w:r w:rsidRPr="00151DB2" w:rsidR="00821BB8">
        <w:t xml:space="preserve"> </w:t>
      </w:r>
      <w:r w:rsidRPr="00151DB2">
        <w:t>who</w:t>
      </w:r>
      <w:r w:rsidRPr="00151DB2" w:rsidR="00821BB8">
        <w:t xml:space="preserve"> </w:t>
      </w:r>
      <w:r w:rsidRPr="00151DB2">
        <w:t>need</w:t>
      </w:r>
      <w:r w:rsidRPr="00151DB2" w:rsidR="00821BB8">
        <w:t xml:space="preserve"> </w:t>
      </w:r>
      <w:r w:rsidRPr="00151DB2">
        <w:t>it</w:t>
      </w:r>
      <w:r w:rsidRPr="00151DB2" w:rsidR="00821BB8">
        <w:t xml:space="preserve"> </w:t>
      </w:r>
      <w:r w:rsidRPr="00151DB2">
        <w:t>and</w:t>
      </w:r>
      <w:r w:rsidRPr="00151DB2" w:rsidR="00821BB8">
        <w:t xml:space="preserve"> </w:t>
      </w:r>
      <w:r w:rsidRPr="00151DB2">
        <w:t>some</w:t>
      </w:r>
      <w:r w:rsidRPr="00151DB2" w:rsidR="00821BB8">
        <w:t xml:space="preserve"> </w:t>
      </w:r>
      <w:r w:rsidRPr="00151DB2">
        <w:t>who</w:t>
      </w:r>
      <w:r w:rsidRPr="00151DB2" w:rsidR="00821BB8">
        <w:t xml:space="preserve"> </w:t>
      </w:r>
      <w:r w:rsidRPr="00151DB2">
        <w:t>do</w:t>
      </w:r>
      <w:r w:rsidRPr="00151DB2" w:rsidR="00821BB8">
        <w:t xml:space="preserve"> </w:t>
      </w:r>
      <w:r w:rsidRPr="00151DB2">
        <w:t>not.</w:t>
      </w:r>
      <w:r w:rsidRPr="00151DB2" w:rsidR="00821BB8">
        <w:t xml:space="preserve"> </w:t>
      </w:r>
      <w:r w:rsidRPr="00151DB2" w:rsidR="003F25D7">
        <w:t>Scotland</w:t>
      </w:r>
      <w:r w:rsidRPr="00151DB2" w:rsidR="00821BB8">
        <w:t xml:space="preserve"> </w:t>
      </w:r>
      <w:r w:rsidRPr="00151DB2">
        <w:t>has</w:t>
      </w:r>
      <w:r w:rsidRPr="00151DB2" w:rsidR="00821BB8">
        <w:t xml:space="preserve"> </w:t>
      </w:r>
      <w:r w:rsidRPr="00151DB2">
        <w:t>required</w:t>
      </w:r>
      <w:r w:rsidRPr="00151DB2" w:rsidR="00821BB8">
        <w:t xml:space="preserve"> </w:t>
      </w:r>
      <w:r w:rsidRPr="00151DB2">
        <w:t>people</w:t>
      </w:r>
      <w:r w:rsidRPr="00151DB2" w:rsidR="00821BB8">
        <w:t xml:space="preserve"> </w:t>
      </w:r>
      <w:r w:rsidRPr="00151DB2">
        <w:t>to</w:t>
      </w:r>
      <w:r w:rsidRPr="00151DB2" w:rsidR="00821BB8">
        <w:t xml:space="preserve"> </w:t>
      </w:r>
      <w:r w:rsidRPr="00151DB2">
        <w:t>apply</w:t>
      </w:r>
      <w:r w:rsidRPr="00151DB2" w:rsidR="00821BB8">
        <w:t xml:space="preserve"> </w:t>
      </w:r>
      <w:r w:rsidRPr="00151DB2">
        <w:t>for</w:t>
      </w:r>
      <w:r w:rsidRPr="00151DB2" w:rsidR="00821BB8">
        <w:t xml:space="preserve"> </w:t>
      </w:r>
      <w:r w:rsidRPr="00151DB2">
        <w:t>it</w:t>
      </w:r>
      <w:r w:rsidRPr="00151DB2" w:rsidR="00821BB8">
        <w:t xml:space="preserve"> </w:t>
      </w:r>
      <w:r w:rsidRPr="00151DB2">
        <w:t>rather</w:t>
      </w:r>
      <w:r w:rsidRPr="00151DB2" w:rsidR="00821BB8">
        <w:t xml:space="preserve"> </w:t>
      </w:r>
      <w:r w:rsidRPr="00151DB2">
        <w:t>than</w:t>
      </w:r>
      <w:r w:rsidRPr="00151DB2" w:rsidR="00821BB8">
        <w:t xml:space="preserve"> </w:t>
      </w:r>
      <w:r w:rsidRPr="00151DB2" w:rsidR="00103565">
        <w:t>everybody</w:t>
      </w:r>
      <w:r w:rsidRPr="00151DB2" w:rsidR="00821BB8">
        <w:t xml:space="preserve"> </w:t>
      </w:r>
      <w:r w:rsidRPr="00151DB2" w:rsidR="00103565">
        <w:t>having</w:t>
      </w:r>
      <w:r w:rsidRPr="00151DB2" w:rsidR="00821BB8">
        <w:t xml:space="preserve"> </w:t>
      </w:r>
      <w:r w:rsidRPr="00151DB2" w:rsidR="00103565">
        <w:t>it</w:t>
      </w:r>
      <w:r w:rsidRPr="00151DB2" w:rsidR="00821BB8">
        <w:t xml:space="preserve"> </w:t>
      </w:r>
      <w:r w:rsidRPr="00151DB2" w:rsidR="00103565">
        <w:t>automatically.</w:t>
      </w:r>
      <w:r w:rsidRPr="00151DB2" w:rsidR="00821BB8">
        <w:t xml:space="preserve"> </w:t>
      </w:r>
      <w:r w:rsidRPr="00151DB2" w:rsidR="00103565">
        <w:t>That</w:t>
      </w:r>
      <w:r w:rsidRPr="00151DB2" w:rsidR="00821BB8">
        <w:t xml:space="preserve"> </w:t>
      </w:r>
      <w:r w:rsidRPr="00151DB2" w:rsidR="00103565">
        <w:t>was</w:t>
      </w:r>
      <w:r w:rsidRPr="00151DB2" w:rsidR="00821BB8">
        <w:t xml:space="preserve"> </w:t>
      </w:r>
      <w:r w:rsidRPr="00151DB2" w:rsidR="00103565">
        <w:t>quite</w:t>
      </w:r>
      <w:r w:rsidRPr="00151DB2" w:rsidR="00821BB8">
        <w:t xml:space="preserve"> </w:t>
      </w:r>
      <w:r w:rsidRPr="00151DB2" w:rsidR="00103565">
        <w:t>a</w:t>
      </w:r>
      <w:r w:rsidRPr="00151DB2" w:rsidR="00821BB8">
        <w:t xml:space="preserve"> </w:t>
      </w:r>
      <w:r w:rsidRPr="00151DB2">
        <w:t>neat</w:t>
      </w:r>
      <w:r w:rsidRPr="00151DB2" w:rsidR="00821BB8">
        <w:t xml:space="preserve"> </w:t>
      </w:r>
      <w:r w:rsidRPr="00151DB2">
        <w:t>mechanism</w:t>
      </w:r>
      <w:r w:rsidRPr="00151DB2" w:rsidR="00821BB8">
        <w:t xml:space="preserve"> </w:t>
      </w:r>
      <w:r w:rsidRPr="00151DB2">
        <w:t>to</w:t>
      </w:r>
      <w:r w:rsidRPr="00151DB2" w:rsidR="00821BB8">
        <w:t xml:space="preserve"> </w:t>
      </w:r>
      <w:r w:rsidRPr="00151DB2">
        <w:t>put</w:t>
      </w:r>
      <w:r w:rsidRPr="00151DB2" w:rsidR="00821BB8">
        <w:t xml:space="preserve"> </w:t>
      </w:r>
      <w:r w:rsidRPr="00151DB2">
        <w:t>the</w:t>
      </w:r>
      <w:r w:rsidRPr="00151DB2" w:rsidR="00821BB8">
        <w:t xml:space="preserve"> </w:t>
      </w:r>
      <w:r w:rsidRPr="00151DB2">
        <w:t>onus</w:t>
      </w:r>
      <w:r w:rsidRPr="00151DB2" w:rsidR="00821BB8">
        <w:t xml:space="preserve"> </w:t>
      </w:r>
      <w:r w:rsidRPr="00151DB2">
        <w:t>on</w:t>
      </w:r>
      <w:r w:rsidRPr="00151DB2" w:rsidR="00821BB8">
        <w:t xml:space="preserve"> </w:t>
      </w:r>
      <w:r w:rsidRPr="00151DB2">
        <w:t>the</w:t>
      </w:r>
      <w:r w:rsidRPr="00151DB2" w:rsidR="00821BB8">
        <w:t xml:space="preserve"> </w:t>
      </w:r>
      <w:r w:rsidRPr="00151DB2">
        <w:t>business</w:t>
      </w:r>
      <w:r w:rsidRPr="00151DB2" w:rsidR="00821BB8">
        <w:t xml:space="preserve"> </w:t>
      </w:r>
      <w:r w:rsidRPr="00151DB2">
        <w:t>to</w:t>
      </w:r>
      <w:r w:rsidRPr="00151DB2" w:rsidR="00821BB8">
        <w:t xml:space="preserve"> </w:t>
      </w:r>
      <w:r w:rsidRPr="00151DB2">
        <w:t>think</w:t>
      </w:r>
      <w:r w:rsidRPr="00151DB2" w:rsidR="00821BB8">
        <w:t xml:space="preserve"> </w:t>
      </w:r>
      <w:r w:rsidRPr="00151DB2">
        <w:t>about</w:t>
      </w:r>
      <w:r w:rsidRPr="00151DB2" w:rsidR="00821BB8">
        <w:t xml:space="preserve"> </w:t>
      </w:r>
      <w:r w:rsidRPr="00151DB2">
        <w:t>whether</w:t>
      </w:r>
      <w:r w:rsidRPr="00151DB2" w:rsidR="00821BB8">
        <w:t xml:space="preserve"> </w:t>
      </w:r>
      <w:r w:rsidRPr="00151DB2">
        <w:t>they</w:t>
      </w:r>
      <w:r w:rsidRPr="00151DB2" w:rsidR="00821BB8">
        <w:t xml:space="preserve"> </w:t>
      </w:r>
      <w:r w:rsidRPr="00151DB2">
        <w:t>really</w:t>
      </w:r>
      <w:r w:rsidRPr="00151DB2" w:rsidR="00821BB8">
        <w:t xml:space="preserve"> </w:t>
      </w:r>
      <w:r w:rsidRPr="00151DB2">
        <w:t>needed</w:t>
      </w:r>
      <w:r w:rsidRPr="00151DB2" w:rsidR="00821BB8">
        <w:t xml:space="preserve"> </w:t>
      </w:r>
      <w:r w:rsidRPr="00151DB2">
        <w:t>that</w:t>
      </w:r>
      <w:r w:rsidRPr="00151DB2" w:rsidR="00821BB8">
        <w:t xml:space="preserve"> </w:t>
      </w:r>
      <w:r w:rsidRPr="00151DB2">
        <w:t>holiday</w:t>
      </w:r>
      <w:r w:rsidRPr="00151DB2" w:rsidR="00821BB8">
        <w:t xml:space="preserve"> </w:t>
      </w:r>
      <w:r w:rsidRPr="00151DB2">
        <w:t>before</w:t>
      </w:r>
      <w:r w:rsidRPr="00151DB2" w:rsidR="00821BB8">
        <w:t xml:space="preserve"> </w:t>
      </w:r>
      <w:r w:rsidRPr="00151DB2">
        <w:t>applying</w:t>
      </w:r>
      <w:r w:rsidRPr="00151DB2" w:rsidR="00821BB8">
        <w:t xml:space="preserve"> </w:t>
      </w:r>
      <w:r w:rsidRPr="00151DB2">
        <w:t>for</w:t>
      </w:r>
      <w:r w:rsidRPr="00151DB2" w:rsidR="00821BB8">
        <w:t xml:space="preserve"> </w:t>
      </w:r>
      <w:r w:rsidRPr="00151DB2">
        <w:t>it</w:t>
      </w:r>
      <w:r w:rsidR="00F64040">
        <w:t xml:space="preserve">, </w:t>
      </w:r>
      <w:r w:rsidRPr="00151DB2" w:rsidR="00103565">
        <w:t>rather</w:t>
      </w:r>
      <w:r w:rsidRPr="00151DB2" w:rsidR="00821BB8">
        <w:t xml:space="preserve"> </w:t>
      </w:r>
      <w:r w:rsidRPr="00151DB2" w:rsidR="00103565">
        <w:t>than</w:t>
      </w:r>
      <w:r w:rsidRPr="00151DB2" w:rsidR="00821BB8">
        <w:t xml:space="preserve"> </w:t>
      </w:r>
      <w:r w:rsidRPr="00151DB2" w:rsidR="00103565">
        <w:t>it</w:t>
      </w:r>
      <w:r w:rsidRPr="00151DB2" w:rsidR="00821BB8">
        <w:t xml:space="preserve"> </w:t>
      </w:r>
      <w:r w:rsidRPr="00151DB2" w:rsidR="00103565">
        <w:t>going</w:t>
      </w:r>
      <w:r w:rsidRPr="00151DB2" w:rsidR="00821BB8">
        <w:t xml:space="preserve"> </w:t>
      </w:r>
      <w:r w:rsidRPr="00151DB2" w:rsidR="00103565">
        <w:t>to</w:t>
      </w:r>
      <w:r w:rsidRPr="00151DB2" w:rsidR="00821BB8">
        <w:t xml:space="preserve"> </w:t>
      </w:r>
      <w:r w:rsidRPr="00151DB2">
        <w:t>everybody</w:t>
      </w:r>
      <w:r w:rsidRPr="00151DB2" w:rsidR="00821BB8">
        <w:t xml:space="preserve"> </w:t>
      </w:r>
      <w:r w:rsidRPr="00151DB2" w:rsidR="00103565">
        <w:t>and</w:t>
      </w:r>
      <w:r w:rsidRPr="00151DB2" w:rsidR="00821BB8">
        <w:t xml:space="preserve"> </w:t>
      </w:r>
      <w:r w:rsidRPr="00151DB2" w:rsidR="00103565">
        <w:t>a</w:t>
      </w:r>
      <w:r w:rsidRPr="00151DB2" w:rsidR="00821BB8">
        <w:t xml:space="preserve"> </w:t>
      </w:r>
      <w:r w:rsidRPr="00151DB2" w:rsidR="00103565">
        <w:t>debate</w:t>
      </w:r>
      <w:r w:rsidRPr="00151DB2" w:rsidR="00821BB8">
        <w:t xml:space="preserve"> </w:t>
      </w:r>
      <w:r w:rsidRPr="00151DB2" w:rsidR="00103565">
        <w:t>ensuing</w:t>
      </w:r>
      <w:r w:rsidRPr="00151DB2" w:rsidR="00821BB8">
        <w:t xml:space="preserve"> </w:t>
      </w:r>
      <w:r w:rsidRPr="00151DB2" w:rsidR="00103565">
        <w:t>about</w:t>
      </w:r>
      <w:r w:rsidRPr="00151DB2" w:rsidR="00821BB8">
        <w:t xml:space="preserve"> </w:t>
      </w:r>
      <w:r w:rsidRPr="00151DB2" w:rsidR="00103565">
        <w:t>whether</w:t>
      </w:r>
      <w:r w:rsidRPr="00151DB2" w:rsidR="00821BB8">
        <w:t xml:space="preserve"> </w:t>
      </w:r>
      <w:r w:rsidRPr="00151DB2" w:rsidR="00103565">
        <w:t>everybody</w:t>
      </w:r>
      <w:r w:rsidR="00F64040">
        <w:t>,</w:t>
      </w:r>
      <w:r w:rsidRPr="00151DB2" w:rsidR="00821BB8">
        <w:t xml:space="preserve"> </w:t>
      </w:r>
      <w:r w:rsidRPr="00151DB2">
        <w:t>in</w:t>
      </w:r>
      <w:r w:rsidRPr="00151DB2" w:rsidR="00821BB8">
        <w:t xml:space="preserve"> </w:t>
      </w:r>
      <w:r w:rsidRPr="00151DB2">
        <w:t>fact</w:t>
      </w:r>
      <w:r w:rsidR="00F64040">
        <w:t>,</w:t>
      </w:r>
      <w:r w:rsidRPr="00151DB2" w:rsidR="00821BB8">
        <w:t xml:space="preserve"> </w:t>
      </w:r>
      <w:r w:rsidRPr="00151DB2" w:rsidR="003F25D7">
        <w:t>needed</w:t>
      </w:r>
      <w:r w:rsidRPr="00151DB2" w:rsidR="00821BB8">
        <w:t xml:space="preserve"> </w:t>
      </w:r>
      <w:r w:rsidRPr="00151DB2">
        <w:t>it.</w:t>
      </w:r>
    </w:p>
    <w:p w:rsidR="00FC168A" w:rsidRPr="00151DB2" w:rsidP="00FC168A">
      <w:pPr>
        <w:pStyle w:val="Question"/>
      </w:pPr>
      <w:sdt>
        <w:sdtPr>
          <w:alias w:val="Member"/>
          <w:tag w:val="&lt;Member mnisId='4470' dodsId='122026'&gt;"/>
          <w:id w:val="101303061"/>
          <w:placeholder>
            <w:docPart w:val="DefaultPlaceholder_-1854013440"/>
          </w:placeholder>
          <w:richText/>
        </w:sdtPr>
        <w:sdtContent>
          <w:r w:rsidRPr="00151DB2">
            <w:rPr>
              <w:b/>
            </w:rPr>
            <w:t>Alan</w:t>
          </w:r>
          <w:r w:rsidRPr="00151DB2" w:rsidR="00821BB8">
            <w:rPr>
              <w:b/>
            </w:rPr>
            <w:t xml:space="preserve"> </w:t>
          </w:r>
          <w:r w:rsidRPr="00151DB2">
            <w:rPr>
              <w:b/>
            </w:rPr>
            <w:t>Brown:</w:t>
          </w:r>
        </w:sdtContent>
      </w:sdt>
      <w:r w:rsidRPr="00151DB2" w:rsidR="00821BB8">
        <w:t xml:space="preserve"> </w:t>
      </w:r>
      <w:r w:rsidR="00F64040">
        <w:t xml:space="preserve">On </w:t>
      </w:r>
      <w:r w:rsidRPr="00151DB2">
        <w:t>furlough</w:t>
      </w:r>
      <w:r w:rsidR="00F64040">
        <w:t>, y</w:t>
      </w:r>
      <w:r w:rsidRPr="00151DB2">
        <w:t>ou</w:t>
      </w:r>
      <w:r w:rsidRPr="00151DB2" w:rsidR="00821BB8">
        <w:t xml:space="preserve"> </w:t>
      </w:r>
      <w:r w:rsidRPr="00151DB2">
        <w:t>mentioned</w:t>
      </w:r>
      <w:r w:rsidRPr="00151DB2" w:rsidR="00821BB8">
        <w:t xml:space="preserve"> </w:t>
      </w:r>
      <w:r w:rsidRPr="00151DB2">
        <w:t>there</w:t>
      </w:r>
      <w:r w:rsidRPr="00151DB2" w:rsidR="00821BB8">
        <w:t xml:space="preserve"> </w:t>
      </w:r>
      <w:r w:rsidRPr="00151DB2">
        <w:t>is</w:t>
      </w:r>
      <w:r w:rsidRPr="00151DB2" w:rsidR="00821BB8">
        <w:t xml:space="preserve"> </w:t>
      </w:r>
      <w:r w:rsidRPr="00151DB2">
        <w:t>an</w:t>
      </w:r>
      <w:r w:rsidRPr="00151DB2" w:rsidR="00821BB8">
        <w:t xml:space="preserve"> </w:t>
      </w:r>
      <w:r w:rsidRPr="00151DB2">
        <w:t>artificial</w:t>
      </w:r>
      <w:r w:rsidRPr="00151DB2" w:rsidR="00821BB8">
        <w:t xml:space="preserve"> </w:t>
      </w:r>
      <w:r w:rsidRPr="00151DB2">
        <w:t>labour</w:t>
      </w:r>
      <w:r w:rsidRPr="00151DB2" w:rsidR="00821BB8">
        <w:t xml:space="preserve"> </w:t>
      </w:r>
      <w:r w:rsidRPr="00151DB2">
        <w:t>market</w:t>
      </w:r>
      <w:r w:rsidRPr="00151DB2" w:rsidR="00821BB8">
        <w:t xml:space="preserve"> </w:t>
      </w:r>
      <w:r w:rsidRPr="00151DB2" w:rsidR="006B7E3A">
        <w:t>just</w:t>
      </w:r>
      <w:r w:rsidRPr="00151DB2" w:rsidR="00821BB8">
        <w:t xml:space="preserve"> </w:t>
      </w:r>
      <w:r w:rsidRPr="00151DB2" w:rsidR="006B7E3A">
        <w:t>now.</w:t>
      </w:r>
      <w:r w:rsidRPr="00151DB2" w:rsidR="00821BB8">
        <w:t xml:space="preserve"> </w:t>
      </w:r>
      <w:r w:rsidRPr="00151DB2" w:rsidR="006B7E3A">
        <w:t>I</w:t>
      </w:r>
      <w:r w:rsidRPr="00151DB2" w:rsidR="00821BB8">
        <w:t xml:space="preserve"> </w:t>
      </w:r>
      <w:r w:rsidRPr="00151DB2" w:rsidR="006B7E3A">
        <w:t>have</w:t>
      </w:r>
      <w:r w:rsidRPr="00151DB2" w:rsidR="00821BB8">
        <w:t xml:space="preserve"> </w:t>
      </w:r>
      <w:r w:rsidRPr="00151DB2" w:rsidR="006B7E3A">
        <w:t>noticed</w:t>
      </w:r>
      <w:r w:rsidRPr="00151DB2" w:rsidR="00821BB8">
        <w:t xml:space="preserve"> </w:t>
      </w:r>
      <w:r w:rsidRPr="00151DB2" w:rsidR="006B7E3A">
        <w:t>a</w:t>
      </w:r>
      <w:r w:rsidRPr="00151DB2" w:rsidR="00821BB8">
        <w:t xml:space="preserve"> </w:t>
      </w:r>
      <w:r w:rsidRPr="00151DB2" w:rsidR="006B7E3A">
        <w:t>narrative</w:t>
      </w:r>
      <w:r w:rsidRPr="00151DB2" w:rsidR="00821BB8">
        <w:t xml:space="preserve"> </w:t>
      </w:r>
      <w:r w:rsidRPr="00151DB2" w:rsidR="006B7E3A">
        <w:t>in</w:t>
      </w:r>
      <w:r w:rsidRPr="00151DB2" w:rsidR="00821BB8">
        <w:t xml:space="preserve"> </w:t>
      </w:r>
      <w:r w:rsidRPr="00151DB2" w:rsidR="006B7E3A">
        <w:t>some</w:t>
      </w:r>
      <w:r w:rsidRPr="00151DB2" w:rsidR="00821BB8">
        <w:t xml:space="preserve"> </w:t>
      </w:r>
      <w:r w:rsidRPr="00151DB2" w:rsidR="006B7E3A">
        <w:t>quarters</w:t>
      </w:r>
      <w:r w:rsidRPr="00151DB2" w:rsidR="00821BB8">
        <w:t xml:space="preserve"> </w:t>
      </w:r>
      <w:r w:rsidRPr="00151DB2" w:rsidR="006B7E3A">
        <w:t>that</w:t>
      </w:r>
      <w:r w:rsidRPr="00151DB2" w:rsidR="00821BB8">
        <w:t xml:space="preserve"> </w:t>
      </w:r>
      <w:r w:rsidRPr="00151DB2" w:rsidR="006B7E3A">
        <w:t>is</w:t>
      </w:r>
      <w:r w:rsidRPr="00151DB2" w:rsidR="00821BB8">
        <w:t xml:space="preserve"> </w:t>
      </w:r>
      <w:r w:rsidRPr="00151DB2" w:rsidR="006B7E3A">
        <w:t>saying</w:t>
      </w:r>
      <w:r w:rsidRPr="00151DB2" w:rsidR="00821BB8">
        <w:t xml:space="preserve"> </w:t>
      </w:r>
      <w:r w:rsidRPr="00151DB2" w:rsidR="006B7E3A">
        <w:t>s</w:t>
      </w:r>
      <w:r w:rsidRPr="00151DB2">
        <w:t>ome</w:t>
      </w:r>
      <w:r w:rsidRPr="00151DB2" w:rsidR="00821BB8">
        <w:t xml:space="preserve"> </w:t>
      </w:r>
      <w:r w:rsidRPr="00151DB2">
        <w:t>people</w:t>
      </w:r>
      <w:r w:rsidRPr="00151DB2" w:rsidR="00821BB8">
        <w:t xml:space="preserve"> </w:t>
      </w:r>
      <w:r w:rsidRPr="00151DB2">
        <w:t>have</w:t>
      </w:r>
      <w:r w:rsidRPr="00151DB2" w:rsidR="00821BB8">
        <w:t xml:space="preserve"> </w:t>
      </w:r>
      <w:r w:rsidRPr="00151DB2">
        <w:t>been</w:t>
      </w:r>
      <w:r w:rsidRPr="00151DB2" w:rsidR="00821BB8">
        <w:t xml:space="preserve"> </w:t>
      </w:r>
      <w:r w:rsidRPr="00151DB2">
        <w:t>getting</w:t>
      </w:r>
      <w:r w:rsidRPr="00151DB2" w:rsidR="00821BB8">
        <w:t xml:space="preserve"> </w:t>
      </w:r>
      <w:r w:rsidRPr="00151DB2">
        <w:t>furlough</w:t>
      </w:r>
      <w:r w:rsidRPr="00151DB2" w:rsidR="00821BB8">
        <w:t xml:space="preserve"> </w:t>
      </w:r>
      <w:r w:rsidRPr="00151DB2" w:rsidR="00D82C34">
        <w:t>but</w:t>
      </w:r>
      <w:r w:rsidRPr="00151DB2" w:rsidR="00821BB8">
        <w:t xml:space="preserve"> </w:t>
      </w:r>
      <w:r w:rsidRPr="00151DB2" w:rsidR="00D82C34">
        <w:t>there</w:t>
      </w:r>
      <w:r w:rsidRPr="00151DB2" w:rsidR="00821BB8">
        <w:t xml:space="preserve"> </w:t>
      </w:r>
      <w:r w:rsidRPr="00151DB2" w:rsidR="00D82C34">
        <w:t>will</w:t>
      </w:r>
      <w:r w:rsidRPr="00151DB2" w:rsidR="00821BB8">
        <w:t xml:space="preserve"> </w:t>
      </w:r>
      <w:r w:rsidRPr="00151DB2" w:rsidR="00D82C34">
        <w:t>not</w:t>
      </w:r>
      <w:r w:rsidRPr="00151DB2" w:rsidR="00821BB8">
        <w:t xml:space="preserve"> </w:t>
      </w:r>
      <w:r w:rsidRPr="00151DB2" w:rsidR="00D82C34">
        <w:t>be</w:t>
      </w:r>
      <w:r w:rsidRPr="00151DB2" w:rsidR="00821BB8">
        <w:t xml:space="preserve"> </w:t>
      </w:r>
      <w:r w:rsidRPr="00151DB2" w:rsidR="00D82C34">
        <w:t>a</w:t>
      </w:r>
      <w:r w:rsidRPr="00151DB2" w:rsidR="00821BB8">
        <w:t xml:space="preserve"> </w:t>
      </w:r>
      <w:r w:rsidRPr="00151DB2" w:rsidR="00D82C34">
        <w:t>job</w:t>
      </w:r>
      <w:r w:rsidRPr="00151DB2" w:rsidR="00821BB8">
        <w:t xml:space="preserve"> </w:t>
      </w:r>
      <w:r w:rsidRPr="00151DB2" w:rsidR="00D82C34">
        <w:t>for</w:t>
      </w:r>
      <w:r w:rsidRPr="00151DB2" w:rsidR="00821BB8">
        <w:t xml:space="preserve"> </w:t>
      </w:r>
      <w:r w:rsidRPr="00151DB2" w:rsidR="00D82C34">
        <w:t>them</w:t>
      </w:r>
      <w:r w:rsidRPr="00151DB2" w:rsidR="00821BB8">
        <w:t xml:space="preserve"> </w:t>
      </w:r>
      <w:r w:rsidRPr="00151DB2" w:rsidR="00D82C34">
        <w:t>at</w:t>
      </w:r>
      <w:r w:rsidRPr="00151DB2" w:rsidR="00821BB8">
        <w:t xml:space="preserve"> </w:t>
      </w:r>
      <w:r w:rsidRPr="00151DB2" w:rsidR="00D82C34">
        <w:t>the</w:t>
      </w:r>
      <w:r w:rsidRPr="00151DB2" w:rsidR="00821BB8">
        <w:t xml:space="preserve"> </w:t>
      </w:r>
      <w:r w:rsidRPr="00151DB2" w:rsidR="00D82C34">
        <w:t>end</w:t>
      </w:r>
      <w:r w:rsidR="00F64040">
        <w:t>, that it</w:t>
      </w:r>
      <w:r w:rsidRPr="00151DB2" w:rsidR="00821BB8">
        <w:t xml:space="preserve"> </w:t>
      </w:r>
      <w:r w:rsidRPr="00151DB2" w:rsidR="00D82C34">
        <w:t>is</w:t>
      </w:r>
      <w:r w:rsidRPr="00151DB2" w:rsidR="00821BB8">
        <w:t xml:space="preserve"> </w:t>
      </w:r>
      <w:r w:rsidRPr="00151DB2">
        <w:t>time</w:t>
      </w:r>
      <w:r w:rsidRPr="00151DB2" w:rsidR="00821BB8">
        <w:t xml:space="preserve"> </w:t>
      </w:r>
      <w:r w:rsidR="00F64040">
        <w:t>for t</w:t>
      </w:r>
      <w:r w:rsidRPr="00151DB2">
        <w:t>hat</w:t>
      </w:r>
      <w:r w:rsidRPr="00151DB2" w:rsidR="00821BB8">
        <w:t xml:space="preserve"> </w:t>
      </w:r>
      <w:r w:rsidRPr="00151DB2">
        <w:t>false</w:t>
      </w:r>
      <w:r w:rsidRPr="00151DB2" w:rsidR="00821BB8">
        <w:t xml:space="preserve"> </w:t>
      </w:r>
      <w:r w:rsidRPr="00151DB2">
        <w:t>protection</w:t>
      </w:r>
      <w:r w:rsidRPr="00151DB2" w:rsidR="00821BB8">
        <w:t xml:space="preserve"> </w:t>
      </w:r>
      <w:r w:rsidR="00F64040">
        <w:t>to end</w:t>
      </w:r>
      <w:r w:rsidRPr="00151DB2" w:rsidR="0059498F">
        <w:t>. T</w:t>
      </w:r>
      <w:r w:rsidRPr="00151DB2">
        <w:t>he</w:t>
      </w:r>
      <w:r w:rsidRPr="00151DB2" w:rsidR="00821BB8">
        <w:t xml:space="preserve"> </w:t>
      </w:r>
      <w:r w:rsidRPr="00151DB2">
        <w:t>hospitality</w:t>
      </w:r>
      <w:r w:rsidRPr="00151DB2" w:rsidR="00821BB8">
        <w:t xml:space="preserve"> </w:t>
      </w:r>
      <w:r w:rsidRPr="00151DB2" w:rsidR="00621AE4">
        <w:t>sector</w:t>
      </w:r>
      <w:r w:rsidRPr="00151DB2" w:rsidR="00821BB8">
        <w:t xml:space="preserve"> </w:t>
      </w:r>
      <w:r w:rsidR="00F64040">
        <w:t>needs</w:t>
      </w:r>
      <w:r w:rsidRPr="00151DB2" w:rsidR="0059498F">
        <w:t xml:space="preserve"> labour,</w:t>
      </w:r>
      <w:r w:rsidRPr="00151DB2" w:rsidR="00821BB8">
        <w:t xml:space="preserve"> </w:t>
      </w:r>
      <w:r w:rsidRPr="00151DB2" w:rsidR="00583F4E">
        <w:t>so</w:t>
      </w:r>
      <w:r w:rsidRPr="00151DB2" w:rsidR="00821BB8">
        <w:t xml:space="preserve"> </w:t>
      </w:r>
      <w:r w:rsidRPr="00151DB2" w:rsidR="00583F4E">
        <w:t>these</w:t>
      </w:r>
      <w:r w:rsidRPr="00151DB2" w:rsidR="00821BB8">
        <w:t xml:space="preserve"> </w:t>
      </w:r>
      <w:r w:rsidRPr="00151DB2" w:rsidR="00583F4E">
        <w:t>people</w:t>
      </w:r>
      <w:r w:rsidRPr="00151DB2" w:rsidR="00821BB8">
        <w:t xml:space="preserve"> </w:t>
      </w:r>
      <w:r w:rsidRPr="00151DB2" w:rsidR="00583F4E">
        <w:t>can</w:t>
      </w:r>
      <w:r w:rsidRPr="00151DB2" w:rsidR="00821BB8">
        <w:t xml:space="preserve"> </w:t>
      </w:r>
      <w:r w:rsidRPr="00151DB2">
        <w:t>switch</w:t>
      </w:r>
      <w:r w:rsidRPr="00151DB2" w:rsidR="00821BB8">
        <w:t xml:space="preserve"> </w:t>
      </w:r>
      <w:r w:rsidRPr="00151DB2">
        <w:t>from</w:t>
      </w:r>
      <w:r w:rsidRPr="00151DB2" w:rsidR="00821BB8">
        <w:t xml:space="preserve"> </w:t>
      </w:r>
      <w:r w:rsidRPr="00151DB2">
        <w:t>the</w:t>
      </w:r>
      <w:r w:rsidRPr="00151DB2" w:rsidR="00821BB8">
        <w:t xml:space="preserve"> </w:t>
      </w:r>
      <w:r w:rsidRPr="00151DB2">
        <w:t>job</w:t>
      </w:r>
      <w:r w:rsidRPr="00151DB2" w:rsidR="00821BB8">
        <w:t xml:space="preserve"> </w:t>
      </w:r>
      <w:r w:rsidRPr="00151DB2">
        <w:t>they</w:t>
      </w:r>
      <w:r w:rsidRPr="00151DB2" w:rsidR="00821BB8">
        <w:t xml:space="preserve"> </w:t>
      </w:r>
      <w:r w:rsidRPr="00151DB2">
        <w:t>lose</w:t>
      </w:r>
      <w:r w:rsidRPr="00151DB2" w:rsidR="00821BB8">
        <w:t xml:space="preserve"> </w:t>
      </w:r>
      <w:r w:rsidRPr="00151DB2">
        <w:t>into</w:t>
      </w:r>
      <w:r w:rsidRPr="00151DB2" w:rsidR="00821BB8">
        <w:t xml:space="preserve"> </w:t>
      </w:r>
      <w:r w:rsidRPr="00151DB2">
        <w:t>hospitality.</w:t>
      </w:r>
      <w:r w:rsidRPr="00151DB2" w:rsidR="00821BB8">
        <w:t xml:space="preserve"> </w:t>
      </w:r>
      <w:r w:rsidRPr="00151DB2">
        <w:t>There</w:t>
      </w:r>
      <w:r w:rsidRPr="00151DB2" w:rsidR="00821BB8">
        <w:t xml:space="preserve"> </w:t>
      </w:r>
      <w:r w:rsidRPr="00151DB2">
        <w:t>is</w:t>
      </w:r>
      <w:r w:rsidRPr="00151DB2" w:rsidR="00821BB8">
        <w:t xml:space="preserve"> </w:t>
      </w:r>
      <w:r w:rsidRPr="00151DB2">
        <w:t>an</w:t>
      </w:r>
      <w:r w:rsidRPr="00151DB2" w:rsidR="00821BB8">
        <w:t xml:space="preserve"> </w:t>
      </w:r>
      <w:r w:rsidRPr="00151DB2">
        <w:t>argument</w:t>
      </w:r>
      <w:r w:rsidRPr="00151DB2" w:rsidR="00821BB8">
        <w:t xml:space="preserve"> </w:t>
      </w:r>
      <w:r w:rsidRPr="00151DB2">
        <w:t>that</w:t>
      </w:r>
      <w:r w:rsidRPr="00151DB2" w:rsidR="00821BB8">
        <w:t xml:space="preserve"> </w:t>
      </w:r>
      <w:r w:rsidRPr="00151DB2">
        <w:t>some</w:t>
      </w:r>
      <w:r w:rsidRPr="00151DB2" w:rsidR="00821BB8">
        <w:t xml:space="preserve"> </w:t>
      </w:r>
      <w:r w:rsidRPr="00151DB2">
        <w:t>people</w:t>
      </w:r>
      <w:r w:rsidRPr="00151DB2" w:rsidR="00821BB8">
        <w:t xml:space="preserve"> </w:t>
      </w:r>
      <w:r w:rsidRPr="00151DB2">
        <w:t>in</w:t>
      </w:r>
      <w:r w:rsidRPr="00151DB2" w:rsidR="00821BB8">
        <w:t xml:space="preserve"> </w:t>
      </w:r>
      <w:r w:rsidRPr="00151DB2">
        <w:t>hospitality</w:t>
      </w:r>
      <w:r w:rsidRPr="00151DB2" w:rsidR="00821BB8">
        <w:t xml:space="preserve"> </w:t>
      </w:r>
      <w:r w:rsidRPr="00151DB2">
        <w:t>have</w:t>
      </w:r>
      <w:r w:rsidRPr="00151DB2" w:rsidR="00821BB8">
        <w:t xml:space="preserve"> </w:t>
      </w:r>
      <w:r w:rsidRPr="00151DB2">
        <w:t>been</w:t>
      </w:r>
      <w:r w:rsidRPr="00151DB2" w:rsidR="00821BB8">
        <w:t xml:space="preserve"> </w:t>
      </w:r>
      <w:r w:rsidRPr="00151DB2">
        <w:t>able</w:t>
      </w:r>
      <w:r w:rsidRPr="00151DB2" w:rsidR="00821BB8">
        <w:t xml:space="preserve"> </w:t>
      </w:r>
      <w:r w:rsidRPr="00151DB2">
        <w:t>to</w:t>
      </w:r>
      <w:r w:rsidRPr="00151DB2" w:rsidR="00821BB8">
        <w:t xml:space="preserve"> </w:t>
      </w:r>
      <w:r w:rsidRPr="00151DB2">
        <w:t>take</w:t>
      </w:r>
      <w:r w:rsidRPr="00151DB2" w:rsidR="00821BB8">
        <w:t xml:space="preserve"> </w:t>
      </w:r>
      <w:r w:rsidRPr="00151DB2" w:rsidR="00583F4E">
        <w:t>jobs</w:t>
      </w:r>
      <w:r w:rsidRPr="00151DB2" w:rsidR="00821BB8">
        <w:t xml:space="preserve"> </w:t>
      </w:r>
      <w:r w:rsidRPr="00151DB2" w:rsidR="00583F4E">
        <w:t>elsewhere</w:t>
      </w:r>
      <w:r w:rsidRPr="00151DB2" w:rsidR="00821BB8">
        <w:t xml:space="preserve"> </w:t>
      </w:r>
      <w:r w:rsidRPr="00151DB2" w:rsidR="00583F4E">
        <w:t>while</w:t>
      </w:r>
      <w:r w:rsidRPr="00151DB2" w:rsidR="00821BB8">
        <w:t xml:space="preserve"> </w:t>
      </w:r>
      <w:r w:rsidRPr="00151DB2" w:rsidR="00583F4E">
        <w:t>on</w:t>
      </w:r>
      <w:r w:rsidRPr="00151DB2" w:rsidR="00821BB8">
        <w:t xml:space="preserve"> </w:t>
      </w:r>
      <w:r w:rsidRPr="00151DB2" w:rsidR="00583F4E">
        <w:t>furlough</w:t>
      </w:r>
      <w:r w:rsidRPr="00151DB2" w:rsidR="00821BB8">
        <w:t xml:space="preserve"> </w:t>
      </w:r>
      <w:r w:rsidRPr="00151DB2" w:rsidR="00583F4E">
        <w:t>and</w:t>
      </w:r>
      <w:r w:rsidRPr="00151DB2" w:rsidR="00821BB8">
        <w:t xml:space="preserve"> </w:t>
      </w:r>
      <w:r w:rsidRPr="00151DB2" w:rsidR="00583F4E">
        <w:t>are</w:t>
      </w:r>
      <w:r w:rsidRPr="00151DB2" w:rsidR="00821BB8">
        <w:t xml:space="preserve"> </w:t>
      </w:r>
      <w:r w:rsidRPr="00151DB2" w:rsidR="00583F4E">
        <w:t>then</w:t>
      </w:r>
      <w:r w:rsidRPr="00151DB2" w:rsidR="00821BB8">
        <w:t xml:space="preserve"> </w:t>
      </w:r>
      <w:r w:rsidRPr="00151DB2" w:rsidR="00583F4E">
        <w:t>not</w:t>
      </w:r>
      <w:r w:rsidRPr="00151DB2" w:rsidR="00821BB8">
        <w:t xml:space="preserve"> </w:t>
      </w:r>
      <w:r w:rsidRPr="00151DB2" w:rsidR="00583F4E">
        <w:t>returning</w:t>
      </w:r>
      <w:r w:rsidRPr="00151DB2" w:rsidR="00821BB8">
        <w:t xml:space="preserve"> </w:t>
      </w:r>
      <w:r w:rsidRPr="00151DB2" w:rsidR="00583F4E">
        <w:t>to</w:t>
      </w:r>
      <w:r w:rsidRPr="00151DB2" w:rsidR="00821BB8">
        <w:t xml:space="preserve"> </w:t>
      </w:r>
      <w:r w:rsidRPr="00151DB2" w:rsidR="00583F4E">
        <w:t>hospitality.</w:t>
      </w:r>
      <w:r w:rsidRPr="00151DB2" w:rsidR="00821BB8">
        <w:t xml:space="preserve"> </w:t>
      </w:r>
      <w:r w:rsidRPr="00151DB2" w:rsidR="00583F4E">
        <w:t>H</w:t>
      </w:r>
      <w:r w:rsidRPr="00151DB2">
        <w:t>ow</w:t>
      </w:r>
      <w:r w:rsidRPr="00151DB2" w:rsidR="00821BB8">
        <w:t xml:space="preserve"> </w:t>
      </w:r>
      <w:r w:rsidRPr="00151DB2">
        <w:t>true</w:t>
      </w:r>
      <w:r w:rsidRPr="00151DB2" w:rsidR="00821BB8">
        <w:t xml:space="preserve"> </w:t>
      </w:r>
      <w:r w:rsidRPr="00151DB2">
        <w:t>is</w:t>
      </w:r>
      <w:r w:rsidRPr="00151DB2" w:rsidR="00821BB8">
        <w:t xml:space="preserve"> </w:t>
      </w:r>
      <w:r w:rsidRPr="00151DB2">
        <w:t>that</w:t>
      </w:r>
      <w:r w:rsidRPr="00151DB2" w:rsidR="00821BB8">
        <w:t xml:space="preserve"> </w:t>
      </w:r>
      <w:r w:rsidRPr="00151DB2">
        <w:t>narrative</w:t>
      </w:r>
      <w:r w:rsidRPr="00151DB2" w:rsidR="00583F4E">
        <w:t>?</w:t>
      </w:r>
      <w:r w:rsidRPr="00151DB2" w:rsidR="00821BB8">
        <w:t xml:space="preserve"> </w:t>
      </w:r>
      <w:r w:rsidRPr="00151DB2" w:rsidR="00583F4E">
        <w:t>H</w:t>
      </w:r>
      <w:r w:rsidRPr="00151DB2">
        <w:t>ow</w:t>
      </w:r>
      <w:r w:rsidRPr="00151DB2" w:rsidR="00821BB8">
        <w:t xml:space="preserve"> </w:t>
      </w:r>
      <w:r w:rsidRPr="00151DB2" w:rsidR="003F25D7">
        <w:t>serious</w:t>
      </w:r>
      <w:r w:rsidRPr="00151DB2" w:rsidR="00821BB8">
        <w:t xml:space="preserve"> </w:t>
      </w:r>
      <w:r w:rsidRPr="00151DB2">
        <w:t>are</w:t>
      </w:r>
      <w:r w:rsidRPr="00151DB2" w:rsidR="00821BB8">
        <w:t xml:space="preserve"> </w:t>
      </w:r>
      <w:r w:rsidRPr="00151DB2">
        <w:t>labour</w:t>
      </w:r>
      <w:r w:rsidRPr="00151DB2" w:rsidR="00821BB8">
        <w:t xml:space="preserve"> </w:t>
      </w:r>
      <w:r w:rsidRPr="00151DB2">
        <w:t>shortages</w:t>
      </w:r>
      <w:r w:rsidRPr="00151DB2" w:rsidR="00821BB8">
        <w:t xml:space="preserve"> </w:t>
      </w:r>
      <w:r w:rsidRPr="00151DB2">
        <w:t>for</w:t>
      </w:r>
      <w:r w:rsidRPr="00151DB2" w:rsidR="00821BB8">
        <w:t xml:space="preserve"> </w:t>
      </w:r>
      <w:r w:rsidRPr="00151DB2">
        <w:t>hospitality</w:t>
      </w:r>
      <w:r w:rsidRPr="00151DB2" w:rsidR="00583F4E">
        <w:t>?</w:t>
      </w:r>
      <w:r w:rsidRPr="00151DB2" w:rsidR="00821BB8">
        <w:t xml:space="preserve"> </w:t>
      </w:r>
      <w:r w:rsidRPr="00151DB2" w:rsidR="00583F4E">
        <w:t>A</w:t>
      </w:r>
      <w:r w:rsidRPr="00151DB2">
        <w:t>gain</w:t>
      </w:r>
      <w:r w:rsidRPr="00151DB2" w:rsidR="00583F4E">
        <w:t>,</w:t>
      </w:r>
      <w:r w:rsidRPr="00151DB2" w:rsidR="00821BB8">
        <w:t xml:space="preserve"> </w:t>
      </w:r>
      <w:r w:rsidRPr="00151DB2">
        <w:t>how</w:t>
      </w:r>
      <w:r w:rsidRPr="00151DB2" w:rsidR="00821BB8">
        <w:t xml:space="preserve"> </w:t>
      </w:r>
      <w:r w:rsidRPr="00151DB2">
        <w:t>much</w:t>
      </w:r>
      <w:r w:rsidRPr="00151DB2" w:rsidR="00821BB8">
        <w:t xml:space="preserve"> </w:t>
      </w:r>
      <w:r w:rsidRPr="00151DB2">
        <w:t>of</w:t>
      </w:r>
      <w:r w:rsidRPr="00151DB2" w:rsidR="00821BB8">
        <w:t xml:space="preserve"> </w:t>
      </w:r>
      <w:r w:rsidRPr="00151DB2">
        <w:t>an</w:t>
      </w:r>
      <w:r w:rsidRPr="00151DB2" w:rsidR="00821BB8">
        <w:t xml:space="preserve"> </w:t>
      </w:r>
      <w:r w:rsidRPr="00151DB2">
        <w:t>impact</w:t>
      </w:r>
      <w:r w:rsidRPr="00151DB2" w:rsidR="00821BB8">
        <w:t xml:space="preserve"> </w:t>
      </w:r>
      <w:r w:rsidRPr="00151DB2">
        <w:t>does</w:t>
      </w:r>
      <w:r w:rsidRPr="00151DB2" w:rsidR="00821BB8">
        <w:t xml:space="preserve"> </w:t>
      </w:r>
      <w:r w:rsidRPr="00151DB2" w:rsidR="00583F4E">
        <w:t>Brexit</w:t>
      </w:r>
      <w:r w:rsidRPr="00151DB2" w:rsidR="00821BB8">
        <w:t xml:space="preserve"> </w:t>
      </w:r>
      <w:r w:rsidRPr="00151DB2">
        <w:t>have?</w:t>
      </w:r>
    </w:p>
    <w:p w:rsidR="0059498F" w:rsidRPr="00151DB2" w:rsidP="00FC168A">
      <w:pPr>
        <w:pStyle w:val="Answer"/>
      </w:pPr>
      <w:sdt>
        <w:sdtPr>
          <w:alias w:val="Witness"/>
          <w:id w:val="-1941672552"/>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FC168A">
        <w:t>We</w:t>
      </w:r>
      <w:r w:rsidRPr="00151DB2" w:rsidR="00821BB8">
        <w:t xml:space="preserve"> </w:t>
      </w:r>
      <w:r w:rsidRPr="00151DB2" w:rsidR="00FC168A">
        <w:t>are</w:t>
      </w:r>
      <w:r w:rsidRPr="00151DB2" w:rsidR="00821BB8">
        <w:t xml:space="preserve"> </w:t>
      </w:r>
      <w:r w:rsidRPr="00151DB2" w:rsidR="00FC168A">
        <w:t>seeing</w:t>
      </w:r>
      <w:r w:rsidRPr="00151DB2" w:rsidR="00821BB8">
        <w:t xml:space="preserve"> </w:t>
      </w:r>
      <w:r w:rsidRPr="00151DB2" w:rsidR="00AF7EE0">
        <w:t>labour</w:t>
      </w:r>
      <w:r w:rsidRPr="00151DB2" w:rsidR="00821BB8">
        <w:t xml:space="preserve"> </w:t>
      </w:r>
      <w:r w:rsidRPr="00151DB2" w:rsidR="00AF7EE0">
        <w:t>shortages</w:t>
      </w:r>
      <w:r w:rsidRPr="00151DB2" w:rsidR="00821BB8">
        <w:t xml:space="preserve"> </w:t>
      </w:r>
      <w:r w:rsidRPr="00151DB2" w:rsidR="00AF7EE0">
        <w:t>across</w:t>
      </w:r>
      <w:r w:rsidRPr="00151DB2" w:rsidR="00821BB8">
        <w:t xml:space="preserve"> </w:t>
      </w:r>
      <w:r w:rsidRPr="00151DB2" w:rsidR="00AF7EE0">
        <w:t>hospitality</w:t>
      </w:r>
      <w:r w:rsidR="00F64040">
        <w:t>,</w:t>
      </w:r>
      <w:r w:rsidRPr="00151DB2" w:rsidR="00821BB8">
        <w:t xml:space="preserve"> </w:t>
      </w:r>
      <w:r w:rsidRPr="00151DB2" w:rsidR="00AF7EE0">
        <w:t>and</w:t>
      </w:r>
      <w:r w:rsidRPr="00151DB2" w:rsidR="00821BB8">
        <w:t xml:space="preserve"> </w:t>
      </w:r>
      <w:r w:rsidRPr="00151DB2" w:rsidR="00AF7EE0">
        <w:t>there</w:t>
      </w:r>
      <w:r w:rsidRPr="00151DB2" w:rsidR="00821BB8">
        <w:t xml:space="preserve"> </w:t>
      </w:r>
      <w:r w:rsidRPr="00151DB2" w:rsidR="00AF7EE0">
        <w:t>are</w:t>
      </w:r>
      <w:r w:rsidRPr="00151DB2" w:rsidR="00821BB8">
        <w:t xml:space="preserve"> </w:t>
      </w:r>
      <w:r w:rsidRPr="00151DB2" w:rsidR="00AF7EE0">
        <w:t>a</w:t>
      </w:r>
      <w:r w:rsidRPr="00151DB2" w:rsidR="00821BB8">
        <w:t xml:space="preserve"> </w:t>
      </w:r>
      <w:r w:rsidRPr="00151DB2" w:rsidR="00AF7EE0">
        <w:t>variety</w:t>
      </w:r>
      <w:r w:rsidRPr="00151DB2" w:rsidR="00821BB8">
        <w:t xml:space="preserve"> </w:t>
      </w:r>
      <w:r w:rsidRPr="00151DB2" w:rsidR="00AF7EE0">
        <w:t>of</w:t>
      </w:r>
      <w:r w:rsidRPr="00151DB2" w:rsidR="00821BB8">
        <w:t xml:space="preserve"> </w:t>
      </w:r>
      <w:r w:rsidRPr="00151DB2" w:rsidR="00AF7EE0">
        <w:t>reasons</w:t>
      </w:r>
      <w:r w:rsidRPr="00151DB2" w:rsidR="00821BB8">
        <w:t xml:space="preserve"> </w:t>
      </w:r>
      <w:r w:rsidR="00F64040">
        <w:t>i</w:t>
      </w:r>
      <w:r w:rsidRPr="00151DB2" w:rsidR="00AF7EE0">
        <w:t>n</w:t>
      </w:r>
      <w:r w:rsidRPr="00151DB2" w:rsidR="00821BB8">
        <w:t xml:space="preserve"> </w:t>
      </w:r>
      <w:r w:rsidRPr="00151DB2" w:rsidR="00AF7EE0">
        <w:t>different</w:t>
      </w:r>
      <w:r w:rsidRPr="00151DB2" w:rsidR="00821BB8">
        <w:t xml:space="preserve"> </w:t>
      </w:r>
      <w:r w:rsidRPr="00151DB2" w:rsidR="00AF7EE0">
        <w:t>parts</w:t>
      </w:r>
      <w:r w:rsidRPr="00151DB2" w:rsidR="00821BB8">
        <w:t xml:space="preserve"> </w:t>
      </w:r>
      <w:r w:rsidRPr="00151DB2" w:rsidR="00AF7EE0">
        <w:t>of</w:t>
      </w:r>
      <w:r w:rsidRPr="00151DB2" w:rsidR="00821BB8">
        <w:t xml:space="preserve"> </w:t>
      </w:r>
      <w:r w:rsidRPr="00151DB2" w:rsidR="00AF7EE0">
        <w:t>the</w:t>
      </w:r>
      <w:r w:rsidRPr="00151DB2" w:rsidR="00821BB8">
        <w:t xml:space="preserve"> </w:t>
      </w:r>
      <w:r w:rsidRPr="00151DB2" w:rsidR="00AF7EE0">
        <w:t>country</w:t>
      </w:r>
      <w:r w:rsidRPr="00151DB2" w:rsidR="00821BB8">
        <w:t xml:space="preserve"> </w:t>
      </w:r>
      <w:r w:rsidRPr="00151DB2" w:rsidR="00AF7EE0">
        <w:t>as</w:t>
      </w:r>
      <w:r w:rsidRPr="00151DB2" w:rsidR="00821BB8">
        <w:t xml:space="preserve"> </w:t>
      </w:r>
      <w:r w:rsidRPr="00151DB2" w:rsidR="00AF7EE0">
        <w:t>to</w:t>
      </w:r>
      <w:r w:rsidRPr="00151DB2" w:rsidR="00821BB8">
        <w:t xml:space="preserve"> </w:t>
      </w:r>
      <w:r w:rsidRPr="00151DB2" w:rsidR="00AF7EE0">
        <w:t>what</w:t>
      </w:r>
      <w:r w:rsidRPr="00151DB2" w:rsidR="00821BB8">
        <w:t xml:space="preserve"> </w:t>
      </w:r>
      <w:r w:rsidRPr="00151DB2" w:rsidR="00AF7EE0">
        <w:t>is</w:t>
      </w:r>
      <w:r w:rsidRPr="00151DB2" w:rsidR="00821BB8">
        <w:t xml:space="preserve"> </w:t>
      </w:r>
      <w:r w:rsidRPr="00151DB2" w:rsidR="00AF7EE0">
        <w:t>driving</w:t>
      </w:r>
      <w:r w:rsidRPr="00151DB2" w:rsidR="00821BB8">
        <w:t xml:space="preserve"> </w:t>
      </w:r>
      <w:r w:rsidRPr="00151DB2" w:rsidR="00AF7EE0">
        <w:t>that.</w:t>
      </w:r>
      <w:r w:rsidRPr="00151DB2" w:rsidR="00821BB8">
        <w:t xml:space="preserve"> </w:t>
      </w:r>
      <w:r w:rsidRPr="00151DB2" w:rsidR="00AF7EE0">
        <w:t>We</w:t>
      </w:r>
      <w:r w:rsidRPr="00151DB2" w:rsidR="00821BB8">
        <w:t xml:space="preserve"> </w:t>
      </w:r>
      <w:r w:rsidRPr="00151DB2" w:rsidR="00AF7EE0">
        <w:t>are</w:t>
      </w:r>
      <w:r w:rsidRPr="00151DB2" w:rsidR="00821BB8">
        <w:t xml:space="preserve"> </w:t>
      </w:r>
      <w:r w:rsidRPr="00151DB2" w:rsidR="00AF7EE0">
        <w:t>seeing</w:t>
      </w:r>
      <w:r w:rsidRPr="00151DB2" w:rsidR="00821BB8">
        <w:t xml:space="preserve"> </w:t>
      </w:r>
      <w:r w:rsidRPr="00151DB2" w:rsidR="00AF7EE0">
        <w:t>around</w:t>
      </w:r>
      <w:r w:rsidRPr="00151DB2" w:rsidR="00821BB8">
        <w:t xml:space="preserve"> </w:t>
      </w:r>
      <w:r w:rsidRPr="00151DB2" w:rsidR="00FC168A">
        <w:t>one</w:t>
      </w:r>
      <w:r w:rsidRPr="00151DB2" w:rsidR="00821BB8">
        <w:t xml:space="preserve"> </w:t>
      </w:r>
      <w:r w:rsidRPr="00151DB2" w:rsidR="00FC168A">
        <w:t>in</w:t>
      </w:r>
      <w:r w:rsidRPr="00151DB2" w:rsidR="00821BB8">
        <w:t xml:space="preserve"> </w:t>
      </w:r>
      <w:r w:rsidRPr="00151DB2" w:rsidR="00FC168A">
        <w:t>five</w:t>
      </w:r>
      <w:r w:rsidRPr="00151DB2" w:rsidR="00821BB8">
        <w:t xml:space="preserve"> </w:t>
      </w:r>
      <w:r w:rsidRPr="00151DB2" w:rsidR="00FC168A">
        <w:t>of</w:t>
      </w:r>
      <w:r w:rsidRPr="00151DB2" w:rsidR="00821BB8">
        <w:t xml:space="preserve"> </w:t>
      </w:r>
      <w:r w:rsidRPr="00151DB2" w:rsidR="00AF7EE0">
        <w:t>our</w:t>
      </w:r>
      <w:r w:rsidRPr="00151DB2" w:rsidR="00821BB8">
        <w:t xml:space="preserve"> </w:t>
      </w:r>
      <w:r w:rsidRPr="00151DB2" w:rsidR="00FC168A">
        <w:t>staff</w:t>
      </w:r>
      <w:r w:rsidRPr="00151DB2" w:rsidR="00821BB8">
        <w:t xml:space="preserve"> </w:t>
      </w:r>
      <w:r w:rsidRPr="00151DB2" w:rsidR="00FC168A">
        <w:t>not</w:t>
      </w:r>
      <w:r w:rsidRPr="00151DB2" w:rsidR="00821BB8">
        <w:t xml:space="preserve"> </w:t>
      </w:r>
      <w:r w:rsidRPr="00151DB2" w:rsidR="00FC168A">
        <w:t>returning</w:t>
      </w:r>
      <w:r w:rsidRPr="00151DB2" w:rsidR="00821BB8">
        <w:t xml:space="preserve"> </w:t>
      </w:r>
      <w:r w:rsidRPr="00151DB2" w:rsidR="00FC168A">
        <w:t>to</w:t>
      </w:r>
      <w:r w:rsidRPr="00151DB2" w:rsidR="00821BB8">
        <w:t xml:space="preserve"> </w:t>
      </w:r>
      <w:r w:rsidRPr="00151DB2" w:rsidR="00FC168A">
        <w:t>hospitality</w:t>
      </w:r>
      <w:r w:rsidRPr="00151DB2" w:rsidR="00821BB8">
        <w:t xml:space="preserve"> </w:t>
      </w:r>
      <w:r w:rsidRPr="00151DB2" w:rsidR="00FC168A">
        <w:t>when</w:t>
      </w:r>
      <w:r w:rsidRPr="00151DB2" w:rsidR="00821BB8">
        <w:t xml:space="preserve"> </w:t>
      </w:r>
      <w:r w:rsidRPr="00151DB2" w:rsidR="00FC168A">
        <w:t>furlough</w:t>
      </w:r>
      <w:r w:rsidRPr="00151DB2" w:rsidR="00821BB8">
        <w:t xml:space="preserve"> </w:t>
      </w:r>
      <w:r w:rsidRPr="00151DB2" w:rsidR="00FC168A">
        <w:t>comes</w:t>
      </w:r>
      <w:r w:rsidRPr="00151DB2" w:rsidR="00821BB8">
        <w:t xml:space="preserve"> </w:t>
      </w:r>
      <w:r w:rsidRPr="00151DB2" w:rsidR="00FC168A">
        <w:t>to</w:t>
      </w:r>
      <w:r w:rsidRPr="00151DB2" w:rsidR="00821BB8">
        <w:t xml:space="preserve"> </w:t>
      </w:r>
      <w:r w:rsidRPr="00151DB2" w:rsidR="00FC168A">
        <w:t>an</w:t>
      </w:r>
      <w:r w:rsidRPr="00151DB2" w:rsidR="00821BB8">
        <w:t xml:space="preserve"> </w:t>
      </w:r>
      <w:r w:rsidRPr="00151DB2" w:rsidR="00FC168A">
        <w:t>end.</w:t>
      </w:r>
      <w:r w:rsidRPr="00151DB2" w:rsidR="00821BB8">
        <w:t xml:space="preserve"> </w:t>
      </w:r>
      <w:r w:rsidRPr="00151DB2" w:rsidR="00FC168A">
        <w:t>It</w:t>
      </w:r>
      <w:r w:rsidRPr="00151DB2" w:rsidR="00821BB8">
        <w:t xml:space="preserve"> </w:t>
      </w:r>
      <w:r w:rsidRPr="00151DB2" w:rsidR="00FC168A">
        <w:t>is</w:t>
      </w:r>
      <w:r w:rsidRPr="00151DB2" w:rsidR="00821BB8">
        <w:t xml:space="preserve"> </w:t>
      </w:r>
      <w:r w:rsidRPr="00151DB2" w:rsidR="00FC168A">
        <w:t>probably</w:t>
      </w:r>
      <w:r w:rsidRPr="00151DB2" w:rsidR="00821BB8">
        <w:t xml:space="preserve"> </w:t>
      </w:r>
      <w:r w:rsidRPr="00151DB2" w:rsidR="00FC168A">
        <w:t>equal</w:t>
      </w:r>
      <w:r w:rsidRPr="00151DB2" w:rsidR="00821BB8">
        <w:t xml:space="preserve"> </w:t>
      </w:r>
      <w:r w:rsidRPr="00151DB2" w:rsidR="003F25D7">
        <w:t>proportions</w:t>
      </w:r>
      <w:r w:rsidRPr="00151DB2" w:rsidR="00FC168A">
        <w:t>.</w:t>
      </w:r>
      <w:r w:rsidRPr="00151DB2" w:rsidR="00821BB8">
        <w:t xml:space="preserve"> </w:t>
      </w:r>
      <w:r w:rsidRPr="00151DB2" w:rsidR="00FC168A">
        <w:t>About</w:t>
      </w:r>
      <w:r w:rsidRPr="00151DB2" w:rsidR="00821BB8">
        <w:t xml:space="preserve"> </w:t>
      </w:r>
      <w:r w:rsidRPr="00151DB2" w:rsidR="00FC168A">
        <w:t>8%</w:t>
      </w:r>
      <w:r w:rsidRPr="00151DB2" w:rsidR="00821BB8">
        <w:t xml:space="preserve"> </w:t>
      </w:r>
      <w:r w:rsidRPr="00151DB2" w:rsidR="00FC168A">
        <w:t>are</w:t>
      </w:r>
      <w:r w:rsidRPr="00151DB2" w:rsidR="00821BB8">
        <w:t xml:space="preserve"> </w:t>
      </w:r>
      <w:r w:rsidRPr="00151DB2" w:rsidR="00FC168A">
        <w:t>saying</w:t>
      </w:r>
      <w:r w:rsidRPr="00151DB2" w:rsidR="00821BB8">
        <w:t xml:space="preserve"> </w:t>
      </w:r>
      <w:r w:rsidRPr="00151DB2" w:rsidR="00FC168A">
        <w:t>they</w:t>
      </w:r>
      <w:r w:rsidRPr="00151DB2" w:rsidR="00821BB8">
        <w:t xml:space="preserve"> </w:t>
      </w:r>
      <w:r w:rsidRPr="00151DB2" w:rsidR="00FC168A">
        <w:t>do</w:t>
      </w:r>
      <w:r w:rsidRPr="00151DB2" w:rsidR="00821BB8">
        <w:t xml:space="preserve"> </w:t>
      </w:r>
      <w:r w:rsidRPr="00151DB2" w:rsidR="00FC168A">
        <w:t>not</w:t>
      </w:r>
      <w:r w:rsidRPr="00151DB2" w:rsidR="00821BB8">
        <w:t xml:space="preserve"> </w:t>
      </w:r>
      <w:r w:rsidRPr="00151DB2" w:rsidR="00FC168A">
        <w:t>want</w:t>
      </w:r>
      <w:r w:rsidRPr="00151DB2" w:rsidR="00821BB8">
        <w:t xml:space="preserve"> </w:t>
      </w:r>
      <w:r w:rsidRPr="00151DB2" w:rsidR="00FC168A">
        <w:t>to</w:t>
      </w:r>
      <w:r w:rsidRPr="00151DB2" w:rsidR="00821BB8">
        <w:t xml:space="preserve"> </w:t>
      </w:r>
      <w:r w:rsidRPr="00151DB2" w:rsidR="00FC168A">
        <w:t>return</w:t>
      </w:r>
      <w:r w:rsidRPr="00151DB2" w:rsidR="00821BB8">
        <w:t xml:space="preserve"> </w:t>
      </w:r>
      <w:r w:rsidRPr="00151DB2" w:rsidR="00FC168A">
        <w:t>to</w:t>
      </w:r>
      <w:r w:rsidRPr="00151DB2" w:rsidR="00821BB8">
        <w:t xml:space="preserve"> </w:t>
      </w:r>
      <w:r w:rsidRPr="00151DB2" w:rsidR="00FC168A">
        <w:t>hospitality</w:t>
      </w:r>
      <w:r w:rsidRPr="00151DB2">
        <w:t>; they</w:t>
      </w:r>
      <w:r w:rsidRPr="00151DB2" w:rsidR="00821BB8">
        <w:t xml:space="preserve"> </w:t>
      </w:r>
      <w:r w:rsidRPr="00151DB2" w:rsidR="00AF7EE0">
        <w:t>have</w:t>
      </w:r>
      <w:r w:rsidRPr="00151DB2" w:rsidR="00821BB8">
        <w:t xml:space="preserve"> </w:t>
      </w:r>
      <w:r w:rsidRPr="00151DB2" w:rsidR="00AF7EE0">
        <w:t>found</w:t>
      </w:r>
      <w:r w:rsidRPr="00151DB2" w:rsidR="00821BB8">
        <w:t xml:space="preserve"> </w:t>
      </w:r>
      <w:r w:rsidRPr="00151DB2" w:rsidR="00AF7EE0">
        <w:t>another</w:t>
      </w:r>
      <w:r w:rsidRPr="00151DB2" w:rsidR="00821BB8">
        <w:t xml:space="preserve"> </w:t>
      </w:r>
      <w:r w:rsidRPr="00151DB2" w:rsidR="00AF7EE0">
        <w:t>job</w:t>
      </w:r>
      <w:r w:rsidRPr="00151DB2" w:rsidR="00821BB8">
        <w:t xml:space="preserve"> </w:t>
      </w:r>
      <w:r w:rsidRPr="00151DB2" w:rsidR="00AF7EE0">
        <w:t>and</w:t>
      </w:r>
      <w:r w:rsidRPr="00151DB2" w:rsidR="00821BB8">
        <w:t xml:space="preserve"> </w:t>
      </w:r>
      <w:r w:rsidRPr="00151DB2" w:rsidR="00AF7EE0">
        <w:t>do</w:t>
      </w:r>
      <w:r w:rsidRPr="00151DB2" w:rsidR="00821BB8">
        <w:t xml:space="preserve"> </w:t>
      </w:r>
      <w:r w:rsidRPr="00151DB2" w:rsidR="00AF7EE0">
        <w:t>not</w:t>
      </w:r>
      <w:r w:rsidRPr="00151DB2" w:rsidR="00821BB8">
        <w:t xml:space="preserve"> </w:t>
      </w:r>
      <w:r w:rsidRPr="00151DB2" w:rsidR="00AF7EE0">
        <w:t>want</w:t>
      </w:r>
      <w:r w:rsidRPr="00151DB2" w:rsidR="00821BB8">
        <w:t xml:space="preserve"> </w:t>
      </w:r>
      <w:r w:rsidRPr="00151DB2" w:rsidR="00AF7EE0">
        <w:t>to</w:t>
      </w:r>
      <w:r w:rsidRPr="00151DB2" w:rsidR="00821BB8">
        <w:t xml:space="preserve"> </w:t>
      </w:r>
      <w:r w:rsidRPr="00151DB2" w:rsidR="00AF7EE0">
        <w:t>return</w:t>
      </w:r>
      <w:r w:rsidRPr="00151DB2" w:rsidR="00821BB8">
        <w:t xml:space="preserve"> </w:t>
      </w:r>
      <w:r w:rsidRPr="00151DB2" w:rsidR="00AF7EE0">
        <w:t>to</w:t>
      </w:r>
      <w:r w:rsidRPr="00151DB2" w:rsidR="00821BB8">
        <w:t xml:space="preserve"> </w:t>
      </w:r>
      <w:r w:rsidRPr="00151DB2" w:rsidR="00AF7EE0">
        <w:t>their</w:t>
      </w:r>
      <w:r w:rsidRPr="00151DB2" w:rsidR="00821BB8">
        <w:t xml:space="preserve"> </w:t>
      </w:r>
      <w:r w:rsidRPr="00151DB2" w:rsidR="00AF7EE0">
        <w:t>job,</w:t>
      </w:r>
      <w:r w:rsidRPr="00151DB2" w:rsidR="00821BB8">
        <w:t xml:space="preserve"> </w:t>
      </w:r>
      <w:r w:rsidRPr="00151DB2" w:rsidR="00AF7EE0">
        <w:t>so</w:t>
      </w:r>
      <w:r w:rsidRPr="00151DB2" w:rsidR="00821BB8">
        <w:t xml:space="preserve"> </w:t>
      </w:r>
      <w:r w:rsidRPr="00151DB2" w:rsidR="00AF7EE0">
        <w:t>they</w:t>
      </w:r>
      <w:r w:rsidRPr="00151DB2" w:rsidR="00821BB8">
        <w:t xml:space="preserve"> </w:t>
      </w:r>
      <w:r w:rsidRPr="00151DB2" w:rsidR="00AF7EE0">
        <w:t>have</w:t>
      </w:r>
      <w:r w:rsidRPr="00151DB2" w:rsidR="00821BB8">
        <w:t xml:space="preserve"> </w:t>
      </w:r>
      <w:r w:rsidRPr="00151DB2" w:rsidR="00AF7EE0">
        <w:t>left</w:t>
      </w:r>
      <w:r w:rsidRPr="00151DB2" w:rsidR="00821BB8">
        <w:t xml:space="preserve"> </w:t>
      </w:r>
      <w:r w:rsidRPr="00151DB2" w:rsidR="00AF7EE0">
        <w:t>the</w:t>
      </w:r>
      <w:r w:rsidRPr="00151DB2" w:rsidR="00821BB8">
        <w:t xml:space="preserve"> </w:t>
      </w:r>
      <w:r w:rsidRPr="00151DB2" w:rsidR="00AF7EE0">
        <w:t>sector</w:t>
      </w:r>
      <w:r w:rsidRPr="00151DB2" w:rsidR="00821BB8">
        <w:t xml:space="preserve"> </w:t>
      </w:r>
      <w:r w:rsidRPr="00151DB2" w:rsidR="00AF7EE0">
        <w:t>for</w:t>
      </w:r>
      <w:r w:rsidRPr="00151DB2" w:rsidR="00821BB8">
        <w:t xml:space="preserve"> </w:t>
      </w:r>
      <w:r w:rsidRPr="00151DB2" w:rsidR="00AF7EE0">
        <w:t>good.</w:t>
      </w:r>
      <w:r w:rsidRPr="00151DB2" w:rsidR="00821BB8">
        <w:t xml:space="preserve"> </w:t>
      </w:r>
    </w:p>
    <w:p w:rsidR="00ED3165" w:rsidRPr="00151DB2" w:rsidP="00FC168A">
      <w:pPr>
        <w:pStyle w:val="Answer"/>
      </w:pPr>
      <w:r w:rsidRPr="00151DB2">
        <w:t>There</w:t>
      </w:r>
      <w:r w:rsidRPr="00151DB2" w:rsidR="00821BB8">
        <w:t xml:space="preserve"> </w:t>
      </w:r>
      <w:r w:rsidRPr="00151DB2">
        <w:t>is</w:t>
      </w:r>
      <w:r w:rsidRPr="00151DB2" w:rsidR="00821BB8">
        <w:t xml:space="preserve"> </w:t>
      </w:r>
      <w:r w:rsidRPr="00151DB2">
        <w:t>a</w:t>
      </w:r>
      <w:r w:rsidRPr="00151DB2" w:rsidR="00821BB8">
        <w:t xml:space="preserve"> </w:t>
      </w:r>
      <w:r w:rsidRPr="00151DB2" w:rsidR="00FC168A">
        <w:t>similar</w:t>
      </w:r>
      <w:r w:rsidRPr="00151DB2" w:rsidR="00821BB8">
        <w:t xml:space="preserve"> </w:t>
      </w:r>
      <w:r w:rsidRPr="00151DB2" w:rsidR="00FC168A">
        <w:t>proportion</w:t>
      </w:r>
      <w:r w:rsidRPr="00151DB2" w:rsidR="00821BB8">
        <w:t xml:space="preserve"> </w:t>
      </w:r>
      <w:r w:rsidRPr="00151DB2" w:rsidR="00FC168A">
        <w:t>who</w:t>
      </w:r>
      <w:r w:rsidRPr="00151DB2" w:rsidR="00821BB8">
        <w:t xml:space="preserve"> </w:t>
      </w:r>
      <w:r w:rsidRPr="00151DB2" w:rsidR="00FC168A">
        <w:t>cannot</w:t>
      </w:r>
      <w:r w:rsidRPr="00151DB2" w:rsidR="00821BB8">
        <w:t xml:space="preserve"> </w:t>
      </w:r>
      <w:r w:rsidRPr="00151DB2" w:rsidR="00FC168A">
        <w:t>move</w:t>
      </w:r>
      <w:r w:rsidRPr="00151DB2" w:rsidR="00821BB8">
        <w:t xml:space="preserve"> </w:t>
      </w:r>
      <w:r w:rsidRPr="00151DB2" w:rsidR="00FC168A">
        <w:t>at</w:t>
      </w:r>
      <w:r w:rsidRPr="00151DB2" w:rsidR="00821BB8">
        <w:t xml:space="preserve"> </w:t>
      </w:r>
      <w:r w:rsidRPr="00151DB2" w:rsidR="00FC168A">
        <w:t>the</w:t>
      </w:r>
      <w:r w:rsidRPr="00151DB2" w:rsidR="00821BB8">
        <w:t xml:space="preserve"> </w:t>
      </w:r>
      <w:r w:rsidRPr="00151DB2" w:rsidR="00FC168A">
        <w:t>moment</w:t>
      </w:r>
      <w:r w:rsidRPr="00151DB2" w:rsidR="00821BB8">
        <w:t xml:space="preserve"> </w:t>
      </w:r>
      <w:r w:rsidRPr="00151DB2" w:rsidR="00FC168A">
        <w:t>because</w:t>
      </w:r>
      <w:r w:rsidRPr="00151DB2" w:rsidR="00821BB8">
        <w:t xml:space="preserve"> </w:t>
      </w:r>
      <w:r w:rsidRPr="00151DB2" w:rsidR="00FC168A">
        <w:t>they</w:t>
      </w:r>
      <w:r w:rsidRPr="00151DB2" w:rsidR="00821BB8">
        <w:t xml:space="preserve"> </w:t>
      </w:r>
      <w:r w:rsidRPr="00151DB2" w:rsidR="00FC168A">
        <w:t>have</w:t>
      </w:r>
      <w:r w:rsidRPr="00151DB2" w:rsidR="00821BB8">
        <w:t xml:space="preserve"> </w:t>
      </w:r>
      <w:r w:rsidRPr="00151DB2" w:rsidR="00FC168A">
        <w:t>other</w:t>
      </w:r>
      <w:r w:rsidRPr="00151DB2" w:rsidR="00821BB8">
        <w:t xml:space="preserve"> </w:t>
      </w:r>
      <w:r w:rsidRPr="00151DB2" w:rsidR="00FC168A">
        <w:t>jobs.</w:t>
      </w:r>
      <w:r w:rsidRPr="00151DB2" w:rsidR="0059498F">
        <w:t xml:space="preserve"> </w:t>
      </w:r>
      <w:r w:rsidRPr="00151DB2">
        <w:t>Clearly,</w:t>
      </w:r>
      <w:r w:rsidRPr="00151DB2" w:rsidR="00821BB8">
        <w:t xml:space="preserve"> </w:t>
      </w:r>
      <w:r w:rsidRPr="00151DB2">
        <w:t>h</w:t>
      </w:r>
      <w:r w:rsidRPr="00151DB2" w:rsidR="00FC168A">
        <w:t>ospitality</w:t>
      </w:r>
      <w:r w:rsidRPr="00151DB2" w:rsidR="00821BB8">
        <w:t xml:space="preserve"> </w:t>
      </w:r>
      <w:r w:rsidRPr="00151DB2" w:rsidR="00FC168A">
        <w:t>has</w:t>
      </w:r>
      <w:r w:rsidRPr="00151DB2" w:rsidR="00821BB8">
        <w:t xml:space="preserve"> </w:t>
      </w:r>
      <w:r w:rsidRPr="00151DB2" w:rsidR="00FC168A">
        <w:t>a</w:t>
      </w:r>
      <w:r w:rsidRPr="00151DB2" w:rsidR="00821BB8">
        <w:t xml:space="preserve"> </w:t>
      </w:r>
      <w:r w:rsidRPr="00151DB2" w:rsidR="00FC168A">
        <w:t>lot</w:t>
      </w:r>
      <w:r w:rsidRPr="00151DB2" w:rsidR="00821BB8">
        <w:t xml:space="preserve"> </w:t>
      </w:r>
      <w:r w:rsidRPr="00151DB2" w:rsidR="00FC168A">
        <w:t>of</w:t>
      </w:r>
      <w:r w:rsidRPr="00151DB2" w:rsidR="00821BB8">
        <w:t xml:space="preserve"> </w:t>
      </w:r>
      <w:r w:rsidRPr="00151DB2" w:rsidR="00FC168A">
        <w:t>part</w:t>
      </w:r>
      <w:r w:rsidRPr="00151DB2">
        <w:noBreakHyphen/>
      </w:r>
      <w:r w:rsidRPr="00151DB2" w:rsidR="00FC168A">
        <w:t>time</w:t>
      </w:r>
      <w:r w:rsidRPr="00151DB2" w:rsidR="00821BB8">
        <w:t xml:space="preserve"> </w:t>
      </w:r>
      <w:r w:rsidRPr="00151DB2" w:rsidR="00FC168A">
        <w:t>workers</w:t>
      </w:r>
      <w:r w:rsidRPr="00151DB2">
        <w:t>.</w:t>
      </w:r>
      <w:r w:rsidRPr="00151DB2" w:rsidR="00821BB8">
        <w:t xml:space="preserve"> </w:t>
      </w:r>
      <w:r w:rsidRPr="00151DB2">
        <w:t>People</w:t>
      </w:r>
      <w:r w:rsidRPr="00151DB2" w:rsidR="00821BB8">
        <w:t xml:space="preserve"> </w:t>
      </w:r>
      <w:r w:rsidRPr="00151DB2">
        <w:t>have</w:t>
      </w:r>
      <w:r w:rsidRPr="00151DB2" w:rsidR="00821BB8">
        <w:t xml:space="preserve"> </w:t>
      </w:r>
      <w:r w:rsidRPr="00151DB2">
        <w:t>multiple</w:t>
      </w:r>
      <w:r w:rsidRPr="00151DB2" w:rsidR="00821BB8">
        <w:t xml:space="preserve"> </w:t>
      </w:r>
      <w:r w:rsidRPr="00151DB2">
        <w:t>jobs</w:t>
      </w:r>
      <w:r w:rsidRPr="00151DB2" w:rsidR="00821BB8">
        <w:t xml:space="preserve"> </w:t>
      </w:r>
      <w:r w:rsidRPr="00151DB2">
        <w:t>when</w:t>
      </w:r>
      <w:r w:rsidRPr="00151DB2" w:rsidR="00821BB8">
        <w:t xml:space="preserve"> </w:t>
      </w:r>
      <w:r w:rsidRPr="00151DB2">
        <w:t>they</w:t>
      </w:r>
      <w:r w:rsidRPr="00151DB2" w:rsidR="00821BB8">
        <w:t xml:space="preserve"> </w:t>
      </w:r>
      <w:r w:rsidRPr="00151DB2">
        <w:t>work</w:t>
      </w:r>
      <w:r w:rsidRPr="00151DB2" w:rsidR="00821BB8">
        <w:t xml:space="preserve"> </w:t>
      </w:r>
      <w:r w:rsidRPr="00151DB2">
        <w:t>in</w:t>
      </w:r>
      <w:r w:rsidRPr="00151DB2" w:rsidR="00821BB8">
        <w:t xml:space="preserve"> </w:t>
      </w:r>
      <w:r w:rsidRPr="00151DB2">
        <w:t>hospitality</w:t>
      </w:r>
      <w:r w:rsidRPr="00151DB2" w:rsidR="0059498F">
        <w:t>;</w:t>
      </w:r>
      <w:r w:rsidRPr="00151DB2" w:rsidR="00821BB8">
        <w:t xml:space="preserve"> </w:t>
      </w:r>
      <w:r w:rsidRPr="00151DB2">
        <w:t>they</w:t>
      </w:r>
      <w:r w:rsidRPr="00151DB2" w:rsidR="00821BB8">
        <w:t xml:space="preserve"> </w:t>
      </w:r>
      <w:r w:rsidRPr="00151DB2">
        <w:t>did</w:t>
      </w:r>
      <w:r w:rsidRPr="00151DB2" w:rsidR="00821BB8">
        <w:t xml:space="preserve"> </w:t>
      </w:r>
      <w:r w:rsidRPr="00151DB2">
        <w:t>p</w:t>
      </w:r>
      <w:r w:rsidRPr="00151DB2" w:rsidR="00FC168A">
        <w:t>re</w:t>
      </w:r>
      <w:r w:rsidRPr="00151DB2">
        <w:noBreakHyphen/>
        <w:t>C</w:t>
      </w:r>
      <w:r w:rsidRPr="00151DB2" w:rsidR="00FC168A">
        <w:t>ovid</w:t>
      </w:r>
      <w:r w:rsidRPr="00151DB2" w:rsidR="00821BB8">
        <w:t xml:space="preserve"> </w:t>
      </w:r>
      <w:r w:rsidRPr="00151DB2" w:rsidR="00FC168A">
        <w:t>and</w:t>
      </w:r>
      <w:r w:rsidRPr="00151DB2" w:rsidR="00821BB8">
        <w:t xml:space="preserve"> </w:t>
      </w:r>
      <w:r w:rsidRPr="00151DB2" w:rsidR="00FC168A">
        <w:t>will</w:t>
      </w:r>
      <w:r w:rsidRPr="00151DB2" w:rsidR="00821BB8">
        <w:t xml:space="preserve"> </w:t>
      </w:r>
      <w:r w:rsidRPr="00151DB2" w:rsidR="00FC168A">
        <w:t>post</w:t>
      </w:r>
      <w:r w:rsidRPr="00151DB2" w:rsidR="0059498F">
        <w:t>-</w:t>
      </w:r>
      <w:r w:rsidRPr="00151DB2">
        <w:t>C</w:t>
      </w:r>
      <w:r w:rsidRPr="00151DB2" w:rsidR="00FC168A">
        <w:t>ovid</w:t>
      </w:r>
      <w:r w:rsidRPr="00151DB2" w:rsidR="0059498F">
        <w:t>,</w:t>
      </w:r>
      <w:r w:rsidRPr="00151DB2" w:rsidR="00821BB8">
        <w:t xml:space="preserve"> </w:t>
      </w:r>
      <w:r w:rsidRPr="00151DB2" w:rsidR="00FC168A">
        <w:t>as</w:t>
      </w:r>
      <w:r w:rsidRPr="00151DB2" w:rsidR="00821BB8">
        <w:t xml:space="preserve"> </w:t>
      </w:r>
      <w:r w:rsidRPr="00151DB2" w:rsidR="00FC168A">
        <w:t>well</w:t>
      </w:r>
      <w:r w:rsidRPr="00151DB2" w:rsidR="00821BB8">
        <w:t xml:space="preserve"> </w:t>
      </w:r>
      <w:r w:rsidRPr="00151DB2" w:rsidR="00FC168A">
        <w:t>as</w:t>
      </w:r>
      <w:r w:rsidRPr="00151DB2" w:rsidR="00821BB8">
        <w:t xml:space="preserve"> </w:t>
      </w:r>
      <w:r w:rsidRPr="00151DB2" w:rsidR="00FC168A">
        <w:t>being</w:t>
      </w:r>
      <w:r w:rsidRPr="00151DB2" w:rsidR="00821BB8">
        <w:t xml:space="preserve"> </w:t>
      </w:r>
      <w:r w:rsidRPr="00151DB2" w:rsidR="003F25D7">
        <w:t>full</w:t>
      </w:r>
      <w:r w:rsidRPr="00151DB2">
        <w:noBreakHyphen/>
      </w:r>
      <w:r w:rsidRPr="00151DB2" w:rsidR="00FC168A">
        <w:t>time</w:t>
      </w:r>
      <w:r w:rsidRPr="00151DB2" w:rsidR="00821BB8">
        <w:t xml:space="preserve"> </w:t>
      </w:r>
      <w:r w:rsidRPr="00151DB2" w:rsidR="00FC168A">
        <w:t>employed</w:t>
      </w:r>
      <w:r w:rsidRPr="00151DB2" w:rsidR="00821BB8">
        <w:t xml:space="preserve"> </w:t>
      </w:r>
      <w:r w:rsidRPr="00151DB2">
        <w:t>in</w:t>
      </w:r>
      <w:r w:rsidRPr="00151DB2" w:rsidR="00821BB8">
        <w:t xml:space="preserve"> </w:t>
      </w:r>
      <w:r w:rsidRPr="00151DB2">
        <w:t>hospitality.</w:t>
      </w:r>
      <w:r w:rsidRPr="00151DB2" w:rsidR="00821BB8">
        <w:t xml:space="preserve"> </w:t>
      </w:r>
      <w:r w:rsidRPr="00151DB2">
        <w:t>We</w:t>
      </w:r>
      <w:r w:rsidRPr="00151DB2" w:rsidR="00821BB8">
        <w:t xml:space="preserve"> </w:t>
      </w:r>
      <w:r w:rsidRPr="00151DB2">
        <w:t>understand</w:t>
      </w:r>
      <w:r w:rsidRPr="00151DB2" w:rsidR="00821BB8">
        <w:t xml:space="preserve"> </w:t>
      </w:r>
      <w:r w:rsidRPr="00151DB2">
        <w:t>that.</w:t>
      </w:r>
      <w:r w:rsidRPr="00151DB2" w:rsidR="00821BB8">
        <w:t xml:space="preserve"> </w:t>
      </w:r>
      <w:r w:rsidRPr="00151DB2">
        <w:t>They</w:t>
      </w:r>
      <w:r w:rsidRPr="00151DB2" w:rsidR="00821BB8">
        <w:t xml:space="preserve"> </w:t>
      </w:r>
      <w:r w:rsidRPr="00151DB2" w:rsidR="00FC168A">
        <w:t>are</w:t>
      </w:r>
      <w:r w:rsidRPr="00151DB2" w:rsidR="00821BB8">
        <w:t xml:space="preserve"> </w:t>
      </w:r>
      <w:r w:rsidRPr="00151DB2" w:rsidR="00FC168A">
        <w:t>not</w:t>
      </w:r>
      <w:r w:rsidRPr="00151DB2" w:rsidR="00821BB8">
        <w:t xml:space="preserve"> </w:t>
      </w:r>
      <w:r w:rsidRPr="00151DB2" w:rsidR="00FC168A">
        <w:t>able</w:t>
      </w:r>
      <w:r w:rsidRPr="00151DB2" w:rsidR="00821BB8">
        <w:t xml:space="preserve"> </w:t>
      </w:r>
      <w:r w:rsidRPr="00151DB2" w:rsidR="00FC168A">
        <w:t>to</w:t>
      </w:r>
      <w:r w:rsidRPr="00151DB2" w:rsidR="00821BB8">
        <w:t xml:space="preserve"> </w:t>
      </w:r>
      <w:r w:rsidRPr="00151DB2" w:rsidR="00FC168A">
        <w:t>move</w:t>
      </w:r>
      <w:r w:rsidRPr="00151DB2" w:rsidR="00821BB8">
        <w:t xml:space="preserve"> </w:t>
      </w:r>
      <w:r w:rsidRPr="00151DB2" w:rsidR="00FC168A">
        <w:t>at</w:t>
      </w:r>
      <w:r w:rsidRPr="00151DB2" w:rsidR="00821BB8">
        <w:t xml:space="preserve"> </w:t>
      </w:r>
      <w:r w:rsidRPr="00151DB2" w:rsidR="00FC168A">
        <w:t>the</w:t>
      </w:r>
      <w:r w:rsidRPr="00151DB2" w:rsidR="00821BB8">
        <w:t xml:space="preserve"> </w:t>
      </w:r>
      <w:r w:rsidRPr="00151DB2" w:rsidR="00FC168A">
        <w:t>moment</w:t>
      </w:r>
      <w:r w:rsidRPr="00151DB2" w:rsidR="00821BB8">
        <w:t xml:space="preserve"> </w:t>
      </w:r>
      <w:r w:rsidRPr="00151DB2" w:rsidR="00FC168A">
        <w:t>because</w:t>
      </w:r>
      <w:r w:rsidRPr="00151DB2" w:rsidR="00821BB8">
        <w:t xml:space="preserve"> </w:t>
      </w:r>
      <w:r w:rsidRPr="00151DB2" w:rsidR="00FC168A">
        <w:t>the</w:t>
      </w:r>
      <w:r w:rsidRPr="00151DB2">
        <w:t>ir</w:t>
      </w:r>
      <w:r w:rsidRPr="00151DB2" w:rsidR="00821BB8">
        <w:t xml:space="preserve"> </w:t>
      </w:r>
      <w:r w:rsidRPr="00151DB2" w:rsidR="00FC168A">
        <w:t>other</w:t>
      </w:r>
      <w:r w:rsidRPr="00151DB2" w:rsidR="00821BB8">
        <w:t xml:space="preserve"> </w:t>
      </w:r>
      <w:r w:rsidRPr="00151DB2" w:rsidR="00FC168A">
        <w:t>job</w:t>
      </w:r>
      <w:r w:rsidRPr="00151DB2" w:rsidR="00821BB8">
        <w:t xml:space="preserve"> </w:t>
      </w:r>
      <w:r w:rsidRPr="00151DB2" w:rsidR="00FC168A">
        <w:t>does</w:t>
      </w:r>
      <w:r w:rsidRPr="00151DB2" w:rsidR="00821BB8">
        <w:t xml:space="preserve"> </w:t>
      </w:r>
      <w:r w:rsidRPr="00151DB2" w:rsidR="00FC168A">
        <w:t>not</w:t>
      </w:r>
      <w:r w:rsidRPr="00151DB2" w:rsidR="00821BB8">
        <w:t xml:space="preserve"> </w:t>
      </w:r>
      <w:r w:rsidRPr="00151DB2" w:rsidR="00FC168A">
        <w:t>allow</w:t>
      </w:r>
      <w:r w:rsidRPr="00151DB2" w:rsidR="00821BB8">
        <w:t xml:space="preserve"> </w:t>
      </w:r>
      <w:r w:rsidRPr="00151DB2" w:rsidR="00FC168A">
        <w:t>them</w:t>
      </w:r>
      <w:r w:rsidRPr="00151DB2" w:rsidR="00821BB8">
        <w:t xml:space="preserve"> </w:t>
      </w:r>
      <w:r w:rsidRPr="00151DB2" w:rsidR="00FC168A">
        <w:t>to</w:t>
      </w:r>
      <w:r w:rsidRPr="00151DB2" w:rsidR="00821BB8">
        <w:t xml:space="preserve"> </w:t>
      </w:r>
      <w:r w:rsidRPr="00151DB2" w:rsidR="00FC168A">
        <w:t>take</w:t>
      </w:r>
      <w:r w:rsidRPr="00151DB2" w:rsidR="00821BB8">
        <w:t xml:space="preserve"> </w:t>
      </w:r>
      <w:r w:rsidRPr="00151DB2" w:rsidR="00FC168A">
        <w:t>up</w:t>
      </w:r>
      <w:r w:rsidRPr="00151DB2" w:rsidR="00821BB8">
        <w:t xml:space="preserve"> </w:t>
      </w:r>
      <w:r w:rsidRPr="00151DB2" w:rsidR="00FC168A">
        <w:t>the</w:t>
      </w:r>
      <w:r w:rsidRPr="00151DB2" w:rsidR="00821BB8">
        <w:t xml:space="preserve"> </w:t>
      </w:r>
      <w:r w:rsidRPr="00151DB2" w:rsidR="00FC168A">
        <w:t>ho</w:t>
      </w:r>
      <w:r w:rsidRPr="00151DB2">
        <w:t>urs.</w:t>
      </w:r>
      <w:r w:rsidRPr="00151DB2" w:rsidR="00821BB8">
        <w:t xml:space="preserve"> </w:t>
      </w:r>
      <w:r w:rsidRPr="00151DB2">
        <w:t>There</w:t>
      </w:r>
      <w:r w:rsidRPr="00151DB2" w:rsidR="00821BB8">
        <w:t xml:space="preserve"> </w:t>
      </w:r>
      <w:r w:rsidRPr="00151DB2">
        <w:t>was</w:t>
      </w:r>
      <w:r w:rsidRPr="00151DB2" w:rsidR="00821BB8">
        <w:t xml:space="preserve"> </w:t>
      </w:r>
      <w:r w:rsidRPr="00151DB2">
        <w:t>a</w:t>
      </w:r>
      <w:r w:rsidRPr="00151DB2" w:rsidR="00821BB8">
        <w:t xml:space="preserve"> </w:t>
      </w:r>
      <w:r w:rsidRPr="00151DB2">
        <w:t>high</w:t>
      </w:r>
      <w:r w:rsidRPr="00151DB2" w:rsidR="00821BB8">
        <w:t xml:space="preserve"> </w:t>
      </w:r>
      <w:r w:rsidRPr="00151DB2">
        <w:t>degree</w:t>
      </w:r>
      <w:r w:rsidRPr="00151DB2" w:rsidR="00821BB8">
        <w:t xml:space="preserve"> </w:t>
      </w:r>
      <w:r w:rsidRPr="00151DB2">
        <w:t>of</w:t>
      </w:r>
      <w:r w:rsidRPr="00151DB2" w:rsidR="00821BB8">
        <w:t xml:space="preserve"> </w:t>
      </w:r>
      <w:r w:rsidRPr="00151DB2">
        <w:t>uncertainty</w:t>
      </w:r>
      <w:r w:rsidRPr="00151DB2" w:rsidR="00821BB8">
        <w:t xml:space="preserve"> </w:t>
      </w:r>
      <w:r w:rsidRPr="00151DB2">
        <w:t>at</w:t>
      </w:r>
      <w:r w:rsidRPr="00151DB2" w:rsidR="00821BB8">
        <w:t xml:space="preserve"> </w:t>
      </w:r>
      <w:r w:rsidRPr="00151DB2">
        <w:t>the</w:t>
      </w:r>
      <w:r w:rsidRPr="00151DB2" w:rsidR="00821BB8">
        <w:t xml:space="preserve"> </w:t>
      </w:r>
      <w:r w:rsidRPr="00151DB2">
        <w:t>time</w:t>
      </w:r>
      <w:r w:rsidRPr="00151DB2" w:rsidR="00821BB8">
        <w:t xml:space="preserve"> </w:t>
      </w:r>
      <w:r w:rsidR="00F64040">
        <w:t>on</w:t>
      </w:r>
      <w:r w:rsidRPr="00151DB2" w:rsidR="00821BB8">
        <w:t xml:space="preserve"> </w:t>
      </w:r>
      <w:r w:rsidRPr="00151DB2">
        <w:t>whether</w:t>
      </w:r>
      <w:r w:rsidRPr="00151DB2" w:rsidR="00821BB8">
        <w:t xml:space="preserve"> </w:t>
      </w:r>
      <w:r w:rsidRPr="00151DB2">
        <w:t>the</w:t>
      </w:r>
      <w:r w:rsidRPr="00151DB2" w:rsidR="00821BB8">
        <w:t xml:space="preserve"> </w:t>
      </w:r>
      <w:r w:rsidRPr="00151DB2">
        <w:t>businesses</w:t>
      </w:r>
      <w:r w:rsidRPr="00151DB2" w:rsidR="00821BB8">
        <w:t xml:space="preserve"> </w:t>
      </w:r>
      <w:r w:rsidRPr="00151DB2">
        <w:t>would</w:t>
      </w:r>
      <w:r w:rsidRPr="00151DB2" w:rsidR="00821BB8">
        <w:t xml:space="preserve"> </w:t>
      </w:r>
      <w:r w:rsidRPr="00151DB2">
        <w:t>be</w:t>
      </w:r>
      <w:r w:rsidRPr="00151DB2" w:rsidR="00821BB8">
        <w:t xml:space="preserve"> </w:t>
      </w:r>
      <w:r w:rsidRPr="00151DB2">
        <w:t>able</w:t>
      </w:r>
      <w:r w:rsidRPr="00151DB2" w:rsidR="00821BB8">
        <w:t xml:space="preserve"> </w:t>
      </w:r>
      <w:r w:rsidRPr="00151DB2">
        <w:t>to</w:t>
      </w:r>
      <w:r w:rsidRPr="00151DB2" w:rsidR="00821BB8">
        <w:t xml:space="preserve"> </w:t>
      </w:r>
      <w:r w:rsidRPr="00151DB2">
        <w:t>reopen</w:t>
      </w:r>
      <w:r w:rsidRPr="00151DB2" w:rsidR="00821BB8">
        <w:t xml:space="preserve"> </w:t>
      </w:r>
      <w:r w:rsidRPr="00151DB2">
        <w:t>and</w:t>
      </w:r>
      <w:r w:rsidRPr="00151DB2" w:rsidR="00821BB8">
        <w:t xml:space="preserve"> </w:t>
      </w:r>
      <w:r w:rsidRPr="00151DB2">
        <w:t>trade</w:t>
      </w:r>
      <w:r w:rsidRPr="00151DB2" w:rsidR="00821BB8">
        <w:t xml:space="preserve"> </w:t>
      </w:r>
      <w:r w:rsidRPr="00151DB2">
        <w:t>without</w:t>
      </w:r>
      <w:r w:rsidRPr="00151DB2" w:rsidR="00821BB8">
        <w:t xml:space="preserve"> </w:t>
      </w:r>
      <w:r w:rsidRPr="00151DB2">
        <w:t>restrictions,</w:t>
      </w:r>
      <w:r w:rsidRPr="00151DB2" w:rsidR="00821BB8">
        <w:t xml:space="preserve"> </w:t>
      </w:r>
      <w:r w:rsidRPr="00151DB2">
        <w:t>so</w:t>
      </w:r>
      <w:r w:rsidRPr="00151DB2" w:rsidR="00821BB8">
        <w:t xml:space="preserve"> </w:t>
      </w:r>
      <w:r w:rsidRPr="00151DB2">
        <w:t>yesterday’s</w:t>
      </w:r>
      <w:r w:rsidRPr="00151DB2" w:rsidR="00821BB8">
        <w:t xml:space="preserve"> </w:t>
      </w:r>
      <w:r w:rsidRPr="00151DB2" w:rsidR="00FC168A">
        <w:t>announcement</w:t>
      </w:r>
      <w:r w:rsidRPr="00151DB2" w:rsidR="00821BB8">
        <w:t xml:space="preserve"> </w:t>
      </w:r>
      <w:r w:rsidRPr="00151DB2" w:rsidR="00FC168A">
        <w:t>will</w:t>
      </w:r>
      <w:r w:rsidRPr="00151DB2" w:rsidR="00821BB8">
        <w:t xml:space="preserve"> </w:t>
      </w:r>
      <w:r w:rsidRPr="00151DB2" w:rsidR="00FC168A">
        <w:t>be</w:t>
      </w:r>
      <w:r w:rsidRPr="00151DB2" w:rsidR="00821BB8">
        <w:t xml:space="preserve"> </w:t>
      </w:r>
      <w:r w:rsidRPr="00151DB2" w:rsidR="00FC168A">
        <w:t>helpful</w:t>
      </w:r>
      <w:r w:rsidRPr="00151DB2" w:rsidR="00821BB8">
        <w:t xml:space="preserve"> </w:t>
      </w:r>
      <w:r w:rsidRPr="00151DB2" w:rsidR="00FC168A">
        <w:t>in</w:t>
      </w:r>
      <w:r w:rsidRPr="00151DB2" w:rsidR="00821BB8">
        <w:t xml:space="preserve"> </w:t>
      </w:r>
      <w:r w:rsidRPr="00151DB2" w:rsidR="00FC168A">
        <w:t>ending</w:t>
      </w:r>
      <w:r w:rsidRPr="00151DB2" w:rsidR="00821BB8">
        <w:t xml:space="preserve"> </w:t>
      </w:r>
      <w:r w:rsidRPr="00151DB2" w:rsidR="00FC168A">
        <w:t>that</w:t>
      </w:r>
      <w:r w:rsidRPr="00151DB2" w:rsidR="00821BB8">
        <w:t xml:space="preserve"> </w:t>
      </w:r>
      <w:r w:rsidRPr="00151DB2" w:rsidR="00FC168A">
        <w:t>uncertainty.</w:t>
      </w:r>
    </w:p>
    <w:p w:rsidR="00FC055B" w:rsidRPr="00151DB2" w:rsidP="00FC168A">
      <w:pPr>
        <w:pStyle w:val="Answer"/>
      </w:pPr>
      <w:r w:rsidRPr="00151DB2">
        <w:t>Y</w:t>
      </w:r>
      <w:r w:rsidRPr="00151DB2" w:rsidR="00ED3165">
        <w:t>ou</w:t>
      </w:r>
      <w:r w:rsidRPr="00151DB2" w:rsidR="00821BB8">
        <w:t xml:space="preserve"> </w:t>
      </w:r>
      <w:r w:rsidRPr="00151DB2">
        <w:t xml:space="preserve">then </w:t>
      </w:r>
      <w:r w:rsidRPr="00151DB2" w:rsidR="00ED3165">
        <w:t>have</w:t>
      </w:r>
      <w:r w:rsidRPr="00151DB2" w:rsidR="00821BB8">
        <w:t xml:space="preserve"> </w:t>
      </w:r>
      <w:r w:rsidRPr="00151DB2" w:rsidR="00ED3165">
        <w:t>a</w:t>
      </w:r>
      <w:r w:rsidRPr="00151DB2" w:rsidR="00821BB8">
        <w:t xml:space="preserve"> </w:t>
      </w:r>
      <w:r w:rsidRPr="00151DB2" w:rsidR="00ED3165">
        <w:t>proportion</w:t>
      </w:r>
      <w:r w:rsidRPr="00151DB2" w:rsidR="00821BB8">
        <w:t xml:space="preserve"> </w:t>
      </w:r>
      <w:r w:rsidRPr="00151DB2" w:rsidR="00ED3165">
        <w:t>where</w:t>
      </w:r>
      <w:r w:rsidRPr="00151DB2" w:rsidR="00821BB8">
        <w:t xml:space="preserve"> </w:t>
      </w:r>
      <w:r w:rsidRPr="00151DB2" w:rsidR="00ED3165">
        <w:t>you</w:t>
      </w:r>
      <w:r w:rsidRPr="00151DB2" w:rsidR="00821BB8">
        <w:t xml:space="preserve"> </w:t>
      </w:r>
      <w:r w:rsidRPr="00151DB2" w:rsidR="00ED3165">
        <w:t>have</w:t>
      </w:r>
      <w:r w:rsidRPr="00151DB2" w:rsidR="00821BB8">
        <w:t xml:space="preserve"> </w:t>
      </w:r>
      <w:r w:rsidRPr="00151DB2" w:rsidR="00ED3165">
        <w:t>workers</w:t>
      </w:r>
      <w:r w:rsidRPr="00151DB2" w:rsidR="00821BB8">
        <w:t xml:space="preserve"> </w:t>
      </w:r>
      <w:r w:rsidRPr="00151DB2" w:rsidR="00ED3165">
        <w:t>in</w:t>
      </w:r>
      <w:r w:rsidRPr="00151DB2" w:rsidR="00821BB8">
        <w:t xml:space="preserve"> </w:t>
      </w:r>
      <w:r w:rsidRPr="00151DB2" w:rsidR="00ED3165">
        <w:t>the</w:t>
      </w:r>
      <w:r w:rsidRPr="00151DB2" w:rsidR="00821BB8">
        <w:t xml:space="preserve"> </w:t>
      </w:r>
      <w:r w:rsidRPr="00151DB2" w:rsidR="00ED3165">
        <w:t>wrong</w:t>
      </w:r>
      <w:r w:rsidRPr="00151DB2" w:rsidR="00821BB8">
        <w:t xml:space="preserve"> </w:t>
      </w:r>
      <w:r w:rsidRPr="00151DB2" w:rsidR="00ED3165">
        <w:t>place</w:t>
      </w:r>
      <w:r w:rsidRPr="00151DB2" w:rsidR="00821BB8">
        <w:t xml:space="preserve"> </w:t>
      </w:r>
      <w:r w:rsidRPr="00151DB2" w:rsidR="00ED3165">
        <w:t>at</w:t>
      </w:r>
      <w:r w:rsidRPr="00151DB2" w:rsidR="00821BB8">
        <w:t xml:space="preserve"> </w:t>
      </w:r>
      <w:r w:rsidRPr="00151DB2" w:rsidR="00ED3165">
        <w:t>the</w:t>
      </w:r>
      <w:r w:rsidRPr="00151DB2" w:rsidR="00821BB8">
        <w:t xml:space="preserve"> </w:t>
      </w:r>
      <w:r w:rsidRPr="00151DB2" w:rsidR="00ED3165">
        <w:t>wrong</w:t>
      </w:r>
      <w:r w:rsidRPr="00151DB2" w:rsidR="00821BB8">
        <w:t xml:space="preserve"> </w:t>
      </w:r>
      <w:r w:rsidRPr="00151DB2" w:rsidR="00ED3165">
        <w:t>time.</w:t>
      </w:r>
      <w:r w:rsidRPr="00151DB2" w:rsidR="00821BB8">
        <w:t xml:space="preserve"> </w:t>
      </w:r>
      <w:r w:rsidRPr="00151DB2" w:rsidR="00ED3165">
        <w:t>That</w:t>
      </w:r>
      <w:r w:rsidRPr="00151DB2" w:rsidR="00821BB8">
        <w:t xml:space="preserve"> </w:t>
      </w:r>
      <w:r w:rsidRPr="00151DB2" w:rsidR="00ED3165">
        <w:t>is</w:t>
      </w:r>
      <w:r w:rsidRPr="00151DB2" w:rsidR="00821BB8">
        <w:t xml:space="preserve"> </w:t>
      </w:r>
      <w:r w:rsidRPr="00151DB2" w:rsidR="00ED3165">
        <w:t>not</w:t>
      </w:r>
      <w:r w:rsidRPr="00151DB2" w:rsidR="00821BB8">
        <w:t xml:space="preserve"> </w:t>
      </w:r>
      <w:r w:rsidRPr="00151DB2" w:rsidR="00ED3165">
        <w:t>just</w:t>
      </w:r>
      <w:r w:rsidRPr="00151DB2" w:rsidR="00821BB8">
        <w:t xml:space="preserve"> </w:t>
      </w:r>
      <w:r w:rsidRPr="00151DB2" w:rsidR="00ED3165">
        <w:t>our</w:t>
      </w:r>
      <w:r w:rsidRPr="00151DB2" w:rsidR="00821BB8">
        <w:t xml:space="preserve"> </w:t>
      </w:r>
      <w:r w:rsidRPr="00151DB2" w:rsidR="00ED3165">
        <w:t>non</w:t>
      </w:r>
      <w:r w:rsidRPr="00151DB2" w:rsidR="00ED3165">
        <w:noBreakHyphen/>
        <w:t>UK</w:t>
      </w:r>
      <w:r w:rsidRPr="00151DB2" w:rsidR="00821BB8">
        <w:t xml:space="preserve"> </w:t>
      </w:r>
      <w:r w:rsidRPr="00151DB2" w:rsidR="00ED3165">
        <w:t>nationals,</w:t>
      </w:r>
      <w:r w:rsidRPr="00151DB2" w:rsidR="00821BB8">
        <w:t xml:space="preserve"> </w:t>
      </w:r>
      <w:r w:rsidRPr="00151DB2" w:rsidR="00ED3165">
        <w:t>many</w:t>
      </w:r>
      <w:r w:rsidRPr="00151DB2" w:rsidR="00821BB8">
        <w:t xml:space="preserve"> </w:t>
      </w:r>
      <w:r w:rsidRPr="00151DB2" w:rsidR="00ED3165">
        <w:t>of</w:t>
      </w:r>
      <w:r w:rsidRPr="00151DB2" w:rsidR="00821BB8">
        <w:t xml:space="preserve"> </w:t>
      </w:r>
      <w:r w:rsidRPr="00151DB2" w:rsidR="00ED3165">
        <w:t>whom</w:t>
      </w:r>
      <w:r w:rsidRPr="00151DB2" w:rsidR="00821BB8">
        <w:t xml:space="preserve"> </w:t>
      </w:r>
      <w:r w:rsidRPr="00151DB2" w:rsidR="00ED3165">
        <w:t>returned</w:t>
      </w:r>
      <w:r w:rsidRPr="00151DB2" w:rsidR="00821BB8">
        <w:t xml:space="preserve"> </w:t>
      </w:r>
      <w:r w:rsidRPr="00151DB2" w:rsidR="00ED3165">
        <w:t>home</w:t>
      </w:r>
      <w:r w:rsidRPr="00151DB2" w:rsidR="00821BB8">
        <w:t xml:space="preserve"> </w:t>
      </w:r>
      <w:r w:rsidRPr="00151DB2" w:rsidR="00ED3165">
        <w:t>p</w:t>
      </w:r>
      <w:r w:rsidRPr="00151DB2" w:rsidR="00FC168A">
        <w:t>re</w:t>
      </w:r>
      <w:r w:rsidRPr="00151DB2" w:rsidR="00ED3165">
        <w:noBreakHyphen/>
      </w:r>
      <w:r w:rsidRPr="00151DB2" w:rsidR="00FC168A">
        <w:t>Christmas</w:t>
      </w:r>
      <w:r w:rsidRPr="00151DB2" w:rsidR="00821BB8">
        <w:t xml:space="preserve"> </w:t>
      </w:r>
      <w:r w:rsidRPr="00151DB2" w:rsidR="00FC168A">
        <w:t>to</w:t>
      </w:r>
      <w:r w:rsidRPr="00151DB2" w:rsidR="00821BB8">
        <w:t xml:space="preserve"> </w:t>
      </w:r>
      <w:r w:rsidRPr="00151DB2" w:rsidR="00FC168A">
        <w:t>spend</w:t>
      </w:r>
      <w:r w:rsidRPr="00151DB2" w:rsidR="00821BB8">
        <w:t xml:space="preserve"> </w:t>
      </w:r>
      <w:r w:rsidRPr="00151DB2" w:rsidR="00FC168A">
        <w:t>time</w:t>
      </w:r>
      <w:r w:rsidRPr="00151DB2" w:rsidR="00821BB8">
        <w:t xml:space="preserve"> </w:t>
      </w:r>
      <w:r w:rsidRPr="00151DB2" w:rsidR="00FC168A">
        <w:t>with</w:t>
      </w:r>
      <w:r w:rsidRPr="00151DB2" w:rsidR="00821BB8">
        <w:t xml:space="preserve"> </w:t>
      </w:r>
      <w:r w:rsidRPr="00151DB2" w:rsidR="00FC168A">
        <w:t>family</w:t>
      </w:r>
      <w:r w:rsidRPr="00151DB2" w:rsidR="00821BB8">
        <w:t xml:space="preserve"> </w:t>
      </w:r>
      <w:r w:rsidRPr="00151DB2" w:rsidR="00FC168A">
        <w:t>and</w:t>
      </w:r>
      <w:r w:rsidRPr="00151DB2" w:rsidR="00821BB8">
        <w:t xml:space="preserve"> </w:t>
      </w:r>
      <w:r w:rsidRPr="00151DB2" w:rsidR="00FC168A">
        <w:t>intend</w:t>
      </w:r>
      <w:r w:rsidR="00F64040">
        <w:t>ed</w:t>
      </w:r>
      <w:r w:rsidRPr="00151DB2" w:rsidR="00821BB8">
        <w:t xml:space="preserve"> </w:t>
      </w:r>
      <w:r w:rsidRPr="00151DB2" w:rsidR="00FC168A">
        <w:t>to</w:t>
      </w:r>
      <w:r w:rsidRPr="00151DB2" w:rsidR="00821BB8">
        <w:t xml:space="preserve"> </w:t>
      </w:r>
      <w:r w:rsidRPr="00151DB2" w:rsidR="00FC168A">
        <w:t>come</w:t>
      </w:r>
      <w:r w:rsidRPr="00151DB2" w:rsidR="00821BB8">
        <w:t xml:space="preserve"> </w:t>
      </w:r>
      <w:r w:rsidRPr="00151DB2" w:rsidR="00FC168A">
        <w:t>back</w:t>
      </w:r>
      <w:r w:rsidRPr="00151DB2" w:rsidR="00821BB8">
        <w:t xml:space="preserve"> </w:t>
      </w:r>
      <w:r w:rsidRPr="00151DB2" w:rsidR="00ED3165">
        <w:t>but</w:t>
      </w:r>
      <w:r w:rsidRPr="00151DB2" w:rsidR="00821BB8">
        <w:t xml:space="preserve"> </w:t>
      </w:r>
      <w:r w:rsidRPr="00151DB2" w:rsidR="00ED3165">
        <w:t>cannot</w:t>
      </w:r>
      <w:r w:rsidRPr="00151DB2" w:rsidR="00821BB8">
        <w:t xml:space="preserve"> </w:t>
      </w:r>
      <w:r w:rsidRPr="00151DB2" w:rsidR="00ED3165">
        <w:t>because</w:t>
      </w:r>
      <w:r w:rsidRPr="00151DB2" w:rsidR="00821BB8">
        <w:t xml:space="preserve"> </w:t>
      </w:r>
      <w:r w:rsidRPr="00151DB2" w:rsidR="00ED3165">
        <w:t>of</w:t>
      </w:r>
      <w:r w:rsidRPr="00151DB2" w:rsidR="00821BB8">
        <w:t xml:space="preserve"> </w:t>
      </w:r>
      <w:r w:rsidRPr="00151DB2" w:rsidR="00ED3165">
        <w:t>travel</w:t>
      </w:r>
      <w:r w:rsidRPr="00151DB2" w:rsidR="00821BB8">
        <w:t xml:space="preserve"> </w:t>
      </w:r>
      <w:r w:rsidRPr="00151DB2" w:rsidR="00ED3165">
        <w:t>restrictions.</w:t>
      </w:r>
      <w:r w:rsidRPr="00151DB2" w:rsidR="00821BB8">
        <w:t xml:space="preserve"> </w:t>
      </w:r>
      <w:r w:rsidRPr="00151DB2" w:rsidR="00ED3165">
        <w:t>You</w:t>
      </w:r>
      <w:r w:rsidRPr="00151DB2" w:rsidR="00821BB8">
        <w:t xml:space="preserve"> </w:t>
      </w:r>
      <w:r w:rsidRPr="00151DB2" w:rsidR="00ED3165">
        <w:t>also</w:t>
      </w:r>
      <w:r w:rsidRPr="00151DB2" w:rsidR="00821BB8">
        <w:t xml:space="preserve"> </w:t>
      </w:r>
      <w:r w:rsidRPr="00151DB2">
        <w:t>have</w:t>
      </w:r>
      <w:r w:rsidRPr="00151DB2" w:rsidR="00821BB8">
        <w:t xml:space="preserve"> </w:t>
      </w:r>
      <w:r w:rsidRPr="00151DB2" w:rsidR="00ED3165">
        <w:t>UK</w:t>
      </w:r>
      <w:r w:rsidRPr="00151DB2" w:rsidR="00821BB8">
        <w:t xml:space="preserve"> </w:t>
      </w:r>
      <w:r w:rsidRPr="00151DB2" w:rsidR="00ED3165">
        <w:t>workers</w:t>
      </w:r>
      <w:r w:rsidRPr="00151DB2" w:rsidR="00821BB8">
        <w:t xml:space="preserve"> </w:t>
      </w:r>
      <w:r w:rsidRPr="00151DB2" w:rsidR="00ED3165">
        <w:t>who</w:t>
      </w:r>
      <w:r w:rsidRPr="00151DB2" w:rsidR="00821BB8">
        <w:t xml:space="preserve"> </w:t>
      </w:r>
      <w:r w:rsidRPr="00151DB2" w:rsidR="00ED3165">
        <w:t>have</w:t>
      </w:r>
      <w:r w:rsidRPr="00151DB2" w:rsidR="00821BB8">
        <w:t xml:space="preserve"> </w:t>
      </w:r>
      <w:r w:rsidRPr="00151DB2" w:rsidR="00ED3165">
        <w:t>moved</w:t>
      </w:r>
      <w:r w:rsidRPr="00151DB2" w:rsidR="00821BB8">
        <w:t xml:space="preserve"> </w:t>
      </w:r>
      <w:r w:rsidRPr="00151DB2" w:rsidR="00ED3165">
        <w:t>around</w:t>
      </w:r>
      <w:r w:rsidRPr="00151DB2" w:rsidR="00821BB8">
        <w:t xml:space="preserve"> </w:t>
      </w:r>
      <w:r w:rsidRPr="00151DB2" w:rsidR="00ED3165">
        <w:t>the</w:t>
      </w:r>
      <w:r w:rsidRPr="00151DB2" w:rsidR="00821BB8">
        <w:t xml:space="preserve"> </w:t>
      </w:r>
      <w:r w:rsidRPr="00151DB2" w:rsidR="00ED3165">
        <w:t>country.</w:t>
      </w:r>
      <w:r w:rsidRPr="00151DB2" w:rsidR="00821BB8">
        <w:t xml:space="preserve"> </w:t>
      </w:r>
      <w:r w:rsidRPr="00151DB2" w:rsidR="00ED3165">
        <w:t>There</w:t>
      </w:r>
      <w:r w:rsidRPr="00151DB2" w:rsidR="00821BB8">
        <w:t xml:space="preserve"> </w:t>
      </w:r>
      <w:r w:rsidR="00F64040">
        <w:t>was</w:t>
      </w:r>
      <w:r w:rsidRPr="00151DB2" w:rsidR="00821BB8">
        <w:t xml:space="preserve"> </w:t>
      </w:r>
      <w:r w:rsidRPr="00151DB2" w:rsidR="00FC168A">
        <w:t>an</w:t>
      </w:r>
      <w:r w:rsidRPr="00151DB2" w:rsidR="00821BB8">
        <w:t xml:space="preserve"> </w:t>
      </w:r>
      <w:r w:rsidRPr="00151DB2" w:rsidR="00FC168A">
        <w:t>exodus</w:t>
      </w:r>
      <w:r w:rsidRPr="00151DB2" w:rsidR="00821BB8">
        <w:t xml:space="preserve"> </w:t>
      </w:r>
      <w:r w:rsidRPr="00151DB2" w:rsidR="00FC168A">
        <w:t>of</w:t>
      </w:r>
      <w:r w:rsidRPr="00151DB2" w:rsidR="00821BB8">
        <w:t xml:space="preserve"> </w:t>
      </w:r>
      <w:r w:rsidRPr="00151DB2" w:rsidR="00FC168A">
        <w:t>people</w:t>
      </w:r>
      <w:r w:rsidRPr="00151DB2" w:rsidR="00821BB8">
        <w:t xml:space="preserve"> </w:t>
      </w:r>
      <w:r w:rsidRPr="00151DB2" w:rsidR="00FC168A">
        <w:t>from</w:t>
      </w:r>
      <w:r w:rsidRPr="00151DB2" w:rsidR="00821BB8">
        <w:t xml:space="preserve"> </w:t>
      </w:r>
      <w:r w:rsidRPr="00151DB2" w:rsidR="00FC168A">
        <w:t>city</w:t>
      </w:r>
      <w:r w:rsidRPr="00151DB2" w:rsidR="00821BB8">
        <w:t xml:space="preserve"> </w:t>
      </w:r>
      <w:r w:rsidRPr="00151DB2" w:rsidR="00FC168A">
        <w:t>centres</w:t>
      </w:r>
      <w:r w:rsidRPr="00151DB2" w:rsidR="00821BB8">
        <w:t xml:space="preserve"> </w:t>
      </w:r>
      <w:r w:rsidRPr="00151DB2" w:rsidR="00FC168A">
        <w:t>back</w:t>
      </w:r>
      <w:r w:rsidRPr="00151DB2" w:rsidR="00821BB8">
        <w:t xml:space="preserve"> </w:t>
      </w:r>
      <w:r w:rsidRPr="00151DB2" w:rsidR="00FC168A">
        <w:t>when</w:t>
      </w:r>
      <w:r w:rsidRPr="00151DB2" w:rsidR="00821BB8">
        <w:t xml:space="preserve"> </w:t>
      </w:r>
      <w:r w:rsidRPr="00151DB2" w:rsidR="00FC168A">
        <w:t>they</w:t>
      </w:r>
      <w:r w:rsidRPr="00151DB2" w:rsidR="00821BB8">
        <w:t xml:space="preserve"> </w:t>
      </w:r>
      <w:r w:rsidRPr="00151DB2" w:rsidR="00FC168A">
        <w:t>could</w:t>
      </w:r>
      <w:r w:rsidRPr="00151DB2" w:rsidR="00821BB8">
        <w:t xml:space="preserve"> </w:t>
      </w:r>
      <w:r w:rsidRPr="00151DB2" w:rsidR="00FC168A">
        <w:t>not</w:t>
      </w:r>
      <w:r w:rsidRPr="00151DB2" w:rsidR="00821BB8">
        <w:t xml:space="preserve"> </w:t>
      </w:r>
      <w:r w:rsidRPr="00151DB2" w:rsidR="00FC168A">
        <w:t>afford</w:t>
      </w:r>
      <w:r w:rsidRPr="00151DB2" w:rsidR="00821BB8">
        <w:t xml:space="preserve"> </w:t>
      </w:r>
      <w:r w:rsidRPr="00151DB2" w:rsidR="00FC168A">
        <w:t>to</w:t>
      </w:r>
      <w:r w:rsidRPr="00151DB2" w:rsidR="00821BB8">
        <w:t xml:space="preserve"> </w:t>
      </w:r>
      <w:r w:rsidRPr="00151DB2" w:rsidR="00ED3165">
        <w:t>live</w:t>
      </w:r>
      <w:r w:rsidRPr="00151DB2" w:rsidR="00821BB8">
        <w:t xml:space="preserve"> </w:t>
      </w:r>
      <w:r w:rsidRPr="00151DB2" w:rsidR="00ED3165">
        <w:t>in</w:t>
      </w:r>
      <w:r w:rsidRPr="00151DB2" w:rsidR="00821BB8">
        <w:t xml:space="preserve"> </w:t>
      </w:r>
      <w:r w:rsidRPr="00151DB2" w:rsidR="00ED3165">
        <w:t>city</w:t>
      </w:r>
      <w:r w:rsidRPr="00151DB2" w:rsidR="00821BB8">
        <w:t xml:space="preserve"> </w:t>
      </w:r>
      <w:r w:rsidRPr="00151DB2" w:rsidR="00ED3165">
        <w:t>centres</w:t>
      </w:r>
      <w:r w:rsidRPr="00151DB2" w:rsidR="00821BB8">
        <w:t xml:space="preserve"> </w:t>
      </w:r>
      <w:r w:rsidRPr="00151DB2" w:rsidR="00ED3165">
        <w:t>during</w:t>
      </w:r>
      <w:r w:rsidRPr="00151DB2" w:rsidR="00821BB8">
        <w:t xml:space="preserve"> </w:t>
      </w:r>
      <w:r w:rsidRPr="00151DB2" w:rsidR="00ED3165">
        <w:t>the</w:t>
      </w:r>
      <w:r w:rsidRPr="00151DB2" w:rsidR="00821BB8">
        <w:t xml:space="preserve"> </w:t>
      </w:r>
      <w:r w:rsidRPr="00151DB2" w:rsidR="00ED3165">
        <w:t>pandemic.</w:t>
      </w:r>
      <w:r w:rsidRPr="00151DB2" w:rsidR="00821BB8">
        <w:t xml:space="preserve"> </w:t>
      </w:r>
      <w:r w:rsidRPr="00151DB2" w:rsidR="00ED3165">
        <w:t>We</w:t>
      </w:r>
      <w:r w:rsidRPr="00151DB2" w:rsidR="00821BB8">
        <w:t xml:space="preserve"> </w:t>
      </w:r>
      <w:r w:rsidRPr="00151DB2" w:rsidR="00ED3165">
        <w:t>have</w:t>
      </w:r>
      <w:r w:rsidRPr="00151DB2" w:rsidR="00821BB8">
        <w:t xml:space="preserve"> </w:t>
      </w:r>
      <w:r w:rsidRPr="00151DB2" w:rsidR="00ED3165">
        <w:t>a</w:t>
      </w:r>
      <w:r w:rsidRPr="00151DB2" w:rsidR="00821BB8">
        <w:t xml:space="preserve"> </w:t>
      </w:r>
      <w:r w:rsidRPr="00151DB2" w:rsidR="00FC168A">
        <w:t>large</w:t>
      </w:r>
      <w:r w:rsidRPr="00151DB2" w:rsidR="00821BB8">
        <w:t xml:space="preserve"> </w:t>
      </w:r>
      <w:r w:rsidRPr="00151DB2" w:rsidR="00FC168A">
        <w:t>number</w:t>
      </w:r>
      <w:r w:rsidRPr="00151DB2" w:rsidR="00821BB8">
        <w:t xml:space="preserve"> </w:t>
      </w:r>
      <w:r w:rsidRPr="00151DB2" w:rsidR="00FC168A">
        <w:t>of</w:t>
      </w:r>
      <w:r w:rsidRPr="00151DB2" w:rsidR="00821BB8">
        <w:t xml:space="preserve"> </w:t>
      </w:r>
      <w:r w:rsidRPr="00151DB2" w:rsidR="00FC168A">
        <w:t>students</w:t>
      </w:r>
      <w:r w:rsidRPr="00151DB2" w:rsidR="00821BB8">
        <w:t xml:space="preserve"> </w:t>
      </w:r>
      <w:r w:rsidRPr="00151DB2" w:rsidR="00FC168A">
        <w:t>who</w:t>
      </w:r>
      <w:r w:rsidRPr="00151DB2" w:rsidR="00821BB8">
        <w:t xml:space="preserve"> </w:t>
      </w:r>
      <w:r w:rsidRPr="00151DB2" w:rsidR="00FC168A">
        <w:t>work</w:t>
      </w:r>
      <w:r w:rsidRPr="00151DB2" w:rsidR="00821BB8">
        <w:t xml:space="preserve"> </w:t>
      </w:r>
      <w:r w:rsidRPr="00151DB2" w:rsidR="00ED3165">
        <w:t>in</w:t>
      </w:r>
      <w:r w:rsidRPr="00151DB2" w:rsidR="00821BB8">
        <w:t xml:space="preserve"> </w:t>
      </w:r>
      <w:r w:rsidRPr="00151DB2" w:rsidR="00ED3165">
        <w:t>hospitality</w:t>
      </w:r>
      <w:r w:rsidR="00F64040">
        <w:t>, and they are</w:t>
      </w:r>
      <w:r w:rsidRPr="00151DB2" w:rsidR="00821BB8">
        <w:t xml:space="preserve"> </w:t>
      </w:r>
      <w:r w:rsidRPr="00151DB2" w:rsidR="00ED3165">
        <w:t>in</w:t>
      </w:r>
      <w:r w:rsidRPr="00151DB2" w:rsidR="00821BB8">
        <w:t xml:space="preserve"> </w:t>
      </w:r>
      <w:r w:rsidRPr="00151DB2" w:rsidR="00ED3165">
        <w:t>the</w:t>
      </w:r>
      <w:r w:rsidRPr="00151DB2" w:rsidR="00821BB8">
        <w:t xml:space="preserve"> </w:t>
      </w:r>
      <w:r w:rsidRPr="00151DB2" w:rsidR="00ED3165">
        <w:t>wrong</w:t>
      </w:r>
      <w:r w:rsidRPr="00151DB2" w:rsidR="00821BB8">
        <w:t xml:space="preserve"> </w:t>
      </w:r>
      <w:r w:rsidRPr="00151DB2" w:rsidR="00ED3165">
        <w:t>part</w:t>
      </w:r>
      <w:r w:rsidRPr="00151DB2" w:rsidR="00821BB8">
        <w:t xml:space="preserve"> </w:t>
      </w:r>
      <w:r w:rsidRPr="00151DB2" w:rsidR="00ED3165">
        <w:t>of</w:t>
      </w:r>
      <w:r w:rsidRPr="00151DB2" w:rsidR="00821BB8">
        <w:t xml:space="preserve"> </w:t>
      </w:r>
      <w:r w:rsidRPr="00151DB2" w:rsidR="00ED3165">
        <w:t>the</w:t>
      </w:r>
      <w:r w:rsidRPr="00151DB2" w:rsidR="00821BB8">
        <w:t xml:space="preserve"> </w:t>
      </w:r>
      <w:r w:rsidRPr="00151DB2" w:rsidR="00ED3165">
        <w:t>UK</w:t>
      </w:r>
      <w:r w:rsidRPr="00151DB2" w:rsidR="00821BB8">
        <w:t xml:space="preserve"> </w:t>
      </w:r>
      <w:r w:rsidRPr="00151DB2" w:rsidR="00ED3165">
        <w:t>at</w:t>
      </w:r>
      <w:r w:rsidRPr="00151DB2" w:rsidR="00821BB8">
        <w:t xml:space="preserve"> </w:t>
      </w:r>
      <w:r w:rsidRPr="00151DB2" w:rsidR="00ED3165">
        <w:t>the</w:t>
      </w:r>
      <w:r w:rsidRPr="00151DB2" w:rsidR="00821BB8">
        <w:t xml:space="preserve"> </w:t>
      </w:r>
      <w:r w:rsidRPr="00151DB2" w:rsidR="00ED3165">
        <w:t>wrong</w:t>
      </w:r>
      <w:r w:rsidRPr="00151DB2" w:rsidR="00821BB8">
        <w:t xml:space="preserve"> </w:t>
      </w:r>
      <w:r w:rsidRPr="00151DB2" w:rsidR="00ED3165">
        <w:t>time.</w:t>
      </w:r>
      <w:r w:rsidRPr="00151DB2">
        <w:t xml:space="preserve"> T</w:t>
      </w:r>
      <w:r w:rsidRPr="00151DB2" w:rsidR="00FC168A">
        <w:t>here</w:t>
      </w:r>
      <w:r w:rsidRPr="00151DB2" w:rsidR="00821BB8">
        <w:t xml:space="preserve"> </w:t>
      </w:r>
      <w:r w:rsidRPr="00151DB2" w:rsidR="00FC168A">
        <w:t>are</w:t>
      </w:r>
      <w:r w:rsidRPr="00151DB2" w:rsidR="00821BB8">
        <w:t xml:space="preserve"> </w:t>
      </w:r>
      <w:r w:rsidRPr="00151DB2" w:rsidR="00FC168A">
        <w:t>many</w:t>
      </w:r>
      <w:r w:rsidRPr="00151DB2" w:rsidR="00821BB8">
        <w:t xml:space="preserve"> </w:t>
      </w:r>
      <w:r w:rsidRPr="00151DB2" w:rsidR="00FC168A">
        <w:t>factors</w:t>
      </w:r>
      <w:r w:rsidRPr="00151DB2">
        <w:t>.</w:t>
      </w:r>
    </w:p>
    <w:p w:rsidR="000367C8" w:rsidRPr="00151DB2" w:rsidP="00FC168A">
      <w:pPr>
        <w:pStyle w:val="Answer"/>
      </w:pPr>
      <w:r w:rsidRPr="00151DB2">
        <w:t>W</w:t>
      </w:r>
      <w:r w:rsidRPr="00151DB2" w:rsidR="00ED3165">
        <w:t>e</w:t>
      </w:r>
      <w:r w:rsidRPr="00151DB2" w:rsidR="00821BB8">
        <w:t xml:space="preserve"> </w:t>
      </w:r>
      <w:r w:rsidRPr="00151DB2" w:rsidR="00FC168A">
        <w:t>are</w:t>
      </w:r>
      <w:r w:rsidRPr="00151DB2" w:rsidR="00821BB8">
        <w:t xml:space="preserve"> </w:t>
      </w:r>
      <w:r w:rsidRPr="00151DB2" w:rsidR="00FC168A">
        <w:t>seeing</w:t>
      </w:r>
      <w:r w:rsidRPr="00151DB2" w:rsidR="00821BB8">
        <w:t xml:space="preserve"> </w:t>
      </w:r>
      <w:r w:rsidRPr="00151DB2" w:rsidR="00FC168A">
        <w:t>a</w:t>
      </w:r>
      <w:r w:rsidRPr="00151DB2" w:rsidR="00821BB8">
        <w:t xml:space="preserve"> </w:t>
      </w:r>
      <w:r w:rsidRPr="00151DB2" w:rsidR="003F25D7">
        <w:t>vacancy</w:t>
      </w:r>
      <w:r w:rsidRPr="00151DB2" w:rsidR="00821BB8">
        <w:t xml:space="preserve"> </w:t>
      </w:r>
      <w:r w:rsidRPr="00151DB2" w:rsidR="00FC168A">
        <w:t>rate</w:t>
      </w:r>
      <w:r w:rsidRPr="00151DB2" w:rsidR="00821BB8">
        <w:t xml:space="preserve"> </w:t>
      </w:r>
      <w:r w:rsidRPr="00151DB2" w:rsidR="00ED3165">
        <w:t>in</w:t>
      </w:r>
      <w:r w:rsidRPr="00151DB2" w:rsidR="00821BB8">
        <w:t xml:space="preserve"> </w:t>
      </w:r>
      <w:r w:rsidRPr="00151DB2" w:rsidR="00ED3165">
        <w:t>hospitality</w:t>
      </w:r>
      <w:r w:rsidRPr="00151DB2" w:rsidR="00821BB8">
        <w:t xml:space="preserve"> </w:t>
      </w:r>
      <w:r w:rsidRPr="00151DB2" w:rsidR="00ED3165">
        <w:t>of</w:t>
      </w:r>
      <w:r w:rsidRPr="00151DB2" w:rsidR="00821BB8">
        <w:t xml:space="preserve"> </w:t>
      </w:r>
      <w:r w:rsidRPr="00151DB2" w:rsidR="00ED3165">
        <w:t>about</w:t>
      </w:r>
      <w:r w:rsidRPr="00151DB2" w:rsidR="00821BB8">
        <w:t xml:space="preserve"> </w:t>
      </w:r>
      <w:r w:rsidRPr="00151DB2" w:rsidR="00ED3165">
        <w:t>10%.</w:t>
      </w:r>
      <w:r w:rsidRPr="00151DB2" w:rsidR="00821BB8">
        <w:t xml:space="preserve"> </w:t>
      </w:r>
      <w:r w:rsidRPr="00151DB2" w:rsidR="00ED3165">
        <w:t>We</w:t>
      </w:r>
      <w:r w:rsidRPr="00151DB2" w:rsidR="00821BB8">
        <w:t xml:space="preserve"> </w:t>
      </w:r>
      <w:r w:rsidRPr="00151DB2" w:rsidR="008526CF">
        <w:t>know</w:t>
      </w:r>
      <w:r w:rsidRPr="00151DB2" w:rsidR="00821BB8">
        <w:t xml:space="preserve"> </w:t>
      </w:r>
      <w:r w:rsidRPr="00151DB2" w:rsidR="008526CF">
        <w:t>that</w:t>
      </w:r>
      <w:r w:rsidRPr="00151DB2" w:rsidR="00446CF5">
        <w:t>,</w:t>
      </w:r>
      <w:r w:rsidRPr="00151DB2" w:rsidR="00821BB8">
        <w:t xml:space="preserve"> </w:t>
      </w:r>
      <w:r w:rsidRPr="00151DB2" w:rsidR="00ED3165">
        <w:t>of</w:t>
      </w:r>
      <w:r w:rsidRPr="00151DB2" w:rsidR="00821BB8">
        <w:t xml:space="preserve"> </w:t>
      </w:r>
      <w:r w:rsidRPr="00151DB2" w:rsidR="00ED3165">
        <w:t>those</w:t>
      </w:r>
      <w:r w:rsidRPr="00151DB2" w:rsidR="00821BB8">
        <w:t xml:space="preserve"> </w:t>
      </w:r>
      <w:r w:rsidRPr="00151DB2" w:rsidR="00ED3165">
        <w:t>workers</w:t>
      </w:r>
      <w:r w:rsidRPr="00151DB2" w:rsidR="00821BB8">
        <w:t xml:space="preserve"> </w:t>
      </w:r>
      <w:r w:rsidR="00F64040">
        <w:t>who</w:t>
      </w:r>
      <w:r w:rsidRPr="00151DB2" w:rsidR="00821BB8">
        <w:t xml:space="preserve"> </w:t>
      </w:r>
      <w:r w:rsidRPr="00151DB2" w:rsidR="00ED3165">
        <w:t>are</w:t>
      </w:r>
      <w:r w:rsidRPr="00151DB2" w:rsidR="00821BB8">
        <w:t xml:space="preserve"> </w:t>
      </w:r>
      <w:r w:rsidRPr="00151DB2" w:rsidR="00ED3165">
        <w:t>on</w:t>
      </w:r>
      <w:r w:rsidRPr="00151DB2" w:rsidR="00821BB8">
        <w:t xml:space="preserve"> </w:t>
      </w:r>
      <w:r w:rsidRPr="00151DB2" w:rsidR="00ED3165">
        <w:t>furlough,</w:t>
      </w:r>
      <w:r w:rsidRPr="00151DB2" w:rsidR="00821BB8">
        <w:t xml:space="preserve"> </w:t>
      </w:r>
      <w:r w:rsidRPr="00151DB2" w:rsidR="00FC168A">
        <w:t>200,000</w:t>
      </w:r>
      <w:r w:rsidRPr="00151DB2" w:rsidR="00821BB8">
        <w:t xml:space="preserve"> </w:t>
      </w:r>
      <w:r w:rsidRPr="00151DB2" w:rsidR="00ED3165">
        <w:t>are</w:t>
      </w:r>
      <w:r w:rsidRPr="00151DB2" w:rsidR="00821BB8">
        <w:t xml:space="preserve"> </w:t>
      </w:r>
      <w:r w:rsidRPr="00151DB2" w:rsidR="00ED3165">
        <w:t>still</w:t>
      </w:r>
      <w:r w:rsidRPr="00151DB2" w:rsidR="00821BB8">
        <w:t xml:space="preserve"> </w:t>
      </w:r>
      <w:r w:rsidRPr="00151DB2" w:rsidR="00ED3165">
        <w:t>on</w:t>
      </w:r>
      <w:r w:rsidRPr="00151DB2" w:rsidR="00821BB8">
        <w:t xml:space="preserve"> </w:t>
      </w:r>
      <w:r w:rsidRPr="00151DB2" w:rsidR="00FC168A">
        <w:t>full</w:t>
      </w:r>
      <w:r w:rsidRPr="00151DB2" w:rsidR="00821BB8">
        <w:t xml:space="preserve"> </w:t>
      </w:r>
      <w:r w:rsidRPr="00151DB2" w:rsidR="00FC168A">
        <w:t>furlough</w:t>
      </w:r>
      <w:r w:rsidRPr="00151DB2" w:rsidR="00821BB8">
        <w:t xml:space="preserve"> </w:t>
      </w:r>
      <w:r w:rsidRPr="00151DB2" w:rsidR="00ED3165">
        <w:t>and</w:t>
      </w:r>
      <w:r w:rsidRPr="00151DB2" w:rsidR="00821BB8">
        <w:t xml:space="preserve"> </w:t>
      </w:r>
      <w:r w:rsidRPr="00151DB2" w:rsidR="008526CF">
        <w:t>probably</w:t>
      </w:r>
      <w:r w:rsidRPr="00151DB2" w:rsidR="00821BB8">
        <w:t xml:space="preserve"> </w:t>
      </w:r>
      <w:r w:rsidRPr="00151DB2" w:rsidR="008526CF">
        <w:t>about</w:t>
      </w:r>
      <w:r w:rsidRPr="00151DB2" w:rsidR="00821BB8">
        <w:t xml:space="preserve"> </w:t>
      </w:r>
      <w:r w:rsidRPr="00151DB2" w:rsidR="00ED3165">
        <w:t>400,000</w:t>
      </w:r>
      <w:r w:rsidRPr="00151DB2" w:rsidR="00821BB8">
        <w:t xml:space="preserve"> </w:t>
      </w:r>
      <w:r w:rsidRPr="00151DB2" w:rsidR="008526CF">
        <w:t>are</w:t>
      </w:r>
      <w:r w:rsidRPr="00151DB2" w:rsidR="00821BB8">
        <w:t xml:space="preserve"> </w:t>
      </w:r>
      <w:r w:rsidRPr="00151DB2" w:rsidR="008526CF">
        <w:t>on</w:t>
      </w:r>
      <w:r w:rsidRPr="00151DB2" w:rsidR="00821BB8">
        <w:t xml:space="preserve"> </w:t>
      </w:r>
      <w:r w:rsidRPr="00151DB2" w:rsidR="008526CF">
        <w:t>part</w:t>
      </w:r>
      <w:r w:rsidRPr="00151DB2" w:rsidR="008526CF">
        <w:noBreakHyphen/>
        <w:t>time</w:t>
      </w:r>
      <w:r w:rsidRPr="00151DB2" w:rsidR="00821BB8">
        <w:t xml:space="preserve"> </w:t>
      </w:r>
      <w:r w:rsidRPr="00151DB2" w:rsidR="008526CF">
        <w:t>furlough</w:t>
      </w:r>
      <w:r w:rsidRPr="00151DB2" w:rsidR="00821BB8">
        <w:t xml:space="preserve"> </w:t>
      </w:r>
      <w:r w:rsidRPr="00151DB2">
        <w:t>across</w:t>
      </w:r>
      <w:r w:rsidRPr="00151DB2" w:rsidR="00821BB8">
        <w:t xml:space="preserve"> </w:t>
      </w:r>
      <w:r w:rsidRPr="00151DB2">
        <w:t>the</w:t>
      </w:r>
      <w:r w:rsidRPr="00151DB2" w:rsidR="00821BB8">
        <w:t xml:space="preserve"> </w:t>
      </w:r>
      <w:r w:rsidRPr="00151DB2">
        <w:t>sector.</w:t>
      </w:r>
      <w:r w:rsidRPr="00151DB2" w:rsidR="00821BB8">
        <w:t xml:space="preserve"> </w:t>
      </w:r>
      <w:r w:rsidRPr="00151DB2">
        <w:t>Th</w:t>
      </w:r>
      <w:r w:rsidRPr="00151DB2" w:rsidR="008526CF">
        <w:t>ose</w:t>
      </w:r>
      <w:r w:rsidRPr="00151DB2" w:rsidR="00821BB8">
        <w:t xml:space="preserve"> </w:t>
      </w:r>
      <w:r w:rsidRPr="00151DB2" w:rsidR="008526CF">
        <w:t>are</w:t>
      </w:r>
      <w:r w:rsidRPr="00151DB2" w:rsidR="00821BB8">
        <w:t xml:space="preserve"> </w:t>
      </w:r>
      <w:r w:rsidRPr="00151DB2" w:rsidR="008526CF">
        <w:t>real</w:t>
      </w:r>
      <w:r w:rsidRPr="00151DB2" w:rsidR="00821BB8">
        <w:t xml:space="preserve"> </w:t>
      </w:r>
      <w:r w:rsidRPr="00151DB2" w:rsidR="008526CF">
        <w:t>jobs</w:t>
      </w:r>
      <w:r w:rsidR="00F64040">
        <w:t>; the</w:t>
      </w:r>
      <w:r w:rsidRPr="00151DB2">
        <w:t>y</w:t>
      </w:r>
      <w:r w:rsidRPr="00151DB2" w:rsidR="00821BB8">
        <w:t xml:space="preserve"> </w:t>
      </w:r>
      <w:r w:rsidRPr="00151DB2">
        <w:t>are</w:t>
      </w:r>
      <w:r w:rsidRPr="00151DB2" w:rsidR="00821BB8">
        <w:t xml:space="preserve"> </w:t>
      </w:r>
      <w:r w:rsidRPr="00151DB2">
        <w:t>not</w:t>
      </w:r>
      <w:r w:rsidRPr="00151DB2" w:rsidR="00821BB8">
        <w:t xml:space="preserve"> </w:t>
      </w:r>
      <w:r w:rsidRPr="00151DB2">
        <w:t>zombie</w:t>
      </w:r>
      <w:r w:rsidRPr="00151DB2" w:rsidR="00821BB8">
        <w:t xml:space="preserve"> </w:t>
      </w:r>
      <w:r w:rsidRPr="00151DB2">
        <w:t>jobs</w:t>
      </w:r>
      <w:r w:rsidRPr="00151DB2" w:rsidR="00821BB8">
        <w:t xml:space="preserve"> </w:t>
      </w:r>
      <w:r w:rsidRPr="00151DB2">
        <w:t>or</w:t>
      </w:r>
      <w:r w:rsidRPr="00151DB2" w:rsidR="00821BB8">
        <w:t xml:space="preserve"> </w:t>
      </w:r>
      <w:r w:rsidRPr="00151DB2">
        <w:t>jobs</w:t>
      </w:r>
      <w:r w:rsidRPr="00151DB2" w:rsidR="00821BB8">
        <w:t xml:space="preserve"> </w:t>
      </w:r>
      <w:r w:rsidRPr="00151DB2">
        <w:t>that</w:t>
      </w:r>
      <w:r w:rsidRPr="00151DB2" w:rsidR="00821BB8">
        <w:t xml:space="preserve"> </w:t>
      </w:r>
      <w:r w:rsidRPr="00151DB2">
        <w:t>they</w:t>
      </w:r>
      <w:r w:rsidRPr="00151DB2" w:rsidR="00821BB8">
        <w:t xml:space="preserve"> </w:t>
      </w:r>
      <w:r w:rsidRPr="00151DB2">
        <w:t>will</w:t>
      </w:r>
      <w:r w:rsidRPr="00151DB2" w:rsidR="00821BB8">
        <w:t xml:space="preserve"> </w:t>
      </w:r>
      <w:r w:rsidRPr="00151DB2">
        <w:t>not</w:t>
      </w:r>
      <w:r w:rsidRPr="00151DB2" w:rsidR="00821BB8">
        <w:t xml:space="preserve"> </w:t>
      </w:r>
      <w:r w:rsidRPr="00151DB2">
        <w:t>be</w:t>
      </w:r>
      <w:r w:rsidRPr="00151DB2" w:rsidR="00821BB8">
        <w:t xml:space="preserve"> </w:t>
      </w:r>
      <w:r w:rsidRPr="00151DB2">
        <w:t>able</w:t>
      </w:r>
      <w:r w:rsidRPr="00151DB2" w:rsidR="00821BB8">
        <w:t xml:space="preserve"> </w:t>
      </w:r>
      <w:r w:rsidRPr="00151DB2">
        <w:t>to</w:t>
      </w:r>
      <w:r w:rsidRPr="00151DB2" w:rsidR="00821BB8">
        <w:t xml:space="preserve"> </w:t>
      </w:r>
      <w:r w:rsidRPr="00151DB2">
        <w:t>return</w:t>
      </w:r>
      <w:r w:rsidRPr="00151DB2" w:rsidR="00821BB8">
        <w:t xml:space="preserve"> </w:t>
      </w:r>
      <w:r w:rsidRPr="00151DB2">
        <w:t>to.</w:t>
      </w:r>
      <w:r w:rsidRPr="00151DB2" w:rsidR="00821BB8">
        <w:t xml:space="preserve"> </w:t>
      </w:r>
      <w:r w:rsidRPr="00151DB2">
        <w:t>We</w:t>
      </w:r>
      <w:r w:rsidRPr="00151DB2" w:rsidR="00821BB8">
        <w:t xml:space="preserve"> </w:t>
      </w:r>
      <w:r w:rsidRPr="00151DB2">
        <w:t>have</w:t>
      </w:r>
      <w:r w:rsidRPr="00151DB2" w:rsidR="00821BB8">
        <w:t xml:space="preserve"> </w:t>
      </w:r>
      <w:r w:rsidRPr="00151DB2">
        <w:t>a</w:t>
      </w:r>
      <w:r w:rsidRPr="00151DB2" w:rsidR="00821BB8">
        <w:t xml:space="preserve"> </w:t>
      </w:r>
      <w:r w:rsidRPr="00151DB2" w:rsidR="003F25D7">
        <w:t>vacancy</w:t>
      </w:r>
      <w:r w:rsidRPr="00151DB2" w:rsidR="00821BB8">
        <w:t xml:space="preserve"> </w:t>
      </w:r>
      <w:r w:rsidRPr="00151DB2" w:rsidR="00FC168A">
        <w:t>rate</w:t>
      </w:r>
      <w:r w:rsidRPr="00151DB2" w:rsidR="00821BB8">
        <w:t xml:space="preserve"> </w:t>
      </w:r>
      <w:r w:rsidRPr="00151DB2" w:rsidR="00FC168A">
        <w:t>of</w:t>
      </w:r>
      <w:r w:rsidRPr="00151DB2" w:rsidR="00821BB8">
        <w:t xml:space="preserve"> </w:t>
      </w:r>
      <w:r w:rsidRPr="00151DB2" w:rsidR="00FC168A">
        <w:t>about</w:t>
      </w:r>
      <w:r w:rsidRPr="00151DB2" w:rsidR="00821BB8">
        <w:t xml:space="preserve"> </w:t>
      </w:r>
      <w:r w:rsidRPr="00151DB2" w:rsidR="00FC168A">
        <w:t>10%,</w:t>
      </w:r>
      <w:r w:rsidRPr="00151DB2" w:rsidR="00821BB8">
        <w:t xml:space="preserve"> </w:t>
      </w:r>
      <w:r w:rsidRPr="00151DB2" w:rsidR="00FC168A">
        <w:t>so</w:t>
      </w:r>
      <w:r w:rsidRPr="00151DB2" w:rsidR="00821BB8">
        <w:t xml:space="preserve"> </w:t>
      </w:r>
      <w:r w:rsidRPr="00151DB2" w:rsidR="00FC168A">
        <w:t>we</w:t>
      </w:r>
      <w:r w:rsidRPr="00151DB2" w:rsidR="00821BB8">
        <w:t xml:space="preserve"> </w:t>
      </w:r>
      <w:r w:rsidRPr="00151DB2" w:rsidR="00FC168A">
        <w:t>are</w:t>
      </w:r>
      <w:r w:rsidRPr="00151DB2" w:rsidR="00821BB8">
        <w:t xml:space="preserve"> </w:t>
      </w:r>
      <w:r w:rsidRPr="00151DB2" w:rsidR="00FC168A">
        <w:t>short</w:t>
      </w:r>
      <w:r w:rsidRPr="00151DB2" w:rsidR="00821BB8">
        <w:t xml:space="preserve"> </w:t>
      </w:r>
      <w:r w:rsidRPr="00151DB2" w:rsidR="00FC168A">
        <w:t>of</w:t>
      </w:r>
      <w:r w:rsidRPr="00151DB2" w:rsidR="00821BB8">
        <w:t xml:space="preserve"> </w:t>
      </w:r>
      <w:r w:rsidRPr="00151DB2" w:rsidR="00FC168A">
        <w:t>200,000</w:t>
      </w:r>
      <w:r w:rsidRPr="00151DB2" w:rsidR="00821BB8">
        <w:t xml:space="preserve"> </w:t>
      </w:r>
      <w:r w:rsidRPr="00151DB2" w:rsidR="00FC168A">
        <w:t>workers</w:t>
      </w:r>
      <w:r w:rsidRPr="00151DB2">
        <w:t>,</w:t>
      </w:r>
      <w:r w:rsidRPr="00151DB2" w:rsidR="00821BB8">
        <w:t xml:space="preserve"> </w:t>
      </w:r>
      <w:r w:rsidRPr="00151DB2">
        <w:t>and</w:t>
      </w:r>
      <w:r w:rsidRPr="00151DB2" w:rsidR="00821BB8">
        <w:t xml:space="preserve"> </w:t>
      </w:r>
      <w:r w:rsidRPr="00151DB2">
        <w:t>we</w:t>
      </w:r>
      <w:r w:rsidRPr="00151DB2" w:rsidR="00821BB8">
        <w:t xml:space="preserve"> </w:t>
      </w:r>
      <w:r w:rsidRPr="00151DB2">
        <w:t>are</w:t>
      </w:r>
      <w:r w:rsidRPr="00151DB2" w:rsidR="00821BB8">
        <w:t xml:space="preserve"> </w:t>
      </w:r>
      <w:r w:rsidRPr="00151DB2">
        <w:t>actively</w:t>
      </w:r>
      <w:r w:rsidRPr="00151DB2" w:rsidR="00821BB8">
        <w:t xml:space="preserve"> </w:t>
      </w:r>
      <w:r w:rsidRPr="00151DB2">
        <w:t>trying</w:t>
      </w:r>
      <w:r w:rsidRPr="00151DB2" w:rsidR="00821BB8">
        <w:t xml:space="preserve"> </w:t>
      </w:r>
      <w:r w:rsidRPr="00151DB2">
        <w:t>to</w:t>
      </w:r>
      <w:r w:rsidRPr="00151DB2" w:rsidR="00821BB8">
        <w:t xml:space="preserve"> </w:t>
      </w:r>
      <w:r w:rsidRPr="00151DB2">
        <w:t>recruit</w:t>
      </w:r>
      <w:r w:rsidRPr="00151DB2" w:rsidR="00821BB8">
        <w:t xml:space="preserve"> </w:t>
      </w:r>
      <w:r w:rsidRPr="00151DB2">
        <w:t>for</w:t>
      </w:r>
      <w:r w:rsidRPr="00151DB2" w:rsidR="00821BB8">
        <w:t xml:space="preserve"> </w:t>
      </w:r>
      <w:r w:rsidRPr="00151DB2">
        <w:t>those.</w:t>
      </w:r>
      <w:r w:rsidRPr="00151DB2" w:rsidR="00821BB8">
        <w:t xml:space="preserve"> </w:t>
      </w:r>
      <w:r w:rsidRPr="00151DB2">
        <w:t>Then</w:t>
      </w:r>
      <w:r w:rsidRPr="00151DB2" w:rsidR="00821BB8">
        <w:t xml:space="preserve"> </w:t>
      </w:r>
      <w:r w:rsidRPr="00151DB2">
        <w:t>you</w:t>
      </w:r>
      <w:r w:rsidRPr="00151DB2" w:rsidR="00821BB8">
        <w:t xml:space="preserve"> </w:t>
      </w:r>
      <w:r w:rsidRPr="00151DB2">
        <w:t>have</w:t>
      </w:r>
      <w:r w:rsidRPr="00151DB2" w:rsidR="00821BB8">
        <w:t xml:space="preserve"> </w:t>
      </w:r>
      <w:r w:rsidRPr="00151DB2" w:rsidR="003F25D7">
        <w:t>labour</w:t>
      </w:r>
      <w:r w:rsidRPr="00151DB2" w:rsidR="00821BB8">
        <w:t xml:space="preserve"> </w:t>
      </w:r>
      <w:r w:rsidRPr="00151DB2" w:rsidR="003F25D7">
        <w:t>shortages</w:t>
      </w:r>
      <w:r w:rsidRPr="00151DB2" w:rsidR="00821BB8">
        <w:t xml:space="preserve"> </w:t>
      </w:r>
      <w:r w:rsidRPr="00151DB2" w:rsidR="00FC168A">
        <w:t>that</w:t>
      </w:r>
      <w:r w:rsidRPr="00151DB2" w:rsidR="00821BB8">
        <w:t xml:space="preserve"> </w:t>
      </w:r>
      <w:r w:rsidRPr="00151DB2" w:rsidR="00FC168A">
        <w:t>are</w:t>
      </w:r>
      <w:r w:rsidRPr="00151DB2" w:rsidR="00821BB8">
        <w:t xml:space="preserve"> </w:t>
      </w:r>
      <w:r w:rsidRPr="00151DB2" w:rsidR="00FC168A">
        <w:t>now</w:t>
      </w:r>
      <w:r w:rsidRPr="00151DB2" w:rsidR="00821BB8">
        <w:t xml:space="preserve"> </w:t>
      </w:r>
      <w:r w:rsidRPr="00151DB2" w:rsidR="00FC168A">
        <w:t>exacerbated</w:t>
      </w:r>
      <w:r w:rsidRPr="00151DB2" w:rsidR="00821BB8">
        <w:t xml:space="preserve"> </w:t>
      </w:r>
      <w:r w:rsidRPr="00151DB2" w:rsidR="00FC168A">
        <w:t>by</w:t>
      </w:r>
      <w:r w:rsidRPr="00151DB2" w:rsidR="00821BB8">
        <w:t xml:space="preserve"> </w:t>
      </w:r>
      <w:r w:rsidRPr="00151DB2" w:rsidR="00FC168A">
        <w:t>self</w:t>
      </w:r>
      <w:r w:rsidRPr="00151DB2" w:rsidR="003F25D7">
        <w:t>-</w:t>
      </w:r>
      <w:r w:rsidRPr="00151DB2" w:rsidR="00FC168A">
        <w:t>isolation</w:t>
      </w:r>
      <w:r w:rsidRPr="00151DB2" w:rsidR="00821BB8">
        <w:t xml:space="preserve"> </w:t>
      </w:r>
      <w:r w:rsidRPr="00151DB2" w:rsidR="00FC168A">
        <w:t>and</w:t>
      </w:r>
      <w:r w:rsidRPr="00151DB2" w:rsidR="00821BB8">
        <w:t xml:space="preserve"> </w:t>
      </w:r>
      <w:r w:rsidRPr="00151DB2" w:rsidR="00FC168A">
        <w:t>businesses</w:t>
      </w:r>
      <w:r w:rsidRPr="00151DB2" w:rsidR="00821BB8">
        <w:t xml:space="preserve"> </w:t>
      </w:r>
      <w:r w:rsidRPr="00151DB2" w:rsidR="00FC168A">
        <w:t>having</w:t>
      </w:r>
      <w:r w:rsidRPr="00151DB2" w:rsidR="00821BB8">
        <w:t xml:space="preserve"> </w:t>
      </w:r>
      <w:r w:rsidRPr="00151DB2" w:rsidR="00FC168A">
        <w:t>to</w:t>
      </w:r>
      <w:r w:rsidRPr="00151DB2" w:rsidR="00821BB8">
        <w:t xml:space="preserve"> </w:t>
      </w:r>
      <w:r w:rsidRPr="00151DB2">
        <w:t>juggle</w:t>
      </w:r>
      <w:r w:rsidRPr="00151DB2" w:rsidR="00821BB8">
        <w:t xml:space="preserve"> </w:t>
      </w:r>
      <w:r w:rsidRPr="00151DB2">
        <w:t>that</w:t>
      </w:r>
      <w:r w:rsidRPr="00151DB2" w:rsidR="00821BB8">
        <w:t xml:space="preserve"> </w:t>
      </w:r>
      <w:r w:rsidRPr="00151DB2">
        <w:t>process</w:t>
      </w:r>
      <w:r w:rsidRPr="00151DB2" w:rsidR="00821BB8">
        <w:t xml:space="preserve"> </w:t>
      </w:r>
      <w:r w:rsidR="00F64040">
        <w:t>when workers are</w:t>
      </w:r>
      <w:r w:rsidRPr="00151DB2" w:rsidR="00821BB8">
        <w:t xml:space="preserve"> </w:t>
      </w:r>
      <w:r w:rsidRPr="00151DB2">
        <w:t>pinged</w:t>
      </w:r>
      <w:r w:rsidRPr="00151DB2" w:rsidR="00821BB8">
        <w:t xml:space="preserve"> </w:t>
      </w:r>
      <w:r w:rsidRPr="00151DB2">
        <w:t>and</w:t>
      </w:r>
      <w:r w:rsidRPr="00151DB2" w:rsidR="00821BB8">
        <w:t xml:space="preserve"> </w:t>
      </w:r>
      <w:r w:rsidRPr="00151DB2">
        <w:t>hav</w:t>
      </w:r>
      <w:r w:rsidR="00F64040">
        <w:t>e</w:t>
      </w:r>
      <w:r w:rsidRPr="00151DB2" w:rsidR="00821BB8">
        <w:t xml:space="preserve"> </w:t>
      </w:r>
      <w:r w:rsidRPr="00151DB2">
        <w:t>to</w:t>
      </w:r>
      <w:r w:rsidRPr="00151DB2" w:rsidR="00821BB8">
        <w:t xml:space="preserve"> </w:t>
      </w:r>
      <w:r w:rsidRPr="00151DB2" w:rsidR="00FC168A">
        <w:t>self</w:t>
      </w:r>
      <w:r w:rsidRPr="00151DB2">
        <w:noBreakHyphen/>
      </w:r>
      <w:r w:rsidRPr="00151DB2" w:rsidR="00FC168A">
        <w:t>isolate</w:t>
      </w:r>
      <w:r w:rsidRPr="00151DB2">
        <w:t>.</w:t>
      </w:r>
      <w:r w:rsidRPr="00151DB2" w:rsidR="00821BB8">
        <w:t xml:space="preserve"> </w:t>
      </w:r>
      <w:r w:rsidRPr="00151DB2">
        <w:t>T</w:t>
      </w:r>
      <w:r w:rsidRPr="00151DB2" w:rsidR="00FC168A">
        <w:t>hat</w:t>
      </w:r>
      <w:r w:rsidRPr="00151DB2" w:rsidR="00821BB8">
        <w:t xml:space="preserve"> </w:t>
      </w:r>
      <w:r w:rsidRPr="00151DB2" w:rsidR="00FC168A">
        <w:t>is</w:t>
      </w:r>
      <w:r w:rsidRPr="00151DB2" w:rsidR="00821BB8">
        <w:t xml:space="preserve"> </w:t>
      </w:r>
      <w:r w:rsidRPr="00151DB2" w:rsidR="00FC168A">
        <w:t>also</w:t>
      </w:r>
      <w:r w:rsidRPr="00151DB2" w:rsidR="00821BB8">
        <w:t xml:space="preserve"> </w:t>
      </w:r>
      <w:r w:rsidRPr="00151DB2" w:rsidR="00FC168A">
        <w:t>exacerbating</w:t>
      </w:r>
      <w:r w:rsidRPr="00151DB2" w:rsidR="00821BB8">
        <w:t xml:space="preserve"> </w:t>
      </w:r>
      <w:r w:rsidRPr="00151DB2" w:rsidR="00FC168A">
        <w:t>labour</w:t>
      </w:r>
      <w:r w:rsidRPr="00151DB2" w:rsidR="00821BB8">
        <w:t xml:space="preserve"> </w:t>
      </w:r>
      <w:r w:rsidRPr="00151DB2" w:rsidR="00FC168A">
        <w:t>shortages</w:t>
      </w:r>
      <w:r w:rsidRPr="00151DB2" w:rsidR="00821BB8">
        <w:t xml:space="preserve"> </w:t>
      </w:r>
      <w:r w:rsidRPr="00151DB2" w:rsidR="00FC168A">
        <w:t>at</w:t>
      </w:r>
      <w:r w:rsidRPr="00151DB2" w:rsidR="00821BB8">
        <w:t xml:space="preserve"> </w:t>
      </w:r>
      <w:r w:rsidRPr="00151DB2" w:rsidR="00FC168A">
        <w:t>the</w:t>
      </w:r>
      <w:r w:rsidRPr="00151DB2" w:rsidR="00821BB8">
        <w:t xml:space="preserve"> </w:t>
      </w:r>
      <w:r w:rsidRPr="00151DB2" w:rsidR="00FC168A">
        <w:t>moment.</w:t>
      </w:r>
    </w:p>
    <w:p w:rsidR="008C3717" w:rsidRPr="00151DB2" w:rsidP="008C3717">
      <w:pPr>
        <w:pStyle w:val="Answer"/>
      </w:pPr>
      <w:r w:rsidRPr="00151DB2">
        <w:t>You</w:t>
      </w:r>
      <w:r w:rsidRPr="00151DB2" w:rsidR="00821BB8">
        <w:t xml:space="preserve"> </w:t>
      </w:r>
      <w:r w:rsidRPr="00151DB2">
        <w:t>have</w:t>
      </w:r>
      <w:r w:rsidRPr="00151DB2" w:rsidR="00821BB8">
        <w:t xml:space="preserve"> </w:t>
      </w:r>
      <w:r w:rsidRPr="00151DB2">
        <w:t>a</w:t>
      </w:r>
      <w:r w:rsidRPr="00151DB2" w:rsidR="00821BB8">
        <w:t xml:space="preserve"> </w:t>
      </w:r>
      <w:r w:rsidRPr="00151DB2" w:rsidR="000367C8">
        <w:t>labour</w:t>
      </w:r>
      <w:r w:rsidRPr="00151DB2" w:rsidR="00821BB8">
        <w:t xml:space="preserve"> </w:t>
      </w:r>
      <w:r w:rsidRPr="00151DB2" w:rsidR="000367C8">
        <w:t>market</w:t>
      </w:r>
      <w:r w:rsidRPr="00151DB2" w:rsidR="00821BB8">
        <w:t xml:space="preserve"> </w:t>
      </w:r>
      <w:r w:rsidRPr="00151DB2" w:rsidR="000367C8">
        <w:t>in</w:t>
      </w:r>
      <w:r w:rsidRPr="00151DB2" w:rsidR="00821BB8">
        <w:t xml:space="preserve"> </w:t>
      </w:r>
      <w:r w:rsidRPr="00151DB2" w:rsidR="000367C8">
        <w:t>our</w:t>
      </w:r>
      <w:r w:rsidRPr="00151DB2" w:rsidR="00821BB8">
        <w:t xml:space="preserve"> </w:t>
      </w:r>
      <w:r w:rsidRPr="00151DB2" w:rsidR="000367C8">
        <w:t>sector</w:t>
      </w:r>
      <w:r w:rsidRPr="00151DB2" w:rsidR="00821BB8">
        <w:t xml:space="preserve"> </w:t>
      </w:r>
      <w:r w:rsidRPr="00151DB2" w:rsidR="000367C8">
        <w:t>that</w:t>
      </w:r>
      <w:r w:rsidRPr="00151DB2" w:rsidR="00821BB8">
        <w:t xml:space="preserve"> </w:t>
      </w:r>
      <w:r w:rsidRPr="00151DB2" w:rsidR="000367C8">
        <w:t>is</w:t>
      </w:r>
      <w:r w:rsidRPr="00151DB2" w:rsidR="00821BB8">
        <w:t xml:space="preserve"> </w:t>
      </w:r>
      <w:r w:rsidRPr="00151DB2" w:rsidR="000367C8">
        <w:t>hot</w:t>
      </w:r>
      <w:r w:rsidRPr="00151DB2" w:rsidR="00821BB8">
        <w:t xml:space="preserve"> </w:t>
      </w:r>
      <w:r w:rsidRPr="00151DB2" w:rsidR="000367C8">
        <w:t>and</w:t>
      </w:r>
      <w:r w:rsidRPr="00151DB2" w:rsidR="00821BB8">
        <w:t xml:space="preserve"> </w:t>
      </w:r>
      <w:r w:rsidRPr="00151DB2">
        <w:t>tighter</w:t>
      </w:r>
      <w:r w:rsidRPr="00151DB2" w:rsidR="00821BB8">
        <w:t xml:space="preserve"> </w:t>
      </w:r>
      <w:r w:rsidRPr="00151DB2">
        <w:t>than</w:t>
      </w:r>
      <w:r w:rsidRPr="00151DB2" w:rsidR="00821BB8">
        <w:t xml:space="preserve"> </w:t>
      </w:r>
      <w:r w:rsidRPr="00151DB2">
        <w:t>we</w:t>
      </w:r>
      <w:r w:rsidRPr="00151DB2" w:rsidR="00821BB8">
        <w:t xml:space="preserve"> </w:t>
      </w:r>
      <w:r w:rsidRPr="00151DB2">
        <w:t>might</w:t>
      </w:r>
      <w:r w:rsidRPr="00151DB2" w:rsidR="00821BB8">
        <w:t xml:space="preserve"> </w:t>
      </w:r>
      <w:r w:rsidRPr="00151DB2" w:rsidR="003F25D7">
        <w:t>have</w:t>
      </w:r>
      <w:r w:rsidRPr="00151DB2" w:rsidR="00821BB8">
        <w:t xml:space="preserve"> </w:t>
      </w:r>
      <w:r w:rsidRPr="00151DB2">
        <w:t>anticipated.</w:t>
      </w:r>
      <w:r w:rsidRPr="00151DB2" w:rsidR="00821BB8">
        <w:t xml:space="preserve"> </w:t>
      </w:r>
      <w:r w:rsidRPr="00151DB2">
        <w:t>The</w:t>
      </w:r>
      <w:r w:rsidRPr="00151DB2" w:rsidR="00821BB8">
        <w:t xml:space="preserve"> </w:t>
      </w:r>
      <w:r w:rsidRPr="00151DB2">
        <w:t>point</w:t>
      </w:r>
      <w:r w:rsidRPr="00151DB2" w:rsidR="00821BB8">
        <w:t xml:space="preserve"> </w:t>
      </w:r>
      <w:r w:rsidRPr="00151DB2" w:rsidR="000367C8">
        <w:t>I</w:t>
      </w:r>
      <w:r w:rsidRPr="00151DB2" w:rsidR="00821BB8">
        <w:t xml:space="preserve"> </w:t>
      </w:r>
      <w:r w:rsidRPr="00151DB2">
        <w:t>was</w:t>
      </w:r>
      <w:r w:rsidRPr="00151DB2" w:rsidR="00821BB8">
        <w:t xml:space="preserve"> </w:t>
      </w:r>
      <w:r w:rsidRPr="00151DB2">
        <w:t>making</w:t>
      </w:r>
      <w:r w:rsidRPr="00151DB2" w:rsidR="00821BB8">
        <w:t xml:space="preserve"> </w:t>
      </w:r>
      <w:r w:rsidRPr="00151DB2">
        <w:t>about</w:t>
      </w:r>
      <w:r w:rsidRPr="00151DB2" w:rsidR="00821BB8">
        <w:t xml:space="preserve"> </w:t>
      </w:r>
      <w:r w:rsidRPr="00151DB2">
        <w:t>furlough</w:t>
      </w:r>
      <w:r w:rsidRPr="00151DB2" w:rsidR="00821BB8">
        <w:t xml:space="preserve"> </w:t>
      </w:r>
      <w:r w:rsidRPr="00151DB2" w:rsidR="000367C8">
        <w:t>is</w:t>
      </w:r>
      <w:r w:rsidRPr="00151DB2" w:rsidR="00821BB8">
        <w:t xml:space="preserve"> </w:t>
      </w:r>
      <w:r w:rsidRPr="00151DB2" w:rsidR="000367C8">
        <w:t>that,</w:t>
      </w:r>
      <w:r w:rsidRPr="00151DB2" w:rsidR="00821BB8">
        <w:t xml:space="preserve"> </w:t>
      </w:r>
      <w:r w:rsidRPr="00151DB2" w:rsidR="000367C8">
        <w:t>as</w:t>
      </w:r>
      <w:r w:rsidRPr="00151DB2" w:rsidR="00821BB8">
        <w:t xml:space="preserve"> </w:t>
      </w:r>
      <w:r w:rsidRPr="00151DB2" w:rsidR="000367C8">
        <w:t>it</w:t>
      </w:r>
      <w:r w:rsidRPr="00151DB2" w:rsidR="00821BB8">
        <w:t xml:space="preserve"> </w:t>
      </w:r>
      <w:r w:rsidRPr="00151DB2" w:rsidR="000367C8">
        <w:t>unwinds,</w:t>
      </w:r>
      <w:r w:rsidRPr="00151DB2" w:rsidR="00821BB8">
        <w:t xml:space="preserve"> </w:t>
      </w:r>
      <w:r w:rsidRPr="00151DB2" w:rsidR="000367C8">
        <w:t>you</w:t>
      </w:r>
      <w:r w:rsidRPr="00151DB2" w:rsidR="00821BB8">
        <w:t xml:space="preserve"> </w:t>
      </w:r>
      <w:r w:rsidRPr="00151DB2" w:rsidR="000367C8">
        <w:t>will</w:t>
      </w:r>
      <w:r w:rsidRPr="00151DB2" w:rsidR="00821BB8">
        <w:t xml:space="preserve"> </w:t>
      </w:r>
      <w:r w:rsidRPr="00151DB2" w:rsidR="000367C8">
        <w:t>get</w:t>
      </w:r>
      <w:r w:rsidRPr="00151DB2" w:rsidR="00821BB8">
        <w:t xml:space="preserve"> </w:t>
      </w:r>
      <w:r w:rsidRPr="00151DB2" w:rsidR="000367C8">
        <w:t>to</w:t>
      </w:r>
      <w:r w:rsidRPr="00151DB2" w:rsidR="00821BB8">
        <w:t xml:space="preserve"> </w:t>
      </w:r>
      <w:r w:rsidR="00F64040">
        <w:t>see</w:t>
      </w:r>
      <w:r w:rsidRPr="00151DB2" w:rsidR="00821BB8">
        <w:t xml:space="preserve"> </w:t>
      </w:r>
      <w:r w:rsidRPr="00151DB2" w:rsidR="000367C8">
        <w:t>the</w:t>
      </w:r>
      <w:r w:rsidRPr="00151DB2" w:rsidR="00821BB8">
        <w:t xml:space="preserve"> </w:t>
      </w:r>
      <w:r w:rsidRPr="00151DB2" w:rsidR="000367C8">
        <w:t>real</w:t>
      </w:r>
      <w:r w:rsidRPr="00151DB2" w:rsidR="00821BB8">
        <w:t xml:space="preserve"> </w:t>
      </w:r>
      <w:r w:rsidRPr="00151DB2" w:rsidR="000367C8">
        <w:t>issues</w:t>
      </w:r>
      <w:r w:rsidRPr="00151DB2" w:rsidR="00821BB8">
        <w:t xml:space="preserve"> </w:t>
      </w:r>
      <w:r w:rsidRPr="00151DB2" w:rsidR="000367C8">
        <w:t>and</w:t>
      </w:r>
      <w:r w:rsidRPr="00151DB2" w:rsidR="00821BB8">
        <w:t xml:space="preserve"> </w:t>
      </w:r>
      <w:r w:rsidRPr="00151DB2" w:rsidR="000367C8">
        <w:t>challenges</w:t>
      </w:r>
      <w:r w:rsidRPr="00151DB2" w:rsidR="00821BB8">
        <w:t xml:space="preserve"> </w:t>
      </w:r>
      <w:r w:rsidRPr="00151DB2" w:rsidR="000367C8">
        <w:t>within</w:t>
      </w:r>
      <w:r w:rsidRPr="00151DB2" w:rsidR="00821BB8">
        <w:t xml:space="preserve"> </w:t>
      </w:r>
      <w:r w:rsidRPr="00151DB2" w:rsidR="000367C8">
        <w:t>the</w:t>
      </w:r>
      <w:r w:rsidRPr="00151DB2" w:rsidR="00821BB8">
        <w:t xml:space="preserve"> </w:t>
      </w:r>
      <w:r w:rsidRPr="00151DB2" w:rsidR="003F25D7">
        <w:t>labour</w:t>
      </w:r>
      <w:r w:rsidRPr="00151DB2" w:rsidR="00821BB8">
        <w:t xml:space="preserve"> </w:t>
      </w:r>
      <w:r w:rsidRPr="00151DB2">
        <w:t>market</w:t>
      </w:r>
      <w:r w:rsidRPr="00151DB2" w:rsidR="000367C8">
        <w:t>.</w:t>
      </w:r>
      <w:r w:rsidRPr="00151DB2" w:rsidR="00821BB8">
        <w:t xml:space="preserve"> </w:t>
      </w:r>
      <w:r w:rsidRPr="00151DB2" w:rsidR="000367C8">
        <w:t>I</w:t>
      </w:r>
      <w:r w:rsidRPr="00151DB2">
        <w:t>t</w:t>
      </w:r>
      <w:r w:rsidRPr="00151DB2" w:rsidR="00821BB8">
        <w:t xml:space="preserve"> </w:t>
      </w:r>
      <w:r w:rsidRPr="00151DB2">
        <w:t>is</w:t>
      </w:r>
      <w:r w:rsidRPr="00151DB2" w:rsidR="00821BB8">
        <w:t xml:space="preserve"> </w:t>
      </w:r>
      <w:r w:rsidRPr="00151DB2">
        <w:t>not</w:t>
      </w:r>
      <w:r w:rsidRPr="00151DB2" w:rsidR="00821BB8">
        <w:t xml:space="preserve"> </w:t>
      </w:r>
      <w:r w:rsidRPr="00151DB2">
        <w:t>necessarily</w:t>
      </w:r>
      <w:r w:rsidRPr="00151DB2" w:rsidR="00821BB8">
        <w:t xml:space="preserve"> </w:t>
      </w:r>
      <w:r w:rsidRPr="00151DB2">
        <w:t>that</w:t>
      </w:r>
      <w:r w:rsidRPr="00151DB2" w:rsidR="00821BB8">
        <w:t xml:space="preserve"> </w:t>
      </w:r>
      <w:r w:rsidRPr="00151DB2">
        <w:t>we</w:t>
      </w:r>
      <w:r w:rsidRPr="00151DB2" w:rsidR="00821BB8">
        <w:t xml:space="preserve"> </w:t>
      </w:r>
      <w:r w:rsidRPr="00151DB2">
        <w:t>want</w:t>
      </w:r>
      <w:r w:rsidRPr="00151DB2" w:rsidR="00821BB8">
        <w:t xml:space="preserve"> </w:t>
      </w:r>
      <w:r w:rsidRPr="00151DB2">
        <w:t>it</w:t>
      </w:r>
      <w:r w:rsidRPr="00151DB2" w:rsidR="00821BB8">
        <w:t xml:space="preserve"> </w:t>
      </w:r>
      <w:r w:rsidRPr="00151DB2">
        <w:t>to</w:t>
      </w:r>
      <w:r w:rsidRPr="00151DB2" w:rsidR="00821BB8">
        <w:t xml:space="preserve"> </w:t>
      </w:r>
      <w:r w:rsidRPr="00151DB2" w:rsidR="000367C8">
        <w:t>continue</w:t>
      </w:r>
      <w:r w:rsidRPr="00151DB2" w:rsidR="00821BB8">
        <w:t xml:space="preserve"> </w:t>
      </w:r>
      <w:r w:rsidRPr="00151DB2" w:rsidR="000367C8">
        <w:t>indefinitely.</w:t>
      </w:r>
      <w:r w:rsidRPr="00151DB2" w:rsidR="00821BB8">
        <w:t xml:space="preserve"> </w:t>
      </w:r>
      <w:r w:rsidRPr="00151DB2" w:rsidR="000367C8">
        <w:t>It</w:t>
      </w:r>
      <w:r w:rsidRPr="00151DB2" w:rsidR="00821BB8">
        <w:t xml:space="preserve"> </w:t>
      </w:r>
      <w:r w:rsidR="00F64040">
        <w:t>is</w:t>
      </w:r>
      <w:r w:rsidRPr="00151DB2" w:rsidR="00821BB8">
        <w:t xml:space="preserve"> </w:t>
      </w:r>
      <w:r w:rsidRPr="00151DB2">
        <w:t>vital</w:t>
      </w:r>
      <w:r w:rsidRPr="00151DB2" w:rsidR="00821BB8">
        <w:t xml:space="preserve"> </w:t>
      </w:r>
      <w:r w:rsidRPr="00151DB2">
        <w:t>that</w:t>
      </w:r>
      <w:r w:rsidR="00F64040">
        <w:t xml:space="preserve"> it</w:t>
      </w:r>
      <w:r w:rsidRPr="00151DB2" w:rsidR="00821BB8">
        <w:t xml:space="preserve"> </w:t>
      </w:r>
      <w:r w:rsidRPr="00151DB2">
        <w:t>is</w:t>
      </w:r>
      <w:r w:rsidRPr="00151DB2" w:rsidR="00821BB8">
        <w:t xml:space="preserve"> </w:t>
      </w:r>
      <w:r w:rsidRPr="00151DB2">
        <w:t>in</w:t>
      </w:r>
      <w:r w:rsidRPr="00151DB2" w:rsidR="00821BB8">
        <w:t xml:space="preserve"> </w:t>
      </w:r>
      <w:r w:rsidRPr="00151DB2">
        <w:t>place</w:t>
      </w:r>
      <w:r w:rsidRPr="00151DB2" w:rsidR="00821BB8">
        <w:t xml:space="preserve"> </w:t>
      </w:r>
      <w:r w:rsidRPr="00151DB2">
        <w:t>until</w:t>
      </w:r>
      <w:r w:rsidRPr="00151DB2" w:rsidR="00821BB8">
        <w:t xml:space="preserve"> </w:t>
      </w:r>
      <w:r w:rsidRPr="00151DB2">
        <w:t>September</w:t>
      </w:r>
      <w:r w:rsidRPr="00151DB2" w:rsidR="00821BB8">
        <w:t xml:space="preserve"> </w:t>
      </w:r>
      <w:r w:rsidRPr="00151DB2" w:rsidR="000367C8">
        <w:t>for</w:t>
      </w:r>
      <w:r w:rsidRPr="00151DB2" w:rsidR="00821BB8">
        <w:t xml:space="preserve"> </w:t>
      </w:r>
      <w:r w:rsidRPr="00151DB2" w:rsidR="000367C8">
        <w:t>part</w:t>
      </w:r>
      <w:r w:rsidRPr="00151DB2" w:rsidR="000367C8">
        <w:noBreakHyphen/>
        <w:t>time</w:t>
      </w:r>
      <w:r w:rsidRPr="00151DB2" w:rsidR="00821BB8">
        <w:t xml:space="preserve"> </w:t>
      </w:r>
      <w:r w:rsidRPr="00151DB2" w:rsidR="000367C8">
        <w:t>to</w:t>
      </w:r>
      <w:r w:rsidRPr="00151DB2" w:rsidR="00821BB8">
        <w:t xml:space="preserve"> </w:t>
      </w:r>
      <w:r w:rsidRPr="00151DB2" w:rsidR="000367C8">
        <w:t>support</w:t>
      </w:r>
      <w:r w:rsidRPr="00151DB2" w:rsidR="00821BB8">
        <w:t xml:space="preserve"> </w:t>
      </w:r>
      <w:r w:rsidRPr="00151DB2" w:rsidR="000367C8">
        <w:t>those</w:t>
      </w:r>
      <w:r w:rsidRPr="00151DB2" w:rsidR="00821BB8">
        <w:t xml:space="preserve"> </w:t>
      </w:r>
      <w:r w:rsidRPr="00151DB2" w:rsidR="000367C8">
        <w:t>businesses</w:t>
      </w:r>
      <w:r w:rsidRPr="00151DB2" w:rsidR="00821BB8">
        <w:t xml:space="preserve"> </w:t>
      </w:r>
      <w:r w:rsidRPr="00151DB2" w:rsidR="000367C8">
        <w:t>as</w:t>
      </w:r>
      <w:r w:rsidRPr="00151DB2" w:rsidR="00821BB8">
        <w:t xml:space="preserve"> </w:t>
      </w:r>
      <w:r w:rsidRPr="00151DB2" w:rsidR="000367C8">
        <w:t>they</w:t>
      </w:r>
      <w:r w:rsidRPr="00151DB2" w:rsidR="00821BB8">
        <w:t xml:space="preserve"> </w:t>
      </w:r>
      <w:r w:rsidRPr="00151DB2">
        <w:t>reopen</w:t>
      </w:r>
      <w:r w:rsidRPr="00151DB2" w:rsidR="00821BB8">
        <w:t xml:space="preserve"> </w:t>
      </w:r>
      <w:r w:rsidRPr="00151DB2">
        <w:t>and</w:t>
      </w:r>
      <w:r w:rsidRPr="00151DB2" w:rsidR="00821BB8">
        <w:t xml:space="preserve"> </w:t>
      </w:r>
      <w:r w:rsidRPr="00151DB2">
        <w:t>recover.</w:t>
      </w:r>
    </w:p>
    <w:p w:rsidR="00FD5671" w:rsidRPr="00151DB2" w:rsidP="00FC168A">
      <w:pPr>
        <w:pStyle w:val="Answer"/>
      </w:pPr>
      <w:sdt>
        <w:sdtPr>
          <w:alias w:val="Witness"/>
          <w:id w:val="-217364187"/>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rsidR="00FC168A">
        <w:t>I</w:t>
      </w:r>
      <w:r w:rsidRPr="00151DB2" w:rsidR="00821BB8">
        <w:t xml:space="preserve"> </w:t>
      </w:r>
      <w:r w:rsidRPr="00151DB2" w:rsidR="00FC168A">
        <w:t>was</w:t>
      </w:r>
      <w:r w:rsidRPr="00151DB2" w:rsidR="00821BB8">
        <w:t xml:space="preserve"> </w:t>
      </w:r>
      <w:r w:rsidRPr="00151DB2" w:rsidR="00FC168A">
        <w:t>just</w:t>
      </w:r>
      <w:r w:rsidRPr="00151DB2" w:rsidR="00821BB8">
        <w:t xml:space="preserve"> </w:t>
      </w:r>
      <w:r w:rsidRPr="00151DB2" w:rsidR="008C3717">
        <w:t>going</w:t>
      </w:r>
      <w:r w:rsidRPr="00151DB2" w:rsidR="00821BB8">
        <w:t xml:space="preserve"> </w:t>
      </w:r>
      <w:r w:rsidRPr="00151DB2" w:rsidR="008C3717">
        <w:t>to</w:t>
      </w:r>
      <w:r w:rsidRPr="00151DB2" w:rsidR="00821BB8">
        <w:t xml:space="preserve"> </w:t>
      </w:r>
      <w:r w:rsidRPr="00151DB2" w:rsidR="008C3717">
        <w:t>make</w:t>
      </w:r>
      <w:r w:rsidRPr="00151DB2" w:rsidR="00821BB8">
        <w:t xml:space="preserve"> </w:t>
      </w:r>
      <w:r w:rsidRPr="00151DB2" w:rsidR="008C3717">
        <w:t>the</w:t>
      </w:r>
      <w:r w:rsidRPr="00151DB2" w:rsidR="00821BB8">
        <w:t xml:space="preserve"> </w:t>
      </w:r>
      <w:r w:rsidRPr="00151DB2" w:rsidR="008C3717">
        <w:t>point</w:t>
      </w:r>
      <w:r w:rsidRPr="00151DB2" w:rsidR="00821BB8">
        <w:t xml:space="preserve"> </w:t>
      </w:r>
      <w:r w:rsidRPr="00151DB2" w:rsidR="008C3717">
        <w:t>that</w:t>
      </w:r>
      <w:r w:rsidRPr="00151DB2" w:rsidR="00821BB8">
        <w:t xml:space="preserve"> </w:t>
      </w:r>
      <w:r w:rsidRPr="00151DB2" w:rsidR="008C3717">
        <w:t>Kate</w:t>
      </w:r>
      <w:r w:rsidRPr="00151DB2" w:rsidR="00821BB8">
        <w:t xml:space="preserve"> </w:t>
      </w:r>
      <w:r w:rsidRPr="00151DB2" w:rsidR="008C3717">
        <w:t>made</w:t>
      </w:r>
      <w:r w:rsidRPr="00151DB2" w:rsidR="00821BB8">
        <w:t xml:space="preserve"> </w:t>
      </w:r>
      <w:r w:rsidRPr="00151DB2" w:rsidR="008C3717">
        <w:t>at</w:t>
      </w:r>
      <w:r w:rsidRPr="00151DB2" w:rsidR="00821BB8">
        <w:t xml:space="preserve"> </w:t>
      </w:r>
      <w:r w:rsidRPr="00151DB2" w:rsidR="008C3717">
        <w:t>the</w:t>
      </w:r>
      <w:r w:rsidRPr="00151DB2" w:rsidR="00821BB8">
        <w:t xml:space="preserve"> </w:t>
      </w:r>
      <w:r w:rsidRPr="00151DB2" w:rsidR="008C3717">
        <w:t>end</w:t>
      </w:r>
      <w:r w:rsidRPr="00151DB2" w:rsidR="00821BB8">
        <w:t xml:space="preserve"> </w:t>
      </w:r>
      <w:r w:rsidRPr="00151DB2" w:rsidR="008C3717">
        <w:t>about</w:t>
      </w:r>
      <w:r w:rsidRPr="00151DB2" w:rsidR="00821BB8">
        <w:t xml:space="preserve"> </w:t>
      </w:r>
      <w:r w:rsidRPr="00151DB2" w:rsidR="008C3717">
        <w:t>the</w:t>
      </w:r>
      <w:r w:rsidRPr="00151DB2" w:rsidR="00821BB8">
        <w:t xml:space="preserve"> </w:t>
      </w:r>
      <w:r w:rsidRPr="00151DB2" w:rsidR="003F25D7">
        <w:t>impact</w:t>
      </w:r>
      <w:r w:rsidRPr="00151DB2" w:rsidR="00821BB8">
        <w:t xml:space="preserve"> </w:t>
      </w:r>
      <w:r w:rsidRPr="00151DB2" w:rsidR="00FC168A">
        <w:t>of</w:t>
      </w:r>
      <w:r w:rsidRPr="00151DB2" w:rsidR="00821BB8">
        <w:t xml:space="preserve"> </w:t>
      </w:r>
      <w:r w:rsidR="00971908">
        <w:t>self-</w:t>
      </w:r>
      <w:r w:rsidRPr="00151DB2" w:rsidR="00FC168A">
        <w:t>isolation</w:t>
      </w:r>
      <w:r w:rsidRPr="00151DB2" w:rsidR="00821BB8">
        <w:t xml:space="preserve"> </w:t>
      </w:r>
      <w:r w:rsidRPr="00151DB2" w:rsidR="00FC168A">
        <w:t>requirements.</w:t>
      </w:r>
      <w:r w:rsidRPr="00151DB2" w:rsidR="00821BB8">
        <w:t xml:space="preserve"> </w:t>
      </w:r>
      <w:r w:rsidRPr="00151DB2" w:rsidR="00FC168A">
        <w:t>We</w:t>
      </w:r>
      <w:r w:rsidRPr="00151DB2" w:rsidR="00821BB8">
        <w:t xml:space="preserve"> </w:t>
      </w:r>
      <w:r w:rsidRPr="00151DB2" w:rsidR="00FC168A">
        <w:t>have</w:t>
      </w:r>
      <w:r w:rsidRPr="00151DB2" w:rsidR="00821BB8">
        <w:t xml:space="preserve"> </w:t>
      </w:r>
      <w:r w:rsidRPr="00151DB2" w:rsidR="00FC168A">
        <w:t>a</w:t>
      </w:r>
      <w:r w:rsidRPr="00151DB2" w:rsidR="00821BB8">
        <w:t xml:space="preserve"> </w:t>
      </w:r>
      <w:r w:rsidRPr="00151DB2" w:rsidR="008C3717">
        <w:t>combination</w:t>
      </w:r>
      <w:r w:rsidRPr="00151DB2" w:rsidR="00821BB8">
        <w:t xml:space="preserve"> </w:t>
      </w:r>
      <w:r w:rsidRPr="00151DB2" w:rsidR="008C3717">
        <w:t>of,</w:t>
      </w:r>
      <w:r w:rsidRPr="00151DB2" w:rsidR="00821BB8">
        <w:t xml:space="preserve"> </w:t>
      </w:r>
      <w:r w:rsidRPr="00151DB2" w:rsidR="008C3717">
        <w:t>as</w:t>
      </w:r>
      <w:r w:rsidRPr="00151DB2" w:rsidR="00821BB8">
        <w:t xml:space="preserve"> </w:t>
      </w:r>
      <w:r w:rsidRPr="00151DB2" w:rsidR="008C3717">
        <w:t>you</w:t>
      </w:r>
      <w:r w:rsidRPr="00151DB2" w:rsidR="00821BB8">
        <w:t xml:space="preserve"> </w:t>
      </w:r>
      <w:r w:rsidRPr="00151DB2" w:rsidR="00FC168A">
        <w:t>highlighted</w:t>
      </w:r>
      <w:r w:rsidRPr="00151DB2" w:rsidR="008C3717">
        <w:t>,</w:t>
      </w:r>
      <w:r w:rsidRPr="00151DB2" w:rsidR="00821BB8">
        <w:t xml:space="preserve"> </w:t>
      </w:r>
      <w:r w:rsidRPr="00151DB2" w:rsidR="00FC168A">
        <w:t>Brexit</w:t>
      </w:r>
      <w:r w:rsidRPr="00151DB2" w:rsidR="00821BB8">
        <w:t xml:space="preserve"> </w:t>
      </w:r>
      <w:r w:rsidRPr="00151DB2" w:rsidR="008C3717">
        <w:t>and</w:t>
      </w:r>
      <w:r w:rsidRPr="00151DB2" w:rsidR="00821BB8">
        <w:t xml:space="preserve"> </w:t>
      </w:r>
      <w:r w:rsidRPr="00151DB2" w:rsidR="00FC168A">
        <w:t>the</w:t>
      </w:r>
      <w:r w:rsidRPr="00151DB2" w:rsidR="00821BB8">
        <w:t xml:space="preserve"> </w:t>
      </w:r>
      <w:r w:rsidRPr="00151DB2" w:rsidR="00FC168A">
        <w:t>furlough</w:t>
      </w:r>
      <w:r w:rsidRPr="00151DB2" w:rsidR="00821BB8">
        <w:t xml:space="preserve"> </w:t>
      </w:r>
      <w:r w:rsidRPr="00151DB2" w:rsidR="00FC168A">
        <w:t>scheme</w:t>
      </w:r>
      <w:r w:rsidRPr="00151DB2" w:rsidR="008C3717">
        <w:t>.</w:t>
      </w:r>
      <w:r w:rsidRPr="00151DB2" w:rsidR="00821BB8">
        <w:t xml:space="preserve"> </w:t>
      </w:r>
      <w:r w:rsidRPr="00151DB2" w:rsidR="008C3717">
        <w:t>Regarding</w:t>
      </w:r>
      <w:r w:rsidRPr="00151DB2" w:rsidR="00821BB8">
        <w:t xml:space="preserve"> </w:t>
      </w:r>
      <w:r w:rsidRPr="00151DB2" w:rsidR="008C3717">
        <w:t>the</w:t>
      </w:r>
      <w:r w:rsidRPr="00151DB2" w:rsidR="00821BB8">
        <w:t xml:space="preserve"> </w:t>
      </w:r>
      <w:r w:rsidR="00971908">
        <w:t>self-</w:t>
      </w:r>
      <w:r w:rsidRPr="00151DB2" w:rsidR="008C3717">
        <w:t>isolation</w:t>
      </w:r>
      <w:r w:rsidRPr="00151DB2" w:rsidR="00821BB8">
        <w:t xml:space="preserve"> </w:t>
      </w:r>
      <w:r w:rsidRPr="00151DB2" w:rsidR="00FC168A">
        <w:t>requirements,</w:t>
      </w:r>
      <w:r w:rsidRPr="00151DB2" w:rsidR="00821BB8">
        <w:t xml:space="preserve"> </w:t>
      </w:r>
      <w:r w:rsidRPr="00151DB2" w:rsidR="00FC168A">
        <w:t>think</w:t>
      </w:r>
      <w:r w:rsidRPr="00151DB2" w:rsidR="00821BB8">
        <w:t xml:space="preserve"> </w:t>
      </w:r>
      <w:r w:rsidRPr="00151DB2" w:rsidR="00FC168A">
        <w:t>about</w:t>
      </w:r>
      <w:r w:rsidRPr="00151DB2" w:rsidR="00821BB8">
        <w:t xml:space="preserve"> </w:t>
      </w:r>
      <w:r w:rsidRPr="00151DB2" w:rsidR="00FC168A">
        <w:t>the</w:t>
      </w:r>
      <w:r w:rsidRPr="00151DB2" w:rsidR="00821BB8">
        <w:t xml:space="preserve"> </w:t>
      </w:r>
      <w:r w:rsidRPr="00151DB2" w:rsidR="00FC168A">
        <w:t>exponential</w:t>
      </w:r>
      <w:r w:rsidRPr="00151DB2" w:rsidR="00821BB8">
        <w:t xml:space="preserve"> </w:t>
      </w:r>
      <w:r w:rsidRPr="00151DB2" w:rsidR="00FC168A">
        <w:t>growth</w:t>
      </w:r>
      <w:r w:rsidRPr="00151DB2" w:rsidR="00821BB8">
        <w:t xml:space="preserve"> </w:t>
      </w:r>
      <w:r w:rsidRPr="00151DB2" w:rsidR="00FC168A">
        <w:t>in</w:t>
      </w:r>
      <w:r w:rsidRPr="00151DB2" w:rsidR="00821BB8">
        <w:t xml:space="preserve"> </w:t>
      </w:r>
      <w:r w:rsidRPr="00151DB2" w:rsidR="00FC168A">
        <w:t>case</w:t>
      </w:r>
      <w:r w:rsidRPr="00151DB2" w:rsidR="00821BB8">
        <w:t xml:space="preserve"> </w:t>
      </w:r>
      <w:r w:rsidRPr="00151DB2" w:rsidR="00FC168A">
        <w:t>numbers</w:t>
      </w:r>
      <w:r w:rsidRPr="00151DB2" w:rsidR="00821BB8">
        <w:t xml:space="preserve"> </w:t>
      </w:r>
      <w:r w:rsidRPr="00151DB2" w:rsidR="00FC168A">
        <w:t>that</w:t>
      </w:r>
      <w:r w:rsidRPr="00151DB2" w:rsidR="00821BB8">
        <w:t xml:space="preserve"> </w:t>
      </w:r>
      <w:r w:rsidRPr="00151DB2" w:rsidR="008C3717">
        <w:t>we</w:t>
      </w:r>
      <w:r w:rsidRPr="00151DB2" w:rsidR="00821BB8">
        <w:t xml:space="preserve"> </w:t>
      </w:r>
      <w:r w:rsidRPr="00151DB2" w:rsidR="00FC168A">
        <w:t>are</w:t>
      </w:r>
      <w:r w:rsidRPr="00151DB2" w:rsidR="00821BB8">
        <w:t xml:space="preserve"> </w:t>
      </w:r>
      <w:r w:rsidRPr="00151DB2" w:rsidR="00FC168A">
        <w:t>seeing</w:t>
      </w:r>
      <w:r w:rsidRPr="00151DB2" w:rsidR="00821BB8">
        <w:t xml:space="preserve"> </w:t>
      </w:r>
      <w:r w:rsidRPr="00151DB2" w:rsidR="00FC168A">
        <w:t>now</w:t>
      </w:r>
      <w:r w:rsidRPr="00151DB2" w:rsidR="00821BB8">
        <w:t xml:space="preserve"> </w:t>
      </w:r>
      <w:r w:rsidRPr="00151DB2" w:rsidR="003A4FBF">
        <w:t>and</w:t>
      </w:r>
      <w:r w:rsidRPr="00151DB2" w:rsidR="00821BB8">
        <w:t xml:space="preserve"> </w:t>
      </w:r>
      <w:r w:rsidRPr="00151DB2" w:rsidR="00FC168A">
        <w:t>that</w:t>
      </w:r>
      <w:r w:rsidRPr="00151DB2" w:rsidR="00821BB8">
        <w:t xml:space="preserve"> </w:t>
      </w:r>
      <w:r w:rsidRPr="00151DB2" w:rsidR="00FC168A">
        <w:t>is</w:t>
      </w:r>
      <w:r w:rsidRPr="00151DB2" w:rsidR="00821BB8">
        <w:t xml:space="preserve"> </w:t>
      </w:r>
      <w:r w:rsidRPr="00151DB2" w:rsidR="00FC168A">
        <w:t>expected</w:t>
      </w:r>
      <w:r w:rsidRPr="00971908" w:rsidR="00971908">
        <w:t xml:space="preserve"> </w:t>
      </w:r>
      <w:r w:rsidRPr="00151DB2" w:rsidR="00971908">
        <w:t>to rise</w:t>
      </w:r>
      <w:r w:rsidRPr="00151DB2" w:rsidR="003A4FBF">
        <w:t>,</w:t>
      </w:r>
      <w:r w:rsidRPr="00151DB2" w:rsidR="00821BB8">
        <w:t xml:space="preserve"> </w:t>
      </w:r>
      <w:r w:rsidRPr="00151DB2" w:rsidR="008C3717">
        <w:t>as</w:t>
      </w:r>
      <w:r w:rsidRPr="00151DB2" w:rsidR="00821BB8">
        <w:t xml:space="preserve"> </w:t>
      </w:r>
      <w:r w:rsidRPr="00151DB2" w:rsidR="008C3717">
        <w:t>outlined</w:t>
      </w:r>
      <w:r w:rsidRPr="00151DB2" w:rsidR="00821BB8">
        <w:t xml:space="preserve"> </w:t>
      </w:r>
      <w:r w:rsidRPr="00151DB2" w:rsidR="008C3717">
        <w:t>yesterday</w:t>
      </w:r>
      <w:r w:rsidRPr="00151DB2" w:rsidR="00821BB8">
        <w:t xml:space="preserve"> </w:t>
      </w:r>
      <w:r w:rsidRPr="00151DB2" w:rsidR="008C3717">
        <w:t>as</w:t>
      </w:r>
      <w:r w:rsidRPr="00151DB2" w:rsidR="00821BB8">
        <w:t xml:space="preserve"> </w:t>
      </w:r>
      <w:r w:rsidRPr="00151DB2" w:rsidR="008C3717">
        <w:t>part</w:t>
      </w:r>
      <w:r w:rsidRPr="00151DB2" w:rsidR="00821BB8">
        <w:t xml:space="preserve"> </w:t>
      </w:r>
      <w:r w:rsidRPr="00151DB2" w:rsidR="008C3717">
        <w:t>of</w:t>
      </w:r>
      <w:r w:rsidRPr="00151DB2" w:rsidR="00821BB8">
        <w:t xml:space="preserve"> </w:t>
      </w:r>
      <w:r w:rsidRPr="00151DB2" w:rsidR="008C3717">
        <w:t>the</w:t>
      </w:r>
      <w:r w:rsidRPr="00151DB2" w:rsidR="00821BB8">
        <w:t xml:space="preserve"> </w:t>
      </w:r>
      <w:r w:rsidRPr="00151DB2" w:rsidR="008C3717">
        <w:t>announcement</w:t>
      </w:r>
      <w:r w:rsidRPr="00151DB2" w:rsidR="00821BB8">
        <w:t xml:space="preserve"> </w:t>
      </w:r>
      <w:r w:rsidRPr="00151DB2" w:rsidR="008C3717">
        <w:t>on</w:t>
      </w:r>
      <w:r w:rsidRPr="00151DB2" w:rsidR="00821BB8">
        <w:t xml:space="preserve"> </w:t>
      </w:r>
      <w:r w:rsidRPr="00151DB2" w:rsidR="008C3717">
        <w:t>the</w:t>
      </w:r>
      <w:r w:rsidRPr="00151DB2" w:rsidR="00821BB8">
        <w:t xml:space="preserve"> </w:t>
      </w:r>
      <w:r w:rsidRPr="00151DB2" w:rsidR="003F25D7">
        <w:t>roadmap</w:t>
      </w:r>
      <w:r w:rsidRPr="00151DB2" w:rsidR="001E0A36">
        <w:t>.</w:t>
      </w:r>
      <w:r w:rsidRPr="00151DB2" w:rsidR="00821BB8">
        <w:t xml:space="preserve"> </w:t>
      </w:r>
      <w:r w:rsidRPr="00151DB2" w:rsidR="00D34AF4">
        <w:t>T</w:t>
      </w:r>
      <w:r w:rsidRPr="00151DB2" w:rsidR="00560D85">
        <w:t>hose</w:t>
      </w:r>
      <w:r w:rsidRPr="00151DB2" w:rsidR="00821BB8">
        <w:t xml:space="preserve"> </w:t>
      </w:r>
      <w:r w:rsidRPr="00151DB2" w:rsidR="00560D85">
        <w:t>case</w:t>
      </w:r>
      <w:r w:rsidRPr="00151DB2" w:rsidR="00821BB8">
        <w:t xml:space="preserve"> </w:t>
      </w:r>
      <w:r w:rsidRPr="00151DB2" w:rsidR="00560D85">
        <w:t>numbers</w:t>
      </w:r>
      <w:r w:rsidRPr="00151DB2" w:rsidR="00821BB8">
        <w:t xml:space="preserve"> </w:t>
      </w:r>
      <w:r w:rsidRPr="00151DB2" w:rsidR="00D34AF4">
        <w:t>will</w:t>
      </w:r>
      <w:r w:rsidRPr="00151DB2" w:rsidR="00821BB8">
        <w:t xml:space="preserve"> </w:t>
      </w:r>
      <w:r w:rsidRPr="00151DB2" w:rsidR="00FC168A">
        <w:t>continue</w:t>
      </w:r>
      <w:r w:rsidRPr="00151DB2" w:rsidR="00821BB8">
        <w:t xml:space="preserve"> </w:t>
      </w:r>
      <w:r w:rsidRPr="00151DB2" w:rsidR="00FC168A">
        <w:t>to</w:t>
      </w:r>
      <w:r w:rsidRPr="00151DB2" w:rsidR="00821BB8">
        <w:t xml:space="preserve"> </w:t>
      </w:r>
      <w:r w:rsidRPr="00151DB2" w:rsidR="00FC168A">
        <w:t>rise</w:t>
      </w:r>
      <w:r w:rsidRPr="00151DB2" w:rsidR="00D34AF4">
        <w:t>.</w:t>
      </w:r>
    </w:p>
    <w:p w:rsidR="00FC168A" w:rsidRPr="00151DB2" w:rsidP="00FC168A">
      <w:pPr>
        <w:pStyle w:val="Answer"/>
      </w:pPr>
      <w:r w:rsidRPr="00151DB2">
        <w:t>I</w:t>
      </w:r>
      <w:r w:rsidRPr="00151DB2">
        <w:t>f</w:t>
      </w:r>
      <w:r w:rsidRPr="00151DB2" w:rsidR="00821BB8">
        <w:t xml:space="preserve"> </w:t>
      </w:r>
      <w:r w:rsidRPr="00151DB2">
        <w:t>the</w:t>
      </w:r>
      <w:r w:rsidRPr="00151DB2" w:rsidR="00821BB8">
        <w:t xml:space="preserve"> </w:t>
      </w:r>
      <w:r w:rsidRPr="00151DB2" w:rsidR="001E0A36">
        <w:t>T</w:t>
      </w:r>
      <w:r w:rsidRPr="00151DB2">
        <w:t>est</w:t>
      </w:r>
      <w:r w:rsidRPr="00151DB2" w:rsidR="00821BB8">
        <w:t xml:space="preserve"> </w:t>
      </w:r>
      <w:r w:rsidRPr="00151DB2">
        <w:t>and</w:t>
      </w:r>
      <w:r w:rsidRPr="00151DB2" w:rsidR="00821BB8">
        <w:t xml:space="preserve"> </w:t>
      </w:r>
      <w:r w:rsidRPr="00151DB2" w:rsidR="001E0A36">
        <w:t>T</w:t>
      </w:r>
      <w:r w:rsidRPr="00151DB2">
        <w:t>race</w:t>
      </w:r>
      <w:r w:rsidRPr="00151DB2" w:rsidR="00821BB8">
        <w:t xml:space="preserve"> </w:t>
      </w:r>
      <w:r w:rsidRPr="00151DB2">
        <w:t>and</w:t>
      </w:r>
      <w:r w:rsidRPr="00151DB2" w:rsidR="00821BB8">
        <w:t xml:space="preserve"> </w:t>
      </w:r>
      <w:r w:rsidR="00971908">
        <w:t>self-</w:t>
      </w:r>
      <w:r w:rsidRPr="00151DB2">
        <w:t>isolation</w:t>
      </w:r>
      <w:r w:rsidRPr="00151DB2" w:rsidR="00821BB8">
        <w:t xml:space="preserve"> </w:t>
      </w:r>
      <w:r w:rsidRPr="00151DB2">
        <w:t>requirements</w:t>
      </w:r>
      <w:r w:rsidRPr="00151DB2" w:rsidR="00821BB8">
        <w:t xml:space="preserve"> </w:t>
      </w:r>
      <w:r w:rsidRPr="00151DB2">
        <w:t>continue</w:t>
      </w:r>
      <w:r w:rsidRPr="00151DB2" w:rsidR="00821BB8">
        <w:t xml:space="preserve"> </w:t>
      </w:r>
      <w:r w:rsidRPr="00151DB2">
        <w:t>as</w:t>
      </w:r>
      <w:r w:rsidRPr="00151DB2" w:rsidR="00821BB8">
        <w:t xml:space="preserve"> </w:t>
      </w:r>
      <w:r w:rsidRPr="00151DB2">
        <w:t>they</w:t>
      </w:r>
      <w:r w:rsidRPr="00151DB2" w:rsidR="00821BB8">
        <w:t xml:space="preserve"> </w:t>
      </w:r>
      <w:r w:rsidRPr="00151DB2">
        <w:t>are</w:t>
      </w:r>
      <w:r w:rsidRPr="00151DB2" w:rsidR="006F327F">
        <w:t>,</w:t>
      </w:r>
      <w:r w:rsidRPr="00151DB2" w:rsidR="00821BB8">
        <w:t xml:space="preserve"> </w:t>
      </w:r>
      <w:r w:rsidRPr="00151DB2" w:rsidR="00560D85">
        <w:t>with</w:t>
      </w:r>
      <w:r w:rsidRPr="00151DB2" w:rsidR="00821BB8">
        <w:t xml:space="preserve"> </w:t>
      </w:r>
      <w:r w:rsidRPr="00151DB2" w:rsidR="00560D85">
        <w:t>no</w:t>
      </w:r>
      <w:r w:rsidRPr="00151DB2" w:rsidR="00821BB8">
        <w:t xml:space="preserve"> </w:t>
      </w:r>
      <w:r w:rsidRPr="00151DB2" w:rsidR="00560D85">
        <w:t>change</w:t>
      </w:r>
      <w:r w:rsidRPr="00151DB2" w:rsidR="00821BB8">
        <w:t xml:space="preserve"> </w:t>
      </w:r>
      <w:r w:rsidRPr="00151DB2" w:rsidR="00560D85">
        <w:t>between</w:t>
      </w:r>
      <w:r w:rsidRPr="00151DB2" w:rsidR="00821BB8">
        <w:t xml:space="preserve"> </w:t>
      </w:r>
      <w:r w:rsidRPr="00151DB2" w:rsidR="00560D85">
        <w:t>now</w:t>
      </w:r>
      <w:r w:rsidRPr="00151DB2" w:rsidR="00821BB8">
        <w:t xml:space="preserve"> </w:t>
      </w:r>
      <w:r w:rsidRPr="00151DB2" w:rsidR="00560D85">
        <w:t>and</w:t>
      </w:r>
      <w:r w:rsidRPr="00151DB2" w:rsidR="00821BB8">
        <w:t xml:space="preserve"> </w:t>
      </w:r>
      <w:r w:rsidRPr="00151DB2" w:rsidR="00FD5671">
        <w:t>mid</w:t>
      </w:r>
      <w:r w:rsidRPr="00151DB2" w:rsidR="00FD5671">
        <w:noBreakHyphen/>
      </w:r>
      <w:r w:rsidRPr="00151DB2" w:rsidR="00560D85">
        <w:t>August,</w:t>
      </w:r>
      <w:r w:rsidRPr="00151DB2" w:rsidR="00821BB8">
        <w:t xml:space="preserve"> </w:t>
      </w:r>
      <w:r w:rsidRPr="00151DB2" w:rsidR="00560D85">
        <w:t>whether</w:t>
      </w:r>
      <w:r w:rsidRPr="00151DB2" w:rsidR="00821BB8">
        <w:t xml:space="preserve"> </w:t>
      </w:r>
      <w:r w:rsidRPr="00151DB2" w:rsidR="00560D85">
        <w:t>you</w:t>
      </w:r>
      <w:r w:rsidRPr="00151DB2" w:rsidR="00821BB8">
        <w:t xml:space="preserve"> </w:t>
      </w:r>
      <w:r w:rsidRPr="00151DB2" w:rsidR="00560D85">
        <w:t>are</w:t>
      </w:r>
      <w:r w:rsidRPr="00151DB2" w:rsidR="00821BB8">
        <w:t xml:space="preserve"> </w:t>
      </w:r>
      <w:r w:rsidRPr="00151DB2" w:rsidR="00560D85">
        <w:t>talking</w:t>
      </w:r>
      <w:r w:rsidRPr="00151DB2" w:rsidR="00821BB8">
        <w:t xml:space="preserve"> </w:t>
      </w:r>
      <w:r w:rsidRPr="00151DB2" w:rsidR="00560D85">
        <w:t>about</w:t>
      </w:r>
      <w:r w:rsidRPr="00151DB2" w:rsidR="00821BB8">
        <w:t xml:space="preserve"> </w:t>
      </w:r>
      <w:r w:rsidRPr="00151DB2" w:rsidR="00560D85">
        <w:t>hospitality</w:t>
      </w:r>
      <w:r w:rsidRPr="00151DB2">
        <w:t>,</w:t>
      </w:r>
      <w:r w:rsidRPr="00151DB2" w:rsidR="00821BB8">
        <w:t xml:space="preserve"> </w:t>
      </w:r>
      <w:r w:rsidRPr="00151DB2" w:rsidR="00560D85">
        <w:t>retail</w:t>
      </w:r>
      <w:r w:rsidRPr="00151DB2" w:rsidR="00821BB8">
        <w:t xml:space="preserve"> </w:t>
      </w:r>
      <w:r w:rsidRPr="00151DB2">
        <w:t>or</w:t>
      </w:r>
      <w:r w:rsidRPr="00151DB2" w:rsidR="00821BB8">
        <w:t xml:space="preserve"> </w:t>
      </w:r>
      <w:r w:rsidRPr="00151DB2">
        <w:t>businesses</w:t>
      </w:r>
      <w:r w:rsidRPr="00151DB2" w:rsidR="00821BB8">
        <w:t xml:space="preserve"> </w:t>
      </w:r>
      <w:r w:rsidRPr="00151DB2" w:rsidR="0083472D">
        <w:t>right</w:t>
      </w:r>
      <w:r w:rsidRPr="00151DB2" w:rsidR="00821BB8">
        <w:t xml:space="preserve"> </w:t>
      </w:r>
      <w:r w:rsidRPr="00151DB2" w:rsidR="0083472D">
        <w:t>across</w:t>
      </w:r>
      <w:r w:rsidRPr="00151DB2" w:rsidR="00821BB8">
        <w:t xml:space="preserve"> </w:t>
      </w:r>
      <w:r w:rsidRPr="00151DB2" w:rsidR="0083472D">
        <w:t>the</w:t>
      </w:r>
      <w:r w:rsidRPr="00151DB2" w:rsidR="00821BB8">
        <w:t xml:space="preserve"> </w:t>
      </w:r>
      <w:r w:rsidRPr="00151DB2" w:rsidR="0083472D">
        <w:t>economy,</w:t>
      </w:r>
      <w:r w:rsidRPr="00151DB2" w:rsidR="00821BB8">
        <w:t xml:space="preserve"> </w:t>
      </w:r>
      <w:r w:rsidRPr="00151DB2" w:rsidR="0083472D">
        <w:t>the</w:t>
      </w:r>
      <w:r w:rsidRPr="00151DB2" w:rsidR="00821BB8">
        <w:t xml:space="preserve"> </w:t>
      </w:r>
      <w:r w:rsidRPr="00151DB2" w:rsidR="0083472D">
        <w:t>volume</w:t>
      </w:r>
      <w:r w:rsidRPr="00151DB2" w:rsidR="00821BB8">
        <w:t xml:space="preserve"> </w:t>
      </w:r>
      <w:r w:rsidRPr="00151DB2" w:rsidR="0083472D">
        <w:t>of</w:t>
      </w:r>
      <w:r w:rsidRPr="00151DB2" w:rsidR="00821BB8">
        <w:t xml:space="preserve"> </w:t>
      </w:r>
      <w:r w:rsidRPr="00151DB2" w:rsidR="0083472D">
        <w:t>contact</w:t>
      </w:r>
      <w:r w:rsidR="00971908">
        <w:t>s</w:t>
      </w:r>
      <w:r w:rsidRPr="00151DB2" w:rsidR="00821BB8">
        <w:t xml:space="preserve"> </w:t>
      </w:r>
      <w:r w:rsidRPr="00151DB2" w:rsidR="0083472D">
        <w:t>of</w:t>
      </w:r>
      <w:r w:rsidRPr="00151DB2" w:rsidR="00821BB8">
        <w:t xml:space="preserve"> </w:t>
      </w:r>
      <w:r w:rsidRPr="00151DB2" w:rsidR="0083472D">
        <w:t>people</w:t>
      </w:r>
      <w:r w:rsidRPr="00151DB2" w:rsidR="00821BB8">
        <w:t xml:space="preserve"> </w:t>
      </w:r>
      <w:r w:rsidRPr="00151DB2" w:rsidR="0083472D">
        <w:t>pinged</w:t>
      </w:r>
      <w:r w:rsidRPr="00151DB2" w:rsidR="00821BB8">
        <w:t xml:space="preserve"> </w:t>
      </w:r>
      <w:r w:rsidRPr="00151DB2" w:rsidR="0083472D">
        <w:t>by</w:t>
      </w:r>
      <w:r w:rsidRPr="00151DB2" w:rsidR="00821BB8">
        <w:t xml:space="preserve"> </w:t>
      </w:r>
      <w:r w:rsidRPr="00151DB2" w:rsidR="0083472D">
        <w:t>the</w:t>
      </w:r>
      <w:r w:rsidRPr="00151DB2" w:rsidR="00821BB8">
        <w:t xml:space="preserve"> </w:t>
      </w:r>
      <w:r w:rsidRPr="00151DB2" w:rsidR="0083472D">
        <w:t>app</w:t>
      </w:r>
      <w:r w:rsidRPr="00151DB2" w:rsidR="00821BB8">
        <w:t xml:space="preserve"> </w:t>
      </w:r>
      <w:r w:rsidRPr="00151DB2" w:rsidR="0083472D">
        <w:t>or</w:t>
      </w:r>
      <w:r w:rsidRPr="00151DB2" w:rsidR="00821BB8">
        <w:t xml:space="preserve"> </w:t>
      </w:r>
      <w:r w:rsidRPr="00151DB2" w:rsidR="0083472D">
        <w:t>contacted</w:t>
      </w:r>
      <w:r w:rsidRPr="00151DB2" w:rsidR="00821BB8">
        <w:t xml:space="preserve"> </w:t>
      </w:r>
      <w:r w:rsidRPr="00151DB2" w:rsidR="0083472D">
        <w:t>by</w:t>
      </w:r>
      <w:r w:rsidRPr="00151DB2" w:rsidR="00821BB8">
        <w:t xml:space="preserve"> </w:t>
      </w:r>
      <w:r w:rsidRPr="00151DB2">
        <w:t>Test</w:t>
      </w:r>
      <w:r w:rsidRPr="00151DB2" w:rsidR="00821BB8">
        <w:t xml:space="preserve"> </w:t>
      </w:r>
      <w:r w:rsidRPr="00151DB2" w:rsidR="001E0A36">
        <w:t>and</w:t>
      </w:r>
      <w:r w:rsidRPr="00151DB2" w:rsidR="00821BB8">
        <w:t xml:space="preserve"> </w:t>
      </w:r>
      <w:r w:rsidRPr="00151DB2">
        <w:t>Trace</w:t>
      </w:r>
      <w:r w:rsidRPr="00151DB2" w:rsidR="00821BB8">
        <w:t xml:space="preserve"> </w:t>
      </w:r>
      <w:r w:rsidRPr="00151DB2" w:rsidR="0083472D">
        <w:t>is</w:t>
      </w:r>
      <w:r w:rsidRPr="00151DB2" w:rsidR="00821BB8">
        <w:t xml:space="preserve"> </w:t>
      </w:r>
      <w:r w:rsidRPr="00151DB2" w:rsidR="0083472D">
        <w:t>exponentially</w:t>
      </w:r>
      <w:r w:rsidRPr="00151DB2" w:rsidR="00821BB8">
        <w:t xml:space="preserve"> </w:t>
      </w:r>
      <w:r w:rsidRPr="00151DB2" w:rsidR="0083472D">
        <w:t>growing.</w:t>
      </w:r>
      <w:r w:rsidRPr="00151DB2" w:rsidR="00821BB8">
        <w:t xml:space="preserve"> </w:t>
      </w:r>
      <w:r w:rsidRPr="00151DB2" w:rsidR="00FD5671">
        <w:t>Terminal</w:t>
      </w:r>
      <w:r w:rsidRPr="00151DB2" w:rsidR="00821BB8">
        <w:t xml:space="preserve"> </w:t>
      </w:r>
      <w:r w:rsidRPr="00151DB2" w:rsidR="00FD5671">
        <w:t>5</w:t>
      </w:r>
      <w:r w:rsidRPr="00151DB2" w:rsidR="00821BB8">
        <w:t xml:space="preserve"> </w:t>
      </w:r>
      <w:r w:rsidRPr="00151DB2" w:rsidR="00FD5671">
        <w:t>had</w:t>
      </w:r>
      <w:r w:rsidRPr="00151DB2" w:rsidR="00821BB8">
        <w:t xml:space="preserve"> </w:t>
      </w:r>
      <w:r w:rsidRPr="00151DB2" w:rsidR="00FD5671">
        <w:t>to</w:t>
      </w:r>
      <w:r w:rsidRPr="00151DB2" w:rsidR="00821BB8">
        <w:t xml:space="preserve"> </w:t>
      </w:r>
      <w:r w:rsidRPr="00151DB2" w:rsidR="00FD5671">
        <w:t>close</w:t>
      </w:r>
      <w:r w:rsidRPr="00151DB2" w:rsidR="00821BB8">
        <w:t xml:space="preserve"> </w:t>
      </w:r>
      <w:r w:rsidRPr="00151DB2" w:rsidR="00FD5671">
        <w:t>for</w:t>
      </w:r>
      <w:r w:rsidRPr="00151DB2" w:rsidR="00821BB8">
        <w:t xml:space="preserve"> </w:t>
      </w:r>
      <w:r w:rsidRPr="00151DB2" w:rsidR="00FD5671">
        <w:t>some</w:t>
      </w:r>
      <w:r w:rsidRPr="00151DB2" w:rsidR="00821BB8">
        <w:t xml:space="preserve"> </w:t>
      </w:r>
      <w:r w:rsidRPr="00151DB2" w:rsidR="00FD5671">
        <w:t>part</w:t>
      </w:r>
      <w:r w:rsidRPr="00151DB2" w:rsidR="00821BB8">
        <w:t xml:space="preserve"> </w:t>
      </w:r>
      <w:r w:rsidRPr="00151DB2" w:rsidR="00FD5671">
        <w:t>of</w:t>
      </w:r>
      <w:r w:rsidRPr="00151DB2" w:rsidR="00821BB8">
        <w:t xml:space="preserve"> </w:t>
      </w:r>
      <w:r w:rsidRPr="00151DB2" w:rsidR="00FD5671">
        <w:t>yesterday.</w:t>
      </w:r>
      <w:r w:rsidRPr="00151DB2" w:rsidR="00821BB8">
        <w:t xml:space="preserve"> </w:t>
      </w:r>
      <w:r w:rsidRPr="00151DB2" w:rsidR="001D103D">
        <w:t>We</w:t>
      </w:r>
      <w:r w:rsidRPr="00151DB2" w:rsidR="00821BB8">
        <w:t xml:space="preserve"> </w:t>
      </w:r>
      <w:r w:rsidRPr="00151DB2" w:rsidR="001D103D">
        <w:t>are</w:t>
      </w:r>
      <w:r w:rsidRPr="00151DB2" w:rsidR="00821BB8">
        <w:t xml:space="preserve"> </w:t>
      </w:r>
      <w:r w:rsidRPr="00151DB2" w:rsidR="001D103D">
        <w:t>seeing,</w:t>
      </w:r>
      <w:r w:rsidRPr="00151DB2" w:rsidR="00821BB8">
        <w:t xml:space="preserve"> </w:t>
      </w:r>
      <w:r w:rsidRPr="00151DB2" w:rsidR="001D103D">
        <w:t>across</w:t>
      </w:r>
      <w:r w:rsidRPr="00151DB2" w:rsidR="00821BB8">
        <w:t xml:space="preserve"> </w:t>
      </w:r>
      <w:r w:rsidRPr="00151DB2" w:rsidR="001D103D">
        <w:t>some</w:t>
      </w:r>
      <w:r w:rsidRPr="00151DB2" w:rsidR="00821BB8">
        <w:t xml:space="preserve"> </w:t>
      </w:r>
      <w:r w:rsidRPr="00151DB2" w:rsidR="001D103D">
        <w:t>busine</w:t>
      </w:r>
      <w:r w:rsidRPr="00151DB2" w:rsidR="00194C2E">
        <w:t>sses,</w:t>
      </w:r>
      <w:r w:rsidRPr="00151DB2" w:rsidR="00821BB8">
        <w:t xml:space="preserve"> </w:t>
      </w:r>
      <w:r w:rsidRPr="00151DB2" w:rsidR="00194C2E">
        <w:t>vacancy</w:t>
      </w:r>
      <w:r w:rsidRPr="00151DB2" w:rsidR="00821BB8">
        <w:t xml:space="preserve"> </w:t>
      </w:r>
      <w:r w:rsidRPr="00151DB2" w:rsidR="00194C2E">
        <w:t>rates</w:t>
      </w:r>
      <w:r w:rsidRPr="00151DB2" w:rsidR="00821BB8">
        <w:t xml:space="preserve"> </w:t>
      </w:r>
      <w:r w:rsidRPr="00151DB2">
        <w:t>of</w:t>
      </w:r>
      <w:r w:rsidRPr="00151DB2" w:rsidR="00821BB8">
        <w:t xml:space="preserve"> </w:t>
      </w:r>
      <w:r w:rsidRPr="00151DB2">
        <w:t>20%</w:t>
      </w:r>
      <w:r w:rsidRPr="00151DB2" w:rsidR="00821BB8">
        <w:t xml:space="preserve"> </w:t>
      </w:r>
      <w:r w:rsidRPr="00151DB2">
        <w:t>and</w:t>
      </w:r>
      <w:r w:rsidRPr="00151DB2" w:rsidR="00821BB8">
        <w:t xml:space="preserve"> </w:t>
      </w:r>
      <w:r w:rsidRPr="00151DB2">
        <w:t>only</w:t>
      </w:r>
      <w:r w:rsidRPr="00151DB2" w:rsidR="00821BB8">
        <w:t xml:space="preserve"> </w:t>
      </w:r>
      <w:r w:rsidRPr="00151DB2">
        <w:t>a</w:t>
      </w:r>
      <w:r w:rsidRPr="00151DB2" w:rsidR="00821BB8">
        <w:t xml:space="preserve"> </w:t>
      </w:r>
      <w:r w:rsidRPr="00151DB2">
        <w:t>tiny</w:t>
      </w:r>
      <w:r w:rsidRPr="00151DB2" w:rsidR="00821BB8">
        <w:t xml:space="preserve"> </w:t>
      </w:r>
      <w:r w:rsidRPr="00151DB2">
        <w:t>proportion</w:t>
      </w:r>
      <w:r w:rsidRPr="00151DB2" w:rsidR="00821BB8">
        <w:t xml:space="preserve"> </w:t>
      </w:r>
      <w:r w:rsidRPr="00151DB2">
        <w:t>of</w:t>
      </w:r>
      <w:r w:rsidRPr="00151DB2" w:rsidR="00821BB8">
        <w:t xml:space="preserve"> </w:t>
      </w:r>
      <w:r w:rsidRPr="00151DB2">
        <w:t>those</w:t>
      </w:r>
      <w:r w:rsidRPr="00151DB2" w:rsidR="00821BB8">
        <w:t xml:space="preserve"> </w:t>
      </w:r>
      <w:r w:rsidRPr="00151DB2" w:rsidR="003F25D7">
        <w:t>people</w:t>
      </w:r>
      <w:r w:rsidRPr="00151DB2" w:rsidR="00821BB8">
        <w:t xml:space="preserve"> </w:t>
      </w:r>
      <w:r w:rsidRPr="00151DB2" w:rsidR="003F25D7">
        <w:t>are</w:t>
      </w:r>
      <w:r w:rsidRPr="00151DB2" w:rsidR="00821BB8">
        <w:t xml:space="preserve"> </w:t>
      </w:r>
      <w:r w:rsidRPr="00151DB2">
        <w:t>off</w:t>
      </w:r>
      <w:r w:rsidRPr="00151DB2" w:rsidR="00821BB8">
        <w:t xml:space="preserve"> </w:t>
      </w:r>
      <w:r w:rsidRPr="00151DB2" w:rsidR="001D103D">
        <w:t>because</w:t>
      </w:r>
      <w:r w:rsidRPr="00151DB2" w:rsidR="00821BB8">
        <w:t xml:space="preserve"> </w:t>
      </w:r>
      <w:r w:rsidRPr="00151DB2" w:rsidR="001D103D">
        <w:t>of</w:t>
      </w:r>
      <w:r w:rsidRPr="00151DB2" w:rsidR="00821BB8">
        <w:t xml:space="preserve"> </w:t>
      </w:r>
      <w:r w:rsidRPr="00151DB2" w:rsidR="001D103D">
        <w:t>Covid</w:t>
      </w:r>
      <w:r w:rsidRPr="00151DB2" w:rsidR="00821BB8">
        <w:t xml:space="preserve"> </w:t>
      </w:r>
      <w:r w:rsidRPr="00151DB2" w:rsidR="001D103D">
        <w:t>directly.</w:t>
      </w:r>
      <w:r w:rsidRPr="00151DB2" w:rsidR="00821BB8">
        <w:t xml:space="preserve"> </w:t>
      </w:r>
      <w:r w:rsidRPr="00151DB2" w:rsidR="001D103D">
        <w:t>It</w:t>
      </w:r>
      <w:r w:rsidRPr="00151DB2" w:rsidR="00821BB8">
        <w:t xml:space="preserve"> </w:t>
      </w:r>
      <w:r w:rsidRPr="00151DB2" w:rsidR="001D103D">
        <w:t>is</w:t>
      </w:r>
      <w:r w:rsidRPr="00151DB2" w:rsidR="00821BB8">
        <w:t xml:space="preserve"> </w:t>
      </w:r>
      <w:r w:rsidRPr="00151DB2" w:rsidR="001D103D">
        <w:t>all</w:t>
      </w:r>
      <w:r w:rsidRPr="00151DB2" w:rsidR="00821BB8">
        <w:t xml:space="preserve"> </w:t>
      </w:r>
      <w:r w:rsidRPr="00151DB2">
        <w:t>indirect</w:t>
      </w:r>
      <w:r w:rsidRPr="00151DB2" w:rsidR="00821BB8">
        <w:t xml:space="preserve"> </w:t>
      </w:r>
      <w:r w:rsidRPr="00151DB2">
        <w:t>consequences</w:t>
      </w:r>
      <w:r w:rsidRPr="00151DB2" w:rsidR="00821BB8">
        <w:t xml:space="preserve"> </w:t>
      </w:r>
      <w:r w:rsidRPr="00151DB2">
        <w:t>of</w:t>
      </w:r>
      <w:r w:rsidRPr="00151DB2" w:rsidR="00821BB8">
        <w:t xml:space="preserve"> </w:t>
      </w:r>
      <w:r w:rsidRPr="00151DB2">
        <w:t>needing</w:t>
      </w:r>
      <w:r w:rsidRPr="00151DB2" w:rsidR="00821BB8">
        <w:t xml:space="preserve"> </w:t>
      </w:r>
      <w:r w:rsidRPr="00151DB2">
        <w:t>to</w:t>
      </w:r>
      <w:r w:rsidRPr="00151DB2" w:rsidR="00821BB8">
        <w:t xml:space="preserve"> </w:t>
      </w:r>
      <w:r w:rsidRPr="00151DB2">
        <w:t>self</w:t>
      </w:r>
      <w:r w:rsidRPr="00151DB2" w:rsidR="003F25D7">
        <w:t>-</w:t>
      </w:r>
      <w:r w:rsidRPr="00151DB2">
        <w:t>isolate</w:t>
      </w:r>
      <w:r w:rsidRPr="00151DB2" w:rsidR="006F327F">
        <w:t>,</w:t>
      </w:r>
      <w:r w:rsidRPr="00151DB2" w:rsidR="00821BB8">
        <w:t xml:space="preserve"> </w:t>
      </w:r>
      <w:r w:rsidRPr="00151DB2">
        <w:t>irrespective</w:t>
      </w:r>
      <w:r w:rsidRPr="00151DB2" w:rsidR="00821BB8">
        <w:t xml:space="preserve"> </w:t>
      </w:r>
      <w:r w:rsidRPr="00151DB2">
        <w:t>of</w:t>
      </w:r>
      <w:r w:rsidRPr="00151DB2" w:rsidR="00821BB8">
        <w:t xml:space="preserve"> </w:t>
      </w:r>
      <w:r w:rsidRPr="00151DB2">
        <w:t>the</w:t>
      </w:r>
      <w:r w:rsidRPr="00151DB2" w:rsidR="00821BB8">
        <w:t xml:space="preserve"> </w:t>
      </w:r>
      <w:r w:rsidRPr="00151DB2">
        <w:t>fact</w:t>
      </w:r>
      <w:r w:rsidRPr="00151DB2" w:rsidR="00821BB8">
        <w:t xml:space="preserve"> </w:t>
      </w:r>
      <w:r w:rsidRPr="00151DB2">
        <w:t>they</w:t>
      </w:r>
      <w:r w:rsidRPr="00151DB2" w:rsidR="00821BB8">
        <w:t xml:space="preserve"> </w:t>
      </w:r>
      <w:r w:rsidRPr="00151DB2">
        <w:t>have</w:t>
      </w:r>
      <w:r w:rsidRPr="00151DB2" w:rsidR="00821BB8">
        <w:t xml:space="preserve"> </w:t>
      </w:r>
      <w:r w:rsidRPr="00151DB2">
        <w:t>tested</w:t>
      </w:r>
      <w:r w:rsidRPr="00151DB2" w:rsidR="00821BB8">
        <w:t xml:space="preserve"> </w:t>
      </w:r>
      <w:r w:rsidRPr="00151DB2">
        <w:t>negative</w:t>
      </w:r>
      <w:r w:rsidRPr="00151DB2" w:rsidR="00821BB8">
        <w:t xml:space="preserve"> </w:t>
      </w:r>
      <w:r w:rsidRPr="00151DB2">
        <w:t>and</w:t>
      </w:r>
      <w:r w:rsidRPr="00151DB2" w:rsidR="001D103D">
        <w:t>/</w:t>
      </w:r>
      <w:r w:rsidRPr="00151DB2">
        <w:t>or</w:t>
      </w:r>
      <w:r w:rsidRPr="00151DB2" w:rsidR="00821BB8">
        <w:t xml:space="preserve"> </w:t>
      </w:r>
      <w:r w:rsidRPr="00151DB2">
        <w:t>have</w:t>
      </w:r>
      <w:r w:rsidRPr="00151DB2" w:rsidR="00821BB8">
        <w:t xml:space="preserve"> </w:t>
      </w:r>
      <w:r w:rsidRPr="00151DB2">
        <w:t>had</w:t>
      </w:r>
      <w:r w:rsidRPr="00151DB2" w:rsidR="00821BB8">
        <w:t xml:space="preserve"> </w:t>
      </w:r>
      <w:r w:rsidRPr="00151DB2">
        <w:t>two</w:t>
      </w:r>
      <w:r w:rsidRPr="00151DB2" w:rsidR="00821BB8">
        <w:t xml:space="preserve"> </w:t>
      </w:r>
      <w:r w:rsidRPr="00151DB2">
        <w:t>vaccines.</w:t>
      </w:r>
      <w:r w:rsidRPr="00151DB2" w:rsidR="00821BB8">
        <w:t xml:space="preserve"> </w:t>
      </w:r>
      <w:r w:rsidRPr="00151DB2" w:rsidR="00BD2EB5">
        <w:t>T</w:t>
      </w:r>
      <w:r w:rsidRPr="00151DB2">
        <w:t>hat</w:t>
      </w:r>
      <w:r w:rsidRPr="00151DB2" w:rsidR="00821BB8">
        <w:t xml:space="preserve"> </w:t>
      </w:r>
      <w:r w:rsidRPr="00151DB2">
        <w:t>is</w:t>
      </w:r>
      <w:r w:rsidRPr="00151DB2" w:rsidR="00821BB8">
        <w:t xml:space="preserve"> </w:t>
      </w:r>
      <w:r w:rsidRPr="00151DB2">
        <w:t>quite</w:t>
      </w:r>
      <w:r w:rsidRPr="00151DB2" w:rsidR="00821BB8">
        <w:t xml:space="preserve"> </w:t>
      </w:r>
      <w:r w:rsidRPr="00151DB2">
        <w:t>an</w:t>
      </w:r>
      <w:r w:rsidRPr="00151DB2" w:rsidR="00821BB8">
        <w:t xml:space="preserve"> </w:t>
      </w:r>
      <w:r w:rsidRPr="00151DB2">
        <w:t>immediate</w:t>
      </w:r>
      <w:r w:rsidRPr="00151DB2" w:rsidR="00821BB8">
        <w:t xml:space="preserve"> </w:t>
      </w:r>
      <w:r w:rsidRPr="00151DB2">
        <w:t>issue</w:t>
      </w:r>
      <w:r w:rsidRPr="00151DB2" w:rsidR="00821BB8">
        <w:t xml:space="preserve"> </w:t>
      </w:r>
      <w:r w:rsidRPr="00151DB2">
        <w:t>associated</w:t>
      </w:r>
      <w:r w:rsidRPr="00151DB2" w:rsidR="00821BB8">
        <w:t xml:space="preserve"> </w:t>
      </w:r>
      <w:r w:rsidRPr="00151DB2">
        <w:t>with</w:t>
      </w:r>
      <w:r w:rsidRPr="00151DB2" w:rsidR="00821BB8">
        <w:t xml:space="preserve"> </w:t>
      </w:r>
      <w:r w:rsidRPr="00151DB2">
        <w:t>the</w:t>
      </w:r>
      <w:r w:rsidRPr="00151DB2" w:rsidR="00821BB8">
        <w:t xml:space="preserve"> </w:t>
      </w:r>
      <w:r w:rsidRPr="00151DB2">
        <w:t>lifting</w:t>
      </w:r>
      <w:r w:rsidRPr="00151DB2" w:rsidR="00821BB8">
        <w:t xml:space="preserve"> </w:t>
      </w:r>
      <w:r w:rsidRPr="00151DB2">
        <w:t>o</w:t>
      </w:r>
      <w:r w:rsidRPr="00151DB2" w:rsidR="00BD2EB5">
        <w:t>f</w:t>
      </w:r>
      <w:r w:rsidRPr="00151DB2" w:rsidR="00821BB8">
        <w:t xml:space="preserve"> </w:t>
      </w:r>
      <w:r w:rsidRPr="00151DB2">
        <w:t>restrictions</w:t>
      </w:r>
      <w:r w:rsidRPr="00151DB2" w:rsidR="00821BB8">
        <w:t xml:space="preserve"> </w:t>
      </w:r>
      <w:r w:rsidRPr="00151DB2">
        <w:t>and</w:t>
      </w:r>
      <w:r w:rsidRPr="00151DB2" w:rsidR="00821BB8">
        <w:t xml:space="preserve"> </w:t>
      </w:r>
      <w:r w:rsidRPr="00151DB2">
        <w:t>the</w:t>
      </w:r>
      <w:r w:rsidRPr="00151DB2" w:rsidR="00821BB8">
        <w:t xml:space="preserve"> </w:t>
      </w:r>
      <w:r w:rsidRPr="00151DB2" w:rsidR="00BD2EB5">
        <w:t>ongoing</w:t>
      </w:r>
      <w:r w:rsidRPr="00151DB2" w:rsidR="00821BB8">
        <w:t xml:space="preserve"> </w:t>
      </w:r>
      <w:r w:rsidRPr="00151DB2" w:rsidR="003F25D7">
        <w:t>roadmap</w:t>
      </w:r>
      <w:r w:rsidRPr="00151DB2">
        <w:t>.</w:t>
      </w:r>
    </w:p>
    <w:p w:rsidR="006F327F" w:rsidRPr="00151DB2" w:rsidP="007B273D">
      <w:pPr>
        <w:pStyle w:val="Answer"/>
      </w:pPr>
      <w:sdt>
        <w:sdtPr>
          <w:alias w:val="Witness"/>
          <w:id w:val="-448851540"/>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BD2EB5">
        <w:t>We</w:t>
      </w:r>
      <w:r w:rsidRPr="00151DB2" w:rsidR="00821BB8">
        <w:t xml:space="preserve"> </w:t>
      </w:r>
      <w:r w:rsidRPr="00151DB2" w:rsidR="00BD2EB5">
        <w:t>have</w:t>
      </w:r>
      <w:r w:rsidRPr="00151DB2" w:rsidR="00821BB8">
        <w:t xml:space="preserve"> </w:t>
      </w:r>
      <w:r w:rsidRPr="00151DB2" w:rsidR="00BD2EB5">
        <w:t>similar</w:t>
      </w:r>
      <w:r w:rsidRPr="00151DB2" w:rsidR="00821BB8">
        <w:t xml:space="preserve"> </w:t>
      </w:r>
      <w:r w:rsidRPr="00151DB2" w:rsidR="00BD2EB5">
        <w:t>proportions.</w:t>
      </w:r>
      <w:r w:rsidRPr="00151DB2" w:rsidR="00821BB8">
        <w:t xml:space="preserve"> </w:t>
      </w:r>
      <w:r w:rsidRPr="00151DB2" w:rsidR="00BD2EB5">
        <w:t>We</w:t>
      </w:r>
      <w:r w:rsidRPr="00151DB2" w:rsidR="00821BB8">
        <w:t xml:space="preserve"> </w:t>
      </w:r>
      <w:r w:rsidRPr="00151DB2" w:rsidR="00BD2EB5">
        <w:t>have</w:t>
      </w:r>
      <w:r w:rsidRPr="00151DB2" w:rsidR="00821BB8">
        <w:t xml:space="preserve"> </w:t>
      </w:r>
      <w:r w:rsidRPr="00151DB2" w:rsidR="00BD2EB5">
        <w:t>one</w:t>
      </w:r>
      <w:r w:rsidRPr="00151DB2" w:rsidR="00821BB8">
        <w:t xml:space="preserve"> </w:t>
      </w:r>
      <w:r w:rsidRPr="00151DB2" w:rsidR="00BD2EB5">
        <w:t>in</w:t>
      </w:r>
      <w:r w:rsidRPr="00151DB2" w:rsidR="00821BB8">
        <w:t xml:space="preserve"> </w:t>
      </w:r>
      <w:r w:rsidRPr="00151DB2" w:rsidR="00BD2EB5">
        <w:t>five</w:t>
      </w:r>
      <w:r w:rsidRPr="00151DB2" w:rsidR="00821BB8">
        <w:t xml:space="preserve"> </w:t>
      </w:r>
      <w:r w:rsidRPr="00151DB2" w:rsidR="00BD2EB5">
        <w:t>hospitality</w:t>
      </w:r>
      <w:r w:rsidRPr="00151DB2" w:rsidR="00821BB8">
        <w:t xml:space="preserve"> </w:t>
      </w:r>
      <w:r w:rsidRPr="00151DB2" w:rsidR="00BD2EB5">
        <w:t>staff</w:t>
      </w:r>
      <w:r w:rsidRPr="00151DB2" w:rsidR="00821BB8">
        <w:t xml:space="preserve"> </w:t>
      </w:r>
      <w:r w:rsidRPr="00151DB2" w:rsidR="00BD2EB5">
        <w:t>at</w:t>
      </w:r>
      <w:r w:rsidRPr="00151DB2" w:rsidR="00821BB8">
        <w:t xml:space="preserve"> </w:t>
      </w:r>
      <w:r w:rsidRPr="00151DB2" w:rsidR="00BD2EB5">
        <w:t>any</w:t>
      </w:r>
      <w:r w:rsidRPr="00151DB2" w:rsidR="00821BB8">
        <w:t xml:space="preserve"> </w:t>
      </w:r>
      <w:r w:rsidRPr="00151DB2" w:rsidR="00BD2EB5">
        <w:t>one</w:t>
      </w:r>
      <w:r w:rsidRPr="00151DB2" w:rsidR="00821BB8">
        <w:t xml:space="preserve"> </w:t>
      </w:r>
      <w:r w:rsidRPr="00151DB2" w:rsidR="00BD2EB5">
        <w:t>time</w:t>
      </w:r>
      <w:r w:rsidRPr="00151DB2" w:rsidR="00821BB8">
        <w:t xml:space="preserve"> </w:t>
      </w:r>
      <w:r w:rsidRPr="00151DB2" w:rsidR="00BD2EB5">
        <w:t>in</w:t>
      </w:r>
      <w:r w:rsidRPr="00151DB2" w:rsidR="00821BB8">
        <w:t xml:space="preserve"> </w:t>
      </w:r>
      <w:r w:rsidRPr="00151DB2" w:rsidR="00BD2EB5">
        <w:t>self</w:t>
      </w:r>
      <w:r w:rsidRPr="00151DB2" w:rsidR="00BD2EB5">
        <w:noBreakHyphen/>
        <w:t>isolation</w:t>
      </w:r>
      <w:r w:rsidRPr="00151DB2" w:rsidR="00821BB8">
        <w:t xml:space="preserve"> </w:t>
      </w:r>
      <w:r w:rsidRPr="00151DB2" w:rsidR="00BD2EB5">
        <w:t>at</w:t>
      </w:r>
      <w:r w:rsidRPr="00151DB2" w:rsidR="00821BB8">
        <w:t xml:space="preserve"> </w:t>
      </w:r>
      <w:r w:rsidRPr="00151DB2" w:rsidR="00BD2EB5">
        <w:t>the</w:t>
      </w:r>
      <w:r w:rsidRPr="00151DB2" w:rsidR="00821BB8">
        <w:t xml:space="preserve"> </w:t>
      </w:r>
      <w:r w:rsidRPr="00151DB2" w:rsidR="00BD2EB5">
        <w:t>moment,</w:t>
      </w:r>
      <w:r w:rsidRPr="00151DB2" w:rsidR="00821BB8">
        <w:t xml:space="preserve"> </w:t>
      </w:r>
      <w:r w:rsidRPr="00151DB2" w:rsidR="00BD2EB5">
        <w:t>which</w:t>
      </w:r>
      <w:r w:rsidRPr="00151DB2" w:rsidR="00821BB8">
        <w:t xml:space="preserve"> </w:t>
      </w:r>
      <w:r w:rsidRPr="00151DB2" w:rsidR="00BD2EB5">
        <w:t>is</w:t>
      </w:r>
      <w:r w:rsidRPr="00151DB2" w:rsidR="00821BB8">
        <w:t xml:space="preserve"> </w:t>
      </w:r>
      <w:r w:rsidRPr="00151DB2" w:rsidR="00BD2EB5">
        <w:t>f</w:t>
      </w:r>
      <w:r w:rsidRPr="00151DB2" w:rsidR="00FC168A">
        <w:t>orecast</w:t>
      </w:r>
      <w:r w:rsidRPr="00151DB2" w:rsidR="00821BB8">
        <w:t xml:space="preserve"> </w:t>
      </w:r>
      <w:r w:rsidRPr="00151DB2" w:rsidR="00FC168A">
        <w:t>to</w:t>
      </w:r>
      <w:r w:rsidRPr="00151DB2" w:rsidR="00821BB8">
        <w:t xml:space="preserve"> </w:t>
      </w:r>
      <w:r w:rsidRPr="00151DB2" w:rsidR="00FC168A">
        <w:t>go</w:t>
      </w:r>
      <w:r w:rsidRPr="00151DB2" w:rsidR="00821BB8">
        <w:t xml:space="preserve"> </w:t>
      </w:r>
      <w:r w:rsidRPr="00151DB2" w:rsidR="00FC168A">
        <w:t>up</w:t>
      </w:r>
      <w:r w:rsidRPr="00151DB2" w:rsidR="00821BB8">
        <w:t xml:space="preserve"> </w:t>
      </w:r>
      <w:r w:rsidRPr="00151DB2" w:rsidR="00FC168A">
        <w:t>to</w:t>
      </w:r>
      <w:r w:rsidRPr="00151DB2" w:rsidR="00821BB8">
        <w:t xml:space="preserve"> </w:t>
      </w:r>
      <w:r w:rsidRPr="00151DB2" w:rsidR="00FC168A">
        <w:t>about</w:t>
      </w:r>
      <w:r w:rsidRPr="00151DB2" w:rsidR="00821BB8">
        <w:t xml:space="preserve"> </w:t>
      </w:r>
      <w:r w:rsidRPr="00151DB2" w:rsidR="00FC168A">
        <w:t>a</w:t>
      </w:r>
      <w:r w:rsidRPr="00151DB2" w:rsidR="00821BB8">
        <w:t xml:space="preserve"> </w:t>
      </w:r>
      <w:r w:rsidRPr="00151DB2" w:rsidR="00FC168A">
        <w:t>third</w:t>
      </w:r>
      <w:r w:rsidRPr="00151DB2" w:rsidR="00BD2EB5">
        <w:t>.</w:t>
      </w:r>
      <w:r w:rsidRPr="00151DB2" w:rsidR="00821BB8">
        <w:t xml:space="preserve"> </w:t>
      </w:r>
      <w:r w:rsidRPr="00151DB2" w:rsidR="00BD2EB5">
        <w:t>O</w:t>
      </w:r>
      <w:r w:rsidRPr="00151DB2" w:rsidR="00FC168A">
        <w:t>f</w:t>
      </w:r>
      <w:r w:rsidRPr="00151DB2" w:rsidR="00821BB8">
        <w:t xml:space="preserve"> </w:t>
      </w:r>
      <w:r w:rsidRPr="00151DB2" w:rsidR="00FC168A">
        <w:t>course</w:t>
      </w:r>
      <w:r w:rsidRPr="00151DB2" w:rsidR="00BD2EB5">
        <w:t>,</w:t>
      </w:r>
      <w:r w:rsidRPr="00151DB2" w:rsidR="00821BB8">
        <w:t xml:space="preserve"> </w:t>
      </w:r>
      <w:r w:rsidRPr="00151DB2" w:rsidR="00FC168A">
        <w:t>the</w:t>
      </w:r>
      <w:r w:rsidRPr="00151DB2" w:rsidR="00821BB8">
        <w:t xml:space="preserve"> </w:t>
      </w:r>
      <w:r w:rsidRPr="00151DB2" w:rsidR="00FC168A">
        <w:t>challenge</w:t>
      </w:r>
      <w:r w:rsidRPr="00151DB2" w:rsidR="00821BB8">
        <w:t xml:space="preserve"> </w:t>
      </w:r>
      <w:r w:rsidRPr="00151DB2" w:rsidR="00BD2EB5">
        <w:t>for</w:t>
      </w:r>
      <w:r w:rsidRPr="00151DB2" w:rsidR="00821BB8">
        <w:t xml:space="preserve"> </w:t>
      </w:r>
      <w:r w:rsidRPr="00151DB2" w:rsidR="00BD2EB5">
        <w:t>us</w:t>
      </w:r>
      <w:r w:rsidRPr="00151DB2" w:rsidR="00821BB8">
        <w:t xml:space="preserve"> </w:t>
      </w:r>
      <w:r w:rsidRPr="00151DB2" w:rsidR="00BD2EB5">
        <w:t>is</w:t>
      </w:r>
      <w:r w:rsidRPr="00151DB2" w:rsidR="00821BB8">
        <w:t xml:space="preserve"> </w:t>
      </w:r>
      <w:r w:rsidRPr="00151DB2" w:rsidR="00BD2EB5">
        <w:t>that</w:t>
      </w:r>
      <w:r w:rsidRPr="00151DB2" w:rsidR="00821BB8">
        <w:t xml:space="preserve"> </w:t>
      </w:r>
      <w:r w:rsidRPr="00151DB2" w:rsidR="00BD2EB5">
        <w:t>60%</w:t>
      </w:r>
      <w:r w:rsidRPr="00151DB2" w:rsidR="00821BB8">
        <w:t xml:space="preserve"> </w:t>
      </w:r>
      <w:r w:rsidRPr="00151DB2" w:rsidR="00BD2EB5">
        <w:t>of</w:t>
      </w:r>
      <w:r w:rsidRPr="00151DB2" w:rsidR="00821BB8">
        <w:t xml:space="preserve"> </w:t>
      </w:r>
      <w:r w:rsidRPr="00151DB2" w:rsidR="00BD2EB5">
        <w:t>our</w:t>
      </w:r>
      <w:r w:rsidRPr="00151DB2" w:rsidR="00821BB8">
        <w:t xml:space="preserve"> </w:t>
      </w:r>
      <w:r w:rsidRPr="00151DB2" w:rsidR="00BD2EB5">
        <w:t>workforce</w:t>
      </w:r>
      <w:r w:rsidRPr="00151DB2" w:rsidR="00821BB8">
        <w:t xml:space="preserve"> </w:t>
      </w:r>
      <w:r w:rsidRPr="00151DB2" w:rsidR="00BD2EB5">
        <w:t>is</w:t>
      </w:r>
      <w:r w:rsidRPr="00151DB2" w:rsidR="00821BB8">
        <w:t xml:space="preserve"> </w:t>
      </w:r>
      <w:r w:rsidRPr="00151DB2" w:rsidR="00BD2EB5">
        <w:t>under</w:t>
      </w:r>
      <w:r w:rsidRPr="00151DB2" w:rsidR="00821BB8">
        <w:t xml:space="preserve"> </w:t>
      </w:r>
      <w:r w:rsidRPr="00151DB2" w:rsidR="00BD2EB5">
        <w:t>30.</w:t>
      </w:r>
      <w:r w:rsidRPr="00151DB2" w:rsidR="00821BB8">
        <w:t xml:space="preserve"> </w:t>
      </w:r>
      <w:r w:rsidRPr="00151DB2" w:rsidR="00BD2EB5">
        <w:t>In</w:t>
      </w:r>
      <w:r w:rsidRPr="00151DB2" w:rsidR="00821BB8">
        <w:t xml:space="preserve"> </w:t>
      </w:r>
      <w:r w:rsidRPr="00151DB2" w:rsidR="00FC168A">
        <w:t>reality</w:t>
      </w:r>
      <w:r w:rsidRPr="00151DB2" w:rsidR="00BD2EB5">
        <w:t>,</w:t>
      </w:r>
      <w:r w:rsidRPr="00151DB2" w:rsidR="00821BB8">
        <w:t xml:space="preserve"> </w:t>
      </w:r>
      <w:r w:rsidRPr="00151DB2" w:rsidR="00FC168A">
        <w:t>that</w:t>
      </w:r>
      <w:r w:rsidRPr="00151DB2" w:rsidR="00821BB8">
        <w:t xml:space="preserve"> </w:t>
      </w:r>
      <w:r w:rsidRPr="00151DB2" w:rsidR="00FC168A">
        <w:t>change</w:t>
      </w:r>
      <w:r w:rsidRPr="00151DB2" w:rsidR="00821BB8">
        <w:t xml:space="preserve"> </w:t>
      </w:r>
      <w:r w:rsidRPr="00151DB2" w:rsidR="00FC168A">
        <w:t>in</w:t>
      </w:r>
      <w:r w:rsidRPr="00151DB2" w:rsidR="00821BB8">
        <w:t xml:space="preserve"> </w:t>
      </w:r>
      <w:r w:rsidRPr="00151DB2" w:rsidR="00FC168A">
        <w:t>policy</w:t>
      </w:r>
      <w:r w:rsidRPr="00151DB2" w:rsidR="00821BB8">
        <w:t xml:space="preserve"> </w:t>
      </w:r>
      <w:r w:rsidRPr="00151DB2" w:rsidR="00FC168A">
        <w:t>from</w:t>
      </w:r>
      <w:r w:rsidRPr="00151DB2" w:rsidR="00821BB8">
        <w:t xml:space="preserve"> </w:t>
      </w:r>
      <w:r w:rsidRPr="00151DB2" w:rsidR="00FC168A">
        <w:t>16</w:t>
      </w:r>
      <w:r w:rsidRPr="00151DB2" w:rsidR="00821BB8">
        <w:t xml:space="preserve"> </w:t>
      </w:r>
      <w:r w:rsidRPr="00151DB2" w:rsidR="00BD2EB5">
        <w:t>A</w:t>
      </w:r>
      <w:r w:rsidRPr="00151DB2" w:rsidR="00FC168A">
        <w:t>ugust</w:t>
      </w:r>
      <w:r w:rsidRPr="00151DB2" w:rsidR="00821BB8">
        <w:t xml:space="preserve"> </w:t>
      </w:r>
      <w:r w:rsidRPr="00151DB2" w:rsidR="00FC168A">
        <w:t>around</w:t>
      </w:r>
      <w:r w:rsidRPr="00151DB2" w:rsidR="00821BB8">
        <w:t xml:space="preserve"> </w:t>
      </w:r>
      <w:r w:rsidRPr="00151DB2" w:rsidR="00BD2EB5">
        <w:t>fully</w:t>
      </w:r>
      <w:r w:rsidRPr="00151DB2" w:rsidR="00821BB8">
        <w:t xml:space="preserve"> </w:t>
      </w:r>
      <w:r w:rsidRPr="00151DB2" w:rsidR="00BD2EB5">
        <w:t>v</w:t>
      </w:r>
      <w:r w:rsidRPr="00151DB2" w:rsidR="00FC168A">
        <w:t>accinated</w:t>
      </w:r>
      <w:r w:rsidRPr="00151DB2" w:rsidR="00821BB8">
        <w:t xml:space="preserve"> </w:t>
      </w:r>
      <w:r w:rsidRPr="00151DB2" w:rsidR="00BD2EB5">
        <w:t>people</w:t>
      </w:r>
      <w:r w:rsidRPr="00151DB2" w:rsidR="00821BB8">
        <w:t xml:space="preserve"> </w:t>
      </w:r>
      <w:r w:rsidRPr="00151DB2" w:rsidR="00BD2EB5">
        <w:t>not</w:t>
      </w:r>
      <w:r w:rsidRPr="00151DB2" w:rsidR="00821BB8">
        <w:t xml:space="preserve"> </w:t>
      </w:r>
      <w:r w:rsidRPr="00151DB2" w:rsidR="00BD2EB5">
        <w:t>having</w:t>
      </w:r>
      <w:r w:rsidRPr="00151DB2" w:rsidR="00821BB8">
        <w:t xml:space="preserve"> </w:t>
      </w:r>
      <w:r w:rsidRPr="00151DB2" w:rsidR="00BD2EB5">
        <w:t>to</w:t>
      </w:r>
      <w:r w:rsidRPr="00151DB2" w:rsidR="00821BB8">
        <w:t xml:space="preserve"> </w:t>
      </w:r>
      <w:r w:rsidRPr="00151DB2" w:rsidR="00BD2EB5">
        <w:t>self</w:t>
      </w:r>
      <w:r w:rsidRPr="00151DB2" w:rsidR="00BD2EB5">
        <w:noBreakHyphen/>
        <w:t>isolate</w:t>
      </w:r>
      <w:r w:rsidRPr="00151DB2" w:rsidR="00821BB8">
        <w:t xml:space="preserve"> </w:t>
      </w:r>
      <w:r w:rsidRPr="00151DB2" w:rsidR="00BD2EB5">
        <w:t>will</w:t>
      </w:r>
      <w:r w:rsidRPr="00151DB2" w:rsidR="00821BB8">
        <w:t xml:space="preserve"> </w:t>
      </w:r>
      <w:r w:rsidRPr="00151DB2" w:rsidR="00BD2EB5">
        <w:t>not</w:t>
      </w:r>
      <w:r w:rsidRPr="00151DB2" w:rsidR="00821BB8">
        <w:t xml:space="preserve"> </w:t>
      </w:r>
      <w:r w:rsidRPr="00151DB2" w:rsidR="00FC168A">
        <w:t>really</w:t>
      </w:r>
      <w:r w:rsidRPr="00151DB2" w:rsidR="00821BB8">
        <w:t xml:space="preserve"> </w:t>
      </w:r>
      <w:r w:rsidRPr="00151DB2" w:rsidR="00FC168A">
        <w:t>start</w:t>
      </w:r>
      <w:r w:rsidRPr="00151DB2" w:rsidR="00821BB8">
        <w:t xml:space="preserve"> </w:t>
      </w:r>
      <w:r w:rsidRPr="00151DB2" w:rsidR="00FC168A">
        <w:t>to</w:t>
      </w:r>
      <w:r w:rsidRPr="00151DB2" w:rsidR="00821BB8">
        <w:t xml:space="preserve"> </w:t>
      </w:r>
      <w:r w:rsidRPr="00151DB2" w:rsidR="00FC168A">
        <w:t>kick</w:t>
      </w:r>
      <w:r w:rsidRPr="00151DB2" w:rsidR="00821BB8">
        <w:t xml:space="preserve"> </w:t>
      </w:r>
      <w:r w:rsidRPr="00151DB2" w:rsidR="00FC168A">
        <w:t>in</w:t>
      </w:r>
      <w:r w:rsidRPr="00151DB2" w:rsidR="00821BB8">
        <w:t xml:space="preserve"> </w:t>
      </w:r>
      <w:r w:rsidRPr="00151DB2" w:rsidR="00FC168A">
        <w:t>and</w:t>
      </w:r>
      <w:r w:rsidRPr="00151DB2" w:rsidR="00821BB8">
        <w:t xml:space="preserve"> </w:t>
      </w:r>
      <w:r w:rsidRPr="00151DB2" w:rsidR="00FC168A">
        <w:t>affect</w:t>
      </w:r>
      <w:r w:rsidRPr="00151DB2" w:rsidR="00821BB8">
        <w:t xml:space="preserve"> </w:t>
      </w:r>
      <w:r w:rsidRPr="00151DB2" w:rsidR="00FC168A">
        <w:t>our</w:t>
      </w:r>
      <w:r w:rsidRPr="00151DB2" w:rsidR="00821BB8">
        <w:t xml:space="preserve"> </w:t>
      </w:r>
      <w:r w:rsidRPr="00151DB2" w:rsidR="00FC168A">
        <w:t>workforce</w:t>
      </w:r>
      <w:r w:rsidRPr="00151DB2" w:rsidR="00821BB8">
        <w:t xml:space="preserve"> </w:t>
      </w:r>
      <w:r w:rsidRPr="00151DB2" w:rsidR="00BD2EB5">
        <w:t>in</w:t>
      </w:r>
      <w:r w:rsidRPr="00151DB2" w:rsidR="00821BB8">
        <w:t xml:space="preserve"> </w:t>
      </w:r>
      <w:r w:rsidRPr="00151DB2" w:rsidR="00BD2EB5">
        <w:t>a</w:t>
      </w:r>
      <w:r w:rsidRPr="00151DB2" w:rsidR="00821BB8">
        <w:t xml:space="preserve"> </w:t>
      </w:r>
      <w:r w:rsidRPr="00151DB2" w:rsidR="00BD2EB5">
        <w:t>material</w:t>
      </w:r>
      <w:r w:rsidRPr="00151DB2" w:rsidR="00821BB8">
        <w:t xml:space="preserve"> </w:t>
      </w:r>
      <w:r w:rsidRPr="00151DB2" w:rsidR="00BD2EB5">
        <w:t>way</w:t>
      </w:r>
      <w:r w:rsidRPr="00151DB2" w:rsidR="00821BB8">
        <w:t xml:space="preserve"> </w:t>
      </w:r>
      <w:r w:rsidRPr="00151DB2" w:rsidR="00BD2EB5">
        <w:t>until</w:t>
      </w:r>
      <w:r w:rsidRPr="00151DB2" w:rsidR="00821BB8">
        <w:t xml:space="preserve"> </w:t>
      </w:r>
      <w:r w:rsidRPr="00151DB2" w:rsidR="00BD2EB5">
        <w:t>the</w:t>
      </w:r>
      <w:r w:rsidRPr="00151DB2" w:rsidR="00821BB8">
        <w:t xml:space="preserve"> </w:t>
      </w:r>
      <w:r w:rsidRPr="00151DB2" w:rsidR="00BD2EB5">
        <w:t>beginning</w:t>
      </w:r>
      <w:r w:rsidRPr="00151DB2" w:rsidR="00821BB8">
        <w:t xml:space="preserve"> </w:t>
      </w:r>
      <w:r w:rsidRPr="00151DB2" w:rsidR="00BD2EB5">
        <w:t>of</w:t>
      </w:r>
      <w:r w:rsidRPr="00151DB2">
        <w:t xml:space="preserve"> September,</w:t>
      </w:r>
      <w:r w:rsidRPr="00151DB2" w:rsidR="00821BB8">
        <w:t xml:space="preserve"> </w:t>
      </w:r>
      <w:r w:rsidRPr="00151DB2" w:rsidR="00BD2EB5">
        <w:t>because</w:t>
      </w:r>
      <w:r w:rsidRPr="00151DB2" w:rsidR="00821BB8">
        <w:t xml:space="preserve"> </w:t>
      </w:r>
      <w:r w:rsidRPr="00151DB2" w:rsidR="00BD2EB5">
        <w:t>of</w:t>
      </w:r>
      <w:r w:rsidRPr="00151DB2" w:rsidR="00821BB8">
        <w:t xml:space="preserve"> </w:t>
      </w:r>
      <w:r w:rsidRPr="00151DB2" w:rsidR="00BD2EB5">
        <w:t>the</w:t>
      </w:r>
      <w:r w:rsidRPr="00151DB2" w:rsidR="00821BB8">
        <w:t xml:space="preserve"> </w:t>
      </w:r>
      <w:r w:rsidRPr="00151DB2" w:rsidR="00BD2EB5">
        <w:t>higher</w:t>
      </w:r>
      <w:r w:rsidRPr="00151DB2" w:rsidR="00821BB8">
        <w:t xml:space="preserve"> </w:t>
      </w:r>
      <w:r w:rsidRPr="00151DB2" w:rsidR="00BD2EB5">
        <w:t>proportion</w:t>
      </w:r>
      <w:r w:rsidRPr="00151DB2" w:rsidR="00821BB8">
        <w:t xml:space="preserve"> </w:t>
      </w:r>
      <w:r w:rsidRPr="00151DB2" w:rsidR="00BD2EB5">
        <w:t>of</w:t>
      </w:r>
      <w:r w:rsidRPr="00151DB2" w:rsidR="00821BB8">
        <w:t xml:space="preserve"> </w:t>
      </w:r>
      <w:r w:rsidRPr="00151DB2" w:rsidR="00BD2EB5">
        <w:t>young</w:t>
      </w:r>
      <w:r w:rsidRPr="00151DB2" w:rsidR="00821BB8">
        <w:t xml:space="preserve"> </w:t>
      </w:r>
      <w:r w:rsidRPr="00151DB2" w:rsidR="00BD2EB5">
        <w:t>workers</w:t>
      </w:r>
      <w:r w:rsidRPr="00151DB2" w:rsidR="00821BB8">
        <w:t xml:space="preserve"> </w:t>
      </w:r>
      <w:r w:rsidRPr="00151DB2" w:rsidR="00BD2EB5">
        <w:t>we</w:t>
      </w:r>
      <w:r w:rsidRPr="00151DB2" w:rsidR="00821BB8">
        <w:t xml:space="preserve"> </w:t>
      </w:r>
      <w:r w:rsidRPr="00151DB2" w:rsidR="00BD2EB5">
        <w:t>have</w:t>
      </w:r>
      <w:r w:rsidRPr="00151DB2" w:rsidR="00821BB8">
        <w:t xml:space="preserve"> </w:t>
      </w:r>
      <w:r w:rsidRPr="00151DB2" w:rsidR="007B273D">
        <w:t>who,</w:t>
      </w:r>
      <w:r w:rsidRPr="00151DB2" w:rsidR="00821BB8">
        <w:t xml:space="preserve"> </w:t>
      </w:r>
      <w:r w:rsidRPr="00151DB2" w:rsidR="007B273D">
        <w:t>through</w:t>
      </w:r>
      <w:r w:rsidRPr="00151DB2" w:rsidR="00821BB8">
        <w:t xml:space="preserve"> </w:t>
      </w:r>
      <w:r w:rsidRPr="00151DB2" w:rsidR="007B273D">
        <w:t>no</w:t>
      </w:r>
      <w:r w:rsidRPr="00151DB2" w:rsidR="00821BB8">
        <w:t xml:space="preserve"> </w:t>
      </w:r>
      <w:r w:rsidRPr="00151DB2" w:rsidR="007B273D">
        <w:t>fault</w:t>
      </w:r>
      <w:r w:rsidRPr="00151DB2" w:rsidR="00821BB8">
        <w:t xml:space="preserve"> </w:t>
      </w:r>
      <w:r w:rsidRPr="00151DB2" w:rsidR="007B273D">
        <w:t>of</w:t>
      </w:r>
      <w:r w:rsidRPr="00151DB2" w:rsidR="00821BB8">
        <w:t xml:space="preserve"> </w:t>
      </w:r>
      <w:r w:rsidRPr="00151DB2" w:rsidR="007B273D">
        <w:t>their</w:t>
      </w:r>
      <w:r w:rsidRPr="00151DB2" w:rsidR="00821BB8">
        <w:t xml:space="preserve"> </w:t>
      </w:r>
      <w:r w:rsidRPr="00151DB2" w:rsidR="007B273D">
        <w:t>own,</w:t>
      </w:r>
      <w:r w:rsidRPr="00151DB2" w:rsidR="00821BB8">
        <w:t xml:space="preserve"> </w:t>
      </w:r>
      <w:r w:rsidRPr="00151DB2" w:rsidR="007B273D">
        <w:t>are</w:t>
      </w:r>
      <w:r w:rsidRPr="00151DB2" w:rsidR="00821BB8">
        <w:t xml:space="preserve"> </w:t>
      </w:r>
      <w:r w:rsidRPr="00151DB2" w:rsidR="007B273D">
        <w:t>not</w:t>
      </w:r>
      <w:r w:rsidRPr="00151DB2" w:rsidR="00821BB8">
        <w:t xml:space="preserve"> </w:t>
      </w:r>
      <w:r w:rsidRPr="00151DB2" w:rsidR="007B273D">
        <w:t>fully</w:t>
      </w:r>
      <w:r w:rsidRPr="00151DB2" w:rsidR="00821BB8">
        <w:t xml:space="preserve"> </w:t>
      </w:r>
      <w:r w:rsidRPr="00151DB2" w:rsidR="007B273D">
        <w:t>vaccinated</w:t>
      </w:r>
      <w:r w:rsidRPr="00151DB2" w:rsidR="00821BB8">
        <w:t xml:space="preserve"> </w:t>
      </w:r>
      <w:r w:rsidRPr="00151DB2" w:rsidR="007B273D">
        <w:t>at</w:t>
      </w:r>
      <w:r w:rsidRPr="00151DB2" w:rsidR="00821BB8">
        <w:t xml:space="preserve"> </w:t>
      </w:r>
      <w:r w:rsidRPr="00151DB2" w:rsidR="007B273D">
        <w:t>that</w:t>
      </w:r>
      <w:r w:rsidRPr="00151DB2" w:rsidR="00821BB8">
        <w:t xml:space="preserve"> </w:t>
      </w:r>
      <w:r w:rsidRPr="00151DB2" w:rsidR="007B273D">
        <w:t>point.</w:t>
      </w:r>
      <w:r w:rsidRPr="00151DB2">
        <w:t xml:space="preserve"> </w:t>
      </w:r>
    </w:p>
    <w:p w:rsidR="00FC168A" w:rsidRPr="00151DB2" w:rsidP="007B273D">
      <w:pPr>
        <w:pStyle w:val="Answer"/>
      </w:pPr>
      <w:r w:rsidRPr="00151DB2">
        <w:t>W</w:t>
      </w:r>
      <w:r w:rsidRPr="00151DB2" w:rsidR="007B273D">
        <w:t>e</w:t>
      </w:r>
      <w:r w:rsidRPr="00151DB2" w:rsidR="00821BB8">
        <w:t xml:space="preserve"> </w:t>
      </w:r>
      <w:r w:rsidRPr="00151DB2" w:rsidR="007B273D">
        <w:t>need</w:t>
      </w:r>
      <w:r w:rsidRPr="00151DB2" w:rsidR="00821BB8">
        <w:t xml:space="preserve"> </w:t>
      </w:r>
      <w:r w:rsidRPr="00151DB2" w:rsidR="007B273D">
        <w:t>to</w:t>
      </w:r>
      <w:r w:rsidRPr="00151DB2" w:rsidR="00821BB8">
        <w:t xml:space="preserve"> </w:t>
      </w:r>
      <w:r w:rsidRPr="00151DB2" w:rsidR="007B273D">
        <w:t>work</w:t>
      </w:r>
      <w:r w:rsidRPr="00151DB2" w:rsidR="00821BB8">
        <w:t xml:space="preserve"> </w:t>
      </w:r>
      <w:r w:rsidRPr="00151DB2" w:rsidR="007B273D">
        <w:t>through</w:t>
      </w:r>
      <w:r w:rsidRPr="00151DB2" w:rsidR="00821BB8">
        <w:t xml:space="preserve"> </w:t>
      </w:r>
      <w:r w:rsidRPr="00151DB2" w:rsidR="007B273D">
        <w:t>a</w:t>
      </w:r>
      <w:r w:rsidRPr="00151DB2" w:rsidR="00821BB8">
        <w:t xml:space="preserve"> </w:t>
      </w:r>
      <w:r w:rsidRPr="00151DB2" w:rsidR="007B273D">
        <w:t>way</w:t>
      </w:r>
      <w:r w:rsidRPr="00151DB2" w:rsidR="00821BB8">
        <w:t xml:space="preserve"> </w:t>
      </w:r>
      <w:r w:rsidRPr="00151DB2" w:rsidR="007B273D">
        <w:t>of</w:t>
      </w:r>
      <w:r w:rsidRPr="00151DB2" w:rsidR="00821BB8">
        <w:t xml:space="preserve"> </w:t>
      </w:r>
      <w:r w:rsidRPr="00151DB2" w:rsidR="007B273D">
        <w:t>making</w:t>
      </w:r>
      <w:r w:rsidRPr="00151DB2" w:rsidR="00821BB8">
        <w:t xml:space="preserve"> </w:t>
      </w:r>
      <w:r w:rsidRPr="00151DB2" w:rsidR="007B273D">
        <w:t>sure</w:t>
      </w:r>
      <w:r w:rsidRPr="00151DB2" w:rsidR="00821BB8">
        <w:t xml:space="preserve"> </w:t>
      </w:r>
      <w:r w:rsidRPr="00151DB2" w:rsidR="007B273D">
        <w:t>that</w:t>
      </w:r>
      <w:r w:rsidRPr="00151DB2" w:rsidR="00821BB8">
        <w:t xml:space="preserve"> </w:t>
      </w:r>
      <w:r w:rsidRPr="00151DB2" w:rsidR="007B273D">
        <w:t>we</w:t>
      </w:r>
      <w:r w:rsidRPr="00151DB2" w:rsidR="00821BB8">
        <w:t xml:space="preserve"> </w:t>
      </w:r>
      <w:r w:rsidRPr="00151DB2" w:rsidR="007B273D">
        <w:t>can</w:t>
      </w:r>
      <w:r w:rsidRPr="00151DB2" w:rsidR="00821BB8">
        <w:t xml:space="preserve"> </w:t>
      </w:r>
      <w:r w:rsidRPr="00151DB2" w:rsidR="007B273D">
        <w:t>safely</w:t>
      </w:r>
      <w:r w:rsidRPr="00151DB2" w:rsidR="00821BB8">
        <w:t xml:space="preserve"> </w:t>
      </w:r>
      <w:r w:rsidRPr="00151DB2" w:rsidR="007B273D">
        <w:t>keep</w:t>
      </w:r>
      <w:r w:rsidRPr="00151DB2" w:rsidR="00821BB8">
        <w:t xml:space="preserve"> </w:t>
      </w:r>
      <w:r w:rsidRPr="00151DB2" w:rsidR="007B273D">
        <w:t>people</w:t>
      </w:r>
      <w:r w:rsidRPr="00151DB2" w:rsidR="00821BB8">
        <w:t xml:space="preserve"> </w:t>
      </w:r>
      <w:r w:rsidRPr="00151DB2" w:rsidR="007B273D">
        <w:t>in</w:t>
      </w:r>
      <w:r w:rsidRPr="00151DB2" w:rsidR="00821BB8">
        <w:t xml:space="preserve"> </w:t>
      </w:r>
      <w:r w:rsidRPr="00151DB2" w:rsidR="007B273D">
        <w:t>work</w:t>
      </w:r>
      <w:r w:rsidRPr="00151DB2" w:rsidR="00821BB8">
        <w:t xml:space="preserve"> </w:t>
      </w:r>
      <w:r w:rsidRPr="00151DB2" w:rsidR="007B273D">
        <w:t>and</w:t>
      </w:r>
      <w:r w:rsidRPr="00151DB2" w:rsidR="00821BB8">
        <w:t xml:space="preserve"> </w:t>
      </w:r>
      <w:r w:rsidRPr="00151DB2" w:rsidR="007B273D">
        <w:t>have</w:t>
      </w:r>
      <w:r w:rsidRPr="00151DB2" w:rsidR="00821BB8">
        <w:t xml:space="preserve"> </w:t>
      </w:r>
      <w:r w:rsidRPr="00151DB2" w:rsidR="007B273D">
        <w:t>a</w:t>
      </w:r>
      <w:r w:rsidRPr="00151DB2" w:rsidR="00821BB8">
        <w:t xml:space="preserve"> </w:t>
      </w:r>
      <w:r w:rsidRPr="00151DB2" w:rsidR="007B273D">
        <w:t>test</w:t>
      </w:r>
      <w:r w:rsidRPr="00151DB2">
        <w:t>-</w:t>
      </w:r>
      <w:r w:rsidRPr="00151DB2" w:rsidR="007B273D">
        <w:t>to</w:t>
      </w:r>
      <w:r w:rsidRPr="00151DB2">
        <w:t>-</w:t>
      </w:r>
      <w:r w:rsidRPr="00151DB2" w:rsidR="007B273D">
        <w:t>release</w:t>
      </w:r>
      <w:r w:rsidRPr="00151DB2" w:rsidR="00821BB8">
        <w:t xml:space="preserve"> </w:t>
      </w:r>
      <w:r w:rsidRPr="00151DB2" w:rsidR="007B273D">
        <w:t>policy</w:t>
      </w:r>
      <w:r w:rsidRPr="00151DB2" w:rsidR="00821BB8">
        <w:t xml:space="preserve"> </w:t>
      </w:r>
      <w:r w:rsidRPr="00151DB2" w:rsidR="007B273D">
        <w:t>that</w:t>
      </w:r>
      <w:r w:rsidRPr="00151DB2" w:rsidR="00821BB8">
        <w:t xml:space="preserve"> </w:t>
      </w:r>
      <w:r w:rsidRPr="00151DB2" w:rsidR="007B273D">
        <w:t>works</w:t>
      </w:r>
      <w:r w:rsidRPr="00151DB2" w:rsidR="00821BB8">
        <w:t xml:space="preserve"> </w:t>
      </w:r>
      <w:r w:rsidRPr="00151DB2" w:rsidR="007B273D">
        <w:t>to</w:t>
      </w:r>
      <w:r w:rsidRPr="00151DB2" w:rsidR="00821BB8">
        <w:t xml:space="preserve"> </w:t>
      </w:r>
      <w:r w:rsidRPr="00151DB2" w:rsidR="00004C4B">
        <w:t>allow</w:t>
      </w:r>
      <w:r w:rsidRPr="00151DB2" w:rsidR="00821BB8">
        <w:t xml:space="preserve"> </w:t>
      </w:r>
      <w:r w:rsidRPr="00151DB2" w:rsidR="00004C4B">
        <w:t>the</w:t>
      </w:r>
      <w:r w:rsidRPr="00151DB2" w:rsidR="00821BB8">
        <w:t xml:space="preserve"> </w:t>
      </w:r>
      <w:r w:rsidRPr="00151DB2" w:rsidR="00004C4B">
        <w:t>economy</w:t>
      </w:r>
      <w:r w:rsidRPr="00151DB2" w:rsidR="00821BB8">
        <w:t xml:space="preserve"> </w:t>
      </w:r>
      <w:r w:rsidRPr="00151DB2" w:rsidR="00004C4B">
        <w:t>to</w:t>
      </w:r>
      <w:r w:rsidRPr="00151DB2" w:rsidR="00821BB8">
        <w:t xml:space="preserve"> </w:t>
      </w:r>
      <w:r w:rsidRPr="00151DB2" w:rsidR="00004C4B">
        <w:t>continue.</w:t>
      </w:r>
      <w:r w:rsidRPr="00151DB2" w:rsidR="00821BB8">
        <w:t xml:space="preserve"> </w:t>
      </w:r>
      <w:r w:rsidRPr="00151DB2" w:rsidR="00004C4B">
        <w:t>For</w:t>
      </w:r>
      <w:r w:rsidRPr="00151DB2" w:rsidR="00821BB8">
        <w:t xml:space="preserve"> </w:t>
      </w:r>
      <w:r w:rsidRPr="00151DB2" w:rsidR="00004C4B">
        <w:t>many</w:t>
      </w:r>
      <w:r w:rsidRPr="00151DB2" w:rsidR="00821BB8">
        <w:t xml:space="preserve"> </w:t>
      </w:r>
      <w:r w:rsidRPr="00151DB2" w:rsidR="00004C4B">
        <w:t>of</w:t>
      </w:r>
      <w:r w:rsidRPr="00151DB2" w:rsidR="00821BB8">
        <w:t xml:space="preserve"> </w:t>
      </w:r>
      <w:r w:rsidRPr="00151DB2" w:rsidR="00004C4B">
        <w:t>our</w:t>
      </w:r>
      <w:r w:rsidRPr="00151DB2" w:rsidR="00821BB8">
        <w:t xml:space="preserve"> </w:t>
      </w:r>
      <w:r w:rsidRPr="00151DB2" w:rsidR="00004C4B">
        <w:t>SMEs</w:t>
      </w:r>
      <w:r w:rsidRPr="00151DB2">
        <w:t>—</w:t>
      </w:r>
      <w:r w:rsidRPr="00151DB2">
        <w:t>80%</w:t>
      </w:r>
      <w:r w:rsidRPr="00151DB2" w:rsidR="00821BB8">
        <w:t xml:space="preserve"> </w:t>
      </w:r>
      <w:r w:rsidRPr="00151DB2">
        <w:t>of</w:t>
      </w:r>
      <w:r w:rsidRPr="00151DB2" w:rsidR="00821BB8">
        <w:t xml:space="preserve"> </w:t>
      </w:r>
      <w:r w:rsidRPr="00151DB2">
        <w:t>hospitalit</w:t>
      </w:r>
      <w:r w:rsidRPr="00151DB2" w:rsidR="00004C4B">
        <w:t>y</w:t>
      </w:r>
      <w:r w:rsidRPr="00151DB2" w:rsidR="00821BB8">
        <w:t xml:space="preserve"> </w:t>
      </w:r>
      <w:r w:rsidRPr="00151DB2" w:rsidR="00004C4B">
        <w:t>is</w:t>
      </w:r>
      <w:r w:rsidRPr="00151DB2" w:rsidR="00821BB8">
        <w:t xml:space="preserve"> </w:t>
      </w:r>
      <w:r w:rsidRPr="00151DB2">
        <w:t>SME</w:t>
      </w:r>
      <w:r w:rsidRPr="00151DB2">
        <w:t>—</w:t>
      </w:r>
      <w:r w:rsidRPr="00151DB2">
        <w:t>if</w:t>
      </w:r>
      <w:r w:rsidRPr="00151DB2" w:rsidR="00821BB8">
        <w:t xml:space="preserve"> </w:t>
      </w:r>
      <w:r w:rsidR="00971908">
        <w:t>they</w:t>
      </w:r>
      <w:r w:rsidRPr="00151DB2" w:rsidR="00821BB8">
        <w:t xml:space="preserve"> </w:t>
      </w:r>
      <w:r w:rsidRPr="00151DB2">
        <w:t>lose</w:t>
      </w:r>
      <w:r w:rsidRPr="00151DB2" w:rsidR="00821BB8">
        <w:t xml:space="preserve"> </w:t>
      </w:r>
      <w:r w:rsidRPr="00151DB2">
        <w:t>one</w:t>
      </w:r>
      <w:r w:rsidRPr="00151DB2" w:rsidR="00821BB8">
        <w:t xml:space="preserve"> </w:t>
      </w:r>
      <w:r w:rsidRPr="00151DB2">
        <w:t>or</w:t>
      </w:r>
      <w:r w:rsidRPr="00151DB2" w:rsidR="00821BB8">
        <w:t xml:space="preserve"> </w:t>
      </w:r>
      <w:r w:rsidRPr="00151DB2">
        <w:t>two</w:t>
      </w:r>
      <w:r w:rsidRPr="00151DB2" w:rsidR="00821BB8">
        <w:t xml:space="preserve"> </w:t>
      </w:r>
      <w:r w:rsidRPr="00151DB2">
        <w:t>key</w:t>
      </w:r>
      <w:r w:rsidRPr="00151DB2" w:rsidR="00821BB8">
        <w:t xml:space="preserve"> </w:t>
      </w:r>
      <w:r w:rsidRPr="00151DB2">
        <w:t>workers</w:t>
      </w:r>
      <w:r w:rsidR="00971908">
        <w:t xml:space="preserve">, they </w:t>
      </w:r>
      <w:r w:rsidRPr="00151DB2">
        <w:t>cannot</w:t>
      </w:r>
      <w:r w:rsidRPr="00151DB2" w:rsidR="00821BB8">
        <w:t xml:space="preserve"> </w:t>
      </w:r>
      <w:r w:rsidRPr="00151DB2">
        <w:t>open</w:t>
      </w:r>
      <w:r w:rsidRPr="00151DB2" w:rsidR="00821BB8">
        <w:t xml:space="preserve"> </w:t>
      </w:r>
      <w:r w:rsidRPr="00151DB2">
        <w:t>the</w:t>
      </w:r>
      <w:r w:rsidRPr="00151DB2" w:rsidR="00821BB8">
        <w:t xml:space="preserve"> </w:t>
      </w:r>
      <w:r w:rsidRPr="00151DB2">
        <w:t>site</w:t>
      </w:r>
      <w:r w:rsidRPr="00151DB2" w:rsidR="00821BB8">
        <w:t xml:space="preserve"> </w:t>
      </w:r>
      <w:r w:rsidRPr="00151DB2">
        <w:t>at</w:t>
      </w:r>
      <w:r w:rsidRPr="00151DB2" w:rsidR="00821BB8">
        <w:t xml:space="preserve"> </w:t>
      </w:r>
      <w:r w:rsidRPr="00151DB2">
        <w:t>all</w:t>
      </w:r>
      <w:r w:rsidRPr="00151DB2" w:rsidR="00004C4B">
        <w:t>.</w:t>
      </w:r>
      <w:r w:rsidRPr="00151DB2" w:rsidR="00821BB8">
        <w:t xml:space="preserve"> </w:t>
      </w:r>
      <w:r w:rsidRPr="00151DB2" w:rsidR="00004C4B">
        <w:t>Therefore,</w:t>
      </w:r>
      <w:r w:rsidRPr="00151DB2" w:rsidR="00821BB8">
        <w:t xml:space="preserve"> </w:t>
      </w:r>
      <w:r w:rsidR="00971908">
        <w:t>they</w:t>
      </w:r>
      <w:r w:rsidRPr="00151DB2" w:rsidR="00821BB8">
        <w:t xml:space="preserve"> </w:t>
      </w:r>
      <w:r w:rsidRPr="00151DB2" w:rsidR="00004C4B">
        <w:t>are</w:t>
      </w:r>
      <w:r w:rsidRPr="00151DB2" w:rsidR="00821BB8">
        <w:t xml:space="preserve"> </w:t>
      </w:r>
      <w:r w:rsidRPr="00151DB2" w:rsidR="00004C4B">
        <w:t>closing</w:t>
      </w:r>
      <w:r w:rsidRPr="00151DB2" w:rsidR="00821BB8">
        <w:t xml:space="preserve"> </w:t>
      </w:r>
      <w:r w:rsidRPr="00151DB2" w:rsidR="00004C4B">
        <w:t>the</w:t>
      </w:r>
      <w:r w:rsidRPr="00151DB2" w:rsidR="00821BB8">
        <w:t xml:space="preserve"> </w:t>
      </w:r>
      <w:r w:rsidRPr="00151DB2" w:rsidR="00004C4B">
        <w:t>business</w:t>
      </w:r>
      <w:r w:rsidRPr="00151DB2" w:rsidR="00821BB8">
        <w:t xml:space="preserve"> </w:t>
      </w:r>
      <w:r w:rsidRPr="00151DB2" w:rsidR="00004C4B">
        <w:t>fully</w:t>
      </w:r>
      <w:r w:rsidRPr="00151DB2" w:rsidR="00821BB8">
        <w:t xml:space="preserve"> </w:t>
      </w:r>
      <w:r w:rsidRPr="00151DB2" w:rsidR="00004C4B">
        <w:t>and</w:t>
      </w:r>
      <w:r w:rsidRPr="00151DB2" w:rsidR="00821BB8">
        <w:t xml:space="preserve"> </w:t>
      </w:r>
      <w:r w:rsidRPr="00151DB2" w:rsidR="00004C4B">
        <w:t>losing</w:t>
      </w:r>
      <w:r w:rsidRPr="00151DB2" w:rsidR="00821BB8">
        <w:t xml:space="preserve"> </w:t>
      </w:r>
      <w:r w:rsidRPr="00151DB2" w:rsidR="00004C4B">
        <w:t>money</w:t>
      </w:r>
      <w:r w:rsidRPr="00151DB2" w:rsidR="00821BB8">
        <w:t xml:space="preserve"> </w:t>
      </w:r>
      <w:r w:rsidRPr="00151DB2" w:rsidR="00004C4B">
        <w:t>just</w:t>
      </w:r>
      <w:r w:rsidRPr="00151DB2" w:rsidR="00821BB8">
        <w:t xml:space="preserve"> </w:t>
      </w:r>
      <w:r w:rsidRPr="00151DB2" w:rsidR="00004C4B">
        <w:t>as</w:t>
      </w:r>
      <w:r w:rsidRPr="00151DB2" w:rsidR="00821BB8">
        <w:t xml:space="preserve"> </w:t>
      </w:r>
      <w:r w:rsidRPr="00151DB2" w:rsidR="00004C4B">
        <w:t>we</w:t>
      </w:r>
      <w:r w:rsidRPr="00151DB2" w:rsidR="00821BB8">
        <w:t xml:space="preserve"> </w:t>
      </w:r>
      <w:r w:rsidRPr="00151DB2" w:rsidR="00004C4B">
        <w:t>are</w:t>
      </w:r>
      <w:r w:rsidRPr="00151DB2" w:rsidR="00821BB8">
        <w:t xml:space="preserve"> </w:t>
      </w:r>
      <w:r w:rsidRPr="00151DB2" w:rsidR="00004C4B">
        <w:t>moving</w:t>
      </w:r>
      <w:r w:rsidRPr="00151DB2" w:rsidR="00821BB8">
        <w:t xml:space="preserve"> </w:t>
      </w:r>
      <w:r w:rsidRPr="00151DB2" w:rsidR="00004C4B">
        <w:t>into</w:t>
      </w:r>
      <w:r w:rsidRPr="00151DB2" w:rsidR="00821BB8">
        <w:t xml:space="preserve"> </w:t>
      </w:r>
      <w:r w:rsidRPr="00151DB2" w:rsidR="00004C4B">
        <w:t>that</w:t>
      </w:r>
      <w:r w:rsidRPr="00151DB2" w:rsidR="00821BB8">
        <w:t xml:space="preserve"> </w:t>
      </w:r>
      <w:r w:rsidRPr="00151DB2">
        <w:t>reopening</w:t>
      </w:r>
      <w:r w:rsidRPr="00151DB2" w:rsidR="00821BB8">
        <w:t xml:space="preserve"> </w:t>
      </w:r>
      <w:r w:rsidRPr="00151DB2">
        <w:t>period.</w:t>
      </w:r>
    </w:p>
    <w:p w:rsidR="001434F0" w:rsidRPr="00151DB2" w:rsidP="001434F0">
      <w:pPr>
        <w:pStyle w:val="Question"/>
      </w:pPr>
      <w:sdt>
        <w:sdtPr>
          <w:alias w:val="Member"/>
          <w:tag w:val="&lt;Member mnisId='4799' dodsId=''&gt;"/>
          <w:id w:val="719333061"/>
          <w:placeholder>
            <w:docPart w:val="DefaultPlaceholder_-1854013440"/>
          </w:placeholder>
          <w:richText/>
        </w:sdtPr>
        <w:sdtContent>
          <w:r w:rsidRPr="00151DB2">
            <w:rPr>
              <w:b/>
            </w:rPr>
            <w:t>Charlotte</w:t>
          </w:r>
          <w:r w:rsidRPr="00151DB2" w:rsidR="00821BB8">
            <w:rPr>
              <w:b/>
            </w:rPr>
            <w:t xml:space="preserve"> </w:t>
          </w:r>
          <w:r w:rsidRPr="00151DB2">
            <w:rPr>
              <w:b/>
            </w:rPr>
            <w:t>Nichols:</w:t>
          </w:r>
        </w:sdtContent>
      </w:sdt>
      <w:r w:rsidRPr="00151DB2" w:rsidR="00821BB8">
        <w:t xml:space="preserve"> </w:t>
      </w:r>
      <w:r w:rsidRPr="00151DB2">
        <w:t>I</w:t>
      </w:r>
      <w:r w:rsidRPr="00151DB2" w:rsidR="00821BB8">
        <w:t xml:space="preserve"> </w:t>
      </w:r>
      <w:r w:rsidRPr="00151DB2">
        <w:t>declare</w:t>
      </w:r>
      <w:r w:rsidRPr="00151DB2" w:rsidR="00821BB8">
        <w:t xml:space="preserve"> </w:t>
      </w:r>
      <w:r w:rsidRPr="00151DB2">
        <w:t>an</w:t>
      </w:r>
      <w:r w:rsidRPr="00151DB2" w:rsidR="00821BB8">
        <w:t xml:space="preserve"> </w:t>
      </w:r>
      <w:r w:rsidRPr="00151DB2">
        <w:t>interest</w:t>
      </w:r>
      <w:r w:rsidRPr="00151DB2" w:rsidR="00821BB8">
        <w:t xml:space="preserve"> </w:t>
      </w:r>
      <w:r w:rsidRPr="00151DB2">
        <w:t>as</w:t>
      </w:r>
      <w:r w:rsidRPr="00151DB2" w:rsidR="00821BB8">
        <w:t xml:space="preserve"> </w:t>
      </w:r>
      <w:r w:rsidRPr="00151DB2">
        <w:t>the</w:t>
      </w:r>
      <w:r w:rsidRPr="00151DB2" w:rsidR="00821BB8">
        <w:t xml:space="preserve"> </w:t>
      </w:r>
      <w:r w:rsidRPr="00151DB2">
        <w:t>chair</w:t>
      </w:r>
      <w:r w:rsidRPr="00151DB2" w:rsidR="00821BB8">
        <w:t xml:space="preserve"> </w:t>
      </w:r>
      <w:r w:rsidRPr="00151DB2">
        <w:t>of</w:t>
      </w:r>
      <w:r w:rsidRPr="00151DB2" w:rsidR="00821BB8">
        <w:t xml:space="preserve"> </w:t>
      </w:r>
      <w:r w:rsidRPr="00151DB2">
        <w:t>the</w:t>
      </w:r>
      <w:r w:rsidRPr="00151DB2" w:rsidR="00821BB8">
        <w:t xml:space="preserve"> </w:t>
      </w:r>
      <w:r w:rsidRPr="00151DB2" w:rsidR="00971908">
        <w:t>all-party parliamentary group on pubs</w:t>
      </w:r>
      <w:r w:rsidRPr="00151DB2" w:rsidR="006F327F">
        <w:t xml:space="preserve">, just </w:t>
      </w:r>
      <w:r w:rsidRPr="00151DB2" w:rsidR="00FE122F">
        <w:t>for</w:t>
      </w:r>
      <w:r w:rsidRPr="00151DB2" w:rsidR="00821BB8">
        <w:t xml:space="preserve"> </w:t>
      </w:r>
      <w:r w:rsidRPr="00151DB2" w:rsidR="00FE122F">
        <w:t>the</w:t>
      </w:r>
      <w:r w:rsidRPr="00151DB2" w:rsidR="00821BB8">
        <w:t xml:space="preserve"> </w:t>
      </w:r>
      <w:r w:rsidRPr="00151DB2" w:rsidR="00FE122F">
        <w:t>record.</w:t>
      </w:r>
      <w:r w:rsidRPr="00151DB2" w:rsidR="00821BB8">
        <w:t xml:space="preserve"> </w:t>
      </w:r>
      <w:r w:rsidRPr="00151DB2" w:rsidR="00FE122F">
        <w:t>My</w:t>
      </w:r>
      <w:r w:rsidRPr="00151DB2" w:rsidR="00821BB8">
        <w:t xml:space="preserve"> </w:t>
      </w:r>
      <w:r w:rsidRPr="00151DB2" w:rsidR="00FE122F">
        <w:t>question</w:t>
      </w:r>
      <w:r w:rsidRPr="00151DB2" w:rsidR="00821BB8">
        <w:t xml:space="preserve"> </w:t>
      </w:r>
      <w:r w:rsidRPr="00151DB2" w:rsidR="00FE122F">
        <w:t>is</w:t>
      </w:r>
      <w:r w:rsidRPr="00151DB2" w:rsidR="00821BB8">
        <w:t xml:space="preserve"> </w:t>
      </w:r>
      <w:r w:rsidRPr="00151DB2" w:rsidR="00FE122F">
        <w:t>around</w:t>
      </w:r>
      <w:r w:rsidRPr="00151DB2" w:rsidR="00821BB8">
        <w:t xml:space="preserve"> </w:t>
      </w:r>
      <w:r w:rsidRPr="00151DB2" w:rsidR="00FE122F">
        <w:t>business</w:t>
      </w:r>
      <w:r w:rsidRPr="00151DB2" w:rsidR="00821BB8">
        <w:t xml:space="preserve"> </w:t>
      </w:r>
      <w:r w:rsidRPr="00151DB2" w:rsidR="00FE122F">
        <w:t>rates</w:t>
      </w:r>
      <w:r w:rsidRPr="00151DB2" w:rsidR="006F327F">
        <w:t>,</w:t>
      </w:r>
      <w:r w:rsidRPr="00151DB2" w:rsidR="00821BB8">
        <w:t xml:space="preserve"> </w:t>
      </w:r>
      <w:r w:rsidRPr="00151DB2" w:rsidR="00FE122F">
        <w:t>which</w:t>
      </w:r>
      <w:r w:rsidRPr="00151DB2" w:rsidR="00821BB8">
        <w:t xml:space="preserve"> </w:t>
      </w:r>
      <w:r w:rsidRPr="00151DB2" w:rsidR="00FE122F">
        <w:t>ha</w:t>
      </w:r>
      <w:r w:rsidRPr="00151DB2" w:rsidR="000A7003">
        <w:t>ve</w:t>
      </w:r>
      <w:r w:rsidRPr="00151DB2" w:rsidR="00821BB8">
        <w:t xml:space="preserve"> </w:t>
      </w:r>
      <w:r w:rsidRPr="00151DB2" w:rsidR="00FE122F">
        <w:t>been</w:t>
      </w:r>
      <w:r w:rsidRPr="00151DB2" w:rsidR="00821BB8">
        <w:t xml:space="preserve"> </w:t>
      </w:r>
      <w:r w:rsidRPr="00151DB2" w:rsidR="00FE122F">
        <w:t>touched</w:t>
      </w:r>
      <w:r w:rsidRPr="00151DB2" w:rsidR="00821BB8">
        <w:t xml:space="preserve"> </w:t>
      </w:r>
      <w:r w:rsidRPr="00151DB2" w:rsidR="00FE122F">
        <w:t>on</w:t>
      </w:r>
      <w:r w:rsidRPr="00151DB2" w:rsidR="00821BB8">
        <w:t xml:space="preserve"> </w:t>
      </w:r>
      <w:r w:rsidRPr="00151DB2" w:rsidR="00FE122F">
        <w:t>already</w:t>
      </w:r>
      <w:r w:rsidRPr="00151DB2" w:rsidR="00821BB8">
        <w:t xml:space="preserve"> </w:t>
      </w:r>
      <w:r w:rsidRPr="00151DB2" w:rsidR="00FE122F">
        <w:t>today.</w:t>
      </w:r>
      <w:r w:rsidRPr="00151DB2" w:rsidR="00821BB8">
        <w:t xml:space="preserve"> </w:t>
      </w:r>
      <w:r w:rsidRPr="00151DB2">
        <w:t>The</w:t>
      </w:r>
      <w:r w:rsidRPr="00151DB2" w:rsidR="00821BB8">
        <w:t xml:space="preserve"> </w:t>
      </w:r>
      <w:r w:rsidRPr="00151DB2">
        <w:t>Government</w:t>
      </w:r>
      <w:r w:rsidRPr="00151DB2" w:rsidR="00821BB8">
        <w:t xml:space="preserve"> </w:t>
      </w:r>
      <w:r w:rsidRPr="00151DB2">
        <w:t>have</w:t>
      </w:r>
      <w:r w:rsidRPr="00151DB2" w:rsidR="00821BB8">
        <w:t xml:space="preserve"> </w:t>
      </w:r>
      <w:r w:rsidRPr="00151DB2">
        <w:t>announced</w:t>
      </w:r>
      <w:r w:rsidRPr="00151DB2" w:rsidR="00821BB8">
        <w:t xml:space="preserve"> </w:t>
      </w:r>
      <w:r w:rsidRPr="00151DB2">
        <w:t>the</w:t>
      </w:r>
      <w:r w:rsidRPr="00151DB2" w:rsidR="00821BB8">
        <w:t xml:space="preserve"> </w:t>
      </w:r>
      <w:r w:rsidRPr="00151DB2">
        <w:t>review</w:t>
      </w:r>
      <w:r w:rsidRPr="00151DB2" w:rsidR="00821BB8">
        <w:t xml:space="preserve"> </w:t>
      </w:r>
      <w:r w:rsidRPr="00151DB2">
        <w:t>of</w:t>
      </w:r>
      <w:r w:rsidRPr="00151DB2" w:rsidR="00821BB8">
        <w:t xml:space="preserve"> </w:t>
      </w:r>
      <w:r w:rsidRPr="00151DB2">
        <w:t>business</w:t>
      </w:r>
      <w:r w:rsidRPr="00151DB2" w:rsidR="00821BB8">
        <w:t xml:space="preserve"> </w:t>
      </w:r>
      <w:r w:rsidRPr="00151DB2">
        <w:t>rates</w:t>
      </w:r>
      <w:r w:rsidRPr="00151DB2" w:rsidR="00FE122F">
        <w:t>.</w:t>
      </w:r>
      <w:r w:rsidRPr="00151DB2" w:rsidR="00821BB8">
        <w:t xml:space="preserve"> </w:t>
      </w:r>
      <w:r w:rsidRPr="00151DB2" w:rsidR="00FE122F">
        <w:t>Wh</w:t>
      </w:r>
      <w:r w:rsidRPr="00151DB2">
        <w:t>at</w:t>
      </w:r>
      <w:r w:rsidRPr="00151DB2" w:rsidR="00821BB8">
        <w:t xml:space="preserve"> </w:t>
      </w:r>
      <w:r w:rsidRPr="00151DB2">
        <w:t>changes</w:t>
      </w:r>
      <w:r w:rsidRPr="00151DB2" w:rsidR="00821BB8">
        <w:t xml:space="preserve"> </w:t>
      </w:r>
      <w:r w:rsidRPr="00151DB2">
        <w:t>would</w:t>
      </w:r>
      <w:r w:rsidRPr="00151DB2" w:rsidR="00821BB8">
        <w:t xml:space="preserve"> </w:t>
      </w:r>
      <w:r w:rsidRPr="00151DB2">
        <w:t>you</w:t>
      </w:r>
      <w:r w:rsidRPr="00151DB2" w:rsidR="00821BB8">
        <w:t xml:space="preserve"> </w:t>
      </w:r>
      <w:r w:rsidRPr="00151DB2">
        <w:t>like</w:t>
      </w:r>
      <w:r w:rsidRPr="00151DB2" w:rsidR="00821BB8">
        <w:t xml:space="preserve"> </w:t>
      </w:r>
      <w:r w:rsidRPr="00151DB2">
        <w:t>to</w:t>
      </w:r>
      <w:r w:rsidRPr="00151DB2" w:rsidR="00821BB8">
        <w:t xml:space="preserve"> </w:t>
      </w:r>
      <w:r w:rsidRPr="00151DB2">
        <w:t>see</w:t>
      </w:r>
      <w:r w:rsidRPr="00151DB2" w:rsidR="00821BB8">
        <w:t xml:space="preserve"> </w:t>
      </w:r>
      <w:r w:rsidRPr="00151DB2">
        <w:t>to</w:t>
      </w:r>
      <w:r w:rsidRPr="00151DB2" w:rsidR="00821BB8">
        <w:t xml:space="preserve"> </w:t>
      </w:r>
      <w:r w:rsidRPr="00151DB2" w:rsidR="003F25D7">
        <w:t>business</w:t>
      </w:r>
      <w:r w:rsidRPr="00151DB2" w:rsidR="00821BB8">
        <w:t xml:space="preserve"> </w:t>
      </w:r>
      <w:r w:rsidRPr="00151DB2">
        <w:t>rates?</w:t>
      </w:r>
      <w:r w:rsidRPr="00151DB2" w:rsidR="00821BB8">
        <w:t xml:space="preserve"> </w:t>
      </w:r>
      <w:r w:rsidRPr="00151DB2">
        <w:t>How</w:t>
      </w:r>
      <w:r w:rsidRPr="00151DB2" w:rsidR="00821BB8">
        <w:t xml:space="preserve"> </w:t>
      </w:r>
      <w:r w:rsidRPr="00151DB2" w:rsidR="00FE122F">
        <w:t>might</w:t>
      </w:r>
      <w:r w:rsidRPr="00151DB2" w:rsidR="00821BB8">
        <w:t xml:space="preserve"> </w:t>
      </w:r>
      <w:r w:rsidRPr="00151DB2">
        <w:t>these</w:t>
      </w:r>
      <w:r w:rsidRPr="00151DB2" w:rsidR="00821BB8">
        <w:t xml:space="preserve"> </w:t>
      </w:r>
      <w:r w:rsidRPr="00151DB2">
        <w:t>changes</w:t>
      </w:r>
      <w:r w:rsidRPr="00151DB2" w:rsidR="00821BB8">
        <w:t xml:space="preserve"> </w:t>
      </w:r>
      <w:r w:rsidRPr="00151DB2">
        <w:t>benefit</w:t>
      </w:r>
      <w:r w:rsidRPr="00151DB2" w:rsidR="00821BB8">
        <w:t xml:space="preserve"> </w:t>
      </w:r>
      <w:r w:rsidRPr="00151DB2">
        <w:t>UK</w:t>
      </w:r>
      <w:r w:rsidRPr="00151DB2" w:rsidR="00821BB8">
        <w:t xml:space="preserve"> </w:t>
      </w:r>
      <w:r w:rsidRPr="00151DB2">
        <w:t>businesses?</w:t>
      </w:r>
    </w:p>
    <w:p w:rsidR="00971908" w:rsidP="001434F0">
      <w:pPr>
        <w:pStyle w:val="Answer"/>
      </w:pPr>
      <w:sdt>
        <w:sdtPr>
          <w:alias w:val="Witness"/>
          <w:id w:val="-567499172"/>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1434F0">
        <w:t>Business</w:t>
      </w:r>
      <w:r w:rsidRPr="00151DB2" w:rsidR="00821BB8">
        <w:t xml:space="preserve"> </w:t>
      </w:r>
      <w:r w:rsidRPr="00151DB2" w:rsidR="001434F0">
        <w:t>rates</w:t>
      </w:r>
      <w:r w:rsidRPr="00151DB2" w:rsidR="00821BB8">
        <w:t xml:space="preserve"> </w:t>
      </w:r>
      <w:r w:rsidRPr="00151DB2" w:rsidR="00FE122F">
        <w:t>are</w:t>
      </w:r>
      <w:r w:rsidRPr="00151DB2" w:rsidR="00821BB8">
        <w:t xml:space="preserve"> </w:t>
      </w:r>
      <w:r w:rsidRPr="00151DB2" w:rsidR="001434F0">
        <w:t>a</w:t>
      </w:r>
      <w:r w:rsidRPr="00151DB2" w:rsidR="00821BB8">
        <w:t xml:space="preserve"> </w:t>
      </w:r>
      <w:r w:rsidRPr="00151DB2" w:rsidR="001434F0">
        <w:t>big</w:t>
      </w:r>
      <w:r w:rsidRPr="00151DB2" w:rsidR="00821BB8">
        <w:t xml:space="preserve"> </w:t>
      </w:r>
      <w:r w:rsidRPr="00151DB2" w:rsidR="001434F0">
        <w:t>cost</w:t>
      </w:r>
      <w:r w:rsidRPr="00151DB2" w:rsidR="00821BB8">
        <w:t xml:space="preserve"> </w:t>
      </w:r>
      <w:r w:rsidRPr="00151DB2" w:rsidR="001434F0">
        <w:t>to</w:t>
      </w:r>
      <w:r w:rsidRPr="00151DB2" w:rsidR="00821BB8">
        <w:t xml:space="preserve"> </w:t>
      </w:r>
      <w:r w:rsidRPr="00151DB2" w:rsidR="001434F0">
        <w:t>the</w:t>
      </w:r>
      <w:r w:rsidRPr="00151DB2" w:rsidR="00821BB8">
        <w:t xml:space="preserve"> </w:t>
      </w:r>
      <w:r w:rsidRPr="00151DB2" w:rsidR="001434F0">
        <w:t>sector</w:t>
      </w:r>
      <w:r>
        <w:t>. Th</w:t>
      </w:r>
      <w:r w:rsidRPr="00151DB2" w:rsidR="001434F0">
        <w:t>e</w:t>
      </w:r>
      <w:r w:rsidRPr="00151DB2" w:rsidR="00821BB8">
        <w:t xml:space="preserve"> </w:t>
      </w:r>
      <w:r w:rsidRPr="00151DB2" w:rsidR="001434F0">
        <w:t>sector</w:t>
      </w:r>
      <w:r w:rsidRPr="00151DB2" w:rsidR="00821BB8">
        <w:t xml:space="preserve"> </w:t>
      </w:r>
      <w:r w:rsidRPr="00151DB2" w:rsidR="001434F0">
        <w:t>has</w:t>
      </w:r>
      <w:r w:rsidRPr="00151DB2" w:rsidR="00821BB8">
        <w:t xml:space="preserve"> </w:t>
      </w:r>
      <w:r w:rsidRPr="00151DB2" w:rsidR="001434F0">
        <w:t>long</w:t>
      </w:r>
      <w:r w:rsidRPr="00151DB2" w:rsidR="00821BB8">
        <w:t xml:space="preserve"> </w:t>
      </w:r>
      <w:r w:rsidRPr="00151DB2" w:rsidR="001434F0">
        <w:t>been</w:t>
      </w:r>
      <w:r w:rsidRPr="00151DB2" w:rsidR="00821BB8">
        <w:t xml:space="preserve"> </w:t>
      </w:r>
      <w:r w:rsidRPr="00151DB2" w:rsidR="001434F0">
        <w:t>disadvantaged</w:t>
      </w:r>
      <w:r w:rsidRPr="00151DB2" w:rsidR="00821BB8">
        <w:t xml:space="preserve"> </w:t>
      </w:r>
      <w:r w:rsidRPr="00151DB2" w:rsidR="001434F0">
        <w:t>by</w:t>
      </w:r>
      <w:r w:rsidRPr="00151DB2" w:rsidR="00821BB8">
        <w:t xml:space="preserve"> </w:t>
      </w:r>
      <w:r w:rsidRPr="00151DB2" w:rsidR="001434F0">
        <w:t>the</w:t>
      </w:r>
      <w:r w:rsidRPr="00151DB2" w:rsidR="00821BB8">
        <w:t xml:space="preserve"> </w:t>
      </w:r>
      <w:r w:rsidRPr="00151DB2" w:rsidR="001434F0">
        <w:t>current</w:t>
      </w:r>
      <w:r w:rsidRPr="00151DB2" w:rsidR="00821BB8">
        <w:t xml:space="preserve"> </w:t>
      </w:r>
      <w:r w:rsidRPr="00151DB2" w:rsidR="001434F0">
        <w:t>system</w:t>
      </w:r>
      <w:r w:rsidRPr="00151DB2" w:rsidR="00FE122F">
        <w:t>,</w:t>
      </w:r>
      <w:r w:rsidRPr="00151DB2" w:rsidR="00821BB8">
        <w:t xml:space="preserve"> </w:t>
      </w:r>
      <w:r w:rsidRPr="00151DB2" w:rsidR="00FE122F">
        <w:t>particularly</w:t>
      </w:r>
      <w:r w:rsidRPr="00151DB2" w:rsidR="00821BB8">
        <w:t xml:space="preserve"> </w:t>
      </w:r>
      <w:r w:rsidRPr="00151DB2" w:rsidR="00FE122F">
        <w:t>in</w:t>
      </w:r>
      <w:r w:rsidRPr="00151DB2" w:rsidR="00821BB8">
        <w:t xml:space="preserve"> </w:t>
      </w:r>
      <w:r w:rsidRPr="00151DB2" w:rsidR="00FE122F">
        <w:t>pubs</w:t>
      </w:r>
      <w:r w:rsidRPr="00151DB2" w:rsidR="00821BB8">
        <w:t xml:space="preserve"> </w:t>
      </w:r>
      <w:r w:rsidRPr="00151DB2" w:rsidR="00FE122F">
        <w:t>and</w:t>
      </w:r>
      <w:r w:rsidRPr="00151DB2" w:rsidR="00821BB8">
        <w:t xml:space="preserve"> </w:t>
      </w:r>
      <w:r w:rsidRPr="00151DB2" w:rsidR="00FE122F">
        <w:t>hotels</w:t>
      </w:r>
      <w:r w:rsidRPr="00151DB2" w:rsidR="00821BB8">
        <w:t xml:space="preserve"> </w:t>
      </w:r>
      <w:r w:rsidRPr="00151DB2" w:rsidR="00FE122F">
        <w:t>it</w:t>
      </w:r>
      <w:r w:rsidRPr="00151DB2" w:rsidR="00821BB8">
        <w:t xml:space="preserve"> </w:t>
      </w:r>
      <w:r w:rsidRPr="00151DB2" w:rsidR="00FE122F">
        <w:t>is</w:t>
      </w:r>
      <w:r w:rsidRPr="00151DB2" w:rsidR="00821BB8">
        <w:t xml:space="preserve"> </w:t>
      </w:r>
      <w:r w:rsidRPr="00151DB2" w:rsidR="00FE122F">
        <w:t>based</w:t>
      </w:r>
      <w:r w:rsidRPr="00151DB2" w:rsidR="00821BB8">
        <w:t xml:space="preserve"> </w:t>
      </w:r>
      <w:r w:rsidRPr="00151DB2" w:rsidR="00FE122F">
        <w:t>on</w:t>
      </w:r>
      <w:r w:rsidRPr="00151DB2" w:rsidR="00821BB8">
        <w:t xml:space="preserve"> </w:t>
      </w:r>
      <w:r w:rsidRPr="00151DB2" w:rsidR="00FE122F">
        <w:t>an</w:t>
      </w:r>
      <w:r w:rsidRPr="00151DB2" w:rsidR="00821BB8">
        <w:t xml:space="preserve"> </w:t>
      </w:r>
      <w:r w:rsidRPr="00151DB2" w:rsidR="00FE122F">
        <w:t>assessment</w:t>
      </w:r>
      <w:r w:rsidRPr="00151DB2" w:rsidR="00821BB8">
        <w:t xml:space="preserve"> </w:t>
      </w:r>
      <w:r w:rsidRPr="00151DB2" w:rsidR="00FE122F">
        <w:t>of</w:t>
      </w:r>
      <w:r w:rsidRPr="00151DB2" w:rsidR="00821BB8">
        <w:t xml:space="preserve"> </w:t>
      </w:r>
      <w:r w:rsidRPr="00151DB2" w:rsidR="00FE122F">
        <w:t>turnover</w:t>
      </w:r>
      <w:r w:rsidRPr="00151DB2" w:rsidR="00821BB8">
        <w:t xml:space="preserve"> </w:t>
      </w:r>
      <w:r w:rsidRPr="00151DB2" w:rsidR="00FE122F">
        <w:t>from</w:t>
      </w:r>
      <w:r w:rsidRPr="00151DB2" w:rsidR="00821BB8">
        <w:t xml:space="preserve"> </w:t>
      </w:r>
      <w:r w:rsidRPr="00151DB2" w:rsidR="00FE122F">
        <w:t>the</w:t>
      </w:r>
      <w:r w:rsidRPr="00151DB2" w:rsidR="00821BB8">
        <w:t xml:space="preserve"> </w:t>
      </w:r>
      <w:r w:rsidRPr="00151DB2" w:rsidR="00FE122F">
        <w:t>premises</w:t>
      </w:r>
      <w:r w:rsidRPr="00151DB2" w:rsidR="00821BB8">
        <w:t xml:space="preserve"> </w:t>
      </w:r>
      <w:r w:rsidRPr="00151DB2" w:rsidR="00FE122F">
        <w:t>rather</w:t>
      </w:r>
      <w:r w:rsidRPr="00151DB2" w:rsidR="00821BB8">
        <w:t xml:space="preserve"> </w:t>
      </w:r>
      <w:r w:rsidRPr="00151DB2" w:rsidR="001434F0">
        <w:t>than</w:t>
      </w:r>
      <w:r w:rsidRPr="00151DB2" w:rsidR="00821BB8">
        <w:t xml:space="preserve"> </w:t>
      </w:r>
      <w:r w:rsidRPr="00151DB2" w:rsidR="001434F0">
        <w:t>being</w:t>
      </w:r>
      <w:r w:rsidRPr="00151DB2" w:rsidR="00821BB8">
        <w:t xml:space="preserve"> </w:t>
      </w:r>
      <w:r w:rsidRPr="00151DB2" w:rsidR="001434F0">
        <w:t>a</w:t>
      </w:r>
      <w:r w:rsidRPr="00151DB2" w:rsidR="00821BB8">
        <w:t xml:space="preserve"> </w:t>
      </w:r>
      <w:r w:rsidRPr="00151DB2" w:rsidR="001434F0">
        <w:t>flat</w:t>
      </w:r>
      <w:r w:rsidRPr="00151DB2" w:rsidR="00821BB8">
        <w:t xml:space="preserve"> </w:t>
      </w:r>
      <w:r w:rsidRPr="00151DB2" w:rsidR="001434F0">
        <w:t>rate</w:t>
      </w:r>
      <w:r w:rsidRPr="00151DB2" w:rsidR="00821BB8">
        <w:t xml:space="preserve"> </w:t>
      </w:r>
      <w:r w:rsidRPr="00151DB2" w:rsidR="001434F0">
        <w:t>fee.</w:t>
      </w:r>
      <w:r w:rsidRPr="00151DB2" w:rsidR="00821BB8">
        <w:t xml:space="preserve"> </w:t>
      </w:r>
      <w:r w:rsidRPr="00151DB2" w:rsidR="001434F0">
        <w:t>Therefore,</w:t>
      </w:r>
      <w:r w:rsidRPr="00151DB2" w:rsidR="00821BB8">
        <w:t xml:space="preserve"> </w:t>
      </w:r>
      <w:r w:rsidRPr="00151DB2" w:rsidR="001434F0">
        <w:t>the</w:t>
      </w:r>
      <w:r w:rsidRPr="00151DB2" w:rsidR="00821BB8">
        <w:t xml:space="preserve"> </w:t>
      </w:r>
      <w:r w:rsidRPr="00151DB2" w:rsidR="001434F0">
        <w:t>earnings</w:t>
      </w:r>
      <w:r w:rsidRPr="00151DB2" w:rsidR="00821BB8">
        <w:t xml:space="preserve"> </w:t>
      </w:r>
      <w:r w:rsidRPr="00151DB2" w:rsidR="001434F0">
        <w:t>from</w:t>
      </w:r>
      <w:r w:rsidRPr="00151DB2" w:rsidR="00821BB8">
        <w:t xml:space="preserve"> </w:t>
      </w:r>
      <w:r w:rsidRPr="00151DB2" w:rsidR="001434F0">
        <w:t>the</w:t>
      </w:r>
      <w:r w:rsidRPr="00151DB2" w:rsidR="00821BB8">
        <w:t xml:space="preserve"> </w:t>
      </w:r>
      <w:r w:rsidRPr="00151DB2" w:rsidR="001434F0">
        <w:t>business</w:t>
      </w:r>
      <w:r w:rsidRPr="00151DB2" w:rsidR="00821BB8">
        <w:t xml:space="preserve"> </w:t>
      </w:r>
      <w:r w:rsidRPr="00151DB2" w:rsidR="001434F0">
        <w:t>get</w:t>
      </w:r>
      <w:r w:rsidRPr="00151DB2" w:rsidR="00821BB8">
        <w:t xml:space="preserve"> </w:t>
      </w:r>
      <w:r w:rsidRPr="00151DB2" w:rsidR="001434F0">
        <w:t>caught</w:t>
      </w:r>
      <w:r w:rsidRPr="00151DB2" w:rsidR="00821BB8">
        <w:t xml:space="preserve"> </w:t>
      </w:r>
      <w:r w:rsidRPr="00151DB2" w:rsidR="001434F0">
        <w:t>up</w:t>
      </w:r>
      <w:r w:rsidRPr="00151DB2" w:rsidR="00821BB8">
        <w:t xml:space="preserve"> </w:t>
      </w:r>
      <w:r w:rsidRPr="00151DB2" w:rsidR="001434F0">
        <w:t>in</w:t>
      </w:r>
      <w:r w:rsidRPr="00151DB2" w:rsidR="00821BB8">
        <w:t xml:space="preserve"> </w:t>
      </w:r>
      <w:r w:rsidRPr="00151DB2" w:rsidR="001434F0">
        <w:t>that.</w:t>
      </w:r>
    </w:p>
    <w:p w:rsidR="00D07C95" w:rsidRPr="00151DB2" w:rsidP="00971908">
      <w:pPr>
        <w:pStyle w:val="Answer"/>
      </w:pPr>
      <w:r>
        <w:t>Ab</w:t>
      </w:r>
      <w:r w:rsidRPr="00151DB2" w:rsidR="001434F0">
        <w:t>out</w:t>
      </w:r>
      <w:r w:rsidRPr="00151DB2" w:rsidR="00821BB8">
        <w:t xml:space="preserve"> </w:t>
      </w:r>
      <w:r w:rsidRPr="00151DB2" w:rsidR="001434F0">
        <w:t>12%</w:t>
      </w:r>
      <w:r w:rsidRPr="00151DB2" w:rsidR="00821BB8">
        <w:t xml:space="preserve"> </w:t>
      </w:r>
      <w:r w:rsidRPr="00151DB2" w:rsidR="001434F0">
        <w:t>of</w:t>
      </w:r>
      <w:r w:rsidRPr="00151DB2" w:rsidR="00821BB8">
        <w:t xml:space="preserve"> </w:t>
      </w:r>
      <w:r w:rsidRPr="00151DB2" w:rsidR="001434F0">
        <w:t>all</w:t>
      </w:r>
      <w:r w:rsidRPr="00151DB2" w:rsidR="00821BB8">
        <w:t xml:space="preserve"> </w:t>
      </w:r>
      <w:r w:rsidRPr="00151DB2" w:rsidR="001434F0">
        <w:t>business</w:t>
      </w:r>
      <w:r w:rsidRPr="00151DB2" w:rsidR="00821BB8">
        <w:t xml:space="preserve"> </w:t>
      </w:r>
      <w:r w:rsidRPr="00151DB2" w:rsidR="001434F0">
        <w:t>rates</w:t>
      </w:r>
      <w:r w:rsidRPr="00151DB2" w:rsidR="00821BB8">
        <w:t xml:space="preserve"> </w:t>
      </w:r>
      <w:r w:rsidRPr="00151DB2" w:rsidR="00835B0C">
        <w:t>payments</w:t>
      </w:r>
      <w:r w:rsidRPr="00151DB2" w:rsidR="00821BB8">
        <w:t xml:space="preserve"> </w:t>
      </w:r>
      <w:r w:rsidRPr="00151DB2" w:rsidR="00835B0C">
        <w:t>come</w:t>
      </w:r>
      <w:r w:rsidRPr="00151DB2" w:rsidR="00821BB8">
        <w:t xml:space="preserve"> </w:t>
      </w:r>
      <w:r w:rsidRPr="00151DB2" w:rsidR="001434F0">
        <w:t>from</w:t>
      </w:r>
      <w:r w:rsidRPr="00151DB2" w:rsidR="00821BB8">
        <w:t xml:space="preserve"> </w:t>
      </w:r>
      <w:r w:rsidRPr="00151DB2" w:rsidR="001434F0">
        <w:t>hospitality.</w:t>
      </w:r>
      <w:r>
        <w:t xml:space="preserve"> </w:t>
      </w:r>
      <w:r w:rsidRPr="00151DB2" w:rsidR="00835B0C">
        <w:t>In</w:t>
      </w:r>
      <w:r w:rsidRPr="00151DB2" w:rsidR="00821BB8">
        <w:t xml:space="preserve"> </w:t>
      </w:r>
      <w:r w:rsidRPr="00151DB2" w:rsidR="00835B0C">
        <w:t>comparison,</w:t>
      </w:r>
      <w:r w:rsidRPr="00151DB2" w:rsidR="00821BB8">
        <w:t xml:space="preserve"> </w:t>
      </w:r>
      <w:r>
        <w:t>hospitality has</w:t>
      </w:r>
      <w:r w:rsidRPr="00151DB2" w:rsidR="00821BB8">
        <w:t xml:space="preserve"> </w:t>
      </w:r>
      <w:r w:rsidRPr="00151DB2" w:rsidR="001434F0">
        <w:t>about</w:t>
      </w:r>
      <w:r w:rsidRPr="00151DB2" w:rsidR="00821BB8">
        <w:t xml:space="preserve"> </w:t>
      </w:r>
      <w:r w:rsidRPr="00151DB2" w:rsidR="001434F0">
        <w:t>3%</w:t>
      </w:r>
      <w:r w:rsidRPr="00151DB2" w:rsidR="00821BB8">
        <w:t xml:space="preserve"> </w:t>
      </w:r>
      <w:r w:rsidRPr="00151DB2" w:rsidR="001434F0">
        <w:t>to</w:t>
      </w:r>
      <w:r w:rsidRPr="00151DB2" w:rsidR="00821BB8">
        <w:t xml:space="preserve"> </w:t>
      </w:r>
      <w:r w:rsidRPr="00151DB2" w:rsidR="001434F0">
        <w:t>5%</w:t>
      </w:r>
      <w:r w:rsidRPr="00151DB2" w:rsidR="00821BB8">
        <w:t xml:space="preserve"> </w:t>
      </w:r>
      <w:r w:rsidRPr="00151DB2" w:rsidR="00052984">
        <w:t>of</w:t>
      </w:r>
      <w:r w:rsidRPr="00151DB2" w:rsidR="00821BB8">
        <w:t xml:space="preserve"> </w:t>
      </w:r>
      <w:r w:rsidRPr="00151DB2" w:rsidR="00052984">
        <w:t>eligible</w:t>
      </w:r>
      <w:r w:rsidRPr="00151DB2" w:rsidR="00821BB8">
        <w:t xml:space="preserve"> </w:t>
      </w:r>
      <w:r w:rsidRPr="00151DB2" w:rsidR="00052984">
        <w:t>income</w:t>
      </w:r>
      <w:r w:rsidRPr="00151DB2" w:rsidR="00821BB8">
        <w:t xml:space="preserve"> </w:t>
      </w:r>
      <w:r w:rsidRPr="00151DB2" w:rsidR="00052984">
        <w:t>if</w:t>
      </w:r>
      <w:r w:rsidRPr="00151DB2" w:rsidR="00821BB8">
        <w:t xml:space="preserve"> </w:t>
      </w:r>
      <w:r w:rsidRPr="00151DB2" w:rsidR="00052984">
        <w:t>you</w:t>
      </w:r>
      <w:r w:rsidRPr="00151DB2" w:rsidR="00821BB8">
        <w:t xml:space="preserve"> </w:t>
      </w:r>
      <w:r w:rsidRPr="00151DB2" w:rsidR="00052984">
        <w:t>look</w:t>
      </w:r>
      <w:r w:rsidRPr="00151DB2" w:rsidR="00821BB8">
        <w:t xml:space="preserve"> </w:t>
      </w:r>
      <w:r w:rsidRPr="00151DB2" w:rsidR="00052984">
        <w:t>at</w:t>
      </w:r>
      <w:r w:rsidRPr="00151DB2" w:rsidR="00821BB8">
        <w:t xml:space="preserve"> </w:t>
      </w:r>
      <w:r w:rsidRPr="00151DB2" w:rsidR="00052984">
        <w:t>broad</w:t>
      </w:r>
      <w:r w:rsidRPr="00151DB2" w:rsidR="00821BB8">
        <w:t xml:space="preserve"> </w:t>
      </w:r>
      <w:r w:rsidRPr="00151DB2" w:rsidR="00052984">
        <w:t>GDP</w:t>
      </w:r>
      <w:r w:rsidRPr="00151DB2" w:rsidR="00821BB8">
        <w:t xml:space="preserve"> </w:t>
      </w:r>
      <w:r w:rsidRPr="00151DB2" w:rsidR="00052984">
        <w:t>turnover.</w:t>
      </w:r>
      <w:r w:rsidRPr="00151DB2" w:rsidR="00821BB8">
        <w:t xml:space="preserve"> </w:t>
      </w:r>
      <w:r w:rsidRPr="00151DB2" w:rsidR="00052984">
        <w:t>Hospitality</w:t>
      </w:r>
      <w:r w:rsidRPr="00151DB2" w:rsidR="00821BB8">
        <w:t xml:space="preserve"> </w:t>
      </w:r>
      <w:r w:rsidRPr="00151DB2" w:rsidR="00052984">
        <w:t>businesses</w:t>
      </w:r>
      <w:r w:rsidRPr="00151DB2" w:rsidR="00821BB8">
        <w:t xml:space="preserve"> </w:t>
      </w:r>
      <w:r w:rsidRPr="00151DB2" w:rsidR="00052984">
        <w:t>are</w:t>
      </w:r>
      <w:r w:rsidRPr="00151DB2" w:rsidR="00821BB8">
        <w:t xml:space="preserve"> </w:t>
      </w:r>
      <w:r w:rsidRPr="00151DB2" w:rsidR="001434F0">
        <w:t>disproportionately</w:t>
      </w:r>
      <w:r w:rsidRPr="00151DB2" w:rsidR="00821BB8">
        <w:t xml:space="preserve"> </w:t>
      </w:r>
      <w:r w:rsidRPr="00151DB2" w:rsidR="001434F0">
        <w:t>paying</w:t>
      </w:r>
      <w:r w:rsidRPr="00151DB2" w:rsidR="00821BB8">
        <w:t xml:space="preserve"> </w:t>
      </w:r>
      <w:r w:rsidRPr="00151DB2" w:rsidR="001434F0">
        <w:t>business</w:t>
      </w:r>
      <w:r w:rsidRPr="00151DB2" w:rsidR="00821BB8">
        <w:t xml:space="preserve"> </w:t>
      </w:r>
      <w:r w:rsidRPr="00151DB2" w:rsidR="001434F0">
        <w:t>rates.</w:t>
      </w:r>
      <w:r w:rsidRPr="00151DB2" w:rsidR="00821BB8">
        <w:t xml:space="preserve"> </w:t>
      </w:r>
      <w:r w:rsidRPr="00151DB2" w:rsidR="00052984">
        <w:t>If</w:t>
      </w:r>
      <w:r w:rsidRPr="00151DB2" w:rsidR="00821BB8">
        <w:t xml:space="preserve"> </w:t>
      </w:r>
      <w:r w:rsidRPr="00151DB2" w:rsidR="00052984">
        <w:t>hospitality’s</w:t>
      </w:r>
      <w:r w:rsidRPr="00151DB2" w:rsidR="00821BB8">
        <w:t xml:space="preserve"> </w:t>
      </w:r>
      <w:r w:rsidRPr="00151DB2" w:rsidR="00052984">
        <w:t>b</w:t>
      </w:r>
      <w:r w:rsidRPr="00151DB2" w:rsidR="001434F0">
        <w:t>usiness</w:t>
      </w:r>
      <w:r w:rsidRPr="00151DB2" w:rsidR="00821BB8">
        <w:t xml:space="preserve"> </w:t>
      </w:r>
      <w:r w:rsidRPr="00151DB2" w:rsidR="001434F0">
        <w:t>rates</w:t>
      </w:r>
      <w:r w:rsidRPr="00151DB2" w:rsidR="00821BB8">
        <w:t xml:space="preserve"> </w:t>
      </w:r>
      <w:r w:rsidRPr="00151DB2" w:rsidR="001434F0">
        <w:t>bill</w:t>
      </w:r>
      <w:r w:rsidRPr="00151DB2" w:rsidR="00821BB8">
        <w:t xml:space="preserve"> </w:t>
      </w:r>
      <w:r w:rsidRPr="00151DB2" w:rsidR="00052984">
        <w:t>was</w:t>
      </w:r>
      <w:r w:rsidRPr="00151DB2" w:rsidR="00821BB8">
        <w:t xml:space="preserve"> </w:t>
      </w:r>
      <w:r w:rsidRPr="00151DB2" w:rsidR="00052984">
        <w:t>equivalent</w:t>
      </w:r>
      <w:r w:rsidRPr="00151DB2" w:rsidR="00821BB8">
        <w:t xml:space="preserve"> </w:t>
      </w:r>
      <w:r w:rsidRPr="00151DB2" w:rsidR="00052984">
        <w:t>to</w:t>
      </w:r>
      <w:r w:rsidRPr="00151DB2" w:rsidR="00821BB8">
        <w:t xml:space="preserve"> </w:t>
      </w:r>
      <w:r w:rsidRPr="00151DB2" w:rsidR="00052984">
        <w:t>its</w:t>
      </w:r>
      <w:r w:rsidRPr="00151DB2" w:rsidR="00821BB8">
        <w:t xml:space="preserve"> </w:t>
      </w:r>
      <w:r w:rsidRPr="00151DB2" w:rsidR="00052984">
        <w:t>trading</w:t>
      </w:r>
      <w:r w:rsidRPr="00151DB2" w:rsidR="00821BB8">
        <w:t xml:space="preserve"> </w:t>
      </w:r>
      <w:r w:rsidRPr="00151DB2" w:rsidR="00052984">
        <w:t>levels,</w:t>
      </w:r>
      <w:r w:rsidRPr="00151DB2" w:rsidR="00821BB8">
        <w:t xml:space="preserve"> </w:t>
      </w:r>
      <w:r w:rsidRPr="00151DB2" w:rsidR="00052984">
        <w:t>rates</w:t>
      </w:r>
      <w:r w:rsidRPr="00151DB2" w:rsidR="00821BB8">
        <w:t xml:space="preserve"> </w:t>
      </w:r>
      <w:r w:rsidRPr="00151DB2" w:rsidR="00052984">
        <w:t>would</w:t>
      </w:r>
      <w:r w:rsidRPr="00151DB2" w:rsidR="00821BB8">
        <w:t xml:space="preserve"> </w:t>
      </w:r>
      <w:r w:rsidRPr="00151DB2" w:rsidR="00052984">
        <w:t>be</w:t>
      </w:r>
      <w:r w:rsidRPr="00151DB2" w:rsidR="00821BB8">
        <w:t xml:space="preserve"> </w:t>
      </w:r>
      <w:r w:rsidRPr="00151DB2" w:rsidR="00052984">
        <w:t>about</w:t>
      </w:r>
      <w:r w:rsidRPr="00151DB2" w:rsidR="00821BB8">
        <w:t xml:space="preserve"> </w:t>
      </w:r>
      <w:r w:rsidRPr="00151DB2" w:rsidR="00052984">
        <w:t>£3</w:t>
      </w:r>
      <w:r w:rsidRPr="00151DB2" w:rsidR="00821BB8">
        <w:t xml:space="preserve"> </w:t>
      </w:r>
      <w:r w:rsidRPr="00151DB2" w:rsidR="00052984">
        <w:t>billion</w:t>
      </w:r>
      <w:r w:rsidRPr="00151DB2" w:rsidR="00821BB8">
        <w:t xml:space="preserve"> </w:t>
      </w:r>
      <w:r w:rsidRPr="00151DB2" w:rsidR="00052984">
        <w:t>lower</w:t>
      </w:r>
      <w:r w:rsidRPr="00151DB2" w:rsidR="00821BB8">
        <w:t xml:space="preserve"> </w:t>
      </w:r>
      <w:r w:rsidRPr="00151DB2" w:rsidR="00052984">
        <w:t>for</w:t>
      </w:r>
      <w:r w:rsidRPr="00151DB2" w:rsidR="00821BB8">
        <w:t xml:space="preserve"> </w:t>
      </w:r>
      <w:r w:rsidRPr="00151DB2" w:rsidR="00052984">
        <w:t>the</w:t>
      </w:r>
      <w:r w:rsidRPr="00151DB2" w:rsidR="00821BB8">
        <w:t xml:space="preserve"> </w:t>
      </w:r>
      <w:r w:rsidRPr="00151DB2" w:rsidR="00052984">
        <w:t>sector</w:t>
      </w:r>
      <w:r w:rsidRPr="00151DB2" w:rsidR="00821BB8">
        <w:t xml:space="preserve"> </w:t>
      </w:r>
      <w:r w:rsidRPr="00151DB2" w:rsidR="00052984">
        <w:t>as</w:t>
      </w:r>
      <w:r w:rsidRPr="00151DB2" w:rsidR="00821BB8">
        <w:t xml:space="preserve"> </w:t>
      </w:r>
      <w:r w:rsidRPr="00151DB2" w:rsidR="00052984">
        <w:t>a</w:t>
      </w:r>
      <w:r w:rsidRPr="00151DB2" w:rsidR="00821BB8">
        <w:t xml:space="preserve"> </w:t>
      </w:r>
      <w:r w:rsidRPr="00151DB2" w:rsidR="00052984">
        <w:t>whole.</w:t>
      </w:r>
      <w:r w:rsidRPr="00151DB2" w:rsidR="00821BB8">
        <w:t xml:space="preserve"> </w:t>
      </w:r>
      <w:r w:rsidRPr="00151DB2" w:rsidR="00052984">
        <w:t>It</w:t>
      </w:r>
      <w:r w:rsidRPr="00151DB2" w:rsidR="00821BB8">
        <w:t xml:space="preserve"> </w:t>
      </w:r>
      <w:r w:rsidRPr="00151DB2" w:rsidR="001434F0">
        <w:t>is</w:t>
      </w:r>
      <w:r w:rsidRPr="00151DB2" w:rsidR="00821BB8">
        <w:t xml:space="preserve"> </w:t>
      </w:r>
      <w:r w:rsidRPr="00151DB2" w:rsidR="001434F0">
        <w:t>partially</w:t>
      </w:r>
      <w:r w:rsidRPr="00151DB2" w:rsidR="00821BB8">
        <w:t xml:space="preserve"> </w:t>
      </w:r>
      <w:r w:rsidRPr="00151DB2" w:rsidR="001434F0">
        <w:t>the</w:t>
      </w:r>
      <w:r w:rsidRPr="00151DB2" w:rsidR="00821BB8">
        <w:t xml:space="preserve"> </w:t>
      </w:r>
      <w:r w:rsidRPr="00151DB2" w:rsidR="001434F0">
        <w:t>fact</w:t>
      </w:r>
      <w:r w:rsidRPr="00151DB2" w:rsidR="00821BB8">
        <w:t xml:space="preserve"> </w:t>
      </w:r>
      <w:r w:rsidRPr="00151DB2" w:rsidR="001434F0">
        <w:t>that</w:t>
      </w:r>
      <w:r w:rsidRPr="00151DB2" w:rsidR="00821BB8">
        <w:t xml:space="preserve"> </w:t>
      </w:r>
      <w:r w:rsidRPr="00151DB2" w:rsidR="001434F0">
        <w:t>the</w:t>
      </w:r>
      <w:r w:rsidRPr="00151DB2" w:rsidR="00821BB8">
        <w:t xml:space="preserve"> </w:t>
      </w:r>
      <w:r w:rsidRPr="00151DB2" w:rsidR="001434F0">
        <w:t>Treasury</w:t>
      </w:r>
      <w:r w:rsidRPr="00151DB2" w:rsidR="00821BB8">
        <w:t xml:space="preserve"> </w:t>
      </w:r>
      <w:r w:rsidRPr="00151DB2" w:rsidR="001434F0">
        <w:t>needs</w:t>
      </w:r>
      <w:r w:rsidRPr="00151DB2" w:rsidR="00821BB8">
        <w:t xml:space="preserve"> </w:t>
      </w:r>
      <w:r w:rsidRPr="00151DB2" w:rsidR="001434F0">
        <w:t>to</w:t>
      </w:r>
      <w:r w:rsidRPr="00151DB2" w:rsidR="00821BB8">
        <w:t xml:space="preserve"> </w:t>
      </w:r>
      <w:r w:rsidRPr="00151DB2" w:rsidR="001434F0">
        <w:t>get</w:t>
      </w:r>
      <w:r w:rsidRPr="00151DB2" w:rsidR="00821BB8">
        <w:t xml:space="preserve"> </w:t>
      </w:r>
      <w:r w:rsidRPr="00151DB2" w:rsidR="00052984">
        <w:t>a</w:t>
      </w:r>
      <w:r w:rsidRPr="00151DB2" w:rsidR="00821BB8">
        <w:t xml:space="preserve"> </w:t>
      </w:r>
      <w:r w:rsidRPr="00151DB2" w:rsidR="00052984">
        <w:t>set</w:t>
      </w:r>
      <w:r w:rsidRPr="00151DB2" w:rsidR="00821BB8">
        <w:t xml:space="preserve"> </w:t>
      </w:r>
      <w:r w:rsidRPr="00151DB2" w:rsidR="00052984">
        <w:t>amount</w:t>
      </w:r>
      <w:r w:rsidRPr="00151DB2" w:rsidR="00821BB8">
        <w:t xml:space="preserve"> </w:t>
      </w:r>
      <w:r w:rsidRPr="00151DB2" w:rsidR="00052984">
        <w:t>of</w:t>
      </w:r>
      <w:r w:rsidRPr="00151DB2" w:rsidR="00821BB8">
        <w:t xml:space="preserve"> </w:t>
      </w:r>
      <w:r w:rsidRPr="00151DB2" w:rsidR="00052984">
        <w:t>money</w:t>
      </w:r>
      <w:r w:rsidRPr="00151DB2" w:rsidR="00821BB8">
        <w:t xml:space="preserve"> </w:t>
      </w:r>
      <w:r w:rsidRPr="00151DB2" w:rsidR="00052984">
        <w:t>coming</w:t>
      </w:r>
      <w:r w:rsidRPr="00151DB2" w:rsidR="00821BB8">
        <w:t xml:space="preserve"> </w:t>
      </w:r>
      <w:r w:rsidRPr="00151DB2" w:rsidR="00052984">
        <w:t>in,</w:t>
      </w:r>
      <w:r w:rsidRPr="00151DB2" w:rsidR="00821BB8">
        <w:t xml:space="preserve"> </w:t>
      </w:r>
      <w:r w:rsidRPr="00151DB2">
        <w:t>around</w:t>
      </w:r>
      <w:r w:rsidRPr="00151DB2" w:rsidR="00821BB8">
        <w:t xml:space="preserve"> </w:t>
      </w:r>
      <w:r w:rsidRPr="00151DB2">
        <w:t>£26</w:t>
      </w:r>
      <w:r w:rsidRPr="00151DB2" w:rsidR="00821BB8">
        <w:t xml:space="preserve"> </w:t>
      </w:r>
      <w:r w:rsidRPr="00151DB2">
        <w:t>billion</w:t>
      </w:r>
      <w:r w:rsidRPr="00151DB2" w:rsidR="00821BB8">
        <w:t xml:space="preserve"> </w:t>
      </w:r>
      <w:r w:rsidRPr="00151DB2">
        <w:t>or</w:t>
      </w:r>
      <w:r w:rsidRPr="00151DB2" w:rsidR="00821BB8">
        <w:t xml:space="preserve"> </w:t>
      </w:r>
      <w:r w:rsidRPr="00151DB2">
        <w:t>£27</w:t>
      </w:r>
      <w:r w:rsidRPr="00151DB2" w:rsidR="00821BB8">
        <w:t xml:space="preserve"> </w:t>
      </w:r>
      <w:r w:rsidRPr="00151DB2">
        <w:t>billion</w:t>
      </w:r>
      <w:r w:rsidRPr="00151DB2" w:rsidR="00821BB8">
        <w:t xml:space="preserve"> </w:t>
      </w:r>
      <w:r w:rsidRPr="00151DB2">
        <w:t>a</w:t>
      </w:r>
      <w:r w:rsidRPr="00151DB2" w:rsidR="00821BB8">
        <w:t xml:space="preserve"> </w:t>
      </w:r>
      <w:r w:rsidRPr="00151DB2">
        <w:t>year,</w:t>
      </w:r>
      <w:r w:rsidRPr="00151DB2" w:rsidR="00821BB8">
        <w:t xml:space="preserve"> </w:t>
      </w:r>
      <w:r w:rsidRPr="00151DB2">
        <w:t>and</w:t>
      </w:r>
      <w:r w:rsidRPr="00151DB2" w:rsidR="00821BB8">
        <w:t xml:space="preserve"> </w:t>
      </w:r>
      <w:r w:rsidRPr="00151DB2">
        <w:t>then</w:t>
      </w:r>
      <w:r w:rsidRPr="00151DB2" w:rsidR="00821BB8">
        <w:t xml:space="preserve"> </w:t>
      </w:r>
      <w:r w:rsidRPr="00151DB2">
        <w:t>the</w:t>
      </w:r>
      <w:r w:rsidRPr="00151DB2" w:rsidR="00821BB8">
        <w:t xml:space="preserve"> </w:t>
      </w:r>
      <w:r w:rsidRPr="00151DB2">
        <w:t>remaining</w:t>
      </w:r>
      <w:r w:rsidRPr="00151DB2" w:rsidR="00821BB8">
        <w:t xml:space="preserve"> </w:t>
      </w:r>
      <w:r w:rsidRPr="00151DB2">
        <w:t>businesses</w:t>
      </w:r>
      <w:r w:rsidRPr="00151DB2" w:rsidR="00821BB8">
        <w:t xml:space="preserve"> </w:t>
      </w:r>
      <w:r w:rsidRPr="00151DB2">
        <w:t>within</w:t>
      </w:r>
      <w:r w:rsidRPr="00151DB2" w:rsidR="00821BB8">
        <w:t xml:space="preserve"> </w:t>
      </w:r>
      <w:r w:rsidRPr="00151DB2">
        <w:t>scope</w:t>
      </w:r>
      <w:r w:rsidRPr="00151DB2" w:rsidR="00821BB8">
        <w:t xml:space="preserve"> </w:t>
      </w:r>
      <w:r w:rsidRPr="00151DB2" w:rsidR="001434F0">
        <w:t>need</w:t>
      </w:r>
      <w:r w:rsidRPr="00151DB2" w:rsidR="00821BB8">
        <w:t xml:space="preserve"> </w:t>
      </w:r>
      <w:r w:rsidRPr="00151DB2" w:rsidR="001434F0">
        <w:t>to</w:t>
      </w:r>
      <w:r w:rsidRPr="00151DB2" w:rsidR="00821BB8">
        <w:t xml:space="preserve"> </w:t>
      </w:r>
      <w:r w:rsidRPr="00151DB2" w:rsidR="001434F0">
        <w:t>share</w:t>
      </w:r>
      <w:r w:rsidRPr="00151DB2" w:rsidR="00821BB8">
        <w:t xml:space="preserve"> </w:t>
      </w:r>
      <w:r w:rsidRPr="00151DB2" w:rsidR="001434F0">
        <w:t>and</w:t>
      </w:r>
      <w:r w:rsidRPr="00151DB2" w:rsidR="00821BB8">
        <w:t xml:space="preserve"> </w:t>
      </w:r>
      <w:r w:rsidRPr="00151DB2" w:rsidR="001434F0">
        <w:t>pay</w:t>
      </w:r>
      <w:r w:rsidRPr="00151DB2" w:rsidR="00821BB8">
        <w:t xml:space="preserve"> </w:t>
      </w:r>
      <w:r w:rsidRPr="00151DB2" w:rsidR="001434F0">
        <w:t>up</w:t>
      </w:r>
      <w:r w:rsidRPr="00151DB2" w:rsidR="00821BB8">
        <w:t xml:space="preserve"> </w:t>
      </w:r>
      <w:r w:rsidRPr="00151DB2" w:rsidR="001434F0">
        <w:t>the</w:t>
      </w:r>
      <w:r>
        <w:t>ir</w:t>
      </w:r>
      <w:r w:rsidRPr="00151DB2" w:rsidR="00821BB8">
        <w:t xml:space="preserve"> </w:t>
      </w:r>
      <w:r w:rsidRPr="00151DB2" w:rsidR="001434F0">
        <w:t>proportions</w:t>
      </w:r>
      <w:r>
        <w:t xml:space="preserve"> of that.</w:t>
      </w:r>
    </w:p>
    <w:p w:rsidR="00381ACE" w:rsidRPr="00151DB2" w:rsidP="001434F0">
      <w:pPr>
        <w:pStyle w:val="Answer"/>
      </w:pPr>
      <w:r w:rsidRPr="00151DB2">
        <w:t>Clearly,</w:t>
      </w:r>
      <w:r w:rsidRPr="00151DB2" w:rsidR="00821BB8">
        <w:t xml:space="preserve"> </w:t>
      </w:r>
      <w:r w:rsidRPr="00151DB2">
        <w:t>we</w:t>
      </w:r>
      <w:r w:rsidRPr="00151DB2" w:rsidR="00821BB8">
        <w:t xml:space="preserve"> </w:t>
      </w:r>
      <w:r w:rsidRPr="00151DB2">
        <w:t>are</w:t>
      </w:r>
      <w:r w:rsidRPr="00151DB2" w:rsidR="00821BB8">
        <w:t xml:space="preserve"> </w:t>
      </w:r>
      <w:r w:rsidRPr="00151DB2">
        <w:t>property</w:t>
      </w:r>
      <w:r w:rsidR="00971908">
        <w:t xml:space="preserve"> </w:t>
      </w:r>
      <w:r w:rsidRPr="00151DB2">
        <w:t>intensive.</w:t>
      </w:r>
      <w:r w:rsidRPr="00151DB2" w:rsidR="00821BB8">
        <w:t xml:space="preserve"> </w:t>
      </w:r>
      <w:r w:rsidRPr="00151DB2">
        <w:t>We</w:t>
      </w:r>
      <w:r w:rsidRPr="00151DB2" w:rsidR="00821BB8">
        <w:t xml:space="preserve"> </w:t>
      </w:r>
      <w:r w:rsidRPr="00151DB2">
        <w:t>also</w:t>
      </w:r>
      <w:r w:rsidRPr="00151DB2" w:rsidR="00821BB8">
        <w:t xml:space="preserve"> </w:t>
      </w:r>
      <w:r w:rsidRPr="00151DB2">
        <w:t>need</w:t>
      </w:r>
      <w:r w:rsidRPr="00151DB2" w:rsidR="00821BB8">
        <w:t xml:space="preserve"> </w:t>
      </w:r>
      <w:r w:rsidRPr="00151DB2">
        <w:t>to</w:t>
      </w:r>
      <w:r w:rsidRPr="00151DB2" w:rsidR="00821BB8">
        <w:t xml:space="preserve"> </w:t>
      </w:r>
      <w:r w:rsidRPr="00151DB2">
        <w:t>be</w:t>
      </w:r>
      <w:r w:rsidRPr="00151DB2" w:rsidR="00821BB8">
        <w:t xml:space="preserve"> </w:t>
      </w:r>
      <w:r w:rsidRPr="00151DB2">
        <w:t>in</w:t>
      </w:r>
      <w:r w:rsidRPr="00151DB2" w:rsidR="00821BB8">
        <w:t xml:space="preserve"> </w:t>
      </w:r>
      <w:r w:rsidRPr="00151DB2">
        <w:t>areas</w:t>
      </w:r>
      <w:r w:rsidRPr="00151DB2" w:rsidR="00821BB8">
        <w:t xml:space="preserve"> </w:t>
      </w:r>
      <w:r w:rsidRPr="00151DB2" w:rsidR="00D07C95">
        <w:t>of</w:t>
      </w:r>
      <w:r w:rsidRPr="00151DB2" w:rsidR="00821BB8">
        <w:t xml:space="preserve"> </w:t>
      </w:r>
      <w:r w:rsidRPr="00151DB2" w:rsidR="00D07C95">
        <w:t>the</w:t>
      </w:r>
      <w:r w:rsidRPr="00151DB2" w:rsidR="00821BB8">
        <w:t xml:space="preserve"> </w:t>
      </w:r>
      <w:r w:rsidRPr="00151DB2" w:rsidR="00D07C95">
        <w:t>country,</w:t>
      </w:r>
      <w:r w:rsidRPr="00151DB2" w:rsidR="00821BB8">
        <w:t xml:space="preserve"> </w:t>
      </w:r>
      <w:r w:rsidRPr="00151DB2" w:rsidR="00D07C95">
        <w:t>towns</w:t>
      </w:r>
      <w:r w:rsidRPr="00151DB2" w:rsidR="00821BB8">
        <w:t xml:space="preserve"> </w:t>
      </w:r>
      <w:r w:rsidRPr="00151DB2" w:rsidR="00D07C95">
        <w:t>and</w:t>
      </w:r>
      <w:r w:rsidRPr="00151DB2" w:rsidR="00821BB8">
        <w:t xml:space="preserve"> </w:t>
      </w:r>
      <w:r w:rsidRPr="00151DB2" w:rsidR="00D07C95">
        <w:t>city</w:t>
      </w:r>
      <w:r w:rsidRPr="00151DB2" w:rsidR="00821BB8">
        <w:t xml:space="preserve"> </w:t>
      </w:r>
      <w:r w:rsidRPr="00151DB2" w:rsidR="00D07C95">
        <w:t>centres</w:t>
      </w:r>
      <w:r w:rsidRPr="00151DB2" w:rsidR="00821BB8">
        <w:t xml:space="preserve"> </w:t>
      </w:r>
      <w:r w:rsidRPr="00151DB2" w:rsidR="00D07C95">
        <w:t>where</w:t>
      </w:r>
      <w:r w:rsidRPr="00151DB2" w:rsidR="00821BB8">
        <w:t xml:space="preserve"> </w:t>
      </w:r>
      <w:r w:rsidRPr="00151DB2" w:rsidR="00D07C95">
        <w:t>you</w:t>
      </w:r>
      <w:r w:rsidRPr="00151DB2" w:rsidR="00821BB8">
        <w:t xml:space="preserve"> </w:t>
      </w:r>
      <w:r w:rsidRPr="00151DB2">
        <w:t>generate</w:t>
      </w:r>
      <w:r w:rsidRPr="00151DB2" w:rsidR="00821BB8">
        <w:t xml:space="preserve"> </w:t>
      </w:r>
      <w:r w:rsidRPr="00151DB2">
        <w:t>the</w:t>
      </w:r>
      <w:r w:rsidRPr="00151DB2" w:rsidR="00821BB8">
        <w:t xml:space="preserve"> </w:t>
      </w:r>
      <w:r w:rsidRPr="00151DB2">
        <w:t>highest</w:t>
      </w:r>
      <w:r w:rsidRPr="00151DB2" w:rsidR="00821BB8">
        <w:t xml:space="preserve"> </w:t>
      </w:r>
      <w:r w:rsidRPr="00151DB2" w:rsidR="003F25D7">
        <w:t>footfall</w:t>
      </w:r>
      <w:r w:rsidRPr="00151DB2">
        <w:t>,</w:t>
      </w:r>
      <w:r w:rsidRPr="00151DB2" w:rsidR="00821BB8">
        <w:t xml:space="preserve"> </w:t>
      </w:r>
      <w:r w:rsidRPr="00151DB2">
        <w:t>so</w:t>
      </w:r>
      <w:r w:rsidRPr="00151DB2" w:rsidR="00821BB8">
        <w:t xml:space="preserve"> </w:t>
      </w:r>
      <w:r w:rsidRPr="00151DB2">
        <w:t>we</w:t>
      </w:r>
      <w:r w:rsidRPr="00151DB2" w:rsidR="00821BB8">
        <w:t xml:space="preserve"> </w:t>
      </w:r>
      <w:r w:rsidRPr="00151DB2">
        <w:t>tend</w:t>
      </w:r>
      <w:r w:rsidRPr="00151DB2" w:rsidR="00821BB8">
        <w:t xml:space="preserve"> </w:t>
      </w:r>
      <w:r w:rsidRPr="00151DB2">
        <w:t>to</w:t>
      </w:r>
      <w:r w:rsidRPr="00151DB2" w:rsidR="00821BB8">
        <w:t xml:space="preserve"> </w:t>
      </w:r>
      <w:r w:rsidRPr="00151DB2">
        <w:t>be</w:t>
      </w:r>
      <w:r w:rsidRPr="00151DB2" w:rsidR="00821BB8">
        <w:t xml:space="preserve"> </w:t>
      </w:r>
      <w:r w:rsidRPr="00151DB2">
        <w:t>in</w:t>
      </w:r>
      <w:r w:rsidRPr="00151DB2" w:rsidR="00821BB8">
        <w:t xml:space="preserve"> </w:t>
      </w:r>
      <w:r w:rsidRPr="00151DB2">
        <w:t>the</w:t>
      </w:r>
      <w:r w:rsidRPr="00151DB2" w:rsidR="00821BB8">
        <w:t xml:space="preserve"> </w:t>
      </w:r>
      <w:r w:rsidRPr="00151DB2">
        <w:t>highest</w:t>
      </w:r>
      <w:r w:rsidRPr="00151DB2" w:rsidR="00821BB8">
        <w:t xml:space="preserve"> </w:t>
      </w:r>
      <w:r w:rsidRPr="00151DB2">
        <w:t>rate</w:t>
      </w:r>
      <w:r w:rsidRPr="00151DB2" w:rsidR="00D07C95">
        <w:noBreakHyphen/>
      </w:r>
      <w:r w:rsidRPr="00151DB2">
        <w:t>paying</w:t>
      </w:r>
      <w:r w:rsidRPr="00151DB2" w:rsidR="00821BB8">
        <w:t xml:space="preserve"> </w:t>
      </w:r>
      <w:r w:rsidRPr="00151DB2">
        <w:t>bands</w:t>
      </w:r>
      <w:r w:rsidRPr="00151DB2" w:rsidR="00821BB8">
        <w:t xml:space="preserve"> </w:t>
      </w:r>
      <w:r w:rsidRPr="00151DB2">
        <w:t>and</w:t>
      </w:r>
      <w:r w:rsidRPr="00151DB2" w:rsidR="00821BB8">
        <w:t xml:space="preserve"> </w:t>
      </w:r>
      <w:r w:rsidRPr="00151DB2">
        <w:t>areas</w:t>
      </w:r>
      <w:r w:rsidRPr="00151DB2" w:rsidR="00821BB8">
        <w:t xml:space="preserve"> </w:t>
      </w:r>
      <w:r w:rsidRPr="00151DB2">
        <w:t>within</w:t>
      </w:r>
      <w:r w:rsidRPr="00151DB2" w:rsidR="00821BB8">
        <w:t xml:space="preserve"> </w:t>
      </w:r>
      <w:r w:rsidRPr="00151DB2">
        <w:t>town</w:t>
      </w:r>
      <w:r w:rsidRPr="00151DB2" w:rsidR="00821BB8">
        <w:t xml:space="preserve"> </w:t>
      </w:r>
      <w:r w:rsidRPr="00151DB2">
        <w:t>and</w:t>
      </w:r>
      <w:r w:rsidRPr="00151DB2" w:rsidR="00821BB8">
        <w:t xml:space="preserve"> </w:t>
      </w:r>
      <w:r w:rsidRPr="00151DB2">
        <w:t>city</w:t>
      </w:r>
      <w:r w:rsidRPr="00151DB2" w:rsidR="00821BB8">
        <w:t xml:space="preserve"> </w:t>
      </w:r>
      <w:r w:rsidRPr="00151DB2">
        <w:t>centres.</w:t>
      </w:r>
      <w:r w:rsidRPr="00151DB2" w:rsidR="00821BB8">
        <w:t xml:space="preserve"> </w:t>
      </w:r>
      <w:r w:rsidRPr="00151DB2">
        <w:t>We</w:t>
      </w:r>
      <w:r w:rsidRPr="00151DB2" w:rsidR="00821BB8">
        <w:t xml:space="preserve"> </w:t>
      </w:r>
      <w:r w:rsidRPr="00151DB2">
        <w:t>cannot</w:t>
      </w:r>
      <w:r w:rsidRPr="00151DB2" w:rsidR="00821BB8">
        <w:t xml:space="preserve"> </w:t>
      </w:r>
      <w:r w:rsidRPr="00151DB2">
        <w:t>move</w:t>
      </w:r>
      <w:r w:rsidRPr="00151DB2" w:rsidR="00821BB8">
        <w:t xml:space="preserve"> </w:t>
      </w:r>
      <w:r w:rsidRPr="00151DB2">
        <w:t>ou</w:t>
      </w:r>
      <w:r w:rsidRPr="00151DB2" w:rsidR="00AC056A">
        <w:t>r</w:t>
      </w:r>
      <w:r w:rsidRPr="00151DB2" w:rsidR="00821BB8">
        <w:t xml:space="preserve"> </w:t>
      </w:r>
      <w:r w:rsidRPr="00151DB2">
        <w:t>businesses</w:t>
      </w:r>
      <w:r w:rsidRPr="00151DB2" w:rsidR="00821BB8">
        <w:t xml:space="preserve"> </w:t>
      </w:r>
      <w:r w:rsidRPr="00151DB2">
        <w:t>offline.</w:t>
      </w:r>
      <w:r w:rsidRPr="00151DB2" w:rsidR="00821BB8">
        <w:t xml:space="preserve"> </w:t>
      </w:r>
      <w:r w:rsidRPr="00151DB2">
        <w:t>You</w:t>
      </w:r>
      <w:r w:rsidRPr="00151DB2" w:rsidR="00821BB8">
        <w:t xml:space="preserve"> </w:t>
      </w:r>
      <w:r w:rsidRPr="00151DB2">
        <w:t>cannot</w:t>
      </w:r>
      <w:r w:rsidRPr="00151DB2" w:rsidR="00821BB8">
        <w:t xml:space="preserve"> </w:t>
      </w:r>
      <w:r w:rsidRPr="00151DB2">
        <w:t>go</w:t>
      </w:r>
      <w:r w:rsidRPr="00151DB2" w:rsidR="00821BB8">
        <w:t xml:space="preserve"> </w:t>
      </w:r>
      <w:r w:rsidRPr="00151DB2">
        <w:t>into</w:t>
      </w:r>
      <w:r w:rsidRPr="00151DB2" w:rsidR="00821BB8">
        <w:t xml:space="preserve"> </w:t>
      </w:r>
      <w:r w:rsidRPr="00151DB2">
        <w:t>a</w:t>
      </w:r>
      <w:r w:rsidRPr="00151DB2" w:rsidR="00821BB8">
        <w:t xml:space="preserve"> </w:t>
      </w:r>
      <w:r w:rsidRPr="00151DB2">
        <w:t>pub</w:t>
      </w:r>
      <w:r w:rsidRPr="00151DB2" w:rsidR="00821BB8">
        <w:t xml:space="preserve"> </w:t>
      </w:r>
      <w:r w:rsidRPr="00151DB2">
        <w:t>virtual</w:t>
      </w:r>
      <w:r w:rsidR="00971908">
        <w:t>ly</w:t>
      </w:r>
      <w:r w:rsidRPr="00151DB2">
        <w:t>.</w:t>
      </w:r>
      <w:r w:rsidRPr="00151DB2" w:rsidR="00821BB8">
        <w:t xml:space="preserve"> </w:t>
      </w:r>
      <w:r w:rsidRPr="00151DB2">
        <w:t>A</w:t>
      </w:r>
      <w:r w:rsidRPr="00151DB2">
        <w:t>ny</w:t>
      </w:r>
      <w:r w:rsidRPr="00151DB2" w:rsidR="00821BB8">
        <w:t xml:space="preserve"> </w:t>
      </w:r>
      <w:r w:rsidRPr="00151DB2">
        <w:t>income</w:t>
      </w:r>
      <w:r w:rsidRPr="00151DB2" w:rsidR="00821BB8">
        <w:t xml:space="preserve"> </w:t>
      </w:r>
      <w:r w:rsidRPr="00151DB2">
        <w:t>we</w:t>
      </w:r>
      <w:r w:rsidRPr="00151DB2" w:rsidR="00821BB8">
        <w:t xml:space="preserve"> </w:t>
      </w:r>
      <w:r w:rsidRPr="00151DB2">
        <w:t>generate</w:t>
      </w:r>
      <w:r w:rsidRPr="00151DB2" w:rsidR="00821BB8">
        <w:t xml:space="preserve"> </w:t>
      </w:r>
      <w:r w:rsidRPr="00151DB2">
        <w:t>offline</w:t>
      </w:r>
      <w:r w:rsidRPr="00151DB2" w:rsidR="00821BB8">
        <w:t xml:space="preserve"> </w:t>
      </w:r>
      <w:r w:rsidR="00971908">
        <w:t>through</w:t>
      </w:r>
      <w:r w:rsidRPr="00151DB2" w:rsidR="00821BB8">
        <w:t xml:space="preserve"> </w:t>
      </w:r>
      <w:r w:rsidRPr="00151DB2">
        <w:t>delivery</w:t>
      </w:r>
      <w:r w:rsidRPr="00151DB2" w:rsidR="00821BB8">
        <w:t xml:space="preserve"> </w:t>
      </w:r>
      <w:r w:rsidRPr="00151DB2">
        <w:t>sales</w:t>
      </w:r>
      <w:r w:rsidRPr="00151DB2">
        <w:t>,</w:t>
      </w:r>
      <w:r w:rsidRPr="00151DB2" w:rsidR="00821BB8">
        <w:t xml:space="preserve"> </w:t>
      </w:r>
      <w:r w:rsidRPr="00151DB2">
        <w:t>takeaway</w:t>
      </w:r>
      <w:r w:rsidRPr="00151DB2" w:rsidR="00821BB8">
        <w:t xml:space="preserve"> </w:t>
      </w:r>
      <w:r w:rsidRPr="00151DB2">
        <w:t>and</w:t>
      </w:r>
      <w:r w:rsidRPr="00151DB2" w:rsidR="00821BB8">
        <w:t xml:space="preserve"> </w:t>
      </w:r>
      <w:r w:rsidRPr="00151DB2">
        <w:t>accommodation</w:t>
      </w:r>
      <w:r w:rsidRPr="00151DB2" w:rsidR="00821BB8">
        <w:t xml:space="preserve"> </w:t>
      </w:r>
      <w:r w:rsidRPr="00151DB2">
        <w:t>is</w:t>
      </w:r>
      <w:r w:rsidRPr="00151DB2" w:rsidR="00821BB8">
        <w:t xml:space="preserve"> </w:t>
      </w:r>
      <w:r w:rsidRPr="00151DB2">
        <w:t>also</w:t>
      </w:r>
      <w:r w:rsidRPr="00151DB2" w:rsidR="00821BB8">
        <w:t xml:space="preserve"> </w:t>
      </w:r>
      <w:r w:rsidRPr="00151DB2">
        <w:t>factored</w:t>
      </w:r>
      <w:r w:rsidRPr="00151DB2" w:rsidR="00821BB8">
        <w:t xml:space="preserve"> </w:t>
      </w:r>
      <w:r w:rsidRPr="00151DB2">
        <w:t>into</w:t>
      </w:r>
      <w:r w:rsidRPr="00151DB2" w:rsidR="00821BB8">
        <w:t xml:space="preserve"> </w:t>
      </w:r>
      <w:r w:rsidRPr="00151DB2">
        <w:t>the</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calculation.</w:t>
      </w:r>
      <w:r w:rsidRPr="00151DB2" w:rsidR="00821BB8">
        <w:t xml:space="preserve"> </w:t>
      </w:r>
      <w:r w:rsidRPr="00151DB2" w:rsidR="00D748F5">
        <w:t>Y</w:t>
      </w:r>
      <w:r w:rsidRPr="00151DB2">
        <w:t>ou</w:t>
      </w:r>
      <w:r w:rsidRPr="00151DB2" w:rsidR="00821BB8">
        <w:t xml:space="preserve"> </w:t>
      </w:r>
      <w:r w:rsidRPr="00151DB2">
        <w:t>need</w:t>
      </w:r>
      <w:r w:rsidRPr="00151DB2" w:rsidR="00821BB8">
        <w:t xml:space="preserve"> </w:t>
      </w:r>
      <w:r w:rsidRPr="00151DB2">
        <w:t>to</w:t>
      </w:r>
      <w:r w:rsidRPr="00151DB2" w:rsidR="00821BB8">
        <w:t xml:space="preserve"> </w:t>
      </w:r>
      <w:r w:rsidRPr="00151DB2">
        <w:t>have</w:t>
      </w:r>
      <w:r w:rsidRPr="00151DB2" w:rsidR="00821BB8">
        <w:t xml:space="preserve"> </w:t>
      </w:r>
      <w:r w:rsidR="00971908">
        <w:t>a</w:t>
      </w:r>
      <w:r w:rsidRPr="00151DB2" w:rsidR="00821BB8">
        <w:t xml:space="preserve"> </w:t>
      </w:r>
      <w:r w:rsidRPr="00151DB2">
        <w:t>broader</w:t>
      </w:r>
      <w:r w:rsidRPr="00151DB2" w:rsidR="00821BB8">
        <w:t xml:space="preserve"> </w:t>
      </w:r>
      <w:r w:rsidRPr="00151DB2">
        <w:t>reform</w:t>
      </w:r>
      <w:r w:rsidRPr="00151DB2" w:rsidR="00821BB8">
        <w:t xml:space="preserve"> </w:t>
      </w:r>
      <w:r w:rsidRPr="00151DB2">
        <w:t>that</w:t>
      </w:r>
      <w:r w:rsidRPr="00151DB2" w:rsidR="00821BB8">
        <w:t xml:space="preserve"> </w:t>
      </w:r>
      <w:r w:rsidRPr="00151DB2">
        <w:t>looks</w:t>
      </w:r>
      <w:r w:rsidRPr="00151DB2" w:rsidR="00821BB8">
        <w:t xml:space="preserve"> </w:t>
      </w:r>
      <w:r w:rsidRPr="00151DB2">
        <w:t>at</w:t>
      </w:r>
      <w:r w:rsidRPr="00151DB2" w:rsidR="00821BB8">
        <w:t xml:space="preserve"> </w:t>
      </w:r>
      <w:r w:rsidRPr="00151DB2">
        <w:t>how</w:t>
      </w:r>
      <w:r w:rsidRPr="00151DB2" w:rsidR="00821BB8">
        <w:t xml:space="preserve"> </w:t>
      </w:r>
      <w:r w:rsidRPr="00151DB2">
        <w:t>you</w:t>
      </w:r>
      <w:r w:rsidRPr="00151DB2" w:rsidR="00821BB8">
        <w:t xml:space="preserve"> </w:t>
      </w:r>
      <w:r w:rsidRPr="00151DB2">
        <w:t>are</w:t>
      </w:r>
      <w:r w:rsidRPr="00151DB2" w:rsidR="00821BB8">
        <w:t xml:space="preserve"> </w:t>
      </w:r>
      <w:r w:rsidRPr="00151DB2">
        <w:t>raising</w:t>
      </w:r>
      <w:r w:rsidRPr="00151DB2" w:rsidR="00821BB8">
        <w:t xml:space="preserve"> </w:t>
      </w:r>
      <w:r w:rsidRPr="00151DB2">
        <w:t>money</w:t>
      </w:r>
      <w:r w:rsidRPr="00151DB2" w:rsidR="00821BB8">
        <w:t xml:space="preserve"> </w:t>
      </w:r>
      <w:r w:rsidRPr="00151DB2">
        <w:t>from</w:t>
      </w:r>
      <w:r w:rsidRPr="00151DB2" w:rsidR="00821BB8">
        <w:t xml:space="preserve"> </w:t>
      </w:r>
      <w:r w:rsidRPr="00151DB2">
        <w:t>the</w:t>
      </w:r>
      <w:r w:rsidRPr="00151DB2" w:rsidR="00821BB8">
        <w:t xml:space="preserve"> </w:t>
      </w:r>
      <w:r w:rsidRPr="00151DB2">
        <w:t>breadth</w:t>
      </w:r>
      <w:r w:rsidRPr="00151DB2" w:rsidR="00821BB8">
        <w:t xml:space="preserve"> </w:t>
      </w:r>
      <w:r w:rsidRPr="00151DB2">
        <w:t>of</w:t>
      </w:r>
      <w:r w:rsidRPr="00151DB2" w:rsidR="00821BB8">
        <w:t xml:space="preserve"> </w:t>
      </w:r>
      <w:r w:rsidRPr="00151DB2">
        <w:t>business</w:t>
      </w:r>
      <w:r w:rsidRPr="00151DB2" w:rsidR="00821BB8">
        <w:t xml:space="preserve"> </w:t>
      </w:r>
      <w:r w:rsidRPr="00151DB2">
        <w:t>activity.</w:t>
      </w:r>
      <w:r w:rsidRPr="00151DB2" w:rsidR="00821BB8">
        <w:t xml:space="preserve"> </w:t>
      </w:r>
      <w:r w:rsidRPr="00151DB2">
        <w:t>You</w:t>
      </w:r>
      <w:r w:rsidRPr="00151DB2" w:rsidR="00821BB8">
        <w:t xml:space="preserve"> </w:t>
      </w:r>
      <w:r w:rsidRPr="00151DB2">
        <w:t>need</w:t>
      </w:r>
      <w:r w:rsidRPr="00151DB2" w:rsidR="00821BB8">
        <w:t xml:space="preserve"> </w:t>
      </w:r>
      <w:r w:rsidRPr="00151DB2">
        <w:t>to</w:t>
      </w:r>
      <w:r w:rsidRPr="00151DB2" w:rsidR="00821BB8">
        <w:t xml:space="preserve"> </w:t>
      </w:r>
      <w:r w:rsidRPr="00151DB2">
        <w:t>look</w:t>
      </w:r>
      <w:r w:rsidRPr="00151DB2" w:rsidR="00821BB8">
        <w:t xml:space="preserve"> </w:t>
      </w:r>
      <w:r w:rsidRPr="00151DB2">
        <w:t>at</w:t>
      </w:r>
      <w:r w:rsidRPr="00151DB2" w:rsidR="00821BB8">
        <w:t xml:space="preserve"> </w:t>
      </w:r>
      <w:r w:rsidRPr="00151DB2">
        <w:t>business</w:t>
      </w:r>
      <w:r w:rsidRPr="00151DB2" w:rsidR="00821BB8">
        <w:t xml:space="preserve"> </w:t>
      </w:r>
      <w:r w:rsidRPr="00151DB2" w:rsidR="003F25D7">
        <w:t>taxation</w:t>
      </w:r>
      <w:r w:rsidRPr="00151DB2" w:rsidR="00821BB8">
        <w:t xml:space="preserve"> </w:t>
      </w:r>
      <w:r w:rsidRPr="00151DB2">
        <w:t>in</w:t>
      </w:r>
      <w:r w:rsidRPr="00151DB2" w:rsidR="00821BB8">
        <w:t xml:space="preserve"> </w:t>
      </w:r>
      <w:r w:rsidRPr="00151DB2">
        <w:t>the</w:t>
      </w:r>
      <w:r w:rsidRPr="00151DB2" w:rsidR="00821BB8">
        <w:t xml:space="preserve"> </w:t>
      </w:r>
      <w:r w:rsidRPr="00151DB2">
        <w:t>round.</w:t>
      </w:r>
    </w:p>
    <w:p w:rsidR="0030506E" w:rsidRPr="00151DB2" w:rsidP="0030506E">
      <w:pPr>
        <w:pStyle w:val="Answer"/>
      </w:pPr>
      <w:r>
        <w:t>T</w:t>
      </w:r>
      <w:r w:rsidRPr="00151DB2" w:rsidR="00381ACE">
        <w:t>he</w:t>
      </w:r>
      <w:r w:rsidRPr="00151DB2" w:rsidR="00821BB8">
        <w:t xml:space="preserve"> </w:t>
      </w:r>
      <w:r w:rsidRPr="00151DB2" w:rsidR="00381ACE">
        <w:t>review</w:t>
      </w:r>
      <w:r w:rsidRPr="00151DB2" w:rsidR="00821BB8">
        <w:t xml:space="preserve"> </w:t>
      </w:r>
      <w:r w:rsidRPr="00151DB2" w:rsidR="00381ACE">
        <w:t>and</w:t>
      </w:r>
      <w:r w:rsidRPr="00151DB2" w:rsidR="00821BB8">
        <w:t xml:space="preserve"> </w:t>
      </w:r>
      <w:r w:rsidRPr="00151DB2" w:rsidR="00381ACE">
        <w:t>ongoing</w:t>
      </w:r>
      <w:r w:rsidRPr="00151DB2" w:rsidR="00821BB8">
        <w:t xml:space="preserve"> </w:t>
      </w:r>
      <w:r w:rsidRPr="00151DB2" w:rsidR="00381ACE">
        <w:t>consultation</w:t>
      </w:r>
      <w:r w:rsidRPr="00151DB2" w:rsidR="00821BB8">
        <w:t xml:space="preserve"> </w:t>
      </w:r>
      <w:r w:rsidRPr="00151DB2">
        <w:t>looks</w:t>
      </w:r>
      <w:r w:rsidRPr="00151DB2" w:rsidR="00821BB8">
        <w:t xml:space="preserve"> </w:t>
      </w:r>
      <w:r w:rsidRPr="00151DB2">
        <w:t>at</w:t>
      </w:r>
      <w:r w:rsidRPr="00151DB2" w:rsidR="00821BB8">
        <w:t xml:space="preserve"> </w:t>
      </w:r>
      <w:r w:rsidRPr="00151DB2">
        <w:t>a</w:t>
      </w:r>
      <w:r w:rsidRPr="00151DB2" w:rsidR="00821BB8">
        <w:t xml:space="preserve"> </w:t>
      </w:r>
      <w:r w:rsidRPr="00151DB2">
        <w:t>shorter</w:t>
      </w:r>
      <w:r w:rsidRPr="00151DB2" w:rsidR="00821BB8">
        <w:t xml:space="preserve"> </w:t>
      </w:r>
      <w:r w:rsidRPr="00151DB2">
        <w:t>period</w:t>
      </w:r>
      <w:r w:rsidRPr="00151DB2" w:rsidR="00821BB8">
        <w:t xml:space="preserve"> </w:t>
      </w:r>
      <w:r w:rsidRPr="00151DB2">
        <w:t>of</w:t>
      </w:r>
      <w:r w:rsidRPr="00151DB2" w:rsidR="00821BB8">
        <w:t xml:space="preserve"> </w:t>
      </w:r>
      <w:r w:rsidRPr="00151DB2">
        <w:t>time</w:t>
      </w:r>
      <w:r w:rsidRPr="00151DB2" w:rsidR="00821BB8">
        <w:t xml:space="preserve"> </w:t>
      </w:r>
      <w:r w:rsidRPr="00151DB2">
        <w:t>between</w:t>
      </w:r>
      <w:r w:rsidRPr="00151DB2" w:rsidR="00821BB8">
        <w:t xml:space="preserve"> </w:t>
      </w:r>
      <w:r w:rsidRPr="00151DB2">
        <w:t>reviews,</w:t>
      </w:r>
      <w:r w:rsidRPr="00151DB2" w:rsidR="00821BB8">
        <w:t xml:space="preserve"> </w:t>
      </w:r>
      <w:r w:rsidRPr="00151DB2">
        <w:t>so</w:t>
      </w:r>
      <w:r w:rsidRPr="00151DB2" w:rsidR="00821BB8">
        <w:t xml:space="preserve"> </w:t>
      </w:r>
      <w:r w:rsidRPr="00151DB2">
        <w:t>three</w:t>
      </w:r>
      <w:r w:rsidRPr="00151DB2" w:rsidR="00821BB8">
        <w:t xml:space="preserve"> </w:t>
      </w:r>
      <w:r w:rsidRPr="00151DB2">
        <w:t>years</w:t>
      </w:r>
      <w:r w:rsidRPr="00151DB2" w:rsidR="00821BB8">
        <w:t xml:space="preserve"> </w:t>
      </w:r>
      <w:r w:rsidRPr="00151DB2">
        <w:t>rather</w:t>
      </w:r>
      <w:r w:rsidRPr="00151DB2" w:rsidR="00821BB8">
        <w:t xml:space="preserve"> </w:t>
      </w:r>
      <w:r w:rsidRPr="00151DB2">
        <w:t>than</w:t>
      </w:r>
      <w:r w:rsidRPr="00151DB2" w:rsidR="00821BB8">
        <w:t xml:space="preserve"> </w:t>
      </w:r>
      <w:r w:rsidRPr="00151DB2">
        <w:t>five</w:t>
      </w:r>
      <w:r w:rsidRPr="00151DB2" w:rsidR="00821BB8">
        <w:t xml:space="preserve"> </w:t>
      </w:r>
      <w:r w:rsidRPr="00151DB2">
        <w:t>years,</w:t>
      </w:r>
      <w:r w:rsidRPr="00151DB2" w:rsidR="00821BB8">
        <w:t xml:space="preserve"> </w:t>
      </w:r>
      <w:r w:rsidRPr="00151DB2">
        <w:t>which</w:t>
      </w:r>
      <w:r w:rsidRPr="00151DB2" w:rsidR="00821BB8">
        <w:t xml:space="preserve"> </w:t>
      </w:r>
      <w:r w:rsidRPr="00151DB2">
        <w:t>allows</w:t>
      </w:r>
      <w:r w:rsidRPr="00151DB2" w:rsidR="00821BB8">
        <w:t xml:space="preserve"> </w:t>
      </w:r>
      <w:r w:rsidRPr="00151DB2">
        <w:t>a</w:t>
      </w:r>
      <w:r w:rsidRPr="00151DB2" w:rsidR="00821BB8">
        <w:t xml:space="preserve"> </w:t>
      </w:r>
      <w:r w:rsidRPr="00151DB2">
        <w:t>review</w:t>
      </w:r>
      <w:r w:rsidRPr="00151DB2" w:rsidR="00821BB8">
        <w:t xml:space="preserve"> </w:t>
      </w:r>
      <w:r w:rsidRPr="00151DB2">
        <w:t>to</w:t>
      </w:r>
      <w:r w:rsidRPr="00151DB2" w:rsidR="00821BB8">
        <w:t xml:space="preserve"> </w:t>
      </w:r>
      <w:r w:rsidRPr="00151DB2">
        <w:t>be</w:t>
      </w:r>
      <w:r w:rsidRPr="00151DB2" w:rsidR="00821BB8">
        <w:t xml:space="preserve"> </w:t>
      </w:r>
      <w:r w:rsidRPr="00151DB2">
        <w:t>more</w:t>
      </w:r>
      <w:r w:rsidRPr="00151DB2" w:rsidR="00821BB8">
        <w:t xml:space="preserve"> </w:t>
      </w:r>
      <w:r w:rsidRPr="00151DB2" w:rsidR="001434F0">
        <w:t>responsive</w:t>
      </w:r>
      <w:r w:rsidRPr="00151DB2" w:rsidR="00821BB8">
        <w:t xml:space="preserve"> </w:t>
      </w:r>
      <w:r w:rsidRPr="00151DB2" w:rsidR="001434F0">
        <w:t>to</w:t>
      </w:r>
      <w:r w:rsidRPr="00151DB2" w:rsidR="00821BB8">
        <w:t xml:space="preserve"> </w:t>
      </w:r>
      <w:r w:rsidRPr="00151DB2" w:rsidR="001434F0">
        <w:t>the</w:t>
      </w:r>
      <w:r w:rsidRPr="00151DB2" w:rsidR="00821BB8">
        <w:t xml:space="preserve"> </w:t>
      </w:r>
      <w:r w:rsidRPr="00151DB2" w:rsidR="001434F0">
        <w:t>property</w:t>
      </w:r>
      <w:r w:rsidRPr="00151DB2" w:rsidR="00821BB8">
        <w:t xml:space="preserve"> </w:t>
      </w:r>
      <w:r w:rsidRPr="00151DB2" w:rsidR="001434F0">
        <w:t>market</w:t>
      </w:r>
      <w:r w:rsidRPr="00151DB2" w:rsidR="002930A9">
        <w:t>.</w:t>
      </w:r>
      <w:r w:rsidRPr="00151DB2" w:rsidR="00821BB8">
        <w:t xml:space="preserve"> </w:t>
      </w:r>
      <w:r w:rsidRPr="00151DB2">
        <w:t>This</w:t>
      </w:r>
      <w:r w:rsidRPr="00151DB2" w:rsidR="00821BB8">
        <w:t xml:space="preserve"> </w:t>
      </w:r>
      <w:r w:rsidRPr="00151DB2" w:rsidR="001434F0">
        <w:t>should</w:t>
      </w:r>
      <w:r w:rsidRPr="00151DB2" w:rsidR="00821BB8">
        <w:t xml:space="preserve"> </w:t>
      </w:r>
      <w:r w:rsidRPr="00151DB2" w:rsidR="001434F0">
        <w:t>mean</w:t>
      </w:r>
      <w:r w:rsidRPr="00151DB2" w:rsidR="00821BB8">
        <w:t xml:space="preserve"> </w:t>
      </w:r>
      <w:r w:rsidRPr="00151DB2" w:rsidR="001434F0">
        <w:t>that</w:t>
      </w:r>
      <w:r w:rsidRPr="00151DB2" w:rsidR="00821BB8">
        <w:t xml:space="preserve"> </w:t>
      </w:r>
      <w:r w:rsidRPr="00151DB2" w:rsidR="001434F0">
        <w:t>you</w:t>
      </w:r>
      <w:r w:rsidRPr="00151DB2" w:rsidR="00821BB8">
        <w:t xml:space="preserve"> </w:t>
      </w:r>
      <w:r w:rsidRPr="00151DB2" w:rsidR="003F25D7">
        <w:t>a</w:t>
      </w:r>
      <w:r w:rsidRPr="00151DB2" w:rsidR="001434F0">
        <w:t>re</w:t>
      </w:r>
      <w:r w:rsidRPr="00151DB2" w:rsidR="00821BB8">
        <w:t xml:space="preserve"> </w:t>
      </w:r>
      <w:r w:rsidRPr="00151DB2" w:rsidR="001434F0">
        <w:t>closer</w:t>
      </w:r>
      <w:r w:rsidRPr="00151DB2" w:rsidR="00821BB8">
        <w:t xml:space="preserve"> </w:t>
      </w:r>
      <w:r w:rsidRPr="00151DB2" w:rsidR="001434F0">
        <w:t>to</w:t>
      </w:r>
      <w:r w:rsidRPr="00151DB2" w:rsidR="00821BB8">
        <w:t xml:space="preserve"> </w:t>
      </w:r>
      <w:r w:rsidRPr="00151DB2" w:rsidR="001434F0">
        <w:t>the</w:t>
      </w:r>
      <w:r w:rsidRPr="00151DB2" w:rsidR="00821BB8">
        <w:t xml:space="preserve"> </w:t>
      </w:r>
      <w:r w:rsidRPr="00151DB2" w:rsidR="001434F0">
        <w:t>point</w:t>
      </w:r>
      <w:r w:rsidRPr="00151DB2" w:rsidR="00821BB8">
        <w:t xml:space="preserve"> </w:t>
      </w:r>
      <w:r w:rsidRPr="00151DB2">
        <w:t>at</w:t>
      </w:r>
      <w:r w:rsidRPr="00151DB2" w:rsidR="00821BB8">
        <w:t xml:space="preserve"> </w:t>
      </w:r>
      <w:r w:rsidRPr="00151DB2">
        <w:t>which</w:t>
      </w:r>
      <w:r w:rsidRPr="00151DB2" w:rsidR="00821BB8">
        <w:t xml:space="preserve"> </w:t>
      </w:r>
      <w:r w:rsidRPr="00151DB2">
        <w:t>your</w:t>
      </w:r>
      <w:r w:rsidRPr="00151DB2" w:rsidR="00821BB8">
        <w:t xml:space="preserve"> </w:t>
      </w:r>
      <w:r w:rsidRPr="00151DB2">
        <w:t>review</w:t>
      </w:r>
      <w:r w:rsidRPr="00151DB2" w:rsidR="00821BB8">
        <w:t xml:space="preserve"> </w:t>
      </w:r>
      <w:r w:rsidRPr="00151DB2">
        <w:t>happens</w:t>
      </w:r>
      <w:r w:rsidRPr="00151DB2" w:rsidR="00821BB8">
        <w:t xml:space="preserve"> </w:t>
      </w:r>
      <w:r w:rsidRPr="00151DB2">
        <w:t>from</w:t>
      </w:r>
      <w:r w:rsidRPr="00151DB2" w:rsidR="00821BB8">
        <w:t xml:space="preserve"> </w:t>
      </w:r>
      <w:r w:rsidRPr="00151DB2">
        <w:t>when</w:t>
      </w:r>
      <w:r w:rsidRPr="00151DB2" w:rsidR="00821BB8">
        <w:t xml:space="preserve"> </w:t>
      </w:r>
      <w:r w:rsidRPr="00151DB2" w:rsidR="001434F0">
        <w:t>the</w:t>
      </w:r>
      <w:r w:rsidRPr="00151DB2" w:rsidR="00821BB8">
        <w:t xml:space="preserve"> </w:t>
      </w:r>
      <w:r w:rsidRPr="00151DB2" w:rsidR="001434F0">
        <w:t>bill</w:t>
      </w:r>
      <w:r w:rsidRPr="00151DB2" w:rsidR="00821BB8">
        <w:t xml:space="preserve"> </w:t>
      </w:r>
      <w:r w:rsidRPr="00151DB2">
        <w:t>hits.</w:t>
      </w:r>
      <w:r w:rsidRPr="00151DB2" w:rsidR="00821BB8">
        <w:t xml:space="preserve"> </w:t>
      </w:r>
      <w:r w:rsidRPr="00151DB2">
        <w:t>As</w:t>
      </w:r>
      <w:r w:rsidRPr="00151DB2" w:rsidR="00821BB8">
        <w:t xml:space="preserve"> </w:t>
      </w:r>
      <w:r w:rsidRPr="00151DB2">
        <w:t>I</w:t>
      </w:r>
      <w:r w:rsidRPr="00151DB2" w:rsidR="00821BB8">
        <w:t xml:space="preserve"> </w:t>
      </w:r>
      <w:r w:rsidRPr="00151DB2">
        <w:t>said</w:t>
      </w:r>
      <w:r w:rsidRPr="00151DB2" w:rsidR="00821BB8">
        <w:t xml:space="preserve"> </w:t>
      </w:r>
      <w:r w:rsidRPr="00151DB2">
        <w:t>previously,</w:t>
      </w:r>
      <w:r w:rsidRPr="00151DB2" w:rsidR="00821BB8">
        <w:t xml:space="preserve"> </w:t>
      </w:r>
      <w:r w:rsidRPr="00151DB2">
        <w:t>you</w:t>
      </w:r>
      <w:r w:rsidRPr="00151DB2" w:rsidR="00821BB8">
        <w:t xml:space="preserve"> </w:t>
      </w:r>
      <w:r w:rsidRPr="00151DB2">
        <w:t>have</w:t>
      </w:r>
      <w:r w:rsidRPr="00151DB2" w:rsidR="00821BB8">
        <w:t xml:space="preserve"> </w:t>
      </w:r>
      <w:r w:rsidRPr="00151DB2">
        <w:t>an</w:t>
      </w:r>
      <w:r w:rsidRPr="00151DB2" w:rsidR="00821BB8">
        <w:t xml:space="preserve"> </w:t>
      </w:r>
      <w:r w:rsidRPr="00151DB2">
        <w:t>assessment</w:t>
      </w:r>
      <w:r w:rsidRPr="00151DB2" w:rsidR="00821BB8">
        <w:t xml:space="preserve"> </w:t>
      </w:r>
      <w:r w:rsidRPr="00151DB2">
        <w:t>in</w:t>
      </w:r>
      <w:r w:rsidRPr="00151DB2" w:rsidR="00821BB8">
        <w:t xml:space="preserve"> </w:t>
      </w:r>
      <w:r w:rsidRPr="00151DB2">
        <w:t>2015,</w:t>
      </w:r>
      <w:r w:rsidRPr="00151DB2" w:rsidR="00821BB8">
        <w:t xml:space="preserve"> </w:t>
      </w:r>
      <w:r w:rsidRPr="00151DB2">
        <w:t>the</w:t>
      </w:r>
      <w:r w:rsidRPr="00151DB2" w:rsidR="00821BB8">
        <w:t xml:space="preserve"> </w:t>
      </w:r>
      <w:r w:rsidRPr="00151DB2">
        <w:t>bill</w:t>
      </w:r>
      <w:r w:rsidRPr="00151DB2" w:rsidR="00821BB8">
        <w:t xml:space="preserve"> </w:t>
      </w:r>
      <w:r w:rsidRPr="00151DB2">
        <w:t>then</w:t>
      </w:r>
      <w:r w:rsidRPr="00151DB2" w:rsidR="00821BB8">
        <w:t xml:space="preserve"> </w:t>
      </w:r>
      <w:r w:rsidRPr="00151DB2" w:rsidR="001434F0">
        <w:t>starts</w:t>
      </w:r>
      <w:r w:rsidRPr="00151DB2" w:rsidR="00821BB8">
        <w:t xml:space="preserve"> </w:t>
      </w:r>
      <w:r w:rsidRPr="00151DB2" w:rsidR="001434F0">
        <w:t>in</w:t>
      </w:r>
      <w:r w:rsidRPr="00151DB2" w:rsidR="00821BB8">
        <w:t xml:space="preserve"> </w:t>
      </w:r>
      <w:r w:rsidRPr="00151DB2" w:rsidR="001434F0">
        <w:t>2017</w:t>
      </w:r>
      <w:r w:rsidRPr="00151DB2" w:rsidR="00821BB8">
        <w:t xml:space="preserve"> </w:t>
      </w:r>
      <w:r w:rsidRPr="00151DB2" w:rsidR="001434F0">
        <w:t>and</w:t>
      </w:r>
      <w:r w:rsidRPr="00151DB2">
        <w:t>,</w:t>
      </w:r>
      <w:r w:rsidRPr="00151DB2" w:rsidR="00821BB8">
        <w:t xml:space="preserve"> </w:t>
      </w:r>
      <w:r w:rsidRPr="00151DB2" w:rsidR="001434F0">
        <w:t>by</w:t>
      </w:r>
      <w:r w:rsidRPr="00151DB2" w:rsidR="00821BB8">
        <w:t xml:space="preserve"> </w:t>
      </w:r>
      <w:r w:rsidRPr="00151DB2" w:rsidR="001434F0">
        <w:t>the</w:t>
      </w:r>
      <w:r w:rsidRPr="00151DB2" w:rsidR="00821BB8">
        <w:t xml:space="preserve"> </w:t>
      </w:r>
      <w:r w:rsidRPr="00151DB2" w:rsidR="001434F0">
        <w:t>time</w:t>
      </w:r>
      <w:r w:rsidRPr="00151DB2" w:rsidR="00821BB8">
        <w:t xml:space="preserve"> </w:t>
      </w:r>
      <w:r w:rsidRPr="00151DB2" w:rsidR="001434F0">
        <w:t>you</w:t>
      </w:r>
      <w:r w:rsidRPr="00151DB2" w:rsidR="00821BB8">
        <w:t xml:space="preserve"> </w:t>
      </w:r>
      <w:r w:rsidRPr="00151DB2" w:rsidR="001434F0">
        <w:t>get</w:t>
      </w:r>
      <w:r w:rsidRPr="00151DB2" w:rsidR="00821BB8">
        <w:t xml:space="preserve"> </w:t>
      </w:r>
      <w:r w:rsidRPr="00151DB2" w:rsidR="001434F0">
        <w:t>to</w:t>
      </w:r>
      <w:r w:rsidRPr="00151DB2" w:rsidR="00821BB8">
        <w:t xml:space="preserve"> </w:t>
      </w:r>
      <w:r w:rsidRPr="00151DB2" w:rsidR="001434F0">
        <w:t>the</w:t>
      </w:r>
      <w:r w:rsidRPr="00151DB2" w:rsidR="00821BB8">
        <w:t xml:space="preserve"> </w:t>
      </w:r>
      <w:r w:rsidRPr="00151DB2" w:rsidR="001434F0">
        <w:t>end</w:t>
      </w:r>
      <w:r w:rsidRPr="00151DB2" w:rsidR="00821BB8">
        <w:t xml:space="preserve"> </w:t>
      </w:r>
      <w:r w:rsidRPr="00151DB2" w:rsidR="001434F0">
        <w:t>of</w:t>
      </w:r>
      <w:r w:rsidRPr="00151DB2" w:rsidR="00821BB8">
        <w:t xml:space="preserve"> </w:t>
      </w:r>
      <w:r w:rsidRPr="00151DB2" w:rsidR="001434F0">
        <w:t>the</w:t>
      </w:r>
      <w:r w:rsidRPr="00151DB2" w:rsidR="00821BB8">
        <w:t xml:space="preserve"> </w:t>
      </w:r>
      <w:r w:rsidRPr="00151DB2" w:rsidR="001434F0">
        <w:t>period</w:t>
      </w:r>
      <w:r w:rsidRPr="00151DB2">
        <w:t>,</w:t>
      </w:r>
      <w:r w:rsidRPr="00151DB2" w:rsidR="00821BB8">
        <w:t xml:space="preserve"> </w:t>
      </w:r>
      <w:r w:rsidRPr="00151DB2" w:rsidR="001434F0">
        <w:t>the</w:t>
      </w:r>
      <w:r w:rsidRPr="00151DB2" w:rsidR="00821BB8">
        <w:t xml:space="preserve"> </w:t>
      </w:r>
      <w:r w:rsidRPr="00151DB2" w:rsidR="001434F0">
        <w:t>property</w:t>
      </w:r>
      <w:r w:rsidRPr="00151DB2" w:rsidR="00821BB8">
        <w:t xml:space="preserve"> </w:t>
      </w:r>
      <w:r w:rsidRPr="00151DB2" w:rsidR="001434F0">
        <w:t>market</w:t>
      </w:r>
      <w:r w:rsidRPr="00151DB2" w:rsidR="00821BB8">
        <w:t xml:space="preserve"> </w:t>
      </w:r>
      <w:r w:rsidRPr="00151DB2">
        <w:t>and</w:t>
      </w:r>
      <w:r w:rsidRPr="00151DB2" w:rsidR="00821BB8">
        <w:t xml:space="preserve"> </w:t>
      </w:r>
      <w:r w:rsidRPr="00151DB2">
        <w:t>overall</w:t>
      </w:r>
      <w:r w:rsidRPr="00151DB2" w:rsidR="00821BB8">
        <w:t xml:space="preserve"> </w:t>
      </w:r>
      <w:r w:rsidRPr="00151DB2">
        <w:t>economic</w:t>
      </w:r>
      <w:r w:rsidRPr="00151DB2" w:rsidR="00821BB8">
        <w:t xml:space="preserve"> </w:t>
      </w:r>
      <w:r w:rsidRPr="00151DB2">
        <w:t>conditions</w:t>
      </w:r>
      <w:r w:rsidRPr="00151DB2" w:rsidR="00821BB8">
        <w:t xml:space="preserve"> </w:t>
      </w:r>
      <w:r w:rsidRPr="00151DB2">
        <w:t>bear</w:t>
      </w:r>
      <w:r w:rsidRPr="00151DB2" w:rsidR="00821BB8">
        <w:t xml:space="preserve"> </w:t>
      </w:r>
      <w:r w:rsidRPr="00151DB2">
        <w:t>no</w:t>
      </w:r>
      <w:r w:rsidRPr="00151DB2" w:rsidR="00821BB8">
        <w:t xml:space="preserve"> </w:t>
      </w:r>
      <w:r w:rsidRPr="00151DB2">
        <w:t>resemblance</w:t>
      </w:r>
      <w:r w:rsidRPr="00151DB2" w:rsidR="00821BB8">
        <w:t xml:space="preserve"> </w:t>
      </w:r>
      <w:r w:rsidRPr="00151DB2">
        <w:t>to</w:t>
      </w:r>
      <w:r w:rsidRPr="00151DB2" w:rsidR="00821BB8">
        <w:t xml:space="preserve"> </w:t>
      </w:r>
      <w:r w:rsidRPr="00151DB2">
        <w:t>it.</w:t>
      </w:r>
      <w:r w:rsidRPr="00151DB2" w:rsidR="00821BB8">
        <w:t xml:space="preserve"> </w:t>
      </w:r>
      <w:r w:rsidRPr="00151DB2">
        <w:t>That</w:t>
      </w:r>
      <w:r w:rsidRPr="00151DB2" w:rsidR="00821BB8">
        <w:t xml:space="preserve"> </w:t>
      </w:r>
      <w:r w:rsidRPr="00151DB2">
        <w:t>shortening</w:t>
      </w:r>
      <w:r w:rsidRPr="00151DB2" w:rsidR="00821BB8">
        <w:t xml:space="preserve"> </w:t>
      </w:r>
      <w:r w:rsidRPr="00151DB2">
        <w:t>of</w:t>
      </w:r>
      <w:r w:rsidRPr="00151DB2" w:rsidR="00821BB8">
        <w:t xml:space="preserve"> </w:t>
      </w:r>
      <w:r w:rsidRPr="00151DB2">
        <w:t>the</w:t>
      </w:r>
      <w:r w:rsidRPr="00151DB2" w:rsidR="00821BB8">
        <w:t xml:space="preserve"> </w:t>
      </w:r>
      <w:r w:rsidRPr="00151DB2">
        <w:t>period</w:t>
      </w:r>
      <w:r w:rsidRPr="00151DB2" w:rsidR="00821BB8">
        <w:t xml:space="preserve"> </w:t>
      </w:r>
      <w:r w:rsidRPr="00151DB2">
        <w:t>will</w:t>
      </w:r>
      <w:r w:rsidRPr="00151DB2" w:rsidR="00821BB8">
        <w:t xml:space="preserve"> </w:t>
      </w:r>
      <w:r w:rsidRPr="00151DB2">
        <w:t>help,</w:t>
      </w:r>
      <w:r w:rsidRPr="00151DB2" w:rsidR="00821BB8">
        <w:t xml:space="preserve"> </w:t>
      </w:r>
      <w:r w:rsidRPr="00151DB2">
        <w:t>but</w:t>
      </w:r>
      <w:r w:rsidRPr="00151DB2" w:rsidR="00821BB8">
        <w:t xml:space="preserve"> </w:t>
      </w:r>
      <w:r w:rsidRPr="00151DB2">
        <w:t>you</w:t>
      </w:r>
      <w:r w:rsidRPr="00151DB2" w:rsidR="00821BB8">
        <w:t xml:space="preserve"> </w:t>
      </w:r>
      <w:r w:rsidRPr="00151DB2">
        <w:t>need</w:t>
      </w:r>
      <w:r w:rsidRPr="00151DB2" w:rsidR="00821BB8">
        <w:t xml:space="preserve"> </w:t>
      </w:r>
      <w:r w:rsidRPr="00151DB2">
        <w:t>to</w:t>
      </w:r>
      <w:r w:rsidRPr="00151DB2" w:rsidR="00821BB8">
        <w:t xml:space="preserve"> </w:t>
      </w:r>
      <w:r w:rsidRPr="00151DB2">
        <w:t>foreshorten</w:t>
      </w:r>
      <w:r w:rsidRPr="00151DB2" w:rsidR="00821BB8">
        <w:t xml:space="preserve"> </w:t>
      </w:r>
      <w:r w:rsidRPr="00151DB2">
        <w:t>the</w:t>
      </w:r>
      <w:r w:rsidRPr="00151DB2" w:rsidR="00821BB8">
        <w:t xml:space="preserve"> </w:t>
      </w:r>
      <w:r w:rsidRPr="00151DB2">
        <w:t>period</w:t>
      </w:r>
      <w:r w:rsidRPr="00151DB2" w:rsidR="00821BB8">
        <w:t xml:space="preserve"> </w:t>
      </w:r>
      <w:r w:rsidRPr="00151DB2">
        <w:t>between</w:t>
      </w:r>
      <w:r w:rsidRPr="00151DB2" w:rsidR="00821BB8">
        <w:t xml:space="preserve"> </w:t>
      </w:r>
      <w:r w:rsidRPr="00151DB2">
        <w:t>the</w:t>
      </w:r>
      <w:r w:rsidRPr="00151DB2" w:rsidR="00821BB8">
        <w:t xml:space="preserve"> </w:t>
      </w:r>
      <w:r w:rsidRPr="00151DB2">
        <w:t>assessment</w:t>
      </w:r>
      <w:r w:rsidRPr="00151DB2" w:rsidR="00821BB8">
        <w:t xml:space="preserve"> </w:t>
      </w:r>
      <w:r w:rsidRPr="00151DB2">
        <w:t>and</w:t>
      </w:r>
      <w:r w:rsidRPr="00151DB2" w:rsidR="00821BB8">
        <w:t xml:space="preserve"> </w:t>
      </w:r>
      <w:r w:rsidRPr="00151DB2">
        <w:t>the</w:t>
      </w:r>
      <w:r w:rsidRPr="00151DB2" w:rsidR="00821BB8">
        <w:t xml:space="preserve"> </w:t>
      </w:r>
      <w:r w:rsidRPr="00151DB2">
        <w:t>bill</w:t>
      </w:r>
      <w:r w:rsidRPr="00151DB2" w:rsidR="00821BB8">
        <w:t xml:space="preserve"> </w:t>
      </w:r>
      <w:r w:rsidRPr="00151DB2">
        <w:t>coming</w:t>
      </w:r>
      <w:r w:rsidRPr="00151DB2" w:rsidR="00821BB8">
        <w:t xml:space="preserve"> </w:t>
      </w:r>
      <w:r w:rsidRPr="00151DB2">
        <w:t>in.</w:t>
      </w:r>
    </w:p>
    <w:p w:rsidR="001434F0" w:rsidRPr="00151DB2" w:rsidP="0030506E">
      <w:pPr>
        <w:pStyle w:val="Answer"/>
      </w:pPr>
      <w:r w:rsidRPr="00151DB2">
        <w:t>More</w:t>
      </w:r>
      <w:r w:rsidRPr="00151DB2" w:rsidR="00821BB8">
        <w:t xml:space="preserve"> </w:t>
      </w:r>
      <w:r w:rsidRPr="00151DB2">
        <w:t>broadly,</w:t>
      </w:r>
      <w:r w:rsidRPr="00151DB2" w:rsidR="00821BB8">
        <w:t xml:space="preserve"> </w:t>
      </w:r>
      <w:r w:rsidRPr="00151DB2">
        <w:t>you</w:t>
      </w:r>
      <w:r w:rsidRPr="00151DB2" w:rsidR="00821BB8">
        <w:t xml:space="preserve"> </w:t>
      </w:r>
      <w:r w:rsidRPr="00151DB2">
        <w:t>need</w:t>
      </w:r>
      <w:r w:rsidRPr="00151DB2" w:rsidR="00821BB8">
        <w:t xml:space="preserve"> </w:t>
      </w:r>
      <w:r w:rsidRPr="00151DB2">
        <w:t>that</w:t>
      </w:r>
      <w:r w:rsidRPr="00151DB2" w:rsidR="00821BB8">
        <w:t xml:space="preserve"> </w:t>
      </w:r>
      <w:r w:rsidRPr="00151DB2">
        <w:t>root</w:t>
      </w:r>
      <w:r w:rsidRPr="00151DB2" w:rsidR="003843E9">
        <w:noBreakHyphen/>
      </w:r>
      <w:r w:rsidRPr="00151DB2">
        <w:t>and</w:t>
      </w:r>
      <w:r w:rsidRPr="00151DB2" w:rsidR="003843E9">
        <w:noBreakHyphen/>
      </w:r>
      <w:r w:rsidRPr="00151DB2">
        <w:t>branch</w:t>
      </w:r>
      <w:r w:rsidRPr="00151DB2" w:rsidR="00821BB8">
        <w:t xml:space="preserve"> </w:t>
      </w:r>
      <w:r w:rsidRPr="00151DB2">
        <w:t>reform</w:t>
      </w:r>
      <w:r w:rsidRPr="00151DB2" w:rsidR="00821BB8">
        <w:t xml:space="preserve"> </w:t>
      </w:r>
      <w:r w:rsidRPr="00151DB2">
        <w:t>of</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that</w:t>
      </w:r>
      <w:r w:rsidRPr="00151DB2" w:rsidR="00821BB8">
        <w:t xml:space="preserve"> </w:t>
      </w:r>
      <w:r w:rsidRPr="00151DB2">
        <w:t>was</w:t>
      </w:r>
      <w:r w:rsidRPr="00151DB2" w:rsidR="00821BB8">
        <w:t xml:space="preserve"> </w:t>
      </w:r>
      <w:r w:rsidRPr="00151DB2">
        <w:t>promised</w:t>
      </w:r>
      <w:r w:rsidRPr="00151DB2" w:rsidR="00821BB8">
        <w:t xml:space="preserve"> </w:t>
      </w:r>
      <w:r w:rsidRPr="00151DB2">
        <w:t>in</w:t>
      </w:r>
      <w:r w:rsidRPr="00151DB2" w:rsidR="00821BB8">
        <w:t xml:space="preserve"> </w:t>
      </w:r>
      <w:r w:rsidRPr="00151DB2">
        <w:t>2010</w:t>
      </w:r>
      <w:r w:rsidRPr="00151DB2" w:rsidR="00821BB8">
        <w:t xml:space="preserve"> </w:t>
      </w:r>
      <w:r w:rsidRPr="00151DB2">
        <w:t>and</w:t>
      </w:r>
      <w:r w:rsidRPr="00151DB2" w:rsidR="00821BB8">
        <w:t xml:space="preserve"> </w:t>
      </w:r>
      <w:r w:rsidRPr="00151DB2">
        <w:t>2015</w:t>
      </w:r>
      <w:r w:rsidRPr="00151DB2" w:rsidR="00821BB8">
        <w:t xml:space="preserve"> </w:t>
      </w:r>
      <w:r w:rsidRPr="00151DB2">
        <w:t>to</w:t>
      </w:r>
      <w:r w:rsidRPr="00151DB2" w:rsidR="00821BB8">
        <w:t xml:space="preserve"> </w:t>
      </w:r>
      <w:r w:rsidRPr="00151DB2">
        <w:t>be</w:t>
      </w:r>
      <w:r w:rsidRPr="00151DB2" w:rsidR="00821BB8">
        <w:t xml:space="preserve"> </w:t>
      </w:r>
      <w:r w:rsidRPr="00151DB2">
        <w:t>able</w:t>
      </w:r>
      <w:r w:rsidRPr="00151DB2" w:rsidR="00821BB8">
        <w:t xml:space="preserve"> </w:t>
      </w:r>
      <w:r w:rsidRPr="00151DB2">
        <w:t>to</w:t>
      </w:r>
      <w:r w:rsidRPr="00151DB2" w:rsidR="00821BB8">
        <w:t xml:space="preserve"> </w:t>
      </w:r>
      <w:r w:rsidRPr="00151DB2">
        <w:t>look</w:t>
      </w:r>
      <w:r w:rsidRPr="00151DB2" w:rsidR="00821BB8">
        <w:t xml:space="preserve"> </w:t>
      </w:r>
      <w:r w:rsidRPr="00151DB2">
        <w:t>at</w:t>
      </w:r>
      <w:r w:rsidRPr="00151DB2" w:rsidR="00821BB8">
        <w:t xml:space="preserve"> </w:t>
      </w:r>
      <w:r w:rsidRPr="00151DB2">
        <w:t>how</w:t>
      </w:r>
      <w:r w:rsidRPr="00151DB2" w:rsidR="00821BB8">
        <w:t xml:space="preserve"> </w:t>
      </w:r>
      <w:r w:rsidRPr="00151DB2">
        <w:t>you</w:t>
      </w:r>
      <w:r w:rsidRPr="00151DB2" w:rsidR="00821BB8">
        <w:t xml:space="preserve"> </w:t>
      </w:r>
      <w:r w:rsidRPr="00151DB2">
        <w:t>rebalance</w:t>
      </w:r>
      <w:r w:rsidRPr="00151DB2" w:rsidR="00821BB8">
        <w:t xml:space="preserve"> </w:t>
      </w:r>
      <w:r w:rsidRPr="00151DB2">
        <w:t>the</w:t>
      </w:r>
      <w:r w:rsidRPr="00151DB2" w:rsidR="00821BB8">
        <w:t xml:space="preserve"> </w:t>
      </w:r>
      <w:r w:rsidRPr="00151DB2">
        <w:t>economy</w:t>
      </w:r>
      <w:r w:rsidRPr="00151DB2" w:rsidR="00821BB8">
        <w:t xml:space="preserve"> </w:t>
      </w:r>
      <w:r w:rsidRPr="00151DB2">
        <w:t>and</w:t>
      </w:r>
      <w:r w:rsidRPr="00151DB2" w:rsidR="00821BB8">
        <w:t xml:space="preserve"> </w:t>
      </w:r>
      <w:r w:rsidRPr="00151DB2">
        <w:t>make</w:t>
      </w:r>
      <w:r w:rsidRPr="00151DB2" w:rsidR="00821BB8">
        <w:t xml:space="preserve"> </w:t>
      </w:r>
      <w:r w:rsidRPr="00151DB2">
        <w:t>sure</w:t>
      </w:r>
      <w:r w:rsidRPr="00151DB2" w:rsidR="00821BB8">
        <w:t xml:space="preserve"> </w:t>
      </w:r>
      <w:r w:rsidRPr="00151DB2">
        <w:t>you</w:t>
      </w:r>
      <w:r w:rsidRPr="00151DB2" w:rsidR="00821BB8">
        <w:t xml:space="preserve"> </w:t>
      </w:r>
      <w:r w:rsidRPr="00151DB2">
        <w:t>are</w:t>
      </w:r>
      <w:r w:rsidRPr="00151DB2" w:rsidR="00821BB8">
        <w:t xml:space="preserve"> </w:t>
      </w:r>
      <w:r w:rsidRPr="00151DB2">
        <w:t>raising</w:t>
      </w:r>
      <w:r w:rsidRPr="00151DB2" w:rsidR="00821BB8">
        <w:t xml:space="preserve"> </w:t>
      </w:r>
      <w:r w:rsidRPr="00151DB2">
        <w:t>money</w:t>
      </w:r>
      <w:r w:rsidRPr="00151DB2" w:rsidR="00821BB8">
        <w:t xml:space="preserve"> </w:t>
      </w:r>
      <w:r w:rsidRPr="00151DB2">
        <w:t>across</w:t>
      </w:r>
      <w:r w:rsidRPr="00151DB2" w:rsidR="00821BB8">
        <w:t xml:space="preserve"> </w:t>
      </w:r>
      <w:r w:rsidRPr="00151DB2">
        <w:t>an</w:t>
      </w:r>
      <w:r w:rsidRPr="00151DB2" w:rsidR="00821BB8">
        <w:t xml:space="preserve"> </w:t>
      </w:r>
      <w:r w:rsidRPr="00151DB2">
        <w:t>economy</w:t>
      </w:r>
      <w:r w:rsidRPr="00151DB2" w:rsidR="00821BB8">
        <w:t xml:space="preserve"> </w:t>
      </w:r>
      <w:r w:rsidRPr="00151DB2">
        <w:t>that</w:t>
      </w:r>
      <w:r w:rsidRPr="00151DB2" w:rsidR="00821BB8">
        <w:t xml:space="preserve"> </w:t>
      </w:r>
      <w:r w:rsidRPr="00151DB2">
        <w:t>is</w:t>
      </w:r>
      <w:r w:rsidRPr="00151DB2" w:rsidR="00821BB8">
        <w:t xml:space="preserve"> </w:t>
      </w:r>
      <w:r w:rsidRPr="00151DB2">
        <w:t>2</w:t>
      </w:r>
      <w:r w:rsidRPr="00151DB2">
        <w:t>1st</w:t>
      </w:r>
      <w:r w:rsidRPr="00151DB2" w:rsidR="00821BB8">
        <w:t xml:space="preserve"> </w:t>
      </w:r>
      <w:r w:rsidRPr="00151DB2">
        <w:t>century</w:t>
      </w:r>
      <w:r w:rsidRPr="00151DB2" w:rsidR="00821BB8">
        <w:t xml:space="preserve"> </w:t>
      </w:r>
      <w:r w:rsidRPr="00151DB2">
        <w:t>rather</w:t>
      </w:r>
      <w:r w:rsidRPr="00151DB2" w:rsidR="00821BB8">
        <w:t xml:space="preserve"> </w:t>
      </w:r>
      <w:r w:rsidRPr="00151DB2">
        <w:t>than</w:t>
      </w:r>
      <w:r w:rsidRPr="00151DB2" w:rsidR="00821BB8">
        <w:t xml:space="preserve"> </w:t>
      </w:r>
      <w:r w:rsidRPr="00151DB2">
        <w:t>something</w:t>
      </w:r>
      <w:r w:rsidRPr="00151DB2" w:rsidR="00821BB8">
        <w:t xml:space="preserve"> </w:t>
      </w:r>
      <w:r w:rsidRPr="00151DB2">
        <w:t>that</w:t>
      </w:r>
      <w:r w:rsidRPr="00151DB2" w:rsidR="00821BB8">
        <w:t xml:space="preserve"> </w:t>
      </w:r>
      <w:r w:rsidRPr="00151DB2">
        <w:t>was</w:t>
      </w:r>
      <w:r w:rsidRPr="00151DB2" w:rsidR="00821BB8">
        <w:t xml:space="preserve"> </w:t>
      </w:r>
      <w:r w:rsidRPr="00151DB2">
        <w:t>set</w:t>
      </w:r>
      <w:r w:rsidRPr="00151DB2" w:rsidR="00821BB8">
        <w:t xml:space="preserve"> </w:t>
      </w:r>
      <w:r w:rsidRPr="00151DB2">
        <w:t>in</w:t>
      </w:r>
      <w:r w:rsidRPr="00151DB2" w:rsidR="00821BB8">
        <w:t xml:space="preserve"> </w:t>
      </w:r>
      <w:r w:rsidRPr="00151DB2">
        <w:t>the</w:t>
      </w:r>
      <w:r w:rsidRPr="00151DB2" w:rsidR="00821BB8">
        <w:t xml:space="preserve"> </w:t>
      </w:r>
      <w:r w:rsidRPr="00151DB2">
        <w:t>1980s.</w:t>
      </w:r>
    </w:p>
    <w:p w:rsidR="00D748F5" w:rsidRPr="00151DB2" w:rsidP="001434F0">
      <w:pPr>
        <w:pStyle w:val="Answer"/>
      </w:pPr>
      <w:sdt>
        <w:sdtPr>
          <w:alias w:val="Witness"/>
          <w:id w:val="1226412390"/>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t>My first p</w:t>
      </w:r>
      <w:r w:rsidRPr="00151DB2" w:rsidR="00FF1AA6">
        <w:t>oint</w:t>
      </w:r>
      <w:r w:rsidRPr="00151DB2" w:rsidR="00821BB8">
        <w:t xml:space="preserve"> </w:t>
      </w:r>
      <w:r w:rsidRPr="00151DB2" w:rsidR="00FF1AA6">
        <w:t>is</w:t>
      </w:r>
      <w:r w:rsidRPr="00151DB2" w:rsidR="00821BB8">
        <w:t xml:space="preserve"> </w:t>
      </w:r>
      <w:r w:rsidRPr="00151DB2" w:rsidR="00FF1AA6">
        <w:t>that</w:t>
      </w:r>
      <w:r w:rsidRPr="00151DB2" w:rsidR="00821BB8">
        <w:t xml:space="preserve"> </w:t>
      </w:r>
      <w:r w:rsidRPr="00151DB2" w:rsidR="00FF1AA6">
        <w:t>the</w:t>
      </w:r>
      <w:r w:rsidRPr="00151DB2" w:rsidR="00821BB8">
        <w:t xml:space="preserve"> </w:t>
      </w:r>
      <w:r w:rsidRPr="00151DB2" w:rsidR="00FF1AA6">
        <w:t>Government</w:t>
      </w:r>
      <w:r w:rsidRPr="00151DB2" w:rsidR="00821BB8">
        <w:t xml:space="preserve"> </w:t>
      </w:r>
      <w:r w:rsidRPr="00151DB2" w:rsidR="00FF1AA6">
        <w:t>made</w:t>
      </w:r>
      <w:r w:rsidRPr="00151DB2" w:rsidR="00821BB8">
        <w:t xml:space="preserve"> </w:t>
      </w:r>
      <w:r w:rsidRPr="00151DB2" w:rsidR="00FF1AA6">
        <w:t>a</w:t>
      </w:r>
      <w:r w:rsidRPr="00151DB2" w:rsidR="00821BB8">
        <w:t xml:space="preserve"> </w:t>
      </w:r>
      <w:r w:rsidRPr="00151DB2" w:rsidR="00FF1AA6">
        <w:t>manifesto</w:t>
      </w:r>
      <w:r w:rsidRPr="00151DB2" w:rsidR="00821BB8">
        <w:t xml:space="preserve"> </w:t>
      </w:r>
      <w:r w:rsidRPr="00151DB2" w:rsidR="00FF1AA6">
        <w:t>commitment</w:t>
      </w:r>
      <w:r w:rsidRPr="00151DB2" w:rsidR="00821BB8">
        <w:t xml:space="preserve"> </w:t>
      </w:r>
      <w:r w:rsidRPr="00151DB2" w:rsidR="00FF1AA6">
        <w:t>that</w:t>
      </w:r>
      <w:r w:rsidRPr="00151DB2" w:rsidR="00821BB8">
        <w:t xml:space="preserve"> </w:t>
      </w:r>
      <w:r w:rsidRPr="00151DB2" w:rsidR="00FF1AA6">
        <w:t>it</w:t>
      </w:r>
      <w:r w:rsidRPr="00151DB2" w:rsidR="00821BB8">
        <w:t xml:space="preserve"> </w:t>
      </w:r>
      <w:r w:rsidRPr="00151DB2" w:rsidR="00FF1AA6">
        <w:t>would</w:t>
      </w:r>
      <w:r w:rsidRPr="00151DB2" w:rsidR="00821BB8">
        <w:t xml:space="preserve"> </w:t>
      </w:r>
      <w:r w:rsidRPr="00151DB2" w:rsidR="00FF1AA6">
        <w:t>reduce</w:t>
      </w:r>
      <w:r w:rsidRPr="00151DB2" w:rsidR="00821BB8">
        <w:t xml:space="preserve"> </w:t>
      </w:r>
      <w:r w:rsidRPr="00151DB2" w:rsidR="00FF1AA6">
        <w:t>the</w:t>
      </w:r>
      <w:r w:rsidRPr="00151DB2" w:rsidR="00821BB8">
        <w:t xml:space="preserve"> </w:t>
      </w:r>
      <w:r w:rsidRPr="00151DB2" w:rsidR="00FF1AA6">
        <w:t>burden</w:t>
      </w:r>
      <w:r w:rsidRPr="00151DB2" w:rsidR="00821BB8">
        <w:t xml:space="preserve"> </w:t>
      </w:r>
      <w:r w:rsidRPr="00151DB2" w:rsidR="00FF1AA6">
        <w:t>of</w:t>
      </w:r>
      <w:r w:rsidRPr="00151DB2" w:rsidR="00821BB8">
        <w:t xml:space="preserve"> </w:t>
      </w:r>
      <w:r w:rsidRPr="00151DB2" w:rsidR="00FF1AA6">
        <w:t>business</w:t>
      </w:r>
      <w:r w:rsidRPr="00151DB2" w:rsidR="00821BB8">
        <w:t xml:space="preserve"> </w:t>
      </w:r>
      <w:r w:rsidRPr="00151DB2" w:rsidR="00FF1AA6">
        <w:t>rates.</w:t>
      </w:r>
      <w:r w:rsidRPr="00151DB2" w:rsidR="00821BB8">
        <w:t xml:space="preserve"> </w:t>
      </w:r>
      <w:r w:rsidRPr="00151DB2" w:rsidR="00FF1AA6">
        <w:t>As</w:t>
      </w:r>
      <w:r w:rsidRPr="00151DB2" w:rsidR="00821BB8">
        <w:t xml:space="preserve"> </w:t>
      </w:r>
      <w:r w:rsidRPr="00151DB2" w:rsidR="00FF1AA6">
        <w:t>part</w:t>
      </w:r>
      <w:r w:rsidRPr="00151DB2" w:rsidR="00821BB8">
        <w:t xml:space="preserve"> </w:t>
      </w:r>
      <w:r w:rsidRPr="00151DB2" w:rsidR="00FF1AA6">
        <w:t>of</w:t>
      </w:r>
      <w:r w:rsidRPr="00151DB2" w:rsidR="00821BB8">
        <w:t xml:space="preserve"> </w:t>
      </w:r>
      <w:r w:rsidRPr="00151DB2" w:rsidR="00FF1AA6">
        <w:t>the</w:t>
      </w:r>
      <w:r w:rsidRPr="00151DB2" w:rsidR="00821BB8">
        <w:t xml:space="preserve"> </w:t>
      </w:r>
      <w:r w:rsidRPr="00151DB2" w:rsidR="00FF1AA6">
        <w:t>review,</w:t>
      </w:r>
      <w:r w:rsidRPr="00151DB2" w:rsidR="00821BB8">
        <w:t xml:space="preserve"> </w:t>
      </w:r>
      <w:r w:rsidRPr="00151DB2" w:rsidR="00FF1AA6">
        <w:t>the</w:t>
      </w:r>
      <w:r w:rsidRPr="00151DB2" w:rsidR="00821BB8">
        <w:t xml:space="preserve"> </w:t>
      </w:r>
      <w:r w:rsidRPr="00151DB2" w:rsidR="003F25D7">
        <w:t>scope</w:t>
      </w:r>
      <w:r w:rsidRPr="00151DB2" w:rsidR="00821BB8">
        <w:t xml:space="preserve"> </w:t>
      </w:r>
      <w:r w:rsidRPr="00151DB2" w:rsidR="00FF1AA6">
        <w:t>of</w:t>
      </w:r>
      <w:r w:rsidRPr="00151DB2" w:rsidR="00821BB8">
        <w:t xml:space="preserve"> </w:t>
      </w:r>
      <w:r w:rsidRPr="00151DB2" w:rsidR="00FF1AA6">
        <w:t>the</w:t>
      </w:r>
      <w:r w:rsidRPr="00151DB2" w:rsidR="00821BB8">
        <w:t xml:space="preserve"> </w:t>
      </w:r>
      <w:r w:rsidRPr="00151DB2" w:rsidR="00FF1AA6">
        <w:t>review</w:t>
      </w:r>
      <w:r w:rsidRPr="00151DB2" w:rsidR="00821BB8">
        <w:t xml:space="preserve"> </w:t>
      </w:r>
      <w:r w:rsidRPr="00151DB2" w:rsidR="00FF1AA6">
        <w:t>was</w:t>
      </w:r>
      <w:r w:rsidRPr="00151DB2" w:rsidR="00821BB8">
        <w:t xml:space="preserve"> </w:t>
      </w:r>
      <w:r w:rsidRPr="00151DB2" w:rsidR="00FF1AA6">
        <w:t>that</w:t>
      </w:r>
      <w:r w:rsidRPr="00151DB2" w:rsidR="00821BB8">
        <w:t xml:space="preserve"> </w:t>
      </w:r>
      <w:r w:rsidRPr="00151DB2" w:rsidR="00FF1AA6">
        <w:t>the</w:t>
      </w:r>
      <w:r w:rsidRPr="00151DB2" w:rsidR="00821BB8">
        <w:t xml:space="preserve"> </w:t>
      </w:r>
      <w:r w:rsidRPr="00151DB2" w:rsidR="003F25D7">
        <w:t>burden</w:t>
      </w:r>
      <w:r w:rsidRPr="00151DB2" w:rsidR="00821BB8">
        <w:t xml:space="preserve"> </w:t>
      </w:r>
      <w:r w:rsidRPr="00151DB2" w:rsidR="00FF1AA6">
        <w:t>of</w:t>
      </w:r>
      <w:r w:rsidRPr="00151DB2" w:rsidR="00821BB8">
        <w:t xml:space="preserve"> </w:t>
      </w:r>
      <w:r w:rsidRPr="00151DB2" w:rsidR="00FF1AA6">
        <w:t>business</w:t>
      </w:r>
      <w:r w:rsidRPr="00151DB2" w:rsidR="00821BB8">
        <w:t xml:space="preserve"> </w:t>
      </w:r>
      <w:r w:rsidRPr="00151DB2" w:rsidR="003F25D7">
        <w:t>rates</w:t>
      </w:r>
      <w:r w:rsidRPr="00151DB2" w:rsidR="00821BB8">
        <w:t xml:space="preserve"> </w:t>
      </w:r>
      <w:r w:rsidRPr="00151DB2" w:rsidR="003F25D7">
        <w:t>would</w:t>
      </w:r>
      <w:r w:rsidRPr="00151DB2" w:rsidR="00821BB8">
        <w:t xml:space="preserve"> </w:t>
      </w:r>
      <w:r w:rsidRPr="00151DB2" w:rsidR="00FF1AA6">
        <w:t>be</w:t>
      </w:r>
      <w:r w:rsidRPr="00151DB2" w:rsidR="00821BB8">
        <w:t xml:space="preserve"> </w:t>
      </w:r>
      <w:r w:rsidRPr="00151DB2" w:rsidR="00FF1AA6">
        <w:t>reduced.</w:t>
      </w:r>
      <w:r w:rsidRPr="00151DB2" w:rsidR="00821BB8">
        <w:t xml:space="preserve"> </w:t>
      </w:r>
      <w:r w:rsidRPr="00151DB2" w:rsidR="00FF1AA6">
        <w:t>That</w:t>
      </w:r>
      <w:r w:rsidRPr="00151DB2" w:rsidR="00821BB8">
        <w:t xml:space="preserve"> </w:t>
      </w:r>
      <w:r w:rsidRPr="00151DB2" w:rsidR="00C8075A">
        <w:t>review</w:t>
      </w:r>
      <w:r w:rsidRPr="00151DB2" w:rsidR="00821BB8">
        <w:t xml:space="preserve"> </w:t>
      </w:r>
      <w:r w:rsidRPr="00151DB2" w:rsidR="00FF1AA6">
        <w:t>outcome</w:t>
      </w:r>
      <w:r w:rsidRPr="00151DB2" w:rsidR="00821BB8">
        <w:t xml:space="preserve"> </w:t>
      </w:r>
      <w:r w:rsidRPr="00151DB2" w:rsidR="00FF1AA6">
        <w:t>needs</w:t>
      </w:r>
      <w:r w:rsidRPr="00151DB2" w:rsidR="00821BB8">
        <w:t xml:space="preserve"> </w:t>
      </w:r>
      <w:r w:rsidRPr="00151DB2" w:rsidR="00FF1AA6">
        <w:t>to</w:t>
      </w:r>
      <w:r w:rsidRPr="00151DB2" w:rsidR="00821BB8">
        <w:t xml:space="preserve"> </w:t>
      </w:r>
      <w:r w:rsidRPr="00151DB2" w:rsidR="00FF1AA6">
        <w:t>live</w:t>
      </w:r>
      <w:r w:rsidRPr="00151DB2" w:rsidR="00821BB8">
        <w:t xml:space="preserve"> </w:t>
      </w:r>
      <w:r w:rsidRPr="00151DB2" w:rsidR="00FF1AA6">
        <w:t>up</w:t>
      </w:r>
      <w:r w:rsidRPr="00151DB2" w:rsidR="00821BB8">
        <w:t xml:space="preserve"> </w:t>
      </w:r>
      <w:r w:rsidRPr="00151DB2" w:rsidR="00FF1AA6">
        <w:t>to</w:t>
      </w:r>
      <w:r w:rsidRPr="00151DB2" w:rsidR="00821BB8">
        <w:t xml:space="preserve"> </w:t>
      </w:r>
      <w:r w:rsidRPr="00151DB2" w:rsidR="00FF1AA6">
        <w:t>those</w:t>
      </w:r>
      <w:r w:rsidRPr="00151DB2" w:rsidR="00821BB8">
        <w:t xml:space="preserve"> </w:t>
      </w:r>
      <w:r w:rsidRPr="00151DB2" w:rsidR="00FF1AA6">
        <w:t>commitments.</w:t>
      </w:r>
      <w:r w:rsidRPr="00151DB2" w:rsidR="00821BB8">
        <w:t xml:space="preserve"> </w:t>
      </w:r>
    </w:p>
    <w:p w:rsidR="00C8075A" w:rsidRPr="00151DB2" w:rsidP="001434F0">
      <w:pPr>
        <w:pStyle w:val="Answer"/>
      </w:pPr>
      <w:r w:rsidRPr="00151DB2">
        <w:t>My</w:t>
      </w:r>
      <w:r w:rsidRPr="00151DB2" w:rsidR="00821BB8">
        <w:t xml:space="preserve"> </w:t>
      </w:r>
      <w:r w:rsidRPr="00151DB2">
        <w:t>second</w:t>
      </w:r>
      <w:r w:rsidRPr="00151DB2" w:rsidR="00821BB8">
        <w:t xml:space="preserve"> </w:t>
      </w:r>
      <w:r w:rsidRPr="00151DB2">
        <w:t>point</w:t>
      </w:r>
      <w:r w:rsidRPr="00151DB2" w:rsidR="00821BB8">
        <w:t xml:space="preserve"> </w:t>
      </w:r>
      <w:r w:rsidRPr="00151DB2">
        <w:t>reinforces</w:t>
      </w:r>
      <w:r w:rsidRPr="00151DB2" w:rsidR="00821BB8">
        <w:t xml:space="preserve"> </w:t>
      </w:r>
      <w:r w:rsidRPr="00151DB2">
        <w:t>what</w:t>
      </w:r>
      <w:r w:rsidRPr="00151DB2" w:rsidR="00821BB8">
        <w:t xml:space="preserve"> </w:t>
      </w:r>
      <w:r w:rsidRPr="00151DB2">
        <w:t>Kate</w:t>
      </w:r>
      <w:r w:rsidRPr="00151DB2" w:rsidR="00821BB8">
        <w:t xml:space="preserve"> </w:t>
      </w:r>
      <w:r w:rsidRPr="00151DB2">
        <w:t>said.</w:t>
      </w:r>
      <w:r w:rsidRPr="00151DB2" w:rsidR="00821BB8">
        <w:t xml:space="preserve"> </w:t>
      </w:r>
      <w:r w:rsidRPr="00151DB2">
        <w:t>Part</w:t>
      </w:r>
      <w:r w:rsidRPr="00151DB2" w:rsidR="00821BB8">
        <w:t xml:space="preserve"> </w:t>
      </w:r>
      <w:r w:rsidRPr="00151DB2">
        <w:t>of</w:t>
      </w:r>
      <w:r w:rsidRPr="00151DB2" w:rsidR="00821BB8">
        <w:t xml:space="preserve"> </w:t>
      </w:r>
      <w:r w:rsidRPr="00151DB2">
        <w:t>the</w:t>
      </w:r>
      <w:r w:rsidRPr="00151DB2" w:rsidR="00821BB8">
        <w:t xml:space="preserve"> </w:t>
      </w:r>
      <w:r w:rsidRPr="00151DB2">
        <w:t>biggest</w:t>
      </w:r>
      <w:r w:rsidRPr="00151DB2" w:rsidR="00821BB8">
        <w:t xml:space="preserve"> </w:t>
      </w:r>
      <w:r w:rsidRPr="00151DB2">
        <w:t>issue</w:t>
      </w:r>
      <w:r w:rsidRPr="00151DB2" w:rsidR="00821BB8">
        <w:t xml:space="preserve"> </w:t>
      </w:r>
      <w:r w:rsidRPr="00151DB2">
        <w:t>facing</w:t>
      </w:r>
      <w:r w:rsidRPr="00151DB2" w:rsidR="00821BB8">
        <w:t xml:space="preserve"> </w:t>
      </w:r>
      <w:r w:rsidRPr="00151DB2">
        <w:t>high</w:t>
      </w:r>
      <w:r w:rsidRPr="00151DB2" w:rsidR="00821BB8">
        <w:t xml:space="preserve"> </w:t>
      </w:r>
      <w:r w:rsidRPr="00151DB2">
        <w:t>streets</w:t>
      </w:r>
      <w:r w:rsidRPr="00151DB2" w:rsidR="00821BB8">
        <w:t xml:space="preserve"> </w:t>
      </w:r>
      <w:r w:rsidRPr="00151DB2">
        <w:t>and</w:t>
      </w:r>
      <w:r w:rsidRPr="00151DB2" w:rsidR="00821BB8">
        <w:t xml:space="preserve"> </w:t>
      </w:r>
      <w:r w:rsidRPr="00151DB2">
        <w:t>town</w:t>
      </w:r>
      <w:r w:rsidRPr="00151DB2" w:rsidR="00821BB8">
        <w:t xml:space="preserve"> </w:t>
      </w:r>
      <w:r w:rsidRPr="00151DB2">
        <w:t>centres</w:t>
      </w:r>
      <w:r w:rsidRPr="00151DB2" w:rsidR="00821BB8">
        <w:t xml:space="preserve"> </w:t>
      </w:r>
      <w:r w:rsidRPr="00151DB2">
        <w:t>is</w:t>
      </w:r>
      <w:r w:rsidRPr="00151DB2" w:rsidR="00821BB8">
        <w:t xml:space="preserve"> </w:t>
      </w:r>
      <w:r w:rsidRPr="00151DB2">
        <w:t>that</w:t>
      </w:r>
      <w:r w:rsidRPr="00151DB2" w:rsidR="00821BB8">
        <w:t xml:space="preserve"> </w:t>
      </w:r>
      <w:r w:rsidRPr="00151DB2">
        <w:t>we</w:t>
      </w:r>
      <w:r w:rsidRPr="00151DB2" w:rsidR="00821BB8">
        <w:t xml:space="preserve"> </w:t>
      </w:r>
      <w:r w:rsidRPr="00151DB2">
        <w:t>have</w:t>
      </w:r>
      <w:r w:rsidRPr="00151DB2" w:rsidR="00821BB8">
        <w:t xml:space="preserve"> </w:t>
      </w:r>
      <w:r w:rsidRPr="00151DB2">
        <w:t>a</w:t>
      </w:r>
      <w:r w:rsidRPr="00151DB2" w:rsidR="00821BB8">
        <w:t xml:space="preserve"> </w:t>
      </w:r>
      <w:r w:rsidRPr="00151DB2" w:rsidR="00AF2DB0">
        <w:t xml:space="preserve">current </w:t>
      </w:r>
      <w:r w:rsidRPr="00151DB2">
        <w:t>business</w:t>
      </w:r>
      <w:r w:rsidRPr="00151DB2" w:rsidR="00821BB8">
        <w:t xml:space="preserve"> </w:t>
      </w:r>
      <w:r w:rsidRPr="00151DB2">
        <w:t>rate</w:t>
      </w:r>
      <w:r w:rsidR="00AF2DB0">
        <w:t>s</w:t>
      </w:r>
      <w:r w:rsidRPr="00151DB2" w:rsidR="00821BB8">
        <w:t xml:space="preserve"> </w:t>
      </w:r>
      <w:r w:rsidRPr="00151DB2">
        <w:t>bill</w:t>
      </w:r>
      <w:r w:rsidRPr="00151DB2" w:rsidR="00821BB8">
        <w:t xml:space="preserve"> </w:t>
      </w:r>
      <w:r w:rsidRPr="00151DB2">
        <w:t>that</w:t>
      </w:r>
      <w:r w:rsidRPr="00151DB2" w:rsidR="00821BB8">
        <w:t xml:space="preserve"> </w:t>
      </w:r>
      <w:r w:rsidRPr="00151DB2">
        <w:t>is</w:t>
      </w:r>
      <w:r w:rsidRPr="00151DB2" w:rsidR="00821BB8">
        <w:t xml:space="preserve"> </w:t>
      </w:r>
      <w:r w:rsidRPr="00151DB2">
        <w:t>completely</w:t>
      </w:r>
      <w:r w:rsidRPr="00151DB2" w:rsidR="00821BB8">
        <w:t xml:space="preserve"> </w:t>
      </w:r>
      <w:r w:rsidRPr="00151DB2">
        <w:t>out</w:t>
      </w:r>
      <w:r w:rsidRPr="00151DB2" w:rsidR="00821BB8">
        <w:t xml:space="preserve"> </w:t>
      </w:r>
      <w:r w:rsidRPr="00151DB2">
        <w:t>of</w:t>
      </w:r>
      <w:r w:rsidRPr="00151DB2" w:rsidR="00821BB8">
        <w:t xml:space="preserve"> </w:t>
      </w:r>
      <w:r w:rsidRPr="00151DB2">
        <w:t>line</w:t>
      </w:r>
      <w:r w:rsidRPr="00151DB2" w:rsidR="00821BB8">
        <w:t xml:space="preserve"> </w:t>
      </w:r>
      <w:r w:rsidRPr="00151DB2">
        <w:t>with</w:t>
      </w:r>
      <w:r w:rsidRPr="00151DB2" w:rsidR="00821BB8">
        <w:t xml:space="preserve"> </w:t>
      </w:r>
      <w:r w:rsidRPr="00151DB2">
        <w:t>the</w:t>
      </w:r>
      <w:r w:rsidRPr="00151DB2" w:rsidR="00821BB8">
        <w:t xml:space="preserve"> </w:t>
      </w:r>
      <w:r w:rsidRPr="00151DB2">
        <w:t>market</w:t>
      </w:r>
      <w:r w:rsidRPr="00151DB2" w:rsidR="00821BB8">
        <w:t xml:space="preserve"> </w:t>
      </w:r>
      <w:r w:rsidRPr="00151DB2">
        <w:t>realities</w:t>
      </w:r>
      <w:r w:rsidRPr="00151DB2" w:rsidR="00821BB8">
        <w:t xml:space="preserve"> </w:t>
      </w:r>
      <w:r w:rsidRPr="00151DB2">
        <w:t>of</w:t>
      </w:r>
      <w:r w:rsidRPr="00151DB2" w:rsidR="00821BB8">
        <w:t xml:space="preserve"> </w:t>
      </w:r>
      <w:r w:rsidRPr="00151DB2">
        <w:t>the</w:t>
      </w:r>
      <w:r w:rsidRPr="00151DB2" w:rsidR="00821BB8">
        <w:t xml:space="preserve"> </w:t>
      </w:r>
      <w:r w:rsidRPr="00151DB2">
        <w:t>underlying</w:t>
      </w:r>
      <w:r w:rsidRPr="00151DB2" w:rsidR="00821BB8">
        <w:t xml:space="preserve"> </w:t>
      </w:r>
      <w:r w:rsidRPr="00151DB2">
        <w:t>rent</w:t>
      </w:r>
      <w:r w:rsidRPr="00151DB2" w:rsidR="00821BB8">
        <w:t xml:space="preserve"> </w:t>
      </w:r>
      <w:r w:rsidRPr="00151DB2">
        <w:t>of</w:t>
      </w:r>
      <w:r w:rsidRPr="00151DB2" w:rsidR="00821BB8">
        <w:t xml:space="preserve"> </w:t>
      </w:r>
      <w:r w:rsidRPr="00151DB2">
        <w:t>those</w:t>
      </w:r>
      <w:r w:rsidRPr="00151DB2" w:rsidR="00821BB8">
        <w:t xml:space="preserve"> </w:t>
      </w:r>
      <w:r w:rsidRPr="00151DB2">
        <w:t>properties.</w:t>
      </w:r>
      <w:r w:rsidRPr="00151DB2" w:rsidR="00D748F5">
        <w:t xml:space="preserve"> </w:t>
      </w:r>
      <w:r w:rsidRPr="00151DB2">
        <w:t>T</w:t>
      </w:r>
      <w:r w:rsidRPr="00151DB2">
        <w:t>he</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bill</w:t>
      </w:r>
      <w:r w:rsidRPr="00151DB2" w:rsidR="00821BB8">
        <w:t xml:space="preserve"> </w:t>
      </w:r>
      <w:r w:rsidRPr="00151DB2">
        <w:t>is</w:t>
      </w:r>
      <w:r w:rsidRPr="00151DB2" w:rsidR="00821BB8">
        <w:t xml:space="preserve"> </w:t>
      </w:r>
      <w:r w:rsidRPr="00151DB2">
        <w:t>supposed</w:t>
      </w:r>
      <w:r w:rsidRPr="00151DB2" w:rsidR="00821BB8">
        <w:t xml:space="preserve"> </w:t>
      </w:r>
      <w:r w:rsidRPr="00151DB2">
        <w:t>to</w:t>
      </w:r>
      <w:r w:rsidRPr="00151DB2" w:rsidR="00821BB8">
        <w:t xml:space="preserve"> </w:t>
      </w:r>
      <w:r w:rsidRPr="00151DB2">
        <w:t>be</w:t>
      </w:r>
      <w:r w:rsidRPr="00151DB2" w:rsidR="00821BB8">
        <w:t xml:space="preserve"> </w:t>
      </w:r>
      <w:r w:rsidRPr="00151DB2">
        <w:t>half</w:t>
      </w:r>
      <w:r w:rsidRPr="00151DB2" w:rsidR="00821BB8">
        <w:t xml:space="preserve"> </w:t>
      </w:r>
      <w:r w:rsidRPr="00151DB2">
        <w:t>of</w:t>
      </w:r>
      <w:r w:rsidRPr="00151DB2" w:rsidR="00821BB8">
        <w:t xml:space="preserve"> </w:t>
      </w:r>
      <w:r w:rsidRPr="00151DB2">
        <w:t>the</w:t>
      </w:r>
      <w:r w:rsidRPr="00151DB2" w:rsidR="00821BB8">
        <w:t xml:space="preserve"> </w:t>
      </w:r>
      <w:r w:rsidRPr="00151DB2">
        <w:t>market</w:t>
      </w:r>
      <w:r w:rsidRPr="00151DB2" w:rsidR="00821BB8">
        <w:t xml:space="preserve"> </w:t>
      </w:r>
      <w:r w:rsidRPr="00151DB2">
        <w:t>rent</w:t>
      </w:r>
      <w:r w:rsidRPr="00151DB2">
        <w:t>.</w:t>
      </w:r>
      <w:r w:rsidRPr="00151DB2" w:rsidR="00821BB8">
        <w:t xml:space="preserve"> </w:t>
      </w:r>
      <w:r w:rsidRPr="00151DB2">
        <w:t>Because</w:t>
      </w:r>
      <w:r w:rsidRPr="00151DB2" w:rsidR="00821BB8">
        <w:t xml:space="preserve"> </w:t>
      </w:r>
      <w:r w:rsidRPr="00151DB2">
        <w:t>the</w:t>
      </w:r>
      <w:r w:rsidRPr="00151DB2" w:rsidR="00821BB8">
        <w:t xml:space="preserve"> </w:t>
      </w:r>
      <w:r w:rsidRPr="00151DB2">
        <w:t>gap</w:t>
      </w:r>
      <w:r w:rsidRPr="00151DB2" w:rsidR="00821BB8">
        <w:t xml:space="preserve"> </w:t>
      </w:r>
      <w:r w:rsidRPr="00151DB2">
        <w:t>between</w:t>
      </w:r>
      <w:r w:rsidRPr="00151DB2" w:rsidR="00821BB8">
        <w:t xml:space="preserve"> </w:t>
      </w:r>
      <w:r w:rsidRPr="00151DB2">
        <w:t>valuations</w:t>
      </w:r>
      <w:r w:rsidRPr="00151DB2" w:rsidR="00821BB8">
        <w:t xml:space="preserve"> </w:t>
      </w:r>
      <w:r w:rsidRPr="00151DB2">
        <w:t>is</w:t>
      </w:r>
      <w:r w:rsidRPr="00151DB2" w:rsidR="00821BB8">
        <w:t xml:space="preserve"> </w:t>
      </w:r>
      <w:r w:rsidRPr="00151DB2" w:rsidR="00E640FF">
        <w:t>so</w:t>
      </w:r>
      <w:r w:rsidRPr="00151DB2" w:rsidR="00821BB8">
        <w:t xml:space="preserve"> </w:t>
      </w:r>
      <w:r w:rsidRPr="00151DB2">
        <w:t>long,</w:t>
      </w:r>
      <w:r w:rsidRPr="00151DB2" w:rsidR="00821BB8">
        <w:t xml:space="preserve"> </w:t>
      </w:r>
      <w:r w:rsidRPr="00151DB2">
        <w:t>we</w:t>
      </w:r>
      <w:r w:rsidRPr="00151DB2" w:rsidR="00821BB8">
        <w:t xml:space="preserve"> </w:t>
      </w:r>
      <w:r w:rsidRPr="00151DB2">
        <w:t>are</w:t>
      </w:r>
      <w:r w:rsidRPr="00151DB2" w:rsidR="00821BB8">
        <w:t xml:space="preserve"> </w:t>
      </w:r>
      <w:r w:rsidRPr="00151DB2" w:rsidR="003F25D7">
        <w:t>still</w:t>
      </w:r>
      <w:r w:rsidRPr="00151DB2" w:rsidR="00821BB8">
        <w:t xml:space="preserve"> </w:t>
      </w:r>
      <w:r w:rsidRPr="00151DB2">
        <w:t>based</w:t>
      </w:r>
      <w:r w:rsidRPr="00151DB2" w:rsidR="00821BB8">
        <w:t xml:space="preserve"> </w:t>
      </w:r>
      <w:r w:rsidRPr="00151DB2">
        <w:t>on</w:t>
      </w:r>
      <w:r w:rsidRPr="00151DB2" w:rsidR="00821BB8">
        <w:t xml:space="preserve"> </w:t>
      </w:r>
      <w:r w:rsidRPr="00151DB2">
        <w:t>valuations</w:t>
      </w:r>
      <w:r w:rsidRPr="00151DB2" w:rsidR="00821BB8">
        <w:t xml:space="preserve"> </w:t>
      </w:r>
      <w:r w:rsidRPr="00151DB2">
        <w:t>that</w:t>
      </w:r>
      <w:r w:rsidRPr="00151DB2" w:rsidR="00821BB8">
        <w:t xml:space="preserve"> </w:t>
      </w:r>
      <w:r w:rsidRPr="00151DB2">
        <w:t>were</w:t>
      </w:r>
      <w:r w:rsidRPr="00151DB2" w:rsidR="00821BB8">
        <w:t xml:space="preserve"> </w:t>
      </w:r>
      <w:r w:rsidRPr="00151DB2">
        <w:t>assessed</w:t>
      </w:r>
      <w:r w:rsidRPr="00151DB2" w:rsidR="00821BB8">
        <w:t xml:space="preserve"> </w:t>
      </w:r>
      <w:r w:rsidRPr="00151DB2">
        <w:t>in</w:t>
      </w:r>
      <w:r w:rsidRPr="00151DB2" w:rsidR="00821BB8">
        <w:t xml:space="preserve"> </w:t>
      </w:r>
      <w:r w:rsidRPr="00151DB2">
        <w:t>2015.</w:t>
      </w:r>
      <w:r w:rsidRPr="00151DB2" w:rsidR="00821BB8">
        <w:t xml:space="preserve"> </w:t>
      </w:r>
      <w:r w:rsidRPr="00151DB2">
        <w:t>Estimations</w:t>
      </w:r>
      <w:r w:rsidRPr="00151DB2" w:rsidR="00821BB8">
        <w:t xml:space="preserve"> </w:t>
      </w:r>
      <w:r w:rsidRPr="00151DB2">
        <w:t>are</w:t>
      </w:r>
      <w:r w:rsidRPr="00151DB2" w:rsidR="00821BB8">
        <w:t xml:space="preserve"> </w:t>
      </w:r>
      <w:r w:rsidRPr="00151DB2">
        <w:t>that</w:t>
      </w:r>
      <w:r w:rsidRPr="00151DB2" w:rsidR="00821BB8">
        <w:t xml:space="preserve"> </w:t>
      </w:r>
      <w:r w:rsidRPr="00151DB2">
        <w:t>the</w:t>
      </w:r>
      <w:r w:rsidRPr="00151DB2" w:rsidR="00821BB8">
        <w:t xml:space="preserve"> </w:t>
      </w:r>
      <w:r w:rsidRPr="00151DB2">
        <w:t>market</w:t>
      </w:r>
      <w:r w:rsidRPr="00151DB2" w:rsidR="00821BB8">
        <w:t xml:space="preserve"> </w:t>
      </w:r>
      <w:r w:rsidRPr="00151DB2">
        <w:t>value</w:t>
      </w:r>
      <w:r w:rsidRPr="00151DB2" w:rsidR="00821BB8">
        <w:t xml:space="preserve"> </w:t>
      </w:r>
      <w:r w:rsidRPr="00151DB2">
        <w:t>of</w:t>
      </w:r>
      <w:r w:rsidRPr="00151DB2" w:rsidR="00821BB8">
        <w:t xml:space="preserve"> </w:t>
      </w:r>
      <w:r w:rsidRPr="00151DB2">
        <w:t>those</w:t>
      </w:r>
      <w:r w:rsidRPr="00151DB2" w:rsidR="00821BB8">
        <w:t xml:space="preserve"> </w:t>
      </w:r>
      <w:r w:rsidRPr="00151DB2">
        <w:t>properties,</w:t>
      </w:r>
      <w:r w:rsidRPr="00151DB2" w:rsidR="00821BB8">
        <w:t xml:space="preserve"> </w:t>
      </w:r>
      <w:r w:rsidRPr="00151DB2">
        <w:t>certainly</w:t>
      </w:r>
      <w:r w:rsidRPr="00151DB2" w:rsidR="00821BB8">
        <w:t xml:space="preserve"> </w:t>
      </w:r>
      <w:r w:rsidRPr="00151DB2">
        <w:t>in</w:t>
      </w:r>
      <w:r w:rsidRPr="00151DB2" w:rsidR="00821BB8">
        <w:t xml:space="preserve"> </w:t>
      </w:r>
      <w:r w:rsidRPr="00151DB2">
        <w:t>retail—I</w:t>
      </w:r>
      <w:r w:rsidRPr="00151DB2" w:rsidR="00821BB8">
        <w:t xml:space="preserve"> </w:t>
      </w:r>
      <w:r w:rsidRPr="00151DB2">
        <w:t>do</w:t>
      </w:r>
      <w:r w:rsidRPr="00151DB2" w:rsidR="00821BB8">
        <w:t xml:space="preserve"> </w:t>
      </w:r>
      <w:r w:rsidRPr="00151DB2">
        <w:t>not</w:t>
      </w:r>
      <w:r w:rsidRPr="00151DB2" w:rsidR="00821BB8">
        <w:t xml:space="preserve"> </w:t>
      </w:r>
      <w:r w:rsidRPr="00151DB2">
        <w:t>know</w:t>
      </w:r>
      <w:r w:rsidRPr="00151DB2" w:rsidR="00821BB8">
        <w:t xml:space="preserve"> </w:t>
      </w:r>
      <w:r w:rsidRPr="00151DB2">
        <w:t>about</w:t>
      </w:r>
      <w:r w:rsidRPr="00151DB2" w:rsidR="00821BB8">
        <w:t xml:space="preserve"> </w:t>
      </w:r>
      <w:r w:rsidRPr="00151DB2">
        <w:t>hospitality—has</w:t>
      </w:r>
      <w:r w:rsidRPr="00151DB2" w:rsidR="00821BB8">
        <w:t xml:space="preserve"> </w:t>
      </w:r>
      <w:r w:rsidRPr="00151DB2">
        <w:t>fallen</w:t>
      </w:r>
      <w:r w:rsidRPr="00151DB2" w:rsidR="00821BB8">
        <w:t xml:space="preserve"> </w:t>
      </w:r>
      <w:r w:rsidRPr="00151DB2">
        <w:t>between</w:t>
      </w:r>
      <w:r w:rsidRPr="00151DB2" w:rsidR="00821BB8">
        <w:t xml:space="preserve"> </w:t>
      </w:r>
      <w:r w:rsidRPr="00151DB2">
        <w:t>30%</w:t>
      </w:r>
      <w:r w:rsidRPr="00151DB2" w:rsidR="00821BB8">
        <w:t xml:space="preserve"> </w:t>
      </w:r>
      <w:r w:rsidRPr="00151DB2">
        <w:t>and</w:t>
      </w:r>
      <w:r w:rsidRPr="00151DB2" w:rsidR="00821BB8">
        <w:t xml:space="preserve"> </w:t>
      </w:r>
      <w:r w:rsidRPr="00151DB2">
        <w:t>40%</w:t>
      </w:r>
      <w:r w:rsidRPr="00151DB2" w:rsidR="00821BB8">
        <w:t xml:space="preserve"> </w:t>
      </w:r>
      <w:r w:rsidRPr="00151DB2">
        <w:t>since</w:t>
      </w:r>
      <w:r w:rsidRPr="00151DB2" w:rsidR="00821BB8">
        <w:t xml:space="preserve"> </w:t>
      </w:r>
      <w:r w:rsidRPr="00151DB2">
        <w:t>2015.</w:t>
      </w:r>
      <w:r w:rsidRPr="00151DB2" w:rsidR="00821BB8">
        <w:t xml:space="preserve"> </w:t>
      </w:r>
      <w:r w:rsidRPr="00151DB2">
        <w:t>How</w:t>
      </w:r>
      <w:r w:rsidRPr="00151DB2" w:rsidR="00821BB8">
        <w:t xml:space="preserve"> </w:t>
      </w:r>
      <w:r w:rsidRPr="00151DB2">
        <w:t>we</w:t>
      </w:r>
      <w:r w:rsidRPr="00151DB2" w:rsidR="00821BB8">
        <w:t xml:space="preserve"> </w:t>
      </w:r>
      <w:r w:rsidRPr="00151DB2">
        <w:t>get</w:t>
      </w:r>
      <w:r w:rsidRPr="00151DB2" w:rsidR="00821BB8">
        <w:t xml:space="preserve"> </w:t>
      </w:r>
      <w:r w:rsidRPr="00151DB2">
        <w:t>the</w:t>
      </w:r>
      <w:r w:rsidRPr="00151DB2" w:rsidR="00821BB8">
        <w:t xml:space="preserve"> </w:t>
      </w:r>
      <w:r w:rsidRPr="00151DB2">
        <w:t>market</w:t>
      </w:r>
      <w:r w:rsidRPr="00151DB2" w:rsidR="00821BB8">
        <w:t xml:space="preserve"> </w:t>
      </w:r>
      <w:r w:rsidRPr="00151DB2">
        <w:t>reality</w:t>
      </w:r>
      <w:r w:rsidRPr="00151DB2" w:rsidR="00821BB8">
        <w:t xml:space="preserve"> </w:t>
      </w:r>
      <w:r w:rsidRPr="00151DB2">
        <w:t>into</w:t>
      </w:r>
      <w:r w:rsidRPr="00151DB2" w:rsidR="00821BB8">
        <w:t xml:space="preserve"> </w:t>
      </w:r>
      <w:r w:rsidRPr="00151DB2">
        <w:t>the</w:t>
      </w:r>
      <w:r w:rsidRPr="00151DB2" w:rsidR="00821BB8">
        <w:t xml:space="preserve"> </w:t>
      </w:r>
      <w:r w:rsidRPr="00151DB2">
        <w:t>system</w:t>
      </w:r>
      <w:r w:rsidRPr="00151DB2" w:rsidR="00821BB8">
        <w:t xml:space="preserve"> </w:t>
      </w:r>
      <w:r w:rsidRPr="00151DB2">
        <w:t>much</w:t>
      </w:r>
      <w:r w:rsidRPr="00151DB2" w:rsidR="00821BB8">
        <w:t xml:space="preserve"> </w:t>
      </w:r>
      <w:r w:rsidRPr="00151DB2">
        <w:t>more</w:t>
      </w:r>
      <w:r w:rsidRPr="00151DB2" w:rsidR="00821BB8">
        <w:t xml:space="preserve"> </w:t>
      </w:r>
      <w:r w:rsidRPr="00151DB2">
        <w:t>quickly</w:t>
      </w:r>
      <w:r w:rsidRPr="00151DB2" w:rsidR="00821BB8">
        <w:t xml:space="preserve"> </w:t>
      </w:r>
      <w:r w:rsidRPr="00151DB2">
        <w:t>has</w:t>
      </w:r>
      <w:r w:rsidRPr="00151DB2" w:rsidR="00821BB8">
        <w:t xml:space="preserve"> </w:t>
      </w:r>
      <w:r w:rsidRPr="00151DB2">
        <w:t>to</w:t>
      </w:r>
      <w:r w:rsidRPr="00151DB2" w:rsidR="00821BB8">
        <w:t xml:space="preserve"> </w:t>
      </w:r>
      <w:r w:rsidRPr="00151DB2">
        <w:t>be</w:t>
      </w:r>
      <w:r w:rsidRPr="00151DB2" w:rsidR="00821BB8">
        <w:t xml:space="preserve"> </w:t>
      </w:r>
      <w:r w:rsidRPr="00151DB2">
        <w:t>an</w:t>
      </w:r>
      <w:r w:rsidRPr="00151DB2" w:rsidR="00821BB8">
        <w:t xml:space="preserve"> </w:t>
      </w:r>
      <w:r w:rsidRPr="00151DB2">
        <w:t>outcome</w:t>
      </w:r>
      <w:r w:rsidRPr="00151DB2" w:rsidR="00821BB8">
        <w:t xml:space="preserve"> </w:t>
      </w:r>
      <w:r w:rsidRPr="00151DB2">
        <w:t>of</w:t>
      </w:r>
      <w:r w:rsidRPr="00151DB2" w:rsidR="00821BB8">
        <w:t xml:space="preserve"> </w:t>
      </w:r>
      <w:r w:rsidRPr="00151DB2">
        <w:t>the</w:t>
      </w:r>
      <w:r w:rsidRPr="00151DB2" w:rsidR="00821BB8">
        <w:t xml:space="preserve"> </w:t>
      </w:r>
      <w:r w:rsidRPr="00151DB2">
        <w:t>review</w:t>
      </w:r>
      <w:r w:rsidRPr="00151DB2" w:rsidR="00821BB8">
        <w:t xml:space="preserve"> </w:t>
      </w:r>
      <w:r w:rsidRPr="00151DB2">
        <w:t>along</w:t>
      </w:r>
      <w:r w:rsidRPr="00151DB2" w:rsidR="00821BB8">
        <w:t xml:space="preserve"> </w:t>
      </w:r>
      <w:r w:rsidRPr="00151DB2">
        <w:t>with</w:t>
      </w:r>
      <w:r w:rsidRPr="00151DB2" w:rsidR="00821BB8">
        <w:t xml:space="preserve"> </w:t>
      </w:r>
      <w:r w:rsidRPr="00151DB2">
        <w:t>reducing</w:t>
      </w:r>
      <w:r w:rsidRPr="00151DB2" w:rsidR="00821BB8">
        <w:t xml:space="preserve"> </w:t>
      </w:r>
      <w:r w:rsidRPr="00151DB2">
        <w:t>the</w:t>
      </w:r>
      <w:r w:rsidRPr="00151DB2" w:rsidR="00821BB8">
        <w:t xml:space="preserve"> </w:t>
      </w:r>
      <w:r w:rsidRPr="00151DB2">
        <w:t>burden.</w:t>
      </w:r>
    </w:p>
    <w:p w:rsidR="00125558" w:rsidRPr="00151DB2" w:rsidP="001434F0">
      <w:pPr>
        <w:pStyle w:val="Answer"/>
      </w:pPr>
      <w:r w:rsidRPr="00151DB2">
        <w:t>The</w:t>
      </w:r>
      <w:r w:rsidRPr="00151DB2" w:rsidR="00821BB8">
        <w:t xml:space="preserve"> </w:t>
      </w:r>
      <w:r w:rsidRPr="00151DB2">
        <w:t>other</w:t>
      </w:r>
      <w:r w:rsidRPr="00151DB2" w:rsidR="00821BB8">
        <w:t xml:space="preserve"> </w:t>
      </w:r>
      <w:r w:rsidRPr="00151DB2">
        <w:t>more</w:t>
      </w:r>
      <w:r w:rsidRPr="00151DB2" w:rsidR="00821BB8">
        <w:t xml:space="preserve"> </w:t>
      </w:r>
      <w:r w:rsidRPr="00151DB2">
        <w:t>granular</w:t>
      </w:r>
      <w:r w:rsidRPr="00151DB2" w:rsidR="00821BB8">
        <w:t xml:space="preserve"> </w:t>
      </w:r>
      <w:r w:rsidRPr="00151DB2">
        <w:t>point</w:t>
      </w:r>
      <w:r w:rsidRPr="00151DB2" w:rsidR="00821BB8">
        <w:t xml:space="preserve"> </w:t>
      </w:r>
      <w:r w:rsidRPr="00151DB2">
        <w:t>is</w:t>
      </w:r>
      <w:r w:rsidRPr="00151DB2" w:rsidR="00A17F97">
        <w:t>,</w:t>
      </w:r>
      <w:r w:rsidRPr="00151DB2" w:rsidR="00821BB8">
        <w:t xml:space="preserve"> </w:t>
      </w:r>
      <w:r w:rsidRPr="00151DB2">
        <w:t>whatever</w:t>
      </w:r>
      <w:r w:rsidRPr="00151DB2" w:rsidR="00821BB8">
        <w:t xml:space="preserve"> </w:t>
      </w:r>
      <w:r w:rsidRPr="00151DB2">
        <w:t>they</w:t>
      </w:r>
      <w:r w:rsidRPr="00151DB2" w:rsidR="00821BB8">
        <w:t xml:space="preserve"> </w:t>
      </w:r>
      <w:r w:rsidRPr="00151DB2" w:rsidR="00A17F97">
        <w:t>announce</w:t>
      </w:r>
      <w:r w:rsidRPr="00151DB2" w:rsidR="00821BB8">
        <w:t xml:space="preserve"> </w:t>
      </w:r>
      <w:r w:rsidR="00AF2DB0">
        <w:t>at</w:t>
      </w:r>
      <w:r w:rsidRPr="00151DB2" w:rsidR="00821BB8">
        <w:t xml:space="preserve"> </w:t>
      </w:r>
      <w:r w:rsidRPr="00151DB2">
        <w:t>the</w:t>
      </w:r>
      <w:r w:rsidRPr="00151DB2" w:rsidR="00821BB8">
        <w:t xml:space="preserve"> </w:t>
      </w:r>
      <w:r w:rsidRPr="00151DB2">
        <w:t>end</w:t>
      </w:r>
      <w:r w:rsidRPr="00151DB2" w:rsidR="00821BB8">
        <w:t xml:space="preserve"> </w:t>
      </w:r>
      <w:r w:rsidRPr="00151DB2">
        <w:t>of</w:t>
      </w:r>
      <w:r w:rsidRPr="00151DB2" w:rsidR="00821BB8">
        <w:t xml:space="preserve"> </w:t>
      </w:r>
      <w:r w:rsidRPr="00151DB2">
        <w:t>this</w:t>
      </w:r>
      <w:r w:rsidRPr="00151DB2" w:rsidR="00821BB8">
        <w:t xml:space="preserve"> </w:t>
      </w:r>
      <w:r w:rsidRPr="00151DB2">
        <w:t>yea</w:t>
      </w:r>
      <w:r w:rsidRPr="00151DB2" w:rsidR="00A17F97">
        <w:t>r,</w:t>
      </w:r>
      <w:r w:rsidRPr="00151DB2" w:rsidR="00821BB8">
        <w:t xml:space="preserve"> </w:t>
      </w:r>
      <w:r w:rsidRPr="00151DB2" w:rsidR="00A17F97">
        <w:t>in</w:t>
      </w:r>
      <w:r w:rsidRPr="00151DB2" w:rsidR="00821BB8">
        <w:t xml:space="preserve"> </w:t>
      </w:r>
      <w:r w:rsidRPr="00151DB2" w:rsidR="00A17F97">
        <w:t>autumn</w:t>
      </w:r>
      <w:r w:rsidRPr="00151DB2" w:rsidR="00821BB8">
        <w:t xml:space="preserve"> </w:t>
      </w:r>
      <w:r w:rsidRPr="00151DB2" w:rsidR="00A17F97">
        <w:t>or</w:t>
      </w:r>
      <w:r w:rsidRPr="00151DB2" w:rsidR="00821BB8">
        <w:t xml:space="preserve"> </w:t>
      </w:r>
      <w:r w:rsidRPr="00151DB2" w:rsidR="00A17F97">
        <w:t>whatever</w:t>
      </w:r>
      <w:r w:rsidRPr="00151DB2" w:rsidR="00821BB8">
        <w:t xml:space="preserve"> </w:t>
      </w:r>
      <w:r w:rsidRPr="00151DB2" w:rsidR="00A17F97">
        <w:t>they</w:t>
      </w:r>
      <w:r w:rsidRPr="00151DB2" w:rsidR="00821BB8">
        <w:t xml:space="preserve"> </w:t>
      </w:r>
      <w:r w:rsidRPr="00151DB2" w:rsidR="00A17F97">
        <w:t>have</w:t>
      </w:r>
      <w:r w:rsidRPr="00151DB2" w:rsidR="00821BB8">
        <w:t xml:space="preserve"> </w:t>
      </w:r>
      <w:r w:rsidRPr="00151DB2" w:rsidR="00A17F97">
        <w:t>said,</w:t>
      </w:r>
      <w:r w:rsidRPr="00151DB2" w:rsidR="00821BB8">
        <w:t xml:space="preserve"> </w:t>
      </w:r>
      <w:r w:rsidRPr="00151DB2" w:rsidR="003F25D7">
        <w:t>will</w:t>
      </w:r>
      <w:r w:rsidRPr="00151DB2" w:rsidR="00821BB8">
        <w:t xml:space="preserve"> </w:t>
      </w:r>
      <w:r w:rsidRPr="00151DB2">
        <w:t>take</w:t>
      </w:r>
      <w:r w:rsidRPr="00151DB2" w:rsidR="00821BB8">
        <w:t xml:space="preserve"> </w:t>
      </w:r>
      <w:r w:rsidRPr="00151DB2">
        <w:t>time</w:t>
      </w:r>
      <w:r w:rsidRPr="00151DB2" w:rsidR="00821BB8">
        <w:t xml:space="preserve"> </w:t>
      </w:r>
      <w:r w:rsidRPr="00151DB2">
        <w:t>to</w:t>
      </w:r>
      <w:r w:rsidRPr="00151DB2" w:rsidR="00821BB8">
        <w:t xml:space="preserve"> </w:t>
      </w:r>
      <w:r w:rsidRPr="00151DB2">
        <w:t>implement</w:t>
      </w:r>
      <w:r w:rsidRPr="00151DB2" w:rsidR="00A17F97">
        <w:t>.</w:t>
      </w:r>
      <w:r w:rsidRPr="00151DB2" w:rsidR="00821BB8">
        <w:t xml:space="preserve"> </w:t>
      </w:r>
      <w:r w:rsidRPr="00151DB2" w:rsidR="00D748F5">
        <w:t>T</w:t>
      </w:r>
      <w:r w:rsidRPr="00151DB2">
        <w:t>here</w:t>
      </w:r>
      <w:r w:rsidRPr="00151DB2" w:rsidR="00821BB8">
        <w:t xml:space="preserve"> </w:t>
      </w:r>
      <w:r w:rsidRPr="00151DB2">
        <w:t>is</w:t>
      </w:r>
      <w:r w:rsidRPr="00151DB2" w:rsidR="00821BB8">
        <w:t xml:space="preserve"> </w:t>
      </w:r>
      <w:r w:rsidRPr="00151DB2">
        <w:t>a</w:t>
      </w:r>
      <w:r w:rsidRPr="00151DB2" w:rsidR="00821BB8">
        <w:t xml:space="preserve"> </w:t>
      </w:r>
      <w:r w:rsidRPr="00151DB2">
        <w:t>gap</w:t>
      </w:r>
      <w:r w:rsidRPr="00151DB2" w:rsidR="00821BB8">
        <w:t xml:space="preserve"> </w:t>
      </w:r>
      <w:r w:rsidRPr="00151DB2">
        <w:t>for</w:t>
      </w:r>
      <w:r w:rsidRPr="00151DB2" w:rsidR="00821BB8">
        <w:t xml:space="preserve"> </w:t>
      </w:r>
      <w:r w:rsidRPr="00151DB2">
        <w:t>which</w:t>
      </w:r>
      <w:r w:rsidRPr="00151DB2" w:rsidR="00821BB8">
        <w:t xml:space="preserve"> </w:t>
      </w:r>
      <w:r w:rsidRPr="00151DB2">
        <w:t>we</w:t>
      </w:r>
      <w:r w:rsidRPr="00151DB2" w:rsidR="00821BB8">
        <w:t xml:space="preserve"> </w:t>
      </w:r>
      <w:r w:rsidRPr="00151DB2">
        <w:t>need</w:t>
      </w:r>
      <w:r w:rsidRPr="00151DB2" w:rsidR="00821BB8">
        <w:t xml:space="preserve"> </w:t>
      </w:r>
      <w:r w:rsidRPr="00151DB2">
        <w:t>a</w:t>
      </w:r>
      <w:r w:rsidRPr="00151DB2" w:rsidR="00821BB8">
        <w:t xml:space="preserve"> </w:t>
      </w:r>
      <w:r w:rsidRPr="00151DB2" w:rsidR="003F25D7">
        <w:t>bridge</w:t>
      </w:r>
      <w:r w:rsidRPr="00151DB2" w:rsidR="00821BB8">
        <w:t xml:space="preserve"> </w:t>
      </w:r>
      <w:r w:rsidRPr="00151DB2">
        <w:t>that</w:t>
      </w:r>
      <w:r w:rsidRPr="00151DB2" w:rsidR="00821BB8">
        <w:t xml:space="preserve"> </w:t>
      </w:r>
      <w:r w:rsidRPr="00151DB2">
        <w:t>takes</w:t>
      </w:r>
      <w:r w:rsidRPr="00151DB2" w:rsidR="00821BB8">
        <w:t xml:space="preserve"> </w:t>
      </w:r>
      <w:r w:rsidRPr="00151DB2">
        <w:t>us</w:t>
      </w:r>
      <w:r w:rsidRPr="00151DB2" w:rsidR="00821BB8">
        <w:t xml:space="preserve"> </w:t>
      </w:r>
      <w:r w:rsidRPr="00151DB2">
        <w:t>from</w:t>
      </w:r>
      <w:r w:rsidRPr="00151DB2" w:rsidR="00821BB8">
        <w:t xml:space="preserve"> </w:t>
      </w:r>
      <w:r w:rsidRPr="00151DB2" w:rsidR="00A17F97">
        <w:t>the</w:t>
      </w:r>
      <w:r w:rsidRPr="00151DB2" w:rsidR="00821BB8">
        <w:t xml:space="preserve"> </w:t>
      </w:r>
      <w:r w:rsidRPr="00151DB2">
        <w:t>autumn</w:t>
      </w:r>
      <w:r w:rsidRPr="00151DB2" w:rsidR="00821BB8">
        <w:t xml:space="preserve"> </w:t>
      </w:r>
      <w:r w:rsidRPr="00151DB2" w:rsidR="003F25D7">
        <w:t>announcement</w:t>
      </w:r>
      <w:r w:rsidRPr="00151DB2" w:rsidR="00821BB8">
        <w:t xml:space="preserve"> </w:t>
      </w:r>
      <w:r w:rsidRPr="00151DB2">
        <w:t>to</w:t>
      </w:r>
      <w:r w:rsidRPr="00151DB2" w:rsidR="00821BB8">
        <w:t xml:space="preserve"> </w:t>
      </w:r>
      <w:r w:rsidRPr="00151DB2">
        <w:t>whatever</w:t>
      </w:r>
      <w:r w:rsidRPr="00151DB2" w:rsidR="00821BB8">
        <w:t xml:space="preserve"> </w:t>
      </w:r>
      <w:r w:rsidRPr="00151DB2">
        <w:t>that</w:t>
      </w:r>
      <w:r w:rsidRPr="00151DB2" w:rsidR="00821BB8">
        <w:t xml:space="preserve"> </w:t>
      </w:r>
      <w:r w:rsidRPr="00151DB2">
        <w:t>new</w:t>
      </w:r>
      <w:r w:rsidRPr="00151DB2" w:rsidR="00821BB8">
        <w:t xml:space="preserve"> </w:t>
      </w:r>
      <w:r w:rsidRPr="00151DB2">
        <w:t>process</w:t>
      </w:r>
      <w:r w:rsidRPr="00151DB2" w:rsidR="00821BB8">
        <w:t xml:space="preserve"> </w:t>
      </w:r>
      <w:r w:rsidRPr="00151DB2">
        <w:t>looks</w:t>
      </w:r>
      <w:r w:rsidRPr="00151DB2" w:rsidR="00821BB8">
        <w:t xml:space="preserve"> </w:t>
      </w:r>
      <w:r w:rsidRPr="00151DB2">
        <w:t>like</w:t>
      </w:r>
      <w:r w:rsidRPr="00151DB2" w:rsidR="00821BB8">
        <w:t xml:space="preserve"> </w:t>
      </w:r>
      <w:r w:rsidRPr="00151DB2">
        <w:t>because</w:t>
      </w:r>
      <w:r w:rsidRPr="00151DB2" w:rsidR="00A17F97">
        <w:t>,</w:t>
      </w:r>
      <w:r w:rsidRPr="00151DB2" w:rsidR="00821BB8">
        <w:t xml:space="preserve"> </w:t>
      </w:r>
      <w:r w:rsidRPr="00151DB2">
        <w:t>in</w:t>
      </w:r>
      <w:r w:rsidRPr="00151DB2" w:rsidR="00821BB8">
        <w:t xml:space="preserve"> </w:t>
      </w:r>
      <w:r w:rsidRPr="00151DB2">
        <w:t>that</w:t>
      </w:r>
      <w:r w:rsidRPr="00151DB2" w:rsidR="00821BB8">
        <w:t xml:space="preserve"> </w:t>
      </w:r>
      <w:r w:rsidRPr="00151DB2">
        <w:t>intervening</w:t>
      </w:r>
      <w:r w:rsidRPr="00151DB2" w:rsidR="00821BB8">
        <w:t xml:space="preserve"> </w:t>
      </w:r>
      <w:r w:rsidRPr="00151DB2">
        <w:t>period</w:t>
      </w:r>
      <w:r w:rsidRPr="00151DB2" w:rsidR="00A17F97">
        <w:t>,</w:t>
      </w:r>
      <w:r w:rsidRPr="00151DB2" w:rsidR="00821BB8">
        <w:t xml:space="preserve"> </w:t>
      </w:r>
      <w:r w:rsidRPr="00151DB2">
        <w:t>we</w:t>
      </w:r>
      <w:r w:rsidRPr="00151DB2" w:rsidR="00821BB8">
        <w:t xml:space="preserve"> </w:t>
      </w:r>
      <w:r w:rsidRPr="00151DB2">
        <w:t>would</w:t>
      </w:r>
      <w:r w:rsidRPr="00151DB2" w:rsidR="00821BB8">
        <w:t xml:space="preserve"> </w:t>
      </w:r>
      <w:r w:rsidRPr="00151DB2">
        <w:t>still</w:t>
      </w:r>
      <w:r w:rsidRPr="00151DB2" w:rsidR="00821BB8">
        <w:t xml:space="preserve"> </w:t>
      </w:r>
      <w:r w:rsidR="00AF2DB0">
        <w:t>see</w:t>
      </w:r>
      <w:r w:rsidRPr="00151DB2" w:rsidR="00821BB8">
        <w:t xml:space="preserve"> </w:t>
      </w:r>
      <w:r w:rsidRPr="00151DB2">
        <w:t>the</w:t>
      </w:r>
      <w:r w:rsidRPr="00151DB2" w:rsidR="00821BB8">
        <w:t xml:space="preserve"> </w:t>
      </w:r>
      <w:r w:rsidRPr="00151DB2">
        <w:t>full</w:t>
      </w:r>
      <w:r w:rsidRPr="00151DB2" w:rsidR="00821BB8">
        <w:t xml:space="preserve"> </w:t>
      </w:r>
      <w:r w:rsidRPr="00151DB2">
        <w:t>2015</w:t>
      </w:r>
      <w:r w:rsidRPr="00151DB2" w:rsidR="00821BB8">
        <w:t xml:space="preserve"> </w:t>
      </w:r>
      <w:r w:rsidRPr="00151DB2" w:rsidR="00AF2DB0">
        <w:t xml:space="preserve">market </w:t>
      </w:r>
      <w:r w:rsidRPr="00151DB2">
        <w:t>valuation</w:t>
      </w:r>
      <w:r w:rsidRPr="00151DB2" w:rsidR="00821BB8">
        <w:t xml:space="preserve"> </w:t>
      </w:r>
      <w:r w:rsidRPr="00151DB2" w:rsidR="00833823">
        <w:t>business</w:t>
      </w:r>
      <w:r w:rsidRPr="00151DB2" w:rsidR="00821BB8">
        <w:t xml:space="preserve"> </w:t>
      </w:r>
      <w:r w:rsidRPr="00151DB2" w:rsidR="00833823">
        <w:t>rates</w:t>
      </w:r>
      <w:r w:rsidRPr="00151DB2" w:rsidR="00821BB8">
        <w:t xml:space="preserve"> </w:t>
      </w:r>
      <w:r w:rsidRPr="00151DB2" w:rsidR="00833823">
        <w:t>being</w:t>
      </w:r>
      <w:r w:rsidRPr="00151DB2" w:rsidR="00821BB8">
        <w:t xml:space="preserve"> </w:t>
      </w:r>
      <w:r w:rsidRPr="00151DB2" w:rsidR="00833823">
        <w:t>paid.</w:t>
      </w:r>
      <w:r w:rsidRPr="00151DB2" w:rsidR="00821BB8">
        <w:t xml:space="preserve"> </w:t>
      </w:r>
      <w:r w:rsidRPr="00151DB2" w:rsidR="00833823">
        <w:t>F</w:t>
      </w:r>
      <w:r w:rsidRPr="00151DB2">
        <w:t>inding</w:t>
      </w:r>
      <w:r w:rsidRPr="00151DB2" w:rsidR="00821BB8">
        <w:t xml:space="preserve"> </w:t>
      </w:r>
      <w:r w:rsidRPr="00151DB2">
        <w:t>a</w:t>
      </w:r>
      <w:r w:rsidRPr="00151DB2" w:rsidR="00821BB8">
        <w:t xml:space="preserve"> </w:t>
      </w:r>
      <w:r w:rsidRPr="00151DB2">
        <w:t>way</w:t>
      </w:r>
      <w:r w:rsidRPr="00151DB2" w:rsidR="00821BB8">
        <w:t xml:space="preserve"> </w:t>
      </w:r>
      <w:r w:rsidRPr="00151DB2" w:rsidR="003F25D7">
        <w:t>to</w:t>
      </w:r>
      <w:r w:rsidRPr="00151DB2" w:rsidR="00821BB8">
        <w:t xml:space="preserve"> </w:t>
      </w:r>
      <w:r w:rsidRPr="00151DB2">
        <w:t>bridge</w:t>
      </w:r>
      <w:r w:rsidRPr="00151DB2" w:rsidR="00821BB8">
        <w:t xml:space="preserve"> </w:t>
      </w:r>
      <w:r w:rsidRPr="00151DB2">
        <w:t>from</w:t>
      </w:r>
      <w:r w:rsidRPr="00151DB2" w:rsidR="00821BB8">
        <w:t xml:space="preserve"> </w:t>
      </w:r>
      <w:r w:rsidRPr="00151DB2">
        <w:t>A</w:t>
      </w:r>
      <w:r w:rsidRPr="00151DB2" w:rsidR="00821BB8">
        <w:t xml:space="preserve"> </w:t>
      </w:r>
      <w:r w:rsidRPr="00151DB2">
        <w:t>to</w:t>
      </w:r>
      <w:r w:rsidRPr="00151DB2" w:rsidR="00821BB8">
        <w:t xml:space="preserve"> </w:t>
      </w:r>
      <w:r w:rsidRPr="00151DB2">
        <w:t>B</w:t>
      </w:r>
      <w:r w:rsidRPr="00151DB2" w:rsidR="00821BB8">
        <w:t xml:space="preserve"> </w:t>
      </w:r>
      <w:r w:rsidRPr="00151DB2">
        <w:t>would</w:t>
      </w:r>
      <w:r w:rsidRPr="00151DB2" w:rsidR="00821BB8">
        <w:t xml:space="preserve"> </w:t>
      </w:r>
      <w:r w:rsidRPr="00151DB2">
        <w:t>have</w:t>
      </w:r>
      <w:r w:rsidRPr="00151DB2" w:rsidR="00821BB8">
        <w:t xml:space="preserve"> </w:t>
      </w:r>
      <w:r w:rsidRPr="00151DB2">
        <w:t>implications</w:t>
      </w:r>
      <w:r w:rsidRPr="00151DB2" w:rsidR="00833823">
        <w:t>.</w:t>
      </w:r>
    </w:p>
    <w:p w:rsidR="00521569" w:rsidRPr="00151DB2" w:rsidP="001434F0">
      <w:pPr>
        <w:pStyle w:val="Answer"/>
      </w:pPr>
      <w:r w:rsidRPr="00151DB2">
        <w:t>C</w:t>
      </w:r>
      <w:r w:rsidRPr="00151DB2" w:rsidR="00FF1AA6">
        <w:t>ertainly</w:t>
      </w:r>
      <w:r w:rsidRPr="00151DB2" w:rsidR="00821BB8">
        <w:t xml:space="preserve"> </w:t>
      </w:r>
      <w:r w:rsidRPr="00151DB2" w:rsidR="00FF1AA6">
        <w:t>for</w:t>
      </w:r>
      <w:r w:rsidRPr="00151DB2" w:rsidR="00821BB8">
        <w:t xml:space="preserve"> </w:t>
      </w:r>
      <w:r w:rsidRPr="00151DB2" w:rsidR="00FF1AA6">
        <w:t>retail</w:t>
      </w:r>
      <w:r w:rsidRPr="00151DB2">
        <w:t>,</w:t>
      </w:r>
      <w:r w:rsidRPr="00151DB2" w:rsidR="00821BB8">
        <w:t xml:space="preserve"> </w:t>
      </w:r>
      <w:r w:rsidRPr="00151DB2" w:rsidR="00FF1AA6">
        <w:t>it</w:t>
      </w:r>
      <w:r w:rsidRPr="00151DB2" w:rsidR="00821BB8">
        <w:t xml:space="preserve"> </w:t>
      </w:r>
      <w:r w:rsidRPr="00151DB2" w:rsidR="00FF1AA6">
        <w:t>is</w:t>
      </w:r>
      <w:r w:rsidRPr="00151DB2" w:rsidR="00821BB8">
        <w:t xml:space="preserve"> </w:t>
      </w:r>
      <w:r w:rsidRPr="00151DB2" w:rsidR="00FF1AA6">
        <w:t>all</w:t>
      </w:r>
      <w:r w:rsidRPr="00151DB2" w:rsidR="00821BB8">
        <w:t xml:space="preserve"> </w:t>
      </w:r>
      <w:r w:rsidRPr="00151DB2" w:rsidR="00FF1AA6">
        <w:t>about</w:t>
      </w:r>
      <w:r w:rsidRPr="00151DB2" w:rsidR="00821BB8">
        <w:t xml:space="preserve"> </w:t>
      </w:r>
      <w:r w:rsidRPr="00151DB2">
        <w:t>marginal</w:t>
      </w:r>
      <w:r w:rsidRPr="00151DB2" w:rsidR="00821BB8">
        <w:t xml:space="preserve"> </w:t>
      </w:r>
      <w:r w:rsidRPr="00151DB2">
        <w:t>decisions</w:t>
      </w:r>
      <w:r w:rsidRPr="00151DB2" w:rsidR="00D748F5">
        <w:t>: “D</w:t>
      </w:r>
      <w:r w:rsidRPr="00151DB2" w:rsidR="00FF1AA6">
        <w:t>o</w:t>
      </w:r>
      <w:r w:rsidRPr="00151DB2" w:rsidR="00821BB8">
        <w:t xml:space="preserve"> </w:t>
      </w:r>
      <w:r w:rsidRPr="00151DB2" w:rsidR="00D748F5">
        <w:t xml:space="preserve">I </w:t>
      </w:r>
      <w:r w:rsidRPr="00151DB2">
        <w:t>or</w:t>
      </w:r>
      <w:r w:rsidRPr="00151DB2" w:rsidR="00821BB8">
        <w:t xml:space="preserve"> </w:t>
      </w:r>
      <w:r w:rsidRPr="00151DB2">
        <w:t>don</w:t>
      </w:r>
      <w:r w:rsidRPr="00151DB2" w:rsidR="00D748F5">
        <w:t>’</w:t>
      </w:r>
      <w:r w:rsidRPr="00151DB2">
        <w:t>t</w:t>
      </w:r>
      <w:r w:rsidRPr="00151DB2" w:rsidR="00D748F5">
        <w:t xml:space="preserve"> I</w:t>
      </w:r>
      <w:r w:rsidRPr="00151DB2" w:rsidR="00821BB8">
        <w:t xml:space="preserve"> </w:t>
      </w:r>
      <w:r w:rsidRPr="00151DB2">
        <w:t>invest</w:t>
      </w:r>
      <w:r w:rsidRPr="00151DB2" w:rsidR="00821BB8">
        <w:t xml:space="preserve"> </w:t>
      </w:r>
      <w:r w:rsidRPr="00151DB2">
        <w:t>in</w:t>
      </w:r>
      <w:r w:rsidRPr="00151DB2" w:rsidR="00821BB8">
        <w:t xml:space="preserve"> </w:t>
      </w:r>
      <w:r w:rsidRPr="00151DB2">
        <w:t>opening</w:t>
      </w:r>
      <w:r w:rsidRPr="00151DB2" w:rsidR="00821BB8">
        <w:t xml:space="preserve"> </w:t>
      </w:r>
      <w:r w:rsidRPr="00151DB2">
        <w:t>this</w:t>
      </w:r>
      <w:r w:rsidRPr="00151DB2" w:rsidR="00821BB8">
        <w:t xml:space="preserve"> </w:t>
      </w:r>
      <w:r w:rsidRPr="00151DB2">
        <w:t>store</w:t>
      </w:r>
      <w:r w:rsidRPr="00151DB2" w:rsidR="00D748F5">
        <w:t xml:space="preserve">? </w:t>
      </w:r>
      <w:r w:rsidRPr="00151DB2">
        <w:t>Do</w:t>
      </w:r>
      <w:r w:rsidRPr="00151DB2" w:rsidR="00821BB8">
        <w:t xml:space="preserve"> </w:t>
      </w:r>
      <w:r w:rsidRPr="00151DB2">
        <w:t>I</w:t>
      </w:r>
      <w:r w:rsidRPr="00151DB2" w:rsidR="00821BB8">
        <w:t xml:space="preserve"> </w:t>
      </w:r>
      <w:r w:rsidRPr="00151DB2">
        <w:t>or</w:t>
      </w:r>
      <w:r w:rsidRPr="00151DB2" w:rsidR="00821BB8">
        <w:t xml:space="preserve"> </w:t>
      </w:r>
      <w:r w:rsidRPr="00151DB2">
        <w:t>don’t</w:t>
      </w:r>
      <w:r w:rsidRPr="00151DB2" w:rsidR="00821BB8">
        <w:t xml:space="preserve"> </w:t>
      </w:r>
      <w:r w:rsidRPr="00151DB2">
        <w:t>I</w:t>
      </w:r>
      <w:r w:rsidRPr="00151DB2" w:rsidR="00821BB8">
        <w:t xml:space="preserve"> </w:t>
      </w:r>
      <w:r w:rsidRPr="00151DB2">
        <w:t>decide</w:t>
      </w:r>
      <w:r w:rsidRPr="00151DB2" w:rsidR="00821BB8">
        <w:t xml:space="preserve"> </w:t>
      </w:r>
      <w:r w:rsidRPr="00151DB2">
        <w:t>to</w:t>
      </w:r>
      <w:r w:rsidRPr="00151DB2" w:rsidR="00821BB8">
        <w:t xml:space="preserve"> </w:t>
      </w:r>
      <w:r w:rsidRPr="00151DB2">
        <w:t>close</w:t>
      </w:r>
      <w:r w:rsidRPr="00151DB2" w:rsidR="00821BB8">
        <w:t xml:space="preserve"> </w:t>
      </w:r>
      <w:r w:rsidRPr="00151DB2">
        <w:t>this</w:t>
      </w:r>
      <w:r w:rsidRPr="00151DB2" w:rsidR="00821BB8">
        <w:t xml:space="preserve"> </w:t>
      </w:r>
      <w:r w:rsidRPr="00151DB2">
        <w:t>store?”</w:t>
      </w:r>
      <w:r w:rsidRPr="00151DB2" w:rsidR="00821BB8">
        <w:t xml:space="preserve"> </w:t>
      </w:r>
      <w:r w:rsidRPr="00151DB2" w:rsidR="00125558">
        <w:t>You</w:t>
      </w:r>
      <w:r w:rsidRPr="00151DB2" w:rsidR="00821BB8">
        <w:t xml:space="preserve"> </w:t>
      </w:r>
      <w:r w:rsidRPr="00151DB2" w:rsidR="00125558">
        <w:t>might</w:t>
      </w:r>
      <w:r w:rsidRPr="00151DB2" w:rsidR="00821BB8">
        <w:t xml:space="preserve"> </w:t>
      </w:r>
      <w:r w:rsidRPr="00151DB2" w:rsidR="00125558">
        <w:t>have</w:t>
      </w:r>
      <w:r w:rsidRPr="00151DB2" w:rsidR="00821BB8">
        <w:t xml:space="preserve"> </w:t>
      </w:r>
      <w:r w:rsidRPr="00151DB2" w:rsidR="00125558">
        <w:t>a</w:t>
      </w:r>
      <w:r w:rsidRPr="00151DB2" w:rsidR="00821BB8">
        <w:t xml:space="preserve"> </w:t>
      </w:r>
      <w:r w:rsidRPr="00151DB2" w:rsidR="00125558">
        <w:t>portfolio</w:t>
      </w:r>
      <w:r w:rsidRPr="00151DB2" w:rsidR="00821BB8">
        <w:t xml:space="preserve"> </w:t>
      </w:r>
      <w:r w:rsidRPr="00151DB2" w:rsidR="00125558">
        <w:t>that</w:t>
      </w:r>
      <w:r w:rsidRPr="00151DB2" w:rsidR="00821BB8">
        <w:t xml:space="preserve"> </w:t>
      </w:r>
      <w:r w:rsidRPr="00151DB2" w:rsidR="00125558">
        <w:t>looks</w:t>
      </w:r>
      <w:r w:rsidRPr="00151DB2" w:rsidR="00821BB8">
        <w:t xml:space="preserve"> </w:t>
      </w:r>
      <w:r w:rsidRPr="00151DB2" w:rsidR="00125558">
        <w:t>like</w:t>
      </w:r>
      <w:r w:rsidRPr="00151DB2" w:rsidR="00821BB8">
        <w:t xml:space="preserve"> </w:t>
      </w:r>
      <w:r w:rsidRPr="00151DB2" w:rsidR="00125558">
        <w:t>this.</w:t>
      </w:r>
      <w:r w:rsidRPr="00151DB2" w:rsidR="00821BB8">
        <w:t xml:space="preserve"> </w:t>
      </w:r>
      <w:r w:rsidRPr="00151DB2" w:rsidR="00125558">
        <w:t>There</w:t>
      </w:r>
      <w:r w:rsidRPr="00151DB2" w:rsidR="00821BB8">
        <w:t xml:space="preserve"> </w:t>
      </w:r>
      <w:r w:rsidRPr="00151DB2" w:rsidR="00125558">
        <w:t>will</w:t>
      </w:r>
      <w:r w:rsidRPr="00151DB2" w:rsidR="00821BB8">
        <w:t xml:space="preserve"> </w:t>
      </w:r>
      <w:r w:rsidRPr="00151DB2" w:rsidR="00125558">
        <w:t>be</w:t>
      </w:r>
      <w:r w:rsidRPr="00151DB2" w:rsidR="00821BB8">
        <w:t xml:space="preserve"> </w:t>
      </w:r>
      <w:r w:rsidRPr="00151DB2" w:rsidR="00125558">
        <w:t>sites</w:t>
      </w:r>
      <w:r w:rsidRPr="00151DB2" w:rsidR="00821BB8">
        <w:t xml:space="preserve"> </w:t>
      </w:r>
      <w:r w:rsidRPr="00151DB2" w:rsidR="009B3DB5">
        <w:t>at</w:t>
      </w:r>
      <w:r w:rsidRPr="00151DB2" w:rsidR="00821BB8">
        <w:t xml:space="preserve"> </w:t>
      </w:r>
      <w:r w:rsidRPr="00151DB2" w:rsidR="00125558">
        <w:t>those</w:t>
      </w:r>
      <w:r w:rsidRPr="00151DB2" w:rsidR="00821BB8">
        <w:t xml:space="preserve"> </w:t>
      </w:r>
      <w:r w:rsidRPr="00151DB2" w:rsidR="00125558">
        <w:t>margins</w:t>
      </w:r>
      <w:r w:rsidRPr="00151DB2" w:rsidR="00821BB8">
        <w:t xml:space="preserve"> </w:t>
      </w:r>
      <w:r w:rsidRPr="00151DB2" w:rsidR="00125558">
        <w:t>and</w:t>
      </w:r>
      <w:r w:rsidRPr="00151DB2" w:rsidR="00821BB8">
        <w:t xml:space="preserve"> </w:t>
      </w:r>
      <w:r w:rsidRPr="00151DB2" w:rsidR="00125558">
        <w:t>the</w:t>
      </w:r>
      <w:r w:rsidRPr="00151DB2" w:rsidR="00821BB8">
        <w:t xml:space="preserve"> </w:t>
      </w:r>
      <w:r w:rsidRPr="00151DB2" w:rsidR="00FF1AA6">
        <w:t>margins</w:t>
      </w:r>
      <w:r w:rsidRPr="00151DB2" w:rsidR="00821BB8">
        <w:t xml:space="preserve"> </w:t>
      </w:r>
      <w:r w:rsidRPr="00151DB2" w:rsidR="00FF1AA6">
        <w:t>will</w:t>
      </w:r>
      <w:r w:rsidRPr="00151DB2" w:rsidR="00821BB8">
        <w:t xml:space="preserve"> </w:t>
      </w:r>
      <w:r w:rsidRPr="00151DB2" w:rsidR="00FF1AA6">
        <w:t>fall</w:t>
      </w:r>
      <w:r w:rsidRPr="00151DB2" w:rsidR="00821BB8">
        <w:t xml:space="preserve"> </w:t>
      </w:r>
      <w:r w:rsidRPr="00151DB2" w:rsidR="00FF1AA6">
        <w:t>one</w:t>
      </w:r>
      <w:r w:rsidRPr="00151DB2" w:rsidR="00821BB8">
        <w:t xml:space="preserve"> </w:t>
      </w:r>
      <w:r w:rsidRPr="00151DB2" w:rsidR="00FF1AA6">
        <w:t>way</w:t>
      </w:r>
      <w:r w:rsidRPr="00151DB2" w:rsidR="00821BB8">
        <w:t xml:space="preserve"> </w:t>
      </w:r>
      <w:r w:rsidRPr="00151DB2" w:rsidR="00FF1AA6">
        <w:t>or</w:t>
      </w:r>
      <w:r w:rsidRPr="00151DB2" w:rsidR="00821BB8">
        <w:t xml:space="preserve"> </w:t>
      </w:r>
      <w:r w:rsidRPr="00151DB2" w:rsidR="00FF1AA6">
        <w:t>the</w:t>
      </w:r>
      <w:r w:rsidRPr="00151DB2" w:rsidR="00821BB8">
        <w:t xml:space="preserve"> </w:t>
      </w:r>
      <w:r w:rsidRPr="00151DB2" w:rsidR="00FF1AA6">
        <w:t>other</w:t>
      </w:r>
      <w:r w:rsidRPr="00151DB2" w:rsidR="00821BB8">
        <w:t xml:space="preserve"> </w:t>
      </w:r>
      <w:r w:rsidRPr="00151DB2" w:rsidR="00125558">
        <w:t>depending</w:t>
      </w:r>
      <w:r w:rsidRPr="00151DB2" w:rsidR="00821BB8">
        <w:t xml:space="preserve"> </w:t>
      </w:r>
      <w:r w:rsidRPr="00151DB2" w:rsidR="00125558">
        <w:t>on</w:t>
      </w:r>
      <w:r w:rsidRPr="00151DB2" w:rsidR="00821BB8">
        <w:t xml:space="preserve"> </w:t>
      </w:r>
      <w:r w:rsidRPr="00151DB2" w:rsidR="00125558">
        <w:t>the</w:t>
      </w:r>
      <w:r w:rsidRPr="00151DB2" w:rsidR="00821BB8">
        <w:t xml:space="preserve"> </w:t>
      </w:r>
      <w:r w:rsidRPr="00151DB2" w:rsidR="00125558">
        <w:t>decision</w:t>
      </w:r>
      <w:r w:rsidRPr="00151DB2" w:rsidR="00821BB8">
        <w:t xml:space="preserve"> </w:t>
      </w:r>
      <w:r w:rsidRPr="00151DB2" w:rsidR="00125558">
        <w:t>and</w:t>
      </w:r>
      <w:r w:rsidRPr="00151DB2" w:rsidR="00821BB8">
        <w:t xml:space="preserve"> </w:t>
      </w:r>
      <w:r w:rsidRPr="00151DB2" w:rsidR="00125558">
        <w:t>the</w:t>
      </w:r>
      <w:r w:rsidRPr="00151DB2" w:rsidR="00821BB8">
        <w:t xml:space="preserve"> </w:t>
      </w:r>
      <w:r w:rsidRPr="00151DB2" w:rsidR="00125558">
        <w:t>outcome</w:t>
      </w:r>
      <w:r w:rsidRPr="00151DB2" w:rsidR="00821BB8">
        <w:t xml:space="preserve"> </w:t>
      </w:r>
      <w:r w:rsidRPr="00151DB2" w:rsidR="00125558">
        <w:t>of</w:t>
      </w:r>
      <w:r w:rsidRPr="00151DB2" w:rsidR="00821BB8">
        <w:t xml:space="preserve"> </w:t>
      </w:r>
      <w:r w:rsidRPr="00151DB2" w:rsidR="00125558">
        <w:t>this</w:t>
      </w:r>
      <w:r w:rsidRPr="00151DB2" w:rsidR="00821BB8">
        <w:t xml:space="preserve"> </w:t>
      </w:r>
      <w:r w:rsidRPr="00151DB2" w:rsidR="00125558">
        <w:t>process.</w:t>
      </w:r>
      <w:r w:rsidRPr="00151DB2" w:rsidR="00821BB8">
        <w:t xml:space="preserve"> </w:t>
      </w:r>
      <w:r w:rsidRPr="00151DB2" w:rsidR="00D748F5">
        <w:t>I</w:t>
      </w:r>
      <w:r w:rsidRPr="00151DB2" w:rsidR="00125558">
        <w:t>t</w:t>
      </w:r>
      <w:r w:rsidRPr="00151DB2" w:rsidR="00821BB8">
        <w:t xml:space="preserve"> </w:t>
      </w:r>
      <w:r w:rsidRPr="00151DB2" w:rsidR="00125558">
        <w:t>is</w:t>
      </w:r>
      <w:r w:rsidRPr="00151DB2" w:rsidR="00821BB8">
        <w:t xml:space="preserve"> </w:t>
      </w:r>
      <w:r w:rsidRPr="00151DB2" w:rsidR="00125558">
        <w:t>vital</w:t>
      </w:r>
      <w:r w:rsidRPr="00151DB2" w:rsidR="00D748F5">
        <w:t xml:space="preserve">ly important </w:t>
      </w:r>
      <w:r w:rsidRPr="00151DB2" w:rsidR="00125558">
        <w:t>that</w:t>
      </w:r>
      <w:r w:rsidRPr="00151DB2" w:rsidR="00821BB8">
        <w:t xml:space="preserve"> </w:t>
      </w:r>
      <w:r w:rsidRPr="00151DB2" w:rsidR="00125558">
        <w:t>they</w:t>
      </w:r>
      <w:r w:rsidRPr="00151DB2" w:rsidR="00821BB8">
        <w:t xml:space="preserve"> </w:t>
      </w:r>
      <w:r w:rsidRPr="00151DB2" w:rsidR="00125558">
        <w:t>live</w:t>
      </w:r>
      <w:r w:rsidRPr="00151DB2" w:rsidR="00821BB8">
        <w:t xml:space="preserve"> </w:t>
      </w:r>
      <w:r w:rsidRPr="00151DB2" w:rsidR="00125558">
        <w:t>up</w:t>
      </w:r>
      <w:r w:rsidRPr="00151DB2" w:rsidR="00821BB8">
        <w:t xml:space="preserve"> </w:t>
      </w:r>
      <w:r w:rsidRPr="00151DB2" w:rsidR="00125558">
        <w:t>to</w:t>
      </w:r>
      <w:r w:rsidRPr="00151DB2" w:rsidR="00821BB8">
        <w:t xml:space="preserve"> </w:t>
      </w:r>
      <w:r w:rsidRPr="00151DB2" w:rsidR="00125558">
        <w:t>those</w:t>
      </w:r>
      <w:r w:rsidRPr="00151DB2" w:rsidR="00821BB8">
        <w:t xml:space="preserve"> </w:t>
      </w:r>
      <w:r w:rsidRPr="00151DB2" w:rsidR="00125558">
        <w:t>commitments</w:t>
      </w:r>
      <w:r w:rsidRPr="00151DB2" w:rsidR="00821BB8">
        <w:t xml:space="preserve"> </w:t>
      </w:r>
      <w:r w:rsidRPr="00151DB2" w:rsidR="00125558">
        <w:t>to</w:t>
      </w:r>
      <w:r w:rsidRPr="00151DB2" w:rsidR="00821BB8">
        <w:t xml:space="preserve"> </w:t>
      </w:r>
      <w:r w:rsidRPr="00151DB2" w:rsidR="00125558">
        <w:t>make</w:t>
      </w:r>
      <w:r w:rsidRPr="00151DB2" w:rsidR="00821BB8">
        <w:t xml:space="preserve"> </w:t>
      </w:r>
      <w:r w:rsidRPr="00151DB2" w:rsidR="00125558">
        <w:t>sure</w:t>
      </w:r>
      <w:r w:rsidRPr="00151DB2" w:rsidR="00821BB8">
        <w:t xml:space="preserve"> </w:t>
      </w:r>
      <w:r w:rsidRPr="00151DB2" w:rsidR="00125558">
        <w:t>those</w:t>
      </w:r>
      <w:r w:rsidRPr="00151DB2" w:rsidR="00821BB8">
        <w:t xml:space="preserve"> </w:t>
      </w:r>
      <w:r w:rsidRPr="00151DB2" w:rsidR="00125558">
        <w:t>decisions</w:t>
      </w:r>
      <w:r w:rsidRPr="00151DB2" w:rsidR="00821BB8">
        <w:t xml:space="preserve"> </w:t>
      </w:r>
      <w:r w:rsidRPr="00151DB2" w:rsidR="00125558">
        <w:t>go</w:t>
      </w:r>
      <w:r w:rsidRPr="00151DB2" w:rsidR="00821BB8">
        <w:t xml:space="preserve"> </w:t>
      </w:r>
      <w:r w:rsidRPr="00151DB2" w:rsidR="00125558">
        <w:t>a</w:t>
      </w:r>
      <w:r w:rsidRPr="00151DB2" w:rsidR="00821BB8">
        <w:t xml:space="preserve"> </w:t>
      </w:r>
      <w:r w:rsidRPr="00151DB2" w:rsidR="00125558">
        <w:t>way</w:t>
      </w:r>
      <w:r w:rsidRPr="00151DB2" w:rsidR="00821BB8">
        <w:t xml:space="preserve"> </w:t>
      </w:r>
      <w:r w:rsidRPr="00151DB2" w:rsidR="00125558">
        <w:t>that</w:t>
      </w:r>
      <w:r w:rsidRPr="00151DB2" w:rsidR="00821BB8">
        <w:t xml:space="preserve"> </w:t>
      </w:r>
      <w:r w:rsidRPr="00151DB2" w:rsidR="00125558">
        <w:t>creates</w:t>
      </w:r>
      <w:r w:rsidRPr="00151DB2" w:rsidR="00821BB8">
        <w:t xml:space="preserve"> </w:t>
      </w:r>
      <w:r w:rsidRPr="00151DB2" w:rsidR="00125558">
        <w:t>vibrancy</w:t>
      </w:r>
      <w:r w:rsidRPr="00151DB2" w:rsidR="00821BB8">
        <w:t xml:space="preserve"> </w:t>
      </w:r>
      <w:r w:rsidRPr="00151DB2" w:rsidR="00125558">
        <w:t>and</w:t>
      </w:r>
      <w:r w:rsidRPr="00151DB2" w:rsidR="00821BB8">
        <w:t xml:space="preserve"> </w:t>
      </w:r>
      <w:r w:rsidRPr="00151DB2" w:rsidR="00125558">
        <w:t>economic</w:t>
      </w:r>
      <w:r w:rsidRPr="00151DB2" w:rsidR="00821BB8">
        <w:t xml:space="preserve"> </w:t>
      </w:r>
      <w:r w:rsidRPr="00151DB2" w:rsidR="00FF1AA6">
        <w:t>activity</w:t>
      </w:r>
      <w:r w:rsidRPr="00151DB2" w:rsidR="00821BB8">
        <w:t xml:space="preserve"> </w:t>
      </w:r>
      <w:r w:rsidRPr="00151DB2" w:rsidR="00FF1AA6">
        <w:t>in</w:t>
      </w:r>
      <w:r w:rsidRPr="00151DB2" w:rsidR="00821BB8">
        <w:t xml:space="preserve"> </w:t>
      </w:r>
      <w:r w:rsidRPr="00151DB2" w:rsidR="00FF1AA6">
        <w:t>all</w:t>
      </w:r>
      <w:r w:rsidRPr="00151DB2" w:rsidR="00821BB8">
        <w:t xml:space="preserve"> </w:t>
      </w:r>
      <w:r w:rsidRPr="00151DB2" w:rsidR="00FF1AA6">
        <w:t>the</w:t>
      </w:r>
      <w:r w:rsidRPr="00151DB2" w:rsidR="00821BB8">
        <w:t xml:space="preserve"> </w:t>
      </w:r>
      <w:r w:rsidRPr="00151DB2" w:rsidR="00FF1AA6">
        <w:t>constituencies</w:t>
      </w:r>
      <w:r w:rsidRPr="00151DB2" w:rsidR="00821BB8">
        <w:t xml:space="preserve"> </w:t>
      </w:r>
      <w:r w:rsidRPr="00151DB2" w:rsidR="00125558">
        <w:t>of</w:t>
      </w:r>
      <w:r w:rsidRPr="00151DB2" w:rsidR="00821BB8">
        <w:t xml:space="preserve"> </w:t>
      </w:r>
      <w:r w:rsidRPr="00151DB2" w:rsidR="00125558">
        <w:t>the</w:t>
      </w:r>
      <w:r w:rsidRPr="00151DB2" w:rsidR="00821BB8">
        <w:t xml:space="preserve"> </w:t>
      </w:r>
      <w:r w:rsidRPr="00151DB2" w:rsidR="00125558">
        <w:t>members</w:t>
      </w:r>
      <w:r w:rsidRPr="00151DB2" w:rsidR="00821BB8">
        <w:t xml:space="preserve"> </w:t>
      </w:r>
      <w:r w:rsidRPr="00151DB2" w:rsidR="00125558">
        <w:t>of</w:t>
      </w:r>
      <w:r w:rsidRPr="00151DB2" w:rsidR="00821BB8">
        <w:t xml:space="preserve"> </w:t>
      </w:r>
      <w:r w:rsidRPr="00151DB2" w:rsidR="00125558">
        <w:t>this</w:t>
      </w:r>
      <w:r w:rsidRPr="00151DB2" w:rsidR="00821BB8">
        <w:t xml:space="preserve"> </w:t>
      </w:r>
      <w:r w:rsidRPr="00151DB2" w:rsidR="00D748F5">
        <w:t>C</w:t>
      </w:r>
      <w:r w:rsidRPr="00151DB2" w:rsidR="00125558">
        <w:t>ommittee,</w:t>
      </w:r>
      <w:r w:rsidRPr="00151DB2" w:rsidR="00821BB8">
        <w:t xml:space="preserve"> </w:t>
      </w:r>
      <w:r w:rsidRPr="00151DB2" w:rsidR="00D748F5">
        <w:t xml:space="preserve">and </w:t>
      </w:r>
      <w:r w:rsidRPr="00151DB2" w:rsidR="00125558">
        <w:t>where</w:t>
      </w:r>
      <w:r w:rsidRPr="00151DB2" w:rsidR="00821BB8">
        <w:t xml:space="preserve"> </w:t>
      </w:r>
      <w:r w:rsidRPr="00151DB2" w:rsidR="00125558">
        <w:t>I</w:t>
      </w:r>
      <w:r w:rsidRPr="00151DB2" w:rsidR="00821BB8">
        <w:t xml:space="preserve"> </w:t>
      </w:r>
      <w:r w:rsidRPr="00151DB2" w:rsidR="00125558">
        <w:t>live</w:t>
      </w:r>
      <w:r w:rsidRPr="00151DB2" w:rsidR="00821BB8">
        <w:t xml:space="preserve"> </w:t>
      </w:r>
      <w:r w:rsidRPr="00151DB2" w:rsidR="00125558">
        <w:t>and</w:t>
      </w:r>
      <w:r w:rsidRPr="00151DB2" w:rsidR="00821BB8">
        <w:t xml:space="preserve"> </w:t>
      </w:r>
      <w:r w:rsidRPr="00151DB2" w:rsidR="00125558">
        <w:t>where</w:t>
      </w:r>
      <w:r w:rsidRPr="00151DB2" w:rsidR="00821BB8">
        <w:t xml:space="preserve"> </w:t>
      </w:r>
      <w:r w:rsidRPr="00151DB2" w:rsidR="00125558">
        <w:t>everybody</w:t>
      </w:r>
      <w:r w:rsidRPr="00151DB2" w:rsidR="00821BB8">
        <w:t xml:space="preserve"> </w:t>
      </w:r>
      <w:r w:rsidRPr="00151DB2" w:rsidR="00125558">
        <w:t>else</w:t>
      </w:r>
      <w:r w:rsidRPr="00151DB2" w:rsidR="00821BB8">
        <w:t xml:space="preserve"> </w:t>
      </w:r>
      <w:r w:rsidRPr="00151DB2" w:rsidR="00125558">
        <w:t>lives.</w:t>
      </w:r>
    </w:p>
    <w:p w:rsidR="001434F0" w:rsidRPr="00151DB2" w:rsidP="001434F0">
      <w:pPr>
        <w:pStyle w:val="Answer"/>
      </w:pPr>
      <w:r w:rsidRPr="00151DB2">
        <w:t>Otherwise,</w:t>
      </w:r>
      <w:r w:rsidRPr="00151DB2" w:rsidR="00821BB8">
        <w:t xml:space="preserve"> </w:t>
      </w:r>
      <w:r w:rsidRPr="00151DB2">
        <w:t>we</w:t>
      </w:r>
      <w:r w:rsidRPr="00151DB2" w:rsidR="00821BB8">
        <w:t xml:space="preserve"> </w:t>
      </w:r>
      <w:r w:rsidRPr="00151DB2">
        <w:t>will</w:t>
      </w:r>
      <w:r w:rsidRPr="00151DB2" w:rsidR="00821BB8">
        <w:t xml:space="preserve"> </w:t>
      </w:r>
      <w:r w:rsidRPr="00151DB2">
        <w:t>end</w:t>
      </w:r>
      <w:r w:rsidRPr="00151DB2" w:rsidR="00821BB8">
        <w:t xml:space="preserve"> </w:t>
      </w:r>
      <w:r w:rsidRPr="00151DB2">
        <w:t>up</w:t>
      </w:r>
      <w:r w:rsidRPr="00151DB2" w:rsidR="00821BB8">
        <w:t xml:space="preserve"> </w:t>
      </w:r>
      <w:r w:rsidRPr="00151DB2">
        <w:t>with</w:t>
      </w:r>
      <w:r w:rsidRPr="00151DB2" w:rsidR="00821BB8">
        <w:t xml:space="preserve"> </w:t>
      </w:r>
      <w:r w:rsidRPr="00151DB2">
        <w:t>the</w:t>
      </w:r>
      <w:r w:rsidRPr="00151DB2" w:rsidR="00821BB8">
        <w:t xml:space="preserve"> </w:t>
      </w:r>
      <w:r w:rsidRPr="00151DB2" w:rsidR="00FF1AA6">
        <w:t>vacancy</w:t>
      </w:r>
      <w:r w:rsidRPr="00151DB2" w:rsidR="00821BB8">
        <w:t xml:space="preserve"> </w:t>
      </w:r>
      <w:r w:rsidRPr="00151DB2" w:rsidR="00FF1AA6">
        <w:t>rates</w:t>
      </w:r>
      <w:r w:rsidRPr="00151DB2" w:rsidR="00821BB8">
        <w:t xml:space="preserve"> </w:t>
      </w:r>
      <w:r w:rsidRPr="00151DB2" w:rsidR="00FF1AA6">
        <w:t>and</w:t>
      </w:r>
      <w:r w:rsidRPr="00151DB2" w:rsidR="00821BB8">
        <w:t xml:space="preserve"> </w:t>
      </w:r>
      <w:r w:rsidRPr="00151DB2" w:rsidR="00FF1AA6">
        <w:t>subsequent</w:t>
      </w:r>
      <w:r w:rsidRPr="00151DB2" w:rsidR="00821BB8">
        <w:t xml:space="preserve"> </w:t>
      </w:r>
      <w:r w:rsidRPr="00151DB2" w:rsidR="00FF1AA6">
        <w:t>job</w:t>
      </w:r>
      <w:r w:rsidRPr="00151DB2" w:rsidR="00821BB8">
        <w:t xml:space="preserve"> </w:t>
      </w:r>
      <w:r w:rsidRPr="00151DB2" w:rsidR="00FF1AA6">
        <w:t>losses</w:t>
      </w:r>
      <w:r w:rsidRPr="00151DB2" w:rsidR="00821BB8">
        <w:t xml:space="preserve"> </w:t>
      </w:r>
      <w:r w:rsidRPr="00151DB2">
        <w:t>that</w:t>
      </w:r>
      <w:r w:rsidRPr="00151DB2" w:rsidR="00821BB8">
        <w:t xml:space="preserve"> </w:t>
      </w:r>
      <w:r w:rsidRPr="00151DB2">
        <w:t>would</w:t>
      </w:r>
      <w:r w:rsidRPr="00151DB2" w:rsidR="00821BB8">
        <w:t xml:space="preserve"> </w:t>
      </w:r>
      <w:r w:rsidRPr="00151DB2">
        <w:t>create</w:t>
      </w:r>
      <w:r w:rsidRPr="00151DB2" w:rsidR="00821BB8">
        <w:t xml:space="preserve"> </w:t>
      </w:r>
      <w:r w:rsidRPr="00151DB2">
        <w:t>in</w:t>
      </w:r>
      <w:r w:rsidRPr="00151DB2" w:rsidR="00821BB8">
        <w:t xml:space="preserve"> </w:t>
      </w:r>
      <w:r w:rsidRPr="00151DB2">
        <w:t>local</w:t>
      </w:r>
      <w:r w:rsidRPr="00151DB2" w:rsidR="00821BB8">
        <w:t xml:space="preserve"> </w:t>
      </w:r>
      <w:r w:rsidRPr="00151DB2">
        <w:t>areas</w:t>
      </w:r>
      <w:r w:rsidRPr="00151DB2" w:rsidR="00821BB8">
        <w:t xml:space="preserve"> </w:t>
      </w:r>
      <w:r w:rsidRPr="00151DB2">
        <w:t>up</w:t>
      </w:r>
      <w:r w:rsidRPr="00151DB2" w:rsidR="00821BB8">
        <w:t xml:space="preserve"> </w:t>
      </w:r>
      <w:r w:rsidRPr="00151DB2">
        <w:t>and</w:t>
      </w:r>
      <w:r w:rsidRPr="00151DB2" w:rsidR="00821BB8">
        <w:t xml:space="preserve"> </w:t>
      </w:r>
      <w:r w:rsidRPr="00151DB2">
        <w:t>down</w:t>
      </w:r>
      <w:r w:rsidRPr="00151DB2" w:rsidR="00821BB8">
        <w:t xml:space="preserve"> </w:t>
      </w:r>
      <w:r w:rsidRPr="00151DB2">
        <w:t>the</w:t>
      </w:r>
      <w:r w:rsidRPr="00151DB2" w:rsidR="00821BB8">
        <w:t xml:space="preserve"> </w:t>
      </w:r>
      <w:r w:rsidRPr="00151DB2">
        <w:t>country.</w:t>
      </w:r>
      <w:r w:rsidRPr="00151DB2" w:rsidR="00821BB8">
        <w:t xml:space="preserve"> </w:t>
      </w:r>
      <w:r w:rsidRPr="00151DB2">
        <w:t>It</w:t>
      </w:r>
      <w:r w:rsidRPr="00151DB2" w:rsidR="00821BB8">
        <w:t xml:space="preserve"> </w:t>
      </w:r>
      <w:r w:rsidRPr="00151DB2">
        <w:t>is</w:t>
      </w:r>
      <w:r w:rsidRPr="00151DB2" w:rsidR="00821BB8">
        <w:t xml:space="preserve"> </w:t>
      </w:r>
      <w:r w:rsidRPr="00151DB2">
        <w:t>a</w:t>
      </w:r>
      <w:r w:rsidRPr="00151DB2" w:rsidR="00821BB8">
        <w:t xml:space="preserve"> </w:t>
      </w:r>
      <w:r w:rsidRPr="00151DB2">
        <w:t>really</w:t>
      </w:r>
      <w:r w:rsidRPr="00151DB2" w:rsidR="00821BB8">
        <w:t xml:space="preserve"> </w:t>
      </w:r>
      <w:r w:rsidRPr="00151DB2">
        <w:t>simple</w:t>
      </w:r>
      <w:r w:rsidRPr="00151DB2" w:rsidR="00821BB8">
        <w:t xml:space="preserve"> </w:t>
      </w:r>
      <w:r w:rsidRPr="00151DB2" w:rsidR="00730C57">
        <w:t>decision</w:t>
      </w:r>
      <w:r w:rsidRPr="00151DB2" w:rsidR="00821BB8">
        <w:t xml:space="preserve"> </w:t>
      </w:r>
      <w:r w:rsidRPr="00151DB2">
        <w:t>for</w:t>
      </w:r>
      <w:r w:rsidRPr="00151DB2" w:rsidR="00821BB8">
        <w:t xml:space="preserve"> </w:t>
      </w:r>
      <w:r w:rsidRPr="00151DB2">
        <w:t>Government.</w:t>
      </w:r>
      <w:r w:rsidRPr="00151DB2" w:rsidR="00821BB8">
        <w:t xml:space="preserve"> </w:t>
      </w:r>
      <w:r w:rsidRPr="00151DB2">
        <w:t>I</w:t>
      </w:r>
      <w:r w:rsidRPr="00151DB2" w:rsidR="00821BB8">
        <w:t xml:space="preserve"> </w:t>
      </w:r>
      <w:r w:rsidRPr="00151DB2">
        <w:t>do</w:t>
      </w:r>
      <w:r w:rsidRPr="00151DB2" w:rsidR="00821BB8">
        <w:t xml:space="preserve"> </w:t>
      </w:r>
      <w:r w:rsidRPr="00151DB2">
        <w:t>not</w:t>
      </w:r>
      <w:r w:rsidRPr="00151DB2" w:rsidR="00821BB8">
        <w:t xml:space="preserve"> </w:t>
      </w:r>
      <w:r w:rsidRPr="00151DB2" w:rsidR="00FF1AA6">
        <w:t>understand</w:t>
      </w:r>
      <w:r w:rsidRPr="00151DB2" w:rsidR="00821BB8">
        <w:t xml:space="preserve"> </w:t>
      </w:r>
      <w:r w:rsidRPr="00151DB2" w:rsidR="00FF1AA6">
        <w:t>why</w:t>
      </w:r>
      <w:r w:rsidRPr="00151DB2" w:rsidR="00821BB8">
        <w:t xml:space="preserve"> </w:t>
      </w:r>
      <w:r w:rsidRPr="00151DB2" w:rsidR="00FF1AA6">
        <w:t>it</w:t>
      </w:r>
      <w:r w:rsidRPr="00151DB2" w:rsidR="00821BB8">
        <w:t xml:space="preserve"> </w:t>
      </w:r>
      <w:r w:rsidRPr="00151DB2" w:rsidR="00730C57">
        <w:t>has</w:t>
      </w:r>
      <w:r w:rsidRPr="00151DB2" w:rsidR="00821BB8">
        <w:t xml:space="preserve"> </w:t>
      </w:r>
      <w:r w:rsidRPr="00151DB2" w:rsidR="00730C57">
        <w:t>taken</w:t>
      </w:r>
      <w:r w:rsidRPr="00151DB2" w:rsidR="00821BB8">
        <w:t xml:space="preserve"> </w:t>
      </w:r>
      <w:r w:rsidRPr="00151DB2" w:rsidR="00FF1AA6">
        <w:t>so</w:t>
      </w:r>
      <w:r w:rsidRPr="00151DB2" w:rsidR="00821BB8">
        <w:t xml:space="preserve"> </w:t>
      </w:r>
      <w:r w:rsidRPr="00151DB2" w:rsidR="00FF1AA6">
        <w:t>long</w:t>
      </w:r>
      <w:r w:rsidRPr="00151DB2" w:rsidR="00821BB8">
        <w:t xml:space="preserve"> </w:t>
      </w:r>
      <w:r w:rsidRPr="00151DB2" w:rsidR="00FF1AA6">
        <w:t>to</w:t>
      </w:r>
      <w:r w:rsidRPr="00151DB2" w:rsidR="00821BB8">
        <w:t xml:space="preserve"> </w:t>
      </w:r>
      <w:r w:rsidRPr="00151DB2" w:rsidR="00FF1AA6">
        <w:t>get</w:t>
      </w:r>
      <w:r w:rsidRPr="00151DB2" w:rsidR="00821BB8">
        <w:t xml:space="preserve"> </w:t>
      </w:r>
      <w:r w:rsidRPr="00151DB2" w:rsidR="00FF1AA6">
        <w:t>us</w:t>
      </w:r>
      <w:r w:rsidRPr="00151DB2" w:rsidR="00821BB8">
        <w:t xml:space="preserve"> </w:t>
      </w:r>
      <w:r w:rsidRPr="00151DB2" w:rsidR="00FF1AA6">
        <w:t>here</w:t>
      </w:r>
      <w:r w:rsidRPr="00151DB2" w:rsidR="00821BB8">
        <w:t xml:space="preserve"> </w:t>
      </w:r>
      <w:r w:rsidRPr="00151DB2" w:rsidR="00FF1AA6">
        <w:t>and</w:t>
      </w:r>
      <w:r w:rsidRPr="00151DB2" w:rsidR="00821BB8">
        <w:t xml:space="preserve"> </w:t>
      </w:r>
      <w:r w:rsidRPr="00151DB2" w:rsidR="00FF1AA6">
        <w:t>why</w:t>
      </w:r>
      <w:r w:rsidRPr="00151DB2" w:rsidR="00821BB8">
        <w:t xml:space="preserve"> </w:t>
      </w:r>
      <w:r w:rsidRPr="00151DB2" w:rsidR="00FF1AA6">
        <w:t>it</w:t>
      </w:r>
      <w:r w:rsidRPr="00151DB2" w:rsidR="00821BB8">
        <w:t xml:space="preserve"> </w:t>
      </w:r>
      <w:r w:rsidRPr="00151DB2">
        <w:t>still</w:t>
      </w:r>
      <w:r w:rsidRPr="00151DB2" w:rsidR="00821BB8">
        <w:t xml:space="preserve"> </w:t>
      </w:r>
      <w:r w:rsidRPr="00151DB2" w:rsidR="00FF1AA6">
        <w:t>seems</w:t>
      </w:r>
      <w:r w:rsidRPr="00151DB2" w:rsidR="00821BB8">
        <w:t xml:space="preserve"> </w:t>
      </w:r>
      <w:r w:rsidRPr="00151DB2" w:rsidR="00FF1AA6">
        <w:t>so</w:t>
      </w:r>
      <w:r w:rsidRPr="00151DB2" w:rsidR="00821BB8">
        <w:t xml:space="preserve"> </w:t>
      </w:r>
      <w:r w:rsidRPr="00151DB2" w:rsidR="00FF1AA6">
        <w:t>difficult.</w:t>
      </w:r>
    </w:p>
    <w:p w:rsidR="00D05DAC" w:rsidRPr="00151DB2" w:rsidP="00FF1AA6">
      <w:pPr>
        <w:pStyle w:val="Answer"/>
      </w:pPr>
      <w:sdt>
        <w:sdtPr>
          <w:alias w:val="Witness"/>
          <w:id w:val="-663557262"/>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rsidR="003843E9">
        <w:t>I</w:t>
      </w:r>
      <w:r w:rsidRPr="00151DB2" w:rsidR="00821BB8">
        <w:t xml:space="preserve"> </w:t>
      </w:r>
      <w:r w:rsidRPr="00151DB2" w:rsidR="00FF1AA6">
        <w:t>support</w:t>
      </w:r>
      <w:r w:rsidRPr="00151DB2" w:rsidR="00821BB8">
        <w:t xml:space="preserve"> </w:t>
      </w:r>
      <w:r w:rsidRPr="00151DB2" w:rsidR="003F25D7">
        <w:t>Helen</w:t>
      </w:r>
      <w:r w:rsidRPr="00151DB2" w:rsidR="00821BB8">
        <w:t xml:space="preserve"> </w:t>
      </w:r>
      <w:r w:rsidRPr="00151DB2" w:rsidR="00FF1AA6">
        <w:t>and</w:t>
      </w:r>
      <w:r w:rsidRPr="00151DB2" w:rsidR="00821BB8">
        <w:t xml:space="preserve"> </w:t>
      </w:r>
      <w:r w:rsidRPr="00151DB2" w:rsidR="00FF1AA6">
        <w:t>Kate</w:t>
      </w:r>
      <w:r w:rsidRPr="00151DB2" w:rsidR="00821BB8">
        <w:t xml:space="preserve"> </w:t>
      </w:r>
      <w:r w:rsidRPr="00151DB2" w:rsidR="00FF1AA6">
        <w:t>largely.</w:t>
      </w:r>
      <w:r w:rsidRPr="00151DB2" w:rsidR="00821BB8">
        <w:t xml:space="preserve"> </w:t>
      </w:r>
      <w:r w:rsidRPr="00151DB2" w:rsidR="00FF1AA6">
        <w:t>If</w:t>
      </w:r>
      <w:r w:rsidRPr="00151DB2" w:rsidR="00821BB8">
        <w:t xml:space="preserve"> </w:t>
      </w:r>
      <w:r w:rsidRPr="00151DB2" w:rsidR="00FF1AA6">
        <w:t>the</w:t>
      </w:r>
      <w:r w:rsidRPr="00151DB2" w:rsidR="00821BB8">
        <w:t xml:space="preserve"> </w:t>
      </w:r>
      <w:r w:rsidRPr="00151DB2" w:rsidR="00FF1AA6">
        <w:t>Government</w:t>
      </w:r>
      <w:r w:rsidRPr="00151DB2" w:rsidR="00821BB8">
        <w:t xml:space="preserve"> </w:t>
      </w:r>
      <w:r w:rsidRPr="00151DB2" w:rsidR="003843E9">
        <w:t>are</w:t>
      </w:r>
      <w:r w:rsidRPr="00151DB2" w:rsidR="00821BB8">
        <w:t xml:space="preserve"> </w:t>
      </w:r>
      <w:r w:rsidRPr="00151DB2" w:rsidR="00FF1AA6">
        <w:t>serious</w:t>
      </w:r>
      <w:r w:rsidRPr="00151DB2" w:rsidR="00821BB8">
        <w:t xml:space="preserve"> </w:t>
      </w:r>
      <w:r w:rsidRPr="00151DB2" w:rsidR="00FF1AA6">
        <w:t>about</w:t>
      </w:r>
      <w:r w:rsidRPr="00151DB2" w:rsidR="00821BB8">
        <w:t xml:space="preserve"> </w:t>
      </w:r>
      <w:r w:rsidRPr="00151DB2" w:rsidR="00FF1AA6">
        <w:t>levelling</w:t>
      </w:r>
      <w:r w:rsidRPr="00151DB2" w:rsidR="00821BB8">
        <w:t xml:space="preserve"> </w:t>
      </w:r>
      <w:r w:rsidRPr="00151DB2" w:rsidR="00FF1AA6">
        <w:t>up</w:t>
      </w:r>
      <w:r w:rsidR="00AF2DB0">
        <w:t xml:space="preserve">, </w:t>
      </w:r>
      <w:r w:rsidRPr="00151DB2" w:rsidR="00FF1AA6">
        <w:t>building</w:t>
      </w:r>
      <w:r w:rsidRPr="00151DB2" w:rsidR="00821BB8">
        <w:t xml:space="preserve"> </w:t>
      </w:r>
      <w:r w:rsidRPr="00151DB2" w:rsidR="00FF1AA6">
        <w:t>back</w:t>
      </w:r>
      <w:r w:rsidRPr="00151DB2" w:rsidR="00821BB8">
        <w:t xml:space="preserve"> </w:t>
      </w:r>
      <w:r w:rsidRPr="00151DB2" w:rsidR="00FF1AA6">
        <w:t>better</w:t>
      </w:r>
      <w:r w:rsidRPr="00151DB2" w:rsidR="00821BB8">
        <w:t xml:space="preserve"> </w:t>
      </w:r>
      <w:r w:rsidRPr="00151DB2" w:rsidR="003843E9">
        <w:t>and</w:t>
      </w:r>
      <w:r w:rsidRPr="00151DB2" w:rsidR="00821BB8">
        <w:t xml:space="preserve"> </w:t>
      </w:r>
      <w:r w:rsidRPr="00151DB2" w:rsidR="003843E9">
        <w:t>longer</w:t>
      </w:r>
      <w:r w:rsidRPr="00151DB2" w:rsidR="003843E9">
        <w:noBreakHyphen/>
        <w:t>term</w:t>
      </w:r>
      <w:r w:rsidRPr="00151DB2" w:rsidR="00821BB8">
        <w:t xml:space="preserve"> </w:t>
      </w:r>
      <w:r w:rsidRPr="00151DB2" w:rsidR="003843E9">
        <w:t>town</w:t>
      </w:r>
      <w:r w:rsidRPr="00151DB2" w:rsidR="00821BB8">
        <w:t xml:space="preserve"> </w:t>
      </w:r>
      <w:r w:rsidRPr="00151DB2" w:rsidR="003843E9">
        <w:t>centre</w:t>
      </w:r>
      <w:r w:rsidRPr="00151DB2" w:rsidR="00821BB8">
        <w:t xml:space="preserve"> </w:t>
      </w:r>
      <w:r w:rsidRPr="00151DB2" w:rsidR="003843E9">
        <w:t>recovery,</w:t>
      </w:r>
      <w:r w:rsidRPr="00151DB2" w:rsidR="00821BB8">
        <w:t xml:space="preserve"> </w:t>
      </w:r>
      <w:r w:rsidRPr="00151DB2" w:rsidR="003843E9">
        <w:t>we</w:t>
      </w:r>
      <w:r w:rsidRPr="00151DB2" w:rsidR="00821BB8">
        <w:t xml:space="preserve"> </w:t>
      </w:r>
      <w:r w:rsidRPr="00151DB2" w:rsidR="003843E9">
        <w:t>have</w:t>
      </w:r>
      <w:r w:rsidRPr="00151DB2" w:rsidR="00821BB8">
        <w:t xml:space="preserve"> </w:t>
      </w:r>
      <w:r w:rsidRPr="00151DB2" w:rsidR="003843E9">
        <w:t>to</w:t>
      </w:r>
      <w:r w:rsidRPr="00151DB2" w:rsidR="00821BB8">
        <w:t xml:space="preserve"> </w:t>
      </w:r>
      <w:r w:rsidRPr="00151DB2" w:rsidR="003843E9">
        <w:t>see</w:t>
      </w:r>
      <w:r w:rsidRPr="00151DB2" w:rsidR="00821BB8">
        <w:t xml:space="preserve"> </w:t>
      </w:r>
      <w:r w:rsidRPr="00151DB2" w:rsidR="003843E9">
        <w:t>the</w:t>
      </w:r>
      <w:r w:rsidRPr="00151DB2" w:rsidR="00821BB8">
        <w:t xml:space="preserve"> </w:t>
      </w:r>
      <w:r w:rsidRPr="00151DB2" w:rsidR="003843E9">
        <w:t>long</w:t>
      </w:r>
      <w:r w:rsidRPr="00151DB2" w:rsidR="003843E9">
        <w:noBreakHyphen/>
        <w:t>promised</w:t>
      </w:r>
      <w:r w:rsidRPr="00151DB2" w:rsidR="00821BB8">
        <w:t xml:space="preserve"> </w:t>
      </w:r>
      <w:r w:rsidRPr="00151DB2" w:rsidR="003843E9">
        <w:t>root</w:t>
      </w:r>
      <w:r w:rsidRPr="00151DB2" w:rsidR="003843E9">
        <w:noBreakHyphen/>
        <w:t>and</w:t>
      </w:r>
      <w:r w:rsidRPr="00151DB2" w:rsidR="003843E9">
        <w:noBreakHyphen/>
        <w:t>branch</w:t>
      </w:r>
      <w:r w:rsidRPr="00151DB2" w:rsidR="00821BB8">
        <w:t xml:space="preserve"> </w:t>
      </w:r>
      <w:r w:rsidRPr="00151DB2" w:rsidR="003843E9">
        <w:t>business</w:t>
      </w:r>
      <w:r w:rsidRPr="00151DB2" w:rsidR="00821BB8">
        <w:t xml:space="preserve"> </w:t>
      </w:r>
      <w:r w:rsidRPr="00151DB2" w:rsidR="003843E9">
        <w:t>rates</w:t>
      </w:r>
      <w:r w:rsidRPr="00151DB2" w:rsidR="00821BB8">
        <w:t xml:space="preserve"> </w:t>
      </w:r>
      <w:r w:rsidRPr="00151DB2" w:rsidR="003843E9">
        <w:t>reform.</w:t>
      </w:r>
      <w:r w:rsidRPr="00151DB2" w:rsidR="00821BB8">
        <w:t xml:space="preserve"> </w:t>
      </w:r>
      <w:r w:rsidRPr="00151DB2" w:rsidR="003843E9">
        <w:t>The</w:t>
      </w:r>
      <w:r w:rsidRPr="00151DB2" w:rsidR="00821BB8">
        <w:t xml:space="preserve"> </w:t>
      </w:r>
      <w:r w:rsidRPr="00151DB2" w:rsidR="003843E9">
        <w:t>can</w:t>
      </w:r>
      <w:r w:rsidRPr="00151DB2" w:rsidR="00821BB8">
        <w:t xml:space="preserve"> </w:t>
      </w:r>
      <w:r w:rsidRPr="00151DB2" w:rsidR="003843E9">
        <w:t>has</w:t>
      </w:r>
      <w:r w:rsidRPr="00151DB2" w:rsidR="00821BB8">
        <w:t xml:space="preserve"> </w:t>
      </w:r>
      <w:r w:rsidRPr="00151DB2" w:rsidR="003843E9">
        <w:t>been</w:t>
      </w:r>
      <w:r w:rsidRPr="00151DB2" w:rsidR="00821BB8">
        <w:t xml:space="preserve"> </w:t>
      </w:r>
      <w:r w:rsidRPr="00151DB2" w:rsidR="003843E9">
        <w:t>kicked</w:t>
      </w:r>
      <w:r w:rsidRPr="00151DB2" w:rsidR="00821BB8">
        <w:t xml:space="preserve"> </w:t>
      </w:r>
      <w:r w:rsidRPr="00151DB2" w:rsidR="00FF1AA6">
        <w:t>down</w:t>
      </w:r>
      <w:r w:rsidRPr="00151DB2" w:rsidR="00821BB8">
        <w:t xml:space="preserve"> </w:t>
      </w:r>
      <w:r w:rsidRPr="00151DB2" w:rsidR="00FF1AA6">
        <w:t>the</w:t>
      </w:r>
      <w:r w:rsidRPr="00151DB2" w:rsidR="00821BB8">
        <w:t xml:space="preserve"> </w:t>
      </w:r>
      <w:r w:rsidRPr="00151DB2" w:rsidR="00FF1AA6">
        <w:t>road</w:t>
      </w:r>
      <w:r w:rsidRPr="00151DB2" w:rsidR="00821BB8">
        <w:t xml:space="preserve"> </w:t>
      </w:r>
      <w:r w:rsidRPr="00151DB2" w:rsidR="00FF1AA6">
        <w:t>again</w:t>
      </w:r>
      <w:r w:rsidRPr="00151DB2" w:rsidR="003843E9">
        <w:t>.</w:t>
      </w:r>
      <w:r w:rsidRPr="00151DB2" w:rsidR="00821BB8">
        <w:t xml:space="preserve"> </w:t>
      </w:r>
      <w:r w:rsidRPr="00151DB2" w:rsidR="003843E9">
        <w:t>It</w:t>
      </w:r>
      <w:r w:rsidRPr="00151DB2" w:rsidR="00821BB8">
        <w:t xml:space="preserve"> </w:t>
      </w:r>
      <w:r w:rsidRPr="00151DB2" w:rsidR="003843E9">
        <w:t>feels</w:t>
      </w:r>
      <w:r w:rsidRPr="00151DB2" w:rsidR="00821BB8">
        <w:t xml:space="preserve"> </w:t>
      </w:r>
      <w:r w:rsidRPr="00151DB2" w:rsidR="003843E9">
        <w:t>like</w:t>
      </w:r>
      <w:r w:rsidRPr="00151DB2" w:rsidR="00821BB8">
        <w:t xml:space="preserve"> </w:t>
      </w:r>
      <w:r w:rsidRPr="00151DB2" w:rsidR="003843E9">
        <w:t>some</w:t>
      </w:r>
      <w:r w:rsidRPr="00151DB2" w:rsidR="00821BB8">
        <w:t xml:space="preserve"> </w:t>
      </w:r>
      <w:r w:rsidRPr="00151DB2" w:rsidR="003843E9">
        <w:t>of</w:t>
      </w:r>
      <w:r w:rsidRPr="00151DB2" w:rsidR="00821BB8">
        <w:t xml:space="preserve"> </w:t>
      </w:r>
      <w:r w:rsidRPr="00151DB2" w:rsidR="003843E9">
        <w:t>the</w:t>
      </w:r>
      <w:r w:rsidRPr="00151DB2" w:rsidR="00821BB8">
        <w:t xml:space="preserve"> </w:t>
      </w:r>
      <w:r w:rsidRPr="00151DB2" w:rsidR="003843E9">
        <w:t>effort</w:t>
      </w:r>
      <w:r w:rsidRPr="00151DB2" w:rsidR="00821BB8">
        <w:t xml:space="preserve"> </w:t>
      </w:r>
      <w:r w:rsidRPr="00151DB2" w:rsidR="003843E9">
        <w:t>that</w:t>
      </w:r>
      <w:r w:rsidRPr="00151DB2" w:rsidR="00821BB8">
        <w:t xml:space="preserve"> </w:t>
      </w:r>
      <w:r w:rsidRPr="00151DB2" w:rsidR="003843E9">
        <w:t>is</w:t>
      </w:r>
      <w:r w:rsidRPr="00151DB2" w:rsidR="00821BB8">
        <w:t xml:space="preserve"> </w:t>
      </w:r>
      <w:r w:rsidRPr="00151DB2" w:rsidR="003843E9">
        <w:t>being</w:t>
      </w:r>
      <w:r w:rsidRPr="00151DB2" w:rsidR="00821BB8">
        <w:t xml:space="preserve"> </w:t>
      </w:r>
      <w:r w:rsidRPr="00151DB2" w:rsidR="003843E9">
        <w:t>spent</w:t>
      </w:r>
      <w:r w:rsidRPr="00151DB2" w:rsidR="00821BB8">
        <w:t xml:space="preserve"> </w:t>
      </w:r>
      <w:r w:rsidRPr="00151DB2" w:rsidR="003843E9">
        <w:t>on</w:t>
      </w:r>
      <w:r w:rsidRPr="00151DB2" w:rsidR="00821BB8">
        <w:t xml:space="preserve"> </w:t>
      </w:r>
      <w:r w:rsidRPr="00151DB2" w:rsidR="003843E9">
        <w:t>messing</w:t>
      </w:r>
      <w:r w:rsidRPr="00151DB2" w:rsidR="00821BB8">
        <w:t xml:space="preserve"> </w:t>
      </w:r>
      <w:r w:rsidRPr="00151DB2" w:rsidR="003843E9">
        <w:t>around</w:t>
      </w:r>
      <w:r w:rsidRPr="00151DB2" w:rsidR="00821BB8">
        <w:t xml:space="preserve"> </w:t>
      </w:r>
      <w:r w:rsidRPr="00151DB2" w:rsidR="003843E9">
        <w:t>with</w:t>
      </w:r>
      <w:r w:rsidRPr="00151DB2" w:rsidR="00821BB8">
        <w:t xml:space="preserve"> </w:t>
      </w:r>
      <w:r w:rsidRPr="00151DB2" w:rsidR="003843E9">
        <w:t>arbitration</w:t>
      </w:r>
      <w:r w:rsidRPr="00151DB2" w:rsidR="00821BB8">
        <w:t xml:space="preserve"> </w:t>
      </w:r>
      <w:r w:rsidRPr="00151DB2" w:rsidR="003843E9">
        <w:t>mechanism</w:t>
      </w:r>
      <w:r w:rsidR="00AF2DB0">
        <w:t>s</w:t>
      </w:r>
      <w:r w:rsidRPr="00151DB2" w:rsidR="00821BB8">
        <w:t xml:space="preserve"> </w:t>
      </w:r>
      <w:r w:rsidRPr="00151DB2" w:rsidR="003843E9">
        <w:t>could</w:t>
      </w:r>
      <w:r w:rsidRPr="00151DB2" w:rsidR="00821BB8">
        <w:t xml:space="preserve"> </w:t>
      </w:r>
      <w:r w:rsidRPr="00151DB2" w:rsidR="003843E9">
        <w:t>perhaps</w:t>
      </w:r>
      <w:r w:rsidRPr="00151DB2" w:rsidR="00821BB8">
        <w:t xml:space="preserve"> </w:t>
      </w:r>
      <w:r w:rsidRPr="00151DB2" w:rsidR="003843E9">
        <w:t>be</w:t>
      </w:r>
      <w:r w:rsidRPr="00151DB2" w:rsidR="00821BB8">
        <w:t xml:space="preserve"> </w:t>
      </w:r>
      <w:r w:rsidRPr="00151DB2" w:rsidR="003843E9">
        <w:t>put</w:t>
      </w:r>
      <w:r w:rsidRPr="00151DB2" w:rsidR="00821BB8">
        <w:t xml:space="preserve"> </w:t>
      </w:r>
      <w:r w:rsidRPr="00151DB2" w:rsidR="003843E9">
        <w:t>into</w:t>
      </w:r>
      <w:r w:rsidRPr="00151DB2" w:rsidR="00821BB8">
        <w:t xml:space="preserve"> </w:t>
      </w:r>
      <w:r w:rsidRPr="00151DB2" w:rsidR="003843E9">
        <w:t>sorting</w:t>
      </w:r>
      <w:r w:rsidRPr="00151DB2" w:rsidR="00821BB8">
        <w:t xml:space="preserve"> </w:t>
      </w:r>
      <w:r w:rsidRPr="00151DB2" w:rsidR="003843E9">
        <w:t>out</w:t>
      </w:r>
      <w:r w:rsidRPr="00151DB2" w:rsidR="00821BB8">
        <w:t xml:space="preserve"> </w:t>
      </w:r>
      <w:r w:rsidRPr="00151DB2" w:rsidR="003843E9">
        <w:t>business</w:t>
      </w:r>
      <w:r w:rsidRPr="00151DB2" w:rsidR="00821BB8">
        <w:t xml:space="preserve"> </w:t>
      </w:r>
      <w:r w:rsidRPr="00151DB2" w:rsidR="003843E9">
        <w:t>rates,</w:t>
      </w:r>
      <w:r w:rsidRPr="00151DB2" w:rsidR="00821BB8">
        <w:t xml:space="preserve"> </w:t>
      </w:r>
      <w:r w:rsidRPr="00151DB2" w:rsidR="003843E9">
        <w:t>which</w:t>
      </w:r>
      <w:r w:rsidRPr="00151DB2" w:rsidR="00821BB8">
        <w:t xml:space="preserve"> </w:t>
      </w:r>
      <w:r w:rsidRPr="00151DB2" w:rsidR="003843E9">
        <w:t>might</w:t>
      </w:r>
      <w:r w:rsidRPr="00151DB2" w:rsidR="00821BB8">
        <w:t xml:space="preserve"> </w:t>
      </w:r>
      <w:r w:rsidRPr="00151DB2" w:rsidR="003843E9">
        <w:t>be</w:t>
      </w:r>
      <w:r w:rsidRPr="00151DB2" w:rsidR="00821BB8">
        <w:t xml:space="preserve"> </w:t>
      </w:r>
      <w:r w:rsidRPr="00151DB2" w:rsidR="00FF1AA6">
        <w:t>a</w:t>
      </w:r>
      <w:r w:rsidRPr="00151DB2" w:rsidR="00821BB8">
        <w:t xml:space="preserve"> </w:t>
      </w:r>
      <w:r w:rsidRPr="00151DB2" w:rsidR="00FF1AA6">
        <w:t>helpful</w:t>
      </w:r>
      <w:r w:rsidRPr="00151DB2" w:rsidR="00821BB8">
        <w:t xml:space="preserve"> </w:t>
      </w:r>
      <w:r w:rsidRPr="00151DB2" w:rsidR="00FF1AA6">
        <w:t>reallocation</w:t>
      </w:r>
      <w:r w:rsidRPr="00151DB2" w:rsidR="00821BB8">
        <w:t xml:space="preserve"> </w:t>
      </w:r>
      <w:r w:rsidRPr="00151DB2" w:rsidR="00FF1AA6">
        <w:t>of</w:t>
      </w:r>
      <w:r w:rsidRPr="00151DB2" w:rsidR="00821BB8">
        <w:t xml:space="preserve"> </w:t>
      </w:r>
      <w:r w:rsidRPr="00151DB2" w:rsidR="00FF1AA6">
        <w:t>resource.</w:t>
      </w:r>
      <w:r w:rsidRPr="00151DB2" w:rsidR="00821BB8">
        <w:t xml:space="preserve"> </w:t>
      </w:r>
    </w:p>
    <w:p w:rsidR="00FF1AA6" w:rsidRPr="00151DB2" w:rsidP="00FF1AA6">
      <w:pPr>
        <w:pStyle w:val="Answer"/>
      </w:pPr>
      <w:r w:rsidRPr="00151DB2">
        <w:t>From</w:t>
      </w:r>
      <w:r w:rsidRPr="00151DB2" w:rsidR="00821BB8">
        <w:t xml:space="preserve"> </w:t>
      </w:r>
      <w:r w:rsidRPr="00151DB2">
        <w:t>our</w:t>
      </w:r>
      <w:r w:rsidRPr="00151DB2" w:rsidR="00821BB8">
        <w:t xml:space="preserve"> </w:t>
      </w:r>
      <w:r w:rsidRPr="00151DB2">
        <w:t>point</w:t>
      </w:r>
      <w:r w:rsidRPr="00151DB2" w:rsidR="00821BB8">
        <w:t xml:space="preserve"> </w:t>
      </w:r>
      <w:r w:rsidRPr="00151DB2">
        <w:t>of</w:t>
      </w:r>
      <w:r w:rsidRPr="00151DB2" w:rsidR="00821BB8">
        <w:t xml:space="preserve"> </w:t>
      </w:r>
      <w:r w:rsidRPr="00151DB2">
        <w:t>view,</w:t>
      </w:r>
      <w:r w:rsidRPr="00151DB2" w:rsidR="00821BB8">
        <w:t xml:space="preserve"> </w:t>
      </w:r>
      <w:r w:rsidRPr="00151DB2" w:rsidR="00A6037B">
        <w:t>as</w:t>
      </w:r>
      <w:r w:rsidRPr="00151DB2" w:rsidR="00821BB8">
        <w:t xml:space="preserve"> </w:t>
      </w:r>
      <w:r w:rsidRPr="00151DB2" w:rsidR="00A6037B">
        <w:t>Helen</w:t>
      </w:r>
      <w:r w:rsidRPr="00151DB2" w:rsidR="00821BB8">
        <w:t xml:space="preserve"> </w:t>
      </w:r>
      <w:r w:rsidRPr="00151DB2" w:rsidR="00A6037B">
        <w:t>was</w:t>
      </w:r>
      <w:r w:rsidRPr="00151DB2" w:rsidR="00821BB8">
        <w:t xml:space="preserve"> </w:t>
      </w:r>
      <w:r w:rsidRPr="00151DB2" w:rsidR="00A6037B">
        <w:t>saying,</w:t>
      </w:r>
      <w:r w:rsidRPr="00151DB2" w:rsidR="00821BB8">
        <w:t xml:space="preserve"> </w:t>
      </w:r>
      <w:r w:rsidRPr="00151DB2" w:rsidR="00A6037B">
        <w:t>business</w:t>
      </w:r>
      <w:r w:rsidRPr="00151DB2" w:rsidR="00821BB8">
        <w:t xml:space="preserve"> </w:t>
      </w:r>
      <w:r w:rsidRPr="00151DB2">
        <w:t>rates</w:t>
      </w:r>
      <w:r w:rsidRPr="00151DB2" w:rsidR="00821BB8">
        <w:t xml:space="preserve"> </w:t>
      </w:r>
      <w:r w:rsidRPr="00151DB2" w:rsidR="00A6037B">
        <w:t>need</w:t>
      </w:r>
      <w:r w:rsidRPr="00151DB2" w:rsidR="00821BB8">
        <w:t xml:space="preserve"> </w:t>
      </w:r>
      <w:r w:rsidRPr="00151DB2" w:rsidR="00A6037B">
        <w:t>to</w:t>
      </w:r>
      <w:r w:rsidRPr="00151DB2" w:rsidR="00821BB8">
        <w:t xml:space="preserve"> </w:t>
      </w:r>
      <w:r w:rsidRPr="00151DB2" w:rsidR="00A6037B">
        <w:t>be</w:t>
      </w:r>
      <w:r w:rsidRPr="00151DB2" w:rsidR="00821BB8">
        <w:t xml:space="preserve"> </w:t>
      </w:r>
      <w:r w:rsidRPr="00151DB2" w:rsidR="00A6037B">
        <w:t>responsive</w:t>
      </w:r>
      <w:r w:rsidRPr="00151DB2" w:rsidR="00821BB8">
        <w:t xml:space="preserve"> </w:t>
      </w:r>
      <w:r w:rsidRPr="00151DB2" w:rsidR="00A6037B">
        <w:t>in</w:t>
      </w:r>
      <w:r w:rsidRPr="00151DB2" w:rsidR="00821BB8">
        <w:t xml:space="preserve"> </w:t>
      </w:r>
      <w:r w:rsidRPr="00151DB2" w:rsidR="00A6037B">
        <w:t>real</w:t>
      </w:r>
      <w:r w:rsidRPr="00151DB2" w:rsidR="00821BB8">
        <w:t xml:space="preserve"> </w:t>
      </w:r>
      <w:r w:rsidRPr="00151DB2" w:rsidR="00A6037B">
        <w:t>time</w:t>
      </w:r>
      <w:r w:rsidRPr="00151DB2" w:rsidR="00821BB8">
        <w:t xml:space="preserve"> </w:t>
      </w:r>
      <w:r w:rsidRPr="00151DB2" w:rsidR="00A6037B">
        <w:t>to</w:t>
      </w:r>
      <w:r w:rsidRPr="00151DB2" w:rsidR="00821BB8">
        <w:t xml:space="preserve"> </w:t>
      </w:r>
      <w:r w:rsidRPr="00151DB2" w:rsidR="00A6037B">
        <w:t>market</w:t>
      </w:r>
      <w:r w:rsidRPr="00151DB2" w:rsidR="00821BB8">
        <w:t xml:space="preserve"> </w:t>
      </w:r>
      <w:r w:rsidRPr="00151DB2" w:rsidR="00A6037B">
        <w:t>changes.</w:t>
      </w:r>
      <w:r w:rsidRPr="00151DB2" w:rsidR="00821BB8">
        <w:t xml:space="preserve"> </w:t>
      </w:r>
      <w:r w:rsidRPr="00151DB2" w:rsidR="00A6037B">
        <w:t>Currently,</w:t>
      </w:r>
      <w:r w:rsidRPr="00151DB2" w:rsidR="00821BB8">
        <w:t xml:space="preserve"> </w:t>
      </w:r>
      <w:r w:rsidRPr="00151DB2" w:rsidR="00A6037B">
        <w:t>it</w:t>
      </w:r>
      <w:r w:rsidRPr="00151DB2" w:rsidR="00821BB8">
        <w:t xml:space="preserve"> </w:t>
      </w:r>
      <w:r w:rsidRPr="00151DB2" w:rsidR="00A6037B">
        <w:t>is</w:t>
      </w:r>
      <w:r w:rsidRPr="00151DB2" w:rsidR="00821BB8">
        <w:t xml:space="preserve"> </w:t>
      </w:r>
      <w:r w:rsidRPr="00151DB2" w:rsidR="00A6037B">
        <w:t>based</w:t>
      </w:r>
      <w:r w:rsidRPr="00151DB2" w:rsidR="00821BB8">
        <w:t xml:space="preserve"> </w:t>
      </w:r>
      <w:r w:rsidRPr="00151DB2" w:rsidR="00A6037B">
        <w:t>on</w:t>
      </w:r>
      <w:r w:rsidRPr="00151DB2" w:rsidR="00821BB8">
        <w:t xml:space="preserve"> </w:t>
      </w:r>
      <w:r w:rsidRPr="00151DB2" w:rsidR="00A6037B">
        <w:t>historic</w:t>
      </w:r>
      <w:r w:rsidR="00AF2DB0">
        <w:t>al</w:t>
      </w:r>
      <w:r w:rsidRPr="00151DB2" w:rsidR="00821BB8">
        <w:t xml:space="preserve"> </w:t>
      </w:r>
      <w:r w:rsidRPr="00151DB2" w:rsidR="00A6037B">
        <w:t>out</w:t>
      </w:r>
      <w:r w:rsidRPr="00151DB2" w:rsidR="00A6037B">
        <w:noBreakHyphen/>
        <w:t>of</w:t>
      </w:r>
      <w:r w:rsidRPr="00151DB2" w:rsidR="00A6037B">
        <w:noBreakHyphen/>
        <w:t>date</w:t>
      </w:r>
      <w:r w:rsidRPr="00151DB2" w:rsidR="00821BB8">
        <w:t xml:space="preserve"> </w:t>
      </w:r>
      <w:r w:rsidRPr="00151DB2" w:rsidR="00A6037B">
        <w:t>rental</w:t>
      </w:r>
      <w:r w:rsidRPr="00151DB2" w:rsidR="00821BB8">
        <w:t xml:space="preserve"> </w:t>
      </w:r>
      <w:r w:rsidRPr="00151DB2" w:rsidR="00A6037B">
        <w:t>values,</w:t>
      </w:r>
      <w:r w:rsidRPr="00151DB2" w:rsidR="00821BB8">
        <w:t xml:space="preserve"> </w:t>
      </w:r>
      <w:r w:rsidRPr="00151DB2" w:rsidR="00A6037B">
        <w:t>so</w:t>
      </w:r>
      <w:r w:rsidRPr="00151DB2" w:rsidR="00821BB8">
        <w:t xml:space="preserve"> </w:t>
      </w:r>
      <w:r w:rsidRPr="00151DB2" w:rsidR="00A6037B">
        <w:t>it</w:t>
      </w:r>
      <w:r w:rsidRPr="00151DB2" w:rsidR="00821BB8">
        <w:t xml:space="preserve"> </w:t>
      </w:r>
      <w:r w:rsidRPr="00151DB2" w:rsidR="00A6037B">
        <w:t>bears</w:t>
      </w:r>
      <w:r w:rsidRPr="00151DB2" w:rsidR="00821BB8">
        <w:t xml:space="preserve"> </w:t>
      </w:r>
      <w:r w:rsidRPr="00151DB2" w:rsidR="00A6037B">
        <w:t>no</w:t>
      </w:r>
      <w:r w:rsidRPr="00151DB2" w:rsidR="00821BB8">
        <w:t xml:space="preserve"> </w:t>
      </w:r>
      <w:r w:rsidRPr="00151DB2" w:rsidR="00A6037B">
        <w:t>reference</w:t>
      </w:r>
      <w:r w:rsidRPr="00151DB2" w:rsidR="00821BB8">
        <w:t xml:space="preserve"> </w:t>
      </w:r>
      <w:r w:rsidRPr="00151DB2" w:rsidR="00A6037B">
        <w:t>to</w:t>
      </w:r>
      <w:r w:rsidRPr="00151DB2" w:rsidR="00821BB8">
        <w:t xml:space="preserve"> </w:t>
      </w:r>
      <w:r w:rsidRPr="00151DB2" w:rsidR="00A6037B">
        <w:t>the</w:t>
      </w:r>
      <w:r w:rsidRPr="00151DB2" w:rsidR="00821BB8">
        <w:t xml:space="preserve"> </w:t>
      </w:r>
      <w:r w:rsidRPr="00151DB2" w:rsidR="00A6037B">
        <w:t>real</w:t>
      </w:r>
      <w:r w:rsidRPr="00151DB2" w:rsidR="00821BB8">
        <w:t xml:space="preserve"> </w:t>
      </w:r>
      <w:r w:rsidRPr="00151DB2" w:rsidR="00A6037B">
        <w:t>world.</w:t>
      </w:r>
      <w:r w:rsidRPr="00151DB2" w:rsidR="00821BB8">
        <w:t xml:space="preserve"> </w:t>
      </w:r>
      <w:r w:rsidRPr="00151DB2" w:rsidR="00A6037B">
        <w:t>We</w:t>
      </w:r>
      <w:r w:rsidRPr="00151DB2" w:rsidR="00821BB8">
        <w:t xml:space="preserve"> </w:t>
      </w:r>
      <w:r w:rsidRPr="00151DB2" w:rsidR="00A6037B">
        <w:t>need</w:t>
      </w:r>
      <w:r w:rsidRPr="00151DB2" w:rsidR="00821BB8">
        <w:t xml:space="preserve"> </w:t>
      </w:r>
      <w:r w:rsidRPr="00151DB2" w:rsidR="00A6037B">
        <w:t>to</w:t>
      </w:r>
      <w:r w:rsidRPr="00151DB2" w:rsidR="00821BB8">
        <w:t xml:space="preserve"> </w:t>
      </w:r>
      <w:r w:rsidRPr="00151DB2" w:rsidR="00A6037B">
        <w:t>get</w:t>
      </w:r>
      <w:r w:rsidRPr="00151DB2" w:rsidR="00821BB8">
        <w:t xml:space="preserve"> </w:t>
      </w:r>
      <w:r w:rsidRPr="00151DB2" w:rsidR="00A6037B">
        <w:t>on</w:t>
      </w:r>
      <w:r w:rsidRPr="00151DB2" w:rsidR="00821BB8">
        <w:t xml:space="preserve"> </w:t>
      </w:r>
      <w:r w:rsidRPr="00151DB2" w:rsidR="00A6037B">
        <w:t>with</w:t>
      </w:r>
      <w:r w:rsidRPr="00151DB2" w:rsidR="00821BB8">
        <w:t xml:space="preserve"> </w:t>
      </w:r>
      <w:r w:rsidRPr="00151DB2" w:rsidR="00A6037B">
        <w:t>it</w:t>
      </w:r>
      <w:r w:rsidRPr="00151DB2" w:rsidR="00821BB8">
        <w:t xml:space="preserve"> </w:t>
      </w:r>
      <w:r w:rsidRPr="00151DB2" w:rsidR="00A6037B">
        <w:t>and</w:t>
      </w:r>
      <w:r w:rsidRPr="00151DB2" w:rsidR="00821BB8">
        <w:t xml:space="preserve"> </w:t>
      </w:r>
      <w:r w:rsidRPr="00151DB2">
        <w:t>move</w:t>
      </w:r>
      <w:r w:rsidRPr="00151DB2" w:rsidR="00821BB8">
        <w:t xml:space="preserve"> </w:t>
      </w:r>
      <w:r w:rsidRPr="00151DB2" w:rsidR="003F25D7">
        <w:t>this</w:t>
      </w:r>
      <w:r w:rsidRPr="00151DB2" w:rsidR="00821BB8">
        <w:t xml:space="preserve"> </w:t>
      </w:r>
      <w:r w:rsidRPr="00151DB2">
        <w:t>forward</w:t>
      </w:r>
      <w:r w:rsidRPr="00151DB2" w:rsidR="00A6037B">
        <w:t>.</w:t>
      </w:r>
    </w:p>
    <w:p w:rsidR="00FF1AA6" w:rsidRPr="00151DB2" w:rsidP="003C3060">
      <w:pPr>
        <w:pStyle w:val="Question"/>
      </w:pPr>
      <w:sdt>
        <w:sdtPr>
          <w:alias w:val="Member"/>
          <w:tag w:val="&lt;Member mnisId='4470' dodsId='122026'&gt;"/>
          <w:id w:val="78419510"/>
          <w:placeholder>
            <w:docPart w:val="DefaultPlaceholder_-1854013440"/>
          </w:placeholder>
          <w:richText/>
        </w:sdtPr>
        <w:sdtContent>
          <w:r w:rsidRPr="00151DB2" w:rsidR="003C3060">
            <w:rPr>
              <w:b/>
            </w:rPr>
            <w:t>Alan</w:t>
          </w:r>
          <w:r w:rsidRPr="00151DB2" w:rsidR="00821BB8">
            <w:rPr>
              <w:b/>
            </w:rPr>
            <w:t xml:space="preserve"> </w:t>
          </w:r>
          <w:r w:rsidRPr="00151DB2" w:rsidR="003C3060">
            <w:rPr>
              <w:b/>
            </w:rPr>
            <w:t>Brown:</w:t>
          </w:r>
        </w:sdtContent>
      </w:sdt>
      <w:r w:rsidRPr="00151DB2" w:rsidR="00821BB8">
        <w:t xml:space="preserve"> </w:t>
      </w:r>
      <w:r w:rsidRPr="00151DB2" w:rsidR="003C3060">
        <w:t>We</w:t>
      </w:r>
      <w:r w:rsidRPr="00151DB2" w:rsidR="00821BB8">
        <w:t xml:space="preserve"> </w:t>
      </w:r>
      <w:r w:rsidRPr="00151DB2" w:rsidR="003C3060">
        <w:t>have</w:t>
      </w:r>
      <w:r w:rsidRPr="00151DB2" w:rsidR="00821BB8">
        <w:t xml:space="preserve"> </w:t>
      </w:r>
      <w:r w:rsidRPr="00151DB2" w:rsidR="003C3060">
        <w:t>already</w:t>
      </w:r>
      <w:r w:rsidRPr="00151DB2" w:rsidR="00821BB8">
        <w:t xml:space="preserve"> </w:t>
      </w:r>
      <w:r w:rsidRPr="00151DB2" w:rsidR="003C3060">
        <w:t>heard</w:t>
      </w:r>
      <w:r w:rsidRPr="00151DB2" w:rsidR="00821BB8">
        <w:t xml:space="preserve"> </w:t>
      </w:r>
      <w:r w:rsidRPr="00151DB2" w:rsidR="003C3060">
        <w:t>during</w:t>
      </w:r>
      <w:r w:rsidRPr="00151DB2" w:rsidR="00821BB8">
        <w:t xml:space="preserve"> </w:t>
      </w:r>
      <w:r w:rsidRPr="00151DB2" w:rsidR="003C3060">
        <w:t>the</w:t>
      </w:r>
      <w:r w:rsidRPr="00151DB2" w:rsidR="00821BB8">
        <w:t xml:space="preserve"> </w:t>
      </w:r>
      <w:r w:rsidRPr="00151DB2" w:rsidR="003C3060">
        <w:t>session</w:t>
      </w:r>
      <w:r w:rsidRPr="00151DB2" w:rsidR="00821BB8">
        <w:t xml:space="preserve"> </w:t>
      </w:r>
      <w:r w:rsidRPr="00151DB2" w:rsidR="003C3060">
        <w:t>about</w:t>
      </w:r>
      <w:r w:rsidRPr="00151DB2" w:rsidR="00821BB8">
        <w:t xml:space="preserve"> </w:t>
      </w:r>
      <w:r w:rsidRPr="00151DB2" w:rsidR="003C3060">
        <w:t>levels</w:t>
      </w:r>
      <w:r w:rsidRPr="00151DB2" w:rsidR="00821BB8">
        <w:t xml:space="preserve"> </w:t>
      </w:r>
      <w:r w:rsidRPr="00151DB2" w:rsidR="003C3060">
        <w:t>of</w:t>
      </w:r>
      <w:r w:rsidRPr="00151DB2" w:rsidR="00821BB8">
        <w:t xml:space="preserve"> </w:t>
      </w:r>
      <w:r w:rsidRPr="00151DB2" w:rsidR="003C3060">
        <w:t>debt</w:t>
      </w:r>
      <w:r w:rsidRPr="00151DB2" w:rsidR="00821BB8">
        <w:t xml:space="preserve"> </w:t>
      </w:r>
      <w:r w:rsidRPr="00151DB2" w:rsidR="003C3060">
        <w:t>that</w:t>
      </w:r>
      <w:r w:rsidRPr="00151DB2" w:rsidR="00821BB8">
        <w:t xml:space="preserve"> </w:t>
      </w:r>
      <w:r w:rsidRPr="00151DB2" w:rsidR="003C3060">
        <w:t>ha</w:t>
      </w:r>
      <w:r w:rsidRPr="00151DB2" w:rsidR="006206C2">
        <w:t>ve</w:t>
      </w:r>
      <w:r w:rsidRPr="00151DB2" w:rsidR="00821BB8">
        <w:t xml:space="preserve"> </w:t>
      </w:r>
      <w:r w:rsidRPr="00151DB2" w:rsidR="003F25D7">
        <w:t>built</w:t>
      </w:r>
      <w:r w:rsidRPr="00151DB2" w:rsidR="00821BB8">
        <w:t xml:space="preserve"> </w:t>
      </w:r>
      <w:r w:rsidRPr="00151DB2" w:rsidR="003C3060">
        <w:t>up.</w:t>
      </w:r>
      <w:r w:rsidRPr="00151DB2" w:rsidR="00821BB8">
        <w:t xml:space="preserve"> </w:t>
      </w:r>
      <w:r w:rsidR="00AF2DB0">
        <w:t>W</w:t>
      </w:r>
      <w:r w:rsidRPr="00151DB2" w:rsidR="003C3060">
        <w:t>hat</w:t>
      </w:r>
      <w:r w:rsidRPr="00151DB2" w:rsidR="00821BB8">
        <w:t xml:space="preserve"> </w:t>
      </w:r>
      <w:r w:rsidRPr="00151DB2" w:rsidR="003C3060">
        <w:t>more</w:t>
      </w:r>
      <w:r w:rsidRPr="00151DB2" w:rsidR="00821BB8">
        <w:t xml:space="preserve"> </w:t>
      </w:r>
      <w:r w:rsidRPr="00151DB2" w:rsidR="00AF2DB0">
        <w:t xml:space="preserve">should </w:t>
      </w:r>
      <w:r w:rsidRPr="00151DB2" w:rsidR="003C3060">
        <w:t>the</w:t>
      </w:r>
      <w:r w:rsidRPr="00151DB2" w:rsidR="00821BB8">
        <w:t xml:space="preserve"> </w:t>
      </w:r>
      <w:r w:rsidRPr="00151DB2" w:rsidR="003C3060">
        <w:t>Government</w:t>
      </w:r>
      <w:r w:rsidRPr="00151DB2" w:rsidR="00821BB8">
        <w:t xml:space="preserve"> </w:t>
      </w:r>
      <w:r w:rsidRPr="00151DB2" w:rsidR="003C3060">
        <w:t>do</w:t>
      </w:r>
      <w:r w:rsidRPr="00151DB2" w:rsidR="00821BB8">
        <w:t xml:space="preserve"> </w:t>
      </w:r>
      <w:r w:rsidRPr="00151DB2" w:rsidR="006206C2">
        <w:t>to</w:t>
      </w:r>
      <w:r w:rsidRPr="00151DB2" w:rsidR="00821BB8">
        <w:t xml:space="preserve"> </w:t>
      </w:r>
      <w:r w:rsidRPr="00151DB2" w:rsidR="006206C2">
        <w:t>stop</w:t>
      </w:r>
      <w:r w:rsidRPr="00151DB2" w:rsidR="00821BB8">
        <w:t xml:space="preserve"> </w:t>
      </w:r>
      <w:r w:rsidRPr="00151DB2" w:rsidR="006206C2">
        <w:t>businesses</w:t>
      </w:r>
      <w:r w:rsidRPr="00151DB2" w:rsidR="00821BB8">
        <w:t xml:space="preserve"> </w:t>
      </w:r>
      <w:r w:rsidRPr="00151DB2" w:rsidR="006206C2">
        <w:t>carrying</w:t>
      </w:r>
      <w:r w:rsidRPr="00151DB2" w:rsidR="00821BB8">
        <w:t xml:space="preserve"> </w:t>
      </w:r>
      <w:r w:rsidRPr="00151DB2" w:rsidR="006206C2">
        <w:t>unsustainable</w:t>
      </w:r>
      <w:r w:rsidRPr="00151DB2" w:rsidR="00821BB8">
        <w:t xml:space="preserve"> </w:t>
      </w:r>
      <w:r w:rsidRPr="00151DB2" w:rsidR="006206C2">
        <w:t>levels</w:t>
      </w:r>
      <w:r w:rsidRPr="00151DB2" w:rsidR="00821BB8">
        <w:t xml:space="preserve"> </w:t>
      </w:r>
      <w:r w:rsidRPr="00151DB2" w:rsidR="006206C2">
        <w:t>of</w:t>
      </w:r>
      <w:r w:rsidRPr="00151DB2" w:rsidR="00821BB8">
        <w:t xml:space="preserve"> </w:t>
      </w:r>
      <w:r w:rsidRPr="00151DB2" w:rsidR="006206C2">
        <w:t>debt</w:t>
      </w:r>
      <w:r w:rsidR="00AF2DB0">
        <w:t>?</w:t>
      </w:r>
      <w:r w:rsidRPr="00151DB2" w:rsidR="00821BB8">
        <w:t xml:space="preserve"> </w:t>
      </w:r>
      <w:r w:rsidRPr="00151DB2" w:rsidR="006206C2">
        <w:t>Can</w:t>
      </w:r>
      <w:r w:rsidRPr="00151DB2" w:rsidR="00821BB8">
        <w:t xml:space="preserve"> </w:t>
      </w:r>
      <w:r w:rsidRPr="00151DB2" w:rsidR="006206C2">
        <w:t>you</w:t>
      </w:r>
      <w:r w:rsidRPr="00151DB2" w:rsidR="00821BB8">
        <w:t xml:space="preserve"> </w:t>
      </w:r>
      <w:r w:rsidRPr="00151DB2" w:rsidR="006206C2">
        <w:t>estimate</w:t>
      </w:r>
      <w:r w:rsidRPr="00151DB2" w:rsidR="00821BB8">
        <w:t xml:space="preserve"> </w:t>
      </w:r>
      <w:r w:rsidRPr="00151DB2" w:rsidR="006206C2">
        <w:t>how</w:t>
      </w:r>
      <w:r w:rsidRPr="00151DB2" w:rsidR="00821BB8">
        <w:t xml:space="preserve"> </w:t>
      </w:r>
      <w:r w:rsidRPr="00151DB2" w:rsidR="003C3060">
        <w:t>many</w:t>
      </w:r>
      <w:r w:rsidRPr="00151DB2" w:rsidR="00821BB8">
        <w:t xml:space="preserve"> </w:t>
      </w:r>
      <w:r w:rsidRPr="00151DB2" w:rsidR="003C3060">
        <w:t>businesses</w:t>
      </w:r>
      <w:r w:rsidRPr="00151DB2" w:rsidR="00821BB8">
        <w:t xml:space="preserve"> </w:t>
      </w:r>
      <w:r w:rsidR="00AF2DB0">
        <w:t>might be</w:t>
      </w:r>
      <w:r w:rsidRPr="00151DB2" w:rsidR="00821BB8">
        <w:t xml:space="preserve"> </w:t>
      </w:r>
      <w:r w:rsidRPr="00151DB2" w:rsidR="003C3060">
        <w:t>at</w:t>
      </w:r>
      <w:r w:rsidRPr="00151DB2" w:rsidR="00821BB8">
        <w:t xml:space="preserve"> </w:t>
      </w:r>
      <w:r w:rsidRPr="00151DB2" w:rsidR="003C3060">
        <w:t>risk</w:t>
      </w:r>
      <w:r w:rsidRPr="00151DB2" w:rsidR="00821BB8">
        <w:t xml:space="preserve"> </w:t>
      </w:r>
      <w:r w:rsidRPr="00151DB2" w:rsidR="003C3060">
        <w:t>of</w:t>
      </w:r>
      <w:r w:rsidRPr="00151DB2" w:rsidR="00821BB8">
        <w:t xml:space="preserve"> </w:t>
      </w:r>
      <w:r w:rsidRPr="00151DB2" w:rsidR="003C3060">
        <w:t>going</w:t>
      </w:r>
      <w:r w:rsidRPr="00151DB2" w:rsidR="00821BB8">
        <w:t xml:space="preserve"> </w:t>
      </w:r>
      <w:r w:rsidRPr="00151DB2" w:rsidR="003C3060">
        <w:t>into</w:t>
      </w:r>
      <w:r w:rsidRPr="00151DB2" w:rsidR="00821BB8">
        <w:t xml:space="preserve"> </w:t>
      </w:r>
      <w:r w:rsidRPr="00151DB2" w:rsidR="003C3060">
        <w:t>bankruptcy</w:t>
      </w:r>
      <w:r w:rsidRPr="00151DB2" w:rsidR="006206C2">
        <w:t>?</w:t>
      </w:r>
    </w:p>
    <w:p w:rsidR="00232219" w:rsidRPr="00151DB2" w:rsidP="003C3060">
      <w:pPr>
        <w:pStyle w:val="Answer"/>
      </w:pPr>
      <w:sdt>
        <w:sdtPr>
          <w:alias w:val="Witness"/>
          <w:id w:val="72248098"/>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984D46">
        <w:t>It</w:t>
      </w:r>
      <w:r w:rsidRPr="00151DB2" w:rsidR="00821BB8">
        <w:t xml:space="preserve"> </w:t>
      </w:r>
      <w:r w:rsidRPr="00151DB2" w:rsidR="00984D46">
        <w:t>is</w:t>
      </w:r>
      <w:r w:rsidRPr="00151DB2" w:rsidR="00821BB8">
        <w:t xml:space="preserve"> </w:t>
      </w:r>
      <w:r w:rsidRPr="00151DB2" w:rsidR="00984D46">
        <w:t>quite</w:t>
      </w:r>
      <w:r w:rsidRPr="00151DB2" w:rsidR="00821BB8">
        <w:t xml:space="preserve"> </w:t>
      </w:r>
      <w:r w:rsidRPr="00151DB2" w:rsidR="00984D46">
        <w:t>clear</w:t>
      </w:r>
      <w:r w:rsidRPr="00151DB2" w:rsidR="00821BB8">
        <w:t xml:space="preserve"> </w:t>
      </w:r>
      <w:r w:rsidRPr="00151DB2" w:rsidR="00984D46">
        <w:t>that</w:t>
      </w:r>
      <w:r w:rsidRPr="00151DB2" w:rsidR="00821BB8">
        <w:t xml:space="preserve"> </w:t>
      </w:r>
      <w:r w:rsidRPr="00151DB2" w:rsidR="00984D46">
        <w:t>hospitality</w:t>
      </w:r>
      <w:r w:rsidRPr="00151DB2" w:rsidR="00821BB8">
        <w:t xml:space="preserve"> </w:t>
      </w:r>
      <w:r w:rsidRPr="00151DB2" w:rsidR="00984D46">
        <w:t>is</w:t>
      </w:r>
      <w:r w:rsidRPr="00151DB2" w:rsidR="00821BB8">
        <w:t xml:space="preserve"> </w:t>
      </w:r>
      <w:r w:rsidRPr="00151DB2" w:rsidR="00984D46">
        <w:t>going</w:t>
      </w:r>
      <w:r w:rsidRPr="00151DB2" w:rsidR="00821BB8">
        <w:t xml:space="preserve"> </w:t>
      </w:r>
      <w:r w:rsidRPr="00151DB2" w:rsidR="00984D46">
        <w:t>to</w:t>
      </w:r>
      <w:r w:rsidRPr="00151DB2" w:rsidR="00821BB8">
        <w:t xml:space="preserve"> </w:t>
      </w:r>
      <w:r w:rsidRPr="00151DB2" w:rsidR="00984D46">
        <w:t>emerge</w:t>
      </w:r>
      <w:r w:rsidRPr="00151DB2" w:rsidR="00821BB8">
        <w:t xml:space="preserve"> </w:t>
      </w:r>
      <w:r w:rsidRPr="00151DB2" w:rsidR="00984D46">
        <w:t>from</w:t>
      </w:r>
      <w:r w:rsidRPr="00151DB2" w:rsidR="00821BB8">
        <w:t xml:space="preserve"> </w:t>
      </w:r>
      <w:r w:rsidRPr="00151DB2" w:rsidR="00984D46">
        <w:t>this</w:t>
      </w:r>
      <w:r w:rsidRPr="00151DB2" w:rsidR="00821BB8">
        <w:t xml:space="preserve"> </w:t>
      </w:r>
      <w:r w:rsidRPr="00151DB2" w:rsidR="00984D46">
        <w:t>crisis</w:t>
      </w:r>
      <w:r w:rsidRPr="00151DB2" w:rsidR="00821BB8">
        <w:t xml:space="preserve"> </w:t>
      </w:r>
      <w:r w:rsidRPr="00151DB2" w:rsidR="00984D46">
        <w:t>with</w:t>
      </w:r>
      <w:r w:rsidRPr="00151DB2" w:rsidR="00821BB8">
        <w:t xml:space="preserve"> </w:t>
      </w:r>
      <w:r w:rsidRPr="00151DB2" w:rsidR="00984D46">
        <w:t>a</w:t>
      </w:r>
      <w:r w:rsidRPr="00151DB2" w:rsidR="00821BB8">
        <w:t xml:space="preserve"> </w:t>
      </w:r>
      <w:r w:rsidRPr="00151DB2" w:rsidR="00984D46">
        <w:t>very</w:t>
      </w:r>
      <w:r w:rsidRPr="00151DB2" w:rsidR="00821BB8">
        <w:t xml:space="preserve"> </w:t>
      </w:r>
      <w:r w:rsidRPr="00151DB2" w:rsidR="00984D46">
        <w:t>heavy</w:t>
      </w:r>
      <w:r w:rsidRPr="00151DB2" w:rsidR="00821BB8">
        <w:t xml:space="preserve"> </w:t>
      </w:r>
      <w:r w:rsidRPr="00151DB2" w:rsidR="00984D46">
        <w:t>level</w:t>
      </w:r>
      <w:r w:rsidRPr="00151DB2" w:rsidR="00821BB8">
        <w:t xml:space="preserve"> </w:t>
      </w:r>
      <w:r w:rsidRPr="00151DB2" w:rsidR="00984D46">
        <w:t>of</w:t>
      </w:r>
      <w:r w:rsidRPr="00151DB2" w:rsidR="00821BB8">
        <w:t xml:space="preserve"> </w:t>
      </w:r>
      <w:r w:rsidRPr="00151DB2" w:rsidR="00984D46">
        <w:t>indebtedness</w:t>
      </w:r>
      <w:r w:rsidR="00AF2DB0">
        <w:t>,</w:t>
      </w:r>
      <w:r w:rsidRPr="00151DB2" w:rsidR="00821BB8">
        <w:t xml:space="preserve"> </w:t>
      </w:r>
      <w:r w:rsidRPr="00151DB2" w:rsidR="00984D46">
        <w:t>and</w:t>
      </w:r>
      <w:r w:rsidRPr="00151DB2" w:rsidR="00821BB8">
        <w:t xml:space="preserve"> </w:t>
      </w:r>
      <w:r w:rsidRPr="00151DB2">
        <w:t>that</w:t>
      </w:r>
      <w:r w:rsidRPr="00151DB2" w:rsidR="00821BB8">
        <w:t xml:space="preserve"> </w:t>
      </w:r>
      <w:r w:rsidRPr="00151DB2">
        <w:t>is</w:t>
      </w:r>
      <w:r w:rsidRPr="00151DB2" w:rsidR="00821BB8">
        <w:t xml:space="preserve"> </w:t>
      </w:r>
      <w:r w:rsidRPr="00151DB2">
        <w:t>going</w:t>
      </w:r>
      <w:r w:rsidRPr="00151DB2" w:rsidR="00821BB8">
        <w:t xml:space="preserve"> </w:t>
      </w:r>
      <w:r w:rsidRPr="00151DB2">
        <w:t>to</w:t>
      </w:r>
      <w:r w:rsidRPr="00151DB2" w:rsidR="00821BB8">
        <w:t xml:space="preserve"> </w:t>
      </w:r>
      <w:r w:rsidRPr="00151DB2">
        <w:t>be</w:t>
      </w:r>
      <w:r w:rsidRPr="00151DB2" w:rsidR="00821BB8">
        <w:t xml:space="preserve"> </w:t>
      </w:r>
      <w:r w:rsidRPr="00151DB2">
        <w:t>one</w:t>
      </w:r>
      <w:r w:rsidRPr="00151DB2" w:rsidR="00821BB8">
        <w:t xml:space="preserve"> </w:t>
      </w:r>
      <w:r w:rsidRPr="00151DB2">
        <w:t>of</w:t>
      </w:r>
      <w:r w:rsidRPr="00151DB2" w:rsidR="00821BB8">
        <w:t xml:space="preserve"> </w:t>
      </w:r>
      <w:r w:rsidRPr="00151DB2">
        <w:t>the</w:t>
      </w:r>
      <w:r w:rsidRPr="00151DB2" w:rsidR="00821BB8">
        <w:t xml:space="preserve"> </w:t>
      </w:r>
      <w:r w:rsidRPr="00151DB2">
        <w:t>big</w:t>
      </w:r>
      <w:r w:rsidRPr="00151DB2" w:rsidR="00821BB8">
        <w:t xml:space="preserve"> </w:t>
      </w:r>
      <w:r w:rsidRPr="00151DB2">
        <w:t>challenges</w:t>
      </w:r>
      <w:r w:rsidRPr="00151DB2" w:rsidR="00821BB8">
        <w:t xml:space="preserve"> </w:t>
      </w:r>
      <w:r w:rsidRPr="00151DB2">
        <w:t>coming</w:t>
      </w:r>
      <w:r w:rsidRPr="00151DB2" w:rsidR="00821BB8">
        <w:t xml:space="preserve"> </w:t>
      </w:r>
      <w:r w:rsidRPr="00151DB2">
        <w:t>out</w:t>
      </w:r>
      <w:r w:rsidRPr="00151DB2" w:rsidR="00821BB8">
        <w:t xml:space="preserve"> </w:t>
      </w:r>
      <w:r w:rsidRPr="00151DB2">
        <w:t>of</w:t>
      </w:r>
      <w:r w:rsidRPr="00151DB2" w:rsidR="00821BB8">
        <w:t xml:space="preserve"> </w:t>
      </w:r>
      <w:r w:rsidRPr="00151DB2">
        <w:t>the</w:t>
      </w:r>
      <w:r w:rsidRPr="00151DB2" w:rsidR="00821BB8">
        <w:t xml:space="preserve"> </w:t>
      </w:r>
      <w:r w:rsidRPr="00151DB2">
        <w:t>recovery</w:t>
      </w:r>
      <w:r w:rsidRPr="00151DB2" w:rsidR="00821BB8">
        <w:t xml:space="preserve"> </w:t>
      </w:r>
      <w:r w:rsidRPr="00151DB2">
        <w:t>and</w:t>
      </w:r>
      <w:r w:rsidRPr="00151DB2" w:rsidR="00821BB8">
        <w:t xml:space="preserve"> </w:t>
      </w:r>
      <w:r w:rsidRPr="00151DB2">
        <w:t>will</w:t>
      </w:r>
      <w:r w:rsidRPr="00151DB2" w:rsidR="00821BB8">
        <w:t xml:space="preserve"> </w:t>
      </w:r>
      <w:r w:rsidRPr="00151DB2">
        <w:t>mean</w:t>
      </w:r>
      <w:r w:rsidRPr="00151DB2" w:rsidR="00821BB8">
        <w:t xml:space="preserve"> </w:t>
      </w:r>
      <w:r w:rsidRPr="00151DB2">
        <w:t>the</w:t>
      </w:r>
      <w:r w:rsidRPr="00151DB2" w:rsidR="00821BB8">
        <w:t xml:space="preserve"> </w:t>
      </w:r>
      <w:r w:rsidRPr="00151DB2">
        <w:t>sector</w:t>
      </w:r>
      <w:r w:rsidRPr="00151DB2" w:rsidR="00821BB8">
        <w:t xml:space="preserve"> </w:t>
      </w:r>
      <w:r w:rsidRPr="00151DB2">
        <w:t>remains</w:t>
      </w:r>
      <w:r w:rsidRPr="00151DB2" w:rsidR="00821BB8">
        <w:t xml:space="preserve"> </w:t>
      </w:r>
      <w:r w:rsidRPr="00151DB2">
        <w:t>fragile</w:t>
      </w:r>
      <w:r w:rsidRPr="00151DB2" w:rsidR="00821BB8">
        <w:t xml:space="preserve"> </w:t>
      </w:r>
      <w:r w:rsidRPr="00151DB2">
        <w:t>for</w:t>
      </w:r>
      <w:r w:rsidRPr="00151DB2" w:rsidR="00821BB8">
        <w:t xml:space="preserve"> </w:t>
      </w:r>
      <w:r w:rsidRPr="00151DB2">
        <w:t>the</w:t>
      </w:r>
      <w:r w:rsidRPr="00151DB2" w:rsidR="00821BB8">
        <w:t xml:space="preserve"> </w:t>
      </w:r>
      <w:r w:rsidRPr="00151DB2">
        <w:t>next</w:t>
      </w:r>
      <w:r w:rsidRPr="00151DB2" w:rsidR="00821BB8">
        <w:t xml:space="preserve"> </w:t>
      </w:r>
      <w:r w:rsidRPr="00151DB2">
        <w:t>six</w:t>
      </w:r>
      <w:r w:rsidRPr="00151DB2" w:rsidR="00821BB8">
        <w:t xml:space="preserve"> </w:t>
      </w:r>
      <w:r w:rsidRPr="00151DB2">
        <w:t>to</w:t>
      </w:r>
      <w:r w:rsidRPr="00151DB2" w:rsidR="00821BB8">
        <w:t xml:space="preserve"> </w:t>
      </w:r>
      <w:r w:rsidRPr="00151DB2">
        <w:t>18</w:t>
      </w:r>
      <w:r w:rsidRPr="00151DB2" w:rsidR="00821BB8">
        <w:t xml:space="preserve"> </w:t>
      </w:r>
      <w:r w:rsidRPr="00151DB2">
        <w:t>months</w:t>
      </w:r>
      <w:r w:rsidRPr="00151DB2" w:rsidR="00984D46">
        <w:t>.</w:t>
      </w:r>
      <w:r w:rsidRPr="00151DB2" w:rsidR="00821BB8">
        <w:t xml:space="preserve"> </w:t>
      </w:r>
      <w:r w:rsidRPr="00151DB2" w:rsidR="00984D46">
        <w:t>We</w:t>
      </w:r>
      <w:r w:rsidRPr="00151DB2" w:rsidR="00821BB8">
        <w:t xml:space="preserve"> </w:t>
      </w:r>
      <w:r w:rsidRPr="00151DB2" w:rsidR="00984D46">
        <w:t>know</w:t>
      </w:r>
      <w:r w:rsidRPr="00151DB2" w:rsidR="00821BB8">
        <w:t xml:space="preserve"> </w:t>
      </w:r>
      <w:r w:rsidRPr="00151DB2" w:rsidR="00984D46">
        <w:t>you</w:t>
      </w:r>
      <w:r w:rsidRPr="00151DB2" w:rsidR="00821BB8">
        <w:t xml:space="preserve"> </w:t>
      </w:r>
      <w:r w:rsidRPr="00151DB2" w:rsidR="003F25D7">
        <w:t>have</w:t>
      </w:r>
      <w:r w:rsidRPr="00151DB2" w:rsidR="00821BB8">
        <w:t xml:space="preserve"> </w:t>
      </w:r>
      <w:r w:rsidRPr="00151DB2">
        <w:t>£</w:t>
      </w:r>
      <w:r w:rsidRPr="00151DB2" w:rsidR="00984D46">
        <w:t>2.5</w:t>
      </w:r>
      <w:r w:rsidRPr="00151DB2" w:rsidR="00821BB8">
        <w:t xml:space="preserve"> </w:t>
      </w:r>
      <w:r w:rsidRPr="00151DB2" w:rsidR="00984D46">
        <w:t>billion</w:t>
      </w:r>
      <w:r w:rsidRPr="00151DB2" w:rsidR="00821BB8">
        <w:t xml:space="preserve"> </w:t>
      </w:r>
      <w:r w:rsidRPr="00151DB2" w:rsidR="00984D46">
        <w:t>of</w:t>
      </w:r>
      <w:r w:rsidRPr="00151DB2" w:rsidR="00821BB8">
        <w:t xml:space="preserve"> </w:t>
      </w:r>
      <w:r w:rsidRPr="00151DB2" w:rsidR="00984D46">
        <w:t>rent</w:t>
      </w:r>
      <w:r w:rsidRPr="00151DB2" w:rsidR="00821BB8">
        <w:t xml:space="preserve"> </w:t>
      </w:r>
      <w:r w:rsidRPr="00151DB2" w:rsidR="00984D46">
        <w:t>debt</w:t>
      </w:r>
      <w:r w:rsidRPr="00151DB2">
        <w:t>,</w:t>
      </w:r>
      <w:r w:rsidRPr="00151DB2" w:rsidR="00821BB8">
        <w:t xml:space="preserve"> </w:t>
      </w:r>
      <w:r w:rsidRPr="00151DB2" w:rsidR="00984D46">
        <w:t>which</w:t>
      </w:r>
      <w:r w:rsidRPr="00151DB2">
        <w:t>,</w:t>
      </w:r>
      <w:r w:rsidRPr="00151DB2" w:rsidR="00821BB8">
        <w:t xml:space="preserve"> </w:t>
      </w:r>
      <w:r w:rsidRPr="00151DB2">
        <w:t>hopefully,</w:t>
      </w:r>
      <w:r w:rsidRPr="00151DB2" w:rsidR="00821BB8">
        <w:t xml:space="preserve"> </w:t>
      </w:r>
      <w:r w:rsidRPr="00151DB2">
        <w:t>we</w:t>
      </w:r>
      <w:r w:rsidRPr="00151DB2" w:rsidR="00821BB8">
        <w:t xml:space="preserve"> </w:t>
      </w:r>
      <w:r w:rsidRPr="00151DB2">
        <w:t>will</w:t>
      </w:r>
      <w:r w:rsidRPr="00151DB2" w:rsidR="00821BB8">
        <w:t xml:space="preserve"> </w:t>
      </w:r>
      <w:r w:rsidRPr="00151DB2">
        <w:t>get</w:t>
      </w:r>
      <w:r w:rsidRPr="00151DB2" w:rsidR="00821BB8">
        <w:t xml:space="preserve"> </w:t>
      </w:r>
      <w:r w:rsidRPr="00151DB2">
        <w:t>resolved,</w:t>
      </w:r>
      <w:r w:rsidRPr="00151DB2" w:rsidR="00821BB8">
        <w:t xml:space="preserve"> </w:t>
      </w:r>
      <w:r w:rsidRPr="00151DB2">
        <w:t>but</w:t>
      </w:r>
      <w:r w:rsidRPr="00151DB2" w:rsidR="00821BB8">
        <w:t xml:space="preserve"> </w:t>
      </w:r>
      <w:r w:rsidRPr="00151DB2">
        <w:t>that</w:t>
      </w:r>
      <w:r w:rsidRPr="00151DB2" w:rsidR="00821BB8">
        <w:t xml:space="preserve"> </w:t>
      </w:r>
      <w:r w:rsidRPr="00151DB2">
        <w:t>will</w:t>
      </w:r>
      <w:r w:rsidRPr="00151DB2" w:rsidR="00821BB8">
        <w:t xml:space="preserve"> </w:t>
      </w:r>
      <w:r w:rsidRPr="00151DB2">
        <w:t>still</w:t>
      </w:r>
      <w:r w:rsidRPr="00151DB2" w:rsidR="00821BB8">
        <w:t xml:space="preserve"> </w:t>
      </w:r>
      <w:r w:rsidRPr="00151DB2">
        <w:t>carry</w:t>
      </w:r>
      <w:r w:rsidRPr="00151DB2" w:rsidR="00821BB8">
        <w:t xml:space="preserve"> </w:t>
      </w:r>
      <w:r w:rsidRPr="00151DB2">
        <w:t>over</w:t>
      </w:r>
      <w:r w:rsidRPr="00151DB2" w:rsidR="00821BB8">
        <w:t xml:space="preserve"> </w:t>
      </w:r>
      <w:r w:rsidRPr="00151DB2">
        <w:t>on</w:t>
      </w:r>
      <w:r w:rsidR="00AF2DB0">
        <w:t xml:space="preserve"> to</w:t>
      </w:r>
      <w:r w:rsidRPr="00151DB2" w:rsidR="00821BB8">
        <w:t xml:space="preserve"> </w:t>
      </w:r>
      <w:r w:rsidRPr="00151DB2">
        <w:t>balance</w:t>
      </w:r>
      <w:r w:rsidRPr="00151DB2" w:rsidR="00821BB8">
        <w:t xml:space="preserve"> </w:t>
      </w:r>
      <w:r w:rsidRPr="00151DB2">
        <w:t>sheets.</w:t>
      </w:r>
      <w:r w:rsidRPr="00151DB2" w:rsidR="00821BB8">
        <w:t xml:space="preserve"> </w:t>
      </w:r>
      <w:r w:rsidRPr="00151DB2">
        <w:t>You</w:t>
      </w:r>
      <w:r w:rsidRPr="00151DB2" w:rsidR="00821BB8">
        <w:t xml:space="preserve"> </w:t>
      </w:r>
      <w:r w:rsidRPr="00151DB2">
        <w:t>have</w:t>
      </w:r>
      <w:r w:rsidRPr="00151DB2" w:rsidR="00821BB8">
        <w:t xml:space="preserve"> </w:t>
      </w:r>
      <w:r w:rsidRPr="00151DB2">
        <w:t>£6.5</w:t>
      </w:r>
      <w:r w:rsidRPr="00151DB2" w:rsidR="00821BB8">
        <w:t xml:space="preserve"> </w:t>
      </w:r>
      <w:r w:rsidRPr="00151DB2" w:rsidR="00984D46">
        <w:t>billion</w:t>
      </w:r>
      <w:r w:rsidRPr="00151DB2" w:rsidR="00821BB8">
        <w:t xml:space="preserve"> </w:t>
      </w:r>
      <w:r w:rsidRPr="00151DB2" w:rsidR="00984D46">
        <w:t>of</w:t>
      </w:r>
      <w:r w:rsidRPr="00151DB2" w:rsidR="00821BB8">
        <w:t xml:space="preserve"> </w:t>
      </w:r>
      <w:r w:rsidRPr="00151DB2">
        <w:t>Government</w:t>
      </w:r>
      <w:r w:rsidRPr="00151DB2">
        <w:noBreakHyphen/>
        <w:t>backed</w:t>
      </w:r>
      <w:r w:rsidRPr="00151DB2" w:rsidR="00821BB8">
        <w:t xml:space="preserve"> </w:t>
      </w:r>
      <w:r w:rsidRPr="00151DB2">
        <w:t>loans.</w:t>
      </w:r>
      <w:r w:rsidRPr="00151DB2" w:rsidR="00821BB8">
        <w:t xml:space="preserve"> </w:t>
      </w:r>
      <w:r w:rsidRPr="00151DB2">
        <w:t>You</w:t>
      </w:r>
      <w:r w:rsidRPr="00151DB2" w:rsidR="00821BB8">
        <w:t xml:space="preserve"> </w:t>
      </w:r>
      <w:r w:rsidRPr="00151DB2">
        <w:t>probably</w:t>
      </w:r>
      <w:r w:rsidRPr="00151DB2" w:rsidR="00821BB8">
        <w:t xml:space="preserve"> </w:t>
      </w:r>
      <w:r w:rsidRPr="00151DB2">
        <w:t>have</w:t>
      </w:r>
      <w:r w:rsidRPr="00151DB2" w:rsidR="00821BB8">
        <w:t xml:space="preserve"> </w:t>
      </w:r>
      <w:r w:rsidRPr="00151DB2">
        <w:t>a</w:t>
      </w:r>
      <w:r w:rsidRPr="00151DB2" w:rsidR="00821BB8">
        <w:t xml:space="preserve"> </w:t>
      </w:r>
      <w:r w:rsidRPr="00151DB2">
        <w:t>further</w:t>
      </w:r>
      <w:r w:rsidRPr="00151DB2" w:rsidR="00821BB8">
        <w:t xml:space="preserve"> </w:t>
      </w:r>
      <w:r w:rsidRPr="00151DB2">
        <w:t>£1.5</w:t>
      </w:r>
      <w:r w:rsidRPr="00151DB2" w:rsidR="00821BB8">
        <w:t xml:space="preserve"> </w:t>
      </w:r>
      <w:r w:rsidRPr="00151DB2">
        <w:t>billion</w:t>
      </w:r>
      <w:r w:rsidRPr="00151DB2" w:rsidR="00821BB8">
        <w:t xml:space="preserve"> </w:t>
      </w:r>
      <w:r w:rsidRPr="00151DB2">
        <w:t>of</w:t>
      </w:r>
      <w:r w:rsidRPr="00151DB2" w:rsidR="00821BB8">
        <w:t xml:space="preserve"> </w:t>
      </w:r>
      <w:r w:rsidRPr="00151DB2" w:rsidR="00984D46">
        <w:t>other</w:t>
      </w:r>
      <w:r w:rsidRPr="00151DB2" w:rsidR="00821BB8">
        <w:t xml:space="preserve"> </w:t>
      </w:r>
      <w:r w:rsidRPr="00151DB2" w:rsidR="00984D46">
        <w:t>forms</w:t>
      </w:r>
      <w:r w:rsidRPr="00151DB2" w:rsidR="00821BB8">
        <w:t xml:space="preserve"> </w:t>
      </w:r>
      <w:r w:rsidRPr="00151DB2" w:rsidR="00984D46">
        <w:t>of</w:t>
      </w:r>
      <w:r w:rsidRPr="00151DB2" w:rsidR="00821BB8">
        <w:t xml:space="preserve"> </w:t>
      </w:r>
      <w:r w:rsidRPr="00151DB2" w:rsidR="00984D46">
        <w:t>debt</w:t>
      </w:r>
      <w:r w:rsidRPr="00151DB2" w:rsidR="00821BB8">
        <w:t xml:space="preserve"> </w:t>
      </w:r>
      <w:r w:rsidRPr="00151DB2" w:rsidR="00984D46">
        <w:t>that</w:t>
      </w:r>
      <w:r w:rsidRPr="00151DB2" w:rsidR="00821BB8">
        <w:t xml:space="preserve"> </w:t>
      </w:r>
      <w:r w:rsidRPr="00151DB2" w:rsidR="00984D46">
        <w:t>have</w:t>
      </w:r>
      <w:r w:rsidRPr="00151DB2" w:rsidR="00821BB8">
        <w:t xml:space="preserve"> </w:t>
      </w:r>
      <w:r w:rsidRPr="00151DB2" w:rsidR="00984D46">
        <w:t>built</w:t>
      </w:r>
      <w:r w:rsidRPr="00151DB2" w:rsidR="00821BB8">
        <w:t xml:space="preserve"> </w:t>
      </w:r>
      <w:r w:rsidRPr="00151DB2" w:rsidR="00984D46">
        <w:t>up,</w:t>
      </w:r>
      <w:r w:rsidRPr="00151DB2" w:rsidR="00821BB8">
        <w:t xml:space="preserve"> </w:t>
      </w:r>
      <w:r w:rsidRPr="00151DB2" w:rsidR="00984D46">
        <w:t>both</w:t>
      </w:r>
      <w:r w:rsidRPr="00151DB2" w:rsidR="00821BB8">
        <w:t xml:space="preserve"> </w:t>
      </w:r>
      <w:r w:rsidR="00AF2DB0">
        <w:t>C</w:t>
      </w:r>
      <w:r w:rsidRPr="00151DB2" w:rsidR="00984D46">
        <w:t>rown</w:t>
      </w:r>
      <w:r w:rsidRPr="00151DB2" w:rsidR="00821BB8">
        <w:t xml:space="preserve"> </w:t>
      </w:r>
      <w:r w:rsidRPr="00151DB2" w:rsidR="00984D46">
        <w:t>debt</w:t>
      </w:r>
      <w:r w:rsidRPr="00151DB2" w:rsidR="00821BB8">
        <w:t xml:space="preserve"> </w:t>
      </w:r>
      <w:r w:rsidRPr="00151DB2" w:rsidR="00984D46">
        <w:t>that</w:t>
      </w:r>
      <w:r w:rsidRPr="00151DB2" w:rsidR="00821BB8">
        <w:t xml:space="preserve"> </w:t>
      </w:r>
      <w:r w:rsidRPr="00151DB2" w:rsidR="00984D46">
        <w:t>is</w:t>
      </w:r>
      <w:r w:rsidRPr="00151DB2" w:rsidR="00821BB8">
        <w:t xml:space="preserve"> </w:t>
      </w:r>
      <w:r w:rsidRPr="00151DB2" w:rsidR="00984D46">
        <w:t>starting</w:t>
      </w:r>
      <w:r w:rsidRPr="00151DB2" w:rsidR="00821BB8">
        <w:t xml:space="preserve"> </w:t>
      </w:r>
      <w:r w:rsidRPr="00151DB2" w:rsidR="00984D46">
        <w:t>to</w:t>
      </w:r>
      <w:r w:rsidRPr="00151DB2" w:rsidR="00821BB8">
        <w:t xml:space="preserve"> </w:t>
      </w:r>
      <w:r w:rsidRPr="00151DB2" w:rsidR="00984D46">
        <w:t>be</w:t>
      </w:r>
      <w:r w:rsidRPr="00151DB2" w:rsidR="00821BB8">
        <w:t xml:space="preserve"> </w:t>
      </w:r>
      <w:r w:rsidRPr="00151DB2" w:rsidR="003F25D7">
        <w:t>repaid</w:t>
      </w:r>
      <w:r w:rsidRPr="00151DB2" w:rsidR="00821BB8">
        <w:t xml:space="preserve"> </w:t>
      </w:r>
      <w:r w:rsidRPr="00151DB2" w:rsidR="00984D46">
        <w:t>but</w:t>
      </w:r>
      <w:r w:rsidRPr="00151DB2" w:rsidR="00821BB8">
        <w:t xml:space="preserve"> </w:t>
      </w:r>
      <w:r w:rsidRPr="00151DB2" w:rsidR="00984D46">
        <w:t>also</w:t>
      </w:r>
      <w:r w:rsidRPr="00151DB2" w:rsidR="00821BB8">
        <w:t xml:space="preserve"> </w:t>
      </w:r>
      <w:r w:rsidRPr="00151DB2" w:rsidR="00984D46">
        <w:t>private</w:t>
      </w:r>
      <w:r w:rsidRPr="00151DB2" w:rsidR="00821BB8">
        <w:t xml:space="preserve"> </w:t>
      </w:r>
      <w:r w:rsidRPr="00151DB2" w:rsidR="00984D46">
        <w:t>debt.</w:t>
      </w:r>
      <w:r w:rsidRPr="00151DB2" w:rsidR="00821BB8">
        <w:t xml:space="preserve"> </w:t>
      </w:r>
      <w:r w:rsidRPr="00151DB2">
        <w:t>There</w:t>
      </w:r>
      <w:r w:rsidRPr="00151DB2" w:rsidR="00821BB8">
        <w:t xml:space="preserve"> </w:t>
      </w:r>
      <w:r w:rsidRPr="00151DB2">
        <w:t>is</w:t>
      </w:r>
      <w:r w:rsidRPr="00151DB2" w:rsidR="00821BB8">
        <w:t xml:space="preserve"> </w:t>
      </w:r>
      <w:r w:rsidRPr="00151DB2">
        <w:t>probably</w:t>
      </w:r>
      <w:r w:rsidRPr="00151DB2" w:rsidR="00821BB8">
        <w:t xml:space="preserve"> </w:t>
      </w:r>
      <w:r w:rsidRPr="00151DB2">
        <w:t>about</w:t>
      </w:r>
      <w:r w:rsidRPr="00151DB2" w:rsidR="00821BB8">
        <w:t xml:space="preserve"> </w:t>
      </w:r>
      <w:r w:rsidRPr="00151DB2" w:rsidR="00424D9E">
        <w:t>£10</w:t>
      </w:r>
      <w:r w:rsidRPr="00151DB2" w:rsidR="00821BB8">
        <w:t xml:space="preserve"> </w:t>
      </w:r>
      <w:r w:rsidRPr="00151DB2" w:rsidR="00424D9E">
        <w:t>billion</w:t>
      </w:r>
      <w:r w:rsidRPr="00151DB2" w:rsidR="00821BB8">
        <w:t xml:space="preserve"> </w:t>
      </w:r>
      <w:r w:rsidRPr="00151DB2" w:rsidR="00424D9E">
        <w:t>of</w:t>
      </w:r>
      <w:r w:rsidRPr="00151DB2" w:rsidR="00821BB8">
        <w:t xml:space="preserve"> </w:t>
      </w:r>
      <w:r w:rsidRPr="00151DB2" w:rsidR="00424D9E">
        <w:t>debt.</w:t>
      </w:r>
    </w:p>
    <w:p w:rsidR="00424D9E" w:rsidRPr="00151DB2" w:rsidP="003C3060">
      <w:pPr>
        <w:pStyle w:val="Answer"/>
      </w:pPr>
      <w:r w:rsidRPr="00151DB2">
        <w:t>The</w:t>
      </w:r>
      <w:r w:rsidRPr="00151DB2" w:rsidR="00821BB8">
        <w:t xml:space="preserve"> </w:t>
      </w:r>
      <w:r w:rsidRPr="00151DB2">
        <w:t>Treasury</w:t>
      </w:r>
      <w:r w:rsidRPr="00151DB2" w:rsidR="00821BB8">
        <w:t xml:space="preserve"> </w:t>
      </w:r>
      <w:r w:rsidRPr="00151DB2">
        <w:t>assessment</w:t>
      </w:r>
      <w:r w:rsidRPr="00151DB2" w:rsidR="00821BB8">
        <w:t xml:space="preserve"> </w:t>
      </w:r>
      <w:r w:rsidRPr="00151DB2">
        <w:t>is</w:t>
      </w:r>
      <w:r w:rsidRPr="00151DB2" w:rsidR="00821BB8">
        <w:t xml:space="preserve"> </w:t>
      </w:r>
      <w:r w:rsidRPr="00151DB2">
        <w:t>that,</w:t>
      </w:r>
      <w:r w:rsidRPr="00151DB2" w:rsidR="00821BB8">
        <w:t xml:space="preserve"> </w:t>
      </w:r>
      <w:r w:rsidRPr="00151DB2">
        <w:t>for</w:t>
      </w:r>
      <w:r w:rsidRPr="00151DB2" w:rsidR="00821BB8">
        <w:t xml:space="preserve"> </w:t>
      </w:r>
      <w:r w:rsidRPr="00151DB2">
        <w:t>m</w:t>
      </w:r>
      <w:r w:rsidRPr="00151DB2" w:rsidR="00984D46">
        <w:t>ost</w:t>
      </w:r>
      <w:r w:rsidRPr="00151DB2" w:rsidR="00821BB8">
        <w:t xml:space="preserve"> </w:t>
      </w:r>
      <w:r w:rsidRPr="00151DB2" w:rsidR="00984D46">
        <w:t>of</w:t>
      </w:r>
      <w:r w:rsidRPr="00151DB2" w:rsidR="00821BB8">
        <w:t xml:space="preserve"> </w:t>
      </w:r>
      <w:r w:rsidRPr="00151DB2" w:rsidR="00984D46">
        <w:t>the</w:t>
      </w:r>
      <w:r w:rsidRPr="00151DB2" w:rsidR="00821BB8">
        <w:t xml:space="preserve"> </w:t>
      </w:r>
      <w:r w:rsidRPr="00151DB2" w:rsidR="00984D46">
        <w:t>rest</w:t>
      </w:r>
      <w:r w:rsidRPr="00151DB2" w:rsidR="00821BB8">
        <w:t xml:space="preserve"> </w:t>
      </w:r>
      <w:r w:rsidRPr="00151DB2" w:rsidR="00984D46">
        <w:t>of</w:t>
      </w:r>
      <w:r w:rsidRPr="00151DB2" w:rsidR="00821BB8">
        <w:t xml:space="preserve"> </w:t>
      </w:r>
      <w:r w:rsidRPr="00151DB2" w:rsidR="00984D46">
        <w:t>the</w:t>
      </w:r>
      <w:r w:rsidRPr="00151DB2" w:rsidR="00821BB8">
        <w:t xml:space="preserve"> </w:t>
      </w:r>
      <w:r w:rsidRPr="00151DB2" w:rsidR="00984D46">
        <w:t>economy</w:t>
      </w:r>
      <w:r w:rsidRPr="00151DB2" w:rsidR="00821BB8">
        <w:t xml:space="preserve"> </w:t>
      </w:r>
      <w:r w:rsidRPr="00151DB2" w:rsidR="00984D46">
        <w:t>and</w:t>
      </w:r>
      <w:r w:rsidRPr="00151DB2" w:rsidR="00821BB8">
        <w:t xml:space="preserve"> </w:t>
      </w:r>
      <w:r w:rsidRPr="00151DB2" w:rsidR="00984D46">
        <w:t>the</w:t>
      </w:r>
      <w:r w:rsidRPr="00151DB2" w:rsidR="00821BB8">
        <w:t xml:space="preserve"> </w:t>
      </w:r>
      <w:r w:rsidRPr="00151DB2" w:rsidR="00984D46">
        <w:t>economy</w:t>
      </w:r>
      <w:r w:rsidRPr="00151DB2" w:rsidR="00821BB8">
        <w:t xml:space="preserve"> </w:t>
      </w:r>
      <w:r w:rsidRPr="00151DB2" w:rsidR="00984D46">
        <w:t>as</w:t>
      </w:r>
      <w:r w:rsidRPr="00151DB2" w:rsidR="00821BB8">
        <w:t xml:space="preserve"> </w:t>
      </w:r>
      <w:r w:rsidRPr="00151DB2" w:rsidR="00984D46">
        <w:t>a</w:t>
      </w:r>
      <w:r w:rsidRPr="00151DB2" w:rsidR="00821BB8">
        <w:t xml:space="preserve"> </w:t>
      </w:r>
      <w:r w:rsidRPr="00151DB2" w:rsidR="00984D46">
        <w:t>whole</w:t>
      </w:r>
      <w:r w:rsidRPr="00151DB2">
        <w:t>,</w:t>
      </w:r>
      <w:r w:rsidRPr="00151DB2" w:rsidR="00821BB8">
        <w:t xml:space="preserve"> </w:t>
      </w:r>
      <w:r w:rsidRPr="00151DB2">
        <w:t>corporate</w:t>
      </w:r>
      <w:r w:rsidRPr="00151DB2" w:rsidR="00821BB8">
        <w:t xml:space="preserve"> </w:t>
      </w:r>
      <w:r w:rsidRPr="00151DB2">
        <w:t>deposits</w:t>
      </w:r>
      <w:r w:rsidRPr="00151DB2" w:rsidR="00821BB8">
        <w:t xml:space="preserve"> </w:t>
      </w:r>
      <w:r w:rsidRPr="00151DB2">
        <w:t>are</w:t>
      </w:r>
      <w:r w:rsidRPr="00151DB2" w:rsidR="00821BB8">
        <w:t xml:space="preserve"> </w:t>
      </w:r>
      <w:r w:rsidRPr="00151DB2">
        <w:t>twice</w:t>
      </w:r>
      <w:r w:rsidRPr="00151DB2" w:rsidR="00821BB8">
        <w:t xml:space="preserve"> </w:t>
      </w:r>
      <w:r w:rsidRPr="00151DB2">
        <w:t>the</w:t>
      </w:r>
      <w:r w:rsidRPr="00151DB2" w:rsidR="00821BB8">
        <w:t xml:space="preserve"> </w:t>
      </w:r>
      <w:r w:rsidRPr="00151DB2">
        <w:t>level</w:t>
      </w:r>
      <w:r w:rsidRPr="00151DB2" w:rsidR="00821BB8">
        <w:t xml:space="preserve"> </w:t>
      </w:r>
      <w:r w:rsidRPr="00151DB2">
        <w:t>of</w:t>
      </w:r>
      <w:r w:rsidRPr="00151DB2" w:rsidR="00821BB8">
        <w:t xml:space="preserve"> </w:t>
      </w:r>
      <w:r w:rsidRPr="00151DB2" w:rsidR="00984D46">
        <w:t>corporate</w:t>
      </w:r>
      <w:r w:rsidRPr="00151DB2" w:rsidR="00821BB8">
        <w:t xml:space="preserve"> </w:t>
      </w:r>
      <w:r w:rsidRPr="00151DB2" w:rsidR="00984D46">
        <w:t>borrowings</w:t>
      </w:r>
      <w:r w:rsidRPr="00151DB2">
        <w:t>.</w:t>
      </w:r>
      <w:r w:rsidRPr="00151DB2" w:rsidR="00821BB8">
        <w:t xml:space="preserve"> </w:t>
      </w:r>
      <w:r w:rsidRPr="00151DB2">
        <w:t>It</w:t>
      </w:r>
      <w:r w:rsidRPr="00151DB2" w:rsidR="00821BB8">
        <w:t xml:space="preserve"> </w:t>
      </w:r>
      <w:r w:rsidRPr="00151DB2">
        <w:t>is</w:t>
      </w:r>
      <w:r w:rsidRPr="00151DB2" w:rsidR="00821BB8">
        <w:t xml:space="preserve"> </w:t>
      </w:r>
      <w:r w:rsidRPr="00151DB2">
        <w:t>exactly</w:t>
      </w:r>
      <w:r w:rsidRPr="00151DB2" w:rsidR="00821BB8">
        <w:t xml:space="preserve"> </w:t>
      </w:r>
      <w:r w:rsidRPr="00151DB2">
        <w:t>the</w:t>
      </w:r>
      <w:r w:rsidRPr="00151DB2" w:rsidR="00821BB8">
        <w:t xml:space="preserve"> </w:t>
      </w:r>
      <w:r w:rsidRPr="00151DB2">
        <w:t>reverse</w:t>
      </w:r>
      <w:r w:rsidRPr="00151DB2" w:rsidR="00821BB8">
        <w:t xml:space="preserve"> </w:t>
      </w:r>
      <w:r w:rsidRPr="00151DB2">
        <w:t>in</w:t>
      </w:r>
      <w:r w:rsidRPr="00151DB2" w:rsidR="00821BB8">
        <w:t xml:space="preserve"> </w:t>
      </w:r>
      <w:r w:rsidRPr="00151DB2">
        <w:t>hospitality.</w:t>
      </w:r>
      <w:r w:rsidRPr="00151DB2" w:rsidR="00821BB8">
        <w:t xml:space="preserve"> </w:t>
      </w:r>
      <w:r w:rsidRPr="00151DB2">
        <w:t>Corporate</w:t>
      </w:r>
      <w:r w:rsidRPr="00151DB2" w:rsidR="00821BB8">
        <w:t xml:space="preserve"> </w:t>
      </w:r>
      <w:r w:rsidRPr="00151DB2">
        <w:t>borrowings</w:t>
      </w:r>
      <w:r w:rsidRPr="00151DB2" w:rsidR="00821BB8">
        <w:t xml:space="preserve"> </w:t>
      </w:r>
      <w:r w:rsidRPr="00151DB2">
        <w:t>are</w:t>
      </w:r>
      <w:r w:rsidRPr="00151DB2" w:rsidR="00821BB8">
        <w:t xml:space="preserve"> </w:t>
      </w:r>
      <w:r w:rsidRPr="00151DB2">
        <w:t>twice</w:t>
      </w:r>
      <w:r w:rsidRPr="00151DB2" w:rsidR="00821BB8">
        <w:t xml:space="preserve"> </w:t>
      </w:r>
      <w:r w:rsidRPr="00151DB2" w:rsidR="00984D46">
        <w:t>the</w:t>
      </w:r>
      <w:r w:rsidRPr="00151DB2" w:rsidR="00821BB8">
        <w:t xml:space="preserve"> </w:t>
      </w:r>
      <w:r w:rsidRPr="00151DB2" w:rsidR="00984D46">
        <w:t>level</w:t>
      </w:r>
      <w:r w:rsidRPr="00151DB2" w:rsidR="00821BB8">
        <w:t xml:space="preserve"> </w:t>
      </w:r>
      <w:r w:rsidRPr="00151DB2" w:rsidR="00984D46">
        <w:t>of</w:t>
      </w:r>
      <w:r w:rsidRPr="00151DB2" w:rsidR="00821BB8">
        <w:t xml:space="preserve"> </w:t>
      </w:r>
      <w:r w:rsidRPr="00151DB2" w:rsidR="00984D46">
        <w:t>corporate</w:t>
      </w:r>
      <w:r w:rsidRPr="00151DB2" w:rsidR="00821BB8">
        <w:t xml:space="preserve"> </w:t>
      </w:r>
      <w:r w:rsidRPr="00151DB2" w:rsidR="00984D46">
        <w:t>deposits.</w:t>
      </w:r>
      <w:r w:rsidRPr="00151DB2" w:rsidR="00821BB8">
        <w:t xml:space="preserve"> </w:t>
      </w:r>
      <w:r w:rsidRPr="00151DB2" w:rsidR="00984D46">
        <w:t>That</w:t>
      </w:r>
      <w:r w:rsidRPr="00151DB2" w:rsidR="00821BB8">
        <w:t xml:space="preserve"> </w:t>
      </w:r>
      <w:r w:rsidRPr="00151DB2" w:rsidR="00984D46">
        <w:t>will</w:t>
      </w:r>
      <w:r w:rsidRPr="00151DB2" w:rsidR="00821BB8">
        <w:t xml:space="preserve"> </w:t>
      </w:r>
      <w:r w:rsidRPr="00151DB2" w:rsidR="00984D46">
        <w:t>impact</w:t>
      </w:r>
      <w:r w:rsidRPr="00151DB2" w:rsidR="00821BB8">
        <w:t xml:space="preserve"> </w:t>
      </w:r>
      <w:r w:rsidRPr="00151DB2" w:rsidR="00984D46">
        <w:t>on</w:t>
      </w:r>
      <w:r w:rsidRPr="00151DB2" w:rsidR="00821BB8">
        <w:t xml:space="preserve"> </w:t>
      </w:r>
      <w:r w:rsidRPr="00151DB2" w:rsidR="00984D46">
        <w:t>the</w:t>
      </w:r>
      <w:r w:rsidRPr="00151DB2" w:rsidR="00821BB8">
        <w:t xml:space="preserve"> </w:t>
      </w:r>
      <w:r w:rsidRPr="00151DB2" w:rsidR="00984D46">
        <w:t>speed</w:t>
      </w:r>
      <w:r w:rsidRPr="00151DB2" w:rsidR="00821BB8">
        <w:t xml:space="preserve"> </w:t>
      </w:r>
      <w:r w:rsidRPr="00151DB2">
        <w:t>of</w:t>
      </w:r>
      <w:r w:rsidRPr="00151DB2" w:rsidR="00821BB8">
        <w:t xml:space="preserve"> </w:t>
      </w:r>
      <w:r w:rsidRPr="00151DB2">
        <w:t>our</w:t>
      </w:r>
      <w:r w:rsidRPr="00151DB2" w:rsidR="00821BB8">
        <w:t xml:space="preserve"> </w:t>
      </w:r>
      <w:r w:rsidRPr="00151DB2">
        <w:t>recovery</w:t>
      </w:r>
      <w:r w:rsidRPr="00151DB2" w:rsidR="00821BB8">
        <w:t xml:space="preserve"> </w:t>
      </w:r>
      <w:r w:rsidRPr="00151DB2">
        <w:t>and</w:t>
      </w:r>
      <w:r w:rsidRPr="00151DB2" w:rsidR="00821BB8">
        <w:t xml:space="preserve"> </w:t>
      </w:r>
      <w:r w:rsidR="00AF2DB0">
        <w:t xml:space="preserve">on </w:t>
      </w:r>
      <w:r w:rsidRPr="00151DB2">
        <w:t>our</w:t>
      </w:r>
      <w:r w:rsidRPr="00151DB2" w:rsidR="00821BB8">
        <w:t xml:space="preserve"> </w:t>
      </w:r>
      <w:r w:rsidRPr="00151DB2">
        <w:t>ability</w:t>
      </w:r>
      <w:r w:rsidRPr="00151DB2" w:rsidR="00821BB8">
        <w:t xml:space="preserve"> </w:t>
      </w:r>
      <w:r w:rsidRPr="00151DB2">
        <w:t>to</w:t>
      </w:r>
      <w:r w:rsidRPr="00151DB2" w:rsidR="00821BB8">
        <w:t xml:space="preserve"> </w:t>
      </w:r>
      <w:r w:rsidRPr="00151DB2">
        <w:t>recover</w:t>
      </w:r>
      <w:r w:rsidRPr="00151DB2" w:rsidR="00821BB8">
        <w:t xml:space="preserve"> </w:t>
      </w:r>
      <w:r w:rsidRPr="00151DB2">
        <w:t>and</w:t>
      </w:r>
      <w:r w:rsidRPr="00151DB2" w:rsidR="00821BB8">
        <w:t xml:space="preserve"> </w:t>
      </w:r>
      <w:r w:rsidRPr="00151DB2">
        <w:t>bring</w:t>
      </w:r>
      <w:r w:rsidRPr="00151DB2" w:rsidR="00821BB8">
        <w:t xml:space="preserve"> </w:t>
      </w:r>
      <w:r w:rsidRPr="00151DB2">
        <w:t>a</w:t>
      </w:r>
      <w:r w:rsidRPr="00151DB2" w:rsidR="00821BB8">
        <w:t xml:space="preserve"> </w:t>
      </w:r>
      <w:r w:rsidRPr="00151DB2">
        <w:t>lot</w:t>
      </w:r>
      <w:r w:rsidRPr="00151DB2" w:rsidR="00821BB8">
        <w:t xml:space="preserve"> </w:t>
      </w:r>
      <w:r w:rsidRPr="00151DB2">
        <w:t>of</w:t>
      </w:r>
      <w:r w:rsidRPr="00151DB2" w:rsidR="00821BB8">
        <w:t xml:space="preserve"> </w:t>
      </w:r>
      <w:r w:rsidRPr="00151DB2">
        <w:t>those</w:t>
      </w:r>
      <w:r w:rsidRPr="00151DB2" w:rsidR="00821BB8">
        <w:t xml:space="preserve"> </w:t>
      </w:r>
      <w:r w:rsidRPr="00151DB2">
        <w:t>smaller</w:t>
      </w:r>
      <w:r w:rsidRPr="00151DB2" w:rsidR="00821BB8">
        <w:t xml:space="preserve"> </w:t>
      </w:r>
      <w:r w:rsidRPr="00151DB2">
        <w:t>businesses</w:t>
      </w:r>
      <w:r w:rsidRPr="00151DB2" w:rsidR="00821BB8">
        <w:t xml:space="preserve"> </w:t>
      </w:r>
      <w:r w:rsidRPr="00151DB2">
        <w:t>with</w:t>
      </w:r>
      <w:r w:rsidRPr="00151DB2" w:rsidR="00821BB8">
        <w:t xml:space="preserve"> </w:t>
      </w:r>
      <w:r w:rsidRPr="00151DB2">
        <w:t>us.</w:t>
      </w:r>
      <w:r w:rsidRPr="00151DB2" w:rsidR="00821BB8">
        <w:t xml:space="preserve"> </w:t>
      </w:r>
      <w:r w:rsidRPr="00151DB2">
        <w:t>It</w:t>
      </w:r>
      <w:r w:rsidRPr="00151DB2" w:rsidR="00821BB8">
        <w:t xml:space="preserve"> </w:t>
      </w:r>
      <w:r w:rsidRPr="00151DB2" w:rsidR="00984D46">
        <w:t>will</w:t>
      </w:r>
      <w:r w:rsidRPr="00151DB2" w:rsidR="00821BB8">
        <w:t xml:space="preserve"> </w:t>
      </w:r>
      <w:r w:rsidRPr="00151DB2" w:rsidR="00984D46">
        <w:t>impact</w:t>
      </w:r>
      <w:r w:rsidRPr="00151DB2" w:rsidR="00821BB8">
        <w:t xml:space="preserve"> </w:t>
      </w:r>
      <w:r w:rsidRPr="00151DB2" w:rsidR="00984D46">
        <w:t>on</w:t>
      </w:r>
      <w:r w:rsidRPr="00151DB2" w:rsidR="00821BB8">
        <w:t xml:space="preserve"> </w:t>
      </w:r>
      <w:r w:rsidRPr="00151DB2" w:rsidR="00984D46">
        <w:t>the</w:t>
      </w:r>
      <w:r w:rsidRPr="00151DB2" w:rsidR="00821BB8">
        <w:t xml:space="preserve"> </w:t>
      </w:r>
      <w:r w:rsidRPr="00151DB2" w:rsidR="00984D46">
        <w:t>level</w:t>
      </w:r>
      <w:r w:rsidRPr="00151DB2" w:rsidR="00821BB8">
        <w:t xml:space="preserve"> </w:t>
      </w:r>
      <w:r w:rsidRPr="00151DB2" w:rsidR="00984D46">
        <w:t>of</w:t>
      </w:r>
      <w:r w:rsidRPr="00151DB2" w:rsidR="00821BB8">
        <w:t xml:space="preserve"> </w:t>
      </w:r>
      <w:r w:rsidRPr="00151DB2" w:rsidR="00984D46">
        <w:t>bankruptcies</w:t>
      </w:r>
      <w:r w:rsidRPr="00151DB2" w:rsidR="00821BB8">
        <w:t xml:space="preserve"> </w:t>
      </w:r>
      <w:r w:rsidRPr="00151DB2" w:rsidR="00984D46">
        <w:t>we</w:t>
      </w:r>
      <w:r w:rsidRPr="00151DB2" w:rsidR="00821BB8">
        <w:t xml:space="preserve"> </w:t>
      </w:r>
      <w:r w:rsidRPr="00151DB2" w:rsidR="00984D46">
        <w:t>see</w:t>
      </w:r>
      <w:r w:rsidRPr="00151DB2" w:rsidR="00821BB8">
        <w:t xml:space="preserve"> </w:t>
      </w:r>
      <w:r w:rsidRPr="00151DB2">
        <w:t>going</w:t>
      </w:r>
      <w:r w:rsidRPr="00151DB2" w:rsidR="00821BB8">
        <w:t xml:space="preserve"> </w:t>
      </w:r>
      <w:r w:rsidRPr="00151DB2">
        <w:t>further</w:t>
      </w:r>
      <w:r w:rsidRPr="00151DB2" w:rsidR="00821BB8">
        <w:t xml:space="preserve"> </w:t>
      </w:r>
      <w:r w:rsidRPr="00151DB2">
        <w:t>forward.</w:t>
      </w:r>
    </w:p>
    <w:p w:rsidR="00F06E2D" w:rsidRPr="00151DB2" w:rsidP="003C3060">
      <w:pPr>
        <w:pStyle w:val="Answer"/>
      </w:pPr>
      <w:r w:rsidRPr="00151DB2">
        <w:t>We</w:t>
      </w:r>
      <w:r w:rsidRPr="00151DB2" w:rsidR="00821BB8">
        <w:t xml:space="preserve"> </w:t>
      </w:r>
      <w:r w:rsidRPr="00151DB2">
        <w:t>have</w:t>
      </w:r>
      <w:r w:rsidRPr="00151DB2" w:rsidR="00821BB8">
        <w:t xml:space="preserve"> </w:t>
      </w:r>
      <w:r w:rsidRPr="00151DB2">
        <w:t>managed</w:t>
      </w:r>
      <w:r w:rsidRPr="00151DB2" w:rsidR="00821BB8">
        <w:t xml:space="preserve"> </w:t>
      </w:r>
      <w:r w:rsidRPr="00151DB2">
        <w:t>to</w:t>
      </w:r>
      <w:r w:rsidRPr="00151DB2" w:rsidR="00821BB8">
        <w:t xml:space="preserve"> </w:t>
      </w:r>
      <w:r w:rsidRPr="00151DB2">
        <w:t>keep</w:t>
      </w:r>
      <w:r w:rsidRPr="00151DB2" w:rsidR="00821BB8">
        <w:t xml:space="preserve"> </w:t>
      </w:r>
      <w:r w:rsidRPr="00151DB2">
        <w:t>bankruptcies</w:t>
      </w:r>
      <w:r w:rsidRPr="00151DB2" w:rsidR="00821BB8">
        <w:t xml:space="preserve"> </w:t>
      </w:r>
      <w:r w:rsidRPr="00151DB2">
        <w:t>and</w:t>
      </w:r>
      <w:r w:rsidRPr="00151DB2" w:rsidR="00821BB8">
        <w:t xml:space="preserve"> </w:t>
      </w:r>
      <w:r w:rsidRPr="00151DB2">
        <w:t>business</w:t>
      </w:r>
      <w:r w:rsidRPr="00151DB2" w:rsidR="00821BB8">
        <w:t xml:space="preserve"> </w:t>
      </w:r>
      <w:r w:rsidRPr="00151DB2">
        <w:t>failure</w:t>
      </w:r>
      <w:r w:rsidR="00AF2DB0">
        <w:t>s</w:t>
      </w:r>
      <w:r w:rsidRPr="00151DB2" w:rsidR="00821BB8">
        <w:t xml:space="preserve"> </w:t>
      </w:r>
      <w:r w:rsidRPr="00151DB2">
        <w:t>to</w:t>
      </w:r>
      <w:r w:rsidRPr="00151DB2" w:rsidR="00821BB8">
        <w:t xml:space="preserve"> </w:t>
      </w:r>
      <w:r w:rsidRPr="00151DB2">
        <w:t>a</w:t>
      </w:r>
      <w:r w:rsidRPr="00151DB2" w:rsidR="00821BB8">
        <w:t xml:space="preserve"> </w:t>
      </w:r>
      <w:r w:rsidRPr="00151DB2" w:rsidR="00984D46">
        <w:t>relatively</w:t>
      </w:r>
      <w:r w:rsidRPr="00151DB2" w:rsidR="00821BB8">
        <w:t xml:space="preserve"> </w:t>
      </w:r>
      <w:r w:rsidRPr="00151DB2" w:rsidR="00984D46">
        <w:t>low</w:t>
      </w:r>
      <w:r w:rsidRPr="00151DB2" w:rsidR="00821BB8">
        <w:t xml:space="preserve"> </w:t>
      </w:r>
      <w:r w:rsidRPr="00151DB2" w:rsidR="00984D46">
        <w:t>level</w:t>
      </w:r>
      <w:r w:rsidRPr="00151DB2" w:rsidR="00821BB8">
        <w:t xml:space="preserve"> </w:t>
      </w:r>
      <w:r w:rsidRPr="00151DB2" w:rsidR="00984D46">
        <w:t>through</w:t>
      </w:r>
      <w:r w:rsidRPr="00151DB2">
        <w:t>out</w:t>
      </w:r>
      <w:r w:rsidRPr="00151DB2" w:rsidR="00821BB8">
        <w:t xml:space="preserve"> </w:t>
      </w:r>
      <w:r w:rsidRPr="00151DB2" w:rsidR="00984D46">
        <w:t>the</w:t>
      </w:r>
      <w:r w:rsidRPr="00151DB2" w:rsidR="00821BB8">
        <w:t xml:space="preserve"> </w:t>
      </w:r>
      <w:r w:rsidRPr="00151DB2" w:rsidR="00984D46">
        <w:t>crisis</w:t>
      </w:r>
      <w:r w:rsidRPr="00151DB2">
        <w:t>,</w:t>
      </w:r>
      <w:r w:rsidRPr="00151DB2" w:rsidR="00821BB8">
        <w:t xml:space="preserve"> </w:t>
      </w:r>
      <w:r w:rsidRPr="00151DB2" w:rsidR="00984D46">
        <w:t>but</w:t>
      </w:r>
      <w:r w:rsidRPr="00151DB2" w:rsidR="00821BB8">
        <w:t xml:space="preserve"> </w:t>
      </w:r>
      <w:r w:rsidRPr="00151DB2" w:rsidR="00984D46">
        <w:t>I</w:t>
      </w:r>
      <w:r w:rsidRPr="00151DB2" w:rsidR="00821BB8">
        <w:t xml:space="preserve"> </w:t>
      </w:r>
      <w:r w:rsidRPr="00151DB2" w:rsidR="00984D46">
        <w:t>think</w:t>
      </w:r>
      <w:r w:rsidRPr="00151DB2" w:rsidR="00821BB8">
        <w:t xml:space="preserve"> </w:t>
      </w:r>
      <w:r w:rsidRPr="00151DB2" w:rsidR="00984D46">
        <w:t>we</w:t>
      </w:r>
      <w:r w:rsidRPr="00151DB2" w:rsidR="00821BB8">
        <w:t xml:space="preserve"> </w:t>
      </w:r>
      <w:r w:rsidRPr="00151DB2" w:rsidR="00984D46">
        <w:t>are</w:t>
      </w:r>
      <w:r w:rsidRPr="00151DB2" w:rsidR="00821BB8">
        <w:t xml:space="preserve"> </w:t>
      </w:r>
      <w:r w:rsidRPr="00151DB2" w:rsidR="00984D46">
        <w:t>going</w:t>
      </w:r>
      <w:r w:rsidRPr="00151DB2" w:rsidR="00821BB8">
        <w:t xml:space="preserve"> </w:t>
      </w:r>
      <w:r w:rsidRPr="00151DB2" w:rsidR="00984D46">
        <w:t>to</w:t>
      </w:r>
      <w:r w:rsidRPr="00151DB2" w:rsidR="00821BB8">
        <w:t xml:space="preserve"> </w:t>
      </w:r>
      <w:r w:rsidRPr="00151DB2" w:rsidR="00984D46">
        <w:t>see</w:t>
      </w:r>
      <w:r w:rsidRPr="00151DB2" w:rsidR="00821BB8">
        <w:t xml:space="preserve"> </w:t>
      </w:r>
      <w:r w:rsidRPr="00151DB2" w:rsidR="00984D46">
        <w:t>that</w:t>
      </w:r>
      <w:r w:rsidRPr="00151DB2" w:rsidR="00821BB8">
        <w:t xml:space="preserve"> </w:t>
      </w:r>
      <w:r w:rsidRPr="00151DB2" w:rsidR="00984D46">
        <w:t>picking</w:t>
      </w:r>
      <w:r w:rsidRPr="00151DB2" w:rsidR="00821BB8">
        <w:t xml:space="preserve"> </w:t>
      </w:r>
      <w:r w:rsidRPr="00151DB2" w:rsidR="00984D46">
        <w:t>up.</w:t>
      </w:r>
      <w:r w:rsidRPr="00151DB2" w:rsidR="00821BB8">
        <w:t xml:space="preserve"> </w:t>
      </w:r>
      <w:r w:rsidRPr="00151DB2" w:rsidR="00984D46">
        <w:t>W</w:t>
      </w:r>
      <w:r w:rsidRPr="00151DB2">
        <w:t>e</w:t>
      </w:r>
      <w:r w:rsidRPr="00151DB2" w:rsidR="00821BB8">
        <w:t xml:space="preserve"> </w:t>
      </w:r>
      <w:r w:rsidRPr="00151DB2" w:rsidR="00984D46">
        <w:t>lost</w:t>
      </w:r>
      <w:r w:rsidRPr="00151DB2" w:rsidR="00821BB8">
        <w:t xml:space="preserve"> </w:t>
      </w:r>
      <w:r w:rsidRPr="00151DB2" w:rsidR="00984D46">
        <w:t>12,000</w:t>
      </w:r>
      <w:r w:rsidRPr="00151DB2" w:rsidR="00821BB8">
        <w:t xml:space="preserve"> </w:t>
      </w:r>
      <w:r w:rsidRPr="00151DB2">
        <w:t>businesses,</w:t>
      </w:r>
      <w:r w:rsidRPr="00151DB2" w:rsidR="00821BB8">
        <w:t xml:space="preserve"> </w:t>
      </w:r>
      <w:r w:rsidRPr="00151DB2">
        <w:t>a</w:t>
      </w:r>
      <w:r w:rsidRPr="00151DB2" w:rsidR="00821BB8">
        <w:t xml:space="preserve"> </w:t>
      </w:r>
      <w:r w:rsidRPr="00151DB2">
        <w:t>contraction</w:t>
      </w:r>
      <w:r w:rsidRPr="00151DB2" w:rsidR="00821BB8">
        <w:t xml:space="preserve"> </w:t>
      </w:r>
      <w:r w:rsidRPr="00151DB2">
        <w:t>of</w:t>
      </w:r>
      <w:r w:rsidRPr="00151DB2" w:rsidR="00821BB8">
        <w:t xml:space="preserve"> </w:t>
      </w:r>
      <w:r w:rsidRPr="00151DB2">
        <w:t>one</w:t>
      </w:r>
      <w:r w:rsidRPr="00151DB2" w:rsidR="00821BB8">
        <w:t xml:space="preserve"> </w:t>
      </w:r>
      <w:r w:rsidRPr="00151DB2">
        <w:t>in</w:t>
      </w:r>
      <w:r w:rsidRPr="00151DB2" w:rsidR="00821BB8">
        <w:t xml:space="preserve"> </w:t>
      </w:r>
      <w:r w:rsidRPr="00151DB2">
        <w:t>five</w:t>
      </w:r>
      <w:r w:rsidRPr="00151DB2" w:rsidR="00821BB8">
        <w:t xml:space="preserve"> </w:t>
      </w:r>
      <w:r w:rsidRPr="00151DB2">
        <w:t>of</w:t>
      </w:r>
      <w:r w:rsidRPr="00151DB2" w:rsidR="00821BB8">
        <w:t xml:space="preserve"> </w:t>
      </w:r>
      <w:r w:rsidRPr="00151DB2">
        <w:t>our</w:t>
      </w:r>
      <w:r w:rsidRPr="00151DB2" w:rsidR="00821BB8">
        <w:t xml:space="preserve"> </w:t>
      </w:r>
      <w:r w:rsidRPr="00151DB2">
        <w:t>town</w:t>
      </w:r>
      <w:r w:rsidRPr="00151DB2" w:rsidR="00821BB8">
        <w:t xml:space="preserve"> </w:t>
      </w:r>
      <w:r w:rsidRPr="00151DB2">
        <w:t>centre</w:t>
      </w:r>
      <w:r w:rsidRPr="00151DB2" w:rsidR="00821BB8">
        <w:t xml:space="preserve"> </w:t>
      </w:r>
      <w:r w:rsidRPr="00151DB2">
        <w:t>restaurants</w:t>
      </w:r>
      <w:r w:rsidRPr="00151DB2">
        <w:t>,</w:t>
      </w:r>
      <w:r w:rsidRPr="00151DB2" w:rsidR="00821BB8">
        <w:t xml:space="preserve"> </w:t>
      </w:r>
      <w:r w:rsidRPr="00151DB2">
        <w:t>pubs</w:t>
      </w:r>
      <w:r w:rsidRPr="00151DB2" w:rsidR="00821BB8">
        <w:t xml:space="preserve"> </w:t>
      </w:r>
      <w:r w:rsidRPr="00151DB2">
        <w:t>and</w:t>
      </w:r>
      <w:r w:rsidRPr="00151DB2" w:rsidR="00821BB8">
        <w:t xml:space="preserve"> </w:t>
      </w:r>
      <w:r w:rsidRPr="00151DB2">
        <w:t>bars,</w:t>
      </w:r>
      <w:r w:rsidRPr="00151DB2" w:rsidR="00821BB8">
        <w:t xml:space="preserve"> </w:t>
      </w:r>
      <w:r w:rsidRPr="00151DB2" w:rsidR="00984D46">
        <w:t>one</w:t>
      </w:r>
      <w:r w:rsidRPr="00151DB2" w:rsidR="00821BB8">
        <w:t xml:space="preserve"> </w:t>
      </w:r>
      <w:r w:rsidRPr="00151DB2" w:rsidR="00984D46">
        <w:t>in</w:t>
      </w:r>
      <w:r w:rsidRPr="00151DB2" w:rsidR="00821BB8">
        <w:t xml:space="preserve"> </w:t>
      </w:r>
      <w:r w:rsidRPr="00151DB2" w:rsidR="00984D46">
        <w:t>10</w:t>
      </w:r>
      <w:r w:rsidRPr="00151DB2" w:rsidR="00821BB8">
        <w:t xml:space="preserve"> </w:t>
      </w:r>
      <w:r w:rsidRPr="00151DB2" w:rsidR="00984D46">
        <w:t>of</w:t>
      </w:r>
      <w:r w:rsidRPr="00151DB2" w:rsidR="00821BB8">
        <w:t xml:space="preserve"> </w:t>
      </w:r>
      <w:r w:rsidRPr="00151DB2" w:rsidR="00984D46">
        <w:t>our</w:t>
      </w:r>
      <w:r w:rsidRPr="00151DB2" w:rsidR="00821BB8">
        <w:t xml:space="preserve"> </w:t>
      </w:r>
      <w:r w:rsidRPr="00151DB2" w:rsidR="00984D46">
        <w:t>hotels</w:t>
      </w:r>
      <w:r w:rsidRPr="00151DB2" w:rsidR="00821BB8">
        <w:t xml:space="preserve"> </w:t>
      </w:r>
      <w:r w:rsidRPr="00151DB2" w:rsidR="00984D46">
        <w:t>and</w:t>
      </w:r>
      <w:r w:rsidRPr="00151DB2" w:rsidR="00821BB8">
        <w:t xml:space="preserve"> </w:t>
      </w:r>
      <w:r w:rsidRPr="00151DB2" w:rsidR="00984D46">
        <w:t>wider</w:t>
      </w:r>
      <w:r w:rsidRPr="00151DB2" w:rsidR="00821BB8">
        <w:t xml:space="preserve"> </w:t>
      </w:r>
      <w:r w:rsidRPr="00151DB2" w:rsidR="00984D46">
        <w:t>restaurant</w:t>
      </w:r>
      <w:r w:rsidRPr="00151DB2" w:rsidR="00821BB8">
        <w:t xml:space="preserve"> </w:t>
      </w:r>
      <w:r w:rsidRPr="00151DB2" w:rsidR="00984D46">
        <w:t>and</w:t>
      </w:r>
      <w:r w:rsidRPr="00151DB2" w:rsidR="00821BB8">
        <w:t xml:space="preserve"> </w:t>
      </w:r>
      <w:r w:rsidRPr="00151DB2" w:rsidR="00984D46">
        <w:t>tourism</w:t>
      </w:r>
      <w:r w:rsidRPr="00151DB2" w:rsidR="00821BB8">
        <w:t xml:space="preserve"> </w:t>
      </w:r>
      <w:r w:rsidRPr="00151DB2">
        <w:t>businesses,</w:t>
      </w:r>
      <w:r w:rsidRPr="00151DB2" w:rsidR="00821BB8">
        <w:t xml:space="preserve"> </w:t>
      </w:r>
      <w:r w:rsidRPr="00151DB2">
        <w:t>and</w:t>
      </w:r>
      <w:r w:rsidRPr="00151DB2" w:rsidR="00821BB8">
        <w:t xml:space="preserve"> </w:t>
      </w:r>
      <w:r w:rsidRPr="00151DB2">
        <w:t>about</w:t>
      </w:r>
      <w:r w:rsidRPr="00151DB2" w:rsidR="00821BB8">
        <w:t xml:space="preserve"> </w:t>
      </w:r>
      <w:r w:rsidRPr="00151DB2">
        <w:t>an</w:t>
      </w:r>
      <w:r w:rsidRPr="00151DB2" w:rsidR="00821BB8">
        <w:t xml:space="preserve"> </w:t>
      </w:r>
      <w:r w:rsidRPr="00151DB2">
        <w:t>8%</w:t>
      </w:r>
      <w:r w:rsidRPr="00151DB2" w:rsidR="00821BB8">
        <w:t xml:space="preserve"> </w:t>
      </w:r>
      <w:r w:rsidRPr="00151DB2">
        <w:t>contraction</w:t>
      </w:r>
      <w:r w:rsidRPr="00151DB2" w:rsidR="00821BB8">
        <w:t xml:space="preserve"> </w:t>
      </w:r>
      <w:r w:rsidRPr="00151DB2">
        <w:t>in</w:t>
      </w:r>
      <w:r w:rsidRPr="00151DB2" w:rsidR="00821BB8">
        <w:t xml:space="preserve"> </w:t>
      </w:r>
      <w:r w:rsidRPr="00151DB2">
        <w:t>the</w:t>
      </w:r>
      <w:r w:rsidRPr="00151DB2" w:rsidR="00821BB8">
        <w:t xml:space="preserve"> </w:t>
      </w:r>
      <w:r w:rsidRPr="00151DB2">
        <w:t>pub</w:t>
      </w:r>
      <w:r w:rsidRPr="00151DB2" w:rsidR="00821BB8">
        <w:t xml:space="preserve"> </w:t>
      </w:r>
      <w:r w:rsidRPr="00151DB2">
        <w:t>market.</w:t>
      </w:r>
      <w:r w:rsidRPr="00151DB2" w:rsidR="00821BB8">
        <w:t xml:space="preserve"> </w:t>
      </w:r>
      <w:r w:rsidRPr="00151DB2">
        <w:t>W</w:t>
      </w:r>
      <w:r w:rsidRPr="00151DB2" w:rsidR="00984D46">
        <w:t>e</w:t>
      </w:r>
      <w:r w:rsidRPr="00151DB2" w:rsidR="00821BB8">
        <w:t xml:space="preserve"> </w:t>
      </w:r>
      <w:r w:rsidRPr="00151DB2" w:rsidR="00984D46">
        <w:t>are</w:t>
      </w:r>
      <w:r w:rsidRPr="00151DB2" w:rsidR="00821BB8">
        <w:t xml:space="preserve"> </w:t>
      </w:r>
      <w:r w:rsidRPr="00151DB2" w:rsidR="00984D46">
        <w:t>seeing</w:t>
      </w:r>
      <w:r w:rsidRPr="00151DB2" w:rsidR="00821BB8">
        <w:t xml:space="preserve"> </w:t>
      </w:r>
      <w:r w:rsidRPr="00151DB2" w:rsidR="00984D46">
        <w:t>business</w:t>
      </w:r>
      <w:r w:rsidRPr="00151DB2" w:rsidR="00821BB8">
        <w:t xml:space="preserve"> </w:t>
      </w:r>
      <w:r w:rsidRPr="00151DB2" w:rsidR="003F25D7">
        <w:t>fa</w:t>
      </w:r>
      <w:r w:rsidRPr="00151DB2" w:rsidR="00D05DAC">
        <w:t>ilure</w:t>
      </w:r>
      <w:r w:rsidRPr="00151DB2" w:rsidR="00821BB8">
        <w:t xml:space="preserve"> </w:t>
      </w:r>
      <w:r w:rsidRPr="00151DB2" w:rsidR="003F25D7">
        <w:t>but</w:t>
      </w:r>
      <w:r w:rsidRPr="00151DB2" w:rsidR="00821BB8">
        <w:t xml:space="preserve"> </w:t>
      </w:r>
      <w:r w:rsidRPr="00151DB2" w:rsidR="00984D46">
        <w:t>not</w:t>
      </w:r>
      <w:r w:rsidRPr="00151DB2" w:rsidR="00821BB8">
        <w:t xml:space="preserve"> </w:t>
      </w:r>
      <w:r w:rsidRPr="00151DB2" w:rsidR="00984D46">
        <w:t>at</w:t>
      </w:r>
      <w:r w:rsidRPr="00151DB2" w:rsidR="00821BB8">
        <w:t xml:space="preserve"> </w:t>
      </w:r>
      <w:r w:rsidRPr="00151DB2" w:rsidR="00D05DAC">
        <w:t xml:space="preserve">the </w:t>
      </w:r>
      <w:r w:rsidRPr="00151DB2" w:rsidR="00984D46">
        <w:t>scale</w:t>
      </w:r>
      <w:r w:rsidRPr="00151DB2" w:rsidR="00821BB8">
        <w:t xml:space="preserve"> </w:t>
      </w:r>
      <w:r w:rsidRPr="00151DB2" w:rsidR="00984D46">
        <w:t>that</w:t>
      </w:r>
      <w:r w:rsidRPr="00151DB2" w:rsidR="00D05DAC">
        <w:t xml:space="preserve"> </w:t>
      </w:r>
      <w:r w:rsidRPr="00151DB2" w:rsidR="00984D46">
        <w:t>might</w:t>
      </w:r>
      <w:r w:rsidRPr="00151DB2" w:rsidR="00821BB8">
        <w:t xml:space="preserve"> </w:t>
      </w:r>
      <w:r w:rsidRPr="00151DB2" w:rsidR="00984D46">
        <w:t>have</w:t>
      </w:r>
      <w:r w:rsidRPr="00151DB2" w:rsidR="00821BB8">
        <w:t xml:space="preserve"> </w:t>
      </w:r>
      <w:r w:rsidRPr="00151DB2" w:rsidR="00984D46">
        <w:t>been</w:t>
      </w:r>
      <w:r w:rsidRPr="00151DB2" w:rsidR="00821BB8">
        <w:t xml:space="preserve"> </w:t>
      </w:r>
      <w:r w:rsidRPr="00151DB2" w:rsidR="003F25D7">
        <w:t>anticipated</w:t>
      </w:r>
      <w:r w:rsidRPr="00151DB2">
        <w:t>.</w:t>
      </w:r>
      <w:r w:rsidRPr="00151DB2" w:rsidR="00821BB8">
        <w:t xml:space="preserve"> </w:t>
      </w:r>
      <w:r w:rsidRPr="00151DB2">
        <w:t>We</w:t>
      </w:r>
      <w:r w:rsidRPr="00151DB2" w:rsidR="00821BB8">
        <w:t xml:space="preserve"> </w:t>
      </w:r>
      <w:r w:rsidRPr="00151DB2">
        <w:t>will</w:t>
      </w:r>
      <w:r w:rsidRPr="00151DB2" w:rsidR="00821BB8">
        <w:t xml:space="preserve"> </w:t>
      </w:r>
      <w:r w:rsidRPr="00151DB2">
        <w:t>see</w:t>
      </w:r>
      <w:r w:rsidRPr="00151DB2" w:rsidR="00821BB8">
        <w:t xml:space="preserve"> </w:t>
      </w:r>
      <w:r w:rsidRPr="00151DB2">
        <w:t>more</w:t>
      </w:r>
      <w:r w:rsidRPr="00151DB2" w:rsidR="00821BB8">
        <w:t xml:space="preserve"> </w:t>
      </w:r>
      <w:r w:rsidRPr="00151DB2">
        <w:t>of</w:t>
      </w:r>
      <w:r w:rsidRPr="00151DB2" w:rsidR="00821BB8">
        <w:t xml:space="preserve"> </w:t>
      </w:r>
      <w:r w:rsidRPr="00151DB2">
        <w:t>that</w:t>
      </w:r>
      <w:r w:rsidRPr="00151DB2" w:rsidR="00821BB8">
        <w:t xml:space="preserve"> </w:t>
      </w:r>
      <w:r w:rsidRPr="00151DB2">
        <w:t>going</w:t>
      </w:r>
      <w:r w:rsidRPr="00151DB2" w:rsidR="00821BB8">
        <w:t xml:space="preserve"> </w:t>
      </w:r>
      <w:r w:rsidRPr="00151DB2">
        <w:t>forward</w:t>
      </w:r>
      <w:r w:rsidR="00AF2DB0">
        <w:t>,</w:t>
      </w:r>
      <w:r w:rsidRPr="00151DB2" w:rsidR="00821BB8">
        <w:t xml:space="preserve"> </w:t>
      </w:r>
      <w:r w:rsidRPr="00151DB2">
        <w:t>and</w:t>
      </w:r>
      <w:r w:rsidRPr="00151DB2" w:rsidR="00821BB8">
        <w:t xml:space="preserve"> </w:t>
      </w:r>
      <w:r w:rsidRPr="00151DB2">
        <w:t>it</w:t>
      </w:r>
      <w:r w:rsidRPr="00151DB2" w:rsidR="00821BB8">
        <w:t xml:space="preserve"> </w:t>
      </w:r>
      <w:r w:rsidRPr="00151DB2">
        <w:t>will</w:t>
      </w:r>
      <w:r w:rsidRPr="00151DB2" w:rsidR="00821BB8">
        <w:t xml:space="preserve"> </w:t>
      </w:r>
      <w:r w:rsidRPr="00151DB2">
        <w:t>be</w:t>
      </w:r>
      <w:r w:rsidRPr="00151DB2" w:rsidR="00821BB8">
        <w:t xml:space="preserve"> </w:t>
      </w:r>
      <w:r w:rsidRPr="00151DB2">
        <w:t>the</w:t>
      </w:r>
      <w:r w:rsidRPr="00151DB2" w:rsidR="00821BB8">
        <w:t xml:space="preserve"> </w:t>
      </w:r>
      <w:r w:rsidRPr="00151DB2">
        <w:t>level</w:t>
      </w:r>
      <w:r w:rsidRPr="00151DB2" w:rsidR="00821BB8">
        <w:t xml:space="preserve"> </w:t>
      </w:r>
      <w:r w:rsidRPr="00151DB2">
        <w:t>of</w:t>
      </w:r>
      <w:r w:rsidRPr="00151DB2" w:rsidR="00821BB8">
        <w:t xml:space="preserve"> </w:t>
      </w:r>
      <w:r w:rsidRPr="00151DB2">
        <w:t>debt</w:t>
      </w:r>
      <w:r w:rsidRPr="00151DB2" w:rsidR="00821BB8">
        <w:t xml:space="preserve"> </w:t>
      </w:r>
      <w:r w:rsidRPr="00151DB2">
        <w:t>that</w:t>
      </w:r>
      <w:r w:rsidRPr="00151DB2" w:rsidR="00821BB8">
        <w:t xml:space="preserve"> </w:t>
      </w:r>
      <w:r w:rsidRPr="00151DB2">
        <w:t>is</w:t>
      </w:r>
      <w:r w:rsidRPr="00151DB2" w:rsidR="00821BB8">
        <w:t xml:space="preserve"> </w:t>
      </w:r>
      <w:r w:rsidRPr="00151DB2">
        <w:t>the</w:t>
      </w:r>
      <w:r w:rsidRPr="00151DB2" w:rsidR="00821BB8">
        <w:t xml:space="preserve"> </w:t>
      </w:r>
      <w:r w:rsidRPr="00151DB2" w:rsidR="00984D46">
        <w:t>challenge.</w:t>
      </w:r>
    </w:p>
    <w:p w:rsidR="00270B66" w:rsidRPr="00151DB2" w:rsidP="003C3060">
      <w:pPr>
        <w:pStyle w:val="Answer"/>
      </w:pPr>
      <w:r w:rsidRPr="00151DB2">
        <w:t>One</w:t>
      </w:r>
      <w:r w:rsidRPr="00151DB2" w:rsidR="00821BB8">
        <w:t xml:space="preserve"> </w:t>
      </w:r>
      <w:r w:rsidRPr="00151DB2">
        <w:t>of</w:t>
      </w:r>
      <w:r w:rsidRPr="00151DB2" w:rsidR="00821BB8">
        <w:t xml:space="preserve"> </w:t>
      </w:r>
      <w:r w:rsidRPr="00151DB2">
        <w:t>the</w:t>
      </w:r>
      <w:r w:rsidRPr="00151DB2" w:rsidR="00821BB8">
        <w:t xml:space="preserve"> </w:t>
      </w:r>
      <w:r w:rsidRPr="00151DB2">
        <w:t>things</w:t>
      </w:r>
      <w:r w:rsidRPr="00151DB2" w:rsidR="00821BB8">
        <w:t xml:space="preserve"> </w:t>
      </w:r>
      <w:r w:rsidRPr="00151DB2">
        <w:t>we</w:t>
      </w:r>
      <w:r w:rsidRPr="00151DB2" w:rsidR="00821BB8">
        <w:t xml:space="preserve"> </w:t>
      </w:r>
      <w:r w:rsidRPr="00151DB2">
        <w:t>are</w:t>
      </w:r>
      <w:r w:rsidRPr="00151DB2" w:rsidR="00821BB8">
        <w:t xml:space="preserve"> </w:t>
      </w:r>
      <w:r w:rsidRPr="00151DB2">
        <w:t>finding</w:t>
      </w:r>
      <w:r w:rsidRPr="00151DB2" w:rsidR="00821BB8">
        <w:t xml:space="preserve"> </w:t>
      </w:r>
      <w:r w:rsidRPr="00151DB2">
        <w:t>is</w:t>
      </w:r>
      <w:r w:rsidRPr="00151DB2" w:rsidR="00821BB8">
        <w:t xml:space="preserve"> </w:t>
      </w:r>
      <w:r w:rsidRPr="00151DB2">
        <w:t>that,</w:t>
      </w:r>
      <w:r w:rsidRPr="00151DB2" w:rsidR="00821BB8">
        <w:t xml:space="preserve"> </w:t>
      </w:r>
      <w:r w:rsidRPr="00151DB2">
        <w:t>despite</w:t>
      </w:r>
      <w:r w:rsidRPr="00151DB2" w:rsidR="00821BB8">
        <w:t xml:space="preserve"> </w:t>
      </w:r>
      <w:r w:rsidRPr="00151DB2">
        <w:t>the</w:t>
      </w:r>
      <w:r w:rsidRPr="00151DB2" w:rsidR="00821BB8">
        <w:t xml:space="preserve"> </w:t>
      </w:r>
      <w:r w:rsidRPr="00151DB2" w:rsidR="00F06E2D">
        <w:t>Government</w:t>
      </w:r>
      <w:r w:rsidRPr="00151DB2" w:rsidR="00821BB8">
        <w:t xml:space="preserve"> </w:t>
      </w:r>
      <w:r w:rsidRPr="00151DB2" w:rsidR="00F06E2D">
        <w:t>recommending</w:t>
      </w:r>
      <w:r w:rsidRPr="00151DB2" w:rsidR="00821BB8">
        <w:t xml:space="preserve"> </w:t>
      </w:r>
      <w:r w:rsidRPr="00151DB2" w:rsidR="00F06E2D">
        <w:t>to</w:t>
      </w:r>
      <w:r w:rsidRPr="00151DB2" w:rsidR="00821BB8">
        <w:t xml:space="preserve"> </w:t>
      </w:r>
      <w:r w:rsidRPr="00151DB2" w:rsidR="00F06E2D">
        <w:t>banks</w:t>
      </w:r>
      <w:r w:rsidRPr="00151DB2" w:rsidR="00821BB8">
        <w:t xml:space="preserve"> </w:t>
      </w:r>
      <w:r w:rsidRPr="00151DB2" w:rsidR="00F06E2D">
        <w:t>that</w:t>
      </w:r>
      <w:r w:rsidRPr="00151DB2" w:rsidR="00821BB8">
        <w:t xml:space="preserve"> </w:t>
      </w:r>
      <w:r w:rsidRPr="00151DB2" w:rsidR="00F06E2D">
        <w:t>they</w:t>
      </w:r>
      <w:r w:rsidRPr="00151DB2" w:rsidR="00821BB8">
        <w:t xml:space="preserve"> </w:t>
      </w:r>
      <w:r w:rsidRPr="00151DB2" w:rsidR="00F06E2D">
        <w:t>should</w:t>
      </w:r>
      <w:r w:rsidRPr="00151DB2" w:rsidR="00821BB8">
        <w:t xml:space="preserve"> </w:t>
      </w:r>
      <w:r w:rsidRPr="00151DB2" w:rsidR="00F06E2D">
        <w:t>extend</w:t>
      </w:r>
      <w:r w:rsidRPr="00151DB2" w:rsidR="00821BB8">
        <w:t xml:space="preserve"> </w:t>
      </w:r>
      <w:r w:rsidRPr="00151DB2" w:rsidR="00F06E2D">
        <w:t>the</w:t>
      </w:r>
      <w:r w:rsidRPr="00151DB2" w:rsidR="00821BB8">
        <w:t xml:space="preserve"> </w:t>
      </w:r>
      <w:r w:rsidRPr="00151DB2">
        <w:t>CBIL</w:t>
      </w:r>
      <w:r w:rsidRPr="00151DB2" w:rsidR="00D009E0">
        <w:t>S</w:t>
      </w:r>
      <w:r w:rsidRPr="00151DB2" w:rsidR="00821BB8">
        <w:t xml:space="preserve"> </w:t>
      </w:r>
      <w:r w:rsidRPr="00151DB2">
        <w:t>loans</w:t>
      </w:r>
      <w:r w:rsidRPr="00151DB2" w:rsidR="00821BB8">
        <w:t xml:space="preserve"> </w:t>
      </w:r>
      <w:r w:rsidRPr="00151DB2">
        <w:t>for</w:t>
      </w:r>
      <w:r w:rsidRPr="00151DB2" w:rsidR="00821BB8">
        <w:t xml:space="preserve"> </w:t>
      </w:r>
      <w:r w:rsidRPr="00151DB2">
        <w:t>a</w:t>
      </w:r>
      <w:r w:rsidRPr="00151DB2" w:rsidR="00821BB8">
        <w:t xml:space="preserve"> </w:t>
      </w:r>
      <w:r w:rsidRPr="00151DB2">
        <w:t>maximum</w:t>
      </w:r>
      <w:r w:rsidRPr="00151DB2" w:rsidR="00821BB8">
        <w:t xml:space="preserve"> </w:t>
      </w:r>
      <w:r w:rsidRPr="00151DB2">
        <w:t>of</w:t>
      </w:r>
      <w:r w:rsidRPr="00151DB2" w:rsidR="00821BB8">
        <w:t xml:space="preserve"> </w:t>
      </w:r>
      <w:r w:rsidRPr="00151DB2">
        <w:t>10</w:t>
      </w:r>
      <w:r w:rsidRPr="00151DB2" w:rsidR="00821BB8">
        <w:t xml:space="preserve"> </w:t>
      </w:r>
      <w:r w:rsidRPr="00151DB2">
        <w:t>years</w:t>
      </w:r>
      <w:r w:rsidRPr="00151DB2" w:rsidR="009857F6">
        <w:t>,</w:t>
      </w:r>
      <w:r w:rsidRPr="00151DB2" w:rsidR="00821BB8">
        <w:t xml:space="preserve"> </w:t>
      </w:r>
      <w:r w:rsidRPr="00151DB2" w:rsidR="009857F6">
        <w:t>that</w:t>
      </w:r>
      <w:r w:rsidRPr="00151DB2" w:rsidR="00821BB8">
        <w:t xml:space="preserve"> </w:t>
      </w:r>
      <w:r w:rsidRPr="00151DB2" w:rsidR="009857F6">
        <w:t>is</w:t>
      </w:r>
      <w:r w:rsidRPr="00151DB2" w:rsidR="00821BB8">
        <w:t xml:space="preserve"> </w:t>
      </w:r>
      <w:r w:rsidRPr="00151DB2" w:rsidR="009857F6">
        <w:t>not</w:t>
      </w:r>
      <w:r w:rsidRPr="00151DB2" w:rsidR="00821BB8">
        <w:t xml:space="preserve"> </w:t>
      </w:r>
      <w:r w:rsidRPr="00151DB2" w:rsidR="009857F6">
        <w:t>translating</w:t>
      </w:r>
      <w:r w:rsidRPr="00151DB2" w:rsidR="00821BB8">
        <w:t xml:space="preserve"> </w:t>
      </w:r>
      <w:r w:rsidRPr="00151DB2" w:rsidR="009857F6">
        <w:t>through</w:t>
      </w:r>
      <w:r w:rsidRPr="00151DB2" w:rsidR="00821BB8">
        <w:t xml:space="preserve"> </w:t>
      </w:r>
      <w:r w:rsidRPr="00151DB2" w:rsidR="009857F6">
        <w:t>at</w:t>
      </w:r>
      <w:r w:rsidRPr="00151DB2" w:rsidR="00821BB8">
        <w:t xml:space="preserve"> </w:t>
      </w:r>
      <w:r w:rsidRPr="00151DB2" w:rsidR="009857F6">
        <w:t>the</w:t>
      </w:r>
      <w:r w:rsidRPr="00151DB2" w:rsidR="00821BB8">
        <w:t xml:space="preserve"> </w:t>
      </w:r>
      <w:r w:rsidRPr="00151DB2" w:rsidR="009857F6">
        <w:t>grassroots</w:t>
      </w:r>
      <w:r w:rsidRPr="00151DB2" w:rsidR="00821BB8">
        <w:t xml:space="preserve"> </w:t>
      </w:r>
      <w:r w:rsidRPr="00151DB2" w:rsidR="009857F6">
        <w:t>level</w:t>
      </w:r>
      <w:r w:rsidRPr="00151DB2" w:rsidR="00821BB8">
        <w:t xml:space="preserve"> </w:t>
      </w:r>
      <w:r w:rsidRPr="00151DB2" w:rsidR="009857F6">
        <w:t>in</w:t>
      </w:r>
      <w:r w:rsidRPr="00151DB2" w:rsidR="00821BB8">
        <w:t xml:space="preserve"> </w:t>
      </w:r>
      <w:r w:rsidRPr="00151DB2" w:rsidR="009857F6">
        <w:t>practice.</w:t>
      </w:r>
      <w:r w:rsidRPr="00151DB2" w:rsidR="00821BB8">
        <w:t xml:space="preserve"> </w:t>
      </w:r>
      <w:r w:rsidRPr="00151DB2" w:rsidR="009857F6">
        <w:t>We</w:t>
      </w:r>
      <w:r w:rsidRPr="00151DB2" w:rsidR="00821BB8">
        <w:t xml:space="preserve"> </w:t>
      </w:r>
      <w:r w:rsidRPr="00151DB2">
        <w:t>are</w:t>
      </w:r>
      <w:r w:rsidRPr="00151DB2" w:rsidR="00821BB8">
        <w:t xml:space="preserve"> </w:t>
      </w:r>
      <w:r w:rsidRPr="00151DB2">
        <w:t>seeing</w:t>
      </w:r>
      <w:r w:rsidRPr="00151DB2" w:rsidR="00821BB8">
        <w:t xml:space="preserve"> </w:t>
      </w:r>
      <w:r w:rsidRPr="00151DB2" w:rsidR="003F25D7">
        <w:t>Government</w:t>
      </w:r>
      <w:r w:rsidRPr="00151DB2" w:rsidR="009857F6">
        <w:noBreakHyphen/>
      </w:r>
      <w:r w:rsidRPr="00151DB2">
        <w:t>backed</w:t>
      </w:r>
      <w:r w:rsidRPr="00151DB2" w:rsidR="00821BB8">
        <w:t xml:space="preserve"> </w:t>
      </w:r>
      <w:r w:rsidRPr="00151DB2">
        <w:t>loans</w:t>
      </w:r>
      <w:r w:rsidRPr="00151DB2" w:rsidR="00821BB8">
        <w:t xml:space="preserve"> </w:t>
      </w:r>
      <w:r w:rsidRPr="00151DB2" w:rsidR="009857F6">
        <w:t>into</w:t>
      </w:r>
      <w:r w:rsidRPr="00151DB2" w:rsidR="00821BB8">
        <w:t xml:space="preserve"> </w:t>
      </w:r>
      <w:r w:rsidRPr="00151DB2" w:rsidR="009857F6">
        <w:t>the</w:t>
      </w:r>
      <w:r w:rsidRPr="00151DB2" w:rsidR="00821BB8">
        <w:t xml:space="preserve"> </w:t>
      </w:r>
      <w:r w:rsidRPr="00151DB2" w:rsidR="009857F6">
        <w:t>hospitality</w:t>
      </w:r>
      <w:r w:rsidRPr="00151DB2" w:rsidR="00821BB8">
        <w:t xml:space="preserve"> </w:t>
      </w:r>
      <w:r w:rsidRPr="00151DB2" w:rsidR="009857F6">
        <w:t>sector</w:t>
      </w:r>
      <w:r w:rsidRPr="00151DB2" w:rsidR="00821BB8">
        <w:t xml:space="preserve"> </w:t>
      </w:r>
      <w:r w:rsidRPr="00151DB2" w:rsidR="009857F6">
        <w:t>usually</w:t>
      </w:r>
      <w:r w:rsidRPr="00151DB2" w:rsidR="00821BB8">
        <w:t xml:space="preserve"> </w:t>
      </w:r>
      <w:r w:rsidRPr="00151DB2" w:rsidR="009857F6">
        <w:t>with</w:t>
      </w:r>
      <w:r w:rsidRPr="00151DB2" w:rsidR="00821BB8">
        <w:t xml:space="preserve"> </w:t>
      </w:r>
      <w:r w:rsidRPr="00151DB2" w:rsidR="009857F6">
        <w:t>a</w:t>
      </w:r>
      <w:r w:rsidRPr="00151DB2" w:rsidR="00821BB8">
        <w:t xml:space="preserve"> </w:t>
      </w:r>
      <w:r w:rsidRPr="00151DB2" w:rsidR="009857F6">
        <w:t>maximum</w:t>
      </w:r>
      <w:r w:rsidRPr="00151DB2" w:rsidR="00821BB8">
        <w:t xml:space="preserve"> </w:t>
      </w:r>
      <w:r w:rsidRPr="00151DB2">
        <w:t>repayment</w:t>
      </w:r>
      <w:r w:rsidRPr="00151DB2" w:rsidR="00821BB8">
        <w:t xml:space="preserve"> </w:t>
      </w:r>
      <w:r w:rsidRPr="00151DB2">
        <w:t>term</w:t>
      </w:r>
      <w:r w:rsidRPr="00151DB2" w:rsidR="00821BB8">
        <w:t xml:space="preserve"> </w:t>
      </w:r>
      <w:r w:rsidRPr="00151DB2" w:rsidR="009857F6">
        <w:t>of</w:t>
      </w:r>
      <w:r w:rsidRPr="00151DB2" w:rsidR="00821BB8">
        <w:t xml:space="preserve"> </w:t>
      </w:r>
      <w:r w:rsidRPr="00151DB2" w:rsidR="009857F6">
        <w:t>six</w:t>
      </w:r>
      <w:r w:rsidRPr="00151DB2" w:rsidR="00821BB8">
        <w:t xml:space="preserve"> </w:t>
      </w:r>
      <w:r w:rsidRPr="00151DB2" w:rsidR="009857F6">
        <w:t>years.</w:t>
      </w:r>
      <w:r w:rsidRPr="00151DB2" w:rsidR="00821BB8">
        <w:t xml:space="preserve"> </w:t>
      </w:r>
      <w:r w:rsidRPr="00151DB2" w:rsidR="009857F6">
        <w:t>Further</w:t>
      </w:r>
      <w:r w:rsidRPr="00151DB2" w:rsidR="00821BB8">
        <w:t xml:space="preserve"> </w:t>
      </w:r>
      <w:r w:rsidRPr="00151DB2" w:rsidR="009857F6">
        <w:t>activity</w:t>
      </w:r>
      <w:r w:rsidRPr="00151DB2" w:rsidR="00821BB8">
        <w:t xml:space="preserve"> </w:t>
      </w:r>
      <w:r w:rsidRPr="00151DB2" w:rsidR="009857F6">
        <w:t>to</w:t>
      </w:r>
      <w:r w:rsidRPr="00151DB2" w:rsidR="00821BB8">
        <w:t xml:space="preserve"> </w:t>
      </w:r>
      <w:r w:rsidRPr="00151DB2" w:rsidR="009857F6">
        <w:t>encourage</w:t>
      </w:r>
      <w:r w:rsidRPr="00151DB2" w:rsidR="00821BB8">
        <w:t xml:space="preserve"> </w:t>
      </w:r>
      <w:r w:rsidRPr="00151DB2" w:rsidR="009857F6">
        <w:t>the</w:t>
      </w:r>
      <w:r w:rsidRPr="00151DB2" w:rsidR="00821BB8">
        <w:t xml:space="preserve"> </w:t>
      </w:r>
      <w:r w:rsidRPr="00151DB2" w:rsidR="009857F6">
        <w:t>banks</w:t>
      </w:r>
      <w:r w:rsidRPr="00151DB2" w:rsidR="00821BB8">
        <w:t xml:space="preserve"> </w:t>
      </w:r>
      <w:r w:rsidRPr="00151DB2" w:rsidR="009857F6">
        <w:t>to</w:t>
      </w:r>
      <w:r w:rsidRPr="00151DB2" w:rsidR="00821BB8">
        <w:t xml:space="preserve"> </w:t>
      </w:r>
      <w:r w:rsidRPr="00151DB2" w:rsidR="009857F6">
        <w:t>do</w:t>
      </w:r>
      <w:r w:rsidRPr="00151DB2" w:rsidR="00821BB8">
        <w:t xml:space="preserve"> </w:t>
      </w:r>
      <w:r w:rsidRPr="00151DB2" w:rsidR="009857F6">
        <w:t>the</w:t>
      </w:r>
      <w:r w:rsidRPr="00151DB2" w:rsidR="00821BB8">
        <w:t xml:space="preserve"> </w:t>
      </w:r>
      <w:r w:rsidRPr="00151DB2" w:rsidR="009857F6">
        <w:t>right</w:t>
      </w:r>
      <w:r w:rsidRPr="00151DB2" w:rsidR="00821BB8">
        <w:t xml:space="preserve"> </w:t>
      </w:r>
      <w:r w:rsidRPr="00151DB2" w:rsidR="009857F6">
        <w:t>thing,</w:t>
      </w:r>
      <w:r w:rsidRPr="00151DB2" w:rsidR="00821BB8">
        <w:t xml:space="preserve"> </w:t>
      </w:r>
      <w:r w:rsidRPr="00151DB2">
        <w:t>support</w:t>
      </w:r>
      <w:r w:rsidRPr="00151DB2" w:rsidR="00821BB8">
        <w:t xml:space="preserve"> </w:t>
      </w:r>
      <w:r w:rsidRPr="00151DB2">
        <w:t>those</w:t>
      </w:r>
      <w:r w:rsidRPr="00151DB2" w:rsidR="00821BB8">
        <w:t xml:space="preserve"> </w:t>
      </w:r>
      <w:r w:rsidRPr="00151DB2">
        <w:t>businesses</w:t>
      </w:r>
      <w:r w:rsidRPr="00151DB2" w:rsidR="00821BB8">
        <w:t xml:space="preserve"> </w:t>
      </w:r>
      <w:r w:rsidRPr="00151DB2" w:rsidR="00FC19A5">
        <w:t>and</w:t>
      </w:r>
      <w:r w:rsidRPr="00151DB2" w:rsidR="00821BB8">
        <w:t xml:space="preserve"> </w:t>
      </w:r>
      <w:r w:rsidRPr="00151DB2">
        <w:t>give</w:t>
      </w:r>
      <w:r w:rsidRPr="00151DB2" w:rsidR="00821BB8">
        <w:t xml:space="preserve"> </w:t>
      </w:r>
      <w:r w:rsidRPr="00151DB2">
        <w:t>them</w:t>
      </w:r>
      <w:r w:rsidRPr="00151DB2" w:rsidR="00821BB8">
        <w:t xml:space="preserve"> </w:t>
      </w:r>
      <w:r w:rsidRPr="00151DB2">
        <w:t>a</w:t>
      </w:r>
      <w:r w:rsidRPr="00151DB2" w:rsidR="00821BB8">
        <w:t xml:space="preserve"> </w:t>
      </w:r>
      <w:r w:rsidRPr="00151DB2" w:rsidR="003F25D7">
        <w:t>long</w:t>
      </w:r>
      <w:r w:rsidR="00AF2DB0">
        <w:t>er</w:t>
      </w:r>
      <w:r w:rsidRPr="00151DB2" w:rsidR="00821BB8">
        <w:t xml:space="preserve"> </w:t>
      </w:r>
      <w:r w:rsidRPr="00151DB2" w:rsidR="003F25D7">
        <w:t>time</w:t>
      </w:r>
      <w:r w:rsidRPr="00151DB2" w:rsidR="00821BB8">
        <w:t xml:space="preserve"> </w:t>
      </w:r>
      <w:r w:rsidRPr="00151DB2">
        <w:t>to</w:t>
      </w:r>
      <w:r w:rsidRPr="00151DB2" w:rsidR="00821BB8">
        <w:t xml:space="preserve"> </w:t>
      </w:r>
      <w:r w:rsidRPr="00151DB2">
        <w:t>pay</w:t>
      </w:r>
      <w:r w:rsidRPr="00151DB2" w:rsidR="00821BB8">
        <w:t xml:space="preserve"> </w:t>
      </w:r>
      <w:r w:rsidRPr="00151DB2">
        <w:t>and</w:t>
      </w:r>
      <w:r w:rsidRPr="00151DB2" w:rsidR="00821BB8">
        <w:t xml:space="preserve"> </w:t>
      </w:r>
      <w:r w:rsidRPr="00151DB2">
        <w:t>grow</w:t>
      </w:r>
      <w:r w:rsidRPr="00151DB2" w:rsidR="00821BB8">
        <w:t xml:space="preserve"> </w:t>
      </w:r>
      <w:r w:rsidRPr="00151DB2">
        <w:t>would</w:t>
      </w:r>
      <w:r w:rsidRPr="00151DB2" w:rsidR="00821BB8">
        <w:t xml:space="preserve"> </w:t>
      </w:r>
      <w:r w:rsidRPr="00151DB2">
        <w:t>be</w:t>
      </w:r>
      <w:r w:rsidRPr="00151DB2" w:rsidR="00821BB8">
        <w:t xml:space="preserve"> </w:t>
      </w:r>
      <w:r w:rsidRPr="00151DB2">
        <w:t>incredibly</w:t>
      </w:r>
      <w:r w:rsidRPr="00151DB2" w:rsidR="00821BB8">
        <w:t xml:space="preserve"> </w:t>
      </w:r>
      <w:r w:rsidRPr="00151DB2">
        <w:t>helpful</w:t>
      </w:r>
      <w:r w:rsidRPr="00151DB2" w:rsidR="00FC19A5">
        <w:t>.</w:t>
      </w:r>
      <w:r w:rsidRPr="00151DB2" w:rsidR="00821BB8">
        <w:t xml:space="preserve"> </w:t>
      </w:r>
      <w:r w:rsidRPr="00151DB2" w:rsidR="00FC19A5">
        <w:t>Again,</w:t>
      </w:r>
      <w:r w:rsidRPr="00151DB2" w:rsidR="00821BB8">
        <w:t xml:space="preserve"> </w:t>
      </w:r>
      <w:r w:rsidRPr="00151DB2" w:rsidR="00FC19A5">
        <w:t>this</w:t>
      </w:r>
      <w:r w:rsidRPr="00151DB2" w:rsidR="00821BB8">
        <w:t xml:space="preserve"> </w:t>
      </w:r>
      <w:r w:rsidRPr="00151DB2" w:rsidR="00FC19A5">
        <w:t>would</w:t>
      </w:r>
      <w:r w:rsidRPr="00151DB2" w:rsidR="00821BB8">
        <w:t xml:space="preserve"> </w:t>
      </w:r>
      <w:r w:rsidRPr="00151DB2" w:rsidR="00FC19A5">
        <w:t>help</w:t>
      </w:r>
      <w:r w:rsidRPr="00151DB2" w:rsidR="00821BB8">
        <w:t xml:space="preserve"> </w:t>
      </w:r>
      <w:r w:rsidRPr="00151DB2" w:rsidR="00FC19A5">
        <w:t>to</w:t>
      </w:r>
      <w:r w:rsidRPr="00151DB2" w:rsidR="00821BB8">
        <w:t xml:space="preserve"> </w:t>
      </w:r>
      <w:r w:rsidRPr="00151DB2" w:rsidR="00FC19A5">
        <w:t>avoid</w:t>
      </w:r>
      <w:r w:rsidRPr="00151DB2" w:rsidR="00821BB8">
        <w:t xml:space="preserve"> </w:t>
      </w:r>
      <w:r w:rsidRPr="00151DB2" w:rsidR="00FC19A5">
        <w:t>the</w:t>
      </w:r>
      <w:r w:rsidRPr="00151DB2" w:rsidR="00821BB8">
        <w:t xml:space="preserve"> </w:t>
      </w:r>
      <w:r w:rsidRPr="00151DB2">
        <w:t>repayment</w:t>
      </w:r>
      <w:r w:rsidRPr="00151DB2" w:rsidR="00821BB8">
        <w:t xml:space="preserve"> </w:t>
      </w:r>
      <w:r w:rsidRPr="00151DB2">
        <w:t>of</w:t>
      </w:r>
      <w:r w:rsidRPr="00151DB2" w:rsidR="00821BB8">
        <w:t xml:space="preserve"> </w:t>
      </w:r>
      <w:r w:rsidRPr="00151DB2">
        <w:t>Government</w:t>
      </w:r>
      <w:r w:rsidRPr="00151DB2">
        <w:noBreakHyphen/>
      </w:r>
      <w:r w:rsidRPr="00151DB2">
        <w:t>backed</w:t>
      </w:r>
      <w:r w:rsidRPr="00151DB2" w:rsidR="00821BB8">
        <w:t xml:space="preserve"> </w:t>
      </w:r>
      <w:r w:rsidRPr="00151DB2">
        <w:t>debt</w:t>
      </w:r>
      <w:r w:rsidRPr="00151DB2" w:rsidR="00821BB8">
        <w:t xml:space="preserve"> </w:t>
      </w:r>
      <w:r w:rsidRPr="00151DB2">
        <w:t>that</w:t>
      </w:r>
      <w:r w:rsidRPr="00151DB2" w:rsidR="00821BB8">
        <w:t xml:space="preserve"> </w:t>
      </w:r>
      <w:r w:rsidRPr="00151DB2">
        <w:t>start</w:t>
      </w:r>
      <w:r w:rsidRPr="00151DB2">
        <w:t>ed</w:t>
      </w:r>
      <w:r w:rsidRPr="00151DB2" w:rsidR="00821BB8">
        <w:t xml:space="preserve"> </w:t>
      </w:r>
      <w:r w:rsidRPr="00151DB2">
        <w:t>in</w:t>
      </w:r>
      <w:r w:rsidRPr="00151DB2" w:rsidR="00821BB8">
        <w:t xml:space="preserve"> </w:t>
      </w:r>
      <w:r w:rsidRPr="00151DB2">
        <w:t>July</w:t>
      </w:r>
      <w:r w:rsidRPr="00151DB2" w:rsidR="00821BB8">
        <w:t xml:space="preserve"> </w:t>
      </w:r>
      <w:r w:rsidRPr="00151DB2" w:rsidR="003F25D7">
        <w:t>crippl</w:t>
      </w:r>
      <w:r w:rsidRPr="00151DB2">
        <w:t>ing</w:t>
      </w:r>
      <w:r w:rsidRPr="00151DB2" w:rsidR="00821BB8">
        <w:t xml:space="preserve"> </w:t>
      </w:r>
      <w:r w:rsidRPr="00151DB2">
        <w:t>those</w:t>
      </w:r>
      <w:r w:rsidRPr="00151DB2" w:rsidR="00821BB8">
        <w:t xml:space="preserve"> </w:t>
      </w:r>
      <w:r w:rsidRPr="00151DB2">
        <w:t>businesses</w:t>
      </w:r>
      <w:r w:rsidRPr="00151DB2" w:rsidR="00821BB8">
        <w:t xml:space="preserve"> </w:t>
      </w:r>
      <w:r w:rsidRPr="00151DB2">
        <w:t>going</w:t>
      </w:r>
      <w:r w:rsidRPr="00151DB2" w:rsidR="00821BB8">
        <w:t xml:space="preserve"> </w:t>
      </w:r>
      <w:r w:rsidRPr="00151DB2">
        <w:t>forward.</w:t>
      </w:r>
    </w:p>
    <w:p w:rsidR="003C3060" w:rsidRPr="00151DB2" w:rsidP="003C3060">
      <w:pPr>
        <w:pStyle w:val="Answer"/>
      </w:pPr>
      <w:r w:rsidRPr="00151DB2">
        <w:t>The</w:t>
      </w:r>
      <w:r w:rsidRPr="00151DB2" w:rsidR="00821BB8">
        <w:t xml:space="preserve"> </w:t>
      </w:r>
      <w:r w:rsidRPr="00151DB2">
        <w:t>Government</w:t>
      </w:r>
      <w:r w:rsidRPr="00151DB2" w:rsidR="00821BB8">
        <w:t xml:space="preserve"> </w:t>
      </w:r>
      <w:r w:rsidRPr="00151DB2">
        <w:t>also</w:t>
      </w:r>
      <w:r w:rsidRPr="00151DB2" w:rsidR="00821BB8">
        <w:t xml:space="preserve"> </w:t>
      </w:r>
      <w:r w:rsidRPr="00151DB2">
        <w:t>need</w:t>
      </w:r>
      <w:r w:rsidRPr="00151DB2" w:rsidR="00821BB8">
        <w:t xml:space="preserve"> </w:t>
      </w:r>
      <w:r w:rsidRPr="00151DB2">
        <w:t>to</w:t>
      </w:r>
      <w:r w:rsidRPr="00151DB2" w:rsidR="00821BB8">
        <w:t xml:space="preserve"> </w:t>
      </w:r>
      <w:r w:rsidRPr="00151DB2">
        <w:t>look</w:t>
      </w:r>
      <w:r w:rsidRPr="00151DB2" w:rsidR="00821BB8">
        <w:t xml:space="preserve"> </w:t>
      </w:r>
      <w:r w:rsidRPr="00151DB2">
        <w:t>at</w:t>
      </w:r>
      <w:r w:rsidRPr="00151DB2" w:rsidR="00821BB8">
        <w:t xml:space="preserve"> </w:t>
      </w:r>
      <w:r w:rsidRPr="00151DB2">
        <w:t>measures</w:t>
      </w:r>
      <w:r w:rsidRPr="00151DB2" w:rsidR="00821BB8">
        <w:t xml:space="preserve"> </w:t>
      </w:r>
      <w:r w:rsidRPr="00151DB2">
        <w:t>to</w:t>
      </w:r>
      <w:r w:rsidRPr="00151DB2" w:rsidR="00821BB8">
        <w:t xml:space="preserve"> </w:t>
      </w:r>
      <w:r w:rsidRPr="00151DB2">
        <w:t>recapitalise</w:t>
      </w:r>
      <w:r w:rsidRPr="00151DB2" w:rsidR="00821BB8">
        <w:t xml:space="preserve"> </w:t>
      </w:r>
      <w:r w:rsidRPr="00151DB2">
        <w:t>the</w:t>
      </w:r>
      <w:r w:rsidRPr="00151DB2" w:rsidR="00821BB8">
        <w:t xml:space="preserve"> </w:t>
      </w:r>
      <w:r w:rsidRPr="00151DB2">
        <w:t>sector.</w:t>
      </w:r>
      <w:r w:rsidRPr="00151DB2" w:rsidR="00821BB8">
        <w:t xml:space="preserve"> </w:t>
      </w:r>
      <w:r w:rsidRPr="00151DB2">
        <w:t>We</w:t>
      </w:r>
      <w:r w:rsidRPr="00151DB2" w:rsidR="00821BB8">
        <w:t xml:space="preserve"> </w:t>
      </w:r>
      <w:r w:rsidRPr="00151DB2">
        <w:t>are</w:t>
      </w:r>
      <w:r w:rsidRPr="00151DB2" w:rsidR="00821BB8">
        <w:t xml:space="preserve"> </w:t>
      </w:r>
      <w:r w:rsidRPr="00151DB2">
        <w:t>looking</w:t>
      </w:r>
      <w:r w:rsidRPr="00151DB2" w:rsidR="00821BB8">
        <w:t xml:space="preserve"> </w:t>
      </w:r>
      <w:r w:rsidRPr="00151DB2">
        <w:t>forward</w:t>
      </w:r>
      <w:r w:rsidRPr="00151DB2" w:rsidR="00821BB8">
        <w:t xml:space="preserve"> </w:t>
      </w:r>
      <w:r w:rsidRPr="00151DB2">
        <w:t>to</w:t>
      </w:r>
      <w:r w:rsidRPr="00151DB2" w:rsidR="00821BB8">
        <w:t xml:space="preserve"> </w:t>
      </w:r>
      <w:r w:rsidRPr="00151DB2">
        <w:t>continuing</w:t>
      </w:r>
      <w:r w:rsidRPr="00151DB2" w:rsidR="00821BB8">
        <w:t xml:space="preserve"> </w:t>
      </w:r>
      <w:r w:rsidRPr="00151DB2">
        <w:t>to</w:t>
      </w:r>
      <w:r w:rsidRPr="00151DB2" w:rsidR="00821BB8">
        <w:t xml:space="preserve"> </w:t>
      </w:r>
      <w:r w:rsidRPr="00151DB2">
        <w:t>work</w:t>
      </w:r>
      <w:r w:rsidRPr="00151DB2" w:rsidR="00821BB8">
        <w:t xml:space="preserve"> </w:t>
      </w:r>
      <w:r w:rsidRPr="00151DB2">
        <w:t>on</w:t>
      </w:r>
      <w:r w:rsidRPr="00151DB2" w:rsidR="00821BB8">
        <w:t xml:space="preserve"> </w:t>
      </w:r>
      <w:r w:rsidRPr="00151DB2">
        <w:t>that</w:t>
      </w:r>
      <w:r w:rsidRPr="00151DB2" w:rsidR="00821BB8">
        <w:t xml:space="preserve"> </w:t>
      </w:r>
      <w:r w:rsidRPr="00151DB2">
        <w:t>to</w:t>
      </w:r>
      <w:r w:rsidRPr="00151DB2" w:rsidR="00821BB8">
        <w:t xml:space="preserve"> </w:t>
      </w:r>
      <w:r w:rsidRPr="00151DB2">
        <w:t>be</w:t>
      </w:r>
      <w:r w:rsidRPr="00151DB2" w:rsidR="00821BB8">
        <w:t xml:space="preserve"> </w:t>
      </w:r>
      <w:r w:rsidRPr="00151DB2">
        <w:t>able</w:t>
      </w:r>
      <w:r w:rsidRPr="00151DB2" w:rsidR="00821BB8">
        <w:t xml:space="preserve"> </w:t>
      </w:r>
      <w:r w:rsidRPr="00151DB2">
        <w:t>to</w:t>
      </w:r>
      <w:r w:rsidRPr="00151DB2" w:rsidR="00821BB8">
        <w:t xml:space="preserve"> </w:t>
      </w:r>
      <w:r w:rsidRPr="00151DB2">
        <w:t>make</w:t>
      </w:r>
      <w:r w:rsidRPr="00151DB2" w:rsidR="00821BB8">
        <w:t xml:space="preserve"> </w:t>
      </w:r>
      <w:r w:rsidRPr="00151DB2">
        <w:t>sure</w:t>
      </w:r>
      <w:r w:rsidRPr="00151DB2" w:rsidR="00821BB8">
        <w:t xml:space="preserve"> </w:t>
      </w:r>
      <w:r w:rsidRPr="00151DB2">
        <w:t>that</w:t>
      </w:r>
      <w:r w:rsidRPr="00151DB2" w:rsidR="00821BB8">
        <w:t xml:space="preserve"> </w:t>
      </w:r>
      <w:r w:rsidRPr="00151DB2">
        <w:t>we</w:t>
      </w:r>
      <w:r w:rsidRPr="00151DB2" w:rsidR="00821BB8">
        <w:t xml:space="preserve"> </w:t>
      </w:r>
      <w:r w:rsidRPr="00151DB2">
        <w:t>have</w:t>
      </w:r>
      <w:r w:rsidRPr="00151DB2" w:rsidR="00821BB8">
        <w:t xml:space="preserve"> </w:t>
      </w:r>
      <w:r w:rsidRPr="00151DB2" w:rsidR="00984D46">
        <w:t>a</w:t>
      </w:r>
      <w:r w:rsidRPr="00151DB2" w:rsidR="00821BB8">
        <w:t xml:space="preserve"> </w:t>
      </w:r>
      <w:r w:rsidRPr="00151DB2" w:rsidR="00984D46">
        <w:t>system</w:t>
      </w:r>
      <w:r w:rsidRPr="00151DB2" w:rsidR="00821BB8">
        <w:t xml:space="preserve"> </w:t>
      </w:r>
      <w:r w:rsidRPr="00151DB2" w:rsidR="00984D46">
        <w:t>to</w:t>
      </w:r>
      <w:r w:rsidRPr="00151DB2" w:rsidR="00821BB8">
        <w:t xml:space="preserve"> </w:t>
      </w:r>
      <w:r w:rsidRPr="00151DB2" w:rsidR="00984D46">
        <w:t>get</w:t>
      </w:r>
      <w:r w:rsidRPr="00151DB2" w:rsidR="00821BB8">
        <w:t xml:space="preserve"> </w:t>
      </w:r>
      <w:r w:rsidRPr="00151DB2" w:rsidR="00984D46">
        <w:t>investment</w:t>
      </w:r>
      <w:r w:rsidRPr="00151DB2" w:rsidR="00821BB8">
        <w:t xml:space="preserve"> </w:t>
      </w:r>
      <w:r w:rsidRPr="00151DB2" w:rsidR="00984D46">
        <w:t>back</w:t>
      </w:r>
      <w:r w:rsidRPr="00151DB2" w:rsidR="00821BB8">
        <w:t xml:space="preserve"> </w:t>
      </w:r>
      <w:r w:rsidRPr="00151DB2" w:rsidR="00984D46">
        <w:t>into</w:t>
      </w:r>
      <w:r w:rsidRPr="00151DB2" w:rsidR="00821BB8">
        <w:t xml:space="preserve"> </w:t>
      </w:r>
      <w:r w:rsidRPr="00151DB2" w:rsidR="00984D46">
        <w:t>the</w:t>
      </w:r>
      <w:r w:rsidRPr="00151DB2" w:rsidR="00821BB8">
        <w:t xml:space="preserve"> </w:t>
      </w:r>
      <w:r w:rsidRPr="00151DB2" w:rsidR="00984D46">
        <w:t>sector</w:t>
      </w:r>
      <w:r w:rsidRPr="00151DB2">
        <w:t>,</w:t>
      </w:r>
      <w:r w:rsidRPr="00151DB2" w:rsidR="00821BB8">
        <w:t xml:space="preserve"> </w:t>
      </w:r>
      <w:r w:rsidRPr="00151DB2" w:rsidR="00984D46">
        <w:t>both</w:t>
      </w:r>
      <w:r w:rsidRPr="00151DB2" w:rsidR="00821BB8">
        <w:t xml:space="preserve"> </w:t>
      </w:r>
      <w:r w:rsidRPr="00151DB2" w:rsidR="003F25D7">
        <w:t>private</w:t>
      </w:r>
      <w:r w:rsidRPr="00151DB2" w:rsidR="00821BB8">
        <w:t xml:space="preserve"> </w:t>
      </w:r>
      <w:r w:rsidRPr="00151DB2" w:rsidR="00984D46">
        <w:t>and</w:t>
      </w:r>
      <w:r w:rsidRPr="00151DB2" w:rsidR="00821BB8">
        <w:t xml:space="preserve"> </w:t>
      </w:r>
      <w:r w:rsidRPr="00151DB2" w:rsidR="00984D46">
        <w:t>bank</w:t>
      </w:r>
      <w:r w:rsidRPr="00151DB2" w:rsidR="00821BB8">
        <w:t xml:space="preserve"> </w:t>
      </w:r>
      <w:r w:rsidRPr="00151DB2" w:rsidR="00984D46">
        <w:t>debt</w:t>
      </w:r>
      <w:r w:rsidRPr="00151DB2">
        <w:t>,</w:t>
      </w:r>
      <w:r w:rsidRPr="00151DB2" w:rsidR="00821BB8">
        <w:t xml:space="preserve"> </w:t>
      </w:r>
      <w:r w:rsidRPr="00151DB2" w:rsidR="00984D46">
        <w:t>and</w:t>
      </w:r>
      <w:r w:rsidRPr="00151DB2" w:rsidR="00821BB8">
        <w:t xml:space="preserve"> </w:t>
      </w:r>
      <w:r w:rsidRPr="00151DB2" w:rsidR="00984D46">
        <w:t>ways</w:t>
      </w:r>
      <w:r w:rsidRPr="00151DB2" w:rsidR="00821BB8">
        <w:t xml:space="preserve"> </w:t>
      </w:r>
      <w:r w:rsidRPr="00151DB2" w:rsidR="00984D46">
        <w:t>to</w:t>
      </w:r>
      <w:r w:rsidRPr="00151DB2" w:rsidR="00821BB8">
        <w:t xml:space="preserve"> </w:t>
      </w:r>
      <w:r w:rsidRPr="00151DB2" w:rsidR="00984D46">
        <w:t>make</w:t>
      </w:r>
      <w:r w:rsidRPr="00151DB2" w:rsidR="00821BB8">
        <w:t xml:space="preserve"> </w:t>
      </w:r>
      <w:r w:rsidRPr="00151DB2" w:rsidR="00984D46">
        <w:t>that</w:t>
      </w:r>
      <w:r w:rsidRPr="00151DB2" w:rsidR="00821BB8">
        <w:t xml:space="preserve"> </w:t>
      </w:r>
      <w:r w:rsidRPr="00151DB2" w:rsidR="00984D46">
        <w:t>repayment</w:t>
      </w:r>
      <w:r w:rsidRPr="00151DB2" w:rsidR="00821BB8">
        <w:t xml:space="preserve"> </w:t>
      </w:r>
      <w:r w:rsidRPr="00151DB2" w:rsidR="00984D46">
        <w:t>o</w:t>
      </w:r>
      <w:r w:rsidRPr="00151DB2">
        <w:t>f</w:t>
      </w:r>
      <w:r w:rsidRPr="00151DB2" w:rsidR="00821BB8">
        <w:t xml:space="preserve"> </w:t>
      </w:r>
      <w:r w:rsidRPr="00151DB2" w:rsidR="00984D46">
        <w:t>debt</w:t>
      </w:r>
      <w:r w:rsidRPr="00151DB2" w:rsidR="00821BB8">
        <w:t xml:space="preserve"> </w:t>
      </w:r>
      <w:r w:rsidRPr="00151DB2" w:rsidR="00984D46">
        <w:t>more</w:t>
      </w:r>
      <w:r w:rsidRPr="00151DB2" w:rsidR="00821BB8">
        <w:t xml:space="preserve"> </w:t>
      </w:r>
      <w:r w:rsidRPr="00151DB2" w:rsidR="00984D46">
        <w:t>manageable</w:t>
      </w:r>
      <w:r w:rsidRPr="00151DB2">
        <w:t>.</w:t>
      </w:r>
      <w:r w:rsidRPr="00151DB2" w:rsidR="00821BB8">
        <w:t xml:space="preserve"> </w:t>
      </w:r>
      <w:r w:rsidRPr="00151DB2">
        <w:t>Part</w:t>
      </w:r>
      <w:r w:rsidRPr="00151DB2" w:rsidR="00821BB8">
        <w:t xml:space="preserve"> </w:t>
      </w:r>
      <w:r w:rsidRPr="00151DB2">
        <w:t>of</w:t>
      </w:r>
      <w:r w:rsidRPr="00151DB2" w:rsidR="00821BB8">
        <w:t xml:space="preserve"> </w:t>
      </w:r>
      <w:r w:rsidRPr="00151DB2">
        <w:t>that</w:t>
      </w:r>
      <w:r w:rsidRPr="00151DB2" w:rsidR="00821BB8">
        <w:t xml:space="preserve"> </w:t>
      </w:r>
      <w:r w:rsidRPr="00151DB2">
        <w:t>is,</w:t>
      </w:r>
      <w:r w:rsidRPr="00151DB2" w:rsidR="00821BB8">
        <w:t xml:space="preserve"> </w:t>
      </w:r>
      <w:r w:rsidRPr="00151DB2">
        <w:t>obviously,</w:t>
      </w:r>
      <w:r w:rsidRPr="00151DB2" w:rsidR="00821BB8">
        <w:t xml:space="preserve"> </w:t>
      </w:r>
      <w:r w:rsidRPr="00151DB2">
        <w:t>as</w:t>
      </w:r>
      <w:r w:rsidRPr="00151DB2" w:rsidR="00821BB8">
        <w:t xml:space="preserve"> </w:t>
      </w:r>
      <w:r w:rsidRPr="00151DB2">
        <w:t>we</w:t>
      </w:r>
      <w:r w:rsidRPr="00151DB2" w:rsidR="00821BB8">
        <w:t xml:space="preserve"> </w:t>
      </w:r>
      <w:r w:rsidRPr="00151DB2">
        <w:t>have</w:t>
      </w:r>
      <w:r w:rsidRPr="00151DB2" w:rsidR="00821BB8">
        <w:t xml:space="preserve"> </w:t>
      </w:r>
      <w:r w:rsidRPr="00151DB2">
        <w:t>touched</w:t>
      </w:r>
      <w:r w:rsidRPr="00151DB2" w:rsidR="00821BB8">
        <w:t xml:space="preserve"> </w:t>
      </w:r>
      <w:r w:rsidRPr="00151DB2">
        <w:t>on,</w:t>
      </w:r>
      <w:r w:rsidRPr="00151DB2" w:rsidR="00821BB8">
        <w:t xml:space="preserve"> </w:t>
      </w:r>
      <w:r w:rsidRPr="00151DB2">
        <w:t>that</w:t>
      </w:r>
      <w:r w:rsidRPr="00151DB2" w:rsidR="00821BB8">
        <w:t xml:space="preserve"> </w:t>
      </w:r>
      <w:r w:rsidRPr="00151DB2">
        <w:t>the</w:t>
      </w:r>
      <w:r w:rsidRPr="00151DB2" w:rsidR="00821BB8">
        <w:t xml:space="preserve"> </w:t>
      </w:r>
      <w:r w:rsidRPr="00151DB2" w:rsidR="00AC390F">
        <w:t>more</w:t>
      </w:r>
      <w:r w:rsidRPr="00151DB2" w:rsidR="00821BB8">
        <w:t xml:space="preserve"> </w:t>
      </w:r>
      <w:r w:rsidRPr="00151DB2" w:rsidR="00AC390F">
        <w:t>we</w:t>
      </w:r>
      <w:r w:rsidRPr="00151DB2" w:rsidR="00821BB8">
        <w:t xml:space="preserve"> </w:t>
      </w:r>
      <w:r w:rsidRPr="00151DB2" w:rsidR="00AC390F">
        <w:t>can</w:t>
      </w:r>
      <w:r w:rsidRPr="00151DB2" w:rsidR="00821BB8">
        <w:t xml:space="preserve"> </w:t>
      </w:r>
      <w:r w:rsidRPr="00151DB2" w:rsidR="00AC390F">
        <w:t>reach</w:t>
      </w:r>
      <w:r w:rsidRPr="00151DB2" w:rsidR="00821BB8">
        <w:t xml:space="preserve"> </w:t>
      </w:r>
      <w:r w:rsidRPr="00151DB2" w:rsidR="00AC390F">
        <w:t>agreement</w:t>
      </w:r>
      <w:r w:rsidRPr="00151DB2" w:rsidR="00821BB8">
        <w:t xml:space="preserve"> </w:t>
      </w:r>
      <w:r w:rsidRPr="00151DB2" w:rsidR="00AC390F">
        <w:t>on</w:t>
      </w:r>
      <w:r w:rsidRPr="00151DB2" w:rsidR="00821BB8">
        <w:t xml:space="preserve"> </w:t>
      </w:r>
      <w:r w:rsidRPr="00151DB2" w:rsidR="00AC390F">
        <w:t>how</w:t>
      </w:r>
      <w:r w:rsidRPr="00151DB2" w:rsidR="00821BB8">
        <w:t xml:space="preserve"> </w:t>
      </w:r>
      <w:r w:rsidRPr="00151DB2" w:rsidR="00AC390F">
        <w:t>long</w:t>
      </w:r>
      <w:r w:rsidRPr="00151DB2" w:rsidR="00821BB8">
        <w:t xml:space="preserve"> </w:t>
      </w:r>
      <w:r w:rsidRPr="00151DB2" w:rsidR="00AC390F">
        <w:t>the</w:t>
      </w:r>
      <w:r w:rsidRPr="00151DB2" w:rsidR="00821BB8">
        <w:t xml:space="preserve"> </w:t>
      </w:r>
      <w:r w:rsidRPr="00151DB2">
        <w:t>rent</w:t>
      </w:r>
      <w:r w:rsidRPr="00151DB2" w:rsidR="00821BB8">
        <w:t xml:space="preserve"> </w:t>
      </w:r>
      <w:r w:rsidRPr="00151DB2" w:rsidR="00AC390F">
        <w:t>repayment</w:t>
      </w:r>
      <w:r w:rsidRPr="00151DB2" w:rsidR="00821BB8">
        <w:t xml:space="preserve"> </w:t>
      </w:r>
      <w:r w:rsidRPr="00151DB2" w:rsidR="00AC390F">
        <w:t>schedule</w:t>
      </w:r>
      <w:r w:rsidRPr="00151DB2" w:rsidR="00821BB8">
        <w:t xml:space="preserve"> </w:t>
      </w:r>
      <w:r w:rsidRPr="00151DB2" w:rsidR="00AC390F">
        <w:t>period</w:t>
      </w:r>
      <w:r w:rsidR="00AF2DB0">
        <w:t>s</w:t>
      </w:r>
      <w:r w:rsidRPr="00151DB2" w:rsidR="00821BB8">
        <w:t xml:space="preserve"> </w:t>
      </w:r>
      <w:r w:rsidR="00AF2DB0">
        <w:t>are</w:t>
      </w:r>
      <w:r w:rsidRPr="00151DB2" w:rsidR="00D05DAC">
        <w:t>,</w:t>
      </w:r>
      <w:r w:rsidRPr="00151DB2" w:rsidR="00821BB8">
        <w:t xml:space="preserve"> </w:t>
      </w:r>
      <w:r w:rsidRPr="00151DB2" w:rsidR="00AC390F">
        <w:t>the</w:t>
      </w:r>
      <w:r w:rsidRPr="00151DB2" w:rsidR="00821BB8">
        <w:t xml:space="preserve"> </w:t>
      </w:r>
      <w:r w:rsidRPr="00151DB2" w:rsidR="00AC390F">
        <w:t>more</w:t>
      </w:r>
      <w:r w:rsidRPr="00151DB2" w:rsidR="00821BB8">
        <w:t xml:space="preserve"> </w:t>
      </w:r>
      <w:r w:rsidRPr="00151DB2" w:rsidR="00AC390F">
        <w:t>manageable</w:t>
      </w:r>
      <w:r w:rsidRPr="00151DB2" w:rsidR="00821BB8">
        <w:t xml:space="preserve"> </w:t>
      </w:r>
      <w:r w:rsidRPr="00151DB2" w:rsidR="00AC390F">
        <w:t>other</w:t>
      </w:r>
      <w:r w:rsidRPr="00151DB2" w:rsidR="00821BB8">
        <w:t xml:space="preserve"> </w:t>
      </w:r>
      <w:r w:rsidRPr="00151DB2" w:rsidR="00AC390F">
        <w:t>debts</w:t>
      </w:r>
      <w:r w:rsidRPr="00151DB2" w:rsidR="00821BB8">
        <w:t xml:space="preserve"> </w:t>
      </w:r>
      <w:r w:rsidRPr="00151DB2" w:rsidR="00AC390F">
        <w:t>will</w:t>
      </w:r>
      <w:r w:rsidRPr="00151DB2" w:rsidR="00821BB8">
        <w:t xml:space="preserve"> </w:t>
      </w:r>
      <w:r w:rsidRPr="00151DB2" w:rsidR="00984D46">
        <w:t>become</w:t>
      </w:r>
      <w:r w:rsidRPr="00151DB2" w:rsidR="00821BB8">
        <w:t xml:space="preserve"> </w:t>
      </w:r>
      <w:r w:rsidRPr="00151DB2" w:rsidR="00984D46">
        <w:t>as</w:t>
      </w:r>
      <w:r w:rsidRPr="00151DB2" w:rsidR="00821BB8">
        <w:t xml:space="preserve"> </w:t>
      </w:r>
      <w:r w:rsidRPr="00151DB2" w:rsidR="00984D46">
        <w:t>well.</w:t>
      </w:r>
    </w:p>
    <w:p w:rsidR="0008729E" w:rsidRPr="00151DB2" w:rsidP="00984D46">
      <w:pPr>
        <w:pStyle w:val="Answer"/>
      </w:pPr>
      <w:sdt>
        <w:sdtPr>
          <w:alias w:val="Witness"/>
          <w:id w:val="1218235779"/>
          <w:placeholder>
            <w:docPart w:val="DefaultPlaceholder_-1854013440"/>
          </w:placeholder>
          <w:richText/>
        </w:sdtPr>
        <w:sdtContent>
          <w:r w:rsidRPr="00151DB2" w:rsidR="00841CBF">
            <w:rPr>
              <w:b/>
              <w:i/>
            </w:rPr>
            <w:t>Helen</w:t>
          </w:r>
          <w:r w:rsidRPr="00151DB2" w:rsidR="00821BB8">
            <w:rPr>
              <w:b/>
              <w:i/>
            </w:rPr>
            <w:t xml:space="preserve"> </w:t>
          </w:r>
          <w:r w:rsidRPr="00151DB2" w:rsidR="00841CBF">
            <w:rPr>
              <w:b/>
              <w:i/>
            </w:rPr>
            <w:t>Dickinson:</w:t>
          </w:r>
          <w:r w:rsidRPr="00151DB2" w:rsidR="00821BB8">
            <w:rPr>
              <w:b/>
            </w:rPr>
            <w:t xml:space="preserve"> </w:t>
          </w:r>
        </w:sdtContent>
      </w:sdt>
      <w:r w:rsidRPr="00151DB2" w:rsidR="00984D46">
        <w:t>I</w:t>
      </w:r>
      <w:r w:rsidRPr="00151DB2" w:rsidR="00821BB8">
        <w:t xml:space="preserve"> </w:t>
      </w:r>
      <w:r w:rsidRPr="00151DB2" w:rsidR="00984D46">
        <w:t>do</w:t>
      </w:r>
      <w:r w:rsidRPr="00151DB2" w:rsidR="00821BB8">
        <w:t xml:space="preserve"> </w:t>
      </w:r>
      <w:r w:rsidRPr="00151DB2" w:rsidR="00984D46">
        <w:t>not</w:t>
      </w:r>
      <w:r w:rsidRPr="00151DB2" w:rsidR="00821BB8">
        <w:t xml:space="preserve"> </w:t>
      </w:r>
      <w:r w:rsidRPr="00151DB2" w:rsidR="00984D46">
        <w:t>have</w:t>
      </w:r>
      <w:r w:rsidRPr="00151DB2" w:rsidR="00821BB8">
        <w:t xml:space="preserve"> </w:t>
      </w:r>
      <w:r w:rsidRPr="00151DB2" w:rsidR="00984D46">
        <w:t>the</w:t>
      </w:r>
      <w:r w:rsidRPr="00151DB2" w:rsidR="00821BB8">
        <w:t xml:space="preserve"> </w:t>
      </w:r>
      <w:r w:rsidRPr="00151DB2" w:rsidR="003F25D7">
        <w:t>same</w:t>
      </w:r>
      <w:r w:rsidRPr="00151DB2" w:rsidR="00821BB8">
        <w:t xml:space="preserve"> </w:t>
      </w:r>
      <w:r w:rsidRPr="00151DB2" w:rsidR="00984D46">
        <w:t>level</w:t>
      </w:r>
      <w:r w:rsidRPr="00151DB2" w:rsidR="00821BB8">
        <w:t xml:space="preserve"> </w:t>
      </w:r>
      <w:r w:rsidRPr="00151DB2" w:rsidR="00984D46">
        <w:t>of</w:t>
      </w:r>
      <w:r w:rsidRPr="00151DB2" w:rsidR="00821BB8">
        <w:t xml:space="preserve"> </w:t>
      </w:r>
      <w:r w:rsidRPr="00151DB2" w:rsidR="00984D46">
        <w:t>concern</w:t>
      </w:r>
      <w:r w:rsidRPr="00151DB2" w:rsidR="00821BB8">
        <w:t xml:space="preserve"> </w:t>
      </w:r>
      <w:r w:rsidRPr="00151DB2" w:rsidR="00984D46">
        <w:t>that</w:t>
      </w:r>
      <w:r w:rsidRPr="00151DB2" w:rsidR="00821BB8">
        <w:t xml:space="preserve"> </w:t>
      </w:r>
      <w:r w:rsidRPr="00151DB2" w:rsidR="00984D46">
        <w:t>Kate</w:t>
      </w:r>
      <w:r w:rsidRPr="00151DB2" w:rsidR="00821BB8">
        <w:t xml:space="preserve"> </w:t>
      </w:r>
      <w:r w:rsidRPr="00151DB2" w:rsidR="00984D46">
        <w:t>would</w:t>
      </w:r>
      <w:r w:rsidRPr="00151DB2" w:rsidR="00821BB8">
        <w:t xml:space="preserve"> </w:t>
      </w:r>
      <w:r w:rsidRPr="00151DB2" w:rsidR="00984D46">
        <w:t>have</w:t>
      </w:r>
      <w:r w:rsidRPr="00151DB2" w:rsidR="00821BB8">
        <w:t xml:space="preserve"> </w:t>
      </w:r>
      <w:r w:rsidRPr="00151DB2" w:rsidR="00984D46">
        <w:t>in</w:t>
      </w:r>
      <w:r w:rsidRPr="00151DB2" w:rsidR="00821BB8">
        <w:t xml:space="preserve"> </w:t>
      </w:r>
      <w:r w:rsidRPr="00151DB2" w:rsidR="00984D46">
        <w:t>terms</w:t>
      </w:r>
      <w:r w:rsidRPr="00151DB2" w:rsidR="00821BB8">
        <w:t xml:space="preserve"> </w:t>
      </w:r>
      <w:r w:rsidRPr="00151DB2" w:rsidR="00984D46">
        <w:t>of</w:t>
      </w:r>
      <w:r w:rsidRPr="00151DB2" w:rsidR="00821BB8">
        <w:t xml:space="preserve"> </w:t>
      </w:r>
      <w:r w:rsidRPr="00151DB2" w:rsidR="00984D46">
        <w:t>the</w:t>
      </w:r>
      <w:r w:rsidRPr="00151DB2" w:rsidR="00821BB8">
        <w:t xml:space="preserve"> </w:t>
      </w:r>
      <w:r w:rsidRPr="00151DB2" w:rsidR="00984D46">
        <w:t>debt</w:t>
      </w:r>
      <w:r w:rsidRPr="00151DB2" w:rsidR="00821BB8">
        <w:t xml:space="preserve"> </w:t>
      </w:r>
      <w:r w:rsidRPr="00151DB2" w:rsidR="00984D46">
        <w:t>hangover</w:t>
      </w:r>
      <w:r w:rsidRPr="00151DB2" w:rsidR="00821BB8">
        <w:t xml:space="preserve"> </w:t>
      </w:r>
      <w:r w:rsidRPr="00151DB2" w:rsidR="00AC390F">
        <w:t>within</w:t>
      </w:r>
      <w:r w:rsidRPr="00151DB2" w:rsidR="00821BB8">
        <w:t xml:space="preserve"> </w:t>
      </w:r>
      <w:r w:rsidRPr="00151DB2" w:rsidR="00AC390F">
        <w:t>retail</w:t>
      </w:r>
      <w:r w:rsidR="00AF2DB0">
        <w:t xml:space="preserve">, </w:t>
      </w:r>
      <w:r w:rsidRPr="00151DB2" w:rsidR="00AC390F">
        <w:t>as</w:t>
      </w:r>
      <w:r w:rsidRPr="00151DB2" w:rsidR="00821BB8">
        <w:t xml:space="preserve"> </w:t>
      </w:r>
      <w:r w:rsidRPr="00151DB2" w:rsidR="00AC390F">
        <w:t>it</w:t>
      </w:r>
      <w:r w:rsidRPr="00151DB2" w:rsidR="00821BB8">
        <w:t xml:space="preserve"> </w:t>
      </w:r>
      <w:r w:rsidRPr="00151DB2" w:rsidR="00AC390F">
        <w:t>is</w:t>
      </w:r>
      <w:r w:rsidRPr="00151DB2" w:rsidR="00821BB8">
        <w:t xml:space="preserve"> </w:t>
      </w:r>
      <w:r w:rsidRPr="00151DB2" w:rsidR="00AC390F">
        <w:t>going</w:t>
      </w:r>
      <w:r w:rsidRPr="00151DB2" w:rsidR="00821BB8">
        <w:t xml:space="preserve"> </w:t>
      </w:r>
      <w:r w:rsidRPr="00151DB2" w:rsidR="00AC390F">
        <w:t>to</w:t>
      </w:r>
      <w:r w:rsidRPr="00151DB2" w:rsidR="00821BB8">
        <w:t xml:space="preserve"> </w:t>
      </w:r>
      <w:r w:rsidRPr="00151DB2" w:rsidR="00AC390F">
        <w:t>be</w:t>
      </w:r>
      <w:r w:rsidRPr="00151DB2" w:rsidR="00821BB8">
        <w:t xml:space="preserve"> </w:t>
      </w:r>
      <w:r w:rsidRPr="00151DB2" w:rsidR="00AC390F">
        <w:t>much</w:t>
      </w:r>
      <w:r w:rsidRPr="00151DB2" w:rsidR="00821BB8">
        <w:t xml:space="preserve"> </w:t>
      </w:r>
      <w:r w:rsidRPr="00151DB2" w:rsidR="00984D46">
        <w:t>worse</w:t>
      </w:r>
      <w:r w:rsidRPr="00151DB2" w:rsidR="00821BB8">
        <w:t xml:space="preserve"> </w:t>
      </w:r>
      <w:r w:rsidRPr="00151DB2" w:rsidR="00984D46">
        <w:t>within</w:t>
      </w:r>
      <w:r w:rsidRPr="00151DB2" w:rsidR="00821BB8">
        <w:t xml:space="preserve"> </w:t>
      </w:r>
      <w:r w:rsidRPr="00151DB2" w:rsidR="00984D46">
        <w:t>hospitality.</w:t>
      </w:r>
      <w:r w:rsidRPr="00151DB2" w:rsidR="00821BB8">
        <w:t xml:space="preserve"> </w:t>
      </w:r>
      <w:r w:rsidRPr="00151DB2" w:rsidR="00984D46">
        <w:t>I</w:t>
      </w:r>
      <w:r w:rsidRPr="00151DB2" w:rsidR="00821BB8">
        <w:t xml:space="preserve"> </w:t>
      </w:r>
      <w:r w:rsidRPr="00151DB2" w:rsidR="00984D46">
        <w:t>come</w:t>
      </w:r>
      <w:r w:rsidRPr="00151DB2" w:rsidR="00821BB8">
        <w:t xml:space="preserve"> </w:t>
      </w:r>
      <w:r w:rsidRPr="00151DB2" w:rsidR="00984D46">
        <w:t>back</w:t>
      </w:r>
      <w:r w:rsidRPr="00151DB2" w:rsidR="00821BB8">
        <w:t xml:space="preserve"> </w:t>
      </w:r>
      <w:r w:rsidRPr="00151DB2" w:rsidR="00984D46">
        <w:t>to</w:t>
      </w:r>
      <w:r w:rsidRPr="00151DB2" w:rsidR="00821BB8">
        <w:t xml:space="preserve"> </w:t>
      </w:r>
      <w:r w:rsidRPr="00151DB2" w:rsidR="00984D46">
        <w:t>what</w:t>
      </w:r>
      <w:r w:rsidRPr="00151DB2" w:rsidR="00821BB8">
        <w:t xml:space="preserve"> </w:t>
      </w:r>
      <w:r w:rsidRPr="00151DB2" w:rsidR="00984D46">
        <w:t>I</w:t>
      </w:r>
      <w:r w:rsidRPr="00151DB2" w:rsidR="00821BB8">
        <w:t xml:space="preserve"> </w:t>
      </w:r>
      <w:r w:rsidR="00AF2DB0">
        <w:t>said</w:t>
      </w:r>
      <w:r w:rsidRPr="00151DB2" w:rsidR="00821BB8">
        <w:t xml:space="preserve"> </w:t>
      </w:r>
      <w:r w:rsidRPr="00151DB2" w:rsidR="00AC390F">
        <w:t>before</w:t>
      </w:r>
      <w:r w:rsidRPr="00151DB2" w:rsidR="00821BB8">
        <w:t xml:space="preserve"> </w:t>
      </w:r>
      <w:r w:rsidRPr="00151DB2" w:rsidR="00AC390F">
        <w:t>about</w:t>
      </w:r>
      <w:r w:rsidRPr="00151DB2" w:rsidR="00821BB8">
        <w:t xml:space="preserve"> </w:t>
      </w:r>
      <w:r w:rsidRPr="00151DB2" w:rsidR="00AC390F">
        <w:t>business</w:t>
      </w:r>
      <w:r w:rsidRPr="00151DB2" w:rsidR="00821BB8">
        <w:t xml:space="preserve"> </w:t>
      </w:r>
      <w:r w:rsidRPr="00151DB2" w:rsidR="00AC390F">
        <w:t>rates.</w:t>
      </w:r>
      <w:r w:rsidRPr="00151DB2" w:rsidR="00821BB8">
        <w:t xml:space="preserve"> </w:t>
      </w:r>
      <w:r w:rsidRPr="00151DB2" w:rsidR="00AC390F">
        <w:t>My</w:t>
      </w:r>
      <w:r w:rsidRPr="00151DB2" w:rsidR="00821BB8">
        <w:t xml:space="preserve"> </w:t>
      </w:r>
      <w:r w:rsidRPr="00151DB2" w:rsidR="00AC390F">
        <w:t>biggest</w:t>
      </w:r>
      <w:r w:rsidRPr="00151DB2" w:rsidR="00821BB8">
        <w:t xml:space="preserve"> </w:t>
      </w:r>
      <w:r w:rsidRPr="00151DB2" w:rsidR="00AC390F">
        <w:t>concern</w:t>
      </w:r>
      <w:r w:rsidRPr="00151DB2" w:rsidR="00821BB8">
        <w:t xml:space="preserve"> </w:t>
      </w:r>
      <w:r w:rsidRPr="00151DB2" w:rsidR="00AC390F">
        <w:t>is</w:t>
      </w:r>
      <w:r w:rsidRPr="00151DB2" w:rsidR="00821BB8">
        <w:t xml:space="preserve"> </w:t>
      </w:r>
      <w:r w:rsidRPr="00151DB2" w:rsidR="00AC390F">
        <w:t>marginal</w:t>
      </w:r>
      <w:r w:rsidRPr="00151DB2" w:rsidR="00821BB8">
        <w:t xml:space="preserve"> </w:t>
      </w:r>
      <w:r w:rsidRPr="00151DB2" w:rsidR="00AC390F">
        <w:t>decisions</w:t>
      </w:r>
      <w:r w:rsidRPr="00151DB2" w:rsidR="00821BB8">
        <w:t xml:space="preserve"> </w:t>
      </w:r>
      <w:r w:rsidRPr="00151DB2" w:rsidR="00AC390F">
        <w:t>that</w:t>
      </w:r>
      <w:r w:rsidRPr="00151DB2" w:rsidR="00821BB8">
        <w:t xml:space="preserve"> </w:t>
      </w:r>
      <w:r w:rsidRPr="00151DB2" w:rsidR="00984D46">
        <w:t>individual</w:t>
      </w:r>
      <w:r w:rsidRPr="00151DB2" w:rsidR="00821BB8">
        <w:t xml:space="preserve"> </w:t>
      </w:r>
      <w:r w:rsidRPr="00151DB2" w:rsidR="00984D46">
        <w:t>businesses</w:t>
      </w:r>
      <w:r w:rsidRPr="00151DB2" w:rsidR="00821BB8">
        <w:t xml:space="preserve"> </w:t>
      </w:r>
      <w:r w:rsidRPr="00151DB2" w:rsidR="00984D46">
        <w:t>will</w:t>
      </w:r>
      <w:r w:rsidRPr="00151DB2" w:rsidR="00821BB8">
        <w:t xml:space="preserve"> </w:t>
      </w:r>
      <w:r w:rsidRPr="00151DB2" w:rsidR="00984D46">
        <w:t>be</w:t>
      </w:r>
      <w:r w:rsidRPr="00151DB2" w:rsidR="00821BB8">
        <w:t xml:space="preserve"> </w:t>
      </w:r>
      <w:r w:rsidRPr="00151DB2" w:rsidR="00984D46">
        <w:t>taking</w:t>
      </w:r>
      <w:r w:rsidRPr="00151DB2" w:rsidR="00821BB8">
        <w:t xml:space="preserve"> </w:t>
      </w:r>
      <w:r w:rsidRPr="00151DB2" w:rsidR="009C37EA">
        <w:t>b</w:t>
      </w:r>
      <w:r w:rsidRPr="00151DB2" w:rsidR="00984D46">
        <w:t>ecause</w:t>
      </w:r>
      <w:r w:rsidRPr="00151DB2" w:rsidR="00821BB8">
        <w:t xml:space="preserve"> </w:t>
      </w:r>
      <w:r w:rsidRPr="00151DB2" w:rsidR="00984D46">
        <w:t>of</w:t>
      </w:r>
      <w:r w:rsidRPr="00151DB2" w:rsidR="00821BB8">
        <w:t xml:space="preserve"> </w:t>
      </w:r>
      <w:r w:rsidRPr="00151DB2" w:rsidR="00984D46">
        <w:t>the</w:t>
      </w:r>
      <w:r w:rsidRPr="00151DB2" w:rsidR="00821BB8">
        <w:t xml:space="preserve"> </w:t>
      </w:r>
      <w:r w:rsidRPr="00151DB2" w:rsidR="003F25D7">
        <w:t>combination</w:t>
      </w:r>
      <w:r w:rsidRPr="00151DB2" w:rsidR="00821BB8">
        <w:t xml:space="preserve"> </w:t>
      </w:r>
      <w:r w:rsidRPr="00151DB2" w:rsidR="00984D46">
        <w:t>of</w:t>
      </w:r>
      <w:r w:rsidRPr="00151DB2" w:rsidR="00821BB8">
        <w:t xml:space="preserve"> </w:t>
      </w:r>
      <w:r w:rsidRPr="00151DB2" w:rsidR="00984D46">
        <w:t>all</w:t>
      </w:r>
      <w:r w:rsidRPr="00151DB2" w:rsidR="00821BB8">
        <w:t xml:space="preserve"> </w:t>
      </w:r>
      <w:r w:rsidRPr="00151DB2" w:rsidR="00984D46">
        <w:t>the</w:t>
      </w:r>
      <w:r w:rsidRPr="00151DB2" w:rsidR="00821BB8">
        <w:t xml:space="preserve"> </w:t>
      </w:r>
      <w:r w:rsidRPr="00151DB2" w:rsidR="00984D46">
        <w:t>things</w:t>
      </w:r>
      <w:r w:rsidRPr="00151DB2" w:rsidR="00821BB8">
        <w:t xml:space="preserve"> </w:t>
      </w:r>
      <w:r w:rsidRPr="00151DB2" w:rsidR="00984D46">
        <w:t>we</w:t>
      </w:r>
      <w:r w:rsidRPr="00151DB2" w:rsidR="00821BB8">
        <w:t xml:space="preserve"> </w:t>
      </w:r>
      <w:r w:rsidRPr="00151DB2" w:rsidR="00984D46">
        <w:t>have</w:t>
      </w:r>
      <w:r w:rsidRPr="00151DB2" w:rsidR="00821BB8">
        <w:t xml:space="preserve"> </w:t>
      </w:r>
      <w:r w:rsidRPr="00151DB2" w:rsidR="00984D46">
        <w:t>been</w:t>
      </w:r>
      <w:r w:rsidRPr="00151DB2" w:rsidR="00821BB8">
        <w:t xml:space="preserve"> </w:t>
      </w:r>
      <w:r w:rsidRPr="00151DB2" w:rsidR="003F25D7">
        <w:t>talking</w:t>
      </w:r>
      <w:r w:rsidRPr="00151DB2" w:rsidR="00821BB8">
        <w:t xml:space="preserve"> </w:t>
      </w:r>
      <w:r w:rsidRPr="00151DB2" w:rsidR="003F25D7">
        <w:t>a</w:t>
      </w:r>
      <w:r w:rsidRPr="00151DB2" w:rsidR="00984D46">
        <w:t>bout</w:t>
      </w:r>
      <w:r w:rsidRPr="00151DB2" w:rsidR="002B3FB1">
        <w:t>,</w:t>
      </w:r>
      <w:r w:rsidRPr="00151DB2" w:rsidR="00821BB8">
        <w:t xml:space="preserve"> </w:t>
      </w:r>
      <w:r w:rsidRPr="00151DB2" w:rsidR="00984D46">
        <w:t>whether</w:t>
      </w:r>
      <w:r w:rsidRPr="00151DB2" w:rsidR="00821BB8">
        <w:t xml:space="preserve"> </w:t>
      </w:r>
      <w:r w:rsidRPr="00151DB2" w:rsidR="00984D46">
        <w:t>it</w:t>
      </w:r>
      <w:r w:rsidRPr="00151DB2" w:rsidR="00821BB8">
        <w:t xml:space="preserve"> </w:t>
      </w:r>
      <w:r w:rsidRPr="00151DB2" w:rsidR="00984D46">
        <w:t>is</w:t>
      </w:r>
      <w:r w:rsidRPr="00151DB2" w:rsidR="00821BB8">
        <w:t xml:space="preserve"> </w:t>
      </w:r>
      <w:r w:rsidRPr="00151DB2" w:rsidR="00984D46">
        <w:t>that</w:t>
      </w:r>
      <w:r w:rsidRPr="00151DB2" w:rsidR="00821BB8">
        <w:t xml:space="preserve"> </w:t>
      </w:r>
      <w:r w:rsidRPr="00151DB2" w:rsidR="00984D46">
        <w:t>chunk</w:t>
      </w:r>
      <w:r w:rsidRPr="00151DB2" w:rsidR="00821BB8">
        <w:t xml:space="preserve"> </w:t>
      </w:r>
      <w:r w:rsidRPr="00151DB2" w:rsidR="00AF2DB0">
        <w:t xml:space="preserve">of businesses </w:t>
      </w:r>
      <w:r w:rsidRPr="00151DB2" w:rsidR="00984D46">
        <w:t>at</w:t>
      </w:r>
      <w:r w:rsidRPr="00151DB2" w:rsidR="00821BB8">
        <w:t xml:space="preserve"> </w:t>
      </w:r>
      <w:r w:rsidRPr="00151DB2" w:rsidR="00984D46">
        <w:t>the</w:t>
      </w:r>
      <w:r w:rsidRPr="00151DB2" w:rsidR="00821BB8">
        <w:t xml:space="preserve"> </w:t>
      </w:r>
      <w:r w:rsidRPr="00151DB2" w:rsidR="00984D46">
        <w:t>bottom</w:t>
      </w:r>
      <w:r w:rsidRPr="00151DB2" w:rsidR="00821BB8">
        <w:t xml:space="preserve"> </w:t>
      </w:r>
      <w:r w:rsidRPr="00151DB2" w:rsidR="00984D46">
        <w:t>that</w:t>
      </w:r>
      <w:r w:rsidRPr="00151DB2" w:rsidR="00821BB8">
        <w:t xml:space="preserve"> </w:t>
      </w:r>
      <w:r w:rsidRPr="00151DB2" w:rsidR="00984D46">
        <w:t>have</w:t>
      </w:r>
      <w:r w:rsidRPr="00151DB2" w:rsidR="00821BB8">
        <w:t xml:space="preserve"> </w:t>
      </w:r>
      <w:r w:rsidRPr="00151DB2" w:rsidR="00984D46">
        <w:t>not</w:t>
      </w:r>
      <w:r w:rsidRPr="00151DB2" w:rsidR="00821BB8">
        <w:t xml:space="preserve"> </w:t>
      </w:r>
      <w:r w:rsidRPr="00151DB2" w:rsidR="00984D46">
        <w:t>quite</w:t>
      </w:r>
      <w:r w:rsidRPr="00151DB2" w:rsidR="00821BB8">
        <w:t xml:space="preserve"> </w:t>
      </w:r>
      <w:r w:rsidRPr="00151DB2" w:rsidR="00984D46">
        <w:t>sorted</w:t>
      </w:r>
      <w:r w:rsidRPr="00151DB2" w:rsidR="00821BB8">
        <w:t xml:space="preserve"> </w:t>
      </w:r>
      <w:r w:rsidRPr="00151DB2" w:rsidR="00984D46">
        <w:t>out</w:t>
      </w:r>
      <w:r w:rsidRPr="00151DB2" w:rsidR="00821BB8">
        <w:t xml:space="preserve"> </w:t>
      </w:r>
      <w:r w:rsidRPr="00151DB2" w:rsidR="00984D46">
        <w:t>their</w:t>
      </w:r>
      <w:r w:rsidRPr="00151DB2" w:rsidR="00821BB8">
        <w:t xml:space="preserve"> </w:t>
      </w:r>
      <w:r w:rsidRPr="00151DB2" w:rsidR="00984D46">
        <w:t>rent</w:t>
      </w:r>
      <w:r w:rsidRPr="00151DB2" w:rsidR="00821BB8">
        <w:t xml:space="preserve"> </w:t>
      </w:r>
      <w:r w:rsidRPr="00151DB2" w:rsidR="00984D46">
        <w:t>negotiations</w:t>
      </w:r>
      <w:r w:rsidRPr="00151DB2" w:rsidR="00821BB8">
        <w:t xml:space="preserve"> </w:t>
      </w:r>
      <w:r w:rsidRPr="00151DB2" w:rsidR="00984D46">
        <w:t>with</w:t>
      </w:r>
      <w:r w:rsidRPr="00151DB2" w:rsidR="00821BB8">
        <w:t xml:space="preserve"> </w:t>
      </w:r>
      <w:r w:rsidRPr="00151DB2" w:rsidR="00984D46">
        <w:t>the</w:t>
      </w:r>
      <w:r w:rsidRPr="00151DB2" w:rsidR="00821BB8">
        <w:t xml:space="preserve"> </w:t>
      </w:r>
      <w:r w:rsidRPr="00151DB2" w:rsidR="00984D46">
        <w:t>landlord</w:t>
      </w:r>
      <w:r w:rsidRPr="00151DB2" w:rsidR="009C37EA">
        <w:t>.</w:t>
      </w:r>
      <w:r w:rsidRPr="00151DB2" w:rsidR="00821BB8">
        <w:t xml:space="preserve"> </w:t>
      </w:r>
      <w:r w:rsidRPr="00151DB2" w:rsidR="009C37EA">
        <w:t>M</w:t>
      </w:r>
      <w:r w:rsidRPr="00151DB2" w:rsidR="00984D46">
        <w:t>ore</w:t>
      </w:r>
      <w:r w:rsidRPr="00151DB2" w:rsidR="00821BB8">
        <w:t xml:space="preserve"> </w:t>
      </w:r>
      <w:r w:rsidRPr="00151DB2" w:rsidR="00984D46">
        <w:t>important</w:t>
      </w:r>
      <w:r w:rsidRPr="00151DB2" w:rsidR="00821BB8">
        <w:t xml:space="preserve"> </w:t>
      </w:r>
      <w:r w:rsidRPr="00151DB2">
        <w:t>are</w:t>
      </w:r>
      <w:r w:rsidRPr="00151DB2" w:rsidR="00821BB8">
        <w:t xml:space="preserve"> </w:t>
      </w:r>
      <w:r w:rsidRPr="00151DB2" w:rsidR="00984D46">
        <w:t>the</w:t>
      </w:r>
      <w:r w:rsidRPr="00151DB2" w:rsidR="00821BB8">
        <w:t xml:space="preserve"> </w:t>
      </w:r>
      <w:r w:rsidRPr="00151DB2" w:rsidR="00984D46">
        <w:t>business</w:t>
      </w:r>
      <w:r w:rsidRPr="00151DB2" w:rsidR="00821BB8">
        <w:t xml:space="preserve"> </w:t>
      </w:r>
      <w:r w:rsidRPr="00151DB2" w:rsidR="00984D46">
        <w:t>rates</w:t>
      </w:r>
      <w:r w:rsidRPr="00151DB2" w:rsidR="00821BB8">
        <w:t xml:space="preserve"> </w:t>
      </w:r>
      <w:r w:rsidRPr="00151DB2" w:rsidR="00984D46">
        <w:t>bills</w:t>
      </w:r>
      <w:r w:rsidRPr="00151DB2" w:rsidR="00821BB8">
        <w:t xml:space="preserve"> </w:t>
      </w:r>
      <w:r w:rsidRPr="00151DB2" w:rsidR="00984D46">
        <w:t>they</w:t>
      </w:r>
      <w:r w:rsidRPr="00151DB2" w:rsidR="00821BB8">
        <w:t xml:space="preserve"> </w:t>
      </w:r>
      <w:r w:rsidRPr="00151DB2" w:rsidR="00984D46">
        <w:t>will</w:t>
      </w:r>
      <w:r w:rsidRPr="00151DB2" w:rsidR="00821BB8">
        <w:t xml:space="preserve"> </w:t>
      </w:r>
      <w:r w:rsidRPr="00151DB2" w:rsidR="00984D46">
        <w:t>be</w:t>
      </w:r>
      <w:r w:rsidRPr="00151DB2" w:rsidR="00821BB8">
        <w:t xml:space="preserve"> </w:t>
      </w:r>
      <w:r w:rsidRPr="00151DB2" w:rsidR="00984D46">
        <w:t>facing</w:t>
      </w:r>
      <w:r w:rsidRPr="00151DB2" w:rsidR="00821BB8">
        <w:t xml:space="preserve"> </w:t>
      </w:r>
      <w:r w:rsidRPr="00151DB2" w:rsidR="00984D46">
        <w:t>in</w:t>
      </w:r>
      <w:r w:rsidRPr="00151DB2" w:rsidR="00821BB8">
        <w:t xml:space="preserve"> </w:t>
      </w:r>
      <w:r w:rsidRPr="00151DB2" w:rsidR="00984D46">
        <w:t>terms</w:t>
      </w:r>
      <w:r w:rsidRPr="00151DB2" w:rsidR="00821BB8">
        <w:t xml:space="preserve"> </w:t>
      </w:r>
      <w:r w:rsidRPr="00151DB2" w:rsidR="00984D46">
        <w:t>of</w:t>
      </w:r>
      <w:r w:rsidRPr="00151DB2" w:rsidR="00821BB8">
        <w:t xml:space="preserve"> </w:t>
      </w:r>
      <w:r w:rsidRPr="00151DB2" w:rsidR="009C37EA">
        <w:t>those</w:t>
      </w:r>
      <w:r w:rsidRPr="00151DB2" w:rsidR="00821BB8">
        <w:t xml:space="preserve"> </w:t>
      </w:r>
      <w:r w:rsidRPr="00151DB2" w:rsidR="00984D46">
        <w:t>physical</w:t>
      </w:r>
      <w:r w:rsidRPr="00151DB2" w:rsidR="00821BB8">
        <w:t xml:space="preserve"> </w:t>
      </w:r>
      <w:r w:rsidRPr="00151DB2" w:rsidR="00984D46">
        <w:t>spaces.</w:t>
      </w:r>
    </w:p>
    <w:p w:rsidR="00984D46" w:rsidRPr="00151DB2" w:rsidP="00984D46">
      <w:pPr>
        <w:pStyle w:val="Answer"/>
      </w:pPr>
      <w:r w:rsidRPr="00151DB2">
        <w:t>It</w:t>
      </w:r>
      <w:r w:rsidRPr="00151DB2" w:rsidR="00821BB8">
        <w:t xml:space="preserve"> </w:t>
      </w:r>
      <w:r w:rsidRPr="00151DB2">
        <w:t>is</w:t>
      </w:r>
      <w:r w:rsidRPr="00151DB2" w:rsidR="00821BB8">
        <w:t xml:space="preserve"> </w:t>
      </w:r>
      <w:r w:rsidRPr="00151DB2">
        <w:t>all</w:t>
      </w:r>
      <w:r w:rsidRPr="00151DB2" w:rsidR="00821BB8">
        <w:t xml:space="preserve"> </w:t>
      </w:r>
      <w:r w:rsidRPr="00151DB2">
        <w:t>about</w:t>
      </w:r>
      <w:r w:rsidRPr="00151DB2" w:rsidR="00821BB8">
        <w:t xml:space="preserve"> </w:t>
      </w:r>
      <w:r w:rsidRPr="00151DB2">
        <w:t>the</w:t>
      </w:r>
      <w:r w:rsidRPr="00151DB2" w:rsidR="00821BB8">
        <w:t xml:space="preserve"> </w:t>
      </w:r>
      <w:r w:rsidRPr="00151DB2">
        <w:t>number</w:t>
      </w:r>
      <w:r w:rsidRPr="00151DB2" w:rsidR="00821BB8">
        <w:t xml:space="preserve"> </w:t>
      </w:r>
      <w:r w:rsidRPr="00151DB2">
        <w:t>of</w:t>
      </w:r>
      <w:r w:rsidRPr="00151DB2" w:rsidR="00821BB8">
        <w:t xml:space="preserve"> </w:t>
      </w:r>
      <w:r w:rsidRPr="00151DB2">
        <w:t>marginal</w:t>
      </w:r>
      <w:r w:rsidRPr="00151DB2" w:rsidR="00821BB8">
        <w:t xml:space="preserve"> </w:t>
      </w:r>
      <w:r w:rsidRPr="00151DB2">
        <w:t>decisions.</w:t>
      </w:r>
      <w:r w:rsidRPr="00151DB2" w:rsidR="00821BB8">
        <w:t xml:space="preserve"> </w:t>
      </w:r>
      <w:r w:rsidRPr="00151DB2">
        <w:t>If</w:t>
      </w:r>
      <w:r w:rsidRPr="00151DB2" w:rsidR="00821BB8">
        <w:t xml:space="preserve"> </w:t>
      </w:r>
      <w:r w:rsidRPr="00151DB2">
        <w:t>you</w:t>
      </w:r>
      <w:r w:rsidRPr="00151DB2" w:rsidR="00821BB8">
        <w:t xml:space="preserve"> </w:t>
      </w:r>
      <w:r w:rsidRPr="00151DB2">
        <w:t>have</w:t>
      </w:r>
      <w:r w:rsidRPr="00151DB2" w:rsidR="00821BB8">
        <w:t xml:space="preserve"> </w:t>
      </w:r>
      <w:r w:rsidRPr="00151DB2">
        <w:t>lots</w:t>
      </w:r>
      <w:r w:rsidRPr="00151DB2" w:rsidR="00821BB8">
        <w:t xml:space="preserve"> </w:t>
      </w:r>
      <w:r w:rsidRPr="00151DB2">
        <w:t>of</w:t>
      </w:r>
      <w:r w:rsidRPr="00151DB2" w:rsidR="00821BB8">
        <w:t xml:space="preserve"> </w:t>
      </w:r>
      <w:r w:rsidRPr="00151DB2">
        <w:t>businesses</w:t>
      </w:r>
      <w:r w:rsidRPr="00151DB2" w:rsidR="00821BB8">
        <w:t xml:space="preserve"> </w:t>
      </w:r>
      <w:r w:rsidRPr="00151DB2">
        <w:t>all</w:t>
      </w:r>
      <w:r w:rsidRPr="00151DB2" w:rsidR="00821BB8">
        <w:t xml:space="preserve"> </w:t>
      </w:r>
      <w:r w:rsidRPr="00151DB2">
        <w:t>making</w:t>
      </w:r>
      <w:r w:rsidRPr="00151DB2" w:rsidR="00821BB8">
        <w:t xml:space="preserve"> </w:t>
      </w:r>
      <w:r w:rsidRPr="00151DB2">
        <w:t>marginal</w:t>
      </w:r>
      <w:r w:rsidRPr="00151DB2" w:rsidR="00821BB8">
        <w:t xml:space="preserve"> </w:t>
      </w:r>
      <w:r w:rsidRPr="00151DB2">
        <w:t>decisions</w:t>
      </w:r>
      <w:r w:rsidRPr="00151DB2" w:rsidR="00821BB8">
        <w:t xml:space="preserve"> </w:t>
      </w:r>
      <w:r w:rsidRPr="00151DB2">
        <w:t>and</w:t>
      </w:r>
      <w:r w:rsidRPr="00151DB2" w:rsidR="00821BB8">
        <w:t xml:space="preserve"> </w:t>
      </w:r>
      <w:r w:rsidRPr="00151DB2">
        <w:t>those</w:t>
      </w:r>
      <w:r w:rsidRPr="00151DB2" w:rsidR="00821BB8">
        <w:t xml:space="preserve"> </w:t>
      </w:r>
      <w:r w:rsidRPr="00151DB2">
        <w:t>marginal</w:t>
      </w:r>
      <w:r w:rsidRPr="00151DB2" w:rsidR="00821BB8">
        <w:t xml:space="preserve"> </w:t>
      </w:r>
      <w:r w:rsidRPr="00151DB2">
        <w:t>decisions</w:t>
      </w:r>
      <w:r w:rsidRPr="00151DB2" w:rsidR="00821BB8">
        <w:t xml:space="preserve"> </w:t>
      </w:r>
      <w:r w:rsidRPr="00151DB2">
        <w:t>all</w:t>
      </w:r>
      <w:r w:rsidRPr="00151DB2" w:rsidR="00821BB8">
        <w:t xml:space="preserve"> </w:t>
      </w:r>
      <w:r w:rsidRPr="00151DB2">
        <w:t>go</w:t>
      </w:r>
      <w:r w:rsidRPr="00151DB2" w:rsidR="00821BB8">
        <w:t xml:space="preserve"> </w:t>
      </w:r>
      <w:r w:rsidRPr="00151DB2">
        <w:t>one</w:t>
      </w:r>
      <w:r w:rsidRPr="00151DB2" w:rsidR="00821BB8">
        <w:t xml:space="preserve"> </w:t>
      </w:r>
      <w:r w:rsidRPr="00151DB2">
        <w:t>way,</w:t>
      </w:r>
      <w:r w:rsidRPr="00151DB2" w:rsidR="00821BB8">
        <w:t xml:space="preserve"> </w:t>
      </w:r>
      <w:r w:rsidRPr="00151DB2">
        <w:t>that</w:t>
      </w:r>
      <w:r w:rsidRPr="00151DB2" w:rsidR="00821BB8">
        <w:t xml:space="preserve"> </w:t>
      </w:r>
      <w:r w:rsidRPr="00151DB2">
        <w:t>is</w:t>
      </w:r>
      <w:r w:rsidRPr="00151DB2" w:rsidR="00821BB8">
        <w:t xml:space="preserve"> </w:t>
      </w:r>
      <w:r w:rsidRPr="00151DB2">
        <w:t>a</w:t>
      </w:r>
      <w:r w:rsidRPr="00151DB2" w:rsidR="00821BB8">
        <w:t xml:space="preserve"> </w:t>
      </w:r>
      <w:r w:rsidRPr="00151DB2">
        <w:t>big</w:t>
      </w:r>
      <w:r w:rsidRPr="00151DB2" w:rsidR="00821BB8">
        <w:t xml:space="preserve"> </w:t>
      </w:r>
      <w:r w:rsidRPr="00151DB2">
        <w:t>chunk</w:t>
      </w:r>
      <w:r w:rsidRPr="00151DB2" w:rsidR="00821BB8">
        <w:t xml:space="preserve"> </w:t>
      </w:r>
      <w:r w:rsidRPr="00151DB2">
        <w:t>of</w:t>
      </w:r>
      <w:r w:rsidRPr="00151DB2" w:rsidR="00821BB8">
        <w:t xml:space="preserve"> </w:t>
      </w:r>
      <w:r w:rsidRPr="00151DB2">
        <w:t>impact</w:t>
      </w:r>
      <w:r w:rsidRPr="00151DB2" w:rsidR="00821BB8">
        <w:t xml:space="preserve"> </w:t>
      </w:r>
      <w:r w:rsidRPr="00151DB2">
        <w:t>across</w:t>
      </w:r>
      <w:r w:rsidRPr="00151DB2" w:rsidR="00821BB8">
        <w:t xml:space="preserve"> </w:t>
      </w:r>
      <w:r w:rsidRPr="00151DB2">
        <w:t>the</w:t>
      </w:r>
      <w:r w:rsidRPr="00151DB2" w:rsidR="00821BB8">
        <w:t xml:space="preserve"> </w:t>
      </w:r>
      <w:r w:rsidRPr="00151DB2">
        <w:t>country.</w:t>
      </w:r>
      <w:r w:rsidRPr="00151DB2" w:rsidR="00821BB8">
        <w:t xml:space="preserve"> </w:t>
      </w:r>
      <w:r w:rsidRPr="00151DB2">
        <w:t>I</w:t>
      </w:r>
      <w:r w:rsidRPr="00151DB2" w:rsidR="00821BB8">
        <w:t xml:space="preserve"> </w:t>
      </w:r>
      <w:r w:rsidRPr="00151DB2">
        <w:t>am</w:t>
      </w:r>
      <w:r w:rsidRPr="00151DB2" w:rsidR="00821BB8">
        <w:t xml:space="preserve"> </w:t>
      </w:r>
      <w:r w:rsidRPr="00151DB2">
        <w:t>more</w:t>
      </w:r>
      <w:r w:rsidRPr="00151DB2" w:rsidR="00821BB8">
        <w:t xml:space="preserve"> </w:t>
      </w:r>
      <w:r w:rsidRPr="00151DB2">
        <w:t>concerned</w:t>
      </w:r>
      <w:r w:rsidRPr="00151DB2" w:rsidR="00821BB8">
        <w:t xml:space="preserve"> </w:t>
      </w:r>
      <w:r w:rsidRPr="00151DB2">
        <w:t>about</w:t>
      </w:r>
      <w:r w:rsidRPr="00151DB2" w:rsidR="00821BB8">
        <w:t xml:space="preserve"> </w:t>
      </w:r>
      <w:r w:rsidRPr="00151DB2">
        <w:t>the</w:t>
      </w:r>
      <w:r w:rsidRPr="00151DB2" w:rsidR="00821BB8">
        <w:t xml:space="preserve"> </w:t>
      </w:r>
      <w:r w:rsidRPr="00151DB2">
        <w:t>things</w:t>
      </w:r>
      <w:r w:rsidRPr="00151DB2" w:rsidR="00821BB8">
        <w:t xml:space="preserve"> </w:t>
      </w:r>
      <w:r w:rsidRPr="00151DB2">
        <w:t>that</w:t>
      </w:r>
      <w:r w:rsidRPr="00151DB2" w:rsidR="00821BB8">
        <w:t xml:space="preserve"> </w:t>
      </w:r>
      <w:r w:rsidRPr="00151DB2">
        <w:t>impact</w:t>
      </w:r>
      <w:r w:rsidRPr="00151DB2" w:rsidR="00821BB8">
        <w:t xml:space="preserve"> </w:t>
      </w:r>
      <w:r w:rsidRPr="00151DB2">
        <w:t>those</w:t>
      </w:r>
      <w:r w:rsidRPr="00151DB2" w:rsidR="00821BB8">
        <w:t xml:space="preserve"> </w:t>
      </w:r>
      <w:r w:rsidRPr="00151DB2">
        <w:t>marginal</w:t>
      </w:r>
      <w:r w:rsidRPr="00151DB2" w:rsidR="00821BB8">
        <w:t xml:space="preserve"> </w:t>
      </w:r>
      <w:r w:rsidRPr="00151DB2">
        <w:t>decisions</w:t>
      </w:r>
      <w:r w:rsidRPr="00151DB2" w:rsidR="00821BB8">
        <w:t xml:space="preserve"> </w:t>
      </w:r>
      <w:r w:rsidRPr="00151DB2">
        <w:t>rather</w:t>
      </w:r>
      <w:r w:rsidRPr="00151DB2" w:rsidR="00821BB8">
        <w:t xml:space="preserve"> </w:t>
      </w:r>
      <w:r w:rsidRPr="00151DB2">
        <w:t>than</w:t>
      </w:r>
      <w:r w:rsidRPr="00151DB2" w:rsidR="00821BB8">
        <w:t xml:space="preserve"> </w:t>
      </w:r>
      <w:r w:rsidRPr="00151DB2">
        <w:t>big</w:t>
      </w:r>
      <w:r w:rsidRPr="00151DB2" w:rsidR="00821BB8">
        <w:t xml:space="preserve"> </w:t>
      </w:r>
      <w:r w:rsidRPr="00151DB2">
        <w:t>blanket</w:t>
      </w:r>
      <w:r w:rsidRPr="00151DB2" w:rsidR="00821BB8">
        <w:t xml:space="preserve"> </w:t>
      </w:r>
      <w:r w:rsidRPr="00151DB2">
        <w:t>swathes</w:t>
      </w:r>
      <w:r w:rsidRPr="00151DB2" w:rsidR="00821BB8">
        <w:t xml:space="preserve"> </w:t>
      </w:r>
      <w:r w:rsidRPr="00151DB2">
        <w:t>of</w:t>
      </w:r>
      <w:r w:rsidRPr="00151DB2" w:rsidR="00821BB8">
        <w:t xml:space="preserve"> </w:t>
      </w:r>
      <w:r w:rsidRPr="00151DB2">
        <w:t>bankruptcy</w:t>
      </w:r>
      <w:r w:rsidRPr="00151DB2" w:rsidR="00821BB8">
        <w:t xml:space="preserve"> </w:t>
      </w:r>
      <w:r w:rsidRPr="00151DB2">
        <w:t>on</w:t>
      </w:r>
      <w:r w:rsidRPr="00151DB2" w:rsidR="00821BB8">
        <w:t xml:space="preserve"> </w:t>
      </w:r>
      <w:r w:rsidRPr="00151DB2">
        <w:t>the</w:t>
      </w:r>
      <w:r w:rsidRPr="00151DB2" w:rsidR="00821BB8">
        <w:t xml:space="preserve"> </w:t>
      </w:r>
      <w:r w:rsidRPr="00151DB2">
        <w:t>back</w:t>
      </w:r>
      <w:r w:rsidRPr="00151DB2" w:rsidR="00821BB8">
        <w:t xml:space="preserve"> </w:t>
      </w:r>
      <w:r w:rsidRPr="00151DB2">
        <w:t>of</w:t>
      </w:r>
      <w:r w:rsidRPr="00151DB2" w:rsidR="00821BB8">
        <w:t xml:space="preserve"> </w:t>
      </w:r>
      <w:r w:rsidRPr="00151DB2">
        <w:t>a</w:t>
      </w:r>
      <w:r w:rsidRPr="00151DB2" w:rsidR="00821BB8">
        <w:t xml:space="preserve"> </w:t>
      </w:r>
      <w:r w:rsidRPr="00151DB2">
        <w:t>debt</w:t>
      </w:r>
      <w:r w:rsidRPr="00151DB2" w:rsidR="00821BB8">
        <w:t xml:space="preserve"> </w:t>
      </w:r>
      <w:r w:rsidRPr="00151DB2">
        <w:t>hangover</w:t>
      </w:r>
      <w:r w:rsidRPr="00151DB2" w:rsidR="00821BB8">
        <w:t xml:space="preserve"> </w:t>
      </w:r>
      <w:r w:rsidRPr="00151DB2">
        <w:t>issue</w:t>
      </w:r>
      <w:r w:rsidRPr="00151DB2" w:rsidR="00690137">
        <w:t>,</w:t>
      </w:r>
      <w:r w:rsidRPr="00151DB2" w:rsidR="00821BB8">
        <w:t xml:space="preserve"> </w:t>
      </w:r>
      <w:r w:rsidRPr="00151DB2" w:rsidR="00690137">
        <w:t>which</w:t>
      </w:r>
      <w:r w:rsidRPr="00151DB2" w:rsidR="00821BB8">
        <w:t xml:space="preserve"> </w:t>
      </w:r>
      <w:r w:rsidRPr="00151DB2" w:rsidR="00690137">
        <w:t>is</w:t>
      </w:r>
      <w:r w:rsidRPr="00151DB2" w:rsidR="00821BB8">
        <w:t xml:space="preserve"> </w:t>
      </w:r>
      <w:r w:rsidRPr="00151DB2" w:rsidR="00690137">
        <w:t>less</w:t>
      </w:r>
      <w:r w:rsidRPr="00151DB2" w:rsidR="00821BB8">
        <w:t xml:space="preserve"> </w:t>
      </w:r>
      <w:r w:rsidRPr="00151DB2" w:rsidR="00690137">
        <w:t>significant</w:t>
      </w:r>
      <w:r w:rsidRPr="00151DB2" w:rsidR="00821BB8">
        <w:t xml:space="preserve"> </w:t>
      </w:r>
      <w:r w:rsidRPr="00151DB2" w:rsidR="00690137">
        <w:t>in</w:t>
      </w:r>
      <w:r w:rsidRPr="00151DB2" w:rsidR="00821BB8">
        <w:t xml:space="preserve"> </w:t>
      </w:r>
      <w:r w:rsidRPr="00151DB2" w:rsidR="00690137">
        <w:t>retail</w:t>
      </w:r>
      <w:r w:rsidRPr="00151DB2" w:rsidR="00821BB8">
        <w:t xml:space="preserve"> </w:t>
      </w:r>
      <w:r w:rsidRPr="00151DB2" w:rsidR="00690137">
        <w:t>than</w:t>
      </w:r>
      <w:r w:rsidRPr="00151DB2" w:rsidR="00821BB8">
        <w:t xml:space="preserve"> </w:t>
      </w:r>
      <w:r w:rsidRPr="00151DB2" w:rsidR="00690137">
        <w:t>it</w:t>
      </w:r>
      <w:r w:rsidRPr="00151DB2" w:rsidR="00821BB8">
        <w:t xml:space="preserve"> </w:t>
      </w:r>
      <w:r w:rsidRPr="00151DB2" w:rsidR="00690137">
        <w:t>would</w:t>
      </w:r>
      <w:r w:rsidRPr="00151DB2" w:rsidR="00821BB8">
        <w:t xml:space="preserve"> </w:t>
      </w:r>
      <w:r w:rsidRPr="00151DB2" w:rsidR="003F25D7">
        <w:t>be</w:t>
      </w:r>
      <w:r w:rsidRPr="00151DB2" w:rsidR="00821BB8">
        <w:t xml:space="preserve"> </w:t>
      </w:r>
      <w:r w:rsidRPr="00151DB2" w:rsidR="003F25D7">
        <w:t>in</w:t>
      </w:r>
      <w:r w:rsidRPr="00151DB2" w:rsidR="00821BB8">
        <w:t xml:space="preserve"> </w:t>
      </w:r>
      <w:r w:rsidRPr="00151DB2">
        <w:t>hospitality</w:t>
      </w:r>
      <w:r w:rsidRPr="00151DB2" w:rsidR="00821BB8">
        <w:t xml:space="preserve"> </w:t>
      </w:r>
      <w:r w:rsidRPr="00151DB2">
        <w:t>for</w:t>
      </w:r>
      <w:r w:rsidRPr="00151DB2" w:rsidR="00821BB8">
        <w:t xml:space="preserve"> </w:t>
      </w:r>
      <w:r w:rsidRPr="00151DB2">
        <w:t>the</w:t>
      </w:r>
      <w:r w:rsidRPr="00151DB2" w:rsidR="00821BB8">
        <w:t xml:space="preserve"> </w:t>
      </w:r>
      <w:r w:rsidRPr="00151DB2">
        <w:t>reasons</w:t>
      </w:r>
      <w:r w:rsidRPr="00151DB2" w:rsidR="00821BB8">
        <w:t xml:space="preserve"> </w:t>
      </w:r>
      <w:r w:rsidRPr="00151DB2">
        <w:t>we</w:t>
      </w:r>
      <w:r w:rsidRPr="00151DB2" w:rsidR="00821BB8">
        <w:t xml:space="preserve"> </w:t>
      </w:r>
      <w:r w:rsidRPr="00151DB2">
        <w:t>highlighted</w:t>
      </w:r>
      <w:r w:rsidRPr="00151DB2" w:rsidR="00821BB8">
        <w:t xml:space="preserve"> </w:t>
      </w:r>
      <w:r w:rsidRPr="00151DB2">
        <w:t>earlier.</w:t>
      </w:r>
    </w:p>
    <w:p w:rsidR="00656B54" w:rsidRPr="00151DB2" w:rsidP="00B73F2F">
      <w:pPr>
        <w:pStyle w:val="Answer"/>
        <w:tabs>
          <w:tab w:val="left" w:pos="8222"/>
        </w:tabs>
      </w:pPr>
      <w:sdt>
        <w:sdtPr>
          <w:alias w:val="Witness"/>
          <w:id w:val="-39050472"/>
          <w:placeholder>
            <w:docPart w:val="DefaultPlaceholder_-1854013440"/>
          </w:placeholder>
          <w:richText/>
        </w:sdtPr>
        <w:sdtContent>
          <w:r w:rsidRPr="00151DB2" w:rsidR="00841CBF">
            <w:rPr>
              <w:b/>
              <w:i/>
            </w:rPr>
            <w:t>Kate</w:t>
          </w:r>
          <w:r w:rsidRPr="00151DB2" w:rsidR="00821BB8">
            <w:rPr>
              <w:b/>
              <w:i/>
            </w:rPr>
            <w:t xml:space="preserve"> </w:t>
          </w:r>
          <w:r w:rsidRPr="00151DB2" w:rsidR="00841CBF">
            <w:rPr>
              <w:b/>
              <w:i/>
            </w:rPr>
            <w:t>Nicholls:</w:t>
          </w:r>
          <w:r w:rsidRPr="00151DB2" w:rsidR="00821BB8">
            <w:rPr>
              <w:b/>
            </w:rPr>
            <w:t xml:space="preserve"> </w:t>
          </w:r>
        </w:sdtContent>
      </w:sdt>
      <w:r w:rsidRPr="00151DB2" w:rsidR="00984D46">
        <w:t>Helen</w:t>
      </w:r>
      <w:r w:rsidRPr="00151DB2" w:rsidR="00821BB8">
        <w:t xml:space="preserve"> </w:t>
      </w:r>
      <w:r w:rsidRPr="00151DB2" w:rsidR="00984D46">
        <w:t>is</w:t>
      </w:r>
      <w:r w:rsidRPr="00151DB2" w:rsidR="00821BB8">
        <w:t xml:space="preserve"> </w:t>
      </w:r>
      <w:r w:rsidRPr="00151DB2" w:rsidR="00984D46">
        <w:t>right</w:t>
      </w:r>
      <w:r w:rsidR="00AF2DB0">
        <w:t xml:space="preserve"> about</w:t>
      </w:r>
      <w:r w:rsidRPr="00151DB2" w:rsidR="00821BB8">
        <w:t xml:space="preserve"> </w:t>
      </w:r>
      <w:r w:rsidRPr="00151DB2" w:rsidR="00984D46">
        <w:t>all</w:t>
      </w:r>
      <w:r w:rsidRPr="00151DB2" w:rsidR="00821BB8">
        <w:t xml:space="preserve"> </w:t>
      </w:r>
      <w:r w:rsidRPr="00151DB2" w:rsidR="00984D46">
        <w:t>these</w:t>
      </w:r>
      <w:r w:rsidRPr="00151DB2" w:rsidR="00821BB8">
        <w:t xml:space="preserve"> </w:t>
      </w:r>
      <w:r w:rsidRPr="00151DB2" w:rsidR="00984D46">
        <w:t>marginal</w:t>
      </w:r>
      <w:r w:rsidRPr="00151DB2" w:rsidR="00821BB8">
        <w:t xml:space="preserve"> </w:t>
      </w:r>
      <w:r w:rsidRPr="00151DB2" w:rsidR="00984D46">
        <w:t>decisions.</w:t>
      </w:r>
      <w:r w:rsidRPr="00151DB2" w:rsidR="00821BB8">
        <w:t xml:space="preserve"> </w:t>
      </w:r>
      <w:r w:rsidRPr="00151DB2" w:rsidR="00984D46">
        <w:t>The</w:t>
      </w:r>
      <w:r w:rsidRPr="00151DB2" w:rsidR="00821BB8">
        <w:t xml:space="preserve"> </w:t>
      </w:r>
      <w:r w:rsidRPr="00151DB2" w:rsidR="00984D46">
        <w:t>more</w:t>
      </w:r>
      <w:r w:rsidRPr="00151DB2" w:rsidR="00821BB8">
        <w:t xml:space="preserve"> </w:t>
      </w:r>
      <w:r w:rsidRPr="00151DB2" w:rsidR="00984D46">
        <w:t>breathing</w:t>
      </w:r>
      <w:r w:rsidRPr="00151DB2" w:rsidR="00821BB8">
        <w:t xml:space="preserve"> </w:t>
      </w:r>
      <w:r w:rsidRPr="00151DB2" w:rsidR="00984D46">
        <w:t>space</w:t>
      </w:r>
      <w:r w:rsidRPr="00151DB2" w:rsidR="00821BB8">
        <w:t xml:space="preserve"> </w:t>
      </w:r>
      <w:r w:rsidRPr="00151DB2" w:rsidR="00984D46">
        <w:t>and</w:t>
      </w:r>
      <w:r w:rsidRPr="00151DB2" w:rsidR="00821BB8">
        <w:t xml:space="preserve"> </w:t>
      </w:r>
      <w:r w:rsidRPr="00151DB2" w:rsidR="00984D46">
        <w:t>headroom</w:t>
      </w:r>
      <w:r w:rsidRPr="00151DB2" w:rsidR="00821BB8">
        <w:t xml:space="preserve"> </w:t>
      </w:r>
      <w:r w:rsidRPr="00151DB2" w:rsidR="00984D46">
        <w:t>we</w:t>
      </w:r>
      <w:r w:rsidRPr="00151DB2" w:rsidR="00821BB8">
        <w:t xml:space="preserve"> </w:t>
      </w:r>
      <w:r w:rsidRPr="00151DB2" w:rsidR="00984D46">
        <w:t>can</w:t>
      </w:r>
      <w:r w:rsidRPr="00151DB2" w:rsidR="00821BB8">
        <w:t xml:space="preserve"> </w:t>
      </w:r>
      <w:r w:rsidRPr="00151DB2" w:rsidR="00984D46">
        <w:t>give</w:t>
      </w:r>
      <w:r w:rsidRPr="00151DB2" w:rsidR="00821BB8">
        <w:t xml:space="preserve"> </w:t>
      </w:r>
      <w:r w:rsidRPr="00151DB2" w:rsidR="00984D46">
        <w:t>these</w:t>
      </w:r>
      <w:r w:rsidRPr="00151DB2" w:rsidR="00821BB8">
        <w:t xml:space="preserve"> </w:t>
      </w:r>
      <w:r w:rsidRPr="00151DB2" w:rsidR="00984D46">
        <w:t>businesses</w:t>
      </w:r>
      <w:r w:rsidRPr="00151DB2" w:rsidR="00821BB8">
        <w:t xml:space="preserve"> </w:t>
      </w:r>
      <w:r w:rsidRPr="00151DB2" w:rsidR="00984D46">
        <w:t>to</w:t>
      </w:r>
      <w:r w:rsidRPr="00151DB2" w:rsidR="00821BB8">
        <w:t xml:space="preserve"> </w:t>
      </w:r>
      <w:r w:rsidRPr="00151DB2" w:rsidR="00984D46">
        <w:t>navigate</w:t>
      </w:r>
      <w:r w:rsidRPr="00151DB2" w:rsidR="00821BB8">
        <w:t xml:space="preserve"> </w:t>
      </w:r>
      <w:r w:rsidRPr="00151DB2" w:rsidR="00984D46">
        <w:t>their</w:t>
      </w:r>
      <w:r w:rsidRPr="00151DB2" w:rsidR="00821BB8">
        <w:t xml:space="preserve"> </w:t>
      </w:r>
      <w:r w:rsidRPr="00151DB2" w:rsidR="00984D46">
        <w:t>way</w:t>
      </w:r>
      <w:r w:rsidRPr="00151DB2" w:rsidR="00821BB8">
        <w:t xml:space="preserve"> </w:t>
      </w:r>
      <w:r w:rsidRPr="00151DB2" w:rsidR="00984D46">
        <w:t>through</w:t>
      </w:r>
      <w:r w:rsidRPr="00151DB2" w:rsidR="00821BB8">
        <w:t xml:space="preserve"> </w:t>
      </w:r>
      <w:r w:rsidRPr="00151DB2" w:rsidR="00984D46">
        <w:t>means</w:t>
      </w:r>
      <w:r w:rsidRPr="00151DB2" w:rsidR="00821BB8">
        <w:t xml:space="preserve"> </w:t>
      </w:r>
      <w:r w:rsidRPr="00151DB2" w:rsidR="00984D46">
        <w:t>it</w:t>
      </w:r>
      <w:r w:rsidRPr="00151DB2" w:rsidR="00821BB8">
        <w:t xml:space="preserve"> </w:t>
      </w:r>
      <w:r w:rsidRPr="00151DB2" w:rsidR="00984D46">
        <w:t>is</w:t>
      </w:r>
      <w:r w:rsidRPr="00151DB2" w:rsidR="00821BB8">
        <w:t xml:space="preserve"> </w:t>
      </w:r>
      <w:r w:rsidRPr="00151DB2" w:rsidR="00984D46">
        <w:t>not</w:t>
      </w:r>
      <w:r w:rsidRPr="00151DB2" w:rsidR="00821BB8">
        <w:t xml:space="preserve"> </w:t>
      </w:r>
      <w:r w:rsidRPr="00151DB2" w:rsidR="001833AE">
        <w:t>so</w:t>
      </w:r>
      <w:r w:rsidRPr="00151DB2" w:rsidR="00821BB8">
        <w:t xml:space="preserve"> </w:t>
      </w:r>
      <w:r w:rsidRPr="00151DB2" w:rsidR="001833AE">
        <w:t>critical</w:t>
      </w:r>
      <w:r w:rsidRPr="00151DB2" w:rsidR="00821BB8">
        <w:t xml:space="preserve"> </w:t>
      </w:r>
      <w:r w:rsidRPr="00151DB2" w:rsidR="001833AE">
        <w:t>if</w:t>
      </w:r>
      <w:r w:rsidRPr="00151DB2" w:rsidR="00821BB8">
        <w:t xml:space="preserve"> </w:t>
      </w:r>
      <w:r w:rsidRPr="00151DB2" w:rsidR="001833AE">
        <w:t>debt</w:t>
      </w:r>
      <w:r w:rsidRPr="00151DB2" w:rsidR="00821BB8">
        <w:t xml:space="preserve"> </w:t>
      </w:r>
      <w:r w:rsidRPr="00151DB2" w:rsidR="001833AE">
        <w:t>is</w:t>
      </w:r>
      <w:r w:rsidRPr="00151DB2" w:rsidR="00821BB8">
        <w:t xml:space="preserve"> </w:t>
      </w:r>
      <w:r w:rsidRPr="00151DB2" w:rsidR="001833AE">
        <w:t>at</w:t>
      </w:r>
      <w:r w:rsidRPr="00151DB2" w:rsidR="00821BB8">
        <w:t xml:space="preserve"> </w:t>
      </w:r>
      <w:r w:rsidRPr="00151DB2" w:rsidR="001833AE">
        <w:t>that</w:t>
      </w:r>
      <w:r w:rsidRPr="00151DB2" w:rsidR="00821BB8">
        <w:t xml:space="preserve"> </w:t>
      </w:r>
      <w:r w:rsidRPr="00151DB2" w:rsidR="001833AE">
        <w:t>level.</w:t>
      </w:r>
      <w:r w:rsidRPr="00151DB2" w:rsidR="00821BB8">
        <w:t xml:space="preserve"> </w:t>
      </w:r>
      <w:r w:rsidRPr="00151DB2" w:rsidR="00524397">
        <w:t>They</w:t>
      </w:r>
      <w:r w:rsidRPr="00151DB2" w:rsidR="00821BB8">
        <w:t xml:space="preserve"> </w:t>
      </w:r>
      <w:r w:rsidRPr="00151DB2" w:rsidR="00524397">
        <w:t>will</w:t>
      </w:r>
      <w:r w:rsidRPr="00151DB2" w:rsidR="00821BB8">
        <w:t xml:space="preserve"> </w:t>
      </w:r>
      <w:r w:rsidRPr="00151DB2" w:rsidR="00671DA3">
        <w:t>benefit</w:t>
      </w:r>
      <w:r w:rsidRPr="00151DB2" w:rsidR="00821BB8">
        <w:t xml:space="preserve"> </w:t>
      </w:r>
      <w:r w:rsidRPr="00151DB2" w:rsidR="00671DA3">
        <w:t>f</w:t>
      </w:r>
      <w:r w:rsidRPr="00151DB2">
        <w:t>rom</w:t>
      </w:r>
      <w:r w:rsidRPr="00151DB2" w:rsidR="00821BB8">
        <w:t xml:space="preserve"> </w:t>
      </w:r>
      <w:r w:rsidRPr="00151DB2">
        <w:t>having</w:t>
      </w:r>
      <w:r w:rsidRPr="00151DB2" w:rsidR="00821BB8">
        <w:t xml:space="preserve"> </w:t>
      </w:r>
      <w:r w:rsidRPr="00151DB2">
        <w:t>more</w:t>
      </w:r>
      <w:r w:rsidRPr="00151DB2" w:rsidR="00821BB8">
        <w:t xml:space="preserve"> </w:t>
      </w:r>
      <w:r w:rsidRPr="00151DB2" w:rsidR="001833AE">
        <w:t>headroom</w:t>
      </w:r>
      <w:r w:rsidRPr="00151DB2" w:rsidR="00821BB8">
        <w:t xml:space="preserve"> </w:t>
      </w:r>
      <w:r w:rsidRPr="00151DB2" w:rsidR="001833AE">
        <w:t>on</w:t>
      </w:r>
      <w:r w:rsidRPr="00151DB2" w:rsidR="00821BB8">
        <w:t xml:space="preserve"> </w:t>
      </w:r>
      <w:r w:rsidRPr="00151DB2">
        <w:t>their</w:t>
      </w:r>
      <w:r w:rsidRPr="00151DB2" w:rsidR="00821BB8">
        <w:t xml:space="preserve"> </w:t>
      </w:r>
      <w:r w:rsidRPr="00151DB2" w:rsidR="00984D46">
        <w:t>business</w:t>
      </w:r>
      <w:r w:rsidRPr="00151DB2" w:rsidR="00821BB8">
        <w:t xml:space="preserve"> </w:t>
      </w:r>
      <w:r w:rsidRPr="00151DB2" w:rsidR="00984D46">
        <w:t>rates</w:t>
      </w:r>
      <w:r w:rsidRPr="00151DB2" w:rsidR="00821BB8">
        <w:t xml:space="preserve"> </w:t>
      </w:r>
      <w:r w:rsidRPr="00151DB2" w:rsidR="00984D46">
        <w:t>or</w:t>
      </w:r>
      <w:r w:rsidRPr="00151DB2" w:rsidR="00821BB8">
        <w:t xml:space="preserve"> </w:t>
      </w:r>
      <w:r w:rsidRPr="00151DB2">
        <w:t>from</w:t>
      </w:r>
      <w:r w:rsidRPr="00151DB2" w:rsidR="00821BB8">
        <w:t xml:space="preserve"> </w:t>
      </w:r>
      <w:r w:rsidRPr="00151DB2">
        <w:t>the</w:t>
      </w:r>
      <w:r w:rsidRPr="00151DB2" w:rsidR="00821BB8">
        <w:t xml:space="preserve"> </w:t>
      </w:r>
      <w:r w:rsidRPr="00151DB2" w:rsidR="00984D46">
        <w:t>VAT</w:t>
      </w:r>
      <w:r w:rsidRPr="00151DB2" w:rsidR="00821BB8">
        <w:t xml:space="preserve"> </w:t>
      </w:r>
      <w:r w:rsidRPr="00151DB2" w:rsidR="00984D46">
        <w:t>cut</w:t>
      </w:r>
      <w:r w:rsidRPr="00151DB2">
        <w:t>.</w:t>
      </w:r>
      <w:r w:rsidRPr="00151DB2" w:rsidR="00821BB8">
        <w:t xml:space="preserve"> </w:t>
      </w:r>
      <w:r w:rsidRPr="00151DB2">
        <w:t>T</w:t>
      </w:r>
      <w:r w:rsidRPr="00151DB2" w:rsidR="00984D46">
        <w:t>he</w:t>
      </w:r>
      <w:r w:rsidRPr="00151DB2" w:rsidR="00821BB8">
        <w:t xml:space="preserve"> </w:t>
      </w:r>
      <w:r w:rsidRPr="00151DB2" w:rsidR="00984D46">
        <w:t>lower</w:t>
      </w:r>
      <w:r w:rsidRPr="00151DB2" w:rsidR="00821BB8">
        <w:t xml:space="preserve"> </w:t>
      </w:r>
      <w:r w:rsidRPr="00151DB2" w:rsidR="00984D46">
        <w:t>rate</w:t>
      </w:r>
      <w:r w:rsidRPr="00151DB2" w:rsidR="00821BB8">
        <w:t xml:space="preserve"> </w:t>
      </w:r>
      <w:r w:rsidRPr="00151DB2" w:rsidR="00984D46">
        <w:t>of</w:t>
      </w:r>
      <w:r w:rsidRPr="00151DB2" w:rsidR="00821BB8">
        <w:t xml:space="preserve"> </w:t>
      </w:r>
      <w:r w:rsidRPr="00151DB2" w:rsidR="00984D46">
        <w:t>VAT</w:t>
      </w:r>
      <w:r w:rsidRPr="00151DB2" w:rsidR="00821BB8">
        <w:t xml:space="preserve"> </w:t>
      </w:r>
      <w:r w:rsidRPr="00151DB2" w:rsidR="00984D46">
        <w:t>has</w:t>
      </w:r>
      <w:r w:rsidRPr="00151DB2" w:rsidR="00821BB8">
        <w:t xml:space="preserve"> </w:t>
      </w:r>
      <w:r w:rsidRPr="00151DB2" w:rsidR="00984D46">
        <w:t>undoubtedly</w:t>
      </w:r>
      <w:r w:rsidRPr="00151DB2" w:rsidR="00821BB8">
        <w:t xml:space="preserve"> </w:t>
      </w:r>
      <w:r w:rsidRPr="00151DB2" w:rsidR="00984D46">
        <w:t>helped</w:t>
      </w:r>
      <w:r w:rsidRPr="00151DB2" w:rsidR="00821BB8">
        <w:t xml:space="preserve"> </w:t>
      </w:r>
      <w:r w:rsidRPr="00151DB2" w:rsidR="00984D46">
        <w:t>most</w:t>
      </w:r>
      <w:r w:rsidRPr="00151DB2" w:rsidR="00821BB8">
        <w:t xml:space="preserve"> </w:t>
      </w:r>
      <w:r w:rsidRPr="00151DB2" w:rsidR="00984D46">
        <w:t>of</w:t>
      </w:r>
      <w:r w:rsidRPr="00151DB2" w:rsidR="00821BB8">
        <w:t xml:space="preserve"> </w:t>
      </w:r>
      <w:r w:rsidRPr="00151DB2" w:rsidR="00984D46">
        <w:t>the</w:t>
      </w:r>
      <w:r w:rsidRPr="00151DB2" w:rsidR="00821BB8">
        <w:t xml:space="preserve"> </w:t>
      </w:r>
      <w:r w:rsidRPr="00151DB2" w:rsidR="00984D46">
        <w:t>hospitality</w:t>
      </w:r>
      <w:r w:rsidRPr="00151DB2" w:rsidR="00821BB8">
        <w:t xml:space="preserve"> </w:t>
      </w:r>
      <w:r w:rsidRPr="00151DB2" w:rsidR="00984D46">
        <w:t>sector</w:t>
      </w:r>
      <w:r w:rsidRPr="00151DB2" w:rsidR="00821BB8">
        <w:t xml:space="preserve"> </w:t>
      </w:r>
      <w:r w:rsidRPr="00151DB2" w:rsidR="00984D46">
        <w:t>to</w:t>
      </w:r>
      <w:r w:rsidRPr="00151DB2" w:rsidR="00821BB8">
        <w:t xml:space="preserve"> </w:t>
      </w:r>
      <w:r w:rsidRPr="00151DB2" w:rsidR="003F25D7">
        <w:t>navigate</w:t>
      </w:r>
      <w:r w:rsidRPr="00151DB2" w:rsidR="00821BB8">
        <w:t xml:space="preserve"> </w:t>
      </w:r>
      <w:r w:rsidRPr="00151DB2" w:rsidR="00984D46">
        <w:t>this</w:t>
      </w:r>
      <w:r w:rsidRPr="00151DB2" w:rsidR="00821BB8">
        <w:t xml:space="preserve"> </w:t>
      </w:r>
      <w:r w:rsidRPr="00151DB2" w:rsidR="00984D46">
        <w:t>crisis</w:t>
      </w:r>
      <w:r w:rsidRPr="00151DB2">
        <w:t>.</w:t>
      </w:r>
      <w:r w:rsidRPr="00151DB2" w:rsidR="00821BB8">
        <w:t xml:space="preserve"> </w:t>
      </w:r>
      <w:r w:rsidRPr="00151DB2">
        <w:t>We</w:t>
      </w:r>
      <w:r w:rsidRPr="00151DB2" w:rsidR="00821BB8">
        <w:t xml:space="preserve"> </w:t>
      </w:r>
      <w:r w:rsidRPr="00151DB2">
        <w:t>need</w:t>
      </w:r>
      <w:r w:rsidRPr="00151DB2" w:rsidR="00821BB8">
        <w:t xml:space="preserve"> </w:t>
      </w:r>
      <w:r w:rsidRPr="00151DB2">
        <w:t>to</w:t>
      </w:r>
      <w:r w:rsidRPr="00151DB2" w:rsidR="00821BB8">
        <w:t xml:space="preserve"> </w:t>
      </w:r>
      <w:r w:rsidRPr="00151DB2">
        <w:t>make</w:t>
      </w:r>
      <w:r w:rsidRPr="00151DB2" w:rsidR="00821BB8">
        <w:t xml:space="preserve"> </w:t>
      </w:r>
      <w:r w:rsidRPr="00151DB2">
        <w:t>sure</w:t>
      </w:r>
      <w:r w:rsidRPr="00151DB2" w:rsidR="00821BB8">
        <w:t xml:space="preserve"> </w:t>
      </w:r>
      <w:r w:rsidRPr="00151DB2">
        <w:t>that</w:t>
      </w:r>
      <w:r w:rsidRPr="00151DB2" w:rsidR="00821BB8">
        <w:t xml:space="preserve"> </w:t>
      </w:r>
      <w:r w:rsidRPr="00151DB2">
        <w:t>is</w:t>
      </w:r>
      <w:r w:rsidRPr="00151DB2" w:rsidR="00821BB8">
        <w:t xml:space="preserve"> </w:t>
      </w:r>
      <w:r w:rsidRPr="00151DB2">
        <w:t>sustained</w:t>
      </w:r>
      <w:r w:rsidRPr="00151DB2" w:rsidR="00821BB8">
        <w:t xml:space="preserve"> </w:t>
      </w:r>
      <w:r w:rsidRPr="00151DB2">
        <w:t>going</w:t>
      </w:r>
      <w:r w:rsidRPr="00151DB2" w:rsidR="00821BB8">
        <w:t xml:space="preserve"> </w:t>
      </w:r>
      <w:r w:rsidRPr="00151DB2">
        <w:t>forward</w:t>
      </w:r>
      <w:r w:rsidRPr="00151DB2" w:rsidR="00821BB8">
        <w:t xml:space="preserve"> </w:t>
      </w:r>
      <w:r w:rsidRPr="00151DB2">
        <w:t>to</w:t>
      </w:r>
      <w:r w:rsidRPr="00151DB2" w:rsidR="00821BB8">
        <w:t xml:space="preserve"> </w:t>
      </w:r>
      <w:r w:rsidRPr="00151DB2">
        <w:t>help</w:t>
      </w:r>
      <w:r w:rsidRPr="00151DB2" w:rsidR="00821BB8">
        <w:t xml:space="preserve"> </w:t>
      </w:r>
      <w:r w:rsidRPr="00151DB2">
        <w:t>them</w:t>
      </w:r>
      <w:r w:rsidRPr="00151DB2" w:rsidR="00821BB8">
        <w:t xml:space="preserve"> </w:t>
      </w:r>
      <w:r w:rsidRPr="00151DB2">
        <w:t>navigate</w:t>
      </w:r>
      <w:r w:rsidRPr="00151DB2" w:rsidR="00821BB8">
        <w:t xml:space="preserve"> </w:t>
      </w:r>
      <w:r w:rsidRPr="00151DB2">
        <w:t>the</w:t>
      </w:r>
      <w:r w:rsidRPr="00151DB2" w:rsidR="00821BB8">
        <w:t xml:space="preserve"> </w:t>
      </w:r>
      <w:r w:rsidRPr="00151DB2">
        <w:t>recovery</w:t>
      </w:r>
      <w:r w:rsidRPr="00151DB2" w:rsidR="00821BB8">
        <w:t xml:space="preserve"> </w:t>
      </w:r>
      <w:r w:rsidRPr="00151DB2">
        <w:t>period</w:t>
      </w:r>
      <w:r w:rsidR="00E0757B">
        <w:t>,</w:t>
      </w:r>
      <w:r w:rsidRPr="00151DB2" w:rsidR="00821BB8">
        <w:t xml:space="preserve"> </w:t>
      </w:r>
      <w:r w:rsidRPr="00151DB2">
        <w:t>too.</w:t>
      </w:r>
      <w:r w:rsidRPr="00151DB2" w:rsidR="00821BB8">
        <w:t xml:space="preserve"> </w:t>
      </w:r>
      <w:r w:rsidRPr="00151DB2">
        <w:t>That</w:t>
      </w:r>
      <w:r w:rsidRPr="00151DB2" w:rsidR="00821BB8">
        <w:t xml:space="preserve"> </w:t>
      </w:r>
      <w:r w:rsidR="00E0757B">
        <w:t xml:space="preserve">is </w:t>
      </w:r>
      <w:r w:rsidRPr="00151DB2" w:rsidR="00984D46">
        <w:t>the</w:t>
      </w:r>
      <w:r w:rsidRPr="00151DB2" w:rsidR="00821BB8">
        <w:t xml:space="preserve"> </w:t>
      </w:r>
      <w:r w:rsidRPr="00151DB2" w:rsidR="00984D46">
        <w:t>single</w:t>
      </w:r>
      <w:r w:rsidRPr="00151DB2" w:rsidR="00821BB8">
        <w:t xml:space="preserve"> </w:t>
      </w:r>
      <w:r w:rsidRPr="00151DB2" w:rsidR="00984D46">
        <w:t>biggest</w:t>
      </w:r>
      <w:r w:rsidRPr="00151DB2" w:rsidR="00821BB8">
        <w:t xml:space="preserve"> </w:t>
      </w:r>
      <w:r w:rsidRPr="00151DB2" w:rsidR="00984D46">
        <w:t>thing</w:t>
      </w:r>
      <w:r w:rsidRPr="00151DB2" w:rsidR="00821BB8">
        <w:t xml:space="preserve"> </w:t>
      </w:r>
      <w:r w:rsidRPr="00151DB2" w:rsidR="00984D46">
        <w:t>that</w:t>
      </w:r>
      <w:r w:rsidRPr="00151DB2" w:rsidR="00821BB8">
        <w:t xml:space="preserve"> </w:t>
      </w:r>
      <w:r w:rsidRPr="00151DB2" w:rsidR="00984D46">
        <w:t>would</w:t>
      </w:r>
      <w:r w:rsidRPr="00151DB2" w:rsidR="00821BB8">
        <w:t xml:space="preserve"> </w:t>
      </w:r>
      <w:r w:rsidRPr="00151DB2" w:rsidR="00984D46">
        <w:t>help</w:t>
      </w:r>
      <w:r w:rsidR="00E0757B">
        <w:t>,</w:t>
      </w:r>
      <w:r w:rsidRPr="00151DB2" w:rsidR="00821BB8">
        <w:t xml:space="preserve"> </w:t>
      </w:r>
      <w:r w:rsidRPr="00151DB2" w:rsidR="00984D46">
        <w:t>over</w:t>
      </w:r>
      <w:r w:rsidRPr="00151DB2" w:rsidR="00821BB8">
        <w:t xml:space="preserve"> </w:t>
      </w:r>
      <w:r w:rsidRPr="00151DB2" w:rsidR="00984D46">
        <w:t>and</w:t>
      </w:r>
      <w:r w:rsidRPr="00151DB2" w:rsidR="00821BB8">
        <w:t xml:space="preserve"> </w:t>
      </w:r>
      <w:r w:rsidRPr="00151DB2" w:rsidR="00984D46">
        <w:t>above</w:t>
      </w:r>
      <w:r w:rsidRPr="00151DB2" w:rsidR="00821BB8">
        <w:t xml:space="preserve"> </w:t>
      </w:r>
      <w:r w:rsidRPr="00151DB2" w:rsidR="00984D46">
        <w:t>the</w:t>
      </w:r>
      <w:r w:rsidRPr="00151DB2" w:rsidR="00821BB8">
        <w:t xml:space="preserve"> </w:t>
      </w:r>
      <w:r w:rsidRPr="00151DB2" w:rsidR="00984D46">
        <w:t>things</w:t>
      </w:r>
      <w:r w:rsidRPr="00151DB2" w:rsidR="00821BB8">
        <w:t xml:space="preserve"> </w:t>
      </w:r>
      <w:r w:rsidRPr="00151DB2" w:rsidR="00984D46">
        <w:t>we</w:t>
      </w:r>
      <w:r w:rsidRPr="00151DB2" w:rsidR="00821BB8">
        <w:t xml:space="preserve"> </w:t>
      </w:r>
      <w:r w:rsidRPr="00151DB2" w:rsidR="00984D46">
        <w:t>have</w:t>
      </w:r>
      <w:r w:rsidRPr="00151DB2" w:rsidR="00821BB8">
        <w:t xml:space="preserve"> </w:t>
      </w:r>
      <w:r w:rsidRPr="00151DB2" w:rsidR="00984D46">
        <w:t>talked</w:t>
      </w:r>
      <w:r w:rsidRPr="00151DB2" w:rsidR="00821BB8">
        <w:t xml:space="preserve"> </w:t>
      </w:r>
      <w:r w:rsidRPr="00151DB2" w:rsidR="00984D46">
        <w:t>about</w:t>
      </w:r>
      <w:r w:rsidRPr="00151DB2" w:rsidR="00821BB8">
        <w:t xml:space="preserve"> </w:t>
      </w:r>
      <w:r w:rsidRPr="00151DB2" w:rsidR="00984D46">
        <w:t>in</w:t>
      </w:r>
      <w:r w:rsidRPr="00151DB2" w:rsidR="00821BB8">
        <w:t xml:space="preserve"> </w:t>
      </w:r>
      <w:r w:rsidRPr="00151DB2" w:rsidR="00984D46">
        <w:t>terms</w:t>
      </w:r>
      <w:r w:rsidRPr="00151DB2" w:rsidR="00821BB8">
        <w:t xml:space="preserve"> </w:t>
      </w:r>
      <w:r w:rsidRPr="00151DB2" w:rsidR="00984D46">
        <w:t>of</w:t>
      </w:r>
      <w:r w:rsidRPr="00151DB2" w:rsidR="00821BB8">
        <w:t xml:space="preserve"> </w:t>
      </w:r>
      <w:r w:rsidRPr="00151DB2" w:rsidR="00984D46">
        <w:t>business</w:t>
      </w:r>
      <w:r w:rsidRPr="00151DB2" w:rsidR="00821BB8">
        <w:t xml:space="preserve"> </w:t>
      </w:r>
      <w:r w:rsidRPr="00151DB2" w:rsidR="00984D46">
        <w:t>rates.</w:t>
      </w:r>
    </w:p>
    <w:p w:rsidR="00984D46" w:rsidRPr="00151DB2" w:rsidP="00B73F2F">
      <w:pPr>
        <w:pStyle w:val="Answer"/>
        <w:tabs>
          <w:tab w:val="left" w:pos="8222"/>
        </w:tabs>
      </w:pPr>
      <w:r w:rsidRPr="00151DB2">
        <w:t>Helen</w:t>
      </w:r>
      <w:r w:rsidRPr="00151DB2" w:rsidR="00821BB8">
        <w:t xml:space="preserve"> </w:t>
      </w:r>
      <w:r w:rsidRPr="00151DB2">
        <w:t>is</w:t>
      </w:r>
      <w:r w:rsidRPr="00151DB2" w:rsidR="00821BB8">
        <w:t xml:space="preserve"> </w:t>
      </w:r>
      <w:r w:rsidRPr="00151DB2">
        <w:t>right.</w:t>
      </w:r>
      <w:r w:rsidRPr="00151DB2" w:rsidR="00821BB8">
        <w:t xml:space="preserve"> </w:t>
      </w:r>
      <w:r w:rsidRPr="00151DB2">
        <w:t>If</w:t>
      </w:r>
      <w:r w:rsidRPr="00151DB2" w:rsidR="00821BB8">
        <w:t xml:space="preserve"> </w:t>
      </w:r>
      <w:r w:rsidRPr="00151DB2">
        <w:t>you</w:t>
      </w:r>
      <w:r w:rsidRPr="00151DB2" w:rsidR="00821BB8">
        <w:t xml:space="preserve"> </w:t>
      </w:r>
      <w:r w:rsidRPr="00151DB2">
        <w:t>have</w:t>
      </w:r>
      <w:r w:rsidRPr="00151DB2" w:rsidR="00821BB8">
        <w:t xml:space="preserve"> </w:t>
      </w:r>
      <w:r w:rsidRPr="00151DB2" w:rsidR="00656B54">
        <w:t>businesses</w:t>
      </w:r>
      <w:r w:rsidRPr="00151DB2" w:rsidR="00821BB8">
        <w:t xml:space="preserve"> </w:t>
      </w:r>
      <w:r w:rsidRPr="00151DB2" w:rsidR="00656B54">
        <w:t>in</w:t>
      </w:r>
      <w:r w:rsidRPr="00151DB2" w:rsidR="00821BB8">
        <w:t xml:space="preserve"> </w:t>
      </w:r>
      <w:r w:rsidRPr="00151DB2" w:rsidR="00656B54">
        <w:t>hospitality</w:t>
      </w:r>
      <w:r w:rsidRPr="00151DB2" w:rsidR="00821BB8">
        <w:t xml:space="preserve"> </w:t>
      </w:r>
      <w:r w:rsidRPr="00151DB2" w:rsidR="00656B54">
        <w:t>and</w:t>
      </w:r>
      <w:r w:rsidRPr="00151DB2" w:rsidR="00821BB8">
        <w:t xml:space="preserve"> </w:t>
      </w:r>
      <w:r w:rsidRPr="00151DB2" w:rsidR="00656B54">
        <w:t>retail</w:t>
      </w:r>
      <w:r w:rsidRPr="00151DB2" w:rsidR="00821BB8">
        <w:t xml:space="preserve"> </w:t>
      </w:r>
      <w:r w:rsidRPr="00151DB2" w:rsidR="00656B54">
        <w:t>that</w:t>
      </w:r>
      <w:r w:rsidRPr="00151DB2" w:rsidR="00821BB8">
        <w:t xml:space="preserve"> </w:t>
      </w:r>
      <w:r w:rsidRPr="00151DB2" w:rsidR="00656B54">
        <w:t>rely</w:t>
      </w:r>
      <w:r w:rsidRPr="00151DB2" w:rsidR="00821BB8">
        <w:t xml:space="preserve"> </w:t>
      </w:r>
      <w:r w:rsidRPr="00151DB2" w:rsidR="00656B54">
        <w:t>on</w:t>
      </w:r>
      <w:r w:rsidRPr="00151DB2" w:rsidR="00821BB8">
        <w:t xml:space="preserve"> </w:t>
      </w:r>
      <w:r w:rsidRPr="00151DB2" w:rsidR="00656B54">
        <w:t>a</w:t>
      </w:r>
      <w:r w:rsidRPr="00151DB2" w:rsidR="00821BB8">
        <w:t xml:space="preserve"> </w:t>
      </w:r>
      <w:r w:rsidRPr="00151DB2" w:rsidR="00656B54">
        <w:t>high</w:t>
      </w:r>
      <w:r w:rsidRPr="00151DB2" w:rsidR="00821BB8">
        <w:t xml:space="preserve"> </w:t>
      </w:r>
      <w:r w:rsidRPr="00151DB2" w:rsidR="00656B54">
        <w:t>volume</w:t>
      </w:r>
      <w:r w:rsidRPr="00151DB2" w:rsidR="00821BB8">
        <w:t xml:space="preserve"> </w:t>
      </w:r>
      <w:r w:rsidRPr="00151DB2" w:rsidR="00656B54">
        <w:t>of</w:t>
      </w:r>
      <w:r w:rsidRPr="00151DB2" w:rsidR="00821BB8">
        <w:t xml:space="preserve"> </w:t>
      </w:r>
      <w:r w:rsidRPr="00151DB2" w:rsidR="00656B54">
        <w:t>low</w:t>
      </w:r>
      <w:r w:rsidRPr="00151DB2" w:rsidR="00656B54">
        <w:noBreakHyphen/>
        <w:t>value</w:t>
      </w:r>
      <w:r w:rsidR="00E0757B">
        <w:t xml:space="preserve">, </w:t>
      </w:r>
      <w:r w:rsidRPr="00151DB2">
        <w:t>low</w:t>
      </w:r>
      <w:r w:rsidRPr="00151DB2" w:rsidR="00656B54">
        <w:noBreakHyphen/>
      </w:r>
      <w:r w:rsidRPr="00151DB2">
        <w:t>margin</w:t>
      </w:r>
      <w:r w:rsidRPr="00151DB2" w:rsidR="00821BB8">
        <w:t xml:space="preserve"> </w:t>
      </w:r>
      <w:r w:rsidRPr="00151DB2">
        <w:t>transactions</w:t>
      </w:r>
      <w:r w:rsidRPr="00151DB2" w:rsidR="00656B54">
        <w:t>,</w:t>
      </w:r>
      <w:r w:rsidRPr="00151DB2" w:rsidR="00821BB8">
        <w:t xml:space="preserve"> </w:t>
      </w:r>
      <w:r w:rsidRPr="00151DB2">
        <w:t>anything</w:t>
      </w:r>
      <w:r w:rsidRPr="00151DB2" w:rsidR="00821BB8">
        <w:t xml:space="preserve"> </w:t>
      </w:r>
      <w:r w:rsidRPr="00151DB2">
        <w:t>that</w:t>
      </w:r>
      <w:r w:rsidRPr="00151DB2" w:rsidR="00821BB8">
        <w:t xml:space="preserve"> </w:t>
      </w:r>
      <w:r w:rsidRPr="00151DB2" w:rsidR="00656B54">
        <w:t>impacts</w:t>
      </w:r>
      <w:r w:rsidRPr="00151DB2" w:rsidR="00821BB8">
        <w:t xml:space="preserve"> </w:t>
      </w:r>
      <w:r w:rsidRPr="00151DB2" w:rsidR="00656B54">
        <w:t>on</w:t>
      </w:r>
      <w:r w:rsidRPr="00151DB2" w:rsidR="00821BB8">
        <w:t xml:space="preserve"> </w:t>
      </w:r>
      <w:r w:rsidRPr="00151DB2" w:rsidR="00656B54">
        <w:t>the</w:t>
      </w:r>
      <w:r w:rsidRPr="00151DB2" w:rsidR="00821BB8">
        <w:t xml:space="preserve"> </w:t>
      </w:r>
      <w:r w:rsidRPr="00151DB2" w:rsidR="00656B54">
        <w:t>cost</w:t>
      </w:r>
      <w:r w:rsidRPr="00151DB2" w:rsidR="00821BB8">
        <w:t xml:space="preserve"> </w:t>
      </w:r>
      <w:r w:rsidRPr="00151DB2" w:rsidR="00656B54">
        <w:t>of</w:t>
      </w:r>
      <w:r w:rsidRPr="00151DB2" w:rsidR="00821BB8">
        <w:t xml:space="preserve"> </w:t>
      </w:r>
      <w:r w:rsidRPr="00151DB2" w:rsidR="00656B54">
        <w:t>doing</w:t>
      </w:r>
      <w:r w:rsidRPr="00151DB2" w:rsidR="00821BB8">
        <w:t xml:space="preserve"> </w:t>
      </w:r>
      <w:r w:rsidRPr="00151DB2" w:rsidR="00656B54">
        <w:t>or</w:t>
      </w:r>
      <w:r w:rsidRPr="00151DB2" w:rsidR="00821BB8">
        <w:t xml:space="preserve"> </w:t>
      </w:r>
      <w:r w:rsidRPr="00151DB2" w:rsidR="00656B54">
        <w:t>running</w:t>
      </w:r>
      <w:r w:rsidRPr="00151DB2" w:rsidR="00821BB8">
        <w:t xml:space="preserve"> </w:t>
      </w:r>
      <w:r w:rsidRPr="00151DB2" w:rsidR="00656B54">
        <w:t>the</w:t>
      </w:r>
      <w:r w:rsidRPr="00151DB2" w:rsidR="00821BB8">
        <w:t xml:space="preserve"> </w:t>
      </w:r>
      <w:r w:rsidRPr="00151DB2" w:rsidR="00656B54">
        <w:t>business</w:t>
      </w:r>
      <w:r w:rsidRPr="00151DB2" w:rsidR="00821BB8">
        <w:t xml:space="preserve"> </w:t>
      </w:r>
      <w:r w:rsidRPr="00151DB2" w:rsidR="00656B54">
        <w:t>or</w:t>
      </w:r>
      <w:r w:rsidRPr="00151DB2" w:rsidR="00821BB8">
        <w:t xml:space="preserve"> </w:t>
      </w:r>
      <w:r w:rsidRPr="00151DB2" w:rsidR="00656B54">
        <w:t>the</w:t>
      </w:r>
      <w:r w:rsidRPr="00151DB2" w:rsidR="00821BB8">
        <w:t xml:space="preserve"> </w:t>
      </w:r>
      <w:r w:rsidRPr="00151DB2" w:rsidR="00656B54">
        <w:t>cost</w:t>
      </w:r>
      <w:r w:rsidRPr="00151DB2" w:rsidR="00821BB8">
        <w:t xml:space="preserve"> </w:t>
      </w:r>
      <w:r w:rsidRPr="00151DB2" w:rsidR="00656B54">
        <w:t>of</w:t>
      </w:r>
      <w:r w:rsidRPr="00151DB2" w:rsidR="00821BB8">
        <w:t xml:space="preserve"> </w:t>
      </w:r>
      <w:r w:rsidRPr="00151DB2">
        <w:t>supply</w:t>
      </w:r>
      <w:r w:rsidRPr="00151DB2" w:rsidR="00821BB8">
        <w:t xml:space="preserve"> </w:t>
      </w:r>
      <w:r w:rsidRPr="00151DB2">
        <w:t>has</w:t>
      </w:r>
      <w:r w:rsidRPr="00151DB2" w:rsidR="00821BB8">
        <w:t xml:space="preserve"> </w:t>
      </w:r>
      <w:r w:rsidRPr="00151DB2">
        <w:t>a</w:t>
      </w:r>
      <w:r w:rsidRPr="00151DB2" w:rsidR="00821BB8">
        <w:t xml:space="preserve"> </w:t>
      </w:r>
      <w:r w:rsidRPr="00151DB2">
        <w:t>bigger</w:t>
      </w:r>
      <w:r w:rsidRPr="00151DB2" w:rsidR="00821BB8">
        <w:t xml:space="preserve"> </w:t>
      </w:r>
      <w:r w:rsidRPr="00151DB2">
        <w:t>and</w:t>
      </w:r>
      <w:r w:rsidRPr="00151DB2" w:rsidR="00821BB8">
        <w:t xml:space="preserve"> </w:t>
      </w:r>
      <w:r w:rsidRPr="00151DB2">
        <w:t>disproportionate</w:t>
      </w:r>
      <w:r w:rsidRPr="00151DB2" w:rsidR="00821BB8">
        <w:t xml:space="preserve"> </w:t>
      </w:r>
      <w:r w:rsidRPr="00151DB2">
        <w:t>impact</w:t>
      </w:r>
      <w:r w:rsidRPr="00151DB2" w:rsidR="00821BB8">
        <w:t xml:space="preserve"> </w:t>
      </w:r>
      <w:r w:rsidRPr="00151DB2" w:rsidR="00656B54">
        <w:t>on</w:t>
      </w:r>
      <w:r w:rsidRPr="00151DB2" w:rsidR="00821BB8">
        <w:t xml:space="preserve"> </w:t>
      </w:r>
      <w:r w:rsidRPr="00151DB2" w:rsidR="00656B54">
        <w:t>viability</w:t>
      </w:r>
      <w:r w:rsidRPr="00151DB2" w:rsidR="00821BB8">
        <w:t xml:space="preserve"> </w:t>
      </w:r>
      <w:r w:rsidRPr="00151DB2" w:rsidR="00656B54">
        <w:t>going</w:t>
      </w:r>
      <w:r w:rsidRPr="00151DB2" w:rsidR="00821BB8">
        <w:t xml:space="preserve"> </w:t>
      </w:r>
      <w:r w:rsidRPr="00151DB2" w:rsidR="00656B54">
        <w:t>forward</w:t>
      </w:r>
      <w:r w:rsidRPr="00151DB2" w:rsidR="00821BB8">
        <w:t xml:space="preserve"> </w:t>
      </w:r>
      <w:r w:rsidRPr="00151DB2" w:rsidR="00656B54">
        <w:t>and</w:t>
      </w:r>
      <w:r w:rsidRPr="00151DB2" w:rsidR="00821BB8">
        <w:t xml:space="preserve"> </w:t>
      </w:r>
      <w:r w:rsidR="00E0757B">
        <w:t xml:space="preserve">on the </w:t>
      </w:r>
      <w:r w:rsidRPr="00151DB2" w:rsidR="00656B54">
        <w:t>ability</w:t>
      </w:r>
      <w:r w:rsidRPr="00151DB2" w:rsidR="00821BB8">
        <w:t xml:space="preserve"> </w:t>
      </w:r>
      <w:r w:rsidRPr="00151DB2" w:rsidR="00656B54">
        <w:t>to</w:t>
      </w:r>
      <w:r w:rsidRPr="00151DB2" w:rsidR="00821BB8">
        <w:t xml:space="preserve"> </w:t>
      </w:r>
      <w:r w:rsidRPr="00151DB2" w:rsidR="00656B54">
        <w:t>service</w:t>
      </w:r>
      <w:r w:rsidRPr="00151DB2" w:rsidR="00821BB8">
        <w:t xml:space="preserve"> </w:t>
      </w:r>
      <w:r w:rsidRPr="00151DB2" w:rsidR="00656B54">
        <w:t>all</w:t>
      </w:r>
      <w:r w:rsidRPr="00151DB2" w:rsidR="00821BB8">
        <w:t xml:space="preserve"> </w:t>
      </w:r>
      <w:r w:rsidRPr="00151DB2" w:rsidR="00656B54">
        <w:t>those</w:t>
      </w:r>
      <w:r w:rsidRPr="00151DB2" w:rsidR="00821BB8">
        <w:t xml:space="preserve"> </w:t>
      </w:r>
      <w:r w:rsidRPr="00151DB2" w:rsidR="00656B54">
        <w:t>other</w:t>
      </w:r>
      <w:r w:rsidRPr="00151DB2" w:rsidR="00821BB8">
        <w:t xml:space="preserve"> </w:t>
      </w:r>
      <w:r w:rsidRPr="00151DB2" w:rsidR="00656B54">
        <w:t>demands</w:t>
      </w:r>
      <w:r w:rsidRPr="00151DB2" w:rsidR="00D05DAC">
        <w:t>,</w:t>
      </w:r>
      <w:r w:rsidRPr="00151DB2" w:rsidR="00821BB8">
        <w:t xml:space="preserve"> </w:t>
      </w:r>
      <w:r w:rsidRPr="00151DB2" w:rsidR="00656B54">
        <w:t>whether</w:t>
      </w:r>
      <w:r w:rsidRPr="00151DB2" w:rsidR="00821BB8">
        <w:t xml:space="preserve"> </w:t>
      </w:r>
      <w:r w:rsidRPr="00151DB2" w:rsidR="00656B54">
        <w:t>that</w:t>
      </w:r>
      <w:r w:rsidRPr="00151DB2" w:rsidR="00821BB8">
        <w:t xml:space="preserve"> </w:t>
      </w:r>
      <w:r w:rsidRPr="00151DB2" w:rsidR="00656B54">
        <w:t>is</w:t>
      </w:r>
      <w:r w:rsidRPr="00151DB2" w:rsidR="00821BB8">
        <w:t xml:space="preserve"> </w:t>
      </w:r>
      <w:r w:rsidRPr="00151DB2" w:rsidR="00656B54">
        <w:t>debt,</w:t>
      </w:r>
      <w:r w:rsidRPr="00151DB2" w:rsidR="00821BB8">
        <w:t xml:space="preserve"> </w:t>
      </w:r>
      <w:r w:rsidRPr="00151DB2">
        <w:t>business</w:t>
      </w:r>
      <w:r w:rsidRPr="00151DB2" w:rsidR="00821BB8">
        <w:t xml:space="preserve"> </w:t>
      </w:r>
      <w:r w:rsidRPr="00151DB2">
        <w:t>rates</w:t>
      </w:r>
      <w:r w:rsidRPr="00151DB2" w:rsidR="00821BB8">
        <w:t xml:space="preserve"> </w:t>
      </w:r>
      <w:r w:rsidRPr="00151DB2">
        <w:t>payments</w:t>
      </w:r>
      <w:r w:rsidRPr="00151DB2" w:rsidR="00821BB8">
        <w:t xml:space="preserve"> </w:t>
      </w:r>
      <w:r w:rsidRPr="00151DB2">
        <w:t>or</w:t>
      </w:r>
      <w:r w:rsidRPr="00151DB2" w:rsidR="00821BB8">
        <w:t xml:space="preserve"> </w:t>
      </w:r>
      <w:r w:rsidRPr="00151DB2">
        <w:t>tax</w:t>
      </w:r>
      <w:r w:rsidRPr="00151DB2" w:rsidR="00821BB8">
        <w:t xml:space="preserve"> </w:t>
      </w:r>
      <w:r w:rsidRPr="00151DB2">
        <w:t>payments.</w:t>
      </w:r>
    </w:p>
    <w:p w:rsidR="00BF518C" w:rsidRPr="00151DB2" w:rsidP="00E0757B">
      <w:pPr>
        <w:pStyle w:val="Question"/>
        <w:numPr>
          <w:ilvl w:val="0"/>
          <w:numId w:val="0"/>
        </w:numPr>
        <w:ind w:left="794"/>
      </w:pPr>
      <w:sdt>
        <w:sdtPr>
          <w:alias w:val="Member"/>
          <w:tag w:val="&lt;Member mnisId='4470' dodsId='122026'&gt;"/>
          <w:id w:val="-618370004"/>
          <w:placeholder>
            <w:docPart w:val="DefaultPlaceholder_-1854013440"/>
          </w:placeholder>
          <w:richText/>
        </w:sdtPr>
        <w:sdtContent>
          <w:r w:rsidRPr="00151DB2">
            <w:rPr>
              <w:rStyle w:val="PlaceholderText"/>
              <w:b/>
              <w:color w:val="auto"/>
            </w:rPr>
            <w:t>Alan</w:t>
          </w:r>
          <w:r w:rsidRPr="00151DB2" w:rsidR="00821BB8">
            <w:rPr>
              <w:rStyle w:val="PlaceholderText"/>
              <w:b/>
              <w:color w:val="auto"/>
            </w:rPr>
            <w:t xml:space="preserve"> </w:t>
          </w:r>
          <w:r w:rsidRPr="00151DB2">
            <w:rPr>
              <w:rStyle w:val="PlaceholderText"/>
              <w:b/>
              <w:color w:val="auto"/>
            </w:rPr>
            <w:t>Brown:</w:t>
          </w:r>
        </w:sdtContent>
      </w:sdt>
      <w:r w:rsidRPr="00151DB2" w:rsidR="00821BB8">
        <w:t xml:space="preserve"> </w:t>
      </w:r>
      <w:r w:rsidRPr="00151DB2">
        <w:t>Ghislaine,</w:t>
      </w:r>
      <w:r w:rsidRPr="00151DB2" w:rsidR="00821BB8">
        <w:t xml:space="preserve"> </w:t>
      </w:r>
      <w:r w:rsidRPr="00151DB2">
        <w:t>do</w:t>
      </w:r>
      <w:r w:rsidRPr="00151DB2" w:rsidR="00821BB8">
        <w:t xml:space="preserve"> </w:t>
      </w:r>
      <w:r w:rsidRPr="00151DB2">
        <w:t>you</w:t>
      </w:r>
      <w:r w:rsidRPr="00151DB2" w:rsidR="00821BB8">
        <w:t xml:space="preserve"> </w:t>
      </w:r>
      <w:r w:rsidRPr="00151DB2">
        <w:t>have</w:t>
      </w:r>
      <w:r w:rsidRPr="00151DB2" w:rsidR="00821BB8">
        <w:t xml:space="preserve"> </w:t>
      </w:r>
      <w:r w:rsidRPr="00151DB2">
        <w:t>anything</w:t>
      </w:r>
      <w:r w:rsidRPr="00151DB2" w:rsidR="00821BB8">
        <w:t xml:space="preserve"> </w:t>
      </w:r>
      <w:r w:rsidRPr="00151DB2">
        <w:t>to</w:t>
      </w:r>
      <w:r w:rsidRPr="00151DB2" w:rsidR="00821BB8">
        <w:t xml:space="preserve"> </w:t>
      </w:r>
      <w:r w:rsidRPr="00151DB2">
        <w:t>add</w:t>
      </w:r>
      <w:r w:rsidRPr="00151DB2" w:rsidR="00821BB8">
        <w:t xml:space="preserve"> </w:t>
      </w:r>
      <w:r w:rsidRPr="00151DB2">
        <w:t>in</w:t>
      </w:r>
      <w:r w:rsidRPr="00151DB2" w:rsidR="00821BB8">
        <w:t xml:space="preserve"> </w:t>
      </w:r>
      <w:r w:rsidRPr="00151DB2">
        <w:t>terms</w:t>
      </w:r>
      <w:r w:rsidRPr="00151DB2" w:rsidR="00821BB8">
        <w:t xml:space="preserve"> </w:t>
      </w:r>
      <w:r w:rsidRPr="00151DB2">
        <w:t>of</w:t>
      </w:r>
      <w:r w:rsidRPr="00151DB2" w:rsidR="00821BB8">
        <w:t xml:space="preserve"> </w:t>
      </w:r>
      <w:r w:rsidRPr="00151DB2">
        <w:t>what</w:t>
      </w:r>
      <w:r w:rsidRPr="00151DB2" w:rsidR="00821BB8">
        <w:t xml:space="preserve"> </w:t>
      </w:r>
      <w:r w:rsidRPr="00151DB2">
        <w:t>the</w:t>
      </w:r>
      <w:r w:rsidRPr="00151DB2" w:rsidR="00821BB8">
        <w:t xml:space="preserve"> </w:t>
      </w:r>
      <w:r w:rsidRPr="00151DB2">
        <w:t>Government</w:t>
      </w:r>
      <w:r w:rsidRPr="00151DB2" w:rsidR="00821BB8">
        <w:t xml:space="preserve"> </w:t>
      </w:r>
      <w:r w:rsidRPr="00151DB2">
        <w:t>could</w:t>
      </w:r>
      <w:r w:rsidRPr="00151DB2" w:rsidR="00821BB8">
        <w:t xml:space="preserve"> </w:t>
      </w:r>
      <w:r w:rsidRPr="00151DB2">
        <w:t>do</w:t>
      </w:r>
      <w:r w:rsidRPr="00151DB2" w:rsidR="00821BB8">
        <w:t xml:space="preserve"> </w:t>
      </w:r>
      <w:r w:rsidRPr="00151DB2">
        <w:t>to</w:t>
      </w:r>
      <w:r w:rsidRPr="00151DB2" w:rsidR="00821BB8">
        <w:t xml:space="preserve"> </w:t>
      </w:r>
      <w:r w:rsidRPr="00151DB2">
        <w:t>stop</w:t>
      </w:r>
      <w:r w:rsidRPr="00151DB2" w:rsidR="00821BB8">
        <w:t xml:space="preserve"> </w:t>
      </w:r>
      <w:r w:rsidRPr="00151DB2">
        <w:t>businesses</w:t>
      </w:r>
      <w:r w:rsidRPr="00151DB2" w:rsidR="00821BB8">
        <w:t xml:space="preserve"> </w:t>
      </w:r>
      <w:r w:rsidRPr="00151DB2">
        <w:t>carrying</w:t>
      </w:r>
      <w:r w:rsidRPr="00151DB2" w:rsidR="00821BB8">
        <w:t xml:space="preserve"> </w:t>
      </w:r>
      <w:r w:rsidRPr="00151DB2">
        <w:t>unsustainable</w:t>
      </w:r>
      <w:r w:rsidRPr="00151DB2" w:rsidR="00821BB8">
        <w:t xml:space="preserve"> </w:t>
      </w:r>
      <w:r w:rsidRPr="00151DB2">
        <w:t>debt</w:t>
      </w:r>
      <w:r w:rsidRPr="00151DB2" w:rsidR="00964B9F">
        <w:t>?</w:t>
      </w:r>
    </w:p>
    <w:p w:rsidR="00984D46" w:rsidRPr="00151DB2" w:rsidP="00984D46">
      <w:pPr>
        <w:pStyle w:val="Answer"/>
      </w:pPr>
      <w:sdt>
        <w:sdtPr>
          <w:alias w:val="Witness"/>
          <w:id w:val="1926071507"/>
          <w:placeholder>
            <w:docPart w:val="DefaultPlaceholder_-1854013440"/>
          </w:placeholder>
          <w:richText/>
        </w:sdtPr>
        <w:sdtContent>
          <w:r w:rsidRPr="00151DB2" w:rsidR="00841CBF">
            <w:rPr>
              <w:b/>
              <w:i/>
            </w:rPr>
            <w:t>Ghislaine</w:t>
          </w:r>
          <w:r w:rsidRPr="00151DB2" w:rsidR="00821BB8">
            <w:rPr>
              <w:b/>
              <w:i/>
            </w:rPr>
            <w:t xml:space="preserve"> </w:t>
          </w:r>
          <w:r w:rsidRPr="00151DB2" w:rsidR="00841CBF">
            <w:rPr>
              <w:b/>
              <w:i/>
            </w:rPr>
            <w:t>Halpenny:</w:t>
          </w:r>
          <w:r w:rsidRPr="00151DB2" w:rsidR="00821BB8">
            <w:rPr>
              <w:b/>
            </w:rPr>
            <w:t xml:space="preserve"> </w:t>
          </w:r>
        </w:sdtContent>
      </w:sdt>
      <w:r w:rsidRPr="00151DB2" w:rsidR="002D4275">
        <w:t>I</w:t>
      </w:r>
      <w:r w:rsidRPr="00151DB2" w:rsidR="00821BB8">
        <w:t xml:space="preserve"> </w:t>
      </w:r>
      <w:r w:rsidRPr="00151DB2" w:rsidR="002D4275">
        <w:t>do</w:t>
      </w:r>
      <w:r w:rsidRPr="00151DB2" w:rsidR="00821BB8">
        <w:t xml:space="preserve"> </w:t>
      </w:r>
      <w:r w:rsidRPr="00151DB2" w:rsidR="002D4275">
        <w:t>not</w:t>
      </w:r>
      <w:r w:rsidRPr="00151DB2" w:rsidR="00821BB8">
        <w:t xml:space="preserve"> </w:t>
      </w:r>
      <w:r w:rsidRPr="00151DB2" w:rsidR="002D4275">
        <w:t>have</w:t>
      </w:r>
      <w:r w:rsidRPr="00151DB2" w:rsidR="00821BB8">
        <w:t xml:space="preserve"> </w:t>
      </w:r>
      <w:r w:rsidRPr="00151DB2" w:rsidR="002D4275">
        <w:t>anything</w:t>
      </w:r>
      <w:r w:rsidRPr="00151DB2" w:rsidR="00821BB8">
        <w:t xml:space="preserve"> </w:t>
      </w:r>
      <w:r w:rsidRPr="00151DB2" w:rsidR="002D4275">
        <w:t>to</w:t>
      </w:r>
      <w:r w:rsidRPr="00151DB2" w:rsidR="00821BB8">
        <w:t xml:space="preserve"> </w:t>
      </w:r>
      <w:r w:rsidRPr="00151DB2" w:rsidR="002D4275">
        <w:t>add</w:t>
      </w:r>
      <w:r w:rsidRPr="00151DB2" w:rsidR="00821BB8">
        <w:t xml:space="preserve"> </w:t>
      </w:r>
      <w:r w:rsidRPr="00151DB2" w:rsidR="002D4275">
        <w:t>over</w:t>
      </w:r>
      <w:r w:rsidRPr="00151DB2" w:rsidR="00821BB8">
        <w:t xml:space="preserve"> </w:t>
      </w:r>
      <w:r w:rsidRPr="00151DB2" w:rsidR="002D4275">
        <w:t>and</w:t>
      </w:r>
      <w:r w:rsidRPr="00151DB2" w:rsidR="00821BB8">
        <w:t xml:space="preserve"> </w:t>
      </w:r>
      <w:r w:rsidRPr="00151DB2" w:rsidR="002D4275">
        <w:t>above</w:t>
      </w:r>
      <w:r w:rsidRPr="00151DB2" w:rsidR="00821BB8">
        <w:t xml:space="preserve"> </w:t>
      </w:r>
      <w:r w:rsidRPr="00151DB2" w:rsidR="003F25D7">
        <w:t>Helen</w:t>
      </w:r>
      <w:r w:rsidRPr="00151DB2" w:rsidR="00821BB8">
        <w:t xml:space="preserve"> </w:t>
      </w:r>
      <w:r w:rsidRPr="00151DB2" w:rsidR="002D4275">
        <w:t>and</w:t>
      </w:r>
      <w:r w:rsidRPr="00151DB2" w:rsidR="00821BB8">
        <w:t xml:space="preserve"> </w:t>
      </w:r>
      <w:r w:rsidRPr="00151DB2" w:rsidR="002D4275">
        <w:t>Kate</w:t>
      </w:r>
      <w:r w:rsidRPr="00151DB2" w:rsidR="00D05DAC">
        <w:t>,</w:t>
      </w:r>
      <w:r w:rsidRPr="00151DB2" w:rsidR="00821BB8">
        <w:t xml:space="preserve"> </w:t>
      </w:r>
      <w:r w:rsidRPr="00151DB2" w:rsidR="00D05DAC">
        <w:t>n</w:t>
      </w:r>
      <w:r w:rsidRPr="00151DB2" w:rsidR="00BF518C">
        <w:t>o.</w:t>
      </w:r>
    </w:p>
    <w:p w:rsidR="002D4275" w:rsidRPr="00841CBF" w:rsidP="00FD6CD8">
      <w:pPr>
        <w:pStyle w:val="Remark"/>
      </w:pPr>
      <w:sdt>
        <w:sdtPr>
          <w:alias w:val="Member"/>
          <w:tag w:val="&lt;Member mnisId='4621' dodsId='77854'&gt;"/>
          <w:id w:val="-245732046"/>
          <w:placeholder>
            <w:docPart w:val="DefaultPlaceholder_-1854013440"/>
          </w:placeholder>
          <w:richText/>
        </w:sdtPr>
        <w:sdtContent>
          <w:r w:rsidRPr="00151DB2">
            <w:rPr>
              <w:b/>
            </w:rPr>
            <w:t>Chair:</w:t>
          </w:r>
        </w:sdtContent>
      </w:sdt>
      <w:r w:rsidRPr="00151DB2" w:rsidR="00821BB8">
        <w:t xml:space="preserve"> </w:t>
      </w:r>
      <w:r w:rsidRPr="00151DB2" w:rsidR="00BF518C">
        <w:t>W</w:t>
      </w:r>
      <w:r w:rsidRPr="00151DB2">
        <w:t>e</w:t>
      </w:r>
      <w:r w:rsidRPr="00151DB2" w:rsidR="00821BB8">
        <w:t xml:space="preserve"> </w:t>
      </w:r>
      <w:r w:rsidRPr="00151DB2">
        <w:t>have</w:t>
      </w:r>
      <w:r w:rsidRPr="00151DB2" w:rsidR="00821BB8">
        <w:t xml:space="preserve"> </w:t>
      </w:r>
      <w:r w:rsidRPr="00151DB2">
        <w:t>timed</w:t>
      </w:r>
      <w:r w:rsidRPr="00151DB2" w:rsidR="00821BB8">
        <w:t xml:space="preserve"> </w:t>
      </w:r>
      <w:r w:rsidRPr="00151DB2">
        <w:t>out</w:t>
      </w:r>
      <w:r w:rsidRPr="00151DB2" w:rsidR="00BF518C">
        <w:t>,</w:t>
      </w:r>
      <w:r w:rsidRPr="00151DB2" w:rsidR="00821BB8">
        <w:t xml:space="preserve"> </w:t>
      </w:r>
      <w:r w:rsidRPr="00151DB2" w:rsidR="00BF518C">
        <w:t>so</w:t>
      </w:r>
      <w:r w:rsidRPr="00151DB2" w:rsidR="00821BB8">
        <w:t xml:space="preserve"> </w:t>
      </w:r>
      <w:r w:rsidRPr="00151DB2" w:rsidR="00BF518C">
        <w:t>that</w:t>
      </w:r>
      <w:r w:rsidRPr="00151DB2" w:rsidR="00821BB8">
        <w:t xml:space="preserve"> </w:t>
      </w:r>
      <w:r w:rsidRPr="00151DB2">
        <w:t>brings</w:t>
      </w:r>
      <w:r w:rsidRPr="00151DB2" w:rsidR="00821BB8">
        <w:t xml:space="preserve"> </w:t>
      </w:r>
      <w:r w:rsidRPr="00151DB2">
        <w:t>us</w:t>
      </w:r>
      <w:r w:rsidRPr="00151DB2" w:rsidR="00821BB8">
        <w:t xml:space="preserve"> </w:t>
      </w:r>
      <w:r w:rsidRPr="00151DB2" w:rsidR="00BF518C">
        <w:t>to</w:t>
      </w:r>
      <w:r w:rsidRPr="00151DB2" w:rsidR="00821BB8">
        <w:t xml:space="preserve"> </w:t>
      </w:r>
      <w:r w:rsidRPr="00151DB2" w:rsidR="00BF518C">
        <w:t>the</w:t>
      </w:r>
      <w:r w:rsidRPr="00151DB2" w:rsidR="00821BB8">
        <w:t xml:space="preserve"> </w:t>
      </w:r>
      <w:r w:rsidRPr="00151DB2" w:rsidR="00BF518C">
        <w:t>end</w:t>
      </w:r>
      <w:r w:rsidRPr="00151DB2" w:rsidR="00821BB8">
        <w:t xml:space="preserve"> </w:t>
      </w:r>
      <w:r w:rsidRPr="00151DB2" w:rsidR="00BF518C">
        <w:t>of</w:t>
      </w:r>
      <w:r w:rsidRPr="00151DB2" w:rsidR="00821BB8">
        <w:t xml:space="preserve"> </w:t>
      </w:r>
      <w:r w:rsidRPr="00151DB2" w:rsidR="00BF518C">
        <w:t>our</w:t>
      </w:r>
      <w:r w:rsidRPr="00151DB2" w:rsidR="00821BB8">
        <w:t xml:space="preserve"> </w:t>
      </w:r>
      <w:r w:rsidRPr="00151DB2" w:rsidR="00BF518C">
        <w:t>first</w:t>
      </w:r>
      <w:r w:rsidRPr="00151DB2" w:rsidR="00821BB8">
        <w:t xml:space="preserve"> </w:t>
      </w:r>
      <w:r w:rsidRPr="00151DB2" w:rsidR="00BF518C">
        <w:t>panel</w:t>
      </w:r>
      <w:r w:rsidRPr="00151DB2" w:rsidR="00821BB8">
        <w:t xml:space="preserve"> </w:t>
      </w:r>
      <w:r w:rsidRPr="00151DB2" w:rsidR="00BF518C">
        <w:t>this</w:t>
      </w:r>
      <w:r w:rsidRPr="00151DB2" w:rsidR="00821BB8">
        <w:t xml:space="preserve"> </w:t>
      </w:r>
      <w:r w:rsidRPr="00151DB2" w:rsidR="00BF518C">
        <w:t>morning.</w:t>
      </w:r>
      <w:r w:rsidRPr="00151DB2" w:rsidR="00821BB8">
        <w:t xml:space="preserve"> </w:t>
      </w:r>
      <w:r w:rsidRPr="00151DB2" w:rsidR="00BF518C">
        <w:t>Thank</w:t>
      </w:r>
      <w:r w:rsidRPr="00151DB2" w:rsidR="00821BB8">
        <w:t xml:space="preserve"> </w:t>
      </w:r>
      <w:r w:rsidRPr="00151DB2" w:rsidR="00BF518C">
        <w:t>you</w:t>
      </w:r>
      <w:r w:rsidRPr="00151DB2" w:rsidR="00821BB8">
        <w:t xml:space="preserve"> </w:t>
      </w:r>
      <w:r w:rsidRPr="00151DB2" w:rsidR="00BF518C">
        <w:t>to</w:t>
      </w:r>
      <w:r w:rsidRPr="00151DB2" w:rsidR="00821BB8">
        <w:t xml:space="preserve"> </w:t>
      </w:r>
      <w:r w:rsidRPr="00151DB2" w:rsidR="00BF518C">
        <w:t>Kate</w:t>
      </w:r>
      <w:r w:rsidRPr="00151DB2" w:rsidR="00821BB8">
        <w:t xml:space="preserve"> </w:t>
      </w:r>
      <w:r w:rsidRPr="00151DB2" w:rsidR="00BF518C">
        <w:t>Nicholls,</w:t>
      </w:r>
      <w:r w:rsidRPr="00151DB2" w:rsidR="00821BB8">
        <w:t xml:space="preserve"> </w:t>
      </w:r>
      <w:r w:rsidRPr="00151DB2" w:rsidR="00BF518C">
        <w:t>Ghislaine</w:t>
      </w:r>
      <w:r w:rsidRPr="00151DB2" w:rsidR="00821BB8">
        <w:t xml:space="preserve"> </w:t>
      </w:r>
      <w:r w:rsidRPr="00151DB2" w:rsidR="00BF518C">
        <w:t>Halpenny</w:t>
      </w:r>
      <w:r w:rsidRPr="00151DB2" w:rsidR="00821BB8">
        <w:t xml:space="preserve"> </w:t>
      </w:r>
      <w:r w:rsidRPr="00151DB2" w:rsidR="00BF518C">
        <w:t>and</w:t>
      </w:r>
      <w:r w:rsidRPr="00151DB2" w:rsidR="00821BB8">
        <w:t xml:space="preserve"> </w:t>
      </w:r>
      <w:r w:rsidRPr="00151DB2" w:rsidR="00BF518C">
        <w:t>Helen</w:t>
      </w:r>
      <w:r w:rsidRPr="00151DB2" w:rsidR="00821BB8">
        <w:t xml:space="preserve"> </w:t>
      </w:r>
      <w:r w:rsidRPr="00151DB2" w:rsidR="00BF518C">
        <w:t>Dickinson</w:t>
      </w:r>
      <w:r w:rsidRPr="00151DB2" w:rsidR="00821BB8">
        <w:t xml:space="preserve"> </w:t>
      </w:r>
      <w:r w:rsidRPr="00151DB2" w:rsidR="00BF518C">
        <w:t>for</w:t>
      </w:r>
      <w:r w:rsidRPr="00151DB2" w:rsidR="00821BB8">
        <w:t xml:space="preserve"> </w:t>
      </w:r>
      <w:r w:rsidRPr="00151DB2" w:rsidR="00BF518C">
        <w:t>your</w:t>
      </w:r>
      <w:r w:rsidRPr="00151DB2" w:rsidR="00821BB8">
        <w:t xml:space="preserve"> </w:t>
      </w:r>
      <w:r w:rsidRPr="00151DB2">
        <w:t>evidence</w:t>
      </w:r>
      <w:r w:rsidRPr="00151DB2" w:rsidR="00821BB8">
        <w:t xml:space="preserve"> </w:t>
      </w:r>
      <w:r w:rsidRPr="00151DB2">
        <w:t>this</w:t>
      </w:r>
      <w:r w:rsidRPr="00151DB2" w:rsidR="00821BB8">
        <w:t xml:space="preserve"> </w:t>
      </w:r>
      <w:r w:rsidRPr="00151DB2">
        <w:t>morning</w:t>
      </w:r>
      <w:r w:rsidRPr="00151DB2" w:rsidR="00821BB8">
        <w:t xml:space="preserve"> </w:t>
      </w:r>
      <w:r w:rsidRPr="00151DB2">
        <w:t>and</w:t>
      </w:r>
      <w:r w:rsidRPr="00151DB2" w:rsidR="00821BB8">
        <w:t xml:space="preserve"> </w:t>
      </w:r>
      <w:r w:rsidRPr="00151DB2">
        <w:t>for</w:t>
      </w:r>
      <w:r w:rsidRPr="00151DB2" w:rsidR="00821BB8">
        <w:t xml:space="preserve"> </w:t>
      </w:r>
      <w:r w:rsidRPr="00151DB2">
        <w:t>bringing</w:t>
      </w:r>
      <w:r w:rsidRPr="00151DB2" w:rsidR="00821BB8">
        <w:t xml:space="preserve"> </w:t>
      </w:r>
      <w:r w:rsidRPr="00151DB2">
        <w:t>us</w:t>
      </w:r>
      <w:r w:rsidRPr="00151DB2" w:rsidR="00821BB8">
        <w:t xml:space="preserve"> </w:t>
      </w:r>
      <w:r w:rsidRPr="00151DB2">
        <w:t>up</w:t>
      </w:r>
      <w:r w:rsidRPr="00151DB2" w:rsidR="00821BB8">
        <w:t xml:space="preserve"> </w:t>
      </w:r>
      <w:r w:rsidRPr="00151DB2">
        <w:t>to</w:t>
      </w:r>
      <w:r w:rsidRPr="00151DB2" w:rsidR="00821BB8">
        <w:t xml:space="preserve"> </w:t>
      </w:r>
      <w:r w:rsidRPr="00151DB2">
        <w:t>date</w:t>
      </w:r>
      <w:r w:rsidRPr="00151DB2" w:rsidR="00821BB8">
        <w:t xml:space="preserve"> </w:t>
      </w:r>
      <w:r w:rsidRPr="00151DB2" w:rsidR="00BF518C">
        <w:t>as</w:t>
      </w:r>
      <w:r w:rsidRPr="00151DB2" w:rsidR="00821BB8">
        <w:t xml:space="preserve"> </w:t>
      </w:r>
      <w:r w:rsidRPr="00151DB2" w:rsidR="00BF518C">
        <w:t>part</w:t>
      </w:r>
      <w:r w:rsidRPr="00151DB2" w:rsidR="00821BB8">
        <w:t xml:space="preserve"> </w:t>
      </w:r>
      <w:r w:rsidRPr="00151DB2" w:rsidR="00BF518C">
        <w:t>of</w:t>
      </w:r>
      <w:r w:rsidRPr="00151DB2" w:rsidR="00821BB8">
        <w:t xml:space="preserve"> </w:t>
      </w:r>
      <w:r w:rsidRPr="00151DB2" w:rsidR="001E135E">
        <w:t>our</w:t>
      </w:r>
      <w:r w:rsidRPr="00151DB2" w:rsidR="00821BB8">
        <w:t xml:space="preserve"> </w:t>
      </w:r>
      <w:r w:rsidRPr="00151DB2" w:rsidR="001E135E">
        <w:t>ongoing</w:t>
      </w:r>
      <w:r w:rsidRPr="00151DB2" w:rsidR="00821BB8">
        <w:t xml:space="preserve"> </w:t>
      </w:r>
      <w:r w:rsidRPr="00151DB2" w:rsidR="001E135E">
        <w:t>inquiry</w:t>
      </w:r>
      <w:r w:rsidRPr="00151DB2" w:rsidR="00D05DAC">
        <w:t xml:space="preserve"> on</w:t>
      </w:r>
      <w:r w:rsidRPr="00151DB2" w:rsidR="00821BB8">
        <w:t xml:space="preserve"> </w:t>
      </w:r>
      <w:r w:rsidRPr="00151DB2" w:rsidR="001E135E">
        <w:t>the</w:t>
      </w:r>
      <w:r w:rsidRPr="00151DB2" w:rsidR="00821BB8">
        <w:t xml:space="preserve"> </w:t>
      </w:r>
      <w:r w:rsidRPr="00151DB2" w:rsidR="001E135E">
        <w:t>impact</w:t>
      </w:r>
      <w:r w:rsidRPr="00151DB2" w:rsidR="00821BB8">
        <w:t xml:space="preserve"> </w:t>
      </w:r>
      <w:r w:rsidRPr="00151DB2" w:rsidR="001E135E">
        <w:t>of</w:t>
      </w:r>
      <w:r w:rsidRPr="00151DB2" w:rsidR="00821BB8">
        <w:t xml:space="preserve"> </w:t>
      </w:r>
      <w:r w:rsidRPr="00151DB2" w:rsidR="001E135E">
        <w:t>Covid</w:t>
      </w:r>
      <w:r w:rsidRPr="00151DB2" w:rsidR="00821BB8">
        <w:t xml:space="preserve"> </w:t>
      </w:r>
      <w:r w:rsidRPr="00151DB2" w:rsidR="001E135E">
        <w:t>on</w:t>
      </w:r>
      <w:r w:rsidRPr="00151DB2" w:rsidR="00821BB8">
        <w:t xml:space="preserve"> </w:t>
      </w:r>
      <w:r w:rsidRPr="00151DB2" w:rsidR="001E135E">
        <w:t>business</w:t>
      </w:r>
      <w:r w:rsidRPr="00151DB2" w:rsidR="00821BB8">
        <w:t xml:space="preserve"> </w:t>
      </w:r>
      <w:r w:rsidRPr="00151DB2" w:rsidR="001E135E">
        <w:t>and</w:t>
      </w:r>
      <w:r w:rsidRPr="00151DB2" w:rsidR="00821BB8">
        <w:t xml:space="preserve"> </w:t>
      </w:r>
      <w:r w:rsidRPr="00151DB2" w:rsidR="001E135E">
        <w:t>workers.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D02926DD70D46FC974A22B66860C70D"/>
      </w:placeholder>
      <w:richText/>
    </w:sdtPr>
    <w:sdtContent>
      <w:p w:rsidR="003736A1" w:rsidP="009277D8">
        <w:pPr>
          <w:pStyle w:val="Para"/>
          <w:rPr>
            <w:color w:val="808080"/>
          </w:rPr>
        </w:pPr>
        <w:r w:rsidRPr="00140EA9">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999A267C0EB42048005A70D025EAAE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EDA036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40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firoozan\OneDrive%20-%20Ubiqus%20Labs\Jobs\Hansard\1335933\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D02926DD70D46FC974A22B66860C70D"/>
        <w:category>
          <w:name w:val="General"/>
          <w:gallery w:val="placeholder"/>
        </w:category>
        <w:types>
          <w:type w:val="bbPlcHdr"/>
        </w:types>
        <w:behaviors>
          <w:behavior w:val="content"/>
        </w:behaviors>
        <w:guid w:val="{291355C7-1D81-448F-A506-3FE109BC41A4}"/>
      </w:docPartPr>
      <w:docPartBody>
        <w:p w:rsidR="006D7942" w:rsidP="00384A38">
          <w:pPr>
            <w:pStyle w:val="FD02926DD70D46FC974A22B66860C70D"/>
          </w:pPr>
          <w:r w:rsidRPr="000753FC">
            <w:rPr>
              <w:rStyle w:val="PlaceholderText"/>
            </w:rPr>
            <w:t>Click here to enter text.</w:t>
          </w:r>
        </w:p>
      </w:docPartBody>
    </w:docPart>
    <w:docPart>
      <w:docPartPr>
        <w:name w:val="501BD7540FD8414384A9AE7BD58B797B"/>
        <w:category>
          <w:name w:val="General"/>
          <w:gallery w:val="placeholder"/>
        </w:category>
        <w:types>
          <w:type w:val="bbPlcHdr"/>
        </w:types>
        <w:behaviors>
          <w:behavior w:val="content"/>
        </w:behaviors>
        <w:guid w:val="{C28181F8-FD73-47C6-AA00-AB746BE4BD0D}"/>
      </w:docPartPr>
      <w:docPartBody>
        <w:p w:rsidR="006D7942" w:rsidP="00384A38">
          <w:pPr>
            <w:pStyle w:val="501BD7540FD8414384A9AE7BD58B797B"/>
          </w:pPr>
          <w:r w:rsidRPr="002B3926">
            <w:rPr>
              <w:rStyle w:val="PlaceholderText"/>
            </w:rPr>
            <w:t>Click here to enter text.</w:t>
          </w:r>
        </w:p>
      </w:docPartBody>
    </w:docPart>
    <w:docPart>
      <w:docPartPr>
        <w:name w:val="4999A267C0EB42048005A70D025EAAE9"/>
        <w:category>
          <w:name w:val="General"/>
          <w:gallery w:val="placeholder"/>
        </w:category>
        <w:types>
          <w:type w:val="bbPlcHdr"/>
        </w:types>
        <w:behaviors>
          <w:behavior w:val="content"/>
        </w:behaviors>
        <w:guid w:val="{B6E699FF-021A-4A70-ACF9-7E93FEAD4C4D}"/>
      </w:docPartPr>
      <w:docPartBody>
        <w:p w:rsidR="006D7942" w:rsidP="00384A38">
          <w:pPr>
            <w:pStyle w:val="4999A267C0EB42048005A70D025EAAE9"/>
          </w:pPr>
          <w:r w:rsidRPr="00D20745">
            <w:rPr>
              <w:rStyle w:val="PlaceholderText"/>
            </w:rPr>
            <w:t>Click here to enter text.</w:t>
          </w:r>
        </w:p>
      </w:docPartBody>
    </w:docPart>
    <w:docPart>
      <w:docPartPr>
        <w:name w:val="60F65DF35C614033943A9256E48A0776"/>
        <w:category>
          <w:name w:val="General"/>
          <w:gallery w:val="placeholder"/>
        </w:category>
        <w:types>
          <w:type w:val="bbPlcHdr"/>
        </w:types>
        <w:behaviors>
          <w:behavior w:val="content"/>
        </w:behaviors>
        <w:guid w:val="{13E14CCF-2A8B-4360-982C-586C4476847D}"/>
      </w:docPartPr>
      <w:docPartBody>
        <w:p w:rsidR="006D7942" w:rsidP="00384A38">
          <w:pPr>
            <w:pStyle w:val="60F65DF35C614033943A9256E48A0776"/>
          </w:pPr>
          <w:r>
            <w:rPr>
              <w:rStyle w:val="PlaceholderText"/>
            </w:rPr>
            <w:t>Click here to enter text.</w:t>
          </w:r>
        </w:p>
      </w:docPartBody>
    </w:docPart>
    <w:docPart>
      <w:docPartPr>
        <w:name w:val="50EE4918A0304DE3AB9E4B85D6DCB305"/>
        <w:category>
          <w:name w:val="General"/>
          <w:gallery w:val="placeholder"/>
        </w:category>
        <w:types>
          <w:type w:val="bbPlcHdr"/>
        </w:types>
        <w:behaviors>
          <w:behavior w:val="content"/>
        </w:behaviors>
        <w:guid w:val="{99D0AA74-6752-4E00-90E9-9246926A5AB0}"/>
      </w:docPartPr>
      <w:docPartBody>
        <w:p w:rsidR="006D7942" w:rsidP="00384A38">
          <w:pPr>
            <w:pStyle w:val="50EE4918A0304DE3AB9E4B85D6DCB305"/>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8811000-3CAE-4002-BA88-11CB14D1A7AB}"/>
      </w:docPartPr>
      <w:docPartBody>
        <w:p w:rsidR="006D7942">
          <w:r w:rsidRPr="009C54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7430"/>
    <w:rPr>
      <w:color w:val="808080"/>
    </w:rPr>
  </w:style>
  <w:style w:type="paragraph" w:customStyle="1" w:styleId="FD02926DD70D46FC974A22B66860C70D">
    <w:name w:val="FD02926DD70D46FC974A22B66860C70D"/>
    <w:rsid w:val="00384A38"/>
  </w:style>
  <w:style w:type="paragraph" w:customStyle="1" w:styleId="501BD7540FD8414384A9AE7BD58B797B">
    <w:name w:val="501BD7540FD8414384A9AE7BD58B797B"/>
    <w:rsid w:val="00384A38"/>
  </w:style>
  <w:style w:type="paragraph" w:customStyle="1" w:styleId="4999A267C0EB42048005A70D025EAAE9">
    <w:name w:val="4999A267C0EB42048005A70D025EAAE9"/>
    <w:rsid w:val="00384A38"/>
  </w:style>
  <w:style w:type="paragraph" w:customStyle="1" w:styleId="60F65DF35C614033943A9256E48A0776">
    <w:name w:val="60F65DF35C614033943A9256E48A0776"/>
    <w:rsid w:val="00384A38"/>
  </w:style>
  <w:style w:type="paragraph" w:customStyle="1" w:styleId="50EE4918A0304DE3AB9E4B85D6DCB305">
    <w:name w:val="50EE4918A0304DE3AB9E4B85D6DCB305"/>
    <w:rsid w:val="00384A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