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4B72" w:rsidP="004D4B72">
      <w:pPr>
        <w:pStyle w:val="TitleCommittee0"/>
      </w:pPr>
      <w:r>
        <w:t>Environment and Climate Change Committee</w:t>
      </w:r>
    </w:p>
    <w:p w:rsidR="004D4B72" w:rsidP="004D4B72">
      <w:pPr>
        <w:pStyle w:val="TitleInquiry0"/>
      </w:pPr>
      <w:r>
        <w:t>O</w:t>
      </w:r>
      <w:r>
        <w:t>ral evidence: COP15: the international biodiversity conference</w:t>
      </w:r>
    </w:p>
    <w:p w:rsidR="004D4B72" w:rsidP="004D4B72">
      <w:pPr>
        <w:pStyle w:val="Para"/>
      </w:pPr>
      <w:r>
        <w:t>Tuesday 29 June 2021</w:t>
      </w:r>
    </w:p>
    <w:p w:rsidR="004D4B72" w:rsidP="004D4B72">
      <w:pPr>
        <w:pStyle w:val="Para"/>
      </w:pPr>
      <w:r>
        <w:t>11.15 am</w:t>
      </w:r>
    </w:p>
    <w:p w:rsidR="004D4B72" w:rsidP="004D4B72">
      <w:pPr>
        <w:pStyle w:val="Para"/>
      </w:pPr>
    </w:p>
    <w:p w:rsidR="004D4B72" w:rsidP="004D4B72">
      <w:r>
        <w:fldChar w:fldCharType="begin"/>
      </w:r>
      <w:r>
        <w:instrText xml:space="preserve"> HYPERLINK "https://parliamentlive.tv/Event/Index/1b2396d9-8e99-477d-bb68-572b4948d71d" </w:instrText>
      </w:r>
      <w:r>
        <w:fldChar w:fldCharType="separate"/>
      </w:r>
      <w:r w:rsidRPr="007A40E5">
        <w:rPr>
          <w:rStyle w:val="Hyperlink"/>
        </w:rPr>
        <w:t>Watch the meeting</w:t>
      </w:r>
      <w:r>
        <w:fldChar w:fldCharType="end"/>
      </w:r>
    </w:p>
    <w:p w:rsidR="004D4B72" w:rsidP="004D4B72">
      <w:r>
        <w:t>Members present: B</w:t>
      </w:r>
      <w:r w:rsidRPr="00460999">
        <w:t>aroness Parminter (The Chair); Baroness Boycott; Lord Browne of Ladyton; Lord Cameron</w:t>
      </w:r>
      <w:r>
        <w:t xml:space="preserve"> of Dillington</w:t>
      </w:r>
      <w:r w:rsidRPr="00460999">
        <w:t xml:space="preserve">; </w:t>
      </w:r>
      <w:r>
        <w:t xml:space="preserve">Baroness Chalker; </w:t>
      </w:r>
      <w:r w:rsidRPr="00460999">
        <w:t>Lord Colgrain; Lord Lilley; Baroness Northover; The Lord Bishop of Oxford; Lord Puttnam; Lord Whitty</w:t>
      </w:r>
      <w:r>
        <w:t>; Baroness Young of Old Scone.</w:t>
      </w:r>
    </w:p>
    <w:p w:rsidR="004D4B72" w:rsidP="004D4B72">
      <w:pPr>
        <w:pStyle w:val="Para"/>
        <w:tabs>
          <w:tab w:val="center" w:pos="4536"/>
          <w:tab w:val="right" w:pos="8931"/>
        </w:tabs>
      </w:pPr>
      <w:r>
        <w:t>Evidence Session No. 5</w:t>
      </w:r>
      <w:r>
        <w:tab/>
        <w:t>Virtual Proceeding</w:t>
      </w:r>
      <w:r>
        <w:tab/>
      </w:r>
      <w:r w:rsidRPr="00156A60">
        <w:t xml:space="preserve">Questions </w:t>
      </w:r>
      <w:r>
        <w:t>4</w:t>
      </w:r>
      <w:r w:rsidR="003D0ABB">
        <w:t>6</w:t>
      </w:r>
      <w:r>
        <w:t xml:space="preserve"> - </w:t>
      </w:r>
      <w:r w:rsidR="000D0154">
        <w:t>53</w:t>
      </w:r>
    </w:p>
    <w:p w:rsidR="004D4B72" w:rsidP="004D4B72">
      <w:pPr>
        <w:pStyle w:val="TitleWitnesses0"/>
      </w:pPr>
    </w:p>
    <w:p w:rsidR="004D4B72" w:rsidP="004D4B72">
      <w:pPr>
        <w:pStyle w:val="TitleWitnesses0"/>
      </w:pPr>
      <w:r>
        <w:t>Witnesses</w:t>
      </w:r>
    </w:p>
    <w:p w:rsidR="004D4B72" w:rsidP="004D4B72">
      <w:pPr>
        <w:pStyle w:val="Para"/>
      </w:pPr>
      <w:r>
        <w:fldChar w:fldCharType="begin"/>
      </w:r>
      <w:r>
        <w:instrText xml:space="preserve"> HYPERLINK \l "Panel1" </w:instrText>
      </w:r>
      <w:r>
        <w:fldChar w:fldCharType="separate"/>
      </w:r>
      <w:r w:rsidRPr="006B0BD6">
        <w:rPr>
          <w:rStyle w:val="Hyperlink"/>
        </w:rPr>
        <w:t>I</w:t>
      </w:r>
      <w:r>
        <w:fldChar w:fldCharType="end"/>
      </w:r>
      <w:r>
        <w:t>: David Cooper, De</w:t>
      </w:r>
      <w:r w:rsidRPr="006B0BD6">
        <w:t>puty Executive Secretary, Convention on Biological Diversity Secretaria</w:t>
      </w:r>
      <w:r>
        <w:t xml:space="preserve">t; Bernadette Fischler Hooper, Head of International Advocacy, WWF UK; Dr Dilys Roe, </w:t>
      </w:r>
      <w:r w:rsidRPr="006F2325">
        <w:t>Principal Researcher and Team Leader (Biodiversity) and Chair, IUCN Sustainable Use and Livelihoods Specialist Group, International Institute for Environment and Development</w:t>
      </w:r>
      <w:r>
        <w:t xml:space="preserve">; Soledad Leal Campos, </w:t>
      </w:r>
      <w:r w:rsidRPr="006F2325">
        <w:t>Lead, Sustainable Trade with the Economic Law and Policy Program</w:t>
      </w:r>
      <w:r>
        <w:t>me</w:t>
      </w:r>
      <w:r w:rsidRPr="006F2325">
        <w:t>, International Institute for Sustainable Development</w:t>
      </w:r>
      <w:r>
        <w:t>.</w:t>
      </w:r>
    </w:p>
    <w:p w:rsidR="004D4B72" w:rsidP="004D4B72">
      <w:pPr>
        <w:pStyle w:val="Para"/>
      </w:pPr>
    </w:p>
    <w:p w:rsidR="004D4B72" w:rsidP="004D4B72">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4D4B72" w:rsidP="004D4B72">
      <w:pPr>
        <w:pStyle w:val="TitlePanel0"/>
      </w:pPr>
      <w:bookmarkStart w:id="0" w:name="Panel1"/>
      <w:r>
        <w:t>Examination of witnesses</w:t>
      </w:r>
    </w:p>
    <w:p w:rsidR="004D4B72" w:rsidP="004D4B72">
      <w:pPr>
        <w:pStyle w:val="Para"/>
      </w:pPr>
      <w:r>
        <w:t>David Cooper, Bernadette Fischler Hooper, Dr Dilys Roe and Soledad Leal Campos.</w:t>
      </w:r>
      <w:bookmarkEnd w:id="0"/>
    </w:p>
    <w:p w:rsidR="004D4B72" w:rsidP="003D0ABB">
      <w:pPr>
        <w:pStyle w:val="Question"/>
      </w:pPr>
      <w:r w:rsidRPr="004C452F">
        <w:rPr>
          <w:b/>
        </w:rPr>
        <w:t>The Chair:</w:t>
      </w:r>
      <w:r>
        <w:t xml:space="preserve"> Good morning, and welcome to the second session of the day in our inquiry into the </w:t>
      </w:r>
      <w:r w:rsidRPr="00FB1F57">
        <w:t>Convention on Biological Diversity</w:t>
      </w:r>
      <w:r>
        <w:t xml:space="preserve">. I welcome our four witnesses on the second panel. David Cooper is the </w:t>
      </w:r>
      <w:r w:rsidR="000C457B">
        <w:t>D</w:t>
      </w:r>
      <w:r>
        <w:t>e</w:t>
      </w:r>
      <w:r w:rsidRPr="006B0BD6">
        <w:t xml:space="preserve">puty </w:t>
      </w:r>
      <w:r w:rsidR="000C457B">
        <w:t>E</w:t>
      </w:r>
      <w:r w:rsidRPr="006B0BD6">
        <w:t xml:space="preserve">xecutive </w:t>
      </w:r>
      <w:r w:rsidR="000C457B">
        <w:t>S</w:t>
      </w:r>
      <w:r w:rsidRPr="006B0BD6">
        <w:t>ecretary</w:t>
      </w:r>
      <w:r>
        <w:t xml:space="preserve"> of the </w:t>
      </w:r>
      <w:r w:rsidRPr="006B0BD6">
        <w:t xml:space="preserve">Convention on Biological Diversity </w:t>
      </w:r>
      <w:r>
        <w:t>s</w:t>
      </w:r>
      <w:r w:rsidRPr="006B0BD6">
        <w:t>ecretaria</w:t>
      </w:r>
      <w:r>
        <w:t xml:space="preserve">t. Welcome. Bernadette Fischler Hooper is </w:t>
      </w:r>
      <w:r w:rsidR="000C457B">
        <w:t>H</w:t>
      </w:r>
      <w:r>
        <w:t xml:space="preserve">ead of </w:t>
      </w:r>
      <w:r w:rsidR="000C457B">
        <w:t>I</w:t>
      </w:r>
      <w:r>
        <w:t xml:space="preserve">nternational </w:t>
      </w:r>
      <w:r w:rsidR="000C457B">
        <w:t>A</w:t>
      </w:r>
      <w:r>
        <w:t xml:space="preserve">dvocacy at WWF UK, and I think is in its building in Woking, which I have visited </w:t>
      </w:r>
      <w:r>
        <w:t>a number of</w:t>
      </w:r>
      <w:r>
        <w:t xml:space="preserve"> times. Dr Dilys Roe is the </w:t>
      </w:r>
      <w:r w:rsidR="000C457B">
        <w:t>P</w:t>
      </w:r>
      <w:r w:rsidRPr="006F2325">
        <w:t xml:space="preserve">rincipal </w:t>
      </w:r>
      <w:r w:rsidR="000C457B">
        <w:t>R</w:t>
      </w:r>
      <w:r w:rsidRPr="006F2325">
        <w:t xml:space="preserve">esearcher and </w:t>
      </w:r>
      <w:r w:rsidR="000C457B">
        <w:t>T</w:t>
      </w:r>
      <w:r w:rsidRPr="006F2325">
        <w:t xml:space="preserve">eam </w:t>
      </w:r>
      <w:r w:rsidR="000C457B">
        <w:t>L</w:t>
      </w:r>
      <w:r w:rsidRPr="006F2325">
        <w:t>eader</w:t>
      </w:r>
      <w:r>
        <w:t xml:space="preserve"> on </w:t>
      </w:r>
      <w:r w:rsidR="000C457B">
        <w:t>B</w:t>
      </w:r>
      <w:r w:rsidRPr="006F2325">
        <w:t xml:space="preserve">iodiversity and </w:t>
      </w:r>
      <w:r>
        <w:t xml:space="preserve">the </w:t>
      </w:r>
      <w:r w:rsidR="000C457B">
        <w:t>C</w:t>
      </w:r>
      <w:r w:rsidRPr="006F2325">
        <w:t>hair</w:t>
      </w:r>
      <w:r>
        <w:t xml:space="preserve"> of the</w:t>
      </w:r>
      <w:r w:rsidRPr="006F2325">
        <w:t xml:space="preserve"> IUCN </w:t>
      </w:r>
      <w:r w:rsidR="004F4FBA">
        <w:t>S</w:t>
      </w:r>
      <w:r w:rsidRPr="006F2325">
        <w:t xml:space="preserve">ustainable </w:t>
      </w:r>
      <w:r w:rsidR="004F4FBA">
        <w:t>U</w:t>
      </w:r>
      <w:r w:rsidRPr="006F2325">
        <w:t xml:space="preserve">se and </w:t>
      </w:r>
      <w:r w:rsidR="004F4FBA">
        <w:t>L</w:t>
      </w:r>
      <w:r w:rsidRPr="006F2325">
        <w:t xml:space="preserve">ivelihoods </w:t>
      </w:r>
      <w:r>
        <w:t xml:space="preserve">specialist group, or SULi, at the </w:t>
      </w:r>
      <w:r w:rsidRPr="006F2325">
        <w:t>International Institute for Environment and Development</w:t>
      </w:r>
      <w:r>
        <w:t xml:space="preserve">, the IIED. Fourthly, but no less welcome, is Soledad Leal Campos, the </w:t>
      </w:r>
      <w:r w:rsidR="004F4FBA">
        <w:t>Le</w:t>
      </w:r>
      <w:r w:rsidRPr="006F2325">
        <w:t>ad</w:t>
      </w:r>
      <w:r>
        <w:t xml:space="preserve"> for </w:t>
      </w:r>
      <w:r w:rsidR="004F4FBA">
        <w:t>S</w:t>
      </w:r>
      <w:r w:rsidRPr="006F2325">
        <w:t xml:space="preserve">ustainable </w:t>
      </w:r>
      <w:r w:rsidR="00BE712B">
        <w:t>T</w:t>
      </w:r>
      <w:r w:rsidRPr="006F2325">
        <w:t xml:space="preserve">rade with the </w:t>
      </w:r>
      <w:r>
        <w:t>e</w:t>
      </w:r>
      <w:r w:rsidRPr="006F2325">
        <w:t xml:space="preserve">conomic </w:t>
      </w:r>
      <w:r>
        <w:t>l</w:t>
      </w:r>
      <w:r w:rsidRPr="006F2325">
        <w:t xml:space="preserve">aw and </w:t>
      </w:r>
      <w:r>
        <w:t>p</w:t>
      </w:r>
      <w:r w:rsidRPr="006F2325">
        <w:t xml:space="preserve">olicy </w:t>
      </w:r>
      <w:r>
        <w:t>p</w:t>
      </w:r>
      <w:r w:rsidRPr="006F2325">
        <w:t>rogram</w:t>
      </w:r>
      <w:r>
        <w:t xml:space="preserve">me at the </w:t>
      </w:r>
      <w:r w:rsidRPr="006F2325">
        <w:t>International Institute for Sustainable Development</w:t>
      </w:r>
      <w:r>
        <w:t>, the IISD. All of you are extremely welcome.</w:t>
      </w:r>
    </w:p>
    <w:p w:rsidR="004D4B72" w:rsidP="004D4B72">
      <w:pPr>
        <w:pStyle w:val="QuestionCont"/>
      </w:pPr>
      <w:r>
        <w:t>I particularly thank David for his attendance today. You are all welcome, but David is joining us from Montreal. I think he is five hours behind, so, thank you very much, David, for sparing us your time. You are very welcome.</w:t>
      </w:r>
    </w:p>
    <w:p w:rsidR="004D4B72" w:rsidP="004D4B72">
      <w:pPr>
        <w:pStyle w:val="QuestionCont"/>
      </w:pPr>
      <w:r>
        <w:t>I remind all attendees that a transcript will be taken, and you will have the chance to review it before it is published. The session is webcast live and will subsequently be made available on the parliamentary website. I remind Members that they need to state any relevant interests when they first ask a question.</w:t>
      </w:r>
    </w:p>
    <w:p w:rsidR="004D4B72" w:rsidRPr="005F231E" w:rsidP="004D4B72">
      <w:pPr>
        <w:pStyle w:val="QuestionCont"/>
      </w:pPr>
      <w:r>
        <w:t xml:space="preserve">Without further ado, I will ask the first question and pose it first to </w:t>
      </w:r>
      <w:r>
        <w:t>David, if</w:t>
      </w:r>
      <w:r>
        <w:t xml:space="preserve"> that is okay. I will then ask all three other members of the panel to </w:t>
      </w:r>
      <w:r>
        <w:t>respond, if</w:t>
      </w:r>
      <w:r>
        <w:t xml:space="preserve"> they would not mind. What are the main interfaces between biodiversity and, respectively, climate change, </w:t>
      </w:r>
      <w:r>
        <w:t>trade</w:t>
      </w:r>
      <w:r>
        <w:t xml:space="preserve"> and development?</w:t>
      </w:r>
    </w:p>
    <w:p w:rsidR="004D4B72" w:rsidP="004D4B72">
      <w:pPr>
        <w:pStyle w:val="Answer"/>
      </w:pPr>
      <w:r w:rsidRPr="004C452F">
        <w:rPr>
          <w:b/>
          <w:i/>
        </w:rPr>
        <w:t>David Cooper:</w:t>
      </w:r>
      <w:r>
        <w:t xml:space="preserve"> Thank you for the opportunity to contribute to the important work of the committee.</w:t>
      </w:r>
    </w:p>
    <w:p w:rsidR="004D4B72" w:rsidP="004D4B72">
      <w:pPr>
        <w:pStyle w:val="Answer"/>
      </w:pPr>
      <w:r>
        <w:t xml:space="preserve">The links between biodiversity and climate change are multifaceted. We can regard biodiversity loss and climate change essentially as two parts of a larger problem. They are inseparable, as the results of the recent </w:t>
      </w:r>
      <w:r w:rsidRPr="005744CE" w:rsidR="005744CE">
        <w:t xml:space="preserve">IPCC-IPBES </w:t>
      </w:r>
      <w:r>
        <w:t>joint expert workshop concluded. First, climate change is a major driver of biodiversity loss. We are already seeing impacts on biodiversity and, if climate change is not mitigated, it will become the largest driver of biodiversity loss later this century, according to the IPBES global assessment and other assessments.</w:t>
      </w:r>
    </w:p>
    <w:p w:rsidR="004D4B72" w:rsidP="004D4B72">
      <w:pPr>
        <w:pStyle w:val="Answer"/>
      </w:pPr>
      <w:r>
        <w:t xml:space="preserve">In this sense, every degree </w:t>
      </w:r>
      <w:r>
        <w:t>matters</w:t>
      </w:r>
      <w:r>
        <w:t xml:space="preserve">, and every fraction of a degree matters. Depending on the indicator and the measures, the loss at 2 degrees warming could already be twice as bad as the loss at 1.5 degrees warming. On some measures, it may be of an order of magnitude worse, particularly for coral reefs. The first thing is that we </w:t>
      </w:r>
      <w:r>
        <w:t>have to</w:t>
      </w:r>
      <w:r>
        <w:t xml:space="preserve"> address climate change if we are to reduce biodiversity loss.</w:t>
      </w:r>
    </w:p>
    <w:p w:rsidR="004D4B72" w:rsidP="004D4B72">
      <w:pPr>
        <w:pStyle w:val="Answer"/>
      </w:pPr>
      <w:r>
        <w:t>On the other hand, biodiversity and ecosystems can be a major part of the solution, in the sense that ecosystems can contribute around a third of the total mitigation efforts needed to meet the Paris Agreement, to get close to 1.5 degrees. This is primarily through the conservation of existing ecosystems—forests and other high-carbon ecosystems—but also through restoration</w:t>
      </w:r>
      <w:r w:rsidR="00D821B1">
        <w:t>,</w:t>
      </w:r>
      <w:r>
        <w:t xml:space="preserve"> of course. We are now in the UN decade of ecosystem restoration, and we need strong restoration action. It is also in the way we manage landscapes, agricultural and other landscapes. Together, these could contribute around a third of the total efforts needed in net greenhouse gas reductions. There are a lot of caveats to how that should be done, and we can perhaps come to those.</w:t>
      </w:r>
    </w:p>
    <w:p w:rsidR="004D4B72" w:rsidP="004D4B72">
      <w:pPr>
        <w:pStyle w:val="Answer"/>
      </w:pPr>
      <w:r>
        <w:t xml:space="preserve">We also need to factor in climate change because, whatever we do, we are still having climate change. We have to factor climate change into the conservation actions that we </w:t>
      </w:r>
      <w:r>
        <w:t>take;</w:t>
      </w:r>
      <w:r>
        <w:t xml:space="preserve"> the siting of protected areas and the need for connectivity between protected areas, for instance.</w:t>
      </w:r>
    </w:p>
    <w:p w:rsidR="004D4B72" w:rsidP="004D4B72">
      <w:pPr>
        <w:pStyle w:val="Answer"/>
      </w:pPr>
      <w:r>
        <w:t xml:space="preserve">Finally, we </w:t>
      </w:r>
      <w:r>
        <w:t>have to</w:t>
      </w:r>
      <w:r>
        <w:t xml:space="preserve"> be careful that the way we take action to mitigate climate change does not have undue negative impacts on biodiversity, whether through the siting of wind farms or hydroelectric, and, above all, through biomass and bioenergy. Indeed, </w:t>
      </w:r>
      <w:r w:rsidR="00100B9A">
        <w:t xml:space="preserve">this </w:t>
      </w:r>
      <w:r>
        <w:t xml:space="preserve">was highlighted very strongly in the recent </w:t>
      </w:r>
      <w:r w:rsidR="00413DEE">
        <w:t xml:space="preserve">IPCC-IPBES </w:t>
      </w:r>
      <w:r>
        <w:t>report</w:t>
      </w:r>
      <w:r w:rsidR="0018485B">
        <w:t>.</w:t>
      </w:r>
      <w:r>
        <w:t xml:space="preserve"> </w:t>
      </w:r>
      <w:r w:rsidR="0018485B">
        <w:t>L</w:t>
      </w:r>
      <w:r>
        <w:t>arge-scale bioenergy would probably do more harm than good for both biodiversity and climate change, so the way we manage that is crucial.</w:t>
      </w:r>
    </w:p>
    <w:p w:rsidR="004D4B72" w:rsidP="004D4B72">
      <w:pPr>
        <w:pStyle w:val="Answer"/>
      </w:pPr>
      <w:r>
        <w:t xml:space="preserve">Basically, those issues will succeed or fail together; we </w:t>
      </w:r>
      <w:r>
        <w:t>have to</w:t>
      </w:r>
      <w:r>
        <w:t xml:space="preserve"> address them together. The good news is that, if we address them together, we can get to a virtuous cycle, where ecosystems are </w:t>
      </w:r>
      <w:r>
        <w:t>maintained</w:t>
      </w:r>
      <w:r>
        <w:t xml:space="preserve"> and they can continue to provide mitigation. As I should have mentioned, they have an equally important role, of course, in adaptation, in allowing people and ecosystems themselves to adapt to climate change.</w:t>
      </w:r>
    </w:p>
    <w:p w:rsidR="004D4B72" w:rsidP="004D4B72">
      <w:pPr>
        <w:pStyle w:val="Answer"/>
      </w:pPr>
      <w:r>
        <w:t xml:space="preserve">The relationship between biodiversity, trade and development is even more complex. Just looking at trade, we can say that, on the one hand, trade can improve the efficiency of natural resources by producing the right things in the right places, but you have to trade that off against the fact that you are separating the source of production and consumption, and therefore </w:t>
      </w:r>
      <w:r w:rsidR="00532623">
        <w:t xml:space="preserve">that </w:t>
      </w:r>
      <w:r>
        <w:t xml:space="preserve">the opportunity for the natural feedbacks that will occur, with overexploitation and things like that, is less. You get the so-called teleconnections, where consumers are oblivious to the impacts </w:t>
      </w:r>
      <w:r w:rsidR="00C468EA">
        <w:t>at</w:t>
      </w:r>
      <w:r>
        <w:t xml:space="preserve"> the sites of production. Of course, through trade, you risk entrenching and getting the worst impacts of power imbalances and imbalances of wealth between one part of the world and the other. You also have emissions related to trade itself.</w:t>
      </w:r>
    </w:p>
    <w:p w:rsidR="004D4B72" w:rsidP="004D4B72">
      <w:pPr>
        <w:pStyle w:val="Answer"/>
      </w:pPr>
      <w:r>
        <w:t xml:space="preserve">The second factor is that an increase in trade is associated with one of the key drivers of biodiversity </w:t>
      </w:r>
      <w:r>
        <w:t>loss in particular, which</w:t>
      </w:r>
      <w:r>
        <w:t xml:space="preserve"> is the spread of invasive alien species that already costs us around $100 billion a year. This impact is projected to double, and in fact has been doubling, every six years, and it is projected to do so if we do not address the problem.</w:t>
      </w:r>
    </w:p>
    <w:p w:rsidR="004D4B72" w:rsidP="004D4B72">
      <w:pPr>
        <w:pStyle w:val="Answer"/>
      </w:pPr>
      <w:r>
        <w:t>There are of course opportunities in trade policy for reducing the impacts on biodiversity. Most pertinent right now are the ongoing negotiations under the WTO to eliminate harmful fisheries subsidies. It would make a huge impact if that could be done. In that sense, the work of the trade bodies could be very significant.</w:t>
      </w:r>
    </w:p>
    <w:p w:rsidR="004D4B72" w:rsidRPr="004018A2" w:rsidP="004D4B72">
      <w:pPr>
        <w:pStyle w:val="Answer"/>
        <w:rPr>
          <w:b/>
          <w:bCs/>
        </w:rPr>
      </w:pPr>
      <w:r>
        <w:t xml:space="preserve">More broadly, there is a need for trade policy to take the externalities much more into account. That means </w:t>
      </w:r>
      <w:r w:rsidR="009E58A8">
        <w:t>that</w:t>
      </w:r>
      <w:r w:rsidR="00860290">
        <w:t xml:space="preserve"> </w:t>
      </w:r>
      <w:r>
        <w:t xml:space="preserve">you </w:t>
      </w:r>
      <w:r>
        <w:t>have to</w:t>
      </w:r>
      <w:r>
        <w:t xml:space="preserve"> distinguish between the product and the way it is produced. There is probably a long way to go there on trade policy. I am sure that Soledad will have much more to say about that.</w:t>
      </w:r>
    </w:p>
    <w:p w:rsidR="004D4B72" w:rsidP="004D4B72">
      <w:pPr>
        <w:pStyle w:val="Remark"/>
      </w:pPr>
      <w:r w:rsidRPr="00C57B54">
        <w:rPr>
          <w:b/>
        </w:rPr>
        <w:t>The Chair:</w:t>
      </w:r>
      <w:r>
        <w:t xml:space="preserve"> T</w:t>
      </w:r>
      <w:r w:rsidRPr="00414664">
        <w:t>hank you, David.</w:t>
      </w:r>
      <w:r>
        <w:t xml:space="preserve"> </w:t>
      </w:r>
      <w:r w:rsidRPr="00414664">
        <w:t>Perhaps I could ask Soledad to comment before I move to Bernadette and Dilys.</w:t>
      </w:r>
      <w:r>
        <w:t xml:space="preserve"> </w:t>
      </w:r>
    </w:p>
    <w:p w:rsidR="004D4B72" w:rsidP="004D4B72">
      <w:pPr>
        <w:pStyle w:val="Answer"/>
      </w:pPr>
      <w:r w:rsidRPr="00414664">
        <w:rPr>
          <w:b/>
          <w:i/>
        </w:rPr>
        <w:t>Soledad Leal Campos:</w:t>
      </w:r>
      <w:r>
        <w:t xml:space="preserve"> </w:t>
      </w:r>
      <w:r w:rsidRPr="00414664">
        <w:t xml:space="preserve">Thank you very much for </w:t>
      </w:r>
      <w:r>
        <w:t>the</w:t>
      </w:r>
      <w:r w:rsidRPr="00414664">
        <w:t xml:space="preserve"> questions raised and for the invitation to join this session.</w:t>
      </w:r>
      <w:r>
        <w:t xml:space="preserve"> </w:t>
      </w:r>
      <w:r w:rsidRPr="00414664">
        <w:t>I am very honoured to be here today.</w:t>
      </w:r>
    </w:p>
    <w:p w:rsidR="004D4B72" w:rsidP="004D4B72">
      <w:pPr>
        <w:pStyle w:val="Answer"/>
      </w:pPr>
      <w:r w:rsidRPr="00414664">
        <w:t>To address the interfaces between biodiversity and trade</w:t>
      </w:r>
      <w:r>
        <w:t>,</w:t>
      </w:r>
      <w:r w:rsidRPr="00414664">
        <w:t xml:space="preserve"> I would like to refer to the report prepared by the OECD for the </w:t>
      </w:r>
      <w:r>
        <w:t xml:space="preserve">United Kingdom </w:t>
      </w:r>
      <w:r w:rsidRPr="00414664">
        <w:t>G7 presidency</w:t>
      </w:r>
      <w:r>
        <w:t>,</w:t>
      </w:r>
      <w:r w:rsidRPr="00414664">
        <w:t xml:space="preserve"> entitled </w:t>
      </w:r>
      <w:r w:rsidRPr="00414664">
        <w:rPr>
          <w:i/>
          <w:iCs/>
        </w:rPr>
        <w:t>Biodiversity</w:t>
      </w:r>
      <w:r>
        <w:rPr>
          <w:i/>
          <w:iCs/>
        </w:rPr>
        <w:t>,</w:t>
      </w:r>
      <w:r w:rsidRPr="00414664">
        <w:rPr>
          <w:i/>
          <w:iCs/>
        </w:rPr>
        <w:t xml:space="preserve"> </w:t>
      </w:r>
      <w:r>
        <w:rPr>
          <w:i/>
          <w:iCs/>
        </w:rPr>
        <w:t>N</w:t>
      </w:r>
      <w:r w:rsidRPr="00414664">
        <w:rPr>
          <w:i/>
          <w:iCs/>
        </w:rPr>
        <w:t xml:space="preserve">atural </w:t>
      </w:r>
      <w:r>
        <w:rPr>
          <w:i/>
          <w:iCs/>
        </w:rPr>
        <w:t>C</w:t>
      </w:r>
      <w:r w:rsidRPr="00414664">
        <w:rPr>
          <w:i/>
          <w:iCs/>
        </w:rPr>
        <w:t>apital</w:t>
      </w:r>
      <w:r w:rsidRPr="00414664">
        <w:rPr>
          <w:i/>
          <w:iCs/>
        </w:rPr>
        <w:t xml:space="preserve"> and the </w:t>
      </w:r>
      <w:r>
        <w:rPr>
          <w:i/>
          <w:iCs/>
        </w:rPr>
        <w:t>E</w:t>
      </w:r>
      <w:r w:rsidRPr="00414664">
        <w:rPr>
          <w:i/>
          <w:iCs/>
        </w:rPr>
        <w:t>conomy</w:t>
      </w:r>
      <w:r w:rsidRPr="00414664">
        <w:t>.</w:t>
      </w:r>
      <w:r>
        <w:t xml:space="preserve"> </w:t>
      </w:r>
      <w:r w:rsidRPr="00414664">
        <w:t>The report notes that biodiversity underpins all economic activities and human well</w:t>
      </w:r>
      <w:r>
        <w:t>-</w:t>
      </w:r>
      <w:r w:rsidRPr="00414664">
        <w:t>being.</w:t>
      </w:r>
      <w:r>
        <w:t xml:space="preserve"> </w:t>
      </w:r>
      <w:r w:rsidRPr="00414664">
        <w:t>It further emphasises that all economic activities both depend on and affect nature.</w:t>
      </w:r>
      <w:r>
        <w:t xml:space="preserve"> </w:t>
      </w:r>
    </w:p>
    <w:p w:rsidR="004D4B72" w:rsidP="004D4B72">
      <w:pPr>
        <w:pStyle w:val="Answer"/>
      </w:pPr>
      <w:r w:rsidRPr="00414664">
        <w:t>Furthermore, a report published by the World Economic Forum early last year estimated that over half of the world</w:t>
      </w:r>
      <w:r>
        <w:t>’</w:t>
      </w:r>
      <w:r w:rsidRPr="00414664">
        <w:t xml:space="preserve">s GDP is </w:t>
      </w:r>
      <w:r>
        <w:t>moderately</w:t>
      </w:r>
      <w:r w:rsidRPr="00414664">
        <w:t xml:space="preserve"> or highly dependent on nature and its services.</w:t>
      </w:r>
      <w:r>
        <w:t xml:space="preserve"> T</w:t>
      </w:r>
      <w:r w:rsidRPr="00414664">
        <w:t xml:space="preserve">rade, and more specifically international trade, connects </w:t>
      </w:r>
      <w:r>
        <w:t>produc</w:t>
      </w:r>
      <w:r w:rsidRPr="00414664">
        <w:t>ers with consumers in foreign markets</w:t>
      </w:r>
      <w:r>
        <w:t>. O</w:t>
      </w:r>
      <w:r w:rsidRPr="00414664">
        <w:t>n the one hand</w:t>
      </w:r>
      <w:r>
        <w:t>,</w:t>
      </w:r>
      <w:r w:rsidRPr="00414664">
        <w:t xml:space="preserve"> for consumers</w:t>
      </w:r>
      <w:r>
        <w:t>, trade can mean</w:t>
      </w:r>
      <w:r w:rsidRPr="00414664">
        <w:t xml:space="preserve"> having access to goods and services that otherwise m</w:t>
      </w:r>
      <w:r>
        <w:t>ight not be</w:t>
      </w:r>
      <w:r w:rsidRPr="00414664">
        <w:t xml:space="preserve"> available in the domestic marketplace</w:t>
      </w:r>
      <w:r>
        <w:t>. O</w:t>
      </w:r>
      <w:r w:rsidRPr="00414664">
        <w:t>n the other hand, for producers</w:t>
      </w:r>
      <w:r>
        <w:t>,</w:t>
      </w:r>
      <w:r w:rsidRPr="00414664">
        <w:t xml:space="preserve"> trade </w:t>
      </w:r>
      <w:r>
        <w:t xml:space="preserve">can mean new </w:t>
      </w:r>
      <w:r w:rsidRPr="00414664">
        <w:t xml:space="preserve">export market opportunities that can contribute to revenue generation, job creation, economic </w:t>
      </w:r>
      <w:r w:rsidRPr="00414664">
        <w:t>growth</w:t>
      </w:r>
      <w:r w:rsidRPr="00414664">
        <w:t xml:space="preserve"> and development.</w:t>
      </w:r>
      <w:r>
        <w:t xml:space="preserve"> </w:t>
      </w:r>
      <w:r w:rsidRPr="00414664">
        <w:t>These market opportunities include participation in</w:t>
      </w:r>
      <w:r>
        <w:t xml:space="preserve"> </w:t>
      </w:r>
      <w:r w:rsidRPr="00414664">
        <w:t>global or regional su</w:t>
      </w:r>
      <w:r>
        <w:t>pply chains</w:t>
      </w:r>
      <w:r w:rsidRPr="00414664">
        <w:t>.</w:t>
      </w:r>
      <w:r>
        <w:t xml:space="preserve"> </w:t>
      </w:r>
    </w:p>
    <w:p w:rsidR="004D4B72" w:rsidP="004D4B72">
      <w:pPr>
        <w:pStyle w:val="Answer"/>
      </w:pPr>
      <w:r>
        <w:t xml:space="preserve">In </w:t>
      </w:r>
      <w:r w:rsidRPr="00414664">
        <w:t>the impact of trade on biodiversity</w:t>
      </w:r>
      <w:r>
        <w:t xml:space="preserve">, nuances </w:t>
      </w:r>
      <w:r w:rsidRPr="00414664">
        <w:t>are very important.</w:t>
      </w:r>
      <w:r>
        <w:t xml:space="preserve"> </w:t>
      </w:r>
      <w:r w:rsidRPr="00414664">
        <w:t>The OECD</w:t>
      </w:r>
      <w:r>
        <w:t xml:space="preserve"> </w:t>
      </w:r>
      <w:r w:rsidRPr="00414664">
        <w:t>report indicates that while international trade is recognised in SDGs as an engine for sustainable development, it can have mixed</w:t>
      </w:r>
      <w:r>
        <w:t xml:space="preserve"> </w:t>
      </w:r>
      <w:r w:rsidRPr="00414664">
        <w:t>implications for biodiversity.</w:t>
      </w:r>
      <w:r>
        <w:t xml:space="preserve"> </w:t>
      </w:r>
      <w:r w:rsidRPr="00414664">
        <w:t xml:space="preserve">The report notes that impacts can vary </w:t>
      </w:r>
      <w:r>
        <w:t xml:space="preserve">in </w:t>
      </w:r>
      <w:r w:rsidRPr="00414664">
        <w:t xml:space="preserve">nature and </w:t>
      </w:r>
      <w:r>
        <w:t>in scale, depending on</w:t>
      </w:r>
      <w:r w:rsidRPr="00414664">
        <w:t xml:space="preserve"> two very important factors</w:t>
      </w:r>
      <w:r>
        <w:t xml:space="preserve">: </w:t>
      </w:r>
      <w:r w:rsidRPr="00414664">
        <w:t>policy setting</w:t>
      </w:r>
      <w:r w:rsidR="00C936BE">
        <w:t>,</w:t>
      </w:r>
      <w:r w:rsidRPr="00414664">
        <w:t xml:space="preserve"> and patterns of production and consumption</w:t>
      </w:r>
      <w:r>
        <w:t>,</w:t>
      </w:r>
      <w:r w:rsidRPr="00414664">
        <w:t xml:space="preserve"> both domestically and globally.</w:t>
      </w:r>
      <w:r>
        <w:t xml:space="preserve"> </w:t>
      </w:r>
      <w:r w:rsidRPr="00414664">
        <w:t>Th</w:t>
      </w:r>
      <w:r>
        <w:t>is</w:t>
      </w:r>
      <w:r w:rsidRPr="00414664">
        <w:t xml:space="preserve"> connects to the point that David made</w:t>
      </w:r>
      <w:r>
        <w:t>,</w:t>
      </w:r>
      <w:r w:rsidRPr="00414664">
        <w:t xml:space="preserve"> and perhaps we will elaborate</w:t>
      </w:r>
      <w:r>
        <w:t xml:space="preserve"> </w:t>
      </w:r>
      <w:r w:rsidRPr="00414664">
        <w:t>on that later.</w:t>
      </w:r>
      <w:r>
        <w:t xml:space="preserve"> </w:t>
      </w:r>
    </w:p>
    <w:p w:rsidR="004D4B72" w:rsidP="004D4B72">
      <w:pPr>
        <w:pStyle w:val="Answer"/>
      </w:pPr>
      <w:r>
        <w:t xml:space="preserve">The report gives a couple of examples of </w:t>
      </w:r>
      <w:r w:rsidRPr="00414664">
        <w:t>positive impacts of international trade on biodiversity</w:t>
      </w:r>
      <w:r>
        <w:t xml:space="preserve">. </w:t>
      </w:r>
      <w:r w:rsidRPr="00414664">
        <w:t xml:space="preserve">The first is </w:t>
      </w:r>
      <w:r>
        <w:t xml:space="preserve">an </w:t>
      </w:r>
      <w:r w:rsidRPr="00414664">
        <w:t>increase</w:t>
      </w:r>
      <w:r>
        <w:t xml:space="preserve"> in </w:t>
      </w:r>
      <w:r w:rsidRPr="00414664">
        <w:t>efficiency of production</w:t>
      </w:r>
      <w:r>
        <w:t xml:space="preserve">, in the sense that </w:t>
      </w:r>
      <w:r w:rsidRPr="00414664">
        <w:t>producers maximise the use of resources</w:t>
      </w:r>
      <w:r>
        <w:t>,</w:t>
      </w:r>
      <w:r w:rsidRPr="00414664">
        <w:t xml:space="preserve"> which can reduce the demand for land and </w:t>
      </w:r>
      <w:r>
        <w:t>other</w:t>
      </w:r>
      <w:r w:rsidRPr="00414664">
        <w:t xml:space="preserve"> nat</w:t>
      </w:r>
      <w:r>
        <w:t>ur</w:t>
      </w:r>
      <w:r w:rsidRPr="00414664">
        <w:t>al resources.</w:t>
      </w:r>
      <w:r>
        <w:t xml:space="preserve"> </w:t>
      </w:r>
      <w:r w:rsidRPr="00414664">
        <w:t xml:space="preserve">The second is access to environmental goods, services and technologies </w:t>
      </w:r>
      <w:r>
        <w:t>that</w:t>
      </w:r>
      <w:r w:rsidRPr="00414664">
        <w:t xml:space="preserve"> are not available in the local marketplace.</w:t>
      </w:r>
      <w:r>
        <w:t xml:space="preserve"> </w:t>
      </w:r>
    </w:p>
    <w:p w:rsidR="004D4B72" w:rsidP="004D4B72">
      <w:pPr>
        <w:pStyle w:val="Answer"/>
      </w:pPr>
      <w:r>
        <w:t>David has already referred to some of the negative i</w:t>
      </w:r>
      <w:r w:rsidRPr="00414664">
        <w:t>mpacts of trade on biodiversity.</w:t>
      </w:r>
      <w:r>
        <w:t xml:space="preserve"> </w:t>
      </w:r>
      <w:r w:rsidRPr="00414664">
        <w:t>The report includes the exacerbation of the five key drivers of biodiversity l</w:t>
      </w:r>
      <w:r>
        <w:t>oss,</w:t>
      </w:r>
      <w:r w:rsidRPr="00414664">
        <w:t xml:space="preserve"> which are changes in land and sea use, </w:t>
      </w:r>
      <w:r>
        <w:t>direct exploitation</w:t>
      </w:r>
      <w:r w:rsidRPr="00414664">
        <w:t xml:space="preserve"> of organisms, climate change, </w:t>
      </w:r>
      <w:r w:rsidRPr="00414664">
        <w:t>pollution</w:t>
      </w:r>
      <w:r w:rsidRPr="00414664">
        <w:t xml:space="preserve"> and invasive alien species</w:t>
      </w:r>
      <w:r>
        <w:t>,</w:t>
      </w:r>
      <w:r w:rsidRPr="00414664">
        <w:t xml:space="preserve"> as David referred to.</w:t>
      </w:r>
    </w:p>
    <w:p w:rsidR="004D4B72" w:rsidP="004D4B72">
      <w:pPr>
        <w:pStyle w:val="Answer"/>
      </w:pPr>
      <w:r w:rsidRPr="00414664">
        <w:t xml:space="preserve">The report points to three </w:t>
      </w:r>
      <w:r>
        <w:t>m</w:t>
      </w:r>
      <w:r w:rsidRPr="00414664">
        <w:t>ain channels through which exacerbation can occur.</w:t>
      </w:r>
      <w:r>
        <w:t xml:space="preserve"> </w:t>
      </w:r>
      <w:r w:rsidRPr="00414664">
        <w:t>The first is shifts in production</w:t>
      </w:r>
      <w:r>
        <w:t>, which</w:t>
      </w:r>
      <w:r w:rsidRPr="00414664">
        <w:t xml:space="preserve"> can exacerbate pressures on biodiversity</w:t>
      </w:r>
      <w:r>
        <w:t>—</w:t>
      </w:r>
      <w:r w:rsidRPr="00414664">
        <w:t>for instance, in countries with low environmental standards</w:t>
      </w:r>
      <w:r>
        <w:t>,</w:t>
      </w:r>
      <w:r w:rsidRPr="00414664">
        <w:t xml:space="preserve"> or where negative </w:t>
      </w:r>
      <w:r>
        <w:t>externalities</w:t>
      </w:r>
      <w:r w:rsidRPr="00414664">
        <w:t xml:space="preserve"> are higher.</w:t>
      </w:r>
      <w:r>
        <w:t xml:space="preserve"> </w:t>
      </w:r>
      <w:r w:rsidRPr="00414664">
        <w:t>The second is the introduction of alien species</w:t>
      </w:r>
      <w:r>
        <w:t>,</w:t>
      </w:r>
      <w:r w:rsidRPr="00414664">
        <w:t xml:space="preserve"> </w:t>
      </w:r>
      <w:r>
        <w:t>to which</w:t>
      </w:r>
      <w:r w:rsidRPr="00414664">
        <w:t xml:space="preserve"> David referred</w:t>
      </w:r>
      <w:r>
        <w:t>—</w:t>
      </w:r>
      <w:r w:rsidRPr="00414664">
        <w:t>for instance</w:t>
      </w:r>
      <w:r>
        <w:t>,</w:t>
      </w:r>
      <w:r w:rsidRPr="00414664">
        <w:t xml:space="preserve"> through </w:t>
      </w:r>
      <w:r>
        <w:t xml:space="preserve">the </w:t>
      </w:r>
      <w:r w:rsidRPr="00414664">
        <w:t xml:space="preserve">trade </w:t>
      </w:r>
      <w:r>
        <w:t>in</w:t>
      </w:r>
      <w:r w:rsidRPr="00414664">
        <w:t xml:space="preserve"> </w:t>
      </w:r>
      <w:r>
        <w:t>plant</w:t>
      </w:r>
      <w:r w:rsidRPr="00414664">
        <w:t xml:space="preserve"> and animal species </w:t>
      </w:r>
      <w:r>
        <w:t>that</w:t>
      </w:r>
      <w:r w:rsidRPr="00414664">
        <w:t xml:space="preserve"> can cause damage to </w:t>
      </w:r>
      <w:r w:rsidRPr="00414664">
        <w:t>crops</w:t>
      </w:r>
      <w:r w:rsidRPr="00414664">
        <w:t>.</w:t>
      </w:r>
      <w:r>
        <w:t xml:space="preserve"> </w:t>
      </w:r>
      <w:r w:rsidRPr="00414664">
        <w:t>Third is trade in environmentally sensitive goods.</w:t>
      </w:r>
      <w:r>
        <w:t xml:space="preserve"> </w:t>
      </w:r>
      <w:r w:rsidRPr="00414664">
        <w:t>This includes not only timber and other forest commodities</w:t>
      </w:r>
      <w:r>
        <w:t>,</w:t>
      </w:r>
      <w:r w:rsidRPr="00414664">
        <w:t xml:space="preserve"> but wildlife trade</w:t>
      </w:r>
      <w:r>
        <w:t>,</w:t>
      </w:r>
      <w:r w:rsidRPr="00414664">
        <w:t xml:space="preserve"> which has caused </w:t>
      </w:r>
      <w:r>
        <w:t xml:space="preserve">severe </w:t>
      </w:r>
      <w:r w:rsidRPr="00414664">
        <w:t>d</w:t>
      </w:r>
      <w:r>
        <w:t>eple</w:t>
      </w:r>
      <w:r w:rsidRPr="00414664">
        <w:t>tion</w:t>
      </w:r>
      <w:r>
        <w:t xml:space="preserve"> </w:t>
      </w:r>
      <w:r w:rsidRPr="00414664">
        <w:t>in wildlife</w:t>
      </w:r>
      <w:r>
        <w:t xml:space="preserve"> </w:t>
      </w:r>
      <w:r w:rsidRPr="00414664">
        <w:t>populations.</w:t>
      </w:r>
      <w:r>
        <w:t xml:space="preserve"> </w:t>
      </w:r>
      <w:r w:rsidRPr="00414664">
        <w:t>In this context</w:t>
      </w:r>
      <w:r>
        <w:t>,</w:t>
      </w:r>
      <w:r w:rsidRPr="00414664">
        <w:t xml:space="preserve"> the report points to </w:t>
      </w:r>
      <w:r>
        <w:t xml:space="preserve">the </w:t>
      </w:r>
      <w:r w:rsidRPr="00414664">
        <w:t>factors surrounding</w:t>
      </w:r>
      <w:r>
        <w:t xml:space="preserve"> </w:t>
      </w:r>
      <w:r w:rsidRPr="00414664">
        <w:t>illegal wildlife trade.</w:t>
      </w:r>
      <w:r>
        <w:t xml:space="preserve">   </w:t>
      </w:r>
    </w:p>
    <w:p w:rsidR="004D4B72" w:rsidP="004D4B72">
      <w:pPr>
        <w:pStyle w:val="Answer"/>
      </w:pPr>
      <w:r w:rsidRPr="00414664">
        <w:t xml:space="preserve">Perhaps in the next round I can talk about environmentally sensitive goods, but I would like to add something </w:t>
      </w:r>
      <w:r>
        <w:t>on</w:t>
      </w:r>
      <w:r w:rsidRPr="00414664">
        <w:t xml:space="preserve"> global supply chains</w:t>
      </w:r>
      <w:r>
        <w:t>, which is</w:t>
      </w:r>
      <w:r w:rsidRPr="00414664">
        <w:t xml:space="preserve"> connected to the point David raised.</w:t>
      </w:r>
      <w:r>
        <w:t xml:space="preserve"> </w:t>
      </w:r>
      <w:r w:rsidRPr="00414664">
        <w:t>The report notes</w:t>
      </w:r>
      <w:r>
        <w:t>: “T</w:t>
      </w:r>
      <w:r w:rsidRPr="00414664">
        <w:t>he impacts of international</w:t>
      </w:r>
      <w:r>
        <w:t xml:space="preserve"> </w:t>
      </w:r>
      <w:r w:rsidRPr="00414664">
        <w:t xml:space="preserve">trade </w:t>
      </w:r>
      <w:r>
        <w:t xml:space="preserve">on </w:t>
      </w:r>
      <w:r w:rsidRPr="00414664">
        <w:t>biodiversity are context dependent and difficult to track</w:t>
      </w:r>
      <w:r>
        <w:t>”</w:t>
      </w:r>
      <w:r w:rsidRPr="00414664">
        <w:t>.</w:t>
      </w:r>
      <w:r>
        <w:t xml:space="preserve"> </w:t>
      </w:r>
      <w:r w:rsidRPr="00414664">
        <w:t>This is explained, for instance, because in a supply chain</w:t>
      </w:r>
      <w:r w:rsidR="0061663C">
        <w:t xml:space="preserve"> the</w:t>
      </w:r>
      <w:r w:rsidRPr="00414664">
        <w:t xml:space="preserve"> inputs are incorp</w:t>
      </w:r>
      <w:r>
        <w:t>or</w:t>
      </w:r>
      <w:r w:rsidRPr="00414664">
        <w:t xml:space="preserve">ated in </w:t>
      </w:r>
      <w:r w:rsidRPr="00414664">
        <w:t>an end</w:t>
      </w:r>
      <w:r>
        <w:t xml:space="preserve"> </w:t>
      </w:r>
      <w:r w:rsidRPr="00414664">
        <w:t>product</w:t>
      </w:r>
      <w:r w:rsidRPr="00414664">
        <w:t xml:space="preserve"> </w:t>
      </w:r>
      <w:r>
        <w:t>that</w:t>
      </w:r>
      <w:r w:rsidRPr="00414664">
        <w:t xml:space="preserve"> may have crossed a number of borders several times before reaching the consumer market.</w:t>
      </w:r>
      <w:r>
        <w:t xml:space="preserve"> </w:t>
      </w:r>
      <w:r w:rsidRPr="00414664">
        <w:t>In this context</w:t>
      </w:r>
      <w:r>
        <w:t>,</w:t>
      </w:r>
      <w:r w:rsidRPr="00414664">
        <w:t xml:space="preserve"> the biodiversity impacts of trade </w:t>
      </w:r>
      <w:r>
        <w:t>stem</w:t>
      </w:r>
      <w:r w:rsidRPr="00414664">
        <w:t xml:space="preserve"> </w:t>
      </w:r>
      <w:r w:rsidRPr="00414664" w:rsidR="0061663C">
        <w:t>ma</w:t>
      </w:r>
      <w:r w:rsidR="0061663C">
        <w:t>inly</w:t>
      </w:r>
      <w:r w:rsidRPr="00414664" w:rsidR="0061663C">
        <w:t xml:space="preserve"> </w:t>
      </w:r>
      <w:r w:rsidRPr="00414664">
        <w:t>from the location and process of production.</w:t>
      </w:r>
      <w:r>
        <w:t xml:space="preserve"> </w:t>
      </w:r>
      <w:r w:rsidRPr="00414664">
        <w:t xml:space="preserve">As David said, there is a long way to go </w:t>
      </w:r>
      <w:r>
        <w:t>in</w:t>
      </w:r>
      <w:r w:rsidRPr="00414664">
        <w:t xml:space="preserve"> </w:t>
      </w:r>
      <w:r>
        <w:t>addressing how</w:t>
      </w:r>
      <w:r w:rsidRPr="00414664">
        <w:t xml:space="preserve"> a product has been produced</w:t>
      </w:r>
      <w:r>
        <w:t>. P</w:t>
      </w:r>
      <w:r w:rsidRPr="00414664">
        <w:t>erhaps I can comment on that when we talk about the WTO and bilateral trade agreements.</w:t>
      </w:r>
    </w:p>
    <w:p w:rsidR="004D4B72" w:rsidP="004D4B72">
      <w:pPr>
        <w:pStyle w:val="Answer"/>
      </w:pPr>
      <w:r w:rsidRPr="00414664">
        <w:t>I agree with David</w:t>
      </w:r>
      <w:r>
        <w:t xml:space="preserve"> </w:t>
      </w:r>
      <w:r w:rsidRPr="00414664">
        <w:t xml:space="preserve">that the negative impacts of trade are further exacerbated by environmentally harmful government support </w:t>
      </w:r>
      <w:r>
        <w:t>that</w:t>
      </w:r>
      <w:r w:rsidRPr="00414664">
        <w:t xml:space="preserve"> incentivises unsustainable agricultural and fisheries production</w:t>
      </w:r>
      <w:r>
        <w:t>,</w:t>
      </w:r>
      <w:r w:rsidRPr="00414664">
        <w:t xml:space="preserve"> or the use of fossil fuels.</w:t>
      </w:r>
      <w:r>
        <w:t xml:space="preserve"> A</w:t>
      </w:r>
      <w:r w:rsidRPr="00414664">
        <w:t>s David said</w:t>
      </w:r>
      <w:r>
        <w:t>,</w:t>
      </w:r>
      <w:r w:rsidRPr="00414664">
        <w:t xml:space="preserve"> we need to look for solutions</w:t>
      </w:r>
      <w:r>
        <w:t xml:space="preserve">, and </w:t>
      </w:r>
      <w:r w:rsidRPr="00414664">
        <w:t xml:space="preserve">I would like to refer very briefly to a positive link between trade and biodiversity, </w:t>
      </w:r>
      <w:r>
        <w:t>which</w:t>
      </w:r>
      <w:r w:rsidRPr="00414664">
        <w:t xml:space="preserve"> perhaps we will elaborate on later</w:t>
      </w:r>
      <w:r>
        <w:t xml:space="preserve">: </w:t>
      </w:r>
      <w:r w:rsidR="00B4419F">
        <w:t xml:space="preserve">the </w:t>
      </w:r>
      <w:r w:rsidRPr="00B4419F" w:rsidR="00B4419F">
        <w:t>BioTrade initiative</w:t>
      </w:r>
      <w:r w:rsidRPr="00414664">
        <w:t xml:space="preserve"> conducted by the United Nations Conference on Trade and Development</w:t>
      </w:r>
      <w:r>
        <w:t>—</w:t>
      </w:r>
      <w:r w:rsidRPr="00414664">
        <w:t>UNCT</w:t>
      </w:r>
      <w:r>
        <w:t>A</w:t>
      </w:r>
      <w:r w:rsidRPr="00414664">
        <w:t>D</w:t>
      </w:r>
      <w:r>
        <w:t>—</w:t>
      </w:r>
      <w:r w:rsidRPr="00414664">
        <w:t xml:space="preserve">which defines biotrade as </w:t>
      </w:r>
      <w:r>
        <w:t xml:space="preserve">“the </w:t>
      </w:r>
      <w:r w:rsidRPr="00414664">
        <w:t>collection</w:t>
      </w:r>
      <w:r>
        <w:t xml:space="preserve"> or</w:t>
      </w:r>
      <w:r w:rsidRPr="00414664">
        <w:t xml:space="preserve"> production, transformation</w:t>
      </w:r>
      <w:r>
        <w:t>,</w:t>
      </w:r>
      <w:r w:rsidRPr="00414664">
        <w:t xml:space="preserve"> and commerciali</w:t>
      </w:r>
      <w:r>
        <w:t>z</w:t>
      </w:r>
      <w:r w:rsidRPr="00414664">
        <w:t>ation of goods and services derived from biodiversity</w:t>
      </w:r>
      <w:r>
        <w:t>”. A</w:t>
      </w:r>
      <w:r w:rsidRPr="00414664">
        <w:t xml:space="preserve">ccording to </w:t>
      </w:r>
      <w:r>
        <w:t xml:space="preserve">UNCTAD’s </w:t>
      </w:r>
      <w:r w:rsidRPr="00414664">
        <w:t>numbers</w:t>
      </w:r>
      <w:r>
        <w:t>,</w:t>
      </w:r>
      <w:r w:rsidRPr="00414664">
        <w:t xml:space="preserve"> over the past 25 years the initiative has created more than </w:t>
      </w:r>
      <w:r>
        <w:t>5</w:t>
      </w:r>
      <w:r w:rsidRPr="00414664">
        <w:t xml:space="preserve"> million jobs</w:t>
      </w:r>
      <w:r>
        <w:t>,</w:t>
      </w:r>
      <w:r w:rsidRPr="00414664">
        <w:t xml:space="preserve"> and bio</w:t>
      </w:r>
      <w:r>
        <w:t>t</w:t>
      </w:r>
      <w:r w:rsidRPr="00414664">
        <w:t xml:space="preserve">rade sales topped </w:t>
      </w:r>
      <w:r>
        <w:t>$</w:t>
      </w:r>
      <w:r w:rsidRPr="00414664">
        <w:t>5 billion in 2019.</w:t>
      </w:r>
      <w:r>
        <w:t xml:space="preserve"> </w:t>
      </w:r>
    </w:p>
    <w:p w:rsidR="004D4B72" w:rsidP="004D4B72">
      <w:pPr>
        <w:pStyle w:val="Answer"/>
      </w:pPr>
      <w:r w:rsidRPr="00414664">
        <w:t>The report of a virtual meeting organised u</w:t>
      </w:r>
      <w:r>
        <w:t>n</w:t>
      </w:r>
      <w:r w:rsidRPr="00414664">
        <w:t>der th</w:t>
      </w:r>
      <w:r>
        <w:t>e</w:t>
      </w:r>
      <w:r w:rsidRPr="00414664">
        <w:t xml:space="preserve"> initiative a month ago notes</w:t>
      </w:r>
      <w:r>
        <w:t xml:space="preserve"> that t</w:t>
      </w:r>
      <w:r w:rsidRPr="00414664">
        <w:t xml:space="preserve">rade must be part of the solution to biodiversity loss and </w:t>
      </w:r>
      <w:r>
        <w:t>that “</w:t>
      </w:r>
      <w:r w:rsidRPr="00414664">
        <w:t>if done legally and sustainably</w:t>
      </w:r>
      <w:r>
        <w:t>,</w:t>
      </w:r>
      <w:r w:rsidRPr="00414664">
        <w:t xml:space="preserve"> trade</w:t>
      </w:r>
      <w:r>
        <w:t xml:space="preserve">—an engine of </w:t>
      </w:r>
      <w:r w:rsidRPr="00414664">
        <w:t>economic growth and provider of livelihood options</w:t>
      </w:r>
      <w:r>
        <w:t>—</w:t>
      </w:r>
      <w:r w:rsidRPr="00414664">
        <w:t>is one of the elem</w:t>
      </w:r>
      <w:r>
        <w:t>e</w:t>
      </w:r>
      <w:r w:rsidRPr="00414664">
        <w:t>nts which can contribute to a successful post</w:t>
      </w:r>
      <w:r>
        <w:t>-20</w:t>
      </w:r>
      <w:r w:rsidRPr="00414664">
        <w:t>20 global biodiversity framework</w:t>
      </w:r>
      <w:r>
        <w:t>”,</w:t>
      </w:r>
      <w:r w:rsidRPr="00414664">
        <w:t xml:space="preserve"> </w:t>
      </w:r>
      <w:r>
        <w:t>which I understand</w:t>
      </w:r>
      <w:r w:rsidRPr="00414664">
        <w:t xml:space="preserve"> </w:t>
      </w:r>
      <w:r>
        <w:t xml:space="preserve">we </w:t>
      </w:r>
      <w:r w:rsidRPr="00414664">
        <w:t>will be talking about later today.</w:t>
      </w:r>
      <w:r>
        <w:t xml:space="preserve"> I think t</w:t>
      </w:r>
      <w:r w:rsidRPr="00414664">
        <w:t>hat is all I would like to say in this round.</w:t>
      </w:r>
      <w:r>
        <w:t xml:space="preserve"> Thank you very much.</w:t>
      </w:r>
    </w:p>
    <w:p w:rsidR="004D4B72" w:rsidRPr="00414664" w:rsidP="004D4B72">
      <w:pPr>
        <w:pStyle w:val="Remark"/>
      </w:pPr>
      <w:r w:rsidRPr="00414664">
        <w:rPr>
          <w:b/>
        </w:rPr>
        <w:t>The Chair:</w:t>
      </w:r>
      <w:r>
        <w:t xml:space="preserve"> Thank you, Soledad. Could you </w:t>
      </w:r>
      <w:r w:rsidRPr="00414664">
        <w:t>ensure that we have sight of th</w:t>
      </w:r>
      <w:r>
        <w:t>e</w:t>
      </w:r>
      <w:r w:rsidRPr="00414664">
        <w:t xml:space="preserve"> last report that you mentioned</w:t>
      </w:r>
      <w:r>
        <w:t>,</w:t>
      </w:r>
      <w:r w:rsidRPr="00414664">
        <w:t xml:space="preserve"> </w:t>
      </w:r>
      <w:r>
        <w:t xml:space="preserve">from </w:t>
      </w:r>
      <w:r w:rsidRPr="00414664">
        <w:t>a month ago</w:t>
      </w:r>
      <w:r>
        <w:t>? If</w:t>
      </w:r>
      <w:r w:rsidRPr="00414664">
        <w:t xml:space="preserve"> you could send </w:t>
      </w:r>
      <w:r w:rsidRPr="00414664">
        <w:t>that to the secretariat,</w:t>
      </w:r>
      <w:r>
        <w:t xml:space="preserve"> </w:t>
      </w:r>
      <w:r w:rsidRPr="00414664">
        <w:t xml:space="preserve">we would like to see </w:t>
      </w:r>
      <w:r>
        <w:t>i</w:t>
      </w:r>
      <w:r w:rsidRPr="00414664">
        <w:t>t.</w:t>
      </w:r>
      <w:r>
        <w:t xml:space="preserve"> </w:t>
      </w:r>
      <w:r w:rsidRPr="00414664">
        <w:t>For brief opening remarks</w:t>
      </w:r>
      <w:r>
        <w:t>,</w:t>
      </w:r>
      <w:r w:rsidRPr="00414664">
        <w:t xml:space="preserve"> I will now turn to Bernadette before finishing with Dilys.</w:t>
      </w:r>
      <w:r>
        <w:t xml:space="preserve"> </w:t>
      </w:r>
    </w:p>
    <w:p w:rsidR="004D4B72" w:rsidP="004D4B72">
      <w:pPr>
        <w:pStyle w:val="Answer"/>
      </w:pPr>
      <w:r w:rsidRPr="00414664">
        <w:rPr>
          <w:b/>
          <w:i/>
        </w:rPr>
        <w:t>Bernadette Fischler Hooper:</w:t>
      </w:r>
      <w:r>
        <w:t xml:space="preserve"> Thank you very much, and m</w:t>
      </w:r>
      <w:r w:rsidRPr="00414664">
        <w:t>any thanks for having me.</w:t>
      </w:r>
    </w:p>
    <w:p w:rsidR="004D4B72" w:rsidP="004D4B72">
      <w:pPr>
        <w:pStyle w:val="Answer"/>
      </w:pPr>
      <w:r w:rsidRPr="00414664">
        <w:t xml:space="preserve">I </w:t>
      </w:r>
      <w:r w:rsidR="00B403D9">
        <w:t>will</w:t>
      </w:r>
      <w:r w:rsidRPr="00414664">
        <w:t xml:space="preserve"> focus mostly on the main interface between climate and </w:t>
      </w:r>
      <w:r w:rsidRPr="00414664">
        <w:t>biodiversity</w:t>
      </w:r>
      <w:r w:rsidR="0023384E">
        <w:t>,</w:t>
      </w:r>
      <w:r w:rsidRPr="00414664">
        <w:t xml:space="preserve"> because</w:t>
      </w:r>
      <w:r w:rsidRPr="00414664">
        <w:t xml:space="preserve"> that is my area of expertise. As David has already outlined very eloquently, nature and climate are interdependent.</w:t>
      </w:r>
      <w:r>
        <w:t xml:space="preserve"> </w:t>
      </w:r>
      <w:r w:rsidRPr="00414664">
        <w:t>The science is</w:t>
      </w:r>
      <w:r>
        <w:t xml:space="preserve"> </w:t>
      </w:r>
      <w:r w:rsidRPr="00414664">
        <w:t xml:space="preserve">very clear </w:t>
      </w:r>
      <w:r>
        <w:t xml:space="preserve">that </w:t>
      </w:r>
      <w:r w:rsidRPr="00414664">
        <w:t>it is not possible to get to 1.5 degrees global warming without reducing emissions from land use and agriculture.</w:t>
      </w:r>
      <w:r>
        <w:t xml:space="preserve"> </w:t>
      </w:r>
      <w:r w:rsidRPr="00414664">
        <w:t xml:space="preserve">If you want to say </w:t>
      </w:r>
      <w:r>
        <w:t xml:space="preserve">it </w:t>
      </w:r>
      <w:r w:rsidRPr="00414664">
        <w:t>a bit more sloppily</w:t>
      </w:r>
      <w:r>
        <w:t xml:space="preserve">, </w:t>
      </w:r>
      <w:r w:rsidRPr="00414664">
        <w:t>there is no 1.5 without nature</w:t>
      </w:r>
      <w:r>
        <w:t>,</w:t>
      </w:r>
      <w:r w:rsidRPr="00414664">
        <w:t xml:space="preserve"> but there is not very much nature without 1.5.</w:t>
      </w:r>
      <w:r>
        <w:t xml:space="preserve"> </w:t>
      </w:r>
    </w:p>
    <w:p w:rsidR="004D4B72" w:rsidP="004D4B72">
      <w:pPr>
        <w:pStyle w:val="Answer"/>
      </w:pPr>
      <w:r w:rsidRPr="00414664">
        <w:t>The W</w:t>
      </w:r>
      <w:r>
        <w:t>W</w:t>
      </w:r>
      <w:r w:rsidRPr="00414664">
        <w:t xml:space="preserve">F very recently launched a report called </w:t>
      </w:r>
      <w:r w:rsidRPr="00DF05D2">
        <w:rPr>
          <w:i/>
          <w:iCs/>
        </w:rPr>
        <w:t>Feeling the Hea</w:t>
      </w:r>
      <w:r>
        <w:rPr>
          <w:i/>
          <w:iCs/>
        </w:rPr>
        <w:t>t</w:t>
      </w:r>
      <w:r w:rsidRPr="00C1631D">
        <w:t>. It</w:t>
      </w:r>
      <w:r w:rsidRPr="00414664">
        <w:t xml:space="preserve"> explains what a big </w:t>
      </w:r>
      <w:r>
        <w:t xml:space="preserve">effect </w:t>
      </w:r>
      <w:r w:rsidRPr="00414664">
        <w:t>the difference between 1.5 and 2 degrees warming</w:t>
      </w:r>
      <w:r>
        <w:t xml:space="preserve"> would have </w:t>
      </w:r>
      <w:r w:rsidRPr="00414664">
        <w:t>on the natural environment</w:t>
      </w:r>
      <w:r>
        <w:t>,</w:t>
      </w:r>
      <w:r w:rsidRPr="00414664">
        <w:t xml:space="preserve"> on different species </w:t>
      </w:r>
      <w:r>
        <w:t>of</w:t>
      </w:r>
      <w:r w:rsidRPr="00414664">
        <w:t xml:space="preserve"> plants and animals.</w:t>
      </w:r>
      <w:r>
        <w:t xml:space="preserve"> </w:t>
      </w:r>
      <w:r>
        <w:t>Thus</w:t>
      </w:r>
      <w:r>
        <w:t xml:space="preserve"> </w:t>
      </w:r>
      <w:r w:rsidRPr="00414664">
        <w:t>you c</w:t>
      </w:r>
      <w:r>
        <w:t>an</w:t>
      </w:r>
      <w:r w:rsidRPr="00414664">
        <w:t xml:space="preserve"> </w:t>
      </w:r>
      <w:r>
        <w:t xml:space="preserve">indeed </w:t>
      </w:r>
      <w:r w:rsidRPr="00414664">
        <w:t xml:space="preserve">say </w:t>
      </w:r>
      <w:r w:rsidR="00B84641">
        <w:t xml:space="preserve">that </w:t>
      </w:r>
      <w:r w:rsidRPr="00414664">
        <w:t xml:space="preserve">there is no 1.5 without nature and </w:t>
      </w:r>
      <w:r w:rsidR="00B84641">
        <w:t xml:space="preserve">that </w:t>
      </w:r>
      <w:r>
        <w:t xml:space="preserve">there is </w:t>
      </w:r>
      <w:r w:rsidRPr="00414664">
        <w:t>not much nature without 1.5.</w:t>
      </w:r>
      <w:r>
        <w:t xml:space="preserve"> </w:t>
      </w:r>
    </w:p>
    <w:p w:rsidR="004D4B72" w:rsidP="004D4B72">
      <w:pPr>
        <w:pStyle w:val="Answer"/>
      </w:pPr>
      <w:r>
        <w:t>An</w:t>
      </w:r>
      <w:r w:rsidRPr="00414664">
        <w:t xml:space="preserve"> image that is often evoked when talking about climate and nature is </w:t>
      </w:r>
      <w:r>
        <w:t xml:space="preserve">that </w:t>
      </w:r>
      <w:r w:rsidRPr="00414664">
        <w:t>they are two sides of the same coin.</w:t>
      </w:r>
      <w:r>
        <w:t xml:space="preserve"> Personally, </w:t>
      </w:r>
      <w:r w:rsidRPr="00414664">
        <w:t>I do not like that image</w:t>
      </w:r>
      <w:r>
        <w:t>,</w:t>
      </w:r>
      <w:r w:rsidRPr="00414664">
        <w:t xml:space="preserve"> because the sides of a coin look in opposite directions and do not face each other.</w:t>
      </w:r>
      <w:r>
        <w:t xml:space="preserve"> </w:t>
      </w:r>
      <w:r w:rsidRPr="00414664">
        <w:t>I had a long think</w:t>
      </w:r>
      <w:r>
        <w:t xml:space="preserve"> about this. B</w:t>
      </w:r>
      <w:r w:rsidRPr="00414664">
        <w:t>ear with me.</w:t>
      </w:r>
      <w:r>
        <w:t xml:space="preserve"> </w:t>
      </w:r>
      <w:r w:rsidRPr="00414664">
        <w:t xml:space="preserve">I think the relationship </w:t>
      </w:r>
      <w:r>
        <w:t>between</w:t>
      </w:r>
      <w:r w:rsidRPr="00414664">
        <w:t xml:space="preserve"> nature and climate is more like lichen.</w:t>
      </w:r>
      <w:r>
        <w:t xml:space="preserve"> </w:t>
      </w:r>
      <w:r w:rsidRPr="00414664">
        <w:t xml:space="preserve">It is two things, </w:t>
      </w:r>
      <w:r w:rsidRPr="00414664">
        <w:t>algae</w:t>
      </w:r>
      <w:r w:rsidRPr="00414664">
        <w:t xml:space="preserve"> and bacteria</w:t>
      </w:r>
      <w:r>
        <w:t>,</w:t>
      </w:r>
      <w:r w:rsidRPr="00414664">
        <w:t xml:space="preserve"> </w:t>
      </w:r>
      <w:r>
        <w:t>which</w:t>
      </w:r>
      <w:r w:rsidRPr="00414664">
        <w:t xml:space="preserve"> look f</w:t>
      </w:r>
      <w:r>
        <w:t>rom</w:t>
      </w:r>
      <w:r w:rsidRPr="00414664">
        <w:t xml:space="preserve"> the outside </w:t>
      </w:r>
      <w:r>
        <w:t xml:space="preserve">as if they </w:t>
      </w:r>
      <w:r w:rsidRPr="00414664">
        <w:t>are one</w:t>
      </w:r>
      <w:r>
        <w:t>,</w:t>
      </w:r>
      <w:r w:rsidRPr="00414664">
        <w:t xml:space="preserve"> and they are depend</w:t>
      </w:r>
      <w:r>
        <w:t>ent</w:t>
      </w:r>
      <w:r w:rsidRPr="00414664">
        <w:t xml:space="preserve"> on each other to survive.</w:t>
      </w:r>
      <w:r>
        <w:t xml:space="preserve"> I think n</w:t>
      </w:r>
      <w:r w:rsidRPr="00414664">
        <w:t xml:space="preserve">ature and climate </w:t>
      </w:r>
      <w:r>
        <w:t>are</w:t>
      </w:r>
      <w:r w:rsidRPr="00414664">
        <w:t xml:space="preserve"> more like lichen than two sides of the same coin.</w:t>
      </w:r>
      <w:r>
        <w:t xml:space="preserve"> </w:t>
      </w:r>
    </w:p>
    <w:p w:rsidR="004D4B72" w:rsidP="004D4B72">
      <w:pPr>
        <w:pStyle w:val="Answer"/>
      </w:pPr>
      <w:r w:rsidRPr="00414664">
        <w:t>However,</w:t>
      </w:r>
      <w:r>
        <w:t xml:space="preserve"> </w:t>
      </w:r>
      <w:r w:rsidRPr="00414664">
        <w:t xml:space="preserve">when it comes to policy and politics, sometimes climate regimes or climate policies and biodiversity regimes </w:t>
      </w:r>
      <w:r>
        <w:t>or</w:t>
      </w:r>
      <w:r w:rsidRPr="00414664">
        <w:t xml:space="preserve"> biodiversity policies indeed act </w:t>
      </w:r>
      <w:r>
        <w:t>as if</w:t>
      </w:r>
      <w:r w:rsidRPr="00414664">
        <w:t xml:space="preserve"> the</w:t>
      </w:r>
      <w:r>
        <w:t>y</w:t>
      </w:r>
      <w:r w:rsidRPr="00414664">
        <w:t xml:space="preserve"> are two sides of </w:t>
      </w:r>
      <w:r>
        <w:t xml:space="preserve">the </w:t>
      </w:r>
      <w:r w:rsidRPr="00414664">
        <w:t>same coin.</w:t>
      </w:r>
      <w:r>
        <w:t xml:space="preserve"> </w:t>
      </w:r>
      <w:r w:rsidRPr="00414664">
        <w:t xml:space="preserve">They look in opposite </w:t>
      </w:r>
      <w:r w:rsidRPr="00414664">
        <w:t>directions</w:t>
      </w:r>
      <w:r w:rsidRPr="00414664">
        <w:t xml:space="preserve"> </w:t>
      </w:r>
      <w:r>
        <w:t>so</w:t>
      </w:r>
      <w:r w:rsidRPr="00414664">
        <w:t xml:space="preserve"> they do not know what is happening behind their back on the other side.</w:t>
      </w:r>
      <w:r>
        <w:t xml:space="preserve"> </w:t>
      </w:r>
      <w:r w:rsidRPr="00414664">
        <w:t>I have been involved for many years in the CBD process and in the UNFCCC process</w:t>
      </w:r>
      <w:r>
        <w:t>,</w:t>
      </w:r>
      <w:r w:rsidRPr="00414664">
        <w:t xml:space="preserve"> </w:t>
      </w:r>
      <w:r>
        <w:t xml:space="preserve">and I have seen that quite often, </w:t>
      </w:r>
      <w:r w:rsidRPr="00414664">
        <w:t>especially in the UNF</w:t>
      </w:r>
      <w:r>
        <w:t>CC</w:t>
      </w:r>
      <w:r w:rsidRPr="00414664">
        <w:t>C process</w:t>
      </w:r>
      <w:r>
        <w:t>. There are</w:t>
      </w:r>
      <w:r w:rsidRPr="00414664">
        <w:t xml:space="preserve"> uncounted times </w:t>
      </w:r>
      <w:r>
        <w:t xml:space="preserve">when </w:t>
      </w:r>
      <w:r w:rsidRPr="00414664">
        <w:t xml:space="preserve">I </w:t>
      </w:r>
      <w:r>
        <w:t xml:space="preserve">have </w:t>
      </w:r>
      <w:r w:rsidRPr="00414664">
        <w:t>tried to speak to climate negotiators about the importance of maximising the potential of nature for cl</w:t>
      </w:r>
      <w:r>
        <w:t>imate</w:t>
      </w:r>
      <w:r w:rsidRPr="00414664">
        <w:t xml:space="preserve"> mitigation and adaptation</w:t>
      </w:r>
      <w:r>
        <w:t xml:space="preserve">, and </w:t>
      </w:r>
      <w:r w:rsidRPr="00414664">
        <w:t xml:space="preserve">they </w:t>
      </w:r>
      <w:r>
        <w:t xml:space="preserve">have </w:t>
      </w:r>
      <w:r w:rsidRPr="00414664">
        <w:t xml:space="preserve">said, </w:t>
      </w:r>
      <w:r>
        <w:t>“Can you j</w:t>
      </w:r>
      <w:r w:rsidRPr="00414664">
        <w:t>ust go and sort that out in CBD</w:t>
      </w:r>
      <w:r>
        <w:t xml:space="preserve">?” </w:t>
      </w:r>
      <w:r w:rsidRPr="00414664">
        <w:t>The</w:t>
      </w:r>
      <w:r>
        <w:t>y</w:t>
      </w:r>
      <w:r w:rsidRPr="00414664">
        <w:t xml:space="preserve"> </w:t>
      </w:r>
      <w:r w:rsidR="00D179D0">
        <w:t>say that not</w:t>
      </w:r>
      <w:r w:rsidRPr="00414664">
        <w:t xml:space="preserve"> because they </w:t>
      </w:r>
      <w:r>
        <w:t xml:space="preserve">have so much </w:t>
      </w:r>
      <w:r w:rsidRPr="00414664">
        <w:t xml:space="preserve">respect </w:t>
      </w:r>
      <w:r>
        <w:t xml:space="preserve">for </w:t>
      </w:r>
      <w:r w:rsidRPr="00414664">
        <w:t>the CBD</w:t>
      </w:r>
      <w:r>
        <w:t xml:space="preserve"> </w:t>
      </w:r>
      <w:r w:rsidRPr="00414664">
        <w:t>process</w:t>
      </w:r>
      <w:r>
        <w:t>,</w:t>
      </w:r>
      <w:r w:rsidRPr="00414664">
        <w:t xml:space="preserve"> but because they just do not want to be bothered.</w:t>
      </w:r>
      <w:r>
        <w:t xml:space="preserve"> </w:t>
      </w:r>
    </w:p>
    <w:p w:rsidR="004D4B72" w:rsidP="004D4B72">
      <w:pPr>
        <w:pStyle w:val="Answer"/>
      </w:pPr>
      <w:r w:rsidRPr="00414664">
        <w:t>There is a certain relationship issue, let us say, between those two processes.</w:t>
      </w:r>
      <w:r>
        <w:t xml:space="preserve"> </w:t>
      </w:r>
      <w:r w:rsidRPr="00414664">
        <w:t>It is not only at the UN process level</w:t>
      </w:r>
      <w:r w:rsidR="002E4D55">
        <w:t>; i</w:t>
      </w:r>
      <w:r w:rsidRPr="00414664">
        <w:t>t is also at polic</w:t>
      </w:r>
      <w:r>
        <w:t>y level. T</w:t>
      </w:r>
      <w:r w:rsidRPr="00414664">
        <w:t xml:space="preserve">he </w:t>
      </w:r>
      <w:r w:rsidR="00413DEE">
        <w:t xml:space="preserve">IPCC-IPBES </w:t>
      </w:r>
      <w:r w:rsidRPr="00414664">
        <w:t>report</w:t>
      </w:r>
      <w:r>
        <w:t>,</w:t>
      </w:r>
      <w:r w:rsidRPr="00414664">
        <w:t xml:space="preserve"> </w:t>
      </w:r>
      <w:r>
        <w:t>which</w:t>
      </w:r>
      <w:r w:rsidRPr="00414664">
        <w:t xml:space="preserve"> David mentioned earlier</w:t>
      </w:r>
      <w:r>
        <w:t>,</w:t>
      </w:r>
      <w:r w:rsidRPr="00414664">
        <w:t xml:space="preserve"> say</w:t>
      </w:r>
      <w:r>
        <w:t xml:space="preserve">s </w:t>
      </w:r>
      <w:r w:rsidRPr="00414664">
        <w:t>very clearly that previous policies have largely tackled biodiversity loss and climate change independently of each other and in silos</w:t>
      </w:r>
      <w:r>
        <w:t xml:space="preserve">, and says, at the same time, that </w:t>
      </w:r>
      <w:r w:rsidRPr="00414664">
        <w:t>it would be so much better to try to build on the synergies.</w:t>
      </w:r>
      <w:r>
        <w:t xml:space="preserve"> </w:t>
      </w:r>
    </w:p>
    <w:p w:rsidR="004D4B72" w:rsidP="004D4B72">
      <w:pPr>
        <w:pStyle w:val="Answer"/>
      </w:pPr>
      <w:r w:rsidRPr="00414664">
        <w:t>When it comes to the main interfaces between climate and biodiversity</w:t>
      </w:r>
      <w:r>
        <w:t>,</w:t>
      </w:r>
      <w:r w:rsidRPr="00414664">
        <w:t xml:space="preserve"> the topic itself </w:t>
      </w:r>
      <w:r>
        <w:t xml:space="preserve">in </w:t>
      </w:r>
      <w:r w:rsidRPr="00414664">
        <w:t>the real world is very interlinked</w:t>
      </w:r>
      <w:r>
        <w:t>,</w:t>
      </w:r>
      <w:r w:rsidRPr="00414664">
        <w:t xml:space="preserve"> like lichen</w:t>
      </w:r>
      <w:r>
        <w:t>,</w:t>
      </w:r>
      <w:r w:rsidRPr="00414664">
        <w:t xml:space="preserve"> but when it comes to policy and politic</w:t>
      </w:r>
      <w:r>
        <w:t>s</w:t>
      </w:r>
      <w:r w:rsidRPr="00414664">
        <w:t xml:space="preserve"> it is like two sides of the same coin. I think the </w:t>
      </w:r>
      <w:r w:rsidRPr="00414664">
        <w:t>UK Government h</w:t>
      </w:r>
      <w:r>
        <w:t xml:space="preserve">ave </w:t>
      </w:r>
      <w:r w:rsidRPr="00414664">
        <w:t xml:space="preserve">a unique opportunity </w:t>
      </w:r>
      <w:r w:rsidRPr="00414664">
        <w:t>at the moment</w:t>
      </w:r>
      <w:r w:rsidRPr="00414664">
        <w:t xml:space="preserve"> to change that.</w:t>
      </w:r>
      <w:r>
        <w:t xml:space="preserve"> </w:t>
      </w:r>
      <w:r w:rsidRPr="00414664">
        <w:t>I know that we are talking here mostly about CBD</w:t>
      </w:r>
      <w:r>
        <w:t>,</w:t>
      </w:r>
      <w:r w:rsidRPr="00414664">
        <w:t xml:space="preserve"> but the UK Government ha</w:t>
      </w:r>
      <w:r>
        <w:t>ve</w:t>
      </w:r>
      <w:r w:rsidRPr="00414664">
        <w:t xml:space="preserve"> the presidency for the COP26 in Glasgow</w:t>
      </w:r>
      <w:r>
        <w:t>,</w:t>
      </w:r>
      <w:r w:rsidRPr="00414664">
        <w:t xml:space="preserve"> and for this image problem</w:t>
      </w:r>
      <w:r>
        <w:t>,</w:t>
      </w:r>
      <w:r w:rsidRPr="00414664">
        <w:t xml:space="preserve"> or relationship building</w:t>
      </w:r>
      <w:r>
        <w:t xml:space="preserve"> for a better </w:t>
      </w:r>
      <w:r w:rsidRPr="00414664">
        <w:t>acknowledgement of nature in the climate regime</w:t>
      </w:r>
      <w:r>
        <w:t>,</w:t>
      </w:r>
      <w:r w:rsidRPr="00414664">
        <w:t xml:space="preserve"> there is a lot </w:t>
      </w:r>
      <w:r w:rsidR="00AC6310">
        <w:t xml:space="preserve">that </w:t>
      </w:r>
      <w:r w:rsidRPr="00414664">
        <w:t xml:space="preserve">they can do, and perhaps this </w:t>
      </w:r>
      <w:r>
        <w:t>committee</w:t>
      </w:r>
      <w:r w:rsidRPr="00414664">
        <w:t xml:space="preserve"> might want to choose to recommend </w:t>
      </w:r>
      <w:r>
        <w:t>that they</w:t>
      </w:r>
      <w:r w:rsidRPr="00414664">
        <w:t xml:space="preserve"> look into</w:t>
      </w:r>
      <w:r>
        <w:t xml:space="preserve"> that</w:t>
      </w:r>
      <w:r w:rsidRPr="00414664">
        <w:t>.</w:t>
      </w:r>
      <w:r>
        <w:t xml:space="preserve"> </w:t>
      </w:r>
      <w:r w:rsidRPr="00414664">
        <w:t xml:space="preserve">I think that is it for </w:t>
      </w:r>
      <w:r>
        <w:t>my</w:t>
      </w:r>
      <w:r w:rsidRPr="00414664">
        <w:t xml:space="preserve"> initial remarks.</w:t>
      </w:r>
      <w:r>
        <w:t xml:space="preserve"> Do you</w:t>
      </w:r>
      <w:r w:rsidRPr="00414664">
        <w:t xml:space="preserve"> want me to talk about trade</w:t>
      </w:r>
      <w:r>
        <w:t>-</w:t>
      </w:r>
      <w:r w:rsidRPr="00414664">
        <w:t>offs as well</w:t>
      </w:r>
      <w:r>
        <w:t xml:space="preserve">? </w:t>
      </w:r>
    </w:p>
    <w:p w:rsidR="004D4B72" w:rsidP="004D4B72">
      <w:pPr>
        <w:pStyle w:val="Remark"/>
      </w:pPr>
      <w:r w:rsidRPr="00414664">
        <w:rPr>
          <w:b/>
        </w:rPr>
        <w:t>The Chair:</w:t>
      </w:r>
      <w:r>
        <w:t xml:space="preserve"> </w:t>
      </w:r>
      <w:r w:rsidRPr="00414664">
        <w:t>That is fine.</w:t>
      </w:r>
      <w:r>
        <w:t xml:space="preserve"> </w:t>
      </w:r>
      <w:r w:rsidRPr="00414664">
        <w:t>We will come on to th</w:t>
      </w:r>
      <w:r>
        <w:t xml:space="preserve">at in some depth. </w:t>
      </w:r>
      <w:r w:rsidRPr="00414664">
        <w:t>It was just some opening remarks.</w:t>
      </w:r>
      <w:r>
        <w:t xml:space="preserve"> </w:t>
      </w:r>
      <w:r w:rsidRPr="00414664">
        <w:t>Dilys, do you have some brief opening remarks</w:t>
      </w:r>
      <w:r>
        <w:t>,</w:t>
      </w:r>
      <w:r w:rsidRPr="00414664">
        <w:t xml:space="preserve"> too</w:t>
      </w:r>
      <w:r>
        <w:t xml:space="preserve">? </w:t>
      </w:r>
    </w:p>
    <w:p w:rsidR="004D4B72" w:rsidP="004D4B72">
      <w:pPr>
        <w:pStyle w:val="Answer"/>
      </w:pPr>
      <w:r w:rsidRPr="00414664">
        <w:rPr>
          <w:b/>
          <w:i/>
        </w:rPr>
        <w:t>Dr Dilys Roe:</w:t>
      </w:r>
      <w:r>
        <w:t xml:space="preserve"> </w:t>
      </w:r>
      <w:r w:rsidRPr="00414664">
        <w:t>I will keep this very brief</w:t>
      </w:r>
      <w:r w:rsidR="00AC6310">
        <w:t>,</w:t>
      </w:r>
      <w:r w:rsidRPr="00414664">
        <w:t xml:space="preserve"> because my colleagues have covered a lot of </w:t>
      </w:r>
      <w:r>
        <w:t>it</w:t>
      </w:r>
      <w:r w:rsidRPr="00414664">
        <w:t xml:space="preserve"> in detail.</w:t>
      </w:r>
      <w:r>
        <w:t xml:space="preserve"> </w:t>
      </w:r>
      <w:r w:rsidRPr="00414664">
        <w:t xml:space="preserve">I </w:t>
      </w:r>
      <w:r>
        <w:t xml:space="preserve">guess I just </w:t>
      </w:r>
      <w:r w:rsidRPr="00414664">
        <w:t>want to leave us with a reminder that biodiversity loss, climate change and development are three very interlinked challenges</w:t>
      </w:r>
      <w:r>
        <w:t>,</w:t>
      </w:r>
      <w:r w:rsidRPr="00414664">
        <w:t xml:space="preserve"> and</w:t>
      </w:r>
      <w:r>
        <w:t>,</w:t>
      </w:r>
      <w:r w:rsidRPr="00414664">
        <w:t xml:space="preserve"> in fact</w:t>
      </w:r>
      <w:r>
        <w:t>,</w:t>
      </w:r>
      <w:r w:rsidRPr="00414664">
        <w:t xml:space="preserve"> have been referred to as a triple emergency.</w:t>
      </w:r>
      <w:r>
        <w:t xml:space="preserve"> </w:t>
      </w:r>
      <w:r w:rsidRPr="00414664">
        <w:t>A number of</w:t>
      </w:r>
      <w:r w:rsidRPr="00414664">
        <w:t xml:space="preserve"> countries have declared climate emergencies and nature emergencies</w:t>
      </w:r>
      <w:r>
        <w:t>,</w:t>
      </w:r>
      <w:r w:rsidRPr="00414664">
        <w:t xml:space="preserve"> but I think it </w:t>
      </w:r>
      <w:r>
        <w:t>is</w:t>
      </w:r>
      <w:r w:rsidRPr="00414664">
        <w:t xml:space="preserve"> genuinely a triple emergency that we fac</w:t>
      </w:r>
      <w:r>
        <w:t>e</w:t>
      </w:r>
      <w:r w:rsidRPr="00414664">
        <w:t>.</w:t>
      </w:r>
      <w:r>
        <w:t xml:space="preserve"> </w:t>
      </w:r>
      <w:r w:rsidRPr="00414664">
        <w:t xml:space="preserve">We might think </w:t>
      </w:r>
      <w:r>
        <w:t xml:space="preserve">that </w:t>
      </w:r>
      <w:r w:rsidRPr="00414664">
        <w:t>on the development side we have made huge progress in poverty alleviation over the decades</w:t>
      </w:r>
      <w:r>
        <w:t>,</w:t>
      </w:r>
      <w:r w:rsidRPr="00414664">
        <w:t xml:space="preserve"> but global inequality is growing huge</w:t>
      </w:r>
      <w:r>
        <w:t>l</w:t>
      </w:r>
      <w:r w:rsidRPr="00414664">
        <w:t>y</w:t>
      </w:r>
      <w:r>
        <w:t>,</w:t>
      </w:r>
      <w:r w:rsidRPr="00414664">
        <w:t xml:space="preserve"> and </w:t>
      </w:r>
      <w:r w:rsidR="003B323A">
        <w:t>COVID</w:t>
      </w:r>
      <w:r>
        <w:t>-</w:t>
      </w:r>
      <w:r w:rsidRPr="00414664">
        <w:t xml:space="preserve">19 has </w:t>
      </w:r>
      <w:r>
        <w:t xml:space="preserve">now </w:t>
      </w:r>
      <w:r w:rsidRPr="00414664">
        <w:t>knocked back huge advances</w:t>
      </w:r>
      <w:r>
        <w:t xml:space="preserve"> that</w:t>
      </w:r>
      <w:r w:rsidRPr="00414664">
        <w:t xml:space="preserve"> we have made in poverty alleviation and </w:t>
      </w:r>
      <w:r>
        <w:t xml:space="preserve">in </w:t>
      </w:r>
      <w:r w:rsidRPr="00414664">
        <w:t>development.</w:t>
      </w:r>
      <w:r>
        <w:t xml:space="preserve"> M</w:t>
      </w:r>
      <w:r w:rsidRPr="00414664">
        <w:t>y key point</w:t>
      </w:r>
      <w:r>
        <w:t xml:space="preserve"> is that we face</w:t>
      </w:r>
      <w:r w:rsidRPr="00414664">
        <w:t xml:space="preserve"> an interlinked triple challenge.</w:t>
      </w:r>
      <w:r>
        <w:t xml:space="preserve"> </w:t>
      </w:r>
    </w:p>
    <w:p w:rsidR="004D4B72" w:rsidP="004D4B72">
      <w:pPr>
        <w:pStyle w:val="Answer"/>
      </w:pPr>
      <w:r>
        <w:t>T</w:t>
      </w:r>
      <w:r w:rsidRPr="00414664">
        <w:t>he key problem is that</w:t>
      </w:r>
      <w:r>
        <w:t>,</w:t>
      </w:r>
      <w:r w:rsidRPr="00414664">
        <w:t xml:space="preserve"> all too frequently</w:t>
      </w:r>
      <w:r>
        <w:t>,</w:t>
      </w:r>
      <w:r w:rsidRPr="00414664">
        <w:t xml:space="preserve"> th</w:t>
      </w:r>
      <w:r>
        <w:t>e</w:t>
      </w:r>
      <w:r w:rsidRPr="00414664">
        <w:t xml:space="preserve"> three challenges are handled separately</w:t>
      </w:r>
      <w:r>
        <w:t>,</w:t>
      </w:r>
      <w:r w:rsidRPr="00414664">
        <w:t xml:space="preserve"> and handled in silos by separate </w:t>
      </w:r>
      <w:r>
        <w:t>m</w:t>
      </w:r>
      <w:r w:rsidRPr="00414664">
        <w:t>inistries</w:t>
      </w:r>
      <w:r>
        <w:t>,</w:t>
      </w:r>
      <w:r w:rsidRPr="00414664">
        <w:t xml:space="preserve"> championed</w:t>
      </w:r>
      <w:r>
        <w:t xml:space="preserve"> </w:t>
      </w:r>
      <w:r w:rsidRPr="00414664">
        <w:t xml:space="preserve">by separate NGOs, </w:t>
      </w:r>
      <w:r>
        <w:t xml:space="preserve">and </w:t>
      </w:r>
      <w:r w:rsidRPr="00414664">
        <w:t>debated by separate journalists</w:t>
      </w:r>
      <w:r>
        <w:t>,</w:t>
      </w:r>
      <w:r w:rsidRPr="00414664">
        <w:t xml:space="preserve"> in separate media</w:t>
      </w:r>
      <w:r>
        <w:t>. R</w:t>
      </w:r>
      <w:r w:rsidRPr="00414664">
        <w:t>ecognising th</w:t>
      </w:r>
      <w:r>
        <w:t>e</w:t>
      </w:r>
      <w:r w:rsidRPr="00414664">
        <w:t xml:space="preserve"> interlinkage means that we really must pay greater attention to tackling these issues together.</w:t>
      </w:r>
      <w:r>
        <w:t xml:space="preserve"> </w:t>
      </w:r>
      <w:r w:rsidRPr="00414664">
        <w:t xml:space="preserve">The </w:t>
      </w:r>
      <w:r>
        <w:t>L</w:t>
      </w:r>
      <w:r w:rsidRPr="00414664">
        <w:t>eaders</w:t>
      </w:r>
      <w:r>
        <w:t>’</w:t>
      </w:r>
      <w:r w:rsidRPr="00414664">
        <w:t xml:space="preserve"> </w:t>
      </w:r>
      <w:r>
        <w:t>P</w:t>
      </w:r>
      <w:r w:rsidRPr="00414664">
        <w:t xml:space="preserve">ledge for </w:t>
      </w:r>
      <w:r>
        <w:t>N</w:t>
      </w:r>
      <w:r w:rsidRPr="00414664">
        <w:t>ature</w:t>
      </w:r>
      <w:r>
        <w:t>,</w:t>
      </w:r>
      <w:r w:rsidRPr="00414664">
        <w:t xml:space="preserve"> agreed at the UN </w:t>
      </w:r>
      <w:r>
        <w:t>b</w:t>
      </w:r>
      <w:r w:rsidRPr="00414664">
        <w:t xml:space="preserve">iodiversity </w:t>
      </w:r>
      <w:r>
        <w:t>s</w:t>
      </w:r>
      <w:r w:rsidRPr="00414664">
        <w:t>ummit last year</w:t>
      </w:r>
      <w:r>
        <w:t>,</w:t>
      </w:r>
      <w:r w:rsidRPr="00414664">
        <w:t xml:space="preserve"> recognises the need for a</w:t>
      </w:r>
      <w:r>
        <w:t xml:space="preserve"> </w:t>
      </w:r>
      <w:r w:rsidRPr="00414664">
        <w:t>non</w:t>
      </w:r>
      <w:r>
        <w:t>-</w:t>
      </w:r>
      <w:r w:rsidRPr="00414664">
        <w:t>siloed approach to the challenges</w:t>
      </w:r>
      <w:r>
        <w:t>,</w:t>
      </w:r>
      <w:r w:rsidRPr="00414664">
        <w:t xml:space="preserve"> but we are not seeing that currently in other statements that com</w:t>
      </w:r>
      <w:r>
        <w:t>e</w:t>
      </w:r>
      <w:r w:rsidRPr="00414664">
        <w:t xml:space="preserve"> out</w:t>
      </w:r>
      <w:r>
        <w:t xml:space="preserve">, </w:t>
      </w:r>
      <w:r w:rsidRPr="00414664">
        <w:t>including in the G7 nature compact and in the emerging global biodiversity framework. That is what I would like to emphasise</w:t>
      </w:r>
      <w:r>
        <w:t>:</w:t>
      </w:r>
      <w:r w:rsidRPr="00414664">
        <w:t xml:space="preserve"> let us think about these things together</w:t>
      </w:r>
      <w:r>
        <w:t>,</w:t>
      </w:r>
      <w:r w:rsidRPr="00414664">
        <w:t xml:space="preserve"> not separately.</w:t>
      </w:r>
    </w:p>
    <w:p w:rsidR="00E70311" w:rsidP="00E70311">
      <w:pPr>
        <w:pStyle w:val="Remark"/>
      </w:pPr>
      <w:r w:rsidRPr="00C57B54">
        <w:rPr>
          <w:b/>
        </w:rPr>
        <w:t>The Chair:</w:t>
      </w:r>
      <w:r w:rsidRPr="00414664">
        <w:t xml:space="preserve"> </w:t>
      </w:r>
      <w:r>
        <w:t xml:space="preserve">Thank you, Dilys. </w:t>
      </w:r>
    </w:p>
    <w:p w:rsidR="004D4B72" w:rsidP="00E70311">
      <w:pPr>
        <w:pStyle w:val="Question"/>
      </w:pPr>
      <w:r w:rsidRPr="004A4788">
        <w:rPr>
          <w:b/>
        </w:rPr>
        <w:t>Lord Cameron of Dillington:</w:t>
      </w:r>
      <w:r>
        <w:t xml:space="preserve"> </w:t>
      </w:r>
      <w:r w:rsidRPr="00414664">
        <w:t xml:space="preserve">I am so glad to hear </w:t>
      </w:r>
      <w:r>
        <w:t>Dilys</w:t>
      </w:r>
      <w:r w:rsidRPr="00414664">
        <w:t xml:space="preserve"> </w:t>
      </w:r>
      <w:r>
        <w:t xml:space="preserve">say what she </w:t>
      </w:r>
      <w:r w:rsidRPr="00414664">
        <w:t>has just said about the triple challenge.</w:t>
      </w:r>
      <w:r>
        <w:t xml:space="preserve"> </w:t>
      </w:r>
      <w:r w:rsidR="00E70311">
        <w:t>T</w:t>
      </w:r>
      <w:r w:rsidRPr="00414664">
        <w:t>hat is so important</w:t>
      </w:r>
      <w:r>
        <w:t xml:space="preserve"> in</w:t>
      </w:r>
      <w:r w:rsidRPr="00414664">
        <w:t xml:space="preserve"> merging it all together. We are a very crowded world and it is getting more crowded with that terrible</w:t>
      </w:r>
      <w:r>
        <w:t xml:space="preserve"> </w:t>
      </w:r>
      <w:r w:rsidRPr="00414664">
        <w:t>pest called humans.</w:t>
      </w:r>
      <w:r>
        <w:t xml:space="preserve"> </w:t>
      </w:r>
      <w:r w:rsidRPr="00414664">
        <w:t>England</w:t>
      </w:r>
      <w:r>
        <w:t>,</w:t>
      </w:r>
      <w:r w:rsidRPr="00414664">
        <w:t xml:space="preserve"> for instance</w:t>
      </w:r>
      <w:r>
        <w:t>,</w:t>
      </w:r>
      <w:r w:rsidRPr="00414664">
        <w:t xml:space="preserve"> is now the most densely populated country in Europe.</w:t>
      </w:r>
    </w:p>
    <w:p w:rsidR="004D4B72" w:rsidP="004D4B72">
      <w:pPr>
        <w:pStyle w:val="QuestionCont"/>
      </w:pPr>
      <w:r w:rsidRPr="00414664">
        <w:t>I should have introduced myself at the beginning.</w:t>
      </w:r>
      <w:r>
        <w:t xml:space="preserve"> </w:t>
      </w:r>
      <w:r w:rsidRPr="00414664">
        <w:t>My interests are as a farmer and landowner</w:t>
      </w:r>
      <w:r>
        <w:t>.</w:t>
      </w:r>
      <w:r w:rsidRPr="00414664">
        <w:t xml:space="preserve"> I also chair the research station called the UK </w:t>
      </w:r>
      <w:r>
        <w:t>C</w:t>
      </w:r>
      <w:r w:rsidRPr="00414664">
        <w:t xml:space="preserve">entre for </w:t>
      </w:r>
      <w:r>
        <w:t>E</w:t>
      </w:r>
      <w:r w:rsidRPr="00414664">
        <w:t xml:space="preserve">cology </w:t>
      </w:r>
      <w:r>
        <w:t>&amp; H</w:t>
      </w:r>
      <w:r w:rsidRPr="00414664">
        <w:t>ydrology.</w:t>
      </w:r>
      <w:r>
        <w:t xml:space="preserve"> </w:t>
      </w:r>
      <w:r w:rsidRPr="00414664">
        <w:t>As a farmer</w:t>
      </w:r>
      <w:r>
        <w:t>,</w:t>
      </w:r>
      <w:r w:rsidRPr="00414664">
        <w:t xml:space="preserve"> I am aware that in this very crowded land we </w:t>
      </w:r>
      <w:r w:rsidRPr="00414664">
        <w:t>have to</w:t>
      </w:r>
      <w:r w:rsidRPr="00414664">
        <w:t xml:space="preserve"> try to get more uses from one particular piece land, more output should I say</w:t>
      </w:r>
      <w:r>
        <w:t>,</w:t>
      </w:r>
      <w:r w:rsidRPr="00414664">
        <w:t xml:space="preserve"> than just food or economy.</w:t>
      </w:r>
      <w:r>
        <w:t xml:space="preserve"> </w:t>
      </w:r>
      <w:r w:rsidRPr="00414664">
        <w:t xml:space="preserve">It is a question of trying to </w:t>
      </w:r>
      <w:r w:rsidRPr="00414664">
        <w:t>merge</w:t>
      </w:r>
      <w:r>
        <w:t xml:space="preserve"> together</w:t>
      </w:r>
      <w:r w:rsidRPr="00414664">
        <w:t xml:space="preserve"> the biodiversity, climate and</w:t>
      </w:r>
      <w:r>
        <w:t xml:space="preserve"> the</w:t>
      </w:r>
      <w:r w:rsidRPr="00414664">
        <w:t xml:space="preserve"> social and economic outputs from land.</w:t>
      </w:r>
      <w:r>
        <w:t xml:space="preserve"> </w:t>
      </w:r>
    </w:p>
    <w:p w:rsidR="004D4B72" w:rsidP="004D4B72">
      <w:pPr>
        <w:pStyle w:val="QuestionCont"/>
      </w:pPr>
      <w:r w:rsidRPr="00414664">
        <w:t xml:space="preserve">My question is </w:t>
      </w:r>
      <w:r>
        <w:t>to</w:t>
      </w:r>
      <w:r w:rsidRPr="00414664">
        <w:t xml:space="preserve"> Bernadette first.</w:t>
      </w:r>
      <w:r>
        <w:t xml:space="preserve"> W</w:t>
      </w:r>
      <w:r w:rsidRPr="00414664">
        <w:t xml:space="preserve">hat measures to integrate biodiversity, </w:t>
      </w:r>
      <w:r w:rsidRPr="00414664">
        <w:t>climate and other solutions are you hoping to see in the post</w:t>
      </w:r>
      <w:r>
        <w:t>-</w:t>
      </w:r>
      <w:r w:rsidRPr="00414664">
        <w:t>2020 global biodiversity framework?</w:t>
      </w:r>
      <w:r>
        <w:t xml:space="preserve"> </w:t>
      </w:r>
      <w:r w:rsidRPr="00414664">
        <w:t>How can nature</w:t>
      </w:r>
      <w:r>
        <w:t>-</w:t>
      </w:r>
      <w:r w:rsidRPr="00414664">
        <w:t xml:space="preserve">based solutions be best designed to achieve climate, </w:t>
      </w:r>
      <w:r w:rsidRPr="00414664">
        <w:t>biodiversity</w:t>
      </w:r>
      <w:r w:rsidRPr="00414664">
        <w:t xml:space="preserve"> and other goals</w:t>
      </w:r>
      <w:r>
        <w:t xml:space="preserve">? </w:t>
      </w:r>
    </w:p>
    <w:p w:rsidR="004D4B72" w:rsidP="004D4B72">
      <w:pPr>
        <w:pStyle w:val="Answer"/>
      </w:pPr>
      <w:r w:rsidRPr="00414664">
        <w:rPr>
          <w:b/>
          <w:i/>
        </w:rPr>
        <w:t>Bernadette Fischler Hooper:</w:t>
      </w:r>
      <w:r>
        <w:t xml:space="preserve"> </w:t>
      </w:r>
      <w:r w:rsidRPr="00414664">
        <w:t>Thank you for that question.</w:t>
      </w:r>
      <w:r>
        <w:t xml:space="preserve"> At </w:t>
      </w:r>
      <w:r w:rsidRPr="00414664">
        <w:t>WWF</w:t>
      </w:r>
      <w:r>
        <w:t>, we are</w:t>
      </w:r>
      <w:r w:rsidRPr="00414664">
        <w:t xml:space="preserve"> very much part of the group that is looking into th</w:t>
      </w:r>
      <w:r>
        <w:t>e</w:t>
      </w:r>
      <w:r w:rsidRPr="00414664">
        <w:t xml:space="preserve"> triple challenge</w:t>
      </w:r>
      <w:r>
        <w:t>. Our</w:t>
      </w:r>
      <w:r w:rsidRPr="00414664">
        <w:t xml:space="preserve"> recent report</w:t>
      </w:r>
      <w:r>
        <w:t>,</w:t>
      </w:r>
      <w:r w:rsidRPr="00414664">
        <w:t xml:space="preserve"> </w:t>
      </w:r>
      <w:r w:rsidRPr="00414664">
        <w:rPr>
          <w:i/>
          <w:iCs/>
        </w:rPr>
        <w:t xml:space="preserve">Avoiding </w:t>
      </w:r>
      <w:r>
        <w:rPr>
          <w:i/>
          <w:iCs/>
        </w:rPr>
        <w:t>Trip</w:t>
      </w:r>
      <w:r w:rsidRPr="00414664">
        <w:rPr>
          <w:i/>
          <w:iCs/>
        </w:rPr>
        <w:t>le Jeopardy</w:t>
      </w:r>
      <w:r>
        <w:t xml:space="preserve">, </w:t>
      </w:r>
      <w:r w:rsidRPr="00414664">
        <w:t xml:space="preserve">talks about </w:t>
      </w:r>
      <w:r>
        <w:t xml:space="preserve">exactly </w:t>
      </w:r>
      <w:r w:rsidRPr="00414664">
        <w:t>how trade</w:t>
      </w:r>
      <w:r>
        <w:t>-</w:t>
      </w:r>
      <w:r w:rsidRPr="00414664">
        <w:t xml:space="preserve">offs can be managed between climate, </w:t>
      </w:r>
      <w:r w:rsidRPr="00414664">
        <w:t>nature</w:t>
      </w:r>
      <w:r w:rsidRPr="00414664">
        <w:t xml:space="preserve"> and food systems</w:t>
      </w:r>
      <w:r>
        <w:t>,</w:t>
      </w:r>
      <w:r w:rsidRPr="00414664">
        <w:t xml:space="preserve"> to turn </w:t>
      </w:r>
      <w:r>
        <w:t xml:space="preserve">any </w:t>
      </w:r>
      <w:r w:rsidRPr="00414664">
        <w:t>vicious cycles into virtual cycles.</w:t>
      </w:r>
      <w:r>
        <w:t xml:space="preserve"> </w:t>
      </w:r>
      <w:r w:rsidRPr="00414664">
        <w:t>The outcome</w:t>
      </w:r>
      <w:r>
        <w:t xml:space="preserve"> </w:t>
      </w:r>
      <w:r w:rsidRPr="00414664">
        <w:t>is that it can just about be managed if we start acting very soon</w:t>
      </w:r>
      <w:r>
        <w:t>, but, no matter what</w:t>
      </w:r>
      <w:r w:rsidRPr="00414664">
        <w:t xml:space="preserve"> happens</w:t>
      </w:r>
      <w:r>
        <w:t>,</w:t>
      </w:r>
      <w:r w:rsidRPr="00414664">
        <w:t xml:space="preserve"> it will have a lot of negative impacts on countries in the global south</w:t>
      </w:r>
      <w:r>
        <w:t>,</w:t>
      </w:r>
      <w:r w:rsidRPr="00414664">
        <w:t xml:space="preserve"> which also need to be addressed.</w:t>
      </w:r>
      <w:r>
        <w:t xml:space="preserve"> </w:t>
      </w:r>
    </w:p>
    <w:p w:rsidR="004D4B72" w:rsidP="004D4B72">
      <w:pPr>
        <w:pStyle w:val="Answer"/>
      </w:pPr>
      <w:r>
        <w:t>T</w:t>
      </w:r>
      <w:r w:rsidRPr="00414664">
        <w:t xml:space="preserve">o your question </w:t>
      </w:r>
      <w:r w:rsidR="00291484">
        <w:t>about</w:t>
      </w:r>
      <w:r>
        <w:t xml:space="preserve"> what it should </w:t>
      </w:r>
      <w:r w:rsidRPr="00414664">
        <w:t>look like in the post</w:t>
      </w:r>
      <w:r>
        <w:t>-</w:t>
      </w:r>
      <w:r w:rsidRPr="00414664">
        <w:t>20</w:t>
      </w:r>
      <w:r>
        <w:t>20</w:t>
      </w:r>
      <w:r w:rsidRPr="00414664">
        <w:t xml:space="preserve"> global biodiversity framework</w:t>
      </w:r>
      <w:r>
        <w:t>,</w:t>
      </w:r>
      <w:r w:rsidRPr="00414664">
        <w:t xml:space="preserve"> </w:t>
      </w:r>
      <w:r>
        <w:t xml:space="preserve">and </w:t>
      </w:r>
      <w:r w:rsidRPr="00414664">
        <w:t>how climate should be best integrated there</w:t>
      </w:r>
      <w:r>
        <w:t>, f</w:t>
      </w:r>
      <w:r w:rsidRPr="00414664">
        <w:t>or WWF the post</w:t>
      </w:r>
      <w:r>
        <w:t>-</w:t>
      </w:r>
      <w:r w:rsidRPr="00414664">
        <w:t>20</w:t>
      </w:r>
      <w:r>
        <w:t>20</w:t>
      </w:r>
      <w:r w:rsidRPr="00414664">
        <w:t xml:space="preserve"> global biodiversity framework</w:t>
      </w:r>
      <w:r w:rsidR="00B9579E">
        <w:t>—</w:t>
      </w:r>
      <w:r w:rsidRPr="00414664">
        <w:t>or GBF</w:t>
      </w:r>
      <w:r w:rsidR="00B9579E">
        <w:t xml:space="preserve">, </w:t>
      </w:r>
      <w:r w:rsidRPr="00414664">
        <w:t>as we call it</w:t>
      </w:r>
      <w:r w:rsidR="00B9579E">
        <w:t>—</w:t>
      </w:r>
      <w:r w:rsidRPr="00414664">
        <w:t>has to</w:t>
      </w:r>
      <w:r>
        <w:t xml:space="preserve"> have the mission to reverse the loss of nature by 2030, or has to</w:t>
      </w:r>
      <w:r w:rsidRPr="00414664">
        <w:t xml:space="preserve"> add up to reversing </w:t>
      </w:r>
      <w:r>
        <w:t>it</w:t>
      </w:r>
      <w:r w:rsidRPr="00414664">
        <w:t>.</w:t>
      </w:r>
      <w:r>
        <w:t xml:space="preserve"> </w:t>
      </w:r>
      <w:r w:rsidRPr="00414664">
        <w:t xml:space="preserve">Nothing less will do to pull our planet </w:t>
      </w:r>
      <w:r>
        <w:t xml:space="preserve">back </w:t>
      </w:r>
      <w:r w:rsidRPr="00414664">
        <w:t>from the brink of mass extinction.</w:t>
      </w:r>
      <w:r>
        <w:t xml:space="preserve"> </w:t>
      </w:r>
      <w:r w:rsidRPr="00414664">
        <w:t>To do that</w:t>
      </w:r>
      <w:r>
        <w:t>,</w:t>
      </w:r>
      <w:r w:rsidRPr="00414664">
        <w:t xml:space="preserve"> it needs</w:t>
      </w:r>
      <w:r>
        <w:t xml:space="preserve"> </w:t>
      </w:r>
      <w:r w:rsidRPr="00414664">
        <w:t xml:space="preserve">targets and goals </w:t>
      </w:r>
      <w:r>
        <w:t>that</w:t>
      </w:r>
      <w:r w:rsidRPr="00414664">
        <w:t xml:space="preserve"> are </w:t>
      </w:r>
      <w:r>
        <w:t xml:space="preserve">both </w:t>
      </w:r>
      <w:r w:rsidRPr="00414664">
        <w:t>comprehensive and ambitious</w:t>
      </w:r>
      <w:r>
        <w:t>. S</w:t>
      </w:r>
      <w:r w:rsidRPr="00414664">
        <w:t>ometimes</w:t>
      </w:r>
      <w:r>
        <w:t xml:space="preserve"> it is</w:t>
      </w:r>
      <w:r w:rsidRPr="00414664">
        <w:t xml:space="preserve"> not possible to do both</w:t>
      </w:r>
      <w:r>
        <w:t xml:space="preserve">; </w:t>
      </w:r>
      <w:r w:rsidRPr="00414664">
        <w:t>it is a big task</w:t>
      </w:r>
      <w:r>
        <w:t>, and</w:t>
      </w:r>
      <w:r w:rsidRPr="00414664">
        <w:t xml:space="preserve"> an important balance to maintain.</w:t>
      </w:r>
      <w:r>
        <w:t xml:space="preserve"> </w:t>
      </w:r>
    </w:p>
    <w:p w:rsidR="004D4B72" w:rsidP="004D4B72">
      <w:pPr>
        <w:pStyle w:val="Answer"/>
      </w:pPr>
      <w:r w:rsidRPr="00414664">
        <w:t>One of the very important things that the global biodiversity framework needs to do is to capture the imagination and the interests of both world leaders and the global public.</w:t>
      </w:r>
      <w:r>
        <w:t xml:space="preserve"> </w:t>
      </w:r>
      <w:r w:rsidRPr="00414664">
        <w:t>That is why I started with the mission</w:t>
      </w:r>
      <w:r w:rsidR="006E0E0D">
        <w:t>:</w:t>
      </w:r>
      <w:r w:rsidRPr="00414664">
        <w:t xml:space="preserve"> because we think that an ambitious but clear mission</w:t>
      </w:r>
      <w:r>
        <w:t>,</w:t>
      </w:r>
      <w:r w:rsidRPr="00414664">
        <w:t xml:space="preserve"> and a clear idea</w:t>
      </w:r>
      <w:r>
        <w:t xml:space="preserve"> of</w:t>
      </w:r>
      <w:r w:rsidRPr="00414664">
        <w:t xml:space="preserve"> how we can achieve th</w:t>
      </w:r>
      <w:r>
        <w:t>e</w:t>
      </w:r>
      <w:r w:rsidRPr="00414664">
        <w:t xml:space="preserve"> nature</w:t>
      </w:r>
      <w:r>
        <w:t>-</w:t>
      </w:r>
      <w:r w:rsidRPr="00414664">
        <w:t>positive world</w:t>
      </w:r>
      <w:r>
        <w:t xml:space="preserve"> that</w:t>
      </w:r>
      <w:r w:rsidRPr="00414664">
        <w:t xml:space="preserve"> we want to see</w:t>
      </w:r>
      <w:r>
        <w:t>—</w:t>
      </w:r>
      <w:r w:rsidRPr="00414664">
        <w:t>we want to reverse the loss of nature by 2030</w:t>
      </w:r>
      <w:r>
        <w:t>—can</w:t>
      </w:r>
      <w:r w:rsidRPr="00414664">
        <w:t xml:space="preserve"> capture imagination and interest</w:t>
      </w:r>
      <w:r>
        <w:t>,</w:t>
      </w:r>
      <w:r w:rsidRPr="00414664">
        <w:t xml:space="preserve"> and motivate </w:t>
      </w:r>
      <w:r>
        <w:t>H</w:t>
      </w:r>
      <w:r w:rsidRPr="00414664">
        <w:t>ead</w:t>
      </w:r>
      <w:r>
        <w:t>s</w:t>
      </w:r>
      <w:r w:rsidRPr="00414664">
        <w:t xml:space="preserve"> of </w:t>
      </w:r>
      <w:r>
        <w:t>S</w:t>
      </w:r>
      <w:r w:rsidRPr="00414664">
        <w:t>tate</w:t>
      </w:r>
      <w:r>
        <w:t xml:space="preserve"> or</w:t>
      </w:r>
      <w:r w:rsidRPr="00414664">
        <w:t xml:space="preserve"> Governments</w:t>
      </w:r>
      <w:r>
        <w:t>,</w:t>
      </w:r>
      <w:r w:rsidRPr="00414664">
        <w:t xml:space="preserve"> </w:t>
      </w:r>
      <w:r>
        <w:t>P</w:t>
      </w:r>
      <w:r w:rsidRPr="00414664">
        <w:t xml:space="preserve">residents and </w:t>
      </w:r>
      <w:r>
        <w:t>P</w:t>
      </w:r>
      <w:r w:rsidRPr="00414664">
        <w:t xml:space="preserve">rime </w:t>
      </w:r>
      <w:r>
        <w:t>M</w:t>
      </w:r>
      <w:r w:rsidRPr="00414664">
        <w:t>inisters</w:t>
      </w:r>
      <w:r>
        <w:t>,</w:t>
      </w:r>
      <w:r w:rsidRPr="00414664">
        <w:t xml:space="preserve"> as well as the wider general public</w:t>
      </w:r>
      <w:r>
        <w:t>, p</w:t>
      </w:r>
      <w:r w:rsidRPr="00414664">
        <w:t>erhaps similar</w:t>
      </w:r>
      <w:r>
        <w:t>ly</w:t>
      </w:r>
      <w:r w:rsidRPr="00414664">
        <w:t xml:space="preserve"> to</w:t>
      </w:r>
      <w:r>
        <w:t xml:space="preserve"> </w:t>
      </w:r>
      <w:r w:rsidRPr="00414664">
        <w:t xml:space="preserve">the SGDs when they </w:t>
      </w:r>
      <w:r>
        <w:t xml:space="preserve">were </w:t>
      </w:r>
      <w:r w:rsidRPr="00414664">
        <w:t>agreed.</w:t>
      </w:r>
      <w:r>
        <w:t xml:space="preserve"> </w:t>
      </w:r>
    </w:p>
    <w:p w:rsidR="004D4B72" w:rsidP="004D4B72">
      <w:pPr>
        <w:pStyle w:val="Answer"/>
      </w:pPr>
      <w:r>
        <w:t>T</w:t>
      </w:r>
      <w:r w:rsidRPr="00414664">
        <w:t>hat is very important because of th</w:t>
      </w:r>
      <w:r>
        <w:t>e</w:t>
      </w:r>
      <w:r w:rsidRPr="00414664">
        <w:t xml:space="preserve"> image problem that I mentioned in my opening remarks</w:t>
      </w:r>
      <w:r>
        <w:t>. If things</w:t>
      </w:r>
      <w:r w:rsidRPr="00414664">
        <w:t xml:space="preserve"> </w:t>
      </w:r>
      <w:r w:rsidRPr="00414664">
        <w:t>are seen as</w:t>
      </w:r>
      <w:r w:rsidRPr="00414664">
        <w:t xml:space="preserve"> important</w:t>
      </w:r>
      <w:r>
        <w:t>,</w:t>
      </w:r>
      <w:r w:rsidRPr="00414664">
        <w:t xml:space="preserve"> it is more likely that they will be implemented.</w:t>
      </w:r>
      <w:r>
        <w:t xml:space="preserve"> </w:t>
      </w:r>
      <w:r w:rsidRPr="00414664">
        <w:t xml:space="preserve">I feel </w:t>
      </w:r>
      <w:r>
        <w:t xml:space="preserve">that </w:t>
      </w:r>
      <w:r w:rsidRPr="00414664">
        <w:t>the UK Government have done a great job already.</w:t>
      </w:r>
      <w:r>
        <w:t xml:space="preserve"> I think t</w:t>
      </w:r>
      <w:r w:rsidRPr="00414664">
        <w:t xml:space="preserve">here is an understanding </w:t>
      </w:r>
      <w:r>
        <w:t xml:space="preserve">that </w:t>
      </w:r>
      <w:r w:rsidRPr="00414664">
        <w:t>it is important to bring this high</w:t>
      </w:r>
      <w:r>
        <w:t>-</w:t>
      </w:r>
      <w:r w:rsidRPr="00414664">
        <w:t>level recognition</w:t>
      </w:r>
      <w:r>
        <w:t>,</w:t>
      </w:r>
      <w:r w:rsidRPr="00414664">
        <w:t xml:space="preserve"> </w:t>
      </w:r>
      <w:r>
        <w:t>and t</w:t>
      </w:r>
      <w:r w:rsidRPr="00414664">
        <w:t xml:space="preserve">he </w:t>
      </w:r>
      <w:r>
        <w:t>L</w:t>
      </w:r>
      <w:r w:rsidRPr="00414664">
        <w:t>eaders</w:t>
      </w:r>
      <w:r>
        <w:t>’</w:t>
      </w:r>
      <w:r w:rsidRPr="00414664">
        <w:t xml:space="preserve"> </w:t>
      </w:r>
      <w:r>
        <w:t>P</w:t>
      </w:r>
      <w:r w:rsidRPr="00414664">
        <w:t>ledge for</w:t>
      </w:r>
      <w:r>
        <w:t xml:space="preserve"> N</w:t>
      </w:r>
      <w:r w:rsidRPr="00414664">
        <w:t>ature</w:t>
      </w:r>
      <w:r>
        <w:t>, which was</w:t>
      </w:r>
      <w:r w:rsidRPr="00414664">
        <w:t xml:space="preserve"> launched more than a year ago</w:t>
      </w:r>
      <w:r>
        <w:t xml:space="preserve">, </w:t>
      </w:r>
      <w:r w:rsidRPr="00414664">
        <w:t>did a really good job in trying to galvanise th</w:t>
      </w:r>
      <w:r>
        <w:t xml:space="preserve">at, </w:t>
      </w:r>
      <w:r w:rsidRPr="00414664">
        <w:t xml:space="preserve">as well </w:t>
      </w:r>
      <w:r>
        <w:t xml:space="preserve">as </w:t>
      </w:r>
      <w:r w:rsidRPr="00414664">
        <w:t>the nature compact</w:t>
      </w:r>
      <w:r>
        <w:t xml:space="preserve"> </w:t>
      </w:r>
      <w:r w:rsidRPr="00414664">
        <w:t>recently agreed at the G7 summit</w:t>
      </w:r>
      <w:r>
        <w:t>. B</w:t>
      </w:r>
      <w:r w:rsidRPr="00414664">
        <w:t>ut that is the starting point</w:t>
      </w:r>
      <w:r>
        <w:t>,</w:t>
      </w:r>
      <w:r w:rsidRPr="00414664">
        <w:t xml:space="preserve"> </w:t>
      </w:r>
      <w:r>
        <w:t xml:space="preserve">and </w:t>
      </w:r>
      <w:r w:rsidRPr="00414664">
        <w:t>th</w:t>
      </w:r>
      <w:r>
        <w:t>e</w:t>
      </w:r>
      <w:r w:rsidRPr="00414664">
        <w:t xml:space="preserve"> momentum needs to keep growing.</w:t>
      </w:r>
      <w:r>
        <w:t xml:space="preserve"> </w:t>
      </w:r>
      <w:r w:rsidRPr="00414664">
        <w:t>The job is not done.</w:t>
      </w:r>
      <w:r>
        <w:t xml:space="preserve"> </w:t>
      </w:r>
      <w:r w:rsidRPr="00414664">
        <w:t>It needs to keep going</w:t>
      </w:r>
      <w:r>
        <w:t>. W</w:t>
      </w:r>
      <w:r w:rsidRPr="00414664">
        <w:t>e need more ministerial engagement and high</w:t>
      </w:r>
      <w:r>
        <w:t>-</w:t>
      </w:r>
      <w:r w:rsidRPr="00414664">
        <w:t>level engagement going forward.</w:t>
      </w:r>
      <w:r>
        <w:t xml:space="preserve"> </w:t>
      </w:r>
    </w:p>
    <w:p w:rsidR="004D4B72" w:rsidP="004D4B72">
      <w:pPr>
        <w:pStyle w:val="Answer"/>
      </w:pPr>
      <w:r w:rsidRPr="00414664">
        <w:t xml:space="preserve">I appreciate that </w:t>
      </w:r>
      <w:r>
        <w:t>saying that we need more high-level engagement</w:t>
      </w:r>
      <w:r w:rsidRPr="00414664">
        <w:t xml:space="preserve"> is not something </w:t>
      </w:r>
      <w:r w:rsidR="00AF15C2">
        <w:t xml:space="preserve">that </w:t>
      </w:r>
      <w:r w:rsidRPr="00414664">
        <w:t>you can write in</w:t>
      </w:r>
      <w:r>
        <w:t>to</w:t>
      </w:r>
      <w:r w:rsidRPr="00414664">
        <w:t xml:space="preserve"> a goal of the framework.</w:t>
      </w:r>
      <w:r>
        <w:t xml:space="preserve"> O</w:t>
      </w:r>
      <w:r w:rsidRPr="00414664">
        <w:t>n the content</w:t>
      </w:r>
      <w:r>
        <w:t>, there are</w:t>
      </w:r>
      <w:r w:rsidRPr="00414664">
        <w:t xml:space="preserve"> three concrete elements that I think need to be included</w:t>
      </w:r>
      <w:r>
        <w:t>,</w:t>
      </w:r>
      <w:r w:rsidRPr="00414664">
        <w:t xml:space="preserve"> because </w:t>
      </w:r>
      <w:r w:rsidRPr="00414664">
        <w:t>it is clear that conservation</w:t>
      </w:r>
      <w:r w:rsidRPr="00414664">
        <w:t xml:space="preserve"> efforts alone will</w:t>
      </w:r>
      <w:r>
        <w:t xml:space="preserve"> not </w:t>
      </w:r>
      <w:r w:rsidRPr="00414664">
        <w:t>be able to reverse th</w:t>
      </w:r>
      <w:r>
        <w:t>e</w:t>
      </w:r>
      <w:r w:rsidRPr="00414664">
        <w:t xml:space="preserve"> loss of nature by 2030</w:t>
      </w:r>
      <w:r>
        <w:t>. We</w:t>
      </w:r>
      <w:r w:rsidRPr="00414664">
        <w:t xml:space="preserve"> also need to tackle the root causes</w:t>
      </w:r>
      <w:r>
        <w:t>,</w:t>
      </w:r>
      <w:r w:rsidRPr="00414664">
        <w:t xml:space="preserve"> and one of the root causes is climate change.</w:t>
      </w:r>
      <w:r>
        <w:t xml:space="preserve"> </w:t>
      </w:r>
      <w:r w:rsidRPr="00414664">
        <w:t>As I said earlier, there is no 1.5 without nature and not much nature without 1.5.</w:t>
      </w:r>
      <w:r>
        <w:t xml:space="preserve"> Tha</w:t>
      </w:r>
      <w:r w:rsidRPr="00414664">
        <w:t>t needs to be well reflected.</w:t>
      </w:r>
      <w:r>
        <w:t xml:space="preserve"> </w:t>
      </w:r>
    </w:p>
    <w:p w:rsidR="004D4B72" w:rsidP="004D4B72">
      <w:pPr>
        <w:pStyle w:val="Answer"/>
      </w:pPr>
      <w:r w:rsidRPr="00414664">
        <w:t xml:space="preserve">The first key element will have to be a very strong commitment to protect and conserve precious ecosystems. The current version of the global biodiversity framework aims </w:t>
      </w:r>
      <w:r>
        <w:t>for</w:t>
      </w:r>
      <w:r w:rsidRPr="00414664">
        <w:t xml:space="preserve"> 30% conservation of the planet by 2030</w:t>
      </w:r>
      <w:r>
        <w:t>,</w:t>
      </w:r>
      <w:r w:rsidRPr="00414664">
        <w:t xml:space="preserve"> which is very welcome</w:t>
      </w:r>
      <w:r>
        <w:t>,</w:t>
      </w:r>
      <w:r w:rsidRPr="00414664">
        <w:t xml:space="preserve"> and I think </w:t>
      </w:r>
      <w:r>
        <w:t xml:space="preserve">that </w:t>
      </w:r>
      <w:r w:rsidRPr="00414664">
        <w:t>is about the right level</w:t>
      </w:r>
      <w:r>
        <w:t xml:space="preserve">, </w:t>
      </w:r>
      <w:r w:rsidRPr="00414664">
        <w:t xml:space="preserve">as long as it </w:t>
      </w:r>
      <w:r>
        <w:t>makes sure that</w:t>
      </w:r>
      <w:r w:rsidRPr="00414664">
        <w:t xml:space="preserve"> indigenous peoples and local communities form an integral part of the enterprise of implementing the start of it.</w:t>
      </w:r>
      <w:r>
        <w:t xml:space="preserve"> </w:t>
      </w:r>
      <w:r w:rsidRPr="00414664">
        <w:t>That is good.</w:t>
      </w:r>
      <w:r>
        <w:t xml:space="preserve"> </w:t>
      </w:r>
    </w:p>
    <w:p w:rsidR="004D4B72" w:rsidP="004D4B72">
      <w:pPr>
        <w:pStyle w:val="Answer"/>
      </w:pPr>
      <w:r w:rsidRPr="00414664">
        <w:t xml:space="preserve">The second element </w:t>
      </w:r>
      <w:r>
        <w:t>that needs to be in the</w:t>
      </w:r>
      <w:r w:rsidRPr="00414664">
        <w:t xml:space="preserve"> framework is </w:t>
      </w:r>
      <w:r>
        <w:t xml:space="preserve">the need </w:t>
      </w:r>
      <w:r w:rsidRPr="00414664">
        <w:t>to</w:t>
      </w:r>
      <w:r>
        <w:t xml:space="preserve"> enable</w:t>
      </w:r>
      <w:r w:rsidRPr="00414664">
        <w:t xml:space="preserve"> high</w:t>
      </w:r>
      <w:r>
        <w:t>-</w:t>
      </w:r>
      <w:r w:rsidRPr="00414664">
        <w:t>quality nature</w:t>
      </w:r>
      <w:r>
        <w:t>-</w:t>
      </w:r>
      <w:r w:rsidRPr="00414664">
        <w:t xml:space="preserve">based solutions </w:t>
      </w:r>
      <w:r>
        <w:t>that aim</w:t>
      </w:r>
      <w:r w:rsidRPr="00414664">
        <w:t xml:space="preserve"> to address th</w:t>
      </w:r>
      <w:r>
        <w:t>e</w:t>
      </w:r>
      <w:r w:rsidRPr="00414664">
        <w:t xml:space="preserve"> triple challenge</w:t>
      </w:r>
      <w:r>
        <w:t>,</w:t>
      </w:r>
      <w:r w:rsidRPr="00414664">
        <w:t xml:space="preserve"> providing solutions for nature, </w:t>
      </w:r>
      <w:r w:rsidRPr="00414664">
        <w:t>climate</w:t>
      </w:r>
      <w:r w:rsidRPr="00414664">
        <w:t xml:space="preserve"> and development issues such as food systems.</w:t>
      </w:r>
      <w:r>
        <w:t xml:space="preserve"> </w:t>
      </w:r>
      <w:r w:rsidRPr="00414664">
        <w:t xml:space="preserve">That means </w:t>
      </w:r>
      <w:r w:rsidR="003544F5">
        <w:t xml:space="preserve">that it also needs to </w:t>
      </w:r>
      <w:r w:rsidRPr="00414664">
        <w:t xml:space="preserve">include a very specific target </w:t>
      </w:r>
      <w:r>
        <w:t xml:space="preserve">on </w:t>
      </w:r>
      <w:r w:rsidRPr="00414664">
        <w:t>reducing the footprint of the agriculture sector</w:t>
      </w:r>
      <w:r>
        <w:t>. Fo</w:t>
      </w:r>
      <w:r w:rsidRPr="00414664">
        <w:t>od systems are responsible for around 30% of greenhouse gases.</w:t>
      </w:r>
      <w:r>
        <w:t xml:space="preserve"> </w:t>
      </w:r>
      <w:r w:rsidRPr="00414664">
        <w:t xml:space="preserve">They have a strong impact </w:t>
      </w:r>
      <w:r>
        <w:t xml:space="preserve">not only </w:t>
      </w:r>
      <w:r w:rsidRPr="00414664">
        <w:t>on biodiversity</w:t>
      </w:r>
      <w:r>
        <w:t xml:space="preserve"> but on addressing</w:t>
      </w:r>
      <w:r w:rsidRPr="00414664">
        <w:t xml:space="preserve"> climate change.</w:t>
      </w:r>
      <w:r>
        <w:t xml:space="preserve"> </w:t>
      </w:r>
    </w:p>
    <w:p w:rsidR="0027126C" w:rsidP="004D4B72">
      <w:pPr>
        <w:pStyle w:val="Answer"/>
      </w:pPr>
      <w:r w:rsidRPr="00414664">
        <w:t xml:space="preserve">The third </w:t>
      </w:r>
      <w:r>
        <w:t>thing</w:t>
      </w:r>
      <w:r w:rsidRPr="00414664">
        <w:t xml:space="preserve"> that </w:t>
      </w:r>
      <w:r w:rsidRPr="00414664">
        <w:t xml:space="preserve">definitely </w:t>
      </w:r>
      <w:r>
        <w:t>needs</w:t>
      </w:r>
      <w:r>
        <w:t xml:space="preserve"> to be i</w:t>
      </w:r>
      <w:r w:rsidRPr="00414664">
        <w:t xml:space="preserve">ncluded in the </w:t>
      </w:r>
      <w:r>
        <w:t xml:space="preserve">global </w:t>
      </w:r>
      <w:r w:rsidRPr="00414664">
        <w:t>biodiversity framework is integrated implementation at</w:t>
      </w:r>
      <w:r w:rsidR="005B7908">
        <w:t xml:space="preserve"> the </w:t>
      </w:r>
      <w:r w:rsidRPr="00414664">
        <w:t>national level.</w:t>
      </w:r>
      <w:r>
        <w:t xml:space="preserve"> T</w:t>
      </w:r>
      <w:r w:rsidRPr="00414664">
        <w:t xml:space="preserve">he global biodiversity framework needs to call </w:t>
      </w:r>
      <w:r>
        <w:t xml:space="preserve">for </w:t>
      </w:r>
      <w:r w:rsidRPr="00414664">
        <w:t xml:space="preserve">biodiversity </w:t>
      </w:r>
      <w:r>
        <w:t>to be</w:t>
      </w:r>
      <w:r w:rsidRPr="00414664">
        <w:t xml:space="preserve"> fully i</w:t>
      </w:r>
      <w:r>
        <w:t>ntegrated</w:t>
      </w:r>
      <w:r w:rsidRPr="00414664">
        <w:t xml:space="preserve"> in all national climate policies</w:t>
      </w:r>
      <w:r>
        <w:t>,</w:t>
      </w:r>
      <w:r w:rsidRPr="00414664">
        <w:t xml:space="preserve"> just as climate is fully integrated in all national biodiversity policies</w:t>
      </w:r>
      <w:r>
        <w:t>. I</w:t>
      </w:r>
      <w:r w:rsidRPr="00414664">
        <w:t>n other words</w:t>
      </w:r>
      <w:r>
        <w:t>,</w:t>
      </w:r>
      <w:r w:rsidRPr="00414664">
        <w:t xml:space="preserve"> to throw some acronyms at you</w:t>
      </w:r>
      <w:r>
        <w:t>,</w:t>
      </w:r>
      <w:r w:rsidRPr="00414664">
        <w:t xml:space="preserve"> the NDCs</w:t>
      </w:r>
      <w:r>
        <w:t>—</w:t>
      </w:r>
      <w:r w:rsidRPr="00414664">
        <w:t>nationally determined contributions</w:t>
      </w:r>
      <w:r>
        <w:t>—</w:t>
      </w:r>
      <w:r w:rsidRPr="00414664">
        <w:t>need to maximise the potential of nature for climate adaptation and mitigation</w:t>
      </w:r>
      <w:r>
        <w:t>,</w:t>
      </w:r>
      <w:r w:rsidRPr="00414664">
        <w:t xml:space="preserve"> </w:t>
      </w:r>
      <w:r>
        <w:t xml:space="preserve">and the </w:t>
      </w:r>
      <w:r w:rsidRPr="00414664">
        <w:t>N</w:t>
      </w:r>
      <w:r>
        <w:t xml:space="preserve">BSAPs, the </w:t>
      </w:r>
      <w:r w:rsidRPr="00414664">
        <w:t xml:space="preserve">national </w:t>
      </w:r>
      <w:r>
        <w:t xml:space="preserve">biodiversity strategies and action </w:t>
      </w:r>
      <w:r w:rsidRPr="00414664">
        <w:t>plans</w:t>
      </w:r>
      <w:r>
        <w:t xml:space="preserve">, </w:t>
      </w:r>
      <w:r w:rsidRPr="00414664">
        <w:t xml:space="preserve">need to be integrated and </w:t>
      </w:r>
      <w:r>
        <w:t xml:space="preserve">to </w:t>
      </w:r>
      <w:r w:rsidRPr="00414664">
        <w:t xml:space="preserve">include considerations on how to ensure </w:t>
      </w:r>
      <w:r>
        <w:t xml:space="preserve">that </w:t>
      </w:r>
      <w:r w:rsidRPr="00414664">
        <w:t>actions also contribut</w:t>
      </w:r>
      <w:r>
        <w:t>e</w:t>
      </w:r>
      <w:r w:rsidRPr="00414664">
        <w:t xml:space="preserve"> to climate change</w:t>
      </w:r>
      <w:r>
        <w:t xml:space="preserve"> mitigation</w:t>
      </w:r>
      <w:r w:rsidRPr="00414664">
        <w:t>.</w:t>
      </w:r>
      <w:r>
        <w:t xml:space="preserve"> I</w:t>
      </w:r>
      <w:r w:rsidRPr="00414664">
        <w:t>t could even be one and the same plan, but that w</w:t>
      </w:r>
      <w:r>
        <w:t>ould</w:t>
      </w:r>
      <w:r w:rsidRPr="00414664">
        <w:t xml:space="preserve"> probably be too easy and too straightforward</w:t>
      </w:r>
      <w:r>
        <w:t xml:space="preserve">. </w:t>
      </w:r>
    </w:p>
    <w:p w:rsidR="004D4B72" w:rsidP="004D4B72">
      <w:pPr>
        <w:pStyle w:val="Answer"/>
      </w:pPr>
      <w:r>
        <w:t>T</w:t>
      </w:r>
      <w:r w:rsidRPr="00414664">
        <w:t xml:space="preserve">hose are </w:t>
      </w:r>
      <w:r>
        <w:t xml:space="preserve">the </w:t>
      </w:r>
      <w:r w:rsidRPr="00414664">
        <w:t xml:space="preserve">three parts that I think should </w:t>
      </w:r>
      <w:r w:rsidRPr="00414664">
        <w:t>definitely be</w:t>
      </w:r>
      <w:r w:rsidRPr="00414664">
        <w:t xml:space="preserve"> integrated in the global biodiversity framework to ensure </w:t>
      </w:r>
      <w:r>
        <w:t xml:space="preserve">that </w:t>
      </w:r>
      <w:r w:rsidRPr="00414664">
        <w:t>there is good interlinked work across both climate and biodiversity.</w:t>
      </w:r>
      <w:r>
        <w:t xml:space="preserve"> </w:t>
      </w:r>
    </w:p>
    <w:p w:rsidR="004D4B72" w:rsidP="004D4B72">
      <w:pPr>
        <w:pStyle w:val="Remark"/>
      </w:pPr>
      <w:r w:rsidRPr="008D2729">
        <w:rPr>
          <w:b/>
        </w:rPr>
        <w:t>Lord Cameron of Dillington:</w:t>
      </w:r>
      <w:r>
        <w:t xml:space="preserve"> Thank you very much. That is very good. </w:t>
      </w:r>
      <w:r w:rsidRPr="00414664">
        <w:t xml:space="preserve">I do not think we </w:t>
      </w:r>
      <w:r>
        <w:t xml:space="preserve">will </w:t>
      </w:r>
      <w:r w:rsidRPr="00414664">
        <w:t xml:space="preserve">get this all in </w:t>
      </w:r>
      <w:r>
        <w:t xml:space="preserve">in </w:t>
      </w:r>
      <w:r w:rsidRPr="00414664">
        <w:t>an hour if you all give such long answers</w:t>
      </w:r>
      <w:r>
        <w:t xml:space="preserve">. </w:t>
      </w:r>
      <w:r w:rsidRPr="00414664">
        <w:t xml:space="preserve">I am not </w:t>
      </w:r>
      <w:r>
        <w:t>being</w:t>
      </w:r>
      <w:r w:rsidRPr="00414664">
        <w:t xml:space="preserve"> critical</w:t>
      </w:r>
      <w:r>
        <w:t>, because t</w:t>
      </w:r>
      <w:r w:rsidRPr="00414664">
        <w:t xml:space="preserve">hat </w:t>
      </w:r>
      <w:r>
        <w:t>was</w:t>
      </w:r>
      <w:r w:rsidRPr="00414664">
        <w:t xml:space="preserve"> a very good answer.</w:t>
      </w:r>
      <w:r>
        <w:t xml:space="preserve"> </w:t>
      </w:r>
      <w:r w:rsidRPr="00414664">
        <w:t xml:space="preserve">David, from the point of view of the secretariat </w:t>
      </w:r>
      <w:r>
        <w:t xml:space="preserve">of </w:t>
      </w:r>
      <w:r w:rsidRPr="00414664">
        <w:t>the CBD</w:t>
      </w:r>
      <w:r>
        <w:t>,</w:t>
      </w:r>
      <w:r w:rsidRPr="00414664">
        <w:t xml:space="preserve"> do you have any comments on that</w:t>
      </w:r>
      <w:r>
        <w:t xml:space="preserve">, </w:t>
      </w:r>
      <w:r w:rsidRPr="00414664">
        <w:t>or on the issue?</w:t>
      </w:r>
      <w:r>
        <w:t xml:space="preserve"> </w:t>
      </w:r>
    </w:p>
    <w:p w:rsidR="004D4B72" w:rsidP="004D4B72">
      <w:pPr>
        <w:pStyle w:val="Answer"/>
      </w:pPr>
      <w:r w:rsidRPr="008D2729">
        <w:rPr>
          <w:b/>
          <w:i/>
        </w:rPr>
        <w:t>David Cooper:</w:t>
      </w:r>
      <w:r>
        <w:t xml:space="preserve"> </w:t>
      </w:r>
      <w:r w:rsidRPr="00414664">
        <w:t>I very much agree with what Bernadette has just said.</w:t>
      </w:r>
      <w:r>
        <w:t xml:space="preserve"> </w:t>
      </w:r>
      <w:r w:rsidRPr="00414664">
        <w:t>Certainly</w:t>
      </w:r>
      <w:r>
        <w:t>,</w:t>
      </w:r>
      <w:r w:rsidRPr="00414664">
        <w:t xml:space="preserve"> we need an overall aim or mission leading to th</w:t>
      </w:r>
      <w:r>
        <w:t>e</w:t>
      </w:r>
      <w:r w:rsidRPr="00414664">
        <w:t xml:space="preserve"> longer</w:t>
      </w:r>
      <w:r>
        <w:t>-</w:t>
      </w:r>
      <w:r w:rsidRPr="00414664">
        <w:t xml:space="preserve">term 2050 vision </w:t>
      </w:r>
      <w:r>
        <w:t>that</w:t>
      </w:r>
      <w:r w:rsidRPr="00414664">
        <w:t xml:space="preserve"> is already agreed </w:t>
      </w:r>
      <w:r>
        <w:t xml:space="preserve">and which </w:t>
      </w:r>
      <w:r w:rsidRPr="00414664">
        <w:t>provides the right framework for integrated action.</w:t>
      </w:r>
      <w:r>
        <w:t xml:space="preserve"> </w:t>
      </w:r>
      <w:r w:rsidRPr="00414664">
        <w:t>We need to take that down to national level.</w:t>
      </w:r>
      <w:r>
        <w:t xml:space="preserve"> There </w:t>
      </w:r>
      <w:r w:rsidRPr="00414664">
        <w:t>has to</w:t>
      </w:r>
      <w:r w:rsidRPr="00414664">
        <w:t xml:space="preserve"> be a whole of</w:t>
      </w:r>
      <w:r>
        <w:t xml:space="preserve"> </w:t>
      </w:r>
      <w:r w:rsidRPr="00414664">
        <w:t>government</w:t>
      </w:r>
      <w:r>
        <w:t>/</w:t>
      </w:r>
      <w:r w:rsidRPr="00414664">
        <w:t>whole of society response to any of these issues</w:t>
      </w:r>
      <w:r>
        <w:t>,</w:t>
      </w:r>
      <w:r w:rsidRPr="00414664">
        <w:t xml:space="preserve"> so leadership by </w:t>
      </w:r>
      <w:r>
        <w:t>H</w:t>
      </w:r>
      <w:r w:rsidRPr="00414664">
        <w:t xml:space="preserve">eads of </w:t>
      </w:r>
      <w:r>
        <w:t>S</w:t>
      </w:r>
      <w:r w:rsidRPr="00414664">
        <w:t xml:space="preserve">tate </w:t>
      </w:r>
      <w:r>
        <w:t>and G</w:t>
      </w:r>
      <w:r w:rsidRPr="00414664">
        <w:t>overnment</w:t>
      </w:r>
      <w:r>
        <w:t>,</w:t>
      </w:r>
      <w:r w:rsidRPr="00414664">
        <w:t xml:space="preserve"> </w:t>
      </w:r>
      <w:r>
        <w:t xml:space="preserve">and </w:t>
      </w:r>
      <w:r w:rsidRPr="00414664">
        <w:t xml:space="preserve">by </w:t>
      </w:r>
      <w:r>
        <w:t>C</w:t>
      </w:r>
      <w:r w:rsidRPr="00414664">
        <w:t>hancellors and Treasury Ministers</w:t>
      </w:r>
      <w:r w:rsidR="00AC1647">
        <w:t>,</w:t>
      </w:r>
      <w:r w:rsidRPr="00414664">
        <w:t xml:space="preserve"> is really important</w:t>
      </w:r>
      <w:r>
        <w:t>,</w:t>
      </w:r>
      <w:r w:rsidRPr="00414664">
        <w:t xml:space="preserve"> beyond Environment Ministers.</w:t>
      </w:r>
      <w:r>
        <w:t xml:space="preserve"> </w:t>
      </w:r>
      <w:r w:rsidRPr="00414664">
        <w:t>In the draft as it is</w:t>
      </w:r>
      <w:r>
        <w:t>,</w:t>
      </w:r>
      <w:r w:rsidRPr="00414664">
        <w:t xml:space="preserve"> there is a draft target that look</w:t>
      </w:r>
      <w:r>
        <w:t>s</w:t>
      </w:r>
      <w:r w:rsidRPr="00414664">
        <w:t xml:space="preserve"> at how biodiversity can contribute to the climate problem</w:t>
      </w:r>
      <w:r>
        <w:t>,</w:t>
      </w:r>
      <w:r w:rsidRPr="00414664">
        <w:t xml:space="preserve"> as well as looking </w:t>
      </w:r>
      <w:r>
        <w:t xml:space="preserve">at </w:t>
      </w:r>
      <w:r w:rsidRPr="00414664">
        <w:t>how the impacts of climate change can be reduced</w:t>
      </w:r>
      <w:r>
        <w:t>. S</w:t>
      </w:r>
      <w:r w:rsidRPr="00414664">
        <w:t xml:space="preserve">imilarly, there is a draft target </w:t>
      </w:r>
      <w:r>
        <w:t>for</w:t>
      </w:r>
      <w:r w:rsidRPr="00414664">
        <w:t xml:space="preserve"> the role of biodiversity in supporting the productivity of agriculture.</w:t>
      </w:r>
      <w:r>
        <w:t xml:space="preserve"> </w:t>
      </w:r>
    </w:p>
    <w:p w:rsidR="004D4B72" w:rsidP="004D4B72">
      <w:pPr>
        <w:pStyle w:val="Answer"/>
      </w:pPr>
      <w:r>
        <w:t>Y</w:t>
      </w:r>
      <w:r w:rsidRPr="00414664">
        <w:t xml:space="preserve">ou mentioned your own role as a farmer, and certainly the food and agriculture sector </w:t>
      </w:r>
      <w:r w:rsidRPr="00414664">
        <w:t>is</w:t>
      </w:r>
      <w:r w:rsidRPr="00414664">
        <w:t xml:space="preserve"> key to both climate and biodiversity.</w:t>
      </w:r>
      <w:r>
        <w:t xml:space="preserve"> </w:t>
      </w:r>
      <w:r w:rsidRPr="00414664">
        <w:t>Obviously</w:t>
      </w:r>
      <w:r>
        <w:t xml:space="preserve">, as </w:t>
      </w:r>
      <w:r>
        <w:t xml:space="preserve">regards </w:t>
      </w:r>
      <w:r w:rsidRPr="00414664">
        <w:t>climate</w:t>
      </w:r>
      <w:r>
        <w:t>,</w:t>
      </w:r>
      <w:r w:rsidRPr="00414664">
        <w:t xml:space="preserve"> the energy sector is key.</w:t>
      </w:r>
      <w:r>
        <w:t xml:space="preserve"> </w:t>
      </w:r>
      <w:r w:rsidRPr="00414664">
        <w:t>Nature</w:t>
      </w:r>
      <w:r>
        <w:t>-</w:t>
      </w:r>
      <w:r w:rsidRPr="00414664">
        <w:t>based solutions cannot replace reducing fossil fuels</w:t>
      </w:r>
      <w:r>
        <w:t>,</w:t>
      </w:r>
      <w:r w:rsidRPr="00414664">
        <w:t xml:space="preserve"> but for biodiversity </w:t>
      </w:r>
      <w:r w:rsidRPr="00414664">
        <w:t>as a whole the</w:t>
      </w:r>
      <w:r w:rsidRPr="00414664">
        <w:t xml:space="preserve"> </w:t>
      </w:r>
      <w:r>
        <w:t xml:space="preserve">sectors with the </w:t>
      </w:r>
      <w:r w:rsidRPr="00414664">
        <w:t>biggest impacts are the food and agriculture sectors.</w:t>
      </w:r>
      <w:r>
        <w:t xml:space="preserve"> </w:t>
      </w:r>
      <w:r w:rsidRPr="00414664">
        <w:t xml:space="preserve">We </w:t>
      </w:r>
      <w:r w:rsidRPr="00414664">
        <w:t>have to</w:t>
      </w:r>
      <w:r w:rsidRPr="00414664">
        <w:t xml:space="preserve"> address th</w:t>
      </w:r>
      <w:r>
        <w:t>at</w:t>
      </w:r>
      <w:r w:rsidRPr="00414664">
        <w:t xml:space="preserve"> alongside more targeted conservation action.</w:t>
      </w:r>
      <w:r>
        <w:t xml:space="preserve"> </w:t>
      </w:r>
    </w:p>
    <w:p w:rsidR="004D4B72" w:rsidP="004D4B72">
      <w:pPr>
        <w:pStyle w:val="Remark"/>
      </w:pPr>
      <w:r w:rsidRPr="008D2729">
        <w:rPr>
          <w:b/>
        </w:rPr>
        <w:t>Lord Cameron of Dillington:</w:t>
      </w:r>
      <w:r>
        <w:t xml:space="preserve"> </w:t>
      </w:r>
      <w:r w:rsidRPr="00414664">
        <w:t xml:space="preserve">You do not </w:t>
      </w:r>
      <w:r>
        <w:t xml:space="preserve">all </w:t>
      </w:r>
      <w:r w:rsidRPr="00414664">
        <w:t xml:space="preserve">have </w:t>
      </w:r>
      <w:r>
        <w:t>to</w:t>
      </w:r>
      <w:r w:rsidRPr="00414664">
        <w:t xml:space="preserve"> answer all the questions</w:t>
      </w:r>
      <w:r>
        <w:t>,</w:t>
      </w:r>
      <w:r w:rsidRPr="00414664">
        <w:t xml:space="preserve"> but</w:t>
      </w:r>
      <w:r>
        <w:t xml:space="preserve"> </w:t>
      </w:r>
      <w:r w:rsidRPr="00414664">
        <w:t>as it is your subject</w:t>
      </w:r>
      <w:r>
        <w:t>,</w:t>
      </w:r>
      <w:r w:rsidRPr="00414664">
        <w:t xml:space="preserve"> </w:t>
      </w:r>
      <w:r>
        <w:t xml:space="preserve">Dilys, do </w:t>
      </w:r>
      <w:r w:rsidRPr="00414664">
        <w:t>you have any short comments</w:t>
      </w:r>
      <w:r>
        <w:t xml:space="preserve">? Really fast, please. </w:t>
      </w:r>
    </w:p>
    <w:p w:rsidR="004D4B72" w:rsidP="004D4B72">
      <w:pPr>
        <w:pStyle w:val="Answer"/>
      </w:pPr>
      <w:r w:rsidRPr="008D2729">
        <w:rPr>
          <w:b/>
          <w:i/>
        </w:rPr>
        <w:t>Dr Dilys Roe:</w:t>
      </w:r>
      <w:r>
        <w:t xml:space="preserve"> </w:t>
      </w:r>
      <w:r w:rsidRPr="00414664">
        <w:t>Thank you for asking me.</w:t>
      </w:r>
      <w:r>
        <w:t xml:space="preserve"> </w:t>
      </w:r>
      <w:r w:rsidRPr="00414664">
        <w:t>I just want to</w:t>
      </w:r>
      <w:r>
        <w:t xml:space="preserve"> </w:t>
      </w:r>
      <w:r w:rsidRPr="00414664">
        <w:t>make the point that nature</w:t>
      </w:r>
      <w:r>
        <w:t>-</w:t>
      </w:r>
      <w:r w:rsidRPr="00414664">
        <w:t xml:space="preserve">based solutions </w:t>
      </w:r>
      <w:r>
        <w:t>are</w:t>
      </w:r>
      <w:r w:rsidRPr="00414664">
        <w:t xml:space="preserve"> the flavour of the month </w:t>
      </w:r>
      <w:r w:rsidRPr="00414664">
        <w:t>at the momen</w:t>
      </w:r>
      <w:r>
        <w:t>t</w:t>
      </w:r>
      <w:r>
        <w:t>. T</w:t>
      </w:r>
      <w:r w:rsidRPr="00414664">
        <w:t>hey are evident in the climate change convention as well as appearing now in the global biodiversity framework</w:t>
      </w:r>
      <w:r>
        <w:t>. E</w:t>
      </w:r>
      <w:r w:rsidRPr="00414664">
        <w:t>verybody is talking about them.</w:t>
      </w:r>
    </w:p>
    <w:p w:rsidR="004D4B72" w:rsidP="004D4B72">
      <w:pPr>
        <w:pStyle w:val="Answer"/>
      </w:pPr>
      <w:r w:rsidRPr="00414664">
        <w:t xml:space="preserve">I </w:t>
      </w:r>
      <w:r>
        <w:t>want</w:t>
      </w:r>
      <w:r w:rsidRPr="00414664">
        <w:t xml:space="preserve"> to cast a</w:t>
      </w:r>
      <w:r>
        <w:t xml:space="preserve"> </w:t>
      </w:r>
      <w:r w:rsidRPr="00414664">
        <w:t xml:space="preserve">word of warning </w:t>
      </w:r>
      <w:r>
        <w:t xml:space="preserve">that </w:t>
      </w:r>
      <w:r w:rsidRPr="00414664">
        <w:t xml:space="preserve">we must </w:t>
      </w:r>
      <w:r>
        <w:t xml:space="preserve">make </w:t>
      </w:r>
      <w:r w:rsidRPr="00414664">
        <w:t xml:space="preserve">sure </w:t>
      </w:r>
      <w:r>
        <w:t xml:space="preserve">that </w:t>
      </w:r>
      <w:r w:rsidRPr="00414664">
        <w:t xml:space="preserve">they are valued </w:t>
      </w:r>
      <w:r>
        <w:t xml:space="preserve">for </w:t>
      </w:r>
      <w:r w:rsidRPr="00414664">
        <w:t>their multiple benefits to people, climate and biodiversity</w:t>
      </w:r>
      <w:r>
        <w:t>,</w:t>
      </w:r>
      <w:r w:rsidRPr="00414664">
        <w:t xml:space="preserve"> and not just </w:t>
      </w:r>
      <w:r>
        <w:t xml:space="preserve">for overly </w:t>
      </w:r>
      <w:r w:rsidRPr="00414664">
        <w:t>simpl</w:t>
      </w:r>
      <w:r>
        <w:t>e</w:t>
      </w:r>
      <w:r w:rsidRPr="00414664">
        <w:t xml:space="preserve"> metrics such as numbers of trees that are planted or short</w:t>
      </w:r>
      <w:r>
        <w:t>-</w:t>
      </w:r>
      <w:r w:rsidRPr="00414664">
        <w:t>t</w:t>
      </w:r>
      <w:r>
        <w:t>e</w:t>
      </w:r>
      <w:r w:rsidRPr="00414664">
        <w:t>rm carbon gains.</w:t>
      </w:r>
      <w:r>
        <w:t xml:space="preserve"> </w:t>
      </w:r>
      <w:r w:rsidRPr="00414664">
        <w:t xml:space="preserve">If not, there is a real danger that the term will be hijacked and </w:t>
      </w:r>
      <w:r>
        <w:t>u</w:t>
      </w:r>
      <w:r w:rsidRPr="00414664">
        <w:t xml:space="preserve">sed to describe actions that offset activities </w:t>
      </w:r>
      <w:r>
        <w:t>that</w:t>
      </w:r>
      <w:r w:rsidRPr="00414664">
        <w:t xml:space="preserve"> destroy nature</w:t>
      </w:r>
      <w:r>
        <w:t>—</w:t>
      </w:r>
      <w:r w:rsidRPr="00414664">
        <w:t>for example, planting trees to offset business</w:t>
      </w:r>
      <w:r>
        <w:t>-</w:t>
      </w:r>
      <w:r w:rsidRPr="00414664">
        <w:t>as</w:t>
      </w:r>
      <w:r>
        <w:t>-</w:t>
      </w:r>
      <w:r w:rsidRPr="00414664">
        <w:t>usual fossil fuel consumption and associated emissions.</w:t>
      </w:r>
    </w:p>
    <w:p w:rsidR="004D4B72" w:rsidP="004D4B72">
      <w:pPr>
        <w:pStyle w:val="Answer"/>
      </w:pPr>
      <w:r w:rsidRPr="00414664">
        <w:t>We need to recognise that some nature</w:t>
      </w:r>
      <w:r>
        <w:t>-</w:t>
      </w:r>
      <w:r w:rsidRPr="00414664">
        <w:t xml:space="preserve">based solutions are </w:t>
      </w:r>
      <w:r>
        <w:t xml:space="preserve">actually </w:t>
      </w:r>
      <w:r w:rsidRPr="00414664">
        <w:t>nature</w:t>
      </w:r>
      <w:r>
        <w:t>-</w:t>
      </w:r>
      <w:r w:rsidRPr="00414664">
        <w:t>based</w:t>
      </w:r>
      <w:r w:rsidRPr="00414664">
        <w:t xml:space="preserve"> problems.</w:t>
      </w:r>
      <w:r>
        <w:t xml:space="preserve"> </w:t>
      </w:r>
      <w:r w:rsidRPr="00414664">
        <w:t xml:space="preserve">They can be bad for nature if they plant exotic trees or monocultures in places where trees should not </w:t>
      </w:r>
      <w:r>
        <w:t xml:space="preserve">be </w:t>
      </w:r>
      <w:r w:rsidRPr="00414664">
        <w:t>planted, or they can be bad for people if they exclude them f</w:t>
      </w:r>
      <w:r>
        <w:t xml:space="preserve">rom </w:t>
      </w:r>
      <w:r w:rsidRPr="00414664">
        <w:t>their land.</w:t>
      </w:r>
      <w:r>
        <w:t xml:space="preserve"> </w:t>
      </w:r>
      <w:r w:rsidRPr="00414664">
        <w:t>It is really important that the current enthusiasm for nature</w:t>
      </w:r>
      <w:r>
        <w:t>-</w:t>
      </w:r>
      <w:r w:rsidRPr="00414664">
        <w:t xml:space="preserve">based solutions prioritises people as well as biodiversity and </w:t>
      </w:r>
      <w:r w:rsidRPr="00414664">
        <w:t>climate</w:t>
      </w:r>
      <w:r>
        <w:t>,</w:t>
      </w:r>
      <w:r w:rsidRPr="00414664">
        <w:t xml:space="preserve"> and</w:t>
      </w:r>
      <w:r w:rsidRPr="00414664">
        <w:t xml:space="preserve"> does not focus on offsetting.</w:t>
      </w:r>
      <w:r>
        <w:t xml:space="preserve"> </w:t>
      </w:r>
    </w:p>
    <w:p w:rsidR="004D4B72" w:rsidP="004D4B72">
      <w:pPr>
        <w:pStyle w:val="Remark"/>
      </w:pPr>
      <w:r w:rsidRPr="008D2729">
        <w:rPr>
          <w:b/>
        </w:rPr>
        <w:t>Lord Cameron of Dillington:</w:t>
      </w:r>
      <w:r>
        <w:t xml:space="preserve"> </w:t>
      </w:r>
      <w:r w:rsidRPr="00414664">
        <w:t>I am afraid, Soledad</w:t>
      </w:r>
      <w:r>
        <w:t>,</w:t>
      </w:r>
      <w:r w:rsidRPr="00414664">
        <w:t xml:space="preserve"> </w:t>
      </w:r>
      <w:r>
        <w:t xml:space="preserve">that </w:t>
      </w:r>
      <w:r w:rsidRPr="00414664">
        <w:t>I have occupied too much time</w:t>
      </w:r>
      <w:r>
        <w:t>, so</w:t>
      </w:r>
      <w:r w:rsidRPr="00414664">
        <w:t xml:space="preserve"> I </w:t>
      </w:r>
      <w:r w:rsidR="00B403D9">
        <w:t>will</w:t>
      </w:r>
      <w:r w:rsidRPr="00414664">
        <w:t xml:space="preserve"> hand back to the </w:t>
      </w:r>
      <w:r>
        <w:t>C</w:t>
      </w:r>
      <w:r w:rsidRPr="00414664">
        <w:t>hair.</w:t>
      </w:r>
    </w:p>
    <w:p w:rsidR="004B0B2B" w:rsidP="004B0B2B">
      <w:pPr>
        <w:pStyle w:val="Remark"/>
      </w:pPr>
      <w:r w:rsidRPr="008D2729">
        <w:rPr>
          <w:b/>
        </w:rPr>
        <w:t>The Chair:</w:t>
      </w:r>
      <w:r>
        <w:t xml:space="preserve"> T</w:t>
      </w:r>
      <w:r w:rsidRPr="00414664">
        <w:t>hank you</w:t>
      </w:r>
      <w:r>
        <w:t xml:space="preserve">. </w:t>
      </w:r>
      <w:r w:rsidRPr="00414664">
        <w:t>Lord Cameron</w:t>
      </w:r>
      <w:r>
        <w:t xml:space="preserve"> is </w:t>
      </w:r>
      <w:r w:rsidRPr="00414664">
        <w:t>a very distinguished ex</w:t>
      </w:r>
      <w:r>
        <w:t>-C</w:t>
      </w:r>
      <w:r w:rsidRPr="00414664">
        <w:t xml:space="preserve">hair of many House of Lords committees </w:t>
      </w:r>
      <w:r>
        <w:t xml:space="preserve">and he </w:t>
      </w:r>
      <w:r w:rsidRPr="00414664">
        <w:t>has reminded us</w:t>
      </w:r>
      <w:r>
        <w:t xml:space="preserve"> that</w:t>
      </w:r>
      <w:r w:rsidRPr="00414664">
        <w:t xml:space="preserve"> we </w:t>
      </w:r>
      <w:r>
        <w:t xml:space="preserve">will </w:t>
      </w:r>
      <w:r w:rsidRPr="00414664">
        <w:t>run out of time if we ask all panellists to</w:t>
      </w:r>
      <w:r>
        <w:t xml:space="preserve"> a</w:t>
      </w:r>
      <w:r w:rsidRPr="00414664">
        <w:t>nswer all questions.</w:t>
      </w:r>
      <w:r>
        <w:t xml:space="preserve"> </w:t>
      </w:r>
      <w:r w:rsidRPr="00414664">
        <w:t>We will leave it to one person</w:t>
      </w:r>
      <w:r>
        <w:t>,</w:t>
      </w:r>
      <w:r w:rsidRPr="00414664">
        <w:t xml:space="preserve"> and</w:t>
      </w:r>
      <w:r>
        <w:t xml:space="preserve">, </w:t>
      </w:r>
      <w:r w:rsidRPr="00414664">
        <w:t xml:space="preserve">if you have a particular point </w:t>
      </w:r>
      <w:r>
        <w:t xml:space="preserve">that </w:t>
      </w:r>
      <w:r w:rsidRPr="00414664">
        <w:t>you wish to make briefly</w:t>
      </w:r>
      <w:r>
        <w:t>,</w:t>
      </w:r>
      <w:r w:rsidRPr="00414664">
        <w:t xml:space="preserve"> </w:t>
      </w:r>
      <w:r>
        <w:t xml:space="preserve">please </w:t>
      </w:r>
      <w:r w:rsidRPr="00414664">
        <w:t>raise your hand</w:t>
      </w:r>
      <w:r>
        <w:t>. I think that</w:t>
      </w:r>
      <w:r w:rsidRPr="00414664">
        <w:t xml:space="preserve"> will be the best way to manage the remaining time</w:t>
      </w:r>
      <w:r>
        <w:t>,</w:t>
      </w:r>
      <w:r w:rsidRPr="00414664">
        <w:t xml:space="preserve"> given your enthusiasm and detailed knowledge.</w:t>
      </w:r>
      <w:r>
        <w:t xml:space="preserve"> </w:t>
      </w:r>
    </w:p>
    <w:p w:rsidR="004D4B72" w:rsidP="004B0B2B">
      <w:pPr>
        <w:pStyle w:val="Question"/>
      </w:pPr>
      <w:r w:rsidRPr="008D2729">
        <w:rPr>
          <w:b/>
        </w:rPr>
        <w:t>Baroness Boycott:</w:t>
      </w:r>
      <w:r>
        <w:t xml:space="preserve"> </w:t>
      </w:r>
      <w:r w:rsidRPr="00414664">
        <w:t xml:space="preserve">Thank you </w:t>
      </w:r>
      <w:r>
        <w:t xml:space="preserve">all very much </w:t>
      </w:r>
      <w:r w:rsidRPr="00414664">
        <w:t>for the contributions</w:t>
      </w:r>
      <w:r>
        <w:t>.</w:t>
      </w:r>
      <w:r w:rsidRPr="00414664">
        <w:t xml:space="preserve"> I was particularly interested in Bernadette saying </w:t>
      </w:r>
      <w:r>
        <w:t xml:space="preserve">how </w:t>
      </w:r>
      <w:r w:rsidRPr="00414664">
        <w:t>we need to harn</w:t>
      </w:r>
      <w:r>
        <w:t>e</w:t>
      </w:r>
      <w:r w:rsidRPr="00414664">
        <w:t>ss people</w:t>
      </w:r>
      <w:r>
        <w:t>’</w:t>
      </w:r>
      <w:r w:rsidRPr="00414664">
        <w:t>s imaginations to make us move out of this.</w:t>
      </w:r>
      <w:r>
        <w:t xml:space="preserve"> </w:t>
      </w:r>
      <w:r w:rsidRPr="00414664">
        <w:t xml:space="preserve">Are there successes of the Paris </w:t>
      </w:r>
      <w:r>
        <w:t>A</w:t>
      </w:r>
      <w:r w:rsidRPr="00414664">
        <w:t xml:space="preserve">greement </w:t>
      </w:r>
      <w:r w:rsidR="006D1F77">
        <w:t>which</w:t>
      </w:r>
      <w:r w:rsidRPr="00414664">
        <w:t xml:space="preserve"> the CBD could learn from</w:t>
      </w:r>
      <w:r>
        <w:t xml:space="preserve">? </w:t>
      </w:r>
      <w:r w:rsidRPr="00414664">
        <w:t>Some Governments are giving increasing priority to climate change issues</w:t>
      </w:r>
      <w:r>
        <w:t>. A</w:t>
      </w:r>
      <w:r w:rsidRPr="00414664">
        <w:t>gain</w:t>
      </w:r>
      <w:r>
        <w:t>,</w:t>
      </w:r>
      <w:r w:rsidRPr="00414664">
        <w:t xml:space="preserve"> how can we take lessons from that to mainstream biodiversity los</w:t>
      </w:r>
      <w:r>
        <w:t xml:space="preserve">s? </w:t>
      </w:r>
      <w:r w:rsidRPr="00414664">
        <w:t>I will come to you</w:t>
      </w:r>
      <w:r>
        <w:t>,</w:t>
      </w:r>
      <w:r w:rsidRPr="00414664">
        <w:t xml:space="preserve"> Bernadette</w:t>
      </w:r>
      <w:r>
        <w:t xml:space="preserve">, </w:t>
      </w:r>
      <w:r w:rsidRPr="00414664">
        <w:t>and</w:t>
      </w:r>
      <w:r>
        <w:t>,</w:t>
      </w:r>
      <w:r w:rsidRPr="00414664">
        <w:t xml:space="preserve"> if there is time</w:t>
      </w:r>
      <w:r>
        <w:t>,</w:t>
      </w:r>
      <w:r w:rsidRPr="00414664">
        <w:t xml:space="preserve"> </w:t>
      </w:r>
      <w:r>
        <w:t xml:space="preserve">ask David for </w:t>
      </w:r>
      <w:r w:rsidRPr="00414664">
        <w:t>a comment</w:t>
      </w:r>
      <w:r>
        <w:t>,</w:t>
      </w:r>
      <w:r w:rsidRPr="00414664">
        <w:t xml:space="preserve"> but I quite understand the point that we are slightly on speed dial now.</w:t>
      </w:r>
      <w:r>
        <w:t xml:space="preserve"> </w:t>
      </w:r>
    </w:p>
    <w:p w:rsidR="00616912" w:rsidP="004D4B72">
      <w:pPr>
        <w:pStyle w:val="Answer"/>
      </w:pPr>
      <w:r w:rsidRPr="008D2729">
        <w:rPr>
          <w:b/>
          <w:i/>
        </w:rPr>
        <w:t>Bernadette Fischler Hooper:</w:t>
      </w:r>
      <w:r>
        <w:t xml:space="preserve"> </w:t>
      </w:r>
      <w:r w:rsidRPr="00414664">
        <w:t xml:space="preserve">Thank you very much for the question. I will try to speed it up </w:t>
      </w:r>
      <w:r>
        <w:t>a</w:t>
      </w:r>
      <w:r w:rsidRPr="00414664">
        <w:t xml:space="preserve"> bit.</w:t>
      </w:r>
      <w:r>
        <w:t xml:space="preserve"> </w:t>
      </w:r>
    </w:p>
    <w:p w:rsidR="004D4B72" w:rsidP="004D4B72">
      <w:pPr>
        <w:pStyle w:val="Answer"/>
      </w:pPr>
      <w:r w:rsidRPr="00414664">
        <w:t xml:space="preserve">There are </w:t>
      </w:r>
      <w:r w:rsidRPr="00414664">
        <w:t>definitely lessons</w:t>
      </w:r>
      <w:r w:rsidRPr="00414664">
        <w:t xml:space="preserve"> from the success of the Paris Agreement that can be used to ensure great success on the </w:t>
      </w:r>
      <w:r>
        <w:t xml:space="preserve">global </w:t>
      </w:r>
      <w:r w:rsidRPr="00414664">
        <w:t>biodiversity framework when it has been agreed.</w:t>
      </w:r>
      <w:r>
        <w:t xml:space="preserve"> </w:t>
      </w:r>
      <w:r w:rsidRPr="00414664">
        <w:t>There are some key ingredients that made Paris a success</w:t>
      </w:r>
      <w:r>
        <w:t xml:space="preserve">. </w:t>
      </w:r>
      <w:r w:rsidRPr="00414664">
        <w:t xml:space="preserve">I appreciate </w:t>
      </w:r>
      <w:r>
        <w:t xml:space="preserve">that </w:t>
      </w:r>
      <w:r w:rsidRPr="00414664">
        <w:t xml:space="preserve">the implementation of </w:t>
      </w:r>
      <w:r>
        <w:t xml:space="preserve">the </w:t>
      </w:r>
      <w:r w:rsidRPr="00414664">
        <w:t>Paris Agreement could go a bit better at this stage</w:t>
      </w:r>
      <w:r>
        <w:t>,</w:t>
      </w:r>
      <w:r w:rsidRPr="00414664">
        <w:t xml:space="preserve"> but I still feel that it was a good success to have it in the first place.</w:t>
      </w:r>
      <w:r>
        <w:t xml:space="preserve"> </w:t>
      </w:r>
    </w:p>
    <w:p w:rsidR="004D4B72" w:rsidP="004D4B72">
      <w:pPr>
        <w:pStyle w:val="Answer"/>
      </w:pPr>
      <w:r w:rsidRPr="00414664">
        <w:t xml:space="preserve">I have </w:t>
      </w:r>
      <w:r>
        <w:t>i</w:t>
      </w:r>
      <w:r w:rsidRPr="00414664">
        <w:t>dentified</w:t>
      </w:r>
      <w:r>
        <w:t xml:space="preserve"> five points</w:t>
      </w:r>
      <w:r w:rsidRPr="00414664">
        <w:t>.</w:t>
      </w:r>
      <w:r>
        <w:t xml:space="preserve"> </w:t>
      </w:r>
      <w:r w:rsidRPr="00414664">
        <w:t>The first is high</w:t>
      </w:r>
      <w:r>
        <w:t>-</w:t>
      </w:r>
      <w:r w:rsidRPr="00414664">
        <w:t>level political mobilisation.</w:t>
      </w:r>
      <w:r>
        <w:t xml:space="preserve"> </w:t>
      </w:r>
      <w:r w:rsidRPr="00414664">
        <w:t xml:space="preserve">I talked </w:t>
      </w:r>
      <w:r>
        <w:t>earlier</w:t>
      </w:r>
      <w:r w:rsidRPr="00414664">
        <w:t xml:space="preserve"> </w:t>
      </w:r>
      <w:r>
        <w:t xml:space="preserve">about </w:t>
      </w:r>
      <w:r w:rsidRPr="00414664">
        <w:t>why th</w:t>
      </w:r>
      <w:r>
        <w:t>at</w:t>
      </w:r>
      <w:r w:rsidRPr="00414664">
        <w:t xml:space="preserve"> is important and how it can happen</w:t>
      </w:r>
      <w:r>
        <w:t>. T</w:t>
      </w:r>
      <w:r w:rsidRPr="00414664">
        <w:t xml:space="preserve">here were more than 150 </w:t>
      </w:r>
      <w:r>
        <w:t>H</w:t>
      </w:r>
      <w:r w:rsidRPr="00414664">
        <w:t xml:space="preserve">eads of </w:t>
      </w:r>
      <w:r>
        <w:t>State and G</w:t>
      </w:r>
      <w:r w:rsidRPr="00414664">
        <w:t>overnment in Paris</w:t>
      </w:r>
      <w:r>
        <w:t>;</w:t>
      </w:r>
      <w:r w:rsidRPr="00414664">
        <w:t xml:space="preserve"> no pressure on the Chinese presidency</w:t>
      </w:r>
      <w:r>
        <w:t xml:space="preserve">, but it is </w:t>
      </w:r>
      <w:r w:rsidRPr="00414664">
        <w:t>really important</w:t>
      </w:r>
      <w:r w:rsidRPr="00414664">
        <w:t xml:space="preserve"> to get Ministers and </w:t>
      </w:r>
      <w:r>
        <w:t>H</w:t>
      </w:r>
      <w:r w:rsidRPr="00414664">
        <w:t xml:space="preserve">eads of </w:t>
      </w:r>
      <w:r>
        <w:t>G</w:t>
      </w:r>
      <w:r w:rsidRPr="00414664">
        <w:t>overnment</w:t>
      </w:r>
      <w:r>
        <w:t xml:space="preserve"> </w:t>
      </w:r>
      <w:r w:rsidRPr="00414664">
        <w:t>to pay more attention to the CBD process</w:t>
      </w:r>
      <w:r>
        <w:t>. T</w:t>
      </w:r>
      <w:r w:rsidRPr="00414664">
        <w:t>he UK has been leading by example</w:t>
      </w:r>
      <w:r>
        <w:t>,</w:t>
      </w:r>
      <w:r w:rsidRPr="00414664">
        <w:t xml:space="preserve"> and</w:t>
      </w:r>
      <w:r>
        <w:t>,</w:t>
      </w:r>
      <w:r w:rsidRPr="00414664">
        <w:t xml:space="preserve"> if the momentum keeps g</w:t>
      </w:r>
      <w:r>
        <w:t>row</w:t>
      </w:r>
      <w:r w:rsidRPr="00414664">
        <w:t>ing and does not stop</w:t>
      </w:r>
      <w:r>
        <w:t>,</w:t>
      </w:r>
      <w:r w:rsidRPr="00414664">
        <w:t xml:space="preserve"> that can happen.</w:t>
      </w:r>
    </w:p>
    <w:p w:rsidR="004D4B72" w:rsidP="004D4B72">
      <w:pPr>
        <w:pStyle w:val="Answer"/>
      </w:pPr>
      <w:r w:rsidRPr="00414664">
        <w:t>The second key ingredient would be a north star for the framework</w:t>
      </w:r>
      <w:r>
        <w:t>,</w:t>
      </w:r>
      <w:r w:rsidRPr="00414664">
        <w:t xml:space="preserve"> or an overarching aim </w:t>
      </w:r>
      <w:r>
        <w:t>that</w:t>
      </w:r>
      <w:r w:rsidRPr="00414664">
        <w:t xml:space="preserve"> inspires</w:t>
      </w:r>
      <w:r>
        <w:t>. J</w:t>
      </w:r>
      <w:r w:rsidRPr="00414664">
        <w:t xml:space="preserve">ust like the aim of keeping global warming to 1.5 or 2 degrees in Paris, for the global biodiversity framework we think </w:t>
      </w:r>
      <w:r>
        <w:t>it</w:t>
      </w:r>
      <w:r w:rsidRPr="00414664">
        <w:t xml:space="preserve"> could be reversing the loss of nature by 2030</w:t>
      </w:r>
      <w:r>
        <w:t>,</w:t>
      </w:r>
      <w:r w:rsidRPr="00414664">
        <w:t xml:space="preserve"> or the nature</w:t>
      </w:r>
      <w:r>
        <w:t>-</w:t>
      </w:r>
      <w:r w:rsidRPr="00414664">
        <w:t>positive framing</w:t>
      </w:r>
      <w:r>
        <w:t>,</w:t>
      </w:r>
      <w:r w:rsidRPr="00414664">
        <w:t xml:space="preserve"> which is </w:t>
      </w:r>
      <w:r>
        <w:t xml:space="preserve">also </w:t>
      </w:r>
      <w:r w:rsidRPr="00414664">
        <w:t>often used now and seems to be quite popular.</w:t>
      </w:r>
      <w:r>
        <w:t xml:space="preserve"> </w:t>
      </w:r>
      <w:r w:rsidRPr="00414664">
        <w:t xml:space="preserve">Having </w:t>
      </w:r>
      <w:r>
        <w:t>an</w:t>
      </w:r>
      <w:r w:rsidRPr="00414664">
        <w:t xml:space="preserve"> inspiring idea is important and helps </w:t>
      </w:r>
      <w:r>
        <w:t>in l</w:t>
      </w:r>
      <w:r w:rsidRPr="00414664">
        <w:t>anding success all round.</w:t>
      </w:r>
      <w:r>
        <w:t xml:space="preserve"> </w:t>
      </w:r>
    </w:p>
    <w:p w:rsidR="004D4B72" w:rsidP="004D4B72">
      <w:pPr>
        <w:pStyle w:val="Answer"/>
      </w:pPr>
      <w:r w:rsidRPr="00414664">
        <w:t>Thirdly</w:t>
      </w:r>
      <w:r>
        <w:t>,</w:t>
      </w:r>
      <w:r w:rsidRPr="00414664">
        <w:t xml:space="preserve"> like everything, agreements happen on paper</w:t>
      </w:r>
      <w:r>
        <w:t>,</w:t>
      </w:r>
      <w:r w:rsidRPr="00414664">
        <w:t xml:space="preserve"> but implementation is what makes </w:t>
      </w:r>
      <w:r>
        <w:t>them a</w:t>
      </w:r>
      <w:r w:rsidRPr="00414664">
        <w:t xml:space="preserve"> reality.</w:t>
      </w:r>
      <w:r>
        <w:t xml:space="preserve"> </w:t>
      </w:r>
      <w:r w:rsidRPr="00414664">
        <w:t>The Paris Agreement b</w:t>
      </w:r>
      <w:r>
        <w:t>r</w:t>
      </w:r>
      <w:r w:rsidRPr="00414664">
        <w:t xml:space="preserve">ought us a new and interesting way to implement the idea that you can ratchet your </w:t>
      </w:r>
      <w:r>
        <w:t xml:space="preserve">ambition </w:t>
      </w:r>
      <w:r w:rsidRPr="00414664">
        <w:t>and your action at regular intervals</w:t>
      </w:r>
      <w:r>
        <w:t>; y</w:t>
      </w:r>
      <w:r w:rsidRPr="00414664">
        <w:t>ou do not have to wait 10 years until the next framework, for example</w:t>
      </w:r>
      <w:r>
        <w:t>, t</w:t>
      </w:r>
      <w:r w:rsidRPr="00414664">
        <w:t>o make a new action plan</w:t>
      </w:r>
      <w:r>
        <w:t>. Y</w:t>
      </w:r>
      <w:r w:rsidRPr="00414664">
        <w:t xml:space="preserve">ou can increase it </w:t>
      </w:r>
      <w:r>
        <w:t>as</w:t>
      </w:r>
      <w:r w:rsidRPr="00414664">
        <w:t xml:space="preserve"> part of the implementation process.</w:t>
      </w:r>
      <w:r>
        <w:t xml:space="preserve"> </w:t>
      </w:r>
      <w:r w:rsidRPr="00414664">
        <w:t>I would highly recommend consider</w:t>
      </w:r>
      <w:r>
        <w:t xml:space="preserve">ing that </w:t>
      </w:r>
      <w:r w:rsidRPr="00414664">
        <w:t>for the global biodiversity framework as well</w:t>
      </w:r>
      <w:r w:rsidR="00093CAB">
        <w:t>—having</w:t>
      </w:r>
      <w:r>
        <w:t xml:space="preserve"> an</w:t>
      </w:r>
      <w:r w:rsidRPr="00414664">
        <w:t xml:space="preserve"> implementation mechanism </w:t>
      </w:r>
      <w:r>
        <w:t>that</w:t>
      </w:r>
      <w:r w:rsidRPr="00414664">
        <w:t xml:space="preserve"> allows countries to regularly increase their ambition and their action</w:t>
      </w:r>
      <w:r>
        <w:t>, to t</w:t>
      </w:r>
      <w:r w:rsidRPr="00414664">
        <w:t xml:space="preserve">ake stock, </w:t>
      </w:r>
      <w:r w:rsidR="00801738">
        <w:t xml:space="preserve">to </w:t>
      </w:r>
      <w:r w:rsidRPr="00414664">
        <w:t>see where we are</w:t>
      </w:r>
      <w:r>
        <w:t xml:space="preserve">, </w:t>
      </w:r>
      <w:r w:rsidR="00801738">
        <w:t xml:space="preserve">to </w:t>
      </w:r>
      <w:r>
        <w:t>l</w:t>
      </w:r>
      <w:r w:rsidRPr="00414664">
        <w:t>ook at the gap</w:t>
      </w:r>
      <w:r>
        <w:t xml:space="preserve">, and </w:t>
      </w:r>
      <w:r w:rsidR="00801738">
        <w:t xml:space="preserve">to </w:t>
      </w:r>
      <w:r>
        <w:t>see w</w:t>
      </w:r>
      <w:r w:rsidRPr="00414664">
        <w:t xml:space="preserve">hat </w:t>
      </w:r>
      <w:r>
        <w:t xml:space="preserve">we can </w:t>
      </w:r>
      <w:r w:rsidRPr="00414664">
        <w:t>do next to close the gap further</w:t>
      </w:r>
      <w:r>
        <w:t xml:space="preserve">. I think that </w:t>
      </w:r>
      <w:r w:rsidRPr="00414664">
        <w:t xml:space="preserve">kind of implementation can </w:t>
      </w:r>
      <w:r>
        <w:t xml:space="preserve">really </w:t>
      </w:r>
      <w:r w:rsidRPr="00414664">
        <w:t>work.</w:t>
      </w:r>
      <w:r>
        <w:t xml:space="preserve"> </w:t>
      </w:r>
    </w:p>
    <w:p w:rsidR="004D4B72" w:rsidP="004D4B72">
      <w:pPr>
        <w:pStyle w:val="Answer"/>
      </w:pPr>
      <w:r w:rsidRPr="00414664">
        <w:t>The fourth part is a clear lesson</w:t>
      </w:r>
      <w:r>
        <w:t xml:space="preserve">, </w:t>
      </w:r>
      <w:r w:rsidR="004D2E1F">
        <w:t xml:space="preserve">and </w:t>
      </w:r>
      <w:r w:rsidRPr="00414664">
        <w:t>not only from the Paris Agreement</w:t>
      </w:r>
      <w:r>
        <w:t>, that</w:t>
      </w:r>
      <w:r w:rsidRPr="00414664">
        <w:t xml:space="preserve"> finance </w:t>
      </w:r>
      <w:r>
        <w:t xml:space="preserve">will </w:t>
      </w:r>
      <w:r w:rsidRPr="00414664">
        <w:t>be what makes it stand or fall</w:t>
      </w:r>
      <w:r>
        <w:t xml:space="preserve">, </w:t>
      </w:r>
      <w:r w:rsidRPr="00414664">
        <w:t>sink or swim.</w:t>
      </w:r>
      <w:r>
        <w:t xml:space="preserve"> There needs to be a</w:t>
      </w:r>
      <w:r w:rsidRPr="00414664">
        <w:t xml:space="preserve"> good understanding o</w:t>
      </w:r>
      <w:r>
        <w:t>f</w:t>
      </w:r>
      <w:r w:rsidRPr="00414664">
        <w:t xml:space="preserve"> the end game on how to unlock resource mobilisation</w:t>
      </w:r>
      <w:r>
        <w:t>. Again, t</w:t>
      </w:r>
      <w:r w:rsidRPr="00414664">
        <w:t>hat is a problem for both climate and biodiversity.</w:t>
      </w:r>
      <w:r>
        <w:t xml:space="preserve"> The o</w:t>
      </w:r>
      <w:r w:rsidRPr="00414664">
        <w:t>ne silver lining</w:t>
      </w:r>
      <w:r>
        <w:t xml:space="preserve"> there</w:t>
      </w:r>
      <w:r w:rsidRPr="00414664">
        <w:t xml:space="preserve"> is </w:t>
      </w:r>
      <w:r>
        <w:t xml:space="preserve">that, </w:t>
      </w:r>
      <w:r w:rsidRPr="00414664">
        <w:t>if finance is mobilised in a way that is beneficial for both climate and biodiversity</w:t>
      </w:r>
      <w:r>
        <w:t>,</w:t>
      </w:r>
      <w:r w:rsidRPr="00414664">
        <w:t xml:space="preserve"> you can get a bit more bang for your buck.</w:t>
      </w:r>
      <w:r>
        <w:t xml:space="preserve"> </w:t>
      </w:r>
      <w:r w:rsidRPr="00414664">
        <w:t xml:space="preserve">It </w:t>
      </w:r>
      <w:r w:rsidRPr="00414664">
        <w:t>has to</w:t>
      </w:r>
      <w:r w:rsidRPr="00414664">
        <w:t xml:space="preserve"> come from all sources.</w:t>
      </w:r>
      <w:r>
        <w:t xml:space="preserve"> </w:t>
      </w:r>
    </w:p>
    <w:p w:rsidR="004D4B72" w:rsidP="004D4B72">
      <w:pPr>
        <w:pStyle w:val="Answer"/>
      </w:pPr>
      <w:r>
        <w:t xml:space="preserve">The fifth and </w:t>
      </w:r>
      <w:r w:rsidRPr="00414664">
        <w:t>l</w:t>
      </w:r>
      <w:r>
        <w:t>ast</w:t>
      </w:r>
      <w:r w:rsidRPr="00414664">
        <w:t xml:space="preserve"> point </w:t>
      </w:r>
      <w:r>
        <w:t xml:space="preserve">is that what was really </w:t>
      </w:r>
      <w:r w:rsidRPr="00414664">
        <w:t>a game</w:t>
      </w:r>
      <w:r>
        <w:t>-</w:t>
      </w:r>
      <w:r w:rsidRPr="00414664">
        <w:t xml:space="preserve">changer in Paris was the strong mobilisation and participation </w:t>
      </w:r>
      <w:r>
        <w:t>of</w:t>
      </w:r>
      <w:r w:rsidRPr="00414664">
        <w:t xml:space="preserve"> non</w:t>
      </w:r>
      <w:r>
        <w:t>-</w:t>
      </w:r>
      <w:r w:rsidRPr="00414664">
        <w:t xml:space="preserve">state actors </w:t>
      </w:r>
      <w:r>
        <w:t>from</w:t>
      </w:r>
      <w:r w:rsidRPr="00414664">
        <w:t xml:space="preserve"> civil society and business.</w:t>
      </w:r>
      <w:r>
        <w:t xml:space="preserve"> </w:t>
      </w:r>
      <w:r w:rsidRPr="00414664">
        <w:t>There have been in</w:t>
      </w:r>
      <w:r>
        <w:t>i</w:t>
      </w:r>
      <w:r w:rsidRPr="00414664">
        <w:t>tial attempts to do that</w:t>
      </w:r>
      <w:r>
        <w:t>,</w:t>
      </w:r>
      <w:r w:rsidRPr="00414664">
        <w:t xml:space="preserve"> but especially </w:t>
      </w:r>
      <w:r>
        <w:t xml:space="preserve">in </w:t>
      </w:r>
      <w:r w:rsidRPr="00414664">
        <w:t xml:space="preserve">business the climate action agenda </w:t>
      </w:r>
      <w:r w:rsidRPr="00414664">
        <w:t>as a whole workstream</w:t>
      </w:r>
      <w:r w:rsidRPr="00414664">
        <w:t xml:space="preserve"> by non</w:t>
      </w:r>
      <w:r>
        <w:t>-</w:t>
      </w:r>
      <w:r w:rsidRPr="00414664">
        <w:t>state actors can be part of the whole proceedings</w:t>
      </w:r>
      <w:r>
        <w:t>. That was d</w:t>
      </w:r>
      <w:r w:rsidRPr="00414664">
        <w:t>efinitely a game</w:t>
      </w:r>
      <w:r>
        <w:t>-</w:t>
      </w:r>
      <w:r w:rsidRPr="00414664">
        <w:t>changer as well</w:t>
      </w:r>
      <w:r>
        <w:t>. T</w:t>
      </w:r>
      <w:r w:rsidRPr="00414664">
        <w:t xml:space="preserve">o see </w:t>
      </w:r>
      <w:r>
        <w:t xml:space="preserve">in </w:t>
      </w:r>
      <w:r w:rsidRPr="00414664">
        <w:t xml:space="preserve">the real economy, </w:t>
      </w:r>
      <w:r>
        <w:t xml:space="preserve">in </w:t>
      </w:r>
      <w:r w:rsidRPr="00414664">
        <w:t>the real world outside the negotiations</w:t>
      </w:r>
      <w:r>
        <w:t xml:space="preserve">, the belief </w:t>
      </w:r>
      <w:r w:rsidRPr="00414664">
        <w:t xml:space="preserve">that we can do </w:t>
      </w:r>
      <w:r w:rsidRPr="00414664">
        <w:t>this</w:t>
      </w:r>
      <w:r w:rsidRPr="00414664">
        <w:t xml:space="preserve"> and we want you to do this</w:t>
      </w:r>
      <w:r>
        <w:t xml:space="preserve">, </w:t>
      </w:r>
      <w:r w:rsidRPr="00414664">
        <w:t>definitely helped the Paris Agreement to be a success as well.</w:t>
      </w:r>
      <w:r>
        <w:t xml:space="preserve"> </w:t>
      </w:r>
    </w:p>
    <w:p w:rsidR="004D4B72" w:rsidP="004D4B72">
      <w:pPr>
        <w:pStyle w:val="Answer"/>
      </w:pPr>
      <w:r w:rsidRPr="00414664">
        <w:t>You asked about mainstreaming</w:t>
      </w:r>
      <w:r>
        <w:t xml:space="preserve">, which </w:t>
      </w:r>
      <w:r w:rsidRPr="00414664">
        <w:t xml:space="preserve">is </w:t>
      </w:r>
      <w:r>
        <w:t>important. E</w:t>
      </w:r>
      <w:r w:rsidRPr="00414664">
        <w:t>very aspect</w:t>
      </w:r>
      <w:r>
        <w:t xml:space="preserve"> of our lives</w:t>
      </w:r>
      <w:r w:rsidRPr="00414664">
        <w:t xml:space="preserve"> has to do with nature.</w:t>
      </w:r>
      <w:r>
        <w:t xml:space="preserve"> This</w:t>
      </w:r>
      <w:r w:rsidRPr="00414664">
        <w:t xml:space="preserve"> is not a </w:t>
      </w:r>
      <w:r>
        <w:t>WWF</w:t>
      </w:r>
      <w:r w:rsidRPr="00414664">
        <w:t xml:space="preserve"> position</w:t>
      </w:r>
      <w:r>
        <w:t xml:space="preserve"> but</w:t>
      </w:r>
      <w:r w:rsidRPr="00414664">
        <w:t xml:space="preserve"> my personal view</w:t>
      </w:r>
      <w:r>
        <w:t xml:space="preserve">: </w:t>
      </w:r>
      <w:r w:rsidRPr="00414664">
        <w:t>I want to be cautious about mainstreaming</w:t>
      </w:r>
      <w:r>
        <w:t>. T</w:t>
      </w:r>
      <w:r w:rsidRPr="00414664">
        <w:t>her</w:t>
      </w:r>
      <w:r>
        <w:t>e</w:t>
      </w:r>
      <w:r w:rsidRPr="00414664">
        <w:t xml:space="preserve"> are a lot of things that need to be mainstreamed</w:t>
      </w:r>
      <w:r>
        <w:t>,</w:t>
      </w:r>
      <w:r w:rsidRPr="00414664">
        <w:t xml:space="preserve"> from gender consideration to human rights</w:t>
      </w:r>
      <w:r>
        <w:t>,</w:t>
      </w:r>
      <w:r w:rsidRPr="00414664">
        <w:t xml:space="preserve"> to everything.</w:t>
      </w:r>
      <w:r>
        <w:t xml:space="preserve"> </w:t>
      </w:r>
      <w:r w:rsidRPr="00414664">
        <w:t>In my experience</w:t>
      </w:r>
      <w:r>
        <w:t>,</w:t>
      </w:r>
      <w:r w:rsidRPr="00414664">
        <w:t xml:space="preserve"> sometimes mainstreaming is also a way to let things fall through the crack</w:t>
      </w:r>
      <w:r>
        <w:t>s and, r</w:t>
      </w:r>
      <w:r w:rsidRPr="00414664">
        <w:t>ather than it being considered under every aspect, it is not considered under any aspect.</w:t>
      </w:r>
      <w:r>
        <w:t xml:space="preserve"> W</w:t>
      </w:r>
      <w:r w:rsidRPr="00414664">
        <w:t>hile mainstreaming is important</w:t>
      </w:r>
      <w:r>
        <w:t>,</w:t>
      </w:r>
      <w:r w:rsidRPr="00414664">
        <w:t xml:space="preserve"> having a focus is very important</w:t>
      </w:r>
      <w:r w:rsidR="008A78D6">
        <w:t>,</w:t>
      </w:r>
      <w:r>
        <w:t xml:space="preserve"> too.</w:t>
      </w:r>
      <w:r w:rsidRPr="00414664">
        <w:t xml:space="preserve"> </w:t>
      </w:r>
    </w:p>
    <w:p w:rsidR="004D4B72" w:rsidP="004D4B72">
      <w:pPr>
        <w:pStyle w:val="Remark"/>
      </w:pPr>
      <w:r w:rsidRPr="00B061E3">
        <w:rPr>
          <w:b/>
        </w:rPr>
        <w:t>Baroness Boycott:</w:t>
      </w:r>
      <w:r>
        <w:t xml:space="preserve"> </w:t>
      </w:r>
      <w:r w:rsidRPr="00414664">
        <w:t>Thank you very much.</w:t>
      </w:r>
      <w:r>
        <w:t xml:space="preserve"> </w:t>
      </w:r>
      <w:r w:rsidRPr="00414664">
        <w:t>David, is there anything you quickly want to add?</w:t>
      </w:r>
      <w:r>
        <w:t xml:space="preserve"> </w:t>
      </w:r>
      <w:r w:rsidRPr="00414664">
        <w:t>I was very interested in Bernadette</w:t>
      </w:r>
      <w:r>
        <w:t>’</w:t>
      </w:r>
      <w:r w:rsidRPr="00414664">
        <w:t xml:space="preserve">s fifth point </w:t>
      </w:r>
      <w:r>
        <w:t>a</w:t>
      </w:r>
      <w:r w:rsidRPr="00414664">
        <w:t>bout the mobilisation of non</w:t>
      </w:r>
      <w:r>
        <w:t>-</w:t>
      </w:r>
      <w:r w:rsidRPr="00414664">
        <w:t>state actors being important in Paris.</w:t>
      </w:r>
      <w:r>
        <w:t xml:space="preserve"> </w:t>
      </w:r>
      <w:r w:rsidRPr="00414664">
        <w:t xml:space="preserve">Do you see the same thing happening </w:t>
      </w:r>
      <w:r>
        <w:t>at</w:t>
      </w:r>
      <w:r w:rsidRPr="00414664">
        <w:t xml:space="preserve"> Kunming?</w:t>
      </w:r>
      <w:r>
        <w:t xml:space="preserve"> </w:t>
      </w:r>
    </w:p>
    <w:p w:rsidR="004D4B72" w:rsidP="004D4B72">
      <w:pPr>
        <w:pStyle w:val="Answer"/>
      </w:pPr>
      <w:r w:rsidRPr="00B061E3">
        <w:rPr>
          <w:b/>
          <w:i/>
        </w:rPr>
        <w:t>David Cooper:</w:t>
      </w:r>
      <w:r>
        <w:t xml:space="preserve"> We</w:t>
      </w:r>
      <w:r w:rsidRPr="00414664">
        <w:t xml:space="preserve"> certainly hope so</w:t>
      </w:r>
      <w:r>
        <w:t>,</w:t>
      </w:r>
      <w:r w:rsidRPr="00414664">
        <w:t xml:space="preserve"> and I</w:t>
      </w:r>
      <w:r>
        <w:t xml:space="preserve"> </w:t>
      </w:r>
      <w:r w:rsidRPr="00414664">
        <w:t>agree that it is extremely important.</w:t>
      </w:r>
      <w:r>
        <w:t xml:space="preserve"> </w:t>
      </w:r>
      <w:r w:rsidRPr="00414664">
        <w:t>In that sense</w:t>
      </w:r>
      <w:r>
        <w:t>,</w:t>
      </w:r>
      <w:r w:rsidRPr="00414664">
        <w:t xml:space="preserve"> having in the framework targets or other elements that can be translated in a meaningful way for all th</w:t>
      </w:r>
      <w:r>
        <w:t>o</w:t>
      </w:r>
      <w:r w:rsidRPr="00414664">
        <w:t>se other sectors is important.</w:t>
      </w:r>
      <w:r>
        <w:t xml:space="preserve"> </w:t>
      </w:r>
    </w:p>
    <w:p w:rsidR="004D4B72" w:rsidP="004D4B72">
      <w:pPr>
        <w:pStyle w:val="Answer"/>
      </w:pPr>
      <w:r w:rsidRPr="00414664">
        <w:t>I completely underline two things that Bernadette mentioned.</w:t>
      </w:r>
      <w:r>
        <w:t xml:space="preserve"> </w:t>
      </w:r>
      <w:r w:rsidRPr="00414664">
        <w:t>One is the importance of th</w:t>
      </w:r>
      <w:r>
        <w:t>e</w:t>
      </w:r>
      <w:r w:rsidRPr="00414664">
        <w:t xml:space="preserve"> continuous monitoring and transparency mechanism.</w:t>
      </w:r>
      <w:r>
        <w:t xml:space="preserve"> </w:t>
      </w:r>
      <w:r w:rsidRPr="00414664">
        <w:t>The UK is pushing that very strongly in the negot</w:t>
      </w:r>
      <w:r>
        <w:t>i</w:t>
      </w:r>
      <w:r w:rsidRPr="00414664">
        <w:t>ations</w:t>
      </w:r>
      <w:r>
        <w:t>. T</w:t>
      </w:r>
      <w:r w:rsidRPr="00414664">
        <w:t>he other is finance.</w:t>
      </w:r>
      <w:r>
        <w:t xml:space="preserve"> </w:t>
      </w:r>
      <w:r w:rsidRPr="00414664">
        <w:t xml:space="preserve">We </w:t>
      </w:r>
      <w:r>
        <w:t xml:space="preserve">will </w:t>
      </w:r>
      <w:r w:rsidRPr="00414664">
        <w:t>definitely need</w:t>
      </w:r>
      <w:r w:rsidRPr="00414664">
        <w:t xml:space="preserve"> additional public international financ</w:t>
      </w:r>
      <w:r>
        <w:t>e. T</w:t>
      </w:r>
      <w:r w:rsidRPr="00414664">
        <w:t xml:space="preserve">here is </w:t>
      </w:r>
      <w:r>
        <w:t xml:space="preserve">also </w:t>
      </w:r>
      <w:r w:rsidRPr="00414664">
        <w:t>a lot that can be done in shifting financial institutions through sending the right signals, as has happened in climate change</w:t>
      </w:r>
      <w:r>
        <w:t>, and in t</w:t>
      </w:r>
      <w:r w:rsidRPr="00414664">
        <w:t>he work Mark Carney has done</w:t>
      </w:r>
      <w:r>
        <w:t xml:space="preserve"> on climate,</w:t>
      </w:r>
      <w:r w:rsidRPr="00414664">
        <w:t xml:space="preserve"> for instance, </w:t>
      </w:r>
      <w:r>
        <w:t>that</w:t>
      </w:r>
      <w:r w:rsidRPr="00414664">
        <w:t xml:space="preserve"> we need to see happening in biodiversity.</w:t>
      </w:r>
    </w:p>
    <w:p w:rsidR="004D4B72" w:rsidP="004D4B72">
      <w:pPr>
        <w:pStyle w:val="Remark"/>
      </w:pPr>
      <w:r w:rsidRPr="00EF7856">
        <w:rPr>
          <w:b/>
        </w:rPr>
        <w:t>Baroness Boycott:</w:t>
      </w:r>
      <w:r>
        <w:t xml:space="preserve"> Thank you.</w:t>
      </w:r>
    </w:p>
    <w:p w:rsidR="00002DD7" w:rsidP="008A78D6">
      <w:pPr>
        <w:pStyle w:val="Question"/>
      </w:pPr>
      <w:r w:rsidRPr="005C21C6">
        <w:rPr>
          <w:b/>
        </w:rPr>
        <w:t>Baroness Northover:</w:t>
      </w:r>
      <w:r>
        <w:t xml:space="preserve"> My question</w:t>
      </w:r>
      <w:r w:rsidRPr="00414664">
        <w:t xml:space="preserve"> </w:t>
      </w:r>
      <w:r>
        <w:t>picks</w:t>
      </w:r>
      <w:r w:rsidRPr="00414664">
        <w:t xml:space="preserve"> up </w:t>
      </w:r>
      <w:r w:rsidRPr="00414664">
        <w:t>a number of</w:t>
      </w:r>
      <w:r w:rsidRPr="00414664">
        <w:t xml:space="preserve"> themes</w:t>
      </w:r>
      <w:r>
        <w:t xml:space="preserve"> that were</w:t>
      </w:r>
      <w:r w:rsidRPr="00414664">
        <w:t xml:space="preserve"> addressed in your initial remarks.</w:t>
      </w:r>
      <w:r>
        <w:t xml:space="preserve"> </w:t>
      </w:r>
      <w:r w:rsidRPr="00414664">
        <w:t>Obviously</w:t>
      </w:r>
      <w:r>
        <w:t>,</w:t>
      </w:r>
      <w:r w:rsidRPr="00414664">
        <w:t xml:space="preserve"> the world agreed the millennium development goal to halve extreme poverty by 2015</w:t>
      </w:r>
      <w:r>
        <w:t>,</w:t>
      </w:r>
      <w:r w:rsidRPr="00414664">
        <w:t xml:space="preserve"> and achieved that</w:t>
      </w:r>
      <w:r>
        <w:t>,</w:t>
      </w:r>
      <w:r w:rsidRPr="00414664">
        <w:t xml:space="preserve"> but</w:t>
      </w:r>
      <w:r>
        <w:t>,</w:t>
      </w:r>
      <w:r w:rsidRPr="00414664">
        <w:t xml:space="preserve"> as you have already indicated</w:t>
      </w:r>
      <w:r>
        <w:t xml:space="preserve">, </w:t>
      </w:r>
      <w:r w:rsidRPr="00414664">
        <w:t>with a huge amount of inequality</w:t>
      </w:r>
      <w:r>
        <w:t>,</w:t>
      </w:r>
      <w:r w:rsidRPr="00414664">
        <w:t xml:space="preserve"> which was what people sought to address in the sustainable development goals</w:t>
      </w:r>
      <w:r>
        <w:t xml:space="preserve">. They </w:t>
      </w:r>
      <w:r w:rsidRPr="00414664">
        <w:t>were to end extreme poverty and leave no one behind.</w:t>
      </w:r>
      <w:r>
        <w:t xml:space="preserve"> </w:t>
      </w:r>
      <w:r w:rsidRPr="00414664">
        <w:t>That is obviously key here</w:t>
      </w:r>
      <w:r>
        <w:t>,</w:t>
      </w:r>
      <w:r w:rsidRPr="00414664">
        <w:t xml:space="preserve"> given that the poorest are hit the first and the worst in these circumstances.</w:t>
      </w:r>
      <w:r>
        <w:t xml:space="preserve"> </w:t>
      </w:r>
    </w:p>
    <w:p w:rsidR="004D4B72" w:rsidP="00002DD7">
      <w:pPr>
        <w:pStyle w:val="Question"/>
        <w:numPr>
          <w:ilvl w:val="0"/>
          <w:numId w:val="0"/>
        </w:numPr>
        <w:ind w:left="794"/>
      </w:pPr>
      <w:r>
        <w:t xml:space="preserve">We already have </w:t>
      </w:r>
      <w:r w:rsidRPr="00414664">
        <w:t>17 goals in the SDGs, 169 targets and suchlike.</w:t>
      </w:r>
      <w:r>
        <w:t xml:space="preserve"> </w:t>
      </w:r>
      <w:r w:rsidRPr="00414664">
        <w:t xml:space="preserve">You are making </w:t>
      </w:r>
      <w:r>
        <w:t xml:space="preserve">the </w:t>
      </w:r>
      <w:r w:rsidRPr="00414664">
        <w:t>point that this need</w:t>
      </w:r>
      <w:r>
        <w:t>s</w:t>
      </w:r>
      <w:r w:rsidRPr="00414664">
        <w:t xml:space="preserve"> to be integrated</w:t>
      </w:r>
      <w:r>
        <w:t>. How does</w:t>
      </w:r>
      <w:r w:rsidRPr="00414664">
        <w:t xml:space="preserve"> the latest draft post</w:t>
      </w:r>
      <w:r>
        <w:t>-</w:t>
      </w:r>
      <w:r w:rsidRPr="00414664">
        <w:t>2020 global biodiversity framework address the links between biodiversity and the development agendas</w:t>
      </w:r>
      <w:r>
        <w:t>,</w:t>
      </w:r>
      <w:r w:rsidRPr="00414664">
        <w:t xml:space="preserve"> and how effectively </w:t>
      </w:r>
      <w:r>
        <w:t xml:space="preserve">do </w:t>
      </w:r>
      <w:r w:rsidRPr="00414664">
        <w:t>you think that might be the case</w:t>
      </w:r>
      <w:r>
        <w:t xml:space="preserve">? </w:t>
      </w:r>
    </w:p>
    <w:p w:rsidR="00D6642B" w:rsidP="004D4B72">
      <w:pPr>
        <w:pStyle w:val="Answer"/>
      </w:pPr>
      <w:r w:rsidRPr="00B061E3">
        <w:rPr>
          <w:b/>
          <w:i/>
        </w:rPr>
        <w:t>Dr Dilys Roe:</w:t>
      </w:r>
      <w:r>
        <w:t xml:space="preserve"> </w:t>
      </w:r>
      <w:r w:rsidRPr="00414664">
        <w:t>Thank you very much for the question</w:t>
      </w:r>
      <w:r>
        <w:t>.</w:t>
      </w:r>
      <w:r>
        <w:t xml:space="preserve"> </w:t>
      </w:r>
      <w:r w:rsidRPr="00414664">
        <w:t>I am really pleased t</w:t>
      </w:r>
      <w:r>
        <w:t>hat it is</w:t>
      </w:r>
      <w:r w:rsidRPr="00414664">
        <w:t xml:space="preserve"> being asked.</w:t>
      </w:r>
      <w:r>
        <w:t xml:space="preserve"> </w:t>
      </w:r>
      <w:r w:rsidRPr="00414664">
        <w:t>It is important to recognise that the CBD has always recognised that developmen</w:t>
      </w:r>
      <w:r>
        <w:t>t</w:t>
      </w:r>
      <w:r w:rsidRPr="00414664">
        <w:t xml:space="preserve"> priorities must be addressed</w:t>
      </w:r>
      <w:r>
        <w:t>,</w:t>
      </w:r>
      <w:r w:rsidRPr="00414664">
        <w:t xml:space="preserve"> even in an environmental agreement</w:t>
      </w:r>
      <w:r>
        <w:t>. I</w:t>
      </w:r>
      <w:r w:rsidRPr="00414664">
        <w:t xml:space="preserve">ts preamble notes that regardless of any biodiversity crisis, </w:t>
      </w:r>
      <w:r>
        <w:t>“</w:t>
      </w:r>
      <w:r w:rsidRPr="00414664">
        <w:t>economic and social development</w:t>
      </w:r>
      <w:r>
        <w:t>,</w:t>
      </w:r>
      <w:r w:rsidRPr="00414664">
        <w:t xml:space="preserve"> and poverty eradication are the first and overriding priorit</w:t>
      </w:r>
      <w:r>
        <w:t>ies</w:t>
      </w:r>
      <w:r w:rsidRPr="00414664">
        <w:t xml:space="preserve"> of developing countries</w:t>
      </w:r>
      <w:r>
        <w:t>”</w:t>
      </w:r>
      <w:r w:rsidRPr="00414664">
        <w:t>.</w:t>
      </w:r>
    </w:p>
    <w:p w:rsidR="004D4B72" w:rsidP="004D4B72">
      <w:pPr>
        <w:pStyle w:val="Answer"/>
      </w:pPr>
      <w:r w:rsidRPr="00414664">
        <w:t>The successive high</w:t>
      </w:r>
      <w:r>
        <w:t>-</w:t>
      </w:r>
      <w:r w:rsidRPr="00414664">
        <w:t xml:space="preserve">level targets and strategic plans </w:t>
      </w:r>
      <w:r w:rsidR="009F51C8">
        <w:t>which</w:t>
      </w:r>
      <w:r>
        <w:t xml:space="preserve"> </w:t>
      </w:r>
      <w:r w:rsidRPr="00414664">
        <w:t>the CBD set in 2002 and 2010 also highlighted the need to reduce biodiversity loss as a contribution to reducing poverty.</w:t>
      </w:r>
      <w:r>
        <w:t xml:space="preserve"> </w:t>
      </w:r>
      <w:r w:rsidRPr="00414664">
        <w:t>That part, that link with poverty</w:t>
      </w:r>
      <w:r>
        <w:t>,</w:t>
      </w:r>
      <w:r w:rsidRPr="00414664">
        <w:t xml:space="preserve"> is </w:t>
      </w:r>
      <w:r>
        <w:t xml:space="preserve">quite </w:t>
      </w:r>
      <w:r w:rsidRPr="00414664">
        <w:t xml:space="preserve">often overlooked </w:t>
      </w:r>
      <w:r>
        <w:t>and</w:t>
      </w:r>
      <w:r w:rsidRPr="00414664">
        <w:t xml:space="preserve"> we just </w:t>
      </w:r>
      <w:r>
        <w:t>focus on</w:t>
      </w:r>
      <w:r w:rsidRPr="00414664">
        <w:t xml:space="preserve"> reducing biodiversity loss.</w:t>
      </w:r>
      <w:r>
        <w:t xml:space="preserve"> </w:t>
      </w:r>
      <w:r w:rsidRPr="00414664">
        <w:br/>
        <w:t>The current draft global biodiversity framework is somewhat different in that</w:t>
      </w:r>
      <w:r>
        <w:t>,</w:t>
      </w:r>
      <w:r w:rsidRPr="00414664">
        <w:t xml:space="preserve"> unlike its predecessors</w:t>
      </w:r>
      <w:r>
        <w:t>,</w:t>
      </w:r>
      <w:r w:rsidRPr="00414664">
        <w:t xml:space="preserve"> it does not emphasise poverty reduction and development in its mission or vision statements</w:t>
      </w:r>
      <w:r>
        <w:t>,</w:t>
      </w:r>
      <w:r w:rsidRPr="00414664">
        <w:t xml:space="preserve"> but obviously there is a clear expectation that it should make the link between biodiversity and development.</w:t>
      </w:r>
      <w:r>
        <w:t xml:space="preserve"> T</w:t>
      </w:r>
      <w:r w:rsidRPr="00414664">
        <w:t xml:space="preserve">he </w:t>
      </w:r>
      <w:r>
        <w:t>L</w:t>
      </w:r>
      <w:r w:rsidRPr="00414664">
        <w:t>eaders</w:t>
      </w:r>
      <w:r>
        <w:t>’ P</w:t>
      </w:r>
      <w:r w:rsidRPr="00414664">
        <w:t>led</w:t>
      </w:r>
      <w:r>
        <w:t>ge</w:t>
      </w:r>
      <w:r w:rsidRPr="00414664">
        <w:t xml:space="preserve"> for </w:t>
      </w:r>
      <w:r>
        <w:t>N</w:t>
      </w:r>
      <w:r w:rsidRPr="00414664">
        <w:t>ature</w:t>
      </w:r>
      <w:r>
        <w:t xml:space="preserve"> </w:t>
      </w:r>
      <w:r w:rsidRPr="00414664">
        <w:t xml:space="preserve">specifically makes the point that implementing an ambitious and transformational global biodiversity framework is essential for achieving the sustainable development goals. </w:t>
      </w:r>
    </w:p>
    <w:p w:rsidR="004D4B72" w:rsidP="004D4B72">
      <w:pPr>
        <w:pStyle w:val="Answer"/>
      </w:pPr>
      <w:r w:rsidRPr="00414664">
        <w:t>Development issues are represented in parts of the GBF</w:t>
      </w:r>
      <w:r>
        <w:t xml:space="preserve"> </w:t>
      </w:r>
      <w:r w:rsidRPr="00414664">
        <w:t>goals and target</w:t>
      </w:r>
      <w:r>
        <w:t>s</w:t>
      </w:r>
      <w:r w:rsidRPr="00414664">
        <w:t>.</w:t>
      </w:r>
      <w:r>
        <w:t xml:space="preserve"> </w:t>
      </w:r>
      <w:r w:rsidRPr="00414664">
        <w:t>The framework is divided into three sections</w:t>
      </w:r>
      <w:r>
        <w:t>. T</w:t>
      </w:r>
      <w:r w:rsidRPr="00414664">
        <w:t>he first section focuses on reducing threats to biodiversity.</w:t>
      </w:r>
      <w:r>
        <w:t xml:space="preserve"> </w:t>
      </w:r>
      <w:r w:rsidRPr="00414664">
        <w:t>It has the kinds of targets that y</w:t>
      </w:r>
      <w:r>
        <w:t>o</w:t>
      </w:r>
      <w:r w:rsidRPr="00414664">
        <w:t>u might expect</w:t>
      </w:r>
      <w:r>
        <w:t>,</w:t>
      </w:r>
      <w:r w:rsidRPr="00414664">
        <w:t xml:space="preserve"> focusing on protection</w:t>
      </w:r>
      <w:r>
        <w:t>,</w:t>
      </w:r>
      <w:r w:rsidRPr="00414664">
        <w:t xml:space="preserve"> </w:t>
      </w:r>
      <w:r w:rsidRPr="00414664">
        <w:t>conservation</w:t>
      </w:r>
      <w:r w:rsidRPr="00414664">
        <w:t xml:space="preserve"> and restoration of nature</w:t>
      </w:r>
      <w:r>
        <w:t>,</w:t>
      </w:r>
      <w:r w:rsidRPr="00414664">
        <w:t xml:space="preserve"> but one of the targets is about the role of natu</w:t>
      </w:r>
      <w:r>
        <w:t>re-</w:t>
      </w:r>
      <w:r w:rsidRPr="00414664">
        <w:t>based solutions in supporting climate change adaptation and disaster risk reduction.</w:t>
      </w:r>
      <w:r>
        <w:t xml:space="preserve"> </w:t>
      </w:r>
      <w:r w:rsidRPr="00414664">
        <w:t>Both of th</w:t>
      </w:r>
      <w:r>
        <w:t>o</w:t>
      </w:r>
      <w:r w:rsidRPr="00414664">
        <w:t>se are key development issues.</w:t>
      </w:r>
      <w:r>
        <w:t xml:space="preserve"> </w:t>
      </w:r>
      <w:r w:rsidRPr="00414664">
        <w:t>Another target is aligned with the pandemic preparedness agenda</w:t>
      </w:r>
      <w:r>
        <w:t>. It</w:t>
      </w:r>
      <w:r w:rsidRPr="00414664">
        <w:t xml:space="preserve"> emphasises that </w:t>
      </w:r>
      <w:r>
        <w:t xml:space="preserve">the </w:t>
      </w:r>
      <w:r w:rsidRPr="00414664">
        <w:t xml:space="preserve">use and trade of wild species </w:t>
      </w:r>
      <w:r w:rsidRPr="00414664">
        <w:t>has to</w:t>
      </w:r>
      <w:r w:rsidRPr="00414664">
        <w:t xml:space="preserve"> be safe as well as legal and sustainable.</w:t>
      </w:r>
      <w:r>
        <w:t xml:space="preserve"> </w:t>
      </w:r>
    </w:p>
    <w:p w:rsidR="004D4B72" w:rsidP="004D4B72">
      <w:pPr>
        <w:pStyle w:val="Answer"/>
      </w:pPr>
      <w:r w:rsidRPr="00414664">
        <w:t>The second part of the framework is focused on meeting people</w:t>
      </w:r>
      <w:r>
        <w:t>’</w:t>
      </w:r>
      <w:r w:rsidRPr="00414664">
        <w:t>s needs.</w:t>
      </w:r>
      <w:r>
        <w:t xml:space="preserve"> </w:t>
      </w:r>
      <w:r w:rsidRPr="00414664">
        <w:t xml:space="preserve">This includes targets </w:t>
      </w:r>
      <w:r>
        <w:t>that</w:t>
      </w:r>
      <w:r w:rsidRPr="00414664">
        <w:t xml:space="preserve"> are very well aligned with the development agenda.</w:t>
      </w:r>
      <w:r>
        <w:t xml:space="preserve"> </w:t>
      </w:r>
      <w:r w:rsidRPr="00414664">
        <w:t xml:space="preserve">One target is about the importance of managing wild species to contribute to food security, livelihoods, </w:t>
      </w:r>
      <w:r w:rsidRPr="00414664">
        <w:t>health</w:t>
      </w:r>
      <w:r w:rsidRPr="00414664">
        <w:t xml:space="preserve"> </w:t>
      </w:r>
      <w:r>
        <w:t xml:space="preserve">and </w:t>
      </w:r>
      <w:r w:rsidRPr="00414664">
        <w:t>well</w:t>
      </w:r>
      <w:r>
        <w:t>-</w:t>
      </w:r>
      <w:r w:rsidRPr="00414664">
        <w:t>being.</w:t>
      </w:r>
      <w:r>
        <w:t xml:space="preserve"> </w:t>
      </w:r>
      <w:r w:rsidRPr="00414664">
        <w:t>Another is about the role of biodiversity in agricultural systems</w:t>
      </w:r>
      <w:r>
        <w:t>,</w:t>
      </w:r>
      <w:r w:rsidRPr="00414664">
        <w:t xml:space="preserve"> and another </w:t>
      </w:r>
      <w:r>
        <w:t xml:space="preserve">is </w:t>
      </w:r>
      <w:r w:rsidRPr="00414664">
        <w:t>about equitable benefit</w:t>
      </w:r>
      <w:r>
        <w:t>-</w:t>
      </w:r>
      <w:r w:rsidRPr="00414664">
        <w:t>sharing from the utili</w:t>
      </w:r>
      <w:r>
        <w:t>s</w:t>
      </w:r>
      <w:r w:rsidRPr="00414664">
        <w:t>ation of genetic resources</w:t>
      </w:r>
      <w:r>
        <w:t>—</w:t>
      </w:r>
      <w:r w:rsidRPr="00414664">
        <w:t>for example, those used in the pharmaceutical industry</w:t>
      </w:r>
      <w:r>
        <w:t xml:space="preserve"> that are </w:t>
      </w:r>
      <w:r w:rsidRPr="00414664">
        <w:t>derived from developing countries.</w:t>
      </w:r>
      <w:r>
        <w:t xml:space="preserve"> </w:t>
      </w:r>
    </w:p>
    <w:p w:rsidR="00030B4D" w:rsidP="004D4B72">
      <w:pPr>
        <w:pStyle w:val="Answer"/>
      </w:pPr>
      <w:r>
        <w:t>T</w:t>
      </w:r>
      <w:r w:rsidRPr="00414664">
        <w:t>he third section of the framework focuse</w:t>
      </w:r>
      <w:r>
        <w:t>s</w:t>
      </w:r>
      <w:r w:rsidRPr="00414664">
        <w:t xml:space="preserve"> on the tools and approaches that are needed to achieve its goal</w:t>
      </w:r>
      <w:r>
        <w:t>s. O</w:t>
      </w:r>
      <w:r w:rsidRPr="00414664">
        <w:t>ne of the targets there emphasises the need to integrate biodiversity management into poverty reduction strategies and other development processes.</w:t>
      </w:r>
      <w:r>
        <w:t xml:space="preserve"> </w:t>
      </w:r>
      <w:r w:rsidRPr="00414664">
        <w:t>It makes the link between t</w:t>
      </w:r>
      <w:r>
        <w:t>h</w:t>
      </w:r>
      <w:r w:rsidRPr="00414664">
        <w:t>e biodiversity and development agendas</w:t>
      </w:r>
      <w:r>
        <w:t>,</w:t>
      </w:r>
      <w:r w:rsidRPr="00414664">
        <w:t xml:space="preserve"> but development issues are not embedde</w:t>
      </w:r>
      <w:r>
        <w:t>d</w:t>
      </w:r>
      <w:r w:rsidRPr="00414664">
        <w:t xml:space="preserve"> systematically throughout the framework.</w:t>
      </w:r>
      <w:r>
        <w:t xml:space="preserve"> </w:t>
      </w:r>
      <w:r w:rsidRPr="00030B4D">
        <w:t>This applies to the extent to which it recognises both the real potential of biodiversity for development and some of the risks of biodiversity conservation for development</w:t>
      </w:r>
      <w:r>
        <w:t>.</w:t>
      </w:r>
    </w:p>
    <w:p w:rsidR="004D4B72" w:rsidP="004D4B72">
      <w:pPr>
        <w:pStyle w:val="Answer"/>
      </w:pPr>
      <w:r>
        <w:t>O</w:t>
      </w:r>
      <w:r w:rsidRPr="00414664">
        <w:t xml:space="preserve">n </w:t>
      </w:r>
      <w:r>
        <w:t>the</w:t>
      </w:r>
      <w:r w:rsidRPr="00414664">
        <w:t xml:space="preserve"> positive side</w:t>
      </w:r>
      <w:r>
        <w:t>,</w:t>
      </w:r>
      <w:r w:rsidRPr="00414664">
        <w:t xml:space="preserve"> I think </w:t>
      </w:r>
      <w:r w:rsidR="0044263B">
        <w:t xml:space="preserve">that </w:t>
      </w:r>
      <w:r w:rsidRPr="00414664">
        <w:t xml:space="preserve">much more could be made of the jobs, </w:t>
      </w:r>
      <w:r w:rsidRPr="00414664">
        <w:t>income</w:t>
      </w:r>
      <w:r w:rsidRPr="00414664">
        <w:t xml:space="preserve"> and other core developmental benefits that biodiversity provides</w:t>
      </w:r>
      <w:r>
        <w:t>,</w:t>
      </w:r>
      <w:r w:rsidRPr="00414664">
        <w:t xml:space="preserve"> way beyond the basic need</w:t>
      </w:r>
      <w:r>
        <w:t>s</w:t>
      </w:r>
      <w:r w:rsidRPr="00414664">
        <w:t xml:space="preserve"> </w:t>
      </w:r>
      <w:r>
        <w:t>that</w:t>
      </w:r>
      <w:r w:rsidRPr="00414664">
        <w:t xml:space="preserve"> are the main emphasis of the current draft.</w:t>
      </w:r>
      <w:r>
        <w:t xml:space="preserve"> </w:t>
      </w:r>
      <w:r w:rsidRPr="00414664">
        <w:t>My organisation</w:t>
      </w:r>
      <w:r>
        <w:t>,</w:t>
      </w:r>
      <w:r w:rsidRPr="00414664">
        <w:t xml:space="preserve"> </w:t>
      </w:r>
      <w:r w:rsidR="0044263B">
        <w:t xml:space="preserve">the </w:t>
      </w:r>
      <w:r w:rsidRPr="00414664">
        <w:t>IIED, recently published an analysis of the development outcomes of hundreds of nature</w:t>
      </w:r>
      <w:r>
        <w:t>-</w:t>
      </w:r>
      <w:r w:rsidRPr="00414664">
        <w:t>based interventions in poor countries.</w:t>
      </w:r>
      <w:r>
        <w:t xml:space="preserve"> </w:t>
      </w:r>
      <w:r w:rsidRPr="00414664">
        <w:t>It highlights a huge range of local benefits</w:t>
      </w:r>
      <w:r>
        <w:t>,</w:t>
      </w:r>
      <w:r w:rsidRPr="00414664">
        <w:t xml:space="preserve"> from jobs and income to food security</w:t>
      </w:r>
      <w:r>
        <w:t xml:space="preserve">, </w:t>
      </w:r>
      <w:r w:rsidRPr="00414664">
        <w:t>climate resilience</w:t>
      </w:r>
      <w:r>
        <w:t>,</w:t>
      </w:r>
      <w:r w:rsidRPr="00414664">
        <w:t xml:space="preserve"> </w:t>
      </w:r>
      <w:r w:rsidRPr="00414664">
        <w:t>empowerment</w:t>
      </w:r>
      <w:r w:rsidRPr="00414664">
        <w:t xml:space="preserve"> and capacity development.</w:t>
      </w:r>
      <w:r>
        <w:t xml:space="preserve"> </w:t>
      </w:r>
      <w:r w:rsidRPr="00414664">
        <w:t>Similarly</w:t>
      </w:r>
      <w:r>
        <w:t>,</w:t>
      </w:r>
      <w:r w:rsidRPr="00414664">
        <w:t xml:space="preserve"> a recent report by</w:t>
      </w:r>
      <w:r>
        <w:t xml:space="preserve"> the</w:t>
      </w:r>
      <w:r w:rsidRPr="00414664">
        <w:t xml:space="preserve"> World Economic Forum found that nature</w:t>
      </w:r>
      <w:r>
        <w:t>-</w:t>
      </w:r>
      <w:r w:rsidRPr="00414664">
        <w:t>positive framing could create 39</w:t>
      </w:r>
      <w:r>
        <w:t>5</w:t>
      </w:r>
      <w:r w:rsidRPr="00414664">
        <w:t xml:space="preserve"> million jobs in the next </w:t>
      </w:r>
      <w:r w:rsidRPr="00414664">
        <w:t>decade.</w:t>
      </w:r>
      <w:r>
        <w:t xml:space="preserve"> </w:t>
      </w:r>
      <w:r w:rsidRPr="00414664">
        <w:t>I think that potential is severely underplayed in the current draft of the global biodiversity framework.</w:t>
      </w:r>
      <w:r>
        <w:t xml:space="preserve"> </w:t>
      </w:r>
    </w:p>
    <w:p w:rsidR="004D4B72" w:rsidP="004D4B72">
      <w:pPr>
        <w:pStyle w:val="Answer"/>
      </w:pPr>
      <w:r w:rsidRPr="00414664">
        <w:t xml:space="preserve">On the negative side, more attention is needed to the ways </w:t>
      </w:r>
      <w:r w:rsidR="0087191C">
        <w:t>in which</w:t>
      </w:r>
      <w:r w:rsidRPr="00414664">
        <w:t xml:space="preserve"> some efforts to protect biodiversity might adversely affect human development.</w:t>
      </w:r>
      <w:r>
        <w:t xml:space="preserve"> </w:t>
      </w:r>
      <w:r w:rsidRPr="00414664">
        <w:t xml:space="preserve">It needs to think about the kinds of safeguards that are needed to ensure </w:t>
      </w:r>
      <w:r>
        <w:t xml:space="preserve">that </w:t>
      </w:r>
      <w:r w:rsidRPr="00414664">
        <w:t>there is no trade</w:t>
      </w:r>
      <w:r>
        <w:t>-</w:t>
      </w:r>
      <w:r w:rsidRPr="00414664">
        <w:t xml:space="preserve">off between biodiversity and development. </w:t>
      </w:r>
    </w:p>
    <w:p w:rsidR="004D4B72" w:rsidP="004D4B72">
      <w:pPr>
        <w:pStyle w:val="Answer"/>
      </w:pPr>
      <w:r w:rsidRPr="00414664">
        <w:t>Finally, the draft needs to pay much greater attention to human rights and equity</w:t>
      </w:r>
      <w:r>
        <w:t>,</w:t>
      </w:r>
      <w:r w:rsidRPr="00414664">
        <w:t xml:space="preserve"> and ensure that the</w:t>
      </w:r>
      <w:r>
        <w:t>y</w:t>
      </w:r>
      <w:r w:rsidRPr="00414664">
        <w:t xml:space="preserve"> are embedded across it</w:t>
      </w:r>
      <w:r>
        <w:t>,</w:t>
      </w:r>
      <w:r w:rsidRPr="00414664">
        <w:t xml:space="preserve"> </w:t>
      </w:r>
      <w:r w:rsidR="006D5FBD">
        <w:t>in both</w:t>
      </w:r>
      <w:r w:rsidRPr="00414664">
        <w:t xml:space="preserve"> the targets and the implementation mechanisms.</w:t>
      </w:r>
      <w:r>
        <w:t xml:space="preserve"> </w:t>
      </w:r>
      <w:r w:rsidRPr="00414664">
        <w:t xml:space="preserve">I am sure </w:t>
      </w:r>
      <w:r>
        <w:t xml:space="preserve">that </w:t>
      </w:r>
      <w:r w:rsidRPr="00414664">
        <w:t xml:space="preserve">no one can be unaware of the human rights abuses that have </w:t>
      </w:r>
      <w:r>
        <w:t xml:space="preserve">been carried out </w:t>
      </w:r>
      <w:r w:rsidRPr="00414664">
        <w:t>and continue to be carried out in the name of conservation.</w:t>
      </w:r>
      <w:r>
        <w:t xml:space="preserve"> </w:t>
      </w:r>
      <w:r w:rsidRPr="00414664">
        <w:t xml:space="preserve">The global biodiversity framework </w:t>
      </w:r>
      <w:r w:rsidRPr="00414664">
        <w:t>has to</w:t>
      </w:r>
      <w:r w:rsidRPr="00414664">
        <w:t xml:space="preserve"> be absolutely clear about that being unacceptable.</w:t>
      </w:r>
      <w:r>
        <w:t xml:space="preserve"> </w:t>
      </w:r>
      <w:r w:rsidRPr="00414664">
        <w:t>It needs to be closely aligned with the human right</w:t>
      </w:r>
      <w:r>
        <w:t>s</w:t>
      </w:r>
      <w:r w:rsidRPr="00414664">
        <w:t xml:space="preserve"> agenda as well as the development agenda.</w:t>
      </w:r>
      <w:r>
        <w:t xml:space="preserve"> </w:t>
      </w:r>
    </w:p>
    <w:p w:rsidR="004D4B72" w:rsidP="004D4B72">
      <w:pPr>
        <w:pStyle w:val="Answer"/>
      </w:pPr>
      <w:r w:rsidRPr="00414664">
        <w:t>I could go on to talk more about specific SDGs and how they might be aligned</w:t>
      </w:r>
      <w:r>
        <w:t>,</w:t>
      </w:r>
      <w:r w:rsidRPr="00414664">
        <w:t xml:space="preserve"> but perhaps </w:t>
      </w:r>
      <w:r>
        <w:t>I should</w:t>
      </w:r>
      <w:r w:rsidRPr="00414664">
        <w:t xml:space="preserve"> stop there in th</w:t>
      </w:r>
      <w:r>
        <w:t>e</w:t>
      </w:r>
      <w:r w:rsidRPr="00414664">
        <w:t xml:space="preserve"> first instance and follow up in more detail.</w:t>
      </w:r>
      <w:r>
        <w:t xml:space="preserve"> </w:t>
      </w:r>
    </w:p>
    <w:p w:rsidR="004D4B72" w:rsidP="004D4B72">
      <w:pPr>
        <w:pStyle w:val="Remark"/>
      </w:pPr>
      <w:r w:rsidRPr="00245C1A">
        <w:rPr>
          <w:b/>
        </w:rPr>
        <w:t>Baroness Northover:</w:t>
      </w:r>
      <w:r>
        <w:t xml:space="preserve"> </w:t>
      </w:r>
      <w:r w:rsidRPr="00414664">
        <w:t>That is incredibly helpful.</w:t>
      </w:r>
      <w:r>
        <w:t xml:space="preserve"> </w:t>
      </w:r>
      <w:r w:rsidRPr="00414664">
        <w:t>Thank you very much</w:t>
      </w:r>
      <w:r>
        <w:t xml:space="preserve"> indeed</w:t>
      </w:r>
      <w:r w:rsidRPr="00414664">
        <w:t>.</w:t>
      </w:r>
      <w:r>
        <w:t xml:space="preserve"> </w:t>
      </w:r>
      <w:r w:rsidRPr="00414664">
        <w:t>If you could send the links to those reports</w:t>
      </w:r>
      <w:r>
        <w:t>,</w:t>
      </w:r>
      <w:r w:rsidRPr="00414664">
        <w:t xml:space="preserve"> </w:t>
      </w:r>
      <w:r>
        <w:t>i</w:t>
      </w:r>
      <w:r w:rsidRPr="00414664">
        <w:t>t would be helpful.</w:t>
      </w:r>
      <w:r>
        <w:t xml:space="preserve"> </w:t>
      </w:r>
      <w:r w:rsidRPr="00414664">
        <w:t>If you have comments on those SDGs</w:t>
      </w:r>
      <w:r>
        <w:t>,</w:t>
      </w:r>
      <w:r w:rsidRPr="00414664">
        <w:t xml:space="preserve"> sending th</w:t>
      </w:r>
      <w:r>
        <w:t>em</w:t>
      </w:r>
      <w:r w:rsidRPr="00414664">
        <w:t xml:space="preserve"> through in writing would </w:t>
      </w:r>
      <w:r>
        <w:t xml:space="preserve">also be </w:t>
      </w:r>
      <w:r w:rsidRPr="00414664">
        <w:t>incredibly helpful.</w:t>
      </w:r>
      <w:r>
        <w:t xml:space="preserve"> </w:t>
      </w:r>
      <w:r w:rsidRPr="00414664">
        <w:t>As I say, I am aware of the pressure of time.</w:t>
      </w:r>
      <w:r>
        <w:t xml:space="preserve"> </w:t>
      </w:r>
      <w:r w:rsidRPr="00414664">
        <w:t>If others are content</w:t>
      </w:r>
      <w:r>
        <w:t>,</w:t>
      </w:r>
      <w:r w:rsidRPr="00414664">
        <w:t xml:space="preserve"> I w</w:t>
      </w:r>
      <w:r>
        <w:t>ill hand</w:t>
      </w:r>
      <w:r w:rsidRPr="00414664">
        <w:t xml:space="preserve"> back to the Chair</w:t>
      </w:r>
      <w:r>
        <w:t>,</w:t>
      </w:r>
      <w:r w:rsidRPr="00414664">
        <w:t xml:space="preserve"> as I think you have comprehensively covered that in a very helpful way.</w:t>
      </w:r>
      <w:r>
        <w:t xml:space="preserve"> Thank you.</w:t>
      </w:r>
    </w:p>
    <w:p w:rsidR="004D4B72" w:rsidP="004D4B72">
      <w:pPr>
        <w:pStyle w:val="Remark"/>
      </w:pPr>
      <w:r w:rsidRPr="005B5A66">
        <w:rPr>
          <w:b/>
        </w:rPr>
        <w:t>The Chair:</w:t>
      </w:r>
      <w:r>
        <w:t xml:space="preserve"> </w:t>
      </w:r>
      <w:r w:rsidRPr="00414664">
        <w:t>Can we now move to Lord Whitty</w:t>
      </w:r>
      <w:r>
        <w:t>?</w:t>
      </w:r>
    </w:p>
    <w:p w:rsidR="004D4B72" w:rsidP="004D4B72">
      <w:pPr>
        <w:pStyle w:val="Question"/>
      </w:pPr>
      <w:r w:rsidRPr="00245C1A">
        <w:rPr>
          <w:b/>
        </w:rPr>
        <w:t>Lord Whitty:</w:t>
      </w:r>
      <w:r>
        <w:t xml:space="preserve"> </w:t>
      </w:r>
      <w:r w:rsidRPr="00414664">
        <w:t>Dr Roe h</w:t>
      </w:r>
      <w:r>
        <w:t>a</w:t>
      </w:r>
      <w:r w:rsidRPr="00414664">
        <w:t>s clearly covered the general issue of synergy and trade</w:t>
      </w:r>
      <w:r>
        <w:t>-</w:t>
      </w:r>
      <w:r w:rsidRPr="00414664">
        <w:t>offs between the SDGs and biodiversity</w:t>
      </w:r>
      <w:r>
        <w:t>,</w:t>
      </w:r>
      <w:r w:rsidRPr="00414664">
        <w:t xml:space="preserve"> but it would be useful to us if we could have a few specific examples</w:t>
      </w:r>
      <w:r>
        <w:t xml:space="preserve"> of</w:t>
      </w:r>
      <w:r w:rsidR="00CD0D5E">
        <w:t xml:space="preserve"> </w:t>
      </w:r>
      <w:r>
        <w:t>the</w:t>
      </w:r>
      <w:r w:rsidRPr="00414664">
        <w:t xml:space="preserve"> conflict between biodiversity and development goals </w:t>
      </w:r>
      <w:r w:rsidRPr="00414664" w:rsidR="00CD0D5E">
        <w:t>on t</w:t>
      </w:r>
      <w:r w:rsidR="00CD0D5E">
        <w:t>he</w:t>
      </w:r>
      <w:r w:rsidRPr="00414664" w:rsidR="00CD0D5E">
        <w:t xml:space="preserve"> one hand</w:t>
      </w:r>
      <w:r w:rsidR="00CD0D5E">
        <w:t xml:space="preserve">, </w:t>
      </w:r>
      <w:r w:rsidRPr="00414664">
        <w:t>and</w:t>
      </w:r>
      <w:r>
        <w:t>,</w:t>
      </w:r>
      <w:r w:rsidRPr="00414664">
        <w:t xml:space="preserve"> </w:t>
      </w:r>
      <w:r>
        <w:t xml:space="preserve">on the </w:t>
      </w:r>
      <w:r w:rsidRPr="00414664">
        <w:t>other</w:t>
      </w:r>
      <w:r>
        <w:t>,</w:t>
      </w:r>
      <w:r w:rsidRPr="00414664">
        <w:t xml:space="preserve"> where there is a clear synergy.</w:t>
      </w:r>
      <w:r>
        <w:t xml:space="preserve"> </w:t>
      </w:r>
      <w:r w:rsidRPr="00414664">
        <w:t>It would help us to pin it down a bit if you could give us specific examples.</w:t>
      </w:r>
      <w:r>
        <w:t xml:space="preserve"> </w:t>
      </w:r>
    </w:p>
    <w:p w:rsidR="004D4B72" w:rsidP="004D4B72">
      <w:pPr>
        <w:pStyle w:val="Answer"/>
      </w:pPr>
      <w:r w:rsidRPr="00245C1A">
        <w:rPr>
          <w:b/>
          <w:i/>
        </w:rPr>
        <w:t>Dr Dilys Roe:</w:t>
      </w:r>
      <w:r>
        <w:t xml:space="preserve"> As regards</w:t>
      </w:r>
      <w:r w:rsidRPr="00414664">
        <w:t xml:space="preserve"> synergies</w:t>
      </w:r>
      <w:r>
        <w:t>,</w:t>
      </w:r>
      <w:r w:rsidRPr="00414664">
        <w:t xml:space="preserve"> one key opportunity is to make direct reference to and ensure alignment with the sustainable development goals.</w:t>
      </w:r>
      <w:r>
        <w:t xml:space="preserve"> They are</w:t>
      </w:r>
      <w:r w:rsidRPr="00414664">
        <w:t xml:space="preserve"> an existing framework of targets and indicators </w:t>
      </w:r>
      <w:r>
        <w:t>that have</w:t>
      </w:r>
      <w:r w:rsidRPr="00414664">
        <w:t xml:space="preserve"> been agreed by the global community.</w:t>
      </w:r>
      <w:r>
        <w:t xml:space="preserve"> T</w:t>
      </w:r>
      <w:r w:rsidRPr="00414664">
        <w:t>o give a couple of examples,</w:t>
      </w:r>
      <w:r>
        <w:t xml:space="preserve"> </w:t>
      </w:r>
      <w:r w:rsidRPr="00414664">
        <w:t>global biodiversity framework target</w:t>
      </w:r>
      <w:r>
        <w:t xml:space="preserve"> No.</w:t>
      </w:r>
      <w:r w:rsidRPr="00414664">
        <w:t xml:space="preserve"> 9 is about the productivity of managed ecosystems, agricultural </w:t>
      </w:r>
      <w:r w:rsidRPr="00414664">
        <w:t>systems in particular</w:t>
      </w:r>
      <w:r>
        <w:t>. That</w:t>
      </w:r>
      <w:r w:rsidRPr="00414664">
        <w:t xml:space="preserve"> could draw directly on SDG target 2.3</w:t>
      </w:r>
      <w:r>
        <w:t>,</w:t>
      </w:r>
      <w:r w:rsidRPr="00414664">
        <w:t xml:space="preserve"> which also talks about agricultural productivity but makes direct reference to the need to double agricultural productivity and </w:t>
      </w:r>
      <w:r>
        <w:t xml:space="preserve">the </w:t>
      </w:r>
      <w:r w:rsidRPr="00414664">
        <w:t>incomes of small</w:t>
      </w:r>
      <w:r>
        <w:t>-</w:t>
      </w:r>
      <w:r w:rsidRPr="00414664">
        <w:t xml:space="preserve">scale food producers, particularly women, indigenous </w:t>
      </w:r>
      <w:r w:rsidRPr="00414664">
        <w:t>peoples</w:t>
      </w:r>
      <w:r w:rsidRPr="00414664">
        <w:t xml:space="preserve"> and family farmers.</w:t>
      </w:r>
      <w:r>
        <w:t xml:space="preserve"> </w:t>
      </w:r>
      <w:r w:rsidRPr="00414664">
        <w:t xml:space="preserve">It is much more specific than the kinds of targets and indicators in the global biodiversity framework </w:t>
      </w:r>
      <w:r w:rsidRPr="00414664">
        <w:t>at the moment</w:t>
      </w:r>
      <w:r w:rsidRPr="00414664">
        <w:t>.</w:t>
      </w:r>
      <w:r>
        <w:t xml:space="preserve"> </w:t>
      </w:r>
    </w:p>
    <w:p w:rsidR="004D4B72" w:rsidP="004D4B72">
      <w:pPr>
        <w:pStyle w:val="Answer"/>
      </w:pPr>
      <w:r w:rsidRPr="00414664">
        <w:t>Similarly</w:t>
      </w:r>
      <w:r>
        <w:t>,</w:t>
      </w:r>
      <w:r w:rsidRPr="00414664">
        <w:t xml:space="preserve"> the GBF</w:t>
      </w:r>
      <w:r>
        <w:t xml:space="preserve"> </w:t>
      </w:r>
      <w:r w:rsidRPr="00414664">
        <w:t>target on mainstreaming could be strengthened with language from the SDGs</w:t>
      </w:r>
      <w:r>
        <w:t>,</w:t>
      </w:r>
      <w:r w:rsidRPr="00414664">
        <w:t xml:space="preserve"> which talk specifically about policy frameworks that need to be pro poor and gender sensitive</w:t>
      </w:r>
      <w:r>
        <w:t xml:space="preserve">, </w:t>
      </w:r>
      <w:r w:rsidRPr="00414664">
        <w:t>and those kinds of development strategies.</w:t>
      </w:r>
      <w:r>
        <w:t xml:space="preserve"> </w:t>
      </w:r>
      <w:r w:rsidRPr="00414664">
        <w:t xml:space="preserve">There is a lot of detail in the SDGs </w:t>
      </w:r>
      <w:r>
        <w:t xml:space="preserve">that </w:t>
      </w:r>
      <w:r w:rsidRPr="00414664">
        <w:t xml:space="preserve">could be </w:t>
      </w:r>
      <w:r w:rsidRPr="00414664">
        <w:t xml:space="preserve">brought into the global biodiversity framework </w:t>
      </w:r>
      <w:r>
        <w:t>and</w:t>
      </w:r>
      <w:r w:rsidRPr="00414664">
        <w:t xml:space="preserve"> would really enhance the linkages between them.</w:t>
      </w:r>
    </w:p>
    <w:p w:rsidR="004D4B72" w:rsidP="004D4B72">
      <w:pPr>
        <w:pStyle w:val="Answer"/>
      </w:pPr>
      <w:r w:rsidRPr="00414664">
        <w:t>I touched on the issue of human rights</w:t>
      </w:r>
      <w:r>
        <w:t>, where there</w:t>
      </w:r>
      <w:r w:rsidRPr="00414664">
        <w:t xml:space="preserve"> is a real opportunity to enhance synergies.</w:t>
      </w:r>
      <w:r>
        <w:t xml:space="preserve"> </w:t>
      </w:r>
      <w:r w:rsidRPr="00414664">
        <w:t>For example</w:t>
      </w:r>
      <w:r>
        <w:t>,</w:t>
      </w:r>
      <w:r w:rsidRPr="00414664">
        <w:t xml:space="preserve"> the global biodiversity fram</w:t>
      </w:r>
      <w:r>
        <w:t>e</w:t>
      </w:r>
      <w:r w:rsidRPr="00414664">
        <w:t>work currently does not pay attention to the need to strengthen land rights and resource rights for indigenous people and local communities.</w:t>
      </w:r>
      <w:r>
        <w:t xml:space="preserve"> </w:t>
      </w:r>
      <w:r w:rsidRPr="00414664">
        <w:t>The I</w:t>
      </w:r>
      <w:r>
        <w:t>P</w:t>
      </w:r>
      <w:r w:rsidRPr="00414664">
        <w:t>BES global assessment published in 2019</w:t>
      </w:r>
      <w:r>
        <w:t>,</w:t>
      </w:r>
      <w:r w:rsidRPr="00414664">
        <w:t xml:space="preserve"> which clearly recognises that biodiversity is declining globally</w:t>
      </w:r>
      <w:r>
        <w:t xml:space="preserve">, </w:t>
      </w:r>
      <w:r w:rsidRPr="00414664">
        <w:t xml:space="preserve">highlights </w:t>
      </w:r>
      <w:r>
        <w:t xml:space="preserve">that </w:t>
      </w:r>
      <w:r w:rsidRPr="00414664">
        <w:t>it is declining less quickly on land owned and managed by indigenous peoples and local communities compared with global declines</w:t>
      </w:r>
      <w:r>
        <w:t>,</w:t>
      </w:r>
      <w:r w:rsidRPr="00414664">
        <w:t xml:space="preserve"> but quite often th</w:t>
      </w:r>
      <w:r>
        <w:t>o</w:t>
      </w:r>
      <w:r w:rsidRPr="00414664">
        <w:t>se people suffer from incredibly poor land rights</w:t>
      </w:r>
      <w:r>
        <w:t>,</w:t>
      </w:r>
      <w:r w:rsidRPr="00414664">
        <w:t xml:space="preserve"> and are unable to defend their land and continue to manage the biodiversity on it.</w:t>
      </w:r>
      <w:r>
        <w:t xml:space="preserve"> S</w:t>
      </w:r>
      <w:r w:rsidRPr="00414664">
        <w:t>trengthening th</w:t>
      </w:r>
      <w:r>
        <w:t>o</w:t>
      </w:r>
      <w:r w:rsidRPr="00414664">
        <w:t xml:space="preserve">se rights not </w:t>
      </w:r>
      <w:r w:rsidR="00B26DEF">
        <w:t>only</w:t>
      </w:r>
      <w:r w:rsidRPr="00414664">
        <w:t xml:space="preserve"> secures the developmental need</w:t>
      </w:r>
      <w:r>
        <w:t>s</w:t>
      </w:r>
      <w:r w:rsidRPr="00414664">
        <w:t xml:space="preserve"> of indigenous people </w:t>
      </w:r>
      <w:r>
        <w:t>and</w:t>
      </w:r>
      <w:r w:rsidRPr="00414664">
        <w:t xml:space="preserve"> local </w:t>
      </w:r>
      <w:r w:rsidRPr="00414664">
        <w:t>communities</w:t>
      </w:r>
      <w:r>
        <w:t>,</w:t>
      </w:r>
      <w:r w:rsidRPr="00414664">
        <w:t xml:space="preserve"> but</w:t>
      </w:r>
      <w:r w:rsidRPr="00414664">
        <w:t xml:space="preserve"> enables them to protect and defend their land and its biodiversity.</w:t>
      </w:r>
      <w:r>
        <w:t xml:space="preserve"> That is a </w:t>
      </w:r>
      <w:r w:rsidRPr="00414664">
        <w:t>clear win</w:t>
      </w:r>
      <w:r>
        <w:t>-</w:t>
      </w:r>
      <w:r w:rsidRPr="00414664">
        <w:t>win</w:t>
      </w:r>
      <w:r>
        <w:t>,</w:t>
      </w:r>
      <w:r w:rsidRPr="00414664">
        <w:t xml:space="preserve"> which I think is a missed opportunity.</w:t>
      </w:r>
      <w:r>
        <w:t xml:space="preserve"> </w:t>
      </w:r>
    </w:p>
    <w:p w:rsidR="004D4B72" w:rsidP="004D4B72">
      <w:pPr>
        <w:pStyle w:val="Answer"/>
      </w:pPr>
      <w:r>
        <w:t xml:space="preserve">As regards trade-offs, </w:t>
      </w:r>
      <w:r w:rsidRPr="00414664">
        <w:t>I mentioned the need for safeguards.</w:t>
      </w:r>
      <w:r>
        <w:t xml:space="preserve"> </w:t>
      </w:r>
      <w:r w:rsidRPr="00414664">
        <w:t xml:space="preserve">It is </w:t>
      </w:r>
      <w:r w:rsidRPr="00414664">
        <w:t>absolutely vital</w:t>
      </w:r>
      <w:r w:rsidRPr="00414664">
        <w:t xml:space="preserve"> that we have social safeguard</w:t>
      </w:r>
      <w:r>
        <w:t>s</w:t>
      </w:r>
      <w:r w:rsidRPr="00414664">
        <w:t xml:space="preserve"> embedded throughout the framework.</w:t>
      </w:r>
      <w:r>
        <w:t xml:space="preserve"> </w:t>
      </w:r>
      <w:r w:rsidRPr="00414664">
        <w:t>There is a clear precedent for th</w:t>
      </w:r>
      <w:r>
        <w:t>at</w:t>
      </w:r>
      <w:r w:rsidRPr="00414664">
        <w:t xml:space="preserve"> in other UN agreements.</w:t>
      </w:r>
      <w:r>
        <w:t xml:space="preserve"> </w:t>
      </w:r>
      <w:r w:rsidR="00281CA1">
        <w:t>In</w:t>
      </w:r>
      <w:r w:rsidRPr="00414664">
        <w:t xml:space="preserve"> the UNFCCC</w:t>
      </w:r>
      <w:r>
        <w:t>,</w:t>
      </w:r>
      <w:r w:rsidRPr="00414664">
        <w:t xml:space="preserve"> </w:t>
      </w:r>
      <w:r w:rsidR="00281CA1">
        <w:t xml:space="preserve">for example, </w:t>
      </w:r>
      <w:r w:rsidRPr="00414664">
        <w:t>in response to concerns about land and resource rights related to the rollout of interventions designed to reduce carbon emissions through forest management</w:t>
      </w:r>
      <w:r>
        <w:t>,</w:t>
      </w:r>
      <w:r w:rsidRPr="00414664">
        <w:t xml:space="preserve"> COP 16 of the UNFCCC agreed a set of safeguard</w:t>
      </w:r>
      <w:r>
        <w:t>s</w:t>
      </w:r>
      <w:r w:rsidRPr="00414664">
        <w:t xml:space="preserve"> for </w:t>
      </w:r>
      <w:r>
        <w:t>REDD+</w:t>
      </w:r>
      <w:r w:rsidRPr="00414664">
        <w:t xml:space="preserve"> interventions.</w:t>
      </w:r>
      <w:r>
        <w:t xml:space="preserve"> </w:t>
      </w:r>
      <w:r w:rsidRPr="00414664">
        <w:t>These include respect for indigenous people</w:t>
      </w:r>
      <w:r>
        <w:t>’s</w:t>
      </w:r>
      <w:r w:rsidRPr="00414664">
        <w:t xml:space="preserve"> knowledge and rights</w:t>
      </w:r>
      <w:r>
        <w:t>,</w:t>
      </w:r>
      <w:r w:rsidRPr="00414664">
        <w:t xml:space="preserve"> and full and effective participation for all stakeholders.</w:t>
      </w:r>
      <w:r>
        <w:t xml:space="preserve"> </w:t>
      </w:r>
    </w:p>
    <w:p w:rsidR="004D4B72" w:rsidP="004D4B72">
      <w:pPr>
        <w:pStyle w:val="Answer"/>
      </w:pPr>
      <w:r w:rsidRPr="00414664">
        <w:t>We need similar kinds of things in the global biodiversity framework.</w:t>
      </w:r>
      <w:r>
        <w:t xml:space="preserve"> </w:t>
      </w:r>
      <w:r>
        <w:t>P</w:t>
      </w:r>
      <w:r w:rsidRPr="00414664">
        <w:t>articular areas</w:t>
      </w:r>
      <w:r w:rsidRPr="00414664">
        <w:t xml:space="preserve"> </w:t>
      </w:r>
      <w:r>
        <w:t xml:space="preserve">where </w:t>
      </w:r>
      <w:r w:rsidRPr="00414664">
        <w:t>we need that are in target 2</w:t>
      </w:r>
      <w:r>
        <w:t>,</w:t>
      </w:r>
      <w:r w:rsidRPr="00414664">
        <w:t xml:space="preserve"> which advocates</w:t>
      </w:r>
      <w:r>
        <w:t xml:space="preserve"> that</w:t>
      </w:r>
      <w:r w:rsidRPr="00414664">
        <w:t xml:space="preserve"> 30% of the world</w:t>
      </w:r>
      <w:r>
        <w:t>’</w:t>
      </w:r>
      <w:r w:rsidRPr="00414664">
        <w:t>s land surface be protected by 2030.</w:t>
      </w:r>
      <w:r>
        <w:t xml:space="preserve"> </w:t>
      </w:r>
      <w:r w:rsidRPr="00414664">
        <w:t xml:space="preserve">That absolutely </w:t>
      </w:r>
      <w:r w:rsidRPr="00414664">
        <w:t>has to</w:t>
      </w:r>
      <w:r w:rsidRPr="00414664">
        <w:t xml:space="preserve"> be done with </w:t>
      </w:r>
      <w:r>
        <w:t xml:space="preserve">the </w:t>
      </w:r>
      <w:r w:rsidRPr="00414664">
        <w:t>full involvemen</w:t>
      </w:r>
      <w:r>
        <w:t>t,</w:t>
      </w:r>
      <w:r w:rsidRPr="00414664">
        <w:t xml:space="preserve"> co</w:t>
      </w:r>
      <w:r>
        <w:t>-</w:t>
      </w:r>
      <w:r w:rsidRPr="00414664">
        <w:t xml:space="preserve">operation and permission of </w:t>
      </w:r>
      <w:r>
        <w:t>the i</w:t>
      </w:r>
      <w:r w:rsidRPr="00414664">
        <w:t>ndigenous people on whose land m</w:t>
      </w:r>
      <w:r>
        <w:t>u</w:t>
      </w:r>
      <w:r w:rsidRPr="00414664">
        <w:t>ch of that increased protected area coverage will be dependent.</w:t>
      </w:r>
      <w:r>
        <w:t xml:space="preserve"> T</w:t>
      </w:r>
      <w:r w:rsidRPr="00414664">
        <w:t>argets 7 and 10 are about the use of</w:t>
      </w:r>
      <w:r>
        <w:t xml:space="preserve"> </w:t>
      </w:r>
      <w:r w:rsidRPr="00414664">
        <w:t>nature</w:t>
      </w:r>
      <w:r>
        <w:t>-</w:t>
      </w:r>
      <w:r w:rsidRPr="00414664">
        <w:t>based solutions</w:t>
      </w:r>
      <w:r>
        <w:t>, which, as I</w:t>
      </w:r>
      <w:r w:rsidRPr="00414664">
        <w:t xml:space="preserve"> have already mentioned</w:t>
      </w:r>
      <w:r>
        <w:t>,</w:t>
      </w:r>
      <w:r w:rsidRPr="00414664">
        <w:t xml:space="preserve"> could result in people being displaced from their land.</w:t>
      </w:r>
    </w:p>
    <w:p w:rsidR="004D4B72" w:rsidP="004D4B72">
      <w:pPr>
        <w:pStyle w:val="Answer"/>
      </w:pPr>
      <w:r>
        <w:t>T</w:t>
      </w:r>
      <w:r w:rsidRPr="00414664">
        <w:t xml:space="preserve">hose are </w:t>
      </w:r>
      <w:r>
        <w:t xml:space="preserve">the </w:t>
      </w:r>
      <w:r w:rsidRPr="00414664">
        <w:t>particular areas</w:t>
      </w:r>
      <w:r>
        <w:t>: s</w:t>
      </w:r>
      <w:r w:rsidRPr="00414664">
        <w:t xml:space="preserve">ynergies with existing frameworks of </w:t>
      </w:r>
      <w:r>
        <w:t xml:space="preserve">the </w:t>
      </w:r>
      <w:r w:rsidRPr="00414664">
        <w:t xml:space="preserve">SDGs, </w:t>
      </w:r>
      <w:r>
        <w:t xml:space="preserve">and </w:t>
      </w:r>
      <w:r w:rsidRPr="00414664">
        <w:t>drawing on that language</w:t>
      </w:r>
      <w:r>
        <w:t>;</w:t>
      </w:r>
      <w:r w:rsidRPr="00414664">
        <w:t xml:space="preserve"> d</w:t>
      </w:r>
      <w:r>
        <w:t>r</w:t>
      </w:r>
      <w:r w:rsidRPr="00414664">
        <w:t xml:space="preserve">awing on processes that have already </w:t>
      </w:r>
      <w:r>
        <w:t xml:space="preserve">been </w:t>
      </w:r>
      <w:r w:rsidRPr="00414664">
        <w:t>agreed elsewhere</w:t>
      </w:r>
      <w:r>
        <w:t>;</w:t>
      </w:r>
      <w:r w:rsidRPr="00414664">
        <w:t xml:space="preserve"> and the need for safeguards to reduce trade</w:t>
      </w:r>
      <w:r>
        <w:t>-</w:t>
      </w:r>
      <w:r w:rsidRPr="00414664">
        <w:t>offs</w:t>
      </w:r>
      <w:r>
        <w:t>,</w:t>
      </w:r>
      <w:r w:rsidRPr="00414664">
        <w:t xml:space="preserve"> again drawing on precedents from other conventions and other legal precedents.</w:t>
      </w:r>
      <w:r>
        <w:t xml:space="preserve"> </w:t>
      </w:r>
    </w:p>
    <w:p w:rsidR="004D4B72" w:rsidRPr="00414664" w:rsidP="004D4B72">
      <w:pPr>
        <w:pStyle w:val="Remark"/>
      </w:pPr>
      <w:r w:rsidRPr="00BB6F87">
        <w:rPr>
          <w:b/>
        </w:rPr>
        <w:t>Lord Whitty:</w:t>
      </w:r>
      <w:r>
        <w:t xml:space="preserve"> </w:t>
      </w:r>
      <w:r w:rsidRPr="00414664">
        <w:t>Tha</w:t>
      </w:r>
      <w:r>
        <w:t>nk you. Tha</w:t>
      </w:r>
      <w:r w:rsidRPr="00414664">
        <w:t>t is very</w:t>
      </w:r>
      <w:r>
        <w:t xml:space="preserve"> </w:t>
      </w:r>
      <w:r w:rsidRPr="00414664">
        <w:t>helpful.</w:t>
      </w:r>
      <w:r>
        <w:t xml:space="preserve"> </w:t>
      </w:r>
      <w:r w:rsidRPr="00414664">
        <w:t xml:space="preserve">We can move on </w:t>
      </w:r>
      <w:r>
        <w:t>now</w:t>
      </w:r>
      <w:r w:rsidRPr="00414664">
        <w:t>.</w:t>
      </w:r>
      <w:r>
        <w:t xml:space="preserve"> </w:t>
      </w:r>
    </w:p>
    <w:p w:rsidR="004D4B72" w:rsidP="004D4B72">
      <w:pPr>
        <w:pStyle w:val="Question"/>
      </w:pPr>
      <w:r w:rsidRPr="00BB6F87">
        <w:rPr>
          <w:b/>
        </w:rPr>
        <w:t>Lord Lilley:</w:t>
      </w:r>
      <w:r>
        <w:t xml:space="preserve"> Can you tell us w</w:t>
      </w:r>
      <w:r w:rsidRPr="00414664">
        <w:t>hat are the main trade</w:t>
      </w:r>
      <w:r>
        <w:t>-</w:t>
      </w:r>
      <w:r w:rsidRPr="00414664">
        <w:t>related elemen</w:t>
      </w:r>
      <w:r>
        <w:t>ts</w:t>
      </w:r>
      <w:r w:rsidRPr="00414664">
        <w:t xml:space="preserve"> in the draft post</w:t>
      </w:r>
      <w:r>
        <w:t>-</w:t>
      </w:r>
      <w:r w:rsidRPr="00414664">
        <w:t>2020 global biodiversity framework? In doing so, could you explain to us why we do not rely on the people and Governments in each country to look after their biodiversity rather than seeking to do so through those who trade with them?</w:t>
      </w:r>
      <w:r>
        <w:t xml:space="preserve"> </w:t>
      </w:r>
      <w:r w:rsidRPr="00414664">
        <w:t>Could I ask Soledad to answer that</w:t>
      </w:r>
      <w:r>
        <w:t>?</w:t>
      </w:r>
    </w:p>
    <w:p w:rsidR="004D4B72" w:rsidP="004D4B72">
      <w:pPr>
        <w:pStyle w:val="Answer"/>
      </w:pPr>
      <w:r w:rsidRPr="00BB6F87">
        <w:rPr>
          <w:b/>
          <w:i/>
        </w:rPr>
        <w:t>Soledad Leal Campos:</w:t>
      </w:r>
      <w:r>
        <w:t xml:space="preserve"> </w:t>
      </w:r>
      <w:r w:rsidRPr="00414664">
        <w:t>Many thanks for th</w:t>
      </w:r>
      <w:r>
        <w:t>e</w:t>
      </w:r>
      <w:r w:rsidRPr="00414664">
        <w:t xml:space="preserve"> question</w:t>
      </w:r>
      <w:r>
        <w:t>,</w:t>
      </w:r>
      <w:r w:rsidRPr="00414664">
        <w:t xml:space="preserve"> Lord Lilley.</w:t>
      </w:r>
      <w:r>
        <w:t xml:space="preserve"> </w:t>
      </w:r>
      <w:r w:rsidRPr="00414664">
        <w:t>Some of the trade</w:t>
      </w:r>
      <w:r>
        <w:t>-</w:t>
      </w:r>
      <w:r w:rsidRPr="00414664">
        <w:t>related elements in the draft post</w:t>
      </w:r>
      <w:r>
        <w:t>-</w:t>
      </w:r>
      <w:r w:rsidRPr="00414664">
        <w:t xml:space="preserve">2020 GBF are included in </w:t>
      </w:r>
      <w:r w:rsidRPr="00414664">
        <w:t xml:space="preserve">target 4 on wildlife trade, target 5 </w:t>
      </w:r>
      <w:r>
        <w:t xml:space="preserve">on </w:t>
      </w:r>
      <w:r w:rsidRPr="00414664">
        <w:t xml:space="preserve">invasive alien species, target 17 </w:t>
      </w:r>
      <w:r>
        <w:t xml:space="preserve">on </w:t>
      </w:r>
      <w:r w:rsidRPr="00414664">
        <w:t>incentive measures</w:t>
      </w:r>
      <w:r>
        <w:t>,</w:t>
      </w:r>
      <w:r w:rsidRPr="00414664">
        <w:t xml:space="preserve"> and target 13 </w:t>
      </w:r>
      <w:r>
        <w:t xml:space="preserve">on </w:t>
      </w:r>
      <w:r w:rsidRPr="00414664">
        <w:t>biodiversity mainstreaming.</w:t>
      </w:r>
      <w:r>
        <w:t xml:space="preserve"> </w:t>
      </w:r>
    </w:p>
    <w:p w:rsidR="004D4B72" w:rsidP="004D4B72">
      <w:pPr>
        <w:pStyle w:val="Answer"/>
      </w:pPr>
      <w:r>
        <w:t>The target on wildlife trade</w:t>
      </w:r>
      <w:r w:rsidRPr="00414664">
        <w:t xml:space="preserve"> is</w:t>
      </w:r>
      <w:r>
        <w:t>, “B</w:t>
      </w:r>
      <w:r w:rsidRPr="00414664">
        <w:t>y 2030</w:t>
      </w:r>
      <w:r>
        <w:t>,</w:t>
      </w:r>
      <w:r w:rsidRPr="00414664">
        <w:t xml:space="preserve"> ensure that the harvesting, trade and use of wild species of flora and fauna is legal</w:t>
      </w:r>
      <w:r>
        <w:t>,</w:t>
      </w:r>
      <w:r w:rsidRPr="00414664">
        <w:t xml:space="preserve"> at sustainable levels and safe</w:t>
      </w:r>
      <w:r>
        <w:t>”</w:t>
      </w:r>
      <w:r w:rsidRPr="00414664">
        <w:t>.</w:t>
      </w:r>
      <w:r>
        <w:t xml:space="preserve"> </w:t>
      </w:r>
      <w:r w:rsidRPr="00414664">
        <w:t>In th</w:t>
      </w:r>
      <w:r>
        <w:t>is</w:t>
      </w:r>
      <w:r w:rsidRPr="00414664">
        <w:t xml:space="preserve"> area, as mentioned in the OECD</w:t>
      </w:r>
      <w:r w:rsidR="00A43CED">
        <w:t>-</w:t>
      </w:r>
      <w:r w:rsidRPr="00414664">
        <w:t>G7 report that I referred to earlier today</w:t>
      </w:r>
      <w:r>
        <w:t>,</w:t>
      </w:r>
      <w:r w:rsidRPr="00414664">
        <w:t xml:space="preserve"> concrete actions include fighting against illegal wildlife trade, closing legal loopholes, addressing corruption</w:t>
      </w:r>
      <w:r>
        <w:t>,</w:t>
      </w:r>
      <w:r w:rsidRPr="00414664">
        <w:t xml:space="preserve"> i</w:t>
      </w:r>
      <w:r>
        <w:t>mprov</w:t>
      </w:r>
      <w:r w:rsidRPr="00414664">
        <w:t xml:space="preserve">ing the prosecution of environmental crimes, combating </w:t>
      </w:r>
      <w:r>
        <w:t xml:space="preserve">the </w:t>
      </w:r>
      <w:r w:rsidRPr="00414664">
        <w:t>associated financial flows</w:t>
      </w:r>
      <w:r>
        <w:t>,</w:t>
      </w:r>
      <w:r w:rsidRPr="00414664">
        <w:t xml:space="preserve"> </w:t>
      </w:r>
      <w:r>
        <w:t>and fostering</w:t>
      </w:r>
      <w:r w:rsidRPr="00414664">
        <w:t xml:space="preserve"> co</w:t>
      </w:r>
      <w:r>
        <w:t>-</w:t>
      </w:r>
      <w:r w:rsidRPr="00414664">
        <w:t>operat</w:t>
      </w:r>
      <w:r>
        <w:t>ion</w:t>
      </w:r>
      <w:r w:rsidRPr="00414664">
        <w:t xml:space="preserve"> among law enforcement a</w:t>
      </w:r>
      <w:r>
        <w:t>uthorities</w:t>
      </w:r>
      <w:r w:rsidRPr="00414664">
        <w:t xml:space="preserve"> locally and internationally</w:t>
      </w:r>
      <w:r>
        <w:t>,</w:t>
      </w:r>
      <w:r w:rsidRPr="00414664">
        <w:t xml:space="preserve"> as well as working with key countries and expert bodies to design interventions</w:t>
      </w:r>
      <w:r>
        <w:t xml:space="preserve"> that address the underlying </w:t>
      </w:r>
      <w:r w:rsidRPr="00414664">
        <w:t>issues of consumer demand for illegal wildlife trade products.</w:t>
      </w:r>
    </w:p>
    <w:p w:rsidR="00DE2250" w:rsidP="004D4B72">
      <w:pPr>
        <w:pStyle w:val="Answer"/>
        <w:rPr>
          <w:b/>
          <w:bCs/>
        </w:rPr>
      </w:pPr>
      <w:r>
        <w:t>T</w:t>
      </w:r>
      <w:r w:rsidRPr="00414664">
        <w:t xml:space="preserve">he target </w:t>
      </w:r>
      <w:r>
        <w:t xml:space="preserve">on invasive alien species </w:t>
      </w:r>
      <w:r w:rsidRPr="00414664">
        <w:t>is</w:t>
      </w:r>
      <w:r>
        <w:t>, b</w:t>
      </w:r>
      <w:r w:rsidRPr="00414664">
        <w:t>y 2030</w:t>
      </w:r>
      <w:r>
        <w:t xml:space="preserve">, to </w:t>
      </w:r>
      <w:r w:rsidRPr="00414664">
        <w:t>manage</w:t>
      </w:r>
      <w:r w:rsidR="000C66A0">
        <w:t>,</w:t>
      </w:r>
      <w:r w:rsidRPr="00414664">
        <w:t xml:space="preserve"> and where possible control</w:t>
      </w:r>
      <w:r w:rsidR="000C66A0">
        <w:t>,</w:t>
      </w:r>
      <w:r w:rsidRPr="00414664">
        <w:t xml:space="preserve"> pathways to the introduction of invasive alien species.</w:t>
      </w:r>
      <w:r>
        <w:t xml:space="preserve"> </w:t>
      </w:r>
      <w:r w:rsidRPr="00414664">
        <w:t xml:space="preserve">The draft now talks about </w:t>
      </w:r>
      <w:r>
        <w:t xml:space="preserve">“achieving </w:t>
      </w:r>
      <w:r w:rsidRPr="00BD5C4C">
        <w:t xml:space="preserve">a [50%] reduction in the rate of new </w:t>
      </w:r>
      <w:r w:rsidRPr="00BD5C4C">
        <w:t>introductions,</w:t>
      </w:r>
      <w:r>
        <w:t xml:space="preserve"> </w:t>
      </w:r>
      <w:r w:rsidRPr="00BD5C4C">
        <w:t>and</w:t>
      </w:r>
      <w:r w:rsidRPr="00BD5C4C">
        <w:t> eradicate or control invasive alien</w:t>
      </w:r>
      <w:r>
        <w:t xml:space="preserve"> </w:t>
      </w:r>
      <w:r w:rsidRPr="00BD5C4C">
        <w:t>species to eliminate or reduce their impacts</w:t>
      </w:r>
      <w:r>
        <w:t xml:space="preserve"> … </w:t>
      </w:r>
      <w:r w:rsidRPr="00BD5C4C">
        <w:t>in at least [50%] of priority sites</w:t>
      </w:r>
      <w:r>
        <w:t>”</w:t>
      </w:r>
      <w:r w:rsidRPr="00BD5C4C">
        <w:t>.</w:t>
      </w:r>
      <w:r>
        <w:rPr>
          <w:b/>
          <w:bCs/>
        </w:rPr>
        <w:t xml:space="preserve"> </w:t>
      </w:r>
    </w:p>
    <w:p w:rsidR="004D4B72" w:rsidP="004D4B72">
      <w:pPr>
        <w:pStyle w:val="Answer"/>
      </w:pPr>
      <w:r w:rsidRPr="00414664">
        <w:t>On this front</w:t>
      </w:r>
      <w:r>
        <w:t>,</w:t>
      </w:r>
      <w:r w:rsidRPr="00414664">
        <w:t xml:space="preserve"> there is a need to continue </w:t>
      </w:r>
      <w:r>
        <w:t>the</w:t>
      </w:r>
      <w:r w:rsidRPr="00414664">
        <w:t xml:space="preserve"> long</w:t>
      </w:r>
      <w:r>
        <w:t>-</w:t>
      </w:r>
      <w:r w:rsidRPr="00414664">
        <w:t>standing co</w:t>
      </w:r>
      <w:r>
        <w:t>-</w:t>
      </w:r>
      <w:r w:rsidRPr="00414664">
        <w:t>operation between the WTO and the CBD secretariats.</w:t>
      </w:r>
      <w:r>
        <w:t xml:space="preserve"> T</w:t>
      </w:r>
      <w:r w:rsidRPr="00414664">
        <w:t>he WTO secretariat and the standard</w:t>
      </w:r>
      <w:r>
        <w:t>-</w:t>
      </w:r>
      <w:r w:rsidRPr="00414664">
        <w:t xml:space="preserve">setting bodies are members of the CBD liaison group on </w:t>
      </w:r>
      <w:r>
        <w:t>IA</w:t>
      </w:r>
      <w:r w:rsidRPr="00414664">
        <w:t>S. There is ongoing co</w:t>
      </w:r>
      <w:r>
        <w:t>-</w:t>
      </w:r>
      <w:r w:rsidRPr="00414664">
        <w:t xml:space="preserve">operation and that should </w:t>
      </w:r>
      <w:r>
        <w:t xml:space="preserve">be </w:t>
      </w:r>
      <w:r w:rsidRPr="00414664">
        <w:t>continue</w:t>
      </w:r>
      <w:r>
        <w:t>d</w:t>
      </w:r>
      <w:r w:rsidRPr="00414664">
        <w:t>.</w:t>
      </w:r>
      <w:r>
        <w:t xml:space="preserve"> Another concrete </w:t>
      </w:r>
      <w:r w:rsidRPr="00414664">
        <w:t>action would be to support implementation of COP14 decision</w:t>
      </w:r>
      <w:r>
        <w:t xml:space="preserve"> </w:t>
      </w:r>
      <w:r w:rsidRPr="00414664">
        <w:t>14.11</w:t>
      </w:r>
      <w:r w:rsidR="00390FF0">
        <w:t xml:space="preserve"> which</w:t>
      </w:r>
      <w:r>
        <w:t>,</w:t>
      </w:r>
      <w:r w:rsidRPr="00414664">
        <w:t xml:space="preserve"> among other elements</w:t>
      </w:r>
      <w:r>
        <w:t>,</w:t>
      </w:r>
      <w:r w:rsidRPr="00414664">
        <w:t xml:space="preserve"> provides supplementary voluntary guidance for avoiding unintentional introduction</w:t>
      </w:r>
      <w:r>
        <w:t>s</w:t>
      </w:r>
      <w:r w:rsidRPr="00414664">
        <w:t xml:space="preserve"> of invasive alien species associated with trade in live organisms</w:t>
      </w:r>
      <w:r>
        <w:t>,</w:t>
      </w:r>
      <w:r w:rsidRPr="00414664">
        <w:t xml:space="preserve"> and encourages use of it by Governments and relevant sectors in organisations.</w:t>
      </w:r>
      <w:r>
        <w:t xml:space="preserve"> </w:t>
      </w:r>
    </w:p>
    <w:p w:rsidR="00A10F34" w:rsidP="004D4B72">
      <w:pPr>
        <w:pStyle w:val="Answer"/>
      </w:pPr>
      <w:r w:rsidRPr="00414664">
        <w:t>In the interests of time</w:t>
      </w:r>
      <w:r>
        <w:t>,</w:t>
      </w:r>
      <w:r w:rsidRPr="00414664">
        <w:t xml:space="preserve"> perhaps I will skip the other elements of that target</w:t>
      </w:r>
      <w:r>
        <w:t xml:space="preserve">. However, I will </w:t>
      </w:r>
      <w:r w:rsidRPr="00414664">
        <w:t>refer to a very important one</w:t>
      </w:r>
      <w:r>
        <w:t>,</w:t>
      </w:r>
      <w:r w:rsidRPr="00414664">
        <w:t xml:space="preserve"> which is incentive measures.</w:t>
      </w:r>
      <w:r>
        <w:t xml:space="preserve"> </w:t>
      </w:r>
      <w:r w:rsidRPr="00414664">
        <w:t>Th</w:t>
      </w:r>
      <w:r>
        <w:t>is</w:t>
      </w:r>
      <w:r w:rsidRPr="00414664">
        <w:t xml:space="preserve"> has already been mentioned by colleagues.</w:t>
      </w:r>
      <w:r>
        <w:t xml:space="preserve"> </w:t>
      </w:r>
      <w:r w:rsidRPr="00414664">
        <w:t>The target is</w:t>
      </w:r>
      <w:r>
        <w:t xml:space="preserve"> to,</w:t>
      </w:r>
      <w:r w:rsidRPr="00414664">
        <w:t xml:space="preserve"> </w:t>
      </w:r>
      <w:r>
        <w:t>“B</w:t>
      </w:r>
      <w:r w:rsidRPr="00414664">
        <w:t>y 2030</w:t>
      </w:r>
      <w:r>
        <w:t>, redirect</w:t>
      </w:r>
      <w:r w:rsidRPr="00414664">
        <w:t>, repurpose, reform or eliminate</w:t>
      </w:r>
      <w:r>
        <w:t xml:space="preserve"> </w:t>
      </w:r>
      <w:r w:rsidRPr="00414664">
        <w:t xml:space="preserve">incentives which are harmful </w:t>
      </w:r>
      <w:r>
        <w:t>for</w:t>
      </w:r>
      <w:r w:rsidRPr="00414664">
        <w:t xml:space="preserve"> biodiversity, including reduction in the most harmful subsidies</w:t>
      </w:r>
      <w:r>
        <w:t>,</w:t>
      </w:r>
      <w:r w:rsidRPr="00414664">
        <w:t xml:space="preserve"> ensuring that incentives, including public and private economic and regulatory incentives</w:t>
      </w:r>
      <w:r>
        <w:t>,</w:t>
      </w:r>
      <w:r w:rsidRPr="00414664">
        <w:t xml:space="preserve"> are either positive or n</w:t>
      </w:r>
      <w:r>
        <w:t xml:space="preserve">eutral </w:t>
      </w:r>
      <w:r w:rsidRPr="00414664">
        <w:t>for biodiversity</w:t>
      </w:r>
      <w:r>
        <w:t>”</w:t>
      </w:r>
      <w:r w:rsidRPr="00414664">
        <w:t>.</w:t>
      </w:r>
      <w:r>
        <w:t xml:space="preserve"> </w:t>
      </w:r>
    </w:p>
    <w:p w:rsidR="004D4B72" w:rsidP="004D4B72">
      <w:pPr>
        <w:pStyle w:val="Answer"/>
      </w:pPr>
      <w:r w:rsidRPr="00414664">
        <w:t>I think that the most urgent action would be to reform or remove environmentally harmful support to agriculture, fisheries and fossil fuels</w:t>
      </w:r>
      <w:r>
        <w:t>,</w:t>
      </w:r>
      <w:r w:rsidRPr="00414664">
        <w:t xml:space="preserve"> to improve</w:t>
      </w:r>
      <w:r>
        <w:t xml:space="preserve"> the</w:t>
      </w:r>
      <w:r w:rsidRPr="00414664">
        <w:t xml:space="preserve"> sustainability of production and </w:t>
      </w:r>
      <w:r w:rsidR="00A10F34">
        <w:t xml:space="preserve">to </w:t>
      </w:r>
      <w:r w:rsidRPr="00414664">
        <w:t>reduce the negative impacts of trade on biodiversity by prioritising the elimination of the most market</w:t>
      </w:r>
      <w:r>
        <w:t xml:space="preserve"> </w:t>
      </w:r>
      <w:r w:rsidRPr="00414664">
        <w:t>distorting and environmentally harmful types of support.</w:t>
      </w:r>
      <w:r>
        <w:t xml:space="preserve"> </w:t>
      </w:r>
    </w:p>
    <w:p w:rsidR="00D8366A" w:rsidP="004D4B72">
      <w:pPr>
        <w:pStyle w:val="Answer"/>
      </w:pPr>
      <w:r>
        <w:t>T</w:t>
      </w:r>
      <w:r w:rsidRPr="00414664">
        <w:t>he last point is biodiversity mainstreaming.</w:t>
      </w:r>
      <w:r>
        <w:t xml:space="preserve"> </w:t>
      </w:r>
      <w:r w:rsidRPr="00414664">
        <w:t xml:space="preserve">I take </w:t>
      </w:r>
      <w:r w:rsidRPr="00414664" w:rsidR="009A3831">
        <w:t>Bernadette</w:t>
      </w:r>
      <w:r w:rsidR="009A3831">
        <w:t>’s</w:t>
      </w:r>
      <w:r w:rsidRPr="00414664">
        <w:t xml:space="preserve"> point </w:t>
      </w:r>
      <w:r>
        <w:t xml:space="preserve">about </w:t>
      </w:r>
      <w:r w:rsidRPr="00414664">
        <w:t>mainstreaming</w:t>
      </w:r>
      <w:r>
        <w:t>.</w:t>
      </w:r>
      <w:r w:rsidRPr="00414664">
        <w:t xml:space="preserve"> </w:t>
      </w:r>
      <w:r>
        <w:t>P</w:t>
      </w:r>
      <w:r w:rsidRPr="00414664">
        <w:t>erhaps for the trade communit</w:t>
      </w:r>
      <w:r>
        <w:t>y</w:t>
      </w:r>
      <w:r w:rsidR="003E05FA">
        <w:t>,</w:t>
      </w:r>
      <w:r>
        <w:t xml:space="preserve"> </w:t>
      </w:r>
      <w:r w:rsidRPr="00414664">
        <w:t>mainstreaming would be a helpful way to fully understand the need to protect biodiversity.</w:t>
      </w:r>
      <w:r>
        <w:t xml:space="preserve"> I</w:t>
      </w:r>
      <w:r w:rsidRPr="00414664">
        <w:t>n this sense</w:t>
      </w:r>
      <w:r>
        <w:t>,</w:t>
      </w:r>
      <w:r w:rsidRPr="00414664">
        <w:t xml:space="preserve"> the target is</w:t>
      </w:r>
      <w:r w:rsidR="003E05FA">
        <w:t>:</w:t>
      </w:r>
      <w:r>
        <w:t xml:space="preserve"> “B</w:t>
      </w:r>
      <w:r w:rsidRPr="00414664">
        <w:t>y 2030</w:t>
      </w:r>
      <w:r>
        <w:t xml:space="preserve">, </w:t>
      </w:r>
      <w:r w:rsidRPr="00414664">
        <w:t>i</w:t>
      </w:r>
      <w:r>
        <w:t>ntegrate</w:t>
      </w:r>
      <w:r w:rsidRPr="00414664">
        <w:t xml:space="preserve"> biodiversity</w:t>
      </w:r>
      <w:r>
        <w:t xml:space="preserve"> values</w:t>
      </w:r>
      <w:r w:rsidRPr="00414664">
        <w:t xml:space="preserve"> into policies, regulations, planning, development processes</w:t>
      </w:r>
      <w:r>
        <w:t>, poverty</w:t>
      </w:r>
      <w:r w:rsidRPr="00414664">
        <w:t xml:space="preserve"> reduction strategies and accounts at all levels, ensuring that biodiversity values are mainstreamed across all sectors and integrated into assessments of environmental impacts</w:t>
      </w:r>
      <w:r>
        <w:t>”</w:t>
      </w:r>
      <w:r w:rsidRPr="00414664">
        <w:t>.</w:t>
      </w:r>
      <w:r>
        <w:t xml:space="preserve"> </w:t>
      </w:r>
    </w:p>
    <w:p w:rsidR="004D4B72" w:rsidP="004D4B72">
      <w:pPr>
        <w:pStyle w:val="Answer"/>
      </w:pPr>
      <w:r w:rsidRPr="00414664">
        <w:t>An advisory group has developed a long</w:t>
      </w:r>
      <w:r>
        <w:t>-</w:t>
      </w:r>
      <w:r w:rsidRPr="00414664">
        <w:t xml:space="preserve">term approach to </w:t>
      </w:r>
      <w:r>
        <w:t xml:space="preserve">the </w:t>
      </w:r>
      <w:r w:rsidRPr="00414664">
        <w:t>biodiversity mainstreaming requested by COP14.</w:t>
      </w:r>
      <w:r>
        <w:t xml:space="preserve"> </w:t>
      </w:r>
      <w:r w:rsidRPr="00414664">
        <w:t xml:space="preserve">I think there is a lot we can do </w:t>
      </w:r>
      <w:r>
        <w:t>in</w:t>
      </w:r>
      <w:r w:rsidRPr="00414664">
        <w:t xml:space="preserve"> raising awareness among all relevant actors through capacity</w:t>
      </w:r>
      <w:r>
        <w:t>-</w:t>
      </w:r>
      <w:r w:rsidRPr="00414664">
        <w:t>building activities and th</w:t>
      </w:r>
      <w:r>
        <w:t xml:space="preserve">rough the </w:t>
      </w:r>
      <w:r w:rsidRPr="00414664">
        <w:t xml:space="preserve">development of </w:t>
      </w:r>
      <w:r>
        <w:t>trade-related</w:t>
      </w:r>
      <w:r w:rsidRPr="00414664">
        <w:t xml:space="preserve"> indicators.</w:t>
      </w:r>
      <w:r>
        <w:t xml:space="preserve"> </w:t>
      </w:r>
      <w:r w:rsidRPr="00414664">
        <w:t>I think this connects to your question</w:t>
      </w:r>
      <w:r>
        <w:t>,</w:t>
      </w:r>
      <w:r w:rsidRPr="00414664">
        <w:t xml:space="preserve"> Lord Lilley</w:t>
      </w:r>
      <w:r>
        <w:t>,</w:t>
      </w:r>
      <w:r w:rsidRPr="00414664">
        <w:t xml:space="preserve"> </w:t>
      </w:r>
      <w:r>
        <w:t xml:space="preserve">about </w:t>
      </w:r>
      <w:r w:rsidRPr="00414664">
        <w:t>not waiting for others to act.</w:t>
      </w:r>
      <w:r>
        <w:t xml:space="preserve"> W</w:t>
      </w:r>
      <w:r w:rsidRPr="00414664">
        <w:t>e can involve all levels</w:t>
      </w:r>
      <w:r>
        <w:t>:</w:t>
      </w:r>
      <w:r w:rsidRPr="00414664">
        <w:t xml:space="preserve"> the </w:t>
      </w:r>
      <w:r>
        <w:t>individual</w:t>
      </w:r>
      <w:r w:rsidRPr="00414664">
        <w:t xml:space="preserve"> level, the </w:t>
      </w:r>
      <w:r>
        <w:t>g</w:t>
      </w:r>
      <w:r w:rsidRPr="00414664">
        <w:t xml:space="preserve">overnment </w:t>
      </w:r>
      <w:r w:rsidRPr="00414664">
        <w:t>level</w:t>
      </w:r>
      <w:r w:rsidRPr="00414664">
        <w:t xml:space="preserve"> and the institutional level.</w:t>
      </w:r>
      <w:r>
        <w:t xml:space="preserve"> </w:t>
      </w:r>
    </w:p>
    <w:p w:rsidR="004D4B72" w:rsidRPr="00414664" w:rsidP="004D4B72">
      <w:pPr>
        <w:pStyle w:val="Remark"/>
      </w:pPr>
      <w:r w:rsidRPr="009D2918">
        <w:rPr>
          <w:b/>
        </w:rPr>
        <w:t>Lord Lilley:</w:t>
      </w:r>
      <w:r>
        <w:t xml:space="preserve"> Thank you. </w:t>
      </w:r>
      <w:r w:rsidRPr="00414664">
        <w:t>In the interests of time</w:t>
      </w:r>
      <w:r>
        <w:t>,</w:t>
      </w:r>
      <w:r w:rsidRPr="00414664">
        <w:t xml:space="preserve"> probably we need to go on to the next question.</w:t>
      </w:r>
      <w:r>
        <w:t xml:space="preserve"> </w:t>
      </w:r>
    </w:p>
    <w:p w:rsidR="004D4B72" w:rsidP="004D4B72">
      <w:pPr>
        <w:pStyle w:val="Remark"/>
      </w:pPr>
      <w:r w:rsidRPr="009D2918">
        <w:rPr>
          <w:b/>
        </w:rPr>
        <w:t>The Chair:</w:t>
      </w:r>
      <w:r>
        <w:t xml:space="preserve"> </w:t>
      </w:r>
      <w:r w:rsidRPr="00414664">
        <w:t>I think we probably do.</w:t>
      </w:r>
    </w:p>
    <w:p w:rsidR="004D4B72" w:rsidP="004D4B72">
      <w:pPr>
        <w:pStyle w:val="Question"/>
      </w:pPr>
      <w:r w:rsidRPr="009D2918">
        <w:rPr>
          <w:b/>
        </w:rPr>
        <w:t>Baroness Young of Old Scone:</w:t>
      </w:r>
      <w:r>
        <w:t xml:space="preserve"> </w:t>
      </w:r>
      <w:r w:rsidRPr="00414664">
        <w:t xml:space="preserve">I think </w:t>
      </w:r>
      <w:r>
        <w:t>our witnesses</w:t>
      </w:r>
      <w:r w:rsidRPr="00414664">
        <w:t xml:space="preserve"> have already answered some of what my question was going to focus on</w:t>
      </w:r>
      <w:r w:rsidR="00946582">
        <w:t>. B</w:t>
      </w:r>
      <w:r w:rsidRPr="00414664">
        <w:t>eyond the conventions that we have</w:t>
      </w:r>
      <w:r>
        <w:t>,</w:t>
      </w:r>
      <w:r w:rsidRPr="00414664">
        <w:t xml:space="preserve"> what </w:t>
      </w:r>
      <w:r>
        <w:t xml:space="preserve">can </w:t>
      </w:r>
      <w:r w:rsidRPr="00414664">
        <w:t>other trade channels, both at multilateral and bilateral level</w:t>
      </w:r>
      <w:r>
        <w:t xml:space="preserve">, </w:t>
      </w:r>
      <w:r w:rsidRPr="00414664">
        <w:t>contribute to reducing biodiversity loss</w:t>
      </w:r>
      <w:r>
        <w:t>,</w:t>
      </w:r>
      <w:r w:rsidRPr="00414664">
        <w:t xml:space="preserve"> including things such as WTO and bilateral trade agreements</w:t>
      </w:r>
      <w:r>
        <w:t>,</w:t>
      </w:r>
      <w:r w:rsidRPr="00414664">
        <w:t xml:space="preserve"> and</w:t>
      </w:r>
      <w:r>
        <w:t xml:space="preserve"> </w:t>
      </w:r>
      <w:r w:rsidRPr="00414664">
        <w:t>voluntary partnerships and product</w:t>
      </w:r>
      <w:r>
        <w:t>-</w:t>
      </w:r>
      <w:r w:rsidRPr="00414664">
        <w:t>specific mechanisms</w:t>
      </w:r>
      <w:r>
        <w:t xml:space="preserve">? </w:t>
      </w:r>
      <w:r w:rsidRPr="00414664">
        <w:t>Is there a magic bullet that we can rely on if we cannot get the links right between the conventions</w:t>
      </w:r>
      <w:r>
        <w:t xml:space="preserve">? Perhaps </w:t>
      </w:r>
      <w:r w:rsidRPr="00414664">
        <w:t xml:space="preserve">Soledad </w:t>
      </w:r>
      <w:r>
        <w:t xml:space="preserve">could </w:t>
      </w:r>
      <w:r w:rsidRPr="00414664">
        <w:t>start</w:t>
      </w:r>
      <w:r>
        <w:t>,</w:t>
      </w:r>
      <w:r w:rsidRPr="00414664">
        <w:t xml:space="preserve"> and </w:t>
      </w:r>
      <w:r>
        <w:t xml:space="preserve">then </w:t>
      </w:r>
      <w:r w:rsidRPr="00414664">
        <w:t>David might want to come in</w:t>
      </w:r>
      <w:r>
        <w:t>.</w:t>
      </w:r>
    </w:p>
    <w:p w:rsidR="004D4B72" w:rsidP="004D4B72">
      <w:pPr>
        <w:pStyle w:val="Answer"/>
      </w:pPr>
      <w:r w:rsidRPr="009D2918">
        <w:rPr>
          <w:b/>
          <w:i/>
        </w:rPr>
        <w:t>Soledad Leal Campos:</w:t>
      </w:r>
      <w:r>
        <w:t xml:space="preserve"> </w:t>
      </w:r>
      <w:r w:rsidRPr="00414664">
        <w:t>I see various ways to contribute at different levels</w:t>
      </w:r>
      <w:r>
        <w:t>:</w:t>
      </w:r>
      <w:r w:rsidRPr="00414664">
        <w:t xml:space="preserve"> for instance, </w:t>
      </w:r>
      <w:r>
        <w:t xml:space="preserve">through </w:t>
      </w:r>
      <w:r w:rsidRPr="00414664">
        <w:t>awareness</w:t>
      </w:r>
      <w:r>
        <w:t>-</w:t>
      </w:r>
      <w:r w:rsidRPr="00414664">
        <w:t>raising campaigns, information sharing</w:t>
      </w:r>
      <w:r>
        <w:t>,</w:t>
      </w:r>
      <w:r w:rsidRPr="00414664">
        <w:t xml:space="preserve"> including on best practice</w:t>
      </w:r>
      <w:r>
        <w:t>,</w:t>
      </w:r>
      <w:r w:rsidRPr="00414664">
        <w:t xml:space="preserve"> </w:t>
      </w:r>
      <w:r>
        <w:t>enhanced</w:t>
      </w:r>
      <w:r w:rsidRPr="00414664">
        <w:t xml:space="preserve"> </w:t>
      </w:r>
      <w:r>
        <w:t>dialogue and</w:t>
      </w:r>
      <w:r w:rsidRPr="00414664">
        <w:t xml:space="preserve"> co</w:t>
      </w:r>
      <w:r>
        <w:t>-</w:t>
      </w:r>
      <w:r w:rsidRPr="00414664">
        <w:t xml:space="preserve">operation, </w:t>
      </w:r>
      <w:r>
        <w:t xml:space="preserve">and </w:t>
      </w:r>
      <w:r w:rsidRPr="00414664">
        <w:t xml:space="preserve">agreement on the reduction and elimination of </w:t>
      </w:r>
      <w:r>
        <w:t>harmful</w:t>
      </w:r>
      <w:r w:rsidRPr="00414664">
        <w:t xml:space="preserve"> subsidies.</w:t>
      </w:r>
      <w:r>
        <w:t xml:space="preserve"> </w:t>
      </w:r>
      <w:r w:rsidRPr="00414664">
        <w:t xml:space="preserve">Perhaps there is no magic bullet, but I guess there is a lot that Governments and </w:t>
      </w:r>
      <w:r>
        <w:t xml:space="preserve">individuals </w:t>
      </w:r>
      <w:r w:rsidRPr="00414664">
        <w:t>can do</w:t>
      </w:r>
      <w:r>
        <w:t xml:space="preserve">. </w:t>
      </w:r>
      <w:r w:rsidR="001C4316">
        <w:t>C</w:t>
      </w:r>
      <w:r w:rsidRPr="00414664">
        <w:t>oncerning the reduction and elimination of harmful subsidies</w:t>
      </w:r>
      <w:r>
        <w:t>,</w:t>
      </w:r>
      <w:r w:rsidRPr="00414664">
        <w:t xml:space="preserve"> </w:t>
      </w:r>
      <w:r w:rsidR="001C4316">
        <w:t xml:space="preserve">for instance, </w:t>
      </w:r>
      <w:r w:rsidRPr="00414664">
        <w:t>the most immediate action to</w:t>
      </w:r>
      <w:r>
        <w:t xml:space="preserve"> contribute to </w:t>
      </w:r>
      <w:r w:rsidRPr="00414664">
        <w:t>reducing biodiversity loss</w:t>
      </w:r>
      <w:r>
        <w:t xml:space="preserve"> </w:t>
      </w:r>
      <w:r w:rsidRPr="00414664">
        <w:t xml:space="preserve">would be to support </w:t>
      </w:r>
      <w:r>
        <w:t>t</w:t>
      </w:r>
      <w:r w:rsidRPr="00414664">
        <w:t>he successful conclusion of the negotiations on fishery subsidies.</w:t>
      </w:r>
      <w:r>
        <w:t xml:space="preserve"> </w:t>
      </w:r>
      <w:r w:rsidRPr="00414664">
        <w:t xml:space="preserve">As has been mentioned in a previous session of this committee, these negotiations </w:t>
      </w:r>
      <w:r>
        <w:t xml:space="preserve">are about </w:t>
      </w:r>
      <w:r w:rsidRPr="00414664">
        <w:t xml:space="preserve">reducing </w:t>
      </w:r>
      <w:r>
        <w:t>or</w:t>
      </w:r>
      <w:r w:rsidRPr="00414664">
        <w:t xml:space="preserve"> eliminating subsidies that contribute </w:t>
      </w:r>
      <w:r>
        <w:t>to overc</w:t>
      </w:r>
      <w:r w:rsidRPr="00414664">
        <w:t>apacity and overfishing.</w:t>
      </w:r>
      <w:r>
        <w:t xml:space="preserve"> </w:t>
      </w:r>
      <w:r w:rsidRPr="00414664">
        <w:t xml:space="preserve">WTO Ministers are </w:t>
      </w:r>
      <w:r>
        <w:t>hold</w:t>
      </w:r>
      <w:r w:rsidRPr="00414664">
        <w:t xml:space="preserve">ing a </w:t>
      </w:r>
      <w:r>
        <w:t xml:space="preserve">virtual </w:t>
      </w:r>
      <w:r w:rsidRPr="00414664">
        <w:t xml:space="preserve">ministerial meeting on 15 July </w:t>
      </w:r>
      <w:r w:rsidRPr="00414664">
        <w:t>in an effort to</w:t>
      </w:r>
      <w:r w:rsidRPr="00414664">
        <w:t xml:space="preserve"> reach </w:t>
      </w:r>
      <w:r>
        <w:t xml:space="preserve">an </w:t>
      </w:r>
      <w:r w:rsidRPr="00414664">
        <w:t xml:space="preserve">agreement that has been </w:t>
      </w:r>
      <w:r>
        <w:t>e</w:t>
      </w:r>
      <w:r w:rsidRPr="00414664">
        <w:t>lusive for many years.</w:t>
      </w:r>
      <w:r>
        <w:t xml:space="preserve"> </w:t>
      </w:r>
    </w:p>
    <w:p w:rsidR="004D4B72" w:rsidP="004D4B72">
      <w:pPr>
        <w:pStyle w:val="Answer"/>
      </w:pPr>
      <w:r w:rsidRPr="00414664">
        <w:t>Another area of fundamental importance in the WTO context is agricultural subsidy reform</w:t>
      </w:r>
      <w:r>
        <w:t>, which u</w:t>
      </w:r>
      <w:r w:rsidRPr="00414664">
        <w:t>nfortunately has stagnated.</w:t>
      </w:r>
      <w:r>
        <w:t xml:space="preserve"> </w:t>
      </w:r>
      <w:r w:rsidRPr="00414664">
        <w:t>It is important to note that th</w:t>
      </w:r>
      <w:r>
        <w:t>ese</w:t>
      </w:r>
      <w:r w:rsidRPr="00414664">
        <w:t xml:space="preserve"> type</w:t>
      </w:r>
      <w:r>
        <w:t>s</w:t>
      </w:r>
      <w:r w:rsidRPr="00414664">
        <w:t xml:space="preserve"> of agricultural support measures can be tackled </w:t>
      </w:r>
      <w:r w:rsidRPr="00414664" w:rsidR="00404C7C">
        <w:t xml:space="preserve">only </w:t>
      </w:r>
      <w:r w:rsidRPr="00414664">
        <w:t>at WTO level</w:t>
      </w:r>
      <w:r w:rsidR="00404C7C">
        <w:t>,</w:t>
      </w:r>
      <w:r w:rsidRPr="00414664">
        <w:t xml:space="preserve"> since very often agricultur</w:t>
      </w:r>
      <w:r>
        <w:t>al trade</w:t>
      </w:r>
      <w:r w:rsidRPr="00414664">
        <w:t xml:space="preserve"> is excluded from free trade agreements.</w:t>
      </w:r>
    </w:p>
    <w:p w:rsidR="004D4B72" w:rsidP="004D4B72">
      <w:pPr>
        <w:pStyle w:val="Answer"/>
      </w:pPr>
      <w:r>
        <w:t xml:space="preserve">Another initiative that could </w:t>
      </w:r>
      <w:r w:rsidRPr="00414664">
        <w:t>have an impact on biodiversity</w:t>
      </w:r>
      <w:r>
        <w:t xml:space="preserve"> is the negotiation</w:t>
      </w:r>
      <w:r w:rsidRPr="00414664">
        <w:t xml:space="preserve"> by a group of WTO members o</w:t>
      </w:r>
      <w:r>
        <w:t>n the A</w:t>
      </w:r>
      <w:r w:rsidRPr="00414664">
        <w:t xml:space="preserve">greement on </w:t>
      </w:r>
      <w:r>
        <w:t>C</w:t>
      </w:r>
      <w:r w:rsidRPr="00414664">
        <w:t xml:space="preserve">limate </w:t>
      </w:r>
      <w:r>
        <w:t>C</w:t>
      </w:r>
      <w:r w:rsidRPr="00414664">
        <w:t xml:space="preserve">hange, </w:t>
      </w:r>
      <w:r>
        <w:t>T</w:t>
      </w:r>
      <w:r w:rsidRPr="00414664">
        <w:t xml:space="preserve">rade and </w:t>
      </w:r>
      <w:r>
        <w:t>S</w:t>
      </w:r>
      <w:r w:rsidRPr="00414664">
        <w:t>ustainability</w:t>
      </w:r>
      <w:r>
        <w:t>—</w:t>
      </w:r>
      <w:r w:rsidRPr="00414664">
        <w:t>ACCTS</w:t>
      </w:r>
      <w:r>
        <w:t>—</w:t>
      </w:r>
      <w:r w:rsidRPr="00414664">
        <w:t>which</w:t>
      </w:r>
      <w:r>
        <w:t>,</w:t>
      </w:r>
      <w:r w:rsidRPr="00414664">
        <w:t xml:space="preserve"> among other topics</w:t>
      </w:r>
      <w:r>
        <w:t>,</w:t>
      </w:r>
      <w:r w:rsidRPr="00414664">
        <w:t xml:space="preserve"> </w:t>
      </w:r>
      <w:r>
        <w:t xml:space="preserve">aims at </w:t>
      </w:r>
      <w:r w:rsidRPr="00414664">
        <w:t>eliminating fossil fuel subsidies.</w:t>
      </w:r>
      <w:r>
        <w:t xml:space="preserve"> </w:t>
      </w:r>
      <w:r w:rsidRPr="00414664">
        <w:t>Based on public records, I understand that there has been some debate over the UK position and potential participation in th</w:t>
      </w:r>
      <w:r>
        <w:t>o</w:t>
      </w:r>
      <w:r w:rsidRPr="00414664">
        <w:t>se negotiations.</w:t>
      </w:r>
      <w:r>
        <w:t xml:space="preserve"> </w:t>
      </w:r>
    </w:p>
    <w:p w:rsidR="004D4B72" w:rsidP="004D4B72">
      <w:pPr>
        <w:pStyle w:val="Answer"/>
      </w:pPr>
      <w:r>
        <w:t>T</w:t>
      </w:r>
      <w:r w:rsidRPr="00414664">
        <w:t>here is ongoing and regular information exchange between WTO</w:t>
      </w:r>
      <w:r>
        <w:t xml:space="preserve"> </w:t>
      </w:r>
      <w:r w:rsidRPr="00414664">
        <w:t xml:space="preserve">members and the secretariats of the </w:t>
      </w:r>
      <w:r>
        <w:t xml:space="preserve">multilateral environmental </w:t>
      </w:r>
      <w:r w:rsidRPr="00414664">
        <w:t>agreements</w:t>
      </w:r>
      <w:r>
        <w:t>,</w:t>
      </w:r>
      <w:r w:rsidRPr="00414664">
        <w:t xml:space="preserve"> such as </w:t>
      </w:r>
      <w:r>
        <w:t xml:space="preserve">the </w:t>
      </w:r>
      <w:r w:rsidRPr="00414664">
        <w:t>CBD secretariat</w:t>
      </w:r>
      <w:r>
        <w:t>. T</w:t>
      </w:r>
      <w:r w:rsidRPr="00414664">
        <w:t xml:space="preserve">hose exchanges are very </w:t>
      </w:r>
      <w:r>
        <w:t>helpful for trade</w:t>
      </w:r>
      <w:r w:rsidRPr="00414664">
        <w:t xml:space="preserve"> neg</w:t>
      </w:r>
      <w:r>
        <w:t xml:space="preserve">otiators </w:t>
      </w:r>
      <w:r w:rsidRPr="00414664">
        <w:t>to understand what is happening in the</w:t>
      </w:r>
      <w:r>
        <w:t>ir</w:t>
      </w:r>
      <w:r w:rsidRPr="00414664">
        <w:t xml:space="preserve"> different areas.</w:t>
      </w:r>
      <w:r>
        <w:t xml:space="preserve"> </w:t>
      </w:r>
    </w:p>
    <w:p w:rsidR="004D4B72" w:rsidP="004D4B72">
      <w:pPr>
        <w:pStyle w:val="Answer"/>
      </w:pPr>
      <w:r w:rsidRPr="00414664">
        <w:t>I</w:t>
      </w:r>
      <w:r>
        <w:t>f I may, I</w:t>
      </w:r>
      <w:r w:rsidRPr="00414664">
        <w:t xml:space="preserve"> would like to mention three points that</w:t>
      </w:r>
      <w:r>
        <w:t xml:space="preserve"> may</w:t>
      </w:r>
      <w:r w:rsidRPr="00414664">
        <w:t xml:space="preserve"> be useful.</w:t>
      </w:r>
      <w:r>
        <w:t xml:space="preserve"> </w:t>
      </w:r>
      <w:r w:rsidRPr="00414664">
        <w:t>One of them is a recent initiative launched at the WTO</w:t>
      </w:r>
      <w:r>
        <w:t xml:space="preserve"> </w:t>
      </w:r>
      <w:r w:rsidRPr="00414664">
        <w:t>in November 2020 by a group of WTO</w:t>
      </w:r>
      <w:r>
        <w:t xml:space="preserve"> </w:t>
      </w:r>
      <w:r w:rsidRPr="00414664">
        <w:t>members</w:t>
      </w:r>
      <w:r>
        <w:t>—the structured d</w:t>
      </w:r>
      <w:r w:rsidRPr="00414664">
        <w:t xml:space="preserve">iscussions on </w:t>
      </w:r>
      <w:r>
        <w:t>t</w:t>
      </w:r>
      <w:r w:rsidRPr="00414664">
        <w:t xml:space="preserve">rade and </w:t>
      </w:r>
      <w:r>
        <w:t>e</w:t>
      </w:r>
      <w:r w:rsidRPr="00414664">
        <w:t xml:space="preserve">nvironmental </w:t>
      </w:r>
      <w:r>
        <w:t>s</w:t>
      </w:r>
      <w:r w:rsidRPr="00414664">
        <w:t>ustainability,</w:t>
      </w:r>
      <w:r>
        <w:t xml:space="preserve"> </w:t>
      </w:r>
      <w:r w:rsidRPr="00414664">
        <w:t>known as TES</w:t>
      </w:r>
      <w:r>
        <w:t>S</w:t>
      </w:r>
      <w:r w:rsidRPr="00414664">
        <w:t>D</w:t>
      </w:r>
      <w:r>
        <w:t>,</w:t>
      </w:r>
      <w:r w:rsidRPr="00414664">
        <w:t xml:space="preserve"> </w:t>
      </w:r>
      <w:r>
        <w:t>which</w:t>
      </w:r>
      <w:r w:rsidRPr="00414664">
        <w:t xml:space="preserve"> the UK has co</w:t>
      </w:r>
      <w:r>
        <w:t>-</w:t>
      </w:r>
      <w:r w:rsidRPr="00414664">
        <w:t>sponsored.</w:t>
      </w:r>
      <w:r>
        <w:t xml:space="preserve"> </w:t>
      </w:r>
      <w:r w:rsidRPr="00414664">
        <w:t>In that context</w:t>
      </w:r>
      <w:r>
        <w:t>,</w:t>
      </w:r>
      <w:r w:rsidRPr="00414664">
        <w:t xml:space="preserve"> some members expressed interest in addressing biodiversity</w:t>
      </w:r>
      <w:r>
        <w:t xml:space="preserve">. </w:t>
      </w:r>
      <w:r w:rsidR="006165AE">
        <w:t>N</w:t>
      </w:r>
      <w:r w:rsidRPr="00414664">
        <w:t xml:space="preserve">o formal submissions have been made yet, </w:t>
      </w:r>
      <w:r w:rsidR="006165AE">
        <w:t xml:space="preserve">but </w:t>
      </w:r>
      <w:r w:rsidRPr="00414664">
        <w:t xml:space="preserve">I understand that the UK </w:t>
      </w:r>
      <w:r>
        <w:t xml:space="preserve">has </w:t>
      </w:r>
      <w:r w:rsidRPr="00414664">
        <w:t>formed</w:t>
      </w:r>
      <w:r>
        <w:t xml:space="preserve"> the</w:t>
      </w:r>
      <w:r w:rsidRPr="00414664">
        <w:t xml:space="preserve"> </w:t>
      </w:r>
      <w:r>
        <w:t>F</w:t>
      </w:r>
      <w:r w:rsidRPr="00414664">
        <w:t xml:space="preserve">orest, </w:t>
      </w:r>
      <w:r>
        <w:t>A</w:t>
      </w:r>
      <w:r w:rsidRPr="00414664">
        <w:t xml:space="preserve">griculture and </w:t>
      </w:r>
      <w:r>
        <w:t>Co</w:t>
      </w:r>
      <w:r w:rsidRPr="00414664">
        <w:t>mmodity</w:t>
      </w:r>
      <w:r>
        <w:t xml:space="preserve"> T</w:t>
      </w:r>
      <w:r w:rsidRPr="00414664">
        <w:t>rade</w:t>
      </w:r>
      <w:r>
        <w:t>—FACT—</w:t>
      </w:r>
      <w:r w:rsidRPr="00414664">
        <w:t>dialogue between consumer and producer countries</w:t>
      </w:r>
      <w:r>
        <w:t>,</w:t>
      </w:r>
      <w:r w:rsidRPr="00414664">
        <w:t xml:space="preserve"> in the context of COP26.</w:t>
      </w:r>
    </w:p>
    <w:p w:rsidR="004D4B72" w:rsidP="004D4B72">
      <w:pPr>
        <w:pStyle w:val="Answer"/>
      </w:pPr>
      <w:r w:rsidRPr="00414664">
        <w:t>Perhaps the United Kingdom</w:t>
      </w:r>
      <w:r>
        <w:t xml:space="preserve"> might </w:t>
      </w:r>
      <w:r w:rsidRPr="00414664">
        <w:t>wish to consider co</w:t>
      </w:r>
      <w:r>
        <w:t>nn</w:t>
      </w:r>
      <w:r w:rsidRPr="00414664">
        <w:t xml:space="preserve">ecting the </w:t>
      </w:r>
      <w:r>
        <w:t>FACT</w:t>
      </w:r>
      <w:r w:rsidRPr="00414664">
        <w:t xml:space="preserve"> </w:t>
      </w:r>
      <w:r>
        <w:t xml:space="preserve">initiative to the TESSD and </w:t>
      </w:r>
      <w:r w:rsidRPr="00414664">
        <w:t>hosting an</w:t>
      </w:r>
      <w:r>
        <w:t xml:space="preserve"> </w:t>
      </w:r>
      <w:r w:rsidRPr="00414664">
        <w:t>in</w:t>
      </w:r>
      <w:r>
        <w:t>formal</w:t>
      </w:r>
      <w:r w:rsidRPr="00414664">
        <w:t xml:space="preserve"> dialogue with other WTO members</w:t>
      </w:r>
      <w:r>
        <w:t>,</w:t>
      </w:r>
      <w:r w:rsidRPr="00414664">
        <w:t xml:space="preserve"> as well as with stakeholders</w:t>
      </w:r>
      <w:r>
        <w:t>,</w:t>
      </w:r>
      <w:r w:rsidRPr="00414664">
        <w:t xml:space="preserve"> including NGOs</w:t>
      </w:r>
      <w:r>
        <w:t xml:space="preserve">, </w:t>
      </w:r>
      <w:r w:rsidRPr="00414664">
        <w:t>o</w:t>
      </w:r>
      <w:r>
        <w:t>n</w:t>
      </w:r>
      <w:r w:rsidRPr="00414664">
        <w:t xml:space="preserve"> </w:t>
      </w:r>
      <w:r>
        <w:t>potential avenues</w:t>
      </w:r>
      <w:r w:rsidRPr="00414664">
        <w:t xml:space="preserve"> to address linkages between trade and biodiversity</w:t>
      </w:r>
      <w:r>
        <w:t>,</w:t>
      </w:r>
      <w:r w:rsidRPr="00414664">
        <w:t xml:space="preserve"> and </w:t>
      </w:r>
      <w:r>
        <w:t xml:space="preserve">on </w:t>
      </w:r>
      <w:r w:rsidRPr="00414664">
        <w:t>possible pathways to achieve the 2030 targets.</w:t>
      </w:r>
      <w:r>
        <w:t xml:space="preserve"> </w:t>
      </w:r>
      <w:r w:rsidRPr="00414664">
        <w:t xml:space="preserve">This type of </w:t>
      </w:r>
      <w:r>
        <w:t xml:space="preserve">informal </w:t>
      </w:r>
      <w:r w:rsidRPr="00414664">
        <w:t>dialogue would provide participants with an opportunity to analyse and understand the functioning of value chains</w:t>
      </w:r>
      <w:r>
        <w:t>,</w:t>
      </w:r>
      <w:r w:rsidRPr="00414664">
        <w:t xml:space="preserve"> which is a very important element of this conversation.</w:t>
      </w:r>
      <w:r>
        <w:t xml:space="preserve"> </w:t>
      </w:r>
    </w:p>
    <w:p w:rsidR="004D4B72" w:rsidP="004D4B72">
      <w:pPr>
        <w:pStyle w:val="Answer"/>
      </w:pPr>
      <w:r>
        <w:t xml:space="preserve">There </w:t>
      </w:r>
      <w:r w:rsidRPr="00414664">
        <w:t>are specific ways in which environmental issues can be considered</w:t>
      </w:r>
      <w:r>
        <w:t xml:space="preserve"> in </w:t>
      </w:r>
      <w:r w:rsidRPr="00414664">
        <w:t>bilateral regional trade agreements</w:t>
      </w:r>
      <w:r>
        <w:t xml:space="preserve">. </w:t>
      </w:r>
      <w:r w:rsidRPr="00414664">
        <w:t>The</w:t>
      </w:r>
      <w:r>
        <w:t xml:space="preserve"> Government</w:t>
      </w:r>
      <w:r w:rsidRPr="00414664">
        <w:t xml:space="preserve"> may consider analysing different approaches taken by countries to address environmental aspects</w:t>
      </w:r>
      <w:r>
        <w:t xml:space="preserve"> in </w:t>
      </w:r>
      <w:r w:rsidRPr="00414664">
        <w:t>trade agreements.</w:t>
      </w:r>
      <w:r>
        <w:t xml:space="preserve"> </w:t>
      </w:r>
      <w:r w:rsidRPr="00414664">
        <w:t>Over the years</w:t>
      </w:r>
      <w:r>
        <w:t>,</w:t>
      </w:r>
      <w:r w:rsidRPr="00414664">
        <w:t xml:space="preserve"> these approaches have ranged from the inclusion of </w:t>
      </w:r>
      <w:r>
        <w:t>broad preamble</w:t>
      </w:r>
      <w:r w:rsidRPr="00414664">
        <w:t xml:space="preserve"> language on environment or no reference to the environment at all</w:t>
      </w:r>
      <w:r>
        <w:t>,</w:t>
      </w:r>
      <w:r w:rsidRPr="00414664">
        <w:t xml:space="preserve"> to the recent inclusion of </w:t>
      </w:r>
      <w:r>
        <w:t xml:space="preserve">a </w:t>
      </w:r>
      <w:r w:rsidRPr="00414664">
        <w:t>provision in an agreement between Indonesia and the EFTA countries for preferential tariff treatment for palm oil and its derivatives.</w:t>
      </w:r>
      <w:r>
        <w:t xml:space="preserve"> </w:t>
      </w:r>
      <w:r w:rsidRPr="00414664">
        <w:t>The treatment is contingent on compliance with private sustainability standards.</w:t>
      </w:r>
      <w:r>
        <w:t xml:space="preserve"> </w:t>
      </w:r>
    </w:p>
    <w:p w:rsidR="004D4B72" w:rsidP="004D4B72">
      <w:pPr>
        <w:pStyle w:val="Answer"/>
      </w:pPr>
      <w:r w:rsidRPr="00414664">
        <w:t>Th</w:t>
      </w:r>
      <w:r>
        <w:t>o</w:t>
      </w:r>
      <w:r w:rsidRPr="00414664">
        <w:t>se are some ideas that perhaps the Government c</w:t>
      </w:r>
      <w:r>
        <w:t>ould</w:t>
      </w:r>
      <w:r w:rsidRPr="00414664">
        <w:t xml:space="preserve"> consider </w:t>
      </w:r>
      <w:r>
        <w:t xml:space="preserve">in </w:t>
      </w:r>
      <w:r w:rsidRPr="00414664">
        <w:t>addressing the linkages between trade and biodiversity.</w:t>
      </w:r>
      <w:r>
        <w:t xml:space="preserve"> </w:t>
      </w:r>
      <w:r w:rsidRPr="00414664">
        <w:t>Perhaps UK par</w:t>
      </w:r>
      <w:r>
        <w:t>tic</w:t>
      </w:r>
      <w:r w:rsidRPr="00414664">
        <w:t>ipation in the G7 c</w:t>
      </w:r>
      <w:r>
        <w:t xml:space="preserve">ould </w:t>
      </w:r>
      <w:r w:rsidRPr="00414664">
        <w:t xml:space="preserve">also </w:t>
      </w:r>
      <w:r>
        <w:t>provide</w:t>
      </w:r>
      <w:r w:rsidRPr="00414664">
        <w:t xml:space="preserve"> </w:t>
      </w:r>
      <w:r>
        <w:t>an</w:t>
      </w:r>
      <w:r w:rsidRPr="00414664">
        <w:t xml:space="preserve"> opportunity to continue its leadership role </w:t>
      </w:r>
      <w:r>
        <w:t>to</w:t>
      </w:r>
      <w:r w:rsidRPr="00414664">
        <w:t xml:space="preserve"> work towards achieving the targets set in the G7 </w:t>
      </w:r>
      <w:r>
        <w:t xml:space="preserve">2030 </w:t>
      </w:r>
      <w:r w:rsidRPr="00414664">
        <w:t>nature compact and beyond.</w:t>
      </w:r>
      <w:r>
        <w:t xml:space="preserve"> </w:t>
      </w:r>
    </w:p>
    <w:p w:rsidR="004D4B72" w:rsidP="004D4B72">
      <w:pPr>
        <w:pStyle w:val="Answer"/>
      </w:pPr>
      <w:r w:rsidRPr="00414664">
        <w:t>In the interests of time</w:t>
      </w:r>
      <w:r>
        <w:t>,</w:t>
      </w:r>
      <w:r w:rsidRPr="00414664">
        <w:t xml:space="preserve"> I </w:t>
      </w:r>
      <w:r w:rsidRPr="00414664">
        <w:t>have to</w:t>
      </w:r>
      <w:r w:rsidRPr="00414664">
        <w:t xml:space="preserve"> stop</w:t>
      </w:r>
      <w:r>
        <w:t xml:space="preserve">. I would </w:t>
      </w:r>
      <w:r w:rsidRPr="00414664">
        <w:t xml:space="preserve">say </w:t>
      </w:r>
      <w:r w:rsidRPr="00414664" w:rsidR="00885D42">
        <w:t xml:space="preserve">simply </w:t>
      </w:r>
      <w:r w:rsidRPr="00414664">
        <w:t>that resource mobilisation, including ODA</w:t>
      </w:r>
      <w:r>
        <w:t>,</w:t>
      </w:r>
      <w:r w:rsidRPr="00414664">
        <w:t xml:space="preserve"> </w:t>
      </w:r>
      <w:r w:rsidRPr="00414664" w:rsidR="00885D42">
        <w:t xml:space="preserve">is crucial </w:t>
      </w:r>
      <w:r w:rsidRPr="00414664">
        <w:t>to help the countries meet the targets.</w:t>
      </w:r>
      <w:r>
        <w:t xml:space="preserve"> </w:t>
      </w:r>
    </w:p>
    <w:p w:rsidR="004D4B72" w:rsidP="004D4B72">
      <w:pPr>
        <w:pStyle w:val="Remark"/>
      </w:pPr>
      <w:r w:rsidRPr="00DB6E05">
        <w:rPr>
          <w:b/>
        </w:rPr>
        <w:t>Baroness Young of Old Scone:</w:t>
      </w:r>
      <w:r>
        <w:t xml:space="preserve"> </w:t>
      </w:r>
      <w:r w:rsidRPr="00414664">
        <w:t>Thank you very much.</w:t>
      </w:r>
      <w:r>
        <w:t xml:space="preserve"> </w:t>
      </w:r>
      <w:r w:rsidRPr="00414664">
        <w:t>I do not know whether David has anything</w:t>
      </w:r>
      <w:r>
        <w:t xml:space="preserve"> to add. </w:t>
      </w:r>
      <w:r w:rsidRPr="00414664">
        <w:t>Do we have time to come to David</w:t>
      </w:r>
      <w:r>
        <w:t>?</w:t>
      </w:r>
    </w:p>
    <w:p w:rsidR="004D4B72" w:rsidP="004D4B72">
      <w:pPr>
        <w:pStyle w:val="Remark"/>
      </w:pPr>
      <w:r w:rsidRPr="00FD2A42">
        <w:rPr>
          <w:b/>
        </w:rPr>
        <w:t>The Chair:</w:t>
      </w:r>
      <w:r>
        <w:t xml:space="preserve"> We have time for Lord Puttnam.</w:t>
      </w:r>
    </w:p>
    <w:p w:rsidR="004D4B72" w:rsidP="004D4B72">
      <w:pPr>
        <w:pStyle w:val="Question"/>
      </w:pPr>
      <w:r w:rsidRPr="00F84D59">
        <w:rPr>
          <w:b/>
        </w:rPr>
        <w:t>Lord Puttnam:</w:t>
      </w:r>
      <w:r>
        <w:t xml:space="preserve"> </w:t>
      </w:r>
      <w:r w:rsidRPr="00414664">
        <w:t xml:space="preserve">In a sense, my question has been partially answered. I have </w:t>
      </w:r>
      <w:r>
        <w:t>an</w:t>
      </w:r>
      <w:r w:rsidRPr="00414664">
        <w:t xml:space="preserve"> observation for Bernadette and a question for David.</w:t>
      </w:r>
      <w:r>
        <w:t xml:space="preserve"> </w:t>
      </w:r>
      <w:r>
        <w:br/>
      </w:r>
      <w:r>
        <w:t xml:space="preserve">This morning, </w:t>
      </w:r>
      <w:r w:rsidRPr="00414664">
        <w:t xml:space="preserve">I heard </w:t>
      </w:r>
      <w:r>
        <w:t xml:space="preserve">several times </w:t>
      </w:r>
      <w:r w:rsidRPr="00414664">
        <w:t xml:space="preserve">an expression I have </w:t>
      </w:r>
      <w:r>
        <w:t xml:space="preserve">never </w:t>
      </w:r>
      <w:r w:rsidRPr="00414664">
        <w:t xml:space="preserve">heard </w:t>
      </w:r>
      <w:r>
        <w:t>before, which is</w:t>
      </w:r>
      <w:r w:rsidRPr="00414664">
        <w:t xml:space="preserve"> </w:t>
      </w:r>
      <w:r>
        <w:t>“</w:t>
      </w:r>
      <w:r w:rsidRPr="00414664">
        <w:t>invasive alien species</w:t>
      </w:r>
      <w:r>
        <w:t>”</w:t>
      </w:r>
      <w:r w:rsidRPr="00414664">
        <w:t>.</w:t>
      </w:r>
      <w:r>
        <w:t xml:space="preserve"> </w:t>
      </w:r>
      <w:r w:rsidRPr="00414664">
        <w:t>It sounded to me like the title of a science fiction movie.</w:t>
      </w:r>
      <w:r>
        <w:t xml:space="preserve"> </w:t>
      </w:r>
      <w:r w:rsidRPr="00414664">
        <w:t>Clearly</w:t>
      </w:r>
      <w:r>
        <w:t>,</w:t>
      </w:r>
      <w:r w:rsidRPr="00414664">
        <w:t xml:space="preserve"> one of the invasive alien species is </w:t>
      </w:r>
      <w:r w:rsidR="00CA0CD1">
        <w:t>us</w:t>
      </w:r>
      <w:r w:rsidRPr="00414664">
        <w:t xml:space="preserve"> </w:t>
      </w:r>
      <w:r>
        <w:t>as regards our</w:t>
      </w:r>
      <w:r w:rsidRPr="00414664">
        <w:t xml:space="preserve"> level of habitat destruction.</w:t>
      </w:r>
      <w:r>
        <w:t xml:space="preserve"> </w:t>
      </w:r>
      <w:r w:rsidRPr="00414664">
        <w:t xml:space="preserve">I was </w:t>
      </w:r>
      <w:r w:rsidRPr="00414664">
        <w:t>really disappointed</w:t>
      </w:r>
      <w:r>
        <w:t>, Bernadette—</w:t>
      </w:r>
      <w:r w:rsidRPr="00414664">
        <w:t>it is not your fault</w:t>
      </w:r>
      <w:r>
        <w:t>—</w:t>
      </w:r>
      <w:r w:rsidRPr="00414664">
        <w:t>by th</w:t>
      </w:r>
      <w:r>
        <w:t>e</w:t>
      </w:r>
      <w:r w:rsidRPr="00414664">
        <w:t xml:space="preserve"> fact </w:t>
      </w:r>
      <w:r>
        <w:t xml:space="preserve">that the </w:t>
      </w:r>
      <w:r w:rsidRPr="00414664">
        <w:t xml:space="preserve">very good scientific analysis I circulated </w:t>
      </w:r>
      <w:r>
        <w:t xml:space="preserve">that </w:t>
      </w:r>
      <w:r w:rsidRPr="00414664">
        <w:t>linked pandemics with invasive alien species got so little cut</w:t>
      </w:r>
      <w:r>
        <w:t>-</w:t>
      </w:r>
      <w:r w:rsidRPr="00414664">
        <w:t>through.</w:t>
      </w:r>
      <w:r>
        <w:t xml:space="preserve"> </w:t>
      </w:r>
      <w:r w:rsidRPr="00414664">
        <w:t>I was</w:t>
      </w:r>
      <w:r>
        <w:t xml:space="preserve"> </w:t>
      </w:r>
      <w:r w:rsidRPr="00414664">
        <w:t>disap</w:t>
      </w:r>
      <w:r>
        <w:t>p</w:t>
      </w:r>
      <w:r w:rsidRPr="00414664">
        <w:t xml:space="preserve">ointed </w:t>
      </w:r>
      <w:r>
        <w:t xml:space="preserve">and </w:t>
      </w:r>
      <w:r w:rsidRPr="00414664">
        <w:t>surprised</w:t>
      </w:r>
      <w:r>
        <w:t>, actually,</w:t>
      </w:r>
      <w:r w:rsidRPr="00414664">
        <w:t xml:space="preserve"> but</w:t>
      </w:r>
      <w:r w:rsidRPr="00414664">
        <w:t xml:space="preserve"> that is a conversation we could have offline.</w:t>
      </w:r>
      <w:r>
        <w:t xml:space="preserve"> </w:t>
      </w:r>
    </w:p>
    <w:p w:rsidR="004D4B72" w:rsidP="004D4B72">
      <w:pPr>
        <w:pStyle w:val="QuestionCont"/>
      </w:pPr>
      <w:r>
        <w:t>David, y</w:t>
      </w:r>
      <w:r w:rsidRPr="00414664">
        <w:t xml:space="preserve">ou made </w:t>
      </w:r>
      <w:r>
        <w:t>the</w:t>
      </w:r>
      <w:r w:rsidRPr="00414664">
        <w:t xml:space="preserve"> very important point </w:t>
      </w:r>
      <w:r>
        <w:t>that</w:t>
      </w:r>
      <w:r w:rsidRPr="00414664">
        <w:t xml:space="preserve"> the difference between 1.5 and 2 between now and 2030 is huge.</w:t>
      </w:r>
      <w:r>
        <w:t xml:space="preserve"> </w:t>
      </w:r>
      <w:r w:rsidRPr="00414664">
        <w:t>It is not 30%.</w:t>
      </w:r>
      <w:r>
        <w:t xml:space="preserve"> </w:t>
      </w:r>
      <w:r w:rsidRPr="00414664">
        <w:t xml:space="preserve">It is </w:t>
      </w:r>
      <w:r>
        <w:t xml:space="preserve">big, </w:t>
      </w:r>
      <w:r w:rsidRPr="00414664">
        <w:t>very big.</w:t>
      </w:r>
      <w:r>
        <w:t xml:space="preserve"> </w:t>
      </w:r>
      <w:r w:rsidRPr="00414664">
        <w:t>Minister Yang in his evidence earlier used the word</w:t>
      </w:r>
      <w:r>
        <w:t xml:space="preserve"> “sacrifice”</w:t>
      </w:r>
      <w:r w:rsidRPr="00414664">
        <w:t>, and it is the first time I have heard it in a long time.</w:t>
      </w:r>
      <w:r>
        <w:t xml:space="preserve"> </w:t>
      </w:r>
      <w:r w:rsidRPr="00414664">
        <w:t>He talked about the nature of the sacrifice of the Chinese people.</w:t>
      </w:r>
      <w:r>
        <w:t xml:space="preserve"> </w:t>
      </w:r>
      <w:r w:rsidRPr="00414664">
        <w:t>Dominic Cummings</w:t>
      </w:r>
      <w:r>
        <w:t>,</w:t>
      </w:r>
      <w:r w:rsidRPr="00414664">
        <w:t xml:space="preserve"> in referring to </w:t>
      </w:r>
      <w:r>
        <w:t>our</w:t>
      </w:r>
      <w:r w:rsidRPr="00414664">
        <w:t xml:space="preserve"> response to </w:t>
      </w:r>
      <w:r w:rsidR="003B323A">
        <w:t>COVID</w:t>
      </w:r>
      <w:r>
        <w:t xml:space="preserve">, </w:t>
      </w:r>
      <w:r w:rsidRPr="00414664">
        <w:t xml:space="preserve">used the </w:t>
      </w:r>
      <w:r>
        <w:t>phrase</w:t>
      </w:r>
      <w:r w:rsidRPr="00414664">
        <w:t xml:space="preserve"> </w:t>
      </w:r>
      <w:r>
        <w:t>“</w:t>
      </w:r>
      <w:r w:rsidRPr="00414664">
        <w:t>war footin</w:t>
      </w:r>
      <w:r>
        <w:t>g”</w:t>
      </w:r>
      <w:r w:rsidRPr="00414664">
        <w:t>.</w:t>
      </w:r>
      <w:r>
        <w:t xml:space="preserve"> </w:t>
      </w:r>
      <w:r w:rsidRPr="00414664">
        <w:t xml:space="preserve">David, what would </w:t>
      </w:r>
      <w:r>
        <w:t>the</w:t>
      </w:r>
      <w:r w:rsidRPr="00414664">
        <w:t xml:space="preserve"> war footing that prevents us getting</w:t>
      </w:r>
      <w:r>
        <w:t xml:space="preserve"> to</w:t>
      </w:r>
      <w:r w:rsidRPr="00414664">
        <w:t xml:space="preserve"> 2% look like?</w:t>
      </w:r>
      <w:r>
        <w:t xml:space="preserve"> </w:t>
      </w:r>
    </w:p>
    <w:p w:rsidR="004D4B72" w:rsidP="004D4B72">
      <w:pPr>
        <w:pStyle w:val="Answer"/>
      </w:pPr>
      <w:r w:rsidRPr="00F84D59">
        <w:rPr>
          <w:b/>
          <w:i/>
        </w:rPr>
        <w:t>David Cooper:</w:t>
      </w:r>
      <w:r>
        <w:t xml:space="preserve"> </w:t>
      </w:r>
      <w:r w:rsidRPr="00414664">
        <w:t>I think the advice we have had from the IPCC on what needs to be done to get to 1.5 is what we need to follow.</w:t>
      </w:r>
      <w:r>
        <w:t xml:space="preserve"> </w:t>
      </w:r>
      <w:r w:rsidRPr="00414664">
        <w:t>I re</w:t>
      </w:r>
      <w:r>
        <w:t>-</w:t>
      </w:r>
      <w:r w:rsidRPr="00414664">
        <w:t>emphasise what Dilys said earlier</w:t>
      </w:r>
      <w:r w:rsidR="008C3AD5">
        <w:t>: that</w:t>
      </w:r>
      <w:r w:rsidRPr="00414664">
        <w:t xml:space="preserve"> we need to invest fully in how nature can be part of th</w:t>
      </w:r>
      <w:r>
        <w:t>e</w:t>
      </w:r>
      <w:r w:rsidRPr="00414664">
        <w:t xml:space="preserve"> solution.</w:t>
      </w:r>
      <w:r>
        <w:t xml:space="preserve"> </w:t>
      </w:r>
      <w:r w:rsidRPr="00414664">
        <w:t xml:space="preserve">It </w:t>
      </w:r>
      <w:r w:rsidRPr="00414664">
        <w:t>has to</w:t>
      </w:r>
      <w:r w:rsidRPr="00414664">
        <w:t xml:space="preserve"> be in addition to very stringent fossil fuel reductions</w:t>
      </w:r>
      <w:r>
        <w:t xml:space="preserve">, </w:t>
      </w:r>
      <w:r w:rsidRPr="00414664">
        <w:t>not instead of, not to offset them.</w:t>
      </w:r>
      <w:r>
        <w:t xml:space="preserve"> </w:t>
      </w:r>
      <w:r w:rsidRPr="00414664">
        <w:t>We need to do all th</w:t>
      </w:r>
      <w:r>
        <w:t>o</w:t>
      </w:r>
      <w:r w:rsidRPr="00414664">
        <w:t>se things.</w:t>
      </w:r>
      <w:r>
        <w:t xml:space="preserve"> W</w:t>
      </w:r>
      <w:r w:rsidRPr="00414664">
        <w:t xml:space="preserve">e </w:t>
      </w:r>
      <w:r>
        <w:t>will</w:t>
      </w:r>
      <w:r w:rsidRPr="00414664">
        <w:t xml:space="preserve"> see</w:t>
      </w:r>
      <w:r>
        <w:t>,</w:t>
      </w:r>
      <w:r w:rsidRPr="00414664">
        <w:t xml:space="preserve"> I hope</w:t>
      </w:r>
      <w:r>
        <w:t>,</w:t>
      </w:r>
      <w:r w:rsidRPr="00414664">
        <w:t xml:space="preserve"> progress in national commitments at COP26, but we still </w:t>
      </w:r>
      <w:r w:rsidRPr="00414664">
        <w:t>have to</w:t>
      </w:r>
      <w:r w:rsidRPr="00414664">
        <w:t xml:space="preserve"> go far beyond what we are seeing already.</w:t>
      </w:r>
      <w:r>
        <w:t xml:space="preserve"> </w:t>
      </w:r>
      <w:r w:rsidRPr="00414664">
        <w:t>Th</w:t>
      </w:r>
      <w:r>
        <w:t>at</w:t>
      </w:r>
      <w:r w:rsidRPr="00414664">
        <w:t xml:space="preserve"> means no more exploration</w:t>
      </w:r>
      <w:r>
        <w:t xml:space="preserve"> for fossil fuels. T</w:t>
      </w:r>
      <w:r w:rsidRPr="00414664">
        <w:t xml:space="preserve">hey </w:t>
      </w:r>
      <w:r w:rsidRPr="00414664">
        <w:t>have to</w:t>
      </w:r>
      <w:r w:rsidRPr="00414664">
        <w:t xml:space="preserve"> stay in the ground.</w:t>
      </w:r>
      <w:r>
        <w:t xml:space="preserve"> </w:t>
      </w:r>
      <w:r w:rsidRPr="00414664">
        <w:t xml:space="preserve">We </w:t>
      </w:r>
      <w:r w:rsidRPr="00414664">
        <w:t>have to</w:t>
      </w:r>
      <w:r w:rsidRPr="00414664">
        <w:t xml:space="preserve"> put all the emphasis on reducing fossil fuel </w:t>
      </w:r>
      <w:r>
        <w:t>e</w:t>
      </w:r>
      <w:r w:rsidRPr="00414664">
        <w:t>missions alongside everything else we can do through nature.</w:t>
      </w:r>
      <w:r>
        <w:t xml:space="preserve"> </w:t>
      </w:r>
    </w:p>
    <w:p w:rsidR="004D4B72" w:rsidP="004D4B72">
      <w:pPr>
        <w:pStyle w:val="Answer"/>
      </w:pPr>
      <w:r>
        <w:t>T</w:t>
      </w:r>
      <w:r w:rsidRPr="00414664">
        <w:t>he broader interactions with pandemic risk</w:t>
      </w:r>
      <w:r>
        <w:t xml:space="preserve"> mean</w:t>
      </w:r>
      <w:r w:rsidRPr="00414664">
        <w:t xml:space="preserve"> looking at land use change, including how we manage agriculture and infrastructure development.</w:t>
      </w:r>
      <w:r>
        <w:t xml:space="preserve"> </w:t>
      </w:r>
      <w:r w:rsidRPr="00414664">
        <w:t>Th</w:t>
      </w:r>
      <w:r>
        <w:t>at</w:t>
      </w:r>
      <w:r w:rsidRPr="00414664">
        <w:t xml:space="preserve"> means reducing the total footprint</w:t>
      </w:r>
      <w:r>
        <w:t>. I</w:t>
      </w:r>
      <w:r w:rsidRPr="00414664">
        <w:t>t also means very careful spatial planning of that footprint to reduce encroachment into natural areas.</w:t>
      </w:r>
      <w:r>
        <w:t xml:space="preserve"> </w:t>
      </w:r>
      <w:r w:rsidRPr="00414664">
        <w:t>At the same time</w:t>
      </w:r>
      <w:r>
        <w:t>,</w:t>
      </w:r>
      <w:r w:rsidRPr="00414664">
        <w:t xml:space="preserve"> we </w:t>
      </w:r>
      <w:r w:rsidRPr="00414664">
        <w:t>have to</w:t>
      </w:r>
      <w:r w:rsidRPr="00414664">
        <w:t xml:space="preserve"> be very careful about protecting the customary sustainable use of nature and of wildlife by indigenous peoples and local communities.</w:t>
      </w:r>
      <w:r>
        <w:t xml:space="preserve"> </w:t>
      </w:r>
      <w:r w:rsidRPr="00414664">
        <w:t xml:space="preserve">Pandemic risk </w:t>
      </w:r>
      <w:r>
        <w:t xml:space="preserve">certainly </w:t>
      </w:r>
      <w:r w:rsidRPr="00414664">
        <w:t xml:space="preserve">increases </w:t>
      </w:r>
      <w:r>
        <w:t>through</w:t>
      </w:r>
      <w:r w:rsidRPr="00414664">
        <w:t xml:space="preserve"> unregulated wildlife trade</w:t>
      </w:r>
      <w:r>
        <w:t>,</w:t>
      </w:r>
      <w:r w:rsidRPr="00414664">
        <w:t xml:space="preserve"> and </w:t>
      </w:r>
      <w:r>
        <w:t>from</w:t>
      </w:r>
      <w:r w:rsidRPr="00414664">
        <w:t xml:space="preserve"> damage to the natural environment through infrastructure development and </w:t>
      </w:r>
      <w:r>
        <w:t xml:space="preserve">the </w:t>
      </w:r>
      <w:r w:rsidRPr="00414664">
        <w:t>expansion of agriculture.</w:t>
      </w:r>
      <w:r>
        <w:t xml:space="preserve"> </w:t>
      </w:r>
      <w:r w:rsidRPr="00414664">
        <w:t>Another amplifier is often intensive agriculture</w:t>
      </w:r>
      <w:r>
        <w:t>—in particular,</w:t>
      </w:r>
      <w:r w:rsidRPr="00414664">
        <w:t xml:space="preserve"> intensive livestock protection</w:t>
      </w:r>
      <w:r>
        <w:t>. W</w:t>
      </w:r>
      <w:r w:rsidRPr="00414664">
        <w:t xml:space="preserve">e </w:t>
      </w:r>
      <w:r w:rsidRPr="00414664">
        <w:t>have to</w:t>
      </w:r>
      <w:r w:rsidRPr="00414664">
        <w:t xml:space="preserve"> look at the totality of th</w:t>
      </w:r>
      <w:r>
        <w:t>o</w:t>
      </w:r>
      <w:r w:rsidRPr="00414664">
        <w:t>se.</w:t>
      </w:r>
    </w:p>
    <w:p w:rsidR="004D4B72" w:rsidP="004D4B72">
      <w:pPr>
        <w:pStyle w:val="Answer"/>
      </w:pPr>
      <w:r w:rsidRPr="00414664">
        <w:t>Dilys talked about a triple emergency</w:t>
      </w:r>
      <w:r>
        <w:t>,</w:t>
      </w:r>
      <w:r w:rsidRPr="00414664">
        <w:t xml:space="preserve"> and that </w:t>
      </w:r>
      <w:r>
        <w:t>emergency</w:t>
      </w:r>
      <w:r w:rsidRPr="00414664">
        <w:t xml:space="preserve"> clearly includes the health emergency that we are facing</w:t>
      </w:r>
      <w:r>
        <w:t>. T</w:t>
      </w:r>
      <w:r w:rsidRPr="00414664">
        <w:t>he current pandemic shows that we are not living in harmony with nature.</w:t>
      </w:r>
      <w:r>
        <w:t xml:space="preserve"> </w:t>
      </w:r>
      <w:r w:rsidRPr="00414664">
        <w:t>There is something very wrong with our relationship with nature.</w:t>
      </w:r>
      <w:r>
        <w:t xml:space="preserve"> </w:t>
      </w:r>
      <w:r w:rsidRPr="00414664">
        <w:t xml:space="preserve">We </w:t>
      </w:r>
      <w:r w:rsidRPr="00414664">
        <w:t>have to</w:t>
      </w:r>
      <w:r w:rsidRPr="00414664">
        <w:t xml:space="preserve"> address all the drivers of biodiversity loss</w:t>
      </w:r>
      <w:r>
        <w:t>,</w:t>
      </w:r>
      <w:r w:rsidRPr="00414664">
        <w:t xml:space="preserve"> climate change, land use change, invasive species, pollution and overexploitation.</w:t>
      </w:r>
      <w:r>
        <w:t xml:space="preserve"> </w:t>
      </w:r>
      <w:r w:rsidRPr="00414664">
        <w:t>To do that, as Sand</w:t>
      </w:r>
      <w:r>
        <w:t>ra Díaz</w:t>
      </w:r>
      <w:r w:rsidRPr="00414664">
        <w:t xml:space="preserve"> said in an earlier session, </w:t>
      </w:r>
      <w:r>
        <w:t xml:space="preserve">we need to </w:t>
      </w:r>
      <w:r w:rsidRPr="00414664">
        <w:t>look at the indirect drivers.</w:t>
      </w:r>
      <w:r>
        <w:t xml:space="preserve"> </w:t>
      </w:r>
      <w:r w:rsidRPr="00414664">
        <w:t xml:space="preserve">That brings us back to the theme here, </w:t>
      </w:r>
      <w:r>
        <w:t>which is that that</w:t>
      </w:r>
      <w:r w:rsidRPr="00414664">
        <w:t xml:space="preserve"> requires changes across the whole of </w:t>
      </w:r>
      <w:r>
        <w:t>g</w:t>
      </w:r>
      <w:r w:rsidRPr="00414664">
        <w:t>overnment and across the whole of society.</w:t>
      </w:r>
      <w:r>
        <w:t xml:space="preserve"> </w:t>
      </w:r>
    </w:p>
    <w:p w:rsidR="004D4B72" w:rsidP="004D4B72">
      <w:pPr>
        <w:pStyle w:val="Remark"/>
      </w:pPr>
      <w:r w:rsidRPr="00F84D59">
        <w:rPr>
          <w:b/>
        </w:rPr>
        <w:t>Lord Puttnam:</w:t>
      </w:r>
      <w:r>
        <w:t xml:space="preserve"> I hugely admire the figure. </w:t>
      </w:r>
      <w:r w:rsidRPr="00414664">
        <w:t xml:space="preserve">That is all </w:t>
      </w:r>
      <w:r>
        <w:t xml:space="preserve">I would </w:t>
      </w:r>
      <w:r w:rsidRPr="00414664">
        <w:t>say.</w:t>
      </w:r>
      <w:r>
        <w:t xml:space="preserve"> </w:t>
      </w:r>
      <w:r w:rsidRPr="00414664">
        <w:t xml:space="preserve">How </w:t>
      </w:r>
      <w:r w:rsidRPr="00414664">
        <w:t xml:space="preserve">confident are you that the western democracies between now and </w:t>
      </w:r>
      <w:r>
        <w:t>20</w:t>
      </w:r>
      <w:r w:rsidRPr="00414664">
        <w:t xml:space="preserve">30 can achieve even half of that? </w:t>
      </w:r>
    </w:p>
    <w:p w:rsidR="004D4B72" w:rsidP="004D4B72">
      <w:pPr>
        <w:pStyle w:val="Answer"/>
      </w:pPr>
      <w:r w:rsidRPr="00F84D59">
        <w:rPr>
          <w:b/>
          <w:i/>
        </w:rPr>
        <w:t>David Cooper:</w:t>
      </w:r>
      <w:r>
        <w:t xml:space="preserve"> It</w:t>
      </w:r>
      <w:r w:rsidRPr="00414664">
        <w:t xml:space="preserve"> is an imperative.</w:t>
      </w:r>
      <w:r>
        <w:t xml:space="preserve"> </w:t>
      </w:r>
      <w:r w:rsidRPr="00414664">
        <w:t xml:space="preserve">This decade is the decade </w:t>
      </w:r>
      <w:r>
        <w:t>when</w:t>
      </w:r>
      <w:r w:rsidRPr="00414664">
        <w:t xml:space="preserve"> action has to be taken on these fronts, on climate change, on biodiversity loss, and </w:t>
      </w:r>
      <w:r>
        <w:t>it</w:t>
      </w:r>
      <w:r w:rsidRPr="00414664">
        <w:t xml:space="preserve"> can be done</w:t>
      </w:r>
      <w:r w:rsidRPr="003F0EA0" w:rsidR="003F0EA0">
        <w:t xml:space="preserve"> </w:t>
      </w:r>
      <w:r w:rsidRPr="00414664" w:rsidR="003F0EA0">
        <w:t>only</w:t>
      </w:r>
      <w:r>
        <w:t>,</w:t>
      </w:r>
      <w:r w:rsidRPr="00414664">
        <w:t xml:space="preserve"> as Dilys emphasised</w:t>
      </w:r>
      <w:r>
        <w:t>,</w:t>
      </w:r>
      <w:r w:rsidRPr="00414664">
        <w:t xml:space="preserve"> if we also have serious efforts to address development and to reduce inequalities.</w:t>
      </w:r>
    </w:p>
    <w:p w:rsidR="004D4B72" w:rsidP="004D4B72">
      <w:pPr>
        <w:pStyle w:val="Answer"/>
      </w:pPr>
      <w:r w:rsidRPr="00414664">
        <w:t>People can live on this planet and prosper on this planet</w:t>
      </w:r>
      <w:r>
        <w:t>. W</w:t>
      </w:r>
      <w:r w:rsidRPr="00414664">
        <w:t>e have talked about the relationship between biodiversity and the sustainability development goals</w:t>
      </w:r>
      <w:r>
        <w:t xml:space="preserve">, the </w:t>
      </w:r>
      <w:r w:rsidRPr="00414664">
        <w:t>SDGs</w:t>
      </w:r>
      <w:r>
        <w:t>. B</w:t>
      </w:r>
      <w:r w:rsidRPr="00414664">
        <w:t>iodiversity underpins nature</w:t>
      </w:r>
      <w:r>
        <w:t>’</w:t>
      </w:r>
      <w:r w:rsidRPr="00414664">
        <w:t>s contributions to people</w:t>
      </w:r>
      <w:r>
        <w:t>—</w:t>
      </w:r>
      <w:r w:rsidRPr="00414664">
        <w:t>clean water, nutritious food, protection against disease</w:t>
      </w:r>
      <w:r>
        <w:t>,</w:t>
      </w:r>
      <w:r w:rsidRPr="00414664">
        <w:t xml:space="preserve"> protection against extreme climates and the like</w:t>
      </w:r>
      <w:r>
        <w:t>—</w:t>
      </w:r>
      <w:r w:rsidR="009853E7">
        <w:t>so</w:t>
      </w:r>
      <w:r w:rsidRPr="00414664">
        <w:t xml:space="preserve"> if we destroy nature</w:t>
      </w:r>
      <w:r>
        <w:t>,</w:t>
      </w:r>
      <w:r w:rsidRPr="00414664">
        <w:t xml:space="preserve"> we jeopardise the possibility of sustainable development.</w:t>
      </w:r>
    </w:p>
    <w:p w:rsidR="004D4B72" w:rsidP="004D4B72">
      <w:pPr>
        <w:pStyle w:val="Answer"/>
      </w:pPr>
      <w:r w:rsidRPr="00414664">
        <w:t>At the same time, without more equality, without investment in girls</w:t>
      </w:r>
      <w:r>
        <w:t>’</w:t>
      </w:r>
      <w:r w:rsidRPr="00414664">
        <w:t xml:space="preserve"> and women</w:t>
      </w:r>
      <w:r>
        <w:t>’</w:t>
      </w:r>
      <w:r w:rsidRPr="00414664">
        <w:t xml:space="preserve">s education, </w:t>
      </w:r>
      <w:r>
        <w:t xml:space="preserve">and </w:t>
      </w:r>
      <w:r w:rsidRPr="00414664">
        <w:t>without building institutions, we will not have the enabling environment to be able to address biodiversity loss.</w:t>
      </w:r>
      <w:r>
        <w:t xml:space="preserve"> </w:t>
      </w:r>
      <w:r w:rsidRPr="00414664">
        <w:t>We are looking at one issue here.</w:t>
      </w:r>
      <w:r>
        <w:t xml:space="preserve"> </w:t>
      </w:r>
      <w:r w:rsidRPr="00414664">
        <w:t xml:space="preserve">The biodiversity convention and COP15 </w:t>
      </w:r>
      <w:r w:rsidR="00DA16D7">
        <w:t>are</w:t>
      </w:r>
      <w:r w:rsidRPr="00414664">
        <w:t xml:space="preserve"> one entry point.</w:t>
      </w:r>
      <w:r>
        <w:t xml:space="preserve"> </w:t>
      </w:r>
      <w:r w:rsidRPr="00414664">
        <w:t>COP26 is another.</w:t>
      </w:r>
      <w:r>
        <w:t xml:space="preserve"> </w:t>
      </w:r>
      <w:r w:rsidRPr="00414664">
        <w:t>Certainly, the global north will need to do more, including in overseas development assistance.</w:t>
      </w:r>
      <w:r>
        <w:t xml:space="preserve"> </w:t>
      </w:r>
      <w:r w:rsidRPr="00414664">
        <w:t>One thing the UK must do is reverse the cuts in ODA</w:t>
      </w:r>
      <w:r>
        <w:t>. W</w:t>
      </w:r>
      <w:r w:rsidRPr="00414664">
        <w:t>e prosper together.</w:t>
      </w:r>
      <w:r>
        <w:t xml:space="preserve"> </w:t>
      </w:r>
    </w:p>
    <w:p w:rsidR="004D4B72" w:rsidP="004D4B72">
      <w:pPr>
        <w:pStyle w:val="Remark"/>
      </w:pPr>
      <w:r w:rsidRPr="00EB78C7">
        <w:rPr>
          <w:b/>
        </w:rPr>
        <w:t>Lord Puttnam:</w:t>
      </w:r>
      <w:r>
        <w:t xml:space="preserve"> </w:t>
      </w:r>
      <w:r w:rsidRPr="00414664">
        <w:t>Thank you very much</w:t>
      </w:r>
      <w:r>
        <w:t>.</w:t>
      </w:r>
      <w:r w:rsidRPr="00414664">
        <w:t xml:space="preserve"> I am very grateful. </w:t>
      </w:r>
    </w:p>
    <w:p w:rsidR="00335ABF" w:rsidRPr="00A146BF" w:rsidP="004D4B72">
      <w:pPr>
        <w:pStyle w:val="Remark"/>
      </w:pPr>
      <w:r w:rsidRPr="00EB78C7">
        <w:rPr>
          <w:b/>
        </w:rPr>
        <w:t>The Chair:</w:t>
      </w:r>
      <w:r>
        <w:t xml:space="preserve"> I think that is a</w:t>
      </w:r>
      <w:r w:rsidRPr="00414664">
        <w:t xml:space="preserve"> good place to end our session</w:t>
      </w:r>
      <w:r>
        <w:t>—</w:t>
      </w:r>
      <w:r w:rsidRPr="00414664">
        <w:t>making it clear what the UK Government can do between now and COP15 to try to secure the best outcome</w:t>
      </w:r>
      <w:r>
        <w:t>,</w:t>
      </w:r>
      <w:r w:rsidRPr="00414664">
        <w:t xml:space="preserve"> which fully takes into account the link</w:t>
      </w:r>
      <w:r>
        <w:t>s</w:t>
      </w:r>
      <w:r w:rsidRPr="00414664">
        <w:t xml:space="preserve"> between biodiversity, climate change, development and trade.</w:t>
      </w:r>
      <w:r w:rsidR="009853E7">
        <w:t xml:space="preserve"> </w:t>
      </w:r>
      <w:r>
        <w:t>I t</w:t>
      </w:r>
      <w:r w:rsidRPr="00414664">
        <w:t xml:space="preserve">hank all four witnesses for your participation and </w:t>
      </w:r>
      <w:r>
        <w:t>for your e</w:t>
      </w:r>
      <w:r w:rsidRPr="00414664">
        <w:t>lucidation o</w:t>
      </w:r>
      <w:r>
        <w:t>f</w:t>
      </w:r>
      <w:r w:rsidRPr="00414664">
        <w:t xml:space="preserve"> the issue</w:t>
      </w:r>
      <w:r>
        <w:t>.</w:t>
      </w:r>
      <w:r w:rsidRPr="00414664">
        <w:t xml:space="preserve"> </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Latha"/>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D4B72" w:rsidP="009277D8">
        <w:pPr>
          <w:pStyle w:val="Para"/>
          <w:rPr>
            <w:color w:val="808080"/>
          </w:rPr>
        </w:pPr>
        <w:r w:rsidRPr="006B0BD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D4B7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9156071C"/>
    <w:lvl w:ilvl="0">
      <w:start w:val="46"/>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C873A35"/>
    <w:multiLevelType w:val="hybridMultilevel"/>
    <w:tmpl w:val="62AA6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4B7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NormalWeb">
    <w:name w:val="Normal (Web)"/>
    <w:basedOn w:val="Normal"/>
    <w:uiPriority w:val="99"/>
    <w:semiHidden/>
    <w:unhideWhenUsed/>
    <w:rsid w:val="005E742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0" ma:contentTypeDescription="Create a new document." ma:contentTypeScope="" ma:versionID="258dc83efb1064aa66d0fe0998eab5c0">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1f8eee84970463157405e662633e4ca9"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31</Value>
      <Value>35</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COP15: the international biodiversity conference</TermName>
          <TermId xmlns="http://schemas.microsoft.com/office/infopath/2007/PartnerControls">ff5915dc-1eb6-48cb-a72c-e7d94aeb5991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j6c5b17cd04246da82e5604daf08bc68>
    <Meeting_x0020_Date xmlns="70d2f4a9-7027-4c8b-acc6-1861eab93b19">2021-06-28T23:00:00+00:00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70d2f4a9-7027-4c8b-acc6-1861eab93b19">QMC2WZX65JE6-851935521-51</_dlc_DocId>
    <_dlc_DocIdUrl xmlns="70d2f4a9-7027-4c8b-acc6-1861eab93b19">
      <Url>https://hopuk.sharepoint.com/sites/hlc-enviroclimate/_layouts/15/DocIdRedir.aspx?ID=QMC2WZX65JE6-851935521-51</Url>
      <Description>QMC2WZX65JE6-851935521-51</Description>
    </_dlc_DocIdUrl>
  </documentManagement>
</p:properties>
</file>

<file path=customXml/itemProps1.xml><?xml version="1.0" encoding="utf-8"?>
<ds:datastoreItem xmlns:ds="http://schemas.openxmlformats.org/officeDocument/2006/customXml" ds:itemID="{AD7CC749-D02F-4FE2-9F23-B057579079C6}">
  <ds:schemaRefs>
    <ds:schemaRef ds:uri="http://schemas.openxmlformats.org/officeDocument/2006/bibliography"/>
  </ds:schemaRefs>
</ds:datastoreItem>
</file>

<file path=customXml/itemProps2.xml><?xml version="1.0" encoding="utf-8"?>
<ds:datastoreItem xmlns:ds="http://schemas.openxmlformats.org/officeDocument/2006/customXml" ds:itemID="{F97B8FFE-3E14-4614-8F05-80B5B9FA1E99}">
  <ds:schemaRefs>
    <ds:schemaRef ds:uri="http://schemas.microsoft.com/sharepoint/v3/contenttype/forms"/>
  </ds:schemaRefs>
</ds:datastoreItem>
</file>

<file path=customXml/itemProps3.xml><?xml version="1.0" encoding="utf-8"?>
<ds:datastoreItem xmlns:ds="http://schemas.openxmlformats.org/officeDocument/2006/customXml" ds:itemID="{B7896B8D-13AC-4C3A-89FF-300285CAF618}">
  <ds:schemaRefs>
    <ds:schemaRef ds:uri="http://schemas.microsoft.com/sharepoint/events"/>
  </ds:schemaRefs>
</ds:datastoreItem>
</file>

<file path=customXml/itemProps4.xml><?xml version="1.0" encoding="utf-8"?>
<ds:datastoreItem xmlns:ds="http://schemas.openxmlformats.org/officeDocument/2006/customXml" ds:itemID="{13773D39-010A-4024-AB34-66CD65185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4542D8-D424-4381-BD61-ACFB5926D405}">
  <ds:schemaRefs>
    <ds:schemaRef ds:uri="http://schemas.microsoft.com/office/infopath/2007/PartnerControls"/>
    <ds:schemaRef ds:uri="http://purl.org/dc/elements/1.1/"/>
    <ds:schemaRef ds:uri="http://purl.org/dc/terms/"/>
    <ds:schemaRef ds:uri="6e788049-9947-4c0f-af7b-0e2a0101451f"/>
    <ds:schemaRef ds:uri="http://purl.org/dc/dcmitype/"/>
    <ds:schemaRef ds:uri="4600776d-0a3c-44b4-bff2-0ceaafb13046"/>
    <ds:schemaRef ds:uri="http://schemas.microsoft.com/office/2006/documentManagement/types"/>
    <ds:schemaRef ds:uri="http://schemas.microsoft.com/office/2006/metadata/properties"/>
    <ds:schemaRef ds:uri="70d2f4a9-7027-4c8b-acc6-1861eab93b19"/>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