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3386E" w:rsidRPr="00F458F3" w:rsidP="00E04F6D">
      <w:pPr>
        <w:pStyle w:val="TitleCommittee0"/>
      </w:pPr>
      <w:r w:rsidRPr="00F458F3">
        <w:t>International Development Sub-Committee on the Work of the Independent Commission for Aid Impact</w:t>
      </w:r>
    </w:p>
    <w:p w:rsidR="00A3386E" w:rsidRPr="00F458F3" w:rsidP="00E04F6D">
      <w:pPr>
        <w:pStyle w:val="TitleInquiry0"/>
      </w:pPr>
      <w:r w:rsidRPr="00F458F3">
        <w:t>Oral evidence: ICAI’s review of the UK’s approach to tackling modern slavery through the aid programme, HC 1</w:t>
      </w:r>
      <w:r w:rsidRPr="00F458F3" w:rsidR="003A3C17">
        <w:t>04</w:t>
      </w:r>
    </w:p>
    <w:p w:rsidR="00A3386E" w:rsidRPr="00F458F3" w:rsidP="00E04F6D">
      <w:pPr>
        <w:pStyle w:val="Para"/>
      </w:pPr>
      <w:r w:rsidRPr="00F458F3">
        <w:t>Wednesday 30 June 2021</w:t>
      </w:r>
    </w:p>
    <w:p w:rsidR="00A3386E" w:rsidRPr="00F458F3" w:rsidP="00E04F6D">
      <w:pPr>
        <w:pStyle w:val="Para"/>
      </w:pPr>
      <w:r w:rsidRPr="00F458F3">
        <w:t>Ordered by the House of Commons to be published on 30 June 2021.</w:t>
      </w:r>
    </w:p>
    <w:p w:rsidR="00A3386E" w:rsidRPr="00F458F3" w:rsidP="00E04F6D">
      <w:r>
        <w:fldChar w:fldCharType="begin"/>
      </w:r>
      <w:r>
        <w:instrText xml:space="preserve"> HYPERLINK "https://parliamentlive.tv/Event/Index/cd39d22c-5b06-4375-9ff8-5679a7676080" </w:instrText>
      </w:r>
      <w:r>
        <w:fldChar w:fldCharType="separate"/>
      </w:r>
      <w:r w:rsidRPr="000D30CE">
        <w:rPr>
          <w:rStyle w:val="Hyperlink"/>
        </w:rPr>
        <w:t>Watch the meeting</w:t>
      </w:r>
      <w:r>
        <w:fldChar w:fldCharType="end"/>
      </w:r>
    </w:p>
    <w:p w:rsidR="00A3386E" w:rsidRPr="00F458F3" w:rsidP="00E04F6D">
      <w:r w:rsidRPr="00F458F3">
        <w:t xml:space="preserve">Members present: </w:t>
      </w:r>
      <w:r w:rsidRPr="00F458F3" w:rsidR="00BF146A">
        <w:rPr>
          <w:color w:val="000000"/>
        </w:rPr>
        <w:t>Theo Clarke (Chair);</w:t>
      </w:r>
      <w:r w:rsidRPr="00F458F3" w:rsidR="003A3C17">
        <w:rPr>
          <w:color w:val="000000"/>
        </w:rPr>
        <w:t xml:space="preserve"> </w:t>
      </w:r>
      <w:r w:rsidRPr="00F458F3" w:rsidR="00BF146A">
        <w:rPr>
          <w:color w:val="000000"/>
        </w:rPr>
        <w:t>Chris Law</w:t>
      </w:r>
      <w:r w:rsidRPr="00F458F3" w:rsidR="007412C9">
        <w:rPr>
          <w:color w:val="000000"/>
        </w:rPr>
        <w:t xml:space="preserve">; </w:t>
      </w:r>
      <w:r w:rsidRPr="00F458F3" w:rsidR="00BF146A">
        <w:rPr>
          <w:color w:val="000000"/>
        </w:rPr>
        <w:t>Mr Virendra Sharma.</w:t>
      </w:r>
    </w:p>
    <w:p w:rsidR="00A3386E" w:rsidRPr="00F458F3" w:rsidP="00E04F6D">
      <w:pPr>
        <w:pStyle w:val="ParaCentre"/>
      </w:pPr>
      <w:r w:rsidRPr="00F458F3">
        <w:t xml:space="preserve">Questions 36 - </w:t>
      </w:r>
      <w:r w:rsidRPr="00F458F3" w:rsidR="005E5A59">
        <w:t>6</w:t>
      </w:r>
      <w:r w:rsidRPr="00F458F3" w:rsidR="00084D20">
        <w:t>4</w:t>
      </w:r>
    </w:p>
    <w:p w:rsidR="00A3386E" w:rsidRPr="00F458F3" w:rsidP="00E04F6D">
      <w:pPr>
        <w:pStyle w:val="TitleWitnesses0"/>
      </w:pPr>
      <w:r w:rsidRPr="00F458F3">
        <w:t>Witnesses</w:t>
      </w:r>
    </w:p>
    <w:p w:rsidR="00A3386E" w:rsidRPr="00F458F3" w:rsidP="00A3386E">
      <w:pPr>
        <w:pStyle w:val="Para"/>
      </w:pPr>
      <w:r>
        <w:fldChar w:fldCharType="begin"/>
      </w:r>
      <w:r>
        <w:instrText xml:space="preserve"> HYPERLINK \l "Panel1" </w:instrText>
      </w:r>
      <w:r>
        <w:fldChar w:fldCharType="separate"/>
      </w:r>
      <w:r w:rsidRPr="008E2181">
        <w:rPr>
          <w:rStyle w:val="Hyperlink"/>
        </w:rPr>
        <w:t>I</w:t>
      </w:r>
      <w:r>
        <w:fldChar w:fldCharType="end"/>
      </w:r>
      <w:r w:rsidRPr="00F458F3">
        <w:t>: Dame Sara Thornton, Independent Anti-Slavery Commissioner; Christian Guy, Chief Executive Officer, Justice and Care.</w:t>
      </w:r>
    </w:p>
    <w:p w:rsidR="00A3386E" w:rsidRPr="00F458F3" w:rsidP="00A3386E">
      <w:pPr>
        <w:pStyle w:val="Para"/>
      </w:pPr>
      <w:r>
        <w:fldChar w:fldCharType="begin"/>
      </w:r>
      <w:r>
        <w:instrText xml:space="preserve"> HYPERLINK \l "Panel2" </w:instrText>
      </w:r>
      <w:r>
        <w:fldChar w:fldCharType="separate"/>
      </w:r>
      <w:r w:rsidRPr="008E2181">
        <w:rPr>
          <w:rStyle w:val="Hyperlink"/>
        </w:rPr>
        <w:t>II</w:t>
      </w:r>
      <w:r>
        <w:fldChar w:fldCharType="end"/>
      </w:r>
      <w:r w:rsidRPr="00F458F3">
        <w:t xml:space="preserve">: Lord Ahmad of Wimbledon, Minister for South Asia and the Commonwealth, Foreign, Commonwealth </w:t>
      </w:r>
      <w:r w:rsidRPr="00F458F3" w:rsidR="003A3C17">
        <w:t>and</w:t>
      </w:r>
      <w:r w:rsidRPr="00F458F3">
        <w:t xml:space="preserve"> Development Office; Jennifer Townson, UK Migration and Modern Slavery Envoy, Foreign, Commonwealth </w:t>
      </w:r>
      <w:r w:rsidRPr="00F458F3" w:rsidR="003A3C17">
        <w:t>and</w:t>
      </w:r>
      <w:r w:rsidRPr="00F458F3">
        <w:t xml:space="preserve"> Development Office.</w:t>
      </w:r>
    </w:p>
    <w:p w:rsidR="00A3386E" w:rsidRPr="00F458F3" w:rsidP="00E04F6D">
      <w:pPr>
        <w:pStyle w:val="Para"/>
      </w:pPr>
    </w:p>
    <w:p w:rsidR="00A3386E" w:rsidRPr="00F458F3" w:rsidP="00E04F6D">
      <w:pPr>
        <w:rPr>
          <w:rFonts w:eastAsia="Times New Roman"/>
          <w:szCs w:val="20"/>
        </w:rPr>
      </w:pPr>
      <w:r w:rsidRPr="00F458F3">
        <w:br w:type="page"/>
      </w:r>
    </w:p>
    <w:p w:rsidR="00A3386E" w:rsidRPr="00F458F3" w:rsidP="00A3386E">
      <w:pPr>
        <w:pStyle w:val="TitlePanel0"/>
        <w:rPr>
          <w:szCs w:val="28"/>
        </w:rPr>
      </w:pPr>
      <w:bookmarkStart w:id="0" w:name="Panel1"/>
      <w:bookmarkEnd w:id="0"/>
      <w:r w:rsidRPr="00F458F3">
        <w:rPr>
          <w:szCs w:val="28"/>
        </w:rPr>
        <w:t xml:space="preserve">Examination of </w:t>
      </w:r>
      <w:r w:rsidRPr="00F458F3" w:rsidR="003A3C17">
        <w:rPr>
          <w:szCs w:val="28"/>
        </w:rPr>
        <w:t>w</w:t>
      </w:r>
      <w:r w:rsidRPr="00F458F3">
        <w:rPr>
          <w:szCs w:val="28"/>
        </w:rPr>
        <w:t>itness</w:t>
      </w:r>
      <w:r w:rsidRPr="00F458F3" w:rsidR="00F13EE9">
        <w:rPr>
          <w:szCs w:val="28"/>
        </w:rPr>
        <w:t>es</w:t>
      </w:r>
    </w:p>
    <w:p w:rsidR="00A3386E" w:rsidRPr="00F458F3" w:rsidP="00A3386E">
      <w:pPr>
        <w:pStyle w:val="TitlePanel0"/>
        <w:jc w:val="left"/>
      </w:pPr>
      <w:r w:rsidRPr="00F458F3">
        <w:rPr>
          <w:sz w:val="22"/>
        </w:rPr>
        <w:t>Witness</w:t>
      </w:r>
      <w:r w:rsidRPr="00F458F3" w:rsidR="00F13EE9">
        <w:rPr>
          <w:sz w:val="22"/>
        </w:rPr>
        <w:t>es</w:t>
      </w:r>
      <w:r w:rsidRPr="00F458F3">
        <w:rPr>
          <w:sz w:val="22"/>
        </w:rPr>
        <w:t>:</w:t>
      </w:r>
      <w:r w:rsidRPr="00F458F3" w:rsidR="00F13EE9">
        <w:rPr>
          <w:sz w:val="22"/>
        </w:rPr>
        <w:t xml:space="preserve"> Sara Thornton and Christian Guy.</w:t>
      </w:r>
    </w:p>
    <w:p w:rsidR="004A7EAF" w:rsidRPr="00F458F3" w:rsidP="005E5A59">
      <w:pPr>
        <w:pStyle w:val="Question"/>
      </w:pPr>
      <w:r w:rsidRPr="00F458F3">
        <w:rPr>
          <w:b/>
        </w:rPr>
        <w:t>Chair:</w:t>
      </w:r>
      <w:r w:rsidRPr="00F458F3">
        <w:t xml:space="preserve"> </w:t>
      </w:r>
      <w:r w:rsidRPr="00F458F3" w:rsidR="00C43002">
        <w:t xml:space="preserve">Welcome to our first panel of </w:t>
      </w:r>
      <w:r w:rsidRPr="00F458F3" w:rsidR="006D57A9">
        <w:t>witnesses</w:t>
      </w:r>
      <w:r w:rsidRPr="00F458F3" w:rsidR="00C43002">
        <w:t xml:space="preserve"> for this evidence session o</w:t>
      </w:r>
      <w:r w:rsidRPr="00F458F3" w:rsidR="00084055">
        <w:t>n</w:t>
      </w:r>
      <w:r w:rsidRPr="00F458F3" w:rsidR="00C43002">
        <w:t xml:space="preserve"> the </w:t>
      </w:r>
      <w:r w:rsidRPr="00F458F3" w:rsidR="00084055">
        <w:t xml:space="preserve">Independent Commission for Aid Impact’s review </w:t>
      </w:r>
      <w:r w:rsidRPr="00F458F3" w:rsidR="00143AE9">
        <w:t xml:space="preserve">of the </w:t>
      </w:r>
      <w:r w:rsidRPr="00F458F3" w:rsidR="00C43002">
        <w:t xml:space="preserve">UK approach to </w:t>
      </w:r>
      <w:r w:rsidRPr="00F458F3" w:rsidR="006D57A9">
        <w:t>tackling</w:t>
      </w:r>
      <w:r w:rsidRPr="00F458F3" w:rsidR="00C43002">
        <w:t xml:space="preserve"> modern slavery</w:t>
      </w:r>
      <w:r w:rsidRPr="00F458F3" w:rsidR="00143AE9">
        <w:t xml:space="preserve"> through the aid programme. </w:t>
      </w:r>
      <w:r w:rsidRPr="00F458F3" w:rsidR="00C43002">
        <w:t>Could I ask our first panel of witnesses</w:t>
      </w:r>
      <w:r w:rsidRPr="00F458F3" w:rsidR="009D0EC0">
        <w:t xml:space="preserve"> to introduce themselves</w:t>
      </w:r>
      <w:r w:rsidRPr="00F458F3" w:rsidR="001D243C">
        <w:t xml:space="preserve"> briefly</w:t>
      </w:r>
      <w:r w:rsidRPr="00F458F3" w:rsidR="009D0EC0">
        <w:t xml:space="preserve">? </w:t>
      </w:r>
    </w:p>
    <w:p w:rsidR="00C43002" w:rsidRPr="00F458F3" w:rsidP="00C43002">
      <w:pPr>
        <w:pStyle w:val="Answer"/>
      </w:pPr>
      <w:r w:rsidRPr="00F458F3">
        <w:rPr>
          <w:b/>
          <w:i/>
        </w:rPr>
        <w:t>Christian Guy:</w:t>
      </w:r>
      <w:r w:rsidRPr="00F458F3">
        <w:rPr>
          <w:b/>
        </w:rPr>
        <w:t xml:space="preserve"> </w:t>
      </w:r>
      <w:r w:rsidRPr="00F458F3" w:rsidR="009D0EC0">
        <w:t xml:space="preserve">Good morning. </w:t>
      </w:r>
      <w:r w:rsidRPr="00F458F3">
        <w:t>Thank you for having me along. I am Christian Guy</w:t>
      </w:r>
      <w:r w:rsidRPr="00F458F3" w:rsidR="009D0EC0">
        <w:t xml:space="preserve">. I am the chief executive of an international NGO fighting human trafficking, </w:t>
      </w:r>
      <w:r w:rsidRPr="00F458F3">
        <w:t xml:space="preserve">working with </w:t>
      </w:r>
      <w:r w:rsidRPr="00F458F3" w:rsidR="001D243C">
        <w:t>G</w:t>
      </w:r>
      <w:r w:rsidRPr="00F458F3">
        <w:t>overnments and police to bring people out of exploitation</w:t>
      </w:r>
      <w:r w:rsidRPr="00F458F3" w:rsidR="00BE2C27">
        <w:t xml:space="preserve">, </w:t>
      </w:r>
      <w:r w:rsidRPr="00F458F3" w:rsidR="001D243C">
        <w:t>helping them</w:t>
      </w:r>
      <w:r w:rsidRPr="00F458F3" w:rsidR="00BE2C27">
        <w:t xml:space="preserve"> to dismantle the business model and get policy right.</w:t>
      </w:r>
      <w:r w:rsidRPr="00F458F3">
        <w:t xml:space="preserve"> Before that I worked for Prime Minister David Cameron </w:t>
      </w:r>
      <w:r w:rsidRPr="00F458F3" w:rsidR="00BE2C27">
        <w:t xml:space="preserve">in Downing Street </w:t>
      </w:r>
      <w:r w:rsidRPr="00F458F3">
        <w:t>as an adviser</w:t>
      </w:r>
      <w:r w:rsidRPr="00F458F3" w:rsidR="00F36C1A">
        <w:t xml:space="preserve">, and led </w:t>
      </w:r>
      <w:r w:rsidRPr="00F458F3" w:rsidR="001D243C">
        <w:t>t</w:t>
      </w:r>
      <w:r w:rsidRPr="00F458F3" w:rsidR="00F36C1A">
        <w:t>he Centre for Social Justice, which was involved in the formation of the Modern Slavery Act</w:t>
      </w:r>
      <w:r w:rsidRPr="00F458F3">
        <w:t>.</w:t>
      </w:r>
      <w:r w:rsidRPr="00F458F3" w:rsidR="00F36C1A">
        <w:t xml:space="preserve"> It is very good to be here. Thank you for having me.</w:t>
      </w:r>
    </w:p>
    <w:p w:rsidR="00E010F0" w:rsidRPr="00F458F3" w:rsidP="00E010F0">
      <w:pPr>
        <w:pStyle w:val="Answer"/>
      </w:pPr>
      <w:r w:rsidRPr="00F458F3">
        <w:rPr>
          <w:b/>
          <w:i/>
        </w:rPr>
        <w:t>Dame Sara Thornton:</w:t>
      </w:r>
      <w:r w:rsidRPr="00F458F3">
        <w:rPr>
          <w:b/>
        </w:rPr>
        <w:t xml:space="preserve"> </w:t>
      </w:r>
      <w:r w:rsidRPr="00F458F3" w:rsidR="00F36C1A">
        <w:t xml:space="preserve">Good morning. I am </w:t>
      </w:r>
      <w:r w:rsidRPr="00F458F3">
        <w:t>Sara Thornton, the UK independent anti-slavery commission</w:t>
      </w:r>
      <w:r w:rsidRPr="00F458F3" w:rsidR="00DF3554">
        <w:t>er</w:t>
      </w:r>
      <w:r w:rsidRPr="00F458F3">
        <w:t>.</w:t>
      </w:r>
    </w:p>
    <w:p w:rsidR="00E010F0" w:rsidRPr="00F458F3" w:rsidP="00284F34">
      <w:pPr>
        <w:pStyle w:val="Question"/>
      </w:pPr>
      <w:r w:rsidRPr="00F458F3">
        <w:rPr>
          <w:b/>
        </w:rPr>
        <w:t>Chair:</w:t>
      </w:r>
      <w:r w:rsidRPr="00F458F3">
        <w:t xml:space="preserve"> Dame Sara, </w:t>
      </w:r>
      <w:r w:rsidRPr="00F458F3" w:rsidR="00660560">
        <w:t xml:space="preserve">what is </w:t>
      </w:r>
      <w:r w:rsidRPr="00F458F3" w:rsidR="004A019E">
        <w:t xml:space="preserve">the impact </w:t>
      </w:r>
      <w:r w:rsidRPr="00F458F3" w:rsidR="00660560">
        <w:t xml:space="preserve">domestically </w:t>
      </w:r>
      <w:r w:rsidRPr="00F458F3" w:rsidR="004A019E">
        <w:t xml:space="preserve">of </w:t>
      </w:r>
      <w:r w:rsidRPr="00F458F3" w:rsidR="00660560">
        <w:t>not addressing modern slavery at an international level?</w:t>
      </w:r>
    </w:p>
    <w:p w:rsidR="00420717" w:rsidRPr="00F458F3" w:rsidP="00420717">
      <w:pPr>
        <w:pStyle w:val="Answer"/>
      </w:pPr>
      <w:r w:rsidRPr="00F458F3">
        <w:rPr>
          <w:b/>
          <w:i/>
        </w:rPr>
        <w:t>Dame Sara Thornton:</w:t>
      </w:r>
      <w:r w:rsidRPr="00F458F3">
        <w:rPr>
          <w:b/>
        </w:rPr>
        <w:t xml:space="preserve"> </w:t>
      </w:r>
      <w:r w:rsidRPr="00F458F3">
        <w:t xml:space="preserve">We are all aware </w:t>
      </w:r>
      <w:r w:rsidRPr="00F458F3" w:rsidR="00660560">
        <w:t>that if we work with countries of origin for victims of modern slavery that come to the UK</w:t>
      </w:r>
      <w:r w:rsidRPr="00F458F3">
        <w:t>,</w:t>
      </w:r>
      <w:r w:rsidRPr="00F458F3" w:rsidR="00660560">
        <w:t xml:space="preserve"> </w:t>
      </w:r>
      <w:r w:rsidRPr="00F458F3">
        <w:t xml:space="preserve">we can build resilience </w:t>
      </w:r>
      <w:r w:rsidRPr="00F458F3">
        <w:t>and prevent</w:t>
      </w:r>
      <w:r w:rsidRPr="00F458F3">
        <w:t xml:space="preserve"> </w:t>
      </w:r>
      <w:r w:rsidRPr="00F458F3" w:rsidR="003E37B7">
        <w:t>people being</w:t>
      </w:r>
      <w:r w:rsidRPr="00F458F3">
        <w:t xml:space="preserve"> </w:t>
      </w:r>
      <w:r w:rsidRPr="00F458F3" w:rsidR="003E37B7">
        <w:t>trafficked</w:t>
      </w:r>
      <w:r w:rsidRPr="00F458F3">
        <w:t xml:space="preserve"> in the first place. We know </w:t>
      </w:r>
      <w:r w:rsidRPr="00F458F3" w:rsidR="00660560">
        <w:t xml:space="preserve">that </w:t>
      </w:r>
      <w:r w:rsidRPr="00F458F3">
        <w:t xml:space="preserve">most </w:t>
      </w:r>
      <w:r w:rsidRPr="00F458F3" w:rsidR="003E37B7">
        <w:t>potential</w:t>
      </w:r>
      <w:r w:rsidRPr="00F458F3">
        <w:t xml:space="preserve"> victims </w:t>
      </w:r>
      <w:r w:rsidRPr="00F458F3" w:rsidR="00660560">
        <w:t xml:space="preserve">that are identified in the UK </w:t>
      </w:r>
      <w:r w:rsidRPr="00F458F3">
        <w:t>are</w:t>
      </w:r>
      <w:r w:rsidRPr="00F458F3" w:rsidR="00660560">
        <w:t xml:space="preserve">, </w:t>
      </w:r>
      <w:r w:rsidRPr="00F458F3">
        <w:t>in fact</w:t>
      </w:r>
      <w:r w:rsidRPr="00F458F3" w:rsidR="00660560">
        <w:t xml:space="preserve">, </w:t>
      </w:r>
      <w:r w:rsidRPr="00F458F3">
        <w:t xml:space="preserve">foreign </w:t>
      </w:r>
      <w:r w:rsidRPr="00F458F3" w:rsidR="003E37B7">
        <w:t>nationals</w:t>
      </w:r>
      <w:r w:rsidRPr="00F458F3">
        <w:t xml:space="preserve">. Work over the last few years </w:t>
      </w:r>
      <w:r w:rsidRPr="00F458F3" w:rsidR="00660560">
        <w:t xml:space="preserve">has </w:t>
      </w:r>
      <w:r w:rsidRPr="00F458F3" w:rsidR="008475E4">
        <w:t>sh</w:t>
      </w:r>
      <w:r w:rsidRPr="00F458F3" w:rsidR="00660560">
        <w:t xml:space="preserve">own that it is quite a small </w:t>
      </w:r>
      <w:r w:rsidRPr="00F458F3" w:rsidR="008475E4">
        <w:t xml:space="preserve">number of countries that are </w:t>
      </w:r>
      <w:r w:rsidRPr="00F458F3">
        <w:t xml:space="preserve">consistently represented in the majority of </w:t>
      </w:r>
      <w:r w:rsidRPr="00F458F3" w:rsidR="008475E4">
        <w:t xml:space="preserve">those </w:t>
      </w:r>
      <w:r w:rsidRPr="00F458F3">
        <w:t xml:space="preserve">cases. </w:t>
      </w:r>
      <w:r w:rsidRPr="00F458F3">
        <w:t xml:space="preserve">A </w:t>
      </w:r>
      <w:r w:rsidRPr="00F458F3" w:rsidR="008475E4">
        <w:t>survey showed that b</w:t>
      </w:r>
      <w:r w:rsidRPr="00F458F3">
        <w:t>etween 2013 and 201</w:t>
      </w:r>
      <w:r w:rsidRPr="00F458F3" w:rsidR="008475E4">
        <w:t xml:space="preserve">9 </w:t>
      </w:r>
      <w:r w:rsidRPr="00F458F3">
        <w:t xml:space="preserve">almost 70% </w:t>
      </w:r>
      <w:r w:rsidRPr="00F458F3" w:rsidR="008475E4">
        <w:t xml:space="preserve">of all referrals </w:t>
      </w:r>
      <w:r w:rsidRPr="00F458F3">
        <w:t xml:space="preserve">came from just 20 countries. </w:t>
      </w:r>
      <w:r w:rsidRPr="00F458F3" w:rsidR="008475E4">
        <w:t xml:space="preserve">You </w:t>
      </w:r>
      <w:r w:rsidRPr="00F458F3" w:rsidR="00D029DD">
        <w:t>consistently</w:t>
      </w:r>
      <w:r w:rsidRPr="00F458F3" w:rsidR="008475E4">
        <w:t xml:space="preserve"> have the same countries at the top of those lists. </w:t>
      </w:r>
      <w:r w:rsidRPr="00F458F3">
        <w:t>At the moment</w:t>
      </w:r>
      <w:r w:rsidRPr="00F458F3" w:rsidR="008475E4">
        <w:t xml:space="preserve">, </w:t>
      </w:r>
      <w:r w:rsidRPr="00F458F3">
        <w:t>if you look at 2013 to 2019</w:t>
      </w:r>
      <w:r w:rsidRPr="00F458F3">
        <w:t>,</w:t>
      </w:r>
      <w:r w:rsidRPr="00F458F3">
        <w:t xml:space="preserve"> the top two </w:t>
      </w:r>
      <w:r w:rsidRPr="00F458F3" w:rsidR="008475E4">
        <w:t xml:space="preserve">countries were </w:t>
      </w:r>
      <w:r w:rsidRPr="00F458F3">
        <w:t>Albania and Vietnam.</w:t>
      </w:r>
      <w:r w:rsidR="008E2181">
        <w:t xml:space="preserve"> So i</w:t>
      </w:r>
      <w:r w:rsidRPr="00F458F3" w:rsidR="008E2181">
        <w:t xml:space="preserve">nternational </w:t>
      </w:r>
      <w:r w:rsidRPr="00F458F3" w:rsidR="008475E4">
        <w:t xml:space="preserve">absolutely </w:t>
      </w:r>
      <w:r w:rsidR="008E2181">
        <w:t xml:space="preserve">has </w:t>
      </w:r>
      <w:r w:rsidRPr="00F458F3">
        <w:t xml:space="preserve">a role </w:t>
      </w:r>
      <w:r w:rsidRPr="00F458F3" w:rsidR="008E2181">
        <w:t xml:space="preserve">to play </w:t>
      </w:r>
      <w:r w:rsidRPr="00F458F3">
        <w:t>in building resilien</w:t>
      </w:r>
      <w:r w:rsidRPr="00F458F3" w:rsidR="008475E4">
        <w:t xml:space="preserve">ce </w:t>
      </w:r>
      <w:r w:rsidRPr="00F458F3">
        <w:t>in</w:t>
      </w:r>
      <w:r w:rsidRPr="00F458F3">
        <w:t xml:space="preserve"> communities</w:t>
      </w:r>
      <w:r w:rsidRPr="00F458F3">
        <w:t>,</w:t>
      </w:r>
      <w:r w:rsidRPr="00F458F3" w:rsidR="008475E4">
        <w:t xml:space="preserve"> so that people do not feel the need to travel thousands of miles, where they are at great risk</w:t>
      </w:r>
      <w:r w:rsidRPr="00F458F3">
        <w:t xml:space="preserve"> from</w:t>
      </w:r>
      <w:r w:rsidRPr="00F458F3" w:rsidR="008475E4">
        <w:t xml:space="preserve"> and vulnerabl</w:t>
      </w:r>
      <w:r w:rsidRPr="00F458F3">
        <w:t xml:space="preserve">e </w:t>
      </w:r>
      <w:r w:rsidRPr="00F458F3" w:rsidR="008475E4">
        <w:t>to traffickers and smugglers</w:t>
      </w:r>
      <w:r w:rsidRPr="00F458F3">
        <w:t>.</w:t>
      </w:r>
    </w:p>
    <w:p w:rsidR="00BC02F8" w:rsidRPr="00F458F3" w:rsidP="00420717">
      <w:pPr>
        <w:pStyle w:val="Answer"/>
      </w:pPr>
      <w:r w:rsidRPr="00F458F3">
        <w:t xml:space="preserve">The </w:t>
      </w:r>
      <w:r w:rsidRPr="00F458F3" w:rsidR="003E37B7">
        <w:t>second</w:t>
      </w:r>
      <w:r w:rsidRPr="00F458F3">
        <w:t xml:space="preserve"> issue is because of global supply chains. </w:t>
      </w:r>
      <w:r w:rsidRPr="00F458F3" w:rsidR="00D029DD">
        <w:t>As c</w:t>
      </w:r>
      <w:r w:rsidRPr="00F458F3">
        <w:t>onsumers</w:t>
      </w:r>
      <w:r w:rsidRPr="00F458F3" w:rsidR="00DD4827">
        <w:t xml:space="preserve"> </w:t>
      </w:r>
      <w:r w:rsidRPr="00F458F3" w:rsidR="00D029DD">
        <w:t xml:space="preserve">we </w:t>
      </w:r>
      <w:r w:rsidRPr="00F458F3">
        <w:t xml:space="preserve">are often buying </w:t>
      </w:r>
      <w:r w:rsidRPr="00F458F3" w:rsidR="003E37B7">
        <w:t>products</w:t>
      </w:r>
      <w:r w:rsidRPr="00F458F3">
        <w:t xml:space="preserve"> that are the result of </w:t>
      </w:r>
      <w:r w:rsidRPr="00F458F3" w:rsidR="003E37B7">
        <w:t>forced</w:t>
      </w:r>
      <w:r w:rsidRPr="00F458F3">
        <w:t xml:space="preserve"> labour</w:t>
      </w:r>
      <w:r w:rsidRPr="00F458F3" w:rsidR="00DD4827">
        <w:t xml:space="preserve">. That is all to do with the complexity of global supply chains, </w:t>
      </w:r>
      <w:r w:rsidRPr="00F458F3">
        <w:t>which can ve</w:t>
      </w:r>
      <w:r w:rsidRPr="00F458F3" w:rsidR="00DD4827">
        <w:t>r</w:t>
      </w:r>
      <w:r w:rsidRPr="00F458F3">
        <w:t xml:space="preserve">y often rest on the exploitation of workers. </w:t>
      </w:r>
      <w:r w:rsidRPr="00F458F3" w:rsidR="00DD4827">
        <w:t xml:space="preserve">It is very important that international development can work in some of the countries, </w:t>
      </w:r>
      <w:r w:rsidRPr="00F458F3" w:rsidR="00537DF7">
        <w:t xml:space="preserve">for example in the textile industry in </w:t>
      </w:r>
      <w:r w:rsidRPr="00F458F3" w:rsidR="000C7762">
        <w:t>Bangladesh</w:t>
      </w:r>
      <w:r w:rsidRPr="00F458F3" w:rsidR="00537DF7">
        <w:t xml:space="preserve">, to build resilience </w:t>
      </w:r>
      <w:r w:rsidRPr="00F458F3" w:rsidR="001D243C">
        <w:t>and</w:t>
      </w:r>
      <w:r w:rsidRPr="00F458F3" w:rsidR="00537DF7">
        <w:t xml:space="preserve"> </w:t>
      </w:r>
      <w:r w:rsidRPr="00F458F3">
        <w:t>reduce the likelihood of forced labour</w:t>
      </w:r>
      <w:r w:rsidRPr="00F458F3" w:rsidR="00537DF7">
        <w:t xml:space="preserve"> </w:t>
      </w:r>
      <w:r w:rsidRPr="00F458F3" w:rsidR="000C7762">
        <w:t>being</w:t>
      </w:r>
      <w:r w:rsidRPr="00F458F3" w:rsidR="00537DF7">
        <w:t xml:space="preserve"> in products in the UK</w:t>
      </w:r>
      <w:r w:rsidRPr="00F458F3">
        <w:t>.</w:t>
      </w:r>
    </w:p>
    <w:p w:rsidR="00BC02F8" w:rsidRPr="00F458F3" w:rsidP="00420717">
      <w:pPr>
        <w:pStyle w:val="Answer"/>
      </w:pPr>
      <w:r w:rsidRPr="00F458F3">
        <w:t>Lastly</w:t>
      </w:r>
      <w:r w:rsidRPr="00F458F3">
        <w:t xml:space="preserve">, it is a more general thought. </w:t>
      </w:r>
      <w:r w:rsidRPr="00F458F3" w:rsidR="00537DF7">
        <w:t xml:space="preserve">Whether it is organised crime or the interconnectedness of </w:t>
      </w:r>
      <w:r w:rsidRPr="00F458F3" w:rsidR="001C2789">
        <w:t>international trade, a</w:t>
      </w:r>
      <w:r w:rsidRPr="00F458F3" w:rsidR="00537DF7">
        <w:t>n</w:t>
      </w:r>
      <w:r w:rsidRPr="00F458F3">
        <w:t xml:space="preserve"> international response</w:t>
      </w:r>
      <w:r w:rsidRPr="00F458F3" w:rsidR="001C2789">
        <w:t xml:space="preserve"> and </w:t>
      </w:r>
      <w:r w:rsidRPr="00F458F3">
        <w:t xml:space="preserve">a multinational response is absolutely necessary. Whether it is the work </w:t>
      </w:r>
      <w:r w:rsidRPr="00F458F3" w:rsidR="001C2789">
        <w:t xml:space="preserve">that the </w:t>
      </w:r>
      <w:r w:rsidRPr="00F458F3">
        <w:t>FCDO</w:t>
      </w:r>
      <w:r w:rsidRPr="00F458F3" w:rsidR="001C2789">
        <w:t xml:space="preserve"> fund</w:t>
      </w:r>
      <w:r w:rsidRPr="00F458F3" w:rsidR="00E449C0">
        <w:t>s</w:t>
      </w:r>
      <w:r w:rsidRPr="00F458F3" w:rsidR="001C2789">
        <w:t xml:space="preserve"> </w:t>
      </w:r>
      <w:r w:rsidRPr="00F458F3" w:rsidR="00E449C0">
        <w:t>through</w:t>
      </w:r>
      <w:r w:rsidRPr="00F458F3" w:rsidR="001C2789">
        <w:t xml:space="preserve"> </w:t>
      </w:r>
      <w:r w:rsidRPr="00F458F3" w:rsidR="005B0122">
        <w:t xml:space="preserve">the </w:t>
      </w:r>
      <w:r w:rsidRPr="00F458F3" w:rsidR="001C2789">
        <w:t>U</w:t>
      </w:r>
      <w:r w:rsidRPr="00F458F3" w:rsidR="00E449C0">
        <w:t>nited Nations U</w:t>
      </w:r>
      <w:r w:rsidRPr="00F458F3" w:rsidR="001C2789">
        <w:t>niversity</w:t>
      </w:r>
      <w:r w:rsidRPr="00F458F3" w:rsidR="00E449C0">
        <w:t xml:space="preserve"> </w:t>
      </w:r>
      <w:r w:rsidRPr="00F458F3" w:rsidR="001C2789">
        <w:t xml:space="preserve">on Delta 8.7, </w:t>
      </w:r>
      <w:r w:rsidRPr="00F458F3">
        <w:t xml:space="preserve">the </w:t>
      </w:r>
      <w:r w:rsidRPr="00F458F3" w:rsidR="00B54EE6">
        <w:t>I</w:t>
      </w:r>
      <w:r w:rsidRPr="00F458F3">
        <w:t>nter</w:t>
      </w:r>
      <w:r w:rsidRPr="00F458F3">
        <w:noBreakHyphen/>
      </w:r>
      <w:r w:rsidRPr="00F458F3" w:rsidR="00B54EE6">
        <w:t>A</w:t>
      </w:r>
      <w:r w:rsidRPr="00F458F3">
        <w:t xml:space="preserve">gency </w:t>
      </w:r>
      <w:r w:rsidRPr="00F458F3" w:rsidR="00B54EE6">
        <w:t>Co</w:t>
      </w:r>
      <w:r w:rsidRPr="00F458F3" w:rsidR="00E449C0">
        <w:t>o</w:t>
      </w:r>
      <w:r w:rsidRPr="00F458F3" w:rsidR="00B54EE6">
        <w:t xml:space="preserve">rdination Group on Trafficking Persons, or </w:t>
      </w:r>
      <w:r w:rsidRPr="00F458F3">
        <w:t xml:space="preserve">the UN </w:t>
      </w:r>
      <w:r w:rsidRPr="00F458F3" w:rsidR="00B54EE6">
        <w:t>V</w:t>
      </w:r>
      <w:r w:rsidRPr="00F458F3">
        <w:t xml:space="preserve">oluntary </w:t>
      </w:r>
      <w:r w:rsidRPr="00F458F3" w:rsidR="00B54EE6">
        <w:t>F</w:t>
      </w:r>
      <w:r w:rsidRPr="00F458F3">
        <w:t>und</w:t>
      </w:r>
      <w:r w:rsidRPr="00F458F3" w:rsidR="00B54EE6">
        <w:t xml:space="preserve"> on C</w:t>
      </w:r>
      <w:r w:rsidRPr="00F458F3" w:rsidR="002A672D">
        <w:t>ontemporary Forms of Slavery</w:t>
      </w:r>
      <w:r w:rsidRPr="00F458F3">
        <w:t xml:space="preserve">, there are lots of different ways </w:t>
      </w:r>
      <w:r w:rsidRPr="00F458F3" w:rsidR="002A672D">
        <w:t xml:space="preserve">in which </w:t>
      </w:r>
      <w:r w:rsidRPr="00F458F3">
        <w:t>international effort can reduce the likelihood</w:t>
      </w:r>
      <w:r w:rsidRPr="00F458F3" w:rsidR="00BA2701">
        <w:t xml:space="preserve"> of modern slavery in the UK</w:t>
      </w:r>
      <w:r w:rsidRPr="00F458F3">
        <w:t>.</w:t>
      </w:r>
    </w:p>
    <w:p w:rsidR="00E449C0" w:rsidRPr="00F458F3" w:rsidP="00BC02F8">
      <w:pPr>
        <w:pStyle w:val="Answer"/>
      </w:pPr>
      <w:r w:rsidRPr="00F458F3">
        <w:rPr>
          <w:b/>
          <w:i/>
        </w:rPr>
        <w:t>Christian Guy:</w:t>
      </w:r>
      <w:r w:rsidRPr="00F458F3" w:rsidR="00BC02F8">
        <w:rPr>
          <w:b/>
        </w:rPr>
        <w:t xml:space="preserve"> </w:t>
      </w:r>
      <w:r w:rsidRPr="00F458F3" w:rsidR="00BC02F8">
        <w:t>I agree. This is a collective problem. Failure overseas does have a significant impact here.</w:t>
      </w:r>
      <w:r w:rsidRPr="00F458F3" w:rsidR="00D94344">
        <w:t xml:space="preserve"> We have seen a growing number of British nationals being brought into this as well, so there is</w:t>
      </w:r>
      <w:r w:rsidRPr="00F458F3">
        <w:t>, sadly,</w:t>
      </w:r>
      <w:r w:rsidRPr="00F458F3" w:rsidR="00D94344">
        <w:t xml:space="preserve"> </w:t>
      </w:r>
      <w:r w:rsidRPr="00F458F3" w:rsidR="00BC02F8">
        <w:t xml:space="preserve">a </w:t>
      </w:r>
      <w:r w:rsidRPr="00F458F3" w:rsidR="00D94344">
        <w:t>“m</w:t>
      </w:r>
      <w:r w:rsidRPr="00F458F3" w:rsidR="00BC02F8">
        <w:t>ade in Britain</w:t>
      </w:r>
      <w:r w:rsidRPr="00F458F3" w:rsidR="00D94344">
        <w:t xml:space="preserve">” </w:t>
      </w:r>
      <w:r w:rsidRPr="00F458F3" w:rsidR="00BC02F8">
        <w:t xml:space="preserve">element to this as well. You see the direct targeting </w:t>
      </w:r>
      <w:r w:rsidRPr="00F458F3" w:rsidR="00F51DDC">
        <w:t xml:space="preserve">of the UK </w:t>
      </w:r>
      <w:r w:rsidRPr="00F458F3" w:rsidR="00BC02F8">
        <w:t xml:space="preserve">by organised crime </w:t>
      </w:r>
      <w:r w:rsidRPr="00F458F3" w:rsidR="00D94344">
        <w:t xml:space="preserve">for </w:t>
      </w:r>
      <w:r w:rsidRPr="00F458F3" w:rsidR="00F51DDC">
        <w:t xml:space="preserve">the </w:t>
      </w:r>
      <w:r w:rsidRPr="00F458F3" w:rsidR="00BC02F8">
        <w:t>exploitation of people here.</w:t>
      </w:r>
      <w:r w:rsidRPr="00F458F3" w:rsidR="00F51DDC">
        <w:t xml:space="preserve"> </w:t>
      </w:r>
    </w:p>
    <w:p w:rsidR="00BC02F8" w:rsidRPr="00F458F3" w:rsidP="00BC02F8">
      <w:pPr>
        <w:pStyle w:val="Answer"/>
      </w:pPr>
      <w:r w:rsidRPr="00F458F3">
        <w:t>Aside from that human cost and that trade in misery, there was a report the Government published a few years ago looking at the economic hit as well. E</w:t>
      </w:r>
      <w:r w:rsidRPr="00F458F3">
        <w:t>ven when we thought the problem was only 10,000 to 13,000 people in the UK</w:t>
      </w:r>
      <w:r w:rsidRPr="00F458F3" w:rsidR="008D71BA">
        <w:t>—</w:t>
      </w:r>
      <w:r w:rsidRPr="00F458F3">
        <w:t xml:space="preserve">I think now </w:t>
      </w:r>
      <w:r w:rsidRPr="00F458F3" w:rsidR="00E449C0">
        <w:t xml:space="preserve">that is </w:t>
      </w:r>
      <w:r w:rsidRPr="00F458F3">
        <w:t xml:space="preserve">probably </w:t>
      </w:r>
      <w:r w:rsidRPr="00F458F3" w:rsidR="00E449C0">
        <w:t xml:space="preserve">one in </w:t>
      </w:r>
      <w:r w:rsidRPr="00F458F3">
        <w:t>10</w:t>
      </w:r>
      <w:r w:rsidRPr="00F458F3" w:rsidR="008D71BA">
        <w:t xml:space="preserve">; </w:t>
      </w:r>
      <w:r w:rsidRPr="00F458F3" w:rsidR="006F041A">
        <w:t xml:space="preserve">it </w:t>
      </w:r>
      <w:r w:rsidRPr="00F458F3" w:rsidR="00003E62">
        <w:t xml:space="preserve">is </w:t>
      </w:r>
      <w:r w:rsidRPr="00F458F3" w:rsidR="006F041A">
        <w:t>over 100,000</w:t>
      </w:r>
      <w:r w:rsidRPr="00F458F3" w:rsidR="00003E62">
        <w:t xml:space="preserve">, </w:t>
      </w:r>
      <w:r w:rsidRPr="00F458F3" w:rsidR="006F041A">
        <w:t>based on some police data we have at Justice and Car</w:t>
      </w:r>
      <w:r w:rsidRPr="00F458F3" w:rsidR="00003E62">
        <w:t>e—</w:t>
      </w:r>
      <w:r w:rsidRPr="00F458F3">
        <w:t xml:space="preserve">the Government’s </w:t>
      </w:r>
      <w:r w:rsidRPr="00F458F3" w:rsidR="00003E62">
        <w:t xml:space="preserve">own </w:t>
      </w:r>
      <w:r w:rsidRPr="00F458F3">
        <w:t>figures suggested it was</w:t>
      </w:r>
      <w:r w:rsidRPr="00F458F3" w:rsidR="00003E62">
        <w:t xml:space="preserve"> a £3 billion to £4 billion problem, whether it was policing costs</w:t>
      </w:r>
      <w:r w:rsidRPr="00F458F3" w:rsidR="00E449C0">
        <w:t xml:space="preserve"> or</w:t>
      </w:r>
      <w:r w:rsidRPr="00F458F3" w:rsidR="006E795A">
        <w:t xml:space="preserve"> </w:t>
      </w:r>
      <w:r w:rsidRPr="00F458F3" w:rsidR="00003E62">
        <w:t>health costs</w:t>
      </w:r>
      <w:r w:rsidRPr="00F458F3" w:rsidR="00E449C0">
        <w:t xml:space="preserve">; </w:t>
      </w:r>
      <w:r w:rsidRPr="00F458F3" w:rsidR="006E795A">
        <w:t xml:space="preserve">we </w:t>
      </w:r>
      <w:r w:rsidRPr="00F458F3" w:rsidR="00E449C0">
        <w:t xml:space="preserve">also </w:t>
      </w:r>
      <w:r w:rsidRPr="00F458F3" w:rsidR="006E795A">
        <w:t>see a lot of benefit fraud. F</w:t>
      </w:r>
      <w:r w:rsidRPr="00F458F3">
        <w:t xml:space="preserve">ailure to deal with this overseas </w:t>
      </w:r>
      <w:r w:rsidRPr="00F458F3" w:rsidR="006E795A">
        <w:t>ha</w:t>
      </w:r>
      <w:r w:rsidRPr="00F458F3" w:rsidR="00E449C0">
        <w:t>s</w:t>
      </w:r>
      <w:r w:rsidRPr="00F458F3" w:rsidR="006E795A">
        <w:t xml:space="preserve"> </w:t>
      </w:r>
      <w:r w:rsidRPr="00F458F3">
        <w:t>a direct impact at the Treasury</w:t>
      </w:r>
      <w:r w:rsidRPr="00F458F3" w:rsidR="006E795A">
        <w:t xml:space="preserve"> as well as in terms of human misery and suffering</w:t>
      </w:r>
      <w:r w:rsidRPr="00F458F3">
        <w:t>. We have to see this as a connected issue.</w:t>
      </w:r>
    </w:p>
    <w:p w:rsidR="00BC02F8" w:rsidRPr="00F458F3" w:rsidP="00BC02F8">
      <w:pPr>
        <w:pStyle w:val="Question"/>
      </w:pPr>
      <w:r w:rsidRPr="00F458F3">
        <w:rPr>
          <w:b/>
        </w:rPr>
        <w:t>Chair:</w:t>
      </w:r>
      <w:r w:rsidRPr="00F458F3">
        <w:t xml:space="preserve"> If I could turn to ICAI’s review, Dame </w:t>
      </w:r>
      <w:r w:rsidRPr="00F458F3" w:rsidR="0020267E">
        <w:t>Thornton</w:t>
      </w:r>
      <w:r w:rsidRPr="00F458F3">
        <w:t xml:space="preserve">, </w:t>
      </w:r>
      <w:r w:rsidRPr="00F458F3" w:rsidR="0020267E">
        <w:t>I would</w:t>
      </w:r>
      <w:r w:rsidRPr="00F458F3">
        <w:t xml:space="preserve"> be interested </w:t>
      </w:r>
      <w:r w:rsidRPr="00F458F3" w:rsidR="006E795A">
        <w:t xml:space="preserve">to hear what your view is on </w:t>
      </w:r>
      <w:r w:rsidRPr="00F458F3" w:rsidR="00E449C0">
        <w:t xml:space="preserve">ICAI’s </w:t>
      </w:r>
      <w:r w:rsidRPr="00F458F3" w:rsidR="006E795A">
        <w:t>review and the Government’s response.</w:t>
      </w:r>
    </w:p>
    <w:p w:rsidR="00E26153" w:rsidRPr="00F458F3" w:rsidP="00BC02F8">
      <w:pPr>
        <w:pStyle w:val="Answer"/>
      </w:pPr>
      <w:r w:rsidRPr="00F458F3">
        <w:rPr>
          <w:b/>
          <w:i/>
        </w:rPr>
        <w:t>Dame Sara Thornton:</w:t>
      </w:r>
      <w:r w:rsidRPr="00F458F3" w:rsidR="00BC02F8">
        <w:rPr>
          <w:b/>
        </w:rPr>
        <w:t xml:space="preserve"> </w:t>
      </w:r>
      <w:r w:rsidRPr="00F458F3" w:rsidR="00BC02F8">
        <w:t xml:space="preserve">In terms of </w:t>
      </w:r>
      <w:r w:rsidRPr="00F458F3" w:rsidR="006E795A">
        <w:t xml:space="preserve">the </w:t>
      </w:r>
      <w:r w:rsidRPr="00F458F3" w:rsidR="00BC02F8">
        <w:t>recommendations</w:t>
      </w:r>
      <w:r w:rsidRPr="00F458F3" w:rsidR="00E449C0">
        <w:t>,</w:t>
      </w:r>
      <w:r w:rsidRPr="00F458F3" w:rsidR="00BC02F8">
        <w:t xml:space="preserve"> there are several </w:t>
      </w:r>
      <w:r w:rsidRPr="00F458F3" w:rsidR="00E449C0">
        <w:t>that</w:t>
      </w:r>
      <w:r w:rsidRPr="00F458F3">
        <w:t xml:space="preserve"> </w:t>
      </w:r>
      <w:r w:rsidRPr="00F458F3" w:rsidR="00BC02F8">
        <w:t>I would strongly support</w:t>
      </w:r>
      <w:r w:rsidRPr="00F458F3">
        <w:t xml:space="preserve">, and I am very pleased that the Government have accepted those. The emphasis on a </w:t>
      </w:r>
      <w:r w:rsidRPr="00F458F3" w:rsidR="000C7762">
        <w:t>strategic</w:t>
      </w:r>
      <w:r w:rsidRPr="00F458F3">
        <w:t xml:space="preserve">, </w:t>
      </w:r>
      <w:r w:rsidRPr="00F458F3" w:rsidR="002827CD">
        <w:t>systematic</w:t>
      </w:r>
      <w:r w:rsidRPr="00F458F3">
        <w:t xml:space="preserve"> approach rather than a scattergun approach is absolutely essential. </w:t>
      </w:r>
      <w:r w:rsidRPr="00F458F3" w:rsidR="00BC02F8">
        <w:t xml:space="preserve">The focus on evaluation </w:t>
      </w:r>
      <w:r w:rsidRPr="00F458F3">
        <w:t xml:space="preserve">of </w:t>
      </w:r>
      <w:r w:rsidRPr="00F458F3" w:rsidR="00BC02F8">
        <w:t xml:space="preserve">what works is really important, and also the importance of survivor engagement. </w:t>
      </w:r>
      <w:r w:rsidRPr="00F458F3">
        <w:t xml:space="preserve">There are really good recommendations, and it </w:t>
      </w:r>
      <w:r w:rsidRPr="00F458F3" w:rsidR="00BC02F8">
        <w:t>is really great to see</w:t>
      </w:r>
      <w:r w:rsidRPr="00F458F3">
        <w:t xml:space="preserve"> that the Government have accepted them</w:t>
      </w:r>
      <w:r w:rsidRPr="00F458F3" w:rsidR="00BC02F8">
        <w:t>.</w:t>
      </w:r>
    </w:p>
    <w:p w:rsidR="00BC02F8" w:rsidRPr="00F458F3" w:rsidP="00BC02F8">
      <w:pPr>
        <w:pStyle w:val="Answer"/>
      </w:pPr>
      <w:r w:rsidRPr="00F458F3">
        <w:t>T</w:t>
      </w:r>
      <w:r w:rsidRPr="00F458F3">
        <w:t xml:space="preserve">he UK’s profile internationally as a leader </w:t>
      </w:r>
      <w:r w:rsidRPr="00F458F3">
        <w:t xml:space="preserve">is </w:t>
      </w:r>
      <w:r w:rsidRPr="00F458F3">
        <w:t xml:space="preserve">somewhat threatened by the cuts in ODA </w:t>
      </w:r>
      <w:r w:rsidRPr="00F458F3">
        <w:t>that</w:t>
      </w:r>
      <w:r w:rsidRPr="00F458F3">
        <w:t xml:space="preserve"> are just about to bite.</w:t>
      </w:r>
      <w:r w:rsidRPr="00F458F3" w:rsidR="00E53D00">
        <w:t xml:space="preserve"> That is a concern. It was right at the time. </w:t>
      </w:r>
      <w:r w:rsidRPr="00F458F3">
        <w:t xml:space="preserve">Our leadership in international development has provided a platform for more general </w:t>
      </w:r>
      <w:r w:rsidRPr="00F458F3" w:rsidR="00E53D00">
        <w:t xml:space="preserve">international </w:t>
      </w:r>
      <w:r w:rsidRPr="00F458F3">
        <w:t xml:space="preserve">leadership, but </w:t>
      </w:r>
      <w:r w:rsidRPr="00F458F3" w:rsidR="00E53D00">
        <w:t>I fear that might be at risk.</w:t>
      </w:r>
    </w:p>
    <w:p w:rsidR="00BC02F8" w:rsidRPr="00F458F3" w:rsidP="00BC02F8">
      <w:pPr>
        <w:pStyle w:val="Answer"/>
      </w:pPr>
      <w:r w:rsidRPr="00F458F3">
        <w:t xml:space="preserve">If I might say something about recommendation </w:t>
      </w:r>
      <w:r w:rsidRPr="00F458F3" w:rsidR="00E449C0">
        <w:t>5</w:t>
      </w:r>
      <w:r w:rsidRPr="00F458F3">
        <w:t>,</w:t>
      </w:r>
      <w:r w:rsidRPr="00F458F3" w:rsidR="00E449C0">
        <w:t xml:space="preserve"> which is about</w:t>
      </w:r>
      <w:r w:rsidRPr="00F458F3">
        <w:t xml:space="preserve"> </w:t>
      </w:r>
      <w:r w:rsidRPr="00F458F3" w:rsidR="000848BD">
        <w:t xml:space="preserve">engagement with the private sector, it is very important that there is that link with international development. One </w:t>
      </w:r>
      <w:r w:rsidRPr="00F458F3">
        <w:t xml:space="preserve">of the practical ways </w:t>
      </w:r>
      <w:r w:rsidRPr="00F458F3" w:rsidR="000848BD">
        <w:t xml:space="preserve">that I have been hearing that can make a difference </w:t>
      </w:r>
      <w:r w:rsidRPr="00F458F3" w:rsidR="00E449C0">
        <w:t xml:space="preserve">relates to </w:t>
      </w:r>
      <w:r w:rsidRPr="00F458F3" w:rsidR="0055154B">
        <w:t xml:space="preserve">when I have been looking at global supply chains </w:t>
      </w:r>
      <w:r w:rsidRPr="00F458F3">
        <w:t>with brands and supermarkets in this country</w:t>
      </w:r>
      <w:r w:rsidRPr="00F458F3" w:rsidR="0055154B">
        <w:t>. W</w:t>
      </w:r>
      <w:r w:rsidRPr="00F458F3">
        <w:t xml:space="preserve">hile they fully accept </w:t>
      </w:r>
      <w:r w:rsidRPr="00F458F3" w:rsidR="0055154B">
        <w:t xml:space="preserve">that </w:t>
      </w:r>
      <w:r w:rsidRPr="00F458F3">
        <w:t xml:space="preserve">they are responsible for due diligence, </w:t>
      </w:r>
      <w:r w:rsidRPr="00F458F3" w:rsidR="0055154B">
        <w:t xml:space="preserve">I am persuaded that </w:t>
      </w:r>
      <w:r w:rsidRPr="00F458F3">
        <w:t xml:space="preserve">in some countries where it is much harder </w:t>
      </w:r>
      <w:r w:rsidRPr="00F458F3" w:rsidR="0055154B">
        <w:t xml:space="preserve">for them to operate </w:t>
      </w:r>
      <w:r w:rsidRPr="00F458F3">
        <w:t>there is more of a role for Government to</w:t>
      </w:r>
      <w:r w:rsidRPr="00F458F3" w:rsidR="0055154B">
        <w:t xml:space="preserve"> both support and advocate for those brands</w:t>
      </w:r>
      <w:r w:rsidRPr="00F458F3">
        <w:t>. That is a really important recommendation</w:t>
      </w:r>
      <w:r w:rsidRPr="00F458F3" w:rsidR="00EF3EBE">
        <w:t>, and thinking about how Government work with the private sector internationally is a key area.</w:t>
      </w:r>
    </w:p>
    <w:p w:rsidR="00D30193" w:rsidRPr="00F458F3" w:rsidP="00BC02F8">
      <w:pPr>
        <w:pStyle w:val="Answer"/>
      </w:pPr>
      <w:r w:rsidRPr="00F458F3">
        <w:rPr>
          <w:b/>
          <w:i/>
        </w:rPr>
        <w:t>Christian Guy:</w:t>
      </w:r>
      <w:r w:rsidRPr="00F458F3" w:rsidR="00BC02F8">
        <w:rPr>
          <w:b/>
        </w:rPr>
        <w:t xml:space="preserve"> </w:t>
      </w:r>
      <w:r w:rsidRPr="00F458F3" w:rsidR="00BC02F8">
        <w:t xml:space="preserve">One of the things I liked about the review was the </w:t>
      </w:r>
      <w:r w:rsidRPr="00F458F3" w:rsidR="0020267E">
        <w:t>way</w:t>
      </w:r>
      <w:r w:rsidRPr="00F458F3" w:rsidR="00BC02F8">
        <w:t xml:space="preserve"> it contextualised modern slavery, because it </w:t>
      </w:r>
      <w:r w:rsidRPr="00F458F3" w:rsidR="0020267E">
        <w:t>is</w:t>
      </w:r>
      <w:r w:rsidRPr="00F458F3">
        <w:t xml:space="preserve"> so easy to think </w:t>
      </w:r>
      <w:r w:rsidRPr="00F458F3" w:rsidR="00E449C0">
        <w:t>of</w:t>
      </w:r>
      <w:r w:rsidRPr="00F458F3">
        <w:t xml:space="preserve"> modern slavery as this issue on the to-do list that is very separate</w:t>
      </w:r>
      <w:r w:rsidRPr="00F458F3" w:rsidR="0020267E">
        <w:t>.</w:t>
      </w:r>
      <w:r w:rsidRPr="00F458F3">
        <w:t xml:space="preserve"> </w:t>
      </w:r>
      <w:r w:rsidRPr="00F458F3" w:rsidR="00E449C0">
        <w:t>W</w:t>
      </w:r>
      <w:r w:rsidRPr="00F458F3" w:rsidR="00BC02F8">
        <w:t xml:space="preserve">e need to recognise that it is a driver of many of the priorities </w:t>
      </w:r>
      <w:r w:rsidRPr="00F458F3">
        <w:t xml:space="preserve">that </w:t>
      </w:r>
      <w:r w:rsidRPr="00F458F3" w:rsidR="00BC02F8">
        <w:t>the Government ha</w:t>
      </w:r>
      <w:r w:rsidRPr="00F458F3" w:rsidR="00E449C0">
        <w:t>ve</w:t>
      </w:r>
      <w:r w:rsidRPr="00F458F3" w:rsidR="00BC02F8">
        <w:t xml:space="preserve"> set out</w:t>
      </w:r>
      <w:r w:rsidRPr="00F458F3">
        <w:t xml:space="preserve">, whether that is </w:t>
      </w:r>
      <w:r w:rsidRPr="00F458F3" w:rsidR="00E449C0">
        <w:t xml:space="preserve">on </w:t>
      </w:r>
      <w:r w:rsidRPr="00F458F3">
        <w:t>climate change, global health, security, girls’ education</w:t>
      </w:r>
      <w:r w:rsidRPr="00F458F3" w:rsidR="00E449C0">
        <w:t xml:space="preserve"> and training</w:t>
      </w:r>
      <w:r w:rsidRPr="00F458F3">
        <w:t xml:space="preserve"> or economic development</w:t>
      </w:r>
      <w:r w:rsidRPr="00F458F3" w:rsidR="00BC02F8">
        <w:t xml:space="preserve">. If we do not deal with </w:t>
      </w:r>
      <w:r w:rsidRPr="00F458F3" w:rsidR="0020267E">
        <w:t>slavery</w:t>
      </w:r>
      <w:r w:rsidRPr="00F458F3" w:rsidR="00E449C0">
        <w:t>,</w:t>
      </w:r>
      <w:r w:rsidRPr="00F458F3" w:rsidR="00BC02F8">
        <w:t xml:space="preserve"> it can undermine </w:t>
      </w:r>
      <w:r w:rsidRPr="00F458F3">
        <w:t xml:space="preserve">efforts and increase the challenges in those </w:t>
      </w:r>
      <w:r w:rsidRPr="00F458F3" w:rsidR="00BC02F8">
        <w:t>areas</w:t>
      </w:r>
      <w:r w:rsidRPr="00F458F3" w:rsidR="00FF30F1">
        <w:t xml:space="preserve"> too</w:t>
      </w:r>
      <w:r w:rsidRPr="00F458F3" w:rsidR="00BC02F8">
        <w:t xml:space="preserve">. </w:t>
      </w:r>
      <w:r w:rsidRPr="00F458F3">
        <w:t xml:space="preserve">I liked the way that they contextualised that. </w:t>
      </w:r>
      <w:r w:rsidRPr="00F458F3" w:rsidR="00BC02F8">
        <w:t>We have to start treating slavery as a feeder problem into the other international issues</w:t>
      </w:r>
      <w:r w:rsidRPr="00F458F3" w:rsidR="00FF46B4">
        <w:t xml:space="preserve"> we </w:t>
      </w:r>
      <w:r w:rsidRPr="00F458F3" w:rsidR="00FF30F1">
        <w:t>want</w:t>
      </w:r>
      <w:r w:rsidRPr="00F458F3" w:rsidR="00FF46B4">
        <w:t xml:space="preserve"> to tackle, rather than a separate</w:t>
      </w:r>
      <w:r w:rsidRPr="00F458F3" w:rsidR="00E60CEE">
        <w:t xml:space="preserve"> point</w:t>
      </w:r>
      <w:r w:rsidRPr="00F458F3" w:rsidR="00FF46B4">
        <w:t>.</w:t>
      </w:r>
    </w:p>
    <w:p w:rsidR="005C2A82" w:rsidRPr="00F458F3" w:rsidP="00BC02F8">
      <w:pPr>
        <w:pStyle w:val="Answer"/>
      </w:pPr>
      <w:r w:rsidRPr="00F458F3">
        <w:t>I like</w:t>
      </w:r>
      <w:r w:rsidRPr="00F458F3" w:rsidR="00FF30F1">
        <w:t xml:space="preserve"> </w:t>
      </w:r>
      <w:r w:rsidRPr="00F458F3">
        <w:t xml:space="preserve">the </w:t>
      </w:r>
      <w:r w:rsidRPr="00F458F3" w:rsidR="00E60CEE">
        <w:t xml:space="preserve">point about momentum. </w:t>
      </w:r>
      <w:r w:rsidRPr="00F458F3" w:rsidR="00BC02F8">
        <w:t xml:space="preserve">It is right to say the UK has led. </w:t>
      </w:r>
      <w:r w:rsidRPr="00F458F3" w:rsidR="00E60CEE">
        <w:t>If you compare things to a decade ago</w:t>
      </w:r>
      <w:r w:rsidRPr="00F458F3" w:rsidR="00FF30F1">
        <w:t>,</w:t>
      </w:r>
      <w:r w:rsidRPr="00F458F3" w:rsidR="00E60CEE">
        <w:t xml:space="preserve"> we are in a much </w:t>
      </w:r>
      <w:r w:rsidRPr="00F458F3" w:rsidR="002827CD">
        <w:t>stronger</w:t>
      </w:r>
      <w:r w:rsidRPr="00F458F3" w:rsidR="00E60CEE">
        <w:t xml:space="preserve"> position because of political leadership that has come from the top level. </w:t>
      </w:r>
      <w:r w:rsidRPr="00F458F3" w:rsidR="00BC02F8">
        <w:t xml:space="preserve">I agree we need a stronger evidence base </w:t>
      </w:r>
      <w:r w:rsidRPr="00F458F3" w:rsidR="00E60CEE">
        <w:t>about the long-term impact of what works. Charities and NGOs on the front</w:t>
      </w:r>
      <w:r w:rsidRPr="00F458F3" w:rsidR="00FF30F1">
        <w:t xml:space="preserve"> </w:t>
      </w:r>
      <w:r w:rsidRPr="00F458F3" w:rsidR="00E60CEE">
        <w:t xml:space="preserve">line need to </w:t>
      </w:r>
      <w:r w:rsidRPr="00F458F3" w:rsidR="00BC02F8">
        <w:t xml:space="preserve">sharpen up when it comes to </w:t>
      </w:r>
      <w:r w:rsidRPr="00F458F3" w:rsidR="00E60CEE">
        <w:t xml:space="preserve">understanding </w:t>
      </w:r>
      <w:r w:rsidRPr="00F458F3" w:rsidR="00BC02F8">
        <w:t xml:space="preserve">impact. </w:t>
      </w:r>
      <w:r w:rsidRPr="00F458F3" w:rsidR="00E60CEE">
        <w:t>Government should push charities getting public funds</w:t>
      </w:r>
      <w:r w:rsidRPr="00F458F3" w:rsidR="00FF30F1">
        <w:t>, particularly</w:t>
      </w:r>
      <w:r w:rsidRPr="00F458F3" w:rsidR="002F7380">
        <w:t>. We want to really ho</w:t>
      </w:r>
      <w:r w:rsidRPr="00F458F3">
        <w:t>m</w:t>
      </w:r>
      <w:r w:rsidRPr="00F458F3" w:rsidR="002F7380">
        <w:t>e in on their understanding of what is working or not.</w:t>
      </w:r>
    </w:p>
    <w:p w:rsidR="00BC02F8" w:rsidRPr="00F458F3" w:rsidP="00BC02F8">
      <w:pPr>
        <w:pStyle w:val="Answer"/>
      </w:pPr>
      <w:r w:rsidRPr="00F458F3">
        <w:t>I agree about a more systems-based approach within Whitehall</w:t>
      </w:r>
      <w:r w:rsidRPr="00F458F3" w:rsidR="005C2A82">
        <w:t>, because sometimes it can be a bit disjointed</w:t>
      </w:r>
      <w:r w:rsidRPr="00F458F3">
        <w:t>. I also support the idea that survivors can really shape the strategy.</w:t>
      </w:r>
      <w:r w:rsidRPr="00F458F3" w:rsidR="005C2A82">
        <w:t xml:space="preserve"> </w:t>
      </w:r>
      <w:r w:rsidRPr="00F458F3">
        <w:t xml:space="preserve">We </w:t>
      </w:r>
      <w:r w:rsidRPr="00F458F3" w:rsidR="005C2A82">
        <w:t xml:space="preserve">also need to look </w:t>
      </w:r>
      <w:r w:rsidRPr="00F458F3" w:rsidR="00C33AF4">
        <w:t xml:space="preserve">at the way the private and public sector work together, whether that is business or charities, to </w:t>
      </w:r>
      <w:r w:rsidRPr="00F458F3" w:rsidR="002827CD">
        <w:t>unlock</w:t>
      </w:r>
      <w:r w:rsidRPr="00F458F3" w:rsidR="00C33AF4">
        <w:t xml:space="preserve"> progress. We </w:t>
      </w:r>
      <w:r w:rsidRPr="00F458F3">
        <w:t xml:space="preserve">need more focus on the way we can strengthen law enforcement </w:t>
      </w:r>
      <w:r w:rsidRPr="00F458F3" w:rsidR="00C33AF4">
        <w:t xml:space="preserve">efforts </w:t>
      </w:r>
      <w:r w:rsidRPr="00F458F3">
        <w:t>overseas</w:t>
      </w:r>
      <w:r w:rsidRPr="00F458F3" w:rsidR="00C33AF4">
        <w:t>, because unless we dismantle th</w:t>
      </w:r>
      <w:r w:rsidRPr="00F458F3" w:rsidR="002827CD">
        <w:t>i</w:t>
      </w:r>
      <w:r w:rsidRPr="00F458F3" w:rsidR="00C33AF4">
        <w:t>s business model of trafficking and help countries to do that</w:t>
      </w:r>
      <w:r w:rsidRPr="00F458F3" w:rsidR="00FF30F1">
        <w:t>,</w:t>
      </w:r>
      <w:r w:rsidRPr="00F458F3" w:rsidR="00C33AF4">
        <w:t xml:space="preserve"> we will be constantly respo</w:t>
      </w:r>
      <w:r w:rsidRPr="00F458F3" w:rsidR="00D255D9">
        <w:t>nding to the flow of movement of people</w:t>
      </w:r>
      <w:r w:rsidRPr="00F458F3">
        <w:t>. I was pleased they welcomed and accepted</w:t>
      </w:r>
      <w:r w:rsidRPr="00F458F3" w:rsidR="00FF30F1">
        <w:t xml:space="preserve"> all of them</w:t>
      </w:r>
      <w:r w:rsidRPr="00F458F3" w:rsidR="00C5782C">
        <w:t>—</w:t>
      </w:r>
      <w:r w:rsidRPr="00F458F3" w:rsidR="00FF30F1">
        <w:t xml:space="preserve">they </w:t>
      </w:r>
      <w:r w:rsidRPr="00F458F3">
        <w:t>partially accepted</w:t>
      </w:r>
      <w:r w:rsidRPr="00F458F3" w:rsidR="00FF30F1">
        <w:t xml:space="preserve"> some of them</w:t>
      </w:r>
      <w:r w:rsidRPr="00F458F3" w:rsidR="00C5782C">
        <w:t xml:space="preserve">—but </w:t>
      </w:r>
      <w:r w:rsidRPr="00F458F3">
        <w:t>there is a lot more to do, particularly from Government.</w:t>
      </w:r>
    </w:p>
    <w:p w:rsidR="00BC02F8" w:rsidRPr="00F458F3" w:rsidP="00BC02F8">
      <w:pPr>
        <w:pStyle w:val="Question"/>
      </w:pPr>
      <w:r w:rsidRPr="00F458F3">
        <w:rPr>
          <w:b/>
        </w:rPr>
        <w:t>Chair:</w:t>
      </w:r>
      <w:r w:rsidRPr="00F458F3">
        <w:t xml:space="preserve"> Sara, you mentioned </w:t>
      </w:r>
      <w:r w:rsidRPr="00F458F3" w:rsidR="00C5782C">
        <w:t xml:space="preserve">some </w:t>
      </w:r>
      <w:r w:rsidRPr="00F458F3">
        <w:t>examples of things you welcomed in the review</w:t>
      </w:r>
      <w:r w:rsidRPr="00F458F3" w:rsidR="00C5782C">
        <w:t>, but the Government’s response also contains some quite clear statements of intent on modern slavery</w:t>
      </w:r>
      <w:r w:rsidRPr="00F458F3">
        <w:t>. Do you think those statements were backed up by enough detail of practical action?</w:t>
      </w:r>
    </w:p>
    <w:p w:rsidR="00BC02F8" w:rsidRPr="00F458F3" w:rsidP="00BC02F8">
      <w:pPr>
        <w:pStyle w:val="Answer"/>
      </w:pPr>
      <w:r w:rsidRPr="00F458F3">
        <w:rPr>
          <w:b/>
          <w:i/>
        </w:rPr>
        <w:t>Dame Sara Thornton:</w:t>
      </w:r>
      <w:r w:rsidRPr="00F458F3">
        <w:rPr>
          <w:b/>
        </w:rPr>
        <w:t xml:space="preserve"> </w:t>
      </w:r>
      <w:r w:rsidRPr="00F458F3" w:rsidR="00FF30F1">
        <w:t>While t</w:t>
      </w:r>
      <w:r w:rsidRPr="00F458F3" w:rsidR="007C1336">
        <w:t>here is some detail</w:t>
      </w:r>
      <w:r w:rsidRPr="00F458F3" w:rsidR="00FF30F1">
        <w:t>,</w:t>
      </w:r>
      <w:r w:rsidRPr="00F458F3" w:rsidR="007C1336">
        <w:t xml:space="preserve"> </w:t>
      </w:r>
      <w:r w:rsidRPr="00F458F3" w:rsidR="00FF30F1">
        <w:t>m</w:t>
      </w:r>
      <w:r w:rsidRPr="00F458F3">
        <w:t>ore detail would have been helpful</w:t>
      </w:r>
      <w:r w:rsidRPr="00F458F3" w:rsidR="00FF30F1">
        <w:t>.</w:t>
      </w:r>
      <w:r w:rsidRPr="00F458F3">
        <w:t xml:space="preserve"> </w:t>
      </w:r>
      <w:r w:rsidRPr="00F458F3" w:rsidR="00FF30F1">
        <w:t>T</w:t>
      </w:r>
      <w:r w:rsidRPr="00F458F3">
        <w:t>he response was made</w:t>
      </w:r>
      <w:r w:rsidRPr="00F458F3" w:rsidR="007C1336">
        <w:t xml:space="preserve"> ahead of what we understand to be the impacts of those ODA cuts</w:t>
      </w:r>
      <w:r w:rsidRPr="00F458F3">
        <w:t>.</w:t>
      </w:r>
      <w:r w:rsidRPr="00F458F3" w:rsidR="007C1336">
        <w:t xml:space="preserve"> A</w:t>
      </w:r>
      <w:r w:rsidRPr="00F458F3">
        <w:t>lthough the information is not public yet, I know</w:t>
      </w:r>
      <w:r w:rsidRPr="00F458F3" w:rsidR="00676FBD">
        <w:t xml:space="preserve"> </w:t>
      </w:r>
      <w:r w:rsidRPr="00F458F3">
        <w:t>from an example I can give later on</w:t>
      </w:r>
      <w:r w:rsidRPr="00F458F3" w:rsidR="00676FBD">
        <w:t xml:space="preserve"> that </w:t>
      </w:r>
      <w:r w:rsidRPr="00F458F3">
        <w:t xml:space="preserve">the cuts to </w:t>
      </w:r>
      <w:r w:rsidRPr="00F458F3" w:rsidR="00417DB6">
        <w:t xml:space="preserve">GFEMS </w:t>
      </w:r>
      <w:r w:rsidRPr="00F458F3">
        <w:t>will have</w:t>
      </w:r>
      <w:r w:rsidRPr="00F458F3" w:rsidR="007C1336">
        <w:t xml:space="preserve"> a significant impact on a lot of their programmes in a lot of Commonwealth countries.</w:t>
      </w:r>
    </w:p>
    <w:p w:rsidR="00BC02F8" w:rsidRPr="00F458F3" w:rsidP="00BC02F8">
      <w:pPr>
        <w:pStyle w:val="Answer"/>
      </w:pPr>
      <w:r w:rsidRPr="00F458F3">
        <w:rPr>
          <w:b/>
          <w:i/>
        </w:rPr>
        <w:t>Christian Guy:</w:t>
      </w:r>
      <w:r w:rsidRPr="00F458F3">
        <w:rPr>
          <w:b/>
        </w:rPr>
        <w:t xml:space="preserve"> </w:t>
      </w:r>
      <w:r w:rsidRPr="00F458F3">
        <w:t xml:space="preserve">The new </w:t>
      </w:r>
      <w:r w:rsidRPr="00F458F3" w:rsidR="0098323C">
        <w:t xml:space="preserve">cross-Government </w:t>
      </w:r>
      <w:r w:rsidRPr="00F458F3">
        <w:t xml:space="preserve">statement </w:t>
      </w:r>
      <w:r w:rsidRPr="00F458F3" w:rsidR="0098323C">
        <w:t xml:space="preserve">on modern slavery that is due to come soon </w:t>
      </w:r>
      <w:r w:rsidRPr="00F458F3">
        <w:t xml:space="preserve">has to involve international. We must not </w:t>
      </w:r>
      <w:r w:rsidRPr="00F458F3" w:rsidR="0098323C">
        <w:t xml:space="preserve">now </w:t>
      </w:r>
      <w:r w:rsidRPr="00F458F3">
        <w:t xml:space="preserve">separate what we do with our overseas aid budget and what we do at home. </w:t>
      </w:r>
      <w:r w:rsidRPr="00F458F3" w:rsidR="0098323C">
        <w:t xml:space="preserve">We have to make sure that is more coherent. </w:t>
      </w:r>
      <w:r w:rsidRPr="00F458F3">
        <w:t xml:space="preserve">I </w:t>
      </w:r>
      <w:r w:rsidRPr="00F458F3" w:rsidR="0098323C">
        <w:t>thought they were actually very open in the response</w:t>
      </w:r>
      <w:r w:rsidRPr="00F458F3" w:rsidR="00FF30F1">
        <w:t xml:space="preserve">. </w:t>
      </w:r>
      <w:r w:rsidRPr="00F458F3" w:rsidR="0098323C">
        <w:t xml:space="preserve">I </w:t>
      </w:r>
      <w:r w:rsidRPr="00F458F3">
        <w:t>was pleased it was not defensive</w:t>
      </w:r>
      <w:r w:rsidRPr="00F458F3" w:rsidR="0098323C">
        <w:t xml:space="preserve"> and just threw out a lot of stuff that tried to justify their position. </w:t>
      </w:r>
      <w:r w:rsidRPr="00F458F3">
        <w:t>In the end</w:t>
      </w:r>
      <w:r w:rsidRPr="00F458F3" w:rsidR="00FF30F1">
        <w:t>,</w:t>
      </w:r>
      <w:r w:rsidRPr="00F458F3">
        <w:t xml:space="preserve"> this will </w:t>
      </w:r>
      <w:r w:rsidRPr="00F458F3" w:rsidR="0020267E">
        <w:t>come</w:t>
      </w:r>
      <w:r w:rsidRPr="00F458F3">
        <w:t xml:space="preserve"> down to whether someone at the</w:t>
      </w:r>
      <w:r w:rsidRPr="00F458F3" w:rsidR="0098323C">
        <w:t xml:space="preserve"> very</w:t>
      </w:r>
      <w:r w:rsidRPr="00F458F3">
        <w:t xml:space="preserve"> top wants to make</w:t>
      </w:r>
      <w:r w:rsidRPr="00F458F3" w:rsidR="0098323C">
        <w:t xml:space="preserve"> it happen and push this through</w:t>
      </w:r>
      <w:r w:rsidRPr="00F458F3">
        <w:t xml:space="preserve">. </w:t>
      </w:r>
      <w:r w:rsidRPr="00F458F3" w:rsidR="0098323C">
        <w:t xml:space="preserve">I hope we see the action. We saw promising </w:t>
      </w:r>
      <w:r w:rsidRPr="00F458F3" w:rsidR="0098323C">
        <w:t xml:space="preserve">noises coming out of the G7, which we can obviously touch on. </w:t>
      </w:r>
      <w:r w:rsidRPr="00F458F3">
        <w:t>I am hopeful</w:t>
      </w:r>
      <w:r w:rsidRPr="00F458F3" w:rsidR="0098323C">
        <w:t xml:space="preserve">, but </w:t>
      </w:r>
      <w:r w:rsidRPr="00F458F3">
        <w:t>we</w:t>
      </w:r>
      <w:r w:rsidRPr="00F458F3" w:rsidR="0098323C">
        <w:t xml:space="preserve"> </w:t>
      </w:r>
      <w:r w:rsidRPr="00F458F3">
        <w:t xml:space="preserve">need </w:t>
      </w:r>
      <w:r w:rsidRPr="00F458F3" w:rsidR="0098323C">
        <w:t xml:space="preserve">that </w:t>
      </w:r>
      <w:r w:rsidRPr="00F458F3">
        <w:t xml:space="preserve">to translate </w:t>
      </w:r>
      <w:r w:rsidRPr="00F458F3" w:rsidR="0098323C">
        <w:t xml:space="preserve">from </w:t>
      </w:r>
      <w:r w:rsidRPr="00F458F3">
        <w:t>words on a page</w:t>
      </w:r>
      <w:r w:rsidRPr="00F458F3" w:rsidR="0098323C">
        <w:t xml:space="preserve"> to proper action and investment, which </w:t>
      </w:r>
      <w:r w:rsidRPr="00F458F3" w:rsidR="00DA5687">
        <w:t>will now be harder in the context of what is happening with the ODA investment</w:t>
      </w:r>
      <w:r w:rsidRPr="00F458F3">
        <w:t>.</w:t>
      </w:r>
    </w:p>
    <w:p w:rsidR="00BC02F8" w:rsidRPr="00F458F3" w:rsidP="00BC02F8">
      <w:pPr>
        <w:pStyle w:val="Question"/>
      </w:pPr>
      <w:r w:rsidRPr="00F458F3">
        <w:rPr>
          <w:b/>
        </w:rPr>
        <w:t>Chris Law:</w:t>
      </w:r>
      <w:r w:rsidRPr="00F458F3">
        <w:t xml:space="preserve"> Former Prime Minister Theresa May made</w:t>
      </w:r>
      <w:r w:rsidR="008E2181">
        <w:t xml:space="preserve"> it</w:t>
      </w:r>
      <w:r w:rsidRPr="00F458F3">
        <w:t xml:space="preserve"> </w:t>
      </w:r>
      <w:r w:rsidRPr="00F458F3" w:rsidR="003447F5">
        <w:t>quite clear a couple of weeks</w:t>
      </w:r>
      <w:r w:rsidRPr="00F458F3" w:rsidR="00FF30F1">
        <w:t xml:space="preserve"> back</w:t>
      </w:r>
      <w:r w:rsidRPr="00F458F3" w:rsidR="003447F5">
        <w:t xml:space="preserve"> in Parliament the pressing need for modern slavery to be at the </w:t>
      </w:r>
      <w:r w:rsidRPr="00F458F3">
        <w:t>front and centre of the agenda</w:t>
      </w:r>
      <w:r w:rsidRPr="00F458F3" w:rsidR="00FF30F1">
        <w:t>;</w:t>
      </w:r>
      <w:r w:rsidRPr="00F458F3" w:rsidR="003447F5">
        <w:t xml:space="preserve"> it was not mentioned as one of the seven key priorities</w:t>
      </w:r>
      <w:r w:rsidRPr="00F458F3">
        <w:t xml:space="preserve">. Tackling modern slavery </w:t>
      </w:r>
      <w:r w:rsidRPr="00F458F3" w:rsidR="0025682C">
        <w:t xml:space="preserve">involves many </w:t>
      </w:r>
      <w:r w:rsidRPr="00F458F3">
        <w:t xml:space="preserve">Government </w:t>
      </w:r>
      <w:r w:rsidRPr="00F458F3" w:rsidR="00FF30F1">
        <w:t>D</w:t>
      </w:r>
      <w:r w:rsidRPr="00F458F3">
        <w:t>epartments and agencies,</w:t>
      </w:r>
      <w:r w:rsidRPr="00F458F3" w:rsidR="0025682C">
        <w:t xml:space="preserve"> but how well do these agencies co-ordinate their work, and how effective are they?</w:t>
      </w:r>
    </w:p>
    <w:p w:rsidR="0014321B" w:rsidRPr="00F458F3" w:rsidP="00BC02F8">
      <w:pPr>
        <w:pStyle w:val="Answer"/>
      </w:pPr>
      <w:r w:rsidRPr="00F458F3">
        <w:rPr>
          <w:b/>
          <w:i/>
        </w:rPr>
        <w:t>Dame Sara Thornton:</w:t>
      </w:r>
      <w:r w:rsidRPr="00F458F3" w:rsidR="00BC02F8">
        <w:rPr>
          <w:b/>
        </w:rPr>
        <w:t xml:space="preserve"> </w:t>
      </w:r>
      <w:r w:rsidRPr="00F458F3" w:rsidR="0025682C">
        <w:t>You are absolutely right</w:t>
      </w:r>
      <w:r w:rsidRPr="00F458F3" w:rsidR="00FF30F1">
        <w:t>.</w:t>
      </w:r>
      <w:r w:rsidRPr="00F458F3" w:rsidR="0025682C">
        <w:t xml:space="preserve"> </w:t>
      </w:r>
      <w:r w:rsidRPr="00F458F3" w:rsidR="00FF30F1">
        <w:t>W</w:t>
      </w:r>
      <w:r w:rsidRPr="00F458F3" w:rsidR="00BC02F8">
        <w:t xml:space="preserve">hen </w:t>
      </w:r>
      <w:r w:rsidRPr="00F458F3" w:rsidR="0025682C">
        <w:t xml:space="preserve">Theresa May </w:t>
      </w:r>
      <w:r w:rsidRPr="00F458F3" w:rsidR="00BC02F8">
        <w:t>was Home Secretary</w:t>
      </w:r>
      <w:r w:rsidRPr="00F458F3" w:rsidR="00FF30F1">
        <w:t xml:space="preserve">, </w:t>
      </w:r>
      <w:r w:rsidRPr="00F458F3" w:rsidR="0025682C">
        <w:t>she was absolutely clear that the response had to be cross</w:t>
      </w:r>
      <w:r w:rsidRPr="00F458F3" w:rsidR="00900740">
        <w:noBreakHyphen/>
      </w:r>
      <w:r w:rsidRPr="00F458F3" w:rsidR="0015794F">
        <w:t>G</w:t>
      </w:r>
      <w:r w:rsidRPr="00F458F3" w:rsidR="0025682C">
        <w:t>overnment. That was absolutely right. T</w:t>
      </w:r>
      <w:r w:rsidRPr="00F458F3" w:rsidR="00BC02F8">
        <w:t>he report suggest</w:t>
      </w:r>
      <w:r w:rsidRPr="00F458F3" w:rsidR="0025682C">
        <w:t xml:space="preserve">s </w:t>
      </w:r>
      <w:r w:rsidRPr="00F458F3" w:rsidR="00BC02F8">
        <w:t xml:space="preserve">that has worked well. I have regular meetings with the </w:t>
      </w:r>
      <w:r w:rsidRPr="00F458F3">
        <w:t>m</w:t>
      </w:r>
      <w:r w:rsidRPr="00F458F3" w:rsidR="0025682C">
        <w:t xml:space="preserve">igration and </w:t>
      </w:r>
      <w:r w:rsidRPr="00F458F3">
        <w:t>m</w:t>
      </w:r>
      <w:r w:rsidRPr="00F458F3" w:rsidR="0025682C">
        <w:t xml:space="preserve">odern </w:t>
      </w:r>
      <w:r w:rsidRPr="00F458F3">
        <w:t>s</w:t>
      </w:r>
      <w:r w:rsidRPr="00F458F3" w:rsidR="0025682C">
        <w:t>lavery e</w:t>
      </w:r>
      <w:r w:rsidRPr="00F458F3" w:rsidR="00BC02F8">
        <w:t>nvoy</w:t>
      </w:r>
      <w:r w:rsidRPr="00F458F3">
        <w:t xml:space="preserve">, </w:t>
      </w:r>
      <w:r w:rsidRPr="00F458F3" w:rsidR="000C14C3">
        <w:t xml:space="preserve">and </w:t>
      </w:r>
      <w:r w:rsidRPr="00F458F3">
        <w:t xml:space="preserve">with the FCDO and the Home Office </w:t>
      </w:r>
      <w:r w:rsidRPr="00F458F3" w:rsidR="00FF30F1">
        <w:t xml:space="preserve">bit </w:t>
      </w:r>
      <w:r w:rsidRPr="00F458F3">
        <w:t>that deals with international. There is g</w:t>
      </w:r>
      <w:r w:rsidRPr="00F458F3" w:rsidR="00BC02F8">
        <w:t>ood work across Government</w:t>
      </w:r>
      <w:r w:rsidRPr="00F458F3">
        <w:t xml:space="preserve"> there</w:t>
      </w:r>
      <w:r w:rsidRPr="00F458F3" w:rsidR="00BC02F8">
        <w:t>.</w:t>
      </w:r>
    </w:p>
    <w:p w:rsidR="00FF30F1" w:rsidRPr="00F458F3" w:rsidP="00981B56">
      <w:pPr>
        <w:pStyle w:val="Answer"/>
      </w:pPr>
      <w:r w:rsidRPr="00F458F3">
        <w:t>I</w:t>
      </w:r>
      <w:r w:rsidRPr="00F458F3" w:rsidR="00BC02F8">
        <w:t xml:space="preserve">n terms of the </w:t>
      </w:r>
      <w:r w:rsidRPr="00F458F3">
        <w:t xml:space="preserve">future, </w:t>
      </w:r>
      <w:r w:rsidRPr="00F458F3" w:rsidR="00BC02F8">
        <w:t xml:space="preserve">I really welcome the </w:t>
      </w:r>
      <w:r w:rsidRPr="00F458F3">
        <w:t xml:space="preserve">new, </w:t>
      </w:r>
      <w:r w:rsidRPr="00F458F3" w:rsidR="0020267E">
        <w:t>refreshed</w:t>
      </w:r>
      <w:r w:rsidRPr="00F458F3" w:rsidR="00BC02F8">
        <w:t xml:space="preserve"> strategy </w:t>
      </w:r>
      <w:r w:rsidRPr="00F458F3">
        <w:t>that</w:t>
      </w:r>
      <w:r w:rsidRPr="00F458F3" w:rsidR="00BC02F8">
        <w:t xml:space="preserve"> has been</w:t>
      </w:r>
      <w:r w:rsidRPr="00F458F3">
        <w:t xml:space="preserve"> announced</w:t>
      </w:r>
      <w:r w:rsidRPr="00F458F3">
        <w:t xml:space="preserve">, which </w:t>
      </w:r>
      <w:r w:rsidRPr="00F458F3">
        <w:t>is going to be developed</w:t>
      </w:r>
      <w:r w:rsidRPr="00F458F3" w:rsidR="00BC02F8">
        <w:t xml:space="preserve">. </w:t>
      </w:r>
      <w:r w:rsidRPr="00F458F3">
        <w:t xml:space="preserve">I saw the Home Secretary a few weeks ago, and was saying to her that it </w:t>
      </w:r>
      <w:r w:rsidRPr="00F458F3" w:rsidR="00BC02F8">
        <w:t xml:space="preserve">is absolutely essential that </w:t>
      </w:r>
      <w:r w:rsidRPr="00F458F3">
        <w:t xml:space="preserve">it </w:t>
      </w:r>
      <w:r w:rsidRPr="00F458F3" w:rsidR="00BC02F8">
        <w:t xml:space="preserve">is cross-departmental. </w:t>
      </w:r>
      <w:r w:rsidRPr="00F458F3" w:rsidR="00100DFD">
        <w:t xml:space="preserve">One of the concerns I have had is that the </w:t>
      </w:r>
      <w:r w:rsidRPr="00F458F3">
        <w:t>i</w:t>
      </w:r>
      <w:r w:rsidRPr="00F458F3" w:rsidR="00100DFD">
        <w:t>nter</w:t>
      </w:r>
      <w:r w:rsidRPr="00F458F3" w:rsidR="00981B56">
        <w:noBreakHyphen/>
      </w:r>
      <w:r w:rsidRPr="00F458F3">
        <w:t>d</w:t>
      </w:r>
      <w:r w:rsidRPr="00F458F3" w:rsidR="00100DFD">
        <w:t xml:space="preserve">epartmental </w:t>
      </w:r>
      <w:r w:rsidRPr="00F458F3">
        <w:t>m</w:t>
      </w:r>
      <w:r w:rsidRPr="00F458F3" w:rsidR="00100DFD">
        <w:t xml:space="preserve">inisterial </w:t>
      </w:r>
      <w:r w:rsidRPr="00F458F3">
        <w:t>g</w:t>
      </w:r>
      <w:r w:rsidRPr="00F458F3" w:rsidR="00100DFD">
        <w:t xml:space="preserve">roup on </w:t>
      </w:r>
      <w:r w:rsidRPr="00F458F3">
        <w:t>m</w:t>
      </w:r>
      <w:r w:rsidRPr="00F458F3" w:rsidR="00100DFD">
        <w:t xml:space="preserve">odern </w:t>
      </w:r>
      <w:r w:rsidRPr="00F458F3">
        <w:t>s</w:t>
      </w:r>
      <w:r w:rsidRPr="00F458F3" w:rsidR="00100DFD">
        <w:t xml:space="preserve">lavery no longer meets. </w:t>
      </w:r>
      <w:r w:rsidRPr="00F458F3" w:rsidR="00BC02F8">
        <w:t>At one point when it was meeting</w:t>
      </w:r>
      <w:r w:rsidRPr="00F458F3">
        <w:t>,</w:t>
      </w:r>
      <w:r w:rsidRPr="00F458F3" w:rsidR="00BC02F8">
        <w:t xml:space="preserve"> it actually performed the UK’s </w:t>
      </w:r>
      <w:r w:rsidRPr="00F458F3" w:rsidR="00270FA4">
        <w:t xml:space="preserve">national </w:t>
      </w:r>
      <w:r w:rsidRPr="00F458F3" w:rsidR="00BC02F8">
        <w:t>rapporteur function</w:t>
      </w:r>
      <w:r w:rsidRPr="00F458F3" w:rsidR="00270FA4">
        <w:t xml:space="preserve"> on modern slavery, which </w:t>
      </w:r>
      <w:r w:rsidRPr="00F458F3" w:rsidR="00480D28">
        <w:t xml:space="preserve">is part of our ECAT obligation. </w:t>
      </w:r>
      <w:r w:rsidRPr="00F458F3" w:rsidR="00BC02F8">
        <w:t>It is now no longer meeting</w:t>
      </w:r>
      <w:r w:rsidRPr="00F458F3" w:rsidR="00480D28">
        <w:t xml:space="preserve">; </w:t>
      </w:r>
      <w:r w:rsidRPr="00F458F3" w:rsidR="00BC02F8">
        <w:t>th</w:t>
      </w:r>
      <w:r w:rsidRPr="00F458F3" w:rsidR="00480D28">
        <w:t xml:space="preserve">at </w:t>
      </w:r>
      <w:r w:rsidRPr="00F458F3" w:rsidR="00BC02F8">
        <w:t>responsibility is undertaken by the Home Secretary herself</w:t>
      </w:r>
      <w:r w:rsidRPr="00F458F3" w:rsidR="00480D28">
        <w:t>, which may</w:t>
      </w:r>
      <w:r w:rsidRPr="00F458F3">
        <w:t xml:space="preserve"> </w:t>
      </w:r>
      <w:r w:rsidRPr="00F458F3" w:rsidR="00480D28">
        <w:t>be some cause for concern. Inter</w:t>
      </w:r>
      <w:r w:rsidRPr="00F458F3" w:rsidR="00981B56">
        <w:noBreakHyphen/>
      </w:r>
      <w:r w:rsidRPr="00F458F3" w:rsidR="00480D28">
        <w:t xml:space="preserve">departmental work </w:t>
      </w:r>
      <w:r w:rsidRPr="00F458F3" w:rsidR="00EC0E16">
        <w:t>is absolutely key.</w:t>
      </w:r>
      <w:r w:rsidRPr="00F458F3" w:rsidR="00981B56">
        <w:t xml:space="preserve"> </w:t>
      </w:r>
    </w:p>
    <w:p w:rsidR="00981B56" w:rsidRPr="00F458F3" w:rsidP="00981B56">
      <w:pPr>
        <w:pStyle w:val="Answer"/>
      </w:pPr>
      <w:r w:rsidRPr="00F458F3">
        <w:t>In my own work</w:t>
      </w:r>
      <w:r w:rsidRPr="00F458F3" w:rsidR="00FF30F1">
        <w:t>,</w:t>
      </w:r>
      <w:r w:rsidRPr="00F458F3">
        <w:t xml:space="preserve"> I come across areas</w:t>
      </w:r>
      <w:r w:rsidRPr="00F458F3" w:rsidR="001C7D2C">
        <w:t xml:space="preserve"> </w:t>
      </w:r>
      <w:r w:rsidRPr="00F458F3">
        <w:t xml:space="preserve">such as child criminal </w:t>
      </w:r>
      <w:r w:rsidRPr="00F458F3" w:rsidR="0020267E">
        <w:t>exploitation</w:t>
      </w:r>
      <w:r w:rsidRPr="00F458F3" w:rsidR="00FF30F1">
        <w:t>,</w:t>
      </w:r>
      <w:r w:rsidRPr="00F458F3" w:rsidR="00EC0E16">
        <w:t xml:space="preserve"> where the Home </w:t>
      </w:r>
      <w:r w:rsidRPr="00F458F3" w:rsidR="001C7D2C">
        <w:t xml:space="preserve">Office </w:t>
      </w:r>
      <w:r w:rsidRPr="00F458F3" w:rsidR="00FF30F1">
        <w:t xml:space="preserve">is </w:t>
      </w:r>
      <w:r w:rsidRPr="00F458F3" w:rsidR="001C7D2C">
        <w:t>doing good work</w:t>
      </w:r>
      <w:r w:rsidRPr="00F458F3" w:rsidR="00411A12">
        <w:t>,</w:t>
      </w:r>
      <w:r w:rsidRPr="00F458F3" w:rsidR="001C7D2C">
        <w:t xml:space="preserve"> but so </w:t>
      </w:r>
      <w:r w:rsidRPr="00F458F3" w:rsidR="00FF30F1">
        <w:t xml:space="preserve">is </w:t>
      </w:r>
      <w:r w:rsidRPr="00F458F3" w:rsidR="001C7D2C">
        <w:t>the Department for Education</w:t>
      </w:r>
      <w:r w:rsidRPr="00F458F3">
        <w:t>.</w:t>
      </w:r>
      <w:r w:rsidRPr="00F458F3" w:rsidR="00373A93">
        <w:t xml:space="preserve"> Sometimes we find ourselves trying to bring those two </w:t>
      </w:r>
      <w:r w:rsidRPr="00F458F3" w:rsidR="00FF30F1">
        <w:t>D</w:t>
      </w:r>
      <w:r w:rsidRPr="00F458F3" w:rsidR="00373A93">
        <w:t>epartments together</w:t>
      </w:r>
      <w:r w:rsidRPr="00F458F3">
        <w:t xml:space="preserve"> to make them both aware of what they are doing.</w:t>
      </w:r>
    </w:p>
    <w:p w:rsidR="00BC02F8" w:rsidRPr="00F458F3" w:rsidP="00BC02F8">
      <w:pPr>
        <w:pStyle w:val="Answer"/>
      </w:pPr>
      <w:r w:rsidRPr="00F458F3">
        <w:t>Christian has just mentioned the G7</w:t>
      </w:r>
      <w:r w:rsidRPr="00F458F3" w:rsidR="00FF30F1">
        <w:t>.</w:t>
      </w:r>
      <w:r w:rsidRPr="00F458F3" w:rsidR="00981B56">
        <w:t xml:space="preserve"> </w:t>
      </w:r>
      <w:r w:rsidRPr="00F458F3" w:rsidR="00FF30F1">
        <w:t>He</w:t>
      </w:r>
      <w:r w:rsidRPr="00F458F3" w:rsidR="00981B56">
        <w:t xml:space="preserve"> and I worked together on that.</w:t>
      </w:r>
      <w:r w:rsidRPr="00F458F3">
        <w:t xml:space="preserve"> What has struck me about the G7 communique</w:t>
      </w:r>
      <w:r w:rsidRPr="00F458F3" w:rsidR="00981B56">
        <w:t>, which is excellent, is that in paragraph 29 it commit</w:t>
      </w:r>
      <w:r w:rsidRPr="00F458F3" w:rsidR="00FF30F1">
        <w:t>s</w:t>
      </w:r>
      <w:r w:rsidRPr="00F458F3" w:rsidR="00981B56">
        <w:t xml:space="preserve"> to dealing with forced labour</w:t>
      </w:r>
      <w:r w:rsidRPr="00F458F3" w:rsidR="00FF30F1">
        <w:t>, but in</w:t>
      </w:r>
      <w:r w:rsidRPr="00F458F3" w:rsidR="00981B56">
        <w:t xml:space="preserve"> fact </w:t>
      </w:r>
      <w:r w:rsidRPr="00F458F3" w:rsidR="00FF30F1">
        <w:t>it</w:t>
      </w:r>
      <w:r w:rsidRPr="00F458F3" w:rsidR="00981B56">
        <w:t xml:space="preserve"> </w:t>
      </w:r>
      <w:r w:rsidRPr="00F458F3">
        <w:t xml:space="preserve">is a </w:t>
      </w:r>
      <w:r w:rsidRPr="00F458F3" w:rsidR="00B07F17">
        <w:t>T</w:t>
      </w:r>
      <w:r w:rsidRPr="00F458F3" w:rsidR="0020267E">
        <w:t>rade</w:t>
      </w:r>
      <w:r w:rsidRPr="00F458F3">
        <w:t xml:space="preserve"> </w:t>
      </w:r>
      <w:r w:rsidRPr="00F458F3" w:rsidR="00FF30F1">
        <w:t>M</w:t>
      </w:r>
      <w:r w:rsidRPr="00F458F3">
        <w:t xml:space="preserve">inister lead. If </w:t>
      </w:r>
      <w:r w:rsidRPr="00F458F3" w:rsidR="0020267E">
        <w:t>you</w:t>
      </w:r>
      <w:r w:rsidRPr="00F458F3">
        <w:t xml:space="preserve"> think about it in the UK</w:t>
      </w:r>
      <w:r w:rsidRPr="00F458F3" w:rsidR="00981B56">
        <w:t xml:space="preserve">, </w:t>
      </w:r>
      <w:r w:rsidRPr="00F458F3">
        <w:t>the expertise is in the Home Office and the FCDO.</w:t>
      </w:r>
      <w:r w:rsidRPr="00F458F3" w:rsidR="00981B56">
        <w:t xml:space="preserve"> It is a really practical example of why it is going to be really important for people to be working across departmental boundaries. </w:t>
      </w:r>
    </w:p>
    <w:p w:rsidR="00956934" w:rsidRPr="00F458F3" w:rsidP="00BC02F8">
      <w:pPr>
        <w:pStyle w:val="Answer"/>
      </w:pPr>
      <w:r w:rsidRPr="00F458F3">
        <w:t xml:space="preserve">The other thing I will say about Whitehall is that it is of course not just about inter-departmental work in Whitehall. </w:t>
      </w:r>
      <w:r w:rsidRPr="00F458F3" w:rsidR="00102DDD">
        <w:t>It is also thinking about policy to delivery</w:t>
      </w:r>
      <w:r w:rsidRPr="00F458F3" w:rsidR="00B07F17">
        <w:t>,</w:t>
      </w:r>
      <w:r w:rsidRPr="00F458F3" w:rsidR="00102DDD">
        <w:t xml:space="preserve"> from the national to the local. </w:t>
      </w:r>
      <w:r w:rsidRPr="00F458F3">
        <w:t xml:space="preserve">We know that </w:t>
      </w:r>
      <w:r w:rsidRPr="00F458F3" w:rsidR="0020267E">
        <w:t>frequently</w:t>
      </w:r>
      <w:r w:rsidRPr="00F458F3">
        <w:t xml:space="preserve"> in </w:t>
      </w:r>
      <w:r w:rsidRPr="00F458F3" w:rsidR="0020267E">
        <w:t>public</w:t>
      </w:r>
      <w:r w:rsidRPr="00F458F3">
        <w:t xml:space="preserve"> policy that is not a </w:t>
      </w:r>
      <w:r w:rsidRPr="00F458F3" w:rsidR="00102DDD">
        <w:t xml:space="preserve">very </w:t>
      </w:r>
      <w:r w:rsidRPr="00F458F3">
        <w:t>smooth transition</w:t>
      </w:r>
      <w:r w:rsidRPr="00F458F3" w:rsidR="00102DDD">
        <w:t>, so as well as thinking about side to side across Government</w:t>
      </w:r>
      <w:r w:rsidRPr="00F458F3" w:rsidR="00B07F17">
        <w:t>,</w:t>
      </w:r>
      <w:r w:rsidRPr="00F458F3" w:rsidR="00102DDD">
        <w:t xml:space="preserve"> we also need </w:t>
      </w:r>
      <w:r w:rsidRPr="00F458F3" w:rsidR="00C46008">
        <w:t>to think about policy from Whitehall out to local delivery</w:t>
      </w:r>
      <w:r w:rsidRPr="00F458F3">
        <w:t>.</w:t>
      </w:r>
    </w:p>
    <w:p w:rsidR="00B07F17" w:rsidRPr="00F458F3" w:rsidP="00956934">
      <w:pPr>
        <w:pStyle w:val="Answer"/>
      </w:pPr>
      <w:r w:rsidRPr="00F458F3">
        <w:rPr>
          <w:b/>
          <w:i/>
        </w:rPr>
        <w:t>Christian Guy:</w:t>
      </w:r>
      <w:r w:rsidRPr="00F458F3" w:rsidR="00956934">
        <w:rPr>
          <w:b/>
        </w:rPr>
        <w:t xml:space="preserve"> </w:t>
      </w:r>
      <w:r w:rsidRPr="00F458F3" w:rsidR="00956934">
        <w:t xml:space="preserve">I agree with so much of that. </w:t>
      </w:r>
      <w:r w:rsidRPr="00F458F3" w:rsidR="00C46008">
        <w:t>Having s</w:t>
      </w:r>
      <w:r w:rsidRPr="00F458F3" w:rsidR="00956934">
        <w:t xml:space="preserve">at in </w:t>
      </w:r>
      <w:r w:rsidRPr="00F458F3">
        <w:t>G</w:t>
      </w:r>
      <w:r w:rsidRPr="00F458F3" w:rsidR="00956934">
        <w:t xml:space="preserve">overnment I have seen </w:t>
      </w:r>
      <w:r w:rsidRPr="00F458F3" w:rsidR="00C46008">
        <w:t>that</w:t>
      </w:r>
      <w:r w:rsidRPr="00F458F3">
        <w:t xml:space="preserve">, </w:t>
      </w:r>
      <w:r w:rsidRPr="00F458F3" w:rsidR="00956934">
        <w:t xml:space="preserve">without the drive from committee leaders </w:t>
      </w:r>
      <w:r w:rsidRPr="00F458F3" w:rsidR="00C46008">
        <w:t xml:space="preserve">to bring </w:t>
      </w:r>
      <w:r w:rsidRPr="00F458F3">
        <w:t>D</w:t>
      </w:r>
      <w:r w:rsidRPr="00F458F3" w:rsidR="00C46008">
        <w:t>epartments together and push people together</w:t>
      </w:r>
      <w:r w:rsidRPr="00F458F3">
        <w:t>, things can fade</w:t>
      </w:r>
      <w:r w:rsidRPr="00F458F3" w:rsidR="00956934">
        <w:t xml:space="preserve">. </w:t>
      </w:r>
      <w:r w:rsidRPr="00F458F3" w:rsidR="00C46008">
        <w:t xml:space="preserve">We have seen enormous progress on this compared to where we were a decade ago. It </w:t>
      </w:r>
      <w:r w:rsidRPr="00F458F3" w:rsidR="00956934">
        <w:t>is an international priority</w:t>
      </w:r>
      <w:r w:rsidRPr="00F458F3" w:rsidR="00C46008">
        <w:t xml:space="preserve"> and the UK had led that effort, but because of th</w:t>
      </w:r>
      <w:r w:rsidRPr="00F458F3" w:rsidR="00BA1B0D">
        <w:t>e</w:t>
      </w:r>
      <w:r w:rsidRPr="00F458F3" w:rsidR="00C46008">
        <w:t xml:space="preserve"> nat</w:t>
      </w:r>
      <w:r w:rsidRPr="00F458F3" w:rsidR="00BA1B0D">
        <w:t>u</w:t>
      </w:r>
      <w:r w:rsidRPr="00F458F3" w:rsidR="00C46008">
        <w:t>re of the crime</w:t>
      </w:r>
      <w:r w:rsidRPr="00F458F3" w:rsidR="00D80C07">
        <w:t xml:space="preserve">, </w:t>
      </w:r>
      <w:r w:rsidRPr="00F458F3" w:rsidR="00C46008">
        <w:t>if y</w:t>
      </w:r>
      <w:r w:rsidRPr="00F458F3" w:rsidR="00956934">
        <w:t>ou take your foot off the gas</w:t>
      </w:r>
      <w:r w:rsidR="008E2181">
        <w:t>,</w:t>
      </w:r>
      <w:r w:rsidRPr="00F458F3" w:rsidR="00956934">
        <w:t xml:space="preserve"> things </w:t>
      </w:r>
      <w:r w:rsidRPr="00F458F3" w:rsidR="00C46008">
        <w:t xml:space="preserve">go backwards </w:t>
      </w:r>
      <w:r w:rsidRPr="00F458F3" w:rsidR="00956934">
        <w:t>fast</w:t>
      </w:r>
      <w:r w:rsidRPr="00F458F3">
        <w:t xml:space="preserve"> and</w:t>
      </w:r>
      <w:r w:rsidRPr="00F458F3" w:rsidR="00D80C07">
        <w:t xml:space="preserve"> organised crime groups and their trafficking networks take a grip, and other factors </w:t>
      </w:r>
      <w:r w:rsidRPr="00F458F3" w:rsidR="00BA1B0D">
        <w:t xml:space="preserve">that </w:t>
      </w:r>
      <w:r w:rsidRPr="00F458F3" w:rsidR="00D80C07">
        <w:t>you need to keep pressing down on</w:t>
      </w:r>
      <w:r w:rsidRPr="00F458F3">
        <w:t xml:space="preserve"> re-emerge</w:t>
      </w:r>
      <w:r w:rsidRPr="00F458F3" w:rsidR="00D80C07">
        <w:t>.</w:t>
      </w:r>
      <w:r w:rsidRPr="00F458F3">
        <w:t xml:space="preserve"> </w:t>
      </w:r>
      <w:r w:rsidRPr="00F458F3" w:rsidR="00956934">
        <w:t xml:space="preserve">I would like to see </w:t>
      </w:r>
      <w:r w:rsidRPr="00F458F3" w:rsidR="0055339A">
        <w:t>more drive and co</w:t>
      </w:r>
      <w:r w:rsidRPr="00F458F3" w:rsidR="0055339A">
        <w:noBreakHyphen/>
        <w:t xml:space="preserve">ordination between the </w:t>
      </w:r>
      <w:r w:rsidRPr="00F458F3">
        <w:t>D</w:t>
      </w:r>
      <w:r w:rsidRPr="00F458F3" w:rsidR="0055339A">
        <w:t xml:space="preserve">epartments. </w:t>
      </w:r>
    </w:p>
    <w:p w:rsidR="00956934" w:rsidRPr="00F458F3" w:rsidP="00956934">
      <w:pPr>
        <w:pStyle w:val="Answer"/>
      </w:pPr>
      <w:r w:rsidRPr="00F458F3">
        <w:t>W</w:t>
      </w:r>
      <w:r w:rsidRPr="00F458F3">
        <w:t xml:space="preserve">e </w:t>
      </w:r>
      <w:r w:rsidRPr="00F458F3" w:rsidR="00B07F17">
        <w:t xml:space="preserve">also </w:t>
      </w:r>
      <w:r w:rsidRPr="00F458F3">
        <w:t xml:space="preserve">need to look at </w:t>
      </w:r>
      <w:r w:rsidRPr="00F458F3" w:rsidR="00C627FF">
        <w:t>stand</w:t>
      </w:r>
      <w:r w:rsidRPr="00F458F3" w:rsidR="00B07F17">
        <w:t>ards</w:t>
      </w:r>
      <w:r w:rsidRPr="00F458F3" w:rsidR="005056A5">
        <w:t xml:space="preserve"> </w:t>
      </w:r>
      <w:r w:rsidRPr="00F458F3" w:rsidR="00C627FF">
        <w:t xml:space="preserve">of </w:t>
      </w:r>
      <w:r w:rsidRPr="00F458F3">
        <w:t>implementation</w:t>
      </w:r>
      <w:r w:rsidRPr="00F458F3" w:rsidR="00B07F17">
        <w:t>.</w:t>
      </w:r>
      <w:r w:rsidRPr="00F458F3">
        <w:t xml:space="preserve"> </w:t>
      </w:r>
      <w:r w:rsidRPr="00F458F3" w:rsidR="00B07F17">
        <w:t>W</w:t>
      </w:r>
      <w:r w:rsidRPr="00F458F3">
        <w:t>e spend funds</w:t>
      </w:r>
      <w:r w:rsidRPr="00F458F3" w:rsidR="00B07F17">
        <w:t>,</w:t>
      </w:r>
      <w:r w:rsidRPr="00F458F3">
        <w:t xml:space="preserve"> and </w:t>
      </w:r>
      <w:r w:rsidRPr="00F458F3" w:rsidR="005056A5">
        <w:t xml:space="preserve">not </w:t>
      </w:r>
      <w:r w:rsidRPr="00F458F3">
        <w:t xml:space="preserve">enough charities are forced to </w:t>
      </w:r>
      <w:r w:rsidRPr="00F458F3" w:rsidR="005056A5">
        <w:t xml:space="preserve">really </w:t>
      </w:r>
      <w:r w:rsidRPr="00F458F3">
        <w:t>account for them</w:t>
      </w:r>
      <w:r w:rsidRPr="00F458F3" w:rsidR="00B07F17">
        <w:t xml:space="preserve"> and </w:t>
      </w:r>
      <w:r w:rsidRPr="00F458F3" w:rsidR="005056A5">
        <w:t>prove that they are effective</w:t>
      </w:r>
      <w:r w:rsidRPr="00F458F3" w:rsidR="00B07F17">
        <w:t xml:space="preserve">. We need to </w:t>
      </w:r>
      <w:r w:rsidRPr="00F458F3" w:rsidR="005056A5">
        <w:t>re</w:t>
      </w:r>
      <w:r w:rsidRPr="00F458F3" w:rsidR="00B07F17">
        <w:t xml:space="preserve">ally </w:t>
      </w:r>
      <w:r w:rsidRPr="00F458F3" w:rsidR="005056A5">
        <w:t xml:space="preserve">evaluate that. </w:t>
      </w:r>
      <w:r w:rsidRPr="00F458F3">
        <w:t xml:space="preserve">Every charity getting public </w:t>
      </w:r>
      <w:r w:rsidRPr="00F458F3" w:rsidR="0020267E">
        <w:t>funds</w:t>
      </w:r>
      <w:r w:rsidRPr="00F458F3">
        <w:t xml:space="preserve"> should be subject to independent </w:t>
      </w:r>
      <w:r w:rsidRPr="00F458F3" w:rsidR="00B07F17">
        <w:t>e</w:t>
      </w:r>
      <w:r w:rsidRPr="00F458F3">
        <w:t>valuations</w:t>
      </w:r>
      <w:r w:rsidRPr="00F458F3" w:rsidR="005056A5">
        <w:t xml:space="preserve"> and having a look at what really works. Whitehall can drive that. Things like the taskforce that Theresa May used to chair from the very top of Downing Street </w:t>
      </w:r>
      <w:r w:rsidRPr="00F458F3">
        <w:t xml:space="preserve">bring people together </w:t>
      </w:r>
      <w:r w:rsidRPr="00F458F3" w:rsidR="005056A5">
        <w:t xml:space="preserve">and </w:t>
      </w:r>
      <w:r w:rsidRPr="00F458F3">
        <w:t>creat</w:t>
      </w:r>
      <w:r w:rsidRPr="00F458F3" w:rsidR="005056A5">
        <w:t>e</w:t>
      </w:r>
      <w:r w:rsidRPr="00F458F3">
        <w:t xml:space="preserve"> momentum. </w:t>
      </w:r>
      <w:r w:rsidRPr="00F458F3" w:rsidR="005056A5">
        <w:t xml:space="preserve">If we just leave this to </w:t>
      </w:r>
      <w:r w:rsidRPr="00F458F3" w:rsidR="00B07F17">
        <w:t>D</w:t>
      </w:r>
      <w:r w:rsidRPr="00F458F3" w:rsidR="005056A5">
        <w:t>epartments to do their own work</w:t>
      </w:r>
      <w:r w:rsidRPr="00F458F3" w:rsidR="00B07F17">
        <w:t>,</w:t>
      </w:r>
      <w:r w:rsidRPr="00F458F3" w:rsidR="005056A5">
        <w:t xml:space="preserve"> </w:t>
      </w:r>
      <w:r w:rsidRPr="00F458F3" w:rsidR="00CB4916">
        <w:t xml:space="preserve">you end up with the pots and programmes and a lack of communication. </w:t>
      </w:r>
      <w:r w:rsidRPr="00F458F3">
        <w:t xml:space="preserve">We have made big </w:t>
      </w:r>
      <w:r w:rsidRPr="00F458F3" w:rsidR="0020267E">
        <w:t>progress</w:t>
      </w:r>
      <w:r w:rsidRPr="00F458F3" w:rsidR="00CB4916">
        <w:t xml:space="preserve">, </w:t>
      </w:r>
      <w:r w:rsidRPr="00F458F3">
        <w:t xml:space="preserve">but if we are to move forward and commit action </w:t>
      </w:r>
      <w:r w:rsidRPr="00F458F3" w:rsidR="00CB4916">
        <w:t>to what the Government ha</w:t>
      </w:r>
      <w:r w:rsidRPr="00F458F3" w:rsidR="00C40016">
        <w:t>ve</w:t>
      </w:r>
      <w:r w:rsidRPr="00F458F3" w:rsidR="00CB4916">
        <w:t xml:space="preserve"> said in response to this </w:t>
      </w:r>
      <w:r w:rsidRPr="00F458F3" w:rsidR="00C40016">
        <w:t xml:space="preserve">review, </w:t>
      </w:r>
      <w:r w:rsidRPr="00F458F3" w:rsidR="00CB4916">
        <w:t xml:space="preserve">it </w:t>
      </w:r>
      <w:r w:rsidRPr="00F458F3">
        <w:t>needs proper co</w:t>
      </w:r>
      <w:r w:rsidRPr="00F458F3" w:rsidR="00C40016">
        <w:t>-</w:t>
      </w:r>
      <w:r w:rsidRPr="00F458F3">
        <w:t xml:space="preserve">ordination </w:t>
      </w:r>
      <w:r w:rsidRPr="00F458F3" w:rsidR="00CB4916">
        <w:t xml:space="preserve">from the very top in </w:t>
      </w:r>
      <w:r w:rsidRPr="00F458F3">
        <w:t>Whitehall</w:t>
      </w:r>
      <w:r w:rsidRPr="00F458F3" w:rsidR="00CB4916">
        <w:t xml:space="preserve"> to start the ball rolling</w:t>
      </w:r>
      <w:r w:rsidRPr="00F458F3">
        <w:t>.</w:t>
      </w:r>
    </w:p>
    <w:p w:rsidR="00956934" w:rsidRPr="00F458F3" w:rsidP="00956934">
      <w:pPr>
        <w:pStyle w:val="Question"/>
      </w:pPr>
      <w:r w:rsidRPr="00F458F3">
        <w:rPr>
          <w:b/>
        </w:rPr>
        <w:t>Chris Law:</w:t>
      </w:r>
      <w:r w:rsidRPr="00F458F3">
        <w:t xml:space="preserve"> Sara, can you explain how </w:t>
      </w:r>
      <w:r w:rsidRPr="00F458F3" w:rsidR="0020267E">
        <w:t>forced</w:t>
      </w:r>
      <w:r w:rsidRPr="00F458F3">
        <w:t xml:space="preserve"> labour might appear </w:t>
      </w:r>
      <w:r w:rsidRPr="00F458F3" w:rsidR="00530779">
        <w:t>with</w:t>
      </w:r>
      <w:r w:rsidRPr="00F458F3">
        <w:t xml:space="preserve">in </w:t>
      </w:r>
      <w:r w:rsidRPr="00F458F3" w:rsidR="0020267E">
        <w:t xml:space="preserve">international </w:t>
      </w:r>
      <w:r w:rsidRPr="00F458F3">
        <w:t>supply chains?</w:t>
      </w:r>
    </w:p>
    <w:p w:rsidR="00956934" w:rsidRPr="00F458F3" w:rsidP="00956934">
      <w:pPr>
        <w:pStyle w:val="Answer"/>
      </w:pPr>
      <w:r w:rsidRPr="00F458F3">
        <w:rPr>
          <w:b/>
          <w:i/>
        </w:rPr>
        <w:t>Dame Sara Thornton:</w:t>
      </w:r>
      <w:r w:rsidRPr="00F458F3">
        <w:rPr>
          <w:b/>
        </w:rPr>
        <w:t xml:space="preserve"> </w:t>
      </w:r>
      <w:r w:rsidRPr="00F458F3" w:rsidR="0081128C">
        <w:t>Unfortunately</w:t>
      </w:r>
      <w:r w:rsidRPr="00F458F3" w:rsidR="00C40016">
        <w:t>,</w:t>
      </w:r>
      <w:r w:rsidRPr="00F458F3" w:rsidR="0081128C">
        <w:t xml:space="preserve"> </w:t>
      </w:r>
      <w:r w:rsidRPr="00F458F3">
        <w:t xml:space="preserve">I would argue </w:t>
      </w:r>
      <w:r w:rsidRPr="00F458F3" w:rsidR="00F47D75">
        <w:t xml:space="preserve">that </w:t>
      </w:r>
      <w:r w:rsidRPr="00F458F3">
        <w:t xml:space="preserve">forced labour is pervasive in international supply chains. </w:t>
      </w:r>
      <w:r w:rsidRPr="00F458F3" w:rsidR="00F47D75">
        <w:t xml:space="preserve">The calculation is that about </w:t>
      </w:r>
      <w:r w:rsidRPr="00F458F3">
        <w:t xml:space="preserve">$350 billion </w:t>
      </w:r>
      <w:r w:rsidRPr="00F458F3" w:rsidR="00F47D75">
        <w:t xml:space="preserve">of products </w:t>
      </w:r>
      <w:r w:rsidRPr="00F458F3">
        <w:t xml:space="preserve">are </w:t>
      </w:r>
      <w:r w:rsidRPr="00F458F3" w:rsidR="0020267E">
        <w:t>tainted</w:t>
      </w:r>
      <w:r w:rsidRPr="00F458F3">
        <w:t xml:space="preserve">, whether that is technology, </w:t>
      </w:r>
      <w:r w:rsidRPr="00F458F3" w:rsidR="0020267E">
        <w:t>apparel</w:t>
      </w:r>
      <w:r w:rsidRPr="00F458F3">
        <w:t xml:space="preserve">, </w:t>
      </w:r>
      <w:r w:rsidRPr="00F458F3" w:rsidR="00F47D75">
        <w:t xml:space="preserve">seafood, cotton, </w:t>
      </w:r>
      <w:r w:rsidRPr="00F458F3">
        <w:t xml:space="preserve">palm oil or coffee. The ILO </w:t>
      </w:r>
      <w:r w:rsidRPr="00F458F3" w:rsidR="00F47D75">
        <w:t>calculates</w:t>
      </w:r>
      <w:r w:rsidRPr="00F458F3" w:rsidR="00C40016">
        <w:t xml:space="preserve"> that</w:t>
      </w:r>
      <w:r w:rsidRPr="00F458F3" w:rsidR="00F47D75">
        <w:t xml:space="preserve"> 16 million people are in labour </w:t>
      </w:r>
      <w:r w:rsidRPr="00F458F3" w:rsidR="002827CD">
        <w:t>exploitation</w:t>
      </w:r>
      <w:r w:rsidRPr="00F458F3" w:rsidR="00F47D75">
        <w:t xml:space="preserve"> in the private sector. That is </w:t>
      </w:r>
      <w:r w:rsidRPr="00F458F3">
        <w:t xml:space="preserve">one in 500. </w:t>
      </w:r>
      <w:r w:rsidRPr="00F458F3" w:rsidR="00F47D75">
        <w:t>I sometimes say to business, “If you haven’t found it</w:t>
      </w:r>
      <w:r w:rsidRPr="00F458F3" w:rsidR="00C40016">
        <w:t>,</w:t>
      </w:r>
      <w:r w:rsidRPr="00F458F3" w:rsidR="00F47D75">
        <w:t xml:space="preserve"> you probably haven’t looked hard enough”. </w:t>
      </w:r>
      <w:r w:rsidRPr="00F458F3">
        <w:t xml:space="preserve">It is also the case that the pandemic has highlighted these vulnerabilities. </w:t>
      </w:r>
      <w:r w:rsidRPr="00F458F3" w:rsidR="00F47D75">
        <w:t xml:space="preserve">This really strong downward pressure </w:t>
      </w:r>
      <w:r w:rsidRPr="00F458F3" w:rsidR="002827CD">
        <w:t>on</w:t>
      </w:r>
      <w:r w:rsidRPr="00F458F3" w:rsidR="00F47D75">
        <w:t xml:space="preserve"> price in these global supply chains can unfortunately f</w:t>
      </w:r>
      <w:r w:rsidRPr="00F458F3">
        <w:t xml:space="preserve">requently result in </w:t>
      </w:r>
      <w:r w:rsidRPr="00F458F3" w:rsidR="0020267E">
        <w:t>exploitation</w:t>
      </w:r>
      <w:r w:rsidRPr="00F458F3">
        <w:t xml:space="preserve">. You have these very fragmented, heavily </w:t>
      </w:r>
      <w:r w:rsidRPr="00F458F3" w:rsidR="00F47D75">
        <w:t>out</w:t>
      </w:r>
      <w:r w:rsidRPr="00F458F3">
        <w:t>sourced supply chains</w:t>
      </w:r>
      <w:r w:rsidRPr="00F458F3" w:rsidR="00F47D75">
        <w:t xml:space="preserve">. You have issues such as the vulnerability of migrant labour in some countries. There are a whole range of structural issues </w:t>
      </w:r>
      <w:r w:rsidRPr="00F458F3" w:rsidR="00C40016">
        <w:t>that</w:t>
      </w:r>
      <w:r w:rsidRPr="00F458F3">
        <w:t xml:space="preserve"> mean it is absolutely key </w:t>
      </w:r>
      <w:r w:rsidRPr="00F458F3" w:rsidR="00201346">
        <w:t xml:space="preserve">that </w:t>
      </w:r>
      <w:r w:rsidRPr="00F458F3">
        <w:t>there is political will to tackle this.</w:t>
      </w:r>
    </w:p>
    <w:p w:rsidR="00956934" w:rsidRPr="00F458F3" w:rsidP="00956934">
      <w:pPr>
        <w:pStyle w:val="Question"/>
      </w:pPr>
      <w:r w:rsidRPr="00F458F3">
        <w:rPr>
          <w:b/>
        </w:rPr>
        <w:t>Chris Law:</w:t>
      </w:r>
      <w:r w:rsidRPr="00F458F3">
        <w:t xml:space="preserve"> Most consumers would be horrified</w:t>
      </w:r>
      <w:r w:rsidRPr="00F458F3" w:rsidR="00201346">
        <w:t xml:space="preserve"> to realise what they are buying ends up with the misery of millions of people</w:t>
      </w:r>
      <w:r w:rsidRPr="00F458F3" w:rsidR="00C40016">
        <w:t xml:space="preserve"> at the supply end who are not</w:t>
      </w:r>
      <w:r w:rsidRPr="00F458F3">
        <w:t xml:space="preserve"> getting the voices heard. What are the risks to UK businesses </w:t>
      </w:r>
      <w:r w:rsidRPr="00F458F3" w:rsidR="00FB7B41">
        <w:t xml:space="preserve">of not understanding how their supply chains are compromised, and how can UK businesses </w:t>
      </w:r>
      <w:r w:rsidRPr="00F458F3">
        <w:t>mitigate these risks?</w:t>
      </w:r>
    </w:p>
    <w:p w:rsidR="00594CF8" w:rsidRPr="00F458F3" w:rsidP="00956934">
      <w:pPr>
        <w:pStyle w:val="Answer"/>
      </w:pPr>
      <w:r w:rsidRPr="00F458F3">
        <w:rPr>
          <w:b/>
          <w:i/>
        </w:rPr>
        <w:t>Dame Sara Thornton:</w:t>
      </w:r>
      <w:r w:rsidRPr="00F458F3" w:rsidR="00956934">
        <w:rPr>
          <w:b/>
        </w:rPr>
        <w:t xml:space="preserve"> </w:t>
      </w:r>
      <w:r w:rsidRPr="00F458F3" w:rsidR="00956934">
        <w:t>There is that risk of consumer pressure, and we have seen examples of that. There can be reputational damage through media coverage</w:t>
      </w:r>
      <w:r w:rsidRPr="00F458F3" w:rsidR="00F448C7">
        <w:t xml:space="preserve"> and NGO coverage. </w:t>
      </w:r>
      <w:r w:rsidRPr="00F458F3" w:rsidR="00956934">
        <w:t xml:space="preserve">There are </w:t>
      </w:r>
      <w:r w:rsidRPr="00F458F3" w:rsidR="00F448C7">
        <w:t xml:space="preserve">also </w:t>
      </w:r>
      <w:r w:rsidRPr="00F458F3" w:rsidR="00956934">
        <w:t>more pressing issues</w:t>
      </w:r>
      <w:r w:rsidRPr="00F458F3" w:rsidR="00F448C7">
        <w:t xml:space="preserve">, because I would argue that </w:t>
      </w:r>
      <w:r w:rsidRPr="00F458F3" w:rsidR="00956934">
        <w:t xml:space="preserve">forced labour is </w:t>
      </w:r>
      <w:r w:rsidRPr="00F458F3" w:rsidR="0020267E">
        <w:t>a material</w:t>
      </w:r>
      <w:r w:rsidRPr="00F458F3" w:rsidR="00956934">
        <w:t xml:space="preserve"> risk to business. </w:t>
      </w:r>
      <w:r w:rsidRPr="00F458F3" w:rsidR="00F448C7">
        <w:t xml:space="preserve">The </w:t>
      </w:r>
      <w:r w:rsidRPr="00F458F3" w:rsidR="00F448C7">
        <w:t xml:space="preserve">best businesses are beginning to realise that. </w:t>
      </w:r>
      <w:r w:rsidRPr="00F458F3" w:rsidR="00956934">
        <w:t>It might be because of the US approach on import bans</w:t>
      </w:r>
      <w:r w:rsidRPr="00F458F3" w:rsidR="00F448C7">
        <w:t xml:space="preserve"> that that actually becomes a material risk to the business. </w:t>
      </w:r>
      <w:r w:rsidRPr="00F458F3" w:rsidR="00956934">
        <w:t>The US h</w:t>
      </w:r>
      <w:r w:rsidRPr="00F458F3" w:rsidR="00C40016">
        <w:t>as</w:t>
      </w:r>
      <w:r w:rsidRPr="00F458F3" w:rsidR="00956934">
        <w:t xml:space="preserve"> a process </w:t>
      </w:r>
      <w:r w:rsidRPr="00F458F3" w:rsidR="00F448C7">
        <w:t xml:space="preserve">and a </w:t>
      </w:r>
      <w:r w:rsidRPr="00F458F3" w:rsidR="00956934">
        <w:t xml:space="preserve">law whereby </w:t>
      </w:r>
      <w:r w:rsidRPr="00F458F3" w:rsidR="00C40016">
        <w:t>it</w:t>
      </w:r>
      <w:r w:rsidRPr="00F458F3" w:rsidR="00956934">
        <w:t xml:space="preserve"> can ban goods </w:t>
      </w:r>
      <w:r w:rsidRPr="00F458F3" w:rsidR="00F448C7">
        <w:t xml:space="preserve">from </w:t>
      </w:r>
      <w:r w:rsidRPr="00F458F3" w:rsidR="00956934">
        <w:t>being imported</w:t>
      </w:r>
      <w:r w:rsidRPr="00F458F3">
        <w:t xml:space="preserve"> that are the product of either forced labour or child labour</w:t>
      </w:r>
      <w:r w:rsidRPr="00F458F3" w:rsidR="00956934">
        <w:t>. That becomes a material risk to business.</w:t>
      </w:r>
    </w:p>
    <w:p w:rsidR="00C40016" w:rsidRPr="00F458F3" w:rsidP="00594CF8">
      <w:pPr>
        <w:pStyle w:val="Answer"/>
      </w:pPr>
      <w:r w:rsidRPr="00F458F3">
        <w:t xml:space="preserve">We have also been doing some work </w:t>
      </w:r>
      <w:r w:rsidRPr="00F458F3" w:rsidR="00594CF8">
        <w:t>thinking about investment</w:t>
      </w:r>
      <w:r w:rsidRPr="00F458F3">
        <w:t>s</w:t>
      </w:r>
      <w:r w:rsidRPr="00F458F3" w:rsidR="00594CF8">
        <w:t xml:space="preserve"> and insurance. What is the role of investors </w:t>
      </w:r>
      <w:r w:rsidRPr="00F458F3">
        <w:t>in asking those due diligence questions</w:t>
      </w:r>
      <w:r w:rsidRPr="00F458F3" w:rsidR="00594CF8">
        <w:t xml:space="preserve">? </w:t>
      </w:r>
      <w:r w:rsidRPr="00F458F3">
        <w:t xml:space="preserve">What </w:t>
      </w:r>
      <w:r w:rsidRPr="00F458F3" w:rsidR="00594CF8">
        <w:t xml:space="preserve">is </w:t>
      </w:r>
      <w:r w:rsidRPr="00F458F3">
        <w:t>the role</w:t>
      </w:r>
      <w:r w:rsidRPr="00F458F3" w:rsidR="00594CF8">
        <w:t xml:space="preserve"> </w:t>
      </w:r>
      <w:r w:rsidRPr="00F458F3">
        <w:t>of insurance companies</w:t>
      </w:r>
      <w:r w:rsidRPr="00F458F3" w:rsidR="00594CF8">
        <w:t xml:space="preserve"> in asking those sorts of questions</w:t>
      </w:r>
      <w:r w:rsidRPr="00F458F3">
        <w:t>? If you cannot insure something</w:t>
      </w:r>
      <w:r w:rsidRPr="00F458F3">
        <w:t>,</w:t>
      </w:r>
      <w:r w:rsidRPr="00F458F3">
        <w:t xml:space="preserve"> you cannot finance it. </w:t>
      </w:r>
      <w:r w:rsidRPr="00F458F3" w:rsidR="00594CF8">
        <w:t xml:space="preserve">We are thinking about those different pressures on business. </w:t>
      </w:r>
      <w:r w:rsidRPr="00F458F3">
        <w:t xml:space="preserve">I would argue </w:t>
      </w:r>
      <w:r w:rsidRPr="00F458F3" w:rsidR="00594CF8">
        <w:t xml:space="preserve">that </w:t>
      </w:r>
      <w:r w:rsidRPr="00F458F3">
        <w:t>there is a material risk to the business</w:t>
      </w:r>
      <w:r w:rsidRPr="00F458F3" w:rsidR="00594CF8">
        <w:t xml:space="preserve">es, </w:t>
      </w:r>
      <w:r w:rsidRPr="00F458F3">
        <w:t>and it is only going to get greater.</w:t>
      </w:r>
      <w:r w:rsidRPr="00F458F3" w:rsidR="00594CF8">
        <w:t xml:space="preserve"> </w:t>
      </w:r>
    </w:p>
    <w:p w:rsidR="00594CF8" w:rsidRPr="00F458F3" w:rsidP="00594CF8">
      <w:pPr>
        <w:pStyle w:val="Answer"/>
      </w:pPr>
      <w:r w:rsidRPr="00F458F3">
        <w:t>A point worth making is that</w:t>
      </w:r>
      <w:r w:rsidRPr="00F458F3" w:rsidR="00956934">
        <w:t xml:space="preserve"> 20 years ago</w:t>
      </w:r>
      <w:r w:rsidRPr="00F458F3">
        <w:t xml:space="preserve"> businesses did not take environmental risks seriously</w:t>
      </w:r>
      <w:r w:rsidRPr="00F458F3" w:rsidR="00C40016">
        <w:t>;</w:t>
      </w:r>
      <w:r w:rsidRPr="00F458F3" w:rsidR="00956934">
        <w:t xml:space="preserve"> </w:t>
      </w:r>
      <w:r w:rsidRPr="00F458F3" w:rsidR="00C40016">
        <w:t>t</w:t>
      </w:r>
      <w:r w:rsidRPr="00F458F3">
        <w:t xml:space="preserve">hey do now. </w:t>
      </w:r>
      <w:r w:rsidR="008E2181">
        <w:t xml:space="preserve">Ten </w:t>
      </w:r>
      <w:r w:rsidRPr="00F458F3">
        <w:t>years ago they did not take cyber risk seriously</w:t>
      </w:r>
      <w:r w:rsidRPr="00F458F3" w:rsidR="00C40016">
        <w:t>;</w:t>
      </w:r>
      <w:r w:rsidRPr="00F458F3">
        <w:t xml:space="preserve"> </w:t>
      </w:r>
      <w:r w:rsidRPr="00F458F3" w:rsidR="00C40016">
        <w:t>t</w:t>
      </w:r>
      <w:r w:rsidRPr="00F458F3">
        <w:t xml:space="preserve">hey do now. </w:t>
      </w:r>
      <w:r w:rsidRPr="00F458F3" w:rsidR="00956934">
        <w:t>I would argue that when we look back at 2021</w:t>
      </w:r>
      <w:r w:rsidRPr="00F458F3" w:rsidR="00C40016">
        <w:t>,</w:t>
      </w:r>
      <w:r w:rsidRPr="00F458F3" w:rsidR="00956934">
        <w:t xml:space="preserve"> we will think, “Why did we not take forced labour risks more seriously?”</w:t>
      </w:r>
    </w:p>
    <w:p w:rsidR="00956934" w:rsidRPr="00F458F3" w:rsidP="00956934">
      <w:pPr>
        <w:pStyle w:val="Answer"/>
      </w:pPr>
      <w:r w:rsidRPr="00F458F3">
        <w:t xml:space="preserve">To answer your second question about what business should be doing, it is </w:t>
      </w:r>
      <w:r w:rsidRPr="00F458F3" w:rsidR="00C40016">
        <w:t xml:space="preserve">about </w:t>
      </w:r>
      <w:r w:rsidRPr="00F458F3">
        <w:t>a</w:t>
      </w:r>
      <w:r w:rsidRPr="00F458F3">
        <w:t>bsolute commitment</w:t>
      </w:r>
      <w:r w:rsidRPr="00F458F3">
        <w:t xml:space="preserve"> to the avoidance of forced labour, </w:t>
      </w:r>
      <w:r w:rsidRPr="00F458F3">
        <w:t>which means thinking about due diligence</w:t>
      </w:r>
      <w:r w:rsidRPr="00F458F3">
        <w:t>. It means being very serious about that,</w:t>
      </w:r>
      <w:r w:rsidRPr="00F458F3" w:rsidR="00C40016">
        <w:t xml:space="preserve"> and</w:t>
      </w:r>
      <w:r w:rsidRPr="00F458F3">
        <w:t xml:space="preserve"> about </w:t>
      </w:r>
      <w:r w:rsidRPr="00F458F3">
        <w:t xml:space="preserve">worker voice and </w:t>
      </w:r>
      <w:r w:rsidRPr="00F458F3">
        <w:t xml:space="preserve">worker </w:t>
      </w:r>
      <w:r w:rsidRPr="00F458F3">
        <w:t>empowerment</w:t>
      </w:r>
      <w:r w:rsidRPr="00F458F3">
        <w:t>. It means w</w:t>
      </w:r>
      <w:r w:rsidRPr="00F458F3">
        <w:t>orking with NGOs</w:t>
      </w:r>
      <w:r w:rsidRPr="00F458F3" w:rsidR="00C40016">
        <w:t xml:space="preserve">, </w:t>
      </w:r>
      <w:r w:rsidRPr="00F458F3">
        <w:t>particularly internationally</w:t>
      </w:r>
      <w:r w:rsidRPr="00F458F3" w:rsidR="00C40016">
        <w:t xml:space="preserve">, </w:t>
      </w:r>
      <w:r w:rsidRPr="00F458F3">
        <w:t>on the ground</w:t>
      </w:r>
      <w:r w:rsidRPr="00F458F3" w:rsidR="00C40016">
        <w:t>. It is also about</w:t>
      </w:r>
      <w:r w:rsidRPr="00F458F3">
        <w:t xml:space="preserve"> looking at </w:t>
      </w:r>
      <w:r w:rsidRPr="00F458F3">
        <w:t>social order</w:t>
      </w:r>
      <w:r w:rsidRPr="00F458F3" w:rsidR="00C40016">
        <w:t xml:space="preserve"> and </w:t>
      </w:r>
      <w:r w:rsidRPr="00F458F3">
        <w:t xml:space="preserve">at </w:t>
      </w:r>
      <w:r w:rsidRPr="00F458F3">
        <w:t>special training</w:t>
      </w:r>
      <w:r w:rsidRPr="00F458F3">
        <w:t xml:space="preserve"> for key roles, and thinking about </w:t>
      </w:r>
      <w:r w:rsidRPr="00F458F3">
        <w:t>sharing information</w:t>
      </w:r>
      <w:r w:rsidRPr="00F458F3">
        <w:t xml:space="preserve"> and intelligence about risk</w:t>
      </w:r>
      <w:r w:rsidRPr="00F458F3">
        <w:t xml:space="preserve">. </w:t>
      </w:r>
      <w:r w:rsidRPr="00F458F3">
        <w:t>It means t</w:t>
      </w:r>
      <w:r w:rsidRPr="00F458F3">
        <w:t xml:space="preserve">hinking </w:t>
      </w:r>
      <w:r w:rsidRPr="00F458F3" w:rsidR="0020267E">
        <w:t>about</w:t>
      </w:r>
      <w:r w:rsidRPr="00F458F3">
        <w:t xml:space="preserve"> what the true cost of labour is in a product</w:t>
      </w:r>
      <w:r w:rsidRPr="00F458F3" w:rsidR="00C40016">
        <w:t xml:space="preserve">, so </w:t>
      </w:r>
      <w:r w:rsidRPr="00F458F3">
        <w:t xml:space="preserve">not just the price but how much it would have cost to be made. It </w:t>
      </w:r>
      <w:r w:rsidRPr="00F458F3" w:rsidR="00C40016">
        <w:t xml:space="preserve">is about </w:t>
      </w:r>
      <w:r w:rsidRPr="00F458F3">
        <w:t xml:space="preserve">taking </w:t>
      </w:r>
      <w:r w:rsidRPr="00F458F3" w:rsidR="00C40016">
        <w:t xml:space="preserve">seriously </w:t>
      </w:r>
      <w:r w:rsidRPr="00F458F3">
        <w:t xml:space="preserve">human rights and due diligence </w:t>
      </w:r>
      <w:r w:rsidRPr="00F458F3">
        <w:t>in all its aspects, including forced labour, at that board level. There is a whole range of things that business can and must do</w:t>
      </w:r>
      <w:r w:rsidRPr="00F458F3">
        <w:t>.</w:t>
      </w:r>
    </w:p>
    <w:p w:rsidR="00D86A28" w:rsidRPr="00F458F3" w:rsidP="00956934">
      <w:pPr>
        <w:pStyle w:val="Answer"/>
      </w:pPr>
      <w:r w:rsidRPr="00F458F3">
        <w:rPr>
          <w:b/>
          <w:i/>
        </w:rPr>
        <w:t>Christian Guy:</w:t>
      </w:r>
      <w:r w:rsidRPr="00F458F3" w:rsidR="00956934">
        <w:rPr>
          <w:b/>
        </w:rPr>
        <w:t xml:space="preserve"> </w:t>
      </w:r>
      <w:r w:rsidRPr="00F458F3" w:rsidR="00956934">
        <w:t xml:space="preserve">I agree. At the moment the risk is too low. We have put </w:t>
      </w:r>
      <w:r w:rsidRPr="00F458F3" w:rsidR="0020267E">
        <w:t>legislation</w:t>
      </w:r>
      <w:r w:rsidRPr="00F458F3" w:rsidR="00956934">
        <w:t xml:space="preserve"> into place but we have not </w:t>
      </w:r>
      <w:r w:rsidRPr="00F458F3" w:rsidR="00B32BC0">
        <w:t xml:space="preserve">quite </w:t>
      </w:r>
      <w:r w:rsidRPr="00F458F3" w:rsidR="00956934">
        <w:t xml:space="preserve">followed through with the teeth that are needed. </w:t>
      </w:r>
      <w:r w:rsidRPr="00F458F3" w:rsidR="00B32BC0">
        <w:t xml:space="preserve">At the moment it is quite easy to ignore the need to publish statements. There are some businesses doing some outstanding work to actually lead, but it </w:t>
      </w:r>
      <w:r w:rsidRPr="00F458F3" w:rsidR="00956934">
        <w:t xml:space="preserve">is one of those areas where Government do not have to </w:t>
      </w:r>
      <w:r w:rsidRPr="00F458F3" w:rsidR="0020267E">
        <w:t>write</w:t>
      </w:r>
      <w:r w:rsidRPr="00F458F3" w:rsidR="00956934">
        <w:t xml:space="preserve"> </w:t>
      </w:r>
      <w:r w:rsidRPr="00F458F3" w:rsidR="00B32BC0">
        <w:t>an enormous cheque to make a difference</w:t>
      </w:r>
      <w:r w:rsidRPr="00F458F3" w:rsidR="00956934">
        <w:t xml:space="preserve">. </w:t>
      </w:r>
      <w:r w:rsidRPr="00F458F3" w:rsidR="00B32BC0">
        <w:t>We are looking for those areas right now, in the context of Covid.</w:t>
      </w:r>
    </w:p>
    <w:p w:rsidR="00C40016" w:rsidRPr="00F458F3" w:rsidP="00956934">
      <w:pPr>
        <w:pStyle w:val="Answer"/>
      </w:pPr>
      <w:r w:rsidRPr="00F458F3">
        <w:t xml:space="preserve">If we can work with business and hit a scale of good </w:t>
      </w:r>
      <w:r w:rsidRPr="00F458F3" w:rsidR="00E55196">
        <w:t>recruitment</w:t>
      </w:r>
      <w:r w:rsidRPr="00F458F3">
        <w:t xml:space="preserve"> and proper </w:t>
      </w:r>
      <w:r w:rsidRPr="00F458F3" w:rsidR="002827CD">
        <w:t>labour</w:t>
      </w:r>
      <w:r w:rsidRPr="00F458F3">
        <w:t xml:space="preserve"> practices without the need to spend billions </w:t>
      </w:r>
      <w:r w:rsidRPr="00F458F3" w:rsidR="002827CD">
        <w:t>to</w:t>
      </w:r>
      <w:r w:rsidRPr="00F458F3">
        <w:t xml:space="preserve"> get there</w:t>
      </w:r>
      <w:r w:rsidRPr="00F458F3">
        <w:t>,</w:t>
      </w:r>
      <w:r w:rsidRPr="00F458F3">
        <w:t xml:space="preserve"> we </w:t>
      </w:r>
      <w:r w:rsidRPr="00F458F3" w:rsidR="00956934">
        <w:t xml:space="preserve">could really achieve results. If businesses do not choose to </w:t>
      </w:r>
      <w:r w:rsidRPr="00F458F3" w:rsidR="002827CD">
        <w:t>lead</w:t>
      </w:r>
      <w:r w:rsidRPr="00F458F3">
        <w:t xml:space="preserve">, </w:t>
      </w:r>
      <w:r w:rsidRPr="00F458F3">
        <w:t xml:space="preserve">there are others calling for things like disqualification of directors, </w:t>
      </w:r>
      <w:r w:rsidRPr="00F458F3" w:rsidR="00956934">
        <w:t>credit rating downgrade</w:t>
      </w:r>
      <w:r w:rsidRPr="00F458F3">
        <w:t xml:space="preserve">s </w:t>
      </w:r>
      <w:r w:rsidRPr="00F458F3" w:rsidR="00843AD1">
        <w:t xml:space="preserve">and banning </w:t>
      </w:r>
      <w:r w:rsidRPr="00F458F3">
        <w:t xml:space="preserve">people </w:t>
      </w:r>
      <w:r w:rsidRPr="00F458F3" w:rsidR="00843AD1">
        <w:t>from public contracts</w:t>
      </w:r>
      <w:r w:rsidRPr="00F458F3" w:rsidR="00956934">
        <w:t xml:space="preserve">. </w:t>
      </w:r>
      <w:r w:rsidRPr="00F458F3" w:rsidR="00843AD1">
        <w:t xml:space="preserve">We </w:t>
      </w:r>
      <w:r w:rsidRPr="00F458F3" w:rsidR="00956934">
        <w:t xml:space="preserve">have seen the US action at the border </w:t>
      </w:r>
      <w:r w:rsidRPr="00F458F3" w:rsidR="00D86A28">
        <w:t xml:space="preserve">to target imports. There are options in front of us that we should use </w:t>
      </w:r>
      <w:r w:rsidRPr="00F458F3" w:rsidR="00956934">
        <w:t>if people will not play ball</w:t>
      </w:r>
      <w:r w:rsidRPr="00F458F3" w:rsidR="00D86A28">
        <w:t xml:space="preserve">. </w:t>
      </w:r>
    </w:p>
    <w:p w:rsidR="00956934" w:rsidRPr="00F458F3" w:rsidP="00956934">
      <w:pPr>
        <w:pStyle w:val="Answer"/>
      </w:pPr>
      <w:r w:rsidRPr="00F458F3">
        <w:t>We remember the horse meat scandal</w:t>
      </w:r>
      <w:r w:rsidRPr="00F458F3" w:rsidR="00D86A28">
        <w:t xml:space="preserve"> years ago, and how much outrage there was internationally, or at least in the UK</w:t>
      </w:r>
      <w:r w:rsidRPr="00F458F3" w:rsidR="00C40016">
        <w:t>,</w:t>
      </w:r>
      <w:r w:rsidRPr="00F458F3" w:rsidR="00D86A28">
        <w:t xml:space="preserve"> when we thought we were </w:t>
      </w:r>
      <w:r w:rsidRPr="00F458F3" w:rsidR="00D86A28">
        <w:t>eating horse</w:t>
      </w:r>
      <w:r w:rsidRPr="00F458F3" w:rsidR="00C40016">
        <w:t xml:space="preserve">, </w:t>
      </w:r>
      <w:r w:rsidRPr="00F458F3" w:rsidR="00D86A28">
        <w:t xml:space="preserve">not beef. We are talking about slaves in supply chains. </w:t>
      </w:r>
      <w:r w:rsidRPr="00F458F3">
        <w:t xml:space="preserve">We need to generate some of that </w:t>
      </w:r>
      <w:r w:rsidRPr="00F458F3" w:rsidR="00D86A28">
        <w:t>re</w:t>
      </w:r>
      <w:r w:rsidRPr="00F458F3">
        <w:t xml:space="preserve">action </w:t>
      </w:r>
      <w:r w:rsidRPr="00F458F3" w:rsidR="0020267E">
        <w:t>again</w:t>
      </w:r>
      <w:r w:rsidRPr="00F458F3" w:rsidR="00D86A28">
        <w:t xml:space="preserve"> and ensure that in the boardrooms</w:t>
      </w:r>
      <w:r w:rsidRPr="00F458F3" w:rsidR="00C40016">
        <w:t>,</w:t>
      </w:r>
      <w:r w:rsidRPr="00F458F3" w:rsidR="00D86A28">
        <w:t xml:space="preserve"> at that top level</w:t>
      </w:r>
      <w:r w:rsidRPr="00F458F3" w:rsidR="00C40016">
        <w:t>, t</w:t>
      </w:r>
      <w:r w:rsidRPr="00F458F3" w:rsidR="00D86A28">
        <w:t xml:space="preserve">here is a real risk </w:t>
      </w:r>
      <w:r w:rsidRPr="00F458F3" w:rsidR="00C40016">
        <w:t>to</w:t>
      </w:r>
      <w:r w:rsidRPr="00F458F3" w:rsidR="00D86A28">
        <w:t xml:space="preserve"> not getting this right</w:t>
      </w:r>
      <w:r w:rsidRPr="00F458F3" w:rsidR="00C40016">
        <w:t>.</w:t>
      </w:r>
      <w:r w:rsidRPr="00F458F3" w:rsidR="00D86A28">
        <w:t xml:space="preserve"> </w:t>
      </w:r>
      <w:r w:rsidRPr="00F458F3" w:rsidR="00C40016">
        <w:t>W</w:t>
      </w:r>
      <w:r w:rsidRPr="00F458F3" w:rsidR="00D86A28">
        <w:t>e can get there.</w:t>
      </w:r>
    </w:p>
    <w:p w:rsidR="00956934" w:rsidRPr="00F458F3" w:rsidP="00956934">
      <w:pPr>
        <w:pStyle w:val="Question"/>
      </w:pPr>
      <w:r w:rsidRPr="00F458F3">
        <w:rPr>
          <w:b/>
        </w:rPr>
        <w:t>Chris Law:</w:t>
      </w:r>
      <w:r w:rsidRPr="00F458F3">
        <w:t xml:space="preserve"> Can you tell me if we have enough sanctions or legislation in place</w:t>
      </w:r>
      <w:r w:rsidRPr="00F458F3" w:rsidR="00224356">
        <w:t xml:space="preserve"> to protect consumers around this? I</w:t>
      </w:r>
      <w:r w:rsidRPr="00F458F3">
        <w:t xml:space="preserve">f not, what would you suggest </w:t>
      </w:r>
      <w:r w:rsidRPr="00F458F3" w:rsidR="00224356">
        <w:t>should be</w:t>
      </w:r>
      <w:r w:rsidRPr="00F458F3">
        <w:t xml:space="preserve"> in place?</w:t>
      </w:r>
    </w:p>
    <w:p w:rsidR="00B94113" w:rsidRPr="00F458F3" w:rsidP="00956934">
      <w:pPr>
        <w:pStyle w:val="Answer"/>
      </w:pPr>
      <w:r w:rsidRPr="00F458F3">
        <w:rPr>
          <w:b/>
          <w:i/>
        </w:rPr>
        <w:t>Dame Sara Thornton:</w:t>
      </w:r>
      <w:r w:rsidRPr="00F458F3" w:rsidR="00956934">
        <w:rPr>
          <w:b/>
        </w:rPr>
        <w:t xml:space="preserve"> </w:t>
      </w:r>
      <w:r w:rsidRPr="00F458F3" w:rsidR="00956934">
        <w:t>A lot of</w:t>
      </w:r>
      <w:r w:rsidRPr="00F458F3">
        <w:t xml:space="preserve"> the</w:t>
      </w:r>
      <w:r w:rsidRPr="00F458F3" w:rsidR="00956934">
        <w:t xml:space="preserve"> things </w:t>
      </w:r>
      <w:r w:rsidRPr="00F458F3" w:rsidR="00224356">
        <w:t>that I was suggesting w</w:t>
      </w:r>
      <w:r w:rsidRPr="00F458F3">
        <w:t>ere</w:t>
      </w:r>
      <w:r w:rsidRPr="00F458F3" w:rsidR="00224356">
        <w:t xml:space="preserve"> in that voluntary space</w:t>
      </w:r>
      <w:r w:rsidRPr="00F458F3">
        <w:t>.</w:t>
      </w:r>
      <w:r w:rsidRPr="00F458F3" w:rsidR="00224356">
        <w:t xml:space="preserve"> </w:t>
      </w:r>
      <w:r w:rsidRPr="00F458F3">
        <w:t>T</w:t>
      </w:r>
      <w:r w:rsidRPr="00F458F3" w:rsidR="00956934">
        <w:t xml:space="preserve">here is a role for </w:t>
      </w:r>
      <w:r w:rsidRPr="00F458F3" w:rsidR="00D04A04">
        <w:t xml:space="preserve">more </w:t>
      </w:r>
      <w:r w:rsidRPr="00F458F3" w:rsidR="00956934">
        <w:t xml:space="preserve">legislation. Christian just referred </w:t>
      </w:r>
      <w:r w:rsidRPr="00F458F3" w:rsidR="00D04A04">
        <w:t xml:space="preserve">to </w:t>
      </w:r>
      <w:r w:rsidRPr="00F458F3" w:rsidR="0020267E">
        <w:t>the</w:t>
      </w:r>
      <w:r w:rsidRPr="00F458F3" w:rsidR="00956934">
        <w:t xml:space="preserve"> requirement for businesses </w:t>
      </w:r>
      <w:r w:rsidRPr="00F458F3" w:rsidR="00D04A04">
        <w:t xml:space="preserve">to write modern slavery statements. That applies to businesses with a turnover of more than </w:t>
      </w:r>
      <w:r w:rsidRPr="00F458F3" w:rsidR="00956934">
        <w:t>£36 million in this country, but Government ha</w:t>
      </w:r>
      <w:r w:rsidRPr="00F458F3">
        <w:t>ve</w:t>
      </w:r>
      <w:r w:rsidRPr="00F458F3" w:rsidR="00956934">
        <w:t xml:space="preserve"> made announcements to </w:t>
      </w:r>
      <w:r w:rsidRPr="00F458F3" w:rsidR="00D04A04">
        <w:t xml:space="preserve">toughen up and </w:t>
      </w:r>
      <w:r w:rsidRPr="00F458F3" w:rsidR="00956934">
        <w:t xml:space="preserve">tighten up those laws. </w:t>
      </w:r>
      <w:r w:rsidRPr="00F458F3" w:rsidR="00D04A04">
        <w:t xml:space="preserve">That is necessary. </w:t>
      </w:r>
      <w:r w:rsidRPr="00F458F3" w:rsidR="00956934">
        <w:t>We should look at the import ban approach that the US take</w:t>
      </w:r>
      <w:r w:rsidRPr="00F458F3">
        <w:t>s.</w:t>
      </w:r>
      <w:r w:rsidRPr="00F458F3" w:rsidR="00956934">
        <w:t xml:space="preserve"> </w:t>
      </w:r>
    </w:p>
    <w:p w:rsidR="00956934" w:rsidRPr="00F458F3" w:rsidP="00956934">
      <w:pPr>
        <w:pStyle w:val="Answer"/>
      </w:pPr>
      <w:r w:rsidRPr="00F458F3">
        <w:t>We</w:t>
      </w:r>
      <w:r w:rsidRPr="00F458F3">
        <w:t xml:space="preserve"> should </w:t>
      </w:r>
      <w:r w:rsidRPr="00F458F3" w:rsidR="00D04A04">
        <w:t xml:space="preserve">also </w:t>
      </w:r>
      <w:r w:rsidRPr="00F458F3">
        <w:t>think about the responsibility of a brand for what happens in its supply chain. At the moment there is no responsibility.</w:t>
      </w:r>
      <w:r w:rsidRPr="00F458F3">
        <w:t xml:space="preserve"> </w:t>
      </w:r>
      <w:r w:rsidRPr="00F458F3" w:rsidR="00D04A04">
        <w:t>It might be that it is too far to go for a duty</w:t>
      </w:r>
      <w:r w:rsidRPr="00F458F3">
        <w:t>-</w:t>
      </w:r>
      <w:r w:rsidRPr="00F458F3" w:rsidR="00D04A04">
        <w:t>to</w:t>
      </w:r>
      <w:r w:rsidRPr="00F458F3">
        <w:t>-</w:t>
      </w:r>
      <w:r w:rsidRPr="00F458F3" w:rsidR="00D04A04">
        <w:t xml:space="preserve">prevent law, which is sometimes suggested, but </w:t>
      </w:r>
      <w:r w:rsidRPr="00F458F3">
        <w:t xml:space="preserve">we should </w:t>
      </w:r>
      <w:r w:rsidRPr="00F458F3" w:rsidR="00D04A04">
        <w:t>a</w:t>
      </w:r>
      <w:r w:rsidRPr="00F458F3">
        <w:t>t least think about some sort of joint responsibility</w:t>
      </w:r>
      <w:r w:rsidRPr="00F458F3">
        <w:t xml:space="preserve"> </w:t>
      </w:r>
      <w:r w:rsidRPr="00F458F3">
        <w:t xml:space="preserve">that </w:t>
      </w:r>
      <w:r w:rsidRPr="00F458F3" w:rsidR="00D04A04">
        <w:t xml:space="preserve">means </w:t>
      </w:r>
      <w:r w:rsidRPr="00F458F3">
        <w:t>brands cannot just turn their back on what is happening in their supply chain</w:t>
      </w:r>
      <w:r w:rsidRPr="00F458F3">
        <w:t xml:space="preserve">; </w:t>
      </w:r>
      <w:r w:rsidRPr="00F458F3" w:rsidR="00D04A04">
        <w:t xml:space="preserve">there is some sense of joint responsibility for the abuses that happen. </w:t>
      </w:r>
      <w:r w:rsidRPr="00F458F3">
        <w:t>There is a range of legislation that</w:t>
      </w:r>
      <w:r w:rsidRPr="00F458F3" w:rsidR="00D04A04">
        <w:t xml:space="preserve"> could</w:t>
      </w:r>
      <w:r w:rsidRPr="00F458F3">
        <w:t xml:space="preserve"> be considered</w:t>
      </w:r>
      <w:r w:rsidRPr="00F458F3" w:rsidR="00D04A04">
        <w:t xml:space="preserve">, which would all protect consumers in the end, but there </w:t>
      </w:r>
      <w:r w:rsidRPr="00F458F3">
        <w:t xml:space="preserve">is an awful lot </w:t>
      </w:r>
      <w:r w:rsidRPr="00F458F3" w:rsidR="00D04A04">
        <w:t xml:space="preserve">that </w:t>
      </w:r>
      <w:r w:rsidRPr="00F458F3">
        <w:t>business can do</w:t>
      </w:r>
      <w:r w:rsidRPr="00F458F3" w:rsidR="00D04A04">
        <w:t xml:space="preserve"> to get ahead of the curve before the need for legislation</w:t>
      </w:r>
      <w:r w:rsidRPr="00F458F3">
        <w:t>.</w:t>
      </w:r>
    </w:p>
    <w:p w:rsidR="00956934" w:rsidRPr="00F458F3" w:rsidP="00956934">
      <w:pPr>
        <w:pStyle w:val="Question"/>
      </w:pPr>
      <w:r w:rsidRPr="00F458F3">
        <w:rPr>
          <w:b/>
        </w:rPr>
        <w:t>Chris Law:</w:t>
      </w:r>
      <w:r w:rsidRPr="00F458F3">
        <w:t xml:space="preserve"> There has been a lot of news and press </w:t>
      </w:r>
      <w:r w:rsidRPr="00F458F3" w:rsidR="00D04A04">
        <w:t xml:space="preserve">regarding the situation with the </w:t>
      </w:r>
      <w:r w:rsidRPr="00F458F3">
        <w:t xml:space="preserve">Uyghurs in Xinjiang, </w:t>
      </w:r>
      <w:r w:rsidRPr="00F458F3" w:rsidR="00D04A04">
        <w:t xml:space="preserve">which has brought a lot of awareness, </w:t>
      </w:r>
      <w:r w:rsidRPr="00F458F3">
        <w:t xml:space="preserve">but </w:t>
      </w:r>
      <w:r w:rsidRPr="00F458F3" w:rsidR="00B94113">
        <w:t xml:space="preserve">there is </w:t>
      </w:r>
      <w:r w:rsidRPr="00F458F3">
        <w:t>some difficulty in getting more information.</w:t>
      </w:r>
      <w:r w:rsidRPr="00F458F3" w:rsidR="00D04A04">
        <w:t xml:space="preserve"> How can the Government gather better evidence on the drivers of modern slavery?</w:t>
      </w:r>
    </w:p>
    <w:p w:rsidR="00B94113" w:rsidRPr="00F458F3" w:rsidP="00956934">
      <w:pPr>
        <w:pStyle w:val="Answer"/>
      </w:pPr>
      <w:r w:rsidRPr="00F458F3">
        <w:rPr>
          <w:b/>
          <w:i/>
        </w:rPr>
        <w:t>Christian Guy:</w:t>
      </w:r>
      <w:r w:rsidRPr="00F458F3" w:rsidR="00956934">
        <w:rPr>
          <w:b/>
        </w:rPr>
        <w:t xml:space="preserve"> </w:t>
      </w:r>
      <w:r w:rsidRPr="00F458F3" w:rsidR="00956934">
        <w:t xml:space="preserve">One of the challenges is to use the China example </w:t>
      </w:r>
      <w:r w:rsidRPr="00F458F3" w:rsidR="007C76E0">
        <w:t xml:space="preserve">and deal with it, </w:t>
      </w:r>
      <w:r w:rsidRPr="00F458F3" w:rsidR="00956934">
        <w:t xml:space="preserve">but </w:t>
      </w:r>
      <w:r w:rsidRPr="00F458F3" w:rsidR="007C76E0">
        <w:t xml:space="preserve">to </w:t>
      </w:r>
      <w:r w:rsidRPr="00F458F3" w:rsidR="0020267E">
        <w:t>also</w:t>
      </w:r>
      <w:r w:rsidRPr="00F458F3" w:rsidR="00956934">
        <w:t xml:space="preserve"> recognise</w:t>
      </w:r>
      <w:r w:rsidRPr="00F458F3">
        <w:t xml:space="preserve">, as Sara has said, </w:t>
      </w:r>
      <w:r w:rsidRPr="00F458F3" w:rsidR="00956934">
        <w:t xml:space="preserve">that it goes much further. </w:t>
      </w:r>
      <w:r w:rsidRPr="00F458F3" w:rsidR="000E19D0">
        <w:t>At the moment w</w:t>
      </w:r>
      <w:r w:rsidRPr="00F458F3" w:rsidR="00956934">
        <w:t xml:space="preserve">e are too responsive to modern slavery. </w:t>
      </w:r>
      <w:r w:rsidRPr="00F458F3" w:rsidR="000E19D0">
        <w:t xml:space="preserve">We spend a lot of money reacting to it, whether it is here, overseas or both. </w:t>
      </w:r>
      <w:r w:rsidRPr="00F458F3" w:rsidR="00956934">
        <w:t>We can become more proactive</w:t>
      </w:r>
      <w:r w:rsidRPr="00F458F3" w:rsidR="000E19D0">
        <w:t xml:space="preserve"> and understand what is driving it and causing it</w:t>
      </w:r>
      <w:r w:rsidRPr="00F458F3" w:rsidR="00956934">
        <w:t xml:space="preserve">. We are going to make progress quicker. The Government </w:t>
      </w:r>
      <w:r w:rsidRPr="00F458F3">
        <w:t>are</w:t>
      </w:r>
      <w:r w:rsidRPr="00F458F3" w:rsidR="00956934">
        <w:t xml:space="preserve"> well</w:t>
      </w:r>
      <w:r w:rsidRPr="00F458F3">
        <w:t xml:space="preserve"> </w:t>
      </w:r>
      <w:r w:rsidRPr="00F458F3" w:rsidR="00956934">
        <w:t>placed to do that</w:t>
      </w:r>
      <w:r w:rsidRPr="00F458F3">
        <w:t>,</w:t>
      </w:r>
      <w:r w:rsidRPr="00F458F3" w:rsidR="00540A19">
        <w:t xml:space="preserve"> with the resources and timeframes</w:t>
      </w:r>
      <w:r w:rsidRPr="00F458F3" w:rsidR="00956934">
        <w:t>.</w:t>
      </w:r>
      <w:r w:rsidRPr="00F458F3">
        <w:t xml:space="preserve"> </w:t>
      </w:r>
      <w:r w:rsidRPr="00F458F3" w:rsidR="00540A19">
        <w:t>If you are looking at value for money for every pound the taxpa</w:t>
      </w:r>
      <w:r w:rsidRPr="00F458F3" w:rsidR="00837830">
        <w:t>y</w:t>
      </w:r>
      <w:r w:rsidRPr="00F458F3" w:rsidR="00540A19">
        <w:t>er spends, u</w:t>
      </w:r>
      <w:r w:rsidRPr="00F458F3" w:rsidR="00956934">
        <w:t>nderstanding how you can prevent this</w:t>
      </w:r>
      <w:r w:rsidRPr="00F458F3" w:rsidR="00540A19">
        <w:t xml:space="preserve"> and what is causing it is a much more efficient way of </w:t>
      </w:r>
      <w:r w:rsidRPr="00F458F3">
        <w:t>spending money</w:t>
      </w:r>
      <w:r w:rsidRPr="00F458F3" w:rsidR="00540A19">
        <w:t xml:space="preserve"> as well</w:t>
      </w:r>
      <w:r w:rsidRPr="00F458F3" w:rsidR="00956934">
        <w:t xml:space="preserve">. </w:t>
      </w:r>
    </w:p>
    <w:p w:rsidR="00956934" w:rsidRPr="00F458F3" w:rsidP="00956934">
      <w:pPr>
        <w:pStyle w:val="Answer"/>
      </w:pPr>
      <w:r w:rsidRPr="00F458F3">
        <w:t xml:space="preserve">We can do a few things. One is that </w:t>
      </w:r>
      <w:r w:rsidRPr="00F458F3" w:rsidR="00B94113">
        <w:t xml:space="preserve">we </w:t>
      </w:r>
      <w:r w:rsidRPr="00F458F3">
        <w:t xml:space="preserve">have to get our hands on better hard data. We still do not </w:t>
      </w:r>
      <w:r w:rsidRPr="00F458F3" w:rsidR="003935A5">
        <w:t xml:space="preserve">quite </w:t>
      </w:r>
      <w:r w:rsidRPr="00F458F3">
        <w:t xml:space="preserve">understand </w:t>
      </w:r>
      <w:r w:rsidRPr="00F458F3" w:rsidR="003935A5">
        <w:t xml:space="preserve">enough about </w:t>
      </w:r>
      <w:r w:rsidRPr="00F458F3">
        <w:t>how people are recruited, what the factors are, where they are moved</w:t>
      </w:r>
      <w:r w:rsidRPr="00F458F3" w:rsidR="003935A5">
        <w:t>, and then how organised crime works together across regions</w:t>
      </w:r>
      <w:r w:rsidRPr="00F458F3">
        <w:t xml:space="preserve">. Governments are getting better </w:t>
      </w:r>
      <w:r w:rsidRPr="00F458F3" w:rsidR="003935A5">
        <w:t xml:space="preserve">at dealing with data internally, but sharing that data overseas </w:t>
      </w:r>
      <w:r w:rsidRPr="00F458F3">
        <w:t xml:space="preserve">and working together is </w:t>
      </w:r>
      <w:r w:rsidRPr="00F458F3" w:rsidR="0020267E">
        <w:t>still</w:t>
      </w:r>
      <w:r w:rsidRPr="00F458F3">
        <w:t xml:space="preserve"> fairly poor at some levels.</w:t>
      </w:r>
      <w:r w:rsidRPr="00F458F3" w:rsidR="00933CC3">
        <w:t xml:space="preserve"> </w:t>
      </w:r>
      <w:r w:rsidRPr="00F458F3" w:rsidR="002D6561">
        <w:t xml:space="preserve">We have to get better data if we want to really understand what is going on out there, especially </w:t>
      </w:r>
      <w:r w:rsidRPr="00F458F3" w:rsidR="00B94113">
        <w:t>on the</w:t>
      </w:r>
      <w:r w:rsidRPr="00F458F3" w:rsidR="002D6561">
        <w:t xml:space="preserve"> drivers in key areas. We do not yet recognise </w:t>
      </w:r>
      <w:r w:rsidRPr="00F458F3" w:rsidR="009B11DE">
        <w:t xml:space="preserve">enough </w:t>
      </w:r>
      <w:r w:rsidRPr="00F458F3" w:rsidR="00933CC3">
        <w:t xml:space="preserve">things like child marriage </w:t>
      </w:r>
      <w:r w:rsidRPr="00F458F3" w:rsidR="002D6561">
        <w:t>and other factors that are hard to control</w:t>
      </w:r>
      <w:r w:rsidRPr="00F458F3" w:rsidR="009B11DE">
        <w:t>.</w:t>
      </w:r>
    </w:p>
    <w:p w:rsidR="0068786F" w:rsidRPr="00F458F3" w:rsidP="00956934">
      <w:pPr>
        <w:pStyle w:val="Answer"/>
      </w:pPr>
      <w:r w:rsidRPr="00F458F3">
        <w:t xml:space="preserve">Secondly, </w:t>
      </w:r>
      <w:r w:rsidRPr="00F458F3" w:rsidR="00B94113">
        <w:t xml:space="preserve">on </w:t>
      </w:r>
      <w:r w:rsidRPr="00F458F3">
        <w:t>research</w:t>
      </w:r>
      <w:r w:rsidRPr="00F458F3" w:rsidR="00B94113">
        <w:t>, t</w:t>
      </w:r>
      <w:r w:rsidRPr="00F458F3">
        <w:t xml:space="preserve">here are some good initiatives </w:t>
      </w:r>
      <w:r w:rsidRPr="00F458F3">
        <w:t>under</w:t>
      </w:r>
      <w:r w:rsidR="008E2181">
        <w:t xml:space="preserve"> </w:t>
      </w:r>
      <w:r w:rsidRPr="00F458F3">
        <w:t>way</w:t>
      </w:r>
      <w:r w:rsidRPr="00F458F3" w:rsidR="009B11DE">
        <w:t xml:space="preserve"> that Government ha</w:t>
      </w:r>
      <w:r w:rsidRPr="00F458F3" w:rsidR="00B94113">
        <w:t>ve</w:t>
      </w:r>
      <w:r w:rsidRPr="00F458F3" w:rsidR="009B11DE">
        <w:t xml:space="preserve"> funded</w:t>
      </w:r>
      <w:r w:rsidRPr="00F458F3" w:rsidR="00B94113">
        <w:t>. L</w:t>
      </w:r>
      <w:r w:rsidRPr="00F458F3" w:rsidR="009B11DE">
        <w:t>ooking at those drivers specifically</w:t>
      </w:r>
      <w:r w:rsidRPr="00F458F3" w:rsidR="00B94113">
        <w:t xml:space="preserve">, whether it is </w:t>
      </w:r>
      <w:r w:rsidRPr="00F458F3" w:rsidR="00372BFD">
        <w:t>labour regulations</w:t>
      </w:r>
      <w:r w:rsidRPr="00F458F3" w:rsidR="00B94113">
        <w:t xml:space="preserve">, the </w:t>
      </w:r>
      <w:r w:rsidRPr="00F458F3" w:rsidR="00372BFD">
        <w:t xml:space="preserve">impact </w:t>
      </w:r>
      <w:r w:rsidRPr="00F458F3" w:rsidR="00B94113">
        <w:t xml:space="preserve">of </w:t>
      </w:r>
      <w:r w:rsidRPr="00F458F3" w:rsidR="00372BFD">
        <w:t xml:space="preserve">education, a lack of jobs or </w:t>
      </w:r>
      <w:r w:rsidRPr="00F458F3">
        <w:t>corruption</w:t>
      </w:r>
      <w:r w:rsidRPr="00F458F3" w:rsidR="00B94113">
        <w:t>, t</w:t>
      </w:r>
      <w:r w:rsidRPr="00F458F3">
        <w:t xml:space="preserve">here are so many drivers we think we know exist, but </w:t>
      </w:r>
      <w:r w:rsidRPr="00F458F3" w:rsidR="00F23339">
        <w:t>through research</w:t>
      </w:r>
      <w:r w:rsidRPr="00F458F3" w:rsidR="00B94113">
        <w:t xml:space="preserve">, </w:t>
      </w:r>
      <w:r w:rsidRPr="00F458F3" w:rsidR="00F23339">
        <w:t xml:space="preserve">pilots </w:t>
      </w:r>
      <w:r w:rsidRPr="00F458F3" w:rsidR="00B94113">
        <w:t xml:space="preserve">and </w:t>
      </w:r>
      <w:r w:rsidRPr="00F458F3" w:rsidR="009033E7">
        <w:t xml:space="preserve">evaluation, </w:t>
      </w:r>
      <w:r w:rsidRPr="00F458F3">
        <w:t>Government could</w:t>
      </w:r>
      <w:r w:rsidRPr="00F458F3" w:rsidR="009033E7">
        <w:t xml:space="preserve">, </w:t>
      </w:r>
      <w:r w:rsidRPr="00F458F3">
        <w:t>within a few years</w:t>
      </w:r>
      <w:r w:rsidRPr="00F458F3" w:rsidR="009033E7">
        <w:t xml:space="preserve">, </w:t>
      </w:r>
      <w:r w:rsidRPr="00F458F3">
        <w:t xml:space="preserve">really develop a very strong </w:t>
      </w:r>
      <w:r w:rsidRPr="00F458F3" w:rsidR="009033E7">
        <w:t xml:space="preserve">library </w:t>
      </w:r>
      <w:r w:rsidRPr="00F458F3">
        <w:t>evidence base for what is causing this problem in very key parts of the world</w:t>
      </w:r>
      <w:r w:rsidRPr="00F458F3" w:rsidR="009033E7">
        <w:t xml:space="preserve">. </w:t>
      </w:r>
      <w:r w:rsidRPr="00F458F3" w:rsidR="00B94113">
        <w:t>We need to w</w:t>
      </w:r>
      <w:r w:rsidRPr="00F458F3" w:rsidR="009033E7">
        <w:t xml:space="preserve">ork internationally with other countries to </w:t>
      </w:r>
      <w:r w:rsidRPr="00F458F3">
        <w:t>come together</w:t>
      </w:r>
      <w:r w:rsidRPr="00F458F3" w:rsidR="009033E7">
        <w:t xml:space="preserve"> and understand what is going on, because i</w:t>
      </w:r>
      <w:r w:rsidRPr="00F458F3">
        <w:t xml:space="preserve">f we just see this as a problem within our borders </w:t>
      </w:r>
      <w:r w:rsidRPr="00F458F3" w:rsidR="009033E7">
        <w:t>or we just let others deal with it overseas without that co</w:t>
      </w:r>
      <w:r w:rsidRPr="00F458F3" w:rsidR="009033E7">
        <w:noBreakHyphen/>
        <w:t>ordination</w:t>
      </w:r>
      <w:r w:rsidRPr="00F458F3" w:rsidR="00B94113">
        <w:t xml:space="preserve">, </w:t>
      </w:r>
      <w:r w:rsidRPr="00F458F3">
        <w:t xml:space="preserve">we will fail to address the drivers. </w:t>
      </w:r>
      <w:r w:rsidRPr="00F458F3" w:rsidR="009033E7">
        <w:t>I</w:t>
      </w:r>
      <w:r w:rsidRPr="00F458F3" w:rsidR="00B94113">
        <w:t xml:space="preserve"> would</w:t>
      </w:r>
      <w:r w:rsidRPr="00F458F3" w:rsidR="009033E7">
        <w:t xml:space="preserve"> </w:t>
      </w:r>
      <w:r w:rsidRPr="00F458F3" w:rsidR="00795FE7">
        <w:t xml:space="preserve">particularly </w:t>
      </w:r>
      <w:r w:rsidRPr="00F458F3" w:rsidR="009033E7">
        <w:t>want to see data</w:t>
      </w:r>
      <w:r w:rsidRPr="00F458F3" w:rsidR="00B94113">
        <w:t>,</w:t>
      </w:r>
      <w:r w:rsidRPr="00F458F3" w:rsidR="009033E7">
        <w:t xml:space="preserve"> research and international </w:t>
      </w:r>
      <w:r w:rsidRPr="00F458F3" w:rsidR="00795FE7">
        <w:t>partnerships be</w:t>
      </w:r>
      <w:r w:rsidRPr="00F458F3" w:rsidR="00B94113">
        <w:t xml:space="preserve">ing </w:t>
      </w:r>
      <w:r w:rsidRPr="00F458F3" w:rsidR="00795FE7">
        <w:t>a key feature of what we do to prevent this, r</w:t>
      </w:r>
      <w:r w:rsidRPr="00F458F3">
        <w:t>ather than keep spending</w:t>
      </w:r>
      <w:r w:rsidRPr="00F458F3" w:rsidR="00795FE7">
        <w:t xml:space="preserve"> hundreds of millions of pounds</w:t>
      </w:r>
      <w:r w:rsidRPr="00F458F3">
        <w:t xml:space="preserve">. </w:t>
      </w:r>
      <w:r w:rsidRPr="00F458F3" w:rsidR="00795FE7">
        <w:t>I</w:t>
      </w:r>
      <w:r w:rsidRPr="00F458F3">
        <w:t xml:space="preserve">t is like </w:t>
      </w:r>
      <w:r w:rsidRPr="00F458F3" w:rsidR="008E2181">
        <w:t>Whac</w:t>
      </w:r>
      <w:r w:rsidRPr="00F458F3" w:rsidR="008E2181">
        <w:t>-A-Mole</w:t>
      </w:r>
      <w:r w:rsidRPr="00F458F3" w:rsidR="00795FE7">
        <w:t>; you are just trying to respond the whole time and it is not as strategic as it could be</w:t>
      </w:r>
      <w:r w:rsidRPr="00F458F3">
        <w:t>.</w:t>
      </w:r>
    </w:p>
    <w:p w:rsidR="0068786F" w:rsidRPr="00F458F3" w:rsidP="0068786F">
      <w:pPr>
        <w:pStyle w:val="Question"/>
      </w:pPr>
      <w:r w:rsidRPr="00F458F3">
        <w:rPr>
          <w:b/>
        </w:rPr>
        <w:t>Mr Sharma:</w:t>
      </w:r>
      <w:r w:rsidRPr="00F458F3">
        <w:t xml:space="preserve"> </w:t>
      </w:r>
      <w:r w:rsidRPr="00F458F3" w:rsidR="00E44212">
        <w:t xml:space="preserve">Good morning, all. </w:t>
      </w:r>
      <w:r w:rsidRPr="00F458F3">
        <w:t xml:space="preserve">Since </w:t>
      </w:r>
      <w:r w:rsidRPr="00F458F3" w:rsidR="0020267E">
        <w:t>this</w:t>
      </w:r>
      <w:r w:rsidRPr="00F458F3">
        <w:t xml:space="preserve"> review</w:t>
      </w:r>
      <w:r w:rsidRPr="00F458F3" w:rsidR="007C76E0">
        <w:t xml:space="preserve"> </w:t>
      </w:r>
      <w:r w:rsidRPr="00F458F3" w:rsidR="00324C67">
        <w:t xml:space="preserve">it </w:t>
      </w:r>
      <w:r w:rsidRPr="00F458F3">
        <w:t xml:space="preserve">has been announced </w:t>
      </w:r>
      <w:r w:rsidRPr="00F458F3" w:rsidR="00E44212">
        <w:t xml:space="preserve">that </w:t>
      </w:r>
      <w:r w:rsidRPr="00F458F3">
        <w:t>there will be an overall reduction to the aid budget</w:t>
      </w:r>
      <w:r w:rsidRPr="00F458F3" w:rsidR="00324C67">
        <w:t xml:space="preserve">. What impact would terminating existing programmes </w:t>
      </w:r>
      <w:r w:rsidRPr="00F458F3" w:rsidR="00300340">
        <w:t xml:space="preserve">have on the </w:t>
      </w:r>
      <w:r w:rsidRPr="00F458F3">
        <w:t>fight to tackle modern slavery?</w:t>
      </w:r>
    </w:p>
    <w:p w:rsidR="00E44212" w:rsidRPr="00F458F3" w:rsidP="0068786F">
      <w:pPr>
        <w:pStyle w:val="Answer"/>
      </w:pPr>
      <w:r w:rsidRPr="00F458F3">
        <w:rPr>
          <w:b/>
          <w:i/>
        </w:rPr>
        <w:t>Dame Sara Thornton:</w:t>
      </w:r>
      <w:r w:rsidRPr="00F458F3" w:rsidR="0068786F">
        <w:rPr>
          <w:b/>
        </w:rPr>
        <w:t xml:space="preserve"> </w:t>
      </w:r>
      <w:r w:rsidRPr="00F458F3" w:rsidR="0068786F">
        <w:t>We talked about Theresa May’s tremendous leadership internationally</w:t>
      </w:r>
      <w:r w:rsidRPr="00F458F3" w:rsidR="00D5505C">
        <w:t xml:space="preserve"> in respect of this. I not</w:t>
      </w:r>
      <w:r w:rsidRPr="00F458F3" w:rsidR="00B77723">
        <w:t>e</w:t>
      </w:r>
      <w:r w:rsidRPr="00F458F3">
        <w:t>d</w:t>
      </w:r>
      <w:r w:rsidRPr="00F458F3" w:rsidR="00D5505C">
        <w:t xml:space="preserve"> that in Parliament she </w:t>
      </w:r>
      <w:r w:rsidRPr="00F458F3" w:rsidR="0068786F">
        <w:t xml:space="preserve">has </w:t>
      </w:r>
      <w:r w:rsidRPr="00F458F3" w:rsidR="00B77723">
        <w:t xml:space="preserve">recently </w:t>
      </w:r>
      <w:r w:rsidRPr="00F458F3" w:rsidR="0068786F">
        <w:t>raised the 80% funding cut</w:t>
      </w:r>
      <w:r w:rsidRPr="00F458F3" w:rsidR="00D5505C">
        <w:t xml:space="preserve"> to the Global Fund to End Modern Slavery. </w:t>
      </w:r>
      <w:r w:rsidRPr="00F458F3" w:rsidR="00B77723">
        <w:t xml:space="preserve">There is a </w:t>
      </w:r>
      <w:r w:rsidRPr="00F458F3" w:rsidR="0068786F">
        <w:t xml:space="preserve">real concern about that. It will make a massive impact on individual programmes, but it </w:t>
      </w:r>
      <w:r w:rsidRPr="00F458F3" w:rsidR="00B77723">
        <w:t xml:space="preserve">also </w:t>
      </w:r>
      <w:r w:rsidRPr="00F458F3" w:rsidR="0068786F">
        <w:t xml:space="preserve">seems to me that </w:t>
      </w:r>
      <w:r w:rsidRPr="00F458F3" w:rsidR="00B77723">
        <w:t xml:space="preserve">a lot of these programmes have </w:t>
      </w:r>
      <w:r w:rsidRPr="00F458F3" w:rsidR="0068786F">
        <w:t xml:space="preserve">sunk costs as you establish various programmes. </w:t>
      </w:r>
      <w:r w:rsidRPr="00F458F3" w:rsidR="00B77723">
        <w:t>It seems a waste of money i</w:t>
      </w:r>
      <w:r w:rsidRPr="00F458F3" w:rsidR="0068786F">
        <w:t xml:space="preserve">n terms of core principles </w:t>
      </w:r>
      <w:r w:rsidRPr="00F458F3" w:rsidR="00B77723">
        <w:t>of value for money</w:t>
      </w:r>
      <w:r w:rsidRPr="00F458F3" w:rsidR="0068786F">
        <w:t>.</w:t>
      </w:r>
      <w:r w:rsidRPr="00F458F3" w:rsidR="00B77723">
        <w:t xml:space="preserve"> There is a real concern about that.</w:t>
      </w:r>
      <w:r w:rsidRPr="00F458F3">
        <w:t xml:space="preserve"> </w:t>
      </w:r>
      <w:r w:rsidRPr="00F458F3" w:rsidR="0068786F">
        <w:t xml:space="preserve">In terms of the UK’s </w:t>
      </w:r>
      <w:r w:rsidRPr="00F458F3" w:rsidR="0020267E">
        <w:t>leadership</w:t>
      </w:r>
      <w:r w:rsidRPr="00F458F3" w:rsidR="0068786F">
        <w:t xml:space="preserve"> in the world</w:t>
      </w:r>
      <w:r w:rsidRPr="00F458F3" w:rsidR="00B77723">
        <w:t xml:space="preserve">, </w:t>
      </w:r>
      <w:r w:rsidRPr="00F458F3" w:rsidR="0068786F">
        <w:t>this cut undermine</w:t>
      </w:r>
      <w:r w:rsidRPr="00F458F3">
        <w:t>s</w:t>
      </w:r>
      <w:r w:rsidRPr="00F458F3" w:rsidR="0068786F">
        <w:t xml:space="preserve"> our position</w:t>
      </w:r>
      <w:r w:rsidRPr="00F458F3" w:rsidR="00B77723">
        <w:t xml:space="preserve"> to claim that leadership</w:t>
      </w:r>
      <w:r w:rsidRPr="00F458F3" w:rsidR="0068786F">
        <w:t xml:space="preserve">. </w:t>
      </w:r>
    </w:p>
    <w:p w:rsidR="00EE3FB2" w:rsidRPr="00F458F3" w:rsidP="0068786F">
      <w:pPr>
        <w:pStyle w:val="Answer"/>
      </w:pPr>
      <w:r w:rsidRPr="00F458F3">
        <w:t xml:space="preserve">Let me give you an example </w:t>
      </w:r>
      <w:r w:rsidRPr="00F458F3" w:rsidR="00E44212">
        <w:t>from</w:t>
      </w:r>
      <w:r w:rsidRPr="00F458F3">
        <w:t xml:space="preserve"> the </w:t>
      </w:r>
      <w:r w:rsidRPr="00F458F3" w:rsidR="00B77723">
        <w:t>G</w:t>
      </w:r>
      <w:r w:rsidRPr="00F458F3">
        <w:t xml:space="preserve">lobal </w:t>
      </w:r>
      <w:r w:rsidRPr="00F458F3" w:rsidR="00B77723">
        <w:t>F</w:t>
      </w:r>
      <w:r w:rsidRPr="00F458F3">
        <w:t xml:space="preserve">und </w:t>
      </w:r>
      <w:r w:rsidRPr="00F458F3" w:rsidR="00B77723">
        <w:t>to End Modern S</w:t>
      </w:r>
      <w:r w:rsidRPr="00F458F3">
        <w:t xml:space="preserve">lavery. </w:t>
      </w:r>
      <w:r w:rsidRPr="00F458F3" w:rsidR="00B77723">
        <w:t xml:space="preserve">This </w:t>
      </w:r>
      <w:r w:rsidRPr="00F458F3">
        <w:t xml:space="preserve">was created back in 2017. </w:t>
      </w:r>
      <w:r w:rsidRPr="00F458F3" w:rsidR="00B77723">
        <w:t>It does a lot of work in Commonwealth countries such as India, Bangladesh, Kenya and Uganda. Talking to them, they were told last year that t</w:t>
      </w:r>
      <w:r w:rsidRPr="00F458F3">
        <w:t xml:space="preserve">hey faced a 28% cut, but in April </w:t>
      </w:r>
      <w:r w:rsidRPr="00F458F3" w:rsidR="00B77723">
        <w:t xml:space="preserve">this year </w:t>
      </w:r>
      <w:r w:rsidRPr="00F458F3">
        <w:t xml:space="preserve">they were told </w:t>
      </w:r>
      <w:r w:rsidRPr="00F458F3" w:rsidR="00B77723">
        <w:t xml:space="preserve">they were going to </w:t>
      </w:r>
      <w:r w:rsidRPr="00F458F3">
        <w:t xml:space="preserve">have an 80% cut. </w:t>
      </w:r>
      <w:r w:rsidRPr="00F458F3" w:rsidR="00B77723">
        <w:t>That basically means that a</w:t>
      </w:r>
      <w:r w:rsidRPr="00F458F3">
        <w:t xml:space="preserve">ny UK-funded programmes </w:t>
      </w:r>
      <w:r w:rsidRPr="00F458F3" w:rsidR="00B77723">
        <w:t xml:space="preserve">are going </w:t>
      </w:r>
      <w:r w:rsidRPr="00F458F3">
        <w:t xml:space="preserve">to </w:t>
      </w:r>
      <w:r w:rsidRPr="00F458F3">
        <w:t>have to finish straightaway</w:t>
      </w:r>
      <w:r w:rsidRPr="00F458F3">
        <w:t xml:space="preserve">, and that is of great concern. </w:t>
      </w:r>
    </w:p>
    <w:p w:rsidR="00E44212" w:rsidRPr="00F458F3" w:rsidP="0068786F">
      <w:pPr>
        <w:pStyle w:val="Answer"/>
      </w:pPr>
      <w:r w:rsidRPr="00F458F3">
        <w:t>Here</w:t>
      </w:r>
      <w:r w:rsidRPr="00F458F3" w:rsidR="00EE3FB2">
        <w:t xml:space="preserve"> are a few examples of the sorts of programmes that we are talking about. </w:t>
      </w:r>
      <w:r w:rsidRPr="00F458F3" w:rsidR="0068786F">
        <w:t>They work with the International Justice Mission in India</w:t>
      </w:r>
      <w:r w:rsidRPr="00F458F3">
        <w:t>,</w:t>
      </w:r>
      <w:r w:rsidRPr="00F458F3" w:rsidR="0068786F">
        <w:t xml:space="preserve"> trying to protect children against </w:t>
      </w:r>
      <w:r w:rsidRPr="00F458F3" w:rsidR="00026AD2">
        <w:t xml:space="preserve">child </w:t>
      </w:r>
      <w:r w:rsidRPr="00F458F3" w:rsidR="0068786F">
        <w:t>sex</w:t>
      </w:r>
      <w:r w:rsidRPr="00F458F3">
        <w:t xml:space="preserve"> </w:t>
      </w:r>
      <w:r w:rsidRPr="00F458F3" w:rsidR="0068786F">
        <w:t xml:space="preserve">trafficking. </w:t>
      </w:r>
      <w:r w:rsidRPr="00F458F3" w:rsidR="00026AD2">
        <w:t>That programme is severely impacted. That is of grave concern, because c</w:t>
      </w:r>
      <w:r w:rsidRPr="00F458F3" w:rsidR="0068786F">
        <w:t xml:space="preserve">hild trafficking has </w:t>
      </w:r>
      <w:r w:rsidRPr="00F458F3" w:rsidR="00026AD2">
        <w:t xml:space="preserve">of course </w:t>
      </w:r>
      <w:r w:rsidRPr="00F458F3" w:rsidR="0068786F">
        <w:t>been a real issue in India because of the vulnerabilities</w:t>
      </w:r>
      <w:r w:rsidRPr="00F458F3" w:rsidR="00026AD2">
        <w:t xml:space="preserve"> as a result of the pandemic</w:t>
      </w:r>
      <w:r w:rsidRPr="00F458F3" w:rsidR="0068786F">
        <w:t xml:space="preserve">. </w:t>
      </w:r>
    </w:p>
    <w:p w:rsidR="00E44212" w:rsidRPr="00F458F3" w:rsidP="0068786F">
      <w:pPr>
        <w:pStyle w:val="Answer"/>
      </w:pPr>
      <w:r w:rsidRPr="00F458F3">
        <w:t>Similarly,</w:t>
      </w:r>
      <w:r w:rsidRPr="00F458F3">
        <w:t xml:space="preserve"> they work</w:t>
      </w:r>
      <w:r w:rsidRPr="00F458F3" w:rsidR="0095153A">
        <w:t xml:space="preserve"> with </w:t>
      </w:r>
      <w:r w:rsidRPr="00F458F3" w:rsidR="0068786F">
        <w:t xml:space="preserve">BRAC in </w:t>
      </w:r>
      <w:r w:rsidRPr="00F458F3" w:rsidR="004C308D">
        <w:t>Bangladesh</w:t>
      </w:r>
      <w:r w:rsidRPr="00F458F3" w:rsidR="0095153A">
        <w:t xml:space="preserve">, which is about supporting very vulnerable workers in </w:t>
      </w:r>
      <w:r w:rsidRPr="00F458F3" w:rsidR="0068786F">
        <w:t xml:space="preserve">the textile industry. </w:t>
      </w:r>
      <w:r w:rsidRPr="00F458F3" w:rsidR="0095153A">
        <w:t xml:space="preserve">Again, </w:t>
      </w:r>
      <w:r w:rsidRPr="00F458F3">
        <w:t xml:space="preserve">it </w:t>
      </w:r>
      <w:r w:rsidRPr="00F458F3" w:rsidR="0095153A">
        <w:t>is looking likely that</w:t>
      </w:r>
      <w:r w:rsidRPr="00F458F3">
        <w:t xml:space="preserve"> that</w:t>
      </w:r>
      <w:r w:rsidRPr="00F458F3" w:rsidR="0095153A">
        <w:t xml:space="preserve"> </w:t>
      </w:r>
      <w:r w:rsidRPr="00F458F3">
        <w:t xml:space="preserve">will not be </w:t>
      </w:r>
      <w:r w:rsidRPr="00F458F3" w:rsidR="0095153A">
        <w:t xml:space="preserve">able to go ahead. </w:t>
      </w:r>
    </w:p>
    <w:p w:rsidR="00933CC3" w:rsidRPr="00F458F3" w:rsidP="0068786F">
      <w:pPr>
        <w:pStyle w:val="Answer"/>
      </w:pPr>
      <w:r w:rsidRPr="00F458F3">
        <w:t>A third example is work with IO</w:t>
      </w:r>
      <w:r w:rsidRPr="00F458F3" w:rsidR="004C308D">
        <w:t>M</w:t>
      </w:r>
      <w:r w:rsidRPr="00F458F3">
        <w:t>, with people who may</w:t>
      </w:r>
      <w:r w:rsidRPr="00F458F3" w:rsidR="00E44212">
        <w:t xml:space="preserve"> </w:t>
      </w:r>
      <w:r w:rsidRPr="00F458F3">
        <w:t>be migrant workers to the Gulf</w:t>
      </w:r>
      <w:r w:rsidRPr="00F458F3" w:rsidR="004C308D">
        <w:t>. There is a lot of work about trying to support</w:t>
      </w:r>
      <w:r w:rsidRPr="00F458F3" w:rsidR="00E44212">
        <w:t xml:space="preserve">, </w:t>
      </w:r>
      <w:r w:rsidRPr="00F458F3" w:rsidR="004C308D">
        <w:t>help them</w:t>
      </w:r>
      <w:r w:rsidRPr="00F458F3" w:rsidR="00E44212">
        <w:t xml:space="preserve"> </w:t>
      </w:r>
      <w:r w:rsidRPr="00F458F3" w:rsidR="004C308D">
        <w:t xml:space="preserve">and protect them from the very </w:t>
      </w:r>
      <w:r w:rsidRPr="00F458F3" w:rsidR="0020267E">
        <w:t>exploitative</w:t>
      </w:r>
      <w:r w:rsidRPr="00F458F3">
        <w:t xml:space="preserve"> ways they get recruited. </w:t>
      </w:r>
      <w:r w:rsidRPr="00F458F3" w:rsidR="004C308D">
        <w:t xml:space="preserve">Again, that is cut. </w:t>
      </w:r>
      <w:r w:rsidRPr="00F458F3" w:rsidR="00E44212">
        <w:t>These are v</w:t>
      </w:r>
      <w:r w:rsidRPr="00F458F3">
        <w:t>ery practical things about</w:t>
      </w:r>
      <w:r w:rsidRPr="00F458F3" w:rsidR="004C308D">
        <w:t xml:space="preserve"> trying to protect the most vulnerable workers in the world.</w:t>
      </w:r>
    </w:p>
    <w:p w:rsidR="00E44212" w:rsidRPr="00F458F3" w:rsidP="0068786F">
      <w:pPr>
        <w:pStyle w:val="Answer"/>
      </w:pPr>
      <w:r w:rsidRPr="00F458F3">
        <w:t xml:space="preserve">The </w:t>
      </w:r>
      <w:r w:rsidRPr="00F458F3" w:rsidR="0020267E">
        <w:t>last</w:t>
      </w:r>
      <w:r w:rsidRPr="00F458F3">
        <w:t xml:space="preserve"> point I would make </w:t>
      </w:r>
      <w:r w:rsidRPr="00F458F3" w:rsidR="004C308D">
        <w:t xml:space="preserve">about the problem with this is that </w:t>
      </w:r>
      <w:r w:rsidRPr="00F458F3">
        <w:t xml:space="preserve">there was a really excellent report published </w:t>
      </w:r>
      <w:r w:rsidRPr="00F458F3" w:rsidR="004C308D">
        <w:t xml:space="preserve">a few months ago </w:t>
      </w:r>
      <w:r w:rsidRPr="00F458F3">
        <w:t xml:space="preserve">by the UN University. </w:t>
      </w:r>
      <w:r w:rsidRPr="00F458F3" w:rsidR="004C308D">
        <w:t xml:space="preserve">I think it was commissioned by the FCDO. It was called </w:t>
      </w:r>
      <w:r w:rsidRPr="00F458F3" w:rsidR="0020267E">
        <w:rPr>
          <w:i/>
          <w:iCs/>
        </w:rPr>
        <w:t>Developing Freedom</w:t>
      </w:r>
      <w:r w:rsidRPr="00F458F3">
        <w:t xml:space="preserve">, and it </w:t>
      </w:r>
      <w:r w:rsidRPr="00F458F3" w:rsidR="002827CD">
        <w:t>basically</w:t>
      </w:r>
      <w:r w:rsidRPr="00F458F3" w:rsidR="004C308D">
        <w:t xml:space="preserve"> </w:t>
      </w:r>
      <w:r w:rsidRPr="00F458F3">
        <w:t xml:space="preserve">makes the argument that </w:t>
      </w:r>
      <w:r w:rsidRPr="00F458F3" w:rsidR="0020267E">
        <w:t>tackling</w:t>
      </w:r>
      <w:r w:rsidRPr="00F458F3">
        <w:t xml:space="preserve"> </w:t>
      </w:r>
      <w:r w:rsidRPr="00F458F3" w:rsidR="004C308D">
        <w:t xml:space="preserve">modern </w:t>
      </w:r>
      <w:r w:rsidRPr="00F458F3">
        <w:t>slavery really contribute</w:t>
      </w:r>
      <w:r w:rsidRPr="00F458F3">
        <w:t>s</w:t>
      </w:r>
      <w:r w:rsidRPr="00F458F3">
        <w:t xml:space="preserve"> to sustainable development</w:t>
      </w:r>
      <w:r w:rsidRPr="00F458F3">
        <w:t>,</w:t>
      </w:r>
      <w:r w:rsidRPr="00F458F3" w:rsidR="004C308D">
        <w:t xml:space="preserve"> because it protects </w:t>
      </w:r>
      <w:r w:rsidRPr="00F458F3" w:rsidR="00A35EBB">
        <w:t xml:space="preserve">and maximises people’s economic agency. </w:t>
      </w:r>
      <w:r w:rsidRPr="00F458F3">
        <w:t>It is about</w:t>
      </w:r>
      <w:r w:rsidRPr="00F458F3" w:rsidR="00A35EBB">
        <w:t xml:space="preserve"> </w:t>
      </w:r>
      <w:r w:rsidRPr="00F458F3">
        <w:t>that sense</w:t>
      </w:r>
      <w:r w:rsidRPr="00F458F3">
        <w:t xml:space="preserve"> in which </w:t>
      </w:r>
      <w:r w:rsidRPr="00F458F3">
        <w:t>spending money on modern slavery programmes</w:t>
      </w:r>
      <w:r w:rsidRPr="00F458F3" w:rsidR="00A35EBB">
        <w:t xml:space="preserve"> actually has an exponential effect across all of international development</w:t>
      </w:r>
      <w:r w:rsidRPr="00F458F3">
        <w:t xml:space="preserve">. </w:t>
      </w:r>
    </w:p>
    <w:p w:rsidR="0068786F" w:rsidRPr="00F458F3" w:rsidP="0068786F">
      <w:pPr>
        <w:pStyle w:val="Answer"/>
      </w:pPr>
      <w:r w:rsidRPr="00F458F3">
        <w:t>For those sorts of reasons</w:t>
      </w:r>
      <w:r w:rsidRPr="00F458F3" w:rsidR="00E44212">
        <w:t>,</w:t>
      </w:r>
      <w:r w:rsidRPr="00F458F3">
        <w:t xml:space="preserve"> I am really </w:t>
      </w:r>
      <w:r w:rsidRPr="00F458F3" w:rsidR="00A35EBB">
        <w:t xml:space="preserve">very </w:t>
      </w:r>
      <w:r w:rsidRPr="00F458F3">
        <w:t xml:space="preserve">concerned about it. </w:t>
      </w:r>
      <w:r w:rsidRPr="00F458F3" w:rsidR="00A35EBB">
        <w:t>At the moment we do not know too much information about the impact on individual programmes, but f</w:t>
      </w:r>
      <w:r w:rsidRPr="00F458F3">
        <w:t>rom what I know from GFE</w:t>
      </w:r>
      <w:r w:rsidRPr="00F458F3" w:rsidR="00A35EBB">
        <w:t>M</w:t>
      </w:r>
      <w:r w:rsidRPr="00F458F3">
        <w:t>S</w:t>
      </w:r>
      <w:r w:rsidRPr="00F458F3" w:rsidR="00E44212">
        <w:t>,</w:t>
      </w:r>
      <w:r w:rsidRPr="00F458F3">
        <w:t xml:space="preserve"> I am </w:t>
      </w:r>
      <w:r w:rsidRPr="00F458F3" w:rsidR="00A35EBB">
        <w:t xml:space="preserve">very </w:t>
      </w:r>
      <w:r w:rsidRPr="00F458F3">
        <w:t>concerned about it.</w:t>
      </w:r>
    </w:p>
    <w:p w:rsidR="00E44212" w:rsidRPr="00F458F3" w:rsidP="0068786F">
      <w:pPr>
        <w:pStyle w:val="Answer"/>
      </w:pPr>
      <w:r w:rsidRPr="00F458F3">
        <w:rPr>
          <w:b/>
          <w:i/>
        </w:rPr>
        <w:t>Christian Guy:</w:t>
      </w:r>
      <w:r w:rsidRPr="00F458F3" w:rsidR="0068786F">
        <w:rPr>
          <w:b/>
        </w:rPr>
        <w:t xml:space="preserve"> </w:t>
      </w:r>
      <w:r w:rsidRPr="00F458F3" w:rsidR="0068786F">
        <w:t>It undoubtedly makes it harder in some respects. Sara has touched on</w:t>
      </w:r>
      <w:r w:rsidRPr="00F458F3" w:rsidR="00136D13">
        <w:t xml:space="preserve"> the global fund </w:t>
      </w:r>
      <w:r w:rsidRPr="00F458F3">
        <w:t>that</w:t>
      </w:r>
      <w:r w:rsidRPr="00F458F3" w:rsidR="00136D13">
        <w:t xml:space="preserve"> funds organisations, including mine through the Norwegian Government</w:t>
      </w:r>
      <w:r w:rsidRPr="00F458F3">
        <w:t xml:space="preserve">; it </w:t>
      </w:r>
      <w:r w:rsidRPr="00F458F3" w:rsidR="00136D13">
        <w:t>used to be DFID</w:t>
      </w:r>
      <w:r w:rsidRPr="00F458F3">
        <w:t xml:space="preserve"> funding. </w:t>
      </w:r>
      <w:r w:rsidRPr="00F458F3" w:rsidR="0068786F">
        <w:t xml:space="preserve">These cuts are here. </w:t>
      </w:r>
      <w:r w:rsidRPr="00F458F3" w:rsidR="005A0D8F">
        <w:t xml:space="preserve">The picture is still emerging. We have to work hard to make sure they are temporary and </w:t>
      </w:r>
      <w:r w:rsidRPr="00F458F3">
        <w:t xml:space="preserve">that </w:t>
      </w:r>
      <w:r w:rsidRPr="00F458F3" w:rsidR="005A0D8F">
        <w:t xml:space="preserve">we do reinvest </w:t>
      </w:r>
      <w:r w:rsidRPr="00F458F3" w:rsidR="00CF20D5">
        <w:t>again, because if you take the foot off the pedal</w:t>
      </w:r>
      <w:r w:rsidRPr="00F458F3">
        <w:t>,</w:t>
      </w:r>
      <w:r w:rsidRPr="00F458F3" w:rsidR="00CF20D5">
        <w:t xml:space="preserve"> this</w:t>
      </w:r>
      <w:r w:rsidRPr="00F458F3" w:rsidR="0068786F">
        <w:t xml:space="preserve"> problem will only get worse. </w:t>
      </w:r>
    </w:p>
    <w:p w:rsidR="0068786F" w:rsidRPr="00F458F3" w:rsidP="0068786F">
      <w:pPr>
        <w:pStyle w:val="Answer"/>
      </w:pPr>
      <w:r w:rsidRPr="00F458F3">
        <w:t>There is</w:t>
      </w:r>
      <w:r w:rsidRPr="00F458F3" w:rsidR="00E44212">
        <w:t xml:space="preserve">, though, </w:t>
      </w:r>
      <w:r w:rsidRPr="00F458F3" w:rsidR="00CF20D5">
        <w:t xml:space="preserve">now </w:t>
      </w:r>
      <w:r w:rsidRPr="00F458F3">
        <w:t xml:space="preserve">a chance to understand </w:t>
      </w:r>
      <w:r w:rsidRPr="00F458F3" w:rsidR="00CF20D5">
        <w:t xml:space="preserve">more about </w:t>
      </w:r>
      <w:r w:rsidRPr="00F458F3">
        <w:t>what works</w:t>
      </w:r>
      <w:r w:rsidRPr="00F458F3" w:rsidR="00CF20D5">
        <w:t xml:space="preserve"> through </w:t>
      </w:r>
      <w:r w:rsidRPr="00F458F3" w:rsidR="00E44212">
        <w:t xml:space="preserve">research into the </w:t>
      </w:r>
      <w:r w:rsidRPr="00F458F3" w:rsidR="00CF20D5">
        <w:t>drivers</w:t>
      </w:r>
      <w:r w:rsidRPr="00F458F3">
        <w:t>, because when we do increase investment again</w:t>
      </w:r>
      <w:r w:rsidRPr="00F458F3" w:rsidR="00E44212">
        <w:t xml:space="preserve"> in </w:t>
      </w:r>
      <w:r w:rsidRPr="00F458F3" w:rsidR="00E24FF4">
        <w:t xml:space="preserve">preventing </w:t>
      </w:r>
      <w:r w:rsidRPr="00F458F3" w:rsidR="00E44212">
        <w:t>modern slavery,</w:t>
      </w:r>
      <w:r w:rsidRPr="00F458F3">
        <w:t xml:space="preserve"> we want to </w:t>
      </w:r>
      <w:r w:rsidRPr="00F458F3" w:rsidR="00CF20D5">
        <w:t xml:space="preserve">be able maximise the value there. We have to understand </w:t>
      </w:r>
      <w:r w:rsidRPr="00F458F3">
        <w:t xml:space="preserve">in these months and </w:t>
      </w:r>
      <w:r w:rsidRPr="00F458F3" w:rsidR="001B344D">
        <w:t xml:space="preserve">in the </w:t>
      </w:r>
      <w:r w:rsidRPr="00F458F3">
        <w:t>years to come</w:t>
      </w:r>
      <w:r w:rsidRPr="00F458F3" w:rsidR="00E24FF4">
        <w:t>, while</w:t>
      </w:r>
      <w:r w:rsidRPr="00F458F3" w:rsidR="001B344D">
        <w:t xml:space="preserve"> </w:t>
      </w:r>
      <w:r w:rsidRPr="00F458F3">
        <w:t>investment has dialled down</w:t>
      </w:r>
      <w:r w:rsidRPr="00F458F3" w:rsidR="00E24FF4">
        <w:t>, w</w:t>
      </w:r>
      <w:r w:rsidRPr="00F458F3" w:rsidR="001B344D">
        <w:t xml:space="preserve">hat it </w:t>
      </w:r>
      <w:r w:rsidRPr="00F458F3" w:rsidR="00E24FF4">
        <w:t xml:space="preserve">is </w:t>
      </w:r>
      <w:r w:rsidRPr="00F458F3" w:rsidR="001B344D">
        <w:t>that we need to prioritise</w:t>
      </w:r>
      <w:r w:rsidRPr="00F458F3" w:rsidR="00E24FF4">
        <w:t>.</w:t>
      </w:r>
      <w:r w:rsidRPr="00F458F3" w:rsidR="001B344D">
        <w:t xml:space="preserve"> </w:t>
      </w:r>
      <w:r w:rsidRPr="00F458F3">
        <w:t>How</w:t>
      </w:r>
      <w:r w:rsidRPr="00F458F3" w:rsidR="00E24FF4">
        <w:t>, for example,</w:t>
      </w:r>
      <w:r w:rsidRPr="00F458F3">
        <w:t xml:space="preserve"> does modern slavery</w:t>
      </w:r>
      <w:r w:rsidRPr="00F458F3" w:rsidR="001B344D">
        <w:t xml:space="preserve"> </w:t>
      </w:r>
      <w:r w:rsidRPr="00F458F3">
        <w:t>fit into those other priorities</w:t>
      </w:r>
      <w:r w:rsidRPr="00F458F3" w:rsidR="001B344D">
        <w:t xml:space="preserve"> on climate</w:t>
      </w:r>
      <w:r w:rsidRPr="00F458F3" w:rsidR="00E24FF4">
        <w:t>,</w:t>
      </w:r>
      <w:r w:rsidRPr="00F458F3" w:rsidR="001B344D">
        <w:t xml:space="preserve"> girls’ and women’s education</w:t>
      </w:r>
      <w:r w:rsidR="008E2181">
        <w:t>,</w:t>
      </w:r>
      <w:r w:rsidRPr="00F458F3" w:rsidR="00E24FF4">
        <w:t xml:space="preserve"> and good economic development</w:t>
      </w:r>
      <w:r w:rsidRPr="00F458F3">
        <w:t>? If we are serious</w:t>
      </w:r>
      <w:r w:rsidRPr="00F458F3" w:rsidR="00E24FF4">
        <w:t xml:space="preserve"> as a country </w:t>
      </w:r>
      <w:r w:rsidRPr="00F458F3" w:rsidR="001B344D">
        <w:t xml:space="preserve">about </w:t>
      </w:r>
      <w:r w:rsidRPr="00F458F3">
        <w:t xml:space="preserve">things like </w:t>
      </w:r>
      <w:r w:rsidRPr="00F458F3" w:rsidR="001B344D">
        <w:t xml:space="preserve">the </w:t>
      </w:r>
      <w:r w:rsidRPr="00F458F3" w:rsidR="00E24FF4">
        <w:t>s</w:t>
      </w:r>
      <w:r w:rsidRPr="00F458F3" w:rsidR="001B344D">
        <w:t xml:space="preserve">ustainable </w:t>
      </w:r>
      <w:r w:rsidRPr="00F458F3" w:rsidR="00E24FF4">
        <w:t>d</w:t>
      </w:r>
      <w:r w:rsidRPr="00F458F3" w:rsidR="001B344D">
        <w:t xml:space="preserve">evelopment </w:t>
      </w:r>
      <w:r w:rsidRPr="00F458F3" w:rsidR="00E24FF4">
        <w:t>g</w:t>
      </w:r>
      <w:r w:rsidRPr="00F458F3" w:rsidR="001B344D">
        <w:t xml:space="preserve">oals </w:t>
      </w:r>
      <w:r w:rsidRPr="00F458F3" w:rsidR="00E24FF4">
        <w:t xml:space="preserve">and </w:t>
      </w:r>
      <w:r w:rsidRPr="00F458F3" w:rsidR="001B344D">
        <w:t xml:space="preserve">if we are serious about tackling </w:t>
      </w:r>
      <w:r w:rsidRPr="00F458F3" w:rsidR="00754332">
        <w:t xml:space="preserve">these challenges abroad to make Britain stronger and safer at home, </w:t>
      </w:r>
      <w:r w:rsidRPr="00F458F3">
        <w:t xml:space="preserve">we need to ensure these cuts are temporary, but use the time now to </w:t>
      </w:r>
      <w:r w:rsidRPr="00F458F3" w:rsidR="00754332">
        <w:t xml:space="preserve">really </w:t>
      </w:r>
      <w:r w:rsidRPr="00F458F3">
        <w:t xml:space="preserve">work out </w:t>
      </w:r>
      <w:r w:rsidRPr="00F458F3" w:rsidR="00754332">
        <w:t>what we will do with more investment</w:t>
      </w:r>
      <w:r w:rsidRPr="00F458F3" w:rsidR="00E24FF4">
        <w:t>, so that we can be ready</w:t>
      </w:r>
      <w:r w:rsidRPr="00F458F3" w:rsidR="00754332">
        <w:t xml:space="preserve"> </w:t>
      </w:r>
      <w:r w:rsidRPr="00F458F3">
        <w:t>when it comes back on again.</w:t>
      </w:r>
    </w:p>
    <w:p w:rsidR="0068786F" w:rsidRPr="00F458F3" w:rsidP="0068786F">
      <w:pPr>
        <w:pStyle w:val="Question"/>
      </w:pPr>
      <w:r w:rsidRPr="00F458F3">
        <w:rPr>
          <w:b/>
        </w:rPr>
        <w:t>Mr Sharma:</w:t>
      </w:r>
      <w:r w:rsidRPr="00F458F3">
        <w:t xml:space="preserve"> You are both co-signatories of a joint letter calling for co</w:t>
      </w:r>
      <w:r w:rsidRPr="00F458F3">
        <w:noBreakHyphen/>
        <w:t xml:space="preserve">ordinating </w:t>
      </w:r>
      <w:r w:rsidRPr="00F458F3" w:rsidR="0020267E">
        <w:t>action</w:t>
      </w:r>
      <w:r w:rsidRPr="00F458F3" w:rsidR="002B1D14">
        <w:t xml:space="preserve"> by G7 leaders on forced labour</w:t>
      </w:r>
      <w:r w:rsidRPr="00F458F3">
        <w:t>. Do you think the commitments made at the G7 will result in action to address forced labour?</w:t>
      </w:r>
    </w:p>
    <w:p w:rsidR="00735D4D" w:rsidRPr="00F458F3" w:rsidP="0068786F">
      <w:pPr>
        <w:pStyle w:val="Answer"/>
      </w:pPr>
      <w:r w:rsidRPr="00F458F3">
        <w:rPr>
          <w:b/>
          <w:i/>
        </w:rPr>
        <w:t>Christian Guy:</w:t>
      </w:r>
      <w:r w:rsidRPr="00F458F3" w:rsidR="0068786F">
        <w:rPr>
          <w:b/>
        </w:rPr>
        <w:t xml:space="preserve"> </w:t>
      </w:r>
      <w:r w:rsidRPr="00F458F3" w:rsidR="0068786F">
        <w:t xml:space="preserve">I am hopeful, and it needs to. </w:t>
      </w:r>
      <w:r w:rsidRPr="00F458F3" w:rsidR="0093437D">
        <w:t xml:space="preserve">We </w:t>
      </w:r>
      <w:r w:rsidRPr="00F458F3" w:rsidR="0068786F">
        <w:t>saw that commitment</w:t>
      </w:r>
      <w:r w:rsidRPr="00F458F3" w:rsidR="0093437D">
        <w:t xml:space="preserve"> in the communique about trade, which I thought was positive</w:t>
      </w:r>
      <w:r w:rsidRPr="00F458F3" w:rsidR="0068786F">
        <w:t xml:space="preserve">. The Biden </w:t>
      </w:r>
      <w:r w:rsidRPr="00F458F3" w:rsidR="00E24FF4">
        <w:t>A</w:t>
      </w:r>
      <w:r w:rsidRPr="00F458F3" w:rsidR="0068786F">
        <w:t xml:space="preserve">dministration </w:t>
      </w:r>
      <w:r w:rsidRPr="00F458F3" w:rsidR="0093437D">
        <w:t>in particular is really pushing this</w:t>
      </w:r>
      <w:r w:rsidRPr="00F458F3" w:rsidR="00E24FF4">
        <w:t>. T</w:t>
      </w:r>
      <w:r w:rsidRPr="00F458F3" w:rsidR="0093437D">
        <w:t xml:space="preserve">here is an opportunity to work </w:t>
      </w:r>
      <w:r w:rsidRPr="00F458F3" w:rsidR="00E24FF4">
        <w:t xml:space="preserve">together </w:t>
      </w:r>
      <w:r w:rsidRPr="00F458F3" w:rsidR="0093437D">
        <w:t xml:space="preserve">with the Americans </w:t>
      </w:r>
      <w:r w:rsidRPr="00F458F3" w:rsidR="00E24FF4">
        <w:t xml:space="preserve">now, </w:t>
      </w:r>
      <w:r w:rsidRPr="00F458F3">
        <w:t xml:space="preserve">to </w:t>
      </w:r>
      <w:r w:rsidRPr="00F458F3" w:rsidR="00E24FF4">
        <w:t xml:space="preserve">look </w:t>
      </w:r>
      <w:r w:rsidRPr="00F458F3">
        <w:t xml:space="preserve">not just at China but also at the broader issues. </w:t>
      </w:r>
      <w:r w:rsidRPr="00F458F3" w:rsidR="0068786F">
        <w:t>I am hopeful it will lead to action.</w:t>
      </w:r>
    </w:p>
    <w:p w:rsidR="00E24FF4" w:rsidRPr="00F458F3" w:rsidP="0068786F">
      <w:pPr>
        <w:pStyle w:val="Answer"/>
      </w:pPr>
      <w:r w:rsidRPr="00F458F3">
        <w:t>There is a bit of reluctance in the UK because of the ne</w:t>
      </w:r>
      <w:r w:rsidRPr="00F458F3" w:rsidR="00735D4D">
        <w:t>e</w:t>
      </w:r>
      <w:r w:rsidRPr="00F458F3">
        <w:t xml:space="preserve">d for post-Brexit trade deals and </w:t>
      </w:r>
      <w:r w:rsidRPr="00F458F3" w:rsidR="00735D4D">
        <w:t xml:space="preserve">the way that </w:t>
      </w:r>
      <w:r w:rsidRPr="00F458F3">
        <w:t xml:space="preserve">certain countries </w:t>
      </w:r>
      <w:r w:rsidRPr="00F458F3">
        <w:t xml:space="preserve">that we might be looking to work with </w:t>
      </w:r>
      <w:r w:rsidRPr="00F458F3">
        <w:t xml:space="preserve">have an issue with forced labour. </w:t>
      </w:r>
      <w:r w:rsidRPr="00F458F3" w:rsidR="00735D4D">
        <w:t xml:space="preserve">I will be interested to see how the UK walks that road. </w:t>
      </w:r>
      <w:r w:rsidRPr="00F458F3">
        <w:t xml:space="preserve">Nevertheless, with hundreds of billions of pounds </w:t>
      </w:r>
      <w:r w:rsidRPr="00F458F3" w:rsidR="00323D63">
        <w:t>scarred by forced labour</w:t>
      </w:r>
      <w:r w:rsidRPr="00F458F3">
        <w:t>,</w:t>
      </w:r>
      <w:r w:rsidRPr="00F458F3" w:rsidR="00323D63">
        <w:t xml:space="preserve"> we have to get serious. </w:t>
      </w:r>
      <w:r w:rsidRPr="00F458F3">
        <w:t xml:space="preserve">I like the </w:t>
      </w:r>
      <w:r w:rsidRPr="00F458F3" w:rsidR="00323D63">
        <w:t xml:space="preserve">fact that the </w:t>
      </w:r>
      <w:r w:rsidRPr="00F458F3">
        <w:t xml:space="preserve">US has </w:t>
      </w:r>
      <w:r w:rsidRPr="00F458F3" w:rsidR="00323D63">
        <w:t xml:space="preserve">just </w:t>
      </w:r>
      <w:r w:rsidRPr="00F458F3">
        <w:t xml:space="preserve">looked </w:t>
      </w:r>
      <w:r w:rsidRPr="00F458F3" w:rsidR="00323D63">
        <w:t xml:space="preserve">at the solar panels being imported from </w:t>
      </w:r>
      <w:r w:rsidRPr="00F458F3">
        <w:t xml:space="preserve">Xinjiang and are taking real action at the border. </w:t>
      </w:r>
      <w:r w:rsidRPr="00F458F3" w:rsidR="00323D63">
        <w:t xml:space="preserve">Those sorts of moves will really help others to follow. </w:t>
      </w:r>
    </w:p>
    <w:p w:rsidR="0068786F" w:rsidRPr="00F458F3" w:rsidP="0068786F">
      <w:pPr>
        <w:pStyle w:val="Answer"/>
      </w:pPr>
      <w:r w:rsidRPr="00F458F3">
        <w:t xml:space="preserve">We have this 2030 commitment on the </w:t>
      </w:r>
      <w:r w:rsidRPr="00F458F3" w:rsidR="00E24FF4">
        <w:t>s</w:t>
      </w:r>
      <w:r w:rsidRPr="00F458F3" w:rsidR="002827CD">
        <w:t>ustainable</w:t>
      </w:r>
      <w:r w:rsidRPr="00F458F3" w:rsidR="00A941B7">
        <w:t xml:space="preserve"> </w:t>
      </w:r>
      <w:r w:rsidRPr="00F458F3" w:rsidR="00E24FF4">
        <w:t>d</w:t>
      </w:r>
      <w:r w:rsidRPr="00F458F3" w:rsidR="00A941B7">
        <w:t xml:space="preserve">evelopment </w:t>
      </w:r>
      <w:r w:rsidRPr="00F458F3" w:rsidR="00E24FF4">
        <w:t>g</w:t>
      </w:r>
      <w:r w:rsidRPr="00F458F3" w:rsidR="00A941B7">
        <w:t>oals to look at forced labour and to take action on it</w:t>
      </w:r>
      <w:r w:rsidRPr="00F458F3">
        <w:t xml:space="preserve">. It is now or never from the G7, </w:t>
      </w:r>
      <w:r w:rsidRPr="00F458F3" w:rsidR="00A941B7">
        <w:t xml:space="preserve">and we have a big opportunity. I am hopeful, but all of us need to keep the pressure up, </w:t>
      </w:r>
      <w:r w:rsidRPr="00F458F3">
        <w:t>find ways of highlighting good practice</w:t>
      </w:r>
      <w:r w:rsidRPr="00F458F3" w:rsidR="00A941B7">
        <w:t xml:space="preserve"> and encourage </w:t>
      </w:r>
      <w:r w:rsidRPr="00F458F3" w:rsidR="00E24FF4">
        <w:t>G</w:t>
      </w:r>
      <w:r w:rsidRPr="00F458F3" w:rsidR="00A941B7">
        <w:t xml:space="preserve">overnments to lead, </w:t>
      </w:r>
      <w:r w:rsidRPr="00F458F3">
        <w:t xml:space="preserve">even when it </w:t>
      </w:r>
      <w:r w:rsidRPr="00F458F3" w:rsidR="00A941B7">
        <w:t xml:space="preserve">sometimes </w:t>
      </w:r>
      <w:r w:rsidRPr="00F458F3">
        <w:t>gets difficult.</w:t>
      </w:r>
    </w:p>
    <w:p w:rsidR="00E24FF4" w:rsidRPr="00F458F3" w:rsidP="0068786F">
      <w:pPr>
        <w:pStyle w:val="Answer"/>
      </w:pPr>
      <w:r w:rsidRPr="00F458F3">
        <w:rPr>
          <w:b/>
          <w:i/>
        </w:rPr>
        <w:t>Dame Sara Thornton:</w:t>
      </w:r>
      <w:r w:rsidRPr="00F458F3" w:rsidR="0068786F">
        <w:rPr>
          <w:b/>
        </w:rPr>
        <w:t xml:space="preserve"> </w:t>
      </w:r>
      <w:r w:rsidRPr="00F458F3" w:rsidR="0068786F">
        <w:t xml:space="preserve">I hope so too. </w:t>
      </w:r>
      <w:r w:rsidRPr="00F458F3" w:rsidR="008D33F7">
        <w:t>We made the case b</w:t>
      </w:r>
      <w:r w:rsidRPr="00F458F3" w:rsidR="0068786F">
        <w:t xml:space="preserve">oth privately and </w:t>
      </w:r>
      <w:r w:rsidRPr="00F458F3" w:rsidR="0020267E">
        <w:t>publicly</w:t>
      </w:r>
      <w:r w:rsidRPr="00F458F3" w:rsidR="0068786F">
        <w:t xml:space="preserve"> before the G7 summit</w:t>
      </w:r>
      <w:r w:rsidRPr="00F458F3" w:rsidR="008D33F7">
        <w:t>, and were pleased to see the commitment in the communique</w:t>
      </w:r>
      <w:r w:rsidRPr="00F458F3" w:rsidR="0068786F">
        <w:t xml:space="preserve">. We will continue to make the case </w:t>
      </w:r>
      <w:r w:rsidRPr="00F458F3" w:rsidR="0020267E">
        <w:t>privately</w:t>
      </w:r>
      <w:r w:rsidRPr="00F458F3" w:rsidR="0068786F">
        <w:t xml:space="preserve"> and </w:t>
      </w:r>
      <w:r w:rsidRPr="00F458F3" w:rsidR="0020267E">
        <w:t>publicly</w:t>
      </w:r>
      <w:r w:rsidRPr="00F458F3" w:rsidR="0068786F">
        <w:t xml:space="preserve">. </w:t>
      </w:r>
      <w:r w:rsidRPr="00F458F3" w:rsidR="008D33F7">
        <w:t>It is really important that this is an opportunity for the G7, which is a s</w:t>
      </w:r>
      <w:r w:rsidRPr="00F458F3" w:rsidR="0068786F">
        <w:t>ubstantial percentage of global GDP</w:t>
      </w:r>
      <w:r w:rsidRPr="00F458F3" w:rsidR="008D33F7">
        <w:t xml:space="preserve">, </w:t>
      </w:r>
      <w:r w:rsidRPr="00F458F3" w:rsidR="0068786F">
        <w:t>to really make that commitment</w:t>
      </w:r>
      <w:r w:rsidRPr="00F458F3" w:rsidR="00094745">
        <w:t xml:space="preserve">, </w:t>
      </w:r>
      <w:r w:rsidRPr="00F458F3" w:rsidR="0068786F">
        <w:t>think ab</w:t>
      </w:r>
      <w:r w:rsidRPr="00F458F3" w:rsidR="008D33F7">
        <w:t>o</w:t>
      </w:r>
      <w:r w:rsidRPr="00F458F3" w:rsidR="0068786F">
        <w:t>ut what the measurable goals</w:t>
      </w:r>
      <w:r w:rsidRPr="00F458F3" w:rsidR="008D33F7">
        <w:t xml:space="preserve"> are</w:t>
      </w:r>
      <w:r w:rsidRPr="00F458F3" w:rsidR="00094745">
        <w:t xml:space="preserve">, and </w:t>
      </w:r>
      <w:r w:rsidRPr="00F458F3" w:rsidR="008D33F7">
        <w:t xml:space="preserve">what more can be done to </w:t>
      </w:r>
      <w:r w:rsidRPr="00F458F3" w:rsidR="00094745">
        <w:t>harmonise the approaches</w:t>
      </w:r>
      <w:r w:rsidRPr="00F458F3" w:rsidR="0068786F">
        <w:t xml:space="preserve">. Trade is global, and when we are thinking about standards </w:t>
      </w:r>
      <w:r w:rsidRPr="00F458F3" w:rsidR="00094745">
        <w:t>and laws</w:t>
      </w:r>
      <w:r w:rsidRPr="00F458F3">
        <w:t>,</w:t>
      </w:r>
      <w:r w:rsidRPr="00F458F3" w:rsidR="00094745">
        <w:t xml:space="preserve"> it would be r</w:t>
      </w:r>
      <w:r w:rsidRPr="00F458F3">
        <w:t>e</w:t>
      </w:r>
      <w:r w:rsidRPr="00F458F3" w:rsidR="00094745">
        <w:t>ally helpful if there was more consistency and more coherence</w:t>
      </w:r>
      <w:r w:rsidRPr="00F458F3">
        <w:t xml:space="preserve">. </w:t>
      </w:r>
    </w:p>
    <w:p w:rsidR="0068786F" w:rsidRPr="00F458F3" w:rsidP="0068786F">
      <w:pPr>
        <w:pStyle w:val="Answer"/>
      </w:pPr>
      <w:r w:rsidRPr="00F458F3">
        <w:t>A</w:t>
      </w:r>
      <w:r w:rsidRPr="00F458F3" w:rsidR="00094745">
        <w:t>lso</w:t>
      </w:r>
      <w:r w:rsidRPr="00F458F3">
        <w:t>,</w:t>
      </w:r>
      <w:r w:rsidRPr="00F458F3" w:rsidR="00094745">
        <w:t xml:space="preserve"> </w:t>
      </w:r>
      <w:r w:rsidRPr="00F458F3">
        <w:t xml:space="preserve">what more can </w:t>
      </w:r>
      <w:r w:rsidRPr="00F458F3">
        <w:t xml:space="preserve">we </w:t>
      </w:r>
      <w:r w:rsidRPr="00F458F3">
        <w:t xml:space="preserve">do </w:t>
      </w:r>
      <w:r w:rsidRPr="00F458F3" w:rsidR="00094745">
        <w:t xml:space="preserve">in countries that </w:t>
      </w:r>
      <w:r w:rsidRPr="00F458F3">
        <w:t xml:space="preserve">may be </w:t>
      </w:r>
      <w:r w:rsidRPr="00F458F3" w:rsidR="00094745">
        <w:t xml:space="preserve">struggling in terms of law enforcement and </w:t>
      </w:r>
      <w:r w:rsidRPr="00F458F3">
        <w:t>corruption</w:t>
      </w:r>
      <w:r w:rsidRPr="00F458F3">
        <w:t>?</w:t>
      </w:r>
      <w:r w:rsidRPr="00F458F3" w:rsidR="00094745">
        <w:t xml:space="preserve"> </w:t>
      </w:r>
      <w:r w:rsidRPr="00F458F3" w:rsidR="00E345CC">
        <w:t xml:space="preserve">What more can we do </w:t>
      </w:r>
      <w:r w:rsidRPr="00F458F3">
        <w:t xml:space="preserve">as a G7 </w:t>
      </w:r>
      <w:r w:rsidRPr="00F458F3" w:rsidR="00E345CC">
        <w:t xml:space="preserve">to </w:t>
      </w:r>
      <w:r w:rsidRPr="00F458F3">
        <w:t>strengthen their institutions</w:t>
      </w:r>
      <w:r w:rsidRPr="00F458F3" w:rsidR="00E345CC">
        <w:t xml:space="preserve">? </w:t>
      </w:r>
      <w:r w:rsidRPr="00F458F3">
        <w:t>We also need to think about how, when you have the most egregious forms of state-controlled forced labour, we can</w:t>
      </w:r>
      <w:r w:rsidRPr="00F458F3" w:rsidR="00E345CC">
        <w:t xml:space="preserve"> make the strongest stand. </w:t>
      </w:r>
      <w:r w:rsidRPr="00F458F3">
        <w:t xml:space="preserve">We hope so and we will be </w:t>
      </w:r>
      <w:r w:rsidRPr="00F458F3" w:rsidR="0020267E">
        <w:t>continuing</w:t>
      </w:r>
      <w:r w:rsidRPr="00F458F3">
        <w:t xml:space="preserve"> to argue that case.</w:t>
      </w:r>
    </w:p>
    <w:p w:rsidR="0068786F" w:rsidRPr="00F458F3" w:rsidP="0068786F">
      <w:pPr>
        <w:pStyle w:val="Question"/>
      </w:pPr>
      <w:r w:rsidRPr="00F458F3">
        <w:rPr>
          <w:b/>
        </w:rPr>
        <w:t>Mr Sharma:</w:t>
      </w:r>
      <w:r w:rsidRPr="00F458F3">
        <w:t xml:space="preserve"> We too hope so</w:t>
      </w:r>
      <w:r w:rsidRPr="00F458F3" w:rsidR="00E345CC">
        <w:t>.</w:t>
      </w:r>
      <w:r w:rsidRPr="00F458F3">
        <w:t xml:space="preserve"> What can the UK learn from other countries’ approaches to </w:t>
      </w:r>
      <w:r w:rsidRPr="00F458F3" w:rsidR="0020267E">
        <w:t>tackling</w:t>
      </w:r>
      <w:r w:rsidRPr="00F458F3">
        <w:t xml:space="preserve"> modern slavery?</w:t>
      </w:r>
    </w:p>
    <w:p w:rsidR="0068786F" w:rsidRPr="00F458F3" w:rsidP="0068786F">
      <w:pPr>
        <w:pStyle w:val="Answer"/>
      </w:pPr>
      <w:r w:rsidRPr="00F458F3">
        <w:rPr>
          <w:b/>
          <w:i/>
        </w:rPr>
        <w:t>Dame Sara Thornton:</w:t>
      </w:r>
      <w:r w:rsidRPr="00F458F3">
        <w:rPr>
          <w:b/>
        </w:rPr>
        <w:t xml:space="preserve"> </w:t>
      </w:r>
      <w:r w:rsidRPr="00F458F3">
        <w:t>I have three thoughts. Our Modern Slavery Act in 201</w:t>
      </w:r>
      <w:r w:rsidRPr="00F458F3" w:rsidR="00A90185">
        <w:t>5</w:t>
      </w:r>
      <w:r w:rsidRPr="00F458F3">
        <w:t xml:space="preserve"> was genuinely </w:t>
      </w:r>
      <w:r w:rsidRPr="00F458F3" w:rsidR="0020267E">
        <w:t>ground-breaking</w:t>
      </w:r>
      <w:r w:rsidRPr="00F458F3" w:rsidR="00A90185">
        <w:t>, but of course nothing stands still. If you look at the Australian Modern Slavery Act</w:t>
      </w:r>
      <w:r w:rsidRPr="00F458F3" w:rsidR="00E24FF4">
        <w:t xml:space="preserve">, </w:t>
      </w:r>
      <w:r w:rsidRPr="00F458F3" w:rsidR="00A90185">
        <w:t>passed in 2018</w:t>
      </w:r>
      <w:r w:rsidRPr="00F458F3" w:rsidR="00E24FF4">
        <w:t xml:space="preserve">, </w:t>
      </w:r>
      <w:r w:rsidRPr="00F458F3" w:rsidR="00A90185">
        <w:t>it is tougher. For example, i</w:t>
      </w:r>
      <w:r w:rsidRPr="00F458F3">
        <w:t xml:space="preserve">t includes not just a business’s </w:t>
      </w:r>
      <w:r w:rsidRPr="00F458F3" w:rsidR="0020267E">
        <w:t>operations</w:t>
      </w:r>
      <w:r w:rsidRPr="00F458F3">
        <w:t xml:space="preserve"> and its </w:t>
      </w:r>
      <w:r w:rsidRPr="00F458F3" w:rsidR="0020267E">
        <w:t>supply</w:t>
      </w:r>
      <w:r w:rsidRPr="00F458F3">
        <w:t xml:space="preserve"> chains, but </w:t>
      </w:r>
      <w:r w:rsidRPr="00F458F3" w:rsidR="00E24FF4">
        <w:t>also its</w:t>
      </w:r>
      <w:r w:rsidRPr="00F458F3">
        <w:t xml:space="preserve"> financial investments and lending. </w:t>
      </w:r>
      <w:r w:rsidRPr="00F458F3" w:rsidR="00DB0199">
        <w:t>That is some</w:t>
      </w:r>
      <w:r w:rsidRPr="00F458F3" w:rsidR="00E24FF4">
        <w:t>thing</w:t>
      </w:r>
      <w:r w:rsidRPr="00F458F3" w:rsidR="00DB0199">
        <w:t xml:space="preserve"> the UK should think about, if </w:t>
      </w:r>
      <w:r w:rsidRPr="00F458F3">
        <w:t xml:space="preserve">we are </w:t>
      </w:r>
      <w:r w:rsidRPr="00F458F3" w:rsidR="00DB0199">
        <w:t>going to use the leverage that the financial services sector has.</w:t>
      </w:r>
      <w:r w:rsidRPr="00F458F3" w:rsidR="00E24FF4">
        <w:t xml:space="preserve"> That would be a good thing.</w:t>
      </w:r>
    </w:p>
    <w:p w:rsidR="00CE49F2" w:rsidRPr="00F458F3" w:rsidP="0068786F">
      <w:pPr>
        <w:pStyle w:val="Answer"/>
      </w:pPr>
      <w:r w:rsidRPr="00F458F3">
        <w:t xml:space="preserve">The second area, </w:t>
      </w:r>
      <w:r w:rsidRPr="00F458F3" w:rsidR="00E24FF4">
        <w:t>which</w:t>
      </w:r>
      <w:r w:rsidRPr="00F458F3">
        <w:t xml:space="preserve"> I have mentioned already, is that the US approach of </w:t>
      </w:r>
      <w:r w:rsidRPr="00F458F3" w:rsidR="004B2DD6">
        <w:t xml:space="preserve">what are legally called withhold release orders but are known as </w:t>
      </w:r>
      <w:r w:rsidRPr="00F458F3">
        <w:t xml:space="preserve">import bans are being seen to be very effective. As </w:t>
      </w:r>
      <w:r w:rsidRPr="00F458F3" w:rsidR="00DA64A7">
        <w:t xml:space="preserve">of March </w:t>
      </w:r>
      <w:r w:rsidRPr="00F458F3" w:rsidR="004B2DD6">
        <w:t>this year</w:t>
      </w:r>
      <w:r w:rsidRPr="00F458F3">
        <w:t>,</w:t>
      </w:r>
      <w:r w:rsidRPr="00F458F3" w:rsidR="004B2DD6">
        <w:t xml:space="preserve"> </w:t>
      </w:r>
      <w:r w:rsidRPr="00F458F3" w:rsidR="00DA64A7">
        <w:t xml:space="preserve">there were </w:t>
      </w:r>
      <w:r w:rsidRPr="00F458F3" w:rsidR="004B2DD6">
        <w:t xml:space="preserve">48 </w:t>
      </w:r>
      <w:r w:rsidRPr="00F458F3" w:rsidR="00DA64A7">
        <w:t xml:space="preserve">active release </w:t>
      </w:r>
      <w:r w:rsidRPr="00F458F3" w:rsidR="002504A4">
        <w:t>orders</w:t>
      </w:r>
      <w:r w:rsidRPr="00F458F3">
        <w:t>;</w:t>
      </w:r>
      <w:r w:rsidRPr="00F458F3" w:rsidR="002504A4">
        <w:t xml:space="preserve"> a</w:t>
      </w:r>
      <w:r w:rsidRPr="00F458F3" w:rsidR="004B2DD6">
        <w:t xml:space="preserve"> lot focus on China, but </w:t>
      </w:r>
      <w:r w:rsidRPr="00F458F3">
        <w:t xml:space="preserve">it is </w:t>
      </w:r>
      <w:r w:rsidRPr="00F458F3" w:rsidR="004B2DD6">
        <w:t xml:space="preserve">not just China. The </w:t>
      </w:r>
      <w:r w:rsidRPr="00F458F3" w:rsidR="004B2DD6">
        <w:t xml:space="preserve">advantage of the withhold release </w:t>
      </w:r>
      <w:r w:rsidRPr="00F458F3" w:rsidR="002504A4">
        <w:t>order</w:t>
      </w:r>
      <w:r w:rsidRPr="00F458F3" w:rsidR="004B2DD6">
        <w:t xml:space="preserve"> is that y</w:t>
      </w:r>
      <w:r w:rsidRPr="00F458F3" w:rsidR="00DA64A7">
        <w:t xml:space="preserve">ou can have </w:t>
      </w:r>
      <w:r w:rsidRPr="00F458F3" w:rsidR="0020267E">
        <w:t>civil</w:t>
      </w:r>
      <w:r w:rsidRPr="00F458F3" w:rsidR="00DA64A7">
        <w:t xml:space="preserve"> society</w:t>
      </w:r>
      <w:r w:rsidRPr="00F458F3" w:rsidR="004B2DD6">
        <w:t xml:space="preserve">, NGOs and a variety of people </w:t>
      </w:r>
      <w:r w:rsidRPr="00F458F3" w:rsidR="00DA64A7">
        <w:t>feeding in</w:t>
      </w:r>
      <w:r w:rsidRPr="00F458F3" w:rsidR="004B2DD6">
        <w:t>to customs and border protection, saying, “We have a concern”. Customs and border protection will then investigate it and</w:t>
      </w:r>
      <w:r w:rsidRPr="00F458F3">
        <w:t xml:space="preserve">, if appropriate, </w:t>
      </w:r>
      <w:r w:rsidRPr="00F458F3" w:rsidR="004B2DD6">
        <w:t xml:space="preserve">put on a withhold release order. </w:t>
      </w:r>
      <w:r w:rsidRPr="00F458F3">
        <w:t xml:space="preserve">They </w:t>
      </w:r>
      <w:r w:rsidRPr="00F458F3" w:rsidR="00DA64A7">
        <w:t xml:space="preserve">will argue </w:t>
      </w:r>
      <w:r w:rsidRPr="00F458F3">
        <w:t xml:space="preserve">that </w:t>
      </w:r>
      <w:r w:rsidRPr="00F458F3" w:rsidR="00DA64A7">
        <w:t xml:space="preserve">it has an exponential effect. </w:t>
      </w:r>
      <w:r w:rsidRPr="00F458F3" w:rsidR="004B2DD6">
        <w:t xml:space="preserve">You do not have to seize many goods to force business to think again. </w:t>
      </w:r>
      <w:r w:rsidRPr="00F458F3" w:rsidR="00DA64A7">
        <w:t xml:space="preserve">There are already examples where the insurance business’s approach to marine and cargo insurance </w:t>
      </w:r>
      <w:r w:rsidRPr="00F458F3" w:rsidR="004B2DD6">
        <w:t>is changing because of this increased risk</w:t>
      </w:r>
      <w:r w:rsidRPr="00F458F3" w:rsidR="00E35F8A">
        <w:t xml:space="preserve"> of imports staying in the docks in </w:t>
      </w:r>
      <w:r w:rsidRPr="00F458F3" w:rsidR="00DA64A7">
        <w:t>Baltimore and not going into the US.</w:t>
      </w:r>
      <w:r w:rsidRPr="00F458F3" w:rsidR="00E35F8A">
        <w:t xml:space="preserve"> </w:t>
      </w:r>
    </w:p>
    <w:p w:rsidR="0068786F" w:rsidRPr="00F458F3" w:rsidP="0068786F">
      <w:pPr>
        <w:pStyle w:val="Answer"/>
      </w:pPr>
      <w:r w:rsidRPr="00F458F3">
        <w:t xml:space="preserve">I know this Government </w:t>
      </w:r>
      <w:r w:rsidRPr="00F458F3" w:rsidR="00CE49F2">
        <w:t>are</w:t>
      </w:r>
      <w:r w:rsidRPr="00F458F3">
        <w:t xml:space="preserve"> looking at it</w:t>
      </w:r>
      <w:r w:rsidRPr="00F458F3" w:rsidR="00E35F8A">
        <w:t xml:space="preserve">. They have </w:t>
      </w:r>
      <w:r w:rsidRPr="00F458F3" w:rsidR="002504A4">
        <w:t>not</w:t>
      </w:r>
      <w:r w:rsidRPr="00F458F3" w:rsidR="00E35F8A">
        <w:t xml:space="preserve"> said yes or no. There is a bit of concern about it being a blunt </w:t>
      </w:r>
      <w:r w:rsidRPr="00F458F3" w:rsidR="002504A4">
        <w:t>instrument</w:t>
      </w:r>
      <w:r w:rsidRPr="00F458F3" w:rsidR="00E35F8A">
        <w:t>, but i</w:t>
      </w:r>
      <w:r w:rsidRPr="00F458F3">
        <w:t>t is something we should look at. My understanding is the Americans are</w:t>
      </w:r>
      <w:r w:rsidRPr="00F458F3" w:rsidR="00E35F8A">
        <w:t xml:space="preserve">, through their free trade agreements, </w:t>
      </w:r>
      <w:r w:rsidRPr="00F458F3">
        <w:t xml:space="preserve">also requesting </w:t>
      </w:r>
      <w:r w:rsidRPr="00F458F3" w:rsidR="00E35F8A">
        <w:t xml:space="preserve">that </w:t>
      </w:r>
      <w:r w:rsidRPr="00F458F3">
        <w:t>Canada and Mexico</w:t>
      </w:r>
      <w:r w:rsidRPr="00F458F3" w:rsidR="00E35F8A">
        <w:t xml:space="preserve"> take the same approach. It might well be that this is a gathering momentum</w:t>
      </w:r>
      <w:r w:rsidRPr="00F458F3">
        <w:t>.</w:t>
      </w:r>
    </w:p>
    <w:p w:rsidR="00DA64A7" w:rsidRPr="00F458F3" w:rsidP="0068786F">
      <w:pPr>
        <w:pStyle w:val="Answer"/>
      </w:pPr>
      <w:r w:rsidRPr="00F458F3">
        <w:t xml:space="preserve">I mentioned the Gulf states. </w:t>
      </w:r>
      <w:r w:rsidRPr="00F458F3" w:rsidR="00783A9B">
        <w:t xml:space="preserve">There has often been an issue about migrant labour there, both </w:t>
      </w:r>
      <w:r w:rsidRPr="00F458F3" w:rsidR="00A16FBB">
        <w:t>domestic</w:t>
      </w:r>
      <w:r w:rsidRPr="00F458F3" w:rsidR="00783A9B">
        <w:t xml:space="preserve"> and industrial. </w:t>
      </w:r>
      <w:r w:rsidRPr="00F458F3">
        <w:t xml:space="preserve">Bahrain has been leading work </w:t>
      </w:r>
      <w:r w:rsidRPr="00F458F3" w:rsidR="00783A9B">
        <w:t xml:space="preserve">in those Gulf states to </w:t>
      </w:r>
      <w:r w:rsidRPr="00F458F3" w:rsidR="002504A4">
        <w:t>think</w:t>
      </w:r>
      <w:r w:rsidRPr="00F458F3" w:rsidR="00783A9B">
        <w:t xml:space="preserve"> about how that </w:t>
      </w:r>
      <w:r w:rsidRPr="00F458F3">
        <w:t>kafa</w:t>
      </w:r>
      <w:r w:rsidRPr="00F458F3" w:rsidR="0020267E">
        <w:t>l</w:t>
      </w:r>
      <w:r w:rsidRPr="00F458F3">
        <w:t>a system can be reformed. They have introduced flexi-visas</w:t>
      </w:r>
      <w:r w:rsidRPr="00F458F3" w:rsidR="00783A9B">
        <w:t xml:space="preserve">, which has meant that </w:t>
      </w:r>
      <w:r w:rsidRPr="00F458F3" w:rsidR="00B74FEA">
        <w:t xml:space="preserve">people are not tied to their employer. It is small steps that we can encourage, multilateral </w:t>
      </w:r>
      <w:r w:rsidRPr="00F458F3" w:rsidR="004559B6">
        <w:t>engagement, to make things better for those most vulnerable workers</w:t>
      </w:r>
      <w:r w:rsidRPr="00F458F3" w:rsidR="00E23692">
        <w:t>. I</w:t>
      </w:r>
      <w:r w:rsidRPr="00F458F3">
        <w:t xml:space="preserve">deally </w:t>
      </w:r>
      <w:r w:rsidRPr="00F458F3" w:rsidR="00E23692">
        <w:t xml:space="preserve">they </w:t>
      </w:r>
      <w:r w:rsidRPr="00F458F3">
        <w:t>should not have to go to other countries to earn money</w:t>
      </w:r>
      <w:r w:rsidRPr="00F458F3" w:rsidR="00E23692">
        <w:t xml:space="preserve">, but while they do feel that need, what more can we do to make them less vulnerable to exploitation when </w:t>
      </w:r>
      <w:r w:rsidRPr="00F458F3" w:rsidR="00CE49F2">
        <w:t>they</w:t>
      </w:r>
      <w:r w:rsidRPr="00F458F3" w:rsidR="00E23692">
        <w:t xml:space="preserve"> get there?</w:t>
      </w:r>
    </w:p>
    <w:p w:rsidR="00000A12" w:rsidRPr="00F458F3" w:rsidP="00000A12">
      <w:pPr>
        <w:pStyle w:val="Answer"/>
      </w:pPr>
      <w:r w:rsidRPr="00F458F3">
        <w:rPr>
          <w:b/>
          <w:i/>
        </w:rPr>
        <w:t>Christian Guy:</w:t>
      </w:r>
      <w:r w:rsidRPr="00F458F3" w:rsidR="00DA64A7">
        <w:rPr>
          <w:b/>
        </w:rPr>
        <w:t xml:space="preserve"> </w:t>
      </w:r>
      <w:r w:rsidRPr="00F458F3" w:rsidR="00A16FBB">
        <w:t xml:space="preserve">It is a big question. We can learn an awful lot from others, because we </w:t>
      </w:r>
      <w:r w:rsidRPr="00F458F3" w:rsidR="00DA64A7">
        <w:t xml:space="preserve">are all facing the same problem. </w:t>
      </w:r>
      <w:r w:rsidRPr="00F458F3" w:rsidR="00A16FBB">
        <w:t xml:space="preserve">We have to learn. </w:t>
      </w:r>
      <w:r w:rsidRPr="00F458F3" w:rsidR="00DA64A7">
        <w:t>I like the US approach in terms of its leadership analysis</w:t>
      </w:r>
      <w:r w:rsidRPr="00F458F3" w:rsidR="00E375A2">
        <w:t xml:space="preserve">. They publish the TIP </w:t>
      </w:r>
      <w:r w:rsidRPr="00F458F3" w:rsidR="003C55B6">
        <w:t>r</w:t>
      </w:r>
      <w:r w:rsidRPr="00F458F3" w:rsidR="00E375A2">
        <w:t xml:space="preserve">eport—the Trafficking in Persons </w:t>
      </w:r>
      <w:r w:rsidRPr="00F458F3" w:rsidR="003C55B6">
        <w:t>r</w:t>
      </w:r>
      <w:r w:rsidRPr="00F458F3" w:rsidR="00E375A2">
        <w:t>eport—annually</w:t>
      </w:r>
      <w:r w:rsidRPr="00F458F3" w:rsidR="003C55B6">
        <w:t xml:space="preserve">. The next one is due </w:t>
      </w:r>
      <w:r w:rsidRPr="00F458F3" w:rsidR="00CE49F2">
        <w:t>imminently</w:t>
      </w:r>
      <w:r w:rsidRPr="00F458F3" w:rsidR="003C55B6">
        <w:t xml:space="preserve">. That really </w:t>
      </w:r>
      <w:r w:rsidRPr="00F458F3" w:rsidR="00DA64A7">
        <w:t>says as a country</w:t>
      </w:r>
      <w:r w:rsidRPr="00F458F3" w:rsidR="003C55B6">
        <w:t>, “W</w:t>
      </w:r>
      <w:r w:rsidRPr="00F458F3" w:rsidR="00DA64A7">
        <w:t>e are serious about understanding what is going on</w:t>
      </w:r>
      <w:r w:rsidRPr="00F458F3" w:rsidR="003C55B6">
        <w:t xml:space="preserve">, what we want to prioritise </w:t>
      </w:r>
      <w:r w:rsidRPr="00F458F3" w:rsidR="00DA64A7">
        <w:t>and how our money is used</w:t>
      </w:r>
      <w:r w:rsidRPr="00F458F3" w:rsidR="003C55B6">
        <w:t>”</w:t>
      </w:r>
      <w:r w:rsidRPr="00F458F3" w:rsidR="00DA64A7">
        <w:t xml:space="preserve">. That TIP </w:t>
      </w:r>
      <w:r w:rsidRPr="00F458F3" w:rsidR="003C55B6">
        <w:t>r</w:t>
      </w:r>
      <w:r w:rsidRPr="00F458F3" w:rsidR="00DA64A7">
        <w:t xml:space="preserve">eport is strong. It </w:t>
      </w:r>
      <w:r w:rsidRPr="00F458F3" w:rsidR="003C55B6">
        <w:t xml:space="preserve">profiles every major country, ranks them, and it </w:t>
      </w:r>
      <w:r w:rsidRPr="00F458F3" w:rsidR="00DA64A7">
        <w:t>says</w:t>
      </w:r>
      <w:r w:rsidRPr="00F458F3" w:rsidR="003C55B6">
        <w:t>, “Are we getting value for money from our aid programmes?” That is a really good statement of intent.</w:t>
      </w:r>
      <w:r w:rsidRPr="00F458F3">
        <w:t xml:space="preserve"> </w:t>
      </w:r>
      <w:r w:rsidRPr="00F458F3" w:rsidR="003C55B6">
        <w:t xml:space="preserve">I like the fact they are using the </w:t>
      </w:r>
      <w:r w:rsidRPr="00F458F3" w:rsidR="00DA64A7">
        <w:t>Tariff Act</w:t>
      </w:r>
      <w:r w:rsidRPr="00F458F3" w:rsidR="00CE49F2">
        <w:t xml:space="preserve">, as Sara has mentioned, </w:t>
      </w:r>
      <w:r w:rsidRPr="00F458F3" w:rsidR="003C55B6">
        <w:t>on withhold release orders</w:t>
      </w:r>
      <w:r w:rsidRPr="00F458F3">
        <w:t xml:space="preserve">. I like their T visa, where they really support survivors to stay in a country if they </w:t>
      </w:r>
      <w:r w:rsidRPr="00F458F3" w:rsidR="00DA64A7">
        <w:t>co</w:t>
      </w:r>
      <w:r w:rsidRPr="00F458F3" w:rsidR="00DA64A7">
        <w:noBreakHyphen/>
        <w:t>operate with police</w:t>
      </w:r>
      <w:r w:rsidRPr="00F458F3" w:rsidR="00CE49F2">
        <w:t>,</w:t>
      </w:r>
      <w:r w:rsidRPr="00F458F3">
        <w:t xml:space="preserve"> and help them to find the time to recover</w:t>
      </w:r>
      <w:r w:rsidRPr="00F458F3" w:rsidR="00DA64A7">
        <w:t>.</w:t>
      </w:r>
    </w:p>
    <w:p w:rsidR="00DA64A7" w:rsidRPr="00F458F3" w:rsidP="00000A12">
      <w:pPr>
        <w:pStyle w:val="Answer"/>
      </w:pPr>
      <w:r w:rsidRPr="00F458F3">
        <w:t>We see front</w:t>
      </w:r>
      <w:r w:rsidRPr="00F458F3" w:rsidR="00CE49F2">
        <w:t>-</w:t>
      </w:r>
      <w:r w:rsidRPr="00F458F3">
        <w:t xml:space="preserve">line practice </w:t>
      </w:r>
      <w:r w:rsidRPr="00F458F3" w:rsidR="00000A12">
        <w:t xml:space="preserve">and </w:t>
      </w:r>
      <w:r w:rsidRPr="00F458F3">
        <w:t xml:space="preserve">innovation everywhere. </w:t>
      </w:r>
      <w:r w:rsidRPr="00F458F3" w:rsidR="00000A12">
        <w:t>There is just such good innovation, and w</w:t>
      </w:r>
      <w:r w:rsidRPr="00F458F3">
        <w:t xml:space="preserve">e see it through </w:t>
      </w:r>
      <w:r w:rsidRPr="00F458F3" w:rsidR="00000A12">
        <w:t>the count</w:t>
      </w:r>
      <w:r w:rsidRPr="00F458F3" w:rsidR="00973C2E">
        <w:t xml:space="preserve">ries we work in at Justice </w:t>
      </w:r>
      <w:r w:rsidRPr="00F458F3" w:rsidR="000B1948">
        <w:t>and</w:t>
      </w:r>
      <w:r w:rsidRPr="00F458F3" w:rsidR="00973C2E">
        <w:t xml:space="preserve"> Care. There are </w:t>
      </w:r>
      <w:r w:rsidRPr="00F458F3">
        <w:t xml:space="preserve">specialist tribunals </w:t>
      </w:r>
      <w:r w:rsidRPr="00F458F3" w:rsidR="00973C2E">
        <w:t xml:space="preserve">in Bangladesh </w:t>
      </w:r>
      <w:r w:rsidRPr="00F458F3" w:rsidR="000B1948">
        <w:t>that</w:t>
      </w:r>
      <w:r w:rsidRPr="00F458F3" w:rsidR="00973C2E">
        <w:t xml:space="preserve"> are being </w:t>
      </w:r>
      <w:r w:rsidRPr="00F458F3">
        <w:t xml:space="preserve">set up to move cases </w:t>
      </w:r>
      <w:r w:rsidRPr="00F458F3" w:rsidR="00973C2E">
        <w:t xml:space="preserve">through faster, whether it is </w:t>
      </w:r>
      <w:r w:rsidRPr="00F458F3">
        <w:t xml:space="preserve">technology being used </w:t>
      </w:r>
      <w:r w:rsidRPr="00F458F3" w:rsidR="00973C2E">
        <w:t xml:space="preserve">through </w:t>
      </w:r>
      <w:r w:rsidRPr="00F458F3">
        <w:t>cyber</w:t>
      </w:r>
      <w:r w:rsidRPr="00F458F3" w:rsidR="00210447">
        <w:t xml:space="preserve"> </w:t>
      </w:r>
      <w:r w:rsidRPr="00F458F3">
        <w:t xml:space="preserve">investigations. </w:t>
      </w:r>
      <w:r w:rsidRPr="00F458F3" w:rsidR="00210447">
        <w:t xml:space="preserve">I like the fact that certain countries bring </w:t>
      </w:r>
      <w:r w:rsidRPr="00F458F3" w:rsidR="009157C5">
        <w:t>prosecutors</w:t>
      </w:r>
      <w:r w:rsidRPr="00F458F3" w:rsidR="00210447">
        <w:t xml:space="preserve"> in right at the start to almost </w:t>
      </w:r>
      <w:r w:rsidRPr="00F458F3" w:rsidR="009157C5">
        <w:t>direct and shape investigations with policing, which is</w:t>
      </w:r>
      <w:r w:rsidRPr="00F458F3" w:rsidR="000B1948">
        <w:t xml:space="preserve"> not</w:t>
      </w:r>
      <w:r w:rsidRPr="00F458F3" w:rsidR="009157C5">
        <w:t xml:space="preserve"> </w:t>
      </w:r>
      <w:r w:rsidRPr="00F458F3">
        <w:t>something we do here.</w:t>
      </w:r>
      <w:r w:rsidRPr="00F458F3" w:rsidR="009157C5">
        <w:t xml:space="preserve"> </w:t>
      </w:r>
      <w:r w:rsidRPr="00F458F3">
        <w:t>There is a lot out there that we can learn from, but</w:t>
      </w:r>
      <w:r w:rsidRPr="00F458F3" w:rsidR="000B1948">
        <w:t xml:space="preserve">, if I was sat in Government, </w:t>
      </w:r>
      <w:r w:rsidRPr="00F458F3">
        <w:t xml:space="preserve">that TIP report </w:t>
      </w:r>
      <w:r w:rsidRPr="00F458F3" w:rsidR="009157C5">
        <w:t xml:space="preserve">would </w:t>
      </w:r>
      <w:r w:rsidRPr="00F458F3">
        <w:t xml:space="preserve">be a really interesting thing to </w:t>
      </w:r>
      <w:r w:rsidRPr="00F458F3" w:rsidR="009157C5">
        <w:t xml:space="preserve">not necessarily duplicate but to </w:t>
      </w:r>
      <w:r w:rsidRPr="00F458F3">
        <w:t xml:space="preserve">learn </w:t>
      </w:r>
      <w:r w:rsidRPr="00F458F3" w:rsidR="009157C5">
        <w:t xml:space="preserve">from and </w:t>
      </w:r>
      <w:r w:rsidRPr="00F458F3">
        <w:t>to prioritise</w:t>
      </w:r>
      <w:r w:rsidRPr="00F458F3" w:rsidR="009157C5">
        <w:t>, to f</w:t>
      </w:r>
      <w:r w:rsidRPr="00F458F3" w:rsidR="000B1948">
        <w:t>i</w:t>
      </w:r>
      <w:r w:rsidRPr="00F458F3" w:rsidR="009157C5">
        <w:t>nd that good practice</w:t>
      </w:r>
      <w:r w:rsidRPr="00F458F3">
        <w:t xml:space="preserve">. </w:t>
      </w:r>
    </w:p>
    <w:p w:rsidR="00DA64A7" w:rsidRPr="00F458F3" w:rsidP="00DA64A7">
      <w:pPr>
        <w:pStyle w:val="Answer"/>
      </w:pPr>
      <w:r w:rsidRPr="00F458F3">
        <w:t>The UK needs to adopt that posture of learning</w:t>
      </w:r>
      <w:r w:rsidRPr="00F458F3" w:rsidR="009157C5">
        <w:t xml:space="preserve"> and listening, because t</w:t>
      </w:r>
      <w:r w:rsidRPr="00F458F3">
        <w:t xml:space="preserve">oo often we think we can </w:t>
      </w:r>
      <w:r w:rsidRPr="00F458F3" w:rsidR="009157C5">
        <w:t xml:space="preserve">solve problems </w:t>
      </w:r>
      <w:r w:rsidRPr="00F458F3" w:rsidR="00F070E8">
        <w:t xml:space="preserve">with our chequebooks that other countries are facing. With this issue, when we get round the table and work things out with other countries, </w:t>
      </w:r>
      <w:r w:rsidRPr="00F458F3" w:rsidR="000B1948">
        <w:t xml:space="preserve">rather than do things to other countries, </w:t>
      </w:r>
      <w:r w:rsidRPr="00F458F3" w:rsidR="00F070E8">
        <w:t>we</w:t>
      </w:r>
      <w:r w:rsidRPr="00F458F3">
        <w:t xml:space="preserve"> learn a lot and we make progress quicker.</w:t>
      </w:r>
    </w:p>
    <w:p w:rsidR="00DA64A7" w:rsidRPr="00F458F3" w:rsidP="00DA64A7">
      <w:pPr>
        <w:pStyle w:val="Question"/>
      </w:pPr>
      <w:r w:rsidRPr="00F458F3">
        <w:rPr>
          <w:b/>
        </w:rPr>
        <w:t>Mr Sharma:</w:t>
      </w:r>
      <w:r w:rsidRPr="00F458F3">
        <w:t xml:space="preserve"> Do you think the time has come</w:t>
      </w:r>
      <w:r w:rsidRPr="00F458F3" w:rsidR="00625EBF">
        <w:t xml:space="preserve">, </w:t>
      </w:r>
      <w:r w:rsidRPr="00F458F3">
        <w:t xml:space="preserve">six years after </w:t>
      </w:r>
      <w:r w:rsidRPr="00F458F3" w:rsidR="00625EBF">
        <w:t xml:space="preserve">the </w:t>
      </w:r>
      <w:r w:rsidRPr="00F458F3" w:rsidR="006F7FE9">
        <w:t xml:space="preserve">2015 </w:t>
      </w:r>
      <w:r w:rsidRPr="00F458F3" w:rsidR="00625EBF">
        <w:t xml:space="preserve">Modern Slavery Act, after </w:t>
      </w:r>
      <w:r w:rsidRPr="00F458F3">
        <w:t xml:space="preserve">the improvements in the Australian </w:t>
      </w:r>
      <w:r w:rsidRPr="00F458F3" w:rsidR="000B1948">
        <w:t>A</w:t>
      </w:r>
      <w:r w:rsidRPr="00F458F3">
        <w:t xml:space="preserve">ct </w:t>
      </w:r>
      <w:r w:rsidRPr="00F458F3" w:rsidR="00625EBF">
        <w:t>and the US approach</w:t>
      </w:r>
      <w:r w:rsidRPr="00F458F3" w:rsidR="006F7FE9">
        <w:t xml:space="preserve">, </w:t>
      </w:r>
      <w:r w:rsidRPr="00F458F3" w:rsidR="000B1948">
        <w:t>for us</w:t>
      </w:r>
      <w:r w:rsidRPr="00F458F3">
        <w:t xml:space="preserve"> to</w:t>
      </w:r>
      <w:r w:rsidRPr="00F458F3" w:rsidR="000B1948">
        <w:t xml:space="preserve"> review</w:t>
      </w:r>
      <w:r w:rsidRPr="00F458F3" w:rsidR="00625EBF">
        <w:t xml:space="preserve"> our </w:t>
      </w:r>
      <w:r w:rsidRPr="00F458F3" w:rsidR="006F7FE9">
        <w:t xml:space="preserve">Modern Slavery Act </w:t>
      </w:r>
      <w:r w:rsidRPr="00F458F3" w:rsidR="00625EBF">
        <w:t xml:space="preserve">and </w:t>
      </w:r>
      <w:r w:rsidRPr="00F458F3">
        <w:t>bring some more progressive changes into it?</w:t>
      </w:r>
    </w:p>
    <w:p w:rsidR="000B1948" w:rsidRPr="00F458F3" w:rsidP="00DA64A7">
      <w:pPr>
        <w:pStyle w:val="Answer"/>
      </w:pPr>
      <w:r w:rsidRPr="00F458F3">
        <w:rPr>
          <w:b/>
          <w:i/>
        </w:rPr>
        <w:t>Dame Sara Thornton:</w:t>
      </w:r>
      <w:r w:rsidRPr="00F458F3" w:rsidR="00DA64A7">
        <w:rPr>
          <w:b/>
        </w:rPr>
        <w:t xml:space="preserve"> </w:t>
      </w:r>
      <w:r w:rsidRPr="00F458F3" w:rsidR="00DA64A7">
        <w:t>The Government made the independent review of the Modern Slavery Act two years ago</w:t>
      </w:r>
      <w:r w:rsidRPr="00F458F3">
        <w:t xml:space="preserve"> and published a report</w:t>
      </w:r>
      <w:r w:rsidRPr="00F458F3" w:rsidR="00DA64A7">
        <w:t xml:space="preserve">. They supported </w:t>
      </w:r>
      <w:r w:rsidRPr="00F458F3" w:rsidR="0020267E">
        <w:t>some</w:t>
      </w:r>
      <w:r w:rsidRPr="00F458F3" w:rsidR="00DA64A7">
        <w:t xml:space="preserve"> of the recommendations</w:t>
      </w:r>
      <w:r w:rsidRPr="00F458F3" w:rsidR="006F7FE9">
        <w:t xml:space="preserve"> in that independent review and there have been subsequent announcements. For example, the toughening up and the tightening up of s</w:t>
      </w:r>
      <w:r w:rsidRPr="00F458F3" w:rsidR="00DA64A7">
        <w:t>ection 54,</w:t>
      </w:r>
      <w:r w:rsidRPr="00F458F3">
        <w:t xml:space="preserve"> </w:t>
      </w:r>
      <w:r w:rsidRPr="00F458F3" w:rsidR="00DA64A7">
        <w:t xml:space="preserve">the requirement for </w:t>
      </w:r>
      <w:r w:rsidRPr="00F458F3" w:rsidR="006F7FE9">
        <w:t>modern slavery statements</w:t>
      </w:r>
      <w:r w:rsidRPr="00F458F3" w:rsidR="00DA64A7">
        <w:t xml:space="preserve">. There is </w:t>
      </w:r>
      <w:r w:rsidRPr="00F458F3" w:rsidR="006F7FE9">
        <w:t xml:space="preserve">already </w:t>
      </w:r>
      <w:r w:rsidRPr="00F458F3" w:rsidR="00DA64A7">
        <w:t xml:space="preserve">some </w:t>
      </w:r>
      <w:r w:rsidRPr="00F458F3" w:rsidR="006F7FE9">
        <w:t>work in train</w:t>
      </w:r>
      <w:r w:rsidRPr="00F458F3" w:rsidR="00DA64A7">
        <w:t>.</w:t>
      </w:r>
      <w:r w:rsidRPr="00F458F3" w:rsidR="006F7FE9">
        <w:t xml:space="preserve"> </w:t>
      </w:r>
      <w:r w:rsidRPr="00F458F3" w:rsidR="00DA64A7">
        <w:t xml:space="preserve">The </w:t>
      </w:r>
      <w:r w:rsidRPr="00F458F3">
        <w:t>p</w:t>
      </w:r>
      <w:r w:rsidRPr="00F458F3" w:rsidR="00DA64A7">
        <w:t xml:space="preserve">olicy and </w:t>
      </w:r>
      <w:r w:rsidRPr="00F458F3">
        <w:t>e</w:t>
      </w:r>
      <w:r w:rsidRPr="00F458F3" w:rsidR="00DA64A7">
        <w:t xml:space="preserve">vidence </w:t>
      </w:r>
      <w:r w:rsidRPr="00F458F3">
        <w:t>c</w:t>
      </w:r>
      <w:r w:rsidRPr="00F458F3" w:rsidR="00DA64A7">
        <w:t xml:space="preserve">entre needs to do a proper review of all the </w:t>
      </w:r>
      <w:r w:rsidRPr="00F458F3" w:rsidR="006F7FE9">
        <w:t xml:space="preserve">legal </w:t>
      </w:r>
      <w:r w:rsidRPr="00F458F3" w:rsidR="00DA64A7">
        <w:t>aspects</w:t>
      </w:r>
      <w:r w:rsidRPr="00F458F3" w:rsidR="006F7FE9">
        <w:t>, because some of those have worked and some have not</w:t>
      </w:r>
      <w:r w:rsidRPr="00F458F3" w:rsidR="00DA64A7">
        <w:t>.</w:t>
      </w:r>
      <w:r w:rsidRPr="00F458F3" w:rsidR="006F7FE9">
        <w:t xml:space="preserve"> </w:t>
      </w:r>
    </w:p>
    <w:p w:rsidR="00DA64A7" w:rsidRPr="00F458F3" w:rsidP="00DA64A7">
      <w:pPr>
        <w:pStyle w:val="Answer"/>
      </w:pPr>
      <w:r w:rsidRPr="00F458F3">
        <w:t>At the moment</w:t>
      </w:r>
      <w:r w:rsidRPr="00F458F3" w:rsidR="000B1948">
        <w:t>,</w:t>
      </w:r>
      <w:r w:rsidRPr="00F458F3">
        <w:t xml:space="preserve"> the challenge, notwithstanding </w:t>
      </w:r>
      <w:r w:rsidRPr="00F458F3" w:rsidR="006F7FE9">
        <w:t xml:space="preserve">the fact that the Government have announced they are going to amend parts of the Modern Slavery Act, </w:t>
      </w:r>
      <w:r w:rsidRPr="00F458F3" w:rsidR="000B1948">
        <w:t xml:space="preserve">is </w:t>
      </w:r>
      <w:r w:rsidRPr="00F458F3" w:rsidR="006D57A9">
        <w:t>just</w:t>
      </w:r>
      <w:r w:rsidRPr="00F458F3">
        <w:t xml:space="preserve"> getting </w:t>
      </w:r>
      <w:r w:rsidRPr="00F458F3" w:rsidR="000B1948">
        <w:t>p</w:t>
      </w:r>
      <w:r w:rsidRPr="00F458F3">
        <w:t xml:space="preserve">arliamentary time. </w:t>
      </w:r>
      <w:r w:rsidRPr="00F458F3" w:rsidR="006F7FE9">
        <w:t xml:space="preserve">For example, there </w:t>
      </w:r>
      <w:r w:rsidRPr="00F458F3">
        <w:t xml:space="preserve">was </w:t>
      </w:r>
      <w:r w:rsidRPr="00F458F3" w:rsidR="006D57A9">
        <w:t>nothing</w:t>
      </w:r>
      <w:r w:rsidRPr="00F458F3">
        <w:t xml:space="preserve"> in the Queen’s Speech this year </w:t>
      </w:r>
      <w:r w:rsidRPr="00F458F3" w:rsidR="00A6196B">
        <w:t>that</w:t>
      </w:r>
      <w:r w:rsidRPr="00F458F3" w:rsidR="00B61B48">
        <w:t xml:space="preserve"> suggested any legislation in this session, so we are already looking at </w:t>
      </w:r>
      <w:r w:rsidRPr="00F458F3" w:rsidR="008E2181">
        <w:t xml:space="preserve">Session </w:t>
      </w:r>
      <w:r w:rsidRPr="00F458F3" w:rsidR="00A6196B">
        <w:t>3</w:t>
      </w:r>
      <w:r w:rsidRPr="00F458F3" w:rsidR="00B61B48">
        <w:t xml:space="preserve">. I </w:t>
      </w:r>
      <w:r w:rsidRPr="00F458F3" w:rsidR="006D57A9">
        <w:t>completely</w:t>
      </w:r>
      <w:r w:rsidRPr="00F458F3">
        <w:t xml:space="preserve"> agree </w:t>
      </w:r>
      <w:r w:rsidRPr="00F458F3" w:rsidR="00B61B48">
        <w:t xml:space="preserve">that </w:t>
      </w:r>
      <w:r w:rsidRPr="00F458F3">
        <w:t xml:space="preserve">there need </w:t>
      </w:r>
      <w:r w:rsidRPr="00F458F3" w:rsidR="006D57A9">
        <w:t>to</w:t>
      </w:r>
      <w:r w:rsidRPr="00F458F3">
        <w:t xml:space="preserve"> be more </w:t>
      </w:r>
      <w:r w:rsidRPr="00F458F3" w:rsidR="006D57A9">
        <w:t>amendments</w:t>
      </w:r>
      <w:r w:rsidRPr="00F458F3">
        <w:t>.</w:t>
      </w:r>
      <w:r w:rsidRPr="00F458F3" w:rsidR="00B61B48">
        <w:t xml:space="preserve"> The big question is when that is going to happen.</w:t>
      </w:r>
    </w:p>
    <w:p w:rsidR="00DA64A7" w:rsidRPr="00F458F3" w:rsidP="00DA64A7">
      <w:pPr>
        <w:pStyle w:val="Answer"/>
      </w:pPr>
      <w:r w:rsidRPr="00F458F3">
        <w:rPr>
          <w:b/>
          <w:i/>
        </w:rPr>
        <w:t>Christian Guy:</w:t>
      </w:r>
      <w:r w:rsidRPr="00F458F3">
        <w:rPr>
          <w:b/>
        </w:rPr>
        <w:t xml:space="preserve"> </w:t>
      </w:r>
      <w:r w:rsidRPr="00F458F3">
        <w:t xml:space="preserve">I was one of the </w:t>
      </w:r>
      <w:r w:rsidRPr="00F458F3" w:rsidR="006D57A9">
        <w:t>advisers</w:t>
      </w:r>
      <w:r w:rsidRPr="00F458F3">
        <w:t xml:space="preserve"> to the independent review.</w:t>
      </w:r>
      <w:r w:rsidRPr="00F458F3" w:rsidR="00B61B48">
        <w:t xml:space="preserve"> They took on some of the recommendations, but the great lesson of the Modern Slavery Act is that it is a </w:t>
      </w:r>
      <w:r w:rsidRPr="00F458F3">
        <w:t>piece of paper unless it is implemented</w:t>
      </w:r>
      <w:r w:rsidRPr="00F458F3" w:rsidR="00B61B48">
        <w:t xml:space="preserve"> and followed through</w:t>
      </w:r>
      <w:r w:rsidRPr="00F458F3" w:rsidR="00DA3B45">
        <w:t xml:space="preserve">, as with any legislation. </w:t>
      </w:r>
      <w:r w:rsidRPr="00F458F3">
        <w:t>The crime type</w:t>
      </w:r>
      <w:r w:rsidRPr="00F458F3" w:rsidR="00DA3B45">
        <w:t xml:space="preserve"> is so fast that </w:t>
      </w:r>
      <w:r w:rsidRPr="00F458F3">
        <w:t>we are sometimes struggling to keep up. I</w:t>
      </w:r>
      <w:r w:rsidRPr="00F458F3" w:rsidR="00A6196B">
        <w:t xml:space="preserve"> would</w:t>
      </w:r>
      <w:r w:rsidRPr="00F458F3">
        <w:t xml:space="preserve"> recommend regular </w:t>
      </w:r>
      <w:r w:rsidRPr="00F458F3" w:rsidR="00DA3B45">
        <w:t>re</w:t>
      </w:r>
      <w:r w:rsidRPr="00F458F3">
        <w:t>views</w:t>
      </w:r>
      <w:r w:rsidRPr="00F458F3" w:rsidR="00DA3B45">
        <w:t xml:space="preserve">, because if we </w:t>
      </w:r>
      <w:r w:rsidRPr="00F458F3" w:rsidR="00800743">
        <w:t>assume that the job was done six years ago—I do</w:t>
      </w:r>
      <w:r w:rsidRPr="00F458F3" w:rsidR="002654AE">
        <w:t xml:space="preserve"> </w:t>
      </w:r>
      <w:r w:rsidRPr="00F458F3" w:rsidR="00800743">
        <w:t>not think anyone does</w:t>
      </w:r>
      <w:r w:rsidRPr="00F458F3" w:rsidR="002654AE">
        <w:t>—</w:t>
      </w:r>
      <w:r w:rsidRPr="00F458F3" w:rsidR="00800743">
        <w:t xml:space="preserve">it is easy to slip into that sense that we have the Act and we have done </w:t>
      </w:r>
      <w:r w:rsidRPr="00F458F3" w:rsidR="002654AE">
        <w:t>our part</w:t>
      </w:r>
      <w:r w:rsidRPr="00F458F3">
        <w:t>.</w:t>
      </w:r>
      <w:r w:rsidRPr="00F458F3" w:rsidR="002654AE">
        <w:t xml:space="preserve"> It is not one of those sorts of problems</w:t>
      </w:r>
      <w:r w:rsidRPr="00F458F3" w:rsidR="00A6196B">
        <w:t>; it</w:t>
      </w:r>
      <w:r w:rsidRPr="00F458F3" w:rsidR="002654AE">
        <w:t xml:space="preserve"> evolves the whole time</w:t>
      </w:r>
      <w:r w:rsidRPr="00F458F3" w:rsidR="00A6196B">
        <w:t>. Y</w:t>
      </w:r>
      <w:r w:rsidRPr="00F458F3">
        <w:t xml:space="preserve">ou are absolutely right to say </w:t>
      </w:r>
      <w:r w:rsidRPr="00F458F3" w:rsidR="002654AE">
        <w:t xml:space="preserve">that </w:t>
      </w:r>
      <w:r w:rsidRPr="00F458F3">
        <w:t>we need to look at this again</w:t>
      </w:r>
      <w:r w:rsidRPr="00F458F3" w:rsidR="008360D9">
        <w:t xml:space="preserve"> and learn from what others are doing, because </w:t>
      </w:r>
      <w:r w:rsidRPr="00F458F3">
        <w:t>it moves the whole time.</w:t>
      </w:r>
    </w:p>
    <w:p w:rsidR="00DA64A7" w:rsidRPr="00F458F3" w:rsidP="00DA64A7">
      <w:pPr>
        <w:pStyle w:val="Question"/>
      </w:pPr>
      <w:r w:rsidRPr="00F458F3">
        <w:rPr>
          <w:b/>
        </w:rPr>
        <w:t>Chair:</w:t>
      </w:r>
      <w:r w:rsidRPr="00F458F3">
        <w:t xml:space="preserve"> What challenges has the Covid-19 pandemic presented to </w:t>
      </w:r>
      <w:r w:rsidRPr="00F458F3" w:rsidR="006D57A9">
        <w:t>tackling</w:t>
      </w:r>
      <w:r w:rsidRPr="00F458F3">
        <w:t xml:space="preserve"> modern slavery?</w:t>
      </w:r>
    </w:p>
    <w:p w:rsidR="00A6196B" w:rsidRPr="00F458F3" w:rsidP="0031740A">
      <w:pPr>
        <w:pStyle w:val="Answer"/>
      </w:pPr>
      <w:r w:rsidRPr="00F458F3">
        <w:rPr>
          <w:b/>
          <w:i/>
        </w:rPr>
        <w:t>Dame Sara Thornton:</w:t>
      </w:r>
      <w:r w:rsidRPr="00F458F3" w:rsidR="00DA64A7">
        <w:rPr>
          <w:b/>
        </w:rPr>
        <w:t xml:space="preserve"> </w:t>
      </w:r>
      <w:r w:rsidRPr="00F458F3" w:rsidR="00DA64A7">
        <w:t>For those already in exploitation</w:t>
      </w:r>
      <w:r w:rsidRPr="00F458F3">
        <w:t>,</w:t>
      </w:r>
      <w:r w:rsidRPr="00F458F3" w:rsidR="00DA64A7">
        <w:t xml:space="preserve"> it</w:t>
      </w:r>
      <w:r w:rsidRPr="00F458F3" w:rsidR="008360D9">
        <w:t xml:space="preserve"> </w:t>
      </w:r>
      <w:r w:rsidRPr="00F458F3" w:rsidR="0089528E">
        <w:t xml:space="preserve">has heightened risk. It has made it harder sometimes to escape; issues such as </w:t>
      </w:r>
      <w:r w:rsidRPr="00F458F3" w:rsidR="00DA64A7">
        <w:t xml:space="preserve">domestic servitude have been very hidden. </w:t>
      </w:r>
      <w:r w:rsidRPr="00F458F3" w:rsidR="0089528E">
        <w:t xml:space="preserve">Many victims are </w:t>
      </w:r>
      <w:r w:rsidRPr="00F458F3" w:rsidR="00B71648">
        <w:t xml:space="preserve">already vulnerable. </w:t>
      </w:r>
      <w:r w:rsidRPr="00F458F3" w:rsidR="00DA64A7">
        <w:t xml:space="preserve">It </w:t>
      </w:r>
      <w:r w:rsidRPr="00F458F3" w:rsidR="006D57A9">
        <w:t>heightened</w:t>
      </w:r>
      <w:r w:rsidRPr="00F458F3" w:rsidR="00DA64A7">
        <w:t xml:space="preserve"> the </w:t>
      </w:r>
      <w:r w:rsidRPr="00F458F3" w:rsidR="006D57A9">
        <w:t>vulnerability</w:t>
      </w:r>
      <w:r w:rsidRPr="00F458F3" w:rsidR="00DA64A7">
        <w:t xml:space="preserve"> of those in</w:t>
      </w:r>
      <w:r w:rsidRPr="00F458F3" w:rsidR="00B71648">
        <w:t xml:space="preserve"> </w:t>
      </w:r>
      <w:r w:rsidRPr="00F458F3" w:rsidR="002504A4">
        <w:t>exploitation</w:t>
      </w:r>
      <w:r w:rsidRPr="00F458F3" w:rsidR="00DA64A7">
        <w:t xml:space="preserve">. </w:t>
      </w:r>
    </w:p>
    <w:p w:rsidR="00DA64A7" w:rsidRPr="00F458F3" w:rsidP="0031740A">
      <w:pPr>
        <w:pStyle w:val="Answer"/>
      </w:pPr>
      <w:r w:rsidRPr="00F458F3">
        <w:t>I</w:t>
      </w:r>
      <w:r w:rsidRPr="00F458F3">
        <w:t>t also create</w:t>
      </w:r>
      <w:r w:rsidRPr="00F458F3" w:rsidR="00A6196B">
        <w:t>d</w:t>
      </w:r>
      <w:r w:rsidRPr="00F458F3">
        <w:t xml:space="preserve"> additional vulnerabilities</w:t>
      </w:r>
      <w:r w:rsidRPr="00F458F3">
        <w:t xml:space="preserve">. We talked about global supply chains. </w:t>
      </w:r>
      <w:r w:rsidRPr="00F458F3" w:rsidR="00A6196B">
        <w:t>That could be</w:t>
      </w:r>
      <w:r w:rsidRPr="00F458F3">
        <w:t xml:space="preserve"> the mass cancelling of orders</w:t>
      </w:r>
      <w:r w:rsidRPr="00F458F3">
        <w:t xml:space="preserve"> in some sectors—textiles was a good example—and the impact that had on workers, but also </w:t>
      </w:r>
      <w:r w:rsidRPr="00F458F3" w:rsidR="00A6196B">
        <w:t xml:space="preserve">there was </w:t>
      </w:r>
      <w:r w:rsidRPr="00F458F3">
        <w:t xml:space="preserve">the sudden rush for plastic screens, PPE and </w:t>
      </w:r>
      <w:r w:rsidRPr="00F458F3">
        <w:t>rubber gloves.</w:t>
      </w:r>
      <w:r w:rsidRPr="00F458F3" w:rsidR="0031740A">
        <w:t xml:space="preserve"> A</w:t>
      </w:r>
      <w:r w:rsidRPr="00F458F3">
        <w:t>gain, a</w:t>
      </w:r>
      <w:r w:rsidRPr="00F458F3">
        <w:t xml:space="preserve">ll those requirements for so much more product is a classic environment in which exploitation can flourish. </w:t>
      </w:r>
      <w:r w:rsidRPr="00F458F3" w:rsidR="0031740A">
        <w:t xml:space="preserve">That is a real concern. Also, when people are being trapped on the wrong side of borders internationally, when people have lost their jobs, they </w:t>
      </w:r>
      <w:r w:rsidRPr="00F458F3" w:rsidR="00A6196B">
        <w:t xml:space="preserve">may </w:t>
      </w:r>
      <w:r w:rsidRPr="00F458F3">
        <w:t xml:space="preserve">just think that extremely </w:t>
      </w:r>
      <w:r w:rsidRPr="00F458F3" w:rsidR="006D57A9">
        <w:t>exploitative</w:t>
      </w:r>
      <w:r w:rsidRPr="00F458F3">
        <w:t xml:space="preserve"> work</w:t>
      </w:r>
      <w:r w:rsidRPr="00F458F3" w:rsidR="0031740A">
        <w:t xml:space="preserve"> is the best option for them. The second point would be about increased vulnerability.</w:t>
      </w:r>
    </w:p>
    <w:p w:rsidR="00A6196B" w:rsidRPr="00F458F3" w:rsidP="00DA64A7">
      <w:pPr>
        <w:pStyle w:val="Answer"/>
      </w:pPr>
      <w:r w:rsidRPr="00F458F3">
        <w:t>There is also</w:t>
      </w:r>
      <w:r w:rsidRPr="00F458F3" w:rsidR="00DA64A7">
        <w:t xml:space="preserve"> the potential </w:t>
      </w:r>
      <w:r w:rsidRPr="00F458F3" w:rsidR="006D57A9">
        <w:t>for</w:t>
      </w:r>
      <w:r w:rsidRPr="00F458F3" w:rsidR="00DA64A7">
        <w:t xml:space="preserve"> disrupting </w:t>
      </w:r>
      <w:r w:rsidRPr="00F458F3" w:rsidR="00431921">
        <w:t xml:space="preserve">support for </w:t>
      </w:r>
      <w:r w:rsidRPr="00F458F3" w:rsidR="00DA64A7">
        <w:t xml:space="preserve">victims and </w:t>
      </w:r>
      <w:r w:rsidRPr="00F458F3" w:rsidR="00431921">
        <w:t xml:space="preserve">all the </w:t>
      </w:r>
      <w:r w:rsidRPr="00F458F3" w:rsidR="00DA64A7">
        <w:t>sorts of programme</w:t>
      </w:r>
      <w:r w:rsidRPr="00F458F3" w:rsidR="00431921">
        <w:t xml:space="preserve">s of prevention. </w:t>
      </w:r>
      <w:r w:rsidRPr="00F458F3" w:rsidR="00DA64A7">
        <w:t xml:space="preserve">What is really good in the UK is that </w:t>
      </w:r>
      <w:r w:rsidRPr="00F458F3" w:rsidR="00431921">
        <w:t xml:space="preserve">all the </w:t>
      </w:r>
      <w:r w:rsidRPr="00F458F3" w:rsidR="00DA64A7">
        <w:t xml:space="preserve">safehouses continued. </w:t>
      </w:r>
      <w:r w:rsidRPr="00F458F3" w:rsidR="00431921">
        <w:t xml:space="preserve">Law enforcement continued. Charities continued to do their excellent work. </w:t>
      </w:r>
      <w:r w:rsidRPr="00F458F3" w:rsidR="00DA64A7">
        <w:t xml:space="preserve">There </w:t>
      </w:r>
      <w:r w:rsidRPr="00F458F3" w:rsidR="00431921">
        <w:t xml:space="preserve">were </w:t>
      </w:r>
      <w:r w:rsidRPr="00F458F3" w:rsidR="00DA64A7">
        <w:t>real effort</w:t>
      </w:r>
      <w:r w:rsidRPr="00F458F3" w:rsidR="00431921">
        <w:t xml:space="preserve">s </w:t>
      </w:r>
      <w:r w:rsidRPr="00F458F3" w:rsidR="00DA64A7">
        <w:t xml:space="preserve">across all </w:t>
      </w:r>
      <w:r w:rsidRPr="00F458F3" w:rsidR="00431921">
        <w:t xml:space="preserve">sorts of </w:t>
      </w:r>
      <w:r w:rsidRPr="00F458F3" w:rsidR="00DA64A7">
        <w:t>organisations to mini</w:t>
      </w:r>
      <w:r w:rsidRPr="00F458F3" w:rsidR="006D57A9">
        <w:t>mi</w:t>
      </w:r>
      <w:r w:rsidRPr="00F458F3" w:rsidR="00DA64A7">
        <w:t>se disruption, but</w:t>
      </w:r>
      <w:r w:rsidRPr="00F458F3">
        <w:t>,</w:t>
      </w:r>
      <w:r w:rsidRPr="00F458F3" w:rsidR="00DA64A7">
        <w:t xml:space="preserve"> with the best will in the world</w:t>
      </w:r>
      <w:r w:rsidRPr="00F458F3" w:rsidR="00431921">
        <w:t xml:space="preserve">, quite a lot of preventative work will have been disrupted, not just in the UK but internationally. </w:t>
      </w:r>
    </w:p>
    <w:p w:rsidR="00DA64A7" w:rsidRPr="00F458F3" w:rsidP="00DA64A7">
      <w:pPr>
        <w:pStyle w:val="Answer"/>
      </w:pPr>
      <w:r w:rsidRPr="00F458F3">
        <w:t xml:space="preserve">My last </w:t>
      </w:r>
      <w:r w:rsidRPr="00F458F3" w:rsidR="006D57A9">
        <w:t>thought</w:t>
      </w:r>
      <w:r w:rsidRPr="00F458F3">
        <w:t xml:space="preserve"> on the </w:t>
      </w:r>
      <w:r w:rsidRPr="00F458F3" w:rsidR="006D57A9">
        <w:t>pandemic</w:t>
      </w:r>
      <w:r w:rsidRPr="00F458F3">
        <w:t xml:space="preserve"> is </w:t>
      </w:r>
      <w:r w:rsidRPr="00F458F3" w:rsidR="00A6196B">
        <w:t xml:space="preserve">that </w:t>
      </w:r>
      <w:r w:rsidRPr="00F458F3">
        <w:t xml:space="preserve">we all talk about </w:t>
      </w:r>
      <w:r w:rsidRPr="00F458F3" w:rsidR="00A6196B">
        <w:t>b</w:t>
      </w:r>
      <w:r w:rsidRPr="00F458F3">
        <w:t xml:space="preserve">uilding </w:t>
      </w:r>
      <w:r w:rsidRPr="00F458F3" w:rsidR="00A6196B">
        <w:t>b</w:t>
      </w:r>
      <w:r w:rsidRPr="00F458F3">
        <w:t xml:space="preserve">ack </w:t>
      </w:r>
      <w:r w:rsidRPr="00F458F3" w:rsidR="00A6196B">
        <w:t>b</w:t>
      </w:r>
      <w:r w:rsidRPr="00F458F3">
        <w:t>etter</w:t>
      </w:r>
      <w:r w:rsidRPr="00F458F3" w:rsidR="00A6196B">
        <w:t>.</w:t>
      </w:r>
      <w:r w:rsidRPr="00F458F3" w:rsidR="00BE2945">
        <w:t xml:space="preserve"> </w:t>
      </w:r>
      <w:r w:rsidRPr="00F458F3" w:rsidR="00A6196B">
        <w:t>O</w:t>
      </w:r>
      <w:r w:rsidRPr="00F458F3" w:rsidR="00BE2945">
        <w:t>ne of the things I ask is that</w:t>
      </w:r>
      <w:r w:rsidRPr="00F458F3" w:rsidR="00A6196B">
        <w:t xml:space="preserve">, when </w:t>
      </w:r>
      <w:r w:rsidRPr="00F458F3" w:rsidR="00BE2945">
        <w:t xml:space="preserve">we think about </w:t>
      </w:r>
      <w:r w:rsidRPr="00F458F3" w:rsidR="00A6196B">
        <w:t>b</w:t>
      </w:r>
      <w:r w:rsidRPr="00F458F3" w:rsidR="00BE2945">
        <w:t xml:space="preserve">uilding </w:t>
      </w:r>
      <w:r w:rsidRPr="00F458F3" w:rsidR="00A6196B">
        <w:t>b</w:t>
      </w:r>
      <w:r w:rsidRPr="00F458F3" w:rsidR="00BE2945">
        <w:t xml:space="preserve">ack </w:t>
      </w:r>
      <w:r w:rsidRPr="00F458F3" w:rsidR="00A6196B">
        <w:t>b</w:t>
      </w:r>
      <w:r w:rsidRPr="00F458F3" w:rsidR="00BE2945">
        <w:t>etter</w:t>
      </w:r>
      <w:r w:rsidRPr="00F458F3" w:rsidR="00A6196B">
        <w:t>, l</w:t>
      </w:r>
      <w:r w:rsidRPr="00F458F3">
        <w:t xml:space="preserve">et us think about protecting the most vulnerable people </w:t>
      </w:r>
      <w:r w:rsidRPr="00F458F3" w:rsidR="00BE2945">
        <w:t xml:space="preserve">across </w:t>
      </w:r>
      <w:r w:rsidRPr="00F458F3">
        <w:t>the world</w:t>
      </w:r>
      <w:r w:rsidRPr="00F458F3" w:rsidR="00BE2945">
        <w:t>, particularly those who are exploited in work.</w:t>
      </w:r>
    </w:p>
    <w:p w:rsidR="00E72AA8" w:rsidRPr="00F458F3" w:rsidP="00DA64A7">
      <w:pPr>
        <w:pStyle w:val="Answer"/>
      </w:pPr>
      <w:r w:rsidRPr="00F458F3">
        <w:rPr>
          <w:b/>
          <w:i/>
        </w:rPr>
        <w:t>Christian Guy:</w:t>
      </w:r>
      <w:r w:rsidRPr="00F458F3" w:rsidR="00DA64A7">
        <w:rPr>
          <w:b/>
        </w:rPr>
        <w:t xml:space="preserve"> </w:t>
      </w:r>
      <w:r w:rsidRPr="00F458F3" w:rsidR="00DA64A7">
        <w:t xml:space="preserve">So much of what Sara says is </w:t>
      </w:r>
      <w:r w:rsidRPr="00F458F3" w:rsidR="00314183">
        <w:t xml:space="preserve">what </w:t>
      </w:r>
      <w:r w:rsidRPr="00F458F3" w:rsidR="00DA64A7">
        <w:t xml:space="preserve">our experience </w:t>
      </w:r>
      <w:r w:rsidRPr="00F458F3" w:rsidR="00314183">
        <w:t xml:space="preserve">is </w:t>
      </w:r>
      <w:r w:rsidRPr="00F458F3" w:rsidR="00DA64A7">
        <w:t xml:space="preserve">as well. </w:t>
      </w:r>
      <w:r w:rsidRPr="00F458F3" w:rsidR="00314183">
        <w:t>The crime</w:t>
      </w:r>
      <w:r w:rsidRPr="00F458F3" w:rsidR="00A6196B">
        <w:t xml:space="preserve"> evolves as organised crime</w:t>
      </w:r>
      <w:r w:rsidRPr="00F458F3" w:rsidR="00314183">
        <w:t xml:space="preserve"> groups adapt. </w:t>
      </w:r>
      <w:r w:rsidRPr="00F458F3" w:rsidR="00DA64A7">
        <w:t xml:space="preserve">They </w:t>
      </w:r>
      <w:r w:rsidRPr="00F458F3" w:rsidR="006D57A9">
        <w:t>exploit</w:t>
      </w:r>
      <w:r w:rsidRPr="00F458F3" w:rsidR="00DA64A7">
        <w:t xml:space="preserve"> people in new ways</w:t>
      </w:r>
      <w:r w:rsidRPr="00F458F3" w:rsidR="00075F8A">
        <w:t xml:space="preserve">, at a </w:t>
      </w:r>
      <w:r w:rsidRPr="00F458F3" w:rsidR="002504A4">
        <w:t>time</w:t>
      </w:r>
      <w:r w:rsidRPr="00F458F3" w:rsidR="00075F8A">
        <w:t xml:space="preserve"> where judicial systems and policing can be heavily disrupted. We </w:t>
      </w:r>
      <w:r w:rsidRPr="00F458F3" w:rsidR="00DA64A7">
        <w:t>have seen that</w:t>
      </w:r>
      <w:r w:rsidRPr="00F458F3" w:rsidR="00075F8A">
        <w:t xml:space="preserve"> increased </w:t>
      </w:r>
      <w:r w:rsidRPr="00F458F3" w:rsidR="002504A4">
        <w:t>desperation</w:t>
      </w:r>
      <w:r w:rsidRPr="00F458F3" w:rsidR="00075F8A">
        <w:t xml:space="preserve"> and vulnerability, which is a big problem coming forward. </w:t>
      </w:r>
      <w:r w:rsidRPr="00F458F3" w:rsidR="00DA64A7">
        <w:t>As the economic reality hits</w:t>
      </w:r>
      <w:r w:rsidRPr="00F458F3" w:rsidR="00A6196B">
        <w:t>,</w:t>
      </w:r>
      <w:r w:rsidRPr="00F458F3" w:rsidR="00DA64A7">
        <w:t xml:space="preserve"> </w:t>
      </w:r>
      <w:r w:rsidRPr="00F458F3" w:rsidR="00075F8A">
        <w:t>both here and overseas</w:t>
      </w:r>
      <w:r w:rsidRPr="00F458F3" w:rsidR="00A6196B">
        <w:t>,</w:t>
      </w:r>
      <w:r w:rsidRPr="00F458F3" w:rsidR="00075F8A">
        <w:t xml:space="preserve"> </w:t>
      </w:r>
      <w:r w:rsidRPr="00F458F3" w:rsidR="00DA64A7">
        <w:t xml:space="preserve">people are going to be much more </w:t>
      </w:r>
      <w:r w:rsidRPr="00F458F3" w:rsidR="00075F8A">
        <w:t xml:space="preserve">at </w:t>
      </w:r>
      <w:r w:rsidRPr="00F458F3" w:rsidR="00DA64A7">
        <w:t xml:space="preserve">risk of being </w:t>
      </w:r>
      <w:r w:rsidRPr="00F458F3">
        <w:t xml:space="preserve">abused or </w:t>
      </w:r>
      <w:r w:rsidRPr="00F458F3" w:rsidR="00DA64A7">
        <w:t xml:space="preserve">exploited. </w:t>
      </w:r>
      <w:r w:rsidRPr="00F458F3">
        <w:t>It is harder to help, in a certain sense, when restrictions are in place.</w:t>
      </w:r>
    </w:p>
    <w:p w:rsidR="00DA64A7" w:rsidRPr="00F458F3" w:rsidP="00DA64A7">
      <w:pPr>
        <w:pStyle w:val="Answer"/>
      </w:pPr>
      <w:r w:rsidRPr="00F458F3">
        <w:t>V</w:t>
      </w:r>
      <w:r w:rsidRPr="00F458F3">
        <w:t xml:space="preserve">ulnerability </w:t>
      </w:r>
      <w:r w:rsidRPr="00F458F3" w:rsidR="00E72AA8">
        <w:t xml:space="preserve">is up, methods </w:t>
      </w:r>
      <w:r w:rsidRPr="00F458F3" w:rsidR="006F3DEA">
        <w:t xml:space="preserve">evolve and </w:t>
      </w:r>
      <w:r w:rsidRPr="00F458F3">
        <w:t xml:space="preserve">technology adapts. You also have countries that may </w:t>
      </w:r>
      <w:r w:rsidRPr="00F458F3" w:rsidR="006D57A9">
        <w:t>refuse</w:t>
      </w:r>
      <w:r w:rsidRPr="00F458F3">
        <w:t xml:space="preserve"> to look at this. </w:t>
      </w:r>
      <w:r w:rsidRPr="00F458F3" w:rsidR="000D6FBA">
        <w:t>It has to be one of the major priorities going forward in response to the pandemic, because i</w:t>
      </w:r>
      <w:r w:rsidRPr="00F458F3">
        <w:t xml:space="preserve">f </w:t>
      </w:r>
      <w:r w:rsidRPr="00F458F3">
        <w:t xml:space="preserve">it is not, </w:t>
      </w:r>
      <w:r w:rsidRPr="00F458F3">
        <w:t>Britain will be targeted. We will see much more suffering</w:t>
      </w:r>
      <w:r w:rsidRPr="00F458F3" w:rsidR="000D6FBA">
        <w:t xml:space="preserve">, and the exploitation will increase. </w:t>
      </w:r>
      <w:r w:rsidRPr="00F458F3">
        <w:t>We can make sure t</w:t>
      </w:r>
      <w:r w:rsidRPr="00F458F3" w:rsidR="000D6FBA">
        <w:t>h</w:t>
      </w:r>
      <w:r w:rsidRPr="00F458F3">
        <w:t>at does not happen</w:t>
      </w:r>
      <w:r w:rsidRPr="00F458F3" w:rsidR="000D6FBA">
        <w:t xml:space="preserve">, </w:t>
      </w:r>
      <w:r w:rsidRPr="00F458F3">
        <w:t>but the pandemic makes it harder</w:t>
      </w:r>
      <w:r w:rsidRPr="00F458F3" w:rsidR="000D6FBA">
        <w:t xml:space="preserve">, and </w:t>
      </w:r>
      <w:r w:rsidRPr="00F458F3">
        <w:t xml:space="preserve">makes </w:t>
      </w:r>
      <w:r w:rsidRPr="00F458F3" w:rsidR="000D6FBA">
        <w:t>Government leadership more essential.</w:t>
      </w:r>
    </w:p>
    <w:p w:rsidR="00DA64A7" w:rsidRPr="00F458F3" w:rsidP="00A6196B">
      <w:pPr>
        <w:pStyle w:val="Question"/>
        <w:numPr>
          <w:ilvl w:val="0"/>
          <w:numId w:val="0"/>
        </w:numPr>
        <w:ind w:left="794"/>
      </w:pPr>
      <w:r w:rsidRPr="00F458F3">
        <w:rPr>
          <w:b/>
        </w:rPr>
        <w:t>Chair:</w:t>
      </w:r>
      <w:r w:rsidRPr="00F458F3">
        <w:t xml:space="preserve"> </w:t>
      </w:r>
      <w:r w:rsidRPr="00F458F3" w:rsidR="00C8654B">
        <w:t>I thank</w:t>
      </w:r>
      <w:r w:rsidRPr="00F458F3" w:rsidR="000D6FBA">
        <w:t xml:space="preserve"> very much our </w:t>
      </w:r>
      <w:r w:rsidRPr="00F458F3">
        <w:t>witnesses for our first panel</w:t>
      </w:r>
      <w:r w:rsidR="008E2181">
        <w:t>.</w:t>
      </w:r>
    </w:p>
    <w:p w:rsidR="00DA64A7" w:rsidRPr="00F458F3" w:rsidP="00DA64A7">
      <w:pPr>
        <w:pStyle w:val="TitlePanel0"/>
        <w:rPr>
          <w:szCs w:val="28"/>
        </w:rPr>
      </w:pPr>
      <w:bookmarkStart w:id="1" w:name="Panel2"/>
      <w:bookmarkEnd w:id="1"/>
      <w:r w:rsidRPr="00F458F3">
        <w:rPr>
          <w:szCs w:val="28"/>
        </w:rPr>
        <w:t xml:space="preserve">Examination of </w:t>
      </w:r>
      <w:r w:rsidRPr="00F458F3" w:rsidR="00C8654B">
        <w:rPr>
          <w:szCs w:val="28"/>
        </w:rPr>
        <w:t>w</w:t>
      </w:r>
      <w:r w:rsidRPr="00F458F3">
        <w:rPr>
          <w:szCs w:val="28"/>
        </w:rPr>
        <w:t>itness</w:t>
      </w:r>
      <w:r w:rsidRPr="00F458F3" w:rsidR="00F13EE9">
        <w:rPr>
          <w:szCs w:val="28"/>
        </w:rPr>
        <w:t>es</w:t>
      </w:r>
    </w:p>
    <w:p w:rsidR="00DA64A7" w:rsidRPr="00F458F3" w:rsidP="00DA64A7">
      <w:pPr>
        <w:pStyle w:val="TitlePanel0"/>
        <w:jc w:val="left"/>
      </w:pPr>
      <w:r w:rsidRPr="00F458F3">
        <w:rPr>
          <w:sz w:val="22"/>
        </w:rPr>
        <w:t>Witness</w:t>
      </w:r>
      <w:r w:rsidRPr="00F458F3" w:rsidR="00F13EE9">
        <w:rPr>
          <w:sz w:val="22"/>
        </w:rPr>
        <w:t>es</w:t>
      </w:r>
      <w:r w:rsidRPr="00F458F3">
        <w:rPr>
          <w:sz w:val="22"/>
        </w:rPr>
        <w:t>:</w:t>
      </w:r>
      <w:r w:rsidRPr="00F458F3" w:rsidR="00F13EE9">
        <w:rPr>
          <w:sz w:val="22"/>
        </w:rPr>
        <w:t xml:space="preserve"> Lord Ahmad of Wimbledon and Jennifer Townson.</w:t>
      </w:r>
    </w:p>
    <w:p w:rsidR="00C8654B" w:rsidRPr="00F458F3" w:rsidP="004259F5">
      <w:pPr>
        <w:pStyle w:val="Question"/>
      </w:pPr>
      <w:r w:rsidRPr="00F458F3">
        <w:rPr>
          <w:b/>
        </w:rPr>
        <w:t>Chair:</w:t>
      </w:r>
      <w:r w:rsidRPr="00F458F3">
        <w:t xml:space="preserve"> </w:t>
      </w:r>
      <w:r w:rsidRPr="00F458F3" w:rsidR="000D6FBA">
        <w:t xml:space="preserve">We are now going to turn to our second panel of witnesses, from the Foreign, Commonwealth </w:t>
      </w:r>
      <w:r w:rsidRPr="00F458F3">
        <w:t>and</w:t>
      </w:r>
      <w:r w:rsidRPr="00F458F3" w:rsidR="000D6FBA">
        <w:t xml:space="preserve"> Development Office. I am delighted that we are joined this morning by Lord Ahmad, </w:t>
      </w:r>
      <w:r w:rsidRPr="00F458F3" w:rsidR="009C0C36">
        <w:t xml:space="preserve">who is the Minister for </w:t>
      </w:r>
      <w:r w:rsidRPr="00F458F3" w:rsidR="008E2181">
        <w:t xml:space="preserve">south </w:t>
      </w:r>
      <w:r w:rsidRPr="00F458F3" w:rsidR="009C0C36">
        <w:t>Asia and the Commonwealth, and Jennifer Townson,</w:t>
      </w:r>
      <w:r w:rsidRPr="00F458F3" w:rsidR="00285412">
        <w:t xml:space="preserve"> the migration and modern slavery envoy. Good morning, and thank you for joining us. </w:t>
      </w:r>
    </w:p>
    <w:p w:rsidR="00DA64A7" w:rsidRPr="00F458F3" w:rsidP="00C8654B">
      <w:pPr>
        <w:pStyle w:val="Question"/>
        <w:numPr>
          <w:ilvl w:val="0"/>
          <w:numId w:val="0"/>
        </w:numPr>
        <w:ind w:left="794"/>
      </w:pPr>
      <w:r w:rsidRPr="00F458F3">
        <w:t>Why did the Government only partially accept ICAI’s recommendations</w:t>
      </w:r>
      <w:r w:rsidRPr="00F458F3" w:rsidR="00C8654B">
        <w:t xml:space="preserve"> </w:t>
      </w:r>
      <w:r w:rsidRPr="00F458F3">
        <w:t>to</w:t>
      </w:r>
      <w:r w:rsidRPr="00F458F3" w:rsidR="00C8654B">
        <w:t xml:space="preserve"> </w:t>
      </w:r>
      <w:r w:rsidRPr="00F458F3">
        <w:t xml:space="preserve">mainstream modern slavery across the UK </w:t>
      </w:r>
      <w:r w:rsidRPr="00F458F3" w:rsidR="00D371C9">
        <w:t>a</w:t>
      </w:r>
      <w:r w:rsidRPr="00F458F3">
        <w:t>id portfolio</w:t>
      </w:r>
      <w:r w:rsidRPr="00F458F3" w:rsidR="00D371C9">
        <w:t xml:space="preserve"> </w:t>
      </w:r>
      <w:r w:rsidRPr="00F458F3">
        <w:t>and</w:t>
      </w:r>
      <w:r w:rsidRPr="00F458F3" w:rsidR="00C8654B">
        <w:t xml:space="preserve"> </w:t>
      </w:r>
      <w:r w:rsidRPr="00F458F3">
        <w:t xml:space="preserve">strengthen </w:t>
      </w:r>
      <w:r w:rsidRPr="00F458F3">
        <w:t>partnerships with the private sector?</w:t>
      </w:r>
    </w:p>
    <w:p w:rsidR="00D71B5B" w:rsidRPr="00F458F3" w:rsidP="005D6094">
      <w:pPr>
        <w:pStyle w:val="Answer"/>
      </w:pPr>
      <w:r w:rsidRPr="00F458F3">
        <w:rPr>
          <w:b/>
          <w:i/>
        </w:rPr>
        <w:t>Lord Ahmad of Wimbledon:</w:t>
      </w:r>
      <w:r w:rsidRPr="00F458F3" w:rsidR="005D6094">
        <w:rPr>
          <w:b/>
        </w:rPr>
        <w:t xml:space="preserve"> </w:t>
      </w:r>
      <w:r w:rsidRPr="00F458F3" w:rsidR="005D6094">
        <w:t xml:space="preserve">Good morning. </w:t>
      </w:r>
      <w:r w:rsidRPr="00F458F3" w:rsidR="00E2701B">
        <w:t>I am glad to be here with you</w:t>
      </w:r>
      <w:r w:rsidRPr="00F458F3" w:rsidR="005D6094">
        <w:t xml:space="preserve">. </w:t>
      </w:r>
      <w:r w:rsidRPr="00F458F3" w:rsidR="00E2701B">
        <w:t xml:space="preserve">First and </w:t>
      </w:r>
      <w:r w:rsidRPr="00F458F3" w:rsidR="002504A4">
        <w:t>foremost</w:t>
      </w:r>
      <w:r w:rsidRPr="00F458F3" w:rsidR="00E2701B">
        <w:t>, let me say that w</w:t>
      </w:r>
      <w:r w:rsidRPr="00F458F3" w:rsidR="005D6094">
        <w:t xml:space="preserve">e welcome the ICAI review. As you know, I am the Minister for ICAI as well. </w:t>
      </w:r>
      <w:r w:rsidRPr="00F458F3" w:rsidR="00E2701B">
        <w:t>It is absolutely right that our international development spending</w:t>
      </w:r>
      <w:r w:rsidRPr="00F458F3">
        <w:t xml:space="preserve">, our progress and our priorities are </w:t>
      </w:r>
      <w:r w:rsidRPr="00F458F3" w:rsidR="002504A4">
        <w:t>scrutinised</w:t>
      </w:r>
      <w:r w:rsidRPr="00F458F3">
        <w:t>. I hope, a</w:t>
      </w:r>
      <w:r w:rsidRPr="00F458F3" w:rsidR="005D6094">
        <w:t xml:space="preserve">s I have done previously </w:t>
      </w:r>
      <w:r w:rsidRPr="00F458F3">
        <w:t>on session</w:t>
      </w:r>
      <w:r w:rsidRPr="00F458F3" w:rsidR="00C8654B">
        <w:t>s</w:t>
      </w:r>
      <w:r w:rsidRPr="00F458F3">
        <w:t xml:space="preserve"> with the IDC, </w:t>
      </w:r>
      <w:r w:rsidRPr="00F458F3" w:rsidR="005D6094">
        <w:t xml:space="preserve">to </w:t>
      </w:r>
      <w:r w:rsidRPr="00F458F3" w:rsidR="006D57A9">
        <w:t>strengthen</w:t>
      </w:r>
      <w:r w:rsidRPr="00F458F3" w:rsidR="005D6094">
        <w:t xml:space="preserve"> our work together</w:t>
      </w:r>
      <w:r w:rsidRPr="00F458F3">
        <w:t xml:space="preserve"> on this important agenda.</w:t>
      </w:r>
    </w:p>
    <w:p w:rsidR="009B5DA3" w:rsidRPr="00F458F3" w:rsidP="005D6094">
      <w:pPr>
        <w:pStyle w:val="Answer"/>
      </w:pPr>
      <w:r w:rsidRPr="00F458F3">
        <w:t>I will say right from the out</w:t>
      </w:r>
      <w:r w:rsidRPr="00F458F3" w:rsidR="00C8654B">
        <w:t>set</w:t>
      </w:r>
      <w:r w:rsidRPr="00F458F3">
        <w:t xml:space="preserve"> that</w:t>
      </w:r>
      <w:r w:rsidRPr="00F458F3" w:rsidR="00C8654B">
        <w:t>,</w:t>
      </w:r>
      <w:r w:rsidRPr="00F458F3">
        <w:t xml:space="preserve"> w</w:t>
      </w:r>
      <w:r w:rsidRPr="00F458F3" w:rsidR="005D6094">
        <w:t xml:space="preserve">hen we have accepted the outcome and </w:t>
      </w:r>
      <w:r w:rsidRPr="00F458F3">
        <w:t xml:space="preserve">the </w:t>
      </w:r>
      <w:r w:rsidRPr="00F458F3" w:rsidR="005D6094">
        <w:t>recommendations</w:t>
      </w:r>
      <w:r w:rsidRPr="00F458F3">
        <w:t xml:space="preserve">, </w:t>
      </w:r>
      <w:r w:rsidRPr="00F458F3" w:rsidR="005D6094">
        <w:t xml:space="preserve">the reason there </w:t>
      </w:r>
      <w:r w:rsidRPr="00F458F3">
        <w:t xml:space="preserve">were </w:t>
      </w:r>
      <w:r w:rsidRPr="00F458F3" w:rsidR="005D6094">
        <w:t xml:space="preserve">some caveats </w:t>
      </w:r>
      <w:r w:rsidRPr="00F458F3">
        <w:t xml:space="preserve">on partially accepting recommendations </w:t>
      </w:r>
      <w:r w:rsidRPr="00F458F3" w:rsidR="00C8654B">
        <w:t>4</w:t>
      </w:r>
      <w:r w:rsidRPr="00F458F3" w:rsidR="005D6094">
        <w:t xml:space="preserve"> and </w:t>
      </w:r>
      <w:r w:rsidRPr="00F458F3" w:rsidR="00C8654B">
        <w:t>5</w:t>
      </w:r>
      <w:r w:rsidRPr="00F458F3" w:rsidR="005D6094">
        <w:t xml:space="preserve"> was not </w:t>
      </w:r>
      <w:r w:rsidRPr="00F458F3">
        <w:t xml:space="preserve">that we were in any sense rejecting </w:t>
      </w:r>
      <w:r w:rsidRPr="00F458F3" w:rsidR="005D6094">
        <w:t>them</w:t>
      </w:r>
      <w:r w:rsidRPr="00F458F3" w:rsidR="00C8654B">
        <w:t>; we were</w:t>
      </w:r>
      <w:r w:rsidRPr="00F458F3">
        <w:t xml:space="preserve"> merely not agreeing with some elements of the findings</w:t>
      </w:r>
      <w:r w:rsidRPr="00F458F3">
        <w:t>,</w:t>
      </w:r>
      <w:r w:rsidRPr="00F458F3">
        <w:t xml:space="preserve"> because </w:t>
      </w:r>
      <w:r w:rsidRPr="00F458F3" w:rsidR="005D6094">
        <w:t xml:space="preserve">there is already work being done in that </w:t>
      </w:r>
      <w:r w:rsidRPr="00F458F3" w:rsidR="006D57A9">
        <w:t>respect</w:t>
      </w:r>
      <w:r w:rsidRPr="00F458F3" w:rsidR="005D6094">
        <w:t xml:space="preserve">. For example, on the issue of </w:t>
      </w:r>
      <w:r w:rsidRPr="00F458F3">
        <w:t xml:space="preserve">mainstreaming modern slavery into other development programmes, </w:t>
      </w:r>
      <w:r w:rsidRPr="00F458F3" w:rsidR="005D6094">
        <w:t>as a Minister who looks after</w:t>
      </w:r>
      <w:r w:rsidRPr="00F458F3">
        <w:t xml:space="preserve">, for example, human rights, who is the Prime Minister’s lead on preventing sexual violence in conflict, </w:t>
      </w:r>
      <w:r w:rsidRPr="00F458F3" w:rsidR="005D6094">
        <w:t xml:space="preserve">these are just a couple of </w:t>
      </w:r>
      <w:r w:rsidRPr="00F458F3" w:rsidR="006D57A9">
        <w:t>examples</w:t>
      </w:r>
      <w:r w:rsidRPr="00F458F3" w:rsidR="005D6094">
        <w:t xml:space="preserve"> </w:t>
      </w:r>
      <w:r w:rsidRPr="00F458F3">
        <w:t xml:space="preserve">of </w:t>
      </w:r>
      <w:r w:rsidRPr="00F458F3" w:rsidR="005D6094">
        <w:t xml:space="preserve">where modern slavery </w:t>
      </w:r>
      <w:r w:rsidRPr="00F458F3">
        <w:t xml:space="preserve">and human trafficking </w:t>
      </w:r>
      <w:r w:rsidRPr="00F458F3" w:rsidR="005D6094">
        <w:t xml:space="preserve">cannot be detached from what we are doing in those areas. </w:t>
      </w:r>
      <w:r w:rsidRPr="00F458F3">
        <w:t>Therefore, t</w:t>
      </w:r>
      <w:r w:rsidRPr="00F458F3" w:rsidR="005D6094">
        <w:t xml:space="preserve">he issue </w:t>
      </w:r>
      <w:r w:rsidRPr="00F458F3">
        <w:t xml:space="preserve">of human trafficking and modern slavery </w:t>
      </w:r>
      <w:r w:rsidRPr="00F458F3" w:rsidR="005D6094">
        <w:t xml:space="preserve">is very much looked </w:t>
      </w:r>
      <w:r w:rsidRPr="00F458F3">
        <w:t xml:space="preserve">at </w:t>
      </w:r>
      <w:r w:rsidRPr="00F458F3" w:rsidR="005D6094">
        <w:t xml:space="preserve">in an </w:t>
      </w:r>
      <w:r w:rsidRPr="00F458F3" w:rsidR="006D57A9">
        <w:t>overarching</w:t>
      </w:r>
      <w:r w:rsidRPr="00F458F3" w:rsidR="005D6094">
        <w:t xml:space="preserve"> way</w:t>
      </w:r>
      <w:r w:rsidRPr="00F458F3" w:rsidR="00C8654B">
        <w:t>, on</w:t>
      </w:r>
      <w:r w:rsidRPr="00F458F3">
        <w:t xml:space="preserve"> all the programmes that we undertake</w:t>
      </w:r>
      <w:r w:rsidRPr="00F458F3" w:rsidR="005D6094">
        <w:t>.</w:t>
      </w:r>
      <w:r w:rsidRPr="00F458F3" w:rsidR="00A56B70">
        <w:t xml:space="preserve"> </w:t>
      </w:r>
    </w:p>
    <w:p w:rsidR="00097E09" w:rsidRPr="00F458F3" w:rsidP="005D6094">
      <w:pPr>
        <w:pStyle w:val="Answer"/>
      </w:pPr>
      <w:r w:rsidRPr="00F458F3">
        <w:t>On the side of humanitarian support and relief, l</w:t>
      </w:r>
      <w:r w:rsidRPr="00F458F3" w:rsidR="005D6094">
        <w:t xml:space="preserve">et us not forget </w:t>
      </w:r>
      <w:r w:rsidRPr="00F458F3" w:rsidR="00B52E9E">
        <w:t xml:space="preserve">that, </w:t>
      </w:r>
      <w:r w:rsidRPr="00F458F3" w:rsidR="004666A9">
        <w:t>where you have humanitarian cris</w:t>
      </w:r>
      <w:r w:rsidRPr="00F458F3" w:rsidR="00465536">
        <w:t>es</w:t>
      </w:r>
      <w:r w:rsidRPr="00F458F3" w:rsidR="004666A9">
        <w:t xml:space="preserve">, trafficking and modern slavery is used as a real </w:t>
      </w:r>
      <w:r w:rsidRPr="00F458F3" w:rsidR="005D6094">
        <w:t xml:space="preserve">criminal tool to make the lives </w:t>
      </w:r>
      <w:r w:rsidRPr="00F458F3" w:rsidR="00465536">
        <w:t xml:space="preserve">of those who are going through these challenges </w:t>
      </w:r>
      <w:r w:rsidRPr="00F458F3" w:rsidR="005D6094">
        <w:t>worse</w:t>
      </w:r>
      <w:r w:rsidRPr="00F458F3" w:rsidR="00465536">
        <w:t>. On t</w:t>
      </w:r>
      <w:r w:rsidRPr="00F458F3" w:rsidR="005D6094">
        <w:t xml:space="preserve">he issue of partnerships </w:t>
      </w:r>
      <w:r w:rsidRPr="00F458F3" w:rsidR="00465536">
        <w:t>on modern slavery</w:t>
      </w:r>
      <w:r w:rsidRPr="00F458F3" w:rsidR="00B52E9E">
        <w:t>,</w:t>
      </w:r>
      <w:r w:rsidRPr="00F458F3" w:rsidR="00465536">
        <w:t xml:space="preserve"> there is always more to do. </w:t>
      </w:r>
      <w:r w:rsidRPr="00F458F3" w:rsidR="005D6094">
        <w:t>I am a great believer</w:t>
      </w:r>
      <w:r w:rsidRPr="00F458F3" w:rsidR="00465536">
        <w:t xml:space="preserve"> in working hand in glove with the private sector</w:t>
      </w:r>
      <w:r w:rsidRPr="00F458F3" w:rsidR="005D6094">
        <w:t xml:space="preserve">. </w:t>
      </w:r>
      <w:r w:rsidRPr="00F458F3" w:rsidR="008B7FCD">
        <w:t>Our support</w:t>
      </w:r>
      <w:r w:rsidRPr="00F458F3" w:rsidR="00B52E9E">
        <w:t>, for example,</w:t>
      </w:r>
      <w:r w:rsidRPr="00F458F3" w:rsidR="008B7FCD">
        <w:t xml:space="preserve"> to the global fund </w:t>
      </w:r>
      <w:r w:rsidRPr="00F458F3" w:rsidR="005D6094">
        <w:t xml:space="preserve">illustrates the </w:t>
      </w:r>
      <w:r w:rsidRPr="00F458F3" w:rsidR="00B52E9E">
        <w:t xml:space="preserve">importance </w:t>
      </w:r>
      <w:r w:rsidRPr="00F458F3" w:rsidR="005D6094">
        <w:t>of bringing the public and private sector together</w:t>
      </w:r>
      <w:r w:rsidRPr="00F458F3" w:rsidR="008B7FCD">
        <w:t xml:space="preserve">, and I am fully committed to this. I know </w:t>
      </w:r>
      <w:r w:rsidRPr="00F458F3" w:rsidR="00250B53">
        <w:t xml:space="preserve">through the Home Office </w:t>
      </w:r>
      <w:r w:rsidRPr="00F458F3" w:rsidR="00284EF1">
        <w:t xml:space="preserve">and Victoria Atkins’ team </w:t>
      </w:r>
      <w:r w:rsidRPr="00F458F3" w:rsidR="00250B53">
        <w:t>t</w:t>
      </w:r>
      <w:r w:rsidRPr="00F458F3" w:rsidR="005D6094">
        <w:t>here are regular meetings with the private sector</w:t>
      </w:r>
      <w:r w:rsidRPr="00F458F3" w:rsidR="00284EF1">
        <w:t xml:space="preserve"> in ensuring </w:t>
      </w:r>
      <w:r w:rsidRPr="00F458F3" w:rsidR="002504A4">
        <w:t>priorities</w:t>
      </w:r>
      <w:r w:rsidRPr="00F458F3" w:rsidR="00284EF1">
        <w:t xml:space="preserve"> are being met. </w:t>
      </w:r>
      <w:r w:rsidRPr="00F458F3" w:rsidR="005D6094">
        <w:t>We have been on the front line</w:t>
      </w:r>
      <w:r w:rsidRPr="00F458F3" w:rsidR="00284EF1">
        <w:t xml:space="preserve"> on ensuring companies </w:t>
      </w:r>
      <w:r w:rsidRPr="00F458F3" w:rsidR="00B52E9E">
        <w:t xml:space="preserve">also </w:t>
      </w:r>
      <w:r w:rsidRPr="00F458F3">
        <w:t xml:space="preserve">declare and look at modern slavery and human trafficking within their own corporate </w:t>
      </w:r>
      <w:r w:rsidRPr="00F458F3" w:rsidR="002504A4">
        <w:t>statements</w:t>
      </w:r>
      <w:r w:rsidRPr="00F458F3">
        <w:t>.</w:t>
      </w:r>
    </w:p>
    <w:p w:rsidR="005D6094" w:rsidRPr="00F458F3" w:rsidP="005D6094">
      <w:pPr>
        <w:pStyle w:val="Answer"/>
      </w:pPr>
      <w:r w:rsidRPr="00F458F3">
        <w:t>I am the first one to accept</w:t>
      </w:r>
      <w:r w:rsidRPr="00F458F3" w:rsidR="00B52E9E">
        <w:t xml:space="preserve"> that</w:t>
      </w:r>
      <w:r w:rsidRPr="00F458F3">
        <w:t xml:space="preserve"> </w:t>
      </w:r>
      <w:r w:rsidRPr="00F458F3" w:rsidR="00097E09">
        <w:t xml:space="preserve">we can </w:t>
      </w:r>
      <w:r w:rsidRPr="00F458F3">
        <w:t xml:space="preserve">never rest on our laurels. </w:t>
      </w:r>
      <w:r w:rsidRPr="00F458F3" w:rsidR="00097E09">
        <w:t xml:space="preserve">Just hearing the back end of the last presentation, we can never stop looking at this. </w:t>
      </w:r>
      <w:r w:rsidRPr="00F458F3">
        <w:t>We must remain focused. To be very clear, we accept what has been put forward by ICAI</w:t>
      </w:r>
      <w:r w:rsidRPr="00F458F3" w:rsidR="00097E09">
        <w:t xml:space="preserve">; the only reason we added caveats was because we did not agree with the assessment that nothing had been done. </w:t>
      </w:r>
      <w:r w:rsidRPr="00F458F3">
        <w:t>There is work that had been done</w:t>
      </w:r>
      <w:r w:rsidRPr="00F458F3" w:rsidR="00B52E9E">
        <w:t>,</w:t>
      </w:r>
      <w:r w:rsidRPr="00F458F3">
        <w:t xml:space="preserve"> which I have illustrated</w:t>
      </w:r>
      <w:r w:rsidRPr="00F458F3" w:rsidR="00097E09">
        <w:t xml:space="preserve"> through a couple of examples.</w:t>
      </w:r>
    </w:p>
    <w:p w:rsidR="005D6094" w:rsidRPr="00F458F3" w:rsidP="00A32C4F">
      <w:pPr>
        <w:pStyle w:val="Question"/>
      </w:pPr>
      <w:r w:rsidRPr="00F458F3">
        <w:rPr>
          <w:b/>
        </w:rPr>
        <w:t>Chair:</w:t>
      </w:r>
      <w:r w:rsidRPr="00F458F3">
        <w:t xml:space="preserve"> When will the Government publish </w:t>
      </w:r>
      <w:r w:rsidRPr="00F458F3" w:rsidR="00B52E9E">
        <w:t>their</w:t>
      </w:r>
      <w:r w:rsidRPr="00F458F3">
        <w:t xml:space="preserve"> </w:t>
      </w:r>
      <w:r w:rsidRPr="00F458F3" w:rsidR="00A56B70">
        <w:t xml:space="preserve">statement on the objectives for the use of </w:t>
      </w:r>
      <w:r w:rsidRPr="00F458F3" w:rsidR="00B52E9E">
        <w:t>o</w:t>
      </w:r>
      <w:r w:rsidRPr="00F458F3" w:rsidR="00A56B70">
        <w:t xml:space="preserve">fficial </w:t>
      </w:r>
      <w:r w:rsidRPr="00F458F3" w:rsidR="00B52E9E">
        <w:t>d</w:t>
      </w:r>
      <w:r w:rsidRPr="00F458F3" w:rsidR="00A56B70">
        <w:t xml:space="preserve">evelopment </w:t>
      </w:r>
      <w:r w:rsidRPr="00F458F3" w:rsidR="00B52E9E">
        <w:t>a</w:t>
      </w:r>
      <w:r w:rsidRPr="00F458F3" w:rsidR="00A56B70">
        <w:t>ssistance to tackle modern slavery?</w:t>
      </w:r>
    </w:p>
    <w:p w:rsidR="00B40246" w:rsidRPr="00F458F3" w:rsidP="005D6094">
      <w:pPr>
        <w:pStyle w:val="Answer"/>
      </w:pPr>
      <w:r w:rsidRPr="00F458F3">
        <w:rPr>
          <w:b/>
          <w:i/>
        </w:rPr>
        <w:t>Lord Ahmad of Wimbledon:</w:t>
      </w:r>
      <w:r w:rsidRPr="00F458F3" w:rsidR="005D6094">
        <w:rPr>
          <w:b/>
        </w:rPr>
        <w:t xml:space="preserve"> </w:t>
      </w:r>
      <w:r w:rsidRPr="00F458F3" w:rsidR="00097E09">
        <w:t>First and foremost, w</w:t>
      </w:r>
      <w:r w:rsidRPr="00F458F3" w:rsidR="005D6094">
        <w:t xml:space="preserve">e already publish annual </w:t>
      </w:r>
      <w:r w:rsidRPr="00F458F3" w:rsidR="006D57A9">
        <w:t>statements</w:t>
      </w:r>
      <w:r w:rsidRPr="00F458F3" w:rsidR="005D6094">
        <w:t xml:space="preserve"> in this regard as well. We published our modern slavery stra</w:t>
      </w:r>
      <w:r w:rsidRPr="00F458F3" w:rsidR="006D57A9">
        <w:t>teg</w:t>
      </w:r>
      <w:r w:rsidRPr="00F458F3" w:rsidR="005D6094">
        <w:t>y back in 2014</w:t>
      </w:r>
      <w:r w:rsidRPr="00F458F3" w:rsidR="00B52E9E">
        <w:t xml:space="preserve"> and</w:t>
      </w:r>
      <w:r w:rsidRPr="00F458F3" w:rsidR="005D6094">
        <w:t xml:space="preserve"> the Act in 2015</w:t>
      </w:r>
      <w:r w:rsidRPr="00F458F3" w:rsidR="00B52E9E">
        <w:t>.</w:t>
      </w:r>
      <w:r w:rsidRPr="00F458F3" w:rsidR="005D6094">
        <w:t xml:space="preserve"> </w:t>
      </w:r>
      <w:r w:rsidRPr="00F458F3" w:rsidR="00B52E9E">
        <w:t>W</w:t>
      </w:r>
      <w:r w:rsidRPr="00F458F3" w:rsidR="00E9253F">
        <w:t>e had some degree of institutional knowledge at the Home Office</w:t>
      </w:r>
      <w:r w:rsidRPr="00F458F3" w:rsidR="00B52E9E">
        <w:t>—I was there—</w:t>
      </w:r>
      <w:r w:rsidRPr="00F458F3" w:rsidR="00E9253F">
        <w:t xml:space="preserve">under the former </w:t>
      </w:r>
      <w:r w:rsidRPr="00F458F3" w:rsidR="00E9253F">
        <w:t>Prime Minister</w:t>
      </w:r>
      <w:r w:rsidRPr="00F458F3" w:rsidR="00B52E9E">
        <w:t>,</w:t>
      </w:r>
      <w:r w:rsidRPr="00F458F3" w:rsidR="00E9253F">
        <w:t xml:space="preserve"> when she was Home Secretary</w:t>
      </w:r>
      <w:r w:rsidRPr="00F458F3" w:rsidR="00B52E9E">
        <w:t>. W</w:t>
      </w:r>
      <w:r w:rsidRPr="00F458F3" w:rsidR="005D6094">
        <w:t>e will continue to engage with partners regularly through civil society</w:t>
      </w:r>
      <w:r w:rsidRPr="00F458F3">
        <w:t>, et</w:t>
      </w:r>
      <w:r w:rsidRPr="00F458F3" w:rsidR="00B52E9E">
        <w:t xml:space="preserve"> cetera</w:t>
      </w:r>
      <w:r w:rsidRPr="00F458F3">
        <w:t>, on how we can do more in this area</w:t>
      </w:r>
      <w:r w:rsidRPr="00F458F3" w:rsidR="005D6094">
        <w:t>.</w:t>
      </w:r>
    </w:p>
    <w:p w:rsidR="005D6094" w:rsidRPr="00F458F3" w:rsidP="005D6094">
      <w:pPr>
        <w:pStyle w:val="Answer"/>
      </w:pPr>
      <w:r w:rsidRPr="00F458F3">
        <w:t xml:space="preserve">Again, </w:t>
      </w:r>
      <w:r w:rsidRPr="00F458F3">
        <w:t xml:space="preserve">I totally agree with the principle that we should not </w:t>
      </w:r>
      <w:r w:rsidRPr="00F458F3">
        <w:t xml:space="preserve">just </w:t>
      </w:r>
      <w:r w:rsidRPr="00F458F3">
        <w:t>put markers down</w:t>
      </w:r>
      <w:r w:rsidRPr="00F458F3">
        <w:t xml:space="preserve"> specifically</w:t>
      </w:r>
      <w:r w:rsidRPr="00F458F3">
        <w:t xml:space="preserve">. We need to be looking at </w:t>
      </w:r>
      <w:r w:rsidRPr="00F458F3">
        <w:t xml:space="preserve">this </w:t>
      </w:r>
      <w:r w:rsidRPr="00F458F3">
        <w:t xml:space="preserve">constantly. We will </w:t>
      </w:r>
      <w:r w:rsidRPr="00F458F3">
        <w:t xml:space="preserve">review the modern slavery strategy and respond to ICAI’s recommendation specifically to publish a clear statement of our objectives. We will </w:t>
      </w:r>
      <w:r w:rsidRPr="00F458F3">
        <w:t xml:space="preserve">also be meeting as Ministers between the Home Office and </w:t>
      </w:r>
      <w:r w:rsidRPr="00F458F3">
        <w:t xml:space="preserve">the </w:t>
      </w:r>
      <w:r w:rsidRPr="00F458F3">
        <w:t xml:space="preserve">FCDO every six months, including </w:t>
      </w:r>
      <w:r w:rsidRPr="00F458F3" w:rsidR="00B52E9E">
        <w:t xml:space="preserve">on </w:t>
      </w:r>
      <w:r w:rsidRPr="00F458F3">
        <w:t xml:space="preserve">progress against ICAI’s recommendation. We </w:t>
      </w:r>
      <w:r w:rsidRPr="00F458F3">
        <w:t xml:space="preserve">are looking. We </w:t>
      </w:r>
      <w:r w:rsidRPr="00F458F3">
        <w:t xml:space="preserve">already make some formal statements. There is a review </w:t>
      </w:r>
      <w:r w:rsidRPr="00F458F3">
        <w:t xml:space="preserve">also </w:t>
      </w:r>
      <w:r w:rsidRPr="00F458F3">
        <w:t>being conducted</w:t>
      </w:r>
      <w:r w:rsidRPr="00F458F3">
        <w:t xml:space="preserve">, which will be published </w:t>
      </w:r>
      <w:r w:rsidRPr="00F458F3" w:rsidR="00B52E9E">
        <w:t>in 2022</w:t>
      </w:r>
      <w:r w:rsidRPr="00F458F3" w:rsidR="00DB082F">
        <w:t xml:space="preserve"> by the Home Office</w:t>
      </w:r>
      <w:r w:rsidRPr="00F458F3">
        <w:t>. That will also give further details of our priorities</w:t>
      </w:r>
      <w:r w:rsidRPr="00F458F3" w:rsidR="00DB082F">
        <w:t xml:space="preserve"> </w:t>
      </w:r>
      <w:r w:rsidRPr="00F458F3" w:rsidR="00B52E9E">
        <w:t>in terms of</w:t>
      </w:r>
      <w:r w:rsidRPr="00F458F3" w:rsidR="00DB082F">
        <w:t xml:space="preserve"> how we align both our domestic and international work.</w:t>
      </w:r>
    </w:p>
    <w:p w:rsidR="005D6094" w:rsidRPr="00F458F3" w:rsidP="005D6094">
      <w:pPr>
        <w:pStyle w:val="Question"/>
      </w:pPr>
      <w:r w:rsidRPr="00F458F3">
        <w:rPr>
          <w:b/>
        </w:rPr>
        <w:t>Chair:</w:t>
      </w:r>
      <w:r w:rsidRPr="00F458F3">
        <w:t xml:space="preserve"> We have heard from other witnesses that there have been </w:t>
      </w:r>
      <w:r w:rsidRPr="00F458F3" w:rsidR="006E538B">
        <w:t xml:space="preserve">some </w:t>
      </w:r>
      <w:r w:rsidRPr="00F458F3">
        <w:t>difficulties</w:t>
      </w:r>
      <w:r w:rsidRPr="00F458F3" w:rsidR="00D2398F">
        <w:t xml:space="preserve"> in </w:t>
      </w:r>
      <w:r w:rsidRPr="00F458F3">
        <w:t>collating</w:t>
      </w:r>
      <w:r w:rsidRPr="00F458F3" w:rsidR="00D2398F">
        <w:t xml:space="preserve"> </w:t>
      </w:r>
      <w:r w:rsidRPr="00F458F3" w:rsidR="006E538B">
        <w:t xml:space="preserve">particularly </w:t>
      </w:r>
      <w:r w:rsidRPr="00F458F3">
        <w:t>data, information</w:t>
      </w:r>
      <w:r w:rsidRPr="00F458F3" w:rsidR="006E538B">
        <w:t xml:space="preserve"> </w:t>
      </w:r>
      <w:r w:rsidRPr="00F458F3" w:rsidR="00D2398F">
        <w:t xml:space="preserve">and </w:t>
      </w:r>
      <w:r w:rsidRPr="00F458F3" w:rsidR="00886290">
        <w:t xml:space="preserve">research on modern slavery. </w:t>
      </w:r>
      <w:r w:rsidRPr="00F458F3" w:rsidR="00D2398F">
        <w:t xml:space="preserve">I would be interested to know how </w:t>
      </w:r>
      <w:r w:rsidRPr="00F458F3" w:rsidR="00886290">
        <w:t>you envisage addressing these difficulties</w:t>
      </w:r>
      <w:r w:rsidRPr="00F458F3" w:rsidR="00D2398F">
        <w:t>.</w:t>
      </w:r>
    </w:p>
    <w:p w:rsidR="00C20569" w:rsidRPr="00F458F3" w:rsidP="005D6094">
      <w:pPr>
        <w:pStyle w:val="Answer"/>
      </w:pPr>
      <w:r w:rsidRPr="00F458F3">
        <w:rPr>
          <w:b/>
          <w:i/>
        </w:rPr>
        <w:t>Lord Ahmad of Wimbledon:</w:t>
      </w:r>
      <w:r w:rsidRPr="00F458F3" w:rsidR="005D6094">
        <w:rPr>
          <w:b/>
        </w:rPr>
        <w:t xml:space="preserve"> </w:t>
      </w:r>
      <w:r w:rsidRPr="00F458F3" w:rsidR="00517864">
        <w:t xml:space="preserve">I </w:t>
      </w:r>
      <w:r w:rsidRPr="00F458F3" w:rsidR="006E538B">
        <w:t xml:space="preserve">would say </w:t>
      </w:r>
      <w:r w:rsidRPr="00F458F3" w:rsidR="00517864">
        <w:t xml:space="preserve">right from the outset that </w:t>
      </w:r>
      <w:r w:rsidRPr="00F458F3" w:rsidR="005D6094">
        <w:t>I agree</w:t>
      </w:r>
      <w:r w:rsidRPr="00F458F3" w:rsidR="00517864">
        <w:t>d</w:t>
      </w:r>
      <w:r w:rsidRPr="00F458F3" w:rsidR="005D6094">
        <w:t xml:space="preserve"> with that assessment. When </w:t>
      </w:r>
      <w:r w:rsidRPr="00F458F3" w:rsidR="006E538B">
        <w:t>we</w:t>
      </w:r>
      <w:r w:rsidRPr="00F458F3" w:rsidR="005D6094">
        <w:t xml:space="preserve"> look at modern slavery</w:t>
      </w:r>
      <w:r w:rsidRPr="00F458F3" w:rsidR="006E538B">
        <w:t>,</w:t>
      </w:r>
      <w:r w:rsidRPr="00F458F3" w:rsidR="005D6094">
        <w:t xml:space="preserve"> </w:t>
      </w:r>
      <w:r w:rsidRPr="00F458F3" w:rsidR="0070009E">
        <w:t>as</w:t>
      </w:r>
      <w:r w:rsidRPr="00F458F3" w:rsidR="006E538B">
        <w:t xml:space="preserve"> the Minister responsible from an</w:t>
      </w:r>
      <w:r w:rsidRPr="00F458F3" w:rsidR="0070009E">
        <w:t xml:space="preserve"> </w:t>
      </w:r>
      <w:r w:rsidRPr="00F458F3" w:rsidR="005D6094">
        <w:t>international dimension</w:t>
      </w:r>
      <w:r w:rsidRPr="00F458F3" w:rsidR="006E538B">
        <w:t>,</w:t>
      </w:r>
      <w:r w:rsidRPr="00F458F3" w:rsidR="005D6094">
        <w:t xml:space="preserve"> that remains a major challenge in </w:t>
      </w:r>
      <w:r w:rsidRPr="00F458F3" w:rsidR="0070009E">
        <w:t xml:space="preserve">terms of </w:t>
      </w:r>
      <w:r w:rsidRPr="00F458F3" w:rsidR="005D6094">
        <w:t xml:space="preserve">how we invest in further data and ensure </w:t>
      </w:r>
      <w:r w:rsidRPr="00F458F3" w:rsidR="0070009E">
        <w:t xml:space="preserve">that </w:t>
      </w:r>
      <w:r w:rsidRPr="00F458F3" w:rsidR="005D6094">
        <w:t xml:space="preserve">we can act on the evidence. </w:t>
      </w:r>
      <w:r w:rsidRPr="00F458F3" w:rsidR="0070009E">
        <w:t xml:space="preserve">It remains something that we need to strengthen with our international partners. We are working through various UN agencies as well to </w:t>
      </w:r>
      <w:r w:rsidRPr="00F458F3" w:rsidR="005D6094">
        <w:t xml:space="preserve">strengthen the data on which we can </w:t>
      </w:r>
      <w:r w:rsidRPr="00F458F3" w:rsidR="0070009E">
        <w:t xml:space="preserve">then </w:t>
      </w:r>
      <w:r w:rsidRPr="00F458F3" w:rsidR="005D6094">
        <w:t>act and focus our support</w:t>
      </w:r>
      <w:r w:rsidRPr="00F458F3">
        <w:t>.</w:t>
      </w:r>
    </w:p>
    <w:p w:rsidR="005D6094" w:rsidRPr="00F458F3" w:rsidP="005D6094">
      <w:pPr>
        <w:pStyle w:val="Answer"/>
      </w:pPr>
      <w:r w:rsidRPr="00F458F3">
        <w:t>It is not just about money.</w:t>
      </w:r>
      <w:r w:rsidRPr="00F458F3" w:rsidR="00C20569">
        <w:t xml:space="preserve"> It is often about technical support as well. It is also about people support, s</w:t>
      </w:r>
      <w:r w:rsidRPr="00F458F3">
        <w:t>o we can address the needs</w:t>
      </w:r>
      <w:r w:rsidRPr="00F458F3" w:rsidR="00C20569">
        <w:t xml:space="preserve">. When we </w:t>
      </w:r>
      <w:r w:rsidRPr="00F458F3">
        <w:t xml:space="preserve">look at the wider context </w:t>
      </w:r>
      <w:r w:rsidRPr="00F458F3" w:rsidR="00C20569">
        <w:t>of human trafficking and modern slavery</w:t>
      </w:r>
      <w:r w:rsidRPr="00F458F3" w:rsidR="006E538B">
        <w:t>,</w:t>
      </w:r>
      <w:r w:rsidRPr="00F458F3" w:rsidR="00C20569">
        <w:t xml:space="preserve"> there </w:t>
      </w:r>
      <w:r w:rsidRPr="00F458F3">
        <w:t>is no one</w:t>
      </w:r>
      <w:r w:rsidR="008E2181">
        <w:t>-</w:t>
      </w:r>
      <w:r w:rsidRPr="00F458F3">
        <w:t>size</w:t>
      </w:r>
      <w:r w:rsidR="008E2181">
        <w:t>-</w:t>
      </w:r>
      <w:r w:rsidRPr="00F458F3">
        <w:t>fits</w:t>
      </w:r>
      <w:r w:rsidR="008E2181">
        <w:t>-</w:t>
      </w:r>
      <w:r w:rsidRPr="00F458F3">
        <w:t>all</w:t>
      </w:r>
      <w:r w:rsidRPr="00F458F3" w:rsidR="00107892">
        <w:t xml:space="preserve"> for any country, or, dare I say, </w:t>
      </w:r>
      <w:r w:rsidRPr="00F458F3" w:rsidR="006E538B">
        <w:t xml:space="preserve">for </w:t>
      </w:r>
      <w:r w:rsidRPr="00F458F3" w:rsidR="00107892">
        <w:t>individual</w:t>
      </w:r>
      <w:r w:rsidRPr="00F458F3" w:rsidR="006E538B">
        <w:t>s</w:t>
      </w:r>
      <w:r w:rsidRPr="00F458F3" w:rsidR="00107892">
        <w:t xml:space="preserve">. </w:t>
      </w:r>
      <w:r w:rsidRPr="00F458F3">
        <w:t>Every survivor needs to be treated as an individual</w:t>
      </w:r>
      <w:r w:rsidRPr="00F458F3" w:rsidR="00107892">
        <w:t xml:space="preserve">. We need to be focused on supporting programmes and projects based on evidence, which are very much focused on the individual needs of each survivor. </w:t>
      </w:r>
    </w:p>
    <w:p w:rsidR="005D6094" w:rsidRPr="00F458F3" w:rsidP="005D6094">
      <w:pPr>
        <w:pStyle w:val="Question"/>
      </w:pPr>
      <w:r w:rsidRPr="00F458F3">
        <w:rPr>
          <w:b/>
        </w:rPr>
        <w:t>Chair:</w:t>
      </w:r>
      <w:r w:rsidRPr="00F458F3">
        <w:t xml:space="preserve"> </w:t>
      </w:r>
      <w:r w:rsidRPr="00F458F3" w:rsidR="002417F6">
        <w:t xml:space="preserve">Jennifer, </w:t>
      </w:r>
      <w:r w:rsidRPr="00F458F3" w:rsidR="003B3417">
        <w:t>would you like to response to either of those points?</w:t>
      </w:r>
    </w:p>
    <w:p w:rsidR="005D6094" w:rsidRPr="00F458F3" w:rsidP="005D6094">
      <w:pPr>
        <w:pStyle w:val="Answer"/>
      </w:pPr>
      <w:r w:rsidRPr="00F458F3">
        <w:rPr>
          <w:b/>
          <w:i/>
        </w:rPr>
        <w:t>Jennifer Townson:</w:t>
      </w:r>
      <w:r w:rsidRPr="00F458F3">
        <w:rPr>
          <w:b/>
        </w:rPr>
        <w:t xml:space="preserve"> </w:t>
      </w:r>
      <w:r w:rsidRPr="00F458F3">
        <w:t>I do not have very much to add</w:t>
      </w:r>
      <w:r w:rsidRPr="00F458F3" w:rsidR="003B3417">
        <w:t xml:space="preserve"> to what the Minister said, but on that last point around research and evidence, it really is the case that i</w:t>
      </w:r>
      <w:r w:rsidRPr="00F458F3">
        <w:t xml:space="preserve">t is not a UK issue to see gaps. It is recognised </w:t>
      </w:r>
      <w:r w:rsidRPr="00F458F3" w:rsidR="003B3417">
        <w:t xml:space="preserve">that </w:t>
      </w:r>
      <w:r w:rsidRPr="00F458F3">
        <w:t>there are some quite big gaps globally in terms of understanding</w:t>
      </w:r>
      <w:r w:rsidRPr="00F458F3" w:rsidR="003B3417">
        <w:t xml:space="preserve">. This </w:t>
      </w:r>
      <w:r w:rsidRPr="00F458F3" w:rsidR="006E538B">
        <w:t>has come</w:t>
      </w:r>
      <w:r w:rsidRPr="00F458F3" w:rsidR="003B3417">
        <w:t xml:space="preserve"> out in some of the previous sessions,</w:t>
      </w:r>
      <w:r w:rsidRPr="00F458F3" w:rsidR="006E538B">
        <w:t xml:space="preserve"> in terms of</w:t>
      </w:r>
      <w:r w:rsidRPr="00F458F3" w:rsidR="003B3417">
        <w:t xml:space="preserve"> understanding the drivers, which are </w:t>
      </w:r>
      <w:r w:rsidRPr="00F458F3">
        <w:t>multiple</w:t>
      </w:r>
      <w:r w:rsidRPr="00F458F3" w:rsidR="003B3417">
        <w:t xml:space="preserve">, </w:t>
      </w:r>
      <w:r w:rsidRPr="00F458F3">
        <w:t>various and highly interconnected in many cases</w:t>
      </w:r>
      <w:r w:rsidRPr="00F458F3" w:rsidR="006E538B">
        <w:t>, and, c</w:t>
      </w:r>
      <w:r w:rsidRPr="00F458F3">
        <w:t>ritically, what works</w:t>
      </w:r>
      <w:r w:rsidRPr="00F458F3" w:rsidR="006E538B">
        <w:t>.</w:t>
      </w:r>
      <w:r w:rsidRPr="00F458F3">
        <w:t xml:space="preserve"> We are </w:t>
      </w:r>
      <w:r w:rsidRPr="00F458F3" w:rsidR="00013467">
        <w:t xml:space="preserve">still globally </w:t>
      </w:r>
      <w:r w:rsidRPr="00F458F3">
        <w:t xml:space="preserve">at a relatively </w:t>
      </w:r>
      <w:r w:rsidRPr="00F458F3" w:rsidR="00013467">
        <w:t>early stage of understanding particularly that last piece. It</w:t>
      </w:r>
      <w:r w:rsidRPr="00F458F3">
        <w:t xml:space="preserve"> is a really key part of a lot of the programme</w:t>
      </w:r>
      <w:r w:rsidRPr="00F458F3" w:rsidR="00013467">
        <w:t xml:space="preserve">s </w:t>
      </w:r>
      <w:r w:rsidRPr="00F458F3" w:rsidR="006D57A9">
        <w:t>that</w:t>
      </w:r>
      <w:r w:rsidRPr="00F458F3">
        <w:t xml:space="preserve"> we have at the moment, which is to try </w:t>
      </w:r>
      <w:r w:rsidRPr="00F458F3" w:rsidR="0028007D">
        <w:t xml:space="preserve">to </w:t>
      </w:r>
      <w:r w:rsidRPr="00F458F3">
        <w:t xml:space="preserve">ensure </w:t>
      </w:r>
      <w:r w:rsidRPr="00F458F3" w:rsidR="00013467">
        <w:t xml:space="preserve">that </w:t>
      </w:r>
      <w:r w:rsidRPr="00F458F3">
        <w:t>we are learning from a constant feedback loop</w:t>
      </w:r>
      <w:r w:rsidRPr="00F458F3" w:rsidR="00013467">
        <w:t xml:space="preserve"> and drawing lessons from implementations as we go forward.</w:t>
      </w:r>
    </w:p>
    <w:p w:rsidR="005D6094" w:rsidRPr="00F458F3" w:rsidP="002D2194">
      <w:pPr>
        <w:pStyle w:val="Question"/>
      </w:pPr>
      <w:r w:rsidRPr="00F458F3">
        <w:rPr>
          <w:b/>
        </w:rPr>
        <w:t>Mr Sharma:</w:t>
      </w:r>
      <w:r w:rsidRPr="00F458F3">
        <w:t xml:space="preserve"> Good morning</w:t>
      </w:r>
      <w:r w:rsidR="008E2181">
        <w:t>, Minister and Jennifer</w:t>
      </w:r>
      <w:r w:rsidRPr="00F458F3">
        <w:t>. I</w:t>
      </w:r>
      <w:r w:rsidRPr="00F458F3" w:rsidR="00886290">
        <w:t xml:space="preserve">CAI told us that </w:t>
      </w:r>
      <w:r w:rsidRPr="00F458F3" w:rsidR="00886290">
        <w:t xml:space="preserve">gender, caste, age, disability and religion all impact vulnerability to modern slavery. In that context, what steps </w:t>
      </w:r>
      <w:r w:rsidRPr="00F458F3" w:rsidR="006E538B">
        <w:t xml:space="preserve">are </w:t>
      </w:r>
      <w:r w:rsidRPr="00F458F3" w:rsidR="00886290">
        <w:t>the Government taking to improve data collection and refine programmes to address the different vulnerabilities that people face?</w:t>
      </w:r>
    </w:p>
    <w:p w:rsidR="00E56C10" w:rsidRPr="00F458F3" w:rsidP="005D6094">
      <w:pPr>
        <w:pStyle w:val="Answer"/>
      </w:pPr>
      <w:r w:rsidRPr="00F458F3">
        <w:rPr>
          <w:b/>
          <w:i/>
        </w:rPr>
        <w:t>Lord Ahmad of Wimbledon:</w:t>
      </w:r>
      <w:r w:rsidRPr="00F458F3" w:rsidR="005D6094">
        <w:rPr>
          <w:b/>
        </w:rPr>
        <w:t xml:space="preserve"> </w:t>
      </w:r>
      <w:r w:rsidRPr="00F458F3" w:rsidR="005D6094">
        <w:t>It is good to see you</w:t>
      </w:r>
      <w:r w:rsidRPr="00F458F3" w:rsidR="00651DB6">
        <w:t xml:space="preserve">, </w:t>
      </w:r>
      <w:r w:rsidRPr="00F458F3" w:rsidR="00D9396E">
        <w:t>Virendra</w:t>
      </w:r>
      <w:r w:rsidRPr="00F458F3" w:rsidR="00651DB6">
        <w:t>-ji</w:t>
      </w:r>
      <w:r w:rsidRPr="00F458F3" w:rsidR="005D6094">
        <w:t xml:space="preserve">. I agree with the premise of your question. When we look at the issue of modern slavery </w:t>
      </w:r>
      <w:r w:rsidRPr="00F458F3" w:rsidR="00651DB6">
        <w:t>and human trafficking</w:t>
      </w:r>
      <w:r w:rsidRPr="00F458F3" w:rsidR="00B4201F">
        <w:t>,</w:t>
      </w:r>
      <w:r w:rsidRPr="00F458F3" w:rsidR="00651DB6">
        <w:t xml:space="preserve"> </w:t>
      </w:r>
      <w:r w:rsidRPr="00F458F3" w:rsidR="005D6094">
        <w:t xml:space="preserve">it comes back to the point </w:t>
      </w:r>
      <w:r w:rsidRPr="00F458F3">
        <w:t xml:space="preserve">both </w:t>
      </w:r>
      <w:r w:rsidRPr="00F458F3" w:rsidR="005D6094">
        <w:t xml:space="preserve">Jennifer and I have just made. </w:t>
      </w:r>
      <w:r w:rsidRPr="00F458F3">
        <w:t xml:space="preserve">The data available to us, particularly in an international context, needs more investment. </w:t>
      </w:r>
      <w:r w:rsidRPr="00F458F3" w:rsidR="005D6094">
        <w:t xml:space="preserve">There is money </w:t>
      </w:r>
      <w:r w:rsidRPr="00F458F3">
        <w:t xml:space="preserve">that </w:t>
      </w:r>
      <w:r w:rsidRPr="00F458F3" w:rsidR="005D6094">
        <w:t>we are making available</w:t>
      </w:r>
      <w:r w:rsidRPr="00F458F3">
        <w:t xml:space="preserve"> to see how we can strengthen our own data set so we can become more focused.</w:t>
      </w:r>
    </w:p>
    <w:p w:rsidR="00B4201F" w:rsidRPr="00F458F3" w:rsidP="005D6094">
      <w:pPr>
        <w:pStyle w:val="Answer"/>
      </w:pPr>
      <w:r w:rsidRPr="00F458F3">
        <w:t xml:space="preserve">At a very strategic level what we are </w:t>
      </w:r>
      <w:r w:rsidRPr="00F458F3" w:rsidR="006D57A9">
        <w:t>doing</w:t>
      </w:r>
      <w:r w:rsidRPr="00F458F3">
        <w:t xml:space="preserve"> </w:t>
      </w:r>
      <w:r w:rsidRPr="00F458F3" w:rsidR="00E56C10">
        <w:t xml:space="preserve">through </w:t>
      </w:r>
      <w:r w:rsidRPr="00F458F3">
        <w:t xml:space="preserve">the merger </w:t>
      </w:r>
      <w:r w:rsidRPr="00F458F3" w:rsidR="00E56C10">
        <w:t xml:space="preserve">of the Foreign Office and DFID </w:t>
      </w:r>
      <w:r w:rsidRPr="00F458F3">
        <w:t xml:space="preserve">into a single </w:t>
      </w:r>
      <w:r w:rsidRPr="00F458F3" w:rsidR="006D57A9">
        <w:t>structure</w:t>
      </w:r>
      <w:r w:rsidRPr="00F458F3">
        <w:t xml:space="preserve"> </w:t>
      </w:r>
      <w:r w:rsidRPr="00F458F3" w:rsidR="00E56C10">
        <w:t xml:space="preserve">within country </w:t>
      </w:r>
      <w:r w:rsidRPr="00F458F3">
        <w:t xml:space="preserve">will also assist us </w:t>
      </w:r>
      <w:r w:rsidRPr="00F458F3" w:rsidR="00E56C10">
        <w:t xml:space="preserve">to work very closely on the </w:t>
      </w:r>
      <w:r w:rsidRPr="00F458F3">
        <w:t>individual needs and requirements of particular countries</w:t>
      </w:r>
      <w:r w:rsidRPr="00F458F3" w:rsidR="00E56C10">
        <w:t xml:space="preserve"> based on the very criteria you have suggested</w:t>
      </w:r>
      <w:r w:rsidRPr="00F458F3">
        <w:t xml:space="preserve">. Issues of gender, </w:t>
      </w:r>
      <w:r w:rsidRPr="00F458F3" w:rsidR="006D57A9">
        <w:t>religion</w:t>
      </w:r>
      <w:r w:rsidRPr="00F458F3">
        <w:t xml:space="preserve"> and caste also arise. </w:t>
      </w:r>
      <w:r w:rsidRPr="00F458F3" w:rsidR="00E56C10">
        <w:t>I know i</w:t>
      </w:r>
      <w:r w:rsidRPr="00F458F3">
        <w:t>n my own patch</w:t>
      </w:r>
      <w:r w:rsidRPr="00F458F3" w:rsidR="00E56C10">
        <w:t xml:space="preserve">, in </w:t>
      </w:r>
      <w:r w:rsidRPr="00F458F3">
        <w:t>s</w:t>
      </w:r>
      <w:r w:rsidRPr="00F458F3">
        <w:t>outh Asia</w:t>
      </w:r>
      <w:r w:rsidRPr="00F458F3" w:rsidR="00E56C10">
        <w:t xml:space="preserve">, </w:t>
      </w:r>
      <w:r w:rsidRPr="00F458F3">
        <w:t xml:space="preserve">how much </w:t>
      </w:r>
      <w:r w:rsidRPr="00F458F3" w:rsidR="00E56C10">
        <w:t xml:space="preserve">that is actually a key </w:t>
      </w:r>
      <w:r w:rsidRPr="00F458F3">
        <w:t xml:space="preserve">factor </w:t>
      </w:r>
      <w:r w:rsidRPr="00F458F3" w:rsidR="00E56C10">
        <w:t xml:space="preserve">in </w:t>
      </w:r>
      <w:r w:rsidRPr="00F458F3">
        <w:t>determining opportunities</w:t>
      </w:r>
      <w:r w:rsidRPr="00F458F3" w:rsidR="00E56C10">
        <w:t xml:space="preserve"> and addressing issues of modern slavery</w:t>
      </w:r>
      <w:r w:rsidRPr="00F458F3">
        <w:t>.</w:t>
      </w:r>
      <w:r w:rsidRPr="00F458F3" w:rsidR="00E56C10">
        <w:t xml:space="preserve"> We must get quite specific and </w:t>
      </w:r>
      <w:r w:rsidRPr="00F458F3" w:rsidR="00D9396E">
        <w:t>focused</w:t>
      </w:r>
      <w:r w:rsidRPr="00F458F3" w:rsidR="00E56C10">
        <w:t xml:space="preserve"> on individual data. </w:t>
      </w:r>
    </w:p>
    <w:p w:rsidR="009E7D3F" w:rsidRPr="00F458F3" w:rsidP="005D6094">
      <w:pPr>
        <w:pStyle w:val="Answer"/>
      </w:pPr>
      <w:r w:rsidRPr="00F458F3">
        <w:t xml:space="preserve">The work we do with organisations such as </w:t>
      </w:r>
      <w:r w:rsidRPr="00F458F3" w:rsidR="00E56C10">
        <w:t xml:space="preserve">the </w:t>
      </w:r>
      <w:r w:rsidRPr="00F458F3">
        <w:t>ILO and UNICEF</w:t>
      </w:r>
      <w:r w:rsidRPr="00F458F3" w:rsidR="00E56C10">
        <w:t>, and the collation and sharing of data</w:t>
      </w:r>
      <w:r w:rsidRPr="00F458F3" w:rsidR="00B4201F">
        <w:t>,</w:t>
      </w:r>
      <w:r w:rsidRPr="00F458F3" w:rsidR="00E56C10">
        <w:t xml:space="preserve"> will lend itself to better qualitative data</w:t>
      </w:r>
      <w:r w:rsidRPr="00F458F3" w:rsidR="00B4201F">
        <w:t>, because it</w:t>
      </w:r>
      <w:r w:rsidRPr="00F458F3" w:rsidR="00E56C10">
        <w:t xml:space="preserve"> is not just about quantitative </w:t>
      </w:r>
      <w:r w:rsidRPr="00F458F3" w:rsidR="0025330C">
        <w:t>data</w:t>
      </w:r>
      <w:r w:rsidRPr="00F458F3" w:rsidR="00B4201F">
        <w:t xml:space="preserve">. </w:t>
      </w:r>
      <w:r w:rsidRPr="00F458F3" w:rsidR="0025330C">
        <w:t xml:space="preserve">I stress this point: it </w:t>
      </w:r>
      <w:r w:rsidRPr="00F458F3">
        <w:t xml:space="preserve">has to be qualitative data </w:t>
      </w:r>
      <w:r w:rsidRPr="00F458F3" w:rsidR="00B4201F">
        <w:t>that</w:t>
      </w:r>
      <w:r w:rsidRPr="00F458F3">
        <w:t xml:space="preserve"> allows us to address the specific issues</w:t>
      </w:r>
      <w:r w:rsidRPr="00F458F3">
        <w:t xml:space="preserve"> of vulnerable communities,</w:t>
      </w:r>
      <w:r w:rsidRPr="00F458F3" w:rsidR="00B4201F">
        <w:t xml:space="preserve"> </w:t>
      </w:r>
      <w:r w:rsidRPr="00F458F3">
        <w:t>and t</w:t>
      </w:r>
      <w:r w:rsidRPr="00F458F3">
        <w:t>hey can be discri</w:t>
      </w:r>
      <w:r w:rsidRPr="00F458F3" w:rsidR="006D57A9">
        <w:t>min</w:t>
      </w:r>
      <w:r w:rsidRPr="00F458F3">
        <w:t>ated against</w:t>
      </w:r>
      <w:r w:rsidRPr="00F458F3">
        <w:t xml:space="preserve"> based on exactly the criteria. Let us not forget that c</w:t>
      </w:r>
      <w:r w:rsidRPr="00F458F3">
        <w:t>hild labour</w:t>
      </w:r>
      <w:r w:rsidRPr="00F458F3">
        <w:t xml:space="preserve"> </w:t>
      </w:r>
      <w:r w:rsidRPr="00F458F3" w:rsidR="006D57A9">
        <w:t>is not</w:t>
      </w:r>
      <w:r w:rsidRPr="00F458F3">
        <w:t xml:space="preserve"> even paid labour</w:t>
      </w:r>
      <w:r w:rsidRPr="00F458F3">
        <w:t>; it is pure enslavement in many parts of the world</w:t>
      </w:r>
      <w:r w:rsidRPr="00F458F3" w:rsidR="00B4201F">
        <w:t>. T</w:t>
      </w:r>
      <w:r w:rsidRPr="00F458F3">
        <w:t xml:space="preserve">hat needs to be addressed quite </w:t>
      </w:r>
      <w:r w:rsidRPr="00F458F3" w:rsidR="00697DB4">
        <w:t>specifically</w:t>
      </w:r>
      <w:r w:rsidRPr="00F458F3">
        <w:t>. There are a lot of structural issues we need to be dealing with.</w:t>
      </w:r>
    </w:p>
    <w:p w:rsidR="007848CD" w:rsidRPr="00F458F3" w:rsidP="005D6094">
      <w:pPr>
        <w:pStyle w:val="Answer"/>
      </w:pPr>
      <w:r w:rsidRPr="00F458F3">
        <w:t xml:space="preserve">The other thing I would </w:t>
      </w:r>
      <w:r w:rsidRPr="00F458F3" w:rsidR="00697DB4">
        <w:t xml:space="preserve">just add, accepting that </w:t>
      </w:r>
      <w:r w:rsidRPr="00F458F3" w:rsidR="005D6094">
        <w:t>there is so much more work to be done in this area</w:t>
      </w:r>
      <w:r w:rsidRPr="00F458F3" w:rsidR="00697DB4">
        <w:t xml:space="preserve">, is </w:t>
      </w:r>
      <w:r w:rsidRPr="00F458F3" w:rsidR="00B4201F">
        <w:t xml:space="preserve">about </w:t>
      </w:r>
      <w:r w:rsidRPr="00F458F3" w:rsidR="00697DB4">
        <w:t xml:space="preserve">how we work with the UN. </w:t>
      </w:r>
      <w:r w:rsidRPr="00F458F3" w:rsidR="005D6094">
        <w:t>I am a firm believe</w:t>
      </w:r>
      <w:r w:rsidRPr="00F458F3" w:rsidR="00697DB4">
        <w:t xml:space="preserve">r </w:t>
      </w:r>
      <w:r w:rsidRPr="00F458F3" w:rsidR="005D6094">
        <w:t xml:space="preserve">in </w:t>
      </w:r>
      <w:r w:rsidRPr="00F458F3" w:rsidR="00697DB4">
        <w:t xml:space="preserve">a </w:t>
      </w:r>
      <w:r w:rsidRPr="00F458F3" w:rsidR="005D6094">
        <w:t>multilateral approach to solving issues</w:t>
      </w:r>
      <w:r w:rsidRPr="00F458F3" w:rsidR="00697DB4">
        <w:t>, because we bring expertise together</w:t>
      </w:r>
      <w:r w:rsidRPr="00F458F3" w:rsidR="005D6094">
        <w:t xml:space="preserve">. </w:t>
      </w:r>
      <w:r w:rsidRPr="00F458F3" w:rsidR="00697DB4">
        <w:t>T</w:t>
      </w:r>
      <w:r w:rsidRPr="00F458F3" w:rsidR="005D6094">
        <w:t>he UN resident co</w:t>
      </w:r>
      <w:r w:rsidRPr="00F458F3" w:rsidR="005D6094">
        <w:noBreakHyphen/>
        <w:t xml:space="preserve">ordinator approach </w:t>
      </w:r>
      <w:r w:rsidRPr="00F458F3" w:rsidR="00697DB4">
        <w:t xml:space="preserve">in some of the most vulnerable conflicted-affected zones and </w:t>
      </w:r>
      <w:r w:rsidRPr="00F458F3" w:rsidR="005D6094">
        <w:t xml:space="preserve">our complementary </w:t>
      </w:r>
      <w:r w:rsidRPr="00F458F3" w:rsidR="00697DB4">
        <w:t xml:space="preserve">structure through the FCDO </w:t>
      </w:r>
      <w:r w:rsidRPr="00F458F3" w:rsidR="005D6094">
        <w:t>will lend itself to bring</w:t>
      </w:r>
      <w:r w:rsidRPr="00F458F3" w:rsidR="00B4201F">
        <w:t>ing</w:t>
      </w:r>
      <w:r w:rsidRPr="00F458F3" w:rsidR="005D6094">
        <w:t xml:space="preserve"> </w:t>
      </w:r>
      <w:r w:rsidRPr="00F458F3" w:rsidR="00697DB4">
        <w:t xml:space="preserve">forward </w:t>
      </w:r>
      <w:r w:rsidRPr="00F458F3" w:rsidR="005D6094">
        <w:t>a lot more of this qualitative data in-country.</w:t>
      </w:r>
      <w:r w:rsidRPr="00F458F3" w:rsidR="00183A98">
        <w:t xml:space="preserve"> We are making various investments in this regard, but clearly the quality of data, not just the quantity, will determine how we move forward on addressing specific discriminatory practices when it comes to human trafficking.</w:t>
      </w:r>
    </w:p>
    <w:p w:rsidR="005D6094" w:rsidRPr="00F458F3" w:rsidP="007848CD">
      <w:pPr>
        <w:pStyle w:val="Question"/>
      </w:pPr>
      <w:r w:rsidRPr="00F458F3">
        <w:rPr>
          <w:b/>
        </w:rPr>
        <w:t>Mr Sharma:</w:t>
      </w:r>
      <w:r w:rsidRPr="00F458F3" w:rsidR="007848CD">
        <w:t xml:space="preserve"> </w:t>
      </w:r>
      <w:r w:rsidRPr="00F458F3" w:rsidR="00183A98">
        <w:t>You touched on it, but t</w:t>
      </w:r>
      <w:r w:rsidRPr="00F458F3" w:rsidR="007848CD">
        <w:t xml:space="preserve">here is more </w:t>
      </w:r>
      <w:r w:rsidRPr="00F458F3" w:rsidR="00183A98">
        <w:t xml:space="preserve">room </w:t>
      </w:r>
      <w:r w:rsidRPr="00F458F3" w:rsidR="007848CD">
        <w:t xml:space="preserve">to elaborate. </w:t>
      </w:r>
      <w:r w:rsidRPr="00F458F3" w:rsidR="006D57A9">
        <w:t>H</w:t>
      </w:r>
      <w:r w:rsidRPr="00F458F3" w:rsidR="007848CD">
        <w:t xml:space="preserve">ow do the Government intend </w:t>
      </w:r>
      <w:r w:rsidRPr="00F458F3" w:rsidR="00B4201F">
        <w:t>to</w:t>
      </w:r>
      <w:r w:rsidRPr="00F458F3" w:rsidR="007848CD">
        <w:t xml:space="preserve"> integrat</w:t>
      </w:r>
      <w:r w:rsidRPr="00F458F3" w:rsidR="00B4201F">
        <w:t>e</w:t>
      </w:r>
      <w:r w:rsidRPr="00F458F3" w:rsidR="007848CD">
        <w:t xml:space="preserve"> modern slavery across the UK aid portfolio?</w:t>
      </w:r>
    </w:p>
    <w:p w:rsidR="00F43126" w:rsidRPr="00F458F3" w:rsidP="007848CD">
      <w:pPr>
        <w:pStyle w:val="Answer"/>
      </w:pPr>
      <w:r w:rsidRPr="00F458F3">
        <w:rPr>
          <w:b/>
          <w:i/>
        </w:rPr>
        <w:t>Lord Ahmad of Wimbledon:</w:t>
      </w:r>
      <w:r w:rsidRPr="00F458F3" w:rsidR="007848CD">
        <w:rPr>
          <w:b/>
        </w:rPr>
        <w:t xml:space="preserve"> </w:t>
      </w:r>
      <w:r w:rsidRPr="00F458F3" w:rsidR="007848CD">
        <w:t>I gave you a couple of examples</w:t>
      </w:r>
      <w:r w:rsidRPr="00F458F3" w:rsidR="000325A9">
        <w:t xml:space="preserve">, </w:t>
      </w:r>
      <w:r w:rsidRPr="00F458F3" w:rsidR="00D9396E">
        <w:t>Virendra</w:t>
      </w:r>
      <w:r w:rsidRPr="00F458F3" w:rsidR="000325A9">
        <w:noBreakHyphen/>
        <w:t xml:space="preserve">ji. It is absolutely essential. </w:t>
      </w:r>
      <w:r w:rsidRPr="00F458F3" w:rsidR="007848CD">
        <w:t>If I take a step bac</w:t>
      </w:r>
      <w:r w:rsidRPr="00F458F3" w:rsidR="000325A9">
        <w:t xml:space="preserve">k, </w:t>
      </w:r>
      <w:r w:rsidRPr="00F458F3" w:rsidR="007848CD">
        <w:t xml:space="preserve">that is </w:t>
      </w:r>
      <w:r w:rsidRPr="00F458F3" w:rsidR="000325A9">
        <w:t>m</w:t>
      </w:r>
      <w:r w:rsidRPr="00F458F3" w:rsidR="007848CD">
        <w:t>y approach</w:t>
      </w:r>
      <w:r w:rsidRPr="00F458F3" w:rsidR="000325A9">
        <w:t xml:space="preserve"> to the thematic issue</w:t>
      </w:r>
      <w:r w:rsidRPr="00F458F3" w:rsidR="007848CD">
        <w:t xml:space="preserve">. You cannot silo one issue and believe </w:t>
      </w:r>
      <w:r w:rsidRPr="00F458F3" w:rsidR="000325A9">
        <w:t xml:space="preserve">that </w:t>
      </w:r>
      <w:r w:rsidRPr="00F458F3" w:rsidR="007848CD">
        <w:t>does not have a</w:t>
      </w:r>
      <w:r w:rsidRPr="00F458F3" w:rsidR="000325A9">
        <w:t xml:space="preserve"> knock-on impact </w:t>
      </w:r>
      <w:r w:rsidRPr="00F458F3" w:rsidR="0024350B">
        <w:t>in what we are doing</w:t>
      </w:r>
      <w:r w:rsidRPr="00F458F3" w:rsidR="007848CD">
        <w:t>. When we talk o</w:t>
      </w:r>
      <w:r w:rsidRPr="00F458F3" w:rsidR="001F3180">
        <w:t xml:space="preserve">f </w:t>
      </w:r>
      <w:r w:rsidRPr="00F458F3" w:rsidR="007848CD">
        <w:t>spending</w:t>
      </w:r>
      <w:r w:rsidRPr="00F458F3" w:rsidR="001F3180">
        <w:t xml:space="preserve"> </w:t>
      </w:r>
      <w:r w:rsidRPr="00F458F3" w:rsidR="007848CD">
        <w:t>on girls</w:t>
      </w:r>
      <w:r w:rsidRPr="00F458F3" w:rsidR="00B4201F">
        <w:t>’</w:t>
      </w:r>
      <w:r w:rsidRPr="00F458F3" w:rsidR="007848CD">
        <w:t xml:space="preserve"> education</w:t>
      </w:r>
      <w:r w:rsidRPr="00F458F3" w:rsidR="001F3180">
        <w:t xml:space="preserve">, for </w:t>
      </w:r>
      <w:r w:rsidRPr="00F458F3" w:rsidR="009648E9">
        <w:t xml:space="preserve">example, one of the key components </w:t>
      </w:r>
      <w:r w:rsidRPr="00F458F3" w:rsidR="001F3180">
        <w:t xml:space="preserve">of why we want to spend more on </w:t>
      </w:r>
      <w:r w:rsidRPr="00F458F3" w:rsidR="0093641B">
        <w:t>girls’ education</w:t>
      </w:r>
      <w:r w:rsidRPr="00F458F3" w:rsidR="009648E9">
        <w:t xml:space="preserve"> is also to </w:t>
      </w:r>
      <w:r w:rsidRPr="00F458F3" w:rsidR="007848CD">
        <w:t xml:space="preserve">alleviate modern slavery. This is not just about </w:t>
      </w:r>
      <w:r w:rsidRPr="00F458F3" w:rsidR="00B4201F">
        <w:t xml:space="preserve">stopping </w:t>
      </w:r>
      <w:r w:rsidRPr="00F458F3" w:rsidR="007848CD">
        <w:t xml:space="preserve">human trafficking, i.e. </w:t>
      </w:r>
      <w:r w:rsidRPr="00F458F3" w:rsidR="009648E9">
        <w:t xml:space="preserve">people </w:t>
      </w:r>
      <w:r w:rsidRPr="00F458F3" w:rsidR="007848CD">
        <w:t xml:space="preserve">trafficked from one region </w:t>
      </w:r>
      <w:r w:rsidRPr="00F458F3" w:rsidR="009648E9">
        <w:t xml:space="preserve">or one country </w:t>
      </w:r>
      <w:r w:rsidRPr="00F458F3" w:rsidR="007848CD">
        <w:t>to anothe</w:t>
      </w:r>
      <w:r w:rsidRPr="00F458F3" w:rsidR="00B4201F">
        <w:t>r</w:t>
      </w:r>
      <w:r w:rsidRPr="00F458F3">
        <w:t xml:space="preserve">. </w:t>
      </w:r>
      <w:r w:rsidRPr="00F458F3" w:rsidR="00B4201F">
        <w:t>Of course t</w:t>
      </w:r>
      <w:r w:rsidRPr="00F458F3" w:rsidR="007848CD">
        <w:t>hat is a priority, but in</w:t>
      </w:r>
      <w:r w:rsidRPr="00F458F3">
        <w:t xml:space="preserve"> </w:t>
      </w:r>
      <w:r w:rsidRPr="00F458F3" w:rsidR="007848CD">
        <w:t>countr</w:t>
      </w:r>
      <w:r w:rsidRPr="00F458F3">
        <w:t xml:space="preserve">ies where we focus, </w:t>
      </w:r>
      <w:r w:rsidRPr="00F458F3" w:rsidR="00B4201F">
        <w:t xml:space="preserve">it is also about </w:t>
      </w:r>
      <w:r w:rsidRPr="00F458F3">
        <w:t xml:space="preserve">how we can stop bonded labour and enslavement in particular </w:t>
      </w:r>
      <w:r w:rsidRPr="00F458F3" w:rsidR="007848CD">
        <w:t>industries and sectors.</w:t>
      </w:r>
    </w:p>
    <w:p w:rsidR="004E0759" w:rsidRPr="00F458F3" w:rsidP="007848CD">
      <w:pPr>
        <w:pStyle w:val="Answer"/>
      </w:pPr>
      <w:r w:rsidRPr="00F458F3">
        <w:t xml:space="preserve">I am a </w:t>
      </w:r>
      <w:r w:rsidRPr="00F458F3" w:rsidR="00F43126">
        <w:t xml:space="preserve">keen </w:t>
      </w:r>
      <w:r w:rsidRPr="00F458F3">
        <w:t>believer</w:t>
      </w:r>
      <w:r w:rsidRPr="00F458F3" w:rsidR="00B4201F">
        <w:t xml:space="preserve">—I think you </w:t>
      </w:r>
      <w:r w:rsidRPr="00F458F3" w:rsidR="00404459">
        <w:t xml:space="preserve">share </w:t>
      </w:r>
      <w:r w:rsidRPr="00F458F3">
        <w:t>the view</w:t>
      </w:r>
      <w:r w:rsidRPr="00F458F3" w:rsidR="00B4201F">
        <w:t xml:space="preserve">, and it is the view </w:t>
      </w:r>
      <w:r w:rsidRPr="00F458F3">
        <w:t>of our Prime Minister</w:t>
      </w:r>
      <w:r w:rsidRPr="00F458F3" w:rsidR="00B4201F">
        <w:t>—</w:t>
      </w:r>
      <w:r w:rsidRPr="00F458F3">
        <w:t xml:space="preserve">that </w:t>
      </w:r>
      <w:r w:rsidRPr="00F458F3" w:rsidR="006D57A9">
        <w:t>one</w:t>
      </w:r>
      <w:r w:rsidRPr="00F458F3">
        <w:t xml:space="preserve"> </w:t>
      </w:r>
      <w:r w:rsidRPr="00F458F3" w:rsidR="0093641B">
        <w:t>o</w:t>
      </w:r>
      <w:r w:rsidRPr="00F458F3">
        <w:t>f the biggest contributions we can make in alleviating modern slavery</w:t>
      </w:r>
      <w:r w:rsidRPr="00F458F3" w:rsidR="00404459">
        <w:t xml:space="preserve"> and human trafficking is through investment in countries themselves. </w:t>
      </w:r>
      <w:r w:rsidRPr="00F458F3">
        <w:t xml:space="preserve">A primary area of focus must be on </w:t>
      </w:r>
      <w:r w:rsidRPr="00F458F3" w:rsidR="00404459">
        <w:t xml:space="preserve">the issue of </w:t>
      </w:r>
      <w:r w:rsidRPr="00F458F3">
        <w:t>education for all</w:t>
      </w:r>
      <w:r w:rsidRPr="00F458F3" w:rsidR="00404459">
        <w:t xml:space="preserve">, but particularly for girls. </w:t>
      </w:r>
      <w:r w:rsidRPr="00F458F3" w:rsidR="00D05DE6">
        <w:t>More often than not they are denied education. A</w:t>
      </w:r>
      <w:r w:rsidRPr="00F458F3">
        <w:t>gain, I speak specifically to some of the geographic areas</w:t>
      </w:r>
      <w:r w:rsidRPr="00F458F3" w:rsidR="00D05DE6">
        <w:t xml:space="preserve"> I look after. I have directly seen the impact of positive programmes in </w:t>
      </w:r>
      <w:r w:rsidRPr="00F458F3">
        <w:t xml:space="preserve">Bangladesh, </w:t>
      </w:r>
      <w:r w:rsidRPr="00F458F3" w:rsidR="00D05DE6">
        <w:t xml:space="preserve">for example, </w:t>
      </w:r>
      <w:r w:rsidRPr="00F458F3">
        <w:t xml:space="preserve">where we have invested </w:t>
      </w:r>
      <w:r w:rsidRPr="00F458F3" w:rsidR="007265BA">
        <w:t>in partnerships</w:t>
      </w:r>
      <w:r w:rsidRPr="00F458F3" w:rsidR="00B4201F">
        <w:t xml:space="preserve">, </w:t>
      </w:r>
      <w:r w:rsidRPr="00F458F3" w:rsidR="007265BA">
        <w:t>coming back to the point that was raised by Theo</w:t>
      </w:r>
      <w:r w:rsidRPr="00F458F3" w:rsidR="00B4201F">
        <w:t xml:space="preserve">, </w:t>
      </w:r>
      <w:r w:rsidRPr="00F458F3" w:rsidR="007265BA">
        <w:t xml:space="preserve">with the private sector, </w:t>
      </w:r>
      <w:r w:rsidRPr="00F458F3">
        <w:t>civil socie</w:t>
      </w:r>
      <w:r w:rsidRPr="00F458F3" w:rsidR="007265BA">
        <w:t>t</w:t>
      </w:r>
      <w:r w:rsidRPr="00F458F3" w:rsidR="00B4201F">
        <w:t>y</w:t>
      </w:r>
      <w:r w:rsidRPr="00F458F3" w:rsidR="007265BA">
        <w:t xml:space="preserve"> and other key partners on the ground, </w:t>
      </w:r>
      <w:r w:rsidRPr="00F458F3">
        <w:t>which has seen</w:t>
      </w:r>
      <w:r w:rsidRPr="00F458F3" w:rsidR="007265BA">
        <w:t xml:space="preserve">, </w:t>
      </w:r>
      <w:r w:rsidRPr="00F458F3">
        <w:t>for</w:t>
      </w:r>
      <w:r w:rsidRPr="00F458F3" w:rsidR="007265BA">
        <w:t xml:space="preserve"> </w:t>
      </w:r>
      <w:r w:rsidRPr="00F458F3">
        <w:t xml:space="preserve">the first time </w:t>
      </w:r>
      <w:r w:rsidRPr="00F458F3" w:rsidR="007265BA">
        <w:t xml:space="preserve">in a </w:t>
      </w:r>
      <w:r w:rsidRPr="00F458F3">
        <w:t>famil</w:t>
      </w:r>
      <w:r w:rsidRPr="00F458F3" w:rsidR="007265BA">
        <w:t>y’s</w:t>
      </w:r>
      <w:r w:rsidRPr="00F458F3">
        <w:t xml:space="preserve"> history</w:t>
      </w:r>
      <w:r w:rsidRPr="00F458F3" w:rsidR="007265BA">
        <w:t xml:space="preserve">, </w:t>
      </w:r>
      <w:r w:rsidRPr="00F458F3">
        <w:t>a girl getting a</w:t>
      </w:r>
      <w:r w:rsidRPr="00F458F3">
        <w:t xml:space="preserve">n opportunity to get a </w:t>
      </w:r>
      <w:r w:rsidRPr="00F458F3" w:rsidR="006D57A9">
        <w:t>basic</w:t>
      </w:r>
      <w:r w:rsidRPr="00F458F3">
        <w:t xml:space="preserve"> education</w:t>
      </w:r>
      <w:r w:rsidRPr="00F458F3">
        <w:t xml:space="preserve"> in terms of language, maths and technical skills.</w:t>
      </w:r>
    </w:p>
    <w:p w:rsidR="007848CD" w:rsidRPr="00F458F3" w:rsidP="007848CD">
      <w:pPr>
        <w:pStyle w:val="Answer"/>
      </w:pPr>
      <w:r w:rsidRPr="00F458F3">
        <w:t>Coming back to your point on how it is shared, w</w:t>
      </w:r>
      <w:r w:rsidRPr="00F458F3">
        <w:t xml:space="preserve">e now need to take some </w:t>
      </w:r>
      <w:r w:rsidRPr="00F458F3">
        <w:t xml:space="preserve">of these </w:t>
      </w:r>
      <w:r w:rsidRPr="00F458F3">
        <w:t>core projects</w:t>
      </w:r>
      <w:r w:rsidRPr="00F458F3">
        <w:t xml:space="preserve">. </w:t>
      </w:r>
      <w:r w:rsidRPr="00F458F3">
        <w:t xml:space="preserve">If a project is working in a country where we have invested, </w:t>
      </w:r>
      <w:r w:rsidRPr="00F458F3">
        <w:t xml:space="preserve">how can we scale it up to the benefit of that country and the support we give, but also </w:t>
      </w:r>
      <w:r w:rsidRPr="00F458F3">
        <w:t xml:space="preserve">see whether it has application in other countries. </w:t>
      </w:r>
      <w:r w:rsidRPr="00F458F3" w:rsidR="00F4635B">
        <w:t>In doing so, w</w:t>
      </w:r>
      <w:r w:rsidRPr="00F458F3">
        <w:t xml:space="preserve">hen we are </w:t>
      </w:r>
      <w:r w:rsidRPr="00F458F3" w:rsidR="006D57A9">
        <w:t>tackling</w:t>
      </w:r>
      <w:r w:rsidRPr="00F458F3">
        <w:t xml:space="preserve"> the issue and the scourge </w:t>
      </w:r>
      <w:r w:rsidRPr="00F458F3" w:rsidR="00F4635B">
        <w:t xml:space="preserve">of modern slavery, </w:t>
      </w:r>
      <w:r w:rsidRPr="00F458F3">
        <w:t xml:space="preserve">we </w:t>
      </w:r>
      <w:r w:rsidRPr="00F458F3" w:rsidR="00F4635B">
        <w:t xml:space="preserve">undoubtedly </w:t>
      </w:r>
      <w:r w:rsidRPr="00F458F3">
        <w:t>have to look at it as a whole.</w:t>
      </w:r>
      <w:r w:rsidRPr="00F458F3" w:rsidR="00F4635B">
        <w:t xml:space="preserve"> Component parts of our work within a whole range of areas, including on girls’ education, are focused on doing exactly that.</w:t>
      </w:r>
    </w:p>
    <w:p w:rsidR="007848CD" w:rsidRPr="00F458F3" w:rsidP="007848CD">
      <w:pPr>
        <w:pStyle w:val="Question"/>
      </w:pPr>
      <w:r w:rsidRPr="00F458F3">
        <w:rPr>
          <w:b/>
        </w:rPr>
        <w:t>Mr Sharma:</w:t>
      </w:r>
      <w:r w:rsidRPr="00F458F3">
        <w:t xml:space="preserve"> How will the FCDO be including the voices of </w:t>
      </w:r>
      <w:r w:rsidRPr="00F458F3" w:rsidR="006D57A9">
        <w:t>survivors</w:t>
      </w:r>
      <w:r w:rsidRPr="00F458F3">
        <w:t xml:space="preserve"> into its approach moving forward</w:t>
      </w:r>
      <w:r w:rsidRPr="00F458F3" w:rsidR="003445D3">
        <w:t>s</w:t>
      </w:r>
      <w:r w:rsidRPr="00F458F3">
        <w:t>?</w:t>
      </w:r>
    </w:p>
    <w:p w:rsidR="00C02DEA" w:rsidRPr="00F458F3" w:rsidP="00B4201F">
      <w:pPr>
        <w:pStyle w:val="Answer"/>
      </w:pPr>
      <w:r w:rsidRPr="00F458F3">
        <w:rPr>
          <w:b/>
          <w:i/>
        </w:rPr>
        <w:t>Lord Ahmad of Wimbledon:</w:t>
      </w:r>
      <w:r w:rsidRPr="00F458F3" w:rsidR="007848CD">
        <w:rPr>
          <w:b/>
        </w:rPr>
        <w:t xml:space="preserve"> </w:t>
      </w:r>
      <w:r w:rsidRPr="00F458F3" w:rsidR="007848CD">
        <w:t xml:space="preserve">I have a </w:t>
      </w:r>
      <w:r w:rsidRPr="00F458F3" w:rsidR="003445D3">
        <w:t xml:space="preserve">very </w:t>
      </w:r>
      <w:r w:rsidRPr="00F458F3" w:rsidR="007848CD">
        <w:t>short, sharp answer</w:t>
      </w:r>
      <w:r w:rsidRPr="00F458F3" w:rsidR="003445D3">
        <w:t xml:space="preserve">, but I hope it is an appropriate one for you, </w:t>
      </w:r>
      <w:r w:rsidRPr="00F458F3" w:rsidR="00D9396E">
        <w:t>Virendra</w:t>
      </w:r>
      <w:r w:rsidRPr="00F458F3" w:rsidR="003445D3">
        <w:t xml:space="preserve">-ji. </w:t>
      </w:r>
      <w:r w:rsidRPr="00F458F3" w:rsidR="007848CD">
        <w:t xml:space="preserve">We should do that and do it as soon as possible. I was saying to </w:t>
      </w:r>
      <w:r w:rsidRPr="00F458F3" w:rsidR="00400904">
        <w:t xml:space="preserve">our team that I have seen the benefits, with my PSVI </w:t>
      </w:r>
      <w:r w:rsidRPr="00F458F3" w:rsidR="007848CD">
        <w:t>hat on</w:t>
      </w:r>
      <w:r w:rsidRPr="00F458F3" w:rsidR="00400904">
        <w:t xml:space="preserve">, of </w:t>
      </w:r>
      <w:r w:rsidRPr="00F458F3" w:rsidR="007848CD">
        <w:t>b</w:t>
      </w:r>
      <w:r w:rsidRPr="00F458F3" w:rsidR="006D57A9">
        <w:t>r</w:t>
      </w:r>
      <w:r w:rsidRPr="00F458F3" w:rsidR="007848CD">
        <w:t>ing</w:t>
      </w:r>
      <w:r w:rsidRPr="00F458F3" w:rsidR="00400904">
        <w:t>ing survivors in</w:t>
      </w:r>
      <w:r w:rsidRPr="00F458F3" w:rsidR="00B4201F">
        <w:t xml:space="preserve">, </w:t>
      </w:r>
      <w:r w:rsidRPr="00F458F3" w:rsidR="00A450CA">
        <w:t>n</w:t>
      </w:r>
      <w:r w:rsidRPr="00F458F3" w:rsidR="00400904">
        <w:t>ot a</w:t>
      </w:r>
      <w:r w:rsidRPr="00F458F3" w:rsidR="00B4201F">
        <w:t>t the</w:t>
      </w:r>
      <w:r w:rsidRPr="00F458F3" w:rsidR="00400904">
        <w:t xml:space="preserve"> end</w:t>
      </w:r>
      <w:r w:rsidRPr="00F458F3" w:rsidR="00B4201F">
        <w:t>:</w:t>
      </w:r>
      <w:r w:rsidRPr="00F458F3" w:rsidR="00400904">
        <w:t xml:space="preserve"> “Right, we</w:t>
      </w:r>
      <w:r w:rsidRPr="00F458F3" w:rsidR="00B4201F">
        <w:t xml:space="preserve"> have</w:t>
      </w:r>
      <w:r w:rsidRPr="00F458F3" w:rsidR="00400904">
        <w:t xml:space="preserve"> this great policy and strategy. Can you help us now?” We must </w:t>
      </w:r>
      <w:r w:rsidRPr="00F458F3" w:rsidR="00A450CA">
        <w:t xml:space="preserve">bring </w:t>
      </w:r>
      <w:r w:rsidRPr="00F458F3" w:rsidR="007848CD">
        <w:t xml:space="preserve">them in </w:t>
      </w:r>
      <w:r w:rsidRPr="00F458F3" w:rsidR="00A450CA">
        <w:t xml:space="preserve">right </w:t>
      </w:r>
      <w:r w:rsidRPr="00F458F3" w:rsidR="007848CD">
        <w:t>at the start of the programme. Anyone who has met any survivor</w:t>
      </w:r>
      <w:r w:rsidRPr="00F458F3" w:rsidR="00A450CA">
        <w:t>, be it of sexual abuse,</w:t>
      </w:r>
      <w:r w:rsidRPr="00F458F3" w:rsidR="00B4201F">
        <w:t xml:space="preserve"> of</w:t>
      </w:r>
      <w:r w:rsidRPr="00F458F3" w:rsidR="00A450CA">
        <w:t xml:space="preserve"> sexual violence in conflict or of </w:t>
      </w:r>
      <w:r w:rsidRPr="00F458F3" w:rsidR="007848CD">
        <w:t xml:space="preserve">human trafficking </w:t>
      </w:r>
      <w:r w:rsidRPr="00F458F3" w:rsidR="00A450CA">
        <w:t>or modern slavery</w:t>
      </w:r>
      <w:r w:rsidRPr="00F458F3" w:rsidR="00B4201F">
        <w:t>, knows that</w:t>
      </w:r>
      <w:r w:rsidRPr="00F458F3" w:rsidR="000A571C">
        <w:t xml:space="preserve"> </w:t>
      </w:r>
      <w:r w:rsidRPr="00F458F3" w:rsidR="007848CD">
        <w:t>there is no</w:t>
      </w:r>
      <w:r w:rsidRPr="00F458F3" w:rsidR="00B4201F">
        <w:t xml:space="preserve"> one</w:t>
      </w:r>
      <w:r w:rsidRPr="00F458F3" w:rsidR="007848CD">
        <w:t xml:space="preserve"> better </w:t>
      </w:r>
      <w:r w:rsidRPr="00F458F3" w:rsidR="00B4201F">
        <w:t xml:space="preserve">than this </w:t>
      </w:r>
      <w:r w:rsidRPr="00F458F3" w:rsidR="007848CD">
        <w:t>person</w:t>
      </w:r>
      <w:r w:rsidRPr="00F458F3" w:rsidR="006D57A9">
        <w:t xml:space="preserve"> </w:t>
      </w:r>
      <w:r w:rsidRPr="00F458F3" w:rsidR="007848CD">
        <w:t xml:space="preserve">who has gone through this terrible crime </w:t>
      </w:r>
      <w:r w:rsidRPr="00F458F3" w:rsidR="0077405D">
        <w:t>against them as an individual, who has not only survived it</w:t>
      </w:r>
      <w:r w:rsidRPr="00F458F3" w:rsidR="00B4201F">
        <w:t xml:space="preserve"> </w:t>
      </w:r>
      <w:r w:rsidRPr="00F458F3" w:rsidR="007848CD">
        <w:t>but then can talk about it.</w:t>
      </w:r>
      <w:r w:rsidRPr="00F458F3" w:rsidR="0077405D">
        <w:t xml:space="preserve"> </w:t>
      </w:r>
      <w:r w:rsidRPr="00F458F3" w:rsidR="00B4201F">
        <w:t>W</w:t>
      </w:r>
      <w:r w:rsidRPr="00F458F3" w:rsidR="007848CD">
        <w:t xml:space="preserve">e need to </w:t>
      </w:r>
      <w:r w:rsidRPr="00F458F3" w:rsidR="001D19B0">
        <w:t>strengthen their ability</w:t>
      </w:r>
      <w:r w:rsidRPr="00F458F3" w:rsidR="00B4201F">
        <w:t xml:space="preserve"> </w:t>
      </w:r>
      <w:r w:rsidRPr="00F458F3" w:rsidR="007848CD">
        <w:t>to allow us to</w:t>
      </w:r>
      <w:r w:rsidRPr="00F458F3">
        <w:t xml:space="preserve"> </w:t>
      </w:r>
      <w:r w:rsidRPr="00F458F3" w:rsidR="007848CD">
        <w:t>build up</w:t>
      </w:r>
      <w:r w:rsidRPr="00F458F3" w:rsidR="00E0238E">
        <w:t>,</w:t>
      </w:r>
      <w:r w:rsidRPr="00F458F3" w:rsidR="007848CD">
        <w:t xml:space="preserve"> </w:t>
      </w:r>
      <w:r w:rsidRPr="00F458F3" w:rsidR="00B4201F">
        <w:t>first</w:t>
      </w:r>
      <w:r w:rsidRPr="00F458F3" w:rsidR="00E0238E">
        <w:t>,</w:t>
      </w:r>
      <w:r w:rsidRPr="00F458F3" w:rsidR="00B4201F">
        <w:t xml:space="preserve"> </w:t>
      </w:r>
      <w:r w:rsidRPr="00F458F3" w:rsidR="007848CD">
        <w:t xml:space="preserve">some of the questions we have </w:t>
      </w:r>
      <w:r w:rsidRPr="00F458F3">
        <w:t xml:space="preserve">already had </w:t>
      </w:r>
      <w:r w:rsidRPr="00F458F3" w:rsidR="007848CD">
        <w:t>on the evidence</w:t>
      </w:r>
      <w:r w:rsidRPr="00F458F3">
        <w:t xml:space="preserve"> base, because they are direct experience and insight</w:t>
      </w:r>
      <w:r w:rsidRPr="00F458F3" w:rsidR="00D5634C">
        <w:t>s</w:t>
      </w:r>
      <w:r w:rsidRPr="00F458F3">
        <w:t>. Secondly, there is no better person or people who can advise and w</w:t>
      </w:r>
      <w:r w:rsidRPr="00F458F3" w:rsidR="00D5634C">
        <w:t>ork</w:t>
      </w:r>
      <w:r w:rsidRPr="00F458F3">
        <w:t xml:space="preserve"> with Government than survivors.</w:t>
      </w:r>
    </w:p>
    <w:p w:rsidR="00621D22" w:rsidRPr="00F458F3" w:rsidP="00C02DEA">
      <w:pPr>
        <w:pStyle w:val="Answer"/>
      </w:pPr>
      <w:r w:rsidRPr="00F458F3">
        <w:t>The short answer is that I want it fully integrated in our approach. I totally agree with the recommendation that ICAI ha</w:t>
      </w:r>
      <w:r w:rsidRPr="00F458F3" w:rsidR="00E0238E">
        <w:t>s</w:t>
      </w:r>
      <w:r w:rsidRPr="00F458F3">
        <w:t xml:space="preserve"> made on this. </w:t>
      </w:r>
      <w:r w:rsidRPr="00F458F3" w:rsidR="007848CD">
        <w:t xml:space="preserve">I have seen practical </w:t>
      </w:r>
      <w:r w:rsidRPr="00F458F3">
        <w:t>examples of where it is working directly with us</w:t>
      </w:r>
      <w:r w:rsidRPr="00F458F3" w:rsidR="007848CD">
        <w:t xml:space="preserve">. </w:t>
      </w:r>
      <w:r w:rsidRPr="00F458F3">
        <w:t>I can quote you a couple of example</w:t>
      </w:r>
      <w:r w:rsidRPr="00F458F3" w:rsidR="00E0238E">
        <w:t>s</w:t>
      </w:r>
      <w:r w:rsidRPr="00F458F3">
        <w:t xml:space="preserve">. </w:t>
      </w:r>
      <w:r w:rsidRPr="00F458F3" w:rsidR="007848CD">
        <w:t xml:space="preserve">For example, the </w:t>
      </w:r>
      <w:r w:rsidRPr="00F458F3" w:rsidR="0031406C">
        <w:t>W</w:t>
      </w:r>
      <w:r w:rsidRPr="00F458F3" w:rsidR="007848CD">
        <w:t xml:space="preserve">ork in </w:t>
      </w:r>
      <w:r w:rsidRPr="00F458F3" w:rsidR="0031406C">
        <w:t>F</w:t>
      </w:r>
      <w:r w:rsidRPr="00F458F3" w:rsidR="007848CD">
        <w:t xml:space="preserve">reedom programme </w:t>
      </w:r>
      <w:r w:rsidRPr="00F458F3">
        <w:t>h</w:t>
      </w:r>
      <w:r w:rsidRPr="00F458F3" w:rsidR="007848CD">
        <w:t xml:space="preserve">as </w:t>
      </w:r>
      <w:r w:rsidRPr="00F458F3" w:rsidR="007848CD">
        <w:t xml:space="preserve">a specific focus on women within the Middle East and India. </w:t>
      </w:r>
      <w:r w:rsidRPr="00F458F3">
        <w:t>We are also investigating how research on education and social protection can protect children from interventions in the best way possible</w:t>
      </w:r>
      <w:r w:rsidRPr="00F458F3" w:rsidR="001E3412">
        <w:t>.</w:t>
      </w:r>
    </w:p>
    <w:p w:rsidR="007848CD" w:rsidRPr="00F458F3" w:rsidP="00C02DEA">
      <w:pPr>
        <w:pStyle w:val="Answer"/>
      </w:pPr>
      <w:r w:rsidRPr="00F458F3">
        <w:t>It is programmes like that</w:t>
      </w:r>
      <w:r w:rsidRPr="00F458F3" w:rsidR="00621D22">
        <w:t xml:space="preserve">, whether in </w:t>
      </w:r>
      <w:r w:rsidRPr="00F458F3">
        <w:t>Asia</w:t>
      </w:r>
      <w:r w:rsidRPr="00F458F3" w:rsidR="00E0238E">
        <w:t>,</w:t>
      </w:r>
      <w:r w:rsidRPr="00F458F3">
        <w:t xml:space="preserve"> </w:t>
      </w:r>
      <w:r w:rsidRPr="00F458F3" w:rsidR="00621D22">
        <w:t xml:space="preserve">where we funded the </w:t>
      </w:r>
      <w:r w:rsidRPr="00F458F3">
        <w:t>Freedom Fund</w:t>
      </w:r>
      <w:r w:rsidRPr="00F458F3" w:rsidR="00621D22">
        <w:t xml:space="preserve">, </w:t>
      </w:r>
      <w:r w:rsidRPr="00F458F3" w:rsidR="00E0238E">
        <w:t xml:space="preserve">which is </w:t>
      </w:r>
      <w:r w:rsidRPr="00F458F3">
        <w:t>in places such as Ethiopia, Myanmar</w:t>
      </w:r>
      <w:r w:rsidRPr="00F458F3" w:rsidR="00340771">
        <w:t xml:space="preserve">, Nepal </w:t>
      </w:r>
      <w:r w:rsidRPr="00F458F3" w:rsidR="00E0238E">
        <w:t>and</w:t>
      </w:r>
      <w:r w:rsidRPr="00F458F3" w:rsidR="00340771">
        <w:t xml:space="preserve"> Thailand, </w:t>
      </w:r>
      <w:r w:rsidRPr="00F458F3" w:rsidR="00335630">
        <w:t>that we bring survivors in at the start of that</w:t>
      </w:r>
      <w:r w:rsidRPr="00F458F3">
        <w:t xml:space="preserve">. </w:t>
      </w:r>
      <w:r w:rsidRPr="00F458F3" w:rsidR="00335630">
        <w:t>Yes, l</w:t>
      </w:r>
      <w:r w:rsidRPr="00F458F3">
        <w:t>et us allocate money</w:t>
      </w:r>
      <w:r w:rsidRPr="00F458F3" w:rsidR="00335630">
        <w:t xml:space="preserve"> and </w:t>
      </w:r>
      <w:r w:rsidRPr="00F458F3">
        <w:t>technical support</w:t>
      </w:r>
      <w:r w:rsidRPr="00F458F3" w:rsidR="00335630">
        <w:t xml:space="preserve">, but in the planning and priorities we </w:t>
      </w:r>
      <w:r w:rsidRPr="00F458F3">
        <w:t>must include survivors at the start of the process</w:t>
      </w:r>
      <w:r w:rsidRPr="00F458F3" w:rsidR="00115AEE">
        <w:t>, not just in terms of helping us deliver outcomes.</w:t>
      </w:r>
    </w:p>
    <w:p w:rsidR="001E3412" w:rsidRPr="00F458F3" w:rsidP="001E3412">
      <w:pPr>
        <w:pStyle w:val="Answer"/>
      </w:pPr>
      <w:r w:rsidRPr="00F458F3">
        <w:rPr>
          <w:b/>
          <w:i/>
        </w:rPr>
        <w:t>Jennifer Townson:</w:t>
      </w:r>
      <w:r w:rsidRPr="00F458F3" w:rsidR="007848CD">
        <w:rPr>
          <w:b/>
        </w:rPr>
        <w:t xml:space="preserve"> </w:t>
      </w:r>
      <w:r w:rsidRPr="00F458F3" w:rsidR="007848CD">
        <w:t>On the point on survivor voices, this is very well taken</w:t>
      </w:r>
      <w:r w:rsidRPr="00F458F3">
        <w:t xml:space="preserve"> in terms of</w:t>
      </w:r>
      <w:r w:rsidRPr="00F458F3" w:rsidR="00E0238E">
        <w:t xml:space="preserve"> the</w:t>
      </w:r>
      <w:r w:rsidRPr="00F458F3">
        <w:t xml:space="preserve"> recommendation. </w:t>
      </w:r>
      <w:r w:rsidRPr="00F458F3" w:rsidR="00E0238E">
        <w:t>I</w:t>
      </w:r>
      <w:r w:rsidRPr="00F458F3">
        <w:t>n my role</w:t>
      </w:r>
      <w:r w:rsidRPr="00F458F3" w:rsidR="00E0238E">
        <w:t xml:space="preserve">, </w:t>
      </w:r>
      <w:r w:rsidRPr="00F458F3">
        <w:t>through engaging with a range of partners internationally</w:t>
      </w:r>
      <w:r w:rsidRPr="00F458F3" w:rsidR="00E0238E">
        <w:t xml:space="preserve"> </w:t>
      </w:r>
      <w:r w:rsidRPr="00F458F3">
        <w:t>but also in the multilateral sphere, s</w:t>
      </w:r>
      <w:r w:rsidRPr="00F458F3" w:rsidR="007848CD">
        <w:t xml:space="preserve">ome of the most powerful interventions </w:t>
      </w:r>
      <w:r w:rsidRPr="00F458F3">
        <w:t xml:space="preserve">in various events that I have been involved </w:t>
      </w:r>
      <w:r w:rsidRPr="00F458F3" w:rsidR="00E0238E">
        <w:t xml:space="preserve">in </w:t>
      </w:r>
      <w:r w:rsidRPr="00F458F3" w:rsidR="007848CD">
        <w:t xml:space="preserve">have </w:t>
      </w:r>
      <w:r w:rsidRPr="00F458F3">
        <w:t xml:space="preserve">exactly </w:t>
      </w:r>
      <w:r w:rsidRPr="00F458F3" w:rsidR="007848CD">
        <w:t>been that</w:t>
      </w:r>
      <w:r w:rsidRPr="00F458F3" w:rsidR="00E0238E">
        <w:t>—</w:t>
      </w:r>
      <w:r w:rsidRPr="00F458F3" w:rsidR="007848CD">
        <w:t>from people who have lived experience</w:t>
      </w:r>
      <w:r w:rsidRPr="00F458F3">
        <w:t xml:space="preserve">, </w:t>
      </w:r>
      <w:r w:rsidR="008E2181">
        <w:t xml:space="preserve">have </w:t>
      </w:r>
      <w:r w:rsidRPr="00F458F3">
        <w:t>come out the other side</w:t>
      </w:r>
      <w:r w:rsidRPr="00F458F3" w:rsidR="00E0238E">
        <w:t xml:space="preserve"> </w:t>
      </w:r>
      <w:r w:rsidRPr="00F458F3">
        <w:t>and are able to advise</w:t>
      </w:r>
      <w:r w:rsidRPr="00F458F3" w:rsidR="00E0238E">
        <w:t xml:space="preserve">—and have </w:t>
      </w:r>
      <w:r w:rsidRPr="00F458F3" w:rsidR="007848CD">
        <w:t>focus</w:t>
      </w:r>
      <w:r w:rsidRPr="00F458F3" w:rsidR="00E0238E">
        <w:t xml:space="preserve">ed </w:t>
      </w:r>
      <w:r w:rsidRPr="00F458F3">
        <w:t>in</w:t>
      </w:r>
      <w:r w:rsidRPr="00F458F3" w:rsidR="007848CD">
        <w:t xml:space="preserve"> the effort</w:t>
      </w:r>
      <w:r w:rsidRPr="00F458F3" w:rsidR="00E0238E">
        <w:t xml:space="preserve"> of G</w:t>
      </w:r>
      <w:r w:rsidRPr="00F458F3" w:rsidR="007848CD">
        <w:t xml:space="preserve">overnments, </w:t>
      </w:r>
      <w:r w:rsidRPr="00F458F3">
        <w:t xml:space="preserve">civil society organisations or </w:t>
      </w:r>
      <w:r w:rsidRPr="00F458F3" w:rsidR="007848CD">
        <w:t>major UN agencies.</w:t>
      </w:r>
    </w:p>
    <w:p w:rsidR="00EA620A" w:rsidRPr="00F458F3" w:rsidP="001E3412">
      <w:pPr>
        <w:pStyle w:val="Answer"/>
      </w:pPr>
      <w:r w:rsidRPr="00F458F3">
        <w:t xml:space="preserve">I have </w:t>
      </w:r>
      <w:r w:rsidRPr="00F458F3" w:rsidR="007848CD">
        <w:t>one last point</w:t>
      </w:r>
      <w:r w:rsidRPr="00F458F3">
        <w:t xml:space="preserve"> </w:t>
      </w:r>
      <w:r w:rsidRPr="00F458F3" w:rsidR="007848CD">
        <w:t>to build on what Lord Ahmad was saying</w:t>
      </w:r>
      <w:r w:rsidRPr="00F458F3" w:rsidR="00C370AA">
        <w:t xml:space="preserve"> around the integration of these issues across a range of Government activity</w:t>
      </w:r>
      <w:r w:rsidRPr="00F458F3">
        <w:t>,</w:t>
      </w:r>
      <w:r w:rsidRPr="00F458F3" w:rsidR="00C370AA">
        <w:t xml:space="preserve"> </w:t>
      </w:r>
      <w:r w:rsidRPr="00F458F3">
        <w:t>n</w:t>
      </w:r>
      <w:r w:rsidRPr="00F458F3" w:rsidR="00C370AA">
        <w:t>ot just development aid</w:t>
      </w:r>
      <w:r w:rsidRPr="00F458F3" w:rsidR="00E309C4">
        <w:t xml:space="preserve"> programming but </w:t>
      </w:r>
      <w:r w:rsidRPr="00F458F3" w:rsidR="007848CD">
        <w:t xml:space="preserve">more widely than that. </w:t>
      </w:r>
      <w:r w:rsidRPr="00F458F3" w:rsidR="00E309C4">
        <w:t>Because this is such an interconnected issue, w</w:t>
      </w:r>
      <w:r w:rsidRPr="00F458F3" w:rsidR="007848CD">
        <w:t>e are also making sure that we engage closely with</w:t>
      </w:r>
      <w:r w:rsidRPr="00F458F3">
        <w:t xml:space="preserve"> our colleagues who are looking at the HMG approach on serious organised crime, so the </w:t>
      </w:r>
      <w:r w:rsidRPr="00F458F3" w:rsidR="0030699B">
        <w:t>international</w:t>
      </w:r>
      <w:r w:rsidRPr="00F458F3">
        <w:t xml:space="preserve"> aspects of that, which speaks to the </w:t>
      </w:r>
      <w:r w:rsidRPr="00F458F3" w:rsidR="007848CD">
        <w:t>law enforcement piece</w:t>
      </w:r>
      <w:r w:rsidRPr="00F458F3">
        <w:t xml:space="preserve"> but also to the mechanics and logistics of the trade of human trafficking.</w:t>
      </w:r>
    </w:p>
    <w:p w:rsidR="007848CD" w:rsidRPr="00F458F3" w:rsidP="001E3412">
      <w:pPr>
        <w:pStyle w:val="Answer"/>
      </w:pPr>
      <w:r w:rsidRPr="00F458F3">
        <w:t xml:space="preserve">Dame Sara made </w:t>
      </w:r>
      <w:r w:rsidRPr="00F458F3" w:rsidR="0040658A">
        <w:t xml:space="preserve">reference </w:t>
      </w:r>
      <w:r w:rsidRPr="00F458F3">
        <w:t xml:space="preserve">to a piece of research </w:t>
      </w:r>
      <w:r w:rsidRPr="00F458F3" w:rsidR="00EA620A">
        <w:t>that we funded through the UN University, th</w:t>
      </w:r>
      <w:r w:rsidRPr="00F458F3" w:rsidR="0040658A">
        <w:t>e</w:t>
      </w:r>
      <w:r w:rsidRPr="00F458F3" w:rsidR="00EA620A">
        <w:t xml:space="preserve"> </w:t>
      </w:r>
      <w:r w:rsidRPr="00F458F3" w:rsidR="00EA620A">
        <w:rPr>
          <w:i/>
          <w:iCs/>
        </w:rPr>
        <w:t xml:space="preserve">Developing Freedom </w:t>
      </w:r>
      <w:r w:rsidRPr="00F458F3" w:rsidR="00EA620A">
        <w:t>report</w:t>
      </w:r>
      <w:r w:rsidRPr="00F458F3" w:rsidR="0040658A">
        <w:t xml:space="preserve">. It </w:t>
      </w:r>
      <w:r w:rsidRPr="00F458F3">
        <w:t xml:space="preserve">is very powerful in how it draws out that if you </w:t>
      </w:r>
      <w:r w:rsidRPr="00F458F3" w:rsidR="006D57A9">
        <w:t>take a</w:t>
      </w:r>
      <w:r w:rsidRPr="00F458F3">
        <w:t xml:space="preserve"> fundamental approach </w:t>
      </w:r>
      <w:r w:rsidRPr="00F458F3" w:rsidR="006D57A9">
        <w:t>tackling</w:t>
      </w:r>
      <w:r w:rsidRPr="00F458F3">
        <w:t xml:space="preserve"> issues</w:t>
      </w:r>
      <w:r w:rsidRPr="00F458F3" w:rsidR="0030699B">
        <w:t xml:space="preserve">, not seeing it as a side issue but seeing it as a central issue, </w:t>
      </w:r>
      <w:r w:rsidRPr="00F458F3">
        <w:t>you would actually target 113 of the SDGs, which is a very significant proportion of the total number of SDGs.</w:t>
      </w:r>
      <w:r w:rsidRPr="00F458F3" w:rsidR="00C11C1E">
        <w:t xml:space="preserve"> In terms of both of these approaches</w:t>
      </w:r>
      <w:r w:rsidRPr="00F458F3" w:rsidR="0040658A">
        <w:t>,</w:t>
      </w:r>
      <w:r w:rsidRPr="00F458F3" w:rsidR="00C11C1E">
        <w:t xml:space="preserve"> it is a set of recommendations that we really welcome and are very keen to work with.</w:t>
      </w:r>
    </w:p>
    <w:p w:rsidR="007848CD" w:rsidRPr="00F458F3" w:rsidP="007848CD">
      <w:pPr>
        <w:pStyle w:val="Question"/>
      </w:pPr>
      <w:r w:rsidRPr="00F458F3">
        <w:rPr>
          <w:b/>
        </w:rPr>
        <w:t>Mr Sharma:</w:t>
      </w:r>
      <w:r w:rsidRPr="00F458F3">
        <w:t xml:space="preserve"> What impact will the </w:t>
      </w:r>
      <w:r w:rsidRPr="00F458F3" w:rsidR="006D57A9">
        <w:t>reductions</w:t>
      </w:r>
      <w:r w:rsidRPr="00F458F3">
        <w:t xml:space="preserve"> in UK aid have on the UK’s ability to tackle modern slavery through aid programmes?</w:t>
      </w:r>
    </w:p>
    <w:p w:rsidR="00B244ED" w:rsidRPr="00F458F3" w:rsidP="007848CD">
      <w:pPr>
        <w:pStyle w:val="Answer"/>
      </w:pPr>
      <w:r w:rsidRPr="00F458F3">
        <w:rPr>
          <w:b/>
          <w:i/>
        </w:rPr>
        <w:t>Lord Ahmad of Wimbledon:</w:t>
      </w:r>
      <w:r w:rsidRPr="00F458F3" w:rsidR="007848CD">
        <w:rPr>
          <w:b/>
        </w:rPr>
        <w:t xml:space="preserve"> </w:t>
      </w:r>
      <w:r w:rsidRPr="00F458F3" w:rsidR="006D57A9">
        <w:t>Undoubtedly</w:t>
      </w:r>
      <w:r w:rsidRPr="00F458F3" w:rsidR="007848CD">
        <w:t xml:space="preserve"> when you </w:t>
      </w:r>
      <w:r w:rsidRPr="00F458F3" w:rsidR="006D57A9">
        <w:t>cut</w:t>
      </w:r>
      <w:r w:rsidRPr="00F458F3" w:rsidR="001235BE">
        <w:t xml:space="preserve"> the programme, as </w:t>
      </w:r>
      <w:r w:rsidRPr="00F458F3" w:rsidR="007848CD">
        <w:t>we have had to</w:t>
      </w:r>
      <w:r w:rsidRPr="00F458F3" w:rsidR="001235BE">
        <w:t xml:space="preserve"> do so</w:t>
      </w:r>
      <w:r w:rsidR="008E2181">
        <w:t xml:space="preserve">— </w:t>
      </w:r>
      <w:r w:rsidRPr="00F458F3" w:rsidR="007848CD">
        <w:t xml:space="preserve">I do not hide </w:t>
      </w:r>
      <w:r w:rsidRPr="00F458F3" w:rsidR="006D57A9">
        <w:t>away</w:t>
      </w:r>
      <w:r w:rsidRPr="00F458F3" w:rsidR="007848CD">
        <w:t xml:space="preserve"> from the fact there is less money being spent than </w:t>
      </w:r>
      <w:r w:rsidRPr="00F458F3">
        <w:t xml:space="preserve">was being spent </w:t>
      </w:r>
      <w:r w:rsidRPr="00F458F3" w:rsidR="007848CD">
        <w:t>previously.</w:t>
      </w:r>
      <w:r w:rsidRPr="00F458F3">
        <w:t xml:space="preserve"> </w:t>
      </w:r>
      <w:r w:rsidRPr="00F458F3" w:rsidR="007848CD">
        <w:t xml:space="preserve">That </w:t>
      </w:r>
      <w:r w:rsidRPr="00F458F3" w:rsidR="0040658A">
        <w:t xml:space="preserve">is a </w:t>
      </w:r>
      <w:r w:rsidRPr="00F458F3">
        <w:t>result</w:t>
      </w:r>
      <w:r w:rsidRPr="00F458F3" w:rsidR="0040658A">
        <w:t xml:space="preserve">, as </w:t>
      </w:r>
      <w:r w:rsidRPr="00F458F3">
        <w:t xml:space="preserve">has </w:t>
      </w:r>
      <w:r w:rsidRPr="00F458F3" w:rsidR="007848CD">
        <w:t xml:space="preserve">been articulated by </w:t>
      </w:r>
      <w:r w:rsidRPr="00F458F3">
        <w:t xml:space="preserve">myself </w:t>
      </w:r>
      <w:r w:rsidRPr="00F458F3" w:rsidR="007848CD">
        <w:t>and colleagues</w:t>
      </w:r>
      <w:r w:rsidRPr="00F458F3">
        <w:t xml:space="preserve"> in both Houses</w:t>
      </w:r>
      <w:r w:rsidRPr="00F458F3" w:rsidR="0040658A">
        <w:t>, of</w:t>
      </w:r>
      <w:r w:rsidRPr="00F458F3">
        <w:t xml:space="preserve"> the situation we have found ourselves in economically</w:t>
      </w:r>
      <w:r w:rsidRPr="00F458F3" w:rsidR="0040658A">
        <w:t>;</w:t>
      </w:r>
      <w:r w:rsidRPr="00F458F3">
        <w:t xml:space="preserve"> t</w:t>
      </w:r>
      <w:r w:rsidRPr="00F458F3" w:rsidR="007848CD">
        <w:t xml:space="preserve">hose are well known to all </w:t>
      </w:r>
      <w:r w:rsidRPr="00F458F3">
        <w:t>m</w:t>
      </w:r>
      <w:r w:rsidRPr="00F458F3" w:rsidR="007848CD">
        <w:t xml:space="preserve">embers of the Committee. </w:t>
      </w:r>
      <w:r w:rsidRPr="00F458F3" w:rsidR="0040658A">
        <w:t xml:space="preserve">I will not </w:t>
      </w:r>
      <w:r w:rsidRPr="00F458F3">
        <w:t>take up time and go through those again</w:t>
      </w:r>
      <w:r w:rsidRPr="00F458F3" w:rsidR="0040658A">
        <w:t xml:space="preserve">, as </w:t>
      </w:r>
      <w:r w:rsidRPr="00F458F3">
        <w:t>you are fully aware of those.</w:t>
      </w:r>
    </w:p>
    <w:p w:rsidR="00F3430B" w:rsidRPr="00F458F3" w:rsidP="007848CD">
      <w:pPr>
        <w:pStyle w:val="Answer"/>
      </w:pPr>
      <w:r w:rsidRPr="00F458F3">
        <w:t xml:space="preserve">However, </w:t>
      </w:r>
      <w:r w:rsidRPr="00F458F3" w:rsidR="007848CD">
        <w:t xml:space="preserve">it is important </w:t>
      </w:r>
      <w:r w:rsidRPr="00F458F3">
        <w:t xml:space="preserve">that </w:t>
      </w:r>
      <w:r w:rsidRPr="00F458F3" w:rsidR="007848CD">
        <w:t xml:space="preserve">the Foreign Secretary highlighted </w:t>
      </w:r>
      <w:r w:rsidRPr="00F458F3">
        <w:t xml:space="preserve">seven thematic areas. Within those, whether we are talking about </w:t>
      </w:r>
      <w:r w:rsidRPr="00F458F3" w:rsidR="007848CD">
        <w:t xml:space="preserve">open </w:t>
      </w:r>
      <w:r w:rsidRPr="00F458F3" w:rsidR="006D57A9">
        <w:t>societies</w:t>
      </w:r>
      <w:r w:rsidRPr="00F458F3">
        <w:t xml:space="preserve"> </w:t>
      </w:r>
      <w:r w:rsidRPr="00F458F3">
        <w:t xml:space="preserve">or </w:t>
      </w:r>
      <w:r w:rsidRPr="00F458F3" w:rsidR="007848CD">
        <w:t xml:space="preserve">humanitarian support, all these elements are in the framework of what we can do </w:t>
      </w:r>
      <w:r w:rsidRPr="00F458F3" w:rsidR="00106F3C">
        <w:t>when it comes to modern slavery and human trafficking. We have some very good practical examples of how we are working in</w:t>
      </w:r>
      <w:r w:rsidRPr="00F458F3" w:rsidR="00106F3C">
        <w:noBreakHyphen/>
        <w:t xml:space="preserve">country </w:t>
      </w:r>
      <w:r w:rsidRPr="00F458F3" w:rsidR="007848CD">
        <w:t>a</w:t>
      </w:r>
      <w:r w:rsidRPr="00F458F3">
        <w:t>n</w:t>
      </w:r>
      <w:r w:rsidRPr="00F458F3" w:rsidR="007848CD">
        <w:t>d delivering, notwithstanding a reduction</w:t>
      </w:r>
      <w:r w:rsidRPr="00F458F3" w:rsidR="006D57A9">
        <w:t xml:space="preserve"> </w:t>
      </w:r>
      <w:r w:rsidRPr="00F458F3" w:rsidR="00106F3C">
        <w:t xml:space="preserve">of </w:t>
      </w:r>
      <w:r w:rsidRPr="00F458F3" w:rsidR="007848CD">
        <w:t xml:space="preserve">overall spend. </w:t>
      </w:r>
      <w:r w:rsidRPr="00F458F3" w:rsidR="00106F3C">
        <w:t xml:space="preserve">The </w:t>
      </w:r>
      <w:r w:rsidRPr="00F458F3" w:rsidR="007848CD">
        <w:t xml:space="preserve">£10 billion is a </w:t>
      </w:r>
      <w:r w:rsidRPr="00F458F3" w:rsidR="006D57A9">
        <w:t>sizeable</w:t>
      </w:r>
      <w:r w:rsidRPr="00F458F3" w:rsidR="007848CD">
        <w:t xml:space="preserve"> amount</w:t>
      </w:r>
      <w:r w:rsidRPr="00F458F3" w:rsidR="00106F3C">
        <w:t xml:space="preserve"> we are spending overall on overseas development assistance. </w:t>
      </w:r>
      <w:r w:rsidRPr="00F458F3" w:rsidR="007848CD">
        <w:t>I have been at the forefront of our engagement</w:t>
      </w:r>
      <w:r w:rsidRPr="00F458F3">
        <w:t xml:space="preserve"> with civil society partners. </w:t>
      </w:r>
      <w:r w:rsidRPr="00F458F3" w:rsidR="007848CD">
        <w:t>I have been talking directly to multilateral partners</w:t>
      </w:r>
      <w:r w:rsidRPr="00F458F3">
        <w:t xml:space="preserve"> on this particular agenda, and indeed those involved with helping us deliver the outcomes when it comes to our development support.</w:t>
      </w:r>
    </w:p>
    <w:p w:rsidR="004371F1" w:rsidRPr="00F458F3" w:rsidP="007848CD">
      <w:pPr>
        <w:pStyle w:val="Answer"/>
      </w:pPr>
      <w:r w:rsidRPr="00F458F3">
        <w:t xml:space="preserve">Yes, </w:t>
      </w:r>
      <w:r w:rsidRPr="00F458F3" w:rsidR="00F3430B">
        <w:t xml:space="preserve">of course </w:t>
      </w:r>
      <w:r w:rsidRPr="00F458F3">
        <w:t>everyone is disappointed that we have had to make the reduction, albeit on a temporary basis</w:t>
      </w:r>
      <w:r w:rsidRPr="00F458F3" w:rsidR="0040658A">
        <w:t>.</w:t>
      </w:r>
      <w:r w:rsidRPr="00F458F3" w:rsidR="00F3430B">
        <w:t xml:space="preserve"> </w:t>
      </w:r>
      <w:r w:rsidRPr="00F458F3" w:rsidR="0040658A">
        <w:t>E</w:t>
      </w:r>
      <w:r w:rsidRPr="00F458F3" w:rsidR="00F3430B">
        <w:t xml:space="preserve">qually, </w:t>
      </w:r>
      <w:r w:rsidRPr="00F458F3" w:rsidR="00DD2F37">
        <w:t>what we have sought to do</w:t>
      </w:r>
      <w:r w:rsidRPr="00F458F3" w:rsidR="0040658A">
        <w:t xml:space="preserve">, </w:t>
      </w:r>
      <w:r w:rsidRPr="00F458F3" w:rsidR="00DD2F37">
        <w:t>Virendra-ji, when we have looked at each programme—</w:t>
      </w:r>
      <w:r w:rsidRPr="00F458F3" w:rsidR="006D57A9">
        <w:t>I have</w:t>
      </w:r>
      <w:r w:rsidRPr="00F458F3">
        <w:t xml:space="preserve"> </w:t>
      </w:r>
      <w:r w:rsidRPr="00F458F3" w:rsidR="00DD2F37">
        <w:t xml:space="preserve">certainly </w:t>
      </w:r>
      <w:r w:rsidRPr="00F458F3">
        <w:t>done this on my patch</w:t>
      </w:r>
      <w:r w:rsidRPr="00F458F3" w:rsidR="00DD2F37">
        <w:t xml:space="preserve">—is </w:t>
      </w:r>
      <w:r w:rsidRPr="00F458F3" w:rsidR="0040658A">
        <w:t xml:space="preserve">to </w:t>
      </w:r>
      <w:r w:rsidRPr="00F458F3" w:rsidR="00DD2F37">
        <w:t xml:space="preserve">go to the core of each </w:t>
      </w:r>
      <w:r w:rsidRPr="00F458F3" w:rsidR="00D5634C">
        <w:t>programme</w:t>
      </w:r>
      <w:r w:rsidRPr="00F458F3" w:rsidR="00DD2F37">
        <w:t xml:space="preserve"> </w:t>
      </w:r>
      <w:r w:rsidRPr="00F458F3">
        <w:t>and see what is crucial for it</w:t>
      </w:r>
      <w:r w:rsidRPr="00F458F3" w:rsidR="00DD2F37">
        <w:t xml:space="preserve">s sustainability for the </w:t>
      </w:r>
      <w:r w:rsidRPr="00F458F3">
        <w:t>medium and long</w:t>
      </w:r>
      <w:r w:rsidRPr="00F458F3" w:rsidR="0040658A">
        <w:t xml:space="preserve"> </w:t>
      </w:r>
      <w:r w:rsidRPr="00F458F3">
        <w:t xml:space="preserve">term. </w:t>
      </w:r>
      <w:r w:rsidRPr="00F458F3" w:rsidR="00DD2F37">
        <w:t xml:space="preserve">As we are able to increase </w:t>
      </w:r>
      <w:r w:rsidRPr="00F458F3">
        <w:t>extra funding</w:t>
      </w:r>
      <w:r w:rsidRPr="00F458F3" w:rsidR="0040658A">
        <w:t>,</w:t>
      </w:r>
      <w:r w:rsidRPr="00F458F3">
        <w:t xml:space="preserve"> we will be able to build on the core element of each programme and project.</w:t>
      </w:r>
    </w:p>
    <w:p w:rsidR="000E3562" w:rsidRPr="00F458F3" w:rsidP="007848CD">
      <w:pPr>
        <w:pStyle w:val="Answer"/>
      </w:pPr>
      <w:r w:rsidRPr="00F458F3">
        <w:t>We</w:t>
      </w:r>
      <w:r w:rsidRPr="00F458F3" w:rsidR="007848CD">
        <w:t xml:space="preserve"> do an extensive amount across various areas w</w:t>
      </w:r>
      <w:r w:rsidRPr="00F458F3">
        <w:t>h</w:t>
      </w:r>
      <w:r w:rsidRPr="00F458F3" w:rsidR="007848CD">
        <w:t>ere, coming back to an earlier point</w:t>
      </w:r>
      <w:r w:rsidRPr="00F458F3">
        <w:t xml:space="preserve">, </w:t>
      </w:r>
      <w:r w:rsidRPr="00F458F3" w:rsidR="007848CD">
        <w:t xml:space="preserve">modern </w:t>
      </w:r>
      <w:r w:rsidRPr="00F458F3" w:rsidR="006D57A9">
        <w:t>slavery</w:t>
      </w:r>
      <w:r w:rsidRPr="00F458F3" w:rsidR="007848CD">
        <w:t xml:space="preserve"> </w:t>
      </w:r>
      <w:r w:rsidRPr="00F458F3">
        <w:t xml:space="preserve">and human trafficking have a major part </w:t>
      </w:r>
      <w:r w:rsidRPr="00F458F3" w:rsidR="0040658A">
        <w:t xml:space="preserve">in </w:t>
      </w:r>
      <w:r w:rsidRPr="00F458F3">
        <w:t xml:space="preserve">what we are seeking to achieve. It </w:t>
      </w:r>
      <w:r w:rsidRPr="00F458F3" w:rsidR="007848CD">
        <w:t>remains a key priority. I am sure all of you followed the G7</w:t>
      </w:r>
      <w:r w:rsidRPr="00F458F3">
        <w:t xml:space="preserve">. That was very much our presidency under </w:t>
      </w:r>
      <w:r w:rsidRPr="00F458F3" w:rsidR="007848CD">
        <w:t>our Prime Minister.</w:t>
      </w:r>
      <w:r w:rsidRPr="00F458F3">
        <w:t xml:space="preserve"> I can assure you, a</w:t>
      </w:r>
      <w:r w:rsidRPr="00F458F3" w:rsidR="007848CD">
        <w:t xml:space="preserve">s someone who has been </w:t>
      </w:r>
      <w:r w:rsidRPr="00F458F3" w:rsidR="006D57A9">
        <w:t>involved</w:t>
      </w:r>
      <w:r w:rsidRPr="00F458F3" w:rsidR="007848CD">
        <w:t xml:space="preserve"> with getting together </w:t>
      </w:r>
      <w:r w:rsidRPr="00F458F3" w:rsidR="006D57A9">
        <w:t>communiques</w:t>
      </w:r>
      <w:r w:rsidRPr="00F458F3">
        <w:t>, it is not the easiest thing getting partners to agree language. The fact that there was a real commitment at the G7 on a</w:t>
      </w:r>
      <w:r w:rsidRPr="00F458F3" w:rsidR="007848CD">
        <w:t>lleviating modern slavery</w:t>
      </w:r>
      <w:r w:rsidRPr="00F458F3" w:rsidR="0040658A">
        <w:t xml:space="preserve"> and</w:t>
      </w:r>
      <w:r w:rsidRPr="00F458F3" w:rsidR="00166D46">
        <w:t xml:space="preserve"> facing the challenge and addressing the challenge of human trafficking </w:t>
      </w:r>
      <w:r w:rsidRPr="00F458F3">
        <w:t>underlines our political will and commitment</w:t>
      </w:r>
      <w:r w:rsidRPr="00F458F3" w:rsidR="00166D46">
        <w:t xml:space="preserve"> as a Government to not only </w:t>
      </w:r>
      <w:r w:rsidRPr="00F458F3" w:rsidR="008B658B">
        <w:t>prioritise</w:t>
      </w:r>
      <w:r w:rsidRPr="00F458F3" w:rsidR="00166D46">
        <w:t xml:space="preserve"> human trafficking and modern slavery in terms of what we are doing on our own development support, but a</w:t>
      </w:r>
      <w:r w:rsidRPr="00F458F3">
        <w:t xml:space="preserve">lso in </w:t>
      </w:r>
      <w:r w:rsidRPr="00F458F3" w:rsidR="006D57A9">
        <w:t>terms of</w:t>
      </w:r>
      <w:r w:rsidRPr="00F458F3">
        <w:t xml:space="preserve"> our international partners</w:t>
      </w:r>
      <w:r w:rsidRPr="00F458F3" w:rsidR="00166D46">
        <w:t xml:space="preserve"> as well. </w:t>
      </w:r>
      <w:r w:rsidRPr="00F458F3">
        <w:t>The G7 statement was illustrative of that.</w:t>
      </w:r>
    </w:p>
    <w:p w:rsidR="000E3562" w:rsidRPr="00F458F3" w:rsidP="000E3562">
      <w:pPr>
        <w:pStyle w:val="Question"/>
      </w:pPr>
      <w:r w:rsidRPr="00F458F3">
        <w:rPr>
          <w:b/>
        </w:rPr>
        <w:t>Mr Sharma:</w:t>
      </w:r>
      <w:r w:rsidRPr="00F458F3">
        <w:t xml:space="preserve"> </w:t>
      </w:r>
      <w:r w:rsidRPr="00F458F3" w:rsidR="00AB4816">
        <w:t>I like your phrase</w:t>
      </w:r>
      <w:r w:rsidRPr="00F458F3" w:rsidR="0040658A">
        <w:t xml:space="preserve"> that it is a </w:t>
      </w:r>
      <w:r w:rsidRPr="00F458F3" w:rsidR="00AB4816">
        <w:t>t</w:t>
      </w:r>
      <w:r w:rsidRPr="00F458F3">
        <w:t>emporary reduction</w:t>
      </w:r>
      <w:r w:rsidRPr="00F458F3" w:rsidR="006F0B38">
        <w:t xml:space="preserve">; </w:t>
      </w:r>
      <w:r w:rsidRPr="00F458F3">
        <w:t xml:space="preserve">I hope </w:t>
      </w:r>
      <w:r w:rsidRPr="00F458F3" w:rsidR="00AB4816">
        <w:t xml:space="preserve">that it is not a long temporary reduction and </w:t>
      </w:r>
      <w:r w:rsidRPr="00F458F3">
        <w:t xml:space="preserve">it comes quicker than expected. Has </w:t>
      </w:r>
      <w:r w:rsidRPr="00F458F3" w:rsidR="006D57A9">
        <w:t xml:space="preserve">modern </w:t>
      </w:r>
      <w:r w:rsidRPr="00F458F3">
        <w:t>slavery programm</w:t>
      </w:r>
      <w:r w:rsidRPr="00F458F3" w:rsidR="00250B53">
        <w:t xml:space="preserve">ing been </w:t>
      </w:r>
      <w:r w:rsidRPr="00F458F3">
        <w:t>given a</w:t>
      </w:r>
      <w:r w:rsidRPr="00F458F3" w:rsidR="00250B53">
        <w:t xml:space="preserve"> specific </w:t>
      </w:r>
      <w:r w:rsidRPr="00F458F3">
        <w:t>ODA allocation</w:t>
      </w:r>
      <w:r w:rsidRPr="00F458F3" w:rsidR="00250B53">
        <w:t xml:space="preserve"> for the </w:t>
      </w:r>
      <w:r w:rsidRPr="00F458F3" w:rsidR="00E74C9F">
        <w:t>2021</w:t>
      </w:r>
      <w:r w:rsidRPr="00F458F3" w:rsidR="0040658A">
        <w:t>-</w:t>
      </w:r>
      <w:r w:rsidRPr="00F458F3" w:rsidR="00E74C9F">
        <w:t xml:space="preserve">22 financial </w:t>
      </w:r>
      <w:r w:rsidRPr="00F458F3" w:rsidR="00250B53">
        <w:t>year?</w:t>
      </w:r>
    </w:p>
    <w:p w:rsidR="00EE3613" w:rsidRPr="00F458F3" w:rsidP="000E3562">
      <w:pPr>
        <w:pStyle w:val="Answer"/>
      </w:pPr>
      <w:r w:rsidRPr="00F458F3">
        <w:rPr>
          <w:b/>
          <w:i/>
        </w:rPr>
        <w:t>Lord Ahmad of Wimbledon:</w:t>
      </w:r>
      <w:r w:rsidRPr="00F458F3" w:rsidR="000E3562">
        <w:rPr>
          <w:b/>
        </w:rPr>
        <w:t xml:space="preserve"> </w:t>
      </w:r>
      <w:r w:rsidRPr="00F458F3" w:rsidR="000E3562">
        <w:t xml:space="preserve">First of all, we stand by our commitment that was made </w:t>
      </w:r>
      <w:r w:rsidRPr="00F458F3" w:rsidR="008B658B">
        <w:t xml:space="preserve">under </w:t>
      </w:r>
      <w:r w:rsidRPr="00F458F3" w:rsidR="000E3562">
        <w:t>the former Prime Minister</w:t>
      </w:r>
      <w:r w:rsidRPr="00F458F3" w:rsidR="008B658B">
        <w:t xml:space="preserve"> </w:t>
      </w:r>
      <w:r w:rsidRPr="00F458F3" w:rsidR="0040658A">
        <w:t>in terms of</w:t>
      </w:r>
      <w:r w:rsidRPr="00F458F3" w:rsidR="008B658B">
        <w:t xml:space="preserve"> the £200 million that we said we would be spending</w:t>
      </w:r>
      <w:r w:rsidRPr="00F458F3" w:rsidR="000E3562">
        <w:t xml:space="preserve">. There was </w:t>
      </w:r>
      <w:r w:rsidRPr="00F458F3" w:rsidR="008B658B">
        <w:t xml:space="preserve">no </w:t>
      </w:r>
      <w:r w:rsidRPr="00F458F3" w:rsidR="000E3562">
        <w:t xml:space="preserve">defined period of time </w:t>
      </w:r>
      <w:r w:rsidRPr="00F458F3" w:rsidR="0040658A">
        <w:t>that</w:t>
      </w:r>
      <w:r w:rsidRPr="00F458F3" w:rsidR="001403DE">
        <w:t xml:space="preserve"> was </w:t>
      </w:r>
      <w:r w:rsidRPr="00F458F3" w:rsidR="000E3562">
        <w:t xml:space="preserve">given within that cycle. </w:t>
      </w:r>
      <w:r w:rsidRPr="00F458F3" w:rsidR="001403DE">
        <w:t xml:space="preserve">In every spending round we </w:t>
      </w:r>
      <w:r w:rsidRPr="00F458F3" w:rsidR="000E3562">
        <w:t>prioritise</w:t>
      </w:r>
      <w:r w:rsidRPr="00F458F3" w:rsidR="001403DE">
        <w:t xml:space="preserve">, </w:t>
      </w:r>
      <w:r w:rsidRPr="00F458F3" w:rsidR="000E3562">
        <w:t>and that continue</w:t>
      </w:r>
      <w:r w:rsidRPr="00F458F3" w:rsidR="001403DE">
        <w:t xml:space="preserve">s </w:t>
      </w:r>
      <w:r w:rsidRPr="00F458F3" w:rsidR="000E3562">
        <w:t xml:space="preserve">to be the case. </w:t>
      </w:r>
    </w:p>
    <w:p w:rsidR="0044737F" w:rsidRPr="00F458F3" w:rsidP="000E3562">
      <w:pPr>
        <w:pStyle w:val="Answer"/>
      </w:pPr>
      <w:r w:rsidRPr="00F458F3">
        <w:t>I</w:t>
      </w:r>
      <w:r w:rsidRPr="00F458F3" w:rsidR="001403DE">
        <w:t>n the programmes, w</w:t>
      </w:r>
      <w:r w:rsidRPr="00F458F3" w:rsidR="000E3562">
        <w:t>hil</w:t>
      </w:r>
      <w:r w:rsidRPr="00F458F3" w:rsidR="0040658A">
        <w:t>e</w:t>
      </w:r>
      <w:r w:rsidRPr="00F458F3" w:rsidR="000E3562">
        <w:t xml:space="preserve"> we are still finalising </w:t>
      </w:r>
      <w:r w:rsidRPr="00F458F3" w:rsidR="001403DE">
        <w:t xml:space="preserve">a degree of in-country programmes, I can share with you </w:t>
      </w:r>
      <w:r w:rsidRPr="00F458F3" w:rsidR="007E5253">
        <w:t>that</w:t>
      </w:r>
      <w:r w:rsidRPr="00F458F3" w:rsidR="0040658A">
        <w:t xml:space="preserve">, </w:t>
      </w:r>
      <w:r w:rsidRPr="00F458F3" w:rsidR="001403DE">
        <w:t xml:space="preserve">in </w:t>
      </w:r>
      <w:r w:rsidRPr="00F458F3" w:rsidR="000E3562">
        <w:t>the overall spend of our priorities</w:t>
      </w:r>
      <w:r w:rsidRPr="00F458F3" w:rsidR="0040658A">
        <w:t>,</w:t>
      </w:r>
      <w:r w:rsidRPr="00F458F3" w:rsidR="000E3562">
        <w:t xml:space="preserve"> </w:t>
      </w:r>
      <w:r w:rsidRPr="00F458F3" w:rsidR="001403DE">
        <w:t xml:space="preserve">modern slavery </w:t>
      </w:r>
      <w:r w:rsidRPr="00F458F3" w:rsidR="007E5253">
        <w:t xml:space="preserve">and human trafficking </w:t>
      </w:r>
      <w:r w:rsidRPr="00F458F3" w:rsidR="000E3562">
        <w:t xml:space="preserve">does have specific focus </w:t>
      </w:r>
      <w:r w:rsidRPr="00F458F3" w:rsidR="007E5253">
        <w:t>on in-country programmes, as well as some of the support we are giving through international programmes</w:t>
      </w:r>
      <w:r w:rsidRPr="00F458F3">
        <w:t>—</w:t>
      </w:r>
      <w:r w:rsidRPr="00F458F3" w:rsidR="007E5253">
        <w:t xml:space="preserve">for example our </w:t>
      </w:r>
      <w:r w:rsidRPr="00F458F3" w:rsidR="000E3562">
        <w:t>support to organisation</w:t>
      </w:r>
      <w:r w:rsidRPr="00F458F3" w:rsidR="007E5253">
        <w:t xml:space="preserve">s </w:t>
      </w:r>
      <w:r w:rsidRPr="00F458F3" w:rsidR="000E3562">
        <w:t xml:space="preserve">such as </w:t>
      </w:r>
      <w:r w:rsidRPr="00F458F3" w:rsidR="006D57A9">
        <w:t>UNICEF</w:t>
      </w:r>
      <w:r w:rsidRPr="00F458F3" w:rsidR="000E3562">
        <w:t xml:space="preserve">. That will continue. </w:t>
      </w:r>
    </w:p>
    <w:p w:rsidR="000E3562" w:rsidRPr="00F458F3" w:rsidP="000E3562">
      <w:pPr>
        <w:pStyle w:val="Answer"/>
      </w:pPr>
      <w:r w:rsidRPr="00F458F3">
        <w:t>It is a one</w:t>
      </w:r>
      <w:r w:rsidRPr="00F458F3" w:rsidR="007E5253">
        <w:noBreakHyphen/>
      </w:r>
      <w:r w:rsidRPr="00F458F3">
        <w:t>year settlement, and a one</w:t>
      </w:r>
      <w:r w:rsidRPr="00F458F3" w:rsidR="007E5253">
        <w:noBreakHyphen/>
      </w:r>
      <w:r w:rsidRPr="00F458F3">
        <w:t xml:space="preserve">year settlement is </w:t>
      </w:r>
      <w:r w:rsidRPr="00F458F3" w:rsidR="007E5253">
        <w:t xml:space="preserve">quite </w:t>
      </w:r>
      <w:r w:rsidRPr="00F458F3">
        <w:t xml:space="preserve">challenging. </w:t>
      </w:r>
      <w:r w:rsidRPr="00F458F3" w:rsidR="007E5253">
        <w:t>I</w:t>
      </w:r>
      <w:r w:rsidRPr="00F458F3" w:rsidR="0044737F">
        <w:t xml:space="preserve"> also wear</w:t>
      </w:r>
      <w:r w:rsidRPr="00F458F3" w:rsidR="007E5253">
        <w:t xml:space="preserve"> the </w:t>
      </w:r>
      <w:r w:rsidRPr="00F458F3" w:rsidR="0044737F">
        <w:t xml:space="preserve">joyous hat of </w:t>
      </w:r>
      <w:r w:rsidRPr="00F458F3" w:rsidR="003D6804">
        <w:t xml:space="preserve">being the </w:t>
      </w:r>
      <w:r w:rsidRPr="00F458F3" w:rsidR="0044737F">
        <w:t>M</w:t>
      </w:r>
      <w:r w:rsidRPr="00F458F3" w:rsidR="003D6804">
        <w:t xml:space="preserve">inister for </w:t>
      </w:r>
      <w:r w:rsidRPr="00F458F3" w:rsidR="0044737F">
        <w:t>f</w:t>
      </w:r>
      <w:r w:rsidRPr="00F458F3" w:rsidR="003D6804">
        <w:t>inance w</w:t>
      </w:r>
      <w:r w:rsidRPr="00F458F3">
        <w:t xml:space="preserve">ithin the FCDO, so </w:t>
      </w:r>
      <w:r w:rsidRPr="00F458F3" w:rsidR="0044737F">
        <w:t xml:space="preserve">I am </w:t>
      </w:r>
      <w:r w:rsidRPr="00F458F3">
        <w:t>very appreciative of the spending cycles a</w:t>
      </w:r>
      <w:r w:rsidRPr="00F458F3" w:rsidR="00EE3613">
        <w:t>n</w:t>
      </w:r>
      <w:r w:rsidRPr="00F458F3">
        <w:t xml:space="preserve">d </w:t>
      </w:r>
      <w:r w:rsidRPr="00F458F3" w:rsidR="00EE3613">
        <w:t xml:space="preserve">spending </w:t>
      </w:r>
      <w:r w:rsidRPr="00F458F3">
        <w:t xml:space="preserve">reviews. I can assure </w:t>
      </w:r>
      <w:r w:rsidRPr="00F458F3" w:rsidR="00EE3613">
        <w:t xml:space="preserve">you </w:t>
      </w:r>
      <w:r w:rsidRPr="00F458F3">
        <w:t>there is no dilution of intent</w:t>
      </w:r>
      <w:r w:rsidRPr="00F458F3" w:rsidR="00EE3613">
        <w:t xml:space="preserve">, prioritisation or indeed spending. </w:t>
      </w:r>
      <w:r w:rsidRPr="00F458F3">
        <w:t>The commitment</w:t>
      </w:r>
      <w:r w:rsidRPr="00F458F3" w:rsidR="00EE3613">
        <w:t xml:space="preserve">s we have previously given quite publicly </w:t>
      </w:r>
      <w:r w:rsidRPr="00F458F3" w:rsidR="0044737F">
        <w:t>on</w:t>
      </w:r>
      <w:r w:rsidRPr="00F458F3" w:rsidR="00EE3613">
        <w:t xml:space="preserve"> our spend in this area are very much alive</w:t>
      </w:r>
      <w:r w:rsidRPr="00F458F3">
        <w:t>.</w:t>
      </w:r>
    </w:p>
    <w:p w:rsidR="0044737F" w:rsidRPr="00F458F3" w:rsidP="000E3562">
      <w:pPr>
        <w:pStyle w:val="Answer"/>
      </w:pPr>
      <w:r w:rsidRPr="00F458F3">
        <w:t>If I can add a caveat</w:t>
      </w:r>
      <w:r w:rsidRPr="00F458F3">
        <w:t xml:space="preserve">, which </w:t>
      </w:r>
      <w:r w:rsidRPr="00F458F3" w:rsidR="002517FB">
        <w:t>again will not surprise you</w:t>
      </w:r>
      <w:r w:rsidRPr="00F458F3">
        <w:t xml:space="preserve">, </w:t>
      </w:r>
      <w:r w:rsidRPr="00F458F3">
        <w:t>the last year has been challenging</w:t>
      </w:r>
      <w:r w:rsidRPr="00F458F3" w:rsidR="002517FB">
        <w:t xml:space="preserve">, both in terms of coming back to where we started and the evidence base on how we focus our spend. </w:t>
      </w:r>
      <w:r w:rsidRPr="00F458F3">
        <w:t xml:space="preserve">How can we make every pound and dollar spent count to </w:t>
      </w:r>
      <w:r w:rsidRPr="00F458F3" w:rsidR="006D57A9">
        <w:t>ensure</w:t>
      </w:r>
      <w:r w:rsidRPr="00F458F3" w:rsidR="002517FB">
        <w:t xml:space="preserve"> that we are meeting the objective</w:t>
      </w:r>
      <w:r w:rsidRPr="00F458F3" w:rsidR="006D57A9">
        <w:t>?</w:t>
      </w:r>
      <w:r w:rsidRPr="00F458F3">
        <w:t xml:space="preserve"> </w:t>
      </w:r>
      <w:r w:rsidRPr="00F458F3" w:rsidR="002517FB">
        <w:t>That has been really difficult</w:t>
      </w:r>
      <w:r w:rsidRPr="00F458F3">
        <w:t>. W</w:t>
      </w:r>
      <w:r w:rsidRPr="00F458F3" w:rsidR="002517FB">
        <w:t>hen you are not able to engage and be out in the field extensively, i</w:t>
      </w:r>
      <w:r w:rsidRPr="00F458F3">
        <w:t>t provides an added challenge. What happen</w:t>
      </w:r>
      <w:r w:rsidRPr="00F458F3">
        <w:t>s</w:t>
      </w:r>
      <w:r w:rsidRPr="00F458F3">
        <w:t xml:space="preserve"> is </w:t>
      </w:r>
      <w:r w:rsidRPr="00F458F3">
        <w:t xml:space="preserve">that </w:t>
      </w:r>
      <w:r w:rsidRPr="00F458F3">
        <w:t xml:space="preserve">the most vulnerable are impacted. </w:t>
      </w:r>
      <w:r w:rsidRPr="00F458F3" w:rsidR="002517FB">
        <w:t xml:space="preserve">Without a </w:t>
      </w:r>
      <w:r w:rsidRPr="00F458F3" w:rsidR="00D5634C">
        <w:t>shadow</w:t>
      </w:r>
      <w:r w:rsidRPr="00F458F3" w:rsidR="002517FB">
        <w:t xml:space="preserve"> of a doubt, issues of abuse of human </w:t>
      </w:r>
      <w:r w:rsidRPr="00F458F3" w:rsidR="00D5634C">
        <w:t>rights</w:t>
      </w:r>
      <w:r w:rsidRPr="00F458F3" w:rsidR="002517FB">
        <w:t xml:space="preserve">, modern slavery internationally and </w:t>
      </w:r>
      <w:r w:rsidRPr="00F458F3">
        <w:t xml:space="preserve">discrimination </w:t>
      </w:r>
      <w:r w:rsidRPr="00F458F3" w:rsidR="002517FB">
        <w:t xml:space="preserve">against </w:t>
      </w:r>
      <w:r w:rsidRPr="00F458F3">
        <w:t>women and vulnerable communities ha</w:t>
      </w:r>
      <w:r w:rsidRPr="00F458F3" w:rsidR="002517FB">
        <w:t xml:space="preserve">ve </w:t>
      </w:r>
      <w:r w:rsidRPr="00F458F3">
        <w:t>increased.</w:t>
      </w:r>
      <w:r w:rsidRPr="00F458F3" w:rsidR="001B0A2C">
        <w:t xml:space="preserve"> </w:t>
      </w:r>
    </w:p>
    <w:p w:rsidR="007848CD" w:rsidRPr="00F458F3" w:rsidP="000E3562">
      <w:pPr>
        <w:pStyle w:val="Answer"/>
      </w:pPr>
      <w:r w:rsidRPr="00F458F3">
        <w:t>We are still in the midst of collecting the data</w:t>
      </w:r>
      <w:r w:rsidRPr="00F458F3" w:rsidR="001B0A2C">
        <w:t>, but the information is quite startling</w:t>
      </w:r>
      <w:r w:rsidRPr="00F458F3" w:rsidR="0044737F">
        <w:t>. T</w:t>
      </w:r>
      <w:r w:rsidRPr="00F458F3" w:rsidR="001B0A2C">
        <w:t xml:space="preserve">he </w:t>
      </w:r>
      <w:r w:rsidRPr="00F458F3">
        <w:t xml:space="preserve">Covid-19 pandemic has been used in various parts of the world as a cover to make the situation on the ground that much worse. </w:t>
      </w:r>
      <w:r w:rsidRPr="00F458F3" w:rsidR="00175B4C">
        <w:t xml:space="preserve">This year we retain our previous intent to prioritise and focus in on modern slavery. </w:t>
      </w:r>
      <w:r w:rsidRPr="00F458F3">
        <w:t>It has been a feature</w:t>
      </w:r>
      <w:r w:rsidRPr="00F458F3" w:rsidR="00175B4C">
        <w:t xml:space="preserve"> of what we are doing through both multilateral spend and in-country spend</w:t>
      </w:r>
      <w:r w:rsidRPr="00F458F3">
        <w:t>.</w:t>
      </w:r>
    </w:p>
    <w:p w:rsidR="000E3562" w:rsidRPr="00F458F3" w:rsidP="009828C6">
      <w:pPr>
        <w:pStyle w:val="Question"/>
        <w:numPr>
          <w:ilvl w:val="0"/>
          <w:numId w:val="0"/>
        </w:numPr>
        <w:ind w:left="794"/>
      </w:pPr>
      <w:r w:rsidRPr="00F458F3">
        <w:rPr>
          <w:b/>
        </w:rPr>
        <w:t>Mr Sharma:</w:t>
      </w:r>
      <w:r w:rsidRPr="00F458F3">
        <w:t xml:space="preserve"> Chair, can I thank the Minister for his </w:t>
      </w:r>
      <w:r w:rsidRPr="00F458F3" w:rsidR="006D57A9">
        <w:t>courteous</w:t>
      </w:r>
      <w:r w:rsidRPr="00F458F3">
        <w:t xml:space="preserve"> way of addressing me, not only today</w:t>
      </w:r>
      <w:r w:rsidRPr="00F458F3" w:rsidR="00DB7C4C">
        <w:t xml:space="preserve"> but previously as well</w:t>
      </w:r>
      <w:r w:rsidRPr="00F458F3" w:rsidR="009828C6">
        <w:t>?</w:t>
      </w:r>
      <w:r w:rsidRPr="00F458F3" w:rsidR="00DB7C4C">
        <w:t xml:space="preserve"> I am grateful, Lord Ahmad, for your courteous approach</w:t>
      </w:r>
      <w:r w:rsidRPr="00F458F3" w:rsidR="009828C6">
        <w:t xml:space="preserve"> towards me</w:t>
      </w:r>
      <w:r w:rsidRPr="00F458F3" w:rsidR="00DB7C4C">
        <w:t>.</w:t>
      </w:r>
    </w:p>
    <w:p w:rsidR="006458E0" w:rsidRPr="00F458F3" w:rsidP="006458E0">
      <w:pPr>
        <w:pStyle w:val="Question"/>
      </w:pPr>
      <w:r w:rsidRPr="00F458F3">
        <w:rPr>
          <w:b/>
        </w:rPr>
        <w:t>Chris Law:</w:t>
      </w:r>
      <w:r w:rsidRPr="00F458F3">
        <w:t xml:space="preserve"> </w:t>
      </w:r>
      <w:r w:rsidRPr="00F458F3">
        <w:t>I want to go back to the question Virendra has just asked about the reductions in UK aid, because I am hearing a lot about political will and commitments, but what I heard in the earlier session this morning is up to 75% of cuts of one organisation, which surely means that the programmes that are in place will be cancelled and people will be directly affected on the ground who it was there to support in the first place.</w:t>
      </w:r>
    </w:p>
    <w:p w:rsidR="006458E0" w:rsidRPr="00F458F3" w:rsidP="006458E0">
      <w:pPr>
        <w:pStyle w:val="Question"/>
        <w:numPr>
          <w:ilvl w:val="0"/>
          <w:numId w:val="0"/>
        </w:numPr>
        <w:ind w:left="794"/>
      </w:pPr>
      <w:r w:rsidRPr="00F458F3">
        <w:t xml:space="preserve">I also want to add that it is utter nonsense </w:t>
      </w:r>
      <w:r w:rsidRPr="00F458F3" w:rsidR="009828C6">
        <w:t xml:space="preserve">that </w:t>
      </w:r>
      <w:r w:rsidRPr="00F458F3">
        <w:t>we have had to make those cuts, given that every G7 country</w:t>
      </w:r>
      <w:r w:rsidRPr="00F458F3" w:rsidR="009828C6">
        <w:t xml:space="preserve"> </w:t>
      </w:r>
      <w:r w:rsidRPr="00F458F3">
        <w:t>is also experiencing the impact of Covid on the economy</w:t>
      </w:r>
      <w:r w:rsidRPr="00F458F3" w:rsidR="009828C6">
        <w:t xml:space="preserve">, but they </w:t>
      </w:r>
      <w:r w:rsidRPr="00F458F3">
        <w:t xml:space="preserve">have stepped up their commitments and increased. Again, what are the real </w:t>
      </w:r>
      <w:r w:rsidRPr="00F458F3" w:rsidR="009828C6">
        <w:t xml:space="preserve">impact of </w:t>
      </w:r>
      <w:r w:rsidRPr="00F458F3">
        <w:t>cuts of UK aid on the UK’s ability to tackle modern slavery</w:t>
      </w:r>
      <w:r w:rsidRPr="00F458F3" w:rsidR="009828C6">
        <w:t>? U</w:t>
      </w:r>
      <w:r w:rsidRPr="00F458F3">
        <w:t>ndoubtedly we have already heard this morning that there is a real impact.</w:t>
      </w:r>
    </w:p>
    <w:p w:rsidR="004C7465" w:rsidRPr="00F458F3" w:rsidP="009828C6">
      <w:pPr>
        <w:pStyle w:val="Question"/>
        <w:numPr>
          <w:ilvl w:val="0"/>
          <w:numId w:val="0"/>
        </w:numPr>
        <w:ind w:left="794"/>
      </w:pPr>
      <w:r w:rsidRPr="00F458F3">
        <w:rPr>
          <w:b/>
          <w:i/>
        </w:rPr>
        <w:t>Lord Ahmad of Wimbledon:</w:t>
      </w:r>
      <w:r w:rsidRPr="00F458F3" w:rsidR="006458E0">
        <w:rPr>
          <w:b/>
        </w:rPr>
        <w:t xml:space="preserve"> </w:t>
      </w:r>
      <w:r w:rsidRPr="00F458F3" w:rsidR="006458E0">
        <w:t>I am not sure whether I should call you Chris-ji</w:t>
      </w:r>
      <w:r w:rsidR="008E2181">
        <w:t xml:space="preserve">—it </w:t>
      </w:r>
      <w:r w:rsidRPr="00F458F3" w:rsidR="009A1B14">
        <w:t xml:space="preserve">brings back </w:t>
      </w:r>
      <w:r w:rsidRPr="00F458F3" w:rsidR="009828C6">
        <w:t>images</w:t>
      </w:r>
      <w:r w:rsidRPr="00F458F3" w:rsidR="009A1B14">
        <w:t xml:space="preserve"> of Honey G, but let us not go there right now</w:t>
      </w:r>
      <w:r w:rsidR="008E2181">
        <w:t xml:space="preserve">; </w:t>
      </w:r>
      <w:r w:rsidRPr="00F458F3" w:rsidR="009A1B14">
        <w:t xml:space="preserve">I remember that episode well. </w:t>
      </w:r>
      <w:r w:rsidRPr="00F458F3" w:rsidR="000E3562">
        <w:t>Chris, you are spot on. I do not shy away</w:t>
      </w:r>
      <w:r w:rsidRPr="00F458F3" w:rsidR="009828C6">
        <w:t>. D</w:t>
      </w:r>
      <w:r w:rsidRPr="00F458F3" w:rsidR="009A1B14">
        <w:t xml:space="preserve">oes the fact we are spending </w:t>
      </w:r>
      <w:r w:rsidRPr="00F458F3" w:rsidR="000E3562">
        <w:t>circa £4 billion less</w:t>
      </w:r>
      <w:r w:rsidRPr="00F458F3" w:rsidR="009A1B14">
        <w:t xml:space="preserve"> have an impact on programmes, projects and organisations</w:t>
      </w:r>
      <w:r w:rsidRPr="00F458F3" w:rsidR="000E3562">
        <w:t xml:space="preserve">? The short answer is yes. </w:t>
      </w:r>
      <w:r w:rsidRPr="00F458F3" w:rsidR="009A1B14">
        <w:t xml:space="preserve">Whatever way you cut it, </w:t>
      </w:r>
      <w:r w:rsidRPr="00F458F3" w:rsidR="000E3562">
        <w:t xml:space="preserve">the fact is that there is less money available. </w:t>
      </w:r>
      <w:r w:rsidRPr="00F458F3" w:rsidR="009A1B14">
        <w:t>That is why the engagement</w:t>
      </w:r>
      <w:r w:rsidRPr="00F458F3" w:rsidR="009828C6">
        <w:t xml:space="preserve">, which </w:t>
      </w:r>
      <w:r w:rsidRPr="00F458F3" w:rsidR="000E3562">
        <w:t xml:space="preserve">I have shared </w:t>
      </w:r>
      <w:r w:rsidRPr="00F458F3" w:rsidR="009828C6">
        <w:t xml:space="preserve">with </w:t>
      </w:r>
      <w:r w:rsidRPr="00F458F3" w:rsidR="000E3562">
        <w:t>you already</w:t>
      </w:r>
      <w:r w:rsidRPr="00F458F3" w:rsidR="009828C6">
        <w:t xml:space="preserve">, </w:t>
      </w:r>
      <w:r w:rsidRPr="00F458F3" w:rsidR="000E3562">
        <w:t xml:space="preserve">that we are doing </w:t>
      </w:r>
      <w:r w:rsidRPr="00F458F3" w:rsidR="0028007D">
        <w:t>directly</w:t>
      </w:r>
      <w:r w:rsidRPr="00F458F3" w:rsidR="009A1B14">
        <w:t xml:space="preserve"> </w:t>
      </w:r>
      <w:r w:rsidRPr="00F458F3" w:rsidR="000E3562">
        <w:t>with suppliers</w:t>
      </w:r>
      <w:r w:rsidRPr="00F458F3" w:rsidR="009A1B14">
        <w:t xml:space="preserve">, civil society and multilateral partners </w:t>
      </w:r>
      <w:r w:rsidRPr="00F458F3" w:rsidR="000E3562">
        <w:t>has been at the forefront of trying to bridge a gap</w:t>
      </w:r>
      <w:r w:rsidRPr="00F458F3" w:rsidR="009828C6">
        <w:t xml:space="preserve">, </w:t>
      </w:r>
      <w:r w:rsidRPr="00F458F3" w:rsidR="000E3562">
        <w:t xml:space="preserve">which underlines our </w:t>
      </w:r>
      <w:r w:rsidRPr="00F458F3" w:rsidR="000E3562">
        <w:t>commitment</w:t>
      </w:r>
      <w:r w:rsidRPr="00F458F3" w:rsidR="009A1B14">
        <w:t xml:space="preserve"> whil</w:t>
      </w:r>
      <w:r w:rsidRPr="00F458F3" w:rsidR="009828C6">
        <w:t>e</w:t>
      </w:r>
      <w:r w:rsidRPr="00F458F3" w:rsidR="009A1B14">
        <w:t xml:space="preserve"> less is being spent.</w:t>
      </w:r>
      <w:r w:rsidRPr="00F458F3">
        <w:t xml:space="preserve"> </w:t>
      </w:r>
      <w:r w:rsidRPr="00F458F3" w:rsidR="009A1B14">
        <w:t>I accept the principle of what you are saying. Y</w:t>
      </w:r>
      <w:r w:rsidRPr="00F458F3" w:rsidR="000E3562">
        <w:t xml:space="preserve">es, the conversations have not been easy in certain respects. </w:t>
      </w:r>
      <w:r w:rsidRPr="00F458F3" w:rsidR="009A1B14">
        <w:t>They have been pretty candid, but p</w:t>
      </w:r>
      <w:r w:rsidRPr="00F458F3" w:rsidR="000E3562">
        <w:t xml:space="preserve">art of our job as Ministers is to try </w:t>
      </w:r>
      <w:r w:rsidRPr="00F458F3" w:rsidR="0028007D">
        <w:t xml:space="preserve">to </w:t>
      </w:r>
      <w:r w:rsidRPr="00F458F3" w:rsidR="000E3562">
        <w:t xml:space="preserve">communicate the fact that </w:t>
      </w:r>
      <w:r w:rsidRPr="00F458F3" w:rsidR="009A1B14">
        <w:t>our commitment remains, even if in this particular year the money has been reduced.</w:t>
      </w:r>
    </w:p>
    <w:p w:rsidR="009828C6" w:rsidRPr="00F458F3" w:rsidP="004C7465">
      <w:pPr>
        <w:pStyle w:val="Question"/>
        <w:numPr>
          <w:ilvl w:val="0"/>
          <w:numId w:val="0"/>
        </w:numPr>
        <w:ind w:left="794"/>
      </w:pPr>
      <w:r w:rsidRPr="00F458F3">
        <w:t>On</w:t>
      </w:r>
      <w:r w:rsidRPr="00F458F3" w:rsidR="00D0522D">
        <w:t xml:space="preserve"> y</w:t>
      </w:r>
      <w:r w:rsidRPr="00F458F3" w:rsidR="004C7465">
        <w:t xml:space="preserve">our premise </w:t>
      </w:r>
      <w:r w:rsidRPr="00F458F3">
        <w:t>that</w:t>
      </w:r>
      <w:r w:rsidRPr="00F458F3" w:rsidR="004C7465">
        <w:t xml:space="preserve"> other partners are increasing and we are </w:t>
      </w:r>
      <w:r w:rsidRPr="00F458F3" w:rsidR="000E3562">
        <w:t>decreasing</w:t>
      </w:r>
      <w:r w:rsidRPr="00F458F3" w:rsidR="00D0522D">
        <w:t>, th</w:t>
      </w:r>
      <w:r w:rsidRPr="00F458F3" w:rsidR="000E3562">
        <w:t xml:space="preserve">e argument I present </w:t>
      </w:r>
      <w:r w:rsidRPr="00F458F3" w:rsidR="00D0522D">
        <w:t>o</w:t>
      </w:r>
      <w:r w:rsidRPr="00F458F3" w:rsidR="000E3562">
        <w:t>n that</w:t>
      </w:r>
      <w:r w:rsidRPr="00F458F3" w:rsidR="00D0522D">
        <w:t>—</w:t>
      </w:r>
      <w:r w:rsidRPr="00F458F3" w:rsidR="000E3562">
        <w:t xml:space="preserve">I am sure this is something that has been </w:t>
      </w:r>
      <w:r w:rsidRPr="00F458F3" w:rsidR="006D57A9">
        <w:t>put</w:t>
      </w:r>
      <w:r w:rsidRPr="00F458F3" w:rsidR="000E3562">
        <w:t xml:space="preserve"> </w:t>
      </w:r>
      <w:r w:rsidRPr="00F458F3" w:rsidR="006D57A9">
        <w:t>t</w:t>
      </w:r>
      <w:r w:rsidRPr="00F458F3" w:rsidR="000E3562">
        <w:t>o you before</w:t>
      </w:r>
      <w:r w:rsidRPr="00F458F3" w:rsidR="00D0522D">
        <w:t>—</w:t>
      </w:r>
      <w:r w:rsidRPr="00F458F3" w:rsidR="000E3562">
        <w:t xml:space="preserve">is </w:t>
      </w:r>
      <w:r w:rsidRPr="00F458F3" w:rsidR="004A6FFF">
        <w:t xml:space="preserve">that </w:t>
      </w:r>
      <w:r w:rsidRPr="00F458F3" w:rsidR="000E3562">
        <w:t xml:space="preserve">we start </w:t>
      </w:r>
      <w:r w:rsidRPr="00F458F3" w:rsidR="004A6FFF">
        <w:t xml:space="preserve">from </w:t>
      </w:r>
      <w:r w:rsidRPr="00F458F3" w:rsidR="000E3562">
        <w:t>a higher base. When I look at our</w:t>
      </w:r>
      <w:r w:rsidRPr="00F458F3" w:rsidR="00D0522D">
        <w:t xml:space="preserve"> </w:t>
      </w:r>
      <w:r w:rsidRPr="00F458F3" w:rsidR="000E3562">
        <w:t>multilateral support</w:t>
      </w:r>
      <w:r w:rsidRPr="00F458F3" w:rsidR="00D0522D">
        <w:t xml:space="preserve">, whether it is through the UN or bilaterally, </w:t>
      </w:r>
      <w:r w:rsidRPr="00F458F3" w:rsidR="000E3562">
        <w:t xml:space="preserve">over the years our commitment to the 0.7% </w:t>
      </w:r>
      <w:r w:rsidRPr="00F458F3" w:rsidR="005817DE">
        <w:t xml:space="preserve">has </w:t>
      </w:r>
      <w:r w:rsidRPr="00F458F3" w:rsidR="006D57A9">
        <w:t>ensure</w:t>
      </w:r>
      <w:r w:rsidRPr="00F458F3" w:rsidR="005817DE">
        <w:t xml:space="preserve">d </w:t>
      </w:r>
      <w:r w:rsidRPr="00F458F3" w:rsidR="000E3562">
        <w:t xml:space="preserve">we are right up at the </w:t>
      </w:r>
      <w:r w:rsidRPr="00F458F3" w:rsidR="006D57A9">
        <w:t>top of</w:t>
      </w:r>
      <w:r w:rsidRPr="00F458F3" w:rsidR="000E3562">
        <w:t xml:space="preserve"> the pile in many instances</w:t>
      </w:r>
      <w:r w:rsidRPr="00F458F3" w:rsidR="005817DE">
        <w:t xml:space="preserve"> when it comes to responding to humanitarian crises that occur, or support and delivery of development programmes. </w:t>
      </w:r>
    </w:p>
    <w:p w:rsidR="0000783A" w:rsidRPr="00F458F3" w:rsidP="004C7465">
      <w:pPr>
        <w:pStyle w:val="Question"/>
        <w:numPr>
          <w:ilvl w:val="0"/>
          <w:numId w:val="0"/>
        </w:numPr>
        <w:ind w:left="794"/>
      </w:pPr>
      <w:r w:rsidRPr="00F458F3">
        <w:t>The fact we have had to reduce it has of course caused concern on two fronts</w:t>
      </w:r>
      <w:r w:rsidRPr="00F458F3" w:rsidR="009828C6">
        <w:t>:</w:t>
      </w:r>
      <w:r w:rsidRPr="00F458F3">
        <w:t xml:space="preserve"> </w:t>
      </w:r>
      <w:r w:rsidRPr="00F458F3" w:rsidR="009828C6">
        <w:t>w</w:t>
      </w:r>
      <w:r w:rsidRPr="00F458F3">
        <w:t xml:space="preserve">hat does this </w:t>
      </w:r>
      <w:r w:rsidRPr="00F458F3" w:rsidR="006D57A9">
        <w:t>mean in</w:t>
      </w:r>
      <w:r w:rsidRPr="00F458F3">
        <w:t xml:space="preserve"> the immediate term</w:t>
      </w:r>
      <w:r w:rsidRPr="00F458F3" w:rsidR="005817DE">
        <w:t xml:space="preserve">, </w:t>
      </w:r>
      <w:r w:rsidRPr="00F458F3">
        <w:t xml:space="preserve">and </w:t>
      </w:r>
      <w:r w:rsidRPr="00F458F3" w:rsidR="005817DE">
        <w:t xml:space="preserve">what does this mean for </w:t>
      </w:r>
      <w:r w:rsidRPr="00F458F3">
        <w:t xml:space="preserve">the long term? </w:t>
      </w:r>
      <w:r w:rsidRPr="00F458F3" w:rsidR="005817DE">
        <w:t>The immediate term mean</w:t>
      </w:r>
      <w:r w:rsidRPr="00F458F3" w:rsidR="009828C6">
        <w:t>s</w:t>
      </w:r>
      <w:r w:rsidRPr="00F458F3" w:rsidR="005817DE">
        <w:t xml:space="preserve"> that there are certain programmes and projects </w:t>
      </w:r>
      <w:r w:rsidRPr="00F458F3" w:rsidR="009828C6">
        <w:t>that</w:t>
      </w:r>
      <w:r w:rsidRPr="00F458F3" w:rsidR="005817DE">
        <w:t xml:space="preserve"> we are not able to </w:t>
      </w:r>
      <w:r w:rsidRPr="00F458F3">
        <w:t xml:space="preserve">continue, but </w:t>
      </w:r>
      <w:r w:rsidRPr="00F458F3">
        <w:t>we have sought</w:t>
      </w:r>
      <w:r w:rsidRPr="00F458F3" w:rsidR="009828C6">
        <w:t xml:space="preserve">, </w:t>
      </w:r>
      <w:r w:rsidRPr="00F458F3">
        <w:t xml:space="preserve">under the seven themes </w:t>
      </w:r>
      <w:r w:rsidRPr="00F458F3">
        <w:t xml:space="preserve">that </w:t>
      </w:r>
      <w:r w:rsidRPr="00F458F3">
        <w:t>the Foreign Secretary has highlighted</w:t>
      </w:r>
      <w:r w:rsidRPr="00F458F3" w:rsidR="009828C6">
        <w:t xml:space="preserve">, to </w:t>
      </w:r>
      <w:r w:rsidRPr="00F458F3">
        <w:t>prioritise accordingly</w:t>
      </w:r>
      <w:r w:rsidR="008E2181">
        <w:t xml:space="preserve">—as </w:t>
      </w:r>
      <w:r w:rsidRPr="00F458F3">
        <w:t xml:space="preserve">I said, looking at programmes and projects </w:t>
      </w:r>
      <w:r w:rsidRPr="00F458F3">
        <w:t xml:space="preserve">to see how we can sustain the core of the programme and project to allow us the ability to scale up at </w:t>
      </w:r>
      <w:r w:rsidRPr="00F458F3">
        <w:t xml:space="preserve">the appropriate </w:t>
      </w:r>
      <w:r w:rsidRPr="00F458F3">
        <w:t>time when we can restore</w:t>
      </w:r>
      <w:r w:rsidRPr="00F458F3">
        <w:t xml:space="preserve"> and come back to the 0.7%</w:t>
      </w:r>
      <w:r w:rsidRPr="00F458F3">
        <w:t>.</w:t>
      </w:r>
    </w:p>
    <w:p w:rsidR="006C16A9" w:rsidRPr="00F458F3" w:rsidP="006C16A9">
      <w:pPr>
        <w:pStyle w:val="Question"/>
        <w:numPr>
          <w:ilvl w:val="0"/>
          <w:numId w:val="0"/>
        </w:numPr>
        <w:ind w:left="794"/>
      </w:pPr>
      <w:r w:rsidRPr="00F458F3">
        <w:t xml:space="preserve">I know this is not the question you have put to me directly. </w:t>
      </w:r>
      <w:r w:rsidRPr="00F458F3" w:rsidR="000E3562">
        <w:t>Is there less? Yes, there is less</w:t>
      </w:r>
      <w:r w:rsidRPr="00F458F3" w:rsidR="003B2C87">
        <w:t>;</w:t>
      </w:r>
      <w:r w:rsidRPr="00F458F3" w:rsidR="000E3562">
        <w:t xml:space="preserve"> I accept that. </w:t>
      </w:r>
      <w:r w:rsidRPr="00F458F3">
        <w:t xml:space="preserve">Are there programmes and projects that have been impacted? Yes, there have. </w:t>
      </w:r>
      <w:r w:rsidRPr="00F458F3" w:rsidR="000E3562">
        <w:t xml:space="preserve">When it comes to modern slavery and human trafficking </w:t>
      </w:r>
      <w:r w:rsidRPr="00F458F3" w:rsidR="006D57A9">
        <w:t>specifically</w:t>
      </w:r>
      <w:r w:rsidRPr="00F458F3" w:rsidR="000E3562">
        <w:t xml:space="preserve">, </w:t>
      </w:r>
      <w:r w:rsidRPr="00F458F3">
        <w:t>whil</w:t>
      </w:r>
      <w:r w:rsidRPr="00F458F3" w:rsidR="003B2C87">
        <w:t>e</w:t>
      </w:r>
      <w:r w:rsidRPr="00F458F3">
        <w:t xml:space="preserve"> we have the headline of the £10 billion, </w:t>
      </w:r>
      <w:r w:rsidRPr="00F458F3" w:rsidR="003B2C87">
        <w:t xml:space="preserve">I would raise </w:t>
      </w:r>
      <w:r w:rsidRPr="00F458F3" w:rsidR="000E3562">
        <w:t>two elements</w:t>
      </w:r>
      <w:r w:rsidRPr="00F458F3" w:rsidR="003B2C87">
        <w:t xml:space="preserve">. The </w:t>
      </w:r>
      <w:r w:rsidRPr="00F458F3" w:rsidR="00F10F36">
        <w:t>Home Office</w:t>
      </w:r>
      <w:r w:rsidRPr="00F458F3" w:rsidR="003B2C87">
        <w:t xml:space="preserve"> has </w:t>
      </w:r>
      <w:r w:rsidRPr="00F458F3" w:rsidR="000E3562">
        <w:t>retained</w:t>
      </w:r>
      <w:r w:rsidRPr="00F458F3" w:rsidR="00F10F36">
        <w:t xml:space="preserve"> </w:t>
      </w:r>
      <w:r w:rsidRPr="00F458F3" w:rsidR="000E3562">
        <w:t xml:space="preserve">its commitment to £33.5 million </w:t>
      </w:r>
      <w:r w:rsidRPr="00F458F3" w:rsidR="00F10F36">
        <w:t xml:space="preserve">on the </w:t>
      </w:r>
      <w:r w:rsidRPr="00F458F3" w:rsidR="003B2C87">
        <w:t>m</w:t>
      </w:r>
      <w:r w:rsidRPr="00F458F3" w:rsidR="00F10F36">
        <w:t xml:space="preserve">odern </w:t>
      </w:r>
      <w:r w:rsidRPr="00F458F3" w:rsidR="003B2C87">
        <w:t>s</w:t>
      </w:r>
      <w:r w:rsidRPr="00F458F3" w:rsidR="00F10F36">
        <w:t xml:space="preserve">lavery </w:t>
      </w:r>
      <w:r w:rsidRPr="00F458F3" w:rsidR="003B2C87">
        <w:t>f</w:t>
      </w:r>
      <w:r w:rsidRPr="00F458F3" w:rsidR="00F10F36">
        <w:t>und</w:t>
      </w:r>
      <w:r w:rsidRPr="00F458F3" w:rsidR="003B2C87">
        <w:t xml:space="preserve">. </w:t>
      </w:r>
      <w:r w:rsidRPr="00F458F3" w:rsidR="000E3562">
        <w:t xml:space="preserve">I have already </w:t>
      </w:r>
      <w:r w:rsidRPr="00F458F3" w:rsidR="006D57A9">
        <w:t>reiterated</w:t>
      </w:r>
      <w:r w:rsidRPr="00F458F3" w:rsidR="000E3562">
        <w:t xml:space="preserve"> our commitment</w:t>
      </w:r>
      <w:r w:rsidRPr="00F458F3" w:rsidR="00F10F36">
        <w:t xml:space="preserve"> to the £200 million that has previously been declared. T</w:t>
      </w:r>
      <w:r w:rsidRPr="00F458F3" w:rsidR="000E3562">
        <w:t xml:space="preserve">he fact is that the speed at which we have been able to look at addressing issues </w:t>
      </w:r>
      <w:r w:rsidRPr="00F458F3">
        <w:t xml:space="preserve">of human trafficking and modern slavery in the last 18 months has </w:t>
      </w:r>
      <w:r w:rsidRPr="00F458F3" w:rsidR="000E3562">
        <w:t>been quite extensively scaled back</w:t>
      </w:r>
      <w:r w:rsidRPr="00F458F3">
        <w:t xml:space="preserve">, </w:t>
      </w:r>
      <w:r w:rsidRPr="00F458F3" w:rsidR="000E3562">
        <w:t>because we have not been able</w:t>
      </w:r>
      <w:r w:rsidRPr="00F458F3">
        <w:t xml:space="preserve"> to work on the ground as extensively as we would otherwise</w:t>
      </w:r>
      <w:r w:rsidRPr="00F458F3" w:rsidR="000E3562">
        <w:t xml:space="preserve">. </w:t>
      </w:r>
    </w:p>
    <w:p w:rsidR="000E3562" w:rsidRPr="00F458F3" w:rsidP="004C7465">
      <w:pPr>
        <w:pStyle w:val="Question"/>
        <w:numPr>
          <w:ilvl w:val="0"/>
          <w:numId w:val="0"/>
        </w:numPr>
        <w:ind w:left="794"/>
      </w:pPr>
      <w:r w:rsidRPr="00F458F3">
        <w:t>The two elements</w:t>
      </w:r>
      <w:r w:rsidRPr="00F458F3" w:rsidR="003B2C87">
        <w:t xml:space="preserve">, </w:t>
      </w:r>
      <w:r w:rsidRPr="00F458F3">
        <w:t>to sum up</w:t>
      </w:r>
      <w:r w:rsidRPr="00F458F3" w:rsidR="003B2C87">
        <w:t xml:space="preserve">, </w:t>
      </w:r>
      <w:r w:rsidRPr="00F458F3">
        <w:t>are</w:t>
      </w:r>
      <w:r w:rsidRPr="00F458F3" w:rsidR="003B2C87">
        <w:t xml:space="preserve"> that, </w:t>
      </w:r>
      <w:r w:rsidRPr="00F458F3">
        <w:t>y</w:t>
      </w:r>
      <w:r w:rsidRPr="00F458F3">
        <w:t>es, I agree</w:t>
      </w:r>
      <w:r w:rsidRPr="00F458F3">
        <w:t xml:space="preserve"> that we have had to reduce p</w:t>
      </w:r>
      <w:r w:rsidRPr="00F458F3">
        <w:t xml:space="preserve">rogrammes and projects </w:t>
      </w:r>
      <w:r w:rsidRPr="00F458F3">
        <w:t xml:space="preserve">and they have been cut and impacted, but </w:t>
      </w:r>
      <w:r w:rsidRPr="00F458F3">
        <w:t xml:space="preserve">in the work that we have done we </w:t>
      </w:r>
      <w:r w:rsidRPr="00F458F3">
        <w:t xml:space="preserve">have </w:t>
      </w:r>
      <w:r w:rsidRPr="00F458F3">
        <w:t xml:space="preserve">sought to go to the core of </w:t>
      </w:r>
      <w:r w:rsidRPr="00F458F3">
        <w:t xml:space="preserve">programmes and </w:t>
      </w:r>
      <w:r w:rsidRPr="00F458F3">
        <w:t xml:space="preserve">projects </w:t>
      </w:r>
      <w:r w:rsidRPr="00F458F3">
        <w:t xml:space="preserve">to see how we can best sustain them, </w:t>
      </w:r>
      <w:r w:rsidRPr="00F458F3">
        <w:t xml:space="preserve">but also enhanced communication, working with key partners to see where we can bridge the gap. </w:t>
      </w:r>
      <w:r w:rsidRPr="00F458F3">
        <w:t xml:space="preserve">There is still a lot more to be done. </w:t>
      </w:r>
      <w:r w:rsidRPr="00F458F3" w:rsidR="006D57A9">
        <w:t>Hopefully</w:t>
      </w:r>
      <w:r w:rsidRPr="00F458F3">
        <w:t xml:space="preserve"> in the near future </w:t>
      </w:r>
      <w:r w:rsidRPr="00F458F3">
        <w:t>when we restore back to the 0.7%</w:t>
      </w:r>
      <w:r w:rsidRPr="00F458F3" w:rsidR="003B2C87">
        <w:t>,</w:t>
      </w:r>
      <w:r w:rsidRPr="00F458F3">
        <w:t xml:space="preserve"> </w:t>
      </w:r>
      <w:r w:rsidRPr="00F458F3">
        <w:t>it will allow us the flexibility to ratchet up</w:t>
      </w:r>
      <w:r w:rsidRPr="00F458F3">
        <w:t xml:space="preserve"> what we are seeking to do.</w:t>
      </w:r>
    </w:p>
    <w:p w:rsidR="00FB0D22" w:rsidRPr="00F458F3" w:rsidP="000E3562">
      <w:pPr>
        <w:pStyle w:val="Answer"/>
      </w:pPr>
      <w:r w:rsidRPr="00F458F3">
        <w:t xml:space="preserve">The other thing I would add is that we need to be taking </w:t>
      </w:r>
      <w:r w:rsidRPr="00F458F3" w:rsidR="003B2C87">
        <w:t xml:space="preserve">from </w:t>
      </w:r>
      <w:r w:rsidRPr="00F458F3">
        <w:t xml:space="preserve">the pandemic </w:t>
      </w:r>
      <w:r w:rsidRPr="00F458F3" w:rsidR="006C16A9">
        <w:t>some of the things that we have learnt from it. W</w:t>
      </w:r>
      <w:r w:rsidRPr="00F458F3">
        <w:t>hen it comes to issues</w:t>
      </w:r>
      <w:r w:rsidRPr="00F458F3" w:rsidR="006C16A9">
        <w:t xml:space="preserve"> of modern slavery and human trafficking, </w:t>
      </w:r>
      <w:r w:rsidRPr="00F458F3" w:rsidR="003B2C87">
        <w:t xml:space="preserve">we need to </w:t>
      </w:r>
      <w:r w:rsidRPr="00F458F3">
        <w:t>see what we can do</w:t>
      </w:r>
      <w:r w:rsidRPr="00F458F3" w:rsidR="006C16A9">
        <w:t xml:space="preserve"> in terms of our alleviation.</w:t>
      </w:r>
      <w:r w:rsidRPr="00F458F3">
        <w:t xml:space="preserve"> In places </w:t>
      </w:r>
      <w:r w:rsidRPr="00F458F3" w:rsidR="003B2C87">
        <w:t>such as</w:t>
      </w:r>
      <w:r w:rsidRPr="00F458F3">
        <w:t xml:space="preserve"> Pakistan</w:t>
      </w:r>
      <w:r w:rsidRPr="00F458F3" w:rsidR="003B2C87">
        <w:t xml:space="preserve">, </w:t>
      </w:r>
      <w:r w:rsidRPr="00F458F3">
        <w:t xml:space="preserve">I have been looking at education programmes, </w:t>
      </w:r>
      <w:r w:rsidRPr="00F458F3" w:rsidR="006C16A9">
        <w:t xml:space="preserve">where there will be less on the capital spend, for example in building schools physically, and </w:t>
      </w:r>
      <w:r w:rsidRPr="00F458F3">
        <w:t>more investment on the technology platforms</w:t>
      </w:r>
      <w:r w:rsidRPr="00F458F3" w:rsidR="003B2C87">
        <w:t xml:space="preserve"> that</w:t>
      </w:r>
      <w:r w:rsidRPr="00F458F3" w:rsidR="006C16A9">
        <w:t xml:space="preserve"> allow us to provide </w:t>
      </w:r>
      <w:r w:rsidRPr="00F458F3" w:rsidR="003B2C87">
        <w:t>for</w:t>
      </w:r>
      <w:r w:rsidRPr="00F458F3" w:rsidR="006C16A9">
        <w:t xml:space="preserve"> girls in certain challenging </w:t>
      </w:r>
      <w:r w:rsidRPr="00F458F3" w:rsidR="006C16A9">
        <w:t xml:space="preserve">communities. </w:t>
      </w:r>
      <w:r w:rsidRPr="00F458F3">
        <w:t xml:space="preserve">Without going into detail, </w:t>
      </w:r>
      <w:r w:rsidRPr="00F458F3" w:rsidR="006C16A9">
        <w:t xml:space="preserve">Chris, </w:t>
      </w:r>
      <w:r w:rsidRPr="00F458F3">
        <w:t xml:space="preserve">you will know </w:t>
      </w:r>
      <w:r w:rsidRPr="00F458F3" w:rsidR="006C16A9">
        <w:t xml:space="preserve">from your own insights and experiences some of the cultural </w:t>
      </w:r>
      <w:r w:rsidRPr="00F458F3">
        <w:t xml:space="preserve">challenges </w:t>
      </w:r>
      <w:r w:rsidRPr="00F458F3" w:rsidR="003B2C87">
        <w:t>that</w:t>
      </w:r>
      <w:r w:rsidRPr="00F458F3">
        <w:t xml:space="preserve"> exist in certain parts of the world. </w:t>
      </w:r>
      <w:r w:rsidRPr="00F458F3" w:rsidR="006C16A9">
        <w:t>Through that investment in technology infrastructure and platforms</w:t>
      </w:r>
      <w:r w:rsidRPr="00F458F3" w:rsidR="003B2C87">
        <w:t>,</w:t>
      </w:r>
      <w:r w:rsidRPr="00F458F3" w:rsidR="006C16A9">
        <w:t xml:space="preserve"> we are able to perhaps provide an e</w:t>
      </w:r>
      <w:r w:rsidRPr="00F458F3">
        <w:t>nhanced level of health and education provision.</w:t>
      </w:r>
      <w:r w:rsidRPr="00F458F3" w:rsidR="005B197D">
        <w:t xml:space="preserve"> </w:t>
      </w:r>
      <w:r w:rsidRPr="00F458F3" w:rsidR="003B2C87">
        <w:t>We are in the early stages of that.</w:t>
      </w:r>
    </w:p>
    <w:p w:rsidR="000E3562" w:rsidRPr="00F458F3" w:rsidP="00FB0D22">
      <w:pPr>
        <w:pStyle w:val="Question"/>
      </w:pPr>
      <w:r w:rsidRPr="00F458F3">
        <w:rPr>
          <w:b/>
        </w:rPr>
        <w:t>Chris Law:</w:t>
      </w:r>
      <w:r w:rsidRPr="00F458F3" w:rsidR="001E7258">
        <w:t xml:space="preserve"> Y</w:t>
      </w:r>
      <w:r w:rsidRPr="00F458F3">
        <w:t xml:space="preserve">esterday we also heard about the effects of </w:t>
      </w:r>
      <w:r w:rsidRPr="00F458F3" w:rsidR="006D57A9">
        <w:t>cuts</w:t>
      </w:r>
      <w:r w:rsidRPr="00F458F3">
        <w:t xml:space="preserve"> </w:t>
      </w:r>
      <w:r w:rsidRPr="00F458F3" w:rsidR="005B197D">
        <w:t xml:space="preserve">to </w:t>
      </w:r>
      <w:r w:rsidRPr="00F458F3">
        <w:t>girls’ education</w:t>
      </w:r>
      <w:r w:rsidRPr="00F458F3" w:rsidR="005B197D">
        <w:t xml:space="preserve"> and protecting the rights of women in Pakistan </w:t>
      </w:r>
      <w:r w:rsidRPr="00F458F3" w:rsidR="007F32B3">
        <w:t xml:space="preserve">as well in </w:t>
      </w:r>
      <w:r w:rsidR="008E2181">
        <w:t xml:space="preserve">our </w:t>
      </w:r>
      <w:r w:rsidRPr="00F458F3" w:rsidR="003B2C87">
        <w:t>S</w:t>
      </w:r>
      <w:r w:rsidRPr="00F458F3" w:rsidR="007F32B3">
        <w:t xml:space="preserve">elect </w:t>
      </w:r>
      <w:r w:rsidRPr="00F458F3" w:rsidR="003B2C87">
        <w:t>C</w:t>
      </w:r>
      <w:r w:rsidRPr="00F458F3" w:rsidR="007F32B3">
        <w:t>ommittee work</w:t>
      </w:r>
      <w:r w:rsidRPr="00F458F3">
        <w:t xml:space="preserve">. </w:t>
      </w:r>
      <w:r w:rsidRPr="00F458F3" w:rsidR="003B2C87">
        <w:t xml:space="preserve">I will come back to cuts in a second. </w:t>
      </w:r>
      <w:r w:rsidRPr="00F458F3">
        <w:t>Jennifer, how will the UK work with recipient countries</w:t>
      </w:r>
      <w:r w:rsidRPr="00F458F3" w:rsidR="007F32B3">
        <w:t xml:space="preserve"> to tailor effective interventions to country-specific challenges related to modern slavery?</w:t>
      </w:r>
    </w:p>
    <w:p w:rsidR="00761698" w:rsidRPr="00F458F3" w:rsidP="00FB0D22">
      <w:pPr>
        <w:pStyle w:val="Answer"/>
      </w:pPr>
      <w:r w:rsidRPr="00F458F3">
        <w:rPr>
          <w:b/>
          <w:i/>
        </w:rPr>
        <w:t>Jennifer Townson:</w:t>
      </w:r>
      <w:r w:rsidRPr="00F458F3" w:rsidR="00FB0D22">
        <w:rPr>
          <w:b/>
        </w:rPr>
        <w:t xml:space="preserve"> </w:t>
      </w:r>
      <w:r w:rsidRPr="00F458F3" w:rsidR="00FB0D22">
        <w:t xml:space="preserve">As we have heard in various answers as we have gone through so far, we have a range of broad </w:t>
      </w:r>
      <w:r w:rsidRPr="00F458F3" w:rsidR="006D57A9">
        <w:t>partnerships</w:t>
      </w:r>
      <w:r w:rsidRPr="00F458F3" w:rsidR="000F307F">
        <w:t xml:space="preserve">. </w:t>
      </w:r>
      <w:r w:rsidRPr="00F458F3" w:rsidR="00FB0D22">
        <w:t>Br</w:t>
      </w:r>
      <w:r w:rsidRPr="00F458F3" w:rsidR="000F307F">
        <w:t>o</w:t>
      </w:r>
      <w:r w:rsidRPr="00F458F3" w:rsidR="00FB0D22">
        <w:t xml:space="preserve">adly speaking, we might </w:t>
      </w:r>
      <w:r w:rsidRPr="00F458F3" w:rsidR="000F307F">
        <w:t xml:space="preserve">track them down into </w:t>
      </w:r>
      <w:r w:rsidRPr="00F458F3" w:rsidR="00FB0D22">
        <w:t>three main areas</w:t>
      </w:r>
      <w:r w:rsidRPr="00F458F3" w:rsidR="000F307F">
        <w:t xml:space="preserve"> where we have a focus </w:t>
      </w:r>
      <w:r w:rsidRPr="00F458F3" w:rsidR="003B2C87">
        <w:t>and we will</w:t>
      </w:r>
      <w:r w:rsidRPr="00F458F3" w:rsidR="000F307F">
        <w:t xml:space="preserve"> maintain that focus</w:t>
      </w:r>
      <w:r w:rsidRPr="00F458F3" w:rsidR="00FB0D22">
        <w:t>.</w:t>
      </w:r>
      <w:r w:rsidRPr="00F458F3" w:rsidR="003B2C87">
        <w:t xml:space="preserve"> </w:t>
      </w:r>
    </w:p>
    <w:p w:rsidR="009A0E95" w:rsidRPr="00F458F3" w:rsidP="00FB0D22">
      <w:pPr>
        <w:pStyle w:val="Answer"/>
      </w:pPr>
      <w:r w:rsidRPr="00F458F3">
        <w:t xml:space="preserve">The first is working with countries </w:t>
      </w:r>
      <w:r w:rsidRPr="00F458F3" w:rsidR="003B2C87">
        <w:t>that</w:t>
      </w:r>
      <w:r w:rsidRPr="00F458F3">
        <w:t xml:space="preserve"> are the source and origin of large numbers of </w:t>
      </w:r>
      <w:r w:rsidRPr="00F458F3" w:rsidR="006D57A9">
        <w:t>nationalities</w:t>
      </w:r>
      <w:r w:rsidRPr="00F458F3">
        <w:t xml:space="preserve"> that we find represented in the </w:t>
      </w:r>
      <w:r w:rsidRPr="00F458F3" w:rsidR="00E67C7C">
        <w:t xml:space="preserve">national referral </w:t>
      </w:r>
      <w:r w:rsidRPr="00F458F3">
        <w:t xml:space="preserve">mechanism in the UK. The second is looking for opportunities to work with countries where there </w:t>
      </w:r>
      <w:r w:rsidRPr="00F458F3" w:rsidR="003B2C87">
        <w:t>is</w:t>
      </w:r>
      <w:r w:rsidRPr="00F458F3">
        <w:t xml:space="preserve"> high inciden</w:t>
      </w:r>
      <w:r w:rsidRPr="00F458F3" w:rsidR="003B2C87">
        <w:t xml:space="preserve">ce </w:t>
      </w:r>
      <w:r w:rsidRPr="00F458F3">
        <w:t xml:space="preserve">and </w:t>
      </w:r>
      <w:r w:rsidRPr="00F458F3" w:rsidR="00AC2826">
        <w:t xml:space="preserve">high </w:t>
      </w:r>
      <w:r w:rsidRPr="00F458F3">
        <w:t>prevalence</w:t>
      </w:r>
      <w:r w:rsidRPr="00F458F3" w:rsidR="00AC2826">
        <w:t>,</w:t>
      </w:r>
      <w:r w:rsidRPr="00F458F3">
        <w:t xml:space="preserve"> </w:t>
      </w:r>
      <w:r w:rsidRPr="00F458F3" w:rsidR="00AC2826">
        <w:t xml:space="preserve">which speaks to that international effort from the UK </w:t>
      </w:r>
      <w:r w:rsidRPr="00F458F3">
        <w:t xml:space="preserve">to address global prevalence in the context of </w:t>
      </w:r>
      <w:r w:rsidRPr="00F458F3" w:rsidR="006D57A9">
        <w:t>the</w:t>
      </w:r>
      <w:r w:rsidRPr="00F458F3">
        <w:t xml:space="preserve"> SDG targets. The third is </w:t>
      </w:r>
      <w:r w:rsidRPr="00F458F3" w:rsidR="006D57A9">
        <w:t>enhanced</w:t>
      </w:r>
      <w:r w:rsidRPr="00F458F3">
        <w:t xml:space="preserve"> and </w:t>
      </w:r>
      <w:r w:rsidRPr="00F458F3" w:rsidR="006D57A9">
        <w:t>strengthened</w:t>
      </w:r>
      <w:r w:rsidRPr="00F458F3">
        <w:t xml:space="preserve"> engagement via multinational and plurilateral organisations</w:t>
      </w:r>
      <w:r w:rsidRPr="00F458F3">
        <w:t xml:space="preserve">; it is not just working with UN bodies, the ILO and bodies like that. We have already referenced the </w:t>
      </w:r>
      <w:r w:rsidRPr="00F458F3">
        <w:t xml:space="preserve">context of the G7, but there are also subsets and lots of work </w:t>
      </w:r>
      <w:r w:rsidRPr="00F458F3">
        <w:t xml:space="preserve">that </w:t>
      </w:r>
      <w:r w:rsidRPr="00F458F3">
        <w:t>we have to build on, for instance</w:t>
      </w:r>
      <w:r w:rsidRPr="00F458F3">
        <w:t xml:space="preserve"> amongst </w:t>
      </w:r>
      <w:r w:rsidRPr="00F458F3">
        <w:t xml:space="preserve">the Five Eyes </w:t>
      </w:r>
      <w:r w:rsidRPr="00F458F3" w:rsidR="006D57A9">
        <w:t>partnership</w:t>
      </w:r>
      <w:r w:rsidRPr="00F458F3">
        <w:t xml:space="preserve">, when we are talking about </w:t>
      </w:r>
      <w:r w:rsidRPr="00F458F3" w:rsidR="007217C4">
        <w:t>transparency</w:t>
      </w:r>
      <w:r w:rsidRPr="00F458F3">
        <w:t xml:space="preserve"> in supply chains. T</w:t>
      </w:r>
      <w:r w:rsidRPr="00F458F3">
        <w:t>here has been a commitment among that group, which is something I hope</w:t>
      </w:r>
      <w:r w:rsidRPr="00F458F3" w:rsidR="003B2C87">
        <w:t xml:space="preserve"> that</w:t>
      </w:r>
      <w:r w:rsidRPr="00F458F3">
        <w:t xml:space="preserve"> the </w:t>
      </w:r>
      <w:r w:rsidRPr="00F458F3">
        <w:t xml:space="preserve">work on the </w:t>
      </w:r>
      <w:r w:rsidRPr="00F458F3">
        <w:t xml:space="preserve">G7 </w:t>
      </w:r>
      <w:r w:rsidRPr="00F458F3" w:rsidR="003B2C87">
        <w:t>t</w:t>
      </w:r>
      <w:r w:rsidRPr="00F458F3" w:rsidR="007217C4">
        <w:t xml:space="preserve">rade </w:t>
      </w:r>
      <w:r w:rsidRPr="00F458F3" w:rsidR="003B2C87">
        <w:t>t</w:t>
      </w:r>
      <w:r w:rsidRPr="00F458F3" w:rsidR="007217C4">
        <w:t xml:space="preserve">rack </w:t>
      </w:r>
      <w:r w:rsidRPr="00F458F3">
        <w:t>will be able to expand and broaden out.</w:t>
      </w:r>
    </w:p>
    <w:p w:rsidR="00FB0D22" w:rsidRPr="00F458F3" w:rsidP="00FB0D22">
      <w:pPr>
        <w:pStyle w:val="Answer"/>
      </w:pPr>
      <w:r w:rsidRPr="00F458F3">
        <w:t>It is a range of responses</w:t>
      </w:r>
      <w:r w:rsidRPr="00F458F3" w:rsidR="003B2C87">
        <w:t>. A</w:t>
      </w:r>
      <w:r w:rsidRPr="00F458F3">
        <w:t>s part of my role</w:t>
      </w:r>
      <w:r w:rsidRPr="00F458F3" w:rsidR="003B2C87">
        <w:t>,</w:t>
      </w:r>
      <w:r w:rsidRPr="00F458F3">
        <w:t xml:space="preserve"> I am here to complement the engagement of Ministers</w:t>
      </w:r>
      <w:r w:rsidRPr="00F458F3" w:rsidR="007217C4">
        <w:t xml:space="preserve">, but also the activity of the </w:t>
      </w:r>
      <w:r w:rsidRPr="00F458F3">
        <w:t xml:space="preserve">FCDO network. We have a lot of very committed and engaged members of </w:t>
      </w:r>
      <w:r w:rsidRPr="00F458F3" w:rsidR="006D57A9">
        <w:t xml:space="preserve">staff </w:t>
      </w:r>
      <w:r w:rsidRPr="00F458F3" w:rsidR="007217C4">
        <w:t xml:space="preserve">in various regions around </w:t>
      </w:r>
      <w:r w:rsidRPr="00F458F3" w:rsidR="0028007D">
        <w:t>the</w:t>
      </w:r>
      <w:r w:rsidRPr="00F458F3" w:rsidR="007217C4">
        <w:t xml:space="preserve"> world who are </w:t>
      </w:r>
      <w:r w:rsidRPr="00F458F3">
        <w:t xml:space="preserve">looking out for </w:t>
      </w:r>
      <w:r w:rsidRPr="00F458F3" w:rsidR="007217C4">
        <w:t xml:space="preserve">the </w:t>
      </w:r>
      <w:r w:rsidRPr="00F458F3">
        <w:t>opportu</w:t>
      </w:r>
      <w:r w:rsidRPr="00F458F3" w:rsidR="006D57A9">
        <w:t xml:space="preserve">nities </w:t>
      </w:r>
      <w:r w:rsidRPr="00F458F3">
        <w:t xml:space="preserve">to </w:t>
      </w:r>
      <w:r w:rsidRPr="00F458F3" w:rsidR="007217C4">
        <w:t xml:space="preserve">advance the agenda with host </w:t>
      </w:r>
      <w:r w:rsidRPr="00F458F3" w:rsidR="003B2C87">
        <w:t>G</w:t>
      </w:r>
      <w:r w:rsidRPr="00F458F3" w:rsidR="007217C4">
        <w:t>overnments, but also, where that is more difficult—and it is obviously more difficult in a number of cases</w:t>
      </w:r>
      <w:r w:rsidRPr="00F458F3" w:rsidR="003B2C87">
        <w:t>,</w:t>
      </w:r>
      <w:r w:rsidRPr="00F458F3" w:rsidR="007217C4">
        <w:t xml:space="preserve"> because it is not one</w:t>
      </w:r>
      <w:r w:rsidR="008E2181">
        <w:t>-</w:t>
      </w:r>
      <w:r w:rsidRPr="00F458F3" w:rsidR="007217C4">
        <w:t>size</w:t>
      </w:r>
      <w:r w:rsidR="008E2181">
        <w:t>-</w:t>
      </w:r>
      <w:r w:rsidRPr="00F458F3" w:rsidR="007217C4">
        <w:t>fits</w:t>
      </w:r>
      <w:r w:rsidR="008E2181">
        <w:t>-</w:t>
      </w:r>
      <w:r w:rsidRPr="00F458F3" w:rsidR="007217C4">
        <w:t xml:space="preserve">all—they are looking </w:t>
      </w:r>
      <w:r w:rsidRPr="00F458F3" w:rsidR="003B2C87">
        <w:t xml:space="preserve">out </w:t>
      </w:r>
      <w:r w:rsidRPr="00F458F3" w:rsidR="007217C4">
        <w:t xml:space="preserve">for opportunities to also </w:t>
      </w:r>
      <w:r w:rsidRPr="00F458F3">
        <w:t>work with civil society organisations or subsets</w:t>
      </w:r>
      <w:r w:rsidRPr="00F458F3" w:rsidR="007217C4">
        <w:t>. I</w:t>
      </w:r>
      <w:r w:rsidRPr="00F458F3">
        <w:t>f there is a federal issue</w:t>
      </w:r>
      <w:r w:rsidRPr="00F458F3" w:rsidR="003B2C87">
        <w:t>,</w:t>
      </w:r>
      <w:r w:rsidRPr="00F458F3">
        <w:t xml:space="preserve"> there is also an </w:t>
      </w:r>
      <w:r w:rsidRPr="00F458F3" w:rsidR="006D57A9">
        <w:t>opportunity</w:t>
      </w:r>
      <w:r w:rsidRPr="00F458F3">
        <w:t xml:space="preserve"> to work</w:t>
      </w:r>
      <w:r w:rsidRPr="00F458F3" w:rsidR="007217C4">
        <w:t xml:space="preserve"> and begin to make progress with state authorities. </w:t>
      </w:r>
      <w:r w:rsidRPr="00F458F3">
        <w:t>It is a really multi-faceted approach</w:t>
      </w:r>
      <w:r w:rsidRPr="00F458F3" w:rsidR="00A5747B">
        <w:t xml:space="preserve">, with those things at the core, but also taking a rightly </w:t>
      </w:r>
      <w:r w:rsidRPr="00F458F3" w:rsidR="0028007D">
        <w:t>opportunistic</w:t>
      </w:r>
      <w:r w:rsidRPr="00F458F3" w:rsidR="00A5747B">
        <w:t xml:space="preserve"> approach as well</w:t>
      </w:r>
      <w:r w:rsidRPr="00F458F3" w:rsidR="003B2C87">
        <w:t>,</w:t>
      </w:r>
      <w:r w:rsidRPr="00F458F3" w:rsidR="00A5747B">
        <w:t xml:space="preserve"> where we can see opportunities to make common cause and build an international consensus and joint action.</w:t>
      </w:r>
    </w:p>
    <w:p w:rsidR="00FB0D22" w:rsidRPr="00F458F3" w:rsidP="00FB0D22">
      <w:pPr>
        <w:pStyle w:val="Question"/>
      </w:pPr>
      <w:r w:rsidRPr="00F458F3">
        <w:rPr>
          <w:b/>
        </w:rPr>
        <w:t>Chris Law:</w:t>
      </w:r>
      <w:r w:rsidRPr="00F458F3">
        <w:t xml:space="preserve"> With regard</w:t>
      </w:r>
      <w:r w:rsidRPr="00F458F3" w:rsidR="00524460">
        <w:t xml:space="preserve">s to the </w:t>
      </w:r>
      <w:r w:rsidRPr="00F458F3" w:rsidR="00762D5C">
        <w:t>I</w:t>
      </w:r>
      <w:r w:rsidRPr="00F458F3" w:rsidR="00524460">
        <w:t xml:space="preserve">ntegrated </w:t>
      </w:r>
      <w:r w:rsidRPr="00F458F3" w:rsidR="00762D5C">
        <w:t>R</w:t>
      </w:r>
      <w:r w:rsidRPr="00F458F3" w:rsidR="00524460">
        <w:t>eview</w:t>
      </w:r>
      <w:r w:rsidRPr="00F458F3" w:rsidR="00762D5C">
        <w:t>,</w:t>
      </w:r>
      <w:r w:rsidRPr="00F458F3" w:rsidR="00524460">
        <w:t xml:space="preserve"> we have heard a lot about its </w:t>
      </w:r>
      <w:r w:rsidRPr="00F458F3">
        <w:t>tilt towards Indo-Pacific</w:t>
      </w:r>
      <w:r w:rsidRPr="00F458F3" w:rsidR="00762D5C">
        <w:t>. T</w:t>
      </w:r>
      <w:r w:rsidRPr="00F458F3" w:rsidR="00524460">
        <w:t xml:space="preserve">he issues of modern slavery in that region go from Vietnam </w:t>
      </w:r>
      <w:r w:rsidRPr="00F458F3" w:rsidR="00FE3B11">
        <w:t xml:space="preserve">into mainland China, with what is happening in </w:t>
      </w:r>
      <w:r w:rsidRPr="00F458F3">
        <w:t xml:space="preserve">Tibet and the Uyghur </w:t>
      </w:r>
      <w:r w:rsidRPr="00F458F3" w:rsidR="006D57A9">
        <w:t>region</w:t>
      </w:r>
      <w:r w:rsidRPr="00F458F3" w:rsidR="00FE3B11">
        <w:t xml:space="preserve"> with ethnic minorities</w:t>
      </w:r>
      <w:r w:rsidRPr="00F458F3">
        <w:t xml:space="preserve">. What specific areas of focus for </w:t>
      </w:r>
      <w:r w:rsidRPr="00F458F3" w:rsidR="006D57A9">
        <w:t>tackling</w:t>
      </w:r>
      <w:r w:rsidRPr="00F458F3">
        <w:t xml:space="preserve"> modern slavery exist in that re</w:t>
      </w:r>
      <w:r w:rsidRPr="00F458F3" w:rsidR="00FE3B11">
        <w:t>gio</w:t>
      </w:r>
      <w:r w:rsidRPr="00F458F3">
        <w:t>n?</w:t>
      </w:r>
    </w:p>
    <w:p w:rsidR="00762D5C" w:rsidRPr="00F458F3" w:rsidP="00FB0D22">
      <w:pPr>
        <w:pStyle w:val="Answer"/>
      </w:pPr>
      <w:r w:rsidRPr="00F458F3">
        <w:rPr>
          <w:b/>
          <w:i/>
        </w:rPr>
        <w:t>Lord Ahmad of Wimbledon:</w:t>
      </w:r>
      <w:r w:rsidRPr="00F458F3" w:rsidR="00FB0D22">
        <w:rPr>
          <w:b/>
        </w:rPr>
        <w:t xml:space="preserve"> </w:t>
      </w:r>
      <w:r w:rsidRPr="00F458F3" w:rsidR="00FB0D22">
        <w:t xml:space="preserve">You are spot on. </w:t>
      </w:r>
      <w:r w:rsidRPr="00F458F3" w:rsidR="00281056">
        <w:t>When we look across that part of the world</w:t>
      </w:r>
      <w:r w:rsidRPr="00F458F3">
        <w:t>,</w:t>
      </w:r>
      <w:r w:rsidRPr="00F458F3" w:rsidR="00281056">
        <w:t xml:space="preserve"> the </w:t>
      </w:r>
      <w:r w:rsidRPr="00F458F3" w:rsidR="0028007D">
        <w:t>challenges</w:t>
      </w:r>
      <w:r w:rsidRPr="00F458F3" w:rsidR="00281056">
        <w:t xml:space="preserve"> are immense. It comes back to the point I made earlier about w</w:t>
      </w:r>
      <w:r w:rsidRPr="00F458F3" w:rsidR="00FB0D22">
        <w:t xml:space="preserve">here we are both investing and focusing, but </w:t>
      </w:r>
      <w:r w:rsidRPr="00F458F3" w:rsidR="00281056">
        <w:t xml:space="preserve">rather than </w:t>
      </w:r>
      <w:r w:rsidRPr="00F458F3">
        <w:t>doing it on</w:t>
      </w:r>
      <w:r w:rsidRPr="00F458F3" w:rsidR="00281056">
        <w:t xml:space="preserve"> a regional basis, we </w:t>
      </w:r>
      <w:r w:rsidRPr="00F458F3" w:rsidR="00FB0D22">
        <w:t>have to ho</w:t>
      </w:r>
      <w:r w:rsidRPr="00F458F3">
        <w:t>m</w:t>
      </w:r>
      <w:r w:rsidRPr="00F458F3" w:rsidR="00FB0D22">
        <w:t xml:space="preserve">e in on specific issues and </w:t>
      </w:r>
      <w:r w:rsidRPr="00F458F3" w:rsidR="00281056">
        <w:t xml:space="preserve">focus on </w:t>
      </w:r>
      <w:r w:rsidRPr="00F458F3" w:rsidR="00FB0D22">
        <w:t xml:space="preserve">what is relevant. </w:t>
      </w:r>
    </w:p>
    <w:p w:rsidR="00381CD4" w:rsidRPr="00F458F3" w:rsidP="00FB0D22">
      <w:pPr>
        <w:pStyle w:val="Answer"/>
      </w:pPr>
      <w:r w:rsidRPr="00F458F3">
        <w:t>You have touched on the Pakistan session</w:t>
      </w:r>
      <w:r w:rsidRPr="00F458F3" w:rsidR="00281056">
        <w:t>; I have just come back from Pakistan</w:t>
      </w:r>
      <w:r w:rsidRPr="00F458F3" w:rsidR="00762D5C">
        <w:t xml:space="preserve">. Let us take </w:t>
      </w:r>
      <w:r w:rsidRPr="00F458F3" w:rsidR="00281056">
        <w:t xml:space="preserve">the </w:t>
      </w:r>
      <w:r w:rsidRPr="00F458F3" w:rsidR="00762D5C">
        <w:t xml:space="preserve">specific </w:t>
      </w:r>
      <w:r w:rsidRPr="00F458F3" w:rsidR="00281056">
        <w:t xml:space="preserve">issue of forced marriage. It is </w:t>
      </w:r>
      <w:r w:rsidRPr="00F458F3" w:rsidR="00762D5C">
        <w:t xml:space="preserve">about </w:t>
      </w:r>
      <w:r w:rsidRPr="00F458F3" w:rsidR="00281056">
        <w:t>investing in-</w:t>
      </w:r>
      <w:r w:rsidRPr="00F458F3" w:rsidR="0028007D">
        <w:t>country</w:t>
      </w:r>
      <w:r w:rsidRPr="00F458F3" w:rsidR="00281056">
        <w:t xml:space="preserve"> on specific issues relating</w:t>
      </w:r>
      <w:r w:rsidRPr="00F458F3" w:rsidR="00175EFB">
        <w:t xml:space="preserve"> to forced marriage, in the context of </w:t>
      </w:r>
      <w:r w:rsidRPr="00F458F3">
        <w:t>particularly young girls being</w:t>
      </w:r>
      <w:r w:rsidRPr="00F458F3" w:rsidR="00175EFB">
        <w:t xml:space="preserve"> forced into marriages </w:t>
      </w:r>
      <w:r w:rsidRPr="00F458F3" w:rsidR="00762D5C">
        <w:t xml:space="preserve">both </w:t>
      </w:r>
      <w:r w:rsidRPr="00F458F3" w:rsidR="00175EFB">
        <w:t>in-country but</w:t>
      </w:r>
      <w:r w:rsidRPr="00F458F3" w:rsidR="00762D5C">
        <w:t xml:space="preserve"> also</w:t>
      </w:r>
      <w:r w:rsidRPr="00F458F3" w:rsidR="00175EFB">
        <w:t xml:space="preserve">, regrettably and tragically, </w:t>
      </w:r>
      <w:r w:rsidRPr="00F458F3" w:rsidR="00762D5C">
        <w:t xml:space="preserve">at times </w:t>
      </w:r>
      <w:r w:rsidRPr="00F458F3" w:rsidR="00175EFB">
        <w:t>brought over to the UK</w:t>
      </w:r>
      <w:r w:rsidRPr="00F458F3">
        <w:t xml:space="preserve">. It is </w:t>
      </w:r>
      <w:r w:rsidRPr="00F458F3" w:rsidR="00762D5C">
        <w:t xml:space="preserve">about </w:t>
      </w:r>
      <w:r w:rsidRPr="00F458F3">
        <w:t xml:space="preserve">how we break that chain </w:t>
      </w:r>
      <w:r w:rsidRPr="00F458F3" w:rsidR="00175EFB">
        <w:t xml:space="preserve">and </w:t>
      </w:r>
      <w:r w:rsidRPr="00F458F3">
        <w:t>cycle</w:t>
      </w:r>
      <w:r w:rsidRPr="00F458F3" w:rsidR="00762D5C">
        <w:t>. W</w:t>
      </w:r>
      <w:r w:rsidRPr="00F458F3" w:rsidR="00175EFB">
        <w:t>e are specifically investing on programmes and support in-</w:t>
      </w:r>
      <w:r w:rsidRPr="00F458F3">
        <w:t>country</w:t>
      </w:r>
      <w:r w:rsidRPr="00F458F3" w:rsidR="00762D5C">
        <w:t xml:space="preserve">, which is </w:t>
      </w:r>
      <w:r w:rsidRPr="00F458F3">
        <w:t xml:space="preserve">linked </w:t>
      </w:r>
      <w:r w:rsidRPr="00F458F3">
        <w:t xml:space="preserve">directly to the impact of </w:t>
      </w:r>
      <w:r w:rsidRPr="00F458F3">
        <w:t xml:space="preserve">stopping issues of forced marriage and </w:t>
      </w:r>
      <w:r w:rsidRPr="00F458F3">
        <w:t>child labour.</w:t>
      </w:r>
    </w:p>
    <w:p w:rsidR="00762D5C" w:rsidRPr="00F458F3" w:rsidP="00FB0D22">
      <w:pPr>
        <w:pStyle w:val="Answer"/>
      </w:pPr>
      <w:r w:rsidRPr="00F458F3">
        <w:t xml:space="preserve">Moving across the region, child labour in India and </w:t>
      </w:r>
      <w:r w:rsidRPr="00F458F3" w:rsidR="00FB0D22">
        <w:t xml:space="preserve">Bangladesh are major issues and challenges. Going further afield, yes, we are developing and strengthening our work in </w:t>
      </w:r>
      <w:r w:rsidRPr="00F458F3">
        <w:t xml:space="preserve">this </w:t>
      </w:r>
      <w:r w:rsidRPr="00F458F3" w:rsidR="00FB0D22">
        <w:t xml:space="preserve">respect. </w:t>
      </w:r>
      <w:r w:rsidRPr="00F458F3" w:rsidR="00ED104C">
        <w:t>H</w:t>
      </w:r>
      <w:r w:rsidRPr="00F458F3">
        <w:t xml:space="preserve">opefully by the end of this year we will also have strategic dialogue status with </w:t>
      </w:r>
      <w:r w:rsidRPr="00F458F3" w:rsidR="00FB0D22">
        <w:t>ASEAN</w:t>
      </w:r>
      <w:r w:rsidRPr="00F458F3" w:rsidR="00ED104C">
        <w:t xml:space="preserve">. That will </w:t>
      </w:r>
      <w:r w:rsidRPr="00F458F3" w:rsidR="00FB0D22">
        <w:t>underline</w:t>
      </w:r>
      <w:r w:rsidRPr="00F458F3" w:rsidR="00FB0D22">
        <w:t xml:space="preserve"> our focus </w:t>
      </w:r>
      <w:r w:rsidRPr="00F458F3" w:rsidR="00ED104C">
        <w:t xml:space="preserve">not just </w:t>
      </w:r>
      <w:r w:rsidRPr="00F458F3">
        <w:t>on</w:t>
      </w:r>
      <w:r w:rsidRPr="00F458F3" w:rsidR="00ED104C">
        <w:t xml:space="preserve"> strengthen</w:t>
      </w:r>
      <w:r w:rsidRPr="00F458F3">
        <w:t>ing</w:t>
      </w:r>
      <w:r w:rsidRPr="00F458F3" w:rsidR="00ED104C">
        <w:t xml:space="preserve"> our work when it comes to trade and the economy, but t</w:t>
      </w:r>
      <w:r w:rsidRPr="00F458F3" w:rsidR="00FB0D22">
        <w:t xml:space="preserve">he whole intention </w:t>
      </w:r>
      <w:r w:rsidRPr="00F458F3">
        <w:t xml:space="preserve">around </w:t>
      </w:r>
      <w:r w:rsidRPr="00F458F3" w:rsidR="00ED104C">
        <w:t xml:space="preserve">that </w:t>
      </w:r>
      <w:r w:rsidRPr="00F458F3" w:rsidR="00FB0D22">
        <w:t xml:space="preserve">values piece. </w:t>
      </w:r>
    </w:p>
    <w:p w:rsidR="00FB593A" w:rsidRPr="00F458F3" w:rsidP="00FB0D22">
      <w:pPr>
        <w:pStyle w:val="Answer"/>
      </w:pPr>
      <w:r w:rsidRPr="00F458F3">
        <w:t>O</w:t>
      </w:r>
      <w:r w:rsidRPr="00F458F3" w:rsidR="00ED104C">
        <w:t xml:space="preserve">ne of the other hats I wear </w:t>
      </w:r>
      <w:r w:rsidRPr="00F458F3">
        <w:t xml:space="preserve">is </w:t>
      </w:r>
      <w:r w:rsidRPr="00F458F3" w:rsidR="00ED104C">
        <w:t xml:space="preserve">as </w:t>
      </w:r>
      <w:r w:rsidRPr="00F458F3">
        <w:t>h</w:t>
      </w:r>
      <w:r w:rsidRPr="00F458F3" w:rsidR="00ED104C">
        <w:t xml:space="preserve">uman </w:t>
      </w:r>
      <w:r w:rsidRPr="00F458F3">
        <w:t>r</w:t>
      </w:r>
      <w:r w:rsidRPr="00F458F3" w:rsidR="00ED104C">
        <w:t>ights Minister,</w:t>
      </w:r>
      <w:r w:rsidRPr="00F458F3">
        <w:t xml:space="preserve"> and</w:t>
      </w:r>
      <w:r w:rsidRPr="00F458F3" w:rsidR="00ED104C">
        <w:t xml:space="preserve"> I can assure you</w:t>
      </w:r>
      <w:r w:rsidRPr="00F458F3">
        <w:t xml:space="preserve"> that </w:t>
      </w:r>
      <w:r w:rsidRPr="00F458F3" w:rsidR="00FB0D22">
        <w:t xml:space="preserve">I was delighted by the fact that the Integrated Review </w:t>
      </w:r>
      <w:r w:rsidRPr="00F458F3" w:rsidR="00ED104C">
        <w:t xml:space="preserve">very much referred to this issue of </w:t>
      </w:r>
      <w:r w:rsidRPr="00F458F3" w:rsidR="00FB0D22">
        <w:t xml:space="preserve">open </w:t>
      </w:r>
      <w:r w:rsidRPr="00F458F3" w:rsidR="006D57A9">
        <w:t>societies</w:t>
      </w:r>
      <w:r w:rsidRPr="00F458F3" w:rsidR="00ED104C">
        <w:t xml:space="preserve"> and human </w:t>
      </w:r>
      <w:r w:rsidRPr="00F458F3" w:rsidR="00FB0D22">
        <w:t>rights</w:t>
      </w:r>
      <w:r w:rsidRPr="00F458F3" w:rsidR="00ED104C">
        <w:t>. Whil</w:t>
      </w:r>
      <w:r w:rsidRPr="00F458F3">
        <w:t>e</w:t>
      </w:r>
      <w:r w:rsidRPr="00F458F3" w:rsidR="00ED104C">
        <w:t xml:space="preserve"> the detail </w:t>
      </w:r>
      <w:r w:rsidRPr="00F458F3">
        <w:t xml:space="preserve">that </w:t>
      </w:r>
      <w:r w:rsidRPr="00F458F3" w:rsidR="00ED104C">
        <w:t xml:space="preserve">will emerge over the coming weeks, months and years will be the assessment of how </w:t>
      </w:r>
      <w:r w:rsidRPr="00F458F3" w:rsidR="00FB0D22">
        <w:t>effective</w:t>
      </w:r>
      <w:r w:rsidRPr="00F458F3" w:rsidR="00ED104C">
        <w:t xml:space="preserve"> the Government ha</w:t>
      </w:r>
      <w:r w:rsidRPr="00F458F3">
        <w:t xml:space="preserve">ve </w:t>
      </w:r>
      <w:r w:rsidRPr="00F458F3" w:rsidR="00ED104C">
        <w:t xml:space="preserve">been, it </w:t>
      </w:r>
      <w:r w:rsidRPr="00F458F3" w:rsidR="00FB0D22">
        <w:t xml:space="preserve">is right that at the heart of our strategy </w:t>
      </w:r>
      <w:r w:rsidRPr="00F458F3" w:rsidR="00ED104C">
        <w:t xml:space="preserve">we have this approach </w:t>
      </w:r>
      <w:r w:rsidRPr="00F458F3">
        <w:t>where</w:t>
      </w:r>
      <w:r w:rsidRPr="00F458F3" w:rsidR="00ED104C">
        <w:t xml:space="preserve"> the whole issue of strengthening human rights</w:t>
      </w:r>
      <w:r w:rsidRPr="00F458F3">
        <w:t>,</w:t>
      </w:r>
      <w:r w:rsidRPr="00F458F3" w:rsidR="00ED104C">
        <w:t xml:space="preserve"> </w:t>
      </w:r>
      <w:r w:rsidRPr="00F458F3" w:rsidR="00FB0D22">
        <w:t>the welfare of people</w:t>
      </w:r>
      <w:r w:rsidRPr="00F458F3" w:rsidR="00ED104C">
        <w:t xml:space="preserve"> </w:t>
      </w:r>
      <w:r w:rsidRPr="00F458F3">
        <w:t xml:space="preserve">and </w:t>
      </w:r>
      <w:r w:rsidRPr="00F458F3" w:rsidR="00ED104C">
        <w:t xml:space="preserve">the values agenda is part and parcel of </w:t>
      </w:r>
      <w:r w:rsidRPr="00F458F3" w:rsidR="00FB0D22">
        <w:t xml:space="preserve">not just </w:t>
      </w:r>
      <w:r w:rsidRPr="00F458F3" w:rsidR="00ED104C">
        <w:t>our strategy</w:t>
      </w:r>
      <w:r w:rsidRPr="00F458F3">
        <w:t xml:space="preserve">, </w:t>
      </w:r>
      <w:r w:rsidRPr="00F458F3" w:rsidR="00ED104C">
        <w:t>which it is</w:t>
      </w:r>
      <w:r w:rsidRPr="00F458F3">
        <w:t xml:space="preserve">, </w:t>
      </w:r>
      <w:r w:rsidRPr="00F458F3" w:rsidR="00ED104C">
        <w:t xml:space="preserve">through the </w:t>
      </w:r>
      <w:r w:rsidRPr="00F458F3" w:rsidR="0028007D">
        <w:t>integrated</w:t>
      </w:r>
      <w:r w:rsidRPr="00F458F3" w:rsidR="00ED104C">
        <w:t xml:space="preserve"> stra</w:t>
      </w:r>
      <w:r w:rsidRPr="00F458F3" w:rsidR="0028007D">
        <w:t>teg</w:t>
      </w:r>
      <w:r w:rsidRPr="00F458F3" w:rsidR="00ED104C">
        <w:t xml:space="preserve">y, but </w:t>
      </w:r>
      <w:r w:rsidRPr="00F458F3">
        <w:t xml:space="preserve">also </w:t>
      </w:r>
      <w:r w:rsidRPr="00F458F3" w:rsidR="00ED104C">
        <w:t xml:space="preserve">of the </w:t>
      </w:r>
      <w:r w:rsidRPr="00F458F3" w:rsidR="00FB0D22">
        <w:t>key delivery of programmes on the ground.</w:t>
      </w:r>
    </w:p>
    <w:p w:rsidR="00FB0D22" w:rsidRPr="00F458F3" w:rsidP="00FB593A">
      <w:pPr>
        <w:pStyle w:val="Answer"/>
      </w:pPr>
      <w:r w:rsidRPr="00F458F3">
        <w:t xml:space="preserve">That extends not just to what we are doing in terms of </w:t>
      </w:r>
      <w:r w:rsidRPr="00F458F3" w:rsidR="00FB593A">
        <w:t>ODA spend. It is specifically in terms of t</w:t>
      </w:r>
      <w:r w:rsidRPr="00F458F3">
        <w:t xml:space="preserve">echnical support we are providing in terms of </w:t>
      </w:r>
      <w:r w:rsidRPr="00F458F3" w:rsidR="00FB593A">
        <w:t xml:space="preserve">reform of laws when it comes to issues of </w:t>
      </w:r>
      <w:r w:rsidRPr="00F458F3">
        <w:t xml:space="preserve">human trafficking. </w:t>
      </w:r>
      <w:r w:rsidRPr="00F458F3" w:rsidR="00FB593A">
        <w:t>C</w:t>
      </w:r>
      <w:r w:rsidRPr="00F458F3">
        <w:t xml:space="preserve">oming back a few countries, </w:t>
      </w:r>
      <w:r w:rsidRPr="00F458F3" w:rsidR="00762D5C">
        <w:t xml:space="preserve">in </w:t>
      </w:r>
      <w:r w:rsidRPr="00F458F3">
        <w:t xml:space="preserve">the work we have done in Bahrain, </w:t>
      </w:r>
      <w:r w:rsidRPr="00F458F3" w:rsidR="00762D5C">
        <w:t xml:space="preserve">for example, </w:t>
      </w:r>
      <w:r w:rsidRPr="00F458F3">
        <w:t>whil</w:t>
      </w:r>
      <w:r w:rsidRPr="00F458F3" w:rsidR="00762D5C">
        <w:t>e</w:t>
      </w:r>
      <w:r w:rsidRPr="00F458F3">
        <w:t xml:space="preserve"> there are still challenges</w:t>
      </w:r>
      <w:r w:rsidRPr="00F458F3" w:rsidR="00FB593A">
        <w:t xml:space="preserve"> on the human rights piece</w:t>
      </w:r>
      <w:r w:rsidRPr="00F458F3">
        <w:t xml:space="preserve">, </w:t>
      </w:r>
      <w:r w:rsidRPr="00F458F3" w:rsidR="00FB593A">
        <w:t xml:space="preserve">it is our investment </w:t>
      </w:r>
      <w:r w:rsidRPr="00F458F3" w:rsidR="00762D5C">
        <w:t xml:space="preserve">that </w:t>
      </w:r>
      <w:r w:rsidRPr="00F458F3" w:rsidR="00FB593A">
        <w:t xml:space="preserve">has resulted in quite strategic and </w:t>
      </w:r>
      <w:r w:rsidRPr="00F458F3">
        <w:t xml:space="preserve">structural reforms in </w:t>
      </w:r>
      <w:r w:rsidRPr="00F458F3" w:rsidR="006D57A9">
        <w:t>legislation</w:t>
      </w:r>
      <w:r w:rsidRPr="00F458F3" w:rsidR="00FB593A">
        <w:t xml:space="preserve"> </w:t>
      </w:r>
      <w:r w:rsidRPr="00F458F3">
        <w:t>in Bahrain</w:t>
      </w:r>
      <w:r w:rsidRPr="00F458F3" w:rsidR="00762D5C">
        <w:t xml:space="preserve"> that</w:t>
      </w:r>
      <w:r w:rsidRPr="00F458F3">
        <w:t xml:space="preserve"> protects workers</w:t>
      </w:r>
      <w:r w:rsidRPr="00F458F3" w:rsidR="00FB593A">
        <w:t>’</w:t>
      </w:r>
      <w:r w:rsidRPr="00F458F3">
        <w:t xml:space="preserve"> rights. That has a knock-</w:t>
      </w:r>
      <w:r w:rsidRPr="00F458F3" w:rsidR="00FB593A">
        <w:t xml:space="preserve">on effect to migrant workers coming in from places like Bangladesh and </w:t>
      </w:r>
      <w:r w:rsidRPr="00F458F3">
        <w:t xml:space="preserve">the </w:t>
      </w:r>
      <w:r w:rsidRPr="00F458F3" w:rsidR="00FB593A">
        <w:t>e</w:t>
      </w:r>
      <w:r w:rsidRPr="00F458F3">
        <w:t>ast</w:t>
      </w:r>
      <w:r w:rsidRPr="00F458F3" w:rsidR="00762D5C">
        <w:t>.</w:t>
      </w:r>
      <w:r w:rsidRPr="00F458F3">
        <w:t xml:space="preserve"> </w:t>
      </w:r>
      <w:r w:rsidRPr="00F458F3" w:rsidR="00762D5C">
        <w:t>T</w:t>
      </w:r>
      <w:r w:rsidRPr="00F458F3">
        <w:t>h</w:t>
      </w:r>
      <w:r w:rsidRPr="00F458F3" w:rsidR="00FB593A">
        <w:t xml:space="preserve">ose </w:t>
      </w:r>
      <w:r w:rsidRPr="00F458F3">
        <w:t>are a few examples</w:t>
      </w:r>
      <w:r w:rsidRPr="00F458F3" w:rsidR="00FB593A">
        <w:t>, in the time we have, that we are doing</w:t>
      </w:r>
      <w:r w:rsidRPr="00F458F3">
        <w:t>. The real outcome is how we ho</w:t>
      </w:r>
      <w:r w:rsidRPr="00F458F3" w:rsidR="00762D5C">
        <w:t>m</w:t>
      </w:r>
      <w:r w:rsidRPr="00F458F3">
        <w:t>e in on</w:t>
      </w:r>
      <w:r w:rsidRPr="00F458F3" w:rsidR="00FB593A">
        <w:t xml:space="preserve"> specific issues in countries, some </w:t>
      </w:r>
      <w:r w:rsidRPr="00F458F3" w:rsidR="00762D5C">
        <w:t>of which</w:t>
      </w:r>
      <w:r w:rsidRPr="00F458F3" w:rsidR="00E33380">
        <w:t xml:space="preserve"> I have illustrated, to really address the particular issue, which is </w:t>
      </w:r>
      <w:r w:rsidRPr="00F458F3" w:rsidR="0028007D">
        <w:t>systemic</w:t>
      </w:r>
      <w:r w:rsidRPr="00F458F3" w:rsidR="00E33380">
        <w:t xml:space="preserve"> in a particular country or region of a country.</w:t>
      </w:r>
    </w:p>
    <w:p w:rsidR="00FB0D22" w:rsidRPr="00F458F3" w:rsidP="00FB0D22">
      <w:pPr>
        <w:pStyle w:val="Question"/>
      </w:pPr>
      <w:r w:rsidRPr="00F458F3">
        <w:rPr>
          <w:b/>
        </w:rPr>
        <w:t>Chris Law:</w:t>
      </w:r>
      <w:r w:rsidRPr="00F458F3">
        <w:t xml:space="preserve"> Those are really good examples</w:t>
      </w:r>
      <w:r w:rsidRPr="00F458F3" w:rsidR="00E33380">
        <w:t xml:space="preserve"> </w:t>
      </w:r>
      <w:r w:rsidRPr="00F458F3" w:rsidR="00762D5C">
        <w:t xml:space="preserve">that </w:t>
      </w:r>
      <w:r w:rsidRPr="00F458F3" w:rsidR="00E33380">
        <w:t>you have just shared</w:t>
      </w:r>
      <w:r w:rsidRPr="00F458F3">
        <w:t xml:space="preserve">. Will there be a reduced focus on </w:t>
      </w:r>
      <w:r w:rsidRPr="00F458F3" w:rsidR="006D57A9">
        <w:t>tackling</w:t>
      </w:r>
      <w:r w:rsidRPr="00F458F3">
        <w:t xml:space="preserve"> modern slavery in </w:t>
      </w:r>
      <w:r w:rsidRPr="00F458F3" w:rsidR="00543C88">
        <w:t xml:space="preserve">both </w:t>
      </w:r>
      <w:r w:rsidRPr="00F458F3" w:rsidR="00762D5C">
        <w:t>s</w:t>
      </w:r>
      <w:r w:rsidRPr="00F458F3">
        <w:t>outh Asia and Africa as a result of the Indo-Pacific</w:t>
      </w:r>
      <w:r w:rsidRPr="00F458F3" w:rsidR="00543C88">
        <w:t xml:space="preserve"> tilt, and will existing programmes in these regions be impacted by the aid cuts</w:t>
      </w:r>
      <w:r w:rsidRPr="00F458F3">
        <w:t xml:space="preserve">? I am sure you will have a quick </w:t>
      </w:r>
      <w:r w:rsidRPr="00F458F3">
        <w:t>answer</w:t>
      </w:r>
      <w:r w:rsidRPr="00F458F3" w:rsidR="00543C88">
        <w:t xml:space="preserve"> to the second part, but could </w:t>
      </w:r>
      <w:r w:rsidRPr="00F458F3" w:rsidR="00762D5C">
        <w:t xml:space="preserve">I </w:t>
      </w:r>
      <w:r w:rsidRPr="00F458F3" w:rsidR="00543C88">
        <w:t xml:space="preserve">just get some examples of what is going to happen with our reduced attention to </w:t>
      </w:r>
      <w:r w:rsidRPr="00F458F3" w:rsidR="00762D5C">
        <w:t>s</w:t>
      </w:r>
      <w:r w:rsidRPr="00F458F3" w:rsidR="00543C88">
        <w:t>outh Asia and Africa</w:t>
      </w:r>
      <w:r w:rsidRPr="00F458F3" w:rsidR="00762D5C">
        <w:t>?</w:t>
      </w:r>
    </w:p>
    <w:p w:rsidR="00824AB5" w:rsidRPr="00F458F3" w:rsidP="00FB0D22">
      <w:pPr>
        <w:pStyle w:val="Answer"/>
      </w:pPr>
      <w:r w:rsidRPr="00F458F3">
        <w:rPr>
          <w:b/>
          <w:i/>
        </w:rPr>
        <w:t>Lord Ahmad of Wimbledon:</w:t>
      </w:r>
      <w:r w:rsidRPr="00F458F3" w:rsidR="00FB0D22">
        <w:rPr>
          <w:b/>
        </w:rPr>
        <w:t xml:space="preserve"> </w:t>
      </w:r>
      <w:r w:rsidRPr="00F458F3" w:rsidR="00FB0D22">
        <w:t>As the Min</w:t>
      </w:r>
      <w:r w:rsidRPr="00F458F3" w:rsidR="00543C88">
        <w:t>i</w:t>
      </w:r>
      <w:r w:rsidRPr="00F458F3" w:rsidR="00FB0D22">
        <w:t xml:space="preserve">ster for </w:t>
      </w:r>
      <w:r w:rsidRPr="00F458F3" w:rsidR="008E2181">
        <w:t xml:space="preserve">south </w:t>
      </w:r>
      <w:r w:rsidRPr="00F458F3" w:rsidR="00FB0D22">
        <w:t>Asia</w:t>
      </w:r>
      <w:r w:rsidRPr="00F458F3" w:rsidR="00543C88">
        <w:t xml:space="preserve">, to use a cricket analogy </w:t>
      </w:r>
      <w:r w:rsidRPr="00F458F3" w:rsidR="00FB0D22">
        <w:t>I have gone in with a strong bat</w:t>
      </w:r>
      <w:r w:rsidRPr="00F458F3" w:rsidR="00543C88">
        <w:t xml:space="preserve"> and made sure </w:t>
      </w:r>
      <w:r w:rsidRPr="00F458F3" w:rsidR="00762D5C">
        <w:t xml:space="preserve">that </w:t>
      </w:r>
      <w:r w:rsidRPr="00F458F3" w:rsidR="00543C88">
        <w:t xml:space="preserve">both my defensive and offensive posture is very clear. </w:t>
      </w:r>
      <w:r w:rsidRPr="00F458F3" w:rsidR="00FB0D22">
        <w:t xml:space="preserve">In </w:t>
      </w:r>
      <w:r w:rsidRPr="00F458F3" w:rsidR="006D57A9">
        <w:t>the</w:t>
      </w:r>
      <w:r w:rsidRPr="00F458F3" w:rsidR="00FB0D22">
        <w:t xml:space="preserve"> </w:t>
      </w:r>
      <w:r w:rsidRPr="00F458F3" w:rsidR="006D57A9">
        <w:t>programmes</w:t>
      </w:r>
      <w:r w:rsidRPr="00F458F3" w:rsidR="00FB0D22">
        <w:t xml:space="preserve"> </w:t>
      </w:r>
      <w:r w:rsidRPr="00F458F3" w:rsidR="00543C88">
        <w:t xml:space="preserve">that </w:t>
      </w:r>
      <w:r w:rsidRPr="00F458F3" w:rsidR="00FB0D22">
        <w:t xml:space="preserve">we have in places such as </w:t>
      </w:r>
      <w:r w:rsidRPr="00F458F3" w:rsidR="006D57A9">
        <w:t>Pakistan</w:t>
      </w:r>
      <w:r w:rsidRPr="00F458F3" w:rsidR="00543C88">
        <w:t xml:space="preserve">, </w:t>
      </w:r>
      <w:r w:rsidRPr="00F458F3" w:rsidR="00FB0D22">
        <w:t>we could be talking for ages</w:t>
      </w:r>
      <w:r w:rsidRPr="00F458F3" w:rsidR="00543C88">
        <w:t xml:space="preserve"> here. </w:t>
      </w:r>
      <w:r w:rsidRPr="00F458F3" w:rsidR="00FB0D22">
        <w:t xml:space="preserve">There is a balance we need to strike </w:t>
      </w:r>
      <w:r w:rsidRPr="00F458F3" w:rsidR="00543C88">
        <w:t xml:space="preserve">within the context of human rights within Pakistan </w:t>
      </w:r>
      <w:r w:rsidRPr="00F458F3" w:rsidR="00FB0D22">
        <w:t xml:space="preserve">and the importance of investing in the most </w:t>
      </w:r>
      <w:r w:rsidRPr="00F458F3" w:rsidR="006D57A9">
        <w:t>vulnerable</w:t>
      </w:r>
      <w:r w:rsidRPr="00F458F3" w:rsidR="00FB0D22">
        <w:t xml:space="preserve"> communities. </w:t>
      </w:r>
      <w:r w:rsidRPr="00F458F3" w:rsidR="00543C88">
        <w:t xml:space="preserve">Rather than having two separate conversations, as I have done </w:t>
      </w:r>
      <w:r w:rsidRPr="00F458F3">
        <w:t xml:space="preserve">recently, we </w:t>
      </w:r>
      <w:r w:rsidRPr="00F458F3" w:rsidR="00FB0D22">
        <w:t>have really put them strategically together. The short answer is no.</w:t>
      </w:r>
    </w:p>
    <w:p w:rsidR="00163150" w:rsidRPr="00F458F3" w:rsidP="00FB0D22">
      <w:pPr>
        <w:pStyle w:val="Answer"/>
      </w:pPr>
      <w:r w:rsidRPr="00F458F3">
        <w:t xml:space="preserve">Within Africa, </w:t>
      </w:r>
      <w:r w:rsidRPr="00F458F3" w:rsidR="00824AB5">
        <w:t xml:space="preserve">I can </w:t>
      </w:r>
      <w:r w:rsidRPr="00F458F3" w:rsidR="00762D5C">
        <w:t xml:space="preserve">also </w:t>
      </w:r>
      <w:r w:rsidRPr="00F458F3" w:rsidR="00824AB5">
        <w:t>assure you</w:t>
      </w:r>
      <w:r w:rsidRPr="00F458F3" w:rsidR="00762D5C">
        <w:t xml:space="preserve">, </w:t>
      </w:r>
      <w:r w:rsidRPr="00F458F3" w:rsidR="00824AB5">
        <w:t xml:space="preserve">both through some of the work we are doing through our Commonwealth connections but </w:t>
      </w:r>
      <w:r w:rsidRPr="00F458F3">
        <w:t xml:space="preserve">also within </w:t>
      </w:r>
      <w:r w:rsidRPr="00F458F3" w:rsidR="00824AB5">
        <w:t xml:space="preserve">the </w:t>
      </w:r>
      <w:r w:rsidRPr="00F458F3">
        <w:t>scope of Africa</w:t>
      </w:r>
      <w:r w:rsidRPr="00F458F3" w:rsidR="00762D5C">
        <w:t>, that i</w:t>
      </w:r>
      <w:r w:rsidRPr="00F458F3" w:rsidR="00824AB5">
        <w:t xml:space="preserve">t </w:t>
      </w:r>
      <w:r w:rsidRPr="00F458F3">
        <w:t xml:space="preserve">does not take away from </w:t>
      </w:r>
      <w:r w:rsidRPr="00F458F3" w:rsidR="006D57A9">
        <w:t>some of</w:t>
      </w:r>
      <w:r w:rsidRPr="00F458F3">
        <w:t xml:space="preserve"> the </w:t>
      </w:r>
      <w:r w:rsidRPr="00F458F3" w:rsidR="006D57A9">
        <w:t>important</w:t>
      </w:r>
      <w:r w:rsidRPr="00F458F3">
        <w:t xml:space="preserve"> investments we are making within that. </w:t>
      </w:r>
      <w:r w:rsidRPr="00F458F3" w:rsidR="00824AB5">
        <w:t>For example, w</w:t>
      </w:r>
      <w:r w:rsidRPr="00F458F3">
        <w:t xml:space="preserve">e have a £10 million support programme </w:t>
      </w:r>
      <w:r w:rsidRPr="00F458F3" w:rsidR="00824AB5">
        <w:t xml:space="preserve">for </w:t>
      </w:r>
      <w:r w:rsidRPr="00F458F3">
        <w:t>UNICEF</w:t>
      </w:r>
      <w:r w:rsidRPr="00F458F3" w:rsidR="00762D5C">
        <w:t xml:space="preserve">, </w:t>
      </w:r>
      <w:r w:rsidRPr="00F458F3" w:rsidR="00824AB5">
        <w:t>which is specifically focused on violence, abuse and exploitation in Somalia, Ethiopia and</w:t>
      </w:r>
      <w:r w:rsidRPr="00F458F3" w:rsidR="000B1691">
        <w:t xml:space="preserve"> Sudan</w:t>
      </w:r>
      <w:r w:rsidRPr="00F458F3">
        <w:t xml:space="preserve">. </w:t>
      </w:r>
      <w:r w:rsidRPr="00F458F3" w:rsidR="00762D5C">
        <w:t>U</w:t>
      </w:r>
      <w:r w:rsidRPr="00F458F3" w:rsidR="006D57A9">
        <w:t>ndoubtedly</w:t>
      </w:r>
      <w:r w:rsidRPr="00F458F3">
        <w:t xml:space="preserve"> there is an Indo-Pacific tilt</w:t>
      </w:r>
      <w:r w:rsidRPr="00F458F3" w:rsidR="000B1691">
        <w:t>, but that is wider and broader than just some of the programmes</w:t>
      </w:r>
      <w:r w:rsidRPr="00F458F3">
        <w:t xml:space="preserve">. We are continuing to invest in that. </w:t>
      </w:r>
      <w:r w:rsidRPr="00F458F3" w:rsidR="000B1691">
        <w:t>Off the top of my head</w:t>
      </w:r>
      <w:r w:rsidRPr="00F458F3" w:rsidR="00762D5C">
        <w:t>,</w:t>
      </w:r>
      <w:r w:rsidRPr="00F458F3" w:rsidR="000B1691">
        <w:t xml:space="preserve"> there </w:t>
      </w:r>
      <w:r w:rsidRPr="00F458F3">
        <w:t xml:space="preserve">is the International </w:t>
      </w:r>
      <w:r w:rsidRPr="00F458F3" w:rsidR="000B1691">
        <w:t>Organi</w:t>
      </w:r>
      <w:r w:rsidRPr="00F458F3" w:rsidR="00762D5C">
        <w:t>z</w:t>
      </w:r>
      <w:r w:rsidRPr="00F458F3" w:rsidR="000B1691">
        <w:t xml:space="preserve">ation for </w:t>
      </w:r>
      <w:r w:rsidRPr="00F458F3">
        <w:t xml:space="preserve">Migration, which </w:t>
      </w:r>
      <w:r w:rsidRPr="00F458F3" w:rsidR="000B1691">
        <w:t xml:space="preserve">we work with in </w:t>
      </w:r>
      <w:r w:rsidRPr="00F458F3">
        <w:t xml:space="preserve">Nigeria. </w:t>
      </w:r>
      <w:r w:rsidRPr="00F458F3" w:rsidR="00762D5C">
        <w:t>As you will know well, t</w:t>
      </w:r>
      <w:r w:rsidRPr="00F458F3" w:rsidR="00284E73">
        <w:t>hat is all about</w:t>
      </w:r>
      <w:r w:rsidRPr="00F458F3" w:rsidR="00762D5C">
        <w:t xml:space="preserve"> </w:t>
      </w:r>
      <w:r w:rsidRPr="00F458F3" w:rsidR="00284E73">
        <w:t>v</w:t>
      </w:r>
      <w:r w:rsidRPr="00F458F3">
        <w:t xml:space="preserve">ictims of </w:t>
      </w:r>
      <w:r w:rsidRPr="00F458F3" w:rsidR="006D57A9">
        <w:t xml:space="preserve">trafficking </w:t>
      </w:r>
      <w:r w:rsidRPr="00F458F3">
        <w:t xml:space="preserve">in Libya being brought back to Nigeria. </w:t>
      </w:r>
      <w:r w:rsidRPr="00F458F3" w:rsidR="00284E73">
        <w:t xml:space="preserve">As you know, in </w:t>
      </w:r>
      <w:r w:rsidRPr="00F458F3">
        <w:t>the anarchy that gripped Libya we saw</w:t>
      </w:r>
      <w:r w:rsidRPr="00F458F3" w:rsidR="00284E73">
        <w:t xml:space="preserve"> </w:t>
      </w:r>
      <w:r w:rsidRPr="00F458F3" w:rsidR="000D5DDA">
        <w:t>Libya</w:t>
      </w:r>
      <w:r w:rsidRPr="00F458F3" w:rsidR="00284E73">
        <w:t xml:space="preserve"> being the main source of human trafficking through that particular area</w:t>
      </w:r>
      <w:r w:rsidRPr="00F458F3">
        <w:t>.</w:t>
      </w:r>
    </w:p>
    <w:p w:rsidR="003E7BB6" w:rsidRPr="00F458F3" w:rsidP="00163150">
      <w:pPr>
        <w:pStyle w:val="Answer"/>
      </w:pPr>
      <w:r w:rsidRPr="00F458F3">
        <w:t>There are some really good examples</w:t>
      </w:r>
      <w:r w:rsidRPr="00F458F3" w:rsidR="000D5DDA">
        <w:t>.</w:t>
      </w:r>
      <w:r w:rsidRPr="00F458F3" w:rsidR="00163150">
        <w:t xml:space="preserve"> </w:t>
      </w:r>
      <w:r w:rsidRPr="00F458F3" w:rsidR="000D5DDA">
        <w:t>I</w:t>
      </w:r>
      <w:r w:rsidRPr="00F458F3" w:rsidR="00163150">
        <w:t>n the time we have, without going into specific statistics, there are some good outcomes. I was asked this in the House of Lords about a year ago</w:t>
      </w:r>
      <w:r w:rsidRPr="00F458F3" w:rsidR="000D5DDA">
        <w:t>.</w:t>
      </w:r>
      <w:r w:rsidRPr="00F458F3" w:rsidR="00163150">
        <w:t xml:space="preserve"> </w:t>
      </w:r>
      <w:r w:rsidRPr="00F458F3" w:rsidR="000D5DDA">
        <w:t>V</w:t>
      </w:r>
      <w:r w:rsidRPr="00F458F3" w:rsidR="006D57A9">
        <w:t>ery</w:t>
      </w:r>
      <w:r w:rsidRPr="00F458F3">
        <w:t xml:space="preserve"> simply put</w:t>
      </w:r>
      <w:r w:rsidRPr="00F458F3" w:rsidR="00163150">
        <w:t>, I take th</w:t>
      </w:r>
      <w:r w:rsidRPr="00F458F3" w:rsidR="000D5DDA">
        <w:t>is</w:t>
      </w:r>
      <w:r w:rsidRPr="00F458F3" w:rsidR="00163150">
        <w:t xml:space="preserve"> view</w:t>
      </w:r>
      <w:r w:rsidRPr="00F458F3" w:rsidR="000D5DDA">
        <w:t xml:space="preserve">: </w:t>
      </w:r>
      <w:r w:rsidRPr="00F458F3">
        <w:t>when I speak in this way</w:t>
      </w:r>
      <w:r w:rsidRPr="00F458F3" w:rsidR="000D5DDA">
        <w:t xml:space="preserve">, </w:t>
      </w:r>
      <w:r w:rsidRPr="00F458F3">
        <w:t>does it make one iota of difference</w:t>
      </w:r>
      <w:r w:rsidRPr="00F458F3" w:rsidR="00163150">
        <w:t xml:space="preserve"> to the lives of anyone anywhere in the world? If through my investment of time and effort</w:t>
      </w:r>
      <w:r w:rsidRPr="00F458F3" w:rsidR="000D5DDA">
        <w:t>,</w:t>
      </w:r>
      <w:r w:rsidRPr="00F458F3" w:rsidR="00163150">
        <w:t xml:space="preserve"> you make the difference in one life, and if</w:t>
      </w:r>
      <w:r w:rsidRPr="00F458F3">
        <w:t xml:space="preserve"> one pound changes the fortune of one person </w:t>
      </w:r>
      <w:r w:rsidRPr="00F458F3" w:rsidR="000D5DDA">
        <w:t xml:space="preserve">being </w:t>
      </w:r>
      <w:r w:rsidRPr="00F458F3" w:rsidR="00163150">
        <w:t xml:space="preserve">stopped </w:t>
      </w:r>
      <w:r w:rsidRPr="00F458F3" w:rsidR="000D5DDA">
        <w:t>in</w:t>
      </w:r>
      <w:r w:rsidRPr="00F458F3" w:rsidR="00163150">
        <w:t xml:space="preserve"> human traffick</w:t>
      </w:r>
      <w:r w:rsidRPr="00F458F3" w:rsidR="000D5DDA">
        <w:t>ing,</w:t>
      </w:r>
      <w:r w:rsidRPr="00F458F3" w:rsidR="00163150">
        <w:t xml:space="preserve"> then </w:t>
      </w:r>
      <w:r w:rsidRPr="00F458F3">
        <w:t>yes</w:t>
      </w:r>
      <w:r w:rsidRPr="00F458F3" w:rsidR="000D5DDA">
        <w:t>.</w:t>
      </w:r>
      <w:r w:rsidRPr="00F458F3">
        <w:t xml:space="preserve"> </w:t>
      </w:r>
      <w:r w:rsidRPr="00F458F3" w:rsidR="000D5DDA">
        <w:t>C</w:t>
      </w:r>
      <w:r w:rsidRPr="00F458F3">
        <w:t xml:space="preserve">oming back to </w:t>
      </w:r>
      <w:r w:rsidRPr="00F458F3">
        <w:t xml:space="preserve">right </w:t>
      </w:r>
      <w:r w:rsidRPr="00F458F3">
        <w:t xml:space="preserve">where we started, the </w:t>
      </w:r>
      <w:r w:rsidRPr="00F458F3">
        <w:t xml:space="preserve">most </w:t>
      </w:r>
      <w:r w:rsidRPr="00F458F3">
        <w:t xml:space="preserve">qualitative outcome is determined by the </w:t>
      </w:r>
      <w:r w:rsidRPr="00F458F3">
        <w:t xml:space="preserve">best </w:t>
      </w:r>
      <w:r w:rsidRPr="00F458F3">
        <w:t>evidence we have.</w:t>
      </w:r>
    </w:p>
    <w:p w:rsidR="002F1452" w:rsidRPr="00F458F3" w:rsidP="00163150">
      <w:pPr>
        <w:pStyle w:val="Answer"/>
      </w:pPr>
      <w:r w:rsidRPr="00F458F3">
        <w:t xml:space="preserve">In short, we will continue to invest in the programmes and projects we have in both Africa and Asia. We have the </w:t>
      </w:r>
      <w:r w:rsidRPr="00F458F3" w:rsidR="000D5DDA">
        <w:t>s</w:t>
      </w:r>
      <w:r w:rsidRPr="00F458F3" w:rsidR="00FB0D22">
        <w:t xml:space="preserve">outh Asia </w:t>
      </w:r>
      <w:r w:rsidRPr="00F458F3" w:rsidR="000D5DDA">
        <w:t>r</w:t>
      </w:r>
      <w:r w:rsidRPr="00F458F3" w:rsidR="00FB0D22">
        <w:t xml:space="preserve">esearch </w:t>
      </w:r>
      <w:r w:rsidRPr="00F458F3" w:rsidR="000D5DDA">
        <w:t>f</w:t>
      </w:r>
      <w:r w:rsidRPr="00F458F3" w:rsidR="00FB0D22">
        <w:t>und,</w:t>
      </w:r>
      <w:r w:rsidRPr="00F458F3">
        <w:t xml:space="preserve"> which works in Pakistan</w:t>
      </w:r>
      <w:r w:rsidRPr="00F458F3" w:rsidR="000D5DDA">
        <w:t xml:space="preserve">, </w:t>
      </w:r>
      <w:r w:rsidRPr="00F458F3">
        <w:t>Bangladesh</w:t>
      </w:r>
      <w:r w:rsidRPr="00F458F3" w:rsidR="000D5DDA">
        <w:t xml:space="preserve"> and Nepal</w:t>
      </w:r>
      <w:r w:rsidRPr="00F458F3" w:rsidR="00FB0D22">
        <w:t xml:space="preserve">. </w:t>
      </w:r>
      <w:r w:rsidRPr="00F458F3">
        <w:t xml:space="preserve">We have the </w:t>
      </w:r>
      <w:r w:rsidRPr="00F458F3" w:rsidR="00FB0D22">
        <w:t>Work</w:t>
      </w:r>
      <w:r w:rsidRPr="00F458F3">
        <w:t xml:space="preserve"> in </w:t>
      </w:r>
      <w:r w:rsidRPr="00F458F3" w:rsidR="00FB0D22">
        <w:t xml:space="preserve">Freedom </w:t>
      </w:r>
      <w:r w:rsidRPr="00F458F3">
        <w:t>p</w:t>
      </w:r>
      <w:r w:rsidRPr="00F458F3">
        <w:t>rogramme</w:t>
      </w:r>
      <w:r w:rsidRPr="00F458F3">
        <w:t>, which I have already alluded to</w:t>
      </w:r>
      <w:r w:rsidRPr="00F458F3">
        <w:t>.</w:t>
      </w:r>
      <w:r w:rsidRPr="00F458F3">
        <w:t xml:space="preserve"> These are very much part and parcel of our current </w:t>
      </w:r>
      <w:r w:rsidRPr="00F458F3" w:rsidR="0028007D">
        <w:t>spending</w:t>
      </w:r>
      <w:r w:rsidRPr="00F458F3">
        <w:t xml:space="preserve"> and programmes, and those will continue.</w:t>
      </w:r>
    </w:p>
    <w:p w:rsidR="00FB0D22" w:rsidRPr="00F458F3" w:rsidP="002F1452">
      <w:pPr>
        <w:pStyle w:val="Question"/>
      </w:pPr>
      <w:r w:rsidRPr="00F458F3">
        <w:rPr>
          <w:b/>
        </w:rPr>
        <w:t>Chris Law:</w:t>
      </w:r>
      <w:r w:rsidRPr="00F458F3" w:rsidR="003E7BB6">
        <w:t xml:space="preserve"> </w:t>
      </w:r>
      <w:r w:rsidRPr="00F458F3">
        <w:t xml:space="preserve">Jennifer, we heard earlier </w:t>
      </w:r>
      <w:r w:rsidRPr="00F458F3" w:rsidR="003E7BB6">
        <w:t xml:space="preserve">about </w:t>
      </w:r>
      <w:r w:rsidRPr="00F458F3">
        <w:t xml:space="preserve">the importance of </w:t>
      </w:r>
      <w:r w:rsidRPr="00F458F3" w:rsidR="000D5DDA">
        <w:t xml:space="preserve">a </w:t>
      </w:r>
      <w:r w:rsidRPr="00F458F3">
        <w:t>cross</w:t>
      </w:r>
      <w:r w:rsidRPr="00F458F3">
        <w:noBreakHyphen/>
        <w:t>Government approach</w:t>
      </w:r>
      <w:r w:rsidRPr="00F458F3" w:rsidR="003E7BB6">
        <w:t xml:space="preserve"> to modern slavery. What discussions are you having with other </w:t>
      </w:r>
      <w:r w:rsidRPr="00F458F3" w:rsidR="000D5DDA">
        <w:t>D</w:t>
      </w:r>
      <w:r w:rsidRPr="00F458F3" w:rsidR="003E7BB6">
        <w:t>epartments about a strategic need for this, and to better address modern slavery?</w:t>
      </w:r>
    </w:p>
    <w:p w:rsidR="000860C4" w:rsidRPr="00F458F3" w:rsidP="002F1452">
      <w:pPr>
        <w:pStyle w:val="Answer"/>
      </w:pPr>
      <w:r w:rsidRPr="00F458F3">
        <w:rPr>
          <w:b/>
          <w:i/>
        </w:rPr>
        <w:t>Jennifer Townson:</w:t>
      </w:r>
      <w:r w:rsidRPr="00F458F3" w:rsidR="002F1452">
        <w:rPr>
          <w:b/>
        </w:rPr>
        <w:t xml:space="preserve"> </w:t>
      </w:r>
      <w:r w:rsidRPr="00F458F3" w:rsidR="002F1452">
        <w:t xml:space="preserve">I sit in the FCDO. When I first took up this role it was </w:t>
      </w:r>
      <w:r w:rsidRPr="00F458F3" w:rsidR="00EC3B98">
        <w:t xml:space="preserve">sitting in the </w:t>
      </w:r>
      <w:r w:rsidRPr="00F458F3" w:rsidR="002F1452">
        <w:t>FCO</w:t>
      </w:r>
      <w:r w:rsidRPr="00F458F3" w:rsidR="00EC3B98">
        <w:t xml:space="preserve"> and working with colleague</w:t>
      </w:r>
      <w:r w:rsidRPr="00F458F3" w:rsidR="000D5DDA">
        <w:t>s</w:t>
      </w:r>
      <w:r w:rsidRPr="00F458F3" w:rsidR="00EC3B98">
        <w:t xml:space="preserve"> in DFID, so w</w:t>
      </w:r>
      <w:r w:rsidRPr="00F458F3" w:rsidR="002F1452">
        <w:t xml:space="preserve">e already have </w:t>
      </w:r>
      <w:r w:rsidRPr="00F458F3" w:rsidR="002F1452">
        <w:t>some very concrete co</w:t>
      </w:r>
      <w:r w:rsidRPr="00F458F3" w:rsidR="002F1452">
        <w:noBreakHyphen/>
        <w:t>ordination</w:t>
      </w:r>
      <w:r w:rsidRPr="00F458F3" w:rsidR="00EC3B98">
        <w:t xml:space="preserve"> in that we are </w:t>
      </w:r>
      <w:r w:rsidRPr="00F458F3" w:rsidR="000D5DDA">
        <w:t xml:space="preserve">now </w:t>
      </w:r>
      <w:r w:rsidRPr="00F458F3" w:rsidR="00EC3B98">
        <w:t xml:space="preserve">one group of policy officials under the FCDO. </w:t>
      </w:r>
      <w:r w:rsidRPr="00F458F3" w:rsidR="002F1452">
        <w:t>Although I sit in the FCDO</w:t>
      </w:r>
      <w:r w:rsidRPr="00F458F3" w:rsidR="000D5DDA">
        <w:t>,</w:t>
      </w:r>
      <w:r w:rsidRPr="00F458F3" w:rsidR="002F1452">
        <w:t xml:space="preserve"> it is absolutely a given that our close</w:t>
      </w:r>
      <w:r w:rsidRPr="00F458F3" w:rsidR="00D475E7">
        <w:t>s</w:t>
      </w:r>
      <w:r w:rsidRPr="00F458F3" w:rsidR="002F1452">
        <w:t xml:space="preserve">t partners across Government are Home Office colleagues. </w:t>
      </w:r>
      <w:r w:rsidRPr="00F458F3" w:rsidR="00BC532D">
        <w:t xml:space="preserve">The international effort </w:t>
      </w:r>
      <w:r w:rsidRPr="00F458F3" w:rsidR="002F1452">
        <w:t xml:space="preserve">must always be checking back to </w:t>
      </w:r>
      <w:r w:rsidRPr="00F458F3" w:rsidR="000D5DDA">
        <w:t xml:space="preserve">make </w:t>
      </w:r>
      <w:r w:rsidRPr="00F458F3" w:rsidR="002F1452">
        <w:t xml:space="preserve">sure we are hitting those core </w:t>
      </w:r>
      <w:r w:rsidRPr="00F458F3" w:rsidR="006D57A9">
        <w:t>objectives</w:t>
      </w:r>
      <w:r w:rsidRPr="00F458F3" w:rsidR="000D5DDA">
        <w:t xml:space="preserve">, one being about how </w:t>
      </w:r>
      <w:r w:rsidRPr="00F458F3" w:rsidR="00BC532D">
        <w:t>this relate</w:t>
      </w:r>
      <w:r w:rsidRPr="00F458F3" w:rsidR="000D5DDA">
        <w:t>s</w:t>
      </w:r>
      <w:r w:rsidRPr="00F458F3" w:rsidR="00BC532D">
        <w:t xml:space="preserve"> to the situation in the UK</w:t>
      </w:r>
      <w:r w:rsidRPr="00F458F3" w:rsidR="000D5DDA">
        <w:t>.</w:t>
      </w:r>
      <w:r w:rsidRPr="00F458F3" w:rsidR="00BC532D">
        <w:t xml:space="preserve"> How does the </w:t>
      </w:r>
      <w:r w:rsidRPr="00F458F3" w:rsidR="002F1452">
        <w:t xml:space="preserve">domestic meet the </w:t>
      </w:r>
      <w:r w:rsidRPr="00F458F3" w:rsidR="006D57A9">
        <w:t>international</w:t>
      </w:r>
      <w:r w:rsidRPr="00F458F3" w:rsidR="002F1452">
        <w:t xml:space="preserve">? </w:t>
      </w:r>
      <w:r w:rsidRPr="00F458F3" w:rsidR="000D5DDA">
        <w:t>Also, w</w:t>
      </w:r>
      <w:r w:rsidRPr="00F458F3" w:rsidR="002F1452">
        <w:t xml:space="preserve">hat is the effect on that global </w:t>
      </w:r>
      <w:r w:rsidRPr="00F458F3" w:rsidR="006D57A9">
        <w:t>prevalence</w:t>
      </w:r>
      <w:r w:rsidRPr="00F458F3" w:rsidR="002F1452">
        <w:t xml:space="preserve"> piece?</w:t>
      </w:r>
    </w:p>
    <w:p w:rsidR="00C91624" w:rsidRPr="00F458F3" w:rsidP="002F1452">
      <w:pPr>
        <w:pStyle w:val="Answer"/>
      </w:pPr>
      <w:r w:rsidRPr="00F458F3">
        <w:t>There is a very harmonious and pleasingly tight relationship across FCDO and Home Office on this score.</w:t>
      </w:r>
      <w:r w:rsidRPr="00F458F3" w:rsidR="00D54664">
        <w:t xml:space="preserve"> </w:t>
      </w:r>
      <w:r w:rsidRPr="00F458F3">
        <w:t xml:space="preserve">Officials meet once a month </w:t>
      </w:r>
      <w:r w:rsidRPr="00F458F3" w:rsidR="00D54664">
        <w:t xml:space="preserve">in a </w:t>
      </w:r>
      <w:r w:rsidRPr="00F458F3">
        <w:t>cross</w:t>
      </w:r>
      <w:r w:rsidRPr="00F458F3" w:rsidR="00D54664">
        <w:noBreakHyphen/>
      </w:r>
      <w:r w:rsidRPr="00F458F3">
        <w:t>Whitehall co-ordination group,</w:t>
      </w:r>
      <w:r w:rsidRPr="00F458F3" w:rsidR="00D54664">
        <w:t xml:space="preserve"> also drawing in other </w:t>
      </w:r>
      <w:r w:rsidRPr="00F458F3">
        <w:t xml:space="preserve">interested </w:t>
      </w:r>
      <w:r w:rsidRPr="00F458F3" w:rsidR="000D5DDA">
        <w:t>D</w:t>
      </w:r>
      <w:r w:rsidRPr="00F458F3">
        <w:t xml:space="preserve">epartments. </w:t>
      </w:r>
      <w:r w:rsidRPr="00F458F3" w:rsidR="00D54664">
        <w:t xml:space="preserve">Principally, we have some reactive colleagues from the </w:t>
      </w:r>
      <w:r w:rsidRPr="00F458F3">
        <w:t>Department of Work and Pensions</w:t>
      </w:r>
      <w:r w:rsidRPr="00F458F3" w:rsidR="00D54664">
        <w:t xml:space="preserve"> who are looking at </w:t>
      </w:r>
      <w:r w:rsidRPr="00F458F3">
        <w:t>international labour regulations</w:t>
      </w:r>
      <w:r w:rsidRPr="00F458F3" w:rsidR="000D5DDA">
        <w:t xml:space="preserve"> and </w:t>
      </w:r>
      <w:r w:rsidRPr="00F458F3" w:rsidR="00D54664">
        <w:t xml:space="preserve">laws, and </w:t>
      </w:r>
      <w:r w:rsidRPr="00F458F3">
        <w:t xml:space="preserve">how </w:t>
      </w:r>
      <w:r w:rsidRPr="00F458F3" w:rsidR="00D54664">
        <w:t xml:space="preserve">that </w:t>
      </w:r>
      <w:r w:rsidRPr="00F458F3">
        <w:t xml:space="preserve">fits into the international piece. </w:t>
      </w:r>
      <w:r w:rsidRPr="00F458F3" w:rsidR="00D54664">
        <w:t xml:space="preserve">We have </w:t>
      </w:r>
      <w:r w:rsidRPr="00F458F3" w:rsidR="0028007D">
        <w:t>Cabinet</w:t>
      </w:r>
      <w:r w:rsidRPr="00F458F3" w:rsidR="00D54664">
        <w:t xml:space="preserve"> Office colleagues, and in earlier sessions we have already touched on colleagues from the </w:t>
      </w:r>
      <w:r w:rsidRPr="00F458F3">
        <w:t xml:space="preserve">Department </w:t>
      </w:r>
      <w:r w:rsidRPr="00F458F3">
        <w:t xml:space="preserve">for </w:t>
      </w:r>
      <w:r w:rsidRPr="00F458F3">
        <w:t>International Trade</w:t>
      </w:r>
      <w:r w:rsidRPr="00F458F3" w:rsidR="000D5DDA">
        <w:t>,</w:t>
      </w:r>
      <w:r w:rsidRPr="00F458F3">
        <w:t xml:space="preserve"> as we think more about that intersection with the piece around forced labour in supply chains.</w:t>
      </w:r>
    </w:p>
    <w:p w:rsidR="002F1452" w:rsidRPr="00F458F3" w:rsidP="002F1452">
      <w:pPr>
        <w:pStyle w:val="Answer"/>
      </w:pPr>
      <w:r w:rsidRPr="00F458F3">
        <w:t>In a number of years</w:t>
      </w:r>
      <w:r w:rsidRPr="00F458F3" w:rsidR="001E7258">
        <w:t xml:space="preserve"> in the </w:t>
      </w:r>
      <w:r w:rsidRPr="00F458F3" w:rsidR="000D5DDA">
        <w:t>c</w:t>
      </w:r>
      <w:r w:rsidRPr="00F458F3" w:rsidR="001E7258">
        <w:t xml:space="preserve">ivil </w:t>
      </w:r>
      <w:r w:rsidRPr="00F458F3" w:rsidR="000D5DDA">
        <w:t>s</w:t>
      </w:r>
      <w:r w:rsidRPr="00F458F3" w:rsidR="001E7258">
        <w:t>ervice</w:t>
      </w:r>
      <w:r w:rsidRPr="00F458F3" w:rsidR="00C91624">
        <w:t xml:space="preserve">—longer than </w:t>
      </w:r>
      <w:r w:rsidRPr="00F458F3">
        <w:t>I care to recall</w:t>
      </w:r>
      <w:r w:rsidRPr="00F458F3" w:rsidR="00C91624">
        <w:t>—</w:t>
      </w:r>
      <w:r w:rsidRPr="00F458F3" w:rsidR="001E7258">
        <w:t xml:space="preserve">this is actually one of the policy areas that I have worked in that has been </w:t>
      </w:r>
      <w:r w:rsidRPr="00F458F3">
        <w:t xml:space="preserve">the closest in terms of the working relationship across some of </w:t>
      </w:r>
      <w:r w:rsidRPr="00F458F3" w:rsidR="001E7258">
        <w:t xml:space="preserve">the </w:t>
      </w:r>
      <w:r w:rsidRPr="00F458F3">
        <w:t xml:space="preserve">key </w:t>
      </w:r>
      <w:r w:rsidRPr="00F458F3" w:rsidR="000D5DDA">
        <w:t>D</w:t>
      </w:r>
      <w:r w:rsidRPr="00F458F3">
        <w:t>epartments.</w:t>
      </w:r>
    </w:p>
    <w:p w:rsidR="002F1452" w:rsidRPr="00F458F3" w:rsidP="002F1452">
      <w:pPr>
        <w:pStyle w:val="Question"/>
      </w:pPr>
      <w:r w:rsidRPr="00F458F3">
        <w:rPr>
          <w:b/>
        </w:rPr>
        <w:t>Chair:</w:t>
      </w:r>
      <w:r w:rsidRPr="00F458F3">
        <w:t xml:space="preserve"> </w:t>
      </w:r>
      <w:r w:rsidRPr="00F458F3" w:rsidR="000D5DDA">
        <w:t>Lord Ahmad, h</w:t>
      </w:r>
      <w:r w:rsidRPr="00F458F3">
        <w:t>ow regularly will the cross-Government reviews</w:t>
      </w:r>
      <w:r w:rsidRPr="00F458F3" w:rsidR="003E7BB6">
        <w:t xml:space="preserve"> </w:t>
      </w:r>
      <w:r w:rsidRPr="00F458F3" w:rsidR="00720B70">
        <w:t xml:space="preserve">on modern slavery </w:t>
      </w:r>
      <w:r w:rsidRPr="00F458F3" w:rsidR="003E7BB6">
        <w:t xml:space="preserve">take place, and will </w:t>
      </w:r>
      <w:r w:rsidRPr="00F458F3" w:rsidR="00720B70">
        <w:t xml:space="preserve">you publish </w:t>
      </w:r>
      <w:r w:rsidRPr="00F458F3" w:rsidR="003E7BB6">
        <w:t>the results?</w:t>
      </w:r>
    </w:p>
    <w:p w:rsidR="000D5DDA" w:rsidRPr="00F458F3" w:rsidP="002F1452">
      <w:pPr>
        <w:pStyle w:val="Answer"/>
      </w:pPr>
      <w:r w:rsidRPr="00F458F3">
        <w:rPr>
          <w:b/>
          <w:i/>
        </w:rPr>
        <w:t>Lord Ahmad of Wimbledon:</w:t>
      </w:r>
      <w:r w:rsidRPr="00F458F3" w:rsidR="002F1452">
        <w:rPr>
          <w:b/>
        </w:rPr>
        <w:t xml:space="preserve"> </w:t>
      </w:r>
      <w:r w:rsidRPr="00F458F3" w:rsidR="002F1452">
        <w:t>The next main statement</w:t>
      </w:r>
      <w:r w:rsidRPr="00F458F3" w:rsidR="00720B70">
        <w:t xml:space="preserve">, </w:t>
      </w:r>
      <w:r w:rsidRPr="00F458F3" w:rsidR="002F1452">
        <w:t xml:space="preserve">apart </w:t>
      </w:r>
      <w:r w:rsidRPr="00F458F3" w:rsidR="006D57A9">
        <w:t>from</w:t>
      </w:r>
      <w:r w:rsidRPr="00F458F3" w:rsidR="00720B70">
        <w:t xml:space="preserve"> </w:t>
      </w:r>
      <w:r w:rsidRPr="00F458F3" w:rsidR="002F1452">
        <w:t xml:space="preserve">the commitment </w:t>
      </w:r>
      <w:r w:rsidRPr="00F458F3" w:rsidR="00720B70">
        <w:t xml:space="preserve">that we have already given, will be on the review of the strategy in the </w:t>
      </w:r>
      <w:r w:rsidRPr="00F458F3" w:rsidR="002F1452">
        <w:t xml:space="preserve">spring of </w:t>
      </w:r>
      <w:r w:rsidRPr="00F458F3" w:rsidR="00720B70">
        <w:t>next year</w:t>
      </w:r>
      <w:r w:rsidRPr="00F458F3" w:rsidR="002F1452">
        <w:t>.</w:t>
      </w:r>
      <w:r w:rsidRPr="00F458F3" w:rsidR="00720B70">
        <w:t xml:space="preserve"> </w:t>
      </w:r>
      <w:r w:rsidRPr="00F458F3" w:rsidR="002F1452">
        <w:t xml:space="preserve">I have already spoken to </w:t>
      </w:r>
      <w:r w:rsidRPr="00F458F3" w:rsidR="006D57A9">
        <w:t>Victoria</w:t>
      </w:r>
      <w:r w:rsidRPr="00F458F3" w:rsidR="002F1452">
        <w:t xml:space="preserve"> about this in the Home Office</w:t>
      </w:r>
      <w:r w:rsidRPr="00F458F3" w:rsidR="00720B70">
        <w:t>, so</w:t>
      </w:r>
      <w:r w:rsidRPr="00F458F3">
        <w:t>,</w:t>
      </w:r>
      <w:r w:rsidRPr="00F458F3" w:rsidR="00720B70">
        <w:t xml:space="preserve"> in addition to Jennifer’s engagement</w:t>
      </w:r>
      <w:r w:rsidRPr="00F458F3">
        <w:t>,</w:t>
      </w:r>
      <w:r w:rsidRPr="00F458F3" w:rsidR="00720B70">
        <w:t xml:space="preserve"> </w:t>
      </w:r>
      <w:r w:rsidRPr="00F458F3" w:rsidR="002F1452">
        <w:t>I assure you that</w:t>
      </w:r>
      <w:r w:rsidRPr="00F458F3" w:rsidR="00720B70">
        <w:t xml:space="preserve">, as </w:t>
      </w:r>
      <w:r w:rsidRPr="00F458F3" w:rsidR="002F1452">
        <w:t>Min</w:t>
      </w:r>
      <w:r w:rsidRPr="00F458F3" w:rsidR="00720B70">
        <w:t>i</w:t>
      </w:r>
      <w:r w:rsidRPr="00F458F3" w:rsidR="002F1452">
        <w:t>sters</w:t>
      </w:r>
      <w:r w:rsidRPr="00F458F3" w:rsidR="00720B70">
        <w:t xml:space="preserve">, </w:t>
      </w:r>
      <w:r w:rsidRPr="00F458F3" w:rsidR="002F1452">
        <w:t xml:space="preserve">we also talk. </w:t>
      </w:r>
    </w:p>
    <w:p w:rsidR="00586F6B" w:rsidRPr="00F458F3" w:rsidP="002F1452">
      <w:pPr>
        <w:pStyle w:val="Answer"/>
      </w:pPr>
      <w:r w:rsidRPr="00F458F3">
        <w:t xml:space="preserve">Coming back to Chris’s point, any </w:t>
      </w:r>
      <w:r w:rsidRPr="00F458F3" w:rsidR="002F1452">
        <w:t xml:space="preserve">statement we make has </w:t>
      </w:r>
      <w:r w:rsidRPr="00F458F3" w:rsidR="006D57A9">
        <w:t>to</w:t>
      </w:r>
      <w:r w:rsidRPr="00F458F3" w:rsidR="002F1452">
        <w:t xml:space="preserve"> be integrated</w:t>
      </w:r>
      <w:r w:rsidRPr="00F458F3">
        <w:t xml:space="preserve"> so i</w:t>
      </w:r>
      <w:r w:rsidRPr="00F458F3" w:rsidR="002F1452">
        <w:t>t is reflective of what is happening</w:t>
      </w:r>
      <w:r w:rsidRPr="00F458F3" w:rsidR="000D5DDA">
        <w:t xml:space="preserve">, for example, </w:t>
      </w:r>
      <w:r w:rsidRPr="00F458F3">
        <w:t>on issues of supply chains</w:t>
      </w:r>
      <w:r w:rsidRPr="00F458F3" w:rsidR="000D5DDA">
        <w:t xml:space="preserve"> </w:t>
      </w:r>
      <w:r w:rsidRPr="00F458F3">
        <w:t xml:space="preserve">and whether it comes out of </w:t>
      </w:r>
      <w:r w:rsidRPr="00F458F3" w:rsidR="002F1452">
        <w:t xml:space="preserve">investment </w:t>
      </w:r>
      <w:r w:rsidRPr="00F458F3">
        <w:t xml:space="preserve">that </w:t>
      </w:r>
      <w:r w:rsidRPr="00F458F3" w:rsidR="002F1452">
        <w:t xml:space="preserve">the Home Office is making. </w:t>
      </w:r>
      <w:r w:rsidRPr="00F458F3">
        <w:t xml:space="preserve">It will also reflect how we are acting with international partners in this respect. </w:t>
      </w:r>
    </w:p>
    <w:p w:rsidR="00D63636" w:rsidRPr="00F458F3" w:rsidP="002F1452">
      <w:pPr>
        <w:pStyle w:val="Answer"/>
      </w:pPr>
      <w:r w:rsidRPr="00F458F3">
        <w:t>Just coming back, t</w:t>
      </w:r>
      <w:r w:rsidRPr="00F458F3" w:rsidR="002F1452">
        <w:t xml:space="preserve">here needs to be a wider net, if I can put it that way. </w:t>
      </w:r>
      <w:r w:rsidRPr="00F458F3">
        <w:t>It is not just about us and the Home Office; as Jennifer said, as DIT evolves</w:t>
      </w:r>
      <w:r w:rsidRPr="00F458F3" w:rsidR="002F1452">
        <w:t>, particularly with new trade deals</w:t>
      </w:r>
      <w:r w:rsidRPr="00F458F3" w:rsidR="0060112C">
        <w:t xml:space="preserve">, </w:t>
      </w:r>
      <w:r w:rsidRPr="00F458F3" w:rsidR="002F1452">
        <w:t xml:space="preserve">we need to look at supply chains. </w:t>
      </w:r>
      <w:r w:rsidRPr="00F458F3" w:rsidR="0060112C">
        <w:t xml:space="preserve">I would also say </w:t>
      </w:r>
      <w:r w:rsidRPr="00F458F3" w:rsidR="000D5DDA">
        <w:t xml:space="preserve">it involves </w:t>
      </w:r>
      <w:r w:rsidRPr="00F458F3" w:rsidR="0060112C">
        <w:t xml:space="preserve">DCMS in terms of some of our technology outcomes. </w:t>
      </w:r>
      <w:r w:rsidRPr="00F458F3" w:rsidR="002F1452">
        <w:t xml:space="preserve">The Covid-19 pandemic </w:t>
      </w:r>
      <w:r w:rsidRPr="00F458F3" w:rsidR="0060112C">
        <w:t>has shown the need to work in a more integrated fashion</w:t>
      </w:r>
      <w:r w:rsidRPr="00F458F3" w:rsidR="004C4037">
        <w:t xml:space="preserve"> with the Department of Health. The </w:t>
      </w:r>
      <w:r w:rsidRPr="00F458F3" w:rsidR="002F1452">
        <w:t xml:space="preserve">list </w:t>
      </w:r>
      <w:r w:rsidRPr="00F458F3" w:rsidR="006D57A9">
        <w:t>can go</w:t>
      </w:r>
      <w:r w:rsidRPr="00F458F3" w:rsidR="002F1452">
        <w:t xml:space="preserve"> on.</w:t>
      </w:r>
      <w:r w:rsidRPr="00F458F3" w:rsidR="004C4037">
        <w:t xml:space="preserve"> </w:t>
      </w:r>
      <w:r w:rsidRPr="00F458F3" w:rsidR="000D5DDA">
        <w:t xml:space="preserve">What </w:t>
      </w:r>
      <w:r w:rsidRPr="00F458F3" w:rsidR="002F1452">
        <w:t xml:space="preserve">we want to see </w:t>
      </w:r>
      <w:r w:rsidRPr="00F458F3" w:rsidR="004C4037">
        <w:t>from our strategy</w:t>
      </w:r>
      <w:r w:rsidRPr="00F458F3" w:rsidR="000D5DDA">
        <w:t xml:space="preserve">—the </w:t>
      </w:r>
      <w:r w:rsidRPr="00F458F3" w:rsidR="004C4037">
        <w:t xml:space="preserve">next </w:t>
      </w:r>
      <w:r w:rsidRPr="00F458F3">
        <w:t xml:space="preserve">clear statement will be in the </w:t>
      </w:r>
      <w:r w:rsidRPr="00F458F3" w:rsidR="002F1452">
        <w:t>spring of next year</w:t>
      </w:r>
      <w:r w:rsidRPr="00F458F3" w:rsidR="000D5DDA">
        <w:t>—</w:t>
      </w:r>
      <w:r w:rsidRPr="00F458F3">
        <w:t xml:space="preserve">will be an </w:t>
      </w:r>
      <w:r w:rsidRPr="00F458F3" w:rsidR="002F1452">
        <w:t>integrate</w:t>
      </w:r>
      <w:r w:rsidRPr="00F458F3">
        <w:t>d</w:t>
      </w:r>
      <w:r w:rsidRPr="00F458F3" w:rsidR="002F1452">
        <w:t xml:space="preserve"> sense of the information we share </w:t>
      </w:r>
      <w:r w:rsidRPr="00F458F3">
        <w:t>reflecting</w:t>
      </w:r>
      <w:r w:rsidRPr="00F458F3" w:rsidR="000D5DDA">
        <w:t xml:space="preserve">, coming back to where we started, </w:t>
      </w:r>
      <w:r w:rsidRPr="00F458F3">
        <w:t xml:space="preserve">the </w:t>
      </w:r>
      <w:r w:rsidRPr="00F458F3" w:rsidR="002F1452">
        <w:t xml:space="preserve">ICAI </w:t>
      </w:r>
      <w:r w:rsidRPr="00F458F3" w:rsidR="006D57A9">
        <w:t>recommendations</w:t>
      </w:r>
      <w:r w:rsidRPr="00F458F3" w:rsidR="002F1452">
        <w:t>.</w:t>
      </w:r>
    </w:p>
    <w:p w:rsidR="00D63636" w:rsidRPr="00F458F3" w:rsidP="002F1452">
      <w:pPr>
        <w:pStyle w:val="Answer"/>
      </w:pPr>
      <w:r w:rsidRPr="00F458F3">
        <w:t>There is a great deal of work to be don</w:t>
      </w:r>
      <w:r w:rsidRPr="00F458F3">
        <w:t>e. We are cutting</w:t>
      </w:r>
      <w:r w:rsidRPr="00F458F3" w:rsidR="000D5DDA">
        <w:t>-</w:t>
      </w:r>
      <w:r w:rsidRPr="00F458F3">
        <w:t xml:space="preserve">edge when it comes to issues of supply chains, and we are </w:t>
      </w:r>
      <w:r w:rsidRPr="00F458F3" w:rsidR="0028007D">
        <w:t xml:space="preserve">strengthening </w:t>
      </w:r>
      <w:r w:rsidRPr="00F458F3">
        <w:t xml:space="preserve">it. There is a </w:t>
      </w:r>
      <w:r w:rsidRPr="00F458F3">
        <w:t xml:space="preserve">new registry </w:t>
      </w:r>
      <w:r w:rsidRPr="00F458F3" w:rsidR="000D5DDA">
        <w:t>that the</w:t>
      </w:r>
      <w:r w:rsidRPr="00F458F3">
        <w:t xml:space="preserve"> Home Office </w:t>
      </w:r>
      <w:r w:rsidRPr="00F458F3" w:rsidR="000D5DDA">
        <w:t xml:space="preserve">is </w:t>
      </w:r>
      <w:r w:rsidRPr="00F458F3">
        <w:t xml:space="preserve">bringing in. We need to be </w:t>
      </w:r>
      <w:r w:rsidRPr="00F458F3" w:rsidR="006D57A9">
        <w:t>stronger</w:t>
      </w:r>
      <w:r w:rsidRPr="00F458F3">
        <w:t xml:space="preserve">. </w:t>
      </w:r>
      <w:r w:rsidRPr="00F458F3">
        <w:t xml:space="preserve">There is a huge opportunity for us to be world leaders on this. </w:t>
      </w:r>
      <w:r w:rsidRPr="00F458F3">
        <w:t>In a way, if I was to state my personal ambition</w:t>
      </w:r>
      <w:r w:rsidRPr="00F458F3">
        <w:t>—I underline this—</w:t>
      </w:r>
      <w:r w:rsidRPr="00F458F3">
        <w:t>there is real scope</w:t>
      </w:r>
      <w:r w:rsidRPr="00F458F3">
        <w:t xml:space="preserve">. I was speaking to the former Prime Minister a couple of days ago, just to assure the Committee that </w:t>
      </w:r>
      <w:r w:rsidRPr="00F458F3">
        <w:t>we still engage very much with Theresa May</w:t>
      </w:r>
      <w:r w:rsidRPr="00F458F3">
        <w:t xml:space="preserve">, who has been at the heart of this, both at the Home Office and when she was Prime Minister. </w:t>
      </w:r>
      <w:r w:rsidRPr="00F458F3">
        <w:t>That relationship continues</w:t>
      </w:r>
      <w:r w:rsidRPr="00F458F3">
        <w:t xml:space="preserve">, </w:t>
      </w:r>
      <w:r w:rsidRPr="00F458F3">
        <w:t xml:space="preserve">to see how we can </w:t>
      </w:r>
      <w:r w:rsidRPr="00F458F3" w:rsidR="006D57A9">
        <w:t>continue</w:t>
      </w:r>
      <w:r w:rsidRPr="00F458F3">
        <w:t xml:space="preserve"> to leverage her insight and experience </w:t>
      </w:r>
      <w:r w:rsidRPr="00F458F3">
        <w:t xml:space="preserve">in </w:t>
      </w:r>
      <w:r w:rsidRPr="00F458F3">
        <w:t>ensur</w:t>
      </w:r>
      <w:r w:rsidRPr="00F458F3">
        <w:t xml:space="preserve">ing that </w:t>
      </w:r>
      <w:r w:rsidRPr="00F458F3">
        <w:t xml:space="preserve">our strategy really </w:t>
      </w:r>
      <w:r w:rsidRPr="00F458F3" w:rsidR="000D5DDA">
        <w:t>homes</w:t>
      </w:r>
      <w:r w:rsidRPr="00F458F3">
        <w:t xml:space="preserve"> in on</w:t>
      </w:r>
      <w:r w:rsidRPr="00F458F3">
        <w:t xml:space="preserve"> outcomes, both </w:t>
      </w:r>
      <w:r w:rsidRPr="00F458F3" w:rsidR="0028007D">
        <w:t>domestically</w:t>
      </w:r>
      <w:r w:rsidRPr="00F458F3">
        <w:t xml:space="preserve"> and internationally</w:t>
      </w:r>
      <w:r w:rsidRPr="00F458F3">
        <w:t>.</w:t>
      </w:r>
    </w:p>
    <w:p w:rsidR="002F1452" w:rsidRPr="00F458F3" w:rsidP="002F1452">
      <w:pPr>
        <w:pStyle w:val="Answer"/>
      </w:pPr>
      <w:r w:rsidRPr="00F458F3">
        <w:t>H</w:t>
      </w:r>
      <w:r w:rsidRPr="00F458F3" w:rsidR="00D63636">
        <w:t xml:space="preserve">opefully what you will </w:t>
      </w:r>
      <w:r w:rsidRPr="00F458F3" w:rsidR="000D5DDA">
        <w:t xml:space="preserve">get </w:t>
      </w:r>
      <w:r w:rsidRPr="00F458F3">
        <w:t xml:space="preserve">is </w:t>
      </w:r>
      <w:r w:rsidRPr="00F458F3" w:rsidR="00743149">
        <w:t>reflective</w:t>
      </w:r>
      <w:r w:rsidRPr="00F458F3">
        <w:t xml:space="preserve"> of a </w:t>
      </w:r>
      <w:r w:rsidRPr="00F458F3" w:rsidR="000C7762">
        <w:t>very</w:t>
      </w:r>
      <w:r w:rsidRPr="00F458F3">
        <w:t xml:space="preserve"> integrated review of what we are doing. As I said, </w:t>
      </w:r>
      <w:r w:rsidRPr="00F458F3">
        <w:t xml:space="preserve">we stand by our commitments </w:t>
      </w:r>
      <w:r w:rsidRPr="00F458F3">
        <w:t xml:space="preserve">to what we have already said, </w:t>
      </w:r>
      <w:r w:rsidRPr="00F458F3">
        <w:t xml:space="preserve">both within the </w:t>
      </w:r>
      <w:r w:rsidRPr="00F458F3">
        <w:t>A</w:t>
      </w:r>
      <w:r w:rsidRPr="00F458F3">
        <w:t>ct</w:t>
      </w:r>
      <w:r w:rsidRPr="00F458F3">
        <w:t xml:space="preserve"> and </w:t>
      </w:r>
      <w:r w:rsidRPr="00F458F3" w:rsidR="000D5DDA">
        <w:t xml:space="preserve">in </w:t>
      </w:r>
      <w:r w:rsidRPr="00F458F3">
        <w:t>our commitments on producing regular statements</w:t>
      </w:r>
      <w:r w:rsidRPr="00F458F3">
        <w:t>.</w:t>
      </w:r>
      <w:r w:rsidRPr="00F458F3">
        <w:t xml:space="preserve"> </w:t>
      </w:r>
      <w:r w:rsidRPr="00F458F3">
        <w:t>Equally, once the review is complete</w:t>
      </w:r>
      <w:r w:rsidRPr="00F458F3" w:rsidR="000D5DDA">
        <w:t>,</w:t>
      </w:r>
      <w:r w:rsidRPr="00F458F3">
        <w:t xml:space="preserve"> this can never stop. </w:t>
      </w:r>
      <w:r w:rsidRPr="00F458F3" w:rsidR="00900260">
        <w:t>We have to be ever</w:t>
      </w:r>
      <w:r w:rsidRPr="00F458F3" w:rsidR="000D5DDA">
        <w:t xml:space="preserve"> </w:t>
      </w:r>
      <w:r w:rsidRPr="00F458F3" w:rsidR="00900260">
        <w:t>evolving in our approach. A</w:t>
      </w:r>
      <w:r w:rsidRPr="00F458F3">
        <w:t xml:space="preserve">s we get better in legislating </w:t>
      </w:r>
      <w:r w:rsidRPr="00F458F3" w:rsidR="00900260">
        <w:t>o</w:t>
      </w:r>
      <w:r w:rsidRPr="00F458F3" w:rsidR="000D5DDA">
        <w:t>r</w:t>
      </w:r>
      <w:r w:rsidRPr="00F458F3" w:rsidR="00900260">
        <w:t xml:space="preserve"> increasing opportunities, regrettably and tragically </w:t>
      </w:r>
      <w:r w:rsidRPr="00F458F3">
        <w:t xml:space="preserve">those who want to abuse </w:t>
      </w:r>
      <w:r w:rsidRPr="00F458F3" w:rsidR="00900260">
        <w:t xml:space="preserve">human lives </w:t>
      </w:r>
      <w:r w:rsidRPr="00F458F3">
        <w:t>get better at their game.</w:t>
      </w:r>
      <w:r w:rsidRPr="00F458F3" w:rsidR="00900260">
        <w:t xml:space="preserve"> </w:t>
      </w:r>
      <w:r w:rsidRPr="00F458F3">
        <w:t xml:space="preserve">We need to </w:t>
      </w:r>
      <w:r w:rsidRPr="00F458F3" w:rsidR="00900260">
        <w:t xml:space="preserve">also </w:t>
      </w:r>
      <w:r w:rsidRPr="00F458F3">
        <w:t xml:space="preserve">make sure </w:t>
      </w:r>
      <w:r w:rsidRPr="00F458F3" w:rsidR="00900260">
        <w:t xml:space="preserve">that we </w:t>
      </w:r>
      <w:r w:rsidRPr="00F458F3">
        <w:t xml:space="preserve">are </w:t>
      </w:r>
      <w:r w:rsidRPr="00F458F3" w:rsidR="006D57A9">
        <w:t>dynamic</w:t>
      </w:r>
      <w:r w:rsidRPr="00F458F3" w:rsidR="00900260">
        <w:t xml:space="preserve"> and evolving in our response</w:t>
      </w:r>
      <w:r w:rsidRPr="00F458F3">
        <w:t>.</w:t>
      </w:r>
    </w:p>
    <w:p w:rsidR="002F1452" w:rsidRPr="002F1452" w:rsidP="000D5DDA">
      <w:pPr>
        <w:pStyle w:val="Question"/>
        <w:numPr>
          <w:ilvl w:val="0"/>
          <w:numId w:val="0"/>
        </w:numPr>
        <w:ind w:left="794"/>
      </w:pPr>
      <w:r w:rsidRPr="00F458F3">
        <w:rPr>
          <w:b/>
        </w:rPr>
        <w:t>Chair:</w:t>
      </w:r>
      <w:r w:rsidRPr="00F458F3">
        <w:t xml:space="preserve"> </w:t>
      </w:r>
      <w:r w:rsidRPr="00F458F3" w:rsidR="000D5DDA">
        <w:t>Can I</w:t>
      </w:r>
      <w:r w:rsidRPr="00F458F3">
        <w:t xml:space="preserve"> thank the Minister and all of our witnesses </w:t>
      </w:r>
      <w:r w:rsidRPr="00F458F3" w:rsidR="000D5DDA">
        <w:t xml:space="preserve">today </w:t>
      </w:r>
      <w:r w:rsidRPr="00F458F3">
        <w:t xml:space="preserve">for </w:t>
      </w:r>
      <w:r w:rsidRPr="00F458F3" w:rsidR="00900260">
        <w:t>joining us</w:t>
      </w:r>
      <w:r w:rsidRPr="00F458F3" w:rsidR="000D5DDA">
        <w:t>?</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75B4271E865497CBBDFF841DCD80ABC"/>
      </w:placeholder>
      <w:richText/>
    </w:sdtPr>
    <w:sdtContent>
      <w:p w:rsidR="003736A1" w:rsidP="009277D8">
        <w:pPr>
          <w:pStyle w:val="Para"/>
          <w:rPr>
            <w:color w:val="808080"/>
          </w:rPr>
        </w:pPr>
        <w:r w:rsidRPr="00A3386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07A6AB1432741B58BAEADE09CA8E6C7"/>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A8C57D8"/>
    <w:lvl w:ilvl="0">
      <w:start w:val="3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A338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walsh\OneDrive%20-%20Ubiqus%20Labs\Documents\Hansard\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75B4271E865497CBBDFF841DCD80ABC"/>
        <w:category>
          <w:name w:val="General"/>
          <w:gallery w:val="placeholder"/>
        </w:category>
        <w:types>
          <w:type w:val="bbPlcHdr"/>
        </w:types>
        <w:behaviors>
          <w:behavior w:val="content"/>
        </w:behaviors>
        <w:guid w:val="{FD2FE7FB-9D7C-402C-A3FA-5FD457D61B77}"/>
      </w:docPartPr>
      <w:docPartBody>
        <w:p w:rsidR="005D0339" w:rsidP="007C6B11">
          <w:pPr>
            <w:pStyle w:val="575B4271E865497CBBDFF841DCD80ABC"/>
          </w:pPr>
          <w:r w:rsidRPr="000753FC">
            <w:rPr>
              <w:rStyle w:val="PlaceholderText"/>
            </w:rPr>
            <w:t>Click here to enter text.</w:t>
          </w:r>
        </w:p>
      </w:docPartBody>
    </w:docPart>
    <w:docPart>
      <w:docPartPr>
        <w:name w:val="A07A6AB1432741B58BAEADE09CA8E6C7"/>
        <w:category>
          <w:name w:val="General"/>
          <w:gallery w:val="placeholder"/>
        </w:category>
        <w:types>
          <w:type w:val="bbPlcHdr"/>
        </w:types>
        <w:behaviors>
          <w:behavior w:val="content"/>
        </w:behaviors>
        <w:guid w:val="{94517115-9B4D-472D-8008-B0BC5CF27392}"/>
      </w:docPartPr>
      <w:docPartBody>
        <w:p w:rsidR="005D0339" w:rsidP="007C6B11">
          <w:pPr>
            <w:pStyle w:val="A07A6AB1432741B58BAEADE09CA8E6C7"/>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0339"/>
    <w:rPr>
      <w:color w:val="808080"/>
    </w:rPr>
  </w:style>
  <w:style w:type="paragraph" w:customStyle="1" w:styleId="575B4271E865497CBBDFF841DCD80ABC">
    <w:name w:val="575B4271E865497CBBDFF841DCD80ABC"/>
    <w:rsid w:val="007C6B11"/>
  </w:style>
  <w:style w:type="paragraph" w:customStyle="1" w:styleId="C326EFA28DE447588525F6045FE43F14">
    <w:name w:val="C326EFA28DE447588525F6045FE43F14"/>
    <w:rsid w:val="007C6B11"/>
  </w:style>
  <w:style w:type="paragraph" w:customStyle="1" w:styleId="A07A6AB1432741B58BAEADE09CA8E6C7">
    <w:name w:val="A07A6AB1432741B58BAEADE09CA8E6C7"/>
    <w:rsid w:val="007C6B11"/>
  </w:style>
  <w:style w:type="paragraph" w:customStyle="1" w:styleId="549A2E597E5E4DD3A83BEAFA69AED536">
    <w:name w:val="549A2E597E5E4DD3A83BEAFA69AED536"/>
    <w:rsid w:val="005D0339"/>
  </w:style>
  <w:style w:type="paragraph" w:customStyle="1" w:styleId="1CA1F30CE5B54ECE8E58139F4FA05CC9">
    <w:name w:val="1CA1F30CE5B54ECE8E58139F4FA05CC9"/>
    <w:rsid w:val="007C6B11"/>
  </w:style>
  <w:style w:type="paragraph" w:customStyle="1" w:styleId="3F0FAF99626E4B6B929DEE7BE35DDC22">
    <w:name w:val="3F0FAF99626E4B6B929DEE7BE35DDC22"/>
    <w:rsid w:val="005D0339"/>
  </w:style>
  <w:style w:type="paragraph" w:customStyle="1" w:styleId="6D0A26E58EE544F9A2F2884E52A965CB">
    <w:name w:val="6D0A26E58EE544F9A2F2884E52A965CB"/>
    <w:rsid w:val="005D03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