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401F3" w:rsidP="00CF0BBA">
      <w:pPr>
        <w:pStyle w:val="TitleCommittee0"/>
      </w:pPr>
      <w:sdt>
        <w:sdtPr>
          <w:alias w:val="CommitteeName"/>
          <w:tag w:val="CommitteeName"/>
          <w:id w:val="1869951332"/>
          <w:placeholder>
            <w:docPart w:val="FE524FA483F14C308A224C9D81C314BF"/>
          </w:placeholder>
          <w:richText/>
        </w:sdtPr>
        <w:sdtContent>
          <w:r>
            <w:t>Scottish Affairs Committee</w:t>
          </w:r>
        </w:sdtContent>
      </w:sdt>
    </w:p>
    <w:p w:rsidR="004401F3" w:rsidP="00156A60">
      <w:pPr>
        <w:pStyle w:val="TitleInquiry0"/>
      </w:pPr>
      <w:r>
        <w:t xml:space="preserve">Oral evidence: </w:t>
      </w:r>
      <w:r>
        <w:fldChar w:fldCharType="begin"/>
      </w:r>
      <w:r>
        <w:instrText xml:space="preserve"> HYPERLINK "https://committees.parliament.uk/work/1113/renewable-energy-in-scotland/" </w:instrText>
      </w:r>
      <w:r>
        <w:fldChar w:fldCharType="separate"/>
      </w:r>
      <w:r w:rsidRPr="755D1F8B" w:rsidR="45F3B094">
        <w:rPr>
          <w:rStyle w:val="Hyperlink"/>
          <w:szCs w:val="34"/>
        </w:rPr>
        <w:t xml:space="preserve">Renewable energy in Scotland, </w:t>
      </w:r>
      <w:r>
        <w:fldChar w:fldCharType="end"/>
      </w:r>
      <w:r w:rsidRPr="007E7402">
        <w:t xml:space="preserve">HC </w:t>
      </w:r>
      <w:sdt>
        <w:sdtPr>
          <w:rPr>
            <w:rStyle w:val="Hyperlink"/>
          </w:rPr>
          <w:alias w:val="InquiryRefNo"/>
          <w:tag w:val="InquiryRefNo"/>
          <w:id w:val="-281725174"/>
          <w:placeholder>
            <w:docPart w:val="FE524FA483F14C308A224C9D81C314BF"/>
          </w:placeholder>
          <w:richText/>
        </w:sdtPr>
        <w:sdtEndPr>
          <w:rPr>
            <w:rStyle w:val="Hyperlink"/>
          </w:rPr>
        </w:sdtEndPr>
        <w:sdtContent>
          <w:r w:rsidRPr="007E7402">
            <w:t>51</w:t>
          </w:r>
        </w:sdtContent>
      </w:sdt>
    </w:p>
    <w:sdt>
      <w:sdtPr>
        <w:alias w:val="SittingDate"/>
        <w:tag w:val="SittingDate"/>
        <w:id w:val="-1160222926"/>
        <w:placeholder>
          <w:docPart w:val="FE524FA483F14C308A224C9D81C314BF"/>
        </w:placeholder>
        <w:richText/>
      </w:sdtPr>
      <w:sdtContent>
        <w:p w:rsidR="004401F3" w:rsidP="00156A60">
          <w:pPr>
            <w:pStyle w:val="Para"/>
          </w:pPr>
          <w:r>
            <w:t>Thursday 17 June 2021</w:t>
          </w:r>
        </w:p>
      </w:sdtContent>
    </w:sdt>
    <w:p w:rsidR="004401F3" w:rsidP="00156A60">
      <w:pPr>
        <w:pStyle w:val="Para"/>
      </w:pPr>
      <w:r>
        <w:t xml:space="preserve">Ordered by the House of </w:t>
      </w:r>
      <w:sdt>
        <w:sdtPr>
          <w:alias w:val="House"/>
          <w:tag w:val="House"/>
          <w:id w:val="809213435"/>
          <w:placeholder>
            <w:docPart w:val="FE524FA483F14C308A224C9D81C314BF"/>
          </w:placeholder>
          <w:richText/>
        </w:sdtPr>
        <w:sdtContent>
          <w:r w:rsidRPr="00615759">
            <w:t>Commons</w:t>
          </w:r>
        </w:sdtContent>
      </w:sdt>
      <w:r w:rsidRPr="00615759">
        <w:t xml:space="preserve"> to be published on </w:t>
      </w:r>
      <w:sdt>
        <w:sdtPr>
          <w:alias w:val="PublishDate"/>
          <w:tag w:val="PublishDate"/>
          <w:id w:val="217021599"/>
          <w:placeholder>
            <w:docPart w:val="FE524FA483F14C308A224C9D81C314BF"/>
          </w:placeholder>
          <w:richText/>
        </w:sdtPr>
        <w:sdtContent>
          <w:r>
            <w:t>17 June 2021</w:t>
          </w:r>
        </w:sdtContent>
      </w:sdt>
      <w:r w:rsidRPr="00615759">
        <w:t>.</w:t>
      </w:r>
    </w:p>
    <w:p w:rsidR="004401F3" w:rsidP="00421864">
      <w:pPr>
        <w:pStyle w:val="Para"/>
      </w:pPr>
      <w:sdt>
        <w:sdtPr>
          <w:alias w:val="VideoHyperlink"/>
          <w:tag w:val="VideoHyperlink"/>
          <w:id w:val="703995351"/>
          <w:placeholder>
            <w:docPart w:val="FE524FA483F14C308A224C9D81C314BF"/>
          </w:placeholder>
          <w:richText/>
        </w:sdtPr>
        <w:sdtContent>
          <w:r>
            <w:fldChar w:fldCharType="begin"/>
          </w:r>
          <w:r>
            <w:instrText xml:space="preserve"> HYPERLINK "https://parliamentlive.tv/event/index/b8d0bc3f-b08b-4ab0-b239-7bfb197dd339" </w:instrText>
          </w:r>
          <w:r>
            <w:fldChar w:fldCharType="separate"/>
          </w:r>
          <w:r w:rsidRPr="00927E3F">
            <w:rPr>
              <w:rStyle w:val="Hyperlink"/>
            </w:rPr>
            <w:t>Watch the meeting</w:t>
          </w:r>
          <w:r>
            <w:fldChar w:fldCharType="end"/>
          </w:r>
        </w:sdtContent>
      </w:sdt>
    </w:p>
    <w:p w:rsidR="004401F3" w:rsidP="00156A60">
      <w:r>
        <w:t xml:space="preserve">Members present: </w:t>
      </w:r>
      <w:sdt>
        <w:sdtPr>
          <w:alias w:val="MembersPresent"/>
          <w:tag w:val="MembersPresent"/>
          <w:id w:val="366340316"/>
          <w:placeholder>
            <w:docPart w:val="FE524FA483F14C308A224C9D81C314BF"/>
          </w:placeholder>
          <w:richText/>
        </w:sdtPr>
        <w:sdtContent>
          <w:r w:rsidR="00CD24FA">
            <w:t>Pete Wishart</w:t>
          </w:r>
          <w:r>
            <w:t xml:space="preserve"> (Chair); </w:t>
          </w:r>
          <w:r w:rsidR="00CD24FA">
            <w:t>Mhairi Black</w:t>
          </w:r>
          <w:r>
            <w:t xml:space="preserve">; </w:t>
          </w:r>
          <w:r w:rsidRPr="00927E3F" w:rsidR="00927E3F">
            <w:t>Andrew Bowie</w:t>
          </w:r>
          <w:r w:rsidR="00927E3F">
            <w:t xml:space="preserve">; </w:t>
          </w:r>
          <w:r w:rsidR="00CD24FA">
            <w:t xml:space="preserve">Deidre Brock; Wendy Chamberlain; </w:t>
          </w:r>
          <w:r w:rsidRPr="00927E3F" w:rsidR="00927E3F">
            <w:t>Alberto Costa</w:t>
          </w:r>
          <w:r w:rsidR="00927E3F">
            <w:t xml:space="preserve">; </w:t>
          </w:r>
          <w:r w:rsidR="00CD24FA">
            <w:t>Jon Cruddas; Sally-Ann Hart</w:t>
          </w:r>
          <w:r w:rsidR="00927E3F">
            <w:t xml:space="preserve">; </w:t>
          </w:r>
          <w:r w:rsidRPr="00F85E92" w:rsidR="00F85E92">
            <w:t>John Lamont</w:t>
          </w:r>
          <w:r w:rsidR="00F85E92">
            <w:t xml:space="preserve">; </w:t>
          </w:r>
          <w:r w:rsidRPr="00F85E92" w:rsidR="00F85E92">
            <w:t>Douglas Ross</w:t>
          </w:r>
          <w:r w:rsidR="00CD24FA">
            <w:t>.</w:t>
          </w:r>
        </w:sdtContent>
      </w:sdt>
    </w:p>
    <w:p w:rsidR="004401F3" w:rsidP="00427893">
      <w:pPr>
        <w:pStyle w:val="ParaCentre"/>
      </w:pPr>
      <w:r w:rsidRPr="00156A60">
        <w:t xml:space="preserve">Questions </w:t>
      </w:r>
      <w:sdt>
        <w:sdtPr>
          <w:alias w:val="QuestionNumbers"/>
          <w:tag w:val="QuestionNumbers"/>
          <w:id w:val="-1223666168"/>
          <w:placeholder>
            <w:docPart w:val="FE524FA483F14C308A224C9D81C314BF"/>
          </w:placeholder>
          <w:richText/>
        </w:sdtPr>
        <w:sdtContent>
          <w:r>
            <w:t>38 -</w:t>
          </w:r>
        </w:sdtContent>
      </w:sdt>
      <w:r w:rsidR="00BF0616">
        <w:t xml:space="preserve"> </w:t>
      </w:r>
      <w:r w:rsidR="008F256D">
        <w:t>79</w:t>
      </w:r>
    </w:p>
    <w:p w:rsidR="004401F3" w:rsidP="00427893">
      <w:pPr>
        <w:pStyle w:val="TitleWitnesses0"/>
      </w:pPr>
      <w:r>
        <w:t>Witnesses</w:t>
      </w:r>
    </w:p>
    <w:p w:rsidR="004401F3" w:rsidRPr="00BD6D45" w:rsidP="006B01EC">
      <w:pPr>
        <w:pStyle w:val="Para"/>
      </w:pPr>
      <w:r>
        <w:fldChar w:fldCharType="begin"/>
      </w:r>
      <w:r>
        <w:instrText xml:space="preserve"> HYPERLINK \l "Panel1" </w:instrText>
      </w:r>
      <w:r>
        <w:fldChar w:fldCharType="separate"/>
      </w:r>
      <w:r w:rsidRPr="004401F3">
        <w:rPr>
          <w:rStyle w:val="Hyperlink"/>
        </w:rPr>
        <w:t>I</w:t>
      </w:r>
      <w:r>
        <w:fldChar w:fldCharType="end"/>
      </w:r>
      <w:r>
        <w:t xml:space="preserve">: Claire Mack, </w:t>
      </w:r>
      <w:r w:rsidR="00CD24FA">
        <w:t>Chief Executive, Scottish Renewables</w:t>
      </w:r>
      <w:r w:rsidR="00FB5298">
        <w:t>;</w:t>
      </w:r>
      <w:r w:rsidR="00CD24FA">
        <w:t xml:space="preserve"> </w:t>
      </w:r>
      <w:r>
        <w:t xml:space="preserve">Matthieu Hue, </w:t>
      </w:r>
      <w:r w:rsidR="00CD24FA">
        <w:t>Chief Executive Officer, EDF Renewables</w:t>
      </w:r>
      <w:r w:rsidR="00FB5298">
        <w:t>;</w:t>
      </w:r>
      <w:r w:rsidR="00CD24FA">
        <w:t xml:space="preserve"> </w:t>
      </w:r>
      <w:r>
        <w:t xml:space="preserve">and Lucy Whitford, </w:t>
      </w:r>
      <w:r w:rsidR="00CD24FA">
        <w:t>Managing Director for UK &amp; Ireland, RES</w:t>
      </w:r>
      <w:r>
        <w:t>.</w:t>
      </w:r>
    </w:p>
    <w:p w:rsidR="004401F3" w:rsidRPr="00BD6D45" w:rsidP="006B01EC">
      <w:pPr>
        <w:pStyle w:val="Para"/>
      </w:pPr>
      <w:r>
        <w:fldChar w:fldCharType="begin"/>
      </w:r>
      <w:r>
        <w:instrText xml:space="preserve"> HYPERLINK \l "Panel2" </w:instrText>
      </w:r>
      <w:r>
        <w:fldChar w:fldCharType="separate"/>
      </w:r>
      <w:r w:rsidRPr="004401F3">
        <w:rPr>
          <w:rStyle w:val="Hyperlink"/>
        </w:rPr>
        <w:t>II</w:t>
      </w:r>
      <w:r>
        <w:fldChar w:fldCharType="end"/>
      </w:r>
      <w:r>
        <w:t xml:space="preserve">: Steven McMahon, </w:t>
      </w:r>
      <w:r w:rsidR="00CD24FA">
        <w:t>D</w:t>
      </w:r>
      <w:r w:rsidR="00FB5298">
        <w:t>eputy D</w:t>
      </w:r>
      <w:r w:rsidR="00CD24FA">
        <w:t>irector, Electricity Distribution and Cross Sector Policy, Ofgem</w:t>
      </w:r>
      <w:r w:rsidR="00FB5298">
        <w:t>;</w:t>
      </w:r>
      <w:r w:rsidR="00CD24FA">
        <w:t xml:space="preserve"> </w:t>
      </w:r>
      <w:r>
        <w:t xml:space="preserve">and Bless Kuri, </w:t>
      </w:r>
      <w:r w:rsidR="00CD24FA">
        <w:t>Head of System Planning, Scottish and Southern Electricity Networks.</w:t>
      </w:r>
    </w:p>
    <w:p w:rsidR="004401F3" w:rsidP="00C677D5">
      <w:pPr>
        <w:pStyle w:val="Para"/>
      </w:pPr>
    </w:p>
    <w:p w:rsidR="004401F3" w:rsidP="00776882">
      <w:pPr>
        <w:rPr>
          <w:rFonts w:eastAsia="Times New Roman"/>
          <w:szCs w:val="20"/>
        </w:rPr>
      </w:pPr>
      <w:r>
        <w:br w:type="page"/>
      </w:r>
    </w:p>
    <w:p w:rsidR="004401F3" w:rsidP="00316298">
      <w:pPr>
        <w:pStyle w:val="TitlePanel0"/>
      </w:pPr>
      <w:bookmarkStart w:id="0" w:name="Panel1"/>
      <w:r>
        <w:t xml:space="preserve">Examination of </w:t>
      </w:r>
      <w:r w:rsidR="006D011C">
        <w:t>W</w:t>
      </w:r>
      <w:r>
        <w:t>itnesses</w:t>
      </w:r>
    </w:p>
    <w:p w:rsidR="004401F3" w:rsidP="007C1BEE">
      <w:pPr>
        <w:pStyle w:val="Para"/>
      </w:pPr>
      <w:r>
        <w:t xml:space="preserve">Witnesses: </w:t>
      </w:r>
      <w:r>
        <w:t>Claire Mack, Matthieu Hue</w:t>
      </w:r>
      <w:r w:rsidR="00CD24FA">
        <w:t xml:space="preserve"> </w:t>
      </w:r>
      <w:r>
        <w:t>and Lucy Whitford.</w:t>
      </w:r>
      <w:bookmarkEnd w:id="0"/>
    </w:p>
    <w:p w:rsidR="00121B8E" w:rsidP="00CD24FA">
      <w:pPr>
        <w:pStyle w:val="Question"/>
      </w:pPr>
      <w:sdt>
        <w:sdtPr>
          <w:alias w:val="Member"/>
          <w:tag w:val="&lt;Member mnisId='1440' dodsId='25254'&gt;"/>
          <w:id w:val="1876732116"/>
          <w:placeholder>
            <w:docPart w:val="DefaultPlaceholder_1081868574"/>
          </w:placeholder>
          <w:richText/>
        </w:sdtPr>
        <w:sdtContent>
          <w:r w:rsidRPr="00CD24FA" w:rsidR="00CD24FA">
            <w:rPr>
              <w:b/>
            </w:rPr>
            <w:t>Chair:</w:t>
          </w:r>
        </w:sdtContent>
      </w:sdt>
      <w:r w:rsidR="00CD24FA">
        <w:t xml:space="preserve"> </w:t>
      </w:r>
      <w:r>
        <w:t xml:space="preserve">Welcome to the Scottish Affairs Committee </w:t>
      </w:r>
      <w:r w:rsidR="00006EBD">
        <w:t xml:space="preserve">and </w:t>
      </w:r>
      <w:r>
        <w:t>our second oral evidence session in our renewables in Scotland inquiry.</w:t>
      </w:r>
      <w:r w:rsidR="00BE734F">
        <w:t xml:space="preserve"> </w:t>
      </w:r>
      <w:r>
        <w:t>Today we have two panels looking at some of the issues around transmission and supply.</w:t>
      </w:r>
      <w:r w:rsidR="00BE734F">
        <w:t xml:space="preserve"> </w:t>
      </w:r>
      <w:r>
        <w:t xml:space="preserve">First, our first panel, and I will let them introduce themselves and </w:t>
      </w:r>
      <w:r w:rsidR="008D51D5">
        <w:t xml:space="preserve">say </w:t>
      </w:r>
      <w:r>
        <w:t>anything by way of a short introductory statement.</w:t>
      </w:r>
    </w:p>
    <w:p w:rsidR="00CD24FA" w:rsidP="00121B8E">
      <w:pPr>
        <w:pStyle w:val="Answer"/>
      </w:pPr>
      <w:sdt>
        <w:sdtPr>
          <w:alias w:val="Witness"/>
          <w:id w:val="-1787118560"/>
          <w:placeholder>
            <w:docPart w:val="DefaultPlaceholder_1081868574"/>
          </w:placeholder>
          <w:richText/>
        </w:sdtPr>
        <w:sdtContent>
          <w:r w:rsidRPr="00121B8E" w:rsidR="00121B8E">
            <w:rPr>
              <w:b/>
              <w:i/>
            </w:rPr>
            <w:t>Claire Mack:</w:t>
          </w:r>
        </w:sdtContent>
      </w:sdt>
      <w:r w:rsidR="00121B8E">
        <w:t xml:space="preserve"> Thank you very much.</w:t>
      </w:r>
      <w:r w:rsidR="00BE734F">
        <w:t xml:space="preserve"> </w:t>
      </w:r>
      <w:r w:rsidR="00121B8E">
        <w:t>I am very pleased to be here and to be able to give you some insights</w:t>
      </w:r>
      <w:r w:rsidR="008D51D5">
        <w:t xml:space="preserve"> into</w:t>
      </w:r>
      <w:r w:rsidR="00121B8E">
        <w:t xml:space="preserve"> the issue that we are currently discussing.</w:t>
      </w:r>
      <w:r w:rsidR="00BE734F">
        <w:t xml:space="preserve"> </w:t>
      </w:r>
      <w:r w:rsidR="00121B8E">
        <w:t>I am the chief executive of Scottish Renewables.</w:t>
      </w:r>
      <w:r w:rsidR="00BE734F">
        <w:t xml:space="preserve"> </w:t>
      </w:r>
      <w:r w:rsidR="00121B8E">
        <w:t>We are the trade association for the renewable energy industry in Scotland.</w:t>
      </w:r>
      <w:r w:rsidR="00BE734F">
        <w:t xml:space="preserve"> </w:t>
      </w:r>
      <w:r w:rsidR="008D51D5">
        <w:t>I represent</w:t>
      </w:r>
      <w:r w:rsidR="00121B8E">
        <w:t xml:space="preserve"> about 260 members in that space.</w:t>
      </w:r>
    </w:p>
    <w:p w:rsidR="00121B8E" w:rsidP="00121B8E">
      <w:pPr>
        <w:pStyle w:val="Answer"/>
      </w:pPr>
      <w:r>
        <w:t>Renewable energy is very much a Scottish success story.</w:t>
      </w:r>
      <w:r w:rsidR="00BE734F">
        <w:t xml:space="preserve"> </w:t>
      </w:r>
      <w:r>
        <w:t xml:space="preserve">We are now producing about 97.4% of Scotland’s electricity consumption from renewable sources, which is not only helping us to reach our net zero goals for 2045 in Scotland, but also has strong </w:t>
      </w:r>
      <w:r w:rsidR="008D51D5">
        <w:t xml:space="preserve">associated </w:t>
      </w:r>
      <w:r>
        <w:t>economic and socioeconomic benefits</w:t>
      </w:r>
      <w:r w:rsidR="008D51D5">
        <w:t>.</w:t>
      </w:r>
    </w:p>
    <w:p w:rsidR="00121B8E" w:rsidP="00121B8E">
      <w:pPr>
        <w:pStyle w:val="Answer"/>
      </w:pPr>
      <w:r>
        <w:t>Many</w:t>
      </w:r>
      <w:r>
        <w:t xml:space="preserve"> important decisions </w:t>
      </w:r>
      <w:r>
        <w:t xml:space="preserve">will </w:t>
      </w:r>
      <w:r w:rsidR="00006EBD">
        <w:t xml:space="preserve">need </w:t>
      </w:r>
      <w:r>
        <w:t xml:space="preserve">to be made in the coming months and years to ensure </w:t>
      </w:r>
      <w:r>
        <w:t xml:space="preserve">that </w:t>
      </w:r>
      <w:r>
        <w:t>the transition to a society powered by low</w:t>
      </w:r>
      <w:r w:rsidR="006D011C">
        <w:t>-</w:t>
      </w:r>
      <w:r>
        <w:t>carbon energy is completed, decisions at a UK level on that transition and on jobs.</w:t>
      </w:r>
      <w:r w:rsidR="00BE734F">
        <w:t xml:space="preserve"> </w:t>
      </w:r>
      <w:r w:rsidR="00B02AA5">
        <w:t>Figures</w:t>
      </w:r>
      <w:r>
        <w:t xml:space="preserve"> that we have recently gathered</w:t>
      </w:r>
      <w:r w:rsidR="00B02AA5">
        <w:t xml:space="preserve"> tell us </w:t>
      </w:r>
      <w:r>
        <w:t>that about 22,660 jobs are supported by green energy here in Scotland, which is a great figure</w:t>
      </w:r>
      <w:r w:rsidR="006D011C">
        <w:t xml:space="preserve">, </w:t>
      </w:r>
      <w:r w:rsidR="00B02AA5">
        <w:t xml:space="preserve">and coming down the line are some great </w:t>
      </w:r>
      <w:r>
        <w:t xml:space="preserve">opportunities </w:t>
      </w:r>
      <w:r w:rsidR="00B02AA5">
        <w:t>in renewable heat</w:t>
      </w:r>
      <w:r>
        <w:t>, which rightly deserve</w:t>
      </w:r>
      <w:r w:rsidR="006D011C">
        <w:t>s</w:t>
      </w:r>
      <w:r>
        <w:t xml:space="preserve"> a strong focus as part of that energy transition discussion.</w:t>
      </w:r>
    </w:p>
    <w:p w:rsidR="00D86B2D" w:rsidP="00121B8E">
      <w:pPr>
        <w:pStyle w:val="Answer"/>
      </w:pPr>
      <w:sdt>
        <w:sdtPr>
          <w:alias w:val="Witness"/>
          <w:id w:val="-337311281"/>
          <w:placeholder>
            <w:docPart w:val="DefaultPlaceholder_1081868574"/>
          </w:placeholder>
          <w:richText/>
        </w:sdtPr>
        <w:sdtContent>
          <w:r w:rsidRPr="00121B8E" w:rsidR="00121B8E">
            <w:rPr>
              <w:b/>
              <w:i/>
            </w:rPr>
            <w:t>Matthieu Hue:</w:t>
          </w:r>
        </w:sdtContent>
      </w:sdt>
      <w:r w:rsidR="00121B8E">
        <w:t xml:space="preserve"> Good morning.</w:t>
      </w:r>
      <w:r w:rsidR="00BE734F">
        <w:t xml:space="preserve"> </w:t>
      </w:r>
      <w:r w:rsidR="00121B8E">
        <w:t xml:space="preserve">I am very pleased to participate </w:t>
      </w:r>
      <w:r>
        <w:t xml:space="preserve">in </w:t>
      </w:r>
      <w:r w:rsidR="00121B8E">
        <w:t>the Committee today.</w:t>
      </w:r>
      <w:r w:rsidR="00BE734F">
        <w:t xml:space="preserve"> </w:t>
      </w:r>
      <w:r w:rsidR="00121B8E">
        <w:t>My name is Matthieu Hue.</w:t>
      </w:r>
      <w:r w:rsidR="00BE734F">
        <w:t xml:space="preserve"> </w:t>
      </w:r>
      <w:r w:rsidR="00121B8E">
        <w:t>I am CEO of EDF Renewables</w:t>
      </w:r>
      <w:r w:rsidR="00006EBD">
        <w:t>,</w:t>
      </w:r>
      <w:r w:rsidR="00121B8E">
        <w:t xml:space="preserve"> UK and Ireland.</w:t>
      </w:r>
      <w:r w:rsidR="00BE734F">
        <w:t xml:space="preserve"> </w:t>
      </w:r>
      <w:r w:rsidR="00121B8E">
        <w:t xml:space="preserve">We develop, </w:t>
      </w:r>
      <w:r w:rsidR="002A0816">
        <w:t>build</w:t>
      </w:r>
      <w:r w:rsidR="00121B8E">
        <w:t xml:space="preserve"> and operate across wind, solar and battery storage assets.</w:t>
      </w:r>
      <w:r w:rsidR="00BE734F">
        <w:t xml:space="preserve"> </w:t>
      </w:r>
      <w:r w:rsidR="00121B8E">
        <w:t>We have a gigawatt of asset</w:t>
      </w:r>
      <w:r w:rsidR="00896CB9">
        <w:t>s</w:t>
      </w:r>
      <w:r w:rsidR="00121B8E">
        <w:t xml:space="preserve"> in operation and about 800</w:t>
      </w:r>
      <w:r w:rsidR="00896CB9">
        <w:t xml:space="preserve"> </w:t>
      </w:r>
      <w:r w:rsidR="008D51D5">
        <w:t xml:space="preserve">MW </w:t>
      </w:r>
      <w:r w:rsidR="00121B8E">
        <w:t>of projects in construction</w:t>
      </w:r>
      <w:r>
        <w:t>.</w:t>
      </w:r>
      <w:r w:rsidR="00BE734F">
        <w:t xml:space="preserve"> </w:t>
      </w:r>
      <w:r>
        <w:t xml:space="preserve">We have </w:t>
      </w:r>
      <w:r w:rsidR="00121B8E">
        <w:t>500</w:t>
      </w:r>
      <w:r w:rsidR="00896CB9">
        <w:t xml:space="preserve"> </w:t>
      </w:r>
      <w:r w:rsidR="008D51D5">
        <w:t>MWh</w:t>
      </w:r>
      <w:r w:rsidR="00121B8E">
        <w:t xml:space="preserve"> in operation in Scotland</w:t>
      </w:r>
      <w:r w:rsidR="00896CB9">
        <w:t>,</w:t>
      </w:r>
      <w:r w:rsidR="00121B8E">
        <w:t xml:space="preserve"> and we have two projects in construction in Scotland.</w:t>
      </w:r>
      <w:r w:rsidR="00BE734F">
        <w:t xml:space="preserve"> </w:t>
      </w:r>
      <w:r w:rsidR="00121B8E">
        <w:t>One is the N</w:t>
      </w:r>
      <w:r w:rsidRPr="00121B8E" w:rsidR="00121B8E">
        <w:t xml:space="preserve">eart </w:t>
      </w:r>
      <w:r w:rsidR="00896CB9">
        <w:t>n</w:t>
      </w:r>
      <w:r w:rsidRPr="00121B8E" w:rsidR="00121B8E">
        <w:t xml:space="preserve">a </w:t>
      </w:r>
      <w:r w:rsidR="00121B8E">
        <w:t>G</w:t>
      </w:r>
      <w:r w:rsidRPr="00121B8E" w:rsidR="00121B8E">
        <w:t>aoithe</w:t>
      </w:r>
      <w:r w:rsidR="008D51D5">
        <w:t xml:space="preserve">, a </w:t>
      </w:r>
      <w:r>
        <w:t>450</w:t>
      </w:r>
      <w:r w:rsidR="00896CB9">
        <w:t xml:space="preserve"> </w:t>
      </w:r>
      <w:r w:rsidR="006E3929">
        <w:t>MW</w:t>
      </w:r>
      <w:r>
        <w:t xml:space="preserve"> offshore project</w:t>
      </w:r>
      <w:r w:rsidR="008D51D5">
        <w:t>,</w:t>
      </w:r>
      <w:r>
        <w:t xml:space="preserve"> and the second is </w:t>
      </w:r>
      <w:r w:rsidR="00006EBD">
        <w:t xml:space="preserve">a </w:t>
      </w:r>
      <w:r w:rsidR="00184730">
        <w:t>30</w:t>
      </w:r>
      <w:r w:rsidR="00896CB9">
        <w:t xml:space="preserve"> </w:t>
      </w:r>
      <w:r w:rsidR="00184730">
        <w:t>MW</w:t>
      </w:r>
      <w:r w:rsidR="00006EBD">
        <w:t xml:space="preserve"> onshore project</w:t>
      </w:r>
      <w:r>
        <w:t xml:space="preserve"> called West Benhar.</w:t>
      </w:r>
      <w:r w:rsidR="00BE734F">
        <w:t xml:space="preserve"> </w:t>
      </w:r>
      <w:r>
        <w:t xml:space="preserve">We are very ambitious </w:t>
      </w:r>
      <w:r w:rsidR="00B02AA5">
        <w:t>about</w:t>
      </w:r>
      <w:r>
        <w:t xml:space="preserve"> contributing to the net zero target and we are very pleased to be able to work with the Government and all stakeholders to make the most of the opportunities here in Scotland to deliver on net zero.</w:t>
      </w:r>
    </w:p>
    <w:p w:rsidR="008D51D5" w:rsidP="00D86B2D">
      <w:pPr>
        <w:pStyle w:val="Answer"/>
      </w:pPr>
      <w:sdt>
        <w:sdtPr>
          <w:alias w:val="Witness"/>
          <w:id w:val="-1009827345"/>
          <w:placeholder>
            <w:docPart w:val="DefaultPlaceholder_1081868574"/>
          </w:placeholder>
          <w:richText/>
        </w:sdtPr>
        <w:sdtContent>
          <w:r w:rsidRPr="00D86B2D" w:rsidR="00D86B2D">
            <w:rPr>
              <w:b/>
              <w:i/>
            </w:rPr>
            <w:t>Lucy Whitford:</w:t>
          </w:r>
        </w:sdtContent>
      </w:sdt>
      <w:r w:rsidR="00D86B2D">
        <w:t xml:space="preserve"> </w:t>
      </w:r>
      <w:r w:rsidR="00896CB9">
        <w:t xml:space="preserve">I </w:t>
      </w:r>
      <w:r w:rsidR="00D86B2D">
        <w:t>am delighted also to be here today.</w:t>
      </w:r>
      <w:r w:rsidR="00BE734F">
        <w:t xml:space="preserve"> </w:t>
      </w:r>
      <w:r w:rsidR="00896CB9">
        <w:t xml:space="preserve">My name is </w:t>
      </w:r>
      <w:r w:rsidRPr="00896CB9" w:rsidR="00896CB9">
        <w:t>Lucy Whitford</w:t>
      </w:r>
      <w:r w:rsidR="00896CB9">
        <w:t xml:space="preserve">, and I am </w:t>
      </w:r>
      <w:r w:rsidR="00D86B2D">
        <w:t>the managing director for RES for UK and Ireland, responsible for the development and construction of our business.</w:t>
      </w:r>
      <w:r w:rsidR="00BE734F">
        <w:t xml:space="preserve"> </w:t>
      </w:r>
    </w:p>
    <w:p w:rsidR="00121B8E" w:rsidP="00D86B2D">
      <w:pPr>
        <w:pStyle w:val="Answer"/>
      </w:pPr>
      <w:r>
        <w:t>Just a little bit about RES</w:t>
      </w:r>
      <w:r w:rsidR="008D51D5">
        <w:t>:</w:t>
      </w:r>
      <w:r>
        <w:t xml:space="preserve"> we are the world’s largest independent renewable energy company.</w:t>
      </w:r>
      <w:r w:rsidR="00BE734F">
        <w:t xml:space="preserve"> </w:t>
      </w:r>
      <w:r>
        <w:t>We have been at the forefront of renewable energy development for almost 40 years.</w:t>
      </w:r>
      <w:r w:rsidR="00BE734F">
        <w:t xml:space="preserve"> </w:t>
      </w:r>
      <w:r>
        <w:t>We are responsible for more than 20</w:t>
      </w:r>
      <w:r w:rsidR="00896CB9">
        <w:t xml:space="preserve"> </w:t>
      </w:r>
      <w:r w:rsidR="008D51D5">
        <w:t xml:space="preserve">GW </w:t>
      </w:r>
      <w:r>
        <w:t xml:space="preserve">of renewable energy capacity and energy storage projects </w:t>
      </w:r>
      <w:r>
        <w:t>worldwide.</w:t>
      </w:r>
      <w:r w:rsidR="00BE734F">
        <w:t xml:space="preserve"> </w:t>
      </w:r>
      <w:r>
        <w:t>We have developed 450</w:t>
      </w:r>
      <w:r w:rsidR="00896CB9">
        <w:t xml:space="preserve"> </w:t>
      </w:r>
      <w:r w:rsidR="008D51D5">
        <w:t xml:space="preserve">MW </w:t>
      </w:r>
      <w:r>
        <w:t>of renewable projects in Scotland.</w:t>
      </w:r>
      <w:r w:rsidR="00BE734F">
        <w:t xml:space="preserve"> </w:t>
      </w:r>
      <w:r>
        <w:t>We are active in a range of technologies, including onshore wind, offshore wind, solar and energy storage.</w:t>
      </w:r>
    </w:p>
    <w:p w:rsidR="00D86B2D" w:rsidP="00D86B2D">
      <w:pPr>
        <w:pStyle w:val="Answer"/>
      </w:pPr>
      <w:r>
        <w:t xml:space="preserve">Also </w:t>
      </w:r>
      <w:r w:rsidRPr="00F546C2">
        <w:rPr>
          <w:bCs/>
          <w:iCs/>
        </w:rPr>
        <w:t>important</w:t>
      </w:r>
      <w:r>
        <w:t xml:space="preserve"> </w:t>
      </w:r>
      <w:r>
        <w:t xml:space="preserve">is </w:t>
      </w:r>
      <w:r>
        <w:t xml:space="preserve">that we play a critical role in ensuring the provision of electricity with our teams on the ground operationally </w:t>
      </w:r>
      <w:r w:rsidR="002A0816">
        <w:t>and</w:t>
      </w:r>
      <w:r>
        <w:t xml:space="preserve"> in our Glasgow-based 24/7 365 control centre, which is responsible for keeping 10% of the UK’s operating renewable energy fleet running.</w:t>
      </w:r>
      <w:r w:rsidR="00BE734F">
        <w:t xml:space="preserve"> </w:t>
      </w:r>
      <w:r>
        <w:t>We employ 500 staff across the UK and Ireland</w:t>
      </w:r>
      <w:r w:rsidR="00896CB9">
        <w:t>,</w:t>
      </w:r>
      <w:r>
        <w:t xml:space="preserve"> working across the lifecycle of renewables</w:t>
      </w:r>
      <w:r w:rsidR="00546377">
        <w:t>—</w:t>
      </w:r>
      <w:r>
        <w:t xml:space="preserve">development, </w:t>
      </w:r>
      <w:r w:rsidR="002A0816">
        <w:t>construction</w:t>
      </w:r>
      <w:r>
        <w:t xml:space="preserve"> and support services.</w:t>
      </w:r>
    </w:p>
    <w:p w:rsidR="00D86B2D" w:rsidP="00D86B2D">
      <w:pPr>
        <w:pStyle w:val="Answer"/>
      </w:pPr>
      <w:r>
        <w:t>We have been working in Scotland and across the UK and Ireland.</w:t>
      </w:r>
      <w:r w:rsidR="00BE734F">
        <w:t xml:space="preserve"> </w:t>
      </w:r>
      <w:r>
        <w:t xml:space="preserve">We want to play a part in Scotland’s energy future and ensuring our projects contribute to decarbonising </w:t>
      </w:r>
      <w:r w:rsidR="00896CB9">
        <w:t xml:space="preserve">the </w:t>
      </w:r>
      <w:r>
        <w:t xml:space="preserve">electricity </w:t>
      </w:r>
      <w:r w:rsidR="00896CB9">
        <w:t>system at the</w:t>
      </w:r>
      <w:r>
        <w:t xml:space="preserve"> least cost to the consumer.</w:t>
      </w:r>
    </w:p>
    <w:p w:rsidR="00D86B2D" w:rsidP="00D86B2D">
      <w:pPr>
        <w:pStyle w:val="Question"/>
      </w:pPr>
      <w:sdt>
        <w:sdtPr>
          <w:alias w:val="Member"/>
          <w:tag w:val="&lt;Member mnisId='1440' dodsId='25254'&gt;"/>
          <w:id w:val="-1143649580"/>
          <w:placeholder>
            <w:docPart w:val="DefaultPlaceholder_1081868574"/>
          </w:placeholder>
          <w:richText/>
        </w:sdtPr>
        <w:sdtContent>
          <w:r w:rsidRPr="00D86B2D">
            <w:rPr>
              <w:b/>
            </w:rPr>
            <w:t>Chair:</w:t>
          </w:r>
        </w:sdtContent>
      </w:sdt>
      <w:r>
        <w:t xml:space="preserve"> Excellent.</w:t>
      </w:r>
      <w:r w:rsidR="00BE734F">
        <w:t xml:space="preserve"> </w:t>
      </w:r>
      <w:r>
        <w:t>Thank you all very much for being very clear and concise.</w:t>
      </w:r>
      <w:r w:rsidR="00BE734F">
        <w:t xml:space="preserve"> </w:t>
      </w:r>
      <w:r>
        <w:t>Just to get things started, we have very ambitious targets in both Scotland and the UK.</w:t>
      </w:r>
      <w:r w:rsidR="00BE734F">
        <w:t xml:space="preserve"> </w:t>
      </w:r>
      <w:r>
        <w:t>Do we have the appropriate policy incentives in place to ensure that you, as companies and stakeholders, can help the UK and Scotland meet these targets?</w:t>
      </w:r>
      <w:r w:rsidR="00BE734F">
        <w:t xml:space="preserve"> </w:t>
      </w:r>
      <w:r>
        <w:t>How could these policies be made more effective?</w:t>
      </w:r>
    </w:p>
    <w:p w:rsidR="00D86B2D" w:rsidP="00546377">
      <w:pPr>
        <w:pStyle w:val="Answer"/>
      </w:pPr>
      <w:sdt>
        <w:sdtPr>
          <w:alias w:val="Witness"/>
          <w:id w:val="-1111278410"/>
          <w:placeholder>
            <w:docPart w:val="DefaultPlaceholder_1081868574"/>
          </w:placeholder>
          <w:richText/>
        </w:sdtPr>
        <w:sdtContent>
          <w:r w:rsidRPr="00D86B2D">
            <w:rPr>
              <w:b/>
              <w:i/>
            </w:rPr>
            <w:t>Claire Mack:</w:t>
          </w:r>
        </w:sdtContent>
      </w:sdt>
      <w:r>
        <w:t xml:space="preserve"> </w:t>
      </w:r>
      <w:r w:rsidR="00B02AA5">
        <w:t>Our</w:t>
      </w:r>
      <w:r>
        <w:t xml:space="preserve"> key policy </w:t>
      </w:r>
      <w:r w:rsidR="00B02AA5">
        <w:t xml:space="preserve">for </w:t>
      </w:r>
      <w:r>
        <w:t xml:space="preserve">funding projects is the </w:t>
      </w:r>
      <w:r w:rsidR="00896CB9">
        <w:t xml:space="preserve">contracts for difference </w:t>
      </w:r>
      <w:r>
        <w:t>mechanism, which must continue to support investment to reach the levels of deployment that net zero requires.</w:t>
      </w:r>
      <w:r w:rsidR="00BE734F">
        <w:t xml:space="preserve"> </w:t>
      </w:r>
      <w:r>
        <w:t xml:space="preserve">It has been </w:t>
      </w:r>
      <w:r w:rsidR="00546377">
        <w:t>a</w:t>
      </w:r>
      <w:r w:rsidR="00896CB9">
        <w:t>n</w:t>
      </w:r>
      <w:r w:rsidR="00546377">
        <w:t xml:space="preserve"> </w:t>
      </w:r>
      <w:r w:rsidR="00896CB9">
        <w:t>incredibly</w:t>
      </w:r>
      <w:r>
        <w:t xml:space="preserve"> effective tool to date</w:t>
      </w:r>
      <w:r w:rsidR="00B02AA5">
        <w:t xml:space="preserve">, </w:t>
      </w:r>
      <w:r>
        <w:t xml:space="preserve">bringing forward </w:t>
      </w:r>
      <w:r w:rsidR="00B02AA5">
        <w:t xml:space="preserve">some </w:t>
      </w:r>
      <w:r>
        <w:t>pretty high volumes.</w:t>
      </w:r>
      <w:r w:rsidR="00BE734F">
        <w:t xml:space="preserve"> </w:t>
      </w:r>
      <w:r w:rsidR="00006EBD">
        <w:t>O</w:t>
      </w:r>
      <w:r>
        <w:t>ne of the things that we need to be very clear about is that options must be kept open.</w:t>
      </w:r>
      <w:r w:rsidR="00BE734F">
        <w:t xml:space="preserve"> </w:t>
      </w:r>
      <w:r>
        <w:t>We need to be very realistic about what the CfD does</w:t>
      </w:r>
      <w:r w:rsidR="003E5BBF">
        <w:t>. I</w:t>
      </w:r>
      <w:r>
        <w:t>t helps to back projects</w:t>
      </w:r>
      <w:r w:rsidR="003E5BBF">
        <w:t>;</w:t>
      </w:r>
      <w:r>
        <w:t xml:space="preserve"> it helps projects be able to draw in investment, because a lot of these projects are invested in from overseas and have multiple different stakeholders working with them.</w:t>
      </w:r>
      <w:r w:rsidR="00546377">
        <w:t xml:space="preserve"> </w:t>
      </w:r>
      <w:r>
        <w:t>The volumes that the CfD mechanism bring forward create</w:t>
      </w:r>
      <w:r w:rsidR="00006EBD">
        <w:t>s</w:t>
      </w:r>
      <w:r>
        <w:t xml:space="preserve"> </w:t>
      </w:r>
      <w:r w:rsidR="00546377">
        <w:t>a</w:t>
      </w:r>
      <w:r>
        <w:t xml:space="preserve"> stabilisation mechanism that de-risks private investment, so </w:t>
      </w:r>
      <w:r w:rsidR="00006EBD">
        <w:t xml:space="preserve">it is </w:t>
      </w:r>
      <w:r>
        <w:t>very good at helping my members secure low-cost funding.</w:t>
      </w:r>
      <w:r w:rsidR="00BE734F">
        <w:t xml:space="preserve"> </w:t>
      </w:r>
      <w:r>
        <w:t>The continuation of CfD is critically important, even for established and near-established technologies</w:t>
      </w:r>
      <w:r w:rsidR="00006EBD">
        <w:t>,</w:t>
      </w:r>
      <w:r>
        <w:t xml:space="preserve"> because it is essential to how these projects are financed both in the short and the longer term</w:t>
      </w:r>
      <w:r w:rsidR="00006EBD">
        <w:t>,</w:t>
      </w:r>
      <w:r>
        <w:t xml:space="preserve"> </w:t>
      </w:r>
      <w:r w:rsidR="00546377">
        <w:t xml:space="preserve">and </w:t>
      </w:r>
      <w:r>
        <w:t>because that predictability is very bankable</w:t>
      </w:r>
      <w:r w:rsidR="00A54980">
        <w:t xml:space="preserve">, </w:t>
      </w:r>
      <w:r>
        <w:t>backing and giving confidence to new renewables projects</w:t>
      </w:r>
      <w:r w:rsidR="00DF1FF4">
        <w:t>, which we know we need to accelerate.</w:t>
      </w:r>
      <w:r w:rsidR="00BE734F">
        <w:t xml:space="preserve"> </w:t>
      </w:r>
      <w:r w:rsidR="00A54980">
        <w:t>The</w:t>
      </w:r>
      <w:r w:rsidR="00DF1FF4">
        <w:t xml:space="preserve"> CCC is saying</w:t>
      </w:r>
      <w:r w:rsidR="00A54980">
        <w:t xml:space="preserve"> that</w:t>
      </w:r>
      <w:r w:rsidR="00DF1FF4">
        <w:t xml:space="preserve"> a quadrupling </w:t>
      </w:r>
      <w:r w:rsidR="00A54980">
        <w:t xml:space="preserve">of </w:t>
      </w:r>
      <w:r w:rsidR="00DF1FF4">
        <w:t>inputs into the system of low</w:t>
      </w:r>
      <w:r w:rsidR="00896CB9">
        <w:t>-</w:t>
      </w:r>
      <w:r w:rsidR="00DF1FF4">
        <w:t>carbon electricity</w:t>
      </w:r>
      <w:r w:rsidR="00A54980">
        <w:t xml:space="preserve"> is required</w:t>
      </w:r>
      <w:r w:rsidR="00DF1FF4">
        <w:t>.</w:t>
      </w:r>
    </w:p>
    <w:p w:rsidR="00DF1FF4" w:rsidP="00D86B2D">
      <w:pPr>
        <w:pStyle w:val="Answer"/>
      </w:pPr>
      <w:r>
        <w:t>There are some differences between Scotland and the rest of the UK that need to be accounted for.</w:t>
      </w:r>
      <w:r w:rsidR="00BE734F">
        <w:t xml:space="preserve"> </w:t>
      </w:r>
      <w:r>
        <w:t xml:space="preserve">The </w:t>
      </w:r>
      <w:r w:rsidR="00A54980">
        <w:t xml:space="preserve">objective of the </w:t>
      </w:r>
      <w:r>
        <w:t>CfD mechanism is fairly rigid</w:t>
      </w:r>
      <w:r w:rsidR="00896CB9">
        <w:t xml:space="preserve">, as </w:t>
      </w:r>
      <w:r w:rsidR="00A54980">
        <w:t xml:space="preserve">it is </w:t>
      </w:r>
      <w:r>
        <w:t>to seek</w:t>
      </w:r>
      <w:r w:rsidR="00A54980">
        <w:t xml:space="preserve"> the</w:t>
      </w:r>
      <w:r>
        <w:t xml:space="preserve"> lowest cost.</w:t>
      </w:r>
      <w:r w:rsidR="00BE734F">
        <w:t xml:space="preserve"> </w:t>
      </w:r>
      <w:r>
        <w:t xml:space="preserve">We need to be very clear that there is a slight imbalance perhaps in the level playing field for Scottish projects due to an imbalance in </w:t>
      </w:r>
      <w:r w:rsidR="00006EBD">
        <w:t xml:space="preserve">the </w:t>
      </w:r>
      <w:r>
        <w:t xml:space="preserve">impact of </w:t>
      </w:r>
      <w:r w:rsidR="00546377">
        <w:t xml:space="preserve">the </w:t>
      </w:r>
      <w:r>
        <w:t>transmission charging costs</w:t>
      </w:r>
      <w:r w:rsidR="00546377">
        <w:t xml:space="preserve"> that</w:t>
      </w:r>
      <w:r>
        <w:t xml:space="preserve"> are imposed against Scottish projects.</w:t>
      </w:r>
      <w:r w:rsidR="00BE734F">
        <w:t xml:space="preserve"> </w:t>
      </w:r>
      <w:r>
        <w:t>It penalises them to the tune of tens of millions of pounds each year</w:t>
      </w:r>
      <w:r w:rsidR="00896CB9">
        <w:t>,</w:t>
      </w:r>
      <w:r>
        <w:t xml:space="preserve"> and</w:t>
      </w:r>
      <w:r w:rsidR="00546377">
        <w:t xml:space="preserve"> that</w:t>
      </w:r>
      <w:r>
        <w:t xml:space="preserve"> is something I am keen to unpack here with the Committee.</w:t>
      </w:r>
      <w:r w:rsidR="00BE734F">
        <w:t xml:space="preserve"> </w:t>
      </w:r>
      <w:r w:rsidR="00006EBD">
        <w:t>A</w:t>
      </w:r>
      <w:r>
        <w:t xml:space="preserve"> clear framework </w:t>
      </w:r>
      <w:r w:rsidR="00546377">
        <w:t>for</w:t>
      </w:r>
      <w:r>
        <w:t xml:space="preserve"> those future options will help sustain not only projects, bu</w:t>
      </w:r>
      <w:r w:rsidR="00546377">
        <w:t>t</w:t>
      </w:r>
      <w:r w:rsidR="00006EBD">
        <w:t xml:space="preserve"> will </w:t>
      </w:r>
      <w:r>
        <w:t xml:space="preserve">sustain the supply chain and jobs, which will move us away from peaks and troughs </w:t>
      </w:r>
      <w:r w:rsidR="00A54980">
        <w:t>in</w:t>
      </w:r>
      <w:r>
        <w:t xml:space="preserve"> investments and help </w:t>
      </w:r>
      <w:r>
        <w:t>us to keep financing costs as low as possible, while bringing forward as many projects as we can to hit net zero and offer th</w:t>
      </w:r>
      <w:r w:rsidR="00A54980">
        <w:t>at</w:t>
      </w:r>
      <w:r>
        <w:t xml:space="preserve"> kind of best value to consumers.</w:t>
      </w:r>
    </w:p>
    <w:p w:rsidR="00DF1FF4" w:rsidP="00DF1FF4">
      <w:pPr>
        <w:pStyle w:val="Question"/>
      </w:pPr>
      <w:sdt>
        <w:sdtPr>
          <w:alias w:val="Member"/>
          <w:tag w:val="&lt;Member mnisId='1440' dodsId='25254'&gt;"/>
          <w:id w:val="-1679034531"/>
          <w:placeholder>
            <w:docPart w:val="DefaultPlaceholder_1081868574"/>
          </w:placeholder>
          <w:richText/>
        </w:sdtPr>
        <w:sdtContent>
          <w:r w:rsidRPr="00DF1FF4">
            <w:rPr>
              <w:b/>
            </w:rPr>
            <w:t>Chair:</w:t>
          </w:r>
        </w:sdtContent>
      </w:sdt>
      <w:r>
        <w:t xml:space="preserve"> We will specifically </w:t>
      </w:r>
      <w:r w:rsidR="00143FA7">
        <w:t xml:space="preserve">come </w:t>
      </w:r>
      <w:r w:rsidR="00006EBD">
        <w:t xml:space="preserve">on </w:t>
      </w:r>
      <w:r>
        <w:t>to transmission charges later in the session</w:t>
      </w:r>
      <w:r w:rsidR="00896CB9">
        <w:t xml:space="preserve">, </w:t>
      </w:r>
      <w:r>
        <w:t>because we want to hear you</w:t>
      </w:r>
      <w:r w:rsidR="00006EBD">
        <w:t>r</w:t>
      </w:r>
      <w:r>
        <w:t xml:space="preserve"> views on this</w:t>
      </w:r>
      <w:r w:rsidR="00006EBD">
        <w:t xml:space="preserve">. </w:t>
      </w:r>
      <w:r w:rsidR="002A0816">
        <w:t>Basically,</w:t>
      </w:r>
      <w:r>
        <w:t xml:space="preserve"> on the general policy framework, Mr Hue, do you feel you are getting the necessary incentives to ensure that we are going to make progress with this?</w:t>
      </w:r>
      <w:r w:rsidR="00BE734F">
        <w:t xml:space="preserve"> </w:t>
      </w:r>
      <w:r>
        <w:t xml:space="preserve">If not, what </w:t>
      </w:r>
      <w:r w:rsidR="00143FA7">
        <w:t xml:space="preserve">would </w:t>
      </w:r>
      <w:r>
        <w:t xml:space="preserve">you </w:t>
      </w:r>
      <w:r w:rsidR="00143FA7">
        <w:t xml:space="preserve">want to </w:t>
      </w:r>
      <w:r>
        <w:t>see improved?</w:t>
      </w:r>
    </w:p>
    <w:p w:rsidR="00DF1FF4" w:rsidP="00DF1FF4">
      <w:pPr>
        <w:pStyle w:val="Answer"/>
      </w:pPr>
      <w:sdt>
        <w:sdtPr>
          <w:alias w:val="Witness"/>
          <w:id w:val="153650712"/>
          <w:placeholder>
            <w:docPart w:val="DefaultPlaceholder_1081868574"/>
          </w:placeholder>
          <w:richText/>
        </w:sdtPr>
        <w:sdtContent>
          <w:r w:rsidRPr="00DF1FF4">
            <w:rPr>
              <w:b/>
              <w:i/>
            </w:rPr>
            <w:t>Matthieu Hue:</w:t>
          </w:r>
        </w:sdtContent>
      </w:sdt>
      <w:r>
        <w:t xml:space="preserve"> We very much welcome</w:t>
      </w:r>
      <w:r w:rsidR="00143FA7">
        <w:t>d</w:t>
      </w:r>
      <w:r>
        <w:t xml:space="preserve"> the targets</w:t>
      </w:r>
      <w:r w:rsidR="00143FA7">
        <w:t>. W</w:t>
      </w:r>
      <w:r>
        <w:t>e welcomed the announcement of Scotland targeting net zero emissions by 2045 and the UK’s target to achieve the same net zero emissions by 2050.</w:t>
      </w:r>
      <w:r w:rsidR="00BE734F">
        <w:t xml:space="preserve"> </w:t>
      </w:r>
      <w:r>
        <w:t>Targets are very important because they motivate the industry in the deployment of renewables, but a target is not sufficient alone.</w:t>
      </w:r>
      <w:r w:rsidR="00BE734F">
        <w:t xml:space="preserve"> </w:t>
      </w:r>
      <w:r w:rsidR="00546377">
        <w:t>A</w:t>
      </w:r>
      <w:r>
        <w:t xml:space="preserve"> lot can be done</w:t>
      </w:r>
      <w:r w:rsidR="00546377">
        <w:t>,</w:t>
      </w:r>
      <w:r>
        <w:t xml:space="preserve"> and must be done</w:t>
      </w:r>
      <w:r w:rsidR="00546377">
        <w:t>,</w:t>
      </w:r>
      <w:r>
        <w:t xml:space="preserve"> </w:t>
      </w:r>
      <w:r w:rsidR="00A54980">
        <w:t>through</w:t>
      </w:r>
      <w:r>
        <w:t xml:space="preserve"> </w:t>
      </w:r>
      <w:r w:rsidR="00EC2F5D">
        <w:t xml:space="preserve">policy </w:t>
      </w:r>
      <w:r>
        <w:t>and incentives, first to enable the deployment, but also to increase the pace at which it can be done, as well as reducing the cost.</w:t>
      </w:r>
      <w:r w:rsidR="00BE734F">
        <w:t xml:space="preserve"> </w:t>
      </w:r>
      <w:r>
        <w:t>Policy is quite central to meeting net zero and doing it at pace and at effective cost.</w:t>
      </w:r>
    </w:p>
    <w:p w:rsidR="00EC2F5D" w:rsidP="00DF1FF4">
      <w:pPr>
        <w:pStyle w:val="Answer"/>
      </w:pPr>
      <w:r>
        <w:t>I will take a few examples</w:t>
      </w:r>
      <w:r>
        <w:t>;</w:t>
      </w:r>
      <w:r w:rsidR="00143FA7">
        <w:t xml:space="preserve"> </w:t>
      </w:r>
      <w:r>
        <w:t>t</w:t>
      </w:r>
      <w:r>
        <w:t>here could be a lot more, I am sure.</w:t>
      </w:r>
      <w:r w:rsidR="00BE734F">
        <w:t xml:space="preserve"> </w:t>
      </w:r>
    </w:p>
    <w:p w:rsidR="00DF1FF4" w:rsidP="00DF1FF4">
      <w:pPr>
        <w:pStyle w:val="Answer"/>
      </w:pPr>
      <w:r>
        <w:t>On the planning side, there is huge potential for onshore wind in Scotland, as we know, but in the last five years it has taken</w:t>
      </w:r>
      <w:r w:rsidR="003D2049">
        <w:t>,</w:t>
      </w:r>
      <w:r>
        <w:t xml:space="preserve"> on average</w:t>
      </w:r>
      <w:r w:rsidR="003D2049">
        <w:t xml:space="preserve">, </w:t>
      </w:r>
      <w:r>
        <w:t>37 months to go through the process of getting a planning decision for projects.</w:t>
      </w:r>
      <w:r w:rsidR="00BE734F">
        <w:t xml:space="preserve"> </w:t>
      </w:r>
      <w:r>
        <w:t xml:space="preserve">What does </w:t>
      </w:r>
      <w:r w:rsidR="00143FA7">
        <w:t xml:space="preserve">that </w:t>
      </w:r>
      <w:r>
        <w:t>mean?</w:t>
      </w:r>
      <w:r w:rsidR="00BE734F">
        <w:t xml:space="preserve"> </w:t>
      </w:r>
      <w:r>
        <w:t xml:space="preserve">First, it delays projects, increases the cost and </w:t>
      </w:r>
      <w:r w:rsidR="003D2049">
        <w:t xml:space="preserve">probably </w:t>
      </w:r>
      <w:r>
        <w:t>makes th</w:t>
      </w:r>
      <w:r w:rsidR="00143FA7">
        <w:t>e</w:t>
      </w:r>
      <w:r>
        <w:t xml:space="preserve"> project</w:t>
      </w:r>
      <w:r w:rsidR="003D2049">
        <w:t>s</w:t>
      </w:r>
      <w:r>
        <w:t xml:space="preserve"> </w:t>
      </w:r>
      <w:r w:rsidR="003D2049">
        <w:t>un</w:t>
      </w:r>
      <w:r>
        <w:t xml:space="preserve">able to contribute as much as </w:t>
      </w:r>
      <w:r w:rsidR="003D2049">
        <w:t>they</w:t>
      </w:r>
      <w:r>
        <w:t xml:space="preserve"> should to the 2030 target in Scotland to reduce emissions by 75%</w:t>
      </w:r>
      <w:r w:rsidR="00143FA7">
        <w:t xml:space="preserve">. A </w:t>
      </w:r>
      <w:r>
        <w:t>number of these projects will either not be eligi</w:t>
      </w:r>
      <w:r w:rsidR="001963BC">
        <w:t>ble for the CfD auction that is taking place later this year or are not able to compete because they will not have had the announcement in their planning.</w:t>
      </w:r>
      <w:r w:rsidR="00BE734F">
        <w:t xml:space="preserve"> </w:t>
      </w:r>
      <w:r w:rsidR="001963BC">
        <w:t xml:space="preserve">I think more can be done </w:t>
      </w:r>
      <w:r w:rsidR="00A54980">
        <w:t>through</w:t>
      </w:r>
      <w:r w:rsidR="001963BC">
        <w:t xml:space="preserve"> reviewing the legislation around planning policy in Scotland</w:t>
      </w:r>
      <w:r w:rsidR="003D2049">
        <w:t>,</w:t>
      </w:r>
      <w:r w:rsidR="001963BC">
        <w:t xml:space="preserve"> as well as resourcing the planning process to make it more effective.</w:t>
      </w:r>
    </w:p>
    <w:p w:rsidR="001963BC" w:rsidP="00DF1FF4">
      <w:pPr>
        <w:pStyle w:val="Answer"/>
      </w:pPr>
      <w:r>
        <w:t xml:space="preserve">I will take another example with </w:t>
      </w:r>
      <w:r w:rsidR="003D2049">
        <w:t xml:space="preserve">the </w:t>
      </w:r>
      <w:r>
        <w:t>grid.</w:t>
      </w:r>
      <w:r w:rsidR="00BE734F">
        <w:t xml:space="preserve"> </w:t>
      </w:r>
      <w:r>
        <w:t>More can be done to anticipate the investment needed to support renewable projects.</w:t>
      </w:r>
      <w:r w:rsidR="00BE734F">
        <w:t xml:space="preserve"> </w:t>
      </w:r>
      <w:r w:rsidR="00EC2F5D">
        <w:t>We</w:t>
      </w:r>
      <w:r>
        <w:t xml:space="preserve"> recommend is a review of the grid system to make sure </w:t>
      </w:r>
      <w:r w:rsidR="00143FA7">
        <w:t xml:space="preserve">the </w:t>
      </w:r>
      <w:r>
        <w:t>investment required for the deployment of these renewable projects is anticipated and in a way that accounts not just for single projects but for the pipeline and potential across the UK.</w:t>
      </w:r>
      <w:r w:rsidR="00BE734F">
        <w:t xml:space="preserve"> </w:t>
      </w:r>
      <w:r>
        <w:t>That doesn’t apply just to Scotland.</w:t>
      </w:r>
    </w:p>
    <w:p w:rsidR="001963BC" w:rsidP="00DF1FF4">
      <w:pPr>
        <w:pStyle w:val="Answer"/>
      </w:pPr>
      <w:r>
        <w:t>Finally, radar mitigation is a clear example</w:t>
      </w:r>
      <w:r w:rsidR="00EC2F5D">
        <w:t>. W</w:t>
      </w:r>
      <w:r>
        <w:t xml:space="preserve">e know </w:t>
      </w:r>
      <w:r w:rsidR="00EC2F5D">
        <w:t>it</w:t>
      </w:r>
      <w:r>
        <w:t xml:space="preserve"> slows down the pace of deployment, but</w:t>
      </w:r>
      <w:r w:rsidR="003D2049">
        <w:t xml:space="preserve"> it</w:t>
      </w:r>
      <w:r>
        <w:t xml:space="preserve"> also increases the cost.</w:t>
      </w:r>
      <w:r w:rsidR="00BE734F">
        <w:t xml:space="preserve"> </w:t>
      </w:r>
      <w:r>
        <w:t>It is done on a project</w:t>
      </w:r>
      <w:r w:rsidR="00143FA7">
        <w:t>-</w:t>
      </w:r>
      <w:r>
        <w:t>by</w:t>
      </w:r>
      <w:r w:rsidR="00143FA7">
        <w:t>-</w:t>
      </w:r>
      <w:r>
        <w:t>project basis, whe</w:t>
      </w:r>
      <w:r w:rsidR="003D2049">
        <w:t>reas</w:t>
      </w:r>
      <w:r>
        <w:t xml:space="preserve"> if it </w:t>
      </w:r>
      <w:r w:rsidR="003D2049">
        <w:t>were</w:t>
      </w:r>
      <w:r>
        <w:t xml:space="preserve"> done more centrally there would be a better solution at a lower cost for the consumer.</w:t>
      </w:r>
      <w:r w:rsidR="00BE734F">
        <w:t xml:space="preserve"> </w:t>
      </w:r>
      <w:r>
        <w:t>Today a radar solution scheme can increase by 5% the cost of electricity produced by a renewable project.</w:t>
      </w:r>
      <w:r w:rsidR="00BE734F">
        <w:t xml:space="preserve"> </w:t>
      </w:r>
      <w:r>
        <w:t>That is a substantial amount</w:t>
      </w:r>
      <w:r w:rsidR="00143FA7">
        <w:t xml:space="preserve">, which </w:t>
      </w:r>
      <w:r>
        <w:t xml:space="preserve">could be decreased significantly if it </w:t>
      </w:r>
      <w:r w:rsidR="003D2049">
        <w:t>were</w:t>
      </w:r>
      <w:r>
        <w:t xml:space="preserve"> managed more centrally and the onus was on the people managing the radar to facilitate renewable projects.</w:t>
      </w:r>
      <w:r w:rsidR="00143FA7">
        <w:t xml:space="preserve"> </w:t>
      </w:r>
      <w:r>
        <w:t>There are very concrete examples here of what can be done to enable net zero, but also more quickly and at a lesser cost.</w:t>
      </w:r>
    </w:p>
    <w:p w:rsidR="001963BC" w:rsidP="001963BC">
      <w:pPr>
        <w:pStyle w:val="Question"/>
      </w:pPr>
      <w:sdt>
        <w:sdtPr>
          <w:alias w:val="Member"/>
          <w:tag w:val="&lt;Member mnisId='1440' dodsId='25254'&gt;"/>
          <w:id w:val="1501235232"/>
          <w:placeholder>
            <w:docPart w:val="DefaultPlaceholder_1081868574"/>
          </w:placeholder>
          <w:richText/>
        </w:sdtPr>
        <w:sdtContent>
          <w:r w:rsidRPr="001963BC">
            <w:rPr>
              <w:b/>
            </w:rPr>
            <w:t>Chair:</w:t>
          </w:r>
        </w:sdtContent>
      </w:sdt>
      <w:r>
        <w:t xml:space="preserve"> All very interesting and helpful proposals.</w:t>
      </w:r>
      <w:r w:rsidR="00BE734F">
        <w:t xml:space="preserve"> </w:t>
      </w:r>
      <w:r>
        <w:t>We are particularly interested in the radar issue.</w:t>
      </w:r>
      <w:r w:rsidR="00BE734F">
        <w:t xml:space="preserve"> </w:t>
      </w:r>
      <w:r>
        <w:t>We might come back to you on that and seek your views further, but the same question to you, Ms Whitford</w:t>
      </w:r>
      <w:r w:rsidR="00143FA7">
        <w:t>. I</w:t>
      </w:r>
      <w:r>
        <w:t>ncluded in your answer</w:t>
      </w:r>
      <w:r w:rsidR="00143FA7">
        <w:t>,</w:t>
      </w:r>
      <w:r>
        <w:t xml:space="preserve"> could </w:t>
      </w:r>
      <w:r w:rsidR="00143FA7">
        <w:t xml:space="preserve">you </w:t>
      </w:r>
      <w:r>
        <w:t xml:space="preserve">give your views on the 2020 </w:t>
      </w:r>
      <w:r w:rsidR="003D2049">
        <w:t>e</w:t>
      </w:r>
      <w:r>
        <w:t xml:space="preserve">nergy White Paper, whether you feel that further incentivises the sector and whether you find </w:t>
      </w:r>
      <w:r w:rsidR="003D2049">
        <w:t>its</w:t>
      </w:r>
      <w:r>
        <w:t xml:space="preserve"> provisions useful in trying to ensure we get to these targets</w:t>
      </w:r>
      <w:r w:rsidR="00143FA7">
        <w:t>?</w:t>
      </w:r>
    </w:p>
    <w:p w:rsidR="001963BC" w:rsidP="001963BC">
      <w:pPr>
        <w:pStyle w:val="Answer"/>
      </w:pPr>
      <w:sdt>
        <w:sdtPr>
          <w:alias w:val="Witness"/>
          <w:id w:val="1764723471"/>
          <w:placeholder>
            <w:docPart w:val="DefaultPlaceholder_1081868574"/>
          </w:placeholder>
          <w:richText/>
        </w:sdtPr>
        <w:sdtContent>
          <w:r w:rsidRPr="001963BC">
            <w:rPr>
              <w:b/>
              <w:i/>
            </w:rPr>
            <w:t>Lucy Whitford:</w:t>
          </w:r>
        </w:sdtContent>
      </w:sdt>
      <w:r>
        <w:t xml:space="preserve"> I will try not to repeat some of the things that Claire and Matthieu have already said, but we feel </w:t>
      </w:r>
      <w:r w:rsidR="003D2049">
        <w:t>it</w:t>
      </w:r>
      <w:r>
        <w:t xml:space="preserve"> is very important to set targets.</w:t>
      </w:r>
      <w:r w:rsidR="00BE734F">
        <w:t xml:space="preserve"> </w:t>
      </w:r>
      <w:r>
        <w:t>We are very supportive of the Scottish Government’s ambition to achieve net zero by 2045 and the UK Government</w:t>
      </w:r>
      <w:r w:rsidR="00EC2F5D">
        <w:t>'s</w:t>
      </w:r>
      <w:r>
        <w:t xml:space="preserve"> </w:t>
      </w:r>
      <w:r w:rsidR="00143FA7">
        <w:t xml:space="preserve">by </w:t>
      </w:r>
      <w:r>
        <w:t>2050.</w:t>
      </w:r>
    </w:p>
    <w:p w:rsidR="00D54E00" w:rsidP="001963BC">
      <w:pPr>
        <w:pStyle w:val="Answer"/>
      </w:pPr>
      <w:r>
        <w:t>T</w:t>
      </w:r>
      <w:r w:rsidR="001963BC">
        <w:t xml:space="preserve">o add to Matthieu’s point, </w:t>
      </w:r>
      <w:r>
        <w:t xml:space="preserve">it </w:t>
      </w:r>
      <w:r w:rsidR="001963BC">
        <w:t xml:space="preserve">is very important that </w:t>
      </w:r>
      <w:r w:rsidR="00EC2F5D">
        <w:t xml:space="preserve">the framework behind </w:t>
      </w:r>
      <w:r w:rsidR="001963BC">
        <w:t>policy and regulation</w:t>
      </w:r>
      <w:r w:rsidR="003D2049">
        <w:t>,</w:t>
      </w:r>
      <w:r w:rsidR="00AE028C">
        <w:t xml:space="preserve"> </w:t>
      </w:r>
      <w:r w:rsidR="001963BC">
        <w:t>or below those targets</w:t>
      </w:r>
      <w:r w:rsidR="003D2049">
        <w:t>,</w:t>
      </w:r>
      <w:r w:rsidR="001963BC">
        <w:t xml:space="preserve"> is very clear so that delivery is not slowed down, otherwise we just will not make them.</w:t>
      </w:r>
    </w:p>
    <w:p w:rsidR="00445B98" w:rsidP="001963BC">
      <w:pPr>
        <w:pStyle w:val="Answer"/>
      </w:pPr>
      <w:r>
        <w:t>The</w:t>
      </w:r>
      <w:r w:rsidR="00D54E00">
        <w:t xml:space="preserve"> White Paper is heading in the right direction</w:t>
      </w:r>
      <w:r>
        <w:t xml:space="preserve">. </w:t>
      </w:r>
      <w:r w:rsidR="00D54E00">
        <w:t xml:space="preserve">It is a credible vision </w:t>
      </w:r>
      <w:r>
        <w:t>for how we can meet</w:t>
      </w:r>
      <w:r w:rsidR="00D54E00">
        <w:t xml:space="preserve"> our emission reduction targets.</w:t>
      </w:r>
      <w:r w:rsidR="00BE734F">
        <w:t xml:space="preserve"> </w:t>
      </w:r>
      <w:r w:rsidR="00D54E00">
        <w:t xml:space="preserve">I think we could do more </w:t>
      </w:r>
      <w:r w:rsidR="00323861">
        <w:t>with</w:t>
      </w:r>
      <w:r w:rsidR="00D54E00">
        <w:t xml:space="preserve"> electrification, coupled with green hydrogen for those hard to abate areas of the economy.</w:t>
      </w:r>
      <w:r w:rsidR="00BE734F">
        <w:t xml:space="preserve"> </w:t>
      </w:r>
      <w:r w:rsidR="00D54E00">
        <w:t>Green hydrogen could be cost competitive by 2030.</w:t>
      </w:r>
      <w:r w:rsidR="00BE734F">
        <w:t xml:space="preserve"> </w:t>
      </w:r>
      <w:r w:rsidR="00D54E00">
        <w:t>I think there is a</w:t>
      </w:r>
      <w:r w:rsidR="00323861">
        <w:t xml:space="preserve">n </w:t>
      </w:r>
      <w:r w:rsidR="00D54E00">
        <w:t>opportunity to deliver on the ambition</w:t>
      </w:r>
      <w:r w:rsidR="003D2049">
        <w:t xml:space="preserve">, </w:t>
      </w:r>
      <w:r w:rsidR="00D54E00">
        <w:t xml:space="preserve">and </w:t>
      </w:r>
      <w:r w:rsidR="003D2049">
        <w:t xml:space="preserve">to </w:t>
      </w:r>
      <w:r w:rsidR="00D54E00">
        <w:t>increase the ambition</w:t>
      </w:r>
      <w:r w:rsidR="003D2049">
        <w:t>,</w:t>
      </w:r>
      <w:r w:rsidR="00D54E00">
        <w:t xml:space="preserve"> </w:t>
      </w:r>
      <w:r w:rsidR="00323861">
        <w:t>by</w:t>
      </w:r>
      <w:r w:rsidR="00D54E00">
        <w:t xml:space="preserve"> bringing green hydrogen forward.</w:t>
      </w:r>
      <w:r w:rsidR="00BE734F">
        <w:t xml:space="preserve"> </w:t>
      </w:r>
      <w:r w:rsidR="00D54E00">
        <w:t xml:space="preserve">Policy and consistency on policy is </w:t>
      </w:r>
      <w:r w:rsidR="002A0816">
        <w:t>key</w:t>
      </w:r>
      <w:r w:rsidR="00D54E00">
        <w:t xml:space="preserve">, particularly </w:t>
      </w:r>
      <w:r w:rsidR="002A0816">
        <w:t>regarding</w:t>
      </w:r>
      <w:r w:rsidR="00AE028C">
        <w:t xml:space="preserve"> </w:t>
      </w:r>
      <w:r w:rsidR="00D54E00">
        <w:t>the CfD</w:t>
      </w:r>
      <w:r w:rsidR="00110E00">
        <w:t>. N</w:t>
      </w:r>
      <w:r w:rsidR="00D54E00">
        <w:t>ot excluding certain technologies is going to be very important so that we get the investment and delivery towards net zero with the projects.</w:t>
      </w:r>
    </w:p>
    <w:p w:rsidR="00445B98" w:rsidP="001963BC">
      <w:pPr>
        <w:pStyle w:val="Answer"/>
      </w:pPr>
      <w:r>
        <w:t>We need timings on auctions and volumes to be more certain, which is what we see in other countries that we work in.</w:t>
      </w:r>
      <w:r w:rsidR="00BE734F">
        <w:t xml:space="preserve"> </w:t>
      </w:r>
      <w:r w:rsidR="00110E00">
        <w:t>Very importantly, i</w:t>
      </w:r>
      <w:r>
        <w:t>f we want to start moving the dial this decade, we have great ambition on offshore, but we could have shovel-ready onshore wind projects and they could come online faster.</w:t>
      </w:r>
      <w:r w:rsidR="00BE734F">
        <w:t xml:space="preserve"> </w:t>
      </w:r>
      <w:r w:rsidR="00110E00">
        <w:t>W</w:t>
      </w:r>
      <w:r>
        <w:t>e shouldn’t miss that opportunity.</w:t>
      </w:r>
      <w:r w:rsidR="00BE734F">
        <w:t xml:space="preserve"> </w:t>
      </w:r>
      <w:r>
        <w:t xml:space="preserve">Just using an example, over the last decade industry has delivered </w:t>
      </w:r>
      <w:r w:rsidR="003D2049">
        <w:t>an</w:t>
      </w:r>
      <w:r>
        <w:t xml:space="preserve"> average </w:t>
      </w:r>
      <w:r w:rsidR="00AE028C">
        <w:t xml:space="preserve">of </w:t>
      </w:r>
      <w:r>
        <w:t xml:space="preserve">208 projects a year, but in 2019 we delivered </w:t>
      </w:r>
      <w:r w:rsidR="003D2049">
        <w:t xml:space="preserve">only </w:t>
      </w:r>
      <w:r>
        <w:t>23 projects.</w:t>
      </w:r>
      <w:r w:rsidR="00BE734F">
        <w:t xml:space="preserve"> </w:t>
      </w:r>
      <w:r>
        <w:t xml:space="preserve">That is all about </w:t>
      </w:r>
      <w:r w:rsidR="003D2049">
        <w:t>the</w:t>
      </w:r>
      <w:r>
        <w:t xml:space="preserve"> policy certainty piece being missing over the last number of years.</w:t>
      </w:r>
      <w:r w:rsidR="00BE734F">
        <w:t xml:space="preserve"> </w:t>
      </w:r>
      <w:r>
        <w:t>That is probably key for me.</w:t>
      </w:r>
    </w:p>
    <w:p w:rsidR="00445B98" w:rsidP="00445B98">
      <w:pPr>
        <w:pStyle w:val="Question"/>
      </w:pPr>
      <w:sdt>
        <w:sdtPr>
          <w:alias w:val="Member"/>
          <w:tag w:val="&lt;Member mnisId='1440' dodsId='25254'&gt;"/>
          <w:id w:val="717938029"/>
          <w:placeholder>
            <w:docPart w:val="DefaultPlaceholder_1081868574"/>
          </w:placeholder>
          <w:richText/>
        </w:sdtPr>
        <w:sdtContent>
          <w:r w:rsidRPr="00445B98">
            <w:rPr>
              <w:b/>
            </w:rPr>
            <w:t>Chair:</w:t>
          </w:r>
        </w:sdtContent>
      </w:sdt>
      <w:r>
        <w:t xml:space="preserve"> We got the news this week that the Scottish Government missed the target for reducing greenhouse gas emissions for 2019.</w:t>
      </w:r>
      <w:r w:rsidR="00BE734F">
        <w:t xml:space="preserve"> </w:t>
      </w:r>
      <w:r>
        <w:t>I think the figures fell 51.5% against the baseline, well short of the 55% target.</w:t>
      </w:r>
      <w:r w:rsidR="00BE734F">
        <w:t xml:space="preserve"> </w:t>
      </w:r>
      <w:r>
        <w:t>Do you think these targets are overambitious?</w:t>
      </w:r>
      <w:r w:rsidR="00BE734F">
        <w:t xml:space="preserve"> </w:t>
      </w:r>
      <w:r w:rsidR="003D2049">
        <w:t>How do you</w:t>
      </w:r>
      <w:r w:rsidR="005565E9">
        <w:t xml:space="preserve"> </w:t>
      </w:r>
      <w:r w:rsidR="003D2049">
        <w:t>account for</w:t>
      </w:r>
      <w:r w:rsidR="00184730">
        <w:t xml:space="preserve"> t</w:t>
      </w:r>
      <w:r>
        <w:t>he failure to meet them and keep them on</w:t>
      </w:r>
      <w:r w:rsidR="00184730">
        <w:t xml:space="preserve"> </w:t>
      </w:r>
      <w:r>
        <w:t>board?</w:t>
      </w:r>
      <w:r w:rsidR="00BE734F">
        <w:t xml:space="preserve"> </w:t>
      </w:r>
    </w:p>
    <w:p w:rsidR="001963BC" w:rsidP="00445B98">
      <w:pPr>
        <w:pStyle w:val="Answer"/>
      </w:pPr>
      <w:sdt>
        <w:sdtPr>
          <w:alias w:val="Witness"/>
          <w:id w:val="-1785883234"/>
          <w:placeholder>
            <w:docPart w:val="DefaultPlaceholder_1081868574"/>
          </w:placeholder>
          <w:richText/>
        </w:sdtPr>
        <w:sdtContent>
          <w:r w:rsidRPr="00445B98" w:rsidR="00445B98">
            <w:rPr>
              <w:b/>
              <w:i/>
            </w:rPr>
            <w:t>Matthieu Hue:</w:t>
          </w:r>
        </w:sdtContent>
      </w:sdt>
      <w:r w:rsidR="00445B98">
        <w:t xml:space="preserve"> I don’t think these targets are too ambitious. They are needed.</w:t>
      </w:r>
      <w:r w:rsidR="00BE734F">
        <w:t xml:space="preserve"> </w:t>
      </w:r>
      <w:r w:rsidR="00445B98">
        <w:t>It is just the co-ordination and the effort being put on policy matters, on what enables these targets to be met.</w:t>
      </w:r>
      <w:r w:rsidR="00BE734F">
        <w:t xml:space="preserve"> </w:t>
      </w:r>
      <w:r w:rsidR="00445B98">
        <w:t>We gave a few examples on the planning side</w:t>
      </w:r>
      <w:r w:rsidR="005565E9">
        <w:t>,</w:t>
      </w:r>
      <w:r w:rsidR="00445B98">
        <w:t xml:space="preserve"> and 37 months</w:t>
      </w:r>
      <w:r w:rsidR="005565E9">
        <w:t xml:space="preserve"> </w:t>
      </w:r>
      <w:r w:rsidR="00445B98">
        <w:t>is far too much for an onshore wind project.</w:t>
      </w:r>
      <w:r w:rsidR="00BE734F">
        <w:t xml:space="preserve"> </w:t>
      </w:r>
      <w:r w:rsidR="00445B98">
        <w:t>It is far less if we think of offshore wind, which are larger projects, so it is not that the impact is less.</w:t>
      </w:r>
      <w:r w:rsidR="00BE734F">
        <w:t xml:space="preserve"> </w:t>
      </w:r>
      <w:r w:rsidR="00445B98">
        <w:t>I think the regime to go through a planning decision is more effective.</w:t>
      </w:r>
    </w:p>
    <w:p w:rsidR="00445B98" w:rsidP="00445B98">
      <w:pPr>
        <w:pStyle w:val="Answer"/>
      </w:pPr>
      <w:r>
        <w:t xml:space="preserve">The same could be said of </w:t>
      </w:r>
      <w:r w:rsidR="005565E9">
        <w:t xml:space="preserve">the </w:t>
      </w:r>
      <w:r>
        <w:t>grid</w:t>
      </w:r>
      <w:r w:rsidR="005565E9">
        <w:t>,</w:t>
      </w:r>
      <w:r>
        <w:t xml:space="preserve"> and I took the example of the radar.</w:t>
      </w:r>
      <w:r w:rsidR="00BE734F">
        <w:t xml:space="preserve"> </w:t>
      </w:r>
      <w:r>
        <w:t>I don’t think it is this target being too ambitious at all.</w:t>
      </w:r>
      <w:r w:rsidR="00BE734F">
        <w:t xml:space="preserve"> </w:t>
      </w:r>
      <w:r>
        <w:t xml:space="preserve">It is just being able to be focused enough on what will enable these targets </w:t>
      </w:r>
      <w:r w:rsidR="00110E00">
        <w:t xml:space="preserve">to be </w:t>
      </w:r>
      <w:r>
        <w:t>met.</w:t>
      </w:r>
    </w:p>
    <w:p w:rsidR="00445B98" w:rsidP="00445B98">
      <w:pPr>
        <w:pStyle w:val="Question"/>
        <w:numPr>
          <w:ilvl w:val="0"/>
          <w:numId w:val="0"/>
        </w:numPr>
        <w:ind w:left="794"/>
      </w:pPr>
      <w:sdt>
        <w:sdtPr>
          <w:alias w:val="Member"/>
          <w:tag w:val="&lt;Member mnisId='1440' dodsId='25254'&gt;"/>
          <w:id w:val="1728799877"/>
          <w:placeholder>
            <w:docPart w:val="DefaultPlaceholder_1081868574"/>
          </w:placeholder>
          <w:richText/>
        </w:sdtPr>
        <w:sdtContent>
          <w:r w:rsidRPr="00445B98">
            <w:rPr>
              <w:b/>
            </w:rPr>
            <w:t>Chair:</w:t>
          </w:r>
        </w:sdtContent>
      </w:sdt>
      <w:r>
        <w:t xml:space="preserve"> </w:t>
      </w:r>
      <w:r w:rsidR="00AE028C">
        <w:t>Does a</w:t>
      </w:r>
      <w:r>
        <w:t xml:space="preserve">nybody else </w:t>
      </w:r>
      <w:r w:rsidR="00954205">
        <w:t>have</w:t>
      </w:r>
      <w:r>
        <w:t xml:space="preserve"> any views about targets and the fact there has been slippage?</w:t>
      </w:r>
    </w:p>
    <w:p w:rsidR="00310403" w:rsidP="00445B98">
      <w:pPr>
        <w:pStyle w:val="Answer"/>
      </w:pPr>
      <w:sdt>
        <w:sdtPr>
          <w:alias w:val="Witness"/>
          <w:id w:val="1913347339"/>
          <w:placeholder>
            <w:docPart w:val="DefaultPlaceholder_1081868574"/>
          </w:placeholder>
          <w:richText/>
        </w:sdtPr>
        <w:sdtContent>
          <w:r w:rsidRPr="00445B98" w:rsidR="00445B98">
            <w:rPr>
              <w:b/>
              <w:i/>
            </w:rPr>
            <w:t>Claire Mack:</w:t>
          </w:r>
        </w:sdtContent>
      </w:sdt>
      <w:r w:rsidR="00445B98">
        <w:t xml:space="preserve"> I would largely echo what Matthieu and Lucy </w:t>
      </w:r>
      <w:r w:rsidR="00110E00">
        <w:t xml:space="preserve">said earlier, </w:t>
      </w:r>
      <w:r w:rsidR="00445B98">
        <w:t>which is that inconsistency in policy did see a drop in the number of projects, which is bad.</w:t>
      </w:r>
      <w:r w:rsidR="00BE734F">
        <w:t xml:space="preserve"> </w:t>
      </w:r>
      <w:r w:rsidR="00445B98">
        <w:t>It is bad all round</w:t>
      </w:r>
      <w:r w:rsidR="003C42D0">
        <w:t>.</w:t>
      </w:r>
      <w:r w:rsidR="00110E00">
        <w:t xml:space="preserve"> </w:t>
      </w:r>
      <w:r w:rsidR="003C42D0">
        <w:t>I</w:t>
      </w:r>
      <w:r w:rsidR="00445B98">
        <w:t xml:space="preserve">t is bad for us as a country </w:t>
      </w:r>
      <w:r w:rsidR="003C42D0">
        <w:t xml:space="preserve">trying </w:t>
      </w:r>
      <w:r w:rsidR="00445B98">
        <w:t xml:space="preserve">to draw in investment, it is bad for our workforce, who we are obviously trying to move </w:t>
      </w:r>
      <w:r w:rsidR="005565E9">
        <w:t>through</w:t>
      </w:r>
      <w:r w:rsidR="00445B98">
        <w:t xml:space="preserve"> an energy</w:t>
      </w:r>
      <w:r w:rsidR="005565E9">
        <w:t xml:space="preserve"> </w:t>
      </w:r>
      <w:r w:rsidR="00445B98">
        <w:t>transition and a just</w:t>
      </w:r>
      <w:r w:rsidR="005565E9">
        <w:t xml:space="preserve"> </w:t>
      </w:r>
      <w:r w:rsidR="00445B98">
        <w:t>transition, and it is bad for the energy system, as you can see.</w:t>
      </w:r>
      <w:r w:rsidR="00BE734F">
        <w:t xml:space="preserve"> </w:t>
      </w:r>
      <w:r w:rsidR="00445B98">
        <w:t>You start to see those kind</w:t>
      </w:r>
      <w:r w:rsidR="003C42D0">
        <w:t>s</w:t>
      </w:r>
      <w:r w:rsidR="00445B98">
        <w:t xml:space="preserve"> of impacts.</w:t>
      </w:r>
    </w:p>
    <w:p w:rsidR="00310403" w:rsidP="00445B98">
      <w:pPr>
        <w:pStyle w:val="Answer"/>
      </w:pPr>
      <w:r>
        <w:t>N</w:t>
      </w:r>
      <w:r w:rsidR="00445B98">
        <w:t>ot having worked a</w:t>
      </w:r>
      <w:r>
        <w:t>s</w:t>
      </w:r>
      <w:r w:rsidR="00445B98">
        <w:t xml:space="preserve"> quickly as we could have done on electricity decarbonisation, for example, has meant that we have not moved into decarbonisation of transport and heat as quickly as we should have done, and heat is a very big part of that.</w:t>
      </w:r>
      <w:r w:rsidR="00BE734F">
        <w:t xml:space="preserve"> </w:t>
      </w:r>
      <w:r w:rsidR="00445B98">
        <w:t>That is the big plan that we need.</w:t>
      </w:r>
      <w:r w:rsidR="00BE734F">
        <w:t xml:space="preserve"> </w:t>
      </w:r>
      <w:r w:rsidR="00445B98">
        <w:t>We need to bring forward very high volumes of electricity to work alongside our proven technologies for decarbonisation of heat.</w:t>
      </w:r>
      <w:r w:rsidR="00BE734F">
        <w:t xml:space="preserve"> </w:t>
      </w:r>
      <w:r w:rsidR="00445B98">
        <w:t>That is exactly where you start to see that kind of mismatch.</w:t>
      </w:r>
    </w:p>
    <w:p w:rsidR="00310403" w:rsidP="00445B98">
      <w:pPr>
        <w:pStyle w:val="Answer"/>
      </w:pPr>
      <w:r>
        <w:t>I don’t think the targets are too ambitious.</w:t>
      </w:r>
      <w:r w:rsidR="00BE734F">
        <w:t xml:space="preserve"> </w:t>
      </w:r>
      <w:r>
        <w:t>You can never be too ambitious when you are playing with climate change</w:t>
      </w:r>
      <w:r w:rsidR="005565E9">
        <w:t>,</w:t>
      </w:r>
      <w:r>
        <w:t xml:space="preserve"> because we know the catastrophic effects that can come forward </w:t>
      </w:r>
      <w:r w:rsidR="005565E9">
        <w:t>with</w:t>
      </w:r>
      <w:r>
        <w:t xml:space="preserve"> that.</w:t>
      </w:r>
      <w:r w:rsidR="00BE734F">
        <w:t xml:space="preserve"> </w:t>
      </w:r>
      <w:r>
        <w:t>We know what the window looks like</w:t>
      </w:r>
      <w:r w:rsidR="005565E9">
        <w:t>,</w:t>
      </w:r>
      <w:r w:rsidR="00110E00">
        <w:t xml:space="preserve"> </w:t>
      </w:r>
      <w:r>
        <w:t>it is 10 to 12 years.</w:t>
      </w:r>
      <w:r w:rsidR="00BE734F">
        <w:t xml:space="preserve"> </w:t>
      </w:r>
      <w:r>
        <w:t>That is what we have to deal with</w:t>
      </w:r>
      <w:r w:rsidR="00110E00">
        <w:t xml:space="preserve">, </w:t>
      </w:r>
      <w:r>
        <w:t>but we have the technologies</w:t>
      </w:r>
      <w:r w:rsidR="00110E00">
        <w:t xml:space="preserve">, </w:t>
      </w:r>
      <w:r>
        <w:t xml:space="preserve">the </w:t>
      </w:r>
      <w:r w:rsidR="002A0816">
        <w:t>skills</w:t>
      </w:r>
      <w:r>
        <w:t xml:space="preserve"> and the know</w:t>
      </w:r>
      <w:r w:rsidR="005565E9">
        <w:t>-</w:t>
      </w:r>
      <w:r>
        <w:t>how to deal with this.</w:t>
      </w:r>
    </w:p>
    <w:p w:rsidR="00445B98" w:rsidP="00445B98">
      <w:pPr>
        <w:pStyle w:val="Answer"/>
      </w:pPr>
      <w:r>
        <w:t>As Matthieu says, it is about accelerating things by using the enablers that we have, which are very much the planning system, which sits within the Scottish Government’s competency, but also energy policy certainty, which very much sit</w:t>
      </w:r>
      <w:r w:rsidR="005565E9">
        <w:t xml:space="preserve">s </w:t>
      </w:r>
      <w:r>
        <w:t>with the UK Government, and a</w:t>
      </w:r>
      <w:r w:rsidR="00954205">
        <w:t>n enabling</w:t>
      </w:r>
      <w:r>
        <w:t xml:space="preserve"> regulatory system</w:t>
      </w:r>
      <w:r w:rsidR="00954205">
        <w:t xml:space="preserve">. At the heart of this, </w:t>
      </w:r>
      <w:r w:rsidR="002A0816">
        <w:t>a regulatory</w:t>
      </w:r>
      <w:r>
        <w:t xml:space="preserve"> system that is fit for purpose, that is fit for net zero</w:t>
      </w:r>
      <w:r w:rsidR="005565E9">
        <w:t>,</w:t>
      </w:r>
      <w:r w:rsidR="00110E00">
        <w:t xml:space="preserve"> is </w:t>
      </w:r>
      <w:r w:rsidR="002A0816">
        <w:t>essential</w:t>
      </w:r>
      <w:r>
        <w:t xml:space="preserve"> to making sure that we don’t miss any future targets.</w:t>
      </w:r>
    </w:p>
    <w:p w:rsidR="00445B98" w:rsidP="00445B98">
      <w:pPr>
        <w:pStyle w:val="Question"/>
      </w:pPr>
      <w:sdt>
        <w:sdtPr>
          <w:alias w:val="Member"/>
          <w:tag w:val="&lt;Member mnisId='1440' dodsId='25254'&gt;"/>
          <w:id w:val="-785664411"/>
          <w:placeholder>
            <w:docPart w:val="DefaultPlaceholder_1081868574"/>
          </w:placeholder>
          <w:richText/>
        </w:sdtPr>
        <w:sdtContent>
          <w:r w:rsidRPr="00445B98">
            <w:rPr>
              <w:b/>
            </w:rPr>
            <w:t>Chair:</w:t>
          </w:r>
        </w:sdtContent>
      </w:sdt>
      <w:r>
        <w:t xml:space="preserve"> Ms Whitford, already there have been a couple of comments about </w:t>
      </w:r>
      <w:r w:rsidR="005565E9">
        <w:t>contracts for difference</w:t>
      </w:r>
      <w:r>
        <w:t>.</w:t>
      </w:r>
      <w:r w:rsidR="00BE734F">
        <w:t xml:space="preserve"> </w:t>
      </w:r>
      <w:r>
        <w:t>That has been around for a long time.</w:t>
      </w:r>
      <w:r w:rsidR="00BE734F">
        <w:t xml:space="preserve"> </w:t>
      </w:r>
      <w:r>
        <w:t>The last time we did an inquiry into renewables six or seven years ago, all the debate and discussion</w:t>
      </w:r>
      <w:r w:rsidR="005565E9">
        <w:t xml:space="preserve"> was </w:t>
      </w:r>
      <w:r>
        <w:t xml:space="preserve">around </w:t>
      </w:r>
      <w:r w:rsidR="005565E9">
        <w:t xml:space="preserve">contracts for difference </w:t>
      </w:r>
      <w:r>
        <w:t>and how useful and purposeful it was to make sure that companies like your own were all going to be enabled.</w:t>
      </w:r>
      <w:r w:rsidR="00BE734F">
        <w:t xml:space="preserve"> </w:t>
      </w:r>
      <w:r w:rsidR="005565E9">
        <w:t>Contracts for difference,</w:t>
      </w:r>
      <w:r>
        <w:t xml:space="preserve"> are they still fit for purpose as we go forward?</w:t>
      </w:r>
      <w:r w:rsidR="00BE734F">
        <w:t xml:space="preserve"> </w:t>
      </w:r>
      <w:r>
        <w:t>Is it a system that enable</w:t>
      </w:r>
      <w:r w:rsidR="005565E9">
        <w:t>s</w:t>
      </w:r>
      <w:r>
        <w:t xml:space="preserve"> in the way that you want to see the sector enabled?</w:t>
      </w:r>
    </w:p>
    <w:p w:rsidR="00445B98" w:rsidP="00445B98">
      <w:pPr>
        <w:pStyle w:val="Answer"/>
      </w:pPr>
      <w:sdt>
        <w:sdtPr>
          <w:alias w:val="Witness"/>
          <w:id w:val="-6836729"/>
          <w:placeholder>
            <w:docPart w:val="DefaultPlaceholder_1081868574"/>
          </w:placeholder>
          <w:richText/>
        </w:sdtPr>
        <w:sdtContent>
          <w:r w:rsidRPr="00445B98">
            <w:rPr>
              <w:b/>
              <w:i/>
            </w:rPr>
            <w:t>Lucy Whitford:</w:t>
          </w:r>
        </w:sdtContent>
      </w:sdt>
      <w:r>
        <w:t xml:space="preserve"> </w:t>
      </w:r>
      <w:r w:rsidR="00310403">
        <w:t xml:space="preserve">I think it is fit for purpose, but all technologies </w:t>
      </w:r>
      <w:r w:rsidR="00954205">
        <w:t>must</w:t>
      </w:r>
      <w:r w:rsidR="00310403">
        <w:t xml:space="preserve"> be allowed to participate.</w:t>
      </w:r>
      <w:r w:rsidR="00BE734F">
        <w:t xml:space="preserve"> </w:t>
      </w:r>
      <w:r w:rsidR="00310403">
        <w:t>I think it should evolve to allow hybrid technologies</w:t>
      </w:r>
      <w:r w:rsidR="00954205">
        <w:t xml:space="preserve"> and </w:t>
      </w:r>
      <w:r w:rsidR="00310403">
        <w:t>potentially green hydrogen.</w:t>
      </w:r>
      <w:r w:rsidR="00BE734F">
        <w:t xml:space="preserve"> </w:t>
      </w:r>
      <w:r w:rsidR="00310403">
        <w:t>That is the opportunity for us</w:t>
      </w:r>
      <w:r w:rsidR="005565E9">
        <w:t>,</w:t>
      </w:r>
      <w:r w:rsidR="00310403">
        <w:t xml:space="preserve"> as who </w:t>
      </w:r>
      <w:r w:rsidR="002A0816">
        <w:t>can</w:t>
      </w:r>
      <w:r w:rsidR="00310403">
        <w:t xml:space="preserve"> participate in it</w:t>
      </w:r>
      <w:r w:rsidR="00323861">
        <w:t xml:space="preserve"> evolves, which </w:t>
      </w:r>
      <w:r w:rsidR="00310403">
        <w:t>drives scale.</w:t>
      </w:r>
      <w:r w:rsidR="00BE734F">
        <w:t xml:space="preserve"> </w:t>
      </w:r>
      <w:r w:rsidR="00310403">
        <w:t>That is what we need.</w:t>
      </w:r>
      <w:r w:rsidR="00BE734F">
        <w:t xml:space="preserve"> </w:t>
      </w:r>
      <w:r w:rsidR="00310403">
        <w:t xml:space="preserve">We need </w:t>
      </w:r>
      <w:r w:rsidR="00310403">
        <w:t>our projects to be built</w:t>
      </w:r>
      <w:r w:rsidR="005565E9">
        <w:t>,</w:t>
      </w:r>
      <w:r w:rsidR="00310403">
        <w:t xml:space="preserve"> and that allows certainty and allows us to bring projects forward.</w:t>
      </w:r>
    </w:p>
    <w:p w:rsidR="00310403" w:rsidP="00310403">
      <w:pPr>
        <w:pStyle w:val="Answer"/>
      </w:pPr>
      <w:sdt>
        <w:sdtPr>
          <w:alias w:val="Witness"/>
          <w:id w:val="1323155049"/>
          <w:placeholder>
            <w:docPart w:val="DefaultPlaceholder_1081868574"/>
          </w:placeholder>
          <w:richText/>
        </w:sdtPr>
        <w:sdtContent>
          <w:r w:rsidRPr="00310403">
            <w:rPr>
              <w:b/>
              <w:i/>
            </w:rPr>
            <w:t>Claire Mack:</w:t>
          </w:r>
        </w:sdtContent>
      </w:sdt>
      <w:r>
        <w:t xml:space="preserve"> </w:t>
      </w:r>
      <w:r w:rsidR="005565E9">
        <w:t>T</w:t>
      </w:r>
      <w:r>
        <w:t xml:space="preserve">o build on exactly what Lucy was saying, absolutely, </w:t>
      </w:r>
      <w:r w:rsidR="00837CCF">
        <w:t>CfD</w:t>
      </w:r>
      <w:r>
        <w:t xml:space="preserve"> has been a fantastically successful tool—I think I said that at the outset—in providing certainty </w:t>
      </w:r>
      <w:r w:rsidR="00323861">
        <w:t>to help</w:t>
      </w:r>
      <w:r>
        <w:t xml:space="preserve"> us to draw investment.</w:t>
      </w:r>
      <w:r w:rsidR="00BE734F">
        <w:t xml:space="preserve"> </w:t>
      </w:r>
      <w:r>
        <w:t>We are aware that it is quite a blunt instrument at times and that there are now interventions to look at building further commitments into supply chain delivery.</w:t>
      </w:r>
      <w:r w:rsidR="00837CCF">
        <w:t xml:space="preserve"> A</w:t>
      </w:r>
      <w:r>
        <w:t xml:space="preserve">dditional work </w:t>
      </w:r>
      <w:r w:rsidR="00837CCF">
        <w:t xml:space="preserve">is </w:t>
      </w:r>
      <w:r>
        <w:t>going on alongside things like the CfD mechanism</w:t>
      </w:r>
      <w:r w:rsidR="00110E00">
        <w:t>,</w:t>
      </w:r>
      <w:r>
        <w:t xml:space="preserve"> such as the </w:t>
      </w:r>
      <w:r w:rsidR="004B634F">
        <w:t>offshore wind sector deal</w:t>
      </w:r>
      <w:r>
        <w:t>, which has committed to 60% local content</w:t>
      </w:r>
      <w:r w:rsidR="005565E9">
        <w:t>,</w:t>
      </w:r>
      <w:r w:rsidR="00837CCF">
        <w:t xml:space="preserve"> but the</w:t>
      </w:r>
      <w:r>
        <w:t xml:space="preserve"> CfD mechanism is </w:t>
      </w:r>
      <w:r w:rsidR="002A0816">
        <w:t>pivotal</w:t>
      </w:r>
      <w:r>
        <w:t xml:space="preserve"> to driving projects.</w:t>
      </w:r>
      <w:r w:rsidR="00BE734F">
        <w:t xml:space="preserve"> </w:t>
      </w:r>
      <w:r>
        <w:t>We don’t get jobs without projects</w:t>
      </w:r>
      <w:r w:rsidR="005565E9">
        <w:t>,</w:t>
      </w:r>
      <w:r>
        <w:t xml:space="preserve"> and that is </w:t>
      </w:r>
      <w:r w:rsidR="002A0816">
        <w:t>important</w:t>
      </w:r>
      <w:r>
        <w:t>.</w:t>
      </w:r>
    </w:p>
    <w:p w:rsidR="00310403" w:rsidP="00310403">
      <w:pPr>
        <w:pStyle w:val="Answer"/>
      </w:pPr>
      <w:r>
        <w:t>We</w:t>
      </w:r>
      <w:r>
        <w:t xml:space="preserve"> also need to think about exactly what Lucy was saying</w:t>
      </w:r>
      <w:r w:rsidR="00CE4B51">
        <w:t>—</w:t>
      </w:r>
      <w:r>
        <w:t>different technologies and different tools.</w:t>
      </w:r>
      <w:r w:rsidR="00BE734F">
        <w:t xml:space="preserve"> </w:t>
      </w:r>
      <w:r>
        <w:t xml:space="preserve">Green hydrogen is one, but </w:t>
      </w:r>
      <w:r w:rsidR="00CE4B51">
        <w:t>we also need to think</w:t>
      </w:r>
      <w:r>
        <w:t xml:space="preserve"> about something like pump</w:t>
      </w:r>
      <w:r w:rsidR="005565E9">
        <w:t>ed-</w:t>
      </w:r>
      <w:r>
        <w:t xml:space="preserve">storage hydro, which means thinking about a market mechanism in order to bring forward what it can bring to the new energy system, because this new energy system needs </w:t>
      </w:r>
      <w:r w:rsidR="00110E00">
        <w:t xml:space="preserve">to be </w:t>
      </w:r>
      <w:r>
        <w:t>balanced in a slightly different way</w:t>
      </w:r>
      <w:r w:rsidR="00110E00">
        <w:t>. T</w:t>
      </w:r>
      <w:r>
        <w:t>he way that we are generating and using electricity is changing</w:t>
      </w:r>
      <w:r w:rsidR="005565E9">
        <w:t>,</w:t>
      </w:r>
      <w:r>
        <w:t xml:space="preserve"> and something like pump</w:t>
      </w:r>
      <w:r w:rsidR="005565E9">
        <w:t>ed-</w:t>
      </w:r>
      <w:r>
        <w:t>storage hydro helps us solve a very clear issue around long</w:t>
      </w:r>
      <w:r w:rsidR="005565E9">
        <w:t>-</w:t>
      </w:r>
      <w:r>
        <w:t>term, long</w:t>
      </w:r>
      <w:r w:rsidR="00D62781">
        <w:t>-</w:t>
      </w:r>
      <w:r>
        <w:t>duration storage, which is going to be a key feature of the new energy system, along with using something like green hydrogen perhaps to help work in that kind of balancing way.</w:t>
      </w:r>
      <w:r w:rsidR="00BE734F">
        <w:t xml:space="preserve"> </w:t>
      </w:r>
      <w:r>
        <w:t xml:space="preserve">We need to think </w:t>
      </w:r>
      <w:r w:rsidR="00110E00">
        <w:t xml:space="preserve">about </w:t>
      </w:r>
      <w:r>
        <w:t>a market mechanism for that, which probably won’t be CfD</w:t>
      </w:r>
      <w:r w:rsidR="00E644F0">
        <w:t>. I</w:t>
      </w:r>
      <w:r>
        <w:t>t will be something different, but we do need to start thinking about it.</w:t>
      </w:r>
    </w:p>
    <w:p w:rsidR="004B634F" w:rsidP="00310403">
      <w:pPr>
        <w:pStyle w:val="Answer"/>
      </w:pPr>
      <w:r>
        <w:t>The other space I am very keen for us to think about here is small-scale renewables.</w:t>
      </w:r>
      <w:r w:rsidR="00BE734F">
        <w:t xml:space="preserve"> </w:t>
      </w:r>
      <w:r>
        <w:t>Again, the way we are generating and using electricity is being completely overhauled</w:t>
      </w:r>
      <w:r w:rsidR="00D62781">
        <w:t xml:space="preserve"> and is </w:t>
      </w:r>
      <w:r>
        <w:t>completely changing.</w:t>
      </w:r>
      <w:r w:rsidR="00BE734F">
        <w:t xml:space="preserve"> </w:t>
      </w:r>
      <w:r>
        <w:t>The CfD mechanism perhaps isn’t delivering on th</w:t>
      </w:r>
      <w:r w:rsidR="003C42D0">
        <w:t>e</w:t>
      </w:r>
      <w:r>
        <w:t xml:space="preserve"> small-scale renewables story as well, so we are keen to think about how we would use small-scale renewables.</w:t>
      </w:r>
      <w:r w:rsidR="00BE734F">
        <w:t xml:space="preserve"> </w:t>
      </w:r>
      <w:r>
        <w:t xml:space="preserve">They have a very important role to play in </w:t>
      </w:r>
      <w:r w:rsidR="003E5BBF">
        <w:t xml:space="preserve">getting to </w:t>
      </w:r>
      <w:r>
        <w:t xml:space="preserve">net zero, but those projects don’t have a viable route to market since the closure of the </w:t>
      </w:r>
      <w:r w:rsidR="00E644F0">
        <w:t xml:space="preserve">renewables </w:t>
      </w:r>
      <w:r>
        <w:t>O</w:t>
      </w:r>
      <w:r>
        <w:t xml:space="preserve">bligation and feed-in tariff schemes, because the CfD only serves projects over </w:t>
      </w:r>
      <w:r w:rsidR="00CE4B51">
        <w:t>5</w:t>
      </w:r>
      <w:r w:rsidR="00E644F0">
        <w:t xml:space="preserve"> </w:t>
      </w:r>
      <w:r w:rsidR="00CE4B51">
        <w:t>MW</w:t>
      </w:r>
      <w:r>
        <w:t>.</w:t>
      </w:r>
      <w:r w:rsidR="00BE734F">
        <w:t xml:space="preserve"> </w:t>
      </w:r>
      <w:r>
        <w:t xml:space="preserve">We need to think about </w:t>
      </w:r>
      <w:r w:rsidR="00E644F0">
        <w:t xml:space="preserve">the </w:t>
      </w:r>
      <w:r>
        <w:t>route to market for smaller-scale renewables generators, because the next stages of decarbonisation</w:t>
      </w:r>
      <w:r w:rsidR="003E5BBF">
        <w:t>,</w:t>
      </w:r>
      <w:r>
        <w:t xml:space="preserve"> in </w:t>
      </w:r>
      <w:r w:rsidR="00E644F0">
        <w:t xml:space="preserve">terms </w:t>
      </w:r>
      <w:r>
        <w:t>of heat and transport</w:t>
      </w:r>
      <w:r w:rsidR="003E5BBF">
        <w:t>,</w:t>
      </w:r>
      <w:r>
        <w:t xml:space="preserve"> are going to come much closer to consumers and communities</w:t>
      </w:r>
      <w:r w:rsidR="00E644F0">
        <w:t xml:space="preserve">, </w:t>
      </w:r>
      <w:r>
        <w:t>and therefore we want them to be part of that new energy system.</w:t>
      </w:r>
      <w:r w:rsidR="00BE734F">
        <w:t xml:space="preserve"> </w:t>
      </w:r>
      <w:r w:rsidR="002A0816">
        <w:t>For</w:t>
      </w:r>
      <w:r>
        <w:t xml:space="preserve"> them to be part of it, we need to think about </w:t>
      </w:r>
      <w:r w:rsidR="00D62781">
        <w:t xml:space="preserve">how </w:t>
      </w:r>
      <w:r>
        <w:t>those projects will be set up and how the revenue will be generated</w:t>
      </w:r>
      <w:r>
        <w:t xml:space="preserve"> to enable self-sustaining smaller-scale projects.</w:t>
      </w:r>
    </w:p>
    <w:p w:rsidR="004B634F" w:rsidP="00D62781">
      <w:pPr>
        <w:pStyle w:val="Question"/>
      </w:pPr>
      <w:sdt>
        <w:sdtPr>
          <w:alias w:val="Member"/>
          <w:tag w:val="&lt;Member mnisId='4417' dodsId='121884'&gt;"/>
          <w:id w:val="-1529563850"/>
          <w:placeholder>
            <w:docPart w:val="DefaultPlaceholder_1081868574"/>
          </w:placeholder>
          <w:richText/>
        </w:sdtPr>
        <w:sdtContent>
          <w:r w:rsidRPr="00D62781">
            <w:rPr>
              <w:b/>
            </w:rPr>
            <w:t>Deidre Brock:</w:t>
          </w:r>
        </w:sdtContent>
      </w:sdt>
      <w:r>
        <w:t xml:space="preserve"> Welcome to our witnesses</w:t>
      </w:r>
      <w:r w:rsidR="00CE4B51">
        <w:t>. It is</w:t>
      </w:r>
      <w:r>
        <w:t xml:space="preserve"> good to see you here today.</w:t>
      </w:r>
      <w:r w:rsidR="00BE734F">
        <w:t xml:space="preserve"> </w:t>
      </w:r>
      <w:r>
        <w:t>I have been asking questions so far about transmission charges.</w:t>
      </w:r>
      <w:r w:rsidR="00BE734F">
        <w:t xml:space="preserve"> </w:t>
      </w:r>
      <w:r>
        <w:t xml:space="preserve">Mr Hue, you have already touched on this, but I want to get an impression from all of you about how transmission charges in Scotland are factored into decisions over </w:t>
      </w:r>
      <w:r w:rsidR="002A0816">
        <w:t>whether</w:t>
      </w:r>
      <w:r>
        <w:t xml:space="preserve"> </w:t>
      </w:r>
      <w:r w:rsidR="00CE4B51">
        <w:t xml:space="preserve">a </w:t>
      </w:r>
      <w:r>
        <w:t>location within Scotland would be chosen for a renewable energy project.</w:t>
      </w:r>
      <w:r w:rsidR="00BE734F">
        <w:t xml:space="preserve"> </w:t>
      </w:r>
      <w:r>
        <w:t>I might start with Mr Hue, given that you mentioned it previously.</w:t>
      </w:r>
    </w:p>
    <w:p w:rsidR="00310403" w:rsidP="004B634F">
      <w:pPr>
        <w:pStyle w:val="Answer"/>
      </w:pPr>
      <w:sdt>
        <w:sdtPr>
          <w:alias w:val="Witness"/>
          <w:id w:val="1959373893"/>
          <w:placeholder>
            <w:docPart w:val="DefaultPlaceholder_1081868574"/>
          </w:placeholder>
          <w:richText/>
        </w:sdtPr>
        <w:sdtContent>
          <w:r w:rsidRPr="004B634F" w:rsidR="004B634F">
            <w:rPr>
              <w:b/>
              <w:i/>
            </w:rPr>
            <w:t>Matthieu Hue:</w:t>
          </w:r>
        </w:sdtContent>
      </w:sdt>
      <w:r w:rsidR="004B634F">
        <w:t xml:space="preserve"> Good morning.</w:t>
      </w:r>
      <w:r w:rsidR="00BE734F">
        <w:t xml:space="preserve"> </w:t>
      </w:r>
      <w:r w:rsidR="004B634F">
        <w:t>Yes, indeed, a lot needs to be done on grid.</w:t>
      </w:r>
      <w:r w:rsidR="00BE734F">
        <w:t xml:space="preserve"> </w:t>
      </w:r>
      <w:r w:rsidR="004B634F">
        <w:t>We speak a lot about transmission charges</w:t>
      </w:r>
      <w:r w:rsidR="00E644F0">
        <w:t>,</w:t>
      </w:r>
      <w:r w:rsidR="004B634F">
        <w:t xml:space="preserve"> and they are </w:t>
      </w:r>
      <w:r w:rsidR="002A0816">
        <w:t>an</w:t>
      </w:r>
      <w:r w:rsidR="004B634F">
        <w:t xml:space="preserve"> element that needs to be review</w:t>
      </w:r>
      <w:r w:rsidR="00D62781">
        <w:t>ed</w:t>
      </w:r>
      <w:r w:rsidR="004B634F">
        <w:t xml:space="preserve">, because </w:t>
      </w:r>
      <w:r w:rsidR="00CE4B51">
        <w:t>they</w:t>
      </w:r>
      <w:r w:rsidR="004B634F">
        <w:t xml:space="preserve"> can impact the competitiveness of projects across various locations. There is a reason for differences in transmission charges</w:t>
      </w:r>
      <w:r w:rsidR="00E644F0">
        <w:t xml:space="preserve">, </w:t>
      </w:r>
      <w:r w:rsidR="004B634F">
        <w:t xml:space="preserve">and it </w:t>
      </w:r>
      <w:r w:rsidR="00D62781">
        <w:t xml:space="preserve">is </w:t>
      </w:r>
      <w:r w:rsidR="004B634F">
        <w:t>a cost to the consumer.</w:t>
      </w:r>
      <w:r w:rsidR="00BE734F">
        <w:t xml:space="preserve"> </w:t>
      </w:r>
      <w:r w:rsidR="004B634F">
        <w:t xml:space="preserve">The closer we are to the </w:t>
      </w:r>
      <w:r w:rsidR="00E644F0">
        <w:t>consumer</w:t>
      </w:r>
      <w:r w:rsidR="004B634F">
        <w:t>, the lower the cost.</w:t>
      </w:r>
      <w:r w:rsidR="00BE734F">
        <w:t xml:space="preserve"> </w:t>
      </w:r>
      <w:r w:rsidR="004B634F">
        <w:t xml:space="preserve">I don’t think </w:t>
      </w:r>
      <w:r w:rsidR="003E5BBF">
        <w:t>that</w:t>
      </w:r>
      <w:r w:rsidR="004B634F">
        <w:t xml:space="preserve"> is necessarily a flaw in </w:t>
      </w:r>
      <w:r w:rsidR="003E5BBF">
        <w:t xml:space="preserve">what </w:t>
      </w:r>
      <w:r w:rsidR="004B634F">
        <w:t>it tries to address but</w:t>
      </w:r>
      <w:r w:rsidR="00E644F0">
        <w:t xml:space="preserve">, </w:t>
      </w:r>
      <w:r w:rsidR="002A0816">
        <w:t>overall,</w:t>
      </w:r>
      <w:r w:rsidR="004B634F">
        <w:t xml:space="preserve"> it can impact the competitiveness of projects.</w:t>
      </w:r>
    </w:p>
    <w:p w:rsidR="004B634F" w:rsidP="004B634F">
      <w:pPr>
        <w:pStyle w:val="Answer"/>
      </w:pPr>
      <w:r>
        <w:t>We would like</w:t>
      </w:r>
      <w:r>
        <w:t xml:space="preserve"> an overall review of how the grid system works, because we are speaking of charges, but also speaking of resilience of the system.</w:t>
      </w:r>
      <w:r w:rsidR="00BE734F">
        <w:t xml:space="preserve"> </w:t>
      </w:r>
      <w:r>
        <w:t xml:space="preserve">We need to be careful not to have </w:t>
      </w:r>
      <w:r>
        <w:t xml:space="preserve">too narrow </w:t>
      </w:r>
      <w:r>
        <w:t>a view of the challenges of the grid system.</w:t>
      </w:r>
      <w:r w:rsidR="00BE734F">
        <w:t xml:space="preserve"> </w:t>
      </w:r>
      <w:r>
        <w:t>We need more investment to anticipate the deployment, we need to have a system that is resilient</w:t>
      </w:r>
      <w:r w:rsidR="00E644F0">
        <w:t xml:space="preserve"> </w:t>
      </w:r>
      <w:r>
        <w:t>and we need to have a system that enables these projects to happen when there is potential and it is economic to the customers.</w:t>
      </w:r>
    </w:p>
    <w:p w:rsidR="004B634F" w:rsidP="004B634F">
      <w:pPr>
        <w:pStyle w:val="Answer"/>
      </w:pPr>
      <w:r>
        <w:t>O</w:t>
      </w:r>
      <w:r>
        <w:t>n all these elements</w:t>
      </w:r>
      <w:r>
        <w:t>,</w:t>
      </w:r>
      <w:r>
        <w:t xml:space="preserve"> things can be improved</w:t>
      </w:r>
      <w:r>
        <w:t xml:space="preserve">. </w:t>
      </w:r>
      <w:r>
        <w:t xml:space="preserve">I think </w:t>
      </w:r>
      <w:r w:rsidR="001C0D6F">
        <w:t>there</w:t>
      </w:r>
      <w:r>
        <w:t xml:space="preserve"> needs to be a review of what is currently in place, </w:t>
      </w:r>
      <w:r w:rsidR="001C0D6F">
        <w:t xml:space="preserve">a </w:t>
      </w:r>
      <w:r>
        <w:t xml:space="preserve">consultation </w:t>
      </w:r>
      <w:r w:rsidR="00E644F0">
        <w:t>on</w:t>
      </w:r>
      <w:r>
        <w:t xml:space="preserve"> making changes to how the grid operates and is developed to enable the net zero target.</w:t>
      </w:r>
    </w:p>
    <w:p w:rsidR="004B634F" w:rsidP="004B634F">
      <w:pPr>
        <w:pStyle w:val="Question"/>
      </w:pPr>
      <w:sdt>
        <w:sdtPr>
          <w:alias w:val="Member"/>
          <w:tag w:val="&lt;Member mnisId='4417' dodsId='121884'&gt;"/>
          <w:id w:val="-226220522"/>
          <w:placeholder>
            <w:docPart w:val="DefaultPlaceholder_1081868574"/>
          </w:placeholder>
          <w:richText/>
        </w:sdtPr>
        <w:sdtContent>
          <w:r w:rsidRPr="004B634F">
            <w:rPr>
              <w:b/>
            </w:rPr>
            <w:t>Deidre Brock:</w:t>
          </w:r>
        </w:sdtContent>
      </w:sdt>
      <w:r>
        <w:t xml:space="preserve"> Ms Mack, could you share </w:t>
      </w:r>
      <w:r w:rsidR="001C0D6F">
        <w:t xml:space="preserve">your views </w:t>
      </w:r>
      <w:r>
        <w:t>with us</w:t>
      </w:r>
      <w:r w:rsidR="001C0D6F">
        <w:t>? What</w:t>
      </w:r>
      <w:r>
        <w:t xml:space="preserve"> sorts of changes </w:t>
      </w:r>
      <w:r w:rsidR="001C0D6F">
        <w:t>might</w:t>
      </w:r>
      <w:r>
        <w:t xml:space="preserve"> a review be able to highlight and then bring about that would enable renewables investment in the future?</w:t>
      </w:r>
    </w:p>
    <w:p w:rsidR="004B634F" w:rsidP="00596CA0">
      <w:pPr>
        <w:pStyle w:val="Answer"/>
      </w:pPr>
      <w:sdt>
        <w:sdtPr>
          <w:alias w:val="Witness"/>
          <w:id w:val="916055142"/>
          <w:placeholder>
            <w:docPart w:val="DefaultPlaceholder_1081868574"/>
          </w:placeholder>
          <w:richText/>
        </w:sdtPr>
        <w:sdtContent>
          <w:r w:rsidRPr="004B634F">
            <w:rPr>
              <w:b/>
              <w:i/>
            </w:rPr>
            <w:t>Claire Mack:</w:t>
          </w:r>
        </w:sdtContent>
      </w:sdt>
      <w:r>
        <w:t xml:space="preserve"> This is a critical issue for us in Scotland</w:t>
      </w:r>
      <w:r w:rsidR="00E644F0">
        <w:t>,</w:t>
      </w:r>
      <w:r>
        <w:t xml:space="preserve"> and members are speaking to us a lot </w:t>
      </w:r>
      <w:r w:rsidR="00D62781">
        <w:t xml:space="preserve">about it </w:t>
      </w:r>
      <w:r>
        <w:t>because of the lack of a clear</w:t>
      </w:r>
      <w:r w:rsidR="00E644F0">
        <w:t>,</w:t>
      </w:r>
      <w:r>
        <w:t xml:space="preserve"> consistent signal from the transmission charges network to developers.</w:t>
      </w:r>
      <w:r w:rsidR="00BE734F">
        <w:t xml:space="preserve"> </w:t>
      </w:r>
      <w:r w:rsidR="00D62781">
        <w:t>T</w:t>
      </w:r>
      <w:r>
        <w:t>o give you a bit of an idea, we need it to enable t</w:t>
      </w:r>
      <w:r w:rsidR="00E644F0">
        <w:t>hat</w:t>
      </w:r>
      <w:r>
        <w:t xml:space="preserve"> net zero transmission</w:t>
      </w:r>
      <w:r w:rsidR="00596CA0">
        <w:t xml:space="preserve"> and</w:t>
      </w:r>
      <w:r w:rsidR="00E644F0">
        <w:t>,</w:t>
      </w:r>
      <w:r w:rsidR="00596CA0">
        <w:t xml:space="preserve"> at</w:t>
      </w:r>
      <w:r>
        <w:t xml:space="preserve"> the moment</w:t>
      </w:r>
      <w:r w:rsidR="00E644F0">
        <w:t>,</w:t>
      </w:r>
      <w:r w:rsidR="00596CA0">
        <w:t xml:space="preserve"> </w:t>
      </w:r>
      <w:r>
        <w:t>it provides a penalty to the tune of tens of millions of pounds each year to projects in Scotland and seems to run entirely contrary to the Government’s levelling</w:t>
      </w:r>
      <w:r w:rsidR="00D62781">
        <w:t>-</w:t>
      </w:r>
      <w:r>
        <w:t>up agenda and the net zero agenda</w:t>
      </w:r>
      <w:r w:rsidR="00596CA0">
        <w:t>.</w:t>
      </w:r>
      <w:r>
        <w:t xml:space="preserve"> </w:t>
      </w:r>
      <w:r w:rsidR="00596CA0">
        <w:t>The</w:t>
      </w:r>
      <w:r w:rsidR="00D62781">
        <w:t xml:space="preserve"> </w:t>
      </w:r>
      <w:r>
        <w:t>best of resources sit in the north of Scotland, which is where this problem is most acute.</w:t>
      </w:r>
      <w:r w:rsidR="00BE734F">
        <w:t xml:space="preserve"> </w:t>
      </w:r>
      <w:r>
        <w:t>We need that transmission charging regime to ensure th</w:t>
      </w:r>
      <w:r w:rsidR="00596CA0">
        <w:t>e</w:t>
      </w:r>
      <w:r>
        <w:t xml:space="preserve"> transition to net zero.</w:t>
      </w:r>
      <w:r w:rsidR="00596CA0">
        <w:t xml:space="preserve"> </w:t>
      </w:r>
      <w:r>
        <w:t xml:space="preserve">It was devised about 30 years ago in a very different era, when we did not have the renewables-led system that we are aiming </w:t>
      </w:r>
      <w:r w:rsidR="00596CA0">
        <w:t xml:space="preserve">for </w:t>
      </w:r>
      <w:r>
        <w:t>now</w:t>
      </w:r>
      <w:r w:rsidR="00D62781">
        <w:t xml:space="preserve">. The </w:t>
      </w:r>
      <w:r>
        <w:t xml:space="preserve">incentive within it to place generation closest to demand </w:t>
      </w:r>
      <w:r w:rsidR="00596CA0">
        <w:t>do</w:t>
      </w:r>
      <w:r w:rsidR="00E644F0">
        <w:t>es</w:t>
      </w:r>
      <w:r w:rsidR="00596CA0">
        <w:t xml:space="preserve"> not</w:t>
      </w:r>
      <w:r>
        <w:t xml:space="preserve"> fit with what we need now, which is probably to harness the best of resources as quickly as possible in order to achieve our net zero ambitions.</w:t>
      </w:r>
    </w:p>
    <w:p w:rsidR="0062219B" w:rsidP="0062219B">
      <w:pPr>
        <w:pStyle w:val="Answer"/>
      </w:pPr>
      <w:r>
        <w:t>Scotland is the windiest country in Europe.</w:t>
      </w:r>
      <w:r w:rsidR="00BE734F">
        <w:t xml:space="preserve"> </w:t>
      </w:r>
      <w:r>
        <w:t>When I say we have the best resources, that is what I mean</w:t>
      </w:r>
      <w:r w:rsidR="003E5BBF">
        <w:t xml:space="preserve">. It </w:t>
      </w:r>
      <w:r>
        <w:t xml:space="preserve">has onshore and offshore resources that will help us to meet net zero, but the increased costs of TNUoS mean that when </w:t>
      </w:r>
      <w:r>
        <w:t xml:space="preserve">these vital projects </w:t>
      </w:r>
      <w:r>
        <w:t xml:space="preserve">enter into a process like the </w:t>
      </w:r>
      <w:r w:rsidR="00E644F0">
        <w:t>contracts for difference</w:t>
      </w:r>
      <w:r w:rsidR="00660086">
        <w:t>—</w:t>
      </w:r>
      <w:r>
        <w:t>which</w:t>
      </w:r>
      <w:r w:rsidR="00D62781">
        <w:t>,</w:t>
      </w:r>
      <w:r>
        <w:t xml:space="preserve"> as I say</w:t>
      </w:r>
      <w:r w:rsidR="00660086">
        <w:t>,</w:t>
      </w:r>
      <w:r>
        <w:t xml:space="preserve"> ca</w:t>
      </w:r>
      <w:r w:rsidR="00660086">
        <w:t>n be very blunt in seeking out the lowest</w:t>
      </w:r>
      <w:r w:rsidR="00E644F0">
        <w:t>-</w:t>
      </w:r>
      <w:r w:rsidR="00660086">
        <w:t>cost options</w:t>
      </w:r>
      <w:r w:rsidR="00E644F0">
        <w:t>,</w:t>
      </w:r>
      <w:r w:rsidR="00660086">
        <w:t xml:space="preserve"> rather than thinking about the wider future scenario of what we might need—</w:t>
      </w:r>
      <w:r>
        <w:t>projects in Scotland</w:t>
      </w:r>
      <w:r w:rsidR="00660086">
        <w:t xml:space="preserve"> are sometimes paying over £6 </w:t>
      </w:r>
      <w:r w:rsidR="00CE4B51">
        <w:t>per MWh</w:t>
      </w:r>
      <w:r w:rsidR="00660086">
        <w:t xml:space="preserve"> just in this year alone, compared to EU generators, who are paying just pence per </w:t>
      </w:r>
      <w:r w:rsidR="00CE4B51">
        <w:t>MWh</w:t>
      </w:r>
      <w:r w:rsidR="00660086">
        <w:t xml:space="preserve"> for transmission charges</w:t>
      </w:r>
      <w:r>
        <w:t xml:space="preserve">, and this </w:t>
      </w:r>
      <w:r w:rsidR="00660086">
        <w:t>gets worse as you move further up the country.</w:t>
      </w:r>
      <w:r>
        <w:t xml:space="preserve"> </w:t>
      </w:r>
      <w:r w:rsidR="00660086">
        <w:t>We need 30</w:t>
      </w:r>
      <w:r w:rsidR="00E644F0">
        <w:t xml:space="preserve"> </w:t>
      </w:r>
      <w:r>
        <w:t>GW</w:t>
      </w:r>
      <w:r w:rsidR="00E644F0">
        <w:t xml:space="preserve"> </w:t>
      </w:r>
      <w:r w:rsidR="00660086">
        <w:t>of offshore wind by 2050, so we need to think about what we are going to develop here in Scotland</w:t>
      </w:r>
      <w:r w:rsidR="00D62781">
        <w:t>. T</w:t>
      </w:r>
      <w:r w:rsidR="00660086">
        <w:t xml:space="preserve">he </w:t>
      </w:r>
      <w:r w:rsidR="00660086">
        <w:t>disadvantages of TNUoS mean that we risk some of these projects not being built at all.</w:t>
      </w:r>
      <w:r w:rsidR="00BE734F">
        <w:t xml:space="preserve"> </w:t>
      </w:r>
      <w:r w:rsidR="00660086">
        <w:t>We certainly s</w:t>
      </w:r>
      <w:r>
        <w:t>aw</w:t>
      </w:r>
      <w:r w:rsidR="00660086">
        <w:t xml:space="preserve"> that </w:t>
      </w:r>
      <w:r>
        <w:t>in</w:t>
      </w:r>
      <w:r w:rsidR="00660086">
        <w:t xml:space="preserve"> what came through the last auction round.</w:t>
      </w:r>
      <w:r w:rsidR="00BE734F">
        <w:t xml:space="preserve"> </w:t>
      </w:r>
      <w:r w:rsidR="00660086">
        <w:t>TNUoS charges, the transmission charges, were very much part of the issue.</w:t>
      </w:r>
      <w:r w:rsidR="00BE734F">
        <w:t xml:space="preserve"> </w:t>
      </w:r>
    </w:p>
    <w:p w:rsidR="00660086" w:rsidP="0062219B">
      <w:pPr>
        <w:pStyle w:val="Answer"/>
      </w:pPr>
      <w:r>
        <w:t xml:space="preserve">It is </w:t>
      </w:r>
      <w:r w:rsidR="0062219B">
        <w:t xml:space="preserve">about </w:t>
      </w:r>
      <w:r>
        <w:t>the stability of the signal as well</w:t>
      </w:r>
      <w:r w:rsidR="0062219B">
        <w:t xml:space="preserve">, not </w:t>
      </w:r>
      <w:r>
        <w:t>just about the level of cost.</w:t>
      </w:r>
      <w:r w:rsidR="00BE734F">
        <w:t xml:space="preserve"> </w:t>
      </w:r>
      <w:r>
        <w:t>There are volatility issues here</w:t>
      </w:r>
      <w:r w:rsidR="00DA7FCD">
        <w:t>,</w:t>
      </w:r>
      <w:r>
        <w:t xml:space="preserve"> too</w:t>
      </w:r>
      <w:r w:rsidR="0062219B">
        <w:t xml:space="preserve">. When </w:t>
      </w:r>
      <w:r>
        <w:t>you are talking about projects like offshore wind projects with 20 to 25-year project plans sitting behind</w:t>
      </w:r>
      <w:r w:rsidR="00D62781">
        <w:t xml:space="preserve"> them</w:t>
      </w:r>
      <w:r>
        <w:t>, it is almost impossible for my members to be able to get those costs in a meaningful way into their projects, which then—</w:t>
      </w:r>
    </w:p>
    <w:p w:rsidR="00660086" w:rsidP="00660086">
      <w:pPr>
        <w:pStyle w:val="Question"/>
      </w:pPr>
      <w:sdt>
        <w:sdtPr>
          <w:alias w:val="Member"/>
          <w:tag w:val="&lt;Member mnisId='4417' dodsId='121884'&gt;"/>
          <w:id w:val="21284230"/>
          <w:placeholder>
            <w:docPart w:val="DefaultPlaceholder_1081868574"/>
          </w:placeholder>
          <w:richText/>
        </w:sdtPr>
        <w:sdtContent>
          <w:r w:rsidRPr="00660086">
            <w:rPr>
              <w:b/>
            </w:rPr>
            <w:t>Deidre Brock:</w:t>
          </w:r>
        </w:sdtContent>
      </w:sdt>
      <w:r>
        <w:t xml:space="preserve"> What do you think the solution is then?</w:t>
      </w:r>
      <w:r w:rsidR="00BE734F">
        <w:t xml:space="preserve"> </w:t>
      </w:r>
      <w:r>
        <w:t>Is it just a fairer sharing of the costs across the network</w:t>
      </w:r>
      <w:r w:rsidR="0062219B">
        <w:t>?</w:t>
      </w:r>
    </w:p>
    <w:p w:rsidR="00660086" w:rsidP="00660086">
      <w:pPr>
        <w:pStyle w:val="Answer"/>
      </w:pPr>
      <w:sdt>
        <w:sdtPr>
          <w:alias w:val="Witness"/>
          <w:id w:val="-931595296"/>
          <w:placeholder>
            <w:docPart w:val="DefaultPlaceholder_1081868574"/>
          </w:placeholder>
          <w:richText/>
        </w:sdtPr>
        <w:sdtContent>
          <w:r w:rsidRPr="00660086">
            <w:rPr>
              <w:b/>
              <w:i/>
            </w:rPr>
            <w:t>Claire Mack:</w:t>
          </w:r>
        </w:sdtContent>
      </w:sdt>
      <w:r>
        <w:t xml:space="preserve"> </w:t>
      </w:r>
      <w:r w:rsidR="00D62781">
        <w:t>I</w:t>
      </w:r>
      <w:r>
        <w:t>t is probably time for us to have a very deep conversation about this.</w:t>
      </w:r>
      <w:r w:rsidR="00BE734F">
        <w:t xml:space="preserve"> </w:t>
      </w:r>
      <w:r>
        <w:t>I would echo what Matthieu was saying, it is time for a full review.</w:t>
      </w:r>
      <w:r w:rsidR="00BE734F">
        <w:t xml:space="preserve"> </w:t>
      </w:r>
      <w:r>
        <w:t>The one thing that I would absolutely urge is that you bring industry into that conversation from a very early stage.</w:t>
      </w:r>
      <w:r w:rsidR="00BE734F">
        <w:t xml:space="preserve"> </w:t>
      </w:r>
      <w:r>
        <w:t>It is complex; the solution will be complex.</w:t>
      </w:r>
      <w:r w:rsidR="00BE734F">
        <w:t xml:space="preserve"> </w:t>
      </w:r>
      <w:r>
        <w:t>What we are trying to do is ground-breaking.</w:t>
      </w:r>
      <w:r w:rsidR="00BE734F">
        <w:t xml:space="preserve"> </w:t>
      </w:r>
      <w:r>
        <w:t>We are changing an entire system here, so it does need careful thought.</w:t>
      </w:r>
      <w:r w:rsidR="00BE734F">
        <w:t xml:space="preserve"> </w:t>
      </w:r>
      <w:r>
        <w:t>I would like to see industry brought into that conversation all the way along.</w:t>
      </w:r>
    </w:p>
    <w:p w:rsidR="00660086" w:rsidP="00660086">
      <w:pPr>
        <w:pStyle w:val="Answer"/>
      </w:pPr>
      <w:sdt>
        <w:sdtPr>
          <w:alias w:val="Witness"/>
          <w:id w:val="1898702067"/>
          <w:placeholder>
            <w:docPart w:val="DefaultPlaceholder_1081868574"/>
          </w:placeholder>
          <w:richText/>
        </w:sdtPr>
        <w:sdtContent>
          <w:r w:rsidRPr="00660086">
            <w:rPr>
              <w:b/>
              <w:i/>
            </w:rPr>
            <w:t>Lucy Whitford:</w:t>
          </w:r>
        </w:sdtContent>
      </w:sdt>
      <w:r>
        <w:t xml:space="preserve"> From our perspective, maybe taking what Claire said previously, it doesn’t feel </w:t>
      </w:r>
      <w:r w:rsidR="00B87274">
        <w:t>as if</w:t>
      </w:r>
      <w:r>
        <w:t xml:space="preserve"> charging is fit for purpose anymore for us to deliver net zero.</w:t>
      </w:r>
      <w:r w:rsidR="00BE734F">
        <w:t xml:space="preserve"> </w:t>
      </w:r>
      <w:r>
        <w:t>We have worked</w:t>
      </w:r>
      <w:r w:rsidR="00DA7FCD">
        <w:t xml:space="preserve"> </w:t>
      </w:r>
      <w:r>
        <w:t xml:space="preserve">up </w:t>
      </w:r>
      <w:r w:rsidR="00517405">
        <w:t xml:space="preserve">some </w:t>
      </w:r>
      <w:r>
        <w:t>examples of network costs.</w:t>
      </w:r>
      <w:r w:rsidR="00BE734F">
        <w:t xml:space="preserve"> </w:t>
      </w:r>
      <w:r w:rsidR="00B1384F">
        <w:t xml:space="preserve">The additional cost per annum </w:t>
      </w:r>
      <w:r w:rsidR="00DA7FCD">
        <w:t>of</w:t>
      </w:r>
      <w:r w:rsidR="00B1384F">
        <w:t xml:space="preserve"> a</w:t>
      </w:r>
      <w:r>
        <w:t xml:space="preserve"> 22</w:t>
      </w:r>
      <w:r w:rsidR="00DA7FCD">
        <w:t xml:space="preserve"> </w:t>
      </w:r>
      <w:r w:rsidR="003C42D0">
        <w:t>MW</w:t>
      </w:r>
      <w:r>
        <w:t xml:space="preserve"> </w:t>
      </w:r>
      <w:r w:rsidR="00D02213">
        <w:t xml:space="preserve">wind </w:t>
      </w:r>
      <w:r w:rsidR="00D62781">
        <w:t>farm</w:t>
      </w:r>
      <w:r>
        <w:t xml:space="preserve"> in Argyll versus one in Essex</w:t>
      </w:r>
      <w:r w:rsidR="00B1384F">
        <w:t xml:space="preserve"> could</w:t>
      </w:r>
      <w:r>
        <w:t xml:space="preserve"> be £500,000.</w:t>
      </w:r>
      <w:r w:rsidR="00BE734F">
        <w:t xml:space="preserve"> </w:t>
      </w:r>
      <w:r w:rsidR="00517405">
        <w:t>Continuing in</w:t>
      </w:r>
      <w:r>
        <w:t xml:space="preserve"> the current direction of travel </w:t>
      </w:r>
      <w:r w:rsidR="00DA7FCD">
        <w:t>on</w:t>
      </w:r>
      <w:r>
        <w:t xml:space="preserve"> charging reform</w:t>
      </w:r>
      <w:r w:rsidR="00517405">
        <w:t>s</w:t>
      </w:r>
      <w:r>
        <w:t xml:space="preserve"> could add another £120,000 per year to a project, so </w:t>
      </w:r>
      <w:r w:rsidR="00D62781">
        <w:t xml:space="preserve">it is </w:t>
      </w:r>
      <w:r>
        <w:t>very significant.</w:t>
      </w:r>
      <w:r w:rsidR="00D62781">
        <w:t xml:space="preserve"> T</w:t>
      </w:r>
      <w:r>
        <w:t>hat means that</w:t>
      </w:r>
      <w:r w:rsidR="00DA7FCD">
        <w:t>, although</w:t>
      </w:r>
      <w:r>
        <w:t xml:space="preserve"> Government ambition is there</w:t>
      </w:r>
      <w:r w:rsidR="00D62781">
        <w:t xml:space="preserve">, </w:t>
      </w:r>
      <w:r>
        <w:t>the resource is there and the developers are there and want to develop the projects responsibly in the communities that they are working in, we may struggle to do that and it could be a barrier.</w:t>
      </w:r>
    </w:p>
    <w:p w:rsidR="00660086" w:rsidP="00660086">
      <w:pPr>
        <w:pStyle w:val="Question"/>
      </w:pPr>
      <w:sdt>
        <w:sdtPr>
          <w:alias w:val="Member"/>
          <w:tag w:val="&lt;Member mnisId='4417' dodsId='121884'&gt;"/>
          <w:id w:val="1607459064"/>
          <w:placeholder>
            <w:docPart w:val="DefaultPlaceholder_1081868574"/>
          </w:placeholder>
          <w:richText/>
        </w:sdtPr>
        <w:sdtContent>
          <w:r w:rsidRPr="00660086">
            <w:rPr>
              <w:b/>
            </w:rPr>
            <w:t>Deidre Brock:</w:t>
          </w:r>
        </w:sdtContent>
      </w:sdt>
      <w:r>
        <w:t xml:space="preserve"> </w:t>
      </w:r>
      <w:r w:rsidR="00B87274">
        <w:t xml:space="preserve">In relation to this </w:t>
      </w:r>
      <w:r>
        <w:t xml:space="preserve">uncertainty over the future of transmission charges, are you aware of </w:t>
      </w:r>
      <w:r w:rsidR="00B87274">
        <w:t xml:space="preserve">any </w:t>
      </w:r>
      <w:r>
        <w:t>investment decisions that have been postponed or even cancelled because of that uncertainty</w:t>
      </w:r>
      <w:r w:rsidR="00DA7FCD">
        <w:t>? I</w:t>
      </w:r>
      <w:r>
        <w:t>s this something you are picking up from the industry?</w:t>
      </w:r>
    </w:p>
    <w:p w:rsidR="004B634F" w:rsidP="00660086">
      <w:pPr>
        <w:pStyle w:val="Answer"/>
      </w:pPr>
      <w:sdt>
        <w:sdtPr>
          <w:alias w:val="Witness"/>
          <w:id w:val="1852913174"/>
          <w:placeholder>
            <w:docPart w:val="DefaultPlaceholder_1081868574"/>
          </w:placeholder>
          <w:richText/>
        </w:sdtPr>
        <w:sdtContent>
          <w:r w:rsidRPr="00660086" w:rsidR="00660086">
            <w:rPr>
              <w:b/>
              <w:i/>
            </w:rPr>
            <w:t>Lucy Whitford:</w:t>
          </w:r>
        </w:sdtContent>
      </w:sdt>
      <w:r w:rsidR="00660086">
        <w:t xml:space="preserve"> On an industry level, I think Claire has already said </w:t>
      </w:r>
      <w:r w:rsidR="00DA7FCD">
        <w:t>it</w:t>
      </w:r>
      <w:r w:rsidR="00660086">
        <w:t xml:space="preserve"> is significant for the members</w:t>
      </w:r>
      <w:r w:rsidR="00796A5C">
        <w:t xml:space="preserve"> of </w:t>
      </w:r>
      <w:r w:rsidR="00660086">
        <w:t xml:space="preserve">Scottish </w:t>
      </w:r>
      <w:r w:rsidR="00796A5C">
        <w:t>R</w:t>
      </w:r>
      <w:r w:rsidR="00660086">
        <w:t>enewables.</w:t>
      </w:r>
      <w:r w:rsidR="00BE734F">
        <w:t xml:space="preserve"> </w:t>
      </w:r>
      <w:r w:rsidR="00796A5C">
        <w:t>F</w:t>
      </w:r>
      <w:r w:rsidR="00660086">
        <w:t>rom a RES perspective, we are trying to model it and make investment decisions for our projects, looking at the lifecycle costs.</w:t>
      </w:r>
      <w:r w:rsidR="00BE734F">
        <w:t xml:space="preserve"> </w:t>
      </w:r>
      <w:r w:rsidR="00796A5C">
        <w:t>T</w:t>
      </w:r>
      <w:r w:rsidR="00660086">
        <w:t xml:space="preserve">hat is a very important part of </w:t>
      </w:r>
      <w:r w:rsidR="00B87274">
        <w:t>it</w:t>
      </w:r>
      <w:r w:rsidR="00660086">
        <w:t xml:space="preserve">, but the delays coming through </w:t>
      </w:r>
      <w:r w:rsidR="00796A5C">
        <w:t xml:space="preserve">with </w:t>
      </w:r>
      <w:r w:rsidR="00660086">
        <w:t>changes in the charging in the consultations</w:t>
      </w:r>
      <w:r w:rsidR="00B87274">
        <w:t xml:space="preserve"> </w:t>
      </w:r>
      <w:r w:rsidR="00660086">
        <w:t xml:space="preserve">also play into the fact that it is hard to </w:t>
      </w:r>
      <w:r w:rsidR="00796A5C">
        <w:t xml:space="preserve">make </w:t>
      </w:r>
      <w:r w:rsidR="00660086">
        <w:t>investment decisions</w:t>
      </w:r>
      <w:r w:rsidR="00DA7FCD">
        <w:t>,</w:t>
      </w:r>
      <w:r w:rsidR="00660086">
        <w:t xml:space="preserve"> because you don’t ultimately know what those charges will be in the future.</w:t>
      </w:r>
    </w:p>
    <w:p w:rsidR="00692EFA" w:rsidP="00660086">
      <w:pPr>
        <w:pStyle w:val="Answer"/>
      </w:pPr>
      <w:r>
        <w:t>It is important to add another comment.</w:t>
      </w:r>
      <w:r w:rsidR="00BE734F">
        <w:t xml:space="preserve"> </w:t>
      </w:r>
      <w:r>
        <w:t>I agree that we need to overhaul and have a wider look.</w:t>
      </w:r>
      <w:r w:rsidR="00BE734F">
        <w:t xml:space="preserve"> </w:t>
      </w:r>
      <w:r>
        <w:t xml:space="preserve">I don’t think it could all be placed </w:t>
      </w:r>
      <w:r w:rsidR="00DA7FCD">
        <w:t>on</w:t>
      </w:r>
      <w:r>
        <w:t xml:space="preserve"> Ofgem to do that review.</w:t>
      </w:r>
      <w:r w:rsidR="00BE734F">
        <w:t xml:space="preserve"> </w:t>
      </w:r>
      <w:r>
        <w:t xml:space="preserve">I think </w:t>
      </w:r>
      <w:r w:rsidR="00DA7FCD">
        <w:t>it</w:t>
      </w:r>
      <w:r>
        <w:t xml:space="preserve"> is wider and should be a whole</w:t>
      </w:r>
      <w:r w:rsidR="00036EE2">
        <w:t>-</w:t>
      </w:r>
      <w:r>
        <w:t>system review led by BEIS, with Scottish Government, Ofgem and other key stakeholders.</w:t>
      </w:r>
      <w:r w:rsidR="00BE734F">
        <w:t xml:space="preserve"> </w:t>
      </w:r>
      <w:r>
        <w:t xml:space="preserve">We </w:t>
      </w:r>
      <w:r>
        <w:t>have seen an example of t</w:t>
      </w:r>
      <w:r w:rsidR="00B87274">
        <w:t>hat with</w:t>
      </w:r>
      <w:r>
        <w:t xml:space="preserve"> the Aviation Management </w:t>
      </w:r>
      <w:r w:rsidR="00DA7FCD">
        <w:t>B</w:t>
      </w:r>
      <w:r>
        <w:t>oard, where those stakeholders have all come together to do that review.</w:t>
      </w:r>
      <w:r w:rsidR="00BE734F">
        <w:t xml:space="preserve"> </w:t>
      </w:r>
      <w:r w:rsidR="00796A5C">
        <w:t>T</w:t>
      </w:r>
      <w:r>
        <w:t>hat is absolutely what we need to see happen to move this forward.</w:t>
      </w:r>
    </w:p>
    <w:p w:rsidR="00692EFA" w:rsidP="00692EFA">
      <w:pPr>
        <w:pStyle w:val="Question"/>
      </w:pPr>
      <w:sdt>
        <w:sdtPr>
          <w:alias w:val="Member"/>
          <w:tag w:val="&lt;Member mnisId='4417' dodsId='121884'&gt;"/>
          <w:id w:val="-1251818063"/>
          <w:placeholder>
            <w:docPart w:val="DefaultPlaceholder_1081868574"/>
          </w:placeholder>
          <w:richText/>
        </w:sdtPr>
        <w:sdtContent>
          <w:r w:rsidRPr="00692EFA">
            <w:rPr>
              <w:b/>
            </w:rPr>
            <w:t>Deidre Brock:</w:t>
          </w:r>
        </w:sdtContent>
      </w:sdt>
      <w:r>
        <w:t xml:space="preserve"> Are you picking up from</w:t>
      </w:r>
      <w:r w:rsidR="00DA7FCD">
        <w:t xml:space="preserve"> the</w:t>
      </w:r>
      <w:r>
        <w:t xml:space="preserve"> UK Government that there is an appetite for that</w:t>
      </w:r>
      <w:r w:rsidR="00DA7FCD">
        <w:t>?</w:t>
      </w:r>
    </w:p>
    <w:p w:rsidR="00BC4B33" w:rsidP="00692EFA">
      <w:pPr>
        <w:pStyle w:val="Answer"/>
      </w:pPr>
      <w:sdt>
        <w:sdtPr>
          <w:alias w:val="Witness"/>
          <w:id w:val="-1270695135"/>
          <w:placeholder>
            <w:docPart w:val="DefaultPlaceholder_1081868574"/>
          </w:placeholder>
          <w:richText/>
        </w:sdtPr>
        <w:sdtContent>
          <w:r w:rsidRPr="00692EFA" w:rsidR="00692EFA">
            <w:rPr>
              <w:b/>
              <w:i/>
            </w:rPr>
            <w:t>Lucy Whitford:</w:t>
          </w:r>
        </w:sdtContent>
      </w:sdt>
      <w:r w:rsidR="00692EFA">
        <w:t xml:space="preserve"> We haven’t seen it yet, but that is what we would like to see.</w:t>
      </w:r>
      <w:r w:rsidR="00BE734F">
        <w:t xml:space="preserve"> </w:t>
      </w:r>
      <w:r w:rsidR="00692EFA">
        <w:t xml:space="preserve">At the minute, Ofgem is doing a lot of work and has net zero </w:t>
      </w:r>
      <w:r>
        <w:t xml:space="preserve">there, but it would also be good to put </w:t>
      </w:r>
      <w:r w:rsidR="00DA7FCD">
        <w:t>a</w:t>
      </w:r>
      <w:r w:rsidR="00B87274">
        <w:t xml:space="preserve"> focus on net zero </w:t>
      </w:r>
      <w:r>
        <w:t>into its formal statutory duties.</w:t>
      </w:r>
      <w:r w:rsidR="00BE734F">
        <w:t xml:space="preserve"> </w:t>
      </w:r>
      <w:r w:rsidR="00796A5C">
        <w:t>A</w:t>
      </w:r>
      <w:r>
        <w:t>cross the board</w:t>
      </w:r>
      <w:r w:rsidR="00796A5C">
        <w:t>,</w:t>
      </w:r>
      <w:r>
        <w:t xml:space="preserve"> net zero should be at the heart of every policy decision we make going forward.</w:t>
      </w:r>
      <w:r w:rsidR="00B87274">
        <w:t xml:space="preserve"> </w:t>
      </w:r>
    </w:p>
    <w:p w:rsidR="00660086" w:rsidP="00BC4B33">
      <w:pPr>
        <w:pStyle w:val="Question"/>
      </w:pPr>
      <w:sdt>
        <w:sdtPr>
          <w:alias w:val="Member"/>
          <w:tag w:val="&lt;Member mnisId='4417' dodsId='121884'&gt;"/>
          <w:id w:val="-1432966144"/>
          <w:placeholder>
            <w:docPart w:val="DefaultPlaceholder_1081868574"/>
          </w:placeholder>
          <w:richText/>
        </w:sdtPr>
        <w:sdtContent>
          <w:r w:rsidRPr="00BC4B33" w:rsidR="00BC4B33">
            <w:rPr>
              <w:b/>
            </w:rPr>
            <w:t>Deidre Brock:</w:t>
          </w:r>
        </w:sdtContent>
      </w:sdt>
      <w:r w:rsidR="00BC4B33">
        <w:t xml:space="preserve"> Yes, a good point.</w:t>
      </w:r>
      <w:r w:rsidR="00BE734F">
        <w:t xml:space="preserve"> </w:t>
      </w:r>
      <w:r w:rsidR="00DA7FCD">
        <w:t>The</w:t>
      </w:r>
      <w:r w:rsidR="00BC4B33">
        <w:t xml:space="preserve"> money from transmission charges, as you say, is </w:t>
      </w:r>
      <w:r w:rsidR="002A0816">
        <w:t>unevenly</w:t>
      </w:r>
      <w:r w:rsidR="00BC4B33">
        <w:t xml:space="preserve"> distributed across the network, but are you seeing </w:t>
      </w:r>
      <w:r w:rsidR="00DA7FCD">
        <w:t>it</w:t>
      </w:r>
      <w:r w:rsidR="00BC4B33">
        <w:t xml:space="preserve"> being invested back into the grid?</w:t>
      </w:r>
      <w:r w:rsidR="00BE734F">
        <w:t xml:space="preserve"> </w:t>
      </w:r>
      <w:r w:rsidR="00BC4B33">
        <w:t>Are you seeing evidence of that</w:t>
      </w:r>
      <w:r w:rsidR="00DA7FCD">
        <w:t>,</w:t>
      </w:r>
      <w:r w:rsidR="00BC4B33">
        <w:t xml:space="preserve"> o</w:t>
      </w:r>
      <w:r w:rsidR="00DA7FCD">
        <w:t>r of</w:t>
      </w:r>
      <w:r w:rsidR="00BC4B33">
        <w:t xml:space="preserve"> </w:t>
      </w:r>
      <w:r w:rsidR="00796A5C">
        <w:t xml:space="preserve">it being </w:t>
      </w:r>
      <w:r w:rsidR="00BC4B33">
        <w:t>used for maintenance?</w:t>
      </w:r>
      <w:r w:rsidR="00BE734F">
        <w:t xml:space="preserve"> </w:t>
      </w:r>
      <w:r w:rsidR="00BC4B33">
        <w:t>Ms Mack, is this something you are aware of?</w:t>
      </w:r>
    </w:p>
    <w:p w:rsidR="0090489F" w:rsidP="00BC4B33">
      <w:pPr>
        <w:pStyle w:val="Answer"/>
      </w:pPr>
      <w:sdt>
        <w:sdtPr>
          <w:alias w:val="Witness"/>
          <w:id w:val="953214824"/>
          <w:placeholder>
            <w:docPart w:val="DefaultPlaceholder_1081868574"/>
          </w:placeholder>
          <w:richText/>
        </w:sdtPr>
        <w:sdtContent>
          <w:r w:rsidRPr="00BC4B33" w:rsidR="00BC4B33">
            <w:rPr>
              <w:b/>
              <w:i/>
            </w:rPr>
            <w:t>Claire Mack:</w:t>
          </w:r>
        </w:sdtContent>
      </w:sdt>
      <w:r w:rsidR="00BC4B33">
        <w:t xml:space="preserve"> </w:t>
      </w:r>
      <w:r w:rsidR="00B87274">
        <w:t xml:space="preserve">The cost reflectivity point </w:t>
      </w:r>
      <w:r w:rsidR="00BC4B33">
        <w:t>is one of the things that we are very keen to highlight</w:t>
      </w:r>
      <w:r w:rsidR="00B87274">
        <w:t>.</w:t>
      </w:r>
      <w:r w:rsidR="00BC4B33">
        <w:t xml:space="preserve"> </w:t>
      </w:r>
      <w:r w:rsidR="00B87274">
        <w:t>W</w:t>
      </w:r>
      <w:r w:rsidR="00BC4B33">
        <w:t>e are seeing a mismatch there.</w:t>
      </w:r>
      <w:r w:rsidR="00BE734F">
        <w:t xml:space="preserve"> </w:t>
      </w:r>
      <w:r w:rsidR="00BC4B33">
        <w:t>We find the current system slightly opaque, to be honest, in that the charges collected seem to be out of balance with the costs of the grid.</w:t>
      </w:r>
      <w:r w:rsidR="00BE734F">
        <w:t xml:space="preserve"> </w:t>
      </w:r>
      <w:r w:rsidR="00BC4B33">
        <w:t>Certainly that is what I am hearing from some of my members.</w:t>
      </w:r>
      <w:r w:rsidR="00BE734F">
        <w:t xml:space="preserve"> </w:t>
      </w:r>
      <w:r w:rsidR="00BC4B33">
        <w:t>The financial flows within that system are not necessarily transparent.</w:t>
      </w:r>
      <w:r w:rsidR="00BE734F">
        <w:t xml:space="preserve"> </w:t>
      </w:r>
      <w:r w:rsidR="00BC4B33">
        <w:t xml:space="preserve">You </w:t>
      </w:r>
      <w:r w:rsidR="006D09D8">
        <w:t xml:space="preserve">also </w:t>
      </w:r>
      <w:r w:rsidR="00BC4B33">
        <w:t>have to remember that these grid investments are investments.</w:t>
      </w:r>
      <w:r w:rsidR="00BE734F">
        <w:t xml:space="preserve"> </w:t>
      </w:r>
      <w:r w:rsidR="00BC4B33">
        <w:t>They will help us to drive</w:t>
      </w:r>
      <w:r w:rsidR="006D09D8">
        <w:t xml:space="preserve"> forward</w:t>
      </w:r>
      <w:r w:rsidR="00BC4B33">
        <w:t>.</w:t>
      </w:r>
      <w:r w:rsidR="00BE734F">
        <w:t xml:space="preserve"> </w:t>
      </w:r>
      <w:r w:rsidR="00BC4B33">
        <w:t>Part of th</w:t>
      </w:r>
      <w:r w:rsidR="006D09D8">
        <w:t>e</w:t>
      </w:r>
      <w:r w:rsidR="00BC4B33">
        <w:t xml:space="preserve"> phenomenal resource that we have in Scotland could be part of our export resource</w:t>
      </w:r>
      <w:r w:rsidR="00DA7FCD">
        <w:t>,</w:t>
      </w:r>
      <w:r w:rsidR="00BC4B33">
        <w:t xml:space="preserve"> too, particularly if you start to think about green hydrogen coming on to the system.</w:t>
      </w:r>
      <w:r w:rsidR="00BE734F">
        <w:t xml:space="preserve"> </w:t>
      </w:r>
      <w:r w:rsidR="00BC4B33">
        <w:t>Those investments are genuine investments that will pay back over time.</w:t>
      </w:r>
    </w:p>
    <w:p w:rsidR="0090489F" w:rsidP="00BC4B33">
      <w:pPr>
        <w:pStyle w:val="Answer"/>
      </w:pPr>
      <w:r>
        <w:t xml:space="preserve">Where we come into a bit of </w:t>
      </w:r>
      <w:r w:rsidR="00DA7FCD">
        <w:t xml:space="preserve">a </w:t>
      </w:r>
      <w:r>
        <w:t>mismatch is that those plans probably outlive the investment windows that are set by Ofgem.</w:t>
      </w:r>
      <w:r w:rsidR="00BE734F">
        <w:t xml:space="preserve"> </w:t>
      </w:r>
      <w:r>
        <w:t xml:space="preserve">That is not </w:t>
      </w:r>
      <w:r w:rsidR="006D09D8">
        <w:t>Ofgem's</w:t>
      </w:r>
      <w:r>
        <w:t xml:space="preserve"> fault.</w:t>
      </w:r>
      <w:r w:rsidR="00BE734F">
        <w:t xml:space="preserve"> </w:t>
      </w:r>
      <w:r>
        <w:t>That is how it is set up, that is the regime it is given to work with, but that is where we need to get a bit more transparency and clarity on the issue</w:t>
      </w:r>
      <w:r w:rsidR="00517405">
        <w:t>.</w:t>
      </w:r>
      <w:r>
        <w:t xml:space="preserve"> </w:t>
      </w:r>
      <w:r w:rsidR="00517405">
        <w:t>U</w:t>
      </w:r>
      <w:r>
        <w:t xml:space="preserve">ltimately where we will fail will be </w:t>
      </w:r>
      <w:r w:rsidR="00517405">
        <w:t xml:space="preserve">with </w:t>
      </w:r>
      <w:r>
        <w:t>the net zero target rather than in any kind of regulatory sense.</w:t>
      </w:r>
      <w:r w:rsidR="00BE734F">
        <w:t xml:space="preserve"> </w:t>
      </w:r>
      <w:r w:rsidR="00BF0616">
        <w:t>That</w:t>
      </w:r>
      <w:r>
        <w:t xml:space="preserve"> is where Government probably need to find their impetus to get the motivation to start to look at this in more depth.</w:t>
      </w:r>
    </w:p>
    <w:p w:rsidR="00BC4B33" w:rsidP="00BC4B33">
      <w:pPr>
        <w:pStyle w:val="Answer"/>
      </w:pPr>
      <w:r>
        <w:t>We also believe that</w:t>
      </w:r>
      <w:r w:rsidR="00DA7FCD">
        <w:t>,</w:t>
      </w:r>
      <w:r>
        <w:t xml:space="preserve"> ultimately</w:t>
      </w:r>
      <w:r w:rsidR="00DA7FCD">
        <w:t>,</w:t>
      </w:r>
      <w:r>
        <w:t xml:space="preserve"> longer-term costs to consumers will be higher if you take it out of </w:t>
      </w:r>
      <w:r w:rsidR="00DA7FCD">
        <w:t>the</w:t>
      </w:r>
      <w:r>
        <w:t xml:space="preserve"> five-year window that we currently look through </w:t>
      </w:r>
      <w:r w:rsidR="00DA7FCD">
        <w:t xml:space="preserve">at </w:t>
      </w:r>
      <w:r>
        <w:t>the regulatory regime.</w:t>
      </w:r>
      <w:r w:rsidR="00BE734F">
        <w:t xml:space="preserve"> </w:t>
      </w:r>
      <w:r>
        <w:t>If you look towards net zero just in terms of system costs and additional costs, in terms of mitigation and adaptation to climate change, it will start to bear on consumers much more heavily in later years, so we need to take that longer-term view.</w:t>
      </w:r>
    </w:p>
    <w:p w:rsidR="00BC4B33" w:rsidP="00BC4B33">
      <w:pPr>
        <w:pStyle w:val="Question"/>
        <w:numPr>
          <w:ilvl w:val="0"/>
          <w:numId w:val="0"/>
        </w:numPr>
        <w:ind w:left="794"/>
      </w:pPr>
      <w:sdt>
        <w:sdtPr>
          <w:alias w:val="Member"/>
          <w:tag w:val="&lt;Member mnisId='4417' dodsId='121884'&gt;"/>
          <w:id w:val="-171967661"/>
          <w:placeholder>
            <w:docPart w:val="DefaultPlaceholder_1081868574"/>
          </w:placeholder>
          <w:richText/>
        </w:sdtPr>
        <w:sdtContent>
          <w:r w:rsidRPr="00BC4B33">
            <w:rPr>
              <w:b/>
            </w:rPr>
            <w:t>Deidre Brock:</w:t>
          </w:r>
        </w:sdtContent>
      </w:sdt>
      <w:r>
        <w:t xml:space="preserve"> Anything to add, Ms Whitford or Mr Hue?</w:t>
      </w:r>
    </w:p>
    <w:p w:rsidR="00BC4B33" w:rsidP="00BC4B33">
      <w:pPr>
        <w:pStyle w:val="Answer"/>
      </w:pPr>
      <w:sdt>
        <w:sdtPr>
          <w:alias w:val="Witness"/>
          <w:id w:val="1154330666"/>
          <w:placeholder>
            <w:docPart w:val="DefaultPlaceholder_1081868574"/>
          </w:placeholder>
          <w:richText/>
        </w:sdtPr>
        <w:sdtContent>
          <w:r w:rsidRPr="00BC4B33">
            <w:rPr>
              <w:b/>
              <w:i/>
            </w:rPr>
            <w:t>Lucy Whitford:</w:t>
          </w:r>
        </w:sdtContent>
      </w:sdt>
      <w:r>
        <w:t xml:space="preserve"> I don’t have anything to add to what Claire has said.</w:t>
      </w:r>
    </w:p>
    <w:p w:rsidR="0090489F" w:rsidP="00BC4B33">
      <w:pPr>
        <w:pStyle w:val="Answer"/>
      </w:pPr>
      <w:sdt>
        <w:sdtPr>
          <w:alias w:val="Witness"/>
          <w:id w:val="1179087677"/>
          <w:placeholder>
            <w:docPart w:val="DefaultPlaceholder_1081868574"/>
          </w:placeholder>
          <w:richText/>
        </w:sdtPr>
        <w:sdtContent>
          <w:r w:rsidRPr="00BC4B33" w:rsidR="00BC4B33">
            <w:rPr>
              <w:b/>
              <w:i/>
            </w:rPr>
            <w:t>Matthieu Hue:</w:t>
          </w:r>
        </w:sdtContent>
      </w:sdt>
      <w:r w:rsidR="00BC4B33">
        <w:t xml:space="preserve"> I will just make </w:t>
      </w:r>
      <w:r>
        <w:t>a general point</w:t>
      </w:r>
      <w:r w:rsidR="006D09D8">
        <w:t xml:space="preserve"> about what</w:t>
      </w:r>
      <w:r>
        <w:t xml:space="preserve"> establishes and facilitates investment.</w:t>
      </w:r>
      <w:r w:rsidR="00BE734F">
        <w:t xml:space="preserve"> </w:t>
      </w:r>
      <w:r>
        <w:t>We have seen the benefits of the CfD bringing stability into investment, reducing costs, increasing the volume of deployment.</w:t>
      </w:r>
      <w:r w:rsidR="00BE734F">
        <w:t xml:space="preserve"> </w:t>
      </w:r>
      <w:r w:rsidR="00796A5C">
        <w:t>T</w:t>
      </w:r>
      <w:r>
        <w:t>he same principle applies to grid.</w:t>
      </w:r>
      <w:r w:rsidR="00BE734F">
        <w:t xml:space="preserve"> </w:t>
      </w:r>
      <w:r>
        <w:t>If we have stability and we can have visibility as to what costs will be incurred, when and by whom, deployment will be facilit</w:t>
      </w:r>
      <w:r w:rsidR="00796A5C">
        <w:t>ated</w:t>
      </w:r>
      <w:r w:rsidR="006D09D8">
        <w:t>.</w:t>
      </w:r>
      <w:r>
        <w:t xml:space="preserve"> </w:t>
      </w:r>
      <w:r w:rsidR="006D09D8">
        <w:t>T</w:t>
      </w:r>
      <w:r>
        <w:t>he grid is central to deployment and net zero</w:t>
      </w:r>
      <w:r w:rsidR="00DA7FCD">
        <w:t>,</w:t>
      </w:r>
      <w:r>
        <w:t xml:space="preserve"> and it needs to be looked at as a whole system.</w:t>
      </w:r>
      <w:r w:rsidR="00BE734F">
        <w:t xml:space="preserve"> </w:t>
      </w:r>
      <w:r w:rsidR="00796A5C">
        <w:t>T</w:t>
      </w:r>
      <w:r>
        <w:t>hat is essential for net zero.</w:t>
      </w:r>
    </w:p>
    <w:p w:rsidR="0090489F" w:rsidP="0090489F">
      <w:pPr>
        <w:pStyle w:val="Question"/>
        <w:numPr>
          <w:ilvl w:val="0"/>
          <w:numId w:val="0"/>
        </w:numPr>
        <w:ind w:left="794"/>
      </w:pPr>
      <w:sdt>
        <w:sdtPr>
          <w:alias w:val="Member"/>
          <w:tag w:val="&lt;Member mnisId='4417' dodsId='121884'&gt;"/>
          <w:id w:val="1881122634"/>
          <w:placeholder>
            <w:docPart w:val="DefaultPlaceholder_1081868574"/>
          </w:placeholder>
          <w:richText/>
        </w:sdtPr>
        <w:sdtContent>
          <w:r w:rsidRPr="0090489F">
            <w:rPr>
              <w:b/>
            </w:rPr>
            <w:t>Deidre Brock:</w:t>
          </w:r>
        </w:sdtContent>
      </w:sdt>
      <w:r>
        <w:t xml:space="preserve"> Great.</w:t>
      </w:r>
      <w:r w:rsidR="00BE734F">
        <w:t xml:space="preserve"> </w:t>
      </w:r>
      <w:r>
        <w:t>You all seem in agreement on that.</w:t>
      </w:r>
      <w:r w:rsidR="00BE734F">
        <w:t xml:space="preserve"> </w:t>
      </w:r>
      <w:r>
        <w:t>Thanks very much.</w:t>
      </w:r>
      <w:r w:rsidR="00BE734F">
        <w:t xml:space="preserve"> </w:t>
      </w:r>
    </w:p>
    <w:p w:rsidR="0090489F" w:rsidP="0090489F">
      <w:pPr>
        <w:pStyle w:val="Question"/>
      </w:pPr>
      <w:sdt>
        <w:sdtPr>
          <w:alias w:val="Member"/>
          <w:tag w:val="&lt;Member mnisId='4842' dodsId=''&gt;"/>
          <w:id w:val="-1285344854"/>
          <w:placeholder>
            <w:docPart w:val="DefaultPlaceholder_1081868574"/>
          </w:placeholder>
          <w:richText/>
        </w:sdtPr>
        <w:sdtContent>
          <w:r w:rsidRPr="0090489F">
            <w:rPr>
              <w:b/>
            </w:rPr>
            <w:t>Sally-Ann Hart:</w:t>
          </w:r>
        </w:sdtContent>
      </w:sdt>
      <w:r>
        <w:t xml:space="preserve"> Good afternoon to our panel.</w:t>
      </w:r>
      <w:r w:rsidR="00BE734F">
        <w:t xml:space="preserve"> </w:t>
      </w:r>
      <w:r>
        <w:t>I want to look at the workforce and retraining.</w:t>
      </w:r>
      <w:r w:rsidR="00BE734F">
        <w:t xml:space="preserve"> </w:t>
      </w:r>
      <w:r>
        <w:t>I will put my question to Lucy Whitford first.</w:t>
      </w:r>
      <w:r w:rsidR="00BE734F">
        <w:t xml:space="preserve"> </w:t>
      </w:r>
      <w:r>
        <w:t>Obviously there is potential for thousands of renewable energy jobs in Scotland</w:t>
      </w:r>
      <w:r w:rsidR="00DA7FCD">
        <w:t>,</w:t>
      </w:r>
      <w:r>
        <w:t xml:space="preserve"> and an opportunity</w:t>
      </w:r>
      <w:r w:rsidR="00796A5C">
        <w:t>—</w:t>
      </w:r>
      <w:r>
        <w:t>or rather a need</w:t>
      </w:r>
      <w:r w:rsidR="00796A5C">
        <w:t>—</w:t>
      </w:r>
      <w:r>
        <w:t>for oil and gas sector workers to retrain and reskill, which will take time.</w:t>
      </w:r>
      <w:r w:rsidR="00BE734F">
        <w:t xml:space="preserve"> </w:t>
      </w:r>
      <w:r>
        <w:t>When is the critical point for having a sufficient number of people in the right jobs to meet the net zero targets?</w:t>
      </w:r>
      <w:r w:rsidR="00BE734F">
        <w:t xml:space="preserve"> </w:t>
      </w:r>
      <w:r>
        <w:t>Is there an urgency as regards this workforce for the renewables sector?</w:t>
      </w:r>
    </w:p>
    <w:p w:rsidR="0090489F" w:rsidP="0090489F">
      <w:pPr>
        <w:pStyle w:val="Answer"/>
      </w:pPr>
      <w:sdt>
        <w:sdtPr>
          <w:alias w:val="Witness"/>
          <w:id w:val="-1358504689"/>
          <w:placeholder>
            <w:docPart w:val="DefaultPlaceholder_1081868574"/>
          </w:placeholder>
          <w:richText/>
        </w:sdtPr>
        <w:sdtContent>
          <w:r w:rsidRPr="0090489F">
            <w:rPr>
              <w:b/>
              <w:i/>
            </w:rPr>
            <w:t>Lucy Whitford:</w:t>
          </w:r>
        </w:sdtContent>
      </w:sdt>
      <w:r>
        <w:t xml:space="preserve"> From our perspective</w:t>
      </w:r>
      <w:r w:rsidR="003458CD">
        <w:t xml:space="preserve">, </w:t>
      </w:r>
      <w:r>
        <w:t xml:space="preserve">it is important for </w:t>
      </w:r>
      <w:r w:rsidR="003458CD">
        <w:t>oil and gas</w:t>
      </w:r>
      <w:r>
        <w:t xml:space="preserve"> to transition.</w:t>
      </w:r>
      <w:r w:rsidR="00BE734F">
        <w:t xml:space="preserve"> </w:t>
      </w:r>
      <w:r>
        <w:t>We are more an onshore developer, although we do work from the support services side offshore, but I think there are key skills there that can transition</w:t>
      </w:r>
      <w:r w:rsidR="00796A5C">
        <w:t xml:space="preserve">. </w:t>
      </w:r>
      <w:r w:rsidR="003458CD">
        <w:t>Through</w:t>
      </w:r>
      <w:r>
        <w:t xml:space="preserve"> the pandemic we have seen</w:t>
      </w:r>
      <w:r w:rsidR="003458CD">
        <w:t xml:space="preserve"> that</w:t>
      </w:r>
      <w:r>
        <w:t xml:space="preserve"> our sector has grown and continued to grow, so I think there are lots of opportunities.</w:t>
      </w:r>
      <w:r w:rsidR="00BE734F">
        <w:t xml:space="preserve"> </w:t>
      </w:r>
      <w:r>
        <w:t>We recruited 132 new employees during the last year</w:t>
      </w:r>
      <w:r w:rsidR="00670B9C">
        <w:t>,</w:t>
      </w:r>
      <w:r>
        <w:t xml:space="preserve"> and about a quarter of those are based in Scotland.</w:t>
      </w:r>
    </w:p>
    <w:p w:rsidR="00BC4B33" w:rsidRPr="00BC4B33" w:rsidP="0090489F">
      <w:pPr>
        <w:pStyle w:val="Answer"/>
      </w:pPr>
      <w:r>
        <w:t xml:space="preserve">The willingness is there from the companies, we want to invest, and </w:t>
      </w:r>
      <w:r w:rsidR="003458CD">
        <w:t xml:space="preserve">there are </w:t>
      </w:r>
      <w:r>
        <w:t>opportunities to change</w:t>
      </w:r>
      <w:r w:rsidR="003458CD">
        <w:t>.</w:t>
      </w:r>
      <w:r>
        <w:t xml:space="preserve"> </w:t>
      </w:r>
      <w:r w:rsidR="003458CD">
        <w:t>An</w:t>
      </w:r>
      <w:r>
        <w:t xml:space="preserve"> important point is that we are also seeing through our recruitment process that people are applying for jobs actively with us because they want to play their part in tackling climate change.</w:t>
      </w:r>
      <w:r w:rsidR="00BE734F">
        <w:t xml:space="preserve"> </w:t>
      </w:r>
      <w:r w:rsidR="00796A5C">
        <w:t>T</w:t>
      </w:r>
      <w:r>
        <w:t>hat is a new dynamic that we are going to see growing.</w:t>
      </w:r>
    </w:p>
    <w:p w:rsidR="00DF1FF4" w:rsidP="0090489F">
      <w:pPr>
        <w:pStyle w:val="Answer"/>
      </w:pPr>
      <w:sdt>
        <w:sdtPr>
          <w:alias w:val="Witness"/>
          <w:id w:val="579873902"/>
          <w:placeholder>
            <w:docPart w:val="DefaultPlaceholder_1081868574"/>
          </w:placeholder>
          <w:richText/>
        </w:sdtPr>
        <w:sdtContent>
          <w:r w:rsidRPr="0090489F" w:rsidR="0090489F">
            <w:rPr>
              <w:b/>
              <w:i/>
            </w:rPr>
            <w:t>Claire Mack:</w:t>
          </w:r>
        </w:sdtContent>
      </w:sdt>
      <w:r w:rsidR="0090489F">
        <w:t xml:space="preserve"> This is </w:t>
      </w:r>
      <w:r w:rsidR="002A0816">
        <w:t>critical</w:t>
      </w:r>
      <w:r w:rsidR="00670B9C">
        <w:t xml:space="preserve">, </w:t>
      </w:r>
      <w:r w:rsidR="0090489F">
        <w:t>and you are right to home in on it, because people need to be at the heart of th</w:t>
      </w:r>
      <w:r w:rsidR="002303B5">
        <w:t>e</w:t>
      </w:r>
      <w:r w:rsidR="0090489F">
        <w:t xml:space="preserve"> energy transition.</w:t>
      </w:r>
      <w:r w:rsidR="00BE734F">
        <w:t xml:space="preserve"> </w:t>
      </w:r>
      <w:r w:rsidR="0090489F">
        <w:t xml:space="preserve">We </w:t>
      </w:r>
      <w:r w:rsidR="002303B5">
        <w:t>saw</w:t>
      </w:r>
      <w:r w:rsidR="0090489F">
        <w:t xml:space="preserve"> the catastrophic effects of a badly</w:t>
      </w:r>
      <w:r w:rsidR="00670B9C">
        <w:t xml:space="preserve"> </w:t>
      </w:r>
      <w:r w:rsidR="0090489F">
        <w:t>managed energy transition when we moved away from coal in the late 1970s and 1980s, particularly in the communities that were built around</w:t>
      </w:r>
      <w:r w:rsidR="00B1384F">
        <w:t xml:space="preserve"> </w:t>
      </w:r>
      <w:r w:rsidR="00860620">
        <w:t>it</w:t>
      </w:r>
      <w:r w:rsidR="0090489F">
        <w:t>.</w:t>
      </w:r>
      <w:r w:rsidR="00BE734F">
        <w:t xml:space="preserve"> </w:t>
      </w:r>
      <w:r w:rsidR="0090489F">
        <w:t>We know what we need to do and we know what we are trying to avoid here.</w:t>
      </w:r>
      <w:r w:rsidR="00BE734F">
        <w:t xml:space="preserve"> </w:t>
      </w:r>
      <w:r w:rsidR="00796A5C">
        <w:t>I</w:t>
      </w:r>
      <w:r w:rsidR="0090489F">
        <w:t>t is important to let you know that</w:t>
      </w:r>
      <w:r w:rsidR="00670B9C">
        <w:t xml:space="preserve">, </w:t>
      </w:r>
      <w:r w:rsidR="0090489F">
        <w:t>as an industry</w:t>
      </w:r>
      <w:r w:rsidR="00670B9C">
        <w:t>,</w:t>
      </w:r>
      <w:r w:rsidR="0090489F">
        <w:t xml:space="preserve"> we are well aware of what the commitment </w:t>
      </w:r>
      <w:r w:rsidR="00860620">
        <w:t>is here.</w:t>
      </w:r>
      <w:r w:rsidR="00BE734F">
        <w:t xml:space="preserve"> </w:t>
      </w:r>
    </w:p>
    <w:p w:rsidR="003E0549" w:rsidP="002303B5">
      <w:pPr>
        <w:pStyle w:val="Answer"/>
      </w:pPr>
      <w:r>
        <w:t>The</w:t>
      </w:r>
      <w:r w:rsidR="0090489F">
        <w:t xml:space="preserve"> oil and gas sector</w:t>
      </w:r>
      <w:r>
        <w:t xml:space="preserve"> </w:t>
      </w:r>
      <w:r w:rsidR="0090489F">
        <w:t>repor</w:t>
      </w:r>
      <w:r>
        <w:t>ts there are</w:t>
      </w:r>
      <w:r w:rsidR="0090489F">
        <w:t xml:space="preserve"> about 100,000 jobs today</w:t>
      </w:r>
      <w:r w:rsidR="00796A5C">
        <w:t>. T</w:t>
      </w:r>
      <w:r w:rsidR="0090489F">
        <w:t>here are certain milestones along the way on this journey that we need to be very cognisant of, because the rate of change is very important.</w:t>
      </w:r>
      <w:r w:rsidR="00BE734F">
        <w:t xml:space="preserve"> </w:t>
      </w:r>
      <w:r w:rsidR="0090489F">
        <w:t xml:space="preserve">I think </w:t>
      </w:r>
      <w:r w:rsidR="00E242A6">
        <w:t xml:space="preserve">at </w:t>
      </w:r>
      <w:r w:rsidR="0090489F">
        <w:t xml:space="preserve">the heart of </w:t>
      </w:r>
      <w:r w:rsidR="00670B9C">
        <w:t xml:space="preserve">your </w:t>
      </w:r>
      <w:r w:rsidR="0090489F">
        <w:t>question</w:t>
      </w:r>
      <w:r w:rsidR="00E242A6">
        <w:t xml:space="preserve"> </w:t>
      </w:r>
      <w:r w:rsidR="00670B9C">
        <w:t>is</w:t>
      </w:r>
      <w:r w:rsidR="00E242A6">
        <w:t xml:space="preserve"> how </w:t>
      </w:r>
      <w:r w:rsidR="00670B9C">
        <w:t xml:space="preserve">we </w:t>
      </w:r>
      <w:r w:rsidR="00E242A6">
        <w:t>can</w:t>
      </w:r>
      <w:r w:rsidR="0090489F">
        <w:t xml:space="preserve"> meet that rate of change in a well-managed way to ensure that nobody is left behind in this process.</w:t>
      </w:r>
      <w:r w:rsidR="002303B5">
        <w:t xml:space="preserve"> </w:t>
      </w:r>
    </w:p>
    <w:p w:rsidR="0090489F" w:rsidP="002303B5">
      <w:pPr>
        <w:pStyle w:val="Answer"/>
      </w:pPr>
      <w:r>
        <w:t>According to the</w:t>
      </w:r>
      <w:r>
        <w:t xml:space="preserve"> </w:t>
      </w:r>
      <w:r w:rsidR="00670B9C">
        <w:t>sixth carbon budget</w:t>
      </w:r>
      <w:r>
        <w:t xml:space="preserve">, by the early 2030s </w:t>
      </w:r>
      <w:r w:rsidR="002303B5">
        <w:t>we</w:t>
      </w:r>
      <w:r>
        <w:t xml:space="preserve"> </w:t>
      </w:r>
      <w:r>
        <w:t>should</w:t>
      </w:r>
      <w:r>
        <w:t xml:space="preserve"> start to see that all</w:t>
      </w:r>
      <w:r w:rsidR="003E0549">
        <w:t xml:space="preserve"> </w:t>
      </w:r>
      <w:r>
        <w:t>new cars</w:t>
      </w:r>
      <w:r w:rsidR="003E0549">
        <w:t xml:space="preserve">, </w:t>
      </w:r>
      <w:r>
        <w:t xml:space="preserve">vans and boiler replacements will need to be low </w:t>
      </w:r>
      <w:r>
        <w:t>carbon</w:t>
      </w:r>
      <w:r w:rsidR="003E0549">
        <w:t xml:space="preserve">, </w:t>
      </w:r>
      <w:r>
        <w:t xml:space="preserve">an EV or something similar, largely electric, so we need to think about what we need to do </w:t>
      </w:r>
      <w:r>
        <w:t>about</w:t>
      </w:r>
      <w:r>
        <w:t xml:space="preserve"> generation to meet that consumer demand and what we need to </w:t>
      </w:r>
      <w:r>
        <w:t>do about</w:t>
      </w:r>
      <w:r>
        <w:t xml:space="preserve"> our current gas servicing workforce, </w:t>
      </w:r>
      <w:r w:rsidR="00E242A6">
        <w:t xml:space="preserve">getting </w:t>
      </w:r>
      <w:r>
        <w:t>the people who service gas boilers into a place where they are able to work across dual fuel and then</w:t>
      </w:r>
      <w:r w:rsidR="003E0549">
        <w:t>,</w:t>
      </w:r>
      <w:r>
        <w:t xml:space="preserve"> ultimately</w:t>
      </w:r>
      <w:r w:rsidR="003E0549">
        <w:t>,</w:t>
      </w:r>
      <w:r>
        <w:t xml:space="preserve"> moving into low</w:t>
      </w:r>
      <w:r w:rsidR="003E0549">
        <w:t>-</w:t>
      </w:r>
      <w:r>
        <w:t>carbon heat technologies in the future.</w:t>
      </w:r>
      <w:r w:rsidR="00BE734F">
        <w:t xml:space="preserve"> </w:t>
      </w:r>
      <w:r>
        <w:t>They are the same as gas boilers are today</w:t>
      </w:r>
      <w:r w:rsidR="003E0549">
        <w:t xml:space="preserve"> and </w:t>
      </w:r>
      <w:r>
        <w:t xml:space="preserve">need </w:t>
      </w:r>
      <w:r w:rsidR="00E242A6">
        <w:t xml:space="preserve">to be </w:t>
      </w:r>
      <w:r>
        <w:t xml:space="preserve">serviced </w:t>
      </w:r>
      <w:r w:rsidR="00E242A6">
        <w:t>regularly</w:t>
      </w:r>
      <w:r w:rsidR="003E0549">
        <w:t xml:space="preserve">, </w:t>
      </w:r>
      <w:r w:rsidR="00E242A6">
        <w:t xml:space="preserve">and </w:t>
      </w:r>
      <w:r>
        <w:t xml:space="preserve">we </w:t>
      </w:r>
      <w:r w:rsidR="00E242A6">
        <w:t xml:space="preserve">will </w:t>
      </w:r>
      <w:r>
        <w:t xml:space="preserve">need people to be able to do </w:t>
      </w:r>
      <w:r w:rsidR="00E242A6">
        <w:t>it.</w:t>
      </w:r>
    </w:p>
    <w:p w:rsidR="0090489F" w:rsidP="0090489F">
      <w:pPr>
        <w:pStyle w:val="Answer"/>
      </w:pPr>
      <w:r>
        <w:t>By 2035 our electricity supply will be 100% low carbon</w:t>
      </w:r>
      <w:r w:rsidR="00796A5C">
        <w:t>. B</w:t>
      </w:r>
      <w:r>
        <w:t xml:space="preserve">y 2040 we </w:t>
      </w:r>
      <w:r w:rsidR="00E242A6">
        <w:t>will be</w:t>
      </w:r>
      <w:r>
        <w:t xml:space="preserve"> starting to look at the bigger and heavier goods vehicles in that transport change, which again points us towards the development of green hydrogen </w:t>
      </w:r>
      <w:r w:rsidR="00E242A6">
        <w:t xml:space="preserve">specifically </w:t>
      </w:r>
      <w:r>
        <w:t>to meet that challenge.</w:t>
      </w:r>
      <w:r w:rsidR="00BE734F">
        <w:t xml:space="preserve"> </w:t>
      </w:r>
      <w:r w:rsidR="00E242A6">
        <w:t>Into that 2040 to 2050 timeline</w:t>
      </w:r>
      <w:r w:rsidR="002303B5">
        <w:t>,</w:t>
      </w:r>
      <w:r w:rsidR="00E242A6">
        <w:t xml:space="preserve"> we will be </w:t>
      </w:r>
      <w:r>
        <w:t xml:space="preserve">looking at the </w:t>
      </w:r>
      <w:r w:rsidR="002303B5">
        <w:t xml:space="preserve">sectors that are </w:t>
      </w:r>
      <w:r>
        <w:t>very difficult to decarbonise</w:t>
      </w:r>
      <w:r w:rsidR="002303B5">
        <w:t>—</w:t>
      </w:r>
      <w:r>
        <w:t>aviation and industry</w:t>
      </w:r>
      <w:r w:rsidR="00B1384F">
        <w:t>.</w:t>
      </w:r>
      <w:r>
        <w:t xml:space="preserve"> </w:t>
      </w:r>
      <w:r w:rsidR="00796A5C">
        <w:t>W</w:t>
      </w:r>
      <w:r>
        <w:t>e have a bit of an idea of where those milestones lie</w:t>
      </w:r>
      <w:r w:rsidR="003E0549">
        <w:t>,</w:t>
      </w:r>
      <w:r>
        <w:t xml:space="preserve"> and we also have the systems in place.</w:t>
      </w:r>
      <w:r w:rsidR="00BE734F">
        <w:t xml:space="preserve"> </w:t>
      </w:r>
      <w:r>
        <w:t xml:space="preserve">We have skills development </w:t>
      </w:r>
      <w:r w:rsidR="00B1384F">
        <w:t>systems</w:t>
      </w:r>
      <w:r w:rsidR="002303B5">
        <w:t>. We</w:t>
      </w:r>
      <w:r>
        <w:t xml:space="preserve"> have Skills Development Scotland and the equivalents across the rest of the UK.</w:t>
      </w:r>
    </w:p>
    <w:p w:rsidR="0090489F" w:rsidP="0090489F">
      <w:pPr>
        <w:pStyle w:val="Answer"/>
      </w:pPr>
      <w:r>
        <w:t xml:space="preserve">There is a lot of work going </w:t>
      </w:r>
      <w:r w:rsidR="00D70F6C">
        <w:t>o</w:t>
      </w:r>
      <w:r>
        <w:t xml:space="preserve">n by industry just now to try to understand where the crossovers lie between our sectors, because there are </w:t>
      </w:r>
      <w:r w:rsidR="003E0549">
        <w:t xml:space="preserve">a </w:t>
      </w:r>
      <w:r>
        <w:t>lot of crossovers.</w:t>
      </w:r>
      <w:r w:rsidR="00BE734F">
        <w:t xml:space="preserve"> </w:t>
      </w:r>
      <w:r w:rsidR="00D70F6C">
        <w:t>R</w:t>
      </w:r>
      <w:r>
        <w:t xml:space="preserve">enewable energy projects are </w:t>
      </w:r>
      <w:r w:rsidR="00D70F6C">
        <w:t xml:space="preserve">largely </w:t>
      </w:r>
      <w:r>
        <w:t>construction projects at times in their life.</w:t>
      </w:r>
      <w:r w:rsidR="00BE734F">
        <w:t xml:space="preserve"> </w:t>
      </w:r>
      <w:r>
        <w:t>They start out on a desk, where somebody is thinking about planning and consents, then they become construction projects, then they are operations and maintenance projects for the largest part of their life.</w:t>
      </w:r>
      <w:r w:rsidR="00BE734F">
        <w:t xml:space="preserve"> </w:t>
      </w:r>
      <w:r>
        <w:t>That is the 20-year part of it, the operations and maintenance part.</w:t>
      </w:r>
      <w:r w:rsidR="00BE734F">
        <w:t xml:space="preserve"> </w:t>
      </w:r>
      <w:r>
        <w:t>That is the bit where we need to home in on what skills cross over between our current oil and gas workforce into that renewable energy space.</w:t>
      </w:r>
    </w:p>
    <w:p w:rsidR="003E0549" w:rsidP="0090489F">
      <w:pPr>
        <w:pStyle w:val="Answer"/>
      </w:pPr>
      <w:r>
        <w:t>The great thing about this</w:t>
      </w:r>
      <w:r w:rsidR="002303B5">
        <w:t xml:space="preserve"> is</w:t>
      </w:r>
      <w:r>
        <w:t xml:space="preserve"> </w:t>
      </w:r>
      <w:r>
        <w:t xml:space="preserve">that </w:t>
      </w:r>
      <w:r>
        <w:t xml:space="preserve">we have done a bit of work in this area with </w:t>
      </w:r>
      <w:r w:rsidR="00EB660F">
        <w:t>people who work in the oil and gas sector.</w:t>
      </w:r>
      <w:r w:rsidR="00BE734F">
        <w:t xml:space="preserve"> </w:t>
      </w:r>
      <w:r w:rsidR="00EB660F">
        <w:t>They recognise that climate change will have an impact on their line of work</w:t>
      </w:r>
      <w:r w:rsidR="00D70F6C">
        <w:t>—</w:t>
      </w:r>
      <w:r w:rsidR="00EB660F">
        <w:t>about three</w:t>
      </w:r>
      <w:r>
        <w:t xml:space="preserve"> </w:t>
      </w:r>
      <w:r w:rsidR="00EB660F">
        <w:t>quarters of them</w:t>
      </w:r>
      <w:r w:rsidR="00D70F6C">
        <w:t>—</w:t>
      </w:r>
      <w:r w:rsidR="00EB660F">
        <w:t>and have said that, but the same people are also very positive about making that step into renewables.</w:t>
      </w:r>
      <w:r w:rsidR="00BE734F">
        <w:t xml:space="preserve"> </w:t>
      </w:r>
      <w:r w:rsidR="00EB660F">
        <w:t>Making sure we put in place th</w:t>
      </w:r>
      <w:r w:rsidR="002303B5">
        <w:t>e</w:t>
      </w:r>
      <w:r w:rsidR="00EB660F">
        <w:t xml:space="preserve"> bridges for them to do that is critically important</w:t>
      </w:r>
      <w:r w:rsidR="00D70F6C">
        <w:t>.</w:t>
      </w:r>
    </w:p>
    <w:p w:rsidR="0090489F" w:rsidP="0090489F">
      <w:pPr>
        <w:pStyle w:val="Answer"/>
      </w:pPr>
      <w:r>
        <w:t>W</w:t>
      </w:r>
      <w:r w:rsidR="00D70F6C">
        <w:t xml:space="preserve">e </w:t>
      </w:r>
      <w:r w:rsidR="003E0549">
        <w:t>will soon be</w:t>
      </w:r>
      <w:r w:rsidR="00D70F6C">
        <w:t xml:space="preserve"> </w:t>
      </w:r>
      <w:r w:rsidR="00EB660F">
        <w:t>bringing forward some work from a cross-energy grouping called the Energy Skills Alliance, which will hopefully inform a model that will help us to predict</w:t>
      </w:r>
      <w:r w:rsidR="003E0549">
        <w:t xml:space="preserve">, </w:t>
      </w:r>
      <w:r w:rsidR="00EB660F">
        <w:t xml:space="preserve">through various scenarios </w:t>
      </w:r>
      <w:r w:rsidR="003E0549">
        <w:t>and</w:t>
      </w:r>
      <w:r w:rsidR="00EB660F">
        <w:t xml:space="preserve"> inputs</w:t>
      </w:r>
      <w:r w:rsidR="003E0549">
        <w:t>,</w:t>
      </w:r>
      <w:r w:rsidR="00EB660F">
        <w:t xml:space="preserve"> how that rate of change will happen</w:t>
      </w:r>
      <w:r w:rsidR="00D70F6C">
        <w:t xml:space="preserve">. </w:t>
      </w:r>
      <w:r w:rsidR="003E0549">
        <w:t>That is the key here</w:t>
      </w:r>
      <w:r w:rsidR="00EB660F">
        <w:t>, it will very much depend on the projects that come through that pipeline</w:t>
      </w:r>
      <w:r w:rsidR="003E0549">
        <w:t xml:space="preserve">, </w:t>
      </w:r>
      <w:r w:rsidR="00EB660F">
        <w:t xml:space="preserve">how quickly or how slowly we make that transition and how we </w:t>
      </w:r>
      <w:r w:rsidR="003E0549">
        <w:t xml:space="preserve">then </w:t>
      </w:r>
      <w:r w:rsidR="00EB660F">
        <w:t>plan and manage that skills transition alongside it.</w:t>
      </w:r>
      <w:r w:rsidR="00BE734F">
        <w:t xml:space="preserve"> </w:t>
      </w:r>
      <w:r w:rsidR="00EB660F">
        <w:t>Yes, a critically important part of this</w:t>
      </w:r>
      <w:r w:rsidR="00036EE2">
        <w:t xml:space="preserve"> </w:t>
      </w:r>
      <w:r w:rsidR="00EB660F">
        <w:t>piece.</w:t>
      </w:r>
    </w:p>
    <w:p w:rsidR="00EB660F" w:rsidP="00EB660F">
      <w:pPr>
        <w:pStyle w:val="Question"/>
        <w:numPr>
          <w:ilvl w:val="0"/>
          <w:numId w:val="0"/>
        </w:numPr>
        <w:ind w:left="794"/>
      </w:pPr>
      <w:sdt>
        <w:sdtPr>
          <w:alias w:val="Member"/>
          <w:tag w:val="&lt;Member mnisId='4842' dodsId=''&gt;"/>
          <w:id w:val="756946913"/>
          <w:placeholder>
            <w:docPart w:val="DefaultPlaceholder_1081868574"/>
          </w:placeholder>
          <w:richText/>
        </w:sdtPr>
        <w:sdtContent>
          <w:r w:rsidRPr="00EB660F">
            <w:rPr>
              <w:b/>
            </w:rPr>
            <w:t>Sally-Ann Hart:</w:t>
          </w:r>
        </w:sdtContent>
      </w:sdt>
      <w:r>
        <w:t xml:space="preserve"> Thank you, Claire.</w:t>
      </w:r>
      <w:r w:rsidR="00BE734F">
        <w:t xml:space="preserve"> </w:t>
      </w:r>
      <w:r>
        <w:t>That was very comprehensive.</w:t>
      </w:r>
    </w:p>
    <w:p w:rsidR="00EB660F" w:rsidP="00EB660F">
      <w:pPr>
        <w:pStyle w:val="Answer"/>
      </w:pPr>
      <w:sdt>
        <w:sdtPr>
          <w:alias w:val="Witness"/>
          <w:id w:val="-640890478"/>
          <w:placeholder>
            <w:docPart w:val="DefaultPlaceholder_1081868574"/>
          </w:placeholder>
          <w:richText/>
        </w:sdtPr>
        <w:sdtContent>
          <w:r w:rsidRPr="00EB660F">
            <w:rPr>
              <w:b/>
              <w:i/>
            </w:rPr>
            <w:t>Matthieu Hue:</w:t>
          </w:r>
        </w:sdtContent>
      </w:sdt>
      <w:r>
        <w:t xml:space="preserve"> Claire was very eloquent, but I can say it is already happening.</w:t>
      </w:r>
      <w:r w:rsidR="00BE734F">
        <w:t xml:space="preserve"> </w:t>
      </w:r>
      <w:r w:rsidR="002303B5">
        <w:t>In the</w:t>
      </w:r>
      <w:r>
        <w:t xml:space="preserve"> offshore sector, a lot of oil and gas companies are already transitioning to renewables, so the supply chain of oil and gas, </w:t>
      </w:r>
      <w:r w:rsidR="003E0549">
        <w:t xml:space="preserve">and </w:t>
      </w:r>
      <w:r>
        <w:t>we see oil and gas companies are investing.</w:t>
      </w:r>
      <w:r w:rsidR="00BE734F">
        <w:t xml:space="preserve"> </w:t>
      </w:r>
      <w:r w:rsidR="00AC047C">
        <w:t>We see a</w:t>
      </w:r>
      <w:r>
        <w:t xml:space="preserve"> lot of jobs being created by the renewables sector</w:t>
      </w:r>
      <w:r w:rsidR="00AC047C">
        <w:t>, o</w:t>
      </w:r>
      <w:r>
        <w:t>ffshore in particular</w:t>
      </w:r>
      <w:r w:rsidR="00AC047C">
        <w:t>. W</w:t>
      </w:r>
      <w:r>
        <w:t>e had 26,000 people working in offshore by the end of 2020</w:t>
      </w:r>
      <w:r w:rsidR="003E0549">
        <w:t>,</w:t>
      </w:r>
      <w:r>
        <w:t xml:space="preserve"> and 30% were in Scotland.</w:t>
      </w:r>
    </w:p>
    <w:p w:rsidR="00FB15D3" w:rsidP="00EB660F">
      <w:pPr>
        <w:pStyle w:val="Answer"/>
      </w:pPr>
      <w:r>
        <w:t>What it needs is investment</w:t>
      </w:r>
      <w:r w:rsidR="00AC047C">
        <w:t xml:space="preserve">, </w:t>
      </w:r>
      <w:r>
        <w:t>investment in people but also investment in infrastructure.</w:t>
      </w:r>
      <w:r w:rsidR="00BE734F">
        <w:t xml:space="preserve"> </w:t>
      </w:r>
      <w:r>
        <w:t>What enables this investment is visibility of the deployment.</w:t>
      </w:r>
      <w:r w:rsidR="00BE734F">
        <w:t xml:space="preserve"> </w:t>
      </w:r>
      <w:r>
        <w:t xml:space="preserve">We have the example of Neart </w:t>
      </w:r>
      <w:r w:rsidR="003E0549">
        <w:t>n</w:t>
      </w:r>
      <w:r>
        <w:t>a Gaoithe, whe</w:t>
      </w:r>
      <w:r w:rsidR="003E0549">
        <w:t>re</w:t>
      </w:r>
      <w:r>
        <w:t xml:space="preserve"> we worked with BiFab </w:t>
      </w:r>
      <w:r w:rsidR="003E0549">
        <w:t>on</w:t>
      </w:r>
      <w:r>
        <w:t xml:space="preserve"> the fabrication of jackets </w:t>
      </w:r>
      <w:r w:rsidR="00AC047C">
        <w:t xml:space="preserve">for wind </w:t>
      </w:r>
      <w:r w:rsidR="002A0816">
        <w:t>turbines</w:t>
      </w:r>
      <w:r w:rsidR="00AC047C">
        <w:t xml:space="preserve"> </w:t>
      </w:r>
      <w:r>
        <w:t>in the Methil yard.</w:t>
      </w:r>
      <w:r w:rsidR="00BE734F">
        <w:t xml:space="preserve"> </w:t>
      </w:r>
      <w:r>
        <w:t>You might remember that the company went bust and has been recovered with investment from Harland &amp; Wolff.</w:t>
      </w:r>
      <w:r w:rsidR="00BE734F">
        <w:t xml:space="preserve"> </w:t>
      </w:r>
      <w:r>
        <w:t>I am pleased to say that we have now put back a contract into the BiFab yard at Methil and 290 jobs will be created as a result, but there was a huge amount of work involved in doing that.</w:t>
      </w:r>
    </w:p>
    <w:p w:rsidR="00FB15D3" w:rsidP="00EB660F">
      <w:pPr>
        <w:pStyle w:val="Answer"/>
      </w:pPr>
      <w:r>
        <w:t>We</w:t>
      </w:r>
      <w:r w:rsidR="00EB660F">
        <w:t xml:space="preserve"> need this investment </w:t>
      </w:r>
      <w:r>
        <w:t xml:space="preserve">to </w:t>
      </w:r>
      <w:r w:rsidR="00EB660F">
        <w:t>happen without</w:t>
      </w:r>
      <w:r>
        <w:t xml:space="preserve"> as much effort as people have put in, because it is not very efficient.</w:t>
      </w:r>
      <w:r w:rsidR="00BE734F">
        <w:t xml:space="preserve"> </w:t>
      </w:r>
      <w:r>
        <w:t xml:space="preserve">The amount of effort that has been allocated to enable the fabrication of jackets </w:t>
      </w:r>
      <w:r w:rsidR="003E0549">
        <w:t>in</w:t>
      </w:r>
      <w:r>
        <w:t xml:space="preserve"> that yard was </w:t>
      </w:r>
      <w:r w:rsidR="002A0816">
        <w:t>enormous</w:t>
      </w:r>
      <w:r>
        <w:t>.</w:t>
      </w:r>
      <w:r w:rsidR="00BE734F">
        <w:t xml:space="preserve"> </w:t>
      </w:r>
      <w:r>
        <w:t xml:space="preserve">What was missing </w:t>
      </w:r>
      <w:r w:rsidR="00D70F6C">
        <w:t>was</w:t>
      </w:r>
      <w:r>
        <w:t xml:space="preserve"> the infrastructure, so there was a need to invest in the infrastructure.</w:t>
      </w:r>
      <w:r w:rsidR="00BE734F">
        <w:t xml:space="preserve"> </w:t>
      </w:r>
      <w:r>
        <w:t>The people had not worked for some time in that yard, so they need</w:t>
      </w:r>
      <w:r w:rsidR="003E0549">
        <w:t>ed</w:t>
      </w:r>
      <w:r>
        <w:t xml:space="preserve"> to be ret</w:t>
      </w:r>
      <w:r w:rsidR="00D70F6C">
        <w:t>r</w:t>
      </w:r>
      <w:r>
        <w:t>ained</w:t>
      </w:r>
      <w:r w:rsidR="00D70F6C">
        <w:t xml:space="preserve"> and </w:t>
      </w:r>
      <w:r>
        <w:t>the system</w:t>
      </w:r>
      <w:r w:rsidR="00D70F6C">
        <w:t xml:space="preserve"> and </w:t>
      </w:r>
      <w:r>
        <w:t>process need</w:t>
      </w:r>
      <w:r w:rsidR="003E0549">
        <w:t>ed</w:t>
      </w:r>
      <w:r>
        <w:t xml:space="preserve"> to be upscaled and put in place.</w:t>
      </w:r>
    </w:p>
    <w:p w:rsidR="00FB15D3" w:rsidP="00EB660F">
      <w:pPr>
        <w:pStyle w:val="Answer"/>
      </w:pPr>
      <w:r>
        <w:t>T</w:t>
      </w:r>
      <w:r>
        <w:t>here is a lot more to be done to enable renewables to attract the workforce and the know</w:t>
      </w:r>
      <w:r w:rsidR="003E0549">
        <w:t>-</w:t>
      </w:r>
      <w:r>
        <w:t>how that was deployed in oil and gas.</w:t>
      </w:r>
      <w:r w:rsidR="00BE734F">
        <w:t xml:space="preserve"> </w:t>
      </w:r>
      <w:r>
        <w:t>The lesson from oil and gas should be applied to trying to make more of renewables.</w:t>
      </w:r>
      <w:r w:rsidR="00BE734F">
        <w:t xml:space="preserve"> </w:t>
      </w:r>
      <w:r>
        <w:t>We have opportunities with more offshore wind and onshore wind in Scotland</w:t>
      </w:r>
      <w:r w:rsidR="003E0549">
        <w:t>,</w:t>
      </w:r>
      <w:r>
        <w:t xml:space="preserve"> for sure.</w:t>
      </w:r>
      <w:r w:rsidR="00BE734F">
        <w:t xml:space="preserve"> </w:t>
      </w:r>
      <w:r>
        <w:t xml:space="preserve">Floating </w:t>
      </w:r>
      <w:r>
        <w:t xml:space="preserve">offshore wind </w:t>
      </w:r>
      <w:r>
        <w:t>will be part of the picture for net zero</w:t>
      </w:r>
      <w:r w:rsidR="003E0549">
        <w:t>,</w:t>
      </w:r>
      <w:r>
        <w:t xml:space="preserve"> </w:t>
      </w:r>
      <w:r>
        <w:t xml:space="preserve">and there is certainly a lot of potential in Scotland for that, so I hope people will be central to that energy transition and more can be done </w:t>
      </w:r>
      <w:r w:rsidR="003E0549">
        <w:t>through</w:t>
      </w:r>
      <w:r>
        <w:t xml:space="preserve"> investment to make sure that people benefit from the growth in </w:t>
      </w:r>
      <w:r w:rsidR="003E0549">
        <w:t>the</w:t>
      </w:r>
      <w:r>
        <w:t xml:space="preserve"> sector.</w:t>
      </w:r>
    </w:p>
    <w:p w:rsidR="00FB15D3" w:rsidP="00FB15D3">
      <w:pPr>
        <w:pStyle w:val="Question"/>
      </w:pPr>
      <w:sdt>
        <w:sdtPr>
          <w:alias w:val="Member"/>
          <w:tag w:val="&lt;Member mnisId='4842' dodsId=''&gt;"/>
          <w:id w:val="1426845120"/>
          <w:placeholder>
            <w:docPart w:val="DefaultPlaceholder_1081868574"/>
          </w:placeholder>
          <w:richText/>
        </w:sdtPr>
        <w:sdtContent>
          <w:r w:rsidRPr="00FB15D3">
            <w:rPr>
              <w:b/>
            </w:rPr>
            <w:t>Sally-Ann Hart:</w:t>
          </w:r>
        </w:sdtContent>
      </w:sdt>
      <w:r>
        <w:t xml:space="preserve"> There is clearly a crossover between the oil and gas sector and the renewables sector</w:t>
      </w:r>
      <w:r w:rsidR="003E0549">
        <w:t xml:space="preserve">, </w:t>
      </w:r>
      <w:r>
        <w:t>and you can retrain and reskill.</w:t>
      </w:r>
      <w:r w:rsidR="00BE734F">
        <w:t xml:space="preserve"> </w:t>
      </w:r>
      <w:r>
        <w:t>Lucy and Matthieu said that both your separate companies have recruited recently.</w:t>
      </w:r>
      <w:r w:rsidR="00BE734F">
        <w:t xml:space="preserve"> </w:t>
      </w:r>
      <w:r>
        <w:t>I think Lucy said over 130 jobs and Matthieu said 290.</w:t>
      </w:r>
      <w:r w:rsidR="00BE734F">
        <w:t xml:space="preserve"> </w:t>
      </w:r>
      <w:r>
        <w:t xml:space="preserve">Lucy, have </w:t>
      </w:r>
      <w:r w:rsidR="00AC047C">
        <w:t xml:space="preserve">the jobs that you have created </w:t>
      </w:r>
      <w:r>
        <w:t xml:space="preserve">been taken up by people from the oil and gas sector or </w:t>
      </w:r>
      <w:r w:rsidR="003E0549">
        <w:t>by</w:t>
      </w:r>
      <w:r>
        <w:t xml:space="preserve"> graduates from university?</w:t>
      </w:r>
    </w:p>
    <w:p w:rsidR="00FB15D3" w:rsidP="00FB15D3">
      <w:pPr>
        <w:pStyle w:val="Answer"/>
      </w:pPr>
      <w:sdt>
        <w:sdtPr>
          <w:alias w:val="Witness"/>
          <w:id w:val="-241651773"/>
          <w:placeholder>
            <w:docPart w:val="DefaultPlaceholder_1081868574"/>
          </w:placeholder>
          <w:richText/>
        </w:sdtPr>
        <w:sdtContent>
          <w:r w:rsidRPr="00FB15D3">
            <w:rPr>
              <w:b/>
              <w:i/>
            </w:rPr>
            <w:t>Lucy Whitford:</w:t>
          </w:r>
        </w:sdtContent>
      </w:sdt>
      <w:r>
        <w:t xml:space="preserve"> </w:t>
      </w:r>
      <w:r w:rsidR="00014476">
        <w:t>A</w:t>
      </w:r>
      <w:r>
        <w:t xml:space="preserve"> mixture.</w:t>
      </w:r>
      <w:r w:rsidR="00BE734F">
        <w:t xml:space="preserve"> </w:t>
      </w:r>
      <w:r>
        <w:t>We will have seen some coming through from oil and gas.</w:t>
      </w:r>
      <w:r w:rsidR="00BE734F">
        <w:t xml:space="preserve"> </w:t>
      </w:r>
      <w:r>
        <w:t xml:space="preserve">We are seeing some coming through from </w:t>
      </w:r>
      <w:r w:rsidR="00014476">
        <w:t xml:space="preserve">the </w:t>
      </w:r>
      <w:r>
        <w:t>military</w:t>
      </w:r>
      <w:r w:rsidR="00014476">
        <w:t xml:space="preserve">. </w:t>
      </w:r>
      <w:r>
        <w:t>We are also seeing graduates.</w:t>
      </w:r>
      <w:r w:rsidR="00BE734F">
        <w:t xml:space="preserve"> </w:t>
      </w:r>
      <w:r w:rsidR="003E0549">
        <w:t>T</w:t>
      </w:r>
      <w:r>
        <w:t>he development side of the business, the construction and the support services are different kinds of roles.</w:t>
      </w:r>
      <w:r w:rsidR="00BE734F">
        <w:t xml:space="preserve"> </w:t>
      </w:r>
      <w:r>
        <w:t xml:space="preserve">What we have seen is a </w:t>
      </w:r>
      <w:r w:rsidR="003E0549">
        <w:t>big</w:t>
      </w:r>
      <w:r w:rsidR="00D70F6C">
        <w:t xml:space="preserve"> </w:t>
      </w:r>
      <w:r>
        <w:t xml:space="preserve">expansion within our support services, so the operation and maintenance, the asset management of projects, either the projects that we have developed ourselves or are now working on for owners that were projects we </w:t>
      </w:r>
      <w:r w:rsidR="003E0549">
        <w:t>had</w:t>
      </w:r>
      <w:r>
        <w:t xml:space="preserve"> not developed. I</w:t>
      </w:r>
      <w:r w:rsidR="00014476">
        <w:t xml:space="preserve">t </w:t>
      </w:r>
      <w:r>
        <w:t>is a mixture.</w:t>
      </w:r>
      <w:r w:rsidR="00D70F6C">
        <w:t xml:space="preserve"> </w:t>
      </w:r>
      <w:r w:rsidR="00014476">
        <w:t>W</w:t>
      </w:r>
      <w:r>
        <w:t>e are only at the start of seeing the oil and gas industry transitioning or coming through.</w:t>
      </w:r>
      <w:r w:rsidR="00BE734F">
        <w:t xml:space="preserve"> </w:t>
      </w:r>
      <w:r>
        <w:t xml:space="preserve">We will see more of that as we expand </w:t>
      </w:r>
      <w:r w:rsidR="003E0549">
        <w:t>the</w:t>
      </w:r>
      <w:r>
        <w:t xml:space="preserve"> support services part of our business.</w:t>
      </w:r>
    </w:p>
    <w:p w:rsidR="00FB15D3" w:rsidP="00FB15D3">
      <w:pPr>
        <w:pStyle w:val="Question"/>
      </w:pPr>
      <w:sdt>
        <w:sdtPr>
          <w:alias w:val="Member"/>
          <w:tag w:val="&lt;Member mnisId='4842' dodsId=''&gt;"/>
          <w:id w:val="131448990"/>
          <w:placeholder>
            <w:docPart w:val="DefaultPlaceholder_1081868574"/>
          </w:placeholder>
          <w:richText/>
        </w:sdtPr>
        <w:sdtContent>
          <w:r w:rsidRPr="00FB15D3">
            <w:rPr>
              <w:b/>
            </w:rPr>
            <w:t>Sally-Ann Hart:</w:t>
          </w:r>
        </w:sdtContent>
      </w:sdt>
      <w:r>
        <w:t xml:space="preserve"> So it is not just the oil and gas sector that is a good place to recruit</w:t>
      </w:r>
      <w:r w:rsidR="00014476">
        <w:t>;</w:t>
      </w:r>
      <w:r>
        <w:t xml:space="preserve"> there are other sectors like defence, the </w:t>
      </w:r>
      <w:r w:rsidR="003E0549">
        <w:t>A</w:t>
      </w:r>
      <w:r>
        <w:t>rmy.</w:t>
      </w:r>
      <w:r w:rsidR="00BE734F">
        <w:t xml:space="preserve"> </w:t>
      </w:r>
      <w:r>
        <w:t xml:space="preserve">Matthieu, do you have a breakdown of which sectors, whether it is oil and gas, </w:t>
      </w:r>
      <w:r w:rsidR="003E0549">
        <w:t>the A</w:t>
      </w:r>
      <w:r>
        <w:t>rmy</w:t>
      </w:r>
      <w:r w:rsidR="00D70F6C">
        <w:t xml:space="preserve"> or </w:t>
      </w:r>
      <w:r>
        <w:t>new graduates</w:t>
      </w:r>
      <w:r w:rsidR="003E0549">
        <w:t xml:space="preserve">, </w:t>
      </w:r>
      <w:r>
        <w:t>have been employed recently in EDF?</w:t>
      </w:r>
    </w:p>
    <w:p w:rsidR="003E0549" w:rsidP="00FB15D3">
      <w:pPr>
        <w:pStyle w:val="Answer"/>
      </w:pPr>
      <w:sdt>
        <w:sdtPr>
          <w:alias w:val="Witness"/>
          <w:id w:val="-1618206697"/>
          <w:placeholder>
            <w:docPart w:val="DefaultPlaceholder_1081868574"/>
          </w:placeholder>
          <w:richText/>
        </w:sdtPr>
        <w:sdtContent>
          <w:r w:rsidRPr="00FB15D3" w:rsidR="00FB15D3">
            <w:rPr>
              <w:b/>
              <w:i/>
            </w:rPr>
            <w:t>Matthieu Hue:</w:t>
          </w:r>
        </w:sdtContent>
      </w:sdt>
      <w:r w:rsidR="00FB15D3">
        <w:t xml:space="preserve"> I don’t have a breakdown.</w:t>
      </w:r>
      <w:r w:rsidR="00BE734F">
        <w:t xml:space="preserve"> </w:t>
      </w:r>
      <w:r w:rsidR="00FB15D3">
        <w:t>We can certainly provide it as complementary information.</w:t>
      </w:r>
      <w:r w:rsidR="00BE734F">
        <w:t xml:space="preserve"> </w:t>
      </w:r>
      <w:r w:rsidR="00FB15D3">
        <w:t xml:space="preserve">The 290 jobs I </w:t>
      </w:r>
      <w:r>
        <w:t>mentioned</w:t>
      </w:r>
      <w:r w:rsidR="00FB15D3">
        <w:t xml:space="preserve"> are being created by Harland &amp; Wolff for the jacket fabrication at the Methil yard, but we have also directly employed new people in the business.</w:t>
      </w:r>
      <w:r w:rsidR="00BE734F">
        <w:t xml:space="preserve"> </w:t>
      </w:r>
      <w:r w:rsidR="00FB15D3">
        <w:t>I echo what Lucy said, it is multidisciplinary.</w:t>
      </w:r>
      <w:r w:rsidR="00BE734F">
        <w:t xml:space="preserve"> </w:t>
      </w:r>
      <w:r w:rsidR="00FB15D3">
        <w:t>We have some people with a very technical engineering background</w:t>
      </w:r>
      <w:r w:rsidR="00D70F6C">
        <w:t xml:space="preserve"> and </w:t>
      </w:r>
      <w:r w:rsidR="00FB15D3">
        <w:t>we have people with an environmental background.</w:t>
      </w:r>
    </w:p>
    <w:p w:rsidR="00D02213" w:rsidP="00FB15D3">
      <w:pPr>
        <w:pStyle w:val="Answer"/>
      </w:pPr>
      <w:r>
        <w:t>What is interesting is the training that is available</w:t>
      </w:r>
      <w:r w:rsidR="00014476">
        <w:t>. A</w:t>
      </w:r>
      <w:r>
        <w:t xml:space="preserve"> lot of people are </w:t>
      </w:r>
      <w:r w:rsidR="003E0549">
        <w:t xml:space="preserve">now </w:t>
      </w:r>
      <w:r>
        <w:t xml:space="preserve">trained in a discipline </w:t>
      </w:r>
      <w:r w:rsidR="00D70F6C">
        <w:t xml:space="preserve">where </w:t>
      </w:r>
      <w:r>
        <w:t>they are specialised for renewables</w:t>
      </w:r>
      <w:r w:rsidR="00D70F6C">
        <w:t>. A</w:t>
      </w:r>
      <w:r>
        <w:t xml:space="preserve"> lot of people that we will employ, be</w:t>
      </w:r>
      <w:r w:rsidR="00014476">
        <w:t xml:space="preserve"> they</w:t>
      </w:r>
      <w:r>
        <w:t xml:space="preserve"> technicians or commercial people, will need a significant amount of training to do the job.</w:t>
      </w:r>
      <w:r w:rsidR="00BE734F">
        <w:t xml:space="preserve"> </w:t>
      </w:r>
      <w:r>
        <w:t xml:space="preserve">We also retrain and train the people </w:t>
      </w:r>
      <w:r w:rsidR="00014476">
        <w:t xml:space="preserve">once </w:t>
      </w:r>
      <w:r>
        <w:t xml:space="preserve">they have joined us, but </w:t>
      </w:r>
      <w:r w:rsidR="00014476">
        <w:t>it is</w:t>
      </w:r>
      <w:r>
        <w:t xml:space="preserve"> very encouraging to see </w:t>
      </w:r>
      <w:r w:rsidR="00014476">
        <w:t xml:space="preserve">that </w:t>
      </w:r>
      <w:r>
        <w:t xml:space="preserve">a lot of graduates or people who seek to join the industry </w:t>
      </w:r>
      <w:r w:rsidR="003E0549">
        <w:t>are</w:t>
      </w:r>
      <w:r>
        <w:t xml:space="preserve"> </w:t>
      </w:r>
      <w:r w:rsidR="00C57D03">
        <w:t>seek</w:t>
      </w:r>
      <w:r w:rsidR="003E0549">
        <w:t>ing</w:t>
      </w:r>
      <w:r w:rsidR="00C57D03">
        <w:t xml:space="preserve"> </w:t>
      </w:r>
      <w:r>
        <w:t>access to training</w:t>
      </w:r>
      <w:r>
        <w:t xml:space="preserve"> information, a diploma, to be attractive to the job market.</w:t>
      </w:r>
      <w:r w:rsidR="00BE734F">
        <w:t xml:space="preserve"> </w:t>
      </w:r>
      <w:r>
        <w:t>That is something we see clearly.</w:t>
      </w:r>
      <w:r w:rsidR="00BE734F">
        <w:t xml:space="preserve"> </w:t>
      </w:r>
      <w:r>
        <w:t>The industry is attracting a lot of people who are very keen to join.</w:t>
      </w:r>
    </w:p>
    <w:p w:rsidR="00D02213" w:rsidP="00D02213">
      <w:pPr>
        <w:pStyle w:val="Question"/>
        <w:numPr>
          <w:ilvl w:val="0"/>
          <w:numId w:val="0"/>
        </w:numPr>
        <w:ind w:left="794"/>
      </w:pPr>
      <w:sdt>
        <w:sdtPr>
          <w:alias w:val="Member"/>
          <w:tag w:val="&lt;Member mnisId='4842' dodsId=''&gt;"/>
          <w:id w:val="-1929180171"/>
          <w:placeholder>
            <w:docPart w:val="DefaultPlaceholder_1081868574"/>
          </w:placeholder>
          <w:richText/>
        </w:sdtPr>
        <w:sdtContent>
          <w:r w:rsidRPr="00D02213">
            <w:rPr>
              <w:b/>
            </w:rPr>
            <w:t>Sally-Ann Hart:</w:t>
          </w:r>
        </w:sdtContent>
      </w:sdt>
      <w:r>
        <w:t xml:space="preserve"> I was wondering if Claire wanted to come back on any of that</w:t>
      </w:r>
      <w:r w:rsidR="003E0549">
        <w:t>,</w:t>
      </w:r>
      <w:r>
        <w:t xml:space="preserve"> or add to it.</w:t>
      </w:r>
    </w:p>
    <w:p w:rsidR="00D02213" w:rsidP="00D02213">
      <w:pPr>
        <w:pStyle w:val="Question"/>
        <w:numPr>
          <w:ilvl w:val="0"/>
          <w:numId w:val="0"/>
        </w:numPr>
        <w:ind w:left="794"/>
      </w:pPr>
      <w:sdt>
        <w:sdtPr>
          <w:alias w:val="Member"/>
          <w:tag w:val="&lt;Member mnisId='1440' dodsId='25254'&gt;"/>
          <w:id w:val="-487405276"/>
          <w:placeholder>
            <w:docPart w:val="DefaultPlaceholder_1081868574"/>
          </w:placeholder>
          <w:richText/>
        </w:sdtPr>
        <w:sdtContent>
          <w:r w:rsidRPr="00D02213">
            <w:rPr>
              <w:b/>
            </w:rPr>
            <w:t>Chair:</w:t>
          </w:r>
        </w:sdtContent>
      </w:sdt>
      <w:r>
        <w:t xml:space="preserve"> Briefly.</w:t>
      </w:r>
      <w:r w:rsidR="00BE734F">
        <w:t xml:space="preserve"> </w:t>
      </w:r>
      <w:r>
        <w:t>Thanks, Claire.</w:t>
      </w:r>
    </w:p>
    <w:p w:rsidR="00D70F6C" w:rsidP="00D02213">
      <w:pPr>
        <w:pStyle w:val="Answer"/>
      </w:pPr>
      <w:sdt>
        <w:sdtPr>
          <w:alias w:val="Witness"/>
          <w:id w:val="1158965409"/>
          <w:placeholder>
            <w:docPart w:val="DefaultPlaceholder_1081868574"/>
          </w:placeholder>
          <w:richText/>
        </w:sdtPr>
        <w:sdtContent>
          <w:r w:rsidRPr="00D02213" w:rsidR="00D02213">
            <w:rPr>
              <w:b/>
              <w:i/>
            </w:rPr>
            <w:t>Claire Mack:</w:t>
          </w:r>
        </w:sdtContent>
      </w:sdt>
      <w:r w:rsidR="00D02213">
        <w:t xml:space="preserve"> I will be very brief, I promise.</w:t>
      </w:r>
      <w:r w:rsidR="00BE734F">
        <w:t xml:space="preserve"> </w:t>
      </w:r>
      <w:r w:rsidR="00D02213">
        <w:t xml:space="preserve">I don’t have any detail </w:t>
      </w:r>
      <w:r w:rsidR="00C57D03">
        <w:t>of the kind</w:t>
      </w:r>
      <w:r w:rsidR="00D02213">
        <w:t xml:space="preserve"> that you get from developers about where people come from, but the key thing is that we want to attract people from everywhere.</w:t>
      </w:r>
      <w:r w:rsidR="00BE734F">
        <w:t xml:space="preserve"> </w:t>
      </w:r>
      <w:r w:rsidR="00D02213">
        <w:t>Diverse workforces are great workforces</w:t>
      </w:r>
      <w:r>
        <w:t xml:space="preserve">, </w:t>
      </w:r>
      <w:r w:rsidR="00D02213">
        <w:t>we all know that, so it is about us being able to make ourselves attractive and being able to baseline.</w:t>
      </w:r>
    </w:p>
    <w:p w:rsidR="00D02213" w:rsidP="00D02213">
      <w:pPr>
        <w:pStyle w:val="Answer"/>
      </w:pPr>
      <w:r>
        <w:t>I think there are some issues with data here.</w:t>
      </w:r>
      <w:r w:rsidR="00BE734F">
        <w:t xml:space="preserve"> </w:t>
      </w:r>
      <w:r>
        <w:t xml:space="preserve">One of the things we have discovered is </w:t>
      </w:r>
      <w:r w:rsidR="003E0549">
        <w:t xml:space="preserve">that </w:t>
      </w:r>
      <w:r>
        <w:t xml:space="preserve">trying to get good jobs data on the </w:t>
      </w:r>
      <w:r w:rsidR="00006EBD">
        <w:t>low</w:t>
      </w:r>
      <w:r w:rsidR="003E0549">
        <w:t>-</w:t>
      </w:r>
      <w:r w:rsidR="00006EBD">
        <w:t>carbon</w:t>
      </w:r>
      <w:r>
        <w:t xml:space="preserve"> transition has been hard</w:t>
      </w:r>
      <w:r w:rsidR="003E0549">
        <w:t>,</w:t>
      </w:r>
      <w:r>
        <w:t xml:space="preserve"> and we are trying to engage with ONS on that at the moment.</w:t>
      </w:r>
      <w:r w:rsidR="00D70F6C">
        <w:t xml:space="preserve"> </w:t>
      </w:r>
      <w:r>
        <w:t xml:space="preserve">We have done our </w:t>
      </w:r>
      <w:r w:rsidR="00C57D03">
        <w:t xml:space="preserve">own </w:t>
      </w:r>
      <w:r>
        <w:t>work.</w:t>
      </w:r>
      <w:r w:rsidR="00BE734F">
        <w:t xml:space="preserve"> </w:t>
      </w:r>
      <w:r w:rsidR="00B1384F">
        <w:t>That figure of</w:t>
      </w:r>
      <w:r>
        <w:t xml:space="preserve"> 22,660 came from work </w:t>
      </w:r>
      <w:r w:rsidR="00B1384F">
        <w:t>done by</w:t>
      </w:r>
      <w:r>
        <w:t xml:space="preserve"> Scottish Renewables, but one thing is for certain, there is a great opportunity to create a high</w:t>
      </w:r>
      <w:r w:rsidR="00C57D03">
        <w:t>-</w:t>
      </w:r>
      <w:r>
        <w:t>tech, high</w:t>
      </w:r>
      <w:r w:rsidR="00C57D03">
        <w:t>-</w:t>
      </w:r>
      <w:r>
        <w:t>skill, high</w:t>
      </w:r>
      <w:r w:rsidR="00D70F6C">
        <w:t>-</w:t>
      </w:r>
      <w:r>
        <w:t>value workforce off the back of something like offshore wind and the renewable energy transition, which can go forward across the rest of the world.</w:t>
      </w:r>
      <w:r w:rsidR="00BE734F">
        <w:t xml:space="preserve"> </w:t>
      </w:r>
      <w:r w:rsidR="00D70F6C">
        <w:t>T</w:t>
      </w:r>
      <w:r>
        <w:t>hat is where we need to be very clear</w:t>
      </w:r>
      <w:r w:rsidR="00B1384F">
        <w:t>. Economies worth</w:t>
      </w:r>
      <w:r>
        <w:t xml:space="preserve"> about </w:t>
      </w:r>
      <w:r w:rsidRPr="004D4875" w:rsidR="00B1384F">
        <w:rPr>
          <w:rFonts w:cs="Arial"/>
          <w:szCs w:val="24"/>
        </w:rPr>
        <w:t>£</w:t>
      </w:r>
      <w:r>
        <w:t xml:space="preserve">3 trillion have come to the point where they want to enact a green economic recovery </w:t>
      </w:r>
      <w:r w:rsidR="00461B60">
        <w:t>off</w:t>
      </w:r>
      <w:r>
        <w:t xml:space="preserve"> the back of Covid.</w:t>
      </w:r>
      <w:r w:rsidR="00BE734F">
        <w:t xml:space="preserve"> </w:t>
      </w:r>
      <w:r w:rsidR="00B1384F">
        <w:t>W</w:t>
      </w:r>
      <w:r>
        <w:t xml:space="preserve">e can seek </w:t>
      </w:r>
      <w:r w:rsidR="00742D7C">
        <w:t xml:space="preserve">to serve </w:t>
      </w:r>
      <w:r w:rsidR="00B1384F">
        <w:t xml:space="preserve">all those markets </w:t>
      </w:r>
      <w:r>
        <w:t xml:space="preserve">with a </w:t>
      </w:r>
      <w:r w:rsidR="00006EBD">
        <w:t>low</w:t>
      </w:r>
      <w:r w:rsidR="00742D7C">
        <w:t>-</w:t>
      </w:r>
      <w:r w:rsidR="00006EBD">
        <w:t>carbon</w:t>
      </w:r>
      <w:r>
        <w:t xml:space="preserve"> labour force that we can grow right here in the UK.</w:t>
      </w:r>
    </w:p>
    <w:p w:rsidR="00D02213" w:rsidP="00D70F6C">
      <w:pPr>
        <w:pStyle w:val="Question"/>
      </w:pPr>
      <w:sdt>
        <w:sdtPr>
          <w:alias w:val="Member"/>
          <w:tag w:val="&lt;Member mnisId='1406' dodsId='25577'&gt;"/>
          <w:id w:val="-2095933574"/>
          <w:placeholder>
            <w:docPart w:val="DefaultPlaceholder_1081868574"/>
          </w:placeholder>
          <w:richText/>
        </w:sdtPr>
        <w:sdtContent>
          <w:r w:rsidRPr="00D70F6C">
            <w:rPr>
              <w:b/>
            </w:rPr>
            <w:t>Jon Cruddas:</w:t>
          </w:r>
        </w:sdtContent>
      </w:sdt>
      <w:r>
        <w:t xml:space="preserve"> Good afternoon, everybody.</w:t>
      </w:r>
      <w:r w:rsidR="00BE734F">
        <w:t xml:space="preserve"> </w:t>
      </w:r>
      <w:r>
        <w:t xml:space="preserve">My question follows directly </w:t>
      </w:r>
      <w:r w:rsidR="00D70F6C">
        <w:t xml:space="preserve">on </w:t>
      </w:r>
      <w:r>
        <w:t>from Sally-Ann</w:t>
      </w:r>
      <w:r w:rsidR="00461B60">
        <w:t xml:space="preserve">’s, </w:t>
      </w:r>
      <w:r>
        <w:t>specifically around jobs, but with reference to supply chains, which has been touched on.</w:t>
      </w:r>
      <w:r w:rsidR="00BE734F">
        <w:t xml:space="preserve"> </w:t>
      </w:r>
      <w:r>
        <w:t>I must admit to be</w:t>
      </w:r>
      <w:r w:rsidR="00D70F6C">
        <w:t>ing</w:t>
      </w:r>
      <w:r>
        <w:t xml:space="preserve"> slightly confused here, so excuse my ignorance</w:t>
      </w:r>
      <w:r w:rsidR="00D70F6C">
        <w:t>. W</w:t>
      </w:r>
      <w:r>
        <w:t>ith the CfDs, the supply chain plan is assessed as part of the bid, yet the offshore wind sector deal established a 60% lifetime UK content</w:t>
      </w:r>
      <w:r w:rsidR="003F2B7F">
        <w:t>—</w:t>
      </w:r>
      <w:r>
        <w:t xml:space="preserve">parts, </w:t>
      </w:r>
      <w:r w:rsidR="002A0816">
        <w:t>labour</w:t>
      </w:r>
      <w:r>
        <w:t xml:space="preserve"> and maintenance</w:t>
      </w:r>
      <w:r w:rsidR="003F2B7F">
        <w:t>—</w:t>
      </w:r>
      <w:r>
        <w:t>by 2030, yet as far as I understand it, the most recent auction guidance lists the criteria that will be assessed, but doesn’t specifically mention UK-based supply chains.</w:t>
      </w:r>
      <w:r w:rsidR="00BE734F">
        <w:t xml:space="preserve"> </w:t>
      </w:r>
      <w:r>
        <w:t>Evidence we have received so far suggests</w:t>
      </w:r>
      <w:r w:rsidR="00461B60">
        <w:t xml:space="preserve"> that</w:t>
      </w:r>
      <w:r>
        <w:t xml:space="preserve"> jobs in the supply </w:t>
      </w:r>
      <w:r>
        <w:t>chain are not necessarily in Scotland or the UK.</w:t>
      </w:r>
      <w:r w:rsidR="00BE734F">
        <w:t xml:space="preserve"> </w:t>
      </w:r>
      <w:r>
        <w:t>How are you incorporating UK content and the UK supply chain for current and future projects?</w:t>
      </w:r>
      <w:r w:rsidR="00BE734F">
        <w:t xml:space="preserve"> </w:t>
      </w:r>
      <w:r>
        <w:t>Will lifetime UK content deliver more jobs for the people of Scotland?</w:t>
      </w:r>
    </w:p>
    <w:p w:rsidR="00C57D03" w:rsidP="007E6BC4">
      <w:pPr>
        <w:pStyle w:val="Answer"/>
      </w:pPr>
      <w:sdt>
        <w:sdtPr>
          <w:alias w:val="Witness"/>
          <w:id w:val="2138527567"/>
          <w:placeholder>
            <w:docPart w:val="DefaultPlaceholder_1081868574"/>
          </w:placeholder>
          <w:richText/>
        </w:sdtPr>
        <w:sdtContent>
          <w:r w:rsidRPr="00D02213" w:rsidR="00D02213">
            <w:rPr>
              <w:b/>
              <w:i/>
            </w:rPr>
            <w:t>Lucy Whitford:</w:t>
          </w:r>
        </w:sdtContent>
      </w:sdt>
      <w:r w:rsidR="00D02213">
        <w:t xml:space="preserve"> </w:t>
      </w:r>
      <w:r w:rsidR="00461B60">
        <w:t xml:space="preserve">I </w:t>
      </w:r>
      <w:r w:rsidR="00D02213">
        <w:t>will probably not focus on offshore</w:t>
      </w:r>
      <w:r w:rsidR="00461B60">
        <w:t>.</w:t>
      </w:r>
      <w:r w:rsidR="00D02213">
        <w:t xml:space="preserve"> I will just give you a couple of examples from onshore and probably defer to Claire and Matthieu for comment on offshore.</w:t>
      </w:r>
      <w:r w:rsidR="00BE734F">
        <w:t xml:space="preserve"> </w:t>
      </w:r>
    </w:p>
    <w:p w:rsidR="003527A4" w:rsidP="007E6BC4">
      <w:pPr>
        <w:pStyle w:val="Answer"/>
      </w:pPr>
      <w:r>
        <w:t>S</w:t>
      </w:r>
      <w:r w:rsidR="00D02213">
        <w:t>upply chain is very important for us.</w:t>
      </w:r>
      <w:r w:rsidR="00BE734F">
        <w:t xml:space="preserve"> </w:t>
      </w:r>
      <w:r w:rsidR="00D02213">
        <w:t xml:space="preserve">We want to be a responsible </w:t>
      </w:r>
      <w:r w:rsidR="00742D7C">
        <w:t>developer</w:t>
      </w:r>
      <w:r w:rsidR="00461B60">
        <w:t>,</w:t>
      </w:r>
      <w:r w:rsidR="00D02213">
        <w:t xml:space="preserve"> we want to work in the communities where we are building our wind </w:t>
      </w:r>
      <w:r w:rsidR="00BF0616">
        <w:t>farms</w:t>
      </w:r>
      <w:r w:rsidR="00D02213">
        <w:t xml:space="preserve"> and we want to utilise local contractors and supply</w:t>
      </w:r>
      <w:r w:rsidR="00C57D03">
        <w:t>-</w:t>
      </w:r>
      <w:r w:rsidR="00D02213">
        <w:t>chain firms.</w:t>
      </w:r>
      <w:r w:rsidR="00BE734F">
        <w:t xml:space="preserve"> </w:t>
      </w:r>
      <w:r w:rsidR="00D02213">
        <w:t xml:space="preserve">I think you are right </w:t>
      </w:r>
      <w:r w:rsidR="00E242A6">
        <w:t>about</w:t>
      </w:r>
      <w:r w:rsidR="00D02213">
        <w:t xml:space="preserve"> some of the major components, certainly for onshore</w:t>
      </w:r>
      <w:r w:rsidR="007E6BC4">
        <w:t>,</w:t>
      </w:r>
      <w:r w:rsidR="00D02213">
        <w:t xml:space="preserve"> still coming from outside the UK, but </w:t>
      </w:r>
      <w:r w:rsidR="007E6BC4">
        <w:t xml:space="preserve">we are looking at local content </w:t>
      </w:r>
      <w:r w:rsidR="00D02213">
        <w:t>as much as we can</w:t>
      </w:r>
      <w:r w:rsidR="007E6BC4">
        <w:t>.</w:t>
      </w:r>
      <w:r w:rsidR="00D02213">
        <w:t xml:space="preserve"> </w:t>
      </w:r>
    </w:p>
    <w:p w:rsidR="003527A4" w:rsidP="00D02213">
      <w:pPr>
        <w:pStyle w:val="Answer"/>
      </w:pPr>
      <w:r>
        <w:t>In</w:t>
      </w:r>
      <w:r w:rsidR="00D02213">
        <w:t xml:space="preserve"> the construction of our </w:t>
      </w:r>
      <w:r>
        <w:t xml:space="preserve">Freasdail wind farm on the Kintyre </w:t>
      </w:r>
      <w:r w:rsidR="00461B60">
        <w:t>p</w:t>
      </w:r>
      <w:r>
        <w:t>eninsula, we invest</w:t>
      </w:r>
      <w:r w:rsidR="00461B60">
        <w:t>ed</w:t>
      </w:r>
      <w:r>
        <w:t xml:space="preserve"> more than £6 million into th</w:t>
      </w:r>
      <w:r w:rsidR="00C57D03">
        <w:t xml:space="preserve">e </w:t>
      </w:r>
      <w:r>
        <w:t>local environment.</w:t>
      </w:r>
      <w:r w:rsidR="00BE734F">
        <w:t xml:space="preserve"> </w:t>
      </w:r>
      <w:r w:rsidR="00C57D03">
        <w:t>Another</w:t>
      </w:r>
      <w:r>
        <w:t xml:space="preserve"> example, which I think is a good example, is</w:t>
      </w:r>
      <w:r w:rsidR="00C57D03">
        <w:t xml:space="preserve"> maybe</w:t>
      </w:r>
      <w:r>
        <w:t xml:space="preserve"> more onshore</w:t>
      </w:r>
      <w:r w:rsidR="003F2B7F">
        <w:t>-</w:t>
      </w:r>
      <w:r>
        <w:t>focused than offshore, but again in building one of our projects in Dumfries and Galloway, we awarded the civil contract to a local construction firm, w</w:t>
      </w:r>
      <w:r w:rsidR="00C07293">
        <w:t xml:space="preserve">hich </w:t>
      </w:r>
      <w:r>
        <w:t>had never worked on wind before.</w:t>
      </w:r>
      <w:r w:rsidR="00BE734F">
        <w:t xml:space="preserve"> </w:t>
      </w:r>
      <w:r>
        <w:t xml:space="preserve">That was </w:t>
      </w:r>
      <w:r w:rsidR="003F2B7F">
        <w:t xml:space="preserve">its </w:t>
      </w:r>
      <w:r>
        <w:t>first significant project</w:t>
      </w:r>
      <w:r w:rsidR="00461B60">
        <w:t>,</w:t>
      </w:r>
      <w:r>
        <w:t xml:space="preserve"> and it led to £8 million of investment in th</w:t>
      </w:r>
      <w:r w:rsidR="00C07293">
        <w:t>e</w:t>
      </w:r>
      <w:r>
        <w:t xml:space="preserve"> area</w:t>
      </w:r>
      <w:r w:rsidR="003F2B7F">
        <w:t xml:space="preserve">. It </w:t>
      </w:r>
      <w:r>
        <w:t xml:space="preserve">employed 45 local staff during the construction and </w:t>
      </w:r>
      <w:r w:rsidR="00C07293">
        <w:t>has since</w:t>
      </w:r>
      <w:r w:rsidR="003F2B7F">
        <w:t xml:space="preserve"> </w:t>
      </w:r>
      <w:r>
        <w:t>been able to go on and win other contracts.</w:t>
      </w:r>
      <w:r w:rsidR="00BE734F">
        <w:t xml:space="preserve"> </w:t>
      </w:r>
      <w:r w:rsidR="00C07293">
        <w:t>That</w:t>
      </w:r>
      <w:r>
        <w:t xml:space="preserve"> </w:t>
      </w:r>
      <w:r w:rsidR="00461B60">
        <w:t>might not be</w:t>
      </w:r>
      <w:r>
        <w:t xml:space="preserve"> quite how you have asked the question, but I wanted to give the onshore perspective.</w:t>
      </w:r>
    </w:p>
    <w:p w:rsidR="00FB15D3" w:rsidP="003527A4">
      <w:pPr>
        <w:pStyle w:val="Question"/>
        <w:numPr>
          <w:ilvl w:val="0"/>
          <w:numId w:val="0"/>
        </w:numPr>
        <w:ind w:left="794"/>
      </w:pPr>
      <w:sdt>
        <w:sdtPr>
          <w:alias w:val="Member"/>
          <w:tag w:val="&lt;Member mnisId='1406' dodsId='25577'&gt;"/>
          <w:id w:val="2043321252"/>
          <w:placeholder>
            <w:docPart w:val="DefaultPlaceholder_1081868574"/>
          </w:placeholder>
          <w:richText/>
        </w:sdtPr>
        <w:sdtContent>
          <w:r w:rsidRPr="003527A4" w:rsidR="003527A4">
            <w:rPr>
              <w:b/>
            </w:rPr>
            <w:t>Jon Cruddas:</w:t>
          </w:r>
        </w:sdtContent>
      </w:sdt>
      <w:r w:rsidR="003527A4">
        <w:t xml:space="preserve"> No, the point is well made.</w:t>
      </w:r>
    </w:p>
    <w:p w:rsidR="00DF1FF4" w:rsidP="003527A4">
      <w:pPr>
        <w:pStyle w:val="Answer"/>
      </w:pPr>
      <w:sdt>
        <w:sdtPr>
          <w:alias w:val="Witness"/>
          <w:id w:val="8416654"/>
          <w:placeholder>
            <w:docPart w:val="DefaultPlaceholder_1081868574"/>
          </w:placeholder>
          <w:richText/>
        </w:sdtPr>
        <w:sdtContent>
          <w:r w:rsidRPr="003527A4" w:rsidR="003527A4">
            <w:rPr>
              <w:b/>
              <w:i/>
            </w:rPr>
            <w:t>Matthieu Hue:</w:t>
          </w:r>
        </w:sdtContent>
      </w:sdt>
      <w:r w:rsidR="003527A4">
        <w:t xml:space="preserve"> Specifically on offshore wind, </w:t>
      </w:r>
      <w:r w:rsidR="00461B60">
        <w:t>although it</w:t>
      </w:r>
      <w:r w:rsidR="003527A4">
        <w:t xml:space="preserve"> is general to the renewables industry, we </w:t>
      </w:r>
      <w:r w:rsidR="002A0816">
        <w:t>seek</w:t>
      </w:r>
      <w:r w:rsidR="003527A4">
        <w:t xml:space="preserve"> to support the supply chain at all levels, so that can be very local.</w:t>
      </w:r>
      <w:r w:rsidR="00BE734F">
        <w:t xml:space="preserve"> </w:t>
      </w:r>
      <w:r w:rsidR="00C07293">
        <w:t>On a</w:t>
      </w:r>
      <w:r w:rsidR="003527A4">
        <w:t xml:space="preserve"> project like Dorenell, which </w:t>
      </w:r>
      <w:r w:rsidR="00C07293">
        <w:t>was</w:t>
      </w:r>
      <w:r w:rsidR="003527A4">
        <w:t xml:space="preserve"> </w:t>
      </w:r>
      <w:r w:rsidR="003F2B7F">
        <w:t xml:space="preserve">smaller </w:t>
      </w:r>
      <w:r w:rsidR="003527A4">
        <w:t>than 200</w:t>
      </w:r>
      <w:r w:rsidR="00461B60">
        <w:t xml:space="preserve"> </w:t>
      </w:r>
      <w:r w:rsidR="00C07293">
        <w:t>MW</w:t>
      </w:r>
      <w:r w:rsidR="00461B60">
        <w:t xml:space="preserve"> and</w:t>
      </w:r>
      <w:r w:rsidR="003527A4">
        <w:t xml:space="preserve"> </w:t>
      </w:r>
      <w:r w:rsidR="003F2B7F">
        <w:t xml:space="preserve">which </w:t>
      </w:r>
      <w:r w:rsidR="003527A4">
        <w:t>we built a couple of years ago, £40 million went into the local supply chain alone, so quite a significant amount.</w:t>
      </w:r>
      <w:r w:rsidR="00BE734F">
        <w:t xml:space="preserve"> </w:t>
      </w:r>
      <w:r w:rsidR="003527A4">
        <w:t>But generally</w:t>
      </w:r>
      <w:r w:rsidR="003F2B7F">
        <w:t>,</w:t>
      </w:r>
      <w:r w:rsidR="003527A4">
        <w:t xml:space="preserve"> and more specifically maybe for offshore wind, I think there is a genuine desire to support the supply chain</w:t>
      </w:r>
      <w:r w:rsidR="003F2B7F">
        <w:t xml:space="preserve">. Money </w:t>
      </w:r>
      <w:r w:rsidR="003527A4">
        <w:t>is being made available through the new CfD contract</w:t>
      </w:r>
      <w:r w:rsidR="00461B60">
        <w:t>s</w:t>
      </w:r>
      <w:r w:rsidR="003527A4">
        <w:t xml:space="preserve"> to invest into the supply chain, so that is the first one, which is an improvement </w:t>
      </w:r>
      <w:r w:rsidR="00461B60">
        <w:t>on</w:t>
      </w:r>
      <w:r w:rsidR="003527A4">
        <w:t xml:space="preserve"> what we had before</w:t>
      </w:r>
      <w:r w:rsidR="00C07293">
        <w:t>. The</w:t>
      </w:r>
      <w:r w:rsidR="003527A4">
        <w:t xml:space="preserve"> commitment to improve and increase the UK content of these projects</w:t>
      </w:r>
      <w:r w:rsidR="00C07293">
        <w:t xml:space="preserve"> is genuine</w:t>
      </w:r>
      <w:r w:rsidR="003527A4">
        <w:t>.</w:t>
      </w:r>
    </w:p>
    <w:p w:rsidR="00F5090C" w:rsidP="00382DBD">
      <w:pPr>
        <w:pStyle w:val="Answer"/>
      </w:pPr>
      <w:r>
        <w:t>T</w:t>
      </w:r>
      <w:r w:rsidR="003527A4">
        <w:t xml:space="preserve">here has been a review of </w:t>
      </w:r>
      <w:r w:rsidR="007E6BC4">
        <w:t>the</w:t>
      </w:r>
      <w:r w:rsidR="003527A4">
        <w:t xml:space="preserve"> commitment </w:t>
      </w:r>
      <w:r w:rsidR="007E6BC4">
        <w:t xml:space="preserve">that </w:t>
      </w:r>
      <w:r w:rsidR="003527A4">
        <w:t>project</w:t>
      </w:r>
      <w:r>
        <w:t xml:space="preserve">s </w:t>
      </w:r>
      <w:r>
        <w:t xml:space="preserve">that </w:t>
      </w:r>
      <w:r>
        <w:t xml:space="preserve">are eligible and participating </w:t>
      </w:r>
      <w:r>
        <w:t xml:space="preserve">in </w:t>
      </w:r>
      <w:r>
        <w:t>CfD have to demonstrate that they will implement their plan.</w:t>
      </w:r>
      <w:r w:rsidR="00BE734F">
        <w:t xml:space="preserve"> </w:t>
      </w:r>
      <w:r w:rsidR="00C07293">
        <w:t>I</w:t>
      </w:r>
      <w:r>
        <w:t>ncentives have been put in place so that</w:t>
      </w:r>
      <w:r w:rsidR="00461B60">
        <w:t>,</w:t>
      </w:r>
      <w:r>
        <w:t xml:space="preserve"> if this plan is not implemented, they need to be </w:t>
      </w:r>
      <w:r w:rsidR="00461B60">
        <w:t>remedied</w:t>
      </w:r>
      <w:r>
        <w:t xml:space="preserve"> or penalties are incurred by these developers.</w:t>
      </w:r>
      <w:r w:rsidR="00BE734F">
        <w:t xml:space="preserve"> </w:t>
      </w:r>
      <w:r>
        <w:t>I think it is fair to say that the CfD was not quite delivering to the expectations</w:t>
      </w:r>
      <w:r w:rsidR="00461B60">
        <w:t>,</w:t>
      </w:r>
      <w:r>
        <w:t xml:space="preserve"> because the </w:t>
      </w:r>
      <w:r w:rsidR="00382DBD">
        <w:t>emphasis</w:t>
      </w:r>
      <w:r>
        <w:t xml:space="preserve"> w</w:t>
      </w:r>
      <w:r w:rsidR="00382DBD">
        <w:t>as</w:t>
      </w:r>
      <w:r>
        <w:t xml:space="preserve"> on being competitive without very much time to prepare the supply chain development for investment, investment </w:t>
      </w:r>
      <w:r>
        <w:t xml:space="preserve">that </w:t>
      </w:r>
      <w:r>
        <w:t>is required to enable a competitive supply chain in Scotland and elsewhere in the UK.</w:t>
      </w:r>
      <w:r w:rsidR="00382DBD">
        <w:t xml:space="preserve"> </w:t>
      </w:r>
      <w:r w:rsidR="00461B60">
        <w:t>P</w:t>
      </w:r>
      <w:r>
        <w:t>rogress has been made over the last 18 months to support the supply chain, investing in the supply chain</w:t>
      </w:r>
      <w:r w:rsidR="00382DBD">
        <w:t>,</w:t>
      </w:r>
      <w:r>
        <w:t xml:space="preserve"> to make sure that the commitments that are made are significant and incentives are in place to ensure that it happens.</w:t>
      </w:r>
      <w:r w:rsidR="00BE734F">
        <w:t xml:space="preserve"> </w:t>
      </w:r>
      <w:r>
        <w:t xml:space="preserve">We will see with AR4 if </w:t>
      </w:r>
      <w:r>
        <w:t>these measures that have been put in place have the effect we hope</w:t>
      </w:r>
      <w:r>
        <w:t xml:space="preserve"> for</w:t>
      </w:r>
      <w:r>
        <w:t xml:space="preserve">, but I am </w:t>
      </w:r>
      <w:r w:rsidR="00137D40">
        <w:t>sure</w:t>
      </w:r>
      <w:r>
        <w:t xml:space="preserve"> the industry will remain and will seek to increase the benefit of this investment in UK content.</w:t>
      </w:r>
    </w:p>
    <w:p w:rsidR="00F5090C" w:rsidP="00F5090C">
      <w:pPr>
        <w:pStyle w:val="Answer"/>
      </w:pPr>
      <w:sdt>
        <w:sdtPr>
          <w:alias w:val="Witness"/>
          <w:id w:val="-1661067450"/>
          <w:placeholder>
            <w:docPart w:val="DefaultPlaceholder_1081868574"/>
          </w:placeholder>
          <w:richText/>
        </w:sdtPr>
        <w:sdtContent>
          <w:r w:rsidRPr="00F5090C">
            <w:rPr>
              <w:b/>
              <w:i/>
            </w:rPr>
            <w:t>Claire Mack:</w:t>
          </w:r>
        </w:sdtContent>
      </w:sdt>
      <w:r>
        <w:t xml:space="preserve"> Yes, absolutely</w:t>
      </w:r>
      <w:r w:rsidR="00E161BF">
        <w:t>, t</w:t>
      </w:r>
      <w:r>
        <w:t>he supply chain is critically important.</w:t>
      </w:r>
      <w:r w:rsidR="00BE734F">
        <w:t xml:space="preserve"> </w:t>
      </w:r>
      <w:r>
        <w:t xml:space="preserve">If I speak to any of my members, particularly in </w:t>
      </w:r>
      <w:r w:rsidR="00461B60">
        <w:t>the</w:t>
      </w:r>
      <w:r>
        <w:t xml:space="preserve"> offshore space, that is where a lot of the focal point of the discussion has been of late.</w:t>
      </w:r>
      <w:r w:rsidR="00BE734F">
        <w:t xml:space="preserve"> </w:t>
      </w:r>
      <w:r>
        <w:t xml:space="preserve">They talk about partnerships with the supply chain, </w:t>
      </w:r>
      <w:r w:rsidR="00742D7C">
        <w:t xml:space="preserve">and </w:t>
      </w:r>
      <w:r>
        <w:t>that it is very important that the</w:t>
      </w:r>
      <w:r w:rsidR="00742D7C">
        <w:t>y</w:t>
      </w:r>
      <w:r>
        <w:t xml:space="preserve"> work effectively and efficiently.</w:t>
      </w:r>
    </w:p>
    <w:p w:rsidR="003527A4" w:rsidP="00F5090C">
      <w:pPr>
        <w:pStyle w:val="Answer"/>
      </w:pPr>
      <w:r>
        <w:t>One of the things we are very aware of—and Matthieu alluded to this earlier—is the level of investment over time in the supply chain, which has not been where we would have wanted it to be.</w:t>
      </w:r>
      <w:r w:rsidR="00BE734F">
        <w:t xml:space="preserve"> </w:t>
      </w:r>
      <w:r>
        <w:t>Some of that is underinvest</w:t>
      </w:r>
      <w:r w:rsidR="00E161BF">
        <w:t>ment</w:t>
      </w:r>
      <w:r>
        <w:t>, but some of it was to do with</w:t>
      </w:r>
      <w:r w:rsidR="00D84BC6">
        <w:t xml:space="preserve"> </w:t>
      </w:r>
      <w:r>
        <w:t>lack of visibility of</w:t>
      </w:r>
      <w:r w:rsidR="00D84BC6">
        <w:t xml:space="preserve"> the</w:t>
      </w:r>
      <w:r>
        <w:t xml:space="preserve"> pipeline</w:t>
      </w:r>
      <w:r w:rsidR="00D84BC6">
        <w:t xml:space="preserve">. </w:t>
      </w:r>
      <w:r>
        <w:t xml:space="preserve">I have to keep coming back to that for </w:t>
      </w:r>
      <w:r w:rsidR="00137D40">
        <w:t>everything</w:t>
      </w:r>
      <w:r w:rsidR="00E161BF">
        <w:t>—</w:t>
      </w:r>
      <w:r>
        <w:t xml:space="preserve">visibility of </w:t>
      </w:r>
      <w:r w:rsidR="00E161BF">
        <w:t xml:space="preserve">the </w:t>
      </w:r>
      <w:r>
        <w:t>pipeline</w:t>
      </w:r>
      <w:r w:rsidR="00D84BC6">
        <w:t xml:space="preserve">, </w:t>
      </w:r>
      <w:r>
        <w:t>and a strong pipeline of projects with certainty through t</w:t>
      </w:r>
      <w:r w:rsidR="00E161BF">
        <w:t>he</w:t>
      </w:r>
      <w:r>
        <w:t xml:space="preserve"> CfD mechanism</w:t>
      </w:r>
      <w:r w:rsidR="00D84BC6">
        <w:t>,</w:t>
      </w:r>
      <w:r>
        <w:t xml:space="preserve"> helps everybody across the board to know when to invest and what it is to invest in.</w:t>
      </w:r>
    </w:p>
    <w:p w:rsidR="002204FF" w:rsidP="00F5090C">
      <w:pPr>
        <w:pStyle w:val="Answer"/>
      </w:pPr>
      <w:r>
        <w:t xml:space="preserve">All our supply chain companies need to compete on quality, </w:t>
      </w:r>
      <w:r w:rsidR="00137D40">
        <w:t>cost</w:t>
      </w:r>
      <w:r>
        <w:t xml:space="preserve"> and reliability.</w:t>
      </w:r>
      <w:r w:rsidR="00BE734F">
        <w:t xml:space="preserve"> </w:t>
      </w:r>
      <w:r w:rsidR="00E161BF">
        <w:t>We are in</w:t>
      </w:r>
      <w:r>
        <w:t xml:space="preserve"> a global market and that can be challenging, but it also </w:t>
      </w:r>
      <w:r w:rsidR="00137D40">
        <w:t>opens</w:t>
      </w:r>
      <w:r>
        <w:t xml:space="preserve"> </w:t>
      </w:r>
      <w:r w:rsidR="00D84BC6">
        <w:t xml:space="preserve">up </w:t>
      </w:r>
      <w:r>
        <w:t>opportunity</w:t>
      </w:r>
      <w:r w:rsidR="00D84BC6">
        <w:t>.</w:t>
      </w:r>
      <w:r>
        <w:t xml:space="preserve"> </w:t>
      </w:r>
      <w:r w:rsidR="00D84BC6">
        <w:t>I</w:t>
      </w:r>
      <w:r>
        <w:t xml:space="preserve">t </w:t>
      </w:r>
      <w:r w:rsidR="00137D40">
        <w:t>opens</w:t>
      </w:r>
      <w:r w:rsidR="00D84BC6">
        <w:t xml:space="preserve"> up</w:t>
      </w:r>
      <w:r>
        <w:t xml:space="preserve"> global export opportunity</w:t>
      </w:r>
      <w:r w:rsidR="00D84BC6">
        <w:t>,</w:t>
      </w:r>
      <w:r>
        <w:t xml:space="preserve"> too, so being able to be great on those kind</w:t>
      </w:r>
      <w:r w:rsidR="00742D7C">
        <w:t>s</w:t>
      </w:r>
      <w:r>
        <w:t xml:space="preserve"> of fronts, on quality, </w:t>
      </w:r>
      <w:r w:rsidR="00137D40">
        <w:t>cost</w:t>
      </w:r>
      <w:r>
        <w:t xml:space="preserve"> and reliability</w:t>
      </w:r>
      <w:r w:rsidR="00E161BF">
        <w:t>,</w:t>
      </w:r>
      <w:r>
        <w:t xml:space="preserve"> on specific elements of the process</w:t>
      </w:r>
      <w:r w:rsidR="003F2B7F">
        <w:t>,</w:t>
      </w:r>
      <w:r>
        <w:t xml:space="preserve"> sets you at an advantage.</w:t>
      </w:r>
      <w:r w:rsidR="00BE734F">
        <w:t xml:space="preserve"> </w:t>
      </w:r>
      <w:r>
        <w:t>But everybody has a role to play in the development of the supply chain.</w:t>
      </w:r>
      <w:r w:rsidR="00BE734F">
        <w:t xml:space="preserve"> </w:t>
      </w:r>
      <w:r>
        <w:t xml:space="preserve">It is not just the developers, it is Government, </w:t>
      </w:r>
      <w:r w:rsidR="003F2B7F">
        <w:t xml:space="preserve">it </w:t>
      </w:r>
      <w:r>
        <w:t>is the supply chain companies themselves</w:t>
      </w:r>
      <w:r w:rsidR="00D84BC6">
        <w:t xml:space="preserve">, </w:t>
      </w:r>
      <w:r>
        <w:t>and sometimes those investments that should have been made were not made and policies that facilitate that supply chain growth were not prioritised in the past.</w:t>
      </w:r>
    </w:p>
    <w:p w:rsidR="002204FF" w:rsidP="00F5090C">
      <w:pPr>
        <w:pStyle w:val="Answer"/>
      </w:pPr>
      <w:r>
        <w:t>That is not the case now.</w:t>
      </w:r>
      <w:r w:rsidR="00BE734F">
        <w:t xml:space="preserve"> </w:t>
      </w:r>
      <w:r>
        <w:t xml:space="preserve">I </w:t>
      </w:r>
      <w:r w:rsidR="00E161BF">
        <w:t xml:space="preserve">regularly </w:t>
      </w:r>
      <w:r>
        <w:t xml:space="preserve">sit down with industry through groups like </w:t>
      </w:r>
      <w:r>
        <w:t xml:space="preserve">OWIC at a UK level and SOWIC at a Scottish level, where we have intense focus on supply chain development, because it is </w:t>
      </w:r>
      <w:r w:rsidR="00137D40">
        <w:t>a critical</w:t>
      </w:r>
      <w:r>
        <w:t xml:space="preserve"> part of the story.</w:t>
      </w:r>
      <w:r w:rsidR="00BE734F">
        <w:t xml:space="preserve"> </w:t>
      </w:r>
      <w:r>
        <w:t>Again, it comes back to overall project costs.</w:t>
      </w:r>
      <w:r w:rsidR="00BE734F">
        <w:t xml:space="preserve"> </w:t>
      </w:r>
      <w:r>
        <w:t xml:space="preserve">You might start to see </w:t>
      </w:r>
      <w:r w:rsidR="00D84BC6">
        <w:t xml:space="preserve">that </w:t>
      </w:r>
      <w:r>
        <w:t>we have very strong interest in the ScotWind process, but something like TNUoS just eats up money.</w:t>
      </w:r>
      <w:r w:rsidR="00BE734F">
        <w:t xml:space="preserve"> </w:t>
      </w:r>
      <w:r>
        <w:t>The regulatory system is eating up money that could go elsewhere,</w:t>
      </w:r>
      <w:r w:rsidR="003F2B7F">
        <w:t xml:space="preserve"> when</w:t>
      </w:r>
      <w:r>
        <w:t xml:space="preserve"> it could go into innovation and into supporting the supply chain.</w:t>
      </w:r>
    </w:p>
    <w:p w:rsidR="003F2B7F" w:rsidP="00F5090C">
      <w:pPr>
        <w:pStyle w:val="Answer"/>
      </w:pPr>
      <w:r>
        <w:t>Industry and supply chain are around the table at the moment, particularly in th</w:t>
      </w:r>
      <w:r w:rsidR="00E161BF">
        <w:t>e</w:t>
      </w:r>
      <w:r>
        <w:t xml:space="preserve"> Scottish context</w:t>
      </w:r>
      <w:r>
        <w:t>,</w:t>
      </w:r>
      <w:r>
        <w:t xml:space="preserve"> through strategic reviews of where we can grow our strengths and where we can work.</w:t>
      </w:r>
      <w:r w:rsidR="00BE734F">
        <w:t xml:space="preserve"> </w:t>
      </w:r>
      <w:r>
        <w:t>There are a lot of success stories in this space as well, particularly if I think about ports.</w:t>
      </w:r>
      <w:r w:rsidR="00BE734F">
        <w:t xml:space="preserve"> </w:t>
      </w:r>
      <w:r>
        <w:t xml:space="preserve">We have just come off the back of investments of around £40 million in </w:t>
      </w:r>
      <w:r w:rsidR="00D84BC6">
        <w:t xml:space="preserve">the </w:t>
      </w:r>
      <w:r>
        <w:t>Port of Leith</w:t>
      </w:r>
      <w:r w:rsidR="00D84BC6">
        <w:t>,</w:t>
      </w:r>
      <w:r>
        <w:t xml:space="preserve"> and </w:t>
      </w:r>
      <w:r>
        <w:t xml:space="preserve">very similar investments </w:t>
      </w:r>
      <w:r>
        <w:t>in</w:t>
      </w:r>
      <w:r w:rsidR="00D84BC6">
        <w:t xml:space="preserve"> the</w:t>
      </w:r>
      <w:r>
        <w:t xml:space="preserve"> </w:t>
      </w:r>
      <w:r>
        <w:t>Port of Cromarty</w:t>
      </w:r>
      <w:r>
        <w:t xml:space="preserve">. </w:t>
      </w:r>
      <w:r w:rsidR="00137D40">
        <w:t>Also,</w:t>
      </w:r>
      <w:r>
        <w:t xml:space="preserve"> Global Energy Group, at the forefront of Scotland’s offshore wind journey, ha</w:t>
      </w:r>
      <w:r w:rsidR="00E161BF">
        <w:t>s</w:t>
      </w:r>
      <w:r>
        <w:t xml:space="preserve"> invested £90 million in the last nine years to secure major storage and marshalling contracts</w:t>
      </w:r>
      <w:r>
        <w:t>.</w:t>
      </w:r>
    </w:p>
    <w:p w:rsidR="002204FF" w:rsidP="002204FF">
      <w:pPr>
        <w:pStyle w:val="Question"/>
        <w:numPr>
          <w:ilvl w:val="0"/>
          <w:numId w:val="0"/>
        </w:numPr>
        <w:ind w:left="794"/>
      </w:pPr>
      <w:sdt>
        <w:sdtPr>
          <w:alias w:val="Member"/>
          <w:tag w:val="&lt;Member mnisId='1440' dodsId='25254'&gt;"/>
          <w:id w:val="-1223287823"/>
          <w:placeholder>
            <w:docPart w:val="DefaultPlaceholder_1081868574"/>
          </w:placeholder>
          <w:richText/>
        </w:sdtPr>
        <w:sdtContent>
          <w:r w:rsidRPr="002204FF">
            <w:rPr>
              <w:b/>
            </w:rPr>
            <w:t>Chair:</w:t>
          </w:r>
        </w:sdtContent>
      </w:sdt>
      <w:r w:rsidR="00BE734F">
        <w:t xml:space="preserve"> </w:t>
      </w:r>
      <w:r>
        <w:t>I am just conscious of time, Ms Mack, sorry.</w:t>
      </w:r>
      <w:r w:rsidR="00BE734F">
        <w:t xml:space="preserve"> </w:t>
      </w:r>
      <w:r>
        <w:t xml:space="preserve">I know you </w:t>
      </w:r>
      <w:r w:rsidR="00E161BF">
        <w:t>want</w:t>
      </w:r>
      <w:r>
        <w:t xml:space="preserve"> to give us all these examples</w:t>
      </w:r>
      <w:r w:rsidR="00D84BC6">
        <w:t>,</w:t>
      </w:r>
      <w:r>
        <w:t xml:space="preserve"> and they are very helpful, but we need to move on.</w:t>
      </w:r>
    </w:p>
    <w:p w:rsidR="002204FF" w:rsidP="002204FF">
      <w:pPr>
        <w:pStyle w:val="Question"/>
      </w:pPr>
      <w:sdt>
        <w:sdtPr>
          <w:alias w:val="Member"/>
          <w:tag w:val="&lt;Member mnisId='1406' dodsId='25577'&gt;"/>
          <w:id w:val="-2036951500"/>
          <w:placeholder>
            <w:docPart w:val="DefaultPlaceholder_1081868574"/>
          </w:placeholder>
          <w:richText/>
        </w:sdtPr>
        <w:sdtContent>
          <w:r w:rsidRPr="002204FF">
            <w:rPr>
              <w:b/>
            </w:rPr>
            <w:t>Jon Cruddas:</w:t>
          </w:r>
        </w:sdtContent>
      </w:sdt>
      <w:r>
        <w:t xml:space="preserve"> I have just seen on </w:t>
      </w:r>
      <w:r>
        <w:rPr>
          <w:i/>
        </w:rPr>
        <w:t>The Guardian</w:t>
      </w:r>
      <w:r>
        <w:t xml:space="preserve"> online that there is </w:t>
      </w:r>
      <w:r w:rsidR="003F2B7F">
        <w:t xml:space="preserve">apparently an </w:t>
      </w:r>
      <w:r>
        <w:t>escalating row in Brussels about the trade agreement and the 60% target for UK content.</w:t>
      </w:r>
      <w:r w:rsidR="00BE734F">
        <w:t xml:space="preserve"> </w:t>
      </w:r>
      <w:r>
        <w:t>Is there an issue developing around future Government decision-making, the supply chains and the legacy of the trade agreement negotiated with Brussels?</w:t>
      </w:r>
    </w:p>
    <w:p w:rsidR="002B64F9" w:rsidP="002204FF">
      <w:pPr>
        <w:pStyle w:val="Answer"/>
      </w:pPr>
      <w:sdt>
        <w:sdtPr>
          <w:alias w:val="Witness"/>
          <w:id w:val="-1683587706"/>
          <w:placeholder>
            <w:docPart w:val="DefaultPlaceholder_1081868574"/>
          </w:placeholder>
          <w:richText/>
        </w:sdtPr>
        <w:sdtContent>
          <w:r w:rsidRPr="002204FF" w:rsidR="002204FF">
            <w:rPr>
              <w:b/>
              <w:i/>
            </w:rPr>
            <w:t>Claire Mack:</w:t>
          </w:r>
        </w:sdtContent>
      </w:sdt>
      <w:r w:rsidR="002204FF">
        <w:t xml:space="preserve"> I don’t know the detail of that </w:t>
      </w:r>
      <w:r w:rsidR="00137D40">
        <w:t>conversation</w:t>
      </w:r>
      <w:r w:rsidR="002204FF">
        <w:t>, but yes, of course</w:t>
      </w:r>
      <w:r w:rsidR="00D84BC6">
        <w:t xml:space="preserve">, </w:t>
      </w:r>
      <w:r w:rsidR="00137D40">
        <w:t>all</w:t>
      </w:r>
      <w:r w:rsidR="002204FF">
        <w:t xml:space="preserve"> the work we are currently doing </w:t>
      </w:r>
      <w:r w:rsidR="00D84BC6">
        <w:t>on</w:t>
      </w:r>
      <w:r w:rsidR="002204FF">
        <w:t xml:space="preserve"> international agreements could impact on this.</w:t>
      </w:r>
      <w:r w:rsidR="00BE734F">
        <w:t xml:space="preserve"> </w:t>
      </w:r>
      <w:r w:rsidR="003F2B7F">
        <w:t>A</w:t>
      </w:r>
      <w:r w:rsidR="002204FF">
        <w:t>gain, it comes back to us making the right decisions, having the right pipeline here.</w:t>
      </w:r>
      <w:r w:rsidR="00BE734F">
        <w:t xml:space="preserve"> </w:t>
      </w:r>
      <w:r w:rsidR="002204FF">
        <w:t>You can see the vortex effect that comes.</w:t>
      </w:r>
      <w:r w:rsidR="00BE734F">
        <w:t xml:space="preserve"> </w:t>
      </w:r>
      <w:r w:rsidR="002204FF">
        <w:t>We have seen it in Humberside, we have seen it in the north-east around having a very strong pipeline and what that does for the supply chain.</w:t>
      </w:r>
      <w:r w:rsidR="00BE734F">
        <w:t xml:space="preserve"> </w:t>
      </w:r>
      <w:r w:rsidR="002204FF">
        <w:t>It brings money in.</w:t>
      </w:r>
      <w:r w:rsidR="00BE734F">
        <w:t xml:space="preserve"> </w:t>
      </w:r>
      <w:r w:rsidR="002204FF">
        <w:t xml:space="preserve">Also be very aware of all the different elements of the project, not just manufacture, assembly, commissioning, </w:t>
      </w:r>
      <w:r w:rsidR="00137D40">
        <w:t>installation</w:t>
      </w:r>
      <w:r w:rsidR="002204FF">
        <w:t xml:space="preserve"> and maintenance</w:t>
      </w:r>
      <w:r w:rsidR="00D84BC6">
        <w:t xml:space="preserve">, </w:t>
      </w:r>
      <w:r w:rsidR="002204FF">
        <w:t xml:space="preserve">and obviously look to the opportunities from that freeports regime and the greenports regime that can come together to support exactly what we want, which is a thriving supply chain off the back of </w:t>
      </w:r>
      <w:r w:rsidR="00D84BC6">
        <w:t xml:space="preserve">a </w:t>
      </w:r>
      <w:r w:rsidR="002204FF">
        <w:t xml:space="preserve">phenomenal </w:t>
      </w:r>
      <w:r w:rsidR="00006EBD">
        <w:t>low</w:t>
      </w:r>
      <w:r w:rsidR="00D84BC6">
        <w:t>-</w:t>
      </w:r>
      <w:r w:rsidR="00006EBD">
        <w:t>carbon</w:t>
      </w:r>
      <w:r w:rsidR="002204FF">
        <w:t xml:space="preserve"> </w:t>
      </w:r>
      <w:r w:rsidR="00D84BC6">
        <w:t>transition</w:t>
      </w:r>
      <w:r w:rsidR="002204FF">
        <w:t>.</w:t>
      </w:r>
    </w:p>
    <w:p w:rsidR="002204FF" w:rsidP="002B64F9">
      <w:pPr>
        <w:pStyle w:val="Question"/>
      </w:pPr>
      <w:sdt>
        <w:sdtPr>
          <w:alias w:val="Member"/>
          <w:tag w:val="&lt;Member mnisId='4765' dodsId=''&gt;"/>
          <w:id w:val="-1616437311"/>
          <w:placeholder>
            <w:docPart w:val="DefaultPlaceholder_1081868574"/>
          </w:placeholder>
          <w:richText/>
        </w:sdtPr>
        <w:sdtContent>
          <w:r w:rsidRPr="002B64F9" w:rsidR="002B64F9">
            <w:rPr>
              <w:b/>
            </w:rPr>
            <w:t>Wendy Chamberlain:</w:t>
          </w:r>
        </w:sdtContent>
      </w:sdt>
      <w:r w:rsidR="002B64F9">
        <w:t xml:space="preserve"> Good afternoon to all our witnesses.</w:t>
      </w:r>
      <w:r w:rsidR="00BE734F">
        <w:t xml:space="preserve"> </w:t>
      </w:r>
      <w:r w:rsidR="002B64F9">
        <w:t>I want to talk about jobs as well, but I hear</w:t>
      </w:r>
      <w:r w:rsidR="00D84BC6">
        <w:t xml:space="preserve">d </w:t>
      </w:r>
      <w:r w:rsidR="002B64F9">
        <w:t xml:space="preserve">mention of radar and </w:t>
      </w:r>
      <w:r w:rsidR="00D84BC6">
        <w:t xml:space="preserve">the </w:t>
      </w:r>
      <w:r w:rsidR="002B64F9">
        <w:t xml:space="preserve">average </w:t>
      </w:r>
      <w:r w:rsidR="00D84BC6">
        <w:t xml:space="preserve">planning </w:t>
      </w:r>
      <w:r w:rsidR="002B64F9">
        <w:t>time for onshore wind farms.</w:t>
      </w:r>
      <w:r w:rsidR="00BE734F">
        <w:t xml:space="preserve"> </w:t>
      </w:r>
      <w:r w:rsidR="002B64F9">
        <w:t xml:space="preserve">I want to come on to that, simply because I had an </w:t>
      </w:r>
      <w:r w:rsidR="00D84BC6">
        <w:t>A</w:t>
      </w:r>
      <w:r w:rsidR="002B64F9">
        <w:t xml:space="preserve">djournment </w:t>
      </w:r>
      <w:r w:rsidR="00D84BC6">
        <w:t>debate</w:t>
      </w:r>
      <w:r w:rsidR="002B64F9">
        <w:t xml:space="preserve"> in the Chamber on Tuesday on behalf of St Andrew’s University, which had a planning application granted in 2013, but failure to agree radar mitigation with the M</w:t>
      </w:r>
      <w:r w:rsidR="00D84BC6">
        <w:t>o</w:t>
      </w:r>
      <w:r w:rsidR="002B64F9">
        <w:t>D has prevented that project from going ahead.</w:t>
      </w:r>
    </w:p>
    <w:p w:rsidR="002B64F9" w:rsidP="002B64F9">
      <w:pPr>
        <w:pStyle w:val="QuestionCont"/>
      </w:pPr>
      <w:r>
        <w:t xml:space="preserve">Mr Hue, because you mentioned it in the first instance, what </w:t>
      </w:r>
      <w:r w:rsidR="00D84BC6">
        <w:t>are we</w:t>
      </w:r>
      <w:r>
        <w:t xml:space="preserve"> looking for from the M</w:t>
      </w:r>
      <w:r w:rsidR="00D84BC6">
        <w:t>o</w:t>
      </w:r>
      <w:r>
        <w:t>D to improve things</w:t>
      </w:r>
      <w:r w:rsidRPr="00D84BC6" w:rsidR="00D84BC6">
        <w:t xml:space="preserve"> </w:t>
      </w:r>
      <w:r w:rsidR="00D84BC6">
        <w:t>from an onshore perspective</w:t>
      </w:r>
      <w:r>
        <w:t>?</w:t>
      </w:r>
      <w:r w:rsidR="00BE734F">
        <w:t xml:space="preserve"> </w:t>
      </w:r>
      <w:r>
        <w:t xml:space="preserve">Perhaps you might want to look at the content of </w:t>
      </w:r>
      <w:r w:rsidR="00D84BC6">
        <w:t>Tuesday’s</w:t>
      </w:r>
      <w:r>
        <w:t xml:space="preserve"> debate as a result.</w:t>
      </w:r>
    </w:p>
    <w:p w:rsidR="001B3D93" w:rsidP="002B64F9">
      <w:pPr>
        <w:pStyle w:val="Answer"/>
      </w:pPr>
      <w:sdt>
        <w:sdtPr>
          <w:alias w:val="Witness"/>
          <w:id w:val="-167869473"/>
          <w:placeholder>
            <w:docPart w:val="DefaultPlaceholder_1081868574"/>
          </w:placeholder>
          <w:richText/>
        </w:sdtPr>
        <w:sdtContent>
          <w:r w:rsidRPr="002B64F9" w:rsidR="002B64F9">
            <w:rPr>
              <w:b/>
              <w:i/>
            </w:rPr>
            <w:t>Matthieu Hue:</w:t>
          </w:r>
        </w:sdtContent>
      </w:sdt>
      <w:r w:rsidR="002B64F9">
        <w:t xml:space="preserve"> Sorry, I am not aware of the specific discussion that took place</w:t>
      </w:r>
      <w:r w:rsidR="0050670A">
        <w:t xml:space="preserve">. </w:t>
      </w:r>
      <w:r w:rsidR="00137D40">
        <w:t>Generally,</w:t>
      </w:r>
      <w:r w:rsidR="002B64F9">
        <w:t xml:space="preserve"> it is M</w:t>
      </w:r>
      <w:r w:rsidR="00315E7F">
        <w:t>o</w:t>
      </w:r>
      <w:r w:rsidR="002B64F9">
        <w:t>D, but it is also the airport radar.</w:t>
      </w:r>
      <w:r w:rsidR="00BE734F">
        <w:t xml:space="preserve"> </w:t>
      </w:r>
      <w:r w:rsidR="002B64F9">
        <w:t xml:space="preserve">I think the challenge is </w:t>
      </w:r>
      <w:r w:rsidR="0028154C">
        <w:t xml:space="preserve">that there is an onus on </w:t>
      </w:r>
      <w:r w:rsidR="002B64F9">
        <w:t xml:space="preserve">every developer </w:t>
      </w:r>
      <w:r w:rsidR="0028154C">
        <w:t xml:space="preserve">to find </w:t>
      </w:r>
      <w:r w:rsidR="002B64F9">
        <w:t>a solution.</w:t>
      </w:r>
      <w:r w:rsidR="00BE734F">
        <w:t xml:space="preserve"> </w:t>
      </w:r>
      <w:r w:rsidR="002B64F9">
        <w:t>The solution can be complex and the costs can be very high, so in some cases the costs are just too high to be supported by a single project.</w:t>
      </w:r>
      <w:r w:rsidR="00BE734F">
        <w:t xml:space="preserve"> </w:t>
      </w:r>
      <w:r w:rsidR="002B64F9">
        <w:t>Then we need to find a coalition of projects or a portfolio of future investment to justify that investment in a radar solution, when again, if we anticipate the deployment, there is a clear case for investing in a radar solution, but that is better managed centrally than by individual projects alone.</w:t>
      </w:r>
      <w:r w:rsidR="00BE734F">
        <w:t xml:space="preserve"> </w:t>
      </w:r>
      <w:r w:rsidR="00315E7F">
        <w:t>T</w:t>
      </w:r>
      <w:r w:rsidR="002B64F9">
        <w:t xml:space="preserve">hey can contribute to the costs, certainly, but the solution is way more effective </w:t>
      </w:r>
      <w:r>
        <w:t>if it is managed centrally. What we need is to have a discussion with the M</w:t>
      </w:r>
      <w:r w:rsidR="00315E7F">
        <w:t>o</w:t>
      </w:r>
      <w:r>
        <w:t xml:space="preserve">D and </w:t>
      </w:r>
      <w:r w:rsidR="00315E7F">
        <w:t xml:space="preserve">the </w:t>
      </w:r>
      <w:r>
        <w:t xml:space="preserve">airports </w:t>
      </w:r>
      <w:r w:rsidR="00315E7F">
        <w:t>on</w:t>
      </w:r>
      <w:r>
        <w:t xml:space="preserve"> putting </w:t>
      </w:r>
      <w:r w:rsidR="0050670A">
        <w:t xml:space="preserve">in </w:t>
      </w:r>
      <w:r>
        <w:t>these solutions that will cost less and enable more projects.</w:t>
      </w:r>
    </w:p>
    <w:p w:rsidR="001B3D93" w:rsidP="001B3D93">
      <w:pPr>
        <w:pStyle w:val="Question"/>
      </w:pPr>
      <w:sdt>
        <w:sdtPr>
          <w:alias w:val="Member"/>
          <w:tag w:val="&lt;Member mnisId='4765' dodsId=''&gt;"/>
          <w:id w:val="2132510925"/>
          <w:placeholder>
            <w:docPart w:val="DefaultPlaceholder_1081868574"/>
          </w:placeholder>
          <w:richText/>
        </w:sdtPr>
        <w:sdtContent>
          <w:r w:rsidRPr="001B3D93">
            <w:rPr>
              <w:b/>
            </w:rPr>
            <w:t>Wendy Chamberlain:</w:t>
          </w:r>
        </w:sdtContent>
      </w:sdt>
      <w:r>
        <w:t xml:space="preserve"> For the project I am talking about, basically what they need is </w:t>
      </w:r>
      <w:r w:rsidR="00315E7F">
        <w:t xml:space="preserve">for the </w:t>
      </w:r>
      <w:r>
        <w:t>M</w:t>
      </w:r>
      <w:r w:rsidR="00315E7F">
        <w:t>o</w:t>
      </w:r>
      <w:r>
        <w:t>D to say what the mitigation would be and then the developer can determine what the costs would be like.</w:t>
      </w:r>
      <w:r w:rsidR="00BE734F">
        <w:t xml:space="preserve"> </w:t>
      </w:r>
      <w:r>
        <w:t>Thank you very much.</w:t>
      </w:r>
      <w:r w:rsidR="00BE734F">
        <w:t xml:space="preserve"> </w:t>
      </w:r>
      <w:r>
        <w:t>Do either of the other two witnesses want to come back on that?</w:t>
      </w:r>
      <w:r w:rsidR="00BE734F">
        <w:t xml:space="preserve"> </w:t>
      </w:r>
      <w:r>
        <w:t>Thank you very much.</w:t>
      </w:r>
    </w:p>
    <w:p w:rsidR="001B3D93" w:rsidP="001B3D93">
      <w:pPr>
        <w:pStyle w:val="QuestionCont"/>
      </w:pPr>
      <w:r>
        <w:t>Moving</w:t>
      </w:r>
      <w:r>
        <w:t xml:space="preserve"> on </w:t>
      </w:r>
      <w:r w:rsidR="0050670A">
        <w:t xml:space="preserve">to </w:t>
      </w:r>
      <w:r>
        <w:t xml:space="preserve">the jobs perspective, there </w:t>
      </w:r>
      <w:r w:rsidR="0050670A">
        <w:t xml:space="preserve">have been </w:t>
      </w:r>
      <w:r w:rsidR="00315E7F">
        <w:t xml:space="preserve">green recovery </w:t>
      </w:r>
      <w:r>
        <w:t xml:space="preserve">funds </w:t>
      </w:r>
      <w:r>
        <w:t>announced by both the UK and Scottish Governments</w:t>
      </w:r>
      <w:r w:rsidR="0050670A">
        <w:t>. C</w:t>
      </w:r>
      <w:r>
        <w:t>ertainly in the briefing that we have had in anticipation of our sessions, what is coming through strongly is the importance of the pipeline for jobs</w:t>
      </w:r>
      <w:r w:rsidR="00315E7F">
        <w:t>,</w:t>
      </w:r>
      <w:r>
        <w:t xml:space="preserve"> because jobs in this sector are multidisciplinary.</w:t>
      </w:r>
      <w:r w:rsidR="00BE734F">
        <w:t xml:space="preserve"> </w:t>
      </w:r>
      <w:r>
        <w:t xml:space="preserve">You need to be an </w:t>
      </w:r>
      <w:r w:rsidR="00742D7C">
        <w:t>engineer</w:t>
      </w:r>
      <w:r w:rsidR="00315E7F">
        <w:t>,</w:t>
      </w:r>
      <w:r>
        <w:t xml:space="preserve"> </w:t>
      </w:r>
      <w:r w:rsidR="00315E7F">
        <w:t xml:space="preserve">and </w:t>
      </w:r>
      <w:r>
        <w:t xml:space="preserve">you </w:t>
      </w:r>
      <w:r w:rsidR="00315E7F">
        <w:t xml:space="preserve">potentially </w:t>
      </w:r>
      <w:r>
        <w:t>need to have some understanding of marine biology and new tech.</w:t>
      </w:r>
      <w:r w:rsidR="00BE734F">
        <w:t xml:space="preserve"> </w:t>
      </w:r>
      <w:r w:rsidR="00315E7F">
        <w:t>I am interested</w:t>
      </w:r>
      <w:r>
        <w:t>, Ms Whitford</w:t>
      </w:r>
      <w:r w:rsidR="00315E7F">
        <w:t>, as</w:t>
      </w:r>
      <w:r>
        <w:t xml:space="preserve"> I worked in military resettlement for a couple of years</w:t>
      </w:r>
      <w:r w:rsidR="0050670A">
        <w:t>. A</w:t>
      </w:r>
      <w:r>
        <w:t xml:space="preserve">t that time, service leavers </w:t>
      </w:r>
      <w:r w:rsidR="0050670A">
        <w:t xml:space="preserve">had </w:t>
      </w:r>
      <w:r>
        <w:t>a particular interest in oil and gas</w:t>
      </w:r>
      <w:r w:rsidR="00315E7F">
        <w:t xml:space="preserve">, </w:t>
      </w:r>
      <w:r>
        <w:t>with an increasing recognition of moving into renewables.</w:t>
      </w:r>
    </w:p>
    <w:p w:rsidR="001B3D93" w:rsidP="001B3D93">
      <w:pPr>
        <w:pStyle w:val="QuestionCont"/>
      </w:pPr>
      <w:r>
        <w:t xml:space="preserve">I want to get your views on those </w:t>
      </w:r>
      <w:r w:rsidR="00315E7F">
        <w:t>green recovery funds</w:t>
      </w:r>
      <w:r>
        <w:t>.</w:t>
      </w:r>
      <w:r w:rsidR="00BE734F">
        <w:t xml:space="preserve"> </w:t>
      </w:r>
      <w:r>
        <w:t>Are they going to help employers make that investment from a job</w:t>
      </w:r>
      <w:r w:rsidR="00315E7F">
        <w:t>s</w:t>
      </w:r>
      <w:r>
        <w:t xml:space="preserve"> perspective?</w:t>
      </w:r>
    </w:p>
    <w:p w:rsidR="001B3D93" w:rsidP="001B3D93">
      <w:pPr>
        <w:pStyle w:val="Answer"/>
      </w:pPr>
      <w:sdt>
        <w:sdtPr>
          <w:alias w:val="Witness"/>
          <w:id w:val="-1130934031"/>
          <w:placeholder>
            <w:docPart w:val="DefaultPlaceholder_1081868574"/>
          </w:placeholder>
          <w:richText/>
        </w:sdtPr>
        <w:sdtContent>
          <w:r w:rsidRPr="001B3D93">
            <w:rPr>
              <w:b/>
              <w:i/>
            </w:rPr>
            <w:t>Lucy Whitford:</w:t>
          </w:r>
        </w:sdtContent>
      </w:sdt>
      <w:r>
        <w:t xml:space="preserve"> From an onshore perspective, we have not seen them come through so much, maybe just because we are </w:t>
      </w:r>
      <w:r w:rsidR="00315E7F">
        <w:t xml:space="preserve">a </w:t>
      </w:r>
      <w:r>
        <w:t>little more established from the development perspective</w:t>
      </w:r>
      <w:r w:rsidR="0050670A">
        <w:t xml:space="preserve">. </w:t>
      </w:r>
      <w:r w:rsidR="00315E7F">
        <w:t>In e</w:t>
      </w:r>
      <w:r>
        <w:t xml:space="preserve">ngineering and </w:t>
      </w:r>
      <w:r w:rsidR="00137D40">
        <w:t xml:space="preserve">our </w:t>
      </w:r>
      <w:r>
        <w:t>roles</w:t>
      </w:r>
      <w:r w:rsidR="00315E7F">
        <w:t>, they definitely</w:t>
      </w:r>
      <w:r>
        <w:t xml:space="preserve"> have a role to play in the future.</w:t>
      </w:r>
      <w:r w:rsidR="00BE734F">
        <w:t xml:space="preserve"> </w:t>
      </w:r>
      <w:r>
        <w:t xml:space="preserve">As an industry, we </w:t>
      </w:r>
      <w:r w:rsidR="0062305B">
        <w:t xml:space="preserve">could </w:t>
      </w:r>
      <w:r>
        <w:t>probably co-ordinate that better.</w:t>
      </w:r>
      <w:r w:rsidR="00BE734F">
        <w:t xml:space="preserve"> </w:t>
      </w:r>
      <w:r>
        <w:t>Personally, I don’t know a huge amount about them, so that probably makes me think we need to do more.</w:t>
      </w:r>
    </w:p>
    <w:p w:rsidR="00E021A6" w:rsidP="001B3D93">
      <w:pPr>
        <w:pStyle w:val="Answer"/>
      </w:pPr>
      <w:r>
        <w:t>We</w:t>
      </w:r>
      <w:r w:rsidR="001B3D93">
        <w:t xml:space="preserve"> have talked a lot about offshore and the transition, but renewable projects in more rural areas also bring</w:t>
      </w:r>
      <w:r>
        <w:t xml:space="preserve"> </w:t>
      </w:r>
      <w:r w:rsidR="001B3D93">
        <w:t>investment and jobs.</w:t>
      </w:r>
      <w:r w:rsidR="00BE734F">
        <w:t xml:space="preserve"> </w:t>
      </w:r>
      <w:r w:rsidR="001B3D93">
        <w:t xml:space="preserve">You </w:t>
      </w:r>
      <w:r w:rsidR="00315E7F">
        <w:t xml:space="preserve">will see that in </w:t>
      </w:r>
      <w:r>
        <w:t xml:space="preserve">the area of </w:t>
      </w:r>
      <w:r w:rsidR="001B3D93">
        <w:t>support services, where Claire has talked about the lifetime of the projects</w:t>
      </w:r>
      <w:r w:rsidR="0050670A">
        <w:t xml:space="preserve"> </w:t>
      </w:r>
      <w:r w:rsidR="001B3D93">
        <w:t>over 25 years</w:t>
      </w:r>
      <w:r w:rsidR="00315E7F">
        <w:t>. Y</w:t>
      </w:r>
      <w:r w:rsidR="001B3D93">
        <w:t>ou have operation and maintenance staff or asset management staff looking after those projects.</w:t>
      </w:r>
      <w:r w:rsidR="00BE734F">
        <w:t xml:space="preserve"> </w:t>
      </w:r>
      <w:r>
        <w:t>B</w:t>
      </w:r>
      <w:r w:rsidR="001B3D93">
        <w:t xml:space="preserve">eing able to </w:t>
      </w:r>
      <w:r>
        <w:t xml:space="preserve">potentially </w:t>
      </w:r>
      <w:r w:rsidR="001B3D93">
        <w:t xml:space="preserve">stay in the area where they grew up and not </w:t>
      </w:r>
      <w:r w:rsidR="00315E7F">
        <w:t>have</w:t>
      </w:r>
      <w:r w:rsidR="001B3D93">
        <w:t xml:space="preserve"> to move away is a very important thing</w:t>
      </w:r>
      <w:r>
        <w:t xml:space="preserve"> and is something that the renewables industry can bring</w:t>
      </w:r>
      <w:r w:rsidR="00315E7F">
        <w:t>. Y</w:t>
      </w:r>
      <w:r>
        <w:t xml:space="preserve">ou don’t see that migration of skilled staff or skilled people away from the areas where they grew up and </w:t>
      </w:r>
      <w:r w:rsidR="00315E7F">
        <w:t xml:space="preserve">where </w:t>
      </w:r>
      <w:r>
        <w:t>they want to be based.</w:t>
      </w:r>
    </w:p>
    <w:p w:rsidR="00101637" w:rsidP="00101637">
      <w:pPr>
        <w:pStyle w:val="Question"/>
        <w:numPr>
          <w:ilvl w:val="0"/>
          <w:numId w:val="0"/>
        </w:numPr>
        <w:ind w:left="794"/>
      </w:pPr>
      <w:sdt>
        <w:sdtPr>
          <w:alias w:val="Member"/>
          <w:tag w:val="&lt;Member mnisId='4765' dodsId=''&gt;"/>
          <w:id w:val="529916351"/>
          <w:placeholder>
            <w:docPart w:val="DefaultPlaceholder_1081868574"/>
          </w:placeholder>
          <w:richText/>
        </w:sdtPr>
        <w:sdtContent>
          <w:r w:rsidRPr="00E021A6" w:rsidR="00E021A6">
            <w:rPr>
              <w:b/>
            </w:rPr>
            <w:t>Wendy Chamberlain:</w:t>
          </w:r>
        </w:sdtContent>
      </w:sdt>
      <w:r w:rsidR="00E021A6">
        <w:t xml:space="preserve"> </w:t>
      </w:r>
      <w:r w:rsidR="00315E7F">
        <w:t>Potentially alongside</w:t>
      </w:r>
      <w:r>
        <w:t xml:space="preserve"> other workers who have different dynamics</w:t>
      </w:r>
      <w:r w:rsidR="00315E7F">
        <w:t>,</w:t>
      </w:r>
      <w:r>
        <w:t xml:space="preserve"> post</w:t>
      </w:r>
      <w:r w:rsidR="00315E7F">
        <w:t xml:space="preserve"> </w:t>
      </w:r>
      <w:r>
        <w:t>pandemic.</w:t>
      </w:r>
      <w:r w:rsidR="00BE734F">
        <w:t xml:space="preserve"> </w:t>
      </w:r>
    </w:p>
    <w:p w:rsidR="00293C4C" w:rsidP="00101637">
      <w:pPr>
        <w:pStyle w:val="Answer"/>
      </w:pPr>
      <w:sdt>
        <w:sdtPr>
          <w:alias w:val="Witness"/>
          <w:id w:val="-676035740"/>
          <w:placeholder>
            <w:docPart w:val="DefaultPlaceholder_1081868574"/>
          </w:placeholder>
          <w:richText/>
        </w:sdtPr>
        <w:sdtContent>
          <w:r w:rsidRPr="00101637" w:rsidR="00101637">
            <w:rPr>
              <w:b/>
              <w:i/>
            </w:rPr>
            <w:t>Claire Mack:</w:t>
          </w:r>
        </w:sdtContent>
      </w:sdt>
      <w:r w:rsidR="00101637">
        <w:t xml:space="preserve"> </w:t>
      </w:r>
      <w:r w:rsidR="00D32B90">
        <w:t>Absolutely.</w:t>
      </w:r>
      <w:r w:rsidR="00BE734F">
        <w:t xml:space="preserve"> </w:t>
      </w:r>
      <w:r w:rsidR="00D32B90">
        <w:t>I couldn’t agree more that those funds are truly important.</w:t>
      </w:r>
      <w:r w:rsidR="00BE734F">
        <w:t xml:space="preserve"> </w:t>
      </w:r>
      <w:r w:rsidR="00D32B90">
        <w:t>Scottish Renewables</w:t>
      </w:r>
      <w:r w:rsidR="0050670A">
        <w:t xml:space="preserve"> </w:t>
      </w:r>
      <w:r w:rsidR="00D32B90">
        <w:t xml:space="preserve">campaigned through the Scottish election for the introduction of the </w:t>
      </w:r>
      <w:r w:rsidR="00315E7F">
        <w:t>renewable transition training fund</w:t>
      </w:r>
      <w:r w:rsidR="00D32B90">
        <w:t>.</w:t>
      </w:r>
      <w:r w:rsidR="00BE734F">
        <w:t xml:space="preserve"> </w:t>
      </w:r>
      <w:r w:rsidR="00D32B90">
        <w:t>We also support the establishment of a renewable energy skills centre for excellence to ensure that we can grow those skills, also welcoming the UK Government commitment to 250,000 green jobs.</w:t>
      </w:r>
      <w:r w:rsidR="00BE734F">
        <w:t xml:space="preserve"> </w:t>
      </w:r>
      <w:r w:rsidR="00315E7F">
        <w:t>We are k</w:t>
      </w:r>
      <w:r w:rsidR="00D32B90">
        <w:t>een to see some detail around that</w:t>
      </w:r>
      <w:r w:rsidR="00315E7F">
        <w:t>,</w:t>
      </w:r>
      <w:r w:rsidR="00D32B90">
        <w:t xml:space="preserve"> about just how much money is going to be available and how we are going to manage that kind of transition.</w:t>
      </w:r>
      <w:r w:rsidR="00BE734F">
        <w:t xml:space="preserve"> </w:t>
      </w:r>
      <w:r w:rsidR="00D32B90">
        <w:t>We want to see that there is that provision in place.</w:t>
      </w:r>
    </w:p>
    <w:p w:rsidR="00315E7F" w:rsidP="00101637">
      <w:pPr>
        <w:pStyle w:val="Answer"/>
      </w:pPr>
      <w:r>
        <w:t>I keep coming back to the fact that there is an attractiveness to the sector now.</w:t>
      </w:r>
      <w:r w:rsidR="00BE734F">
        <w:t xml:space="preserve"> </w:t>
      </w:r>
      <w:r>
        <w:t>We have surveyed oil and gas industry workers</w:t>
      </w:r>
      <w:r>
        <w:t>,</w:t>
      </w:r>
      <w:r>
        <w:t xml:space="preserve"> and 86% of </w:t>
      </w:r>
      <w:r>
        <w:t>them</w:t>
      </w:r>
      <w:r>
        <w:t xml:space="preserve"> have said they would consider retraining to join the renewable energy sector if that was put in place, so there is clearly demand for that.</w:t>
      </w:r>
    </w:p>
    <w:p w:rsidR="00293C4C" w:rsidP="00101637">
      <w:pPr>
        <w:pStyle w:val="Answer"/>
      </w:pPr>
      <w:r>
        <w:t>Just to build on the jobs that we already have, we are keen to keep underlining that renewable energy jobs are very valuable to the economy.</w:t>
      </w:r>
      <w:r w:rsidR="00BE734F">
        <w:t xml:space="preserve"> </w:t>
      </w:r>
      <w:r>
        <w:t>They produce GVA per employee of £89,000</w:t>
      </w:r>
      <w:r w:rsidR="00315E7F">
        <w:t xml:space="preserve">, </w:t>
      </w:r>
      <w:r>
        <w:t xml:space="preserve">compared </w:t>
      </w:r>
      <w:r w:rsidR="00315E7F">
        <w:t>with</w:t>
      </w:r>
      <w:r>
        <w:t xml:space="preserve"> the average across the Scottish economy of £50,000</w:t>
      </w:r>
      <w:r w:rsidR="00315E7F">
        <w:t>,</w:t>
      </w:r>
      <w:r>
        <w:t xml:space="preserve"> and they don’t have any kind of </w:t>
      </w:r>
      <w:r>
        <w:t>seasonal impacts that some of our other bigger sectors in Scotland certainly do.</w:t>
      </w:r>
    </w:p>
    <w:p w:rsidR="001B3D93" w:rsidRPr="001B3D93" w:rsidP="00101637">
      <w:pPr>
        <w:pStyle w:val="Answer"/>
      </w:pPr>
      <w:r>
        <w:t xml:space="preserve">We are keen to support </w:t>
      </w:r>
      <w:r w:rsidR="007E6BC4">
        <w:t>the</w:t>
      </w:r>
      <w:r>
        <w:t xml:space="preserve"> </w:t>
      </w:r>
      <w:r w:rsidR="007E6BC4">
        <w:t xml:space="preserve">employment in onshore, offshore and hydropower that </w:t>
      </w:r>
      <w:r>
        <w:t>we already have</w:t>
      </w:r>
      <w:r w:rsidR="00B95903">
        <w:t xml:space="preserve">, </w:t>
      </w:r>
      <w:r w:rsidR="00784E57">
        <w:t>and</w:t>
      </w:r>
      <w:r>
        <w:t xml:space="preserve"> to grow </w:t>
      </w:r>
      <w:r w:rsidR="00784E57">
        <w:t>it</w:t>
      </w:r>
      <w:r>
        <w:t xml:space="preserve"> as we go forward and start to look at new technologies</w:t>
      </w:r>
      <w:r w:rsidR="00B95903">
        <w:t>,</w:t>
      </w:r>
      <w:r>
        <w:t xml:space="preserve"> as well as building on the ones that we already have.</w:t>
      </w:r>
    </w:p>
    <w:p w:rsidR="00293C4C" w:rsidP="00293C4C">
      <w:pPr>
        <w:pStyle w:val="Question"/>
        <w:numPr>
          <w:ilvl w:val="0"/>
          <w:numId w:val="0"/>
        </w:numPr>
        <w:ind w:left="794"/>
      </w:pPr>
      <w:sdt>
        <w:sdtPr>
          <w:alias w:val="Member"/>
          <w:tag w:val="&lt;Member mnisId='4765' dodsId=''&gt;"/>
          <w:id w:val="-82536340"/>
          <w:placeholder>
            <w:docPart w:val="DefaultPlaceholder_1081868574"/>
          </w:placeholder>
          <w:richText/>
        </w:sdtPr>
        <w:sdtContent>
          <w:r w:rsidRPr="00293C4C">
            <w:rPr>
              <w:b/>
            </w:rPr>
            <w:t>Wendy Chamberlain:</w:t>
          </w:r>
        </w:sdtContent>
      </w:sdt>
      <w:r>
        <w:t xml:space="preserve"> Yes, so more detail and more communication.</w:t>
      </w:r>
      <w:r w:rsidR="00BE734F">
        <w:t xml:space="preserve"> </w:t>
      </w:r>
    </w:p>
    <w:p w:rsidR="00353DE9" w:rsidP="00293C4C">
      <w:pPr>
        <w:pStyle w:val="Answer"/>
      </w:pPr>
      <w:sdt>
        <w:sdtPr>
          <w:alias w:val="Witness"/>
          <w:id w:val="945198076"/>
          <w:placeholder>
            <w:docPart w:val="DefaultPlaceholder_1081868574"/>
          </w:placeholder>
          <w:richText/>
        </w:sdtPr>
        <w:sdtContent>
          <w:r w:rsidRPr="00293C4C" w:rsidR="00293C4C">
            <w:rPr>
              <w:b/>
              <w:i/>
            </w:rPr>
            <w:t>Matthieu Hue:</w:t>
          </w:r>
        </w:sdtContent>
      </w:sdt>
      <w:r w:rsidR="00293C4C">
        <w:t xml:space="preserve"> I very much echo what </w:t>
      </w:r>
      <w:r w:rsidR="00B95903">
        <w:t>has been</w:t>
      </w:r>
      <w:r w:rsidR="00293C4C">
        <w:t xml:space="preserve"> said.</w:t>
      </w:r>
      <w:r w:rsidR="00BE734F">
        <w:t xml:space="preserve"> </w:t>
      </w:r>
      <w:r w:rsidR="00293C4C">
        <w:t xml:space="preserve">We very much welcome the support that has been made available </w:t>
      </w:r>
      <w:r w:rsidR="0050670A">
        <w:t xml:space="preserve">for </w:t>
      </w:r>
      <w:r w:rsidR="00293C4C">
        <w:t>the creation of jobs.</w:t>
      </w:r>
      <w:r w:rsidR="00BE734F">
        <w:t xml:space="preserve"> </w:t>
      </w:r>
      <w:r w:rsidR="00B95903">
        <w:t>T</w:t>
      </w:r>
      <w:r>
        <w:t xml:space="preserve">hese are highly skilled, </w:t>
      </w:r>
      <w:r w:rsidR="0062305B">
        <w:t>diverse</w:t>
      </w:r>
      <w:r w:rsidR="00B95903">
        <w:t xml:space="preserve"> </w:t>
      </w:r>
      <w:r>
        <w:t xml:space="preserve">and lasting jobs, everything you would like to get from new jobs, so we are very supportive </w:t>
      </w:r>
      <w:r w:rsidR="0050670A">
        <w:t xml:space="preserve">of </w:t>
      </w:r>
      <w:r>
        <w:t>it.</w:t>
      </w:r>
      <w:r w:rsidR="00BE734F">
        <w:t xml:space="preserve"> </w:t>
      </w:r>
      <w:r>
        <w:t xml:space="preserve">The industry </w:t>
      </w:r>
      <w:r w:rsidR="0062305B">
        <w:t>needs</w:t>
      </w:r>
      <w:r>
        <w:t xml:space="preserve"> more skilled and trained people with the course</w:t>
      </w:r>
      <w:r w:rsidR="0050670A">
        <w:t>s</w:t>
      </w:r>
      <w:r>
        <w:t xml:space="preserve"> that we see.</w:t>
      </w:r>
      <w:r w:rsidR="00BE734F">
        <w:t xml:space="preserve"> </w:t>
      </w:r>
      <w:r>
        <w:t>We see that the job market is quite competitive, just to get the right people to do the job, so the more people we train, the better it is.</w:t>
      </w:r>
      <w:r w:rsidR="00BE734F">
        <w:t xml:space="preserve"> </w:t>
      </w:r>
      <w:r>
        <w:t>We will be very keen to support such an initiative.</w:t>
      </w:r>
    </w:p>
    <w:p w:rsidR="001B3D93" w:rsidP="00353DE9">
      <w:pPr>
        <w:pStyle w:val="Question"/>
        <w:numPr>
          <w:ilvl w:val="0"/>
          <w:numId w:val="0"/>
        </w:numPr>
        <w:ind w:left="794"/>
      </w:pPr>
      <w:sdt>
        <w:sdtPr>
          <w:alias w:val="Member"/>
          <w:tag w:val="&lt;Member mnisId='4765' dodsId=''&gt;"/>
          <w:id w:val="-1392806386"/>
          <w:placeholder>
            <w:docPart w:val="DefaultPlaceholder_1081868574"/>
          </w:placeholder>
          <w:richText/>
        </w:sdtPr>
        <w:sdtContent>
          <w:r w:rsidRPr="00353DE9" w:rsidR="00353DE9">
            <w:rPr>
              <w:b/>
            </w:rPr>
            <w:t>Wendy Chamberlain:</w:t>
          </w:r>
        </w:sdtContent>
      </w:sdt>
      <w:r w:rsidR="00353DE9">
        <w:t xml:space="preserve"> Thank you, so sustainable in every way.</w:t>
      </w:r>
    </w:p>
    <w:p w:rsidR="002204FF" w:rsidP="00B95903">
      <w:pPr>
        <w:pStyle w:val="Question"/>
        <w:numPr>
          <w:ilvl w:val="0"/>
          <w:numId w:val="0"/>
        </w:numPr>
        <w:ind w:left="794"/>
      </w:pPr>
      <w:sdt>
        <w:sdtPr>
          <w:alias w:val="Member"/>
          <w:tag w:val="&lt;Member mnisId='1440' dodsId='25254'&gt;"/>
          <w:id w:val="-1357425161"/>
          <w:placeholder>
            <w:docPart w:val="DefaultPlaceholder_1081868574"/>
          </w:placeholder>
          <w:richText/>
        </w:sdtPr>
        <w:sdtContent>
          <w:r w:rsidRPr="00353DE9" w:rsidR="00353DE9">
            <w:rPr>
              <w:b/>
            </w:rPr>
            <w:t>Chair:</w:t>
          </w:r>
        </w:sdtContent>
      </w:sdt>
      <w:r w:rsidR="00353DE9">
        <w:t xml:space="preserve"> I thank all our guests this morning </w:t>
      </w:r>
      <w:r w:rsidR="00B95903">
        <w:t>on</w:t>
      </w:r>
      <w:r w:rsidR="00353DE9">
        <w:t xml:space="preserve"> our first panel</w:t>
      </w:r>
      <w:r w:rsidR="00B95903">
        <w:t>.</w:t>
      </w:r>
      <w:r w:rsidR="00BE734F">
        <w:t xml:space="preserve"> </w:t>
      </w:r>
      <w:r w:rsidR="00353DE9">
        <w:t>I hope you might stay to hear the second panel’s evidence.</w:t>
      </w:r>
      <w:r w:rsidR="00BE734F">
        <w:t xml:space="preserve"> </w:t>
      </w:r>
      <w:r w:rsidR="00353DE9">
        <w:t>Again, anything that you feel you could usefully contribute to this inquiry, please get in touch.</w:t>
      </w:r>
      <w:r w:rsidR="00BE734F">
        <w:t xml:space="preserve"> </w:t>
      </w:r>
      <w:r w:rsidR="0050670A">
        <w:t>T</w:t>
      </w:r>
      <w:r w:rsidR="00353DE9">
        <w:t xml:space="preserve">here are a couple of things we might chase up on that have </w:t>
      </w:r>
      <w:r w:rsidR="0050670A">
        <w:t xml:space="preserve">been </w:t>
      </w:r>
      <w:r w:rsidR="00353DE9">
        <w:t xml:space="preserve">said </w:t>
      </w:r>
      <w:r w:rsidR="0062305B">
        <w:t>over</w:t>
      </w:r>
      <w:r w:rsidR="00353DE9">
        <w:t xml:space="preserve"> the last hour or so, so we might come back to you on some of these issues, but thank you very much for this morning</w:t>
      </w:r>
      <w:r w:rsidR="00B95903">
        <w:t>. H</w:t>
      </w:r>
      <w:r w:rsidR="00353DE9">
        <w:t>ave a lovely weekend.</w:t>
      </w:r>
      <w:r w:rsidR="00BE734F">
        <w:t xml:space="preserve"> </w:t>
      </w:r>
    </w:p>
    <w:p w:rsidR="004401F3" w:rsidP="00EB660F">
      <w:pPr>
        <w:pStyle w:val="TitlePanel0"/>
      </w:pPr>
      <w:bookmarkStart w:id="1" w:name="Panel2"/>
      <w:r>
        <w:t xml:space="preserve">Examination of </w:t>
      </w:r>
      <w:r w:rsidR="00B95903">
        <w:t>W</w:t>
      </w:r>
      <w:r>
        <w:t>itness</w:t>
      </w:r>
      <w:r w:rsidR="00CD24FA">
        <w:t>es</w:t>
      </w:r>
    </w:p>
    <w:p w:rsidR="004401F3" w:rsidRPr="00AC45FF" w:rsidP="007C1BEE">
      <w:pPr>
        <w:pStyle w:val="Para"/>
      </w:pPr>
      <w:r>
        <w:t xml:space="preserve">Witnesses: </w:t>
      </w:r>
      <w:r>
        <w:t>Steven McMahon and Bless Kuri.</w:t>
      </w:r>
      <w:bookmarkEnd w:id="1"/>
    </w:p>
    <w:p w:rsidR="00353DE9" w:rsidP="00353DE9">
      <w:pPr>
        <w:pStyle w:val="Question"/>
      </w:pPr>
      <w:sdt>
        <w:sdtPr>
          <w:alias w:val="Member"/>
          <w:tag w:val="&lt;Member mnisId='1440' dodsId='25254'&gt;"/>
          <w:id w:val="-141895481"/>
          <w:placeholder>
            <w:docPart w:val="DefaultPlaceholder_1081868574"/>
          </w:placeholder>
          <w:richText/>
        </w:sdtPr>
        <w:sdtContent>
          <w:r w:rsidRPr="00353DE9">
            <w:rPr>
              <w:b/>
            </w:rPr>
            <w:t>Chair:</w:t>
          </w:r>
        </w:sdtContent>
      </w:sdt>
      <w:r>
        <w:t xml:space="preserve"> </w:t>
      </w:r>
      <w:r w:rsidR="00B95903">
        <w:t>I can see</w:t>
      </w:r>
      <w:r>
        <w:t xml:space="preserve"> our second panel</w:t>
      </w:r>
      <w:r w:rsidR="00B95903">
        <w:t xml:space="preserve">, </w:t>
      </w:r>
      <w:r>
        <w:t>Mr McMahon and Mr Kuri.</w:t>
      </w:r>
      <w:r w:rsidR="00BE734F">
        <w:t xml:space="preserve"> </w:t>
      </w:r>
      <w:r>
        <w:t>We will get straight into it, guys.</w:t>
      </w:r>
      <w:r w:rsidR="00BE734F">
        <w:t xml:space="preserve"> </w:t>
      </w:r>
      <w:r>
        <w:t>Just for the record,</w:t>
      </w:r>
      <w:r w:rsidR="00B95903">
        <w:t xml:space="preserve"> say</w:t>
      </w:r>
      <w:r>
        <w:t xml:space="preserve"> who you are and anything by way of a very short introductory statement.</w:t>
      </w:r>
    </w:p>
    <w:p w:rsidR="00353DE9" w:rsidP="00353DE9">
      <w:pPr>
        <w:pStyle w:val="Answer"/>
      </w:pPr>
      <w:sdt>
        <w:sdtPr>
          <w:alias w:val="Witness"/>
          <w:id w:val="2089261405"/>
          <w:placeholder>
            <w:docPart w:val="DefaultPlaceholder_1081868574"/>
          </w:placeholder>
          <w:richText/>
        </w:sdtPr>
        <w:sdtContent>
          <w:r w:rsidRPr="00353DE9">
            <w:rPr>
              <w:b/>
              <w:i/>
            </w:rPr>
            <w:t>Steven McMahon:</w:t>
          </w:r>
        </w:sdtContent>
      </w:sdt>
      <w:r>
        <w:t xml:space="preserve"> Good afternoon and thanks, Chair.</w:t>
      </w:r>
      <w:r w:rsidR="00BE734F">
        <w:t xml:space="preserve"> </w:t>
      </w:r>
      <w:r>
        <w:t>I am Steve McMahon, deputy director for electricity distribution networks and cross</w:t>
      </w:r>
      <w:r w:rsidR="0050670A">
        <w:t xml:space="preserve"> </w:t>
      </w:r>
      <w:r>
        <w:t>sector policy at Ofgem.</w:t>
      </w:r>
      <w:r w:rsidR="00BE734F">
        <w:t xml:space="preserve"> </w:t>
      </w:r>
      <w:r>
        <w:t>As you will no doubt be aware, Ofgem is the independent regulator for gas and electricity markets in Great Britain.</w:t>
      </w:r>
      <w:r w:rsidR="00BE734F">
        <w:t xml:space="preserve"> </w:t>
      </w:r>
      <w:r>
        <w:t xml:space="preserve">As part of our statutory remit, we have two equally important challenges: protecting consumers’ interests today, making sure they get a fair deal from their energy, and protecting future consumers by ensuring enough investment to build a </w:t>
      </w:r>
      <w:r w:rsidR="00006EBD">
        <w:t>low</w:t>
      </w:r>
      <w:r w:rsidR="00B95903">
        <w:t>-</w:t>
      </w:r>
      <w:r w:rsidR="00006EBD">
        <w:t>carbon</w:t>
      </w:r>
      <w:r>
        <w:t xml:space="preserve"> energy system while keeping bills low.</w:t>
      </w:r>
    </w:p>
    <w:p w:rsidR="00353DE9" w:rsidP="00353DE9">
      <w:pPr>
        <w:pStyle w:val="Answer"/>
      </w:pPr>
      <w:r>
        <w:t>I would like to make</w:t>
      </w:r>
      <w:r>
        <w:t xml:space="preserve"> a couple of points on charging arrangements by way of an opening remark,</w:t>
      </w:r>
      <w:r>
        <w:t xml:space="preserve"> </w:t>
      </w:r>
      <w:r>
        <w:t>reflecting on the previous session.</w:t>
      </w:r>
      <w:r w:rsidR="00BE734F">
        <w:t xml:space="preserve"> </w:t>
      </w:r>
      <w:r>
        <w:t>First, how we pay for electricity networks is complicated.</w:t>
      </w:r>
      <w:r w:rsidR="00BE734F">
        <w:t xml:space="preserve"> </w:t>
      </w:r>
      <w:r>
        <w:t>I thin</w:t>
      </w:r>
      <w:r w:rsidR="00851F39">
        <w:t>k that has been recognised.</w:t>
      </w:r>
      <w:r w:rsidR="00BE734F">
        <w:t xml:space="preserve"> </w:t>
      </w:r>
      <w:r w:rsidR="00851F39">
        <w:t>It is not dictated purely by transmission costs.</w:t>
      </w:r>
      <w:r w:rsidR="00BE734F">
        <w:t xml:space="preserve"> </w:t>
      </w:r>
      <w:r w:rsidR="0050670A">
        <w:t>I</w:t>
      </w:r>
      <w:r w:rsidR="00851F39">
        <w:t xml:space="preserve">n line with the processes we set, the transmission and the distribution companies recover the costs associated with running the network as a whole, so to look purely at transmission costs is not necessarily the best way to ensure that we reach </w:t>
      </w:r>
      <w:r w:rsidR="00851F39">
        <w:t>net zero efficiently.</w:t>
      </w:r>
      <w:r w:rsidR="00BE734F">
        <w:t xml:space="preserve"> </w:t>
      </w:r>
      <w:r w:rsidR="00851F39">
        <w:t>Overall costs are driven by a number of factors, including historical investments, the day-to-day running costs</w:t>
      </w:r>
      <w:r w:rsidR="00B95903">
        <w:t xml:space="preserve"> and</w:t>
      </w:r>
      <w:r w:rsidR="00851F39">
        <w:t xml:space="preserve"> </w:t>
      </w:r>
      <w:r w:rsidR="00B95903">
        <w:t xml:space="preserve">the </w:t>
      </w:r>
      <w:r w:rsidR="00851F39">
        <w:t>costs</w:t>
      </w:r>
      <w:r w:rsidR="00B95903">
        <w:t xml:space="preserve"> </w:t>
      </w:r>
      <w:r w:rsidR="00851F39">
        <w:t>associated with upgrading the grid to accommodat</w:t>
      </w:r>
      <w:r w:rsidR="0050670A">
        <w:t>e</w:t>
      </w:r>
      <w:r w:rsidR="00851F39">
        <w:t xml:space="preserve"> more users and new connections.</w:t>
      </w:r>
    </w:p>
    <w:p w:rsidR="00851F39" w:rsidP="00353DE9">
      <w:pPr>
        <w:pStyle w:val="Answer"/>
      </w:pPr>
      <w:r>
        <w:t>Secondly, we absolutely want to see more renewable generation coming through in Scotland and across GB, building on the successes to date.</w:t>
      </w:r>
      <w:r w:rsidR="00BE734F">
        <w:t xml:space="preserve"> </w:t>
      </w:r>
      <w:r>
        <w:t>We know we need to keep considering whether the current charging arrangements will remain fit for purpose for net zero or even a carbon</w:t>
      </w:r>
      <w:r w:rsidR="00B95903">
        <w:t>-</w:t>
      </w:r>
      <w:r>
        <w:t>negative electricity system.</w:t>
      </w:r>
      <w:r w:rsidR="00BE734F">
        <w:t xml:space="preserve"> </w:t>
      </w:r>
      <w:r>
        <w:t>Ultimately, our objective is a secure, affordable net zero system, where all the connected resources can contribute to their full and efficient potential and to meet system needs.</w:t>
      </w:r>
    </w:p>
    <w:p w:rsidR="00D52E31" w:rsidP="00353DE9">
      <w:pPr>
        <w:pStyle w:val="Answer"/>
      </w:pPr>
      <w:r>
        <w:t>T</w:t>
      </w:r>
      <w:r w:rsidR="00851F39">
        <w:t>his is important</w:t>
      </w:r>
      <w:r>
        <w:t xml:space="preserve">: </w:t>
      </w:r>
      <w:r w:rsidR="00851F39">
        <w:t>I think we need to secure a system at the lowest possible cost to consumers</w:t>
      </w:r>
      <w:r w:rsidR="00B95903">
        <w:t>,</w:t>
      </w:r>
      <w:r w:rsidR="00851F39">
        <w:t xml:space="preserve"> and the impacts of any decisions on energy consumers are a key consideration</w:t>
      </w:r>
      <w:r>
        <w:t>. A</w:t>
      </w:r>
      <w:r w:rsidR="00851F39">
        <w:t xml:space="preserve">s Matthieu picked up earlier, it is not flawed </w:t>
      </w:r>
      <w:r>
        <w:t>in what we are trying to address in the difficult part of the discussion, that there is no solution where everybody pays less.</w:t>
      </w:r>
      <w:r w:rsidR="00BE734F">
        <w:t xml:space="preserve"> </w:t>
      </w:r>
      <w:r>
        <w:t>The reality is that very remote projects can involve much more expensive network reinforcement and network costs.</w:t>
      </w:r>
      <w:r w:rsidR="00BE734F">
        <w:t xml:space="preserve"> </w:t>
      </w:r>
      <w:r>
        <w:t>When we talk about potential costs to developers, I think Claire mentioned tens of millions.</w:t>
      </w:r>
      <w:r w:rsidR="00BE734F">
        <w:t xml:space="preserve"> </w:t>
      </w:r>
      <w:r>
        <w:t>If we change</w:t>
      </w:r>
      <w:r w:rsidR="00B95903">
        <w:t>d</w:t>
      </w:r>
      <w:r>
        <w:t xml:space="preserve"> the balance of the charging arrangements and what is paid by the generators, these costs would have to be paid by consumers.</w:t>
      </w:r>
    </w:p>
    <w:p w:rsidR="00851F39" w:rsidP="00D52E31">
      <w:pPr>
        <w:pStyle w:val="Answer"/>
      </w:pPr>
      <w:sdt>
        <w:sdtPr>
          <w:alias w:val="Witness"/>
          <w:id w:val="1987905412"/>
          <w:placeholder>
            <w:docPart w:val="DefaultPlaceholder_1081868574"/>
          </w:placeholder>
          <w:richText/>
        </w:sdtPr>
        <w:sdtContent>
          <w:r w:rsidRPr="00D52E31" w:rsidR="00D52E31">
            <w:rPr>
              <w:b/>
              <w:i/>
            </w:rPr>
            <w:t>Bless Kuri:</w:t>
          </w:r>
        </w:sdtContent>
      </w:sdt>
      <w:r w:rsidR="00D52E31">
        <w:t xml:space="preserve"> Thank you and good afternoon.</w:t>
      </w:r>
      <w:r w:rsidR="00BE734F">
        <w:t xml:space="preserve"> </w:t>
      </w:r>
      <w:r w:rsidR="00D52E31">
        <w:t>My name is Bless Kuri.</w:t>
      </w:r>
      <w:r w:rsidR="00BE734F">
        <w:t xml:space="preserve"> </w:t>
      </w:r>
      <w:r w:rsidR="00D52E31">
        <w:t>I am the head of system planning with SSEN Transmission.</w:t>
      </w:r>
      <w:r w:rsidR="00BE734F">
        <w:t xml:space="preserve"> </w:t>
      </w:r>
      <w:r w:rsidR="00D52E31">
        <w:t>By training, I am an electrical engineer.</w:t>
      </w:r>
      <w:r w:rsidR="00BE734F">
        <w:t xml:space="preserve"> </w:t>
      </w:r>
      <w:r w:rsidR="00D52E31">
        <w:t>I am responsible</w:t>
      </w:r>
      <w:r w:rsidR="00B95903">
        <w:t>,</w:t>
      </w:r>
      <w:r w:rsidR="00D52E31">
        <w:t xml:space="preserve"> day</w:t>
      </w:r>
      <w:r w:rsidR="00B95903">
        <w:t xml:space="preserve"> </w:t>
      </w:r>
      <w:r w:rsidR="00D52E31">
        <w:t>t</w:t>
      </w:r>
      <w:r w:rsidR="00B95903">
        <w:t xml:space="preserve">o </w:t>
      </w:r>
      <w:r w:rsidR="00D52E31">
        <w:t>day</w:t>
      </w:r>
      <w:r w:rsidR="00B95903">
        <w:t>,</w:t>
      </w:r>
      <w:r w:rsidR="00D52E31">
        <w:t xml:space="preserve"> for the efficient and timely system planning of connections to our transmission licence.</w:t>
      </w:r>
      <w:r w:rsidR="00BE734F">
        <w:t xml:space="preserve"> </w:t>
      </w:r>
      <w:r w:rsidR="00D52E31">
        <w:t>That covers generators, demand users</w:t>
      </w:r>
      <w:r w:rsidR="00977CEE">
        <w:t xml:space="preserve"> and </w:t>
      </w:r>
      <w:r w:rsidR="00D52E31">
        <w:t>other technologies</w:t>
      </w:r>
      <w:r w:rsidR="00977CEE">
        <w:t xml:space="preserve">. </w:t>
      </w:r>
      <w:r w:rsidR="0062305B">
        <w:t>Also,</w:t>
      </w:r>
      <w:r w:rsidR="00D52E31">
        <w:t xml:space="preserve"> I am responsible for the wider transmission reinforcement to accommodate the power flows on the wider transmission network.</w:t>
      </w:r>
    </w:p>
    <w:p w:rsidR="00D52E31" w:rsidP="00D52E31">
      <w:pPr>
        <w:pStyle w:val="Answer"/>
      </w:pPr>
      <w:r>
        <w:t xml:space="preserve">SSEN Transmission operates under </w:t>
      </w:r>
      <w:r w:rsidR="00977CEE">
        <w:t xml:space="preserve">a </w:t>
      </w:r>
      <w:r>
        <w:t>licence held by Scottish Hydro Electric Transmission plc.</w:t>
      </w:r>
      <w:r w:rsidR="00BE734F">
        <w:t xml:space="preserve"> </w:t>
      </w:r>
      <w:r>
        <w:t xml:space="preserve">SSEN Transmission own, </w:t>
      </w:r>
      <w:r w:rsidR="0062305B">
        <w:t>operate</w:t>
      </w:r>
      <w:r>
        <w:t xml:space="preserve"> and develop the high</w:t>
      </w:r>
      <w:r w:rsidR="00B95903">
        <w:t>-</w:t>
      </w:r>
      <w:r>
        <w:t>voltage electricity transmission network in the north of Scotland.</w:t>
      </w:r>
      <w:r w:rsidR="00BE734F">
        <w:t xml:space="preserve"> </w:t>
      </w:r>
      <w:r>
        <w:t>We are planning to invest at least £2.8 billion between now and 2026</w:t>
      </w:r>
      <w:r w:rsidR="00B95903">
        <w:t>,</w:t>
      </w:r>
      <w:r>
        <w:t xml:space="preserve"> and we have the flexibility to go up to £4 billion, depending on the need coming through. We are building a network for net zero to connect renewables and </w:t>
      </w:r>
      <w:r w:rsidR="00006EBD">
        <w:t>low</w:t>
      </w:r>
      <w:r w:rsidR="0053003D">
        <w:t>-</w:t>
      </w:r>
      <w:r w:rsidR="00006EBD">
        <w:t>carbon</w:t>
      </w:r>
      <w:r>
        <w:t xml:space="preserve"> technologies, </w:t>
      </w:r>
      <w:r w:rsidR="0062305B">
        <w:t>electrification</w:t>
      </w:r>
      <w:r>
        <w:t xml:space="preserve"> and suchlike to support the UK and Scottish Government</w:t>
      </w:r>
      <w:r w:rsidR="0053003D">
        <w:t>s</w:t>
      </w:r>
      <w:r>
        <w:t xml:space="preserve"> emissions reduction targets.</w:t>
      </w:r>
    </w:p>
    <w:p w:rsidR="00D52E31" w:rsidP="00D52E31">
      <w:pPr>
        <w:pStyle w:val="Answer"/>
      </w:pPr>
      <w:r>
        <w:t>As a regulated business, we deliver critical national infrastructure.</w:t>
      </w:r>
      <w:r w:rsidR="00BE734F">
        <w:t xml:space="preserve"> </w:t>
      </w:r>
      <w:r>
        <w:t xml:space="preserve">One of our strategic objectives there is to ensure </w:t>
      </w:r>
      <w:r w:rsidR="0053003D">
        <w:t>i</w:t>
      </w:r>
      <w:r>
        <w:t xml:space="preserve">t is done in a fair and just transition to a </w:t>
      </w:r>
      <w:r w:rsidR="00006EBD">
        <w:t>low</w:t>
      </w:r>
      <w:r w:rsidR="0053003D">
        <w:t>-</w:t>
      </w:r>
      <w:r w:rsidR="00006EBD">
        <w:t>carbon</w:t>
      </w:r>
      <w:r>
        <w:t xml:space="preserve"> economy.</w:t>
      </w:r>
      <w:r w:rsidR="00BE734F">
        <w:t xml:space="preserve"> </w:t>
      </w:r>
      <w:r>
        <w:t>Our business plan is stakeholder-led, so we take seriously what stakeholders tell us.</w:t>
      </w:r>
      <w:r w:rsidR="00BE734F">
        <w:t xml:space="preserve"> </w:t>
      </w:r>
      <w:r>
        <w:t xml:space="preserve">We explore to see what we can do to support them </w:t>
      </w:r>
      <w:r w:rsidR="0062305B">
        <w:t>and</w:t>
      </w:r>
      <w:r>
        <w:t xml:space="preserve"> what it means for our objectives going forward, so inevitably that touches on things like workforce, the economic benefits of our activities, the resilience, the national spaces we operate in and community wellbeing and wealth as well.</w:t>
      </w:r>
    </w:p>
    <w:p w:rsidR="00D52E31" w:rsidP="00D52E31">
      <w:pPr>
        <w:pStyle w:val="Answer"/>
      </w:pPr>
      <w:r>
        <w:t>Through SS</w:t>
      </w:r>
      <w:r w:rsidR="004D214B">
        <w:t>E</w:t>
      </w:r>
      <w:r>
        <w:t xml:space="preserve"> plc, we have the endorsement</w:t>
      </w:r>
      <w:r w:rsidR="004D214B">
        <w:t>. W</w:t>
      </w:r>
      <w:r>
        <w:t>e are a proud sponsor of COP</w:t>
      </w:r>
      <w:r w:rsidR="0053003D">
        <w:t xml:space="preserve"> </w:t>
      </w:r>
      <w:r>
        <w:t xml:space="preserve">26 and a signatory to the UN’s Race </w:t>
      </w:r>
      <w:r w:rsidR="00742D7C">
        <w:t>t</w:t>
      </w:r>
      <w:r>
        <w:t>o Zero campaign.</w:t>
      </w:r>
      <w:r w:rsidR="00BE734F">
        <w:t xml:space="preserve"> </w:t>
      </w:r>
      <w:r>
        <w:t xml:space="preserve">We are the first network operator to be externally accredited for a science-based emissions target on reducing greenhouse gases, in line with the Paris </w:t>
      </w:r>
      <w:r w:rsidR="0053003D">
        <w:t>a</w:t>
      </w:r>
      <w:r>
        <w:t>greement’s most ambitious aim.</w:t>
      </w:r>
      <w:r w:rsidR="00BE734F">
        <w:t xml:space="preserve"> </w:t>
      </w:r>
      <w:r>
        <w:t>We are the first also to develop and implement a biodiversity gain approach—</w:t>
      </w:r>
    </w:p>
    <w:p w:rsidR="00D52E31" w:rsidP="00D52E31">
      <w:pPr>
        <w:pStyle w:val="Question"/>
      </w:pPr>
      <w:sdt>
        <w:sdtPr>
          <w:alias w:val="Member"/>
          <w:tag w:val="&lt;Member mnisId='1440' dodsId='25254'&gt;"/>
          <w:id w:val="1848439287"/>
          <w:placeholder>
            <w:docPart w:val="DefaultPlaceholder_1081868574"/>
          </w:placeholder>
          <w:richText/>
        </w:sdtPr>
        <w:sdtContent>
          <w:r w:rsidRPr="00D52E31">
            <w:rPr>
              <w:b/>
            </w:rPr>
            <w:t>Chair:</w:t>
          </w:r>
        </w:sdtContent>
      </w:sdt>
      <w:r>
        <w:t xml:space="preserve"> Mr K</w:t>
      </w:r>
      <w:r w:rsidR="0053003D">
        <w:t>u</w:t>
      </w:r>
      <w:r>
        <w:t>ri, thank you for that.</w:t>
      </w:r>
      <w:r w:rsidR="00BE734F">
        <w:t xml:space="preserve"> </w:t>
      </w:r>
      <w:r>
        <w:t>We don’t need to go through all</w:t>
      </w:r>
      <w:r w:rsidR="004D214B">
        <w:t xml:space="preserve"> the</w:t>
      </w:r>
      <w:r w:rsidR="00977CEE">
        <w:t xml:space="preserve"> questions </w:t>
      </w:r>
      <w:r w:rsidR="004D214B">
        <w:t>around SSEN.</w:t>
      </w:r>
      <w:r w:rsidR="00BE734F">
        <w:t xml:space="preserve"> </w:t>
      </w:r>
      <w:r w:rsidR="004D214B">
        <w:t>We have lots of questions and we don’t have all that much time, but thank you ever so much.</w:t>
      </w:r>
    </w:p>
    <w:p w:rsidR="004D214B" w:rsidP="004D214B">
      <w:pPr>
        <w:pStyle w:val="QuestionCont"/>
      </w:pPr>
      <w:r>
        <w:t>Can I kick things off?</w:t>
      </w:r>
      <w:r w:rsidR="00BE734F">
        <w:t xml:space="preserve"> </w:t>
      </w:r>
      <w:r>
        <w:t>This is probably for you first, Mr McMahon.</w:t>
      </w:r>
      <w:r w:rsidR="00BE734F">
        <w:t xml:space="preserve"> </w:t>
      </w:r>
      <w:r>
        <w:t>There are huge issues with the grid, aren’t there?</w:t>
      </w:r>
      <w:r w:rsidR="00BE734F">
        <w:t xml:space="preserve"> </w:t>
      </w:r>
      <w:r>
        <w:t>We are back to this convoluted debate about transmission charges.</w:t>
      </w:r>
      <w:r w:rsidR="00BE734F">
        <w:t xml:space="preserve"> </w:t>
      </w:r>
      <w:r>
        <w:t xml:space="preserve">We are only a few weeks into this inquiry and we are </w:t>
      </w:r>
      <w:r w:rsidR="0053003D">
        <w:t xml:space="preserve">already </w:t>
      </w:r>
      <w:r>
        <w:t>hearing lots of issues about access to the grid and difficulties with access.</w:t>
      </w:r>
      <w:r w:rsidR="00BE734F">
        <w:t xml:space="preserve"> </w:t>
      </w:r>
      <w:r>
        <w:t>We have a grid that is basically designed to take coal to the centres of population in London and the Midlands</w:t>
      </w:r>
      <w:r w:rsidR="0053003D">
        <w:t xml:space="preserve">, </w:t>
      </w:r>
      <w:r>
        <w:t>and we are expected to try to get to a situation where we are going to be net zero in the next couple of decades.</w:t>
      </w:r>
      <w:r w:rsidR="00BE734F">
        <w:t xml:space="preserve"> </w:t>
      </w:r>
      <w:r>
        <w:t>It is not fit for purpose, is it?</w:t>
      </w:r>
      <w:r w:rsidR="00BE734F">
        <w:t xml:space="preserve"> </w:t>
      </w:r>
      <w:r>
        <w:t>What do we need to do to get the grid equipped, in condition and in some sort of shape to accommodate what we need to do as we go forward to achieve and realise our ambitions?</w:t>
      </w:r>
    </w:p>
    <w:p w:rsidR="004D214B" w:rsidP="004D214B">
      <w:pPr>
        <w:pStyle w:val="Answer"/>
      </w:pPr>
      <w:sdt>
        <w:sdtPr>
          <w:alias w:val="Witness"/>
          <w:id w:val="-1518157720"/>
          <w:placeholder>
            <w:docPart w:val="DefaultPlaceholder_1081868574"/>
          </w:placeholder>
          <w:richText/>
        </w:sdtPr>
        <w:sdtContent>
          <w:r w:rsidRPr="004D214B">
            <w:rPr>
              <w:b/>
              <w:i/>
            </w:rPr>
            <w:t>Steven McMahon:</w:t>
          </w:r>
        </w:sdtContent>
      </w:sdt>
      <w:r>
        <w:t xml:space="preserve"> I would say it is fit for purpose.</w:t>
      </w:r>
      <w:r w:rsidR="00BE734F">
        <w:t xml:space="preserve"> </w:t>
      </w:r>
      <w:r>
        <w:t>Obviously we have to constantly evolve.</w:t>
      </w:r>
      <w:r w:rsidR="00BE734F">
        <w:t xml:space="preserve"> </w:t>
      </w:r>
      <w:r>
        <w:t xml:space="preserve">There has been phenomenal success over the last 10 years </w:t>
      </w:r>
      <w:r w:rsidR="0062305B">
        <w:t>around</w:t>
      </w:r>
      <w:r>
        <w:t xml:space="preserve"> the decarbonisation of the power sector.</w:t>
      </w:r>
      <w:r w:rsidR="00BE734F">
        <w:t xml:space="preserve"> </w:t>
      </w:r>
      <w:r>
        <w:t>We know electrification of heat and transport is going to bring new demands on electricity</w:t>
      </w:r>
      <w:r w:rsidR="0053003D">
        <w:t>,</w:t>
      </w:r>
      <w:r>
        <w:t xml:space="preserve"> and we need a grid that can support that.</w:t>
      </w:r>
      <w:r w:rsidR="00BE734F">
        <w:t xml:space="preserve"> </w:t>
      </w:r>
      <w:r>
        <w:t xml:space="preserve">We need to make sure that any ambitions </w:t>
      </w:r>
      <w:r w:rsidR="0053003D">
        <w:t>the</w:t>
      </w:r>
      <w:r>
        <w:t xml:space="preserve"> Government have around that are not held up by a lack of capacity.</w:t>
      </w:r>
    </w:p>
    <w:p w:rsidR="004D214B" w:rsidP="004D214B">
      <w:pPr>
        <w:pStyle w:val="Answer"/>
      </w:pPr>
      <w:r>
        <w:t>F</w:t>
      </w:r>
      <w:r>
        <w:t>rom our point of view, if you look at the price controls</w:t>
      </w:r>
      <w:r>
        <w:t>—</w:t>
      </w:r>
      <w:r>
        <w:t xml:space="preserve">the </w:t>
      </w:r>
      <w:r w:rsidR="34271E65">
        <w:t>RIIO</w:t>
      </w:r>
      <w:r>
        <w:t xml:space="preserve"> price controls, as we call them</w:t>
      </w:r>
      <w:r>
        <w:t>—</w:t>
      </w:r>
      <w:r>
        <w:t xml:space="preserve">that we settled for electricity transmission </w:t>
      </w:r>
      <w:r w:rsidR="0053003D">
        <w:t xml:space="preserve">and the gas distribution networks </w:t>
      </w:r>
      <w:r>
        <w:t>last December, there is a £30 billion baseline of investment, with the potential for that to go up to at least £40 billion, so there is huge investment that is going to be coming through the grid.</w:t>
      </w:r>
    </w:p>
    <w:p w:rsidR="00C20834" w:rsidP="004D214B">
      <w:pPr>
        <w:pStyle w:val="Answer"/>
      </w:pPr>
      <w:r>
        <w:t xml:space="preserve">Even a few weeks ago we had a </w:t>
      </w:r>
      <w:r w:rsidR="0053003D">
        <w:t xml:space="preserve">green recovery </w:t>
      </w:r>
      <w:r>
        <w:t>announcement</w:t>
      </w:r>
      <w:r w:rsidR="0053003D">
        <w:t xml:space="preserve">, with </w:t>
      </w:r>
      <w:r>
        <w:t xml:space="preserve">more on the local distribution grid, looking at what we could do on electric vehicle charging infrastructure, bringing forward investment from further down the line to make sure we could have faster progress </w:t>
      </w:r>
      <w:r w:rsidR="00977CEE">
        <w:t xml:space="preserve">on </w:t>
      </w:r>
      <w:r>
        <w:t>these decarbonisation targets.</w:t>
      </w:r>
      <w:r w:rsidR="00BE734F">
        <w:t xml:space="preserve"> </w:t>
      </w:r>
      <w:r w:rsidR="00977CEE">
        <w:t>T</w:t>
      </w:r>
      <w:r>
        <w:t>here is a lot happening.</w:t>
      </w:r>
      <w:r w:rsidR="00BE734F">
        <w:t xml:space="preserve"> </w:t>
      </w:r>
      <w:r w:rsidR="00977CEE">
        <w:t>A</w:t>
      </w:r>
      <w:r>
        <w:t xml:space="preserve">s a regulator, </w:t>
      </w:r>
      <w:r w:rsidR="00977CEE">
        <w:t xml:space="preserve">we have said </w:t>
      </w:r>
      <w:r>
        <w:t>we need to be agile</w:t>
      </w:r>
      <w:r w:rsidR="0053003D">
        <w:t>. W</w:t>
      </w:r>
      <w:r>
        <w:t xml:space="preserve">e need to make sure </w:t>
      </w:r>
      <w:r>
        <w:t>our regulation is fit for purpose and can respond to the challenges that lie ahead.</w:t>
      </w:r>
      <w:r w:rsidR="00BE734F">
        <w:t xml:space="preserve"> </w:t>
      </w:r>
      <w:r>
        <w:t>I think that applies to transmission charging as well.</w:t>
      </w:r>
    </w:p>
    <w:p w:rsidR="00C20834" w:rsidP="004D214B">
      <w:pPr>
        <w:pStyle w:val="Answer"/>
      </w:pPr>
      <w:r>
        <w:t>C</w:t>
      </w:r>
      <w:r>
        <w:t>harging arrangements go back a long way, but generally speaking there are two big costs to consider.</w:t>
      </w:r>
      <w:r w:rsidR="00BE734F">
        <w:t xml:space="preserve"> </w:t>
      </w:r>
      <w:r>
        <w:t>One is the investment costs of the generation plant itself</w:t>
      </w:r>
      <w:r w:rsidR="0053003D">
        <w:t>,</w:t>
      </w:r>
      <w:r>
        <w:t xml:space="preserve"> and the other is the cost of connecting that plant to the grid.</w:t>
      </w:r>
      <w:r w:rsidR="00BE734F">
        <w:t xml:space="preserve"> </w:t>
      </w:r>
      <w:r>
        <w:t>Yes, we want to meet net zero at lowest cost</w:t>
      </w:r>
      <w:r w:rsidR="0053003D">
        <w:t xml:space="preserve">, </w:t>
      </w:r>
      <w:r>
        <w:t xml:space="preserve">and that means we need to send the right market signals that allow the generation companies to make </w:t>
      </w:r>
      <w:r>
        <w:t>informed decisions about how and where they connect to the electricity network.</w:t>
      </w:r>
      <w:r w:rsidR="00BE734F">
        <w:t xml:space="preserve"> </w:t>
      </w:r>
      <w:r>
        <w:t>Without these signals, the overall cost of meeting net zero</w:t>
      </w:r>
      <w:r w:rsidR="0053003D">
        <w:t xml:space="preserve">, which </w:t>
      </w:r>
      <w:r>
        <w:t>is ultimately paid for in consumer bills</w:t>
      </w:r>
      <w:r w:rsidR="0053003D">
        <w:t>, would increase</w:t>
      </w:r>
      <w:r>
        <w:t>.</w:t>
      </w:r>
      <w:r w:rsidR="00BE734F">
        <w:t xml:space="preserve"> </w:t>
      </w:r>
      <w:r>
        <w:t>That point has been made before.</w:t>
      </w:r>
      <w:r w:rsidR="00BE734F">
        <w:t xml:space="preserve"> </w:t>
      </w:r>
      <w:r>
        <w:t xml:space="preserve">The further the electricity has to travel, </w:t>
      </w:r>
      <w:r>
        <w:t xml:space="preserve">the </w:t>
      </w:r>
      <w:r>
        <w:t>more expensive it will be.</w:t>
      </w:r>
    </w:p>
    <w:p w:rsidR="004D214B" w:rsidP="00C20834">
      <w:pPr>
        <w:pStyle w:val="Question"/>
      </w:pPr>
      <w:sdt>
        <w:sdtPr>
          <w:alias w:val="Member"/>
          <w:tag w:val="&lt;Member mnisId='1440' dodsId='25254'&gt;"/>
          <w:id w:val="-411544361"/>
          <w:placeholder>
            <w:docPart w:val="DefaultPlaceholder_1081868574"/>
          </w:placeholder>
          <w:richText/>
        </w:sdtPr>
        <w:sdtContent>
          <w:r w:rsidRPr="00C20834" w:rsidR="00C20834">
            <w:rPr>
              <w:b/>
            </w:rPr>
            <w:t>Chair:</w:t>
          </w:r>
        </w:sdtContent>
      </w:sdt>
      <w:r w:rsidR="00C20834">
        <w:t xml:space="preserve"> Are the timescales for the grid upgrades reasonable, given the UK Government’s target to reduce the UK’s emissions?</w:t>
      </w:r>
      <w:r w:rsidR="00BE734F">
        <w:t xml:space="preserve"> </w:t>
      </w:r>
      <w:r w:rsidR="00C20834">
        <w:t>Just to clarify, because I know it was an exchange in the previous session, is the money from transmission charges being used to develop the grid?</w:t>
      </w:r>
      <w:r w:rsidR="00BE734F">
        <w:t xml:space="preserve"> </w:t>
      </w:r>
      <w:r w:rsidR="00C20834">
        <w:t>If not, why not?</w:t>
      </w:r>
    </w:p>
    <w:p w:rsidR="00C20834" w:rsidP="00C20834">
      <w:pPr>
        <w:pStyle w:val="Answer"/>
      </w:pPr>
      <w:sdt>
        <w:sdtPr>
          <w:alias w:val="Witness"/>
          <w:id w:val="1871578863"/>
          <w:placeholder>
            <w:docPart w:val="DefaultPlaceholder_1081868574"/>
          </w:placeholder>
          <w:richText/>
        </w:sdtPr>
        <w:sdtContent>
          <w:r w:rsidRPr="00C20834">
            <w:rPr>
              <w:b/>
              <w:i/>
            </w:rPr>
            <w:t>Steven McMahon:</w:t>
          </w:r>
        </w:sdtContent>
      </w:sdt>
      <w:r>
        <w:t xml:space="preserve"> Yes, they are.</w:t>
      </w:r>
      <w:r w:rsidR="00BE734F">
        <w:t xml:space="preserve"> </w:t>
      </w:r>
      <w:r>
        <w:t>As I said, there are a number of reasons or a number of factors that charges pay for</w:t>
      </w:r>
      <w:r w:rsidR="00977CEE">
        <w:t xml:space="preserve">: </w:t>
      </w:r>
      <w:r>
        <w:t>the historical elements, which are effectively a sunk cost, then there is the reinforcement that you need to upgrade the networks and to support new users and new connections coming on</w:t>
      </w:r>
      <w:r w:rsidR="0053003D">
        <w:t>. A</w:t>
      </w:r>
      <w:r>
        <w:t>bsolutely, the money that goes in</w:t>
      </w:r>
      <w:r w:rsidR="0053003D">
        <w:t>to</w:t>
      </w:r>
      <w:r>
        <w:t xml:space="preserve"> the grid is recovered.</w:t>
      </w:r>
      <w:r w:rsidR="00BE734F">
        <w:t xml:space="preserve"> </w:t>
      </w:r>
      <w:r>
        <w:t xml:space="preserve">It has to be recovered, it is a </w:t>
      </w:r>
      <w:r w:rsidR="00742D7C">
        <w:t>zero-sum</w:t>
      </w:r>
      <w:r>
        <w:t xml:space="preserve"> game, so it is paid either by the developers themselves or </w:t>
      </w:r>
      <w:r w:rsidR="0053003D">
        <w:t>by</w:t>
      </w:r>
      <w:r>
        <w:t xml:space="preserve"> consumers.</w:t>
      </w:r>
    </w:p>
    <w:p w:rsidR="00C20834" w:rsidP="00C20834">
      <w:pPr>
        <w:pStyle w:val="Answer"/>
      </w:pPr>
      <w:r>
        <w:t>T</w:t>
      </w:r>
      <w:r>
        <w:t xml:space="preserve">hat point on the investment, this is based on the investment plans that the companies have brought forward, so </w:t>
      </w:r>
      <w:r>
        <w:t xml:space="preserve">the </w:t>
      </w:r>
      <w:r>
        <w:t>spend is well justified.</w:t>
      </w:r>
      <w:r w:rsidR="00BE734F">
        <w:t xml:space="preserve"> </w:t>
      </w:r>
      <w:r>
        <w:t xml:space="preserve">It has </w:t>
      </w:r>
      <w:r>
        <w:t xml:space="preserve">been </w:t>
      </w:r>
      <w:r>
        <w:t>put there, that is agreed up front, but what we have also done now is make sure that we have enough flexibility to respond to things as they change over time.</w:t>
      </w:r>
      <w:r w:rsidR="00BE734F">
        <w:t xml:space="preserve"> </w:t>
      </w:r>
      <w:r>
        <w:t>It is an incredibly dynamic system that we have ahead of us</w:t>
      </w:r>
      <w:r w:rsidR="0053003D">
        <w:t xml:space="preserve">, </w:t>
      </w:r>
      <w:r>
        <w:t>and the challenges that we face are going to move quite quickly and we need to be able to respond to that.</w:t>
      </w:r>
      <w:r w:rsidR="00BE734F">
        <w:t xml:space="preserve"> </w:t>
      </w:r>
      <w:r>
        <w:t>We have built in mechanisms that will allow additional funding to respond to that over time.</w:t>
      </w:r>
    </w:p>
    <w:p w:rsidR="00C20834" w:rsidP="00C20834">
      <w:pPr>
        <w:pStyle w:val="Question"/>
      </w:pPr>
      <w:sdt>
        <w:sdtPr>
          <w:alias w:val="Member"/>
          <w:tag w:val="&lt;Member mnisId='1440' dodsId='25254'&gt;"/>
          <w:id w:val="-1201940765"/>
          <w:placeholder>
            <w:docPart w:val="DefaultPlaceholder_1081868574"/>
          </w:placeholder>
          <w:richText/>
        </w:sdtPr>
        <w:sdtContent>
          <w:r w:rsidRPr="00C20834">
            <w:rPr>
              <w:b/>
            </w:rPr>
            <w:t>Chair:</w:t>
          </w:r>
        </w:sdtContent>
      </w:sdt>
      <w:r>
        <w:t xml:space="preserve"> The timescale for the grid upgrades, is it reasonable and on track?</w:t>
      </w:r>
    </w:p>
    <w:p w:rsidR="00C20834" w:rsidP="00C20834">
      <w:pPr>
        <w:pStyle w:val="Answer"/>
      </w:pPr>
      <w:sdt>
        <w:sdtPr>
          <w:alias w:val="Witness"/>
          <w:id w:val="-28953299"/>
          <w:placeholder>
            <w:docPart w:val="DefaultPlaceholder_1081868574"/>
          </w:placeholder>
          <w:richText/>
        </w:sdtPr>
        <w:sdtContent>
          <w:r w:rsidRPr="00C20834">
            <w:rPr>
              <w:b/>
              <w:i/>
            </w:rPr>
            <w:t>Steven McMahon:</w:t>
          </w:r>
        </w:sdtContent>
      </w:sdt>
      <w:r>
        <w:t xml:space="preserve"> Yes.</w:t>
      </w:r>
      <w:r w:rsidR="00BE734F">
        <w:t xml:space="preserve"> </w:t>
      </w:r>
      <w:r w:rsidR="00784E57">
        <w:t>We</w:t>
      </w:r>
      <w:r>
        <w:t xml:space="preserve"> have just done a new price control </w:t>
      </w:r>
      <w:r w:rsidR="00784E57">
        <w:t xml:space="preserve">for electricity transmission. It </w:t>
      </w:r>
      <w:r>
        <w:t>started on 1 April this year.</w:t>
      </w:r>
      <w:r w:rsidR="00BE734F">
        <w:t xml:space="preserve"> </w:t>
      </w:r>
      <w:r>
        <w:t>These are five-year price controls, but we tend to take a long-term horizon, so it is not just purely about focusing on those areas, they are looking at what investment is required to deliver net zero in Scotland</w:t>
      </w:r>
      <w:r w:rsidR="0053003D">
        <w:t xml:space="preserve"> and </w:t>
      </w:r>
      <w:r>
        <w:t>the rest of the UK and what needs to be done now to make sure that can happen.</w:t>
      </w:r>
    </w:p>
    <w:p w:rsidR="00C20834" w:rsidP="00C20834">
      <w:pPr>
        <w:pStyle w:val="Question"/>
      </w:pPr>
      <w:sdt>
        <w:sdtPr>
          <w:alias w:val="Member"/>
          <w:tag w:val="&lt;Member mnisId='1440' dodsId='25254'&gt;"/>
          <w:id w:val="-2129303937"/>
          <w:placeholder>
            <w:docPart w:val="DefaultPlaceholder_1081868574"/>
          </w:placeholder>
          <w:richText/>
        </w:sdtPr>
        <w:sdtContent>
          <w:r w:rsidRPr="00C20834">
            <w:rPr>
              <w:b/>
            </w:rPr>
            <w:t>Chair:</w:t>
          </w:r>
        </w:sdtContent>
      </w:sdt>
      <w:r>
        <w:t xml:space="preserve"> Mr Kuri, what is SSEN’s view of the current arrangements in the grid?</w:t>
      </w:r>
      <w:r w:rsidR="00BE734F">
        <w:t xml:space="preserve"> </w:t>
      </w:r>
      <w:r>
        <w:t>Do you believe it is in a situation and position where we can get to net zero?</w:t>
      </w:r>
      <w:r w:rsidR="00BE734F">
        <w:t xml:space="preserve"> </w:t>
      </w:r>
      <w:r>
        <w:t>If not, what would you see in the way of improvements?</w:t>
      </w:r>
    </w:p>
    <w:p w:rsidR="00C20834" w:rsidP="00C20834">
      <w:pPr>
        <w:pStyle w:val="Answer"/>
      </w:pPr>
      <w:sdt>
        <w:sdtPr>
          <w:alias w:val="Witness"/>
          <w:id w:val="-445160409"/>
          <w:placeholder>
            <w:docPart w:val="DefaultPlaceholder_1081868574"/>
          </w:placeholder>
          <w:richText/>
        </w:sdtPr>
        <w:sdtContent>
          <w:r w:rsidRPr="00C20834">
            <w:rPr>
              <w:b/>
              <w:i/>
            </w:rPr>
            <w:t>Bless Kuri:</w:t>
          </w:r>
        </w:sdtContent>
      </w:sdt>
      <w:r>
        <w:t xml:space="preserve"> Yes, we believe we can get to net zero, including the 2030 target of 40 </w:t>
      </w:r>
      <w:r w:rsidR="0053003D">
        <w:t>GW</w:t>
      </w:r>
      <w:r>
        <w:t>.</w:t>
      </w:r>
      <w:r w:rsidR="00BE734F">
        <w:t xml:space="preserve"> </w:t>
      </w:r>
      <w:r>
        <w:t>However, we see that the current system is rather congested</w:t>
      </w:r>
      <w:r w:rsidR="0062305B">
        <w:t xml:space="preserve"> at the moment</w:t>
      </w:r>
      <w:r>
        <w:t>.</w:t>
      </w:r>
      <w:r w:rsidR="00BE734F">
        <w:t xml:space="preserve"> </w:t>
      </w:r>
      <w:r>
        <w:t xml:space="preserve">Going at the normal pace, it will be very challenging to hit those targets, so we believe there needs to be some changes around how decisions are made </w:t>
      </w:r>
      <w:r w:rsidR="00784E57">
        <w:t>about</w:t>
      </w:r>
      <w:r>
        <w:t xml:space="preserve"> infrastructure proposals, the planning process itself </w:t>
      </w:r>
      <w:r w:rsidR="00784E57">
        <w:t xml:space="preserve">and </w:t>
      </w:r>
      <w:r>
        <w:t>co-ordination between onshore and offshore special developments and suchlike.</w:t>
      </w:r>
    </w:p>
    <w:p w:rsidR="00447529" w:rsidP="00C20834">
      <w:pPr>
        <w:pStyle w:val="Question"/>
      </w:pPr>
      <w:sdt>
        <w:sdtPr>
          <w:alias w:val="Member"/>
          <w:tag w:val="&lt;Member mnisId='1440' dodsId='25254'&gt;"/>
          <w:id w:val="-581524847"/>
          <w:placeholder>
            <w:docPart w:val="DefaultPlaceholder_1081868574"/>
          </w:placeholder>
          <w:richText/>
        </w:sdtPr>
        <w:sdtContent>
          <w:r w:rsidRPr="00C20834" w:rsidR="00C20834">
            <w:rPr>
              <w:b/>
            </w:rPr>
            <w:t>Chair:</w:t>
          </w:r>
        </w:sdtContent>
      </w:sdt>
      <w:r w:rsidR="00C20834">
        <w:t xml:space="preserve"> What skills, training and development</w:t>
      </w:r>
      <w:r w:rsidR="00742D7C">
        <w:t xml:space="preserve"> are</w:t>
      </w:r>
      <w:r w:rsidR="00C20834">
        <w:t xml:space="preserve"> needed to ensure that we get the necessary workforce in place to develop the grid to meet these net</w:t>
      </w:r>
      <w:r w:rsidR="00992927">
        <w:t xml:space="preserve"> </w:t>
      </w:r>
      <w:r w:rsidR="00C20834">
        <w:t>zero targets?</w:t>
      </w:r>
      <w:r w:rsidR="00BE734F">
        <w:t xml:space="preserve"> </w:t>
      </w:r>
      <w:r w:rsidR="00C20834">
        <w:t>Do we have the skills in place to do that?</w:t>
      </w:r>
    </w:p>
    <w:p w:rsidR="00447529" w:rsidP="00447529">
      <w:pPr>
        <w:pStyle w:val="Answer"/>
      </w:pPr>
      <w:sdt>
        <w:sdtPr>
          <w:alias w:val="Witness"/>
          <w:id w:val="-563107519"/>
          <w:placeholder>
            <w:docPart w:val="DefaultPlaceholder_1081868574"/>
          </w:placeholder>
          <w:richText/>
        </w:sdtPr>
        <w:sdtContent>
          <w:r w:rsidRPr="00447529">
            <w:rPr>
              <w:b/>
              <w:i/>
            </w:rPr>
            <w:t>Bless Kuri:</w:t>
          </w:r>
        </w:sdtContent>
      </w:sdt>
      <w:r>
        <w:t xml:space="preserve"> We do.</w:t>
      </w:r>
      <w:r w:rsidR="00BE734F">
        <w:t xml:space="preserve"> </w:t>
      </w:r>
      <w:r>
        <w:t xml:space="preserve">It is a tight market </w:t>
      </w:r>
      <w:r w:rsidR="00784E57">
        <w:t>for resource</w:t>
      </w:r>
      <w:r>
        <w:t xml:space="preserve"> </w:t>
      </w:r>
      <w:r w:rsidR="00784E57">
        <w:t>at the moment</w:t>
      </w:r>
      <w:r>
        <w:t>.</w:t>
      </w:r>
      <w:r w:rsidR="00BE734F">
        <w:t xml:space="preserve"> </w:t>
      </w:r>
      <w:r>
        <w:t>We see quite a lot of movement within the industry itself and coming out of, for example, oil and gas</w:t>
      </w:r>
      <w:r w:rsidR="00784E57">
        <w:t xml:space="preserve"> </w:t>
      </w:r>
      <w:r w:rsidR="00992927">
        <w:t>to join</w:t>
      </w:r>
      <w:r>
        <w:t xml:space="preserve"> the industry.</w:t>
      </w:r>
      <w:r w:rsidR="00BE734F">
        <w:t xml:space="preserve"> </w:t>
      </w:r>
      <w:r w:rsidR="00977CEE">
        <w:t>T</w:t>
      </w:r>
      <w:r>
        <w:t>o give an example of some of the activities we undertake, if you look at system planning at the front end, like myself, and then you go into development, where you flesh out the designs, engage the local communities and apply technical standards and things like that, you need more people to do all this work. We see a need for ongoing training.</w:t>
      </w:r>
      <w:r w:rsidR="00BE734F">
        <w:t xml:space="preserve"> </w:t>
      </w:r>
      <w:r>
        <w:t>We take graduates on</w:t>
      </w:r>
      <w:r w:rsidR="00992927">
        <w:t>, and</w:t>
      </w:r>
      <w:r w:rsidR="00742D7C">
        <w:t xml:space="preserve"> </w:t>
      </w:r>
      <w:r>
        <w:t xml:space="preserve">we </w:t>
      </w:r>
      <w:r w:rsidR="00742D7C">
        <w:t>also</w:t>
      </w:r>
      <w:r>
        <w:t xml:space="preserve"> take direct employment and retrain people if they join the business.</w:t>
      </w:r>
    </w:p>
    <w:p w:rsidR="00B6498E" w:rsidP="00447529">
      <w:pPr>
        <w:pStyle w:val="Question"/>
      </w:pPr>
      <w:sdt>
        <w:sdtPr>
          <w:alias w:val="Member"/>
          <w:tag w:val="&lt;Member mnisId='4417' dodsId='121884'&gt;"/>
          <w:id w:val="-1792659131"/>
          <w:placeholder>
            <w:docPart w:val="DefaultPlaceholder_1081868574"/>
          </w:placeholder>
          <w:richText/>
        </w:sdtPr>
        <w:sdtContent>
          <w:r w:rsidRPr="00447529" w:rsidR="00447529">
            <w:rPr>
              <w:b/>
            </w:rPr>
            <w:t>Deidre Brock:</w:t>
          </w:r>
        </w:sdtContent>
      </w:sdt>
      <w:r w:rsidR="00447529">
        <w:t xml:space="preserve"> </w:t>
      </w:r>
      <w:r>
        <w:t xml:space="preserve">Mr McMahon, in the previous panel we heard from Ms Mack that Scotland is the windiest place in Europe and so clearly is best placed for the siting of many of these renewable projects, yet what </w:t>
      </w:r>
      <w:r w:rsidR="00992927">
        <w:t xml:space="preserve">I think </w:t>
      </w:r>
      <w:r>
        <w:t>people are having difficulty getting their heads around is the fact that</w:t>
      </w:r>
      <w:r w:rsidR="00992927">
        <w:t xml:space="preserve">, </w:t>
      </w:r>
      <w:r>
        <w:t>despite that, Scotland’s projects are being penalised by these great additional costs for connections to the grid.</w:t>
      </w:r>
      <w:r w:rsidR="00BE734F">
        <w:t xml:space="preserve"> </w:t>
      </w:r>
      <w:r w:rsidR="00977CEE">
        <w:t>C</w:t>
      </w:r>
      <w:r>
        <w:t>ertainly from discussions I have with folk who aren’t in the industry but are trying to understand what is happening here</w:t>
      </w:r>
      <w:r w:rsidR="00977CEE">
        <w:t xml:space="preserve">, </w:t>
      </w:r>
      <w:r>
        <w:t>they can’t understand why those costs can’t be shared across the network given, as I say, we are well placed to contribute to the net zero target that both the Scottish Government and the UK Government are keen to achieve.</w:t>
      </w:r>
      <w:r w:rsidR="00BE734F">
        <w:t xml:space="preserve"> </w:t>
      </w:r>
      <w:r>
        <w:t>Can you expand a little more on that?</w:t>
      </w:r>
    </w:p>
    <w:p w:rsidR="00447529" w:rsidP="00B6498E">
      <w:pPr>
        <w:pStyle w:val="Answer"/>
      </w:pPr>
      <w:sdt>
        <w:sdtPr>
          <w:alias w:val="Witness"/>
          <w:id w:val="752710218"/>
          <w:placeholder>
            <w:docPart w:val="DefaultPlaceholder_1081868574"/>
          </w:placeholder>
          <w:richText/>
        </w:sdtPr>
        <w:sdtContent>
          <w:r w:rsidRPr="00B6498E" w:rsidR="00B6498E">
            <w:rPr>
              <w:b/>
              <w:i/>
            </w:rPr>
            <w:t>Steven McMahon:</w:t>
          </w:r>
        </w:sdtContent>
      </w:sdt>
      <w:r w:rsidR="00B6498E">
        <w:t xml:space="preserve"> </w:t>
      </w:r>
      <w:r w:rsidR="00977CEE">
        <w:t>T</w:t>
      </w:r>
      <w:r w:rsidR="00B6498E">
        <w:t>he further electricity has to travel, the more expensive it will be</w:t>
      </w:r>
      <w:r w:rsidR="00977CEE">
        <w:t xml:space="preserve">. </w:t>
      </w:r>
      <w:r w:rsidR="00B6498E">
        <w:t>Scotland is a net exporter.</w:t>
      </w:r>
      <w:r w:rsidR="00BE734F">
        <w:t xml:space="preserve"> </w:t>
      </w:r>
      <w:r w:rsidR="00B6498E">
        <w:t>The network is effectively part of a service of enabling generators of electricity to transmit their energy to those they sell it to, so it is the foundation of the energy market</w:t>
      </w:r>
      <w:r w:rsidR="00977CEE">
        <w:t>. T</w:t>
      </w:r>
      <w:r w:rsidR="00B6498E">
        <w:t>herefore ensuring the costs are recovered fairly in a way that reflects the service each generator or consumer receives is important to the competitive market.</w:t>
      </w:r>
      <w:r w:rsidR="00BE734F">
        <w:t xml:space="preserve"> </w:t>
      </w:r>
      <w:r w:rsidR="00B6498E">
        <w:t>It is based on economic principles of cost reflectivity and how far the electricity is having to flow.</w:t>
      </w:r>
    </w:p>
    <w:p w:rsidR="00B6498E" w:rsidP="00B6498E">
      <w:pPr>
        <w:pStyle w:val="Answer"/>
      </w:pPr>
      <w:r>
        <w:t>It balances out on the other end, where consumers face higher transmission charges if the power they need has had to be transported from further away.</w:t>
      </w:r>
      <w:r w:rsidR="00BE734F">
        <w:t xml:space="preserve"> </w:t>
      </w:r>
      <w:r>
        <w:t>Generally speaking, homes and business</w:t>
      </w:r>
      <w:r w:rsidR="00977CEE">
        <w:t>es</w:t>
      </w:r>
      <w:r>
        <w:t xml:space="preserve"> in Scotland typically benefit from this and pay much less in transmission charges as they are closer to the sources of generation.</w:t>
      </w:r>
      <w:r w:rsidR="00BE734F">
        <w:t xml:space="preserve"> </w:t>
      </w:r>
      <w:r>
        <w:t>Conversely, consumers in south-east England, for example, would pay higher transmission charges as they are much further away from the source of generation.</w:t>
      </w:r>
    </w:p>
    <w:p w:rsidR="00B6498E" w:rsidP="00B6498E">
      <w:pPr>
        <w:pStyle w:val="Answer"/>
      </w:pPr>
      <w:r>
        <w:t xml:space="preserve">Absolutely we recognise that, we hear what our stakeholders are saying and we are not entrenched </w:t>
      </w:r>
      <w:r w:rsidR="00992927">
        <w:t>on</w:t>
      </w:r>
      <w:r>
        <w:t xml:space="preserve"> this.</w:t>
      </w:r>
      <w:r w:rsidR="00BE734F">
        <w:t xml:space="preserve"> </w:t>
      </w:r>
      <w:r w:rsidR="00977CEE">
        <w:t>T</w:t>
      </w:r>
      <w:r>
        <w:t>here are good</w:t>
      </w:r>
      <w:r w:rsidR="00992927">
        <w:t>,</w:t>
      </w:r>
      <w:r>
        <w:t xml:space="preserve"> sound principles that inform our approach, but I think there is a recognition that with net zero there are new challenges ahead.</w:t>
      </w:r>
      <w:r w:rsidR="00BE734F">
        <w:t xml:space="preserve"> </w:t>
      </w:r>
      <w:r>
        <w:t>We want to see more renewable generation.</w:t>
      </w:r>
      <w:r w:rsidR="00BE734F">
        <w:t xml:space="preserve"> </w:t>
      </w:r>
      <w:r>
        <w:t xml:space="preserve">As part of our work </w:t>
      </w:r>
      <w:r w:rsidR="00992927">
        <w:t>on</w:t>
      </w:r>
      <w:r>
        <w:t xml:space="preserve"> incentivising wider flexibility, we are testing whether the current transmission arrangements are going to be fit for purpose for the future.</w:t>
      </w:r>
      <w:r w:rsidR="00BE734F">
        <w:t xml:space="preserve"> </w:t>
      </w:r>
      <w:r>
        <w:t>It is not a signal that any change is inevitable, but there is certainly that commitment to being agile enough to ensure that our regulation can respond to the changes that need to happen across the energy system.</w:t>
      </w:r>
    </w:p>
    <w:p w:rsidR="00B6498E" w:rsidP="00B6498E">
      <w:pPr>
        <w:pStyle w:val="Question"/>
      </w:pPr>
      <w:sdt>
        <w:sdtPr>
          <w:alias w:val="Member"/>
          <w:tag w:val="&lt;Member mnisId='4417' dodsId='121884'&gt;"/>
          <w:id w:val="2100449062"/>
          <w:placeholder>
            <w:docPart w:val="DefaultPlaceholder_1081868574"/>
          </w:placeholder>
          <w:richText/>
        </w:sdtPr>
        <w:sdtContent>
          <w:r w:rsidRPr="00B6498E">
            <w:rPr>
              <w:b/>
            </w:rPr>
            <w:t>Deidre Brock:</w:t>
          </w:r>
        </w:sdtContent>
      </w:sdt>
      <w:r>
        <w:t xml:space="preserve"> At the last Committee meeting, I think all three witnesses </w:t>
      </w:r>
      <w:r>
        <w:t>who came along to speak to us recognised the fact that there had been no real research done into the grid and transmission charges for something like 10 years.</w:t>
      </w:r>
      <w:r w:rsidR="00BE734F">
        <w:t xml:space="preserve"> </w:t>
      </w:r>
      <w:r w:rsidR="009F4852">
        <w:t>T</w:t>
      </w:r>
      <w:r>
        <w:t xml:space="preserve">hey all felt there </w:t>
      </w:r>
      <w:r w:rsidR="00992927">
        <w:t>had</w:t>
      </w:r>
      <w:r>
        <w:t xml:space="preserve"> been quite a lot of changes in that period and were very supportive of the idea of there being further research</w:t>
      </w:r>
      <w:r w:rsidR="00C0107D">
        <w:t xml:space="preserve">. </w:t>
      </w:r>
      <w:r>
        <w:t>I think one of our earlier panellists mentioned a review.</w:t>
      </w:r>
      <w:r w:rsidR="00BE734F">
        <w:t xml:space="preserve"> </w:t>
      </w:r>
      <w:r w:rsidR="00992927">
        <w:t>Is</w:t>
      </w:r>
      <w:r>
        <w:t xml:space="preserve"> that something you would be in favour of yourself?</w:t>
      </w:r>
      <w:r w:rsidR="00BE734F">
        <w:t xml:space="preserve"> </w:t>
      </w:r>
      <w:r>
        <w:t>Is that something Ofgem is pursuing?</w:t>
      </w:r>
    </w:p>
    <w:p w:rsidR="00C0107D" w:rsidP="00B6498E">
      <w:pPr>
        <w:pStyle w:val="Answer"/>
      </w:pPr>
      <w:sdt>
        <w:sdtPr>
          <w:alias w:val="Witness"/>
          <w:id w:val="-901827050"/>
          <w:placeholder>
            <w:docPart w:val="DefaultPlaceholder_1081868574"/>
          </w:placeholder>
          <w:richText/>
        </w:sdtPr>
        <w:sdtContent>
          <w:r w:rsidRPr="00B6498E" w:rsidR="00B6498E">
            <w:rPr>
              <w:b/>
              <w:i/>
            </w:rPr>
            <w:t>Steven McMahon:</w:t>
          </w:r>
        </w:sdtContent>
      </w:sdt>
      <w:r w:rsidR="00B6498E">
        <w:t xml:space="preserve"> It is something we are pursuing.</w:t>
      </w:r>
      <w:r w:rsidR="00BE734F">
        <w:t xml:space="preserve"> </w:t>
      </w:r>
      <w:r>
        <w:t>The foundation of transmission charging policy goes back to the start of privatisation, but there ha</w:t>
      </w:r>
      <w:r w:rsidR="009F4852">
        <w:t>ve</w:t>
      </w:r>
      <w:r>
        <w:t xml:space="preserve"> been changes along the way that have had benefit to the Scottish generators and have helped support the achievement of decarbonisation targets that we have seen over the past 10 years.</w:t>
      </w:r>
      <w:r w:rsidR="00BE734F">
        <w:t xml:space="preserve"> </w:t>
      </w:r>
      <w:r>
        <w:t>I don’t think we necessarily see that our transmission charges are a barrier to achieving that.</w:t>
      </w:r>
      <w:r w:rsidR="00BE734F">
        <w:t xml:space="preserve"> </w:t>
      </w:r>
      <w:r>
        <w:t xml:space="preserve">Absolutely, as I said, we </w:t>
      </w:r>
      <w:r w:rsidR="00992927">
        <w:t xml:space="preserve">constantly </w:t>
      </w:r>
      <w:r>
        <w:t>need to check that our regulation is fit for purpose</w:t>
      </w:r>
      <w:r w:rsidR="00992927">
        <w:t>,</w:t>
      </w:r>
      <w:r>
        <w:t xml:space="preserve"> and we are looking at whether these arrangements remain fit for purpose for a net zero world, but there is a lot happening.</w:t>
      </w:r>
      <w:r w:rsidR="00BE734F">
        <w:t xml:space="preserve"> </w:t>
      </w:r>
      <w:r>
        <w:t>It is not a barrier.</w:t>
      </w:r>
    </w:p>
    <w:p w:rsidR="00C0107D" w:rsidP="00B6498E">
      <w:pPr>
        <w:pStyle w:val="Answer"/>
      </w:pPr>
      <w:r>
        <w:t>Professor Keith Bell gave you some stats in the last session in May that are probably worth repeating.</w:t>
      </w:r>
      <w:r w:rsidR="00BE734F">
        <w:t xml:space="preserve"> </w:t>
      </w:r>
      <w:r>
        <w:t xml:space="preserve">We have about 6.9 </w:t>
      </w:r>
      <w:r w:rsidR="00992927">
        <w:t>GW</w:t>
      </w:r>
      <w:r>
        <w:t xml:space="preserve"> of wind generation connected or under construction in Scotland that has used the rights to </w:t>
      </w:r>
      <w:r w:rsidR="00992927">
        <w:t xml:space="preserve">the </w:t>
      </w:r>
      <w:r>
        <w:t>transmission system</w:t>
      </w:r>
      <w:r w:rsidR="00992927">
        <w:t>,</w:t>
      </w:r>
      <w:r>
        <w:t xml:space="preserve"> and then there is another almost 12 </w:t>
      </w:r>
      <w:r w:rsidR="00992927">
        <w:t>GW</w:t>
      </w:r>
      <w:r>
        <w:t xml:space="preserve"> with consents or awaiting consents.</w:t>
      </w:r>
      <w:r w:rsidR="00BE734F">
        <w:t xml:space="preserve"> </w:t>
      </w:r>
      <w:r>
        <w:t>Those projects have not been put off by the existing regime.</w:t>
      </w:r>
      <w:r w:rsidR="00BE734F">
        <w:t xml:space="preserve"> </w:t>
      </w:r>
      <w:r>
        <w:t xml:space="preserve">There are some </w:t>
      </w:r>
      <w:r w:rsidR="00992927">
        <w:t xml:space="preserve">big </w:t>
      </w:r>
      <w:r>
        <w:t>examples that sit within that.</w:t>
      </w:r>
    </w:p>
    <w:p w:rsidR="00C0107D" w:rsidP="00C0107D">
      <w:pPr>
        <w:pStyle w:val="Question"/>
      </w:pPr>
      <w:sdt>
        <w:sdtPr>
          <w:alias w:val="Member"/>
          <w:tag w:val="&lt;Member mnisId='4417' dodsId='121884'&gt;"/>
          <w:id w:val="1204374050"/>
          <w:placeholder>
            <w:docPart w:val="DefaultPlaceholder_1081868574"/>
          </w:placeholder>
          <w:richText/>
        </w:sdtPr>
        <w:sdtContent>
          <w:r w:rsidRPr="00C0107D">
            <w:rPr>
              <w:b/>
            </w:rPr>
            <w:t>Deidre Brock:</w:t>
          </w:r>
        </w:sdtContent>
      </w:sdt>
      <w:r>
        <w:t xml:space="preserve"> I remember that argument from Professor Bell, but it did occur to me that we don’t </w:t>
      </w:r>
      <w:r w:rsidR="009F4852">
        <w:t xml:space="preserve">know </w:t>
      </w:r>
      <w:r>
        <w:t>how many projects have been put off from investing in Scotland because of these transmission charges.</w:t>
      </w:r>
      <w:r w:rsidR="00BE734F">
        <w:t xml:space="preserve"> </w:t>
      </w:r>
      <w:r>
        <w:t>That is something that is very difficult to quantify, isn’t it?</w:t>
      </w:r>
    </w:p>
    <w:p w:rsidR="00C0107D" w:rsidP="00C0107D">
      <w:pPr>
        <w:pStyle w:val="Answer"/>
      </w:pPr>
      <w:sdt>
        <w:sdtPr>
          <w:alias w:val="Witness"/>
          <w:id w:val="-443850879"/>
          <w:placeholder>
            <w:docPart w:val="DefaultPlaceholder_1081868574"/>
          </w:placeholder>
          <w:richText/>
        </w:sdtPr>
        <w:sdtContent>
          <w:r w:rsidRPr="00C0107D">
            <w:rPr>
              <w:b/>
              <w:i/>
            </w:rPr>
            <w:t>Steven McMahon:</w:t>
          </w:r>
        </w:sdtContent>
      </w:sdt>
      <w:r>
        <w:t xml:space="preserve"> </w:t>
      </w:r>
      <w:r w:rsidR="009F4852">
        <w:t>I</w:t>
      </w:r>
      <w:r>
        <w:t xml:space="preserve">t is, just in terms of establishing that counterfactual, but </w:t>
      </w:r>
      <w:r w:rsidR="008F27E8">
        <w:t>whether it has</w:t>
      </w:r>
      <w:r>
        <w:t xml:space="preserve"> been a barrier to our renewable targets, I don’t think it has.</w:t>
      </w:r>
      <w:r w:rsidR="00BE734F">
        <w:t xml:space="preserve"> </w:t>
      </w:r>
      <w:r>
        <w:t xml:space="preserve">I go back to the point, because I think it is an important one, that if we reduce the charges paid by the generators, </w:t>
      </w:r>
      <w:r w:rsidR="00742D7C">
        <w:t>i</w:t>
      </w:r>
      <w:r>
        <w:t>t has to be picked up in the bills.</w:t>
      </w:r>
      <w:r w:rsidR="00BE734F">
        <w:t xml:space="preserve"> </w:t>
      </w:r>
      <w:r>
        <w:t>It is a zero</w:t>
      </w:r>
      <w:r w:rsidR="008F27E8">
        <w:t>-</w:t>
      </w:r>
      <w:r>
        <w:t>sum game</w:t>
      </w:r>
      <w:r w:rsidR="008F27E8">
        <w:t>. T</w:t>
      </w:r>
      <w:r>
        <w:t>hose costs have to be recovered in full.</w:t>
      </w:r>
    </w:p>
    <w:p w:rsidR="00C610B4" w:rsidP="00C0107D">
      <w:pPr>
        <w:pStyle w:val="Question"/>
      </w:pPr>
      <w:sdt>
        <w:sdtPr>
          <w:alias w:val="Member"/>
          <w:tag w:val="&lt;Member mnisId='4417' dodsId='121884'&gt;"/>
          <w:id w:val="2106301300"/>
          <w:placeholder>
            <w:docPart w:val="DefaultPlaceholder_1081868574"/>
          </w:placeholder>
          <w:richText/>
        </w:sdtPr>
        <w:sdtContent>
          <w:r w:rsidRPr="00C0107D" w:rsidR="00C0107D">
            <w:rPr>
              <w:b/>
            </w:rPr>
            <w:t>Deidre Brock:</w:t>
          </w:r>
        </w:sdtContent>
      </w:sdt>
      <w:r w:rsidR="00BE734F">
        <w:t xml:space="preserve"> </w:t>
      </w:r>
      <w:r w:rsidR="00C0107D">
        <w:t>I want to move on to Crown Estate Scotland</w:t>
      </w:r>
      <w:r w:rsidR="00992927">
        <w:t xml:space="preserve">, </w:t>
      </w:r>
      <w:r w:rsidR="00C0107D">
        <w:t>the development of offshore leasing rounds and what work you do.</w:t>
      </w:r>
      <w:r w:rsidR="00BE734F">
        <w:t xml:space="preserve"> </w:t>
      </w:r>
      <w:r w:rsidR="00C0107D">
        <w:t xml:space="preserve">What work do you </w:t>
      </w:r>
      <w:r w:rsidR="00C66581">
        <w:t xml:space="preserve">do </w:t>
      </w:r>
      <w:r w:rsidR="00C0107D">
        <w:t>with the Crown Estate on that?</w:t>
      </w:r>
      <w:r w:rsidR="00BE734F">
        <w:t xml:space="preserve"> </w:t>
      </w:r>
      <w:r w:rsidR="00C0107D">
        <w:t xml:space="preserve">Could you outline how that is working </w:t>
      </w:r>
      <w:r w:rsidR="0062305B">
        <w:t>now</w:t>
      </w:r>
      <w:r w:rsidR="00C0107D">
        <w:t xml:space="preserve">? </w:t>
      </w:r>
    </w:p>
    <w:p w:rsidR="00C610B4" w:rsidP="00C610B4">
      <w:pPr>
        <w:pStyle w:val="Answer"/>
      </w:pPr>
      <w:sdt>
        <w:sdtPr>
          <w:alias w:val="Witness"/>
          <w:id w:val="-388723711"/>
          <w:placeholder>
            <w:docPart w:val="DefaultPlaceholder_1081868574"/>
          </w:placeholder>
          <w:richText/>
        </w:sdtPr>
        <w:sdtContent>
          <w:r w:rsidRPr="00C610B4">
            <w:rPr>
              <w:b/>
              <w:i/>
            </w:rPr>
            <w:t>Bless Kuri:</w:t>
          </w:r>
        </w:sdtContent>
      </w:sdt>
      <w:r>
        <w:t xml:space="preserve"> </w:t>
      </w:r>
      <w:r w:rsidR="00C66581">
        <w:t>C</w:t>
      </w:r>
      <w:r>
        <w:t xml:space="preserve">ould I just add a bit on </w:t>
      </w:r>
      <w:r w:rsidR="009F4852">
        <w:t xml:space="preserve">the </w:t>
      </w:r>
      <w:r>
        <w:t>question you were talking about just now?</w:t>
      </w:r>
    </w:p>
    <w:p w:rsidR="00C610B4" w:rsidP="00C610B4">
      <w:pPr>
        <w:pStyle w:val="Question"/>
        <w:numPr>
          <w:ilvl w:val="0"/>
          <w:numId w:val="0"/>
        </w:numPr>
        <w:ind w:left="794"/>
      </w:pPr>
      <w:sdt>
        <w:sdtPr>
          <w:alias w:val="Member"/>
          <w:tag w:val="&lt;Member mnisId='4417' dodsId='121884'&gt;"/>
          <w:id w:val="1001241730"/>
          <w:placeholder>
            <w:docPart w:val="DefaultPlaceholder_1081868574"/>
          </w:placeholder>
          <w:richText/>
        </w:sdtPr>
        <w:sdtContent>
          <w:r w:rsidRPr="00C610B4">
            <w:rPr>
              <w:b/>
            </w:rPr>
            <w:t>Deidre Brock:</w:t>
          </w:r>
        </w:sdtContent>
      </w:sdt>
      <w:r>
        <w:t xml:space="preserve"> Of course.</w:t>
      </w:r>
    </w:p>
    <w:p w:rsidR="004401F3" w:rsidP="00C610B4">
      <w:pPr>
        <w:pStyle w:val="Answer"/>
      </w:pPr>
      <w:sdt>
        <w:sdtPr>
          <w:alias w:val="Witness"/>
          <w:id w:val="-1723211477"/>
          <w:placeholder>
            <w:docPart w:val="DefaultPlaceholder_1081868574"/>
          </w:placeholder>
          <w:richText/>
        </w:sdtPr>
        <w:sdtContent>
          <w:r w:rsidRPr="00C610B4" w:rsidR="00C610B4">
            <w:rPr>
              <w:b/>
              <w:i/>
            </w:rPr>
            <w:t>Bless Kuri:</w:t>
          </w:r>
        </w:sdtContent>
      </w:sdt>
      <w:r w:rsidR="00C610B4">
        <w:t xml:space="preserve"> Our stakeholders, our customers, tell us that this is an issue for them in terms of achieving commercial viability </w:t>
      </w:r>
      <w:r w:rsidR="006E3929">
        <w:t xml:space="preserve">for </w:t>
      </w:r>
      <w:r w:rsidR="00C610B4">
        <w:t>their projects.</w:t>
      </w:r>
      <w:r w:rsidR="00BE734F">
        <w:t xml:space="preserve"> </w:t>
      </w:r>
      <w:r w:rsidR="00C610B4">
        <w:t>It is certainly not the only uncertainty they have, but it does add on.</w:t>
      </w:r>
      <w:r w:rsidR="00BE734F">
        <w:t xml:space="preserve"> </w:t>
      </w:r>
      <w:r w:rsidR="00C610B4">
        <w:t>They bring up two specific issues.</w:t>
      </w:r>
      <w:r w:rsidR="00BE734F">
        <w:t xml:space="preserve"> </w:t>
      </w:r>
      <w:r w:rsidR="00C610B4">
        <w:t xml:space="preserve">The first one, particularly in the very north of Scotland, </w:t>
      </w:r>
      <w:r w:rsidR="009F4852">
        <w:t xml:space="preserve">is </w:t>
      </w:r>
      <w:r w:rsidR="00C610B4">
        <w:t>that the charges are very high</w:t>
      </w:r>
      <w:r w:rsidR="009F4852">
        <w:t>. O</w:t>
      </w:r>
      <w:r w:rsidR="00C610B4">
        <w:t xml:space="preserve">bviously with the ScotWind </w:t>
      </w:r>
      <w:r w:rsidR="00C610B4">
        <w:t>offshore scheme coming through, where most of this generation is connected, there are real concerns within that community.</w:t>
      </w:r>
    </w:p>
    <w:p w:rsidR="00C610B4" w:rsidP="00C610B4">
      <w:pPr>
        <w:pStyle w:val="Answer"/>
      </w:pPr>
      <w:r>
        <w:t>The second one is around the volatility</w:t>
      </w:r>
      <w:r w:rsidR="00C66581">
        <w:t>,</w:t>
      </w:r>
      <w:r>
        <w:t xml:space="preserve"> year on year</w:t>
      </w:r>
      <w:r w:rsidR="00C66581">
        <w:t>,</w:t>
      </w:r>
      <w:r>
        <w:t xml:space="preserve"> </w:t>
      </w:r>
      <w:r w:rsidR="0062305B">
        <w:t>and</w:t>
      </w:r>
      <w:r>
        <w:t xml:space="preserve"> the poor predictability of this cost going forward, so they add to the volatility or the risk, if you like, for the business cases for these projects.</w:t>
      </w:r>
      <w:r w:rsidR="00BE734F">
        <w:t xml:space="preserve"> </w:t>
      </w:r>
      <w:r>
        <w:t>They cite these to us as specific challenges.</w:t>
      </w:r>
    </w:p>
    <w:p w:rsidR="00C610B4" w:rsidP="00C610B4">
      <w:pPr>
        <w:pStyle w:val="Answer"/>
      </w:pPr>
      <w:r>
        <w:t xml:space="preserve">We also seek to understand </w:t>
      </w:r>
      <w:r w:rsidR="00C66581">
        <w:t xml:space="preserve">what the reasons are </w:t>
      </w:r>
      <w:r>
        <w:t>when developers terminate their schemes or downsize.</w:t>
      </w:r>
      <w:r w:rsidR="00BE734F">
        <w:t xml:space="preserve"> </w:t>
      </w:r>
      <w:r>
        <w:t>We do get</w:t>
      </w:r>
      <w:r w:rsidR="00C66581">
        <w:t>,</w:t>
      </w:r>
      <w:r>
        <w:t xml:space="preserve"> in some cases</w:t>
      </w:r>
      <w:r w:rsidR="00C66581">
        <w:t>,</w:t>
      </w:r>
      <w:r>
        <w:t xml:space="preserve"> network charges being cited, so I think it is important to recognise that.</w:t>
      </w:r>
    </w:p>
    <w:p w:rsidR="00C610B4" w:rsidP="00C610B4">
      <w:pPr>
        <w:pStyle w:val="Question"/>
        <w:numPr>
          <w:ilvl w:val="0"/>
          <w:numId w:val="0"/>
        </w:numPr>
        <w:ind w:left="794"/>
      </w:pPr>
      <w:sdt>
        <w:sdtPr>
          <w:alias w:val="Member"/>
          <w:tag w:val="&lt;Member mnisId='4417' dodsId='121884'&gt;"/>
          <w:id w:val="866648601"/>
          <w:placeholder>
            <w:docPart w:val="DefaultPlaceholder_1081868574"/>
          </w:placeholder>
          <w:richText/>
        </w:sdtPr>
        <w:sdtContent>
          <w:r w:rsidRPr="00C610B4">
            <w:rPr>
              <w:b/>
            </w:rPr>
            <w:t>Deidre Brock:</w:t>
          </w:r>
        </w:sdtContent>
      </w:sdt>
      <w:r>
        <w:t xml:space="preserve"> Great, thank you very much.</w:t>
      </w:r>
    </w:p>
    <w:p w:rsidR="00CB51AB" w:rsidP="00C610B4">
      <w:pPr>
        <w:pStyle w:val="Answer"/>
      </w:pPr>
      <w:sdt>
        <w:sdtPr>
          <w:alias w:val="Witness"/>
          <w:id w:val="-2122986076"/>
          <w:placeholder>
            <w:docPart w:val="DefaultPlaceholder_1081868574"/>
          </w:placeholder>
          <w:richText/>
        </w:sdtPr>
        <w:sdtContent>
          <w:r w:rsidRPr="00C610B4" w:rsidR="00C610B4">
            <w:rPr>
              <w:b/>
              <w:i/>
            </w:rPr>
            <w:t>Bless Kuri:</w:t>
          </w:r>
        </w:sdtContent>
      </w:sdt>
      <w:r w:rsidR="00C610B4">
        <w:t xml:space="preserve"> Moving on to your question </w:t>
      </w:r>
      <w:r w:rsidR="00C66581">
        <w:t>about</w:t>
      </w:r>
      <w:r w:rsidR="00C610B4">
        <w:t xml:space="preserve"> the Crown Estate, at the moment we have what we call the ScotWind roundtable, where we speak with the Crown Estate and the Scottish Government in general, looking at all the bodies within the Scottish Government, looking at planning, marine </w:t>
      </w:r>
      <w:r w:rsidR="00DE1C72">
        <w:t>and</w:t>
      </w:r>
      <w:r w:rsidR="00C610B4">
        <w:t xml:space="preserve"> onshore spatial planning, trying to understand the leasing round, the specific location areas, how the grid might develop in those area</w:t>
      </w:r>
      <w:r w:rsidR="009F4852">
        <w:t>s</w:t>
      </w:r>
      <w:r w:rsidR="00C610B4">
        <w:t>.</w:t>
      </w:r>
      <w:r w:rsidR="00BE734F">
        <w:t xml:space="preserve"> </w:t>
      </w:r>
      <w:r w:rsidR="00C610B4">
        <w:t xml:space="preserve">What we have highlighted there, which is very important, and </w:t>
      </w:r>
      <w:r w:rsidR="00C66581">
        <w:t xml:space="preserve">it </w:t>
      </w:r>
      <w:r w:rsidR="009F4852">
        <w:t xml:space="preserve">is </w:t>
      </w:r>
      <w:r w:rsidR="00C610B4">
        <w:t xml:space="preserve">also being covered by the </w:t>
      </w:r>
      <w:r w:rsidR="00C66581">
        <w:t xml:space="preserve">offshore transmission network review </w:t>
      </w:r>
      <w:r w:rsidR="00C610B4">
        <w:t>kicked off by BEIS, is the need for co-ordination.</w:t>
      </w:r>
    </w:p>
    <w:p w:rsidR="00C66581" w:rsidP="00C610B4">
      <w:pPr>
        <w:pStyle w:val="Answer"/>
      </w:pPr>
      <w:r>
        <w:t xml:space="preserve">If we are looking at 2030, given where we are today, there are quite a number of issues that need to be resolved for us to hit that, starting with who is going to develop the offshore infrastructure, because the current regime, you have </w:t>
      </w:r>
      <w:r>
        <w:t>the operators</w:t>
      </w:r>
      <w:r w:rsidR="009F4852">
        <w:t xml:space="preserve"> </w:t>
      </w:r>
      <w:r>
        <w:t xml:space="preserve">doing that, but there are certain things that need to be done for them to know </w:t>
      </w:r>
      <w:r w:rsidR="00DE1C72">
        <w:t xml:space="preserve">for sure </w:t>
      </w:r>
      <w:r>
        <w:t>what they are doing there.</w:t>
      </w:r>
      <w:r w:rsidR="00BE734F">
        <w:t xml:space="preserve"> </w:t>
      </w:r>
    </w:p>
    <w:p w:rsidR="00CB51AB" w:rsidP="00C610B4">
      <w:pPr>
        <w:pStyle w:val="Answer"/>
      </w:pPr>
      <w:r>
        <w:t>C</w:t>
      </w:r>
      <w:r w:rsidR="00C610B4">
        <w:t>learly there are a number of things that need to be done.</w:t>
      </w:r>
      <w:r w:rsidR="00BE734F">
        <w:t xml:space="preserve"> </w:t>
      </w:r>
      <w:r w:rsidR="00C610B4">
        <w:t>We are engaging to be co-ordinated on the ground in developing those solutions.</w:t>
      </w:r>
      <w:r w:rsidR="00BE734F">
        <w:t xml:space="preserve"> </w:t>
      </w:r>
      <w:r w:rsidR="00C610B4">
        <w:t>There will need to be key decisions and endorsements from Ofgem and BEIS, in our view, to the plans that are coming out from the OTNR</w:t>
      </w:r>
      <w:r>
        <w:t xml:space="preserve"> central design that is being undertaken just now.</w:t>
      </w:r>
      <w:r w:rsidR="00BE734F">
        <w:t xml:space="preserve"> </w:t>
      </w:r>
      <w:r>
        <w:t xml:space="preserve">These will be helpful in order to give confidence to the industry and give certainty to communities, because they are critical for the consenting of these schemes, to stakeholders </w:t>
      </w:r>
      <w:r w:rsidR="00DE1C72">
        <w:t>and</w:t>
      </w:r>
      <w:r>
        <w:t xml:space="preserve"> to the supply chain if we are to meet the 2030 targets.</w:t>
      </w:r>
    </w:p>
    <w:p w:rsidR="00CB51AB" w:rsidP="00CB51AB">
      <w:pPr>
        <w:pStyle w:val="Answer"/>
      </w:pPr>
      <w:sdt>
        <w:sdtPr>
          <w:alias w:val="Witness"/>
          <w:id w:val="383295594"/>
          <w:placeholder>
            <w:docPart w:val="DefaultPlaceholder_1081868574"/>
          </w:placeholder>
          <w:richText/>
        </w:sdtPr>
        <w:sdtContent>
          <w:r w:rsidRPr="00CB51AB">
            <w:rPr>
              <w:b/>
              <w:i/>
            </w:rPr>
            <w:t>Steven McMahon:</w:t>
          </w:r>
        </w:sdtContent>
      </w:sdt>
      <w:r>
        <w:t xml:space="preserve"> </w:t>
      </w:r>
      <w:r w:rsidR="008F27E8">
        <w:t>L</w:t>
      </w:r>
      <w:r>
        <w:t xml:space="preserve">ooking at the challenges around offshore wind, we know that the </w:t>
      </w:r>
      <w:r w:rsidR="00C66581">
        <w:t xml:space="preserve">contracts for difference </w:t>
      </w:r>
      <w:r>
        <w:t>process has been very successful in driving down costs.</w:t>
      </w:r>
      <w:r w:rsidR="00BE734F">
        <w:t xml:space="preserve"> </w:t>
      </w:r>
      <w:r>
        <w:t>I think you have heard that already.</w:t>
      </w:r>
      <w:r w:rsidR="00BE734F">
        <w:t xml:space="preserve"> </w:t>
      </w:r>
      <w:r>
        <w:t>What has been less successful is encouraging collaboration between companies and wider stakeholders.</w:t>
      </w:r>
      <w:r w:rsidR="00BE734F">
        <w:t xml:space="preserve"> </w:t>
      </w:r>
      <w:r>
        <w:t>What we have is a kind of incremental point-to-point connection between the offshore wind farms and the onshore networks</w:t>
      </w:r>
      <w:r w:rsidR="00C66581">
        <w:t>,</w:t>
      </w:r>
      <w:r>
        <w:t xml:space="preserve"> rather than the development of strategically planned networks.</w:t>
      </w:r>
    </w:p>
    <w:p w:rsidR="00CB51AB" w:rsidP="00CB51AB">
      <w:pPr>
        <w:pStyle w:val="Answer"/>
      </w:pPr>
      <w:r>
        <w:t>W</w:t>
      </w:r>
      <w:r>
        <w:t>e need a step change in that if we are to hit the Government targets on offshore wind, particularly around how transmission is plann</w:t>
      </w:r>
      <w:r>
        <w:t>ed</w:t>
      </w:r>
      <w:r>
        <w:t xml:space="preserve">, </w:t>
      </w:r>
      <w:r w:rsidR="00DE1C72">
        <w:t>developed,</w:t>
      </w:r>
      <w:r>
        <w:t xml:space="preserve"> and connected.</w:t>
      </w:r>
      <w:r w:rsidR="00BE734F">
        <w:t xml:space="preserve"> </w:t>
      </w:r>
      <w:r>
        <w:t>T</w:t>
      </w:r>
      <w:r>
        <w:t xml:space="preserve">hat will allow </w:t>
      </w:r>
      <w:r>
        <w:t xml:space="preserve">us </w:t>
      </w:r>
      <w:r>
        <w:t>to build on our success to date.</w:t>
      </w:r>
      <w:r w:rsidR="00BE734F">
        <w:t xml:space="preserve"> </w:t>
      </w:r>
      <w:r>
        <w:t xml:space="preserve">We are, as part of that process, working with Government, </w:t>
      </w:r>
      <w:r w:rsidR="00DE1C72">
        <w:t>industry</w:t>
      </w:r>
      <w:r>
        <w:t xml:space="preserve"> and other </w:t>
      </w:r>
      <w:r>
        <w:t>stakeholders, including the Crown Estate, to explore the regulatory approaches that could enable that expansion of the offshore network at lowest cost.</w:t>
      </w:r>
      <w:r w:rsidR="00BE734F">
        <w:t xml:space="preserve"> </w:t>
      </w:r>
      <w:r>
        <w:t xml:space="preserve">I think that will include consideration </w:t>
      </w:r>
      <w:r w:rsidR="00C66581">
        <w:t xml:space="preserve">of </w:t>
      </w:r>
      <w:r>
        <w:t>a much more co-ordinat</w:t>
      </w:r>
      <w:r>
        <w:t>ed</w:t>
      </w:r>
      <w:r>
        <w:t xml:space="preserve"> approach.</w:t>
      </w:r>
    </w:p>
    <w:p w:rsidR="00CB51AB" w:rsidP="00CB51AB">
      <w:pPr>
        <w:pStyle w:val="Question"/>
      </w:pPr>
      <w:sdt>
        <w:sdtPr>
          <w:alias w:val="Member"/>
          <w:tag w:val="&lt;Member mnisId='4417' dodsId='121884'&gt;"/>
          <w:id w:val="1148559496"/>
          <w:placeholder>
            <w:docPart w:val="DefaultPlaceholder_1081868574"/>
          </w:placeholder>
          <w:richText/>
        </w:sdtPr>
        <w:sdtContent>
          <w:r w:rsidRPr="00CB51AB">
            <w:rPr>
              <w:b/>
            </w:rPr>
            <w:t>Deidre Brock:</w:t>
          </w:r>
        </w:sdtContent>
      </w:sdt>
      <w:r>
        <w:t xml:space="preserve"> Is </w:t>
      </w:r>
      <w:r w:rsidR="00C66581">
        <w:t>it</w:t>
      </w:r>
      <w:r>
        <w:t xml:space="preserve"> your view</w:t>
      </w:r>
      <w:r w:rsidR="00C66581">
        <w:t>,</w:t>
      </w:r>
      <w:r>
        <w:t xml:space="preserve"> too, Mr Kuri, that more co-ordination is needed between all the different elements?</w:t>
      </w:r>
    </w:p>
    <w:p w:rsidR="00CB51AB" w:rsidP="00CB51AB">
      <w:pPr>
        <w:pStyle w:val="Answer"/>
      </w:pPr>
      <w:sdt>
        <w:sdtPr>
          <w:alias w:val="Witness"/>
          <w:id w:val="1805658200"/>
          <w:placeholder>
            <w:docPart w:val="DefaultPlaceholder_1081868574"/>
          </w:placeholder>
          <w:richText/>
        </w:sdtPr>
        <w:sdtContent>
          <w:r w:rsidRPr="00CB51AB">
            <w:rPr>
              <w:b/>
              <w:i/>
            </w:rPr>
            <w:t>Bless Kuri:</w:t>
          </w:r>
        </w:sdtContent>
      </w:sdt>
      <w:r>
        <w:t xml:space="preserve"> Indeed, but I think we also need to see bolder decisions being made by Ofgem in particular</w:t>
      </w:r>
      <w:r w:rsidR="00C66581">
        <w:t>,</w:t>
      </w:r>
      <w:r>
        <w:t xml:space="preserve"> because the current approach looks at certainty of need before investments are progressed.</w:t>
      </w:r>
      <w:r w:rsidR="00BE734F">
        <w:t xml:space="preserve"> </w:t>
      </w:r>
      <w:r>
        <w:t>The slight challenge we have her</w:t>
      </w:r>
      <w:r w:rsidR="009F4852">
        <w:t>e</w:t>
      </w:r>
      <w:r>
        <w:t xml:space="preserve"> is t</w:t>
      </w:r>
      <w:r w:rsidR="00C66581">
        <w:t>hat t</w:t>
      </w:r>
      <w:r>
        <w:t>here are lots of interdependencies</w:t>
      </w:r>
      <w:r w:rsidR="009F4852">
        <w:t>. I</w:t>
      </w:r>
      <w:r>
        <w:t>f we wait for that, if you get to much later in the decade before you make those concrete decisions, there will not be enough time to complete them.</w:t>
      </w:r>
    </w:p>
    <w:p w:rsidR="00CB51AB" w:rsidP="00CB51AB">
      <w:pPr>
        <w:pStyle w:val="Question"/>
      </w:pPr>
      <w:sdt>
        <w:sdtPr>
          <w:alias w:val="Member"/>
          <w:tag w:val="&lt;Member mnisId='4417' dodsId='121884'&gt;"/>
          <w:id w:val="682715013"/>
          <w:placeholder>
            <w:docPart w:val="DefaultPlaceholder_1081868574"/>
          </w:placeholder>
          <w:richText/>
        </w:sdtPr>
        <w:sdtContent>
          <w:r w:rsidRPr="00CB51AB">
            <w:rPr>
              <w:b/>
            </w:rPr>
            <w:t>Deidre Brock:</w:t>
          </w:r>
        </w:sdtContent>
      </w:sdt>
      <w:r>
        <w:t xml:space="preserve"> I realise it is not necessarily something that you are directly involved</w:t>
      </w:r>
      <w:r w:rsidR="009F4852">
        <w:t xml:space="preserve"> in</w:t>
      </w:r>
      <w:r>
        <w:t xml:space="preserve">, but just </w:t>
      </w:r>
      <w:r w:rsidR="009F4852">
        <w:t xml:space="preserve">on </w:t>
      </w:r>
      <w:r>
        <w:t>where things are with Crown Estate Scotland and the issuing of licences</w:t>
      </w:r>
      <w:r w:rsidR="009F4852">
        <w:t xml:space="preserve">. </w:t>
      </w:r>
      <w:r>
        <w:t>I was approached by a company that was hoping to bid</w:t>
      </w:r>
      <w:r w:rsidR="00C66581">
        <w:t>,</w:t>
      </w:r>
      <w:r>
        <w:t xml:space="preserve"> and it seemed to be a rather slow process.</w:t>
      </w:r>
      <w:r w:rsidR="00BE734F">
        <w:t xml:space="preserve"> </w:t>
      </w:r>
      <w:r>
        <w:t>Are you able to give any sort of update on where Crown Estate Scotland is with issuing permissions, if you like, for larger wind farms</w:t>
      </w:r>
      <w:r w:rsidR="009F4852">
        <w:t>?</w:t>
      </w:r>
    </w:p>
    <w:p w:rsidR="00CB51AB" w:rsidP="00CB51AB">
      <w:pPr>
        <w:pStyle w:val="Answer"/>
      </w:pPr>
      <w:sdt>
        <w:sdtPr>
          <w:alias w:val="Witness"/>
          <w:id w:val="2016349930"/>
          <w:placeholder>
            <w:docPart w:val="DefaultPlaceholder_1081868574"/>
          </w:placeholder>
          <w:richText/>
        </w:sdtPr>
        <w:sdtContent>
          <w:r w:rsidRPr="00CB51AB">
            <w:rPr>
              <w:b/>
              <w:i/>
            </w:rPr>
            <w:t>Steven McMahon:</w:t>
          </w:r>
        </w:sdtContent>
      </w:sdt>
      <w:r>
        <w:t xml:space="preserve"> There are some examples.</w:t>
      </w:r>
      <w:r w:rsidR="00BE734F">
        <w:t xml:space="preserve"> </w:t>
      </w:r>
      <w:r>
        <w:t>I think you heard previously about the Seagreen project, so there are things happening, but I will probably make a more general point—I think Matthieu touched on it—around planning.</w:t>
      </w:r>
      <w:r w:rsidR="00BE734F">
        <w:t xml:space="preserve"> </w:t>
      </w:r>
      <w:r>
        <w:t xml:space="preserve">Network charges are not the only locational signal that projects face, so the ability for renewable developments to officially locate in places where costs are low, this is also a key consideration, </w:t>
      </w:r>
      <w:r w:rsidR="009F4852">
        <w:t xml:space="preserve">and </w:t>
      </w:r>
      <w:r>
        <w:t>the planning regime and engagement with the Crown Estate on that is going to be an important consideration.</w:t>
      </w:r>
      <w:r w:rsidR="00BE734F">
        <w:t xml:space="preserve"> </w:t>
      </w:r>
      <w:r>
        <w:t xml:space="preserve">There are these things happening, </w:t>
      </w:r>
      <w:r w:rsidR="00E9728A">
        <w:t>and</w:t>
      </w:r>
      <w:r>
        <w:t xml:space="preserve"> it has some good examples about where </w:t>
      </w:r>
      <w:r w:rsidR="00E9728A">
        <w:t>this</w:t>
      </w:r>
      <w:r>
        <w:t xml:space="preserve"> is bearing some fruit.</w:t>
      </w:r>
    </w:p>
    <w:p w:rsidR="00CB51AB" w:rsidP="00CB51AB">
      <w:pPr>
        <w:pStyle w:val="Answer"/>
      </w:pPr>
      <w:sdt>
        <w:sdtPr>
          <w:alias w:val="Witness"/>
          <w:id w:val="-126080779"/>
          <w:placeholder>
            <w:docPart w:val="DefaultPlaceholder_1081868574"/>
          </w:placeholder>
          <w:richText/>
        </w:sdtPr>
        <w:sdtContent>
          <w:r w:rsidRPr="00CB51AB">
            <w:rPr>
              <w:b/>
              <w:i/>
            </w:rPr>
            <w:t>Bless Kuri:</w:t>
          </w:r>
        </w:sdtContent>
      </w:sdt>
      <w:r>
        <w:t xml:space="preserve"> I would need to come back to you on </w:t>
      </w:r>
      <w:r w:rsidR="008F27E8">
        <w:t>timing</w:t>
      </w:r>
      <w:r>
        <w:t>, but I believe towards the end of this year there should be clarity on where these developments are going to be.</w:t>
      </w:r>
      <w:r w:rsidR="00BE734F">
        <w:t xml:space="preserve"> </w:t>
      </w:r>
      <w:r>
        <w:t xml:space="preserve">That is critical in the network design, because </w:t>
      </w:r>
      <w:r w:rsidR="009F4852">
        <w:t xml:space="preserve">until </w:t>
      </w:r>
      <w:r>
        <w:t>we know exactly where the capacity is, the grid design cannot progress.</w:t>
      </w:r>
    </w:p>
    <w:p w:rsidR="00E24409" w:rsidP="00E24409">
      <w:pPr>
        <w:pStyle w:val="Question"/>
      </w:pPr>
      <w:sdt>
        <w:sdtPr>
          <w:alias w:val="Member"/>
          <w:tag w:val="&lt;Member mnisId='4765' dodsId=''&gt;"/>
          <w:id w:val="356317876"/>
          <w:placeholder>
            <w:docPart w:val="DefaultPlaceholder_1081868574"/>
          </w:placeholder>
          <w:richText/>
        </w:sdtPr>
        <w:sdtContent>
          <w:r w:rsidRPr="00E24409">
            <w:rPr>
              <w:b/>
            </w:rPr>
            <w:t>Wendy Chamberlain:</w:t>
          </w:r>
        </w:sdtContent>
      </w:sdt>
      <w:r>
        <w:t xml:space="preserve"> Welcome to both our witnesses this afternoon.</w:t>
      </w:r>
      <w:r w:rsidR="00BE734F">
        <w:t xml:space="preserve"> </w:t>
      </w:r>
      <w:r>
        <w:t>My questions are primarily to Mr McMahon, but Mr Kuri, I will come to you as well.</w:t>
      </w:r>
      <w:r w:rsidR="00BE734F">
        <w:t xml:space="preserve"> </w:t>
      </w:r>
      <w:r w:rsidR="009F4852">
        <w:t xml:space="preserve">Both </w:t>
      </w:r>
      <w:r>
        <w:t>EDF, in its written evidence to the inquiry, and Ms Whitford from RES this morning indicated that they support making it a legal requirement for Ofgem to consider net zero in its work.</w:t>
      </w:r>
      <w:r w:rsidR="00BE734F">
        <w:t xml:space="preserve"> </w:t>
      </w:r>
      <w:r>
        <w:t>I would be interested to get your view on that.</w:t>
      </w:r>
    </w:p>
    <w:p w:rsidR="00E24409" w:rsidP="00E24409">
      <w:pPr>
        <w:pStyle w:val="Answer"/>
      </w:pPr>
      <w:sdt>
        <w:sdtPr>
          <w:alias w:val="Witness"/>
          <w:id w:val="-912009302"/>
          <w:placeholder>
            <w:docPart w:val="DefaultPlaceholder_1081868574"/>
          </w:placeholder>
          <w:richText/>
        </w:sdtPr>
        <w:sdtContent>
          <w:r w:rsidRPr="00E24409">
            <w:rPr>
              <w:b/>
              <w:i/>
            </w:rPr>
            <w:t>Steven McMahon:</w:t>
          </w:r>
        </w:sdtContent>
      </w:sdt>
      <w:r>
        <w:t xml:space="preserve"> This is something that has been talked about for some time.</w:t>
      </w:r>
      <w:r w:rsidR="00BE734F">
        <w:t xml:space="preserve"> </w:t>
      </w:r>
      <w:r>
        <w:t>The key point is that we operate under a statutory remit that has been set by the UK Government, so ultimately it is for them to decide.</w:t>
      </w:r>
      <w:r w:rsidR="00BE734F">
        <w:t xml:space="preserve"> </w:t>
      </w:r>
      <w:r>
        <w:t>It might well be that there is a change in that remit to emphasise the importance of net zero and achieving Government targets.</w:t>
      </w:r>
      <w:r w:rsidR="00BE734F">
        <w:t xml:space="preserve"> </w:t>
      </w:r>
      <w:r w:rsidR="009F4852">
        <w:t>T</w:t>
      </w:r>
      <w:r>
        <w:t xml:space="preserve">hat is something we are </w:t>
      </w:r>
      <w:r w:rsidR="00DE1C72">
        <w:t>very</w:t>
      </w:r>
      <w:r>
        <w:t xml:space="preserve"> happy to engage with and</w:t>
      </w:r>
      <w:r w:rsidR="00E9728A">
        <w:t>,</w:t>
      </w:r>
      <w:r>
        <w:t xml:space="preserve"> indeed</w:t>
      </w:r>
      <w:r w:rsidR="00E9728A">
        <w:t>,</w:t>
      </w:r>
      <w:r>
        <w:t xml:space="preserve"> we are engaging with it.</w:t>
      </w:r>
      <w:r w:rsidR="00BE734F">
        <w:t xml:space="preserve"> </w:t>
      </w:r>
      <w:r>
        <w:t xml:space="preserve">But our position is that we already have a duty to protect future </w:t>
      </w:r>
      <w:r>
        <w:t>consumers, which we interpret as a full commitment to achieving net zero at lowest cost.</w:t>
      </w:r>
      <w:r w:rsidR="00BE734F">
        <w:t xml:space="preserve"> </w:t>
      </w:r>
      <w:r>
        <w:t>We are just getting on with that task, so the key point is we don’t feel constrained in any way at the momen</w:t>
      </w:r>
      <w:r w:rsidR="00E9728A">
        <w:t>t. W</w:t>
      </w:r>
      <w:r>
        <w:t xml:space="preserve">e will keep that focus on keeping energy bills as low as possible while getting enough investment in the grid to build </w:t>
      </w:r>
      <w:r w:rsidR="00E9728A">
        <w:t>the</w:t>
      </w:r>
      <w:r>
        <w:t xml:space="preserve"> </w:t>
      </w:r>
      <w:r w:rsidR="00006EBD">
        <w:t>low</w:t>
      </w:r>
      <w:r w:rsidR="00E9728A">
        <w:t>-</w:t>
      </w:r>
      <w:r w:rsidR="00006EBD">
        <w:t>carbon</w:t>
      </w:r>
      <w:r>
        <w:t xml:space="preserve"> energy system that we need for future generations.</w:t>
      </w:r>
    </w:p>
    <w:p w:rsidR="00E24409" w:rsidP="00E24409">
      <w:pPr>
        <w:pStyle w:val="Question"/>
      </w:pPr>
      <w:sdt>
        <w:sdtPr>
          <w:alias w:val="Member"/>
          <w:tag w:val="&lt;Member mnisId='4765' dodsId=''&gt;"/>
          <w:id w:val="1251085114"/>
          <w:placeholder>
            <w:docPart w:val="DefaultPlaceholder_1081868574"/>
          </w:placeholder>
          <w:richText/>
        </w:sdtPr>
        <w:sdtContent>
          <w:r w:rsidRPr="00E24409">
            <w:rPr>
              <w:b/>
            </w:rPr>
            <w:t>Wendy Chamberlain:</w:t>
          </w:r>
        </w:sdtContent>
      </w:sdt>
      <w:r>
        <w:t xml:space="preserve"> You feel that you are already giving it due consideration as part of your current statutory obligations?</w:t>
      </w:r>
    </w:p>
    <w:p w:rsidR="00E24409" w:rsidP="00E24409">
      <w:pPr>
        <w:pStyle w:val="Answer"/>
      </w:pPr>
      <w:sdt>
        <w:sdtPr>
          <w:alias w:val="Witness"/>
          <w:id w:val="145710593"/>
          <w:placeholder>
            <w:docPart w:val="DefaultPlaceholder_1081868574"/>
          </w:placeholder>
          <w:richText/>
        </w:sdtPr>
        <w:sdtContent>
          <w:r w:rsidRPr="00E24409">
            <w:rPr>
              <w:b/>
              <w:i/>
            </w:rPr>
            <w:t>Steven McMahon:</w:t>
          </w:r>
        </w:sdtContent>
      </w:sdt>
      <w:r>
        <w:t xml:space="preserve"> Absolutely, yes.</w:t>
      </w:r>
    </w:p>
    <w:p w:rsidR="00E24409" w:rsidP="00E24409">
      <w:pPr>
        <w:pStyle w:val="Question"/>
      </w:pPr>
      <w:sdt>
        <w:sdtPr>
          <w:alias w:val="Member"/>
          <w:tag w:val="&lt;Member mnisId='4765' dodsId=''&gt;"/>
          <w:id w:val="-692613257"/>
          <w:placeholder>
            <w:docPart w:val="DefaultPlaceholder_1081868574"/>
          </w:placeholder>
          <w:richText/>
        </w:sdtPr>
        <w:sdtContent>
          <w:r w:rsidRPr="00E24409">
            <w:rPr>
              <w:b/>
            </w:rPr>
            <w:t>Wendy Chamberlain:</w:t>
          </w:r>
        </w:sdtContent>
      </w:sdt>
      <w:r>
        <w:t xml:space="preserve"> Mr Kuri, what would SSEN’s view be?</w:t>
      </w:r>
      <w:r w:rsidR="00BE734F">
        <w:t xml:space="preserve"> </w:t>
      </w:r>
      <w:r>
        <w:t xml:space="preserve">Would it be </w:t>
      </w:r>
      <w:r w:rsidR="00E9728A">
        <w:t xml:space="preserve">along </w:t>
      </w:r>
      <w:r>
        <w:t xml:space="preserve">similar lines </w:t>
      </w:r>
      <w:r w:rsidR="009F4852">
        <w:t xml:space="preserve">to </w:t>
      </w:r>
      <w:r>
        <w:t>EDF and RES?</w:t>
      </w:r>
    </w:p>
    <w:p w:rsidR="00E24409" w:rsidP="00E24409">
      <w:pPr>
        <w:pStyle w:val="Answer"/>
      </w:pPr>
      <w:sdt>
        <w:sdtPr>
          <w:alias w:val="Witness"/>
          <w:id w:val="1770573023"/>
          <w:placeholder>
            <w:docPart w:val="DefaultPlaceholder_1081868574"/>
          </w:placeholder>
          <w:richText/>
        </w:sdtPr>
        <w:sdtContent>
          <w:r w:rsidRPr="00E24409">
            <w:rPr>
              <w:b/>
              <w:i/>
            </w:rPr>
            <w:t>Bless Kuri:</w:t>
          </w:r>
        </w:sdtContent>
      </w:sdt>
      <w:r>
        <w:t xml:space="preserve"> First of all, I would like to say </w:t>
      </w:r>
      <w:r w:rsidR="00E9728A">
        <w:t>that we</w:t>
      </w:r>
      <w:r>
        <w:t xml:space="preserve"> welcome the funding arrangements</w:t>
      </w:r>
      <w:r w:rsidR="00A22F37">
        <w:t>. T</w:t>
      </w:r>
      <w:r>
        <w:t xml:space="preserve">he flexibility in Ofgem’s funding arrangements for net zero </w:t>
      </w:r>
      <w:r w:rsidR="00A22F37">
        <w:t xml:space="preserve">are </w:t>
      </w:r>
      <w:r>
        <w:t>specifically organised to allow that to happen, so that is a positive development.</w:t>
      </w:r>
      <w:r w:rsidR="00BE734F">
        <w:t xml:space="preserve"> </w:t>
      </w:r>
      <w:r>
        <w:t>We still feel there is a case for the Ofgem remit to be widened to properly cover net zero.</w:t>
      </w:r>
      <w:r w:rsidR="00BE734F">
        <w:t xml:space="preserve"> </w:t>
      </w:r>
      <w:r>
        <w:t>At the moment, we think there is probably more focus on the shorter term</w:t>
      </w:r>
      <w:r w:rsidR="00E9728A">
        <w:t>,</w:t>
      </w:r>
      <w:r>
        <w:t xml:space="preserve"> and maybe </w:t>
      </w:r>
      <w:r w:rsidR="00E9728A">
        <w:t xml:space="preserve">on </w:t>
      </w:r>
      <w:r>
        <w:t>the costs borne by the specific consumers of electricity</w:t>
      </w:r>
      <w:r w:rsidR="00E9728A">
        <w:t>;</w:t>
      </w:r>
      <w:r>
        <w:t xml:space="preserve"> whereas when you open the agenda to truly net zero it is not just electricity consumers, it is everyone affected.</w:t>
      </w:r>
      <w:r w:rsidR="00BE734F">
        <w:t xml:space="preserve"> </w:t>
      </w:r>
      <w:r>
        <w:t>But again, I accept that there are clear lines to be drawn as to how far you go with that.</w:t>
      </w:r>
    </w:p>
    <w:p w:rsidR="00E24409" w:rsidP="00E24409">
      <w:pPr>
        <w:pStyle w:val="Question"/>
      </w:pPr>
      <w:sdt>
        <w:sdtPr>
          <w:alias w:val="Member"/>
          <w:tag w:val="&lt;Member mnisId='4765' dodsId=''&gt;"/>
          <w:id w:val="735061307"/>
          <w:placeholder>
            <w:docPart w:val="DefaultPlaceholder_1081868574"/>
          </w:placeholder>
          <w:richText/>
        </w:sdtPr>
        <w:sdtContent>
          <w:r w:rsidRPr="00E24409">
            <w:rPr>
              <w:b/>
            </w:rPr>
            <w:t>Wendy Chamberlain:</w:t>
          </w:r>
        </w:sdtContent>
      </w:sdt>
      <w:r>
        <w:t xml:space="preserve"> Back to you, Mr McMahon.</w:t>
      </w:r>
      <w:r w:rsidR="00BE734F">
        <w:t xml:space="preserve"> </w:t>
      </w:r>
      <w:r>
        <w:t>I understand that Ofgem recommended in January 2021 that an independent body be formed to lead on green transformation.</w:t>
      </w:r>
      <w:r w:rsidR="00BE734F">
        <w:t xml:space="preserve"> </w:t>
      </w:r>
      <w:r>
        <w:t>Are you able to provide an update on that? What response has Ofgem had from the UK Government?</w:t>
      </w:r>
    </w:p>
    <w:p w:rsidR="00E24409" w:rsidP="00E24409">
      <w:pPr>
        <w:pStyle w:val="Answer"/>
      </w:pPr>
      <w:sdt>
        <w:sdtPr>
          <w:alias w:val="Witness"/>
          <w:id w:val="1183864184"/>
          <w:placeholder>
            <w:docPart w:val="DefaultPlaceholder_1081868574"/>
          </w:placeholder>
          <w:richText/>
        </w:sdtPr>
        <w:sdtContent>
          <w:r w:rsidRPr="00E24409">
            <w:rPr>
              <w:b/>
              <w:i/>
            </w:rPr>
            <w:t>Steven McMahon:</w:t>
          </w:r>
        </w:sdtContent>
      </w:sdt>
      <w:r>
        <w:t xml:space="preserve"> </w:t>
      </w:r>
      <w:r w:rsidR="008F27E8">
        <w:t>It</w:t>
      </w:r>
      <w:r>
        <w:t xml:space="preserve"> is an important piece of work </w:t>
      </w:r>
      <w:r w:rsidR="008F27E8">
        <w:t>on</w:t>
      </w:r>
      <w:r>
        <w:t xml:space="preserve"> system operation going forward.</w:t>
      </w:r>
      <w:r w:rsidR="00BE734F">
        <w:t xml:space="preserve"> </w:t>
      </w:r>
      <w:r>
        <w:t>We are due to consult on that, I think over the summer</w:t>
      </w:r>
      <w:r w:rsidR="008F27E8">
        <w:t>.</w:t>
      </w:r>
      <w:r>
        <w:t xml:space="preserve"> </w:t>
      </w:r>
      <w:r w:rsidR="008F27E8">
        <w:t xml:space="preserve">It is </w:t>
      </w:r>
      <w:r>
        <w:t xml:space="preserve">primarily through the UK Government and BEIS, </w:t>
      </w:r>
      <w:r w:rsidR="008F27E8">
        <w:t>but we</w:t>
      </w:r>
      <w:r>
        <w:t xml:space="preserve"> are </w:t>
      </w:r>
      <w:r w:rsidR="00E9728A">
        <w:t xml:space="preserve">a </w:t>
      </w:r>
      <w:r>
        <w:t>big part of</w:t>
      </w:r>
      <w:r w:rsidR="008F27E8">
        <w:t xml:space="preserve"> it</w:t>
      </w:r>
      <w:r>
        <w:t>.</w:t>
      </w:r>
      <w:r w:rsidR="00BE734F">
        <w:t xml:space="preserve"> </w:t>
      </w:r>
      <w:r w:rsidR="008F27E8">
        <w:t xml:space="preserve">Proposals will be </w:t>
      </w:r>
      <w:r>
        <w:t>set out in the summer</w:t>
      </w:r>
      <w:r w:rsidR="00E9728A">
        <w:t xml:space="preserve">, </w:t>
      </w:r>
      <w:r>
        <w:t>and we look forward to all the stakeholders engaging in that.</w:t>
      </w:r>
    </w:p>
    <w:p w:rsidR="00E24409" w:rsidP="00E24409">
      <w:pPr>
        <w:pStyle w:val="Question"/>
        <w:numPr>
          <w:ilvl w:val="0"/>
          <w:numId w:val="0"/>
        </w:numPr>
        <w:ind w:left="794"/>
      </w:pPr>
      <w:sdt>
        <w:sdtPr>
          <w:alias w:val="Member"/>
          <w:tag w:val="&lt;Member mnisId='4765' dodsId=''&gt;"/>
          <w:id w:val="-1594463280"/>
          <w:placeholder>
            <w:docPart w:val="DefaultPlaceholder_1081868574"/>
          </w:placeholder>
          <w:richText/>
        </w:sdtPr>
        <w:sdtContent>
          <w:r w:rsidRPr="00E24409">
            <w:rPr>
              <w:b/>
            </w:rPr>
            <w:t>Wendy Chamberlain:</w:t>
          </w:r>
        </w:sdtContent>
      </w:sdt>
      <w:r>
        <w:t xml:space="preserve"> That is great, so something for us all to look out for, something coming in the summer.</w:t>
      </w:r>
    </w:p>
    <w:p w:rsidR="00E24409" w:rsidP="00E24409">
      <w:pPr>
        <w:pStyle w:val="Question"/>
      </w:pPr>
      <w:sdt>
        <w:sdtPr>
          <w:alias w:val="Member"/>
          <w:tag w:val="&lt;Member mnisId='4842' dodsId=''&gt;"/>
          <w:id w:val="-175970218"/>
          <w:placeholder>
            <w:docPart w:val="DefaultPlaceholder_1081868574"/>
          </w:placeholder>
          <w:richText/>
        </w:sdtPr>
        <w:sdtContent>
          <w:r w:rsidRPr="00E24409">
            <w:rPr>
              <w:b/>
            </w:rPr>
            <w:t>Sally-Ann Hart:</w:t>
          </w:r>
        </w:sdtContent>
      </w:sdt>
      <w:r>
        <w:t xml:space="preserve"> Good afternoon to our panel.</w:t>
      </w:r>
      <w:r w:rsidR="00BE734F">
        <w:t xml:space="preserve"> </w:t>
      </w:r>
      <w:r>
        <w:t>I am going to follow on from Wendy, looking at the grid connection.</w:t>
      </w:r>
      <w:r w:rsidR="00BE734F">
        <w:t xml:space="preserve"> </w:t>
      </w:r>
      <w:r>
        <w:t xml:space="preserve">I know Ofgem has indicated that it is accelerating investment in local electricity grids, so how will the costs of the grid connection and grid reinforcement </w:t>
      </w:r>
      <w:r w:rsidR="00A22F37">
        <w:t xml:space="preserve">be </w:t>
      </w:r>
      <w:r>
        <w:t>met?</w:t>
      </w:r>
    </w:p>
    <w:p w:rsidR="00084A7F" w:rsidP="00E24409">
      <w:pPr>
        <w:pStyle w:val="Answer"/>
      </w:pPr>
      <w:sdt>
        <w:sdtPr>
          <w:alias w:val="Witness"/>
          <w:id w:val="-1952853870"/>
          <w:placeholder>
            <w:docPart w:val="DefaultPlaceholder_1081868574"/>
          </w:placeholder>
          <w:richText/>
        </w:sdtPr>
        <w:sdtContent>
          <w:r w:rsidRPr="00E24409" w:rsidR="00E24409">
            <w:rPr>
              <w:b/>
              <w:i/>
            </w:rPr>
            <w:t>Steven McMahon:</w:t>
          </w:r>
        </w:sdtContent>
      </w:sdt>
      <w:r w:rsidR="00E24409">
        <w:t xml:space="preserve"> There has been</w:t>
      </w:r>
      <w:r w:rsidR="00E9728A">
        <w:t xml:space="preserve"> a</w:t>
      </w:r>
      <w:r w:rsidR="00E24409">
        <w:t xml:space="preserve"> discussion on green recover</w:t>
      </w:r>
      <w:r>
        <w:t>y</w:t>
      </w:r>
      <w:r w:rsidR="00E24409">
        <w:t xml:space="preserve"> and what the Governments are doing around green recovery.</w:t>
      </w:r>
      <w:r w:rsidR="00BE734F">
        <w:t xml:space="preserve"> </w:t>
      </w:r>
      <w:r w:rsidR="00E24409">
        <w:t xml:space="preserve">We had our </w:t>
      </w:r>
      <w:r w:rsidR="00E9728A">
        <w:t xml:space="preserve">own </w:t>
      </w:r>
      <w:r w:rsidR="00E24409">
        <w:t>green recovery initiative.</w:t>
      </w:r>
      <w:r w:rsidR="00BE734F">
        <w:t xml:space="preserve"> </w:t>
      </w:r>
      <w:r w:rsidR="00E24409">
        <w:t>This was built over the last 12 months, following the initial crisis response to the pandemic.</w:t>
      </w:r>
      <w:r w:rsidR="00BE734F">
        <w:t xml:space="preserve"> </w:t>
      </w:r>
      <w:r w:rsidR="00E24409">
        <w:t>With the electricity networks we felt there was an opportunity, given the existing regulatory price controls still had some distance to run</w:t>
      </w:r>
      <w:r w:rsidR="00A22F37">
        <w:t>—</w:t>
      </w:r>
      <w:r w:rsidR="00E24409">
        <w:t>up until March 2023</w:t>
      </w:r>
      <w:r w:rsidR="00A22F37">
        <w:t xml:space="preserve">—and </w:t>
      </w:r>
      <w:r w:rsidR="00E24409">
        <w:t xml:space="preserve">that we could look at opportunities to bring forward investment that could help accelerate the decarbonisation benefits to consumers, particularly from an electric </w:t>
      </w:r>
      <w:r w:rsidR="00E24409">
        <w:t>transport and heat point of view, while also delivering value to consumers and supporting a green recovery.</w:t>
      </w:r>
    </w:p>
    <w:p w:rsidR="004401F3" w:rsidP="00E24409">
      <w:pPr>
        <w:pStyle w:val="Answer"/>
      </w:pPr>
      <w:r>
        <w:t>We were pleased that back in May we were able to announce a package of £300 million across GB, around £50 million of that in Scotland</w:t>
      </w:r>
      <w:r w:rsidR="00A22F37">
        <w:t>. T</w:t>
      </w:r>
      <w:r>
        <w:t>hat is effectively investment that has been brought forward from at least 2023 to support the net zero agenda.</w:t>
      </w:r>
      <w:r w:rsidR="00BE734F">
        <w:t xml:space="preserve"> </w:t>
      </w:r>
      <w:r>
        <w:t>There are lots of individual initiatives that are included as part of that.</w:t>
      </w:r>
      <w:r w:rsidR="00BE734F">
        <w:t xml:space="preserve"> </w:t>
      </w:r>
      <w:r>
        <w:t>As I said, EV is a big focus, but also decarbonisation of public transport</w:t>
      </w:r>
      <w:r w:rsidR="00A22F37">
        <w:t xml:space="preserve"> and </w:t>
      </w:r>
      <w:r>
        <w:t>public services, like the Police Scotland fleet.</w:t>
      </w:r>
      <w:r w:rsidR="00BE734F">
        <w:t xml:space="preserve"> </w:t>
      </w:r>
      <w:r w:rsidR="00035194">
        <w:t>It</w:t>
      </w:r>
      <w:r>
        <w:t xml:space="preserve"> is effectively paid for through consumer bills.</w:t>
      </w:r>
      <w:r w:rsidR="00BE734F">
        <w:t xml:space="preserve"> </w:t>
      </w:r>
      <w:r>
        <w:t xml:space="preserve">That is how we recover the charges, but the overall costs of that £300 million investment are very low, around 50 pence on the bill for the next two years and </w:t>
      </w:r>
      <w:r w:rsidR="00E9728A">
        <w:t>it</w:t>
      </w:r>
      <w:r>
        <w:t xml:space="preserve"> falls even lower after that, but they are consumer-funded investments.</w:t>
      </w:r>
    </w:p>
    <w:p w:rsidR="00E24409" w:rsidP="00E24409">
      <w:pPr>
        <w:pStyle w:val="Answer"/>
      </w:pPr>
      <w:r>
        <w:t xml:space="preserve">Another point </w:t>
      </w:r>
      <w:r w:rsidR="00084A7F">
        <w:t>to make is that of that £300 million investment, around half was from existing allowances, so underspends from the energy networks, not in Scotland but across GB, so some of the money there is being unlocked that wouldn’t otherwise have been committed.</w:t>
      </w:r>
    </w:p>
    <w:p w:rsidR="00084A7F" w:rsidP="00084A7F">
      <w:pPr>
        <w:pStyle w:val="Question"/>
      </w:pPr>
      <w:sdt>
        <w:sdtPr>
          <w:alias w:val="Member"/>
          <w:tag w:val="&lt;Member mnisId='4842' dodsId=''&gt;"/>
          <w:id w:val="-2130154791"/>
          <w:placeholder>
            <w:docPart w:val="DefaultPlaceholder_1081868574"/>
          </w:placeholder>
          <w:richText/>
        </w:sdtPr>
        <w:sdtContent>
          <w:r w:rsidRPr="00084A7F">
            <w:rPr>
              <w:b/>
            </w:rPr>
            <w:t>Sally-Ann Hart:</w:t>
          </w:r>
        </w:sdtContent>
      </w:sdt>
      <w:r>
        <w:t xml:space="preserve"> In supporting more local renewable generation to connect to the grid, what sort of renewable energy are you focusing on for individual properties?</w:t>
      </w:r>
      <w:r w:rsidR="00BE734F">
        <w:t xml:space="preserve"> </w:t>
      </w:r>
      <w:r>
        <w:t>Is it solar panels or community wind farms?</w:t>
      </w:r>
      <w:r w:rsidR="00BE734F">
        <w:t xml:space="preserve"> </w:t>
      </w:r>
      <w:r>
        <w:t>What is the scale?</w:t>
      </w:r>
      <w:r w:rsidR="00BE734F">
        <w:t xml:space="preserve"> </w:t>
      </w:r>
      <w:r>
        <w:t>What thing</w:t>
      </w:r>
      <w:r w:rsidR="00A22F37">
        <w:t>s</w:t>
      </w:r>
      <w:r>
        <w:t xml:space="preserve"> are you focusing on, Mr McMahon?</w:t>
      </w:r>
    </w:p>
    <w:p w:rsidR="00084A7F" w:rsidP="00084A7F">
      <w:pPr>
        <w:pStyle w:val="Answer"/>
      </w:pPr>
      <w:sdt>
        <w:sdtPr>
          <w:alias w:val="Witness"/>
          <w:id w:val="-204949891"/>
          <w:placeholder>
            <w:docPart w:val="DefaultPlaceholder_1081868574"/>
          </w:placeholder>
          <w:richText/>
        </w:sdtPr>
        <w:sdtContent>
          <w:r w:rsidRPr="00084A7F">
            <w:rPr>
              <w:b/>
              <w:i/>
            </w:rPr>
            <w:t>Steven McMahon:</w:t>
          </w:r>
        </w:sdtContent>
      </w:sdt>
      <w:r>
        <w:t xml:space="preserve"> It is probably a combination of all those things.</w:t>
      </w:r>
      <w:r w:rsidR="00BE734F">
        <w:t xml:space="preserve"> </w:t>
      </w:r>
      <w:r w:rsidR="00E9728A">
        <w:t>I suppose i</w:t>
      </w:r>
      <w:r>
        <w:t xml:space="preserve">t </w:t>
      </w:r>
      <w:r w:rsidR="00E9728A">
        <w:t>depends on</w:t>
      </w:r>
      <w:r>
        <w:t xml:space="preserve"> where you are in the country.</w:t>
      </w:r>
      <w:r w:rsidR="00BE734F">
        <w:t xml:space="preserve"> </w:t>
      </w:r>
      <w:r>
        <w:t>It has been pointed out before that it is not always sunny up in Scotland, but what we are going to have in the distribution networks is access to resources that we just didn’t have before</w:t>
      </w:r>
      <w:r w:rsidR="00E9728A">
        <w:t>. T</w:t>
      </w:r>
      <w:r>
        <w:t>he idea o</w:t>
      </w:r>
      <w:r w:rsidR="00E9728A">
        <w:t>f</w:t>
      </w:r>
      <w:r>
        <w:t xml:space="preserve"> linear generation through the transmission networks into the distribution networks, that is not going to be how the local distribution grids operate in the future.</w:t>
      </w:r>
    </w:p>
    <w:p w:rsidR="00084A7F" w:rsidP="00084A7F">
      <w:pPr>
        <w:pStyle w:val="Answer"/>
      </w:pPr>
      <w:r>
        <w:t xml:space="preserve">You </w:t>
      </w:r>
      <w:r w:rsidR="00A22F37">
        <w:t xml:space="preserve">will </w:t>
      </w:r>
      <w:r>
        <w:t xml:space="preserve">have much more local </w:t>
      </w:r>
      <w:r w:rsidR="00006EBD">
        <w:t>low</w:t>
      </w:r>
      <w:r w:rsidR="00E9728A">
        <w:t>-</w:t>
      </w:r>
      <w:r w:rsidR="00006EBD">
        <w:t>carbon</w:t>
      </w:r>
      <w:r>
        <w:t xml:space="preserve"> generation connecting directly on to the local networks</w:t>
      </w:r>
      <w:r w:rsidR="00A22F37">
        <w:t>. T</w:t>
      </w:r>
      <w:r>
        <w:t>hat is something we should embrace and something we should exploit, because ultimately, if you maximise the use of those resources, you can lower the overall costs of enhancing the network to support, for example, new sources of demand like electric vehicles</w:t>
      </w:r>
      <w:r w:rsidR="00E9728A">
        <w:t xml:space="preserve"> or heat</w:t>
      </w:r>
      <w:r>
        <w:t>.</w:t>
      </w:r>
      <w:r w:rsidR="00BE734F">
        <w:t xml:space="preserve"> </w:t>
      </w:r>
      <w:r>
        <w:t>It would be a combination of all those things.</w:t>
      </w:r>
      <w:r w:rsidR="00BE734F">
        <w:t xml:space="preserve"> </w:t>
      </w:r>
      <w:r>
        <w:t xml:space="preserve">The technology is probably going to be mixed, but </w:t>
      </w:r>
      <w:r w:rsidR="00A22F37">
        <w:t xml:space="preserve">it is </w:t>
      </w:r>
      <w:r>
        <w:t>just making sure that we can harness all those opportunities that are coming through.</w:t>
      </w:r>
    </w:p>
    <w:p w:rsidR="00084A7F" w:rsidP="00084A7F">
      <w:pPr>
        <w:pStyle w:val="Question"/>
      </w:pPr>
      <w:sdt>
        <w:sdtPr>
          <w:alias w:val="Member"/>
          <w:tag w:val="&lt;Member mnisId='4842' dodsId=''&gt;"/>
          <w:id w:val="-1162541031"/>
          <w:placeholder>
            <w:docPart w:val="DefaultPlaceholder_1081868574"/>
          </w:placeholder>
          <w:richText/>
        </w:sdtPr>
        <w:sdtContent>
          <w:r w:rsidRPr="00084A7F">
            <w:rPr>
              <w:b/>
            </w:rPr>
            <w:t>Sally-Ann Hart:</w:t>
          </w:r>
        </w:sdtContent>
      </w:sdt>
      <w:r>
        <w:t xml:space="preserve"> Mr Kuri, I don’t know if this is a question for you, but please say if it isn’t.</w:t>
      </w:r>
      <w:r w:rsidR="00BE734F">
        <w:t xml:space="preserve"> </w:t>
      </w:r>
      <w:r>
        <w:t xml:space="preserve">How do you balance competing demands between ensuring cost reductions for consumers </w:t>
      </w:r>
      <w:r w:rsidR="00E9728A">
        <w:t>and</w:t>
      </w:r>
      <w:r>
        <w:t xml:space="preserve"> the development of the UK supply chain to ensure a just transition to renewable energy</w:t>
      </w:r>
      <w:r w:rsidR="00A22F37">
        <w:t>?</w:t>
      </w:r>
    </w:p>
    <w:p w:rsidR="00084A7F" w:rsidP="00084A7F">
      <w:pPr>
        <w:pStyle w:val="Answer"/>
      </w:pPr>
      <w:sdt>
        <w:sdtPr>
          <w:alias w:val="Witness"/>
          <w:id w:val="52664546"/>
          <w:placeholder>
            <w:docPart w:val="DefaultPlaceholder_1081868574"/>
          </w:placeholder>
          <w:richText/>
        </w:sdtPr>
        <w:sdtContent>
          <w:r w:rsidRPr="00084A7F">
            <w:rPr>
              <w:b/>
              <w:i/>
            </w:rPr>
            <w:t>Bless Kuri:</w:t>
          </w:r>
        </w:sdtContent>
      </w:sdt>
      <w:r>
        <w:t xml:space="preserve"> Apologies,</w:t>
      </w:r>
      <w:r w:rsidR="00E9728A">
        <w:t xml:space="preserve"> that is</w:t>
      </w:r>
      <w:r>
        <w:t xml:space="preserve"> not one I can pick up just now, but we can certainly come back.</w:t>
      </w:r>
    </w:p>
    <w:p w:rsidR="00084A7F" w:rsidP="00084A7F">
      <w:pPr>
        <w:pStyle w:val="Question"/>
        <w:numPr>
          <w:ilvl w:val="0"/>
          <w:numId w:val="0"/>
        </w:numPr>
        <w:ind w:left="794"/>
      </w:pPr>
      <w:sdt>
        <w:sdtPr>
          <w:alias w:val="Member"/>
          <w:tag w:val="&lt;Member mnisId='4842' dodsId=''&gt;"/>
          <w:id w:val="1537165055"/>
          <w:placeholder>
            <w:docPart w:val="DefaultPlaceholder_1081868574"/>
          </w:placeholder>
          <w:richText/>
        </w:sdtPr>
        <w:sdtContent>
          <w:r w:rsidRPr="00084A7F">
            <w:rPr>
              <w:b/>
            </w:rPr>
            <w:t>Sally-Ann Hart:</w:t>
          </w:r>
        </w:sdtContent>
      </w:sdt>
      <w:r>
        <w:t xml:space="preserve"> That is fine.</w:t>
      </w:r>
      <w:r w:rsidR="00BE734F">
        <w:t xml:space="preserve"> </w:t>
      </w:r>
      <w:r>
        <w:t>Can Mr McMahon answer that one?</w:t>
      </w:r>
    </w:p>
    <w:p w:rsidR="00084A7F" w:rsidP="00084A7F">
      <w:pPr>
        <w:pStyle w:val="Answer"/>
      </w:pPr>
      <w:sdt>
        <w:sdtPr>
          <w:alias w:val="Witness"/>
          <w:id w:val="1126740778"/>
          <w:placeholder>
            <w:docPart w:val="DefaultPlaceholder_1081868574"/>
          </w:placeholder>
          <w:richText/>
        </w:sdtPr>
        <w:sdtContent>
          <w:r w:rsidRPr="00084A7F">
            <w:rPr>
              <w:b/>
              <w:i/>
            </w:rPr>
            <w:t>Steven McMahon:</w:t>
          </w:r>
        </w:sdtContent>
      </w:sdt>
      <w:r>
        <w:t xml:space="preserve"> The key point is that we need to be able to deliver net zero in a just and affordable way.</w:t>
      </w:r>
      <w:r w:rsidR="00BE734F">
        <w:t xml:space="preserve"> </w:t>
      </w:r>
      <w:r>
        <w:t>The transition is something that will affect all our lives</w:t>
      </w:r>
      <w:r w:rsidR="00E9728A">
        <w:t xml:space="preserve">, </w:t>
      </w:r>
      <w:r>
        <w:t>and it is important that everybody can benefit from that.</w:t>
      </w:r>
      <w:r w:rsidR="00BE734F">
        <w:t xml:space="preserve"> </w:t>
      </w:r>
      <w:r w:rsidR="006E3929">
        <w:t>Making</w:t>
      </w:r>
      <w:r>
        <w:t xml:space="preserve"> the transition to net zero is likely to incur additional costs </w:t>
      </w:r>
      <w:r w:rsidR="006E3929">
        <w:t xml:space="preserve">in the short term </w:t>
      </w:r>
      <w:r>
        <w:t>as new investment is required and new technologies are rolled out, but these costs must fall fairly on consumers.</w:t>
      </w:r>
      <w:r w:rsidR="00BE734F">
        <w:t xml:space="preserve"> </w:t>
      </w:r>
      <w:r w:rsidR="00035194">
        <w:t>Some</w:t>
      </w:r>
      <w:r>
        <w:t xml:space="preserve"> examples </w:t>
      </w:r>
      <w:r w:rsidR="00A22F37">
        <w:t xml:space="preserve">of </w:t>
      </w:r>
      <w:r>
        <w:t>how we would do that</w:t>
      </w:r>
      <w:r w:rsidR="00035194">
        <w:t xml:space="preserve">: </w:t>
      </w:r>
      <w:r>
        <w:t>on the network side, for example, we are resetting the way we finance the network companies, including lower returns and pushing them on the cost efficiency to help achieve this, so finding ways to increase investment in the networks while trying to keep the overall bill impact as low as we possibly can.</w:t>
      </w:r>
    </w:p>
    <w:p w:rsidR="00084A7F" w:rsidP="00084A7F">
      <w:pPr>
        <w:pStyle w:val="Answer"/>
      </w:pPr>
      <w:r>
        <w:t>There are also wider regulations in place, wider policies around the price cap, for example, that help give that further protection to consumers.</w:t>
      </w:r>
    </w:p>
    <w:p w:rsidR="00084A7F" w:rsidP="00084A7F">
      <w:pPr>
        <w:pStyle w:val="Question"/>
        <w:numPr>
          <w:ilvl w:val="0"/>
          <w:numId w:val="0"/>
        </w:numPr>
        <w:ind w:left="794"/>
      </w:pPr>
      <w:sdt>
        <w:sdtPr>
          <w:alias w:val="Member"/>
          <w:tag w:val="&lt;Member mnisId='4842' dodsId=''&gt;"/>
          <w:id w:val="502246968"/>
          <w:placeholder>
            <w:docPart w:val="DefaultPlaceholder_1081868574"/>
          </w:placeholder>
          <w:richText/>
        </w:sdtPr>
        <w:sdtContent>
          <w:r w:rsidRPr="00084A7F">
            <w:rPr>
              <w:b/>
            </w:rPr>
            <w:t>Sally-Ann Hart:</w:t>
          </w:r>
        </w:sdtContent>
      </w:sdt>
      <w:r>
        <w:t xml:space="preserve"> We have to take people with us.</w:t>
      </w:r>
      <w:r w:rsidR="00BE734F">
        <w:t xml:space="preserve"> </w:t>
      </w:r>
      <w:r>
        <w:t>Thank you.</w:t>
      </w:r>
    </w:p>
    <w:p w:rsidR="00084A7F" w:rsidP="00084A7F">
      <w:pPr>
        <w:pStyle w:val="Question"/>
      </w:pPr>
      <w:sdt>
        <w:sdtPr>
          <w:alias w:val="Member"/>
          <w:tag w:val="&lt;Member mnisId='4421' dodsId='138157'&gt;"/>
          <w:id w:val="168063868"/>
          <w:placeholder>
            <w:docPart w:val="DefaultPlaceholder_1081868574"/>
          </w:placeholder>
          <w:richText/>
        </w:sdtPr>
        <w:sdtContent>
          <w:r w:rsidRPr="00084A7F">
            <w:rPr>
              <w:b/>
            </w:rPr>
            <w:t>Mhairi Black:</w:t>
          </w:r>
        </w:sdtContent>
      </w:sdt>
      <w:r>
        <w:t xml:space="preserve"> Thanks </w:t>
      </w:r>
      <w:r w:rsidR="00A22F37">
        <w:t xml:space="preserve">to </w:t>
      </w:r>
      <w:r>
        <w:t>all our witnesses today.</w:t>
      </w:r>
      <w:r w:rsidR="00BE734F">
        <w:t xml:space="preserve"> </w:t>
      </w:r>
      <w:r>
        <w:t>This has been very informative.</w:t>
      </w:r>
      <w:r w:rsidR="00BE734F">
        <w:t xml:space="preserve"> </w:t>
      </w:r>
      <w:r>
        <w:t>Just to pick up on something that has been touched on in the previous session and this one, I will come to you first, Mr Kuri.</w:t>
      </w:r>
      <w:r w:rsidR="00BE734F">
        <w:t xml:space="preserve"> </w:t>
      </w:r>
      <w:r>
        <w:t>Could you describe the impact of transmission charges on SSEN’s ability to invest in the transmission network?</w:t>
      </w:r>
    </w:p>
    <w:p w:rsidR="00CE639D" w:rsidP="00084A7F">
      <w:pPr>
        <w:pStyle w:val="Answer"/>
      </w:pPr>
      <w:sdt>
        <w:sdtPr>
          <w:alias w:val="Witness"/>
          <w:id w:val="683096436"/>
          <w:placeholder>
            <w:docPart w:val="DefaultPlaceholder_1081868574"/>
          </w:placeholder>
          <w:richText/>
        </w:sdtPr>
        <w:sdtContent>
          <w:r w:rsidRPr="00084A7F" w:rsidR="00084A7F">
            <w:rPr>
              <w:b/>
              <w:i/>
            </w:rPr>
            <w:t>Bless Kuri:</w:t>
          </w:r>
        </w:sdtContent>
      </w:sdt>
      <w:r w:rsidR="00084A7F">
        <w:t xml:space="preserve"> This comes to the flows of money, which was discussed earlier.</w:t>
      </w:r>
      <w:r w:rsidR="00BE734F">
        <w:t xml:space="preserve"> </w:t>
      </w:r>
      <w:r w:rsidR="00084A7F">
        <w:t>The charges come at the positive end, so we have our business plans approved by Ofgem, as mentioned earlier</w:t>
      </w:r>
      <w:r w:rsidR="00A22F37">
        <w:t>. A</w:t>
      </w:r>
      <w:r w:rsidR="00084A7F">
        <w:t>s part of that, we are allowed to recover a certain maximum amount of revenue on an annual basis</w:t>
      </w:r>
      <w:r w:rsidR="00E03D6F">
        <w:t>,</w:t>
      </w:r>
      <w:r w:rsidR="00084A7F">
        <w:t xml:space="preserve"> and that is set and agreed by the regulator.</w:t>
      </w:r>
      <w:r w:rsidR="00BE734F">
        <w:t xml:space="preserve"> </w:t>
      </w:r>
      <w:r w:rsidR="00084A7F">
        <w:t xml:space="preserve">The charges that are paid for by the users and how they are distributed is a function of </w:t>
      </w:r>
      <w:r w:rsidR="00E03D6F">
        <w:t>the charging</w:t>
      </w:r>
      <w:r>
        <w:t xml:space="preserve"> methodology, which is covered within the Connection and Use of System Code.</w:t>
      </w:r>
      <w:r w:rsidR="00BE734F">
        <w:t xml:space="preserve"> </w:t>
      </w:r>
      <w:r w:rsidR="00035194">
        <w:t>Charges</w:t>
      </w:r>
      <w:r>
        <w:t xml:space="preserve"> are affected by what we do</w:t>
      </w:r>
      <w:r w:rsidR="00035194">
        <w:t xml:space="preserve"> in</w:t>
      </w:r>
      <w:r>
        <w:t xml:space="preserve"> a kind of feed</w:t>
      </w:r>
      <w:r w:rsidR="00A22F37">
        <w:t>-</w:t>
      </w:r>
      <w:r>
        <w:t>forward process.</w:t>
      </w:r>
      <w:r w:rsidR="00BE734F">
        <w:t xml:space="preserve"> </w:t>
      </w:r>
      <w:r>
        <w:t>I don’t know if that clarifies the order in which things happen.</w:t>
      </w:r>
    </w:p>
    <w:p w:rsidR="00CE639D" w:rsidP="00CE639D">
      <w:pPr>
        <w:pStyle w:val="Question"/>
      </w:pPr>
      <w:sdt>
        <w:sdtPr>
          <w:alias w:val="Member"/>
          <w:tag w:val="&lt;Member mnisId='4421' dodsId='138157'&gt;"/>
          <w:id w:val="-1404983884"/>
          <w:placeholder>
            <w:docPart w:val="DefaultPlaceholder_1081868574"/>
          </w:placeholder>
          <w:richText/>
        </w:sdtPr>
        <w:sdtContent>
          <w:r w:rsidRPr="00CE639D">
            <w:rPr>
              <w:b/>
            </w:rPr>
            <w:t>Mhairi Black:</w:t>
          </w:r>
        </w:sdtContent>
      </w:sdt>
      <w:r>
        <w:t xml:space="preserve"> Yes, thank you.</w:t>
      </w:r>
      <w:r w:rsidR="00BE734F">
        <w:t xml:space="preserve"> </w:t>
      </w:r>
      <w:r>
        <w:t>What do you think could be done to ensure that the transmission charges don’t become a barrier for people looking to invest</w:t>
      </w:r>
      <w:r w:rsidR="00E03D6F">
        <w:t>,</w:t>
      </w:r>
      <w:r>
        <w:t xml:space="preserve"> or even just in the general success of a project?</w:t>
      </w:r>
    </w:p>
    <w:p w:rsidR="00084A7F" w:rsidP="00CE639D">
      <w:pPr>
        <w:pStyle w:val="Answer"/>
      </w:pPr>
      <w:sdt>
        <w:sdtPr>
          <w:alias w:val="Witness"/>
          <w:id w:val="-1834597586"/>
          <w:placeholder>
            <w:docPart w:val="DefaultPlaceholder_1081868574"/>
          </w:placeholder>
          <w:richText/>
        </w:sdtPr>
        <w:sdtContent>
          <w:r w:rsidRPr="00CE639D" w:rsidR="00CE639D">
            <w:rPr>
              <w:b/>
              <w:i/>
            </w:rPr>
            <w:t>Bless Kuri:</w:t>
          </w:r>
        </w:sdtContent>
      </w:sdt>
      <w:r w:rsidR="00CE639D">
        <w:t xml:space="preserve"> I think the credible way to look at this is to start with what we are trying to achieve here.</w:t>
      </w:r>
      <w:r w:rsidR="00BE734F">
        <w:t xml:space="preserve"> </w:t>
      </w:r>
      <w:r w:rsidR="00CE639D">
        <w:t xml:space="preserve">As </w:t>
      </w:r>
      <w:r w:rsidR="00E03D6F">
        <w:t>was</w:t>
      </w:r>
      <w:r w:rsidR="00CE639D">
        <w:t xml:space="preserve"> mentioned earlier, the current </w:t>
      </w:r>
      <w:r w:rsidR="00E03D6F">
        <w:t xml:space="preserve">charging </w:t>
      </w:r>
      <w:r w:rsidR="00CE639D">
        <w:t>methodology was put in place 30 years ago when the disposition of generation on the network was different</w:t>
      </w:r>
      <w:r w:rsidR="00A22F37">
        <w:t>. C</w:t>
      </w:r>
      <w:r w:rsidR="00CE639D">
        <w:t>ertainly the encouragement was for generation to be as close as possible to demand</w:t>
      </w:r>
      <w:r w:rsidR="00E03D6F">
        <w:t xml:space="preserve">, </w:t>
      </w:r>
      <w:r w:rsidR="00CE639D">
        <w:t xml:space="preserve">to minimise the overall losses </w:t>
      </w:r>
      <w:r w:rsidR="00E03D6F">
        <w:t>in</w:t>
      </w:r>
      <w:r w:rsidR="00CE639D">
        <w:t xml:space="preserve"> transmi</w:t>
      </w:r>
      <w:r w:rsidR="00E03D6F">
        <w:t>tting</w:t>
      </w:r>
      <w:r w:rsidR="00CE639D">
        <w:t xml:space="preserve"> and generating electricity.</w:t>
      </w:r>
    </w:p>
    <w:p w:rsidR="00CE639D" w:rsidP="00CE639D">
      <w:pPr>
        <w:pStyle w:val="Answer"/>
      </w:pPr>
      <w:r>
        <w:t>Now we have the net zero agenda.</w:t>
      </w:r>
      <w:r w:rsidR="00BE734F">
        <w:t xml:space="preserve"> </w:t>
      </w:r>
      <w:r w:rsidR="00BF0616">
        <w:t>H</w:t>
      </w:r>
      <w:r>
        <w:t xml:space="preserve">ow do we adjust that methodology to make sure </w:t>
      </w:r>
      <w:r w:rsidR="00E03D6F">
        <w:t>we</w:t>
      </w:r>
      <w:r>
        <w:t xml:space="preserve"> don’t prohibit or impede the harnessing of the most efficient renewable resources that we have to meet the targets</w:t>
      </w:r>
      <w:r w:rsidR="00BF0616">
        <w:t>?</w:t>
      </w:r>
      <w:r w:rsidR="00BE734F">
        <w:t xml:space="preserve"> </w:t>
      </w:r>
      <w:r w:rsidR="00E03D6F">
        <w:t>T</w:t>
      </w:r>
      <w:r>
        <w:t xml:space="preserve">his is why we are saying we think a reform is necessary and is needed now, because the stakeholders keep telling us that these charges are causing issues and not </w:t>
      </w:r>
      <w:r w:rsidR="00A22F37">
        <w:t xml:space="preserve">all </w:t>
      </w:r>
      <w:r w:rsidR="00E03D6F">
        <w:t>projects</w:t>
      </w:r>
      <w:r w:rsidR="00A22F37">
        <w:t xml:space="preserve"> </w:t>
      </w:r>
      <w:r>
        <w:t>are coming through.</w:t>
      </w:r>
      <w:r w:rsidR="00BE734F">
        <w:t xml:space="preserve"> </w:t>
      </w:r>
      <w:r>
        <w:t>Yes, the pipeline is big, as has been mentioned by others, but even within that we see a lot of volatility.</w:t>
      </w:r>
      <w:r w:rsidR="00BE734F">
        <w:t xml:space="preserve"> </w:t>
      </w:r>
      <w:r>
        <w:t xml:space="preserve">That uncertainty sometimes translates on to the grid as well, because until we </w:t>
      </w:r>
      <w:r>
        <w:t>get a certain level of certainty about projects going ahead, we are not able to make a robust investment case in the grid, so overall, we see delays coming through the system and we think we should remove all barriers as practicably as possible.</w:t>
      </w:r>
    </w:p>
    <w:p w:rsidR="004401F3" w:rsidP="00CE639D">
      <w:pPr>
        <w:pStyle w:val="Answer"/>
      </w:pPr>
      <w:sdt>
        <w:sdtPr>
          <w:alias w:val="Witness"/>
          <w:id w:val="1352539312"/>
          <w:placeholder>
            <w:docPart w:val="DefaultPlaceholder_1081868574"/>
          </w:placeholder>
          <w:richText/>
        </w:sdtPr>
        <w:sdtContent>
          <w:r w:rsidRPr="00CE639D" w:rsidR="00CE639D">
            <w:rPr>
              <w:b/>
              <w:i/>
            </w:rPr>
            <w:t>Steven McMahon:</w:t>
          </w:r>
        </w:sdtContent>
      </w:sdt>
      <w:r w:rsidR="00CE639D">
        <w:t xml:space="preserve"> We consider the views of all stakeholders very carefully.</w:t>
      </w:r>
      <w:r w:rsidR="00BE734F">
        <w:t xml:space="preserve"> </w:t>
      </w:r>
      <w:r w:rsidR="00CE639D">
        <w:t>I think we have a constructive relationship with the industry, but it is inevitable that we are going to disagree on some things.</w:t>
      </w:r>
      <w:r w:rsidR="00BE734F">
        <w:t xml:space="preserve"> </w:t>
      </w:r>
      <w:r w:rsidR="00CE639D">
        <w:t>What we can see sometimes is them being selective in the presentation of the story.</w:t>
      </w:r>
      <w:r w:rsidR="00BE734F">
        <w:t xml:space="preserve"> </w:t>
      </w:r>
      <w:r w:rsidR="00CE639D">
        <w:t>I think you have heard that before.</w:t>
      </w:r>
    </w:p>
    <w:p w:rsidR="00CE639D" w:rsidP="00CE639D">
      <w:pPr>
        <w:pStyle w:val="Answer"/>
      </w:pPr>
      <w:r>
        <w:t>There are a couple of point</w:t>
      </w:r>
      <w:r w:rsidR="00A22F37">
        <w:t>s</w:t>
      </w:r>
      <w:r>
        <w:t xml:space="preserve"> that are relevant.</w:t>
      </w:r>
      <w:r w:rsidR="00BE734F">
        <w:t xml:space="preserve"> </w:t>
      </w:r>
      <w:r>
        <w:t>First, there are vast amounts of renewables connected to the grid already and much more wait</w:t>
      </w:r>
      <w:r w:rsidR="00E03D6F">
        <w:t>ing</w:t>
      </w:r>
      <w:r>
        <w:t>.</w:t>
      </w:r>
      <w:r w:rsidR="00BE734F">
        <w:t xml:space="preserve"> </w:t>
      </w:r>
      <w:r>
        <w:t>If transmission charges were a barrier, I would expect to see a slowing down of generation development, but I don’t think we have necessarily seen that.</w:t>
      </w:r>
    </w:p>
    <w:p w:rsidR="00CE639D" w:rsidP="00CE639D">
      <w:pPr>
        <w:pStyle w:val="Answer"/>
      </w:pPr>
      <w:r>
        <w:t xml:space="preserve">Second is a key point about the impact on energy </w:t>
      </w:r>
      <w:r w:rsidR="00E03D6F">
        <w:t xml:space="preserve">consumers </w:t>
      </w:r>
      <w:r>
        <w:t>and their bills.</w:t>
      </w:r>
      <w:r w:rsidR="00BE734F">
        <w:t xml:space="preserve"> </w:t>
      </w:r>
      <w:r>
        <w:t>Network charges have to be recovered.</w:t>
      </w:r>
      <w:r w:rsidR="00BE734F">
        <w:t xml:space="preserve"> </w:t>
      </w:r>
      <w:r w:rsidR="006E3929">
        <w:t>The corollary of</w:t>
      </w:r>
      <w:r>
        <w:t xml:space="preserve"> lower</w:t>
      </w:r>
      <w:r w:rsidR="006E3929">
        <w:t>ing</w:t>
      </w:r>
      <w:r>
        <w:t xml:space="preserve"> the transmission charges for generators</w:t>
      </w:r>
      <w:r w:rsidR="006E3929">
        <w:t xml:space="preserve"> </w:t>
      </w:r>
      <w:r>
        <w:t xml:space="preserve">is that consumers will </w:t>
      </w:r>
      <w:r w:rsidR="00E03D6F">
        <w:t>need</w:t>
      </w:r>
      <w:r>
        <w:t xml:space="preserve"> to pay more, so it is a </w:t>
      </w:r>
      <w:r w:rsidR="006E3929">
        <w:t>zero-sum</w:t>
      </w:r>
      <w:r>
        <w:t xml:space="preserve"> game.</w:t>
      </w:r>
      <w:r w:rsidR="00BE734F">
        <w:t xml:space="preserve"> </w:t>
      </w:r>
      <w:r>
        <w:t>I have made that point: you can’t make everybody better off.</w:t>
      </w:r>
      <w:r w:rsidR="00BE734F">
        <w:t xml:space="preserve"> </w:t>
      </w:r>
      <w:r>
        <w:t>That is not to say that we will not change things.</w:t>
      </w:r>
      <w:r w:rsidR="00BE734F">
        <w:t xml:space="preserve"> </w:t>
      </w:r>
      <w:r>
        <w:t>There are always different trade-offs that we have to look at, but these are the sort</w:t>
      </w:r>
      <w:r w:rsidR="00E03D6F">
        <w:t>s</w:t>
      </w:r>
      <w:r>
        <w:t xml:space="preserve"> of considerations we have to make in look</w:t>
      </w:r>
      <w:r w:rsidR="00A22F37">
        <w:t>ing</w:t>
      </w:r>
      <w:r>
        <w:t xml:space="preserve"> at the transmission policy regime.</w:t>
      </w:r>
    </w:p>
    <w:p w:rsidR="00BE734F" w:rsidP="00CE639D">
      <w:pPr>
        <w:pStyle w:val="Question"/>
      </w:pPr>
      <w:sdt>
        <w:sdtPr>
          <w:alias w:val="Member"/>
          <w:tag w:val="&lt;Member mnisId='4421' dodsId='138157'&gt;"/>
          <w:id w:val="549200065"/>
          <w:placeholder>
            <w:docPart w:val="DefaultPlaceholder_1081868574"/>
          </w:placeholder>
          <w:richText/>
        </w:sdtPr>
        <w:sdtContent>
          <w:r w:rsidRPr="00CE639D" w:rsidR="00CE639D">
            <w:rPr>
              <w:b/>
            </w:rPr>
            <w:t>Mhairi Black:</w:t>
          </w:r>
        </w:sdtContent>
      </w:sdt>
      <w:r w:rsidR="00CE639D">
        <w:t xml:space="preserve"> </w:t>
      </w:r>
      <w:r>
        <w:t>You said we would have to see evidence of a slowing down in investment before Ofgem would even take a look at the transmission charges. Where would that line be for Ofgem?</w:t>
      </w:r>
    </w:p>
    <w:p w:rsidR="00BE734F" w:rsidP="00BE734F">
      <w:pPr>
        <w:pStyle w:val="Answer"/>
      </w:pPr>
      <w:sdt>
        <w:sdtPr>
          <w:alias w:val="Witness"/>
          <w:id w:val="-868677737"/>
          <w:placeholder>
            <w:docPart w:val="DefaultPlaceholder_1081868574"/>
          </w:placeholder>
          <w:richText/>
        </w:sdtPr>
        <w:sdtContent>
          <w:r w:rsidRPr="00BE734F">
            <w:rPr>
              <w:b/>
              <w:i/>
            </w:rPr>
            <w:t>Steven McMahon:</w:t>
          </w:r>
        </w:sdtContent>
      </w:sdt>
      <w:r>
        <w:t xml:space="preserve"> I don’t think it is necessarily the case that we would have to see a slowing down. It is more about the principles. Within the network charging arrangements, they need to align to the competitive market. We need to ensure </w:t>
      </w:r>
      <w:r w:rsidR="006E3929">
        <w:t xml:space="preserve">that </w:t>
      </w:r>
      <w:r>
        <w:t>they work together</w:t>
      </w:r>
      <w:r w:rsidR="006E3929">
        <w:t xml:space="preserve"> and that </w:t>
      </w:r>
      <w:r>
        <w:t xml:space="preserve">they have the investment and behavioural price signals in the right place to drive the changes that are going to be needed for a net zero energy system. We know that we need </w:t>
      </w:r>
      <w:r w:rsidR="00006EBD">
        <w:t>low</w:t>
      </w:r>
      <w:r w:rsidR="00E03D6F">
        <w:t>-</w:t>
      </w:r>
      <w:r w:rsidR="00006EBD">
        <w:t>carbon</w:t>
      </w:r>
      <w:r>
        <w:t xml:space="preserve"> investment, we know that we need investment in the networks and we know that we need flexibility to deliver this future world that we are approaching. Network charging needs to underpin that. I think it is </w:t>
      </w:r>
      <w:r w:rsidR="0056475B">
        <w:t xml:space="preserve">about </w:t>
      </w:r>
      <w:r>
        <w:t>being able to look across these issues and test whether the existing arrangements will not just get us there, but get us there in the most efficient way.</w:t>
      </w:r>
    </w:p>
    <w:p w:rsidR="00BE734F" w:rsidP="00BE734F">
      <w:pPr>
        <w:pStyle w:val="Question"/>
      </w:pPr>
      <w:sdt>
        <w:sdtPr>
          <w:alias w:val="Member"/>
          <w:tag w:val="&lt;Member mnisId='4421' dodsId='138157'&gt;"/>
          <w:id w:val="-650365891"/>
          <w:placeholder>
            <w:docPart w:val="DefaultPlaceholder_1081868574"/>
          </w:placeholder>
          <w:richText/>
        </w:sdtPr>
        <w:sdtContent>
          <w:r w:rsidRPr="00BE734F">
            <w:rPr>
              <w:b/>
            </w:rPr>
            <w:t>Mhairi Black:</w:t>
          </w:r>
        </w:sdtContent>
      </w:sdt>
      <w:r>
        <w:t xml:space="preserve"> Lastly, just following on from that, do you think there is any way in which the current transmission charging system could better align with the UK and the Scottish Government’s priorities for net zero? Is there anything you think could be better?</w:t>
      </w:r>
    </w:p>
    <w:p w:rsidR="00BE734F" w:rsidP="00BE734F">
      <w:pPr>
        <w:pStyle w:val="Answer"/>
      </w:pPr>
      <w:sdt>
        <w:sdtPr>
          <w:alias w:val="Witness"/>
          <w:id w:val="-930197513"/>
          <w:placeholder>
            <w:docPart w:val="DefaultPlaceholder_1081868574"/>
          </w:placeholder>
          <w:richText/>
        </w:sdtPr>
        <w:sdtContent>
          <w:r w:rsidRPr="00BE734F">
            <w:rPr>
              <w:b/>
              <w:i/>
            </w:rPr>
            <w:t>Steven McMahon:</w:t>
          </w:r>
        </w:sdtContent>
      </w:sdt>
      <w:r>
        <w:t xml:space="preserve"> We have a set of principles that talk about cost reflectivity. We would argue against any suggestion that they are fundamentally opposed to the Government’s ambitions at the moment. It is also the case that we go through reviews</w:t>
      </w:r>
      <w:r w:rsidR="00E9698C">
        <w:t>. T</w:t>
      </w:r>
      <w:r>
        <w:t xml:space="preserve">here are different elements </w:t>
      </w:r>
      <w:r>
        <w:t xml:space="preserve">of charging that we look at over time. We can always consider if there are immediate changes that we need to make outwith any longer-term considerations. That is something that we are doing </w:t>
      </w:r>
      <w:r w:rsidR="0056475B">
        <w:t>now</w:t>
      </w:r>
      <w:r>
        <w:t xml:space="preserve">. We are looking at net zero. </w:t>
      </w:r>
      <w:r w:rsidR="00E9698C">
        <w:t>W</w:t>
      </w:r>
      <w:r>
        <w:t xml:space="preserve">e are looking at </w:t>
      </w:r>
      <w:r w:rsidR="00E9698C">
        <w:t xml:space="preserve">full chain </w:t>
      </w:r>
      <w:r>
        <w:t>flexibility and our programme behind that</w:t>
      </w:r>
      <w:r w:rsidR="008F256D">
        <w:t>,</w:t>
      </w:r>
      <w:r>
        <w:t xml:space="preserve"> and thinking about how all the component parts need to fit to make sure that we have the right set of regulatory arrangements to set </w:t>
      </w:r>
      <w:r w:rsidR="008F256D">
        <w:t>us</w:t>
      </w:r>
      <w:r>
        <w:t xml:space="preserve"> </w:t>
      </w:r>
      <w:r w:rsidR="008F256D">
        <w:t>up</w:t>
      </w:r>
      <w:r>
        <w:t xml:space="preserve"> for the next 10 to 15 </w:t>
      </w:r>
      <w:r w:rsidR="002A0816">
        <w:t>years</w:t>
      </w:r>
      <w:r>
        <w:t>.</w:t>
      </w:r>
    </w:p>
    <w:p w:rsidR="00BE734F" w:rsidP="00BE734F">
      <w:pPr>
        <w:pStyle w:val="Question"/>
        <w:numPr>
          <w:ilvl w:val="0"/>
          <w:numId w:val="0"/>
        </w:numPr>
        <w:ind w:left="794"/>
      </w:pPr>
      <w:sdt>
        <w:sdtPr>
          <w:alias w:val="Member"/>
          <w:tag w:val="&lt;Member mnisId='4421' dodsId='138157'&gt;"/>
          <w:id w:val="1092977136"/>
          <w:placeholder>
            <w:docPart w:val="DefaultPlaceholder_1081868574"/>
          </w:placeholder>
          <w:richText/>
        </w:sdtPr>
        <w:sdtContent>
          <w:r w:rsidRPr="00BE734F">
            <w:rPr>
              <w:b/>
            </w:rPr>
            <w:t>Mhairi Black:</w:t>
          </w:r>
        </w:sdtContent>
      </w:sdt>
      <w:r>
        <w:t xml:space="preserve"> Excellent, thank you. Mr Kuri, </w:t>
      </w:r>
      <w:r w:rsidR="008F256D">
        <w:t>do</w:t>
      </w:r>
      <w:r>
        <w:t xml:space="preserve"> you have anything to add?</w:t>
      </w:r>
    </w:p>
    <w:p w:rsidR="00BE734F" w:rsidP="00BE734F">
      <w:pPr>
        <w:pStyle w:val="Answer"/>
      </w:pPr>
      <w:sdt>
        <w:sdtPr>
          <w:alias w:val="Witness"/>
          <w:id w:val="-1030487514"/>
          <w:placeholder>
            <w:docPart w:val="DefaultPlaceholder_1081868574"/>
          </w:placeholder>
          <w:richText/>
        </w:sdtPr>
        <w:sdtContent>
          <w:r w:rsidRPr="00BE734F">
            <w:rPr>
              <w:b/>
              <w:i/>
            </w:rPr>
            <w:t>Bless Kuri:</w:t>
          </w:r>
        </w:sdtContent>
      </w:sdt>
      <w:r>
        <w:t xml:space="preserve"> No, thank you.</w:t>
      </w:r>
    </w:p>
    <w:p w:rsidR="004A7EAF" w:rsidRPr="00EA0FC1" w:rsidP="00BF0616">
      <w:pPr>
        <w:pStyle w:val="Question"/>
        <w:numPr>
          <w:ilvl w:val="0"/>
          <w:numId w:val="0"/>
        </w:numPr>
        <w:ind w:left="794"/>
      </w:pPr>
      <w:sdt>
        <w:sdtPr>
          <w:alias w:val="Member"/>
          <w:tag w:val="&lt;Member mnisId='1440' dodsId='25254'&gt;"/>
          <w:id w:val="-1608583336"/>
          <w:placeholder>
            <w:docPart w:val="DefaultPlaceholder_1081868574"/>
          </w:placeholder>
          <w:richText/>
        </w:sdtPr>
        <w:sdtContent>
          <w:r w:rsidRPr="00BE734F" w:rsidR="00BE734F">
            <w:rPr>
              <w:b/>
            </w:rPr>
            <w:t>Chair:</w:t>
          </w:r>
        </w:sdtContent>
      </w:sdt>
      <w:r w:rsidR="00BE734F">
        <w:t xml:space="preserve"> Thank you to both our witnesses. It has been a fascinating session this morning. This is only the second oral evidence session that we have had in this inquiry</w:t>
      </w:r>
      <w:r w:rsidR="008F256D">
        <w:t xml:space="preserve">, </w:t>
      </w:r>
      <w:r w:rsidR="00BE734F">
        <w:t>and I think we better understand</w:t>
      </w:r>
      <w:r w:rsidR="00036EE2">
        <w:t xml:space="preserve"> </w:t>
      </w:r>
      <w:r w:rsidR="00BE734F">
        <w:t>a range of these issues. I know Lucy Whitford is still listening in, so I just want to thank you</w:t>
      </w:r>
      <w:r w:rsidR="008F256D">
        <w:t>,</w:t>
      </w:r>
      <w:r w:rsidR="00BE734F">
        <w:t xml:space="preserve"> too, Lucy, for coming along this morning. It has been very interesting. I know there are a couple of things we might want to follow up on</w:t>
      </w:r>
      <w:r w:rsidR="008F256D">
        <w:t>,</w:t>
      </w:r>
      <w:r w:rsidR="00BE734F">
        <w:t xml:space="preserve"> and I am sure the </w:t>
      </w:r>
      <w:r w:rsidR="008F256D">
        <w:t>C</w:t>
      </w:r>
      <w:r w:rsidR="00BE734F">
        <w:t>lerks</w:t>
      </w:r>
      <w:r w:rsidR="008F256D">
        <w:t xml:space="preserve"> </w:t>
      </w:r>
      <w:r w:rsidR="00BE734F">
        <w:t>will get in touch with you if required, but for today, thank you for your time.</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E524FA483F14C308A224C9D81C314BF"/>
      </w:placeholder>
      <w:richText/>
    </w:sdtPr>
    <w:sdtContent>
      <w:p w:rsidR="00BE734F" w:rsidP="009277D8">
        <w:pPr>
          <w:pStyle w:val="Para"/>
          <w:rPr>
            <w:color w:val="808080"/>
          </w:rPr>
        </w:pPr>
        <w:r w:rsidRPr="004401F3">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69CA3B1F77B4BD6B7D19926AFDE8BDF"/>
      </w:placeholder>
      <w:richText/>
    </w:sdtPr>
    <w:sdtContent>
      <w:p w:rsidR="00BE734F"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8081346"/>
    <w:lvl w:ilvl="0">
      <w:start w:val="3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E74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inene\Documents\Current%20Job%20Folder\House%20of%20Lords%20template\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E524FA483F14C308A224C9D81C314BF"/>
        <w:category>
          <w:name w:val="General"/>
          <w:gallery w:val="placeholder"/>
        </w:category>
        <w:types>
          <w:type w:val="bbPlcHdr"/>
        </w:types>
        <w:behaviors>
          <w:behavior w:val="content"/>
        </w:behaviors>
        <w:guid w:val="{EBBFB7EF-50BF-48D9-B505-B6BDA8B7AEEC}"/>
      </w:docPartPr>
      <w:docPartBody>
        <w:p w:rsidR="0019289C" w:rsidP="0019289C">
          <w:pPr>
            <w:pStyle w:val="FE524FA483F14C308A224C9D81C314BF"/>
          </w:pPr>
          <w:r w:rsidRPr="000753FC">
            <w:rPr>
              <w:rStyle w:val="PlaceholderText"/>
            </w:rPr>
            <w:t>Click here to enter text.</w:t>
          </w:r>
        </w:p>
      </w:docPartBody>
    </w:docPart>
    <w:docPart>
      <w:docPartPr>
        <w:name w:val="F69CA3B1F77B4BD6B7D19926AFDE8BDF"/>
        <w:category>
          <w:name w:val="General"/>
          <w:gallery w:val="placeholder"/>
        </w:category>
        <w:types>
          <w:type w:val="bbPlcHdr"/>
        </w:types>
        <w:behaviors>
          <w:behavior w:val="content"/>
        </w:behaviors>
        <w:guid w:val="{85CD82F4-A3AD-4091-91FE-C99B7D614004}"/>
      </w:docPartPr>
      <w:docPartBody>
        <w:p w:rsidR="0019289C" w:rsidP="0019289C">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E0FBB94B-10FD-44B5-98F5-1836AE12D77B}"/>
      </w:docPartPr>
      <w:docPartBody>
        <w:p w:rsidR="0019289C">
          <w:r w:rsidRPr="0012079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289C"/>
    <w:rPr>
      <w:color w:val="808080"/>
    </w:rPr>
  </w:style>
  <w:style w:type="paragraph" w:customStyle="1" w:styleId="FE524FA483F14C308A224C9D81C314BF">
    <w:name w:val="FE524FA483F14C308A224C9D81C314BF"/>
    <w:rsid w:val="001928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2277DC231C6F4F8B813250BF939800" ma:contentTypeVersion="48" ma:contentTypeDescription="Create a new document." ma:contentTypeScope="" ma:versionID="ae12ee71f369d4ee5cb7a33a8bd66123">
  <xsd:schema xmlns:xsd="http://www.w3.org/2001/XMLSchema" xmlns:xs="http://www.w3.org/2001/XMLSchema" xmlns:p="http://schemas.microsoft.com/office/2006/metadata/properties" xmlns:ns2="78a21a5f-a3ba-4cbf-9fd5-97a15faad296" xmlns:ns3="0606af38-29d8-407d-826d-7a0cb9d9f4ed" xmlns:ns4="4600776d-0a3c-44b4-bff2-0ceaafb13046" xmlns:ns5="c86d72e2-090a-4e7d-987e-218d8a0db591" xmlns:ns6="6ab18433-7710-49bd-9bb4-0bb85747556a" targetNamespace="http://schemas.microsoft.com/office/2006/metadata/properties" ma:root="true" ma:fieldsID="a219105cdfe14138a5486def0ea559e5" ns2:_="" ns3:_="" ns4:_="" ns5:_="" ns6:_="">
    <xsd:import namespace="78a21a5f-a3ba-4cbf-9fd5-97a15faad296"/>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e6f926d7f5b14a74bee86c3452d91372" minOccurs="0"/>
                <xsd:element ref="ns4:k5b153ee974a4a57a7568e533217f2cb" minOccurs="0"/>
                <xsd:element ref="ns4:TaxCatchAll" minOccurs="0"/>
                <xsd:element ref="ns4:TaxCatchAllLabel" minOccurs="0"/>
                <xsd:element ref="ns2:n78ca1497cf6442fb3babdda785c85ae" minOccurs="0"/>
                <xsd:element ref="ns4:c4838c65c76546ae93d5703426802f7f" minOccurs="0"/>
                <xsd:element ref="ns3:Specialist_x0020_Adviser_x003a_Full_x0020_Name" minOccurs="0"/>
                <xsd:element ref="ns4:j6c5b17cd04246da82e5604daf08bc68" minOccurs="0"/>
                <xsd:element ref="ns4:g3ef09377e3444258679b6035a1ff93a" minOccurs="0"/>
                <xsd:element ref="ns4:cd0fc526a5c840319a97fd94028e9904" minOccurs="0"/>
                <xsd:element ref="ns6:_dlc_DocId" minOccurs="0"/>
                <xsd:element ref="ns3:Specialist_x0020_Adviser_x003a_First_x0020_Nam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EventHashCode" minOccurs="0"/>
                <xsd:element ref="ns2:MediaServiceGenerationTime" minOccurs="0"/>
                <xsd:element ref="ns2:MediaServiceOCR"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a21a5f-a3ba-4cbf-9fd5-97a15faad296"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dexed="true"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description="" ma:hidden="true" ma:internalName="MediaServiceMetadata" ma:readOnly="true">
      <xsd:simpleType>
        <xsd:restriction base="dms:Note"/>
      </xsd:simpleType>
    </xsd:element>
    <xsd:element name="MediaServiceFastMetadata" ma:index="63" nillable="true" ma:displayName="MediaServiceFastMetadata" ma:description="" ma:hidden="true" ma:internalName="MediaServiceFastMetadata" ma:readOnly="true">
      <xsd:simpleType>
        <xsd:restriction base="dms:Note"/>
      </xsd:simpleType>
    </xsd:element>
    <xsd:element name="MediaServiceDateTaken" ma:index="64" nillable="true" ma:displayName="MediaServiceDateTaken" ma:hidden="true" ma:internalName="MediaServiceDateTaken" ma:readOnly="true">
      <xsd:simpleType>
        <xsd:restriction base="dms:Text"/>
      </xsd:simpleType>
    </xsd:element>
    <xsd:element name="MediaServiceAutoTags" ma:index="65" nillable="true" ma:displayName="MediaServiceAutoTags" ma:internalName="MediaServiceAutoTags" ma:readOnly="true">
      <xsd:simpleType>
        <xsd:restriction base="dms:Text"/>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MediaServiceOCR" ma:index="68" nillable="true" ma:displayName="Extracted Text" ma:internalName="MediaServiceOCR" ma:readOnly="true">
      <xsd:simpleType>
        <xsd:restriction base="dms:Note">
          <xsd:maxLength value="255"/>
        </xsd:restriction>
      </xsd:simpleType>
    </xsd:element>
    <xsd:element name="MediaServiceLocation" ma:index="69" nillable="true" ma:displayName="Location" ma:internalName="MediaServiceLocation" ma:readOnly="true">
      <xsd:simpleType>
        <xsd:restriction base="dms:Text"/>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afe8bd55-a0fb-4cae-be78-f6e7131ee63c}" ma:internalName="Visit" ma:showField="Title" ma:web="0606af38-29d8-407d-826d-7a0cb9d9f4ed">
      <xsd:simpleType>
        <xsd:restriction base="dms:Lookup"/>
      </xsd:simpleType>
    </xsd:element>
    <xsd:element name="Specialist_x0020_Adviser" ma:index="17" nillable="true" ma:displayName="Specialist Adviser" ma:list="{5f0f316a-c464-4688-8884-64a2ac9db88c}" ma:internalName="Specialist_x0020_Adviser" ma:showField="Title" ma:web="0606af38-29d8-407d-826d-7a0cb9d9f4ed">
      <xsd:simpleType>
        <xsd:restriction base="dms:Lookup"/>
      </xsd:simpleType>
    </xsd:element>
    <xsd:element name="Witness" ma:index="18" nillable="true" ma:displayName="Witness" ma:list="{41c53827-be01-44a9-8212-472216e50bf9}" ma:internalName="Witness" ma:showField="Title" ma:web="0606af38-29d8-407d-826d-7a0cb9d9f4ed">
      <xsd:simpleType>
        <xsd:restriction base="dms:Lookup"/>
      </xsd:simpleType>
    </xsd:element>
    <xsd:element name="Visit_x003a_Start_x0020_Time" ma:index="38" nillable="true" ma:displayName="Visit:Start Time" ma:list="{afe8bd55-a0fb-4cae-be78-f6e7131ee63c}"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afe8bd55-a0fb-4cae-be78-f6e7131ee63c}"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41c53827-be01-44a9-8212-472216e50bf9}"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41c53827-be01-44a9-8212-472216e50bf9}"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41c53827-be01-44a9-8212-472216e50bf9}" ma:internalName="Witness_x003a_Job_x0020_Title" ma:readOnly="true" ma:showField="Job_x0020_Title" ma:web="0606af38-29d8-407d-826d-7a0cb9d9f4ed">
      <xsd:simpleType>
        <xsd:restriction base="dms:Lookup"/>
      </xsd:simpleType>
    </xsd:element>
    <xsd:element name="Specialist_x0020_Adviser_x003a_Full_x0020_Name" ma:index="52" nillable="true" ma:displayName="Specialist Adviser:Full Name" ma:list="{5f0f316a-c464-4688-8884-64a2ac9db88c}" ma:internalName="Specialist_x0020_Adviser_x003a_Full_x0020_Name" ma:readOnly="true" ma:showField="FullName" ma:web="0606af38-29d8-407d-826d-7a0cb9d9f4ed">
      <xsd:simpleType>
        <xsd:restriction base="dms:Lookup"/>
      </xsd:simpleType>
    </xsd:element>
    <xsd:element name="Specialist_x0020_Adviser_x003a_First_x0020_Name" ma:index="59" nillable="true" ma:displayName="Specialist Adviser:First Name" ma:list="{5f0f316a-c464-4688-8884-64a2ac9db88c}"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46" nillable="true" ma:taxonomy="true" ma:internalName="e6f926d7f5b14a74bee86c3452d91372" ma:taxonomyFieldName="Sessions" ma:displayName="Session" ma:default="102;#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47"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8" nillable="true" ma:displayName="Taxonomy Catch All Column" ma:description="" ma:hidden="true" ma:list="{25151384-0c62-407f-92a9-074e2371d64c}"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9" nillable="true" ma:displayName="Taxonomy Catch All Column1" ma:description="" ma:hidden="true" ma:list="{25151384-0c62-407f-92a9-074e2371d64c}"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5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3"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5"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7"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5b0a02d5-2754-4c2f-b1de-2692213ebfa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_dlc_DocId" ma:index="58" nillable="true" ma:displayName="Document ID Value" ma:description="The value of the document ID assigned to this item." ma:internalName="_dlc_DocId" ma:readOnly="true">
      <xsd:simpleType>
        <xsd:restriction base="dms:Text"/>
      </xsd:simpleType>
    </xsd:element>
    <xsd:element name="SharedWithUsers" ma:index="6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Useful_x0020_Docs xmlns="78a21a5f-a3ba-4cbf-9fd5-97a15faad296"/>
    <Deadline xmlns="78a21a5f-a3ba-4cbf-9fd5-97a15faad296" xsi:nil="true"/>
    <RecordNumber xmlns="4600776d-0a3c-44b4-bff2-0ceaafb13046" xsi:nil="true"/>
    <Publication_x0020_Date xmlns="78a21a5f-a3ba-4cbf-9fd5-97a15faad296" xsi:nil="true"/>
    <Department xmlns="78a21a5f-a3ba-4cbf-9fd5-97a15faad296" xsi:nil="true"/>
    <k5b153ee974a4a57a7568e533217f2cb xmlns="4600776d-0a3c-44b4-bff2-0ceaafb13046">
      <Terms xmlns="http://schemas.microsoft.com/office/infopath/2007/PartnerControls"/>
    </k5b153ee974a4a57a7568e533217f2cb>
    <TaxCatchAll xmlns="4600776d-0a3c-44b4-bff2-0ceaafb13046">
      <Value>102</Value>
      <Value>2</Value>
      <Value>99</Value>
      <Value>37</Value>
    </TaxCatchAll>
    <g3ef09377e3444258679b6035a1ff93a xmlns="4600776d-0a3c-44b4-bff2-0ceaafb13046">
      <Terms xmlns="http://schemas.microsoft.com/office/infopath/2007/PartnerControls"/>
    </g3ef09377e3444258679b6035a1ff93a>
    <Allocated_x0020_to xmlns="78a21a5f-a3ba-4cbf-9fd5-97a15faad296">
      <UserInfo>
        <DisplayName/>
        <AccountId xsi:nil="true"/>
        <AccountType/>
      </UserInfo>
    </Allocated_x0020_to>
    <j3dc9349b3384741bd6025ba1321f3a9 xmlns="78a21a5f-a3ba-4cbf-9fd5-97a15faad296">
      <Terms xmlns="http://schemas.microsoft.com/office/infopath/2007/PartnerControls"/>
    </j3dc9349b3384741bd6025ba1321f3a9>
    <Document_x0020_Status xmlns="78a21a5f-a3ba-4cbf-9fd5-97a15faad296" xsi:nil="true"/>
    <j6c5b17cd04246da82e5604daf08bc68 xmlns="4600776d-0a3c-44b4-bff2-0ceaafb13046">
      <Terms xmlns="http://schemas.microsoft.com/office/infopath/2007/PartnerControls"/>
    </j6c5b17cd04246da82e5604daf08bc68>
    <Meeting_x0020_Date xmlns="78a21a5f-a3ba-4cbf-9fd5-97a15faad296" xsi:nil="true"/>
    <Brief_x0020_status xmlns="78a21a5f-a3ba-4cbf-9fd5-97a15faad296" xsi:nil="true"/>
    <Related_x0020_Document xmlns="78a21a5f-a3ba-4cbf-9fd5-97a15faad296">
      <Url xsi:nil="true"/>
      <Description xsi:nil="true"/>
    </Related_x0020_Document>
    <Notes0 xmlns="78a21a5f-a3ba-4cbf-9fd5-97a15faad296"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n78ca1497cf6442fb3babdda785c85ae xmlns="78a21a5f-a3ba-4cbf-9fd5-97a15faad296">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EndofSessionDate xmlns="4600776d-0a3c-44b4-bff2-0ceaafb13046" xsi:nil="true"/>
    <Additional_x0020_category xmlns="78a21a5f-a3ba-4cbf-9fd5-97a15faad296" xsi:nil="true"/>
    <Status_x0020_of_x0020_correspondence xmlns="78a21a5f-a3ba-4cbf-9fd5-97a15faad296" xsi:nil="true"/>
    <DateReceived xmlns="4600776d-0a3c-44b4-bff2-0ceaafb13046" xsi:nil="true"/>
    <TransfertoArchives xmlns="4600776d-0a3c-44b4-bff2-0ceaafb13046">false</TransfertoArchives>
    <Circulation_x0020_Date xmlns="78a21a5f-a3ba-4cbf-9fd5-97a15faad296" xsi:nil="true"/>
    <Visit xmlns="0606af38-29d8-407d-826d-7a0cb9d9f4ed" xsi:nil="true"/>
    <Date xmlns="78a21a5f-a3ba-4cbf-9fd5-97a15faad296"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Renewable energy in Scotland</TermName>
          <TermId xmlns="http://schemas.microsoft.com/office/infopath/2007/PartnerControls">3595f2b5-073b-4717-9a9d-24e82745e4f4</TermId>
        </TermInfo>
      </Terms>
    </ja5e4d000da44b5490ce6b4249309924>
    <cd0fc526a5c840319a97fd94028e9904 xmlns="4600776d-0a3c-44b4-bff2-0ceaafb13046">
      <Terms xmlns="http://schemas.microsoft.com/office/infopath/2007/PartnerControls"/>
    </cd0fc526a5c840319a97fd94028e9904>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6B2A0B0C-2A4E-4C18-99C4-3E6B062993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a21a5f-a3ba-4cbf-9fd5-97a15faad296"/>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7485BA-B334-45A6-95AD-126E685A1572}">
  <ds:schemaRefs>
    <ds:schemaRef ds:uri="http://schemas.openxmlformats.org/officeDocument/2006/bibliography"/>
  </ds:schemaRefs>
</ds:datastoreItem>
</file>

<file path=customXml/itemProps3.xml><?xml version="1.0" encoding="utf-8"?>
<ds:datastoreItem xmlns:ds="http://schemas.openxmlformats.org/officeDocument/2006/customXml" ds:itemID="{ECEB7490-C250-4979-85F1-9428F7F718ED}">
  <ds:schemaRefs>
    <ds:schemaRef ds:uri="http://schemas.microsoft.com/office/2006/metadata/properties"/>
    <ds:schemaRef ds:uri="http://schemas.microsoft.com/office/infopath/2007/PartnerControls"/>
    <ds:schemaRef ds:uri="4600776d-0a3c-44b4-bff2-0ceaafb13046"/>
    <ds:schemaRef ds:uri="78a21a5f-a3ba-4cbf-9fd5-97a15faad296"/>
    <ds:schemaRef ds:uri="0606af38-29d8-407d-826d-7a0cb9d9f4ed"/>
    <ds:schemaRef ds:uri="c86d72e2-090a-4e7d-987e-218d8a0db591"/>
  </ds:schemaRefs>
</ds:datastoreItem>
</file>

<file path=customXml/itemProps4.xml><?xml version="1.0" encoding="utf-8"?>
<ds:datastoreItem xmlns:ds="http://schemas.openxmlformats.org/officeDocument/2006/customXml" ds:itemID="{63B5C072-F6AF-4427-8026-06E14EFA6E86}">
  <ds:schemaRefs>
    <ds:schemaRef ds:uri="http://schemas.microsoft.com/sharepoint/v3/contenttype/forms"/>
  </ds:schemaRefs>
</ds:datastoreItem>
</file>

<file path=customXml/itemProps5.xml><?xml version="1.0" encoding="utf-8"?>
<ds:datastoreItem xmlns:ds="http://schemas.openxmlformats.org/officeDocument/2006/customXml" ds:itemID="{B9563697-A688-4B16-B35D-099CF50AD8C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