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12A5" w:rsidP="00AE12A5">
      <w:pPr>
        <w:pStyle w:val="TitleCommittee0"/>
      </w:pPr>
      <w:r>
        <w:t>International Relations and Defence Committee</w:t>
      </w:r>
    </w:p>
    <w:p w:rsidR="00AE12A5" w:rsidP="00AE12A5">
      <w:pPr>
        <w:pStyle w:val="TitleInquiry0"/>
      </w:pPr>
      <w:r>
        <w:t>Uncorrected oral evidence: The UK’s security and trade relationship with China</w:t>
      </w:r>
    </w:p>
    <w:p w:rsidR="00AE12A5" w:rsidP="00AE12A5">
      <w:pPr>
        <w:pStyle w:val="Para"/>
      </w:pPr>
      <w:r>
        <w:t>Wedn</w:t>
      </w:r>
      <w:r>
        <w:t xml:space="preserve">esday </w:t>
      </w:r>
      <w:r>
        <w:t>26</w:t>
      </w:r>
      <w:r>
        <w:t xml:space="preserve"> May 2021</w:t>
      </w:r>
    </w:p>
    <w:p w:rsidR="00AE12A5" w:rsidP="00AE12A5">
      <w:pPr>
        <w:pStyle w:val="Para"/>
      </w:pPr>
      <w:r>
        <w:t>10 am</w:t>
      </w:r>
    </w:p>
    <w:p w:rsidR="00AE12A5" w:rsidP="00AE12A5">
      <w:pPr>
        <w:pStyle w:val="Para"/>
      </w:pPr>
    </w:p>
    <w:p w:rsidR="00AE12A5" w:rsidP="00AE12A5">
      <w:r>
        <w:t>Watch the meeting</w:t>
      </w:r>
    </w:p>
    <w:p w:rsidR="00AE12A5" w:rsidP="00AE12A5">
      <w:r>
        <w:t xml:space="preserve">Members present: </w:t>
      </w:r>
      <w:r w:rsidRPr="00E73E9E" w:rsidR="00E73E9E">
        <w:t xml:space="preserve">Baroness </w:t>
      </w:r>
      <w:r w:rsidRPr="00E73E9E" w:rsidR="00E73E9E">
        <w:t>Anelay</w:t>
      </w:r>
      <w:r w:rsidRPr="00E73E9E" w:rsidR="00E73E9E">
        <w:t xml:space="preserve"> of St Johns (The Chair); Lord Alton of Liverpool; Lord Anderson of Swansea; Baroness Blackstone; Lord Boateng; Lord Campbell of </w:t>
      </w:r>
      <w:r w:rsidRPr="00E73E9E" w:rsidR="00E73E9E">
        <w:t>Pittenweem</w:t>
      </w:r>
      <w:r w:rsidRPr="00E73E9E" w:rsidR="00E73E9E">
        <w:t>; Baroness Fall; Lord Mendelsohn; Baroness Rawlings; Lord Stirrup; Baroness Sugg; Lord Teverson</w:t>
      </w:r>
      <w:r>
        <w:t>.</w:t>
      </w:r>
    </w:p>
    <w:p w:rsidR="00AE12A5" w:rsidP="00AE12A5">
      <w:pPr>
        <w:pStyle w:val="Para"/>
        <w:tabs>
          <w:tab w:val="center" w:pos="4536"/>
          <w:tab w:val="right" w:pos="8931"/>
        </w:tabs>
      </w:pPr>
      <w:r>
        <w:t>Evidence Session No. 1</w:t>
      </w:r>
      <w:r w:rsidR="00F5700C">
        <w:t>3</w:t>
      </w:r>
      <w:r>
        <w:tab/>
        <w:t>Virtual Proceeding</w:t>
      </w:r>
      <w:r>
        <w:tab/>
      </w:r>
      <w:r w:rsidRPr="00156A60">
        <w:t xml:space="preserve">Questions </w:t>
      </w:r>
      <w:r>
        <w:t>1</w:t>
      </w:r>
      <w:r w:rsidR="00F5700C">
        <w:t>21</w:t>
      </w:r>
      <w:r>
        <w:t xml:space="preserve"> - </w:t>
      </w:r>
      <w:r w:rsidR="007804EB">
        <w:t>127</w:t>
      </w:r>
    </w:p>
    <w:p w:rsidR="00AE12A5" w:rsidP="00AE12A5">
      <w:pPr>
        <w:pStyle w:val="TitleWitnesses0"/>
      </w:pPr>
    </w:p>
    <w:p w:rsidR="00AE12A5" w:rsidP="00AE12A5">
      <w:pPr>
        <w:pStyle w:val="TitleWitnesses0"/>
      </w:pPr>
      <w:r>
        <w:t>Witnesses</w:t>
      </w:r>
    </w:p>
    <w:p w:rsidR="00AE12A5" w:rsidP="00F5700C">
      <w:pPr>
        <w:pStyle w:val="Para"/>
      </w:pPr>
      <w:r>
        <w:fldChar w:fldCharType="begin"/>
      </w:r>
      <w:r>
        <w:instrText xml:space="preserve"> HYPERLINK \l "Panel1" </w:instrText>
      </w:r>
      <w:r>
        <w:fldChar w:fldCharType="separate"/>
      </w:r>
      <w:r w:rsidRPr="00EB0FCB">
        <w:rPr>
          <w:rStyle w:val="Hyperlink"/>
        </w:rPr>
        <w:t>I</w:t>
      </w:r>
      <w:r>
        <w:fldChar w:fldCharType="end"/>
      </w:r>
      <w:r>
        <w:t xml:space="preserve">: </w:t>
      </w:r>
      <w:r w:rsidR="00F5700C">
        <w:t xml:space="preserve">Didi Kirsten </w:t>
      </w:r>
      <w:r w:rsidR="00F5700C">
        <w:t>Tatlow</w:t>
      </w:r>
      <w:r w:rsidR="00F5700C">
        <w:t>, Senior Fellow, Asia Program at German Council of Foreign Relations (DGAP); Dr Alicia García-Herrero, Senior Fellow, Bruegel</w:t>
      </w:r>
      <w:r>
        <w:t>.</w:t>
      </w:r>
      <w:r w:rsidRPr="00BD6D45">
        <w:t xml:space="preserve"> </w:t>
      </w:r>
    </w:p>
    <w:p w:rsidR="00AE12A5" w:rsidP="00AE12A5">
      <w:pPr>
        <w:pStyle w:val="Para"/>
      </w:pPr>
    </w:p>
    <w:p w:rsidR="00AE12A5" w:rsidRPr="00B00119" w:rsidP="00AE12A5">
      <w:pPr>
        <w:pStyle w:val="Para"/>
      </w:pPr>
      <w:r w:rsidRPr="00B00119">
        <w:t>USE OF THE TRANSCRIPT</w:t>
      </w:r>
    </w:p>
    <w:p w:rsidR="00AE12A5" w:rsidRPr="00B00119" w:rsidP="00AE12A5">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E12A5" w:rsidRPr="00B00119" w:rsidP="00AE12A5">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E12A5" w:rsidRPr="00B00119" w:rsidP="00AE12A5">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E12A5" w:rsidP="00AE12A5">
      <w:pPr>
        <w:sectPr w:rsidSect="008351F9">
          <w:headerReference w:type="default" r:id="rId9"/>
          <w:pgSz w:w="11906" w:h="16838"/>
          <w:pgMar w:top="1805" w:right="1440" w:bottom="1440" w:left="1440" w:header="709" w:footer="708" w:gutter="0"/>
          <w:cols w:space="708"/>
          <w:docGrid w:linePitch="360"/>
        </w:sectPr>
      </w:pPr>
      <w:r>
        <w:br w:type="page"/>
      </w:r>
    </w:p>
    <w:p w:rsidR="00AE12A5" w:rsidP="00AE12A5">
      <w:pPr>
        <w:rPr>
          <w:rFonts w:eastAsia="Times New Roman"/>
          <w:szCs w:val="20"/>
        </w:rPr>
      </w:pPr>
    </w:p>
    <w:p w:rsidR="00AE12A5" w:rsidP="00AE12A5">
      <w:pPr>
        <w:pStyle w:val="TitlePanel0"/>
      </w:pPr>
      <w:bookmarkStart w:id="0" w:name="Panel1"/>
      <w:r>
        <w:t>Examination of witnesses</w:t>
      </w:r>
    </w:p>
    <w:p w:rsidR="00AE12A5" w:rsidP="00AE12A5">
      <w:pPr>
        <w:pStyle w:val="Para"/>
      </w:pPr>
      <w:r w:rsidRPr="00F5700C">
        <w:t xml:space="preserve">Didi Kirsten </w:t>
      </w:r>
      <w:r w:rsidRPr="00F5700C">
        <w:t>Tatlow</w:t>
      </w:r>
      <w:r>
        <w:t xml:space="preserve"> and</w:t>
      </w:r>
      <w:r w:rsidRPr="00F5700C">
        <w:t xml:space="preserve"> Dr Alicia García-Herrero</w:t>
      </w:r>
      <w:r>
        <w:t>.</w:t>
      </w:r>
      <w:bookmarkEnd w:id="0"/>
    </w:p>
    <w:p w:rsidR="00CE0339" w:rsidRPr="001372B2" w:rsidP="003360F3">
      <w:pPr>
        <w:pStyle w:val="Question"/>
      </w:pPr>
      <w:r w:rsidRPr="007804EB">
        <w:rPr>
          <w:b/>
        </w:rPr>
        <w:t>The Chair:</w:t>
      </w:r>
      <w:r>
        <w:t xml:space="preserve"> </w:t>
      </w:r>
      <w:r w:rsidRPr="000806A0">
        <w:t xml:space="preserve">Good morning. </w:t>
      </w:r>
      <w:r>
        <w:t xml:space="preserve">I </w:t>
      </w:r>
      <w:r w:rsidRPr="000806A0">
        <w:t xml:space="preserve">welcome to this meeting of the </w:t>
      </w:r>
      <w:r>
        <w:t>I</w:t>
      </w:r>
      <w:r w:rsidRPr="000806A0">
        <w:t xml:space="preserve">nternational </w:t>
      </w:r>
      <w:r>
        <w:t>R</w:t>
      </w:r>
      <w:r w:rsidRPr="000806A0">
        <w:t>elations</w:t>
      </w:r>
      <w:r>
        <w:t xml:space="preserve"> and Defence Select Committee</w:t>
      </w:r>
      <w:r w:rsidRPr="000806A0">
        <w:t xml:space="preserve"> </w:t>
      </w:r>
      <w:r>
        <w:t>in the House of Lords Dr Alicia Garc</w:t>
      </w:r>
      <w:r w:rsidRPr="00193D50">
        <w:t>í</w:t>
      </w:r>
      <w:r>
        <w:t xml:space="preserve">a-Herrero, </w:t>
      </w:r>
      <w:r w:rsidRPr="00FC2C94">
        <w:t>adjunct professor</w:t>
      </w:r>
      <w:r>
        <w:t xml:space="preserve"> of the department of economics at</w:t>
      </w:r>
      <w:r w:rsidRPr="00FC2C94">
        <w:t xml:space="preserve"> Hong Kong University of Science and Technology</w:t>
      </w:r>
      <w:r>
        <w:t xml:space="preserve">, chief economist for </w:t>
      </w:r>
      <w:r w:rsidRPr="00FC2C94">
        <w:t>Asia</w:t>
      </w:r>
      <w:r>
        <w:t xml:space="preserve"> </w:t>
      </w:r>
      <w:r w:rsidRPr="00FC2C94">
        <w:t>Pacific</w:t>
      </w:r>
      <w:r>
        <w:t xml:space="preserve"> at Natixis and senior fellow at Bruegel. I also welcome Didi Kirsten </w:t>
      </w:r>
      <w:r>
        <w:t>Tatlow</w:t>
      </w:r>
      <w:r>
        <w:t xml:space="preserve">, senior fellow at the Asia Program of the German Council on Foreign Relations and senior non-resident fellow at </w:t>
      </w:r>
      <w:r w:rsidRPr="001372B2">
        <w:t>Projekt</w:t>
      </w:r>
      <w:r w:rsidRPr="001372B2">
        <w:t xml:space="preserve"> </w:t>
      </w:r>
      <w:r w:rsidRPr="001372B2">
        <w:t>Sinopsis</w:t>
      </w:r>
      <w:r w:rsidRPr="001372B2">
        <w:t xml:space="preserve"> in Prague, Czech</w:t>
      </w:r>
      <w:r>
        <w:t xml:space="preserve"> Republic.</w:t>
      </w:r>
    </w:p>
    <w:p w:rsidR="00CE0339" w:rsidRPr="000806A0" w:rsidP="00CE0339">
      <w:pPr>
        <w:pStyle w:val="QuestionCont"/>
      </w:pPr>
      <w:r w:rsidRPr="000806A0">
        <w:t>Thank you</w:t>
      </w:r>
      <w:r>
        <w:t xml:space="preserve"> very much </w:t>
      </w:r>
      <w:r w:rsidRPr="000806A0">
        <w:t>for joining us today to share your expertise as we continue our evidence</w:t>
      </w:r>
      <w:r>
        <w:t>-</w:t>
      </w:r>
      <w:r w:rsidRPr="000806A0">
        <w:t xml:space="preserve">taking sessions for our inquiry into the UK's security and trade relationship with China. As ever, I remind </w:t>
      </w:r>
      <w:r w:rsidR="0052193C">
        <w:t>M</w:t>
      </w:r>
      <w:r w:rsidRPr="000806A0">
        <w:t xml:space="preserve">embers and witnesses that this session is on the record, transcribed and broadcast. I also remind </w:t>
      </w:r>
      <w:r w:rsidR="0052193C">
        <w:t>M</w:t>
      </w:r>
      <w:r w:rsidRPr="000806A0">
        <w:t>embers to declare any relevant interest before asking their questions. If there is any</w:t>
      </w:r>
      <w:r>
        <w:t xml:space="preserve"> </w:t>
      </w:r>
      <w:r w:rsidRPr="000806A0">
        <w:t xml:space="preserve">time remaining at the end of the formal run of questions, I shall invite my colleagues to ask </w:t>
      </w:r>
      <w:r w:rsidRPr="000806A0">
        <w:t>supplementaries</w:t>
      </w:r>
      <w:r w:rsidRPr="000806A0">
        <w:t xml:space="preserve">. Priority will be given to </w:t>
      </w:r>
      <w:r>
        <w:t xml:space="preserve">those </w:t>
      </w:r>
      <w:r w:rsidR="0052193C">
        <w:t>M</w:t>
      </w:r>
      <w:r w:rsidRPr="000806A0">
        <w:t>embers who have not yet had the opportunity to ask questions by that stage.</w:t>
      </w:r>
    </w:p>
    <w:p w:rsidR="00CE0339" w:rsidP="00CE0339">
      <w:pPr>
        <w:pStyle w:val="QuestionCont"/>
      </w:pPr>
      <w:r w:rsidRPr="000806A0">
        <w:t xml:space="preserve">I shall ask a rather broad question, but I shall then turn to my colleagues who will ask more focused questions. </w:t>
      </w:r>
      <w:r>
        <w:t xml:space="preserve">I shall invite Dr Alicia </w:t>
      </w:r>
      <w:r w:rsidRPr="001372B2">
        <w:t>García-Herrero</w:t>
      </w:r>
      <w:r>
        <w:t xml:space="preserve"> to be the first person to answer my first question.</w:t>
      </w:r>
    </w:p>
    <w:p w:rsidR="00CE0339" w:rsidP="00CE0339">
      <w:pPr>
        <w:pStyle w:val="QuestionCont"/>
      </w:pPr>
      <w:r>
        <w:t>L</w:t>
      </w:r>
      <w:r w:rsidRPr="000806A0">
        <w:t xml:space="preserve">ast week we heard from one of our witnesses that </w:t>
      </w:r>
      <w:r>
        <w:t>“</w:t>
      </w:r>
      <w:r w:rsidRPr="000806A0">
        <w:t>our technological tomorrow can often be seen today in China</w:t>
      </w:r>
      <w:r>
        <w:t>”</w:t>
      </w:r>
      <w:r w:rsidRPr="000806A0">
        <w:t xml:space="preserve">. Do you agree with that statement? What are the relative technological advantages of China? What are the consequences of that for the UK and the wider West? </w:t>
      </w:r>
    </w:p>
    <w:p w:rsidR="00CE0339" w:rsidRPr="000806A0" w:rsidP="00CE0339">
      <w:pPr>
        <w:pStyle w:val="Answer"/>
      </w:pPr>
      <w:r>
        <w:rPr>
          <w:b/>
          <w:i/>
        </w:rPr>
        <w:t>Dr Alicia Garc</w:t>
      </w:r>
      <w:bookmarkStart w:id="1" w:name="_Hlk72925197"/>
      <w:r>
        <w:rPr>
          <w:b/>
          <w:i/>
        </w:rPr>
        <w:t>í</w:t>
      </w:r>
      <w:bookmarkEnd w:id="1"/>
      <w:r>
        <w:rPr>
          <w:b/>
          <w:i/>
        </w:rPr>
        <w:t xml:space="preserve">a-Herrero: </w:t>
      </w:r>
      <w:r w:rsidRPr="000806A0">
        <w:t>Thank you</w:t>
      </w:r>
      <w:r w:rsidR="00DD42A4">
        <w:t>,</w:t>
      </w:r>
      <w:r w:rsidRPr="000806A0">
        <w:t xml:space="preserve"> </w:t>
      </w:r>
      <w:r>
        <w:t>C</w:t>
      </w:r>
      <w:r w:rsidRPr="000806A0">
        <w:t xml:space="preserve">hair. It is a pleasure to </w:t>
      </w:r>
      <w:r>
        <w:t>share my views with you</w:t>
      </w:r>
      <w:r w:rsidRPr="000806A0">
        <w:t>. I hope you can hear me well.</w:t>
      </w:r>
    </w:p>
    <w:p w:rsidR="00CE0339" w:rsidRPr="000806A0" w:rsidP="00CE0339">
      <w:pPr>
        <w:pStyle w:val="Answer"/>
      </w:pPr>
      <w:r w:rsidRPr="000806A0">
        <w:t>I will offer a brief answer, given that we have a whole list of questions</w:t>
      </w:r>
      <w:r>
        <w:t xml:space="preserve"> and</w:t>
      </w:r>
      <w:r w:rsidRPr="000806A0">
        <w:t xml:space="preserve"> I am sure there will be others. The answer for me would be partially yes</w:t>
      </w:r>
      <w:r>
        <w:t>,</w:t>
      </w:r>
      <w:r w:rsidRPr="000806A0">
        <w:t xml:space="preserve"> especially in three major areas: 5G, artificial intelligence and quantum computing. That is where we can see China</w:t>
      </w:r>
      <w:r>
        <w:t>’s</w:t>
      </w:r>
      <w:r w:rsidRPr="000806A0">
        <w:t xml:space="preserve"> technological progress</w:t>
      </w:r>
      <w:r>
        <w:t xml:space="preserve"> advancing</w:t>
      </w:r>
      <w:r w:rsidRPr="000806A0">
        <w:t>, although if one looks at the commercial value of these key technologies, the US still stands ahead of China.</w:t>
      </w:r>
      <w:r>
        <w:t xml:space="preserve"> I</w:t>
      </w:r>
      <w:r w:rsidRPr="000806A0">
        <w:t>f we look at</w:t>
      </w:r>
      <w:r>
        <w:t xml:space="preserve"> </w:t>
      </w:r>
      <w:r w:rsidRPr="000806A0">
        <w:t>the number of companies and their market valuation</w:t>
      </w:r>
      <w:r>
        <w:t>s</w:t>
      </w:r>
      <w:r w:rsidRPr="000806A0">
        <w:t xml:space="preserve"> i</w:t>
      </w:r>
      <w:r>
        <w:t>n</w:t>
      </w:r>
      <w:r w:rsidRPr="000806A0">
        <w:t>, for example, artificial intelligence</w:t>
      </w:r>
      <w:r>
        <w:t xml:space="preserve">, there are </w:t>
      </w:r>
      <w:r w:rsidRPr="000806A0">
        <w:t xml:space="preserve">15 </w:t>
      </w:r>
      <w:r>
        <w:t>m</w:t>
      </w:r>
      <w:r w:rsidRPr="000806A0">
        <w:t>ajor companies in China with a value of</w:t>
      </w:r>
      <w:r>
        <w:t xml:space="preserve"> around</w:t>
      </w:r>
      <w:r w:rsidRPr="000806A0">
        <w:t xml:space="preserve"> $175 billion</w:t>
      </w:r>
      <w:r>
        <w:t>. However, there are 24 in the US with a lower valuation</w:t>
      </w:r>
      <w:r w:rsidRPr="000806A0">
        <w:t>. I could go and on about fintech or 5G, but the idea is that even in those areas where China clearly stands out, it is still not, to me at least, absolutely clear that it is ahead of the U</w:t>
      </w:r>
      <w:r>
        <w:t>nited States.</w:t>
      </w:r>
    </w:p>
    <w:p w:rsidR="00CE0339" w:rsidRPr="000806A0" w:rsidP="00CE0339">
      <w:pPr>
        <w:pStyle w:val="Answer"/>
      </w:pPr>
      <w:r>
        <w:rPr>
          <w:b/>
          <w:i/>
        </w:rPr>
        <w:t xml:space="preserve">Didi Kirsten </w:t>
      </w:r>
      <w:r>
        <w:rPr>
          <w:b/>
          <w:i/>
        </w:rPr>
        <w:t>Tatlow</w:t>
      </w:r>
      <w:r>
        <w:rPr>
          <w:b/>
          <w:i/>
        </w:rPr>
        <w:t xml:space="preserve">: </w:t>
      </w:r>
      <w:r w:rsidRPr="000806A0">
        <w:t>Good morning everyone</w:t>
      </w:r>
      <w:r>
        <w:t xml:space="preserve"> and thank you very much</w:t>
      </w:r>
      <w:r w:rsidR="00DD42A4">
        <w:t>,</w:t>
      </w:r>
      <w:r>
        <w:t xml:space="preserve"> Chair.</w:t>
      </w:r>
      <w:r w:rsidRPr="000806A0">
        <w:t xml:space="preserve"> </w:t>
      </w:r>
      <w:r>
        <w:t>I will p</w:t>
      </w:r>
      <w:r w:rsidRPr="000806A0">
        <w:t>ick up from what Alicia just said</w:t>
      </w:r>
      <w:r>
        <w:t>;</w:t>
      </w:r>
      <w:r w:rsidRPr="000806A0">
        <w:t xml:space="preserve"> there are indeed</w:t>
      </w:r>
      <w:r>
        <w:t xml:space="preserve"> </w:t>
      </w:r>
      <w:r w:rsidRPr="000806A0">
        <w:t xml:space="preserve">still discrepancies, but China is catching up very fast. That is very clear, and its trajectory is very much upwards. </w:t>
      </w:r>
      <w:r>
        <w:t xml:space="preserve">My essential </w:t>
      </w:r>
      <w:r w:rsidRPr="000806A0">
        <w:t xml:space="preserve">answer to your question </w:t>
      </w:r>
      <w:r w:rsidRPr="000806A0">
        <w:t>about whether our technological tomorrow can often be seen in China today is: if we are not careful. What we are seeing in China today in terms of technology is a hugely invasive system</w:t>
      </w:r>
      <w:r>
        <w:t xml:space="preserve">, </w:t>
      </w:r>
      <w:r w:rsidRPr="000806A0">
        <w:t>which does not just exist in China</w:t>
      </w:r>
      <w:r>
        <w:t>,</w:t>
      </w:r>
      <w:r w:rsidRPr="000806A0">
        <w:t xml:space="preserve"> but China is founded on </w:t>
      </w:r>
      <w:r>
        <w:t xml:space="preserve">very </w:t>
      </w:r>
      <w:r w:rsidRPr="000806A0">
        <w:t>poor concepts of human integrity</w:t>
      </w:r>
      <w:r>
        <w:t xml:space="preserve"> </w:t>
      </w:r>
      <w:r w:rsidRPr="000806A0">
        <w:t>in a political sense</w:t>
      </w:r>
      <w:r>
        <w:t>—</w:t>
      </w:r>
      <w:r w:rsidRPr="000806A0">
        <w:t>in terms of human rights and issues like that</w:t>
      </w:r>
      <w:r>
        <w:t>. There are surveillance issues which are w</w:t>
      </w:r>
      <w:r w:rsidRPr="000806A0">
        <w:t>orking out very horribly in some places</w:t>
      </w:r>
      <w:r>
        <w:t xml:space="preserve">. </w:t>
      </w:r>
    </w:p>
    <w:p w:rsidR="00CE0339" w:rsidP="00CE0339">
      <w:pPr>
        <w:pStyle w:val="Answer"/>
      </w:pPr>
      <w:r w:rsidRPr="000806A0">
        <w:t xml:space="preserve">There is a lot that we need to do to keep an eye on this. </w:t>
      </w:r>
      <w:r>
        <w:t xml:space="preserve">For sure, it is </w:t>
      </w:r>
      <w:r w:rsidRPr="000806A0">
        <w:t>an uneven development, but China's programmes of extracting science and technology</w:t>
      </w:r>
      <w:r>
        <w:t xml:space="preserve">, </w:t>
      </w:r>
      <w:r w:rsidRPr="000806A0">
        <w:t>building them up</w:t>
      </w:r>
      <w:r>
        <w:t xml:space="preserve">, </w:t>
      </w:r>
      <w:r w:rsidRPr="000806A0">
        <w:t>commercialising them and turning them into money</w:t>
      </w:r>
      <w:r>
        <w:t>—</w:t>
      </w:r>
      <w:r w:rsidRPr="000806A0">
        <w:t>essentially into businesses in China</w:t>
      </w:r>
      <w:r>
        <w:t>—</w:t>
      </w:r>
      <w:r w:rsidRPr="000806A0">
        <w:t xml:space="preserve">mean that it is catching up very fast and there will be a tipping point. </w:t>
      </w:r>
    </w:p>
    <w:p w:rsidR="00CE0339" w:rsidP="00CE0339">
      <w:pPr>
        <w:pStyle w:val="Question"/>
      </w:pPr>
      <w:r w:rsidRPr="00D71157">
        <w:rPr>
          <w:b/>
        </w:rPr>
        <w:t>Lord Boateng:</w:t>
      </w:r>
      <w:r>
        <w:t xml:space="preserve"> </w:t>
      </w:r>
      <w:r w:rsidRPr="000806A0">
        <w:t xml:space="preserve">One of the priorities of </w:t>
      </w:r>
      <w:r>
        <w:t>China’s</w:t>
      </w:r>
      <w:r w:rsidRPr="000806A0">
        <w:t xml:space="preserve"> </w:t>
      </w:r>
      <w:r>
        <w:t>14th five</w:t>
      </w:r>
      <w:r w:rsidRPr="000806A0">
        <w:t>-year plan is</w:t>
      </w:r>
      <w:r>
        <w:t xml:space="preserve"> self-</w:t>
      </w:r>
      <w:r w:rsidRPr="000806A0">
        <w:t xml:space="preserve">reliance. What are the main reasons behind this? Is </w:t>
      </w:r>
      <w:r>
        <w:t>this</w:t>
      </w:r>
      <w:r w:rsidRPr="000806A0">
        <w:t xml:space="preserve"> simply a return to Mao era sloganeering in the face of “hostile foreign forces”, or is it something else? Is it the same as</w:t>
      </w:r>
      <w:r>
        <w:t xml:space="preserve"> self-</w:t>
      </w:r>
      <w:r w:rsidRPr="000806A0">
        <w:t>sufficiency? What does it mean for China's economic relations with other countries, especially with the U</w:t>
      </w:r>
      <w:r>
        <w:t xml:space="preserve">nited </w:t>
      </w:r>
      <w:r w:rsidRPr="000806A0">
        <w:t>K</w:t>
      </w:r>
      <w:r>
        <w:t>ingdom</w:t>
      </w:r>
      <w:r w:rsidRPr="000806A0">
        <w:t xml:space="preserve">? </w:t>
      </w:r>
    </w:p>
    <w:p w:rsidR="00CE0339" w:rsidP="00CE0339">
      <w:pPr>
        <w:pStyle w:val="Answer"/>
      </w:pPr>
      <w:r>
        <w:rPr>
          <w:b/>
          <w:i/>
        </w:rPr>
        <w:t xml:space="preserve">Dr Alicia García-Herrero: </w:t>
      </w:r>
      <w:r w:rsidRPr="000806A0">
        <w:t xml:space="preserve">This is a very important question in my opinion. One could argue </w:t>
      </w:r>
      <w:r>
        <w:t>that</w:t>
      </w:r>
      <w:r w:rsidRPr="000806A0">
        <w:t xml:space="preserve"> this is just going back to Ma</w:t>
      </w:r>
      <w:r>
        <w:t>o</w:t>
      </w:r>
      <w:r w:rsidRPr="000806A0">
        <w:t>, and th</w:t>
      </w:r>
      <w:r>
        <w:t>at</w:t>
      </w:r>
      <w:r w:rsidRPr="000806A0">
        <w:t xml:space="preserve"> would be easy for the rest of the world</w:t>
      </w:r>
      <w:r>
        <w:t xml:space="preserve">. Actually, </w:t>
      </w:r>
      <w:r w:rsidRPr="000806A0">
        <w:t>not easy</w:t>
      </w:r>
      <w:r w:rsidR="00DD42A4">
        <w:t>—</w:t>
      </w:r>
      <w:r>
        <w:t>i</w:t>
      </w:r>
      <w:r w:rsidRPr="000806A0">
        <w:t>t would be a pity in a way to see such an economy go backwards</w:t>
      </w:r>
      <w:r>
        <w:t>,</w:t>
      </w:r>
      <w:r w:rsidRPr="000806A0">
        <w:t xml:space="preserve"> </w:t>
      </w:r>
      <w:r>
        <w:t>b</w:t>
      </w:r>
      <w:r w:rsidRPr="000806A0">
        <w:t>ut it is easy to understand. What is happening</w:t>
      </w:r>
      <w:r>
        <w:t xml:space="preserve"> </w:t>
      </w:r>
      <w:r w:rsidRPr="000806A0">
        <w:t xml:space="preserve">in China is much more complex. </w:t>
      </w:r>
    </w:p>
    <w:p w:rsidR="00CE0339" w:rsidRPr="000806A0" w:rsidP="00CE0339">
      <w:pPr>
        <w:pStyle w:val="Answer"/>
      </w:pPr>
      <w:r w:rsidRPr="000806A0">
        <w:t>The concept of</w:t>
      </w:r>
      <w:r>
        <w:t xml:space="preserve"> dual c</w:t>
      </w:r>
      <w:r w:rsidRPr="000806A0">
        <w:t xml:space="preserve">irculation, which is behind this idea of </w:t>
      </w:r>
      <w:r>
        <w:t>self-</w:t>
      </w:r>
      <w:r w:rsidRPr="000806A0">
        <w:t xml:space="preserve">reliance, does not imply that China will close itself to the world. It is more about not being dependent on the rest of the world </w:t>
      </w:r>
      <w:r w:rsidR="00DD42A4">
        <w:t>for</w:t>
      </w:r>
      <w:r w:rsidRPr="000806A0">
        <w:t xml:space="preserve"> technological progress</w:t>
      </w:r>
      <w:r>
        <w:t>, which</w:t>
      </w:r>
      <w:r w:rsidRPr="000806A0">
        <w:t xml:space="preserve"> basically means that China could, if needed, continue to operate without western technology. That is the inner circulation part of the story</w:t>
      </w:r>
      <w:r>
        <w:t xml:space="preserve">: it </w:t>
      </w:r>
      <w:r w:rsidRPr="000806A0">
        <w:t>mea</w:t>
      </w:r>
      <w:r>
        <w:t>ns</w:t>
      </w:r>
      <w:r w:rsidRPr="000806A0">
        <w:t xml:space="preserve"> </w:t>
      </w:r>
      <w:r>
        <w:t>“I</w:t>
      </w:r>
      <w:r w:rsidRPr="000806A0">
        <w:t xml:space="preserve"> can serve my consumers by myself if push comes to shove</w:t>
      </w:r>
      <w:r>
        <w:t>”</w:t>
      </w:r>
      <w:r w:rsidRPr="000806A0">
        <w:t>. That</w:t>
      </w:r>
      <w:r>
        <w:t xml:space="preserve"> does not mean that it will need to </w:t>
      </w:r>
      <w:r w:rsidRPr="000806A0">
        <w:t>do it. Behind th</w:t>
      </w:r>
      <w:r>
        <w:t>is there</w:t>
      </w:r>
      <w:r w:rsidRPr="000806A0">
        <w:t xml:space="preserve"> is the obvious technological war with the US and the push</w:t>
      </w:r>
      <w:r>
        <w:t xml:space="preserve"> for decoupling in certain sectors or bifurcation as we tend to say today.</w:t>
      </w:r>
    </w:p>
    <w:p w:rsidR="00CE0339" w:rsidRPr="000806A0" w:rsidP="00CE0339">
      <w:pPr>
        <w:pStyle w:val="Answer"/>
      </w:pPr>
      <w:r w:rsidRPr="000806A0">
        <w:t xml:space="preserve">However, there is a second part to that </w:t>
      </w:r>
      <w:r>
        <w:t>dual circulation, w</w:t>
      </w:r>
      <w:r w:rsidRPr="000806A0">
        <w:t xml:space="preserve">hich we should not forget. </w:t>
      </w:r>
      <w:r>
        <w:t>It is that China c</w:t>
      </w:r>
      <w:r w:rsidRPr="000806A0">
        <w:t>ontinues to serve the rest of the world with its exports. That is the difference between what happened in 2008</w:t>
      </w:r>
      <w:r>
        <w:t xml:space="preserve"> and dual circulation.</w:t>
      </w:r>
    </w:p>
    <w:p w:rsidR="00CE0339" w:rsidP="00CE0339">
      <w:pPr>
        <w:pStyle w:val="Answer"/>
      </w:pPr>
      <w:r>
        <w:t xml:space="preserve">This is because </w:t>
      </w:r>
      <w:r w:rsidRPr="000806A0">
        <w:t>2008 was really about the world shutting down</w:t>
      </w:r>
      <w:r>
        <w:t xml:space="preserve">. We had the global financial crisis and </w:t>
      </w:r>
      <w:r w:rsidRPr="000806A0">
        <w:t>China need</w:t>
      </w:r>
      <w:r>
        <w:t>ed</w:t>
      </w:r>
      <w:r w:rsidRPr="000806A0">
        <w:t xml:space="preserve"> to rely on its consumers. Today is</w:t>
      </w:r>
      <w:r>
        <w:t>: “I</w:t>
      </w:r>
      <w:r w:rsidRPr="000806A0">
        <w:t xml:space="preserve"> need to avoid dependence on the West to continue to serve both my consumers and</w:t>
      </w:r>
      <w:r>
        <w:t xml:space="preserve"> </w:t>
      </w:r>
      <w:r w:rsidRPr="000806A0">
        <w:t>external markets”. China has no intention</w:t>
      </w:r>
      <w:r>
        <w:t>—</w:t>
      </w:r>
      <w:r w:rsidRPr="000806A0">
        <w:t>and this is very important</w:t>
      </w:r>
      <w:r>
        <w:t>—</w:t>
      </w:r>
      <w:r w:rsidRPr="000806A0">
        <w:t>of reducing its market share in the world. In fact</w:t>
      </w:r>
      <w:r>
        <w:t>,</w:t>
      </w:r>
      <w:r w:rsidRPr="000806A0">
        <w:t xml:space="preserve"> its export share in March 2021 is the highest on record</w:t>
      </w:r>
      <w:r>
        <w:t>, with over</w:t>
      </w:r>
      <w:r w:rsidRPr="000806A0">
        <w:t xml:space="preserve"> 14% of total exports globally</w:t>
      </w:r>
      <w:r>
        <w:t>.</w:t>
      </w:r>
      <w:r w:rsidRPr="000806A0">
        <w:t xml:space="preserve"> </w:t>
      </w:r>
      <w:r>
        <w:t xml:space="preserve">So, </w:t>
      </w:r>
      <w:r w:rsidRPr="000806A0">
        <w:t xml:space="preserve">let us not think that China will retrench. China wants to reduce dependence while still exporting to the rest of the world. </w:t>
      </w:r>
    </w:p>
    <w:p w:rsidR="00CE0339" w:rsidP="00CE0339">
      <w:pPr>
        <w:pStyle w:val="Answer"/>
      </w:pPr>
      <w:r>
        <w:rPr>
          <w:b/>
          <w:i/>
        </w:rPr>
        <w:t xml:space="preserve">Didi Kirsten </w:t>
      </w:r>
      <w:r>
        <w:rPr>
          <w:b/>
          <w:i/>
        </w:rPr>
        <w:t>Tatlow</w:t>
      </w:r>
      <w:r>
        <w:rPr>
          <w:b/>
          <w:i/>
        </w:rPr>
        <w:t xml:space="preserve">: </w:t>
      </w:r>
      <w:r w:rsidRPr="000806A0">
        <w:t>Th</w:t>
      </w:r>
      <w:r>
        <w:t>e</w:t>
      </w:r>
      <w:r w:rsidRPr="000806A0">
        <w:t xml:space="preserve"> dual circulation issue alluded to here is fascinating, in that it is a </w:t>
      </w:r>
      <w:r>
        <w:t xml:space="preserve">very </w:t>
      </w:r>
      <w:r w:rsidRPr="000806A0">
        <w:t xml:space="preserve">novel theory in some ways. It speaks to a </w:t>
      </w:r>
      <w:r w:rsidRPr="000806A0">
        <w:t xml:space="preserve">sense in </w:t>
      </w:r>
      <w:r>
        <w:t xml:space="preserve">China in the </w:t>
      </w:r>
      <w:r w:rsidRPr="000806A0">
        <w:t xml:space="preserve">Communist Party of how </w:t>
      </w:r>
      <w:r>
        <w:t xml:space="preserve">powerful </w:t>
      </w:r>
      <w:r w:rsidRPr="000806A0">
        <w:t>the party sees itself</w:t>
      </w:r>
      <w:r>
        <w:t xml:space="preserve"> as, because </w:t>
      </w:r>
      <w:r w:rsidRPr="000806A0">
        <w:t>it</w:t>
      </w:r>
      <w:r>
        <w:t xml:space="preserve"> can</w:t>
      </w:r>
      <w:r w:rsidRPr="000806A0">
        <w:t xml:space="preserve"> move the economy around like that. To me </w:t>
      </w:r>
      <w:r>
        <w:t>the</w:t>
      </w:r>
      <w:r w:rsidRPr="000806A0">
        <w:t xml:space="preserve"> image is one of a </w:t>
      </w:r>
      <w:r w:rsidRPr="000806A0">
        <w:t>machine</w:t>
      </w:r>
      <w:r w:rsidRPr="000806A0">
        <w:t xml:space="preserve"> in which </w:t>
      </w:r>
      <w:r>
        <w:t>you</w:t>
      </w:r>
      <w:r w:rsidRPr="000806A0">
        <w:t xml:space="preserve"> have a big wheel turning in one direction</w:t>
      </w:r>
      <w:r>
        <w:t xml:space="preserve"> and,</w:t>
      </w:r>
      <w:r w:rsidRPr="000806A0">
        <w:t xml:space="preserve"> within that</w:t>
      </w:r>
      <w:r>
        <w:t xml:space="preserve">, you </w:t>
      </w:r>
      <w:r w:rsidRPr="000806A0">
        <w:t>perhaps have a</w:t>
      </w:r>
      <w:r>
        <w:t>nother</w:t>
      </w:r>
      <w:r w:rsidRPr="000806A0">
        <w:t xml:space="preserve"> wheel turning in a different direction at a different angle. It is a bit like that </w:t>
      </w:r>
      <w:r>
        <w:t xml:space="preserve">old </w:t>
      </w:r>
      <w:r w:rsidRPr="000806A0">
        <w:t xml:space="preserve">game of patting your head and turning on your stomach at the same time. </w:t>
      </w:r>
    </w:p>
    <w:p w:rsidR="0006501C" w:rsidP="0006501C">
      <w:pPr>
        <w:pStyle w:val="Answer"/>
      </w:pPr>
      <w:r>
        <w:t>I think t</w:t>
      </w:r>
      <w:r w:rsidRPr="000806A0">
        <w:t>he party</w:t>
      </w:r>
      <w:r>
        <w:t xml:space="preserve"> very much</w:t>
      </w:r>
      <w:r w:rsidRPr="000806A0">
        <w:t xml:space="preserve"> wants to do </w:t>
      </w:r>
      <w:r>
        <w:t>both</w:t>
      </w:r>
      <w:r w:rsidRPr="000806A0">
        <w:t xml:space="preserve"> things at the same time</w:t>
      </w:r>
      <w:r>
        <w:t>.</w:t>
      </w:r>
      <w:r w:rsidRPr="000806A0">
        <w:t xml:space="preserve"> It absolutely wants to continue to supply the world with goods and grow those supply chains</w:t>
      </w:r>
      <w:r>
        <w:t xml:space="preserve">. </w:t>
      </w:r>
      <w:r w:rsidRPr="000806A0">
        <w:t>At the end of last year</w:t>
      </w:r>
      <w:r>
        <w:t>,</w:t>
      </w:r>
      <w:r w:rsidRPr="000806A0">
        <w:t xml:space="preserve"> </w:t>
      </w:r>
      <w:r>
        <w:t>Xi Jinping</w:t>
      </w:r>
      <w:r w:rsidRPr="000806A0">
        <w:t xml:space="preserve"> said very clearly that China's go</w:t>
      </w:r>
      <w:r>
        <w:t>al</w:t>
      </w:r>
      <w:r w:rsidRPr="000806A0">
        <w:t xml:space="preserve"> is to increase the world</w:t>
      </w:r>
      <w:r>
        <w:t>’</w:t>
      </w:r>
      <w:r w:rsidRPr="000806A0">
        <w:t>s dependency on Chinese goods</w:t>
      </w:r>
      <w:r>
        <w:t xml:space="preserve">. </w:t>
      </w:r>
      <w:r w:rsidRPr="000806A0">
        <w:t>That was a</w:t>
      </w:r>
      <w:r>
        <w:t xml:space="preserve"> very</w:t>
      </w:r>
      <w:r w:rsidRPr="000806A0">
        <w:t xml:space="preserve"> clear statement. </w:t>
      </w:r>
    </w:p>
    <w:p w:rsidR="0006501C" w:rsidRPr="000806A0" w:rsidP="0006501C">
      <w:pPr>
        <w:pStyle w:val="Answer"/>
      </w:pPr>
      <w:r w:rsidRPr="000806A0">
        <w:t>At the same time, Chin</w:t>
      </w:r>
      <w:r>
        <w:t>a</w:t>
      </w:r>
      <w:r w:rsidRPr="000806A0">
        <w:t xml:space="preserve"> sees problems coming and wants to take a defensive move, which is this so</w:t>
      </w:r>
      <w:r>
        <w:t>-</w:t>
      </w:r>
      <w:r w:rsidRPr="000806A0">
        <w:t>called internal circulation issue</w:t>
      </w:r>
      <w:r>
        <w:t>.</w:t>
      </w:r>
      <w:r w:rsidRPr="000806A0">
        <w:t xml:space="preserve"> That is the </w:t>
      </w:r>
      <w:r>
        <w:t>seco</w:t>
      </w:r>
      <w:r w:rsidRPr="000806A0">
        <w:t>nd wheel of that particular machine</w:t>
      </w:r>
      <w:r>
        <w:t>. T</w:t>
      </w:r>
      <w:r w:rsidRPr="000806A0">
        <w:t xml:space="preserve">his mechanistic view is very typical of how the Chinese Communist </w:t>
      </w:r>
      <w:r>
        <w:t>P</w:t>
      </w:r>
      <w:r w:rsidRPr="000806A0">
        <w:t>arty thinks. It has real roots in a scientific</w:t>
      </w:r>
      <w:r>
        <w:t>,</w:t>
      </w:r>
      <w:r w:rsidRPr="000806A0">
        <w:t xml:space="preserve"> systems</w:t>
      </w:r>
      <w:r>
        <w:t xml:space="preserve"> </w:t>
      </w:r>
      <w:r w:rsidRPr="000806A0">
        <w:t>engineering tradition, so it sees itself as moving pieces around in a very powerful way, and it clearly has the state capacity to do that. Of course</w:t>
      </w:r>
      <w:r>
        <w:t>,</w:t>
      </w:r>
      <w:r w:rsidRPr="000806A0">
        <w:t xml:space="preserve"> it is not 100%</w:t>
      </w:r>
      <w:r w:rsidRPr="00C52646">
        <w:t>—</w:t>
      </w:r>
      <w:r>
        <w:t>h</w:t>
      </w:r>
      <w:r w:rsidRPr="000806A0">
        <w:t>umans are humans and there are all kinds of internal conflicts</w:t>
      </w:r>
      <w:r w:rsidRPr="00C52646">
        <w:t>—</w:t>
      </w:r>
      <w:r>
        <w:t>but it is essentially</w:t>
      </w:r>
      <w:r w:rsidRPr="000806A0">
        <w:t xml:space="preserve"> different from, for example, a </w:t>
      </w:r>
      <w:r>
        <w:t>d</w:t>
      </w:r>
      <w:r w:rsidRPr="000806A0">
        <w:t>emocratic or liberal society, or however one wants to describe</w:t>
      </w:r>
      <w:r>
        <w:t xml:space="preserve"> </w:t>
      </w:r>
      <w:r w:rsidRPr="000806A0">
        <w:t>alternatives</w:t>
      </w:r>
      <w:r>
        <w:t>.</w:t>
      </w:r>
    </w:p>
    <w:p w:rsidR="0006501C" w:rsidRPr="000806A0" w:rsidP="0006501C">
      <w:pPr>
        <w:pStyle w:val="Answer"/>
      </w:pPr>
      <w:r w:rsidRPr="000806A0">
        <w:t>On</w:t>
      </w:r>
      <w:r>
        <w:t xml:space="preserve"> self-</w:t>
      </w:r>
      <w:r w:rsidRPr="000806A0">
        <w:t xml:space="preserve">reliance, </w:t>
      </w:r>
      <w:r>
        <w:t>we will ultimately</w:t>
      </w:r>
      <w:r w:rsidRPr="000806A0">
        <w:t xml:space="preserve"> be faced with this two</w:t>
      </w:r>
      <w:r>
        <w:t>-</w:t>
      </w:r>
      <w:r w:rsidRPr="000806A0">
        <w:t>handed action of more of the same grow</w:t>
      </w:r>
      <w:r>
        <w:t>th</w:t>
      </w:r>
      <w:r w:rsidRPr="000806A0">
        <w:t xml:space="preserve"> plus a greater pu</w:t>
      </w:r>
      <w:r>
        <w:t>sh-</w:t>
      </w:r>
      <w:r w:rsidRPr="000806A0">
        <w:t>back. The key here is that</w:t>
      </w:r>
      <w:r>
        <w:t xml:space="preserve"> </w:t>
      </w:r>
      <w:r w:rsidRPr="000806A0">
        <w:t>China will seek to involve overseas companies in its domestic economy to indigenise them</w:t>
      </w:r>
      <w:r>
        <w:t>; t</w:t>
      </w:r>
      <w:r w:rsidRPr="000806A0">
        <w:t xml:space="preserve">hat </w:t>
      </w:r>
      <w:r>
        <w:t>will</w:t>
      </w:r>
      <w:r w:rsidRPr="000806A0">
        <w:t xml:space="preserve"> be part of th</w:t>
      </w:r>
      <w:r>
        <w:t>e</w:t>
      </w:r>
      <w:r w:rsidRPr="000806A0">
        <w:t xml:space="preserve"> domestic aspect. </w:t>
      </w:r>
      <w:r>
        <w:t>That</w:t>
      </w:r>
      <w:r w:rsidRPr="000806A0">
        <w:t xml:space="preserve"> will not in any </w:t>
      </w:r>
      <w:r>
        <w:t xml:space="preserve">way, </w:t>
      </w:r>
      <w:r w:rsidRPr="000806A0">
        <w:t xml:space="preserve">shape or form release us from </w:t>
      </w:r>
      <w:r>
        <w:t>the</w:t>
      </w:r>
      <w:r w:rsidRPr="000806A0">
        <w:t xml:space="preserve"> dependency situation </w:t>
      </w:r>
      <w:r>
        <w:t>which</w:t>
      </w:r>
      <w:r w:rsidRPr="000806A0">
        <w:t xml:space="preserve"> exists in some quarters. </w:t>
      </w:r>
      <w:r>
        <w:t>If anything, I think</w:t>
      </w:r>
      <w:r w:rsidRPr="000806A0">
        <w:t xml:space="preserve"> it will increase </w:t>
      </w:r>
      <w:r>
        <w:t xml:space="preserve">the </w:t>
      </w:r>
      <w:r w:rsidRPr="000806A0">
        <w:t>pressure on foreign companies to indigenise, to hand over technology and</w:t>
      </w:r>
      <w:r>
        <w:t>,</w:t>
      </w:r>
      <w:r w:rsidRPr="000806A0">
        <w:t xml:space="preserve"> essentially</w:t>
      </w:r>
      <w:r>
        <w:t>,</w:t>
      </w:r>
      <w:r w:rsidRPr="000806A0">
        <w:t xml:space="preserve"> to become Chinese </w:t>
      </w:r>
      <w:r>
        <w:t>companies</w:t>
      </w:r>
      <w:r w:rsidRPr="000806A0">
        <w:t>.</w:t>
      </w:r>
      <w:r>
        <w:t xml:space="preserve"> The IP handover there and the loss of control and power are quite substantial elements; we should think very carefully about what that means for us. </w:t>
      </w:r>
    </w:p>
    <w:p w:rsidR="0006501C" w:rsidP="0006501C">
      <w:pPr>
        <w:pStyle w:val="Remark"/>
      </w:pPr>
      <w:r w:rsidRPr="00D71157">
        <w:rPr>
          <w:b/>
        </w:rPr>
        <w:t>Lord Boateng:</w:t>
      </w:r>
      <w:r>
        <w:t xml:space="preserve"> Chair, I should declare my interests as chancellor of the University of Greenwich and as a board member of the Syngenta Foundation. </w:t>
      </w:r>
    </w:p>
    <w:p w:rsidR="0006501C" w:rsidP="0006501C">
      <w:pPr>
        <w:pStyle w:val="Remark"/>
      </w:pPr>
      <w:r w:rsidRPr="000806A0">
        <w:rPr>
          <w:b/>
        </w:rPr>
        <w:t>The Chair:</w:t>
      </w:r>
      <w:r>
        <w:t xml:space="preserve"> Thanks very much, Lord Boateng, you are always very punctilious about that. Can I move on to Lord Stirrup for the next question?</w:t>
      </w:r>
    </w:p>
    <w:p w:rsidR="0006501C" w:rsidP="0006501C">
      <w:pPr>
        <w:pStyle w:val="Remark"/>
      </w:pPr>
      <w:r w:rsidRPr="000806A0">
        <w:rPr>
          <w:b/>
        </w:rPr>
        <w:t>Lord Stirrup:</w:t>
      </w:r>
      <w:r>
        <w:t xml:space="preserve"> Many thanks, and good morning to both our witnesses. I want to explore the consequences of your previous answers in a little more depth. Could you say a word or two about the impact of the US-China trade war, and indeed of Covid-19, on global value chains? To what degree have they tested the model of integrated supply chains, and what have been the consequences for Europe in general, and for the UK in particular? What lessons, if any, might we be able to draw about the resilience of our economy in the face of such disruptions, from whatever cause? </w:t>
      </w:r>
    </w:p>
    <w:p w:rsidR="0006501C" w:rsidRPr="006374D9" w:rsidP="0006501C">
      <w:pPr>
        <w:pStyle w:val="Answer"/>
      </w:pPr>
      <w:r>
        <w:rPr>
          <w:b/>
          <w:i/>
        </w:rPr>
        <w:t xml:space="preserve">Dr Alicia García-Herrero: </w:t>
      </w:r>
      <w:r>
        <w:t>Again, this is a very</w:t>
      </w:r>
      <w:r w:rsidRPr="006374D9">
        <w:t xml:space="preserve"> important question. We had a dra</w:t>
      </w:r>
      <w:r>
        <w:t>ft</w:t>
      </w:r>
      <w:r w:rsidRPr="006374D9">
        <w:t xml:space="preserve"> of a book on China's </w:t>
      </w:r>
      <w:r>
        <w:t xml:space="preserve">centrality in the value chain right before Covid. </w:t>
      </w:r>
      <w:r w:rsidRPr="006374D9">
        <w:t xml:space="preserve">The whole idea was to show that not only was China increasing its share of the global value </w:t>
      </w:r>
      <w:r w:rsidRPr="006374D9">
        <w:t>chain</w:t>
      </w:r>
      <w:r w:rsidRPr="006374D9">
        <w:t xml:space="preserve"> </w:t>
      </w:r>
      <w:r>
        <w:t>but</w:t>
      </w:r>
      <w:r w:rsidRPr="006374D9">
        <w:t xml:space="preserve"> Europe was reducing its own</w:t>
      </w:r>
      <w:r>
        <w:t>. However, that was from the h</w:t>
      </w:r>
      <w:r w:rsidRPr="006374D9">
        <w:t>i</w:t>
      </w:r>
      <w:r>
        <w:t>g</w:t>
      </w:r>
      <w:r w:rsidRPr="006374D9">
        <w:t xml:space="preserve">hest </w:t>
      </w:r>
      <w:r>
        <w:t xml:space="preserve">level of </w:t>
      </w:r>
      <w:r w:rsidRPr="006374D9">
        <w:t>integration</w:t>
      </w:r>
      <w:r>
        <w:t>; it</w:t>
      </w:r>
      <w:r w:rsidRPr="006374D9">
        <w:t xml:space="preserve"> is clearly still the case that Europe maintains the largest participation in the global value chain</w:t>
      </w:r>
      <w:r>
        <w:t xml:space="preserve">. </w:t>
      </w:r>
      <w:r w:rsidRPr="006374D9">
        <w:t xml:space="preserve">China </w:t>
      </w:r>
      <w:r>
        <w:t>was</w:t>
      </w:r>
      <w:r w:rsidRPr="006374D9">
        <w:t xml:space="preserve"> basically picking up very fast while we were losing part of that</w:t>
      </w:r>
      <w:r>
        <w:t xml:space="preserve"> situation, including in the UK. </w:t>
      </w:r>
    </w:p>
    <w:p w:rsidR="0006501C" w:rsidP="0006501C">
      <w:pPr>
        <w:pStyle w:val="Answer"/>
      </w:pPr>
      <w:r w:rsidRPr="006374D9">
        <w:t>As we sp</w:t>
      </w:r>
      <w:r>
        <w:t>oke</w:t>
      </w:r>
      <w:r w:rsidRPr="006374D9">
        <w:t>, we also found out something very important</w:t>
      </w:r>
      <w:r>
        <w:t xml:space="preserve"> for the UK, </w:t>
      </w:r>
      <w:r w:rsidRPr="006374D9">
        <w:t xml:space="preserve">which is true for the UK and most European economies, </w:t>
      </w:r>
      <w:r>
        <w:t>except</w:t>
      </w:r>
      <w:r w:rsidRPr="006374D9">
        <w:t xml:space="preserve"> for Germany</w:t>
      </w:r>
      <w:r>
        <w:softHyphen/>
        <w:t xml:space="preserve">. We found that </w:t>
      </w:r>
      <w:r w:rsidRPr="006374D9">
        <w:t>there was increasing asymmetry in the relationship between China and the world</w:t>
      </w:r>
      <w:r>
        <w:t xml:space="preserve"> and, as I said, </w:t>
      </w:r>
      <w:r w:rsidRPr="006374D9">
        <w:t xml:space="preserve">many European countries, insofar as China was exporting intermediate goods into Europe </w:t>
      </w:r>
      <w:r>
        <w:t>at</w:t>
      </w:r>
      <w:r w:rsidRPr="006374D9">
        <w:t xml:space="preserve"> speed for us to re</w:t>
      </w:r>
      <w:r>
        <w:t>-</w:t>
      </w:r>
      <w:r w:rsidRPr="006374D9">
        <w:t>export</w:t>
      </w:r>
      <w:r>
        <w:t xml:space="preserve">. This is the concept of the value chain; basically, everything which is imported is then to be re-exported. But we were </w:t>
      </w:r>
      <w:r w:rsidRPr="006374D9">
        <w:t>increasingly reducing our exports of intermediate goods into China for China to re</w:t>
      </w:r>
      <w:r>
        <w:t>-</w:t>
      </w:r>
      <w:r w:rsidRPr="006374D9">
        <w:t>export</w:t>
      </w:r>
      <w:r>
        <w:t>, and this is especially true for Germany</w:t>
      </w:r>
      <w:r w:rsidRPr="006374D9">
        <w:t xml:space="preserve">. </w:t>
      </w:r>
    </w:p>
    <w:p w:rsidR="0006501C" w:rsidRPr="006374D9" w:rsidP="0006501C">
      <w:pPr>
        <w:pStyle w:val="Answer"/>
      </w:pPr>
      <w:r w:rsidRPr="006374D9">
        <w:t xml:space="preserve">This is a complicated concept, but it brings me to what happened during </w:t>
      </w:r>
      <w:r>
        <w:t>Covid</w:t>
      </w:r>
      <w:r w:rsidRPr="006374D9">
        <w:t>. I had expected, because we were starting to see signals of a change in this reality, first</w:t>
      </w:r>
      <w:r>
        <w:t>,</w:t>
      </w:r>
      <w:r w:rsidRPr="006374D9">
        <w:t xml:space="preserve"> </w:t>
      </w:r>
      <w:r>
        <w:t xml:space="preserve">that </w:t>
      </w:r>
      <w:r w:rsidRPr="006374D9">
        <w:t>China</w:t>
      </w:r>
      <w:r>
        <w:t xml:space="preserve"> would gain market share and, secondly, this centrality and asymmetry</w:t>
      </w:r>
      <w:r w:rsidRPr="00C52646">
        <w:t>—</w:t>
      </w:r>
      <w:r>
        <w:t xml:space="preserve">that is, it would become more of an exporter of intermediate goods rather than an importer. That is what we have in mind when we think that Germany has benefited so much from China, but the point is that that was happening increasingly less. </w:t>
      </w:r>
    </w:p>
    <w:p w:rsidR="0006501C" w:rsidP="0006501C">
      <w:pPr>
        <w:pStyle w:val="Answer"/>
      </w:pPr>
      <w:r>
        <w:t>So much had been said about reshuffling, and w</w:t>
      </w:r>
      <w:r w:rsidRPr="006374D9">
        <w:t xml:space="preserve">e </w:t>
      </w:r>
      <w:r>
        <w:t>expected</w:t>
      </w:r>
      <w:r w:rsidRPr="006374D9">
        <w:t xml:space="preserve"> that </w:t>
      </w:r>
      <w:r>
        <w:t xml:space="preserve">it </w:t>
      </w:r>
      <w:r w:rsidRPr="006374D9">
        <w:t xml:space="preserve">would happen during </w:t>
      </w:r>
      <w:r>
        <w:t>Covid</w:t>
      </w:r>
      <w:r w:rsidRPr="006374D9">
        <w:t>. It has not. That is what the data shows</w:t>
      </w:r>
      <w:r>
        <w:t xml:space="preserve">. </w:t>
      </w:r>
      <w:r w:rsidRPr="006374D9">
        <w:t xml:space="preserve">I cannot </w:t>
      </w:r>
      <w:r>
        <w:t xml:space="preserve">put my hand on my heart on this, because we do not </w:t>
      </w:r>
      <w:r w:rsidRPr="006374D9">
        <w:t>yet have input</w:t>
      </w:r>
      <w:r>
        <w:t>-</w:t>
      </w:r>
      <w:r w:rsidRPr="006374D9">
        <w:t xml:space="preserve">output data to confirm </w:t>
      </w:r>
      <w:r>
        <w:t>it. W</w:t>
      </w:r>
      <w:r w:rsidRPr="006374D9">
        <w:t xml:space="preserve">e </w:t>
      </w:r>
      <w:r>
        <w:t xml:space="preserve">have only </w:t>
      </w:r>
      <w:r w:rsidRPr="006374D9">
        <w:t xml:space="preserve">gross trade, meaning that we do not have </w:t>
      </w:r>
      <w:r>
        <w:t xml:space="preserve">good </w:t>
      </w:r>
      <w:r w:rsidRPr="006374D9">
        <w:t xml:space="preserve">data for intermediate goods. </w:t>
      </w:r>
      <w:r>
        <w:t xml:space="preserve">But </w:t>
      </w:r>
      <w:r w:rsidRPr="006374D9">
        <w:t xml:space="preserve">it seems from the gross data that China has </w:t>
      </w:r>
      <w:r>
        <w:t>gained</w:t>
      </w:r>
      <w:r w:rsidRPr="006374D9">
        <w:t xml:space="preserve"> even more market share generally</w:t>
      </w:r>
      <w:r>
        <w:t xml:space="preserve"> in intermediate goods and in final goods, p</w:t>
      </w:r>
      <w:r w:rsidRPr="006374D9">
        <w:t>art</w:t>
      </w:r>
      <w:r>
        <w:t>ly</w:t>
      </w:r>
      <w:r w:rsidRPr="006374D9">
        <w:t xml:space="preserve"> because the rest of the world was, frankly,</w:t>
      </w:r>
      <w:r>
        <w:t xml:space="preserve"> having</w:t>
      </w:r>
      <w:r w:rsidRPr="006374D9">
        <w:t xml:space="preserve"> difficulty producing. </w:t>
      </w:r>
      <w:r>
        <w:t>Of course, m</w:t>
      </w:r>
      <w:r w:rsidRPr="006374D9">
        <w:t xml:space="preserve">any companies </w:t>
      </w:r>
      <w:r>
        <w:t>were</w:t>
      </w:r>
      <w:r w:rsidRPr="006374D9">
        <w:t xml:space="preserve"> closed</w:t>
      </w:r>
      <w:r>
        <w:t>. I</w:t>
      </w:r>
      <w:r w:rsidRPr="006374D9">
        <w:t>f anything</w:t>
      </w:r>
      <w:r>
        <w:t>,</w:t>
      </w:r>
      <w:r w:rsidRPr="006374D9">
        <w:t xml:space="preserve"> there has been an increase in that</w:t>
      </w:r>
      <w:r>
        <w:t xml:space="preserve"> centrality, a</w:t>
      </w:r>
      <w:r w:rsidRPr="006374D9">
        <w:t xml:space="preserve">nd certainly an increase in that asymmetry. </w:t>
      </w:r>
    </w:p>
    <w:p w:rsidR="0006501C" w:rsidP="0006501C">
      <w:pPr>
        <w:pStyle w:val="Answer"/>
      </w:pPr>
      <w:r w:rsidRPr="006374D9">
        <w:t>So</w:t>
      </w:r>
      <w:r>
        <w:t>,</w:t>
      </w:r>
      <w:r w:rsidRPr="006374D9">
        <w:t xml:space="preserve"> more than ever</w:t>
      </w:r>
      <w:r>
        <w:t>,</w:t>
      </w:r>
      <w:r w:rsidRPr="006374D9">
        <w:t xml:space="preserve"> China has provided the world with intermediate goods, substituting the traditional exporters of intermediate goods</w:t>
      </w:r>
      <w:r w:rsidRPr="00C52646">
        <w:t>—</w:t>
      </w:r>
      <w:r w:rsidRPr="006374D9">
        <w:t>namely, in particular, Germany and other parts of Europe</w:t>
      </w:r>
      <w:r>
        <w:t>.</w:t>
      </w:r>
      <w:r w:rsidRPr="006374D9">
        <w:t xml:space="preserve"> I do not see that reshuffling happening</w:t>
      </w:r>
      <w:r>
        <w:t>,</w:t>
      </w:r>
      <w:r w:rsidRPr="006374D9">
        <w:t xml:space="preserve"> but </w:t>
      </w:r>
      <w:r>
        <w:t xml:space="preserve">I have been </w:t>
      </w:r>
      <w:r w:rsidRPr="006374D9">
        <w:t>writing about why the reshuffling might be needed, not only politically</w:t>
      </w:r>
      <w:r>
        <w:softHyphen/>
      </w:r>
      <w:r w:rsidRPr="00C52646">
        <w:t>—</w:t>
      </w:r>
      <w:r w:rsidRPr="006374D9">
        <w:t>this is</w:t>
      </w:r>
      <w:r>
        <w:t>,</w:t>
      </w:r>
      <w:r w:rsidRPr="006374D9">
        <w:t xml:space="preserve"> of course</w:t>
      </w:r>
      <w:r>
        <w:t>,</w:t>
      </w:r>
      <w:r w:rsidRPr="006374D9">
        <w:t xml:space="preserve"> a very important concept</w:t>
      </w:r>
      <w:r>
        <w:t>,</w:t>
      </w:r>
      <w:r w:rsidRPr="006374D9">
        <w:t xml:space="preserve"> in terms of resilience and extreme dependence on certain specific goods</w:t>
      </w:r>
      <w:r w:rsidRPr="00C52646">
        <w:t>—</w:t>
      </w:r>
      <w:r w:rsidRPr="006374D9">
        <w:t>but</w:t>
      </w:r>
      <w:r>
        <w:t xml:space="preserve"> also why that might be the case</w:t>
      </w:r>
      <w:r w:rsidRPr="006374D9">
        <w:t xml:space="preserve"> economically speaking. That relates to environmental reasons,</w:t>
      </w:r>
      <w:r>
        <w:t xml:space="preserve"> overly long </w:t>
      </w:r>
      <w:r w:rsidRPr="006374D9">
        <w:t>distance</w:t>
      </w:r>
      <w:r>
        <w:t>s</w:t>
      </w:r>
      <w:r w:rsidRPr="006374D9">
        <w:t xml:space="preserve"> in value chains</w:t>
      </w:r>
      <w:r>
        <w:t>,</w:t>
      </w:r>
      <w:r w:rsidRPr="006374D9">
        <w:t xml:space="preserve"> what that means and so on. </w:t>
      </w:r>
    </w:p>
    <w:p w:rsidR="0006501C" w:rsidP="0006501C">
      <w:pPr>
        <w:pStyle w:val="Answer"/>
      </w:pPr>
      <w:r w:rsidRPr="006374D9">
        <w:t>I will stop here</w:t>
      </w:r>
      <w:r>
        <w:t>,</w:t>
      </w:r>
      <w:r w:rsidRPr="006374D9">
        <w:t xml:space="preserve"> but I end by saying that the reshuffling has not been seen </w:t>
      </w:r>
      <w:r>
        <w:t>due to Covid.</w:t>
      </w:r>
      <w:r w:rsidRPr="006374D9">
        <w:t xml:space="preserve"> If anything</w:t>
      </w:r>
      <w:r>
        <w:t xml:space="preserve">, it is the opposite: there is </w:t>
      </w:r>
      <w:r w:rsidRPr="006374D9">
        <w:t xml:space="preserve">more of that China centrality in the </w:t>
      </w:r>
      <w:r>
        <w:t>v</w:t>
      </w:r>
      <w:r w:rsidRPr="006374D9">
        <w:t>al</w:t>
      </w:r>
      <w:r>
        <w:t>ue chain.</w:t>
      </w:r>
    </w:p>
    <w:p w:rsidR="0006501C" w:rsidP="0006501C">
      <w:pPr>
        <w:pStyle w:val="Answer"/>
      </w:pPr>
      <w:r>
        <w:rPr>
          <w:b/>
          <w:i/>
        </w:rPr>
        <w:t xml:space="preserve">Didi Kirsten </w:t>
      </w:r>
      <w:r>
        <w:rPr>
          <w:b/>
          <w:i/>
        </w:rPr>
        <w:t>Tatlow</w:t>
      </w:r>
      <w:r>
        <w:rPr>
          <w:b/>
          <w:i/>
        </w:rPr>
        <w:t xml:space="preserve">: </w:t>
      </w:r>
      <w:r w:rsidRPr="006374D9">
        <w:t>Absolutely. I</w:t>
      </w:r>
      <w:r>
        <w:t xml:space="preserve"> am</w:t>
      </w:r>
      <w:r w:rsidRPr="006374D9">
        <w:t xml:space="preserve"> not an economist by training</w:t>
      </w:r>
      <w:r>
        <w:t>. M</w:t>
      </w:r>
      <w:r w:rsidRPr="006374D9">
        <w:t>y area is more political</w:t>
      </w:r>
      <w:r>
        <w:t>,</w:t>
      </w:r>
      <w:r w:rsidRPr="006374D9">
        <w:t xml:space="preserve"> technological </w:t>
      </w:r>
      <w:r>
        <w:t>and ethnographical</w:t>
      </w:r>
      <w:r>
        <w:softHyphen/>
      </w:r>
      <w:r w:rsidRPr="00C52646">
        <w:t>—</w:t>
      </w:r>
      <w:r>
        <w:t xml:space="preserve">I am a Sinologist, if you like. </w:t>
      </w:r>
      <w:r w:rsidRPr="006374D9">
        <w:t>However, it is very clear that</w:t>
      </w:r>
      <w:r>
        <w:t>,</w:t>
      </w:r>
      <w:r w:rsidRPr="006374D9">
        <w:t xml:space="preserve"> also viewed on the political level</w:t>
      </w:r>
      <w:r>
        <w:t>,</w:t>
      </w:r>
      <w:r w:rsidRPr="006374D9">
        <w:t xml:space="preserve"> China has in many ways gained </w:t>
      </w:r>
      <w:r w:rsidR="00DD42A4">
        <w:t xml:space="preserve">ground </w:t>
      </w:r>
      <w:r w:rsidRPr="006374D9">
        <w:t>tremendously during this last year</w:t>
      </w:r>
      <w:r>
        <w:t>, alongside t</w:t>
      </w:r>
      <w:r w:rsidRPr="006374D9">
        <w:t xml:space="preserve">he </w:t>
      </w:r>
      <w:r>
        <w:t xml:space="preserve">trade and </w:t>
      </w:r>
      <w:r w:rsidRPr="006374D9">
        <w:t>value chain issues that</w:t>
      </w:r>
      <w:r>
        <w:t xml:space="preserve"> Alicia just referred to. </w:t>
      </w:r>
    </w:p>
    <w:p w:rsidR="0006501C" w:rsidP="0006501C">
      <w:pPr>
        <w:pStyle w:val="Answer"/>
      </w:pPr>
      <w:r>
        <w:t>A</w:t>
      </w:r>
      <w:r w:rsidRPr="006374D9">
        <w:t xml:space="preserve"> small example </w:t>
      </w:r>
      <w:r>
        <w:t>of</w:t>
      </w:r>
      <w:r w:rsidRPr="006374D9">
        <w:t xml:space="preserve"> how that</w:t>
      </w:r>
      <w:r>
        <w:t xml:space="preserve"> has</w:t>
      </w:r>
      <w:r w:rsidRPr="006374D9">
        <w:t xml:space="preserve"> worked</w:t>
      </w:r>
      <w:r>
        <w:t xml:space="preserve"> was </w:t>
      </w:r>
      <w:r w:rsidRPr="006374D9">
        <w:t>the experience in January 2020 of going to a pharmac</w:t>
      </w:r>
      <w:r>
        <w:t>y,</w:t>
      </w:r>
      <w:r w:rsidRPr="006374D9">
        <w:t xml:space="preserve"> trying to find PPE goods</w:t>
      </w:r>
      <w:r w:rsidRPr="00C52646">
        <w:t>—</w:t>
      </w:r>
      <w:r w:rsidRPr="006374D9">
        <w:t>face ma</w:t>
      </w:r>
      <w:r>
        <w:t>s</w:t>
      </w:r>
      <w:r w:rsidRPr="006374D9">
        <w:t>ks</w:t>
      </w:r>
      <w:r>
        <w:t xml:space="preserve"> and</w:t>
      </w:r>
      <w:r w:rsidRPr="006374D9">
        <w:t xml:space="preserve"> hand saniti</w:t>
      </w:r>
      <w:r w:rsidR="00DD42A4">
        <w:t>s</w:t>
      </w:r>
      <w:r w:rsidRPr="006374D9">
        <w:t>er</w:t>
      </w:r>
      <w:r w:rsidRPr="00C52646">
        <w:t>—</w:t>
      </w:r>
      <w:r w:rsidRPr="006374D9">
        <w:t>and being told that it was all sold out</w:t>
      </w:r>
      <w:r>
        <w:t>.</w:t>
      </w:r>
      <w:r w:rsidRPr="006374D9">
        <w:t xml:space="preserve"> I experienced this</w:t>
      </w:r>
      <w:r>
        <w:t xml:space="preserve"> myself</w:t>
      </w:r>
      <w:r w:rsidRPr="006374D9">
        <w:t xml:space="preserve"> in Germany </w:t>
      </w:r>
      <w:r>
        <w:t>as early as</w:t>
      </w:r>
      <w:r w:rsidRPr="006374D9">
        <w:t xml:space="preserve"> January</w:t>
      </w:r>
      <w:r>
        <w:t xml:space="preserve"> because I realised in December what was going on, and I v</w:t>
      </w:r>
      <w:r w:rsidRPr="006374D9">
        <w:t xml:space="preserve">ery much feared what was to come. That </w:t>
      </w:r>
      <w:r>
        <w:t>wa</w:t>
      </w:r>
      <w:r w:rsidRPr="006374D9">
        <w:t>s partly to do with having gone through SARS</w:t>
      </w:r>
      <w:r>
        <w:t>-CoV-1</w:t>
      </w:r>
      <w:r w:rsidRPr="006374D9">
        <w:t>, but that is another story</w:t>
      </w:r>
      <w:r>
        <w:t xml:space="preserve">. </w:t>
      </w:r>
      <w:r w:rsidRPr="006374D9">
        <w:t>It was all sold out. I then began to research what had happened to this P</w:t>
      </w:r>
      <w:r>
        <w:t>PE</w:t>
      </w:r>
      <w:r w:rsidRPr="006374D9">
        <w:t>, because no</w:t>
      </w:r>
      <w:r>
        <w:t>body</w:t>
      </w:r>
      <w:r w:rsidRPr="006374D9">
        <w:t xml:space="preserve"> in Europe </w:t>
      </w:r>
      <w:r>
        <w:t xml:space="preserve">really knew </w:t>
      </w:r>
      <w:r w:rsidRPr="006374D9">
        <w:t>what was coming. Indeed, it was often people of Chinese origin</w:t>
      </w:r>
      <w:r w:rsidRPr="00C52646">
        <w:t>—</w:t>
      </w:r>
      <w:r w:rsidRPr="006374D9">
        <w:t>PRC citizens</w:t>
      </w:r>
      <w:r w:rsidRPr="00C52646">
        <w:t>—</w:t>
      </w:r>
      <w:r w:rsidRPr="006374D9">
        <w:t xml:space="preserve">who had snapped this stuff up </w:t>
      </w:r>
      <w:r>
        <w:t xml:space="preserve">and sent it back because they </w:t>
      </w:r>
      <w:r w:rsidRPr="006374D9">
        <w:t xml:space="preserve">knew exactly what was going on at home. </w:t>
      </w:r>
      <w:r>
        <w:t>There we were: w</w:t>
      </w:r>
      <w:r w:rsidRPr="006374D9">
        <w:t>e d</w:t>
      </w:r>
      <w:r>
        <w:t>id</w:t>
      </w:r>
      <w:r w:rsidRPr="006374D9">
        <w:t xml:space="preserve"> not have this stuff in </w:t>
      </w:r>
      <w:r w:rsidRPr="006374D9">
        <w:t>Europe</w:t>
      </w:r>
      <w:r w:rsidRPr="006374D9">
        <w:t xml:space="preserve"> and we need</w:t>
      </w:r>
      <w:r>
        <w:t>ed</w:t>
      </w:r>
      <w:r w:rsidRPr="006374D9">
        <w:t xml:space="preserve"> it suddenly.</w:t>
      </w:r>
      <w:r>
        <w:t xml:space="preserve"> What happened? China used its i</w:t>
      </w:r>
      <w:r w:rsidRPr="006374D9">
        <w:t>ncredible political system to cr</w:t>
      </w:r>
      <w:r>
        <w:t>u</w:t>
      </w:r>
      <w:r w:rsidRPr="006374D9">
        <w:t>sh the virus and at the same time push production and</w:t>
      </w:r>
      <w:r w:rsidRPr="00C52646">
        <w:t>—</w:t>
      </w:r>
      <w:r>
        <w:t>whoomph</w:t>
      </w:r>
      <w:r w:rsidRPr="00C52646">
        <w:t>—</w:t>
      </w:r>
      <w:r>
        <w:t>i</w:t>
      </w:r>
      <w:r w:rsidRPr="006374D9">
        <w:t xml:space="preserve">t all </w:t>
      </w:r>
      <w:r>
        <w:t>came</w:t>
      </w:r>
      <w:r w:rsidRPr="006374D9">
        <w:t xml:space="preserve"> back. Europe</w:t>
      </w:r>
      <w:r>
        <w:t xml:space="preserve"> wa</w:t>
      </w:r>
      <w:r w:rsidRPr="006374D9">
        <w:t>s suddenly full of PPE again, and China's production</w:t>
      </w:r>
      <w:r>
        <w:t xml:space="preserve"> soared. It went</w:t>
      </w:r>
      <w:r w:rsidRPr="006374D9">
        <w:t xml:space="preserve"> through the roof. </w:t>
      </w:r>
      <w:r>
        <w:t>I think t</w:t>
      </w:r>
      <w:r w:rsidRPr="006374D9">
        <w:t>his was a very clear gain</w:t>
      </w:r>
      <w:r>
        <w:t xml:space="preserve">. In fact, the </w:t>
      </w:r>
      <w:r w:rsidRPr="00F15FA5">
        <w:t>Congressional Research Service</w:t>
      </w:r>
      <w:r>
        <w:t xml:space="preserve"> in the US did some very</w:t>
      </w:r>
      <w:r w:rsidRPr="006374D9">
        <w:t xml:space="preserve"> interesting examinations of the policies and directives that went out in Beijing and the localities at this time</w:t>
      </w:r>
      <w:r>
        <w:t xml:space="preserve">, in </w:t>
      </w:r>
      <w:r w:rsidRPr="006374D9">
        <w:t>January, February</w:t>
      </w:r>
      <w:r>
        <w:t xml:space="preserve"> and</w:t>
      </w:r>
      <w:r w:rsidRPr="006374D9">
        <w:t xml:space="preserve"> March</w:t>
      </w:r>
      <w:r>
        <w:t xml:space="preserve">, </w:t>
      </w:r>
      <w:r w:rsidRPr="006374D9">
        <w:t>and show</w:t>
      </w:r>
      <w:r>
        <w:t>ed</w:t>
      </w:r>
      <w:r w:rsidRPr="006374D9">
        <w:t xml:space="preserve"> the trade flows and how China benefited enormously from that.</w:t>
      </w:r>
      <w:r>
        <w:t xml:space="preserve"> </w:t>
      </w:r>
    </w:p>
    <w:p w:rsidR="00D74D5E" w:rsidP="00D74D5E">
      <w:pPr>
        <w:pStyle w:val="Answer"/>
      </w:pPr>
      <w:r>
        <w:t xml:space="preserve">That is one example of </w:t>
      </w:r>
      <w:r w:rsidRPr="006374D9">
        <w:t xml:space="preserve">the pattern that </w:t>
      </w:r>
      <w:r>
        <w:t xml:space="preserve">seems to </w:t>
      </w:r>
      <w:r w:rsidRPr="006374D9">
        <w:t xml:space="preserve">arise </w:t>
      </w:r>
      <w:r>
        <w:t>from</w:t>
      </w:r>
      <w:r w:rsidRPr="006374D9">
        <w:t xml:space="preserve"> th</w:t>
      </w:r>
      <w:r>
        <w:t>e</w:t>
      </w:r>
      <w:r w:rsidRPr="006374D9">
        <w:t xml:space="preserve"> enormous political agency that China has and how it can move these chess pieces around the board. To draw this </w:t>
      </w:r>
      <w:r w:rsidR="00DD42A4">
        <w:t>in</w:t>
      </w:r>
      <w:r w:rsidRPr="006374D9">
        <w:t>to a political issue, my research shows heavily that this was very much an organised move, as well as being a natural human action</w:t>
      </w:r>
      <w:r>
        <w:t>; that is,</w:t>
      </w:r>
      <w:r w:rsidRPr="006374D9">
        <w:t xml:space="preserve"> to want to send friends and relatives helpful goods back home</w:t>
      </w:r>
      <w:r>
        <w:t>. I</w:t>
      </w:r>
      <w:r w:rsidRPr="006374D9">
        <w:t xml:space="preserve">t was also politically organised by various parts of the Chinese Communist </w:t>
      </w:r>
      <w:r>
        <w:t>P</w:t>
      </w:r>
      <w:r w:rsidRPr="006374D9">
        <w:t xml:space="preserve">arty, such as the United </w:t>
      </w:r>
      <w:r>
        <w:t>F</w:t>
      </w:r>
      <w:r w:rsidRPr="006374D9">
        <w:t>ront.</w:t>
      </w:r>
      <w:r>
        <w:t xml:space="preserve"> </w:t>
      </w:r>
      <w:r w:rsidRPr="006374D9">
        <w:t>I did the research and you can track who told whom to do what when. It is provable stuff.</w:t>
      </w:r>
      <w:r>
        <w:t xml:space="preserve"> P</w:t>
      </w:r>
      <w:r w:rsidRPr="006374D9">
        <w:t xml:space="preserve">eople take advantage of a good crisis, and I think that is what happened in China last year. </w:t>
      </w:r>
    </w:p>
    <w:p w:rsidR="00D74D5E" w:rsidP="00D74D5E">
      <w:pPr>
        <w:pStyle w:val="Question"/>
      </w:pPr>
      <w:r w:rsidRPr="00D71157">
        <w:rPr>
          <w:b/>
        </w:rPr>
        <w:t>Lord Teverson:</w:t>
      </w:r>
      <w:r>
        <w:t xml:space="preserve"> </w:t>
      </w:r>
      <w:r w:rsidRPr="00E61CEA">
        <w:t xml:space="preserve">We have often contrasted the </w:t>
      </w:r>
      <w:r>
        <w:t>fortunes of the</w:t>
      </w:r>
      <w:r w:rsidRPr="00E61CEA">
        <w:t xml:space="preserve"> UK and Germany</w:t>
      </w:r>
      <w:r>
        <w:t xml:space="preserve"> in relation to China</w:t>
      </w:r>
      <w:r w:rsidRPr="00E61CEA">
        <w:t xml:space="preserve">. </w:t>
      </w:r>
      <w:r>
        <w:t>W</w:t>
      </w:r>
      <w:r w:rsidRPr="00E61CEA">
        <w:t>hat are the key features of the political and economic relationship between Beijing and Berlin, and what can the UK learn from that</w:t>
      </w:r>
      <w:r>
        <w:t>?</w:t>
      </w:r>
      <w:r w:rsidRPr="00E61CEA">
        <w:t xml:space="preserve"> I remember well</w:t>
      </w:r>
      <w:r>
        <w:t>,</w:t>
      </w:r>
      <w:r w:rsidRPr="00E61CEA">
        <w:t xml:space="preserve"> even back in the </w:t>
      </w:r>
      <w:r>
        <w:t>g</w:t>
      </w:r>
      <w:r w:rsidRPr="00E61CEA">
        <w:t>olden era</w:t>
      </w:r>
      <w:r>
        <w:t>,</w:t>
      </w:r>
      <w:r w:rsidRPr="00E61CEA">
        <w:t xml:space="preserve"> Prime Minister Cameron almost being sent to Coventry by China when he met the Dalai Lama, yet when Chancellor Merkel did the same there wa</w:t>
      </w:r>
      <w:r>
        <w:t>s hardly any</w:t>
      </w:r>
      <w:r w:rsidRPr="00E61CEA">
        <w:t xml:space="preserve"> reactio</w:t>
      </w:r>
      <w:r>
        <w:t>n</w:t>
      </w:r>
      <w:r w:rsidRPr="00E61CEA">
        <w:t>. Why is that? Is it history, better diplomacy, economic dependency</w:t>
      </w:r>
      <w:r>
        <w:t>,</w:t>
      </w:r>
      <w:r w:rsidRPr="00E61CEA">
        <w:t xml:space="preserve"> or none of the above? </w:t>
      </w:r>
    </w:p>
    <w:p w:rsidR="00D74D5E" w:rsidP="00D74D5E">
      <w:pPr>
        <w:pStyle w:val="Answer"/>
      </w:pPr>
      <w:r>
        <w:rPr>
          <w:b/>
          <w:i/>
        </w:rPr>
        <w:t xml:space="preserve">Dr Alicia García-Herrero: </w:t>
      </w:r>
      <w:r w:rsidRPr="00E61CEA">
        <w:t>I am sure Didi has much more to add</w:t>
      </w:r>
      <w:r>
        <w:t>,</w:t>
      </w:r>
      <w:r w:rsidRPr="00E61CEA">
        <w:t xml:space="preserve"> since she is based in Berlin</w:t>
      </w:r>
      <w:r>
        <w:t>. I am on the advisory board of MERICS, w</w:t>
      </w:r>
      <w:r w:rsidRPr="00E61CEA">
        <w:t>hich, by the way, has been sanctioned by China</w:t>
      </w:r>
      <w:r>
        <w:t xml:space="preserve">, but we are still there. </w:t>
      </w:r>
      <w:r w:rsidRPr="00E61CEA">
        <w:t>I have followed in some detail the economic relations between Germany and China</w:t>
      </w:r>
      <w:r>
        <w:t xml:space="preserve"> and looked </w:t>
      </w:r>
      <w:r w:rsidRPr="00E61CEA">
        <w:t>at why countries exporting services</w:t>
      </w:r>
      <w:r>
        <w:t>,</w:t>
      </w:r>
      <w:r w:rsidRPr="00E61CEA">
        <w:t xml:space="preserve"> whether financial services, tourism or education, have not really improved their trade deficit with </w:t>
      </w:r>
      <w:r w:rsidRPr="00E61CEA">
        <w:t>China compared with those exporting intermediate goods, such as Germany.</w:t>
      </w:r>
      <w:r>
        <w:t xml:space="preserve"> As</w:t>
      </w:r>
      <w:r w:rsidRPr="00E61CEA">
        <w:t xml:space="preserve"> I said</w:t>
      </w:r>
      <w:r>
        <w:t>,</w:t>
      </w:r>
      <w:r w:rsidRPr="00E61CEA">
        <w:t xml:space="preserve"> if China is moving up the ladder, and it has become by far the largest export</w:t>
      </w:r>
      <w:r>
        <w:t>er</w:t>
      </w:r>
      <w:r w:rsidRPr="00E61CEA">
        <w:t xml:space="preserve"> of intermediate goods in the world, you would imagine that those countries that started </w:t>
      </w:r>
      <w:r>
        <w:t xml:space="preserve">out by </w:t>
      </w:r>
      <w:r w:rsidRPr="00E61CEA">
        <w:t>benefiting from China</w:t>
      </w:r>
      <w:r>
        <w:t>—</w:t>
      </w:r>
      <w:r w:rsidRPr="00E61CEA">
        <w:t>that</w:t>
      </w:r>
      <w:r>
        <w:t xml:space="preserve"> </w:t>
      </w:r>
      <w:r w:rsidRPr="00E61CEA">
        <w:t>is, Germany</w:t>
      </w:r>
      <w:r>
        <w:t>—</w:t>
      </w:r>
      <w:r w:rsidRPr="00E61CEA">
        <w:t>should</w:t>
      </w:r>
      <w:r>
        <w:t xml:space="preserve"> </w:t>
      </w:r>
      <w:r w:rsidRPr="00E61CEA">
        <w:t>no</w:t>
      </w:r>
      <w:r>
        <w:t xml:space="preserve"> longer benefit as much, </w:t>
      </w:r>
      <w:r w:rsidRPr="00E61CEA">
        <w:t xml:space="preserve">because China is moving towards a model by which, if anything, it needs services more than goods, and certainly more than intermediate goods. </w:t>
      </w:r>
    </w:p>
    <w:p w:rsidR="00D74D5E" w:rsidRPr="00E61CEA" w:rsidP="00D74D5E">
      <w:pPr>
        <w:pStyle w:val="Answer"/>
      </w:pPr>
      <w:r w:rsidRPr="00E61CEA">
        <w:t>One wonders why that has not happened and the answer is very simple: China has not opened up to services yet. Of course</w:t>
      </w:r>
      <w:r>
        <w:t>,</w:t>
      </w:r>
      <w:r w:rsidRPr="00E61CEA">
        <w:t xml:space="preserve"> we have seen some improvement, such as in financial services</w:t>
      </w:r>
      <w:r>
        <w:t>—</w:t>
      </w:r>
      <w:r w:rsidRPr="00E61CEA">
        <w:t>a</w:t>
      </w:r>
      <w:r>
        <w:t xml:space="preserve"> </w:t>
      </w:r>
      <w:r w:rsidRPr="00E61CEA">
        <w:t>big deal</w:t>
      </w:r>
      <w:r>
        <w:t xml:space="preserve"> was announced r</w:t>
      </w:r>
      <w:r w:rsidRPr="00E61CEA">
        <w:t xml:space="preserve">ight after </w:t>
      </w:r>
      <w:r>
        <w:t>T</w:t>
      </w:r>
      <w:r w:rsidRPr="00E61CEA">
        <w:t>rump's visit to Beijing</w:t>
      </w:r>
      <w:r>
        <w:t xml:space="preserve">—and </w:t>
      </w:r>
      <w:r w:rsidRPr="00E61CEA">
        <w:t>we</w:t>
      </w:r>
      <w:r>
        <w:t xml:space="preserve"> </w:t>
      </w:r>
      <w:r w:rsidRPr="00E61CEA">
        <w:t>al</w:t>
      </w:r>
      <w:r>
        <w:t>so</w:t>
      </w:r>
      <w:r w:rsidRPr="00E61CEA">
        <w:t xml:space="preserve"> know that many US and British but also European financial institutions have been moving into China</w:t>
      </w:r>
      <w:r>
        <w:t xml:space="preserve"> with control. </w:t>
      </w:r>
      <w:r w:rsidRPr="00E61CEA">
        <w:t>We all know that China's financial system is too big for any</w:t>
      </w:r>
      <w:r>
        <w:t>body</w:t>
      </w:r>
      <w:r w:rsidRPr="00E61CEA">
        <w:t xml:space="preserve"> to compete</w:t>
      </w:r>
      <w:r>
        <w:t xml:space="preserve">. </w:t>
      </w:r>
      <w:r w:rsidRPr="00E61CEA">
        <w:t>Our role in that massive</w:t>
      </w:r>
      <w:r>
        <w:t xml:space="preserve"> financial</w:t>
      </w:r>
      <w:r w:rsidRPr="00E61CEA">
        <w:t xml:space="preserve"> sector will be limited. Just to give a sense of dimension, China's financial sector today</w:t>
      </w:r>
      <w:r>
        <w:t>,</w:t>
      </w:r>
      <w:r w:rsidRPr="00E61CEA">
        <w:t xml:space="preserve"> in terms of global</w:t>
      </w:r>
      <w:r>
        <w:t xml:space="preserve"> surface or global </w:t>
      </w:r>
      <w:r w:rsidRPr="00E61CEA">
        <w:t>systemic</w:t>
      </w:r>
      <w:r>
        <w:t>ally</w:t>
      </w:r>
      <w:r w:rsidRPr="00E61CEA">
        <w:t xml:space="preserve"> importan</w:t>
      </w:r>
      <w:r>
        <w:t>t</w:t>
      </w:r>
      <w:r w:rsidRPr="00E61CEA">
        <w:t xml:space="preserve"> financial institutions, </w:t>
      </w:r>
      <w:r>
        <w:t>is</w:t>
      </w:r>
      <w:r w:rsidRPr="00E61CEA">
        <w:t xml:space="preserve"> the biggest in the world. China's </w:t>
      </w:r>
      <w:r>
        <w:t xml:space="preserve">bank </w:t>
      </w:r>
      <w:r w:rsidRPr="00E61CEA">
        <w:t>asset</w:t>
      </w:r>
      <w:r>
        <w:t xml:space="preserve">s </w:t>
      </w:r>
      <w:r w:rsidRPr="00E61CEA">
        <w:t>to</w:t>
      </w:r>
      <w:r>
        <w:t xml:space="preserve"> </w:t>
      </w:r>
      <w:r w:rsidRPr="00E61CEA">
        <w:t>GDP are more than 300% of GDP</w:t>
      </w:r>
      <w:r>
        <w:t xml:space="preserve">. If we think China is big, its financial sector is much bigger relative to the rest of the world. </w:t>
      </w:r>
      <w:r w:rsidRPr="00E61CEA">
        <w:t>That is something we need to realise. In that regard, even if China opens up, it has opened up late enough for us not to make a difference</w:t>
      </w:r>
      <w:r>
        <w:t>.</w:t>
      </w:r>
    </w:p>
    <w:p w:rsidR="00D74D5E" w:rsidRPr="00E61CEA" w:rsidP="00D74D5E">
      <w:pPr>
        <w:pStyle w:val="Answer"/>
      </w:pPr>
      <w:r w:rsidRPr="00E61CEA">
        <w:t>On tourism</w:t>
      </w:r>
      <w:r>
        <w:t xml:space="preserve"> </w:t>
      </w:r>
      <w:r w:rsidRPr="00E61CEA">
        <w:t xml:space="preserve">and </w:t>
      </w:r>
      <w:r w:rsidRPr="00E61CEA">
        <w:t xml:space="preserve">education, </w:t>
      </w:r>
      <w:r>
        <w:t>and</w:t>
      </w:r>
      <w:r>
        <w:t xml:space="preserve"> </w:t>
      </w:r>
      <w:r w:rsidRPr="00E61CEA">
        <w:t xml:space="preserve">going back to </w:t>
      </w:r>
      <w:r>
        <w:t>Didi’</w:t>
      </w:r>
      <w:r w:rsidRPr="00E61CEA">
        <w:t>s point about grasping</w:t>
      </w:r>
      <w:r>
        <w:t xml:space="preserve"> the opportunity of Covid, we are seeing a clear change. For many, this </w:t>
      </w:r>
      <w:r w:rsidRPr="00E61CEA">
        <w:t>is just a temporary change but</w:t>
      </w:r>
      <w:r>
        <w:t>,</w:t>
      </w:r>
      <w:r w:rsidRPr="00E61CEA">
        <w:t xml:space="preserve"> for me</w:t>
      </w:r>
      <w:r>
        <w:t>,</w:t>
      </w:r>
      <w:r w:rsidRPr="00E61CEA">
        <w:t xml:space="preserve"> it is a structural change,</w:t>
      </w:r>
      <w:r>
        <w:t xml:space="preserve"> </w:t>
      </w:r>
      <w:r w:rsidRPr="00E61CEA">
        <w:t xml:space="preserve">meaning that I do not think China will ever see </w:t>
      </w:r>
      <w:r>
        <w:t>the amount of</w:t>
      </w:r>
      <w:r w:rsidRPr="00E61CEA">
        <w:t xml:space="preserve"> touris</w:t>
      </w:r>
      <w:r>
        <w:t>m</w:t>
      </w:r>
      <w:r w:rsidRPr="00E61CEA">
        <w:t xml:space="preserve"> overseas that it </w:t>
      </w:r>
      <w:r>
        <w:t>saw</w:t>
      </w:r>
      <w:r w:rsidRPr="00E61CEA">
        <w:t xml:space="preserve"> before </w:t>
      </w:r>
      <w:r>
        <w:t>Covid</w:t>
      </w:r>
      <w:r w:rsidRPr="00E61CEA">
        <w:t>. This is partially</w:t>
      </w:r>
      <w:r>
        <w:t xml:space="preserve"> a move that started before Covid—the idea of “love your country”, with domestic tourism being pushed hard. </w:t>
      </w:r>
      <w:r w:rsidRPr="00E61CEA">
        <w:t>In China</w:t>
      </w:r>
      <w:r>
        <w:t>,</w:t>
      </w:r>
      <w:r w:rsidRPr="00E61CEA">
        <w:t xml:space="preserve"> </w:t>
      </w:r>
      <w:r>
        <w:t xml:space="preserve">I think </w:t>
      </w:r>
      <w:r w:rsidRPr="00E61CEA">
        <w:t xml:space="preserve">it </w:t>
      </w:r>
      <w:r>
        <w:t xml:space="preserve">will </w:t>
      </w:r>
      <w:r w:rsidRPr="00E61CEA">
        <w:t xml:space="preserve">become the norm, as well as the idea </w:t>
      </w:r>
      <w:r>
        <w:t xml:space="preserve">of there being </w:t>
      </w:r>
      <w:r w:rsidRPr="00E61CEA">
        <w:t>anti</w:t>
      </w:r>
      <w:r>
        <w:t>-</w:t>
      </w:r>
      <w:r w:rsidRPr="00E61CEA">
        <w:t>Asian movements in the US and</w:t>
      </w:r>
      <w:r>
        <w:t>,</w:t>
      </w:r>
      <w:r w:rsidRPr="00E61CEA">
        <w:t xml:space="preserve"> partially</w:t>
      </w:r>
      <w:r>
        <w:t>,</w:t>
      </w:r>
      <w:r w:rsidRPr="00E61CEA">
        <w:t xml:space="preserve"> in the rest of Europe</w:t>
      </w:r>
      <w:r>
        <w:t xml:space="preserve">. All </w:t>
      </w:r>
      <w:r w:rsidRPr="00E61CEA">
        <w:t>that is a signal</w:t>
      </w:r>
      <w:r>
        <w:t xml:space="preserve"> </w:t>
      </w:r>
      <w:r w:rsidRPr="00E61CEA">
        <w:t>that China will not allow so much import</w:t>
      </w:r>
      <w:r>
        <w:t>ing</w:t>
      </w:r>
      <w:r w:rsidRPr="00E61CEA">
        <w:t xml:space="preserve"> of services, w</w:t>
      </w:r>
      <w:r>
        <w:t>hether</w:t>
      </w:r>
      <w:r w:rsidRPr="00E61CEA">
        <w:t xml:space="preserve"> tourism or education overseas. In that regard, I do not think that the opening up of services </w:t>
      </w:r>
      <w:r>
        <w:t>will continue</w:t>
      </w:r>
      <w:r w:rsidRPr="00E61CEA">
        <w:t xml:space="preserve"> beyond what we have seen in</w:t>
      </w:r>
      <w:r>
        <w:t xml:space="preserve"> respect of</w:t>
      </w:r>
      <w:r w:rsidRPr="00E61CEA">
        <w:t xml:space="preserve"> the financial secto</w:t>
      </w:r>
      <w:r>
        <w:t xml:space="preserve">r, </w:t>
      </w:r>
      <w:r w:rsidRPr="00E61CEA">
        <w:t>which</w:t>
      </w:r>
      <w:r>
        <w:t>,</w:t>
      </w:r>
      <w:r w:rsidRPr="00E61CEA">
        <w:t xml:space="preserve"> again</w:t>
      </w:r>
      <w:r>
        <w:t>,</w:t>
      </w:r>
      <w:r w:rsidRPr="00E61CEA">
        <w:t xml:space="preserve"> will remain limited because of its sheer size.</w:t>
      </w:r>
    </w:p>
    <w:p w:rsidR="00D74D5E" w:rsidP="00D74D5E">
      <w:pPr>
        <w:pStyle w:val="Answer"/>
      </w:pPr>
      <w:r w:rsidRPr="00E61CEA">
        <w:t xml:space="preserve">That is why </w:t>
      </w:r>
      <w:r>
        <w:t xml:space="preserve">I do not think that </w:t>
      </w:r>
      <w:r w:rsidRPr="00E61CEA">
        <w:t xml:space="preserve">economies like the </w:t>
      </w:r>
      <w:r>
        <w:t>UK’s</w:t>
      </w:r>
      <w:r w:rsidRPr="00E61CEA">
        <w:t xml:space="preserve"> </w:t>
      </w:r>
      <w:r>
        <w:t>or</w:t>
      </w:r>
      <w:r w:rsidRPr="00E61CEA">
        <w:t xml:space="preserve"> others </w:t>
      </w:r>
      <w:r>
        <w:t xml:space="preserve">which </w:t>
      </w:r>
      <w:r w:rsidRPr="00E61CEA">
        <w:t xml:space="preserve">are </w:t>
      </w:r>
      <w:r>
        <w:t xml:space="preserve">maybe </w:t>
      </w:r>
      <w:r w:rsidRPr="00E61CEA">
        <w:t>even more dependent on tourism</w:t>
      </w:r>
      <w:r>
        <w:t xml:space="preserve">—we </w:t>
      </w:r>
      <w:r w:rsidRPr="00E61CEA">
        <w:t>think about southern Europe</w:t>
      </w:r>
      <w:r>
        <w:t>—</w:t>
      </w:r>
      <w:r w:rsidR="00DD42A4">
        <w:t>will</w:t>
      </w:r>
      <w:r>
        <w:t xml:space="preserve"> </w:t>
      </w:r>
      <w:r w:rsidRPr="00E61CEA">
        <w:t xml:space="preserve">have a surplus with China anytime soon. </w:t>
      </w:r>
      <w:r>
        <w:t>It is not</w:t>
      </w:r>
      <w:r w:rsidRPr="00E61CEA">
        <w:t xml:space="preserve"> that </w:t>
      </w:r>
      <w:r>
        <w:t xml:space="preserve">I believe </w:t>
      </w:r>
      <w:r w:rsidRPr="00E61CEA">
        <w:t xml:space="preserve">that </w:t>
      </w:r>
      <w:r>
        <w:t xml:space="preserve">such a surplus </w:t>
      </w:r>
      <w:r w:rsidRPr="00E61CEA">
        <w:t xml:space="preserve">makes a particular difference, but I do not think China is ready fully </w:t>
      </w:r>
      <w:r>
        <w:t xml:space="preserve">to </w:t>
      </w:r>
      <w:r w:rsidRPr="00E61CEA">
        <w:t>open its economy to services.</w:t>
      </w:r>
      <w:r>
        <w:t xml:space="preserve"> It also has some cultural dimensions. </w:t>
      </w:r>
      <w:r w:rsidRPr="00E61CEA">
        <w:t>It is much harder to control than goods</w:t>
      </w:r>
      <w:r>
        <w:t xml:space="preserve"> in</w:t>
      </w:r>
      <w:r w:rsidRPr="00E61CEA">
        <w:t xml:space="preserve"> terms of the influence of </w:t>
      </w:r>
      <w:r>
        <w:t>the</w:t>
      </w:r>
      <w:r w:rsidRPr="00E61CEA">
        <w:t xml:space="preserve"> country. That is my take on this question. </w:t>
      </w:r>
    </w:p>
    <w:p w:rsidR="00D74D5E" w:rsidRPr="00E61CEA" w:rsidP="00D74D5E">
      <w:pPr>
        <w:pStyle w:val="Answer"/>
      </w:pPr>
      <w:r>
        <w:rPr>
          <w:b/>
          <w:i/>
        </w:rPr>
        <w:t xml:space="preserve">Didi Kirsten </w:t>
      </w:r>
      <w:r>
        <w:rPr>
          <w:b/>
          <w:i/>
        </w:rPr>
        <w:t>Tatlow</w:t>
      </w:r>
      <w:r>
        <w:rPr>
          <w:b/>
          <w:i/>
        </w:rPr>
        <w:t>:</w:t>
      </w:r>
      <w:r>
        <w:rPr>
          <w:bCs/>
          <w:iCs/>
        </w:rPr>
        <w:t xml:space="preserve"> </w:t>
      </w:r>
      <w:r>
        <w:t>Apropos</w:t>
      </w:r>
      <w:r w:rsidRPr="00E61CEA">
        <w:t xml:space="preserve"> the Dalai Lama and the </w:t>
      </w:r>
      <w:r w:rsidRPr="00BB21D4">
        <w:t>Bundeskanzlerin</w:t>
      </w:r>
      <w:r>
        <w:t xml:space="preserve">, as we call her here, </w:t>
      </w:r>
      <w:r w:rsidRPr="00E61CEA">
        <w:t>Frau Merkel, she did of course meet the Dalai Lama</w:t>
      </w:r>
      <w:r>
        <w:t xml:space="preserve"> early on—</w:t>
      </w:r>
      <w:r w:rsidRPr="00E61CEA">
        <w:t>I</w:t>
      </w:r>
      <w:r>
        <w:t xml:space="preserve"> </w:t>
      </w:r>
      <w:r w:rsidRPr="00E61CEA">
        <w:t xml:space="preserve">think </w:t>
      </w:r>
      <w:r>
        <w:t xml:space="preserve">it was back </w:t>
      </w:r>
      <w:r w:rsidRPr="00E61CEA">
        <w:t>in 2008,</w:t>
      </w:r>
      <w:r>
        <w:t xml:space="preserve"> as we all know. S</w:t>
      </w:r>
      <w:r w:rsidRPr="00E61CEA">
        <w:t>he was indeed punished, although differently.</w:t>
      </w:r>
      <w:r>
        <w:t xml:space="preserve"> Why? It was because </w:t>
      </w:r>
      <w:r w:rsidRPr="00E61CEA">
        <w:t>there was a lot that China wanted from Germany, and here we get to the issue of manufacturing. Germany still has a lot of manufacturing</w:t>
      </w:r>
      <w:r>
        <w:t>; i</w:t>
      </w:r>
      <w:r w:rsidRPr="00E61CEA">
        <w:t xml:space="preserve">t is still a core of </w:t>
      </w:r>
      <w:r w:rsidRPr="00E61CEA">
        <w:t xml:space="preserve">the economy. </w:t>
      </w:r>
      <w:r>
        <w:t>It has</w:t>
      </w:r>
      <w:r w:rsidRPr="00E61CEA">
        <w:t xml:space="preserve"> never changed away from that, and </w:t>
      </w:r>
      <w:r>
        <w:t>it</w:t>
      </w:r>
      <w:r w:rsidRPr="00E61CEA">
        <w:t xml:space="preserve"> gives</w:t>
      </w:r>
      <w:r>
        <w:t xml:space="preserve"> it a s</w:t>
      </w:r>
      <w:r w:rsidRPr="00E61CEA">
        <w:t xml:space="preserve">trength </w:t>
      </w:r>
      <w:r>
        <w:t>that,</w:t>
      </w:r>
      <w:r w:rsidRPr="00E61CEA">
        <w:t xml:space="preserve"> </w:t>
      </w:r>
      <w:r>
        <w:t>i</w:t>
      </w:r>
      <w:r w:rsidRPr="00E61CEA">
        <w:t>f I may say so</w:t>
      </w:r>
      <w:r>
        <w:t>, some people</w:t>
      </w:r>
      <w:r w:rsidRPr="00E61CEA">
        <w:t xml:space="preserve"> in the </w:t>
      </w:r>
      <w:r>
        <w:t>UK—</w:t>
      </w:r>
      <w:r w:rsidRPr="00E61CEA">
        <w:t>for</w:t>
      </w:r>
      <w:r>
        <w:t xml:space="preserve"> </w:t>
      </w:r>
      <w:r w:rsidRPr="00E61CEA">
        <w:t>example,</w:t>
      </w:r>
      <w:r>
        <w:t xml:space="preserve"> friends at Make UK—would </w:t>
      </w:r>
      <w:r w:rsidRPr="00E61CEA">
        <w:t xml:space="preserve">like to see more of in the </w:t>
      </w:r>
      <w:r>
        <w:t xml:space="preserve">UK too, </w:t>
      </w:r>
      <w:r w:rsidRPr="00E61CEA">
        <w:t>perhaps particularly now</w:t>
      </w:r>
      <w:r w:rsidR="00DD42A4">
        <w:t>,</w:t>
      </w:r>
      <w:r>
        <w:t xml:space="preserve"> when things are shifting.</w:t>
      </w:r>
      <w:r w:rsidRPr="00E61CEA">
        <w:t xml:space="preserve"> </w:t>
      </w:r>
    </w:p>
    <w:p w:rsidR="00D74D5E" w:rsidP="00D74D5E">
      <w:pPr>
        <w:pStyle w:val="Answer"/>
      </w:pPr>
      <w:r w:rsidRPr="00E61CEA">
        <w:t xml:space="preserve">I sat next to a person from China who sometimes acts </w:t>
      </w:r>
      <w:r>
        <w:t>in</w:t>
      </w:r>
      <w:r w:rsidRPr="00E61CEA">
        <w:t xml:space="preserve"> an unofficial intermediary role between the Chinese Communist </w:t>
      </w:r>
      <w:r>
        <w:t>P</w:t>
      </w:r>
      <w:r w:rsidRPr="00E61CEA">
        <w:t xml:space="preserve">arty and the German </w:t>
      </w:r>
      <w:r>
        <w:t>G</w:t>
      </w:r>
      <w:r w:rsidRPr="00E61CEA">
        <w:t>overnment at events such as Bundestag committee hearings. Th</w:t>
      </w:r>
      <w:r>
        <w:t xml:space="preserve">ey </w:t>
      </w:r>
      <w:r w:rsidRPr="00E61CEA">
        <w:t>said</w:t>
      </w:r>
      <w:r>
        <w:t xml:space="preserve">, “In the </w:t>
      </w:r>
      <w:r w:rsidRPr="00E61CEA">
        <w:t>beginning when</w:t>
      </w:r>
      <w:r>
        <w:t xml:space="preserve"> she came to power,</w:t>
      </w:r>
      <w:r w:rsidRPr="00E61CEA">
        <w:t xml:space="preserve"> Angela Merkel </w:t>
      </w:r>
      <w:r>
        <w:t xml:space="preserve">rather </w:t>
      </w:r>
      <w:r w:rsidRPr="00E61CEA">
        <w:t>misunderstood things. For example, she met the Dalai Lama</w:t>
      </w:r>
      <w:r>
        <w:t xml:space="preserve">. However, now, we are happy to </w:t>
      </w:r>
      <w:r w:rsidRPr="00E61CEA">
        <w:t>say that she has changed her mind and has in fact understood that this is not the right way forward in relation</w:t>
      </w:r>
      <w:r>
        <w:t>s with China”.</w:t>
      </w:r>
      <w:r w:rsidRPr="00E61CEA">
        <w:t xml:space="preserve"> </w:t>
      </w:r>
      <w:r>
        <w:t xml:space="preserve">There has been a huge shift by die </w:t>
      </w:r>
      <w:r w:rsidRPr="00BB21D4">
        <w:t>Bundeskanzlerin</w:t>
      </w:r>
      <w:r>
        <w:t>, and i</w:t>
      </w:r>
      <w:r w:rsidRPr="00E61CEA">
        <w:t xml:space="preserve">t is controversial here in Germany. </w:t>
      </w:r>
      <w:r>
        <w:t>T</w:t>
      </w:r>
      <w:r w:rsidRPr="00E61CEA">
        <w:t>here are a lot of people</w:t>
      </w:r>
      <w:r>
        <w:t>—</w:t>
      </w:r>
      <w:r w:rsidRPr="00E61CEA">
        <w:t>I</w:t>
      </w:r>
      <w:r>
        <w:t xml:space="preserve"> </w:t>
      </w:r>
      <w:r w:rsidRPr="00E61CEA">
        <w:t>will be blunt</w:t>
      </w:r>
      <w:r>
        <w:t>—</w:t>
      </w:r>
      <w:r w:rsidRPr="00E61CEA">
        <w:t>who</w:t>
      </w:r>
      <w:r>
        <w:t xml:space="preserve"> </w:t>
      </w:r>
      <w:r w:rsidRPr="00E61CEA">
        <w:t>think it is a sell</w:t>
      </w:r>
      <w:r>
        <w:t>-</w:t>
      </w:r>
      <w:r w:rsidRPr="00E61CEA">
        <w:t>out</w:t>
      </w:r>
      <w:r>
        <w:t xml:space="preserve">; </w:t>
      </w:r>
      <w:r w:rsidRPr="00E61CEA">
        <w:t xml:space="preserve">they do not like it. There are many who do like it because it is good for business. I will leave that values question right there. It is an interesting question. </w:t>
      </w:r>
    </w:p>
    <w:p w:rsidR="00D74D5E" w:rsidRPr="00E61CEA" w:rsidP="00D74D5E">
      <w:pPr>
        <w:pStyle w:val="Answer"/>
      </w:pPr>
      <w:r w:rsidRPr="00E61CEA">
        <w:t>I do not think</w:t>
      </w:r>
      <w:r>
        <w:t xml:space="preserve"> that</w:t>
      </w:r>
      <w:r w:rsidRPr="00E61CEA">
        <w:t xml:space="preserve"> it was just the UK getting hammered</w:t>
      </w:r>
      <w:r>
        <w:t>;</w:t>
      </w:r>
      <w:r w:rsidRPr="00E61CEA">
        <w:t xml:space="preserve"> </w:t>
      </w:r>
      <w:r>
        <w:t>i</w:t>
      </w:r>
      <w:r w:rsidRPr="00E61CEA">
        <w:t xml:space="preserve">t is just that it took longer in Germany and was </w:t>
      </w:r>
      <w:r>
        <w:t xml:space="preserve">a bit more subtle, because </w:t>
      </w:r>
      <w:r w:rsidRPr="00E61CEA">
        <w:t>Germany</w:t>
      </w:r>
      <w:r>
        <w:t xml:space="preserve"> perhaps had more to offer at that point. </w:t>
      </w:r>
      <w:r w:rsidRPr="00E61CEA">
        <w:t xml:space="preserve">I am talking again about manufacturing. China is very keen for Germany to follow through with deals such as </w:t>
      </w:r>
      <w:r>
        <w:t>the</w:t>
      </w:r>
      <w:r w:rsidRPr="00E61CEA">
        <w:t xml:space="preserve"> massive $10 billion </w:t>
      </w:r>
      <w:r>
        <w:t xml:space="preserve">deal for </w:t>
      </w:r>
      <w:r w:rsidRPr="00E61CEA">
        <w:t xml:space="preserve">BASF, the biggest chemical company in the world, to set up a manufacturing plant </w:t>
      </w:r>
      <w:r>
        <w:t xml:space="preserve">in </w:t>
      </w:r>
      <w:r w:rsidRPr="00BB21D4">
        <w:t xml:space="preserve">Zhanjiang, </w:t>
      </w:r>
      <w:r>
        <w:t xml:space="preserve">in </w:t>
      </w:r>
      <w:r w:rsidRPr="00BB21D4">
        <w:t xml:space="preserve">Guangdong </w:t>
      </w:r>
      <w:r w:rsidRPr="00E61CEA">
        <w:t xml:space="preserve">province in the </w:t>
      </w:r>
      <w:r>
        <w:t>s</w:t>
      </w:r>
      <w:r w:rsidRPr="00E61CEA">
        <w:t xml:space="preserve">outh. I note here that </w:t>
      </w:r>
      <w:r w:rsidRPr="00BB21D4">
        <w:t>Zhanjiang</w:t>
      </w:r>
      <w:r>
        <w:t xml:space="preserve"> </w:t>
      </w:r>
      <w:r w:rsidRPr="00E61CEA">
        <w:t>is also the</w:t>
      </w:r>
      <w:r>
        <w:t xml:space="preserve"> headquarters of the south China fleet of the </w:t>
      </w:r>
      <w:r w:rsidRPr="00E61CEA">
        <w:t>People</w:t>
      </w:r>
      <w:r>
        <w:t>’</w:t>
      </w:r>
      <w:r w:rsidRPr="00E61CEA">
        <w:t xml:space="preserve">s Liberation </w:t>
      </w:r>
      <w:r>
        <w:t>A</w:t>
      </w:r>
      <w:r w:rsidRPr="00E61CEA">
        <w:t xml:space="preserve">rmy Navy. </w:t>
      </w:r>
      <w:r w:rsidRPr="00E61CEA">
        <w:t>So</w:t>
      </w:r>
      <w:r w:rsidRPr="00E61CEA">
        <w:t xml:space="preserve"> there is lots to digest in all this.</w:t>
      </w:r>
    </w:p>
    <w:p w:rsidR="00D74D5E" w:rsidRPr="00E61CEA" w:rsidP="00D74D5E">
      <w:pPr>
        <w:pStyle w:val="Answer"/>
      </w:pPr>
      <w:r w:rsidRPr="00E61CEA">
        <w:t>Briefly, on the issue</w:t>
      </w:r>
      <w:r>
        <w:t xml:space="preserve"> r</w:t>
      </w:r>
      <w:r w:rsidRPr="00E61CEA">
        <w:t xml:space="preserve">aised </w:t>
      </w:r>
      <w:r>
        <w:t xml:space="preserve">by Alicia </w:t>
      </w:r>
      <w:r w:rsidRPr="00E61CEA">
        <w:t xml:space="preserve">about financial services, that is a very interesting area. </w:t>
      </w:r>
      <w:r>
        <w:t>T</w:t>
      </w:r>
      <w:r w:rsidRPr="00E61CEA">
        <w:t>his happened around 2017</w:t>
      </w:r>
      <w:r>
        <w:t>,</w:t>
      </w:r>
      <w:r w:rsidRPr="00E61CEA">
        <w:t xml:space="preserve"> and it has pulled in major financial companies</w:t>
      </w:r>
      <w:r>
        <w:t xml:space="preserve">—for example, big finance firms from the US stock market. It is interesting to note, too, that there are preferred companies and trusted companies. </w:t>
      </w:r>
      <w:r w:rsidRPr="00E61CEA">
        <w:t>They need to behave in a certain way. It remains to be seen whether that will actually serve the interests of the countries where th</w:t>
      </w:r>
      <w:r>
        <w:t>os</w:t>
      </w:r>
      <w:r w:rsidRPr="00E61CEA">
        <w:t>e companies are still headquartered</w:t>
      </w:r>
      <w:r>
        <w:t xml:space="preserve">, in terms of the ways in which this is expected. </w:t>
      </w:r>
      <w:r w:rsidRPr="00E61CEA">
        <w:t>We talk about</w:t>
      </w:r>
      <w:r>
        <w:t xml:space="preserve"> such things as renminbi</w:t>
      </w:r>
      <w:r w:rsidR="00DD42A4">
        <w:t>-</w:t>
      </w:r>
      <w:r>
        <w:t>d</w:t>
      </w:r>
      <w:r w:rsidRPr="00E61CEA">
        <w:t>enominated trade</w:t>
      </w:r>
      <w:r>
        <w:t>,</w:t>
      </w:r>
      <w:r w:rsidRPr="00E61CEA">
        <w:t xml:space="preserve"> but </w:t>
      </w:r>
      <w:r>
        <w:t xml:space="preserve">there are </w:t>
      </w:r>
      <w:r w:rsidRPr="00E61CEA">
        <w:t>trusted companies that are given certain opportunities. It shapes and changes the behaviour of those companies</w:t>
      </w:r>
      <w:r>
        <w:t xml:space="preserve"> </w:t>
      </w:r>
      <w:r w:rsidRPr="00E61CEA">
        <w:t>and therefore the broader socio</w:t>
      </w:r>
      <w:r>
        <w:t>-</w:t>
      </w:r>
      <w:r w:rsidRPr="00E61CEA">
        <w:t>political context in which they operate and live</w:t>
      </w:r>
      <w:r>
        <w:t>, and us at the end of the day.</w:t>
      </w:r>
      <w:r w:rsidRPr="00E61CEA">
        <w:t xml:space="preserve"> </w:t>
      </w:r>
    </w:p>
    <w:p w:rsidR="004224A6" w:rsidP="004224A6">
      <w:pPr>
        <w:pStyle w:val="Answer"/>
      </w:pPr>
      <w:r w:rsidRPr="00E61CEA">
        <w:t>Germany is perhaps less involved in some fintech</w:t>
      </w:r>
      <w:r>
        <w:t>—a</w:t>
      </w:r>
      <w:r w:rsidRPr="00E61CEA">
        <w:t>gain, we have this manufacturing capability.</w:t>
      </w:r>
      <w:r>
        <w:t xml:space="preserve"> I</w:t>
      </w:r>
      <w:r w:rsidRPr="00E61CEA">
        <w:t xml:space="preserve">t is </w:t>
      </w:r>
      <w:r>
        <w:t xml:space="preserve">also </w:t>
      </w:r>
      <w:r w:rsidRPr="00E61CEA">
        <w:t xml:space="preserve">worth remembering that a lot of this, frankly, is hype. </w:t>
      </w:r>
      <w:r>
        <w:t xml:space="preserve">Eight per cent of Germany’s </w:t>
      </w:r>
      <w:r w:rsidRPr="00E61CEA">
        <w:t>exports go to China</w:t>
      </w:r>
      <w:r>
        <w:t>—</w:t>
      </w:r>
      <w:r w:rsidRPr="00E61CEA">
        <w:t>that</w:t>
      </w:r>
      <w:r>
        <w:t xml:space="preserve"> </w:t>
      </w:r>
      <w:r w:rsidRPr="00E61CEA">
        <w:t xml:space="preserve">is all. </w:t>
      </w:r>
      <w:r w:rsidRPr="00E61CEA">
        <w:t>It is not more. I know there are other issues</w:t>
      </w:r>
      <w:r>
        <w:t xml:space="preserve"> of manufacturing there, but when you think </w:t>
      </w:r>
      <w:r w:rsidRPr="00E61CEA">
        <w:t>about jobs here, that is a very important point. The vast majority of German exports go to the EU</w:t>
      </w:r>
      <w:r>
        <w:t>,</w:t>
      </w:r>
      <w:r w:rsidRPr="00E61CEA">
        <w:t xml:space="preserve"> and </w:t>
      </w:r>
      <w:r>
        <w:t xml:space="preserve">a lot </w:t>
      </w:r>
      <w:r w:rsidRPr="00E61CEA">
        <w:t xml:space="preserve">to the US. </w:t>
      </w:r>
      <w:r w:rsidRPr="00E61CEA">
        <w:t>So</w:t>
      </w:r>
      <w:r w:rsidRPr="00E61CEA">
        <w:t xml:space="preserve"> Germany really needs Europe. </w:t>
      </w:r>
    </w:p>
    <w:p w:rsidR="004224A6" w:rsidP="004224A6">
      <w:pPr>
        <w:pStyle w:val="Question"/>
      </w:pPr>
      <w:r w:rsidRPr="00CA163C">
        <w:rPr>
          <w:b/>
        </w:rPr>
        <w:t>Baroness Sugg:</w:t>
      </w:r>
      <w:r>
        <w:t xml:space="preserve"> That </w:t>
      </w:r>
      <w:r w:rsidRPr="00CA163C">
        <w:t xml:space="preserve">is really fascinating </w:t>
      </w:r>
      <w:r>
        <w:t xml:space="preserve">on </w:t>
      </w:r>
      <w:r w:rsidRPr="00CA163C">
        <w:t>the Germany</w:t>
      </w:r>
      <w:r>
        <w:t>-</w:t>
      </w:r>
      <w:r w:rsidRPr="00CA163C">
        <w:t xml:space="preserve">China relationship. </w:t>
      </w:r>
      <w:r>
        <w:t xml:space="preserve">Moving on </w:t>
      </w:r>
      <w:r w:rsidRPr="00CA163C">
        <w:t>to the broader EU</w:t>
      </w:r>
      <w:r>
        <w:t>-</w:t>
      </w:r>
      <w:r w:rsidRPr="00CA163C">
        <w:t xml:space="preserve">China relationship, it would be good to hear your assessment of the </w:t>
      </w:r>
      <w:r w:rsidR="00203AB7">
        <w:t>C</w:t>
      </w:r>
      <w:r w:rsidRPr="00CA163C">
        <w:t xml:space="preserve">omprehensive </w:t>
      </w:r>
      <w:r w:rsidR="00203AB7">
        <w:t>A</w:t>
      </w:r>
      <w:r>
        <w:t xml:space="preserve">greement on </w:t>
      </w:r>
      <w:r w:rsidR="00203AB7">
        <w:t>I</w:t>
      </w:r>
      <w:r w:rsidRPr="00CA163C">
        <w:t xml:space="preserve">nvestment between the EU and China and </w:t>
      </w:r>
      <w:r w:rsidRPr="009E3088">
        <w:t>whether you think it will be ratified. Looking at that agreement, are there any elements of it that you think should be replicated for the UK</w:t>
      </w:r>
      <w:r>
        <w:t>-</w:t>
      </w:r>
      <w:r w:rsidRPr="009E3088">
        <w:t xml:space="preserve">China relationship? </w:t>
      </w:r>
    </w:p>
    <w:p w:rsidR="004224A6" w:rsidRPr="009E3088" w:rsidP="004224A6">
      <w:pPr>
        <w:pStyle w:val="Answer"/>
      </w:pPr>
      <w:r>
        <w:rPr>
          <w:b/>
          <w:i/>
        </w:rPr>
        <w:t xml:space="preserve">Didi Kirsten </w:t>
      </w:r>
      <w:r>
        <w:rPr>
          <w:b/>
          <w:i/>
        </w:rPr>
        <w:t>Tatlow</w:t>
      </w:r>
      <w:r>
        <w:rPr>
          <w:b/>
          <w:i/>
        </w:rPr>
        <w:t xml:space="preserve">: </w:t>
      </w:r>
      <w:r w:rsidRPr="009E3088">
        <w:t>I will be frank</w:t>
      </w:r>
      <w:r>
        <w:t xml:space="preserve">; </w:t>
      </w:r>
      <w:r w:rsidRPr="009E3088">
        <w:t xml:space="preserve">I have published on this, so I see no reason not to be. I have been a critic of </w:t>
      </w:r>
      <w:r>
        <w:t>CAI</w:t>
      </w:r>
      <w:r w:rsidRPr="009E3088">
        <w:t xml:space="preserve">, the </w:t>
      </w:r>
      <w:r w:rsidR="00203AB7">
        <w:t>C</w:t>
      </w:r>
      <w:r w:rsidRPr="009E3088">
        <w:t xml:space="preserve">omprehensive </w:t>
      </w:r>
      <w:r w:rsidR="00203AB7">
        <w:t>A</w:t>
      </w:r>
      <w:r w:rsidRPr="009E3088">
        <w:t xml:space="preserve">greement on </w:t>
      </w:r>
      <w:r w:rsidR="00203AB7">
        <w:t>I</w:t>
      </w:r>
      <w:r w:rsidRPr="009E3088">
        <w:t xml:space="preserve">nvestment, and indeed some of </w:t>
      </w:r>
      <w:r>
        <w:t xml:space="preserve">its </w:t>
      </w:r>
      <w:r w:rsidRPr="009E3088">
        <w:t>inherent contradictions and difficulties have very much come to light now. It has been a bit of a car crash in that sense</w:t>
      </w:r>
      <w:r>
        <w:t xml:space="preserve"> </w:t>
      </w:r>
      <w:r w:rsidRPr="009E3088">
        <w:t>because the European Parliament has said</w:t>
      </w:r>
      <w:r>
        <w:t xml:space="preserve"> “</w:t>
      </w:r>
      <w:r w:rsidRPr="009E3088">
        <w:t>Nope</w:t>
      </w:r>
      <w:r>
        <w:t>,</w:t>
      </w:r>
      <w:r w:rsidRPr="009E3088">
        <w:t xml:space="preserve"> we are not playing along with this</w:t>
      </w:r>
      <w:r>
        <w:t xml:space="preserve">. </w:t>
      </w:r>
      <w:r w:rsidRPr="009E3088">
        <w:t>There are too many problems with it.</w:t>
      </w:r>
      <w:r>
        <w:t xml:space="preserve">” </w:t>
      </w:r>
      <w:r w:rsidRPr="009E3088">
        <w:t xml:space="preserve">I am concerned that within Europe it will be a divisive force because of the way that it prioritised the </w:t>
      </w:r>
      <w:r w:rsidRPr="009E3088">
        <w:t>German</w:t>
      </w:r>
      <w:r>
        <w:t>-</w:t>
      </w:r>
      <w:r w:rsidRPr="009E3088">
        <w:t>French</w:t>
      </w:r>
      <w:r w:rsidRPr="009E3088">
        <w:t xml:space="preserve"> relationship</w:t>
      </w:r>
      <w:r>
        <w:t xml:space="preserve">—the axis that is </w:t>
      </w:r>
      <w:r w:rsidRPr="009E3088">
        <w:t>the origin of the EU</w:t>
      </w:r>
      <w:r>
        <w:t xml:space="preserve"> and the coal and steel agreement. </w:t>
      </w:r>
      <w:r w:rsidRPr="009E3088">
        <w:t>Even other countries have other concerns</w:t>
      </w:r>
      <w:r>
        <w:t xml:space="preserve"> </w:t>
      </w:r>
      <w:r w:rsidRPr="009E3088">
        <w:t>very much on the fringe, although they did not on the official level oppose</w:t>
      </w:r>
      <w:r>
        <w:t xml:space="preserve"> </w:t>
      </w:r>
      <w:r w:rsidRPr="009E3088">
        <w:t xml:space="preserve">this outright, and </w:t>
      </w:r>
      <w:r>
        <w:t xml:space="preserve">probably </w:t>
      </w:r>
      <w:r w:rsidRPr="009E3088">
        <w:t xml:space="preserve">did not want to either. </w:t>
      </w:r>
    </w:p>
    <w:p w:rsidR="004224A6" w:rsidP="004224A6">
      <w:pPr>
        <w:pStyle w:val="Answer"/>
      </w:pPr>
      <w:r w:rsidRPr="009E3088">
        <w:t xml:space="preserve">I thought the timing of </w:t>
      </w:r>
      <w:r>
        <w:t xml:space="preserve">CAI </w:t>
      </w:r>
      <w:r w:rsidRPr="009E3088">
        <w:t xml:space="preserve">was bad. </w:t>
      </w:r>
      <w:r>
        <w:t xml:space="preserve">There was the </w:t>
      </w:r>
      <w:r w:rsidRPr="009E3088">
        <w:t xml:space="preserve">whole issue of </w:t>
      </w:r>
      <w:r>
        <w:t xml:space="preserve">a </w:t>
      </w:r>
      <w:r w:rsidRPr="009E3088">
        <w:t xml:space="preserve">deepening relationship and dependency at a point in history where we did not even know what was going on with </w:t>
      </w:r>
      <w:r>
        <w:t xml:space="preserve">Covid. </w:t>
      </w:r>
      <w:r w:rsidRPr="009E3088">
        <w:t xml:space="preserve">We still do not know what </w:t>
      </w:r>
      <w:r>
        <w:t>Covid</w:t>
      </w:r>
      <w:r w:rsidRPr="009E3088">
        <w:t xml:space="preserve"> is or where it came from. To plunge headlong into a treaty</w:t>
      </w:r>
      <w:r>
        <w:t>—</w:t>
      </w:r>
      <w:r w:rsidRPr="009E3088">
        <w:t>sorry, not a treaty, but something below a free trade agreement</w:t>
      </w:r>
      <w:r>
        <w:t xml:space="preserve">; </w:t>
      </w:r>
      <w:r w:rsidRPr="009E3088">
        <w:t>just a trade and investment agreement, I suppose</w:t>
      </w:r>
      <w:r>
        <w:t>—</w:t>
      </w:r>
      <w:r w:rsidRPr="009E3088">
        <w:t>at a point when there were so many open questions seemed to many people</w:t>
      </w:r>
      <w:r>
        <w:t xml:space="preserve">, </w:t>
      </w:r>
      <w:r w:rsidRPr="009E3088">
        <w:t xml:space="preserve">including me, to be foolhardy. </w:t>
      </w:r>
    </w:p>
    <w:p w:rsidR="004224A6" w:rsidP="004224A6">
      <w:pPr>
        <w:pStyle w:val="Answer"/>
      </w:pPr>
      <w:r w:rsidRPr="009E3088">
        <w:t>So</w:t>
      </w:r>
      <w:r w:rsidRPr="009E3088">
        <w:t xml:space="preserve"> I have to be frank and say that I do not think there is anything the UK can really learn from this. Alicia may have more to say on the technical </w:t>
      </w:r>
      <w:r>
        <w:t xml:space="preserve">economic </w:t>
      </w:r>
      <w:r w:rsidRPr="009E3088">
        <w:t xml:space="preserve">details. There are aspects of </w:t>
      </w:r>
      <w:r>
        <w:t xml:space="preserve">CAI </w:t>
      </w:r>
      <w:r w:rsidRPr="009E3088">
        <w:t>that are interesting, such as the issue of how its agreements should apply more widely in the world</w:t>
      </w:r>
      <w:r>
        <w:t>—</w:t>
      </w:r>
      <w:r w:rsidRPr="009E3088">
        <w:t>the</w:t>
      </w:r>
      <w:r>
        <w:t xml:space="preserve">re is the </w:t>
      </w:r>
      <w:r w:rsidRPr="009E3088">
        <w:t>perennial issue of how we get China to open up more</w:t>
      </w:r>
      <w:r>
        <w:t xml:space="preserve">, </w:t>
      </w:r>
      <w:r w:rsidRPr="009E3088">
        <w:t>because it is not a free economy and it does not do free trade</w:t>
      </w:r>
      <w:r>
        <w:t xml:space="preserve">—and the </w:t>
      </w:r>
      <w:r w:rsidRPr="009E3088">
        <w:t>level playing field</w:t>
      </w:r>
      <w:r>
        <w:t xml:space="preserve">. These are laudable </w:t>
      </w:r>
      <w:r>
        <w:t>issues</w:t>
      </w:r>
      <w:r>
        <w:t xml:space="preserve"> but they need to be real and not </w:t>
      </w:r>
      <w:r w:rsidRPr="009E3088">
        <w:t xml:space="preserve">leveraged by China, which is what we have seen for years. I will leave my </w:t>
      </w:r>
      <w:r>
        <w:t>CAI</w:t>
      </w:r>
      <w:r w:rsidRPr="009E3088">
        <w:t xml:space="preserve"> comments there and hope for </w:t>
      </w:r>
      <w:r>
        <w:t xml:space="preserve">good </w:t>
      </w:r>
      <w:r w:rsidRPr="009E3088">
        <w:t xml:space="preserve">in future. </w:t>
      </w:r>
    </w:p>
    <w:p w:rsidR="004224A6" w:rsidRPr="009E3088" w:rsidP="004224A6">
      <w:pPr>
        <w:pStyle w:val="Answer"/>
      </w:pPr>
      <w:r>
        <w:rPr>
          <w:b/>
          <w:i/>
        </w:rPr>
        <w:t xml:space="preserve">Dr Alicia García-Herrero: </w:t>
      </w:r>
      <w:r>
        <w:t xml:space="preserve">This is </w:t>
      </w:r>
      <w:r w:rsidRPr="009E3088">
        <w:t>a topic very close</w:t>
      </w:r>
      <w:r>
        <w:t xml:space="preserve"> to my heart, and </w:t>
      </w:r>
      <w:r w:rsidRPr="009E3088">
        <w:t xml:space="preserve">I have </w:t>
      </w:r>
      <w:r>
        <w:t xml:space="preserve">written </w:t>
      </w:r>
      <w:r w:rsidRPr="009E3088">
        <w:t xml:space="preserve">about it. I want to share the </w:t>
      </w:r>
      <w:r>
        <w:t xml:space="preserve">views </w:t>
      </w:r>
      <w:r w:rsidRPr="009E3088">
        <w:t>of other colleagues from</w:t>
      </w:r>
      <w:r>
        <w:t xml:space="preserve"> B</w:t>
      </w:r>
      <w:r w:rsidR="00DD42A4">
        <w:t>ruegel</w:t>
      </w:r>
      <w:r>
        <w:t xml:space="preserve"> b</w:t>
      </w:r>
      <w:r w:rsidRPr="009E3088">
        <w:t xml:space="preserve">ecause they did a very thorough analysis of </w:t>
      </w:r>
      <w:r>
        <w:t>CAI</w:t>
      </w:r>
      <w:r w:rsidRPr="009E3088">
        <w:t xml:space="preserve"> from a different perspective.</w:t>
      </w:r>
      <w:r>
        <w:t xml:space="preserve"> It is relevant because it is </w:t>
      </w:r>
      <w:r w:rsidRPr="009E3088">
        <w:t>more positive</w:t>
      </w:r>
      <w:r>
        <w:t xml:space="preserve">. </w:t>
      </w:r>
      <w:r w:rsidRPr="009E3088">
        <w:t xml:space="preserve">There may be some lessons to learn for the UK and, more importantly, </w:t>
      </w:r>
      <w:r>
        <w:t xml:space="preserve">for </w:t>
      </w:r>
      <w:r w:rsidRPr="009E3088">
        <w:t xml:space="preserve">the potential reform of the WTO. This is really about certain concessions that China </w:t>
      </w:r>
      <w:r>
        <w:t>gave in the phase 1 deal, such as technological transfer and a</w:t>
      </w:r>
      <w:r w:rsidRPr="009E3088">
        <w:t xml:space="preserve"> little bit on subsidies, although </w:t>
      </w:r>
      <w:r>
        <w:t xml:space="preserve">there is </w:t>
      </w:r>
      <w:r w:rsidRPr="009E3088">
        <w:t xml:space="preserve">much more </w:t>
      </w:r>
      <w:r>
        <w:t xml:space="preserve">on that </w:t>
      </w:r>
      <w:r w:rsidRPr="009E3088">
        <w:t xml:space="preserve">within </w:t>
      </w:r>
      <w:r>
        <w:t>CAI</w:t>
      </w:r>
      <w:r w:rsidRPr="009E3088">
        <w:t>, such as the transparency of subsidies</w:t>
      </w:r>
      <w:r>
        <w:t xml:space="preserve">. Now, if a </w:t>
      </w:r>
      <w:r w:rsidRPr="009E3088">
        <w:t xml:space="preserve">European company </w:t>
      </w:r>
      <w:r>
        <w:t xml:space="preserve">were to claim that market </w:t>
      </w:r>
      <w:r w:rsidRPr="009E3088">
        <w:t xml:space="preserve">access in China was hampered by </w:t>
      </w:r>
      <w:r>
        <w:t xml:space="preserve">state </w:t>
      </w:r>
      <w:r w:rsidRPr="009E3088">
        <w:t xml:space="preserve">subsidies </w:t>
      </w:r>
      <w:r>
        <w:t>to companies there, it c</w:t>
      </w:r>
      <w:r w:rsidRPr="009E3088">
        <w:t xml:space="preserve">ould actually </w:t>
      </w:r>
      <w:r>
        <w:t xml:space="preserve">go </w:t>
      </w:r>
      <w:r w:rsidRPr="009E3088">
        <w:t>to a state</w:t>
      </w:r>
      <w:r>
        <w:t>-</w:t>
      </w:r>
      <w:r w:rsidRPr="009E3088">
        <w:t>to</w:t>
      </w:r>
      <w:r>
        <w:t>-</w:t>
      </w:r>
      <w:r w:rsidRPr="009E3088">
        <w:t xml:space="preserve">state dispute settlement to get the information on those subsidies. In other words, </w:t>
      </w:r>
      <w:r>
        <w:t>that company could f</w:t>
      </w:r>
      <w:r w:rsidRPr="009E3088">
        <w:t xml:space="preserve">inally have information relevant </w:t>
      </w:r>
      <w:r>
        <w:t xml:space="preserve">for it to act—through the WTO if </w:t>
      </w:r>
      <w:r w:rsidRPr="009E3088">
        <w:t>it was a manufacturing company</w:t>
      </w:r>
      <w:r>
        <w:t xml:space="preserve">, or for </w:t>
      </w:r>
      <w:r w:rsidRPr="009E3088">
        <w:t>service compan</w:t>
      </w:r>
      <w:r>
        <w:t xml:space="preserve">ies, which are discrete from the regulations on subsidies at the WTO, through CAI. </w:t>
      </w:r>
    </w:p>
    <w:p w:rsidR="004224A6" w:rsidP="004224A6">
      <w:pPr>
        <w:pStyle w:val="Answer"/>
      </w:pPr>
      <w:r>
        <w:t xml:space="preserve">That </w:t>
      </w:r>
      <w:r w:rsidRPr="009E3088">
        <w:t>is just one example</w:t>
      </w:r>
      <w:r>
        <w:t xml:space="preserve"> and there are others, such as on </w:t>
      </w:r>
      <w:r w:rsidRPr="009E3088">
        <w:t>SO</w:t>
      </w:r>
      <w:r>
        <w:t xml:space="preserve">Es, state-owned enterprises. </w:t>
      </w:r>
      <w:r>
        <w:t>So</w:t>
      </w:r>
      <w:r>
        <w:t xml:space="preserve"> </w:t>
      </w:r>
      <w:r w:rsidRPr="009E3088">
        <w:t xml:space="preserve">there are some valuable propositions in </w:t>
      </w:r>
      <w:r>
        <w:t>CAI, m</w:t>
      </w:r>
      <w:r w:rsidRPr="009E3088">
        <w:t xml:space="preserve">ainly </w:t>
      </w:r>
      <w:r w:rsidRPr="009E3088">
        <w:t>on transparency</w:t>
      </w:r>
      <w:r>
        <w:t xml:space="preserve">, </w:t>
      </w:r>
      <w:r w:rsidRPr="009E3088">
        <w:t xml:space="preserve">that are not yet embedded in our framework </w:t>
      </w:r>
      <w:r>
        <w:t xml:space="preserve">at </w:t>
      </w:r>
      <w:r w:rsidRPr="009E3088">
        <w:t>the WTO with regard</w:t>
      </w:r>
      <w:r>
        <w:t xml:space="preserve"> </w:t>
      </w:r>
      <w:r w:rsidRPr="009E3088">
        <w:t>to China. One could argue that that is good news, but the reality is that the EU</w:t>
      </w:r>
      <w:r>
        <w:t>—</w:t>
      </w:r>
      <w:r w:rsidRPr="009E3088">
        <w:t>at least</w:t>
      </w:r>
      <w:r>
        <w:t xml:space="preserve">, </w:t>
      </w:r>
      <w:r w:rsidRPr="009E3088">
        <w:t>this is my humble opinion</w:t>
      </w:r>
      <w:r>
        <w:t>—</w:t>
      </w:r>
      <w:r w:rsidRPr="009E3088">
        <w:t xml:space="preserve">was not negotiating </w:t>
      </w:r>
      <w:r>
        <w:t>C</w:t>
      </w:r>
      <w:r w:rsidRPr="009E3088">
        <w:t>AI to improve China</w:t>
      </w:r>
      <w:r>
        <w:t>’</w:t>
      </w:r>
      <w:r w:rsidRPr="009E3088">
        <w:t>s transparency as opposed to the rest of the world</w:t>
      </w:r>
      <w:r>
        <w:t xml:space="preserve">. It was </w:t>
      </w:r>
      <w:r w:rsidRPr="009E3088">
        <w:t>very generous</w:t>
      </w:r>
      <w:r>
        <w:t xml:space="preserve"> of the EU</w:t>
      </w:r>
      <w:r w:rsidRPr="009E3088">
        <w:t>, if I may say</w:t>
      </w:r>
      <w:r>
        <w:t xml:space="preserve"> so</w:t>
      </w:r>
      <w:r w:rsidRPr="009E3088">
        <w:t>, but this is a bilateral</w:t>
      </w:r>
      <w:r>
        <w:t xml:space="preserve"> investment agreement so what really </w:t>
      </w:r>
      <w:r w:rsidRPr="009E3088">
        <w:t xml:space="preserve">matters to me </w:t>
      </w:r>
      <w:r>
        <w:t xml:space="preserve">as </w:t>
      </w:r>
      <w:r w:rsidRPr="009E3088">
        <w:t xml:space="preserve">an economist </w:t>
      </w:r>
      <w:r>
        <w:t xml:space="preserve">are </w:t>
      </w:r>
      <w:r w:rsidRPr="009E3088">
        <w:t>how much</w:t>
      </w:r>
      <w:r>
        <w:t xml:space="preserve"> market access, how much </w:t>
      </w:r>
      <w:r w:rsidRPr="009E3088">
        <w:t>reciprocity and how much more of a level playing field</w:t>
      </w:r>
      <w:r w:rsidRPr="00C45FAF">
        <w:t xml:space="preserve"> </w:t>
      </w:r>
      <w:r>
        <w:t>you obtained out of CAI</w:t>
      </w:r>
      <w:r w:rsidRPr="009E3088">
        <w:t xml:space="preserve">. These </w:t>
      </w:r>
      <w:r>
        <w:t xml:space="preserve">are the </w:t>
      </w:r>
      <w:r w:rsidRPr="009E3088">
        <w:t xml:space="preserve">three key issues. </w:t>
      </w:r>
    </w:p>
    <w:p w:rsidR="004224A6" w:rsidRPr="009E3088" w:rsidP="004224A6">
      <w:pPr>
        <w:pStyle w:val="Answer"/>
      </w:pPr>
      <w:r w:rsidRPr="009E3088">
        <w:t>On reciprocity</w:t>
      </w:r>
      <w:r>
        <w:t>,</w:t>
      </w:r>
      <w:r w:rsidRPr="009E3088">
        <w:t xml:space="preserve"> </w:t>
      </w:r>
      <w:r>
        <w:t>and you can check this, t</w:t>
      </w:r>
      <w:r w:rsidRPr="009E3088">
        <w:t xml:space="preserve">he word is not even mentioned in </w:t>
      </w:r>
      <w:r>
        <w:t>CAI, not once—because t</w:t>
      </w:r>
      <w:r w:rsidRPr="009E3088">
        <w:t xml:space="preserve">here is no such thing as reciprocity. Now you will hear comments by the </w:t>
      </w:r>
      <w:r>
        <w:t xml:space="preserve">European Union </w:t>
      </w:r>
      <w:r w:rsidRPr="009E3088">
        <w:t xml:space="preserve">Chamber </w:t>
      </w:r>
      <w:r>
        <w:t xml:space="preserve">of Commerce </w:t>
      </w:r>
      <w:r w:rsidRPr="009E3088">
        <w:t>in Beijing</w:t>
      </w:r>
      <w:r>
        <w:t xml:space="preserve"> that </w:t>
      </w:r>
      <w:r w:rsidRPr="009E3088">
        <w:t xml:space="preserve">reciprocity is not a concept that we should use </w:t>
      </w:r>
      <w:r w:rsidRPr="009E3088">
        <w:t>any</w:t>
      </w:r>
      <w:r>
        <w:t xml:space="preserve"> </w:t>
      </w:r>
      <w:r w:rsidRPr="009E3088">
        <w:t>more</w:t>
      </w:r>
      <w:r w:rsidRPr="009E3088">
        <w:t xml:space="preserve"> because it would only mean that the EU </w:t>
      </w:r>
      <w:r>
        <w:t xml:space="preserve">became </w:t>
      </w:r>
      <w:r w:rsidRPr="009E3088">
        <w:t xml:space="preserve">more closed rather than more open </w:t>
      </w:r>
      <w:r>
        <w:t xml:space="preserve">in order to </w:t>
      </w:r>
      <w:r w:rsidRPr="009E3088">
        <w:t>bring us to the same level of operations with China. Well, maybe, but we have been claiming</w:t>
      </w:r>
      <w:r>
        <w:t xml:space="preserve"> that we wanted r</w:t>
      </w:r>
      <w:r w:rsidRPr="009E3088">
        <w:t xml:space="preserve">eciprocity for so long that </w:t>
      </w:r>
      <w:r>
        <w:t xml:space="preserve">changing </w:t>
      </w:r>
      <w:r w:rsidRPr="009E3088">
        <w:t xml:space="preserve">our view right before signing </w:t>
      </w:r>
      <w:r>
        <w:t>CAI</w:t>
      </w:r>
      <w:r w:rsidRPr="009E3088">
        <w:t xml:space="preserve"> </w:t>
      </w:r>
      <w:r>
        <w:t xml:space="preserve">looks </w:t>
      </w:r>
      <w:r w:rsidRPr="009E3088">
        <w:t>a bit strange</w:t>
      </w:r>
      <w:r>
        <w:t xml:space="preserve"> to me</w:t>
      </w:r>
      <w:r w:rsidRPr="009E3088">
        <w:t>.</w:t>
      </w:r>
    </w:p>
    <w:p w:rsidR="004224A6" w:rsidRPr="009E3088" w:rsidP="004224A6">
      <w:pPr>
        <w:pStyle w:val="Answer"/>
      </w:pPr>
      <w:r w:rsidRPr="009E3088">
        <w:t xml:space="preserve">On the level playing field, as I mentioned, there has been an improvement but </w:t>
      </w:r>
      <w:r>
        <w:t xml:space="preserve">that </w:t>
      </w:r>
      <w:r w:rsidRPr="009E3088">
        <w:t xml:space="preserve">is mostly </w:t>
      </w:r>
      <w:r>
        <w:t>because</w:t>
      </w:r>
      <w:r w:rsidRPr="009E3088">
        <w:t xml:space="preserve"> of </w:t>
      </w:r>
      <w:r>
        <w:t xml:space="preserve">the </w:t>
      </w:r>
      <w:r w:rsidRPr="009E3088">
        <w:t>unilateral decision taken by China</w:t>
      </w:r>
      <w:r>
        <w:t xml:space="preserve"> to approve its foreign investment law, b</w:t>
      </w:r>
      <w:r w:rsidRPr="009E3088">
        <w:t xml:space="preserve">y which China </w:t>
      </w:r>
      <w:r>
        <w:t xml:space="preserve">still </w:t>
      </w:r>
      <w:r w:rsidRPr="009E3088">
        <w:t>keeps 33 sectors closed to control by foreign companies</w:t>
      </w:r>
      <w:r>
        <w:t xml:space="preserve">—these include </w:t>
      </w:r>
      <w:r w:rsidRPr="009E3088">
        <w:t>the telecoms sector</w:t>
      </w:r>
      <w:r>
        <w:t xml:space="preserve"> and a whole clutch of sectors that are still very relevant—so </w:t>
      </w:r>
      <w:r w:rsidRPr="009E3088">
        <w:t xml:space="preserve">we did not go beyond that. </w:t>
      </w:r>
    </w:p>
    <w:p w:rsidR="004224A6" w:rsidRPr="009E3088" w:rsidP="004224A6">
      <w:pPr>
        <w:pStyle w:val="Answer"/>
      </w:pPr>
      <w:r>
        <w:t>Bilaterally, the EU got e</w:t>
      </w:r>
      <w:r w:rsidRPr="009E3088">
        <w:t xml:space="preserve">lectric vehicles, </w:t>
      </w:r>
      <w:r>
        <w:t xml:space="preserve">where </w:t>
      </w:r>
      <w:r w:rsidRPr="009E3088">
        <w:t xml:space="preserve">the investment has to be above </w:t>
      </w:r>
      <w:r>
        <w:t>€</w:t>
      </w:r>
      <w:r w:rsidRPr="009E3088">
        <w:t>1 billion</w:t>
      </w:r>
      <w:r>
        <w:t xml:space="preserve">. This </w:t>
      </w:r>
      <w:r w:rsidRPr="009E3088">
        <w:t xml:space="preserve">brings me to </w:t>
      </w:r>
      <w:r>
        <w:t xml:space="preserve">Didi’s </w:t>
      </w:r>
      <w:r w:rsidRPr="009E3088">
        <w:t>point</w:t>
      </w:r>
      <w:r>
        <w:t xml:space="preserve">: given </w:t>
      </w:r>
      <w:r w:rsidRPr="009E3088">
        <w:t xml:space="preserve">the size of a company in the electric vehicle space in the EU, </w:t>
      </w:r>
      <w:r>
        <w:t>€</w:t>
      </w:r>
      <w:r w:rsidRPr="009E3088">
        <w:t>1 billion is a big investment</w:t>
      </w:r>
      <w:r>
        <w:t xml:space="preserve">. </w:t>
      </w:r>
      <w:r w:rsidRPr="009E3088">
        <w:t xml:space="preserve">These are not </w:t>
      </w:r>
      <w:r>
        <w:t xml:space="preserve">like </w:t>
      </w:r>
      <w:r w:rsidRPr="009E3088">
        <w:t>traditional vehicles</w:t>
      </w:r>
      <w:r>
        <w:t xml:space="preserve">, </w:t>
      </w:r>
      <w:r w:rsidRPr="009E3088">
        <w:t>which means</w:t>
      </w:r>
      <w:r>
        <w:t xml:space="preserve">, for example, </w:t>
      </w:r>
      <w:r w:rsidRPr="009E3088">
        <w:t xml:space="preserve">that </w:t>
      </w:r>
      <w:r>
        <w:t xml:space="preserve">the </w:t>
      </w:r>
      <w:r w:rsidRPr="009E3088">
        <w:t>dependence on Chinese batteries for that sector</w:t>
      </w:r>
      <w:r>
        <w:t xml:space="preserve"> </w:t>
      </w:r>
      <w:r w:rsidRPr="009E3088">
        <w:t>will only increase, so in a way you are moving your ecosystem east. That is very important</w:t>
      </w:r>
      <w:r>
        <w:t xml:space="preserve"> for a new sector.</w:t>
      </w:r>
      <w:r w:rsidRPr="009E3088">
        <w:t xml:space="preserve"> </w:t>
      </w:r>
      <w:r>
        <w:t xml:space="preserve">It </w:t>
      </w:r>
      <w:r w:rsidRPr="009E3088">
        <w:t>would not be the case for transitional vehicles</w:t>
      </w:r>
      <w:r>
        <w:t xml:space="preserve">, </w:t>
      </w:r>
      <w:r w:rsidRPr="009E3088">
        <w:t>where we did not get any further market access because it is supposedly at excess capacity.</w:t>
      </w:r>
    </w:p>
    <w:p w:rsidR="004224A6" w:rsidRPr="009E3088" w:rsidP="004224A6">
      <w:pPr>
        <w:pStyle w:val="Answer"/>
      </w:pPr>
      <w:r>
        <w:t xml:space="preserve">The EU also got </w:t>
      </w:r>
      <w:r w:rsidRPr="009E3088">
        <w:t>hospitals in eight major cities, but the small print of the agreement says that these should be mainly run by Chinese citizens</w:t>
      </w:r>
      <w:r>
        <w:t>,</w:t>
      </w:r>
      <w:r w:rsidRPr="009E3088">
        <w:t xml:space="preserve"> so it is not like </w:t>
      </w:r>
      <w:r>
        <w:t xml:space="preserve">a </w:t>
      </w:r>
      <w:r w:rsidRPr="009E3088">
        <w:t>fully</w:t>
      </w:r>
      <w:r>
        <w:t>-</w:t>
      </w:r>
      <w:r w:rsidRPr="009E3088">
        <w:t>fledged control operation.</w:t>
      </w:r>
      <w:r>
        <w:t xml:space="preserve"> </w:t>
      </w:r>
      <w:r w:rsidRPr="009E3088">
        <w:t xml:space="preserve">Most </w:t>
      </w:r>
      <w:r>
        <w:t>other sectors cannot be controlled</w:t>
      </w:r>
      <w:r w:rsidRPr="009E3088">
        <w:t>, as I said</w:t>
      </w:r>
      <w:r>
        <w:t xml:space="preserve">: in </w:t>
      </w:r>
      <w:r w:rsidRPr="009E3088">
        <w:t>telecoms</w:t>
      </w:r>
      <w:r>
        <w:t xml:space="preserve"> and the cloud, the figure is b</w:t>
      </w:r>
      <w:r w:rsidRPr="009E3088">
        <w:t xml:space="preserve">elow 50%. </w:t>
      </w:r>
      <w:r w:rsidRPr="009E3088">
        <w:t>So</w:t>
      </w:r>
      <w:r w:rsidRPr="009E3088">
        <w:t xml:space="preserve"> there is not really a major push in market access.</w:t>
      </w:r>
    </w:p>
    <w:p w:rsidR="004224A6" w:rsidP="004224A6">
      <w:pPr>
        <w:pStyle w:val="Answer"/>
      </w:pPr>
      <w:r>
        <w:t xml:space="preserve">In a nutshell, </w:t>
      </w:r>
      <w:r w:rsidRPr="009E3088">
        <w:t>I am not saying that there is nothing to learn</w:t>
      </w:r>
      <w:r>
        <w:t xml:space="preserve"> </w:t>
      </w:r>
      <w:r w:rsidRPr="009E3088">
        <w:t xml:space="preserve">but </w:t>
      </w:r>
      <w:r>
        <w:t>CAI</w:t>
      </w:r>
      <w:r w:rsidRPr="009E3088">
        <w:t xml:space="preserve"> is not a major breakthrough</w:t>
      </w:r>
      <w:r>
        <w:t xml:space="preserve"> in </w:t>
      </w:r>
      <w:r w:rsidRPr="009E3088">
        <w:t>EU</w:t>
      </w:r>
      <w:r>
        <w:t>-</w:t>
      </w:r>
      <w:r w:rsidRPr="009E3088">
        <w:t>China relations</w:t>
      </w:r>
      <w:r>
        <w:t xml:space="preserve">—first, </w:t>
      </w:r>
      <w:r w:rsidRPr="009E3088">
        <w:t>because it is only investment</w:t>
      </w:r>
      <w:r>
        <w:t xml:space="preserve"> and </w:t>
      </w:r>
      <w:r w:rsidRPr="009E3088">
        <w:t>there is no trade involved,</w:t>
      </w:r>
      <w:r>
        <w:t xml:space="preserve"> and, secondly, because the market access, b</w:t>
      </w:r>
      <w:r w:rsidRPr="009E3088">
        <w:t xml:space="preserve">eyond what is offered to the rest of the world, is limited to electric vehicles and hospitals in eight major cities. </w:t>
      </w:r>
      <w:r>
        <w:t>It</w:t>
      </w:r>
      <w:r w:rsidRPr="009E3088">
        <w:t xml:space="preserve"> </w:t>
      </w:r>
      <w:r>
        <w:t xml:space="preserve">is meant to be </w:t>
      </w:r>
      <w:r w:rsidRPr="009E3088">
        <w:t>a game</w:t>
      </w:r>
      <w:r>
        <w:t>-</w:t>
      </w:r>
      <w:r w:rsidRPr="009E3088">
        <w:t>changer</w:t>
      </w:r>
      <w:r>
        <w:t xml:space="preserve"> but it is not. </w:t>
      </w:r>
    </w:p>
    <w:p w:rsidR="004224A6" w:rsidP="004224A6">
      <w:pPr>
        <w:pStyle w:val="Question"/>
      </w:pPr>
      <w:r w:rsidRPr="006C0B2A">
        <w:rPr>
          <w:b/>
        </w:rPr>
        <w:t>Lord Mendelsohn:</w:t>
      </w:r>
      <w:r>
        <w:t xml:space="preserve"> Thank you to the witnesses for their trenchant comments so far. It was suggested that one of the attributes of CAI was that it </w:t>
      </w:r>
      <w:r w:rsidRPr="006C0B2A">
        <w:t>advanced protection over forced technology transfer and IP disclosures</w:t>
      </w:r>
      <w:r>
        <w:t xml:space="preserve">. </w:t>
      </w:r>
      <w:r w:rsidRPr="006C0B2A">
        <w:t xml:space="preserve">I am pushing you to look more at the UK. </w:t>
      </w:r>
      <w:r>
        <w:t xml:space="preserve">What are </w:t>
      </w:r>
      <w:r w:rsidRPr="006B3B24">
        <w:t xml:space="preserve">the issues </w:t>
      </w:r>
      <w:r w:rsidRPr="006B3B24">
        <w:t xml:space="preserve">or potential threats that we are concerned about </w:t>
      </w:r>
      <w:r>
        <w:t>with</w:t>
      </w:r>
      <w:r w:rsidRPr="006B3B24">
        <w:t xml:space="preserve"> Chinese technology </w:t>
      </w:r>
      <w:r>
        <w:t xml:space="preserve">transfer policy regarding the UK? </w:t>
      </w:r>
      <w:r w:rsidRPr="006C0B2A">
        <w:t xml:space="preserve">I would be grateful for your thoughts on that. What are the </w:t>
      </w:r>
      <w:r>
        <w:t xml:space="preserve">particular </w:t>
      </w:r>
      <w:r w:rsidRPr="006C0B2A">
        <w:t xml:space="preserve">challenges </w:t>
      </w:r>
      <w:r>
        <w:t xml:space="preserve">for </w:t>
      </w:r>
      <w:r w:rsidRPr="006C0B2A">
        <w:t xml:space="preserve">UK universities and research institutes? What </w:t>
      </w:r>
      <w:r>
        <w:t xml:space="preserve">protections </w:t>
      </w:r>
      <w:r w:rsidRPr="006C0B2A">
        <w:t>will be necessary to create an opportunity in technology co</w:t>
      </w:r>
      <w:r>
        <w:t>-</w:t>
      </w:r>
      <w:r w:rsidRPr="006C0B2A">
        <w:t xml:space="preserve">operation </w:t>
      </w:r>
      <w:r>
        <w:t xml:space="preserve">with China? </w:t>
      </w:r>
    </w:p>
    <w:p w:rsidR="0068619E" w:rsidP="0068619E">
      <w:pPr>
        <w:pStyle w:val="Answer"/>
      </w:pPr>
      <w:r>
        <w:rPr>
          <w:b/>
          <w:i/>
        </w:rPr>
        <w:t xml:space="preserve">Didi Kirsten </w:t>
      </w:r>
      <w:r>
        <w:rPr>
          <w:b/>
          <w:i/>
        </w:rPr>
        <w:t>Tatlow</w:t>
      </w:r>
      <w:r>
        <w:rPr>
          <w:b/>
          <w:i/>
        </w:rPr>
        <w:t xml:space="preserve">: </w:t>
      </w:r>
      <w:r w:rsidRPr="006B3B24">
        <w:t>My first comment relates back to the last question</w:t>
      </w:r>
      <w:r>
        <w:t xml:space="preserve"> you raised on</w:t>
      </w:r>
      <w:r w:rsidRPr="006B3B24">
        <w:t xml:space="preserve"> </w:t>
      </w:r>
      <w:r>
        <w:t>CAI about</w:t>
      </w:r>
      <w:r w:rsidRPr="006B3B24">
        <w:t xml:space="preserve"> forced technology transfer. </w:t>
      </w:r>
      <w:r>
        <w:t>Forced technology transfer is also something called t</w:t>
      </w:r>
      <w:r w:rsidRPr="006B3B24">
        <w:t>rade f</w:t>
      </w:r>
      <w:r>
        <w:t>or</w:t>
      </w:r>
      <w:r w:rsidRPr="006B3B24">
        <w:t xml:space="preserve"> tech, whereby you say, </w:t>
      </w:r>
      <w:r>
        <w:t>“</w:t>
      </w:r>
      <w:r w:rsidRPr="006B3B24">
        <w:t>here</w:t>
      </w:r>
      <w:r>
        <w:t xml:space="preserve"> i</w:t>
      </w:r>
      <w:r w:rsidRPr="006B3B24">
        <w:t>s the tech</w:t>
      </w:r>
      <w:r>
        <w:t>,</w:t>
      </w:r>
      <w:r w:rsidRPr="006B3B24">
        <w:t xml:space="preserve"> now we want the manufactur</w:t>
      </w:r>
      <w:r>
        <w:t>ing and trade”. I</w:t>
      </w:r>
      <w:r w:rsidRPr="006B3B24">
        <w:t>n our estimation</w:t>
      </w:r>
      <w:r>
        <w:t>,</w:t>
      </w:r>
      <w:r w:rsidRPr="006B3B24">
        <w:t xml:space="preserve"> </w:t>
      </w:r>
      <w:r>
        <w:t xml:space="preserve">in </w:t>
      </w:r>
      <w:r w:rsidRPr="006B3B24">
        <w:t xml:space="preserve">a book we published last September, </w:t>
      </w:r>
      <w:r>
        <w:t xml:space="preserve">it is only one </w:t>
      </w:r>
      <w:r w:rsidRPr="006B3B24">
        <w:t>of 32 methods whereby technology exits the world and goes to China</w:t>
      </w:r>
      <w:r>
        <w:t xml:space="preserve">. </w:t>
      </w:r>
      <w:r w:rsidRPr="006B3B24">
        <w:t>China identifies spots</w:t>
      </w:r>
      <w:r>
        <w:t xml:space="preserve"> </w:t>
      </w:r>
      <w:r w:rsidRPr="006B3B24">
        <w:t>and transfers technology back to China.</w:t>
      </w:r>
      <w:r>
        <w:t xml:space="preserve"> </w:t>
      </w:r>
      <w:r w:rsidRPr="006B3B24">
        <w:t>There are 32 ways this is done</w:t>
      </w:r>
      <w:r>
        <w:t>;</w:t>
      </w:r>
      <w:r w:rsidRPr="006B3B24">
        <w:t xml:space="preserve"> a mixture of legal, illegal and grey</w:t>
      </w:r>
      <w:r>
        <w:t>-</w:t>
      </w:r>
      <w:r w:rsidRPr="006B3B24">
        <w:t>zone methods</w:t>
      </w:r>
      <w:r>
        <w:t xml:space="preserve">. </w:t>
      </w:r>
    </w:p>
    <w:p w:rsidR="0068619E" w:rsidRPr="006B3B24" w:rsidP="0068619E">
      <w:pPr>
        <w:pStyle w:val="Answer"/>
      </w:pPr>
      <w:r>
        <w:t>T</w:t>
      </w:r>
      <w:r w:rsidRPr="006B3B24">
        <w:t>h</w:t>
      </w:r>
      <w:r>
        <w:t>e</w:t>
      </w:r>
      <w:r w:rsidRPr="006B3B24">
        <w:t xml:space="preserve"> trade for tech that </w:t>
      </w:r>
      <w:r>
        <w:t>CAI</w:t>
      </w:r>
      <w:r w:rsidRPr="006B3B24">
        <w:t xml:space="preserve"> addressed is just one of </w:t>
      </w:r>
      <w:r>
        <w:t xml:space="preserve">the </w:t>
      </w:r>
      <w:r w:rsidRPr="006B3B24">
        <w:t xml:space="preserve">32 ways whereby China is trying to build itself up technologically by extracting </w:t>
      </w:r>
      <w:r>
        <w:t xml:space="preserve">IP </w:t>
      </w:r>
      <w:r w:rsidRPr="006B3B24">
        <w:t>research from overseas to strengthen its own economy and</w:t>
      </w:r>
      <w:r>
        <w:t xml:space="preserve"> </w:t>
      </w:r>
      <w:r w:rsidRPr="006B3B24">
        <w:t>rise in the world to become the world leader in all areas by 2049, which is the</w:t>
      </w:r>
      <w:r>
        <w:t xml:space="preserve"> avowed,</w:t>
      </w:r>
      <w:r w:rsidRPr="006B3B24">
        <w:t xml:space="preserve"> stated goal of the </w:t>
      </w:r>
      <w:r>
        <w:t>Chinese Communist Party</w:t>
      </w:r>
      <w:r w:rsidRPr="006B3B24">
        <w:t xml:space="preserve">. That is not just economic; </w:t>
      </w:r>
      <w:r>
        <w:t>i</w:t>
      </w:r>
      <w:r w:rsidRPr="006B3B24">
        <w:t>t is everything, really. That is quite a thought. It is worth pausing there for a second to think about what that actually means</w:t>
      </w:r>
      <w:r>
        <w:t>,</w:t>
      </w:r>
      <w:r w:rsidRPr="006B3B24">
        <w:t xml:space="preserve"> not just for us but for our children and our grandchildren. </w:t>
      </w:r>
    </w:p>
    <w:p w:rsidR="0068619E" w:rsidRPr="006B3B24" w:rsidP="0068619E">
      <w:pPr>
        <w:pStyle w:val="Answer"/>
      </w:pPr>
      <w:r>
        <w:t xml:space="preserve">On technology, </w:t>
      </w:r>
      <w:r w:rsidRPr="006B3B24">
        <w:t>I have researched</w:t>
      </w:r>
      <w:r>
        <w:t xml:space="preserve"> this</w:t>
      </w:r>
      <w:r w:rsidRPr="006B3B24">
        <w:t xml:space="preserve"> very deeply</w:t>
      </w:r>
      <w:r>
        <w:t xml:space="preserve"> and</w:t>
      </w:r>
      <w:r w:rsidRPr="006B3B24">
        <w:t xml:space="preserve"> for decades we have viewed China</w:t>
      </w:r>
      <w:r>
        <w:t xml:space="preserve"> almost</w:t>
      </w:r>
      <w:r w:rsidRPr="006B3B24">
        <w:t xml:space="preserve"> as an object of development</w:t>
      </w:r>
      <w:r>
        <w:t>:</w:t>
      </w:r>
      <w:r w:rsidRPr="006B3B24">
        <w:t xml:space="preserve"> a place in need of more technology to grow richer</w:t>
      </w:r>
      <w:r>
        <w:t xml:space="preserve">, </w:t>
      </w:r>
      <w:r w:rsidRPr="006B3B24">
        <w:t>feed its people</w:t>
      </w:r>
      <w:r>
        <w:t xml:space="preserve">, </w:t>
      </w:r>
      <w:r w:rsidRPr="006B3B24">
        <w:t>create an economy</w:t>
      </w:r>
      <w:r>
        <w:t xml:space="preserve"> and so on</w:t>
      </w:r>
      <w:r w:rsidRPr="006B3B24">
        <w:t>. That is all true and it was the way in which people</w:t>
      </w:r>
      <w:r>
        <w:t xml:space="preserve"> </w:t>
      </w:r>
      <w:r w:rsidRPr="006B3B24">
        <w:t>went to China to do business</w:t>
      </w:r>
      <w:r>
        <w:t>,</w:t>
      </w:r>
      <w:r w:rsidRPr="009F392A">
        <w:t xml:space="preserve"> </w:t>
      </w:r>
      <w:r w:rsidRPr="006B3B24">
        <w:t>as well</w:t>
      </w:r>
      <w:r>
        <w:t xml:space="preserve"> as,</w:t>
      </w:r>
      <w:r w:rsidRPr="006B3B24">
        <w:t xml:space="preserve"> of course</w:t>
      </w:r>
      <w:r>
        <w:t>,</w:t>
      </w:r>
      <w:r w:rsidRPr="006B3B24">
        <w:t xml:space="preserve"> with a </w:t>
      </w:r>
      <w:r>
        <w:t xml:space="preserve">very </w:t>
      </w:r>
      <w:r w:rsidRPr="006B3B24">
        <w:t>healthy self interest in mind</w:t>
      </w:r>
      <w:r>
        <w:t>.</w:t>
      </w:r>
      <w:r w:rsidRPr="006B3B24">
        <w:t xml:space="preserve"> </w:t>
      </w:r>
      <w:r>
        <w:t xml:space="preserve">However, </w:t>
      </w:r>
      <w:r w:rsidRPr="006B3B24">
        <w:t xml:space="preserve">that </w:t>
      </w:r>
      <w:r>
        <w:t xml:space="preserve">could </w:t>
      </w:r>
      <w:r w:rsidRPr="006B3B24">
        <w:t>continu</w:t>
      </w:r>
      <w:r>
        <w:t>e</w:t>
      </w:r>
      <w:r w:rsidRPr="006B3B24">
        <w:t xml:space="preserve"> beyond </w:t>
      </w:r>
      <w:r>
        <w:t>a</w:t>
      </w:r>
      <w:r w:rsidRPr="006B3B24">
        <w:t xml:space="preserve"> point where it hurts our own societies and economies, which are, as </w:t>
      </w:r>
      <w:r>
        <w:t>d</w:t>
      </w:r>
      <w:r w:rsidRPr="006B3B24">
        <w:t>emocratic societies, hard to maintain</w:t>
      </w:r>
      <w:r>
        <w:t>. D</w:t>
      </w:r>
      <w:r w:rsidRPr="006B3B24">
        <w:t>emocracy is not an easy thing, it is a process, not an end goal and it costs a lot to maintain democrac</w:t>
      </w:r>
      <w:r>
        <w:t>ies;</w:t>
      </w:r>
      <w:r w:rsidRPr="006B3B24">
        <w:t xml:space="preserve"> they are troublesome, quarrelsome </w:t>
      </w:r>
      <w:r>
        <w:t>paces. T</w:t>
      </w:r>
      <w:r w:rsidRPr="006B3B24">
        <w:t xml:space="preserve">hey are also </w:t>
      </w:r>
      <w:r>
        <w:t xml:space="preserve">very </w:t>
      </w:r>
      <w:r w:rsidRPr="006B3B24">
        <w:t>free and highly creative, which is</w:t>
      </w:r>
      <w:r>
        <w:t>,</w:t>
      </w:r>
      <w:r w:rsidRPr="006B3B24">
        <w:t xml:space="preserve"> of course</w:t>
      </w:r>
      <w:r>
        <w:t>,</w:t>
      </w:r>
      <w:r w:rsidRPr="006B3B24">
        <w:t xml:space="preserve"> the trade-off</w:t>
      </w:r>
      <w:r>
        <w:t>.</w:t>
      </w:r>
    </w:p>
    <w:p w:rsidR="0068619E" w:rsidRPr="006B3B24" w:rsidP="0068619E">
      <w:pPr>
        <w:pStyle w:val="Answer"/>
      </w:pPr>
      <w:r w:rsidRPr="006B3B24">
        <w:t>At some point there will be a tipping point</w:t>
      </w:r>
      <w:r>
        <w:t xml:space="preserve">. </w:t>
      </w:r>
      <w:r w:rsidRPr="006B3B24">
        <w:t>I think we are very much approaching that</w:t>
      </w:r>
      <w:r>
        <w:t xml:space="preserve">, </w:t>
      </w:r>
      <w:r w:rsidRPr="006B3B24">
        <w:t xml:space="preserve">in the sense that things have </w:t>
      </w:r>
      <w:r>
        <w:t xml:space="preserve">now </w:t>
      </w:r>
      <w:r w:rsidRPr="006B3B24">
        <w:t>gone far enough</w:t>
      </w:r>
      <w:r>
        <w:t>,</w:t>
      </w:r>
      <w:r w:rsidRPr="006B3B24">
        <w:t xml:space="preserve"> and we need to rethink. So</w:t>
      </w:r>
      <w:r>
        <w:t>,</w:t>
      </w:r>
      <w:r w:rsidRPr="006B3B24">
        <w:t xml:space="preserve"> how do we do that? First, we need to be very clear</w:t>
      </w:r>
      <w:r>
        <w:t>. I</w:t>
      </w:r>
      <w:r w:rsidRPr="006B3B24">
        <w:t>t is about knowing exactly what China is doing in technological, economic and other related areas</w:t>
      </w:r>
      <w:r>
        <w:t xml:space="preserve"> by</w:t>
      </w:r>
      <w:r w:rsidRPr="006B3B24">
        <w:t xml:space="preserve"> extracting knowledge and informatio</w:t>
      </w:r>
      <w:r>
        <w:t>n,</w:t>
      </w:r>
      <w:r w:rsidRPr="006B3B24">
        <w:t xml:space="preserve"> </w:t>
      </w:r>
      <w:r>
        <w:t>bringing</w:t>
      </w:r>
      <w:r w:rsidRPr="006B3B24">
        <w:t xml:space="preserve"> </w:t>
      </w:r>
      <w:r>
        <w:t>i</w:t>
      </w:r>
      <w:r w:rsidRPr="006B3B24">
        <w:t>t back to China</w:t>
      </w:r>
      <w:r>
        <w:t>, then</w:t>
      </w:r>
      <w:r w:rsidRPr="006B3B24">
        <w:t xml:space="preserve"> deploying and commercialising it in China. We need to do a lot of due diligence in universities</w:t>
      </w:r>
      <w:r>
        <w:t>, in what our diplomats are doing, and in what science and technology diplomats in Chinese embassies are doing.</w:t>
      </w:r>
    </w:p>
    <w:p w:rsidR="0068619E" w:rsidP="0068619E">
      <w:pPr>
        <w:pStyle w:val="Answer"/>
      </w:pPr>
      <w:r w:rsidRPr="006B3B24">
        <w:t xml:space="preserve">For example, there are at least 52 embassies or consulates </w:t>
      </w:r>
      <w:r>
        <w:t>around</w:t>
      </w:r>
      <w:r w:rsidRPr="006B3B24">
        <w:t xml:space="preserve"> the world where Chinese science and technology diplomats are stationed. They routinely scout, spot and transfer back hundreds of business ideas, details</w:t>
      </w:r>
      <w:r>
        <w:t xml:space="preserve">, </w:t>
      </w:r>
      <w:r w:rsidRPr="006B3B24">
        <w:t>programmes and projects to China</w:t>
      </w:r>
      <w:r>
        <w:t>.</w:t>
      </w:r>
      <w:r w:rsidRPr="006B3B24">
        <w:t xml:space="preserve"> </w:t>
      </w:r>
      <w:r>
        <w:t>T</w:t>
      </w:r>
      <w:r w:rsidRPr="006B3B24">
        <w:t xml:space="preserve">hese </w:t>
      </w:r>
      <w:r>
        <w:t xml:space="preserve">then </w:t>
      </w:r>
      <w:r w:rsidRPr="006B3B24">
        <w:t>get commercialised through a vast network of technology transfer parks</w:t>
      </w:r>
      <w:r>
        <w:t xml:space="preserve"> or overseas returnee parks. </w:t>
      </w:r>
      <w:r w:rsidRPr="006B3B24">
        <w:t>It is really an incredible industrial policy</w:t>
      </w:r>
      <w:r>
        <w:t>, a</w:t>
      </w:r>
      <w:r w:rsidRPr="006B3B24">
        <w:t xml:space="preserve">nd certainly the most efficient and </w:t>
      </w:r>
      <w:r w:rsidRPr="006B3B24">
        <w:t>best science and technology transfer policy in human history</w:t>
      </w:r>
      <w:r>
        <w:t>,</w:t>
      </w:r>
      <w:r w:rsidRPr="006B3B24">
        <w:t xml:space="preserve"> </w:t>
      </w:r>
      <w:r>
        <w:t>s</w:t>
      </w:r>
      <w:r w:rsidRPr="006B3B24">
        <w:t>o we need to get to the bottom of that. Thankfully, we are approaching the point where we understand what is happening</w:t>
      </w:r>
      <w:r w:rsidRPr="00BD4E4E">
        <w:t xml:space="preserve"> </w:t>
      </w:r>
      <w:r w:rsidRPr="006B3B24">
        <w:t xml:space="preserve">pretty well. The trouble is that it remains in a specific specialist sphere and has not gone into general knowledge </w:t>
      </w:r>
      <w:r>
        <w:t xml:space="preserve">in </w:t>
      </w:r>
      <w:r w:rsidRPr="006B3B24">
        <w:t>government or education</w:t>
      </w:r>
      <w:r>
        <w:t xml:space="preserve"> and</w:t>
      </w:r>
      <w:r w:rsidRPr="006B3B24">
        <w:t xml:space="preserve"> institutions, and that is the next</w:t>
      </w:r>
      <w:r>
        <w:t xml:space="preserve"> leap we need to make. </w:t>
      </w:r>
      <w:r w:rsidRPr="006B3B24">
        <w:t xml:space="preserve">The knowledge is there. </w:t>
      </w:r>
    </w:p>
    <w:p w:rsidR="0068619E" w:rsidRPr="006B3B24" w:rsidP="0068619E">
      <w:pPr>
        <w:pStyle w:val="Answer"/>
      </w:pPr>
      <w:r>
        <w:t xml:space="preserve">Apropos </w:t>
      </w:r>
      <w:r w:rsidRPr="006B3B24">
        <w:t>what to do, we need to scan much more carefully</w:t>
      </w:r>
      <w:r>
        <w:t xml:space="preserve">. Here </w:t>
      </w:r>
      <w:r w:rsidRPr="006B3B24">
        <w:t>I</w:t>
      </w:r>
      <w:r>
        <w:t xml:space="preserve"> a</w:t>
      </w:r>
      <w:r w:rsidRPr="006B3B24">
        <w:t>m going to say something controversial, but so be it: we need to look very carefully at the role of the Communist Party in our universities</w:t>
      </w:r>
      <w:r>
        <w:t>,</w:t>
      </w:r>
      <w:r w:rsidRPr="006B3B24">
        <w:t xml:space="preserve"> businesses and societies. That is </w:t>
      </w:r>
      <w:r>
        <w:t xml:space="preserve">because </w:t>
      </w:r>
      <w:r w:rsidRPr="006B3B24">
        <w:t xml:space="preserve">anyone </w:t>
      </w:r>
      <w:r>
        <w:t xml:space="preserve">who is a </w:t>
      </w:r>
      <w:r w:rsidRPr="006B3B24">
        <w:t xml:space="preserve">member of the </w:t>
      </w:r>
      <w:r>
        <w:t>Chinese Communist Party</w:t>
      </w:r>
      <w:r w:rsidRPr="00DC35F6">
        <w:t xml:space="preserve"> </w:t>
      </w:r>
      <w:r>
        <w:t xml:space="preserve">is </w:t>
      </w:r>
      <w:r w:rsidRPr="006B3B24">
        <w:t>subject to party discipline, when they are, for example</w:t>
      </w:r>
      <w:r>
        <w:t>,</w:t>
      </w:r>
      <w:r w:rsidRPr="006B3B24">
        <w:t xml:space="preserve"> researching in the UK. That is</w:t>
      </w:r>
      <w:r>
        <w:t xml:space="preserve"> potentially</w:t>
      </w:r>
      <w:r w:rsidRPr="006B3B24">
        <w:t xml:space="preserve"> a very severe thing, and they are always available to </w:t>
      </w:r>
      <w:r>
        <w:t>pressure</w:t>
      </w:r>
      <w:r w:rsidRPr="006B3B24">
        <w:t>, persuasion</w:t>
      </w:r>
      <w:r>
        <w:t xml:space="preserve">, </w:t>
      </w:r>
      <w:r w:rsidRPr="006B3B24">
        <w:t>profit, or a combination of all those, to fulfil the goals the party puts out for them and requires back in China. So</w:t>
      </w:r>
      <w:r>
        <w:t>,</w:t>
      </w:r>
      <w:r w:rsidRPr="006B3B24">
        <w:t xml:space="preserve"> one thing we need to think about doing is ask</w:t>
      </w:r>
      <w:r>
        <w:t>ing</w:t>
      </w:r>
      <w:r w:rsidRPr="006B3B24">
        <w:t xml:space="preserve"> people to declare if they a</w:t>
      </w:r>
      <w:r>
        <w:t>re</w:t>
      </w:r>
      <w:r w:rsidRPr="006B3B24">
        <w:t xml:space="preserve"> members of the </w:t>
      </w:r>
      <w:r>
        <w:t>Chinese Communist Party and</w:t>
      </w:r>
      <w:r w:rsidRPr="006B3B24">
        <w:t xml:space="preserve"> think</w:t>
      </w:r>
      <w:r>
        <w:t>ing</w:t>
      </w:r>
      <w:r w:rsidRPr="006B3B24">
        <w:t xml:space="preserve"> through the consequences of having those people within our universities</w:t>
      </w:r>
      <w:r>
        <w:t xml:space="preserve">, </w:t>
      </w:r>
      <w:r w:rsidRPr="006B3B24">
        <w:t>research structures</w:t>
      </w:r>
      <w:r>
        <w:t xml:space="preserve">, </w:t>
      </w:r>
      <w:r w:rsidRPr="006B3B24">
        <w:t>businesses and so on.</w:t>
      </w:r>
      <w:r>
        <w:t xml:space="preserve"> </w:t>
      </w:r>
      <w:r w:rsidRPr="006B3B24">
        <w:t>Of course</w:t>
      </w:r>
      <w:r>
        <w:t>,</w:t>
      </w:r>
      <w:r w:rsidRPr="006B3B24">
        <w:t xml:space="preserve"> people may answer </w:t>
      </w:r>
      <w:r>
        <w:t>“</w:t>
      </w:r>
      <w:r w:rsidR="00DD42A4">
        <w:t>N</w:t>
      </w:r>
      <w:r w:rsidRPr="006B3B24">
        <w:t>o</w:t>
      </w:r>
      <w:r w:rsidR="00DD42A4">
        <w:t>,</w:t>
      </w:r>
      <w:r w:rsidRPr="006B3B24">
        <w:t xml:space="preserve"> I'm not</w:t>
      </w:r>
      <w:r>
        <w:t>”</w:t>
      </w:r>
      <w:r w:rsidRPr="006B3B24">
        <w:t xml:space="preserve"> </w:t>
      </w:r>
      <w:r>
        <w:t xml:space="preserve">and </w:t>
      </w:r>
      <w:r w:rsidRPr="006B3B24">
        <w:t xml:space="preserve">they may lie, but then they </w:t>
      </w:r>
      <w:r>
        <w:t xml:space="preserve">would </w:t>
      </w:r>
      <w:r w:rsidRPr="006B3B24">
        <w:t xml:space="preserve">have lied, and that matters. We need to start tracking this. That would be just one way to begin to deal with the problem in research </w:t>
      </w:r>
      <w:r>
        <w:t>and</w:t>
      </w:r>
      <w:r w:rsidRPr="006B3B24">
        <w:t xml:space="preserve"> universities.</w:t>
      </w:r>
    </w:p>
    <w:p w:rsidR="0068619E" w:rsidRPr="006B3B24" w:rsidP="0068619E">
      <w:pPr>
        <w:pStyle w:val="Answer"/>
      </w:pPr>
      <w:r>
        <w:t>In other ways, of course, we n</w:t>
      </w:r>
      <w:r w:rsidRPr="006B3B24">
        <w:t xml:space="preserve">eed to fund research, universities and education at all levels far more. China does that because it really understands the value of education; </w:t>
      </w:r>
      <w:r>
        <w:t>i</w:t>
      </w:r>
      <w:r w:rsidRPr="006B3B24">
        <w:t xml:space="preserve">ndeed, </w:t>
      </w:r>
      <w:r>
        <w:t>it</w:t>
      </w:r>
      <w:r w:rsidRPr="006B3B24">
        <w:t xml:space="preserve"> worship</w:t>
      </w:r>
      <w:r>
        <w:t>s</w:t>
      </w:r>
      <w:r w:rsidRPr="006B3B24">
        <w:t xml:space="preserve"> education</w:t>
      </w:r>
      <w:r>
        <w:t>. That is a</w:t>
      </w:r>
      <w:r w:rsidRPr="006B3B24">
        <w:t xml:space="preserve"> cultural trait and</w:t>
      </w:r>
      <w:r>
        <w:t>,</w:t>
      </w:r>
      <w:r w:rsidRPr="006B3B24">
        <w:t xml:space="preserve"> in my opinion</w:t>
      </w:r>
      <w:r>
        <w:t>,</w:t>
      </w:r>
      <w:r w:rsidRPr="006B3B24">
        <w:t xml:space="preserve"> a very impressive one.</w:t>
      </w:r>
      <w:r>
        <w:t xml:space="preserve"> We need to do that too; we need to invest. </w:t>
      </w:r>
      <w:r w:rsidRPr="006B3B24">
        <w:t xml:space="preserve">We cannot leave this up to businesses alone because they are subject to pressures. That would be one small way of answering </w:t>
      </w:r>
      <w:r>
        <w:t>that</w:t>
      </w:r>
      <w:r w:rsidRPr="006B3B24">
        <w:t xml:space="preserve"> question. It is a huge stand</w:t>
      </w:r>
      <w:r>
        <w:t>-</w:t>
      </w:r>
      <w:r w:rsidRPr="006B3B24">
        <w:t>alone issue,</w:t>
      </w:r>
      <w:r>
        <w:t xml:space="preserve"> and I want to make sure Alicia has some time to answer too. </w:t>
      </w:r>
    </w:p>
    <w:p w:rsidR="0068619E" w:rsidP="0068619E">
      <w:pPr>
        <w:pStyle w:val="Remark"/>
      </w:pPr>
      <w:r w:rsidRPr="001E6682">
        <w:rPr>
          <w:b/>
        </w:rPr>
        <w:t>The Chair:</w:t>
      </w:r>
      <w:r>
        <w:t xml:space="preserve"> I have had a note from Lord Mendelsohn, who wishes to declare an interest, and slightly slipped up in not doing it earlier.</w:t>
      </w:r>
    </w:p>
    <w:p w:rsidR="0068619E" w:rsidP="0068619E">
      <w:pPr>
        <w:pStyle w:val="Question"/>
        <w:numPr>
          <w:ilvl w:val="0"/>
          <w:numId w:val="0"/>
        </w:numPr>
        <w:ind w:left="794"/>
      </w:pPr>
      <w:r w:rsidRPr="00CB0BA0">
        <w:rPr>
          <w:b/>
        </w:rPr>
        <w:t>Lord Mendelsohn:</w:t>
      </w:r>
      <w:r>
        <w:t xml:space="preserve"> My apologies, I declare my interest as a senior adviser to Value Retail PLC.</w:t>
      </w:r>
    </w:p>
    <w:p w:rsidR="0068619E" w:rsidP="0068619E">
      <w:pPr>
        <w:pStyle w:val="Answer"/>
        <w:rPr>
          <w:bCs/>
          <w:iCs/>
        </w:rPr>
      </w:pPr>
      <w:r>
        <w:rPr>
          <w:b/>
          <w:i/>
        </w:rPr>
        <w:t>Dr Alicia García-Herrero:</w:t>
      </w:r>
      <w:r>
        <w:rPr>
          <w:bCs/>
          <w:iCs/>
        </w:rPr>
        <w:t xml:space="preserve"> I am going to look at this from two angles. First, I am going to be very narrow to the question of technological transfer and perhaps one of the 32 different aspects Didi studied in her book. My answer is going to be much drier and more precise, but because the question was related to CAI, I will try to focus on that specifically.</w:t>
      </w:r>
    </w:p>
    <w:p w:rsidR="0068619E" w:rsidP="0068619E">
      <w:pPr>
        <w:pStyle w:val="Answer"/>
      </w:pPr>
      <w:r>
        <w:t>CAI contains an obligation for the parties not to impose or enforce, the key word being “enforce”, any requirement or undertaking to transfer technology. The language used in CAI is stronger than in the phase 1 deal. I want to insist on this because one of my colleagues at Br</w:t>
      </w:r>
      <w:r w:rsidR="00DD42A4">
        <w:t>ue</w:t>
      </w:r>
      <w:r>
        <w:t xml:space="preserve">gel, </w:t>
      </w:r>
      <w:r w:rsidRPr="00490E46">
        <w:t>André Sapir</w:t>
      </w:r>
      <w:r>
        <w:t xml:space="preserve">, has just written and published a book on China and the WTO and how we should reform the WTO. His words together with </w:t>
      </w:r>
      <w:r w:rsidRPr="00490E46">
        <w:t xml:space="preserve">Petros C. </w:t>
      </w:r>
      <w:r w:rsidRPr="00490E46">
        <w:t>Mavroidis</w:t>
      </w:r>
      <w:r>
        <w:t xml:space="preserve">—I do not want to forget the second author—make a strong point that the word “enforce” </w:t>
      </w:r>
      <w:r w:rsidRPr="00B720B8">
        <w:t>is key t</w:t>
      </w:r>
      <w:r>
        <w:t>o</w:t>
      </w:r>
      <w:r w:rsidRPr="00B720B8">
        <w:t xml:space="preserve"> narrowing down or being sure that </w:t>
      </w:r>
      <w:r w:rsidRPr="00B720B8">
        <w:t xml:space="preserve">technological transfer cannot be </w:t>
      </w:r>
      <w:r>
        <w:t>en</w:t>
      </w:r>
      <w:r w:rsidRPr="00B720B8">
        <w:t>forced in China or an</w:t>
      </w:r>
      <w:r>
        <w:t>y</w:t>
      </w:r>
      <w:r w:rsidRPr="00B720B8">
        <w:t xml:space="preserve"> other country in the world.</w:t>
      </w:r>
      <w:r>
        <w:t xml:space="preserve"> </w:t>
      </w:r>
    </w:p>
    <w:p w:rsidR="0068619E" w:rsidP="0068619E">
      <w:pPr>
        <w:pStyle w:val="Answer"/>
      </w:pPr>
      <w:r w:rsidRPr="00B720B8">
        <w:t xml:space="preserve">This statement in </w:t>
      </w:r>
      <w:r>
        <w:t>CAI</w:t>
      </w:r>
      <w:r w:rsidRPr="00B720B8">
        <w:t xml:space="preserve"> includes joint ventures. </w:t>
      </w:r>
      <w:r>
        <w:t>T</w:t>
      </w:r>
      <w:r w:rsidRPr="00B720B8">
        <w:t>herefore</w:t>
      </w:r>
      <w:r>
        <w:t>, it</w:t>
      </w:r>
      <w:r w:rsidRPr="00B720B8">
        <w:t xml:space="preserve"> is not only for wholly owned entities</w:t>
      </w:r>
      <w:r>
        <w:t xml:space="preserve"> or</w:t>
      </w:r>
      <w:r w:rsidRPr="00B720B8">
        <w:t xml:space="preserve"> foreign entities in China</w:t>
      </w:r>
      <w:r>
        <w:t>,</w:t>
      </w:r>
      <w:r w:rsidRPr="00B720B8">
        <w:t xml:space="preserve"> but also for</w:t>
      </w:r>
      <w:r>
        <w:t xml:space="preserve"> joint ventures, s</w:t>
      </w:r>
      <w:r w:rsidRPr="00B720B8">
        <w:t xml:space="preserve">o it is rather powerful. </w:t>
      </w:r>
    </w:p>
    <w:p w:rsidR="0068619E" w:rsidRPr="00B720B8" w:rsidP="0068619E">
      <w:pPr>
        <w:pStyle w:val="Answer"/>
      </w:pPr>
      <w:r w:rsidRPr="00B720B8">
        <w:t xml:space="preserve">However, I cannot agree that this is only one way, as Didi said, to control technological transfer. One thinks of the many </w:t>
      </w:r>
      <w:r>
        <w:t xml:space="preserve">indirect </w:t>
      </w:r>
      <w:r w:rsidRPr="00B720B8">
        <w:t>pressures</w:t>
      </w:r>
      <w:r>
        <w:t xml:space="preserve">: the waives to market access or having </w:t>
      </w:r>
      <w:r w:rsidRPr="00B720B8">
        <w:t>licence</w:t>
      </w:r>
      <w:r>
        <w:t>s</w:t>
      </w:r>
      <w:r w:rsidRPr="00B720B8">
        <w:t xml:space="preserve"> approved in a different region or province</w:t>
      </w:r>
      <w:r>
        <w:t>, which c</w:t>
      </w:r>
      <w:r w:rsidRPr="00B720B8">
        <w:t>ould make this much more self</w:t>
      </w:r>
      <w:r>
        <w:t>-</w:t>
      </w:r>
      <w:r w:rsidRPr="00B720B8">
        <w:t>censoring</w:t>
      </w:r>
      <w:r>
        <w:t>.</w:t>
      </w:r>
      <w:r w:rsidRPr="00B720B8">
        <w:t xml:space="preserve"> </w:t>
      </w:r>
      <w:r>
        <w:t>I</w:t>
      </w:r>
      <w:r w:rsidRPr="00B720B8">
        <w:t xml:space="preserve">n other words, a company </w:t>
      </w:r>
      <w:r>
        <w:t xml:space="preserve">may </w:t>
      </w:r>
      <w:r w:rsidRPr="00B720B8">
        <w:t>not be willing to declare that there has been such</w:t>
      </w:r>
      <w:r>
        <w:t xml:space="preserve"> thing</w:t>
      </w:r>
      <w:r w:rsidRPr="00B720B8">
        <w:t xml:space="preserve"> as </w:t>
      </w:r>
      <w:r>
        <w:t xml:space="preserve">a </w:t>
      </w:r>
      <w:r w:rsidRPr="00B720B8">
        <w:t>forced technological transfer,</w:t>
      </w:r>
      <w:r>
        <w:t xml:space="preserve"> than this case in point.</w:t>
      </w:r>
      <w:r w:rsidRPr="00B720B8">
        <w:t xml:space="preserve"> </w:t>
      </w:r>
    </w:p>
    <w:p w:rsidR="0068619E" w:rsidP="0068619E">
      <w:pPr>
        <w:pStyle w:val="Answer"/>
      </w:pPr>
      <w:r w:rsidRPr="00B720B8">
        <w:t xml:space="preserve">This is just a narrow point </w:t>
      </w:r>
      <w:r>
        <w:t xml:space="preserve">of view </w:t>
      </w:r>
      <w:r w:rsidRPr="00B720B8">
        <w:t xml:space="preserve">on that question. I want to add to </w:t>
      </w:r>
      <w:r>
        <w:t>Di</w:t>
      </w:r>
      <w:r w:rsidRPr="00B720B8">
        <w:t>d</w:t>
      </w:r>
      <w:r>
        <w:t>i</w:t>
      </w:r>
      <w:r w:rsidRPr="00B720B8">
        <w:t>'s comments, which were very interesting</w:t>
      </w:r>
      <w:r>
        <w:t xml:space="preserve">. </w:t>
      </w:r>
      <w:r w:rsidRPr="00B720B8">
        <w:t xml:space="preserve">I would not say that this </w:t>
      </w:r>
      <w:r>
        <w:t>i</w:t>
      </w:r>
      <w:r w:rsidRPr="00B720B8">
        <w:t>s a substitute</w:t>
      </w:r>
      <w:r>
        <w:t>,</w:t>
      </w:r>
      <w:r w:rsidRPr="00B720B8">
        <w:t xml:space="preserve"> but it certainly is a compl</w:t>
      </w:r>
      <w:r>
        <w:t>e</w:t>
      </w:r>
      <w:r w:rsidRPr="00B720B8">
        <w:t xml:space="preserve">ment to </w:t>
      </w:r>
      <w:r>
        <w:t xml:space="preserve">her </w:t>
      </w:r>
      <w:r w:rsidRPr="00B720B8">
        <w:t xml:space="preserve">suggestion. I am a believer </w:t>
      </w:r>
      <w:r>
        <w:t>in</w:t>
      </w:r>
      <w:r w:rsidRPr="00B720B8">
        <w:t xml:space="preserve"> </w:t>
      </w:r>
      <w:r>
        <w:t>us—</w:t>
      </w:r>
      <w:r w:rsidRPr="00B720B8">
        <w:t>that is, Europeans and westerners in general</w:t>
      </w:r>
      <w:r>
        <w:t>—</w:t>
      </w:r>
      <w:r w:rsidRPr="00B720B8">
        <w:t>actually doing what the Chinese do</w:t>
      </w:r>
      <w:r>
        <w:t xml:space="preserve"> in the West</w:t>
      </w:r>
      <w:r w:rsidRPr="00B720B8">
        <w:t>,</w:t>
      </w:r>
      <w:r>
        <w:t xml:space="preserve"> though</w:t>
      </w:r>
      <w:r w:rsidRPr="00B720B8">
        <w:t xml:space="preserve"> perhaps differently. </w:t>
      </w:r>
      <w:r>
        <w:t>W</w:t>
      </w:r>
      <w:r w:rsidRPr="00B720B8">
        <w:t xml:space="preserve">hy do we not </w:t>
      </w:r>
      <w:r>
        <w:t>have</w:t>
      </w:r>
      <w:r w:rsidRPr="00B720B8">
        <w:t xml:space="preserve"> more students going to China to learn, especially in the technological field? Why do</w:t>
      </w:r>
      <w:r>
        <w:t xml:space="preserve"> we not </w:t>
      </w:r>
      <w:r w:rsidRPr="00B720B8">
        <w:t xml:space="preserve">have </w:t>
      </w:r>
      <w:r>
        <w:t>them</w:t>
      </w:r>
      <w:r w:rsidRPr="00B720B8">
        <w:t xml:space="preserve"> learn those technologies that we have said are very advanced in China? Is that not possible? </w:t>
      </w:r>
    </w:p>
    <w:p w:rsidR="00F32DAC" w:rsidRPr="00681FA4" w:rsidP="00F32DAC">
      <w:pPr>
        <w:pStyle w:val="Answer"/>
        <w:rPr>
          <w:bCs/>
          <w:iCs/>
        </w:rPr>
      </w:pPr>
      <w:r>
        <w:t xml:space="preserve">Say </w:t>
      </w:r>
      <w:r w:rsidRPr="00B720B8">
        <w:t xml:space="preserve">I have a PhD student in </w:t>
      </w:r>
      <w:r>
        <w:t>quantum</w:t>
      </w:r>
      <w:r w:rsidRPr="00B720B8">
        <w:t xml:space="preserve"> computing</w:t>
      </w:r>
      <w:r>
        <w:t xml:space="preserve">. Can that person access the </w:t>
      </w:r>
      <w:r w:rsidRPr="00B720B8">
        <w:t>same degree</w:t>
      </w:r>
      <w:r>
        <w:t>? W</w:t>
      </w:r>
      <w:r w:rsidRPr="00B720B8">
        <w:t xml:space="preserve">ould that person have the same access </w:t>
      </w:r>
      <w:r>
        <w:t>a</w:t>
      </w:r>
      <w:r w:rsidRPr="00B720B8">
        <w:t xml:space="preserve"> Chinese student would have in the West? I would go about it in terms of reciprocity rather than </w:t>
      </w:r>
      <w:r>
        <w:t>scrutiny</w:t>
      </w:r>
      <w:r w:rsidRPr="00C439E2">
        <w:t xml:space="preserve"> </w:t>
      </w:r>
      <w:r>
        <w:t xml:space="preserve">only. </w:t>
      </w:r>
      <w:r w:rsidRPr="00B720B8">
        <w:t xml:space="preserve">That would be more engaging and perhaps eventually </w:t>
      </w:r>
      <w:r>
        <w:t xml:space="preserve">it would be </w:t>
      </w:r>
      <w:r w:rsidRPr="00B720B8">
        <w:t xml:space="preserve">less </w:t>
      </w:r>
      <w:r>
        <w:t>easily</w:t>
      </w:r>
      <w:r w:rsidRPr="00B720B8">
        <w:t xml:space="preserve"> criticised from the Chinese sid</w:t>
      </w:r>
      <w:r>
        <w:t>e</w:t>
      </w:r>
      <w:r w:rsidRPr="00681FA4">
        <w:rPr>
          <w:bCs/>
          <w:iCs/>
        </w:rPr>
        <w:t>—</w:t>
      </w:r>
      <w:r>
        <w:rPr>
          <w:bCs/>
          <w:iCs/>
        </w:rPr>
        <w:t xml:space="preserve">perhaps alongside, </w:t>
      </w:r>
      <w:r>
        <w:t>frankly</w:t>
      </w:r>
      <w:r w:rsidRPr="00B720B8">
        <w:t xml:space="preserve"> speaking,</w:t>
      </w:r>
      <w:r>
        <w:t xml:space="preserve"> </w:t>
      </w:r>
      <w:r w:rsidRPr="00B720B8">
        <w:t>many problems. Th</w:t>
      </w:r>
      <w:r>
        <w:t>is</w:t>
      </w:r>
      <w:r w:rsidRPr="00B720B8">
        <w:t xml:space="preserve"> brings me to climate change</w:t>
      </w:r>
      <w:r>
        <w:t xml:space="preserve"> and</w:t>
      </w:r>
      <w:r w:rsidRPr="00B720B8">
        <w:t xml:space="preserve"> other </w:t>
      </w:r>
      <w:r>
        <w:t>issues</w:t>
      </w:r>
      <w:r w:rsidRPr="00B720B8">
        <w:t xml:space="preserve"> </w:t>
      </w:r>
      <w:r>
        <w:t>on which I think co-operation is unavoidable and much more fruitful.</w:t>
      </w:r>
      <w:r w:rsidRPr="00B720B8">
        <w:t xml:space="preserve"> </w:t>
      </w:r>
      <w:r>
        <w:t>I think we should explore that path</w:t>
      </w:r>
      <w:r w:rsidRPr="00681FA4">
        <w:rPr>
          <w:bCs/>
          <w:iCs/>
        </w:rPr>
        <w:t>—</w:t>
      </w:r>
      <w:r>
        <w:rPr>
          <w:bCs/>
          <w:iCs/>
        </w:rPr>
        <w:t xml:space="preserve">that is, knowing more about technological progress through our own students being located in China. </w:t>
      </w:r>
    </w:p>
    <w:p w:rsidR="00F32DAC" w:rsidP="00F32DAC">
      <w:pPr>
        <w:pStyle w:val="Question"/>
      </w:pPr>
      <w:r w:rsidRPr="00CB0BA0">
        <w:rPr>
          <w:b/>
        </w:rPr>
        <w:t>Baroness Fall:</w:t>
      </w:r>
      <w:r>
        <w:t xml:space="preserve"> Good morning. I declare my interest as a senior adviser at Brunswick Group. We have spent a lot of time talking about areas of conflict with China and the West, but, of course, co-op</w:t>
      </w:r>
      <w:r w:rsidRPr="00B720B8">
        <w:t>eration is needed to address th</w:t>
      </w:r>
      <w:r>
        <w:t>e</w:t>
      </w:r>
      <w:r w:rsidRPr="00B720B8">
        <w:t xml:space="preserve"> vital issue</w:t>
      </w:r>
      <w:r>
        <w:t xml:space="preserve"> of climate change</w:t>
      </w:r>
      <w:r w:rsidRPr="00B720B8">
        <w:t xml:space="preserve">. </w:t>
      </w:r>
      <w:r>
        <w:t>First, to what extent and how do you think climate change is viewed within China, including in terms of policy? Where is there a possibility for alignment with the West coming into COP 26 later this year?</w:t>
      </w:r>
    </w:p>
    <w:p w:rsidR="00F32DAC" w:rsidP="00F32DAC">
      <w:pPr>
        <w:pStyle w:val="Answer"/>
      </w:pPr>
      <w:r>
        <w:rPr>
          <w:b/>
          <w:i/>
        </w:rPr>
        <w:t xml:space="preserve">Didi Kirsten </w:t>
      </w:r>
      <w:r>
        <w:rPr>
          <w:b/>
          <w:i/>
        </w:rPr>
        <w:t>Tatlow</w:t>
      </w:r>
      <w:r>
        <w:rPr>
          <w:b/>
          <w:i/>
        </w:rPr>
        <w:t xml:space="preserve">: </w:t>
      </w:r>
      <w:r>
        <w:t>The line dropped a little bit for me during the first part of that question, but I do not know if that was me or the other side.</w:t>
      </w:r>
    </w:p>
    <w:p w:rsidR="00F32DAC" w:rsidRPr="00B720B8" w:rsidP="00F32DAC">
      <w:pPr>
        <w:pStyle w:val="Answer"/>
      </w:pPr>
      <w:r>
        <w:t xml:space="preserve">If I may, I would like to very briefly respond to what Alicia said, because there might be a slight misconception there. The </w:t>
      </w:r>
      <w:r>
        <w:t>one way</w:t>
      </w:r>
      <w:r>
        <w:rPr>
          <w:bCs/>
          <w:iCs/>
        </w:rPr>
        <w:t xml:space="preserve"> Alicia mentioned is among 32 ways: there are all kinds of things happening, and this narrow definition of trade for tech is simply one of many. The 31 others </w:t>
      </w:r>
      <w:r w:rsidRPr="00B720B8">
        <w:t>include many other things, some of which she mentioned there.</w:t>
      </w:r>
      <w:r>
        <w:t xml:space="preserve"> It is not just one stand-alone thing. It is a whole </w:t>
      </w:r>
      <w:r w:rsidRPr="00B720B8">
        <w:t>spectrum, and that is how we need to think about technology transfer</w:t>
      </w:r>
      <w:r w:rsidRPr="00681FA4">
        <w:rPr>
          <w:bCs/>
          <w:iCs/>
        </w:rPr>
        <w:t>—</w:t>
      </w:r>
      <w:r>
        <w:rPr>
          <w:bCs/>
          <w:iCs/>
        </w:rPr>
        <w:t>mostly unwanted technology transfer</w:t>
      </w:r>
      <w:r w:rsidRPr="00681FA4">
        <w:rPr>
          <w:bCs/>
          <w:iCs/>
        </w:rPr>
        <w:t>—</w:t>
      </w:r>
      <w:r w:rsidRPr="00B720B8">
        <w:t xml:space="preserve">from </w:t>
      </w:r>
      <w:r w:rsidRPr="00B720B8">
        <w:t>the West to China</w:t>
      </w:r>
      <w:r>
        <w:t xml:space="preserve"> and</w:t>
      </w:r>
      <w:r w:rsidRPr="00B720B8">
        <w:t xml:space="preserve"> </w:t>
      </w:r>
      <w:r>
        <w:t xml:space="preserve">a </w:t>
      </w:r>
      <w:r w:rsidRPr="00B720B8">
        <w:t>system of doing that</w:t>
      </w:r>
      <w:r>
        <w:t>, which</w:t>
      </w:r>
      <w:r w:rsidRPr="00B720B8">
        <w:t xml:space="preserve"> </w:t>
      </w:r>
      <w:r>
        <w:t xml:space="preserve">has existed in China since 1949 and in great strength since 1956. </w:t>
      </w:r>
      <w:r w:rsidRPr="00B720B8">
        <w:t xml:space="preserve"> </w:t>
      </w:r>
    </w:p>
    <w:p w:rsidR="00F32DAC" w:rsidRPr="00B720B8" w:rsidP="00F32DAC">
      <w:pPr>
        <w:pStyle w:val="Answer"/>
      </w:pPr>
      <w:r w:rsidRPr="00B720B8">
        <w:t>I apologise</w:t>
      </w:r>
      <w:r>
        <w:t>,</w:t>
      </w:r>
      <w:r w:rsidRPr="00B720B8">
        <w:t xml:space="preserve"> but this is a very important poin</w:t>
      </w:r>
      <w:r>
        <w:rPr>
          <w:bCs/>
          <w:iCs/>
        </w:rPr>
        <w:t>t: o</w:t>
      </w:r>
      <w:r w:rsidRPr="00B720B8">
        <w:t>n students going</w:t>
      </w:r>
      <w:r>
        <w:t xml:space="preserve"> to China</w:t>
      </w:r>
      <w:r w:rsidRPr="00B720B8">
        <w:t xml:space="preserve">, the trouble is that Chinese law will largely prevent the sharing </w:t>
      </w:r>
      <w:r>
        <w:t xml:space="preserve">of </w:t>
      </w:r>
      <w:r w:rsidRPr="00B720B8">
        <w:t xml:space="preserve">knowledge back </w:t>
      </w:r>
      <w:r>
        <w:t>in</w:t>
      </w:r>
      <w:r w:rsidRPr="00B720B8">
        <w:t xml:space="preserve">to the West. </w:t>
      </w:r>
      <w:r>
        <w:t>We</w:t>
      </w:r>
      <w:r w:rsidRPr="00B720B8">
        <w:t xml:space="preserve"> have really draconian data security laws coming up</w:t>
      </w:r>
      <w:r>
        <w:t>.</w:t>
      </w:r>
      <w:r w:rsidRPr="00B720B8">
        <w:t xml:space="preserve"> We have cyber sovereignty laws</w:t>
      </w:r>
      <w:r>
        <w:t xml:space="preserve"> and</w:t>
      </w:r>
      <w:r w:rsidRPr="00B720B8">
        <w:t xml:space="preserve"> national intelligence laws</w:t>
      </w:r>
      <w:r>
        <w:rPr>
          <w:bCs/>
          <w:iCs/>
        </w:rPr>
        <w:t xml:space="preserve">, </w:t>
      </w:r>
      <w:r>
        <w:t xml:space="preserve">all </w:t>
      </w:r>
      <w:r w:rsidRPr="00B720B8">
        <w:t>of which forb</w:t>
      </w:r>
      <w:r>
        <w:t>id</w:t>
      </w:r>
      <w:r w:rsidRPr="00B720B8">
        <w:t xml:space="preserve"> all kinds of activit</w:t>
      </w:r>
      <w:r>
        <w:t>ies</w:t>
      </w:r>
      <w:r w:rsidRPr="00B720B8">
        <w:t xml:space="preserve"> by foreigners in China.</w:t>
      </w:r>
      <w:r>
        <w:t xml:space="preserve"> We have very s</w:t>
      </w:r>
      <w:r w:rsidRPr="00B720B8">
        <w:t>tringent counterespionage law</w:t>
      </w:r>
      <w:r>
        <w:t xml:space="preserve">s </w:t>
      </w:r>
      <w:r w:rsidRPr="00B720B8">
        <w:t xml:space="preserve">in China. This is in no </w:t>
      </w:r>
      <w:r>
        <w:t xml:space="preserve">way, </w:t>
      </w:r>
      <w:r w:rsidRPr="00B720B8">
        <w:t>shape or form a free</w:t>
      </w:r>
      <w:r>
        <w:t xml:space="preserve"> or open</w:t>
      </w:r>
      <w:r w:rsidRPr="00B720B8">
        <w:t xml:space="preserve"> society</w:t>
      </w:r>
      <w:r>
        <w:t>. W</w:t>
      </w:r>
      <w:r w:rsidRPr="00B720B8">
        <w:t>hile in theory it sounds right and good to say that foreign students should go there and learn</w:t>
      </w:r>
      <w:r>
        <w:t>,</w:t>
      </w:r>
      <w:r w:rsidRPr="00B720B8">
        <w:t xml:space="preserve"> for example, about quantum mechanics</w:t>
      </w:r>
      <w:r w:rsidRPr="00681FA4">
        <w:rPr>
          <w:bCs/>
          <w:iCs/>
        </w:rPr>
        <w:t>—</w:t>
      </w:r>
      <w:r w:rsidRPr="00B720B8">
        <w:t>which</w:t>
      </w:r>
      <w:r>
        <w:t>, of course, was taken originally from</w:t>
      </w:r>
      <w:r w:rsidRPr="00B720B8">
        <w:t xml:space="preserve"> </w:t>
      </w:r>
      <w:r>
        <w:t>Europe in the first place; this transfer process is documented</w:t>
      </w:r>
      <w:r w:rsidRPr="00681FA4">
        <w:rPr>
          <w:bCs/>
          <w:iCs/>
        </w:rPr>
        <w:t>—</w:t>
      </w:r>
      <w:r>
        <w:rPr>
          <w:bCs/>
          <w:iCs/>
        </w:rPr>
        <w:t xml:space="preserve">and then pursue it in China, the reality is that the Chinese education system is simply not open. It is run by the party. </w:t>
      </w:r>
      <w:r w:rsidRPr="00B720B8">
        <w:t xml:space="preserve">The </w:t>
      </w:r>
      <w:r>
        <w:t>c</w:t>
      </w:r>
      <w:r w:rsidRPr="00B720B8">
        <w:t xml:space="preserve">ommunist </w:t>
      </w:r>
      <w:r>
        <w:t>p</w:t>
      </w:r>
      <w:r w:rsidRPr="00B720B8">
        <w:t>arty maintains control over the entire Chinese education system</w:t>
      </w:r>
      <w:r>
        <w:t>,</w:t>
      </w:r>
      <w:r w:rsidRPr="00B720B8">
        <w:t xml:space="preserve"> from primary to postgraduate</w:t>
      </w:r>
      <w:r>
        <w:t>.</w:t>
      </w:r>
      <w:r w:rsidRPr="00B720B8">
        <w:t xml:space="preserve"> That is simply a fact. Again, we are dealing </w:t>
      </w:r>
      <w:r>
        <w:t>with and are up against a political issue. That seems to be how it works. I know many people who have done MAs, PhDs and undergraduate degrees in China, and their</w:t>
      </w:r>
      <w:r w:rsidRPr="00B720B8">
        <w:t xml:space="preserve"> stories all tend to be the same: at some point</w:t>
      </w:r>
      <w:r>
        <w:t>,</w:t>
      </w:r>
      <w:r w:rsidRPr="00B720B8">
        <w:t xml:space="preserve"> their knowledge gets transferred and the person who benefits tends to be on the Chinese side.</w:t>
      </w:r>
    </w:p>
    <w:p w:rsidR="00F32DAC" w:rsidRPr="00B720B8" w:rsidP="00F32DAC">
      <w:pPr>
        <w:pStyle w:val="Answer"/>
      </w:pPr>
      <w:r w:rsidRPr="00B720B8">
        <w:t xml:space="preserve">My apologies: I will get back to the question </w:t>
      </w:r>
      <w:r>
        <w:t>at</w:t>
      </w:r>
      <w:r w:rsidRPr="00B720B8">
        <w:t xml:space="preserve"> hand</w:t>
      </w:r>
      <w:r>
        <w:t xml:space="preserve"> on </w:t>
      </w:r>
      <w:r w:rsidRPr="00B720B8">
        <w:t xml:space="preserve">climate change. Again, I am sorry to be </w:t>
      </w:r>
      <w:r>
        <w:t>the more sceptical</w:t>
      </w:r>
      <w:r w:rsidRPr="00B720B8">
        <w:t xml:space="preserve"> analy</w:t>
      </w:r>
      <w:r>
        <w:t>st</w:t>
      </w:r>
      <w:r w:rsidRPr="00B720B8">
        <w:t xml:space="preserve"> here, but when it comes to climate change we need to be very careful that it </w:t>
      </w:r>
      <w:r>
        <w:t>is not</w:t>
      </w:r>
      <w:r w:rsidRPr="00B720B8">
        <w:t xml:space="preserve"> leveraged by the Chinese </w:t>
      </w:r>
      <w:r>
        <w:t>G</w:t>
      </w:r>
      <w:r w:rsidRPr="00B720B8">
        <w:t>overnment in order to position themselves to get hold of technology</w:t>
      </w:r>
      <w:r>
        <w:t>,</w:t>
      </w:r>
      <w:r w:rsidRPr="00B720B8">
        <w:t xml:space="preserve"> such as clean energy technologies</w:t>
      </w:r>
      <w:r>
        <w:t>,</w:t>
      </w:r>
      <w:r w:rsidRPr="00B720B8">
        <w:t xml:space="preserve"> in order to manufacture them in China</w:t>
      </w:r>
      <w:r>
        <w:t>.</w:t>
      </w:r>
      <w:r w:rsidRPr="00B720B8">
        <w:t xml:space="preserve"> </w:t>
      </w:r>
      <w:r>
        <w:t>T</w:t>
      </w:r>
      <w:r w:rsidRPr="00B720B8">
        <w:t xml:space="preserve">hey </w:t>
      </w:r>
      <w:r>
        <w:t xml:space="preserve">will argue that they </w:t>
      </w:r>
      <w:r w:rsidRPr="00B720B8">
        <w:t>can do th</w:t>
      </w:r>
      <w:r>
        <w:t>is</w:t>
      </w:r>
      <w:r w:rsidRPr="00B720B8">
        <w:t xml:space="preserve"> at greater scale, which is probably true</w:t>
      </w:r>
      <w:r>
        <w:t xml:space="preserve">. </w:t>
      </w:r>
      <w:r w:rsidRPr="00B720B8">
        <w:t xml:space="preserve">We need to get into a more competitive mindset when it comes to climate change and less of a </w:t>
      </w:r>
      <w:r>
        <w:t>co-op</w:t>
      </w:r>
      <w:r w:rsidRPr="00B720B8">
        <w:t xml:space="preserve">erative mindset, while remaining highly </w:t>
      </w:r>
      <w:r>
        <w:t>co-op</w:t>
      </w:r>
      <w:r w:rsidRPr="00B720B8">
        <w:t xml:space="preserve">erative and open to </w:t>
      </w:r>
      <w:r>
        <w:t>co-op</w:t>
      </w:r>
      <w:r w:rsidRPr="00B720B8">
        <w:t>eration</w:t>
      </w:r>
      <w:r>
        <w:t>. We must</w:t>
      </w:r>
      <w:r w:rsidRPr="00B720B8">
        <w:t xml:space="preserve"> not forget that there is a lot that we can do</w:t>
      </w:r>
      <w:r w:rsidRPr="00681FA4">
        <w:rPr>
          <w:bCs/>
          <w:iCs/>
        </w:rPr>
        <w:t>—</w:t>
      </w:r>
      <w:r w:rsidRPr="00B720B8">
        <w:t>for example, in the UK, Germany the US and New Zealand</w:t>
      </w:r>
      <w:r>
        <w:t xml:space="preserve">, </w:t>
      </w:r>
      <w:r w:rsidRPr="00B720B8">
        <w:t>or al</w:t>
      </w:r>
      <w:r>
        <w:t xml:space="preserve">l </w:t>
      </w:r>
      <w:r w:rsidRPr="00B720B8">
        <w:t>together</w:t>
      </w:r>
      <w:r w:rsidRPr="00681FA4">
        <w:rPr>
          <w:bCs/>
          <w:iCs/>
        </w:rPr>
        <w:t>—</w:t>
      </w:r>
      <w:r w:rsidRPr="00B720B8">
        <w:t>to create wonderful solutions based on science and technology</w:t>
      </w:r>
      <w:r>
        <w:t>,</w:t>
      </w:r>
      <w:r w:rsidRPr="00B720B8">
        <w:t xml:space="preserve"> as well as social</w:t>
      </w:r>
      <w:r>
        <w:t>,</w:t>
      </w:r>
      <w:r w:rsidRPr="00B720B8">
        <w:t xml:space="preserve"> political and human values</w:t>
      </w:r>
      <w:r>
        <w:t>,</w:t>
      </w:r>
      <w:r w:rsidRPr="00B720B8">
        <w:t xml:space="preserve"> to deal with climate change. We really need to go completely full speed ahead on that. China will be obliged to compete because it is also very threatened by climate change. It has a lot of low</w:t>
      </w:r>
      <w:r>
        <w:t>-</w:t>
      </w:r>
      <w:r w:rsidRPr="00B720B8">
        <w:t xml:space="preserve">lying land and a lot of people </w:t>
      </w:r>
      <w:r>
        <w:t>living</w:t>
      </w:r>
      <w:r w:rsidRPr="00B720B8">
        <w:t xml:space="preserve"> near the coasts. That is going to be a very robust way forward</w:t>
      </w:r>
      <w:r>
        <w:t>,</w:t>
      </w:r>
      <w:r w:rsidRPr="00B720B8">
        <w:t xml:space="preserve"> but it is a necessary one</w:t>
      </w:r>
      <w:r>
        <w:t>.</w:t>
      </w:r>
    </w:p>
    <w:p w:rsidR="00F32DAC" w:rsidRPr="00B720B8" w:rsidP="00F32DAC">
      <w:pPr>
        <w:pStyle w:val="Answer"/>
      </w:pPr>
      <w:r>
        <w:rPr>
          <w:b/>
          <w:i/>
        </w:rPr>
        <w:t xml:space="preserve">Dr Alicia García-Herrero: </w:t>
      </w:r>
      <w:r w:rsidRPr="00B720B8">
        <w:t xml:space="preserve">This is a key question. </w:t>
      </w:r>
      <w:r>
        <w:t>Along w</w:t>
      </w:r>
      <w:r w:rsidRPr="00B720B8">
        <w:t>ith the pandemic</w:t>
      </w:r>
      <w:r>
        <w:t>,</w:t>
      </w:r>
      <w:r w:rsidRPr="00B720B8">
        <w:t xml:space="preserve"> this is the most obvious area of </w:t>
      </w:r>
      <w:r>
        <w:t>co-op</w:t>
      </w:r>
      <w:r w:rsidRPr="00B720B8">
        <w:t xml:space="preserve">eration with China. In </w:t>
      </w:r>
      <w:r>
        <w:t>a way, we supposedly have no choice</w:t>
      </w:r>
      <w:r w:rsidRPr="00B720B8">
        <w:t xml:space="preserve"> but to </w:t>
      </w:r>
      <w:r>
        <w:t>co-op</w:t>
      </w:r>
      <w:r w:rsidRPr="00B720B8">
        <w:t>erate because the numbers are clear</w:t>
      </w:r>
      <w:r>
        <w:t>:</w:t>
      </w:r>
      <w:r w:rsidRPr="00B720B8">
        <w:t xml:space="preserve"> </w:t>
      </w:r>
      <w:r>
        <w:t>China accounts for 30</w:t>
      </w:r>
      <w:r w:rsidRPr="00B720B8">
        <w:t>% of global emissions</w:t>
      </w:r>
      <w:r>
        <w:t xml:space="preserve">, and Asia </w:t>
      </w:r>
      <w:r>
        <w:t>as a whole accounts</w:t>
      </w:r>
      <w:r>
        <w:t xml:space="preserve"> for 60% of emissions. On </w:t>
      </w:r>
      <w:r w:rsidRPr="00B720B8">
        <w:t>top of that</w:t>
      </w:r>
      <w:r>
        <w:t>,</w:t>
      </w:r>
      <w:r w:rsidRPr="00B720B8">
        <w:t xml:space="preserve"> the main reason </w:t>
      </w:r>
      <w:r>
        <w:t>that</w:t>
      </w:r>
      <w:r w:rsidRPr="00B720B8">
        <w:t xml:space="preserve"> Asia</w:t>
      </w:r>
      <w:r w:rsidRPr="00681FA4">
        <w:rPr>
          <w:bCs/>
          <w:iCs/>
        </w:rPr>
        <w:t>—</w:t>
      </w:r>
      <w:r w:rsidRPr="00B720B8">
        <w:t>mainly China and India</w:t>
      </w:r>
      <w:r w:rsidRPr="00681FA4">
        <w:rPr>
          <w:bCs/>
          <w:iCs/>
        </w:rPr>
        <w:t>—</w:t>
      </w:r>
      <w:r>
        <w:t xml:space="preserve">is at </w:t>
      </w:r>
      <w:r w:rsidRPr="00B720B8">
        <w:t>the centre of global emissions is electricity generation through coal</w:t>
      </w:r>
      <w:r>
        <w:t>.</w:t>
      </w:r>
      <w:r w:rsidRPr="00B720B8">
        <w:t xml:space="preserve"> </w:t>
      </w:r>
      <w:r>
        <w:t>Literally</w:t>
      </w:r>
      <w:r w:rsidRPr="00B720B8">
        <w:t xml:space="preserve"> 65% of total electricity generation in China </w:t>
      </w:r>
      <w:r>
        <w:t>comes from</w:t>
      </w:r>
      <w:r w:rsidRPr="00B720B8">
        <w:t xml:space="preserve"> coal, and it is over 70% in India.</w:t>
      </w:r>
    </w:p>
    <w:p w:rsidR="00F32DAC" w:rsidP="00F32DAC">
      <w:pPr>
        <w:pStyle w:val="Answer"/>
      </w:pPr>
      <w:r w:rsidRPr="00B720B8">
        <w:t xml:space="preserve">If you think about it, is it a global problem? I am </w:t>
      </w:r>
      <w:r>
        <w:t xml:space="preserve">just </w:t>
      </w:r>
      <w:r w:rsidRPr="00B720B8">
        <w:t xml:space="preserve">trying to think </w:t>
      </w:r>
      <w:r>
        <w:t>a little bit</w:t>
      </w:r>
      <w:r w:rsidRPr="00B720B8">
        <w:t xml:space="preserve"> out</w:t>
      </w:r>
      <w:r>
        <w:t>side</w:t>
      </w:r>
      <w:r w:rsidRPr="00B720B8">
        <w:t xml:space="preserve"> the box. To make it very simple</w:t>
      </w:r>
      <w:r>
        <w:t xml:space="preserve">, </w:t>
      </w:r>
      <w:r w:rsidRPr="00B720B8">
        <w:t>China and Indi</w:t>
      </w:r>
      <w:r>
        <w:t>a’s</w:t>
      </w:r>
      <w:r w:rsidRPr="00B720B8">
        <w:t xml:space="preserve"> fossil fuel </w:t>
      </w:r>
      <w:r w:rsidRPr="00B720B8">
        <w:t>subsidies are $30 billion a year</w:t>
      </w:r>
      <w:r w:rsidRPr="00681FA4">
        <w:rPr>
          <w:bCs/>
          <w:iCs/>
        </w:rPr>
        <w:t>—</w:t>
      </w:r>
      <w:r>
        <w:rPr>
          <w:bCs/>
          <w:iCs/>
        </w:rPr>
        <w:t>t</w:t>
      </w:r>
      <w:r w:rsidRPr="00B720B8">
        <w:t>hat is the data we have</w:t>
      </w:r>
      <w:r>
        <w:t>,</w:t>
      </w:r>
      <w:r w:rsidRPr="00B720B8">
        <w:t xml:space="preserve"> but it could be much more than that</w:t>
      </w:r>
      <w:r w:rsidRPr="00681FA4">
        <w:rPr>
          <w:bCs/>
          <w:iCs/>
        </w:rPr>
        <w:t>—</w:t>
      </w:r>
      <w:r w:rsidRPr="00B720B8">
        <w:t>compared to $5 billion for renewable</w:t>
      </w:r>
      <w:r>
        <w:t>s</w:t>
      </w:r>
      <w:r w:rsidRPr="00B720B8">
        <w:t>. In other words, this is not about carbon pricing, and our estimate</w:t>
      </w:r>
      <w:r>
        <w:t xml:space="preserve"> is</w:t>
      </w:r>
      <w:r w:rsidRPr="00B720B8">
        <w:t xml:space="preserve"> that</w:t>
      </w:r>
      <w:r>
        <w:t xml:space="preserve"> it should cost about $45 billion for China to</w:t>
      </w:r>
      <w:r w:rsidRPr="00B720B8">
        <w:t xml:space="preserve"> reach carbon neutrality in 2060, as announced by </w:t>
      </w:r>
      <w:r>
        <w:t>President Xi. It is not that it will cost $45 billion; it is actually negative, because of those huge annual subsidies</w:t>
      </w:r>
      <w:r>
        <w:rPr>
          <w:bCs/>
          <w:iCs/>
        </w:rPr>
        <w:t>. We also have</w:t>
      </w:r>
      <w:r w:rsidRPr="00B720B8">
        <w:t xml:space="preserve"> the massive increase in fossil fuel energy in the energy baskets of many countries in the </w:t>
      </w:r>
      <w:r>
        <w:t>Belt and Road Initiative</w:t>
      </w:r>
      <w:r w:rsidRPr="00B720B8">
        <w:t xml:space="preserve"> because of the massive construction of coal electricity generation plants in those countries. </w:t>
      </w:r>
    </w:p>
    <w:p w:rsidR="00F32DAC" w:rsidP="00F32DAC">
      <w:pPr>
        <w:pStyle w:val="Answer"/>
      </w:pPr>
      <w:r w:rsidRPr="00B720B8">
        <w:t xml:space="preserve">In other words, whose problem is this? </w:t>
      </w:r>
      <w:r>
        <w:t>W</w:t>
      </w:r>
      <w:r w:rsidRPr="00B720B8">
        <w:t xml:space="preserve">e can </w:t>
      </w:r>
      <w:r>
        <w:t>co-op</w:t>
      </w:r>
      <w:r w:rsidRPr="00B720B8">
        <w:t>erate</w:t>
      </w:r>
      <w:r>
        <w:t>,</w:t>
      </w:r>
      <w:r w:rsidRPr="00B720B8">
        <w:t xml:space="preserve"> but we need to realise where we are. Does China need help to import technology to solve this problem? Maybe, but </w:t>
      </w:r>
      <w:r>
        <w:t>China is actually the</w:t>
      </w:r>
      <w:r w:rsidRPr="00B720B8">
        <w:t xml:space="preserve"> largest export</w:t>
      </w:r>
      <w:r>
        <w:t xml:space="preserve">er of solar panels in the world. </w:t>
      </w:r>
      <w:r w:rsidRPr="00B720B8">
        <w:t xml:space="preserve">To me, it is not so much about </w:t>
      </w:r>
      <w:r>
        <w:t xml:space="preserve">needing help </w:t>
      </w:r>
      <w:r w:rsidRPr="00B720B8">
        <w:t>but taking action</w:t>
      </w:r>
      <w:r w:rsidRPr="00681FA4">
        <w:rPr>
          <w:bCs/>
          <w:iCs/>
        </w:rPr>
        <w:t>—</w:t>
      </w:r>
      <w:r>
        <w:rPr>
          <w:bCs/>
          <w:iCs/>
        </w:rPr>
        <w:t xml:space="preserve">it is as simple as that. </w:t>
      </w:r>
      <w:r w:rsidRPr="00B720B8">
        <w:t>I w</w:t>
      </w:r>
      <w:r>
        <w:t>ould just</w:t>
      </w:r>
      <w:r w:rsidRPr="00B720B8">
        <w:t xml:space="preserve"> leave the subsidies and I would stop financing </w:t>
      </w:r>
      <w:r>
        <w:t>coal plants around the world. As we know, t</w:t>
      </w:r>
      <w:r w:rsidRPr="00B720B8">
        <w:t xml:space="preserve">his is by far one of the largest aspects </w:t>
      </w:r>
      <w:r>
        <w:t>that</w:t>
      </w:r>
      <w:r w:rsidRPr="00B720B8">
        <w:t xml:space="preserve"> the policy </w:t>
      </w:r>
      <w:r>
        <w:t>banks are financing in the Belt and Road geographies.</w:t>
      </w:r>
    </w:p>
    <w:p w:rsidR="00F32DAC" w:rsidP="00F32DAC">
      <w:pPr>
        <w:pStyle w:val="Answer"/>
      </w:pPr>
      <w:r w:rsidRPr="00B720B8">
        <w:t>Co</w:t>
      </w:r>
      <w:r>
        <w:t>-</w:t>
      </w:r>
      <w:r w:rsidRPr="00B720B8">
        <w:t>operation needs to come as a sign of good</w:t>
      </w:r>
      <w:r>
        <w:t xml:space="preserve"> </w:t>
      </w:r>
      <w:r w:rsidRPr="00B720B8">
        <w:t>will once we realise that this is not happening</w:t>
      </w:r>
      <w:r>
        <w:t xml:space="preserve"> anymore</w:t>
      </w:r>
      <w:r w:rsidRPr="00B720B8">
        <w:t>. I see from EU trade policy</w:t>
      </w:r>
      <w:r>
        <w:t xml:space="preserve"> that w</w:t>
      </w:r>
      <w:r w:rsidRPr="00B720B8">
        <w:t>e should not necessarily put that</w:t>
      </w:r>
      <w:r>
        <w:t xml:space="preserve"> baggage on our shoulders and say, “Okay, I can give you market access if you do this on the climate change front”, because that makes it seem as if it were our problem, for which we need to pay. I see it more as somebody else’s problem on which they need to take action. </w:t>
      </w:r>
      <w:r w:rsidRPr="00B720B8">
        <w:t xml:space="preserve">That does not </w:t>
      </w:r>
      <w:r w:rsidRPr="00B720B8">
        <w:t>mean not</w:t>
      </w:r>
      <w:r w:rsidRPr="00B720B8">
        <w:t xml:space="preserve"> </w:t>
      </w:r>
      <w:r>
        <w:t>co-op</w:t>
      </w:r>
      <w:r w:rsidRPr="00B720B8">
        <w:t xml:space="preserve">erating; </w:t>
      </w:r>
      <w:r>
        <w:t>i</w:t>
      </w:r>
      <w:r w:rsidRPr="00B720B8">
        <w:t xml:space="preserve">t means </w:t>
      </w:r>
      <w:r>
        <w:t xml:space="preserve">supporting where things really are. </w:t>
      </w:r>
    </w:p>
    <w:p w:rsidR="00F32DAC" w:rsidP="00F32DAC">
      <w:pPr>
        <w:pStyle w:val="Answer"/>
      </w:pPr>
      <w:r>
        <w:t xml:space="preserve">Those are the numbers I wanted to share with you. </w:t>
      </w:r>
    </w:p>
    <w:p w:rsidR="00F32DAC" w:rsidP="00F32DAC">
      <w:pPr>
        <w:pStyle w:val="Remark"/>
      </w:pPr>
      <w:r w:rsidRPr="00B720B8">
        <w:rPr>
          <w:b/>
        </w:rPr>
        <w:t>The Chair:</w:t>
      </w:r>
      <w:r>
        <w:t xml:space="preserve"> Thank you very much. Time is always an enemy of interesting sessions. I am going to go to Lord Anderson for the last question, even though I know we have only </w:t>
      </w:r>
      <w:r>
        <w:t>one or two minutes</w:t>
      </w:r>
      <w:r>
        <w:t xml:space="preserve"> left.</w:t>
      </w:r>
    </w:p>
    <w:p w:rsidR="00F32DAC" w:rsidP="00F32DAC">
      <w:pPr>
        <w:pStyle w:val="Question"/>
      </w:pPr>
      <w:r w:rsidRPr="00933210">
        <w:rPr>
          <w:b/>
        </w:rPr>
        <w:t>Lord Anderson of Swansea:</w:t>
      </w:r>
      <w:r>
        <w:t xml:space="preserve"> If you </w:t>
      </w:r>
      <w:r w:rsidRPr="00B720B8">
        <w:t xml:space="preserve">were advising our </w:t>
      </w:r>
      <w:r>
        <w:t>G</w:t>
      </w:r>
      <w:r w:rsidRPr="00B720B8">
        <w:t>overnment directly</w:t>
      </w:r>
      <w:r>
        <w:t>, what action would you propose they should take on economic co-operation and tech policy towards China? F</w:t>
      </w:r>
      <w:r w:rsidRPr="00B720B8">
        <w:t xml:space="preserve">or example, should reciprocity be a relevant principle? </w:t>
      </w:r>
      <w:r>
        <w:t>What safeguards should we seek? I think of the recent example of a semiconductor firm in Newport, which was gradually, step by step, taken over by China.</w:t>
      </w:r>
    </w:p>
    <w:p w:rsidR="00F32DAC" w:rsidRPr="00CC13AB" w:rsidP="00F32DAC">
      <w:pPr>
        <w:pStyle w:val="Answer"/>
      </w:pPr>
      <w:r>
        <w:rPr>
          <w:b/>
          <w:i/>
        </w:rPr>
        <w:t xml:space="preserve">Didi Kirsten </w:t>
      </w:r>
      <w:r>
        <w:rPr>
          <w:b/>
          <w:i/>
        </w:rPr>
        <w:t>Tatlow</w:t>
      </w:r>
      <w:r>
        <w:rPr>
          <w:b/>
          <w:i/>
        </w:rPr>
        <w:t xml:space="preserve">: </w:t>
      </w:r>
      <w:r w:rsidRPr="00CC13AB">
        <w:t>The reciprocity is</w:t>
      </w:r>
      <w:r>
        <w:t>sue is</w:t>
      </w:r>
      <w:r w:rsidRPr="00CC13AB">
        <w:t xml:space="preserve"> fundamental. Why? </w:t>
      </w:r>
      <w:r>
        <w:t>It is b</w:t>
      </w:r>
      <w:r w:rsidRPr="00CC13AB">
        <w:t>ecause China likes to talk about mutual respect in international relations</w:t>
      </w:r>
      <w:r>
        <w:t xml:space="preserve">, </w:t>
      </w:r>
      <w:r w:rsidRPr="00CC13AB">
        <w:t>trade and so on</w:t>
      </w:r>
      <w:r>
        <w:t>, and r</w:t>
      </w:r>
      <w:r w:rsidRPr="00CC13AB">
        <w:t xml:space="preserve">eciprocity is </w:t>
      </w:r>
      <w:r>
        <w:t xml:space="preserve">essentially mutual respect. </w:t>
      </w:r>
      <w:r w:rsidRPr="00CC13AB">
        <w:t xml:space="preserve">We need to negotiate what that will eventually mean, but where there is clearly no reciprocity, as there is not with China, we need to change the formula that we have been following until now in order to create </w:t>
      </w:r>
      <w:r>
        <w:t>that or f</w:t>
      </w:r>
      <w:r w:rsidRPr="00CC13AB">
        <w:t xml:space="preserve">ind alternatives if it is not creatable. </w:t>
      </w:r>
      <w:r>
        <w:t>So</w:t>
      </w:r>
      <w:r>
        <w:t xml:space="preserve"> r</w:t>
      </w:r>
      <w:r w:rsidRPr="00CC13AB">
        <w:t xml:space="preserve">eciprocity is fundamental. I know it is difficult and people have shied away from it from a long time, but I do not </w:t>
      </w:r>
      <w:r>
        <w:t xml:space="preserve">think </w:t>
      </w:r>
      <w:r w:rsidRPr="00CC13AB">
        <w:t>that we are in a position any longer to shy away from it accepting its importance.</w:t>
      </w:r>
      <w:r>
        <w:t xml:space="preserve"> </w:t>
      </w:r>
    </w:p>
    <w:p w:rsidR="00F32DAC" w:rsidP="00F32DAC">
      <w:pPr>
        <w:pStyle w:val="Answer"/>
      </w:pPr>
      <w:r w:rsidRPr="00CC13AB">
        <w:t xml:space="preserve">In terms of UK </w:t>
      </w:r>
      <w:r>
        <w:t>G</w:t>
      </w:r>
      <w:r w:rsidRPr="00CC13AB">
        <w:t>overnment actions today,</w:t>
      </w:r>
      <w:r>
        <w:t xml:space="preserve"> economic co-operation and tech policy, </w:t>
      </w:r>
      <w:r w:rsidRPr="00CC13AB">
        <w:t>I will quote from the book that we published in September</w:t>
      </w:r>
      <w:r>
        <w:t>: “</w:t>
      </w:r>
      <w:r w:rsidRPr="00CC13AB">
        <w:t xml:space="preserve">Effective measures to manage China's </w:t>
      </w:r>
      <w:r>
        <w:t>technology predations presuppose a realignment in national policies toward China in general, reflecting that country’s status”—under the CCP—</w:t>
      </w:r>
      <w:r w:rsidR="00DD42A4">
        <w:t>”</w:t>
      </w:r>
      <w:r>
        <w:t>as a technologically advanced nation and strategic competitor, not a ‘developing’ country in need of a boost and certainly not a cooperating partner in a global order of liberal nations”.</w:t>
      </w:r>
    </w:p>
    <w:p w:rsidR="007804EB" w:rsidP="00F32DAC">
      <w:pPr>
        <w:pStyle w:val="Answer"/>
      </w:pPr>
      <w:r w:rsidRPr="00CC13AB">
        <w:t xml:space="preserve">That is strong and direct stuff, I think. It is absolutely accurate and the conclusion that we need to draw from it is that the UK </w:t>
      </w:r>
      <w:r>
        <w:t>G</w:t>
      </w:r>
      <w:r w:rsidRPr="00CC13AB">
        <w:t xml:space="preserve">overnment and other </w:t>
      </w:r>
      <w:r>
        <w:t>G</w:t>
      </w:r>
      <w:r w:rsidRPr="00CC13AB">
        <w:t xml:space="preserve">overnments in liberal democracies and open societies need to keep hold of their IP. We need to be very aware </w:t>
      </w:r>
      <w:r>
        <w:t xml:space="preserve">of </w:t>
      </w:r>
      <w:r w:rsidRPr="00CC13AB">
        <w:t>what is happening to our IP. We need to play this game in a much more offensive way</w:t>
      </w:r>
      <w:r>
        <w:t xml:space="preserve">, </w:t>
      </w:r>
      <w:r w:rsidRPr="00CC13AB">
        <w:t>realising that we need to play to our strengths and advantages</w:t>
      </w:r>
      <w:r>
        <w:t>,</w:t>
      </w:r>
      <w:r w:rsidRPr="00CC13AB">
        <w:t xml:space="preserve"> and just be a lot tougher in general about what is going on</w:t>
      </w:r>
      <w:r>
        <w:t>.</w:t>
      </w:r>
      <w:r w:rsidRPr="00CC13AB">
        <w:t xml:space="preserve"> The old days of Mr Nice Guy, if you like, are kind of over</w:t>
      </w:r>
      <w:r>
        <w:t>,</w:t>
      </w:r>
      <w:r w:rsidRPr="00CC13AB">
        <w:t xml:space="preserve"> because there has been a lot of exploitation going on, particularly in the area of IP. That is my advice. </w:t>
      </w:r>
    </w:p>
    <w:p w:rsidR="00F32DAC" w:rsidP="00F32DAC">
      <w:pPr>
        <w:pStyle w:val="Answer"/>
      </w:pPr>
      <w:r w:rsidRPr="00CC13AB">
        <w:t xml:space="preserve">It is also </w:t>
      </w:r>
      <w:r>
        <w:t xml:space="preserve">very </w:t>
      </w:r>
      <w:r w:rsidRPr="00CC13AB">
        <w:t>important to note</w:t>
      </w:r>
      <w:r>
        <w:t>—</w:t>
      </w:r>
      <w:r w:rsidRPr="00CC13AB">
        <w:t>I know we are running over</w:t>
      </w:r>
      <w:r>
        <w:t xml:space="preserve"> </w:t>
      </w:r>
      <w:r w:rsidRPr="00CC13AB">
        <w:t>time, and I apologise</w:t>
      </w:r>
      <w:r>
        <w:t>—</w:t>
      </w:r>
      <w:r w:rsidRPr="00CC13AB">
        <w:t xml:space="preserve">that the UK </w:t>
      </w:r>
      <w:r>
        <w:t>G</w:t>
      </w:r>
      <w:r w:rsidRPr="00CC13AB">
        <w:t xml:space="preserve">overnment have policies </w:t>
      </w:r>
      <w:r>
        <w:t>that</w:t>
      </w:r>
      <w:r w:rsidRPr="00CC13AB">
        <w:t xml:space="preserve"> say</w:t>
      </w:r>
      <w:r>
        <w:t xml:space="preserve"> </w:t>
      </w:r>
      <w:r w:rsidRPr="00CC13AB">
        <w:t>on the one hand</w:t>
      </w:r>
      <w:r>
        <w:t xml:space="preserve"> that</w:t>
      </w:r>
      <w:r w:rsidRPr="00CC13AB">
        <w:t xml:space="preserve"> we need to be more careful and do what </w:t>
      </w:r>
      <w:r>
        <w:t xml:space="preserve">I have just been </w:t>
      </w:r>
      <w:r w:rsidRPr="00CC13AB">
        <w:t xml:space="preserve">describing, while </w:t>
      </w:r>
      <w:r>
        <w:t>saying</w:t>
      </w:r>
      <w:r w:rsidRPr="00CC0E66">
        <w:t xml:space="preserve"> </w:t>
      </w:r>
      <w:r w:rsidRPr="00CC13AB">
        <w:t>on the other hand</w:t>
      </w:r>
      <w:r>
        <w:t>, “Here’s a young, promising start-up company. Go and invest in China”.</w:t>
      </w:r>
      <w:r w:rsidRPr="00CC13AB">
        <w:t xml:space="preserve"> That is a fundamental contradiction. It would be wonderful to see more of that investment taking place in the UK or elsewhere in Europe or </w:t>
      </w:r>
      <w:r>
        <w:t xml:space="preserve">in </w:t>
      </w:r>
      <w:r w:rsidRPr="00CC13AB">
        <w:t>politically friendly, like</w:t>
      </w:r>
      <w:r>
        <w:t>-</w:t>
      </w:r>
      <w:r w:rsidRPr="00CC13AB">
        <w:t xml:space="preserve">minded countries. </w:t>
      </w:r>
    </w:p>
    <w:p w:rsidR="00F32DAC" w:rsidP="00F32DAC">
      <w:pPr>
        <w:pStyle w:val="Answer"/>
      </w:pPr>
      <w:bookmarkStart w:id="2" w:name="_Hlk72927044"/>
      <w:r>
        <w:rPr>
          <w:b/>
          <w:i/>
        </w:rPr>
        <w:t xml:space="preserve">Dr Alicia García-Herrero: </w:t>
      </w:r>
      <w:bookmarkEnd w:id="2"/>
      <w:r w:rsidRPr="00CC13AB">
        <w:t>I will be brief in the interests of time. I would start from a different perspective</w:t>
      </w:r>
      <w:r>
        <w:t xml:space="preserve">, which </w:t>
      </w:r>
      <w:r w:rsidRPr="00CC13AB">
        <w:t>is that China will be the largest economy in the world</w:t>
      </w:r>
      <w:r>
        <w:t xml:space="preserve"> </w:t>
      </w:r>
      <w:r w:rsidRPr="00CC13AB">
        <w:t xml:space="preserve">and there is no way we can stop that. That does not mean that we </w:t>
      </w:r>
      <w:r>
        <w:t>should</w:t>
      </w:r>
      <w:r w:rsidRPr="00CC13AB">
        <w:t xml:space="preserve"> accept it without conditions. It basically means that we should do our best to engage</w:t>
      </w:r>
      <w:r>
        <w:t>—“</w:t>
      </w:r>
      <w:r w:rsidRPr="00CC13AB">
        <w:t>engage</w:t>
      </w:r>
      <w:r>
        <w:t>”</w:t>
      </w:r>
      <w:r w:rsidRPr="00CC13AB">
        <w:t xml:space="preserve"> may</w:t>
      </w:r>
      <w:r>
        <w:t xml:space="preserve"> be an </w:t>
      </w:r>
      <w:r w:rsidRPr="00CC13AB">
        <w:t>old</w:t>
      </w:r>
      <w:r>
        <w:t>-</w:t>
      </w:r>
      <w:r w:rsidRPr="00CC13AB">
        <w:t xml:space="preserve">fashioned </w:t>
      </w:r>
      <w:r>
        <w:t xml:space="preserve">word </w:t>
      </w:r>
      <w:r w:rsidRPr="00CC13AB">
        <w:t>now</w:t>
      </w:r>
      <w:r>
        <w:t>—or, rather,</w:t>
      </w:r>
      <w:r w:rsidRPr="00CC13AB">
        <w:t xml:space="preserve"> to shape to the best of our ability </w:t>
      </w:r>
      <w:r>
        <w:t xml:space="preserve">the </w:t>
      </w:r>
      <w:r w:rsidRPr="00CC13AB">
        <w:t xml:space="preserve">China </w:t>
      </w:r>
      <w:r>
        <w:t xml:space="preserve">that we </w:t>
      </w:r>
      <w:r w:rsidRPr="00CC13AB">
        <w:t xml:space="preserve">would like to deal with. </w:t>
      </w:r>
    </w:p>
    <w:p w:rsidR="00F32DAC" w:rsidP="00F32DAC">
      <w:pPr>
        <w:pStyle w:val="Answer"/>
      </w:pPr>
      <w:r>
        <w:t xml:space="preserve">I know that is very difficult. </w:t>
      </w:r>
      <w:r w:rsidRPr="00CC13AB">
        <w:t xml:space="preserve">I agree with </w:t>
      </w:r>
      <w:r>
        <w:t xml:space="preserve">the point about </w:t>
      </w:r>
      <w:r w:rsidRPr="00CC13AB">
        <w:t>reciprocity</w:t>
      </w:r>
      <w:r>
        <w:t>,</w:t>
      </w:r>
      <w:r w:rsidRPr="00CC13AB">
        <w:t xml:space="preserve"> but we should also think of concepts that are perhaps slightly nearer </w:t>
      </w:r>
      <w:r>
        <w:t xml:space="preserve">to us, </w:t>
      </w:r>
      <w:r w:rsidRPr="00CC13AB">
        <w:t>especially the European mo</w:t>
      </w:r>
      <w:r>
        <w:t>del of mo</w:t>
      </w:r>
      <w:r w:rsidRPr="00CC13AB">
        <w:t>re social capitalism</w:t>
      </w:r>
      <w:r>
        <w:t xml:space="preserve">, </w:t>
      </w:r>
      <w:r w:rsidRPr="00CC13AB">
        <w:t xml:space="preserve">than the ones </w:t>
      </w:r>
      <w:r>
        <w:t xml:space="preserve">we have had, such as the </w:t>
      </w:r>
      <w:r w:rsidRPr="00CC13AB">
        <w:t>Washington consensus</w:t>
      </w:r>
      <w:r>
        <w:t xml:space="preserve"> type or e</w:t>
      </w:r>
      <w:r w:rsidRPr="00CC13AB">
        <w:t>xtreme capitalism type of ideas</w:t>
      </w:r>
      <w:r>
        <w:t>—bringing us closer to what is happening in China and bringing China closer to us.</w:t>
      </w:r>
    </w:p>
    <w:p w:rsidR="00F32DAC" w:rsidP="00F32DAC">
      <w:pPr>
        <w:pStyle w:val="Answer"/>
      </w:pPr>
      <w:r w:rsidRPr="00CC13AB">
        <w:t xml:space="preserve">One </w:t>
      </w:r>
      <w:r>
        <w:t>concept</w:t>
      </w:r>
      <w:r w:rsidRPr="00CC13AB">
        <w:t xml:space="preserve"> that we have worked on is competitive neutrality</w:t>
      </w:r>
      <w:r>
        <w:t>. A</w:t>
      </w:r>
      <w:r w:rsidRPr="00CC13AB">
        <w:t>gain</w:t>
      </w:r>
      <w:r>
        <w:t>,</w:t>
      </w:r>
      <w:r w:rsidRPr="00CC13AB">
        <w:t xml:space="preserve"> this is not about our market but about the Chinese market</w:t>
      </w:r>
      <w:r>
        <w:t xml:space="preserve">. If the </w:t>
      </w:r>
      <w:r w:rsidRPr="00CC13AB">
        <w:t>Chinese market does not work in a more competitive way</w:t>
      </w:r>
      <w:r>
        <w:t xml:space="preserve"> that allows </w:t>
      </w:r>
      <w:r w:rsidRPr="00CC13AB">
        <w:t>us to operate there</w:t>
      </w:r>
      <w:r>
        <w:t xml:space="preserve">—this brings me to the students, and I know that </w:t>
      </w:r>
      <w:r w:rsidRPr="00CC13AB">
        <w:t xml:space="preserve">the laws are against us, </w:t>
      </w:r>
      <w:r>
        <w:t xml:space="preserve">and </w:t>
      </w:r>
      <w:r w:rsidRPr="00CC13AB">
        <w:t>increasingly so, as Didi said</w:t>
      </w:r>
      <w:r>
        <w:t>—and</w:t>
      </w:r>
      <w:r w:rsidRPr="00CC13AB">
        <w:t xml:space="preserve"> if we cannot influence China to change that and </w:t>
      </w:r>
      <w:r>
        <w:t>to open</w:t>
      </w:r>
      <w:r w:rsidRPr="00CC13AB">
        <w:t xml:space="preserve"> itself </w:t>
      </w:r>
      <w:r>
        <w:t xml:space="preserve">up </w:t>
      </w:r>
      <w:r w:rsidRPr="00CC13AB">
        <w:t>to us</w:t>
      </w:r>
      <w:r>
        <w:t xml:space="preserve">, the battle will be lost because we will be </w:t>
      </w:r>
      <w:r w:rsidRPr="00CC13AB">
        <w:t>in a cold war and we will be increasingly smaller compared to China.</w:t>
      </w:r>
    </w:p>
    <w:p w:rsidR="00F32DAC" w:rsidRPr="00CC13AB" w:rsidP="00F32DAC">
      <w:pPr>
        <w:pStyle w:val="Answer"/>
      </w:pPr>
      <w:r>
        <w:t xml:space="preserve">We may be too </w:t>
      </w:r>
      <w:r w:rsidRPr="00CC13AB">
        <w:t>late for this</w:t>
      </w:r>
      <w:r>
        <w:t>,</w:t>
      </w:r>
      <w:r w:rsidRPr="00CC13AB">
        <w:t xml:space="preserve"> but </w:t>
      </w:r>
      <w:r>
        <w:t>perhaps we can</w:t>
      </w:r>
      <w:r w:rsidRPr="00CC13AB">
        <w:t xml:space="preserve"> try to open China's eyes to </w:t>
      </w:r>
      <w:r>
        <w:t xml:space="preserve">the fact that the world will </w:t>
      </w:r>
      <w:r w:rsidRPr="00CC13AB">
        <w:t>be very hostile</w:t>
      </w:r>
      <w:r>
        <w:t xml:space="preserve"> otherwise, given what Didi said, and that </w:t>
      </w:r>
      <w:r w:rsidRPr="00CC13AB">
        <w:t xml:space="preserve">is not in China's interests either, no matter how big it gets. </w:t>
      </w:r>
      <w:r w:rsidRPr="00CC13AB">
        <w:t>It will still be big</w:t>
      </w:r>
      <w:r>
        <w:t>,</w:t>
      </w:r>
      <w:r w:rsidRPr="00CC13AB">
        <w:t xml:space="preserve"> but </w:t>
      </w:r>
      <w:r>
        <w:t xml:space="preserve">it will be </w:t>
      </w:r>
      <w:r w:rsidRPr="00CC13AB">
        <w:t xml:space="preserve">increasingly isolated. </w:t>
      </w:r>
      <w:r>
        <w:t>Is that what</w:t>
      </w:r>
      <w:r w:rsidRPr="00CC13AB">
        <w:t xml:space="preserve"> Chinese people really want to see?</w:t>
      </w:r>
    </w:p>
    <w:p w:rsidR="00F32DAC" w:rsidP="00F32DAC">
      <w:pPr>
        <w:pStyle w:val="Answer"/>
      </w:pPr>
      <w:r>
        <w:t>I am suggesting a s</w:t>
      </w:r>
      <w:r w:rsidRPr="00CC13AB">
        <w:t>tick and carrot approach</w:t>
      </w:r>
      <w:r>
        <w:t xml:space="preserve"> in which we </w:t>
      </w:r>
      <w:r w:rsidRPr="00CC13AB">
        <w:t xml:space="preserve">envisage how good it would be if we </w:t>
      </w:r>
      <w:r>
        <w:t>could co-op</w:t>
      </w:r>
      <w:r w:rsidRPr="00CC13AB">
        <w:t xml:space="preserve">erate, and </w:t>
      </w:r>
      <w:r>
        <w:t xml:space="preserve">if </w:t>
      </w:r>
      <w:r w:rsidRPr="00CC13AB">
        <w:t xml:space="preserve">we could bring China to </w:t>
      </w:r>
      <w:r>
        <w:t>our</w:t>
      </w:r>
      <w:r w:rsidRPr="00CC13AB">
        <w:t xml:space="preserve"> model</w:t>
      </w:r>
      <w:r>
        <w:t xml:space="preserve">. </w:t>
      </w:r>
      <w:r w:rsidRPr="00CC13AB">
        <w:t xml:space="preserve">I know </w:t>
      </w:r>
      <w:r>
        <w:t xml:space="preserve">that </w:t>
      </w:r>
      <w:r w:rsidRPr="00CC13AB">
        <w:t xml:space="preserve">it might be too late for us to sell our model, but what about something in between? </w:t>
      </w:r>
      <w:r>
        <w:t xml:space="preserve">We have a little bit of a socialist model in the welfare state. </w:t>
      </w:r>
      <w:r w:rsidRPr="00CC13AB">
        <w:t xml:space="preserve">China </w:t>
      </w:r>
      <w:r>
        <w:t xml:space="preserve">lacks a welfare state. </w:t>
      </w:r>
      <w:r w:rsidRPr="00CC13AB">
        <w:t xml:space="preserve">China </w:t>
      </w:r>
      <w:r>
        <w:t xml:space="preserve">really has state capitalism that </w:t>
      </w:r>
      <w:r w:rsidRPr="00CC13AB">
        <w:t>produces goods and services rather than serv</w:t>
      </w:r>
      <w:r>
        <w:t>es</w:t>
      </w:r>
      <w:r w:rsidRPr="00CC13AB">
        <w:t xml:space="preserve"> its citizens</w:t>
      </w:r>
      <w:r>
        <w:t xml:space="preserve">. </w:t>
      </w:r>
      <w:r w:rsidRPr="00CC13AB">
        <w:t>What about its citizens realising how nice it would be for them to be served by the state</w:t>
      </w:r>
      <w:r>
        <w:t xml:space="preserve"> </w:t>
      </w:r>
      <w:r w:rsidR="00EA6773">
        <w:t>in terms of offering pension and free health and education in exchange for taxes.</w:t>
      </w:r>
    </w:p>
    <w:p w:rsidR="00F32DAC" w:rsidP="00F32DAC">
      <w:pPr>
        <w:pStyle w:val="Answer"/>
      </w:pPr>
      <w:r w:rsidRPr="00CC13AB">
        <w:t>Can we go through that and show</w:t>
      </w:r>
      <w:r>
        <w:t xml:space="preserve"> what we really are, r</w:t>
      </w:r>
      <w:r w:rsidRPr="00CC13AB">
        <w:t xml:space="preserve">ather than just closing ourselves off and seeing the risk coming and fearing it? </w:t>
      </w:r>
      <w:r>
        <w:t xml:space="preserve">I do not think that will </w:t>
      </w:r>
      <w:r w:rsidRPr="00CC13AB">
        <w:t xml:space="preserve">work. China is already too big </w:t>
      </w:r>
      <w:r>
        <w:t>for that. Those are my last words.</w:t>
      </w:r>
    </w:p>
    <w:p w:rsidR="00F5700C" w:rsidP="007804EB">
      <w:pPr>
        <w:pStyle w:val="Remark"/>
      </w:pPr>
      <w:r w:rsidRPr="00E07D9F">
        <w:rPr>
          <w:b/>
        </w:rPr>
        <w:t>The Chair:</w:t>
      </w:r>
      <w:r>
        <w:t xml:space="preserve"> Thank you very much indeed to both our witnesses for some challenging ideas this morning. It has been a fascinating session.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E12A5" w:rsidP="009277D8">
        <w:pPr>
          <w:pStyle w:val="Para"/>
          <w:rPr>
            <w:color w:val="808080"/>
          </w:rPr>
        </w:pPr>
        <w:r w:rsidRPr="00EB0FCB">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E12A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AEEAB7DA"/>
    <w:lvl w:ilvl="0">
      <w:start w:val="12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2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Revision">
    <w:name w:val="Revision"/>
    <w:hidden/>
    <w:uiPriority w:val="99"/>
    <w:semiHidden/>
    <w:rsid w:val="00EA677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46</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2E3DA-8ED0-4FAB-80F5-F67427872C06}">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A5AE7967-7F05-44BC-8E55-54C7C93F9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876E1-72E4-48D8-9CA1-96C6228DDF20}">
  <ds:schemaRefs>
    <ds:schemaRef ds:uri="http://schemas.microsoft.com/sharepoint/events"/>
  </ds:schemaRefs>
</ds:datastoreItem>
</file>

<file path=customXml/itemProps4.xml><?xml version="1.0" encoding="utf-8"?>
<ds:datastoreItem xmlns:ds="http://schemas.openxmlformats.org/officeDocument/2006/customXml" ds:itemID="{320F7009-1CF6-4EB7-9223-6F2C65948288}">
  <ds:schemaRefs>
    <ds:schemaRef ds:uri="http://schemas.microsoft.com/sharepoint/v3/contenttype/forms"/>
  </ds:schemaRefs>
</ds:datastoreItem>
</file>

<file path=customXml/itemProps5.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