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708C1" w:rsidP="00C708C1">
      <w:pPr>
        <w:pStyle w:val="TitleCommittee0"/>
      </w:pPr>
      <w:r>
        <w:t>Risk Assessment and Risk Planning Committee</w:t>
      </w:r>
    </w:p>
    <w:p w:rsidR="00C708C1" w:rsidP="00C708C1">
      <w:pPr>
        <w:pStyle w:val="TitleInquiry0"/>
      </w:pPr>
      <w:r>
        <w:t>C</w:t>
      </w:r>
      <w:r>
        <w:t>orrected oral evidence: Risk assessment and risk planning</w:t>
      </w:r>
    </w:p>
    <w:p w:rsidR="00C708C1" w:rsidP="00C708C1">
      <w:pPr>
        <w:pStyle w:val="Para"/>
      </w:pPr>
      <w:r>
        <w:t>Wednesday 26 May 2021</w:t>
      </w:r>
    </w:p>
    <w:p w:rsidR="00C708C1" w:rsidP="00C708C1">
      <w:pPr>
        <w:pStyle w:val="Para"/>
      </w:pPr>
      <w:r>
        <w:t>11.15 am</w:t>
      </w:r>
    </w:p>
    <w:p w:rsidR="00C708C1" w:rsidRPr="002D7890" w:rsidP="00C708C1">
      <w:pPr>
        <w:pStyle w:val="Para"/>
        <w:rPr>
          <w:rStyle w:val="Hyperlink"/>
        </w:rPr>
      </w:pPr>
      <w:r>
        <w:fldChar w:fldCharType="begin"/>
      </w:r>
      <w:r>
        <w:instrText xml:space="preserve"> HYPERLINK "https://parliamentlive.tv/Event/Index/551303cb-9d0a-4d48-ae21-a4ab6c5666d7" </w:instrText>
      </w:r>
      <w:r>
        <w:fldChar w:fldCharType="separate"/>
      </w:r>
    </w:p>
    <w:p w:rsidR="00C708C1" w:rsidP="00C708C1">
      <w:r w:rsidRPr="002D7890">
        <w:rPr>
          <w:rStyle w:val="Hyperlink"/>
        </w:rPr>
        <w:t>Watch the meeting</w:t>
      </w:r>
      <w:r w:rsidR="002D7890">
        <w:fldChar w:fldCharType="end"/>
      </w:r>
    </w:p>
    <w:p w:rsidR="00C708C1" w:rsidP="00C708C1">
      <w:r>
        <w:t>Members present: Lord Arbuthnot of Edrom (The Chair); Lord Browne of Ladyton; Lord Clement-Jones; Baroness McGregor-Smith; Lord Mair; Lord O’Shaughnessy; Lord Rees of Ludlow; Lord Robertson of Port Ellen; Lord Thurso; Lord Triesman; Lord Willetts.</w:t>
      </w:r>
    </w:p>
    <w:p w:rsidR="00C708C1" w:rsidP="00C708C1">
      <w:pPr>
        <w:pStyle w:val="Para"/>
        <w:tabs>
          <w:tab w:val="center" w:pos="4536"/>
          <w:tab w:val="right" w:pos="8931"/>
        </w:tabs>
      </w:pPr>
      <w:r>
        <w:t>Evidence Session No. 25</w:t>
      </w:r>
      <w:r>
        <w:tab/>
        <w:t>Virtual Proceeding</w:t>
      </w:r>
      <w:r>
        <w:tab/>
      </w:r>
      <w:r w:rsidRPr="00156A60">
        <w:t xml:space="preserve">Questions </w:t>
      </w:r>
      <w:r>
        <w:t>242 - 24</w:t>
      </w:r>
      <w:r w:rsidR="00563E01">
        <w:t>9</w:t>
      </w:r>
    </w:p>
    <w:p w:rsidR="00C708C1" w:rsidP="00C708C1">
      <w:pPr>
        <w:pStyle w:val="TitleWitnesses0"/>
      </w:pPr>
    </w:p>
    <w:p w:rsidR="00C708C1" w:rsidP="00C708C1">
      <w:pPr>
        <w:pStyle w:val="TitleWitnesses0"/>
      </w:pPr>
      <w:r>
        <w:t>Witnesses</w:t>
      </w:r>
    </w:p>
    <w:p w:rsidR="00C708C1" w:rsidRPr="008B309D" w:rsidP="00C708C1">
      <w:pPr>
        <w:pStyle w:val="Para"/>
      </w:pPr>
      <w:r>
        <w:fldChar w:fldCharType="begin"/>
      </w:r>
      <w:r>
        <w:instrText xml:space="preserve"> HYPERLINK \l "Panel1" </w:instrText>
      </w:r>
      <w:r>
        <w:fldChar w:fldCharType="separate"/>
      </w:r>
      <w:r w:rsidRPr="00E05757">
        <w:rPr>
          <w:rStyle w:val="Hyperlink"/>
        </w:rPr>
        <w:t>I</w:t>
      </w:r>
      <w:r>
        <w:fldChar w:fldCharType="end"/>
      </w:r>
      <w:r>
        <w:rPr>
          <w:rStyle w:val="Hyperlink"/>
        </w:rPr>
        <w:t>:</w:t>
      </w:r>
      <w:r>
        <w:t xml:space="preserve"> Robert Harris, Author; Adrian Tchaikovsky, Author; Peter F Hamilton, Author.</w:t>
      </w:r>
      <w:r w:rsidRPr="008B309D">
        <w:t xml:space="preserve"> </w:t>
      </w:r>
    </w:p>
    <w:p w:rsidR="00C708C1" w:rsidP="00C708C1">
      <w:pPr>
        <w:pStyle w:val="Para"/>
      </w:pPr>
    </w:p>
    <w:p w:rsidR="00C708C1" w:rsidP="00C708C1">
      <w:pPr>
        <w:pStyle w:val="Para"/>
      </w:pPr>
    </w:p>
    <w:p w:rsidR="00C708C1" w:rsidRPr="00B00119" w:rsidP="00C708C1">
      <w:pPr>
        <w:pStyle w:val="Para"/>
      </w:pPr>
      <w:r w:rsidRPr="00B00119">
        <w:t>USE OF THE TRANSCRIPT</w:t>
      </w:r>
    </w:p>
    <w:p w:rsidR="00C708C1" w:rsidRPr="00B00119" w:rsidP="00C708C1">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708C1" w:rsidRPr="00B00119" w:rsidP="00C708C1">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C708C1" w:rsidP="00C708C1">
      <w:pPr>
        <w:pStyle w:val="Para"/>
        <w:numPr>
          <w:ilvl w:val="0"/>
          <w:numId w:val="11"/>
        </w:numPr>
      </w:pPr>
      <w:r w:rsidRPr="00B00119">
        <w:t xml:space="preserve">Members and witnesses are asked to send corrections to the Clerk of the Committee within </w:t>
      </w:r>
      <w:r>
        <w:t>14</w:t>
      </w:r>
      <w:r w:rsidRPr="00B00119">
        <w:t xml:space="preserve"> days of receipt</w:t>
      </w:r>
      <w:r>
        <w:t>.</w:t>
      </w:r>
    </w:p>
    <w:p w:rsidR="00C708C1" w:rsidP="00C708C1">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C708C1" w:rsidP="00C708C1">
      <w:pPr>
        <w:pStyle w:val="TitleWitnesses0"/>
      </w:pPr>
      <w:bookmarkStart w:id="0" w:name="Panel1"/>
      <w:r>
        <w:t>Examination of witnesses</w:t>
      </w:r>
    </w:p>
    <w:p w:rsidR="00C708C1" w:rsidP="00C708C1">
      <w:pPr>
        <w:pStyle w:val="Para"/>
        <w:rPr>
          <w:rFonts w:eastAsia="Times New Roman"/>
        </w:rPr>
      </w:pPr>
      <w:r>
        <w:rPr>
          <w:rFonts w:eastAsia="Times New Roman"/>
        </w:rPr>
        <w:t>Robert Harris, Adrian Tchaikovsky and Peter F Hamilton.</w:t>
      </w:r>
      <w:bookmarkEnd w:id="0"/>
    </w:p>
    <w:p w:rsidR="00C708C1" w:rsidP="00563E01">
      <w:pPr>
        <w:pStyle w:val="Question"/>
      </w:pPr>
      <w:r w:rsidRPr="00466F0D">
        <w:rPr>
          <w:rFonts w:eastAsia="Times New Roman"/>
          <w:b/>
        </w:rPr>
        <w:t>The Chair:</w:t>
      </w:r>
      <w:r w:rsidRPr="00466F0D">
        <w:rPr>
          <w:rFonts w:eastAsia="Times New Roman"/>
        </w:rPr>
        <w:t xml:space="preserve"> </w:t>
      </w:r>
      <w:r w:rsidRPr="003718F9">
        <w:t>We now move to our second panel on the Lords Risk Assessment and Risk Planning Committee.</w:t>
      </w:r>
      <w:r>
        <w:t xml:space="preserve"> </w:t>
      </w:r>
      <w:r w:rsidRPr="003718F9">
        <w:t>This panel has three science fiction writers</w:t>
      </w:r>
      <w:r>
        <w:t>,</w:t>
      </w:r>
      <w:r w:rsidRPr="003718F9">
        <w:t xml:space="preserve"> </w:t>
      </w:r>
      <w:r>
        <w:t xml:space="preserve">who </w:t>
      </w:r>
      <w:r w:rsidRPr="003718F9">
        <w:t>also write other books.</w:t>
      </w:r>
      <w:r>
        <w:t xml:space="preserve"> </w:t>
      </w:r>
      <w:r w:rsidRPr="003718F9">
        <w:t>I welcome all three of you: Peter Hamilton, Robert Harris and Adrian Tchaikovsky.</w:t>
      </w:r>
      <w:r>
        <w:t xml:space="preserve"> </w:t>
      </w:r>
      <w:r w:rsidRPr="003718F9">
        <w:t xml:space="preserve">You are most welcome. </w:t>
      </w:r>
      <w:r>
        <w:t>Y</w:t>
      </w:r>
      <w:r w:rsidRPr="003718F9">
        <w:t xml:space="preserve">ou will have the opportunity to correct </w:t>
      </w:r>
      <w:r>
        <w:t>the</w:t>
      </w:r>
      <w:r w:rsidRPr="003718F9">
        <w:t xml:space="preserve"> evidence </w:t>
      </w:r>
      <w:r>
        <w:t xml:space="preserve">that </w:t>
      </w:r>
      <w:r w:rsidRPr="003718F9">
        <w:t>you will find on our website in due course.</w:t>
      </w:r>
      <w:r>
        <w:t xml:space="preserve"> </w:t>
      </w:r>
    </w:p>
    <w:p w:rsidR="00C708C1" w:rsidP="00C708C1">
      <w:pPr>
        <w:pStyle w:val="Question"/>
        <w:numPr>
          <w:ilvl w:val="0"/>
          <w:numId w:val="0"/>
        </w:numPr>
        <w:ind w:left="794"/>
      </w:pPr>
      <w:r w:rsidRPr="003718F9">
        <w:t xml:space="preserve">You </w:t>
      </w:r>
      <w:r>
        <w:t xml:space="preserve">might </w:t>
      </w:r>
      <w:r w:rsidRPr="003718F9">
        <w:t>be wondering why you are here.</w:t>
      </w:r>
      <w:r>
        <w:t xml:space="preserve"> </w:t>
      </w:r>
      <w:r w:rsidRPr="003718F9">
        <w:t xml:space="preserve">The reason you are here is not just </w:t>
      </w:r>
      <w:r>
        <w:t>that</w:t>
      </w:r>
      <w:r w:rsidRPr="003718F9">
        <w:t xml:space="preserve"> some of our witnesses have suggested </w:t>
      </w:r>
      <w:r>
        <w:t xml:space="preserve">that </w:t>
      </w:r>
      <w:r w:rsidRPr="003718F9">
        <w:t xml:space="preserve">it might be a good idea </w:t>
      </w:r>
      <w:r>
        <w:t xml:space="preserve">for us </w:t>
      </w:r>
      <w:r w:rsidRPr="003718F9">
        <w:t>to take evidence from fiction writers</w:t>
      </w:r>
      <w:r w:rsidR="00466F0D">
        <w:t>;</w:t>
      </w:r>
      <w:r>
        <w:t xml:space="preserve"> </w:t>
      </w:r>
      <w:r w:rsidR="00466F0D">
        <w:t>i</w:t>
      </w:r>
      <w:r w:rsidRPr="003718F9">
        <w:t xml:space="preserve">t is also </w:t>
      </w:r>
      <w:r>
        <w:t xml:space="preserve">that </w:t>
      </w:r>
      <w:r w:rsidRPr="003718F9">
        <w:t>we as a</w:t>
      </w:r>
      <w:r>
        <w:t xml:space="preserve"> </w:t>
      </w:r>
      <w:r w:rsidRPr="003718F9">
        <w:t>committee have worried that policymakers lack imagination.</w:t>
      </w:r>
      <w:r>
        <w:t xml:space="preserve"> As politicians w</w:t>
      </w:r>
      <w:r w:rsidRPr="003718F9">
        <w:t>e suffer from a lack of imagination</w:t>
      </w:r>
      <w:r>
        <w:t xml:space="preserve">, </w:t>
      </w:r>
      <w:r w:rsidRPr="003718F9">
        <w:t xml:space="preserve">and we </w:t>
      </w:r>
      <w:r>
        <w:t xml:space="preserve">might </w:t>
      </w:r>
      <w:r w:rsidRPr="003718F9">
        <w:t>not cater for things unless we have experienced them</w:t>
      </w:r>
      <w:r>
        <w:t xml:space="preserve"> </w:t>
      </w:r>
      <w:r w:rsidRPr="003718F9">
        <w:t>or read about them elsewhere</w:t>
      </w:r>
      <w:r>
        <w:t>. W</w:t>
      </w:r>
      <w:r w:rsidRPr="003718F9">
        <w:t xml:space="preserve">e </w:t>
      </w:r>
      <w:r>
        <w:t xml:space="preserve">might not </w:t>
      </w:r>
      <w:r w:rsidRPr="003718F9">
        <w:t>be able to look forward to what might be coming.</w:t>
      </w:r>
      <w:r>
        <w:t xml:space="preserve"> </w:t>
      </w:r>
    </w:p>
    <w:p w:rsidR="00C708C1" w:rsidRPr="00865AC4" w:rsidP="00C708C1">
      <w:pPr>
        <w:pStyle w:val="Question"/>
        <w:numPr>
          <w:ilvl w:val="0"/>
          <w:numId w:val="0"/>
        </w:numPr>
        <w:ind w:left="794"/>
        <w:rPr>
          <w:rFonts w:eastAsia="Times New Roman"/>
        </w:rPr>
      </w:pPr>
      <w:r w:rsidRPr="003718F9">
        <w:t>You are particularly adept at imagining what might be coming. How can we get round this issue of a lack of imagination?</w:t>
      </w:r>
      <w:r>
        <w:t xml:space="preserve"> </w:t>
      </w:r>
      <w:r w:rsidRPr="003718F9">
        <w:t>Who would like to begin?</w:t>
      </w:r>
      <w:r>
        <w:t xml:space="preserve"> </w:t>
      </w:r>
      <w:r w:rsidRPr="003718F9">
        <w:t xml:space="preserve">Adrian Tchaikovsky, I </w:t>
      </w:r>
      <w:r>
        <w:t>see that</w:t>
      </w:r>
      <w:r w:rsidRPr="003718F9">
        <w:t xml:space="preserve"> you are not muted and you are topmost on my screen</w:t>
      </w:r>
      <w:r>
        <w:t>. W</w:t>
      </w:r>
      <w:r w:rsidRPr="003718F9">
        <w:t>ould you like to begin?</w:t>
      </w:r>
      <w:r>
        <w:t xml:space="preserve"> </w:t>
      </w:r>
    </w:p>
    <w:p w:rsidR="00C708C1" w:rsidP="00C708C1">
      <w:pPr>
        <w:pStyle w:val="Answer"/>
      </w:pPr>
      <w:r w:rsidRPr="003718F9">
        <w:rPr>
          <w:b/>
          <w:i/>
        </w:rPr>
        <w:t>Adrian Tchaikovsky:</w:t>
      </w:r>
      <w:r>
        <w:t xml:space="preserve"> </w:t>
      </w:r>
      <w:r w:rsidRPr="003718F9">
        <w:t xml:space="preserve">One thing </w:t>
      </w:r>
      <w:r>
        <w:t xml:space="preserve">that </w:t>
      </w:r>
      <w:r w:rsidRPr="003718F9">
        <w:t xml:space="preserve">the last couple of years has shown is that as a society we are not necessarily equipped </w:t>
      </w:r>
      <w:r>
        <w:t xml:space="preserve">even </w:t>
      </w:r>
      <w:r w:rsidRPr="003718F9">
        <w:t xml:space="preserve">to deal with threats </w:t>
      </w:r>
      <w:r>
        <w:t xml:space="preserve">that </w:t>
      </w:r>
      <w:r w:rsidRPr="003718F9">
        <w:t>we can imagine particularly well, let alone the ones that we have yet to think about.</w:t>
      </w:r>
      <w:r>
        <w:t xml:space="preserve"> </w:t>
      </w:r>
    </w:p>
    <w:p w:rsidR="00C708C1" w:rsidP="00C708C1">
      <w:pPr>
        <w:pStyle w:val="Answer"/>
      </w:pPr>
      <w:r w:rsidRPr="003718F9">
        <w:t xml:space="preserve">One </w:t>
      </w:r>
      <w:r>
        <w:t>idea</w:t>
      </w:r>
      <w:r w:rsidRPr="003718F9">
        <w:t xml:space="preserve"> that came out of the previous discussion was </w:t>
      </w:r>
      <w:r>
        <w:t xml:space="preserve">that </w:t>
      </w:r>
      <w:r w:rsidRPr="003718F9">
        <w:t>of a systemic</w:t>
      </w:r>
      <w:r>
        <w:t>-</w:t>
      </w:r>
      <w:r w:rsidRPr="003718F9">
        <w:t>level approach.</w:t>
      </w:r>
      <w:r>
        <w:t xml:space="preserve"> </w:t>
      </w:r>
      <w:r w:rsidRPr="003718F9">
        <w:t>If we are looking at things that we have not thought about</w:t>
      </w:r>
      <w:r>
        <w:t>—</w:t>
      </w:r>
      <w:r w:rsidRPr="003718F9">
        <w:t>any of those very left field problems</w:t>
      </w:r>
      <w:r>
        <w:t>—they</w:t>
      </w:r>
      <w:r w:rsidRPr="003718F9">
        <w:t xml:space="preserve"> will probably need a completely different solution</w:t>
      </w:r>
      <w:r>
        <w:t>,</w:t>
      </w:r>
      <w:r w:rsidRPr="003718F9">
        <w:t xml:space="preserve"> but underlying th</w:t>
      </w:r>
      <w:r>
        <w:t xml:space="preserve">at </w:t>
      </w:r>
      <w:r w:rsidRPr="003718F9">
        <w:t>would be a common system of how we react, respond</w:t>
      </w:r>
      <w:r w:rsidR="00466F0D">
        <w:t xml:space="preserve"> and </w:t>
      </w:r>
      <w:r w:rsidRPr="003718F9">
        <w:t>organise under pressure. I think that would probably be the most useful problem to focus on.</w:t>
      </w:r>
      <w:r>
        <w:t xml:space="preserve"> </w:t>
      </w:r>
      <w:r w:rsidRPr="003718F9">
        <w:t>Does that make sense?</w:t>
      </w:r>
    </w:p>
    <w:p w:rsidR="00C708C1" w:rsidP="00C708C1">
      <w:pPr>
        <w:pStyle w:val="Remark"/>
      </w:pPr>
      <w:r w:rsidRPr="003718F9">
        <w:rPr>
          <w:b/>
        </w:rPr>
        <w:t>The Chair:</w:t>
      </w:r>
      <w:r>
        <w:t xml:space="preserve"> </w:t>
      </w:r>
      <w:r w:rsidRPr="003718F9">
        <w:t>Yes</w:t>
      </w:r>
      <w:r>
        <w:t>,</w:t>
      </w:r>
      <w:r w:rsidRPr="003718F9">
        <w:t xml:space="preserve"> it does.</w:t>
      </w:r>
      <w:r>
        <w:t xml:space="preserve"> </w:t>
      </w:r>
      <w:r w:rsidRPr="003718F9">
        <w:t>Thank you very much.</w:t>
      </w:r>
    </w:p>
    <w:p w:rsidR="00C708C1" w:rsidP="00C708C1">
      <w:pPr>
        <w:pStyle w:val="Answer"/>
      </w:pPr>
      <w:r w:rsidRPr="003718F9">
        <w:rPr>
          <w:b/>
          <w:i/>
        </w:rPr>
        <w:t>Robert Harris:</w:t>
      </w:r>
      <w:r>
        <w:t xml:space="preserve"> </w:t>
      </w:r>
      <w:r w:rsidRPr="003718F9">
        <w:t xml:space="preserve"> Good morning. Thank you for having me.</w:t>
      </w:r>
      <w:r>
        <w:t xml:space="preserve"> </w:t>
      </w:r>
      <w:r w:rsidRPr="003718F9">
        <w:t>It is a rather unexpected pleasure.</w:t>
      </w:r>
      <w:r>
        <w:t xml:space="preserve"> </w:t>
      </w:r>
      <w:r w:rsidRPr="003718F9">
        <w:t>I do not think of myself as a science fiction writer</w:t>
      </w:r>
      <w:r>
        <w:t>,</w:t>
      </w:r>
      <w:r w:rsidRPr="003718F9">
        <w:t xml:space="preserve"> to be honest, </w:t>
      </w:r>
      <w:r>
        <w:t xml:space="preserve">but </w:t>
      </w:r>
      <w:r w:rsidRPr="003718F9">
        <w:t xml:space="preserve">more </w:t>
      </w:r>
      <w:r>
        <w:t xml:space="preserve">as </w:t>
      </w:r>
      <w:r w:rsidRPr="003718F9">
        <w:t>a historical</w:t>
      </w:r>
      <w:r>
        <w:t xml:space="preserve">, </w:t>
      </w:r>
      <w:r w:rsidRPr="003718F9">
        <w:t>political writer.</w:t>
      </w:r>
      <w:r>
        <w:t xml:space="preserve"> </w:t>
      </w:r>
    </w:p>
    <w:p w:rsidR="00C708C1" w:rsidP="00C708C1">
      <w:pPr>
        <w:pStyle w:val="Answer"/>
      </w:pPr>
      <w:r w:rsidRPr="003718F9">
        <w:t>One works</w:t>
      </w:r>
      <w:r>
        <w:t>,</w:t>
      </w:r>
      <w:r w:rsidRPr="003718F9">
        <w:t xml:space="preserve"> to use the phrase often </w:t>
      </w:r>
      <w:r>
        <w:t xml:space="preserve">used </w:t>
      </w:r>
      <w:r w:rsidRPr="003718F9">
        <w:t>this morning</w:t>
      </w:r>
      <w:r>
        <w:t>,</w:t>
      </w:r>
      <w:r w:rsidRPr="003718F9">
        <w:t xml:space="preserve"> in a silo as a writer.</w:t>
      </w:r>
      <w:r>
        <w:t xml:space="preserve"> </w:t>
      </w:r>
      <w:r w:rsidRPr="003718F9">
        <w:t xml:space="preserve">The last thing </w:t>
      </w:r>
      <w:r>
        <w:t xml:space="preserve">that </w:t>
      </w:r>
      <w:r w:rsidRPr="003718F9">
        <w:t>I would do if I were you is invite a load of novelists on to a panel</w:t>
      </w:r>
      <w:r w:rsidR="00466F0D">
        <w:t>;</w:t>
      </w:r>
      <w:r>
        <w:t xml:space="preserve"> </w:t>
      </w:r>
      <w:r w:rsidRPr="003718F9">
        <w:t>I cannot think of anything more likely to waste time.</w:t>
      </w:r>
      <w:r>
        <w:t xml:space="preserve"> </w:t>
      </w:r>
      <w:r w:rsidRPr="003718F9">
        <w:t>One dredges up stories</w:t>
      </w:r>
      <w:r>
        <w:t>,</w:t>
      </w:r>
      <w:r w:rsidRPr="003718F9">
        <w:t xml:space="preserve"> and in my case </w:t>
      </w:r>
      <w:r>
        <w:t xml:space="preserve">they are </w:t>
      </w:r>
      <w:r w:rsidRPr="003718F9">
        <w:t>often to do with the collapse of societies, be it Cicero</w:t>
      </w:r>
      <w:r>
        <w:t>’</w:t>
      </w:r>
      <w:r w:rsidRPr="003718F9">
        <w:t>s Rome or Nazi Germany</w:t>
      </w:r>
      <w:r>
        <w:t>,</w:t>
      </w:r>
      <w:r w:rsidRPr="003718F9">
        <w:t xml:space="preserve"> or</w:t>
      </w:r>
      <w:r>
        <w:t>,</w:t>
      </w:r>
      <w:r w:rsidRPr="003718F9">
        <w:t xml:space="preserve"> in </w:t>
      </w:r>
      <w:r w:rsidRPr="003718F9">
        <w:rPr>
          <w:i/>
          <w:iCs/>
        </w:rPr>
        <w:t>The Second Sleep</w:t>
      </w:r>
      <w:r>
        <w:rPr>
          <w:i/>
          <w:iCs/>
        </w:rPr>
        <w:t>,</w:t>
      </w:r>
      <w:r w:rsidRPr="003718F9">
        <w:t xml:space="preserve"> Britain</w:t>
      </w:r>
      <w:r>
        <w:t>,</w:t>
      </w:r>
      <w:r w:rsidRPr="003718F9">
        <w:t xml:space="preserve"> sim</w:t>
      </w:r>
      <w:r>
        <w:t>p</w:t>
      </w:r>
      <w:r w:rsidRPr="003718F9">
        <w:t>ly because they are fears within me that I articulate and turn into stories.</w:t>
      </w:r>
      <w:r>
        <w:t xml:space="preserve"> </w:t>
      </w:r>
      <w:r w:rsidRPr="003718F9">
        <w:t>That is what I draw on. I do not know that I can offer any great lessons to policymakers.</w:t>
      </w:r>
      <w:r>
        <w:t xml:space="preserve"> </w:t>
      </w:r>
      <w:r w:rsidRPr="003718F9">
        <w:t>Novelists and creative people provide a climate</w:t>
      </w:r>
      <w:r>
        <w:t xml:space="preserve">: </w:t>
      </w:r>
      <w:r w:rsidRPr="003718F9">
        <w:t xml:space="preserve">Huxley with </w:t>
      </w:r>
      <w:r w:rsidRPr="003718F9">
        <w:rPr>
          <w:i/>
          <w:iCs/>
        </w:rPr>
        <w:t>Brave New World</w:t>
      </w:r>
      <w:r>
        <w:t xml:space="preserve">, </w:t>
      </w:r>
      <w:r w:rsidRPr="003718F9">
        <w:t xml:space="preserve">Orwell with </w:t>
      </w:r>
      <w:r>
        <w:rPr>
          <w:i/>
          <w:iCs/>
        </w:rPr>
        <w:t>Nineteen Eighty-Four</w:t>
      </w:r>
      <w:r w:rsidR="00466F0D">
        <w:t>;</w:t>
      </w:r>
      <w:r>
        <w:t xml:space="preserve"> </w:t>
      </w:r>
      <w:r w:rsidR="00466F0D">
        <w:t>e</w:t>
      </w:r>
      <w:r w:rsidRPr="003718F9">
        <w:t>ven EM Forster wrote a science fiction prediction of the internet, I think.</w:t>
      </w:r>
      <w:r>
        <w:t xml:space="preserve"> </w:t>
      </w:r>
      <w:r w:rsidRPr="003718F9">
        <w:t>We do not sit in committees.</w:t>
      </w:r>
      <w:r>
        <w:t xml:space="preserve"> </w:t>
      </w:r>
      <w:r w:rsidRPr="003718F9">
        <w:t xml:space="preserve">We help </w:t>
      </w:r>
      <w:r>
        <w:t xml:space="preserve">to </w:t>
      </w:r>
      <w:r w:rsidRPr="003718F9">
        <w:t>stimulate the popular imagination.</w:t>
      </w:r>
      <w:r>
        <w:t xml:space="preserve"> </w:t>
      </w:r>
    </w:p>
    <w:p w:rsidR="00C708C1" w:rsidP="00C708C1">
      <w:pPr>
        <w:pStyle w:val="Remark"/>
      </w:pPr>
      <w:r w:rsidRPr="003718F9">
        <w:rPr>
          <w:b/>
        </w:rPr>
        <w:t>The Chair:</w:t>
      </w:r>
      <w:r>
        <w:t xml:space="preserve"> </w:t>
      </w:r>
      <w:r w:rsidRPr="003718F9">
        <w:t xml:space="preserve">Peter Hamilton, in your </w:t>
      </w:r>
      <w:r w:rsidRPr="00EE25E4">
        <w:t>Voyage</w:t>
      </w:r>
      <w:r w:rsidRPr="003718F9">
        <w:t xml:space="preserve"> trilogy, you imagine worlds </w:t>
      </w:r>
      <w:r>
        <w:t>that</w:t>
      </w:r>
      <w:r w:rsidRPr="003718F9">
        <w:t xml:space="preserve"> ours might become.</w:t>
      </w:r>
      <w:r>
        <w:t xml:space="preserve"> </w:t>
      </w:r>
      <w:r w:rsidRPr="003718F9">
        <w:t>How do you do that?</w:t>
      </w:r>
    </w:p>
    <w:p w:rsidR="00C708C1" w:rsidP="00C708C1">
      <w:pPr>
        <w:pStyle w:val="Answer"/>
      </w:pPr>
      <w:r w:rsidRPr="003718F9">
        <w:rPr>
          <w:b/>
          <w:i/>
        </w:rPr>
        <w:t>Peter F Hamilton:</w:t>
      </w:r>
      <w:r>
        <w:t xml:space="preserve"> </w:t>
      </w:r>
      <w:r w:rsidRPr="003718F9">
        <w:t>First, thank you very much for having me on.</w:t>
      </w:r>
      <w:r>
        <w:t xml:space="preserve"> For s</w:t>
      </w:r>
      <w:r w:rsidRPr="003718F9">
        <w:t>cience fiction writers</w:t>
      </w:r>
      <w:r>
        <w:t>—</w:t>
      </w:r>
      <w:r w:rsidRPr="003718F9">
        <w:t>I am sure Adrian would</w:t>
      </w:r>
      <w:r>
        <w:t xml:space="preserve"> </w:t>
      </w:r>
      <w:r w:rsidRPr="003718F9">
        <w:t>agree</w:t>
      </w:r>
      <w:r>
        <w:t>—it</w:t>
      </w:r>
      <w:r w:rsidRPr="003718F9">
        <w:t xml:space="preserve"> is a question of extrapolation </w:t>
      </w:r>
      <w:r>
        <w:t>of</w:t>
      </w:r>
      <w:r w:rsidRPr="003718F9">
        <w:t xml:space="preserve"> all technologies</w:t>
      </w:r>
      <w:r>
        <w:t>. Y</w:t>
      </w:r>
      <w:r w:rsidRPr="003718F9">
        <w:t>ou have to work out how that will affect society</w:t>
      </w:r>
      <w:r>
        <w:t xml:space="preserve"> and </w:t>
      </w:r>
      <w:r w:rsidRPr="003718F9">
        <w:t>what knock</w:t>
      </w:r>
      <w:r>
        <w:t>-</w:t>
      </w:r>
      <w:r w:rsidRPr="003718F9">
        <w:t xml:space="preserve">on effects individual technologies </w:t>
      </w:r>
      <w:r>
        <w:t xml:space="preserve">will </w:t>
      </w:r>
      <w:r w:rsidRPr="003718F9">
        <w:t xml:space="preserve">have on society. </w:t>
      </w:r>
    </w:p>
    <w:p w:rsidR="00C708C1" w:rsidP="00C708C1">
      <w:pPr>
        <w:pStyle w:val="Answer"/>
      </w:pPr>
      <w:r w:rsidRPr="003718F9">
        <w:t xml:space="preserve">To go back </w:t>
      </w:r>
      <w:r>
        <w:t xml:space="preserve">slightly </w:t>
      </w:r>
      <w:r w:rsidRPr="003718F9">
        <w:t>to your question of how we deal with unexpected things, communication is the key.</w:t>
      </w:r>
      <w:r>
        <w:t xml:space="preserve"> </w:t>
      </w:r>
      <w:r w:rsidR="00466F0D">
        <w:t>There has been an</w:t>
      </w:r>
      <w:r w:rsidRPr="003718F9">
        <w:t xml:space="preserve"> explosion of communication technology recently</w:t>
      </w:r>
      <w:r>
        <w:t>—I say recently</w:t>
      </w:r>
      <w:r w:rsidR="00466F0D">
        <w:t>, but mean</w:t>
      </w:r>
      <w:r>
        <w:t xml:space="preserve"> </w:t>
      </w:r>
      <w:r w:rsidRPr="003718F9">
        <w:t>the last 20 or 30 years</w:t>
      </w:r>
      <w:r>
        <w:t>—</w:t>
      </w:r>
      <w:r w:rsidR="00466F0D">
        <w:t xml:space="preserve">and </w:t>
      </w:r>
      <w:r w:rsidRPr="003718F9">
        <w:t>this interconnectivity</w:t>
      </w:r>
      <w:r w:rsidR="00466F0D">
        <w:t xml:space="preserve"> mean y</w:t>
      </w:r>
      <w:r w:rsidRPr="003718F9">
        <w:t>ou wanted something out of left field</w:t>
      </w:r>
      <w:r>
        <w:t>,</w:t>
      </w:r>
      <w:r w:rsidRPr="003718F9">
        <w:t xml:space="preserve"> </w:t>
      </w:r>
      <w:r>
        <w:t xml:space="preserve">so </w:t>
      </w:r>
      <w:r w:rsidRPr="003718F9">
        <w:t>you call</w:t>
      </w:r>
      <w:r w:rsidR="00466F0D">
        <w:t>ed us</w:t>
      </w:r>
      <w:r w:rsidRPr="003718F9">
        <w:t xml:space="preserve"> in o see how this works.</w:t>
      </w:r>
      <w:r>
        <w:t xml:space="preserve"> </w:t>
      </w:r>
      <w:r w:rsidRPr="003718F9">
        <w:t>The</w:t>
      </w:r>
      <w:r>
        <w:t>re is a huge</w:t>
      </w:r>
      <w:r w:rsidRPr="003718F9">
        <w:t xml:space="preserve"> number of people available to th</w:t>
      </w:r>
      <w:r w:rsidR="00466F0D">
        <w:t>e</w:t>
      </w:r>
      <w:r w:rsidRPr="003718F9">
        <w:t xml:space="preserve"> top of </w:t>
      </w:r>
      <w:r>
        <w:t xml:space="preserve">an </w:t>
      </w:r>
      <w:r w:rsidRPr="003718F9">
        <w:t>organisation organising responses</w:t>
      </w:r>
      <w:r w:rsidR="00466F0D">
        <w:t xml:space="preserve">—it will have </w:t>
      </w:r>
      <w:r w:rsidRPr="003718F9">
        <w:t>a huge list or database of people they can call on</w:t>
      </w:r>
      <w:r>
        <w:t>. C</w:t>
      </w:r>
      <w:r w:rsidRPr="003718F9">
        <w:t>ommunication is absolutely the key.</w:t>
      </w:r>
      <w:r>
        <w:t xml:space="preserve"> </w:t>
      </w:r>
    </w:p>
    <w:p w:rsidR="00C708C1" w:rsidP="00C708C1">
      <w:pPr>
        <w:pStyle w:val="Answer"/>
      </w:pPr>
      <w:r>
        <w:t>The knock-on effects of technology</w:t>
      </w:r>
      <w:r w:rsidR="00466F0D">
        <w:t>,</w:t>
      </w:r>
      <w:r>
        <w:t xml:space="preserve"> and the way people are not expecting it to be used</w:t>
      </w:r>
      <w:r w:rsidR="00466F0D">
        <w:t>,</w:t>
      </w:r>
      <w:r>
        <w:t xml:space="preserve"> certainly play quite a large role in the </w:t>
      </w:r>
      <w:r w:rsidRPr="003718F9">
        <w:t>modern futuristic societies that we come up with.</w:t>
      </w:r>
      <w:r>
        <w:t xml:space="preserve"> </w:t>
      </w:r>
      <w:r w:rsidRPr="003718F9">
        <w:t>To put it very basically</w:t>
      </w:r>
      <w:r>
        <w:t>,</w:t>
      </w:r>
      <w:r w:rsidRPr="003718F9">
        <w:t xml:space="preserve"> the telephone </w:t>
      </w:r>
      <w:r>
        <w:t xml:space="preserve">has </w:t>
      </w:r>
      <w:r w:rsidRPr="003718F9">
        <w:t xml:space="preserve">expanded into the internet </w:t>
      </w:r>
      <w:r>
        <w:t xml:space="preserve">and </w:t>
      </w:r>
      <w:r w:rsidRPr="003718F9">
        <w:t>we can all talk today.</w:t>
      </w:r>
      <w:r>
        <w:t xml:space="preserve"> </w:t>
      </w:r>
      <w:r w:rsidRPr="003718F9">
        <w:t>It will also be the instrument use</w:t>
      </w:r>
      <w:r>
        <w:t>d</w:t>
      </w:r>
      <w:r w:rsidRPr="003718F9">
        <w:t xml:space="preserve"> to fi</w:t>
      </w:r>
      <w:r>
        <w:t>re nuclear</w:t>
      </w:r>
      <w:r w:rsidRPr="003718F9">
        <w:t xml:space="preserve"> weapons.</w:t>
      </w:r>
      <w:r>
        <w:t xml:space="preserve"> </w:t>
      </w:r>
      <w:r w:rsidRPr="003718F9">
        <w:t xml:space="preserve">It is the </w:t>
      </w:r>
      <w:r>
        <w:t xml:space="preserve">same </w:t>
      </w:r>
      <w:r w:rsidRPr="003718F9">
        <w:t>basic principle.</w:t>
      </w:r>
      <w:r>
        <w:t xml:space="preserve"> </w:t>
      </w:r>
      <w:r w:rsidRPr="003718F9">
        <w:t>It can be used and misused in this respect, like all technologies.</w:t>
      </w:r>
      <w:r>
        <w:t xml:space="preserve"> It is by deploying the </w:t>
      </w:r>
      <w:r w:rsidRPr="003718F9">
        <w:t xml:space="preserve">unknowns </w:t>
      </w:r>
      <w:r>
        <w:t>for which</w:t>
      </w:r>
      <w:r w:rsidRPr="003718F9">
        <w:t xml:space="preserve"> technology can be used </w:t>
      </w:r>
      <w:r>
        <w:t xml:space="preserve">that </w:t>
      </w:r>
      <w:r w:rsidRPr="003718F9">
        <w:t>we build our worlds</w:t>
      </w:r>
      <w:r>
        <w:t xml:space="preserve">. </w:t>
      </w:r>
    </w:p>
    <w:p w:rsidR="00C708C1" w:rsidP="00C708C1">
      <w:pPr>
        <w:pStyle w:val="Remark"/>
      </w:pPr>
      <w:r w:rsidRPr="003718F9">
        <w:rPr>
          <w:b/>
        </w:rPr>
        <w:t>The Chair:</w:t>
      </w:r>
      <w:r>
        <w:t xml:space="preserve"> </w:t>
      </w:r>
      <w:r w:rsidRPr="003718F9">
        <w:t>Thank you</w:t>
      </w:r>
      <w:r>
        <w:t xml:space="preserve">. </w:t>
      </w:r>
    </w:p>
    <w:p w:rsidR="00C708C1" w:rsidP="00C708C1">
      <w:pPr>
        <w:pStyle w:val="Question"/>
      </w:pPr>
      <w:r w:rsidRPr="003718F9">
        <w:rPr>
          <w:b/>
        </w:rPr>
        <w:t>Lord O</w:t>
      </w:r>
      <w:r>
        <w:rPr>
          <w:b/>
        </w:rPr>
        <w:t>’</w:t>
      </w:r>
      <w:r w:rsidRPr="003718F9">
        <w:rPr>
          <w:b/>
        </w:rPr>
        <w:t>Shaughnessy:</w:t>
      </w:r>
      <w:r>
        <w:t xml:space="preserve"> </w:t>
      </w:r>
      <w:r w:rsidRPr="003718F9">
        <w:t xml:space="preserve">I have been very much looking forward to this session as an admirer of all your work. </w:t>
      </w:r>
    </w:p>
    <w:p w:rsidR="00C708C1" w:rsidP="00C708C1">
      <w:pPr>
        <w:pStyle w:val="Question"/>
        <w:numPr>
          <w:ilvl w:val="0"/>
          <w:numId w:val="0"/>
        </w:numPr>
        <w:ind w:left="794"/>
      </w:pPr>
      <w:r w:rsidRPr="003718F9">
        <w:t>It strikes</w:t>
      </w:r>
      <w:r>
        <w:t xml:space="preserve"> </w:t>
      </w:r>
      <w:r w:rsidRPr="003718F9">
        <w:t xml:space="preserve">me </w:t>
      </w:r>
      <w:r>
        <w:t xml:space="preserve">that </w:t>
      </w:r>
      <w:r w:rsidRPr="003718F9">
        <w:t>what you all do brilliantly is understand</w:t>
      </w:r>
      <w:r w:rsidR="00466F0D">
        <w:t>,</w:t>
      </w:r>
      <w:r w:rsidRPr="003718F9">
        <w:t xml:space="preserve"> in a very deep way</w:t>
      </w:r>
      <w:r w:rsidR="00466F0D">
        <w:t>,</w:t>
      </w:r>
      <w:r w:rsidRPr="003718F9">
        <w:t xml:space="preserve"> the potential and risk of technology</w:t>
      </w:r>
      <w:r>
        <w:t>,</w:t>
      </w:r>
      <w:r w:rsidRPr="003718F9">
        <w:t xml:space="preserve"> among other things</w:t>
      </w:r>
      <w:r>
        <w:t>—</w:t>
      </w:r>
      <w:r w:rsidRPr="003718F9">
        <w:t>but that in particular</w:t>
      </w:r>
      <w:r>
        <w:t>—</w:t>
      </w:r>
      <w:r w:rsidRPr="003718F9">
        <w:t>and harness that to your imagination</w:t>
      </w:r>
      <w:r>
        <w:t xml:space="preserve"> </w:t>
      </w:r>
      <w:r w:rsidR="00466F0D">
        <w:t>around</w:t>
      </w:r>
      <w:r w:rsidRPr="003718F9">
        <w:t xml:space="preserve"> the consequences</w:t>
      </w:r>
      <w:r>
        <w:t xml:space="preserve"> it might have</w:t>
      </w:r>
      <w:r w:rsidRPr="003718F9">
        <w:t>.</w:t>
      </w:r>
      <w:r>
        <w:t xml:space="preserve"> </w:t>
      </w:r>
    </w:p>
    <w:p w:rsidR="00C708C1" w:rsidP="00C708C1">
      <w:pPr>
        <w:pStyle w:val="Question"/>
        <w:numPr>
          <w:ilvl w:val="0"/>
          <w:numId w:val="0"/>
        </w:numPr>
        <w:ind w:left="794"/>
      </w:pPr>
      <w:r w:rsidRPr="003718F9">
        <w:t>As Lord Arbuthnot was saying, the Government are not very good at thinking like that</w:t>
      </w:r>
      <w:r>
        <w:t>,</w:t>
      </w:r>
      <w:r w:rsidRPr="003718F9">
        <w:t xml:space="preserve"> and </w:t>
      </w:r>
      <w:r>
        <w:t xml:space="preserve">will </w:t>
      </w:r>
      <w:r w:rsidRPr="003718F9">
        <w:t>probably never be very good at thinking like that.</w:t>
      </w:r>
      <w:r>
        <w:t xml:space="preserve"> </w:t>
      </w:r>
      <w:r w:rsidRPr="003718F9">
        <w:t>How c</w:t>
      </w:r>
      <w:r>
        <w:t>ould</w:t>
      </w:r>
      <w:r w:rsidRPr="003718F9">
        <w:t xml:space="preserve"> we harness </w:t>
      </w:r>
      <w:r>
        <w:t>this i</w:t>
      </w:r>
      <w:r w:rsidRPr="003718F9">
        <w:t>n a systematic way</w:t>
      </w:r>
      <w:r>
        <w:t xml:space="preserve">? </w:t>
      </w:r>
      <w:r w:rsidRPr="003718F9">
        <w:t xml:space="preserve">Adrian Tchaikovsky mentioned trying to build a more systematic approach </w:t>
      </w:r>
      <w:r>
        <w:t xml:space="preserve">that </w:t>
      </w:r>
      <w:r w:rsidRPr="003718F9">
        <w:t xml:space="preserve">would underpin this kind of planning, but that systematic approach will not succeed unless it is capable of harnessing the mindset </w:t>
      </w:r>
      <w:r>
        <w:t xml:space="preserve">that </w:t>
      </w:r>
      <w:r w:rsidRPr="003718F9">
        <w:t>each of you embod</w:t>
      </w:r>
      <w:r>
        <w:t>ies</w:t>
      </w:r>
      <w:r w:rsidRPr="003718F9">
        <w:t>.</w:t>
      </w:r>
      <w:r>
        <w:t xml:space="preserve"> </w:t>
      </w:r>
      <w:r w:rsidRPr="003718F9">
        <w:t xml:space="preserve">Do you have any thoughts about how that could be done in </w:t>
      </w:r>
      <w:r>
        <w:t xml:space="preserve">a </w:t>
      </w:r>
      <w:r w:rsidRPr="003718F9">
        <w:t xml:space="preserve">systematic </w:t>
      </w:r>
      <w:r w:rsidR="00466F0D">
        <w:t xml:space="preserve">way </w:t>
      </w:r>
      <w:r w:rsidRPr="003718F9">
        <w:t xml:space="preserve">rather than a random </w:t>
      </w:r>
      <w:r>
        <w:t>or</w:t>
      </w:r>
      <w:r w:rsidRPr="003718F9">
        <w:t xml:space="preserve"> episodic way?</w:t>
      </w:r>
      <w:r>
        <w:t xml:space="preserve"> </w:t>
      </w:r>
    </w:p>
    <w:p w:rsidR="00C708C1" w:rsidP="00C708C1">
      <w:pPr>
        <w:pStyle w:val="Answer"/>
      </w:pPr>
      <w:r w:rsidRPr="003718F9">
        <w:rPr>
          <w:b/>
          <w:i/>
        </w:rPr>
        <w:t>Peter F Hamilton:</w:t>
      </w:r>
      <w:r>
        <w:t xml:space="preserve"> </w:t>
      </w:r>
      <w:r w:rsidRPr="003718F9">
        <w:t>Again, it is this ability to call on the relevant experts at any given time.</w:t>
      </w:r>
      <w:r>
        <w:t xml:space="preserve"> </w:t>
      </w:r>
      <w:r w:rsidRPr="003718F9">
        <w:t>That would obviously take preparation</w:t>
      </w:r>
      <w:r>
        <w:t>. Y</w:t>
      </w:r>
      <w:r w:rsidRPr="003718F9">
        <w:t>ou would have to build up a database of who knows what about individual subjects and who could contribute to it.</w:t>
      </w:r>
      <w:r>
        <w:t xml:space="preserve"> </w:t>
      </w:r>
    </w:p>
    <w:p w:rsidR="00C708C1" w:rsidRPr="003718F9" w:rsidP="00C708C1">
      <w:pPr>
        <w:pStyle w:val="Answer"/>
      </w:pPr>
      <w:r w:rsidRPr="003718F9">
        <w:t>Again, we are back to this issue of communication and</w:t>
      </w:r>
      <w:r>
        <w:t xml:space="preserve"> </w:t>
      </w:r>
      <w:r w:rsidRPr="003718F9">
        <w:t>how the information is gathered and applied.</w:t>
      </w:r>
      <w:r>
        <w:t xml:space="preserve"> </w:t>
      </w:r>
      <w:r w:rsidRPr="003718F9">
        <w:t>You would need several stages.</w:t>
      </w:r>
      <w:r>
        <w:t xml:space="preserve"> </w:t>
      </w:r>
      <w:r w:rsidRPr="003718F9">
        <w:t>You would need the people like us</w:t>
      </w:r>
      <w:r>
        <w:t>,</w:t>
      </w:r>
      <w:r w:rsidRPr="003718F9">
        <w:t xml:space="preserve"> if you like</w:t>
      </w:r>
      <w:r w:rsidR="00466F0D">
        <w:t>;</w:t>
      </w:r>
      <w:r>
        <w:t xml:space="preserve"> </w:t>
      </w:r>
      <w:r w:rsidR="00466F0D">
        <w:t>y</w:t>
      </w:r>
      <w:r w:rsidRPr="003718F9">
        <w:t>ou would then need the people in the control room at a disaster interpreting what we are saying, listening to the advice and then making the decision.</w:t>
      </w:r>
      <w:r>
        <w:t xml:space="preserve"> </w:t>
      </w:r>
      <w:r w:rsidRPr="003718F9">
        <w:t xml:space="preserve">You would need a very clear filter process </w:t>
      </w:r>
      <w:r>
        <w:t>for</w:t>
      </w:r>
      <w:r w:rsidRPr="003718F9">
        <w:t xml:space="preserve"> all the wild</w:t>
      </w:r>
      <w:r>
        <w:t>-</w:t>
      </w:r>
      <w:r w:rsidRPr="003718F9">
        <w:t>card ideas that are coming in.</w:t>
      </w:r>
      <w:r>
        <w:t xml:space="preserve"> </w:t>
      </w:r>
      <w:r w:rsidRPr="003718F9">
        <w:t>It is all very well having them</w:t>
      </w:r>
      <w:r>
        <w:t>, but</w:t>
      </w:r>
      <w:r w:rsidRPr="003718F9">
        <w:t xml:space="preserve"> if you ask five science fiction writers for an opinion on a subject</w:t>
      </w:r>
      <w:r w:rsidR="00466F0D">
        <w:t>,</w:t>
      </w:r>
      <w:r w:rsidRPr="003718F9">
        <w:t xml:space="preserve"> you will get five very different answers.</w:t>
      </w:r>
      <w:r>
        <w:t xml:space="preserve"> </w:t>
      </w:r>
      <w:r w:rsidRPr="003718F9">
        <w:t>I know that from experience.</w:t>
      </w:r>
      <w:r>
        <w:t xml:space="preserve"> </w:t>
      </w:r>
      <w:r w:rsidRPr="003718F9">
        <w:t>It will be built in layers</w:t>
      </w:r>
      <w:r w:rsidR="00466F0D">
        <w:t>,</w:t>
      </w:r>
      <w:r w:rsidRPr="003718F9">
        <w:t xml:space="preserve"> like a pyramid almost, I would imagine. You get the basic information, you filter it</w:t>
      </w:r>
      <w:r w:rsidR="00466F0D">
        <w:t>,</w:t>
      </w:r>
      <w:r w:rsidRPr="003718F9">
        <w:t xml:space="preserve"> and you apply it</w:t>
      </w:r>
      <w:r>
        <w:t>.</w:t>
      </w:r>
      <w:r w:rsidRPr="003718F9">
        <w:t xml:space="preserve"> </w:t>
      </w:r>
    </w:p>
    <w:p w:rsidR="00C708C1" w:rsidP="00C708C1">
      <w:pPr>
        <w:pStyle w:val="Answer"/>
      </w:pPr>
      <w:r w:rsidRPr="00FB0DC0">
        <w:rPr>
          <w:b/>
          <w:i/>
        </w:rPr>
        <w:t>Robert Harris:</w:t>
      </w:r>
      <w:r>
        <w:t xml:space="preserve"> </w:t>
      </w:r>
      <w:r w:rsidRPr="003718F9">
        <w:t>One of the joys of being a writer</w:t>
      </w:r>
      <w:r w:rsidR="00466F0D">
        <w:t xml:space="preserve">—and different </w:t>
      </w:r>
      <w:r>
        <w:t>from</w:t>
      </w:r>
      <w:r w:rsidRPr="003718F9">
        <w:t xml:space="preserve"> being a politician</w:t>
      </w:r>
      <w:r w:rsidR="00466F0D">
        <w:t xml:space="preserve">—is that </w:t>
      </w:r>
      <w:r w:rsidRPr="003718F9">
        <w:t>you can dream up the problems</w:t>
      </w:r>
      <w:r>
        <w:t xml:space="preserve"> but </w:t>
      </w:r>
      <w:r w:rsidRPr="003718F9">
        <w:t>you are not required to provide the solutions.</w:t>
      </w:r>
      <w:r>
        <w:t xml:space="preserve"> </w:t>
      </w:r>
      <w:r w:rsidRPr="003718F9">
        <w:t>I often do this.</w:t>
      </w:r>
      <w:r>
        <w:t xml:space="preserve"> F</w:t>
      </w:r>
      <w:r w:rsidRPr="003718F9">
        <w:t xml:space="preserve">or instance, in </w:t>
      </w:r>
      <w:r w:rsidRPr="00FB0DC0">
        <w:rPr>
          <w:i/>
          <w:iCs/>
        </w:rPr>
        <w:t>The Second Sleep</w:t>
      </w:r>
      <w:r w:rsidRPr="003718F9">
        <w:t xml:space="preserve"> the</w:t>
      </w:r>
      <w:r>
        <w:t>re is the</w:t>
      </w:r>
      <w:r w:rsidRPr="003718F9">
        <w:t xml:space="preserve"> idea that society </w:t>
      </w:r>
      <w:r>
        <w:t>has become</w:t>
      </w:r>
      <w:r w:rsidRPr="003718F9">
        <w:t xml:space="preserve"> so sophisticated and interconnected that a relatively small thing could go wrong</w:t>
      </w:r>
      <w:r>
        <w:t>—</w:t>
      </w:r>
      <w:r w:rsidRPr="003718F9">
        <w:t>a cyberattack might be launched</w:t>
      </w:r>
      <w:r>
        <w:t>—</w:t>
      </w:r>
      <w:r w:rsidRPr="003718F9">
        <w:t>and suddenly everything would go rapidly</w:t>
      </w:r>
      <w:r>
        <w:t>,</w:t>
      </w:r>
      <w:r w:rsidRPr="003718F9">
        <w:t xml:space="preserve"> because it would spread like a contagion.</w:t>
      </w:r>
      <w:r>
        <w:t xml:space="preserve"> </w:t>
      </w:r>
    </w:p>
    <w:p w:rsidR="00C708C1" w:rsidRPr="003718F9" w:rsidP="00C708C1">
      <w:pPr>
        <w:pStyle w:val="Answer"/>
      </w:pPr>
      <w:r w:rsidRPr="003718F9">
        <w:t>I can see the potential for that</w:t>
      </w:r>
      <w:r w:rsidR="00466F0D">
        <w:t xml:space="preserve"> happening</w:t>
      </w:r>
      <w:r w:rsidRPr="003718F9">
        <w:t>.</w:t>
      </w:r>
      <w:r>
        <w:t xml:space="preserve"> </w:t>
      </w:r>
      <w:r w:rsidRPr="003718F9">
        <w:t xml:space="preserve">Sophisticated societies </w:t>
      </w:r>
      <w:r w:rsidR="00466F0D">
        <w:t xml:space="preserve">do </w:t>
      </w:r>
      <w:r w:rsidRPr="003718F9">
        <w:t>collapse.</w:t>
      </w:r>
      <w:r>
        <w:t xml:space="preserve"> </w:t>
      </w:r>
      <w:r w:rsidRPr="003718F9">
        <w:t>Every civilisation collapses.</w:t>
      </w:r>
      <w:r>
        <w:t xml:space="preserve"> </w:t>
      </w:r>
      <w:r w:rsidRPr="003718F9">
        <w:t>You cannot think of one that did not face some terrible crisis</w:t>
      </w:r>
      <w:r>
        <w:t>,</w:t>
      </w:r>
      <w:r w:rsidRPr="003718F9">
        <w:t xml:space="preserve"> partly because they became so sophisticated.</w:t>
      </w:r>
      <w:r>
        <w:t xml:space="preserve"> </w:t>
      </w:r>
      <w:r w:rsidRPr="003718F9">
        <w:t xml:space="preserve">Whether I am </w:t>
      </w:r>
      <w:r w:rsidR="00466F0D">
        <w:t xml:space="preserve">therefore </w:t>
      </w:r>
      <w:r w:rsidRPr="003718F9">
        <w:t xml:space="preserve">the man to go to for a solution to </w:t>
      </w:r>
      <w:r>
        <w:t>that</w:t>
      </w:r>
      <w:r w:rsidRPr="003718F9">
        <w:t xml:space="preserve"> problem</w:t>
      </w:r>
      <w:r>
        <w:t>,</w:t>
      </w:r>
      <w:r w:rsidRPr="003718F9">
        <w:t xml:space="preserve"> I do not know.</w:t>
      </w:r>
      <w:r>
        <w:t xml:space="preserve"> </w:t>
      </w:r>
      <w:r w:rsidRPr="003718F9">
        <w:t xml:space="preserve">Certainly I feel </w:t>
      </w:r>
      <w:r>
        <w:t xml:space="preserve">that </w:t>
      </w:r>
      <w:r w:rsidRPr="003718F9">
        <w:t>my role is</w:t>
      </w:r>
      <w:r>
        <w:t xml:space="preserve"> </w:t>
      </w:r>
      <w:r w:rsidRPr="003718F9">
        <w:t>scaring people</w:t>
      </w:r>
      <w:r>
        <w:t xml:space="preserve"> and</w:t>
      </w:r>
      <w:r w:rsidRPr="003718F9">
        <w:t xml:space="preserve"> stimulating their imaginations</w:t>
      </w:r>
      <w:r>
        <w:t>,</w:t>
      </w:r>
      <w:r w:rsidRPr="003718F9">
        <w:t xml:space="preserve"> rather more than saying how we might fix it.</w:t>
      </w:r>
      <w:r>
        <w:t xml:space="preserve"> </w:t>
      </w:r>
    </w:p>
    <w:p w:rsidR="00C708C1" w:rsidP="00C708C1">
      <w:pPr>
        <w:pStyle w:val="Answer"/>
      </w:pPr>
      <w:r w:rsidRPr="00FB0DC0">
        <w:rPr>
          <w:b/>
          <w:i/>
        </w:rPr>
        <w:t>Adrian Tchaikovsky:</w:t>
      </w:r>
      <w:r>
        <w:t xml:space="preserve"> W</w:t>
      </w:r>
      <w:r w:rsidRPr="003718F9">
        <w:t xml:space="preserve">hat </w:t>
      </w:r>
      <w:r>
        <w:t>we</w:t>
      </w:r>
      <w:r w:rsidRPr="003718F9">
        <w:t xml:space="preserve"> can do</w:t>
      </w:r>
      <w:r>
        <w:t>—</w:t>
      </w:r>
      <w:r w:rsidRPr="003718F9">
        <w:t>Peter absolutely correctly was talking about the idea that we take the current paradigm and extrapolate from it in various realistic</w:t>
      </w:r>
      <w:r w:rsidR="00466F0D">
        <w:t>,</w:t>
      </w:r>
      <w:r w:rsidRPr="003718F9">
        <w:t xml:space="preserve"> or not remotely realistic</w:t>
      </w:r>
      <w:r w:rsidR="00466F0D">
        <w:t>,</w:t>
      </w:r>
      <w:r w:rsidRPr="003718F9">
        <w:t xml:space="preserve"> ways</w:t>
      </w:r>
      <w:r>
        <w:t>—is</w:t>
      </w:r>
      <w:r w:rsidRPr="003718F9">
        <w:t xml:space="preserve"> open the door </w:t>
      </w:r>
      <w:r>
        <w:t>to</w:t>
      </w:r>
      <w:r w:rsidRPr="003718F9">
        <w:t xml:space="preserve"> the possibility of modelling, testing</w:t>
      </w:r>
      <w:r>
        <w:t>,</w:t>
      </w:r>
      <w:r w:rsidR="00466F0D">
        <w:t xml:space="preserve"> or</w:t>
      </w:r>
      <w:r w:rsidRPr="003718F9">
        <w:t xml:space="preserve"> even localised experiments</w:t>
      </w:r>
      <w:r>
        <w:t>,</w:t>
      </w:r>
      <w:r w:rsidRPr="003718F9">
        <w:t xml:space="preserve"> </w:t>
      </w:r>
      <w:r w:rsidR="00466F0D">
        <w:t xml:space="preserve">of </w:t>
      </w:r>
      <w:r w:rsidRPr="003718F9">
        <w:t>how you can deal with hyp</w:t>
      </w:r>
      <w:r>
        <w:t>o</w:t>
      </w:r>
      <w:r w:rsidRPr="003718F9">
        <w:t>thetical changes</w:t>
      </w:r>
      <w:r w:rsidR="00466F0D">
        <w:t xml:space="preserve"> and </w:t>
      </w:r>
      <w:r w:rsidRPr="003718F9">
        <w:t>these extrapolated possibilities</w:t>
      </w:r>
      <w:r>
        <w:t>, w</w:t>
      </w:r>
      <w:r w:rsidRPr="003718F9">
        <w:t>hether it is in a non</w:t>
      </w:r>
      <w:r>
        <w:t>-</w:t>
      </w:r>
      <w:r w:rsidRPr="003718F9">
        <w:t>military sense, a war games exercise</w:t>
      </w:r>
      <w:r>
        <w:t>,</w:t>
      </w:r>
      <w:r w:rsidRPr="003718F9">
        <w:t xml:space="preserve"> or whether you are running a virtual mode</w:t>
      </w:r>
      <w:r>
        <w:t>l,</w:t>
      </w:r>
      <w:r w:rsidRPr="003718F9">
        <w:t xml:space="preserve"> or anything like that</w:t>
      </w:r>
      <w:r>
        <w:t xml:space="preserve">. </w:t>
      </w:r>
    </w:p>
    <w:p w:rsidR="00C708C1" w:rsidP="00C708C1">
      <w:pPr>
        <w:pStyle w:val="Answer"/>
      </w:pPr>
      <w:r>
        <w:t>W</w:t>
      </w:r>
      <w:r w:rsidRPr="003718F9">
        <w:t>e can give you parameters</w:t>
      </w:r>
      <w:r>
        <w:t>:</w:t>
      </w:r>
      <w:r w:rsidRPr="003718F9">
        <w:t xml:space="preserve"> </w:t>
      </w:r>
      <w:r>
        <w:t>“W</w:t>
      </w:r>
      <w:r w:rsidRPr="003718F9">
        <w:t>hat if this</w:t>
      </w:r>
      <w:r>
        <w:t>?</w:t>
      </w:r>
      <w:r w:rsidRPr="003718F9">
        <w:t xml:space="preserve"> </w:t>
      </w:r>
      <w:r>
        <w:t>W</w:t>
      </w:r>
      <w:r w:rsidRPr="003718F9">
        <w:t>hat if that</w:t>
      </w:r>
      <w:r>
        <w:t xml:space="preserve">?” </w:t>
      </w:r>
      <w:r w:rsidRPr="003718F9">
        <w:t>I think there are ways of at least running the experiment to find out where it might go and how people might react.</w:t>
      </w:r>
      <w:r>
        <w:t xml:space="preserve"> </w:t>
      </w:r>
    </w:p>
    <w:p w:rsidR="00C708C1" w:rsidP="00466F0D">
      <w:pPr>
        <w:pStyle w:val="Remark"/>
      </w:pPr>
      <w:r w:rsidRPr="00FB0DC0">
        <w:rPr>
          <w:b/>
        </w:rPr>
        <w:t>Lord O</w:t>
      </w:r>
      <w:r>
        <w:rPr>
          <w:b/>
        </w:rPr>
        <w:t>’</w:t>
      </w:r>
      <w:r w:rsidRPr="00FB0DC0">
        <w:rPr>
          <w:b/>
        </w:rPr>
        <w:t>Shaughnessy:</w:t>
      </w:r>
      <w:r>
        <w:t xml:space="preserve"> </w:t>
      </w:r>
      <w:r w:rsidRPr="003718F9">
        <w:t xml:space="preserve">Probably, as Robert Harris said, it is not so much about looking for solutions but </w:t>
      </w:r>
      <w:r>
        <w:t xml:space="preserve">about </w:t>
      </w:r>
      <w:r w:rsidRPr="003718F9">
        <w:t>looking for the right provocations</w:t>
      </w:r>
      <w:r>
        <w:t>,</w:t>
      </w:r>
      <w:r w:rsidRPr="003718F9">
        <w:t xml:space="preserve"> and to expand the realm of possibility so that a much broader range of solutions can be developed.</w:t>
      </w:r>
      <w:r>
        <w:t xml:space="preserve"> </w:t>
      </w:r>
      <w:r w:rsidRPr="003718F9">
        <w:t>Thank you</w:t>
      </w:r>
      <w:r>
        <w:t>,</w:t>
      </w:r>
      <w:r w:rsidRPr="003718F9">
        <w:t xml:space="preserve"> that has been helpful.</w:t>
      </w:r>
      <w:r>
        <w:t xml:space="preserve"> </w:t>
      </w:r>
    </w:p>
    <w:p w:rsidR="00C708C1" w:rsidRPr="003718F9" w:rsidP="00C708C1">
      <w:pPr>
        <w:pStyle w:val="Question"/>
      </w:pPr>
      <w:r w:rsidRPr="00FB0DC0">
        <w:rPr>
          <w:b/>
        </w:rPr>
        <w:t>Lord Robertson of Port Ellen:</w:t>
      </w:r>
      <w:r>
        <w:t xml:space="preserve"> Some people </w:t>
      </w:r>
      <w:r w:rsidRPr="003718F9">
        <w:t>said that the attacks of 9/11 in New York and on Washington w</w:t>
      </w:r>
      <w:r>
        <w:t>ere</w:t>
      </w:r>
      <w:r w:rsidRPr="003718F9">
        <w:t xml:space="preserve"> due to a failure of intelligence, but other people </w:t>
      </w:r>
      <w:r>
        <w:t xml:space="preserve">have </w:t>
      </w:r>
      <w:r w:rsidRPr="003718F9">
        <w:t xml:space="preserve">said </w:t>
      </w:r>
      <w:r>
        <w:t xml:space="preserve">that </w:t>
      </w:r>
      <w:r w:rsidRPr="003718F9">
        <w:t>it was also a failure of imagination</w:t>
      </w:r>
      <w:r w:rsidR="00466F0D">
        <w:t>—we</w:t>
      </w:r>
      <w:r w:rsidRPr="003718F9">
        <w:t xml:space="preserve"> did not really imagine that anything like that was going to happen.</w:t>
      </w:r>
      <w:r>
        <w:t xml:space="preserve"> </w:t>
      </w:r>
      <w:r w:rsidRPr="003718F9">
        <w:t>You</w:t>
      </w:r>
      <w:r>
        <w:t xml:space="preserve"> all have </w:t>
      </w:r>
      <w:r w:rsidRPr="003718F9">
        <w:t>very well</w:t>
      </w:r>
      <w:r>
        <w:t>-</w:t>
      </w:r>
      <w:r w:rsidRPr="003718F9">
        <w:t>developed imaginations to be able to write the books that you do.</w:t>
      </w:r>
      <w:r>
        <w:t xml:space="preserve"> </w:t>
      </w:r>
      <w:r w:rsidR="00466F0D">
        <w:t>W</w:t>
      </w:r>
      <w:r w:rsidRPr="003718F9">
        <w:t>hat kind of disaster</w:t>
      </w:r>
      <w:r w:rsidR="00466F0D">
        <w:t>—the prospect of it—</w:t>
      </w:r>
      <w:r w:rsidRPr="003718F9">
        <w:t>keep</w:t>
      </w:r>
      <w:r w:rsidR="00466F0D">
        <w:t>s</w:t>
      </w:r>
      <w:r w:rsidRPr="003718F9">
        <w:t xml:space="preserve"> you awake at night?</w:t>
      </w:r>
      <w:r>
        <w:t xml:space="preserve"> </w:t>
      </w:r>
    </w:p>
    <w:p w:rsidR="00C708C1" w:rsidP="00C708C1">
      <w:pPr>
        <w:pStyle w:val="Answer"/>
      </w:pPr>
      <w:r w:rsidRPr="00FB0DC0">
        <w:rPr>
          <w:b/>
          <w:i/>
        </w:rPr>
        <w:t>Robert Harris:</w:t>
      </w:r>
      <w:r>
        <w:t xml:space="preserve"> </w:t>
      </w:r>
      <w:r w:rsidRPr="003718F9">
        <w:t>I wrote about it in two books.</w:t>
      </w:r>
      <w:r>
        <w:t xml:space="preserve"> </w:t>
      </w:r>
      <w:r w:rsidRPr="003718F9">
        <w:t xml:space="preserve">One was </w:t>
      </w:r>
      <w:r w:rsidRPr="00FB0DC0">
        <w:rPr>
          <w:i/>
          <w:iCs/>
        </w:rPr>
        <w:t>The Fear Index</w:t>
      </w:r>
      <w:r w:rsidRPr="003718F9">
        <w:t xml:space="preserve">, </w:t>
      </w:r>
      <w:r>
        <w:t xml:space="preserve">about </w:t>
      </w:r>
      <w:r w:rsidRPr="003718F9">
        <w:t xml:space="preserve">artificial intelligence </w:t>
      </w:r>
      <w:r>
        <w:t xml:space="preserve">and </w:t>
      </w:r>
      <w:r w:rsidRPr="003718F9">
        <w:t>the financial community</w:t>
      </w:r>
      <w:r>
        <w:t>. A</w:t>
      </w:r>
      <w:r w:rsidRPr="003718F9">
        <w:t xml:space="preserve">s I was writing </w:t>
      </w:r>
      <w:r w:rsidRPr="003718F9">
        <w:t>the book</w:t>
      </w:r>
      <w:r w:rsidR="00466F0D">
        <w:t>,</w:t>
      </w:r>
      <w:r w:rsidRPr="003718F9">
        <w:t xml:space="preserve"> in 2010</w:t>
      </w:r>
      <w:r w:rsidR="00466F0D">
        <w:t>,</w:t>
      </w:r>
      <w:r w:rsidRPr="003718F9">
        <w:t xml:space="preserve"> there was </w:t>
      </w:r>
      <w:r>
        <w:t>the</w:t>
      </w:r>
      <w:r w:rsidRPr="003718F9">
        <w:t xml:space="preserve"> flash crash, you may remember, on Wall Street. I</w:t>
      </w:r>
      <w:r>
        <w:t xml:space="preserve">n the end it </w:t>
      </w:r>
      <w:r w:rsidRPr="003718F9">
        <w:t xml:space="preserve">did not do </w:t>
      </w:r>
      <w:r>
        <w:t xml:space="preserve">any </w:t>
      </w:r>
      <w:r w:rsidRPr="003718F9">
        <w:t>long</w:t>
      </w:r>
      <w:r>
        <w:t>-</w:t>
      </w:r>
      <w:r w:rsidRPr="003718F9">
        <w:t>term damage</w:t>
      </w:r>
      <w:r>
        <w:t>,</w:t>
      </w:r>
      <w:r w:rsidRPr="003718F9">
        <w:t xml:space="preserve"> but it was a warning of just how alarmingly things could develop</w:t>
      </w:r>
      <w:r>
        <w:t>,</w:t>
      </w:r>
      <w:r w:rsidRPr="003718F9">
        <w:t xml:space="preserve"> with so many transactions now taking place</w:t>
      </w:r>
      <w:r>
        <w:t>,</w:t>
      </w:r>
      <w:r w:rsidRPr="003718F9">
        <w:t xml:space="preserve"> and the system getting out of control.</w:t>
      </w:r>
      <w:r>
        <w:t xml:space="preserve"> </w:t>
      </w:r>
    </w:p>
    <w:p w:rsidR="00C708C1" w:rsidP="00C708C1">
      <w:pPr>
        <w:pStyle w:val="Answer"/>
      </w:pPr>
      <w:r>
        <w:t>Then there is</w:t>
      </w:r>
      <w:r>
        <w:t xml:space="preserve"> </w:t>
      </w:r>
      <w:r w:rsidRPr="00FB0DC0">
        <w:rPr>
          <w:i/>
          <w:iCs/>
        </w:rPr>
        <w:t>The Second Sleep</w:t>
      </w:r>
      <w:r>
        <w:rPr>
          <w:i/>
          <w:iCs/>
        </w:rPr>
        <w:t>.</w:t>
      </w:r>
      <w:r>
        <w:t xml:space="preserve"> </w:t>
      </w:r>
      <w:r w:rsidRPr="003718F9">
        <w:t xml:space="preserve">I have been haunted by </w:t>
      </w:r>
      <w:r>
        <w:t>the</w:t>
      </w:r>
      <w:r w:rsidRPr="003718F9">
        <w:t xml:space="preserve"> idea that </w:t>
      </w:r>
      <w:r>
        <w:t xml:space="preserve">so much of </w:t>
      </w:r>
      <w:r w:rsidRPr="003718F9">
        <w:t>our economy and life has moved in</w:t>
      </w:r>
      <w:r>
        <w:t>to</w:t>
      </w:r>
      <w:r w:rsidRPr="003718F9">
        <w:t xml:space="preserve"> a digital</w:t>
      </w:r>
      <w:r>
        <w:t>,</w:t>
      </w:r>
      <w:r w:rsidRPr="003718F9">
        <w:t xml:space="preserve"> almost imaginary</w:t>
      </w:r>
      <w:r>
        <w:t>,</w:t>
      </w:r>
      <w:r w:rsidRPr="003718F9">
        <w:t xml:space="preserve"> realm</w:t>
      </w:r>
      <w:r>
        <w:t>,</w:t>
      </w:r>
      <w:r w:rsidRPr="003718F9">
        <w:t xml:space="preserve"> and has left policymakers and society behind.</w:t>
      </w:r>
      <w:r>
        <w:t xml:space="preserve"> </w:t>
      </w:r>
      <w:r w:rsidRPr="003718F9">
        <w:t>We follow technological developments without necessarily thinking through the consequences of them all.</w:t>
      </w:r>
      <w:r>
        <w:t xml:space="preserve"> </w:t>
      </w:r>
      <w:r w:rsidRPr="003718F9">
        <w:t>We have lived through a revolution and we are now just looking around and trying to work out how we might deal with it.</w:t>
      </w:r>
      <w:r>
        <w:t xml:space="preserve"> </w:t>
      </w:r>
    </w:p>
    <w:p w:rsidR="00C708C1" w:rsidP="00C708C1">
      <w:pPr>
        <w:pStyle w:val="Answer"/>
      </w:pPr>
      <w:r>
        <w:t>T</w:t>
      </w:r>
      <w:r w:rsidRPr="003718F9">
        <w:t>he possibility of a collapse in communication is very serious.</w:t>
      </w:r>
      <w:r>
        <w:t xml:space="preserve"> </w:t>
      </w:r>
      <w:r w:rsidRPr="003718F9">
        <w:t>The</w:t>
      </w:r>
      <w:r>
        <w:t>re were</w:t>
      </w:r>
      <w:r w:rsidRPr="003718F9">
        <w:t xml:space="preserve"> two events in my life that really stimulated me into this area</w:t>
      </w:r>
      <w:r>
        <w:t>. T</w:t>
      </w:r>
      <w:r w:rsidRPr="003718F9">
        <w:t xml:space="preserve">he </w:t>
      </w:r>
      <w:r>
        <w:t xml:space="preserve">first was the </w:t>
      </w:r>
      <w:r w:rsidRPr="003718F9">
        <w:t>tanker drivers</w:t>
      </w:r>
      <w:r>
        <w:t>’</w:t>
      </w:r>
      <w:r w:rsidRPr="003718F9">
        <w:t xml:space="preserve"> strike in 2000.</w:t>
      </w:r>
      <w:r>
        <w:t xml:space="preserve"> </w:t>
      </w:r>
      <w:r w:rsidRPr="003718F9">
        <w:t>You may remember</w:t>
      </w:r>
      <w:r>
        <w:t>—</w:t>
      </w:r>
      <w:r w:rsidRPr="003718F9">
        <w:t>I live in the country</w:t>
      </w:r>
      <w:r>
        <w:t xml:space="preserve">—that this involved </w:t>
      </w:r>
      <w:r w:rsidRPr="003718F9">
        <w:t>a relatively small number of people</w:t>
      </w:r>
      <w:r>
        <w:t xml:space="preserve">; </w:t>
      </w:r>
      <w:r w:rsidRPr="003718F9">
        <w:t xml:space="preserve">this was not the </w:t>
      </w:r>
      <w:r>
        <w:t>N</w:t>
      </w:r>
      <w:r w:rsidRPr="003718F9">
        <w:t xml:space="preserve">ational Union of Mineworkers, </w:t>
      </w:r>
      <w:r>
        <w:t xml:space="preserve">but it was sufficient </w:t>
      </w:r>
      <w:r w:rsidRPr="003718F9">
        <w:t>to cause real fear</w:t>
      </w:r>
      <w:r>
        <w:t>. S</w:t>
      </w:r>
      <w:r w:rsidRPr="003718F9">
        <w:t>upermarket shelves were emptied</w:t>
      </w:r>
      <w:r>
        <w:t>. T</w:t>
      </w:r>
      <w:r w:rsidRPr="003718F9">
        <w:t>here were queues at petrol stations</w:t>
      </w:r>
      <w:r>
        <w:t>. P</w:t>
      </w:r>
      <w:r w:rsidRPr="003718F9">
        <w:t>eople could not get to work.</w:t>
      </w:r>
      <w:r>
        <w:t xml:space="preserve"> </w:t>
      </w:r>
      <w:r w:rsidRPr="003718F9">
        <w:t>One felt society slip slightly under one</w:t>
      </w:r>
      <w:r>
        <w:t>’</w:t>
      </w:r>
      <w:r w:rsidRPr="003718F9">
        <w:t>s feet.</w:t>
      </w:r>
      <w:r>
        <w:t xml:space="preserve"> </w:t>
      </w:r>
    </w:p>
    <w:p w:rsidR="00C708C1" w:rsidP="00C708C1">
      <w:pPr>
        <w:pStyle w:val="Answer"/>
      </w:pPr>
      <w:r w:rsidRPr="003718F9">
        <w:t>Then of course the</w:t>
      </w:r>
      <w:r>
        <w:t>re was the</w:t>
      </w:r>
      <w:r w:rsidRPr="003718F9">
        <w:t xml:space="preserve"> financial crash of 2008 and the fear that the ATM system might break down</w:t>
      </w:r>
      <w:r>
        <w:t xml:space="preserve"> and i</w:t>
      </w:r>
      <w:r w:rsidRPr="003718F9">
        <w:t>t might not be possible for people to get money.</w:t>
      </w:r>
      <w:r>
        <w:t xml:space="preserve"> </w:t>
      </w:r>
      <w:r w:rsidRPr="003718F9">
        <w:t>I remember talking to someone at that time</w:t>
      </w:r>
      <w:r>
        <w:t>,</w:t>
      </w:r>
      <w:r w:rsidRPr="003718F9">
        <w:t xml:space="preserve"> an expert who was drafted in from the City to help with contingency planning.</w:t>
      </w:r>
      <w:r>
        <w:t xml:space="preserve"> </w:t>
      </w:r>
      <w:r w:rsidRPr="003718F9">
        <w:t>I asked what was going on</w:t>
      </w:r>
      <w:r w:rsidR="00466F0D">
        <w:t>,</w:t>
      </w:r>
      <w:r w:rsidRPr="003718F9">
        <w:t xml:space="preserve"> and he said, </w:t>
      </w:r>
      <w:r>
        <w:t>“W</w:t>
      </w:r>
      <w:r w:rsidRPr="003718F9">
        <w:t xml:space="preserve">e </w:t>
      </w:r>
      <w:r>
        <w:t xml:space="preserve">have </w:t>
      </w:r>
      <w:r w:rsidRPr="003718F9">
        <w:t>spent the first two weeks discussing the emergency distribution of food</w:t>
      </w:r>
      <w:r>
        <w:t>”</w:t>
      </w:r>
      <w:r w:rsidRPr="003718F9">
        <w:t>.</w:t>
      </w:r>
      <w:r>
        <w:t xml:space="preserve"> </w:t>
      </w:r>
    </w:p>
    <w:p w:rsidR="00C708C1" w:rsidRPr="003718F9" w:rsidP="00C708C1">
      <w:pPr>
        <w:pStyle w:val="Answer"/>
      </w:pPr>
      <w:r w:rsidRPr="003718F9">
        <w:t>It is that possibility.</w:t>
      </w:r>
      <w:r>
        <w:t xml:space="preserve"> </w:t>
      </w:r>
      <w:r w:rsidRPr="003718F9">
        <w:t>Imagine the pandemic we have all just been through</w:t>
      </w:r>
      <w:r>
        <w:t xml:space="preserve"> </w:t>
      </w:r>
      <w:r w:rsidRPr="003718F9">
        <w:t xml:space="preserve">without </w:t>
      </w:r>
      <w:r>
        <w:t>Z</w:t>
      </w:r>
      <w:r w:rsidRPr="003718F9">
        <w:t>oom</w:t>
      </w:r>
      <w:r>
        <w:t>—</w:t>
      </w:r>
      <w:r w:rsidRPr="003718F9">
        <w:t xml:space="preserve">without the communications </w:t>
      </w:r>
      <w:r>
        <w:t xml:space="preserve">that </w:t>
      </w:r>
      <w:r w:rsidRPr="003718F9">
        <w:t>we all have</w:t>
      </w:r>
      <w:r>
        <w:t xml:space="preserve"> that </w:t>
      </w:r>
      <w:r w:rsidRPr="003718F9">
        <w:t>keep us sane to some degree</w:t>
      </w:r>
      <w:r w:rsidR="00466F0D">
        <w:t>. I</w:t>
      </w:r>
      <w:r w:rsidRPr="003718F9">
        <w:t>f you took that away</w:t>
      </w:r>
      <w:r>
        <w:t>,</w:t>
      </w:r>
      <w:r w:rsidRPr="003718F9">
        <w:t xml:space="preserve"> </w:t>
      </w:r>
      <w:r>
        <w:t xml:space="preserve">it </w:t>
      </w:r>
      <w:r w:rsidRPr="003718F9">
        <w:t>would lead to a really serious breakdown. That is the nightmare that keeps me awake at night.</w:t>
      </w:r>
      <w:r>
        <w:t xml:space="preserve"> </w:t>
      </w:r>
    </w:p>
    <w:p w:rsidR="00C708C1" w:rsidP="00C708C1">
      <w:pPr>
        <w:pStyle w:val="Answer"/>
      </w:pPr>
      <w:r w:rsidRPr="00FB0DC0">
        <w:rPr>
          <w:b/>
          <w:i/>
        </w:rPr>
        <w:t>Adrian Tchaikovsky:</w:t>
      </w:r>
      <w:r>
        <w:t xml:space="preserve"> </w:t>
      </w:r>
      <w:r w:rsidRPr="003718F9">
        <w:t>There are a couple of issues that are particularly on my mind</w:t>
      </w:r>
      <w:r>
        <w:t>,</w:t>
      </w:r>
      <w:r w:rsidRPr="003718F9">
        <w:t xml:space="preserve"> one of which is very human and one of which is very global</w:t>
      </w:r>
      <w:r w:rsidR="00466F0D">
        <w:t>. T</w:t>
      </w:r>
      <w:r w:rsidRPr="003718F9">
        <w:t xml:space="preserve">he global </w:t>
      </w:r>
      <w:r>
        <w:t xml:space="preserve">one </w:t>
      </w:r>
      <w:r w:rsidR="00466F0D">
        <w:t xml:space="preserve">is </w:t>
      </w:r>
      <w:r w:rsidRPr="003718F9">
        <w:t>large</w:t>
      </w:r>
      <w:r>
        <w:t>-</w:t>
      </w:r>
      <w:r w:rsidRPr="003718F9">
        <w:t>scale ecological collapse with oncoming climate change, which will be like domino</w:t>
      </w:r>
      <w:r>
        <w:t>e</w:t>
      </w:r>
      <w:r w:rsidRPr="003718F9">
        <w:t>s</w:t>
      </w:r>
      <w:r>
        <w:t>, basically</w:t>
      </w:r>
      <w:r w:rsidRPr="003718F9">
        <w:t>.</w:t>
      </w:r>
      <w:r>
        <w:t xml:space="preserve"> </w:t>
      </w:r>
      <w:r w:rsidRPr="003718F9">
        <w:t>Once certain elements of the system go</w:t>
      </w:r>
      <w:r>
        <w:t>,</w:t>
      </w:r>
      <w:r w:rsidRPr="003718F9">
        <w:t xml:space="preserve"> just as Robert was talking about with complex systems, everything else will go with it.</w:t>
      </w:r>
      <w:r>
        <w:t xml:space="preserve"> </w:t>
      </w:r>
      <w:r w:rsidRPr="003718F9">
        <w:t>We are already seeing it in some ecosystems in the world, but it will also affect our own agriculture</w:t>
      </w:r>
      <w:r>
        <w:t>. A</w:t>
      </w:r>
      <w:r w:rsidRPr="003718F9">
        <w:t xml:space="preserve"> lot of species that we rely on to feed everyone on the planet will become impossible to grow where they currently grow</w:t>
      </w:r>
      <w:r>
        <w:t>,</w:t>
      </w:r>
      <w:r w:rsidRPr="003718F9">
        <w:t xml:space="preserve"> or possibly grow at all.</w:t>
      </w:r>
      <w:r>
        <w:t xml:space="preserve"> You can imagine the</w:t>
      </w:r>
      <w:r w:rsidRPr="003718F9">
        <w:t xml:space="preserve"> panic </w:t>
      </w:r>
      <w:r>
        <w:t>at</w:t>
      </w:r>
      <w:r w:rsidRPr="003718F9">
        <w:t xml:space="preserve"> the idea </w:t>
      </w:r>
      <w:r>
        <w:t xml:space="preserve">that the </w:t>
      </w:r>
      <w:r w:rsidRPr="003718F9">
        <w:t>shelves will be bare</w:t>
      </w:r>
      <w:r>
        <w:t xml:space="preserve"> being so much more</w:t>
      </w:r>
      <w:r w:rsidRPr="003718F9">
        <w:t xml:space="preserve"> magnified when the shelves are bare because there is literally nothing anywhere to put on the shelves</w:t>
      </w:r>
      <w:r>
        <w:t>, and i</w:t>
      </w:r>
      <w:r w:rsidRPr="003718F9">
        <w:t>t is not just that it cannot get from A to B.</w:t>
      </w:r>
      <w:r>
        <w:t xml:space="preserve"> </w:t>
      </w:r>
    </w:p>
    <w:p w:rsidR="00C708C1" w:rsidP="00C708C1">
      <w:pPr>
        <w:pStyle w:val="Answer"/>
      </w:pPr>
      <w:r w:rsidRPr="003718F9">
        <w:t>The other thing is the whole post</w:t>
      </w:r>
      <w:r>
        <w:t>-</w:t>
      </w:r>
      <w:r w:rsidRPr="003718F9">
        <w:t>truth society</w:t>
      </w:r>
      <w:r w:rsidR="00466F0D">
        <w:t>;</w:t>
      </w:r>
      <w:r>
        <w:t xml:space="preserve"> t</w:t>
      </w:r>
      <w:r w:rsidRPr="003718F9">
        <w:t>he idea that there is such a wealth of information that it becomes impossible to know what information you can rely on</w:t>
      </w:r>
      <w:r>
        <w:t>,</w:t>
      </w:r>
      <w:r w:rsidRPr="003718F9">
        <w:t xml:space="preserve"> especially coupled with things </w:t>
      </w:r>
      <w:r>
        <w:t>such as</w:t>
      </w:r>
      <w:r w:rsidRPr="003718F9">
        <w:t xml:space="preserve"> deepfake video</w:t>
      </w:r>
      <w:r w:rsidR="00466F0D">
        <w:t>,</w:t>
      </w:r>
      <w:r w:rsidRPr="003718F9">
        <w:t xml:space="preserve"> </w:t>
      </w:r>
      <w:r w:rsidR="00466F0D">
        <w:t xml:space="preserve">where </w:t>
      </w:r>
      <w:r w:rsidRPr="003718F9">
        <w:t xml:space="preserve">you cannot </w:t>
      </w:r>
      <w:r>
        <w:t>rely</w:t>
      </w:r>
      <w:r w:rsidRPr="003718F9">
        <w:t xml:space="preserve"> on your own eyes</w:t>
      </w:r>
      <w:r>
        <w:t>. T</w:t>
      </w:r>
      <w:r w:rsidRPr="003718F9">
        <w:t>he</w:t>
      </w:r>
      <w:r>
        <w:t>re is also the</w:t>
      </w:r>
      <w:r w:rsidRPr="003718F9">
        <w:t xml:space="preserve"> way </w:t>
      </w:r>
      <w:r>
        <w:t xml:space="preserve">in which </w:t>
      </w:r>
      <w:r w:rsidRPr="003718F9">
        <w:t>technology</w:t>
      </w:r>
      <w:r>
        <w:t>—</w:t>
      </w:r>
      <w:r w:rsidRPr="003718F9">
        <w:t>our</w:t>
      </w:r>
      <w:r>
        <w:t xml:space="preserve"> </w:t>
      </w:r>
      <w:r w:rsidRPr="003718F9">
        <w:t>phones and tablets and so forth</w:t>
      </w:r>
      <w:r>
        <w:t>—</w:t>
      </w:r>
      <w:r w:rsidRPr="003718F9">
        <w:t>become more and more part of our lives</w:t>
      </w:r>
      <w:r>
        <w:t xml:space="preserve">, such </w:t>
      </w:r>
      <w:r w:rsidRPr="003718F9">
        <w:t xml:space="preserve">that our </w:t>
      </w:r>
      <w:r>
        <w:t xml:space="preserve">whole </w:t>
      </w:r>
      <w:r w:rsidRPr="003718F9">
        <w:t xml:space="preserve">world is being filtered </w:t>
      </w:r>
      <w:r w:rsidRPr="003718F9">
        <w:t>through that utterly unreliable interface</w:t>
      </w:r>
      <w:r w:rsidR="00466F0D">
        <w:t>,</w:t>
      </w:r>
      <w:r>
        <w:t xml:space="preserve"> and </w:t>
      </w:r>
      <w:r w:rsidRPr="003718F9">
        <w:t>we get to a point where it is literally impossible to know what is going on in the world</w:t>
      </w:r>
      <w:r>
        <w:t>,</w:t>
      </w:r>
      <w:r w:rsidRPr="003718F9">
        <w:t xml:space="preserve"> not because </w:t>
      </w:r>
      <w:r>
        <w:t>we</w:t>
      </w:r>
      <w:r w:rsidRPr="003718F9">
        <w:t xml:space="preserve"> are being kept in the dark but because</w:t>
      </w:r>
      <w:r>
        <w:t>,</w:t>
      </w:r>
      <w:r w:rsidRPr="003718F9">
        <w:t xml:space="preserve"> effectively</w:t>
      </w:r>
      <w:r>
        <w:t>,</w:t>
      </w:r>
      <w:r w:rsidRPr="003718F9">
        <w:t xml:space="preserve"> there are far too many lights.</w:t>
      </w:r>
      <w:r>
        <w:t xml:space="preserve"> </w:t>
      </w:r>
    </w:p>
    <w:p w:rsidR="00C708C1" w:rsidP="00466F0D">
      <w:pPr>
        <w:pStyle w:val="Remark"/>
      </w:pPr>
      <w:r w:rsidRPr="00C00C29">
        <w:rPr>
          <w:b/>
        </w:rPr>
        <w:t>Lord Robertson of Port Ellen:</w:t>
      </w:r>
      <w:r w:rsidRPr="003718F9">
        <w:t xml:space="preserve"> Mr Hamilton</w:t>
      </w:r>
      <w:r>
        <w:t xml:space="preserve">, </w:t>
      </w:r>
      <w:r w:rsidRPr="003718F9">
        <w:t>what keeps you aw</w:t>
      </w:r>
      <w:r>
        <w:t xml:space="preserve">ake </w:t>
      </w:r>
      <w:r w:rsidRPr="003718F9">
        <w:t>at night</w:t>
      </w:r>
      <w:r>
        <w:t>?</w:t>
      </w:r>
    </w:p>
    <w:p w:rsidR="00C708C1" w:rsidP="00C708C1">
      <w:pPr>
        <w:pStyle w:val="Answer"/>
      </w:pPr>
      <w:r w:rsidRPr="00C00C29">
        <w:rPr>
          <w:b/>
          <w:i/>
        </w:rPr>
        <w:t>Peter F Hamilton:</w:t>
      </w:r>
      <w:r>
        <w:t xml:space="preserve"> </w:t>
      </w:r>
      <w:r w:rsidRPr="003718F9">
        <w:t xml:space="preserve">To go back to 9/11 and the failure of intelligence, I would say </w:t>
      </w:r>
      <w:r>
        <w:t xml:space="preserve">that </w:t>
      </w:r>
      <w:r w:rsidRPr="003718F9">
        <w:t>we did not expect that kind of application.</w:t>
      </w:r>
      <w:r>
        <w:t xml:space="preserve"> </w:t>
      </w:r>
      <w:r w:rsidRPr="003718F9">
        <w:t xml:space="preserve">We were not used to the idea of somebody </w:t>
      </w:r>
      <w:r>
        <w:t xml:space="preserve">being </w:t>
      </w:r>
      <w:r w:rsidRPr="003718F9">
        <w:t>prepared to sit in a p</w:t>
      </w:r>
      <w:r>
        <w:t>l</w:t>
      </w:r>
      <w:r w:rsidRPr="003718F9">
        <w:t>ane and do that.</w:t>
      </w:r>
      <w:r>
        <w:t xml:space="preserve"> </w:t>
      </w:r>
      <w:r w:rsidRPr="003718F9">
        <w:t>It is a failure of not understanding extremes.</w:t>
      </w:r>
      <w:r>
        <w:t xml:space="preserve"> </w:t>
      </w:r>
    </w:p>
    <w:p w:rsidR="00C708C1" w:rsidP="00C708C1">
      <w:pPr>
        <w:pStyle w:val="Answer"/>
      </w:pPr>
      <w:r w:rsidRPr="003718F9">
        <w:t xml:space="preserve">To go at a slight tangent to that, there are a lot of things happening slowly </w:t>
      </w:r>
      <w:r w:rsidR="00466F0D">
        <w:t xml:space="preserve">to which we acclimatise and then believe that that is it. </w:t>
      </w:r>
      <w:r w:rsidRPr="003718F9">
        <w:t>For instance, at the moment</w:t>
      </w:r>
      <w:r w:rsidR="00466F0D">
        <w:t>,</w:t>
      </w:r>
      <w:r w:rsidRPr="003718F9">
        <w:t xml:space="preserve"> </w:t>
      </w:r>
      <w:r>
        <w:t xml:space="preserve">with 3D printing </w:t>
      </w:r>
      <w:r w:rsidRPr="003718F9">
        <w:t>you can print a hand gun in your home</w:t>
      </w:r>
      <w:r w:rsidR="00466F0D">
        <w:t>;</w:t>
      </w:r>
      <w:r>
        <w:t xml:space="preserve"> </w:t>
      </w:r>
      <w:r w:rsidR="00466F0D">
        <w:t>i</w:t>
      </w:r>
      <w:r w:rsidRPr="003718F9">
        <w:t>t is made out of plastic and it is not very good</w:t>
      </w:r>
      <w:r w:rsidR="00466F0D">
        <w:t>.</w:t>
      </w:r>
      <w:r w:rsidRPr="003718F9">
        <w:t xml:space="preserve"> </w:t>
      </w:r>
      <w:r w:rsidR="00466F0D">
        <w:t>B</w:t>
      </w:r>
      <w:r w:rsidRPr="003718F9">
        <w:t xml:space="preserve">ut </w:t>
      </w:r>
      <w:r w:rsidR="00466F0D">
        <w:t>s</w:t>
      </w:r>
      <w:r w:rsidRPr="003718F9">
        <w:t xml:space="preserve">tuff </w:t>
      </w:r>
      <w:r>
        <w:t xml:space="preserve">such as </w:t>
      </w:r>
      <w:r w:rsidRPr="003718F9">
        <w:t xml:space="preserve">sintering </w:t>
      </w:r>
      <w:r w:rsidR="00466F0D">
        <w:t xml:space="preserve">is </w:t>
      </w:r>
      <w:r w:rsidRPr="003718F9">
        <w:t xml:space="preserve">coming on. What kind of regulation will </w:t>
      </w:r>
      <w:r>
        <w:t>there be</w:t>
      </w:r>
      <w:r w:rsidRPr="003718F9">
        <w:t xml:space="preserve"> for this?</w:t>
      </w:r>
      <w:r>
        <w:t xml:space="preserve"> </w:t>
      </w:r>
      <w:r w:rsidRPr="003718F9">
        <w:t>At the moment you can send for a roll of plastic through Amazon and pop that into your printer.</w:t>
      </w:r>
      <w:r>
        <w:t xml:space="preserve"> </w:t>
      </w:r>
      <w:r w:rsidRPr="003718F9">
        <w:t>What happens about the kind of grade of steel that can be used to build a hand gun</w:t>
      </w:r>
      <w:r>
        <w:t xml:space="preserve">? </w:t>
      </w:r>
      <w:r w:rsidRPr="003718F9">
        <w:t>Is anyone thinking about regulating that</w:t>
      </w:r>
      <w:r>
        <w:t xml:space="preserve">? </w:t>
      </w:r>
      <w:r w:rsidRPr="003718F9">
        <w:t xml:space="preserve">Can I wind up </w:t>
      </w:r>
      <w:r>
        <w:t xml:space="preserve">just </w:t>
      </w:r>
      <w:r w:rsidRPr="003718F9">
        <w:t xml:space="preserve">ordering some pellets off Amazon, putting </w:t>
      </w:r>
      <w:r w:rsidR="00466F0D">
        <w:t>them</w:t>
      </w:r>
      <w:r w:rsidRPr="003718F9">
        <w:t xml:space="preserve"> into </w:t>
      </w:r>
      <w:r>
        <w:t>m</w:t>
      </w:r>
      <w:r w:rsidRPr="003718F9">
        <w:t>y printer and producing a hand gun for myself</w:t>
      </w:r>
      <w:r>
        <w:t>?</w:t>
      </w:r>
      <w:r w:rsidRPr="003718F9">
        <w:t xml:space="preserve"> This is the </w:t>
      </w:r>
      <w:r>
        <w:t>kind</w:t>
      </w:r>
      <w:r w:rsidRPr="003718F9">
        <w:t xml:space="preserve"> of thing that needs to be thought out in advance. </w:t>
      </w:r>
    </w:p>
    <w:p w:rsidR="00C708C1" w:rsidP="00C708C1">
      <w:pPr>
        <w:pStyle w:val="Answer"/>
      </w:pPr>
      <w:r>
        <w:t>Will we</w:t>
      </w:r>
      <w:r w:rsidRPr="003718F9">
        <w:t xml:space="preserve"> develop home pharm</w:t>
      </w:r>
      <w:r>
        <w:t>aco</w:t>
      </w:r>
      <w:r w:rsidRPr="003718F9">
        <w:t>logical printers</w:t>
      </w:r>
      <w:r>
        <w:t xml:space="preserve">? </w:t>
      </w:r>
      <w:r w:rsidRPr="003718F9">
        <w:t>Can we just put in a program</w:t>
      </w:r>
      <w:r>
        <w:t>me</w:t>
      </w:r>
      <w:r w:rsidRPr="003718F9">
        <w:t xml:space="preserve"> for an aspirin, and if we can do </w:t>
      </w:r>
      <w:r w:rsidR="00466F0D">
        <w:t xml:space="preserve">it for </w:t>
      </w:r>
      <w:r w:rsidRPr="003718F9">
        <w:t>an aspirin</w:t>
      </w:r>
      <w:r>
        <w:t>,</w:t>
      </w:r>
      <w:r w:rsidRPr="003718F9">
        <w:t xml:space="preserve"> what about everything else? Several years ago</w:t>
      </w:r>
      <w:r w:rsidR="00466F0D">
        <w:t>,</w:t>
      </w:r>
      <w:r w:rsidRPr="003718F9">
        <w:t xml:space="preserve"> I talked to some people working in </w:t>
      </w:r>
      <w:r>
        <w:t>the</w:t>
      </w:r>
      <w:r w:rsidRPr="003718F9">
        <w:t xml:space="preserve"> lab</w:t>
      </w:r>
      <w:r>
        <w:t>s</w:t>
      </w:r>
      <w:r w:rsidRPr="003718F9">
        <w:t xml:space="preserve"> in Australia</w:t>
      </w:r>
      <w:r w:rsidR="00466F0D">
        <w:t>,</w:t>
      </w:r>
      <w:r w:rsidRPr="003718F9">
        <w:t xml:space="preserve"> wh</w:t>
      </w:r>
      <w:r>
        <w:t>o</w:t>
      </w:r>
      <w:r w:rsidRPr="003718F9">
        <w:t xml:space="preserve"> were getting pills off the street</w:t>
      </w:r>
      <w:r>
        <w:t xml:space="preserve"> that had been</w:t>
      </w:r>
      <w:r w:rsidRPr="003718F9">
        <w:t xml:space="preserve"> made fairly competent</w:t>
      </w:r>
      <w:r>
        <w:t>ly. T</w:t>
      </w:r>
      <w:r w:rsidRPr="003718F9">
        <w:t>hese are not industrial chemists</w:t>
      </w:r>
      <w:r w:rsidR="00466F0D">
        <w:t>;</w:t>
      </w:r>
      <w:r>
        <w:t xml:space="preserve"> </w:t>
      </w:r>
      <w:r w:rsidR="00466F0D">
        <w:t>t</w:t>
      </w:r>
      <w:r w:rsidRPr="003718F9">
        <w:t>hese are people who have been through a chemical course at university</w:t>
      </w:r>
      <w:r>
        <w:t>. T</w:t>
      </w:r>
      <w:r w:rsidRPr="003718F9">
        <w:t xml:space="preserve">hey were producing chemicals </w:t>
      </w:r>
      <w:r w:rsidR="00466F0D">
        <w:t>that</w:t>
      </w:r>
      <w:r w:rsidRPr="003718F9">
        <w:t xml:space="preserve"> the lab did not understand what they could even do to a person when </w:t>
      </w:r>
      <w:r>
        <w:t>they took</w:t>
      </w:r>
      <w:r w:rsidRPr="003718F9">
        <w:t xml:space="preserve"> them.</w:t>
      </w:r>
      <w:r>
        <w:t xml:space="preserve"> </w:t>
      </w:r>
    </w:p>
    <w:p w:rsidR="00C708C1" w:rsidP="00C708C1">
      <w:pPr>
        <w:pStyle w:val="Answer"/>
      </w:pPr>
      <w:r w:rsidRPr="003718F9">
        <w:t>There is stuff out there</w:t>
      </w:r>
      <w:r>
        <w:t xml:space="preserve"> that</w:t>
      </w:r>
      <w:r w:rsidRPr="003718F9">
        <w:t xml:space="preserve"> we are not looking at </w:t>
      </w:r>
      <w:r>
        <w:t xml:space="preserve">that </w:t>
      </w:r>
      <w:r w:rsidRPr="003718F9">
        <w:t>will impact us quite severely. If you have this ability to home</w:t>
      </w:r>
      <w:r>
        <w:t>-</w:t>
      </w:r>
      <w:r w:rsidRPr="003718F9">
        <w:t>produce anything</w:t>
      </w:r>
      <w:r>
        <w:t>,</w:t>
      </w:r>
      <w:r w:rsidRPr="003718F9">
        <w:t xml:space="preserve"> how can you ultimat</w:t>
      </w:r>
      <w:r>
        <w:t>e</w:t>
      </w:r>
      <w:r w:rsidRPr="003718F9">
        <w:t>ly regulate it? What societal balance can you get from that</w:t>
      </w:r>
      <w:r>
        <w:t>?</w:t>
      </w:r>
    </w:p>
    <w:p w:rsidR="00C708C1" w:rsidP="00C708C1">
      <w:pPr>
        <w:pStyle w:val="Remark"/>
      </w:pPr>
      <w:r w:rsidRPr="00CF1C1A">
        <w:rPr>
          <w:b/>
        </w:rPr>
        <w:t>Lord Robertson of Port Ellen:</w:t>
      </w:r>
      <w:r>
        <w:t xml:space="preserve"> That is v</w:t>
      </w:r>
      <w:r w:rsidRPr="003718F9">
        <w:t>ery interesting.</w:t>
      </w:r>
      <w:r>
        <w:t xml:space="preserve"> </w:t>
      </w:r>
    </w:p>
    <w:p w:rsidR="00C708C1" w:rsidP="00466F0D">
      <w:pPr>
        <w:pStyle w:val="Remark"/>
      </w:pPr>
      <w:r w:rsidRPr="00CF1C1A">
        <w:rPr>
          <w:b/>
        </w:rPr>
        <w:t>Lord Clement-Jones:</w:t>
      </w:r>
      <w:r>
        <w:t xml:space="preserve"> </w:t>
      </w:r>
      <w:r w:rsidRPr="003718F9">
        <w:t>I really want to develop that question into talking about what emergent or still</w:t>
      </w:r>
      <w:r>
        <w:t>-</w:t>
      </w:r>
      <w:r w:rsidRPr="003718F9">
        <w:t>fictional technologies excite you most.</w:t>
      </w:r>
      <w:r>
        <w:t xml:space="preserve"> </w:t>
      </w:r>
      <w:r w:rsidRPr="003718F9">
        <w:t>Are you concerned that new technologies may create unforeseeable and existential risks</w:t>
      </w:r>
      <w:r>
        <w:t xml:space="preserve">? </w:t>
      </w:r>
      <w:r w:rsidRPr="003718F9">
        <w:t>Of course</w:t>
      </w:r>
      <w:r>
        <w:t>,</w:t>
      </w:r>
      <w:r w:rsidRPr="003718F9">
        <w:t xml:space="preserve"> you have partly answered that</w:t>
      </w:r>
      <w:r>
        <w:t xml:space="preserve">, </w:t>
      </w:r>
      <w:r w:rsidRPr="003718F9">
        <w:t>Robert</w:t>
      </w:r>
      <w:r>
        <w:t>,</w:t>
      </w:r>
      <w:r w:rsidRPr="003718F9">
        <w:t xml:space="preserve"> with </w:t>
      </w:r>
      <w:r w:rsidRPr="00CF1C1A">
        <w:rPr>
          <w:i/>
          <w:iCs/>
        </w:rPr>
        <w:t>The Fear Index</w:t>
      </w:r>
      <w:r w:rsidRPr="003718F9">
        <w:t xml:space="preserve"> and AI</w:t>
      </w:r>
      <w:r>
        <w:t xml:space="preserve">, </w:t>
      </w:r>
      <w:r w:rsidRPr="003718F9">
        <w:t>and Adrian you have just talked about 3D printing</w:t>
      </w:r>
      <w:r>
        <w:t>,</w:t>
      </w:r>
      <w:r w:rsidRPr="003718F9">
        <w:t xml:space="preserve"> and so on.</w:t>
      </w:r>
      <w:r>
        <w:t xml:space="preserve"> </w:t>
      </w:r>
      <w:r w:rsidRPr="003718F9">
        <w:t>Perhaps I could take Peter first:</w:t>
      </w:r>
      <w:r>
        <w:t xml:space="preserve"> </w:t>
      </w:r>
      <w:r w:rsidRPr="003718F9">
        <w:t xml:space="preserve">what would your answer </w:t>
      </w:r>
      <w:r>
        <w:t xml:space="preserve">be </w:t>
      </w:r>
      <w:r w:rsidRPr="003718F9">
        <w:t>to that?</w:t>
      </w:r>
    </w:p>
    <w:p w:rsidR="00C708C1" w:rsidP="00C708C1">
      <w:pPr>
        <w:pStyle w:val="Answer"/>
      </w:pPr>
      <w:r w:rsidRPr="00CF1C1A">
        <w:rPr>
          <w:b/>
          <w:i/>
        </w:rPr>
        <w:t>Peter F Hamilton:</w:t>
      </w:r>
      <w:r>
        <w:t xml:space="preserve"> </w:t>
      </w:r>
      <w:r w:rsidRPr="003718F9">
        <w:t>Technologies that can pose a threat</w:t>
      </w:r>
      <w:r>
        <w:t xml:space="preserve">? </w:t>
      </w:r>
    </w:p>
    <w:p w:rsidR="00C708C1" w:rsidP="00466F0D">
      <w:pPr>
        <w:pStyle w:val="Remark"/>
      </w:pPr>
      <w:r w:rsidRPr="00CF1C1A">
        <w:rPr>
          <w:b/>
        </w:rPr>
        <w:t>Lord Clement-Jones:</w:t>
      </w:r>
      <w:r>
        <w:t xml:space="preserve"> </w:t>
      </w:r>
      <w:r w:rsidRPr="003718F9">
        <w:t>Yes, that excite your imagination a</w:t>
      </w:r>
      <w:r>
        <w:t>nd that</w:t>
      </w:r>
      <w:r w:rsidRPr="003718F9">
        <w:t xml:space="preserve"> no doubt you would want to express concerns about or write about.</w:t>
      </w:r>
      <w:r>
        <w:t xml:space="preserve"> </w:t>
      </w:r>
    </w:p>
    <w:p w:rsidR="00C708C1" w:rsidP="00C708C1">
      <w:pPr>
        <w:pStyle w:val="Answer"/>
      </w:pPr>
      <w:r w:rsidRPr="00CF1C1A">
        <w:rPr>
          <w:b/>
          <w:i/>
        </w:rPr>
        <w:t>Peter F Hamilton:</w:t>
      </w:r>
      <w:r>
        <w:t xml:space="preserve"> </w:t>
      </w:r>
      <w:r w:rsidRPr="003718F9">
        <w:t xml:space="preserve">I have written about kinetic weapons </w:t>
      </w:r>
      <w:r>
        <w:t>through</w:t>
      </w:r>
      <w:r w:rsidRPr="003718F9">
        <w:t xml:space="preserve"> orbit. We are seeing a huge increase in commercial space activity</w:t>
      </w:r>
      <w:r w:rsidR="00466F0D">
        <w:t>—I think i</w:t>
      </w:r>
      <w:r w:rsidRPr="003718F9">
        <w:t>t is called the Space Coast in Florida.</w:t>
      </w:r>
      <w:r>
        <w:t xml:space="preserve"> </w:t>
      </w:r>
      <w:r w:rsidRPr="003718F9">
        <w:t xml:space="preserve">Falcon </w:t>
      </w:r>
      <w:r>
        <w:t>r</w:t>
      </w:r>
      <w:r w:rsidRPr="003718F9">
        <w:t>ockets w</w:t>
      </w:r>
      <w:r w:rsidR="00466F0D">
        <w:t>ere</w:t>
      </w:r>
      <w:r w:rsidRPr="003718F9">
        <w:t xml:space="preserve"> launching 60 </w:t>
      </w:r>
      <w:r>
        <w:t>Star</w:t>
      </w:r>
      <w:r w:rsidRPr="003718F9">
        <w:t>link satellites at a time.</w:t>
      </w:r>
      <w:r>
        <w:t xml:space="preserve"> </w:t>
      </w:r>
      <w:r w:rsidRPr="003718F9">
        <w:t xml:space="preserve">I think </w:t>
      </w:r>
      <w:r>
        <w:t xml:space="preserve">it was on </w:t>
      </w:r>
      <w:r w:rsidRPr="003718F9">
        <w:t>9 May this year</w:t>
      </w:r>
      <w:r>
        <w:t xml:space="preserve"> that</w:t>
      </w:r>
      <w:r w:rsidRPr="003718F9">
        <w:t xml:space="preserve"> </w:t>
      </w:r>
      <w:r w:rsidR="00466F0D">
        <w:t xml:space="preserve">the debris from </w:t>
      </w:r>
      <w:r w:rsidRPr="003718F9">
        <w:t>China</w:t>
      </w:r>
      <w:r>
        <w:t>’</w:t>
      </w:r>
      <w:r w:rsidRPr="003718F9">
        <w:t xml:space="preserve">s </w:t>
      </w:r>
      <w:r>
        <w:t>L</w:t>
      </w:r>
      <w:r w:rsidRPr="003718F9">
        <w:t>ong March</w:t>
      </w:r>
      <w:r>
        <w:t xml:space="preserve"> 5</w:t>
      </w:r>
      <w:r w:rsidR="00466F0D">
        <w:t>, which had just</w:t>
      </w:r>
      <w:r>
        <w:t xml:space="preserve"> </w:t>
      </w:r>
      <w:r w:rsidRPr="003718F9">
        <w:t xml:space="preserve">put </w:t>
      </w:r>
      <w:r>
        <w:t xml:space="preserve">up </w:t>
      </w:r>
      <w:r w:rsidRPr="003718F9">
        <w:t>the first section of its space station</w:t>
      </w:r>
      <w:r>
        <w:t>,</w:t>
      </w:r>
      <w:r w:rsidRPr="003718F9">
        <w:t xml:space="preserve"> hit the Indian Ocean</w:t>
      </w:r>
      <w:r w:rsidR="00466F0D">
        <w:t>,</w:t>
      </w:r>
      <w:r w:rsidRPr="003718F9">
        <w:t xml:space="preserve"> very close to the Maldives.</w:t>
      </w:r>
      <w:r>
        <w:t xml:space="preserve"> </w:t>
      </w:r>
      <w:r w:rsidRPr="003718F9">
        <w:t>That was not even designed as a weapo</w:t>
      </w:r>
      <w:r w:rsidR="00466F0D">
        <w:t>n;</w:t>
      </w:r>
      <w:r>
        <w:t xml:space="preserve"> </w:t>
      </w:r>
      <w:r w:rsidR="00466F0D">
        <w:t>t</w:t>
      </w:r>
      <w:r w:rsidRPr="003718F9">
        <w:t>hat was just the debris that was left over from it coming through the atmosphere.</w:t>
      </w:r>
      <w:r>
        <w:t xml:space="preserve"> </w:t>
      </w:r>
    </w:p>
    <w:p w:rsidR="00C708C1" w:rsidP="00C708C1">
      <w:pPr>
        <w:pStyle w:val="Answer"/>
      </w:pPr>
      <w:r w:rsidRPr="003718F9">
        <w:t>To come full circle on this, in the 1950s</w:t>
      </w:r>
      <w:r w:rsidR="00466F0D">
        <w:t>,</w:t>
      </w:r>
      <w:r w:rsidRPr="003718F9">
        <w:t xml:space="preserve"> at Boeing</w:t>
      </w:r>
      <w:r w:rsidR="00466F0D">
        <w:t xml:space="preserve">, </w:t>
      </w:r>
      <w:r>
        <w:t>J</w:t>
      </w:r>
      <w:r w:rsidRPr="003718F9">
        <w:t xml:space="preserve">erry </w:t>
      </w:r>
      <w:r>
        <w:t>Pournelle</w:t>
      </w:r>
      <w:r w:rsidRPr="003718F9">
        <w:t xml:space="preserve">, who went on to </w:t>
      </w:r>
      <w:r>
        <w:t>be a</w:t>
      </w:r>
      <w:r w:rsidRPr="003718F9">
        <w:t xml:space="preserve"> science fiction writer, developed Project </w:t>
      </w:r>
      <w:r>
        <w:t>Thor. A</w:t>
      </w:r>
      <w:r w:rsidRPr="003718F9">
        <w:t xml:space="preserve"> tungsten rod in orbit will survive</w:t>
      </w:r>
      <w:r w:rsidR="00466F0D">
        <w:t>,</w:t>
      </w:r>
      <w:r w:rsidRPr="003718F9">
        <w:t xml:space="preserve"> very easily</w:t>
      </w:r>
      <w:r w:rsidR="00466F0D">
        <w:t>,</w:t>
      </w:r>
      <w:r w:rsidRPr="003718F9">
        <w:t xml:space="preserve"> travelling down through the atmosphere at orbital velocity</w:t>
      </w:r>
      <w:r>
        <w:t>. T</w:t>
      </w:r>
      <w:r w:rsidRPr="003718F9">
        <w:t>he impact of that is colossal</w:t>
      </w:r>
      <w:r>
        <w:t>,</w:t>
      </w:r>
      <w:r w:rsidRPr="003718F9">
        <w:t xml:space="preserve"> and there is absolutely no defence against it. We have no regulation watching out </w:t>
      </w:r>
      <w:r w:rsidR="00466F0D">
        <w:t xml:space="preserve">for </w:t>
      </w:r>
      <w:r w:rsidRPr="003718F9">
        <w:t xml:space="preserve">what goes into orbit at the moment. I think </w:t>
      </w:r>
      <w:r>
        <w:t xml:space="preserve">that </w:t>
      </w:r>
      <w:r w:rsidRPr="003718F9">
        <w:t>there is a UN agreement on nuclear power.</w:t>
      </w:r>
      <w:r>
        <w:t xml:space="preserve"> </w:t>
      </w:r>
      <w:r w:rsidRPr="003718F9">
        <w:t>You can put nuclear material up there if you are going to use it for something like the Voyager pro</w:t>
      </w:r>
      <w:r>
        <w:t>be</w:t>
      </w:r>
      <w:r w:rsidRPr="003718F9">
        <w:t xml:space="preserve"> or the recent Mars expeditions, b</w:t>
      </w:r>
      <w:r>
        <w:t xml:space="preserve">ut </w:t>
      </w:r>
      <w:r w:rsidRPr="003718F9">
        <w:t xml:space="preserve">there is no organisation to </w:t>
      </w:r>
      <w:r>
        <w:t>as</w:t>
      </w:r>
      <w:r w:rsidRPr="003718F9">
        <w:t>sure what is being launched in</w:t>
      </w:r>
      <w:r>
        <w:t>to</w:t>
      </w:r>
      <w:r w:rsidRPr="003718F9">
        <w:t xml:space="preserve"> orbit, a</w:t>
      </w:r>
      <w:r>
        <w:t>n</w:t>
      </w:r>
      <w:r w:rsidRPr="003718F9">
        <w:t xml:space="preserve">d we </w:t>
      </w:r>
      <w:r>
        <w:t>will get</w:t>
      </w:r>
      <w:r w:rsidRPr="003718F9">
        <w:t xml:space="preserve"> hundreds</w:t>
      </w:r>
      <w:r>
        <w:t>,</w:t>
      </w:r>
      <w:r w:rsidRPr="003718F9">
        <w:t xml:space="preserve"> if not thousands</w:t>
      </w:r>
      <w:r>
        <w:t>,</w:t>
      </w:r>
      <w:r w:rsidRPr="003718F9">
        <w:t xml:space="preserve"> of satellites up there over the next few years.</w:t>
      </w:r>
      <w:r>
        <w:t xml:space="preserve"> </w:t>
      </w:r>
    </w:p>
    <w:p w:rsidR="00C708C1" w:rsidP="00466F0D">
      <w:pPr>
        <w:pStyle w:val="Remark"/>
      </w:pPr>
      <w:r w:rsidRPr="00CF1C1A">
        <w:rPr>
          <w:b/>
        </w:rPr>
        <w:t>Lord Clement-Jones:</w:t>
      </w:r>
      <w:r>
        <w:t xml:space="preserve"> </w:t>
      </w:r>
      <w:r w:rsidRPr="003718F9">
        <w:t xml:space="preserve">Robert, you partly answered that with </w:t>
      </w:r>
      <w:r>
        <w:t>the</w:t>
      </w:r>
      <w:r w:rsidRPr="003718F9">
        <w:t xml:space="preserve"> two books </w:t>
      </w:r>
      <w:r>
        <w:t xml:space="preserve">that </w:t>
      </w:r>
      <w:r w:rsidRPr="003718F9">
        <w:t xml:space="preserve">you mentioned. Are there other things beyond those now </w:t>
      </w:r>
      <w:r>
        <w:t>that,</w:t>
      </w:r>
      <w:r w:rsidRPr="003718F9">
        <w:t xml:space="preserve"> looking forward</w:t>
      </w:r>
      <w:r>
        <w:t>,</w:t>
      </w:r>
      <w:r w:rsidRPr="003718F9">
        <w:t xml:space="preserve"> you are concerned about?</w:t>
      </w:r>
      <w:r>
        <w:t xml:space="preserve"> </w:t>
      </w:r>
    </w:p>
    <w:p w:rsidR="00C708C1" w:rsidP="00C708C1">
      <w:pPr>
        <w:pStyle w:val="Answer"/>
      </w:pPr>
      <w:r w:rsidRPr="00CF1C1A">
        <w:rPr>
          <w:b/>
          <w:i/>
        </w:rPr>
        <w:t>Robert Harris:</w:t>
      </w:r>
      <w:r w:rsidRPr="003718F9">
        <w:t xml:space="preserve"> As I say, I differ slightly from my colleagues here in the sort</w:t>
      </w:r>
      <w:r>
        <w:t>s</w:t>
      </w:r>
      <w:r w:rsidRPr="003718F9">
        <w:t xml:space="preserve"> of books that I write</w:t>
      </w:r>
      <w:r>
        <w:t xml:space="preserve">, and </w:t>
      </w:r>
      <w:r w:rsidRPr="003718F9">
        <w:t>I would not be an expert on these sort</w:t>
      </w:r>
      <w:r>
        <w:t>s</w:t>
      </w:r>
      <w:r w:rsidRPr="003718F9">
        <w:t xml:space="preserve"> of issues.</w:t>
      </w:r>
      <w:r>
        <w:t xml:space="preserve"> </w:t>
      </w:r>
    </w:p>
    <w:p w:rsidR="00C708C1" w:rsidP="00C708C1">
      <w:pPr>
        <w:pStyle w:val="Answer"/>
      </w:pPr>
      <w:r w:rsidRPr="003718F9">
        <w:t>I suppose what worries me the most is us human beings as a species</w:t>
      </w:r>
      <w:r>
        <w:t>. T</w:t>
      </w:r>
      <w:r w:rsidRPr="003718F9">
        <w:t>he development of these extraordinary devices we carry around with us</w:t>
      </w:r>
      <w:r>
        <w:t>,</w:t>
      </w:r>
      <w:r w:rsidRPr="003718F9">
        <w:t xml:space="preserve"> which give us access to pretty well all the world</w:t>
      </w:r>
      <w:r>
        <w:t>’</w:t>
      </w:r>
      <w:r w:rsidRPr="003718F9">
        <w:t>s literature, knowledge, art</w:t>
      </w:r>
      <w:r w:rsidR="00466F0D">
        <w:t xml:space="preserve"> and</w:t>
      </w:r>
      <w:r w:rsidRPr="003718F9">
        <w:t xml:space="preserve"> music in our pocket</w:t>
      </w:r>
      <w:r w:rsidR="00466F0D">
        <w:t>s</w:t>
      </w:r>
      <w:r w:rsidRPr="003718F9">
        <w:t xml:space="preserve">, is so astonishing </w:t>
      </w:r>
      <w:r>
        <w:t xml:space="preserve">that </w:t>
      </w:r>
      <w:r w:rsidRPr="003718F9">
        <w:t xml:space="preserve">one would have thought </w:t>
      </w:r>
      <w:r>
        <w:t xml:space="preserve">it </w:t>
      </w:r>
      <w:r w:rsidRPr="003718F9">
        <w:t>would be the flower of the enlightenment</w:t>
      </w:r>
      <w:r>
        <w:t xml:space="preserve">, and </w:t>
      </w:r>
      <w:r w:rsidRPr="003718F9">
        <w:t xml:space="preserve">that we had finally reached an ultimate point of knowledge and wisdom. What do you find it used for? Superstition, hysteria, conspiracy theories. </w:t>
      </w:r>
    </w:p>
    <w:p w:rsidR="00466F0D" w:rsidP="00C708C1">
      <w:pPr>
        <w:pStyle w:val="Answer"/>
      </w:pPr>
      <w:r w:rsidRPr="003718F9">
        <w:t>My worry</w:t>
      </w:r>
      <w:r>
        <w:t>,</w:t>
      </w:r>
      <w:r w:rsidRPr="003718F9">
        <w:t xml:space="preserve"> in a way</w:t>
      </w:r>
      <w:r>
        <w:t>,</w:t>
      </w:r>
      <w:r w:rsidRPr="003718F9">
        <w:t xml:space="preserve"> is</w:t>
      </w:r>
      <w:r>
        <w:t xml:space="preserve"> </w:t>
      </w:r>
      <w:r w:rsidRPr="003718F9">
        <w:t xml:space="preserve">the old Adam </w:t>
      </w:r>
      <w:r>
        <w:t>who</w:t>
      </w:r>
      <w:r w:rsidRPr="003718F9">
        <w:t xml:space="preserve"> lurks within us.</w:t>
      </w:r>
      <w:r>
        <w:t xml:space="preserve"> </w:t>
      </w:r>
      <w:r w:rsidRPr="003718F9">
        <w:t>Suddenly any fool sitting anywhere can cause immense distress to some</w:t>
      </w:r>
      <w:r>
        <w:t>one</w:t>
      </w:r>
      <w:r w:rsidRPr="003718F9">
        <w:t xml:space="preserve"> else</w:t>
      </w:r>
      <w:r>
        <w:t>,</w:t>
      </w:r>
      <w:r w:rsidRPr="003718F9">
        <w:t xml:space="preserve"> or start a rumour</w:t>
      </w:r>
      <w:r>
        <w:t>,</w:t>
      </w:r>
      <w:r w:rsidRPr="003718F9">
        <w:t xml:space="preserve"> or a panic</w:t>
      </w:r>
      <w:r>
        <w:t>,</w:t>
      </w:r>
      <w:r w:rsidRPr="003718F9">
        <w:t xml:space="preserve"> </w:t>
      </w:r>
      <w:r>
        <w:t xml:space="preserve">or </w:t>
      </w:r>
      <w:r w:rsidRPr="003718F9">
        <w:t>a new religion</w:t>
      </w:r>
      <w:r>
        <w:t>,</w:t>
      </w:r>
      <w:r w:rsidRPr="003718F9">
        <w:t xml:space="preserve"> or a political movement</w:t>
      </w:r>
      <w:r>
        <w:t>. As a society w</w:t>
      </w:r>
      <w:r w:rsidRPr="003718F9">
        <w:t xml:space="preserve">e have lost </w:t>
      </w:r>
      <w:r>
        <w:t xml:space="preserve">the </w:t>
      </w:r>
      <w:r w:rsidRPr="003718F9">
        <w:t>ability</w:t>
      </w:r>
      <w:r>
        <w:t xml:space="preserve">, </w:t>
      </w:r>
      <w:r w:rsidRPr="003718F9">
        <w:t>channel</w:t>
      </w:r>
      <w:r>
        <w:t>l</w:t>
      </w:r>
      <w:r w:rsidRPr="003718F9">
        <w:t xml:space="preserve">ed through democratic means and </w:t>
      </w:r>
      <w:r>
        <w:t xml:space="preserve">the </w:t>
      </w:r>
      <w:r w:rsidRPr="003718F9">
        <w:t>press and media and so on</w:t>
      </w:r>
      <w:r>
        <w:t>,</w:t>
      </w:r>
      <w:r w:rsidRPr="003718F9">
        <w:t xml:space="preserve"> built up over generations</w:t>
      </w:r>
      <w:r>
        <w:t>,</w:t>
      </w:r>
      <w:r w:rsidRPr="003718F9">
        <w:t xml:space="preserve"> to cope with ourselves.</w:t>
      </w:r>
      <w:r>
        <w:t xml:space="preserve"> </w:t>
      </w:r>
      <w:r w:rsidRPr="003718F9">
        <w:t>I find that troubling.</w:t>
      </w:r>
      <w:r>
        <w:t xml:space="preserve"> </w:t>
      </w:r>
    </w:p>
    <w:p w:rsidR="00C708C1" w:rsidRPr="003718F9" w:rsidP="00466F0D">
      <w:pPr>
        <w:pStyle w:val="Answer"/>
      </w:pPr>
      <w:r w:rsidRPr="003718F9">
        <w:t xml:space="preserve">I do not necessarily </w:t>
      </w:r>
      <w:r w:rsidR="00466F0D">
        <w:t>worry about</w:t>
      </w:r>
      <w:r w:rsidRPr="003718F9">
        <w:t xml:space="preserve"> particular piece of technology</w:t>
      </w:r>
      <w:r w:rsidR="00466F0D">
        <w:t>,</w:t>
      </w:r>
      <w:r w:rsidRPr="003718F9">
        <w:t xml:space="preserve"> other than the licensing of us and our instincts</w:t>
      </w:r>
      <w:r>
        <w:t>. T</w:t>
      </w:r>
      <w:r w:rsidRPr="003718F9">
        <w:t>he similarities between Twitter, say, and the Roman mob at the forum</w:t>
      </w:r>
      <w:r>
        <w:t>—</w:t>
      </w:r>
      <w:r w:rsidRPr="003718F9">
        <w:t xml:space="preserve">hang </w:t>
      </w:r>
      <w:r>
        <w:t>Cinna</w:t>
      </w:r>
      <w:r w:rsidRPr="003718F9">
        <w:t xml:space="preserve"> the poet rather than </w:t>
      </w:r>
      <w:r>
        <w:t>Cinna</w:t>
      </w:r>
      <w:r w:rsidRPr="003718F9">
        <w:t xml:space="preserve"> the senator</w:t>
      </w:r>
      <w:r>
        <w:t>—</w:t>
      </w:r>
      <w:r w:rsidRPr="003718F9">
        <w:t>concern me.</w:t>
      </w:r>
      <w:r>
        <w:t xml:space="preserve"> I think w</w:t>
      </w:r>
      <w:r w:rsidRPr="003718F9">
        <w:t>e as a society at some point will probably have to address this and try to do something about it.</w:t>
      </w:r>
      <w:r>
        <w:t xml:space="preserve"> </w:t>
      </w:r>
    </w:p>
    <w:p w:rsidR="00C708C1" w:rsidP="00466F0D">
      <w:pPr>
        <w:pStyle w:val="Answer"/>
      </w:pPr>
      <w:r w:rsidRPr="002B5802">
        <w:rPr>
          <w:b/>
          <w:i/>
        </w:rPr>
        <w:t>Adrian Tchaikovsky:</w:t>
      </w:r>
      <w:r>
        <w:t xml:space="preserve"> </w:t>
      </w:r>
      <w:r w:rsidRPr="003718F9">
        <w:t>I think Robert has hit the nail on the head.</w:t>
      </w:r>
      <w:r>
        <w:t xml:space="preserve"> </w:t>
      </w:r>
      <w:r w:rsidRPr="003718F9">
        <w:t xml:space="preserve">I do not feel that any particular potential future technological development is </w:t>
      </w:r>
      <w:r>
        <w:t xml:space="preserve">in </w:t>
      </w:r>
      <w:r w:rsidRPr="003718F9">
        <w:t>itself problematic.</w:t>
      </w:r>
      <w:r>
        <w:t xml:space="preserve"> </w:t>
      </w:r>
      <w:r w:rsidRPr="003718F9">
        <w:t>It all comes down to how it is used.</w:t>
      </w:r>
      <w:r>
        <w:t xml:space="preserve"> </w:t>
      </w:r>
      <w:r w:rsidRPr="003718F9">
        <w:t>For example, I am very le</w:t>
      </w:r>
      <w:r w:rsidR="00466F0D">
        <w:t>e</w:t>
      </w:r>
      <w:r w:rsidRPr="003718F9">
        <w:t xml:space="preserve">ry at the moment </w:t>
      </w:r>
      <w:r w:rsidR="00466F0D">
        <w:t>of</w:t>
      </w:r>
      <w:r w:rsidRPr="003718F9">
        <w:t xml:space="preserve"> the Boston Dynamics robotics development </w:t>
      </w:r>
      <w:r>
        <w:t>and its</w:t>
      </w:r>
      <w:r w:rsidRPr="003718F9">
        <w:t xml:space="preserve"> deployment in law enforcement</w:t>
      </w:r>
      <w:r w:rsidR="00466F0D">
        <w:t xml:space="preserve">. That </w:t>
      </w:r>
      <w:r>
        <w:t>i</w:t>
      </w:r>
      <w:r w:rsidRPr="003718F9">
        <w:t xml:space="preserve">s not because I fear </w:t>
      </w:r>
      <w:r>
        <w:t xml:space="preserve">that </w:t>
      </w:r>
      <w:r w:rsidRPr="003718F9">
        <w:t xml:space="preserve">the robots </w:t>
      </w:r>
      <w:r>
        <w:t xml:space="preserve">will </w:t>
      </w:r>
      <w:r w:rsidRPr="003718F9">
        <w:t>rise up and take over the world</w:t>
      </w:r>
      <w:r w:rsidR="00466F0D">
        <w:t>;</w:t>
      </w:r>
      <w:r>
        <w:t xml:space="preserve"> </w:t>
      </w:r>
      <w:r w:rsidR="00466F0D">
        <w:t>i</w:t>
      </w:r>
      <w:r w:rsidRPr="003718F9">
        <w:t>t is that the robots</w:t>
      </w:r>
      <w:r>
        <w:t>,</w:t>
      </w:r>
      <w:r w:rsidRPr="003718F9">
        <w:t xml:space="preserve"> </w:t>
      </w:r>
      <w:r>
        <w:t xml:space="preserve">effectively, </w:t>
      </w:r>
      <w:r w:rsidRPr="003718F9">
        <w:t xml:space="preserve">provide a distance and a plausible </w:t>
      </w:r>
      <w:r>
        <w:t>den</w:t>
      </w:r>
      <w:r w:rsidRPr="003718F9">
        <w:t>iability</w:t>
      </w:r>
      <w:r>
        <w:t>, where</w:t>
      </w:r>
      <w:r w:rsidR="00466F0D">
        <w:t>by</w:t>
      </w:r>
      <w:r w:rsidRPr="003718F9">
        <w:t xml:space="preserve"> people can do terrible things and </w:t>
      </w:r>
      <w:r w:rsidR="00466F0D">
        <w:t xml:space="preserve">then point to the robot and say that it must have </w:t>
      </w:r>
      <w:r w:rsidRPr="003718F9">
        <w:t>gone wrong, or something like that.</w:t>
      </w:r>
      <w:r>
        <w:t xml:space="preserve"> </w:t>
      </w:r>
      <w:r w:rsidRPr="003718F9">
        <w:t>It is th</w:t>
      </w:r>
      <w:r>
        <w:t xml:space="preserve">is </w:t>
      </w:r>
      <w:r w:rsidRPr="003718F9">
        <w:t>distancing effect between actor and action that a lot of this technology produces</w:t>
      </w:r>
      <w:r>
        <w:t xml:space="preserve"> that</w:t>
      </w:r>
      <w:r w:rsidRPr="003718F9">
        <w:t xml:space="preserve"> potentially allow</w:t>
      </w:r>
      <w:r>
        <w:t>s</w:t>
      </w:r>
      <w:r w:rsidRPr="003718F9">
        <w:t xml:space="preserve"> people to do terrible things without any kind of responsibility </w:t>
      </w:r>
      <w:r>
        <w:t xml:space="preserve">or </w:t>
      </w:r>
      <w:r w:rsidRPr="003718F9">
        <w:t>comeback</w:t>
      </w:r>
      <w:r>
        <w:t>; that is</w:t>
      </w:r>
      <w:r w:rsidRPr="003718F9">
        <w:t xml:space="preserve"> where a lot of my own writing goes.</w:t>
      </w:r>
      <w:r>
        <w:t xml:space="preserve"> </w:t>
      </w:r>
    </w:p>
    <w:p w:rsidR="00C708C1" w:rsidP="00466F0D">
      <w:pPr>
        <w:pStyle w:val="Remark"/>
      </w:pPr>
      <w:r w:rsidRPr="002B5802">
        <w:rPr>
          <w:b/>
        </w:rPr>
        <w:t>Lord Clement-Jones:</w:t>
      </w:r>
      <w:r>
        <w:t xml:space="preserve"> </w:t>
      </w:r>
      <w:r w:rsidRPr="003718F9">
        <w:t xml:space="preserve">I think </w:t>
      </w:r>
      <w:r>
        <w:t xml:space="preserve">that </w:t>
      </w:r>
      <w:r w:rsidRPr="003718F9">
        <w:t>you</w:t>
      </w:r>
      <w:r>
        <w:t xml:space="preserve"> have</w:t>
      </w:r>
      <w:r w:rsidRPr="003718F9">
        <w:t xml:space="preserve"> really emphasise</w:t>
      </w:r>
      <w:r>
        <w:t>d</w:t>
      </w:r>
      <w:r w:rsidRPr="003718F9">
        <w:t xml:space="preserve"> the need for ethics in technology development, but that is another story.</w:t>
      </w:r>
      <w:r>
        <w:t xml:space="preserve"> </w:t>
      </w:r>
      <w:r w:rsidRPr="003718F9">
        <w:t>Thank you very much.</w:t>
      </w:r>
      <w:r>
        <w:t xml:space="preserve"> </w:t>
      </w:r>
    </w:p>
    <w:p w:rsidR="00C708C1" w:rsidP="00C708C1">
      <w:pPr>
        <w:pStyle w:val="Question"/>
      </w:pPr>
      <w:r w:rsidRPr="002B5802">
        <w:rPr>
          <w:b/>
        </w:rPr>
        <w:t>Baroness McGregor-Smith:</w:t>
      </w:r>
      <w:r>
        <w:t xml:space="preserve"> </w:t>
      </w:r>
      <w:r w:rsidRPr="003718F9">
        <w:t>What an amazing session.</w:t>
      </w:r>
      <w:r>
        <w:t xml:space="preserve"> </w:t>
      </w:r>
      <w:r w:rsidRPr="003718F9">
        <w:t xml:space="preserve">I am in awe of you all </w:t>
      </w:r>
      <w:r>
        <w:t>and</w:t>
      </w:r>
      <w:r w:rsidRPr="003718F9">
        <w:t xml:space="preserve"> what you do.</w:t>
      </w:r>
      <w:r>
        <w:t xml:space="preserve"> </w:t>
      </w:r>
    </w:p>
    <w:p w:rsidR="00C708C1" w:rsidP="00C708C1">
      <w:pPr>
        <w:pStyle w:val="Question"/>
        <w:numPr>
          <w:ilvl w:val="0"/>
          <w:numId w:val="0"/>
        </w:numPr>
        <w:ind w:left="794"/>
      </w:pPr>
      <w:r w:rsidRPr="003718F9">
        <w:t>The question I have for you today is</w:t>
      </w:r>
      <w:r>
        <w:t>:</w:t>
      </w:r>
      <w:r w:rsidRPr="003718F9">
        <w:t xml:space="preserve"> how do you find ideas for disaster scenarios?</w:t>
      </w:r>
      <w:r>
        <w:t xml:space="preserve"> </w:t>
      </w:r>
      <w:r w:rsidRPr="003718F9">
        <w:t xml:space="preserve">I </w:t>
      </w:r>
      <w:r>
        <w:t xml:space="preserve">am </w:t>
      </w:r>
      <w:r w:rsidRPr="003718F9">
        <w:t>think</w:t>
      </w:r>
      <w:r>
        <w:t>ing</w:t>
      </w:r>
      <w:r w:rsidRPr="003718F9">
        <w:t xml:space="preserve"> </w:t>
      </w:r>
      <w:r>
        <w:t>about</w:t>
      </w:r>
      <w:r w:rsidRPr="003718F9">
        <w:t xml:space="preserve"> your imaginations</w:t>
      </w:r>
      <w:r>
        <w:t>. W</w:t>
      </w:r>
      <w:r w:rsidRPr="003718F9">
        <w:t>here do your ideas come from</w:t>
      </w:r>
      <w:r>
        <w:t xml:space="preserve">? </w:t>
      </w:r>
      <w:r w:rsidRPr="003718F9">
        <w:t xml:space="preserve">We have discussed some of them already, </w:t>
      </w:r>
      <w:r>
        <w:t xml:space="preserve">but do </w:t>
      </w:r>
      <w:r w:rsidRPr="003718F9">
        <w:t>they come from real or historical threats</w:t>
      </w:r>
      <w:r>
        <w:t>? H</w:t>
      </w:r>
      <w:r w:rsidRPr="003718F9">
        <w:t>ow do you do it?</w:t>
      </w:r>
      <w:r>
        <w:t xml:space="preserve"> </w:t>
      </w:r>
    </w:p>
    <w:p w:rsidR="00C708C1" w:rsidP="00C708C1">
      <w:pPr>
        <w:pStyle w:val="Answer"/>
      </w:pPr>
      <w:r w:rsidRPr="002B5802">
        <w:rPr>
          <w:b/>
          <w:i/>
        </w:rPr>
        <w:t>Peter F Hamilton:</w:t>
      </w:r>
      <w:r>
        <w:t xml:space="preserve"> </w:t>
      </w:r>
      <w:r w:rsidRPr="003718F9">
        <w:t>It is</w:t>
      </w:r>
      <w:r>
        <w:t>,</w:t>
      </w:r>
      <w:r w:rsidRPr="003718F9">
        <w:t xml:space="preserve"> as I said before</w:t>
      </w:r>
      <w:r>
        <w:t>,</w:t>
      </w:r>
      <w:r w:rsidRPr="003718F9">
        <w:t xml:space="preserve"> a lot of extrapolation.</w:t>
      </w:r>
      <w:r>
        <w:t xml:space="preserve"> You </w:t>
      </w:r>
      <w:r w:rsidRPr="003718F9">
        <w:t>look at any particular technology, y</w:t>
      </w:r>
      <w:r>
        <w:t>o</w:t>
      </w:r>
      <w:r w:rsidRPr="003718F9">
        <w:t>u look at where it is, you look</w:t>
      </w:r>
      <w:r>
        <w:t xml:space="preserve"> at</w:t>
      </w:r>
      <w:r w:rsidRPr="003718F9">
        <w:t xml:space="preserve"> where it has come from</w:t>
      </w:r>
      <w:r>
        <w:t>,</w:t>
      </w:r>
      <w:r w:rsidRPr="003718F9">
        <w:t xml:space="preserve"> and try to see the potential for it in the future.</w:t>
      </w:r>
      <w:r>
        <w:t xml:space="preserve"> </w:t>
      </w:r>
    </w:p>
    <w:p w:rsidR="00C708C1" w:rsidP="00C708C1">
      <w:pPr>
        <w:pStyle w:val="Answer"/>
      </w:pPr>
      <w:r>
        <w:t>T</w:t>
      </w:r>
      <w:r w:rsidRPr="003718F9">
        <w:t>o blow my own trumpet, I came up with something called organic circuitry tattoo</w:t>
      </w:r>
      <w:r>
        <w:t>s,</w:t>
      </w:r>
      <w:r w:rsidRPr="003718F9">
        <w:t xml:space="preserve"> which is basically a phone you can have tattooed on your hand</w:t>
      </w:r>
      <w:r>
        <w:t>, and it</w:t>
      </w:r>
      <w:r w:rsidRPr="003718F9">
        <w:t xml:space="preserve"> grew from that</w:t>
      </w:r>
      <w:r>
        <w:t xml:space="preserve">. </w:t>
      </w:r>
      <w:r w:rsidRPr="003718F9">
        <w:t>I took into account Moore</w:t>
      </w:r>
      <w:r>
        <w:t>’</w:t>
      </w:r>
      <w:r w:rsidRPr="003718F9">
        <w:t>s</w:t>
      </w:r>
      <w:r>
        <w:t xml:space="preserve"> l</w:t>
      </w:r>
      <w:r w:rsidRPr="003718F9">
        <w:t>aw</w:t>
      </w:r>
      <w:r>
        <w:t>,</w:t>
      </w:r>
      <w:r w:rsidRPr="003718F9">
        <w:t xml:space="preserve"> which is </w:t>
      </w:r>
      <w:r>
        <w:t xml:space="preserve">that </w:t>
      </w:r>
      <w:r w:rsidRPr="003718F9">
        <w:t>everything gets smaller and cheaper with every generation.</w:t>
      </w:r>
      <w:r>
        <w:t xml:space="preserve"> W</w:t>
      </w:r>
      <w:r w:rsidRPr="003718F9">
        <w:t>hen I was a kid</w:t>
      </w:r>
      <w:r w:rsidR="00466F0D">
        <w:t xml:space="preserve">, </w:t>
      </w:r>
      <w:r w:rsidRPr="003718F9">
        <w:t xml:space="preserve">not a lot </w:t>
      </w:r>
      <w:r>
        <w:t xml:space="preserve">of </w:t>
      </w:r>
      <w:r w:rsidRPr="003718F9">
        <w:t>people ha</w:t>
      </w:r>
      <w:r w:rsidR="00466F0D">
        <w:t>d</w:t>
      </w:r>
      <w:r w:rsidRPr="003718F9">
        <w:t xml:space="preserve"> </w:t>
      </w:r>
      <w:r>
        <w:t>tattoos</w:t>
      </w:r>
      <w:r w:rsidR="00466F0D">
        <w:t>,</w:t>
      </w:r>
      <w:r>
        <w:t xml:space="preserve"> and</w:t>
      </w:r>
      <w:r w:rsidRPr="003718F9">
        <w:t xml:space="preserve"> now they are absolutely commonplace</w:t>
      </w:r>
      <w:r>
        <w:t>,</w:t>
      </w:r>
      <w:r w:rsidRPr="003718F9">
        <w:t xml:space="preserve"> so you just combine the two.</w:t>
      </w:r>
      <w:r>
        <w:t xml:space="preserve"> </w:t>
      </w:r>
      <w:r w:rsidRPr="003718F9">
        <w:t>We are already seeing transfers that can be put on for monitoring health and that kind of thing.</w:t>
      </w:r>
      <w:r>
        <w:t xml:space="preserve"> </w:t>
      </w:r>
      <w:r w:rsidRPr="003718F9">
        <w:t>Although it is</w:t>
      </w:r>
      <w:r>
        <w:t xml:space="preserve"> extrapolation</w:t>
      </w:r>
      <w:r w:rsidRPr="003718F9">
        <w:t>, it is a logical process.</w:t>
      </w:r>
      <w:r>
        <w:t xml:space="preserve"> </w:t>
      </w:r>
      <w:r w:rsidRPr="003718F9">
        <w:t xml:space="preserve">You just </w:t>
      </w:r>
      <w:r>
        <w:t>have</w:t>
      </w:r>
      <w:r w:rsidRPr="003718F9">
        <w:t xml:space="preserve"> to put the two together in the right combination</w:t>
      </w:r>
      <w:r>
        <w:t>,</w:t>
      </w:r>
      <w:r w:rsidRPr="003718F9">
        <w:t xml:space="preserve"> if you like. </w:t>
      </w:r>
    </w:p>
    <w:p w:rsidR="00C708C1" w:rsidP="00C708C1">
      <w:pPr>
        <w:pStyle w:val="Answer"/>
      </w:pPr>
      <w:r w:rsidRPr="003718F9">
        <w:t xml:space="preserve">Then of course, as we have said, you come </w:t>
      </w:r>
      <w:r w:rsidR="00466F0D">
        <w:t>t</w:t>
      </w:r>
      <w:r w:rsidRPr="003718F9">
        <w:t>o use and misuse.</w:t>
      </w:r>
      <w:r>
        <w:t xml:space="preserve"> </w:t>
      </w:r>
      <w:r w:rsidRPr="003718F9">
        <w:t>It is interesting</w:t>
      </w:r>
      <w:r w:rsidR="00466F0D">
        <w:t>,</w:t>
      </w:r>
      <w:r w:rsidRPr="003718F9">
        <w:t xml:space="preserve"> to go back to what Adrian said</w:t>
      </w:r>
      <w:r w:rsidR="00466F0D">
        <w:t xml:space="preserve">, that </w:t>
      </w:r>
      <w:r w:rsidRPr="003718F9">
        <w:t>the Boston Dynamics robot was deployed</w:t>
      </w:r>
      <w:r>
        <w:t>, I think,</w:t>
      </w:r>
      <w:r w:rsidRPr="003718F9">
        <w:t xml:space="preserve"> in New York by the police</w:t>
      </w:r>
      <w:r>
        <w:t xml:space="preserve">. The </w:t>
      </w:r>
      <w:r w:rsidRPr="003718F9">
        <w:t>community it was used in was horrified by it.</w:t>
      </w:r>
      <w:r>
        <w:t xml:space="preserve"> </w:t>
      </w:r>
      <w:r w:rsidRPr="003718F9">
        <w:t>Modern communicati</w:t>
      </w:r>
      <w:r>
        <w:t>o</w:t>
      </w:r>
      <w:r w:rsidRPr="003718F9">
        <w:t xml:space="preserve">n allows for that outrage to have a bigger impact these days, so they were withdrawn, </w:t>
      </w:r>
      <w:r>
        <w:t>as</w:t>
      </w:r>
      <w:r w:rsidRPr="003718F9">
        <w:t xml:space="preserve"> far as I know, because of that.</w:t>
      </w:r>
      <w:r>
        <w:t xml:space="preserve"> </w:t>
      </w:r>
    </w:p>
    <w:p w:rsidR="00C708C1" w:rsidRPr="003718F9" w:rsidP="00C708C1">
      <w:pPr>
        <w:pStyle w:val="Answer"/>
      </w:pPr>
      <w:r w:rsidRPr="003718F9">
        <w:t xml:space="preserve">That is another way </w:t>
      </w:r>
      <w:r>
        <w:t xml:space="preserve">in which </w:t>
      </w:r>
      <w:r w:rsidRPr="003718F9">
        <w:t>technology is developing.</w:t>
      </w:r>
      <w:r>
        <w:t xml:space="preserve"> </w:t>
      </w:r>
      <w:r w:rsidRPr="003718F9">
        <w:t>Before</w:t>
      </w:r>
      <w:r>
        <w:t>,</w:t>
      </w:r>
      <w:r w:rsidRPr="003718F9">
        <w:t xml:space="preserve"> </w:t>
      </w:r>
      <w:r>
        <w:t>what would you do? Y</w:t>
      </w:r>
      <w:r w:rsidRPr="003718F9">
        <w:t xml:space="preserve">ou would write a letter, </w:t>
      </w:r>
      <w:r>
        <w:t xml:space="preserve">or </w:t>
      </w:r>
      <w:r w:rsidRPr="003718F9">
        <w:t xml:space="preserve">try to get to </w:t>
      </w:r>
      <w:r>
        <w:t xml:space="preserve">a </w:t>
      </w:r>
      <w:r w:rsidRPr="003718F9">
        <w:t xml:space="preserve">committee </w:t>
      </w:r>
      <w:r>
        <w:t>such as</w:t>
      </w:r>
      <w:r w:rsidRPr="003718F9">
        <w:t xml:space="preserve"> this and make your point, whereas now it is faster and instant</w:t>
      </w:r>
      <w:r>
        <w:t>,</w:t>
      </w:r>
      <w:r w:rsidRPr="003718F9">
        <w:t xml:space="preserve"> and the rate of change</w:t>
      </w:r>
      <w:r>
        <w:t>,</w:t>
      </w:r>
      <w:r w:rsidRPr="003718F9">
        <w:t xml:space="preserve"> not just from the technology but </w:t>
      </w:r>
      <w:r w:rsidR="00466F0D">
        <w:t xml:space="preserve">from </w:t>
      </w:r>
      <w:r w:rsidRPr="003718F9">
        <w:t>the response to it</w:t>
      </w:r>
      <w:r w:rsidR="00466F0D">
        <w:t>,</w:t>
      </w:r>
      <w:r>
        <w:t xml:space="preserve"> </w:t>
      </w:r>
      <w:r w:rsidR="00466F0D">
        <w:t>i</w:t>
      </w:r>
      <w:r w:rsidRPr="003718F9">
        <w:t>n public policy is much faster</w:t>
      </w:r>
      <w:r>
        <w:t>. H</w:t>
      </w:r>
      <w:r w:rsidRPr="003718F9">
        <w:t>ow fast it will get I do not know</w:t>
      </w:r>
      <w:r w:rsidR="00466F0D">
        <w:t>,</w:t>
      </w:r>
      <w:r w:rsidRPr="003718F9">
        <w:t xml:space="preserve"> because there </w:t>
      </w:r>
      <w:r>
        <w:t>are</w:t>
      </w:r>
      <w:r w:rsidRPr="003718F9">
        <w:t xml:space="preserve"> still a lot of committees, lawyers</w:t>
      </w:r>
      <w:r>
        <w:t xml:space="preserve"> and</w:t>
      </w:r>
      <w:r w:rsidRPr="003718F9">
        <w:t xml:space="preserve"> legal systems </w:t>
      </w:r>
      <w:r>
        <w:t xml:space="preserve">that </w:t>
      </w:r>
      <w:r w:rsidRPr="003718F9">
        <w:t>are quite slow. At that political level</w:t>
      </w:r>
      <w:r>
        <w:t>,</w:t>
      </w:r>
      <w:r w:rsidRPr="003718F9">
        <w:t xml:space="preserve"> </w:t>
      </w:r>
      <w:r>
        <w:t>certainly</w:t>
      </w:r>
      <w:r w:rsidRPr="003718F9">
        <w:t xml:space="preserve"> in that instance</w:t>
      </w:r>
      <w:r>
        <w:t>,</w:t>
      </w:r>
      <w:r w:rsidRPr="003718F9">
        <w:t xml:space="preserve"> it was almost instantaneous</w:t>
      </w:r>
      <w:r>
        <w:t>, and t</w:t>
      </w:r>
      <w:r w:rsidRPr="003718F9">
        <w:t xml:space="preserve">he day after it was deployed it </w:t>
      </w:r>
      <w:r>
        <w:t>was</w:t>
      </w:r>
      <w:r w:rsidRPr="003718F9">
        <w:t xml:space="preserve"> withdrawn. These trends are </w:t>
      </w:r>
      <w:r>
        <w:t xml:space="preserve">still </w:t>
      </w:r>
      <w:r w:rsidRPr="003718F9">
        <w:t>building on what we have now.</w:t>
      </w:r>
      <w:r>
        <w:t xml:space="preserve"> </w:t>
      </w:r>
    </w:p>
    <w:p w:rsidR="00C708C1" w:rsidRPr="003718F9" w:rsidP="00C708C1">
      <w:pPr>
        <w:pStyle w:val="Answer"/>
      </w:pPr>
      <w:r w:rsidRPr="002B5802">
        <w:rPr>
          <w:b/>
          <w:i/>
        </w:rPr>
        <w:t>Adrian Tchaikovsky:</w:t>
      </w:r>
      <w:r>
        <w:t xml:space="preserve"> </w:t>
      </w:r>
      <w:r w:rsidRPr="003718F9">
        <w:t>To complement what Peter said, obviously</w:t>
      </w:r>
      <w:r>
        <w:t>,</w:t>
      </w:r>
      <w:r w:rsidRPr="003718F9">
        <w:t xml:space="preserve"> a lot of the time when we are writing science fiction we are also writing about </w:t>
      </w:r>
      <w:r>
        <w:t xml:space="preserve">the </w:t>
      </w:r>
      <w:r w:rsidRPr="003718F9">
        <w:t>completely out</w:t>
      </w:r>
      <w:r w:rsidR="00466F0D">
        <w:t>-</w:t>
      </w:r>
      <w:r w:rsidRPr="003718F9">
        <w:t xml:space="preserve">there stuff </w:t>
      </w:r>
      <w:r>
        <w:t>that</w:t>
      </w:r>
      <w:r w:rsidRPr="003718F9">
        <w:t xml:space="preserve"> is not plausible</w:t>
      </w:r>
      <w:r>
        <w:t>,</w:t>
      </w:r>
      <w:r w:rsidRPr="003718F9">
        <w:t xml:space="preserve"> and would not be worth spending billions of dollars to try to prepare against.</w:t>
      </w:r>
      <w:r>
        <w:t xml:space="preserve"> </w:t>
      </w:r>
      <w:r w:rsidR="00466F0D">
        <w:t>But f</w:t>
      </w:r>
      <w:r>
        <w:t>requently, w</w:t>
      </w:r>
      <w:r w:rsidRPr="003718F9">
        <w:t>hat we are modelling is how society might react to the bigger problem.</w:t>
      </w:r>
      <w:r>
        <w:t xml:space="preserve"> </w:t>
      </w:r>
      <w:r w:rsidRPr="003718F9">
        <w:t>We are looking at the human factor again.</w:t>
      </w:r>
      <w:r>
        <w:t xml:space="preserve"> </w:t>
      </w:r>
      <w:r w:rsidRPr="003718F9">
        <w:t xml:space="preserve">Those are thought experiments </w:t>
      </w:r>
      <w:r>
        <w:t xml:space="preserve">that </w:t>
      </w:r>
      <w:r w:rsidRPr="003718F9">
        <w:t>it is well worth running</w:t>
      </w:r>
      <w:r>
        <w:t>,</w:t>
      </w:r>
      <w:r w:rsidRPr="003718F9">
        <w:t xml:space="preserve"> because if </w:t>
      </w:r>
      <w:r>
        <w:t>we</w:t>
      </w:r>
      <w:r w:rsidRPr="003718F9">
        <w:t xml:space="preserve"> are dealing with threats </w:t>
      </w:r>
      <w:r>
        <w:t>that we</w:t>
      </w:r>
      <w:r w:rsidRPr="003718F9">
        <w:t xml:space="preserve"> literally cannot predict</w:t>
      </w:r>
      <w:r>
        <w:t xml:space="preserve">, or </w:t>
      </w:r>
      <w:r w:rsidRPr="003718F9">
        <w:t xml:space="preserve">if </w:t>
      </w:r>
      <w:r>
        <w:t>we</w:t>
      </w:r>
      <w:r w:rsidRPr="003718F9">
        <w:t xml:space="preserve"> are dealing with the unknown unknowns, we can still look at how we would deal with any kind of hypothetical problem, and how society might bend and fracture and de</w:t>
      </w:r>
      <w:r>
        <w:t>-</w:t>
      </w:r>
      <w:r w:rsidRPr="003718F9">
        <w:t>form under that kind of huge pressure</w:t>
      </w:r>
      <w:r>
        <w:t>,</w:t>
      </w:r>
      <w:r w:rsidRPr="003718F9">
        <w:t xml:space="preserve"> whatever the specifics of the pressure are.</w:t>
      </w:r>
      <w:r>
        <w:t xml:space="preserve"> </w:t>
      </w:r>
    </w:p>
    <w:p w:rsidR="00C708C1" w:rsidP="00466F0D">
      <w:pPr>
        <w:pStyle w:val="Answer"/>
      </w:pPr>
      <w:r w:rsidRPr="005F6942">
        <w:rPr>
          <w:b/>
          <w:i/>
        </w:rPr>
        <w:t>Robert Harris:</w:t>
      </w:r>
      <w:r>
        <w:t xml:space="preserve"> </w:t>
      </w:r>
      <w:r w:rsidRPr="003718F9">
        <w:t>You ask where my ideas come from.</w:t>
      </w:r>
      <w:r>
        <w:t xml:space="preserve"> </w:t>
      </w:r>
      <w:r w:rsidRPr="003718F9">
        <w:t>I was a political journ</w:t>
      </w:r>
      <w:r>
        <w:t>a</w:t>
      </w:r>
      <w:r w:rsidRPr="003718F9">
        <w:t>list and non</w:t>
      </w:r>
      <w:r>
        <w:t>-</w:t>
      </w:r>
      <w:r w:rsidRPr="003718F9">
        <w:t>fiction writer</w:t>
      </w:r>
      <w:r w:rsidR="00466F0D">
        <w:t>,</w:t>
      </w:r>
      <w:r w:rsidRPr="003718F9">
        <w:t xml:space="preserve"> and I have always been interested in how power and politics work</w:t>
      </w:r>
      <w:r>
        <w:t>,</w:t>
      </w:r>
      <w:r w:rsidRPr="003718F9">
        <w:t xml:space="preserve"> what it does to people</w:t>
      </w:r>
      <w:r>
        <w:t>,</w:t>
      </w:r>
      <w:r w:rsidRPr="003718F9">
        <w:t xml:space="preserve"> and how we control power and divide it and try to make it less destructive.</w:t>
      </w:r>
      <w:r>
        <w:t xml:space="preserve"> </w:t>
      </w:r>
      <w:r w:rsidRPr="003718F9">
        <w:t>My starting point is to use the techniques of fiction to answer those sorts of issues.</w:t>
      </w:r>
      <w:r>
        <w:t xml:space="preserve"> </w:t>
      </w:r>
    </w:p>
    <w:p w:rsidR="00C708C1" w:rsidP="00C708C1">
      <w:pPr>
        <w:pStyle w:val="Answer"/>
      </w:pPr>
      <w:r w:rsidRPr="003718F9">
        <w:t>I verged into science fiction perhaps partly because</w:t>
      </w:r>
      <w:r w:rsidR="00466F0D">
        <w:t>,</w:t>
      </w:r>
      <w:r w:rsidRPr="003718F9">
        <w:t xml:space="preserve"> as a child</w:t>
      </w:r>
      <w:r w:rsidR="00466F0D">
        <w:t>,</w:t>
      </w:r>
      <w:r w:rsidRPr="003718F9">
        <w:t xml:space="preserve"> I was obsessed with HG Wells, who</w:t>
      </w:r>
      <w:r>
        <w:t>m</w:t>
      </w:r>
      <w:r w:rsidRPr="003718F9">
        <w:t xml:space="preserve"> we have not </w:t>
      </w:r>
      <w:r>
        <w:t>m</w:t>
      </w:r>
      <w:r w:rsidRPr="003718F9">
        <w:t>entioned</w:t>
      </w:r>
      <w:r w:rsidR="00466F0D">
        <w:t>.</w:t>
      </w:r>
      <w:r w:rsidRPr="003718F9">
        <w:t xml:space="preserve"> </w:t>
      </w:r>
      <w:r w:rsidR="00466F0D">
        <w:t>H</w:t>
      </w:r>
      <w:r w:rsidRPr="003718F9">
        <w:t xml:space="preserve">e wrote </w:t>
      </w:r>
      <w:r>
        <w:rPr>
          <w:i/>
          <w:iCs/>
        </w:rPr>
        <w:t>The W</w:t>
      </w:r>
      <w:r w:rsidRPr="005F6942">
        <w:rPr>
          <w:i/>
          <w:iCs/>
        </w:rPr>
        <w:t xml:space="preserve">ar </w:t>
      </w:r>
      <w:r>
        <w:rPr>
          <w:i/>
          <w:iCs/>
        </w:rPr>
        <w:t>I</w:t>
      </w:r>
      <w:r w:rsidRPr="005F6942">
        <w:rPr>
          <w:i/>
          <w:iCs/>
        </w:rPr>
        <w:t xml:space="preserve">n </w:t>
      </w:r>
      <w:r>
        <w:rPr>
          <w:i/>
          <w:iCs/>
        </w:rPr>
        <w:t>T</w:t>
      </w:r>
      <w:r w:rsidRPr="005F6942">
        <w:rPr>
          <w:i/>
          <w:iCs/>
        </w:rPr>
        <w:t>he Air</w:t>
      </w:r>
      <w:r w:rsidRPr="003718F9">
        <w:t xml:space="preserve">, predicting aerial warfare, </w:t>
      </w:r>
      <w:r w:rsidRPr="005F6942">
        <w:rPr>
          <w:i/>
          <w:iCs/>
        </w:rPr>
        <w:t>The Land Iron</w:t>
      </w:r>
      <w:r>
        <w:rPr>
          <w:i/>
          <w:iCs/>
        </w:rPr>
        <w:t>c</w:t>
      </w:r>
      <w:r w:rsidRPr="005F6942">
        <w:rPr>
          <w:i/>
          <w:iCs/>
        </w:rPr>
        <w:t>lad</w:t>
      </w:r>
      <w:r>
        <w:rPr>
          <w:i/>
          <w:iCs/>
        </w:rPr>
        <w:t>s</w:t>
      </w:r>
      <w:r>
        <w:t xml:space="preserve">, </w:t>
      </w:r>
      <w:r w:rsidRPr="003718F9">
        <w:t>predicting the tank</w:t>
      </w:r>
      <w:r>
        <w:t>, and</w:t>
      </w:r>
      <w:r w:rsidRPr="003718F9">
        <w:t xml:space="preserve"> </w:t>
      </w:r>
      <w:r w:rsidRPr="005F6942">
        <w:rPr>
          <w:i/>
          <w:iCs/>
        </w:rPr>
        <w:t>T</w:t>
      </w:r>
      <w:r>
        <w:rPr>
          <w:i/>
          <w:iCs/>
        </w:rPr>
        <w:t>he Shape Of T</w:t>
      </w:r>
      <w:r w:rsidRPr="005F6942">
        <w:rPr>
          <w:i/>
          <w:iCs/>
        </w:rPr>
        <w:t xml:space="preserve">hings </w:t>
      </w:r>
      <w:r>
        <w:rPr>
          <w:i/>
          <w:iCs/>
        </w:rPr>
        <w:t>T</w:t>
      </w:r>
      <w:r w:rsidRPr="005F6942">
        <w:rPr>
          <w:i/>
          <w:iCs/>
        </w:rPr>
        <w:t>o Come</w:t>
      </w:r>
      <w:r w:rsidRPr="003718F9">
        <w:t>, predicting the blitz in the 1930s.</w:t>
      </w:r>
      <w:r>
        <w:t xml:space="preserve"> </w:t>
      </w:r>
      <w:r w:rsidRPr="003718F9">
        <w:t>Certainly I imbibed a lot from him</w:t>
      </w:r>
      <w:r>
        <w:t xml:space="preserve"> that o</w:t>
      </w:r>
      <w:r w:rsidRPr="003718F9">
        <w:t>ne can use the techniques of fiction to tackle political issues, issues of warfare</w:t>
      </w:r>
      <w:r>
        <w:t>,</w:t>
      </w:r>
      <w:r w:rsidRPr="003718F9">
        <w:t xml:space="preserve"> and so on.</w:t>
      </w:r>
      <w:r>
        <w:t xml:space="preserve"> </w:t>
      </w:r>
      <w:r w:rsidRPr="003718F9">
        <w:t>You invent characters and you invent a story, and so</w:t>
      </w:r>
      <w:r w:rsidR="00466F0D">
        <w:t xml:space="preserve"> many</w:t>
      </w:r>
      <w:r w:rsidRPr="003718F9">
        <w:t xml:space="preserve"> things have a lot more punch than if you simply write down the research, as it were.</w:t>
      </w:r>
      <w:r>
        <w:t xml:space="preserve"> </w:t>
      </w:r>
    </w:p>
    <w:p w:rsidR="00C708C1" w:rsidP="00C708C1">
      <w:pPr>
        <w:pStyle w:val="Answer"/>
      </w:pPr>
      <w:r w:rsidRPr="003718F9">
        <w:t>George Orwell thought of writing a</w:t>
      </w:r>
      <w:r>
        <w:t xml:space="preserve"> </w:t>
      </w:r>
      <w:r w:rsidRPr="003718F9">
        <w:t>non</w:t>
      </w:r>
      <w:r>
        <w:t>-</w:t>
      </w:r>
      <w:r w:rsidRPr="003718F9">
        <w:t xml:space="preserve">fiction version of </w:t>
      </w:r>
      <w:r w:rsidRPr="00216162">
        <w:rPr>
          <w:i/>
          <w:iCs/>
        </w:rPr>
        <w:t>Nineteen Eighty-Four</w:t>
      </w:r>
      <w:r w:rsidRPr="003718F9">
        <w:t>.</w:t>
      </w:r>
      <w:r>
        <w:t xml:space="preserve"> </w:t>
      </w:r>
      <w:r w:rsidRPr="003718F9">
        <w:t>He was interested in B</w:t>
      </w:r>
      <w:r>
        <w:t>urnham</w:t>
      </w:r>
      <w:r w:rsidRPr="003718F9">
        <w:t xml:space="preserve"> and management theories and so on.</w:t>
      </w:r>
      <w:r>
        <w:t xml:space="preserve"> </w:t>
      </w:r>
      <w:r w:rsidRPr="003718F9">
        <w:t>He</w:t>
      </w:r>
      <w:r>
        <w:t xml:space="preserve"> </w:t>
      </w:r>
      <w:r w:rsidRPr="003718F9">
        <w:t>decided to</w:t>
      </w:r>
      <w:r>
        <w:t xml:space="preserve"> </w:t>
      </w:r>
      <w:r w:rsidRPr="003718F9">
        <w:t>turn it into characters and invent this world and Winston Smith, and by doing so</w:t>
      </w:r>
      <w:r>
        <w:t xml:space="preserve"> </w:t>
      </w:r>
      <w:r w:rsidRPr="003718F9">
        <w:t>he universalised something</w:t>
      </w:r>
      <w:r>
        <w:t xml:space="preserve"> and </w:t>
      </w:r>
      <w:r w:rsidRPr="003718F9">
        <w:t>made it available to people generations later, whereas a book about B</w:t>
      </w:r>
      <w:r>
        <w:t>urnham</w:t>
      </w:r>
      <w:r w:rsidRPr="003718F9">
        <w:t>’s management theory would have died.</w:t>
      </w:r>
      <w:r>
        <w:t xml:space="preserve"> </w:t>
      </w:r>
    </w:p>
    <w:p w:rsidR="00C708C1" w:rsidP="00C708C1">
      <w:pPr>
        <w:pStyle w:val="Answer"/>
      </w:pPr>
      <w:r w:rsidRPr="003718F9">
        <w:t>That is what fiction does.</w:t>
      </w:r>
      <w:r>
        <w:t xml:space="preserve"> </w:t>
      </w:r>
      <w:r w:rsidRPr="003718F9">
        <w:t>It engages the imagination of people and it punches home</w:t>
      </w:r>
      <w:r>
        <w:t>. I think that the lessons of</w:t>
      </w:r>
      <w:r w:rsidRPr="003718F9">
        <w:t xml:space="preserve"> </w:t>
      </w:r>
      <w:r w:rsidRPr="00216162">
        <w:rPr>
          <w:i/>
          <w:iCs/>
        </w:rPr>
        <w:t>Nineteen Eighty-Four</w:t>
      </w:r>
      <w:r w:rsidR="00466F0D">
        <w:t>—it</w:t>
      </w:r>
      <w:r w:rsidRPr="003718F9">
        <w:t xml:space="preserve"> is not necessarily accurate in its predictions but it got things so right about the way technology can be misused in a society</w:t>
      </w:r>
      <w:r w:rsidR="00466F0D">
        <w:t>—</w:t>
      </w:r>
      <w:r w:rsidRPr="003718F9">
        <w:t>are completely timeless</w:t>
      </w:r>
      <w:r>
        <w:t xml:space="preserve">, </w:t>
      </w:r>
      <w:r w:rsidRPr="003718F9">
        <w:t>and render it probably the most important and influential novel ever written.</w:t>
      </w:r>
      <w:r>
        <w:t xml:space="preserve"> </w:t>
      </w:r>
    </w:p>
    <w:p w:rsidR="00C708C1" w:rsidP="00C708C1">
      <w:pPr>
        <w:pStyle w:val="Remark"/>
      </w:pPr>
      <w:r w:rsidRPr="005F6942">
        <w:rPr>
          <w:b/>
        </w:rPr>
        <w:t>Baroness McGregor-Smith:</w:t>
      </w:r>
      <w:r>
        <w:t xml:space="preserve"> </w:t>
      </w:r>
      <w:r w:rsidRPr="003718F9">
        <w:t>I tend to agree.</w:t>
      </w:r>
      <w:r>
        <w:t xml:space="preserve"> </w:t>
      </w:r>
      <w:r w:rsidRPr="003718F9">
        <w:t>It certainly had a huge impact on me.</w:t>
      </w:r>
      <w:r>
        <w:t xml:space="preserve"> </w:t>
      </w:r>
      <w:r w:rsidRPr="003718F9">
        <w:t>W</w:t>
      </w:r>
      <w:r w:rsidR="00466F0D">
        <w:t xml:space="preserve">e should perhaps consider what you said when writing our report, </w:t>
      </w:r>
      <w:r w:rsidRPr="003718F9">
        <w:t xml:space="preserve">so </w:t>
      </w:r>
      <w:r>
        <w:t xml:space="preserve">that </w:t>
      </w:r>
      <w:r w:rsidRPr="003718F9">
        <w:t>it is not one of those forgotten parliamentary reports</w:t>
      </w:r>
      <w:r w:rsidR="00466F0D">
        <w:t>,</w:t>
      </w:r>
      <w:r w:rsidRPr="003718F9">
        <w:t xml:space="preserve"> </w:t>
      </w:r>
      <w:r w:rsidR="00466F0D">
        <w:t>and</w:t>
      </w:r>
      <w:r w:rsidRPr="003718F9">
        <w:t xml:space="preserve"> use some imagination to draw on a future</w:t>
      </w:r>
      <w:r>
        <w:t xml:space="preserve">. </w:t>
      </w:r>
      <w:r w:rsidRPr="003718F9">
        <w:t xml:space="preserve">I try to persuade our </w:t>
      </w:r>
      <w:r>
        <w:t>C</w:t>
      </w:r>
      <w:r w:rsidRPr="003718F9">
        <w:t>hair and our committee to do</w:t>
      </w:r>
      <w:r>
        <w:t xml:space="preserve"> that. </w:t>
      </w:r>
    </w:p>
    <w:p w:rsidR="00C708C1" w:rsidP="00C708C1">
      <w:pPr>
        <w:pStyle w:val="Answer"/>
      </w:pPr>
      <w:r w:rsidRPr="005F6942">
        <w:rPr>
          <w:b/>
          <w:i/>
        </w:rPr>
        <w:t>Robert Harris:</w:t>
      </w:r>
      <w:r>
        <w:t xml:space="preserve"> </w:t>
      </w:r>
      <w:r w:rsidRPr="003718F9">
        <w:t xml:space="preserve">You should begin with Big Ben chiming 13 as the committee </w:t>
      </w:r>
      <w:r>
        <w:t>C</w:t>
      </w:r>
      <w:r w:rsidRPr="003718F9">
        <w:t>hair crosses the Corridor.</w:t>
      </w:r>
      <w:r>
        <w:t xml:space="preserve"> </w:t>
      </w:r>
    </w:p>
    <w:p w:rsidR="00C708C1" w:rsidP="00C708C1">
      <w:pPr>
        <w:pStyle w:val="Remark"/>
      </w:pPr>
      <w:r w:rsidRPr="005F6942">
        <w:rPr>
          <w:b/>
        </w:rPr>
        <w:t>Baroness McGregor-Smith:</w:t>
      </w:r>
      <w:r>
        <w:t xml:space="preserve"> </w:t>
      </w:r>
      <w:r w:rsidRPr="003718F9">
        <w:t xml:space="preserve">It </w:t>
      </w:r>
      <w:r>
        <w:t>will</w:t>
      </w:r>
      <w:r w:rsidRPr="003718F9">
        <w:t xml:space="preserve"> be an interesting conversation when we write this report.</w:t>
      </w:r>
      <w:r>
        <w:t xml:space="preserve"> </w:t>
      </w:r>
      <w:r w:rsidRPr="003718F9">
        <w:t>Thank you very much.</w:t>
      </w:r>
      <w:r>
        <w:t xml:space="preserve"> </w:t>
      </w:r>
    </w:p>
    <w:p w:rsidR="00C708C1" w:rsidP="00C708C1">
      <w:pPr>
        <w:pStyle w:val="Remark"/>
      </w:pPr>
      <w:r w:rsidRPr="005F6942">
        <w:rPr>
          <w:b/>
        </w:rPr>
        <w:t>The Chair:</w:t>
      </w:r>
      <w:r>
        <w:t xml:space="preserve"> </w:t>
      </w:r>
      <w:r w:rsidRPr="003718F9">
        <w:t xml:space="preserve">Let us hope </w:t>
      </w:r>
      <w:r w:rsidRPr="00860601">
        <w:rPr>
          <w:i/>
          <w:iCs/>
        </w:rPr>
        <w:t>War of the Worlds</w:t>
      </w:r>
      <w:r w:rsidRPr="003718F9">
        <w:t xml:space="preserve"> is a little way off.</w:t>
      </w:r>
      <w:r>
        <w:t xml:space="preserve"> </w:t>
      </w:r>
    </w:p>
    <w:p w:rsidR="00C708C1" w:rsidP="00C708C1">
      <w:pPr>
        <w:pStyle w:val="Remark"/>
      </w:pPr>
      <w:r w:rsidRPr="005F6942">
        <w:rPr>
          <w:b/>
        </w:rPr>
        <w:t>Lord Browne of Ladyton:</w:t>
      </w:r>
      <w:r>
        <w:t xml:space="preserve"> </w:t>
      </w:r>
      <w:r w:rsidRPr="003718F9">
        <w:t>I am tempted to say</w:t>
      </w:r>
      <w:r>
        <w:t>, “F</w:t>
      </w:r>
      <w:r w:rsidRPr="003718F9">
        <w:t>ollow that</w:t>
      </w:r>
      <w:r>
        <w:t>”</w:t>
      </w:r>
      <w:r w:rsidRPr="003718F9">
        <w:t>.</w:t>
      </w:r>
      <w:r>
        <w:t xml:space="preserve"> </w:t>
      </w:r>
    </w:p>
    <w:p w:rsidR="00C708C1" w:rsidP="00C708C1">
      <w:pPr>
        <w:pStyle w:val="Remark"/>
      </w:pPr>
      <w:r w:rsidRPr="003718F9">
        <w:t>John W Campbell, the American science fiction writer</w:t>
      </w:r>
      <w:r>
        <w:t>,</w:t>
      </w:r>
      <w:r w:rsidRPr="003718F9">
        <w:t xml:space="preserve"> wrote, or at least so my researchers inform me, that </w:t>
      </w:r>
      <w:r>
        <w:t>“</w:t>
      </w:r>
      <w:r w:rsidRPr="003718F9">
        <w:t>science fiction is a way to practi</w:t>
      </w:r>
      <w:r>
        <w:t>c</w:t>
      </w:r>
      <w:r w:rsidRPr="003718F9">
        <w:t>e</w:t>
      </w:r>
      <w:r w:rsidRPr="002D21A7">
        <w:rPr>
          <w:b/>
          <w:bCs/>
        </w:rPr>
        <w:t xml:space="preserve"> </w:t>
      </w:r>
      <w:r w:rsidRPr="003718F9">
        <w:t>in a no</w:t>
      </w:r>
      <w:r>
        <w:t>-</w:t>
      </w:r>
      <w:r w:rsidRPr="003718F9">
        <w:t>practice area</w:t>
      </w:r>
      <w:r>
        <w:t>”</w:t>
      </w:r>
      <w:r w:rsidRPr="003718F9">
        <w:t>. He explained that by saying</w:t>
      </w:r>
      <w:r>
        <w:t>, “</w:t>
      </w:r>
      <w:r w:rsidR="00466F0D">
        <w:t>T</w:t>
      </w:r>
      <w:r>
        <w:t xml:space="preserve">hat is, </w:t>
      </w:r>
      <w:r w:rsidRPr="003718F9">
        <w:t>to consider scenarios that might lead to human catastrophe</w:t>
      </w:r>
      <w:r>
        <w:t xml:space="preserve">”. </w:t>
      </w:r>
      <w:r w:rsidRPr="003718F9">
        <w:t>My sense, if I have understood this correctly</w:t>
      </w:r>
      <w:r>
        <w:t>,</w:t>
      </w:r>
      <w:r w:rsidRPr="003718F9">
        <w:t xml:space="preserve"> </w:t>
      </w:r>
      <w:r>
        <w:t xml:space="preserve">is that </w:t>
      </w:r>
      <w:r w:rsidRPr="003718F9">
        <w:t xml:space="preserve">the exchange </w:t>
      </w:r>
      <w:r>
        <w:t xml:space="preserve">that </w:t>
      </w:r>
      <w:r w:rsidRPr="003718F9">
        <w:t>you</w:t>
      </w:r>
      <w:r>
        <w:t>,</w:t>
      </w:r>
      <w:r w:rsidRPr="003718F9">
        <w:t xml:space="preserve"> Adrian</w:t>
      </w:r>
      <w:r>
        <w:t>,</w:t>
      </w:r>
      <w:r w:rsidRPr="003718F9">
        <w:t xml:space="preserve"> had with Lord </w:t>
      </w:r>
      <w:r>
        <w:t>O’</w:t>
      </w:r>
      <w:r w:rsidRPr="003718F9">
        <w:t xml:space="preserve">Shaughnessy and </w:t>
      </w:r>
      <w:r w:rsidR="00466F0D">
        <w:t xml:space="preserve">in </w:t>
      </w:r>
      <w:r w:rsidRPr="003718F9">
        <w:t>your answer to Baroness McGregor</w:t>
      </w:r>
      <w:r>
        <w:t>’</w:t>
      </w:r>
      <w:r w:rsidRPr="003718F9">
        <w:t>s previous question said something of the same.</w:t>
      </w:r>
      <w:r>
        <w:t xml:space="preserve"> </w:t>
      </w:r>
    </w:p>
    <w:p w:rsidR="00C708C1" w:rsidP="00C708C1">
      <w:pPr>
        <w:pStyle w:val="Remark"/>
      </w:pPr>
      <w:r>
        <w:t>M</w:t>
      </w:r>
      <w:r w:rsidRPr="003718F9">
        <w:t xml:space="preserve">any stories about atomic bombs </w:t>
      </w:r>
      <w:r>
        <w:t xml:space="preserve">were </w:t>
      </w:r>
      <w:r w:rsidRPr="003718F9">
        <w:t>published before World War II</w:t>
      </w:r>
      <w:r>
        <w:t>,</w:t>
      </w:r>
      <w:r w:rsidRPr="003718F9">
        <w:t xml:space="preserve"> and we have already been told by Robert Harris how well HG Wells predicted the future.</w:t>
      </w:r>
      <w:r>
        <w:t xml:space="preserve"> </w:t>
      </w:r>
      <w:r w:rsidRPr="003718F9">
        <w:t>My question</w:t>
      </w:r>
      <w:r>
        <w:t>,</w:t>
      </w:r>
      <w:r w:rsidRPr="003718F9">
        <w:t xml:space="preserve"> which you may already</w:t>
      </w:r>
      <w:r w:rsidR="00466F0D">
        <w:t>,</w:t>
      </w:r>
      <w:r w:rsidRPr="003718F9">
        <w:t xml:space="preserve"> </w:t>
      </w:r>
      <w:r>
        <w:t>f</w:t>
      </w:r>
      <w:r w:rsidRPr="003718F9">
        <w:t>rom your point of view</w:t>
      </w:r>
      <w:r w:rsidR="00466F0D">
        <w:t>,</w:t>
      </w:r>
      <w:r w:rsidRPr="003718F9">
        <w:t xml:space="preserve"> </w:t>
      </w:r>
      <w:r>
        <w:t xml:space="preserve">have </w:t>
      </w:r>
      <w:r w:rsidRPr="003718F9">
        <w:t>answered</w:t>
      </w:r>
      <w:r>
        <w:t>,</w:t>
      </w:r>
      <w:r w:rsidRPr="003718F9">
        <w:t xml:space="preserve"> is:</w:t>
      </w:r>
      <w:r>
        <w:t xml:space="preserve"> t</w:t>
      </w:r>
      <w:r w:rsidRPr="003718F9">
        <w:t xml:space="preserve">o what extent can science fiction predict, </w:t>
      </w:r>
      <w:r>
        <w:t>a</w:t>
      </w:r>
      <w:r w:rsidRPr="003718F9">
        <w:t>ffect or improve developments, including in science and technology</w:t>
      </w:r>
      <w:r>
        <w:t>,</w:t>
      </w:r>
      <w:r w:rsidRPr="003718F9">
        <w:t xml:space="preserve"> and </w:t>
      </w:r>
      <w:r>
        <w:t xml:space="preserve">their </w:t>
      </w:r>
      <w:r w:rsidRPr="003718F9">
        <w:t>implications for human life</w:t>
      </w:r>
      <w:r>
        <w:t xml:space="preserve">, </w:t>
      </w:r>
      <w:r w:rsidRPr="003718F9">
        <w:t>if at all</w:t>
      </w:r>
      <w:r>
        <w:t xml:space="preserve">? </w:t>
      </w:r>
    </w:p>
    <w:p w:rsidR="00C708C1" w:rsidP="00C708C1">
      <w:pPr>
        <w:pStyle w:val="Answer"/>
      </w:pPr>
      <w:r w:rsidRPr="005F6942">
        <w:rPr>
          <w:b/>
          <w:i/>
        </w:rPr>
        <w:t>Peter F Hamilton:</w:t>
      </w:r>
      <w:r>
        <w:t xml:space="preserve"> </w:t>
      </w:r>
      <w:r w:rsidRPr="003718F9">
        <w:t>There is a story that the FBI turned up at John Campbell</w:t>
      </w:r>
      <w:r>
        <w:t>’</w:t>
      </w:r>
      <w:r w:rsidRPr="003718F9">
        <w:t>s office asking</w:t>
      </w:r>
      <w:r>
        <w:t>, “H</w:t>
      </w:r>
      <w:r w:rsidRPr="003718F9">
        <w:t>ow do you know about this atomic bomb project</w:t>
      </w:r>
      <w:r>
        <w:t>?</w:t>
      </w:r>
      <w:r w:rsidRPr="003718F9">
        <w:t xml:space="preserve"> It is very secret right now</w:t>
      </w:r>
      <w:r>
        <w:t xml:space="preserve">”. </w:t>
      </w:r>
      <w:r w:rsidRPr="003718F9">
        <w:t>This was in the middle of World War II.</w:t>
      </w:r>
      <w:r>
        <w:t xml:space="preserve"> </w:t>
      </w:r>
    </w:p>
    <w:p w:rsidR="00466F0D" w:rsidP="00C708C1">
      <w:pPr>
        <w:pStyle w:val="Answer"/>
      </w:pPr>
      <w:r w:rsidRPr="003718F9">
        <w:t xml:space="preserve">As Adrian said, the interest for most of us comes from </w:t>
      </w:r>
      <w:r>
        <w:t xml:space="preserve">the fact that, </w:t>
      </w:r>
      <w:r w:rsidRPr="003718F9">
        <w:t>although we have changed the technology and built this wonderful future world</w:t>
      </w:r>
      <w:r>
        <w:t>,</w:t>
      </w:r>
      <w:r w:rsidRPr="003718F9">
        <w:t xml:space="preserve"> humans just do not change.</w:t>
      </w:r>
      <w:r>
        <w:t xml:space="preserve"> </w:t>
      </w:r>
      <w:r w:rsidRPr="003718F9">
        <w:t>That is where the impact on us is at its most interesting.</w:t>
      </w:r>
      <w:r>
        <w:t xml:space="preserve"> It is about h</w:t>
      </w:r>
      <w:r w:rsidRPr="003718F9">
        <w:t xml:space="preserve">ow we cope with the change </w:t>
      </w:r>
      <w:r>
        <w:t xml:space="preserve">that </w:t>
      </w:r>
      <w:r w:rsidRPr="003718F9">
        <w:t>we have all seen in our lifetime</w:t>
      </w:r>
      <w:r>
        <w:t>, which</w:t>
      </w:r>
      <w:r w:rsidRPr="003718F9">
        <w:t xml:space="preserve"> is phenomenal compared to what it was for the previous number of years.</w:t>
      </w:r>
      <w:r>
        <w:t xml:space="preserve"> We are</w:t>
      </w:r>
      <w:r w:rsidRPr="003718F9">
        <w:t xml:space="preserve"> sort of coping with it.</w:t>
      </w:r>
      <w:r>
        <w:t xml:space="preserve"> </w:t>
      </w:r>
    </w:p>
    <w:p w:rsidR="00C708C1" w:rsidP="00C708C1">
      <w:pPr>
        <w:pStyle w:val="Answer"/>
      </w:pPr>
      <w:r>
        <w:t xml:space="preserve">It </w:t>
      </w:r>
      <w:r w:rsidRPr="003718F9">
        <w:t>is not a prediction.</w:t>
      </w:r>
      <w:r>
        <w:t xml:space="preserve"> </w:t>
      </w:r>
      <w:r w:rsidRPr="003718F9">
        <w:t>It is a possibility that we come up with.</w:t>
      </w:r>
      <w:r>
        <w:t xml:space="preserve"> </w:t>
      </w:r>
      <w:r w:rsidRPr="003718F9">
        <w:t>If we have this ability</w:t>
      </w:r>
      <w:r>
        <w:t>,</w:t>
      </w:r>
      <w:r w:rsidRPr="003718F9">
        <w:t xml:space="preserve"> how would we react to it</w:t>
      </w:r>
      <w:r>
        <w:t xml:space="preserve">? </w:t>
      </w:r>
      <w:r w:rsidRPr="003718F9">
        <w:t>In that respect</w:t>
      </w:r>
      <w:r>
        <w:t xml:space="preserve">, yes, </w:t>
      </w:r>
      <w:r w:rsidRPr="003718F9">
        <w:t>science fiction is a huge thought experiment in how we will behave given certain circumstances</w:t>
      </w:r>
      <w:r>
        <w:t>,</w:t>
      </w:r>
      <w:r w:rsidRPr="003718F9">
        <w:t xml:space="preserve"> and hopefully will continue to do so.</w:t>
      </w:r>
      <w:r>
        <w:t xml:space="preserve"> </w:t>
      </w:r>
    </w:p>
    <w:p w:rsidR="00563E01" w:rsidP="00563E01">
      <w:pPr>
        <w:pStyle w:val="Answer"/>
      </w:pPr>
      <w:r w:rsidRPr="003718F9">
        <w:t>The problem I have is trying to think of new developments far enough in the future and how they will impact</w:t>
      </w:r>
      <w:r>
        <w:t>,</w:t>
      </w:r>
      <w:r w:rsidRPr="003718F9">
        <w:t xml:space="preserve"> because</w:t>
      </w:r>
      <w:r>
        <w:t xml:space="preserve"> the</w:t>
      </w:r>
      <w:r w:rsidRPr="003718F9">
        <w:t xml:space="preserve"> amount of research going on in the world </w:t>
      </w:r>
      <w:r>
        <w:t>at the moment i</w:t>
      </w:r>
      <w:r w:rsidRPr="003718F9">
        <w:t>s phenomenal.</w:t>
      </w:r>
      <w:r>
        <w:t xml:space="preserve"> </w:t>
      </w:r>
      <w:r w:rsidRPr="003718F9">
        <w:t>You cannot keep track of it all.</w:t>
      </w:r>
      <w:r>
        <w:t xml:space="preserve"> </w:t>
      </w:r>
      <w:r w:rsidRPr="003718F9">
        <w:t xml:space="preserve">There </w:t>
      </w:r>
      <w:r>
        <w:t xml:space="preserve">are </w:t>
      </w:r>
      <w:r w:rsidRPr="003718F9">
        <w:t>a lot of the unknown unknowns out there for us.</w:t>
      </w:r>
      <w:r>
        <w:t xml:space="preserve"> </w:t>
      </w:r>
      <w:r w:rsidRPr="003718F9">
        <w:t>Whe</w:t>
      </w:r>
      <w:r>
        <w:t>n</w:t>
      </w:r>
      <w:r w:rsidRPr="003718F9">
        <w:t xml:space="preserve"> we manage to think up something that will affect us</w:t>
      </w:r>
      <w:r>
        <w:t xml:space="preserve">, </w:t>
      </w:r>
      <w:r w:rsidRPr="003718F9">
        <w:t>it is an ideal form of experimentati</w:t>
      </w:r>
      <w:r>
        <w:t>on.</w:t>
      </w:r>
    </w:p>
    <w:p w:rsidR="00563E01" w:rsidP="00563E01">
      <w:pPr>
        <w:pStyle w:val="Answer"/>
      </w:pPr>
      <w:r w:rsidRPr="005F6942">
        <w:rPr>
          <w:b/>
          <w:i/>
        </w:rPr>
        <w:t>Robert Harris:</w:t>
      </w:r>
      <w:r>
        <w:t xml:space="preserve"> </w:t>
      </w:r>
      <w:r w:rsidRPr="003718F9">
        <w:t>I would like to inject one slight note of scepticism</w:t>
      </w:r>
      <w:r>
        <w:t>:</w:t>
      </w:r>
      <w:r w:rsidRPr="003718F9">
        <w:t xml:space="preserve"> science fiction can also get things very wrong</w:t>
      </w:r>
      <w:r>
        <w:t>—</w:t>
      </w:r>
      <w:r w:rsidRPr="003718F9">
        <w:t>as wrong as anybody else</w:t>
      </w:r>
      <w:r>
        <w:t xml:space="preserve">, </w:t>
      </w:r>
      <w:r w:rsidRPr="003718F9">
        <w:t>in fact.</w:t>
      </w:r>
      <w:r>
        <w:t xml:space="preserve"> </w:t>
      </w:r>
      <w:r w:rsidRPr="003718F9">
        <w:t xml:space="preserve">I grew up </w:t>
      </w:r>
      <w:r>
        <w:t>in the</w:t>
      </w:r>
      <w:r w:rsidRPr="003718F9">
        <w:t xml:space="preserve"> 1960s and it was all rockets.</w:t>
      </w:r>
      <w:r>
        <w:t xml:space="preserve"> </w:t>
      </w:r>
      <w:r w:rsidRPr="003718F9">
        <w:t>We were all going to live on planets an</w:t>
      </w:r>
      <w:r>
        <w:t xml:space="preserve">d be </w:t>
      </w:r>
      <w:r w:rsidRPr="003718F9">
        <w:t>go</w:t>
      </w:r>
      <w:r>
        <w:t>ing</w:t>
      </w:r>
      <w:r w:rsidRPr="003718F9">
        <w:t xml:space="preserve"> up to space as easily as catching a bus.</w:t>
      </w:r>
      <w:r>
        <w:t xml:space="preserve"> </w:t>
      </w:r>
      <w:r w:rsidRPr="003718F9">
        <w:t>That was very much the feeling</w:t>
      </w:r>
      <w:r>
        <w:t>:</w:t>
      </w:r>
      <w:r w:rsidRPr="003718F9">
        <w:t xml:space="preserve"> </w:t>
      </w:r>
      <w:r w:rsidRPr="005F6942">
        <w:rPr>
          <w:i/>
          <w:iCs/>
        </w:rPr>
        <w:t>2001</w:t>
      </w:r>
      <w:r>
        <w:rPr>
          <w:i/>
          <w:iCs/>
        </w:rPr>
        <w:t>: A Space Odyssey</w:t>
      </w:r>
      <w:r w:rsidRPr="003718F9">
        <w:t xml:space="preserve"> is a great movie but it did not happen.</w:t>
      </w:r>
      <w:r>
        <w:t xml:space="preserve"> </w:t>
      </w:r>
      <w:r w:rsidRPr="003718F9">
        <w:t>Science fiction failed completely to predict the rise of the personal computer and the spreading of civilisation outwards rather upwards.</w:t>
      </w:r>
      <w:r>
        <w:t xml:space="preserve"> </w:t>
      </w:r>
    </w:p>
    <w:p w:rsidR="00563E01" w:rsidP="00563E01">
      <w:pPr>
        <w:pStyle w:val="Answer"/>
      </w:pPr>
      <w:r w:rsidRPr="003718F9">
        <w:t>You have to be careful.</w:t>
      </w:r>
      <w:r>
        <w:t xml:space="preserve"> </w:t>
      </w:r>
      <w:r w:rsidRPr="003718F9">
        <w:t>We get it wrong.</w:t>
      </w:r>
      <w:r>
        <w:t xml:space="preserve"> </w:t>
      </w:r>
      <w:r w:rsidRPr="003718F9">
        <w:t>I go back to what I said at the beginning</w:t>
      </w:r>
      <w:r>
        <w:t xml:space="preserve">: </w:t>
      </w:r>
      <w:r w:rsidRPr="003718F9">
        <w:t>I would hate to live in a country run by a committee of novelists</w:t>
      </w:r>
      <w:r>
        <w:t>.</w:t>
      </w:r>
      <w:r w:rsidRPr="003718F9">
        <w:t xml:space="preserve"> </w:t>
      </w:r>
      <w:r w:rsidRPr="003718F9">
        <w:t xml:space="preserve">I cannot think of a more </w:t>
      </w:r>
      <w:r>
        <w:t>d</w:t>
      </w:r>
      <w:r w:rsidRPr="003718F9">
        <w:t>ystopian scenario for a novel</w:t>
      </w:r>
      <w:r>
        <w:t>,</w:t>
      </w:r>
      <w:r w:rsidRPr="003718F9">
        <w:t xml:space="preserve"> actually.</w:t>
      </w:r>
      <w:r>
        <w:t xml:space="preserve"> </w:t>
      </w:r>
      <w:r w:rsidRPr="003718F9">
        <w:t>I might try it.</w:t>
      </w:r>
      <w:r>
        <w:t xml:space="preserve"> </w:t>
      </w:r>
    </w:p>
    <w:p w:rsidR="00563E01" w:rsidRPr="003718F9" w:rsidP="00563E01">
      <w:pPr>
        <w:pStyle w:val="Remark"/>
      </w:pPr>
      <w:r w:rsidRPr="005F6942">
        <w:rPr>
          <w:b/>
        </w:rPr>
        <w:t>Lord Browne of Ladyton:</w:t>
      </w:r>
      <w:r>
        <w:t xml:space="preserve"> </w:t>
      </w:r>
      <w:r w:rsidRPr="003718F9">
        <w:t>You certainly would not be short of interest.</w:t>
      </w:r>
      <w:r>
        <w:t xml:space="preserve"> </w:t>
      </w:r>
    </w:p>
    <w:p w:rsidR="00563E01" w:rsidP="00563E01">
      <w:pPr>
        <w:pStyle w:val="Answer"/>
      </w:pPr>
      <w:r w:rsidRPr="005F6942">
        <w:rPr>
          <w:b/>
          <w:i/>
        </w:rPr>
        <w:t>Adrian Tchaikovsky:</w:t>
      </w:r>
      <w:r>
        <w:t xml:space="preserve"> </w:t>
      </w:r>
      <w:r w:rsidRPr="003718F9">
        <w:t>To bounce of</w:t>
      </w:r>
      <w:r>
        <w:t>f</w:t>
      </w:r>
      <w:r w:rsidRPr="003718F9">
        <w:t xml:space="preserve"> that, of course</w:t>
      </w:r>
      <w:r>
        <w:t>,</w:t>
      </w:r>
      <w:r w:rsidRPr="003718F9">
        <w:t xml:space="preserve"> </w:t>
      </w:r>
      <w:r w:rsidRPr="00EA3086">
        <w:rPr>
          <w:i/>
          <w:iCs/>
        </w:rPr>
        <w:t>2001</w:t>
      </w:r>
      <w:r w:rsidRPr="003718F9">
        <w:t xml:space="preserve"> did not happen in the year 2001</w:t>
      </w:r>
      <w:r>
        <w:t>,</w:t>
      </w:r>
      <w:r w:rsidRPr="003718F9">
        <w:t xml:space="preserve"> but the current priv</w:t>
      </w:r>
      <w:r>
        <w:t xml:space="preserve">ate </w:t>
      </w:r>
      <w:r w:rsidRPr="003718F9">
        <w:t>drive for space travel and space exploration is not a broad</w:t>
      </w:r>
      <w:r>
        <w:t>-</w:t>
      </w:r>
      <w:r w:rsidRPr="003718F9">
        <w:t>based technological development</w:t>
      </w:r>
      <w:r>
        <w:t>;</w:t>
      </w:r>
      <w:r w:rsidRPr="003718F9">
        <w:t xml:space="preserve"> it is very much a very narrow enterprise run</w:t>
      </w:r>
      <w:r>
        <w:t>,</w:t>
      </w:r>
      <w:r w:rsidRPr="003718F9">
        <w:t xml:space="preserve"> for better or worse</w:t>
      </w:r>
      <w:r>
        <w:t>,</w:t>
      </w:r>
      <w:r w:rsidRPr="003718F9">
        <w:t xml:space="preserve"> by a small number of very powerful people.</w:t>
      </w:r>
      <w:r>
        <w:t xml:space="preserve"> </w:t>
      </w:r>
    </w:p>
    <w:p w:rsidR="00563E01" w:rsidP="00563E01">
      <w:pPr>
        <w:pStyle w:val="Answer"/>
      </w:pPr>
      <w:r w:rsidRPr="003718F9">
        <w:t>Weirdly enough, the dream that was set out in those 1950s and 1960s science</w:t>
      </w:r>
      <w:r>
        <w:t xml:space="preserve"> </w:t>
      </w:r>
      <w:r w:rsidRPr="003718F9">
        <w:t>fiction magazines is</w:t>
      </w:r>
      <w:r>
        <w:t>,</w:t>
      </w:r>
      <w:r w:rsidRPr="003718F9">
        <w:t xml:space="preserve"> in a way</w:t>
      </w:r>
      <w:r>
        <w:t>,</w:t>
      </w:r>
      <w:r w:rsidRPr="003718F9">
        <w:t xml:space="preserve"> what is driving a lot of very</w:t>
      </w:r>
      <w:r>
        <w:t xml:space="preserve"> </w:t>
      </w:r>
      <w:r w:rsidRPr="003718F9">
        <w:t>high</w:t>
      </w:r>
      <w:r>
        <w:t>-</w:t>
      </w:r>
      <w:r w:rsidRPr="003718F9">
        <w:t>cost investment and very high</w:t>
      </w:r>
      <w:r>
        <w:t>-</w:t>
      </w:r>
      <w:r w:rsidRPr="003718F9">
        <w:t>science investment at the moment.</w:t>
      </w:r>
      <w:r>
        <w:t xml:space="preserve"> </w:t>
      </w:r>
      <w:r w:rsidRPr="003718F9">
        <w:t>Weirdly enough</w:t>
      </w:r>
      <w:r>
        <w:t>,</w:t>
      </w:r>
      <w:r w:rsidRPr="003718F9">
        <w:t xml:space="preserve"> it has not happened, it did not happen, but it might happen, as I say, for better or worse.</w:t>
      </w:r>
      <w:r>
        <w:t xml:space="preserve"> </w:t>
      </w:r>
      <w:r w:rsidRPr="003718F9">
        <w:t>I think that is all I have on that one.</w:t>
      </w:r>
      <w:r>
        <w:t xml:space="preserve"> </w:t>
      </w:r>
    </w:p>
    <w:p w:rsidR="00563E01" w:rsidP="00563E01">
      <w:pPr>
        <w:pStyle w:val="Remark"/>
      </w:pPr>
      <w:r w:rsidRPr="00EA3086">
        <w:rPr>
          <w:b/>
        </w:rPr>
        <w:t>Lord Browne of Ladyton:</w:t>
      </w:r>
      <w:r>
        <w:t xml:space="preserve"> </w:t>
      </w:r>
      <w:r w:rsidRPr="003718F9">
        <w:t>Thank you very much indeed</w:t>
      </w:r>
      <w:r>
        <w:t>. T</w:t>
      </w:r>
      <w:r w:rsidRPr="003718F9">
        <w:t xml:space="preserve">here is a serious academic work out there by Toby Ord </w:t>
      </w:r>
      <w:r>
        <w:t xml:space="preserve">that </w:t>
      </w:r>
      <w:r w:rsidRPr="003718F9">
        <w:t xml:space="preserve">would be an interesting read for you </w:t>
      </w:r>
      <w:r>
        <w:t xml:space="preserve">all </w:t>
      </w:r>
      <w:r w:rsidRPr="003718F9">
        <w:t xml:space="preserve">about where serious scientists think we are going. </w:t>
      </w:r>
    </w:p>
    <w:p w:rsidR="00563E01" w:rsidP="00563E01">
      <w:pPr>
        <w:pStyle w:val="Question"/>
      </w:pPr>
      <w:r w:rsidRPr="00EA3086">
        <w:rPr>
          <w:b/>
        </w:rPr>
        <w:t>Lord Rees of Ludlow:</w:t>
      </w:r>
      <w:r>
        <w:t xml:space="preserve"> </w:t>
      </w:r>
      <w:r w:rsidRPr="003718F9">
        <w:t xml:space="preserve">We have heard that some predictions technologically </w:t>
      </w:r>
      <w:r>
        <w:t>are</w:t>
      </w:r>
      <w:r w:rsidRPr="003718F9">
        <w:t xml:space="preserve"> visionary</w:t>
      </w:r>
      <w:r>
        <w:t>,</w:t>
      </w:r>
      <w:r w:rsidRPr="003718F9">
        <w:t xml:space="preserve"> and many are wrong. </w:t>
      </w:r>
      <w:r>
        <w:t>Will</w:t>
      </w:r>
      <w:r w:rsidRPr="003718F9">
        <w:t xml:space="preserve"> you comment a little more on the difficulty of making these pred</w:t>
      </w:r>
      <w:r>
        <w:t>i</w:t>
      </w:r>
      <w:r w:rsidRPr="003718F9">
        <w:t>ctions</w:t>
      </w:r>
      <w:r>
        <w:t>,</w:t>
      </w:r>
      <w:r w:rsidRPr="003718F9">
        <w:t xml:space="preserve"> and even more </w:t>
      </w:r>
      <w:r>
        <w:t>on</w:t>
      </w:r>
      <w:r w:rsidRPr="003718F9">
        <w:t xml:space="preserve"> the difficulty of predicting the speed at which developments happen</w:t>
      </w:r>
      <w:r>
        <w:t>,</w:t>
      </w:r>
      <w:r w:rsidRPr="003718F9">
        <w:t xml:space="preserve"> even if we get the direction right</w:t>
      </w:r>
      <w:r>
        <w:t xml:space="preserve">? </w:t>
      </w:r>
    </w:p>
    <w:p w:rsidR="00563E01" w:rsidP="00563E01">
      <w:pPr>
        <w:pStyle w:val="Question"/>
        <w:numPr>
          <w:ilvl w:val="0"/>
          <w:numId w:val="0"/>
        </w:numPr>
        <w:ind w:left="794"/>
      </w:pPr>
      <w:r w:rsidRPr="003718F9">
        <w:t xml:space="preserve">To bring in Robert Harris, what </w:t>
      </w:r>
      <w:r>
        <w:t xml:space="preserve">can </w:t>
      </w:r>
      <w:r w:rsidRPr="003718F9">
        <w:t>you say about predicting the speed of social changes and</w:t>
      </w:r>
      <w:r>
        <w:t>,</w:t>
      </w:r>
      <w:r w:rsidRPr="003718F9">
        <w:t xml:space="preserve"> of course</w:t>
      </w:r>
      <w:r>
        <w:t>,</w:t>
      </w:r>
      <w:r w:rsidRPr="003718F9">
        <w:t xml:space="preserve"> geopolitical changes</w:t>
      </w:r>
      <w:r>
        <w:t>? T</w:t>
      </w:r>
      <w:r w:rsidRPr="003718F9">
        <w:t>o make this more of a portmanteau question</w:t>
      </w:r>
      <w:r>
        <w:t>,</w:t>
      </w:r>
      <w:r w:rsidRPr="003718F9">
        <w:t xml:space="preserve"> would you comment on the fact that there is one change in the last 50 years</w:t>
      </w:r>
      <w:r>
        <w:t xml:space="preserve">, </w:t>
      </w:r>
      <w:r w:rsidRPr="003718F9">
        <w:t xml:space="preserve">which is </w:t>
      </w:r>
      <w:r>
        <w:t xml:space="preserve">that </w:t>
      </w:r>
      <w:r w:rsidRPr="003718F9">
        <w:t>any disaster will cascade globally in a way that it may not have done before</w:t>
      </w:r>
      <w:r>
        <w:t>? U</w:t>
      </w:r>
      <w:r w:rsidRPr="003718F9">
        <w:t>nlike in J</w:t>
      </w:r>
      <w:r>
        <w:t>ared</w:t>
      </w:r>
      <w:r w:rsidRPr="003718F9">
        <w:t xml:space="preserve"> Diamond</w:t>
      </w:r>
      <w:r>
        <w:t>’</w:t>
      </w:r>
      <w:r w:rsidRPr="003718F9">
        <w:t>s book where you can get a collapse of one civilisation in one country</w:t>
      </w:r>
      <w:r>
        <w:t>, now</w:t>
      </w:r>
      <w:r w:rsidRPr="003718F9">
        <w:t xml:space="preserve"> anything as bad as that </w:t>
      </w:r>
      <w:r>
        <w:t>will go</w:t>
      </w:r>
      <w:r w:rsidRPr="003718F9">
        <w:t xml:space="preserve"> global. Those are just some thoughts</w:t>
      </w:r>
      <w:r>
        <w:t xml:space="preserve">, and I wonder whether you would like to comment. </w:t>
      </w:r>
    </w:p>
    <w:p w:rsidR="00563E01" w:rsidP="00563E01">
      <w:pPr>
        <w:pStyle w:val="Answer"/>
      </w:pPr>
      <w:r w:rsidRPr="00EA3086">
        <w:rPr>
          <w:b/>
          <w:i/>
        </w:rPr>
        <w:t>Peter F Hamilton:</w:t>
      </w:r>
      <w:r>
        <w:t xml:space="preserve"> </w:t>
      </w:r>
      <w:r w:rsidRPr="003718F9">
        <w:t>The speed one is an interesting question.</w:t>
      </w:r>
      <w:r>
        <w:t xml:space="preserve"> </w:t>
      </w:r>
      <w:r w:rsidRPr="003718F9">
        <w:t>As Robert pointed out</w:t>
      </w:r>
      <w:r>
        <w:t>,</w:t>
      </w:r>
      <w:r w:rsidRPr="003718F9">
        <w:t xml:space="preserve"> we do not have the ship that will go to Jupiter yet</w:t>
      </w:r>
      <w:r>
        <w:t>,</w:t>
      </w:r>
      <w:r w:rsidRPr="003718F9">
        <w:t xml:space="preserve"> but it is coming along. Adrian and I went last year</w:t>
      </w:r>
      <w:r>
        <w:t>,</w:t>
      </w:r>
      <w:r w:rsidRPr="003718F9">
        <w:t xml:space="preserve"> I think</w:t>
      </w:r>
      <w:r>
        <w:t>,</w:t>
      </w:r>
      <w:r w:rsidRPr="003718F9">
        <w:t xml:space="preserve"> to look at the fusion research in </w:t>
      </w:r>
      <w:r w:rsidRPr="003718F9">
        <w:t>Cul</w:t>
      </w:r>
      <w:r>
        <w:t>ham</w:t>
      </w:r>
      <w:r>
        <w:t>,</w:t>
      </w:r>
      <w:r w:rsidRPr="003718F9">
        <w:t xml:space="preserve"> which was inspiring and depressing at the same time.</w:t>
      </w:r>
      <w:r>
        <w:t xml:space="preserve"> </w:t>
      </w:r>
      <w:r w:rsidRPr="003718F9">
        <w:t>Fusion has always been 20 years in the future</w:t>
      </w:r>
      <w:r>
        <w:t xml:space="preserve">, </w:t>
      </w:r>
      <w:r w:rsidRPr="003718F9">
        <w:t>for the last 50 years. As I say, we looked round this place</w:t>
      </w:r>
      <w:r>
        <w:t>,</w:t>
      </w:r>
      <w:r w:rsidRPr="003718F9">
        <w:t xml:space="preserve"> and it will happen</w:t>
      </w:r>
      <w:r>
        <w:t>,</w:t>
      </w:r>
      <w:r w:rsidRPr="003718F9">
        <w:t xml:space="preserve"> but</w:t>
      </w:r>
      <w:r>
        <w:t xml:space="preserve"> as to</w:t>
      </w:r>
      <w:r w:rsidRPr="003718F9">
        <w:t xml:space="preserve"> the speed </w:t>
      </w:r>
      <w:r>
        <w:t xml:space="preserve">and </w:t>
      </w:r>
      <w:r w:rsidRPr="003718F9">
        <w:t xml:space="preserve">the </w:t>
      </w:r>
      <w:r>
        <w:t xml:space="preserve">number </w:t>
      </w:r>
      <w:r w:rsidRPr="003718F9">
        <w:t xml:space="preserve">of problems they have to solve, it is </w:t>
      </w:r>
      <w:r>
        <w:t xml:space="preserve">a question of </w:t>
      </w:r>
      <w:r w:rsidRPr="003718F9">
        <w:t>the more they know</w:t>
      </w:r>
      <w:r>
        <w:t>, the</w:t>
      </w:r>
      <w:r w:rsidRPr="003718F9">
        <w:t xml:space="preserve"> more they know they have to do.</w:t>
      </w:r>
      <w:r>
        <w:t xml:space="preserve"> </w:t>
      </w:r>
    </w:p>
    <w:p w:rsidR="00563E01" w:rsidP="00563E01">
      <w:pPr>
        <w:pStyle w:val="Answer"/>
      </w:pPr>
      <w:r>
        <w:t>W</w:t>
      </w:r>
      <w:r w:rsidRPr="003718F9">
        <w:t>e cannot predict</w:t>
      </w:r>
      <w:r>
        <w:t xml:space="preserve"> the progress, </w:t>
      </w:r>
      <w:r w:rsidRPr="003718F9">
        <w:t>the levels of progress, the levels of breakthrough, the unexpected breakthroughs.</w:t>
      </w:r>
      <w:r>
        <w:t xml:space="preserve"> </w:t>
      </w:r>
      <w:r w:rsidRPr="003718F9">
        <w:t>This is why we tend to set stuff further into the future than 2001.</w:t>
      </w:r>
      <w:r>
        <w:t xml:space="preserve"> </w:t>
      </w:r>
    </w:p>
    <w:p w:rsidR="00563E01" w:rsidP="00563E01">
      <w:pPr>
        <w:pStyle w:val="Answer"/>
      </w:pPr>
      <w:r w:rsidRPr="003718F9">
        <w:t xml:space="preserve">To get back to this collapse </w:t>
      </w:r>
      <w:r>
        <w:t>issue</w:t>
      </w:r>
      <w:r w:rsidRPr="003718F9">
        <w:t>, Robert has often said that societies collapse, civilisations collapse, but we are so interconnected these days. The ship that got jammed in the Suez Canal earlier this year was a great point.</w:t>
      </w:r>
      <w:r>
        <w:t xml:space="preserve"> </w:t>
      </w:r>
      <w:r w:rsidRPr="003718F9">
        <w:t xml:space="preserve">One ship getting jammed on the corner of Africa has upset global </w:t>
      </w:r>
      <w:r w:rsidRPr="003718F9">
        <w:t>trade</w:t>
      </w:r>
      <w:r>
        <w:t>. If</w:t>
      </w:r>
      <w:r w:rsidRPr="003718F9">
        <w:t xml:space="preserve"> society or civilisation is this web that covers the world now</w:t>
      </w:r>
      <w:r>
        <w:t>,</w:t>
      </w:r>
      <w:r w:rsidRPr="003718F9">
        <w:t xml:space="preserve"> I have a feeling that it might be a little harder to break. I am sure it will buckle and twist</w:t>
      </w:r>
      <w:r>
        <w:t>,</w:t>
      </w:r>
      <w:r w:rsidRPr="003718F9">
        <w:t xml:space="preserve"> and we will undergo hardships</w:t>
      </w:r>
      <w:r>
        <w:t>,</w:t>
      </w:r>
      <w:r w:rsidRPr="003718F9">
        <w:t xml:space="preserve"> but an overall collapse of society now I think is less likely.</w:t>
      </w:r>
      <w:r>
        <w:t xml:space="preserve"> </w:t>
      </w:r>
    </w:p>
    <w:p w:rsidR="00563E01" w:rsidRPr="003718F9" w:rsidP="00563E01">
      <w:pPr>
        <w:pStyle w:val="Remark"/>
      </w:pPr>
      <w:r w:rsidRPr="00EA3086">
        <w:rPr>
          <w:b/>
        </w:rPr>
        <w:t>Lord Rees of Ludlow:</w:t>
      </w:r>
      <w:r>
        <w:t xml:space="preserve"> </w:t>
      </w:r>
      <w:r w:rsidRPr="003718F9">
        <w:t>That is interesting.</w:t>
      </w:r>
      <w:r>
        <w:t xml:space="preserve"> </w:t>
      </w:r>
      <w:r w:rsidRPr="003718F9">
        <w:t xml:space="preserve">I wonder </w:t>
      </w:r>
      <w:r>
        <w:t>whether</w:t>
      </w:r>
      <w:r w:rsidRPr="003718F9">
        <w:t xml:space="preserve"> your colleagues agree with that.</w:t>
      </w:r>
      <w:r>
        <w:t xml:space="preserve"> </w:t>
      </w:r>
    </w:p>
    <w:p w:rsidR="00563E01" w:rsidP="00563E01">
      <w:pPr>
        <w:pStyle w:val="Answer"/>
      </w:pPr>
      <w:r w:rsidRPr="00EA3086">
        <w:rPr>
          <w:b/>
          <w:i/>
        </w:rPr>
        <w:t>Adrian Tchaikovsky:</w:t>
      </w:r>
      <w:r>
        <w:t xml:space="preserve"> </w:t>
      </w:r>
      <w:r w:rsidRPr="003718F9">
        <w:t>I am considerably more pessimistic</w:t>
      </w:r>
      <w:r>
        <w:t>,</w:t>
      </w:r>
      <w:r w:rsidRPr="003718F9">
        <w:t xml:space="preserve"> unfortunately.</w:t>
      </w:r>
      <w:r>
        <w:t xml:space="preserve"> </w:t>
      </w:r>
      <w:r w:rsidRPr="003718F9">
        <w:t>I have been looking recently at the Bronze Age collapse, which I am sure Robert is extremely knowledg</w:t>
      </w:r>
      <w:r>
        <w:t>e</w:t>
      </w:r>
      <w:r w:rsidRPr="003718F9">
        <w:t>able on</w:t>
      </w:r>
      <w:r>
        <w:t>. B</w:t>
      </w:r>
      <w:r w:rsidRPr="003718F9">
        <w:t>asically</w:t>
      </w:r>
      <w:r>
        <w:t>, it was</w:t>
      </w:r>
      <w:r w:rsidRPr="003718F9">
        <w:t xml:space="preserve"> the end of most of the civilisations in the </w:t>
      </w:r>
      <w:r>
        <w:t>M</w:t>
      </w:r>
      <w:r w:rsidRPr="003718F9">
        <w:t xml:space="preserve">iddle </w:t>
      </w:r>
      <w:r>
        <w:t>E</w:t>
      </w:r>
      <w:r w:rsidRPr="003718F9">
        <w:t>ast around the Mediterranean because</w:t>
      </w:r>
      <w:r>
        <w:t>—and it is</w:t>
      </w:r>
      <w:r w:rsidRPr="003718F9">
        <w:t xml:space="preserve"> one of the things </w:t>
      </w:r>
      <w:r>
        <w:t xml:space="preserve">that </w:t>
      </w:r>
      <w:r w:rsidRPr="003718F9">
        <w:t>we see from the evidence</w:t>
      </w:r>
      <w:r>
        <w:t>—</w:t>
      </w:r>
      <w:r w:rsidRPr="003718F9">
        <w:t xml:space="preserve">they were all very </w:t>
      </w:r>
      <w:r>
        <w:t>i</w:t>
      </w:r>
      <w:r w:rsidRPr="003718F9">
        <w:t>nterdependent.</w:t>
      </w:r>
      <w:r>
        <w:t xml:space="preserve"> </w:t>
      </w:r>
      <w:r w:rsidRPr="003718F9">
        <w:t xml:space="preserve">They were very advanced and had a lot </w:t>
      </w:r>
      <w:r>
        <w:t xml:space="preserve">of </w:t>
      </w:r>
      <w:r w:rsidRPr="003718F9">
        <w:t>trading agreements.</w:t>
      </w:r>
      <w:r>
        <w:t xml:space="preserve"> </w:t>
      </w:r>
      <w:r w:rsidRPr="003718F9">
        <w:t>The</w:t>
      </w:r>
      <w:r>
        <w:t xml:space="preserve"> </w:t>
      </w:r>
      <w:r w:rsidRPr="003718F9">
        <w:t xml:space="preserve">problem is </w:t>
      </w:r>
      <w:r>
        <w:t xml:space="preserve">that, </w:t>
      </w:r>
      <w:r w:rsidRPr="003718F9">
        <w:t>when a succession of problems hit them</w:t>
      </w:r>
      <w:r>
        <w:t>,</w:t>
      </w:r>
      <w:r w:rsidRPr="003718F9">
        <w:t xml:space="preserve"> each one of them was trying to reach out to its neighbours</w:t>
      </w:r>
      <w:r>
        <w:t>,</w:t>
      </w:r>
      <w:r w:rsidRPr="003718F9">
        <w:t xml:space="preserve"> saying</w:t>
      </w:r>
      <w:r>
        <w:t>, “W</w:t>
      </w:r>
      <w:r w:rsidRPr="003718F9">
        <w:t>e need help</w:t>
      </w:r>
      <w:r>
        <w:t>”</w:t>
      </w:r>
      <w:r w:rsidRPr="003718F9">
        <w:t>, but everyone was facing the same problem at the same time</w:t>
      </w:r>
      <w:r>
        <w:t>. I</w:t>
      </w:r>
      <w:r w:rsidRPr="003718F9">
        <w:t>t was domino</w:t>
      </w:r>
      <w:r>
        <w:t>e</w:t>
      </w:r>
      <w:r w:rsidRPr="003718F9">
        <w:t>s</w:t>
      </w:r>
      <w:r>
        <w:t xml:space="preserve"> and </w:t>
      </w:r>
      <w:r w:rsidRPr="003718F9">
        <w:t>everything went.</w:t>
      </w:r>
      <w:r>
        <w:t xml:space="preserve"> </w:t>
      </w:r>
    </w:p>
    <w:p w:rsidR="00563E01" w:rsidP="00563E01">
      <w:pPr>
        <w:pStyle w:val="Answer"/>
      </w:pPr>
      <w:r w:rsidRPr="003718F9">
        <w:t>I think we will have the same kind of problem</w:t>
      </w:r>
      <w:r>
        <w:t>.</w:t>
      </w:r>
      <w:r w:rsidRPr="003718F9">
        <w:t xml:space="preserve"> I have mentioned previously the idea of an agricul</w:t>
      </w:r>
      <w:r>
        <w:t>t</w:t>
      </w:r>
      <w:r w:rsidRPr="003718F9">
        <w:t>ural collapse</w:t>
      </w:r>
      <w:r>
        <w:t>, and t</w:t>
      </w:r>
      <w:r w:rsidRPr="003718F9">
        <w:t xml:space="preserve">hat will probably be the big </w:t>
      </w:r>
      <w:r>
        <w:t>issue</w:t>
      </w:r>
      <w:r w:rsidRPr="003718F9">
        <w:t xml:space="preserve"> in the next few decades.</w:t>
      </w:r>
      <w:r>
        <w:t xml:space="preserve"> </w:t>
      </w:r>
      <w:r w:rsidRPr="003718F9">
        <w:t xml:space="preserve">Once you have that, </w:t>
      </w:r>
      <w:r>
        <w:t xml:space="preserve">it </w:t>
      </w:r>
      <w:r w:rsidRPr="003718F9">
        <w:t>is a global problem</w:t>
      </w:r>
      <w:r>
        <w:t>,</w:t>
      </w:r>
      <w:r w:rsidRPr="003718F9">
        <w:t xml:space="preserve"> and it is a global problem that everyone has at exactly the same time</w:t>
      </w:r>
      <w:r>
        <w:t>. I</w:t>
      </w:r>
      <w:r w:rsidRPr="003718F9">
        <w:t>f you cannot eat, you cannot do anything else.</w:t>
      </w:r>
      <w:r>
        <w:t xml:space="preserve"> </w:t>
      </w:r>
      <w:r w:rsidRPr="003718F9">
        <w:t>It is that whole hierarchy of needs problem.</w:t>
      </w:r>
      <w:r>
        <w:t xml:space="preserve"> </w:t>
      </w:r>
    </w:p>
    <w:p w:rsidR="00563E01" w:rsidP="00563E01">
      <w:pPr>
        <w:pStyle w:val="Answer"/>
      </w:pPr>
      <w:r w:rsidRPr="003718F9">
        <w:t xml:space="preserve">I genuinely think </w:t>
      </w:r>
      <w:r>
        <w:t xml:space="preserve">that </w:t>
      </w:r>
      <w:r w:rsidRPr="003718F9">
        <w:t>we are so stacked together and so interdependent that when something major fails towards the bottom of our global structure</w:t>
      </w:r>
      <w:r>
        <w:t xml:space="preserve">, </w:t>
      </w:r>
      <w:r w:rsidRPr="003718F9">
        <w:t>it will have that cat</w:t>
      </w:r>
      <w:r>
        <w:t>a</w:t>
      </w:r>
      <w:r w:rsidRPr="003718F9">
        <w:t>strophic effect</w:t>
      </w:r>
      <w:r>
        <w:t>,</w:t>
      </w:r>
      <w:r w:rsidRPr="003718F9">
        <w:t xml:space="preserve"> unfortunately.</w:t>
      </w:r>
      <w:r>
        <w:t xml:space="preserve"> </w:t>
      </w:r>
    </w:p>
    <w:p w:rsidR="00563E01" w:rsidRPr="003718F9" w:rsidP="00563E01">
      <w:pPr>
        <w:pStyle w:val="Remark"/>
      </w:pPr>
      <w:r w:rsidRPr="00EA3086">
        <w:rPr>
          <w:b/>
        </w:rPr>
        <w:t>Lord Rees of Ludlow:</w:t>
      </w:r>
      <w:r>
        <w:t xml:space="preserve"> </w:t>
      </w:r>
      <w:r w:rsidRPr="003718F9">
        <w:t>You are worried about environmental changes, are you?</w:t>
      </w:r>
      <w:r>
        <w:t xml:space="preserve"> </w:t>
      </w:r>
    </w:p>
    <w:p w:rsidR="00563E01" w:rsidRPr="003718F9" w:rsidP="00563E01">
      <w:pPr>
        <w:pStyle w:val="Answer"/>
      </w:pPr>
      <w:r w:rsidRPr="00EA3086">
        <w:rPr>
          <w:b/>
          <w:i/>
        </w:rPr>
        <w:t>Adrian Tchaikovsky:</w:t>
      </w:r>
      <w:r>
        <w:t xml:space="preserve"> </w:t>
      </w:r>
      <w:r w:rsidRPr="003718F9">
        <w:t>That is the big thing.</w:t>
      </w:r>
      <w:r>
        <w:t xml:space="preserve"> </w:t>
      </w:r>
      <w:r w:rsidRPr="003718F9">
        <w:t xml:space="preserve">If we are talking about timescale and the idea of things happening quickly, things happening more quickly </w:t>
      </w:r>
      <w:r>
        <w:t xml:space="preserve">than we are </w:t>
      </w:r>
      <w:r w:rsidRPr="003718F9">
        <w:t>ready for is a problem.</w:t>
      </w:r>
      <w:r>
        <w:t xml:space="preserve"> </w:t>
      </w:r>
      <w:r w:rsidRPr="003718F9">
        <w:t>Things happening more slowly than we are used to dealing with is also a well</w:t>
      </w:r>
      <w:r>
        <w:t>-</w:t>
      </w:r>
      <w:r w:rsidRPr="003718F9">
        <w:t>documented problem.</w:t>
      </w:r>
      <w:r>
        <w:t xml:space="preserve"> </w:t>
      </w:r>
      <w:r w:rsidRPr="003718F9">
        <w:t xml:space="preserve">We are looking at problems that need action now because they </w:t>
      </w:r>
      <w:r>
        <w:t>will be</w:t>
      </w:r>
      <w:r w:rsidRPr="003718F9">
        <w:t xml:space="preserve"> massive problems in some decades</w:t>
      </w:r>
      <w:r>
        <w:t>’</w:t>
      </w:r>
      <w:r w:rsidRPr="003718F9">
        <w:t xml:space="preserve"> time if we do not act now, and that is not the way the human mind work</w:t>
      </w:r>
      <w:r>
        <w:t>s,</w:t>
      </w:r>
      <w:r w:rsidRPr="003718F9">
        <w:t xml:space="preserve"> and certainly not the way the </w:t>
      </w:r>
      <w:r>
        <w:t xml:space="preserve">human </w:t>
      </w:r>
      <w:r w:rsidRPr="003718F9">
        <w:t>political cycle works in any way</w:t>
      </w:r>
      <w:r>
        <w:t>. G</w:t>
      </w:r>
      <w:r w:rsidRPr="003718F9">
        <w:t xml:space="preserve">etting the will and </w:t>
      </w:r>
      <w:r>
        <w:t xml:space="preserve">the </w:t>
      </w:r>
      <w:r w:rsidRPr="003718F9">
        <w:t xml:space="preserve">massive resources the </w:t>
      </w:r>
      <w:r>
        <w:t>relevant action</w:t>
      </w:r>
      <w:r w:rsidRPr="003718F9">
        <w:t xml:space="preserve"> would need even to mitigate those problems is really hard.</w:t>
      </w:r>
      <w:r>
        <w:t xml:space="preserve"> </w:t>
      </w:r>
    </w:p>
    <w:p w:rsidR="00563E01" w:rsidP="00563E01">
      <w:pPr>
        <w:pStyle w:val="Answer"/>
      </w:pPr>
      <w:r w:rsidRPr="00EA3086">
        <w:rPr>
          <w:b/>
          <w:i/>
        </w:rPr>
        <w:t>Robert Harris:</w:t>
      </w:r>
      <w:r>
        <w:t xml:space="preserve"> On the </w:t>
      </w:r>
      <w:r w:rsidRPr="003718F9">
        <w:t>portmanteau question, I</w:t>
      </w:r>
      <w:r>
        <w:t xml:space="preserve"> ought</w:t>
      </w:r>
      <w:r w:rsidRPr="003718F9">
        <w:t xml:space="preserve"> to give a portmanteau answer.</w:t>
      </w:r>
      <w:r>
        <w:t xml:space="preserve"> </w:t>
      </w:r>
      <w:r w:rsidRPr="003718F9">
        <w:t xml:space="preserve">I have always been interested in </w:t>
      </w:r>
      <w:r>
        <w:t xml:space="preserve">the </w:t>
      </w:r>
      <w:r w:rsidRPr="003718F9">
        <w:t>war</w:t>
      </w:r>
      <w:r>
        <w:t>. T</w:t>
      </w:r>
      <w:r w:rsidRPr="003718F9">
        <w:t>errorist threats in London</w:t>
      </w:r>
      <w:r>
        <w:t>,</w:t>
      </w:r>
      <w:r w:rsidRPr="003718F9">
        <w:t xml:space="preserve"> even if they do not amount to very much</w:t>
      </w:r>
      <w:r>
        <w:t>—</w:t>
      </w:r>
      <w:r w:rsidRPr="003718F9">
        <w:t>a man with a knife or a suspect package at Oxford Circus</w:t>
      </w:r>
      <w:r>
        <w:t>—</w:t>
      </w:r>
      <w:r w:rsidRPr="003718F9">
        <w:t>can paralyse the capital in the way that 300 or 400 Luftwa</w:t>
      </w:r>
      <w:r>
        <w:t>ffe</w:t>
      </w:r>
      <w:r w:rsidRPr="003718F9">
        <w:t xml:space="preserve"> bombers </w:t>
      </w:r>
      <w:r>
        <w:t>did</w:t>
      </w:r>
      <w:r w:rsidRPr="003718F9">
        <w:t>.</w:t>
      </w:r>
      <w:r>
        <w:t xml:space="preserve"> The potentially</w:t>
      </w:r>
      <w:r w:rsidRPr="003718F9">
        <w:t xml:space="preserve"> devastating consequences of a cyberattack on the pipeline in America threatened petrol supplies on the east coast recently.</w:t>
      </w:r>
      <w:r>
        <w:t xml:space="preserve"> </w:t>
      </w:r>
    </w:p>
    <w:p w:rsidR="00563E01" w:rsidP="00563E01">
      <w:pPr>
        <w:pStyle w:val="Answer"/>
      </w:pPr>
      <w:r w:rsidRPr="003718F9">
        <w:t xml:space="preserve">We live in a world </w:t>
      </w:r>
      <w:r>
        <w:t>in which</w:t>
      </w:r>
      <w:r w:rsidRPr="003718F9">
        <w:t xml:space="preserve"> very tiny things have huge ripple effects, especially to do with fear and terror.</w:t>
      </w:r>
      <w:r>
        <w:t xml:space="preserve"> </w:t>
      </w:r>
      <w:r w:rsidRPr="003718F9">
        <w:t>That is profo</w:t>
      </w:r>
      <w:r>
        <w:t>u</w:t>
      </w:r>
      <w:r w:rsidRPr="003718F9">
        <w:t>ndly troubling.</w:t>
      </w:r>
      <w:r>
        <w:t xml:space="preserve"> </w:t>
      </w:r>
      <w:r w:rsidRPr="003718F9">
        <w:t>It is not that we are less resilient as people</w:t>
      </w:r>
      <w:r>
        <w:t>—</w:t>
      </w:r>
      <w:r w:rsidRPr="003718F9">
        <w:t>I do not think that</w:t>
      </w:r>
      <w:r>
        <w:t>—</w:t>
      </w:r>
      <w:r w:rsidRPr="003718F9">
        <w:t>but we are wired for alarm in a way that our parents</w:t>
      </w:r>
      <w:r>
        <w:t>’</w:t>
      </w:r>
      <w:r w:rsidRPr="003718F9">
        <w:t xml:space="preserve"> and grandparents</w:t>
      </w:r>
      <w:r>
        <w:t>’</w:t>
      </w:r>
      <w:r w:rsidRPr="003718F9">
        <w:t xml:space="preserve"> generations were not.</w:t>
      </w:r>
      <w:r>
        <w:t xml:space="preserve"> </w:t>
      </w:r>
      <w:r w:rsidRPr="003718F9">
        <w:t>Therefore</w:t>
      </w:r>
      <w:r>
        <w:t>,</w:t>
      </w:r>
      <w:r w:rsidRPr="003718F9">
        <w:t xml:space="preserve"> the threat seems to me to come from within</w:t>
      </w:r>
      <w:r>
        <w:t xml:space="preserve">. </w:t>
      </w:r>
    </w:p>
    <w:p w:rsidR="00563E01" w:rsidP="00563E01">
      <w:pPr>
        <w:pStyle w:val="Answer"/>
      </w:pPr>
      <w:r>
        <w:t>T</w:t>
      </w:r>
      <w:r w:rsidRPr="003718F9">
        <w:t>o go back to what I said before</w:t>
      </w:r>
      <w:r>
        <w:t xml:space="preserve">, I </w:t>
      </w:r>
      <w:r w:rsidRPr="003718F9">
        <w:t>do not think people have changed very much</w:t>
      </w:r>
      <w:r>
        <w:t>—</w:t>
      </w:r>
      <w:r w:rsidRPr="003718F9">
        <w:t>the human species does not</w:t>
      </w:r>
      <w:r>
        <w:t>—</w:t>
      </w:r>
      <w:r w:rsidRPr="003718F9">
        <w:t xml:space="preserve">but suddenly there are things that stimulate us and alarm us </w:t>
      </w:r>
      <w:r>
        <w:t xml:space="preserve">that </w:t>
      </w:r>
      <w:r w:rsidRPr="003718F9">
        <w:t>never existed before.</w:t>
      </w:r>
      <w:r>
        <w:t xml:space="preserve"> </w:t>
      </w:r>
      <w:r w:rsidRPr="003718F9">
        <w:t>I did a lot of work about Cicero and ancient Rome, and</w:t>
      </w:r>
      <w:r>
        <w:t>,</w:t>
      </w:r>
      <w:r w:rsidRPr="003718F9">
        <w:t xml:space="preserve"> if you look at it</w:t>
      </w:r>
      <w:r>
        <w:t>,</w:t>
      </w:r>
      <w:r w:rsidRPr="003718F9">
        <w:t xml:space="preserve"> we should not feel superior to these past epochs.</w:t>
      </w:r>
      <w:r>
        <w:t xml:space="preserve"> </w:t>
      </w:r>
      <w:r w:rsidRPr="003718F9">
        <w:t>No one is making better speeches than Cicero.</w:t>
      </w:r>
      <w:r>
        <w:t xml:space="preserve"> </w:t>
      </w:r>
      <w:r w:rsidRPr="003718F9">
        <w:t>No one is writing better poetry than Horace and Virgil.</w:t>
      </w:r>
      <w:r>
        <w:t xml:space="preserve"> </w:t>
      </w:r>
      <w:r w:rsidRPr="003718F9">
        <w:t>No one is building better buildings. There is</w:t>
      </w:r>
      <w:r>
        <w:t xml:space="preserve"> </w:t>
      </w:r>
      <w:r w:rsidRPr="003718F9">
        <w:t>not much better philosophy than they had in the ancient world.</w:t>
      </w:r>
      <w:r>
        <w:t xml:space="preserve"> </w:t>
      </w:r>
      <w:r w:rsidRPr="003718F9">
        <w:t>Are we really very superior to them?</w:t>
      </w:r>
      <w:r>
        <w:t xml:space="preserve"> </w:t>
      </w:r>
      <w:r w:rsidRPr="003718F9">
        <w:t xml:space="preserve">No. Why did </w:t>
      </w:r>
      <w:r>
        <w:t>the Roman</w:t>
      </w:r>
      <w:r w:rsidRPr="003718F9">
        <w:t xml:space="preserve"> republic </w:t>
      </w:r>
      <w:r>
        <w:t xml:space="preserve">and, ultimately, the empire </w:t>
      </w:r>
      <w:r w:rsidRPr="003718F9">
        <w:t>fail?</w:t>
      </w:r>
      <w:r>
        <w:t xml:space="preserve"> </w:t>
      </w:r>
      <w:r w:rsidRPr="003718F9">
        <w:t>We try to look into the future</w:t>
      </w:r>
      <w:r>
        <w:t>,</w:t>
      </w:r>
      <w:r w:rsidRPr="003718F9">
        <w:t xml:space="preserve"> but perhaps </w:t>
      </w:r>
      <w:r>
        <w:t>you</w:t>
      </w:r>
      <w:r w:rsidRPr="003718F9">
        <w:t xml:space="preserve"> should have a panel of historical novelists to look into the past </w:t>
      </w:r>
      <w:r>
        <w:t xml:space="preserve">to </w:t>
      </w:r>
      <w:r w:rsidRPr="003718F9">
        <w:t>see what went wrong in these societies.</w:t>
      </w:r>
      <w:r>
        <w:t xml:space="preserve"> </w:t>
      </w:r>
      <w:r w:rsidRPr="003718F9">
        <w:t xml:space="preserve">I do not know that you </w:t>
      </w:r>
      <w:r>
        <w:t xml:space="preserve">could </w:t>
      </w:r>
      <w:r w:rsidRPr="003718F9">
        <w:t>necessarily guard against what brought them down</w:t>
      </w:r>
      <w:r>
        <w:t>,</w:t>
      </w:r>
      <w:r w:rsidRPr="003718F9">
        <w:t xml:space="preserve"> but it perhaps would be wise to consider what happened to them.</w:t>
      </w:r>
      <w:r>
        <w:t xml:space="preserve"> </w:t>
      </w:r>
    </w:p>
    <w:p w:rsidR="00563E01" w:rsidP="00563E01">
      <w:pPr>
        <w:pStyle w:val="Remark"/>
      </w:pPr>
      <w:r w:rsidRPr="00EA3086">
        <w:rPr>
          <w:b/>
        </w:rPr>
        <w:t>Lord Rees of Ludlow:</w:t>
      </w:r>
      <w:r>
        <w:t xml:space="preserve"> </w:t>
      </w:r>
      <w:r w:rsidRPr="003718F9">
        <w:t>We talked about 9/11</w:t>
      </w:r>
      <w:r>
        <w:t>,</w:t>
      </w:r>
      <w:r w:rsidRPr="003718F9">
        <w:t xml:space="preserve"> and that happened because suicide </w:t>
      </w:r>
      <w:r>
        <w:t>bombing has</w:t>
      </w:r>
      <w:r w:rsidRPr="003718F9">
        <w:t xml:space="preserve"> become more important</w:t>
      </w:r>
      <w:r>
        <w:t>,</w:t>
      </w:r>
      <w:r w:rsidRPr="003718F9">
        <w:t xml:space="preserve"> I guess</w:t>
      </w:r>
      <w:r>
        <w:t>,</w:t>
      </w:r>
      <w:r w:rsidRPr="003718F9">
        <w:t xml:space="preserve"> in the last 20 or 30 years. Is that an effect that was really predicted by historians or sociologists?</w:t>
      </w:r>
    </w:p>
    <w:p w:rsidR="00563E01" w:rsidP="00563E01">
      <w:pPr>
        <w:pStyle w:val="Answer"/>
      </w:pPr>
      <w:r w:rsidRPr="00EA3086">
        <w:rPr>
          <w:b/>
          <w:i/>
        </w:rPr>
        <w:t>Robert Harris:</w:t>
      </w:r>
      <w:r>
        <w:t xml:space="preserve"> </w:t>
      </w:r>
      <w:r w:rsidRPr="003718F9">
        <w:t xml:space="preserve">It was </w:t>
      </w:r>
      <w:r>
        <w:t>Tacitus</w:t>
      </w:r>
      <w:r w:rsidRPr="003718F9">
        <w:t xml:space="preserve"> who said </w:t>
      </w:r>
      <w:r>
        <w:t xml:space="preserve">that </w:t>
      </w:r>
      <w:r w:rsidRPr="003718F9">
        <w:t>the man who is prepared to die will always be your master</w:t>
      </w:r>
      <w:r>
        <w:t xml:space="preserve">. </w:t>
      </w:r>
      <w:r w:rsidRPr="003718F9">
        <w:t xml:space="preserve">I do not think </w:t>
      </w:r>
      <w:r>
        <w:t xml:space="preserve">that </w:t>
      </w:r>
      <w:r w:rsidRPr="003718F9">
        <w:t xml:space="preserve">civilisation has seen </w:t>
      </w:r>
      <w:r>
        <w:t>t</w:t>
      </w:r>
      <w:r w:rsidRPr="003718F9">
        <w:t xml:space="preserve">he phenomenon of the suicide bomber, </w:t>
      </w:r>
      <w:r>
        <w:t xml:space="preserve">and </w:t>
      </w:r>
      <w:r w:rsidRPr="003718F9">
        <w:t>the fanaticism that makes that possible</w:t>
      </w:r>
      <w:r>
        <w:t xml:space="preserve">, </w:t>
      </w:r>
      <w:r w:rsidRPr="003718F9">
        <w:t>before</w:t>
      </w:r>
      <w:r>
        <w:t>—</w:t>
      </w:r>
      <w:r w:rsidRPr="003718F9">
        <w:t>not that I can think of.</w:t>
      </w:r>
      <w:r>
        <w:t xml:space="preserve"> On t</w:t>
      </w:r>
      <w:r w:rsidRPr="003718F9">
        <w:t>he IRA atrocities and so on, if the IRA</w:t>
      </w:r>
      <w:r>
        <w:t xml:space="preserve"> </w:t>
      </w:r>
      <w:r w:rsidRPr="003718F9">
        <w:t>bombers had been willing to detonate themsel</w:t>
      </w:r>
      <w:r>
        <w:t>v</w:t>
      </w:r>
      <w:r w:rsidRPr="003718F9">
        <w:t>es to die in the attempt</w:t>
      </w:r>
      <w:r>
        <w:t>,</w:t>
      </w:r>
      <w:r w:rsidRPr="003718F9">
        <w:t xml:space="preserve"> the carnage would have been appalling.</w:t>
      </w:r>
      <w:r>
        <w:t xml:space="preserve"> </w:t>
      </w:r>
    </w:p>
    <w:p w:rsidR="00563E01" w:rsidP="00563E01">
      <w:pPr>
        <w:pStyle w:val="Answer"/>
      </w:pPr>
      <w:r w:rsidRPr="003718F9">
        <w:t>Again</w:t>
      </w:r>
      <w:r>
        <w:t>, it is</w:t>
      </w:r>
      <w:r w:rsidRPr="003718F9">
        <w:t xml:space="preserve"> the threat coming from within us, what we are capable of as human beings</w:t>
      </w:r>
      <w:r>
        <w:t>,</w:t>
      </w:r>
      <w:r w:rsidRPr="003718F9">
        <w:t xml:space="preserve"> </w:t>
      </w:r>
      <w:r>
        <w:t>which</w:t>
      </w:r>
      <w:r w:rsidRPr="003718F9">
        <w:t xml:space="preserve"> </w:t>
      </w:r>
      <w:r>
        <w:t xml:space="preserve">has </w:t>
      </w:r>
      <w:r w:rsidRPr="003718F9">
        <w:t>driven that rather than technology.</w:t>
      </w:r>
      <w:r>
        <w:t xml:space="preserve"> </w:t>
      </w:r>
      <w:r w:rsidRPr="003718F9">
        <w:t>There was nothing high</w:t>
      </w:r>
      <w:r>
        <w:t>-</w:t>
      </w:r>
      <w:r w:rsidRPr="003718F9">
        <w:t>tech</w:t>
      </w:r>
      <w:r>
        <w:t xml:space="preserve"> </w:t>
      </w:r>
      <w:r w:rsidRPr="003718F9">
        <w:t>about 9/11.</w:t>
      </w:r>
      <w:r>
        <w:t xml:space="preserve"> </w:t>
      </w:r>
      <w:r w:rsidRPr="003718F9">
        <w:t>The box</w:t>
      </w:r>
      <w:r>
        <w:t xml:space="preserve"> </w:t>
      </w:r>
      <w:r w:rsidRPr="003718F9">
        <w:t>cutters cost almost nothing.</w:t>
      </w:r>
      <w:r>
        <w:t xml:space="preserve"> </w:t>
      </w:r>
      <w:r w:rsidRPr="003718F9">
        <w:t xml:space="preserve">It was perfectly </w:t>
      </w:r>
      <w:r w:rsidRPr="003718F9">
        <w:t>obvious</w:t>
      </w:r>
      <w:r>
        <w:t>, i</w:t>
      </w:r>
      <w:r w:rsidRPr="003718F9">
        <w:t>f</w:t>
      </w:r>
      <w:r w:rsidRPr="003718F9">
        <w:t xml:space="preserve"> you</w:t>
      </w:r>
      <w:r>
        <w:t xml:space="preserve"> had</w:t>
      </w:r>
      <w:r w:rsidRPr="003718F9">
        <w:t xml:space="preserve"> reach</w:t>
      </w:r>
      <w:r>
        <w:t>ed</w:t>
      </w:r>
      <w:r w:rsidRPr="003718F9">
        <w:t xml:space="preserve"> that level of fanaticism.</w:t>
      </w:r>
      <w:r>
        <w:t xml:space="preserve"> </w:t>
      </w:r>
    </w:p>
    <w:p w:rsidR="00563E01" w:rsidP="00563E01">
      <w:pPr>
        <w:pStyle w:val="Answer"/>
      </w:pPr>
      <w:r w:rsidRPr="003718F9">
        <w:t>I must say</w:t>
      </w:r>
      <w:r>
        <w:t xml:space="preserve"> </w:t>
      </w:r>
      <w:r w:rsidRPr="003718F9">
        <w:t>one thing as a novelist</w:t>
      </w:r>
      <w:r>
        <w:t>: i</w:t>
      </w:r>
      <w:r w:rsidRPr="003718F9">
        <w:t>f I had dreamed up the idea of 9/11, I would have been reluctant to put it into a novel because people might quite justifiably have said</w:t>
      </w:r>
      <w:r>
        <w:t>, “Y</w:t>
      </w:r>
      <w:r w:rsidRPr="003718F9">
        <w:t>ou have invented this</w:t>
      </w:r>
      <w:r>
        <w:t>”</w:t>
      </w:r>
      <w:r w:rsidRPr="003718F9">
        <w:t>.</w:t>
      </w:r>
      <w:r>
        <w:t xml:space="preserve"> </w:t>
      </w:r>
      <w:r w:rsidRPr="003718F9">
        <w:t>The imagination is the pathway to actual happening.</w:t>
      </w:r>
      <w:r>
        <w:t xml:space="preserve"> </w:t>
      </w:r>
      <w:r w:rsidRPr="003718F9">
        <w:t>That is a disturbing idea</w:t>
      </w:r>
      <w:r>
        <w:t xml:space="preserve">, </w:t>
      </w:r>
      <w:r w:rsidRPr="003718F9">
        <w:t xml:space="preserve">so I think we all probably </w:t>
      </w:r>
      <w:r>
        <w:t>c</w:t>
      </w:r>
      <w:r w:rsidRPr="003718F9">
        <w:t>ensor ourselves</w:t>
      </w:r>
      <w:r>
        <w:t>,</w:t>
      </w:r>
      <w:r w:rsidRPr="003718F9">
        <w:t xml:space="preserve"> and we probably do not have the level of fanaticism to </w:t>
      </w:r>
      <w:r>
        <w:t>actually c</w:t>
      </w:r>
      <w:r w:rsidRPr="003718F9">
        <w:t>ome up with these ideas.</w:t>
      </w:r>
      <w:r>
        <w:t xml:space="preserve"> </w:t>
      </w:r>
    </w:p>
    <w:p w:rsidR="00563E01" w:rsidP="00563E01">
      <w:pPr>
        <w:pStyle w:val="Answer"/>
      </w:pPr>
      <w:r w:rsidRPr="00F13CAB">
        <w:rPr>
          <w:b/>
          <w:i/>
        </w:rPr>
        <w:t>Peter F Hamilton:</w:t>
      </w:r>
      <w:r>
        <w:t xml:space="preserve"> </w:t>
      </w:r>
      <w:r w:rsidRPr="003718F9">
        <w:t>I will come in on that with</w:t>
      </w:r>
      <w:r>
        <w:t xml:space="preserve"> </w:t>
      </w:r>
      <w:r w:rsidRPr="003718F9">
        <w:t>a historical point.</w:t>
      </w:r>
      <w:r>
        <w:t xml:space="preserve"> </w:t>
      </w:r>
      <w:r w:rsidRPr="003718F9">
        <w:t>We had the Kamikazes</w:t>
      </w:r>
      <w:r>
        <w:t>,</w:t>
      </w:r>
      <w:r w:rsidRPr="003718F9">
        <w:t xml:space="preserve"> of course.</w:t>
      </w:r>
      <w:r>
        <w:t xml:space="preserve"> </w:t>
      </w:r>
    </w:p>
    <w:p w:rsidR="00563E01" w:rsidP="00563E01">
      <w:pPr>
        <w:pStyle w:val="Answer"/>
      </w:pPr>
      <w:r w:rsidRPr="00F13CAB">
        <w:rPr>
          <w:b/>
          <w:i/>
        </w:rPr>
        <w:t>Robert Harris:</w:t>
      </w:r>
      <w:r>
        <w:t xml:space="preserve"> </w:t>
      </w:r>
      <w:r w:rsidRPr="003718F9">
        <w:t>Some of whom survived</w:t>
      </w:r>
      <w:r>
        <w:t>,</w:t>
      </w:r>
      <w:r w:rsidRPr="003718F9">
        <w:t xml:space="preserve"> interestingly enough.</w:t>
      </w:r>
      <w:r>
        <w:t xml:space="preserve"> </w:t>
      </w:r>
      <w:r w:rsidRPr="003718F9">
        <w:t>I saw a couple interviewed not long ago.</w:t>
      </w:r>
      <w:r>
        <w:t xml:space="preserve"> </w:t>
      </w:r>
    </w:p>
    <w:p w:rsidR="00563E01" w:rsidP="00563E01">
      <w:pPr>
        <w:pStyle w:val="Question"/>
      </w:pPr>
      <w:r w:rsidRPr="00F13CAB">
        <w:rPr>
          <w:b/>
        </w:rPr>
        <w:t>Lord Willetts:</w:t>
      </w:r>
      <w:r>
        <w:t xml:space="preserve"> </w:t>
      </w:r>
      <w:r w:rsidRPr="003718F9">
        <w:t>It has been fascinating.</w:t>
      </w:r>
      <w:r>
        <w:t xml:space="preserve"> </w:t>
      </w:r>
      <w:r w:rsidRPr="003718F9">
        <w:t xml:space="preserve">There is this thread </w:t>
      </w:r>
      <w:r>
        <w:t>in the</w:t>
      </w:r>
      <w:r w:rsidRPr="003718F9">
        <w:t xml:space="preserve"> argument about the vulnerability of complex societies.</w:t>
      </w:r>
      <w:r>
        <w:t xml:space="preserve"> </w:t>
      </w:r>
      <w:r w:rsidRPr="003718F9">
        <w:t>Of course</w:t>
      </w:r>
      <w:r>
        <w:t>,</w:t>
      </w:r>
      <w:r w:rsidRPr="003718F9">
        <w:t xml:space="preserve"> we understand you </w:t>
      </w:r>
      <w:r w:rsidRPr="003718F9">
        <w:t>are not policy advisers</w:t>
      </w:r>
      <w:r>
        <w:t>,</w:t>
      </w:r>
      <w:r w:rsidRPr="003718F9">
        <w:t xml:space="preserve"> but your books are</w:t>
      </w:r>
      <w:r>
        <w:t>,</w:t>
      </w:r>
      <w:r w:rsidRPr="003718F9">
        <w:t xml:space="preserve"> to some extent</w:t>
      </w:r>
      <w:r>
        <w:t xml:space="preserve">, </w:t>
      </w:r>
      <w:r w:rsidRPr="003718F9">
        <w:t>warnings about human nature</w:t>
      </w:r>
      <w:r>
        <w:t>. I</w:t>
      </w:r>
      <w:r w:rsidRPr="003718F9">
        <w:t>s there more to the warning</w:t>
      </w:r>
      <w:r>
        <w:t>s</w:t>
      </w:r>
      <w:r w:rsidRPr="003718F9">
        <w:t xml:space="preserve"> than those deep truths about human behaviour? Do you actually want people to take heed in some sense of t</w:t>
      </w:r>
      <w:r>
        <w:t>h</w:t>
      </w:r>
      <w:r w:rsidRPr="003718F9">
        <w:t xml:space="preserve">e risks and dangers you identify? If so, how? </w:t>
      </w:r>
    </w:p>
    <w:p w:rsidR="00563E01" w:rsidRPr="003718F9" w:rsidP="00563E01">
      <w:pPr>
        <w:pStyle w:val="Question"/>
        <w:numPr>
          <w:ilvl w:val="0"/>
          <w:numId w:val="0"/>
        </w:numPr>
        <w:ind w:left="794"/>
      </w:pPr>
      <w:r w:rsidRPr="003718F9">
        <w:t>HG Wells</w:t>
      </w:r>
      <w:r>
        <w:t>,</w:t>
      </w:r>
      <w:r w:rsidRPr="003718F9">
        <w:t xml:space="preserve"> who</w:t>
      </w:r>
      <w:r>
        <w:t>m</w:t>
      </w:r>
      <w:r w:rsidRPr="003718F9">
        <w:t xml:space="preserve"> Robert Harris cited</w:t>
      </w:r>
      <w:r>
        <w:t>,</w:t>
      </w:r>
      <w:r w:rsidRPr="003718F9">
        <w:t xml:space="preserve"> was also very active in politics and policy.</w:t>
      </w:r>
      <w:r>
        <w:t xml:space="preserve"> </w:t>
      </w:r>
      <w:r w:rsidRPr="003718F9">
        <w:t>If someone took account of what you wrote, what would it mean; what would happen as a result?</w:t>
      </w:r>
      <w:r>
        <w:t xml:space="preserve"> </w:t>
      </w:r>
      <w:r w:rsidRPr="003718F9">
        <w:t xml:space="preserve">I do not know </w:t>
      </w:r>
      <w:r>
        <w:t>whether</w:t>
      </w:r>
      <w:r w:rsidRPr="003718F9">
        <w:t xml:space="preserve"> that is </w:t>
      </w:r>
      <w:r>
        <w:t xml:space="preserve">a </w:t>
      </w:r>
      <w:r w:rsidRPr="003718F9">
        <w:t>fair question.</w:t>
      </w:r>
      <w:r>
        <w:t xml:space="preserve"> </w:t>
      </w:r>
      <w:r w:rsidRPr="003718F9">
        <w:t>Robert, do you have any observations on that?</w:t>
      </w:r>
      <w:r>
        <w:t xml:space="preserve"> </w:t>
      </w:r>
    </w:p>
    <w:p w:rsidR="00563E01" w:rsidP="00563E01">
      <w:pPr>
        <w:pStyle w:val="Answer"/>
      </w:pPr>
      <w:r w:rsidRPr="00F13CAB">
        <w:rPr>
          <w:b/>
          <w:i/>
        </w:rPr>
        <w:t>Robert Harris:</w:t>
      </w:r>
      <w:r>
        <w:t xml:space="preserve"> I do not know that the</w:t>
      </w:r>
      <w:r w:rsidRPr="003718F9">
        <w:t xml:space="preserve"> two novels about cybertechnology, </w:t>
      </w:r>
      <w:r w:rsidRPr="00F13CAB">
        <w:rPr>
          <w:i/>
          <w:iCs/>
        </w:rPr>
        <w:t>The Fear Index</w:t>
      </w:r>
      <w:r w:rsidRPr="003718F9">
        <w:t xml:space="preserve"> and </w:t>
      </w:r>
      <w:r w:rsidRPr="00F13CAB">
        <w:rPr>
          <w:i/>
          <w:iCs/>
        </w:rPr>
        <w:t>The Second Sleep</w:t>
      </w:r>
      <w:r w:rsidRPr="003718F9">
        <w:t>, are political statements in any sense</w:t>
      </w:r>
      <w:r>
        <w:t>,</w:t>
      </w:r>
      <w:r w:rsidRPr="003718F9">
        <w:t xml:space="preserve"> but I feel profoundly worried about those issues</w:t>
      </w:r>
      <w:r>
        <w:t>. It is t</w:t>
      </w:r>
      <w:r w:rsidRPr="003718F9">
        <w:t>he notion of technology escaping from Pandora</w:t>
      </w:r>
      <w:r>
        <w:t>’</w:t>
      </w:r>
      <w:r w:rsidRPr="003718F9">
        <w:t>s box</w:t>
      </w:r>
      <w:r>
        <w:t>,</w:t>
      </w:r>
      <w:r w:rsidRPr="003718F9">
        <w:t xml:space="preserve"> as it were</w:t>
      </w:r>
      <w:r>
        <w:t>,</w:t>
      </w:r>
      <w:r w:rsidRPr="003718F9">
        <w:t xml:space="preserve"> </w:t>
      </w:r>
      <w:r>
        <w:t>which</w:t>
      </w:r>
      <w:r w:rsidRPr="003718F9">
        <w:t xml:space="preserve"> becomes so sophisticated that the world is more difficult than we can cope with.</w:t>
      </w:r>
      <w:r>
        <w:t xml:space="preserve"> </w:t>
      </w:r>
    </w:p>
    <w:p w:rsidR="00563E01" w:rsidP="00563E01">
      <w:pPr>
        <w:pStyle w:val="Answer"/>
      </w:pPr>
      <w:r>
        <w:t>When I was g</w:t>
      </w:r>
      <w:r w:rsidRPr="003718F9">
        <w:t>rowing up</w:t>
      </w:r>
      <w:r>
        <w:t>,</w:t>
      </w:r>
      <w:r w:rsidRPr="003718F9">
        <w:t xml:space="preserve"> my father was capable of taking a motor car engine apart and putting it back together again.</w:t>
      </w:r>
      <w:r>
        <w:t xml:space="preserve"> </w:t>
      </w:r>
      <w:r w:rsidRPr="003718F9">
        <w:t>He would do this and I watched him do it. Such a thing would be inconceivable now</w:t>
      </w:r>
      <w:r>
        <w:t xml:space="preserve"> because t</w:t>
      </w:r>
      <w:r w:rsidRPr="003718F9">
        <w:t>here is so much computer technology in a car.</w:t>
      </w:r>
      <w:r>
        <w:t xml:space="preserve"> </w:t>
      </w:r>
      <w:r w:rsidRPr="003718F9">
        <w:t>We are losing touch with our ability to fend for ourselves</w:t>
      </w:r>
      <w:r>
        <w:t>,</w:t>
      </w:r>
      <w:r w:rsidRPr="003718F9">
        <w:t xml:space="preserve"> to put it crudely.</w:t>
      </w:r>
      <w:r>
        <w:t xml:space="preserve"> </w:t>
      </w:r>
    </w:p>
    <w:p w:rsidR="00563E01" w:rsidP="00563E01">
      <w:pPr>
        <w:pStyle w:val="Answer"/>
      </w:pPr>
      <w:r w:rsidRPr="003718F9">
        <w:t>That is one thing I wanted to touch on in that book.</w:t>
      </w:r>
      <w:r>
        <w:t xml:space="preserve"> </w:t>
      </w:r>
      <w:r w:rsidRPr="003718F9">
        <w:t>Society has become so sophisticated that we simply do not know as individuals how much of it works, how our food comes to us</w:t>
      </w:r>
      <w:r>
        <w:t>. T</w:t>
      </w:r>
      <w:r w:rsidRPr="003718F9">
        <w:t>hings are so disposable.</w:t>
      </w:r>
      <w:r>
        <w:t xml:space="preserve"> </w:t>
      </w:r>
    </w:p>
    <w:p w:rsidR="00563E01" w:rsidP="00563E01">
      <w:pPr>
        <w:pStyle w:val="Answer"/>
      </w:pPr>
      <w:r w:rsidRPr="003718F9">
        <w:t>There is a deep underlying anxiety</w:t>
      </w:r>
      <w:r>
        <w:t>,</w:t>
      </w:r>
      <w:r w:rsidRPr="003718F9">
        <w:t xml:space="preserve"> especially among </w:t>
      </w:r>
      <w:r>
        <w:t xml:space="preserve">young </w:t>
      </w:r>
      <w:r w:rsidRPr="003718F9">
        <w:t>people</w:t>
      </w:r>
      <w:r>
        <w:t>,</w:t>
      </w:r>
      <w:r w:rsidRPr="003718F9">
        <w:t xml:space="preserve"> about losing touch with the world, losing touch with the climate, losing touch with the natural world</w:t>
      </w:r>
      <w:r>
        <w:t>,</w:t>
      </w:r>
      <w:r w:rsidRPr="003718F9">
        <w:t xml:space="preserve"> that we are polluting and destroying thing</w:t>
      </w:r>
      <w:r>
        <w:t>s</w:t>
      </w:r>
      <w:r w:rsidRPr="003718F9">
        <w:t xml:space="preserve"> and enfeebling ourselves</w:t>
      </w:r>
      <w:r>
        <w:t>,</w:t>
      </w:r>
      <w:r w:rsidRPr="003718F9">
        <w:t xml:space="preserve"> oddly enough</w:t>
      </w:r>
      <w:r>
        <w:t>,</w:t>
      </w:r>
      <w:r w:rsidRPr="003718F9">
        <w:t xml:space="preserve"> at the same time</w:t>
      </w:r>
      <w:r>
        <w:t>,</w:t>
      </w:r>
      <w:r w:rsidRPr="003718F9">
        <w:t xml:space="preserve"> as individuals.</w:t>
      </w:r>
      <w:r>
        <w:t xml:space="preserve"> </w:t>
      </w:r>
    </w:p>
    <w:p w:rsidR="00563E01" w:rsidP="00563E01">
      <w:pPr>
        <w:pStyle w:val="Answer"/>
      </w:pPr>
      <w:r w:rsidRPr="003718F9">
        <w:t>That is a profound issue and one</w:t>
      </w:r>
      <w:r>
        <w:t xml:space="preserve"> that</w:t>
      </w:r>
      <w:r w:rsidRPr="003718F9">
        <w:t xml:space="preserve"> I feel quite strongly about.</w:t>
      </w:r>
      <w:r>
        <w:t xml:space="preserve"> </w:t>
      </w:r>
      <w:r w:rsidRPr="003718F9">
        <w:t xml:space="preserve">I do not </w:t>
      </w:r>
      <w:r>
        <w:t>know</w:t>
      </w:r>
      <w:r w:rsidRPr="003718F9">
        <w:t xml:space="preserve"> what government legislation can do about it.</w:t>
      </w:r>
      <w:r>
        <w:t xml:space="preserve"> </w:t>
      </w:r>
      <w:r w:rsidRPr="003718F9">
        <w:t>It is simply what we are capable of inventing and what the market economy drives.</w:t>
      </w:r>
      <w:r>
        <w:t xml:space="preserve"> </w:t>
      </w:r>
      <w:r w:rsidRPr="003718F9">
        <w:t>It certainly is putting us into a vulnerable place as a society and individuals, I think, and</w:t>
      </w:r>
      <w:r>
        <w:t>,</w:t>
      </w:r>
      <w:r w:rsidRPr="003718F9">
        <w:t xml:space="preserve"> unfortunately</w:t>
      </w:r>
      <w:r>
        <w:t>,</w:t>
      </w:r>
      <w:r w:rsidRPr="003718F9">
        <w:t xml:space="preserve"> the pattern of the past is that it is just when you think that your society is impervious and the future will go on like this for</w:t>
      </w:r>
      <w:r>
        <w:t xml:space="preserve"> </w:t>
      </w:r>
      <w:r w:rsidRPr="003718F9">
        <w:t>ever</w:t>
      </w:r>
      <w:r>
        <w:t>,</w:t>
      </w:r>
      <w:r w:rsidRPr="003718F9">
        <w:t xml:space="preserve"> in the words of PG Wo</w:t>
      </w:r>
      <w:r>
        <w:t>de</w:t>
      </w:r>
      <w:r w:rsidRPr="003718F9">
        <w:t>house</w:t>
      </w:r>
      <w:r>
        <w:t>,</w:t>
      </w:r>
      <w:r w:rsidRPr="003718F9">
        <w:t xml:space="preserve"> that fate sneaks up behind you with </w:t>
      </w:r>
      <w:r>
        <w:t xml:space="preserve">a bit of lead piping. </w:t>
      </w:r>
    </w:p>
    <w:p w:rsidR="00563E01" w:rsidP="00563E01">
      <w:pPr>
        <w:pStyle w:val="Remark"/>
      </w:pPr>
      <w:r w:rsidRPr="00F13CAB">
        <w:rPr>
          <w:b/>
        </w:rPr>
        <w:t>Lord Willetts:</w:t>
      </w:r>
      <w:r>
        <w:t xml:space="preserve"> </w:t>
      </w:r>
      <w:r w:rsidRPr="003718F9">
        <w:t>Of course</w:t>
      </w:r>
      <w:r>
        <w:t xml:space="preserve"> recently</w:t>
      </w:r>
      <w:r w:rsidRPr="003718F9">
        <w:t xml:space="preserve"> we have had </w:t>
      </w:r>
      <w:r>
        <w:t>Sir</w:t>
      </w:r>
      <w:r w:rsidRPr="003718F9">
        <w:t xml:space="preserve"> </w:t>
      </w:r>
      <w:r w:rsidRPr="003718F9">
        <w:t>Pa</w:t>
      </w:r>
      <w:r>
        <w:t>rtha</w:t>
      </w:r>
      <w:r>
        <w:t xml:space="preserve"> Dasg</w:t>
      </w:r>
      <w:r w:rsidRPr="003718F9">
        <w:t>upta</w:t>
      </w:r>
      <w:r>
        <w:t>’</w:t>
      </w:r>
      <w:r w:rsidRPr="003718F9">
        <w:t>s report on valuing the natural world</w:t>
      </w:r>
      <w:r>
        <w:t>,</w:t>
      </w:r>
      <w:r w:rsidRPr="003718F9">
        <w:t xml:space="preserve"> which is partly an attempt to take what you have said and turn it into what it might mean for public policy</w:t>
      </w:r>
      <w:r>
        <w:t>,</w:t>
      </w:r>
      <w:r w:rsidRPr="003718F9">
        <w:t xml:space="preserve"> especially what we value and how we value it.</w:t>
      </w:r>
      <w:r>
        <w:t xml:space="preserve"> </w:t>
      </w:r>
    </w:p>
    <w:p w:rsidR="00563E01" w:rsidP="00563E01">
      <w:pPr>
        <w:pStyle w:val="Answer"/>
      </w:pPr>
      <w:r w:rsidRPr="00F13CAB">
        <w:rPr>
          <w:b/>
          <w:i/>
        </w:rPr>
        <w:t>Peter F Hamilton:</w:t>
      </w:r>
      <w:r>
        <w:t xml:space="preserve"> F</w:t>
      </w:r>
      <w:r w:rsidRPr="003718F9">
        <w:t>rom the novelist</w:t>
      </w:r>
      <w:r>
        <w:t>’s</w:t>
      </w:r>
      <w:r w:rsidRPr="003718F9">
        <w:t xml:space="preserve"> point of view you were </w:t>
      </w:r>
      <w:r>
        <w:t>asking</w:t>
      </w:r>
      <w:r w:rsidRPr="003718F9">
        <w:t xml:space="preserve"> about what effect it </w:t>
      </w:r>
      <w:r>
        <w:t xml:space="preserve">would </w:t>
      </w:r>
      <w:r w:rsidRPr="003718F9">
        <w:t>have.</w:t>
      </w:r>
      <w:r>
        <w:t xml:space="preserve"> </w:t>
      </w:r>
      <w:r w:rsidRPr="003718F9">
        <w:t>Novelists are a very small but</w:t>
      </w:r>
      <w:r>
        <w:t xml:space="preserve">, I hope, </w:t>
      </w:r>
      <w:r w:rsidRPr="003718F9">
        <w:t>important part of making people aware of what Robert just said</w:t>
      </w:r>
      <w:r>
        <w:t>:</w:t>
      </w:r>
      <w:r w:rsidRPr="003718F9">
        <w:t xml:space="preserve"> of how we are no longer in charge of our world, of how we are not on top of everything we are shown</w:t>
      </w:r>
      <w:r>
        <w:t>, and w</w:t>
      </w:r>
      <w:r w:rsidRPr="003718F9">
        <w:t>e do not understand how everything works any more.</w:t>
      </w:r>
      <w:r>
        <w:t xml:space="preserve"> </w:t>
      </w:r>
      <w:r w:rsidRPr="003718F9">
        <w:t xml:space="preserve">I think </w:t>
      </w:r>
      <w:r>
        <w:t xml:space="preserve">the </w:t>
      </w:r>
      <w:r w:rsidRPr="003718F9">
        <w:t>aware</w:t>
      </w:r>
      <w:r>
        <w:t xml:space="preserve">ness </w:t>
      </w:r>
      <w:r w:rsidRPr="003718F9">
        <w:t>of that is growing.</w:t>
      </w:r>
      <w:r>
        <w:t xml:space="preserve"> </w:t>
      </w:r>
    </w:p>
    <w:p w:rsidR="00563E01" w:rsidP="00563E01">
      <w:pPr>
        <w:pStyle w:val="Answer"/>
      </w:pPr>
      <w:r w:rsidRPr="003718F9">
        <w:t>Certainly</w:t>
      </w:r>
      <w:r>
        <w:t>,</w:t>
      </w:r>
      <w:r w:rsidRPr="003718F9">
        <w:t xml:space="preserve"> to get across the concept </w:t>
      </w:r>
      <w:r>
        <w:t xml:space="preserve">of </w:t>
      </w:r>
      <w:r w:rsidRPr="003718F9">
        <w:t>climate change, global warming</w:t>
      </w:r>
      <w:r>
        <w:t>,</w:t>
      </w:r>
      <w:r w:rsidRPr="003718F9">
        <w:t xml:space="preserve"> whatever you want to call it</w:t>
      </w:r>
      <w:r>
        <w:t>,</w:t>
      </w:r>
      <w:r w:rsidRPr="003718F9">
        <w:t xml:space="preserve"> has taken a while but we now have got this across</w:t>
      </w:r>
      <w:r>
        <w:t>. W</w:t>
      </w:r>
      <w:r w:rsidRPr="003718F9">
        <w:t xml:space="preserve">ith that has come the economic effect that technology has on us. We cannot repair our cars </w:t>
      </w:r>
      <w:r w:rsidRPr="003718F9">
        <w:t>any more</w:t>
      </w:r>
      <w:r>
        <w:t>,</w:t>
      </w:r>
      <w:r w:rsidRPr="003718F9">
        <w:t xml:space="preserve"> but </w:t>
      </w:r>
      <w:r>
        <w:t>I hope</w:t>
      </w:r>
      <w:r w:rsidRPr="003718F9">
        <w:t xml:space="preserve"> we are now getting away from the fact that it is a disposable society.</w:t>
      </w:r>
      <w:r>
        <w:t xml:space="preserve"> </w:t>
      </w:r>
      <w:r w:rsidRPr="003718F9">
        <w:t>We are al</w:t>
      </w:r>
      <w:r>
        <w:t>l so</w:t>
      </w:r>
      <w:r w:rsidRPr="003718F9">
        <w:t xml:space="preserve"> aware of that.</w:t>
      </w:r>
      <w:r>
        <w:t xml:space="preserve"> </w:t>
      </w:r>
    </w:p>
    <w:p w:rsidR="00563E01" w:rsidP="00563E01">
      <w:pPr>
        <w:pStyle w:val="Answer"/>
      </w:pPr>
      <w:r w:rsidRPr="003718F9">
        <w:t xml:space="preserve">I have hung on to my mobile phone years past what my children think is acceptable because I do not want to spend hundreds of pounds on something </w:t>
      </w:r>
      <w:r>
        <w:t xml:space="preserve">that </w:t>
      </w:r>
      <w:r w:rsidRPr="003718F9">
        <w:t xml:space="preserve">I </w:t>
      </w:r>
      <w:r>
        <w:t xml:space="preserve">will </w:t>
      </w:r>
      <w:r w:rsidRPr="003718F9">
        <w:t>have to replace in five years</w:t>
      </w:r>
      <w:r>
        <w:t>’</w:t>
      </w:r>
      <w:r w:rsidRPr="003718F9">
        <w:t xml:space="preserve"> time.</w:t>
      </w:r>
      <w:r>
        <w:t xml:space="preserve"> We are very aware of the </w:t>
      </w:r>
      <w:r w:rsidRPr="003718F9">
        <w:t>ecological effects of a throwaway society.</w:t>
      </w:r>
      <w:r>
        <w:t xml:space="preserve"> </w:t>
      </w:r>
      <w:r w:rsidRPr="003718F9">
        <w:t xml:space="preserve">I think </w:t>
      </w:r>
      <w:r>
        <w:t xml:space="preserve">that </w:t>
      </w:r>
      <w:r w:rsidRPr="003718F9">
        <w:t xml:space="preserve">the next generation will come along and the car </w:t>
      </w:r>
      <w:r>
        <w:t xml:space="preserve">that </w:t>
      </w:r>
      <w:r w:rsidRPr="003718F9">
        <w:t xml:space="preserve">we cannot repair will last for 20 or 30 years. We are aware that we cannot keep producing throwaway items the whole time. </w:t>
      </w:r>
    </w:p>
    <w:p w:rsidR="00563E01" w:rsidRPr="003718F9" w:rsidP="00563E01">
      <w:pPr>
        <w:pStyle w:val="Answer"/>
      </w:pPr>
      <w:r w:rsidRPr="003718F9">
        <w:t xml:space="preserve">I live in a house </w:t>
      </w:r>
      <w:r>
        <w:t xml:space="preserve">that </w:t>
      </w:r>
      <w:r w:rsidRPr="003718F9">
        <w:t>is 200 years old.</w:t>
      </w:r>
      <w:r>
        <w:t xml:space="preserve"> </w:t>
      </w:r>
      <w:r w:rsidRPr="003718F9">
        <w:t>I keep having to repa</w:t>
      </w:r>
      <w:r>
        <w:t>ir</w:t>
      </w:r>
      <w:r w:rsidRPr="003718F9">
        <w:t xml:space="preserve"> it</w:t>
      </w:r>
      <w:r>
        <w:t>,</w:t>
      </w:r>
      <w:r w:rsidRPr="003718F9">
        <w:t xml:space="preserve"> and it costs a lot of money, but I would rather do that to keep something going.</w:t>
      </w:r>
      <w:r>
        <w:t xml:space="preserve"> T</w:t>
      </w:r>
      <w:r w:rsidRPr="003718F9">
        <w:t>he impact of what we are doing now has made us realise how badly we are doing it, and I think that is a great force for change.</w:t>
      </w:r>
    </w:p>
    <w:p w:rsidR="00563E01" w:rsidP="00563E01">
      <w:pPr>
        <w:pStyle w:val="Answer"/>
      </w:pPr>
      <w:r w:rsidRPr="00D81EC8">
        <w:rPr>
          <w:b/>
          <w:i/>
        </w:rPr>
        <w:t>Adrian Tchaikovsky:</w:t>
      </w:r>
      <w:r>
        <w:t xml:space="preserve"> </w:t>
      </w:r>
      <w:r w:rsidRPr="003718F9">
        <w:t>One of the bigger elements in a lot of my writing is empathy</w:t>
      </w:r>
      <w:r>
        <w:t xml:space="preserve">. </w:t>
      </w:r>
      <w:r w:rsidRPr="003718F9">
        <w:t xml:space="preserve">I wrote a book </w:t>
      </w:r>
      <w:r>
        <w:t>where</w:t>
      </w:r>
      <w:r w:rsidRPr="003718F9">
        <w:t xml:space="preserve"> people </w:t>
      </w:r>
      <w:r>
        <w:t xml:space="preserve">run into </w:t>
      </w:r>
      <w:r w:rsidRPr="003718F9">
        <w:t>a planet of giant spiders and basically kind of get along with them.</w:t>
      </w:r>
      <w:r>
        <w:t xml:space="preserve"> </w:t>
      </w:r>
      <w:r w:rsidRPr="003718F9">
        <w:t>Honestly, if my writing could have any kind of influence</w:t>
      </w:r>
      <w:r>
        <w:t>,</w:t>
      </w:r>
      <w:r w:rsidRPr="003718F9">
        <w:t xml:space="preserve"> or there is anything people take away from it, </w:t>
      </w:r>
      <w:r>
        <w:t xml:space="preserve">it is </w:t>
      </w:r>
      <w:r w:rsidRPr="003718F9">
        <w:t>the idea that we are basically all in it together.</w:t>
      </w:r>
      <w:r>
        <w:t xml:space="preserve"> </w:t>
      </w:r>
      <w:r w:rsidRPr="003718F9">
        <w:t>We are looking at global</w:t>
      </w:r>
      <w:r>
        <w:t>-</w:t>
      </w:r>
      <w:r w:rsidRPr="003718F9">
        <w:t>level problems.</w:t>
      </w:r>
      <w:r>
        <w:t xml:space="preserve"> </w:t>
      </w:r>
      <w:r w:rsidRPr="003718F9">
        <w:t>Even if we transformed Britain into an absolute model of forward</w:t>
      </w:r>
      <w:r>
        <w:t>-</w:t>
      </w:r>
      <w:r w:rsidRPr="003718F9">
        <w:t>thinking problem</w:t>
      </w:r>
      <w:r>
        <w:t>-</w:t>
      </w:r>
      <w:r w:rsidRPr="003718F9">
        <w:t>solving</w:t>
      </w:r>
      <w:r>
        <w:t>,</w:t>
      </w:r>
      <w:r w:rsidRPr="003718F9">
        <w:t xml:space="preserve"> it would not solve the problems because we cannot solve them on our own. We need to solve them with everyone and we need to solve them for everyone</w:t>
      </w:r>
      <w:r>
        <w:t>. It is that</w:t>
      </w:r>
      <w:r w:rsidRPr="003718F9">
        <w:t xml:space="preserve"> idea of bridging differences</w:t>
      </w:r>
      <w:r>
        <w:t>. I</w:t>
      </w:r>
      <w:r w:rsidRPr="003718F9">
        <w:t>n my books</w:t>
      </w:r>
      <w:r>
        <w:t xml:space="preserve"> it is</w:t>
      </w:r>
      <w:r w:rsidRPr="003718F9">
        <w:t xml:space="preserve"> bridging differences with</w:t>
      </w:r>
      <w:r>
        <w:t xml:space="preserve"> the</w:t>
      </w:r>
      <w:r w:rsidRPr="003718F9">
        <w:t xml:space="preserve"> non</w:t>
      </w:r>
      <w:r>
        <w:t>-</w:t>
      </w:r>
      <w:r w:rsidRPr="003718F9">
        <w:t>human</w:t>
      </w:r>
      <w:r>
        <w:t xml:space="preserve">, </w:t>
      </w:r>
      <w:r w:rsidRPr="003718F9">
        <w:t>but it is all about bridging differences within our species as well</w:t>
      </w:r>
      <w:r>
        <w:t>,</w:t>
      </w:r>
      <w:r w:rsidRPr="003718F9">
        <w:t xml:space="preserve"> because that is the only way any of these problems will get </w:t>
      </w:r>
      <w:r>
        <w:t>so</w:t>
      </w:r>
      <w:r w:rsidRPr="003718F9">
        <w:t>lved.</w:t>
      </w:r>
      <w:r>
        <w:t xml:space="preserve"> </w:t>
      </w:r>
    </w:p>
    <w:p w:rsidR="00563E01" w:rsidP="00563E01">
      <w:pPr>
        <w:pStyle w:val="Question"/>
      </w:pPr>
      <w:r w:rsidRPr="005C2F50">
        <w:rPr>
          <w:b/>
        </w:rPr>
        <w:t>Lord Mair:</w:t>
      </w:r>
      <w:r>
        <w:t xml:space="preserve"> </w:t>
      </w:r>
      <w:r w:rsidRPr="003718F9">
        <w:t>This has been a fascinating session.</w:t>
      </w:r>
      <w:r>
        <w:t xml:space="preserve"> May</w:t>
      </w:r>
      <w:r w:rsidRPr="003718F9">
        <w:t xml:space="preserve"> I ask each of you to say </w:t>
      </w:r>
      <w:r>
        <w:t xml:space="preserve">what, </w:t>
      </w:r>
      <w:r w:rsidRPr="003718F9">
        <w:t>of all the books you have written</w:t>
      </w:r>
      <w:r>
        <w:t>,</w:t>
      </w:r>
      <w:r w:rsidRPr="003718F9">
        <w:t xml:space="preserve"> is the single worst thing that you have had happen? I know that is quite a difficult question, but of the various things</w:t>
      </w:r>
      <w:r>
        <w:t xml:space="preserve"> that</w:t>
      </w:r>
      <w:r w:rsidRPr="003718F9">
        <w:t xml:space="preserve"> you have described in your books, what is the worst thing</w:t>
      </w:r>
      <w:r>
        <w:t>,</w:t>
      </w:r>
      <w:r w:rsidRPr="003718F9">
        <w:t xml:space="preserve"> and how likely might that happen to our society?</w:t>
      </w:r>
      <w:r>
        <w:t xml:space="preserve"> </w:t>
      </w:r>
      <w:r w:rsidRPr="003718F9">
        <w:t>Robert, may we start with you?</w:t>
      </w:r>
      <w:r>
        <w:t xml:space="preserve"> </w:t>
      </w:r>
      <w:r w:rsidRPr="003718F9">
        <w:t>Is it a country surrendering to the mob</w:t>
      </w:r>
      <w:r>
        <w:t>,</w:t>
      </w:r>
      <w:r w:rsidRPr="003718F9">
        <w:t xml:space="preserve"> a volcanic </w:t>
      </w:r>
      <w:r w:rsidRPr="003718F9">
        <w:t>eruption</w:t>
      </w:r>
      <w:r w:rsidRPr="003718F9">
        <w:t xml:space="preserve"> or a modern version of V2?</w:t>
      </w:r>
      <w:r>
        <w:t xml:space="preserve"> </w:t>
      </w:r>
    </w:p>
    <w:p w:rsidR="00563E01" w:rsidP="00563E01">
      <w:pPr>
        <w:pStyle w:val="Answer"/>
      </w:pPr>
      <w:r w:rsidRPr="005C2F50">
        <w:rPr>
          <w:b/>
          <w:i/>
        </w:rPr>
        <w:t>Robert Harris:</w:t>
      </w:r>
      <w:r>
        <w:t xml:space="preserve"> </w:t>
      </w:r>
      <w:r w:rsidRPr="003718F9">
        <w:t>I am more cheerful than this output makes me seem.</w:t>
      </w:r>
      <w:r>
        <w:t xml:space="preserve"> </w:t>
      </w:r>
      <w:r w:rsidRPr="003718F9">
        <w:t xml:space="preserve">I think </w:t>
      </w:r>
      <w:r>
        <w:t xml:space="preserve">that </w:t>
      </w:r>
      <w:r w:rsidRPr="003718F9">
        <w:t xml:space="preserve">probably it would be the really dystopian novel </w:t>
      </w:r>
      <w:r w:rsidRPr="005C2F50">
        <w:rPr>
          <w:i/>
          <w:iCs/>
        </w:rPr>
        <w:t>The</w:t>
      </w:r>
      <w:r w:rsidRPr="003718F9">
        <w:t xml:space="preserve"> </w:t>
      </w:r>
      <w:r w:rsidRPr="005C2F50">
        <w:rPr>
          <w:i/>
          <w:iCs/>
        </w:rPr>
        <w:t>Second Sleep</w:t>
      </w:r>
      <w:r w:rsidRPr="003718F9">
        <w:t>. There are obviously state agencies out there.</w:t>
      </w:r>
      <w:r>
        <w:t xml:space="preserve"> </w:t>
      </w:r>
      <w:r w:rsidRPr="003718F9">
        <w:t xml:space="preserve">Cyberwarfare is a constant </w:t>
      </w:r>
      <w:r>
        <w:t>thrum</w:t>
      </w:r>
      <w:r w:rsidRPr="003718F9">
        <w:t xml:space="preserve"> going on in </w:t>
      </w:r>
      <w:r>
        <w:t xml:space="preserve">the </w:t>
      </w:r>
      <w:r w:rsidRPr="003718F9">
        <w:t>background, and it may be</w:t>
      </w:r>
      <w:r>
        <w:t xml:space="preserve"> that</w:t>
      </w:r>
      <w:r w:rsidRPr="003718F9">
        <w:t xml:space="preserve"> our defences can hold and we will be fine</w:t>
      </w:r>
      <w:r>
        <w:t xml:space="preserve">, but </w:t>
      </w:r>
      <w:r w:rsidRPr="003718F9">
        <w:t>I worry that something could happen, that we will wake up and the ATMs will not work</w:t>
      </w:r>
      <w:r>
        <w:t>,</w:t>
      </w:r>
      <w:r w:rsidRPr="003718F9">
        <w:t xml:space="preserve"> or the phones will not work</w:t>
      </w:r>
      <w:r>
        <w:t>,</w:t>
      </w:r>
      <w:r w:rsidRPr="003718F9">
        <w:t xml:space="preserve"> or something of that sort</w:t>
      </w:r>
      <w:r>
        <w:t xml:space="preserve">. </w:t>
      </w:r>
    </w:p>
    <w:p w:rsidR="00563E01" w:rsidP="00563E01">
      <w:pPr>
        <w:pStyle w:val="Answer"/>
      </w:pPr>
      <w:r>
        <w:t>I think</w:t>
      </w:r>
      <w:r w:rsidRPr="003718F9">
        <w:t xml:space="preserve"> that was discussed in the earlier session</w:t>
      </w:r>
      <w:r>
        <w:t xml:space="preserve">. A </w:t>
      </w:r>
      <w:r w:rsidRPr="003718F9">
        <w:t xml:space="preserve">concatenation would follow </w:t>
      </w:r>
      <w:r>
        <w:t xml:space="preserve">events </w:t>
      </w:r>
      <w:r w:rsidRPr="003718F9">
        <w:t>of panic</w:t>
      </w:r>
      <w:r>
        <w:t>. There is t</w:t>
      </w:r>
      <w:r w:rsidRPr="003718F9">
        <w:t>his idea that London in particular cannot really sustain for longer than two or three days without people being out of food.</w:t>
      </w:r>
      <w:r>
        <w:t xml:space="preserve"> That</w:t>
      </w:r>
      <w:r w:rsidRPr="003718F9">
        <w:t xml:space="preserve"> was a book </w:t>
      </w:r>
      <w:r>
        <w:t xml:space="preserve">that </w:t>
      </w:r>
      <w:r w:rsidRPr="003718F9">
        <w:t>I researched</w:t>
      </w:r>
      <w:r>
        <w:t>,</w:t>
      </w:r>
      <w:r w:rsidRPr="003718F9">
        <w:t xml:space="preserve"> and the more and more I </w:t>
      </w:r>
      <w:r w:rsidRPr="003718F9">
        <w:t>researched</w:t>
      </w:r>
      <w:r>
        <w:t>,</w:t>
      </w:r>
      <w:r w:rsidRPr="003718F9">
        <w:t xml:space="preserve"> the truer and truer it seemed to be.</w:t>
      </w:r>
      <w:r>
        <w:t xml:space="preserve"> </w:t>
      </w:r>
      <w:r w:rsidRPr="003718F9">
        <w:t xml:space="preserve">I talked to a </w:t>
      </w:r>
      <w:r>
        <w:t>G</w:t>
      </w:r>
      <w:r w:rsidRPr="003718F9">
        <w:t xml:space="preserve">overnment </w:t>
      </w:r>
      <w:r>
        <w:t>M</w:t>
      </w:r>
      <w:r w:rsidRPr="003718F9">
        <w:t xml:space="preserve">inister just before the pandemic, who said, </w:t>
      </w:r>
      <w:r>
        <w:t>“D</w:t>
      </w:r>
      <w:r w:rsidRPr="003718F9">
        <w:t>o you know</w:t>
      </w:r>
      <w:r>
        <w:t>,</w:t>
      </w:r>
      <w:r w:rsidRPr="003718F9">
        <w:t xml:space="preserve"> we used to have five days</w:t>
      </w:r>
      <w:r>
        <w:t>’</w:t>
      </w:r>
      <w:r w:rsidRPr="003718F9">
        <w:t xml:space="preserve"> supply of food</w:t>
      </w:r>
      <w:r>
        <w:t xml:space="preserve"> for</w:t>
      </w:r>
      <w:r w:rsidRPr="003718F9">
        <w:t xml:space="preserve"> the average household, and it </w:t>
      </w:r>
      <w:r>
        <w:t xml:space="preserve">is </w:t>
      </w:r>
      <w:r w:rsidRPr="003718F9">
        <w:t>now only two?</w:t>
      </w:r>
      <w:r>
        <w:t xml:space="preserve">”  </w:t>
      </w:r>
    </w:p>
    <w:p w:rsidR="00563E01" w:rsidP="00563E01">
      <w:pPr>
        <w:pStyle w:val="Answer"/>
      </w:pPr>
      <w:r w:rsidRPr="003718F9">
        <w:t>There was someone</w:t>
      </w:r>
      <w:r>
        <w:t xml:space="preserve"> who had run British</w:t>
      </w:r>
      <w:r w:rsidRPr="003718F9">
        <w:t xml:space="preserve"> intelligence t</w:t>
      </w:r>
      <w:r>
        <w:t>a</w:t>
      </w:r>
      <w:r w:rsidRPr="003718F9">
        <w:t>lking about things being picked up about Russia</w:t>
      </w:r>
      <w:r>
        <w:t>,</w:t>
      </w:r>
      <w:r w:rsidRPr="003718F9">
        <w:t xml:space="preserve"> in particular</w:t>
      </w:r>
      <w:r>
        <w:t>,</w:t>
      </w:r>
      <w:r w:rsidRPr="003718F9">
        <w:t xml:space="preserve"> and what </w:t>
      </w:r>
      <w:r>
        <w:t>it was</w:t>
      </w:r>
      <w:r w:rsidRPr="003718F9">
        <w:t xml:space="preserve"> doing in social media and the constant interference.</w:t>
      </w:r>
      <w:r>
        <w:t xml:space="preserve"> </w:t>
      </w:r>
      <w:r w:rsidRPr="003718F9">
        <w:t>In a strictly practical way</w:t>
      </w:r>
      <w:r>
        <w:t>,</w:t>
      </w:r>
      <w:r w:rsidRPr="003718F9">
        <w:t xml:space="preserve"> I have grown up and it was nuclear bombs </w:t>
      </w:r>
      <w:r>
        <w:t>that</w:t>
      </w:r>
      <w:r w:rsidRPr="003718F9">
        <w:t xml:space="preserve"> terrified us the most when I was younger</w:t>
      </w:r>
      <w:r>
        <w:t>.</w:t>
      </w:r>
      <w:r w:rsidRPr="003718F9">
        <w:t xml:space="preserve"> I wrote a book about chemical and biological warfare, </w:t>
      </w:r>
      <w:r>
        <w:t>but,</w:t>
      </w:r>
      <w:r w:rsidRPr="003718F9">
        <w:t xml:space="preserve"> oddly enough</w:t>
      </w:r>
      <w:r>
        <w:t>,</w:t>
      </w:r>
      <w:r w:rsidRPr="003718F9">
        <w:t xml:space="preserve"> I do not think </w:t>
      </w:r>
      <w:r>
        <w:t xml:space="preserve">that </w:t>
      </w:r>
      <w:r w:rsidRPr="003718F9">
        <w:t xml:space="preserve">those weapons </w:t>
      </w:r>
      <w:r>
        <w:t>are a</w:t>
      </w:r>
      <w:r w:rsidRPr="003718F9">
        <w:t xml:space="preserve"> particularly grave threat</w:t>
      </w:r>
      <w:r>
        <w:t>. T</w:t>
      </w:r>
      <w:r w:rsidRPr="003718F9">
        <w:t>he cyber</w:t>
      </w:r>
      <w:r>
        <w:t xml:space="preserve"> </w:t>
      </w:r>
      <w:r w:rsidRPr="003718F9">
        <w:t>threat is the one that I could see pulling the pin on our society.</w:t>
      </w:r>
      <w:r>
        <w:t xml:space="preserve"> </w:t>
      </w:r>
      <w:r w:rsidRPr="003718F9">
        <w:t>That is the most plausible for me.</w:t>
      </w:r>
      <w:r>
        <w:t xml:space="preserve"> </w:t>
      </w:r>
    </w:p>
    <w:p w:rsidR="00563E01" w:rsidP="00563E01">
      <w:pPr>
        <w:pStyle w:val="Remark"/>
      </w:pPr>
      <w:r w:rsidRPr="00121144">
        <w:rPr>
          <w:b/>
        </w:rPr>
        <w:t>Lord Mair:</w:t>
      </w:r>
      <w:r>
        <w:t xml:space="preserve"> </w:t>
      </w:r>
      <w:r w:rsidRPr="003718F9">
        <w:t xml:space="preserve">Peter, what is the worst thing you have written about </w:t>
      </w:r>
      <w:r>
        <w:t xml:space="preserve">which </w:t>
      </w:r>
      <w:r w:rsidRPr="003718F9">
        <w:t>you think might happen?</w:t>
      </w:r>
      <w:r>
        <w:t xml:space="preserve"> </w:t>
      </w:r>
    </w:p>
    <w:p w:rsidR="00563E01" w:rsidP="00563E01">
      <w:pPr>
        <w:pStyle w:val="Answer"/>
      </w:pPr>
      <w:r w:rsidRPr="00121144">
        <w:rPr>
          <w:b/>
          <w:i/>
        </w:rPr>
        <w:t>Peter F Hamilton:</w:t>
      </w:r>
      <w:r>
        <w:t xml:space="preserve"> </w:t>
      </w:r>
      <w:r w:rsidRPr="003718F9">
        <w:t>Possibly in the last sequence of books I wrote, the</w:t>
      </w:r>
      <w:r>
        <w:t xml:space="preserve"> </w:t>
      </w:r>
      <w:r w:rsidRPr="00DF28F8">
        <w:rPr>
          <w:i/>
          <w:iCs/>
        </w:rPr>
        <w:t>Salvation</w:t>
      </w:r>
      <w:r w:rsidRPr="003718F9">
        <w:t xml:space="preserve"> ones.</w:t>
      </w:r>
      <w:r>
        <w:t xml:space="preserve"> </w:t>
      </w:r>
      <w:r w:rsidRPr="003718F9">
        <w:t xml:space="preserve">It was not a major theme but </w:t>
      </w:r>
      <w:r>
        <w:t xml:space="preserve">it was </w:t>
      </w:r>
      <w:r w:rsidRPr="003718F9">
        <w:t>based on what has happened today</w:t>
      </w:r>
      <w:r>
        <w:t>,</w:t>
      </w:r>
      <w:r w:rsidRPr="003718F9">
        <w:t xml:space="preserve"> which is this total collapse of trust in the systems</w:t>
      </w:r>
      <w:r>
        <w:t>,</w:t>
      </w:r>
      <w:r w:rsidRPr="003718F9">
        <w:t xml:space="preserve"> whereby you get people who believe they have the right to do what they want because they are in the right, and damn the consequences to everybody else.</w:t>
      </w:r>
      <w:r>
        <w:t xml:space="preserve"> S</w:t>
      </w:r>
      <w:r w:rsidRPr="003718F9">
        <w:t>ocial media, non</w:t>
      </w:r>
      <w:r>
        <w:t>-</w:t>
      </w:r>
      <w:r w:rsidRPr="003718F9">
        <w:t>news</w:t>
      </w:r>
      <w:r>
        <w:t xml:space="preserve"> and</w:t>
      </w:r>
      <w:r w:rsidRPr="003718F9">
        <w:t xml:space="preserve"> fake news all contribute to that.</w:t>
      </w:r>
      <w:r>
        <w:t xml:space="preserve"> They</w:t>
      </w:r>
      <w:r w:rsidRPr="003718F9">
        <w:t xml:space="preserve"> all contribute to the breakdown of cohesion and common agreement.</w:t>
      </w:r>
      <w:r>
        <w:t xml:space="preserve"> </w:t>
      </w:r>
      <w:r w:rsidRPr="003718F9">
        <w:t xml:space="preserve">I think that is a real worry for </w:t>
      </w:r>
      <w:r>
        <w:t xml:space="preserve">us all </w:t>
      </w:r>
      <w:r w:rsidRPr="003718F9">
        <w:t>nowadays.</w:t>
      </w:r>
      <w:r>
        <w:t xml:space="preserve"> </w:t>
      </w:r>
    </w:p>
    <w:p w:rsidR="00563E01" w:rsidP="00563E01">
      <w:pPr>
        <w:pStyle w:val="Remark"/>
      </w:pPr>
      <w:r w:rsidRPr="00121144">
        <w:rPr>
          <w:b/>
        </w:rPr>
        <w:t>Lord Mair:</w:t>
      </w:r>
      <w:r>
        <w:t xml:space="preserve"> </w:t>
      </w:r>
      <w:r w:rsidRPr="003718F9">
        <w:t>Adrian, what is the worst thing you have written about</w:t>
      </w:r>
      <w:r>
        <w:t>?</w:t>
      </w:r>
    </w:p>
    <w:p w:rsidR="00563E01" w:rsidP="00563E01">
      <w:pPr>
        <w:pStyle w:val="Answer"/>
      </w:pPr>
      <w:r w:rsidRPr="00121144">
        <w:rPr>
          <w:b/>
          <w:i/>
        </w:rPr>
        <w:t>Adrian Tchaikovsky:</w:t>
      </w:r>
      <w:r>
        <w:t xml:space="preserve"> </w:t>
      </w:r>
      <w:r w:rsidRPr="003718F9">
        <w:t xml:space="preserve">In </w:t>
      </w:r>
      <w:r w:rsidRPr="00121144">
        <w:rPr>
          <w:i/>
          <w:iCs/>
        </w:rPr>
        <w:t>Shards of Earth</w:t>
      </w:r>
      <w:r w:rsidRPr="003718F9">
        <w:t xml:space="preserve"> a moon</w:t>
      </w:r>
      <w:r>
        <w:t>-</w:t>
      </w:r>
      <w:r w:rsidRPr="003718F9">
        <w:t xml:space="preserve">sized alien turns the </w:t>
      </w:r>
      <w:r>
        <w:t>entire</w:t>
      </w:r>
      <w:r w:rsidRPr="003718F9">
        <w:t xml:space="preserve"> planet into an </w:t>
      </w:r>
      <w:r>
        <w:t>a</w:t>
      </w:r>
      <w:r w:rsidRPr="003718F9">
        <w:t>vant</w:t>
      </w:r>
      <w:r>
        <w:t>-g</w:t>
      </w:r>
      <w:r w:rsidRPr="003718F9">
        <w:t>arde sculpture</w:t>
      </w:r>
      <w:r>
        <w:t>,</w:t>
      </w:r>
      <w:r w:rsidRPr="003718F9">
        <w:t xml:space="preserve"> but that probably </w:t>
      </w:r>
      <w:r>
        <w:t xml:space="preserve">will not </w:t>
      </w:r>
      <w:r w:rsidRPr="003718F9">
        <w:t>happen within our lifetimes.</w:t>
      </w:r>
      <w:r>
        <w:t xml:space="preserve"> </w:t>
      </w:r>
      <w:r w:rsidRPr="003718F9">
        <w:t xml:space="preserve">In </w:t>
      </w:r>
      <w:r w:rsidRPr="00121144">
        <w:rPr>
          <w:i/>
          <w:iCs/>
        </w:rPr>
        <w:t>Fire</w:t>
      </w:r>
      <w:r>
        <w:rPr>
          <w:i/>
          <w:iCs/>
        </w:rPr>
        <w:t>w</w:t>
      </w:r>
      <w:r w:rsidRPr="00121144">
        <w:rPr>
          <w:i/>
          <w:iCs/>
        </w:rPr>
        <w:t>alkers</w:t>
      </w:r>
      <w:r w:rsidRPr="003718F9">
        <w:t xml:space="preserve"> about a third of the </w:t>
      </w:r>
      <w:r>
        <w:t>e</w:t>
      </w:r>
      <w:r w:rsidRPr="003718F9">
        <w:t>quatorial band of the planet is uninhabitable because of climate change</w:t>
      </w:r>
      <w:r>
        <w:t xml:space="preserve"> and </w:t>
      </w:r>
      <w:r w:rsidRPr="003718F9">
        <w:t>a small elite i</w:t>
      </w:r>
      <w:r>
        <w:t>s</w:t>
      </w:r>
      <w:r w:rsidRPr="003718F9">
        <w:t xml:space="preserve"> scrambling to get into luxury liners in space</w:t>
      </w:r>
      <w:r>
        <w:t>—</w:t>
      </w:r>
      <w:r w:rsidRPr="003718F9">
        <w:t>and that seems to be depressingly likely.</w:t>
      </w:r>
      <w:r>
        <w:t xml:space="preserve"> </w:t>
      </w:r>
    </w:p>
    <w:p w:rsidR="00563E01" w:rsidP="00563E01">
      <w:pPr>
        <w:pStyle w:val="Question"/>
      </w:pPr>
      <w:r w:rsidRPr="00121144">
        <w:rPr>
          <w:b/>
        </w:rPr>
        <w:t>Lord Triesman:</w:t>
      </w:r>
      <w:r>
        <w:t xml:space="preserve"> </w:t>
      </w:r>
      <w:r w:rsidRPr="003718F9">
        <w:t>Like everybody else, I have loved this session, not least because of having read so man</w:t>
      </w:r>
      <w:r>
        <w:t>y of</w:t>
      </w:r>
      <w:r w:rsidRPr="003718F9">
        <w:t xml:space="preserve"> you guys</w:t>
      </w:r>
      <w:r>
        <w:t>’</w:t>
      </w:r>
      <w:r w:rsidRPr="003718F9">
        <w:t xml:space="preserve"> books</w:t>
      </w:r>
      <w:r>
        <w:t>,</w:t>
      </w:r>
      <w:r w:rsidRPr="003718F9">
        <w:t xml:space="preserve"> which is great.</w:t>
      </w:r>
      <w:r>
        <w:t xml:space="preserve"> </w:t>
      </w:r>
    </w:p>
    <w:p w:rsidR="00563E01" w:rsidP="00563E01">
      <w:pPr>
        <w:pStyle w:val="Question"/>
        <w:numPr>
          <w:ilvl w:val="0"/>
          <w:numId w:val="0"/>
        </w:numPr>
        <w:ind w:left="794"/>
      </w:pPr>
      <w:r w:rsidRPr="003718F9">
        <w:t xml:space="preserve">May I ask a question </w:t>
      </w:r>
      <w:r>
        <w:t xml:space="preserve">that </w:t>
      </w:r>
      <w:r w:rsidRPr="003718F9">
        <w:t xml:space="preserve">is not really at the </w:t>
      </w:r>
      <w:r w:rsidRPr="00966EBF">
        <w:rPr>
          <w:i/>
          <w:iCs/>
        </w:rPr>
        <w:t>War of the Worlds</w:t>
      </w:r>
      <w:r w:rsidRPr="003718F9">
        <w:t xml:space="preserve"> end of</w:t>
      </w:r>
      <w:r>
        <w:t xml:space="preserve"> </w:t>
      </w:r>
      <w:r w:rsidRPr="003718F9">
        <w:t>this continuum</w:t>
      </w:r>
      <w:r>
        <w:t>? I</w:t>
      </w:r>
      <w:r w:rsidRPr="003718F9">
        <w:t>t is not things happening because strangers come from outer space and do all kinds of damage</w:t>
      </w:r>
      <w:r>
        <w:t xml:space="preserve">. </w:t>
      </w:r>
      <w:r w:rsidRPr="003718F9">
        <w:t>It is about the actual world that we are in, inasmuch we understand it</w:t>
      </w:r>
      <w:r>
        <w:t>,</w:t>
      </w:r>
      <w:r w:rsidRPr="003718F9">
        <w:t xml:space="preserve"> or it is actual.</w:t>
      </w:r>
      <w:r>
        <w:t xml:space="preserve"> </w:t>
      </w:r>
    </w:p>
    <w:p w:rsidR="00563E01" w:rsidP="00563E01">
      <w:pPr>
        <w:pStyle w:val="Question"/>
        <w:numPr>
          <w:ilvl w:val="0"/>
          <w:numId w:val="0"/>
        </w:numPr>
        <w:ind w:left="794"/>
      </w:pPr>
      <w:r>
        <w:t>W</w:t>
      </w:r>
      <w:r w:rsidRPr="003718F9">
        <w:t>hich of the things that you have described might lead to a breakdown in civil order? What would trigger a breakdown in civil order and precipitate a collapse of the societal norms that we have perhaps come to expect</w:t>
      </w:r>
      <w:r>
        <w:t xml:space="preserve">? </w:t>
      </w:r>
      <w:r w:rsidRPr="003718F9">
        <w:t>I know you have touched on this as we have gone through, but could you crystal</w:t>
      </w:r>
      <w:r>
        <w:t>li</w:t>
      </w:r>
      <w:r w:rsidRPr="003718F9">
        <w:t>se it</w:t>
      </w:r>
      <w:r>
        <w:t xml:space="preserve">? </w:t>
      </w:r>
    </w:p>
    <w:p w:rsidR="00563E01" w:rsidP="00563E01">
      <w:pPr>
        <w:pStyle w:val="Answer"/>
      </w:pPr>
      <w:r w:rsidRPr="00121144">
        <w:rPr>
          <w:b/>
          <w:i/>
        </w:rPr>
        <w:t>Peter F Hamilton:</w:t>
      </w:r>
      <w:r w:rsidRPr="003718F9">
        <w:t xml:space="preserve"> I think </w:t>
      </w:r>
      <w:r>
        <w:t xml:space="preserve">it would be </w:t>
      </w:r>
      <w:r w:rsidRPr="003718F9">
        <w:t>what I just mentioned</w:t>
      </w:r>
      <w:r>
        <w:t>—</w:t>
      </w:r>
      <w:r w:rsidRPr="003718F9">
        <w:t>trust</w:t>
      </w:r>
      <w:r>
        <w:t>—</w:t>
      </w:r>
      <w:r w:rsidRPr="003718F9">
        <w:t>when individuals do not believe in the rules of the game</w:t>
      </w:r>
      <w:r>
        <w:t xml:space="preserve"> and </w:t>
      </w:r>
      <w:r w:rsidRPr="003718F9">
        <w:t>they think the game is rigged against them</w:t>
      </w:r>
      <w:r>
        <w:t>. I</w:t>
      </w:r>
      <w:r w:rsidRPr="003718F9">
        <w:t>t is a reversion to tribalism. They will each gather their own to them and ignore everyone else and go their own way.</w:t>
      </w:r>
      <w:r>
        <w:t xml:space="preserve"> </w:t>
      </w:r>
      <w:r w:rsidRPr="003718F9">
        <w:t xml:space="preserve">Although we are quite adaptable, it is taking us time to </w:t>
      </w:r>
      <w:r>
        <w:t xml:space="preserve">understand the </w:t>
      </w:r>
      <w:r w:rsidRPr="003718F9">
        <w:t xml:space="preserve">rush of </w:t>
      </w:r>
      <w:r>
        <w:t xml:space="preserve">the </w:t>
      </w:r>
      <w:r w:rsidRPr="003718F9">
        <w:t>changes we have had in the last 30 years.</w:t>
      </w:r>
      <w:r>
        <w:t xml:space="preserve"> </w:t>
      </w:r>
      <w:r w:rsidRPr="003718F9">
        <w:t xml:space="preserve">I do not quite see an answer to </w:t>
      </w:r>
      <w:r>
        <w:t>t</w:t>
      </w:r>
      <w:r w:rsidRPr="003718F9">
        <w:t>hat one at the moment.</w:t>
      </w:r>
      <w:r>
        <w:t xml:space="preserve"> </w:t>
      </w:r>
    </w:p>
    <w:p w:rsidR="00563E01" w:rsidRPr="003718F9" w:rsidP="00563E01">
      <w:pPr>
        <w:pStyle w:val="Answer"/>
      </w:pPr>
      <w:r w:rsidRPr="003718F9">
        <w:t>If you introduce legalised fact</w:t>
      </w:r>
      <w:r>
        <w:t>-</w:t>
      </w:r>
      <w:r w:rsidRPr="003718F9">
        <w:t>checking, for example, you will get a whole lot of people who do not trust the fact</w:t>
      </w:r>
      <w:r>
        <w:t>-</w:t>
      </w:r>
      <w:r w:rsidRPr="003718F9">
        <w:t>checkers</w:t>
      </w:r>
      <w:r>
        <w:t>,</w:t>
      </w:r>
      <w:r w:rsidRPr="003718F9">
        <w:t xml:space="preserve"> either.</w:t>
      </w:r>
      <w:r>
        <w:t xml:space="preserve"> </w:t>
      </w:r>
      <w:r w:rsidRPr="003718F9">
        <w:t>Introducing legislation to stop lies will be interpreted as a form of oppression. I do not quite see the way forward to win that one.</w:t>
      </w:r>
      <w:r>
        <w:t xml:space="preserve"> </w:t>
      </w:r>
      <w:r w:rsidRPr="003718F9">
        <w:t>I am sure it is out there</w:t>
      </w:r>
      <w:r>
        <w:t>—</w:t>
      </w:r>
      <w:r w:rsidRPr="003718F9">
        <w:t>I hope it is out there</w:t>
      </w:r>
      <w:r>
        <w:t>—</w:t>
      </w:r>
      <w:r w:rsidRPr="003718F9">
        <w:t>but it is troubling.</w:t>
      </w:r>
      <w:r>
        <w:t xml:space="preserve"> </w:t>
      </w:r>
      <w:r w:rsidRPr="003718F9">
        <w:t xml:space="preserve"> </w:t>
      </w:r>
    </w:p>
    <w:p w:rsidR="00563E01" w:rsidP="00563E01">
      <w:pPr>
        <w:pStyle w:val="Answer"/>
      </w:pPr>
      <w:r w:rsidRPr="00121144">
        <w:rPr>
          <w:b/>
          <w:i/>
        </w:rPr>
        <w:t>Adrian Tchaikovsky:</w:t>
      </w:r>
      <w:r>
        <w:t xml:space="preserve"> C</w:t>
      </w:r>
      <w:r w:rsidRPr="003718F9">
        <w:t xml:space="preserve">ivil order is an emergent property </w:t>
      </w:r>
      <w:r>
        <w:t>of</w:t>
      </w:r>
      <w:r w:rsidRPr="003718F9">
        <w:t xml:space="preserve"> the complex system </w:t>
      </w:r>
      <w:r>
        <w:t xml:space="preserve">that </w:t>
      </w:r>
      <w:r w:rsidRPr="003718F9">
        <w:t>we have.</w:t>
      </w:r>
      <w:r>
        <w:t xml:space="preserve"> </w:t>
      </w:r>
      <w:r w:rsidRPr="003718F9">
        <w:t>It is not imposed top down, for exactly the reasons that Peter was just saying.</w:t>
      </w:r>
      <w:r>
        <w:t xml:space="preserve"> </w:t>
      </w:r>
      <w:r w:rsidRPr="003718F9">
        <w:t xml:space="preserve">Unfortunately, I think the answer to the question is </w:t>
      </w:r>
      <w:r>
        <w:t xml:space="preserve">that </w:t>
      </w:r>
      <w:r w:rsidRPr="003718F9">
        <w:t>anything and everything we have discussed can lead to a breakdown of social order</w:t>
      </w:r>
      <w:r>
        <w:t>,</w:t>
      </w:r>
      <w:r w:rsidRPr="003718F9">
        <w:t xml:space="preserve"> because social order exists only by consent.</w:t>
      </w:r>
      <w:r>
        <w:t xml:space="preserve"> T</w:t>
      </w:r>
      <w:r w:rsidRPr="003718F9">
        <w:t>he moment you have a significant shift</w:t>
      </w:r>
      <w:r>
        <w:t>—t</w:t>
      </w:r>
      <w:r w:rsidRPr="003718F9">
        <w:t>he mad panic stockpiling of toilet roll at the beginning of the pandemic</w:t>
      </w:r>
      <w:r>
        <w:t xml:space="preserve"> </w:t>
      </w:r>
      <w:r w:rsidRPr="003718F9">
        <w:t>is a tiny taste</w:t>
      </w:r>
      <w:r>
        <w:t>.</w:t>
      </w:r>
      <w:r w:rsidRPr="003718F9">
        <w:t xml:space="preserve"> </w:t>
      </w:r>
      <w:r>
        <w:t>I</w:t>
      </w:r>
      <w:r w:rsidRPr="003718F9">
        <w:t>t is almost like a little comedy skit of the actual real panic and breakdown that can happen very easily</w:t>
      </w:r>
      <w:r>
        <w:t>, as</w:t>
      </w:r>
      <w:r w:rsidRPr="003718F9">
        <w:t xml:space="preserve"> Robert was saying with the fuel shortage</w:t>
      </w:r>
      <w:r>
        <w:t xml:space="preserve"> and</w:t>
      </w:r>
      <w:r w:rsidRPr="003718F9">
        <w:t xml:space="preserve"> the tanker drivers.</w:t>
      </w:r>
      <w:r>
        <w:t xml:space="preserve"> </w:t>
      </w:r>
      <w:r w:rsidRPr="003718F9">
        <w:t>It takes very little to start bringing things down.</w:t>
      </w:r>
      <w:r>
        <w:t xml:space="preserve"> </w:t>
      </w:r>
    </w:p>
    <w:p w:rsidR="00563E01" w:rsidP="00563E01">
      <w:pPr>
        <w:pStyle w:val="Answer"/>
      </w:pPr>
      <w:r w:rsidRPr="003718F9">
        <w:t xml:space="preserve">In all the cases </w:t>
      </w:r>
      <w:r>
        <w:t xml:space="preserve">that </w:t>
      </w:r>
      <w:r w:rsidRPr="003718F9">
        <w:t>we have seen</w:t>
      </w:r>
      <w:r>
        <w:t>,</w:t>
      </w:r>
      <w:r w:rsidRPr="003718F9">
        <w:t xml:space="preserve"> society has had enough resilience and elasticity to snap back</w:t>
      </w:r>
      <w:r>
        <w:t>,</w:t>
      </w:r>
      <w:r w:rsidRPr="003718F9">
        <w:t xml:space="preserve"> but we do not need to stretch it too far before something breaks, and when one thing goes, everything else follows.</w:t>
      </w:r>
    </w:p>
    <w:p w:rsidR="00563E01" w:rsidP="00563E01">
      <w:pPr>
        <w:pStyle w:val="Remark"/>
      </w:pPr>
      <w:r w:rsidRPr="00C8719C">
        <w:rPr>
          <w:b/>
        </w:rPr>
        <w:t>Lord Triesman:</w:t>
      </w:r>
      <w:r>
        <w:t xml:space="preserve"> </w:t>
      </w:r>
      <w:r w:rsidRPr="003718F9">
        <w:t>Robert, I think you get the last word on this.</w:t>
      </w:r>
      <w:r>
        <w:t xml:space="preserve"> </w:t>
      </w:r>
    </w:p>
    <w:p w:rsidR="00563E01" w:rsidP="00563E01">
      <w:pPr>
        <w:pStyle w:val="Answer"/>
      </w:pPr>
      <w:r w:rsidRPr="00C8719C">
        <w:rPr>
          <w:b/>
        </w:rPr>
        <w:t>Robert Harris:</w:t>
      </w:r>
      <w:r>
        <w:t xml:space="preserve"> </w:t>
      </w:r>
      <w:r w:rsidRPr="003718F9">
        <w:t xml:space="preserve">Over </w:t>
      </w:r>
      <w:r>
        <w:t>my</w:t>
      </w:r>
      <w:r w:rsidRPr="003718F9">
        <w:t xml:space="preserve"> years of writing I </w:t>
      </w:r>
      <w:r>
        <w:t xml:space="preserve">have </w:t>
      </w:r>
      <w:r w:rsidRPr="003718F9">
        <w:t>developed a kind of quant</w:t>
      </w:r>
      <w:r>
        <w:t>ity</w:t>
      </w:r>
      <w:r w:rsidRPr="003718F9">
        <w:t xml:space="preserve"> theory about humanity, not to sound too pompous about it</w:t>
      </w:r>
      <w:r>
        <w:t>.</w:t>
      </w:r>
      <w:r w:rsidRPr="003718F9">
        <w:t xml:space="preserve"> </w:t>
      </w:r>
      <w:r>
        <w:t>Y</w:t>
      </w:r>
      <w:r w:rsidRPr="003718F9">
        <w:t>ou have</w:t>
      </w:r>
      <w:r>
        <w:t xml:space="preserve">, </w:t>
      </w:r>
      <w:r w:rsidRPr="003718F9">
        <w:t>roughly speaking</w:t>
      </w:r>
      <w:r>
        <w:t>,</w:t>
      </w:r>
      <w:r w:rsidRPr="003718F9">
        <w:t xml:space="preserve"> 40% of people who are pretty decent, 30% perhaps not quite so decent</w:t>
      </w:r>
      <w:r>
        <w:t>—</w:t>
      </w:r>
      <w:r w:rsidRPr="003718F9">
        <w:t>forgive me, I am not going to get these percentages to add up</w:t>
      </w:r>
      <w:r>
        <w:t>—</w:t>
      </w:r>
      <w:r w:rsidRPr="003718F9">
        <w:t>5% who are really quite brilliant and shape and guide society, and 10%</w:t>
      </w:r>
      <w:r>
        <w:t xml:space="preserve"> who</w:t>
      </w:r>
      <w:r w:rsidRPr="003718F9">
        <w:t xml:space="preserve"> are psychopaths.</w:t>
      </w:r>
      <w:r>
        <w:t xml:space="preserve"> In history, t</w:t>
      </w:r>
      <w:r w:rsidRPr="003718F9">
        <w:t xml:space="preserve">hings go wrong when the psychopaths get </w:t>
      </w:r>
      <w:r>
        <w:t>in</w:t>
      </w:r>
      <w:r w:rsidRPr="003718F9">
        <w:t>to power. If you look back in the past you see that it happens, Nazi Germany being the most obvious example</w:t>
      </w:r>
      <w:r>
        <w:t>,</w:t>
      </w:r>
      <w:r w:rsidRPr="003718F9">
        <w:t xml:space="preserve"> but probably also ancient Rome</w:t>
      </w:r>
      <w:r>
        <w:t xml:space="preserve">. I think </w:t>
      </w:r>
      <w:r w:rsidRPr="003718F9">
        <w:t>you could make a case for that.</w:t>
      </w:r>
      <w:r>
        <w:t xml:space="preserve"> </w:t>
      </w:r>
    </w:p>
    <w:p w:rsidR="00563E01" w:rsidP="00563E01">
      <w:pPr>
        <w:pStyle w:val="Answer"/>
      </w:pPr>
      <w:r w:rsidRPr="003718F9">
        <w:t>The essence of policy is to keep this 10% from getting their hands on the levers of state</w:t>
      </w:r>
      <w:r>
        <w:t>,</w:t>
      </w:r>
      <w:r w:rsidRPr="003718F9">
        <w:t xml:space="preserve"> because</w:t>
      </w:r>
      <w:r>
        <w:t>,</w:t>
      </w:r>
      <w:r w:rsidRPr="003718F9">
        <w:t xml:space="preserve"> once they </w:t>
      </w:r>
      <w:r>
        <w:t>do,</w:t>
      </w:r>
      <w:r w:rsidRPr="003718F9">
        <w:t xml:space="preserve"> it can be quite hard to prise them off.</w:t>
      </w:r>
      <w:r>
        <w:t xml:space="preserve"> </w:t>
      </w:r>
    </w:p>
    <w:p w:rsidR="00563E01" w:rsidP="00563E01">
      <w:pPr>
        <w:pStyle w:val="Answer"/>
      </w:pPr>
      <w:r w:rsidRPr="003718F9">
        <w:t>For me</w:t>
      </w:r>
      <w:r>
        <w:t>,</w:t>
      </w:r>
      <w:r w:rsidRPr="003718F9">
        <w:t xml:space="preserve"> th</w:t>
      </w:r>
      <w:r>
        <w:t>at</w:t>
      </w:r>
      <w:r w:rsidRPr="003718F9">
        <w:t xml:space="preserve"> is all</w:t>
      </w:r>
      <w:r>
        <w:t>-</w:t>
      </w:r>
      <w:r w:rsidRPr="003718F9">
        <w:t>important.</w:t>
      </w:r>
      <w:r>
        <w:t xml:space="preserve"> </w:t>
      </w:r>
      <w:r w:rsidRPr="003718F9">
        <w:t>We live in an age where some of the technological developments are making it more and more possible for the psychopaths to get into power.</w:t>
      </w:r>
      <w:r>
        <w:t xml:space="preserve"> </w:t>
      </w:r>
      <w:r w:rsidRPr="003718F9">
        <w:t>Five or six years ago I had a conversation with an intelligent young man</w:t>
      </w:r>
      <w:r>
        <w:t>—</w:t>
      </w:r>
      <w:r w:rsidRPr="003718F9">
        <w:t>going back to 9/11</w:t>
      </w:r>
      <w:r>
        <w:t>,</w:t>
      </w:r>
      <w:r w:rsidRPr="003718F9">
        <w:t xml:space="preserve"> insisting that the FBI and </w:t>
      </w:r>
      <w:r>
        <w:t xml:space="preserve">the </w:t>
      </w:r>
      <w:r w:rsidRPr="003718F9">
        <w:t>CIA had done it, going on and on.</w:t>
      </w:r>
      <w:r>
        <w:t xml:space="preserve"> </w:t>
      </w:r>
      <w:r w:rsidRPr="003718F9">
        <w:t>I was trying to be polite</w:t>
      </w:r>
      <w:r>
        <w:t>,</w:t>
      </w:r>
      <w:r w:rsidRPr="003718F9">
        <w:t xml:space="preserve"> but he could see in my eyes my scepticism as I put up the obvious objections.</w:t>
      </w:r>
      <w:r>
        <w:t xml:space="preserve"> </w:t>
      </w:r>
      <w:r w:rsidRPr="003718F9">
        <w:t>He said at the end</w:t>
      </w:r>
      <w:r>
        <w:t>, angrily</w:t>
      </w:r>
      <w:r w:rsidRPr="003718F9">
        <w:t xml:space="preserve">, </w:t>
      </w:r>
      <w:r>
        <w:t>“</w:t>
      </w:r>
      <w:r w:rsidRPr="003718F9">
        <w:t xml:space="preserve">Do you know the difference between you </w:t>
      </w:r>
      <w:r>
        <w:t xml:space="preserve">and </w:t>
      </w:r>
      <w:r w:rsidRPr="003718F9">
        <w:t>me</w:t>
      </w:r>
      <w:r>
        <w:t xml:space="preserve">? </w:t>
      </w:r>
      <w:r w:rsidRPr="003718F9">
        <w:t>I am prepared to concede that you m</w:t>
      </w:r>
      <w:r>
        <w:t>a</w:t>
      </w:r>
      <w:r w:rsidRPr="003718F9">
        <w:t xml:space="preserve">y </w:t>
      </w:r>
      <w:r>
        <w:t xml:space="preserve">be </w:t>
      </w:r>
      <w:r w:rsidRPr="003718F9">
        <w:t>right but you are not prepared to concede that I may be right</w:t>
      </w:r>
      <w:r>
        <w:t>”</w:t>
      </w:r>
      <w:r w:rsidRPr="003718F9">
        <w:t>.</w:t>
      </w:r>
      <w:r>
        <w:t xml:space="preserve"> </w:t>
      </w:r>
      <w:r w:rsidRPr="003718F9">
        <w:t>In that moment I thought</w:t>
      </w:r>
      <w:r>
        <w:t>, “H</w:t>
      </w:r>
      <w:r w:rsidRPr="003718F9">
        <w:t>ere is trouble</w:t>
      </w:r>
      <w:r>
        <w:t>”. T</w:t>
      </w:r>
      <w:r w:rsidRPr="003718F9">
        <w:t>his did not happen so much before we had the internet and before it was possible for these theories to feed</w:t>
      </w:r>
      <w:r>
        <w:t>,</w:t>
      </w:r>
      <w:r w:rsidRPr="003718F9">
        <w:t xml:space="preserve"> and for people to have as </w:t>
      </w:r>
      <w:r>
        <w:t>m</w:t>
      </w:r>
      <w:r w:rsidRPr="003718F9">
        <w:t>uch access to the public debate as the Prime Minister</w:t>
      </w:r>
      <w:r>
        <w:t>,</w:t>
      </w:r>
      <w:r w:rsidRPr="003718F9">
        <w:t xml:space="preserve"> or anyone else, or the former President of the United States.</w:t>
      </w:r>
      <w:r>
        <w:t xml:space="preserve"> </w:t>
      </w:r>
    </w:p>
    <w:p w:rsidR="00563E01" w:rsidP="00563E01">
      <w:pPr>
        <w:pStyle w:val="Answer"/>
      </w:pPr>
      <w:r>
        <w:t>W</w:t>
      </w:r>
      <w:r w:rsidRPr="003718F9">
        <w:t xml:space="preserve">e keep circling </w:t>
      </w:r>
      <w:r>
        <w:t xml:space="preserve">the </w:t>
      </w:r>
      <w:r w:rsidRPr="003718F9">
        <w:t>same issue</w:t>
      </w:r>
      <w:r>
        <w:t>,</w:t>
      </w:r>
      <w:r w:rsidRPr="003718F9">
        <w:t xml:space="preserve"> as far as I am concerned</w:t>
      </w:r>
      <w:r>
        <w:t>. P</w:t>
      </w:r>
      <w:r w:rsidRPr="003718F9">
        <w:t>eople do not change, but we have given the weapons and means to do much greater harm to ourselves than we have had in the past.</w:t>
      </w:r>
      <w:r>
        <w:t xml:space="preserve"> </w:t>
      </w:r>
    </w:p>
    <w:p w:rsidR="00563E01" w:rsidP="00563E01">
      <w:pPr>
        <w:pStyle w:val="Remark"/>
      </w:pPr>
      <w:r w:rsidRPr="00C8719C">
        <w:rPr>
          <w:b/>
        </w:rPr>
        <w:t>Lord Triesman:</w:t>
      </w:r>
      <w:r>
        <w:t xml:space="preserve"> </w:t>
      </w:r>
      <w:r w:rsidRPr="003718F9">
        <w:t>Thank you for fantastic insights.</w:t>
      </w:r>
      <w:r>
        <w:t xml:space="preserve"> </w:t>
      </w:r>
    </w:p>
    <w:p w:rsidR="00563E01" w:rsidP="00563E01">
      <w:pPr>
        <w:pStyle w:val="Remark"/>
      </w:pPr>
      <w:r w:rsidRPr="00C8719C">
        <w:rPr>
          <w:b/>
        </w:rPr>
        <w:t>The Chair:</w:t>
      </w:r>
      <w:r>
        <w:t xml:space="preserve"> </w:t>
      </w:r>
      <w:r w:rsidRPr="003718F9">
        <w:t>Well</w:t>
      </w:r>
      <w:r>
        <w:t xml:space="preserve">, well, </w:t>
      </w:r>
      <w:r w:rsidRPr="003718F9">
        <w:t>we have been looking forward to</w:t>
      </w:r>
      <w:r>
        <w:t xml:space="preserve"> this</w:t>
      </w:r>
      <w:r w:rsidRPr="003718F9">
        <w:t xml:space="preserve"> for months, and I think we were right to do so.</w:t>
      </w:r>
      <w:r>
        <w:t xml:space="preserve"> </w:t>
      </w:r>
      <w:r w:rsidRPr="003718F9">
        <w:t xml:space="preserve">Thank you very much indeed to </w:t>
      </w:r>
      <w:r>
        <w:t xml:space="preserve">you all </w:t>
      </w:r>
      <w:r w:rsidRPr="003718F9">
        <w:t>for giving that evidence.</w:t>
      </w:r>
      <w:r>
        <w:t xml:space="preserve"> </w:t>
      </w:r>
    </w:p>
    <w:p w:rsidR="00563E01" w:rsidRPr="00D319E5" w:rsidP="00563E01">
      <w:pPr>
        <w:pStyle w:val="Remark"/>
      </w:pPr>
      <w:r>
        <w:t>I hope</w:t>
      </w:r>
      <w:r w:rsidRPr="003718F9">
        <w:t xml:space="preserve"> that by asking you these questions we have not in any way dispelled the magic of your books.</w:t>
      </w:r>
      <w:r>
        <w:t xml:space="preserve"> </w:t>
      </w:r>
      <w:r w:rsidRPr="003718F9">
        <w:t>Certainly</w:t>
      </w:r>
      <w:r>
        <w:t>,</w:t>
      </w:r>
      <w:r w:rsidRPr="003718F9">
        <w:t xml:space="preserve"> you have not dispelled the magic for me of your books, which have given huge enjoyment to us and to the world</w:t>
      </w:r>
      <w:r>
        <w:t>,</w:t>
      </w:r>
      <w:r w:rsidRPr="003718F9">
        <w:t xml:space="preserve"> and I hope will continue to do so.</w:t>
      </w:r>
      <w:r>
        <w:t xml:space="preserve"> </w:t>
      </w:r>
      <w:r w:rsidRPr="003718F9">
        <w:t>Thank you very much indeed for a wonderful morning</w:t>
      </w:r>
      <w:r>
        <w:t>’</w:t>
      </w:r>
      <w:r w:rsidRPr="003718F9">
        <w:t>s evidence.</w:t>
      </w:r>
      <w:r>
        <w:t xml:space="preserve">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708C1"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708C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E4181EF8"/>
    <w:lvl w:ilvl="0">
      <w:start w:val="24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08C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252088"/>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252088"/>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320C5-C900-4946-B468-D99CFE54E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