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401D" w:rsidP="001C401D">
      <w:pPr>
        <w:pStyle w:val="TitleCommittee0"/>
      </w:pPr>
      <w:r>
        <w:t>Risk Assessment and Risk Planning Committee</w:t>
      </w:r>
    </w:p>
    <w:p w:rsidR="001C401D" w:rsidP="001C401D">
      <w:pPr>
        <w:pStyle w:val="TitleInquiry0"/>
      </w:pPr>
      <w:r>
        <w:t>C</w:t>
      </w:r>
      <w:r>
        <w:t>orrected oral evidence: Risk assessment and risk planning</w:t>
      </w:r>
    </w:p>
    <w:p w:rsidR="001C401D" w:rsidP="001C401D">
      <w:pPr>
        <w:pStyle w:val="Para"/>
      </w:pPr>
      <w:r>
        <w:t>Wednesday 26 May 2021</w:t>
      </w:r>
    </w:p>
    <w:p w:rsidR="001C401D" w:rsidP="001C401D">
      <w:pPr>
        <w:pStyle w:val="Para"/>
      </w:pPr>
      <w:r>
        <w:t>10.15 am</w:t>
      </w:r>
    </w:p>
    <w:p w:rsidR="001C401D" w:rsidP="001C401D">
      <w:pPr>
        <w:pStyle w:val="Para"/>
      </w:pPr>
    </w:p>
    <w:p w:rsidR="001C401D" w:rsidP="001C401D">
      <w:r>
        <w:fldChar w:fldCharType="begin"/>
      </w:r>
      <w:r>
        <w:instrText xml:space="preserve"> HYPERLINK "https://parliamentlive.tv/Event/Index/551303cb-9d0a-4d48-ae21-a4ab6c5666d7" </w:instrText>
      </w:r>
      <w:r>
        <w:fldChar w:fldCharType="separate"/>
      </w:r>
      <w:r w:rsidRPr="00C42CFA">
        <w:rPr>
          <w:rStyle w:val="Hyperlink"/>
        </w:rPr>
        <w:t>Watch the meeting</w:t>
      </w:r>
      <w:r>
        <w:fldChar w:fldCharType="end"/>
      </w:r>
    </w:p>
    <w:p w:rsidR="001C401D" w:rsidP="001C401D">
      <w:r>
        <w:t>Members present: Lord Arbuthnot of Edrom (The Chair); Lord Browne of Ladyton; Lord Clement-Jones; Baroness McGregor-Smith; Lord Mair; Lord O’Shaughnessy; Lord Rees of Ludlow; Lord Robertson of Port Ellen; Lord Thurso; Lord Triesman; Lord Willetts.</w:t>
      </w:r>
    </w:p>
    <w:p w:rsidR="001C401D" w:rsidP="001C401D">
      <w:pPr>
        <w:pStyle w:val="Para"/>
        <w:tabs>
          <w:tab w:val="center" w:pos="4536"/>
          <w:tab w:val="right" w:pos="8931"/>
        </w:tabs>
      </w:pPr>
      <w:r>
        <w:t>Evidence Session No. 24</w:t>
      </w:r>
      <w:r>
        <w:tab/>
        <w:t>Virtual Proceeding</w:t>
      </w:r>
      <w:r>
        <w:tab/>
      </w:r>
      <w:r w:rsidRPr="00156A60">
        <w:t xml:space="preserve">Questions </w:t>
      </w:r>
      <w:r>
        <w:t>235 - 24</w:t>
      </w:r>
      <w:r w:rsidR="00364867">
        <w:t>1</w:t>
      </w:r>
    </w:p>
    <w:p w:rsidR="001C401D" w:rsidP="001C401D">
      <w:pPr>
        <w:pStyle w:val="TitleWitnesses0"/>
      </w:pPr>
    </w:p>
    <w:p w:rsidR="001C401D" w:rsidP="001C401D">
      <w:pPr>
        <w:pStyle w:val="TitleWitnesses0"/>
      </w:pPr>
      <w:r>
        <w:t>Witnesses</w:t>
      </w:r>
    </w:p>
    <w:p w:rsidR="001C401D" w:rsidRPr="008B309D" w:rsidP="001C401D">
      <w:pPr>
        <w:pStyle w:val="Para"/>
      </w:pPr>
      <w:r>
        <w:fldChar w:fldCharType="begin"/>
      </w:r>
      <w:r>
        <w:instrText xml:space="preserve"> HYPERLINK \l "Panel1" </w:instrText>
      </w:r>
      <w:r>
        <w:fldChar w:fldCharType="separate"/>
      </w:r>
      <w:r w:rsidRPr="00E05757">
        <w:rPr>
          <w:rStyle w:val="Hyperlink"/>
        </w:rPr>
        <w:t>I</w:t>
      </w:r>
      <w:r>
        <w:fldChar w:fldCharType="end"/>
      </w:r>
      <w:r w:rsidRPr="001C401D">
        <w:rPr>
          <w:rStyle w:val="Hyperlink"/>
          <w:u w:val="none"/>
        </w:rPr>
        <w:t>:</w:t>
      </w:r>
      <w:r>
        <w:t xml:space="preserve"> Professor Brian Collins, Vice-Chair, National Preparedness Commission; Lord Harris of Haringey, Chair, National Preparedness Committee.</w:t>
      </w:r>
      <w:r w:rsidRPr="008B309D">
        <w:t xml:space="preserve"> </w:t>
      </w:r>
    </w:p>
    <w:p w:rsidR="001C401D" w:rsidP="001C401D">
      <w:pPr>
        <w:pStyle w:val="Para"/>
      </w:pPr>
    </w:p>
    <w:p w:rsidR="001C401D" w:rsidP="001C401D">
      <w:pPr>
        <w:pStyle w:val="Para"/>
      </w:pPr>
    </w:p>
    <w:p w:rsidR="001C401D" w:rsidRPr="00B00119" w:rsidP="001C401D">
      <w:pPr>
        <w:pStyle w:val="Para"/>
      </w:pPr>
      <w:r w:rsidRPr="00B00119">
        <w:t>USE OF THE TRANSCRIPT</w:t>
      </w:r>
    </w:p>
    <w:p w:rsidR="001C401D" w:rsidRPr="00B00119" w:rsidP="001C401D">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C401D" w:rsidRPr="00B00119" w:rsidP="001C401D">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1C401D" w:rsidP="001C401D">
      <w:pPr>
        <w:pStyle w:val="Para"/>
        <w:numPr>
          <w:ilvl w:val="0"/>
          <w:numId w:val="11"/>
        </w:numPr>
      </w:pPr>
      <w:r w:rsidRPr="00B00119">
        <w:t xml:space="preserve">Members and witnesses are asked to send corrections to the Clerk of the Committee within </w:t>
      </w:r>
      <w:r>
        <w:t>14</w:t>
      </w:r>
      <w:r w:rsidRPr="00B00119">
        <w:t xml:space="preserve"> days of receipt</w:t>
      </w:r>
      <w:r>
        <w:t>.</w:t>
      </w:r>
    </w:p>
    <w:p w:rsidR="001C401D" w:rsidP="001C401D">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1C401D" w:rsidP="001C401D">
      <w:pPr>
        <w:pStyle w:val="TitleWitnesses0"/>
      </w:pPr>
      <w:bookmarkStart w:id="0" w:name="Panel1"/>
      <w:r>
        <w:t>Examination of witnesses</w:t>
      </w:r>
    </w:p>
    <w:p w:rsidR="001C401D" w:rsidP="001C401D">
      <w:pPr>
        <w:pStyle w:val="Para"/>
        <w:rPr>
          <w:rFonts w:eastAsia="Times New Roman"/>
        </w:rPr>
      </w:pPr>
      <w:r>
        <w:rPr>
          <w:rFonts w:eastAsia="Times New Roman"/>
        </w:rPr>
        <w:t>Professor Brian Collins and Lord Harris of Haringey.</w:t>
      </w:r>
      <w:bookmarkEnd w:id="0"/>
    </w:p>
    <w:p w:rsidR="001C401D" w:rsidRPr="00732BC8" w:rsidP="001C401D">
      <w:pPr>
        <w:pStyle w:val="Question"/>
        <w:rPr>
          <w:rFonts w:eastAsia="Times New Roman"/>
        </w:rPr>
      </w:pPr>
      <w:bookmarkStart w:id="1" w:name="_Hlk72991649"/>
      <w:r w:rsidRPr="00AC0ECE">
        <w:rPr>
          <w:b/>
        </w:rPr>
        <w:t>The Chair:</w:t>
      </w:r>
      <w:r>
        <w:t xml:space="preserve"> </w:t>
      </w:r>
      <w:r w:rsidRPr="00750EA4">
        <w:t xml:space="preserve">Good morning and welcome to this evidence session of the Lords </w:t>
      </w:r>
      <w:r>
        <w:t xml:space="preserve">Select </w:t>
      </w:r>
      <w:r w:rsidRPr="00750EA4">
        <w:t xml:space="preserve">Committee on Risk Assessment and Risk Planning. This morning we </w:t>
      </w:r>
      <w:bookmarkEnd w:id="1"/>
      <w:r w:rsidRPr="00750EA4">
        <w:t xml:space="preserve">will </w:t>
      </w:r>
      <w:r>
        <w:t xml:space="preserve">take </w:t>
      </w:r>
      <w:r w:rsidRPr="00750EA4">
        <w:t>evidence from the National Preparedness Commission and from science fiction writers.</w:t>
      </w:r>
      <w:r>
        <w:t xml:space="preserve"> </w:t>
      </w:r>
      <w:r w:rsidRPr="00750EA4">
        <w:t>We will have a number of questions.</w:t>
      </w:r>
      <w:r>
        <w:t xml:space="preserve"> </w:t>
      </w:r>
    </w:p>
    <w:p w:rsidR="001C401D" w:rsidP="001C401D">
      <w:pPr>
        <w:pStyle w:val="Question"/>
        <w:numPr>
          <w:ilvl w:val="0"/>
          <w:numId w:val="0"/>
        </w:numPr>
        <w:ind w:left="794"/>
      </w:pPr>
      <w:r>
        <w:t>We expect to finish t</w:t>
      </w:r>
      <w:r w:rsidRPr="00750EA4">
        <w:t xml:space="preserve">he first panel at about 11.15 </w:t>
      </w:r>
      <w:r w:rsidR="00C72135">
        <w:t xml:space="preserve">am </w:t>
      </w:r>
      <w:r w:rsidRPr="00750EA4">
        <w:t xml:space="preserve">and the second panel probably </w:t>
      </w:r>
      <w:r>
        <w:t xml:space="preserve">at </w:t>
      </w:r>
      <w:r w:rsidRPr="00750EA4">
        <w:t>about 12.15</w:t>
      </w:r>
      <w:r w:rsidR="00C72135">
        <w:t xml:space="preserve"> pm</w:t>
      </w:r>
      <w:r w:rsidRPr="00750EA4">
        <w:t>.</w:t>
      </w:r>
      <w:r>
        <w:t xml:space="preserve"> </w:t>
      </w:r>
    </w:p>
    <w:p w:rsidR="001C401D" w:rsidRPr="000D333A" w:rsidP="001C401D">
      <w:pPr>
        <w:pStyle w:val="Question"/>
        <w:numPr>
          <w:ilvl w:val="0"/>
          <w:numId w:val="0"/>
        </w:numPr>
        <w:ind w:left="794"/>
        <w:rPr>
          <w:rFonts w:eastAsia="Times New Roman"/>
        </w:rPr>
      </w:pPr>
      <w:r>
        <w:t>I w</w:t>
      </w:r>
      <w:r w:rsidRPr="00750EA4">
        <w:t xml:space="preserve">elcome Lord Harris, the chair </w:t>
      </w:r>
      <w:r>
        <w:t xml:space="preserve">of </w:t>
      </w:r>
      <w:r w:rsidRPr="00750EA4">
        <w:t>the National Preparedness Commission</w:t>
      </w:r>
      <w:r>
        <w:t>,</w:t>
      </w:r>
      <w:r w:rsidRPr="00750EA4">
        <w:t xml:space="preserve"> and Professor Brian Collins, the vice</w:t>
      </w:r>
      <w:r>
        <w:t>-</w:t>
      </w:r>
      <w:r w:rsidRPr="00750EA4">
        <w:t>chair of the National Preparedness Commission.</w:t>
      </w:r>
      <w:r>
        <w:t xml:space="preserve"> </w:t>
      </w:r>
      <w:r w:rsidRPr="00750EA4">
        <w:t>Welcome to you both.</w:t>
      </w:r>
      <w:r>
        <w:t xml:space="preserve"> </w:t>
      </w:r>
      <w:r w:rsidRPr="00750EA4">
        <w:t>We have a number of questions.</w:t>
      </w:r>
      <w:r>
        <w:t xml:space="preserve"> </w:t>
      </w:r>
      <w:r w:rsidRPr="00750EA4">
        <w:t>You do not necessarily both need to answer all the questions.</w:t>
      </w:r>
      <w:r>
        <w:t xml:space="preserve"> A</w:t>
      </w:r>
      <w:r w:rsidRPr="00750EA4">
        <w:t xml:space="preserve"> note will be taken of your evidence</w:t>
      </w:r>
      <w:r>
        <w:t>,</w:t>
      </w:r>
      <w:r w:rsidRPr="00750EA4">
        <w:t xml:space="preserve"> and you will have the chance to correct it</w:t>
      </w:r>
      <w:r>
        <w:t>,</w:t>
      </w:r>
      <w:r w:rsidRPr="00750EA4">
        <w:t xml:space="preserve"> if necessary.</w:t>
      </w:r>
      <w:r>
        <w:t xml:space="preserve"> </w:t>
      </w:r>
    </w:p>
    <w:p w:rsidR="001C401D" w:rsidRPr="000D333A" w:rsidP="001C401D">
      <w:pPr>
        <w:pStyle w:val="Question"/>
        <w:numPr>
          <w:ilvl w:val="0"/>
          <w:numId w:val="0"/>
        </w:numPr>
        <w:ind w:left="794"/>
        <w:rPr>
          <w:rFonts w:eastAsia="Times New Roman"/>
        </w:rPr>
      </w:pPr>
      <w:r>
        <w:t>W</w:t>
      </w:r>
      <w:r w:rsidRPr="00750EA4">
        <w:t>hat in your view are the greatest risks facing the UK? Are there risks to which the UK is particularly vulnerable</w:t>
      </w:r>
      <w:r>
        <w:t xml:space="preserve">? </w:t>
      </w:r>
      <w:r w:rsidRPr="00750EA4">
        <w:t>What is your assessment of the reasons for that vulnerability</w:t>
      </w:r>
      <w:r>
        <w:t xml:space="preserve">, </w:t>
      </w:r>
      <w:r w:rsidRPr="00750EA4">
        <w:t>or those vulnerabilities?</w:t>
      </w:r>
      <w:r>
        <w:t xml:space="preserve"> </w:t>
      </w:r>
    </w:p>
    <w:p w:rsidR="001C401D" w:rsidP="001C401D">
      <w:pPr>
        <w:pStyle w:val="Answer"/>
      </w:pPr>
      <w:r w:rsidRPr="000D333A">
        <w:rPr>
          <w:b/>
          <w:i/>
        </w:rPr>
        <w:t>Lord Harris of Haringey:</w:t>
      </w:r>
      <w:r>
        <w:t xml:space="preserve"> I a</w:t>
      </w:r>
      <w:r w:rsidRPr="00750EA4">
        <w:t>m not quite sure what you mean by the greatest risk.</w:t>
      </w:r>
      <w:r>
        <w:t xml:space="preserve"> </w:t>
      </w:r>
      <w:r w:rsidRPr="00750EA4">
        <w:t>Do you mean the most likely</w:t>
      </w:r>
      <w:r>
        <w:t>,</w:t>
      </w:r>
      <w:r w:rsidRPr="00750EA4">
        <w:t xml:space="preserve"> or the most devastating</w:t>
      </w:r>
      <w:r>
        <w:t xml:space="preserve">? </w:t>
      </w:r>
      <w:r w:rsidRPr="00750EA4">
        <w:t>We can ignore that for a moment, because, as you know, there will be a spectrum.</w:t>
      </w:r>
      <w:r>
        <w:t xml:space="preserve"> </w:t>
      </w:r>
    </w:p>
    <w:p w:rsidR="001C401D" w:rsidP="001C401D">
      <w:pPr>
        <w:pStyle w:val="Answer"/>
      </w:pPr>
      <w:r>
        <w:t>A</w:t>
      </w:r>
      <w:r w:rsidRPr="00750EA4">
        <w:t xml:space="preserve"> significant </w:t>
      </w:r>
      <w:r>
        <w:t>point</w:t>
      </w:r>
      <w:r w:rsidRPr="00750EA4">
        <w:t xml:space="preserve"> is that most people have been surprised by the speed with which </w:t>
      </w:r>
      <w:r>
        <w:t xml:space="preserve">norms of </w:t>
      </w:r>
      <w:r w:rsidRPr="00750EA4">
        <w:t>society unravelled</w:t>
      </w:r>
      <w:r>
        <w:t>—</w:t>
      </w:r>
      <w:r w:rsidRPr="00750EA4">
        <w:t>deserted city centres, businesses shut down, enforced social distancing, mask wearing and so on</w:t>
      </w:r>
      <w:r>
        <w:t>—</w:t>
      </w:r>
      <w:r w:rsidRPr="00750EA4">
        <w:t>over the last 14 months</w:t>
      </w:r>
      <w:r>
        <w:t>,</w:t>
      </w:r>
      <w:r w:rsidRPr="00750EA4">
        <w:t xml:space="preserve"> and certainly few would have predicted that</w:t>
      </w:r>
      <w:r>
        <w:t>,</w:t>
      </w:r>
      <w:r w:rsidRPr="00750EA4">
        <w:t xml:space="preserve"> after the initial lockdown</w:t>
      </w:r>
      <w:r>
        <w:t>,</w:t>
      </w:r>
      <w:r w:rsidRPr="00750EA4">
        <w:t xml:space="preserve"> we would still only tentatively </w:t>
      </w:r>
      <w:r>
        <w:t xml:space="preserve">be </w:t>
      </w:r>
      <w:r w:rsidRPr="00750EA4">
        <w:t>meeting inside.</w:t>
      </w:r>
      <w:r>
        <w:t xml:space="preserve"> </w:t>
      </w:r>
    </w:p>
    <w:p w:rsidR="001C401D" w:rsidP="001C401D">
      <w:pPr>
        <w:pStyle w:val="Answer"/>
      </w:pPr>
      <w:r>
        <w:t>G</w:t>
      </w:r>
      <w:r w:rsidRPr="00750EA4">
        <w:t>lobal pandemic is clearly a major risk.</w:t>
      </w:r>
      <w:r>
        <w:t xml:space="preserve"> </w:t>
      </w:r>
      <w:r w:rsidRPr="00750EA4">
        <w:t>It has already cost the Exchequer a third of a trillion pound</w:t>
      </w:r>
      <w:r>
        <w:t>s</w:t>
      </w:r>
      <w:r w:rsidRPr="00750EA4">
        <w:t>. We should all be concerned</w:t>
      </w:r>
      <w:r w:rsidR="00C72135">
        <w:t xml:space="preserve"> that</w:t>
      </w:r>
      <w:r>
        <w:t xml:space="preserve">, </w:t>
      </w:r>
      <w:r w:rsidRPr="00750EA4">
        <w:t xml:space="preserve">as Mike Ryan, the head of the </w:t>
      </w:r>
      <w:r>
        <w:t>Health E</w:t>
      </w:r>
      <w:r w:rsidRPr="00750EA4">
        <w:t>mergenc</w:t>
      </w:r>
      <w:r>
        <w:t>ies P</w:t>
      </w:r>
      <w:r w:rsidRPr="00750EA4">
        <w:t>rogramme at the World Health Organization</w:t>
      </w:r>
      <w:r>
        <w:t>,</w:t>
      </w:r>
      <w:r w:rsidRPr="00750EA4">
        <w:t xml:space="preserve"> said only a few months ago</w:t>
      </w:r>
      <w:r>
        <w:t>,</w:t>
      </w:r>
      <w:r w:rsidRPr="00750EA4">
        <w:t xml:space="preserve"> while Covid has been severe</w:t>
      </w:r>
      <w:r>
        <w:t xml:space="preserve"> </w:t>
      </w:r>
      <w:r w:rsidRPr="00750EA4">
        <w:t>it is not necessarily the big one.</w:t>
      </w:r>
      <w:r>
        <w:t xml:space="preserve"> </w:t>
      </w:r>
    </w:p>
    <w:p w:rsidR="001C401D" w:rsidP="001C401D">
      <w:pPr>
        <w:pStyle w:val="Answer"/>
      </w:pPr>
      <w:r w:rsidRPr="00750EA4">
        <w:t>You have global pandemic.</w:t>
      </w:r>
      <w:r>
        <w:t xml:space="preserve"> </w:t>
      </w:r>
      <w:r w:rsidRPr="00750EA4">
        <w:t xml:space="preserve">Then there is a series of global trends </w:t>
      </w:r>
      <w:r>
        <w:t>that are</w:t>
      </w:r>
      <w:r w:rsidRPr="00750EA4">
        <w:t xml:space="preserve"> likely to impact directly or indirectly </w:t>
      </w:r>
      <w:r>
        <w:t xml:space="preserve">on </w:t>
      </w:r>
      <w:r w:rsidRPr="00750EA4">
        <w:t>the UK over the coming years.</w:t>
      </w:r>
      <w:r>
        <w:t xml:space="preserve"> </w:t>
      </w:r>
      <w:r w:rsidRPr="00750EA4">
        <w:t xml:space="preserve">First and foremost is </w:t>
      </w:r>
      <w:r w:rsidR="00C72135">
        <w:t xml:space="preserve">obviously </w:t>
      </w:r>
      <w:r w:rsidRPr="00750EA4">
        <w:t>climate change. That will bring more extreme weather events</w:t>
      </w:r>
      <w:r w:rsidR="00C72135">
        <w:t>,</w:t>
      </w:r>
      <w:r w:rsidRPr="00750EA4">
        <w:t xml:space="preserve"> both here and abroad</w:t>
      </w:r>
      <w:r>
        <w:t>—</w:t>
      </w:r>
      <w:r w:rsidRPr="00750EA4">
        <w:t>floods, droughts, storms, heatwaves and heavy rainfall</w:t>
      </w:r>
      <w:r>
        <w:t xml:space="preserve">—which will </w:t>
      </w:r>
      <w:r w:rsidRPr="00750EA4">
        <w:t>become more intense and more frequent.</w:t>
      </w:r>
      <w:r>
        <w:t xml:space="preserve"> </w:t>
      </w:r>
      <w:r w:rsidRPr="00750EA4">
        <w:t>Indeed</w:t>
      </w:r>
      <w:r>
        <w:t>,</w:t>
      </w:r>
      <w:r w:rsidRPr="00750EA4">
        <w:t xml:space="preserve"> some parts of the world will become increasingly uninhabitable</w:t>
      </w:r>
      <w:r>
        <w:t>,</w:t>
      </w:r>
      <w:r w:rsidRPr="00750EA4">
        <w:t xml:space="preserve"> driving huge refugee movements, shortages of food and water, impact on global supply chains and political instability</w:t>
      </w:r>
      <w:r>
        <w:t>,</w:t>
      </w:r>
      <w:r w:rsidRPr="00750EA4">
        <w:t xml:space="preserve"> which will spill over national borders. </w:t>
      </w:r>
    </w:p>
    <w:p w:rsidR="001C401D" w:rsidP="001C401D">
      <w:pPr>
        <w:pStyle w:val="Answer"/>
      </w:pPr>
      <w:r w:rsidRPr="00750EA4">
        <w:t>We can also expect increased competition and greater supply insecurities for natural resources.</w:t>
      </w:r>
      <w:r>
        <w:t xml:space="preserve"> </w:t>
      </w:r>
      <w:r w:rsidRPr="00750EA4">
        <w:t xml:space="preserve">That will include rare earth minerals </w:t>
      </w:r>
      <w:r>
        <w:t>that</w:t>
      </w:r>
      <w:r w:rsidRPr="00750EA4">
        <w:t xml:space="preserve"> are needed for technology.</w:t>
      </w:r>
      <w:r>
        <w:t xml:space="preserve"> </w:t>
      </w:r>
      <w:r w:rsidRPr="00750EA4">
        <w:t xml:space="preserve">That is all in the context of a changing world order and </w:t>
      </w:r>
      <w:r w:rsidRPr="00750EA4">
        <w:t>rapid geopolitical change.</w:t>
      </w:r>
      <w:r>
        <w:t xml:space="preserve"> </w:t>
      </w:r>
      <w:r w:rsidRPr="00750EA4">
        <w:t>You have that international environment creating more uncertainty, more volatility and more danger.</w:t>
      </w:r>
      <w:r>
        <w:t xml:space="preserve"> </w:t>
      </w:r>
    </w:p>
    <w:p w:rsidR="001C401D" w:rsidP="001C401D">
      <w:pPr>
        <w:pStyle w:val="Answer"/>
      </w:pPr>
      <w:r w:rsidRPr="00750EA4">
        <w:t>In addition</w:t>
      </w:r>
      <w:r>
        <w:t>,</w:t>
      </w:r>
      <w:r w:rsidRPr="00750EA4">
        <w:t xml:space="preserve"> we are relying</w:t>
      </w:r>
      <w:r>
        <w:t>,</w:t>
      </w:r>
      <w:r w:rsidRPr="00750EA4">
        <w:t xml:space="preserve"> </w:t>
      </w:r>
      <w:r>
        <w:t xml:space="preserve">and </w:t>
      </w:r>
      <w:r w:rsidRPr="00750EA4">
        <w:t>not just in this country</w:t>
      </w:r>
      <w:r>
        <w:t>,</w:t>
      </w:r>
      <w:r w:rsidRPr="00750EA4">
        <w:t xml:space="preserve"> on ever</w:t>
      </w:r>
      <w:r>
        <w:t>-</w:t>
      </w:r>
      <w:r w:rsidRPr="00750EA4">
        <w:t>more complex and interconnected systems</w:t>
      </w:r>
      <w:r>
        <w:t>. T</w:t>
      </w:r>
      <w:r w:rsidRPr="00750EA4">
        <w:t xml:space="preserve">his brings the threat of cascade collapse </w:t>
      </w:r>
      <w:r>
        <w:t>of</w:t>
      </w:r>
      <w:r w:rsidRPr="00750EA4">
        <w:t xml:space="preserve"> interconnected systems</w:t>
      </w:r>
      <w:r>
        <w:t>,</w:t>
      </w:r>
      <w:r w:rsidRPr="00750EA4">
        <w:t xml:space="preserve"> which have their own vulnerabilities.</w:t>
      </w:r>
      <w:r>
        <w:t xml:space="preserve"> </w:t>
      </w:r>
      <w:r w:rsidRPr="00750EA4">
        <w:t>We have seen what happened three months ago in Texas</w:t>
      </w:r>
      <w:r>
        <w:t>. T</w:t>
      </w:r>
      <w:r w:rsidRPr="00750EA4">
        <w:t>hat highlights a failure</w:t>
      </w:r>
      <w:r>
        <w:t>,</w:t>
      </w:r>
      <w:r w:rsidRPr="00750EA4">
        <w:t xml:space="preserve"> which is true </w:t>
      </w:r>
      <w:r>
        <w:t>of</w:t>
      </w:r>
      <w:r w:rsidRPr="00750EA4">
        <w:t xml:space="preserve"> this country</w:t>
      </w:r>
      <w:r>
        <w:t>,</w:t>
      </w:r>
      <w:r w:rsidRPr="00750EA4">
        <w:t xml:space="preserve"> to invest adequately in the </w:t>
      </w:r>
      <w:r>
        <w:t xml:space="preserve">maintenance of </w:t>
      </w:r>
      <w:r w:rsidRPr="00750EA4">
        <w:t>critical infrastructure</w:t>
      </w:r>
      <w:r>
        <w:t>,</w:t>
      </w:r>
      <w:r w:rsidRPr="00750EA4">
        <w:t xml:space="preserve"> with no one agency responsible for the effects on the system.</w:t>
      </w:r>
      <w:r>
        <w:t xml:space="preserve"> </w:t>
      </w:r>
    </w:p>
    <w:p w:rsidR="001C401D" w:rsidP="001C401D">
      <w:pPr>
        <w:pStyle w:val="Answer"/>
      </w:pPr>
      <w:r>
        <w:t xml:space="preserve">You, </w:t>
      </w:r>
      <w:r w:rsidRPr="00750EA4">
        <w:t>Lord Chairman</w:t>
      </w:r>
      <w:r>
        <w:t xml:space="preserve">, </w:t>
      </w:r>
      <w:r w:rsidRPr="00750EA4">
        <w:t>and I have been preoccupied for a number of years with the implications of a wide</w:t>
      </w:r>
      <w:r>
        <w:t>-</w:t>
      </w:r>
      <w:r w:rsidRPr="00750EA4">
        <w:t>area power failure</w:t>
      </w:r>
      <w:r>
        <w:t>,</w:t>
      </w:r>
      <w:r w:rsidRPr="00750EA4">
        <w:t xml:space="preserve"> and what would happen if it last</w:t>
      </w:r>
      <w:r>
        <w:t>ed</w:t>
      </w:r>
      <w:r w:rsidRPr="00750EA4">
        <w:t xml:space="preserve"> longer than a few hours.</w:t>
      </w:r>
      <w:r>
        <w:t xml:space="preserve"> </w:t>
      </w:r>
      <w:r w:rsidRPr="00750EA4">
        <w:t>Communications would go down</w:t>
      </w:r>
      <w:r>
        <w:t>. T</w:t>
      </w:r>
      <w:r w:rsidRPr="00750EA4">
        <w:t>here would be no internet</w:t>
      </w:r>
      <w:r>
        <w:t>,</w:t>
      </w:r>
      <w:r w:rsidRPr="00750EA4">
        <w:t xml:space="preserve"> no telephon</w:t>
      </w:r>
      <w:r>
        <w:t>y</w:t>
      </w:r>
      <w:r w:rsidR="00C72135">
        <w:t>;</w:t>
      </w:r>
      <w:r>
        <w:t xml:space="preserve"> </w:t>
      </w:r>
      <w:r w:rsidR="00C72135">
        <w:t>f</w:t>
      </w:r>
      <w:r w:rsidRPr="00750EA4">
        <w:t>resh water supplies could not be pumped</w:t>
      </w:r>
      <w:r w:rsidR="00C72135">
        <w:t>;</w:t>
      </w:r>
      <w:r>
        <w:t xml:space="preserve"> </w:t>
      </w:r>
      <w:r w:rsidR="00C72135">
        <w:t>s</w:t>
      </w:r>
      <w:r w:rsidRPr="00750EA4">
        <w:t xml:space="preserve">ewage could not </w:t>
      </w:r>
      <w:r>
        <w:t xml:space="preserve">be </w:t>
      </w:r>
      <w:r w:rsidRPr="00750EA4">
        <w:t>cleared</w:t>
      </w:r>
      <w:r w:rsidR="00C72135">
        <w:t>;</w:t>
      </w:r>
      <w:r>
        <w:t xml:space="preserve"> </w:t>
      </w:r>
      <w:r w:rsidR="00C72135">
        <w:t>t</w:t>
      </w:r>
      <w:r w:rsidRPr="00750EA4">
        <w:t>he financial system could not function.</w:t>
      </w:r>
      <w:r>
        <w:t xml:space="preserve"> </w:t>
      </w:r>
    </w:p>
    <w:p w:rsidR="001C401D" w:rsidRPr="000D333A" w:rsidP="001C401D">
      <w:pPr>
        <w:pStyle w:val="Answer"/>
        <w:rPr>
          <w:rFonts w:eastAsia="Times New Roman"/>
        </w:rPr>
      </w:pPr>
      <w:r w:rsidRPr="00750EA4">
        <w:t>That is the context. There are a lot of big risks out there.</w:t>
      </w:r>
      <w:r>
        <w:t xml:space="preserve"> </w:t>
      </w:r>
      <w:r w:rsidRPr="00750EA4">
        <w:t>I am not sure I would pick which is the greatest.</w:t>
      </w:r>
      <w:r>
        <w:t xml:space="preserve"> </w:t>
      </w:r>
      <w:r w:rsidRPr="00750EA4">
        <w:t>Some are more likely than others.</w:t>
      </w:r>
      <w:r>
        <w:t xml:space="preserve"> </w:t>
      </w:r>
      <w:r w:rsidRPr="00750EA4">
        <w:t xml:space="preserve">Some might have worse consequences if we have not taken mitigation steps. </w:t>
      </w:r>
    </w:p>
    <w:p w:rsidR="001C401D" w:rsidP="00C72135">
      <w:pPr>
        <w:pStyle w:val="Remark"/>
      </w:pPr>
      <w:r w:rsidRPr="000D333A">
        <w:rPr>
          <w:b/>
        </w:rPr>
        <w:t>The Chair:</w:t>
      </w:r>
      <w:r>
        <w:t xml:space="preserve"> T</w:t>
      </w:r>
      <w:r w:rsidRPr="00750EA4">
        <w:t>hank you very much.</w:t>
      </w:r>
      <w:r>
        <w:t xml:space="preserve"> </w:t>
      </w:r>
      <w:r w:rsidRPr="00750EA4">
        <w:t>That was very comprehensive and helpful</w:t>
      </w:r>
      <w:r>
        <w:t>.</w:t>
      </w:r>
      <w:r w:rsidRPr="00750EA4">
        <w:t xml:space="preserve"> </w:t>
      </w:r>
    </w:p>
    <w:p w:rsidR="001C401D" w:rsidP="00C72135">
      <w:pPr>
        <w:pStyle w:val="Answer"/>
      </w:pPr>
      <w:r w:rsidRPr="000D333A">
        <w:rPr>
          <w:b/>
          <w:i/>
        </w:rPr>
        <w:t>Professor Brian Collins:</w:t>
      </w:r>
      <w:r>
        <w:t xml:space="preserve"> </w:t>
      </w:r>
      <w:r w:rsidRPr="00750EA4">
        <w:t>Thank you very much for inviting me to be here today.</w:t>
      </w:r>
      <w:r>
        <w:t xml:space="preserve"> </w:t>
      </w:r>
      <w:r w:rsidRPr="00750EA4">
        <w:t>I would echo what Lord Harris has just said with regard to the externalities, the events that might impact us</w:t>
      </w:r>
      <w:r>
        <w:t xml:space="preserve">: </w:t>
      </w:r>
      <w:r w:rsidRPr="00750EA4">
        <w:t>extreme weather as a result of climate change, pandemics that might even be worse than the one we currently have</w:t>
      </w:r>
      <w:r>
        <w:t>,</w:t>
      </w:r>
      <w:r w:rsidRPr="00750EA4">
        <w:t xml:space="preserve"> and supply networks on which as a global trading nation we are totally dependent</w:t>
      </w:r>
      <w:r>
        <w:t>. T</w:t>
      </w:r>
      <w:r w:rsidRPr="00750EA4">
        <w:t xml:space="preserve">he recent event in the Suez Canal showed how dependent we are. </w:t>
      </w:r>
    </w:p>
    <w:p w:rsidR="001C401D" w:rsidP="001C401D">
      <w:pPr>
        <w:pStyle w:val="Answer"/>
      </w:pPr>
      <w:r>
        <w:t>T</w:t>
      </w:r>
      <w:r w:rsidRPr="00750EA4">
        <w:t xml:space="preserve">he biggest risk </w:t>
      </w:r>
      <w:r>
        <w:t xml:space="preserve">that </w:t>
      </w:r>
      <w:r w:rsidRPr="00750EA4">
        <w:t>we are facing is our inability to organise ourselves to cope with th</w:t>
      </w:r>
      <w:r>
        <w:t>e</w:t>
      </w:r>
      <w:r w:rsidRPr="00750EA4">
        <w:t xml:space="preserve"> systemic interconnected complex environment in which we now live. We are dependent upon getting</w:t>
      </w:r>
      <w:r>
        <w:t xml:space="preserve"> </w:t>
      </w:r>
      <w:r w:rsidRPr="00750EA4">
        <w:t>ourselves into a better place.</w:t>
      </w:r>
      <w:r>
        <w:t xml:space="preserve"> W</w:t>
      </w:r>
      <w:r w:rsidRPr="00750EA4">
        <w:t>e seem t</w:t>
      </w:r>
      <w:r>
        <w:t>o</w:t>
      </w:r>
      <w:r w:rsidRPr="00750EA4">
        <w:t xml:space="preserve"> assume that someone</w:t>
      </w:r>
      <w:r>
        <w:t>—</w:t>
      </w:r>
      <w:r w:rsidR="00C72135">
        <w:t>"</w:t>
      </w:r>
      <w:r w:rsidRPr="00750EA4">
        <w:t>they</w:t>
      </w:r>
      <w:r w:rsidR="00C72135">
        <w:t>”;</w:t>
      </w:r>
      <w:r w:rsidRPr="00750EA4">
        <w:t xml:space="preserve"> the Government</w:t>
      </w:r>
      <w:r w:rsidR="00C72135">
        <w:t xml:space="preserve"> or</w:t>
      </w:r>
      <w:r w:rsidRPr="00750EA4">
        <w:t xml:space="preserve"> some organisation</w:t>
      </w:r>
      <w:r>
        <w:t>—</w:t>
      </w:r>
      <w:r w:rsidRPr="00750EA4">
        <w:t>is getting into a position so that</w:t>
      </w:r>
      <w:r w:rsidR="00C72135">
        <w:t>,</w:t>
      </w:r>
      <w:r w:rsidRPr="00750EA4">
        <w:t xml:space="preserve"> were these things to occur</w:t>
      </w:r>
      <w:r w:rsidR="00C72135">
        <w:t>,</w:t>
      </w:r>
      <w:r w:rsidRPr="00750EA4">
        <w:t xml:space="preserve"> we would be prepared.</w:t>
      </w:r>
      <w:r>
        <w:t xml:space="preserve"> </w:t>
      </w:r>
    </w:p>
    <w:p w:rsidR="001C401D" w:rsidP="001C401D">
      <w:pPr>
        <w:pStyle w:val="Answer"/>
      </w:pPr>
      <w:r w:rsidRPr="00750EA4">
        <w:t>My fear</w:t>
      </w:r>
      <w:r>
        <w:t xml:space="preserve">, and </w:t>
      </w:r>
      <w:r w:rsidRPr="00750EA4">
        <w:t>the biggest risk</w:t>
      </w:r>
      <w:r>
        <w:t>,</w:t>
      </w:r>
      <w:r w:rsidRPr="00750EA4">
        <w:t xml:space="preserve"> is that we are not prepared</w:t>
      </w:r>
      <w:r>
        <w:t>, or</w:t>
      </w:r>
      <w:r w:rsidRPr="00750EA4">
        <w:t xml:space="preserve"> we are not as well prepared as we should be</w:t>
      </w:r>
      <w:r>
        <w:t>,</w:t>
      </w:r>
      <w:r w:rsidRPr="00750EA4">
        <w:t xml:space="preserve"> and as we are expected to be</w:t>
      </w:r>
      <w:r>
        <w:t>,</w:t>
      </w:r>
      <w:r w:rsidRPr="00750EA4">
        <w:t xml:space="preserve"> to deal with situations as they arise. For me</w:t>
      </w:r>
      <w:r>
        <w:t>,</w:t>
      </w:r>
      <w:r w:rsidRPr="00750EA4">
        <w:t xml:space="preserve"> the governance and organisation of the response to the interdependency, the complexity and the rapidity with which some of these things could descend on us</w:t>
      </w:r>
      <w:r>
        <w:t>—</w:t>
      </w:r>
      <w:r w:rsidRPr="00750EA4">
        <w:t>in particular</w:t>
      </w:r>
      <w:r>
        <w:t>,</w:t>
      </w:r>
      <w:r w:rsidRPr="00750EA4">
        <w:t xml:space="preserve"> some of the cyber</w:t>
      </w:r>
      <w:r>
        <w:t>-</w:t>
      </w:r>
      <w:r w:rsidRPr="00750EA4">
        <w:t xml:space="preserve">related issues </w:t>
      </w:r>
      <w:r>
        <w:t xml:space="preserve">that </w:t>
      </w:r>
      <w:r w:rsidRPr="00750EA4">
        <w:t>Lord Harris did</w:t>
      </w:r>
      <w:r>
        <w:t xml:space="preserve"> </w:t>
      </w:r>
      <w:r w:rsidRPr="00750EA4">
        <w:t>not mention,</w:t>
      </w:r>
      <w:r>
        <w:t xml:space="preserve"> where </w:t>
      </w:r>
      <w:r w:rsidRPr="00750EA4">
        <w:t>we are now very dependent on rea</w:t>
      </w:r>
      <w:r>
        <w:t>l-</w:t>
      </w:r>
      <w:r w:rsidRPr="00750EA4">
        <w:t>time data</w:t>
      </w:r>
      <w:r>
        <w:t>—</w:t>
      </w:r>
      <w:r w:rsidRPr="00750EA4">
        <w:t>is the greatest risk.</w:t>
      </w:r>
      <w:r>
        <w:t xml:space="preserve"> </w:t>
      </w:r>
    </w:p>
    <w:p w:rsidR="001C401D" w:rsidP="001C401D">
      <w:pPr>
        <w:pStyle w:val="Answer"/>
      </w:pPr>
      <w:r w:rsidRPr="00750EA4">
        <w:t>It is not an external risk</w:t>
      </w:r>
      <w:r>
        <w:t>. It</w:t>
      </w:r>
      <w:r w:rsidRPr="00750EA4">
        <w:t xml:space="preserve"> is an </w:t>
      </w:r>
      <w:r>
        <w:t>i</w:t>
      </w:r>
      <w:r w:rsidRPr="00750EA4">
        <w:t>nternal risk</w:t>
      </w:r>
      <w:r w:rsidR="00C72135">
        <w:t>,</w:t>
      </w:r>
      <w:r w:rsidRPr="00750EA4">
        <w:t xml:space="preserve"> in the sense </w:t>
      </w:r>
      <w:r>
        <w:t xml:space="preserve">that </w:t>
      </w:r>
      <w:r w:rsidRPr="00750EA4">
        <w:t xml:space="preserve">we do not organise ourselves properly to use what we know, </w:t>
      </w:r>
      <w:r w:rsidR="00C72135">
        <w:t xml:space="preserve">and </w:t>
      </w:r>
      <w:r w:rsidRPr="00750EA4">
        <w:t xml:space="preserve">to use our capability and capacity to good effect in being better prepared than </w:t>
      </w:r>
      <w:r>
        <w:t xml:space="preserve">we are </w:t>
      </w:r>
      <w:r w:rsidRPr="00750EA4">
        <w:t>currently.</w:t>
      </w:r>
      <w:r>
        <w:t xml:space="preserve"> </w:t>
      </w:r>
    </w:p>
    <w:p w:rsidR="001C401D" w:rsidP="00C72135">
      <w:pPr>
        <w:pStyle w:val="Remark"/>
      </w:pPr>
      <w:r w:rsidRPr="00F94341">
        <w:rPr>
          <w:b/>
        </w:rPr>
        <w:t>The Chair:</w:t>
      </w:r>
      <w:r w:rsidRPr="00750EA4">
        <w:t xml:space="preserve"> Let us see </w:t>
      </w:r>
      <w:r>
        <w:t xml:space="preserve">whether </w:t>
      </w:r>
      <w:r w:rsidRPr="00750EA4">
        <w:t xml:space="preserve">we can get into some of those things in the </w:t>
      </w:r>
      <w:r w:rsidRPr="00750EA4">
        <w:t>session that follows.</w:t>
      </w:r>
      <w:r>
        <w:t xml:space="preserve"> </w:t>
      </w:r>
    </w:p>
    <w:p w:rsidR="001C401D" w:rsidP="001C401D">
      <w:pPr>
        <w:pStyle w:val="Question"/>
      </w:pPr>
      <w:r w:rsidRPr="00F94341">
        <w:rPr>
          <w:b/>
        </w:rPr>
        <w:t>Lord Willetts:</w:t>
      </w:r>
      <w:r>
        <w:t xml:space="preserve"> </w:t>
      </w:r>
      <w:r w:rsidRPr="00750EA4">
        <w:t xml:space="preserve">My question follows on from what </w:t>
      </w:r>
      <w:r>
        <w:t xml:space="preserve">we </w:t>
      </w:r>
      <w:r w:rsidRPr="00750EA4">
        <w:t>just heard from Professor Collins.</w:t>
      </w:r>
      <w:r>
        <w:t xml:space="preserve"> </w:t>
      </w:r>
      <w:r w:rsidRPr="00750EA4">
        <w:t>What is your assessment of the UK</w:t>
      </w:r>
      <w:r>
        <w:t>’</w:t>
      </w:r>
      <w:r w:rsidRPr="00750EA4">
        <w:t>s current approach to risk and risk plan</w:t>
      </w:r>
      <w:r>
        <w:t>n</w:t>
      </w:r>
      <w:r w:rsidRPr="00750EA4">
        <w:t>ing? Are we a resilient country?</w:t>
      </w:r>
      <w:r>
        <w:t xml:space="preserve"> O</w:t>
      </w:r>
      <w:r w:rsidRPr="00750EA4">
        <w:t xml:space="preserve">ur committee </w:t>
      </w:r>
      <w:r>
        <w:t xml:space="preserve">has </w:t>
      </w:r>
      <w:r w:rsidRPr="00750EA4">
        <w:t>been hearing a lot of concerns about this</w:t>
      </w:r>
      <w:r>
        <w:t>. H</w:t>
      </w:r>
      <w:r w:rsidRPr="00750EA4">
        <w:t>ow are we doing</w:t>
      </w:r>
      <w:r>
        <w:t xml:space="preserve"> it</w:t>
      </w:r>
      <w:r w:rsidRPr="00750EA4">
        <w:t xml:space="preserve"> at the moment</w:t>
      </w:r>
      <w:r>
        <w:t>? C</w:t>
      </w:r>
      <w:r w:rsidRPr="00750EA4">
        <w:t>an we do it better?</w:t>
      </w:r>
      <w:r>
        <w:t xml:space="preserve"> </w:t>
      </w:r>
      <w:r w:rsidRPr="00750EA4">
        <w:t>Perhaps, Brian, y</w:t>
      </w:r>
      <w:r>
        <w:t>o</w:t>
      </w:r>
      <w:r w:rsidRPr="00750EA4">
        <w:t>u want to follow on from the remarks you just made.</w:t>
      </w:r>
      <w:r>
        <w:t xml:space="preserve"> </w:t>
      </w:r>
    </w:p>
    <w:p w:rsidR="001C401D" w:rsidP="001C401D">
      <w:pPr>
        <w:pStyle w:val="Answer"/>
      </w:pPr>
      <w:r w:rsidRPr="00F94341">
        <w:rPr>
          <w:b/>
          <w:i/>
        </w:rPr>
        <w:t>Professor Brian Collins:</w:t>
      </w:r>
      <w:r>
        <w:t xml:space="preserve"> </w:t>
      </w:r>
      <w:r w:rsidRPr="00750EA4">
        <w:t>Thank you, David</w:t>
      </w:r>
      <w:r>
        <w:t xml:space="preserve">, if I may call you David. </w:t>
      </w:r>
      <w:r w:rsidRPr="00750EA4">
        <w:t>We used to work together in BIS, as it was then</w:t>
      </w:r>
      <w:r>
        <w:t>—</w:t>
      </w:r>
      <w:r w:rsidRPr="00750EA4">
        <w:t>a decade ago</w:t>
      </w:r>
      <w:r>
        <w:t>, I fear to say</w:t>
      </w:r>
      <w:r w:rsidR="00C72135">
        <w:t>, although</w:t>
      </w:r>
      <w:r w:rsidRPr="00750EA4">
        <w:t xml:space="preserve"> it does not feel that long ago to me.</w:t>
      </w:r>
      <w:r>
        <w:t xml:space="preserve"> </w:t>
      </w:r>
    </w:p>
    <w:p w:rsidR="001C401D" w:rsidP="001C401D">
      <w:pPr>
        <w:pStyle w:val="Answer"/>
      </w:pPr>
      <w:r w:rsidRPr="00750EA4">
        <w:t xml:space="preserve">I think </w:t>
      </w:r>
      <w:r>
        <w:t xml:space="preserve">that </w:t>
      </w:r>
      <w:r w:rsidRPr="00750EA4">
        <w:t>we are too dependent on mass heroics.</w:t>
      </w:r>
      <w:r>
        <w:t xml:space="preserve"> </w:t>
      </w:r>
      <w:r w:rsidRPr="00750EA4">
        <w:t>We are very good at mass heroics</w:t>
      </w:r>
      <w:r>
        <w:t>,</w:t>
      </w:r>
      <w:r w:rsidRPr="00750EA4">
        <w:t xml:space="preserve"> but some of these events a</w:t>
      </w:r>
      <w:r>
        <w:t>re</w:t>
      </w:r>
      <w:r w:rsidRPr="00750EA4">
        <w:t xml:space="preserve"> so dangerous for the well</w:t>
      </w:r>
      <w:r>
        <w:t>-</w:t>
      </w:r>
      <w:r w:rsidRPr="00750EA4">
        <w:t>being of the nation that we cannot depend on that</w:t>
      </w:r>
      <w:r w:rsidR="00C72135">
        <w:t>.</w:t>
      </w:r>
      <w:r>
        <w:t xml:space="preserve"> </w:t>
      </w:r>
      <w:r w:rsidR="00C72135">
        <w:t>W</w:t>
      </w:r>
      <w:r w:rsidRPr="00750EA4">
        <w:t>e need</w:t>
      </w:r>
      <w:r>
        <w:t xml:space="preserve"> to</w:t>
      </w:r>
      <w:r w:rsidRPr="00750EA4">
        <w:t xml:space="preserve"> do a lot better.</w:t>
      </w:r>
      <w:r>
        <w:t xml:space="preserve"> </w:t>
      </w:r>
      <w:r w:rsidRPr="00750EA4">
        <w:t>There are mechanisms out there for scenario planning, plausible arguments for what might happen</w:t>
      </w:r>
      <w:r>
        <w:t>,</w:t>
      </w:r>
      <w:r w:rsidRPr="00750EA4">
        <w:t xml:space="preserve"> and</w:t>
      </w:r>
      <w:r>
        <w:t>,</w:t>
      </w:r>
      <w:r w:rsidRPr="00750EA4">
        <w:t xml:space="preserve"> indeed, to look at what capacity and capability would need to be put in place in advance of an event arising</w:t>
      </w:r>
      <w:r>
        <w:t>,</w:t>
      </w:r>
      <w:r w:rsidRPr="00750EA4">
        <w:t xml:space="preserve"> so that when the data shows </w:t>
      </w:r>
      <w:r>
        <w:t xml:space="preserve">that </w:t>
      </w:r>
      <w:r w:rsidRPr="00750EA4">
        <w:t xml:space="preserve">this is the trend </w:t>
      </w:r>
      <w:r>
        <w:t xml:space="preserve">that </w:t>
      </w:r>
      <w:r w:rsidRPr="00750EA4">
        <w:t>we are facing</w:t>
      </w:r>
      <w:r w:rsidR="00C72135">
        <w:t>,</w:t>
      </w:r>
      <w:r w:rsidRPr="00750EA4">
        <w:t xml:space="preserve"> we can put in place that knowledge</w:t>
      </w:r>
      <w:r>
        <w:t>—</w:t>
      </w:r>
      <w:r w:rsidRPr="00750EA4">
        <w:t>that hindsight</w:t>
      </w:r>
      <w:r>
        <w:t>—</w:t>
      </w:r>
      <w:r w:rsidRPr="00750EA4">
        <w:t xml:space="preserve">to do better. </w:t>
      </w:r>
    </w:p>
    <w:p w:rsidR="001C401D" w:rsidP="001C401D">
      <w:pPr>
        <w:pStyle w:val="Answer"/>
      </w:pPr>
      <w:r>
        <w:t>G</w:t>
      </w:r>
      <w:r w:rsidRPr="00750EA4">
        <w:t xml:space="preserve">overnment </w:t>
      </w:r>
      <w:r>
        <w:t xml:space="preserve">at national </w:t>
      </w:r>
      <w:r w:rsidRPr="00750EA4">
        <w:t xml:space="preserve">and local level </w:t>
      </w:r>
      <w:r>
        <w:t>is</w:t>
      </w:r>
      <w:r w:rsidRPr="00750EA4">
        <w:t xml:space="preserve"> set up </w:t>
      </w:r>
      <w:r>
        <w:t xml:space="preserve">by being </w:t>
      </w:r>
      <w:r w:rsidRPr="00750EA4">
        <w:t>divided into departments</w:t>
      </w:r>
      <w:r w:rsidR="00C72135">
        <w:t>—</w:t>
      </w:r>
      <w:r w:rsidRPr="00750EA4">
        <w:t>into silos of one sort or another</w:t>
      </w:r>
      <w:r>
        <w:t>. U</w:t>
      </w:r>
      <w:r w:rsidRPr="00750EA4">
        <w:t>nfortunately, most of the events</w:t>
      </w:r>
      <w:r>
        <w:t xml:space="preserve"> that</w:t>
      </w:r>
      <w:r w:rsidRPr="00750EA4">
        <w:t xml:space="preserve"> we are talking about cross those boundaries very quickly</w:t>
      </w:r>
      <w:r>
        <w:t>. A</w:t>
      </w:r>
      <w:r w:rsidRPr="00750EA4">
        <w:t xml:space="preserve"> flood will take out transport, which may take out fuel supply, </w:t>
      </w:r>
      <w:r>
        <w:t xml:space="preserve">which </w:t>
      </w:r>
      <w:r w:rsidRPr="00750EA4">
        <w:t>may take out electrical energy</w:t>
      </w:r>
      <w:r>
        <w:t>. T</w:t>
      </w:r>
      <w:r w:rsidRPr="00750EA4">
        <w:t>hey are all in different departments.</w:t>
      </w:r>
      <w:r>
        <w:t xml:space="preserve"> </w:t>
      </w:r>
    </w:p>
    <w:p w:rsidR="001C401D" w:rsidP="001C401D">
      <w:pPr>
        <w:pStyle w:val="Answer"/>
      </w:pPr>
      <w:r w:rsidRPr="00750EA4">
        <w:t>For me</w:t>
      </w:r>
      <w:r>
        <w:t>,</w:t>
      </w:r>
      <w:r w:rsidRPr="00750EA4">
        <w:t xml:space="preserve"> </w:t>
      </w:r>
      <w:r>
        <w:t xml:space="preserve">it is about </w:t>
      </w:r>
      <w:r w:rsidRPr="00750EA4">
        <w:t>the lack of</w:t>
      </w:r>
      <w:r w:rsidR="00C72135">
        <w:t xml:space="preserve"> “joined-upness”, </w:t>
      </w:r>
      <w:r w:rsidRPr="00750EA4">
        <w:t xml:space="preserve">if I can use a word that we are using in the work </w:t>
      </w:r>
      <w:r>
        <w:t xml:space="preserve">that </w:t>
      </w:r>
      <w:r w:rsidRPr="00750EA4">
        <w:t>I do in infrastructure</w:t>
      </w:r>
      <w:r>
        <w:t>. W</w:t>
      </w:r>
      <w:r w:rsidRPr="00750EA4">
        <w:t xml:space="preserve">e just do not do </w:t>
      </w:r>
      <w:r>
        <w:t>“</w:t>
      </w:r>
      <w:r w:rsidRPr="00750EA4">
        <w:t>joined</w:t>
      </w:r>
      <w:r w:rsidR="00C72135">
        <w:t>-</w:t>
      </w:r>
      <w:r w:rsidRPr="00750EA4">
        <w:t>upness</w:t>
      </w:r>
      <w:r>
        <w:t>”</w:t>
      </w:r>
      <w:r w:rsidRPr="00750EA4">
        <w:t xml:space="preserve"> very well at all. I do not believe that we do risk assessment and planning in a joined</w:t>
      </w:r>
      <w:r>
        <w:t>-</w:t>
      </w:r>
      <w:r w:rsidRPr="00750EA4">
        <w:t>up way</w:t>
      </w:r>
      <w:r>
        <w:t>,</w:t>
      </w:r>
      <w:r w:rsidRPr="00750EA4">
        <w:t xml:space="preserve"> with sufficient depth and accuracy</w:t>
      </w:r>
      <w:r>
        <w:t>,</w:t>
      </w:r>
      <w:r w:rsidRPr="00750EA4">
        <w:t xml:space="preserve"> and with sufficient foresight </w:t>
      </w:r>
      <w:r>
        <w:t xml:space="preserve">that </w:t>
      </w:r>
      <w:r w:rsidRPr="00750EA4">
        <w:t xml:space="preserve">enables us to do a better job. </w:t>
      </w:r>
    </w:p>
    <w:p w:rsidR="001C401D" w:rsidP="001C401D">
      <w:pPr>
        <w:pStyle w:val="Answer"/>
      </w:pPr>
      <w:r>
        <w:t>A</w:t>
      </w:r>
      <w:r w:rsidRPr="00750EA4">
        <w:t xml:space="preserve"> lot of academic work </w:t>
      </w:r>
      <w:r>
        <w:t xml:space="preserve">is </w:t>
      </w:r>
      <w:r w:rsidRPr="00750EA4">
        <w:t>going on right now</w:t>
      </w:r>
      <w:r>
        <w:t>.</w:t>
      </w:r>
      <w:r w:rsidRPr="00750EA4">
        <w:t xml:space="preserve"> </w:t>
      </w:r>
      <w:r>
        <w:t>I</w:t>
      </w:r>
      <w:r w:rsidRPr="00750EA4">
        <w:t>ndeed</w:t>
      </w:r>
      <w:r>
        <w:t>,</w:t>
      </w:r>
      <w:r w:rsidRPr="00750EA4">
        <w:t xml:space="preserve"> </w:t>
      </w:r>
      <w:r>
        <w:t xml:space="preserve">just before this session </w:t>
      </w:r>
      <w:r w:rsidRPr="00750EA4">
        <w:t xml:space="preserve">I was reading a paper </w:t>
      </w:r>
      <w:r>
        <w:t xml:space="preserve">that </w:t>
      </w:r>
      <w:r w:rsidRPr="00750EA4">
        <w:t>has just been published on exactly that</w:t>
      </w:r>
      <w:r>
        <w:t>:</w:t>
      </w:r>
      <w:r w:rsidRPr="00750EA4">
        <w:t xml:space="preserve"> how do you put risk management and scenario planning together to deliver a better toolkit for risk assessment and planning</w:t>
      </w:r>
      <w:r>
        <w:t xml:space="preserve">? </w:t>
      </w:r>
    </w:p>
    <w:p w:rsidR="001C401D" w:rsidP="001C401D">
      <w:pPr>
        <w:pStyle w:val="Answer"/>
      </w:pPr>
      <w:r w:rsidRPr="00750EA4">
        <w:t>Are we a resilient country?</w:t>
      </w:r>
      <w:r>
        <w:t xml:space="preserve"> </w:t>
      </w:r>
      <w:r w:rsidRPr="00750EA4">
        <w:t xml:space="preserve">It depends on what you mean by </w:t>
      </w:r>
      <w:r>
        <w:t>“</w:t>
      </w:r>
      <w:r w:rsidRPr="00750EA4">
        <w:t>a country</w:t>
      </w:r>
      <w:r>
        <w:t>”</w:t>
      </w:r>
      <w:r w:rsidRPr="00750EA4">
        <w:t xml:space="preserve">. </w:t>
      </w:r>
      <w:r>
        <w:t>S</w:t>
      </w:r>
      <w:r w:rsidRPr="00750EA4">
        <w:t>ome policy is good</w:t>
      </w:r>
      <w:r>
        <w:t>,</w:t>
      </w:r>
      <w:r w:rsidRPr="00750EA4">
        <w:t xml:space="preserve"> and some of the community responses are good</w:t>
      </w:r>
      <w:r>
        <w:t>,</w:t>
      </w:r>
      <w:r w:rsidRPr="00750EA4">
        <w:t xml:space="preserve"> and some individual</w:t>
      </w:r>
      <w:r>
        <w:t xml:space="preserve">s, </w:t>
      </w:r>
      <w:r w:rsidRPr="00750EA4">
        <w:t>clearly</w:t>
      </w:r>
      <w:r>
        <w:t>,</w:t>
      </w:r>
      <w:r w:rsidRPr="00750EA4">
        <w:t xml:space="preserve"> are incredibly good.</w:t>
      </w:r>
      <w:r>
        <w:t xml:space="preserve"> </w:t>
      </w:r>
      <w:r w:rsidRPr="00750EA4">
        <w:t>Are they acting in concert?</w:t>
      </w:r>
      <w:r>
        <w:t xml:space="preserve"> </w:t>
      </w:r>
      <w:r w:rsidRPr="00750EA4">
        <w:t>It sort of happens by accident rather than by design.</w:t>
      </w:r>
      <w:r>
        <w:t xml:space="preserve"> Exercises do </w:t>
      </w:r>
      <w:r w:rsidRPr="00750EA4">
        <w:t>happen</w:t>
      </w:r>
      <w:r>
        <w:t>,</w:t>
      </w:r>
      <w:r w:rsidRPr="00750EA4">
        <w:t xml:space="preserve"> and Lord Robertson will know </w:t>
      </w:r>
      <w:r>
        <w:t xml:space="preserve">from </w:t>
      </w:r>
      <w:r w:rsidRPr="00750EA4">
        <w:t>the military in particular</w:t>
      </w:r>
      <w:r>
        <w:t>, and</w:t>
      </w:r>
      <w:r w:rsidRPr="00750EA4">
        <w:t xml:space="preserve"> in the intelligence </w:t>
      </w:r>
      <w:r>
        <w:t>world</w:t>
      </w:r>
      <w:r w:rsidRPr="00750EA4">
        <w:t xml:space="preserve"> </w:t>
      </w:r>
      <w:r>
        <w:t xml:space="preserve">that </w:t>
      </w:r>
      <w:r w:rsidRPr="00750EA4">
        <w:t xml:space="preserve">I used to work in, </w:t>
      </w:r>
      <w:r>
        <w:t xml:space="preserve">that </w:t>
      </w:r>
      <w:r w:rsidRPr="00750EA4">
        <w:t>that sort of stuff is de rigu</w:t>
      </w:r>
      <w:r>
        <w:t>eu</w:t>
      </w:r>
      <w:r w:rsidRPr="00750EA4">
        <w:t>r.</w:t>
      </w:r>
      <w:r>
        <w:t xml:space="preserve"> </w:t>
      </w:r>
      <w:r w:rsidRPr="00750EA4">
        <w:t xml:space="preserve">It is what you do all the time, and you are expected to know how to behave in certain circumstances </w:t>
      </w:r>
      <w:r>
        <w:t xml:space="preserve">that </w:t>
      </w:r>
      <w:r w:rsidRPr="00750EA4">
        <w:t>may be plausible, may not be expected</w:t>
      </w:r>
      <w:r>
        <w:t>,</w:t>
      </w:r>
      <w:r w:rsidRPr="00750EA4">
        <w:t xml:space="preserve"> but you know could happen. Th</w:t>
      </w:r>
      <w:r>
        <w:t>e</w:t>
      </w:r>
      <w:r w:rsidRPr="00750EA4">
        <w:t xml:space="preserve"> sort of discipline that comes from the military could be used to much greater effect in understanding how to deliver civil contingency responses.</w:t>
      </w:r>
      <w:r>
        <w:t xml:space="preserve"> </w:t>
      </w:r>
    </w:p>
    <w:p w:rsidR="001C401D" w:rsidRPr="00750EA4" w:rsidP="00C72135">
      <w:pPr>
        <w:pStyle w:val="Remark"/>
      </w:pPr>
      <w:r w:rsidRPr="00F94341">
        <w:rPr>
          <w:b/>
        </w:rPr>
        <w:t>Lord Willetts:</w:t>
      </w:r>
      <w:r>
        <w:t xml:space="preserve"> </w:t>
      </w:r>
      <w:r w:rsidRPr="00750EA4">
        <w:t>Lord Harris, do you have any observations on how we do risk assessment at the moment?</w:t>
      </w:r>
      <w:r>
        <w:t xml:space="preserve"> </w:t>
      </w:r>
    </w:p>
    <w:p w:rsidR="001C401D" w:rsidP="00C72135">
      <w:pPr>
        <w:pStyle w:val="Answer"/>
      </w:pPr>
      <w:r w:rsidRPr="00F94341">
        <w:rPr>
          <w:b/>
          <w:i/>
        </w:rPr>
        <w:t>Lord Harris of Haringey:</w:t>
      </w:r>
      <w:r>
        <w:t xml:space="preserve"> T</w:t>
      </w:r>
      <w:r w:rsidRPr="00750EA4">
        <w:t xml:space="preserve">he </w:t>
      </w:r>
      <w:r>
        <w:t xml:space="preserve">latest </w:t>
      </w:r>
      <w:r w:rsidRPr="00750EA4">
        <w:t xml:space="preserve">national risk </w:t>
      </w:r>
      <w:r>
        <w:t xml:space="preserve">register </w:t>
      </w:r>
      <w:r w:rsidRPr="00750EA4">
        <w:t>was published at the end of December</w:t>
      </w:r>
      <w:r>
        <w:t>,</w:t>
      </w:r>
      <w:r w:rsidRPr="00750EA4">
        <w:t xml:space="preserve"> just before Christmas.</w:t>
      </w:r>
      <w:r>
        <w:t xml:space="preserve"> </w:t>
      </w:r>
      <w:r w:rsidRPr="00750EA4">
        <w:t>It contains 38 major risks and highlights exactly what Professor Collins has just said</w:t>
      </w:r>
      <w:r>
        <w:t>:</w:t>
      </w:r>
      <w:r w:rsidRPr="00750EA4">
        <w:t xml:space="preserve"> that these are all organised in silos</w:t>
      </w:r>
      <w:r>
        <w:t xml:space="preserve"> and </w:t>
      </w:r>
      <w:r w:rsidRPr="00750EA4">
        <w:t>there has not been much thought to the</w:t>
      </w:r>
      <w:r>
        <w:t>ir</w:t>
      </w:r>
      <w:r w:rsidRPr="00750EA4">
        <w:t xml:space="preserve"> interconnectedness.</w:t>
      </w:r>
      <w:r>
        <w:t xml:space="preserve"> </w:t>
      </w:r>
      <w:r w:rsidRPr="00750EA4">
        <w:t xml:space="preserve">For example, in the lockdown </w:t>
      </w:r>
      <w:r>
        <w:t>of the</w:t>
      </w:r>
      <w:r w:rsidRPr="00750EA4">
        <w:t xml:space="preserve"> last year, no thought had been given to the consequences </w:t>
      </w:r>
      <w:r>
        <w:t xml:space="preserve">for </w:t>
      </w:r>
      <w:r w:rsidRPr="00750EA4">
        <w:t>the education system.</w:t>
      </w:r>
      <w:r>
        <w:t xml:space="preserve"> </w:t>
      </w:r>
      <w:r w:rsidRPr="00750EA4">
        <w:t>There were plans in place for what</w:t>
      </w:r>
      <w:r>
        <w:t xml:space="preserve"> you do</w:t>
      </w:r>
      <w:r w:rsidRPr="00750EA4">
        <w:t xml:space="preserve"> if a school </w:t>
      </w:r>
      <w:r>
        <w:t>collectively cannot</w:t>
      </w:r>
      <w:r w:rsidRPr="00750EA4">
        <w:t xml:space="preserve"> take exams</w:t>
      </w:r>
      <w:r>
        <w:t>,</w:t>
      </w:r>
      <w:r w:rsidRPr="00750EA4">
        <w:t xml:space="preserve"> but not if the whole system is not enabling schools to take exams.</w:t>
      </w:r>
      <w:r>
        <w:t xml:space="preserve"> </w:t>
      </w:r>
      <w:r w:rsidRPr="00750EA4">
        <w:t>It is</w:t>
      </w:r>
      <w:r>
        <w:t xml:space="preserve"> about</w:t>
      </w:r>
      <w:r w:rsidRPr="00750EA4">
        <w:t xml:space="preserve"> </w:t>
      </w:r>
      <w:r>
        <w:t xml:space="preserve">looking </w:t>
      </w:r>
      <w:r w:rsidRPr="00750EA4">
        <w:t>at the connections between them</w:t>
      </w:r>
      <w:r>
        <w:t>,</w:t>
      </w:r>
      <w:r w:rsidRPr="00750EA4">
        <w:t xml:space="preserve"> or the fact that risks may be linked together.</w:t>
      </w:r>
      <w:r>
        <w:t xml:space="preserve"> </w:t>
      </w:r>
    </w:p>
    <w:p w:rsidR="001C401D" w:rsidP="001C401D">
      <w:pPr>
        <w:pStyle w:val="Answer"/>
      </w:pPr>
      <w:r w:rsidRPr="00750EA4">
        <w:t>The second problem with the national security risk assessment is that it focuses on the next two to five years</w:t>
      </w:r>
      <w:r>
        <w:t>—</w:t>
      </w:r>
      <w:r w:rsidRPr="00750EA4">
        <w:t>things that are immediately foreseeable</w:t>
      </w:r>
      <w:r>
        <w:t>—</w:t>
      </w:r>
      <w:r w:rsidRPr="00750EA4">
        <w:t>so it misses out some of the long</w:t>
      </w:r>
      <w:r>
        <w:t>-</w:t>
      </w:r>
      <w:r w:rsidRPr="00750EA4">
        <w:t>term issues that come forward.</w:t>
      </w:r>
      <w:r>
        <w:t xml:space="preserve"> </w:t>
      </w:r>
    </w:p>
    <w:p w:rsidR="001C401D" w:rsidP="001C401D">
      <w:pPr>
        <w:pStyle w:val="Answer"/>
      </w:pPr>
      <w:r>
        <w:t>T</w:t>
      </w:r>
      <w:r w:rsidRPr="00750EA4">
        <w:t>he other part of that is that you have the national risk register</w:t>
      </w:r>
      <w:r>
        <w:t xml:space="preserve"> but y</w:t>
      </w:r>
      <w:r w:rsidRPr="00750EA4">
        <w:t>ou do not have next to it the series of mitigations that are in place</w:t>
      </w:r>
      <w:r>
        <w:t>,</w:t>
      </w:r>
      <w:r w:rsidRPr="00750EA4">
        <w:t xml:space="preserve"> </w:t>
      </w:r>
      <w:r>
        <w:t xml:space="preserve">which </w:t>
      </w:r>
      <w:r w:rsidRPr="00750EA4">
        <w:t>you would normally get in a risk register.</w:t>
      </w:r>
      <w:r>
        <w:t xml:space="preserve"> </w:t>
      </w:r>
    </w:p>
    <w:p w:rsidR="001C401D" w:rsidP="001C401D">
      <w:pPr>
        <w:pStyle w:val="Answer"/>
      </w:pPr>
      <w:r w:rsidRPr="00750EA4">
        <w:t xml:space="preserve">The good news is that in the integrated review there is recognition </w:t>
      </w:r>
      <w:r>
        <w:t xml:space="preserve">that </w:t>
      </w:r>
      <w:r w:rsidRPr="00750EA4">
        <w:t>we need a comprehensive national resilience strategy.</w:t>
      </w:r>
      <w:r>
        <w:t xml:space="preserve"> </w:t>
      </w:r>
      <w:r w:rsidRPr="00750EA4">
        <w:t xml:space="preserve">What </w:t>
      </w:r>
      <w:r>
        <w:t xml:space="preserve">I think </w:t>
      </w:r>
      <w:r w:rsidRPr="00750EA4">
        <w:t xml:space="preserve">is particularly important is </w:t>
      </w:r>
      <w:r>
        <w:t>the</w:t>
      </w:r>
      <w:r w:rsidRPr="00750EA4">
        <w:t xml:space="preserve"> recognition within that </w:t>
      </w:r>
      <w:r>
        <w:t xml:space="preserve">that </w:t>
      </w:r>
      <w:r w:rsidRPr="00750EA4">
        <w:t>this has to be a whole</w:t>
      </w:r>
      <w:r>
        <w:t>-</w:t>
      </w:r>
      <w:r w:rsidRPr="00750EA4">
        <w:t>of</w:t>
      </w:r>
      <w:r>
        <w:t>-</w:t>
      </w:r>
      <w:r w:rsidRPr="00750EA4">
        <w:t>society approach</w:t>
      </w:r>
      <w:r>
        <w:t>,</w:t>
      </w:r>
      <w:r w:rsidRPr="00750EA4">
        <w:t xml:space="preserve"> involving businesses, individuals</w:t>
      </w:r>
      <w:r w:rsidR="00C72135">
        <w:t xml:space="preserve"> and</w:t>
      </w:r>
      <w:r w:rsidRPr="00750EA4">
        <w:t xml:space="preserve"> organisations.</w:t>
      </w:r>
      <w:r>
        <w:t xml:space="preserve"> </w:t>
      </w:r>
    </w:p>
    <w:p w:rsidR="001C401D" w:rsidP="001C401D">
      <w:pPr>
        <w:pStyle w:val="Answer"/>
      </w:pPr>
      <w:r w:rsidRPr="00750EA4">
        <w:t>That is exactly what the National Preparedness Commission has been saying since it was established last year</w:t>
      </w:r>
      <w:r>
        <w:t>:</w:t>
      </w:r>
      <w:r w:rsidRPr="00750EA4">
        <w:t xml:space="preserve"> that we need to make every level of </w:t>
      </w:r>
      <w:r>
        <w:t>g</w:t>
      </w:r>
      <w:r w:rsidRPr="00750EA4">
        <w:t>overnment, every organisation, every community</w:t>
      </w:r>
      <w:r>
        <w:t>,</w:t>
      </w:r>
      <w:r w:rsidRPr="00750EA4">
        <w:t xml:space="preserve"> more resilient.</w:t>
      </w:r>
      <w:r>
        <w:t xml:space="preserve"> </w:t>
      </w:r>
      <w:r w:rsidRPr="00750EA4">
        <w:t>If you can do that</w:t>
      </w:r>
      <w:r>
        <w:t>, it creates—</w:t>
      </w:r>
      <w:r w:rsidRPr="00750EA4">
        <w:t>dare I use the phrase today</w:t>
      </w:r>
      <w:r>
        <w:t xml:space="preserve">?—a </w:t>
      </w:r>
      <w:r w:rsidRPr="00750EA4">
        <w:t>sort of herd immunity for a society better able to address future global crises, whether it is a new pandemic</w:t>
      </w:r>
      <w:r>
        <w:t>,</w:t>
      </w:r>
      <w:r w:rsidRPr="00750EA4">
        <w:t xml:space="preserve"> a massive cyberattack</w:t>
      </w:r>
      <w:r>
        <w:t>,</w:t>
      </w:r>
      <w:r w:rsidRPr="00750EA4">
        <w:t xml:space="preserve"> or climate change. That is also true right the way down to every hous</w:t>
      </w:r>
      <w:r>
        <w:t>e</w:t>
      </w:r>
      <w:r w:rsidRPr="00750EA4">
        <w:t>hold and every individual.</w:t>
      </w:r>
      <w:r>
        <w:t xml:space="preserve"> </w:t>
      </w:r>
      <w:r w:rsidRPr="00750EA4">
        <w:t>Genuinely, as someone once said</w:t>
      </w:r>
      <w:r>
        <w:t xml:space="preserve">, </w:t>
      </w:r>
      <w:r w:rsidRPr="00750EA4">
        <w:t>we are all in it together.</w:t>
      </w:r>
      <w:r>
        <w:t xml:space="preserve"> </w:t>
      </w:r>
    </w:p>
    <w:p w:rsidR="001C401D" w:rsidP="001C401D">
      <w:pPr>
        <w:pStyle w:val="Remark"/>
      </w:pPr>
      <w:r w:rsidRPr="00F94341">
        <w:rPr>
          <w:b/>
        </w:rPr>
        <w:t>Lord Willetts:</w:t>
      </w:r>
      <w:r>
        <w:t xml:space="preserve"> </w:t>
      </w:r>
      <w:r w:rsidRPr="00750EA4">
        <w:t>Thank you for that suitably mischievous advi</w:t>
      </w:r>
      <w:r>
        <w:t>c</w:t>
      </w:r>
      <w:r w:rsidRPr="00750EA4">
        <w:t>e.</w:t>
      </w:r>
      <w:r>
        <w:t xml:space="preserve"> </w:t>
      </w:r>
    </w:p>
    <w:p w:rsidR="001C401D" w:rsidRPr="00750EA4" w:rsidP="00C72135">
      <w:pPr>
        <w:pStyle w:val="Remark"/>
      </w:pPr>
      <w:r w:rsidRPr="00F94341">
        <w:rPr>
          <w:b/>
        </w:rPr>
        <w:t>Lord Mair:</w:t>
      </w:r>
      <w:r>
        <w:t xml:space="preserve"> </w:t>
      </w:r>
      <w:r w:rsidR="00C72135">
        <w:t>Can</w:t>
      </w:r>
      <w:r w:rsidRPr="00750EA4">
        <w:t xml:space="preserve"> I follow up on this question of preparedness and ask perhaps Professor Collins first</w:t>
      </w:r>
      <w:r>
        <w:t>,</w:t>
      </w:r>
      <w:r w:rsidRPr="00750EA4">
        <w:t xml:space="preserve"> and </w:t>
      </w:r>
      <w:r>
        <w:t xml:space="preserve">then </w:t>
      </w:r>
      <w:r w:rsidRPr="00750EA4">
        <w:t>Lord Harris</w:t>
      </w:r>
      <w:r>
        <w:t>,</w:t>
      </w:r>
      <w:r w:rsidRPr="00750EA4">
        <w:t xml:space="preserve"> about the role of modelling and simulation and stress testing</w:t>
      </w:r>
      <w:r>
        <w:t xml:space="preserve">? </w:t>
      </w:r>
      <w:r w:rsidRPr="00750EA4">
        <w:t xml:space="preserve">I am particularly interested in your views on the role of digital twins. </w:t>
      </w:r>
    </w:p>
    <w:p w:rsidR="001C401D" w:rsidP="001C401D">
      <w:pPr>
        <w:pStyle w:val="Answer"/>
      </w:pPr>
      <w:r w:rsidRPr="00F94341">
        <w:rPr>
          <w:b/>
          <w:i/>
        </w:rPr>
        <w:t>Professor Brian Collins:</w:t>
      </w:r>
      <w:r>
        <w:t xml:space="preserve"> </w:t>
      </w:r>
      <w:r w:rsidRPr="00750EA4">
        <w:t>It is a huge subject.</w:t>
      </w:r>
      <w:r>
        <w:t xml:space="preserve"> </w:t>
      </w:r>
      <w:r w:rsidRPr="00750EA4">
        <w:t xml:space="preserve">The idea that you can build a simulation or a model of what you are facing so that you can do </w:t>
      </w:r>
      <w:r>
        <w:t xml:space="preserve">what-if </w:t>
      </w:r>
      <w:r w:rsidRPr="00750EA4">
        <w:t>experiments on the data that you have</w:t>
      </w:r>
      <w:r>
        <w:t>,</w:t>
      </w:r>
      <w:r w:rsidRPr="00750EA4">
        <w:t xml:space="preserve"> and the data that you might get in the future</w:t>
      </w:r>
      <w:r>
        <w:t>,</w:t>
      </w:r>
      <w:r w:rsidRPr="00750EA4">
        <w:t xml:space="preserve"> is well established in lots of other areas of endeavour.</w:t>
      </w:r>
      <w:r>
        <w:t xml:space="preserve"> Most </w:t>
      </w:r>
      <w:r w:rsidRPr="00750EA4">
        <w:t>civil</w:t>
      </w:r>
      <w:r>
        <w:t xml:space="preserve"> </w:t>
      </w:r>
      <w:r w:rsidRPr="00750EA4">
        <w:t xml:space="preserve">aircraft are built on the basis </w:t>
      </w:r>
      <w:r>
        <w:t>of building</w:t>
      </w:r>
      <w:r w:rsidRPr="00750EA4">
        <w:t xml:space="preserve"> a complete simulation of it in a digital twin and fly</w:t>
      </w:r>
      <w:r>
        <w:t>ing it</w:t>
      </w:r>
      <w:r w:rsidRPr="00750EA4">
        <w:t>.</w:t>
      </w:r>
      <w:r>
        <w:t xml:space="preserve"> </w:t>
      </w:r>
      <w:r w:rsidRPr="00750EA4">
        <w:t xml:space="preserve">They literally fly that through the test flight, build it and hope </w:t>
      </w:r>
      <w:r>
        <w:t xml:space="preserve">that </w:t>
      </w:r>
      <w:r w:rsidRPr="00750EA4">
        <w:t>it is identical.</w:t>
      </w:r>
      <w:r>
        <w:t xml:space="preserve"> </w:t>
      </w:r>
      <w:r w:rsidRPr="00750EA4">
        <w:t xml:space="preserve">The A380 </w:t>
      </w:r>
      <w:r>
        <w:t>was</w:t>
      </w:r>
      <w:r w:rsidRPr="00750EA4">
        <w:t xml:space="preserve"> a really good example of exactly </w:t>
      </w:r>
      <w:r>
        <w:t>that</w:t>
      </w:r>
      <w:r w:rsidRPr="00750EA4">
        <w:t>.</w:t>
      </w:r>
      <w:r>
        <w:t xml:space="preserve"> </w:t>
      </w:r>
    </w:p>
    <w:p w:rsidR="001C401D" w:rsidP="001C401D">
      <w:pPr>
        <w:pStyle w:val="Answer"/>
      </w:pPr>
      <w:r>
        <w:t>A lot of</w:t>
      </w:r>
      <w:r w:rsidRPr="00750EA4">
        <w:t xml:space="preserve"> experience in areas </w:t>
      </w:r>
      <w:r>
        <w:t>other than</w:t>
      </w:r>
      <w:r w:rsidRPr="00750EA4">
        <w:t xml:space="preserve"> civil infrastructure, the built environment and transport systems in general could </w:t>
      </w:r>
      <w:r w:rsidR="00C72135">
        <w:t xml:space="preserve">be of </w:t>
      </w:r>
      <w:r w:rsidRPr="00750EA4">
        <w:t>huge</w:t>
      </w:r>
      <w:r w:rsidR="00C72135">
        <w:t xml:space="preserve"> benefit</w:t>
      </w:r>
      <w:r w:rsidRPr="00750EA4">
        <w:t xml:space="preserve"> f</w:t>
      </w:r>
      <w:r w:rsidR="00C72135">
        <w:t>or the</w:t>
      </w:r>
      <w:r w:rsidRPr="00750EA4">
        <w:t xml:space="preserve"> much better exploitation of digital twins as a way of exploring possible futures and stress testing the envelope of external parameters on which they might work.</w:t>
      </w:r>
      <w:r>
        <w:t xml:space="preserve"> </w:t>
      </w:r>
      <w:r w:rsidRPr="00750EA4">
        <w:t>That is exactly what you do with an aircraft</w:t>
      </w:r>
      <w:r w:rsidR="00C72135">
        <w:t>:</w:t>
      </w:r>
      <w:r>
        <w:t xml:space="preserve"> </w:t>
      </w:r>
      <w:r w:rsidR="00C72135">
        <w:t>y</w:t>
      </w:r>
      <w:r w:rsidRPr="00750EA4">
        <w:t xml:space="preserve">ou </w:t>
      </w:r>
      <w:r w:rsidR="00C72135">
        <w:t>make sure</w:t>
      </w:r>
      <w:r w:rsidRPr="00750EA4">
        <w:t xml:space="preserve"> </w:t>
      </w:r>
      <w:r>
        <w:t xml:space="preserve">that </w:t>
      </w:r>
      <w:r w:rsidRPr="00750EA4">
        <w:t>the natural conditions in which you want to fly it do not make the aircraft fail.</w:t>
      </w:r>
      <w:r>
        <w:t xml:space="preserve"> </w:t>
      </w:r>
    </w:p>
    <w:p w:rsidR="001C401D" w:rsidP="001C401D">
      <w:pPr>
        <w:pStyle w:val="Answer"/>
      </w:pPr>
      <w:r w:rsidRPr="00750EA4">
        <w:t xml:space="preserve">To do that </w:t>
      </w:r>
      <w:r>
        <w:t>in</w:t>
      </w:r>
      <w:r w:rsidRPr="00750EA4">
        <w:t xml:space="preserve"> other dimensions</w:t>
      </w:r>
      <w:r>
        <w:t>,</w:t>
      </w:r>
      <w:r w:rsidRPr="00750EA4">
        <w:t xml:space="preserve"> in other systems and other services i</w:t>
      </w:r>
      <w:r>
        <w:t>s</w:t>
      </w:r>
      <w:r w:rsidRPr="00750EA4">
        <w:t xml:space="preserve"> perfectly reasonable to attempt to do.</w:t>
      </w:r>
      <w:r>
        <w:t xml:space="preserve"> </w:t>
      </w:r>
      <w:r w:rsidRPr="00750EA4">
        <w:t>We now have the data.</w:t>
      </w:r>
      <w:r>
        <w:t xml:space="preserve"> </w:t>
      </w:r>
      <w:r w:rsidRPr="00750EA4">
        <w:t>We certainly have the computing power to do all that.</w:t>
      </w:r>
      <w:r>
        <w:t xml:space="preserve"> </w:t>
      </w:r>
      <w:r w:rsidRPr="00750EA4">
        <w:t>Indeed</w:t>
      </w:r>
      <w:r>
        <w:t>,</w:t>
      </w:r>
      <w:r w:rsidRPr="00750EA4">
        <w:t xml:space="preserve"> there is a big programme </w:t>
      </w:r>
      <w:r>
        <w:t xml:space="preserve">that </w:t>
      </w:r>
      <w:r w:rsidRPr="00750EA4">
        <w:t>Lord Mair and I are involved in</w:t>
      </w:r>
      <w:r>
        <w:t>,</w:t>
      </w:r>
      <w:r w:rsidRPr="00750EA4">
        <w:t xml:space="preserve"> which we have established over the last five or six years</w:t>
      </w:r>
      <w:r>
        <w:t>,</w:t>
      </w:r>
      <w:r w:rsidRPr="00750EA4">
        <w:t xml:space="preserve"> which is doing exactly that </w:t>
      </w:r>
      <w:r w:rsidR="00C72135">
        <w:t xml:space="preserve">type of </w:t>
      </w:r>
      <w:r w:rsidRPr="00750EA4">
        <w:t>modelling.</w:t>
      </w:r>
      <w:r>
        <w:t xml:space="preserve"> </w:t>
      </w:r>
      <w:r w:rsidRPr="00750EA4">
        <w:t xml:space="preserve">It is driven out of Oxford but involves </w:t>
      </w:r>
      <w:r>
        <w:t xml:space="preserve">about </w:t>
      </w:r>
      <w:r w:rsidRPr="00750EA4">
        <w:t>12 other universities in the country</w:t>
      </w:r>
      <w:r>
        <w:t>.</w:t>
      </w:r>
      <w:r w:rsidRPr="00750EA4">
        <w:t xml:space="preserve"> </w:t>
      </w:r>
      <w:r>
        <w:t>I</w:t>
      </w:r>
      <w:r w:rsidRPr="00750EA4">
        <w:t xml:space="preserve">t is exciting people to realise that </w:t>
      </w:r>
      <w:r>
        <w:t xml:space="preserve">that </w:t>
      </w:r>
      <w:r w:rsidRPr="00750EA4">
        <w:t>sort of modelling can deliver not only huge benefit to the planning and foresight for resilience but for no</w:t>
      </w:r>
      <w:r>
        <w:t>rmal</w:t>
      </w:r>
      <w:r w:rsidRPr="00750EA4">
        <w:t xml:space="preserve"> operations</w:t>
      </w:r>
      <w:r w:rsidR="00C72135">
        <w:t>,</w:t>
      </w:r>
      <w:r w:rsidRPr="00750EA4">
        <w:t xml:space="preserve"> so </w:t>
      </w:r>
      <w:r>
        <w:t xml:space="preserve">that they </w:t>
      </w:r>
      <w:r w:rsidRPr="00750EA4">
        <w:t>can be run more effectively and efficiently for the good of society.</w:t>
      </w:r>
      <w:r>
        <w:t xml:space="preserve"> </w:t>
      </w:r>
    </w:p>
    <w:p w:rsidR="001C401D" w:rsidP="001C401D">
      <w:pPr>
        <w:pStyle w:val="Answer"/>
      </w:pPr>
      <w:r w:rsidRPr="00750EA4">
        <w:t>Of course, you need good data.</w:t>
      </w:r>
      <w:r>
        <w:t xml:space="preserve"> </w:t>
      </w:r>
      <w:r w:rsidRPr="00750EA4">
        <w:t>Sparing Lord Mair</w:t>
      </w:r>
      <w:r>
        <w:t>’</w:t>
      </w:r>
      <w:r w:rsidRPr="00750EA4">
        <w:t xml:space="preserve">s blushes, a lot of what he has created in Cambridge University </w:t>
      </w:r>
      <w:r>
        <w:t xml:space="preserve">in </w:t>
      </w:r>
      <w:r w:rsidRPr="00750EA4">
        <w:t>sensing what is going on in the environment around us provides us with high</w:t>
      </w:r>
      <w:r>
        <w:t>-</w:t>
      </w:r>
      <w:r w:rsidRPr="00750EA4">
        <w:t>fidelity data to feed the models with good stuff.</w:t>
      </w:r>
      <w:r>
        <w:t xml:space="preserve"> </w:t>
      </w:r>
      <w:r w:rsidRPr="00750EA4">
        <w:t>Good data</w:t>
      </w:r>
      <w:r>
        <w:t>,</w:t>
      </w:r>
      <w:r w:rsidRPr="00750EA4">
        <w:t xml:space="preserve"> good modelling and </w:t>
      </w:r>
      <w:r>
        <w:t>what-if</w:t>
      </w:r>
      <w:r w:rsidRPr="00750EA4">
        <w:t xml:space="preserve"> experim</w:t>
      </w:r>
      <w:r>
        <w:t>ent</w:t>
      </w:r>
      <w:r w:rsidRPr="00750EA4">
        <w:t xml:space="preserve">s are a major investment </w:t>
      </w:r>
      <w:r>
        <w:t xml:space="preserve">that </w:t>
      </w:r>
      <w:r w:rsidRPr="00750EA4">
        <w:t>we could make in this country to improve our resilience</w:t>
      </w:r>
      <w:r>
        <w:t>,</w:t>
      </w:r>
      <w:r w:rsidRPr="00750EA4">
        <w:t xml:space="preserve"> and improve our capability to plan for futures </w:t>
      </w:r>
      <w:r>
        <w:t>that</w:t>
      </w:r>
      <w:r w:rsidRPr="00750EA4">
        <w:t xml:space="preserve"> are going to be stressed</w:t>
      </w:r>
      <w:r>
        <w:t>,</w:t>
      </w:r>
      <w:r w:rsidRPr="00750EA4">
        <w:t xml:space="preserve"> by </w:t>
      </w:r>
      <w:r w:rsidR="00C72135">
        <w:t xml:space="preserve">not only </w:t>
      </w:r>
      <w:r w:rsidRPr="00750EA4">
        <w:t xml:space="preserve">the things we have talked about </w:t>
      </w:r>
      <w:r>
        <w:t xml:space="preserve">in </w:t>
      </w:r>
      <w:r w:rsidRPr="00750EA4">
        <w:t xml:space="preserve">some of the major risks but some of the things </w:t>
      </w:r>
      <w:r>
        <w:t xml:space="preserve">that </w:t>
      </w:r>
      <w:r w:rsidRPr="00750EA4">
        <w:t xml:space="preserve">we have not yet imagined because we do not really know what the parameters might look like, </w:t>
      </w:r>
      <w:r>
        <w:t>such as</w:t>
      </w:r>
      <w:r w:rsidRPr="00750EA4">
        <w:t xml:space="preserve"> change</w:t>
      </w:r>
      <w:r>
        <w:t>s</w:t>
      </w:r>
      <w:r w:rsidRPr="00750EA4">
        <w:t xml:space="preserve"> in demography and</w:t>
      </w:r>
      <w:r>
        <w:t xml:space="preserve">, </w:t>
      </w:r>
      <w:r w:rsidRPr="00750EA4">
        <w:t>possibly</w:t>
      </w:r>
      <w:r>
        <w:t>,</w:t>
      </w:r>
      <w:r w:rsidRPr="00750EA4">
        <w:t xml:space="preserve"> the speed with which certain types of industry now work</w:t>
      </w:r>
      <w:r>
        <w:t>. I</w:t>
      </w:r>
      <w:r w:rsidRPr="00750EA4">
        <w:t>f you look at the finance industry</w:t>
      </w:r>
      <w:r>
        <w:t>,</w:t>
      </w:r>
      <w:r w:rsidRPr="00750EA4">
        <w:t xml:space="preserve"> in the lifetime of most of the people </w:t>
      </w:r>
      <w:r>
        <w:t>o</w:t>
      </w:r>
      <w:r w:rsidRPr="00750EA4">
        <w:t xml:space="preserve">n this call it has gone from </w:t>
      </w:r>
      <w:r w:rsidR="00C72135">
        <w:t xml:space="preserve">taking </w:t>
      </w:r>
      <w:r w:rsidRPr="00750EA4">
        <w:t>three days to clear a bank statement to half a millisecond.</w:t>
      </w:r>
      <w:r>
        <w:t xml:space="preserve"> </w:t>
      </w:r>
      <w:r w:rsidRPr="00750EA4">
        <w:t>Those parametric changes stress the way in which w</w:t>
      </w:r>
      <w:r>
        <w:t>e</w:t>
      </w:r>
      <w:r w:rsidRPr="00750EA4">
        <w:t xml:space="preserve"> live, and we need to know what that is going </w:t>
      </w:r>
      <w:r>
        <w:t xml:space="preserve">to </w:t>
      </w:r>
      <w:r w:rsidRPr="00750EA4">
        <w:t>do to us into the future.</w:t>
      </w:r>
      <w:r>
        <w:t xml:space="preserve"> </w:t>
      </w:r>
    </w:p>
    <w:p w:rsidR="001C401D" w:rsidRPr="00750EA4" w:rsidP="001C401D">
      <w:pPr>
        <w:pStyle w:val="Remark"/>
      </w:pPr>
      <w:r w:rsidRPr="00E16EB8">
        <w:rPr>
          <w:b/>
        </w:rPr>
        <w:t>Lord Mair:</w:t>
      </w:r>
      <w:r>
        <w:t xml:space="preserve"> </w:t>
      </w:r>
      <w:r w:rsidRPr="00750EA4">
        <w:t>Lord Harris</w:t>
      </w:r>
      <w:r>
        <w:t>,</w:t>
      </w:r>
      <w:r w:rsidRPr="00750EA4">
        <w:t xml:space="preserve"> </w:t>
      </w:r>
      <w:r>
        <w:t>the</w:t>
      </w:r>
      <w:r w:rsidRPr="00750EA4">
        <w:t xml:space="preserve"> National Preparedness Commission produced a very interesting report recently </w:t>
      </w:r>
      <w:r>
        <w:t>in which</w:t>
      </w:r>
      <w:r w:rsidRPr="00750EA4">
        <w:t xml:space="preserve"> you</w:t>
      </w:r>
      <w:r>
        <w:t xml:space="preserve"> talk about</w:t>
      </w:r>
      <w:r w:rsidRPr="00750EA4">
        <w:t>, among other things, cyber ranges</w:t>
      </w:r>
      <w:r>
        <w:t>—</w:t>
      </w:r>
      <w:r w:rsidRPr="00750EA4">
        <w:t xml:space="preserve">simulations of </w:t>
      </w:r>
      <w:r>
        <w:t>cyberattack, which b</w:t>
      </w:r>
      <w:r w:rsidRPr="00750EA4">
        <w:t>oth of you have mentioned this morning</w:t>
      </w:r>
      <w:r>
        <w:t>—</w:t>
      </w:r>
      <w:r w:rsidRPr="00750EA4">
        <w:t xml:space="preserve">where one group tries to exploit the vulnerabilities present in a system and another group tries to defend that system. </w:t>
      </w:r>
      <w:r>
        <w:t xml:space="preserve">Will </w:t>
      </w:r>
      <w:r w:rsidRPr="00750EA4">
        <w:t xml:space="preserve">you say a bit more about that because </w:t>
      </w:r>
      <w:r>
        <w:t>it</w:t>
      </w:r>
      <w:r w:rsidRPr="00750EA4">
        <w:t xml:space="preserve"> is rather topical</w:t>
      </w:r>
      <w:r w:rsidR="00C72135">
        <w:t>,</w:t>
      </w:r>
      <w:r w:rsidRPr="00750EA4">
        <w:t xml:space="preserve"> given what has recently happened to the </w:t>
      </w:r>
      <w:r>
        <w:t>C</w:t>
      </w:r>
      <w:r w:rsidRPr="00750EA4">
        <w:t xml:space="preserve">olonial </w:t>
      </w:r>
      <w:r w:rsidR="00C72135">
        <w:t>P</w:t>
      </w:r>
      <w:r w:rsidRPr="00750EA4">
        <w:t>ipeline on the eastern seaboard of the U</w:t>
      </w:r>
      <w:r>
        <w:t>S</w:t>
      </w:r>
      <w:r w:rsidRPr="00750EA4">
        <w:t xml:space="preserve"> and other examples? </w:t>
      </w:r>
      <w:r>
        <w:t xml:space="preserve">Will </w:t>
      </w:r>
      <w:r w:rsidRPr="00750EA4">
        <w:t xml:space="preserve">you say a bit more about cyber ranges and simulations of </w:t>
      </w:r>
      <w:r>
        <w:t>cyberattack</w:t>
      </w:r>
      <w:r w:rsidRPr="00750EA4">
        <w:t>?</w:t>
      </w:r>
      <w:r>
        <w:t xml:space="preserve"> </w:t>
      </w:r>
    </w:p>
    <w:p w:rsidR="001C401D" w:rsidP="001C401D">
      <w:pPr>
        <w:pStyle w:val="Answer"/>
      </w:pPr>
      <w:r w:rsidRPr="00E16EB8">
        <w:rPr>
          <w:b/>
          <w:i/>
        </w:rPr>
        <w:t>Lord Harris of Haringey:</w:t>
      </w:r>
      <w:r>
        <w:t xml:space="preserve"> It is important that </w:t>
      </w:r>
      <w:r w:rsidRPr="00750EA4">
        <w:t>you have much more willingness and readiness to exercise and to simulate the unexpected. That is part of the delight of using digital twin approaches.</w:t>
      </w:r>
      <w:r>
        <w:t xml:space="preserve"> </w:t>
      </w:r>
      <w:r w:rsidRPr="00750EA4">
        <w:t>You need to have external challenge and red</w:t>
      </w:r>
      <w:r w:rsidR="00C72135">
        <w:t>-</w:t>
      </w:r>
      <w:r w:rsidRPr="00750EA4">
        <w:t>teaming</w:t>
      </w:r>
      <w:r>
        <w:t>,</w:t>
      </w:r>
      <w:r w:rsidRPr="00750EA4">
        <w:t xml:space="preserve"> which is I think what private industry would call it</w:t>
      </w:r>
      <w:r>
        <w:t xml:space="preserve">, </w:t>
      </w:r>
      <w:r w:rsidRPr="00750EA4">
        <w:t xml:space="preserve">whereby you get somebody else to look at what you are doing and say, </w:t>
      </w:r>
      <w:r>
        <w:t>“I</w:t>
      </w:r>
      <w:r w:rsidRPr="00750EA4">
        <w:t>f we were trying to break it</w:t>
      </w:r>
      <w:r>
        <w:t>,</w:t>
      </w:r>
      <w:r w:rsidRPr="00750EA4">
        <w:t xml:space="preserve"> or get into it</w:t>
      </w:r>
      <w:r>
        <w:t>,</w:t>
      </w:r>
      <w:r w:rsidRPr="00750EA4">
        <w:t xml:space="preserve"> this is how we would </w:t>
      </w:r>
      <w:r w:rsidRPr="00750EA4">
        <w:t>do it</w:t>
      </w:r>
      <w:r>
        <w:t>”</w:t>
      </w:r>
      <w:r w:rsidRPr="00750EA4">
        <w:t xml:space="preserve">. That is an accepted technique </w:t>
      </w:r>
      <w:r>
        <w:t xml:space="preserve">as regards </w:t>
      </w:r>
      <w:r w:rsidRPr="00750EA4">
        <w:t>penetration testing in the cyber world.</w:t>
      </w:r>
      <w:r>
        <w:t xml:space="preserve"> </w:t>
      </w:r>
      <w:r w:rsidRPr="00750EA4">
        <w:t>There are a number of other similar things. It should be a natural part of it.</w:t>
      </w:r>
      <w:r>
        <w:t xml:space="preserve"> </w:t>
      </w:r>
    </w:p>
    <w:p w:rsidR="001C401D" w:rsidP="001C401D">
      <w:pPr>
        <w:pStyle w:val="Answer"/>
      </w:pPr>
      <w:r w:rsidRPr="00750EA4">
        <w:t>There is a great danger</w:t>
      </w:r>
      <w:r>
        <w:t>.</w:t>
      </w:r>
      <w:r w:rsidRPr="00750EA4">
        <w:t xml:space="preserve"> </w:t>
      </w:r>
      <w:r>
        <w:t>I</w:t>
      </w:r>
      <w:r w:rsidRPr="00750EA4">
        <w:t xml:space="preserve">t is all very well saying </w:t>
      </w:r>
      <w:r>
        <w:t xml:space="preserve">that </w:t>
      </w:r>
      <w:r w:rsidRPr="00750EA4">
        <w:t>you will need to exercise the various events</w:t>
      </w:r>
      <w:r>
        <w:t xml:space="preserve">, but what </w:t>
      </w:r>
      <w:r w:rsidRPr="00750EA4">
        <w:t xml:space="preserve">tends to happen is </w:t>
      </w:r>
      <w:r>
        <w:t xml:space="preserve">that </w:t>
      </w:r>
      <w:r w:rsidRPr="00750EA4">
        <w:t>people exercise the plan.</w:t>
      </w:r>
      <w:r>
        <w:t xml:space="preserve"> </w:t>
      </w:r>
      <w:r w:rsidRPr="00750EA4">
        <w:t>The plan works because everybody knows what they are supposed to do</w:t>
      </w:r>
      <w:r>
        <w:t>,</w:t>
      </w:r>
      <w:r w:rsidRPr="00750EA4">
        <w:t xml:space="preserve"> but the reality is </w:t>
      </w:r>
      <w:r>
        <w:t xml:space="preserve">that </w:t>
      </w:r>
      <w:r w:rsidRPr="00750EA4">
        <w:t>you are usually confronted with something other than what you have planned for. It is the general</w:t>
      </w:r>
      <w:r>
        <w:t>s</w:t>
      </w:r>
      <w:r w:rsidRPr="00750EA4">
        <w:t xml:space="preserve"> </w:t>
      </w:r>
      <w:r>
        <w:t xml:space="preserve">fighting </w:t>
      </w:r>
      <w:r w:rsidRPr="00750EA4">
        <w:t>the last war.</w:t>
      </w:r>
      <w:r>
        <w:t xml:space="preserve"> </w:t>
      </w:r>
      <w:r w:rsidRPr="00750EA4">
        <w:t>It is the argument that what you</w:t>
      </w:r>
      <w:r>
        <w:t xml:space="preserve"> have</w:t>
      </w:r>
      <w:r w:rsidRPr="00750EA4">
        <w:t xml:space="preserve"> prepare</w:t>
      </w:r>
      <w:r>
        <w:t>d</w:t>
      </w:r>
      <w:r w:rsidRPr="00750EA4">
        <w:t xml:space="preserve"> for you deter</w:t>
      </w:r>
      <w:r>
        <w:t>,</w:t>
      </w:r>
      <w:r w:rsidRPr="00750EA4">
        <w:t xml:space="preserve"> or </w:t>
      </w:r>
      <w:r>
        <w:t xml:space="preserve">you </w:t>
      </w:r>
      <w:r w:rsidRPr="00750EA4">
        <w:t>make less likely to happen, so what you actually confront is something different.</w:t>
      </w:r>
      <w:r>
        <w:t xml:space="preserve"> Y</w:t>
      </w:r>
      <w:r w:rsidRPr="00750EA4">
        <w:t>ou need external challenge</w:t>
      </w:r>
      <w:r>
        <w:t>. Y</w:t>
      </w:r>
      <w:r w:rsidRPr="00750EA4">
        <w:t>ou need people red</w:t>
      </w:r>
      <w:r w:rsidR="00C72135">
        <w:t>-</w:t>
      </w:r>
      <w:r w:rsidRPr="00750EA4">
        <w:t>teaming.</w:t>
      </w:r>
      <w:r>
        <w:t xml:space="preserve"> </w:t>
      </w:r>
      <w:r w:rsidRPr="00750EA4">
        <w:t>You need the mechanisms</w:t>
      </w:r>
      <w:r>
        <w:t>,</w:t>
      </w:r>
      <w:r w:rsidRPr="00750EA4">
        <w:t xml:space="preserve"> </w:t>
      </w:r>
      <w:r>
        <w:t>the</w:t>
      </w:r>
      <w:r w:rsidRPr="00750EA4">
        <w:t xml:space="preserve"> digital twins and other s</w:t>
      </w:r>
      <w:r w:rsidR="00C72135">
        <w:t>i</w:t>
      </w:r>
      <w:r w:rsidRPr="00750EA4">
        <w:t>mulations to ensure that you get into that and you see the consequences.</w:t>
      </w:r>
      <w:r>
        <w:t xml:space="preserve"> </w:t>
      </w:r>
    </w:p>
    <w:p w:rsidR="001C401D" w:rsidP="001C401D">
      <w:pPr>
        <w:pStyle w:val="Answer"/>
      </w:pPr>
      <w:r w:rsidRPr="00750EA4">
        <w:t>Some of the work we have done has highlighted the importance of organisations stress testing themselves</w:t>
      </w:r>
      <w:r>
        <w:t>—</w:t>
      </w:r>
      <w:r w:rsidRPr="00750EA4">
        <w:t xml:space="preserve">of knowing their tolerances </w:t>
      </w:r>
      <w:r>
        <w:t xml:space="preserve">and </w:t>
      </w:r>
      <w:r w:rsidRPr="00750EA4">
        <w:t xml:space="preserve">the acceptable levels of failure. </w:t>
      </w:r>
      <w:r>
        <w:t>S</w:t>
      </w:r>
      <w:r w:rsidRPr="00750EA4">
        <w:t>enior management</w:t>
      </w:r>
      <w:r w:rsidR="00C72135">
        <w:t>—</w:t>
      </w:r>
      <w:r>
        <w:t xml:space="preserve">and </w:t>
      </w:r>
      <w:r w:rsidRPr="00750EA4">
        <w:t xml:space="preserve">this is </w:t>
      </w:r>
      <w:r>
        <w:t xml:space="preserve">as </w:t>
      </w:r>
      <w:r w:rsidRPr="00750EA4">
        <w:t>true in an organisation as it is in government</w:t>
      </w:r>
      <w:r w:rsidR="00C72135">
        <w:t>—</w:t>
      </w:r>
      <w:r w:rsidRPr="00750EA4">
        <w:t>need to discuss and consider what future failure looks like</w:t>
      </w:r>
      <w:r w:rsidR="00C72135">
        <w:t>,</w:t>
      </w:r>
      <w:r w:rsidRPr="00750EA4">
        <w:t xml:space="preserve"> so as to avoid complacency. They have to understand the interdependencies of what is important.</w:t>
      </w:r>
      <w:r>
        <w:t xml:space="preserve"> </w:t>
      </w:r>
    </w:p>
    <w:p w:rsidR="001C401D" w:rsidP="001C401D">
      <w:pPr>
        <w:pStyle w:val="Answer"/>
      </w:pPr>
      <w:r w:rsidRPr="00750EA4">
        <w:t>I remember being part of an exercise in London looking at a major power failure.</w:t>
      </w:r>
      <w:r>
        <w:t xml:space="preserve"> </w:t>
      </w:r>
      <w:r w:rsidRPr="00750EA4">
        <w:t xml:space="preserve">People came into the exercise thinking, </w:t>
      </w:r>
      <w:r>
        <w:t>“</w:t>
      </w:r>
      <w:r w:rsidRPr="00750EA4">
        <w:t>We are okay</w:t>
      </w:r>
      <w:r>
        <w:t>,</w:t>
      </w:r>
      <w:r w:rsidRPr="00750EA4">
        <w:t xml:space="preserve"> we have an emergency generator in the basement</w:t>
      </w:r>
      <w:r>
        <w:t>”</w:t>
      </w:r>
      <w:r w:rsidR="00C72135">
        <w:t>—</w:t>
      </w:r>
      <w:r w:rsidRPr="00750EA4">
        <w:t xml:space="preserve">which is not necessarily the best place to have an emergency generator if the cause of the problem is a flood. We started to talk to them and asked, </w:t>
      </w:r>
      <w:r>
        <w:t>“</w:t>
      </w:r>
      <w:r w:rsidRPr="00750EA4">
        <w:t>What would you do then?</w:t>
      </w:r>
      <w:r>
        <w:t>” “</w:t>
      </w:r>
      <w:r w:rsidRPr="00750EA4">
        <w:t>We would call in the engineers</w:t>
      </w:r>
      <w:r>
        <w:t>”</w:t>
      </w:r>
      <w:r w:rsidRPr="00750EA4">
        <w:t>.</w:t>
      </w:r>
      <w:r>
        <w:t xml:space="preserve"> “</w:t>
      </w:r>
      <w:r w:rsidRPr="00750EA4">
        <w:t>How will you call them in if there are no communications</w:t>
      </w:r>
      <w:r>
        <w:t>?” O</w:t>
      </w:r>
      <w:r w:rsidRPr="00750EA4">
        <w:t>r you start to put the question</w:t>
      </w:r>
      <w:r>
        <w:t>, “H</w:t>
      </w:r>
      <w:r w:rsidRPr="00750EA4">
        <w:t>ow long will your office operate if there is no water and you can</w:t>
      </w:r>
      <w:r w:rsidR="00C72135">
        <w:t>’</w:t>
      </w:r>
      <w:r w:rsidRPr="00750EA4">
        <w:t xml:space="preserve">t get rid </w:t>
      </w:r>
      <w:r>
        <w:t xml:space="preserve">of </w:t>
      </w:r>
      <w:r w:rsidRPr="00750EA4">
        <w:t>the sewage?</w:t>
      </w:r>
      <w:r>
        <w:t xml:space="preserve">” </w:t>
      </w:r>
      <w:r w:rsidRPr="00750EA4">
        <w:t>It is those sorts of things</w:t>
      </w:r>
      <w:r>
        <w:t>. Y</w:t>
      </w:r>
      <w:r w:rsidRPr="00750EA4">
        <w:t>ou c</w:t>
      </w:r>
      <w:r>
        <w:t>ould see</w:t>
      </w:r>
      <w:r w:rsidR="00C72135">
        <w:t>,</w:t>
      </w:r>
      <w:r>
        <w:t xml:space="preserve"> as the morning wore on</w:t>
      </w:r>
      <w:r w:rsidR="00C72135">
        <w:t>,</w:t>
      </w:r>
      <w:r>
        <w:t xml:space="preserve"> </w:t>
      </w:r>
      <w:r w:rsidRPr="00750EA4">
        <w:t>people</w:t>
      </w:r>
      <w:r>
        <w:t>’</w:t>
      </w:r>
      <w:r w:rsidRPr="00750EA4">
        <w:t xml:space="preserve">s faith in their plan dwindling </w:t>
      </w:r>
      <w:r>
        <w:t xml:space="preserve">and their </w:t>
      </w:r>
      <w:r w:rsidRPr="00750EA4">
        <w:t>thinking</w:t>
      </w:r>
      <w:r>
        <w:t>, “W</w:t>
      </w:r>
      <w:r w:rsidRPr="00750EA4">
        <w:t>e need to go back and think about</w:t>
      </w:r>
      <w:r>
        <w:t xml:space="preserve"> </w:t>
      </w:r>
      <w:r w:rsidRPr="00750EA4">
        <w:t>some of these other connected issues</w:t>
      </w:r>
      <w:r>
        <w:t>”.</w:t>
      </w:r>
    </w:p>
    <w:p w:rsidR="001C401D" w:rsidRPr="00750EA4" w:rsidP="00C72135">
      <w:pPr>
        <w:pStyle w:val="Remark"/>
      </w:pPr>
      <w:r w:rsidRPr="00FF7970">
        <w:rPr>
          <w:b/>
        </w:rPr>
        <w:t>Lord Mair:</w:t>
      </w:r>
      <w:r>
        <w:t xml:space="preserve"> I</w:t>
      </w:r>
      <w:r w:rsidRPr="00750EA4">
        <w:t>n response to the question</w:t>
      </w:r>
      <w:r w:rsidR="00C72135">
        <w:t xml:space="preserve"> of whether </w:t>
      </w:r>
      <w:r w:rsidRPr="00750EA4">
        <w:t xml:space="preserve">we </w:t>
      </w:r>
      <w:r w:rsidR="00C72135">
        <w:t xml:space="preserve">are </w:t>
      </w:r>
      <w:r w:rsidRPr="00750EA4">
        <w:t>a resilient country</w:t>
      </w:r>
      <w:r w:rsidR="00C72135">
        <w:t xml:space="preserve">, </w:t>
      </w:r>
      <w:r>
        <w:t xml:space="preserve">having </w:t>
      </w:r>
      <w:r w:rsidRPr="00750EA4">
        <w:t>said all that</w:t>
      </w:r>
      <w:r>
        <w:t>,</w:t>
      </w:r>
      <w:r w:rsidRPr="00750EA4">
        <w:t xml:space="preserve"> is your answer</w:t>
      </w:r>
      <w:r w:rsidR="00C72135">
        <w:t xml:space="preserve"> no, we are </w:t>
      </w:r>
      <w:r w:rsidRPr="00750EA4">
        <w:t>not?</w:t>
      </w:r>
      <w:r>
        <w:t xml:space="preserve"> </w:t>
      </w:r>
    </w:p>
    <w:p w:rsidR="001C401D" w:rsidP="00C72135">
      <w:pPr>
        <w:pStyle w:val="Answer"/>
      </w:pPr>
      <w:r w:rsidRPr="00FF7970">
        <w:rPr>
          <w:b/>
          <w:i/>
        </w:rPr>
        <w:t>Lord Harris of Haringey:</w:t>
      </w:r>
      <w:r>
        <w:t xml:space="preserve"> </w:t>
      </w:r>
      <w:r w:rsidRPr="00750EA4">
        <w:t>We are on a scale, are we not</w:t>
      </w:r>
      <w:r>
        <w:t>?</w:t>
      </w:r>
      <w:r w:rsidRPr="00750EA4">
        <w:t xml:space="preserve"> We are better than some places.</w:t>
      </w:r>
      <w:r>
        <w:t xml:space="preserve"> </w:t>
      </w:r>
      <w:r w:rsidRPr="00750EA4">
        <w:t>If you think about it, some parts of the country are more resilient than others.</w:t>
      </w:r>
      <w:r>
        <w:t xml:space="preserve"> </w:t>
      </w:r>
      <w:r w:rsidRPr="00750EA4">
        <w:t>Some parts of the country have been tested.</w:t>
      </w:r>
      <w:r>
        <w:t xml:space="preserve"> </w:t>
      </w:r>
      <w:r w:rsidRPr="00750EA4">
        <w:t xml:space="preserve">Those who have the joys of living in scenic places </w:t>
      </w:r>
      <w:r>
        <w:t xml:space="preserve">that </w:t>
      </w:r>
      <w:r w:rsidRPr="00750EA4">
        <w:t>are flood risks will know what happens under circumstances of flood</w:t>
      </w:r>
      <w:r>
        <w:t>,</w:t>
      </w:r>
      <w:r w:rsidRPr="00750EA4">
        <w:t xml:space="preserve"> and a resilient structure is built up.</w:t>
      </w:r>
      <w:r>
        <w:t xml:space="preserve"> </w:t>
      </w:r>
      <w:r w:rsidRPr="00750EA4">
        <w:t xml:space="preserve">For somebody </w:t>
      </w:r>
      <w:r>
        <w:t>such as</w:t>
      </w:r>
      <w:r w:rsidRPr="00750EA4">
        <w:t xml:space="preserve"> me</w:t>
      </w:r>
      <w:r>
        <w:t>—</w:t>
      </w:r>
      <w:r w:rsidRPr="00750EA4">
        <w:t>an unreconstructed city dweller</w:t>
      </w:r>
      <w:r>
        <w:t>—</w:t>
      </w:r>
      <w:r w:rsidRPr="00750EA4">
        <w:t xml:space="preserve">I wonder whether the interconnectedness works in </w:t>
      </w:r>
      <w:r>
        <w:t xml:space="preserve">a </w:t>
      </w:r>
      <w:r w:rsidRPr="00750EA4">
        <w:t>city</w:t>
      </w:r>
      <w:r>
        <w:t>, and</w:t>
      </w:r>
      <w:r w:rsidRPr="00750EA4">
        <w:t xml:space="preserve"> whether we are quite as resilient as we think.</w:t>
      </w:r>
      <w:r>
        <w:t xml:space="preserve"> </w:t>
      </w:r>
      <w:r w:rsidRPr="00750EA4">
        <w:t xml:space="preserve">The assumption </w:t>
      </w:r>
      <w:r>
        <w:t xml:space="preserve">is that, </w:t>
      </w:r>
      <w:r w:rsidRPr="00750EA4">
        <w:t xml:space="preserve">if the power goes </w:t>
      </w:r>
      <w:r>
        <w:t xml:space="preserve">off, someone </w:t>
      </w:r>
      <w:r w:rsidRPr="00750EA4">
        <w:t>is going to sort it out</w:t>
      </w:r>
      <w:r>
        <w:t xml:space="preserve"> and </w:t>
      </w:r>
      <w:r w:rsidRPr="00750EA4">
        <w:t>it will come back in 20 minutes</w:t>
      </w:r>
      <w:r>
        <w:t>. It is t</w:t>
      </w:r>
      <w:r w:rsidRPr="00750EA4">
        <w:t>he same with the water. You have to build those societal and community structures</w:t>
      </w:r>
      <w:r>
        <w:t>,</w:t>
      </w:r>
      <w:r w:rsidRPr="00750EA4">
        <w:t xml:space="preserve"> which is why I talk about the importance of every level of society</w:t>
      </w:r>
      <w:r w:rsidR="00C72135">
        <w:t xml:space="preserve">, </w:t>
      </w:r>
      <w:r w:rsidRPr="00750EA4">
        <w:t>business</w:t>
      </w:r>
      <w:r w:rsidR="00C72135">
        <w:t xml:space="preserve"> and</w:t>
      </w:r>
      <w:r w:rsidRPr="00750EA4">
        <w:t xml:space="preserve"> organisations</w:t>
      </w:r>
      <w:r w:rsidR="00C72135">
        <w:t xml:space="preserve"> </w:t>
      </w:r>
      <w:r w:rsidRPr="00750EA4">
        <w:t>preparing themselves to be resilient.</w:t>
      </w:r>
      <w:r>
        <w:t xml:space="preserve"> </w:t>
      </w:r>
    </w:p>
    <w:p w:rsidR="001C401D" w:rsidRPr="00750EA4" w:rsidP="00C72135">
      <w:pPr>
        <w:pStyle w:val="Question"/>
      </w:pPr>
      <w:r w:rsidRPr="003336ED">
        <w:rPr>
          <w:b/>
        </w:rPr>
        <w:t>Baroness McGregor-Smith:</w:t>
      </w:r>
      <w:r>
        <w:t xml:space="preserve"> </w:t>
      </w:r>
      <w:r w:rsidRPr="00750EA4">
        <w:t>Lord Harris</w:t>
      </w:r>
      <w:r>
        <w:t>,</w:t>
      </w:r>
      <w:r w:rsidRPr="00750EA4">
        <w:t xml:space="preserve"> when you have discussed resilience in the past you have </w:t>
      </w:r>
      <w:r>
        <w:t>said that</w:t>
      </w:r>
      <w:r w:rsidRPr="00750EA4">
        <w:t xml:space="preserve"> some of the changes needed are </w:t>
      </w:r>
      <w:r w:rsidRPr="00750EA4">
        <w:t>generation</w:t>
      </w:r>
      <w:r>
        <w:t>-</w:t>
      </w:r>
      <w:r w:rsidRPr="00750EA4">
        <w:t>long endeavours. We are really interested i</w:t>
      </w:r>
      <w:r>
        <w:t>n</w:t>
      </w:r>
      <w:r w:rsidRPr="00750EA4">
        <w:t xml:space="preserve"> understanding how we build a longer</w:t>
      </w:r>
      <w:r>
        <w:t>-</w:t>
      </w:r>
      <w:r w:rsidRPr="00750EA4">
        <w:t>term approach into our policy</w:t>
      </w:r>
      <w:r>
        <w:t>-</w:t>
      </w:r>
      <w:r w:rsidRPr="00750EA4">
        <w:t>making</w:t>
      </w:r>
      <w:r>
        <w:t>,</w:t>
      </w:r>
      <w:r w:rsidRPr="00750EA4">
        <w:t xml:space="preserve"> and what the greatest barriers to that are. </w:t>
      </w:r>
    </w:p>
    <w:p w:rsidR="001C401D" w:rsidP="001C401D">
      <w:pPr>
        <w:pStyle w:val="Answer"/>
      </w:pPr>
      <w:r w:rsidRPr="00FF7970">
        <w:rPr>
          <w:b/>
          <w:i/>
        </w:rPr>
        <w:t>Lord Harris of Haringey:</w:t>
      </w:r>
      <w:r>
        <w:t xml:space="preserve"> </w:t>
      </w:r>
      <w:r w:rsidRPr="00750EA4">
        <w:t>Some crises arise very suddenly and unexpectedly</w:t>
      </w:r>
      <w:r w:rsidR="00C72135">
        <w:t>,</w:t>
      </w:r>
      <w:r w:rsidRPr="00750EA4">
        <w:t xml:space="preserve"> and require urgent action</w:t>
      </w:r>
      <w:r>
        <w:t>—</w:t>
      </w:r>
      <w:r w:rsidRPr="00750EA4">
        <w:t>you need mechanisms</w:t>
      </w:r>
      <w:r>
        <w:t xml:space="preserve"> for that—</w:t>
      </w:r>
      <w:r w:rsidRPr="00750EA4">
        <w:t>but others develop over a much longer timeframe</w:t>
      </w:r>
      <w:r>
        <w:t xml:space="preserve"> of</w:t>
      </w:r>
      <w:r w:rsidRPr="00750EA4">
        <w:t xml:space="preserve"> decades. Climate change </w:t>
      </w:r>
      <w:r>
        <w:t xml:space="preserve">is </w:t>
      </w:r>
      <w:r w:rsidRPr="00750EA4">
        <w:t xml:space="preserve">an example of an issue </w:t>
      </w:r>
      <w:r>
        <w:t xml:space="preserve">that </w:t>
      </w:r>
      <w:r w:rsidRPr="00750EA4">
        <w:t>has taken decades to develop</w:t>
      </w:r>
      <w:r>
        <w:t xml:space="preserve">. </w:t>
      </w:r>
      <w:r w:rsidR="00C72135">
        <w:t>And t</w:t>
      </w:r>
      <w:r w:rsidRPr="00750EA4">
        <w:t xml:space="preserve">he response needs to be equally long term. How do you respond to that? The question </w:t>
      </w:r>
      <w:r>
        <w:t xml:space="preserve">that </w:t>
      </w:r>
      <w:r w:rsidRPr="00750EA4">
        <w:t>I hope your committee is going to answer is</w:t>
      </w:r>
      <w:r>
        <w:t xml:space="preserve">: </w:t>
      </w:r>
      <w:r w:rsidRPr="00750EA4">
        <w:t>who takes responsibility and takes the long</w:t>
      </w:r>
      <w:r>
        <w:t>-</w:t>
      </w:r>
      <w:r w:rsidRPr="00750EA4">
        <w:t xml:space="preserve">term view? </w:t>
      </w:r>
    </w:p>
    <w:p w:rsidR="001C401D" w:rsidP="001C401D">
      <w:pPr>
        <w:pStyle w:val="Answer"/>
      </w:pPr>
      <w:r w:rsidRPr="00750EA4">
        <w:t>Like many people on this call, I regard myself as a recovering politician</w:t>
      </w:r>
      <w:r>
        <w:t>.</w:t>
      </w:r>
      <w:r w:rsidRPr="00750EA4">
        <w:t xml:space="preserve"> I wonder slightly whether a democratic system</w:t>
      </w:r>
      <w:r>
        <w:t>,</w:t>
      </w:r>
      <w:r w:rsidRPr="00750EA4">
        <w:t xml:space="preserve"> where the issue is </w:t>
      </w:r>
      <w:r>
        <w:t>“</w:t>
      </w:r>
      <w:r w:rsidRPr="00750EA4">
        <w:t>not in my term of office</w:t>
      </w:r>
      <w:r>
        <w:t>”,</w:t>
      </w:r>
      <w:r w:rsidRPr="00750EA4">
        <w:t xml:space="preserve"> enables us to take a long</w:t>
      </w:r>
      <w:r>
        <w:t>-</w:t>
      </w:r>
      <w:r w:rsidRPr="00750EA4">
        <w:t>term view</w:t>
      </w:r>
      <w:r>
        <w:t xml:space="preserve">, </w:t>
      </w:r>
      <w:r w:rsidRPr="00750EA4">
        <w:t xml:space="preserve">particularly of some of these very major potential risks </w:t>
      </w:r>
      <w:r>
        <w:t xml:space="preserve">that </w:t>
      </w:r>
      <w:r w:rsidRPr="00750EA4">
        <w:t>still might not happen.</w:t>
      </w:r>
      <w:r>
        <w:t xml:space="preserve"> </w:t>
      </w:r>
      <w:r w:rsidRPr="00750EA4">
        <w:t xml:space="preserve">You can see some things coming down the road and you have to take responsibility for </w:t>
      </w:r>
      <w:r>
        <w:t>them</w:t>
      </w:r>
      <w:r w:rsidRPr="00750EA4">
        <w:t xml:space="preserve">. For the things </w:t>
      </w:r>
      <w:r>
        <w:t xml:space="preserve">that </w:t>
      </w:r>
      <w:r w:rsidRPr="00750EA4">
        <w:t>are less likely</w:t>
      </w:r>
      <w:r>
        <w:t>,</w:t>
      </w:r>
      <w:r w:rsidRPr="00750EA4">
        <w:t xml:space="preserve"> that is more difficult. </w:t>
      </w:r>
    </w:p>
    <w:p w:rsidR="001C401D" w:rsidP="001C401D">
      <w:pPr>
        <w:pStyle w:val="Answer"/>
      </w:pPr>
      <w:r w:rsidRPr="00750EA4">
        <w:t>There has to be a change in mindset.</w:t>
      </w:r>
      <w:r>
        <w:t xml:space="preserve"> </w:t>
      </w:r>
      <w:r w:rsidRPr="00750EA4">
        <w:t xml:space="preserve">It has to be expected. There has to be </w:t>
      </w:r>
      <w:r>
        <w:t>the</w:t>
      </w:r>
      <w:r w:rsidRPr="00750EA4">
        <w:t xml:space="preserve"> expectation on </w:t>
      </w:r>
      <w:r>
        <w:t>G</w:t>
      </w:r>
      <w:r w:rsidRPr="00750EA4">
        <w:t>overnments</w:t>
      </w:r>
      <w:r>
        <w:t>,</w:t>
      </w:r>
      <w:r w:rsidRPr="00750EA4">
        <w:t xml:space="preserve"> business and so on </w:t>
      </w:r>
      <w:r>
        <w:t xml:space="preserve">that they </w:t>
      </w:r>
      <w:r w:rsidRPr="00750EA4">
        <w:t>take the long</w:t>
      </w:r>
      <w:r>
        <w:t xml:space="preserve">-term </w:t>
      </w:r>
      <w:r w:rsidRPr="00750EA4">
        <w:t>view as well as the short</w:t>
      </w:r>
      <w:r>
        <w:t>-</w:t>
      </w:r>
      <w:r w:rsidRPr="00750EA4">
        <w:t>term view.</w:t>
      </w:r>
      <w:r>
        <w:t xml:space="preserve"> </w:t>
      </w:r>
      <w:r w:rsidRPr="00750EA4">
        <w:t>That is difficult, particularly in business</w:t>
      </w:r>
      <w:r>
        <w:t>,</w:t>
      </w:r>
      <w:r w:rsidRPr="00750EA4">
        <w:t xml:space="preserve"> where the focus</w:t>
      </w:r>
      <w:r>
        <w:t>,</w:t>
      </w:r>
      <w:r w:rsidRPr="00750EA4">
        <w:t xml:space="preserve"> as you know</w:t>
      </w:r>
      <w:r>
        <w:t>,</w:t>
      </w:r>
      <w:r w:rsidRPr="00750EA4">
        <w:t xml:space="preserve"> </w:t>
      </w:r>
      <w:r w:rsidR="00C72135">
        <w:t>Lady</w:t>
      </w:r>
      <w:r w:rsidRPr="00750EA4">
        <w:t xml:space="preserve"> McGregor</w:t>
      </w:r>
      <w:r>
        <w:t>-</w:t>
      </w:r>
      <w:r w:rsidRPr="00750EA4">
        <w:t>Smit</w:t>
      </w:r>
      <w:r>
        <w:t xml:space="preserve">h, </w:t>
      </w:r>
      <w:r w:rsidR="00C72135">
        <w:t xml:space="preserve">is </w:t>
      </w:r>
      <w:r w:rsidRPr="00750EA4">
        <w:t xml:space="preserve">very much on </w:t>
      </w:r>
      <w:r>
        <w:t xml:space="preserve">the </w:t>
      </w:r>
      <w:r w:rsidRPr="00750EA4">
        <w:t>annual figures</w:t>
      </w:r>
      <w:r>
        <w:t>,</w:t>
      </w:r>
      <w:r w:rsidRPr="00750EA4">
        <w:t xml:space="preserve"> if not </w:t>
      </w:r>
      <w:r>
        <w:t xml:space="preserve">the </w:t>
      </w:r>
      <w:r w:rsidRPr="00750EA4">
        <w:t xml:space="preserve">quarterly figures or even the monthly figures, and it becomes very difficult as a consequence. </w:t>
      </w:r>
    </w:p>
    <w:p w:rsidR="001C401D" w:rsidRPr="00750EA4" w:rsidP="00C72135">
      <w:pPr>
        <w:pStyle w:val="Remark"/>
      </w:pPr>
      <w:r w:rsidRPr="00C72135">
        <w:rPr>
          <w:b/>
          <w:bCs/>
        </w:rPr>
        <w:t>Baroness McGregor-Smith:</w:t>
      </w:r>
      <w:r>
        <w:t xml:space="preserve"> </w:t>
      </w:r>
      <w:r w:rsidRPr="00750EA4">
        <w:t xml:space="preserve">Absolutely. </w:t>
      </w:r>
    </w:p>
    <w:p w:rsidR="001C401D" w:rsidP="001C401D">
      <w:pPr>
        <w:pStyle w:val="Answer"/>
      </w:pPr>
      <w:r w:rsidRPr="00FF7970">
        <w:rPr>
          <w:b/>
          <w:i/>
        </w:rPr>
        <w:t>Lord Harris of Haringey:</w:t>
      </w:r>
      <w:r>
        <w:t xml:space="preserve"> </w:t>
      </w:r>
      <w:r w:rsidRPr="00750EA4">
        <w:t xml:space="preserve">That change in mindset has to take place. </w:t>
      </w:r>
    </w:p>
    <w:p w:rsidR="001C401D" w:rsidP="00C72135">
      <w:pPr>
        <w:pStyle w:val="Answer"/>
      </w:pPr>
      <w:r>
        <w:t>W</w:t>
      </w:r>
      <w:r w:rsidRPr="00750EA4">
        <w:t>e should be looking right the way through the age range.</w:t>
      </w:r>
      <w:r>
        <w:t xml:space="preserve"> </w:t>
      </w:r>
      <w:r w:rsidRPr="00750EA4">
        <w:t xml:space="preserve">I am a great believer </w:t>
      </w:r>
      <w:r>
        <w:t>that</w:t>
      </w:r>
      <w:r w:rsidR="00C72135">
        <w:t>,</w:t>
      </w:r>
      <w:r>
        <w:t xml:space="preserve"> </w:t>
      </w:r>
      <w:r w:rsidRPr="00750EA4">
        <w:t xml:space="preserve">in the same way </w:t>
      </w:r>
      <w:r w:rsidR="00C72135">
        <w:t>that</w:t>
      </w:r>
      <w:r>
        <w:t xml:space="preserve"> </w:t>
      </w:r>
      <w:r w:rsidRPr="00750EA4">
        <w:t xml:space="preserve">we teach children </w:t>
      </w:r>
      <w:r w:rsidR="00C72135">
        <w:t xml:space="preserve">how </w:t>
      </w:r>
      <w:r>
        <w:t xml:space="preserve">to </w:t>
      </w:r>
      <w:r w:rsidRPr="00750EA4">
        <w:t>cross the road and road safety</w:t>
      </w:r>
      <w:r>
        <w:t>—</w:t>
      </w:r>
      <w:r w:rsidR="00C72135">
        <w:t xml:space="preserve">and </w:t>
      </w:r>
      <w:r w:rsidRPr="00750EA4">
        <w:t xml:space="preserve">there is now an expectation </w:t>
      </w:r>
      <w:r>
        <w:t xml:space="preserve">that </w:t>
      </w:r>
      <w:r w:rsidRPr="00750EA4">
        <w:t>we will teach them about internet safety</w:t>
      </w:r>
      <w:r>
        <w:t>—</w:t>
      </w:r>
      <w:r w:rsidRPr="00750EA4">
        <w:t>we should be talking to them about resilience</w:t>
      </w:r>
      <w:r>
        <w:t>,</w:t>
      </w:r>
      <w:r w:rsidRPr="00750EA4">
        <w:t xml:space="preserve"> and how they and their household should be prepared.</w:t>
      </w:r>
      <w:r>
        <w:t xml:space="preserve"> </w:t>
      </w:r>
      <w:r w:rsidRPr="00750EA4">
        <w:t>I suppose it is going back to Baden</w:t>
      </w:r>
      <w:r>
        <w:t>-</w:t>
      </w:r>
      <w:r w:rsidRPr="00750EA4">
        <w:t xml:space="preserve">Powell and </w:t>
      </w:r>
      <w:r w:rsidR="00C72135">
        <w:t>“</w:t>
      </w:r>
      <w:r w:rsidRPr="00750EA4">
        <w:t>be prepared</w:t>
      </w:r>
      <w:r w:rsidR="00C72135">
        <w:t>”</w:t>
      </w:r>
      <w:r w:rsidRPr="00750EA4">
        <w:t xml:space="preserve"> and all that stuff. If you start at that age</w:t>
      </w:r>
      <w:r>
        <w:t>,</w:t>
      </w:r>
      <w:r w:rsidRPr="00750EA4">
        <w:t xml:space="preserve"> so </w:t>
      </w:r>
      <w:r>
        <w:t xml:space="preserve">that </w:t>
      </w:r>
      <w:r w:rsidRPr="00750EA4">
        <w:t>it is naturally built in</w:t>
      </w:r>
      <w:r w:rsidR="00C72135">
        <w:t>—</w:t>
      </w:r>
      <w:r>
        <w:t>“W</w:t>
      </w:r>
      <w:r w:rsidRPr="00750EA4">
        <w:t>hat do I do</w:t>
      </w:r>
      <w:r>
        <w:t>?</w:t>
      </w:r>
      <w:r w:rsidR="00C72135">
        <w:t>”,</w:t>
      </w:r>
      <w:r>
        <w:t xml:space="preserve"> </w:t>
      </w:r>
      <w:r w:rsidR="00C72135">
        <w:t>“</w:t>
      </w:r>
      <w:r>
        <w:t>W</w:t>
      </w:r>
      <w:r w:rsidRPr="00750EA4">
        <w:t>here is the torch</w:t>
      </w:r>
      <w:r>
        <w:t>?</w:t>
      </w:r>
      <w:r w:rsidR="00C72135">
        <w:t>”,</w:t>
      </w:r>
      <w:r>
        <w:t xml:space="preserve"> </w:t>
      </w:r>
      <w:r w:rsidR="00C72135">
        <w:t>“</w:t>
      </w:r>
      <w:r>
        <w:t>H</w:t>
      </w:r>
      <w:r w:rsidRPr="00750EA4">
        <w:t>ave I left it on</w:t>
      </w:r>
      <w:r>
        <w:t>?</w:t>
      </w:r>
      <w:r w:rsidR="00C72135">
        <w:t>”,</w:t>
      </w:r>
      <w:r>
        <w:t xml:space="preserve"> </w:t>
      </w:r>
      <w:r w:rsidR="00C72135">
        <w:t>“</w:t>
      </w:r>
      <w:r>
        <w:t>H</w:t>
      </w:r>
      <w:r w:rsidRPr="00750EA4">
        <w:t>ow can we cope under those circumstances</w:t>
      </w:r>
      <w:r>
        <w:t>?”—it</w:t>
      </w:r>
      <w:r w:rsidRPr="00750EA4">
        <w:t xml:space="preserve"> would have a knock</w:t>
      </w:r>
      <w:r>
        <w:t>-</w:t>
      </w:r>
      <w:r w:rsidRPr="00750EA4">
        <w:t>on benefit for the parents and the rest of the household</w:t>
      </w:r>
      <w:r>
        <w:t>,</w:t>
      </w:r>
      <w:r w:rsidRPr="00750EA4">
        <w:t xml:space="preserve"> and for society as a whole. </w:t>
      </w:r>
      <w:r>
        <w:t>I</w:t>
      </w:r>
      <w:r w:rsidRPr="00750EA4">
        <w:t>t need</w:t>
      </w:r>
      <w:r>
        <w:t>s</w:t>
      </w:r>
      <w:r w:rsidRPr="00750EA4">
        <w:t xml:space="preserve"> to be looked a</w:t>
      </w:r>
      <w:r>
        <w:t>t</w:t>
      </w:r>
      <w:r w:rsidRPr="00750EA4">
        <w:t xml:space="preserve"> generational</w:t>
      </w:r>
      <w:r>
        <w:t>ly,</w:t>
      </w:r>
      <w:r w:rsidRPr="00750EA4">
        <w:t xml:space="preserve"> starting with children.</w:t>
      </w:r>
      <w:r>
        <w:t xml:space="preserve"> </w:t>
      </w:r>
    </w:p>
    <w:p w:rsidR="001C401D" w:rsidRPr="00750EA4" w:rsidP="00C72135">
      <w:pPr>
        <w:pStyle w:val="Remark"/>
      </w:pPr>
      <w:r w:rsidRPr="002E1587">
        <w:rPr>
          <w:b/>
        </w:rPr>
        <w:t>Baroness McGregor-Smith:</w:t>
      </w:r>
      <w:r>
        <w:t xml:space="preserve"> </w:t>
      </w:r>
      <w:r w:rsidRPr="00750EA4">
        <w:t>I am really interested in this policy point.</w:t>
      </w:r>
      <w:r>
        <w:t xml:space="preserve"> </w:t>
      </w:r>
      <w:r w:rsidRPr="00750EA4">
        <w:t xml:space="preserve">I definitely agree with you </w:t>
      </w:r>
      <w:r>
        <w:t>about</w:t>
      </w:r>
      <w:r w:rsidRPr="00750EA4">
        <w:t xml:space="preserve"> business</w:t>
      </w:r>
      <w:r>
        <w:t>,</w:t>
      </w:r>
      <w:r w:rsidRPr="00750EA4">
        <w:t xml:space="preserve"> whe</w:t>
      </w:r>
      <w:r w:rsidR="00C72135">
        <w:t>re</w:t>
      </w:r>
      <w:r w:rsidRPr="00750EA4">
        <w:t xml:space="preserve"> you are literally up against quarterly numbers or half</w:t>
      </w:r>
      <w:r>
        <w:t>-</w:t>
      </w:r>
      <w:r w:rsidRPr="00750EA4">
        <w:t xml:space="preserve">year numbers and </w:t>
      </w:r>
      <w:r>
        <w:t xml:space="preserve">are </w:t>
      </w:r>
      <w:r w:rsidRPr="00750EA4">
        <w:t>rarely asked about resilience</w:t>
      </w:r>
      <w:r w:rsidR="00C72135">
        <w:t>—</w:t>
      </w:r>
      <w:r>
        <w:t xml:space="preserve">although </w:t>
      </w:r>
      <w:r w:rsidRPr="00750EA4">
        <w:t>you might be occasionally</w:t>
      </w:r>
      <w:r>
        <w:t>.</w:t>
      </w:r>
      <w:r w:rsidRPr="00750EA4">
        <w:t xml:space="preserve"> It is quite challenging to build it in</w:t>
      </w:r>
      <w:r>
        <w:t>,</w:t>
      </w:r>
      <w:r w:rsidRPr="00750EA4">
        <w:t xml:space="preserve"> but you </w:t>
      </w:r>
      <w:r>
        <w:t xml:space="preserve">still </w:t>
      </w:r>
      <w:r w:rsidRPr="00750EA4">
        <w:t>have to build it in.</w:t>
      </w:r>
      <w:r>
        <w:t xml:space="preserve"> </w:t>
      </w:r>
      <w:r w:rsidRPr="00750EA4">
        <w:t xml:space="preserve">Is there more </w:t>
      </w:r>
      <w:r>
        <w:t xml:space="preserve">that </w:t>
      </w:r>
      <w:r w:rsidRPr="00750EA4">
        <w:t>policymakers could do?</w:t>
      </w:r>
      <w:r>
        <w:t xml:space="preserve"> </w:t>
      </w:r>
      <w:r w:rsidRPr="00750EA4">
        <w:t xml:space="preserve">What about the funding, for example? </w:t>
      </w:r>
    </w:p>
    <w:p w:rsidR="001C401D" w:rsidP="001C401D">
      <w:pPr>
        <w:pStyle w:val="Answer"/>
      </w:pPr>
      <w:r w:rsidRPr="002E1587">
        <w:rPr>
          <w:b/>
          <w:i/>
        </w:rPr>
        <w:t>Lord Harris of Haringey:</w:t>
      </w:r>
      <w:r>
        <w:t xml:space="preserve"> </w:t>
      </w:r>
      <w:r w:rsidRPr="00750EA4">
        <w:t>There are huge issues about funding.</w:t>
      </w:r>
      <w:r>
        <w:t xml:space="preserve"> </w:t>
      </w:r>
      <w:r w:rsidRPr="00750EA4">
        <w:t>Part of the problem is that there is not an accepted way of valuing being prepared</w:t>
      </w:r>
      <w:r w:rsidR="00C72135">
        <w:t xml:space="preserve">; </w:t>
      </w:r>
      <w:r w:rsidRPr="00750EA4">
        <w:t>of valuing your resilience.</w:t>
      </w:r>
      <w:r>
        <w:t xml:space="preserve"> </w:t>
      </w:r>
      <w:r w:rsidRPr="00750EA4">
        <w:t>If it was seen as part of</w:t>
      </w:r>
      <w:r>
        <w:t>, “H</w:t>
      </w:r>
      <w:r w:rsidRPr="00750EA4">
        <w:t xml:space="preserve">ere I am presenting </w:t>
      </w:r>
      <w:r w:rsidRPr="00750EA4">
        <w:t>my returns as a business, and yet the big hole in the middle of all this is that I have not invested in being resilient</w:t>
      </w:r>
      <w:r>
        <w:t>”,</w:t>
      </w:r>
      <w:r w:rsidRPr="00750EA4">
        <w:t xml:space="preserve"> </w:t>
      </w:r>
      <w:r w:rsidR="00C72135">
        <w:t xml:space="preserve">we would see that </w:t>
      </w:r>
      <w:r w:rsidRPr="00750EA4">
        <w:t xml:space="preserve">that is a business </w:t>
      </w:r>
      <w:r>
        <w:t>that</w:t>
      </w:r>
      <w:r w:rsidRPr="00750EA4">
        <w:t xml:space="preserve"> can fail in the event of an unexpected shock</w:t>
      </w:r>
      <w:r w:rsidR="00C72135">
        <w:t xml:space="preserve">, That is something that </w:t>
      </w:r>
      <w:r w:rsidRPr="00750EA4">
        <w:t>investors ought to be concerned about</w:t>
      </w:r>
      <w:r w:rsidR="00C72135">
        <w:t>,</w:t>
      </w:r>
      <w:r w:rsidRPr="00750EA4">
        <w:t xml:space="preserve"> but at the moment they have very little visibility of that</w:t>
      </w:r>
      <w:r>
        <w:t>,</w:t>
      </w:r>
      <w:r w:rsidRPr="00750EA4">
        <w:t xml:space="preserve"> and there is no accepted way of valuing it.</w:t>
      </w:r>
      <w:r>
        <w:t xml:space="preserve"> </w:t>
      </w:r>
    </w:p>
    <w:p w:rsidR="001C401D" w:rsidP="001C401D">
      <w:pPr>
        <w:pStyle w:val="Answer"/>
      </w:pPr>
      <w:r w:rsidRPr="00750EA4">
        <w:t xml:space="preserve">I </w:t>
      </w:r>
      <w:r>
        <w:t xml:space="preserve">hope that </w:t>
      </w:r>
      <w:r w:rsidRPr="00750EA4">
        <w:t xml:space="preserve">the National Preparedness Commission will be able to do some work looking at precisely that idea and </w:t>
      </w:r>
      <w:r w:rsidR="00C72135">
        <w:t xml:space="preserve">at </w:t>
      </w:r>
      <w:r w:rsidRPr="00750EA4">
        <w:t>how we might take that forward.</w:t>
      </w:r>
      <w:r>
        <w:t xml:space="preserve"> </w:t>
      </w:r>
      <w:r w:rsidRPr="00750EA4">
        <w:t>Indeed</w:t>
      </w:r>
      <w:r>
        <w:t>,</w:t>
      </w:r>
      <w:r w:rsidRPr="00750EA4">
        <w:t xml:space="preserve"> I have a meeting next week with someone from the</w:t>
      </w:r>
      <w:r>
        <w:t xml:space="preserve"> </w:t>
      </w:r>
      <w:r w:rsidRPr="00750EA4">
        <w:t xml:space="preserve">Manchester Business </w:t>
      </w:r>
      <w:r>
        <w:t>S</w:t>
      </w:r>
      <w:r w:rsidRPr="00750EA4">
        <w:t xml:space="preserve">chool </w:t>
      </w:r>
      <w:r w:rsidR="00C72135">
        <w:t>which</w:t>
      </w:r>
      <w:r w:rsidRPr="00750EA4">
        <w:t xml:space="preserve"> I hope will help </w:t>
      </w:r>
      <w:r>
        <w:t xml:space="preserve">us to </w:t>
      </w:r>
      <w:r w:rsidRPr="00750EA4">
        <w:t>take some of those ideas forward.</w:t>
      </w:r>
      <w:r>
        <w:t xml:space="preserve"> </w:t>
      </w:r>
      <w:r w:rsidRPr="00750EA4">
        <w:t xml:space="preserve">It seems to me </w:t>
      </w:r>
      <w:r>
        <w:t xml:space="preserve">to be </w:t>
      </w:r>
      <w:r w:rsidRPr="00750EA4">
        <w:t xml:space="preserve">an essential part that there </w:t>
      </w:r>
      <w:r>
        <w:t>sh</w:t>
      </w:r>
      <w:r w:rsidRPr="00750EA4">
        <w:t>ould be an accepted way of valuing the importance of resilience</w:t>
      </w:r>
      <w:r>
        <w:t>,</w:t>
      </w:r>
      <w:r w:rsidRPr="00750EA4">
        <w:t xml:space="preserve"> and it then being app</w:t>
      </w:r>
      <w:r>
        <w:t>a</w:t>
      </w:r>
      <w:r w:rsidRPr="00750EA4">
        <w:t>rent if you are irresilient</w:t>
      </w:r>
      <w:r>
        <w:t>—</w:t>
      </w:r>
      <w:r w:rsidRPr="00750EA4">
        <w:t xml:space="preserve">if you have not made those investment, </w:t>
      </w:r>
      <w:r w:rsidR="00C72135">
        <w:t>and</w:t>
      </w:r>
      <w:r w:rsidRPr="00750EA4">
        <w:t xml:space="preserve"> you have not worked out what </w:t>
      </w:r>
      <w:r>
        <w:t>you are going to</w:t>
      </w:r>
      <w:r w:rsidRPr="00750EA4">
        <w:t xml:space="preserve"> do in the event of various crises or stresses.</w:t>
      </w:r>
      <w:r>
        <w:t xml:space="preserve"> </w:t>
      </w:r>
    </w:p>
    <w:p w:rsidR="001C401D" w:rsidP="00C72135">
      <w:pPr>
        <w:pStyle w:val="Remark"/>
      </w:pPr>
      <w:r w:rsidRPr="002E1587">
        <w:rPr>
          <w:b/>
        </w:rPr>
        <w:t>Lord Triesman:</w:t>
      </w:r>
      <w:r>
        <w:t xml:space="preserve"> </w:t>
      </w:r>
      <w:r w:rsidRPr="00750EA4">
        <w:t>I would like to follow up a couple of those points.</w:t>
      </w:r>
      <w:r>
        <w:t xml:space="preserve"> </w:t>
      </w:r>
      <w:r w:rsidRPr="00750EA4">
        <w:t xml:space="preserve">I have found </w:t>
      </w:r>
      <w:r>
        <w:t>this really</w:t>
      </w:r>
      <w:r w:rsidRPr="00750EA4">
        <w:t xml:space="preserve"> fascinating</w:t>
      </w:r>
      <w:r>
        <w:t>, I have to say</w:t>
      </w:r>
      <w:r w:rsidR="00C72135">
        <w:t>.</w:t>
      </w:r>
      <w:r>
        <w:t xml:space="preserve"> </w:t>
      </w:r>
      <w:r w:rsidRPr="00750EA4">
        <w:t xml:space="preserve">Toby, if I </w:t>
      </w:r>
      <w:r>
        <w:t>may</w:t>
      </w:r>
      <w:r w:rsidRPr="00750EA4">
        <w:t xml:space="preserve"> call you </w:t>
      </w:r>
      <w:r>
        <w:t>that—</w:t>
      </w:r>
      <w:r w:rsidRPr="00750EA4">
        <w:t>I will get used to calling you Lord Harris</w:t>
      </w:r>
      <w:r w:rsidR="00C72135">
        <w:t>,</w:t>
      </w:r>
      <w:r w:rsidRPr="00750EA4">
        <w:t xml:space="preserve"> if you prefer</w:t>
      </w:r>
      <w:r>
        <w:t>—</w:t>
      </w:r>
      <w:r w:rsidRPr="00750EA4">
        <w:t>I entirely recognise your point about faith in a plan.</w:t>
      </w:r>
      <w:r>
        <w:t xml:space="preserve"> </w:t>
      </w:r>
      <w:r w:rsidRPr="00750EA4">
        <w:t>I have seen several people suffer total eclipse in their faith in their plan during the course of testing it.</w:t>
      </w:r>
      <w:r>
        <w:t xml:space="preserve"> </w:t>
      </w:r>
    </w:p>
    <w:p w:rsidR="001C401D" w:rsidP="001C401D">
      <w:pPr>
        <w:pStyle w:val="Remark"/>
      </w:pPr>
      <w:r w:rsidRPr="00750EA4">
        <w:t>In business there is one mechan</w:t>
      </w:r>
      <w:r>
        <w:t>is</w:t>
      </w:r>
      <w:r w:rsidRPr="00750EA4">
        <w:t xml:space="preserve">m </w:t>
      </w:r>
      <w:r>
        <w:t xml:space="preserve">that </w:t>
      </w:r>
      <w:r w:rsidRPr="00750EA4">
        <w:t>we all use</w:t>
      </w:r>
      <w:r>
        <w:t>,</w:t>
      </w:r>
      <w:r w:rsidRPr="00750EA4">
        <w:t xml:space="preserve"> which is</w:t>
      </w:r>
      <w:r w:rsidR="00C72135">
        <w:t>,</w:t>
      </w:r>
      <w:r w:rsidRPr="00750EA4">
        <w:t xml:space="preserve"> essentially</w:t>
      </w:r>
      <w:r>
        <w:t>,</w:t>
      </w:r>
      <w:r w:rsidRPr="00750EA4">
        <w:t xml:space="preserve"> I suppose</w:t>
      </w:r>
      <w:r>
        <w:t>,</w:t>
      </w:r>
      <w:r w:rsidRPr="00750EA4">
        <w:t xml:space="preserve"> depreciation.</w:t>
      </w:r>
      <w:r>
        <w:t xml:space="preserve"> </w:t>
      </w:r>
      <w:r w:rsidRPr="00750EA4">
        <w:t>We look at some of the assets that we rely on and we systematically write them off over a period.</w:t>
      </w:r>
      <w:r>
        <w:t xml:space="preserve"> </w:t>
      </w:r>
      <w:r w:rsidRPr="00750EA4">
        <w:t>I wonder in the case of national resilience, or resilience in big areas, how fast we think things are getting into a worse state</w:t>
      </w:r>
      <w:r>
        <w:t>, h</w:t>
      </w:r>
      <w:r w:rsidRPr="00750EA4">
        <w:t>ow we know</w:t>
      </w:r>
      <w:r>
        <w:t>, and w</w:t>
      </w:r>
      <w:r w:rsidRPr="00750EA4">
        <w:t>hen we expect to see possibly a very significant failure.</w:t>
      </w:r>
      <w:r>
        <w:t xml:space="preserve"> </w:t>
      </w:r>
    </w:p>
    <w:p w:rsidR="001C401D" w:rsidRPr="00750EA4" w:rsidP="001C401D">
      <w:pPr>
        <w:pStyle w:val="Remark"/>
      </w:pPr>
      <w:r w:rsidRPr="00750EA4">
        <w:t>An example might be the pressures on a dam.</w:t>
      </w:r>
      <w:r>
        <w:t xml:space="preserve"> </w:t>
      </w:r>
      <w:r w:rsidRPr="00750EA4">
        <w:t>They plainly will increase over a period of years</w:t>
      </w:r>
      <w:r>
        <w:t>,</w:t>
      </w:r>
      <w:r w:rsidRPr="00750EA4">
        <w:t xml:space="preserve"> however </w:t>
      </w:r>
      <w:r w:rsidRPr="00750EA4" w:rsidR="001365E1">
        <w:t>well-constructed</w:t>
      </w:r>
      <w:r w:rsidRPr="00750EA4">
        <w:t>.</w:t>
      </w:r>
      <w:r>
        <w:t xml:space="preserve"> There </w:t>
      </w:r>
      <w:r w:rsidRPr="00750EA4">
        <w:t>was a big problem</w:t>
      </w:r>
      <w:r>
        <w:t>,</w:t>
      </w:r>
      <w:r w:rsidRPr="00750EA4">
        <w:t xml:space="preserve"> I recall</w:t>
      </w:r>
      <w:r>
        <w:t>,</w:t>
      </w:r>
      <w:r w:rsidRPr="00750EA4">
        <w:t xml:space="preserve"> </w:t>
      </w:r>
      <w:r>
        <w:t xml:space="preserve">when a number of </w:t>
      </w:r>
      <w:r w:rsidRPr="00750EA4">
        <w:t>girder bridges</w:t>
      </w:r>
      <w:r>
        <w:t xml:space="preserve"> </w:t>
      </w:r>
      <w:r w:rsidRPr="00750EA4">
        <w:t>failed</w:t>
      </w:r>
      <w:r>
        <w:t>,</w:t>
      </w:r>
      <w:r w:rsidRPr="00750EA4">
        <w:t xml:space="preserve"> with disastrous consequences.</w:t>
      </w:r>
      <w:r>
        <w:t xml:space="preserve"> </w:t>
      </w:r>
      <w:r w:rsidRPr="00750EA4">
        <w:t xml:space="preserve">How </w:t>
      </w:r>
      <w:r>
        <w:t>much</w:t>
      </w:r>
      <w:r w:rsidRPr="00750EA4">
        <w:t xml:space="preserve"> do we know about the decline in our resilience? How prepared are we to respond to that?</w:t>
      </w:r>
      <w:r>
        <w:t xml:space="preserve"> </w:t>
      </w:r>
    </w:p>
    <w:p w:rsidR="001C401D" w:rsidP="001C401D">
      <w:pPr>
        <w:pStyle w:val="Answer"/>
      </w:pPr>
      <w:r w:rsidRPr="002E1587">
        <w:rPr>
          <w:b/>
          <w:i/>
        </w:rPr>
        <w:t>Lord Harris of Haringey:</w:t>
      </w:r>
      <w:r>
        <w:t xml:space="preserve"> </w:t>
      </w:r>
      <w:r w:rsidRPr="00750EA4">
        <w:t xml:space="preserve">I suspect </w:t>
      </w:r>
      <w:r>
        <w:t xml:space="preserve">that </w:t>
      </w:r>
      <w:r w:rsidRPr="00750EA4">
        <w:t xml:space="preserve">the answer is </w:t>
      </w:r>
      <w:r>
        <w:t xml:space="preserve">that </w:t>
      </w:r>
      <w:r w:rsidRPr="00750EA4">
        <w:t>we do not know anything like enough about it.</w:t>
      </w:r>
      <w:r>
        <w:t xml:space="preserve"> </w:t>
      </w:r>
      <w:r w:rsidRPr="00750EA4">
        <w:t>There is a temptation in government that</w:t>
      </w:r>
      <w:r>
        <w:t>,</w:t>
      </w:r>
      <w:r w:rsidRPr="00750EA4">
        <w:t xml:space="preserve"> when one talks about national infrastructure</w:t>
      </w:r>
      <w:r>
        <w:t>,</w:t>
      </w:r>
      <w:r w:rsidRPr="00750EA4">
        <w:t xml:space="preserve"> what you envisage is the relevant Secretary of State being able to appear with a hard hat at a photo call</w:t>
      </w:r>
      <w:r>
        <w:t>,</w:t>
      </w:r>
      <w:r w:rsidRPr="00750EA4">
        <w:t xml:space="preserve"> opening something new and shiny</w:t>
      </w:r>
      <w:r>
        <w:t>,</w:t>
      </w:r>
      <w:r w:rsidRPr="00750EA4">
        <w:t xml:space="preserve"> whereas the most important investment may be ensuring that the dam or the bridge is secure, robust and does not fall down. That is very much less glamorous, very much less visible</w:t>
      </w:r>
      <w:r>
        <w:t>,</w:t>
      </w:r>
      <w:r w:rsidRPr="00750EA4">
        <w:t xml:space="preserve"> because you cannot know. </w:t>
      </w:r>
    </w:p>
    <w:p w:rsidR="001C401D" w:rsidP="001C401D">
      <w:pPr>
        <w:pStyle w:val="Answer"/>
      </w:pPr>
      <w:r w:rsidRPr="00750EA4">
        <w:t xml:space="preserve">I have sat in meetings where we </w:t>
      </w:r>
      <w:r>
        <w:t xml:space="preserve">faced </w:t>
      </w:r>
      <w:r w:rsidRPr="00750EA4">
        <w:t>financial pressures</w:t>
      </w:r>
      <w:r>
        <w:t>.</w:t>
      </w:r>
      <w:r w:rsidRPr="00750EA4">
        <w:t xml:space="preserve"> </w:t>
      </w:r>
      <w:r>
        <w:t>T</w:t>
      </w:r>
      <w:r w:rsidRPr="00750EA4">
        <w:t>he easiest thing to do</w:t>
      </w:r>
      <w:r w:rsidR="00C72135">
        <w:t xml:space="preserve"> is this.</w:t>
      </w:r>
      <w:r w:rsidRPr="00750EA4">
        <w:t xml:space="preserve"> </w:t>
      </w:r>
      <w:r w:rsidR="00C72135">
        <w:t>F</w:t>
      </w:r>
      <w:r w:rsidRPr="00750EA4">
        <w:t>irst</w:t>
      </w:r>
      <w:r>
        <w:t>,</w:t>
      </w:r>
      <w:r w:rsidRPr="00750EA4">
        <w:t xml:space="preserve"> </w:t>
      </w:r>
      <w:r w:rsidR="00C72135">
        <w:t>you</w:t>
      </w:r>
      <w:r>
        <w:t xml:space="preserve"> </w:t>
      </w:r>
      <w:r w:rsidRPr="00750EA4">
        <w:t>cut the training, which is not necessarily a good idea in this context</w:t>
      </w:r>
      <w:r>
        <w:t>,</w:t>
      </w:r>
      <w:r w:rsidRPr="00750EA4">
        <w:t xml:space="preserve"> either, </w:t>
      </w:r>
      <w:r>
        <w:t xml:space="preserve">and </w:t>
      </w:r>
      <w:r w:rsidRPr="00750EA4">
        <w:t>then you say</w:t>
      </w:r>
      <w:r w:rsidR="00C72135">
        <w:t xml:space="preserve"> that</w:t>
      </w:r>
      <w:r w:rsidRPr="00750EA4">
        <w:t xml:space="preserve"> the maintenance </w:t>
      </w:r>
      <w:r>
        <w:t xml:space="preserve">can be deferred </w:t>
      </w:r>
      <w:r w:rsidRPr="00750EA4">
        <w:t>for a year or two</w:t>
      </w:r>
      <w:r>
        <w:t xml:space="preserve">. </w:t>
      </w:r>
      <w:r w:rsidR="00C72135">
        <w:t>Then y</w:t>
      </w:r>
      <w:r w:rsidRPr="00750EA4">
        <w:t>our successor comes in and takes the same decision</w:t>
      </w:r>
      <w:r>
        <w:t>,</w:t>
      </w:r>
      <w:r w:rsidRPr="00750EA4">
        <w:t xml:space="preserve"> and you suddenly realise you have gone five or 10 years without doing</w:t>
      </w:r>
      <w:r>
        <w:t xml:space="preserve"> the maintenance, </w:t>
      </w:r>
      <w:r w:rsidRPr="00750EA4">
        <w:t xml:space="preserve">and you are back to doing the essentials. </w:t>
      </w:r>
    </w:p>
    <w:p w:rsidR="001C401D" w:rsidP="001C401D">
      <w:pPr>
        <w:pStyle w:val="Answer"/>
      </w:pPr>
      <w:r w:rsidRPr="00750EA4">
        <w:t>That is the risk that exists all the time.</w:t>
      </w:r>
      <w:r>
        <w:t xml:space="preserve"> </w:t>
      </w:r>
      <w:r w:rsidRPr="00750EA4">
        <w:t>We have to try to find a way of making it impossible for organisations to take that sort of decision because it will be flagged up, highlighted</w:t>
      </w:r>
      <w:r w:rsidR="00C72135">
        <w:t xml:space="preserve"> or</w:t>
      </w:r>
      <w:r w:rsidRPr="00750EA4">
        <w:t xml:space="preserve"> red</w:t>
      </w:r>
      <w:r>
        <w:t>-</w:t>
      </w:r>
      <w:r w:rsidRPr="00750EA4">
        <w:t>lighted as endangering the whole enterprise</w:t>
      </w:r>
      <w:r>
        <w:t>,</w:t>
      </w:r>
      <w:r w:rsidRPr="00750EA4">
        <w:t xml:space="preserve"> or </w:t>
      </w:r>
      <w:r>
        <w:t xml:space="preserve">the </w:t>
      </w:r>
      <w:r w:rsidRPr="00750EA4">
        <w:t xml:space="preserve">whole mission of a </w:t>
      </w:r>
      <w:r>
        <w:t>G</w:t>
      </w:r>
      <w:r w:rsidRPr="00750EA4">
        <w:t>overnment</w:t>
      </w:r>
      <w:r>
        <w:t>,</w:t>
      </w:r>
      <w:r w:rsidRPr="00750EA4">
        <w:t xml:space="preserve"> or whatever else it may be</w:t>
      </w:r>
      <w:r>
        <w:t>,</w:t>
      </w:r>
      <w:r w:rsidRPr="00750EA4">
        <w:t xml:space="preserve"> by failing to make that investment.</w:t>
      </w:r>
      <w:r>
        <w:t xml:space="preserve"> </w:t>
      </w:r>
    </w:p>
    <w:p w:rsidR="001C401D" w:rsidRPr="00750EA4" w:rsidP="00C72135">
      <w:pPr>
        <w:pStyle w:val="Remark"/>
      </w:pPr>
      <w:r w:rsidRPr="002E1587">
        <w:rPr>
          <w:b/>
        </w:rPr>
        <w:t>Lord Triesman:</w:t>
      </w:r>
      <w:r>
        <w:t xml:space="preserve"> I</w:t>
      </w:r>
      <w:r w:rsidRPr="00750EA4">
        <w:t xml:space="preserve">t seems to me </w:t>
      </w:r>
      <w:r>
        <w:t xml:space="preserve">that </w:t>
      </w:r>
      <w:r w:rsidRPr="00750EA4">
        <w:t>it might be very sensible to do exactly what you said</w:t>
      </w:r>
      <w:r>
        <w:t>.</w:t>
      </w:r>
      <w:r w:rsidRPr="00750EA4">
        <w:t xml:space="preserve"> </w:t>
      </w:r>
      <w:r>
        <w:t xml:space="preserve">Do you and </w:t>
      </w:r>
      <w:r w:rsidRPr="00750EA4">
        <w:t xml:space="preserve">Professor Collins envisage elements in legislation </w:t>
      </w:r>
      <w:r w:rsidR="00C72135">
        <w:t>which</w:t>
      </w:r>
      <w:r>
        <w:t xml:space="preserve"> </w:t>
      </w:r>
      <w:r w:rsidRPr="00750EA4">
        <w:t>compel that assessment to be made</w:t>
      </w:r>
      <w:r>
        <w:t>,</w:t>
      </w:r>
      <w:r w:rsidRPr="00750EA4">
        <w:t xml:space="preserve"> so that it is not </w:t>
      </w:r>
      <w:r>
        <w:t xml:space="preserve">at                                                                                                                                                                                                                                                                                                                                                                     </w:t>
      </w:r>
      <w:r w:rsidRPr="00750EA4">
        <w:t>the whim of a politician who may or may not be there</w:t>
      </w:r>
      <w:r>
        <w:t xml:space="preserve">, or </w:t>
      </w:r>
      <w:r w:rsidRPr="00750EA4">
        <w:t xml:space="preserve">may not be the </w:t>
      </w:r>
      <w:r>
        <w:t>M</w:t>
      </w:r>
      <w:r w:rsidRPr="00750EA4">
        <w:t>inister</w:t>
      </w:r>
      <w:r w:rsidR="00C72135">
        <w:t>,</w:t>
      </w:r>
      <w:r w:rsidRPr="00750EA4">
        <w:t xml:space="preserve"> in two months</w:t>
      </w:r>
      <w:r>
        <w:t>,</w:t>
      </w:r>
      <w:r w:rsidRPr="00750EA4">
        <w:t xml:space="preserve"> let alon</w:t>
      </w:r>
      <w:r>
        <w:t>e</w:t>
      </w:r>
      <w:r w:rsidRPr="00750EA4">
        <w:t xml:space="preserve"> in two years or three years</w:t>
      </w:r>
      <w:r>
        <w:t>,</w:t>
      </w:r>
      <w:r w:rsidRPr="00750EA4">
        <w:t xml:space="preserve"> a</w:t>
      </w:r>
      <w:r>
        <w:t>nd who</w:t>
      </w:r>
      <w:r w:rsidRPr="00750EA4">
        <w:t xml:space="preserve"> in 20 years or 30 years</w:t>
      </w:r>
      <w:r>
        <w:t xml:space="preserve"> </w:t>
      </w:r>
      <w:r w:rsidRPr="00750EA4">
        <w:t>certainly will not be there</w:t>
      </w:r>
      <w:r>
        <w:t>?</w:t>
      </w:r>
      <w:r w:rsidRPr="00750EA4">
        <w:t xml:space="preserve"> Should we compel ourselves to do this?</w:t>
      </w:r>
      <w:r>
        <w:t xml:space="preserve"> </w:t>
      </w:r>
    </w:p>
    <w:p w:rsidR="001C401D" w:rsidP="00C72135">
      <w:pPr>
        <w:pStyle w:val="Answer"/>
      </w:pPr>
      <w:r w:rsidRPr="002E1587">
        <w:rPr>
          <w:b/>
          <w:i/>
        </w:rPr>
        <w:t>Lord Harris of Haringey:</w:t>
      </w:r>
      <w:r>
        <w:t xml:space="preserve"> </w:t>
      </w:r>
      <w:r w:rsidRPr="00750EA4">
        <w:t xml:space="preserve">We need to </w:t>
      </w:r>
      <w:r>
        <w:t>move</w:t>
      </w:r>
      <w:r w:rsidRPr="00750EA4">
        <w:t xml:space="preserve"> from an approach </w:t>
      </w:r>
      <w:r>
        <w:t>that</w:t>
      </w:r>
      <w:r w:rsidRPr="00750EA4">
        <w:t xml:space="preserve"> is </w:t>
      </w:r>
      <w:r w:rsidR="00C72135">
        <w:t>“</w:t>
      </w:r>
      <w:r w:rsidRPr="00750EA4">
        <w:t>just in time</w:t>
      </w:r>
      <w:r w:rsidR="00C72135">
        <w:t>”</w:t>
      </w:r>
      <w:r>
        <w:t xml:space="preserve">, which </w:t>
      </w:r>
      <w:r w:rsidRPr="00750EA4">
        <w:t>is very efficient</w:t>
      </w:r>
      <w:r>
        <w:t>, and</w:t>
      </w:r>
      <w:r w:rsidRPr="00750EA4">
        <w:t xml:space="preserve"> sweep out the redundancy</w:t>
      </w:r>
      <w:r>
        <w:t xml:space="preserve"> and</w:t>
      </w:r>
      <w:r w:rsidRPr="00750EA4">
        <w:t xml:space="preserve"> the duplication and make things as efficient as possible</w:t>
      </w:r>
      <w:r>
        <w:t>,</w:t>
      </w:r>
      <w:r w:rsidRPr="00750EA4">
        <w:t xml:space="preserve"> because that </w:t>
      </w:r>
      <w:r>
        <w:t>has</w:t>
      </w:r>
      <w:r w:rsidRPr="00750EA4">
        <w:t xml:space="preserve"> built in the fragility</w:t>
      </w:r>
      <w:r>
        <w:t>,</w:t>
      </w:r>
      <w:r w:rsidRPr="00750EA4">
        <w:t xml:space="preserve"> the brittleness</w:t>
      </w:r>
      <w:r>
        <w:t>,</w:t>
      </w:r>
      <w:r w:rsidRPr="00750EA4">
        <w:t xml:space="preserve"> if something goes wrong. </w:t>
      </w:r>
    </w:p>
    <w:p w:rsidR="001C401D" w:rsidP="001C401D">
      <w:pPr>
        <w:pStyle w:val="Answer"/>
      </w:pPr>
      <w:r w:rsidRPr="00750EA4">
        <w:t xml:space="preserve">Yes, I think </w:t>
      </w:r>
      <w:r>
        <w:t>that it</w:t>
      </w:r>
      <w:r w:rsidRPr="00750EA4">
        <w:t xml:space="preserve"> would be important for businesses and for government to do</w:t>
      </w:r>
      <w:r>
        <w:t xml:space="preserve"> that</w:t>
      </w:r>
      <w:r w:rsidRPr="00750EA4">
        <w:t>. I would like to see</w:t>
      </w:r>
      <w:r>
        <w:t xml:space="preserve"> a process,</w:t>
      </w:r>
      <w:r w:rsidRPr="00750EA4">
        <w:t xml:space="preserve"> possibly subject to parliamentary scrutiny</w:t>
      </w:r>
      <w:r>
        <w:t>,</w:t>
      </w:r>
      <w:r w:rsidRPr="00750EA4">
        <w:t xml:space="preserve"> by which the Government not only publish</w:t>
      </w:r>
      <w:r>
        <w:t xml:space="preserve"> their</w:t>
      </w:r>
      <w:r w:rsidRPr="00750EA4">
        <w:t xml:space="preserve"> risk register but publish the mitigations that have been taken.</w:t>
      </w:r>
      <w:r>
        <w:t xml:space="preserve"> A</w:t>
      </w:r>
      <w:r w:rsidRPr="00750EA4">
        <w:t xml:space="preserve"> parliamentary committee</w:t>
      </w:r>
      <w:r w:rsidR="00C72135">
        <w:t>—perhaps</w:t>
      </w:r>
      <w:r w:rsidRPr="00750EA4">
        <w:t xml:space="preserve"> a reborn version of this committee</w:t>
      </w:r>
      <w:r>
        <w:t>,</w:t>
      </w:r>
      <w:r w:rsidRPr="00750EA4">
        <w:t xml:space="preserve"> or the Joint Committee on </w:t>
      </w:r>
      <w:r>
        <w:t xml:space="preserve">the </w:t>
      </w:r>
      <w:r w:rsidRPr="00750EA4">
        <w:t>National Security Strategy</w:t>
      </w:r>
      <w:r w:rsidR="00C72135">
        <w:t>—</w:t>
      </w:r>
      <w:r w:rsidRPr="00750EA4">
        <w:t>would regularly look at those assessments and</w:t>
      </w:r>
      <w:r>
        <w:t>,</w:t>
      </w:r>
      <w:r w:rsidRPr="00750EA4">
        <w:t xml:space="preserve"> if you like, red</w:t>
      </w:r>
      <w:r>
        <w:t>-</w:t>
      </w:r>
      <w:r w:rsidRPr="00750EA4">
        <w:t>team it and say</w:t>
      </w:r>
      <w:r>
        <w:t>, “I</w:t>
      </w:r>
      <w:r w:rsidRPr="00750EA4">
        <w:t>s this adequate</w:t>
      </w:r>
      <w:r>
        <w:t>?</w:t>
      </w:r>
      <w:r w:rsidRPr="00750EA4">
        <w:t xml:space="preserve"> </w:t>
      </w:r>
      <w:r>
        <w:t>I</w:t>
      </w:r>
      <w:r w:rsidRPr="00750EA4">
        <w:t>s this enough?</w:t>
      </w:r>
      <w:r>
        <w:t>”</w:t>
      </w:r>
      <w:r w:rsidRPr="00750EA4">
        <w:t xml:space="preserve"> </w:t>
      </w:r>
    </w:p>
    <w:p w:rsidR="001C401D" w:rsidP="001C401D">
      <w:pPr>
        <w:pStyle w:val="Answer"/>
      </w:pPr>
      <w:r w:rsidRPr="00750EA4">
        <w:t xml:space="preserve">The argument </w:t>
      </w:r>
      <w:r>
        <w:t>will</w:t>
      </w:r>
      <w:r w:rsidRPr="00750EA4">
        <w:t xml:space="preserve"> be made </w:t>
      </w:r>
      <w:r>
        <w:t>that</w:t>
      </w:r>
      <w:r w:rsidRPr="00750EA4">
        <w:t xml:space="preserve"> some of these things cannot be discussed openly</w:t>
      </w:r>
      <w:r>
        <w:t>. E</w:t>
      </w:r>
      <w:r w:rsidRPr="00750EA4">
        <w:t>ither you empower the parliamentary committee to look at it in th</w:t>
      </w:r>
      <w:r>
        <w:t>at</w:t>
      </w:r>
      <w:r w:rsidRPr="00750EA4">
        <w:t xml:space="preserve"> way</w:t>
      </w:r>
      <w:r>
        <w:t>,</w:t>
      </w:r>
      <w:r w:rsidRPr="00750EA4">
        <w:t xml:space="preserve"> or you say that the </w:t>
      </w:r>
      <w:r>
        <w:t>I</w:t>
      </w:r>
      <w:r w:rsidRPr="00750EA4">
        <w:t>ntelligence and Security Committee looks at it.</w:t>
      </w:r>
      <w:r>
        <w:t xml:space="preserve"> T</w:t>
      </w:r>
      <w:r w:rsidRPr="00750EA4">
        <w:t xml:space="preserve">here are ways </w:t>
      </w:r>
      <w:r>
        <w:t>a</w:t>
      </w:r>
      <w:r w:rsidRPr="00750EA4">
        <w:t xml:space="preserve">round that. </w:t>
      </w:r>
    </w:p>
    <w:p w:rsidR="001C401D" w:rsidP="001C401D">
      <w:pPr>
        <w:pStyle w:val="Answer"/>
      </w:pPr>
      <w:r w:rsidRPr="00750EA4">
        <w:t>Similarly, you would expect a business or an organisation to do more than just say</w:t>
      </w:r>
      <w:r>
        <w:t>,</w:t>
      </w:r>
      <w:r w:rsidRPr="00750EA4">
        <w:t xml:space="preserve"> </w:t>
      </w:r>
      <w:r>
        <w:t>“</w:t>
      </w:r>
      <w:r w:rsidRPr="00750EA4">
        <w:t>We have a risk register</w:t>
      </w:r>
      <w:r>
        <w:t xml:space="preserve">, and </w:t>
      </w:r>
      <w:r w:rsidRPr="00750EA4">
        <w:t>the board examines it in the last five minutes of the quarterly board meeting and signs it off</w:t>
      </w:r>
      <w:r>
        <w:t>”</w:t>
      </w:r>
      <w:r w:rsidR="00C72135">
        <w:t>. T</w:t>
      </w:r>
      <w:r w:rsidRPr="00750EA4">
        <w:t xml:space="preserve">he various mitigations </w:t>
      </w:r>
      <w:r w:rsidR="00C72135">
        <w:t>must</w:t>
      </w:r>
      <w:r w:rsidRPr="00750EA4">
        <w:t xml:space="preserve"> be clear and public, or at least there </w:t>
      </w:r>
      <w:r w:rsidR="00C72135">
        <w:t>must be</w:t>
      </w:r>
      <w:r>
        <w:t xml:space="preserve"> </w:t>
      </w:r>
      <w:r w:rsidRPr="00750EA4">
        <w:t xml:space="preserve">some way </w:t>
      </w:r>
      <w:r>
        <w:t xml:space="preserve">of </w:t>
      </w:r>
      <w:r w:rsidRPr="00750EA4">
        <w:t>demonstrating</w:t>
      </w:r>
      <w:r>
        <w:t xml:space="preserve"> or </w:t>
      </w:r>
      <w:r w:rsidRPr="00750EA4">
        <w:t xml:space="preserve">auditing the fact that those mitigations </w:t>
      </w:r>
      <w:r>
        <w:t xml:space="preserve">had </w:t>
      </w:r>
      <w:r w:rsidRPr="00750EA4">
        <w:t xml:space="preserve">been examined and </w:t>
      </w:r>
      <w:r>
        <w:t xml:space="preserve">were </w:t>
      </w:r>
      <w:r w:rsidRPr="00750EA4">
        <w:t>adequate.</w:t>
      </w:r>
      <w:r>
        <w:t xml:space="preserve"> </w:t>
      </w:r>
    </w:p>
    <w:p w:rsidR="001C401D" w:rsidP="001C401D">
      <w:pPr>
        <w:pStyle w:val="Remark"/>
      </w:pPr>
      <w:r w:rsidRPr="002E1587">
        <w:rPr>
          <w:b/>
        </w:rPr>
        <w:t>Lord Triesman:</w:t>
      </w:r>
      <w:r>
        <w:t xml:space="preserve"> </w:t>
      </w:r>
      <w:r w:rsidRPr="00750EA4">
        <w:t>Do you follow that same line</w:t>
      </w:r>
      <w:r>
        <w:t>,</w:t>
      </w:r>
      <w:r w:rsidRPr="00750EA4">
        <w:t xml:space="preserve"> Professor Collins</w:t>
      </w:r>
      <w:r>
        <w:t xml:space="preserve">? </w:t>
      </w:r>
    </w:p>
    <w:p w:rsidR="001C401D" w:rsidP="001C401D">
      <w:pPr>
        <w:pStyle w:val="Answer"/>
      </w:pPr>
      <w:r w:rsidRPr="002E1587">
        <w:rPr>
          <w:b/>
          <w:i/>
        </w:rPr>
        <w:t>Professor Brian Collins:</w:t>
      </w:r>
      <w:r>
        <w:t xml:space="preserve"> </w:t>
      </w:r>
      <w:r w:rsidRPr="00750EA4">
        <w:t xml:space="preserve">Indeed, </w:t>
      </w:r>
      <w:r>
        <w:t xml:space="preserve">and </w:t>
      </w:r>
      <w:r w:rsidRPr="00750EA4">
        <w:t xml:space="preserve">I would even say that there is an example out there </w:t>
      </w:r>
      <w:r>
        <w:t>that</w:t>
      </w:r>
      <w:r w:rsidRPr="00750EA4">
        <w:t xml:space="preserve"> could be used in a broader community</w:t>
      </w:r>
      <w:r>
        <w:t>—</w:t>
      </w:r>
      <w:r w:rsidRPr="00750EA4">
        <w:t>the Climate Change Act.</w:t>
      </w:r>
      <w:r>
        <w:t xml:space="preserve"> </w:t>
      </w:r>
      <w:r w:rsidRPr="00750EA4">
        <w:t xml:space="preserve">That Act enshrined compliance with targets for </w:t>
      </w:r>
      <w:r>
        <w:t>G</w:t>
      </w:r>
      <w:r w:rsidRPr="00750EA4">
        <w:t>overnments of the day</w:t>
      </w:r>
      <w:r w:rsidR="00C72135">
        <w:t>—</w:t>
      </w:r>
      <w:r w:rsidRPr="00750EA4">
        <w:t>and of course we have been through a number since 2008</w:t>
      </w:r>
      <w:r w:rsidR="00C72135">
        <w:t>,</w:t>
      </w:r>
      <w:r w:rsidRPr="00750EA4">
        <w:t xml:space="preserve"> when it was taken through Parliament</w:t>
      </w:r>
      <w:r>
        <w:t xml:space="preserve">. </w:t>
      </w:r>
    </w:p>
    <w:p w:rsidR="001C401D" w:rsidP="001C401D">
      <w:pPr>
        <w:pStyle w:val="Answer"/>
      </w:pPr>
      <w:r>
        <w:t>A</w:t>
      </w:r>
      <w:r w:rsidRPr="00750EA4">
        <w:t>longside it there is a very important body</w:t>
      </w:r>
      <w:r>
        <w:t>,</w:t>
      </w:r>
      <w:r w:rsidRPr="00750EA4">
        <w:t xml:space="preserve"> the </w:t>
      </w:r>
      <w:r w:rsidR="00C72135">
        <w:t>Committee on C</w:t>
      </w:r>
      <w:r w:rsidRPr="00750EA4">
        <w:t xml:space="preserve">limate </w:t>
      </w:r>
      <w:r w:rsidR="00C72135">
        <w:t>C</w:t>
      </w:r>
      <w:r w:rsidRPr="00750EA4">
        <w:t>hange</w:t>
      </w:r>
      <w:r>
        <w:t>,</w:t>
      </w:r>
      <w:r w:rsidRPr="00750EA4">
        <w:t xml:space="preserve"> </w:t>
      </w:r>
      <w:r w:rsidR="00C72135">
        <w:t>which</w:t>
      </w:r>
      <w:r w:rsidRPr="00750EA4">
        <w:t xml:space="preserve"> </w:t>
      </w:r>
      <w:r>
        <w:t>wa</w:t>
      </w:r>
      <w:r w:rsidRPr="00750EA4">
        <w:t>s set up at the same time in the same Act.</w:t>
      </w:r>
      <w:r>
        <w:t xml:space="preserve"> T</w:t>
      </w:r>
      <w:r w:rsidRPr="00750EA4">
        <w:t xml:space="preserve">he </w:t>
      </w:r>
      <w:r>
        <w:t>c</w:t>
      </w:r>
      <w:r w:rsidRPr="00750EA4">
        <w:t xml:space="preserve">limate </w:t>
      </w:r>
      <w:r>
        <w:t>c</w:t>
      </w:r>
      <w:r w:rsidRPr="00750EA4">
        <w:t xml:space="preserve">hange </w:t>
      </w:r>
      <w:r>
        <w:t>c</w:t>
      </w:r>
      <w:r w:rsidRPr="00750EA4">
        <w:t xml:space="preserve">ommittee has </w:t>
      </w:r>
      <w:r>
        <w:t xml:space="preserve">powers </w:t>
      </w:r>
      <w:r w:rsidRPr="00750EA4">
        <w:t>with regard to making recommendations</w:t>
      </w:r>
      <w:r>
        <w:t>,</w:t>
      </w:r>
      <w:r w:rsidRPr="00750EA4">
        <w:t xml:space="preserve"> if not more than recommendations</w:t>
      </w:r>
      <w:r>
        <w:t>,</w:t>
      </w:r>
      <w:r w:rsidRPr="00750EA4">
        <w:t xml:space="preserve"> to the bodies </w:t>
      </w:r>
      <w:r>
        <w:t xml:space="preserve">that </w:t>
      </w:r>
      <w:r w:rsidRPr="00750EA4">
        <w:t xml:space="preserve">govern and have stewardship of the </w:t>
      </w:r>
      <w:r>
        <w:t>environment. I</w:t>
      </w:r>
      <w:r w:rsidRPr="00750EA4">
        <w:t xml:space="preserve">t is not just the Administration of the </w:t>
      </w:r>
      <w:r w:rsidRPr="00750EA4">
        <w:t>day</w:t>
      </w:r>
      <w:r w:rsidR="00C72135">
        <w:t>;</w:t>
      </w:r>
      <w:r w:rsidRPr="00750EA4">
        <w:t xml:space="preserve"> it is the regulators as well</w:t>
      </w:r>
      <w:r>
        <w:t>. T</w:t>
      </w:r>
      <w:r w:rsidRPr="00750EA4">
        <w:t>he regulators could also toughen up their direction of travel on resilience, not only individually but collectively.</w:t>
      </w:r>
      <w:r>
        <w:t xml:space="preserve"> </w:t>
      </w:r>
    </w:p>
    <w:p w:rsidR="001C401D" w:rsidP="001C401D">
      <w:pPr>
        <w:pStyle w:val="Answer"/>
      </w:pPr>
      <w:r w:rsidRPr="00750EA4">
        <w:t xml:space="preserve">I helped </w:t>
      </w:r>
      <w:r>
        <w:t xml:space="preserve">to </w:t>
      </w:r>
      <w:r w:rsidRPr="00750EA4">
        <w:t xml:space="preserve">write a report in 2009 </w:t>
      </w:r>
      <w:r>
        <w:t xml:space="preserve">that helped to create </w:t>
      </w:r>
      <w:r w:rsidRPr="00750EA4">
        <w:t xml:space="preserve">the UK </w:t>
      </w:r>
      <w:r>
        <w:t>R</w:t>
      </w:r>
      <w:r w:rsidRPr="00750EA4">
        <w:t xml:space="preserve">egulators </w:t>
      </w:r>
      <w:r>
        <w:t>N</w:t>
      </w:r>
      <w:r w:rsidRPr="00750EA4">
        <w:t>etwork.</w:t>
      </w:r>
      <w:r>
        <w:t xml:space="preserve"> I</w:t>
      </w:r>
      <w:r w:rsidRPr="00750EA4">
        <w:t xml:space="preserve">t has taken quite a long time for the teeth of the UK </w:t>
      </w:r>
      <w:r>
        <w:t>R</w:t>
      </w:r>
      <w:r w:rsidRPr="00750EA4">
        <w:t xml:space="preserve">egulators </w:t>
      </w:r>
      <w:r>
        <w:t>N</w:t>
      </w:r>
      <w:r w:rsidRPr="00750EA4">
        <w:t>etwork to start grinding on real stuff</w:t>
      </w:r>
      <w:r>
        <w:t>,</w:t>
      </w:r>
      <w:r w:rsidRPr="00750EA4">
        <w:t xml:space="preserve"> which is a shame</w:t>
      </w:r>
      <w:r w:rsidR="001C3B3A">
        <w:t>,</w:t>
      </w:r>
      <w:r w:rsidRPr="00750EA4">
        <w:t xml:space="preserve"> because it was transparently obvious </w:t>
      </w:r>
      <w:r>
        <w:t>10</w:t>
      </w:r>
      <w:r w:rsidRPr="00750EA4">
        <w:t xml:space="preserve"> years ago that that was needed.</w:t>
      </w:r>
      <w:r>
        <w:t xml:space="preserve"> </w:t>
      </w:r>
      <w:r w:rsidRPr="00750EA4">
        <w:t xml:space="preserve">That could start taking some of the risks </w:t>
      </w:r>
      <w:r>
        <w:t>o</w:t>
      </w:r>
      <w:r w:rsidRPr="00750EA4">
        <w:t xml:space="preserve">f the lack of </w:t>
      </w:r>
      <w:r>
        <w:t xml:space="preserve">visibility and </w:t>
      </w:r>
      <w:r w:rsidRPr="00750EA4">
        <w:t>interdependence out of the game</w:t>
      </w:r>
      <w:r>
        <w:t>,</w:t>
      </w:r>
      <w:r w:rsidRPr="00750EA4">
        <w:t xml:space="preserve"> but it could also enforce</w:t>
      </w:r>
      <w:r>
        <w:t>,</w:t>
      </w:r>
      <w:r w:rsidRPr="00750EA4">
        <w:t xml:space="preserve"> as you </w:t>
      </w:r>
      <w:r>
        <w:t xml:space="preserve">have </w:t>
      </w:r>
      <w:r w:rsidRPr="00750EA4">
        <w:t>intimated</w:t>
      </w:r>
      <w:r>
        <w:t>,</w:t>
      </w:r>
      <w:r w:rsidRPr="00750EA4">
        <w:t xml:space="preserve"> some level of compliant behaviour of not only government departments and agencies but </w:t>
      </w:r>
      <w:r>
        <w:t xml:space="preserve">the </w:t>
      </w:r>
      <w:r w:rsidRPr="00750EA4">
        <w:t xml:space="preserve">private companies </w:t>
      </w:r>
      <w:r>
        <w:t xml:space="preserve">that </w:t>
      </w:r>
      <w:r w:rsidRPr="00750EA4">
        <w:t>run a lot of our infrastructure, remembering that a lot of it has been privatised over the last 30 or 40 years.</w:t>
      </w:r>
      <w:r>
        <w:t xml:space="preserve"> </w:t>
      </w:r>
    </w:p>
    <w:p w:rsidR="001C401D" w:rsidP="001C401D">
      <w:pPr>
        <w:pStyle w:val="Answer"/>
      </w:pPr>
      <w:r w:rsidRPr="00750EA4">
        <w:t>The whole interdependence of the stewardship</w:t>
      </w:r>
      <w:r>
        <w:t>,</w:t>
      </w:r>
      <w:r w:rsidRPr="00750EA4">
        <w:t xml:space="preserve"> if I can call it that</w:t>
      </w:r>
      <w:r>
        <w:t>,</w:t>
      </w:r>
      <w:r w:rsidRPr="00750EA4">
        <w:t xml:space="preserve"> between Parliament, the Administration of the day, regulators and companies</w:t>
      </w:r>
      <w:r w:rsidR="001C3B3A">
        <w:t>,</w:t>
      </w:r>
      <w:r w:rsidRPr="00750EA4">
        <w:t xml:space="preserve"> could be re</w:t>
      </w:r>
      <w:r>
        <w:t>-</w:t>
      </w:r>
      <w:r w:rsidRPr="00750EA4">
        <w:t>examined with regard to how we enforce behaviour over the next century</w:t>
      </w:r>
      <w:r>
        <w:t xml:space="preserve"> and</w:t>
      </w:r>
      <w:r w:rsidRPr="00750EA4">
        <w:t xml:space="preserve"> move us in a direction </w:t>
      </w:r>
      <w:r>
        <w:t xml:space="preserve">that </w:t>
      </w:r>
      <w:r w:rsidRPr="00750EA4">
        <w:t>makes everything more resilient and at a lower risk.</w:t>
      </w:r>
      <w:r>
        <w:t xml:space="preserve"> </w:t>
      </w:r>
    </w:p>
    <w:p w:rsidR="001C401D" w:rsidP="001C401D">
      <w:pPr>
        <w:pStyle w:val="Answer"/>
      </w:pPr>
      <w:r w:rsidRPr="00750EA4">
        <w:t>Yes, we can do it</w:t>
      </w:r>
      <w:r>
        <w:t>, but</w:t>
      </w:r>
      <w:r w:rsidRPr="00750EA4">
        <w:t xml:space="preserve"> we must do it all. If you leave a gap in any of those elements</w:t>
      </w:r>
      <w:r>
        <w:t>,</w:t>
      </w:r>
      <w:r w:rsidRPr="00750EA4">
        <w:t xml:space="preserve"> that will be the place where things will still </w:t>
      </w:r>
      <w:r>
        <w:t>be going</w:t>
      </w:r>
      <w:r w:rsidRPr="00750EA4">
        <w:t xml:space="preserve"> wrong.</w:t>
      </w:r>
      <w:r>
        <w:t xml:space="preserve"> Of course, </w:t>
      </w:r>
      <w:r w:rsidRPr="00750EA4">
        <w:t xml:space="preserve">one of the tricks </w:t>
      </w:r>
      <w:r>
        <w:t xml:space="preserve">that </w:t>
      </w:r>
      <w:r w:rsidRPr="00750EA4">
        <w:t>we need to pull off</w:t>
      </w:r>
      <w:r>
        <w:t xml:space="preserve"> is w</w:t>
      </w:r>
      <w:r w:rsidRPr="00750EA4">
        <w:t xml:space="preserve">here the stewardship of the overarching governance framework of all </w:t>
      </w:r>
      <w:r>
        <w:t>this is</w:t>
      </w:r>
      <w:r w:rsidRPr="00750EA4">
        <w:t>.</w:t>
      </w:r>
      <w:r>
        <w:t xml:space="preserve"> </w:t>
      </w:r>
      <w:r w:rsidRPr="00750EA4">
        <w:t>If that is not in Parliament, where should it be?</w:t>
      </w:r>
      <w:r>
        <w:t xml:space="preserve"> </w:t>
      </w:r>
    </w:p>
    <w:p w:rsidR="001C401D" w:rsidP="001C401D">
      <w:pPr>
        <w:pStyle w:val="Remark"/>
      </w:pPr>
      <w:r w:rsidRPr="00917BCB">
        <w:rPr>
          <w:b/>
        </w:rPr>
        <w:t>The Chair:</w:t>
      </w:r>
      <w:r>
        <w:t xml:space="preserve"> </w:t>
      </w:r>
      <w:r w:rsidRPr="00750EA4">
        <w:t xml:space="preserve">I remind everybody </w:t>
      </w:r>
      <w:r>
        <w:t xml:space="preserve">that </w:t>
      </w:r>
      <w:r w:rsidRPr="00750EA4">
        <w:t>we would like to finish this panel by 11.15</w:t>
      </w:r>
      <w:r w:rsidR="001C3B3A">
        <w:t xml:space="preserve"> am</w:t>
      </w:r>
      <w:r>
        <w:t>,</w:t>
      </w:r>
      <w:r w:rsidRPr="00750EA4">
        <w:t xml:space="preserve"> so </w:t>
      </w:r>
      <w:r w:rsidR="001C3B3A">
        <w:t xml:space="preserve">please </w:t>
      </w:r>
      <w:r w:rsidRPr="00750EA4">
        <w:t>can we pick up a bit of speed</w:t>
      </w:r>
      <w:r>
        <w:t>?</w:t>
      </w:r>
    </w:p>
    <w:p w:rsidR="001C401D" w:rsidP="001365E1">
      <w:pPr>
        <w:pStyle w:val="Question"/>
        <w:numPr>
          <w:ilvl w:val="0"/>
          <w:numId w:val="0"/>
        </w:numPr>
        <w:ind w:left="794"/>
      </w:pPr>
      <w:r w:rsidRPr="00985CE4">
        <w:rPr>
          <w:b/>
        </w:rPr>
        <w:t>Lord Browne of Ladyton:</w:t>
      </w:r>
      <w:r>
        <w:t xml:space="preserve"> </w:t>
      </w:r>
      <w:r w:rsidRPr="00750EA4">
        <w:t xml:space="preserve">I am tempted to ask both our witnesses what steps they are taking to ensure </w:t>
      </w:r>
      <w:r>
        <w:t xml:space="preserve">that </w:t>
      </w:r>
      <w:r w:rsidRPr="00750EA4">
        <w:t>the National Preparedness Commission is a generation</w:t>
      </w:r>
      <w:r>
        <w:t>-</w:t>
      </w:r>
      <w:r w:rsidRPr="00750EA4">
        <w:t>long</w:t>
      </w:r>
      <w:r>
        <w:t xml:space="preserve"> </w:t>
      </w:r>
      <w:r w:rsidRPr="00750EA4">
        <w:t>endeavour</w:t>
      </w:r>
      <w:r>
        <w:t>,</w:t>
      </w:r>
      <w:r w:rsidRPr="00750EA4">
        <w:t xml:space="preserve"> but I will be less mis</w:t>
      </w:r>
      <w:r>
        <w:t>chievo</w:t>
      </w:r>
      <w:r w:rsidRPr="00750EA4">
        <w:t xml:space="preserve">us. </w:t>
      </w:r>
    </w:p>
    <w:p w:rsidR="001C401D" w:rsidP="001C401D">
      <w:pPr>
        <w:pStyle w:val="Remark"/>
      </w:pPr>
      <w:r w:rsidRPr="00750EA4">
        <w:t>I want to ask about baseline preparedness.</w:t>
      </w:r>
      <w:r>
        <w:t xml:space="preserve"> </w:t>
      </w:r>
      <w:r w:rsidR="001C3B3A">
        <w:t>O</w:t>
      </w:r>
      <w:r w:rsidRPr="00750EA4">
        <w:t xml:space="preserve">n the </w:t>
      </w:r>
      <w:r>
        <w:t>“A</w:t>
      </w:r>
      <w:r w:rsidRPr="00750EA4">
        <w:t>bout</w:t>
      </w:r>
      <w:r>
        <w:t>”</w:t>
      </w:r>
      <w:r w:rsidRPr="00750EA4">
        <w:t xml:space="preserve"> page of your website</w:t>
      </w:r>
      <w:r>
        <w:t>,</w:t>
      </w:r>
      <w:r w:rsidRPr="00750EA4">
        <w:t xml:space="preserve"> whe</w:t>
      </w:r>
      <w:r>
        <w:t>re</w:t>
      </w:r>
      <w:r w:rsidRPr="00750EA4">
        <w:t xml:space="preserve"> you explain the work of the commission, you talk about recognising that what is needed better </w:t>
      </w:r>
      <w:r>
        <w:t xml:space="preserve">to </w:t>
      </w:r>
      <w:r w:rsidRPr="00750EA4">
        <w:t>pr</w:t>
      </w:r>
      <w:r>
        <w:t>epare</w:t>
      </w:r>
      <w:r w:rsidRPr="00750EA4">
        <w:t xml:space="preserve"> for many shocks is the same whatever the initiating crisis or incident</w:t>
      </w:r>
      <w:r>
        <w:t xml:space="preserve">. </w:t>
      </w:r>
    </w:p>
    <w:p w:rsidR="001C401D" w:rsidRPr="00750EA4" w:rsidP="001C401D">
      <w:pPr>
        <w:pStyle w:val="Remark"/>
      </w:pPr>
      <w:r>
        <w:t>S</w:t>
      </w:r>
      <w:r w:rsidRPr="00750EA4">
        <w:t>econdly</w:t>
      </w:r>
      <w:r>
        <w:t>,</w:t>
      </w:r>
      <w:r w:rsidRPr="00750EA4">
        <w:t xml:space="preserve"> in a discussio</w:t>
      </w:r>
      <w:r>
        <w:t>n</w:t>
      </w:r>
      <w:r w:rsidRPr="00750EA4">
        <w:t xml:space="preserve"> paper</w:t>
      </w:r>
      <w:r>
        <w:t>,</w:t>
      </w:r>
      <w:r w:rsidRPr="00750EA4">
        <w:t xml:space="preserve"> you talk about recommending an analysis of what a baseline level of preparedness would look like.</w:t>
      </w:r>
      <w:r>
        <w:t xml:space="preserve"> </w:t>
      </w:r>
      <w:r w:rsidRPr="00750EA4">
        <w:t xml:space="preserve">My question is: </w:t>
      </w:r>
      <w:r>
        <w:t>w</w:t>
      </w:r>
      <w:r w:rsidRPr="00750EA4">
        <w:t>hat progress are you making on that? What does that look like?</w:t>
      </w:r>
      <w:r>
        <w:t xml:space="preserve"> </w:t>
      </w:r>
      <w:r w:rsidRPr="00750EA4">
        <w:t>What does a baseline level o</w:t>
      </w:r>
      <w:r>
        <w:t>f</w:t>
      </w:r>
      <w:r w:rsidRPr="00750EA4">
        <w:t xml:space="preserve"> preparedness</w:t>
      </w:r>
      <w:r>
        <w:t xml:space="preserve"> look like,</w:t>
      </w:r>
      <w:r w:rsidRPr="00750EA4">
        <w:t xml:space="preserve"> or preparedness that prepares us for the parts that are there no matter what the initiating crisis or incident is?</w:t>
      </w:r>
      <w:r>
        <w:t xml:space="preserve"> </w:t>
      </w:r>
    </w:p>
    <w:p w:rsidR="001C401D" w:rsidP="001C401D">
      <w:pPr>
        <w:pStyle w:val="Answer"/>
      </w:pPr>
      <w:r w:rsidRPr="00917BCB">
        <w:rPr>
          <w:b/>
          <w:i/>
        </w:rPr>
        <w:t>Lord Harris of Haringey:</w:t>
      </w:r>
      <w:r>
        <w:t xml:space="preserve"> </w:t>
      </w:r>
      <w:r w:rsidRPr="00750EA4">
        <w:t xml:space="preserve">May I explain the thought </w:t>
      </w:r>
      <w:r>
        <w:t xml:space="preserve">behind </w:t>
      </w:r>
      <w:r w:rsidRPr="00750EA4">
        <w:t xml:space="preserve">it </w:t>
      </w:r>
      <w:r>
        <w:t>being</w:t>
      </w:r>
      <w:r w:rsidRPr="00750EA4">
        <w:t xml:space="preserve"> the same response whatever the initiating crisis?</w:t>
      </w:r>
      <w:r>
        <w:t xml:space="preserve"> </w:t>
      </w:r>
      <w:r w:rsidRPr="00750EA4">
        <w:t>If you think back to the beginning of the pandemic</w:t>
      </w:r>
      <w:r>
        <w:t>,</w:t>
      </w:r>
      <w:r w:rsidRPr="00750EA4">
        <w:t xml:space="preserve"> there was a very early issue about what we do to support vulnerable people living on their own. That is the</w:t>
      </w:r>
      <w:r>
        <w:t xml:space="preserve"> </w:t>
      </w:r>
      <w:r w:rsidRPr="00750EA4">
        <w:t>same if it is a pandemic</w:t>
      </w:r>
      <w:r>
        <w:t>,</w:t>
      </w:r>
      <w:r w:rsidRPr="00750EA4">
        <w:t xml:space="preserve"> or a flood</w:t>
      </w:r>
      <w:r>
        <w:t>,</w:t>
      </w:r>
      <w:r w:rsidRPr="00750EA4">
        <w:t xml:space="preserve"> or a power failure.</w:t>
      </w:r>
      <w:r>
        <w:t xml:space="preserve"> </w:t>
      </w:r>
      <w:r w:rsidRPr="00750EA4">
        <w:t>The focus is</w:t>
      </w:r>
      <w:r>
        <w:t xml:space="preserve"> </w:t>
      </w:r>
      <w:r w:rsidRPr="00750EA4">
        <w:t>on dealing with that sort of issue because it will come up in all sorts of examples of a crisis.</w:t>
      </w:r>
      <w:r>
        <w:t xml:space="preserve"> I</w:t>
      </w:r>
      <w:r w:rsidRPr="00750EA4">
        <w:t>t makes it slightly easier</w:t>
      </w:r>
      <w:r>
        <w:t>,</w:t>
      </w:r>
      <w:r w:rsidRPr="00750EA4">
        <w:t xml:space="preserve"> because some of the issues we are confronted with are so so enormous, that the danger is </w:t>
      </w:r>
      <w:r>
        <w:t xml:space="preserve">that </w:t>
      </w:r>
      <w:r w:rsidRPr="00750EA4">
        <w:t xml:space="preserve">everybody </w:t>
      </w:r>
      <w:r>
        <w:t xml:space="preserve">just </w:t>
      </w:r>
      <w:r w:rsidRPr="00750EA4">
        <w:t>admires the problem</w:t>
      </w:r>
      <w:r>
        <w:t>, and say</w:t>
      </w:r>
      <w:r w:rsidR="001365E1">
        <w:t>s</w:t>
      </w:r>
      <w:r>
        <w:t>, “H</w:t>
      </w:r>
      <w:r w:rsidRPr="00750EA4">
        <w:t xml:space="preserve">ere </w:t>
      </w:r>
      <w:r>
        <w:t>are</w:t>
      </w:r>
      <w:r w:rsidRPr="00750EA4">
        <w:t xml:space="preserve"> some low</w:t>
      </w:r>
      <w:r>
        <w:t>-</w:t>
      </w:r>
      <w:r w:rsidRPr="00750EA4">
        <w:t>hanging fruit</w:t>
      </w:r>
      <w:r>
        <w:t>. L</w:t>
      </w:r>
      <w:r w:rsidRPr="00750EA4">
        <w:t>et</w:t>
      </w:r>
      <w:r w:rsidR="001365E1">
        <w:t>’</w:t>
      </w:r>
      <w:r w:rsidRPr="00750EA4">
        <w:t xml:space="preserve">s get these things </w:t>
      </w:r>
      <w:r w:rsidRPr="00750EA4">
        <w:t>sorted and out of the way because we will need them</w:t>
      </w:r>
      <w:r w:rsidR="001365E1">
        <w:t>,</w:t>
      </w:r>
      <w:r w:rsidRPr="00750EA4">
        <w:t xml:space="preserve"> not necessarily for that crisis</w:t>
      </w:r>
      <w:r>
        <w:t xml:space="preserve"> but </w:t>
      </w:r>
      <w:r w:rsidRPr="00750EA4">
        <w:t xml:space="preserve">we will need </w:t>
      </w:r>
      <w:r>
        <w:t>them</w:t>
      </w:r>
      <w:r w:rsidRPr="00750EA4">
        <w:t xml:space="preserve"> for some crisis</w:t>
      </w:r>
      <w:r>
        <w:t>”</w:t>
      </w:r>
      <w:r w:rsidRPr="00750EA4">
        <w:t>.</w:t>
      </w:r>
      <w:r>
        <w:t xml:space="preserve"> </w:t>
      </w:r>
    </w:p>
    <w:p w:rsidR="001C401D" w:rsidP="001C401D">
      <w:pPr>
        <w:pStyle w:val="Answer"/>
      </w:pPr>
      <w:r w:rsidRPr="00750EA4">
        <w:t>Lord Browne ask</w:t>
      </w:r>
      <w:r>
        <w:t>s</w:t>
      </w:r>
      <w:r w:rsidRPr="00750EA4">
        <w:t xml:space="preserve"> me how far we ha</w:t>
      </w:r>
      <w:r w:rsidR="001365E1">
        <w:t>ve</w:t>
      </w:r>
      <w:r w:rsidRPr="00750EA4">
        <w:t xml:space="preserve"> got in our thinking. Let me be quite clear</w:t>
      </w:r>
      <w:r>
        <w:t>. The</w:t>
      </w:r>
      <w:r w:rsidRPr="00750EA4">
        <w:t xml:space="preserve"> National Preparedness Commission had its first meeting almost exactly six months ago. We do not have an office. We do not have permanent staff.</w:t>
      </w:r>
      <w:r>
        <w:t xml:space="preserve"> </w:t>
      </w:r>
      <w:r w:rsidRPr="00750EA4">
        <w:t xml:space="preserve">I will not say </w:t>
      </w:r>
      <w:r>
        <w:t xml:space="preserve">that </w:t>
      </w:r>
      <w:r w:rsidRPr="00750EA4">
        <w:t>we are living from hand to mouth</w:t>
      </w:r>
      <w:r>
        <w:t>,</w:t>
      </w:r>
      <w:r w:rsidRPr="00750EA4">
        <w:t xml:space="preserve"> but</w:t>
      </w:r>
      <w:r>
        <w:t>,</w:t>
      </w:r>
      <w:r w:rsidRPr="00750EA4">
        <w:t xml:space="preserve"> yes</w:t>
      </w:r>
      <w:r>
        <w:t>,</w:t>
      </w:r>
      <w:r w:rsidRPr="00750EA4">
        <w:t xml:space="preserve"> we want to be a generation</w:t>
      </w:r>
      <w:r>
        <w:t>-long</w:t>
      </w:r>
      <w:r w:rsidRPr="00750EA4">
        <w:t xml:space="preserve"> endeavour</w:t>
      </w:r>
      <w:r>
        <w:t>,</w:t>
      </w:r>
      <w:r w:rsidRPr="00750EA4">
        <w:t xml:space="preserve"> </w:t>
      </w:r>
      <w:r>
        <w:t xml:space="preserve">or at least </w:t>
      </w:r>
      <w:r w:rsidRPr="00750EA4">
        <w:t>I would like to see it as that</w:t>
      </w:r>
      <w:r>
        <w:t xml:space="preserve">. </w:t>
      </w:r>
      <w:r w:rsidR="001365E1">
        <w:t>But</w:t>
      </w:r>
      <w:r>
        <w:t xml:space="preserve"> we will not </w:t>
      </w:r>
      <w:r w:rsidRPr="00750EA4">
        <w:t>solve all the problems</w:t>
      </w:r>
      <w:r>
        <w:t>,</w:t>
      </w:r>
      <w:r w:rsidRPr="00750EA4">
        <w:t xml:space="preserve"> certainly </w:t>
      </w:r>
      <w:r w:rsidR="001365E1">
        <w:t xml:space="preserve">not </w:t>
      </w:r>
      <w:r w:rsidRPr="00750EA4">
        <w:t>in our current incarnation</w:t>
      </w:r>
      <w:r>
        <w:t>. I</w:t>
      </w:r>
      <w:r w:rsidRPr="00750EA4">
        <w:t>f you have suggestions about how we get into a better position</w:t>
      </w:r>
      <w:r>
        <w:t>,</w:t>
      </w:r>
      <w:r w:rsidRPr="00750EA4">
        <w:t xml:space="preserve"> that would be good.</w:t>
      </w:r>
      <w:r>
        <w:t xml:space="preserve"> </w:t>
      </w:r>
    </w:p>
    <w:p w:rsidR="001C401D" w:rsidP="001C401D">
      <w:pPr>
        <w:pStyle w:val="Answer"/>
      </w:pPr>
      <w:r>
        <w:t xml:space="preserve">As a nation, we desperately need to do a </w:t>
      </w:r>
      <w:r w:rsidRPr="00750EA4">
        <w:t>baseline assessment.</w:t>
      </w:r>
      <w:r>
        <w:t xml:space="preserve"> </w:t>
      </w:r>
      <w:r w:rsidRPr="00750EA4">
        <w:t xml:space="preserve">For example, </w:t>
      </w:r>
      <w:r>
        <w:t>g</w:t>
      </w:r>
      <w:r w:rsidRPr="00750EA4">
        <w:t>overnment could commission the research councils to do it</w:t>
      </w:r>
      <w:r w:rsidR="001365E1">
        <w:t>,</w:t>
      </w:r>
      <w:r w:rsidRPr="00750EA4">
        <w:t xml:space="preserve"> if </w:t>
      </w:r>
      <w:r>
        <w:t>they</w:t>
      </w:r>
      <w:r w:rsidRPr="00750EA4">
        <w:t xml:space="preserve"> do not do so already. I wonder whether government really knows. I have been trying to establish this.</w:t>
      </w:r>
      <w:r>
        <w:t xml:space="preserve"> </w:t>
      </w:r>
    </w:p>
    <w:p w:rsidR="001C401D" w:rsidP="001C401D">
      <w:pPr>
        <w:pStyle w:val="Answer"/>
      </w:pPr>
      <w:r>
        <w:t>T</w:t>
      </w:r>
      <w:r w:rsidRPr="00750EA4">
        <w:t xml:space="preserve">he national risk register talks about £5 billion or £6 billion </w:t>
      </w:r>
      <w:r>
        <w:t>being</w:t>
      </w:r>
      <w:r w:rsidRPr="00750EA4">
        <w:t xml:space="preserve"> spent on flood relief.</w:t>
      </w:r>
      <w:r>
        <w:t xml:space="preserve"> </w:t>
      </w:r>
      <w:r w:rsidRPr="00750EA4">
        <w:t>What you cannot see, and perhaps there is detailed working somewhere else</w:t>
      </w:r>
      <w:r>
        <w:t xml:space="preserve">, </w:t>
      </w:r>
      <w:r w:rsidRPr="00750EA4">
        <w:t xml:space="preserve">is whether that £5 billion or £6 billion is the right sum of money. How much flooding is it going </w:t>
      </w:r>
      <w:r>
        <w:t>t</w:t>
      </w:r>
      <w:r w:rsidRPr="00750EA4">
        <w:t>o mitigate</w:t>
      </w:r>
      <w:r w:rsidR="001365E1">
        <w:t>, and</w:t>
      </w:r>
      <w:r w:rsidRPr="00750EA4">
        <w:t xml:space="preserve"> </w:t>
      </w:r>
      <w:r w:rsidR="001365E1">
        <w:t xml:space="preserve">in </w:t>
      </w:r>
      <w:r w:rsidRPr="00750EA4">
        <w:t>which areas</w:t>
      </w:r>
      <w:r w:rsidR="001365E1">
        <w:t>?</w:t>
      </w:r>
      <w:r w:rsidRPr="00750EA4">
        <w:t xml:space="preserve"> </w:t>
      </w:r>
      <w:r w:rsidR="001365E1">
        <w:t>H</w:t>
      </w:r>
      <w:r w:rsidRPr="00750EA4">
        <w:t>ow has that analysis been done</w:t>
      </w:r>
      <w:r>
        <w:t>? O</w:t>
      </w:r>
      <w:r w:rsidRPr="00750EA4">
        <w:t xml:space="preserve">r is it, </w:t>
      </w:r>
      <w:r>
        <w:t>“</w:t>
      </w:r>
      <w:r w:rsidRPr="00750EA4">
        <w:t xml:space="preserve">This is </w:t>
      </w:r>
      <w:r>
        <w:t xml:space="preserve">the </w:t>
      </w:r>
      <w:r w:rsidRPr="00750EA4">
        <w:t xml:space="preserve">sum of money we have got left over </w:t>
      </w:r>
      <w:r>
        <w:t>that</w:t>
      </w:r>
      <w:r w:rsidRPr="00750EA4">
        <w:t xml:space="preserve"> can be used for flood relief</w:t>
      </w:r>
      <w:r>
        <w:t xml:space="preserve">”? </w:t>
      </w:r>
    </w:p>
    <w:p w:rsidR="001C401D" w:rsidRPr="00750EA4" w:rsidP="001C401D">
      <w:pPr>
        <w:pStyle w:val="Answer"/>
      </w:pPr>
      <w:r w:rsidRPr="00750EA4">
        <w:t>Unless you have that baseline assessment</w:t>
      </w:r>
      <w:r w:rsidR="001365E1">
        <w:t>,</w:t>
      </w:r>
      <w:r w:rsidRPr="00750EA4">
        <w:t xml:space="preserve"> right across the whole panoply of infrastructure</w:t>
      </w:r>
      <w:r>
        <w:t xml:space="preserve">, across </w:t>
      </w:r>
      <w:r w:rsidRPr="00750EA4">
        <w:t>the fabric of society, and against all these risks</w:t>
      </w:r>
      <w:r>
        <w:t>,</w:t>
      </w:r>
      <w:r w:rsidRPr="00750EA4">
        <w:t xml:space="preserve"> you simply do not know. I would like to believe </w:t>
      </w:r>
      <w:r w:rsidR="001365E1">
        <w:t xml:space="preserve">that, </w:t>
      </w:r>
      <w:r w:rsidRPr="00750EA4">
        <w:t>somewhere in government</w:t>
      </w:r>
      <w:r w:rsidR="001365E1">
        <w:t xml:space="preserve">, </w:t>
      </w:r>
      <w:r w:rsidRPr="00750EA4">
        <w:t xml:space="preserve">there is somebody who </w:t>
      </w:r>
      <w:r w:rsidR="001365E1">
        <w:t xml:space="preserve">does </w:t>
      </w:r>
      <w:r w:rsidRPr="00750EA4">
        <w:t>know.</w:t>
      </w:r>
      <w:r>
        <w:t xml:space="preserve"> </w:t>
      </w:r>
      <w:r w:rsidR="001365E1">
        <w:t xml:space="preserve">But </w:t>
      </w:r>
      <w:r w:rsidRPr="00750EA4">
        <w:t>I rather suspect</w:t>
      </w:r>
      <w:r>
        <w:t>,</w:t>
      </w:r>
      <w:r w:rsidRPr="00750EA4">
        <w:t xml:space="preserve"> certainly from</w:t>
      </w:r>
      <w:r>
        <w:t xml:space="preserve"> all</w:t>
      </w:r>
      <w:r w:rsidRPr="00750EA4">
        <w:t xml:space="preserve"> the discussions I have had, </w:t>
      </w:r>
      <w:r>
        <w:t xml:space="preserve">that </w:t>
      </w:r>
      <w:r w:rsidRPr="00750EA4">
        <w:t>this is very patchy</w:t>
      </w:r>
      <w:r>
        <w:t>, and</w:t>
      </w:r>
      <w:r w:rsidRPr="00750EA4">
        <w:t xml:space="preserve"> it needs to be systematic.</w:t>
      </w:r>
      <w:r>
        <w:t xml:space="preserve"> </w:t>
      </w:r>
    </w:p>
    <w:p w:rsidR="001C401D" w:rsidP="001C401D">
      <w:pPr>
        <w:pStyle w:val="Answer"/>
      </w:pPr>
      <w:r w:rsidRPr="009C1120">
        <w:rPr>
          <w:b/>
          <w:i/>
        </w:rPr>
        <w:t>Professor Brian Collins:</w:t>
      </w:r>
      <w:r>
        <w:t xml:space="preserve"> </w:t>
      </w:r>
      <w:r w:rsidRPr="00750EA4">
        <w:t>The academic community is anticipating that these questions need to get answered.</w:t>
      </w:r>
      <w:r>
        <w:t xml:space="preserve"> </w:t>
      </w:r>
      <w:r w:rsidRPr="00750EA4">
        <w:t>There is considerable investment going through the research councils into a family of programmes to help understand infrastructure</w:t>
      </w:r>
      <w:r>
        <w:t>,</w:t>
      </w:r>
      <w:r w:rsidRPr="00750EA4">
        <w:t xml:space="preserve"> in particular, </w:t>
      </w:r>
      <w:r w:rsidR="001365E1">
        <w:t xml:space="preserve">and </w:t>
      </w:r>
      <w:r w:rsidRPr="00750EA4">
        <w:t xml:space="preserve">the services on which we like to depend as a </w:t>
      </w:r>
      <w:r>
        <w:t>“</w:t>
      </w:r>
      <w:r w:rsidRPr="00750EA4">
        <w:t>developed</w:t>
      </w:r>
      <w:r>
        <w:t>”</w:t>
      </w:r>
      <w:r w:rsidRPr="00750EA4">
        <w:t xml:space="preserve"> society</w:t>
      </w:r>
      <w:r>
        <w:t>—</w:t>
      </w:r>
      <w:r w:rsidRPr="00750EA4">
        <w:t>energy, transport</w:t>
      </w:r>
      <w:r>
        <w:t>,</w:t>
      </w:r>
      <w:r w:rsidRPr="00750EA4">
        <w:t xml:space="preserve"> waste</w:t>
      </w:r>
      <w:r>
        <w:t>,</w:t>
      </w:r>
      <w:r w:rsidRPr="00750EA4">
        <w:t xml:space="preserve"> water and digital</w:t>
      </w:r>
      <w:r w:rsidR="001365E1">
        <w:t>. T</w:t>
      </w:r>
      <w:r w:rsidRPr="00750EA4">
        <w:t xml:space="preserve">hose five things are absolutely critical to </w:t>
      </w:r>
      <w:r w:rsidR="001365E1">
        <w:t xml:space="preserve">the survival of </w:t>
      </w:r>
      <w:r w:rsidRPr="00750EA4">
        <w:t>how we live and want to live in the future.</w:t>
      </w:r>
      <w:r>
        <w:t xml:space="preserve"> </w:t>
      </w:r>
      <w:r w:rsidRPr="00750EA4">
        <w:t xml:space="preserve">We have managed to convince the Government </w:t>
      </w:r>
      <w:r>
        <w:t xml:space="preserve">to spend </w:t>
      </w:r>
      <w:r w:rsidRPr="00750EA4">
        <w:t xml:space="preserve">of the order of a couple of hundred million </w:t>
      </w:r>
      <w:r>
        <w:t xml:space="preserve">pounds </w:t>
      </w:r>
      <w:r w:rsidRPr="00750EA4">
        <w:t>over the last five years in creating capability to do research in that space</w:t>
      </w:r>
      <w:r>
        <w:t>,</w:t>
      </w:r>
      <w:r w:rsidRPr="00750EA4">
        <w:t xml:space="preserve"> and to couple that to industry</w:t>
      </w:r>
      <w:r>
        <w:t>,</w:t>
      </w:r>
      <w:r w:rsidRPr="00750EA4">
        <w:t xml:space="preserve"> so that industrial solutions that are being delivered for future infrastructural services have properties in them </w:t>
      </w:r>
      <w:r>
        <w:t xml:space="preserve">that </w:t>
      </w:r>
      <w:r w:rsidRPr="00750EA4">
        <w:t>are to do with resilience, to do with risk mitigation,</w:t>
      </w:r>
      <w:r w:rsidR="001365E1">
        <w:t xml:space="preserve"> and</w:t>
      </w:r>
      <w:r w:rsidRPr="00750EA4">
        <w:t xml:space="preserve"> to do with adaptability</w:t>
      </w:r>
      <w:r>
        <w:t>,</w:t>
      </w:r>
      <w:r w:rsidRPr="00750EA4">
        <w:t xml:space="preserve"> so they are more flexible for dealing with uncertain futures. </w:t>
      </w:r>
    </w:p>
    <w:p w:rsidR="001C401D" w:rsidP="001C401D">
      <w:pPr>
        <w:pStyle w:val="Answer"/>
      </w:pPr>
      <w:r w:rsidRPr="00750EA4">
        <w:t>That programme is just beginning to take off big time.</w:t>
      </w:r>
      <w:r>
        <w:t xml:space="preserve"> </w:t>
      </w:r>
      <w:r w:rsidRPr="00750EA4">
        <w:t>The investment phase is just about through and we are starting to invest heavily in</w:t>
      </w:r>
      <w:r>
        <w:t>,</w:t>
      </w:r>
      <w:r w:rsidRPr="00750EA4">
        <w:t xml:space="preserve"> first</w:t>
      </w:r>
      <w:r>
        <w:t>,</w:t>
      </w:r>
      <w:r w:rsidRPr="00750EA4">
        <w:t xml:space="preserve"> young people</w:t>
      </w:r>
      <w:r w:rsidR="001365E1">
        <w:t>—w</w:t>
      </w:r>
      <w:r w:rsidRPr="00750EA4">
        <w:t>e have a major doctoral programme</w:t>
      </w:r>
      <w:r>
        <w:t>. G</w:t>
      </w:r>
      <w:r w:rsidRPr="00750EA4">
        <w:t>oing back to Lord Harris</w:t>
      </w:r>
      <w:r>
        <w:t>’</w:t>
      </w:r>
      <w:r w:rsidRPr="00750EA4">
        <w:t>s point about the generational issue</w:t>
      </w:r>
      <w:r>
        <w:t>,</w:t>
      </w:r>
      <w:r w:rsidRPr="00750EA4">
        <w:t xml:space="preserve"> without hu</w:t>
      </w:r>
      <w:r>
        <w:t>n</w:t>
      </w:r>
      <w:r w:rsidRPr="00750EA4">
        <w:t>dreds of professional people coming through in the future</w:t>
      </w:r>
      <w:r>
        <w:t>,</w:t>
      </w:r>
      <w:r w:rsidRPr="00750EA4">
        <w:t xml:space="preserve"> we will lack the capability and capacity to build future</w:t>
      </w:r>
      <w:r>
        <w:t>-</w:t>
      </w:r>
      <w:r w:rsidRPr="00750EA4">
        <w:t>proofed infrastructure.</w:t>
      </w:r>
      <w:r>
        <w:t xml:space="preserve"> </w:t>
      </w:r>
      <w:r w:rsidRPr="00750EA4">
        <w:t xml:space="preserve">That is a major investment coming in. </w:t>
      </w:r>
    </w:p>
    <w:p w:rsidR="001C401D" w:rsidP="001C401D">
      <w:pPr>
        <w:pStyle w:val="Answer"/>
      </w:pPr>
      <w:r>
        <w:t>C</w:t>
      </w:r>
      <w:r w:rsidRPr="00750EA4">
        <w:t xml:space="preserve">oupled with the big projects that are going on, </w:t>
      </w:r>
      <w:r>
        <w:t xml:space="preserve">we are looking </w:t>
      </w:r>
      <w:r w:rsidRPr="00750EA4">
        <w:t>at how we improve their situation with regard to flexibility and risk management.</w:t>
      </w:r>
      <w:r>
        <w:t xml:space="preserve"> </w:t>
      </w:r>
      <w:r w:rsidRPr="00750EA4">
        <w:t>The academic community did not wait for an instruction.</w:t>
      </w:r>
      <w:r>
        <w:t xml:space="preserve"> </w:t>
      </w:r>
      <w:r w:rsidRPr="00750EA4">
        <w:t>It just saw this coming and got on with</w:t>
      </w:r>
      <w:r>
        <w:t xml:space="preserve"> it,</w:t>
      </w:r>
      <w:r w:rsidRPr="00750EA4">
        <w:t xml:space="preserve"> and that is in process. </w:t>
      </w:r>
    </w:p>
    <w:p w:rsidR="001C401D" w:rsidP="001C401D">
      <w:pPr>
        <w:pStyle w:val="Answer"/>
      </w:pPr>
      <w:r w:rsidRPr="00750EA4">
        <w:t>We are also developing relationships</w:t>
      </w:r>
      <w:r>
        <w:t>,</w:t>
      </w:r>
      <w:r w:rsidRPr="00750EA4">
        <w:t xml:space="preserve"> as is the </w:t>
      </w:r>
      <w:r>
        <w:t>p</w:t>
      </w:r>
      <w:r w:rsidRPr="00750EA4">
        <w:t xml:space="preserve">reparedness </w:t>
      </w:r>
      <w:r>
        <w:t>c</w:t>
      </w:r>
      <w:r w:rsidRPr="00750EA4">
        <w:t>ommission</w:t>
      </w:r>
      <w:r>
        <w:t>,</w:t>
      </w:r>
      <w:r w:rsidRPr="00750EA4">
        <w:t xml:space="preserve"> with the national institutions</w:t>
      </w:r>
      <w:r>
        <w:t>—</w:t>
      </w:r>
      <w:r w:rsidRPr="00750EA4">
        <w:t>engineering, science, medicine</w:t>
      </w:r>
      <w:r>
        <w:t>—</w:t>
      </w:r>
      <w:r w:rsidRPr="00750EA4">
        <w:t xml:space="preserve">so that the professional activity </w:t>
      </w:r>
      <w:r>
        <w:t xml:space="preserve">that </w:t>
      </w:r>
      <w:r w:rsidRPr="00750EA4">
        <w:t>they carry out is coupled together.</w:t>
      </w:r>
      <w:r>
        <w:t xml:space="preserve"> </w:t>
      </w:r>
      <w:r w:rsidRPr="00750EA4">
        <w:t xml:space="preserve">It is this </w:t>
      </w:r>
      <w:r>
        <w:t>“</w:t>
      </w:r>
      <w:r w:rsidRPr="00750EA4">
        <w:t>joined</w:t>
      </w:r>
      <w:r w:rsidR="001365E1">
        <w:t>-</w:t>
      </w:r>
      <w:r w:rsidRPr="00750EA4">
        <w:t>upness</w:t>
      </w:r>
      <w:r>
        <w:t>”</w:t>
      </w:r>
      <w:r w:rsidRPr="00750EA4">
        <w:t xml:space="preserve"> that I mentioned earlier</w:t>
      </w:r>
      <w:r>
        <w:t xml:space="preserve">. </w:t>
      </w:r>
      <w:r w:rsidR="001365E1">
        <w:t>A</w:t>
      </w:r>
      <w:r>
        <w:t xml:space="preserve">s </w:t>
      </w:r>
      <w:r w:rsidRPr="00750EA4">
        <w:t>actors in this space</w:t>
      </w:r>
      <w:r>
        <w:t>,</w:t>
      </w:r>
      <w:r w:rsidRPr="00750EA4">
        <w:t xml:space="preserve"> and as respected voices</w:t>
      </w:r>
      <w:r>
        <w:t>,</w:t>
      </w:r>
      <w:r w:rsidRPr="00750EA4">
        <w:t xml:space="preserve"> </w:t>
      </w:r>
      <w:r w:rsidR="001365E1">
        <w:t xml:space="preserve">they need </w:t>
      </w:r>
      <w:r>
        <w:t xml:space="preserve">to </w:t>
      </w:r>
      <w:r w:rsidRPr="00750EA4">
        <w:t>pull together to deliver policy guidance and investment guidance for doing things better.</w:t>
      </w:r>
      <w:r>
        <w:t xml:space="preserve"> </w:t>
      </w:r>
    </w:p>
    <w:p w:rsidR="001C401D" w:rsidP="001C401D">
      <w:pPr>
        <w:pStyle w:val="Answer"/>
      </w:pPr>
      <w:r w:rsidRPr="00750EA4">
        <w:t xml:space="preserve">Thirdly, which I think is rather important at the moment, we are developing </w:t>
      </w:r>
      <w:r>
        <w:t>national f</w:t>
      </w:r>
      <w:r w:rsidRPr="00750EA4">
        <w:t xml:space="preserve">acilities </w:t>
      </w:r>
      <w:r>
        <w:t>that</w:t>
      </w:r>
      <w:r w:rsidRPr="00750EA4">
        <w:t xml:space="preserve"> allow us to understand how people interact with what it is we are building.</w:t>
      </w:r>
      <w:r>
        <w:t xml:space="preserve"> </w:t>
      </w:r>
      <w:r w:rsidRPr="00750EA4">
        <w:t>There has never been a real</w:t>
      </w:r>
      <w:r>
        <w:t xml:space="preserve"> </w:t>
      </w:r>
      <w:r w:rsidRPr="00750EA4">
        <w:t>laboratory to do practical work on how people get on and off trains and buses.</w:t>
      </w:r>
      <w:r>
        <w:t xml:space="preserve"> </w:t>
      </w:r>
      <w:r w:rsidRPr="00750EA4">
        <w:t>We just assume</w:t>
      </w:r>
      <w:r>
        <w:t xml:space="preserve"> that</w:t>
      </w:r>
      <w:r w:rsidRPr="00750EA4">
        <w:t xml:space="preserve"> they</w:t>
      </w:r>
      <w:r>
        <w:t xml:space="preserve"> will</w:t>
      </w:r>
      <w:r w:rsidRPr="00750EA4">
        <w:t xml:space="preserve"> behave in the way </w:t>
      </w:r>
      <w:r w:rsidR="001365E1">
        <w:t xml:space="preserve">that </w:t>
      </w:r>
      <w:r w:rsidRPr="00750EA4">
        <w:t>they have always behaved.</w:t>
      </w:r>
      <w:r>
        <w:t xml:space="preserve"> </w:t>
      </w:r>
      <w:r w:rsidRPr="00750EA4">
        <w:t>Going forward</w:t>
      </w:r>
      <w:r>
        <w:t>, with</w:t>
      </w:r>
      <w:r w:rsidRPr="00750EA4">
        <w:t xml:space="preserve"> changing demograph</w:t>
      </w:r>
      <w:r>
        <w:t>y</w:t>
      </w:r>
      <w:r w:rsidRPr="00750EA4">
        <w:t xml:space="preserve"> and changing situations</w:t>
      </w:r>
      <w:r>
        <w:t>,</w:t>
      </w:r>
      <w:r w:rsidRPr="00750EA4">
        <w:t xml:space="preserve"> we need to understand better how that will work</w:t>
      </w:r>
      <w:r>
        <w:t xml:space="preserve">. </w:t>
      </w:r>
    </w:p>
    <w:p w:rsidR="001365E1" w:rsidP="001365E1">
      <w:pPr>
        <w:pStyle w:val="Answer"/>
      </w:pPr>
      <w:r>
        <w:t>W</w:t>
      </w:r>
      <w:r w:rsidRPr="00750EA4">
        <w:t>e also need to understand those people in our society who want to disrupt that, whether you call them terrorists or whatever</w:t>
      </w:r>
      <w:r>
        <w:t>. W</w:t>
      </w:r>
      <w:r w:rsidRPr="00750EA4">
        <w:t xml:space="preserve">e have another laboratory </w:t>
      </w:r>
      <w:r>
        <w:t xml:space="preserve">that </w:t>
      </w:r>
      <w:r w:rsidRPr="00750EA4">
        <w:t>is being built</w:t>
      </w:r>
      <w:r>
        <w:t>. They are b</w:t>
      </w:r>
      <w:r w:rsidRPr="00750EA4">
        <w:t>oth at UCL</w:t>
      </w:r>
      <w:r>
        <w:t>,</w:t>
      </w:r>
      <w:r w:rsidRPr="00750EA4">
        <w:t xml:space="preserve"> but they are part of a community of laboratories around the country </w:t>
      </w:r>
      <w:r>
        <w:t xml:space="preserve">that </w:t>
      </w:r>
      <w:r w:rsidRPr="00750EA4">
        <w:t>will enable us to do real experiments</w:t>
      </w:r>
      <w:r>
        <w:t>,</w:t>
      </w:r>
      <w:r w:rsidRPr="00750EA4">
        <w:t xml:space="preserve"> with real people</w:t>
      </w:r>
      <w:r>
        <w:t>,</w:t>
      </w:r>
      <w:r w:rsidRPr="00750EA4">
        <w:t xml:space="preserve"> to understand how those si</w:t>
      </w:r>
      <w:r>
        <w:t>tuati</w:t>
      </w:r>
      <w:r w:rsidRPr="00750EA4">
        <w:t>ons matter</w:t>
      </w:r>
      <w:r>
        <w:t>—w</w:t>
      </w:r>
      <w:r w:rsidRPr="00750EA4">
        <w:t>hy a certain built environment in</w:t>
      </w:r>
      <w:r>
        <w:t>cites</w:t>
      </w:r>
      <w:r w:rsidRPr="00750EA4">
        <w:t xml:space="preserve"> fear</w:t>
      </w:r>
      <w:r>
        <w:t>s</w:t>
      </w:r>
      <w:r w:rsidRPr="00750EA4">
        <w:t xml:space="preserve"> in people</w:t>
      </w:r>
      <w:r>
        <w:t>, and how it feels</w:t>
      </w:r>
      <w:r w:rsidRPr="00750EA4">
        <w:t xml:space="preserve"> different for men and for women</w:t>
      </w:r>
      <w:r>
        <w:t>. W</w:t>
      </w:r>
      <w:r w:rsidRPr="00750EA4">
        <w:t xml:space="preserve">e know now that men and women feel differently with regard to the environments </w:t>
      </w:r>
      <w:r>
        <w:t xml:space="preserve">that </w:t>
      </w:r>
      <w:r w:rsidRPr="00750EA4">
        <w:t xml:space="preserve">we build, </w:t>
      </w:r>
      <w:r>
        <w:t xml:space="preserve">so </w:t>
      </w:r>
      <w:r w:rsidRPr="00750EA4">
        <w:t>that risk of a response is modulated by the way in which we build stuff.</w:t>
      </w:r>
      <w:r>
        <w:t xml:space="preserve"> </w:t>
      </w:r>
      <w:r w:rsidRPr="00750EA4">
        <w:t>We have not known that in that level of detail</w:t>
      </w:r>
      <w:r>
        <w:t>,</w:t>
      </w:r>
      <w:r w:rsidRPr="00750EA4">
        <w:t xml:space="preserve"> </w:t>
      </w:r>
      <w:r>
        <w:t xml:space="preserve">and </w:t>
      </w:r>
      <w:r w:rsidRPr="00750EA4">
        <w:t>we need to know it for the future.</w:t>
      </w:r>
      <w:r>
        <w:t xml:space="preserve"> </w:t>
      </w:r>
    </w:p>
    <w:p w:rsidR="001C401D" w:rsidP="001365E1">
      <w:pPr>
        <w:pStyle w:val="Answer"/>
      </w:pPr>
      <w:r w:rsidRPr="00750EA4">
        <w:t>The academic community is getting its act together.</w:t>
      </w:r>
      <w:r>
        <w:t xml:space="preserve"> </w:t>
      </w:r>
      <w:r w:rsidRPr="00750EA4">
        <w:t>We are starting conversations with policymakers and with investors.</w:t>
      </w:r>
      <w:r>
        <w:t xml:space="preserve"> </w:t>
      </w:r>
      <w:r w:rsidRPr="00750EA4">
        <w:t>That is the longer</w:t>
      </w:r>
      <w:r>
        <w:t>-</w:t>
      </w:r>
      <w:r w:rsidRPr="00750EA4">
        <w:t xml:space="preserve">term investment </w:t>
      </w:r>
      <w:r>
        <w:t xml:space="preserve">that </w:t>
      </w:r>
      <w:r w:rsidRPr="00750EA4">
        <w:t>we need to make</w:t>
      </w:r>
      <w:r>
        <w:t>,</w:t>
      </w:r>
      <w:r w:rsidRPr="00750EA4">
        <w:t xml:space="preserve"> and that will also help us baseline where it is we are starting from. </w:t>
      </w:r>
    </w:p>
    <w:p w:rsidR="001C401D" w:rsidP="001C401D">
      <w:pPr>
        <w:pStyle w:val="Question"/>
      </w:pPr>
      <w:r w:rsidRPr="009C1120">
        <w:rPr>
          <w:b/>
        </w:rPr>
        <w:t>Lord Robertson of Port Ellen:</w:t>
      </w:r>
      <w:r>
        <w:t xml:space="preserve"> </w:t>
      </w:r>
      <w:r w:rsidRPr="00750EA4">
        <w:t xml:space="preserve">This committee has been absolutely fascinated by the witnesses that we have </w:t>
      </w:r>
      <w:r>
        <w:t>heard from</w:t>
      </w:r>
      <w:r w:rsidRPr="00750EA4">
        <w:t xml:space="preserve"> and by the reading that we have done.</w:t>
      </w:r>
      <w:r>
        <w:t xml:space="preserve"> </w:t>
      </w:r>
      <w:r w:rsidRPr="00750EA4">
        <w:t>The question here</w:t>
      </w:r>
      <w:r>
        <w:t>,</w:t>
      </w:r>
      <w:r w:rsidRPr="00750EA4">
        <w:t xml:space="preserve"> </w:t>
      </w:r>
      <w:r>
        <w:t xml:space="preserve">which </w:t>
      </w:r>
      <w:r w:rsidRPr="00750EA4">
        <w:t>has already been partially addressed</w:t>
      </w:r>
      <w:r>
        <w:t>,</w:t>
      </w:r>
      <w:r w:rsidRPr="00750EA4">
        <w:t xml:space="preserve"> is how on earth we embed some of these lessons into government</w:t>
      </w:r>
      <w:r>
        <w:t>,</w:t>
      </w:r>
      <w:r w:rsidRPr="00750EA4">
        <w:t xml:space="preserve"> and indeed into society as a whole</w:t>
      </w:r>
      <w:r w:rsidR="001365E1">
        <w:t>.</w:t>
      </w:r>
      <w:r>
        <w:t xml:space="preserve"> </w:t>
      </w:r>
      <w:r w:rsidRPr="00750EA4">
        <w:t>This committee ends its life</w:t>
      </w:r>
      <w:r>
        <w:t>,</w:t>
      </w:r>
      <w:r w:rsidRPr="00750EA4">
        <w:t xml:space="preserve"> by the custom of the House of Lords</w:t>
      </w:r>
      <w:r>
        <w:t>,</w:t>
      </w:r>
      <w:r w:rsidRPr="00750EA4">
        <w:t xml:space="preserve"> by the end of this year and then disappears completely.</w:t>
      </w:r>
      <w:r>
        <w:t xml:space="preserve"> </w:t>
      </w:r>
      <w:r w:rsidR="001365E1">
        <w:t>So th</w:t>
      </w:r>
      <w:r w:rsidRPr="00750EA4">
        <w:t>e question is:</w:t>
      </w:r>
      <w:r>
        <w:t xml:space="preserve"> </w:t>
      </w:r>
      <w:r w:rsidRPr="00750EA4">
        <w:t xml:space="preserve">how do we take </w:t>
      </w:r>
      <w:r>
        <w:t xml:space="preserve">forward </w:t>
      </w:r>
      <w:r w:rsidRPr="00750EA4">
        <w:t>the issue that we have identified as being acutely important</w:t>
      </w:r>
      <w:r w:rsidR="001365E1">
        <w:t>?</w:t>
      </w:r>
      <w:r>
        <w:t xml:space="preserve"> T</w:t>
      </w:r>
      <w:r w:rsidRPr="00750EA4">
        <w:t>he integrated review of foreign policy and everything else puts resilience</w:t>
      </w:r>
      <w:r w:rsidR="001365E1">
        <w:t>,</w:t>
      </w:r>
      <w:r w:rsidRPr="00750EA4">
        <w:t xml:space="preserve"> for the very first time</w:t>
      </w:r>
      <w:r w:rsidR="001365E1">
        <w:t>,</w:t>
      </w:r>
      <w:r w:rsidRPr="00750EA4">
        <w:t xml:space="preserve"> at the heart of British policy</w:t>
      </w:r>
      <w:r>
        <w:t xml:space="preserve">. </w:t>
      </w:r>
      <w:r w:rsidR="001365E1">
        <w:t>H</w:t>
      </w:r>
      <w:r w:rsidRPr="00750EA4">
        <w:t>ow can that be embedded?</w:t>
      </w:r>
      <w:r>
        <w:t xml:space="preserve"> </w:t>
      </w:r>
    </w:p>
    <w:p w:rsidR="001C401D" w:rsidRPr="00750EA4" w:rsidP="001C401D">
      <w:pPr>
        <w:pStyle w:val="Question"/>
        <w:numPr>
          <w:ilvl w:val="0"/>
          <w:numId w:val="0"/>
        </w:numPr>
        <w:ind w:left="794"/>
      </w:pPr>
      <w:r w:rsidRPr="00750EA4">
        <w:t>One possibility is your National Preparedness Commission</w:t>
      </w:r>
      <w:r>
        <w:t xml:space="preserve"> with </w:t>
      </w:r>
      <w:r w:rsidRPr="00750EA4">
        <w:t xml:space="preserve">a longer stretch </w:t>
      </w:r>
      <w:r>
        <w:t>of</w:t>
      </w:r>
      <w:r w:rsidRPr="00750EA4">
        <w:t xml:space="preserve"> life.</w:t>
      </w:r>
      <w:r>
        <w:t xml:space="preserve"> </w:t>
      </w:r>
      <w:r w:rsidRPr="00750EA4">
        <w:t>I looked at your website as well</w:t>
      </w:r>
      <w:r>
        <w:t>,</w:t>
      </w:r>
      <w:r w:rsidRPr="00750EA4">
        <w:t xml:space="preserve"> and I cannot find out who funds you, what your set</w:t>
      </w:r>
      <w:r>
        <w:t>-</w:t>
      </w:r>
      <w:r w:rsidRPr="00750EA4">
        <w:t>up</w:t>
      </w:r>
      <w:r>
        <w:t xml:space="preserve"> is</w:t>
      </w:r>
      <w:r w:rsidRPr="00750EA4">
        <w:t xml:space="preserve">, </w:t>
      </w:r>
      <w:r w:rsidR="001365E1">
        <w:t xml:space="preserve">or </w:t>
      </w:r>
      <w:r w:rsidRPr="00750EA4">
        <w:t xml:space="preserve">who </w:t>
      </w:r>
      <w:r>
        <w:t>you are</w:t>
      </w:r>
      <w:r w:rsidRPr="00750EA4">
        <w:t xml:space="preserve"> accountable to</w:t>
      </w:r>
      <w:r>
        <w:t>. I</w:t>
      </w:r>
      <w:r w:rsidRPr="00750EA4">
        <w:t>t seemed to me from the commissioners appointed to be pretty top</w:t>
      </w:r>
      <w:r w:rsidR="001365E1">
        <w:t>-</w:t>
      </w:r>
      <w:r w:rsidRPr="00750EA4">
        <w:t>heavy</w:t>
      </w:r>
      <w:r>
        <w:t>,</w:t>
      </w:r>
      <w:r w:rsidRPr="00750EA4">
        <w:t xml:space="preserve"> but</w:t>
      </w:r>
      <w:r>
        <w:t>,</w:t>
      </w:r>
      <w:r w:rsidRPr="00750EA4">
        <w:t xml:space="preserve"> as you say</w:t>
      </w:r>
      <w:r>
        <w:t>,</w:t>
      </w:r>
      <w:r w:rsidRPr="00750EA4">
        <w:t xml:space="preserve"> you have no office and hardly any staff</w:t>
      </w:r>
      <w:r>
        <w:t xml:space="preserve">. </w:t>
      </w:r>
      <w:r w:rsidRPr="00750EA4">
        <w:t xml:space="preserve">Are you the answer to </w:t>
      </w:r>
      <w:r w:rsidRPr="00750EA4">
        <w:t>the question?</w:t>
      </w:r>
      <w:r>
        <w:t xml:space="preserve"> </w:t>
      </w:r>
    </w:p>
    <w:p w:rsidR="001C401D" w:rsidP="001C401D">
      <w:pPr>
        <w:pStyle w:val="Answer"/>
      </w:pPr>
      <w:r w:rsidRPr="009C1120">
        <w:rPr>
          <w:b/>
          <w:i/>
        </w:rPr>
        <w:t>Lord Harris of Haringey:</w:t>
      </w:r>
      <w:r>
        <w:t xml:space="preserve"> I</w:t>
      </w:r>
      <w:r w:rsidRPr="00750EA4">
        <w:t xml:space="preserve"> certainly would not claim to be the ans</w:t>
      </w:r>
      <w:r>
        <w:t>w</w:t>
      </w:r>
      <w:r w:rsidRPr="00750EA4">
        <w:t>er to the question. There is a list of sponsors</w:t>
      </w:r>
      <w:r w:rsidR="001365E1">
        <w:t>,</w:t>
      </w:r>
      <w:r w:rsidRPr="00750EA4">
        <w:t xml:space="preserve"> and we are very grateful to them for enabling </w:t>
      </w:r>
      <w:r>
        <w:t>u</w:t>
      </w:r>
      <w:r w:rsidRPr="00750EA4">
        <w:t xml:space="preserve">s to fund the work that we have already published and the work </w:t>
      </w:r>
      <w:r>
        <w:t>that</w:t>
      </w:r>
      <w:r w:rsidRPr="00750EA4">
        <w:t xml:space="preserve"> is in train.</w:t>
      </w:r>
      <w:r>
        <w:t xml:space="preserve"> </w:t>
      </w:r>
      <w:r w:rsidRPr="00750EA4">
        <w:t xml:space="preserve">As I say, </w:t>
      </w:r>
      <w:r w:rsidR="001365E1">
        <w:t>i</w:t>
      </w:r>
      <w:r w:rsidRPr="00750EA4">
        <w:t>t is almost hand to mouth</w:t>
      </w:r>
      <w:r>
        <w:t>,</w:t>
      </w:r>
      <w:r w:rsidRPr="00750EA4">
        <w:t xml:space="preserve"> and some of that funding runs out unless it is renewed.</w:t>
      </w:r>
      <w:r>
        <w:t xml:space="preserve"> </w:t>
      </w:r>
    </w:p>
    <w:p w:rsidR="001C401D" w:rsidP="001C401D">
      <w:pPr>
        <w:pStyle w:val="Answer"/>
      </w:pPr>
      <w:r>
        <w:t>T</w:t>
      </w:r>
      <w:r w:rsidRPr="00750EA4">
        <w:t xml:space="preserve">here is a role for something like the National Preparedness Commission, or something </w:t>
      </w:r>
      <w:r>
        <w:t xml:space="preserve">that </w:t>
      </w:r>
      <w:r w:rsidRPr="00750EA4">
        <w:t>we might morph into.</w:t>
      </w:r>
      <w:r>
        <w:t xml:space="preserve"> </w:t>
      </w:r>
      <w:r w:rsidRPr="00750EA4">
        <w:t>This purpose of external challenge</w:t>
      </w:r>
      <w:r w:rsidR="001365E1">
        <w:t>—</w:t>
      </w:r>
      <w:r w:rsidRPr="00750EA4">
        <w:t xml:space="preserve">of someone who is independent of </w:t>
      </w:r>
      <w:r>
        <w:t>g</w:t>
      </w:r>
      <w:r w:rsidRPr="00750EA4">
        <w:t>overnment asking some of these questions and raising some of these issues</w:t>
      </w:r>
      <w:r w:rsidR="001365E1">
        <w:t>—</w:t>
      </w:r>
      <w:r>
        <w:t>I think</w:t>
      </w:r>
      <w:r w:rsidRPr="00750EA4">
        <w:t xml:space="preserve"> is an important one.</w:t>
      </w:r>
      <w:r>
        <w:t xml:space="preserve"> </w:t>
      </w:r>
    </w:p>
    <w:p w:rsidR="001C401D" w:rsidP="001C401D">
      <w:pPr>
        <w:pStyle w:val="Answer"/>
      </w:pPr>
      <w:r w:rsidRPr="00750EA4">
        <w:t>There is also a very important parliamentary role.</w:t>
      </w:r>
      <w:r>
        <w:t xml:space="preserve"> </w:t>
      </w:r>
      <w:r w:rsidRPr="00750EA4">
        <w:t xml:space="preserve">I have already mentioned either a future committee set up with </w:t>
      </w:r>
      <w:r>
        <w:t>a</w:t>
      </w:r>
      <w:r w:rsidRPr="00750EA4">
        <w:t xml:space="preserve"> remit like your own</w:t>
      </w:r>
      <w:r>
        <w:t>,</w:t>
      </w:r>
      <w:r w:rsidRPr="00750EA4">
        <w:t xml:space="preserve"> or the Joint Committee on </w:t>
      </w:r>
      <w:r>
        <w:t xml:space="preserve">the </w:t>
      </w:r>
      <w:r w:rsidRPr="00750EA4">
        <w:t xml:space="preserve">National </w:t>
      </w:r>
      <w:r>
        <w:t>S</w:t>
      </w:r>
      <w:r w:rsidRPr="00750EA4">
        <w:t>ecurity Strategy</w:t>
      </w:r>
      <w:r>
        <w:t>,</w:t>
      </w:r>
      <w:r w:rsidRPr="00750EA4">
        <w:t xml:space="preserve"> and some of it perhaps being looked at by the Intelligence and Security Committee.</w:t>
      </w:r>
      <w:r>
        <w:t xml:space="preserve"> </w:t>
      </w:r>
    </w:p>
    <w:p w:rsidR="001C401D" w:rsidP="001C401D">
      <w:pPr>
        <w:pStyle w:val="Answer"/>
      </w:pPr>
      <w:r w:rsidRPr="00750EA4">
        <w:t>To avoid groupthink</w:t>
      </w:r>
      <w:r>
        <w:t>,</w:t>
      </w:r>
      <w:r w:rsidRPr="00750EA4">
        <w:t xml:space="preserve"> you have to have diversity of thought and external challenge.</w:t>
      </w:r>
      <w:r>
        <w:t xml:space="preserve"> There need to be m</w:t>
      </w:r>
      <w:r w:rsidRPr="00750EA4">
        <w:t xml:space="preserve">echanisms </w:t>
      </w:r>
      <w:r>
        <w:t>that</w:t>
      </w:r>
      <w:r w:rsidRPr="00750EA4">
        <w:t xml:space="preserve"> involve external advisory groups</w:t>
      </w:r>
      <w:r>
        <w:t>,</w:t>
      </w:r>
      <w:r w:rsidRPr="00750EA4">
        <w:t xml:space="preserve"> provided they are independent of government</w:t>
      </w:r>
      <w:r>
        <w:t>. Y</w:t>
      </w:r>
      <w:r w:rsidRPr="00750EA4">
        <w:t xml:space="preserve">ou do not want something </w:t>
      </w:r>
      <w:r>
        <w:t>that</w:t>
      </w:r>
      <w:r w:rsidRPr="00750EA4">
        <w:t xml:space="preserve"> is supposed to be</w:t>
      </w:r>
      <w:r w:rsidR="001365E1">
        <w:t>,</w:t>
      </w:r>
      <w:r w:rsidRPr="00750EA4">
        <w:t xml:space="preserve"> from time to time</w:t>
      </w:r>
      <w:r w:rsidR="001365E1">
        <w:t>,</w:t>
      </w:r>
      <w:r w:rsidRPr="00750EA4">
        <w:t xml:space="preserve"> waving the red flag but feels it cannot</w:t>
      </w:r>
      <w:r>
        <w:t xml:space="preserve">. That </w:t>
      </w:r>
      <w:r w:rsidRPr="00750EA4">
        <w:t xml:space="preserve">is why something </w:t>
      </w:r>
      <w:r>
        <w:t xml:space="preserve">that </w:t>
      </w:r>
      <w:r w:rsidRPr="00750EA4">
        <w:t>is just within government</w:t>
      </w:r>
      <w:r>
        <w:t>,</w:t>
      </w:r>
      <w:r w:rsidRPr="00750EA4">
        <w:t xml:space="preserve"> although in principle </w:t>
      </w:r>
      <w:r>
        <w:t xml:space="preserve">it </w:t>
      </w:r>
      <w:r w:rsidRPr="00750EA4">
        <w:t>might work</w:t>
      </w:r>
      <w:r>
        <w:t>,</w:t>
      </w:r>
      <w:r w:rsidRPr="00750EA4">
        <w:t xml:space="preserve"> may not always be quite as confrontational </w:t>
      </w:r>
      <w:r w:rsidR="001365E1">
        <w:t>on</w:t>
      </w:r>
      <w:r>
        <w:t xml:space="preserve"> </w:t>
      </w:r>
      <w:r w:rsidRPr="00750EA4">
        <w:t>the difficulties that need to be pointed out.</w:t>
      </w:r>
      <w:r>
        <w:t xml:space="preserve"> </w:t>
      </w:r>
      <w:r w:rsidRPr="00750EA4">
        <w:t>By confrontational</w:t>
      </w:r>
      <w:r>
        <w:t>,</w:t>
      </w:r>
      <w:r w:rsidRPr="00750EA4">
        <w:t xml:space="preserve"> I do not mean loud noises and headlines.</w:t>
      </w:r>
      <w:r>
        <w:t xml:space="preserve"> </w:t>
      </w:r>
      <w:r w:rsidRPr="00750EA4">
        <w:t xml:space="preserve">I mean saying, </w:t>
      </w:r>
      <w:r>
        <w:t>“W</w:t>
      </w:r>
      <w:r w:rsidRPr="00750EA4">
        <w:t xml:space="preserve">e </w:t>
      </w:r>
      <w:r>
        <w:t>still don’t have</w:t>
      </w:r>
      <w:r w:rsidRPr="00750EA4">
        <w:t xml:space="preserve"> this right</w:t>
      </w:r>
      <w:r>
        <w:t>.</w:t>
      </w:r>
      <w:r w:rsidRPr="00750EA4">
        <w:t xml:space="preserve"> </w:t>
      </w:r>
      <w:r>
        <w:t>W</w:t>
      </w:r>
      <w:r w:rsidRPr="00750EA4">
        <w:t xml:space="preserve">e </w:t>
      </w:r>
      <w:r>
        <w:t>still have more</w:t>
      </w:r>
      <w:r w:rsidRPr="00750EA4">
        <w:t xml:space="preserve"> </w:t>
      </w:r>
      <w:r>
        <w:t xml:space="preserve">to </w:t>
      </w:r>
      <w:r w:rsidRPr="00750EA4">
        <w:t>do</w:t>
      </w:r>
      <w:r>
        <w:t>”</w:t>
      </w:r>
      <w:r w:rsidRPr="00750EA4">
        <w:t>.</w:t>
      </w:r>
      <w:r>
        <w:t xml:space="preserve"> </w:t>
      </w:r>
    </w:p>
    <w:p w:rsidR="001C401D" w:rsidP="001C401D">
      <w:pPr>
        <w:pStyle w:val="Answer"/>
      </w:pPr>
      <w:r w:rsidRPr="00750EA4">
        <w:t>The</w:t>
      </w:r>
      <w:r>
        <w:t xml:space="preserve"> </w:t>
      </w:r>
      <w:r w:rsidRPr="00750EA4">
        <w:t>difficulty is</w:t>
      </w:r>
      <w:r>
        <w:t xml:space="preserve"> that </w:t>
      </w:r>
      <w:r w:rsidRPr="00750EA4">
        <w:t>being prepared and resilient is expensive. If you park the just</w:t>
      </w:r>
      <w:r>
        <w:t>-</w:t>
      </w:r>
      <w:r w:rsidRPr="00750EA4">
        <w:t>in</w:t>
      </w:r>
      <w:r>
        <w:t>-</w:t>
      </w:r>
      <w:r w:rsidRPr="00750EA4">
        <w:t xml:space="preserve">time approach in favour of </w:t>
      </w:r>
      <w:r w:rsidR="001365E1">
        <w:t>“</w:t>
      </w:r>
      <w:r w:rsidRPr="00750EA4">
        <w:t>just in case</w:t>
      </w:r>
      <w:r w:rsidR="001365E1">
        <w:t>”</w:t>
      </w:r>
      <w:r>
        <w:t>,</w:t>
      </w:r>
      <w:r w:rsidRPr="00750EA4">
        <w:t xml:space="preserve"> and say </w:t>
      </w:r>
      <w:r>
        <w:t xml:space="preserve">that </w:t>
      </w:r>
      <w:r w:rsidRPr="00750EA4">
        <w:t xml:space="preserve">we are building in redundancy, we are building in spare capacity, </w:t>
      </w:r>
      <w:r w:rsidR="001365E1">
        <w:t xml:space="preserve">and </w:t>
      </w:r>
      <w:r w:rsidRPr="00750EA4">
        <w:t>we are trying to avoid that interdependence</w:t>
      </w:r>
      <w:r>
        <w:t>,</w:t>
      </w:r>
      <w:r w:rsidRPr="00750EA4">
        <w:t xml:space="preserve"> that is hard.</w:t>
      </w:r>
      <w:r>
        <w:t xml:space="preserve"> </w:t>
      </w:r>
      <w:r w:rsidRPr="00750EA4">
        <w:t xml:space="preserve">It is difficult for politicians to devote resources to projects </w:t>
      </w:r>
      <w:r>
        <w:t xml:space="preserve">that </w:t>
      </w:r>
      <w:r w:rsidRPr="00750EA4">
        <w:t xml:space="preserve">do not come to fruition by the time of the next election, </w:t>
      </w:r>
      <w:r w:rsidR="001365E1">
        <w:t xml:space="preserve">or </w:t>
      </w:r>
      <w:r w:rsidRPr="00750EA4">
        <w:t>to build resilience that is probably invisible and might never be needed</w:t>
      </w:r>
      <w:r>
        <w:t>,</w:t>
      </w:r>
      <w:r w:rsidRPr="00750EA4">
        <w:t xml:space="preserve"> for an eventuality that may never happen.</w:t>
      </w:r>
      <w:r>
        <w:t xml:space="preserve"> </w:t>
      </w:r>
      <w:r w:rsidRPr="00750EA4">
        <w:t xml:space="preserve">You have to create some countervailing institutional pressure to ensure that </w:t>
      </w:r>
      <w:r>
        <w:t>resilience</w:t>
      </w:r>
      <w:r w:rsidRPr="00750EA4">
        <w:t xml:space="preserve"> is carried forward.</w:t>
      </w:r>
      <w:r>
        <w:t xml:space="preserve"> </w:t>
      </w:r>
      <w:r w:rsidRPr="00750EA4">
        <w:t>A statutory</w:t>
      </w:r>
      <w:r>
        <w:t xml:space="preserve"> </w:t>
      </w:r>
      <w:r w:rsidRPr="00750EA4">
        <w:t>report on mitigation and actions taken</w:t>
      </w:r>
      <w:r>
        <w:t xml:space="preserve"> </w:t>
      </w:r>
      <w:r w:rsidRPr="00750EA4">
        <w:t>would be useful.</w:t>
      </w:r>
      <w:r>
        <w:t xml:space="preserve"> </w:t>
      </w:r>
      <w:r w:rsidRPr="00750EA4">
        <w:t>Avoiding groupthink</w:t>
      </w:r>
      <w:r>
        <w:t xml:space="preserve"> and</w:t>
      </w:r>
      <w:r w:rsidRPr="00750EA4">
        <w:t xml:space="preserve"> having external challenge</w:t>
      </w:r>
      <w:r>
        <w:t xml:space="preserve"> are </w:t>
      </w:r>
      <w:r w:rsidRPr="00750EA4">
        <w:t>all part of it.</w:t>
      </w:r>
      <w:r>
        <w:t xml:space="preserve"> </w:t>
      </w:r>
    </w:p>
    <w:p w:rsidR="001C401D" w:rsidP="001365E1">
      <w:pPr>
        <w:pStyle w:val="Remark"/>
      </w:pPr>
      <w:r w:rsidRPr="00B4763F">
        <w:rPr>
          <w:b/>
        </w:rPr>
        <w:t>Lord Robertson of Port Ellen:</w:t>
      </w:r>
      <w:r w:rsidRPr="00750EA4">
        <w:t xml:space="preserve"> How would you do it with a national</w:t>
      </w:r>
      <w:r>
        <w:t xml:space="preserve"> security</w:t>
      </w:r>
      <w:r w:rsidRPr="00750EA4">
        <w:t xml:space="preserve"> risk register </w:t>
      </w:r>
      <w:r>
        <w:t xml:space="preserve">that </w:t>
      </w:r>
      <w:r w:rsidRPr="00750EA4">
        <w:t>nobody seems to be able to see outside very restricted areas of government</w:t>
      </w:r>
      <w:r>
        <w:t xml:space="preserve">? </w:t>
      </w:r>
    </w:p>
    <w:p w:rsidR="001365E1" w:rsidP="001C401D">
      <w:pPr>
        <w:pStyle w:val="Answer"/>
      </w:pPr>
      <w:r w:rsidRPr="00B4763F">
        <w:rPr>
          <w:b/>
          <w:i/>
        </w:rPr>
        <w:t>Lord Harris of Haringey:</w:t>
      </w:r>
      <w:r>
        <w:t xml:space="preserve"> </w:t>
      </w:r>
      <w:r w:rsidRPr="00750EA4">
        <w:t>There is a published version</w:t>
      </w:r>
      <w:r>
        <w:t>, but, a</w:t>
      </w:r>
      <w:r w:rsidRPr="00750EA4">
        <w:t>s I say, that simply looks at one half of the equation.</w:t>
      </w:r>
      <w:r>
        <w:t xml:space="preserve"> </w:t>
      </w:r>
      <w:r w:rsidRPr="00750EA4">
        <w:t>It does not really look at mitigation.</w:t>
      </w:r>
      <w:r>
        <w:t xml:space="preserve"> </w:t>
      </w:r>
      <w:r w:rsidRPr="00750EA4">
        <w:t>T</w:t>
      </w:r>
      <w:r>
        <w:t>h</w:t>
      </w:r>
      <w:r w:rsidRPr="00750EA4">
        <w:t>ere are odd phrases</w:t>
      </w:r>
      <w:r>
        <w:t>,</w:t>
      </w:r>
      <w:r w:rsidRPr="00750EA4">
        <w:t xml:space="preserve"> </w:t>
      </w:r>
      <w:r>
        <w:t xml:space="preserve">such as </w:t>
      </w:r>
      <w:r w:rsidRPr="00750EA4">
        <w:t xml:space="preserve">the £5 billion for flood relief, which say </w:t>
      </w:r>
      <w:r>
        <w:t>that</w:t>
      </w:r>
      <w:r w:rsidRPr="00750EA4">
        <w:t xml:space="preserve"> something is being done, but it is</w:t>
      </w:r>
      <w:r>
        <w:t xml:space="preserve"> about</w:t>
      </w:r>
      <w:r w:rsidRPr="00750EA4">
        <w:t xml:space="preserve"> looking at both sides</w:t>
      </w:r>
      <w:r>
        <w:t>,</w:t>
      </w:r>
      <w:r w:rsidRPr="00750EA4">
        <w:t xml:space="preserve"> as you </w:t>
      </w:r>
      <w:r>
        <w:t xml:space="preserve">would do, or </w:t>
      </w:r>
      <w:r w:rsidRPr="00750EA4">
        <w:t>should do</w:t>
      </w:r>
      <w:r>
        <w:t>,</w:t>
      </w:r>
      <w:r w:rsidRPr="00750EA4">
        <w:t xml:space="preserve"> on the board of a company</w:t>
      </w:r>
      <w:r>
        <w:t>—</w:t>
      </w:r>
      <w:r w:rsidRPr="00750EA4">
        <w:t>look at the risk register and the mitigations</w:t>
      </w:r>
      <w:r>
        <w:t>. T</w:t>
      </w:r>
      <w:r w:rsidRPr="00750EA4">
        <w:t xml:space="preserve">he task of the directors is then to </w:t>
      </w:r>
      <w:r w:rsidRPr="00750EA4">
        <w:t>scrutinise that and say</w:t>
      </w:r>
      <w:r>
        <w:t>, “I</w:t>
      </w:r>
      <w:r w:rsidRPr="00750EA4">
        <w:t>s this adequate</w:t>
      </w:r>
      <w:r>
        <w:t>?</w:t>
      </w:r>
      <w:r w:rsidRPr="00750EA4">
        <w:t xml:space="preserve"> Is this enough</w:t>
      </w:r>
      <w:r>
        <w:t xml:space="preserve">?” </w:t>
      </w:r>
      <w:r w:rsidRPr="00750EA4">
        <w:t xml:space="preserve">I suspect </w:t>
      </w:r>
      <w:r>
        <w:t xml:space="preserve">that </w:t>
      </w:r>
      <w:r w:rsidRPr="00750EA4">
        <w:t xml:space="preserve">in many instances that is not done systematically. </w:t>
      </w:r>
    </w:p>
    <w:p w:rsidR="001C401D" w:rsidP="001C401D">
      <w:pPr>
        <w:pStyle w:val="Answer"/>
      </w:pPr>
      <w:r>
        <w:t>You</w:t>
      </w:r>
      <w:r w:rsidRPr="00750EA4">
        <w:t xml:space="preserve"> have to create a mechanism </w:t>
      </w:r>
      <w:r>
        <w:t xml:space="preserve">that </w:t>
      </w:r>
      <w:r w:rsidRPr="00750EA4">
        <w:t xml:space="preserve">allows </w:t>
      </w:r>
      <w:r>
        <w:t xml:space="preserve">it </w:t>
      </w:r>
      <w:r w:rsidRPr="00750EA4">
        <w:t>to happen.</w:t>
      </w:r>
      <w:r>
        <w:t xml:space="preserve"> </w:t>
      </w:r>
      <w:r w:rsidRPr="00750EA4">
        <w:t>That means greater sharing.</w:t>
      </w:r>
      <w:r>
        <w:t xml:space="preserve"> </w:t>
      </w:r>
      <w:r w:rsidRPr="00750EA4">
        <w:t>In fact</w:t>
      </w:r>
      <w:r>
        <w:t>,</w:t>
      </w:r>
      <w:r w:rsidRPr="00750EA4">
        <w:t xml:space="preserve"> there is a very strong argument </w:t>
      </w:r>
      <w:r>
        <w:t xml:space="preserve">that </w:t>
      </w:r>
      <w:r w:rsidRPr="00750EA4">
        <w:t xml:space="preserve">says </w:t>
      </w:r>
      <w:r>
        <w:t xml:space="preserve">that </w:t>
      </w:r>
      <w:r w:rsidRPr="00750EA4">
        <w:t xml:space="preserve">there should be </w:t>
      </w:r>
      <w:r>
        <w:t xml:space="preserve">a </w:t>
      </w:r>
      <w:r w:rsidRPr="00750EA4">
        <w:t xml:space="preserve">willingness to share knowledge about the risks </w:t>
      </w:r>
      <w:r>
        <w:t xml:space="preserve">that </w:t>
      </w:r>
      <w:r w:rsidRPr="00750EA4">
        <w:t xml:space="preserve">government may have with other parts of the economy, </w:t>
      </w:r>
      <w:r w:rsidR="001365E1">
        <w:t xml:space="preserve">and </w:t>
      </w:r>
      <w:r w:rsidRPr="00750EA4">
        <w:t xml:space="preserve">with the businesses </w:t>
      </w:r>
      <w:r>
        <w:t xml:space="preserve">that </w:t>
      </w:r>
      <w:r w:rsidRPr="00750EA4">
        <w:t>may have to confront that.</w:t>
      </w:r>
      <w:r>
        <w:t xml:space="preserve"> </w:t>
      </w:r>
      <w:r w:rsidRPr="00750EA4">
        <w:t>I think we are very weak there.</w:t>
      </w:r>
      <w:r>
        <w:t xml:space="preserve"> </w:t>
      </w:r>
      <w:r w:rsidRPr="00750EA4">
        <w:t>There has been a bit of a move towards that with the National Cyber Security Centre</w:t>
      </w:r>
      <w:r>
        <w:t>,</w:t>
      </w:r>
      <w:r w:rsidRPr="00750EA4">
        <w:t xml:space="preserve"> but I am not sure that is mirrored in other sectors.</w:t>
      </w:r>
      <w:r>
        <w:t xml:space="preserve"> </w:t>
      </w:r>
    </w:p>
    <w:p w:rsidR="001C401D" w:rsidRPr="00750EA4" w:rsidP="001365E1">
      <w:pPr>
        <w:pStyle w:val="Remark"/>
      </w:pPr>
      <w:r w:rsidRPr="00B4763F">
        <w:rPr>
          <w:b/>
        </w:rPr>
        <w:t>Lord Robertson of Port Ellen:</w:t>
      </w:r>
      <w:r>
        <w:t xml:space="preserve"> I am s</w:t>
      </w:r>
      <w:r w:rsidRPr="00750EA4">
        <w:t>orry to go on</w:t>
      </w:r>
      <w:r>
        <w:t>,</w:t>
      </w:r>
      <w:r w:rsidRPr="00750EA4">
        <w:t xml:space="preserve"> but the national security risk register is different from the national risk register.</w:t>
      </w:r>
      <w:r>
        <w:t xml:space="preserve"> It seems that a</w:t>
      </w:r>
      <w:r w:rsidRPr="00750EA4">
        <w:t xml:space="preserve">ccess to </w:t>
      </w:r>
      <w:r>
        <w:t xml:space="preserve">the </w:t>
      </w:r>
      <w:r w:rsidRPr="00750EA4">
        <w:t>national security risk register</w:t>
      </w:r>
      <w:r>
        <w:t>—for reasons that in</w:t>
      </w:r>
      <w:r w:rsidRPr="00750EA4">
        <w:t xml:space="preserve"> many ways </w:t>
      </w:r>
      <w:r>
        <w:t xml:space="preserve">are </w:t>
      </w:r>
      <w:r w:rsidRPr="00750EA4">
        <w:t>quite obvious</w:t>
      </w:r>
      <w:r>
        <w:t>—</w:t>
      </w:r>
      <w:r w:rsidRPr="00750EA4">
        <w:t>is very restricted indeed. Even this c</w:t>
      </w:r>
      <w:r>
        <w:t>omm</w:t>
      </w:r>
      <w:r w:rsidRPr="00750EA4">
        <w:t>ittee has found it difficult</w:t>
      </w:r>
      <w:r>
        <w:t>. I</w:t>
      </w:r>
      <w:r w:rsidRPr="00750EA4">
        <w:t xml:space="preserve">f we get to see it, we will see </w:t>
      </w:r>
      <w:r>
        <w:t xml:space="preserve">only </w:t>
      </w:r>
      <w:r w:rsidRPr="00750EA4">
        <w:t>stuff that is at sub</w:t>
      </w:r>
      <w:r>
        <w:t>-</w:t>
      </w:r>
      <w:r w:rsidRPr="00750EA4">
        <w:t>confidential level</w:t>
      </w:r>
      <w:r>
        <w:t>,</w:t>
      </w:r>
      <w:r w:rsidRPr="00750EA4">
        <w:t xml:space="preserve"> never mind sub</w:t>
      </w:r>
      <w:r>
        <w:t>-</w:t>
      </w:r>
      <w:r w:rsidRPr="00750EA4">
        <w:t>secret level.</w:t>
      </w:r>
      <w:r>
        <w:t xml:space="preserve"> </w:t>
      </w:r>
      <w:r w:rsidRPr="00750EA4">
        <w:t xml:space="preserve">Does that </w:t>
      </w:r>
      <w:r w:rsidR="001365E1">
        <w:t xml:space="preserve">not </w:t>
      </w:r>
      <w:r w:rsidRPr="00750EA4">
        <w:t xml:space="preserve">mean </w:t>
      </w:r>
      <w:r>
        <w:t xml:space="preserve">that </w:t>
      </w:r>
      <w:r w:rsidRPr="00750EA4">
        <w:t>your commission</w:t>
      </w:r>
      <w:r w:rsidR="001365E1">
        <w:t>,</w:t>
      </w:r>
      <w:r>
        <w:t xml:space="preserve"> or something like it</w:t>
      </w:r>
      <w:r w:rsidR="001365E1">
        <w:t xml:space="preserve">, will </w:t>
      </w:r>
      <w:r w:rsidRPr="00750EA4">
        <w:t xml:space="preserve">have one hand tied behind its back when it tries to do </w:t>
      </w:r>
      <w:r>
        <w:t xml:space="preserve">the </w:t>
      </w:r>
      <w:r w:rsidRPr="00750EA4">
        <w:t xml:space="preserve">challenging or the interrogation?. </w:t>
      </w:r>
    </w:p>
    <w:p w:rsidR="001C401D" w:rsidP="001365E1">
      <w:pPr>
        <w:pStyle w:val="Answer"/>
      </w:pPr>
      <w:r w:rsidRPr="00B4763F">
        <w:rPr>
          <w:b/>
          <w:i/>
        </w:rPr>
        <w:t>Lord Harris of Haringey:</w:t>
      </w:r>
      <w:r>
        <w:t xml:space="preserve"> </w:t>
      </w:r>
      <w:r w:rsidRPr="00750EA4">
        <w:t xml:space="preserve">Inevitably, if you are not part of </w:t>
      </w:r>
      <w:r>
        <w:t>g</w:t>
      </w:r>
      <w:r w:rsidRPr="00750EA4">
        <w:t>overnment</w:t>
      </w:r>
      <w:r>
        <w:t>,</w:t>
      </w:r>
      <w:r w:rsidRPr="00750EA4">
        <w:t xml:space="preserve"> you are not going to have that stuff shared with you.</w:t>
      </w:r>
      <w:r>
        <w:t xml:space="preserve"> </w:t>
      </w:r>
      <w:r w:rsidRPr="00750EA4">
        <w:t>I hope that</w:t>
      </w:r>
      <w:r w:rsidR="001365E1">
        <w:t>,</w:t>
      </w:r>
      <w:r w:rsidRPr="00750EA4">
        <w:t xml:space="preserve"> if we</w:t>
      </w:r>
      <w:r>
        <w:t xml:space="preserve"> </w:t>
      </w:r>
      <w:r w:rsidRPr="00750EA4">
        <w:t>ask the question enough times</w:t>
      </w:r>
      <w:r w:rsidR="001365E1">
        <w:t>,</w:t>
      </w:r>
      <w:r w:rsidRPr="00750EA4">
        <w:t xml:space="preserve"> ther</w:t>
      </w:r>
      <w:r>
        <w:t>e</w:t>
      </w:r>
      <w:r w:rsidRPr="00750EA4">
        <w:t xml:space="preserve"> </w:t>
      </w:r>
      <w:r w:rsidR="001365E1">
        <w:t xml:space="preserve">will </w:t>
      </w:r>
      <w:r w:rsidRPr="00750EA4">
        <w:t>come a point whe</w:t>
      </w:r>
      <w:r>
        <w:t>n</w:t>
      </w:r>
      <w:r w:rsidRPr="00750EA4">
        <w:t xml:space="preserve"> you perhaps get </w:t>
      </w:r>
      <w:r>
        <w:t>the assurance,</w:t>
      </w:r>
      <w:r w:rsidRPr="00750EA4">
        <w:t xml:space="preserve"> or a parliamentary committee with the right authorisation gets the assurance</w:t>
      </w:r>
      <w:r>
        <w:t>,</w:t>
      </w:r>
      <w:r w:rsidRPr="00750EA4">
        <w:t xml:space="preserve"> that </w:t>
      </w:r>
      <w:r>
        <w:t xml:space="preserve">that </w:t>
      </w:r>
      <w:r w:rsidRPr="00750EA4">
        <w:t>issue has been dealt</w:t>
      </w:r>
      <w:r>
        <w:t xml:space="preserve"> with</w:t>
      </w:r>
      <w:r w:rsidRPr="00750EA4">
        <w:t>.</w:t>
      </w:r>
      <w:r>
        <w:t xml:space="preserve"> </w:t>
      </w:r>
    </w:p>
    <w:p w:rsidR="001C401D" w:rsidP="001C401D">
      <w:pPr>
        <w:pStyle w:val="Answer"/>
      </w:pPr>
      <w:r w:rsidRPr="00750EA4">
        <w:t>Personally</w:t>
      </w:r>
      <w:r>
        <w:t>, i</w:t>
      </w:r>
      <w:r w:rsidRPr="00750EA4">
        <w:t xml:space="preserve">n a completely different </w:t>
      </w:r>
      <w:r>
        <w:t>field</w:t>
      </w:r>
      <w:r w:rsidRPr="00750EA4">
        <w:t xml:space="preserve"> from this</w:t>
      </w:r>
      <w:r w:rsidR="001365E1">
        <w:t>,</w:t>
      </w:r>
      <w:r w:rsidRPr="00750EA4">
        <w:t xml:space="preserve"> some years ago</w:t>
      </w:r>
      <w:r>
        <w:t>,</w:t>
      </w:r>
      <w:r w:rsidRPr="00750EA4">
        <w:t xml:space="preserve"> </w:t>
      </w:r>
      <w:r>
        <w:t xml:space="preserve">I </w:t>
      </w:r>
      <w:r w:rsidRPr="00750EA4">
        <w:t>was briefed about what sounded like a pretty serious cyber weakness in our system.</w:t>
      </w:r>
      <w:r>
        <w:t xml:space="preserve"> </w:t>
      </w:r>
      <w:r w:rsidRPr="00750EA4">
        <w:t>I started talking about it. Eventually</w:t>
      </w:r>
      <w:r>
        <w:t>,</w:t>
      </w:r>
      <w:r w:rsidRPr="00750EA4">
        <w:t xml:space="preserve"> I think more by exhaustion than anything else</w:t>
      </w:r>
      <w:r>
        <w:t>,</w:t>
      </w:r>
      <w:r w:rsidRPr="00750EA4">
        <w:t xml:space="preserve"> I was tapped quietly on the shoulder in Portcullis House by somebody who knew</w:t>
      </w:r>
      <w:r>
        <w:t>, who</w:t>
      </w:r>
      <w:r w:rsidRPr="00750EA4">
        <w:t xml:space="preserve"> said, </w:t>
      </w:r>
      <w:r>
        <w:t>“Look, s</w:t>
      </w:r>
      <w:r w:rsidRPr="00750EA4">
        <w:t xml:space="preserve">top worrying about this because we are doing </w:t>
      </w:r>
      <w:r>
        <w:t xml:space="preserve">this </w:t>
      </w:r>
      <w:r w:rsidRPr="00750EA4">
        <w:t>and doing that about it</w:t>
      </w:r>
      <w:r>
        <w:t>”</w:t>
      </w:r>
      <w:r w:rsidRPr="00750EA4">
        <w:t xml:space="preserve">. Probably that was a breach of the Official Secrets Act </w:t>
      </w:r>
      <w:r>
        <w:t>and</w:t>
      </w:r>
      <w:r w:rsidRPr="00750EA4">
        <w:t xml:space="preserve"> whatever else.</w:t>
      </w:r>
      <w:r>
        <w:t xml:space="preserve"> </w:t>
      </w:r>
      <w:r w:rsidRPr="00750EA4">
        <w:t xml:space="preserve">What I am saying is there has to be a mechanism </w:t>
      </w:r>
      <w:r>
        <w:t xml:space="preserve">that </w:t>
      </w:r>
      <w:r w:rsidRPr="00750EA4">
        <w:t>allows that to happen.</w:t>
      </w:r>
      <w:r>
        <w:t xml:space="preserve"> </w:t>
      </w:r>
    </w:p>
    <w:p w:rsidR="001C401D" w:rsidP="001C401D">
      <w:pPr>
        <w:pStyle w:val="Answer"/>
      </w:pPr>
      <w:r w:rsidRPr="00750EA4">
        <w:t xml:space="preserve">I recall </w:t>
      </w:r>
      <w:r>
        <w:t>that</w:t>
      </w:r>
      <w:r w:rsidR="001365E1">
        <w:t>,</w:t>
      </w:r>
      <w:r>
        <w:t xml:space="preserve"> a few years ago</w:t>
      </w:r>
      <w:r w:rsidR="001365E1">
        <w:t>,</w:t>
      </w:r>
      <w:r>
        <w:t xml:space="preserve"> </w:t>
      </w:r>
      <w:r w:rsidRPr="00750EA4">
        <w:t xml:space="preserve">the Joint Committee on </w:t>
      </w:r>
      <w:r>
        <w:t xml:space="preserve">the </w:t>
      </w:r>
      <w:r w:rsidRPr="00750EA4">
        <w:t>National Security Strategy</w:t>
      </w:r>
      <w:r>
        <w:t xml:space="preserve"> w</w:t>
      </w:r>
      <w:r w:rsidRPr="00750EA4">
        <w:t>as summoned to COBRA to have a presentation on the more secret bits of the national risk register</w:t>
      </w:r>
      <w:r>
        <w:t>. W</w:t>
      </w:r>
      <w:r w:rsidRPr="00750EA4">
        <w:t xml:space="preserve">e could not take notes. It was put up on </w:t>
      </w:r>
      <w:r>
        <w:t xml:space="preserve">a </w:t>
      </w:r>
      <w:r w:rsidRPr="00750EA4">
        <w:t>big scree</w:t>
      </w:r>
      <w:r>
        <w:t>n, but t</w:t>
      </w:r>
      <w:r w:rsidRPr="00750EA4">
        <w:t>he print was too small</w:t>
      </w:r>
      <w:r>
        <w:t>,</w:t>
      </w:r>
      <w:r w:rsidRPr="00750EA4">
        <w:t xml:space="preserve"> at least for me</w:t>
      </w:r>
      <w:r>
        <w:t>,</w:t>
      </w:r>
      <w:r w:rsidRPr="00750EA4">
        <w:t xml:space="preserve"> to read all the things in the various different categories. Yes</w:t>
      </w:r>
      <w:r>
        <w:t>,</w:t>
      </w:r>
      <w:r w:rsidRPr="00750EA4">
        <w:t xml:space="preserve"> it gave us an idea of the scale of what was being looked at</w:t>
      </w:r>
      <w:r>
        <w:t>,</w:t>
      </w:r>
      <w:r w:rsidRPr="00750EA4">
        <w:t xml:space="preserve"> and the fact that there were issues being focused on</w:t>
      </w:r>
      <w:r>
        <w:t>,</w:t>
      </w:r>
      <w:r w:rsidRPr="00750EA4">
        <w:t xml:space="preserve"> but it was not proper scrutiny</w:t>
      </w:r>
      <w:r w:rsidR="001365E1">
        <w:t xml:space="preserve">. </w:t>
      </w:r>
      <w:r w:rsidRPr="00750EA4">
        <w:t xml:space="preserve">I think </w:t>
      </w:r>
      <w:r>
        <w:t xml:space="preserve">that </w:t>
      </w:r>
      <w:r w:rsidRPr="00750EA4">
        <w:t>you need to build in mechanisms for proper scrutiny.</w:t>
      </w:r>
      <w:r>
        <w:t xml:space="preserve"> </w:t>
      </w:r>
    </w:p>
    <w:p w:rsidR="001C401D" w:rsidP="001C401D">
      <w:pPr>
        <w:pStyle w:val="Remark"/>
      </w:pPr>
      <w:r w:rsidRPr="00B4763F">
        <w:rPr>
          <w:b/>
        </w:rPr>
        <w:t>The Chair:</w:t>
      </w:r>
      <w:r>
        <w:t xml:space="preserve"> </w:t>
      </w:r>
      <w:r w:rsidRPr="00750EA4">
        <w:t>I am still concerned about the time.</w:t>
      </w:r>
      <w:r>
        <w:t xml:space="preserve"> </w:t>
      </w:r>
      <w:r w:rsidRPr="00750EA4">
        <w:t>Thank you, Lord Harris.</w:t>
      </w:r>
      <w:r>
        <w:t xml:space="preserve"> </w:t>
      </w:r>
    </w:p>
    <w:p w:rsidR="001C401D" w:rsidRPr="00750EA4" w:rsidP="001C401D">
      <w:pPr>
        <w:pStyle w:val="Question"/>
      </w:pPr>
      <w:r w:rsidRPr="00B4763F">
        <w:rPr>
          <w:b/>
        </w:rPr>
        <w:t>Lord O</w:t>
      </w:r>
      <w:r>
        <w:rPr>
          <w:b/>
        </w:rPr>
        <w:t>’</w:t>
      </w:r>
      <w:r w:rsidRPr="00B4763F">
        <w:rPr>
          <w:b/>
        </w:rPr>
        <w:t>Shaughnessy:</w:t>
      </w:r>
      <w:r>
        <w:t xml:space="preserve"> </w:t>
      </w:r>
      <w:r w:rsidRPr="00750EA4">
        <w:t>This is a</w:t>
      </w:r>
      <w:r>
        <w:t xml:space="preserve"> </w:t>
      </w:r>
      <w:r w:rsidRPr="00750EA4">
        <w:t>question for Lord Harris</w:t>
      </w:r>
      <w:r>
        <w:t>. G</w:t>
      </w:r>
      <w:r w:rsidRPr="00750EA4">
        <w:t>ood morning</w:t>
      </w:r>
      <w:r>
        <w:t>, T</w:t>
      </w:r>
      <w:r w:rsidRPr="00750EA4">
        <w:t>oby, it is good to see you.</w:t>
      </w:r>
      <w:r>
        <w:t xml:space="preserve"> </w:t>
      </w:r>
      <w:r w:rsidRPr="00750EA4">
        <w:t>This is not the first time that you have been asked to review or been involved in a commission reviewing a major disaster.</w:t>
      </w:r>
      <w:r>
        <w:t xml:space="preserve"> </w:t>
      </w:r>
      <w:r w:rsidRPr="00750EA4">
        <w:t>You were asked in 2016</w:t>
      </w:r>
      <w:r>
        <w:t>,</w:t>
      </w:r>
      <w:r w:rsidRPr="00750EA4">
        <w:t xml:space="preserve"> I believe</w:t>
      </w:r>
      <w:r>
        <w:t>,</w:t>
      </w:r>
      <w:r w:rsidRPr="00750EA4">
        <w:t xml:space="preserve"> to conduct a review </w:t>
      </w:r>
      <w:r>
        <w:t>of</w:t>
      </w:r>
      <w:r w:rsidRPr="00750EA4">
        <w:t xml:space="preserve"> London</w:t>
      </w:r>
      <w:r>
        <w:t>’s</w:t>
      </w:r>
      <w:r w:rsidRPr="00750EA4">
        <w:t xml:space="preserve"> preparedness for a terrorist incident</w:t>
      </w:r>
      <w:r w:rsidR="001365E1">
        <w:t>, and t</w:t>
      </w:r>
      <w:r w:rsidRPr="00750EA4">
        <w:t xml:space="preserve">hat </w:t>
      </w:r>
      <w:r w:rsidR="001365E1">
        <w:t xml:space="preserve">review </w:t>
      </w:r>
      <w:r w:rsidRPr="00750EA4">
        <w:t>made 127 recommendations</w:t>
      </w:r>
      <w:r>
        <w:t xml:space="preserve">. </w:t>
      </w:r>
      <w:r w:rsidRPr="00750EA4">
        <w:t xml:space="preserve">I am keen to know how </w:t>
      </w:r>
      <w:r>
        <w:t>many</w:t>
      </w:r>
      <w:r w:rsidRPr="00750EA4">
        <w:t xml:space="preserve"> of those have been </w:t>
      </w:r>
      <w:r w:rsidRPr="00750EA4">
        <w:t>implemented.</w:t>
      </w:r>
      <w:r>
        <w:t xml:space="preserve"> </w:t>
      </w:r>
      <w:r w:rsidRPr="00750EA4">
        <w:t xml:space="preserve">For those </w:t>
      </w:r>
      <w:r>
        <w:t xml:space="preserve">that </w:t>
      </w:r>
      <w:r w:rsidRPr="00750EA4">
        <w:t>have not been, why not?</w:t>
      </w:r>
      <w:r>
        <w:t xml:space="preserve"> </w:t>
      </w:r>
      <w:r w:rsidRPr="00750EA4">
        <w:t xml:space="preserve">What are the lessons </w:t>
      </w:r>
      <w:r>
        <w:t xml:space="preserve">that </w:t>
      </w:r>
      <w:r w:rsidRPr="00750EA4">
        <w:t>we can learn from that expe</w:t>
      </w:r>
      <w:r>
        <w:t>rience</w:t>
      </w:r>
      <w:r w:rsidRPr="00750EA4">
        <w:t xml:space="preserve"> </w:t>
      </w:r>
      <w:r>
        <w:t xml:space="preserve">that </w:t>
      </w:r>
      <w:r w:rsidRPr="00750EA4">
        <w:t>should apply to the recommendations of our committee</w:t>
      </w:r>
      <w:r w:rsidR="001365E1">
        <w:t>,</w:t>
      </w:r>
      <w:r w:rsidRPr="00750EA4">
        <w:t xml:space="preserve"> and indeed </w:t>
      </w:r>
      <w:r w:rsidR="001365E1">
        <w:t xml:space="preserve">to </w:t>
      </w:r>
      <w:r w:rsidRPr="00750EA4">
        <w:t>your commission?</w:t>
      </w:r>
      <w:r>
        <w:t xml:space="preserve"> </w:t>
      </w:r>
    </w:p>
    <w:p w:rsidR="001365E1" w:rsidP="001C401D">
      <w:pPr>
        <w:pStyle w:val="Answer"/>
      </w:pPr>
      <w:r w:rsidRPr="00B4763F">
        <w:rPr>
          <w:b/>
          <w:i/>
        </w:rPr>
        <w:t>Lord Harris of Haringey:</w:t>
      </w:r>
      <w:r>
        <w:t xml:space="preserve"> </w:t>
      </w:r>
      <w:r w:rsidRPr="00750EA4">
        <w:t>One year after my report was published</w:t>
      </w:r>
      <w:r>
        <w:t>,</w:t>
      </w:r>
      <w:r w:rsidRPr="00750EA4">
        <w:t xml:space="preserve"> the mayor</w:t>
      </w:r>
      <w:r>
        <w:t>’</w:t>
      </w:r>
      <w:r w:rsidRPr="00750EA4">
        <w:t>s office reviewed progress on the recommendations and reported that two</w:t>
      </w:r>
      <w:r>
        <w:t>-</w:t>
      </w:r>
      <w:r w:rsidRPr="00750EA4">
        <w:t>thirds had been implemented</w:t>
      </w:r>
      <w:r>
        <w:t>, and</w:t>
      </w:r>
      <w:r w:rsidRPr="00750EA4">
        <w:t xml:space="preserve"> </w:t>
      </w:r>
      <w:r>
        <w:t xml:space="preserve">that </w:t>
      </w:r>
      <w:r w:rsidRPr="00750EA4">
        <w:t xml:space="preserve">in those agencies under the control of </w:t>
      </w:r>
      <w:r>
        <w:t>the m</w:t>
      </w:r>
      <w:r w:rsidRPr="00750EA4">
        <w:t>ayor</w:t>
      </w:r>
      <w:r>
        <w:t>—</w:t>
      </w:r>
      <w:r w:rsidRPr="00750EA4">
        <w:t xml:space="preserve">primarily the fire service, </w:t>
      </w:r>
      <w:r>
        <w:t>the p</w:t>
      </w:r>
      <w:r w:rsidRPr="00750EA4">
        <w:t xml:space="preserve">olice </w:t>
      </w:r>
      <w:r>
        <w:t>s</w:t>
      </w:r>
      <w:r w:rsidRPr="00750EA4">
        <w:t xml:space="preserve">ervice and </w:t>
      </w:r>
      <w:r>
        <w:t>T</w:t>
      </w:r>
      <w:r w:rsidRPr="00750EA4">
        <w:t>ransport for London</w:t>
      </w:r>
      <w:r>
        <w:t>—</w:t>
      </w:r>
      <w:r w:rsidRPr="00750EA4">
        <w:t>all the recommendations ha</w:t>
      </w:r>
      <w:r>
        <w:t>d</w:t>
      </w:r>
      <w:r w:rsidRPr="00750EA4">
        <w:t xml:space="preserve"> been accepted in principle.</w:t>
      </w:r>
      <w:r>
        <w:t xml:space="preserve"> </w:t>
      </w:r>
    </w:p>
    <w:p w:rsidR="001C401D" w:rsidP="001C401D">
      <w:pPr>
        <w:pStyle w:val="Answer"/>
      </w:pPr>
      <w:r w:rsidRPr="00750EA4">
        <w:t xml:space="preserve">I am pleased to see </w:t>
      </w:r>
      <w:r>
        <w:t xml:space="preserve">that </w:t>
      </w:r>
      <w:r w:rsidRPr="00750EA4">
        <w:t>the mayor</w:t>
      </w:r>
      <w:r>
        <w:t>’</w:t>
      </w:r>
      <w:r w:rsidRPr="00750EA4">
        <w:t>s recent election manifesto</w:t>
      </w:r>
      <w:r>
        <w:t xml:space="preserve"> </w:t>
      </w:r>
      <w:r w:rsidRPr="00750EA4">
        <w:t xml:space="preserve">committed him to commissioning an update of </w:t>
      </w:r>
      <w:r>
        <w:t xml:space="preserve">the </w:t>
      </w:r>
      <w:r w:rsidRPr="00750EA4">
        <w:t>review</w:t>
      </w:r>
      <w:r>
        <w:t>,</w:t>
      </w:r>
      <w:r w:rsidRPr="00750EA4">
        <w:t xml:space="preserve"> because the reality is </w:t>
      </w:r>
      <w:r>
        <w:t xml:space="preserve">that </w:t>
      </w:r>
      <w:r w:rsidRPr="00750EA4">
        <w:t>you have to have those updates</w:t>
      </w:r>
      <w:r>
        <w:t>;</w:t>
      </w:r>
      <w:r w:rsidRPr="00750EA4">
        <w:t xml:space="preserve"> you have to look at implementation.</w:t>
      </w:r>
      <w:r>
        <w:t xml:space="preserve"> </w:t>
      </w:r>
      <w:r w:rsidRPr="00750EA4">
        <w:t xml:space="preserve">There is a huge gulf between identifying </w:t>
      </w:r>
      <w:r>
        <w:t>a</w:t>
      </w:r>
      <w:r w:rsidRPr="00750EA4">
        <w:t xml:space="preserve"> lesson, accepting a lesson and taking appropriate action from </w:t>
      </w:r>
      <w:r>
        <w:t>a</w:t>
      </w:r>
      <w:r w:rsidRPr="00750EA4">
        <w:t xml:space="preserve"> lesson.</w:t>
      </w:r>
      <w:r>
        <w:t xml:space="preserve"> </w:t>
      </w:r>
      <w:r w:rsidRPr="00750EA4">
        <w:t xml:space="preserve">You also find, as I </w:t>
      </w:r>
      <w:r>
        <w:t>did</w:t>
      </w:r>
      <w:r w:rsidRPr="00750EA4">
        <w:t xml:space="preserve"> with some of the recommendations I made, that a degree of mission creep or drift happens after </w:t>
      </w:r>
      <w:r>
        <w:t>an</w:t>
      </w:r>
      <w:r w:rsidRPr="00750EA4">
        <w:t xml:space="preserve"> initial recommendation is accepted and</w:t>
      </w:r>
      <w:r>
        <w:t>,</w:t>
      </w:r>
      <w:r w:rsidRPr="00750EA4">
        <w:t xml:space="preserve"> in theory</w:t>
      </w:r>
      <w:r>
        <w:t>,</w:t>
      </w:r>
      <w:r w:rsidRPr="00750EA4">
        <w:t xml:space="preserve"> adopted.</w:t>
      </w:r>
      <w:r>
        <w:t xml:space="preserve"> </w:t>
      </w:r>
    </w:p>
    <w:p w:rsidR="001C401D" w:rsidP="001C401D">
      <w:pPr>
        <w:pStyle w:val="Answer"/>
      </w:pPr>
      <w:r w:rsidRPr="00750EA4">
        <w:t>In any event, circumstances change</w:t>
      </w:r>
      <w:r>
        <w:t>,</w:t>
      </w:r>
      <w:r w:rsidRPr="00750EA4">
        <w:t xml:space="preserve"> and of course learning and experience need to be incorporated into it.</w:t>
      </w:r>
      <w:r>
        <w:t xml:space="preserve"> </w:t>
      </w:r>
      <w:r w:rsidRPr="00750EA4">
        <w:t>There have been subsequent events since my review</w:t>
      </w:r>
      <w:r>
        <w:t>,</w:t>
      </w:r>
      <w:r w:rsidRPr="00750EA4">
        <w:t xml:space="preserve"> </w:t>
      </w:r>
      <w:r>
        <w:t>such</w:t>
      </w:r>
      <w:r w:rsidRPr="00750EA4">
        <w:t xml:space="preserve"> </w:t>
      </w:r>
      <w:r>
        <w:t xml:space="preserve">as </w:t>
      </w:r>
      <w:r w:rsidRPr="00750EA4">
        <w:t>the Salisbury Nov</w:t>
      </w:r>
      <w:r>
        <w:t>i</w:t>
      </w:r>
      <w:r w:rsidRPr="00750EA4">
        <w:t>chok poisonings or what is emerging from the Manchester Arena inquiry.</w:t>
      </w:r>
      <w:r>
        <w:t xml:space="preserve"> </w:t>
      </w:r>
      <w:r w:rsidRPr="00750EA4">
        <w:t>You need to come back to it.</w:t>
      </w:r>
      <w:r>
        <w:t xml:space="preserve"> </w:t>
      </w:r>
    </w:p>
    <w:p w:rsidR="001C401D" w:rsidP="001C401D">
      <w:pPr>
        <w:pStyle w:val="Answer"/>
      </w:pPr>
      <w:r w:rsidRPr="00750EA4">
        <w:t xml:space="preserve">I </w:t>
      </w:r>
      <w:r>
        <w:t>could</w:t>
      </w:r>
      <w:r w:rsidRPr="00750EA4">
        <w:t xml:space="preserve"> give you examples of drift</w:t>
      </w:r>
      <w:r>
        <w:t>.</w:t>
      </w:r>
      <w:r w:rsidRPr="00750EA4">
        <w:t xml:space="preserve"> </w:t>
      </w:r>
      <w:r>
        <w:t xml:space="preserve">There are </w:t>
      </w:r>
      <w:r w:rsidRPr="00750EA4">
        <w:t xml:space="preserve">two specific examples </w:t>
      </w:r>
      <w:r w:rsidR="001365E1">
        <w:t xml:space="preserve">of </w:t>
      </w:r>
      <w:r w:rsidRPr="00750EA4">
        <w:t>where there has not been progress</w:t>
      </w:r>
      <w:r w:rsidR="001365E1">
        <w:t xml:space="preserve">: </w:t>
      </w:r>
      <w:r w:rsidRPr="00750EA4">
        <w:t>public alert technology and ensuring schools do more about security</w:t>
      </w:r>
      <w:r>
        <w:t>.</w:t>
      </w:r>
      <w:r w:rsidRPr="00750EA4">
        <w:t xml:space="preserve"> </w:t>
      </w:r>
      <w:r>
        <w:t>T</w:t>
      </w:r>
      <w:r w:rsidRPr="00750EA4">
        <w:t>here is an inertia</w:t>
      </w:r>
      <w:r>
        <w:t>:</w:t>
      </w:r>
      <w:r w:rsidRPr="00750EA4">
        <w:t xml:space="preserve"> </w:t>
      </w:r>
      <w:r>
        <w:t>“I</w:t>
      </w:r>
      <w:r w:rsidRPr="00750EA4">
        <w:t>t is not quite our responsibility</w:t>
      </w:r>
      <w:r>
        <w:t>”;</w:t>
      </w:r>
      <w:r w:rsidRPr="00750EA4">
        <w:t xml:space="preserve"> </w:t>
      </w:r>
      <w:r>
        <w:t>“W</w:t>
      </w:r>
      <w:r w:rsidRPr="00750EA4">
        <w:t>hose responsibility is it to make this happen?</w:t>
      </w:r>
      <w:r>
        <w:t>”; “</w:t>
      </w:r>
      <w:r w:rsidRPr="00750EA4">
        <w:t xml:space="preserve">Who </w:t>
      </w:r>
      <w:r>
        <w:t>is going to</w:t>
      </w:r>
      <w:r w:rsidRPr="00750EA4">
        <w:t xml:space="preserve"> pay</w:t>
      </w:r>
      <w:r>
        <w:t>?”</w:t>
      </w:r>
      <w:r w:rsidRPr="00750EA4">
        <w:t xml:space="preserve"> </w:t>
      </w:r>
      <w:r>
        <w:t>There is</w:t>
      </w:r>
      <w:r w:rsidRPr="00750EA4">
        <w:t xml:space="preserve"> </w:t>
      </w:r>
      <w:r>
        <w:t xml:space="preserve">then </w:t>
      </w:r>
      <w:r w:rsidRPr="00750EA4">
        <w:t xml:space="preserve">the optimism </w:t>
      </w:r>
      <w:r>
        <w:t>bias:</w:t>
      </w:r>
      <w:r w:rsidRPr="00750EA4">
        <w:t xml:space="preserve"> </w:t>
      </w:r>
      <w:r>
        <w:t>“I</w:t>
      </w:r>
      <w:r w:rsidRPr="00750EA4">
        <w:t>t couldn</w:t>
      </w:r>
      <w:r>
        <w:t>’</w:t>
      </w:r>
      <w:r w:rsidRPr="00750EA4">
        <w:t>t happen here</w:t>
      </w:r>
      <w:r>
        <w:t>”</w:t>
      </w:r>
      <w:r w:rsidR="001365E1">
        <w:t>,</w:t>
      </w:r>
      <w:r w:rsidRPr="00750EA4">
        <w:t xml:space="preserve"> or, </w:t>
      </w:r>
      <w:r>
        <w:t>“W</w:t>
      </w:r>
      <w:r w:rsidRPr="00750EA4">
        <w:t>e cannot see this happening</w:t>
      </w:r>
      <w:r>
        <w:t>”</w:t>
      </w:r>
      <w:r w:rsidRPr="00750EA4">
        <w:t>.</w:t>
      </w:r>
      <w:r>
        <w:t xml:space="preserve"> </w:t>
      </w:r>
      <w:r w:rsidRPr="00750EA4">
        <w:t>You have to keep coming back to that if you are going to make progress.</w:t>
      </w:r>
      <w:r>
        <w:t xml:space="preserve"> </w:t>
      </w:r>
    </w:p>
    <w:p w:rsidR="001C401D" w:rsidRPr="00750EA4" w:rsidP="001365E1">
      <w:pPr>
        <w:pStyle w:val="Remark"/>
      </w:pPr>
      <w:r w:rsidRPr="00B4763F">
        <w:rPr>
          <w:b/>
        </w:rPr>
        <w:t>Lord Clement-Jones:</w:t>
      </w:r>
      <w:r>
        <w:t xml:space="preserve"> </w:t>
      </w:r>
      <w:r w:rsidRPr="00750EA4">
        <w:t>Toby, it is very nice to see you.</w:t>
      </w:r>
      <w:r>
        <w:t xml:space="preserve"> </w:t>
      </w:r>
      <w:r w:rsidRPr="00750EA4">
        <w:t>I want to follow up on that</w:t>
      </w:r>
      <w:r w:rsidR="001365E1">
        <w:t>,</w:t>
      </w:r>
      <w:r w:rsidRPr="00750EA4">
        <w:t xml:space="preserve"> because your report has quite a lot of common factors for other local resilience forums.</w:t>
      </w:r>
      <w:r>
        <w:t xml:space="preserve"> </w:t>
      </w:r>
      <w:r w:rsidR="001365E1">
        <w:t>Y</w:t>
      </w:r>
      <w:r w:rsidRPr="00750EA4">
        <w:t>ou have mentioned the integrated review and the aspirations in that.</w:t>
      </w:r>
      <w:r>
        <w:t xml:space="preserve"> </w:t>
      </w:r>
      <w:r w:rsidRPr="00750EA4">
        <w:t>Do you think that there should be new legislation to enshrine some of your recommendations that have not been able to be put into effect with</w:t>
      </w:r>
      <w:r>
        <w:t>,</w:t>
      </w:r>
      <w:r w:rsidRPr="00750EA4">
        <w:t xml:space="preserve"> say</w:t>
      </w:r>
      <w:r>
        <w:t>,</w:t>
      </w:r>
      <w:r w:rsidRPr="00750EA4">
        <w:t xml:space="preserve"> a new civil contingencies Act or something of that sort</w:t>
      </w:r>
      <w:r>
        <w:t>?</w:t>
      </w:r>
    </w:p>
    <w:p w:rsidR="001C401D" w:rsidP="001365E1">
      <w:pPr>
        <w:pStyle w:val="Answer"/>
      </w:pPr>
      <w:r w:rsidRPr="00B4763F">
        <w:rPr>
          <w:b/>
          <w:i/>
        </w:rPr>
        <w:t>Lord Harris of Haringey:</w:t>
      </w:r>
      <w:r>
        <w:t xml:space="preserve"> </w:t>
      </w:r>
      <w:r w:rsidRPr="00750EA4">
        <w:t xml:space="preserve">There is a case for reviewing the </w:t>
      </w:r>
      <w:r>
        <w:t>C</w:t>
      </w:r>
      <w:r w:rsidRPr="00750EA4">
        <w:t xml:space="preserve">ivil </w:t>
      </w:r>
      <w:r>
        <w:t>C</w:t>
      </w:r>
      <w:r w:rsidRPr="00750EA4">
        <w:t xml:space="preserve">ontingencies </w:t>
      </w:r>
      <w:r>
        <w:t>A</w:t>
      </w:r>
      <w:r w:rsidRPr="00750EA4">
        <w:t>ct</w:t>
      </w:r>
      <w:r>
        <w:t>; i</w:t>
      </w:r>
      <w:r w:rsidRPr="00750EA4">
        <w:t>ndeed</w:t>
      </w:r>
      <w:r>
        <w:t>,</w:t>
      </w:r>
      <w:r w:rsidRPr="00750EA4">
        <w:t xml:space="preserve"> there has to be by statute within the next year or so.</w:t>
      </w:r>
      <w:r>
        <w:t xml:space="preserve"> </w:t>
      </w:r>
      <w:r w:rsidRPr="00750EA4">
        <w:t xml:space="preserve">The </w:t>
      </w:r>
      <w:r>
        <w:t>N</w:t>
      </w:r>
      <w:r w:rsidRPr="00750EA4">
        <w:t>ational Preparedness Commission has set in train our own look at the Civil Contingencies Act and the way</w:t>
      </w:r>
      <w:r w:rsidR="001365E1">
        <w:t xml:space="preserve"> that</w:t>
      </w:r>
      <w:r w:rsidRPr="00750EA4">
        <w:t xml:space="preserve"> local resilience forums should report by the end of the year.</w:t>
      </w:r>
      <w:r>
        <w:t xml:space="preserve"> </w:t>
      </w:r>
    </w:p>
    <w:p w:rsidR="001365E1" w:rsidP="001C401D">
      <w:pPr>
        <w:pStyle w:val="Answer"/>
      </w:pPr>
      <w:r w:rsidRPr="00750EA4">
        <w:t xml:space="preserve">There is a proposal from the Home Office to legislate for a </w:t>
      </w:r>
      <w:r>
        <w:t>“</w:t>
      </w:r>
      <w:r w:rsidRPr="00750EA4">
        <w:t>protect</w:t>
      </w:r>
      <w:r>
        <w:t>”</w:t>
      </w:r>
      <w:r w:rsidRPr="00750EA4">
        <w:t xml:space="preserve"> duty.</w:t>
      </w:r>
      <w:r>
        <w:t xml:space="preserve"> </w:t>
      </w:r>
      <w:r w:rsidRPr="00750EA4">
        <w:t>This is primarily about terrorism</w:t>
      </w:r>
      <w:r>
        <w:t>,</w:t>
      </w:r>
      <w:r w:rsidRPr="00750EA4">
        <w:t xml:space="preserve"> but it raises all sorts of issues about how</w:t>
      </w:r>
      <w:r>
        <w:t>,</w:t>
      </w:r>
      <w:r w:rsidRPr="00750EA4">
        <w:t xml:space="preserve"> particularly</w:t>
      </w:r>
      <w:r>
        <w:t>,</w:t>
      </w:r>
      <w:r w:rsidRPr="00750EA4">
        <w:t xml:space="preserve"> public venues are able to respond to incidents. I think that would be very valuable.</w:t>
      </w:r>
      <w:r>
        <w:t xml:space="preserve"> </w:t>
      </w:r>
    </w:p>
    <w:p w:rsidR="001C401D" w:rsidP="001C401D">
      <w:pPr>
        <w:pStyle w:val="Answer"/>
      </w:pPr>
      <w:r w:rsidRPr="00750EA4">
        <w:t>Some of it can be done without that.</w:t>
      </w:r>
      <w:r>
        <w:t xml:space="preserve"> </w:t>
      </w:r>
      <w:r w:rsidRPr="00750EA4">
        <w:t>I was concerned about the state of schools and how they would deal with an attack or an incident.</w:t>
      </w:r>
      <w:r>
        <w:t xml:space="preserve"> </w:t>
      </w:r>
      <w:r w:rsidRPr="00750EA4">
        <w:t>Schools are used to having fire drills and evacuation procedures</w:t>
      </w:r>
      <w:r>
        <w:t>,</w:t>
      </w:r>
      <w:r w:rsidRPr="00750EA4">
        <w:t xml:space="preserve"> but in certain sorts of attack that is the exact opposite</w:t>
      </w:r>
      <w:r>
        <w:t xml:space="preserve"> of what you want</w:t>
      </w:r>
      <w:r w:rsidR="001365E1">
        <w:t>—y</w:t>
      </w:r>
      <w:r w:rsidRPr="00750EA4">
        <w:t>ou do not want the children coming out and standing in the playground because that is where they are vulnerable</w:t>
      </w:r>
      <w:r w:rsidR="001365E1">
        <w:t>,</w:t>
      </w:r>
      <w:r>
        <w:t xml:space="preserve"> </w:t>
      </w:r>
      <w:r w:rsidR="001365E1">
        <w:t>so y</w:t>
      </w:r>
      <w:r w:rsidRPr="00750EA4">
        <w:t>ou ought to have an invacuation plan.</w:t>
      </w:r>
      <w:r>
        <w:t xml:space="preserve"> </w:t>
      </w:r>
      <w:r w:rsidRPr="00750EA4">
        <w:t xml:space="preserve">I suggested </w:t>
      </w:r>
      <w:r>
        <w:t xml:space="preserve">that </w:t>
      </w:r>
      <w:r w:rsidRPr="00750EA4">
        <w:t>you d</w:t>
      </w:r>
      <w:r>
        <w:t>id</w:t>
      </w:r>
      <w:r w:rsidRPr="00750EA4">
        <w:t xml:space="preserve"> not need legislation but could have guidance </w:t>
      </w:r>
      <w:r>
        <w:t xml:space="preserve">that </w:t>
      </w:r>
      <w:r w:rsidRPr="00750EA4">
        <w:t>every school should have a designated governor for security</w:t>
      </w:r>
      <w:r>
        <w:t xml:space="preserve"> who would</w:t>
      </w:r>
      <w:r w:rsidRPr="00750EA4">
        <w:t xml:space="preserve"> need to think through these things. I think there are things you can do without legislation.</w:t>
      </w:r>
      <w:r>
        <w:t xml:space="preserve"> </w:t>
      </w:r>
    </w:p>
    <w:p w:rsidR="001365E1" w:rsidP="001365E1">
      <w:pPr>
        <w:pStyle w:val="Answer"/>
      </w:pPr>
      <w:r w:rsidRPr="00750EA4">
        <w:t>For other bits</w:t>
      </w:r>
      <w:r>
        <w:t>,</w:t>
      </w:r>
      <w:r w:rsidRPr="00750EA4">
        <w:t xml:space="preserve"> it is perfectly within the powers of government</w:t>
      </w:r>
      <w:r>
        <w:t>;</w:t>
      </w:r>
      <w:r>
        <w:t xml:space="preserve"> </w:t>
      </w:r>
      <w:r>
        <w:t>t</w:t>
      </w:r>
      <w:r w:rsidRPr="00750EA4">
        <w:t>hey just have not got around to it.</w:t>
      </w:r>
      <w:r>
        <w:t xml:space="preserve"> </w:t>
      </w:r>
      <w:r w:rsidRPr="00750EA4">
        <w:t>Public alert technology</w:t>
      </w:r>
      <w:r>
        <w:t>,</w:t>
      </w:r>
      <w:r w:rsidRPr="00750EA4">
        <w:t xml:space="preserve"> whereby you would get a precise message in the event of an incident or</w:t>
      </w:r>
      <w:r>
        <w:t xml:space="preserve"> a</w:t>
      </w:r>
      <w:r w:rsidRPr="00750EA4">
        <w:t xml:space="preserve"> warning</w:t>
      </w:r>
      <w:r>
        <w:t>,</w:t>
      </w:r>
      <w:r w:rsidRPr="00750EA4">
        <w:t xml:space="preserve"> has been available for over a decade.</w:t>
      </w:r>
      <w:r>
        <w:t xml:space="preserve"> </w:t>
      </w:r>
      <w:r w:rsidRPr="00750EA4">
        <w:t>It has saved huge numbers of lives in India</w:t>
      </w:r>
      <w:r>
        <w:t>,</w:t>
      </w:r>
      <w:r w:rsidRPr="00750EA4">
        <w:t xml:space="preserve"> </w:t>
      </w:r>
      <w:r>
        <w:t xml:space="preserve">in </w:t>
      </w:r>
      <w:r w:rsidRPr="00750EA4">
        <w:t xml:space="preserve">Australia and so on. </w:t>
      </w:r>
      <w:r>
        <w:t xml:space="preserve">When </w:t>
      </w:r>
      <w:r w:rsidRPr="00750EA4">
        <w:t xml:space="preserve">I reported </w:t>
      </w:r>
      <w:r>
        <w:t>i</w:t>
      </w:r>
      <w:r w:rsidRPr="00750EA4">
        <w:t>n 2016</w:t>
      </w:r>
      <w:r>
        <w:t>,</w:t>
      </w:r>
      <w:r w:rsidRPr="00750EA4">
        <w:t xml:space="preserve"> there had been five years </w:t>
      </w:r>
      <w:r>
        <w:t xml:space="preserve">of </w:t>
      </w:r>
      <w:r w:rsidRPr="00750EA4">
        <w:t>drift since the Cabinet Office had trialled a system. Five years later</w:t>
      </w:r>
      <w:r>
        <w:t>,</w:t>
      </w:r>
      <w:r w:rsidRPr="00750EA4">
        <w:t xml:space="preserve"> it is still drifting.</w:t>
      </w:r>
      <w:r>
        <w:t xml:space="preserve"> </w:t>
      </w:r>
    </w:p>
    <w:p w:rsidR="001365E1" w:rsidP="001C401D">
      <w:pPr>
        <w:pStyle w:val="Answer"/>
      </w:pPr>
      <w:r w:rsidRPr="00750EA4">
        <w:t>I believe</w:t>
      </w:r>
      <w:r>
        <w:t xml:space="preserve">, but </w:t>
      </w:r>
      <w:r w:rsidRPr="00750EA4">
        <w:t>nobody</w:t>
      </w:r>
      <w:r>
        <w:t xml:space="preserve"> will</w:t>
      </w:r>
      <w:r w:rsidRPr="00750EA4">
        <w:t xml:space="preserve"> acknowledge it</w:t>
      </w:r>
      <w:r>
        <w:t>,</w:t>
      </w:r>
      <w:r w:rsidRPr="00750EA4">
        <w:t xml:space="preserve"> </w:t>
      </w:r>
      <w:r>
        <w:t xml:space="preserve">that </w:t>
      </w:r>
      <w:r w:rsidRPr="00750EA4">
        <w:t>there was a public trial in</w:t>
      </w:r>
      <w:r>
        <w:t>,</w:t>
      </w:r>
      <w:r w:rsidRPr="00750EA4">
        <w:t xml:space="preserve"> I think</w:t>
      </w:r>
      <w:r>
        <w:t>,</w:t>
      </w:r>
      <w:r w:rsidRPr="00750EA4">
        <w:t xml:space="preserve"> Reading</w:t>
      </w:r>
      <w:r>
        <w:t>,</w:t>
      </w:r>
      <w:r w:rsidRPr="00750EA4">
        <w:t xml:space="preserve"> a few months ago</w:t>
      </w:r>
      <w:r>
        <w:t>. N</w:t>
      </w:r>
      <w:r w:rsidRPr="00750EA4">
        <w:t xml:space="preserve">ow I am told </w:t>
      </w:r>
      <w:r>
        <w:t xml:space="preserve">that </w:t>
      </w:r>
      <w:r w:rsidRPr="00750EA4">
        <w:t>there are going to be a couple more public trials</w:t>
      </w:r>
      <w:r>
        <w:t>. T</w:t>
      </w:r>
      <w:r w:rsidRPr="00750EA4">
        <w:t xml:space="preserve">his is technology </w:t>
      </w:r>
      <w:r>
        <w:t xml:space="preserve">that </w:t>
      </w:r>
      <w:r w:rsidRPr="00750EA4">
        <w:t>exists elsewhere in the world</w:t>
      </w:r>
      <w:r>
        <w:t>,</w:t>
      </w:r>
      <w:r w:rsidRPr="00750EA4">
        <w:t xml:space="preserve"> is rolled out</w:t>
      </w:r>
      <w:r>
        <w:t>,</w:t>
      </w:r>
      <w:r w:rsidRPr="00750EA4">
        <w:t xml:space="preserve"> and</w:t>
      </w:r>
      <w:r>
        <w:t>—</w:t>
      </w:r>
      <w:r w:rsidRPr="00750EA4">
        <w:t xml:space="preserve">for example, in the case of the Grenfell </w:t>
      </w:r>
      <w:r>
        <w:t>T</w:t>
      </w:r>
      <w:r w:rsidRPr="00750EA4">
        <w:t>ower</w:t>
      </w:r>
      <w:r>
        <w:t xml:space="preserve"> fire</w:t>
      </w:r>
      <w:r>
        <w:t>—</w:t>
      </w:r>
      <w:r w:rsidRPr="00750EA4">
        <w:t>would have enabled people to have sent a message to every mobile device inside the tower telling the residents</w:t>
      </w:r>
      <w:r>
        <w:t xml:space="preserve"> </w:t>
      </w:r>
      <w:r w:rsidRPr="00750EA4">
        <w:t>that the evacuation protocol had changed.</w:t>
      </w:r>
      <w:r>
        <w:t xml:space="preserve"> </w:t>
      </w:r>
      <w:r w:rsidRPr="00750EA4">
        <w:t>But it was not available</w:t>
      </w:r>
      <w:r>
        <w:t>; i</w:t>
      </w:r>
      <w:r w:rsidRPr="00750EA4">
        <w:t>t could</w:t>
      </w:r>
      <w:r>
        <w:t xml:space="preserve"> not</w:t>
      </w:r>
      <w:r w:rsidRPr="00750EA4">
        <w:t xml:space="preserve"> be done.</w:t>
      </w:r>
      <w:r>
        <w:t xml:space="preserve"> </w:t>
      </w:r>
    </w:p>
    <w:p w:rsidR="001C401D" w:rsidP="001C401D">
      <w:pPr>
        <w:pStyle w:val="Answer"/>
      </w:pPr>
      <w:r w:rsidRPr="00750EA4">
        <w:t>In fact</w:t>
      </w:r>
      <w:r>
        <w:t>,</w:t>
      </w:r>
      <w:r w:rsidRPr="00750EA4">
        <w:t xml:space="preserve"> the Cabinet Office is not trialling a system </w:t>
      </w:r>
      <w:r>
        <w:t xml:space="preserve">that </w:t>
      </w:r>
      <w:r w:rsidRPr="00750EA4">
        <w:t xml:space="preserve">would enable you to know how many mobile devices were switched on in Grenfell </w:t>
      </w:r>
      <w:r>
        <w:t>T</w:t>
      </w:r>
      <w:r w:rsidRPr="00750EA4">
        <w:t>ower</w:t>
      </w:r>
      <w:r w:rsidR="001365E1">
        <w:t>,</w:t>
      </w:r>
      <w:r w:rsidRPr="00750EA4">
        <w:t xml:space="preserve"> had you used it</w:t>
      </w:r>
      <w:r>
        <w:t>,</w:t>
      </w:r>
      <w:r w:rsidRPr="00750EA4">
        <w:t xml:space="preserve"> and to </w:t>
      </w:r>
      <w:r w:rsidR="001365E1">
        <w:t xml:space="preserve">then </w:t>
      </w:r>
      <w:r w:rsidRPr="00750EA4">
        <w:t>observe later how many had moved and acted on it</w:t>
      </w:r>
      <w:r>
        <w:t>, so</w:t>
      </w:r>
      <w:r w:rsidRPr="00750EA4">
        <w:t xml:space="preserve"> you would begin to know where there were people who were trapped. This technology is there.</w:t>
      </w:r>
      <w:r>
        <w:t xml:space="preserve"> </w:t>
      </w:r>
      <w:r w:rsidRPr="00750EA4">
        <w:t>Why are we not moving with it?</w:t>
      </w:r>
      <w:r>
        <w:t xml:space="preserve"> </w:t>
      </w:r>
      <w:r w:rsidRPr="00750EA4">
        <w:t xml:space="preserve">It is </w:t>
      </w:r>
      <w:r>
        <w:t xml:space="preserve">this </w:t>
      </w:r>
      <w:r w:rsidRPr="00750EA4">
        <w:t>inertia</w:t>
      </w:r>
      <w:r>
        <w:t>—</w:t>
      </w:r>
      <w:r w:rsidRPr="00750EA4">
        <w:t>who is responsible, who is going to pay</w:t>
      </w:r>
      <w:r>
        <w:t>?</w:t>
      </w:r>
    </w:p>
    <w:p w:rsidR="001C401D" w:rsidP="001365E1">
      <w:pPr>
        <w:pStyle w:val="Remark"/>
      </w:pPr>
      <w:r w:rsidRPr="00E52B9A">
        <w:rPr>
          <w:b/>
        </w:rPr>
        <w:t>The Chair:</w:t>
      </w:r>
      <w:r>
        <w:t xml:space="preserve"> </w:t>
      </w:r>
      <w:r w:rsidR="001365E1">
        <w:t>W</w:t>
      </w:r>
      <w:r w:rsidRPr="00750EA4">
        <w:t xml:space="preserve">e must not forget </w:t>
      </w:r>
      <w:r>
        <w:t xml:space="preserve">that </w:t>
      </w:r>
      <w:r w:rsidRPr="00750EA4">
        <w:t>we have Professor Collins</w:t>
      </w:r>
      <w:r>
        <w:t xml:space="preserve"> </w:t>
      </w:r>
      <w:r w:rsidRPr="00750EA4">
        <w:t>available to answer questions as well.</w:t>
      </w:r>
      <w:r>
        <w:t xml:space="preserve"> </w:t>
      </w:r>
    </w:p>
    <w:p w:rsidR="001C401D" w:rsidP="001C401D">
      <w:pPr>
        <w:pStyle w:val="Question"/>
      </w:pPr>
      <w:r w:rsidRPr="00E52B9A">
        <w:rPr>
          <w:b/>
        </w:rPr>
        <w:t>Viscount Thurso:</w:t>
      </w:r>
      <w:r>
        <w:t xml:space="preserve"> </w:t>
      </w:r>
      <w:r w:rsidR="001365E1">
        <w:t xml:space="preserve">Lord Chairman, </w:t>
      </w:r>
      <w:r w:rsidRPr="00750EA4">
        <w:t>I was going to start with Professor Collins.</w:t>
      </w:r>
      <w:r>
        <w:t xml:space="preserve"> </w:t>
      </w:r>
      <w:r w:rsidRPr="00750EA4">
        <w:t>I was ahead of you there</w:t>
      </w:r>
      <w:r>
        <w:t>,</w:t>
      </w:r>
      <w:r w:rsidRPr="00750EA4">
        <w:t xml:space="preserve"> but thank you very much indeed</w:t>
      </w:r>
      <w:r>
        <w:t xml:space="preserve">. </w:t>
      </w:r>
    </w:p>
    <w:p w:rsidR="001C401D" w:rsidP="001C401D">
      <w:pPr>
        <w:pStyle w:val="Question"/>
        <w:numPr>
          <w:ilvl w:val="0"/>
          <w:numId w:val="0"/>
        </w:numPr>
        <w:ind w:left="794"/>
      </w:pPr>
      <w:r w:rsidRPr="00750EA4">
        <w:t>Professor Collins, may I come to you first</w:t>
      </w:r>
      <w:r>
        <w:t xml:space="preserve">? </w:t>
      </w:r>
      <w:r w:rsidRPr="00750EA4">
        <w:t>What are the key takeaways from your recent report</w:t>
      </w:r>
      <w:r w:rsidR="001365E1">
        <w:t>,</w:t>
      </w:r>
      <w:r w:rsidRPr="00750EA4">
        <w:t xml:space="preserve"> </w:t>
      </w:r>
      <w:r w:rsidRPr="0031453E">
        <w:rPr>
          <w:i/>
          <w:iCs/>
        </w:rPr>
        <w:t xml:space="preserve">Resilience </w:t>
      </w:r>
      <w:r>
        <w:rPr>
          <w:i/>
          <w:iCs/>
        </w:rPr>
        <w:t>R</w:t>
      </w:r>
      <w:r w:rsidRPr="0031453E">
        <w:rPr>
          <w:i/>
          <w:iCs/>
        </w:rPr>
        <w:t xml:space="preserve">eimagined: a </w:t>
      </w:r>
      <w:r>
        <w:rPr>
          <w:i/>
          <w:iCs/>
        </w:rPr>
        <w:t>P</w:t>
      </w:r>
      <w:r w:rsidRPr="0031453E">
        <w:rPr>
          <w:i/>
          <w:iCs/>
        </w:rPr>
        <w:t xml:space="preserve">ractical </w:t>
      </w:r>
      <w:r>
        <w:rPr>
          <w:i/>
          <w:iCs/>
        </w:rPr>
        <w:t>G</w:t>
      </w:r>
      <w:r w:rsidRPr="0031453E">
        <w:rPr>
          <w:i/>
          <w:iCs/>
        </w:rPr>
        <w:t xml:space="preserve">uide for </w:t>
      </w:r>
      <w:r>
        <w:rPr>
          <w:i/>
          <w:iCs/>
        </w:rPr>
        <w:t>O</w:t>
      </w:r>
      <w:r w:rsidRPr="0031453E">
        <w:rPr>
          <w:i/>
          <w:iCs/>
        </w:rPr>
        <w:t>rganisations</w:t>
      </w:r>
      <w:r w:rsidRPr="00750EA4">
        <w:t>, particularly those for government?</w:t>
      </w:r>
      <w:r>
        <w:t xml:space="preserve"> </w:t>
      </w:r>
      <w:r w:rsidRPr="00750EA4">
        <w:t>I have in mind what you said in your first answer</w:t>
      </w:r>
      <w:r>
        <w:t xml:space="preserve">—that the </w:t>
      </w:r>
      <w:r w:rsidRPr="00750EA4">
        <w:t xml:space="preserve">biggest risk is </w:t>
      </w:r>
      <w:r>
        <w:t xml:space="preserve">our </w:t>
      </w:r>
      <w:r w:rsidRPr="00750EA4">
        <w:t xml:space="preserve">not being prepared and </w:t>
      </w:r>
      <w:r>
        <w:t xml:space="preserve">that </w:t>
      </w:r>
      <w:r w:rsidRPr="00750EA4">
        <w:t>government operated in silos.</w:t>
      </w:r>
      <w:r>
        <w:t xml:space="preserve"> </w:t>
      </w:r>
      <w:r w:rsidRPr="00750EA4">
        <w:t>Perhaps you would like to expand on that.</w:t>
      </w:r>
      <w:r>
        <w:t xml:space="preserve"> </w:t>
      </w:r>
    </w:p>
    <w:p w:rsidR="001C401D" w:rsidP="001C401D">
      <w:pPr>
        <w:pStyle w:val="Answer"/>
      </w:pPr>
      <w:r w:rsidRPr="00E52B9A">
        <w:rPr>
          <w:b/>
          <w:i/>
        </w:rPr>
        <w:t>Professor Brian Collins:</w:t>
      </w:r>
      <w:r>
        <w:t xml:space="preserve"> </w:t>
      </w:r>
      <w:r w:rsidR="001365E1">
        <w:t>While r</w:t>
      </w:r>
      <w:r w:rsidRPr="00750EA4">
        <w:t xml:space="preserve">ecognising </w:t>
      </w:r>
      <w:r w:rsidR="001365E1">
        <w:t xml:space="preserve">that </w:t>
      </w:r>
      <w:r w:rsidRPr="00750EA4">
        <w:t>the Lord Chair is breathing on the clock, there are three things</w:t>
      </w:r>
      <w:r w:rsidR="001365E1">
        <w:t xml:space="preserve"> I would like to say</w:t>
      </w:r>
      <w:r w:rsidRPr="00750EA4">
        <w:t>.</w:t>
      </w:r>
      <w:r>
        <w:t xml:space="preserve"> </w:t>
      </w:r>
      <w:r w:rsidRPr="00750EA4">
        <w:t>One is to ensure that what we do is much more outcome focused rather than input limited.</w:t>
      </w:r>
      <w:r>
        <w:t xml:space="preserve"> </w:t>
      </w:r>
      <w:r w:rsidRPr="00750EA4">
        <w:t>Of course there will be limits on budget</w:t>
      </w:r>
      <w:r>
        <w:t>s,</w:t>
      </w:r>
      <w:r w:rsidRPr="00750EA4">
        <w:t xml:space="preserve"> but </w:t>
      </w:r>
      <w:r>
        <w:t xml:space="preserve">we need to </w:t>
      </w:r>
      <w:r w:rsidRPr="00750EA4">
        <w:t>understand the outcomes that are needed and mov</w:t>
      </w:r>
      <w:r>
        <w:t>e</w:t>
      </w:r>
      <w:r w:rsidRPr="00750EA4">
        <w:t xml:space="preserve"> towards a way in which we organise this</w:t>
      </w:r>
      <w:r>
        <w:t>.</w:t>
      </w:r>
      <w:r w:rsidRPr="00750EA4">
        <w:t xml:space="preserve"> Lord Willetts will recognise what I am about to say</w:t>
      </w:r>
      <w:r>
        <w:t xml:space="preserve">. </w:t>
      </w:r>
      <w:r>
        <w:t>I</w:t>
      </w:r>
      <w:r w:rsidRPr="00750EA4">
        <w:t>f you do that in a mission</w:t>
      </w:r>
      <w:r>
        <w:t>-</w:t>
      </w:r>
      <w:r w:rsidRPr="00750EA4">
        <w:t>oriented way</w:t>
      </w:r>
      <w:r>
        <w:t>,</w:t>
      </w:r>
      <w:r w:rsidRPr="00750EA4">
        <w:t xml:space="preserve"> and focus all the activities o</w:t>
      </w:r>
      <w:r>
        <w:t>f</w:t>
      </w:r>
      <w:r w:rsidRPr="00750EA4">
        <w:t xml:space="preserve"> the players who are needed to be at the party on delivering on that mission</w:t>
      </w:r>
      <w:r>
        <w:t xml:space="preserve">, </w:t>
      </w:r>
      <w:r w:rsidRPr="00750EA4">
        <w:t xml:space="preserve">you are much more likely to produce a coherent outcome </w:t>
      </w:r>
      <w:r>
        <w:t>that</w:t>
      </w:r>
      <w:r w:rsidRPr="00750EA4">
        <w:t xml:space="preserve"> is risk resilient</w:t>
      </w:r>
      <w:r>
        <w:t>—</w:t>
      </w:r>
      <w:r w:rsidRPr="00750EA4">
        <w:t>in other words, a common purpos</w:t>
      </w:r>
      <w:r>
        <w:t xml:space="preserve">e. </w:t>
      </w:r>
    </w:p>
    <w:p w:rsidR="001C401D" w:rsidP="001C401D">
      <w:pPr>
        <w:pStyle w:val="Answer"/>
      </w:pPr>
      <w:r>
        <w:t>F</w:t>
      </w:r>
      <w:r w:rsidRPr="00750EA4">
        <w:t>or me</w:t>
      </w:r>
      <w:r>
        <w:t>,</w:t>
      </w:r>
      <w:r w:rsidRPr="00750EA4">
        <w:t xml:space="preserve"> succinctly</w:t>
      </w:r>
      <w:r>
        <w:t>,</w:t>
      </w:r>
      <w:r w:rsidRPr="00750EA4">
        <w:t xml:space="preserve"> what we come away with is organising </w:t>
      </w:r>
      <w:r>
        <w:t>yourself</w:t>
      </w:r>
      <w:r w:rsidRPr="00750EA4">
        <w:t xml:space="preserve"> to deliver a set of outcomes that make a difference</w:t>
      </w:r>
      <w:r>
        <w:t>,</w:t>
      </w:r>
      <w:r w:rsidRPr="00750EA4">
        <w:t xml:space="preserve"> in the right place</w:t>
      </w:r>
      <w:r>
        <w:t>,</w:t>
      </w:r>
      <w:r w:rsidRPr="00750EA4">
        <w:t xml:space="preserve"> and then organising yourself to deliver all the actors that are needed</w:t>
      </w:r>
      <w:r>
        <w:t>,</w:t>
      </w:r>
      <w:r w:rsidRPr="00750EA4">
        <w:t xml:space="preserve"> whether you control them or influence them</w:t>
      </w:r>
      <w:r>
        <w:t>,</w:t>
      </w:r>
      <w:r w:rsidRPr="00750EA4">
        <w:t xml:space="preserve"> to achieve that.</w:t>
      </w:r>
      <w:r>
        <w:t xml:space="preserve"> </w:t>
      </w:r>
    </w:p>
    <w:p w:rsidR="001C401D" w:rsidP="001365E1">
      <w:pPr>
        <w:pStyle w:val="Remark"/>
      </w:pPr>
      <w:r w:rsidRPr="00E52B9A">
        <w:rPr>
          <w:b/>
        </w:rPr>
        <w:t>Viscount Thurso:</w:t>
      </w:r>
      <w:r>
        <w:t xml:space="preserve"> </w:t>
      </w:r>
      <w:r w:rsidRPr="00750EA4">
        <w:t>Specifically with regard to government</w:t>
      </w:r>
      <w:r w:rsidR="001365E1">
        <w:t>—</w:t>
      </w:r>
      <w:r>
        <w:t xml:space="preserve">and </w:t>
      </w:r>
      <w:r w:rsidRPr="00750EA4">
        <w:t>I am going to stick with you for the question</w:t>
      </w:r>
      <w:r w:rsidR="001365E1">
        <w:t>—</w:t>
      </w:r>
      <w:r w:rsidRPr="00750EA4">
        <w:t xml:space="preserve">Lord Harris pointed out </w:t>
      </w:r>
      <w:r>
        <w:t>that</w:t>
      </w:r>
      <w:r w:rsidR="001365E1">
        <w:t>,</w:t>
      </w:r>
      <w:r>
        <w:t xml:space="preserve"> </w:t>
      </w:r>
      <w:r w:rsidRPr="00750EA4">
        <w:t>if you take the Secretary of State for Transport</w:t>
      </w:r>
      <w:r w:rsidR="001365E1">
        <w:t xml:space="preserve"> as an</w:t>
      </w:r>
      <w:r w:rsidRPr="00750EA4">
        <w:t xml:space="preserve"> example</w:t>
      </w:r>
      <w:r>
        <w:t>, he</w:t>
      </w:r>
      <w:r w:rsidRPr="00750EA4">
        <w:t xml:space="preserve"> probably does a three or four</w:t>
      </w:r>
      <w:r>
        <w:t>-</w:t>
      </w:r>
      <w:r w:rsidRPr="00750EA4">
        <w:t>year term</w:t>
      </w:r>
      <w:r>
        <w:t>,</w:t>
      </w:r>
      <w:r w:rsidRPr="00750EA4">
        <w:t xml:space="preserve"> boot</w:t>
      </w:r>
      <w:r>
        <w:t>s</w:t>
      </w:r>
      <w:r w:rsidRPr="00750EA4">
        <w:t xml:space="preserve"> the problem down the road and </w:t>
      </w:r>
      <w:r w:rsidR="001365E1">
        <w:t xml:space="preserve">then </w:t>
      </w:r>
      <w:r w:rsidRPr="00750EA4">
        <w:t xml:space="preserve">the next guy has to worry about it </w:t>
      </w:r>
      <w:r>
        <w:t xml:space="preserve">and </w:t>
      </w:r>
      <w:r w:rsidRPr="00750EA4">
        <w:t>takes the same</w:t>
      </w:r>
      <w:r>
        <w:t xml:space="preserve"> </w:t>
      </w:r>
      <w:r w:rsidRPr="00750EA4">
        <w:t>approach.</w:t>
      </w:r>
      <w:r>
        <w:t xml:space="preserve"> </w:t>
      </w:r>
      <w:r w:rsidRPr="00750EA4">
        <w:t>How does one pull all the Government</w:t>
      </w:r>
      <w:r>
        <w:t>’</w:t>
      </w:r>
      <w:r w:rsidRPr="00750EA4">
        <w:t>s responsibilities together</w:t>
      </w:r>
      <w:r w:rsidR="001365E1">
        <w:t>,</w:t>
      </w:r>
      <w:r w:rsidRPr="00750EA4">
        <w:t xml:space="preserve"> so that there is somebody who actually is in charge of all this</w:t>
      </w:r>
      <w:r>
        <w:t>?</w:t>
      </w:r>
    </w:p>
    <w:p w:rsidR="001C401D" w:rsidP="001C401D">
      <w:pPr>
        <w:pStyle w:val="Answer"/>
      </w:pPr>
      <w:r w:rsidRPr="00087882">
        <w:rPr>
          <w:b/>
          <w:i/>
        </w:rPr>
        <w:t>Professor Brian Collins:</w:t>
      </w:r>
      <w:r>
        <w:t xml:space="preserve"> </w:t>
      </w:r>
      <w:r w:rsidRPr="00750EA4">
        <w:t xml:space="preserve">I mentioned earlier a report that I wrote with Sir </w:t>
      </w:r>
      <w:r>
        <w:t>M</w:t>
      </w:r>
      <w:r w:rsidRPr="00750EA4">
        <w:t>ark Walport</w:t>
      </w:r>
      <w:r>
        <w:t>,</w:t>
      </w:r>
      <w:r w:rsidRPr="00750EA4">
        <w:t xml:space="preserve"> who was director of the Wellcome Trust at the time</w:t>
      </w:r>
      <w:r w:rsidR="001365E1">
        <w:t>,</w:t>
      </w:r>
      <w:r w:rsidRPr="00750EA4">
        <w:t xml:space="preserve"> in 2009</w:t>
      </w:r>
      <w:r>
        <w:t>,</w:t>
      </w:r>
      <w:r w:rsidRPr="00750EA4">
        <w:t xml:space="preserve"> which eventually caused the </w:t>
      </w:r>
      <w:r>
        <w:t>N</w:t>
      </w:r>
      <w:r w:rsidRPr="00750EA4">
        <w:t xml:space="preserve">ational Infrastructure </w:t>
      </w:r>
      <w:r>
        <w:t>C</w:t>
      </w:r>
      <w:r w:rsidRPr="00750EA4">
        <w:t>ommission to be created through the Treasur</w:t>
      </w:r>
      <w:r>
        <w:t>y. T</w:t>
      </w:r>
      <w:r w:rsidRPr="00750EA4">
        <w:t>he Treasury is the one place everything comes together</w:t>
      </w:r>
      <w:r w:rsidR="001365E1">
        <w:t>,</w:t>
      </w:r>
      <w:r w:rsidRPr="00750EA4">
        <w:t xml:space="preserve"> for financial reasons</w:t>
      </w:r>
      <w:r>
        <w:t>,</w:t>
      </w:r>
      <w:r w:rsidRPr="00750EA4">
        <w:t xml:space="preserve"> but it also comes together increasingly because it influences national policy on aspects where bi</w:t>
      </w:r>
      <w:r>
        <w:t>g</w:t>
      </w:r>
      <w:r w:rsidRPr="00750EA4">
        <w:t xml:space="preserve"> public money is at risk.</w:t>
      </w:r>
      <w:r>
        <w:t xml:space="preserve"> </w:t>
      </w:r>
      <w:r w:rsidRPr="00750EA4">
        <w:t>That was why it was prepared</w:t>
      </w:r>
      <w:r w:rsidR="001365E1">
        <w:t>,</w:t>
      </w:r>
      <w:r w:rsidRPr="00750EA4">
        <w:t xml:space="preserve"> eventually</w:t>
      </w:r>
      <w:r w:rsidR="001365E1">
        <w:t>,</w:t>
      </w:r>
      <w:r w:rsidRPr="00750EA4">
        <w:t xml:space="preserve"> to create the Nat</w:t>
      </w:r>
      <w:r>
        <w:t>ional I</w:t>
      </w:r>
      <w:r w:rsidRPr="00750EA4">
        <w:t>nfrastructure Commission.</w:t>
      </w:r>
      <w:r>
        <w:t xml:space="preserve"> </w:t>
      </w:r>
    </w:p>
    <w:p w:rsidR="001C401D" w:rsidP="001C401D">
      <w:pPr>
        <w:pStyle w:val="Answer"/>
      </w:pPr>
      <w:r w:rsidRPr="00750EA4">
        <w:t xml:space="preserve">I think </w:t>
      </w:r>
      <w:r>
        <w:t xml:space="preserve">that </w:t>
      </w:r>
      <w:r w:rsidRPr="00750EA4">
        <w:t>there is a model there, which is pre</w:t>
      </w:r>
      <w:r>
        <w:t>-</w:t>
      </w:r>
      <w:r w:rsidRPr="00750EA4">
        <w:t xml:space="preserve">empting the last question </w:t>
      </w:r>
      <w:r>
        <w:t xml:space="preserve">that </w:t>
      </w:r>
      <w:r w:rsidRPr="00750EA4">
        <w:t xml:space="preserve">we might be asked, </w:t>
      </w:r>
      <w:r>
        <w:t xml:space="preserve">about creating </w:t>
      </w:r>
      <w:r w:rsidRPr="00750EA4">
        <w:t xml:space="preserve">a national risk and resilience commission along the lines that has been created </w:t>
      </w:r>
      <w:r>
        <w:t>for</w:t>
      </w:r>
      <w:r w:rsidRPr="00750EA4">
        <w:t xml:space="preserve"> the National Infrastructure Commission</w:t>
      </w:r>
      <w:r w:rsidR="001365E1">
        <w:t>—it</w:t>
      </w:r>
      <w:r w:rsidRPr="00750EA4">
        <w:t xml:space="preserve"> is a broader church</w:t>
      </w:r>
      <w:r>
        <w:t>,</w:t>
      </w:r>
      <w:r w:rsidRPr="00750EA4">
        <w:t xml:space="preserve"> of cours</w:t>
      </w:r>
      <w:r w:rsidR="001365E1">
        <w:t xml:space="preserve">e. There would then be </w:t>
      </w:r>
      <w:r w:rsidRPr="00750EA4">
        <w:t>a body at arm</w:t>
      </w:r>
      <w:r>
        <w:t>’</w:t>
      </w:r>
      <w:r w:rsidRPr="00750EA4">
        <w:t>s length</w:t>
      </w:r>
      <w:r w:rsidR="001365E1">
        <w:t>,</w:t>
      </w:r>
      <w:r w:rsidRPr="00750EA4">
        <w:t xml:space="preserve"> but not totally </w:t>
      </w:r>
      <w:r w:rsidR="001365E1">
        <w:t xml:space="preserve">at </w:t>
      </w:r>
      <w:r w:rsidRPr="00750EA4">
        <w:t>arm</w:t>
      </w:r>
      <w:r>
        <w:t>’</w:t>
      </w:r>
      <w:r w:rsidRPr="00750EA4">
        <w:t>s length</w:t>
      </w:r>
      <w:r w:rsidR="001365E1">
        <w:t>—</w:t>
      </w:r>
      <w:r w:rsidRPr="00750EA4">
        <w:t>the length of the arm is critical</w:t>
      </w:r>
      <w:r>
        <w:t>—</w:t>
      </w:r>
      <w:r w:rsidRPr="00750EA4">
        <w:t>which does the joining up of all the actors and holds the feet to the fire, espe</w:t>
      </w:r>
      <w:r>
        <w:t>ci</w:t>
      </w:r>
      <w:r w:rsidRPr="00750EA4">
        <w:t xml:space="preserve">ally if there is some legality involved, </w:t>
      </w:r>
      <w:r>
        <w:t xml:space="preserve">of </w:t>
      </w:r>
      <w:r w:rsidRPr="00750EA4">
        <w:t xml:space="preserve">both regulators and Parliament to deliver on </w:t>
      </w:r>
      <w:r>
        <w:t>“</w:t>
      </w:r>
      <w:r w:rsidRPr="00750EA4">
        <w:t>joined</w:t>
      </w:r>
      <w:r w:rsidR="001365E1">
        <w:t>-</w:t>
      </w:r>
      <w:r w:rsidRPr="00750EA4">
        <w:t>upness</w:t>
      </w:r>
      <w:r>
        <w:t>”</w:t>
      </w:r>
      <w:r w:rsidRPr="00750EA4">
        <w:t>.</w:t>
      </w:r>
      <w:r>
        <w:t xml:space="preserve"> </w:t>
      </w:r>
    </w:p>
    <w:p w:rsidR="001C401D" w:rsidP="001365E1">
      <w:pPr>
        <w:pStyle w:val="Remark"/>
      </w:pPr>
      <w:r w:rsidRPr="00E52B9A">
        <w:rPr>
          <w:b/>
        </w:rPr>
        <w:t>Viscount Thurso:</w:t>
      </w:r>
      <w:r>
        <w:t xml:space="preserve"> </w:t>
      </w:r>
      <w:r w:rsidRPr="00750EA4">
        <w:t>And make the Chief Secretary to the Treasury the Minister responsible for it.</w:t>
      </w:r>
      <w:r>
        <w:t xml:space="preserve"> </w:t>
      </w:r>
    </w:p>
    <w:p w:rsidR="001C401D" w:rsidRPr="00750EA4" w:rsidP="001C401D">
      <w:pPr>
        <w:pStyle w:val="Answer"/>
      </w:pPr>
      <w:r w:rsidRPr="00E52B9A">
        <w:rPr>
          <w:b/>
          <w:i/>
        </w:rPr>
        <w:t>Professor Brian Collins:</w:t>
      </w:r>
      <w:r>
        <w:t xml:space="preserve"> </w:t>
      </w:r>
      <w:r w:rsidRPr="00750EA4">
        <w:t>Quite possibly.</w:t>
      </w:r>
      <w:r>
        <w:t xml:space="preserve"> </w:t>
      </w:r>
    </w:p>
    <w:p w:rsidR="001C401D" w:rsidP="001365E1">
      <w:pPr>
        <w:pStyle w:val="Remark"/>
      </w:pPr>
      <w:r w:rsidRPr="00E52B9A">
        <w:rPr>
          <w:b/>
        </w:rPr>
        <w:t>The Chair:</w:t>
      </w:r>
      <w:r>
        <w:t xml:space="preserve"> </w:t>
      </w:r>
      <w:r w:rsidRPr="00750EA4">
        <w:t>That would be an amusing way of getting the Treasury in front of us to give evidence.</w:t>
      </w:r>
      <w:r>
        <w:t xml:space="preserve"> </w:t>
      </w:r>
    </w:p>
    <w:p w:rsidR="001C401D" w:rsidP="001C401D">
      <w:pPr>
        <w:pStyle w:val="Question"/>
      </w:pPr>
      <w:r w:rsidRPr="00E52B9A">
        <w:rPr>
          <w:b/>
        </w:rPr>
        <w:t>Lord Rees of Ludlow:</w:t>
      </w:r>
      <w:r>
        <w:t xml:space="preserve"> W</w:t>
      </w:r>
      <w:r w:rsidRPr="00750EA4">
        <w:t xml:space="preserve">e now get the </w:t>
      </w:r>
      <w:r>
        <w:t>“</w:t>
      </w:r>
      <w:r w:rsidRPr="00750EA4">
        <w:t>Desert Island Dis</w:t>
      </w:r>
      <w:r>
        <w:t>cs”</w:t>
      </w:r>
      <w:r w:rsidRPr="00750EA4">
        <w:t xml:space="preserve"> question</w:t>
      </w:r>
      <w:r w:rsidR="001365E1">
        <w:t>,</w:t>
      </w:r>
      <w:r w:rsidRPr="00750EA4">
        <w:t xml:space="preserve"> where we want a simple and short answer about one policy recommendation </w:t>
      </w:r>
      <w:r>
        <w:t xml:space="preserve">that </w:t>
      </w:r>
      <w:r w:rsidRPr="00750EA4">
        <w:t>the committee should make in our report to the Government.</w:t>
      </w:r>
      <w:r>
        <w:t xml:space="preserve"> </w:t>
      </w:r>
      <w:r w:rsidRPr="00750EA4">
        <w:t>Professor Collins, you have more or less said what your recommendation is.</w:t>
      </w:r>
      <w:r>
        <w:t xml:space="preserve"> Will </w:t>
      </w:r>
      <w:r w:rsidRPr="00750EA4">
        <w:t>you repeat that b</w:t>
      </w:r>
      <w:r>
        <w:t xml:space="preserve">riefly, </w:t>
      </w:r>
      <w:r w:rsidRPr="00750EA4">
        <w:t>perhaps</w:t>
      </w:r>
      <w:r>
        <w:t>?</w:t>
      </w:r>
    </w:p>
    <w:p w:rsidR="001C401D" w:rsidP="001C401D">
      <w:pPr>
        <w:pStyle w:val="Answer"/>
      </w:pPr>
      <w:r w:rsidRPr="00E52B9A">
        <w:rPr>
          <w:b/>
          <w:i/>
        </w:rPr>
        <w:t>Professor Brian Collins:</w:t>
      </w:r>
      <w:r>
        <w:t xml:space="preserve"> </w:t>
      </w:r>
      <w:r w:rsidR="001365E1">
        <w:t xml:space="preserve">Indeed. </w:t>
      </w:r>
      <w:r w:rsidRPr="00750EA4">
        <w:t xml:space="preserve">If there was a commission along the lines </w:t>
      </w:r>
      <w:r>
        <w:t>of</w:t>
      </w:r>
      <w:r w:rsidR="001365E1">
        <w:t>,</w:t>
      </w:r>
      <w:r>
        <w:t xml:space="preserve"> </w:t>
      </w:r>
      <w:r w:rsidRPr="00750EA4">
        <w:t xml:space="preserve">and a combination </w:t>
      </w:r>
      <w:r w:rsidR="001365E1">
        <w:t xml:space="preserve">of </w:t>
      </w:r>
      <w:r w:rsidRPr="00750EA4">
        <w:t>in some ways</w:t>
      </w:r>
      <w:r w:rsidR="001365E1">
        <w:t xml:space="preserve">, </w:t>
      </w:r>
      <w:r w:rsidRPr="00750EA4">
        <w:t xml:space="preserve">the </w:t>
      </w:r>
      <w:r>
        <w:t>c</w:t>
      </w:r>
      <w:r w:rsidRPr="00750EA4">
        <w:t xml:space="preserve">limate </w:t>
      </w:r>
      <w:r>
        <w:t>c</w:t>
      </w:r>
      <w:r w:rsidRPr="00750EA4">
        <w:t xml:space="preserve">hange </w:t>
      </w:r>
      <w:r>
        <w:t>c</w:t>
      </w:r>
      <w:r w:rsidRPr="00750EA4">
        <w:t>ommittee and the National Infrastructure Commission</w:t>
      </w:r>
      <w:r>
        <w:t>—</w:t>
      </w:r>
      <w:r w:rsidRPr="00750EA4">
        <w:t xml:space="preserve">not the detail of it but the </w:t>
      </w:r>
      <w:r w:rsidRPr="00750EA4">
        <w:t>structure and purpose</w:t>
      </w:r>
      <w:r>
        <w:t>—</w:t>
      </w:r>
      <w:r w:rsidRPr="00750EA4">
        <w:t xml:space="preserve">that would go a long way to causing </w:t>
      </w:r>
      <w:r>
        <w:t>G</w:t>
      </w:r>
      <w:r w:rsidRPr="00750EA4">
        <w:t>overnments of any colour</w:t>
      </w:r>
      <w:r w:rsidR="001365E1">
        <w:t>,</w:t>
      </w:r>
      <w:r w:rsidRPr="00750EA4">
        <w:t xml:space="preserve"> into the future</w:t>
      </w:r>
      <w:r w:rsidR="001365E1">
        <w:t>,</w:t>
      </w:r>
      <w:r w:rsidRPr="00750EA4">
        <w:t xml:space="preserve"> to deliver a joined</w:t>
      </w:r>
      <w:r>
        <w:t>-</w:t>
      </w:r>
      <w:r w:rsidRPr="00750EA4">
        <w:t>up solution to better risk management and better resilience for the nation.</w:t>
      </w:r>
      <w:r>
        <w:t xml:space="preserve"> </w:t>
      </w:r>
    </w:p>
    <w:p w:rsidR="001C401D" w:rsidP="001C401D">
      <w:pPr>
        <w:pStyle w:val="Remark"/>
      </w:pPr>
      <w:r w:rsidRPr="00E52B9A">
        <w:rPr>
          <w:b/>
        </w:rPr>
        <w:t>Lord Rees of Ludlow:</w:t>
      </w:r>
      <w:r>
        <w:t xml:space="preserve"> </w:t>
      </w:r>
      <w:r w:rsidRPr="00750EA4">
        <w:t>Lord Harris, what is your suggestion?</w:t>
      </w:r>
      <w:r>
        <w:t xml:space="preserve"> </w:t>
      </w:r>
    </w:p>
    <w:p w:rsidR="001C401D" w:rsidP="001365E1">
      <w:pPr>
        <w:pStyle w:val="Answer"/>
      </w:pPr>
      <w:r w:rsidRPr="00E52B9A">
        <w:rPr>
          <w:b/>
          <w:i/>
        </w:rPr>
        <w:t>Lord Harris of Haringey:</w:t>
      </w:r>
      <w:r>
        <w:t xml:space="preserve"> I </w:t>
      </w:r>
      <w:r w:rsidRPr="00750EA4">
        <w:t xml:space="preserve">do not think </w:t>
      </w:r>
      <w:r>
        <w:t xml:space="preserve">that </w:t>
      </w:r>
      <w:r w:rsidRPr="00750EA4">
        <w:t>there is a single silver bullet.</w:t>
      </w:r>
      <w:r>
        <w:t xml:space="preserve"> </w:t>
      </w:r>
      <w:r w:rsidRPr="00750EA4">
        <w:t xml:space="preserve">If you do not beef up the Chief Secretary of the Treasury, you have to beef up the Cabinet Office and ensure </w:t>
      </w:r>
      <w:r>
        <w:t xml:space="preserve">that it </w:t>
      </w:r>
      <w:r w:rsidRPr="00750EA4">
        <w:t>has that reach.</w:t>
      </w:r>
      <w:r>
        <w:t xml:space="preserve"> </w:t>
      </w:r>
    </w:p>
    <w:p w:rsidR="001C401D" w:rsidP="001C401D">
      <w:pPr>
        <w:pStyle w:val="Answer"/>
      </w:pPr>
      <w:r w:rsidRPr="00750EA4">
        <w:t>The other big point is to look at your regulatory mechanisms</w:t>
      </w:r>
      <w:r>
        <w:t>. W</w:t>
      </w:r>
      <w:r w:rsidRPr="00750EA4">
        <w:t>hat is going to drive things through the system is ensuring that the regulatory system operates that.</w:t>
      </w:r>
      <w:r>
        <w:t xml:space="preserve"> </w:t>
      </w:r>
      <w:r w:rsidRPr="00750EA4">
        <w:t>The banking sector</w:t>
      </w:r>
      <w:r>
        <w:t>—</w:t>
      </w:r>
      <w:r w:rsidRPr="00750EA4">
        <w:t>the finance sector</w:t>
      </w:r>
      <w:r>
        <w:t>—</w:t>
      </w:r>
      <w:r w:rsidRPr="00750EA4">
        <w:t>has taken on board the need for operational resilience</w:t>
      </w:r>
      <w:r w:rsidR="001365E1">
        <w:t>,</w:t>
      </w:r>
      <w:r w:rsidRPr="00750EA4">
        <w:t xml:space="preserve"> as well as simply financial</w:t>
      </w:r>
      <w:r>
        <w:t xml:space="preserve">, </w:t>
      </w:r>
      <w:r w:rsidRPr="00750EA4">
        <w:t>but most of the other regulators for the big areas of infrastructure simply look at price.</w:t>
      </w:r>
      <w:r>
        <w:t xml:space="preserve"> </w:t>
      </w:r>
      <w:r w:rsidRPr="00750EA4">
        <w:t>They are not looking at resilience at the same time</w:t>
      </w:r>
      <w:r>
        <w:t>,</w:t>
      </w:r>
      <w:r w:rsidRPr="00750EA4">
        <w:t xml:space="preserve"> and that is going to become increasingly important.</w:t>
      </w:r>
      <w:r>
        <w:t xml:space="preserve"> </w:t>
      </w:r>
    </w:p>
    <w:p w:rsidR="00263059" w:rsidRPr="00D319E5" w:rsidP="001365E1">
      <w:pPr>
        <w:pStyle w:val="Remark"/>
      </w:pPr>
      <w:r w:rsidRPr="00E52B9A">
        <w:rPr>
          <w:b/>
        </w:rPr>
        <w:t>The Chair:</w:t>
      </w:r>
      <w:r>
        <w:t xml:space="preserve"> Thank you both very much indeed. </w:t>
      </w:r>
      <w:r w:rsidRPr="00750EA4">
        <w:t>We are only one minute adrift.</w:t>
      </w:r>
      <w:r>
        <w:t xml:space="preserve"> </w:t>
      </w:r>
      <w:r w:rsidRPr="00750EA4">
        <w:t>I would like to thank you for doing much of our work for us.</w:t>
      </w:r>
      <w:r>
        <w:t xml:space="preserve"> </w:t>
      </w:r>
      <w:r w:rsidRPr="00750EA4">
        <w:t>We will be paying close attention over the coming months to the National Preparedness Commission</w:t>
      </w:r>
      <w:r>
        <w:t xml:space="preserve">, and </w:t>
      </w:r>
      <w:r w:rsidRPr="00750EA4">
        <w:t>we are most grateful.</w:t>
      </w:r>
      <w:r w:rsidRPr="00D319E5" w:rsidR="00676C3B">
        <w:t xml:space="preserv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C401D"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C401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27426A3C"/>
    <w:lvl w:ilvl="0">
      <w:start w:val="23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401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252088"/>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252088"/>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320C5-C900-4946-B468-D99CFE54E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