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075B" w:rsidP="006C075B">
      <w:pPr>
        <w:pStyle w:val="TitleCommittee0"/>
      </w:pPr>
      <w:r>
        <w:t>Science and Technology Committee</w:t>
      </w:r>
    </w:p>
    <w:p w:rsidR="006C075B" w:rsidP="006C075B">
      <w:pPr>
        <w:pStyle w:val="TitleInquiry0"/>
      </w:pPr>
      <w:r>
        <w:t>C</w:t>
      </w:r>
      <w:r>
        <w:t>orrected oral evidence: The role of batteries and fuel cells in achieving net zero</w:t>
      </w:r>
    </w:p>
    <w:p w:rsidR="006C075B" w:rsidP="006C075B">
      <w:pPr>
        <w:pStyle w:val="Para"/>
      </w:pPr>
      <w:r>
        <w:t>Tues</w:t>
      </w:r>
      <w:r>
        <w:t xml:space="preserve">day </w:t>
      </w:r>
      <w:r>
        <w:t>25</w:t>
      </w:r>
      <w:r>
        <w:t xml:space="preserve"> May 2021</w:t>
      </w:r>
    </w:p>
    <w:p w:rsidR="006C075B" w:rsidP="006C075B">
      <w:pPr>
        <w:pStyle w:val="Para"/>
      </w:pPr>
      <w:r>
        <w:t>10 am</w:t>
      </w:r>
    </w:p>
    <w:p w:rsidR="006C075B" w:rsidP="006C075B">
      <w:pPr>
        <w:pStyle w:val="Para"/>
      </w:pPr>
    </w:p>
    <w:p w:rsidR="006C075B" w:rsidP="006C075B">
      <w:r>
        <w:fldChar w:fldCharType="begin"/>
      </w:r>
      <w:r>
        <w:instrText xml:space="preserve"> HYPERLINK "https://parliamentlive.tv/Event/Index/c1e06ecf-bdab-4638-a740-b9be9a69010f" </w:instrText>
      </w:r>
      <w:r>
        <w:fldChar w:fldCharType="separate"/>
      </w:r>
      <w:r w:rsidRPr="008E6D86">
        <w:rPr>
          <w:rStyle w:val="Hyperlink"/>
        </w:rPr>
        <w:t>Watch the meeting</w:t>
      </w:r>
      <w:r>
        <w:fldChar w:fldCharType="end"/>
      </w:r>
    </w:p>
    <w:p w:rsidR="00832C77" w:rsidP="005A1E42">
      <w:pPr>
        <w:jc w:val="left"/>
      </w:pPr>
      <w:r>
        <w:t xml:space="preserve">Members present: </w:t>
      </w:r>
      <w:bookmarkStart w:id="0" w:name="_Hlk72767988"/>
      <w:r>
        <w:t xml:space="preserve">Lord Patel (The Chair); Baroness Brown of Cambridge; Lord Hanworth; </w:t>
      </w:r>
      <w:r w:rsidR="005B3916">
        <w:t xml:space="preserve">Lord Holmes of Richmond; </w:t>
      </w:r>
      <w:r>
        <w:t xml:space="preserve">Lord Kakkar; Lord Krebs; Baroness Manningham-Buller; Lord Mitchell; Baroness Rock; Lord Sarfraz; Baroness Sheehan; Baroness Walmsley; Baroness Warwick of </w:t>
      </w:r>
      <w:r>
        <w:t>Undercliffe</w:t>
      </w:r>
      <w:r>
        <w:t>; Lord Winston.</w:t>
      </w:r>
    </w:p>
    <w:p w:rsidR="00832C77" w:rsidP="00832C77">
      <w:pPr>
        <w:pStyle w:val="Para"/>
        <w:tabs>
          <w:tab w:val="center" w:pos="4536"/>
          <w:tab w:val="right" w:pos="8931"/>
        </w:tabs>
      </w:pPr>
      <w:r w:rsidRPr="00B4067D">
        <w:t>Evidence Session No. 1</w:t>
      </w:r>
      <w:r>
        <w:t>1</w:t>
      </w:r>
      <w:r w:rsidRPr="00B4067D">
        <w:tab/>
        <w:t>Virtual Proceeding</w:t>
      </w:r>
      <w:r w:rsidRPr="00B4067D">
        <w:tab/>
        <w:t>Questions 1</w:t>
      </w:r>
      <w:r>
        <w:t>21</w:t>
      </w:r>
      <w:r w:rsidRPr="00B4067D">
        <w:t xml:space="preserve"> - </w:t>
      </w:r>
      <w:r w:rsidR="00EB7FCD">
        <w:t>128</w:t>
      </w:r>
    </w:p>
    <w:p w:rsidR="00832C77" w:rsidP="00832C77">
      <w:pPr>
        <w:pStyle w:val="TitleWitnesses0"/>
      </w:pPr>
    </w:p>
    <w:p w:rsidR="00832C77" w:rsidP="00832C77">
      <w:pPr>
        <w:pStyle w:val="TitleWitnesses0"/>
      </w:pPr>
      <w:r>
        <w:t>Witnesses</w:t>
      </w:r>
    </w:p>
    <w:p w:rsidR="00832C77" w:rsidP="005A1E42">
      <w:pPr>
        <w:pStyle w:val="Para"/>
        <w:jc w:val="left"/>
      </w:pPr>
      <w:r>
        <w:t xml:space="preserve">Professor Magda </w:t>
      </w:r>
      <w:r>
        <w:t>Titirici</w:t>
      </w:r>
      <w:r>
        <w:t xml:space="preserve">, Chair in Sustainable Energy Materials, Imperial College London; Professor Richard Herrington, Head of Earth Sciences Department, Natural History Museum; Dr Paul Anderson, Reader in Inorganic and Materials Chemistry, University of Birmingham; and Principal Investigator of </w:t>
      </w:r>
      <w:r w:rsidR="00BA7C26">
        <w:t>ReLiB</w:t>
      </w:r>
      <w:r w:rsidR="00BA7C26">
        <w:t xml:space="preserve"> </w:t>
      </w:r>
      <w:r>
        <w:t xml:space="preserve">project, Faraday Institution; Dr </w:t>
      </w:r>
      <w:r>
        <w:t>Evi</w:t>
      </w:r>
      <w:r>
        <w:t xml:space="preserve"> </w:t>
      </w:r>
      <w:r>
        <w:t>Petavratzi</w:t>
      </w:r>
      <w:r>
        <w:t>, Senior Mineral Commodity Geologist, British Geological Survey.</w:t>
      </w:r>
    </w:p>
    <w:p w:rsidR="00832C77" w:rsidP="005A1E42">
      <w:pPr>
        <w:pStyle w:val="Para"/>
        <w:jc w:val="left"/>
      </w:pPr>
    </w:p>
    <w:p w:rsidR="00832C77" w:rsidRPr="00B00119" w:rsidP="005A1E42">
      <w:pPr>
        <w:pStyle w:val="Para"/>
        <w:jc w:val="left"/>
      </w:pPr>
      <w:r w:rsidRPr="00B00119">
        <w:t>USE OF THE TRANSCRIPT</w:t>
      </w:r>
    </w:p>
    <w:p w:rsidR="00832C77" w:rsidRPr="00B00119" w:rsidP="005A1E42">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32C77" w:rsidP="00832C77">
      <w:pPr>
        <w:sectPr w:rsidSect="008351F9">
          <w:headerReference w:type="default" r:id="rId10"/>
          <w:pgSz w:w="11906" w:h="16838"/>
          <w:pgMar w:top="1805" w:right="1440" w:bottom="1440" w:left="1440" w:header="709" w:footer="708" w:gutter="0"/>
          <w:cols w:space="708"/>
          <w:docGrid w:linePitch="360"/>
        </w:sectPr>
      </w:pPr>
    </w:p>
    <w:p w:rsidR="00832C77" w:rsidRPr="00831355" w:rsidP="00832C77">
      <w:pPr>
        <w:pStyle w:val="TitlePanel0"/>
        <w:rPr>
          <w:szCs w:val="28"/>
        </w:rPr>
      </w:pPr>
      <w:bookmarkStart w:id="1" w:name="Panel1"/>
      <w:r w:rsidRPr="00831355">
        <w:rPr>
          <w:szCs w:val="28"/>
        </w:rPr>
        <w:t>Examination of Witnesses</w:t>
      </w:r>
    </w:p>
    <w:p w:rsidR="00832C77" w:rsidP="00832C77">
      <w:pPr>
        <w:pStyle w:val="TitlePanel0"/>
        <w:jc w:val="both"/>
      </w:pPr>
      <w:r w:rsidRPr="00DB72F2">
        <w:rPr>
          <w:sz w:val="22"/>
        </w:rPr>
        <w:t xml:space="preserve">Professor Magda </w:t>
      </w:r>
      <w:r w:rsidRPr="00DB72F2">
        <w:rPr>
          <w:sz w:val="22"/>
        </w:rPr>
        <w:t>Titirici</w:t>
      </w:r>
      <w:r w:rsidRPr="00DB72F2">
        <w:rPr>
          <w:sz w:val="22"/>
        </w:rPr>
        <w:t xml:space="preserve">, Professor Richard Herrington, Dr Paul </w:t>
      </w:r>
      <w:r w:rsidRPr="00DB72F2">
        <w:rPr>
          <w:sz w:val="22"/>
        </w:rPr>
        <w:t>Anderson</w:t>
      </w:r>
      <w:r>
        <w:rPr>
          <w:sz w:val="22"/>
        </w:rPr>
        <w:t xml:space="preserve"> and</w:t>
      </w:r>
      <w:r w:rsidRPr="00DB72F2">
        <w:rPr>
          <w:sz w:val="22"/>
        </w:rPr>
        <w:t xml:space="preserve"> Dr</w:t>
      </w:r>
      <w:r w:rsidR="000C31BB">
        <w:rPr>
          <w:sz w:val="22"/>
        </w:rPr>
        <w:t> </w:t>
      </w:r>
      <w:r w:rsidRPr="00DB72F2">
        <w:rPr>
          <w:sz w:val="22"/>
        </w:rPr>
        <w:t>Evi</w:t>
      </w:r>
      <w:r w:rsidRPr="00DB72F2">
        <w:rPr>
          <w:sz w:val="22"/>
        </w:rPr>
        <w:t xml:space="preserve"> </w:t>
      </w:r>
      <w:r w:rsidRPr="00DB72F2">
        <w:rPr>
          <w:sz w:val="22"/>
        </w:rPr>
        <w:t>P</w:t>
      </w:r>
      <w:bookmarkEnd w:id="0"/>
      <w:r w:rsidRPr="00DB72F2">
        <w:rPr>
          <w:sz w:val="22"/>
        </w:rPr>
        <w:t>etavratzi</w:t>
      </w:r>
      <w:r>
        <w:rPr>
          <w:sz w:val="22"/>
        </w:rPr>
        <w:t>.</w:t>
      </w:r>
    </w:p>
    <w:p w:rsidR="00DB72F2" w:rsidP="00832C77">
      <w:bookmarkEnd w:id="1"/>
    </w:p>
    <w:p w:rsidR="00E03B9F" w:rsidP="00E03B9F">
      <w:pPr>
        <w:pStyle w:val="Question"/>
      </w:pPr>
      <w:r w:rsidRPr="003B4E4E">
        <w:rPr>
          <w:b/>
        </w:rPr>
        <w:t>The Chair:</w:t>
      </w:r>
      <w:r>
        <w:t xml:space="preserve"> </w:t>
      </w:r>
      <w:r w:rsidRPr="00C17507">
        <w:t>Welcome to today's sessio</w:t>
      </w:r>
      <w:r>
        <w:t>n, particularly</w:t>
      </w:r>
      <w:r w:rsidRPr="00C17507">
        <w:t xml:space="preserve"> our witnesses</w:t>
      </w:r>
      <w:r>
        <w:t>. Thank you for very much for making time to talk to us today</w:t>
      </w:r>
      <w:r w:rsidR="008310AD">
        <w:t>. W</w:t>
      </w:r>
      <w:r w:rsidRPr="00C17507">
        <w:t xml:space="preserve">e are looking forward to hearing you and </w:t>
      </w:r>
      <w:r>
        <w:t xml:space="preserve">your comments. </w:t>
      </w:r>
    </w:p>
    <w:p w:rsidR="00E03B9F" w:rsidP="00E03B9F">
      <w:pPr>
        <w:pStyle w:val="QuestionCont"/>
      </w:pPr>
      <w:r>
        <w:t>My question relates to the materials we require for the production of batteries and fuel cells</w:t>
      </w:r>
      <w:r w:rsidR="008310AD">
        <w:t>. W</w:t>
      </w:r>
      <w:r>
        <w:t xml:space="preserve">hat are the crucial materials that we require and where are they mostly sourced from? How good is the United Kingdom at securing their availability? </w:t>
      </w:r>
      <w:r w:rsidR="008310AD">
        <w:t>T</w:t>
      </w:r>
      <w:r w:rsidRPr="00C17507">
        <w:t>wo questions in one.</w:t>
      </w:r>
    </w:p>
    <w:p w:rsidR="008E53AC" w:rsidP="00E03B9F">
      <w:pPr>
        <w:pStyle w:val="Answer"/>
      </w:pPr>
      <w:r w:rsidRPr="7D22D53B">
        <w:rPr>
          <w:b/>
          <w:bCs/>
          <w:i/>
          <w:iCs/>
        </w:rPr>
        <w:t xml:space="preserve">Dr </w:t>
      </w:r>
      <w:r w:rsidRPr="7D22D53B">
        <w:rPr>
          <w:b/>
          <w:bCs/>
          <w:i/>
          <w:iCs/>
        </w:rPr>
        <w:t>Evi</w:t>
      </w:r>
      <w:r w:rsidRPr="7D22D53B">
        <w:rPr>
          <w:b/>
          <w:bCs/>
          <w:i/>
          <w:iCs/>
        </w:rPr>
        <w:t xml:space="preserve"> </w:t>
      </w:r>
      <w:r w:rsidRPr="7D22D53B">
        <w:rPr>
          <w:b/>
          <w:bCs/>
          <w:i/>
          <w:iCs/>
        </w:rPr>
        <w:t>Petavratzi</w:t>
      </w:r>
      <w:r w:rsidRPr="7D22D53B">
        <w:rPr>
          <w:b/>
          <w:bCs/>
          <w:i/>
          <w:iCs/>
        </w:rPr>
        <w:t xml:space="preserve">: </w:t>
      </w:r>
      <w:r>
        <w:t xml:space="preserve">Good morning. I work for the British Geological Survey as a </w:t>
      </w:r>
      <w:r w:rsidR="6F0E80D8">
        <w:t>S</w:t>
      </w:r>
      <w:r>
        <w:t xml:space="preserve">enior </w:t>
      </w:r>
      <w:r w:rsidR="38636483">
        <w:t>M</w:t>
      </w:r>
      <w:r>
        <w:t xml:space="preserve">ineral </w:t>
      </w:r>
      <w:r w:rsidR="1B2C82CB">
        <w:t>C</w:t>
      </w:r>
      <w:r>
        <w:t xml:space="preserve">ommodity </w:t>
      </w:r>
      <w:r w:rsidR="0D9B5CC1">
        <w:t>E</w:t>
      </w:r>
      <w:r>
        <w:t xml:space="preserve">xpert. My background is </w:t>
      </w:r>
      <w:r>
        <w:t xml:space="preserve">actually </w:t>
      </w:r>
      <w:r>
        <w:t>in engineering, so I am not a geologist</w:t>
      </w:r>
      <w:r>
        <w:t>. P</w:t>
      </w:r>
      <w:r>
        <w:t xml:space="preserve">lease ask </w:t>
      </w:r>
      <w:r>
        <w:t>Professo</w:t>
      </w:r>
      <w:r>
        <w:t>r H</w:t>
      </w:r>
      <w:r w:rsidR="00FD4FD6">
        <w:t>e</w:t>
      </w:r>
      <w:r>
        <w:t xml:space="preserve">rrington any </w:t>
      </w:r>
      <w:r>
        <w:t>hard geological</w:t>
      </w:r>
      <w:r>
        <w:t xml:space="preserve"> questions. My research interests are primarily in the sustainab</w:t>
      </w:r>
      <w:r w:rsidR="000712AA">
        <w:t>le</w:t>
      </w:r>
      <w:r>
        <w:t xml:space="preserve"> </w:t>
      </w:r>
      <w:r>
        <w:t xml:space="preserve">and </w:t>
      </w:r>
      <w:r w:rsidR="000712AA">
        <w:t xml:space="preserve">responsible </w:t>
      </w:r>
      <w:r>
        <w:t>supply of critical raw materials.</w:t>
      </w:r>
      <w:r>
        <w:t xml:space="preserve"> </w:t>
      </w:r>
    </w:p>
    <w:p w:rsidR="00E03B9F" w:rsidP="00E03B9F">
      <w:pPr>
        <w:pStyle w:val="Answer"/>
      </w:pPr>
      <w:r>
        <w:t>To your question, t</w:t>
      </w:r>
      <w:r>
        <w:t xml:space="preserve">he materials that we will need for batteries are primarily lithium, nickel, cobalt, manganese, graphite, copper and aluminium. For </w:t>
      </w:r>
      <w:r w:rsidR="000712AA">
        <w:t>fuel cells</w:t>
      </w:r>
      <w:r>
        <w:t xml:space="preserve">, we will need platinum, and potentially cobalt, and nickel zirconium for </w:t>
      </w:r>
      <w:r w:rsidRPr="00C17507">
        <w:t>electrolyse</w:t>
      </w:r>
      <w:r>
        <w:t>r</w:t>
      </w:r>
      <w:r w:rsidRPr="00C17507">
        <w:t xml:space="preserve">s. We will also need copper and aluminium for our electricity networks. </w:t>
      </w:r>
    </w:p>
    <w:p w:rsidR="00E03B9F" w:rsidP="00E03B9F">
      <w:pPr>
        <w:pStyle w:val="Answer"/>
      </w:pPr>
      <w:r>
        <w:t>T</w:t>
      </w:r>
      <w:r w:rsidRPr="00C17507">
        <w:t>he quantities in which they are found in nature is not really an issue</w:t>
      </w:r>
      <w:r>
        <w:t>; w</w:t>
      </w:r>
      <w:r w:rsidRPr="00C17507">
        <w:t>e are not running out of any of these materials in the foreseeable future.</w:t>
      </w:r>
      <w:r>
        <w:t xml:space="preserve"> We have enough </w:t>
      </w:r>
      <w:r>
        <w:t>in the earth’s crust</w:t>
      </w:r>
      <w:r>
        <w:t xml:space="preserve"> to </w:t>
      </w:r>
      <w:r w:rsidRPr="00C17507">
        <w:t xml:space="preserve">satisfy our needs. The issue is </w:t>
      </w:r>
      <w:r w:rsidR="007B0F12">
        <w:t xml:space="preserve">really </w:t>
      </w:r>
      <w:r w:rsidRPr="00C17507">
        <w:t xml:space="preserve">how we can gain access to these </w:t>
      </w:r>
      <w:r>
        <w:t>resources.</w:t>
      </w:r>
      <w:r w:rsidRPr="00C17507">
        <w:t xml:space="preserve"> Access can be influenced by a variety of different factors, including the economic situation of the producing country, </w:t>
      </w:r>
      <w:r w:rsidR="007C6558">
        <w:t xml:space="preserve">the </w:t>
      </w:r>
      <w:r w:rsidRPr="00C17507">
        <w:t xml:space="preserve">political stability </w:t>
      </w:r>
      <w:r w:rsidR="007C6558">
        <w:t>of the</w:t>
      </w:r>
      <w:r w:rsidR="004D6C41">
        <w:t xml:space="preserve"> country</w:t>
      </w:r>
      <w:r w:rsidR="007C6558">
        <w:t xml:space="preserve">, commodity </w:t>
      </w:r>
      <w:r w:rsidRPr="00C17507">
        <w:t xml:space="preserve">markets, </w:t>
      </w:r>
      <w:r>
        <w:t xml:space="preserve">environmental issues associated with the locality of the deposit, social issues, and in some cases </w:t>
      </w:r>
      <w:r w:rsidRPr="00C17507">
        <w:t xml:space="preserve">technology and supporting infrastructure as well. </w:t>
      </w:r>
    </w:p>
    <w:p w:rsidR="00E03B9F" w:rsidRPr="00C17507" w:rsidP="00E03B9F">
      <w:pPr>
        <w:pStyle w:val="Answer"/>
      </w:pPr>
      <w:r>
        <w:t>In general, there is a tendency to use the term</w:t>
      </w:r>
      <w:r w:rsidR="001E4D87">
        <w:t>s</w:t>
      </w:r>
      <w:r>
        <w:t xml:space="preserve"> </w:t>
      </w:r>
      <w:r w:rsidR="001E4D87">
        <w:t>“</w:t>
      </w:r>
      <w:r>
        <w:t>resources</w:t>
      </w:r>
      <w:r w:rsidR="001E4D87">
        <w:t>”</w:t>
      </w:r>
      <w:r>
        <w:t xml:space="preserve"> and </w:t>
      </w:r>
      <w:r w:rsidR="001E4D87">
        <w:t>“</w:t>
      </w:r>
      <w:r>
        <w:t>reserves</w:t>
      </w:r>
      <w:r w:rsidR="001E4D87">
        <w:t>”</w:t>
      </w:r>
      <w:r>
        <w:t xml:space="preserve"> to understand the geological availability in future mineral supply bottlenecks. However, most of the time these terms </w:t>
      </w:r>
      <w:r w:rsidRPr="00C17507">
        <w:t>are not used correctly. The mineral resource</w:t>
      </w:r>
      <w:r>
        <w:t>s</w:t>
      </w:r>
      <w:r w:rsidRPr="00C17507">
        <w:t xml:space="preserve"> do not represent everything that is in the ground</w:t>
      </w:r>
      <w:r>
        <w:t>;</w:t>
      </w:r>
      <w:r w:rsidRPr="00C17507">
        <w:t xml:space="preserve"> they are working inventories</w:t>
      </w:r>
      <w:r>
        <w:t>, and they are bad indicators of the future availability of minerals.</w:t>
      </w:r>
    </w:p>
    <w:p w:rsidR="00AB4EF9" w:rsidP="00E03B9F">
      <w:pPr>
        <w:pStyle w:val="Answer"/>
      </w:pPr>
      <w:r>
        <w:t>T</w:t>
      </w:r>
      <w:r w:rsidRPr="00C17507" w:rsidR="00E03B9F">
        <w:t xml:space="preserve">he world's total reserves </w:t>
      </w:r>
      <w:r w:rsidR="00E03B9F">
        <w:t>of cobalt</w:t>
      </w:r>
      <w:r>
        <w:t>, for example,</w:t>
      </w:r>
      <w:r w:rsidR="00E03B9F">
        <w:t xml:space="preserve"> </w:t>
      </w:r>
      <w:r w:rsidRPr="00C17507" w:rsidR="00E03B9F">
        <w:t xml:space="preserve">are </w:t>
      </w:r>
      <w:r w:rsidR="00E03B9F">
        <w:t xml:space="preserve">currently </w:t>
      </w:r>
      <w:r w:rsidRPr="00C17507" w:rsidR="00E03B9F">
        <w:t>about 6.9 million tonnes. Th</w:t>
      </w:r>
      <w:r w:rsidR="00E03B9F">
        <w:t xml:space="preserve">e </w:t>
      </w:r>
      <w:r w:rsidR="000712AA">
        <w:t>DRC</w:t>
      </w:r>
      <w:r w:rsidRPr="00C17507" w:rsidR="000712AA">
        <w:t xml:space="preserve"> </w:t>
      </w:r>
      <w:r w:rsidRPr="00C17507" w:rsidR="00E03B9F">
        <w:t>dominate</w:t>
      </w:r>
      <w:r w:rsidR="00E03B9F">
        <w:t>s</w:t>
      </w:r>
      <w:r>
        <w:t>—</w:t>
      </w:r>
      <w:r w:rsidR="00E03B9F">
        <w:t>about half of them</w:t>
      </w:r>
      <w:r w:rsidR="000712AA">
        <w:t>,</w:t>
      </w:r>
      <w:r w:rsidR="00E03B9F">
        <w:t xml:space="preserve"> </w:t>
      </w:r>
      <w:r w:rsidR="000712AA">
        <w:t>found in</w:t>
      </w:r>
      <w:r w:rsidR="00E03B9F">
        <w:t xml:space="preserve"> </w:t>
      </w:r>
      <w:r>
        <w:t>s</w:t>
      </w:r>
      <w:r w:rsidRPr="00AB4EF9">
        <w:t xml:space="preserve">ediment-hosted deposits </w:t>
      </w:r>
      <w:r w:rsidR="00E03B9F">
        <w:t>there</w:t>
      </w:r>
      <w:r>
        <w:t>—</w:t>
      </w:r>
      <w:r w:rsidR="00E03B9F">
        <w:t xml:space="preserve">followed by Australia and Cuba. </w:t>
      </w:r>
      <w:r>
        <w:t>Obviously</w:t>
      </w:r>
      <w:r>
        <w:t xml:space="preserve"> t</w:t>
      </w:r>
      <w:r w:rsidR="00E03B9F">
        <w:t xml:space="preserve">he majority of production at the moment comes from the </w:t>
      </w:r>
      <w:r>
        <w:t>DRC</w:t>
      </w:r>
      <w:r w:rsidR="00E03B9F">
        <w:t>.</w:t>
      </w:r>
      <w:r>
        <w:rPr>
          <w:rStyle w:val="FootnoteReference"/>
        </w:rPr>
        <w:footnoteReference w:id="2"/>
      </w:r>
      <w:r w:rsidR="00E03B9F">
        <w:t xml:space="preserve"> </w:t>
      </w:r>
    </w:p>
    <w:p w:rsidR="00E03B9F" w:rsidRPr="00C17507" w:rsidP="00E03B9F">
      <w:pPr>
        <w:pStyle w:val="Answer"/>
      </w:pPr>
      <w:r w:rsidRPr="00C17507">
        <w:t xml:space="preserve">In the case of lithium, </w:t>
      </w:r>
      <w:r w:rsidRPr="00C17507">
        <w:t>the majority of</w:t>
      </w:r>
      <w:r w:rsidRPr="00C17507">
        <w:t xml:space="preserve"> the resource</w:t>
      </w:r>
      <w:r>
        <w:t>s</w:t>
      </w:r>
      <w:r w:rsidRPr="00C17507">
        <w:t xml:space="preserve"> </w:t>
      </w:r>
      <w:r w:rsidR="000712AA">
        <w:t>are found in</w:t>
      </w:r>
      <w:r>
        <w:t xml:space="preserve"> the lithium</w:t>
      </w:r>
      <w:r w:rsidR="00C243AC">
        <w:t>-</w:t>
      </w:r>
      <w:r>
        <w:t xml:space="preserve">triangle countries of South America: Argentina, Chile and Bolivia. </w:t>
      </w:r>
      <w:r w:rsidR="00C243AC">
        <w:t>Obviously l</w:t>
      </w:r>
      <w:r>
        <w:t xml:space="preserve">ithium </w:t>
      </w:r>
      <w:r w:rsidR="00C243AC">
        <w:t>is found in</w:t>
      </w:r>
      <w:r>
        <w:t xml:space="preserve"> a variety of different deposits. It is found in hard rock deposits—Australia is the primary producer </w:t>
      </w:r>
      <w:r w:rsidR="007D3C9F">
        <w:t>from hard rock deposits</w:t>
      </w:r>
      <w:r>
        <w:t xml:space="preserve">—and in sedimentary basins, although there is hardly any production of lithium from sedimentary basins at the moment. It is found across the globe; Africa, for instance, has </w:t>
      </w:r>
      <w:r w:rsidR="000712AA">
        <w:t xml:space="preserve">a significant </w:t>
      </w:r>
      <w:r w:rsidR="000712AA">
        <w:t>endowment,</w:t>
      </w:r>
      <w:r>
        <w:t>,</w:t>
      </w:r>
      <w:r>
        <w:t xml:space="preserve"> and it is found </w:t>
      </w:r>
      <w:r w:rsidR="000712AA">
        <w:t xml:space="preserve">elsewhere </w:t>
      </w:r>
      <w:r>
        <w:t>in South America</w:t>
      </w:r>
      <w:r w:rsidR="000712AA">
        <w:t xml:space="preserve"> (apart from the Li triangle)</w:t>
      </w:r>
      <w:r>
        <w:t>, central America, and so on.</w:t>
      </w:r>
      <w:r>
        <w:rPr>
          <w:rStyle w:val="FootnoteReference"/>
        </w:rPr>
        <w:footnoteReference w:id="3"/>
      </w:r>
    </w:p>
    <w:p w:rsidR="00E03B9F" w:rsidRPr="00C17507" w:rsidP="00E03B9F">
      <w:pPr>
        <w:pStyle w:val="Answer"/>
      </w:pPr>
      <w:r>
        <w:t>E</w:t>
      </w:r>
      <w:r w:rsidRPr="00C17507">
        <w:t>xtraction methods</w:t>
      </w:r>
      <w:r>
        <w:t xml:space="preserve"> are very much </w:t>
      </w:r>
      <w:r w:rsidR="004A2141">
        <w:t xml:space="preserve">determined by the ore deposit’s </w:t>
      </w:r>
      <w:r>
        <w:t>characteristics</w:t>
      </w:r>
      <w:r w:rsidR="004A2141">
        <w:t xml:space="preserve">, and </w:t>
      </w:r>
      <w:r>
        <w:t xml:space="preserve">they are defined </w:t>
      </w:r>
      <w:r w:rsidR="000712AA">
        <w:t xml:space="preserve">during </w:t>
      </w:r>
      <w:r>
        <w:t xml:space="preserve">feasibility </w:t>
      </w:r>
      <w:r w:rsidR="000712AA">
        <w:t>at</w:t>
      </w:r>
      <w:r>
        <w:t xml:space="preserve"> the exploration stages of </w:t>
      </w:r>
      <w:r w:rsidR="000712AA">
        <w:t>a mine project development</w:t>
      </w:r>
      <w:r>
        <w:t>. A lot of factors define which way the extraction method will go</w:t>
      </w:r>
      <w:r w:rsidR="004A2141">
        <w:t>;</w:t>
      </w:r>
      <w:r>
        <w:t xml:space="preserve"> economic, environmental and social factors can play quite a role in how we go about extracting some of these resources. S</w:t>
      </w:r>
      <w:r w:rsidRPr="00C17507">
        <w:t xml:space="preserve">urface mining and underground mining are the key primary techniques for extracting materials, but in certain </w:t>
      </w:r>
      <w:r>
        <w:t xml:space="preserve">cases, for instance for lithium, we pump out the brine from the ground. </w:t>
      </w:r>
      <w:r w:rsidRPr="00C17507">
        <w:t>There are other techniques such as</w:t>
      </w:r>
      <w:r>
        <w:t xml:space="preserve"> in situ leaching, which </w:t>
      </w:r>
      <w:r w:rsidR="004A2141">
        <w:t>is used</w:t>
      </w:r>
      <w:r>
        <w:t xml:space="preserve"> commonly for copper extraction, for instance, but </w:t>
      </w:r>
      <w:r w:rsidR="000712AA">
        <w:t>also in</w:t>
      </w:r>
      <w:r w:rsidR="004A2141">
        <w:t xml:space="preserve"> </w:t>
      </w:r>
      <w:r>
        <w:t>rare earths</w:t>
      </w:r>
      <w:r w:rsidR="000712AA">
        <w:t xml:space="preserve"> mining</w:t>
      </w:r>
      <w:r>
        <w:t>.</w:t>
      </w:r>
      <w:r w:rsidRPr="00F37A7E">
        <w:t xml:space="preserve"> </w:t>
      </w:r>
    </w:p>
    <w:p w:rsidR="00E03B9F" w:rsidP="00E03B9F">
      <w:pPr>
        <w:pStyle w:val="Answer"/>
      </w:pPr>
      <w:r w:rsidRPr="00C17507">
        <w:t>If I remember correctly, you also asked me about</w:t>
      </w:r>
      <w:r>
        <w:t xml:space="preserve"> </w:t>
      </w:r>
      <w:r w:rsidR="004A2141">
        <w:t>UK’s</w:t>
      </w:r>
      <w:r>
        <w:t xml:space="preserve"> access to materials. </w:t>
      </w:r>
      <w:r w:rsidRPr="00C17507">
        <w:t>W</w:t>
      </w:r>
      <w:r>
        <w:t>e</w:t>
      </w:r>
      <w:r w:rsidRPr="00C17507">
        <w:t xml:space="preserve"> have domestic resource</w:t>
      </w:r>
      <w:r>
        <w:t>s</w:t>
      </w:r>
      <w:r w:rsidRPr="00C17507">
        <w:t xml:space="preserve"> in the </w:t>
      </w:r>
      <w:r w:rsidR="004A2141">
        <w:t>UK,</w:t>
      </w:r>
      <w:r w:rsidRPr="00C17507">
        <w:t xml:space="preserve"> but at the moment we are not utilising them</w:t>
      </w:r>
      <w:r w:rsidR="004A2141">
        <w:t xml:space="preserve">. They </w:t>
      </w:r>
      <w:r>
        <w:t>are very limited</w:t>
      </w:r>
      <w:r w:rsidR="004A2141">
        <w:t xml:space="preserve">, so when it comes to </w:t>
      </w:r>
      <w:r w:rsidRPr="00C17507">
        <w:t>security of supply for the UK</w:t>
      </w:r>
      <w:r w:rsidR="000712AA">
        <w:t>, domestic resources won’t be sufficient to utilise our needs</w:t>
      </w:r>
      <w:r w:rsidRPr="00C17507">
        <w:t>.</w:t>
      </w:r>
      <w:r>
        <w:rPr>
          <w:rStyle w:val="FootnoteReference"/>
        </w:rPr>
        <w:footnoteReference w:id="4"/>
      </w:r>
      <w:r w:rsidRPr="00C17507">
        <w:t xml:space="preserve"> </w:t>
      </w:r>
    </w:p>
    <w:p w:rsidR="00E03B9F" w:rsidP="00E03B9F">
      <w:pPr>
        <w:pStyle w:val="Remark"/>
      </w:pPr>
      <w:r w:rsidRPr="000E6E16">
        <w:rPr>
          <w:b/>
        </w:rPr>
        <w:t>The Chair:</w:t>
      </w:r>
      <w:r>
        <w:t xml:space="preserve"> We will come to security of supply issues later on. Professor H</w:t>
      </w:r>
      <w:r w:rsidR="00FD4FD6">
        <w:t>e</w:t>
      </w:r>
      <w:r>
        <w:t>rrington, do you have anything to add to that?</w:t>
      </w:r>
    </w:p>
    <w:p w:rsidR="00E03B9F" w:rsidP="00E03B9F">
      <w:pPr>
        <w:pStyle w:val="Answer"/>
      </w:pPr>
      <w:r>
        <w:rPr>
          <w:b/>
          <w:i/>
        </w:rPr>
        <w:t xml:space="preserve">Professor Richard Herrington: </w:t>
      </w:r>
      <w:r>
        <w:t>Yes, t</w:t>
      </w:r>
      <w:r w:rsidRPr="00C17507">
        <w:t>hank you for the chance to speak. I am an economic geologist</w:t>
      </w:r>
      <w:r>
        <w:t xml:space="preserve">, as </w:t>
      </w:r>
      <w:r>
        <w:t>Evi</w:t>
      </w:r>
      <w:r>
        <w:t xml:space="preserve"> kindly said,</w:t>
      </w:r>
      <w:r w:rsidRPr="00C17507">
        <w:t xml:space="preserve"> with 40 years</w:t>
      </w:r>
      <w:r>
        <w:t>’</w:t>
      </w:r>
      <w:r w:rsidRPr="00C17507">
        <w:t xml:space="preserve"> experience in industry and as an academic</w:t>
      </w:r>
      <w:r>
        <w:t xml:space="preserve">. </w:t>
      </w:r>
      <w:r w:rsidRPr="00C17507">
        <w:t>I am currently at the Natural History Museum, where we have a research group focused on looking at where metals are located in rocks and minerals,</w:t>
      </w:r>
      <w:r>
        <w:t xml:space="preserve"> </w:t>
      </w:r>
      <w:r w:rsidRPr="00C17507">
        <w:t>specifically researching</w:t>
      </w:r>
      <w:r>
        <w:t xml:space="preserve"> the properties that enable us to locate where new</w:t>
      </w:r>
      <w:r w:rsidRPr="00C17507">
        <w:t xml:space="preserve"> resource</w:t>
      </w:r>
      <w:r>
        <w:t>s</w:t>
      </w:r>
      <w:r w:rsidRPr="00C17507">
        <w:t xml:space="preserve"> </w:t>
      </w:r>
      <w:r>
        <w:t xml:space="preserve">are, and find </w:t>
      </w:r>
      <w:r w:rsidRPr="00C17507">
        <w:t>ways to extract them in a way that is less damaging for the planet</w:t>
      </w:r>
      <w:r>
        <w:t>.</w:t>
      </w:r>
      <w:r w:rsidRPr="00C17507">
        <w:t xml:space="preserve"> </w:t>
      </w:r>
    </w:p>
    <w:p w:rsidR="00E03B9F" w:rsidRPr="00C17507" w:rsidP="00E03B9F">
      <w:pPr>
        <w:pStyle w:val="Answer"/>
      </w:pPr>
      <w:r w:rsidRPr="00C17507">
        <w:t xml:space="preserve">Part of what we are working on is </w:t>
      </w:r>
      <w:r w:rsidR="00260708">
        <w:t>looking</w:t>
      </w:r>
      <w:r w:rsidRPr="00C17507">
        <w:t xml:space="preserve"> at the whole issue holistically. As </w:t>
      </w:r>
      <w:r>
        <w:t>Evi</w:t>
      </w:r>
      <w:r w:rsidRPr="00C17507">
        <w:t xml:space="preserve"> was saying, it is not a problem of running out; </w:t>
      </w:r>
      <w:r>
        <w:t>i</w:t>
      </w:r>
      <w:r w:rsidRPr="00C17507">
        <w:t>t is a question of developing diversity of supply</w:t>
      </w:r>
      <w:r>
        <w:t>. W</w:t>
      </w:r>
      <w:r w:rsidRPr="00C17507">
        <w:t>e are very much looking into that</w:t>
      </w:r>
      <w:r>
        <w:t xml:space="preserve"> s</w:t>
      </w:r>
      <w:r w:rsidRPr="00C17507">
        <w:t xml:space="preserve">o that we can then make </w:t>
      </w:r>
      <w:r w:rsidRPr="00C17507">
        <w:t>a</w:t>
      </w:r>
      <w:r w:rsidR="00260708">
        <w:t>n</w:t>
      </w:r>
      <w:r>
        <w:t xml:space="preserve"> holistic </w:t>
      </w:r>
      <w:r w:rsidRPr="00C17507">
        <w:t>choice about where those metals and minerals can be resourc</w:t>
      </w:r>
      <w:r>
        <w:t>e</w:t>
      </w:r>
      <w:r w:rsidRPr="00C17507">
        <w:t>d.</w:t>
      </w:r>
    </w:p>
    <w:p w:rsidR="00CC4391" w:rsidP="00E03B9F">
      <w:pPr>
        <w:pStyle w:val="Answer"/>
      </w:pPr>
      <w:r w:rsidRPr="00C17507">
        <w:t xml:space="preserve">Moving on to </w:t>
      </w:r>
      <w:r>
        <w:t>the</w:t>
      </w:r>
      <w:r w:rsidRPr="00C17507">
        <w:t xml:space="preserve"> question, </w:t>
      </w:r>
      <w:r>
        <w:t>Evi</w:t>
      </w:r>
      <w:r w:rsidRPr="00C17507">
        <w:t xml:space="preserve"> said most of what needs to be said</w:t>
      </w:r>
      <w:r>
        <w:t>.</w:t>
      </w:r>
      <w:r w:rsidRPr="00C17507">
        <w:t xml:space="preserve"> </w:t>
      </w:r>
      <w:r>
        <w:t>B</w:t>
      </w:r>
      <w:r w:rsidRPr="00C17507">
        <w:t xml:space="preserve">ut to bring it </w:t>
      </w:r>
      <w:r>
        <w:t>home</w:t>
      </w:r>
      <w:r w:rsidRPr="00C17507">
        <w:t xml:space="preserve"> to the UK, every battery and electric vehicle has specific </w:t>
      </w:r>
      <w:r>
        <w:t xml:space="preserve">metal </w:t>
      </w:r>
      <w:r w:rsidRPr="00C17507">
        <w:t>needs. E</w:t>
      </w:r>
      <w:r>
        <w:t xml:space="preserve">very single </w:t>
      </w:r>
      <w:r w:rsidRPr="00C17507">
        <w:t>car will need 75 k</w:t>
      </w:r>
      <w:r>
        <w:t>ilograms</w:t>
      </w:r>
      <w:r w:rsidRPr="00C17507">
        <w:t xml:space="preserve"> more copper</w:t>
      </w:r>
      <w:r>
        <w:t xml:space="preserve"> than an </w:t>
      </w:r>
      <w:r w:rsidRPr="00C17507">
        <w:t>internal combustion car</w:t>
      </w:r>
      <w:r>
        <w:t xml:space="preserve">, and it </w:t>
      </w:r>
      <w:r w:rsidRPr="00C17507">
        <w:t>will need rare</w:t>
      </w:r>
      <w:r>
        <w:t>-</w:t>
      </w:r>
      <w:r w:rsidRPr="00C17507">
        <w:t>earth metals</w:t>
      </w:r>
      <w:r>
        <w:t>,</w:t>
      </w:r>
      <w:r w:rsidRPr="00C17507">
        <w:t xml:space="preserve"> </w:t>
      </w:r>
      <w:r>
        <w:t xml:space="preserve">8 </w:t>
      </w:r>
      <w:r>
        <w:t>k</w:t>
      </w:r>
      <w:r w:rsidRPr="00C17507">
        <w:t xml:space="preserve">ilograms of lithium, 7 kilograms of cobalt and about 25 kilograms of graphite. </w:t>
      </w:r>
    </w:p>
    <w:p w:rsidR="00E03B9F" w:rsidP="00E03B9F">
      <w:pPr>
        <w:pStyle w:val="Answer"/>
      </w:pPr>
      <w:r w:rsidRPr="00C17507">
        <w:t xml:space="preserve">Currently those materials, as </w:t>
      </w:r>
      <w:r>
        <w:t>Evi</w:t>
      </w:r>
      <w:r w:rsidRPr="00C17507">
        <w:t xml:space="preserve"> said, are not sourced in the U</w:t>
      </w:r>
      <w:r>
        <w:t>nited Kingdom</w:t>
      </w:r>
      <w:r w:rsidRPr="00C17507">
        <w:t xml:space="preserve">; </w:t>
      </w:r>
      <w:r>
        <w:t>t</w:t>
      </w:r>
      <w:r w:rsidRPr="00C17507">
        <w:t>hey have to come in from outside. There is potential in the U</w:t>
      </w:r>
      <w:r>
        <w:t>K—</w:t>
      </w:r>
      <w:r w:rsidRPr="00C17507">
        <w:t>particularly</w:t>
      </w:r>
      <w:r>
        <w:t xml:space="preserve"> with</w:t>
      </w:r>
      <w:r w:rsidRPr="00C17507">
        <w:t xml:space="preserve"> lithium</w:t>
      </w:r>
      <w:r>
        <w:t>,</w:t>
      </w:r>
      <w:r w:rsidRPr="00C17507">
        <w:t xml:space="preserve"> which hopefully we will talk about late</w:t>
      </w:r>
      <w:r>
        <w:t>r—but it</w:t>
      </w:r>
      <w:r w:rsidRPr="00C17507">
        <w:t xml:space="preserve"> is a question of </w:t>
      </w:r>
      <w:r>
        <w:t xml:space="preserve">identifying and making sure that we </w:t>
      </w:r>
      <w:r w:rsidRPr="00C17507">
        <w:t xml:space="preserve">understand </w:t>
      </w:r>
      <w:r>
        <w:t xml:space="preserve">that we have a diverse set of places where we can obtain these metals. That </w:t>
      </w:r>
      <w:r w:rsidRPr="00C17507">
        <w:t>is the biggest burning issue</w:t>
      </w:r>
      <w:r>
        <w:t xml:space="preserve">. </w:t>
      </w:r>
      <w:r w:rsidR="00205BA2">
        <w:t xml:space="preserve">We </w:t>
      </w:r>
      <w:r w:rsidRPr="00C17507">
        <w:t>are not going to run out</w:t>
      </w:r>
      <w:r>
        <w:t>,</w:t>
      </w:r>
      <w:r w:rsidRPr="00C17507">
        <w:t xml:space="preserve"> </w:t>
      </w:r>
      <w:r w:rsidR="00205BA2">
        <w:t xml:space="preserve">but </w:t>
      </w:r>
      <w:r w:rsidRPr="00C17507">
        <w:t xml:space="preserve">we have to ask the question: can we access those metals and minerals in the timescale </w:t>
      </w:r>
      <w:r>
        <w:t xml:space="preserve">that </w:t>
      </w:r>
      <w:r w:rsidRPr="00C17507">
        <w:t xml:space="preserve">we need to introduce </w:t>
      </w:r>
      <w:r>
        <w:t xml:space="preserve">the technologies that </w:t>
      </w:r>
      <w:r w:rsidR="001D6F53">
        <w:t>will</w:t>
      </w:r>
      <w:r>
        <w:t xml:space="preserve"> reduce— </w:t>
      </w:r>
    </w:p>
    <w:p w:rsidR="00E03B9F" w:rsidP="00E03B9F">
      <w:pPr>
        <w:pStyle w:val="Remark"/>
      </w:pPr>
      <w:r w:rsidRPr="000E6E16">
        <w:rPr>
          <w:b/>
        </w:rPr>
        <w:t>The Chair:</w:t>
      </w:r>
      <w:r>
        <w:t xml:space="preserve"> We will come on to access questions later on. Professor </w:t>
      </w:r>
      <w:r>
        <w:t>Titirici</w:t>
      </w:r>
      <w:r>
        <w:t>, do you have anything to add?</w:t>
      </w:r>
    </w:p>
    <w:p w:rsidR="00E03B9F" w:rsidRPr="00C17507" w:rsidP="00E03B9F">
      <w:pPr>
        <w:pStyle w:val="Answer"/>
      </w:pPr>
      <w:r w:rsidRPr="7D22D53B">
        <w:rPr>
          <w:b/>
          <w:bCs/>
          <w:i/>
          <w:iCs/>
        </w:rPr>
        <w:t xml:space="preserve">Professor Magda </w:t>
      </w:r>
      <w:r w:rsidRPr="7D22D53B">
        <w:rPr>
          <w:b/>
          <w:bCs/>
          <w:i/>
          <w:iCs/>
        </w:rPr>
        <w:t>Titirici</w:t>
      </w:r>
      <w:r w:rsidRPr="7D22D53B">
        <w:rPr>
          <w:b/>
          <w:bCs/>
          <w:i/>
          <w:iCs/>
        </w:rPr>
        <w:t xml:space="preserve">: </w:t>
      </w:r>
      <w:r>
        <w:t xml:space="preserve">I am </w:t>
      </w:r>
      <w:r w:rsidR="4DDCC14F">
        <w:t>P</w:t>
      </w:r>
      <w:r>
        <w:t>rofessor of</w:t>
      </w:r>
      <w:r w:rsidRPr="7D22D53B">
        <w:rPr>
          <w:b/>
          <w:bCs/>
          <w:i/>
          <w:iCs/>
        </w:rPr>
        <w:t xml:space="preserve"> </w:t>
      </w:r>
      <w:r w:rsidRPr="7D22D53B" w:rsidR="7A842332">
        <w:t>S</w:t>
      </w:r>
      <w:r>
        <w:t xml:space="preserve">ustainable </w:t>
      </w:r>
      <w:r w:rsidR="7892B46B">
        <w:t>E</w:t>
      </w:r>
      <w:r>
        <w:t xml:space="preserve">nergy </w:t>
      </w:r>
      <w:r w:rsidR="0F66796F">
        <w:t>M</w:t>
      </w:r>
      <w:r>
        <w:t xml:space="preserve">aterials at Imperial College London in the chemical engineering department. I am also the director of research there. </w:t>
      </w:r>
    </w:p>
    <w:p w:rsidR="00A2714D" w:rsidP="00E03B9F">
      <w:pPr>
        <w:pStyle w:val="Answer"/>
      </w:pPr>
      <w:r w:rsidRPr="00C17507">
        <w:t>I am</w:t>
      </w:r>
      <w:r>
        <w:t xml:space="preserve"> not a mineralogist, but I am</w:t>
      </w:r>
      <w:r w:rsidRPr="00C17507">
        <w:t xml:space="preserve"> very passionate about energy</w:t>
      </w:r>
      <w:r>
        <w:t xml:space="preserve">, </w:t>
      </w:r>
      <w:r w:rsidRPr="00C17507">
        <w:t>sustainability and critical materials. A lot has already been said</w:t>
      </w:r>
      <w:r>
        <w:t>,</w:t>
      </w:r>
      <w:r w:rsidRPr="00C17507">
        <w:t xml:space="preserve"> but I would like to point out, and I am happy to send </w:t>
      </w:r>
      <w:r>
        <w:t xml:space="preserve">it to </w:t>
      </w:r>
      <w:r>
        <w:t xml:space="preserve">you, a very nice paper called </w:t>
      </w:r>
      <w:r w:rsidRPr="005A72D2">
        <w:rPr>
          <w:i/>
          <w:iCs/>
        </w:rPr>
        <w:t xml:space="preserve">Addressing the </w:t>
      </w:r>
      <w:r>
        <w:rPr>
          <w:i/>
          <w:iCs/>
        </w:rPr>
        <w:t>T</w:t>
      </w:r>
      <w:r w:rsidRPr="005A72D2">
        <w:rPr>
          <w:i/>
          <w:iCs/>
        </w:rPr>
        <w:t xml:space="preserve">erawatt </w:t>
      </w:r>
      <w:r>
        <w:rPr>
          <w:i/>
          <w:iCs/>
        </w:rPr>
        <w:t>C</w:t>
      </w:r>
      <w:r w:rsidRPr="005A72D2">
        <w:rPr>
          <w:i/>
          <w:iCs/>
        </w:rPr>
        <w:t>hallenge</w:t>
      </w:r>
      <w:r>
        <w:t xml:space="preserve">. It was published in </w:t>
      </w:r>
      <w:r w:rsidRPr="00C17507">
        <w:t>2012</w:t>
      </w:r>
      <w:r>
        <w:t>,</w:t>
      </w:r>
      <w:r w:rsidRPr="00C17507">
        <w:t xml:space="preserve"> but I think it is still valid. </w:t>
      </w:r>
    </w:p>
    <w:p w:rsidR="00E03B9F" w:rsidP="00E03B9F">
      <w:pPr>
        <w:pStyle w:val="Answer"/>
      </w:pPr>
      <w:r>
        <w:t xml:space="preserve">The paper </w:t>
      </w:r>
      <w:r w:rsidRPr="00C17507">
        <w:t>classif</w:t>
      </w:r>
      <w:r>
        <w:t>ies</w:t>
      </w:r>
      <w:r w:rsidRPr="00C17507">
        <w:t xml:space="preserve"> materials according to their availabilit</w:t>
      </w:r>
      <w:r>
        <w:t>y—</w:t>
      </w:r>
      <w:r w:rsidRPr="00C17507">
        <w:t xml:space="preserve">as high volume, </w:t>
      </w:r>
      <w:r>
        <w:t>low/</w:t>
      </w:r>
      <w:r w:rsidRPr="00C17507">
        <w:t xml:space="preserve">medium volume, very low volume and extremely low volume. This is based on the availability of </w:t>
      </w:r>
      <w:r>
        <w:t>w</w:t>
      </w:r>
      <w:r w:rsidRPr="00C17507">
        <w:t>hat we can extract</w:t>
      </w:r>
      <w:r>
        <w:t>, so h</w:t>
      </w:r>
      <w:r w:rsidRPr="00C17507">
        <w:t>igh volume mean</w:t>
      </w:r>
      <w:r w:rsidR="00A2714D">
        <w:t>s</w:t>
      </w:r>
      <w:r w:rsidRPr="00C17507">
        <w:t xml:space="preserve"> at least one </w:t>
      </w:r>
      <w:r w:rsidR="00BA52A9">
        <w:t>M</w:t>
      </w:r>
      <w:r w:rsidRPr="00C17507">
        <w:t>egaton</w:t>
      </w:r>
      <w:r>
        <w:t>ne</w:t>
      </w:r>
      <w:r w:rsidRPr="00C17507">
        <w:t xml:space="preserve"> per year,</w:t>
      </w:r>
      <w:r>
        <w:t xml:space="preserve"> low/medium </w:t>
      </w:r>
      <w:r w:rsidR="00A2714D">
        <w:t>means</w:t>
      </w:r>
      <w:r>
        <w:t xml:space="preserve"> 33 </w:t>
      </w:r>
      <w:r>
        <w:t>kilotonnes</w:t>
      </w:r>
      <w:r>
        <w:t xml:space="preserve"> to 1,000 </w:t>
      </w:r>
      <w:r>
        <w:t>kilotonnes</w:t>
      </w:r>
      <w:r>
        <w:t xml:space="preserve"> a year, and so on. This is not only </w:t>
      </w:r>
      <w:r w:rsidRPr="00C17507">
        <w:t>about the abundanc</w:t>
      </w:r>
      <w:r>
        <w:t>e; it is</w:t>
      </w:r>
      <w:r w:rsidRPr="00C17507">
        <w:t xml:space="preserve"> also about how concentrated </w:t>
      </w:r>
      <w:r>
        <w:t>materials</w:t>
      </w:r>
      <w:r w:rsidRPr="00C17507">
        <w:t xml:space="preserve"> are in the </w:t>
      </w:r>
      <w:r>
        <w:t>ore</w:t>
      </w:r>
      <w:r w:rsidRPr="00C17507">
        <w:t xml:space="preserve">, because </w:t>
      </w:r>
      <w:r>
        <w:t xml:space="preserve">a </w:t>
      </w:r>
      <w:r w:rsidRPr="00C17507">
        <w:t xml:space="preserve">material can be very abundant but </w:t>
      </w:r>
      <w:r w:rsidRPr="00C17507">
        <w:t>actually very</w:t>
      </w:r>
      <w:r w:rsidRPr="00C17507">
        <w:t xml:space="preserve"> diluted within</w:t>
      </w:r>
      <w:r>
        <w:t xml:space="preserve"> the ore crust.</w:t>
      </w:r>
    </w:p>
    <w:p w:rsidR="00A83637" w:rsidP="00A83637">
      <w:pPr>
        <w:pStyle w:val="Answer"/>
      </w:pPr>
      <w:r>
        <w:t xml:space="preserve">Also, in the </w:t>
      </w:r>
      <w:r w:rsidRPr="00C17507">
        <w:t>paper</w:t>
      </w:r>
      <w:r>
        <w:t>,</w:t>
      </w:r>
      <w:r w:rsidRPr="00C17507">
        <w:t xml:space="preserve"> there is a formula that relates the market price to the product, which is </w:t>
      </w:r>
      <w:r>
        <w:t xml:space="preserve">in </w:t>
      </w:r>
      <w:r w:rsidRPr="00C17507">
        <w:t>dollars per kilogram</w:t>
      </w:r>
      <w:r>
        <w:t>, in relation to the ore concentrations. T</w:t>
      </w:r>
      <w:r w:rsidRPr="00C17507">
        <w:t xml:space="preserve">hat is very important to take into account. </w:t>
      </w:r>
    </w:p>
    <w:p w:rsidR="00A83637" w:rsidRPr="00C17507" w:rsidP="00A83637">
      <w:pPr>
        <w:pStyle w:val="Answer"/>
      </w:pPr>
      <w:r>
        <w:t>A</w:t>
      </w:r>
      <w:r w:rsidRPr="00C17507">
        <w:t xml:space="preserve"> lot has been said about batteries</w:t>
      </w:r>
      <w:r w:rsidRPr="00BA52A9" w:rsidR="00BA52A9">
        <w:t xml:space="preserve"> </w:t>
      </w:r>
      <w:r w:rsidR="00BA52A9">
        <w:t>so will move on to fuel cells. I</w:t>
      </w:r>
      <w:r>
        <w:t xml:space="preserve">n order </w:t>
      </w:r>
      <w:r w:rsidRPr="00C17507">
        <w:t xml:space="preserve">to use fuel </w:t>
      </w:r>
      <w:r>
        <w:t>cells</w:t>
      </w:r>
      <w:r>
        <w:t xml:space="preserve"> </w:t>
      </w:r>
      <w:r w:rsidRPr="00C17507">
        <w:t>we also need hydrogen and electroly</w:t>
      </w:r>
      <w:r>
        <w:t>s</w:t>
      </w:r>
      <w:r w:rsidRPr="00C17507">
        <w:t>er</w:t>
      </w:r>
      <w:r>
        <w:t>s, and for that we need i</w:t>
      </w:r>
      <w:r w:rsidRPr="00C17507">
        <w:t>ridium</w:t>
      </w:r>
      <w:r>
        <w:t xml:space="preserve">, which </w:t>
      </w:r>
      <w:r w:rsidRPr="00C17507">
        <w:t>is a by</w:t>
      </w:r>
      <w:r>
        <w:t>-</w:t>
      </w:r>
      <w:r w:rsidRPr="00C17507">
        <w:t>product of platinum extraction</w:t>
      </w:r>
      <w:r>
        <w:t xml:space="preserve">. </w:t>
      </w:r>
      <w:r w:rsidRPr="00C17507">
        <w:t>Most of the platinum resources are in South Africa</w:t>
      </w:r>
      <w:r>
        <w:t xml:space="preserve">. </w:t>
      </w:r>
      <w:r w:rsidRPr="00C17507">
        <w:t xml:space="preserve">Iridium is one of the elements that </w:t>
      </w:r>
      <w:r>
        <w:t xml:space="preserve">are </w:t>
      </w:r>
      <w:r w:rsidRPr="00C17507">
        <w:t>very scarce</w:t>
      </w:r>
      <w:r>
        <w:t>,</w:t>
      </w:r>
      <w:r w:rsidRPr="00C17507">
        <w:t xml:space="preserve"> </w:t>
      </w:r>
      <w:r>
        <w:t xml:space="preserve">so it </w:t>
      </w:r>
      <w:r w:rsidRPr="00C17507">
        <w:t xml:space="preserve">is classified </w:t>
      </w:r>
      <w:r>
        <w:t xml:space="preserve">under </w:t>
      </w:r>
      <w:r w:rsidR="00BA52A9">
        <w:t xml:space="preserve">extremely </w:t>
      </w:r>
      <w:r w:rsidRPr="00C17507">
        <w:t>low</w:t>
      </w:r>
      <w:r>
        <w:t>-</w:t>
      </w:r>
      <w:r w:rsidRPr="00C17507">
        <w:t xml:space="preserve">volume availability. </w:t>
      </w:r>
    </w:p>
    <w:p w:rsidR="00A83637" w:rsidP="00A83637">
      <w:pPr>
        <w:pStyle w:val="Answer"/>
      </w:pPr>
      <w:r>
        <w:t>Talking</w:t>
      </w:r>
      <w:r w:rsidRPr="00C17507">
        <w:t xml:space="preserve"> about batteries, if we want to produce hydrogen </w:t>
      </w:r>
      <w:r>
        <w:t>with PEM e</w:t>
      </w:r>
      <w:r w:rsidRPr="00C17507">
        <w:t>lectrolyse</w:t>
      </w:r>
      <w:r>
        <w:t>r</w:t>
      </w:r>
      <w:r w:rsidRPr="00C17507">
        <w:t>s</w:t>
      </w:r>
      <w:r>
        <w:t xml:space="preserve">, we will </w:t>
      </w:r>
      <w:r w:rsidRPr="00C17507">
        <w:t xml:space="preserve">need </w:t>
      </w:r>
      <w:r w:rsidR="00272735">
        <w:t>between</w:t>
      </w:r>
      <w:r w:rsidRPr="00C17507">
        <w:t xml:space="preserve"> 1.5 and </w:t>
      </w:r>
      <w:r>
        <w:t xml:space="preserve">2 </w:t>
      </w:r>
      <w:r w:rsidRPr="00C17507">
        <w:t xml:space="preserve">milligrams of </w:t>
      </w:r>
      <w:r>
        <w:t>i</w:t>
      </w:r>
      <w:r w:rsidRPr="00C17507">
        <w:t xml:space="preserve">ridium per square </w:t>
      </w:r>
      <w:r w:rsidR="00BA52A9">
        <w:t>centi</w:t>
      </w:r>
      <w:r w:rsidRPr="00C17507">
        <w:t>metre</w:t>
      </w:r>
      <w:r>
        <w:t xml:space="preserve">. </w:t>
      </w:r>
      <w:r w:rsidRPr="00C17507">
        <w:t>That does not seem a lot</w:t>
      </w:r>
      <w:r>
        <w:t>,</w:t>
      </w:r>
      <w:r w:rsidRPr="00C17507">
        <w:t xml:space="preserve"> but when you upscale it to </w:t>
      </w:r>
      <w:r>
        <w:t>terawatt hours</w:t>
      </w:r>
      <w:r w:rsidRPr="00C17507">
        <w:t xml:space="preserve"> it become</w:t>
      </w:r>
      <w:r>
        <w:t>s</w:t>
      </w:r>
      <w:r w:rsidRPr="00C17507">
        <w:t xml:space="preserve"> quite a lot. You also need platinum in electrolyse</w:t>
      </w:r>
      <w:r>
        <w:t>r</w:t>
      </w:r>
      <w:r w:rsidRPr="00C17507">
        <w:t>s</w:t>
      </w:r>
      <w:r>
        <w:t xml:space="preserve">, </w:t>
      </w:r>
      <w:r w:rsidRPr="00C17507">
        <w:t>but very little; you could do it with as little as 0.0</w:t>
      </w:r>
      <w:r>
        <w:t>0</w:t>
      </w:r>
      <w:r w:rsidRPr="00C17507">
        <w:t xml:space="preserve">25 milligrams of platinum per </w:t>
      </w:r>
      <w:r>
        <w:t>centimetre</w:t>
      </w:r>
      <w:r w:rsidRPr="00CA7F88">
        <w:t xml:space="preserve"> </w:t>
      </w:r>
      <w:r>
        <w:t xml:space="preserve">square and it would work equally well. </w:t>
      </w:r>
    </w:p>
    <w:p w:rsidR="00A83637" w:rsidP="00A83637">
      <w:pPr>
        <w:pStyle w:val="Answer"/>
      </w:pPr>
      <w:r>
        <w:t>In a PEM fuel cell, y</w:t>
      </w:r>
      <w:r w:rsidRPr="00C17507">
        <w:t>ou need more platinum</w:t>
      </w:r>
      <w:r>
        <w:t xml:space="preserve">; you need quite a lot of it </w:t>
      </w:r>
      <w:r w:rsidRPr="00C17507">
        <w:t>in the cathode. It is estimated that in a fuel</w:t>
      </w:r>
      <w:r>
        <w:t>-</w:t>
      </w:r>
      <w:r w:rsidRPr="00C17507">
        <w:t>cell vehicle</w:t>
      </w:r>
      <w:r>
        <w:t xml:space="preserve">, for example, </w:t>
      </w:r>
      <w:r w:rsidRPr="00C17507">
        <w:t xml:space="preserve">you </w:t>
      </w:r>
      <w:r w:rsidRPr="00C17507">
        <w:t xml:space="preserve">would need about </w:t>
      </w:r>
      <w:r w:rsidR="00BD6F10">
        <w:t>2</w:t>
      </w:r>
      <w:r w:rsidRPr="00C17507">
        <w:t>5 grams of platinum per car</w:t>
      </w:r>
      <w:r>
        <w:t xml:space="preserve">. In </w:t>
      </w:r>
      <w:r w:rsidRPr="00C17507">
        <w:t xml:space="preserve">the catalyst that we use in a regular vehicle today we only </w:t>
      </w:r>
      <w:r>
        <w:t xml:space="preserve">need </w:t>
      </w:r>
      <w:r w:rsidRPr="00C17507">
        <w:t>3 grams</w:t>
      </w:r>
      <w:r>
        <w:t xml:space="preserve">, </w:t>
      </w:r>
      <w:r w:rsidRPr="00C17507">
        <w:t xml:space="preserve">so there will be a huge increase in platinum demand </w:t>
      </w:r>
      <w:r>
        <w:t>there</w:t>
      </w:r>
      <w:r w:rsidRPr="00C17507">
        <w:t xml:space="preserve">. </w:t>
      </w:r>
    </w:p>
    <w:p w:rsidR="00A83637" w:rsidP="00A83637">
      <w:pPr>
        <w:pStyle w:val="Answer"/>
      </w:pPr>
      <w:r>
        <w:t xml:space="preserve">In </w:t>
      </w:r>
      <w:r w:rsidRPr="00C17507">
        <w:t>terms of availability in the UK, I do not think anything has changed</w:t>
      </w:r>
      <w:r>
        <w:t xml:space="preserve">. The </w:t>
      </w:r>
      <w:r w:rsidRPr="00C17507">
        <w:t>last time I checked</w:t>
      </w:r>
      <w:r>
        <w:t xml:space="preserve">, </w:t>
      </w:r>
      <w:r w:rsidRPr="00C17507">
        <w:t>the UK did not have a strategy for critical materials</w:t>
      </w:r>
      <w:r>
        <w:t>.</w:t>
      </w:r>
      <w:r w:rsidRPr="00C17507">
        <w:t xml:space="preserve"> Every other country seems to have one. The </w:t>
      </w:r>
      <w:r>
        <w:t>European Union</w:t>
      </w:r>
      <w:r w:rsidRPr="00C17507">
        <w:t xml:space="preserve"> </w:t>
      </w:r>
      <w:r w:rsidRPr="00C17507">
        <w:t>definitely has</w:t>
      </w:r>
      <w:r w:rsidRPr="00C17507">
        <w:t xml:space="preserve"> one high on the agenda</w:t>
      </w:r>
      <w:r>
        <w:t xml:space="preserve">, as do </w:t>
      </w:r>
      <w:r w:rsidRPr="00C17507">
        <w:t xml:space="preserve">Germany, </w:t>
      </w:r>
      <w:r w:rsidR="00BA52A9">
        <w:t xml:space="preserve">France, </w:t>
      </w:r>
      <w:r w:rsidRPr="00C17507">
        <w:t>Spain</w:t>
      </w:r>
      <w:r>
        <w:t xml:space="preserve"> and the </w:t>
      </w:r>
      <w:r w:rsidRPr="00C17507">
        <w:t>USA</w:t>
      </w:r>
      <w:r>
        <w:t>. I</w:t>
      </w:r>
      <w:r w:rsidRPr="00C17507">
        <w:t xml:space="preserve">t would be nice if </w:t>
      </w:r>
      <w:r>
        <w:t xml:space="preserve">Defra </w:t>
      </w:r>
      <w:r w:rsidRPr="00C17507">
        <w:t xml:space="preserve">did a report addressing </w:t>
      </w:r>
      <w:r>
        <w:t xml:space="preserve">the </w:t>
      </w:r>
      <w:r w:rsidR="000F0C6A">
        <w:t xml:space="preserve">very </w:t>
      </w:r>
      <w:r w:rsidRPr="00C17507">
        <w:t xml:space="preserve">important issue of where the UK </w:t>
      </w:r>
      <w:r>
        <w:t xml:space="preserve">will </w:t>
      </w:r>
      <w:r w:rsidRPr="00C17507">
        <w:t xml:space="preserve">get the supply of critical elements in future. </w:t>
      </w:r>
      <w:r w:rsidR="000E1136">
        <w:t>That is just my view on things.</w:t>
      </w:r>
    </w:p>
    <w:p w:rsidR="00A83637" w:rsidRPr="00C17507" w:rsidP="00A83637">
      <w:pPr>
        <w:pStyle w:val="Remark"/>
      </w:pPr>
      <w:r w:rsidRPr="000E6E16">
        <w:rPr>
          <w:b/>
        </w:rPr>
        <w:t>The Chair:</w:t>
      </w:r>
      <w:r>
        <w:t xml:space="preserve"> </w:t>
      </w:r>
      <w:r w:rsidRPr="00C17507">
        <w:t>Thank you. We probably have the paper that you mentioned</w:t>
      </w:r>
      <w:r>
        <w:t>,</w:t>
      </w:r>
      <w:r w:rsidRPr="00C17507">
        <w:t xml:space="preserve"> but</w:t>
      </w:r>
      <w:r>
        <w:t xml:space="preserve"> if we do not</w:t>
      </w:r>
      <w:r w:rsidR="000E1136">
        <w:t>,</w:t>
      </w:r>
      <w:r>
        <w:t xml:space="preserve"> Simon will probably ask you to send it. </w:t>
      </w:r>
      <w:r w:rsidR="00CC7CA4">
        <w:t>Dr Anderson, do you have any further comments on this?</w:t>
      </w:r>
    </w:p>
    <w:p w:rsidR="00A83637" w:rsidP="00A83637">
      <w:pPr>
        <w:pStyle w:val="Answer"/>
      </w:pPr>
      <w:r w:rsidRPr="7D22D53B">
        <w:rPr>
          <w:b/>
          <w:bCs/>
          <w:i/>
          <w:iCs/>
        </w:rPr>
        <w:t xml:space="preserve">Dr Paul Anderson: </w:t>
      </w:r>
      <w:r>
        <w:t xml:space="preserve">Good morning to everyone. I am from the </w:t>
      </w:r>
      <w:r w:rsidR="00CC7CA4">
        <w:t>S</w:t>
      </w:r>
      <w:r>
        <w:t xml:space="preserve">chool of </w:t>
      </w:r>
      <w:r w:rsidR="00CC7CA4">
        <w:t>C</w:t>
      </w:r>
      <w:r>
        <w:t xml:space="preserve">hemistry at the University of Birmingham. I am </w:t>
      </w:r>
      <w:r w:rsidR="3395CA4C">
        <w:t>D</w:t>
      </w:r>
      <w:r>
        <w:t xml:space="preserve">irector of the Birmingham Centre for Strategic Elements and Critical Materials. I am also principal investigator of the Faraday Institution </w:t>
      </w:r>
      <w:r>
        <w:t>ReLiB</w:t>
      </w:r>
      <w:r>
        <w:t xml:space="preserve"> project on the recycling and reuse of lithium</w:t>
      </w:r>
      <w:r w:rsidR="00CC7CA4">
        <w:t>-</w:t>
      </w:r>
      <w:r>
        <w:t xml:space="preserve">ion batteries. </w:t>
      </w:r>
    </w:p>
    <w:p w:rsidR="00E87EE5" w:rsidP="00A83637">
      <w:pPr>
        <w:pStyle w:val="Answer"/>
      </w:pPr>
      <w:r w:rsidRPr="00C17507">
        <w:t xml:space="preserve">I </w:t>
      </w:r>
      <w:r w:rsidR="00CC7CA4">
        <w:t xml:space="preserve">would just like </w:t>
      </w:r>
      <w:r w:rsidRPr="00C17507">
        <w:t xml:space="preserve">to draw the </w:t>
      </w:r>
      <w:r w:rsidR="00CC7CA4">
        <w:t>c</w:t>
      </w:r>
      <w:r w:rsidRPr="00C17507">
        <w:t>ommittee</w:t>
      </w:r>
      <w:r>
        <w:t>’</w:t>
      </w:r>
      <w:r w:rsidRPr="00C17507">
        <w:t xml:space="preserve">s attention to a report that we published </w:t>
      </w:r>
      <w:r w:rsidR="00CC7CA4">
        <w:t xml:space="preserve">last month </w:t>
      </w:r>
      <w:r w:rsidRPr="00C17507">
        <w:t>f</w:t>
      </w:r>
      <w:r w:rsidR="00CC7CA4">
        <w:t>rom</w:t>
      </w:r>
      <w:r w:rsidRPr="00C17507">
        <w:t xml:space="preserve"> Birmingham. </w:t>
      </w:r>
      <w:r w:rsidR="00CC7CA4">
        <w:t xml:space="preserve">It </w:t>
      </w:r>
      <w:r w:rsidR="001D5273">
        <w:t>i</w:t>
      </w:r>
      <w:r w:rsidR="00CC7CA4">
        <w:t xml:space="preserve">s </w:t>
      </w:r>
      <w:r w:rsidR="001D5273">
        <w:t>a</w:t>
      </w:r>
      <w:r w:rsidRPr="00C17507">
        <w:t xml:space="preserve"> </w:t>
      </w:r>
      <w:r>
        <w:t>CrEAM</w:t>
      </w:r>
      <w:r>
        <w:t>—Critical Elements and Materials—</w:t>
      </w:r>
      <w:r w:rsidR="001D5273">
        <w:t>commissioned report as</w:t>
      </w:r>
      <w:r>
        <w:t xml:space="preserve"> part of an EPSRC-funded </w:t>
      </w:r>
      <w:r>
        <w:t>network</w:t>
      </w:r>
      <w:r w:rsidR="001D5273">
        <w:t>, and</w:t>
      </w:r>
      <w:r w:rsidR="001D5273">
        <w:t xml:space="preserve"> is e</w:t>
      </w:r>
      <w:r>
        <w:t xml:space="preserve">ntitled </w:t>
      </w:r>
      <w:r w:rsidRPr="005F4736">
        <w:rPr>
          <w:i/>
          <w:iCs/>
        </w:rPr>
        <w:t>Securing Technology-Critical Metals for Britain</w:t>
      </w:r>
      <w:r>
        <w:rPr>
          <w:rStyle w:val="FootnoteReference"/>
        </w:rPr>
        <w:footnoteReference w:id="5"/>
      </w:r>
      <w:r w:rsidR="001D5273">
        <w:t>. I</w:t>
      </w:r>
      <w:r>
        <w:t xml:space="preserve">t </w:t>
      </w:r>
      <w:r w:rsidRPr="00C17507">
        <w:t xml:space="preserve">looks comprehensively at many of </w:t>
      </w:r>
      <w:r>
        <w:t xml:space="preserve">the </w:t>
      </w:r>
      <w:r w:rsidRPr="00C17507">
        <w:t xml:space="preserve">issues </w:t>
      </w:r>
      <w:r>
        <w:t>for</w:t>
      </w:r>
      <w:r w:rsidRPr="00C17507">
        <w:t xml:space="preserve"> </w:t>
      </w:r>
      <w:r>
        <w:t xml:space="preserve">four </w:t>
      </w:r>
      <w:r w:rsidRPr="00C17507">
        <w:t>important industrial sectors, one of which is lithium</w:t>
      </w:r>
      <w:r>
        <w:t>-</w:t>
      </w:r>
      <w:r w:rsidRPr="00C17507">
        <w:t>ion batteries. Another important one that I do not think has been mentioned is rare earths</w:t>
      </w:r>
      <w:r>
        <w:t>, which are c</w:t>
      </w:r>
      <w:r w:rsidRPr="00C17507">
        <w:t xml:space="preserve">ommon to fuel cell vehicles and electric vehicles as they are important components in the electric motors. </w:t>
      </w:r>
    </w:p>
    <w:p w:rsidR="00A83637" w:rsidP="00A83637">
      <w:pPr>
        <w:pStyle w:val="Answer"/>
      </w:pPr>
      <w:r>
        <w:t>So</w:t>
      </w:r>
      <w:r>
        <w:t xml:space="preserve"> </w:t>
      </w:r>
      <w:r w:rsidRPr="00C17507">
        <w:t xml:space="preserve">at the moment </w:t>
      </w:r>
      <w:r w:rsidR="00DB64A9">
        <w:t>I’d just like</w:t>
      </w:r>
      <w:r w:rsidRPr="00C17507">
        <w:t xml:space="preserve"> to bring to </w:t>
      </w:r>
      <w:r>
        <w:t>the committee</w:t>
      </w:r>
      <w:r>
        <w:t>’</w:t>
      </w:r>
      <w:r w:rsidRPr="00C17507">
        <w:t>s attention th</w:t>
      </w:r>
      <w:r w:rsidR="004B7187">
        <w:t>e</w:t>
      </w:r>
      <w:r w:rsidRPr="00C17507">
        <w:t xml:space="preserve"> report, which deals with quite a lot of these issues in detail from a UK perspective. </w:t>
      </w:r>
    </w:p>
    <w:p w:rsidR="00A83637" w:rsidP="00A83637">
      <w:pPr>
        <w:pStyle w:val="Remark"/>
      </w:pPr>
      <w:r w:rsidRPr="00C17507">
        <w:rPr>
          <w:b/>
        </w:rPr>
        <w:t>The Chair:</w:t>
      </w:r>
      <w:r>
        <w:t xml:space="preserve"> I think I have covered </w:t>
      </w:r>
      <w:r w:rsidR="00E87EE5">
        <w:t xml:space="preserve">the </w:t>
      </w:r>
      <w:r>
        <w:t xml:space="preserve">question that </w:t>
      </w:r>
      <w:r w:rsidR="00E87EE5">
        <w:t xml:space="preserve">Baroness Blackwood </w:t>
      </w:r>
      <w:r>
        <w:t xml:space="preserve">might have asked, so we will move on to Baroness Brown. </w:t>
      </w:r>
    </w:p>
    <w:p w:rsidR="00A83637" w:rsidRPr="00C17507" w:rsidP="00A83637">
      <w:pPr>
        <w:pStyle w:val="Question"/>
      </w:pPr>
      <w:r w:rsidRPr="005F4736">
        <w:rPr>
          <w:b/>
        </w:rPr>
        <w:t>Baroness Brown of Cambridge:</w:t>
      </w:r>
      <w:r>
        <w:t xml:space="preserve"> </w:t>
      </w:r>
      <w:r w:rsidRPr="00C17507">
        <w:t xml:space="preserve">I want to explore further the opportunities for the UK in this mineral supply chain. I </w:t>
      </w:r>
      <w:r w:rsidR="00464C49">
        <w:t>would like</w:t>
      </w:r>
      <w:r w:rsidRPr="00C17507">
        <w:t xml:space="preserve"> to understand a bit more of the structure of the mineral supply chain for the manufacture of batteries, fuel cells and electric motors. How much of that supply chain is based in the UK, and how much of it could be? </w:t>
      </w:r>
      <w:r>
        <w:t>Our focus on this comes partly from the fact that one of our earlier witnesses p</w:t>
      </w:r>
      <w:r w:rsidRPr="00C17507">
        <w:t xml:space="preserve">ointed out to us that a </w:t>
      </w:r>
      <w:r w:rsidRPr="00C17507">
        <w:t>gigafactory</w:t>
      </w:r>
      <w:r w:rsidRPr="00C17507">
        <w:t xml:space="preserve"> is about 20% of the cost of a battery</w:t>
      </w:r>
      <w:r w:rsidR="00A6082E">
        <w:t>,</w:t>
      </w:r>
      <w:r w:rsidRPr="00C17507">
        <w:t xml:space="preserve"> but 80% of the cost is in the supply chain. </w:t>
      </w:r>
      <w:r>
        <w:t xml:space="preserve">So we </w:t>
      </w:r>
      <w:r w:rsidRPr="00C17507">
        <w:t xml:space="preserve">are interested both from a strategic access </w:t>
      </w:r>
      <w:r>
        <w:t xml:space="preserve">perspective </w:t>
      </w:r>
      <w:r w:rsidRPr="00C17507">
        <w:t xml:space="preserve">and an economic opportunity perspective </w:t>
      </w:r>
      <w:r>
        <w:t xml:space="preserve">for </w:t>
      </w:r>
      <w:r w:rsidRPr="00C17507">
        <w:t xml:space="preserve">the UK. </w:t>
      </w:r>
    </w:p>
    <w:p w:rsidR="005411D8" w:rsidP="00A83637">
      <w:pPr>
        <w:pStyle w:val="Answer"/>
      </w:pPr>
      <w:r>
        <w:rPr>
          <w:b/>
          <w:i/>
        </w:rPr>
        <w:t xml:space="preserve">Dr </w:t>
      </w:r>
      <w:r>
        <w:rPr>
          <w:b/>
          <w:i/>
        </w:rPr>
        <w:t>Evi</w:t>
      </w:r>
      <w:r>
        <w:rPr>
          <w:b/>
          <w:i/>
        </w:rPr>
        <w:t xml:space="preserve"> </w:t>
      </w:r>
      <w:r>
        <w:rPr>
          <w:b/>
          <w:i/>
        </w:rPr>
        <w:t>Petavratzi</w:t>
      </w:r>
      <w:r>
        <w:rPr>
          <w:b/>
          <w:i/>
        </w:rPr>
        <w:t xml:space="preserve">: </w:t>
      </w:r>
      <w:r>
        <w:t xml:space="preserve">A </w:t>
      </w:r>
      <w:r w:rsidRPr="00C17507">
        <w:t>supply chain normally consists of</w:t>
      </w:r>
      <w:r>
        <w:t xml:space="preserve"> six </w:t>
      </w:r>
      <w:r w:rsidRPr="00C17507">
        <w:t>broad lifecycle states. You start with the exploration</w:t>
      </w:r>
      <w:r>
        <w:t xml:space="preserve"> of the raw materials and then </w:t>
      </w:r>
      <w:r>
        <w:t xml:space="preserve">the </w:t>
      </w:r>
      <w:r>
        <w:t>e</w:t>
      </w:r>
      <w:r w:rsidRPr="00C17507">
        <w:t xml:space="preserve">xtraction, </w:t>
      </w:r>
      <w:r>
        <w:t xml:space="preserve">the </w:t>
      </w:r>
      <w:r w:rsidRPr="00C17507">
        <w:t xml:space="preserve">processing, </w:t>
      </w:r>
      <w:r>
        <w:t xml:space="preserve">the </w:t>
      </w:r>
      <w:r w:rsidRPr="00C17507">
        <w:t>manufacturing</w:t>
      </w:r>
      <w:r>
        <w:t xml:space="preserve">, </w:t>
      </w:r>
      <w:r>
        <w:t xml:space="preserve">the </w:t>
      </w:r>
      <w:r>
        <w:t xml:space="preserve">use </w:t>
      </w:r>
      <w:r w:rsidRPr="00C17507">
        <w:t>and end of life</w:t>
      </w:r>
      <w:r>
        <w:t xml:space="preserve">, and within each </w:t>
      </w:r>
      <w:r w:rsidRPr="00C17507">
        <w:t>one of these lifecycle</w:t>
      </w:r>
      <w:r>
        <w:t xml:space="preserve"> states there are a lot of sub</w:t>
      </w:r>
      <w:r w:rsidR="00DE048F">
        <w:t>-stages</w:t>
      </w:r>
      <w:r>
        <w:t xml:space="preserve"> and processes </w:t>
      </w:r>
      <w:r w:rsidRPr="00C17507">
        <w:t xml:space="preserve">taking place. </w:t>
      </w:r>
    </w:p>
    <w:p w:rsidR="00A83637" w:rsidRPr="00C17507" w:rsidP="00A83637">
      <w:pPr>
        <w:pStyle w:val="Answer"/>
      </w:pPr>
      <w:r>
        <w:t xml:space="preserve">The </w:t>
      </w:r>
      <w:r w:rsidRPr="00C17507">
        <w:t xml:space="preserve">material supply chains are very complex and global, and they involve </w:t>
      </w:r>
      <w:r>
        <w:t>multiple actors and locations</w:t>
      </w:r>
      <w:r w:rsidR="00AE5FF8">
        <w:t>; m</w:t>
      </w:r>
      <w:r w:rsidRPr="00C17507">
        <w:t xml:space="preserve">aterials travel across the globe </w:t>
      </w:r>
      <w:r>
        <w:t xml:space="preserve">via </w:t>
      </w:r>
      <w:r w:rsidRPr="00C17507">
        <w:t>several different locations before</w:t>
      </w:r>
      <w:r>
        <w:t xml:space="preserve"> they reach the </w:t>
      </w:r>
      <w:r w:rsidRPr="00C17507">
        <w:t>manufacturing plant</w:t>
      </w:r>
      <w:r>
        <w:t xml:space="preserve"> </w:t>
      </w:r>
      <w:r w:rsidRPr="00C17507">
        <w:t>where products are produced</w:t>
      </w:r>
      <w:r>
        <w:t xml:space="preserve">, and </w:t>
      </w:r>
      <w:r w:rsidRPr="00C17507">
        <w:t xml:space="preserve">you have to take </w:t>
      </w:r>
      <w:r w:rsidR="00AE5FF8">
        <w:t xml:space="preserve">that </w:t>
      </w:r>
      <w:r>
        <w:t xml:space="preserve">into </w:t>
      </w:r>
      <w:r w:rsidRPr="00C17507">
        <w:t>account.</w:t>
      </w:r>
      <w:r>
        <w:t xml:space="preserve"> </w:t>
      </w:r>
      <w:r w:rsidR="00AE5FF8">
        <w:t>W</w:t>
      </w:r>
      <w:r w:rsidRPr="00C17507">
        <w:t>e have become more intelligent in producing complex products</w:t>
      </w:r>
      <w:r w:rsidR="00AE5FF8">
        <w:t xml:space="preserve"> over the years</w:t>
      </w:r>
      <w:r w:rsidRPr="00C17507">
        <w:t xml:space="preserve">, </w:t>
      </w:r>
      <w:r w:rsidR="00AE5FF8">
        <w:t xml:space="preserve">so </w:t>
      </w:r>
      <w:r w:rsidRPr="00C17507">
        <w:t xml:space="preserve">we have </w:t>
      </w:r>
      <w:r w:rsidR="00AE5FF8">
        <w:t xml:space="preserve">also </w:t>
      </w:r>
      <w:r w:rsidRPr="00C17507">
        <w:t>increased the complexity of the supply chains</w:t>
      </w:r>
      <w:r w:rsidR="00AE5FF8">
        <w:t>. S</w:t>
      </w:r>
      <w:r>
        <w:t xml:space="preserve">o </w:t>
      </w:r>
      <w:r w:rsidRPr="00C17507">
        <w:t>we are now</w:t>
      </w:r>
      <w:r>
        <w:t xml:space="preserve"> in a situation where we </w:t>
      </w:r>
      <w:r w:rsidRPr="00C17507">
        <w:t xml:space="preserve">can no longer </w:t>
      </w:r>
      <w:r>
        <w:t xml:space="preserve">track the journey that materials </w:t>
      </w:r>
      <w:r w:rsidR="00AE5FF8">
        <w:t>undergo</w:t>
      </w:r>
      <w:r>
        <w:t>. This is s</w:t>
      </w:r>
      <w:r w:rsidRPr="00C17507">
        <w:t xml:space="preserve">omething that we </w:t>
      </w:r>
      <w:r w:rsidR="00B50690">
        <w:t>seriously</w:t>
      </w:r>
      <w:r w:rsidR="00AE5FF8">
        <w:t xml:space="preserve"> </w:t>
      </w:r>
      <w:r w:rsidRPr="00C17507">
        <w:t>need to research</w:t>
      </w:r>
      <w:r>
        <w:t xml:space="preserve"> properly</w:t>
      </w:r>
      <w:r w:rsidRPr="00C17507">
        <w:t xml:space="preserve">, especially if the UK is looking at building </w:t>
      </w:r>
      <w:r w:rsidR="00B50690">
        <w:t>new</w:t>
      </w:r>
      <w:r w:rsidRPr="00C17507">
        <w:t xml:space="preserve"> manufacturing </w:t>
      </w:r>
      <w:r w:rsidR="00B50690">
        <w:t>such as the</w:t>
      </w:r>
      <w:r w:rsidRPr="00C17507">
        <w:t xml:space="preserve"> </w:t>
      </w:r>
      <w:r w:rsidRPr="00C17507">
        <w:t>gigafactories</w:t>
      </w:r>
      <w:r w:rsidRPr="00C17507">
        <w:t>.</w:t>
      </w:r>
    </w:p>
    <w:p w:rsidR="00A83637" w:rsidRPr="00C17507" w:rsidP="00A83637">
      <w:pPr>
        <w:pStyle w:val="Answer"/>
      </w:pPr>
      <w:r>
        <w:t xml:space="preserve">We </w:t>
      </w:r>
      <w:r w:rsidRPr="00C17507">
        <w:t xml:space="preserve">have limited UK actors in the supply chain at the moment. Maybe that will change in </w:t>
      </w:r>
      <w:r w:rsidR="00D11B30">
        <w:t xml:space="preserve">the </w:t>
      </w:r>
      <w:r w:rsidRPr="00C17507">
        <w:t>future</w:t>
      </w:r>
      <w:r w:rsidR="00D11B30">
        <w:t>,</w:t>
      </w:r>
      <w:r w:rsidRPr="00C17507">
        <w:t xml:space="preserve"> but the current situation is that the </w:t>
      </w:r>
      <w:r w:rsidR="00D11B30">
        <w:t xml:space="preserve">number of </w:t>
      </w:r>
      <w:r w:rsidRPr="00C17507">
        <w:t xml:space="preserve">actors in the UK </w:t>
      </w:r>
      <w:r w:rsidR="00D11B30">
        <w:t>is</w:t>
      </w:r>
      <w:r w:rsidRPr="00C17507">
        <w:t xml:space="preserve"> very limited. Obviously </w:t>
      </w:r>
      <w:r>
        <w:t xml:space="preserve">if </w:t>
      </w:r>
      <w:r w:rsidR="00D11B30">
        <w:t xml:space="preserve">we are successful with </w:t>
      </w:r>
      <w:r w:rsidRPr="00C17507">
        <w:t xml:space="preserve">the UK battery </w:t>
      </w:r>
      <w:r>
        <w:t>gigafactor</w:t>
      </w:r>
      <w:r w:rsidR="00D11B30">
        <w:t>ies</w:t>
      </w:r>
      <w:r w:rsidR="00D11B30">
        <w:t xml:space="preserve">, </w:t>
      </w:r>
      <w:r>
        <w:t xml:space="preserve">maybe </w:t>
      </w:r>
      <w:r w:rsidRPr="00C17507">
        <w:t xml:space="preserve">we will be able to build up a supply chain around </w:t>
      </w:r>
      <w:r w:rsidR="00D11B30">
        <w:t>them</w:t>
      </w:r>
      <w:r w:rsidRPr="00C17507">
        <w:t>, but at the moment that is not the case.</w:t>
      </w:r>
    </w:p>
    <w:p w:rsidR="00A83637" w:rsidP="00A83637">
      <w:pPr>
        <w:pStyle w:val="Answer"/>
      </w:pPr>
      <w:r>
        <w:t>In terms of UK mineral resource av</w:t>
      </w:r>
      <w:r w:rsidRPr="00C17507">
        <w:t xml:space="preserve">ailability, it is hard to say what the resources are. There is not enough evidence out there </w:t>
      </w:r>
      <w:r>
        <w:t xml:space="preserve">for us to </w:t>
      </w:r>
      <w:r w:rsidRPr="00C17507">
        <w:t>say</w:t>
      </w:r>
      <w:r w:rsidR="00D11B30">
        <w:t xml:space="preserve"> that</w:t>
      </w:r>
      <w:r w:rsidRPr="00C17507">
        <w:t xml:space="preserve"> </w:t>
      </w:r>
      <w:r>
        <w:t xml:space="preserve">there are sufficient domestic raw </w:t>
      </w:r>
      <w:r w:rsidRPr="00C17507">
        <w:t>materials</w:t>
      </w:r>
      <w:r>
        <w:t xml:space="preserve"> </w:t>
      </w:r>
      <w:r w:rsidRPr="00C17507">
        <w:t xml:space="preserve">to utilise as primary sources for our battery construction. </w:t>
      </w:r>
      <w:r>
        <w:t xml:space="preserve">Overall, though, </w:t>
      </w:r>
      <w:r w:rsidRPr="00C17507">
        <w:t>th</w:t>
      </w:r>
      <w:r w:rsidR="00D11B30">
        <w:t>e</w:t>
      </w:r>
      <w:r w:rsidRPr="00C17507">
        <w:t>se resources are like</w:t>
      </w:r>
      <w:r>
        <w:t>ly to be small</w:t>
      </w:r>
      <w:r w:rsidR="00D11B30">
        <w:t>,</w:t>
      </w:r>
      <w:r>
        <w:t xml:space="preserve"> so our </w:t>
      </w:r>
      <w:r w:rsidR="00D11B30">
        <w:t xml:space="preserve">import </w:t>
      </w:r>
      <w:r>
        <w:t xml:space="preserve">reliance </w:t>
      </w:r>
      <w:r w:rsidR="00D70E2B">
        <w:t>on</w:t>
      </w:r>
      <w:r>
        <w:t xml:space="preserve"> </w:t>
      </w:r>
      <w:r w:rsidRPr="00C17507">
        <w:t xml:space="preserve">external sources </w:t>
      </w:r>
      <w:r w:rsidR="00D11B30">
        <w:t>will not</w:t>
      </w:r>
      <w:r>
        <w:t xml:space="preserve"> go away. </w:t>
      </w:r>
    </w:p>
    <w:p w:rsidR="00A83637" w:rsidP="00A83637">
      <w:pPr>
        <w:pStyle w:val="Remark"/>
      </w:pPr>
      <w:r w:rsidRPr="000E6E16">
        <w:rPr>
          <w:b/>
          <w:bCs/>
        </w:rPr>
        <w:t>Baroness Brown of Cambridge:</w:t>
      </w:r>
      <w:r>
        <w:t xml:space="preserve"> </w:t>
      </w:r>
      <w:r w:rsidR="00D70E2B">
        <w:t xml:space="preserve">Thank you. </w:t>
      </w:r>
      <w:r>
        <w:t xml:space="preserve">Professor Herrington, </w:t>
      </w:r>
      <w:r w:rsidR="0099616E">
        <w:t xml:space="preserve">can I ask you </w:t>
      </w:r>
      <w:r>
        <w:t xml:space="preserve">about Cornish Lithium? </w:t>
      </w:r>
    </w:p>
    <w:p w:rsidR="00A83637" w:rsidP="00A83637">
      <w:pPr>
        <w:pStyle w:val="Answer"/>
      </w:pPr>
      <w:r>
        <w:rPr>
          <w:b/>
          <w:i/>
        </w:rPr>
        <w:t xml:space="preserve">Professor Richard Herrington: </w:t>
      </w:r>
      <w:r w:rsidR="0099616E">
        <w:rPr>
          <w:bCs/>
          <w:iCs/>
        </w:rPr>
        <w:t xml:space="preserve">Yes. </w:t>
      </w:r>
      <w:r>
        <w:t xml:space="preserve">Obviously you have </w:t>
      </w:r>
      <w:r w:rsidRPr="00C17507">
        <w:t xml:space="preserve">seen a lot of </w:t>
      </w:r>
      <w:r>
        <w:t xml:space="preserve">that in the press. We have just heard about </w:t>
      </w:r>
      <w:r w:rsidRPr="00C17507">
        <w:t xml:space="preserve">the supply chain. One way </w:t>
      </w:r>
      <w:r>
        <w:t xml:space="preserve">would be for us to get </w:t>
      </w:r>
      <w:r w:rsidRPr="00C17507">
        <w:t>indigenous supply to feed local factories. There are two consortia working in Cornwall</w:t>
      </w:r>
      <w:r>
        <w:t xml:space="preserve">. The Natural History Museum has been involved with one of them, </w:t>
      </w:r>
      <w:r w:rsidRPr="00C17507">
        <w:t>Cornish Lithium</w:t>
      </w:r>
      <w:r>
        <w:t xml:space="preserve">, in looking at </w:t>
      </w:r>
      <w:r w:rsidRPr="00C17507">
        <w:t>character</w:t>
      </w:r>
      <w:r>
        <w:t xml:space="preserve">ising </w:t>
      </w:r>
      <w:r w:rsidRPr="00C17507">
        <w:t>raw materials</w:t>
      </w:r>
      <w:r>
        <w:t xml:space="preserve">, because </w:t>
      </w:r>
      <w:r w:rsidR="00D27B09">
        <w:t xml:space="preserve">obviously </w:t>
      </w:r>
      <w:r>
        <w:t xml:space="preserve">it </w:t>
      </w:r>
      <w:r w:rsidRPr="00C17507">
        <w:t xml:space="preserve">is important to characterise </w:t>
      </w:r>
      <w:r>
        <w:t xml:space="preserve">them </w:t>
      </w:r>
      <w:r w:rsidRPr="00C17507">
        <w:t xml:space="preserve">precisely. </w:t>
      </w:r>
      <w:r>
        <w:t xml:space="preserve">The other </w:t>
      </w:r>
      <w:r w:rsidRPr="00C17507">
        <w:t>is a company called British Lithium. Each of those has published aspirational production</w:t>
      </w:r>
      <w:r>
        <w:t xml:space="preserve"> figures. </w:t>
      </w:r>
      <w:r w:rsidRPr="00C17507">
        <w:t xml:space="preserve">Cornish Lithium thinks </w:t>
      </w:r>
      <w:r w:rsidR="001B4228">
        <w:t xml:space="preserve">that </w:t>
      </w:r>
      <w:r w:rsidRPr="00C17507">
        <w:t xml:space="preserve">it </w:t>
      </w:r>
      <w:r>
        <w:t xml:space="preserve">could </w:t>
      </w:r>
      <w:r w:rsidRPr="00C17507">
        <w:t xml:space="preserve">contribute up to 10,000 tonnes </w:t>
      </w:r>
      <w:r>
        <w:t xml:space="preserve">of lithium </w:t>
      </w:r>
      <w:r w:rsidRPr="00C17507">
        <w:t xml:space="preserve">per year to the </w:t>
      </w:r>
      <w:r w:rsidR="005C6706">
        <w:t>UK,</w:t>
      </w:r>
      <w:r w:rsidRPr="00C17507">
        <w:t xml:space="preserve"> and British Lithium around 21,000 tonnes</w:t>
      </w:r>
      <w:r>
        <w:t xml:space="preserve">. That is </w:t>
      </w:r>
      <w:r w:rsidRPr="00C17507">
        <w:t xml:space="preserve">probably about half of what </w:t>
      </w:r>
      <w:r w:rsidR="005C6706">
        <w:t>Britain</w:t>
      </w:r>
      <w:r w:rsidRPr="00C17507">
        <w:t xml:space="preserve"> would need, which is 75,000 tonnes. </w:t>
      </w:r>
    </w:p>
    <w:p w:rsidR="00A83637" w:rsidP="00A83637">
      <w:pPr>
        <w:pStyle w:val="Answer"/>
      </w:pPr>
      <w:r w:rsidRPr="00C17507">
        <w:t>To take the example of what China has been doing, basically it secure</w:t>
      </w:r>
      <w:r>
        <w:t xml:space="preserve">s </w:t>
      </w:r>
      <w:r w:rsidRPr="00C17507">
        <w:t xml:space="preserve">the processing of most of those commodities. </w:t>
      </w:r>
      <w:r>
        <w:t xml:space="preserve">That </w:t>
      </w:r>
      <w:r w:rsidRPr="00C17507">
        <w:t>is where Britain needs to get involved</w:t>
      </w:r>
      <w:r>
        <w:t xml:space="preserve">. </w:t>
      </w:r>
      <w:r>
        <w:t>Evi</w:t>
      </w:r>
      <w:r>
        <w:t xml:space="preserve"> was </w:t>
      </w:r>
      <w:r w:rsidRPr="00C17507">
        <w:t>talking about the different parts of the supply chain. It is in this processing area where we need to build capacity. With lithium we have the opportunity for raw material and then perhaps to build the next stage of the refining</w:t>
      </w:r>
      <w:r>
        <w:t xml:space="preserve">. </w:t>
      </w:r>
      <w:r w:rsidRPr="00C17507">
        <w:t xml:space="preserve">It would </w:t>
      </w:r>
      <w:r>
        <w:t xml:space="preserve">then </w:t>
      </w:r>
      <w:r w:rsidRPr="00C17507">
        <w:t xml:space="preserve">be logical to build a manufacturing facility next to it, which is exactly the route that China has </w:t>
      </w:r>
      <w:r>
        <w:t xml:space="preserve">gone; </w:t>
      </w:r>
      <w:r w:rsidRPr="00C17507">
        <w:t xml:space="preserve">even if it does not </w:t>
      </w:r>
      <w:r>
        <w:t xml:space="preserve">mine </w:t>
      </w:r>
      <w:r w:rsidRPr="00C17507">
        <w:t xml:space="preserve">the raw materials, it looks at controlling the production of the refining capacity. </w:t>
      </w:r>
    </w:p>
    <w:p w:rsidR="00A83637" w:rsidP="00A83637">
      <w:pPr>
        <w:pStyle w:val="Answer"/>
      </w:pPr>
      <w:r w:rsidRPr="00C17507">
        <w:t xml:space="preserve">So, partly for lithium, we </w:t>
      </w:r>
      <w:r>
        <w:t xml:space="preserve">have an </w:t>
      </w:r>
      <w:r w:rsidRPr="00C17507">
        <w:t>obvious example in Cornwall, and potentially in north</w:t>
      </w:r>
      <w:r>
        <w:t>-</w:t>
      </w:r>
      <w:r w:rsidRPr="00C17507">
        <w:t>east Scotland</w:t>
      </w:r>
      <w:r w:rsidR="00F82769">
        <w:t>. O</w:t>
      </w:r>
      <w:r w:rsidRPr="00C17507">
        <w:t>ther parts of Europe could supply the other metals</w:t>
      </w:r>
      <w:r w:rsidR="00F82769">
        <w:t>, s</w:t>
      </w:r>
      <w:r w:rsidRPr="00C17507">
        <w:t xml:space="preserve">o even though they might not be indigenous to the UK, there is great potential in the work that we have been doing </w:t>
      </w:r>
      <w:r>
        <w:t xml:space="preserve">to suggest </w:t>
      </w:r>
      <w:r w:rsidRPr="00C17507">
        <w:t xml:space="preserve">that Europe could provide the cobalt that we will need, and there is no reason why </w:t>
      </w:r>
      <w:r>
        <w:t xml:space="preserve">Britain </w:t>
      </w:r>
      <w:r w:rsidRPr="00C17507">
        <w:t xml:space="preserve">could not get involved in </w:t>
      </w:r>
      <w:r>
        <w:t xml:space="preserve">securing the </w:t>
      </w:r>
      <w:r w:rsidRPr="00C17507">
        <w:t xml:space="preserve">processing </w:t>
      </w:r>
      <w:r>
        <w:t xml:space="preserve">part of the supply chain </w:t>
      </w:r>
      <w:r w:rsidRPr="00C17507">
        <w:t>for that metal</w:t>
      </w:r>
      <w:r>
        <w:t>, and i</w:t>
      </w:r>
      <w:r w:rsidRPr="00C17507">
        <w:t xml:space="preserve">ndeed </w:t>
      </w:r>
      <w:r>
        <w:t xml:space="preserve">for </w:t>
      </w:r>
      <w:r w:rsidRPr="00C17507">
        <w:t>some of the other metals</w:t>
      </w:r>
      <w:r>
        <w:t xml:space="preserve">. There </w:t>
      </w:r>
      <w:r w:rsidRPr="00C17507">
        <w:t xml:space="preserve">is </w:t>
      </w:r>
      <w:r>
        <w:t xml:space="preserve">an </w:t>
      </w:r>
      <w:r w:rsidRPr="00C17507">
        <w:t xml:space="preserve">opportunity for us to get involved in that part of the supply chain. </w:t>
      </w:r>
    </w:p>
    <w:p w:rsidR="00B03A94" w:rsidP="00B03A94">
      <w:pPr>
        <w:pStyle w:val="Remark"/>
      </w:pPr>
      <w:r w:rsidRPr="000E6E16">
        <w:rPr>
          <w:b/>
        </w:rPr>
        <w:t>Baroness Brown of Cambridge:</w:t>
      </w:r>
      <w:r>
        <w:t xml:space="preserve"> </w:t>
      </w:r>
      <w:r w:rsidRPr="00C17507">
        <w:t xml:space="preserve">Graphite is another of the key components where we have the </w:t>
      </w:r>
      <w:r>
        <w:t>needle c</w:t>
      </w:r>
      <w:r w:rsidR="006A5053">
        <w:t>o</w:t>
      </w:r>
      <w:r>
        <w:t>ke</w:t>
      </w:r>
      <w:r w:rsidR="006A5053">
        <w:t>,</w:t>
      </w:r>
      <w:r w:rsidRPr="00C17507">
        <w:t xml:space="preserve"> but we do not do the processing. Is that some</w:t>
      </w:r>
      <w:r>
        <w:t>t</w:t>
      </w:r>
      <w:r w:rsidRPr="00C17507">
        <w:t xml:space="preserve">hing </w:t>
      </w:r>
      <w:r w:rsidR="006A5053">
        <w:t xml:space="preserve">that </w:t>
      </w:r>
      <w:r w:rsidRPr="00C17507">
        <w:t xml:space="preserve">we should </w:t>
      </w:r>
      <w:r w:rsidR="006A5053">
        <w:t xml:space="preserve">also </w:t>
      </w:r>
      <w:r>
        <w:t>focus</w:t>
      </w:r>
      <w:r w:rsidRPr="00C17507">
        <w:t xml:space="preserve"> on? </w:t>
      </w:r>
    </w:p>
    <w:p w:rsidR="00B03A94" w:rsidRPr="00C17507" w:rsidP="00B03A94">
      <w:pPr>
        <w:pStyle w:val="Answer"/>
      </w:pPr>
      <w:r>
        <w:rPr>
          <w:b/>
          <w:i/>
        </w:rPr>
        <w:t>Professor Richard Herrington:</w:t>
      </w:r>
      <w:r w:rsidR="006A5053">
        <w:rPr>
          <w:bCs/>
          <w:iCs/>
        </w:rPr>
        <w:t xml:space="preserve"> </w:t>
      </w:r>
      <w:r>
        <w:t>Exactly</w:t>
      </w:r>
      <w:r>
        <w:softHyphen/>
        <w:t xml:space="preserve">. </w:t>
      </w:r>
      <w:r w:rsidRPr="00C17507">
        <w:t xml:space="preserve">I know </w:t>
      </w:r>
      <w:r>
        <w:t>that</w:t>
      </w:r>
      <w:r w:rsidRPr="00C17507">
        <w:t xml:space="preserve"> we can recover graphite from some of the petrochemical refineries</w:t>
      </w:r>
      <w:r>
        <w:t>; indeed, that is a raw material. But the raw</w:t>
      </w:r>
      <w:r w:rsidRPr="00C17507">
        <w:t xml:space="preserve"> material can </w:t>
      </w:r>
      <w:r>
        <w:t xml:space="preserve">also </w:t>
      </w:r>
      <w:r w:rsidRPr="00C17507">
        <w:t xml:space="preserve">be mined in places </w:t>
      </w:r>
      <w:r w:rsidR="00B84EE0">
        <w:t>like</w:t>
      </w:r>
      <w:r w:rsidRPr="00C17507">
        <w:t xml:space="preserve"> Norway</w:t>
      </w:r>
      <w:r w:rsidR="00B84EE0">
        <w:t>, and p</w:t>
      </w:r>
      <w:r w:rsidRPr="00C17507">
        <w:t xml:space="preserve">erhaps the UK could </w:t>
      </w:r>
      <w:r>
        <w:t>secure</w:t>
      </w:r>
      <w:r w:rsidRPr="00C17507">
        <w:t xml:space="preserve"> the immediate downstream of processing that type of material. We have the mineralogical and chemical expertise to build that capacity, but we currently do not fulfil any of that. Our refining capacity for different metals has </w:t>
      </w:r>
      <w:r>
        <w:t xml:space="preserve">actually </w:t>
      </w:r>
      <w:r w:rsidRPr="00C17507">
        <w:t>declined in the last 20 years</w:t>
      </w:r>
      <w:r w:rsidR="0012282C">
        <w:t>. W</w:t>
      </w:r>
      <w:r>
        <w:t xml:space="preserve">e have moved </w:t>
      </w:r>
      <w:r w:rsidR="0012282C">
        <w:t>out of</w:t>
      </w:r>
      <w:r w:rsidRPr="00C17507">
        <w:t xml:space="preserve"> being a country that processed an</w:t>
      </w:r>
      <w:r>
        <w:t>d</w:t>
      </w:r>
      <w:r w:rsidRPr="00C17507">
        <w:t xml:space="preserve"> smelted metals</w:t>
      </w:r>
      <w:r w:rsidR="0012282C">
        <w:t>, and w</w:t>
      </w:r>
      <w:r w:rsidRPr="00C17507">
        <w:t>e could look</w:t>
      </w:r>
      <w:r>
        <w:t xml:space="preserve"> </w:t>
      </w:r>
      <w:r w:rsidRPr="00C17507">
        <w:t>at re</w:t>
      </w:r>
      <w:r>
        <w:t>-</w:t>
      </w:r>
      <w:r w:rsidRPr="00C17507">
        <w:t xml:space="preserve">establishing </w:t>
      </w:r>
      <w:r>
        <w:t xml:space="preserve">that </w:t>
      </w:r>
      <w:r w:rsidRPr="00C17507">
        <w:t>as a business for the country.</w:t>
      </w:r>
    </w:p>
    <w:p w:rsidR="00B03A94" w:rsidP="00B03A94">
      <w:pPr>
        <w:pStyle w:val="Remark"/>
      </w:pPr>
      <w:r w:rsidRPr="00C17507">
        <w:rPr>
          <w:b/>
        </w:rPr>
        <w:t>Baroness Brown of Cambridge:</w:t>
      </w:r>
      <w:r>
        <w:t xml:space="preserve"> </w:t>
      </w:r>
      <w:r w:rsidRPr="00C17507">
        <w:t>Presumably this is done in areas where the levelling</w:t>
      </w:r>
      <w:r>
        <w:t>-</w:t>
      </w:r>
      <w:r w:rsidRPr="00C17507">
        <w:t>up agenda could be very important</w:t>
      </w:r>
      <w:r>
        <w:t>. Is this something that would be done in the north-east or north-west of England?</w:t>
      </w:r>
      <w:r w:rsidRPr="00C17507">
        <w:t xml:space="preserve"> </w:t>
      </w:r>
    </w:p>
    <w:p w:rsidR="00B03A94" w:rsidP="00B03A94">
      <w:pPr>
        <w:pStyle w:val="Answer"/>
      </w:pPr>
      <w:r>
        <w:rPr>
          <w:b/>
          <w:i/>
        </w:rPr>
        <w:t xml:space="preserve">Professor Richard Herrington: </w:t>
      </w:r>
      <w:r>
        <w:t xml:space="preserve">Indeed. The old Capper Pass smelter was in the north-east, and </w:t>
      </w:r>
      <w:r w:rsidRPr="00C17507">
        <w:t>there was a smelter in Avonmouth</w:t>
      </w:r>
      <w:r w:rsidR="0012282C">
        <w:t>. B</w:t>
      </w:r>
      <w:r>
        <w:t xml:space="preserve">oth are obviously </w:t>
      </w:r>
      <w:r w:rsidRPr="00C17507">
        <w:t xml:space="preserve">coastal areas where materials </w:t>
      </w:r>
      <w:r w:rsidR="0012282C">
        <w:t>are</w:t>
      </w:r>
      <w:r w:rsidRPr="00C17507">
        <w:t xml:space="preserve"> brought in</w:t>
      </w:r>
      <w:r w:rsidR="0012282C">
        <w:t>, and o</w:t>
      </w:r>
      <w:r>
        <w:t xml:space="preserve">ne could aspire to locate the new capacity for </w:t>
      </w:r>
      <w:r w:rsidRPr="00C17507">
        <w:t>such processing facilities</w:t>
      </w:r>
      <w:r>
        <w:t xml:space="preserve"> in some of those areas</w:t>
      </w:r>
      <w:r w:rsidRPr="00C17507">
        <w:t xml:space="preserve">. </w:t>
      </w:r>
    </w:p>
    <w:p w:rsidR="00B03A94" w:rsidP="00B03A94">
      <w:pPr>
        <w:pStyle w:val="Remark"/>
      </w:pPr>
      <w:r w:rsidRPr="00C17507">
        <w:rPr>
          <w:b/>
        </w:rPr>
        <w:t>Baroness Brown of Cambridge:</w:t>
      </w:r>
      <w:r>
        <w:t xml:space="preserve"> I want to hear from our other two witnesses. W</w:t>
      </w:r>
      <w:r w:rsidRPr="00C17507">
        <w:t xml:space="preserve">e have a very strong message there </w:t>
      </w:r>
      <w:r>
        <w:t>that</w:t>
      </w:r>
      <w:r w:rsidRPr="00C17507">
        <w:t xml:space="preserve"> it is not </w:t>
      </w:r>
      <w:r>
        <w:t xml:space="preserve">perhaps </w:t>
      </w:r>
      <w:r w:rsidRPr="00C17507">
        <w:t xml:space="preserve">so critical that we have </w:t>
      </w:r>
      <w:r>
        <w:t>the source of some of these minerals, but that p</w:t>
      </w:r>
      <w:r w:rsidRPr="00C17507">
        <w:t xml:space="preserve">rocessing is absolutely key. </w:t>
      </w:r>
      <w:r>
        <w:t xml:space="preserve">Professor </w:t>
      </w:r>
      <w:r>
        <w:t>Titirici</w:t>
      </w:r>
      <w:r>
        <w:t>, is that your view as well?</w:t>
      </w:r>
    </w:p>
    <w:p w:rsidR="00B03A94" w:rsidRPr="00C17507" w:rsidP="00B03A94">
      <w:pPr>
        <w:pStyle w:val="Answer"/>
      </w:pPr>
      <w:r>
        <w:rPr>
          <w:b/>
          <w:i/>
        </w:rPr>
        <w:t xml:space="preserve">Professor Magda </w:t>
      </w:r>
      <w:r>
        <w:rPr>
          <w:b/>
          <w:i/>
        </w:rPr>
        <w:t>Titirici</w:t>
      </w:r>
      <w:r>
        <w:rPr>
          <w:b/>
          <w:i/>
        </w:rPr>
        <w:t>:</w:t>
      </w:r>
      <w:r w:rsidR="0012282C">
        <w:rPr>
          <w:b/>
          <w:i/>
        </w:rPr>
        <w:t xml:space="preserve"> </w:t>
      </w:r>
      <w:r w:rsidRPr="00C17507">
        <w:t xml:space="preserve">Again, I am not </w:t>
      </w:r>
      <w:r>
        <w:t xml:space="preserve">a geologist or expert on how many resources the UK has. If we have the resources, processing is definitely a critical issue. It would be easier to address that if </w:t>
      </w:r>
      <w:r w:rsidRPr="00C17507">
        <w:t>the resource availability is there. Of course, if we think about making synthetic graphite from petrochemical</w:t>
      </w:r>
      <w:r>
        <w:t>s</w:t>
      </w:r>
      <w:r w:rsidR="006D6F16">
        <w:t xml:space="preserve">, </w:t>
      </w:r>
      <w:r>
        <w:t xml:space="preserve">which are available in the UK, we need to consider </w:t>
      </w:r>
      <w:r w:rsidR="00BA52A9">
        <w:t>costs</w:t>
      </w:r>
      <w:r>
        <w:t xml:space="preserve">. That </w:t>
      </w:r>
      <w:r w:rsidRPr="00C17507">
        <w:t>would require at least 3</w:t>
      </w:r>
      <w:r>
        <w:t>,</w:t>
      </w:r>
      <w:r w:rsidRPr="00C17507">
        <w:t xml:space="preserve">000 degrees centigrade to produce graphite, which is potentially huge energy consumption at </w:t>
      </w:r>
      <w:r>
        <w:t xml:space="preserve">a </w:t>
      </w:r>
      <w:r w:rsidRPr="00C17507">
        <w:t>very high cost. With energy going greener and renewable energy getting cheaper, perhaps there is the potential for that, but it would be extremely expensive</w:t>
      </w:r>
      <w:r>
        <w:t xml:space="preserve"> </w:t>
      </w:r>
      <w:r w:rsidRPr="00C17507">
        <w:t>at the moment</w:t>
      </w:r>
      <w:r>
        <w:t>. It</w:t>
      </w:r>
      <w:r w:rsidRPr="00C17507">
        <w:t xml:space="preserve"> </w:t>
      </w:r>
      <w:r>
        <w:t>would be competing with n</w:t>
      </w:r>
      <w:r w:rsidRPr="00C17507">
        <w:t>atural graphite from China</w:t>
      </w:r>
      <w:r>
        <w:t xml:space="preserve">, and the price of UK graphite would </w:t>
      </w:r>
      <w:r w:rsidRPr="00C17507">
        <w:t xml:space="preserve">probably </w:t>
      </w:r>
      <w:r>
        <w:t xml:space="preserve">be </w:t>
      </w:r>
      <w:r w:rsidRPr="00C17507">
        <w:t>40 times</w:t>
      </w:r>
      <w:r>
        <w:t xml:space="preserve"> higher. </w:t>
      </w:r>
    </w:p>
    <w:p w:rsidR="00B03A94" w:rsidRPr="00C17507" w:rsidP="00B03A94">
      <w:pPr>
        <w:pStyle w:val="Answer"/>
      </w:pPr>
      <w:r w:rsidRPr="00C17507">
        <w:t>It is also interesting that the EU imported about 10,000</w:t>
      </w:r>
      <w:r>
        <w:t xml:space="preserve"> tonnes</w:t>
      </w:r>
      <w:r w:rsidRPr="00C17507">
        <w:t xml:space="preserve"> of primary cobal</w:t>
      </w:r>
      <w:r>
        <w:t xml:space="preserve">t </w:t>
      </w:r>
      <w:r w:rsidRPr="00C17507">
        <w:t>in 2012</w:t>
      </w:r>
      <w:r>
        <w:t>, which is about €227 million.</w:t>
      </w:r>
      <w:r w:rsidRPr="00C17507">
        <w:t xml:space="preserve"> I think</w:t>
      </w:r>
      <w:r w:rsidRPr="00D46E80">
        <w:t xml:space="preserve"> </w:t>
      </w:r>
      <w:r>
        <w:t xml:space="preserve">the </w:t>
      </w:r>
      <w:r w:rsidRPr="00C17507">
        <w:t>UK imported a</w:t>
      </w:r>
      <w:r>
        <w:t>bout</w:t>
      </w:r>
      <w:r w:rsidRPr="00C17507">
        <w:t xml:space="preserve"> 6</w:t>
      </w:r>
      <w:r>
        <w:t>,</w:t>
      </w:r>
      <w:r w:rsidRPr="00C17507">
        <w:t xml:space="preserve">000 tonnes of cobalt in </w:t>
      </w:r>
      <w:r>
        <w:t>the same year</w:t>
      </w:r>
      <w:r w:rsidRPr="00C17507">
        <w:t xml:space="preserve">, so we are still relying a lot on imports. </w:t>
      </w:r>
      <w:r>
        <w:t>We also need to consider that the battery market is growing rapidly. Between 2010 and 2018, the battery market grew by 30%, and it is estimated to reach 2,600 gigawatts in 2030. Out of this, China has 43%, so it will be very difficult to compete.</w:t>
      </w:r>
      <w:r w:rsidR="00E70AAA">
        <w:t xml:space="preserve"> </w:t>
      </w:r>
      <w:r w:rsidRPr="00C17507">
        <w:t xml:space="preserve">As a fun fact, China is </w:t>
      </w:r>
      <w:r>
        <w:t xml:space="preserve">of course </w:t>
      </w:r>
      <w:r w:rsidRPr="00C17507">
        <w:t>much bigger</w:t>
      </w:r>
      <w:r>
        <w:t>,</w:t>
      </w:r>
      <w:r w:rsidRPr="00C17507">
        <w:t xml:space="preserve"> but</w:t>
      </w:r>
      <w:r>
        <w:t xml:space="preserve"> at the moment it has almost 400,000 e-buses, whereas </w:t>
      </w:r>
      <w:r w:rsidRPr="00C17507">
        <w:t xml:space="preserve">Europe and </w:t>
      </w:r>
      <w:r>
        <w:t xml:space="preserve">the </w:t>
      </w:r>
      <w:r w:rsidRPr="00C17507">
        <w:t xml:space="preserve">UK </w:t>
      </w:r>
      <w:r>
        <w:t>combined have only about</w:t>
      </w:r>
      <w:r w:rsidRPr="00C17507">
        <w:t xml:space="preserve"> 1</w:t>
      </w:r>
      <w:r>
        <w:t>,</w:t>
      </w:r>
      <w:r w:rsidRPr="00C17507">
        <w:t>000</w:t>
      </w:r>
      <w:r>
        <w:t xml:space="preserve">. </w:t>
      </w:r>
    </w:p>
    <w:p w:rsidR="00B03A94" w:rsidP="00B03A94">
      <w:pPr>
        <w:pStyle w:val="Remark"/>
      </w:pPr>
      <w:r w:rsidRPr="00C17507">
        <w:rPr>
          <w:b/>
        </w:rPr>
        <w:t>Baroness Brown of Cambridge:</w:t>
      </w:r>
      <w:r>
        <w:t xml:space="preserve"> </w:t>
      </w:r>
      <w:r w:rsidRPr="00C17507">
        <w:t>Presumably the main value in this supply chain is not in the extraction of the minerals but in the processing stage</w:t>
      </w:r>
      <w:r>
        <w:t>. Is that the case?</w:t>
      </w:r>
    </w:p>
    <w:p w:rsidR="00B03A94" w:rsidP="00B03A94">
      <w:pPr>
        <w:pStyle w:val="Answer"/>
      </w:pPr>
      <w:r>
        <w:rPr>
          <w:b/>
          <w:i/>
        </w:rPr>
        <w:t xml:space="preserve">Professor Magda </w:t>
      </w:r>
      <w:r>
        <w:rPr>
          <w:b/>
          <w:i/>
        </w:rPr>
        <w:t>Titirici</w:t>
      </w:r>
      <w:r>
        <w:rPr>
          <w:b/>
          <w:i/>
        </w:rPr>
        <w:t xml:space="preserve">: </w:t>
      </w:r>
      <w:r w:rsidRPr="00C17507">
        <w:t>Yes. There is a very nice report by the World Economic Forum on battery sustainability</w:t>
      </w:r>
      <w:r>
        <w:t>, which</w:t>
      </w:r>
      <w:r w:rsidRPr="00C17507">
        <w:t xml:space="preserve"> looks across the </w:t>
      </w:r>
      <w:r>
        <w:t>whole</w:t>
      </w:r>
      <w:r w:rsidRPr="00C17507">
        <w:t xml:space="preserve"> life chain o</w:t>
      </w:r>
      <w:r>
        <w:t>n</w:t>
      </w:r>
      <w:r w:rsidRPr="00C17507">
        <w:t xml:space="preserve"> </w:t>
      </w:r>
      <w:r>
        <w:t>a</w:t>
      </w:r>
      <w:r w:rsidRPr="00C17507">
        <w:t xml:space="preserve"> battery</w:t>
      </w:r>
      <w:r>
        <w:t>. Indeed,</w:t>
      </w:r>
      <w:r w:rsidRPr="00C17507">
        <w:t xml:space="preserve"> processing is </w:t>
      </w:r>
      <w:r>
        <w:t xml:space="preserve">the one </w:t>
      </w:r>
      <w:r w:rsidRPr="00C17507">
        <w:t>where there is most value chain</w:t>
      </w:r>
      <w:r>
        <w:t>,</w:t>
      </w:r>
      <w:r w:rsidRPr="00C17507">
        <w:t xml:space="preserve"> </w:t>
      </w:r>
      <w:r>
        <w:t>but if you look at the life cycle assessment it is also</w:t>
      </w:r>
      <w:r w:rsidRPr="00C17507">
        <w:t xml:space="preserve"> responsible for most </w:t>
      </w:r>
      <w:r>
        <w:t>CO</w:t>
      </w:r>
      <w:r>
        <w:rPr>
          <w:vertAlign w:val="subscript"/>
        </w:rPr>
        <w:t>2</w:t>
      </w:r>
      <w:r w:rsidRPr="00C17507">
        <w:t xml:space="preserve"> emissions</w:t>
      </w:r>
      <w:r>
        <w:t xml:space="preserve">. </w:t>
      </w:r>
    </w:p>
    <w:p w:rsidR="00B03A94" w:rsidP="00B03A94">
      <w:pPr>
        <w:pStyle w:val="Remark"/>
      </w:pPr>
      <w:r w:rsidRPr="004D05CB">
        <w:rPr>
          <w:b/>
        </w:rPr>
        <w:t>The Chair:</w:t>
      </w:r>
      <w:r>
        <w:t xml:space="preserve"> Thank you very much. We need to be slightly briefer in answers, please, because otherwise </w:t>
      </w:r>
      <w:r w:rsidR="00E0035F">
        <w:t>we</w:t>
      </w:r>
      <w:r>
        <w:t xml:space="preserve"> will not get through</w:t>
      </w:r>
      <w:r w:rsidR="00E0035F">
        <w:t xml:space="preserve"> the questions</w:t>
      </w:r>
      <w:r>
        <w:t xml:space="preserve">. </w:t>
      </w:r>
    </w:p>
    <w:p w:rsidR="00B03A94" w:rsidRPr="004D05CB" w:rsidP="00B03A94">
      <w:pPr>
        <w:pStyle w:val="Question"/>
      </w:pPr>
      <w:r w:rsidRPr="009D627C">
        <w:rPr>
          <w:b/>
        </w:rPr>
        <w:t>Viscount Hanworth:</w:t>
      </w:r>
      <w:r>
        <w:t xml:space="preserve"> What are the environmental and safety impacts of extracting and processing these minerals? How might these impacts be mitigated? The answer is presumably s</w:t>
      </w:r>
      <w:r w:rsidRPr="004D05CB">
        <w:t>pecific to</w:t>
      </w:r>
      <w:r>
        <w:t xml:space="preserve"> the</w:t>
      </w:r>
      <w:r w:rsidRPr="004D05CB">
        <w:t xml:space="preserve"> localities where </w:t>
      </w:r>
      <w:r>
        <w:t xml:space="preserve">the minerals </w:t>
      </w:r>
      <w:r w:rsidRPr="004D05CB">
        <w:t>are</w:t>
      </w:r>
      <w:r w:rsidRPr="004D07C3">
        <w:t xml:space="preserve"> </w:t>
      </w:r>
      <w:r>
        <w:t>located</w:t>
      </w:r>
      <w:r w:rsidRPr="000F6858" w:rsidR="000F6858">
        <w:t xml:space="preserve"> </w:t>
      </w:r>
      <w:r w:rsidRPr="004D05CB" w:rsidR="000F6858">
        <w:t>predominantly</w:t>
      </w:r>
      <w:r>
        <w:t xml:space="preserve">, such as cobalt from the Congo, lithium from the Atacama Desert in Chile, and platinum and iridium from South Africa. Who might answer this? I suggest that </w:t>
      </w:r>
      <w:r>
        <w:t>Evi</w:t>
      </w:r>
      <w:r>
        <w:t xml:space="preserve"> </w:t>
      </w:r>
      <w:r>
        <w:t>Petavratzi</w:t>
      </w:r>
      <w:r>
        <w:t xml:space="preserve"> should begin.</w:t>
      </w:r>
    </w:p>
    <w:p w:rsidR="009B0025" w:rsidP="00B03A94">
      <w:pPr>
        <w:pStyle w:val="Answer"/>
      </w:pPr>
      <w:r>
        <w:rPr>
          <w:b/>
          <w:i/>
        </w:rPr>
        <w:t xml:space="preserve">Dr </w:t>
      </w:r>
      <w:r>
        <w:rPr>
          <w:b/>
          <w:i/>
        </w:rPr>
        <w:t>Evi</w:t>
      </w:r>
      <w:r>
        <w:rPr>
          <w:b/>
          <w:i/>
        </w:rPr>
        <w:t xml:space="preserve"> </w:t>
      </w:r>
      <w:r>
        <w:rPr>
          <w:b/>
          <w:i/>
        </w:rPr>
        <w:t>Petavratzi</w:t>
      </w:r>
      <w:r>
        <w:rPr>
          <w:b/>
          <w:i/>
        </w:rPr>
        <w:t xml:space="preserve">: </w:t>
      </w:r>
      <w:r>
        <w:rPr>
          <w:bCs/>
          <w:iCs/>
        </w:rPr>
        <w:t xml:space="preserve">As you said, the environmental impacts can be a wide range of things, from </w:t>
      </w:r>
      <w:r>
        <w:t>mine waste all the way to particulate matter emissions, deforestation, soil degradation, water abstraction, et cetera. Obviously, e</w:t>
      </w:r>
      <w:r w:rsidRPr="004D05CB">
        <w:t xml:space="preserve">very commodity is </w:t>
      </w:r>
      <w:r w:rsidRPr="004D05CB">
        <w:t>unique</w:t>
      </w:r>
      <w:r w:rsidRPr="004D05CB">
        <w:t xml:space="preserve"> and every mining </w:t>
      </w:r>
      <w:r w:rsidR="00DE048F">
        <w:t>project</w:t>
      </w:r>
      <w:r w:rsidRPr="004D05CB" w:rsidR="00DE048F">
        <w:t xml:space="preserve"> </w:t>
      </w:r>
      <w:r w:rsidRPr="004D05CB">
        <w:t xml:space="preserve">is unique. The environmental challenges are very </w:t>
      </w:r>
      <w:r>
        <w:t xml:space="preserve">much </w:t>
      </w:r>
      <w:r w:rsidRPr="004D05CB">
        <w:t xml:space="preserve">influenced by the </w:t>
      </w:r>
      <w:r>
        <w:t xml:space="preserve">locality, the </w:t>
      </w:r>
      <w:r w:rsidRPr="004D05CB">
        <w:t>climatic conditions</w:t>
      </w:r>
      <w:r>
        <w:t>, the mining methods utilised,</w:t>
      </w:r>
      <w:r w:rsidRPr="004D05CB">
        <w:t xml:space="preserve"> the infrastructure used</w:t>
      </w:r>
      <w:r>
        <w:t>,</w:t>
      </w:r>
      <w:r w:rsidRPr="004D05CB">
        <w:t xml:space="preserve"> and so on and so forth. </w:t>
      </w:r>
    </w:p>
    <w:p w:rsidR="00B03A94" w:rsidRPr="004D05CB" w:rsidP="00B03A94">
      <w:pPr>
        <w:pStyle w:val="Answer"/>
      </w:pPr>
      <w:r w:rsidRPr="004D05CB">
        <w:t>The way in which we assess environmental impacts at the moment is very much at the project level, so we develop environmental impact assessment</w:t>
      </w:r>
      <w:r>
        <w:t>s</w:t>
      </w:r>
      <w:r w:rsidRPr="004D05CB">
        <w:t xml:space="preserve"> and have monitoring systems in place.</w:t>
      </w:r>
      <w:r>
        <w:t xml:space="preserve"> These are confirmed by national law and regulations that</w:t>
      </w:r>
      <w:r w:rsidRPr="004D05CB">
        <w:t xml:space="preserve"> define how these </w:t>
      </w:r>
      <w:r>
        <w:t xml:space="preserve">impacts are managed and mitigated. </w:t>
      </w:r>
    </w:p>
    <w:p w:rsidR="00DD51C8" w:rsidP="00B03A94">
      <w:pPr>
        <w:pStyle w:val="Answer"/>
      </w:pPr>
      <w:r w:rsidRPr="004D05CB">
        <w:t xml:space="preserve">The issue with the decarbonisation agenda is that it sets very high goals </w:t>
      </w:r>
      <w:r>
        <w:t>and aspirations for sustainable development. The</w:t>
      </w:r>
      <w:r w:rsidRPr="004D05CB">
        <w:t xml:space="preserve"> environmental management systems </w:t>
      </w:r>
      <w:r w:rsidR="0080653B">
        <w:t xml:space="preserve">that </w:t>
      </w:r>
      <w:r>
        <w:t xml:space="preserve">we have </w:t>
      </w:r>
      <w:r w:rsidRPr="004D05CB">
        <w:t>in place are not really fit for purpose. The reason is that we are now asked to make sure that there are no trade</w:t>
      </w:r>
      <w:r>
        <w:t>-</w:t>
      </w:r>
      <w:r w:rsidRPr="004D05CB">
        <w:t>offs between mining and the</w:t>
      </w:r>
      <w:r>
        <w:t xml:space="preserve"> downstream supply chain, or the life cycle of the material</w:t>
      </w:r>
      <w:r w:rsidRPr="004D05CB">
        <w:t xml:space="preserve"> </w:t>
      </w:r>
      <w:r>
        <w:t xml:space="preserve">further </w:t>
      </w:r>
      <w:r w:rsidRPr="004D05CB">
        <w:t xml:space="preserve">down </w:t>
      </w:r>
      <w:r>
        <w:t xml:space="preserve">the </w:t>
      </w:r>
      <w:r w:rsidRPr="004D05CB">
        <w:t xml:space="preserve">supply chain, and </w:t>
      </w:r>
      <w:r>
        <w:t>to do</w:t>
      </w:r>
      <w:r w:rsidRPr="004D05CB">
        <w:t xml:space="preserve"> that you need to start assessing mining projects as part of a wider system. This is something that we have just started doing. For instance, we are doing </w:t>
      </w:r>
      <w:r w:rsidRPr="004D05CB">
        <w:t xml:space="preserve">quite a lot of work </w:t>
      </w:r>
      <w:r>
        <w:t>on</w:t>
      </w:r>
      <w:r w:rsidRPr="004D05CB">
        <w:t xml:space="preserve"> South America </w:t>
      </w:r>
      <w:r>
        <w:t xml:space="preserve">in the Lithium Triangle at the moment. </w:t>
      </w:r>
      <w:r>
        <w:t>T</w:t>
      </w:r>
      <w:r>
        <w:t xml:space="preserve">here is </w:t>
      </w:r>
      <w:r w:rsidRPr="004D05CB">
        <w:t>a perception of harm related</w:t>
      </w:r>
      <w:r>
        <w:t xml:space="preserve"> to</w:t>
      </w:r>
      <w:r w:rsidRPr="004D05CB">
        <w:t xml:space="preserve"> water abstraction there</w:t>
      </w:r>
      <w:r>
        <w:t xml:space="preserve">, but </w:t>
      </w:r>
      <w:r w:rsidRPr="004D05CB">
        <w:t>the scientific</w:t>
      </w:r>
      <w:r>
        <w:t xml:space="preserve"> evidence </w:t>
      </w:r>
      <w:r w:rsidRPr="004D05CB">
        <w:t>to justify these assumptions</w:t>
      </w:r>
      <w:r>
        <w:t xml:space="preserve"> is </w:t>
      </w:r>
      <w:r w:rsidRPr="004D05CB">
        <w:t>not there</w:t>
      </w:r>
      <w:r>
        <w:t>. T</w:t>
      </w:r>
      <w:r w:rsidRPr="004D05CB">
        <w:t xml:space="preserve">here are huge data gaps. </w:t>
      </w:r>
    </w:p>
    <w:p w:rsidR="00B03A94" w:rsidP="00B03A94">
      <w:pPr>
        <w:pStyle w:val="Answer"/>
      </w:pPr>
      <w:r>
        <w:t>We</w:t>
      </w:r>
      <w:r w:rsidRPr="004D05CB">
        <w:t xml:space="preserve"> have to </w:t>
      </w:r>
      <w:r>
        <w:t xml:space="preserve">look at the </w:t>
      </w:r>
      <w:r>
        <w:t>salars</w:t>
      </w:r>
      <w:r>
        <w:t xml:space="preserve"> not just as a mining project </w:t>
      </w:r>
      <w:r w:rsidRPr="004D05CB">
        <w:t xml:space="preserve">but </w:t>
      </w:r>
      <w:r>
        <w:t>as part of</w:t>
      </w:r>
      <w:r w:rsidRPr="004D05CB">
        <w:t xml:space="preserve"> the wider ecosystem</w:t>
      </w:r>
      <w:r>
        <w:t xml:space="preserve">, including </w:t>
      </w:r>
      <w:r w:rsidRPr="004D05CB">
        <w:t>what sort of</w:t>
      </w:r>
      <w:r>
        <w:t xml:space="preserve"> direct and indirect impacts they have, w</w:t>
      </w:r>
      <w:r w:rsidRPr="004D05CB">
        <w:t>hat the cumulative impacts</w:t>
      </w:r>
      <w:r>
        <w:t xml:space="preserve"> are</w:t>
      </w:r>
      <w:r w:rsidRPr="004D05CB">
        <w:t xml:space="preserve">, </w:t>
      </w:r>
      <w:r>
        <w:t xml:space="preserve">and </w:t>
      </w:r>
      <w:r w:rsidRPr="004D05CB">
        <w:t xml:space="preserve">how they </w:t>
      </w:r>
      <w:r>
        <w:t>compete</w:t>
      </w:r>
      <w:r w:rsidRPr="004D05CB">
        <w:t xml:space="preserve"> with other sectors</w:t>
      </w:r>
      <w:r>
        <w:t xml:space="preserve"> and areas, such as tourism</w:t>
      </w:r>
      <w:r w:rsidR="004F7739">
        <w:t xml:space="preserve"> and</w:t>
      </w:r>
      <w:r>
        <w:t xml:space="preserve"> agriculture. </w:t>
      </w:r>
      <w:r w:rsidRPr="004D05CB">
        <w:t xml:space="preserve">This is something that we have not done in the past at great scale. </w:t>
      </w:r>
    </w:p>
    <w:p w:rsidR="00B03A94" w:rsidP="00B03A94">
      <w:pPr>
        <w:pStyle w:val="Remark"/>
      </w:pPr>
      <w:r w:rsidRPr="009D627C">
        <w:rPr>
          <w:b/>
        </w:rPr>
        <w:t>Viscount Hanworth:</w:t>
      </w:r>
      <w:r>
        <w:t xml:space="preserve"> </w:t>
      </w:r>
      <w:r w:rsidRPr="004D05CB">
        <w:t>I was thinking of the social circumstances of the countries in which these minerals are mined</w:t>
      </w:r>
      <w:r>
        <w:t>.</w:t>
      </w:r>
    </w:p>
    <w:p w:rsidR="00430006" w:rsidP="00B03A94">
      <w:pPr>
        <w:pStyle w:val="Remark"/>
      </w:pPr>
      <w:r>
        <w:rPr>
          <w:b/>
          <w:i/>
        </w:rPr>
        <w:t xml:space="preserve">Professor Richard Herrington: </w:t>
      </w:r>
      <w:r>
        <w:rPr>
          <w:bCs/>
          <w:iCs/>
        </w:rPr>
        <w:t xml:space="preserve">I just wanted to talk about the </w:t>
      </w:r>
      <w:r>
        <w:t>b</w:t>
      </w:r>
      <w:r w:rsidRPr="004D05CB">
        <w:t>iodiversity impact of minerals operations, which has been so poorly considered in the past for mining operations. It is quite clear that we should be developing metrics to measure that</w:t>
      </w:r>
      <w:r>
        <w:t>. That</w:t>
      </w:r>
      <w:r w:rsidRPr="004D05CB">
        <w:t xml:space="preserve"> should be part of the analysis of any project</w:t>
      </w:r>
      <w:r>
        <w:t xml:space="preserve"> moving forward, p</w:t>
      </w:r>
      <w:r w:rsidRPr="004D05CB">
        <w:t xml:space="preserve">articularly in light of the </w:t>
      </w:r>
      <w:r>
        <w:t>Dasgupta</w:t>
      </w:r>
      <w:r w:rsidRPr="004D05CB">
        <w:t xml:space="preserve"> report this year</w:t>
      </w:r>
      <w:r>
        <w:t>,</w:t>
      </w:r>
      <w:r w:rsidRPr="004D05CB">
        <w:t xml:space="preserve"> </w:t>
      </w:r>
      <w:r>
        <w:t>which talked</w:t>
      </w:r>
      <w:r w:rsidRPr="004D05CB">
        <w:t xml:space="preserve"> about </w:t>
      </w:r>
      <w:r>
        <w:t>the value of</w:t>
      </w:r>
      <w:r w:rsidRPr="004D05CB">
        <w:t xml:space="preserve"> </w:t>
      </w:r>
      <w:r>
        <w:t>bio</w:t>
      </w:r>
      <w:r w:rsidRPr="004D05CB">
        <w:t>diversity</w:t>
      </w:r>
      <w:r>
        <w:t>.</w:t>
      </w:r>
    </w:p>
    <w:p w:rsidR="00B03A94" w:rsidP="00B03A94">
      <w:pPr>
        <w:pStyle w:val="Remark"/>
      </w:pPr>
      <w:r>
        <w:t>W</w:t>
      </w:r>
      <w:r w:rsidRPr="004D05CB">
        <w:t xml:space="preserve">e should </w:t>
      </w:r>
      <w:r>
        <w:t xml:space="preserve">put a value on that. </w:t>
      </w:r>
      <w:r w:rsidRPr="004D05CB">
        <w:t xml:space="preserve">It is not </w:t>
      </w:r>
      <w:r>
        <w:t xml:space="preserve">only the </w:t>
      </w:r>
      <w:r w:rsidRPr="004D05CB">
        <w:t>environmental and people impact</w:t>
      </w:r>
      <w:r>
        <w:t xml:space="preserve">s but </w:t>
      </w:r>
      <w:r w:rsidRPr="004D05CB">
        <w:t>the impact</w:t>
      </w:r>
      <w:r>
        <w:t>s</w:t>
      </w:r>
      <w:r w:rsidRPr="004D05CB">
        <w:t xml:space="preserve"> on the ecosystem. Some parts of the world have a higher biodiversity intactness, and we should be a </w:t>
      </w:r>
      <w:r>
        <w:t>bit</w:t>
      </w:r>
      <w:r w:rsidRPr="004D05CB">
        <w:t xml:space="preserve"> more careful about allowing mining in those regions</w:t>
      </w:r>
      <w:r w:rsidR="00430006">
        <w:t xml:space="preserve"> versus</w:t>
      </w:r>
      <w:r w:rsidRPr="004D05CB">
        <w:t xml:space="preserve"> </w:t>
      </w:r>
      <w:r>
        <w:t>those</w:t>
      </w:r>
      <w:r w:rsidRPr="004D05CB">
        <w:t xml:space="preserve"> where biodiversity is not int</w:t>
      </w:r>
      <w:r>
        <w:t>act</w:t>
      </w:r>
      <w:r w:rsidRPr="004D05CB">
        <w:t xml:space="preserve">. That would include Europe, where we have disturbed biodiversity for many </w:t>
      </w:r>
      <w:r>
        <w:t>years. Perhaps that is part of the metrics.</w:t>
      </w:r>
    </w:p>
    <w:p w:rsidR="00B03A94" w:rsidP="00B03A94">
      <w:pPr>
        <w:pStyle w:val="Remark"/>
      </w:pPr>
      <w:r w:rsidRPr="004D05CB">
        <w:rPr>
          <w:b/>
        </w:rPr>
        <w:t>Viscount Hanworth:</w:t>
      </w:r>
      <w:r>
        <w:t xml:space="preserve"> Thank you for that. As I hinted at before, I think the social circumstances of some of the places where the minerals are mined should be taken into account. For example, the mining conditions in the Congo are appalling. Can anybody comment on that? </w:t>
      </w:r>
    </w:p>
    <w:p w:rsidR="00B03A94" w:rsidP="00B03A94">
      <w:pPr>
        <w:pStyle w:val="Remark"/>
      </w:pPr>
      <w:r w:rsidRPr="004D05CB">
        <w:rPr>
          <w:b/>
        </w:rPr>
        <w:t>The Chair:</w:t>
      </w:r>
      <w:r>
        <w:t xml:space="preserve"> Viscount Hanworth, if there is time, I will come back to you at the end to expand on your question. Can I go to the noble Lord, Lord Holmes? Please be brief in your answers, because I need to keep to time. </w:t>
      </w:r>
    </w:p>
    <w:p w:rsidR="0031707B" w:rsidRPr="004D05CB" w:rsidP="0031707B">
      <w:pPr>
        <w:pStyle w:val="Question"/>
      </w:pPr>
      <w:r w:rsidRPr="007A2A32">
        <w:rPr>
          <w:b/>
        </w:rPr>
        <w:t>Lord Holmes of Richmond:</w:t>
      </w:r>
      <w:r>
        <w:t xml:space="preserve"> Thank you, Chair, and good morning to the panellists. What steps is the mining industry taking to address human rights issues in the jurisdictions where some of these precious metals and their minerals are mined, n</w:t>
      </w:r>
      <w:r w:rsidRPr="004D05CB">
        <w:t>ot least cobalt in the DRC?</w:t>
      </w:r>
    </w:p>
    <w:p w:rsidR="0031707B" w:rsidP="0031707B">
      <w:pPr>
        <w:pStyle w:val="Answer"/>
      </w:pPr>
      <w:r>
        <w:rPr>
          <w:b/>
          <w:i/>
        </w:rPr>
        <w:t xml:space="preserve">Professor Richard Herrington: </w:t>
      </w:r>
      <w:r w:rsidRPr="004D05CB">
        <w:t>That is a</w:t>
      </w:r>
      <w:r w:rsidR="00E2043F">
        <w:t xml:space="preserve"> very</w:t>
      </w:r>
      <w:r w:rsidRPr="004D05CB">
        <w:t xml:space="preserve"> important consideration. To take the example of DRC,</w:t>
      </w:r>
      <w:r>
        <w:t xml:space="preserve"> in 2019 </w:t>
      </w:r>
      <w:r w:rsidRPr="004D05CB">
        <w:t xml:space="preserve">specific legislation </w:t>
      </w:r>
      <w:r>
        <w:t xml:space="preserve">was </w:t>
      </w:r>
      <w:r w:rsidRPr="004D05CB">
        <w:t xml:space="preserve">brought in to look at the artisanal mining supply </w:t>
      </w:r>
      <w:r>
        <w:t>because</w:t>
      </w:r>
      <w:r w:rsidRPr="004D05CB">
        <w:t xml:space="preserve">, as </w:t>
      </w:r>
      <w:r>
        <w:t>we</w:t>
      </w:r>
      <w:r w:rsidRPr="004D05CB">
        <w:t xml:space="preserve"> know</w:t>
      </w:r>
      <w:r>
        <w:t xml:space="preserve">, </w:t>
      </w:r>
      <w:r w:rsidRPr="004D05CB">
        <w:t xml:space="preserve">up to 20% of the material coming </w:t>
      </w:r>
      <w:r>
        <w:t xml:space="preserve">from there was </w:t>
      </w:r>
      <w:r w:rsidRPr="004D05CB">
        <w:t xml:space="preserve">from an </w:t>
      </w:r>
      <w:r>
        <w:t xml:space="preserve">artisanal </w:t>
      </w:r>
      <w:r w:rsidRPr="004D05CB">
        <w:t>source.</w:t>
      </w:r>
      <w:r>
        <w:t xml:space="preserve"> A partnership </w:t>
      </w:r>
      <w:r w:rsidRPr="004D05CB">
        <w:t xml:space="preserve">is </w:t>
      </w:r>
      <w:r>
        <w:t>in</w:t>
      </w:r>
      <w:r w:rsidRPr="004D05CB">
        <w:t xml:space="preserve"> place between </w:t>
      </w:r>
      <w:r>
        <w:t>Pact</w:t>
      </w:r>
      <w:r w:rsidRPr="004D05CB">
        <w:t xml:space="preserve">, an NGO working there, and the </w:t>
      </w:r>
      <w:r>
        <w:t>Trafigura</w:t>
      </w:r>
      <w:r w:rsidRPr="004D05CB">
        <w:t xml:space="preserve"> </w:t>
      </w:r>
      <w:r>
        <w:t>F</w:t>
      </w:r>
      <w:r w:rsidRPr="004D05CB">
        <w:t xml:space="preserve">oundation, one of the big metal trading companies, to focus particularly on reducing child </w:t>
      </w:r>
      <w:r>
        <w:t>l</w:t>
      </w:r>
      <w:r w:rsidRPr="004D05CB">
        <w:t xml:space="preserve">abour in mining. It is </w:t>
      </w:r>
      <w:r w:rsidR="00075921">
        <w:t xml:space="preserve">quite </w:t>
      </w:r>
      <w:r w:rsidRPr="004D05CB">
        <w:t xml:space="preserve">apparent that artisanal mining is extremely important for the local economy. One </w:t>
      </w:r>
      <w:r>
        <w:t>solution</w:t>
      </w:r>
      <w:r w:rsidRPr="004D05CB">
        <w:t xml:space="preserve"> would be to walk away from those countries and cut out artisanal mining completely,</w:t>
      </w:r>
      <w:r>
        <w:t xml:space="preserve"> </w:t>
      </w:r>
      <w:r w:rsidRPr="004D05CB">
        <w:t>but that would cut the lifeblood out of the community</w:t>
      </w:r>
      <w:r>
        <w:t xml:space="preserve">, so legislation </w:t>
      </w:r>
      <w:r w:rsidR="00313DD1">
        <w:t>was</w:t>
      </w:r>
      <w:r w:rsidRPr="004D05CB">
        <w:t xml:space="preserve"> brought in</w:t>
      </w:r>
      <w:r w:rsidR="00313DD1">
        <w:t>, as I say, in 2019</w:t>
      </w:r>
      <w:r w:rsidRPr="004D05CB">
        <w:t xml:space="preserve">. </w:t>
      </w:r>
      <w:r w:rsidR="00313DD1">
        <w:t>These are things that are definitely making a</w:t>
      </w:r>
      <w:r w:rsidRPr="004D05CB">
        <w:t xml:space="preserve"> difference, but it has taken legislation to do it. </w:t>
      </w:r>
    </w:p>
    <w:p w:rsidR="009932A0" w:rsidP="0031707B">
      <w:pPr>
        <w:pStyle w:val="Answer"/>
      </w:pPr>
      <w:r>
        <w:t>S</w:t>
      </w:r>
      <w:r w:rsidRPr="004D05CB">
        <w:t>imilar</w:t>
      </w:r>
      <w:r>
        <w:t xml:space="preserve">ly in </w:t>
      </w:r>
      <w:r w:rsidRPr="004D05CB">
        <w:t>the Philippines</w:t>
      </w:r>
      <w:r>
        <w:t>, where there have been social issues, t</w:t>
      </w:r>
      <w:r w:rsidRPr="004D05CB">
        <w:t xml:space="preserve">he UK </w:t>
      </w:r>
      <w:r>
        <w:t>G</w:t>
      </w:r>
      <w:r w:rsidRPr="004D05CB">
        <w:t>overnment have just invested £10 million in a programme of sustainable mineral supply</w:t>
      </w:r>
      <w:r>
        <w:t>. R</w:t>
      </w:r>
      <w:r w:rsidRPr="004D05CB">
        <w:t xml:space="preserve">esearch </w:t>
      </w:r>
      <w:r>
        <w:t xml:space="preserve">is being done on </w:t>
      </w:r>
      <w:r w:rsidR="0030736A">
        <w:t xml:space="preserve">how </w:t>
      </w:r>
      <w:r w:rsidRPr="004D05CB">
        <w:t>we can embrace working with local communit</w:t>
      </w:r>
      <w:r>
        <w:t>ies</w:t>
      </w:r>
      <w:r w:rsidRPr="004D05CB">
        <w:t xml:space="preserve"> as well as the mining companies and academics to develop a way that is more sustainable not only </w:t>
      </w:r>
      <w:r w:rsidRPr="004D05CB">
        <w:t xml:space="preserve">for </w:t>
      </w:r>
      <w:r w:rsidRPr="004D05CB">
        <w:t xml:space="preserve">the mine but </w:t>
      </w:r>
      <w:r w:rsidRPr="004D05CB">
        <w:t xml:space="preserve">for </w:t>
      </w:r>
      <w:r w:rsidRPr="004D05CB">
        <w:t>the communities around</w:t>
      </w:r>
      <w:r>
        <w:t xml:space="preserve"> it.</w:t>
      </w:r>
      <w:r w:rsidRPr="004D05CB">
        <w:t xml:space="preserve"> </w:t>
      </w:r>
    </w:p>
    <w:p w:rsidR="0031707B" w:rsidRPr="004D05CB" w:rsidP="0031707B">
      <w:pPr>
        <w:pStyle w:val="Answer"/>
      </w:pPr>
      <w:r w:rsidRPr="004D05CB">
        <w:t>So things are moving</w:t>
      </w:r>
      <w:r>
        <w:t>, and I think people are aware of it, but it needs intervention, and t</w:t>
      </w:r>
      <w:r w:rsidRPr="004D05CB">
        <w:t>his is where legislation and interventions of international groups are critical.</w:t>
      </w:r>
    </w:p>
    <w:p w:rsidR="00CE7894" w:rsidP="0031707B">
      <w:pPr>
        <w:pStyle w:val="Answer"/>
      </w:pPr>
      <w:r>
        <w:rPr>
          <w:b/>
          <w:i/>
        </w:rPr>
        <w:t xml:space="preserve">Dr </w:t>
      </w:r>
      <w:r>
        <w:rPr>
          <w:b/>
          <w:i/>
        </w:rPr>
        <w:t>Evi</w:t>
      </w:r>
      <w:r>
        <w:rPr>
          <w:b/>
          <w:i/>
        </w:rPr>
        <w:t xml:space="preserve"> </w:t>
      </w:r>
      <w:r>
        <w:rPr>
          <w:b/>
          <w:i/>
        </w:rPr>
        <w:t>Petavratzi</w:t>
      </w:r>
      <w:r>
        <w:rPr>
          <w:b/>
          <w:i/>
        </w:rPr>
        <w:t xml:space="preserve">: </w:t>
      </w:r>
      <w:r w:rsidRPr="004D05CB">
        <w:t>I endorse what Richard said.</w:t>
      </w:r>
      <w:r>
        <w:t xml:space="preserve"> A</w:t>
      </w:r>
      <w:r w:rsidRPr="004D05CB">
        <w:t xml:space="preserve"> huge volume of standards and guidance </w:t>
      </w:r>
      <w:r>
        <w:t xml:space="preserve">is </w:t>
      </w:r>
      <w:r w:rsidRPr="004D05CB">
        <w:t>coming out regarding responsible sourcing.</w:t>
      </w:r>
      <w:r>
        <w:t xml:space="preserve"> The OECD due diligence guidance has been accepted as the international standard and is used by a variety of Governments and agencies. It has also become part of legal frameworks in several African countries. </w:t>
      </w:r>
      <w:r w:rsidR="00DE048F">
        <w:t>There are standards</w:t>
      </w:r>
      <w:r w:rsidR="00DE048F">
        <w:t xml:space="preserve"> </w:t>
      </w:r>
      <w:r>
        <w:t>specifically for cobalt</w:t>
      </w:r>
      <w:r w:rsidR="00DE048F">
        <w:t xml:space="preserve"> too</w:t>
      </w:r>
      <w:r>
        <w:t xml:space="preserve">. </w:t>
      </w:r>
      <w:r w:rsidRPr="004D05CB">
        <w:t>As Richard said,</w:t>
      </w:r>
      <w:r>
        <w:t xml:space="preserve"> there is the responsible cobalt initiative</w:t>
      </w:r>
      <w:r>
        <w:t xml:space="preserve">, </w:t>
      </w:r>
      <w:r>
        <w:t xml:space="preserve">which the Chinese are involved in </w:t>
      </w:r>
      <w:r w:rsidRPr="004D05CB">
        <w:t>as well.</w:t>
      </w:r>
      <w:r>
        <w:t xml:space="preserve"> </w:t>
      </w:r>
      <w:r w:rsidRPr="004D05CB">
        <w:t xml:space="preserve">The DRC has recently published its </w:t>
      </w:r>
      <w:r w:rsidRPr="007A2A32">
        <w:t>Entreprise</w:t>
      </w:r>
      <w:r w:rsidRPr="007A2A32">
        <w:t xml:space="preserve"> Générale du Cobalt</w:t>
      </w:r>
      <w:r>
        <w:t xml:space="preserve"> standards on r</w:t>
      </w:r>
      <w:r w:rsidRPr="004D05CB">
        <w:t>esponsible sourcing</w:t>
      </w:r>
      <w:r>
        <w:t xml:space="preserve">. </w:t>
      </w:r>
      <w:r w:rsidRPr="004D05CB">
        <w:t>The</w:t>
      </w:r>
      <w:r>
        <w:t xml:space="preserve"> Cobalt Institute has developed the </w:t>
      </w:r>
      <w:r w:rsidRPr="007A2A32">
        <w:t>Cobalt Industry Responsible Assessment Framework</w:t>
      </w:r>
      <w:r>
        <w:t xml:space="preserve">. </w:t>
      </w:r>
    </w:p>
    <w:p w:rsidR="0031707B" w:rsidP="0031707B">
      <w:pPr>
        <w:pStyle w:val="Answer"/>
      </w:pPr>
      <w:r>
        <w:t>What is obvious is that the downstream supply chain, especially the OEMs, are really taking stock of these and starting to utilise them within their processes. They also have their own initiatives to track supply chains. For instance, we know that Apple is tracking cobalt. Equally, BMW is using t</w:t>
      </w:r>
      <w:r w:rsidRPr="004D05CB">
        <w:t xml:space="preserve">ools such as blockchain to track cobalt within </w:t>
      </w:r>
      <w:r>
        <w:t>its</w:t>
      </w:r>
      <w:r w:rsidRPr="004D05CB">
        <w:t xml:space="preserve"> supply chain. </w:t>
      </w:r>
    </w:p>
    <w:p w:rsidR="0031707B" w:rsidP="0031707B">
      <w:pPr>
        <w:pStyle w:val="Answer"/>
      </w:pPr>
      <w:r>
        <w:t>So</w:t>
      </w:r>
      <w:r>
        <w:t xml:space="preserve"> things are happening</w:t>
      </w:r>
      <w:r w:rsidR="000639C4">
        <w:t>,</w:t>
      </w:r>
      <w:r>
        <w:t xml:space="preserve"> </w:t>
      </w:r>
      <w:r w:rsidRPr="004D05CB">
        <w:t>Obviously</w:t>
      </w:r>
      <w:r>
        <w:t>,</w:t>
      </w:r>
      <w:r w:rsidRPr="004D05CB">
        <w:t xml:space="preserve"> it is a start. One of the biggest issues in all this work is data. Again, that comes back to the complexity of supply chains </w:t>
      </w:r>
      <w:r>
        <w:t xml:space="preserve">and the difficulty of </w:t>
      </w:r>
      <w:r w:rsidRPr="004D05CB">
        <w:t>track</w:t>
      </w:r>
      <w:r>
        <w:t>ing</w:t>
      </w:r>
      <w:r w:rsidRPr="004D05CB">
        <w:t xml:space="preserve"> material flows within </w:t>
      </w:r>
      <w:r>
        <w:t>them</w:t>
      </w:r>
      <w:r w:rsidRPr="004D05CB">
        <w:t>.</w:t>
      </w:r>
      <w:r>
        <w:t xml:space="preserve"> </w:t>
      </w:r>
      <w:r w:rsidRPr="004D05CB">
        <w:t>Very often</w:t>
      </w:r>
      <w:r>
        <w:t>,</w:t>
      </w:r>
      <w:r w:rsidRPr="004D05CB">
        <w:t xml:space="preserve"> thos</w:t>
      </w:r>
      <w:r>
        <w:t>e</w:t>
      </w:r>
      <w:r w:rsidRPr="004D05CB">
        <w:t xml:space="preserve"> supply chains are not transparent. That is definitely a big challenge. Another big challenge for OEMs is the responsible sourcing standards that</w:t>
      </w:r>
      <w:r>
        <w:t xml:space="preserve"> </w:t>
      </w:r>
      <w:r w:rsidRPr="004D05CB">
        <w:t>ask them to connect t</w:t>
      </w:r>
      <w:r>
        <w:t>o</w:t>
      </w:r>
      <w:r w:rsidRPr="004D05CB">
        <w:t xml:space="preserve"> tiers of the supply chain that normally </w:t>
      </w:r>
      <w:r>
        <w:t>they</w:t>
      </w:r>
      <w:r w:rsidRPr="004D05CB">
        <w:t xml:space="preserve"> do not engage with. T</w:t>
      </w:r>
      <w:r>
        <w:t>hey ask for c</w:t>
      </w:r>
      <w:r w:rsidRPr="004D05CB">
        <w:t xml:space="preserve">onvergence across </w:t>
      </w:r>
      <w:r>
        <w:t>a</w:t>
      </w:r>
      <w:r w:rsidRPr="004D05CB">
        <w:t xml:space="preserve"> supply chain</w:t>
      </w:r>
      <w:r>
        <w:t>, which is positive, but it will take time.</w:t>
      </w:r>
      <w:r w:rsidRPr="004D05CB">
        <w:t xml:space="preserve"> </w:t>
      </w:r>
    </w:p>
    <w:p w:rsidR="0053574E" w:rsidP="0031707B">
      <w:pPr>
        <w:pStyle w:val="Answer"/>
      </w:pPr>
      <w:r>
        <w:rPr>
          <w:b/>
          <w:bCs/>
        </w:rPr>
        <w:t>Lord Holmes of Richmond:</w:t>
      </w:r>
      <w:r>
        <w:t xml:space="preserve"> Thank you. Do either of the other two panellists want to add anything, briefly?</w:t>
      </w:r>
    </w:p>
    <w:p w:rsidR="0053574E" w:rsidRPr="0053574E" w:rsidP="0031707B">
      <w:pPr>
        <w:pStyle w:val="Answer"/>
        <w:rPr>
          <w:b/>
          <w:bCs/>
        </w:rPr>
      </w:pPr>
      <w:r>
        <w:rPr>
          <w:b/>
          <w:bCs/>
        </w:rPr>
        <w:t xml:space="preserve">The Chair: </w:t>
      </w:r>
      <w:r w:rsidRPr="0053574E">
        <w:t>It does not like it, Lord Holmes.</w:t>
      </w:r>
    </w:p>
    <w:p w:rsidR="0031707B" w:rsidP="0031707B">
      <w:pPr>
        <w:pStyle w:val="Question"/>
      </w:pPr>
      <w:r w:rsidRPr="004D05CB">
        <w:rPr>
          <w:b/>
        </w:rPr>
        <w:t>Lord Kakkar:</w:t>
      </w:r>
      <w:r>
        <w:t xml:space="preserve"> I want to revisit the question of the o</w:t>
      </w:r>
      <w:r w:rsidRPr="004D05CB">
        <w:t>ther materials that are required for the manufacture of batteries and fuel cells beyond minerals and metals, particularly elements such as electrode</w:t>
      </w:r>
      <w:r>
        <w:t>s</w:t>
      </w:r>
      <w:r w:rsidRPr="004D05CB">
        <w:t xml:space="preserve">, binders, solvents, additives and so on. I want to understand better what challenges these materials pose with regard to the </w:t>
      </w:r>
      <w:r>
        <w:t>UK</w:t>
      </w:r>
      <w:r w:rsidRPr="004D05CB">
        <w:t xml:space="preserve"> supply chain in the </w:t>
      </w:r>
      <w:r>
        <w:t>first</w:t>
      </w:r>
      <w:r w:rsidRPr="004D05CB">
        <w:t xml:space="preserve"> instance</w:t>
      </w:r>
      <w:r w:rsidR="009147FA">
        <w:t>,</w:t>
      </w:r>
      <w:r w:rsidRPr="004D05CB">
        <w:t xml:space="preserve"> and then how we might solve these </w:t>
      </w:r>
      <w:r>
        <w:t>issues.</w:t>
      </w:r>
      <w:r w:rsidRPr="004D05CB">
        <w:t xml:space="preserve"> </w:t>
      </w:r>
    </w:p>
    <w:p w:rsidR="0031707B" w:rsidP="0031707B">
      <w:pPr>
        <w:pStyle w:val="Answer"/>
      </w:pPr>
      <w:r>
        <w:rPr>
          <w:b/>
          <w:i/>
        </w:rPr>
        <w:t xml:space="preserve">Professor Magda </w:t>
      </w:r>
      <w:r>
        <w:rPr>
          <w:b/>
          <w:i/>
        </w:rPr>
        <w:t>Titirici</w:t>
      </w:r>
      <w:r>
        <w:rPr>
          <w:b/>
          <w:i/>
        </w:rPr>
        <w:t xml:space="preserve">: </w:t>
      </w:r>
      <w:r w:rsidR="009147FA">
        <w:rPr>
          <w:bCs/>
          <w:iCs/>
        </w:rPr>
        <w:t>First</w:t>
      </w:r>
      <w:r>
        <w:t>,</w:t>
      </w:r>
      <w:r w:rsidRPr="00542149">
        <w:t xml:space="preserve"> batteries are not only about lithium, cobalt and nickel. The chemistry</w:t>
      </w:r>
      <w:r>
        <w:t xml:space="preserve"> is there for l</w:t>
      </w:r>
      <w:r w:rsidRPr="00542149">
        <w:t>ithium</w:t>
      </w:r>
      <w:r>
        <w:t>-</w:t>
      </w:r>
      <w:r w:rsidRPr="00542149">
        <w:t>ion batteries. We have many other options as well.</w:t>
      </w:r>
      <w:r>
        <w:t xml:space="preserve"> </w:t>
      </w:r>
    </w:p>
    <w:p w:rsidR="000A0759" w:rsidP="0031707B">
      <w:pPr>
        <w:pStyle w:val="Answer"/>
      </w:pPr>
      <w:r>
        <w:t xml:space="preserve">It is a threefold problem. </w:t>
      </w:r>
      <w:r w:rsidRPr="00542149">
        <w:t>First</w:t>
      </w:r>
      <w:r>
        <w:t>,</w:t>
      </w:r>
      <w:r w:rsidRPr="00542149">
        <w:t xml:space="preserve"> how </w:t>
      </w:r>
      <w:r>
        <w:t xml:space="preserve">do </w:t>
      </w:r>
      <w:r w:rsidRPr="00542149">
        <w:t xml:space="preserve">we access the minerals so </w:t>
      </w:r>
      <w:r>
        <w:t xml:space="preserve">that </w:t>
      </w:r>
      <w:r w:rsidRPr="00542149">
        <w:t xml:space="preserve">we </w:t>
      </w:r>
      <w:r>
        <w:t xml:space="preserve">can </w:t>
      </w:r>
      <w:r w:rsidRPr="00542149">
        <w:t>continue the development of lithium</w:t>
      </w:r>
      <w:r>
        <w:t>-</w:t>
      </w:r>
      <w:r w:rsidRPr="00542149">
        <w:t>ion batteries</w:t>
      </w:r>
      <w:r>
        <w:t>?</w:t>
      </w:r>
      <w:r w:rsidRPr="00542149">
        <w:t xml:space="preserve"> </w:t>
      </w:r>
      <w:r>
        <w:t>S</w:t>
      </w:r>
      <w:r w:rsidRPr="00542149">
        <w:t>econd</w:t>
      </w:r>
      <w:r>
        <w:t>ly,</w:t>
      </w:r>
      <w:r w:rsidRPr="00542149">
        <w:t xml:space="preserve"> how </w:t>
      </w:r>
      <w:r>
        <w:t xml:space="preserve">do </w:t>
      </w:r>
      <w:r w:rsidRPr="00542149">
        <w:t>we start recycling</w:t>
      </w:r>
      <w:r>
        <w:t xml:space="preserve">? </w:t>
      </w:r>
      <w:r w:rsidRPr="00542149">
        <w:t>I guess Paul will talk about</w:t>
      </w:r>
      <w:r>
        <w:t xml:space="preserve"> that </w:t>
      </w:r>
      <w:r>
        <w:t>in a bit,</w:t>
      </w:r>
      <w:r>
        <w:t xml:space="preserve"> </w:t>
      </w:r>
      <w:r w:rsidRPr="00542149">
        <w:t xml:space="preserve">because </w:t>
      </w:r>
      <w:r>
        <w:t>it</w:t>
      </w:r>
      <w:r w:rsidRPr="00542149">
        <w:t xml:space="preserve"> is the next question</w:t>
      </w:r>
      <w:r>
        <w:t>.</w:t>
      </w:r>
      <w:r>
        <w:t xml:space="preserve"> </w:t>
      </w:r>
      <w:r>
        <w:t>Thirdly, h</w:t>
      </w:r>
      <w:r w:rsidRPr="00542149">
        <w:t xml:space="preserve">ow </w:t>
      </w:r>
      <w:r>
        <w:t xml:space="preserve">do </w:t>
      </w:r>
      <w:r w:rsidRPr="00542149">
        <w:t xml:space="preserve">we produce </w:t>
      </w:r>
      <w:r>
        <w:t>locally-</w:t>
      </w:r>
      <w:r w:rsidRPr="00542149">
        <w:t xml:space="preserve">sourced new materials </w:t>
      </w:r>
      <w:r w:rsidRPr="00542149">
        <w:t xml:space="preserve">in the UK </w:t>
      </w:r>
      <w:r w:rsidRPr="00542149">
        <w:t>for these technologies</w:t>
      </w:r>
      <w:r>
        <w:t>?</w:t>
      </w:r>
      <w:r w:rsidRPr="00542149">
        <w:t xml:space="preserve"> </w:t>
      </w:r>
    </w:p>
    <w:p w:rsidR="000A0759" w:rsidP="0031707B">
      <w:pPr>
        <w:pStyle w:val="Answer"/>
      </w:pPr>
      <w:r w:rsidRPr="00542149">
        <w:t>This is where the UK has an amazing opportunity to produce new materials that are not necessarily based on critical materials</w:t>
      </w:r>
      <w:r>
        <w:t xml:space="preserve">, with a locally available </w:t>
      </w:r>
      <w:r w:rsidRPr="00542149">
        <w:t xml:space="preserve">supply chain in the </w:t>
      </w:r>
      <w:r>
        <w:t>UK,</w:t>
      </w:r>
      <w:r w:rsidRPr="00542149">
        <w:t xml:space="preserve"> and </w:t>
      </w:r>
      <w:r>
        <w:t xml:space="preserve">to </w:t>
      </w:r>
      <w:r w:rsidRPr="00542149">
        <w:t>diversify the battery market</w:t>
      </w:r>
      <w:r>
        <w:t>.</w:t>
      </w:r>
      <w:r w:rsidRPr="00542149">
        <w:t xml:space="preserve"> We do not need to use only lithium</w:t>
      </w:r>
      <w:r>
        <w:t>-</w:t>
      </w:r>
      <w:r w:rsidRPr="00542149">
        <w:t>ion batteries.</w:t>
      </w:r>
      <w:r>
        <w:t xml:space="preserve"> We can also make an </w:t>
      </w:r>
      <w:r>
        <w:t>alternative c</w:t>
      </w:r>
      <w:r w:rsidRPr="00542149">
        <w:t>atalyst</w:t>
      </w:r>
      <w:r w:rsidR="00BA52A9">
        <w:t>s</w:t>
      </w:r>
      <w:r w:rsidRPr="00542149">
        <w:t xml:space="preserve"> in fuel cells</w:t>
      </w:r>
      <w:r w:rsidR="00BA52A9">
        <w:t xml:space="preserve"> without platinum</w:t>
      </w:r>
      <w:r w:rsidRPr="00542149">
        <w:t>. We do not need to use platinum</w:t>
      </w:r>
      <w:r>
        <w:t>; w</w:t>
      </w:r>
      <w:r w:rsidRPr="00542149">
        <w:t>e can use enzyme</w:t>
      </w:r>
      <w:r>
        <w:t>-</w:t>
      </w:r>
      <w:r w:rsidRPr="00542149">
        <w:t>inspired materials</w:t>
      </w:r>
      <w:r>
        <w:t xml:space="preserve"> and even things that we make from our </w:t>
      </w:r>
      <w:r w:rsidRPr="00542149">
        <w:t>local bio waste</w:t>
      </w:r>
      <w:r>
        <w:t>—</w:t>
      </w:r>
      <w:r w:rsidRPr="00542149">
        <w:t>this</w:t>
      </w:r>
      <w:r>
        <w:t xml:space="preserve"> </w:t>
      </w:r>
      <w:r w:rsidRPr="00542149">
        <w:t xml:space="preserve">is something that my research addresses a lot. </w:t>
      </w:r>
    </w:p>
    <w:p w:rsidR="0031707B" w:rsidP="0031707B">
      <w:pPr>
        <w:pStyle w:val="Answer"/>
      </w:pPr>
      <w:r w:rsidRPr="00542149">
        <w:t xml:space="preserve">It is the same for the binders. The binders that we use in batteries </w:t>
      </w:r>
      <w:r>
        <w:t>at the moment</w:t>
      </w:r>
      <w:r>
        <w:t xml:space="preserve"> </w:t>
      </w:r>
      <w:r w:rsidRPr="00542149">
        <w:t>are</w:t>
      </w:r>
      <w:r>
        <w:t xml:space="preserve"> PVDF, which is </w:t>
      </w:r>
      <w:r w:rsidRPr="00542149">
        <w:t xml:space="preserve">extremely </w:t>
      </w:r>
      <w:r w:rsidR="00BA52A9">
        <w:t>repro</w:t>
      </w:r>
      <w:r w:rsidRPr="00542149">
        <w:t>toxic</w:t>
      </w:r>
      <w:r>
        <w:t xml:space="preserve"> and c</w:t>
      </w:r>
      <w:r w:rsidRPr="00542149">
        <w:t>arcinogenic. We have the potential to use</w:t>
      </w:r>
      <w:r>
        <w:t>,</w:t>
      </w:r>
      <w:r w:rsidRPr="00542149">
        <w:t xml:space="preserve"> for example</w:t>
      </w:r>
      <w:r>
        <w:t>,</w:t>
      </w:r>
      <w:r w:rsidRPr="00542149">
        <w:t xml:space="preserve"> biopolymer</w:t>
      </w:r>
      <w:r>
        <w:t>-based binders</w:t>
      </w:r>
      <w:r w:rsidRPr="00542149">
        <w:t xml:space="preserve"> </w:t>
      </w:r>
      <w:r>
        <w:t xml:space="preserve">from cellulose </w:t>
      </w:r>
      <w:r w:rsidR="00BA52A9">
        <w:t xml:space="preserve">and </w:t>
      </w:r>
      <w:r>
        <w:t>lignin, which are</w:t>
      </w:r>
      <w:r w:rsidRPr="00542149">
        <w:t xml:space="preserve"> widely available in the </w:t>
      </w:r>
      <w:r>
        <w:t>UK</w:t>
      </w:r>
      <w:r w:rsidR="006135B7">
        <w:t xml:space="preserve"> in any biowaste</w:t>
      </w:r>
      <w:r>
        <w:t>. E</w:t>
      </w:r>
      <w:r w:rsidRPr="00542149">
        <w:t>lectrolytes</w:t>
      </w:r>
      <w:r>
        <w:t xml:space="preserve"> </w:t>
      </w:r>
      <w:r w:rsidRPr="00542149">
        <w:t>are mainly carbonate solvents</w:t>
      </w:r>
      <w:r>
        <w:t>,</w:t>
      </w:r>
      <w:r w:rsidRPr="00542149">
        <w:t xml:space="preserve"> but </w:t>
      </w:r>
      <w:r>
        <w:t>we have</w:t>
      </w:r>
      <w:r w:rsidRPr="00542149">
        <w:t xml:space="preserve"> the potential to make greener solvents locally in the UK, potentially even from recycling </w:t>
      </w:r>
      <w:r>
        <w:t>CO</w:t>
      </w:r>
      <w:r w:rsidRPr="007A2A32">
        <w:rPr>
          <w:vertAlign w:val="subscript"/>
        </w:rPr>
        <w:t>2</w:t>
      </w:r>
      <w:r w:rsidRPr="00542149">
        <w:t xml:space="preserve"> into </w:t>
      </w:r>
      <w:r w:rsidR="006135B7">
        <w:t>these</w:t>
      </w:r>
      <w:r w:rsidRPr="00542149" w:rsidR="006135B7">
        <w:t xml:space="preserve"> </w:t>
      </w:r>
      <w:r w:rsidRPr="00542149">
        <w:t>carbonate</w:t>
      </w:r>
      <w:r w:rsidR="006135B7">
        <w:t>s</w:t>
      </w:r>
      <w:r w:rsidRPr="00542149">
        <w:t xml:space="preserve">. </w:t>
      </w:r>
    </w:p>
    <w:p w:rsidR="0031707B" w:rsidP="0031707B">
      <w:pPr>
        <w:pStyle w:val="Answer"/>
      </w:pPr>
      <w:r>
        <w:t>T</w:t>
      </w:r>
      <w:r w:rsidRPr="00542149">
        <w:t>his is an area that I am very passionate about</w:t>
      </w:r>
      <w:r>
        <w:t>. T</w:t>
      </w:r>
      <w:r w:rsidRPr="00542149">
        <w:t xml:space="preserve">he UK </w:t>
      </w:r>
      <w:r>
        <w:t>has</w:t>
      </w:r>
      <w:r w:rsidRPr="00542149">
        <w:t xml:space="preserve"> a huge potential for manufacturing new materials for batteries</w:t>
      </w:r>
      <w:r>
        <w:t xml:space="preserve">, </w:t>
      </w:r>
      <w:r w:rsidRPr="00542149">
        <w:t>fuel cells</w:t>
      </w:r>
      <w:r>
        <w:t xml:space="preserve"> and e</w:t>
      </w:r>
      <w:r w:rsidRPr="00542149">
        <w:t>lectrodes</w:t>
      </w:r>
      <w:r>
        <w:t>. It could move to different technolog</w:t>
      </w:r>
      <w:r w:rsidR="006135B7">
        <w:t>ies</w:t>
      </w:r>
      <w:r>
        <w:t xml:space="preserve"> </w:t>
      </w:r>
      <w:r w:rsidR="006135B7">
        <w:t xml:space="preserve">and </w:t>
      </w:r>
      <w:r>
        <w:t xml:space="preserve">source </w:t>
      </w:r>
      <w:r w:rsidRPr="00542149">
        <w:t>the other parts</w:t>
      </w:r>
      <w:r>
        <w:t>—</w:t>
      </w:r>
      <w:r w:rsidRPr="00542149">
        <w:t>electrolytes</w:t>
      </w:r>
      <w:r>
        <w:t>,</w:t>
      </w:r>
      <w:r w:rsidRPr="00542149">
        <w:t xml:space="preserve"> binders and so on</w:t>
      </w:r>
      <w:r>
        <w:t>—</w:t>
      </w:r>
      <w:r w:rsidRPr="00542149">
        <w:t>from locally available supplies</w:t>
      </w:r>
      <w:r>
        <w:t xml:space="preserve">, </w:t>
      </w:r>
      <w:r w:rsidRPr="00542149">
        <w:t xml:space="preserve">making them greener. </w:t>
      </w:r>
    </w:p>
    <w:p w:rsidR="0031707B" w:rsidP="0031707B">
      <w:pPr>
        <w:pStyle w:val="Remark"/>
      </w:pPr>
      <w:r w:rsidRPr="00542149">
        <w:rPr>
          <w:b/>
        </w:rPr>
        <w:t>Lord Kakkar:</w:t>
      </w:r>
      <w:r>
        <w:t xml:space="preserve"> That is very clear. You rightly identify “we could have”. What capacity do we have at the moment? Is there a strategy to take us from our current position to a position that would provide us with greater security and greater-value generation opportunity?</w:t>
      </w:r>
    </w:p>
    <w:p w:rsidR="0031707B" w:rsidP="0031707B">
      <w:pPr>
        <w:pStyle w:val="Answer"/>
      </w:pPr>
      <w:r>
        <w:rPr>
          <w:b/>
          <w:i/>
        </w:rPr>
        <w:t xml:space="preserve">Professor Magda </w:t>
      </w:r>
      <w:r>
        <w:rPr>
          <w:b/>
          <w:i/>
        </w:rPr>
        <w:t>Titirici</w:t>
      </w:r>
      <w:r>
        <w:rPr>
          <w:b/>
          <w:i/>
        </w:rPr>
        <w:t xml:space="preserve">: </w:t>
      </w:r>
      <w:r>
        <w:t xml:space="preserve">The UK is leading in the production of advanced materials worldwide. That has always been there. Production of advanced materials in the UK represents about 17% of our GDP. It is just a matter of greening a little the chemical industry that is already available here </w:t>
      </w:r>
      <w:r w:rsidRPr="00542149">
        <w:t>and trying to maintain this leading position</w:t>
      </w:r>
      <w:r>
        <w:t>.</w:t>
      </w:r>
      <w:r w:rsidRPr="00542149">
        <w:t xml:space="preserve"> </w:t>
      </w:r>
    </w:p>
    <w:p w:rsidR="0031707B" w:rsidP="0031707B">
      <w:pPr>
        <w:pStyle w:val="Answer"/>
      </w:pPr>
      <w:r>
        <w:rPr>
          <w:b/>
          <w:i/>
        </w:rPr>
        <w:t xml:space="preserve">Professor Richard Herrington: </w:t>
      </w:r>
      <w:r>
        <w:t xml:space="preserve">Professor </w:t>
      </w:r>
      <w:r>
        <w:t>Titirici</w:t>
      </w:r>
      <w:r>
        <w:t xml:space="preserve"> is better placed than me to answer, but I would comment that t</w:t>
      </w:r>
      <w:r w:rsidRPr="00542149">
        <w:t>hese mitigating technologies always have a longer lead time</w:t>
      </w:r>
      <w:r>
        <w:t>.</w:t>
      </w:r>
      <w:r w:rsidRPr="00542149">
        <w:t xml:space="preserve"> With the agenda that we have</w:t>
      </w:r>
      <w:r w:rsidR="00B61AA2">
        <w:t xml:space="preserve"> and</w:t>
      </w:r>
      <w:r>
        <w:t xml:space="preserve"> </w:t>
      </w:r>
      <w:r w:rsidRPr="00542149">
        <w:t>short supply</w:t>
      </w:r>
      <w:r>
        <w:t>,</w:t>
      </w:r>
      <w:r w:rsidRPr="00542149">
        <w:t xml:space="preserve"> those things </w:t>
      </w:r>
      <w:r>
        <w:t xml:space="preserve">will </w:t>
      </w:r>
      <w:r w:rsidRPr="00542149">
        <w:t>probably take at least 10 years to come in</w:t>
      </w:r>
      <w:r>
        <w:t>. That is</w:t>
      </w:r>
      <w:r w:rsidRPr="00542149">
        <w:t xml:space="preserve"> my understanding.</w:t>
      </w:r>
    </w:p>
    <w:p w:rsidR="006005EC" w:rsidP="0031707B">
      <w:pPr>
        <w:pStyle w:val="Answer"/>
      </w:pPr>
      <w:r w:rsidRPr="00542149">
        <w:t xml:space="preserve">What we are not talking about is </w:t>
      </w:r>
      <w:r>
        <w:t>the</w:t>
      </w:r>
      <w:r w:rsidRPr="00542149">
        <w:t xml:space="preserve"> need to provide the energy for all these technologies. It is not only batteries</w:t>
      </w:r>
      <w:r>
        <w:t>.</w:t>
      </w:r>
      <w:r w:rsidRPr="00542149">
        <w:t xml:space="preserve"> </w:t>
      </w:r>
      <w:r w:rsidR="00D7568D">
        <w:t>W</w:t>
      </w:r>
      <w:r w:rsidRPr="00542149">
        <w:t xml:space="preserve">e </w:t>
      </w:r>
      <w:r w:rsidR="00D7568D">
        <w:t>will</w:t>
      </w:r>
      <w:r>
        <w:t xml:space="preserve"> </w:t>
      </w:r>
      <w:r w:rsidRPr="00542149">
        <w:t xml:space="preserve">need </w:t>
      </w:r>
      <w:r w:rsidR="00035757">
        <w:t xml:space="preserve">to generate </w:t>
      </w:r>
      <w:r w:rsidRPr="00542149">
        <w:t xml:space="preserve">20% more energy to fuel them if we change all our cars </w:t>
      </w:r>
      <w:r w:rsidR="00D7568D">
        <w:t xml:space="preserve">in the UK </w:t>
      </w:r>
      <w:r w:rsidRPr="00542149">
        <w:t xml:space="preserve">from diesel and petrol to battery. It is </w:t>
      </w:r>
      <w:r>
        <w:t xml:space="preserve">about </w:t>
      </w:r>
      <w:r w:rsidRPr="00542149">
        <w:t xml:space="preserve">looking at the infrastructure of energy and making sure that </w:t>
      </w:r>
      <w:r>
        <w:t>it</w:t>
      </w:r>
      <w:r w:rsidRPr="00542149">
        <w:t xml:space="preserve"> is renewable. </w:t>
      </w:r>
    </w:p>
    <w:p w:rsidR="0031707B" w:rsidP="0031707B">
      <w:pPr>
        <w:pStyle w:val="Answer"/>
      </w:pPr>
      <w:r w:rsidRPr="00542149">
        <w:t>There is a metal cost of that too.</w:t>
      </w:r>
      <w:r>
        <w:t xml:space="preserve"> There </w:t>
      </w:r>
      <w:r w:rsidR="008F41B1">
        <w:t xml:space="preserve">are </w:t>
      </w:r>
      <w:r>
        <w:t>the infrastructure metals to build the networks—</w:t>
      </w:r>
      <w:r w:rsidRPr="00542149">
        <w:t>the</w:t>
      </w:r>
      <w:r>
        <w:t xml:space="preserve"> </w:t>
      </w:r>
      <w:r w:rsidRPr="00542149">
        <w:t>aluminium, the copper and things like zinc</w:t>
      </w:r>
      <w:r>
        <w:t>—</w:t>
      </w:r>
      <w:r w:rsidRPr="00542149">
        <w:t>and</w:t>
      </w:r>
      <w:r>
        <w:t xml:space="preserve"> </w:t>
      </w:r>
      <w:r w:rsidRPr="00542149">
        <w:t>then the materials for solar panels</w:t>
      </w:r>
      <w:r>
        <w:t xml:space="preserve">, </w:t>
      </w:r>
      <w:r w:rsidRPr="00542149">
        <w:t xml:space="preserve">the </w:t>
      </w:r>
      <w:r>
        <w:t>s</w:t>
      </w:r>
      <w:r w:rsidRPr="00542149">
        <w:t>ilicon and so on. It is beyond the critical minerals for the batteries</w:t>
      </w:r>
      <w:r>
        <w:t>,</w:t>
      </w:r>
      <w:r w:rsidRPr="00542149">
        <w:t xml:space="preserve"> </w:t>
      </w:r>
      <w:r>
        <w:t>because,</w:t>
      </w:r>
      <w:r w:rsidRPr="00542149">
        <w:t xml:space="preserve"> by moving to this new </w:t>
      </w:r>
      <w:r w:rsidRPr="00542149">
        <w:t>structure</w:t>
      </w:r>
      <w:r>
        <w:t>, we</w:t>
      </w:r>
      <w:r w:rsidRPr="00542149">
        <w:t xml:space="preserve"> need a new infrastructure to go with it. That needs to be considered as well</w:t>
      </w:r>
      <w:r>
        <w:t>.</w:t>
      </w:r>
    </w:p>
    <w:p w:rsidR="0008092E" w:rsidP="0008092E">
      <w:pPr>
        <w:pStyle w:val="Remark"/>
      </w:pPr>
      <w:r w:rsidRPr="00542149">
        <w:rPr>
          <w:b/>
        </w:rPr>
        <w:t>Lord Kakkar:</w:t>
      </w:r>
      <w:r>
        <w:t xml:space="preserve"> W</w:t>
      </w:r>
      <w:r w:rsidRPr="00542149">
        <w:t xml:space="preserve">e have heard that in previous sessions </w:t>
      </w:r>
      <w:r>
        <w:t>too</w:t>
      </w:r>
      <w:r w:rsidRPr="00542149">
        <w:t xml:space="preserve">, thank you. </w:t>
      </w:r>
      <w:r>
        <w:t xml:space="preserve">But in terms of these other materials, just to be clear, when it comes to </w:t>
      </w:r>
      <w:r w:rsidRPr="002A13D2">
        <w:t>current technology</w:t>
      </w:r>
      <w:r>
        <w:t>—</w:t>
      </w:r>
      <w:r w:rsidRPr="002A13D2">
        <w:t>batter</w:t>
      </w:r>
      <w:r>
        <w:t xml:space="preserve">ies </w:t>
      </w:r>
      <w:r w:rsidRPr="002A13D2">
        <w:t>and fuel cells</w:t>
      </w:r>
      <w:r>
        <w:t>—</w:t>
      </w:r>
      <w:r w:rsidRPr="002A13D2">
        <w:t xml:space="preserve">are we </w:t>
      </w:r>
      <w:r>
        <w:t xml:space="preserve">content </w:t>
      </w:r>
      <w:r w:rsidRPr="002A13D2">
        <w:t xml:space="preserve">that we have the supply chain for those in </w:t>
      </w:r>
      <w:r>
        <w:t xml:space="preserve">a </w:t>
      </w:r>
      <w:r w:rsidRPr="002A13D2">
        <w:t xml:space="preserve">way that </w:t>
      </w:r>
      <w:r>
        <w:t xml:space="preserve">means </w:t>
      </w:r>
      <w:r w:rsidRPr="002A13D2">
        <w:t xml:space="preserve">our jurisdiction remains competitive and attractive for those who wish to manufacture batteries and fuel cells </w:t>
      </w:r>
      <w:r>
        <w:t xml:space="preserve">at </w:t>
      </w:r>
      <w:r w:rsidRPr="002A13D2">
        <w:t xml:space="preserve">substantial capacity? </w:t>
      </w:r>
    </w:p>
    <w:p w:rsidR="0008092E" w:rsidP="0008092E">
      <w:pPr>
        <w:pStyle w:val="Answer"/>
      </w:pPr>
      <w:r>
        <w:rPr>
          <w:b/>
          <w:i/>
        </w:rPr>
        <w:t xml:space="preserve">Professor Richard Herrington: </w:t>
      </w:r>
      <w:r w:rsidRPr="00542149">
        <w:t>We can get those materials</w:t>
      </w:r>
      <w:r w:rsidR="00786A80">
        <w:t>,</w:t>
      </w:r>
      <w:r w:rsidRPr="00542149">
        <w:t xml:space="preserve"> but we do not have that supply chain secured because it is largely outside our control. China secures the materials that it needs </w:t>
      </w:r>
      <w:r>
        <w:t xml:space="preserve">for its industry </w:t>
      </w:r>
      <w:r w:rsidRPr="00542149">
        <w:t xml:space="preserve">by securing that processing. </w:t>
      </w:r>
      <w:r w:rsidR="00D85735">
        <w:t>W</w:t>
      </w:r>
      <w:r w:rsidRPr="00542149">
        <w:t xml:space="preserve">e can get </w:t>
      </w:r>
      <w:r>
        <w:t xml:space="preserve">those </w:t>
      </w:r>
      <w:r w:rsidRPr="00542149">
        <w:t xml:space="preserve">on the open market, </w:t>
      </w:r>
      <w:r w:rsidR="00D85735">
        <w:t xml:space="preserve">but </w:t>
      </w:r>
      <w:r w:rsidRPr="00542149">
        <w:t xml:space="preserve">there is always the issue of whether we can guarantee the supply chain. That </w:t>
      </w:r>
      <w:r>
        <w:t xml:space="preserve">would be </w:t>
      </w:r>
      <w:r w:rsidRPr="00542149">
        <w:t xml:space="preserve">my warning in that regard. </w:t>
      </w:r>
    </w:p>
    <w:p w:rsidR="0008092E" w:rsidP="0008092E">
      <w:pPr>
        <w:pStyle w:val="Remark"/>
      </w:pPr>
      <w:r w:rsidRPr="00542149">
        <w:rPr>
          <w:b/>
        </w:rPr>
        <w:t>Lord Kakkar:</w:t>
      </w:r>
      <w:r>
        <w:t xml:space="preserve"> Would the creation of </w:t>
      </w:r>
      <w:r w:rsidRPr="002A13D2">
        <w:t xml:space="preserve">downstream processing facilities to deal with all this make it more attractive and better secure the raw materials for us to proceed in this direction? </w:t>
      </w:r>
    </w:p>
    <w:p w:rsidR="0008092E" w:rsidP="0008092E">
      <w:pPr>
        <w:pStyle w:val="Answer"/>
      </w:pPr>
      <w:r>
        <w:rPr>
          <w:b/>
          <w:i/>
        </w:rPr>
        <w:t xml:space="preserve">Professor Richard Herrington: </w:t>
      </w:r>
      <w:r w:rsidRPr="00542149">
        <w:t>For the automotive industry there is the danger that if we do not produce the batteries locally</w:t>
      </w:r>
      <w:r w:rsidR="00DF4D9A">
        <w:t>,</w:t>
      </w:r>
      <w:r w:rsidRPr="00542149">
        <w:t xml:space="preserve"> the manufacturers will move to where the batteries are produced</w:t>
      </w:r>
      <w:r w:rsidR="00C37854">
        <w:t>,</w:t>
      </w:r>
      <w:r w:rsidRPr="00542149">
        <w:t xml:space="preserve"> because then they can guarantee that they can produce the vehicles because they have that supply chain secured. There is always the issue that if you are not controlling the parts of that supply chain</w:t>
      </w:r>
      <w:r w:rsidR="00C37854">
        <w:t>,</w:t>
      </w:r>
      <w:r w:rsidRPr="00542149">
        <w:t xml:space="preserve"> you </w:t>
      </w:r>
      <w:r w:rsidR="00C37854">
        <w:t xml:space="preserve">will not </w:t>
      </w:r>
      <w:r>
        <w:t xml:space="preserve">be able </w:t>
      </w:r>
      <w:r w:rsidRPr="00542149">
        <w:t>guarantee the supplies in future. That is the warning that I would raise</w:t>
      </w:r>
      <w:r>
        <w:t xml:space="preserve">. </w:t>
      </w:r>
    </w:p>
    <w:p w:rsidR="0008092E" w:rsidRPr="00542149" w:rsidP="0008092E">
      <w:pPr>
        <w:pStyle w:val="Answer"/>
      </w:pPr>
      <w:r>
        <w:rPr>
          <w:b/>
          <w:i/>
        </w:rPr>
        <w:t xml:space="preserve">Dr Paul Anderson: </w:t>
      </w:r>
      <w:r w:rsidRPr="00542149">
        <w:t xml:space="preserve">The extent </w:t>
      </w:r>
      <w:r>
        <w:t xml:space="preserve">of the </w:t>
      </w:r>
      <w:r w:rsidR="001D6F53">
        <w:t>E</w:t>
      </w:r>
      <w:r>
        <w:t xml:space="preserve">V revolution </w:t>
      </w:r>
      <w:r w:rsidRPr="00542149">
        <w:t xml:space="preserve">and the speed </w:t>
      </w:r>
      <w:r>
        <w:t xml:space="preserve">at </w:t>
      </w:r>
      <w:r w:rsidRPr="00542149">
        <w:t xml:space="preserve">which </w:t>
      </w:r>
      <w:r>
        <w:t>it needs to be carried out—w</w:t>
      </w:r>
      <w:r w:rsidRPr="00542149">
        <w:t>e will not be able to sell internal combustion engines in nine years</w:t>
      </w:r>
      <w:r>
        <w:t xml:space="preserve">—means </w:t>
      </w:r>
      <w:r w:rsidR="001D6F53">
        <w:t xml:space="preserve">that </w:t>
      </w:r>
      <w:r>
        <w:t>t</w:t>
      </w:r>
      <w:r w:rsidRPr="00542149">
        <w:t xml:space="preserve">here </w:t>
      </w:r>
      <w:r w:rsidR="001D6F53">
        <w:t>will</w:t>
      </w:r>
      <w:r w:rsidRPr="00542149">
        <w:t xml:space="preserve"> be an enormous scramble to</w:t>
      </w:r>
      <w:r>
        <w:t xml:space="preserve"> deliver this industry and the n</w:t>
      </w:r>
      <w:r w:rsidRPr="00542149">
        <w:t xml:space="preserve">umber of vehicles that will be needed. </w:t>
      </w:r>
      <w:r>
        <w:t xml:space="preserve">So, </w:t>
      </w:r>
      <w:r w:rsidRPr="00542149">
        <w:t xml:space="preserve">whether we like it or not, we are in a </w:t>
      </w:r>
      <w:r>
        <w:t>competition</w:t>
      </w:r>
      <w:r w:rsidR="001D6F53">
        <w:t>—</w:t>
      </w:r>
      <w:r>
        <w:t xml:space="preserve">a </w:t>
      </w:r>
      <w:r w:rsidRPr="00542149">
        <w:t xml:space="preserve">friendly </w:t>
      </w:r>
      <w:r>
        <w:t>one</w:t>
      </w:r>
      <w:r w:rsidRPr="00542149">
        <w:t>,</w:t>
      </w:r>
      <w:r>
        <w:t xml:space="preserve"> </w:t>
      </w:r>
      <w:r w:rsidR="001D6F53">
        <w:t>I hope—</w:t>
      </w:r>
      <w:r w:rsidRPr="00542149">
        <w:t>to secure supply chains. We will need to invest quite extensively in UK processing to maintain the UK</w:t>
      </w:r>
      <w:r>
        <w:t>’</w:t>
      </w:r>
      <w:r w:rsidRPr="00542149">
        <w:t>s position in the vehicle manufacturing market</w:t>
      </w:r>
      <w:r>
        <w:t xml:space="preserve">, and that </w:t>
      </w:r>
      <w:r w:rsidRPr="00542149">
        <w:t>will be expensive.</w:t>
      </w:r>
    </w:p>
    <w:p w:rsidR="0008092E" w:rsidRPr="00542149" w:rsidP="0008092E">
      <w:pPr>
        <w:pStyle w:val="Answer"/>
      </w:pPr>
      <w:r w:rsidRPr="00542149">
        <w:t>My other point</w:t>
      </w:r>
      <w:r>
        <w:t xml:space="preserve">, </w:t>
      </w:r>
      <w:r w:rsidRPr="00542149">
        <w:t xml:space="preserve">which might have been mentioned previously, is that in the terms of the EU withdrawal agreement there are stringent targets for the </w:t>
      </w:r>
      <w:r>
        <w:t xml:space="preserve">number </w:t>
      </w:r>
      <w:r w:rsidRPr="00542149">
        <w:t xml:space="preserve">of components, and indeed battery components, </w:t>
      </w:r>
      <w:r>
        <w:t xml:space="preserve">in </w:t>
      </w:r>
      <w:r w:rsidRPr="00542149">
        <w:t>manufacturing vehicles that must be sourced locally</w:t>
      </w:r>
      <w:r w:rsidR="00550DBE">
        <w:t>—</w:t>
      </w:r>
      <w:r w:rsidRPr="00542149">
        <w:t xml:space="preserve">rising, I think, </w:t>
      </w:r>
      <w:r w:rsidR="00550DBE">
        <w:t>to</w:t>
      </w:r>
      <w:r w:rsidRPr="00542149" w:rsidR="00550DBE">
        <w:t xml:space="preserve"> </w:t>
      </w:r>
      <w:r w:rsidRPr="00542149">
        <w:t xml:space="preserve">50% </w:t>
      </w:r>
      <w:r w:rsidR="00DB64A9">
        <w:t>as early as</w:t>
      </w:r>
      <w:r w:rsidRPr="00542149" w:rsidR="00DB64A9">
        <w:t xml:space="preserve"> </w:t>
      </w:r>
      <w:r w:rsidRPr="00542149">
        <w:t xml:space="preserve">2024. </w:t>
      </w:r>
      <w:r>
        <w:t xml:space="preserve">We currently export about 80% of our vehicles </w:t>
      </w:r>
      <w:r w:rsidRPr="00542149">
        <w:t>to the EU market</w:t>
      </w:r>
      <w:r>
        <w:t xml:space="preserve"> and they </w:t>
      </w:r>
      <w:r w:rsidRPr="00542149">
        <w:t>will attract a 10% tariff if we do not meet those requirements. So this is existential for the UK electric vehicle</w:t>
      </w:r>
      <w:r>
        <w:t xml:space="preserve"> industry. </w:t>
      </w:r>
    </w:p>
    <w:p w:rsidR="0008092E" w:rsidRPr="002A13D2" w:rsidP="0008092E">
      <w:pPr>
        <w:pStyle w:val="Question"/>
      </w:pPr>
      <w:r w:rsidRPr="002A13D2">
        <w:rPr>
          <w:b/>
        </w:rPr>
        <w:t>Lord Krebs:</w:t>
      </w:r>
      <w:r>
        <w:t xml:space="preserve"> </w:t>
      </w:r>
      <w:r w:rsidRPr="00542149">
        <w:t xml:space="preserve">My question picks up on something </w:t>
      </w:r>
      <w:r w:rsidRPr="002A13D2">
        <w:t xml:space="preserve">that Professor </w:t>
      </w:r>
      <w:r>
        <w:t>Titirici</w:t>
      </w:r>
      <w:r>
        <w:t xml:space="preserve"> </w:t>
      </w:r>
      <w:r w:rsidRPr="002A13D2">
        <w:t>touched on a few minutes ago. I want to ask whether new battery technologies and</w:t>
      </w:r>
      <w:r>
        <w:t>/</w:t>
      </w:r>
      <w:r w:rsidRPr="002A13D2">
        <w:t>or alternative sources of materials might help us to avoid some of the current issues of supply and hazards that we have already touched on. So far</w:t>
      </w:r>
      <w:r w:rsidR="005A4099">
        <w:t>,</w:t>
      </w:r>
      <w:r w:rsidRPr="002A13D2">
        <w:t xml:space="preserve"> we have focused largely on </w:t>
      </w:r>
      <w:r w:rsidR="005A4099">
        <w:t>lithium-ion</w:t>
      </w:r>
      <w:r w:rsidRPr="002A13D2">
        <w:t xml:space="preserve"> batteries</w:t>
      </w:r>
      <w:r w:rsidR="005A4099">
        <w:t>,</w:t>
      </w:r>
      <w:r w:rsidRPr="002A13D2">
        <w:t xml:space="preserve"> but I believe that Professor </w:t>
      </w:r>
      <w:r>
        <w:t>Titirici</w:t>
      </w:r>
      <w:r>
        <w:t xml:space="preserve"> is </w:t>
      </w:r>
      <w:r w:rsidRPr="002A13D2">
        <w:t xml:space="preserve">interested in sodium batteries and alternative sources </w:t>
      </w:r>
      <w:r>
        <w:t xml:space="preserve">of </w:t>
      </w:r>
      <w:r w:rsidRPr="002A13D2">
        <w:t>materials</w:t>
      </w:r>
      <w:r>
        <w:t>—</w:t>
      </w:r>
      <w:r w:rsidRPr="002A13D2">
        <w:t>for example, plant</w:t>
      </w:r>
      <w:r>
        <w:t>-</w:t>
      </w:r>
      <w:r w:rsidRPr="002A13D2">
        <w:t xml:space="preserve">based carbon. </w:t>
      </w:r>
    </w:p>
    <w:p w:rsidR="00620FC2" w:rsidP="0008092E">
      <w:pPr>
        <w:pStyle w:val="Answer"/>
      </w:pPr>
      <w:r>
        <w:rPr>
          <w:b/>
          <w:i/>
        </w:rPr>
        <w:t xml:space="preserve">Professor Magda </w:t>
      </w:r>
      <w:r>
        <w:rPr>
          <w:b/>
          <w:i/>
        </w:rPr>
        <w:t>Titirici</w:t>
      </w:r>
      <w:r>
        <w:rPr>
          <w:b/>
          <w:i/>
        </w:rPr>
        <w:t xml:space="preserve">: </w:t>
      </w:r>
      <w:r w:rsidRPr="005223A3">
        <w:t xml:space="preserve">I think I partially answered this in </w:t>
      </w:r>
      <w:r w:rsidR="00F4307D">
        <w:t xml:space="preserve">response to </w:t>
      </w:r>
      <w:r w:rsidRPr="005223A3">
        <w:t>the previous question</w:t>
      </w:r>
      <w:r>
        <w:t xml:space="preserve">. The </w:t>
      </w:r>
      <w:r w:rsidRPr="005223A3">
        <w:t>battery market is very diverse</w:t>
      </w:r>
      <w:r>
        <w:t xml:space="preserve">: </w:t>
      </w:r>
      <w:r w:rsidRPr="005223A3">
        <w:t>there are electrical cars where you need a high energy density</w:t>
      </w:r>
      <w:r>
        <w:t xml:space="preserve">, there are </w:t>
      </w:r>
      <w:r w:rsidRPr="005223A3">
        <w:t>stationary energy needs where you do not need such a high energy density</w:t>
      </w:r>
      <w:r>
        <w:t>,</w:t>
      </w:r>
      <w:r>
        <w:t xml:space="preserve"> and there are </w:t>
      </w:r>
      <w:r w:rsidRPr="005223A3">
        <w:t xml:space="preserve">electronics </w:t>
      </w:r>
      <w:r>
        <w:t xml:space="preserve">where </w:t>
      </w:r>
      <w:r w:rsidRPr="005223A3">
        <w:t xml:space="preserve">sometimes you need high power. </w:t>
      </w:r>
    </w:p>
    <w:p w:rsidR="0008092E" w:rsidP="0008092E">
      <w:pPr>
        <w:pStyle w:val="Answer"/>
      </w:pPr>
      <w:r>
        <w:t xml:space="preserve">So </w:t>
      </w:r>
      <w:r w:rsidRPr="005223A3">
        <w:t xml:space="preserve">it is not that we </w:t>
      </w:r>
      <w:r w:rsidR="001D6F53">
        <w:t>will</w:t>
      </w:r>
      <w:r w:rsidRPr="005223A3">
        <w:t xml:space="preserve"> completely replace </w:t>
      </w:r>
      <w:r w:rsidR="005A4099">
        <w:t>lithium-ion</w:t>
      </w:r>
      <w:r w:rsidRPr="005223A3">
        <w:t xml:space="preserve"> batteries</w:t>
      </w:r>
      <w:r>
        <w:t>—</w:t>
      </w:r>
      <w:r w:rsidRPr="005223A3">
        <w:t>they will exist for a long time</w:t>
      </w:r>
      <w:r>
        <w:t>—</w:t>
      </w:r>
      <w:r w:rsidRPr="005223A3">
        <w:t xml:space="preserve">but it is very healthy to diversify the market and create new alternative batteries. In particular, if we look for the green solution, </w:t>
      </w:r>
      <w:r w:rsidR="00620FC2">
        <w:t>sodium-ion batteries</w:t>
      </w:r>
      <w:r w:rsidRPr="005223A3">
        <w:t xml:space="preserve"> have the potential to locally deliver much cheaper solutions in the UK. We do not need any critical elements</w:t>
      </w:r>
      <w:r>
        <w:t xml:space="preserve">; </w:t>
      </w:r>
      <w:r w:rsidRPr="005223A3">
        <w:t xml:space="preserve">sodium is way more abundant than lithium, and in particular you could </w:t>
      </w:r>
      <w:r>
        <w:t xml:space="preserve">make </w:t>
      </w:r>
      <w:r w:rsidRPr="005223A3">
        <w:t xml:space="preserve">cathodes </w:t>
      </w:r>
      <w:r>
        <w:t xml:space="preserve">for </w:t>
      </w:r>
      <w:r w:rsidR="00620FC2">
        <w:t>sodium-ion batteries</w:t>
      </w:r>
      <w:r w:rsidRPr="005223A3">
        <w:t xml:space="preserve"> that had absolutely no cobalt </w:t>
      </w:r>
      <w:r>
        <w:t xml:space="preserve">or </w:t>
      </w:r>
      <w:r w:rsidRPr="005223A3">
        <w:t xml:space="preserve">nickel. </w:t>
      </w:r>
      <w:r>
        <w:t xml:space="preserve">So this </w:t>
      </w:r>
      <w:r w:rsidRPr="005223A3">
        <w:t xml:space="preserve">is an opportunity. </w:t>
      </w:r>
    </w:p>
    <w:p w:rsidR="0008092E" w:rsidP="0008092E">
      <w:pPr>
        <w:pStyle w:val="Answer"/>
      </w:pPr>
      <w:r>
        <w:t xml:space="preserve">Then there are other multivalent ion batteries such as </w:t>
      </w:r>
      <w:r w:rsidRPr="005223A3">
        <w:t>magnesium</w:t>
      </w:r>
      <w:r>
        <w:t xml:space="preserve">, </w:t>
      </w:r>
      <w:r w:rsidRPr="005223A3">
        <w:t>calcium</w:t>
      </w:r>
      <w:r>
        <w:t xml:space="preserve"> and aluminium</w:t>
      </w:r>
      <w:r w:rsidR="00017A90">
        <w:t>-</w:t>
      </w:r>
      <w:r>
        <w:t xml:space="preserve">ion batteries. Magnesium is very </w:t>
      </w:r>
      <w:r w:rsidRPr="005223A3">
        <w:t>abundant</w:t>
      </w:r>
      <w:r w:rsidR="00017A90">
        <w:t>,</w:t>
      </w:r>
      <w:r w:rsidRPr="005223A3">
        <w:t xml:space="preserve"> but almost 80% </w:t>
      </w:r>
      <w:r>
        <w:t xml:space="preserve">of it is </w:t>
      </w:r>
      <w:r w:rsidRPr="005223A3">
        <w:t>in China</w:t>
      </w:r>
      <w:r>
        <w:t xml:space="preserve"> and it </w:t>
      </w:r>
      <w:r w:rsidRPr="005223A3">
        <w:t xml:space="preserve">is considered a critical element by the </w:t>
      </w:r>
      <w:r w:rsidR="00017A90">
        <w:t>European Union</w:t>
      </w:r>
      <w:r w:rsidRPr="005223A3">
        <w:t xml:space="preserve"> for that reason</w:t>
      </w:r>
      <w:r>
        <w:t xml:space="preserve">. Then </w:t>
      </w:r>
      <w:r w:rsidRPr="005223A3">
        <w:t>there is aluminium</w:t>
      </w:r>
      <w:r>
        <w:t xml:space="preserve">, </w:t>
      </w:r>
      <w:r w:rsidRPr="005223A3">
        <w:t>which is the most abundant metal and is also the most recyclable</w:t>
      </w:r>
      <w:r>
        <w:t>.</w:t>
      </w:r>
      <w:r w:rsidRPr="005223A3">
        <w:t xml:space="preserve"> However, these technologies are nowhere close to lithium, </w:t>
      </w:r>
      <w:r w:rsidR="0094566F">
        <w:t>so</w:t>
      </w:r>
      <w:r>
        <w:t xml:space="preserve"> </w:t>
      </w:r>
      <w:r w:rsidRPr="005223A3">
        <w:t xml:space="preserve">a lot of investment in </w:t>
      </w:r>
      <w:r>
        <w:t xml:space="preserve">R&amp;D is necessary to try </w:t>
      </w:r>
      <w:r w:rsidRPr="005223A3">
        <w:t xml:space="preserve">to accelerate the development of these new alternative technologies. </w:t>
      </w:r>
    </w:p>
    <w:p w:rsidR="0008092E" w:rsidRPr="005223A3" w:rsidP="0008092E">
      <w:pPr>
        <w:pStyle w:val="Answer"/>
      </w:pPr>
      <w:r w:rsidRPr="005223A3">
        <w:t xml:space="preserve">It is the same for fuel cells. </w:t>
      </w:r>
      <w:r>
        <w:t xml:space="preserve">PEM fuel cells are the most </w:t>
      </w:r>
      <w:r w:rsidR="00361443">
        <w:t xml:space="preserve">voltage </w:t>
      </w:r>
      <w:r>
        <w:t xml:space="preserve">efficient if we compare them with traditional alkaline electrolysers. </w:t>
      </w:r>
      <w:r w:rsidRPr="005223A3">
        <w:t xml:space="preserve">How do we secure better catalysts? How do we discover new catalysts </w:t>
      </w:r>
      <w:r w:rsidR="005B1873">
        <w:t>to</w:t>
      </w:r>
      <w:r w:rsidRPr="005223A3">
        <w:t xml:space="preserve"> replace </w:t>
      </w:r>
      <w:r w:rsidR="005B1873">
        <w:t>iridium</w:t>
      </w:r>
      <w:r w:rsidRPr="005223A3">
        <w:t xml:space="preserve"> in these </w:t>
      </w:r>
      <w:r>
        <w:t xml:space="preserve">PEM </w:t>
      </w:r>
      <w:r w:rsidRPr="005223A3">
        <w:t>electrolyse</w:t>
      </w:r>
      <w:r w:rsidR="005C0DC1">
        <w:t>r</w:t>
      </w:r>
      <w:r w:rsidRPr="005223A3">
        <w:t>s</w:t>
      </w:r>
      <w:r>
        <w:t>? Similarly</w:t>
      </w:r>
      <w:r w:rsidR="006D661C">
        <w:t xml:space="preserve"> with fuel cells</w:t>
      </w:r>
      <w:r>
        <w:t xml:space="preserve">, how do we discover new catalysts to replace platinum? </w:t>
      </w:r>
      <w:r w:rsidR="006D661C">
        <w:t>The</w:t>
      </w:r>
      <w:r w:rsidRPr="005223A3">
        <w:t xml:space="preserve"> </w:t>
      </w:r>
      <w:r>
        <w:t xml:space="preserve">US </w:t>
      </w:r>
      <w:r w:rsidRPr="005223A3">
        <w:t>Department of Energy</w:t>
      </w:r>
      <w:r w:rsidR="006D661C">
        <w:t>, for example,</w:t>
      </w:r>
      <w:r w:rsidRPr="005223A3">
        <w:t xml:space="preserve"> launched </w:t>
      </w:r>
      <w:r>
        <w:t xml:space="preserve">a </w:t>
      </w:r>
      <w:r w:rsidRPr="005223A3">
        <w:t>massive project on alternative catalysts</w:t>
      </w:r>
      <w:r>
        <w:t xml:space="preserve"> US-wise</w:t>
      </w:r>
      <w:r w:rsidRPr="005223A3">
        <w:t xml:space="preserve">, </w:t>
      </w:r>
      <w:r>
        <w:t xml:space="preserve">and it has </w:t>
      </w:r>
      <w:r w:rsidRPr="005223A3">
        <w:t>made quite a lot of progress in non</w:t>
      </w:r>
      <w:r>
        <w:t>-</w:t>
      </w:r>
      <w:r w:rsidRPr="005223A3">
        <w:t>critical metal catalysts for fuel cells and electrolyse</w:t>
      </w:r>
      <w:r>
        <w:t>r</w:t>
      </w:r>
      <w:r w:rsidRPr="005223A3">
        <w:t>s.</w:t>
      </w:r>
    </w:p>
    <w:p w:rsidR="0008092E" w:rsidP="0008092E">
      <w:pPr>
        <w:pStyle w:val="Answer"/>
      </w:pPr>
      <w:r w:rsidRPr="005223A3">
        <w:t xml:space="preserve">On the previous question, I </w:t>
      </w:r>
      <w:r w:rsidR="0010440D">
        <w:t>should</w:t>
      </w:r>
      <w:r w:rsidRPr="005223A3">
        <w:t xml:space="preserve"> add that you do not need to change the infrastructure. The way that you manufacture </w:t>
      </w:r>
      <w:r w:rsidR="00620FC2">
        <w:t>sodium-ion batteries</w:t>
      </w:r>
      <w:r w:rsidRPr="005223A3">
        <w:t xml:space="preserve"> is exactly the same </w:t>
      </w:r>
      <w:r>
        <w:t xml:space="preserve">as you manufacture </w:t>
      </w:r>
      <w:r w:rsidR="005A4099">
        <w:t>lithium-ion</w:t>
      </w:r>
      <w:r>
        <w:t xml:space="preserve"> batteries, so the battery producer will not have to change a thing. </w:t>
      </w:r>
    </w:p>
    <w:p w:rsidR="0008092E" w:rsidRPr="005223A3" w:rsidP="0008092E">
      <w:pPr>
        <w:pStyle w:val="Answer"/>
      </w:pPr>
      <w:r>
        <w:rPr>
          <w:b/>
          <w:i/>
        </w:rPr>
        <w:t xml:space="preserve">Dr </w:t>
      </w:r>
      <w:r>
        <w:rPr>
          <w:b/>
          <w:i/>
        </w:rPr>
        <w:t>Evi</w:t>
      </w:r>
      <w:r>
        <w:rPr>
          <w:b/>
          <w:i/>
        </w:rPr>
        <w:t xml:space="preserve"> </w:t>
      </w:r>
      <w:r>
        <w:rPr>
          <w:b/>
          <w:i/>
        </w:rPr>
        <w:t>Petavratzi</w:t>
      </w:r>
      <w:r>
        <w:rPr>
          <w:b/>
          <w:i/>
        </w:rPr>
        <w:t xml:space="preserve">: </w:t>
      </w:r>
      <w:r w:rsidRPr="005223A3">
        <w:t>I have a couple of points</w:t>
      </w:r>
      <w:r w:rsidR="009C48C0">
        <w:t xml:space="preserve"> to make</w:t>
      </w:r>
      <w:r w:rsidRPr="005223A3">
        <w:t xml:space="preserve">. One is on supply risks. </w:t>
      </w:r>
      <w:r>
        <w:t xml:space="preserve">We have to </w:t>
      </w:r>
      <w:r w:rsidRPr="005223A3">
        <w:t xml:space="preserve">understand why supply risks occur. They occur when </w:t>
      </w:r>
      <w:r>
        <w:t xml:space="preserve">the </w:t>
      </w:r>
      <w:r w:rsidRPr="005223A3">
        <w:t>supply chains are out of tune. That is what we are experiencing at the moment. The expectation</w:t>
      </w:r>
      <w:r>
        <w:t>s and</w:t>
      </w:r>
      <w:r w:rsidRPr="005223A3">
        <w:t xml:space="preserve"> demands of the downstream supply chain are not met in </w:t>
      </w:r>
      <w:r>
        <w:t xml:space="preserve">a </w:t>
      </w:r>
      <w:r w:rsidRPr="005223A3">
        <w:t xml:space="preserve">timely manner by the upstream supply chain. That is due </w:t>
      </w:r>
      <w:r w:rsidRPr="005223A3" w:rsidR="00E4022F">
        <w:t xml:space="preserve">very often </w:t>
      </w:r>
      <w:r w:rsidRPr="005223A3">
        <w:t xml:space="preserve">to not understanding properly the lead times needed for different states of the supply chain to develop. For </w:t>
      </w:r>
      <w:r>
        <w:t>instance</w:t>
      </w:r>
      <w:r w:rsidRPr="005223A3">
        <w:t>, the extractive sector needs huge lead times to bring</w:t>
      </w:r>
      <w:r>
        <w:t xml:space="preserve"> new materials </w:t>
      </w:r>
      <w:r w:rsidR="00941D91">
        <w:t>to stream</w:t>
      </w:r>
      <w:r>
        <w:t>.</w:t>
      </w:r>
      <w:r>
        <w:rPr>
          <w:rStyle w:val="FootnoteReference"/>
        </w:rPr>
        <w:footnoteReference w:id="6"/>
      </w:r>
      <w:r>
        <w:t xml:space="preserve"> </w:t>
      </w:r>
    </w:p>
    <w:p w:rsidR="0008092E" w:rsidP="0008092E">
      <w:pPr>
        <w:pStyle w:val="Answer"/>
      </w:pPr>
      <w:r>
        <w:t xml:space="preserve">I </w:t>
      </w:r>
      <w:r w:rsidRPr="005223A3">
        <w:t xml:space="preserve">endorse </w:t>
      </w:r>
      <w:r>
        <w:t xml:space="preserve">what </w:t>
      </w:r>
      <w:r w:rsidRPr="005223A3">
        <w:t xml:space="preserve">Magda said about </w:t>
      </w:r>
      <w:r>
        <w:t xml:space="preserve">supply diversification. That </w:t>
      </w:r>
      <w:r w:rsidRPr="005223A3">
        <w:t>is extremely important</w:t>
      </w:r>
      <w:r>
        <w:t xml:space="preserve">. </w:t>
      </w:r>
      <w:r w:rsidRPr="005223A3">
        <w:t>We cannot just rely on domestic resources</w:t>
      </w:r>
      <w:r>
        <w:t xml:space="preserve"> or </w:t>
      </w:r>
      <w:r w:rsidRPr="005223A3">
        <w:t>on recycling</w:t>
      </w:r>
      <w:r>
        <w:t xml:space="preserve">; we </w:t>
      </w:r>
      <w:r w:rsidRPr="005223A3">
        <w:t>have to rely on a lot of different things</w:t>
      </w:r>
      <w:r>
        <w:t xml:space="preserve"> such </w:t>
      </w:r>
      <w:r w:rsidRPr="005223A3">
        <w:t>as trade, recycling</w:t>
      </w:r>
      <w:r>
        <w:t xml:space="preserve"> and domestic as well as </w:t>
      </w:r>
      <w:r w:rsidRPr="005223A3">
        <w:t xml:space="preserve">finding </w:t>
      </w:r>
      <w:r w:rsidR="00850C10">
        <w:t>new</w:t>
      </w:r>
      <w:r w:rsidRPr="005223A3">
        <w:t xml:space="preserve"> resources. </w:t>
      </w:r>
    </w:p>
    <w:p w:rsidR="0008092E" w:rsidRPr="005223A3" w:rsidP="0008092E">
      <w:pPr>
        <w:pStyle w:val="Answer"/>
      </w:pPr>
      <w:r w:rsidRPr="005223A3">
        <w:t xml:space="preserve">My last point is about the lack of sufficient intelligence regarding raw material flows at the moment. </w:t>
      </w:r>
      <w:r>
        <w:t xml:space="preserve">We </w:t>
      </w:r>
      <w:r w:rsidRPr="005223A3">
        <w:t>do not know what the UK picture is in the world</w:t>
      </w:r>
      <w:r w:rsidR="00EA3C72">
        <w:t>,</w:t>
      </w:r>
      <w:r>
        <w:t xml:space="preserve"> </w:t>
      </w:r>
      <w:r w:rsidR="00EA3C72">
        <w:t>and</w:t>
      </w:r>
      <w:r>
        <w:t xml:space="preserve"> we </w:t>
      </w:r>
      <w:r w:rsidRPr="005223A3">
        <w:t xml:space="preserve">really need to understand </w:t>
      </w:r>
      <w:r>
        <w:t>that</w:t>
      </w:r>
      <w:r w:rsidR="00EA3C72">
        <w:t xml:space="preserve"> better</w:t>
      </w:r>
      <w:r>
        <w:t xml:space="preserve">. </w:t>
      </w:r>
      <w:r w:rsidRPr="005223A3">
        <w:t>We need to get much better at having mineral</w:t>
      </w:r>
      <w:r>
        <w:t xml:space="preserve"> intelligence and understanding where our materials will come from in future. </w:t>
      </w:r>
    </w:p>
    <w:p w:rsidR="003B1A95" w:rsidP="0008092E">
      <w:pPr>
        <w:pStyle w:val="Answer"/>
      </w:pPr>
      <w:r>
        <w:rPr>
          <w:b/>
          <w:i/>
        </w:rPr>
        <w:t>Professor Richard Herrington:</w:t>
      </w:r>
      <w:r>
        <w:rPr>
          <w:bCs/>
          <w:iCs/>
        </w:rPr>
        <w:t xml:space="preserve"> Feeding on from what </w:t>
      </w:r>
      <w:r>
        <w:rPr>
          <w:bCs/>
          <w:iCs/>
        </w:rPr>
        <w:t>Evi</w:t>
      </w:r>
      <w:r>
        <w:rPr>
          <w:bCs/>
          <w:iCs/>
        </w:rPr>
        <w:t xml:space="preserve"> just talked about, we need to be proactive about understanding where the future demand might </w:t>
      </w:r>
      <w:r w:rsidR="00725026">
        <w:rPr>
          <w:bCs/>
          <w:iCs/>
        </w:rPr>
        <w:t>com</w:t>
      </w:r>
      <w:r>
        <w:rPr>
          <w:bCs/>
          <w:iCs/>
        </w:rPr>
        <w:t xml:space="preserve">e. We </w:t>
      </w:r>
      <w:r w:rsidR="00C9729D">
        <w:rPr>
          <w:bCs/>
          <w:iCs/>
        </w:rPr>
        <w:t>must</w:t>
      </w:r>
      <w:r>
        <w:rPr>
          <w:bCs/>
          <w:iCs/>
        </w:rPr>
        <w:t xml:space="preserve"> </w:t>
      </w:r>
      <w:r>
        <w:t>m</w:t>
      </w:r>
      <w:r w:rsidRPr="005223A3">
        <w:t xml:space="preserve">ake sure that we invest in understanding where all new commodities are coming from </w:t>
      </w:r>
      <w:r>
        <w:t xml:space="preserve">and </w:t>
      </w:r>
      <w:r w:rsidRPr="005223A3">
        <w:t xml:space="preserve">research some of the </w:t>
      </w:r>
      <w:r>
        <w:t>minor metals that might be needed in future</w:t>
      </w:r>
      <w:r>
        <w:t>,</w:t>
      </w:r>
      <w:r>
        <w:t xml:space="preserve"> s</w:t>
      </w:r>
      <w:r w:rsidRPr="005223A3">
        <w:t xml:space="preserve">o that we do not get out of sync </w:t>
      </w:r>
      <w:r>
        <w:t xml:space="preserve">where there </w:t>
      </w:r>
      <w:r w:rsidRPr="005223A3">
        <w:t xml:space="preserve">is a demand because someone discovers a technology </w:t>
      </w:r>
      <w:r>
        <w:t xml:space="preserve">but </w:t>
      </w:r>
      <w:r w:rsidRPr="005223A3">
        <w:t>we do not know where the raw material is</w:t>
      </w:r>
      <w:r>
        <w:t xml:space="preserve">. </w:t>
      </w:r>
    </w:p>
    <w:p w:rsidR="0008092E" w:rsidP="0008092E">
      <w:pPr>
        <w:pStyle w:val="Answer"/>
      </w:pPr>
      <w:r w:rsidRPr="005223A3">
        <w:t xml:space="preserve">We need to make sure that we invest well enough in unlocking things </w:t>
      </w:r>
      <w:r w:rsidR="003B1A95">
        <w:t>like</w:t>
      </w:r>
      <w:r>
        <w:t xml:space="preserve"> </w:t>
      </w:r>
      <w:r w:rsidR="00FD4FD6">
        <w:t>our</w:t>
      </w:r>
      <w:r w:rsidRPr="005223A3" w:rsidR="00FD4FD6">
        <w:t xml:space="preserve"> </w:t>
      </w:r>
      <w:r w:rsidRPr="005223A3">
        <w:t>national mineral collection</w:t>
      </w:r>
      <w:r>
        <w:t xml:space="preserve">. </w:t>
      </w:r>
      <w:r w:rsidRPr="005223A3">
        <w:t>You can unlock all the understanding about what metals are</w:t>
      </w:r>
      <w:r>
        <w:t xml:space="preserve"> w</w:t>
      </w:r>
      <w:r w:rsidRPr="005223A3">
        <w:t>here, and then as soon as someone comes up with the technology you can be along that path</w:t>
      </w:r>
      <w:r>
        <w:t xml:space="preserve">. I would </w:t>
      </w:r>
      <w:r w:rsidRPr="005223A3">
        <w:t xml:space="preserve">definitely be more proactive </w:t>
      </w:r>
      <w:r>
        <w:t xml:space="preserve">in </w:t>
      </w:r>
      <w:r w:rsidRPr="005223A3">
        <w:t xml:space="preserve">looking at new materials that might be used in future. </w:t>
      </w:r>
    </w:p>
    <w:p w:rsidR="0008092E" w:rsidP="0008092E">
      <w:pPr>
        <w:pStyle w:val="Remark"/>
        <w:rPr>
          <w:b/>
          <w:i/>
        </w:rPr>
      </w:pPr>
      <w:r w:rsidRPr="002A13D2">
        <w:rPr>
          <w:b/>
        </w:rPr>
        <w:t>Lord Krebs:</w:t>
      </w:r>
      <w:r>
        <w:t xml:space="preserve"> Dr Anderson, could we have one sentence from you? </w:t>
      </w:r>
    </w:p>
    <w:p w:rsidR="0008092E" w:rsidP="0008092E">
      <w:pPr>
        <w:pStyle w:val="Remark"/>
      </w:pPr>
      <w:r>
        <w:rPr>
          <w:b/>
          <w:i/>
        </w:rPr>
        <w:t xml:space="preserve">Dr Paul Anderson: </w:t>
      </w:r>
      <w:r w:rsidRPr="005223A3">
        <w:t xml:space="preserve">I echo what Magda said earlier about us not having a national strategy. </w:t>
      </w:r>
      <w:r>
        <w:t xml:space="preserve">We </w:t>
      </w:r>
      <w:r w:rsidRPr="005223A3">
        <w:t xml:space="preserve">need to have a single focus in government </w:t>
      </w:r>
      <w:r>
        <w:t xml:space="preserve">to look </w:t>
      </w:r>
      <w:r w:rsidRPr="005223A3">
        <w:t xml:space="preserve">at these issues rather than </w:t>
      </w:r>
      <w:r w:rsidR="00DB64A9">
        <w:t>the responsibility</w:t>
      </w:r>
      <w:r w:rsidRPr="005223A3" w:rsidR="00DB64A9">
        <w:t xml:space="preserve"> </w:t>
      </w:r>
      <w:r w:rsidRPr="005223A3">
        <w:t>being spread, as currently</w:t>
      </w:r>
      <w:r>
        <w:t xml:space="preserve">, around </w:t>
      </w:r>
      <w:r w:rsidRPr="005223A3">
        <w:t>several government departments. Whether it is articulated publicly or simply sta</w:t>
      </w:r>
      <w:r>
        <w:t>ys in Whitehall, we need a national strategy on these elements. That was a very long sentence, so apologies for that.</w:t>
      </w:r>
    </w:p>
    <w:p w:rsidR="001D5273" w:rsidP="001D5273">
      <w:pPr>
        <w:pStyle w:val="Remark"/>
      </w:pPr>
      <w:r w:rsidRPr="005223A3">
        <w:rPr>
          <w:b/>
        </w:rPr>
        <w:t>Lord Krebs:</w:t>
      </w:r>
      <w:r>
        <w:t xml:space="preserve"> But it was a very clear steer. Thank you very much.</w:t>
      </w:r>
    </w:p>
    <w:p w:rsidR="00016BAF" w:rsidRPr="00016BAF" w:rsidP="001D5273">
      <w:pPr>
        <w:pStyle w:val="Question"/>
        <w:rPr>
          <w:b/>
          <w:bCs/>
        </w:rPr>
      </w:pPr>
      <w:r w:rsidRPr="009D627C">
        <w:rPr>
          <w:b/>
          <w:bCs/>
        </w:rPr>
        <w:t>Baroness Manningham-Buller:</w:t>
      </w:r>
      <w:r>
        <w:rPr>
          <w:i/>
          <w:iCs/>
        </w:rPr>
        <w:t xml:space="preserve"> </w:t>
      </w:r>
      <w:r>
        <w:t xml:space="preserve">Dr </w:t>
      </w:r>
      <w:r w:rsidRPr="00B176CD">
        <w:t>Petavratzi</w:t>
      </w:r>
      <w:r>
        <w:t xml:space="preserve"> touched on recycling, and I would like to ask some questions about that. We have heard evidence in earlier sessions about the importance, if we can do it, of recycling some of the minerals and components of batteries, but we have had differing views on the practicality and plausibility of doing it at scale. </w:t>
      </w:r>
    </w:p>
    <w:p w:rsidR="001D5273" w:rsidRPr="009D627C" w:rsidP="00016BAF">
      <w:pPr>
        <w:pStyle w:val="Question"/>
        <w:numPr>
          <w:ilvl w:val="0"/>
          <w:numId w:val="0"/>
        </w:numPr>
        <w:ind w:left="794"/>
        <w:rPr>
          <w:b/>
          <w:bCs/>
        </w:rPr>
      </w:pPr>
      <w:r>
        <w:t>Dr Anderson, to what extent does recycling currently feature and at what scale, and what do you think about the possibility of it being a good source of components for the UK?</w:t>
      </w:r>
    </w:p>
    <w:p w:rsidR="001D5273" w:rsidRPr="00C02547" w:rsidP="001D5273">
      <w:pPr>
        <w:pStyle w:val="Remark"/>
      </w:pPr>
      <w:r>
        <w:rPr>
          <w:b/>
          <w:i/>
        </w:rPr>
        <w:t xml:space="preserve">Dr Paul Anderson: </w:t>
      </w:r>
      <w:r w:rsidRPr="00C02547">
        <w:t>We do not recycle EV lithium</w:t>
      </w:r>
      <w:r>
        <w:t>-</w:t>
      </w:r>
      <w:r w:rsidRPr="00C02547">
        <w:t xml:space="preserve">ion batteries </w:t>
      </w:r>
      <w:r>
        <w:t xml:space="preserve">at all </w:t>
      </w:r>
      <w:r w:rsidRPr="00C02547">
        <w:t xml:space="preserve">in the </w:t>
      </w:r>
      <w:r>
        <w:t>UK</w:t>
      </w:r>
      <w:r w:rsidRPr="00386C60" w:rsidR="00386C60">
        <w:t xml:space="preserve"> </w:t>
      </w:r>
      <w:r w:rsidR="00386C60">
        <w:t>currently</w:t>
      </w:r>
      <w:r>
        <w:t>. As for the m</w:t>
      </w:r>
      <w:r w:rsidRPr="00C02547">
        <w:t>ore global picture,</w:t>
      </w:r>
      <w:r>
        <w:t xml:space="preserve"> t</w:t>
      </w:r>
      <w:r w:rsidRPr="00C02547">
        <w:t xml:space="preserve">here are varying reports and it is difficult to verify information, but </w:t>
      </w:r>
      <w:r>
        <w:t xml:space="preserve">it is </w:t>
      </w:r>
      <w:r w:rsidRPr="00C02547">
        <w:t>estimate</w:t>
      </w:r>
      <w:r>
        <w:t>d</w:t>
      </w:r>
      <w:r w:rsidRPr="00C02547">
        <w:t xml:space="preserve"> that </w:t>
      </w:r>
      <w:r>
        <w:t>the figure for</w:t>
      </w:r>
      <w:r w:rsidRPr="00C02547">
        <w:t xml:space="preserve"> cobalt and nickel</w:t>
      </w:r>
      <w:r>
        <w:t xml:space="preserve"> is quite high</w:t>
      </w:r>
      <w:r w:rsidRPr="00C02547">
        <w:t>, maybe 70% to 80%</w:t>
      </w:r>
      <w:r>
        <w:t>,</w:t>
      </w:r>
      <w:r w:rsidRPr="00C02547">
        <w:t xml:space="preserve"> </w:t>
      </w:r>
      <w:r>
        <w:t xml:space="preserve">whereas that for </w:t>
      </w:r>
      <w:r w:rsidRPr="00C02547">
        <w:t>lithium is much lower, perhaps only around 10%</w:t>
      </w:r>
      <w:r w:rsidR="00821F93">
        <w:t xml:space="preserve"> or less</w:t>
      </w:r>
      <w:r w:rsidRPr="00C02547">
        <w:t>.</w:t>
      </w:r>
      <w:r>
        <w:rPr>
          <w:rStyle w:val="FootnoteReference"/>
        </w:rPr>
        <w:footnoteReference w:id="7"/>
      </w:r>
      <w:r w:rsidRPr="00C02547">
        <w:t xml:space="preserve"> </w:t>
      </w:r>
      <w:r w:rsidR="00C46A31">
        <w:t>It is absolutely the case that, a</w:t>
      </w:r>
      <w:r w:rsidRPr="00C02547">
        <w:t>s th</w:t>
      </w:r>
      <w:r>
        <w:t>e</w:t>
      </w:r>
      <w:r w:rsidRPr="00C02547">
        <w:t xml:space="preserve"> industry grows quickly, we will have to rely on primary resources for a considerable time, but </w:t>
      </w:r>
      <w:r>
        <w:t xml:space="preserve">again </w:t>
      </w:r>
      <w:r w:rsidR="00C46A31">
        <w:t xml:space="preserve">it is </w:t>
      </w:r>
      <w:r>
        <w:t xml:space="preserve">estimated </w:t>
      </w:r>
      <w:r w:rsidRPr="00C02547">
        <w:t>that</w:t>
      </w:r>
      <w:r>
        <w:t xml:space="preserve">, by </w:t>
      </w:r>
      <w:r w:rsidRPr="00C02547">
        <w:t>around 2040</w:t>
      </w:r>
      <w:r>
        <w:t>,</w:t>
      </w:r>
      <w:r w:rsidRPr="00C02547">
        <w:t xml:space="preserve"> we might be able to source somewhere between 25% and 35% of our lithium</w:t>
      </w:r>
      <w:r>
        <w:t xml:space="preserve"> and</w:t>
      </w:r>
      <w:r w:rsidRPr="00C02547">
        <w:t xml:space="preserve"> cobalt from secondary sources.</w:t>
      </w:r>
    </w:p>
    <w:p w:rsidR="001D5273" w:rsidP="001D5273">
      <w:pPr>
        <w:pStyle w:val="Answer"/>
      </w:pPr>
      <w:r>
        <w:t>W</w:t>
      </w:r>
      <w:r w:rsidRPr="00C02547">
        <w:t>e had a brief discussion earlier about the environmental consequences of</w:t>
      </w:r>
      <w:r>
        <w:t xml:space="preserve"> </w:t>
      </w:r>
      <w:r w:rsidRPr="00C02547">
        <w:t>the extraction of some of the primary materials.</w:t>
      </w:r>
      <w:r>
        <w:t xml:space="preserve"> </w:t>
      </w:r>
      <w:r w:rsidRPr="00C02547">
        <w:t xml:space="preserve">In some cases, </w:t>
      </w:r>
      <w:r w:rsidR="006B2B73">
        <w:t>al</w:t>
      </w:r>
      <w:r w:rsidRPr="00C02547">
        <w:t>though no</w:t>
      </w:r>
      <w:r>
        <w:t>t all</w:t>
      </w:r>
      <w:r w:rsidRPr="00C02547">
        <w:t xml:space="preserve">, it </w:t>
      </w:r>
      <w:r w:rsidR="00DB64A9">
        <w:t xml:space="preserve">should </w:t>
      </w:r>
      <w:r>
        <w:t xml:space="preserve">be possible for us to </w:t>
      </w:r>
      <w:r w:rsidRPr="00C02547">
        <w:t xml:space="preserve">recover materials from secondary sources with much less environmental impact than </w:t>
      </w:r>
      <w:r>
        <w:t xml:space="preserve">is </w:t>
      </w:r>
      <w:r w:rsidRPr="00C02547">
        <w:t xml:space="preserve">the </w:t>
      </w:r>
      <w:r>
        <w:t xml:space="preserve">case for </w:t>
      </w:r>
      <w:r w:rsidRPr="00C02547">
        <w:t xml:space="preserve">primary materials. </w:t>
      </w:r>
      <w:r w:rsidR="001F154B">
        <w:t>So w</w:t>
      </w:r>
      <w:r w:rsidRPr="00C02547">
        <w:t xml:space="preserve">e should not necessarily allow profitability to be the only factor that we take into consideration with regard to that. </w:t>
      </w:r>
    </w:p>
    <w:p w:rsidR="001D5273" w:rsidRPr="00C02547" w:rsidP="001D5273">
      <w:pPr>
        <w:pStyle w:val="Answer"/>
      </w:pPr>
      <w:r>
        <w:rPr>
          <w:b/>
          <w:i/>
        </w:rPr>
        <w:t xml:space="preserve">Professor Richard Herrington: </w:t>
      </w:r>
      <w:r w:rsidRPr="00C02547">
        <w:t>Building on what Paul has said, at the moment</w:t>
      </w:r>
      <w:r>
        <w:t xml:space="preserve">, for </w:t>
      </w:r>
      <w:r w:rsidRPr="00C02547">
        <w:t>lithium</w:t>
      </w:r>
      <w:r>
        <w:t>,</w:t>
      </w:r>
      <w:r w:rsidRPr="00C02547">
        <w:t xml:space="preserve"> around 1% of the demand is coming from recycling, and it is </w:t>
      </w:r>
      <w:r w:rsidR="001E2F92">
        <w:t xml:space="preserve">really </w:t>
      </w:r>
      <w:r w:rsidRPr="00C02547">
        <w:t>important that we build that recycling strategy. Some EU projects</w:t>
      </w:r>
      <w:r>
        <w:t xml:space="preserve"> </w:t>
      </w:r>
      <w:r w:rsidRPr="00C02547">
        <w:t xml:space="preserve">are building that, and the UK needs to be a part of </w:t>
      </w:r>
      <w:r w:rsidR="00FD4FD6">
        <w:t>that</w:t>
      </w:r>
      <w:r w:rsidRPr="00C02547">
        <w:t>. If we can get into the recycling,</w:t>
      </w:r>
      <w:r>
        <w:t xml:space="preserve"> that effectively gives us a raw material. Recycling could come from </w:t>
      </w:r>
      <w:r w:rsidRPr="00C02547">
        <w:t>industrial wastes</w:t>
      </w:r>
      <w:r>
        <w:t xml:space="preserve">, </w:t>
      </w:r>
      <w:r w:rsidRPr="00C02547">
        <w:t xml:space="preserve">and there are wastes around Europe that could supply quite a bit of what we need. We </w:t>
      </w:r>
      <w:r>
        <w:t xml:space="preserve">estimated that </w:t>
      </w:r>
      <w:r w:rsidRPr="00C02547">
        <w:t xml:space="preserve">up to 50% of the cobalt that Europe needs could be </w:t>
      </w:r>
      <w:r>
        <w:t xml:space="preserve">being </w:t>
      </w:r>
      <w:r w:rsidRPr="00C02547">
        <w:t>put on to the waste dumps of existing mines in Europe</w:t>
      </w:r>
      <w:r>
        <w:t>, so t</w:t>
      </w:r>
      <w:r w:rsidRPr="00C02547">
        <w:t>hat is something that we can work at. The UK is really well placed to help with</w:t>
      </w:r>
      <w:r>
        <w:t xml:space="preserve"> that, unlocking r</w:t>
      </w:r>
      <w:r w:rsidRPr="00C02547">
        <w:t>esource</w:t>
      </w:r>
      <w:r>
        <w:t xml:space="preserve">s </w:t>
      </w:r>
      <w:r w:rsidRPr="00C02547">
        <w:t>in waste materials</w:t>
      </w:r>
      <w:r>
        <w:t>, characterising where they are and extracting them.</w:t>
      </w:r>
      <w:r w:rsidRPr="00C02547">
        <w:t xml:space="preserve"> </w:t>
      </w:r>
    </w:p>
    <w:p w:rsidR="001D5273" w:rsidP="001D5273">
      <w:pPr>
        <w:pStyle w:val="Answer"/>
      </w:pPr>
      <w:r w:rsidRPr="00C02547">
        <w:t>At the moment</w:t>
      </w:r>
      <w:r>
        <w:t xml:space="preserve">, it </w:t>
      </w:r>
      <w:r w:rsidRPr="00C02547">
        <w:t>is cheaper and easier to go back to raw materials</w:t>
      </w:r>
      <w:r>
        <w:t xml:space="preserve"> than to recycle. We may</w:t>
      </w:r>
      <w:r w:rsidRPr="00C02547">
        <w:t xml:space="preserve"> need some intervention </w:t>
      </w:r>
      <w:r w:rsidR="00FD4FD6">
        <w:t>into</w:t>
      </w:r>
      <w:r w:rsidRPr="00C02547" w:rsidR="00FD4FD6">
        <w:t xml:space="preserve"> </w:t>
      </w:r>
      <w:r w:rsidRPr="00C02547">
        <w:t xml:space="preserve">the value </w:t>
      </w:r>
      <w:r w:rsidRPr="00C02547">
        <w:t>chain</w:t>
      </w:r>
      <w:r w:rsidR="004824CC">
        <w:t>,</w:t>
      </w:r>
      <w:r w:rsidRPr="00C02547">
        <w:t xml:space="preserve"> because</w:t>
      </w:r>
      <w:r w:rsidRPr="00C02547">
        <w:t xml:space="preserve"> people will go to the raw material before they go to recycling because</w:t>
      </w:r>
      <w:r w:rsidR="004824CC">
        <w:t>, ironically,</w:t>
      </w:r>
      <w:r w:rsidRPr="00C02547">
        <w:t xml:space="preserve"> it is cheaper and more efficient</w:t>
      </w:r>
      <w:r>
        <w:t>. I</w:t>
      </w:r>
      <w:r w:rsidRPr="00C02547">
        <w:t xml:space="preserve">f we had a </w:t>
      </w:r>
      <w:r>
        <w:t>different</w:t>
      </w:r>
      <w:r w:rsidRPr="00C02547">
        <w:t xml:space="preserve"> way of valuing</w:t>
      </w:r>
      <w:r>
        <w:t xml:space="preserve">, </w:t>
      </w:r>
      <w:r w:rsidRPr="00C02547">
        <w:t xml:space="preserve">perhaps we could stimulate the recycling industry to go more quickly. As Paul said, </w:t>
      </w:r>
      <w:r>
        <w:t>an</w:t>
      </w:r>
      <w:r w:rsidR="00FD4FD6">
        <w:t>d my</w:t>
      </w:r>
      <w:r>
        <w:t xml:space="preserve"> article published yesterday in </w:t>
      </w:r>
      <w:r w:rsidRPr="00241743">
        <w:rPr>
          <w:i/>
          <w:iCs/>
        </w:rPr>
        <w:t>Nature Reviews Materials</w:t>
      </w:r>
      <w:r>
        <w:rPr>
          <w:rStyle w:val="FootnoteReference"/>
        </w:rPr>
        <w:footnoteReference w:id="8"/>
      </w:r>
      <w:r>
        <w:rPr>
          <w:i/>
          <w:iCs/>
        </w:rPr>
        <w:t xml:space="preserve"> </w:t>
      </w:r>
      <w:r>
        <w:t>p</w:t>
      </w:r>
      <w:r w:rsidRPr="00C02547">
        <w:t>ointed out</w:t>
      </w:r>
      <w:r w:rsidR="005619B4">
        <w:t>,</w:t>
      </w:r>
      <w:r w:rsidRPr="00C02547">
        <w:t xml:space="preserve"> about 35% </w:t>
      </w:r>
      <w:r>
        <w:t xml:space="preserve">of </w:t>
      </w:r>
      <w:r w:rsidRPr="00C02547">
        <w:t xml:space="preserve">the cobalt </w:t>
      </w:r>
      <w:r>
        <w:t xml:space="preserve">could be </w:t>
      </w:r>
      <w:r w:rsidRPr="00C02547">
        <w:t>recyclable once we</w:t>
      </w:r>
      <w:r>
        <w:t xml:space="preserve"> have</w:t>
      </w:r>
      <w:r w:rsidRPr="00C02547">
        <w:t xml:space="preserve"> a </w:t>
      </w:r>
      <w:r w:rsidR="005619B4">
        <w:t xml:space="preserve">mature </w:t>
      </w:r>
      <w:r w:rsidRPr="00C02547">
        <w:t xml:space="preserve">battery market, because at the moment we do not have those batteries to recycle and </w:t>
      </w:r>
      <w:r w:rsidR="00AA5535">
        <w:t>there</w:t>
      </w:r>
      <w:r>
        <w:t xml:space="preserve"> is</w:t>
      </w:r>
      <w:r w:rsidRPr="00C02547">
        <w:t xml:space="preserve"> that long lead time before we get recycl</w:t>
      </w:r>
      <w:r w:rsidR="005619B4">
        <w:t>ed metal</w:t>
      </w:r>
      <w:r w:rsidRPr="00C02547">
        <w:t xml:space="preserve"> into the </w:t>
      </w:r>
      <w:r w:rsidR="005619B4">
        <w:t>supply</w:t>
      </w:r>
      <w:r w:rsidRPr="00C02547" w:rsidR="005619B4">
        <w:t xml:space="preserve"> </w:t>
      </w:r>
      <w:r w:rsidRPr="00C02547">
        <w:t xml:space="preserve">chain. </w:t>
      </w:r>
    </w:p>
    <w:p w:rsidR="001D5273" w:rsidP="001D5273">
      <w:pPr>
        <w:pStyle w:val="Remark"/>
      </w:pPr>
      <w:r w:rsidRPr="00C02547">
        <w:rPr>
          <w:b/>
        </w:rPr>
        <w:t>Baroness Manningham-Buller:</w:t>
      </w:r>
      <w:r>
        <w:t xml:space="preserve"> If we got to the stage where we were able to recycle on the scale you think is possible, what would the UK Government in particular need to do to get us there?</w:t>
      </w:r>
    </w:p>
    <w:p w:rsidR="001D5273" w:rsidP="001D5273">
      <w:pPr>
        <w:pStyle w:val="Remark"/>
      </w:pPr>
      <w:r>
        <w:rPr>
          <w:b/>
          <w:i/>
        </w:rPr>
        <w:t xml:space="preserve">Professor Richard Herrington: </w:t>
      </w:r>
      <w:r>
        <w:t>It is</w:t>
      </w:r>
      <w:r w:rsidRPr="00C02547">
        <w:t xml:space="preserve"> </w:t>
      </w:r>
      <w:r w:rsidR="008D117E">
        <w:t xml:space="preserve">about </w:t>
      </w:r>
      <w:r w:rsidR="005619B4">
        <w:t>creating</w:t>
      </w:r>
      <w:r w:rsidRPr="00C02547">
        <w:t xml:space="preserve"> th</w:t>
      </w:r>
      <w:r>
        <w:t>e</w:t>
      </w:r>
      <w:r w:rsidRPr="00C02547">
        <w:t xml:space="preserve"> legislation to make sure that when manufacturers build things</w:t>
      </w:r>
      <w:r>
        <w:t>,</w:t>
      </w:r>
      <w:r w:rsidRPr="00C02547">
        <w:t xml:space="preserve"> we are then able</w:t>
      </w:r>
      <w:r>
        <w:t xml:space="preserve"> </w:t>
      </w:r>
      <w:r w:rsidRPr="00C02547">
        <w:t>to unlock those resource</w:t>
      </w:r>
      <w:r>
        <w:t>s</w:t>
      </w:r>
      <w:r w:rsidRPr="00C02547">
        <w:t xml:space="preserve"> for future technologies</w:t>
      </w:r>
      <w:r>
        <w:t xml:space="preserve">. It is about </w:t>
      </w:r>
      <w:r w:rsidRPr="00C02547">
        <w:t>some standardisation of know</w:t>
      </w:r>
      <w:r>
        <w:t>ledge about</w:t>
      </w:r>
      <w:r w:rsidRPr="00C02547">
        <w:t xml:space="preserve"> what the recyclable materials are like, so that</w:t>
      </w:r>
      <w:r>
        <w:t>,</w:t>
      </w:r>
      <w:r w:rsidRPr="00C02547">
        <w:t xml:space="preserve"> at the end of life</w:t>
      </w:r>
      <w:r>
        <w:t>,</w:t>
      </w:r>
      <w:r w:rsidRPr="00C02547">
        <w:t xml:space="preserve"> it </w:t>
      </w:r>
      <w:r w:rsidR="005619B4">
        <w:t>will be</w:t>
      </w:r>
      <w:r w:rsidRPr="00C02547" w:rsidR="005619B4">
        <w:t xml:space="preserve"> </w:t>
      </w:r>
      <w:r w:rsidRPr="00C02547">
        <w:t>easy to unlock those minerals and metals and get them back out of the technologies. We have seen too much</w:t>
      </w:r>
      <w:r w:rsidR="008D117E">
        <w:t xml:space="preserve"> that</w:t>
      </w:r>
      <w:r w:rsidRPr="00C02547">
        <w:t xml:space="preserve"> materials are so difficult to recycle they go to waste and new </w:t>
      </w:r>
      <w:r w:rsidRPr="00C02547">
        <w:t xml:space="preserve">materials are </w:t>
      </w:r>
      <w:r w:rsidR="005619B4">
        <w:t>need</w:t>
      </w:r>
      <w:r w:rsidR="00AA480C">
        <w:t>ed</w:t>
      </w:r>
      <w:r w:rsidR="005619B4">
        <w:t xml:space="preserve"> instead</w:t>
      </w:r>
      <w:r>
        <w:t xml:space="preserve">. </w:t>
      </w:r>
      <w:r w:rsidRPr="00C02547">
        <w:t xml:space="preserve">That is where the British </w:t>
      </w:r>
      <w:r>
        <w:t>G</w:t>
      </w:r>
      <w:r w:rsidRPr="00C02547">
        <w:t>overnment and legislators can be involved</w:t>
      </w:r>
      <w:r w:rsidR="008D117E">
        <w:t>: in</w:t>
      </w:r>
      <w:r>
        <w:t xml:space="preserve"> </w:t>
      </w:r>
      <w:r w:rsidRPr="00C02547">
        <w:t xml:space="preserve">making sure that products are able to be used and recycled after their </w:t>
      </w:r>
      <w:r w:rsidR="005619B4">
        <w:t>end-of-</w:t>
      </w:r>
      <w:r w:rsidRPr="00C02547">
        <w:t xml:space="preserve">life. </w:t>
      </w:r>
    </w:p>
    <w:p w:rsidR="001D5273" w:rsidRPr="00C02547" w:rsidP="001D5273">
      <w:pPr>
        <w:pStyle w:val="Answer"/>
      </w:pPr>
      <w:r>
        <w:rPr>
          <w:b/>
          <w:i/>
        </w:rPr>
        <w:t xml:space="preserve">Professor Magda </w:t>
      </w:r>
      <w:r>
        <w:rPr>
          <w:b/>
          <w:i/>
        </w:rPr>
        <w:t>Titirici</w:t>
      </w:r>
      <w:r>
        <w:rPr>
          <w:b/>
          <w:i/>
        </w:rPr>
        <w:t xml:space="preserve">: </w:t>
      </w:r>
      <w:r w:rsidRPr="00C02547">
        <w:t xml:space="preserve">I agree with Paul that recycling is </w:t>
      </w:r>
      <w:r w:rsidR="006135B7">
        <w:t>key</w:t>
      </w:r>
      <w:r w:rsidRPr="00C02547">
        <w:t xml:space="preserve">. It would be nice to see more initiatives in the UK. </w:t>
      </w:r>
      <w:r>
        <w:t xml:space="preserve">It is not a lot, but </w:t>
      </w:r>
      <w:r w:rsidRPr="00C02547">
        <w:t xml:space="preserve">I know of four companies in the EU that operate at some </w:t>
      </w:r>
      <w:r w:rsidR="006135B7">
        <w:t xml:space="preserve">sort of </w:t>
      </w:r>
      <w:r w:rsidRPr="00C02547">
        <w:t>scale</w:t>
      </w:r>
      <w:r>
        <w:t xml:space="preserve"> and t</w:t>
      </w:r>
      <w:r w:rsidRPr="00C02547">
        <w:t xml:space="preserve">here is nothing currently in the UK. </w:t>
      </w:r>
    </w:p>
    <w:p w:rsidR="001D5273" w:rsidP="001D5273">
      <w:pPr>
        <w:pStyle w:val="Answer"/>
      </w:pPr>
      <w:r>
        <w:t>Beyond</w:t>
      </w:r>
      <w:r w:rsidRPr="00C02547">
        <w:t xml:space="preserve"> recycling, </w:t>
      </w:r>
      <w:r>
        <w:t>we</w:t>
      </w:r>
      <w:r w:rsidRPr="00C02547">
        <w:t xml:space="preserve"> could also repurpose batteries</w:t>
      </w:r>
      <w:r w:rsidR="007B0900">
        <w:t xml:space="preserve"> so that, f</w:t>
      </w:r>
      <w:r w:rsidRPr="00C02547">
        <w:t>or example,</w:t>
      </w:r>
      <w:r>
        <w:t xml:space="preserve"> w</w:t>
      </w:r>
      <w:r w:rsidRPr="00C02547">
        <w:t xml:space="preserve">hen </w:t>
      </w:r>
      <w:r w:rsidR="007B0900">
        <w:t>you</w:t>
      </w:r>
      <w:r w:rsidRPr="00C02547">
        <w:t xml:space="preserve"> </w:t>
      </w:r>
      <w:r w:rsidR="006135B7">
        <w:t>take</w:t>
      </w:r>
      <w:r w:rsidRPr="00C02547" w:rsidR="006135B7">
        <w:t xml:space="preserve"> </w:t>
      </w:r>
      <w:r w:rsidRPr="00C02547">
        <w:t xml:space="preserve">a battery out of an electric </w:t>
      </w:r>
      <w:r>
        <w:t>car</w:t>
      </w:r>
      <w:r w:rsidRPr="00C02547">
        <w:t xml:space="preserve"> </w:t>
      </w:r>
      <w:r>
        <w:t>it</w:t>
      </w:r>
      <w:r w:rsidRPr="00C02547">
        <w:t xml:space="preserve"> would still have about 80% of its life and you could put it into the grid for stationary storage. This is</w:t>
      </w:r>
      <w:r>
        <w:t xml:space="preserve"> a widely known technology. </w:t>
      </w:r>
      <w:r w:rsidRPr="00C02547">
        <w:t xml:space="preserve">The stadium in Amsterdam is powered by </w:t>
      </w:r>
      <w:r>
        <w:t>such</w:t>
      </w:r>
      <w:r w:rsidRPr="00C02547">
        <w:t xml:space="preserve"> batteries. So it is not only about recycling; </w:t>
      </w:r>
      <w:r>
        <w:t>it</w:t>
      </w:r>
      <w:r w:rsidRPr="00C02547">
        <w:t xml:space="preserve"> is </w:t>
      </w:r>
      <w:r>
        <w:t xml:space="preserve">also </w:t>
      </w:r>
      <w:r w:rsidR="003B7EFA">
        <w:t>a</w:t>
      </w:r>
      <w:r w:rsidRPr="00C02547">
        <w:t>bout re</w:t>
      </w:r>
      <w:r>
        <w:t>-</w:t>
      </w:r>
      <w:r w:rsidRPr="00C02547">
        <w:t xml:space="preserve">use and repurposing. </w:t>
      </w:r>
    </w:p>
    <w:p w:rsidR="001D5273" w:rsidP="001D5273">
      <w:pPr>
        <w:pStyle w:val="Answer"/>
      </w:pPr>
      <w:r w:rsidRPr="00C02547">
        <w:t xml:space="preserve">If we are to manufacture batteries in the </w:t>
      </w:r>
      <w:r>
        <w:t xml:space="preserve">UK, it would be nice to make </w:t>
      </w:r>
      <w:r w:rsidR="00E6399C">
        <w:t>them</w:t>
      </w:r>
      <w:r>
        <w:t xml:space="preserve"> smarter than most people have done</w:t>
      </w:r>
      <w:r w:rsidR="00E6399C">
        <w:t xml:space="preserve"> by </w:t>
      </w:r>
      <w:r>
        <w:t>design</w:t>
      </w:r>
      <w:r w:rsidR="00E6399C">
        <w:t>ing</w:t>
      </w:r>
      <w:r>
        <w:t xml:space="preserve"> for disassembling and clear labelling to make known </w:t>
      </w:r>
      <w:r w:rsidRPr="00C02547">
        <w:t xml:space="preserve">what metals are in the battery so that </w:t>
      </w:r>
      <w:r w:rsidR="00B556A4">
        <w:t>you</w:t>
      </w:r>
      <w:r w:rsidRPr="00C02547">
        <w:t xml:space="preserve"> can track them down and recycle them. </w:t>
      </w:r>
      <w:r>
        <w:t>C</w:t>
      </w:r>
      <w:r w:rsidRPr="00C02547">
        <w:t>urrent recycling met</w:t>
      </w:r>
      <w:r>
        <w:t xml:space="preserve">hods </w:t>
      </w:r>
      <w:r w:rsidRPr="00C02547">
        <w:t>are not the nicest and the greenest</w:t>
      </w:r>
      <w:r>
        <w:t xml:space="preserve">. If </w:t>
      </w:r>
      <w:r w:rsidR="00461876">
        <w:t>you</w:t>
      </w:r>
      <w:r w:rsidRPr="00C02547">
        <w:t xml:space="preserve"> kn</w:t>
      </w:r>
      <w:r>
        <w:t>e</w:t>
      </w:r>
      <w:r w:rsidRPr="00C02547">
        <w:t xml:space="preserve">w what </w:t>
      </w:r>
      <w:r w:rsidR="00461876">
        <w:t xml:space="preserve">you </w:t>
      </w:r>
      <w:r>
        <w:t>had</w:t>
      </w:r>
      <w:r w:rsidRPr="00C02547">
        <w:t xml:space="preserve"> in there</w:t>
      </w:r>
      <w:r>
        <w:t xml:space="preserve">, </w:t>
      </w:r>
      <w:r w:rsidR="00461876">
        <w:t>you</w:t>
      </w:r>
      <w:r>
        <w:t xml:space="preserve"> could </w:t>
      </w:r>
      <w:r w:rsidRPr="00C02547">
        <w:t>do direct recycling</w:t>
      </w:r>
      <w:r w:rsidR="00461876">
        <w:t xml:space="preserve">. </w:t>
      </w:r>
      <w:r w:rsidRPr="00C02547">
        <w:t xml:space="preserve">Paul knows much more </w:t>
      </w:r>
      <w:r w:rsidR="00461876">
        <w:t xml:space="preserve">about that </w:t>
      </w:r>
      <w:r w:rsidRPr="00C02547">
        <w:t xml:space="preserve">than me. </w:t>
      </w:r>
    </w:p>
    <w:p w:rsidR="001D5273" w:rsidRPr="00C02547" w:rsidP="001D5273">
      <w:pPr>
        <w:pStyle w:val="Answer"/>
      </w:pPr>
      <w:r>
        <w:rPr>
          <w:b/>
          <w:i/>
        </w:rPr>
        <w:t xml:space="preserve">Dr </w:t>
      </w:r>
      <w:r>
        <w:rPr>
          <w:b/>
          <w:i/>
        </w:rPr>
        <w:t>Evi</w:t>
      </w:r>
      <w:r>
        <w:rPr>
          <w:b/>
          <w:i/>
        </w:rPr>
        <w:t xml:space="preserve"> </w:t>
      </w:r>
      <w:r>
        <w:rPr>
          <w:b/>
          <w:i/>
        </w:rPr>
        <w:t>Petavratzi</w:t>
      </w:r>
      <w:r>
        <w:rPr>
          <w:b/>
          <w:i/>
        </w:rPr>
        <w:t xml:space="preserve">: </w:t>
      </w:r>
      <w:r w:rsidRPr="00C02547">
        <w:t xml:space="preserve">First, in terms of things happening in </w:t>
      </w:r>
      <w:r>
        <w:t>the</w:t>
      </w:r>
      <w:r w:rsidRPr="00C02547">
        <w:t xml:space="preserve"> UK, we have the</w:t>
      </w:r>
      <w:r>
        <w:t xml:space="preserve"> </w:t>
      </w:r>
      <w:r w:rsidRPr="00241743">
        <w:t>Circular Economy Network+ in Transportation System</w:t>
      </w:r>
      <w:r>
        <w:t xml:space="preserve">s, which has been </w:t>
      </w:r>
      <w:r w:rsidRPr="00C02547">
        <w:t xml:space="preserve">going on for </w:t>
      </w:r>
      <w:r w:rsidR="00397661">
        <w:t>over</w:t>
      </w:r>
      <w:r w:rsidRPr="00C02547">
        <w:t xml:space="preserve"> a year now</w:t>
      </w:r>
      <w:r>
        <w:t>. Today,</w:t>
      </w:r>
      <w:r w:rsidRPr="00C02547">
        <w:t xml:space="preserve"> we </w:t>
      </w:r>
      <w:r>
        <w:t xml:space="preserve">also </w:t>
      </w:r>
      <w:r w:rsidRPr="00C02547">
        <w:t>have the external launch of our</w:t>
      </w:r>
      <w:r>
        <w:t xml:space="preserve"> </w:t>
      </w:r>
      <w:r w:rsidRPr="00241743">
        <w:t>Circular Economy Centre in Technology Metals</w:t>
      </w:r>
      <w:r>
        <w:t xml:space="preserve">, so there is quite a bit going on in the UK. </w:t>
      </w:r>
      <w:r w:rsidRPr="00C02547">
        <w:t>Obviously</w:t>
      </w:r>
      <w:r>
        <w:t xml:space="preserve">, </w:t>
      </w:r>
      <w:r w:rsidRPr="00C02547">
        <w:t xml:space="preserve">none of this </w:t>
      </w:r>
      <w:r w:rsidR="001D6F53">
        <w:t>will</w:t>
      </w:r>
      <w:r w:rsidRPr="00C02547">
        <w:t xml:space="preserve"> solve the problem</w:t>
      </w:r>
      <w:r>
        <w:t xml:space="preserve">, </w:t>
      </w:r>
      <w:r w:rsidRPr="00C02547">
        <w:t>but</w:t>
      </w:r>
      <w:r>
        <w:t xml:space="preserve"> </w:t>
      </w:r>
      <w:r w:rsidRPr="00C02547">
        <w:t xml:space="preserve">some money </w:t>
      </w:r>
      <w:r>
        <w:t>is going into research to address some of the knowledge gaps.</w:t>
      </w:r>
    </w:p>
    <w:p w:rsidR="001D5273" w:rsidP="001D5273">
      <w:pPr>
        <w:pStyle w:val="Answer"/>
      </w:pPr>
      <w:r>
        <w:t>People have touched on the regulatory</w:t>
      </w:r>
      <w:r w:rsidRPr="00C02547">
        <w:t xml:space="preserve"> side of things</w:t>
      </w:r>
      <w:r>
        <w:t>. The EU’s proposed new regulation for b</w:t>
      </w:r>
      <w:r w:rsidRPr="00C02547">
        <w:t>atteries and waste batteries</w:t>
      </w:r>
      <w:r>
        <w:t xml:space="preserve"> </w:t>
      </w:r>
      <w:r w:rsidRPr="00C02547">
        <w:t xml:space="preserve">is very important. </w:t>
      </w:r>
      <w:r w:rsidR="006571F5">
        <w:t xml:space="preserve">It </w:t>
      </w:r>
      <w:r>
        <w:t xml:space="preserve">will </w:t>
      </w:r>
      <w:r w:rsidRPr="00C02547">
        <w:t>influence the whole world</w:t>
      </w:r>
      <w:r w:rsidR="006571F5">
        <w:t>,</w:t>
      </w:r>
      <w:r w:rsidRPr="00C02547">
        <w:t xml:space="preserve"> because it changes the requirements for producing</w:t>
      </w:r>
      <w:r>
        <w:t xml:space="preserve">, repurposing and recycling batteries. </w:t>
      </w:r>
      <w:r w:rsidRPr="00C02547">
        <w:t xml:space="preserve">There are mandatory requirements within these regulations </w:t>
      </w:r>
      <w:r>
        <w:t xml:space="preserve">for </w:t>
      </w:r>
      <w:r w:rsidRPr="00C02547">
        <w:t>collection rates</w:t>
      </w:r>
      <w:r>
        <w:t xml:space="preserve"> up to 2030 and r</w:t>
      </w:r>
      <w:r w:rsidRPr="00C02547">
        <w:t>ecovery rates of elements</w:t>
      </w:r>
      <w:r>
        <w:t>—</w:t>
      </w:r>
      <w:r w:rsidRPr="00C02547">
        <w:t>lithium,</w:t>
      </w:r>
      <w:r>
        <w:t xml:space="preserve"> </w:t>
      </w:r>
      <w:r w:rsidRPr="00C02547">
        <w:t>cobalt and nickel are mentioned</w:t>
      </w:r>
      <w:r>
        <w:t xml:space="preserve">—as well as </w:t>
      </w:r>
      <w:r w:rsidRPr="00C02547">
        <w:t>mandatory</w:t>
      </w:r>
      <w:r>
        <w:t xml:space="preserve"> carbon footprint declarations. </w:t>
      </w:r>
      <w:r w:rsidRPr="00C02547">
        <w:t xml:space="preserve">There are also requirements for </w:t>
      </w:r>
      <w:r>
        <w:t>what</w:t>
      </w:r>
      <w:r w:rsidRPr="00C02547">
        <w:t xml:space="preserve"> recycled contents</w:t>
      </w:r>
      <w:r>
        <w:t xml:space="preserve"> we </w:t>
      </w:r>
      <w:r w:rsidR="001D6F53">
        <w:t>will</w:t>
      </w:r>
      <w:r>
        <w:t xml:space="preserve"> have</w:t>
      </w:r>
      <w:r w:rsidRPr="00C02547">
        <w:t xml:space="preserve"> in the new batteries.</w:t>
      </w:r>
      <w:r>
        <w:t xml:space="preserve"> </w:t>
      </w:r>
      <w:r w:rsidRPr="00C02547">
        <w:t xml:space="preserve">This is key. </w:t>
      </w:r>
      <w:r>
        <w:t xml:space="preserve">I bet that </w:t>
      </w:r>
      <w:r w:rsidRPr="00C02547">
        <w:t>the next set of critical raw materials will have secondar</w:t>
      </w:r>
      <w:r>
        <w:t xml:space="preserve">ies—recycled lithium, recycled nickel—in </w:t>
      </w:r>
      <w:r w:rsidRPr="00C02547">
        <w:t>the list</w:t>
      </w:r>
      <w:r>
        <w:t>.</w:t>
      </w:r>
    </w:p>
    <w:p w:rsidR="001D5273" w:rsidRPr="00C02547" w:rsidP="001D5273">
      <w:pPr>
        <w:pStyle w:val="Remark"/>
      </w:pPr>
      <w:r w:rsidRPr="00C02547">
        <w:rPr>
          <w:b/>
        </w:rPr>
        <w:t>Baroness Manningham-Buller:</w:t>
      </w:r>
      <w:r>
        <w:t xml:space="preserve"> Is that change imminent?</w:t>
      </w:r>
    </w:p>
    <w:p w:rsidR="001D5273" w:rsidRPr="00241743" w:rsidP="001D5273">
      <w:pPr>
        <w:pStyle w:val="Remark"/>
        <w:rPr>
          <w:bCs/>
          <w:iCs/>
        </w:rPr>
      </w:pPr>
      <w:r>
        <w:rPr>
          <w:b/>
          <w:i/>
        </w:rPr>
        <w:t xml:space="preserve">Dr </w:t>
      </w:r>
      <w:r>
        <w:rPr>
          <w:b/>
          <w:i/>
        </w:rPr>
        <w:t>Evi</w:t>
      </w:r>
      <w:r>
        <w:rPr>
          <w:b/>
          <w:i/>
        </w:rPr>
        <w:t xml:space="preserve"> </w:t>
      </w:r>
      <w:r>
        <w:rPr>
          <w:b/>
          <w:i/>
        </w:rPr>
        <w:t>Petavratzi</w:t>
      </w:r>
      <w:r>
        <w:rPr>
          <w:b/>
          <w:i/>
        </w:rPr>
        <w:t xml:space="preserve">: </w:t>
      </w:r>
      <w:r>
        <w:rPr>
          <w:bCs/>
          <w:iCs/>
        </w:rPr>
        <w:t>Yes</w:t>
      </w:r>
      <w:r w:rsidR="006571F5">
        <w:rPr>
          <w:bCs/>
          <w:iCs/>
        </w:rPr>
        <w:t>. T</w:t>
      </w:r>
      <w:r>
        <w:rPr>
          <w:bCs/>
          <w:iCs/>
        </w:rPr>
        <w:t>hey have set a target of 2027 to 2030.</w:t>
      </w:r>
    </w:p>
    <w:p w:rsidR="001D5273" w:rsidP="001D5273">
      <w:pPr>
        <w:pStyle w:val="Remark"/>
      </w:pPr>
      <w:r w:rsidRPr="00C02547">
        <w:rPr>
          <w:b/>
        </w:rPr>
        <w:t>Baroness Manningham-Buller:</w:t>
      </w:r>
      <w:r>
        <w:rPr>
          <w:b/>
        </w:rPr>
        <w:t xml:space="preserve"> </w:t>
      </w:r>
      <w:r>
        <w:rPr>
          <w:bCs/>
        </w:rPr>
        <w:t>Thank you.</w:t>
      </w:r>
      <w:r>
        <w:t xml:space="preserve"> </w:t>
      </w:r>
    </w:p>
    <w:p w:rsidR="001D5273" w:rsidRPr="00241743" w:rsidP="001D5273">
      <w:pPr>
        <w:pStyle w:val="Answer"/>
        <w:rPr>
          <w:iCs/>
        </w:rPr>
      </w:pPr>
      <w:r>
        <w:rPr>
          <w:b/>
          <w:i/>
        </w:rPr>
        <w:t xml:space="preserve">Dr </w:t>
      </w:r>
      <w:r>
        <w:rPr>
          <w:b/>
          <w:i/>
        </w:rPr>
        <w:t>Evi</w:t>
      </w:r>
      <w:r>
        <w:rPr>
          <w:b/>
          <w:i/>
        </w:rPr>
        <w:t xml:space="preserve"> </w:t>
      </w:r>
      <w:r>
        <w:rPr>
          <w:b/>
          <w:i/>
        </w:rPr>
        <w:t>Petavratzi</w:t>
      </w:r>
      <w:r>
        <w:rPr>
          <w:b/>
          <w:i/>
        </w:rPr>
        <w:t xml:space="preserve">: </w:t>
      </w:r>
      <w:r w:rsidRPr="00241743">
        <w:rPr>
          <w:bCs/>
          <w:iCs/>
        </w:rPr>
        <w:t>It is quite imminent.</w:t>
      </w:r>
    </w:p>
    <w:p w:rsidR="001D5273" w:rsidP="001D5273">
      <w:pPr>
        <w:pStyle w:val="Answer"/>
      </w:pPr>
      <w:r>
        <w:rPr>
          <w:b/>
          <w:i/>
        </w:rPr>
        <w:t xml:space="preserve">Professor Magda </w:t>
      </w:r>
      <w:r>
        <w:rPr>
          <w:b/>
          <w:i/>
        </w:rPr>
        <w:t>Titirici</w:t>
      </w:r>
      <w:r>
        <w:rPr>
          <w:b/>
          <w:i/>
        </w:rPr>
        <w:t xml:space="preserve">: </w:t>
      </w:r>
      <w:r>
        <w:t>There is something to learn from lead acid, which is in the battery recycling directive. Lithium batteries are not</w:t>
      </w:r>
      <w:r w:rsidR="006571F5">
        <w:t>,</w:t>
      </w:r>
      <w:r>
        <w:t xml:space="preserve"> currently, so I agree that </w:t>
      </w:r>
      <w:r w:rsidR="006571F5">
        <w:t xml:space="preserve">this </w:t>
      </w:r>
      <w:r>
        <w:t>is key.</w:t>
      </w:r>
    </w:p>
    <w:p w:rsidR="001D5273" w:rsidP="001D5273">
      <w:pPr>
        <w:pStyle w:val="Question"/>
        <w:numPr>
          <w:ilvl w:val="0"/>
          <w:numId w:val="0"/>
        </w:numPr>
        <w:ind w:left="794"/>
      </w:pPr>
      <w:r w:rsidRPr="00A00360">
        <w:rPr>
          <w:b/>
        </w:rPr>
        <w:t>The Chair:</w:t>
      </w:r>
      <w:r>
        <w:t xml:space="preserve"> Viscount Hanworth, I stopped you because I thought the </w:t>
      </w:r>
      <w:r>
        <w:t>question you were going on to was about social conditions in some areas where we could source these materials. Lord Holmes was going to ask that, which he did. Do you want to come back to any of your question?</w:t>
      </w:r>
    </w:p>
    <w:p w:rsidR="001D5273" w:rsidP="004A7CFB">
      <w:pPr>
        <w:pStyle w:val="Question"/>
      </w:pPr>
      <w:r w:rsidRPr="006571F5">
        <w:rPr>
          <w:b/>
        </w:rPr>
        <w:t>Viscount Hanworth:</w:t>
      </w:r>
      <w:r>
        <w:t xml:space="preserve"> I</w:t>
      </w:r>
      <w:r w:rsidR="006571F5">
        <w:t xml:space="preserve"> think i</w:t>
      </w:r>
      <w:r>
        <w:t xml:space="preserve">t is obvious that there are difficulties in places that I mentioned. </w:t>
      </w:r>
      <w:r w:rsidR="006571F5">
        <w:t>One thing I would like to raise is that t</w:t>
      </w:r>
      <w:r w:rsidRPr="00C02547">
        <w:t>here is an abundant but very dilute so</w:t>
      </w:r>
      <w:r>
        <w:t>urce</w:t>
      </w:r>
      <w:r w:rsidRPr="00C02547">
        <w:t xml:space="preserve"> of lithiu</w:t>
      </w:r>
      <w:r>
        <w:t xml:space="preserve">m, which </w:t>
      </w:r>
      <w:r w:rsidRPr="00C02547">
        <w:t xml:space="preserve">is sea water. Is this source under consideration? </w:t>
      </w:r>
    </w:p>
    <w:p w:rsidR="001D5273" w:rsidP="001D5273">
      <w:pPr>
        <w:pStyle w:val="Answer"/>
      </w:pPr>
      <w:r>
        <w:rPr>
          <w:b/>
          <w:i/>
        </w:rPr>
        <w:t xml:space="preserve">Dr Paul Anderson: </w:t>
      </w:r>
      <w:r w:rsidRPr="00C02547">
        <w:t>One thing we have not really s</w:t>
      </w:r>
      <w:r>
        <w:t>aid with</w:t>
      </w:r>
      <w:r w:rsidRPr="00C02547">
        <w:t xml:space="preserve"> regard to</w:t>
      </w:r>
      <w:r>
        <w:t xml:space="preserve"> </w:t>
      </w:r>
      <w:r w:rsidRPr="00C02547">
        <w:t>recycling</w:t>
      </w:r>
      <w:r w:rsidRPr="00C02547">
        <w:t xml:space="preserve"> but </w:t>
      </w:r>
      <w:r>
        <w:t xml:space="preserve">which </w:t>
      </w:r>
      <w:r w:rsidRPr="00C02547">
        <w:t>is really important is that it is part of the overall CO</w:t>
      </w:r>
      <w:r w:rsidRPr="00241743">
        <w:rPr>
          <w:vertAlign w:val="subscript"/>
        </w:rPr>
        <w:t>2</w:t>
      </w:r>
      <w:r w:rsidRPr="00C02547">
        <w:t xml:space="preserve"> emission</w:t>
      </w:r>
      <w:r>
        <w:t xml:space="preserve">s </w:t>
      </w:r>
      <w:r w:rsidR="00E21A92">
        <w:t xml:space="preserve">of the </w:t>
      </w:r>
      <w:r w:rsidR="00DB64A9">
        <w:t>vehicle’s life-</w:t>
      </w:r>
      <w:r>
        <w:t xml:space="preserve">cycle. The </w:t>
      </w:r>
      <w:r w:rsidRPr="00C02547">
        <w:t>companies</w:t>
      </w:r>
      <w:r>
        <w:t xml:space="preserve"> I speak to</w:t>
      </w:r>
      <w:r w:rsidRPr="00C02547">
        <w:t xml:space="preserve"> </w:t>
      </w:r>
      <w:r>
        <w:t xml:space="preserve">in </w:t>
      </w:r>
      <w:r w:rsidRPr="00C02547">
        <w:t xml:space="preserve">all parts of </w:t>
      </w:r>
      <w:r w:rsidR="00DB64A9">
        <w:t xml:space="preserve">the </w:t>
      </w:r>
      <w:r w:rsidRPr="00C02547">
        <w:t>recycling process</w:t>
      </w:r>
      <w:r>
        <w:t xml:space="preserve"> </w:t>
      </w:r>
      <w:r w:rsidRPr="00C02547">
        <w:t xml:space="preserve">are very keen to avoid </w:t>
      </w:r>
      <w:r>
        <w:t xml:space="preserve">wherever possible </w:t>
      </w:r>
      <w:r w:rsidRPr="00C02547">
        <w:t>high</w:t>
      </w:r>
      <w:r>
        <w:t>-</w:t>
      </w:r>
      <w:r w:rsidRPr="00C02547">
        <w:t>temperature processes that use a lot of water and</w:t>
      </w:r>
      <w:r>
        <w:t xml:space="preserve"> solvents. The thrust of our research</w:t>
      </w:r>
      <w:r w:rsidR="00DB64A9">
        <w:t xml:space="preserve"> in </w:t>
      </w:r>
      <w:r w:rsidR="00DB64A9">
        <w:t>ReLiB</w:t>
      </w:r>
      <w:r>
        <w:t xml:space="preserve"> is to reduce that. </w:t>
      </w:r>
      <w:r w:rsidRPr="00C02547">
        <w:t xml:space="preserve">I anticipate that </w:t>
      </w:r>
      <w:r>
        <w:t xml:space="preserve">sourcing this from sea water would probably </w:t>
      </w:r>
      <w:r w:rsidRPr="00C02547">
        <w:t xml:space="preserve">take quite a lot of energy for the amount of </w:t>
      </w:r>
      <w:r>
        <w:t>lithium that we would get from it. Perhaps some of my colleagues have a different view.</w:t>
      </w:r>
    </w:p>
    <w:p w:rsidR="001D5273" w:rsidP="001D5273">
      <w:pPr>
        <w:pStyle w:val="Remark"/>
      </w:pPr>
      <w:r w:rsidRPr="00C02547">
        <w:rPr>
          <w:b/>
        </w:rPr>
        <w:t>Viscount Hanworth:</w:t>
      </w:r>
      <w:r>
        <w:t xml:space="preserve"> </w:t>
      </w:r>
      <w:r w:rsidRPr="00C02547">
        <w:t xml:space="preserve">I am keen to advocate </w:t>
      </w:r>
      <w:r>
        <w:t>for plentiful energy from nuclear power, but there seems to be some resistance there.</w:t>
      </w:r>
    </w:p>
    <w:p w:rsidR="001D5273" w:rsidP="001D5273">
      <w:pPr>
        <w:pStyle w:val="Remark"/>
      </w:pPr>
      <w:r>
        <w:rPr>
          <w:b/>
          <w:i/>
        </w:rPr>
        <w:t xml:space="preserve">Dr Paul Anderson: </w:t>
      </w:r>
      <w:r>
        <w:t xml:space="preserve">As a chemist, it must be said that all these problems would be solvable if we had infinite supplies of green energy, because many of the processes require energy, and if it is not green energy it </w:t>
      </w:r>
      <w:r w:rsidR="00DB64A9">
        <w:t>rather</w:t>
      </w:r>
      <w:r>
        <w:t xml:space="preserve"> undercuts what you are trying to achieve with zero-emission vehicles in the first place.</w:t>
      </w:r>
    </w:p>
    <w:p w:rsidR="00DB72F2" w:rsidP="009932F5">
      <w:pPr>
        <w:pStyle w:val="Remark"/>
      </w:pPr>
      <w:r w:rsidRPr="00C02547">
        <w:rPr>
          <w:b/>
        </w:rPr>
        <w:t>The Chair:</w:t>
      </w:r>
      <w:r>
        <w:t xml:space="preserve"> On that thought of a plentiful supply of green energy, I am afraid that I have to bring this session to an end because we have just hit the time. I thank all four of you very much for the session today. It has been extremely interesting and very helpful. If, on reflection, you feel that there was something else that you might have said or you have more material, please feel free to send it to us. You will get a transcript of today’s session, and if there are any corrections to be made, please feel free to make them. For today, thank you very much indeed. I am very grateful.</w:t>
      </w:r>
    </w:p>
    <w:sectPr w:rsidSect="009915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0588C" w:rsidP="008143FA">
      <w:pPr>
        <w:spacing w:after="0"/>
      </w:pPr>
      <w:r>
        <w:separator/>
      </w:r>
    </w:p>
  </w:footnote>
  <w:footnote w:type="continuationSeparator" w:id="1">
    <w:p w:rsidR="0060588C" w:rsidP="008143FA">
      <w:pPr>
        <w:spacing w:after="0"/>
      </w:pPr>
      <w:r>
        <w:continuationSeparator/>
      </w:r>
    </w:p>
  </w:footnote>
  <w:footnote w:id="2">
    <w:p w:rsidR="000712AA" w:rsidP="00AA480C">
      <w:pPr>
        <w:pStyle w:val="FootnoteText"/>
        <w:jc w:val="left"/>
      </w:pPr>
      <w:r>
        <w:rPr>
          <w:rStyle w:val="FootnoteReference"/>
        </w:rPr>
        <w:footnoteRef/>
      </w:r>
      <w:r>
        <w:t xml:space="preserve"> </w:t>
      </w:r>
      <w:r w:rsidRPr="000712AA">
        <w:t xml:space="preserve">Further information is available at: </w:t>
      </w:r>
      <w:r>
        <w:fldChar w:fldCharType="begin"/>
      </w:r>
      <w:r>
        <w:instrText xml:space="preserve"> HYPERLINK "https://www2.bgs.ac.uk/mineralsuk/download/mineralProfiles/BGS_Commodity_Review_Cobalt.pdf" </w:instrText>
      </w:r>
      <w:r>
        <w:fldChar w:fldCharType="separate"/>
      </w:r>
      <w:r w:rsidRPr="00CA6E6A" w:rsidR="00AA480C">
        <w:rPr>
          <w:rStyle w:val="Hyperlink"/>
        </w:rPr>
        <w:t>https://www2.bgs.ac.uk/mineralsuk/download/mineralProfiles/BGS_Commodity_Review_Cobalt.pdf</w:t>
      </w:r>
      <w:r>
        <w:fldChar w:fldCharType="end"/>
      </w:r>
    </w:p>
  </w:footnote>
  <w:footnote w:id="3">
    <w:p w:rsidR="000712AA" w:rsidP="00AA480C">
      <w:pPr>
        <w:pStyle w:val="FootnoteText"/>
        <w:jc w:val="left"/>
      </w:pPr>
      <w:r>
        <w:rPr>
          <w:rStyle w:val="FootnoteReference"/>
        </w:rPr>
        <w:footnoteRef/>
      </w:r>
      <w:r>
        <w:t xml:space="preserve"> </w:t>
      </w:r>
      <w:r w:rsidRPr="00347621">
        <w:t xml:space="preserve">Further information is available at: </w:t>
      </w:r>
      <w:r>
        <w:fldChar w:fldCharType="begin"/>
      </w:r>
      <w:r>
        <w:instrText xml:space="preserve"> HYPERLINK "https://www2.bgs.ac.uk/mineralsuk/download/mineralProfiles/lithium_profile.pdf" </w:instrText>
      </w:r>
      <w:r>
        <w:fldChar w:fldCharType="separate"/>
      </w:r>
      <w:r w:rsidRPr="00CA6E6A" w:rsidR="00AA480C">
        <w:rPr>
          <w:rStyle w:val="Hyperlink"/>
        </w:rPr>
        <w:t>https://www2.bgs.ac.uk/mineralsuk/download/mineralProfiles/lithium_profile.pdf</w:t>
      </w:r>
      <w:r>
        <w:fldChar w:fldCharType="end"/>
      </w:r>
    </w:p>
  </w:footnote>
  <w:footnote w:id="4">
    <w:p w:rsidR="000712AA" w:rsidP="00AA480C">
      <w:pPr>
        <w:pStyle w:val="FootnoteText"/>
        <w:jc w:val="left"/>
      </w:pPr>
      <w:r>
        <w:rPr>
          <w:rStyle w:val="FootnoteReference"/>
        </w:rPr>
        <w:footnoteRef/>
      </w:r>
      <w:r>
        <w:t xml:space="preserve"> </w:t>
      </w:r>
      <w:r w:rsidRPr="00347621">
        <w:t xml:space="preserve">Further information about UK resources of materials is available in reports found at the end of the following webpage: </w:t>
      </w:r>
      <w:r>
        <w:fldChar w:fldCharType="begin"/>
      </w:r>
      <w:r>
        <w:instrText xml:space="preserve"> HYPERLINK "https://www2.bgs.ac.uk/mineralsuk/statistics/rawMaterialsForALowCarbonFuture.html" </w:instrText>
      </w:r>
      <w:r>
        <w:fldChar w:fldCharType="separate"/>
      </w:r>
      <w:r w:rsidRPr="00CA6E6A" w:rsidR="00AA480C">
        <w:rPr>
          <w:rStyle w:val="Hyperlink"/>
        </w:rPr>
        <w:t>https://www2.bgs.ac.uk/mineralsuk/statistics/rawMaterialsForALowCarbonFuture.html</w:t>
      </w:r>
      <w:r>
        <w:fldChar w:fldCharType="end"/>
      </w:r>
    </w:p>
  </w:footnote>
  <w:footnote w:id="5">
    <w:p w:rsidR="00737013" w:rsidP="00AA480C">
      <w:pPr>
        <w:pStyle w:val="FootnoteText"/>
        <w:jc w:val="left"/>
      </w:pPr>
      <w:r>
        <w:rPr>
          <w:rStyle w:val="FootnoteReference"/>
        </w:rPr>
        <w:footnoteRef/>
      </w:r>
      <w:r>
        <w:t xml:space="preserve"> </w:t>
      </w:r>
      <w:r w:rsidRPr="00737013">
        <w:t xml:space="preserve">Report is available at </w:t>
      </w:r>
      <w:r>
        <w:fldChar w:fldCharType="begin"/>
      </w:r>
      <w:r>
        <w:instrText xml:space="preserve"> HYPERLINK "https://www.birmingham.ac.uk/research/energy/research/centre-strategic-elements-critical-materials/securing-technology-critical-metals-for-britain.aspx" </w:instrText>
      </w:r>
      <w:r>
        <w:fldChar w:fldCharType="separate"/>
      </w:r>
      <w:r w:rsidRPr="00F30D29">
        <w:rPr>
          <w:rStyle w:val="Hyperlink"/>
        </w:rPr>
        <w:t>https://www.birmingham.ac.uk/research/energy/research/centre-strategic-elements-critical-materials/securing-technology-critical-metals-for-britain.aspx</w:t>
      </w:r>
      <w:r>
        <w:fldChar w:fldCharType="end"/>
      </w:r>
    </w:p>
  </w:footnote>
  <w:footnote w:id="6">
    <w:p w:rsidR="00941D91" w:rsidP="00AA480C">
      <w:pPr>
        <w:pStyle w:val="FootnoteText"/>
        <w:jc w:val="left"/>
      </w:pPr>
      <w:r>
        <w:rPr>
          <w:rStyle w:val="FootnoteReference"/>
        </w:rPr>
        <w:footnoteRef/>
      </w:r>
      <w:r>
        <w:t xml:space="preserve"> On 3 June, Dr </w:t>
      </w:r>
      <w:r>
        <w:t>Petavratzi</w:t>
      </w:r>
      <w:r>
        <w:t xml:space="preserve"> sent the following update: </w:t>
      </w:r>
      <w:r w:rsidRPr="00347621">
        <w:t>We have reviewed Tier 4, which embraces namely the deposit discovery, development and production of raw materials and it is clear that there are long lead times, often exceeding 30 years, to bring a new mine into production following the deposit discovery. Consequently, to ensure adequate raw material supplies for the anticipated ramp up in EV production there should be new mines in the pipeline now, based on discoveries made some decades ago. However, we are not currently in this position, rather many new projects are in the early stages of exploration and their future is not assured due to continuing market uncertainties for most of the technology metals needed by the EV industry.</w:t>
      </w:r>
    </w:p>
  </w:footnote>
  <w:footnote w:id="7">
    <w:p w:rsidR="00737013" w:rsidP="00AA480C">
      <w:pPr>
        <w:pStyle w:val="FootnoteText"/>
        <w:jc w:val="left"/>
      </w:pPr>
      <w:r>
        <w:rPr>
          <w:rStyle w:val="FootnoteReference"/>
        </w:rPr>
        <w:footnoteRef/>
      </w:r>
      <w:r>
        <w:t xml:space="preserve"> </w:t>
      </w:r>
      <w:r w:rsidRPr="00737013">
        <w:t>The amount of lithium recycled varies by region, which goes some way to explaining the discrepancy with the much lower figure of 1% quoted by Professor Herrington in this session.</w:t>
      </w:r>
    </w:p>
  </w:footnote>
  <w:footnote w:id="8">
    <w:p w:rsidR="00FD4FD6" w:rsidP="00AA480C">
      <w:pPr>
        <w:pStyle w:val="FootnoteText"/>
        <w:jc w:val="left"/>
      </w:pPr>
      <w:r>
        <w:rPr>
          <w:rStyle w:val="FootnoteReference"/>
        </w:rPr>
        <w:footnoteRef/>
      </w:r>
      <w:r>
        <w:t xml:space="preserve"> </w:t>
      </w:r>
      <w:r w:rsidRPr="00FD4FD6">
        <w:t xml:space="preserve">Link to this paper published on the 24th May 2021: </w:t>
      </w:r>
      <w:r>
        <w:fldChar w:fldCharType="begin"/>
      </w:r>
      <w:r>
        <w:instrText xml:space="preserve"> HYPERLINK "https://www.nature.com/articles/s41578-021-00325-9" </w:instrText>
      </w:r>
      <w:r>
        <w:fldChar w:fldCharType="separate"/>
      </w:r>
      <w:r w:rsidRPr="00CA6E6A" w:rsidR="00AA480C">
        <w:rPr>
          <w:rStyle w:val="Hyperlink"/>
        </w:rPr>
        <w:t>https://www.nature.com/articles/s41578-021-00325-9</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32C77" w:rsidP="009277D8">
        <w:pPr>
          <w:pStyle w:val="Para"/>
          <w:rPr>
            <w:color w:val="808080"/>
          </w:rPr>
        </w:pPr>
        <w:r w:rsidRPr="00831355">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32C7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DB64A9">
          <w:rPr>
            <w:noProof/>
          </w:rPr>
          <w:t>12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BFADB7C"/>
    <w:lvl w:ilvl="0">
      <w:start w:val="12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075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5A1E42"/>
    <w:pPr>
      <w:widowControl w:val="0"/>
      <w:numPr>
        <w:numId w:val="9"/>
      </w:numPr>
      <w:spacing w:before="240" w:after="120"/>
      <w:jc w:val="left"/>
    </w:pPr>
  </w:style>
  <w:style w:type="paragraph" w:customStyle="1" w:styleId="Answer">
    <w:name w:val="Answer"/>
    <w:basedOn w:val="Normal"/>
    <w:qFormat/>
    <w:rsid w:val="005A1E42"/>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5A1E42"/>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2">
    <w:name w:val="Unresolved Mention2"/>
    <w:basedOn w:val="DefaultParagraphFont"/>
    <w:uiPriority w:val="99"/>
    <w:semiHidden/>
    <w:unhideWhenUsed/>
    <w:rsid w:val="008F2900"/>
    <w:rPr>
      <w:color w:val="605E5C"/>
      <w:shd w:val="clear" w:color="auto" w:fill="E1DFDD"/>
    </w:rPr>
  </w:style>
  <w:style w:type="paragraph" w:styleId="FootnoteText">
    <w:name w:val="footnote text"/>
    <w:basedOn w:val="Normal"/>
    <w:link w:val="FootnoteTextChar"/>
    <w:uiPriority w:val="99"/>
    <w:semiHidden/>
    <w:unhideWhenUsed/>
    <w:rsid w:val="00737013"/>
    <w:pPr>
      <w:spacing w:after="0"/>
    </w:pPr>
    <w:rPr>
      <w:sz w:val="20"/>
      <w:szCs w:val="20"/>
    </w:rPr>
  </w:style>
  <w:style w:type="character" w:customStyle="1" w:styleId="FootnoteTextChar">
    <w:name w:val="Footnote Text Char"/>
    <w:basedOn w:val="DefaultParagraphFont"/>
    <w:link w:val="FootnoteText"/>
    <w:uiPriority w:val="99"/>
    <w:semiHidden/>
    <w:rsid w:val="00737013"/>
    <w:rPr>
      <w:rFonts w:ascii="Verdana" w:hAnsi="Verdana"/>
      <w:sz w:val="20"/>
      <w:szCs w:val="20"/>
    </w:rPr>
  </w:style>
  <w:style w:type="character" w:styleId="FootnoteReference">
    <w:name w:val="footnote reference"/>
    <w:basedOn w:val="DefaultParagraphFont"/>
    <w:uiPriority w:val="99"/>
    <w:semiHidden/>
    <w:unhideWhenUsed/>
    <w:rsid w:val="00737013"/>
    <w:rPr>
      <w:vertAlign w:val="superscript"/>
    </w:rPr>
  </w:style>
  <w:style w:type="character" w:customStyle="1" w:styleId="UnresolvedMention">
    <w:name w:val="Unresolved Mention"/>
    <w:basedOn w:val="DefaultParagraphFont"/>
    <w:uiPriority w:val="99"/>
    <w:semiHidden/>
    <w:unhideWhenUsed/>
    <w:rsid w:val="00737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b482a0d7b7437614790e38636c37e70f">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b775bc854ebc65a65b9616c2f89104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25</Value>
      <Value>66</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2021-05-24T23:00:00+00:00</Meeting_x0020_Dat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Draft</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Role of batteries and fuel cells in achieving Net Zero</TermName>
          <TermId xmlns="http://schemas.microsoft.com/office/infopath/2007/PartnerControls">8257996d-20f1-49e2-abd0-3f898118582c</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CRANMCGREEHIN, Simon</DisplayName>
        <AccountId>136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BF49E-5D8B-4D23-A5C6-90CA822A7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14C37C-7533-40ED-95A3-BCBDD0CD7E49}">
  <ds:schemaRefs>
    <ds:schemaRef ds:uri="http://purl.org/dc/terms/"/>
    <ds:schemaRef ds:uri="http://schemas.openxmlformats.org/package/2006/metadata/core-propertie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b42ee53a-2340-4c25-89c8-245227b3848b"/>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12C3D2BF-8568-4582-AD82-FB27533D0B96}">
  <ds:schemaRefs>
    <ds:schemaRef ds:uri="http://schemas.microsoft.com/sharepoint/v3/contenttype/forms"/>
  </ds:schemaRefs>
</ds:datastoreItem>
</file>

<file path=customXml/itemProps4.xml><?xml version="1.0" encoding="utf-8"?>
<ds:datastoreItem xmlns:ds="http://schemas.openxmlformats.org/officeDocument/2006/customXml" ds:itemID="{90FB6683-3625-413D-B0F6-D8CA555C983D}">
  <ds:schemaRefs>
    <ds:schemaRef ds:uri="http://schemas.microsoft.com/sharepoint/events"/>
  </ds:schemaRefs>
</ds:datastoreItem>
</file>

<file path=customXml/itemProps5.xml><?xml version="1.0" encoding="utf-8"?>
<ds:datastoreItem xmlns:ds="http://schemas.openxmlformats.org/officeDocument/2006/customXml" ds:itemID="{79E89C14-57BF-4C4F-9F36-422D8EC7D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