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2844" w:rsidRPr="00AB4367" w:rsidP="00BB660A">
      <w:pPr>
        <w:pStyle w:val="TitleCommittee0"/>
      </w:pPr>
      <w:sdt>
        <w:sdtPr>
          <w:alias w:val="CommitteeName"/>
          <w:tag w:val="CommitteeName"/>
          <w:id w:val="1869951332"/>
          <w:placeholder>
            <w:docPart w:val="6620AE5D5FAA4F2AB44036813930BB67"/>
          </w:placeholder>
          <w:richText/>
        </w:sdtPr>
        <w:sdtContent>
          <w:r w:rsidRPr="00AB4367">
            <w:t>Home Affairs Committee</w:t>
          </w:r>
        </w:sdtContent>
      </w:sdt>
    </w:p>
    <w:p w:rsidR="00C12844" w:rsidRPr="00AB4367" w:rsidP="00BB660A">
      <w:pPr>
        <w:pStyle w:val="TitleInquiry0"/>
      </w:pPr>
      <w:r w:rsidRPr="00AB4367">
        <w:t xml:space="preserve">Oral evidence: </w:t>
      </w:r>
      <w:sdt>
        <w:sdtPr>
          <w:alias w:val="InquiryName"/>
          <w:tag w:val="InquiryName"/>
          <w:id w:val="377371847"/>
          <w:placeholder>
            <w:docPart w:val="6620AE5D5FAA4F2AB44036813930BB67"/>
          </w:placeholder>
          <w:richText/>
        </w:sdtPr>
        <w:sdtContent>
          <w:r>
            <w:fldChar w:fldCharType="begin"/>
          </w:r>
          <w:r>
            <w:instrText xml:space="preserve"> HYPERLINK "https://committees.parliament.uk/work/495/police-conduct-and-complaints/" </w:instrText>
          </w:r>
          <w:r>
            <w:fldChar w:fldCharType="separate"/>
          </w:r>
          <w:r w:rsidRPr="006321C1">
            <w:rPr>
              <w:rStyle w:val="Hyperlink"/>
            </w:rPr>
            <w:t xml:space="preserve">Police </w:t>
          </w:r>
          <w:r w:rsidRPr="006321C1" w:rsidR="009A527B">
            <w:rPr>
              <w:rStyle w:val="Hyperlink"/>
            </w:rPr>
            <w:t>conduct</w:t>
          </w:r>
          <w:r w:rsidRPr="006321C1">
            <w:rPr>
              <w:rStyle w:val="Hyperlink"/>
            </w:rPr>
            <w:t xml:space="preserve"> and complaints</w:t>
          </w:r>
          <w:r>
            <w:fldChar w:fldCharType="end"/>
          </w:r>
        </w:sdtContent>
      </w:sdt>
      <w:r w:rsidRPr="00AB4367">
        <w:t xml:space="preserve">, HC </w:t>
      </w:r>
      <w:sdt>
        <w:sdtPr>
          <w:alias w:val="InquiryRefNo"/>
          <w:tag w:val="InquiryRefNo"/>
          <w:id w:val="-281725174"/>
          <w:placeholder>
            <w:docPart w:val="6620AE5D5FAA4F2AB44036813930BB67"/>
          </w:placeholder>
          <w:richText/>
        </w:sdtPr>
        <w:sdtContent>
          <w:r w:rsidRPr="00AB4367">
            <w:t>140</w:t>
          </w:r>
        </w:sdtContent>
      </w:sdt>
    </w:p>
    <w:sdt>
      <w:sdtPr>
        <w:alias w:val="SittingDate"/>
        <w:tag w:val="SittingDate"/>
        <w:id w:val="-1160222926"/>
        <w:placeholder>
          <w:docPart w:val="6620AE5D5FAA4F2AB44036813930BB67"/>
        </w:placeholder>
        <w:richText/>
      </w:sdtPr>
      <w:sdtContent>
        <w:p w:rsidR="00C12844" w:rsidRPr="00AB4367" w:rsidP="00BB660A">
          <w:pPr>
            <w:pStyle w:val="Para"/>
          </w:pPr>
          <w:r w:rsidRPr="00AB4367">
            <w:t>Wednesday 19 May 2021</w:t>
          </w:r>
        </w:p>
      </w:sdtContent>
    </w:sdt>
    <w:p w:rsidR="00C12844" w:rsidRPr="00AB4367" w:rsidP="00BB660A">
      <w:pPr>
        <w:pStyle w:val="Para"/>
      </w:pPr>
      <w:r w:rsidRPr="00AB4367">
        <w:t xml:space="preserve">Ordered by the House of </w:t>
      </w:r>
      <w:sdt>
        <w:sdtPr>
          <w:alias w:val="House"/>
          <w:tag w:val="House"/>
          <w:id w:val="809213435"/>
          <w:placeholder>
            <w:docPart w:val="6620AE5D5FAA4F2AB44036813930BB67"/>
          </w:placeholder>
          <w:richText/>
        </w:sdtPr>
        <w:sdtContent>
          <w:r w:rsidRPr="00AB4367">
            <w:t>Commons</w:t>
          </w:r>
        </w:sdtContent>
      </w:sdt>
      <w:r w:rsidRPr="00AB4367">
        <w:t xml:space="preserve"> to be published on </w:t>
      </w:r>
      <w:sdt>
        <w:sdtPr>
          <w:alias w:val="PublishDate"/>
          <w:tag w:val="PublishDate"/>
          <w:id w:val="217021599"/>
          <w:placeholder>
            <w:docPart w:val="6620AE5D5FAA4F2AB44036813930BB67"/>
          </w:placeholder>
          <w:richText/>
        </w:sdtPr>
        <w:sdtContent>
          <w:r w:rsidRPr="00AB4367">
            <w:t>19 May 2021</w:t>
          </w:r>
        </w:sdtContent>
      </w:sdt>
      <w:r w:rsidRPr="00AB4367">
        <w:t>.</w:t>
      </w:r>
    </w:p>
    <w:p w:rsidR="00C12844" w:rsidRPr="00AB4367" w:rsidP="00BB660A">
      <w:pPr>
        <w:pStyle w:val="Para"/>
      </w:pPr>
      <w:sdt>
        <w:sdtPr>
          <w:alias w:val="VideoHyperlink"/>
          <w:tag w:val="VideoHyperlink"/>
          <w:id w:val="703995351"/>
          <w:placeholder>
            <w:docPart w:val="6620AE5D5FAA4F2AB44036813930BB67"/>
          </w:placeholder>
          <w:richText/>
        </w:sdtPr>
        <w:sdtContent>
          <w:r>
            <w:fldChar w:fldCharType="begin"/>
          </w:r>
          <w:r>
            <w:instrText xml:space="preserve"> HYPERLINK "https://parliamentlive.tv/event/index/90afda46-3e32-4d4c-845e-7dc6c8e10517" </w:instrText>
          </w:r>
          <w:r>
            <w:fldChar w:fldCharType="separate"/>
          </w:r>
          <w:r w:rsidRPr="006321C1">
            <w:rPr>
              <w:rStyle w:val="Hyperlink"/>
            </w:rPr>
            <w:t>Watch the meeting</w:t>
          </w:r>
          <w:r>
            <w:fldChar w:fldCharType="end"/>
          </w:r>
        </w:sdtContent>
      </w:sdt>
    </w:p>
    <w:p w:rsidR="00C12844" w:rsidRPr="00AB4367" w:rsidP="00BB660A">
      <w:r w:rsidRPr="00AB4367">
        <w:t>Members present</w:t>
      </w:r>
      <w:r w:rsidRPr="00AB4367" w:rsidR="00EF0C25">
        <w:t>: Yvette Cooper (Chair); Ms Diane Abbott; Laura Farris; Dame Diana Johnson; Tim Loughton.</w:t>
      </w:r>
    </w:p>
    <w:p w:rsidR="00C12844" w:rsidRPr="00AB4367" w:rsidP="00BB660A">
      <w:pPr>
        <w:pStyle w:val="ParaCentre"/>
      </w:pPr>
      <w:r w:rsidRPr="00AB4367">
        <w:t xml:space="preserve">Questions </w:t>
      </w:r>
      <w:sdt>
        <w:sdtPr>
          <w:alias w:val="QuestionNumbers"/>
          <w:tag w:val="QuestionNumbers"/>
          <w:id w:val="-1223666168"/>
          <w:placeholder>
            <w:docPart w:val="6620AE5D5FAA4F2AB44036813930BB67"/>
          </w:placeholder>
          <w:richText/>
        </w:sdtPr>
        <w:sdtContent>
          <w:r w:rsidRPr="00AB4367">
            <w:t xml:space="preserve">251 - </w:t>
          </w:r>
          <w:r w:rsidRPr="00AB4367" w:rsidR="00AB4367">
            <w:t>33</w:t>
          </w:r>
          <w:r w:rsidR="00772B71">
            <w:t>3</w:t>
          </w:r>
        </w:sdtContent>
      </w:sdt>
    </w:p>
    <w:p w:rsidR="00C12844" w:rsidRPr="00AB4367" w:rsidP="00BB660A">
      <w:pPr>
        <w:pStyle w:val="TitleWitnesses0"/>
      </w:pPr>
      <w:r w:rsidRPr="00AB4367">
        <w:t>Witnesses</w:t>
      </w:r>
    </w:p>
    <w:p w:rsidR="00C12844" w:rsidRPr="00AB4367" w:rsidP="00BB660A">
      <w:pPr>
        <w:pStyle w:val="Para"/>
      </w:pPr>
      <w:r>
        <w:fldChar w:fldCharType="begin"/>
      </w:r>
      <w:r>
        <w:instrText xml:space="preserve"> HYPERLINK \l "Panel1" </w:instrText>
      </w:r>
      <w:r>
        <w:fldChar w:fldCharType="separate"/>
      </w:r>
      <w:r w:rsidRPr="00AB4367">
        <w:rPr>
          <w:rStyle w:val="Hyperlink"/>
        </w:rPr>
        <w:t>I</w:t>
      </w:r>
      <w:r>
        <w:fldChar w:fldCharType="end"/>
      </w:r>
      <w:r w:rsidRPr="00AB4367">
        <w:t>: Craig Guildford, Chief Constable, Nottinghamshire Police</w:t>
      </w:r>
      <w:r w:rsidR="00C222DA">
        <w:t>;</w:t>
      </w:r>
      <w:r w:rsidRPr="00AB4367">
        <w:t xml:space="preserve"> and Matt Parr CB, HM Inspector of Constabulary, HMICFRS.</w:t>
      </w:r>
    </w:p>
    <w:p w:rsidR="00C12844" w:rsidRPr="00AB4367" w:rsidP="00BB660A">
      <w:pPr>
        <w:pStyle w:val="Para"/>
      </w:pPr>
      <w:r>
        <w:fldChar w:fldCharType="begin"/>
      </w:r>
      <w:r>
        <w:instrText xml:space="preserve"> HYPERLINK \l "Panel2" </w:instrText>
      </w:r>
      <w:r>
        <w:fldChar w:fldCharType="separate"/>
      </w:r>
      <w:r w:rsidRPr="00AB4367">
        <w:rPr>
          <w:rStyle w:val="Hyperlink"/>
        </w:rPr>
        <w:t>II</w:t>
      </w:r>
      <w:r>
        <w:fldChar w:fldCharType="end"/>
      </w:r>
      <w:r w:rsidRPr="00AB4367">
        <w:t>: Michael Lockwood, Director General, Independent Office for Police Conduct</w:t>
      </w:r>
      <w:r w:rsidR="00C222DA">
        <w:t>;</w:t>
      </w:r>
      <w:r w:rsidRPr="00AB4367">
        <w:t xml:space="preserve"> Kathie Cashell, Director, </w:t>
      </w:r>
      <w:r w:rsidRPr="00AB4367" w:rsidR="00B24C68">
        <w:t>Strategy</w:t>
      </w:r>
      <w:r w:rsidRPr="00AB4367">
        <w:t xml:space="preserve"> and Impact, Independent Office for Police Conduct</w:t>
      </w:r>
      <w:r w:rsidR="00C222DA">
        <w:t>;</w:t>
      </w:r>
      <w:r w:rsidRPr="00AB4367">
        <w:t xml:space="preserve"> and Claire Bassett, Deputy Director General, Operations, Independ</w:t>
      </w:r>
      <w:r w:rsidRPr="00AB4367" w:rsidR="00B24C68">
        <w:t>ent Office for Police Conduct</w:t>
      </w:r>
      <w:r w:rsidRPr="00AB4367">
        <w:t>.</w:t>
      </w:r>
    </w:p>
    <w:p w:rsidR="00C12844" w:rsidP="00BB660A">
      <w:pPr>
        <w:pStyle w:val="Para"/>
      </w:pPr>
      <w:r w:rsidRPr="00AB4367">
        <w:t>Written evidence from witnesses:</w:t>
      </w:r>
    </w:p>
    <w:p w:rsidR="00950753" w:rsidP="00BB660A">
      <w:pPr>
        <w:pStyle w:val="Para"/>
      </w:pPr>
      <w:r>
        <w:fldChar w:fldCharType="begin"/>
      </w:r>
      <w:r>
        <w:instrText xml:space="preserve"> HYPERLINK "https://committees.parliament.uk/writtenevidence/11890/pdf/" </w:instrText>
      </w:r>
      <w:r>
        <w:fldChar w:fldCharType="separate"/>
      </w:r>
      <w:r w:rsidRPr="00950753">
        <w:rPr>
          <w:rStyle w:val="Hyperlink"/>
        </w:rPr>
        <w:t>IOPC submission (PCO0029)</w:t>
      </w:r>
      <w:r>
        <w:fldChar w:fldCharType="end"/>
      </w:r>
    </w:p>
    <w:p w:rsidR="00032114" w:rsidP="00BB660A">
      <w:pPr>
        <w:pStyle w:val="Para"/>
      </w:pPr>
      <w:r>
        <w:fldChar w:fldCharType="begin"/>
      </w:r>
      <w:r>
        <w:instrText xml:space="preserve"> HYPERLINK "https://committees.parliament.uk/writtenevidence/12166/pdf/" </w:instrText>
      </w:r>
      <w:r>
        <w:fldChar w:fldCharType="separate"/>
      </w:r>
      <w:r w:rsidRPr="00032114">
        <w:rPr>
          <w:rStyle w:val="Hyperlink"/>
        </w:rPr>
        <w:t>NPCC submission (PCO0032)</w:t>
      </w:r>
      <w:r>
        <w:fldChar w:fldCharType="end"/>
      </w:r>
    </w:p>
    <w:p w:rsidR="00032114" w:rsidRPr="00AB4367" w:rsidP="00BB660A">
      <w:pPr>
        <w:pStyle w:val="Para"/>
      </w:pPr>
      <w:r>
        <w:fldChar w:fldCharType="begin"/>
      </w:r>
      <w:r>
        <w:instrText xml:space="preserve"> HYPERLINK "https://committees.parliament.uk/writtenevidence/22994/pdf/" </w:instrText>
      </w:r>
      <w:r>
        <w:fldChar w:fldCharType="separate"/>
      </w:r>
      <w:r w:rsidRPr="00032114">
        <w:rPr>
          <w:rStyle w:val="Hyperlink"/>
        </w:rPr>
        <w:t>IOPC submission (PCO0045)</w:t>
      </w:r>
      <w:r>
        <w:fldChar w:fldCharType="end"/>
      </w:r>
    </w:p>
    <w:p w:rsidR="006321C1" w:rsidP="00BB660A">
      <w:r>
        <w:fldChar w:fldCharType="begin"/>
      </w:r>
      <w:r>
        <w:instrText xml:space="preserve"> HYPERLINK "https://committees.parliament.uk/writtenevidence/23709/pdf/" </w:instrText>
      </w:r>
      <w:r>
        <w:fldChar w:fldCharType="separate"/>
      </w:r>
      <w:r w:rsidRPr="006321C1">
        <w:rPr>
          <w:rStyle w:val="Hyperlink"/>
        </w:rPr>
        <w:t>IOPC submission (PCO0061)</w:t>
      </w:r>
      <w:r>
        <w:fldChar w:fldCharType="end"/>
      </w:r>
    </w:p>
    <w:p w:rsidR="006321C1" w:rsidP="00BB660A">
      <w:r>
        <w:fldChar w:fldCharType="begin"/>
      </w:r>
      <w:r>
        <w:instrText xml:space="preserve"> HYPERLINK "https://committees.parliament.uk/writtenevidence/25713/pdf/" </w:instrText>
      </w:r>
      <w:r>
        <w:fldChar w:fldCharType="separate"/>
      </w:r>
      <w:r w:rsidRPr="006321C1">
        <w:rPr>
          <w:rStyle w:val="Hyperlink"/>
        </w:rPr>
        <w:t>IOPC submiss</w:t>
      </w:r>
      <w:r w:rsidRPr="006321C1">
        <w:rPr>
          <w:rStyle w:val="Hyperlink"/>
        </w:rPr>
        <w:t>i</w:t>
      </w:r>
      <w:r w:rsidRPr="006321C1">
        <w:rPr>
          <w:rStyle w:val="Hyperlink"/>
        </w:rPr>
        <w:t>on (PCO0069)</w:t>
      </w:r>
      <w:r>
        <w:fldChar w:fldCharType="end"/>
      </w:r>
    </w:p>
    <w:p w:rsidR="00C12844" w:rsidRPr="00AB4367" w:rsidP="00BB660A">
      <w:pPr>
        <w:rPr>
          <w:rFonts w:eastAsia="Times New Roman"/>
          <w:szCs w:val="20"/>
        </w:rPr>
      </w:pPr>
      <w:r>
        <w:fldChar w:fldCharType="begin"/>
      </w:r>
      <w:r>
        <w:instrText xml:space="preserve"> HYPERLINK "https://committees.parliament.uk/writtenevidence/35413/pdf/" </w:instrText>
      </w:r>
      <w:r>
        <w:fldChar w:fldCharType="separate"/>
      </w:r>
      <w:r w:rsidRPr="006321C1">
        <w:rPr>
          <w:rStyle w:val="Hyperlink"/>
        </w:rPr>
        <w:t>IOPC submission (PCO0072)</w:t>
      </w:r>
      <w:r>
        <w:fldChar w:fldCharType="end"/>
      </w:r>
      <w:r w:rsidRPr="00AB4367">
        <w:br w:type="page"/>
      </w:r>
    </w:p>
    <w:p w:rsidR="00C12844" w:rsidRPr="00AB4367" w:rsidP="00BB660A">
      <w:pPr>
        <w:pStyle w:val="TitlePanel0"/>
      </w:pPr>
      <w:bookmarkStart w:id="0" w:name="Panel1"/>
      <w:r w:rsidRPr="00AB4367">
        <w:t>Examination of witnesses</w:t>
      </w:r>
    </w:p>
    <w:p w:rsidR="00C12844" w:rsidRPr="00AB4367" w:rsidP="00BB660A">
      <w:pPr>
        <w:pStyle w:val="Para"/>
      </w:pPr>
      <w:r w:rsidRPr="00AB4367">
        <w:t xml:space="preserve">Witnesses: </w:t>
      </w:r>
      <w:r w:rsidRPr="00AB4367" w:rsidR="00B24C68">
        <w:t xml:space="preserve">Craig Guildford </w:t>
      </w:r>
      <w:r w:rsidRPr="00AB4367">
        <w:t>and Matt Parr</w:t>
      </w:r>
      <w:bookmarkEnd w:id="0"/>
      <w:r w:rsidRPr="00AB4367" w:rsidR="00B24C68">
        <w:t>.</w:t>
      </w:r>
    </w:p>
    <w:p w:rsidR="00254A73" w:rsidRPr="00AB4367" w:rsidP="001B4BCA">
      <w:pPr>
        <w:pStyle w:val="Question"/>
        <w:numPr>
          <w:ilvl w:val="0"/>
          <w:numId w:val="0"/>
        </w:numPr>
        <w:ind w:left="794"/>
      </w:pPr>
      <w:sdt>
        <w:sdtPr>
          <w:alias w:val="Member"/>
          <w:tag w:val="&lt;Member mnisId='420' dodsId='25691'&gt;"/>
          <w:id w:val="-1405758992"/>
          <w:placeholder>
            <w:docPart w:val="DefaultPlaceholder_1081868574"/>
          </w:placeholder>
          <w:richText/>
        </w:sdtPr>
        <w:sdtContent>
          <w:r w:rsidRPr="00AB4367">
            <w:rPr>
              <w:b/>
            </w:rPr>
            <w:t>Chair:</w:t>
          </w:r>
        </w:sdtContent>
      </w:sdt>
      <w:r w:rsidRPr="00AB4367">
        <w:t xml:space="preserve"> Good morning and welcome to both of you this morning.</w:t>
      </w:r>
      <w:r w:rsidRPr="00AB4367" w:rsidR="0025015E">
        <w:t xml:space="preserve"> </w:t>
      </w:r>
      <w:r w:rsidRPr="00AB4367">
        <w:t>We are very glad to have you with us.</w:t>
      </w:r>
      <w:r w:rsidRPr="00AB4367" w:rsidR="0025015E">
        <w:t xml:space="preserve"> </w:t>
      </w:r>
      <w:r w:rsidRPr="00AB4367">
        <w:t xml:space="preserve">Before we begin our main questions, which are around police complaints and conduct, Mr Parr, we have a couple of questions for you </w:t>
      </w:r>
      <w:r w:rsidRPr="00AB4367" w:rsidR="00CA18A2">
        <w:t>about</w:t>
      </w:r>
      <w:r w:rsidRPr="00AB4367">
        <w:t xml:space="preserve"> the report that the HMICFRS has done on the policing of the Clapham Common vigil</w:t>
      </w:r>
      <w:r w:rsidR="001B4BCA">
        <w:t>, so let me turn to Diane Abbott.</w:t>
      </w:r>
    </w:p>
    <w:p w:rsidR="00254A73" w:rsidRPr="00AB4367" w:rsidP="001B4BCA">
      <w:pPr>
        <w:pStyle w:val="Question"/>
      </w:pPr>
      <w:sdt>
        <w:sdtPr>
          <w:alias w:val="Member"/>
          <w:tag w:val="&lt;Member mnisId='172' dodsId='25790'&gt;"/>
          <w:id w:val="890773223"/>
          <w:placeholder>
            <w:docPart w:val="DefaultPlaceholder_1081868574"/>
          </w:placeholder>
          <w:richText/>
        </w:sdtPr>
        <w:sdtContent>
          <w:r w:rsidRPr="00AB4367">
            <w:rPr>
              <w:b/>
            </w:rPr>
            <w:t>Ms Diane Abbott:</w:t>
          </w:r>
        </w:sdtContent>
      </w:sdt>
      <w:r w:rsidRPr="00AB4367">
        <w:t xml:space="preserve"> What is your assessment of the Metropolitan </w:t>
      </w:r>
      <w:r w:rsidR="001B4BCA">
        <w:t>p</w:t>
      </w:r>
      <w:r w:rsidRPr="00AB4367">
        <w:t>olice</w:t>
      </w:r>
      <w:r w:rsidRPr="00AB4367" w:rsidR="0025015E">
        <w:t>’</w:t>
      </w:r>
      <w:r w:rsidRPr="00AB4367">
        <w:t>s response to your report so far?</w:t>
      </w:r>
    </w:p>
    <w:p w:rsidR="00254A73" w:rsidRPr="00AB4367" w:rsidP="00BB660A">
      <w:pPr>
        <w:pStyle w:val="Answer"/>
      </w:pPr>
      <w:sdt>
        <w:sdtPr>
          <w:alias w:val="Witness"/>
          <w:id w:val="-189136231"/>
          <w:placeholder>
            <w:docPart w:val="DefaultPlaceholder_1081868574"/>
          </w:placeholder>
          <w:richText/>
        </w:sdtPr>
        <w:sdtContent>
          <w:r w:rsidRPr="00AB4367">
            <w:rPr>
              <w:b/>
              <w:i/>
            </w:rPr>
            <w:t>Matt Parr:</w:t>
          </w:r>
        </w:sdtContent>
      </w:sdt>
      <w:r w:rsidRPr="00AB4367">
        <w:t xml:space="preserve"> Good morning.</w:t>
      </w:r>
      <w:r w:rsidRPr="00AB4367" w:rsidR="0025015E">
        <w:t xml:space="preserve"> </w:t>
      </w:r>
      <w:r w:rsidRPr="00AB4367">
        <w:t>We have not done a revisit of any of the recommendations</w:t>
      </w:r>
      <w:r w:rsidRPr="00AB4367" w:rsidR="00CA18A2">
        <w:t xml:space="preserve"> and points</w:t>
      </w:r>
      <w:r w:rsidRPr="00AB4367">
        <w:t xml:space="preserve"> that we made</w:t>
      </w:r>
      <w:r w:rsidRPr="00AB4367" w:rsidR="00CA18A2">
        <w:t xml:space="preserve">. </w:t>
      </w:r>
      <w:r w:rsidRPr="00AB4367">
        <w:t xml:space="preserve">All I can offer on that—and we are only talking about five or six weeks since we published that—is I am moderately encouraged by the response of the </w:t>
      </w:r>
      <w:r w:rsidR="001B4BCA">
        <w:t>commissioner</w:t>
      </w:r>
      <w:r w:rsidRPr="00AB4367">
        <w:t xml:space="preserve"> and </w:t>
      </w:r>
      <w:r w:rsidRPr="00AB4367" w:rsidR="00E83383">
        <w:t xml:space="preserve">Louisa Rolfe </w:t>
      </w:r>
      <w:r w:rsidRPr="00AB4367">
        <w:t>in front of your Committee.</w:t>
      </w:r>
      <w:r w:rsidRPr="00AB4367" w:rsidR="0025015E">
        <w:t xml:space="preserve"> </w:t>
      </w:r>
      <w:r w:rsidRPr="00AB4367">
        <w:t>Nothing I have heard suggests that</w:t>
      </w:r>
      <w:r w:rsidRPr="00AB4367" w:rsidR="00CA18A2">
        <w:t xml:space="preserve"> there</w:t>
      </w:r>
      <w:r w:rsidRPr="00AB4367">
        <w:t xml:space="preserve"> is any recalcitrance in agreeing with the comments that we have made.</w:t>
      </w:r>
      <w:r w:rsidRPr="00AB4367" w:rsidR="0025015E">
        <w:t xml:space="preserve"> </w:t>
      </w:r>
      <w:r w:rsidRPr="00AB4367">
        <w:t>They accepted the report</w:t>
      </w:r>
      <w:r w:rsidRPr="00AB4367" w:rsidR="00CA18A2">
        <w:t xml:space="preserve"> fully</w:t>
      </w:r>
      <w:r w:rsidRPr="00AB4367">
        <w:t xml:space="preserve">, including its </w:t>
      </w:r>
      <w:r w:rsidRPr="00AB4367" w:rsidR="009A527B">
        <w:t>criticism</w:t>
      </w:r>
      <w:r w:rsidRPr="00AB4367" w:rsidR="00374974">
        <w:t>s</w:t>
      </w:r>
      <w:r w:rsidRPr="00AB4367">
        <w:t xml:space="preserve"> of the Met, and have taken it in the right spirit.</w:t>
      </w:r>
    </w:p>
    <w:p w:rsidR="00E83383" w:rsidRPr="00AB4367" w:rsidP="00BB660A">
      <w:pPr>
        <w:pStyle w:val="Question"/>
      </w:pPr>
      <w:sdt>
        <w:sdtPr>
          <w:alias w:val="Member"/>
          <w:tag w:val="&lt;Member mnisId='172' dodsId='25790'&gt;"/>
          <w:id w:val="1053118214"/>
          <w:placeholder>
            <w:docPart w:val="DefaultPlaceholder_1081868574"/>
          </w:placeholder>
          <w:richText/>
        </w:sdtPr>
        <w:sdtContent>
          <w:r w:rsidRPr="00AB4367" w:rsidR="00254A73">
            <w:rPr>
              <w:b/>
            </w:rPr>
            <w:t>Ms Diane Abbott:</w:t>
          </w:r>
        </w:sdtContent>
      </w:sdt>
      <w:r w:rsidRPr="00AB4367" w:rsidR="00254A73">
        <w:t xml:space="preserve"> </w:t>
      </w:r>
      <w:r w:rsidRPr="00AB4367">
        <w:t xml:space="preserve">Your report found that the Metropolitan </w:t>
      </w:r>
      <w:r w:rsidR="001B4BCA">
        <w:t>p</w:t>
      </w:r>
      <w:r w:rsidRPr="00AB4367">
        <w:t>olice</w:t>
      </w:r>
      <w:r w:rsidRPr="00AB4367" w:rsidR="0025015E">
        <w:t>’</w:t>
      </w:r>
      <w:r w:rsidRPr="00AB4367">
        <w:t xml:space="preserve">s open letter to the organisers of public </w:t>
      </w:r>
      <w:r w:rsidRPr="00AB4367" w:rsidR="009A527B">
        <w:t>gatherings</w:t>
      </w:r>
      <w:r w:rsidRPr="00AB4367">
        <w:t xml:space="preserve"> </w:t>
      </w:r>
      <w:r w:rsidRPr="00AB4367" w:rsidR="009A527B">
        <w:t xml:space="preserve">could have </w:t>
      </w:r>
      <w:r w:rsidRPr="00AB4367">
        <w:t>spelt out the position on prote</w:t>
      </w:r>
      <w:r w:rsidRPr="00AB4367" w:rsidR="00374974">
        <w:t>s</w:t>
      </w:r>
      <w:r w:rsidRPr="00AB4367">
        <w:t xml:space="preserve">t more fully by referencing the existence of a </w:t>
      </w:r>
      <w:r w:rsidRPr="00AB4367" w:rsidR="009A527B">
        <w:t>“</w:t>
      </w:r>
      <w:r w:rsidRPr="00AB4367">
        <w:t xml:space="preserve">reasonable </w:t>
      </w:r>
      <w:r w:rsidRPr="00AB4367" w:rsidR="009A527B">
        <w:t>excuse”</w:t>
      </w:r>
      <w:r w:rsidRPr="00AB4367">
        <w:t xml:space="preserve"> defence.</w:t>
      </w:r>
      <w:r w:rsidRPr="00AB4367" w:rsidR="0025015E">
        <w:t xml:space="preserve"> </w:t>
      </w:r>
      <w:r w:rsidRPr="00AB4367">
        <w:t xml:space="preserve">But AC Rolfe </w:t>
      </w:r>
      <w:r w:rsidRPr="00AB4367" w:rsidR="009A527B">
        <w:t>reflected</w:t>
      </w:r>
      <w:r w:rsidRPr="00AB4367">
        <w:t xml:space="preserve"> this,</w:t>
      </w:r>
      <w:r w:rsidRPr="00AB4367" w:rsidR="009A527B">
        <w:t xml:space="preserve"> </w:t>
      </w:r>
      <w:r w:rsidRPr="00AB4367">
        <w:t>telling us that it is not for the police to define reasonable excuse.</w:t>
      </w:r>
      <w:r w:rsidRPr="00AB4367" w:rsidR="0025015E">
        <w:t xml:space="preserve"> </w:t>
      </w:r>
      <w:r w:rsidRPr="00AB4367">
        <w:t xml:space="preserve">Were you asking </w:t>
      </w:r>
      <w:r w:rsidRPr="00AB4367" w:rsidR="009A527B">
        <w:t>them</w:t>
      </w:r>
      <w:r w:rsidRPr="00AB4367">
        <w:t xml:space="preserve"> to define reasonable excuse?</w:t>
      </w:r>
    </w:p>
    <w:p w:rsidR="00CA18A2" w:rsidRPr="00AB4367" w:rsidP="00BB660A">
      <w:pPr>
        <w:pStyle w:val="Answer"/>
      </w:pPr>
      <w:sdt>
        <w:sdtPr>
          <w:alias w:val="Witness"/>
          <w:id w:val="1600053545"/>
          <w:placeholder>
            <w:docPart w:val="DefaultPlaceholder_1081868574"/>
          </w:placeholder>
          <w:richText/>
        </w:sdtPr>
        <w:sdtContent>
          <w:r w:rsidRPr="00AB4367" w:rsidR="00E83383">
            <w:rPr>
              <w:b/>
              <w:i/>
            </w:rPr>
            <w:t>Matt Parr:</w:t>
          </w:r>
        </w:sdtContent>
      </w:sdt>
      <w:r w:rsidRPr="00AB4367" w:rsidR="00E83383">
        <w:t xml:space="preserve"> I do not think we were asking them to define reasonable excuse.</w:t>
      </w:r>
      <w:r w:rsidRPr="00AB4367" w:rsidR="0025015E">
        <w:t xml:space="preserve"> </w:t>
      </w:r>
      <w:r w:rsidRPr="00AB4367" w:rsidR="00E83383">
        <w:t>I am just back this week f</w:t>
      </w:r>
      <w:r w:rsidRPr="00AB4367" w:rsidR="009609FF">
        <w:t>rom</w:t>
      </w:r>
      <w:r w:rsidRPr="00AB4367" w:rsidR="00E83383">
        <w:t xml:space="preserve"> another report on </w:t>
      </w:r>
      <w:r w:rsidRPr="00AB4367" w:rsidR="009A527B">
        <w:t xml:space="preserve">something </w:t>
      </w:r>
      <w:r w:rsidRPr="00AB4367" w:rsidR="00E83383">
        <w:t>not that dissimilar, which was into the policing of a controversial funeral during lockdown in Northern Ireland</w:t>
      </w:r>
      <w:r w:rsidRPr="00AB4367">
        <w:t>. As</w:t>
      </w:r>
      <w:r w:rsidRPr="00AB4367" w:rsidR="009A527B">
        <w:t xml:space="preserve"> a consequence </w:t>
      </w:r>
      <w:r w:rsidRPr="00AB4367" w:rsidR="00E83383">
        <w:t>of that</w:t>
      </w:r>
      <w:r w:rsidRPr="00AB4367">
        <w:t>,</w:t>
      </w:r>
      <w:r w:rsidRPr="00AB4367" w:rsidR="00E83383">
        <w:t xml:space="preserve"> and there </w:t>
      </w:r>
      <w:r w:rsidRPr="00AB4367" w:rsidR="009A527B">
        <w:t>being</w:t>
      </w:r>
      <w:r w:rsidRPr="00AB4367" w:rsidR="00E83383">
        <w:t xml:space="preserve"> no prosecutions,</w:t>
      </w:r>
      <w:r w:rsidRPr="00AB4367">
        <w:t xml:space="preserve"> there has been</w:t>
      </w:r>
      <w:r w:rsidRPr="00AB4367" w:rsidR="00E83383">
        <w:t xml:space="preserve"> </w:t>
      </w:r>
      <w:r w:rsidRPr="00AB4367" w:rsidR="009609FF">
        <w:t>some</w:t>
      </w:r>
      <w:r w:rsidRPr="00AB4367" w:rsidR="00E83383">
        <w:t xml:space="preserve"> pronounced criticism of the police and calls for the chief constable to resign and so on.</w:t>
      </w:r>
      <w:r w:rsidRPr="00AB4367">
        <w:t xml:space="preserve"> </w:t>
      </w:r>
      <w:r w:rsidRPr="00AB4367" w:rsidR="00E83383">
        <w:t>One of the criticisms we made there</w:t>
      </w:r>
      <w:r w:rsidR="001B4BCA">
        <w:t xml:space="preserve">, </w:t>
      </w:r>
      <w:r w:rsidRPr="00AB4367" w:rsidR="00E83383">
        <w:t xml:space="preserve">and we looked at </w:t>
      </w:r>
      <w:r w:rsidR="001B4BCA">
        <w:t xml:space="preserve">this </w:t>
      </w:r>
      <w:r w:rsidRPr="00AB4367" w:rsidR="00E83383">
        <w:t xml:space="preserve">in some detail and compared </w:t>
      </w:r>
      <w:r w:rsidR="001B4BCA">
        <w:t xml:space="preserve">it </w:t>
      </w:r>
      <w:r w:rsidRPr="00AB4367" w:rsidR="00E83383">
        <w:t>with what happened at Clapham</w:t>
      </w:r>
      <w:r w:rsidR="001B4BCA">
        <w:t xml:space="preserve">, </w:t>
      </w:r>
      <w:r w:rsidRPr="00AB4367" w:rsidR="00E83383">
        <w:t>is the clarity of the communication that senior police officers have with</w:t>
      </w:r>
      <w:r w:rsidRPr="00AB4367" w:rsidR="009609FF">
        <w:t>—</w:t>
      </w:r>
      <w:r w:rsidRPr="00AB4367" w:rsidR="00E83383">
        <w:t xml:space="preserve">I am going to call them </w:t>
      </w:r>
      <w:r w:rsidR="001B4BCA">
        <w:t>“</w:t>
      </w:r>
      <w:r w:rsidRPr="00AB4367" w:rsidR="00E83383">
        <w:t>events</w:t>
      </w:r>
      <w:r w:rsidR="001B4BCA">
        <w:t>”</w:t>
      </w:r>
      <w:r w:rsidRPr="00AB4367" w:rsidR="009609FF">
        <w:t>—</w:t>
      </w:r>
      <w:r w:rsidRPr="00AB4367" w:rsidR="00E83383">
        <w:t>event organisers in the run-up to something like this happening.</w:t>
      </w:r>
      <w:r w:rsidRPr="00AB4367" w:rsidR="0025015E">
        <w:t xml:space="preserve"> </w:t>
      </w:r>
    </w:p>
    <w:p w:rsidR="00E83383" w:rsidRPr="00AB4367" w:rsidP="00BB660A">
      <w:pPr>
        <w:pStyle w:val="Answer"/>
      </w:pPr>
      <w:r w:rsidRPr="00AB4367">
        <w:t xml:space="preserve">On reflection, the Met did a pretty good job in </w:t>
      </w:r>
      <w:r w:rsidRPr="00AB4367" w:rsidR="009A527B">
        <w:t xml:space="preserve">communicating </w:t>
      </w:r>
      <w:r w:rsidRPr="00AB4367">
        <w:t xml:space="preserve">with </w:t>
      </w:r>
      <w:r w:rsidRPr="00AB4367" w:rsidR="009A527B">
        <w:t>Reclaim</w:t>
      </w:r>
      <w:r w:rsidRPr="00AB4367">
        <w:t xml:space="preserve"> These </w:t>
      </w:r>
      <w:r w:rsidRPr="00AB4367" w:rsidR="009A527B">
        <w:t>Streets</w:t>
      </w:r>
      <w:r w:rsidRPr="00AB4367">
        <w:t xml:space="preserve">, the </w:t>
      </w:r>
      <w:r w:rsidR="001B4BCA">
        <w:t xml:space="preserve">organisers, or the </w:t>
      </w:r>
      <w:r w:rsidRPr="00AB4367">
        <w:t>intended organisers</w:t>
      </w:r>
      <w:r w:rsidR="001B4BCA">
        <w:t xml:space="preserve">, </w:t>
      </w:r>
      <w:r w:rsidRPr="00AB4367">
        <w:t>of the vigil.</w:t>
      </w:r>
      <w:r w:rsidRPr="00AB4367" w:rsidR="0025015E">
        <w:t xml:space="preserve"> </w:t>
      </w:r>
      <w:r w:rsidRPr="00AB4367">
        <w:t xml:space="preserve">Compared to what we saw in Northern Ireland, which was a significantly more informal and undetailed list of appreciation of what the regulations were and the approach that the police service was going to take to it, </w:t>
      </w:r>
      <w:r w:rsidR="001B4BCA">
        <w:t xml:space="preserve">I think </w:t>
      </w:r>
      <w:r w:rsidRPr="00AB4367">
        <w:t>the Met</w:t>
      </w:r>
      <w:r w:rsidRPr="00AB4367" w:rsidR="0025015E">
        <w:t>’</w:t>
      </w:r>
      <w:r w:rsidRPr="00AB4367">
        <w:t xml:space="preserve">s approach </w:t>
      </w:r>
      <w:r w:rsidR="001B4BCA">
        <w:t xml:space="preserve">actually </w:t>
      </w:r>
      <w:r w:rsidRPr="00AB4367">
        <w:t xml:space="preserve">stands up to pretty good </w:t>
      </w:r>
      <w:r w:rsidRPr="00AB4367" w:rsidR="009A527B">
        <w:t>scrutiny</w:t>
      </w:r>
      <w:r w:rsidRPr="00AB4367">
        <w:t>.</w:t>
      </w:r>
    </w:p>
    <w:p w:rsidR="00E83383" w:rsidRPr="00AB4367" w:rsidP="00BB660A">
      <w:pPr>
        <w:pStyle w:val="Question"/>
      </w:pPr>
      <w:sdt>
        <w:sdtPr>
          <w:alias w:val="Member"/>
          <w:tag w:val="&lt;Member mnisId='172' dodsId='25790'&gt;"/>
          <w:id w:val="1639611897"/>
          <w:placeholder>
            <w:docPart w:val="DefaultPlaceholder_1081868574"/>
          </w:placeholder>
          <w:richText/>
        </w:sdtPr>
        <w:sdtContent>
          <w:r w:rsidRPr="00AB4367">
            <w:rPr>
              <w:b/>
            </w:rPr>
            <w:t>Ms Diane Abbott:</w:t>
          </w:r>
        </w:sdtContent>
      </w:sdt>
      <w:r w:rsidRPr="00AB4367">
        <w:t xml:space="preserve"> I am sure the Met will appreciate your </w:t>
      </w:r>
      <w:r w:rsidRPr="00AB4367" w:rsidR="009A527B">
        <w:t>remarks</w:t>
      </w:r>
      <w:r w:rsidRPr="00AB4367">
        <w:t>.</w:t>
      </w:r>
      <w:r w:rsidRPr="00AB4367" w:rsidR="0025015E">
        <w:t xml:space="preserve"> </w:t>
      </w:r>
      <w:r w:rsidRPr="00AB4367">
        <w:t xml:space="preserve">To what extent were you able to </w:t>
      </w:r>
      <w:r w:rsidR="001B4BCA">
        <w:t>draw</w:t>
      </w:r>
      <w:r w:rsidRPr="00AB4367">
        <w:t xml:space="preserve"> upon the information about other</w:t>
      </w:r>
      <w:r w:rsidRPr="00AB4367" w:rsidR="009A527B">
        <w:t xml:space="preserve"> vigils conducted in other for</w:t>
      </w:r>
      <w:r w:rsidRPr="00AB4367">
        <w:t>ce areas on</w:t>
      </w:r>
      <w:r w:rsidRPr="00AB4367" w:rsidR="009A527B">
        <w:t xml:space="preserve"> that </w:t>
      </w:r>
      <w:r w:rsidRPr="00AB4367">
        <w:t>weekend to support your investigation?</w:t>
      </w:r>
      <w:r w:rsidRPr="00AB4367" w:rsidR="0025015E">
        <w:t xml:space="preserve"> </w:t>
      </w:r>
      <w:r w:rsidRPr="00AB4367">
        <w:t xml:space="preserve">What </w:t>
      </w:r>
      <w:r w:rsidRPr="00AB4367" w:rsidR="009A527B">
        <w:t>lessons</w:t>
      </w:r>
      <w:r w:rsidRPr="00AB4367">
        <w:t xml:space="preserve">, if you think there are any, were you able to draw from those vigils </w:t>
      </w:r>
      <w:r w:rsidR="001B4BCA">
        <w:t>for</w:t>
      </w:r>
      <w:r w:rsidRPr="00AB4367">
        <w:t xml:space="preserve"> the Met </w:t>
      </w:r>
      <w:r w:rsidRPr="00AB4367" w:rsidR="0080455B">
        <w:t>p</w:t>
      </w:r>
      <w:r w:rsidRPr="00AB4367">
        <w:t>olice?</w:t>
      </w:r>
    </w:p>
    <w:p w:rsidR="0080455B" w:rsidRPr="00AB4367" w:rsidP="00BB660A">
      <w:pPr>
        <w:pStyle w:val="Answer"/>
      </w:pPr>
      <w:sdt>
        <w:sdtPr>
          <w:alias w:val="Witness"/>
          <w:id w:val="533776783"/>
          <w:placeholder>
            <w:docPart w:val="DefaultPlaceholder_1081868574"/>
          </w:placeholder>
          <w:richText/>
        </w:sdtPr>
        <w:sdtContent>
          <w:r w:rsidRPr="00AB4367" w:rsidR="00254A73">
            <w:rPr>
              <w:b/>
              <w:i/>
            </w:rPr>
            <w:t>Matt Parr:</w:t>
          </w:r>
        </w:sdtContent>
      </w:sdt>
      <w:r w:rsidRPr="00AB4367" w:rsidR="00254A73">
        <w:t xml:space="preserve"> </w:t>
      </w:r>
      <w:r w:rsidRPr="00AB4367" w:rsidR="00E83383">
        <w:t xml:space="preserve">We </w:t>
      </w:r>
      <w:r w:rsidR="001B4BCA">
        <w:t xml:space="preserve">actually </w:t>
      </w:r>
      <w:r w:rsidRPr="00AB4367" w:rsidR="00E83383">
        <w:t xml:space="preserve">had a </w:t>
      </w:r>
      <w:r w:rsidRPr="00AB4367" w:rsidR="009A527B">
        <w:t>little</w:t>
      </w:r>
      <w:r w:rsidRPr="00AB4367" w:rsidR="00E83383">
        <w:t xml:space="preserve"> bit of a disagreement, because my instinct when </w:t>
      </w:r>
      <w:r w:rsidRPr="00AB4367" w:rsidR="009A527B">
        <w:t>conducting</w:t>
      </w:r>
      <w:r w:rsidRPr="00AB4367" w:rsidR="00E83383">
        <w:t xml:space="preserve"> the inspection was that we needed to look at some of the other vigils, which had different </w:t>
      </w:r>
      <w:r w:rsidRPr="00AB4367" w:rsidR="009A527B">
        <w:t>outcomes</w:t>
      </w:r>
      <w:r w:rsidRPr="00AB4367" w:rsidR="00E83383">
        <w:t xml:space="preserve"> and had different atmospheres and so for</w:t>
      </w:r>
      <w:r w:rsidRPr="00AB4367">
        <w:t>th</w:t>
      </w:r>
      <w:r w:rsidRPr="00AB4367" w:rsidR="00E83383">
        <w:t>.</w:t>
      </w:r>
      <w:r w:rsidRPr="00AB4367" w:rsidR="0025015E">
        <w:t xml:space="preserve"> </w:t>
      </w:r>
      <w:r w:rsidRPr="00AB4367" w:rsidR="00E83383">
        <w:t xml:space="preserve">The </w:t>
      </w:r>
      <w:r w:rsidRPr="00AB4367" w:rsidR="009A527B">
        <w:t>N</w:t>
      </w:r>
      <w:r w:rsidRPr="00AB4367" w:rsidR="00E83383">
        <w:t xml:space="preserve">PCC </w:t>
      </w:r>
      <w:r w:rsidR="001B4BCA">
        <w:t>were</w:t>
      </w:r>
      <w:r w:rsidRPr="00AB4367" w:rsidR="00E83383">
        <w:t xml:space="preserve"> </w:t>
      </w:r>
      <w:r w:rsidRPr="00AB4367" w:rsidR="009A527B">
        <w:t>initially</w:t>
      </w:r>
      <w:r w:rsidRPr="00AB4367" w:rsidR="00E83383">
        <w:t xml:space="preserve"> quite reluctant for us to go there</w:t>
      </w:r>
      <w:r w:rsidR="001B4BCA">
        <w:t>,</w:t>
      </w:r>
      <w:r w:rsidRPr="00AB4367" w:rsidR="00E83383">
        <w:t xml:space="preserve"> and I had an </w:t>
      </w:r>
      <w:r w:rsidRPr="00AB4367" w:rsidR="009A527B">
        <w:t>exchange</w:t>
      </w:r>
      <w:r w:rsidRPr="00AB4367" w:rsidR="00E83383">
        <w:t xml:space="preserve"> of letters with the</w:t>
      </w:r>
      <w:r w:rsidRPr="00AB4367" w:rsidR="009A527B">
        <w:t xml:space="preserve"> N</w:t>
      </w:r>
      <w:r w:rsidRPr="00AB4367" w:rsidR="00E83383">
        <w:t>PCC lead in which he argue</w:t>
      </w:r>
      <w:r w:rsidRPr="00AB4367">
        <w:t>d</w:t>
      </w:r>
      <w:r w:rsidRPr="00AB4367" w:rsidR="00E83383">
        <w:t xml:space="preserve"> that we should </w:t>
      </w:r>
      <w:r w:rsidRPr="00AB4367" w:rsidR="009A527B">
        <w:t>not</w:t>
      </w:r>
      <w:r w:rsidRPr="00AB4367" w:rsidR="00E83383">
        <w:t xml:space="preserve"> look elsewhere.</w:t>
      </w:r>
      <w:r w:rsidRPr="00AB4367" w:rsidR="0025015E">
        <w:t xml:space="preserve"> </w:t>
      </w:r>
      <w:r w:rsidRPr="00AB4367" w:rsidR="00E83383">
        <w:t xml:space="preserve">In the end we insisted that we did, and we did look at a number of others to see where there were contrasts that </w:t>
      </w:r>
      <w:r w:rsidRPr="00AB4367">
        <w:t>could</w:t>
      </w:r>
      <w:r w:rsidRPr="00AB4367" w:rsidR="00E83383">
        <w:t xml:space="preserve"> be drawn.</w:t>
      </w:r>
    </w:p>
    <w:p w:rsidR="0080455B" w:rsidRPr="00AB4367" w:rsidP="00BB660A">
      <w:pPr>
        <w:pStyle w:val="Answer"/>
      </w:pPr>
      <w:r w:rsidRPr="00AB4367">
        <w:t>I also read through Chief Constable Guildford</w:t>
      </w:r>
      <w:r w:rsidRPr="00AB4367" w:rsidR="0025015E">
        <w:t>’</w:t>
      </w:r>
      <w:r w:rsidRPr="00AB4367">
        <w:t>s evidence to the Committee a few weeks ago</w:t>
      </w:r>
      <w:r w:rsidR="001B4BCA">
        <w:t xml:space="preserve">, </w:t>
      </w:r>
      <w:r w:rsidRPr="00AB4367">
        <w:t xml:space="preserve">and </w:t>
      </w:r>
      <w:r w:rsidR="001B4BCA">
        <w:t xml:space="preserve">I think </w:t>
      </w:r>
      <w:r w:rsidRPr="00AB4367">
        <w:t xml:space="preserve">he and I </w:t>
      </w:r>
      <w:r w:rsidR="001B4BCA">
        <w:t xml:space="preserve">would </w:t>
      </w:r>
      <w:r w:rsidRPr="00AB4367">
        <w:t>agree that the great pitfall in this is that you are not comparing like with like.</w:t>
      </w:r>
      <w:r w:rsidRPr="00AB4367" w:rsidR="0025015E">
        <w:t xml:space="preserve"> </w:t>
      </w:r>
      <w:r w:rsidRPr="00AB4367">
        <w:t xml:space="preserve">One of the takeaways of the </w:t>
      </w:r>
      <w:r w:rsidRPr="00AB4367">
        <w:t>legal</w:t>
      </w:r>
      <w:r w:rsidRPr="00AB4367">
        <w:t xml:space="preserve"> advice and the legal </w:t>
      </w:r>
      <w:r w:rsidRPr="00AB4367" w:rsidR="009A527B">
        <w:t>appreciation</w:t>
      </w:r>
      <w:r w:rsidRPr="00AB4367">
        <w:t xml:space="preserve"> of the </w:t>
      </w:r>
      <w:r w:rsidRPr="00AB4367" w:rsidR="009A527B">
        <w:t>situation</w:t>
      </w:r>
      <w:r w:rsidRPr="00AB4367">
        <w:t xml:space="preserve"> that we got</w:t>
      </w:r>
      <w:r w:rsidR="001B4BCA">
        <w:t>—</w:t>
      </w:r>
      <w:r w:rsidRPr="00AB4367">
        <w:t>and indeed almost reached a point of agreement</w:t>
      </w:r>
      <w:r w:rsidRPr="00AB4367" w:rsidR="00CA18A2">
        <w:t xml:space="preserve"> on</w:t>
      </w:r>
      <w:r w:rsidRPr="00AB4367">
        <w:t xml:space="preserve"> with the Met</w:t>
      </w:r>
      <w:r w:rsidR="001B4BCA">
        <w:t>—</w:t>
      </w:r>
      <w:r w:rsidRPr="00AB4367">
        <w:t xml:space="preserve">is that whereas you cannot have a blanket ban on protests or vigils or </w:t>
      </w:r>
      <w:r w:rsidRPr="00AB4367" w:rsidR="009A527B">
        <w:t>assemblies</w:t>
      </w:r>
      <w:r w:rsidRPr="00AB4367">
        <w:t xml:space="preserve"> o</w:t>
      </w:r>
      <w:r w:rsidRPr="00AB4367">
        <w:t>f</w:t>
      </w:r>
      <w:r w:rsidRPr="00AB4367">
        <w:t xml:space="preserve"> any kind, you have to judge each one on its merits</w:t>
      </w:r>
      <w:r w:rsidRPr="00AB4367">
        <w:t>.</w:t>
      </w:r>
      <w:r w:rsidRPr="00AB4367" w:rsidR="0025015E">
        <w:t xml:space="preserve"> </w:t>
      </w:r>
      <w:r w:rsidRPr="00AB4367">
        <w:t xml:space="preserve">Each </w:t>
      </w:r>
      <w:r w:rsidRPr="00AB4367">
        <w:t>one has to be taken on the circumstances presented to police decision</w:t>
      </w:r>
      <w:r w:rsidR="001B4BCA">
        <w:t xml:space="preserve"> </w:t>
      </w:r>
      <w:r w:rsidRPr="00AB4367">
        <w:t xml:space="preserve">makers at </w:t>
      </w:r>
      <w:r w:rsidRPr="00AB4367" w:rsidR="009A527B">
        <w:t>the t</w:t>
      </w:r>
      <w:r w:rsidRPr="00AB4367">
        <w:t>ime.</w:t>
      </w:r>
      <w:r w:rsidRPr="00AB4367" w:rsidR="0025015E">
        <w:t xml:space="preserve"> </w:t>
      </w:r>
      <w:r w:rsidRPr="00AB4367">
        <w:t xml:space="preserve">The thing I would urge caution </w:t>
      </w:r>
      <w:r w:rsidRPr="00AB4367" w:rsidR="00CA18A2">
        <w:t>on</w:t>
      </w:r>
      <w:r w:rsidRPr="00AB4367">
        <w:t xml:space="preserve"> is drawing any conclusion between a vigil of—Craig will say how many it was—dozens or 150 or something in Nottingham and the challenge that the Met faced on Clapham Common</w:t>
      </w:r>
      <w:r w:rsidRPr="00AB4367" w:rsidR="009A527B">
        <w:t>, which w</w:t>
      </w:r>
      <w:r w:rsidRPr="00AB4367">
        <w:t>as far, far greater in number</w:t>
      </w:r>
      <w:r w:rsidR="001B4BCA">
        <w:t xml:space="preserve">, </w:t>
      </w:r>
      <w:r w:rsidRPr="00AB4367">
        <w:t>and indeed the type of vigil that was under</w:t>
      </w:r>
      <w:r w:rsidR="001B4BCA">
        <w:t xml:space="preserve"> </w:t>
      </w:r>
      <w:r w:rsidRPr="00AB4367">
        <w:t>way.</w:t>
      </w:r>
    </w:p>
    <w:p w:rsidR="00684E00" w:rsidRPr="00AB4367" w:rsidP="00BB660A">
      <w:pPr>
        <w:pStyle w:val="Answer"/>
      </w:pPr>
      <w:r w:rsidRPr="00AB4367">
        <w:t xml:space="preserve">If there is a similarity, </w:t>
      </w:r>
      <w:r w:rsidRPr="00AB4367" w:rsidR="009A527B">
        <w:t>e</w:t>
      </w:r>
      <w:r w:rsidRPr="00AB4367">
        <w:t xml:space="preserve">vents up until about 6 </w:t>
      </w:r>
      <w:r w:rsidR="001B4BCA">
        <w:t>o’clock</w:t>
      </w:r>
      <w:r w:rsidRPr="00AB4367">
        <w:t xml:space="preserve"> on Clapham Common were not fundamentally different f</w:t>
      </w:r>
      <w:r w:rsidRPr="00AB4367" w:rsidR="0080455B">
        <w:t>ro</w:t>
      </w:r>
      <w:r w:rsidRPr="00AB4367">
        <w:t xml:space="preserve">m some of the vigils we saw in other </w:t>
      </w:r>
      <w:r w:rsidRPr="00AB4367" w:rsidR="009A527B">
        <w:t>parts</w:t>
      </w:r>
      <w:r w:rsidRPr="00AB4367">
        <w:t xml:space="preserve"> of the country</w:t>
      </w:r>
      <w:r w:rsidR="001B4BCA">
        <w:t xml:space="preserve">, </w:t>
      </w:r>
      <w:r w:rsidRPr="00AB4367">
        <w:t>and in fact were policed in a not d</w:t>
      </w:r>
      <w:r w:rsidRPr="00AB4367">
        <w:t xml:space="preserve">issimilar way—very </w:t>
      </w:r>
      <w:r w:rsidRPr="00AB4367" w:rsidR="009A527B">
        <w:t>low</w:t>
      </w:r>
      <w:r w:rsidR="001B4BCA">
        <w:t>-</w:t>
      </w:r>
      <w:r w:rsidRPr="00AB4367" w:rsidR="009A527B">
        <w:t>key</w:t>
      </w:r>
      <w:r w:rsidRPr="00AB4367">
        <w:t xml:space="preserve">, almost </w:t>
      </w:r>
      <w:r w:rsidR="001B4BCA">
        <w:t xml:space="preserve">with </w:t>
      </w:r>
      <w:r w:rsidRPr="00AB4367">
        <w:t>very little emphasis</w:t>
      </w:r>
      <w:r w:rsidRPr="00AB4367" w:rsidR="009A527B">
        <w:t xml:space="preserve"> on going through any of the </w:t>
      </w:r>
      <w:r w:rsidR="001B4BCA">
        <w:t xml:space="preserve">Es, </w:t>
      </w:r>
      <w:r w:rsidRPr="00AB4367">
        <w:t xml:space="preserve">because it was seen to be conducted in a </w:t>
      </w:r>
      <w:r w:rsidR="001B4BCA">
        <w:t>c</w:t>
      </w:r>
      <w:r w:rsidRPr="00AB4367">
        <w:t>ovid-friendly</w:t>
      </w:r>
      <w:r w:rsidR="001B4BCA">
        <w:t xml:space="preserve">, </w:t>
      </w:r>
      <w:r w:rsidRPr="00AB4367">
        <w:t>entirely respectful</w:t>
      </w:r>
      <w:r w:rsidRPr="00AB4367" w:rsidR="0080455B">
        <w:t xml:space="preserve"> and sensible way.</w:t>
      </w:r>
      <w:r w:rsidRPr="00AB4367" w:rsidR="0025015E">
        <w:t xml:space="preserve"> </w:t>
      </w:r>
      <w:r w:rsidRPr="00AB4367">
        <w:t xml:space="preserve">There is a contrast between what we saw on Clapham Common before 6 </w:t>
      </w:r>
      <w:r w:rsidR="001B4BCA">
        <w:t>o’clock</w:t>
      </w:r>
      <w:r w:rsidRPr="00AB4367">
        <w:t xml:space="preserve"> and perhaps what we saw in some other places</w:t>
      </w:r>
      <w:r w:rsidR="001B4BCA">
        <w:t xml:space="preserve">, </w:t>
      </w:r>
      <w:r w:rsidRPr="00AB4367">
        <w:t xml:space="preserve">and what we saw in Clapham Common later on that evening, which </w:t>
      </w:r>
      <w:r w:rsidR="001B4BCA">
        <w:t xml:space="preserve">really </w:t>
      </w:r>
      <w:r w:rsidRPr="00AB4367">
        <w:t>does not b</w:t>
      </w:r>
      <w:r w:rsidRPr="00AB4367" w:rsidR="00CA18A2">
        <w:t>ear</w:t>
      </w:r>
      <w:r w:rsidRPr="00AB4367">
        <w:t xml:space="preserve"> comparison with anything we saw any</w:t>
      </w:r>
      <w:r w:rsidRPr="00AB4367" w:rsidR="0080455B">
        <w:t>where</w:t>
      </w:r>
      <w:r w:rsidRPr="00AB4367">
        <w:t xml:space="preserve"> else.</w:t>
      </w:r>
    </w:p>
    <w:p w:rsidR="00684E00" w:rsidRPr="00AB4367" w:rsidP="00BB660A">
      <w:pPr>
        <w:pStyle w:val="Question"/>
      </w:pPr>
      <w:sdt>
        <w:sdtPr>
          <w:alias w:val="Member"/>
          <w:tag w:val="&lt;Member mnisId='420' dodsId='25691'&gt;"/>
          <w:id w:val="396640772"/>
          <w:placeholder>
            <w:docPart w:val="DefaultPlaceholder_1081868574"/>
          </w:placeholder>
          <w:richText/>
        </w:sdtPr>
        <w:sdtContent>
          <w:r w:rsidRPr="00AB4367">
            <w:rPr>
              <w:b/>
            </w:rPr>
            <w:t>Chair:</w:t>
          </w:r>
        </w:sdtContent>
      </w:sdt>
      <w:r w:rsidRPr="00AB4367">
        <w:t xml:space="preserve"> To </w:t>
      </w:r>
      <w:r w:rsidRPr="00AB4367" w:rsidR="009A527B">
        <w:t>clarify</w:t>
      </w:r>
      <w:r w:rsidRPr="00AB4367">
        <w:t xml:space="preserve">, when you are doing a report like this, is </w:t>
      </w:r>
      <w:r w:rsidRPr="00AB4367" w:rsidR="009A527B">
        <w:t>the</w:t>
      </w:r>
      <w:r w:rsidRPr="00AB4367">
        <w:t xml:space="preserve"> question you are see</w:t>
      </w:r>
      <w:r w:rsidRPr="00AB4367" w:rsidR="0080455B">
        <w:t>k</w:t>
      </w:r>
      <w:r w:rsidRPr="00AB4367">
        <w:t>ing to answer</w:t>
      </w:r>
      <w:r w:rsidR="001B4BCA">
        <w:t xml:space="preserve">, </w:t>
      </w:r>
      <w:r w:rsidRPr="00AB4367">
        <w:t>was this a reasonable course of action by the</w:t>
      </w:r>
      <w:r w:rsidRPr="00AB4367" w:rsidR="0080455B">
        <w:t xml:space="preserve"> police</w:t>
      </w:r>
      <w:r w:rsidR="001B4BCA">
        <w:t xml:space="preserve">? Is the question, </w:t>
      </w:r>
      <w:r w:rsidRPr="00AB4367">
        <w:t xml:space="preserve">was this the best course of action by the </w:t>
      </w:r>
      <w:r w:rsidRPr="00AB4367" w:rsidR="009A527B">
        <w:t>police</w:t>
      </w:r>
      <w:r w:rsidR="001B4BCA">
        <w:t>? O</w:t>
      </w:r>
      <w:r w:rsidRPr="00AB4367" w:rsidR="0080455B">
        <w:t>r</w:t>
      </w:r>
      <w:r w:rsidRPr="00AB4367">
        <w:t xml:space="preserve"> is the question</w:t>
      </w:r>
      <w:r w:rsidR="001B4BCA">
        <w:t xml:space="preserve">, </w:t>
      </w:r>
      <w:r w:rsidRPr="00AB4367">
        <w:t>was this the only course of action by the police?</w:t>
      </w:r>
      <w:r w:rsidRPr="00AB4367" w:rsidR="0025015E">
        <w:t xml:space="preserve"> </w:t>
      </w:r>
      <w:r w:rsidRPr="00AB4367">
        <w:t xml:space="preserve">I am not sure which of </w:t>
      </w:r>
      <w:r w:rsidRPr="00AB4367" w:rsidR="009A527B">
        <w:t>those</w:t>
      </w:r>
      <w:r w:rsidRPr="00AB4367">
        <w:t xml:space="preserve"> three questions you were answering with your report.</w:t>
      </w:r>
    </w:p>
    <w:p w:rsidR="0080455B" w:rsidRPr="00AB4367" w:rsidP="00BB660A">
      <w:pPr>
        <w:pStyle w:val="Answer"/>
      </w:pPr>
      <w:sdt>
        <w:sdtPr>
          <w:alias w:val="Witness"/>
          <w:id w:val="1800639930"/>
          <w:placeholder>
            <w:docPart w:val="DefaultPlaceholder_1081868574"/>
          </w:placeholder>
          <w:richText/>
        </w:sdtPr>
        <w:sdtContent>
          <w:r w:rsidRPr="00AB4367" w:rsidR="00684E00">
            <w:rPr>
              <w:b/>
              <w:i/>
            </w:rPr>
            <w:t>Matt Parr:</w:t>
          </w:r>
        </w:sdtContent>
      </w:sdt>
      <w:r w:rsidRPr="00AB4367" w:rsidR="00684E00">
        <w:t xml:space="preserve"> The slightly simplistic answer to that is we answer the question, by and large, that the terms of reference invite</w:t>
      </w:r>
      <w:r w:rsidR="001B4BCA">
        <w:t xml:space="preserve"> us to</w:t>
      </w:r>
      <w:r w:rsidRPr="00AB4367" w:rsidR="00684E00">
        <w:t>.</w:t>
      </w:r>
      <w:r w:rsidRPr="00AB4367" w:rsidR="0025015E">
        <w:t xml:space="preserve"> </w:t>
      </w:r>
      <w:r w:rsidRPr="00AB4367" w:rsidR="00684E00">
        <w:t xml:space="preserve">The terms of reference from the Home Secretary and from the Mayor of London, who </w:t>
      </w:r>
      <w:r w:rsidRPr="00AB4367">
        <w:t>commissioned</w:t>
      </w:r>
      <w:r w:rsidRPr="00AB4367" w:rsidR="00684E00">
        <w:t xml:space="preserve"> us almost simultaneously to look at the events</w:t>
      </w:r>
      <w:r w:rsidRPr="00AB4367">
        <w:t>, are</w:t>
      </w:r>
      <w:r w:rsidRPr="00AB4367" w:rsidR="00684E00">
        <w:t xml:space="preserve"> in the front of the report</w:t>
      </w:r>
      <w:r w:rsidRPr="00AB4367">
        <w:t>.</w:t>
      </w:r>
      <w:r w:rsidRPr="00AB4367" w:rsidR="0025015E">
        <w:t xml:space="preserve"> </w:t>
      </w:r>
      <w:r w:rsidRPr="00AB4367">
        <w:t>They</w:t>
      </w:r>
      <w:r w:rsidRPr="00AB4367" w:rsidR="00684E00">
        <w:t xml:space="preserve"> are </w:t>
      </w:r>
      <w:r w:rsidRPr="00AB4367" w:rsidR="009A527B">
        <w:t>slightly</w:t>
      </w:r>
      <w:r w:rsidRPr="00AB4367" w:rsidR="00684E00">
        <w:t xml:space="preserve"> different</w:t>
      </w:r>
      <w:r w:rsidR="001B4BCA">
        <w:t xml:space="preserve">, </w:t>
      </w:r>
      <w:r w:rsidRPr="00AB4367" w:rsidR="00684E00">
        <w:t xml:space="preserve">but broadly they cover </w:t>
      </w:r>
      <w:r w:rsidRPr="00AB4367" w:rsidR="009A527B">
        <w:t>the</w:t>
      </w:r>
      <w:r w:rsidRPr="00AB4367" w:rsidR="00684E00">
        <w:t xml:space="preserve"> same ground.</w:t>
      </w:r>
    </w:p>
    <w:p w:rsidR="0080455B" w:rsidRPr="00AB4367" w:rsidP="00BB660A">
      <w:pPr>
        <w:pStyle w:val="Answer"/>
      </w:pPr>
      <w:r w:rsidRPr="00AB4367">
        <w:t xml:space="preserve">We </w:t>
      </w:r>
      <w:r w:rsidRPr="00AB4367" w:rsidR="009A527B">
        <w:t>distilled</w:t>
      </w:r>
      <w:r w:rsidRPr="00AB4367">
        <w:t xml:space="preserve"> it down to three questions.</w:t>
      </w:r>
      <w:r w:rsidRPr="00AB4367" w:rsidR="0025015E">
        <w:t xml:space="preserve"> </w:t>
      </w:r>
      <w:r w:rsidRPr="00AB4367">
        <w:t>The first was</w:t>
      </w:r>
      <w:r w:rsidR="001B4BCA">
        <w:t>,</w:t>
      </w:r>
      <w:r w:rsidRPr="00AB4367">
        <w:t xml:space="preserve"> did the force</w:t>
      </w:r>
      <w:r w:rsidRPr="00AB4367" w:rsidR="0025015E">
        <w:t>’</w:t>
      </w:r>
      <w:r w:rsidRPr="00AB4367">
        <w:t xml:space="preserve">s desire to </w:t>
      </w:r>
      <w:r w:rsidRPr="00AB4367" w:rsidR="009A527B">
        <w:t>maintain</w:t>
      </w:r>
      <w:r w:rsidRPr="00AB4367">
        <w:t xml:space="preserve"> consistency justify its stance</w:t>
      </w:r>
      <w:r w:rsidR="001B4BCA">
        <w:t>? W</w:t>
      </w:r>
      <w:r w:rsidRPr="00AB4367">
        <w:t xml:space="preserve">as it a reasonable stance that </w:t>
      </w:r>
      <w:r w:rsidR="001B4BCA">
        <w:t xml:space="preserve">they </w:t>
      </w:r>
      <w:r w:rsidRPr="00AB4367">
        <w:t>took towards the vigil</w:t>
      </w:r>
      <w:r w:rsidRPr="00AB4367" w:rsidR="00846811">
        <w:t>?</w:t>
      </w:r>
      <w:r w:rsidRPr="00AB4367" w:rsidR="0025015E">
        <w:t xml:space="preserve"> </w:t>
      </w:r>
      <w:r w:rsidR="001B4BCA">
        <w:t xml:space="preserve">That was the first one. </w:t>
      </w:r>
      <w:r w:rsidRPr="00AB4367">
        <w:t>The second was</w:t>
      </w:r>
      <w:r w:rsidR="001B4BCA">
        <w:t>,</w:t>
      </w:r>
      <w:r w:rsidRPr="00AB4367">
        <w:t xml:space="preserve"> essentially</w:t>
      </w:r>
      <w:r w:rsidR="001B4BCA">
        <w:t xml:space="preserve">, </w:t>
      </w:r>
      <w:r w:rsidRPr="00AB4367">
        <w:t>could it have been</w:t>
      </w:r>
      <w:r w:rsidRPr="00AB4367" w:rsidR="009A527B">
        <w:t xml:space="preserve"> arranged</w:t>
      </w:r>
      <w:r w:rsidRPr="00AB4367">
        <w:t xml:space="preserve"> in a way that would have been </w:t>
      </w:r>
      <w:r w:rsidR="001B4BCA">
        <w:t>c</w:t>
      </w:r>
      <w:r w:rsidRPr="00AB4367">
        <w:t>ovid</w:t>
      </w:r>
      <w:r w:rsidR="001B4BCA">
        <w:t>-</w:t>
      </w:r>
      <w:r w:rsidRPr="00AB4367">
        <w:t>compliant</w:t>
      </w:r>
      <w:r w:rsidRPr="00AB4367" w:rsidR="00846811">
        <w:t>?</w:t>
      </w:r>
      <w:r w:rsidRPr="00AB4367" w:rsidR="0025015E">
        <w:t xml:space="preserve"> </w:t>
      </w:r>
      <w:r w:rsidRPr="00AB4367">
        <w:t xml:space="preserve">Could they have done more work with Reclaim </w:t>
      </w:r>
      <w:r w:rsidRPr="00AB4367" w:rsidR="004973F1">
        <w:t>These</w:t>
      </w:r>
      <w:r w:rsidRPr="00AB4367">
        <w:t xml:space="preserve"> </w:t>
      </w:r>
      <w:r w:rsidRPr="00AB4367">
        <w:t xml:space="preserve">Streets or Lambeth </w:t>
      </w:r>
      <w:r w:rsidRPr="00AB4367" w:rsidR="009A527B">
        <w:t>C</w:t>
      </w:r>
      <w:r w:rsidRPr="00AB4367">
        <w:t xml:space="preserve">ouncil to </w:t>
      </w:r>
      <w:r w:rsidRPr="00AB4367">
        <w:t>p</w:t>
      </w:r>
      <w:r w:rsidRPr="00AB4367">
        <w:t xml:space="preserve">lan it, particularly after the court case that had </w:t>
      </w:r>
      <w:r w:rsidRPr="00AB4367" w:rsidR="009A527B">
        <w:t>clarified</w:t>
      </w:r>
      <w:r w:rsidRPr="00AB4367">
        <w:t xml:space="preserve"> both sides</w:t>
      </w:r>
      <w:r w:rsidRPr="00AB4367" w:rsidR="0025015E">
        <w:t>’</w:t>
      </w:r>
      <w:r w:rsidRPr="00AB4367">
        <w:t xml:space="preserve"> positions, and could it have been planned in a </w:t>
      </w:r>
      <w:r w:rsidR="001B4BCA">
        <w:t>c</w:t>
      </w:r>
      <w:r w:rsidRPr="00AB4367">
        <w:t>ovid-friendly way</w:t>
      </w:r>
      <w:r w:rsidRPr="00AB4367">
        <w:t>?</w:t>
      </w:r>
      <w:r w:rsidRPr="00AB4367" w:rsidR="0025015E">
        <w:t xml:space="preserve"> </w:t>
      </w:r>
      <w:r w:rsidRPr="00AB4367">
        <w:t>The third one was</w:t>
      </w:r>
      <w:r w:rsidR="001B4BCA">
        <w:t xml:space="preserve">, </w:t>
      </w:r>
      <w:r w:rsidRPr="00AB4367">
        <w:t xml:space="preserve">at </w:t>
      </w:r>
      <w:r w:rsidRPr="00AB4367" w:rsidR="00AE32A8">
        <w:t xml:space="preserve">the </w:t>
      </w:r>
      <w:r w:rsidRPr="00AB4367">
        <w:t>event itself</w:t>
      </w:r>
      <w:r w:rsidRPr="00AB4367" w:rsidR="00846811">
        <w:t>,</w:t>
      </w:r>
      <w:r w:rsidRPr="00AB4367">
        <w:t xml:space="preserve"> were the actions proportionate</w:t>
      </w:r>
      <w:r w:rsidR="001B4BCA">
        <w:t>?</w:t>
      </w:r>
    </w:p>
    <w:p w:rsidR="00AE32A8" w:rsidRPr="00AB4367" w:rsidP="00BB660A">
      <w:pPr>
        <w:pStyle w:val="Answer"/>
      </w:pPr>
      <w:r w:rsidRPr="00AB4367">
        <w:t xml:space="preserve">To answer your question, there will be different </w:t>
      </w:r>
      <w:r w:rsidRPr="00AB4367" w:rsidR="0080455B">
        <w:t>opinions</w:t>
      </w:r>
      <w:r w:rsidRPr="00AB4367">
        <w:t xml:space="preserve"> on what the best way to approach it is.</w:t>
      </w:r>
      <w:r w:rsidRPr="00AB4367" w:rsidR="0025015E">
        <w:t xml:space="preserve"> </w:t>
      </w:r>
      <w:r w:rsidRPr="00AB4367">
        <w:t>Our test is what was asked in the terms of reference, which was fundamentally to get to the bottom of it</w:t>
      </w:r>
      <w:r w:rsidR="001B4BCA">
        <w:t xml:space="preserve">, </w:t>
      </w:r>
      <w:r w:rsidRPr="00AB4367">
        <w:t>and has the Met acted in a proportionate and reasonable manner</w:t>
      </w:r>
      <w:r w:rsidR="001B4BCA">
        <w:t>?</w:t>
      </w:r>
    </w:p>
    <w:p w:rsidR="00AE32A8" w:rsidRPr="00AB4367" w:rsidP="00BB660A">
      <w:pPr>
        <w:pStyle w:val="Question"/>
      </w:pPr>
      <w:sdt>
        <w:sdtPr>
          <w:alias w:val="Member"/>
          <w:tag w:val="&lt;Member mnisId='420' dodsId='25691'&gt;"/>
          <w:id w:val="1081721116"/>
          <w:placeholder>
            <w:docPart w:val="DefaultPlaceholder_1081868574"/>
          </w:placeholder>
          <w:richText/>
        </w:sdtPr>
        <w:sdtContent>
          <w:r w:rsidRPr="00AB4367">
            <w:rPr>
              <w:b/>
            </w:rPr>
            <w:t>Chair:</w:t>
          </w:r>
        </w:sdtContent>
      </w:sdt>
      <w:r w:rsidRPr="00AB4367">
        <w:t xml:space="preserve"> </w:t>
      </w:r>
      <w:r w:rsidRPr="00AB4367" w:rsidR="0080455B">
        <w:t>In other words,</w:t>
      </w:r>
      <w:r w:rsidRPr="00AB4367">
        <w:t xml:space="preserve"> obviously, yes, this was a reasonable course of action for the police</w:t>
      </w:r>
      <w:r w:rsidR="001B4BCA">
        <w:t>. B</w:t>
      </w:r>
      <w:r w:rsidRPr="00AB4367">
        <w:t xml:space="preserve">ut you did not consider whether it was either the best course or the only course of action for the Metropolitan </w:t>
      </w:r>
      <w:r w:rsidR="001B4BCA">
        <w:t>p</w:t>
      </w:r>
      <w:r w:rsidRPr="00AB4367">
        <w:t>olice.</w:t>
      </w:r>
    </w:p>
    <w:p w:rsidR="00422E5B" w:rsidRPr="00AB4367" w:rsidP="00BB660A">
      <w:pPr>
        <w:pStyle w:val="Answer"/>
      </w:pPr>
      <w:sdt>
        <w:sdtPr>
          <w:alias w:val="Witness"/>
          <w:id w:val="1104150184"/>
          <w:placeholder>
            <w:docPart w:val="DefaultPlaceholder_1081868574"/>
          </w:placeholder>
          <w:richText/>
        </w:sdtPr>
        <w:sdtContent>
          <w:r w:rsidRPr="00AB4367" w:rsidR="00AE32A8">
            <w:rPr>
              <w:b/>
              <w:i/>
            </w:rPr>
            <w:t>Matt Parr:</w:t>
          </w:r>
        </w:sdtContent>
      </w:sdt>
      <w:r w:rsidRPr="00AB4367" w:rsidR="00AE32A8">
        <w:t xml:space="preserve"> I think we did.</w:t>
      </w:r>
      <w:r w:rsidRPr="00AB4367" w:rsidR="0025015E">
        <w:t xml:space="preserve"> </w:t>
      </w:r>
      <w:r w:rsidRPr="00AB4367" w:rsidR="00AE32A8">
        <w:t>On the first question, which is</w:t>
      </w:r>
      <w:r w:rsidR="001B4BCA">
        <w:t xml:space="preserve"> whether </w:t>
      </w:r>
      <w:r w:rsidRPr="00AB4367" w:rsidR="00AE32A8">
        <w:t>the need to de</w:t>
      </w:r>
      <w:r w:rsidRPr="00AB4367" w:rsidR="009A527B">
        <w:t>monstrate consisten</w:t>
      </w:r>
      <w:r w:rsidRPr="00AB4367" w:rsidR="0080455B">
        <w:t>c</w:t>
      </w:r>
      <w:r w:rsidRPr="00AB4367" w:rsidR="009A527B">
        <w:t>y outweigh</w:t>
      </w:r>
      <w:r w:rsidR="001B4BCA">
        <w:t>ed</w:t>
      </w:r>
      <w:r w:rsidRPr="00AB4367" w:rsidR="00AE32A8">
        <w:t xml:space="preserve"> making a special case for the nature of that vigil</w:t>
      </w:r>
      <w:r w:rsidRPr="00AB4367" w:rsidR="00846811">
        <w:t xml:space="preserve">, </w:t>
      </w:r>
      <w:r w:rsidRPr="00AB4367" w:rsidR="00AE32A8">
        <w:t>I am not saying it would have been unreasonable to have gone the other way</w:t>
      </w:r>
      <w:r w:rsidR="001B4BCA">
        <w:t xml:space="preserve">, </w:t>
      </w:r>
      <w:r w:rsidRPr="00AB4367" w:rsidR="00AE32A8">
        <w:t>but I think what they did was the best decision.</w:t>
      </w:r>
      <w:r w:rsidRPr="00AB4367" w:rsidR="0025015E">
        <w:t xml:space="preserve"> </w:t>
      </w:r>
      <w:r w:rsidRPr="00AB4367" w:rsidR="00AE32A8">
        <w:t>Our conclusion was that the need for consistency outweighed the idea of making a special case for that particular vigil and effectively ignoring</w:t>
      </w:r>
      <w:r w:rsidRPr="00AB4367">
        <w:t xml:space="preserve"> it.</w:t>
      </w:r>
      <w:r w:rsidRPr="00AB4367" w:rsidR="0025015E">
        <w:t xml:space="preserve"> </w:t>
      </w:r>
      <w:r w:rsidRPr="00AB4367" w:rsidR="00AE32A8">
        <w:t>There are all sorts of reasons for that that go wider than just the particularly shocking case of Sarah E</w:t>
      </w:r>
      <w:r w:rsidRPr="00AB4367" w:rsidR="009A527B">
        <w:t>v</w:t>
      </w:r>
      <w:r w:rsidRPr="00AB4367" w:rsidR="00AE32A8">
        <w:t>erard.</w:t>
      </w:r>
      <w:r w:rsidRPr="00AB4367" w:rsidR="0025015E">
        <w:t xml:space="preserve"> </w:t>
      </w:r>
      <w:r w:rsidRPr="00AB4367" w:rsidR="00AE32A8">
        <w:t xml:space="preserve">There are all sorts of reasons why—I am sure Craig would say the same—there are pitfalls in demonstrating partiality to any </w:t>
      </w:r>
      <w:r w:rsidR="001B4BCA">
        <w:t xml:space="preserve">cause, </w:t>
      </w:r>
      <w:r w:rsidRPr="00AB4367" w:rsidR="00AE32A8">
        <w:t xml:space="preserve">regardless of how easy it is </w:t>
      </w:r>
      <w:r w:rsidRPr="00AB4367" w:rsidR="009A527B">
        <w:t>to</w:t>
      </w:r>
      <w:r w:rsidRPr="00AB4367" w:rsidR="00AE32A8">
        <w:t xml:space="preserve"> associate and sympathise with.</w:t>
      </w:r>
      <w:r w:rsidRPr="00AB4367" w:rsidR="0025015E">
        <w:t xml:space="preserve"> </w:t>
      </w:r>
      <w:r w:rsidR="001B4BCA">
        <w:t>So o</w:t>
      </w:r>
      <w:r w:rsidRPr="00AB4367" w:rsidR="00AE32A8">
        <w:t xml:space="preserve">ur conclusion was that </w:t>
      </w:r>
      <w:r w:rsidRPr="00AB4367" w:rsidR="009A527B">
        <w:t>they</w:t>
      </w:r>
      <w:r w:rsidRPr="00AB4367" w:rsidR="00AE32A8">
        <w:t xml:space="preserve"> did the right thing.</w:t>
      </w:r>
    </w:p>
    <w:p w:rsidR="002F60E3" w:rsidRPr="00AB4367" w:rsidP="00BB660A">
      <w:pPr>
        <w:pStyle w:val="Answer"/>
      </w:pPr>
      <w:r w:rsidRPr="00AB4367">
        <w:t>On the second question</w:t>
      </w:r>
      <w:r w:rsidRPr="00AB4367" w:rsidR="00422E5B">
        <w:t xml:space="preserve">, </w:t>
      </w:r>
      <w:r w:rsidR="001B4BCA">
        <w:t xml:space="preserve">about whether it </w:t>
      </w:r>
      <w:r w:rsidRPr="00AB4367">
        <w:t xml:space="preserve">could have been managed or organised in a way that allowed them to </w:t>
      </w:r>
      <w:r w:rsidRPr="00AB4367">
        <w:t xml:space="preserve">police it in a different way, our conclusion </w:t>
      </w:r>
      <w:r w:rsidR="001B4BCA">
        <w:t xml:space="preserve">was </w:t>
      </w:r>
      <w:r w:rsidRPr="00AB4367">
        <w:t xml:space="preserve">pretty solidly </w:t>
      </w:r>
      <w:r w:rsidR="001B4BCA">
        <w:t xml:space="preserve">that </w:t>
      </w:r>
      <w:r w:rsidRPr="00AB4367">
        <w:t>it could not.</w:t>
      </w:r>
      <w:r w:rsidRPr="00AB4367" w:rsidR="0025015E">
        <w:t xml:space="preserve"> </w:t>
      </w:r>
      <w:r w:rsidRPr="00AB4367">
        <w:t xml:space="preserve">There was no realistic prospect of that vigil </w:t>
      </w:r>
      <w:r w:rsidRPr="00AB4367" w:rsidR="009A527B">
        <w:t>being</w:t>
      </w:r>
      <w:r w:rsidRPr="00AB4367">
        <w:t xml:space="preserve"> organised in a way that would have allowed the police to stand back, as indeed they did</w:t>
      </w:r>
      <w:r w:rsidR="001B4BCA">
        <w:t>—just r</w:t>
      </w:r>
      <w:r w:rsidRPr="00AB4367">
        <w:t>emember that</w:t>
      </w:r>
      <w:r w:rsidR="001B4BCA">
        <w:t xml:space="preserve">, </w:t>
      </w:r>
      <w:r w:rsidRPr="00AB4367">
        <w:t xml:space="preserve">up </w:t>
      </w:r>
      <w:r w:rsidRPr="00AB4367" w:rsidR="009A527B">
        <w:t>until</w:t>
      </w:r>
      <w:r w:rsidRPr="00AB4367">
        <w:t xml:space="preserve"> about 6 </w:t>
      </w:r>
      <w:r w:rsidR="001B4BCA">
        <w:t xml:space="preserve">o’clock, </w:t>
      </w:r>
      <w:r w:rsidRPr="00AB4367">
        <w:t>there were 12 police officers on Clapham Common</w:t>
      </w:r>
      <w:r w:rsidR="001B4BCA">
        <w:t xml:space="preserve">, </w:t>
      </w:r>
      <w:r w:rsidRPr="00AB4367">
        <w:t>and it was entirely respectful, entirely dignified.</w:t>
      </w:r>
      <w:r w:rsidRPr="00AB4367" w:rsidR="0025015E">
        <w:t xml:space="preserve"> </w:t>
      </w:r>
      <w:r w:rsidRPr="00AB4367">
        <w:t>That was the part where the Duchess of Cambridge came.</w:t>
      </w:r>
      <w:r w:rsidRPr="00AB4367" w:rsidR="0025015E">
        <w:t xml:space="preserve"> </w:t>
      </w:r>
      <w:r w:rsidRPr="00AB4367">
        <w:t xml:space="preserve">We made some criticisms </w:t>
      </w:r>
      <w:r w:rsidR="001B4BCA">
        <w:t xml:space="preserve">of </w:t>
      </w:r>
      <w:r w:rsidRPr="00AB4367">
        <w:t>how the Met managed it</w:t>
      </w:r>
      <w:r w:rsidR="001B4BCA">
        <w:t>,</w:t>
      </w:r>
      <w:r w:rsidRPr="00AB4367">
        <w:t xml:space="preserve"> and some of the information flow and some of the intelligence gathering was not top</w:t>
      </w:r>
      <w:r w:rsidR="001B4BCA">
        <w:t>-</w:t>
      </w:r>
      <w:r w:rsidRPr="00AB4367">
        <w:t>drawer</w:t>
      </w:r>
      <w:r w:rsidRPr="00AB4367" w:rsidR="005745EF">
        <w:t>,</w:t>
      </w:r>
      <w:r w:rsidRPr="00AB4367">
        <w:t xml:space="preserve"> but up until that point it was entirely possible for it to carry on in a way that did not infringe the regulations and did not present a threat to public health.</w:t>
      </w:r>
      <w:r w:rsidRPr="00AB4367" w:rsidR="0025015E">
        <w:t xml:space="preserve"> </w:t>
      </w:r>
      <w:r w:rsidRPr="00AB4367">
        <w:t xml:space="preserve">But </w:t>
      </w:r>
      <w:r w:rsidR="001B4BCA">
        <w:t xml:space="preserve">as to </w:t>
      </w:r>
      <w:r w:rsidRPr="00AB4367">
        <w:t xml:space="preserve">what they were facing after 6 </w:t>
      </w:r>
      <w:r w:rsidR="001B4BCA">
        <w:t>o’clock</w:t>
      </w:r>
      <w:r w:rsidRPr="00AB4367">
        <w:t xml:space="preserve">, I do </w:t>
      </w:r>
      <w:r w:rsidRPr="00AB4367" w:rsidR="009A527B">
        <w:t>not</w:t>
      </w:r>
      <w:r w:rsidRPr="00AB4367">
        <w:t xml:space="preserve"> think</w:t>
      </w:r>
      <w:r w:rsidRPr="00AB4367" w:rsidR="009A527B">
        <w:t xml:space="preserve"> </w:t>
      </w:r>
      <w:r w:rsidRPr="00AB4367">
        <w:t xml:space="preserve">there was any </w:t>
      </w:r>
      <w:r w:rsidRPr="00AB4367" w:rsidR="009A527B">
        <w:t>meaningful</w:t>
      </w:r>
      <w:r w:rsidRPr="00AB4367">
        <w:t xml:space="preserve"> prospect of them ever being able to organise it in a </w:t>
      </w:r>
      <w:r w:rsidRPr="00AB4367" w:rsidR="009A527B">
        <w:t>way</w:t>
      </w:r>
      <w:r w:rsidRPr="00AB4367">
        <w:t xml:space="preserve"> that would have been allowed.</w:t>
      </w:r>
    </w:p>
    <w:p w:rsidR="002F60E3" w:rsidRPr="00AB4367" w:rsidP="00BB660A">
      <w:pPr>
        <w:pStyle w:val="Question"/>
      </w:pPr>
      <w:sdt>
        <w:sdtPr>
          <w:alias w:val="Member"/>
          <w:tag w:val="&lt;Member mnisId='420' dodsId='25691'&gt;"/>
          <w:id w:val="1931315560"/>
          <w:placeholder>
            <w:docPart w:val="DefaultPlaceholder_1081868574"/>
          </w:placeholder>
          <w:richText/>
        </w:sdtPr>
        <w:sdtContent>
          <w:r w:rsidRPr="00AB4367">
            <w:rPr>
              <w:b/>
            </w:rPr>
            <w:t>Chair:</w:t>
          </w:r>
        </w:sdtContent>
      </w:sdt>
      <w:r w:rsidRPr="00AB4367">
        <w:t xml:space="preserve"> We need to move on to complaints in a second</w:t>
      </w:r>
      <w:r w:rsidR="001B4BCA">
        <w:t xml:space="preserve">, and </w:t>
      </w:r>
      <w:r w:rsidRPr="00AB4367">
        <w:t xml:space="preserve">I want to bring Diane Abbott back in </w:t>
      </w:r>
      <w:r w:rsidRPr="00AB4367" w:rsidR="009A527B">
        <w:t>briefly</w:t>
      </w:r>
      <w:r w:rsidRPr="00AB4367">
        <w:t xml:space="preserve">, but I am still </w:t>
      </w:r>
      <w:r w:rsidRPr="00AB4367" w:rsidR="009A527B">
        <w:t>not</w:t>
      </w:r>
      <w:r w:rsidRPr="00AB4367">
        <w:t xml:space="preserve"> clear whether you think </w:t>
      </w:r>
      <w:r w:rsidRPr="00AB4367" w:rsidR="005745EF">
        <w:t xml:space="preserve">that </w:t>
      </w:r>
      <w:r w:rsidRPr="00AB4367">
        <w:t xml:space="preserve">there was an alternative approach to enforcement on the day, </w:t>
      </w:r>
      <w:r w:rsidR="001B4BCA">
        <w:t xml:space="preserve">and whether, </w:t>
      </w:r>
      <w:r w:rsidRPr="00AB4367">
        <w:t>even if you do not think it was the best, it would have been better to do anything different.</w:t>
      </w:r>
      <w:r w:rsidRPr="00AB4367" w:rsidR="0025015E">
        <w:t xml:space="preserve"> </w:t>
      </w:r>
      <w:r w:rsidRPr="00AB4367">
        <w:t>We heard evidence, for example, from people who were there at the beginning, around 6</w:t>
      </w:r>
      <w:r w:rsidR="001B4BCA">
        <w:t xml:space="preserve"> o’clock</w:t>
      </w:r>
      <w:r w:rsidRPr="00AB4367">
        <w:t xml:space="preserve">, who said they thought </w:t>
      </w:r>
      <w:r w:rsidR="001B4BCA">
        <w:t xml:space="preserve">that </w:t>
      </w:r>
      <w:r w:rsidRPr="00AB4367">
        <w:t>it would have dispersed itself</w:t>
      </w:r>
      <w:r w:rsidR="001B4BCA">
        <w:t xml:space="preserve"> because it </w:t>
      </w:r>
      <w:r w:rsidRPr="00AB4367">
        <w:t>was cold</w:t>
      </w:r>
      <w:r w:rsidRPr="00AB4367" w:rsidR="00846811">
        <w:t xml:space="preserve"> and</w:t>
      </w:r>
      <w:r w:rsidRPr="00AB4367">
        <w:t xml:space="preserve"> </w:t>
      </w:r>
      <w:r w:rsidR="001B4BCA">
        <w:t xml:space="preserve">that </w:t>
      </w:r>
      <w:r w:rsidRPr="00AB4367">
        <w:t>the crowd would have dispersed themselves</w:t>
      </w:r>
      <w:r w:rsidR="001B4BCA">
        <w:t xml:space="preserve">, </w:t>
      </w:r>
      <w:r w:rsidRPr="00AB4367">
        <w:t xml:space="preserve">and </w:t>
      </w:r>
      <w:r w:rsidR="001B4BCA">
        <w:t xml:space="preserve">that </w:t>
      </w:r>
      <w:r w:rsidRPr="00AB4367">
        <w:t xml:space="preserve">there might have been other </w:t>
      </w:r>
      <w:r w:rsidRPr="00AB4367" w:rsidR="009A527B">
        <w:t>ways</w:t>
      </w:r>
      <w:r w:rsidRPr="00AB4367">
        <w:t xml:space="preserve"> of managing it.</w:t>
      </w:r>
      <w:r w:rsidRPr="00AB4367" w:rsidR="0025015E">
        <w:t xml:space="preserve"> </w:t>
      </w:r>
      <w:r w:rsidRPr="00AB4367">
        <w:t>Do you think</w:t>
      </w:r>
      <w:r w:rsidRPr="00AB4367" w:rsidR="00846811">
        <w:t xml:space="preserve"> that</w:t>
      </w:r>
      <w:r w:rsidRPr="00AB4367" w:rsidR="009A527B">
        <w:t xml:space="preserve"> </w:t>
      </w:r>
      <w:r w:rsidRPr="00AB4367">
        <w:t xml:space="preserve">there could have been other ways of </w:t>
      </w:r>
      <w:r w:rsidRPr="00AB4367">
        <w:t>managing it, even if you do not think they</w:t>
      </w:r>
      <w:r w:rsidRPr="00AB4367" w:rsidR="009A527B">
        <w:t xml:space="preserve"> would have</w:t>
      </w:r>
      <w:r w:rsidRPr="00AB4367">
        <w:t xml:space="preserve"> been the </w:t>
      </w:r>
      <w:r w:rsidRPr="00AB4367" w:rsidR="009A527B">
        <w:t>best</w:t>
      </w:r>
      <w:r w:rsidRPr="00AB4367">
        <w:t xml:space="preserve"> wa</w:t>
      </w:r>
      <w:r w:rsidRPr="00AB4367" w:rsidR="00846811">
        <w:t>y</w:t>
      </w:r>
      <w:r w:rsidRPr="00AB4367">
        <w:t>s of managing</w:t>
      </w:r>
      <w:r w:rsidRPr="00AB4367" w:rsidR="006658DE">
        <w:t xml:space="preserve"> it?</w:t>
      </w:r>
    </w:p>
    <w:p w:rsidR="002F60E3" w:rsidRPr="00AB4367" w:rsidP="00BB660A">
      <w:pPr>
        <w:pStyle w:val="Answer"/>
      </w:pPr>
      <w:sdt>
        <w:sdtPr>
          <w:alias w:val="Witness"/>
          <w:id w:val="1827001525"/>
          <w:placeholder>
            <w:docPart w:val="DefaultPlaceholder_1081868574"/>
          </w:placeholder>
          <w:richText/>
        </w:sdtPr>
        <w:sdtContent>
          <w:r w:rsidRPr="00AB4367">
            <w:rPr>
              <w:b/>
              <w:i/>
            </w:rPr>
            <w:t>Matt Parr:</w:t>
          </w:r>
        </w:sdtContent>
      </w:sdt>
      <w:r w:rsidRPr="00AB4367">
        <w:t xml:space="preserve"> Clearly</w:t>
      </w:r>
      <w:r w:rsidR="001B4BCA">
        <w:t>,</w:t>
      </w:r>
      <w:r w:rsidRPr="00AB4367">
        <w:t xml:space="preserve"> they could have chosen to completely ignore the all tiers regulations</w:t>
      </w:r>
      <w:r w:rsidRPr="00AB4367" w:rsidR="006658DE">
        <w:t>,</w:t>
      </w:r>
      <w:r w:rsidRPr="00AB4367">
        <w:t xml:space="preserve"> as they were.</w:t>
      </w:r>
      <w:r w:rsidRPr="00AB4367" w:rsidR="0025015E">
        <w:t xml:space="preserve"> </w:t>
      </w:r>
      <w:r w:rsidRPr="00AB4367">
        <w:t>That was the choice they had.</w:t>
      </w:r>
      <w:r w:rsidRPr="00AB4367" w:rsidR="0025015E">
        <w:t xml:space="preserve"> </w:t>
      </w:r>
      <w:r w:rsidRPr="00AB4367">
        <w:t xml:space="preserve">They </w:t>
      </w:r>
      <w:r w:rsidRPr="00AB4367" w:rsidR="009A527B">
        <w:t xml:space="preserve">could have </w:t>
      </w:r>
      <w:r w:rsidRPr="00AB4367">
        <w:t xml:space="preserve">just said, </w:t>
      </w:r>
      <w:r w:rsidRPr="00AB4367" w:rsidR="009A527B">
        <w:t>“</w:t>
      </w:r>
      <w:r w:rsidRPr="00AB4367">
        <w:t>We</w:t>
      </w:r>
      <w:r w:rsidRPr="00AB4367" w:rsidR="0025015E">
        <w:t>’</w:t>
      </w:r>
      <w:r w:rsidRPr="00AB4367">
        <w:t>re just going to stand back and watch that</w:t>
      </w:r>
      <w:r w:rsidR="001B4BCA">
        <w:t>.</w:t>
      </w:r>
      <w:r w:rsidRPr="00AB4367" w:rsidR="009A527B">
        <w:t>”</w:t>
      </w:r>
      <w:r w:rsidRPr="00AB4367" w:rsidR="0025015E">
        <w:t xml:space="preserve"> </w:t>
      </w:r>
      <w:r w:rsidRPr="00AB4367">
        <w:t xml:space="preserve">Our </w:t>
      </w:r>
      <w:r w:rsidRPr="00AB4367" w:rsidR="009A527B">
        <w:t>conclusion</w:t>
      </w:r>
      <w:r w:rsidRPr="00AB4367">
        <w:t xml:space="preserve"> was that </w:t>
      </w:r>
      <w:r w:rsidR="001B4BCA">
        <w:t xml:space="preserve">that </w:t>
      </w:r>
      <w:r w:rsidRPr="00AB4367">
        <w:t>would not have been a good idea.</w:t>
      </w:r>
      <w:r w:rsidRPr="00AB4367" w:rsidR="0025015E">
        <w:t xml:space="preserve"> </w:t>
      </w:r>
      <w:r w:rsidRPr="00AB4367">
        <w:t>It was clearly an alternative course of action</w:t>
      </w:r>
      <w:r w:rsidR="001B4BCA">
        <w:t xml:space="preserve">, </w:t>
      </w:r>
      <w:r w:rsidRPr="00AB4367">
        <w:t xml:space="preserve">but I do not think </w:t>
      </w:r>
      <w:r w:rsidRPr="00AB4367" w:rsidR="006658DE">
        <w:t>it</w:t>
      </w:r>
      <w:r w:rsidRPr="00AB4367">
        <w:t xml:space="preserve"> was the right one.</w:t>
      </w:r>
      <w:r w:rsidRPr="00AB4367" w:rsidR="0025015E">
        <w:t xml:space="preserve"> </w:t>
      </w:r>
      <w:r w:rsidRPr="00AB4367">
        <w:t>For that reason,</w:t>
      </w:r>
      <w:r w:rsidRPr="00AB4367" w:rsidR="00846811">
        <w:t xml:space="preserve"> I </w:t>
      </w:r>
      <w:r w:rsidR="001B4BCA">
        <w:t xml:space="preserve">kind of </w:t>
      </w:r>
      <w:r w:rsidRPr="00AB4367" w:rsidR="00846811">
        <w:t>go along with</w:t>
      </w:r>
      <w:r w:rsidRPr="00AB4367">
        <w:t xml:space="preserve"> the arguments the Met used before then and </w:t>
      </w:r>
      <w:r w:rsidRPr="00AB4367" w:rsidR="009A527B">
        <w:t xml:space="preserve">what </w:t>
      </w:r>
      <w:r w:rsidRPr="00AB4367">
        <w:t xml:space="preserve">the </w:t>
      </w:r>
      <w:r w:rsidR="001B4BCA">
        <w:t>Commissioner</w:t>
      </w:r>
      <w:r w:rsidRPr="00AB4367">
        <w:t xml:space="preserve"> has said to your Committee</w:t>
      </w:r>
      <w:r w:rsidR="001B4BCA">
        <w:t>—</w:t>
      </w:r>
    </w:p>
    <w:p w:rsidR="002F60E3" w:rsidRPr="00AB4367" w:rsidP="00BB660A">
      <w:pPr>
        <w:pStyle w:val="Question"/>
        <w:numPr>
          <w:ilvl w:val="0"/>
          <w:numId w:val="0"/>
        </w:numPr>
        <w:ind w:left="794"/>
      </w:pPr>
      <w:sdt>
        <w:sdtPr>
          <w:alias w:val="Member"/>
          <w:tag w:val="&lt;Member mnisId='420' dodsId='25691'&gt;"/>
          <w:id w:val="1284618237"/>
          <w:placeholder>
            <w:docPart w:val="DefaultPlaceholder_1081868574"/>
          </w:placeholder>
          <w:richText/>
        </w:sdtPr>
        <w:sdtContent>
          <w:r w:rsidRPr="00AB4367">
            <w:rPr>
              <w:b/>
            </w:rPr>
            <w:t>Chair:</w:t>
          </w:r>
        </w:sdtContent>
      </w:sdt>
      <w:r w:rsidRPr="00AB4367">
        <w:t xml:space="preserve"> Sorry, I am going to </w:t>
      </w:r>
      <w:r w:rsidRPr="00AB4367" w:rsidR="009A527B">
        <w:t>interrupt</w:t>
      </w:r>
      <w:r w:rsidRPr="00AB4367">
        <w:t xml:space="preserve"> you to bring Diane Abbott in.</w:t>
      </w:r>
      <w:r w:rsidRPr="00AB4367" w:rsidR="0025015E">
        <w:t xml:space="preserve"> </w:t>
      </w:r>
      <w:r w:rsidRPr="00AB4367">
        <w:t>You can come back on any further points on that.</w:t>
      </w:r>
    </w:p>
    <w:p w:rsidR="002F60E3" w:rsidRPr="00AB4367" w:rsidP="00BB660A">
      <w:pPr>
        <w:pStyle w:val="Question"/>
      </w:pPr>
      <w:sdt>
        <w:sdtPr>
          <w:alias w:val="Member"/>
          <w:tag w:val="&lt;Member mnisId='172' dodsId='25790'&gt;"/>
          <w:id w:val="-381489274"/>
          <w:placeholder>
            <w:docPart w:val="DefaultPlaceholder_1081868574"/>
          </w:placeholder>
          <w:richText/>
        </w:sdtPr>
        <w:sdtContent>
          <w:r w:rsidRPr="00AB4367">
            <w:rPr>
              <w:b/>
            </w:rPr>
            <w:t>Ms Diane Abbott:</w:t>
          </w:r>
        </w:sdtContent>
      </w:sdt>
      <w:r w:rsidRPr="00AB4367">
        <w:t xml:space="preserve"> This Committee knows</w:t>
      </w:r>
      <w:r w:rsidR="001B4BCA">
        <w:t xml:space="preserve">, </w:t>
      </w:r>
      <w:r w:rsidRPr="00AB4367">
        <w:t>and your report noted that</w:t>
      </w:r>
      <w:r w:rsidR="001B4BCA">
        <w:t xml:space="preserve">, </w:t>
      </w:r>
      <w:r w:rsidRPr="00AB4367">
        <w:t xml:space="preserve">local stakeholders </w:t>
      </w:r>
      <w:r w:rsidRPr="00AB4367" w:rsidR="009A527B">
        <w:t>strongly</w:t>
      </w:r>
      <w:r w:rsidRPr="00AB4367">
        <w:t xml:space="preserve"> believed that an event would occur whether a formally planned gathering was facilitated or not.</w:t>
      </w:r>
      <w:r w:rsidRPr="00AB4367" w:rsidR="0025015E">
        <w:t xml:space="preserve"> </w:t>
      </w:r>
      <w:r w:rsidRPr="00AB4367">
        <w:t xml:space="preserve">Are </w:t>
      </w:r>
      <w:r w:rsidRPr="00AB4367" w:rsidR="006658DE">
        <w:t>you</w:t>
      </w:r>
      <w:r w:rsidR="001B4BCA">
        <w:t xml:space="preserve"> really</w:t>
      </w:r>
      <w:r w:rsidRPr="00AB4367" w:rsidR="006658DE">
        <w:t xml:space="preserve"> </w:t>
      </w:r>
      <w:r w:rsidRPr="00AB4367">
        <w:t>saying that</w:t>
      </w:r>
      <w:r w:rsidR="001B4BCA">
        <w:t>,</w:t>
      </w:r>
      <w:r w:rsidRPr="00AB4367">
        <w:t xml:space="preserve"> given there was going to be an event anyway, </w:t>
      </w:r>
      <w:r w:rsidR="001B4BCA">
        <w:t xml:space="preserve">and </w:t>
      </w:r>
      <w:r w:rsidRPr="00AB4367">
        <w:t xml:space="preserve">given the strength of feeling on the issue, </w:t>
      </w:r>
      <w:r w:rsidRPr="00AB4367" w:rsidR="009A527B">
        <w:t xml:space="preserve">that </w:t>
      </w:r>
      <w:r w:rsidRPr="00AB4367">
        <w:t xml:space="preserve">the best way to secure public safety would </w:t>
      </w:r>
      <w:r w:rsidRPr="00AB4367" w:rsidR="009A527B">
        <w:t>not</w:t>
      </w:r>
      <w:r w:rsidRPr="00AB4367">
        <w:t xml:space="preserve"> have been to support a planned gathering?</w:t>
      </w:r>
    </w:p>
    <w:p w:rsidR="006658DE" w:rsidRPr="00AB4367" w:rsidP="00BB660A">
      <w:pPr>
        <w:pStyle w:val="Answer"/>
      </w:pPr>
      <w:sdt>
        <w:sdtPr>
          <w:alias w:val="Witness"/>
          <w:id w:val="768043557"/>
          <w:placeholder>
            <w:docPart w:val="DefaultPlaceholder_1081868574"/>
          </w:placeholder>
          <w:richText/>
        </w:sdtPr>
        <w:sdtContent>
          <w:r w:rsidRPr="00AB4367" w:rsidR="002F60E3">
            <w:rPr>
              <w:b/>
              <w:i/>
            </w:rPr>
            <w:t>Matt Parr:</w:t>
          </w:r>
        </w:sdtContent>
      </w:sdt>
      <w:r w:rsidRPr="00AB4367" w:rsidR="002F60E3">
        <w:t xml:space="preserve"> </w:t>
      </w:r>
      <w:r w:rsidRPr="00AB4367">
        <w:t>They could not</w:t>
      </w:r>
      <w:r w:rsidRPr="00AB4367" w:rsidR="006460B9">
        <w:t xml:space="preserve"> support public safety by supporting a planned gathering of the nature that transpired.</w:t>
      </w:r>
      <w:r w:rsidRPr="00AB4367" w:rsidR="0025015E">
        <w:t xml:space="preserve"> </w:t>
      </w:r>
      <w:r w:rsidRPr="00AB4367" w:rsidR="006460B9">
        <w:t>That is the point.</w:t>
      </w:r>
      <w:r w:rsidRPr="00AB4367" w:rsidR="0025015E">
        <w:t xml:space="preserve"> </w:t>
      </w:r>
      <w:r w:rsidRPr="00AB4367" w:rsidR="006460B9">
        <w:t>Let</w:t>
      </w:r>
      <w:r w:rsidRPr="00AB4367" w:rsidR="0025015E">
        <w:t>’</w:t>
      </w:r>
      <w:r w:rsidRPr="00AB4367" w:rsidR="006460B9">
        <w:t xml:space="preserve">s also </w:t>
      </w:r>
      <w:r w:rsidR="001B4BCA">
        <w:t xml:space="preserve">be </w:t>
      </w:r>
      <w:r w:rsidRPr="00AB4367" w:rsidR="006460B9">
        <w:t>clear that what transpired was not what local organisers planned.</w:t>
      </w:r>
      <w:r w:rsidRPr="00AB4367" w:rsidR="0025015E">
        <w:t xml:space="preserve"> </w:t>
      </w:r>
      <w:r w:rsidRPr="00AB4367" w:rsidR="006460B9">
        <w:t>The event morphed into something quite different to what Lambeth Council a</w:t>
      </w:r>
      <w:r w:rsidRPr="00AB4367">
        <w:t>nd</w:t>
      </w:r>
      <w:r w:rsidRPr="00AB4367" w:rsidR="006460B9">
        <w:t xml:space="preserve"> Reclaim </w:t>
      </w:r>
      <w:r w:rsidRPr="00AB4367">
        <w:t>These</w:t>
      </w:r>
      <w:r w:rsidRPr="00AB4367" w:rsidR="006460B9">
        <w:t xml:space="preserve"> Streets had discussed with the Met.</w:t>
      </w:r>
      <w:r w:rsidRPr="00AB4367" w:rsidR="0025015E">
        <w:t xml:space="preserve"> </w:t>
      </w:r>
      <w:r w:rsidRPr="00AB4367">
        <w:t>Y</w:t>
      </w:r>
      <w:r w:rsidRPr="00AB4367" w:rsidR="006460B9">
        <w:t xml:space="preserve">es, there was a recognition that a number of people were going to go, but Reclaim </w:t>
      </w:r>
      <w:r w:rsidRPr="00AB4367">
        <w:t xml:space="preserve">These </w:t>
      </w:r>
      <w:r w:rsidRPr="00AB4367" w:rsidR="006460B9">
        <w:t>Streets</w:t>
      </w:r>
      <w:r w:rsidRPr="00AB4367" w:rsidR="0025015E">
        <w:t>’</w:t>
      </w:r>
      <w:r w:rsidRPr="00AB4367" w:rsidR="006460B9">
        <w:t xml:space="preserve"> plan</w:t>
      </w:r>
      <w:r w:rsidRPr="00AB4367" w:rsidR="009A527B">
        <w:t xml:space="preserve"> </w:t>
      </w:r>
      <w:r w:rsidRPr="00AB4367" w:rsidR="006460B9">
        <w:t>was to maintain social distancing and so on</w:t>
      </w:r>
      <w:r w:rsidR="001B4BCA">
        <w:t>,</w:t>
      </w:r>
      <w:r w:rsidRPr="00AB4367" w:rsidR="006460B9">
        <w:t xml:space="preserve"> and that</w:t>
      </w:r>
      <w:r w:rsidRPr="00AB4367" w:rsidR="009A527B">
        <w:t xml:space="preserve"> </w:t>
      </w:r>
      <w:r w:rsidRPr="00AB4367" w:rsidR="006460B9">
        <w:t>is not what happened.</w:t>
      </w:r>
    </w:p>
    <w:p w:rsidR="006460B9" w:rsidRPr="00AB4367" w:rsidP="00BB660A">
      <w:pPr>
        <w:pStyle w:val="Answer"/>
      </w:pPr>
      <w:r w:rsidRPr="00AB4367">
        <w:t>The nature of the gathering that confronted the decision</w:t>
      </w:r>
      <w:r w:rsidR="001B4BCA">
        <w:t xml:space="preserve"> </w:t>
      </w:r>
      <w:r w:rsidRPr="00AB4367">
        <w:t xml:space="preserve">makers </w:t>
      </w:r>
      <w:r w:rsidRPr="00AB4367" w:rsidR="009A527B">
        <w:t>shortly</w:t>
      </w:r>
      <w:r w:rsidRPr="00AB4367">
        <w:t xml:space="preserve"> after 6</w:t>
      </w:r>
      <w:r w:rsidR="001B4BCA">
        <w:t xml:space="preserve"> o’clock</w:t>
      </w:r>
      <w:r w:rsidRPr="00AB4367">
        <w:t xml:space="preserve"> was quite different </w:t>
      </w:r>
      <w:r w:rsidRPr="00AB4367" w:rsidR="006658DE">
        <w:t>to</w:t>
      </w:r>
      <w:r w:rsidRPr="00AB4367">
        <w:t xml:space="preserve"> what had been discussed with Reclaim </w:t>
      </w:r>
      <w:r w:rsidRPr="00AB4367" w:rsidR="006658DE">
        <w:t xml:space="preserve">These </w:t>
      </w:r>
      <w:r w:rsidRPr="00AB4367">
        <w:t>Streets.</w:t>
      </w:r>
      <w:r w:rsidRPr="00AB4367" w:rsidR="0025015E">
        <w:t xml:space="preserve"> </w:t>
      </w:r>
      <w:r w:rsidRPr="00AB4367">
        <w:t>At that point what we are saying is</w:t>
      </w:r>
      <w:r w:rsidRPr="00AB4367" w:rsidR="00846811">
        <w:t xml:space="preserve"> that</w:t>
      </w:r>
      <w:r w:rsidRPr="00AB4367">
        <w:t xml:space="preserve"> the </w:t>
      </w:r>
      <w:r w:rsidRPr="00AB4367" w:rsidR="006658DE">
        <w:t xml:space="preserve">Met </w:t>
      </w:r>
      <w:r w:rsidR="001B4BCA">
        <w:t xml:space="preserve">were </w:t>
      </w:r>
      <w:r w:rsidRPr="00AB4367">
        <w:t xml:space="preserve">alive to the fact that </w:t>
      </w:r>
      <w:r w:rsidR="001B4BCA">
        <w:t xml:space="preserve">that </w:t>
      </w:r>
      <w:r w:rsidRPr="00AB4367">
        <w:t xml:space="preserve">had the potential to happen, which is why </w:t>
      </w:r>
      <w:r w:rsidR="001B4BCA">
        <w:t xml:space="preserve">they were </w:t>
      </w:r>
      <w:r w:rsidRPr="00AB4367">
        <w:t xml:space="preserve">able to give Reclaim </w:t>
      </w:r>
      <w:r w:rsidRPr="00AB4367" w:rsidR="006658DE">
        <w:t xml:space="preserve">These </w:t>
      </w:r>
      <w:r w:rsidRPr="00AB4367">
        <w:t>Streets the guarantees that they wanted.</w:t>
      </w:r>
      <w:r w:rsidRPr="00AB4367" w:rsidR="0025015E">
        <w:t xml:space="preserve"> </w:t>
      </w:r>
      <w:r w:rsidRPr="00AB4367">
        <w:t>The idea that there was an alternative</w:t>
      </w:r>
      <w:r w:rsidRPr="00AB4367" w:rsidR="006658DE">
        <w:t>, which</w:t>
      </w:r>
      <w:r w:rsidRPr="00AB4367">
        <w:t xml:space="preserve"> was to</w:t>
      </w:r>
      <w:r w:rsidR="001B4BCA">
        <w:t xml:space="preserve"> just</w:t>
      </w:r>
      <w:r w:rsidRPr="00AB4367">
        <w:t xml:space="preserve"> say, </w:t>
      </w:r>
      <w:r w:rsidRPr="00AB4367" w:rsidR="009A527B">
        <w:t>“We</w:t>
      </w:r>
      <w:r w:rsidRPr="00AB4367" w:rsidR="0025015E">
        <w:t>’</w:t>
      </w:r>
      <w:r w:rsidRPr="00AB4367" w:rsidR="009A527B">
        <w:t>re</w:t>
      </w:r>
      <w:r w:rsidRPr="00AB4367">
        <w:t xml:space="preserve"> with you, Reclaim </w:t>
      </w:r>
      <w:r w:rsidRPr="00AB4367" w:rsidR="006658DE">
        <w:t xml:space="preserve">These </w:t>
      </w:r>
      <w:r w:rsidRPr="00AB4367">
        <w:t>Streets, that looks good, we</w:t>
      </w:r>
      <w:r w:rsidRPr="00AB4367" w:rsidR="0025015E">
        <w:t>’</w:t>
      </w:r>
      <w:r w:rsidRPr="00AB4367">
        <w:t>ll go along with it</w:t>
      </w:r>
      <w:r w:rsidR="001B4BCA">
        <w:t>,</w:t>
      </w:r>
      <w:r w:rsidRPr="00AB4367" w:rsidR="009A527B">
        <w:t>”</w:t>
      </w:r>
      <w:r w:rsidRPr="00AB4367">
        <w:t xml:space="preserve"> I do not </w:t>
      </w:r>
      <w:r w:rsidRPr="00AB4367" w:rsidR="009A527B">
        <w:t xml:space="preserve">think </w:t>
      </w:r>
      <w:r w:rsidRPr="00AB4367">
        <w:t xml:space="preserve">was a </w:t>
      </w:r>
      <w:r w:rsidRPr="00AB4367" w:rsidR="009A527B">
        <w:t>realistic</w:t>
      </w:r>
      <w:r w:rsidRPr="00AB4367">
        <w:t xml:space="preserve"> one.</w:t>
      </w:r>
    </w:p>
    <w:p w:rsidR="006460B9" w:rsidRPr="00AB4367" w:rsidP="00BB660A">
      <w:pPr>
        <w:pStyle w:val="Question"/>
        <w:numPr>
          <w:ilvl w:val="0"/>
          <w:numId w:val="0"/>
        </w:numPr>
        <w:ind w:left="794"/>
      </w:pPr>
      <w:sdt>
        <w:sdtPr>
          <w:alias w:val="Member"/>
          <w:tag w:val="&lt;Member mnisId='420' dodsId='25691'&gt;"/>
          <w:id w:val="288248406"/>
          <w:placeholder>
            <w:docPart w:val="DefaultPlaceholder_1081868574"/>
          </w:placeholder>
          <w:richText/>
        </w:sdtPr>
        <w:sdtContent>
          <w:r w:rsidRPr="00AB4367">
            <w:rPr>
              <w:b/>
            </w:rPr>
            <w:t>Chair:</w:t>
          </w:r>
        </w:sdtContent>
      </w:sdt>
      <w:r w:rsidRPr="00AB4367">
        <w:t xml:space="preserve"> </w:t>
      </w:r>
      <w:r w:rsidR="001B4BCA">
        <w:t xml:space="preserve">We </w:t>
      </w:r>
      <w:r w:rsidRPr="00AB4367">
        <w:t>need to move on now.</w:t>
      </w:r>
      <w:r w:rsidRPr="00AB4367" w:rsidR="0025015E">
        <w:t xml:space="preserve"> </w:t>
      </w:r>
      <w:r w:rsidRPr="00AB4367">
        <w:t xml:space="preserve">We are </w:t>
      </w:r>
      <w:r w:rsidRPr="00AB4367" w:rsidR="006658DE">
        <w:t>turning</w:t>
      </w:r>
      <w:r w:rsidRPr="00AB4367">
        <w:t xml:space="preserve"> to our main inquiry, which is into </w:t>
      </w:r>
      <w:r w:rsidRPr="00AB4367" w:rsidR="009A527B">
        <w:t>police</w:t>
      </w:r>
      <w:r w:rsidRPr="00AB4367">
        <w:t xml:space="preserve"> complaints and conduct.</w:t>
      </w:r>
      <w:r w:rsidR="001B4BCA">
        <w:t xml:space="preserve"> I will begin with Tim Loughton. </w:t>
      </w:r>
    </w:p>
    <w:p w:rsidR="00C42505" w:rsidRPr="00AB4367" w:rsidP="001B4BCA">
      <w:pPr>
        <w:pStyle w:val="Question"/>
        <w:numPr>
          <w:ilvl w:val="0"/>
          <w:numId w:val="0"/>
        </w:numPr>
        <w:ind w:left="794"/>
      </w:pPr>
      <w:sdt>
        <w:sdtPr>
          <w:alias w:val="Member"/>
          <w:tag w:val="&lt;Member mnisId='114' dodsId='25471'&gt;"/>
          <w:id w:val="1652098155"/>
          <w:placeholder>
            <w:docPart w:val="DefaultPlaceholder_1081868574"/>
          </w:placeholder>
          <w:richText/>
        </w:sdtPr>
        <w:sdtContent>
          <w:r w:rsidRPr="001B4BCA" w:rsidR="006460B9">
            <w:rPr>
              <w:b/>
            </w:rPr>
            <w:t>Tim Loughton:</w:t>
          </w:r>
        </w:sdtContent>
      </w:sdt>
      <w:r w:rsidRPr="00AB4367" w:rsidR="006460B9">
        <w:t xml:space="preserve"> I want to </w:t>
      </w:r>
      <w:r w:rsidR="001B4BCA">
        <w:t>turn</w:t>
      </w:r>
      <w:r w:rsidRPr="00AB4367" w:rsidR="006460B9">
        <w:t xml:space="preserve"> to Operation Midland</w:t>
      </w:r>
      <w:r w:rsidRPr="00AB4367" w:rsidR="006658DE">
        <w:t xml:space="preserve"> particularly</w:t>
      </w:r>
      <w:r w:rsidRPr="00AB4367" w:rsidR="006460B9">
        <w:t>, which has been quite a big focus of this inquiry.</w:t>
      </w:r>
      <w:r w:rsidRPr="00AB4367" w:rsidR="0025015E">
        <w:t xml:space="preserve"> </w:t>
      </w:r>
      <w:r w:rsidRPr="00AB4367" w:rsidR="006460B9">
        <w:t xml:space="preserve">Mr Parr, the </w:t>
      </w:r>
      <w:r w:rsidRPr="00AB4367" w:rsidR="009A527B">
        <w:t xml:space="preserve">HMIC </w:t>
      </w:r>
      <w:r w:rsidRPr="00AB4367" w:rsidR="006460B9">
        <w:t>report on the Met</w:t>
      </w:r>
      <w:r w:rsidRPr="00AB4367" w:rsidR="0025015E">
        <w:t>’</w:t>
      </w:r>
      <w:r w:rsidRPr="00AB4367" w:rsidR="006460B9">
        <w:t xml:space="preserve">s response to issues </w:t>
      </w:r>
      <w:r w:rsidRPr="00AB4367">
        <w:t>raised</w:t>
      </w:r>
      <w:r w:rsidRPr="00AB4367" w:rsidR="006460B9">
        <w:t xml:space="preserve"> in Operation Midland found, </w:t>
      </w:r>
      <w:r w:rsidRPr="00AB4367" w:rsidR="009A527B">
        <w:t>“</w:t>
      </w:r>
      <w:r w:rsidRPr="00AB4367" w:rsidR="00846811">
        <w:t>a</w:t>
      </w:r>
      <w:r w:rsidRPr="00AB4367" w:rsidR="006460B9">
        <w:t>n underwhelming approach to organisational learning from the Henriques report during 2017, 2018 and most of 2019</w:t>
      </w:r>
      <w:r w:rsidRPr="00AB4367" w:rsidR="009A527B">
        <w:t>”</w:t>
      </w:r>
      <w:r w:rsidRPr="00AB4367" w:rsidR="006460B9">
        <w:t xml:space="preserve">, noting that it was not until the formation of a </w:t>
      </w:r>
      <w:r w:rsidRPr="00AB4367" w:rsidR="006658DE">
        <w:t xml:space="preserve">diamond group </w:t>
      </w:r>
      <w:r w:rsidRPr="00AB4367" w:rsidR="006460B9">
        <w:t xml:space="preserve">in August 2019 that a </w:t>
      </w:r>
      <w:r w:rsidR="001B4BCA">
        <w:t>“robust structure to implement the Henriques and Kentia recommendations” was put in place</w:t>
      </w:r>
      <w:r w:rsidRPr="00AB4367" w:rsidR="006460B9">
        <w:t>.</w:t>
      </w:r>
      <w:r w:rsidRPr="00AB4367" w:rsidR="0025015E">
        <w:t xml:space="preserve"> </w:t>
      </w:r>
      <w:r w:rsidRPr="00AB4367" w:rsidR="006460B9">
        <w:t>Were you surprised</w:t>
      </w:r>
      <w:r w:rsidR="001B4BCA">
        <w:t xml:space="preserve">, </w:t>
      </w:r>
      <w:r w:rsidRPr="00AB4367" w:rsidR="006460B9">
        <w:t xml:space="preserve">and why do you think it </w:t>
      </w:r>
      <w:r w:rsidR="001B4BCA">
        <w:t xml:space="preserve">was, that it </w:t>
      </w:r>
      <w:r w:rsidRPr="00AB4367" w:rsidR="006460B9">
        <w:t>took such a long time</w:t>
      </w:r>
      <w:r w:rsidRPr="00AB4367">
        <w:t xml:space="preserve"> first for the Henriques report to be published and then so long for the Met to respond to it?</w:t>
      </w:r>
    </w:p>
    <w:p w:rsidR="00C42505" w:rsidRPr="001B4BCA" w:rsidP="00BB660A">
      <w:pPr>
        <w:pStyle w:val="Answer"/>
      </w:pPr>
      <w:sdt>
        <w:sdtPr>
          <w:alias w:val="Witness"/>
          <w:id w:val="-1039116026"/>
          <w:placeholder>
            <w:docPart w:val="DefaultPlaceholder_1081868574"/>
          </w:placeholder>
          <w:richText/>
        </w:sdtPr>
        <w:sdtContent>
          <w:r w:rsidRPr="00AB4367">
            <w:rPr>
              <w:b/>
              <w:i/>
            </w:rPr>
            <w:t>Matt Parr:</w:t>
          </w:r>
        </w:sdtContent>
      </w:sdt>
      <w:r w:rsidRPr="00AB4367">
        <w:t xml:space="preserve"> </w:t>
      </w:r>
      <w:r w:rsidR="001B4BCA">
        <w:t xml:space="preserve">Yes, </w:t>
      </w:r>
      <w:r w:rsidRPr="00AB4367">
        <w:t>I was surprised at how long it took</w:t>
      </w:r>
      <w:r w:rsidR="001B4BCA">
        <w:t>—</w:t>
      </w:r>
      <w:r w:rsidR="001B4BCA">
        <w:rPr>
          <w:i/>
          <w:iCs/>
        </w:rPr>
        <w:t>[Interruption.]</w:t>
      </w:r>
      <w:r w:rsidR="001B4BCA">
        <w:t xml:space="preserve"> </w:t>
      </w:r>
    </w:p>
    <w:p w:rsidR="00C42505" w:rsidRPr="00AB4367" w:rsidP="00BB660A">
      <w:pPr>
        <w:pStyle w:val="Question"/>
        <w:numPr>
          <w:ilvl w:val="0"/>
          <w:numId w:val="0"/>
        </w:numPr>
        <w:ind w:left="794"/>
      </w:pPr>
      <w:sdt>
        <w:sdtPr>
          <w:alias w:val="Member"/>
          <w:tag w:val="&lt;Member mnisId='114' dodsId='25471'&gt;"/>
          <w:id w:val="1024141928"/>
          <w:placeholder>
            <w:docPart w:val="DefaultPlaceholder_1081868574"/>
          </w:placeholder>
          <w:richText/>
        </w:sdtPr>
        <w:sdtContent>
          <w:r w:rsidRPr="00AB4367">
            <w:rPr>
              <w:b/>
            </w:rPr>
            <w:t>Tim Loughton:</w:t>
          </w:r>
        </w:sdtContent>
      </w:sdt>
      <w:r w:rsidRPr="00AB4367">
        <w:t xml:space="preserve"> You are breaking up, Mr Parr, I am afraid, and you </w:t>
      </w:r>
      <w:r w:rsidR="001B4BCA">
        <w:t xml:space="preserve">have </w:t>
      </w:r>
      <w:r w:rsidRPr="00AB4367">
        <w:t>froze</w:t>
      </w:r>
      <w:r w:rsidR="001B4BCA">
        <w:t>n</w:t>
      </w:r>
      <w:r w:rsidRPr="00AB4367">
        <w:t xml:space="preserve"> on the screen.</w:t>
      </w:r>
      <w:r w:rsidRPr="00AB4367" w:rsidR="0025015E">
        <w:t xml:space="preserve"> </w:t>
      </w:r>
      <w:r w:rsidRPr="00AB4367">
        <w:t>Do you want to try going off video?</w:t>
      </w:r>
      <w:r w:rsidRPr="00AB4367" w:rsidR="0025015E">
        <w:t xml:space="preserve"> </w:t>
      </w:r>
      <w:r w:rsidRPr="00AB4367">
        <w:t>That might help your broadband for a moment, because we cannot hear you.</w:t>
      </w:r>
      <w:r w:rsidRPr="00AB4367" w:rsidR="0025015E">
        <w:t xml:space="preserve"> </w:t>
      </w:r>
      <w:r w:rsidRPr="00AB4367">
        <w:t>Now we cannot hear you at all.</w:t>
      </w:r>
    </w:p>
    <w:p w:rsidR="00C42505" w:rsidRPr="00AB4367" w:rsidP="00BB660A">
      <w:pPr>
        <w:pStyle w:val="Question"/>
        <w:numPr>
          <w:ilvl w:val="0"/>
          <w:numId w:val="0"/>
        </w:numPr>
        <w:ind w:left="794"/>
      </w:pPr>
      <w:sdt>
        <w:sdtPr>
          <w:alias w:val="Member"/>
          <w:tag w:val="&lt;Member mnisId='420' dodsId='25691'&gt;"/>
          <w:id w:val="-1146659829"/>
          <w:placeholder>
            <w:docPart w:val="DefaultPlaceholder_1081868574"/>
          </w:placeholder>
          <w:richText/>
        </w:sdtPr>
        <w:sdtContent>
          <w:r w:rsidRPr="00AB4367">
            <w:rPr>
              <w:b/>
            </w:rPr>
            <w:t>Chair:</w:t>
          </w:r>
        </w:sdtContent>
      </w:sdt>
      <w:r w:rsidRPr="00AB4367">
        <w:t xml:space="preserve"> Mr Parr, can you hear us?</w:t>
      </w:r>
      <w:r w:rsidRPr="00AB4367" w:rsidR="0025015E">
        <w:t xml:space="preserve"> </w:t>
      </w:r>
      <w:r w:rsidRPr="00AB4367">
        <w:t xml:space="preserve">Try switching your video off so we can just </w:t>
      </w:r>
      <w:r w:rsidRPr="00AB4367" w:rsidR="009A527B">
        <w:t>hear</w:t>
      </w:r>
      <w:r w:rsidRPr="00AB4367">
        <w:t xml:space="preserve"> your audio, because then we might get the full audio.</w:t>
      </w:r>
      <w:r w:rsidRPr="00AB4367" w:rsidR="0025015E">
        <w:t xml:space="preserve"> </w:t>
      </w:r>
      <w:r w:rsidRPr="00AB4367">
        <w:t xml:space="preserve">Yes, we can </w:t>
      </w:r>
      <w:r w:rsidRPr="00AB4367" w:rsidR="009A527B">
        <w:t>hear</w:t>
      </w:r>
      <w:r w:rsidRPr="00AB4367">
        <w:t xml:space="preserve"> you even if we cannot see you.</w:t>
      </w:r>
      <w:r w:rsidRPr="00AB4367" w:rsidR="0025015E">
        <w:t xml:space="preserve"> </w:t>
      </w:r>
      <w:r w:rsidRPr="00AB4367">
        <w:t>We may need to begin that answer again.</w:t>
      </w:r>
    </w:p>
    <w:p w:rsidR="003619EF" w:rsidRPr="00AB4367" w:rsidP="00BB660A">
      <w:pPr>
        <w:pStyle w:val="Answer"/>
      </w:pPr>
      <w:sdt>
        <w:sdtPr>
          <w:alias w:val="Witness"/>
          <w:id w:val="1775136263"/>
          <w:placeholder>
            <w:docPart w:val="DefaultPlaceholder_1081868574"/>
          </w:placeholder>
          <w:richText/>
        </w:sdtPr>
        <w:sdtContent>
          <w:r w:rsidRPr="00AB4367" w:rsidR="00C42505">
            <w:rPr>
              <w:b/>
              <w:i/>
            </w:rPr>
            <w:t>Matt Parr:</w:t>
          </w:r>
        </w:sdtContent>
      </w:sdt>
      <w:r w:rsidRPr="00AB4367" w:rsidR="00C42505">
        <w:t xml:space="preserve"> </w:t>
      </w:r>
      <w:r w:rsidRPr="00AB4367">
        <w:t xml:space="preserve">When </w:t>
      </w:r>
      <w:r w:rsidRPr="00AB4367" w:rsidR="00C42505">
        <w:t xml:space="preserve">I said </w:t>
      </w:r>
      <w:r w:rsidRPr="00AB4367" w:rsidR="009A527B">
        <w:t>“</w:t>
      </w:r>
      <w:r w:rsidRPr="00AB4367" w:rsidR="00C42505">
        <w:t>underwhelmed</w:t>
      </w:r>
      <w:r w:rsidRPr="00AB4367" w:rsidR="009A527B">
        <w:t xml:space="preserve">” </w:t>
      </w:r>
      <w:r w:rsidRPr="00AB4367" w:rsidR="00C42505">
        <w:t xml:space="preserve">in </w:t>
      </w:r>
      <w:r w:rsidRPr="00AB4367" w:rsidR="009A527B">
        <w:t>that</w:t>
      </w:r>
      <w:r w:rsidRPr="00AB4367" w:rsidR="00C42505">
        <w:t xml:space="preserve"> report, it was a bit of understatement.</w:t>
      </w:r>
      <w:r w:rsidRPr="00AB4367" w:rsidR="0025015E">
        <w:t xml:space="preserve"> </w:t>
      </w:r>
      <w:r w:rsidRPr="00AB4367" w:rsidR="00C42505">
        <w:t xml:space="preserve">It was not a good response to </w:t>
      </w:r>
      <w:r w:rsidRPr="00AB4367" w:rsidR="009A527B">
        <w:t>Richard</w:t>
      </w:r>
      <w:r w:rsidRPr="00AB4367" w:rsidR="00C42505">
        <w:t xml:space="preserve"> Henriques</w:t>
      </w:r>
      <w:r w:rsidRPr="00AB4367" w:rsidR="0025015E">
        <w:t>’</w:t>
      </w:r>
      <w:r w:rsidRPr="00AB4367" w:rsidR="00846811">
        <w:t>s</w:t>
      </w:r>
      <w:r w:rsidRPr="00AB4367" w:rsidR="00C42505">
        <w:t xml:space="preserve"> report.</w:t>
      </w:r>
      <w:r w:rsidRPr="00AB4367" w:rsidR="0025015E">
        <w:t xml:space="preserve"> </w:t>
      </w:r>
      <w:r w:rsidRPr="00AB4367" w:rsidR="00C42505">
        <w:t xml:space="preserve">The Met did </w:t>
      </w:r>
      <w:r w:rsidRPr="00AB4367" w:rsidR="009A527B">
        <w:t>not</w:t>
      </w:r>
      <w:r w:rsidRPr="00AB4367" w:rsidR="00C42505">
        <w:t xml:space="preserve"> like </w:t>
      </w:r>
      <w:r w:rsidRPr="00AB4367" w:rsidR="009A527B">
        <w:t>Richard</w:t>
      </w:r>
      <w:r w:rsidRPr="00AB4367" w:rsidR="00C42505">
        <w:t xml:space="preserve"> Henriques</w:t>
      </w:r>
      <w:r w:rsidRPr="00AB4367" w:rsidR="0025015E">
        <w:t>’</w:t>
      </w:r>
      <w:r w:rsidRPr="00AB4367" w:rsidR="00C42505">
        <w:t>s report.</w:t>
      </w:r>
      <w:r w:rsidRPr="00AB4367" w:rsidR="0025015E">
        <w:t xml:space="preserve"> </w:t>
      </w:r>
      <w:r w:rsidRPr="00AB4367" w:rsidR="00C42505">
        <w:t>I did not agree with it 100%</w:t>
      </w:r>
      <w:r w:rsidR="001B4BCA">
        <w:t>,</w:t>
      </w:r>
      <w:r w:rsidRPr="00AB4367" w:rsidR="00C42505">
        <w:t xml:space="preserve"> but I think the main </w:t>
      </w:r>
      <w:r w:rsidRPr="00AB4367" w:rsidR="009A527B">
        <w:t>thrust</w:t>
      </w:r>
      <w:r w:rsidRPr="00AB4367" w:rsidR="00C42505">
        <w:t xml:space="preserve"> of what he said was spot on</w:t>
      </w:r>
      <w:r w:rsidR="001B4BCA">
        <w:t xml:space="preserve">, </w:t>
      </w:r>
      <w:r w:rsidRPr="00AB4367" w:rsidR="00C42505">
        <w:t>and it was difficult not to agree with an awful lot of his criticism.</w:t>
      </w:r>
    </w:p>
    <w:p w:rsidR="003619EF" w:rsidRPr="00AB4367" w:rsidP="00BB660A">
      <w:pPr>
        <w:pStyle w:val="Answer"/>
      </w:pPr>
      <w:r w:rsidRPr="00AB4367">
        <w:t>If you read the report, you will see that we chronicle the initial flurry of activity when the Henriques report lande</w:t>
      </w:r>
      <w:r w:rsidRPr="00AB4367" w:rsidR="009A527B">
        <w:t>d i</w:t>
      </w:r>
      <w:r w:rsidRPr="00AB4367">
        <w:t>n October</w:t>
      </w:r>
      <w:r w:rsidRPr="00AB4367" w:rsidR="009A527B">
        <w:t xml:space="preserve"> 2016</w:t>
      </w:r>
      <w:r w:rsidRPr="00AB4367">
        <w:t>.</w:t>
      </w:r>
      <w:r w:rsidRPr="00AB4367" w:rsidR="0025015E">
        <w:t xml:space="preserve"> </w:t>
      </w:r>
      <w:r w:rsidRPr="00AB4367">
        <w:t>Then</w:t>
      </w:r>
      <w:r w:rsidR="001B4BCA">
        <w:t>,</w:t>
      </w:r>
      <w:r w:rsidRPr="00AB4367">
        <w:t xml:space="preserve"> the Met</w:t>
      </w:r>
      <w:r w:rsidRPr="00AB4367" w:rsidR="0025015E">
        <w:t>’</w:t>
      </w:r>
      <w:r w:rsidRPr="00AB4367">
        <w:t xml:space="preserve">s focus was </w:t>
      </w:r>
      <w:r w:rsidRPr="00AB4367" w:rsidR="009A527B">
        <w:t>elsewhere</w:t>
      </w:r>
      <w:r w:rsidRPr="00AB4367">
        <w:t>.</w:t>
      </w:r>
      <w:r w:rsidRPr="00AB4367" w:rsidR="0025015E">
        <w:t xml:space="preserve"> </w:t>
      </w:r>
      <w:r w:rsidRPr="00AB4367">
        <w:t>Such as it was on Midland, it was on issues such as disclosure.</w:t>
      </w:r>
      <w:r w:rsidRPr="00AB4367" w:rsidR="0025015E">
        <w:t xml:space="preserve"> </w:t>
      </w:r>
      <w:r w:rsidRPr="00AB4367">
        <w:t>It was more about internal PR and external PR than it was about learning lessons.</w:t>
      </w:r>
      <w:r w:rsidRPr="00AB4367" w:rsidR="0025015E">
        <w:t xml:space="preserve"> </w:t>
      </w:r>
      <w:r w:rsidRPr="00AB4367">
        <w:t xml:space="preserve">It was not until they formed </w:t>
      </w:r>
      <w:r w:rsidRPr="00AB4367" w:rsidR="009A527B">
        <w:t xml:space="preserve">Larimar </w:t>
      </w:r>
      <w:r w:rsidRPr="00AB4367">
        <w:t>at the end of 2019 tha</w:t>
      </w:r>
      <w:r w:rsidRPr="00AB4367">
        <w:t>t things started to move.</w:t>
      </w:r>
    </w:p>
    <w:p w:rsidR="003619EF" w:rsidRPr="00AB4367" w:rsidP="00BB660A">
      <w:pPr>
        <w:pStyle w:val="Answer"/>
      </w:pPr>
      <w:r w:rsidRPr="00AB4367">
        <w:t>W</w:t>
      </w:r>
      <w:r w:rsidRPr="00AB4367" w:rsidR="00C42505">
        <w:t>hen we went in</w:t>
      </w:r>
      <w:r w:rsidRPr="00AB4367" w:rsidR="00D13663">
        <w:t xml:space="preserve"> </w:t>
      </w:r>
      <w:r w:rsidRPr="00AB4367" w:rsidR="00C42505">
        <w:t>to inspect</w:t>
      </w:r>
      <w:r w:rsidRPr="00AB4367">
        <w:t>,</w:t>
      </w:r>
      <w:r w:rsidRPr="00AB4367" w:rsidR="00C42505">
        <w:t xml:space="preserve"> it was a little bit </w:t>
      </w:r>
      <w:r w:rsidRPr="00AB4367">
        <w:t xml:space="preserve">like the </w:t>
      </w:r>
      <w:r w:rsidRPr="00AB4367" w:rsidR="00C42505">
        <w:t xml:space="preserve">Queen with fresh </w:t>
      </w:r>
      <w:r w:rsidRPr="00AB4367">
        <w:t>paint</w:t>
      </w:r>
      <w:r w:rsidRPr="00AB4367" w:rsidR="00C42505">
        <w:t xml:space="preserve"> on the walls </w:t>
      </w:r>
      <w:r w:rsidRPr="00AB4367">
        <w:t xml:space="preserve">everywhere </w:t>
      </w:r>
      <w:r w:rsidRPr="00AB4367" w:rsidR="00C42505">
        <w:t>she goes.</w:t>
      </w:r>
      <w:r w:rsidRPr="00AB4367" w:rsidR="0025015E">
        <w:t xml:space="preserve"> </w:t>
      </w:r>
      <w:r w:rsidRPr="00AB4367" w:rsidR="00C42505">
        <w:t xml:space="preserve">There were obvious signs of activity </w:t>
      </w:r>
      <w:r w:rsidRPr="00AB4367">
        <w:t xml:space="preserve">that had been sparked </w:t>
      </w:r>
      <w:r w:rsidRPr="00AB4367" w:rsidR="00C42505">
        <w:t>by the fact that our inspection had been commissioned.</w:t>
      </w:r>
      <w:r w:rsidRPr="00AB4367" w:rsidR="0025015E">
        <w:t xml:space="preserve"> </w:t>
      </w:r>
      <w:r w:rsidR="001B4BCA">
        <w:t xml:space="preserve">In terms of the </w:t>
      </w:r>
      <w:r w:rsidRPr="00AB4367" w:rsidR="00C42505">
        <w:t>he reasons for the Met bein</w:t>
      </w:r>
      <w:r w:rsidRPr="00AB4367">
        <w:t>g</w:t>
      </w:r>
      <w:r w:rsidRPr="00AB4367" w:rsidR="00C42505">
        <w:t xml:space="preserve"> slow</w:t>
      </w:r>
      <w:r w:rsidR="001B4BCA">
        <w:t xml:space="preserve">, </w:t>
      </w:r>
      <w:r w:rsidRPr="00AB4367" w:rsidR="00C42505">
        <w:t>first</w:t>
      </w:r>
      <w:r w:rsidRPr="00AB4367">
        <w:t>,</w:t>
      </w:r>
      <w:r w:rsidRPr="00AB4367" w:rsidR="00C42505">
        <w:t xml:space="preserve"> </w:t>
      </w:r>
      <w:r w:rsidR="001B4BCA">
        <w:t xml:space="preserve">they </w:t>
      </w:r>
      <w:r w:rsidRPr="00AB4367">
        <w:t>claimed</w:t>
      </w:r>
      <w:r w:rsidRPr="00AB4367" w:rsidR="00C42505">
        <w:t xml:space="preserve"> that</w:t>
      </w:r>
      <w:r w:rsidR="001B4BCA">
        <w:t xml:space="preserve">, </w:t>
      </w:r>
      <w:r w:rsidRPr="00AB4367" w:rsidR="00C42505">
        <w:t>in some cases</w:t>
      </w:r>
      <w:r w:rsidR="001B4BCA">
        <w:t xml:space="preserve">, </w:t>
      </w:r>
      <w:r w:rsidRPr="00AB4367" w:rsidR="00C42505">
        <w:t>there were not recommendations.</w:t>
      </w:r>
      <w:r w:rsidRPr="00AB4367" w:rsidR="0025015E">
        <w:t xml:space="preserve"> </w:t>
      </w:r>
      <w:r w:rsidRPr="00AB4367" w:rsidR="00C42505">
        <w:t>For example, on th</w:t>
      </w:r>
      <w:r w:rsidRPr="00AB4367" w:rsidR="00290835">
        <w:t>e</w:t>
      </w:r>
      <w:r w:rsidRPr="00AB4367" w:rsidR="00C42505">
        <w:t xml:space="preserve"> thorny issue of warrants, </w:t>
      </w:r>
      <w:r w:rsidR="001B4BCA">
        <w:t xml:space="preserve">they </w:t>
      </w:r>
      <w:r w:rsidRPr="00AB4367" w:rsidR="00C42505">
        <w:t xml:space="preserve">said, </w:t>
      </w:r>
      <w:r w:rsidRPr="00AB4367">
        <w:t>“</w:t>
      </w:r>
      <w:r w:rsidRPr="00AB4367" w:rsidR="00C42505">
        <w:t>Richard Henriques did not have any specific recommendations</w:t>
      </w:r>
      <w:r w:rsidRPr="00AB4367">
        <w:t xml:space="preserve"> about warrants</w:t>
      </w:r>
      <w:r w:rsidRPr="00AB4367" w:rsidR="00C42505">
        <w:t xml:space="preserve"> for us to get on with</w:t>
      </w:r>
      <w:r w:rsidR="001B4BCA">
        <w:t>.</w:t>
      </w:r>
      <w:r w:rsidRPr="00AB4367">
        <w:t>”</w:t>
      </w:r>
      <w:r w:rsidRPr="00AB4367" w:rsidR="0025015E">
        <w:t xml:space="preserve"> </w:t>
      </w:r>
      <w:r w:rsidRPr="00AB4367" w:rsidR="00C42505">
        <w:t>I reject that as an idea.</w:t>
      </w:r>
      <w:r w:rsidRPr="00AB4367" w:rsidR="0025015E">
        <w:t xml:space="preserve"> </w:t>
      </w:r>
      <w:r w:rsidRPr="00AB4367" w:rsidR="00C42505">
        <w:t xml:space="preserve">That is not a good enough </w:t>
      </w:r>
      <w:r w:rsidRPr="00AB4367">
        <w:t>excuse</w:t>
      </w:r>
      <w:r w:rsidRPr="00AB4367" w:rsidR="00C42505">
        <w:t>.</w:t>
      </w:r>
      <w:r w:rsidRPr="00AB4367" w:rsidR="0025015E">
        <w:t xml:space="preserve"> </w:t>
      </w:r>
      <w:r w:rsidRPr="00AB4367" w:rsidR="00C42505">
        <w:t xml:space="preserve">There was certainly enough in there </w:t>
      </w:r>
      <w:r w:rsidR="001B4BCA">
        <w:t xml:space="preserve">for them </w:t>
      </w:r>
      <w:r w:rsidRPr="00AB4367" w:rsidR="00C42505">
        <w:t xml:space="preserve">to realise that </w:t>
      </w:r>
      <w:r w:rsidR="001B4BCA">
        <w:t xml:space="preserve">they </w:t>
      </w:r>
      <w:r w:rsidRPr="00AB4367" w:rsidR="00C42505">
        <w:t>needed to do work</w:t>
      </w:r>
      <w:r w:rsidR="001B4BCA">
        <w:t xml:space="preserve">, </w:t>
      </w:r>
      <w:r w:rsidRPr="00AB4367" w:rsidR="00C42505">
        <w:t xml:space="preserve">and </w:t>
      </w:r>
      <w:r w:rsidR="001B4BCA">
        <w:t xml:space="preserve">they </w:t>
      </w:r>
      <w:r w:rsidRPr="00AB4367" w:rsidR="00C42505">
        <w:t>should have got on with it.</w:t>
      </w:r>
    </w:p>
    <w:p w:rsidR="003619EF" w:rsidRPr="00AB4367" w:rsidP="00BB660A">
      <w:pPr>
        <w:pStyle w:val="Answer"/>
      </w:pPr>
      <w:r w:rsidRPr="00AB4367">
        <w:t>Another excuse was that a lot of the recommendations were for policing as a whole and not for the Met</w:t>
      </w:r>
      <w:r w:rsidR="001B4BCA">
        <w:t xml:space="preserve">, </w:t>
      </w:r>
      <w:r w:rsidRPr="00AB4367">
        <w:t>and therefore</w:t>
      </w:r>
      <w:r w:rsidR="001B4BCA">
        <w:t>, “L</w:t>
      </w:r>
      <w:r w:rsidRPr="00AB4367">
        <w:t>et</w:t>
      </w:r>
      <w:r w:rsidRPr="00AB4367" w:rsidR="0025015E">
        <w:t>’</w:t>
      </w:r>
      <w:r w:rsidRPr="00AB4367">
        <w:t>s leave them for the Home Office to lead on</w:t>
      </w:r>
      <w:r w:rsidR="001B4BCA">
        <w:t>. L</w:t>
      </w:r>
      <w:r w:rsidRPr="00AB4367">
        <w:t>et</w:t>
      </w:r>
      <w:r w:rsidRPr="00AB4367" w:rsidR="0025015E">
        <w:t>’</w:t>
      </w:r>
      <w:r w:rsidRPr="00AB4367">
        <w:t>s leave them for the</w:t>
      </w:r>
      <w:r w:rsidRPr="00AB4367" w:rsidR="009A527B">
        <w:t xml:space="preserve"> N</w:t>
      </w:r>
      <w:r w:rsidRPr="00AB4367">
        <w:t>PCC to lead on.</w:t>
      </w:r>
      <w:r w:rsidR="001B4BCA">
        <w:t>”</w:t>
      </w:r>
      <w:r w:rsidRPr="00AB4367" w:rsidR="0025015E">
        <w:t xml:space="preserve"> </w:t>
      </w:r>
      <w:r w:rsidR="001B4BCA">
        <w:t>So t</w:t>
      </w:r>
      <w:r w:rsidRPr="00AB4367">
        <w:t xml:space="preserve">hat was a bit </w:t>
      </w:r>
      <w:r w:rsidRPr="00AB4367" w:rsidR="009A527B">
        <w:t>disappointing</w:t>
      </w:r>
      <w:r w:rsidR="001B4BCA">
        <w:t xml:space="preserve">, </w:t>
      </w:r>
      <w:r w:rsidRPr="00AB4367">
        <w:t>and I did not entirely agree with that either.</w:t>
      </w:r>
      <w:r w:rsidRPr="00AB4367" w:rsidR="0025015E">
        <w:t xml:space="preserve"> </w:t>
      </w:r>
      <w:r w:rsidRPr="00AB4367">
        <w:t xml:space="preserve">There were </w:t>
      </w:r>
      <w:r w:rsidR="001B4BCA">
        <w:t xml:space="preserve">also </w:t>
      </w:r>
      <w:r w:rsidRPr="00AB4367">
        <w:t xml:space="preserve">a couple </w:t>
      </w:r>
      <w:r w:rsidR="001B4BCA">
        <w:t xml:space="preserve">of points </w:t>
      </w:r>
      <w:r w:rsidRPr="00AB4367">
        <w:t>w</w:t>
      </w:r>
      <w:r w:rsidRPr="00AB4367">
        <w:t xml:space="preserve">here </w:t>
      </w:r>
      <w:r w:rsidR="001B4BCA">
        <w:t xml:space="preserve">they </w:t>
      </w:r>
      <w:r w:rsidRPr="00AB4367">
        <w:t xml:space="preserve">wanted to see the </w:t>
      </w:r>
      <w:r w:rsidRPr="00AB4367" w:rsidR="009A527B">
        <w:t xml:space="preserve">IOPC </w:t>
      </w:r>
      <w:r w:rsidRPr="00AB4367">
        <w:t>investigation play out without doing anything.</w:t>
      </w:r>
      <w:r w:rsidRPr="00AB4367" w:rsidR="0025015E">
        <w:t xml:space="preserve"> </w:t>
      </w:r>
      <w:r w:rsidRPr="00AB4367">
        <w:t xml:space="preserve">To be honest, I was not entirely </w:t>
      </w:r>
      <w:r w:rsidRPr="00AB4367" w:rsidR="009A527B">
        <w:t>convinced</w:t>
      </w:r>
      <w:r w:rsidRPr="00AB4367">
        <w:t xml:space="preserve"> with that as a </w:t>
      </w:r>
      <w:r w:rsidRPr="00AB4367" w:rsidR="009A527B">
        <w:t>justification</w:t>
      </w:r>
      <w:r w:rsidRPr="00AB4367">
        <w:t xml:space="preserve"> either.</w:t>
      </w:r>
    </w:p>
    <w:p w:rsidR="003619EF" w:rsidRPr="00AB4367" w:rsidP="00BB660A">
      <w:pPr>
        <w:pStyle w:val="Answer"/>
      </w:pPr>
      <w:r w:rsidRPr="00AB4367">
        <w:t>Equally</w:t>
      </w:r>
      <w:r w:rsidR="001B4BCA">
        <w:t xml:space="preserve">, </w:t>
      </w:r>
      <w:r w:rsidRPr="00AB4367">
        <w:t>there were some areas</w:t>
      </w:r>
      <w:r w:rsidRPr="00AB4367">
        <w:t>,</w:t>
      </w:r>
      <w:r w:rsidRPr="00AB4367">
        <w:t xml:space="preserve"> and </w:t>
      </w:r>
      <w:r w:rsidR="001B4BCA">
        <w:t xml:space="preserve">there was </w:t>
      </w:r>
      <w:r w:rsidRPr="00AB4367">
        <w:t>more</w:t>
      </w:r>
      <w:r w:rsidRPr="00AB4367" w:rsidR="009A527B">
        <w:t xml:space="preserve"> criticism in the r</w:t>
      </w:r>
      <w:r w:rsidRPr="00AB4367">
        <w:t xml:space="preserve">eport here as well, where the Met would tell </w:t>
      </w:r>
      <w:r w:rsidRPr="00AB4367">
        <w:t>us</w:t>
      </w:r>
      <w:r w:rsidRPr="00AB4367">
        <w:t xml:space="preserve"> that </w:t>
      </w:r>
      <w:r w:rsidR="001B4BCA">
        <w:t xml:space="preserve">they </w:t>
      </w:r>
      <w:r w:rsidRPr="00AB4367">
        <w:t>ha</w:t>
      </w:r>
      <w:r w:rsidRPr="00AB4367">
        <w:t>d</w:t>
      </w:r>
      <w:r w:rsidRPr="00AB4367">
        <w:t xml:space="preserve"> done something and changed all </w:t>
      </w:r>
      <w:r w:rsidR="001B4BCA">
        <w:t xml:space="preserve">their </w:t>
      </w:r>
      <w:r w:rsidRPr="00AB4367">
        <w:t>training</w:t>
      </w:r>
      <w:r w:rsidR="001B4BCA">
        <w:t>—</w:t>
      </w:r>
      <w:r w:rsidRPr="00AB4367">
        <w:t xml:space="preserve"> </w:t>
      </w:r>
      <w:r w:rsidRPr="00AB4367" w:rsidR="009A527B">
        <w:t>“</w:t>
      </w:r>
      <w:r w:rsidRPr="00AB4367">
        <w:t>Yes, we get it</w:t>
      </w:r>
      <w:r w:rsidR="001B4BCA">
        <w:t xml:space="preserve">, </w:t>
      </w:r>
      <w:r w:rsidRPr="00AB4367">
        <w:t xml:space="preserve">and everyone is being taught to </w:t>
      </w:r>
      <w:r w:rsidRPr="00AB4367">
        <w:t xml:space="preserve">do </w:t>
      </w:r>
      <w:r w:rsidRPr="00AB4367">
        <w:t>this the right way now</w:t>
      </w:r>
      <w:r w:rsidR="001B4BCA">
        <w:t>.</w:t>
      </w:r>
      <w:r w:rsidRPr="00AB4367" w:rsidR="009A527B">
        <w:t>”</w:t>
      </w:r>
      <w:r w:rsidRPr="00AB4367" w:rsidR="0025015E">
        <w:t xml:space="preserve"> </w:t>
      </w:r>
      <w:r w:rsidRPr="00AB4367">
        <w:t xml:space="preserve">We would then go and ask in staff surveys, </w:t>
      </w:r>
      <w:r w:rsidRPr="00AB4367" w:rsidR="009A527B">
        <w:t>“</w:t>
      </w:r>
      <w:r w:rsidRPr="00AB4367">
        <w:t>Has anyone heard of any of the new training post-Henriques</w:t>
      </w:r>
      <w:r w:rsidRPr="00AB4367" w:rsidR="00290835">
        <w:t>?</w:t>
      </w:r>
      <w:r w:rsidRPr="00AB4367" w:rsidR="009A527B">
        <w:t>”</w:t>
      </w:r>
      <w:r w:rsidRPr="00AB4367">
        <w:t xml:space="preserve"> and we got very disappointing results.</w:t>
      </w:r>
      <w:r w:rsidRPr="00AB4367" w:rsidR="0025015E">
        <w:t xml:space="preserve"> </w:t>
      </w:r>
      <w:r w:rsidRPr="00AB4367">
        <w:t xml:space="preserve">That is </w:t>
      </w:r>
      <w:r w:rsidRPr="00AB4367" w:rsidR="009A527B">
        <w:t xml:space="preserve">the </w:t>
      </w:r>
      <w:r w:rsidRPr="00AB4367">
        <w:t>background to that report.</w:t>
      </w:r>
    </w:p>
    <w:p w:rsidR="00C42505" w:rsidRPr="00AB4367" w:rsidP="00BB660A">
      <w:pPr>
        <w:pStyle w:val="Answer"/>
      </w:pPr>
      <w:r w:rsidRPr="00AB4367">
        <w:t>I do not question the determination of the team running Op Larimar to get things done</w:t>
      </w:r>
      <w:r w:rsidRPr="00AB4367" w:rsidR="003619EF">
        <w:t>,</w:t>
      </w:r>
      <w:r w:rsidRPr="00AB4367">
        <w:t xml:space="preserve"> but on reflection I think the Met should have got on with</w:t>
      </w:r>
      <w:r w:rsidRPr="00AB4367" w:rsidR="009A527B">
        <w:t xml:space="preserve"> that </w:t>
      </w:r>
      <w:r w:rsidRPr="00AB4367">
        <w:t>rather quicker.</w:t>
      </w:r>
      <w:r w:rsidRPr="00AB4367" w:rsidR="0025015E">
        <w:t xml:space="preserve"> </w:t>
      </w:r>
      <w:r w:rsidR="001B4BCA">
        <w:t>They n</w:t>
      </w:r>
      <w:r w:rsidRPr="00AB4367">
        <w:t>ot just should but could have go</w:t>
      </w:r>
      <w:r w:rsidRPr="00AB4367" w:rsidR="003619EF">
        <w:t>t on</w:t>
      </w:r>
      <w:r w:rsidRPr="00AB4367">
        <w:t xml:space="preserve"> with not only the Henriques recommendations but the things that </w:t>
      </w:r>
      <w:r w:rsidR="001B4BCA">
        <w:t xml:space="preserve">they themselves </w:t>
      </w:r>
      <w:r w:rsidRPr="00AB4367">
        <w:t xml:space="preserve">should have been </w:t>
      </w:r>
      <w:r w:rsidRPr="00AB4367" w:rsidR="009A527B">
        <w:t>able</w:t>
      </w:r>
      <w:r w:rsidRPr="00AB4367">
        <w:t xml:space="preserve"> to identify earlier than that.</w:t>
      </w:r>
    </w:p>
    <w:p w:rsidR="002A2E7E" w:rsidRPr="00AB4367" w:rsidP="00BB660A">
      <w:pPr>
        <w:pStyle w:val="Question"/>
      </w:pPr>
      <w:sdt>
        <w:sdtPr>
          <w:alias w:val="Member"/>
          <w:tag w:val="&lt;Member mnisId='114' dodsId='25471'&gt;"/>
          <w:id w:val="1558281834"/>
          <w:placeholder>
            <w:docPart w:val="DefaultPlaceholder_1081868574"/>
          </w:placeholder>
          <w:richText/>
        </w:sdtPr>
        <w:sdtContent>
          <w:r w:rsidRPr="00AB4367" w:rsidR="00C42505">
            <w:rPr>
              <w:b/>
            </w:rPr>
            <w:t>Tim Loughton:</w:t>
          </w:r>
        </w:sdtContent>
      </w:sdt>
      <w:r w:rsidRPr="00AB4367" w:rsidR="00C42505">
        <w:t xml:space="preserve"> That is quite damning comment.</w:t>
      </w:r>
      <w:r w:rsidRPr="00AB4367" w:rsidR="0025015E">
        <w:t xml:space="preserve"> </w:t>
      </w:r>
      <w:r w:rsidRPr="00AB4367" w:rsidR="00C42505">
        <w:t>A</w:t>
      </w:r>
      <w:r w:rsidRPr="00AB4367" w:rsidR="009A527B">
        <w:t>r</w:t>
      </w:r>
      <w:r w:rsidRPr="00AB4367" w:rsidR="00C42505">
        <w:t>e</w:t>
      </w:r>
      <w:r w:rsidRPr="00AB4367" w:rsidR="009A527B">
        <w:t xml:space="preserve"> </w:t>
      </w:r>
      <w:r w:rsidRPr="00AB4367" w:rsidR="00C42505">
        <w:t>you</w:t>
      </w:r>
      <w:r w:rsidRPr="00AB4367" w:rsidR="009A527B">
        <w:t xml:space="preserve"> </w:t>
      </w:r>
      <w:r w:rsidRPr="00AB4367" w:rsidR="00C42505">
        <w:t xml:space="preserve">saying that </w:t>
      </w:r>
      <w:r w:rsidR="001B4BCA">
        <w:t xml:space="preserve">they </w:t>
      </w:r>
      <w:r w:rsidRPr="00AB4367" w:rsidR="00C42505">
        <w:t xml:space="preserve"> actively </w:t>
      </w:r>
      <w:r w:rsidRPr="00AB4367" w:rsidR="009A527B">
        <w:t>deflected</w:t>
      </w:r>
      <w:r w:rsidRPr="00AB4367" w:rsidR="00C42505">
        <w:t xml:space="preserve"> taking the report seriously?</w:t>
      </w:r>
      <w:r w:rsidRPr="00AB4367" w:rsidR="0025015E">
        <w:t xml:space="preserve"> </w:t>
      </w:r>
      <w:r w:rsidRPr="00AB4367" w:rsidR="00290835">
        <w:t>In</w:t>
      </w:r>
      <w:r w:rsidRPr="00AB4367" w:rsidR="00C42505">
        <w:t xml:space="preserve"> your report you said that senior officers were </w:t>
      </w:r>
      <w:r w:rsidRPr="00AB4367" w:rsidR="009A527B">
        <w:t>preoccupied</w:t>
      </w:r>
      <w:r w:rsidRPr="00AB4367" w:rsidR="00C42505">
        <w:t xml:space="preserve"> with </w:t>
      </w:r>
      <w:r w:rsidR="001B4BCA">
        <w:t>“</w:t>
      </w:r>
      <w:r w:rsidRPr="00AB4367" w:rsidR="00C42505">
        <w:t>restricting access</w:t>
      </w:r>
      <w:r w:rsidR="001B4BCA">
        <w:t>”</w:t>
      </w:r>
      <w:r w:rsidRPr="00AB4367" w:rsidR="00C42505">
        <w:t xml:space="preserve"> to the Henriques report.</w:t>
      </w:r>
      <w:r w:rsidRPr="00AB4367" w:rsidR="0025015E">
        <w:t xml:space="preserve"> </w:t>
      </w:r>
      <w:r w:rsidRPr="00AB4367" w:rsidR="00C42505">
        <w:t>For three years</w:t>
      </w:r>
      <w:r w:rsidRPr="00AB4367" w:rsidR="00D52902">
        <w:t>,</w:t>
      </w:r>
      <w:r w:rsidRPr="00AB4367" w:rsidR="00C42505">
        <w:t xml:space="preserve"> effectively</w:t>
      </w:r>
      <w:r w:rsidRPr="00AB4367" w:rsidR="00D52902">
        <w:t>,</w:t>
      </w:r>
      <w:r w:rsidRPr="00AB4367" w:rsidR="00C42505">
        <w:t xml:space="preserve"> you are saying it was all about PR, </w:t>
      </w:r>
      <w:r w:rsidRPr="00AB4367" w:rsidR="009A527B">
        <w:t>deflecting</w:t>
      </w:r>
      <w:r w:rsidRPr="00AB4367" w:rsidR="00C42505">
        <w:t xml:space="preserve"> criticism, trying to turn attention f</w:t>
      </w:r>
      <w:r w:rsidRPr="00AB4367">
        <w:t xml:space="preserve">rom the questions on the </w:t>
      </w:r>
      <w:r w:rsidRPr="00AB4367" w:rsidR="00D52902">
        <w:t xml:space="preserve">Met </w:t>
      </w:r>
      <w:r w:rsidRPr="00AB4367">
        <w:t>to more general police questions</w:t>
      </w:r>
      <w:r w:rsidR="001B4BCA">
        <w:t xml:space="preserve">, </w:t>
      </w:r>
      <w:r w:rsidRPr="00AB4367">
        <w:t xml:space="preserve">and doing everything to evade </w:t>
      </w:r>
      <w:r w:rsidRPr="00AB4367" w:rsidR="009A527B">
        <w:t>blame</w:t>
      </w:r>
      <w:r w:rsidRPr="00AB4367">
        <w:t xml:space="preserve"> and having to take seriously the flaws that had been unveiled and doing anything about it.</w:t>
      </w:r>
      <w:r w:rsidRPr="00AB4367" w:rsidR="0025015E">
        <w:t xml:space="preserve"> </w:t>
      </w:r>
      <w:r w:rsidRPr="00AB4367">
        <w:t>Is that a fair assessment?</w:t>
      </w:r>
    </w:p>
    <w:p w:rsidR="002A2E7E" w:rsidRPr="00AB4367" w:rsidP="00BB660A">
      <w:pPr>
        <w:pStyle w:val="Answer"/>
      </w:pPr>
      <w:sdt>
        <w:sdtPr>
          <w:alias w:val="Witness"/>
          <w:id w:val="-837312270"/>
          <w:placeholder>
            <w:docPart w:val="DefaultPlaceholder_1081868574"/>
          </w:placeholder>
          <w:richText/>
        </w:sdtPr>
        <w:sdtContent>
          <w:r w:rsidRPr="00AB4367">
            <w:rPr>
              <w:b/>
              <w:i/>
            </w:rPr>
            <w:t>Matt Parr:</w:t>
          </w:r>
        </w:sdtContent>
      </w:sdt>
      <w:r w:rsidRPr="00AB4367">
        <w:t xml:space="preserve"> That might be going slightly too far</w:t>
      </w:r>
      <w:r w:rsidR="001B4BCA">
        <w:t xml:space="preserve">, </w:t>
      </w:r>
      <w:r w:rsidRPr="00AB4367">
        <w:t>but there is an element of truth in what you say.</w:t>
      </w:r>
      <w:r w:rsidRPr="00AB4367" w:rsidR="0025015E">
        <w:t xml:space="preserve"> </w:t>
      </w:r>
      <w:r w:rsidRPr="00AB4367">
        <w:t>We do say in the report that some of those early meeting</w:t>
      </w:r>
      <w:r w:rsidRPr="00AB4367" w:rsidR="00290835">
        <w:t>s</w:t>
      </w:r>
      <w:r w:rsidRPr="00AB4367">
        <w:t xml:space="preserve"> </w:t>
      </w:r>
      <w:r w:rsidRPr="00AB4367" w:rsidR="009A527B">
        <w:t>were</w:t>
      </w:r>
      <w:r w:rsidRPr="00AB4367">
        <w:t xml:space="preserve"> more concerned with </w:t>
      </w:r>
      <w:r w:rsidRPr="00AB4367" w:rsidR="009A527B">
        <w:t>restricting</w:t>
      </w:r>
      <w:r w:rsidRPr="00AB4367">
        <w:t xml:space="preserve"> access, how things were going to play out, reputational damage and so on.</w:t>
      </w:r>
      <w:r w:rsidRPr="00AB4367" w:rsidR="0025015E">
        <w:t xml:space="preserve"> </w:t>
      </w:r>
      <w:r w:rsidRPr="00AB4367">
        <w:t xml:space="preserve">Also there were disclosure issues about individual officers and what any misconduct proceedings </w:t>
      </w:r>
      <w:r w:rsidRPr="00AB4367" w:rsidR="009A527B">
        <w:t>would</w:t>
      </w:r>
      <w:r w:rsidRPr="00AB4367">
        <w:t xml:space="preserve"> be against them.</w:t>
      </w:r>
      <w:r w:rsidRPr="00AB4367" w:rsidR="0025015E">
        <w:t xml:space="preserve"> </w:t>
      </w:r>
      <w:r w:rsidRPr="00AB4367">
        <w:t xml:space="preserve">What I am saying is that </w:t>
      </w:r>
      <w:r w:rsidR="001B4BCA">
        <w:t xml:space="preserve">they </w:t>
      </w:r>
      <w:r w:rsidRPr="00AB4367">
        <w:t xml:space="preserve">did not prioritise the </w:t>
      </w:r>
      <w:r w:rsidRPr="00AB4367" w:rsidR="009A527B">
        <w:t>lessons</w:t>
      </w:r>
      <w:r w:rsidRPr="00AB4367">
        <w:t xml:space="preserve"> to be </w:t>
      </w:r>
      <w:r w:rsidR="00A94A43">
        <w:t>learned</w:t>
      </w:r>
      <w:r w:rsidRPr="00AB4367">
        <w:t xml:space="preserve"> from what Richard Henriques said</w:t>
      </w:r>
      <w:r w:rsidR="001B4BCA">
        <w:t>,</w:t>
      </w:r>
      <w:r w:rsidRPr="00AB4367">
        <w:t xml:space="preserve"> and </w:t>
      </w:r>
      <w:r w:rsidR="001B4BCA">
        <w:t xml:space="preserve">they </w:t>
      </w:r>
      <w:r w:rsidRPr="00AB4367">
        <w:t>found a number of reasons</w:t>
      </w:r>
      <w:r w:rsidRPr="00AB4367" w:rsidR="009A527B">
        <w:t xml:space="preserve"> </w:t>
      </w:r>
      <w:r w:rsidRPr="00AB4367">
        <w:t>which</w:t>
      </w:r>
      <w:r w:rsidR="001B4BCA">
        <w:t xml:space="preserve">, although </w:t>
      </w:r>
      <w:r w:rsidRPr="00AB4367">
        <w:t xml:space="preserve">we said in the report </w:t>
      </w:r>
      <w:r w:rsidR="001B4BCA">
        <w:t xml:space="preserve">that some of those reasons </w:t>
      </w:r>
      <w:r w:rsidRPr="00AB4367">
        <w:t>had some validity</w:t>
      </w:r>
      <w:r w:rsidR="001B4BCA">
        <w:t xml:space="preserve">, </w:t>
      </w:r>
      <w:r w:rsidRPr="00AB4367">
        <w:t xml:space="preserve">were not sufficient </w:t>
      </w:r>
      <w:r w:rsidRPr="00AB4367" w:rsidR="009A527B">
        <w:t>justification</w:t>
      </w:r>
      <w:r w:rsidRPr="00AB4367">
        <w:t xml:space="preserve"> not to get on with things.</w:t>
      </w:r>
    </w:p>
    <w:p w:rsidR="002A2E7E" w:rsidRPr="00AB4367" w:rsidP="00BB660A">
      <w:pPr>
        <w:pStyle w:val="Question"/>
      </w:pPr>
      <w:sdt>
        <w:sdtPr>
          <w:alias w:val="Member"/>
          <w:tag w:val="&lt;Member mnisId='114' dodsId='25471'&gt;"/>
          <w:id w:val="-238717752"/>
          <w:placeholder>
            <w:docPart w:val="DefaultPlaceholder_1081868574"/>
          </w:placeholder>
          <w:richText/>
        </w:sdtPr>
        <w:sdtContent>
          <w:r w:rsidRPr="00AB4367">
            <w:rPr>
              <w:b/>
            </w:rPr>
            <w:t>Tim Loughton:</w:t>
          </w:r>
        </w:sdtContent>
      </w:sdt>
      <w:r w:rsidRPr="00AB4367">
        <w:t xml:space="preserve"> You will </w:t>
      </w:r>
      <w:r w:rsidRPr="00AB4367" w:rsidR="009A527B">
        <w:t>have</w:t>
      </w:r>
      <w:r w:rsidRPr="00AB4367">
        <w:t xml:space="preserve"> heard the evidence we had</w:t>
      </w:r>
      <w:r w:rsidR="001B4BCA">
        <w:t>—</w:t>
      </w:r>
      <w:r w:rsidRPr="00AB4367">
        <w:t xml:space="preserve">some </w:t>
      </w:r>
      <w:r w:rsidRPr="00AB4367" w:rsidR="009A527B">
        <w:t>pretty</w:t>
      </w:r>
      <w:r w:rsidRPr="00AB4367">
        <w:t xml:space="preserve"> damning evidence</w:t>
      </w:r>
      <w:r w:rsidR="001B4BCA">
        <w:t>—</w:t>
      </w:r>
      <w:r w:rsidRPr="00AB4367">
        <w:t>from Lady Brittan, who has</w:t>
      </w:r>
      <w:r w:rsidRPr="00AB4367" w:rsidR="00290835">
        <w:t xml:space="preserve"> </w:t>
      </w:r>
      <w:r w:rsidRPr="00AB4367">
        <w:t>made some quite shocking statements publicly as well.</w:t>
      </w:r>
      <w:r w:rsidRPr="00AB4367" w:rsidR="0025015E">
        <w:t xml:space="preserve"> </w:t>
      </w:r>
      <w:r w:rsidRPr="00AB4367">
        <w:t xml:space="preserve">She said, </w:t>
      </w:r>
      <w:r w:rsidRPr="00AB4367" w:rsidR="009A527B">
        <w:t>“</w:t>
      </w:r>
      <w:r w:rsidRPr="00AB4367">
        <w:t>Not a single person in this case has resigned, lost their job, been fired, demoted or disciplined.</w:t>
      </w:r>
      <w:r w:rsidRPr="00AB4367" w:rsidR="0025015E">
        <w:t xml:space="preserve"> </w:t>
      </w:r>
      <w:r w:rsidRPr="00AB4367">
        <w:t>Nobody whatsoever.</w:t>
      </w:r>
      <w:r w:rsidRPr="00AB4367" w:rsidR="009A527B">
        <w:t>”</w:t>
      </w:r>
      <w:r w:rsidRPr="00AB4367" w:rsidR="0025015E">
        <w:t xml:space="preserve"> </w:t>
      </w:r>
      <w:r w:rsidRPr="00AB4367">
        <w:t>Are you surprised by that a</w:t>
      </w:r>
      <w:r w:rsidRPr="00AB4367" w:rsidR="00290835">
        <w:t>s well</w:t>
      </w:r>
      <w:r w:rsidRPr="00AB4367">
        <w:t>?</w:t>
      </w:r>
    </w:p>
    <w:p w:rsidR="002A2E7E" w:rsidRPr="00AB4367" w:rsidP="00BB660A">
      <w:pPr>
        <w:pStyle w:val="Answer"/>
      </w:pPr>
      <w:sdt>
        <w:sdtPr>
          <w:alias w:val="Witness"/>
          <w:id w:val="1427920654"/>
          <w:placeholder>
            <w:docPart w:val="DefaultPlaceholder_1081868574"/>
          </w:placeholder>
          <w:richText/>
        </w:sdtPr>
        <w:sdtContent>
          <w:r w:rsidRPr="00AB4367">
            <w:rPr>
              <w:b/>
              <w:i/>
            </w:rPr>
            <w:t>Matt Parr:</w:t>
          </w:r>
        </w:sdtContent>
      </w:sdt>
      <w:r w:rsidRPr="00AB4367">
        <w:t xml:space="preserve"> </w:t>
      </w:r>
      <w:r w:rsidRPr="00AB4367" w:rsidR="009A527B">
        <w:t xml:space="preserve">You </w:t>
      </w:r>
      <w:r w:rsidRPr="00AB4367">
        <w:t xml:space="preserve">will forgive me, </w:t>
      </w:r>
      <w:r w:rsidR="001B4BCA">
        <w:t xml:space="preserve">but </w:t>
      </w:r>
      <w:r w:rsidRPr="00AB4367">
        <w:t>I am not going to comment on</w:t>
      </w:r>
      <w:r w:rsidRPr="00AB4367" w:rsidR="009A527B">
        <w:t xml:space="preserve"> </w:t>
      </w:r>
      <w:r w:rsidRPr="00AB4367">
        <w:t>that.</w:t>
      </w:r>
      <w:r w:rsidRPr="00AB4367" w:rsidR="0025015E">
        <w:t xml:space="preserve"> </w:t>
      </w:r>
      <w:r w:rsidRPr="00AB4367">
        <w:t>I have not seen the individual cases against any of the individual officers.</w:t>
      </w:r>
      <w:r w:rsidRPr="00AB4367" w:rsidR="0025015E">
        <w:t xml:space="preserve"> </w:t>
      </w:r>
      <w:r w:rsidRPr="00AB4367">
        <w:t>We</w:t>
      </w:r>
      <w:r w:rsidRPr="00AB4367" w:rsidR="00290835">
        <w:t>,</w:t>
      </w:r>
      <w:r w:rsidRPr="00AB4367">
        <w:t xml:space="preserve"> as an inspectorate</w:t>
      </w:r>
      <w:r w:rsidRPr="00AB4367" w:rsidR="00290835">
        <w:t>,</w:t>
      </w:r>
      <w:r w:rsidRPr="00AB4367">
        <w:t xml:space="preserve"> are interested in systemic failings</w:t>
      </w:r>
      <w:r w:rsidRPr="00AB4367" w:rsidR="00290835">
        <w:t xml:space="preserve"> </w:t>
      </w:r>
      <w:r w:rsidRPr="00AB4367">
        <w:t>and systemic successes</w:t>
      </w:r>
      <w:r w:rsidR="001B4BCA">
        <w:t xml:space="preserve">, </w:t>
      </w:r>
      <w:r w:rsidRPr="00AB4367">
        <w:t xml:space="preserve">and </w:t>
      </w:r>
      <w:r w:rsidR="001B4BCA">
        <w:t xml:space="preserve">in </w:t>
      </w:r>
      <w:r w:rsidRPr="00AB4367">
        <w:t>improving the effectiveness of forces as a whole.</w:t>
      </w:r>
      <w:r w:rsidRPr="00AB4367" w:rsidR="0025015E">
        <w:t xml:space="preserve"> </w:t>
      </w:r>
      <w:r w:rsidRPr="00AB4367">
        <w:t>We do not get involved in individual misconduct and</w:t>
      </w:r>
      <w:r w:rsidRPr="00AB4367" w:rsidR="00290835">
        <w:t>,</w:t>
      </w:r>
      <w:r w:rsidRPr="00AB4367">
        <w:t xml:space="preserve"> frankly</w:t>
      </w:r>
      <w:r w:rsidRPr="00AB4367" w:rsidR="00290835">
        <w:t>,</w:t>
      </w:r>
      <w:r w:rsidRPr="00AB4367">
        <w:t xml:space="preserve"> I try to avoid commenting on the performance of individuals where I can.</w:t>
      </w:r>
    </w:p>
    <w:p w:rsidR="002A2E7E" w:rsidRPr="00AB4367" w:rsidP="00BB660A">
      <w:pPr>
        <w:pStyle w:val="Question"/>
      </w:pPr>
      <w:sdt>
        <w:sdtPr>
          <w:alias w:val="Member"/>
          <w:tag w:val="&lt;Member mnisId='114' dodsId='25471'&gt;"/>
          <w:id w:val="1602761060"/>
          <w:placeholder>
            <w:docPart w:val="DefaultPlaceholder_1081868574"/>
          </w:placeholder>
          <w:richText/>
        </w:sdtPr>
        <w:sdtContent>
          <w:r w:rsidRPr="00AB4367">
            <w:rPr>
              <w:b/>
            </w:rPr>
            <w:t>Tim Loughton:</w:t>
          </w:r>
        </w:sdtContent>
      </w:sdt>
      <w:r w:rsidRPr="00AB4367">
        <w:t xml:space="preserve"> Without </w:t>
      </w:r>
      <w:r w:rsidRPr="00AB4367" w:rsidR="009A527B">
        <w:t>commenting</w:t>
      </w:r>
      <w:r w:rsidRPr="00AB4367">
        <w:t xml:space="preserve"> on individuals, given the very damning statements made in your report and what you have been saying </w:t>
      </w:r>
      <w:r w:rsidRPr="00AB4367" w:rsidR="009A527B">
        <w:t>already</w:t>
      </w:r>
      <w:r w:rsidRPr="00AB4367">
        <w:t xml:space="preserve"> about the</w:t>
      </w:r>
      <w:r w:rsidRPr="00AB4367" w:rsidR="009A527B">
        <w:t xml:space="preserve"> conduct</w:t>
      </w:r>
      <w:r w:rsidRPr="00AB4367">
        <w:t xml:space="preserve"> of the Met and </w:t>
      </w:r>
      <w:r w:rsidR="001B4BCA">
        <w:t>their</w:t>
      </w:r>
      <w:r w:rsidRPr="00AB4367">
        <w:t xml:space="preserve"> subsequent behaviour when </w:t>
      </w:r>
      <w:r w:rsidR="001B4BCA">
        <w:t xml:space="preserve">they were </w:t>
      </w:r>
      <w:r w:rsidRPr="00AB4367">
        <w:t xml:space="preserve">caught out for </w:t>
      </w:r>
      <w:r w:rsidR="001B4BCA">
        <w:t>their “</w:t>
      </w:r>
      <w:r w:rsidRPr="00AB4367">
        <w:t>underwhelming</w:t>
      </w:r>
      <w:r w:rsidR="001B4BCA">
        <w:t>”</w:t>
      </w:r>
      <w:r w:rsidRPr="00AB4367">
        <w:t xml:space="preserve"> approach, as you have called it, </w:t>
      </w:r>
      <w:r w:rsidR="001B4BCA">
        <w:t xml:space="preserve">and given that </w:t>
      </w:r>
      <w:r w:rsidRPr="00AB4367">
        <w:t xml:space="preserve">the inspectorate has </w:t>
      </w:r>
      <w:r w:rsidRPr="00AB4367" w:rsidR="009A527B">
        <w:t>done</w:t>
      </w:r>
      <w:r w:rsidRPr="00AB4367">
        <w:t xml:space="preserve"> lots of inspections into other ca</w:t>
      </w:r>
      <w:r w:rsidRPr="00AB4367" w:rsidR="009A527B">
        <w:t>s</w:t>
      </w:r>
      <w:r w:rsidRPr="00AB4367">
        <w:t>es</w:t>
      </w:r>
      <w:r w:rsidR="001B4BCA">
        <w:t xml:space="preserve">, are </w:t>
      </w:r>
      <w:r w:rsidRPr="00AB4367">
        <w:t>you surprised that nobody has</w:t>
      </w:r>
      <w:r w:rsidR="001B4BCA">
        <w:t xml:space="preserve">, </w:t>
      </w:r>
      <w:r w:rsidRPr="00AB4367">
        <w:t>effectively</w:t>
      </w:r>
      <w:r w:rsidR="001B4BCA">
        <w:t xml:space="preserve">, </w:t>
      </w:r>
      <w:r w:rsidRPr="00AB4367" w:rsidR="009A527B">
        <w:t>taken</w:t>
      </w:r>
      <w:r w:rsidRPr="00AB4367">
        <w:t xml:space="preserve"> the rap for what was a very serious systemic </w:t>
      </w:r>
      <w:r w:rsidRPr="00AB4367" w:rsidR="009A527B">
        <w:t>failing</w:t>
      </w:r>
      <w:r w:rsidRPr="00AB4367">
        <w:t xml:space="preserve"> of the Met in this inquiry, which had a dramatic and damaging impact on a number of key, high</w:t>
      </w:r>
      <w:r w:rsidR="001B4BCA">
        <w:t>-</w:t>
      </w:r>
      <w:r w:rsidRPr="00AB4367" w:rsidR="009A527B">
        <w:t>profile</w:t>
      </w:r>
      <w:r w:rsidRPr="00AB4367">
        <w:t xml:space="preserve"> individuals?</w:t>
      </w:r>
      <w:r w:rsidRPr="00AB4367" w:rsidR="0025015E">
        <w:t xml:space="preserve"> </w:t>
      </w:r>
      <w:r w:rsidRPr="00AB4367">
        <w:t xml:space="preserve">Do you </w:t>
      </w:r>
      <w:r w:rsidR="001B4BCA">
        <w:t xml:space="preserve">not just </w:t>
      </w:r>
      <w:r w:rsidRPr="00AB4367">
        <w:t>find that surprising, without having to finger a particular individual that might have had repercussions for them personally?</w:t>
      </w:r>
    </w:p>
    <w:p w:rsidR="001B4BCA" w:rsidP="00BB660A">
      <w:pPr>
        <w:pStyle w:val="Answer"/>
      </w:pPr>
      <w:sdt>
        <w:sdtPr>
          <w:alias w:val="Witness"/>
          <w:id w:val="1579950340"/>
          <w:placeholder>
            <w:docPart w:val="DefaultPlaceholder_1081868574"/>
          </w:placeholder>
          <w:richText/>
        </w:sdtPr>
        <w:sdtContent>
          <w:r w:rsidRPr="00AB4367" w:rsidR="002A2E7E">
            <w:rPr>
              <w:b/>
              <w:i/>
            </w:rPr>
            <w:t>Matt Parr:</w:t>
          </w:r>
        </w:sdtContent>
      </w:sdt>
      <w:r w:rsidRPr="00AB4367" w:rsidR="002A2E7E">
        <w:t xml:space="preserve"> I am on the grounds of </w:t>
      </w:r>
      <w:r w:rsidRPr="00AB4367" w:rsidR="009A527B">
        <w:t>skating</w:t>
      </w:r>
      <w:r w:rsidRPr="00AB4367" w:rsidR="002A2E7E">
        <w:t xml:space="preserve"> around your question again, I am afraid.</w:t>
      </w:r>
      <w:r w:rsidRPr="00AB4367" w:rsidR="0025015E">
        <w:t xml:space="preserve"> </w:t>
      </w:r>
      <w:r w:rsidRPr="00AB4367" w:rsidR="002A2E7E">
        <w:t>To be fair,</w:t>
      </w:r>
      <w:r w:rsidRPr="00AB4367" w:rsidR="00290835">
        <w:t xml:space="preserve"> there are</w:t>
      </w:r>
      <w:r w:rsidRPr="00AB4367" w:rsidR="002A2E7E">
        <w:t xml:space="preserve"> a couple of points to be made.</w:t>
      </w:r>
      <w:r w:rsidRPr="00AB4367" w:rsidR="0025015E">
        <w:t xml:space="preserve"> </w:t>
      </w:r>
      <w:r w:rsidRPr="00AB4367" w:rsidR="002A2E7E">
        <w:t xml:space="preserve">I am </w:t>
      </w:r>
      <w:r w:rsidRPr="00AB4367" w:rsidR="009A527B">
        <w:t>sympathetic</w:t>
      </w:r>
      <w:r w:rsidRPr="00AB4367" w:rsidR="002A2E7E">
        <w:t xml:space="preserve"> to what you say, of course</w:t>
      </w:r>
      <w:r>
        <w:t xml:space="preserve">. </w:t>
      </w:r>
      <w:r w:rsidRPr="00AB4367" w:rsidR="002A2E7E">
        <w:t>I completely agree with you</w:t>
      </w:r>
      <w:r>
        <w:t xml:space="preserve"> that it </w:t>
      </w:r>
      <w:r w:rsidRPr="00AB4367" w:rsidR="002A2E7E">
        <w:t>was a really serious blow not just to the Met but to policing in general.</w:t>
      </w:r>
      <w:r w:rsidRPr="00AB4367" w:rsidR="0025015E">
        <w:t xml:space="preserve"> </w:t>
      </w:r>
    </w:p>
    <w:p w:rsidR="001B4BCA" w:rsidP="00BB660A">
      <w:pPr>
        <w:pStyle w:val="Answer"/>
      </w:pPr>
      <w:r w:rsidRPr="00AB4367">
        <w:t>I say that for this reason.</w:t>
      </w:r>
      <w:r w:rsidRPr="00AB4367" w:rsidR="0025015E">
        <w:t xml:space="preserve"> </w:t>
      </w:r>
      <w:r w:rsidRPr="00AB4367">
        <w:t xml:space="preserve">Although we make the point in the report that there have been other—I am not going to use the word </w:t>
      </w:r>
      <w:r w:rsidRPr="00AB4367" w:rsidR="00290835">
        <w:t>“</w:t>
      </w:r>
      <w:r w:rsidRPr="00AB4367">
        <w:t>scandal</w:t>
      </w:r>
      <w:r w:rsidRPr="00AB4367" w:rsidR="00954698">
        <w:t>s</w:t>
      </w:r>
      <w:r w:rsidRPr="00AB4367" w:rsidR="00290835">
        <w:t>”</w:t>
      </w:r>
      <w:r>
        <w:t>—</w:t>
      </w:r>
      <w:r w:rsidRPr="00AB4367">
        <w:t xml:space="preserve">very </w:t>
      </w:r>
      <w:r w:rsidRPr="00AB4367" w:rsidR="009A527B">
        <w:t>notorious</w:t>
      </w:r>
      <w:r w:rsidRPr="00AB4367">
        <w:t xml:space="preserve"> areas that have cast doubt on policing</w:t>
      </w:r>
      <w:r w:rsidRPr="00AB4367" w:rsidR="0025015E">
        <w:t>’</w:t>
      </w:r>
      <w:r w:rsidRPr="00AB4367">
        <w:t>s effectiveness</w:t>
      </w:r>
      <w:r>
        <w:t xml:space="preserve">, </w:t>
      </w:r>
      <w:r w:rsidRPr="00AB4367">
        <w:t>some of the others have had multiple deaths or very serious crimes committed.</w:t>
      </w:r>
      <w:r w:rsidRPr="00AB4367" w:rsidR="0025015E">
        <w:t xml:space="preserve"> </w:t>
      </w:r>
      <w:r w:rsidRPr="00AB4367">
        <w:t>At the end of this</w:t>
      </w:r>
      <w:r w:rsidRPr="00AB4367" w:rsidR="00954698">
        <w:t>,</w:t>
      </w:r>
      <w:r w:rsidRPr="00AB4367">
        <w:t xml:space="preserve"> some of those things do not apply to this case.</w:t>
      </w:r>
      <w:r>
        <w:t xml:space="preserve"> </w:t>
      </w:r>
      <w:r w:rsidRPr="00AB4367">
        <w:t xml:space="preserve">However, as well as the damage done to the people who were so </w:t>
      </w:r>
      <w:r w:rsidRPr="00AB4367" w:rsidR="007B23A8">
        <w:t>awfully</w:t>
      </w:r>
      <w:r w:rsidRPr="00AB4367">
        <w:t xml:space="preserve"> damaged by</w:t>
      </w:r>
      <w:r w:rsidRPr="00AB4367" w:rsidR="007B23A8">
        <w:t xml:space="preserve"> </w:t>
      </w:r>
      <w:r w:rsidRPr="00AB4367">
        <w:t>this</w:t>
      </w:r>
      <w:r w:rsidRPr="00AB4367" w:rsidR="00954698">
        <w:t>—</w:t>
      </w:r>
      <w:r w:rsidRPr="00AB4367">
        <w:t>and I completely recognise</w:t>
      </w:r>
      <w:r w:rsidRPr="00AB4367" w:rsidR="00954698">
        <w:t xml:space="preserve"> that—</w:t>
      </w:r>
      <w:r w:rsidRPr="00AB4367">
        <w:t>the real damage was done to reputation</w:t>
      </w:r>
      <w:r w:rsidRPr="00AB4367" w:rsidR="00954698">
        <w:t>.</w:t>
      </w:r>
      <w:r w:rsidRPr="00AB4367" w:rsidR="0025015E">
        <w:t xml:space="preserve"> </w:t>
      </w:r>
      <w:r w:rsidRPr="00AB4367" w:rsidR="00954698">
        <w:t xml:space="preserve">It </w:t>
      </w:r>
      <w:r w:rsidRPr="00AB4367">
        <w:t xml:space="preserve">absolutely </w:t>
      </w:r>
      <w:r w:rsidRPr="00AB4367" w:rsidR="009A527B">
        <w:t>hurt</w:t>
      </w:r>
      <w:r w:rsidRPr="00AB4367">
        <w:t xml:space="preserve"> people</w:t>
      </w:r>
      <w:r w:rsidRPr="00AB4367" w:rsidR="0025015E">
        <w:t>’</w:t>
      </w:r>
      <w:r w:rsidRPr="00AB4367">
        <w:t xml:space="preserve">s confidence in policing when you saw those 43 </w:t>
      </w:r>
      <w:r w:rsidRPr="00AB4367" w:rsidR="007B23A8">
        <w:t>principal</w:t>
      </w:r>
      <w:r w:rsidRPr="00AB4367">
        <w:t xml:space="preserve"> policing </w:t>
      </w:r>
      <w:r w:rsidRPr="00AB4367" w:rsidR="007B23A8">
        <w:t>failures</w:t>
      </w:r>
      <w:r w:rsidRPr="00AB4367">
        <w:t xml:space="preserve"> that Richard Henriques highlighted</w:t>
      </w:r>
      <w:r>
        <w:t xml:space="preserve">. You </w:t>
      </w:r>
      <w:r w:rsidRPr="00AB4367">
        <w:t>saw the bits of evidence</w:t>
      </w:r>
      <w:r w:rsidRPr="00AB4367" w:rsidR="007B23A8">
        <w:t xml:space="preserve"> t</w:t>
      </w:r>
      <w:r w:rsidRPr="00AB4367">
        <w:t>hat he described as completely implausible</w:t>
      </w:r>
      <w:r>
        <w:t>—</w:t>
      </w:r>
      <w:r w:rsidRPr="00AB4367">
        <w:t xml:space="preserve">I cannot remember, </w:t>
      </w:r>
      <w:r>
        <w:t xml:space="preserve">but </w:t>
      </w:r>
      <w:r w:rsidRPr="00AB4367">
        <w:t xml:space="preserve">I think that </w:t>
      </w:r>
      <w:r>
        <w:t xml:space="preserve">was </w:t>
      </w:r>
      <w:r w:rsidRPr="00AB4367">
        <w:t>the word he used.</w:t>
      </w:r>
      <w:r w:rsidRPr="00AB4367" w:rsidR="0025015E">
        <w:t xml:space="preserve"> </w:t>
      </w:r>
      <w:r w:rsidRPr="00AB4367">
        <w:t xml:space="preserve">After all that, it left a lot of people scratching their </w:t>
      </w:r>
      <w:r w:rsidRPr="00AB4367" w:rsidR="007B23A8">
        <w:t>heads</w:t>
      </w:r>
      <w:r w:rsidRPr="00AB4367">
        <w:t xml:space="preserve"> on how an investigation could go so wrong.</w:t>
      </w:r>
      <w:r>
        <w:t xml:space="preserve"> So, y</w:t>
      </w:r>
      <w:r w:rsidRPr="00AB4367">
        <w:t>es, I get the public clamour for closure or something</w:t>
      </w:r>
      <w:r>
        <w:t xml:space="preserve">, </w:t>
      </w:r>
      <w:r w:rsidRPr="00AB4367">
        <w:t>but I</w:t>
      </w:r>
      <w:r w:rsidRPr="00AB4367" w:rsidR="007B23A8">
        <w:t xml:space="preserve"> am not going to comment on</w:t>
      </w:r>
      <w:r w:rsidRPr="00AB4367">
        <w:t xml:space="preserve"> the individuals.</w:t>
      </w:r>
      <w:r w:rsidRPr="00AB4367" w:rsidR="0025015E">
        <w:t xml:space="preserve"> </w:t>
      </w:r>
    </w:p>
    <w:p w:rsidR="00954698" w:rsidRPr="00AB4367" w:rsidP="00BB660A">
      <w:pPr>
        <w:pStyle w:val="Answer"/>
      </w:pPr>
      <w:r w:rsidRPr="00AB4367">
        <w:t>I will say two further things, however.</w:t>
      </w:r>
      <w:r w:rsidRPr="00AB4367" w:rsidR="0025015E">
        <w:t xml:space="preserve"> </w:t>
      </w:r>
      <w:r w:rsidRPr="00AB4367">
        <w:t xml:space="preserve">The first is that I am aware that the current </w:t>
      </w:r>
      <w:r w:rsidR="001B4BCA">
        <w:t>commissioner</w:t>
      </w:r>
      <w:r w:rsidRPr="00AB4367">
        <w:t xml:space="preserve"> has very publicly </w:t>
      </w:r>
      <w:r w:rsidRPr="00AB4367" w:rsidR="007B23A8">
        <w:t>apologised</w:t>
      </w:r>
      <w:r w:rsidRPr="00AB4367">
        <w:t>.</w:t>
      </w:r>
      <w:r w:rsidRPr="00AB4367" w:rsidR="0025015E">
        <w:t xml:space="preserve"> </w:t>
      </w:r>
      <w:r w:rsidRPr="00AB4367">
        <w:t>I have had a number of conversations with her, as you would expect, on this very subject</w:t>
      </w:r>
      <w:r w:rsidR="001B4BCA">
        <w:t xml:space="preserve">, </w:t>
      </w:r>
      <w:r w:rsidRPr="00AB4367" w:rsidR="007B23A8">
        <w:t>and</w:t>
      </w:r>
      <w:r w:rsidRPr="00AB4367">
        <w:t xml:space="preserve"> </w:t>
      </w:r>
      <w:r w:rsidRPr="00AB4367">
        <w:t>s</w:t>
      </w:r>
      <w:r w:rsidRPr="00AB4367">
        <w:t>he completely</w:t>
      </w:r>
      <w:r w:rsidRPr="00AB4367" w:rsidR="007B23A8">
        <w:t xml:space="preserve"> </w:t>
      </w:r>
      <w:r w:rsidRPr="00AB4367">
        <w:t xml:space="preserve">understands </w:t>
      </w:r>
      <w:r w:rsidRPr="00AB4367">
        <w:t>the damage that it did, not just for the individuals affected</w:t>
      </w:r>
      <w:r w:rsidR="00C316DC">
        <w:t xml:space="preserve">, </w:t>
      </w:r>
      <w:r w:rsidRPr="00AB4367">
        <w:t>but also to the wider reputation of policing.</w:t>
      </w:r>
      <w:r w:rsidRPr="00AB4367" w:rsidR="0025015E">
        <w:t xml:space="preserve"> </w:t>
      </w:r>
      <w:r w:rsidRPr="00AB4367">
        <w:t>She gets that</w:t>
      </w:r>
      <w:r w:rsidR="00C316DC">
        <w:t>,</w:t>
      </w:r>
      <w:r w:rsidRPr="00AB4367">
        <w:t xml:space="preserve"> and I know she has apologised.</w:t>
      </w:r>
    </w:p>
    <w:p w:rsidR="002A2E7E" w:rsidRPr="00AB4367" w:rsidP="00BB660A">
      <w:pPr>
        <w:pStyle w:val="Answer"/>
      </w:pPr>
      <w:r w:rsidRPr="00AB4367">
        <w:t xml:space="preserve">The </w:t>
      </w:r>
      <w:r w:rsidRPr="00AB4367" w:rsidR="007B23A8">
        <w:t>last</w:t>
      </w:r>
      <w:r w:rsidRPr="00AB4367">
        <w:t xml:space="preserve"> thing</w:t>
      </w:r>
      <w:r w:rsidRPr="00AB4367" w:rsidR="00290835">
        <w:t xml:space="preserve"> to</w:t>
      </w:r>
      <w:r w:rsidRPr="00AB4367">
        <w:t xml:space="preserve"> say, in the Met</w:t>
      </w:r>
      <w:r w:rsidRPr="00AB4367" w:rsidR="0025015E">
        <w:t>’</w:t>
      </w:r>
      <w:r w:rsidRPr="00AB4367">
        <w:t xml:space="preserve">s favour, is that Henriques was not </w:t>
      </w:r>
      <w:r w:rsidRPr="00AB4367" w:rsidR="007B23A8">
        <w:t>compulsory</w:t>
      </w:r>
      <w:r w:rsidRPr="00AB4367">
        <w:t>.</w:t>
      </w:r>
      <w:r w:rsidRPr="00AB4367" w:rsidR="0025015E">
        <w:t xml:space="preserve"> </w:t>
      </w:r>
      <w:r w:rsidRPr="00AB4367">
        <w:t>It was not done to them</w:t>
      </w:r>
      <w:r w:rsidRPr="00AB4367" w:rsidR="00290835">
        <w:t>;</w:t>
      </w:r>
      <w:r w:rsidRPr="00AB4367">
        <w:t xml:space="preserve"> it was something that </w:t>
      </w:r>
      <w:r w:rsidRPr="00AB4367" w:rsidR="00954698">
        <w:t xml:space="preserve">Met </w:t>
      </w:r>
      <w:r w:rsidRPr="00AB4367">
        <w:t>asked to do.</w:t>
      </w:r>
      <w:r w:rsidRPr="00AB4367" w:rsidR="0025015E">
        <w:t xml:space="preserve"> </w:t>
      </w:r>
      <w:r w:rsidR="00C316DC">
        <w:t xml:space="preserve">They </w:t>
      </w:r>
      <w:r w:rsidRPr="00AB4367">
        <w:t xml:space="preserve">started off with the </w:t>
      </w:r>
      <w:r w:rsidRPr="00AB4367" w:rsidR="007B23A8">
        <w:t>best</w:t>
      </w:r>
      <w:r w:rsidRPr="00AB4367">
        <w:t xml:space="preserve"> intentions.</w:t>
      </w:r>
      <w:r w:rsidRPr="00AB4367" w:rsidR="0025015E">
        <w:t xml:space="preserve"> </w:t>
      </w:r>
      <w:r w:rsidRPr="00AB4367" w:rsidR="007B23A8">
        <w:t xml:space="preserve">What </w:t>
      </w:r>
      <w:r w:rsidRPr="00AB4367">
        <w:t xml:space="preserve">I cannot quite put my finger on is why, </w:t>
      </w:r>
      <w:r w:rsidRPr="00AB4367" w:rsidR="00954698">
        <w:t xml:space="preserve">between </w:t>
      </w:r>
      <w:r w:rsidRPr="00AB4367">
        <w:t>October 2016 and P</w:t>
      </w:r>
      <w:r w:rsidRPr="00AB4367" w:rsidR="007B23A8">
        <w:t>ri</w:t>
      </w:r>
      <w:r w:rsidRPr="00AB4367">
        <w:t xml:space="preserve">ti Patel commissioning us to do this inspection, there was such a lethargic response to </w:t>
      </w:r>
      <w:r w:rsidRPr="00AB4367" w:rsidR="007B23A8">
        <w:t>getting</w:t>
      </w:r>
      <w:r w:rsidRPr="00AB4367">
        <w:t xml:space="preserve"> those </w:t>
      </w:r>
      <w:r w:rsidRPr="00AB4367" w:rsidR="007B23A8">
        <w:t>things</w:t>
      </w:r>
      <w:r w:rsidRPr="00AB4367">
        <w:t xml:space="preserve"> right.</w:t>
      </w:r>
      <w:r w:rsidRPr="00AB4367" w:rsidR="0025015E">
        <w:t xml:space="preserve"> </w:t>
      </w:r>
      <w:r w:rsidRPr="00AB4367">
        <w:t xml:space="preserve">There </w:t>
      </w:r>
      <w:r w:rsidR="00C316DC">
        <w:t xml:space="preserve">are </w:t>
      </w:r>
      <w:r w:rsidRPr="00AB4367">
        <w:t>a number of reasons for that.</w:t>
      </w:r>
      <w:r w:rsidRPr="00AB4367" w:rsidR="0025015E">
        <w:t xml:space="preserve"> </w:t>
      </w:r>
      <w:r w:rsidRPr="00AB4367">
        <w:t xml:space="preserve">They are in the </w:t>
      </w:r>
      <w:r w:rsidRPr="00AB4367" w:rsidR="007B23A8">
        <w:t>report</w:t>
      </w:r>
      <w:r w:rsidR="00C316DC">
        <w:t>;</w:t>
      </w:r>
      <w:r w:rsidRPr="00AB4367">
        <w:t xml:space="preserve"> some of them are </w:t>
      </w:r>
      <w:r w:rsidRPr="00AB4367" w:rsidR="007B23A8">
        <w:t>convincing</w:t>
      </w:r>
      <w:r w:rsidRPr="00AB4367">
        <w:t xml:space="preserve">, some of them </w:t>
      </w:r>
      <w:r w:rsidR="00C316DC">
        <w:t xml:space="preserve">frankly </w:t>
      </w:r>
      <w:r w:rsidRPr="00AB4367">
        <w:t>less so.</w:t>
      </w:r>
    </w:p>
    <w:p w:rsidR="002A2E7E" w:rsidRPr="00AB4367" w:rsidP="00BB660A">
      <w:pPr>
        <w:pStyle w:val="Question"/>
      </w:pPr>
      <w:sdt>
        <w:sdtPr>
          <w:alias w:val="Member"/>
          <w:tag w:val="&lt;Member mnisId='114' dodsId='25471'&gt;"/>
          <w:id w:val="71633456"/>
          <w:placeholder>
            <w:docPart w:val="DefaultPlaceholder_1081868574"/>
          </w:placeholder>
          <w:richText/>
        </w:sdtPr>
        <w:sdtContent>
          <w:r w:rsidRPr="00AB4367">
            <w:rPr>
              <w:b/>
            </w:rPr>
            <w:t>Tim Loughton:</w:t>
          </w:r>
        </w:sdtContent>
      </w:sdt>
      <w:r w:rsidRPr="00AB4367">
        <w:t xml:space="preserve"> </w:t>
      </w:r>
      <w:r w:rsidR="00C316DC">
        <w:t>But w</w:t>
      </w:r>
      <w:r w:rsidRPr="00AB4367">
        <w:t xml:space="preserve">ith respect, Mr Parr, saying that you have </w:t>
      </w:r>
      <w:r w:rsidRPr="00AB4367" w:rsidR="007B23A8">
        <w:t>to</w:t>
      </w:r>
      <w:r w:rsidRPr="00AB4367">
        <w:t xml:space="preserve"> give a deal of credit to the Met because it commissioned Henriques</w:t>
      </w:r>
      <w:r w:rsidRPr="00AB4367" w:rsidR="00954698">
        <w:t>,</w:t>
      </w:r>
      <w:r w:rsidRPr="00AB4367">
        <w:t xml:space="preserve"> and then took three years basically in denial and, as you have put it, being preoccupied </w:t>
      </w:r>
      <w:r w:rsidR="00C316DC">
        <w:t xml:space="preserve">with </w:t>
      </w:r>
      <w:r w:rsidRPr="00AB4367">
        <w:t xml:space="preserve">restricting access to the report that </w:t>
      </w:r>
      <w:r w:rsidR="00C316DC">
        <w:t xml:space="preserve">they </w:t>
      </w:r>
      <w:r w:rsidRPr="00AB4367">
        <w:t xml:space="preserve">commissioned </w:t>
      </w:r>
      <w:r w:rsidR="00C316DC">
        <w:t>themselves</w:t>
      </w:r>
      <w:r w:rsidRPr="00AB4367" w:rsidR="00290835">
        <w:t>,</w:t>
      </w:r>
      <w:r w:rsidRPr="00AB4367">
        <w:t xml:space="preserve"> is not much of a defence, is it?</w:t>
      </w:r>
    </w:p>
    <w:p w:rsidR="002A2E7E" w:rsidRPr="00AB4367" w:rsidP="00BB660A">
      <w:pPr>
        <w:pStyle w:val="Answer"/>
      </w:pPr>
      <w:sdt>
        <w:sdtPr>
          <w:alias w:val="Witness"/>
          <w:id w:val="-832600340"/>
          <w:placeholder>
            <w:docPart w:val="DefaultPlaceholder_1081868574"/>
          </w:placeholder>
          <w:richText/>
        </w:sdtPr>
        <w:sdtContent>
          <w:r w:rsidRPr="00AB4367">
            <w:rPr>
              <w:b/>
              <w:i/>
            </w:rPr>
            <w:t>Matt Parr:</w:t>
          </w:r>
        </w:sdtContent>
      </w:sdt>
      <w:r w:rsidRPr="00AB4367">
        <w:t xml:space="preserve"> I agree with you.</w:t>
      </w:r>
      <w:r w:rsidRPr="00AB4367" w:rsidR="0025015E">
        <w:t xml:space="preserve"> </w:t>
      </w:r>
      <w:r w:rsidRPr="00AB4367">
        <w:t>That is entirely what we said in the report.</w:t>
      </w:r>
    </w:p>
    <w:p w:rsidR="00954698" w:rsidRPr="00AB4367" w:rsidP="00BB660A">
      <w:pPr>
        <w:pStyle w:val="Question"/>
      </w:pPr>
      <w:sdt>
        <w:sdtPr>
          <w:alias w:val="Member"/>
          <w:tag w:val="&lt;Member mnisId='172' dodsId='25790'&gt;"/>
          <w:id w:val="379673292"/>
          <w:placeholder>
            <w:docPart w:val="DefaultPlaceholder_1081868574"/>
          </w:placeholder>
          <w:richText/>
        </w:sdtPr>
        <w:sdtContent>
          <w:r w:rsidRPr="00AB4367" w:rsidR="00A35554">
            <w:rPr>
              <w:b/>
            </w:rPr>
            <w:t>Tim Loughton</w:t>
          </w:r>
          <w:r w:rsidRPr="00AB4367" w:rsidR="002A2E7E">
            <w:rPr>
              <w:b/>
            </w:rPr>
            <w:t>:</w:t>
          </w:r>
        </w:sdtContent>
      </w:sdt>
      <w:r w:rsidRPr="00AB4367" w:rsidR="002A2E7E">
        <w:t xml:space="preserve"> </w:t>
      </w:r>
      <w:r w:rsidRPr="00AB4367" w:rsidR="00290835">
        <w:t>To</w:t>
      </w:r>
      <w:r w:rsidRPr="00AB4367" w:rsidR="002A2E7E">
        <w:t xml:space="preserve"> give the Met credit for having commissioned the Henriques</w:t>
      </w:r>
      <w:r w:rsidR="00C316DC">
        <w:t xml:space="preserve">, when they </w:t>
      </w:r>
      <w:r w:rsidRPr="00AB4367" w:rsidR="002A2E7E">
        <w:t>then tried to stifle its findings</w:t>
      </w:r>
      <w:r w:rsidR="00C316DC">
        <w:t xml:space="preserve">, </w:t>
      </w:r>
      <w:r w:rsidRPr="00AB4367" w:rsidR="002A2E7E">
        <w:t>is not much credit.</w:t>
      </w:r>
    </w:p>
    <w:p w:rsidR="002A2E7E" w:rsidRPr="00AB4367" w:rsidP="00BB660A">
      <w:pPr>
        <w:pStyle w:val="Question"/>
        <w:numPr>
          <w:ilvl w:val="0"/>
          <w:numId w:val="0"/>
        </w:numPr>
        <w:ind w:left="794"/>
      </w:pPr>
      <w:r w:rsidRPr="00AB4367">
        <w:t xml:space="preserve">Looking forward, what do you think changed in 2019 that the Met </w:t>
      </w:r>
      <w:r w:rsidR="00C316DC">
        <w:t xml:space="preserve">are </w:t>
      </w:r>
      <w:r w:rsidRPr="00AB4367">
        <w:t>no</w:t>
      </w:r>
      <w:r w:rsidRPr="00AB4367" w:rsidR="00954698">
        <w:t>w</w:t>
      </w:r>
      <w:r w:rsidRPr="00AB4367">
        <w:t xml:space="preserve"> apparently taking these shortcomings seriously?</w:t>
      </w:r>
      <w:r w:rsidRPr="00AB4367" w:rsidR="0025015E">
        <w:t xml:space="preserve"> </w:t>
      </w:r>
      <w:r w:rsidRPr="00AB4367">
        <w:t>You will</w:t>
      </w:r>
      <w:r w:rsidRPr="00AB4367" w:rsidR="007B23A8">
        <w:t xml:space="preserve"> have </w:t>
      </w:r>
      <w:r w:rsidRPr="00AB4367">
        <w:t xml:space="preserve">seen the correspondence published by the Met </w:t>
      </w:r>
      <w:r w:rsidR="00C316DC">
        <w:t>c</w:t>
      </w:r>
      <w:r w:rsidR="001B4BCA">
        <w:t>ommissioner</w:t>
      </w:r>
      <w:r w:rsidRPr="00AB4367">
        <w:t xml:space="preserve"> last week about progress that has been made on</w:t>
      </w:r>
      <w:r w:rsidRPr="00AB4367" w:rsidR="00A35554">
        <w:t xml:space="preserve"> the</w:t>
      </w:r>
      <w:r w:rsidRPr="00AB4367">
        <w:t xml:space="preserve"> Henriques report.</w:t>
      </w:r>
      <w:r w:rsidRPr="00AB4367" w:rsidR="0025015E">
        <w:t xml:space="preserve"> </w:t>
      </w:r>
      <w:r w:rsidRPr="00AB4367">
        <w:t xml:space="preserve">It has been a major criticism by Sir Richard himself that he has seen, certainly until recently, </w:t>
      </w:r>
      <w:r w:rsidRPr="00AB4367">
        <w:t>absolutely no progress made in taking the recommendations he made serious</w:t>
      </w:r>
      <w:r w:rsidRPr="00AB4367" w:rsidR="00954698">
        <w:t>ly</w:t>
      </w:r>
      <w:r w:rsidRPr="00AB4367">
        <w:t>.</w:t>
      </w:r>
      <w:r w:rsidRPr="00AB4367" w:rsidR="0025015E">
        <w:t xml:space="preserve"> </w:t>
      </w:r>
      <w:r w:rsidRPr="00AB4367">
        <w:t xml:space="preserve">Do you </w:t>
      </w:r>
      <w:r w:rsidRPr="00AB4367" w:rsidR="007B23A8">
        <w:t xml:space="preserve">think </w:t>
      </w:r>
      <w:r w:rsidRPr="00AB4367">
        <w:t xml:space="preserve">that </w:t>
      </w:r>
      <w:r w:rsidRPr="00AB4367" w:rsidR="00A35554">
        <w:t>h</w:t>
      </w:r>
      <w:r w:rsidRPr="00AB4367">
        <w:t>as changed</w:t>
      </w:r>
      <w:r w:rsidR="00C316DC">
        <w:t xml:space="preserve">, </w:t>
      </w:r>
      <w:r w:rsidRPr="00AB4367">
        <w:t xml:space="preserve">and do you think that there are </w:t>
      </w:r>
      <w:r w:rsidRPr="00AB4367" w:rsidR="007B23A8">
        <w:t>grounds</w:t>
      </w:r>
      <w:r w:rsidRPr="00AB4367">
        <w:t xml:space="preserve"> </w:t>
      </w:r>
      <w:r w:rsidR="00C316DC">
        <w:t xml:space="preserve">to believe </w:t>
      </w:r>
      <w:r w:rsidRPr="00AB4367">
        <w:t>that the systemic problems are now serious</w:t>
      </w:r>
      <w:r w:rsidRPr="00AB4367" w:rsidR="00A35554">
        <w:t>ly</w:t>
      </w:r>
      <w:r w:rsidRPr="00AB4367">
        <w:t xml:space="preserve"> being addressed, notwithstanding the fact that still nobody has </w:t>
      </w:r>
      <w:r w:rsidRPr="00AB4367" w:rsidR="007B23A8">
        <w:t>taken</w:t>
      </w:r>
      <w:r w:rsidRPr="00AB4367">
        <w:t xml:space="preserve"> the rap for anything that went wrong in the last few years?</w:t>
      </w:r>
    </w:p>
    <w:p w:rsidR="00954698" w:rsidRPr="00AB4367" w:rsidP="00BB660A">
      <w:pPr>
        <w:pStyle w:val="Answer"/>
      </w:pPr>
      <w:sdt>
        <w:sdtPr>
          <w:alias w:val="Witness"/>
          <w:id w:val="305138587"/>
          <w:placeholder>
            <w:docPart w:val="DefaultPlaceholder_1081868574"/>
          </w:placeholder>
          <w:richText/>
        </w:sdtPr>
        <w:sdtContent>
          <w:r w:rsidRPr="00AB4367" w:rsidR="002A2E7E">
            <w:rPr>
              <w:b/>
              <w:i/>
            </w:rPr>
            <w:t>Matt Parr:</w:t>
          </w:r>
        </w:sdtContent>
      </w:sdt>
      <w:r w:rsidRPr="00AB4367" w:rsidR="002A2E7E">
        <w:t xml:space="preserve"> The answer to that in short terms </w:t>
      </w:r>
      <w:r w:rsidR="00C316DC">
        <w:t xml:space="preserve">is </w:t>
      </w:r>
      <w:r w:rsidRPr="00AB4367" w:rsidR="002A2E7E">
        <w:t>I cannot be sure</w:t>
      </w:r>
      <w:r w:rsidR="00C316DC">
        <w:t xml:space="preserve">, </w:t>
      </w:r>
      <w:r w:rsidRPr="00AB4367" w:rsidR="002A2E7E">
        <w:t>because we have not gone back</w:t>
      </w:r>
      <w:r w:rsidR="00C316DC">
        <w:t xml:space="preserve">, </w:t>
      </w:r>
      <w:r w:rsidRPr="00AB4367" w:rsidR="002A2E7E">
        <w:t xml:space="preserve">in </w:t>
      </w:r>
      <w:r w:rsidRPr="00AB4367" w:rsidR="007B23A8">
        <w:t>fieldwork</w:t>
      </w:r>
      <w:r w:rsidRPr="00AB4367" w:rsidR="002A2E7E">
        <w:t xml:space="preserve"> and face-to-face inspection of the Met</w:t>
      </w:r>
      <w:r w:rsidR="00C316DC">
        <w:t xml:space="preserve">, </w:t>
      </w:r>
      <w:r w:rsidRPr="00AB4367" w:rsidR="002A2E7E">
        <w:t>to look at the progress.</w:t>
      </w:r>
      <w:r w:rsidRPr="00AB4367" w:rsidR="0025015E">
        <w:t xml:space="preserve"> </w:t>
      </w:r>
      <w:r w:rsidRPr="00AB4367" w:rsidR="002A2E7E">
        <w:t>I have seen</w:t>
      </w:r>
      <w:r w:rsidRPr="00AB4367" w:rsidR="007B23A8">
        <w:t xml:space="preserve"> the </w:t>
      </w:r>
      <w:r w:rsidRPr="00AB4367" w:rsidR="002A2E7E">
        <w:t>letter and, as I said in the report, Op Larimar</w:t>
      </w:r>
      <w:r w:rsidRPr="00AB4367" w:rsidR="00084B9E">
        <w:t xml:space="preserve">, which was the operation set up under a </w:t>
      </w:r>
      <w:r w:rsidRPr="00AB4367" w:rsidR="007B23A8">
        <w:t xml:space="preserve">deputy assistant </w:t>
      </w:r>
      <w:r w:rsidR="001B4BCA">
        <w:t>commissioner</w:t>
      </w:r>
      <w:r w:rsidRPr="00AB4367" w:rsidR="00084B9E">
        <w:t xml:space="preserve"> to get things moving, had a lot of energy and a lot of plans.</w:t>
      </w:r>
      <w:r w:rsidRPr="00AB4367" w:rsidR="0025015E">
        <w:t xml:space="preserve"> </w:t>
      </w:r>
      <w:r w:rsidRPr="00AB4367" w:rsidR="00084B9E">
        <w:t xml:space="preserve">But one of the things we tend to see in the Met, which is the largest </w:t>
      </w:r>
      <w:r w:rsidRPr="00AB4367" w:rsidR="007B23A8">
        <w:t>police</w:t>
      </w:r>
      <w:r w:rsidRPr="00AB4367" w:rsidR="00084B9E">
        <w:t xml:space="preserve"> service in the country, is</w:t>
      </w:r>
      <w:r w:rsidRPr="00AB4367" w:rsidR="00A35554">
        <w:t xml:space="preserve"> that</w:t>
      </w:r>
      <w:r w:rsidRPr="00AB4367" w:rsidR="00084B9E">
        <w:t xml:space="preserve"> there is sometimes an air gap between the good intent of the </w:t>
      </w:r>
      <w:r w:rsidRPr="00AB4367" w:rsidR="007B23A8">
        <w:t>senior</w:t>
      </w:r>
      <w:r w:rsidRPr="00AB4367" w:rsidR="00084B9E">
        <w:t xml:space="preserve"> leaders and how it translates into changed practices and changed outcomes to the public on the ground.</w:t>
      </w:r>
    </w:p>
    <w:p w:rsidR="00084B9E" w:rsidRPr="00AB4367" w:rsidP="00BB660A">
      <w:pPr>
        <w:pStyle w:val="Answer"/>
      </w:pPr>
      <w:r w:rsidRPr="00AB4367">
        <w:t xml:space="preserve">I have to remain sceptical about some of </w:t>
      </w:r>
      <w:r w:rsidRPr="00AB4367" w:rsidR="007B23A8">
        <w:t>those</w:t>
      </w:r>
      <w:r w:rsidR="00C316DC">
        <w:t xml:space="preserve"> things</w:t>
      </w:r>
      <w:r w:rsidRPr="00AB4367">
        <w:t>.</w:t>
      </w:r>
      <w:r w:rsidRPr="00AB4367" w:rsidR="0025015E">
        <w:t xml:space="preserve"> </w:t>
      </w:r>
      <w:r w:rsidRPr="00AB4367">
        <w:t xml:space="preserve">I do not mean I do </w:t>
      </w:r>
      <w:r w:rsidRPr="00AB4367" w:rsidR="007B23A8">
        <w:t>not</w:t>
      </w:r>
      <w:r w:rsidRPr="00AB4367">
        <w:t xml:space="preserve"> believe them, but until</w:t>
      </w:r>
      <w:r w:rsidRPr="00AB4367" w:rsidR="007B23A8">
        <w:t xml:space="preserve"> </w:t>
      </w:r>
      <w:r w:rsidRPr="00AB4367">
        <w:t>we have re</w:t>
      </w:r>
      <w:r w:rsidRPr="00AB4367" w:rsidR="00954698">
        <w:t>-</w:t>
      </w:r>
      <w:r w:rsidRPr="00AB4367">
        <w:t>inspected</w:t>
      </w:r>
      <w:r w:rsidR="00C316DC">
        <w:t xml:space="preserve">, </w:t>
      </w:r>
      <w:r w:rsidRPr="00AB4367">
        <w:t>I would not be able</w:t>
      </w:r>
      <w:r w:rsidRPr="00AB4367" w:rsidR="007B23A8">
        <w:t xml:space="preserve"> </w:t>
      </w:r>
      <w:r w:rsidRPr="00AB4367">
        <w:t xml:space="preserve">to say just how productive and effective those impressive Op Larimar figures </w:t>
      </w:r>
      <w:r w:rsidR="00C316DC">
        <w:t xml:space="preserve">are </w:t>
      </w:r>
      <w:r w:rsidRPr="00AB4367">
        <w:t>about how many more people have been trained in warrants and so on.</w:t>
      </w:r>
      <w:r w:rsidRPr="00AB4367" w:rsidR="0025015E">
        <w:t xml:space="preserve"> </w:t>
      </w:r>
      <w:r w:rsidRPr="00AB4367">
        <w:t>At the time of our inspection</w:t>
      </w:r>
      <w:r w:rsidR="00C316DC">
        <w:t xml:space="preserve">, </w:t>
      </w:r>
      <w:r w:rsidRPr="00AB4367">
        <w:t xml:space="preserve">we were told that there had been some training </w:t>
      </w:r>
      <w:r w:rsidRPr="00AB4367" w:rsidR="007B23A8">
        <w:t>since</w:t>
      </w:r>
      <w:r w:rsidR="00C316DC">
        <w:t>, but w</w:t>
      </w:r>
      <w:r w:rsidRPr="00AB4367">
        <w:t xml:space="preserve">hen we started lifting the stones and </w:t>
      </w:r>
      <w:r w:rsidR="00C316DC">
        <w:t xml:space="preserve">doing </w:t>
      </w:r>
      <w:r w:rsidRPr="00AB4367">
        <w:t>public surveys and doing focus groups with officers who had to produce warrants, there was not much evidence of the training that had been claimed.</w:t>
      </w:r>
      <w:r w:rsidRPr="00AB4367" w:rsidR="0025015E">
        <w:t xml:space="preserve"> </w:t>
      </w:r>
      <w:r w:rsidRPr="00AB4367">
        <w:t xml:space="preserve">I am </w:t>
      </w:r>
      <w:r w:rsidRPr="00AB4367" w:rsidR="00954698">
        <w:t>not</w:t>
      </w:r>
      <w:r w:rsidRPr="00AB4367">
        <w:t xml:space="preserve"> saying I do not believe them</w:t>
      </w:r>
      <w:r w:rsidR="00C316DC">
        <w:t xml:space="preserve">; </w:t>
      </w:r>
      <w:r w:rsidRPr="00AB4367">
        <w:t xml:space="preserve">I am saying that just because the </w:t>
      </w:r>
      <w:r w:rsidRPr="00AB4367" w:rsidR="00954698">
        <w:t xml:space="preserve">Met </w:t>
      </w:r>
      <w:r w:rsidRPr="00AB4367">
        <w:t xml:space="preserve">have said </w:t>
      </w:r>
      <w:r w:rsidR="00C316DC">
        <w:t xml:space="preserve">they have </w:t>
      </w:r>
      <w:r w:rsidRPr="00AB4367">
        <w:t xml:space="preserve">now </w:t>
      </w:r>
      <w:r w:rsidRPr="00AB4367" w:rsidR="007B23A8">
        <w:t>trained</w:t>
      </w:r>
      <w:r w:rsidRPr="00AB4367">
        <w:t xml:space="preserve"> all these people, it does not necessarily follow that all those people have changed.</w:t>
      </w:r>
    </w:p>
    <w:p w:rsidR="00084B9E" w:rsidRPr="00AB4367" w:rsidP="00BB660A">
      <w:pPr>
        <w:pStyle w:val="Question"/>
      </w:pPr>
      <w:sdt>
        <w:sdtPr>
          <w:alias w:val="Member"/>
          <w:tag w:val="&lt;Member mnisId='114' dodsId='25471'&gt;"/>
          <w:id w:val="-601876504"/>
          <w:placeholder>
            <w:docPart w:val="DefaultPlaceholder_1081868574"/>
          </w:placeholder>
          <w:richText/>
        </w:sdtPr>
        <w:sdtContent>
          <w:r w:rsidRPr="00AB4367">
            <w:rPr>
              <w:b/>
            </w:rPr>
            <w:t>Tim Loughton:</w:t>
          </w:r>
        </w:sdtContent>
      </w:sdt>
      <w:r w:rsidRPr="00AB4367">
        <w:t xml:space="preserve"> So the jury is out.</w:t>
      </w:r>
      <w:r w:rsidRPr="00AB4367" w:rsidR="0025015E">
        <w:t xml:space="preserve"> </w:t>
      </w:r>
      <w:r w:rsidRPr="00AB4367" w:rsidR="007B23A8">
        <w:t>What</w:t>
      </w:r>
      <w:r w:rsidRPr="00AB4367">
        <w:t xml:space="preserve"> is the role now of HMIC going forward?</w:t>
      </w:r>
      <w:r w:rsidRPr="00AB4367" w:rsidR="0025015E">
        <w:t xml:space="preserve"> </w:t>
      </w:r>
      <w:r w:rsidRPr="00AB4367">
        <w:t>Clearly</w:t>
      </w:r>
      <w:r w:rsidR="00C316DC">
        <w:t xml:space="preserve">, </w:t>
      </w:r>
      <w:r w:rsidRPr="00AB4367">
        <w:t>you have made some criticisms in your report and again today.</w:t>
      </w:r>
      <w:r w:rsidRPr="00AB4367" w:rsidR="0025015E">
        <w:t xml:space="preserve"> </w:t>
      </w:r>
      <w:r w:rsidRPr="00AB4367">
        <w:t xml:space="preserve">You have just said you are not yet </w:t>
      </w:r>
      <w:r w:rsidRPr="00AB4367" w:rsidR="007B23A8">
        <w:t>convinced</w:t>
      </w:r>
      <w:r w:rsidR="00C316DC">
        <w:t>—</w:t>
      </w:r>
      <w:r w:rsidRPr="00AB4367">
        <w:t>you have not seen the evidence</w:t>
      </w:r>
      <w:r w:rsidR="00C316DC">
        <w:t>—</w:t>
      </w:r>
      <w:r w:rsidRPr="00AB4367">
        <w:t>that the criticisms had been taken seriously and are now being turned around.</w:t>
      </w:r>
      <w:r w:rsidRPr="00AB4367" w:rsidR="0025015E">
        <w:t xml:space="preserve"> </w:t>
      </w:r>
      <w:r w:rsidRPr="00AB4367">
        <w:t>What is your role now?</w:t>
      </w:r>
      <w:r w:rsidRPr="00AB4367" w:rsidR="0025015E">
        <w:t xml:space="preserve"> </w:t>
      </w:r>
      <w:r w:rsidRPr="00AB4367">
        <w:t xml:space="preserve">Is there going to be a </w:t>
      </w:r>
      <w:r w:rsidRPr="00AB4367" w:rsidR="007B23A8">
        <w:t>follow-up</w:t>
      </w:r>
      <w:r w:rsidRPr="00AB4367">
        <w:t xml:space="preserve"> report on assessing how many of </w:t>
      </w:r>
      <w:r w:rsidRPr="00AB4367" w:rsidR="007B23A8">
        <w:t>those</w:t>
      </w:r>
      <w:r w:rsidRPr="00AB4367">
        <w:t xml:space="preserve"> recommendations have been followed through and how effectively</w:t>
      </w:r>
      <w:r w:rsidR="00C316DC">
        <w:t xml:space="preserve">, </w:t>
      </w:r>
      <w:r w:rsidRPr="00AB4367">
        <w:t>or not?</w:t>
      </w:r>
      <w:r w:rsidRPr="00AB4367" w:rsidR="0025015E">
        <w:t xml:space="preserve"> </w:t>
      </w:r>
      <w:r w:rsidRPr="00AB4367" w:rsidR="007B23A8">
        <w:t>Richard</w:t>
      </w:r>
      <w:r w:rsidRPr="00AB4367">
        <w:t xml:space="preserve"> Henriques does not have any further role, as it stands at the moment, in overseeing his own recommendations.</w:t>
      </w:r>
    </w:p>
    <w:p w:rsidR="002008F4" w:rsidRPr="00AB4367" w:rsidP="00BB660A">
      <w:pPr>
        <w:pStyle w:val="Answer"/>
      </w:pPr>
      <w:sdt>
        <w:sdtPr>
          <w:alias w:val="Witness"/>
          <w:id w:val="-1073044307"/>
          <w:placeholder>
            <w:docPart w:val="DefaultPlaceholder_1081868574"/>
          </w:placeholder>
          <w:richText/>
        </w:sdtPr>
        <w:sdtContent>
          <w:r w:rsidRPr="00AB4367" w:rsidR="00084B9E">
            <w:rPr>
              <w:b/>
              <w:i/>
            </w:rPr>
            <w:t>Matt Parr:</w:t>
          </w:r>
        </w:sdtContent>
      </w:sdt>
      <w:r w:rsidRPr="00AB4367" w:rsidR="00084B9E">
        <w:t xml:space="preserve"> As </w:t>
      </w:r>
      <w:r w:rsidRPr="00AB4367" w:rsidR="007B23A8">
        <w:t xml:space="preserve">Craig </w:t>
      </w:r>
      <w:r w:rsidRPr="00AB4367" w:rsidR="00084B9E">
        <w:t>will tell you, we keep a list for every police force around the country of outstanding recommendations</w:t>
      </w:r>
      <w:r w:rsidR="00C316DC">
        <w:t xml:space="preserve">, </w:t>
      </w:r>
      <w:r w:rsidRPr="00AB4367" w:rsidR="00084B9E">
        <w:t xml:space="preserve">and we </w:t>
      </w:r>
      <w:r w:rsidR="00C316DC">
        <w:t xml:space="preserve">do </w:t>
      </w:r>
      <w:r w:rsidRPr="00AB4367" w:rsidR="00084B9E">
        <w:t>monitor them.</w:t>
      </w:r>
      <w:r w:rsidRPr="00AB4367" w:rsidR="0025015E">
        <w:t xml:space="preserve"> </w:t>
      </w:r>
      <w:r w:rsidRPr="00AB4367" w:rsidR="00084B9E">
        <w:t>We will monitor against our recommendations</w:t>
      </w:r>
      <w:r w:rsidRPr="00AB4367" w:rsidR="00A35554">
        <w:t>;</w:t>
      </w:r>
      <w:r w:rsidRPr="00AB4367" w:rsidR="00084B9E">
        <w:t xml:space="preserve"> we will not formally monitor against the recommendations that Richard Henriques and indeed the </w:t>
      </w:r>
      <w:r w:rsidRPr="00AB4367" w:rsidR="007B23A8">
        <w:t xml:space="preserve">IOPC </w:t>
      </w:r>
      <w:r w:rsidRPr="00AB4367" w:rsidR="00084B9E">
        <w:t>made on this matter</w:t>
      </w:r>
      <w:r w:rsidRPr="00AB4367" w:rsidR="00A35554">
        <w:t>, b</w:t>
      </w:r>
      <w:r w:rsidRPr="00AB4367" w:rsidR="00084B9E">
        <w:t xml:space="preserve">ut in </w:t>
      </w:r>
      <w:r w:rsidRPr="00AB4367" w:rsidR="007B23A8">
        <w:t xml:space="preserve">many </w:t>
      </w:r>
      <w:r w:rsidRPr="00AB4367" w:rsidR="00084B9E">
        <w:t xml:space="preserve">ways they </w:t>
      </w:r>
      <w:r w:rsidRPr="00AB4367" w:rsidR="007B23A8">
        <w:t>are</w:t>
      </w:r>
      <w:r w:rsidRPr="00AB4367" w:rsidR="00084B9E">
        <w:t xml:space="preserve"> related.</w:t>
      </w:r>
      <w:r w:rsidRPr="00AB4367" w:rsidR="0025015E">
        <w:t xml:space="preserve"> </w:t>
      </w:r>
      <w:r w:rsidRPr="00AB4367" w:rsidR="00A35554">
        <w:t>On t</w:t>
      </w:r>
      <w:r w:rsidRPr="00AB4367" w:rsidR="00084B9E">
        <w:t>he outstanding recommendations</w:t>
      </w:r>
      <w:r w:rsidRPr="00AB4367" w:rsidR="00A35554">
        <w:t xml:space="preserve">, </w:t>
      </w:r>
      <w:r w:rsidRPr="00AB4367" w:rsidR="00084B9E">
        <w:t xml:space="preserve">we continue to go back and ask, </w:t>
      </w:r>
      <w:r w:rsidRPr="00AB4367" w:rsidR="009A527B">
        <w:t>“</w:t>
      </w:r>
      <w:r w:rsidRPr="00AB4367" w:rsidR="00084B9E">
        <w:t xml:space="preserve">How are you getting on </w:t>
      </w:r>
      <w:r w:rsidRPr="00AB4367" w:rsidR="007B23A8">
        <w:t xml:space="preserve">with </w:t>
      </w:r>
      <w:r w:rsidRPr="00AB4367" w:rsidR="00084B9E">
        <w:t>this</w:t>
      </w:r>
      <w:r w:rsidRPr="00AB4367">
        <w:t>?</w:t>
      </w:r>
      <w:r w:rsidRPr="00AB4367" w:rsidR="0025015E">
        <w:t xml:space="preserve"> </w:t>
      </w:r>
      <w:r w:rsidRPr="00AB4367" w:rsidR="00084B9E">
        <w:t>Show us the evidence</w:t>
      </w:r>
      <w:r w:rsidR="00C316DC">
        <w:t>.</w:t>
      </w:r>
      <w:r w:rsidRPr="00AB4367" w:rsidR="009A527B">
        <w:t>”</w:t>
      </w:r>
      <w:r w:rsidRPr="00AB4367" w:rsidR="0025015E">
        <w:t xml:space="preserve"> </w:t>
      </w:r>
      <w:r w:rsidRPr="00AB4367" w:rsidR="00084B9E">
        <w:t>But at the moment I do not have a formal inspection planned to follow up on recommendations.</w:t>
      </w:r>
    </w:p>
    <w:p w:rsidR="00084B9E" w:rsidRPr="00AB4367" w:rsidP="00BB660A">
      <w:pPr>
        <w:pStyle w:val="Answer"/>
      </w:pPr>
      <w:r>
        <w:t>Now, w</w:t>
      </w:r>
      <w:r w:rsidRPr="00AB4367">
        <w:t>e can do that.</w:t>
      </w:r>
      <w:r w:rsidRPr="00AB4367" w:rsidR="0025015E">
        <w:t xml:space="preserve"> </w:t>
      </w:r>
      <w:r w:rsidRPr="00AB4367">
        <w:t xml:space="preserve">I did one recently for the London Fire Brigade and its progress against the recommendations of the Grenfell </w:t>
      </w:r>
      <w:r w:rsidRPr="00AB4367" w:rsidR="002008F4">
        <w:t xml:space="preserve">Tower </w:t>
      </w:r>
      <w:r w:rsidRPr="00AB4367">
        <w:t>inquiry.</w:t>
      </w:r>
      <w:r w:rsidRPr="00AB4367" w:rsidR="0025015E">
        <w:t xml:space="preserve"> </w:t>
      </w:r>
      <w:r w:rsidRPr="00AB4367">
        <w:t>So we can do those</w:t>
      </w:r>
      <w:r>
        <w:t xml:space="preserve">, </w:t>
      </w:r>
      <w:r w:rsidRPr="00AB4367">
        <w:t xml:space="preserve">but normally we </w:t>
      </w:r>
      <w:r w:rsidRPr="00AB4367" w:rsidR="007B23A8">
        <w:t>have</w:t>
      </w:r>
      <w:r w:rsidRPr="00AB4367">
        <w:t xml:space="preserve"> a </w:t>
      </w:r>
      <w:r w:rsidRPr="00AB4367" w:rsidR="007B23A8">
        <w:t>slightly</w:t>
      </w:r>
      <w:r w:rsidRPr="00AB4367">
        <w:t xml:space="preserve"> more </w:t>
      </w:r>
      <w:r w:rsidRPr="00AB4367" w:rsidR="007B23A8">
        <w:t>stand-back</w:t>
      </w:r>
      <w:r w:rsidRPr="00AB4367">
        <w:t>ish engagement with the force</w:t>
      </w:r>
      <w:r>
        <w:t xml:space="preserve">, </w:t>
      </w:r>
      <w:r w:rsidRPr="00AB4367">
        <w:t xml:space="preserve">where </w:t>
      </w:r>
      <w:r>
        <w:t xml:space="preserve">they tell </w:t>
      </w:r>
      <w:r w:rsidRPr="00AB4367">
        <w:t>us</w:t>
      </w:r>
      <w:r>
        <w:t xml:space="preserve">, “We have done this </w:t>
      </w:r>
      <w:r w:rsidRPr="00AB4367">
        <w:t>now</w:t>
      </w:r>
      <w:r>
        <w:t>,”</w:t>
      </w:r>
      <w:r w:rsidRPr="00AB4367">
        <w:t xml:space="preserve"> </w:t>
      </w:r>
      <w:r w:rsidRPr="00AB4367">
        <w:t>and we ask for evidence and go and look at it.</w:t>
      </w:r>
      <w:r w:rsidRPr="00AB4367" w:rsidR="0025015E">
        <w:t xml:space="preserve"> </w:t>
      </w:r>
      <w:r w:rsidRPr="00AB4367">
        <w:t>We have not done that yet with the Met with the recommendations for Midland.</w:t>
      </w:r>
    </w:p>
    <w:p w:rsidR="00084B9E" w:rsidRPr="00AB4367" w:rsidP="00BB660A">
      <w:pPr>
        <w:pStyle w:val="Question"/>
      </w:pPr>
      <w:sdt>
        <w:sdtPr>
          <w:alias w:val="Member"/>
          <w:tag w:val="&lt;Member mnisId='420' dodsId='25691'&gt;"/>
          <w:id w:val="1485960910"/>
          <w:placeholder>
            <w:docPart w:val="DefaultPlaceholder_1081868574"/>
          </w:placeholder>
          <w:richText/>
        </w:sdtPr>
        <w:sdtContent>
          <w:r w:rsidRPr="00AB4367">
            <w:rPr>
              <w:b/>
            </w:rPr>
            <w:t>Chair:</w:t>
          </w:r>
        </w:sdtContent>
      </w:sdt>
      <w:r w:rsidRPr="00AB4367">
        <w:t xml:space="preserve"> Thank you.</w:t>
      </w:r>
      <w:r w:rsidRPr="00AB4367" w:rsidR="0025015E">
        <w:t xml:space="preserve"> </w:t>
      </w:r>
      <w:r w:rsidRPr="00AB4367">
        <w:t xml:space="preserve">I want to look at the </w:t>
      </w:r>
      <w:r w:rsidRPr="00AB4367" w:rsidR="007B23A8">
        <w:t>broader</w:t>
      </w:r>
      <w:r w:rsidRPr="00AB4367">
        <w:t xml:space="preserve"> issues around complaints and conduct now.</w:t>
      </w:r>
      <w:r w:rsidRPr="00AB4367" w:rsidR="0025015E">
        <w:t xml:space="preserve"> </w:t>
      </w:r>
      <w:r w:rsidRPr="00AB4367">
        <w:t xml:space="preserve">Can I ask both of you what your </w:t>
      </w:r>
      <w:r w:rsidRPr="00AB4367" w:rsidR="00C316DC">
        <w:t xml:space="preserve">is </w:t>
      </w:r>
      <w:r w:rsidRPr="00AB4367">
        <w:t>assessment currently of the overall complaints and conduct processes</w:t>
      </w:r>
      <w:r w:rsidRPr="00AB4367" w:rsidR="007B23A8">
        <w:t>,</w:t>
      </w:r>
      <w:r w:rsidRPr="00AB4367">
        <w:t xml:space="preserve"> </w:t>
      </w:r>
      <w:r w:rsidRPr="00AB4367" w:rsidR="007B23A8">
        <w:t>starting</w:t>
      </w:r>
      <w:r w:rsidRPr="00AB4367">
        <w:t xml:space="preserve"> with</w:t>
      </w:r>
      <w:r w:rsidRPr="00AB4367" w:rsidR="00BF6E0A">
        <w:t xml:space="preserve"> Chief Constable Guildford?</w:t>
      </w:r>
    </w:p>
    <w:p w:rsidR="00BF6E0A" w:rsidRPr="00AB4367" w:rsidP="00BB660A">
      <w:pPr>
        <w:pStyle w:val="Answer"/>
      </w:pPr>
      <w:sdt>
        <w:sdtPr>
          <w:alias w:val="Witness"/>
          <w:id w:val="300738849"/>
          <w:placeholder>
            <w:docPart w:val="DefaultPlaceholder_1081868574"/>
          </w:placeholder>
          <w:richText/>
        </w:sdtPr>
        <w:sdtContent>
          <w:r w:rsidRPr="00AB4367" w:rsidR="00084B9E">
            <w:rPr>
              <w:b/>
              <w:i/>
            </w:rPr>
            <w:t>Craig Guildford:</w:t>
          </w:r>
        </w:sdtContent>
      </w:sdt>
      <w:r w:rsidRPr="00AB4367" w:rsidR="00084B9E">
        <w:t xml:space="preserve"> Good morning, everyone.</w:t>
      </w:r>
      <w:r w:rsidRPr="00AB4367" w:rsidR="0025015E">
        <w:t xml:space="preserve"> </w:t>
      </w:r>
      <w:r w:rsidRPr="00AB4367" w:rsidR="00084B9E">
        <w:t>Thanks for inviting me this morning.</w:t>
      </w:r>
      <w:r w:rsidRPr="00AB4367" w:rsidR="0025015E">
        <w:t xml:space="preserve"> </w:t>
      </w:r>
      <w:r w:rsidRPr="00AB4367" w:rsidR="00C222DA">
        <w:t>Specifically,</w:t>
      </w:r>
      <w:r w:rsidRPr="00AB4367" w:rsidR="00084B9E">
        <w:t xml:space="preserve"> the system has been massively </w:t>
      </w:r>
      <w:r w:rsidRPr="00AB4367" w:rsidR="007B23A8">
        <w:t>changed</w:t>
      </w:r>
      <w:r w:rsidRPr="00AB4367" w:rsidR="00084B9E">
        <w:t xml:space="preserve"> by a huge collective effort.</w:t>
      </w:r>
      <w:r w:rsidRPr="00AB4367" w:rsidR="0025015E">
        <w:t xml:space="preserve"> </w:t>
      </w:r>
      <w:r w:rsidRPr="00AB4367" w:rsidR="00084B9E">
        <w:t xml:space="preserve">I know you have just focused on </w:t>
      </w:r>
      <w:r w:rsidRPr="00AB4367" w:rsidR="007B23A8">
        <w:t>one</w:t>
      </w:r>
      <w:r w:rsidRPr="00AB4367" w:rsidR="00084B9E">
        <w:t xml:space="preserve"> particular case there, which is quite proper to do, but the </w:t>
      </w:r>
      <w:r w:rsidRPr="00AB4367" w:rsidR="007B23A8">
        <w:t>whole</w:t>
      </w:r>
      <w:r w:rsidRPr="00AB4367" w:rsidR="00084B9E">
        <w:t xml:space="preserve"> system has been changed quite dramatically over a period of about three or four years.</w:t>
      </w:r>
      <w:r w:rsidRPr="00AB4367" w:rsidR="0025015E">
        <w:t xml:space="preserve"> </w:t>
      </w:r>
      <w:r w:rsidRPr="00AB4367" w:rsidR="00084B9E">
        <w:t xml:space="preserve">We </w:t>
      </w:r>
      <w:r w:rsidRPr="00AB4367">
        <w:t>were</w:t>
      </w:r>
      <w:r w:rsidRPr="00AB4367" w:rsidR="00084B9E">
        <w:t xml:space="preserve"> delayed somewhat with Brexit.</w:t>
      </w:r>
      <w:r w:rsidRPr="00AB4367" w:rsidR="0025015E">
        <w:t xml:space="preserve"> </w:t>
      </w:r>
      <w:r w:rsidRPr="00AB4367" w:rsidR="00084B9E">
        <w:t xml:space="preserve">We have had some </w:t>
      </w:r>
      <w:r w:rsidRPr="00AB4367" w:rsidR="007B23A8">
        <w:t>excellent</w:t>
      </w:r>
      <w:r w:rsidRPr="00AB4367" w:rsidR="00084B9E">
        <w:t xml:space="preserve"> buy</w:t>
      </w:r>
      <w:r w:rsidRPr="00AB4367" w:rsidR="007B23A8">
        <w:t>-</w:t>
      </w:r>
      <w:r w:rsidRPr="00AB4367" w:rsidR="00084B9E">
        <w:t>in from Home Office</w:t>
      </w:r>
      <w:r w:rsidRPr="00AB4367">
        <w:t xml:space="preserve">, IOPC, </w:t>
      </w:r>
      <w:r w:rsidRPr="00AB4367" w:rsidR="00084B9E">
        <w:t xml:space="preserve">all the staff </w:t>
      </w:r>
      <w:r w:rsidRPr="00AB4367" w:rsidR="007B23A8">
        <w:t>associations</w:t>
      </w:r>
      <w:r w:rsidRPr="00AB4367" w:rsidR="00084B9E">
        <w:t xml:space="preserve">, </w:t>
      </w:r>
      <w:r w:rsidRPr="00AB4367" w:rsidR="00A35554">
        <w:t>C</w:t>
      </w:r>
      <w:r w:rsidRPr="00AB4367" w:rsidR="00084B9E">
        <w:t>hief</w:t>
      </w:r>
      <w:r w:rsidRPr="00AB4367">
        <w:t>s</w:t>
      </w:r>
      <w:r w:rsidRPr="00AB4367" w:rsidR="00A35554">
        <w:t>’</w:t>
      </w:r>
      <w:r w:rsidRPr="00AB4367" w:rsidR="00084B9E">
        <w:t xml:space="preserve"> </w:t>
      </w:r>
      <w:r w:rsidRPr="00AB4367" w:rsidR="00A35554">
        <w:t>C</w:t>
      </w:r>
      <w:r w:rsidRPr="00AB4367" w:rsidR="00084B9E">
        <w:t>ou</w:t>
      </w:r>
      <w:r w:rsidRPr="00AB4367" w:rsidR="00A35554">
        <w:t>ncil</w:t>
      </w:r>
      <w:r w:rsidRPr="00AB4367" w:rsidR="00084B9E">
        <w:t xml:space="preserve"> and </w:t>
      </w:r>
      <w:r w:rsidRPr="00AB4367" w:rsidR="009A527B">
        <w:t>HMIC</w:t>
      </w:r>
      <w:r w:rsidRPr="00AB4367" w:rsidR="00084B9E">
        <w:t xml:space="preserve"> to try to reform the system in such a way that we focus on serious misconduct, that we absolutely embed a </w:t>
      </w:r>
      <w:r w:rsidRPr="00AB4367" w:rsidR="007B23A8">
        <w:t xml:space="preserve">reflective </w:t>
      </w:r>
      <w:r w:rsidRPr="00AB4367" w:rsidR="00084B9E">
        <w:t xml:space="preserve">practice and learning culture and, importantly, that </w:t>
      </w:r>
      <w:r w:rsidRPr="00AB4367">
        <w:t>we</w:t>
      </w:r>
      <w:r w:rsidRPr="00AB4367" w:rsidR="00084B9E">
        <w:t xml:space="preserve"> focus </w:t>
      </w:r>
      <w:r w:rsidRPr="00AB4367">
        <w:t>down</w:t>
      </w:r>
      <w:r w:rsidRPr="00AB4367" w:rsidR="00084B9E">
        <w:t xml:space="preserve"> on some of the delays, particularly the delays </w:t>
      </w:r>
      <w:r w:rsidRPr="00AB4367" w:rsidR="007B23A8">
        <w:t>associated</w:t>
      </w:r>
      <w:r w:rsidRPr="00AB4367" w:rsidR="00084B9E">
        <w:t xml:space="preserve"> with aggravating </w:t>
      </w:r>
      <w:r w:rsidRPr="00AB4367" w:rsidR="007B23A8">
        <w:t>complainants</w:t>
      </w:r>
      <w:r w:rsidRPr="00AB4367" w:rsidR="00084B9E">
        <w:t xml:space="preserve"> and placing officers in </w:t>
      </w:r>
      <w:r w:rsidRPr="00AB4367" w:rsidR="007B23A8">
        <w:t>situations where</w:t>
      </w:r>
      <w:r w:rsidRPr="00AB4367" w:rsidR="00084B9E">
        <w:t xml:space="preserve"> investigations, quite frankly, have </w:t>
      </w:r>
      <w:r w:rsidRPr="00AB4367" w:rsidR="007B23A8">
        <w:t>taken</w:t>
      </w:r>
      <w:r w:rsidRPr="00AB4367" w:rsidR="00084B9E">
        <w:t xml:space="preserve"> too long.</w:t>
      </w:r>
    </w:p>
    <w:p w:rsidR="00BF6E0A" w:rsidRPr="00AB4367" w:rsidP="00BB660A">
      <w:pPr>
        <w:pStyle w:val="Answer"/>
      </w:pPr>
      <w:r w:rsidRPr="00AB4367">
        <w:t>Those delays centred around the history with the IOPC and also some of the</w:t>
      </w:r>
      <w:r w:rsidRPr="00AB4367">
        <w:t xml:space="preserve"> currency with the IP</w:t>
      </w:r>
      <w:r w:rsidRPr="00AB4367">
        <w:t>CC.</w:t>
      </w:r>
      <w:r w:rsidRPr="00AB4367" w:rsidR="0025015E">
        <w:t xml:space="preserve"> </w:t>
      </w:r>
      <w:r w:rsidRPr="00AB4367">
        <w:t>Lots of this has been down to a collective will</w:t>
      </w:r>
      <w:r w:rsidRPr="00AB4367" w:rsidR="007B23A8">
        <w:t xml:space="preserve"> a</w:t>
      </w:r>
      <w:r w:rsidRPr="00AB4367">
        <w:t>cross the sector to change things.</w:t>
      </w:r>
      <w:r w:rsidRPr="00AB4367" w:rsidR="0025015E">
        <w:t xml:space="preserve"> </w:t>
      </w:r>
      <w:r w:rsidRPr="00AB4367">
        <w:t>What we have seen in</w:t>
      </w:r>
      <w:r w:rsidRPr="00AB4367" w:rsidR="00A35554">
        <w:t xml:space="preserve"> </w:t>
      </w:r>
      <w:r w:rsidRPr="00AB4367">
        <w:t xml:space="preserve">some of that change and timeliness is the </w:t>
      </w:r>
      <w:r w:rsidRPr="00AB4367" w:rsidR="00120729">
        <w:t>introduction</w:t>
      </w:r>
      <w:r w:rsidRPr="00AB4367">
        <w:t xml:space="preserve"> of a system called </w:t>
      </w:r>
      <w:r w:rsidR="00C316DC">
        <w:t>“</w:t>
      </w:r>
      <w:r w:rsidRPr="00AB4367">
        <w:t>practice requir</w:t>
      </w:r>
      <w:r w:rsidR="00C316DC">
        <w:t>ing</w:t>
      </w:r>
      <w:r w:rsidRPr="00AB4367">
        <w:t xml:space="preserve"> improvement</w:t>
      </w:r>
      <w:r w:rsidR="00C316DC">
        <w:t>”</w:t>
      </w:r>
      <w:r w:rsidRPr="00AB4367">
        <w:t>, whereby the officer</w:t>
      </w:r>
      <w:r w:rsidRPr="00AB4367">
        <w:t>s</w:t>
      </w:r>
      <w:r w:rsidRPr="00AB4367">
        <w:t xml:space="preserve"> reflect for</w:t>
      </w:r>
      <w:r w:rsidRPr="00AB4367" w:rsidR="00772986">
        <w:t xml:space="preserve"> lower-level transgressions and issues </w:t>
      </w:r>
      <w:r w:rsidRPr="00AB4367">
        <w:t>that</w:t>
      </w:r>
      <w:r w:rsidRPr="00AB4367" w:rsidR="00772986">
        <w:t xml:space="preserve"> conflate performance and lower-level misconduct</w:t>
      </w:r>
      <w:r w:rsidRPr="00AB4367" w:rsidR="00120729">
        <w:t>.</w:t>
      </w:r>
    </w:p>
    <w:p w:rsidR="00BF6E0A" w:rsidRPr="00AB4367" w:rsidP="00BB660A">
      <w:pPr>
        <w:pStyle w:val="Answer"/>
      </w:pPr>
      <w:r>
        <w:t xml:space="preserve">In terms of the timeliness of </w:t>
      </w:r>
      <w:r w:rsidRPr="00AB4367" w:rsidR="00120729">
        <w:t>IPCC investigations</w:t>
      </w:r>
      <w:r>
        <w:t xml:space="preserve">, they </w:t>
      </w:r>
      <w:r w:rsidRPr="00AB4367" w:rsidR="00120729">
        <w:t xml:space="preserve">used to run </w:t>
      </w:r>
      <w:r>
        <w:t xml:space="preserve">at </w:t>
      </w:r>
      <w:r w:rsidRPr="00AB4367" w:rsidR="00120729">
        <w:t>over 12 months.</w:t>
      </w:r>
      <w:r w:rsidRPr="00AB4367" w:rsidR="0025015E">
        <w:t xml:space="preserve"> </w:t>
      </w:r>
      <w:r w:rsidRPr="00AB4367">
        <w:t>T</w:t>
      </w:r>
      <w:r w:rsidRPr="00AB4367" w:rsidR="00120729">
        <w:t>he average at the moment—I am sure you will be taking evidence later on—is around eight months.</w:t>
      </w:r>
      <w:r w:rsidRPr="00AB4367" w:rsidR="0025015E">
        <w:t xml:space="preserve"> </w:t>
      </w:r>
      <w:r>
        <w:t xml:space="preserve">They </w:t>
      </w:r>
      <w:r w:rsidRPr="00AB4367" w:rsidR="00120729">
        <w:t xml:space="preserve">close </w:t>
      </w:r>
      <w:r>
        <w:t>now—</w:t>
      </w:r>
      <w:r w:rsidRPr="00AB4367" w:rsidR="00120729">
        <w:t>around 90%</w:t>
      </w:r>
      <w:r>
        <w:t>—</w:t>
      </w:r>
      <w:r w:rsidRPr="00AB4367" w:rsidR="00120729">
        <w:t>in just under 12 months.</w:t>
      </w:r>
      <w:r w:rsidRPr="00AB4367" w:rsidR="0025015E">
        <w:t xml:space="preserve"> </w:t>
      </w:r>
      <w:r w:rsidRPr="00AB4367" w:rsidR="00120729">
        <w:t xml:space="preserve">But as we all know, some of those processes can take years, particularly with some of the longer investigations, coronial processes and other </w:t>
      </w:r>
      <w:r w:rsidRPr="00AB4367" w:rsidR="007B23A8">
        <w:t>associated</w:t>
      </w:r>
      <w:r w:rsidRPr="00AB4367" w:rsidR="00120729">
        <w:t xml:space="preserve"> Crown Court </w:t>
      </w:r>
      <w:r w:rsidRPr="00AB4367" w:rsidR="007B23A8">
        <w:t>trials</w:t>
      </w:r>
      <w:r w:rsidRPr="00AB4367" w:rsidR="00120729">
        <w:t>, for example.</w:t>
      </w:r>
    </w:p>
    <w:p w:rsidR="00BF6E0A" w:rsidRPr="00AB4367" w:rsidP="00BB660A">
      <w:pPr>
        <w:pStyle w:val="Answer"/>
      </w:pPr>
      <w:r w:rsidRPr="00AB4367">
        <w:t>It is important to reflect the journey.</w:t>
      </w:r>
      <w:r w:rsidRPr="00AB4367" w:rsidR="0025015E">
        <w:t xml:space="preserve"> </w:t>
      </w:r>
      <w:r w:rsidRPr="00AB4367">
        <w:t xml:space="preserve">I very much come from a position of a chief who has been in this field for quite a while, who has investigated other chiefs, </w:t>
      </w:r>
      <w:r w:rsidR="00C316DC">
        <w:t xml:space="preserve">and </w:t>
      </w:r>
      <w:r w:rsidRPr="00AB4367">
        <w:t>who has investigated people</w:t>
      </w:r>
      <w:r w:rsidRPr="00AB4367">
        <w:t xml:space="preserve"> fro</w:t>
      </w:r>
      <w:r w:rsidRPr="00AB4367">
        <w:t>m the IOPC</w:t>
      </w:r>
      <w:r w:rsidRPr="00AB4367">
        <w:t>,</w:t>
      </w:r>
      <w:r w:rsidRPr="00AB4367">
        <w:t xml:space="preserve"> back in the day</w:t>
      </w:r>
      <w:r w:rsidRPr="00AB4367">
        <w:t>,</w:t>
      </w:r>
      <w:r w:rsidRPr="00AB4367">
        <w:t xml:space="preserve"> and also </w:t>
      </w:r>
      <w:r w:rsidR="00C316DC">
        <w:t xml:space="preserve">of </w:t>
      </w:r>
      <w:r w:rsidRPr="00AB4367">
        <w:t>someone who is a friend</w:t>
      </w:r>
      <w:r w:rsidRPr="00AB4367" w:rsidR="007B23A8">
        <w:t xml:space="preserve"> to individuals </w:t>
      </w:r>
      <w:r w:rsidRPr="00AB4367">
        <w:t>who are served notices.</w:t>
      </w:r>
      <w:r w:rsidRPr="00AB4367" w:rsidR="0025015E">
        <w:t xml:space="preserve"> </w:t>
      </w:r>
      <w:r w:rsidRPr="00AB4367">
        <w:t>So I</w:t>
      </w:r>
      <w:r w:rsidRPr="00AB4367" w:rsidR="007B23A8">
        <w:t xml:space="preserve"> see it fro</w:t>
      </w:r>
      <w:r w:rsidRPr="00AB4367">
        <w:t xml:space="preserve">m </w:t>
      </w:r>
      <w:r w:rsidRPr="00AB4367" w:rsidR="007B23A8">
        <w:t>both</w:t>
      </w:r>
      <w:r w:rsidRPr="00AB4367">
        <w:t xml:space="preserve"> sides of the system.</w:t>
      </w:r>
      <w:r w:rsidRPr="00AB4367" w:rsidR="0025015E">
        <w:t xml:space="preserve"> </w:t>
      </w:r>
      <w:r w:rsidRPr="00AB4367">
        <w:t>I</w:t>
      </w:r>
      <w:r w:rsidRPr="00AB4367">
        <w:t>n general, Chair,</w:t>
      </w:r>
      <w:r w:rsidRPr="00AB4367" w:rsidR="002B39AC">
        <w:t xml:space="preserve"> there is</w:t>
      </w:r>
      <w:r w:rsidRPr="00AB4367">
        <w:t xml:space="preserve"> very good progress.</w:t>
      </w:r>
      <w:r w:rsidRPr="00AB4367" w:rsidR="0025015E">
        <w:t xml:space="preserve"> </w:t>
      </w:r>
      <w:r w:rsidRPr="00AB4367">
        <w:t>It is looking much more positive than it was</w:t>
      </w:r>
      <w:r w:rsidR="00C316DC">
        <w:t xml:space="preserve">, </w:t>
      </w:r>
      <w:r w:rsidRPr="00AB4367">
        <w:t xml:space="preserve">and that is certainly the feedback from staff </w:t>
      </w:r>
      <w:r w:rsidRPr="00AB4367" w:rsidR="007B23A8">
        <w:t>associations</w:t>
      </w:r>
      <w:r w:rsidRPr="00AB4367">
        <w:t xml:space="preserve"> too.</w:t>
      </w:r>
    </w:p>
    <w:p w:rsidR="00C316DC" w:rsidP="00BB660A">
      <w:pPr>
        <w:pStyle w:val="Answer"/>
      </w:pPr>
      <w:r>
        <w:t xml:space="preserve">On a personal basis, </w:t>
      </w:r>
      <w:r w:rsidRPr="00AB4367" w:rsidR="00120729">
        <w:t>I am involved in a couple of cases where</w:t>
      </w:r>
      <w:r>
        <w:t xml:space="preserve">, </w:t>
      </w:r>
      <w:r w:rsidRPr="00AB4367" w:rsidR="00120729">
        <w:t>recently</w:t>
      </w:r>
      <w:r>
        <w:t xml:space="preserve">, </w:t>
      </w:r>
      <w:r w:rsidRPr="00AB4367" w:rsidR="00120729">
        <w:t xml:space="preserve">letters have indicated that things </w:t>
      </w:r>
      <w:r w:rsidR="00AB4367">
        <w:t>will</w:t>
      </w:r>
      <w:r w:rsidRPr="00AB4367" w:rsidR="00120729">
        <w:t xml:space="preserve"> take at least </w:t>
      </w:r>
      <w:r w:rsidRPr="00AB4367" w:rsidR="007B23A8">
        <w:t>another</w:t>
      </w:r>
      <w:r w:rsidRPr="00AB4367" w:rsidR="00120729">
        <w:t xml:space="preserve"> 12 to 18 months.</w:t>
      </w:r>
      <w:r w:rsidRPr="00AB4367" w:rsidR="0025015E">
        <w:t xml:space="preserve"> </w:t>
      </w:r>
      <w:r w:rsidRPr="00AB4367" w:rsidR="00120729">
        <w:t xml:space="preserve">That involves some individuals who are </w:t>
      </w:r>
      <w:r w:rsidRPr="00AB4367" w:rsidR="007B23A8">
        <w:t>senior</w:t>
      </w:r>
      <w:r w:rsidRPr="00AB4367" w:rsidR="00120729">
        <w:t xml:space="preserve"> police officers who have</w:t>
      </w:r>
      <w:r w:rsidRPr="00AB4367" w:rsidR="002B39AC">
        <w:t xml:space="preserve"> </w:t>
      </w:r>
      <w:r w:rsidRPr="00AB4367" w:rsidR="00120729">
        <w:t xml:space="preserve">long </w:t>
      </w:r>
      <w:r w:rsidRPr="00AB4367" w:rsidR="007B23A8">
        <w:t>since</w:t>
      </w:r>
      <w:r w:rsidRPr="00AB4367" w:rsidR="00120729">
        <w:t xml:space="preserve"> retired.</w:t>
      </w:r>
      <w:r w:rsidRPr="00AB4367" w:rsidR="0025015E">
        <w:t xml:space="preserve"> </w:t>
      </w:r>
    </w:p>
    <w:p w:rsidR="00120729" w:rsidRPr="00AB4367" w:rsidP="00BB660A">
      <w:pPr>
        <w:pStyle w:val="Answer"/>
      </w:pPr>
      <w:r w:rsidRPr="00AB4367">
        <w:t>So</w:t>
      </w:r>
      <w:r w:rsidRPr="00AB4367" w:rsidR="002B39AC">
        <w:t xml:space="preserve"> there is</w:t>
      </w:r>
      <w:r w:rsidRPr="00AB4367">
        <w:t xml:space="preserve"> good progress</w:t>
      </w:r>
      <w:r w:rsidRPr="00AB4367" w:rsidR="002B39AC">
        <w:t>. T</w:t>
      </w:r>
      <w:r w:rsidRPr="00AB4367">
        <w:t xml:space="preserve">he regulation has only just </w:t>
      </w:r>
      <w:r w:rsidRPr="00AB4367" w:rsidR="007B23A8">
        <w:t>changed</w:t>
      </w:r>
      <w:r w:rsidRPr="00AB4367">
        <w:t>, delayed by Brexit</w:t>
      </w:r>
      <w:r w:rsidRPr="00AB4367" w:rsidR="002B39AC">
        <w:t>. It</w:t>
      </w:r>
      <w:r w:rsidRPr="00AB4367">
        <w:t xml:space="preserve"> came in </w:t>
      </w:r>
      <w:r w:rsidRPr="00AB4367" w:rsidR="00BF6E0A">
        <w:t>in February 2020</w:t>
      </w:r>
      <w:r w:rsidR="00C316DC">
        <w:t xml:space="preserve">, there is </w:t>
      </w:r>
      <w:r w:rsidRPr="00AB4367" w:rsidR="00BF6E0A">
        <w:t>a much m</w:t>
      </w:r>
      <w:r w:rsidRPr="00AB4367">
        <w:t>ore learning-centred approach without this quest for a head on a spike.</w:t>
      </w:r>
    </w:p>
    <w:p w:rsidR="00F24CCB" w:rsidRPr="00AB4367" w:rsidP="00BB660A">
      <w:pPr>
        <w:pStyle w:val="Question"/>
      </w:pPr>
      <w:sdt>
        <w:sdtPr>
          <w:alias w:val="Member"/>
          <w:tag w:val="&lt;Member mnisId='420' dodsId='25691'&gt;"/>
          <w:id w:val="-1536879793"/>
          <w:placeholder>
            <w:docPart w:val="DefaultPlaceholder_1081868574"/>
          </w:placeholder>
          <w:richText/>
        </w:sdtPr>
        <w:sdtContent>
          <w:r w:rsidRPr="00AB4367" w:rsidR="00120729">
            <w:rPr>
              <w:b/>
            </w:rPr>
            <w:t>Chair:</w:t>
          </w:r>
        </w:sdtContent>
      </w:sdt>
      <w:r w:rsidRPr="00AB4367" w:rsidR="00120729">
        <w:t xml:space="preserve"> </w:t>
      </w:r>
      <w:r w:rsidRPr="00AB4367" w:rsidR="002B39AC">
        <w:t>What are your</w:t>
      </w:r>
      <w:r w:rsidRPr="00AB4367" w:rsidR="00120729">
        <w:t xml:space="preserve"> reflections on the overall complaints process?</w:t>
      </w:r>
    </w:p>
    <w:p w:rsidR="00BF6E0A" w:rsidRPr="00AB4367" w:rsidP="00BB660A">
      <w:pPr>
        <w:pStyle w:val="Answer"/>
      </w:pPr>
      <w:sdt>
        <w:sdtPr>
          <w:alias w:val="Witness"/>
          <w:id w:val="-1277555643"/>
          <w:placeholder>
            <w:docPart w:val="DefaultPlaceholder_1081868574"/>
          </w:placeholder>
          <w:richText/>
        </w:sdtPr>
        <w:sdtContent>
          <w:r w:rsidRPr="00AB4367" w:rsidR="00F24CCB">
            <w:rPr>
              <w:b/>
              <w:i/>
            </w:rPr>
            <w:t>Matt Parr:</w:t>
          </w:r>
        </w:sdtContent>
      </w:sdt>
      <w:r w:rsidRPr="00AB4367" w:rsidR="00F24CCB">
        <w:t xml:space="preserve"> First of all, we do not inspect the IOPC</w:t>
      </w:r>
      <w:r w:rsidR="00C316DC">
        <w:t>;</w:t>
      </w:r>
      <w:r w:rsidRPr="00AB4367" w:rsidR="00F24CCB">
        <w:t xml:space="preserve"> we inspect the police services</w:t>
      </w:r>
      <w:r w:rsidRPr="00AB4367" w:rsidR="002B39AC">
        <w:t xml:space="preserve">. It </w:t>
      </w:r>
      <w:r w:rsidR="00C316DC">
        <w:t>would</w:t>
      </w:r>
      <w:r w:rsidRPr="00AB4367" w:rsidR="002B39AC">
        <w:t xml:space="preserve"> not </w:t>
      </w:r>
      <w:r w:rsidR="00C316DC">
        <w:t xml:space="preserve">be </w:t>
      </w:r>
      <w:r w:rsidRPr="00AB4367" w:rsidR="00F24CCB">
        <w:t>for us to pass too much judgment on how the IOPC</w:t>
      </w:r>
      <w:r w:rsidRPr="00AB4367" w:rsidR="0025015E">
        <w:t>’</w:t>
      </w:r>
      <w:r w:rsidRPr="00AB4367" w:rsidR="00F24CCB">
        <w:t xml:space="preserve">s reforms are going and how the new regulations are playing out, although of course we are aware of them and we are </w:t>
      </w:r>
      <w:r w:rsidRPr="00AB4367" w:rsidR="007B23A8">
        <w:t>watching</w:t>
      </w:r>
      <w:r w:rsidRPr="00AB4367" w:rsidR="00F24CCB">
        <w:t xml:space="preserve"> them.</w:t>
      </w:r>
      <w:r w:rsidRPr="00AB4367" w:rsidR="002B39AC">
        <w:t xml:space="preserve"> </w:t>
      </w:r>
      <w:r w:rsidRPr="00AB4367" w:rsidR="00F24CCB">
        <w:t>We have regular engagement with the IOPC</w:t>
      </w:r>
      <w:r w:rsidR="00C316DC">
        <w:t>,</w:t>
      </w:r>
      <w:r w:rsidRPr="00AB4367" w:rsidR="002B39AC">
        <w:t xml:space="preserve"> and</w:t>
      </w:r>
      <w:r w:rsidRPr="00AB4367" w:rsidR="00F24CCB">
        <w:t xml:space="preserve"> we share concerns.</w:t>
      </w:r>
      <w:r w:rsidRPr="00AB4367" w:rsidR="0025015E">
        <w:t xml:space="preserve"> </w:t>
      </w:r>
      <w:r w:rsidRPr="00AB4367" w:rsidR="00F24CCB">
        <w:t>We often construct inspection questions around things that have been raised by the IOPC.</w:t>
      </w:r>
      <w:r w:rsidRPr="00AB4367" w:rsidR="0025015E">
        <w:t xml:space="preserve"> </w:t>
      </w:r>
      <w:r w:rsidRPr="00AB4367" w:rsidR="00F24CCB">
        <w:t xml:space="preserve">A perfect example </w:t>
      </w:r>
      <w:r w:rsidRPr="00AB4367" w:rsidR="002B39AC">
        <w:t xml:space="preserve">is </w:t>
      </w:r>
      <w:r w:rsidR="00C316DC">
        <w:t xml:space="preserve">a report </w:t>
      </w:r>
      <w:r w:rsidRPr="00AB4367" w:rsidR="00F24CCB">
        <w:t xml:space="preserve">we did a couple of years ago on </w:t>
      </w:r>
      <w:r w:rsidRPr="00AB4367" w:rsidR="007B23A8">
        <w:t>the</w:t>
      </w:r>
      <w:r w:rsidRPr="00AB4367" w:rsidR="00F24CCB">
        <w:t xml:space="preserve"> abuse of position for sexual </w:t>
      </w:r>
      <w:r w:rsidRPr="00AB4367" w:rsidR="007B23A8">
        <w:t>purpose</w:t>
      </w:r>
      <w:r w:rsidR="00C316DC">
        <w:t>,</w:t>
      </w:r>
      <w:r w:rsidRPr="00AB4367" w:rsidR="00F24CCB">
        <w:t xml:space="preserve"> and that was something that came out of a </w:t>
      </w:r>
      <w:r w:rsidRPr="00AB4367" w:rsidR="007B23A8">
        <w:t>shared</w:t>
      </w:r>
      <w:r w:rsidRPr="00AB4367" w:rsidR="00F24CCB">
        <w:t xml:space="preserve"> understanding of</w:t>
      </w:r>
      <w:r w:rsidRPr="00AB4367" w:rsidR="002B39AC">
        <w:t xml:space="preserve"> the</w:t>
      </w:r>
      <w:r w:rsidRPr="00AB4367" w:rsidR="00F24CCB">
        <w:t xml:space="preserve"> problem from the IOPC.</w:t>
      </w:r>
      <w:r w:rsidRPr="00AB4367" w:rsidR="002B39AC">
        <w:t xml:space="preserve"> </w:t>
      </w:r>
      <w:r w:rsidRPr="00AB4367" w:rsidR="00F24CCB">
        <w:t>I think the relationships are pretty good.</w:t>
      </w:r>
    </w:p>
    <w:p w:rsidR="00BF6E0A" w:rsidRPr="00AB4367" w:rsidP="00BB660A">
      <w:pPr>
        <w:pStyle w:val="Answer"/>
      </w:pPr>
      <w:r w:rsidRPr="00AB4367">
        <w:t>In</w:t>
      </w:r>
      <w:r w:rsidRPr="00AB4367" w:rsidR="00F24CCB">
        <w:t xml:space="preserve"> our next round of </w:t>
      </w:r>
      <w:r w:rsidRPr="00AB4367" w:rsidR="00C222DA">
        <w:t>inspections,</w:t>
      </w:r>
      <w:r w:rsidRPr="00AB4367">
        <w:t xml:space="preserve"> we are not going to</w:t>
      </w:r>
      <w:r w:rsidRPr="00AB4367" w:rsidR="00F24CCB">
        <w:t xml:space="preserve"> </w:t>
      </w:r>
      <w:r w:rsidRPr="00AB4367">
        <w:t>l</w:t>
      </w:r>
      <w:r w:rsidRPr="00AB4367" w:rsidR="00F24CCB">
        <w:t>ook at professional standards departments, complaints</w:t>
      </w:r>
      <w:r w:rsidRPr="00AB4367">
        <w:t xml:space="preserve"> and </w:t>
      </w:r>
      <w:r w:rsidRPr="00AB4367" w:rsidR="00F24CCB">
        <w:t>misconduct.</w:t>
      </w:r>
      <w:r w:rsidRPr="00AB4367" w:rsidR="0025015E">
        <w:t xml:space="preserve"> </w:t>
      </w:r>
      <w:r w:rsidRPr="00AB4367">
        <w:t>With</w:t>
      </w:r>
      <w:r w:rsidRPr="00AB4367" w:rsidR="00F24CCB">
        <w:t xml:space="preserve"> the big change that </w:t>
      </w:r>
      <w:r w:rsidRPr="00AB4367" w:rsidR="007B23A8">
        <w:t>Craig</w:t>
      </w:r>
      <w:r w:rsidRPr="00AB4367" w:rsidR="00F24CCB">
        <w:t xml:space="preserve"> has just talked about in February last year, we decided, having discussed it with the Home Office and some other stakeholders, </w:t>
      </w:r>
      <w:r w:rsidRPr="00AB4367">
        <w:t xml:space="preserve">that </w:t>
      </w:r>
      <w:r w:rsidRPr="00AB4367" w:rsidR="00F24CCB">
        <w:t xml:space="preserve">we would give police services time to </w:t>
      </w:r>
      <w:r w:rsidRPr="00AB4367" w:rsidR="007B23A8">
        <w:t>embed</w:t>
      </w:r>
      <w:r w:rsidRPr="00AB4367" w:rsidR="00F24CCB">
        <w:t xml:space="preserve"> the new legislation</w:t>
      </w:r>
      <w:r w:rsidRPr="00AB4367" w:rsidR="00955ED1">
        <w:t xml:space="preserve"> </w:t>
      </w:r>
      <w:r w:rsidR="00C316DC">
        <w:t xml:space="preserve">and </w:t>
      </w:r>
      <w:r w:rsidRPr="00AB4367" w:rsidR="00F24CCB">
        <w:t>process.</w:t>
      </w:r>
      <w:r w:rsidRPr="00AB4367" w:rsidR="0025015E">
        <w:t xml:space="preserve"> </w:t>
      </w:r>
      <w:r w:rsidRPr="00AB4367">
        <w:t>W</w:t>
      </w:r>
      <w:r w:rsidRPr="00AB4367" w:rsidR="007B23A8">
        <w:t>e</w:t>
      </w:r>
      <w:r w:rsidRPr="00AB4367" w:rsidR="00F24CCB">
        <w:t xml:space="preserve"> will not</w:t>
      </w:r>
      <w:r w:rsidRPr="00AB4367" w:rsidR="007B23A8">
        <w:t xml:space="preserve"> </w:t>
      </w:r>
      <w:r w:rsidRPr="00AB4367" w:rsidR="00F24CCB">
        <w:t>be going back and look</w:t>
      </w:r>
      <w:r w:rsidRPr="00AB4367" w:rsidR="00955ED1">
        <w:t>ing</w:t>
      </w:r>
      <w:r w:rsidRPr="00AB4367" w:rsidR="00F24CCB">
        <w:t xml:space="preserve"> at PSD and the complaints misconduct process until next year at the </w:t>
      </w:r>
      <w:r w:rsidRPr="00AB4367" w:rsidR="007B23A8">
        <w:t>earliest</w:t>
      </w:r>
      <w:r w:rsidRPr="00AB4367" w:rsidR="00F24CCB">
        <w:t>.</w:t>
      </w:r>
    </w:p>
    <w:p w:rsidR="00F24CCB" w:rsidRPr="00AB4367" w:rsidP="00BB660A">
      <w:pPr>
        <w:pStyle w:val="Answer"/>
      </w:pPr>
      <w:r w:rsidRPr="00AB4367">
        <w:t>From</w:t>
      </w:r>
      <w:r w:rsidRPr="00AB4367">
        <w:t xml:space="preserve"> what I have heard </w:t>
      </w:r>
      <w:r w:rsidRPr="00AB4367" w:rsidR="007B23A8">
        <w:t>anecdotally</w:t>
      </w:r>
      <w:r w:rsidRPr="00AB4367">
        <w:t>,</w:t>
      </w:r>
      <w:r w:rsidRPr="00AB4367">
        <w:t xml:space="preserve"> I am picking up the same messages as Craig is, that the </w:t>
      </w:r>
      <w:r w:rsidRPr="00AB4367" w:rsidR="00BF6E0A">
        <w:t>extensive</w:t>
      </w:r>
      <w:r w:rsidRPr="00AB4367">
        <w:t xml:space="preserve"> delays are coming down</w:t>
      </w:r>
      <w:r w:rsidR="00C316DC">
        <w:t xml:space="preserve"> and that, in terms of </w:t>
      </w:r>
      <w:r w:rsidRPr="00AB4367">
        <w:t>the huge backlog the I</w:t>
      </w:r>
      <w:r w:rsidR="00C316DC">
        <w:t>O</w:t>
      </w:r>
      <w:r w:rsidRPr="00AB4367">
        <w:t xml:space="preserve">PC </w:t>
      </w:r>
      <w:r w:rsidRPr="00AB4367" w:rsidR="007B23A8">
        <w:t>inherited</w:t>
      </w:r>
      <w:r w:rsidRPr="00AB4367">
        <w:t xml:space="preserve"> </w:t>
      </w:r>
      <w:r w:rsidRPr="00AB4367" w:rsidR="007B23A8">
        <w:t>from</w:t>
      </w:r>
      <w:r w:rsidRPr="00AB4367">
        <w:t xml:space="preserve"> the IPC</w:t>
      </w:r>
      <w:r w:rsidR="00C316DC">
        <w:t>C</w:t>
      </w:r>
      <w:r w:rsidRPr="00AB4367">
        <w:t>, it has made pretty good progress with getting rid of that.</w:t>
      </w:r>
      <w:r w:rsidRPr="00AB4367" w:rsidR="0025015E">
        <w:t xml:space="preserve"> </w:t>
      </w:r>
      <w:r w:rsidRPr="00AB4367">
        <w:t>We have to remind ourselves—I cannot remember what figure it is—</w:t>
      </w:r>
      <w:r w:rsidR="00C316DC">
        <w:t xml:space="preserve">that </w:t>
      </w:r>
      <w:r w:rsidRPr="00AB4367">
        <w:t xml:space="preserve">the vast majority of misconduct cases are not </w:t>
      </w:r>
      <w:r w:rsidRPr="00AB4367" w:rsidR="007B23A8">
        <w:t>handled</w:t>
      </w:r>
      <w:r w:rsidRPr="00AB4367">
        <w:t xml:space="preserve"> by the </w:t>
      </w:r>
      <w:r w:rsidRPr="00AB4367" w:rsidR="00C222DA">
        <w:t>IOPC;</w:t>
      </w:r>
      <w:r w:rsidRPr="00AB4367">
        <w:t xml:space="preserve"> they are hand</w:t>
      </w:r>
      <w:r w:rsidR="00C222DA">
        <w:t>l</w:t>
      </w:r>
      <w:r w:rsidRPr="00AB4367">
        <w:t>ed by the police forces themselves.</w:t>
      </w:r>
    </w:p>
    <w:p w:rsidR="00F24CCB" w:rsidRPr="00AB4367" w:rsidP="00BB660A">
      <w:pPr>
        <w:pStyle w:val="Question"/>
      </w:pPr>
      <w:sdt>
        <w:sdtPr>
          <w:alias w:val="Member"/>
          <w:tag w:val="&lt;Member mnisId='420' dodsId='25691'&gt;"/>
          <w:id w:val="391393413"/>
          <w:placeholder>
            <w:docPart w:val="DefaultPlaceholder_1081868574"/>
          </w:placeholder>
          <w:richText/>
        </w:sdtPr>
        <w:sdtContent>
          <w:r w:rsidRPr="00AB4367">
            <w:rPr>
              <w:b/>
            </w:rPr>
            <w:t>Chair:</w:t>
          </w:r>
        </w:sdtContent>
      </w:sdt>
      <w:r w:rsidRPr="00AB4367">
        <w:t xml:space="preserve"> That is what I wanted to ask both of you about.</w:t>
      </w:r>
      <w:r w:rsidRPr="00AB4367" w:rsidR="0025015E">
        <w:t xml:space="preserve"> </w:t>
      </w:r>
      <w:r w:rsidRPr="00AB4367" w:rsidR="00955ED1">
        <w:t>For t</w:t>
      </w:r>
      <w:r w:rsidRPr="00AB4367">
        <w:t xml:space="preserve">he vast majority of complaints that are made </w:t>
      </w:r>
      <w:r w:rsidRPr="00AB4367" w:rsidR="00955ED1">
        <w:t>about</w:t>
      </w:r>
      <w:r w:rsidRPr="00AB4367">
        <w:t xml:space="preserve"> policing, most often the complainant does not want to see these a</w:t>
      </w:r>
      <w:r w:rsidRPr="00AB4367" w:rsidR="00BF6E0A">
        <w:t>s</w:t>
      </w:r>
      <w:r w:rsidRPr="00AB4367">
        <w:t xml:space="preserve"> even being a misconduct issue</w:t>
      </w:r>
      <w:r w:rsidR="00C316DC">
        <w:t>;</w:t>
      </w:r>
      <w:r w:rsidRPr="00AB4367">
        <w:t xml:space="preserve"> they </w:t>
      </w:r>
      <w:r w:rsidRPr="00AB4367" w:rsidR="007B23A8">
        <w:t xml:space="preserve">just </w:t>
      </w:r>
      <w:r w:rsidRPr="00AB4367">
        <w:t xml:space="preserve">want something </w:t>
      </w:r>
      <w:r w:rsidRPr="00AB4367" w:rsidR="007B23A8">
        <w:t>done</w:t>
      </w:r>
      <w:r w:rsidRPr="00AB4367">
        <w:t>.</w:t>
      </w:r>
      <w:r w:rsidRPr="00AB4367" w:rsidR="0025015E">
        <w:t xml:space="preserve"> </w:t>
      </w:r>
      <w:r w:rsidRPr="00AB4367">
        <w:t>It might be</w:t>
      </w:r>
      <w:r w:rsidR="00C316DC">
        <w:t xml:space="preserve"> that</w:t>
      </w:r>
      <w:r w:rsidRPr="00AB4367">
        <w:t xml:space="preserve"> the complaint has been made about repeated inaction on drug dealers around a </w:t>
      </w:r>
      <w:r w:rsidRPr="00AB4367" w:rsidR="007B23A8">
        <w:t>school</w:t>
      </w:r>
      <w:r w:rsidRPr="00AB4367">
        <w:t>.</w:t>
      </w:r>
      <w:r w:rsidRPr="00AB4367" w:rsidR="0025015E">
        <w:t xml:space="preserve"> </w:t>
      </w:r>
      <w:r w:rsidRPr="00AB4367">
        <w:t xml:space="preserve">It </w:t>
      </w:r>
      <w:r w:rsidRPr="00AB4367" w:rsidR="007B23A8">
        <w:t>m</w:t>
      </w:r>
      <w:r w:rsidRPr="00AB4367">
        <w:t>ight be a complaint about a particular individual case that was not followed up, maybe because the investigating officer was then seconded somewhere else and no one else was put in charge.</w:t>
      </w:r>
      <w:r w:rsidRPr="00AB4367" w:rsidR="0025015E">
        <w:t xml:space="preserve"> </w:t>
      </w:r>
      <w:r w:rsidRPr="00AB4367">
        <w:t>The frustrating thing very often</w:t>
      </w:r>
      <w:r w:rsidRPr="00AB4367" w:rsidR="00955ED1">
        <w:t>,</w:t>
      </w:r>
      <w:r w:rsidRPr="00AB4367">
        <w:t xml:space="preserve"> as a constituent MP representing people who put in those kinds of complaints</w:t>
      </w:r>
      <w:r w:rsidRPr="00AB4367" w:rsidR="00955ED1">
        <w:t>,</w:t>
      </w:r>
      <w:r w:rsidRPr="00AB4367">
        <w:t xml:space="preserve"> is that </w:t>
      </w:r>
      <w:r w:rsidRPr="00AB4367" w:rsidR="007B23A8">
        <w:t>t</w:t>
      </w:r>
      <w:r w:rsidRPr="00AB4367">
        <w:t>hey end up either being treated as misconduct</w:t>
      </w:r>
      <w:r w:rsidRPr="00AB4367" w:rsidR="00955ED1">
        <w:t>,</w:t>
      </w:r>
      <w:r w:rsidRPr="00AB4367">
        <w:t xml:space="preserve"> when the failing that has happened</w:t>
      </w:r>
      <w:r w:rsidRPr="00AB4367" w:rsidR="00955ED1">
        <w:t xml:space="preserve"> may be much more systemic</w:t>
      </w:r>
      <w:r w:rsidRPr="00AB4367">
        <w:t>, or nothing happens a</w:t>
      </w:r>
      <w:r w:rsidR="002605FE">
        <w:t>t</w:t>
      </w:r>
      <w:r w:rsidRPr="00AB4367">
        <w:t xml:space="preserve"> all.</w:t>
      </w:r>
      <w:r w:rsidRPr="00AB4367" w:rsidR="0025015E">
        <w:t xml:space="preserve"> </w:t>
      </w:r>
      <w:r w:rsidRPr="00AB4367" w:rsidR="007B23A8">
        <w:t>What</w:t>
      </w:r>
      <w:r w:rsidRPr="00AB4367">
        <w:t xml:space="preserve"> is your assessment of the way in which the </w:t>
      </w:r>
      <w:r w:rsidRPr="00AB4367" w:rsidR="007B23A8">
        <w:t>police</w:t>
      </w:r>
      <w:r w:rsidRPr="00AB4367">
        <w:t xml:space="preserve"> respond </w:t>
      </w:r>
      <w:r w:rsidRPr="00AB4367" w:rsidR="007B23A8">
        <w:t>to those</w:t>
      </w:r>
      <w:r w:rsidRPr="00AB4367">
        <w:t xml:space="preserve"> kinds of things, which </w:t>
      </w:r>
      <w:r w:rsidR="002605FE">
        <w:t xml:space="preserve">are, </w:t>
      </w:r>
      <w:r w:rsidRPr="00AB4367">
        <w:t>ultimately</w:t>
      </w:r>
      <w:r w:rsidR="002605FE">
        <w:t xml:space="preserve">, </w:t>
      </w:r>
      <w:r w:rsidRPr="00AB4367">
        <w:t xml:space="preserve">the </w:t>
      </w:r>
      <w:r w:rsidRPr="00AB4367" w:rsidR="000B24A2">
        <w:t xml:space="preserve">vast </w:t>
      </w:r>
      <w:r w:rsidRPr="00AB4367">
        <w:t>majority of the frustrations that most people have?</w:t>
      </w:r>
    </w:p>
    <w:p w:rsidR="00917D3A" w:rsidRPr="00AB4367" w:rsidP="00BB660A">
      <w:pPr>
        <w:pStyle w:val="Answer"/>
      </w:pPr>
      <w:sdt>
        <w:sdtPr>
          <w:alias w:val="Witness"/>
          <w:id w:val="104015716"/>
          <w:placeholder>
            <w:docPart w:val="DefaultPlaceholder_1081868574"/>
          </w:placeholder>
          <w:richText/>
        </w:sdtPr>
        <w:sdtContent>
          <w:r w:rsidRPr="00AB4367" w:rsidR="00F24CCB">
            <w:rPr>
              <w:b/>
              <w:i/>
            </w:rPr>
            <w:t>Craig Guildford:</w:t>
          </w:r>
        </w:sdtContent>
      </w:sdt>
      <w:r w:rsidRPr="00AB4367" w:rsidR="00F24CCB">
        <w:t xml:space="preserve"> You are absolutely right, Chair, and I may have responded to one of your letters in the dim</w:t>
      </w:r>
      <w:r w:rsidR="002605FE">
        <w:t xml:space="preserve"> and</w:t>
      </w:r>
      <w:r w:rsidRPr="00AB4367" w:rsidR="00F24CCB">
        <w:t xml:space="preserve"> distant past.</w:t>
      </w:r>
      <w:r w:rsidRPr="00AB4367" w:rsidR="0025015E">
        <w:t xml:space="preserve"> </w:t>
      </w:r>
      <w:r w:rsidRPr="00AB4367" w:rsidR="00F24CCB">
        <w:t>You are spot on.</w:t>
      </w:r>
      <w:r w:rsidRPr="00AB4367" w:rsidR="0025015E">
        <w:t xml:space="preserve"> </w:t>
      </w:r>
      <w:r w:rsidRPr="00AB4367" w:rsidR="00F24CCB">
        <w:t xml:space="preserve">People want a response, </w:t>
      </w:r>
      <w:r w:rsidR="002605FE">
        <w:t xml:space="preserve">and </w:t>
      </w:r>
      <w:r w:rsidRPr="00AB4367" w:rsidR="00F24CCB">
        <w:t>people want an explanation</w:t>
      </w:r>
      <w:r w:rsidR="002605FE">
        <w:t xml:space="preserve">, and, </w:t>
      </w:r>
      <w:r w:rsidRPr="00AB4367" w:rsidR="00955ED1">
        <w:t>w</w:t>
      </w:r>
      <w:r w:rsidRPr="00AB4367" w:rsidR="00F24CCB">
        <w:t xml:space="preserve">here </w:t>
      </w:r>
      <w:r w:rsidRPr="00AB4367" w:rsidR="00F24CCB">
        <w:t xml:space="preserve">appropriate, people quite rightly </w:t>
      </w:r>
      <w:r w:rsidRPr="00AB4367" w:rsidR="007B23A8">
        <w:t>deserve</w:t>
      </w:r>
      <w:r w:rsidRPr="00AB4367" w:rsidR="00F24CCB">
        <w:t xml:space="preserve"> an apology if we have messed things up.</w:t>
      </w:r>
      <w:r w:rsidRPr="00AB4367" w:rsidR="0025015E">
        <w:t xml:space="preserve"> </w:t>
      </w:r>
      <w:r w:rsidRPr="00AB4367" w:rsidR="00F24CCB">
        <w:t xml:space="preserve">We need to be able to operate in </w:t>
      </w:r>
      <w:r w:rsidRPr="00AB4367" w:rsidR="007B23A8">
        <w:t>that</w:t>
      </w:r>
      <w:r w:rsidRPr="00AB4367" w:rsidR="00F24CCB">
        <w:t xml:space="preserve"> space effectively and efficiently.</w:t>
      </w:r>
      <w:r w:rsidRPr="00AB4367" w:rsidR="0025015E">
        <w:t xml:space="preserve"> </w:t>
      </w:r>
      <w:r w:rsidRPr="00AB4367" w:rsidR="00F24CCB">
        <w:t>The regulations have changed in such a way that it encourages officers to be able to reflect in that way</w:t>
      </w:r>
      <w:r w:rsidR="002605FE">
        <w:t xml:space="preserve"> and </w:t>
      </w:r>
      <w:r w:rsidRPr="00AB4367" w:rsidR="00F24CCB">
        <w:t>to give a rapid explanation</w:t>
      </w:r>
      <w:r w:rsidR="002605FE">
        <w:t xml:space="preserve">, </w:t>
      </w:r>
      <w:r w:rsidRPr="00AB4367" w:rsidR="00F24CCB">
        <w:t>so that the complainant is in a position</w:t>
      </w:r>
      <w:r w:rsidRPr="00AB4367" w:rsidR="00902414">
        <w:t xml:space="preserve"> of knowing what has gone on</w:t>
      </w:r>
      <w:r w:rsidR="002605FE">
        <w:t xml:space="preserve">, </w:t>
      </w:r>
      <w:r w:rsidRPr="00AB4367" w:rsidR="00902414">
        <w:t>and</w:t>
      </w:r>
      <w:r w:rsidR="002605FE">
        <w:t xml:space="preserve"> </w:t>
      </w:r>
      <w:r w:rsidRPr="00AB4367" w:rsidR="00902414">
        <w:t>if an apology is required</w:t>
      </w:r>
      <w:r w:rsidR="002605FE">
        <w:t xml:space="preserve">, </w:t>
      </w:r>
      <w:r w:rsidRPr="00AB4367" w:rsidR="00902414">
        <w:t xml:space="preserve">it is given, rather than, as you said, bringing the </w:t>
      </w:r>
      <w:r w:rsidRPr="00AB4367" w:rsidR="000B24A2">
        <w:t>whole</w:t>
      </w:r>
      <w:r w:rsidRPr="00AB4367" w:rsidR="00902414">
        <w:t xml:space="preserve"> monolith of the system down on to something</w:t>
      </w:r>
      <w:r w:rsidR="002605FE">
        <w:t xml:space="preserve">, which </w:t>
      </w:r>
      <w:r w:rsidRPr="00AB4367" w:rsidR="00902414">
        <w:t>is completely disproportionate.</w:t>
      </w:r>
    </w:p>
    <w:p w:rsidR="00902414" w:rsidRPr="00AB4367" w:rsidP="00BB660A">
      <w:pPr>
        <w:pStyle w:val="Answer"/>
      </w:pPr>
      <w:r w:rsidRPr="00AB4367">
        <w:t xml:space="preserve">Part of the statutory guidance changes that we have made to the </w:t>
      </w:r>
      <w:r w:rsidRPr="00AB4367" w:rsidR="007B23A8">
        <w:t>whole</w:t>
      </w:r>
      <w:r w:rsidRPr="00AB4367">
        <w:t xml:space="preserve"> </w:t>
      </w:r>
      <w:r w:rsidR="002605FE">
        <w:t>system,</w:t>
      </w:r>
      <w:r w:rsidRPr="00AB4367">
        <w:t xml:space="preserve"> and the Home Office guidance</w:t>
      </w:r>
      <w:r w:rsidR="002605FE">
        <w:t>,</w:t>
      </w:r>
      <w:r w:rsidRPr="00AB4367">
        <w:t xml:space="preserve"> encourages forces</w:t>
      </w:r>
      <w:r w:rsidR="002605FE">
        <w:t xml:space="preserve">, </w:t>
      </w:r>
      <w:r w:rsidRPr="00AB4367">
        <w:t>PCCs and decision</w:t>
      </w:r>
      <w:r w:rsidR="002605FE">
        <w:t xml:space="preserve"> </w:t>
      </w:r>
      <w:r w:rsidRPr="00AB4367">
        <w:t xml:space="preserve">makers to focus on the timeliness angle and on reasonable and proportionate </w:t>
      </w:r>
      <w:r w:rsidRPr="00AB4367" w:rsidR="007B23A8">
        <w:t>investigation</w:t>
      </w:r>
      <w:r w:rsidRPr="00AB4367">
        <w:t>s</w:t>
      </w:r>
      <w:r w:rsidR="002605FE">
        <w:t>,</w:t>
      </w:r>
      <w:r w:rsidRPr="00AB4367">
        <w:t xml:space="preserve"> so that a quick explanation</w:t>
      </w:r>
      <w:r w:rsidRPr="00AB4367" w:rsidR="007B23A8">
        <w:t xml:space="preserve"> can be g</w:t>
      </w:r>
      <w:r w:rsidRPr="00AB4367">
        <w:t>iven and people can understand what has happened.</w:t>
      </w:r>
      <w:r w:rsidRPr="00AB4367" w:rsidR="0025015E">
        <w:t xml:space="preserve"> </w:t>
      </w:r>
      <w:r w:rsidR="002605FE">
        <w:t xml:space="preserve">So </w:t>
      </w:r>
      <w:r w:rsidRPr="00AB4367">
        <w:t xml:space="preserve">I </w:t>
      </w:r>
      <w:r w:rsidRPr="00AB4367" w:rsidR="007B23A8">
        <w:t>entirely</w:t>
      </w:r>
      <w:r w:rsidRPr="00AB4367">
        <w:t xml:space="preserve"> agree with you</w:t>
      </w:r>
      <w:r w:rsidR="002605FE">
        <w:t xml:space="preserve">, </w:t>
      </w:r>
      <w:r w:rsidRPr="00AB4367" w:rsidR="007B23A8">
        <w:t>and that</w:t>
      </w:r>
      <w:r w:rsidRPr="00AB4367">
        <w:t xml:space="preserve"> is certainly the focus that we have been pushing nationally and </w:t>
      </w:r>
      <w:r w:rsidRPr="00AB4367" w:rsidR="007B23A8">
        <w:t>through</w:t>
      </w:r>
      <w:r w:rsidRPr="00AB4367">
        <w:t xml:space="preserve"> all the regional working groups.</w:t>
      </w:r>
    </w:p>
    <w:p w:rsidR="00D410D8" w:rsidRPr="00AB4367" w:rsidP="00BB660A">
      <w:pPr>
        <w:pStyle w:val="Question"/>
      </w:pPr>
      <w:sdt>
        <w:sdtPr>
          <w:alias w:val="Member"/>
          <w:tag w:val="&lt;Member mnisId='420' dodsId='25691'&gt;"/>
          <w:id w:val="-1794043476"/>
          <w:placeholder>
            <w:docPart w:val="DefaultPlaceholder_1081868574"/>
          </w:placeholder>
          <w:richText/>
        </w:sdtPr>
        <w:sdtContent>
          <w:r w:rsidRPr="00AB4367" w:rsidR="00902414">
            <w:rPr>
              <w:b/>
            </w:rPr>
            <w:t>Chair:</w:t>
          </w:r>
        </w:sdtContent>
      </w:sdt>
      <w:r w:rsidRPr="00AB4367" w:rsidR="00902414">
        <w:t xml:space="preserve"> Are you confident that the new processes address that?</w:t>
      </w:r>
      <w:r w:rsidRPr="00AB4367" w:rsidR="0025015E">
        <w:t xml:space="preserve"> </w:t>
      </w:r>
      <w:r w:rsidRPr="00AB4367" w:rsidR="00902414">
        <w:t>Again</w:t>
      </w:r>
      <w:r w:rsidR="002605FE">
        <w:t xml:space="preserve">, </w:t>
      </w:r>
      <w:r w:rsidRPr="00AB4367" w:rsidR="00917D3A">
        <w:t>fro</w:t>
      </w:r>
      <w:r w:rsidRPr="00AB4367" w:rsidR="00902414">
        <w:t xml:space="preserve">m the point of view of constituency </w:t>
      </w:r>
      <w:r w:rsidRPr="00AB4367">
        <w:t>MP</w:t>
      </w:r>
      <w:r w:rsidRPr="00AB4367" w:rsidR="00917D3A">
        <w:t>s</w:t>
      </w:r>
      <w:r w:rsidRPr="00AB4367">
        <w:t xml:space="preserve">, the </w:t>
      </w:r>
      <w:r w:rsidRPr="00AB4367" w:rsidR="007B23A8">
        <w:t>responses</w:t>
      </w:r>
      <w:r w:rsidRPr="00AB4367">
        <w:t xml:space="preserve"> that we probably still get will be maybe an email from an officer</w:t>
      </w:r>
      <w:r w:rsidR="002605FE">
        <w:t>. M</w:t>
      </w:r>
      <w:r w:rsidRPr="00AB4367">
        <w:t>aybe it is about something that is being done.</w:t>
      </w:r>
      <w:r w:rsidRPr="00AB4367" w:rsidR="0025015E">
        <w:t xml:space="preserve"> </w:t>
      </w:r>
      <w:r w:rsidRPr="00AB4367">
        <w:t xml:space="preserve">It is very </w:t>
      </w:r>
      <w:r w:rsidRPr="00AB4367" w:rsidR="00C222DA">
        <w:t>informal;</w:t>
      </w:r>
      <w:r w:rsidRPr="00AB4367">
        <w:t xml:space="preserve"> it can be quite haphazard.</w:t>
      </w:r>
      <w:r w:rsidRPr="00AB4367" w:rsidR="0025015E">
        <w:t xml:space="preserve"> </w:t>
      </w:r>
      <w:r w:rsidRPr="00AB4367">
        <w:t>Sometimes you get a great response</w:t>
      </w:r>
      <w:r w:rsidR="002605FE">
        <w:t xml:space="preserve">; </w:t>
      </w:r>
      <w:r w:rsidRPr="00AB4367">
        <w:t>sometimes you do not.</w:t>
      </w:r>
      <w:r w:rsidRPr="00AB4367" w:rsidR="0025015E">
        <w:t xml:space="preserve"> </w:t>
      </w:r>
      <w:r w:rsidRPr="00AB4367">
        <w:t>There is no sense of there being any formal process to review</w:t>
      </w:r>
      <w:r w:rsidR="002605FE">
        <w:t xml:space="preserve"> things—</w:t>
      </w:r>
      <w:r w:rsidRPr="00AB4367" w:rsidR="009A527B">
        <w:t>“</w:t>
      </w:r>
      <w:r w:rsidRPr="00AB4367">
        <w:t xml:space="preserve">Maybe we have </w:t>
      </w:r>
      <w:r w:rsidRPr="00AB4367" w:rsidR="007B23A8">
        <w:t>mishandled</w:t>
      </w:r>
      <w:r w:rsidRPr="00AB4367">
        <w:t xml:space="preserve"> this</w:t>
      </w:r>
      <w:r w:rsidR="002605FE">
        <w:t xml:space="preserve">, </w:t>
      </w:r>
      <w:r w:rsidRPr="00AB4367">
        <w:t>and we need to do something differently</w:t>
      </w:r>
      <w:r w:rsidR="002605FE">
        <w:t xml:space="preserve">. We </w:t>
      </w:r>
      <w:r w:rsidRPr="00AB4367">
        <w:t>need to get out and deal with the drug dealing around by the school</w:t>
      </w:r>
      <w:r w:rsidRPr="00AB4367" w:rsidR="009A527B">
        <w:t>”</w:t>
      </w:r>
      <w:r w:rsidRPr="00AB4367">
        <w:t xml:space="preserve"> or whatever the problem might be.</w:t>
      </w:r>
    </w:p>
    <w:p w:rsidR="00D410D8" w:rsidRPr="00AB4367" w:rsidP="00BB660A">
      <w:pPr>
        <w:pStyle w:val="Answer"/>
      </w:pPr>
      <w:sdt>
        <w:sdtPr>
          <w:alias w:val="Witness"/>
          <w:id w:val="-1347094913"/>
          <w:placeholder>
            <w:docPart w:val="DefaultPlaceholder_1081868574"/>
          </w:placeholder>
          <w:richText/>
        </w:sdtPr>
        <w:sdtContent>
          <w:r w:rsidRPr="00AB4367">
            <w:rPr>
              <w:b/>
              <w:i/>
            </w:rPr>
            <w:t>Craig Guildford:</w:t>
          </w:r>
        </w:sdtContent>
      </w:sdt>
      <w:r w:rsidRPr="00AB4367">
        <w:t xml:space="preserve"> One of </w:t>
      </w:r>
      <w:r w:rsidRPr="00AB4367" w:rsidR="007B23A8">
        <w:t xml:space="preserve">the </w:t>
      </w:r>
      <w:r w:rsidRPr="00AB4367">
        <w:t>old humbugs was a complainant has made another complaint about a force refusing to record the original complaint.</w:t>
      </w:r>
      <w:r w:rsidRPr="00AB4367" w:rsidR="0025015E">
        <w:t xml:space="preserve"> </w:t>
      </w:r>
      <w:r w:rsidRPr="00AB4367" w:rsidR="00955ED1">
        <w:t>We</w:t>
      </w:r>
      <w:r w:rsidRPr="00AB4367">
        <w:t xml:space="preserve"> record things now dynamically in a force control room</w:t>
      </w:r>
      <w:r w:rsidR="002605FE">
        <w:t>,</w:t>
      </w:r>
      <w:r w:rsidRPr="00AB4367">
        <w:t xml:space="preserve"> but we also have one national system of recording complaints, which is called Centurion.</w:t>
      </w:r>
      <w:r w:rsidRPr="00AB4367" w:rsidR="0025015E">
        <w:t xml:space="preserve"> </w:t>
      </w:r>
      <w:r w:rsidRPr="00AB4367">
        <w:t xml:space="preserve">We have done a load of work with the College of Policing, HMIC and forces around making sure that we can search and use that data so that forces can pick up on </w:t>
      </w:r>
      <w:r w:rsidRPr="00AB4367" w:rsidR="007B23A8">
        <w:t>those</w:t>
      </w:r>
      <w:r w:rsidRPr="00AB4367">
        <w:t xml:space="preserve"> trends effectively and </w:t>
      </w:r>
      <w:r w:rsidR="002605FE">
        <w:t xml:space="preserve">then, </w:t>
      </w:r>
      <w:r w:rsidRPr="00AB4367">
        <w:t>hopefully</w:t>
      </w:r>
      <w:r w:rsidR="002605FE">
        <w:t xml:space="preserve">, </w:t>
      </w:r>
      <w:r w:rsidRPr="00AB4367">
        <w:t>improve the service to the</w:t>
      </w:r>
      <w:r w:rsidRPr="00AB4367" w:rsidR="007B23A8">
        <w:t xml:space="preserve"> p</w:t>
      </w:r>
      <w:r w:rsidRPr="00AB4367">
        <w:t>ublic.</w:t>
      </w:r>
      <w:r w:rsidRPr="00AB4367" w:rsidR="0025015E">
        <w:t xml:space="preserve"> </w:t>
      </w:r>
      <w:r w:rsidRPr="00AB4367">
        <w:t>Specifically answering your question, it is definitely a work in progress</w:t>
      </w:r>
      <w:r w:rsidR="002605FE">
        <w:t>,</w:t>
      </w:r>
      <w:r w:rsidRPr="00AB4367">
        <w:t xml:space="preserve"> but it is certainly moving in the right direction.</w:t>
      </w:r>
    </w:p>
    <w:p w:rsidR="00D410D8" w:rsidRPr="00AB4367" w:rsidP="00BB660A">
      <w:pPr>
        <w:pStyle w:val="Question"/>
      </w:pPr>
      <w:sdt>
        <w:sdtPr>
          <w:alias w:val="Member"/>
          <w:tag w:val="&lt;Member mnisId='420' dodsId='25691'&gt;"/>
          <w:id w:val="1285930018"/>
          <w:placeholder>
            <w:docPart w:val="DefaultPlaceholder_1081868574"/>
          </w:placeholder>
          <w:richText/>
        </w:sdtPr>
        <w:sdtContent>
          <w:r w:rsidRPr="00AB4367">
            <w:rPr>
              <w:b/>
            </w:rPr>
            <w:t>Chair:</w:t>
          </w:r>
        </w:sdtContent>
      </w:sdt>
      <w:r w:rsidRPr="00AB4367">
        <w:t xml:space="preserve"> This is a question to both of you.</w:t>
      </w:r>
      <w:r w:rsidRPr="00AB4367" w:rsidR="0025015E">
        <w:t xml:space="preserve"> </w:t>
      </w:r>
      <w:r w:rsidRPr="00AB4367" w:rsidR="00955ED1">
        <w:t>On</w:t>
      </w:r>
      <w:r w:rsidRPr="00AB4367">
        <w:t xml:space="preserve"> the follow-up from IOPC reports</w:t>
      </w:r>
      <w:r w:rsidR="002605FE">
        <w:t xml:space="preserve"> and </w:t>
      </w:r>
      <w:r w:rsidRPr="00AB4367" w:rsidR="009A527B">
        <w:t>HMIC</w:t>
      </w:r>
      <w:r w:rsidRPr="00AB4367">
        <w:t xml:space="preserve"> reports, when we put this to the Metropolitan Police </w:t>
      </w:r>
      <w:r w:rsidR="001B4BCA">
        <w:t>Commissioner</w:t>
      </w:r>
      <w:r w:rsidRPr="00AB4367">
        <w:t xml:space="preserve">, she told us she had huge numbers of reports and recommendations and it was not possible to implement all of </w:t>
      </w:r>
      <w:r w:rsidRPr="00AB4367" w:rsidR="007B23A8">
        <w:t>them</w:t>
      </w:r>
      <w:r w:rsidRPr="00AB4367">
        <w:t xml:space="preserve"> or to follow up all of </w:t>
      </w:r>
      <w:r w:rsidRPr="00AB4367" w:rsidR="007B23A8">
        <w:t>them</w:t>
      </w:r>
      <w:r w:rsidRPr="00AB4367">
        <w:t>.</w:t>
      </w:r>
      <w:r w:rsidRPr="00AB4367" w:rsidR="0025015E">
        <w:t xml:space="preserve"> </w:t>
      </w:r>
      <w:r w:rsidRPr="00AB4367">
        <w:t>Again</w:t>
      </w:r>
      <w:r w:rsidRPr="00AB4367" w:rsidR="00955ED1">
        <w:t>,</w:t>
      </w:r>
      <w:r w:rsidRPr="00AB4367">
        <w:t xml:space="preserve"> we come across frustration from lots of different places</w:t>
      </w:r>
      <w:r w:rsidR="002605FE">
        <w:t xml:space="preserve">, </w:t>
      </w:r>
      <w:r w:rsidRPr="00AB4367">
        <w:t>where people feel that important conclusions were come to</w:t>
      </w:r>
      <w:r w:rsidR="002605FE">
        <w:t>—</w:t>
      </w:r>
      <w:r w:rsidRPr="00AB4367">
        <w:t>perhaps i</w:t>
      </w:r>
      <w:r w:rsidRPr="00AB4367" w:rsidR="00B86CE6">
        <w:t>n</w:t>
      </w:r>
      <w:r w:rsidRPr="00AB4367">
        <w:t xml:space="preserve"> the Operat</w:t>
      </w:r>
      <w:r w:rsidRPr="00AB4367" w:rsidR="00955ED1">
        <w:t>ion</w:t>
      </w:r>
      <w:r w:rsidRPr="00AB4367">
        <w:t xml:space="preserve"> Midland case, perhaps in other cases</w:t>
      </w:r>
      <w:r w:rsidR="002605FE">
        <w:t>—</w:t>
      </w:r>
      <w:r w:rsidRPr="00AB4367">
        <w:t>where recommendations were made and then they go nowhere</w:t>
      </w:r>
      <w:r w:rsidR="001A3381">
        <w:t xml:space="preserve">, </w:t>
      </w:r>
      <w:r w:rsidRPr="00AB4367">
        <w:t xml:space="preserve">and nobody has any sense that </w:t>
      </w:r>
      <w:r w:rsidRPr="00AB4367" w:rsidR="007B23A8">
        <w:t>they</w:t>
      </w:r>
      <w:r w:rsidRPr="00AB4367">
        <w:t xml:space="preserve"> are </w:t>
      </w:r>
      <w:r w:rsidR="001A3381">
        <w:t xml:space="preserve">actually </w:t>
      </w:r>
      <w:r w:rsidRPr="00AB4367">
        <w:t>implemented</w:t>
      </w:r>
      <w:r w:rsidRPr="00AB4367" w:rsidR="007B23A8">
        <w:t xml:space="preserve"> o</w:t>
      </w:r>
      <w:r w:rsidRPr="00AB4367" w:rsidR="00B86CE6">
        <w:t>r</w:t>
      </w:r>
      <w:r w:rsidRPr="00AB4367" w:rsidR="007B23A8">
        <w:t xml:space="preserve"> followed </w:t>
      </w:r>
      <w:r w:rsidRPr="00AB4367">
        <w:t>up.</w:t>
      </w:r>
      <w:r w:rsidRPr="00AB4367" w:rsidR="0025015E">
        <w:t xml:space="preserve"> </w:t>
      </w:r>
      <w:r w:rsidRPr="00AB4367">
        <w:t xml:space="preserve">What are the systems that police forces have </w:t>
      </w:r>
      <w:r w:rsidRPr="00AB4367" w:rsidR="007B23A8">
        <w:t>to</w:t>
      </w:r>
      <w:r w:rsidRPr="00AB4367">
        <w:t xml:space="preserve"> make sure that recommendations, </w:t>
      </w:r>
      <w:r w:rsidR="001A3381">
        <w:t xml:space="preserve">be they </w:t>
      </w:r>
      <w:r w:rsidRPr="00AB4367" w:rsidR="007B23A8">
        <w:t>from</w:t>
      </w:r>
      <w:r w:rsidRPr="00AB4367">
        <w:t xml:space="preserve"> the IOPC or from HMICFRS, are implemented</w:t>
      </w:r>
      <w:r w:rsidR="001A3381">
        <w:t xml:space="preserve">, </w:t>
      </w:r>
      <w:r w:rsidRPr="00AB4367">
        <w:t xml:space="preserve">and </w:t>
      </w:r>
      <w:r w:rsidRPr="00AB4367" w:rsidR="007B23A8">
        <w:t>what</w:t>
      </w:r>
      <w:r w:rsidRPr="00AB4367">
        <w:t xml:space="preserve"> proportion of those recommendations do you think are probably not </w:t>
      </w:r>
      <w:r w:rsidRPr="00AB4367" w:rsidR="007B23A8">
        <w:t>being</w:t>
      </w:r>
      <w:r w:rsidRPr="00AB4367">
        <w:t xml:space="preserve"> implemented in practice</w:t>
      </w:r>
      <w:r w:rsidRPr="00AB4367" w:rsidR="00B86CE6">
        <w:t>?</w:t>
      </w:r>
      <w:r w:rsidRPr="00AB4367" w:rsidR="0025015E">
        <w:t xml:space="preserve"> </w:t>
      </w:r>
      <w:r w:rsidRPr="00AB4367">
        <w:t xml:space="preserve">Let me start with Craig </w:t>
      </w:r>
      <w:r w:rsidRPr="00AB4367" w:rsidR="007B23A8">
        <w:t>Guildford</w:t>
      </w:r>
      <w:r w:rsidR="001A3381">
        <w:t xml:space="preserve">, </w:t>
      </w:r>
      <w:r w:rsidRPr="00AB4367">
        <w:t>and the</w:t>
      </w:r>
      <w:r w:rsidRPr="00AB4367" w:rsidR="00955ED1">
        <w:t>n</w:t>
      </w:r>
      <w:r w:rsidRPr="00AB4367">
        <w:t xml:space="preserve"> I will </w:t>
      </w:r>
      <w:r w:rsidRPr="00AB4367">
        <w:t>come to you, Mr Parr.</w:t>
      </w:r>
    </w:p>
    <w:p w:rsidR="00EA7603" w:rsidRPr="00AB4367" w:rsidP="00BB660A">
      <w:pPr>
        <w:pStyle w:val="Answer"/>
      </w:pPr>
      <w:sdt>
        <w:sdtPr>
          <w:alias w:val="Witness"/>
          <w:id w:val="-1343236281"/>
          <w:placeholder>
            <w:docPart w:val="DefaultPlaceholder_1081868574"/>
          </w:placeholder>
          <w:richText/>
        </w:sdtPr>
        <w:sdtContent>
          <w:r w:rsidRPr="00AB4367" w:rsidR="00D410D8">
            <w:rPr>
              <w:b/>
              <w:i/>
            </w:rPr>
            <w:t>Craig Guildford:</w:t>
          </w:r>
        </w:sdtContent>
      </w:sdt>
      <w:r w:rsidRPr="00AB4367" w:rsidR="00D410D8">
        <w:t xml:space="preserve"> It varies by force on some </w:t>
      </w:r>
      <w:r w:rsidRPr="00AB4367" w:rsidR="007B23A8">
        <w:t>occasions</w:t>
      </w:r>
      <w:r w:rsidRPr="00AB4367" w:rsidR="00D410D8">
        <w:t xml:space="preserve"> but broadly this is the </w:t>
      </w:r>
      <w:r w:rsidR="001A3381">
        <w:t>system: w</w:t>
      </w:r>
      <w:r w:rsidRPr="00AB4367" w:rsidR="00D410D8">
        <w:t xml:space="preserve">hen the IOPC has concluded an </w:t>
      </w:r>
      <w:r w:rsidRPr="00AB4367">
        <w:t>investigation</w:t>
      </w:r>
      <w:r w:rsidRPr="00AB4367" w:rsidR="00D410D8">
        <w:t xml:space="preserve">—we will talk about </w:t>
      </w:r>
      <w:r w:rsidR="001A3381">
        <w:t xml:space="preserve">them </w:t>
      </w:r>
      <w:r w:rsidRPr="00AB4367" w:rsidR="00D410D8">
        <w:t>first before HMIC—</w:t>
      </w:r>
      <w:r w:rsidR="001A3381">
        <w:t xml:space="preserve">in terms of </w:t>
      </w:r>
      <w:r w:rsidRPr="00AB4367" w:rsidR="00D410D8">
        <w:t>the way that forces react</w:t>
      </w:r>
      <w:r w:rsidR="001A3381">
        <w:t xml:space="preserve">, </w:t>
      </w:r>
      <w:r w:rsidRPr="00AB4367" w:rsidR="00D410D8">
        <w:t xml:space="preserve">some of </w:t>
      </w:r>
      <w:r w:rsidR="001A3381">
        <w:t xml:space="preserve">the </w:t>
      </w:r>
      <w:r w:rsidRPr="00AB4367" w:rsidR="00D410D8">
        <w:t>recommendations can come out very quickly, halfway through an investigation</w:t>
      </w:r>
      <w:r w:rsidRPr="00AB4367">
        <w:t>,</w:t>
      </w:r>
      <w:r w:rsidRPr="00AB4367" w:rsidR="00D410D8">
        <w:t xml:space="preserve"> and they are rapid learning.</w:t>
      </w:r>
      <w:r w:rsidRPr="00AB4367" w:rsidR="0025015E">
        <w:t xml:space="preserve"> </w:t>
      </w:r>
      <w:r w:rsidRPr="00AB4367" w:rsidR="00D410D8">
        <w:t>That is sent to a force</w:t>
      </w:r>
      <w:r w:rsidR="001A3381">
        <w:t xml:space="preserve">, </w:t>
      </w:r>
      <w:r w:rsidRPr="00AB4367" w:rsidR="00D410D8">
        <w:t>and if it is a national issue, it is distributed through our network, usually.</w:t>
      </w:r>
    </w:p>
    <w:p w:rsidR="001A3381" w:rsidP="00BB660A">
      <w:pPr>
        <w:pStyle w:val="Answer"/>
      </w:pPr>
      <w:r w:rsidRPr="00AB4367">
        <w:t xml:space="preserve">The second issue is </w:t>
      </w:r>
      <w:r>
        <w:t xml:space="preserve">that </w:t>
      </w:r>
      <w:r w:rsidRPr="00AB4367">
        <w:t>when an investigation is concluded, it is shared</w:t>
      </w:r>
      <w:r>
        <w:t xml:space="preserve"> and </w:t>
      </w:r>
      <w:r w:rsidRPr="00AB4367">
        <w:t>it is made public</w:t>
      </w:r>
      <w:r>
        <w:t>. T</w:t>
      </w:r>
      <w:r w:rsidRPr="00AB4367">
        <w:t xml:space="preserve">he IOPC write formally to the chief constable and require a response on some of </w:t>
      </w:r>
      <w:r w:rsidRPr="00AB4367" w:rsidR="007B23A8">
        <w:t>those</w:t>
      </w:r>
      <w:r w:rsidRPr="00AB4367">
        <w:t xml:space="preserve"> recommendations.</w:t>
      </w:r>
      <w:r w:rsidRPr="00AB4367" w:rsidR="0025015E">
        <w:t xml:space="preserve"> </w:t>
      </w:r>
      <w:r w:rsidRPr="00AB4367" w:rsidR="003E454F">
        <w:t>The recommendations have a formalised response.</w:t>
      </w:r>
      <w:r w:rsidRPr="00AB4367" w:rsidR="0025015E">
        <w:t xml:space="preserve"> </w:t>
      </w:r>
      <w:r w:rsidRPr="00AB4367" w:rsidR="003E454F">
        <w:t xml:space="preserve">That is </w:t>
      </w:r>
      <w:r w:rsidRPr="00AB4367" w:rsidR="007B23A8">
        <w:t>scrutinised</w:t>
      </w:r>
      <w:r w:rsidRPr="00AB4367" w:rsidR="003E454F">
        <w:t xml:space="preserve"> publicly, because it is a public</w:t>
      </w:r>
      <w:r>
        <w:t>,</w:t>
      </w:r>
      <w:r w:rsidRPr="00AB4367" w:rsidR="003E454F">
        <w:t xml:space="preserve"> recorded document, b</w:t>
      </w:r>
      <w:r w:rsidRPr="00AB4367" w:rsidR="00EA7603">
        <w:t>y</w:t>
      </w:r>
      <w:r w:rsidRPr="00AB4367" w:rsidR="003E454F">
        <w:t xml:space="preserve"> </w:t>
      </w:r>
      <w:r w:rsidRPr="00AB4367" w:rsidR="007B23A8">
        <w:t>the</w:t>
      </w:r>
      <w:r w:rsidRPr="00AB4367" w:rsidR="003E454F">
        <w:t xml:space="preserve"> </w:t>
      </w:r>
      <w:r w:rsidRPr="00AB4367" w:rsidR="007B23A8">
        <w:t xml:space="preserve">police and crime </w:t>
      </w:r>
      <w:r w:rsidR="001B4BCA">
        <w:t>commissioner</w:t>
      </w:r>
      <w:r w:rsidRPr="00AB4367" w:rsidR="007B23A8">
        <w:t xml:space="preserve"> </w:t>
      </w:r>
      <w:r w:rsidRPr="00AB4367" w:rsidR="003E454F">
        <w:t xml:space="preserve">or the </w:t>
      </w:r>
      <w:r w:rsidRPr="00AB4367" w:rsidR="00EA7603">
        <w:t>m</w:t>
      </w:r>
      <w:r w:rsidRPr="00AB4367" w:rsidR="003E454F">
        <w:t xml:space="preserve">ayor in certain other areas, and also </w:t>
      </w:r>
      <w:r w:rsidRPr="00AB4367" w:rsidR="009A527B">
        <w:t>HMIC</w:t>
      </w:r>
      <w:r w:rsidRPr="00AB4367" w:rsidR="003E454F">
        <w:t xml:space="preserve"> can see that.</w:t>
      </w:r>
      <w:r w:rsidRPr="00AB4367" w:rsidR="0025015E">
        <w:t xml:space="preserve"> </w:t>
      </w:r>
    </w:p>
    <w:p w:rsidR="00EA7603" w:rsidRPr="00AB4367" w:rsidP="00BB660A">
      <w:pPr>
        <w:pStyle w:val="Answer"/>
      </w:pPr>
      <w:r w:rsidRPr="00AB4367">
        <w:t xml:space="preserve">Most forces send that to something that is called the </w:t>
      </w:r>
      <w:r w:rsidRPr="00AB4367" w:rsidR="007B23A8">
        <w:t>equivalent o</w:t>
      </w:r>
      <w:r w:rsidRPr="00AB4367">
        <w:t xml:space="preserve">f an organisational risk and </w:t>
      </w:r>
      <w:r w:rsidRPr="00AB4367" w:rsidR="007B23A8">
        <w:t>learning</w:t>
      </w:r>
      <w:r w:rsidRPr="00AB4367">
        <w:t xml:space="preserve"> board.</w:t>
      </w:r>
      <w:r w:rsidRPr="00AB4367" w:rsidR="0025015E">
        <w:t xml:space="preserve"> </w:t>
      </w:r>
      <w:r w:rsidRPr="00AB4367" w:rsidR="006D45DE">
        <w:t xml:space="preserve">It is corporate </w:t>
      </w:r>
      <w:r w:rsidRPr="00AB4367" w:rsidR="000765DC">
        <w:t>learning</w:t>
      </w:r>
      <w:r w:rsidRPr="00AB4367" w:rsidR="006D45DE">
        <w:t xml:space="preserve"> the lessons and corporate information.</w:t>
      </w:r>
      <w:r w:rsidRPr="00AB4367" w:rsidR="0025015E">
        <w:t xml:space="preserve"> </w:t>
      </w:r>
      <w:r w:rsidRPr="00AB4367" w:rsidR="006D45DE">
        <w:t>That</w:t>
      </w:r>
      <w:r w:rsidRPr="00AB4367" w:rsidR="000765DC">
        <w:t xml:space="preserve"> </w:t>
      </w:r>
      <w:r w:rsidRPr="00AB4367" w:rsidR="00955ED1">
        <w:t>is u</w:t>
      </w:r>
      <w:r w:rsidRPr="00AB4367" w:rsidR="000765DC">
        <w:t>sually head</w:t>
      </w:r>
      <w:r w:rsidRPr="00AB4367" w:rsidR="006D45DE">
        <w:t xml:space="preserve">ed by a </w:t>
      </w:r>
      <w:r w:rsidRPr="00AB4367" w:rsidR="000765DC">
        <w:t>deputy</w:t>
      </w:r>
      <w:r w:rsidRPr="00AB4367" w:rsidR="006D45DE">
        <w:t xml:space="preserve"> chief </w:t>
      </w:r>
      <w:r w:rsidRPr="00AB4367" w:rsidR="000765DC">
        <w:t>constable</w:t>
      </w:r>
      <w:r w:rsidR="001A3381">
        <w:t xml:space="preserve">, </w:t>
      </w:r>
      <w:r w:rsidRPr="00AB4367" w:rsidR="0047515C">
        <w:t>and tends</w:t>
      </w:r>
      <w:r w:rsidRPr="00AB4367" w:rsidR="006D45DE">
        <w:t xml:space="preserve"> to be reviewed </w:t>
      </w:r>
      <w:r w:rsidRPr="00AB4367" w:rsidR="00955ED1">
        <w:t>very regularly</w:t>
      </w:r>
    </w:p>
    <w:p w:rsidR="00EA7603" w:rsidRPr="00AB4367" w:rsidP="00BB660A">
      <w:pPr>
        <w:pStyle w:val="Answer"/>
      </w:pPr>
      <w:r w:rsidRPr="00AB4367">
        <w:t xml:space="preserve">On top of that, the IOPC do something that </w:t>
      </w:r>
      <w:r w:rsidR="001A3381">
        <w:t xml:space="preserve">it </w:t>
      </w:r>
      <w:r w:rsidRPr="00AB4367">
        <w:t xml:space="preserve">is </w:t>
      </w:r>
      <w:r w:rsidR="001A3381">
        <w:t xml:space="preserve">realistically </w:t>
      </w:r>
      <w:r w:rsidRPr="00AB4367">
        <w:t>worth</w:t>
      </w:r>
      <w:r w:rsidR="001A3381">
        <w:t xml:space="preserve"> </w:t>
      </w:r>
      <w:r w:rsidRPr="00AB4367">
        <w:t>w</w:t>
      </w:r>
      <w:r w:rsidRPr="00AB4367" w:rsidR="000765DC">
        <w:t>hi</w:t>
      </w:r>
      <w:r w:rsidRPr="00AB4367">
        <w:t>le having a look at,</w:t>
      </w:r>
      <w:r w:rsidRPr="00AB4367" w:rsidR="000765DC">
        <w:t xml:space="preserve"> </w:t>
      </w:r>
      <w:r w:rsidRPr="00AB4367">
        <w:t xml:space="preserve">which is the </w:t>
      </w:r>
      <w:r w:rsidRPr="00AB4367" w:rsidR="000765DC">
        <w:t>learning</w:t>
      </w:r>
      <w:r w:rsidRPr="00AB4367">
        <w:t xml:space="preserve"> lessons report.</w:t>
      </w:r>
      <w:r w:rsidRPr="00AB4367" w:rsidR="0025015E">
        <w:t xml:space="preserve"> </w:t>
      </w:r>
      <w:r w:rsidRPr="00AB4367">
        <w:t>It is a quarterly thing.</w:t>
      </w:r>
      <w:r w:rsidRPr="00AB4367" w:rsidR="0025015E">
        <w:t xml:space="preserve"> </w:t>
      </w:r>
      <w:r w:rsidR="001A3381">
        <w:t xml:space="preserve">They share </w:t>
      </w:r>
      <w:r w:rsidRPr="00AB4367">
        <w:t xml:space="preserve">the </w:t>
      </w:r>
      <w:r w:rsidRPr="00AB4367" w:rsidR="000765DC">
        <w:t>lessons</w:t>
      </w:r>
      <w:r w:rsidRPr="00AB4367">
        <w:t xml:space="preserve"> and</w:t>
      </w:r>
      <w:r w:rsidRPr="00AB4367" w:rsidR="000765DC">
        <w:t xml:space="preserve"> learning fro</w:t>
      </w:r>
      <w:r w:rsidRPr="00AB4367">
        <w:t xml:space="preserve">m loads of </w:t>
      </w:r>
      <w:r w:rsidR="001A3381">
        <w:t xml:space="preserve">their </w:t>
      </w:r>
      <w:r w:rsidRPr="00AB4367">
        <w:t>investigations.</w:t>
      </w:r>
      <w:r w:rsidRPr="00AB4367" w:rsidR="0025015E">
        <w:t xml:space="preserve"> </w:t>
      </w:r>
      <w:r w:rsidRPr="00AB4367">
        <w:t>There are education</w:t>
      </w:r>
      <w:r w:rsidRPr="00AB4367">
        <w:t>al</w:t>
      </w:r>
      <w:r w:rsidRPr="00AB4367">
        <w:t xml:space="preserve"> professionals, professionals from all different sectors, that put into the report itself.</w:t>
      </w:r>
      <w:r w:rsidRPr="00AB4367" w:rsidR="0025015E">
        <w:t xml:space="preserve"> </w:t>
      </w:r>
      <w:r w:rsidRPr="00AB4367">
        <w:t>For</w:t>
      </w:r>
      <w:r w:rsidRPr="00AB4367" w:rsidR="000765DC">
        <w:t xml:space="preserve"> instance</w:t>
      </w:r>
      <w:r w:rsidRPr="00AB4367">
        <w:t xml:space="preserve">, the last </w:t>
      </w:r>
      <w:r w:rsidR="001A3381">
        <w:t xml:space="preserve">really </w:t>
      </w:r>
      <w:r w:rsidRPr="00AB4367">
        <w:t>meaty one</w:t>
      </w:r>
      <w:r w:rsidR="001A3381">
        <w:t>s</w:t>
      </w:r>
      <w:r w:rsidRPr="00AB4367">
        <w:t xml:space="preserve"> I read </w:t>
      </w:r>
      <w:r w:rsidR="001A3381">
        <w:t xml:space="preserve">were the </w:t>
      </w:r>
      <w:r w:rsidRPr="00AB4367">
        <w:t>December and March</w:t>
      </w:r>
      <w:r w:rsidR="001A3381">
        <w:t xml:space="preserve"> ones</w:t>
      </w:r>
      <w:r w:rsidRPr="00AB4367">
        <w:t>.</w:t>
      </w:r>
      <w:r w:rsidRPr="00AB4367" w:rsidR="0025015E">
        <w:t xml:space="preserve"> </w:t>
      </w:r>
      <w:r w:rsidRPr="00AB4367">
        <w:t>December was around road traffic</w:t>
      </w:r>
      <w:r w:rsidR="001A3381">
        <w:t xml:space="preserve">, </w:t>
      </w:r>
      <w:r w:rsidRPr="00AB4367">
        <w:t>and March was child sexual abuse.</w:t>
      </w:r>
      <w:r w:rsidRPr="00AB4367" w:rsidR="0025015E">
        <w:t xml:space="preserve"> </w:t>
      </w:r>
      <w:r w:rsidRPr="00AB4367" w:rsidR="000765DC">
        <w:t>Some</w:t>
      </w:r>
      <w:r w:rsidRPr="00AB4367">
        <w:t xml:space="preserve"> of the case studies in there are really</w:t>
      </w:r>
      <w:r w:rsidRPr="00AB4367" w:rsidR="0047515C">
        <w:t xml:space="preserve"> </w:t>
      </w:r>
      <w:r w:rsidRPr="00AB4367">
        <w:t xml:space="preserve">good because </w:t>
      </w:r>
      <w:r w:rsidRPr="00AB4367">
        <w:t>they go</w:t>
      </w:r>
      <w:r w:rsidRPr="00AB4367">
        <w:t xml:space="preserve"> into </w:t>
      </w:r>
      <w:r w:rsidR="001A3381">
        <w:t xml:space="preserve">the </w:t>
      </w:r>
      <w:r w:rsidRPr="00AB4367">
        <w:t xml:space="preserve">detail of what happened, the circumstances, and </w:t>
      </w:r>
      <w:r w:rsidRPr="00AB4367">
        <w:t>they</w:t>
      </w:r>
      <w:r w:rsidRPr="00AB4367">
        <w:t xml:space="preserve"> ask decision</w:t>
      </w:r>
      <w:r w:rsidR="001A3381">
        <w:t xml:space="preserve"> </w:t>
      </w:r>
      <w:r w:rsidRPr="00AB4367">
        <w:t>makers</w:t>
      </w:r>
      <w:r w:rsidRPr="00AB4367">
        <w:t xml:space="preserve"> in forces</w:t>
      </w:r>
      <w:r w:rsidRPr="00AB4367">
        <w:t>, “Could that happen here?”</w:t>
      </w:r>
      <w:r w:rsidRPr="00AB4367" w:rsidR="0047515C">
        <w:t xml:space="preserve"> The</w:t>
      </w:r>
      <w:r w:rsidR="001A3381">
        <w:t>re</w:t>
      </w:r>
      <w:r w:rsidRPr="00AB4367" w:rsidR="0047515C">
        <w:t xml:space="preserve"> are</w:t>
      </w:r>
      <w:r w:rsidRPr="00AB4367">
        <w:t xml:space="preserve"> obvious ones like cross-border</w:t>
      </w:r>
      <w:r w:rsidRPr="00AB4367">
        <w:t xml:space="preserve"> pursuits</w:t>
      </w:r>
      <w:r w:rsidR="001A3381">
        <w:t>—</w:t>
      </w:r>
      <w:r w:rsidRPr="00AB4367">
        <w:t xml:space="preserve">people undertaking </w:t>
      </w:r>
      <w:r w:rsidRPr="00AB4367" w:rsidR="000765DC">
        <w:t>pursuits</w:t>
      </w:r>
      <w:r w:rsidRPr="00AB4367">
        <w:t xml:space="preserve"> </w:t>
      </w:r>
      <w:r w:rsidR="001A3381">
        <w:t xml:space="preserve">who </w:t>
      </w:r>
      <w:r w:rsidRPr="00AB4367">
        <w:t>have not had the right training</w:t>
      </w:r>
      <w:r w:rsidR="00CC10FC">
        <w:t>—</w:t>
      </w:r>
      <w:r w:rsidRPr="00AB4367">
        <w:t>procedures in control rooms and so on.</w:t>
      </w:r>
      <w:r w:rsidRPr="00AB4367" w:rsidR="0025015E">
        <w:t xml:space="preserve"> </w:t>
      </w:r>
      <w:r w:rsidRPr="00AB4367">
        <w:t>T</w:t>
      </w:r>
      <w:r w:rsidRPr="00AB4367" w:rsidR="0047515C">
        <w:t>he</w:t>
      </w:r>
      <w:r w:rsidRPr="00AB4367">
        <w:t xml:space="preserve"> methodology that the IOPC uses in that publication has been refined over time and is a decent bit of </w:t>
      </w:r>
      <w:r w:rsidRPr="00AB4367" w:rsidR="000765DC">
        <w:t>learning</w:t>
      </w:r>
      <w:r w:rsidRPr="00AB4367">
        <w:t>.</w:t>
      </w:r>
      <w:r w:rsidRPr="00AB4367" w:rsidR="0025015E">
        <w:t xml:space="preserve"> </w:t>
      </w:r>
      <w:r w:rsidR="00CC10FC">
        <w:t xml:space="preserve">They share </w:t>
      </w:r>
      <w:r w:rsidRPr="00AB4367">
        <w:t>that with me and my portfolio</w:t>
      </w:r>
      <w:r w:rsidR="00CC10FC">
        <w:t xml:space="preserve">, </w:t>
      </w:r>
      <w:r w:rsidRPr="00AB4367">
        <w:t>and we have an input into those reports that go into</w:t>
      </w:r>
      <w:r w:rsidRPr="00AB4367" w:rsidR="000765DC">
        <w:t xml:space="preserve"> that</w:t>
      </w:r>
      <w:r w:rsidRPr="00AB4367">
        <w:t xml:space="preserve"> learning the lessons bulletin</w:t>
      </w:r>
      <w:r w:rsidR="00CC10FC">
        <w:t xml:space="preserve">, </w:t>
      </w:r>
      <w:r w:rsidRPr="00AB4367">
        <w:t>an</w:t>
      </w:r>
      <w:r w:rsidRPr="00AB4367">
        <w:t>d that goes out to all forces.</w:t>
      </w:r>
    </w:p>
    <w:p w:rsidR="006D45DE" w:rsidRPr="00AB4367" w:rsidP="00BB660A">
      <w:pPr>
        <w:pStyle w:val="Answer"/>
      </w:pPr>
      <w:r w:rsidRPr="00AB4367">
        <w:t>That is how it is fed in on a force-wide basis</w:t>
      </w:r>
      <w:r w:rsidRPr="00AB4367" w:rsidR="0047515C">
        <w:t>. Then</w:t>
      </w:r>
      <w:r w:rsidR="00CC10FC">
        <w:t xml:space="preserve">, </w:t>
      </w:r>
      <w:r w:rsidRPr="00AB4367">
        <w:t>as a chief looking at the</w:t>
      </w:r>
      <w:r w:rsidR="00CC10FC">
        <w:t xml:space="preserve"> </w:t>
      </w:r>
      <w:r w:rsidRPr="00AB4367">
        <w:t>HMIC—</w:t>
      </w:r>
      <w:r w:rsidRPr="00AB4367" w:rsidR="000765DC">
        <w:t>I</w:t>
      </w:r>
      <w:r w:rsidRPr="00AB4367">
        <w:t xml:space="preserve"> am going to let Matt speak </w:t>
      </w:r>
      <w:r w:rsidRPr="00AB4367" w:rsidR="000765DC">
        <w:t>next</w:t>
      </w:r>
      <w:r w:rsidRPr="00AB4367" w:rsidR="00EA7603">
        <w:t>—</w:t>
      </w:r>
      <w:r w:rsidRPr="00AB4367">
        <w:t>all those recommendations come in a big matrix</w:t>
      </w:r>
      <w:r w:rsidR="00CC10FC">
        <w:t xml:space="preserve">, </w:t>
      </w:r>
      <w:r w:rsidRPr="00AB4367">
        <w:t>and each force will have a formal record of those on one side</w:t>
      </w:r>
      <w:r w:rsidR="00CC10FC">
        <w:t xml:space="preserve">, </w:t>
      </w:r>
      <w:r w:rsidRPr="00AB4367" w:rsidR="000765DC">
        <w:t>and</w:t>
      </w:r>
      <w:r w:rsidRPr="00AB4367">
        <w:t xml:space="preserve"> the HMICFRS </w:t>
      </w:r>
      <w:r w:rsidR="00CC10FC">
        <w:t xml:space="preserve">have </w:t>
      </w:r>
      <w:r w:rsidRPr="00AB4367">
        <w:t xml:space="preserve">a record on </w:t>
      </w:r>
      <w:r w:rsidR="00CC10FC">
        <w:t xml:space="preserve">their </w:t>
      </w:r>
      <w:r w:rsidRPr="00AB4367">
        <w:t>side.</w:t>
      </w:r>
      <w:r w:rsidRPr="00AB4367" w:rsidR="0025015E">
        <w:t xml:space="preserve"> </w:t>
      </w:r>
      <w:r w:rsidRPr="00AB4367">
        <w:t>They go back some years</w:t>
      </w:r>
      <w:r w:rsidR="00CC10FC">
        <w:t xml:space="preserve">, </w:t>
      </w:r>
      <w:r w:rsidRPr="00AB4367">
        <w:t xml:space="preserve">and everybody looks at </w:t>
      </w:r>
      <w:r w:rsidRPr="00AB4367" w:rsidR="000765DC">
        <w:t xml:space="preserve">that </w:t>
      </w:r>
      <w:r w:rsidRPr="00AB4367">
        <w:t>matrix and reports on progress.</w:t>
      </w:r>
      <w:r w:rsidRPr="00AB4367" w:rsidR="0025015E">
        <w:t xml:space="preserve"> </w:t>
      </w:r>
      <w:r w:rsidRPr="00AB4367">
        <w:t xml:space="preserve">We can be held to account by the </w:t>
      </w:r>
      <w:r w:rsidR="001B4BCA">
        <w:t>commissioner</w:t>
      </w:r>
      <w:r w:rsidRPr="00AB4367">
        <w:t xml:space="preserve"> and by </w:t>
      </w:r>
      <w:r w:rsidRPr="00AB4367" w:rsidR="00EA7603">
        <w:t>a</w:t>
      </w:r>
      <w:r w:rsidRPr="00AB4367">
        <w:t xml:space="preserve"> mayor and also</w:t>
      </w:r>
      <w:r w:rsidR="00CC10FC">
        <w:t xml:space="preserve"> </w:t>
      </w:r>
      <w:r w:rsidRPr="00AB4367">
        <w:t>on a revisit by HMICFRS.</w:t>
      </w:r>
    </w:p>
    <w:p w:rsidR="003A2EE4" w:rsidRPr="00AB4367" w:rsidP="00BB660A">
      <w:pPr>
        <w:pStyle w:val="Answer"/>
      </w:pPr>
      <w:sdt>
        <w:sdtPr>
          <w:alias w:val="Witness"/>
          <w:id w:val="569395729"/>
          <w:placeholder>
            <w:docPart w:val="DefaultPlaceholder_1081868574"/>
          </w:placeholder>
          <w:richText/>
        </w:sdtPr>
        <w:sdtContent>
          <w:r w:rsidRPr="00AB4367" w:rsidR="006D45DE">
            <w:rPr>
              <w:b/>
              <w:i/>
            </w:rPr>
            <w:t>Matt Parr:</w:t>
          </w:r>
        </w:sdtContent>
      </w:sdt>
      <w:r w:rsidRPr="00AB4367" w:rsidR="006D45DE">
        <w:t xml:space="preserve"> I do not have all the figures.</w:t>
      </w:r>
      <w:r w:rsidRPr="00AB4367" w:rsidR="0025015E">
        <w:t xml:space="preserve"> </w:t>
      </w:r>
      <w:r w:rsidRPr="00AB4367" w:rsidR="006D45DE">
        <w:t>We started two or three years</w:t>
      </w:r>
      <w:r w:rsidRPr="00AB4367" w:rsidR="0047515C">
        <w:t xml:space="preserve"> ago</w:t>
      </w:r>
      <w:r w:rsidRPr="00AB4367" w:rsidR="006D45DE">
        <w:t>.</w:t>
      </w:r>
      <w:r w:rsidRPr="00AB4367" w:rsidR="0025015E">
        <w:t xml:space="preserve"> </w:t>
      </w:r>
      <w:r w:rsidRPr="00AB4367" w:rsidR="006D45DE">
        <w:t>We were not very good at this</w:t>
      </w:r>
      <w:r w:rsidRPr="00AB4367" w:rsidR="0047515C">
        <w:t>,</w:t>
      </w:r>
      <w:r w:rsidRPr="00AB4367" w:rsidR="006D45DE">
        <w:t xml:space="preserve"> but we now have this thing called the monitoring portal, which is the database that Craig talked about.</w:t>
      </w:r>
      <w:r w:rsidRPr="00AB4367" w:rsidR="0025015E">
        <w:t xml:space="preserve"> </w:t>
      </w:r>
      <w:r w:rsidRPr="00AB4367" w:rsidR="006D45DE">
        <w:t>For every force</w:t>
      </w:r>
      <w:r w:rsidRPr="00AB4367" w:rsidR="0047515C">
        <w:t>—</w:t>
      </w:r>
      <w:r w:rsidRPr="00AB4367" w:rsidR="006D45DE">
        <w:t>in fact for all policing</w:t>
      </w:r>
      <w:r w:rsidRPr="00AB4367" w:rsidR="0047515C">
        <w:t>—</w:t>
      </w:r>
      <w:r w:rsidRPr="00AB4367" w:rsidR="006D45DE">
        <w:t xml:space="preserve">there is a list of extant recommendations for </w:t>
      </w:r>
      <w:r w:rsidRPr="00AB4367" w:rsidR="006D45DE">
        <w:t xml:space="preserve">all </w:t>
      </w:r>
      <w:r w:rsidRPr="00AB4367" w:rsidR="000765DC">
        <w:t xml:space="preserve">the </w:t>
      </w:r>
      <w:r w:rsidRPr="00AB4367" w:rsidR="006D45DE">
        <w:t xml:space="preserve">reports that we </w:t>
      </w:r>
      <w:r w:rsidRPr="00AB4367" w:rsidR="000765DC">
        <w:t>have</w:t>
      </w:r>
      <w:r w:rsidRPr="00AB4367" w:rsidR="006D45DE">
        <w:t xml:space="preserve"> written, going back to about 2013.</w:t>
      </w:r>
      <w:r w:rsidRPr="00AB4367" w:rsidR="0025015E">
        <w:t xml:space="preserve"> </w:t>
      </w:r>
      <w:r w:rsidRPr="00AB4367">
        <w:t>T</w:t>
      </w:r>
      <w:r w:rsidRPr="00AB4367" w:rsidR="006D45DE">
        <w:t>o give a flavour</w:t>
      </w:r>
      <w:r w:rsidR="00CC10FC">
        <w:t>—</w:t>
      </w:r>
      <w:r w:rsidRPr="00AB4367" w:rsidR="006D45DE">
        <w:t xml:space="preserve">I am sure </w:t>
      </w:r>
      <w:r w:rsidR="00CC10FC">
        <w:t xml:space="preserve">that </w:t>
      </w:r>
      <w:r w:rsidRPr="00AB4367" w:rsidR="006D45DE">
        <w:t>in Nottinghamshire it is not hugely different</w:t>
      </w:r>
      <w:r w:rsidR="00CC10FC">
        <w:t>—</w:t>
      </w:r>
      <w:r w:rsidRPr="00AB4367" w:rsidR="006D45DE">
        <w:t>there will be</w:t>
      </w:r>
      <w:r w:rsidRPr="00AB4367" w:rsidR="000765DC">
        <w:t xml:space="preserve"> </w:t>
      </w:r>
      <w:r w:rsidRPr="00AB4367" w:rsidR="006D45DE">
        <w:t>a mix of recommendations that are specific for, let</w:t>
      </w:r>
      <w:r w:rsidRPr="00AB4367" w:rsidR="0025015E">
        <w:t>’</w:t>
      </w:r>
      <w:r w:rsidRPr="00AB4367" w:rsidR="006D45DE">
        <w:t xml:space="preserve">s say, Nottinghamshire and then there will be a national </w:t>
      </w:r>
      <w:r w:rsidRPr="00AB4367">
        <w:t>report</w:t>
      </w:r>
      <w:r w:rsidRPr="00AB4367" w:rsidR="006D45DE">
        <w:t xml:space="preserve"> or </w:t>
      </w:r>
      <w:r w:rsidRPr="00AB4367" w:rsidR="000765DC">
        <w:t>thematic</w:t>
      </w:r>
      <w:r w:rsidRPr="00AB4367" w:rsidR="006D45DE">
        <w:t xml:space="preserve"> report and there is a recommendation that is for all police forces.</w:t>
      </w:r>
      <w:r w:rsidRPr="00AB4367" w:rsidR="0025015E">
        <w:t xml:space="preserve"> </w:t>
      </w:r>
      <w:r w:rsidRPr="00AB4367" w:rsidR="006D45DE">
        <w:t xml:space="preserve">A </w:t>
      </w:r>
      <w:r w:rsidRPr="00AB4367" w:rsidR="000765DC">
        <w:t>typical</w:t>
      </w:r>
      <w:r w:rsidRPr="00AB4367" w:rsidR="006D45DE">
        <w:t xml:space="preserve"> police force would probably have a mix of about </w:t>
      </w:r>
      <w:r w:rsidRPr="00AB4367" w:rsidR="000765DC">
        <w:t>half</w:t>
      </w:r>
      <w:r w:rsidRPr="00AB4367" w:rsidR="0047515C">
        <w:t xml:space="preserve"> </w:t>
      </w:r>
      <w:r w:rsidRPr="00AB4367" w:rsidR="000765DC">
        <w:t>and</w:t>
      </w:r>
      <w:r w:rsidRPr="00AB4367" w:rsidR="0047515C">
        <w:t xml:space="preserve"> </w:t>
      </w:r>
      <w:r w:rsidRPr="00AB4367" w:rsidR="000765DC">
        <w:t>half</w:t>
      </w:r>
      <w:r w:rsidRPr="00AB4367" w:rsidR="006D45DE">
        <w:t xml:space="preserve"> of those.</w:t>
      </w:r>
    </w:p>
    <w:p w:rsidR="00CC10FC" w:rsidP="00BB660A">
      <w:pPr>
        <w:pStyle w:val="Answer"/>
      </w:pPr>
      <w:r w:rsidRPr="00AB4367">
        <w:t xml:space="preserve">To give you an idea of how many, when we </w:t>
      </w:r>
      <w:r w:rsidRPr="00AB4367" w:rsidR="000765DC">
        <w:t>opened</w:t>
      </w:r>
      <w:r w:rsidRPr="00AB4367">
        <w:t xml:space="preserve"> the portal 18 months</w:t>
      </w:r>
      <w:r>
        <w:t xml:space="preserve"> or </w:t>
      </w:r>
      <w:r w:rsidRPr="00AB4367">
        <w:t xml:space="preserve">two years ago, the Met had 284 recommendations </w:t>
      </w:r>
      <w:r w:rsidRPr="00AB4367" w:rsidR="000765DC">
        <w:t>from</w:t>
      </w:r>
      <w:r w:rsidRPr="00AB4367">
        <w:t xml:space="preserve"> us.</w:t>
      </w:r>
      <w:r w:rsidRPr="00AB4367" w:rsidR="0025015E">
        <w:t xml:space="preserve"> </w:t>
      </w:r>
      <w:r w:rsidRPr="00AB4367">
        <w:t>I am sure Craig</w:t>
      </w:r>
      <w:r w:rsidRPr="00AB4367" w:rsidR="0025015E">
        <w:t>’</w:t>
      </w:r>
      <w:r w:rsidRPr="00AB4367">
        <w:t>s eyes will be watering a</w:t>
      </w:r>
      <w:r w:rsidRPr="00AB4367" w:rsidR="0047515C">
        <w:t>t</w:t>
      </w:r>
      <w:r w:rsidRPr="00AB4367">
        <w:t xml:space="preserve"> the </w:t>
      </w:r>
      <w:r w:rsidRPr="00AB4367" w:rsidR="000765DC">
        <w:t>thought</w:t>
      </w:r>
      <w:r w:rsidRPr="00AB4367">
        <w:t xml:space="preserve"> of 284 recommendations</w:t>
      </w:r>
      <w:r>
        <w:t xml:space="preserve">, </w:t>
      </w:r>
      <w:r w:rsidRPr="00AB4367">
        <w:t xml:space="preserve">and I </w:t>
      </w:r>
      <w:r w:rsidRPr="00AB4367" w:rsidR="000765DC">
        <w:t>suspect</w:t>
      </w:r>
      <w:r w:rsidRPr="00AB4367">
        <w:t xml:space="preserve"> </w:t>
      </w:r>
      <w:r>
        <w:t xml:space="preserve">that, </w:t>
      </w:r>
      <w:r w:rsidRPr="00AB4367">
        <w:t xml:space="preserve">for </w:t>
      </w:r>
      <w:r w:rsidRPr="00AB4367" w:rsidR="000765DC">
        <w:t>most</w:t>
      </w:r>
      <w:r w:rsidRPr="00AB4367">
        <w:t xml:space="preserve"> police forces</w:t>
      </w:r>
      <w:r>
        <w:t xml:space="preserve">, </w:t>
      </w:r>
      <w:r w:rsidRPr="00AB4367">
        <w:t>it is substantially fewer than that.</w:t>
      </w:r>
      <w:r w:rsidRPr="00AB4367" w:rsidR="0025015E">
        <w:t xml:space="preserve"> </w:t>
      </w:r>
      <w:r w:rsidRPr="00AB4367">
        <w:t xml:space="preserve">They were about a mix of 50:50 </w:t>
      </w:r>
      <w:r>
        <w:t xml:space="preserve">of </w:t>
      </w:r>
      <w:r w:rsidRPr="00AB4367">
        <w:t xml:space="preserve">national </w:t>
      </w:r>
      <w:r w:rsidRPr="00AB4367" w:rsidR="000765DC">
        <w:t>reports</w:t>
      </w:r>
      <w:r w:rsidRPr="00AB4367">
        <w:t xml:space="preserve"> and </w:t>
      </w:r>
      <w:r>
        <w:t xml:space="preserve">things </w:t>
      </w:r>
      <w:r w:rsidRPr="00AB4367">
        <w:t>specific to the Met.</w:t>
      </w:r>
      <w:r w:rsidRPr="00AB4367" w:rsidR="0047515C">
        <w:t xml:space="preserve"> </w:t>
      </w:r>
    </w:p>
    <w:p w:rsidR="00DD525D" w:rsidRPr="00AB4367" w:rsidP="00BB660A">
      <w:pPr>
        <w:pStyle w:val="Answer"/>
      </w:pPr>
      <w:r w:rsidRPr="00AB4367">
        <w:t>They also had 20 causes of concern.</w:t>
      </w:r>
      <w:r w:rsidRPr="00AB4367" w:rsidR="0025015E">
        <w:t xml:space="preserve"> </w:t>
      </w:r>
      <w:r w:rsidRPr="00AB4367">
        <w:t>A cause of concern is something when we raise something that we think is a systemic</w:t>
      </w:r>
      <w:r w:rsidRPr="00AB4367" w:rsidR="000765DC">
        <w:t xml:space="preserve"> failure that has imp</w:t>
      </w:r>
      <w:r w:rsidRPr="00AB4367">
        <w:t>lications for the public.</w:t>
      </w:r>
      <w:r w:rsidRPr="00AB4367" w:rsidR="0025015E">
        <w:t xml:space="preserve"> </w:t>
      </w:r>
      <w:r w:rsidRPr="00AB4367">
        <w:t>When we have outstanding causes of concern, we are constantly monitoring to see where they are going.</w:t>
      </w:r>
      <w:r w:rsidRPr="00AB4367" w:rsidR="0025015E">
        <w:t xml:space="preserve"> </w:t>
      </w:r>
      <w:r w:rsidRPr="00AB4367" w:rsidR="0047515C">
        <w:t>W</w:t>
      </w:r>
      <w:r w:rsidRPr="00AB4367">
        <w:t xml:space="preserve">hen we put the portal up, </w:t>
      </w:r>
      <w:r w:rsidRPr="00AB4367" w:rsidR="0047515C">
        <w:t xml:space="preserve">the Met </w:t>
      </w:r>
      <w:r w:rsidRPr="00AB4367">
        <w:t>had 20 of those, of which 13 were national.</w:t>
      </w:r>
      <w:r w:rsidRPr="00AB4367" w:rsidR="0025015E">
        <w:t xml:space="preserve"> </w:t>
      </w:r>
      <w:r w:rsidRPr="00AB4367">
        <w:t>They might have been about fraud</w:t>
      </w:r>
      <w:r w:rsidR="00CC10FC">
        <w:t xml:space="preserve">, </w:t>
      </w:r>
      <w:r w:rsidRPr="00AB4367">
        <w:t>road traffic</w:t>
      </w:r>
      <w:r w:rsidR="00CC10FC">
        <w:t xml:space="preserve">, </w:t>
      </w:r>
      <w:r w:rsidRPr="00AB4367">
        <w:t>domestic violence or crime recording on almost any subject, and they had six that were specific to the Met.</w:t>
      </w:r>
      <w:r w:rsidRPr="00AB4367" w:rsidR="0025015E">
        <w:t xml:space="preserve"> </w:t>
      </w:r>
      <w:r w:rsidRPr="00AB4367">
        <w:t xml:space="preserve">In </w:t>
      </w:r>
      <w:r w:rsidRPr="00AB4367" w:rsidR="009963B3">
        <w:t>about</w:t>
      </w:r>
      <w:r w:rsidRPr="00AB4367">
        <w:t xml:space="preserve"> the two years, 18 months</w:t>
      </w:r>
      <w:r w:rsidR="00CC10FC">
        <w:t>,</w:t>
      </w:r>
      <w:r w:rsidRPr="00AB4367">
        <w:t xml:space="preserve"> since we put that portal live, the Met has completed 152 out of its 284 recommendations, so it has done </w:t>
      </w:r>
      <w:r w:rsidRPr="00AB4367" w:rsidR="009963B3">
        <w:t>more</w:t>
      </w:r>
      <w:r w:rsidRPr="00AB4367">
        <w:t xml:space="preserve"> than half, but that is still 130 recommendations that are outstanding</w:t>
      </w:r>
      <w:r w:rsidR="00CC10FC">
        <w:t xml:space="preserve">, </w:t>
      </w:r>
      <w:r w:rsidRPr="00AB4367">
        <w:t>and it is a lot.</w:t>
      </w:r>
    </w:p>
    <w:p w:rsidR="00F948A9" w:rsidRPr="00AB4367" w:rsidP="00CC10FC">
      <w:pPr>
        <w:pStyle w:val="Answer"/>
      </w:pPr>
      <w:r w:rsidRPr="00AB4367">
        <w:t xml:space="preserve">I get why the </w:t>
      </w:r>
      <w:r w:rsidR="00CC10FC">
        <w:t>c</w:t>
      </w:r>
      <w:r w:rsidR="001B4BCA">
        <w:t>ommissioner</w:t>
      </w:r>
      <w:r w:rsidRPr="00AB4367">
        <w:t xml:space="preserve"> was complaining that they come so thick and fast, not just</w:t>
      </w:r>
      <w:r w:rsidRPr="00AB4367">
        <w:t xml:space="preserve"> from us but fro</w:t>
      </w:r>
      <w:r w:rsidRPr="00AB4367">
        <w:t xml:space="preserve">m the IOPC, </w:t>
      </w:r>
      <w:r w:rsidR="00CC10FC">
        <w:t xml:space="preserve">and </w:t>
      </w:r>
      <w:r w:rsidRPr="00AB4367">
        <w:t xml:space="preserve">that it is difficult </w:t>
      </w:r>
      <w:r w:rsidRPr="00AB4367">
        <w:t>to</w:t>
      </w:r>
      <w:r w:rsidRPr="00AB4367">
        <w:t xml:space="preserve"> keep on top of </w:t>
      </w:r>
      <w:r w:rsidRPr="00AB4367" w:rsidR="009963B3">
        <w:t>them</w:t>
      </w:r>
      <w:r w:rsidRPr="00AB4367">
        <w:t>.</w:t>
      </w:r>
      <w:r w:rsidRPr="00AB4367" w:rsidR="0025015E">
        <w:t xml:space="preserve"> </w:t>
      </w:r>
      <w:r w:rsidR="00CC10FC">
        <w:t>M</w:t>
      </w:r>
      <w:r w:rsidRPr="00AB4367">
        <w:t>ost police forces do a pretty good job of keeping on top of them</w:t>
      </w:r>
      <w:r w:rsidR="00CC10FC">
        <w:t xml:space="preserve">, </w:t>
      </w:r>
      <w:r w:rsidRPr="00AB4367">
        <w:t>and there is a very good dialogue between us and the force about, “What progress have you made with this</w:t>
      </w:r>
      <w:r w:rsidR="00CC10FC">
        <w:t>? W</w:t>
      </w:r>
      <w:r w:rsidRPr="00AB4367">
        <w:t>hat have</w:t>
      </w:r>
      <w:r w:rsidR="00CC10FC">
        <w:t xml:space="preserve">n’t </w:t>
      </w:r>
      <w:r w:rsidRPr="00AB4367">
        <w:t>you done</w:t>
      </w:r>
      <w:r w:rsidR="00CC10FC">
        <w:t>?</w:t>
      </w:r>
      <w:r w:rsidRPr="00AB4367">
        <w:t xml:space="preserve"> </w:t>
      </w:r>
      <w:r w:rsidR="00CC10FC">
        <w:t>W</w:t>
      </w:r>
      <w:r w:rsidRPr="00AB4367">
        <w:t>hat are you still to do?</w:t>
      </w:r>
      <w:r w:rsidRPr="00AB4367" w:rsidR="0025015E">
        <w:t xml:space="preserve"> </w:t>
      </w:r>
      <w:r w:rsidRPr="00AB4367">
        <w:t>You have told us this</w:t>
      </w:r>
      <w:r w:rsidR="00CC10FC">
        <w:t>. We</w:t>
      </w:r>
      <w:r w:rsidRPr="00AB4367" w:rsidR="0025015E">
        <w:t>’</w:t>
      </w:r>
      <w:r w:rsidRPr="00AB4367">
        <w:t xml:space="preserve">ll check it next time we </w:t>
      </w:r>
      <w:r w:rsidRPr="00AB4367" w:rsidR="009963B3">
        <w:t>inspect</w:t>
      </w:r>
      <w:r w:rsidRPr="00AB4367">
        <w:t>”</w:t>
      </w:r>
      <w:r w:rsidR="00CC10FC">
        <w:t>—</w:t>
      </w:r>
      <w:r w:rsidRPr="00AB4367">
        <w:t>something like that.</w:t>
      </w:r>
      <w:r w:rsidRPr="00AB4367" w:rsidR="0025015E">
        <w:t xml:space="preserve"> </w:t>
      </w:r>
      <w:r w:rsidRPr="00AB4367">
        <w:t>I</w:t>
      </w:r>
      <w:r w:rsidRPr="00AB4367">
        <w:t>t works pretty well.</w:t>
      </w:r>
      <w:r w:rsidRPr="00AB4367" w:rsidR="0025015E">
        <w:t xml:space="preserve"> </w:t>
      </w:r>
      <w:r w:rsidR="00CC10FC">
        <w:t>I would say that t</w:t>
      </w:r>
      <w:r w:rsidRPr="00AB4367" w:rsidR="0047515C">
        <w:t>he</w:t>
      </w:r>
      <w:r w:rsidRPr="00AB4367">
        <w:t xml:space="preserve"> Met is probably </w:t>
      </w:r>
      <w:r w:rsidRPr="00AB4367" w:rsidR="009963B3">
        <w:t>more</w:t>
      </w:r>
      <w:r w:rsidRPr="00AB4367">
        <w:t xml:space="preserve"> overwhelmed </w:t>
      </w:r>
      <w:r w:rsidR="00CC10FC">
        <w:t xml:space="preserve">with </w:t>
      </w:r>
      <w:r w:rsidRPr="00AB4367">
        <w:t>recommendations from various quarters tha</w:t>
      </w:r>
      <w:r w:rsidRPr="00AB4367">
        <w:t>n</w:t>
      </w:r>
      <w:r w:rsidRPr="00AB4367">
        <w:t xml:space="preserve"> most other police services.</w:t>
      </w:r>
    </w:p>
    <w:p w:rsidR="00FD1881" w:rsidRPr="00AB4367" w:rsidP="00BB660A">
      <w:pPr>
        <w:pStyle w:val="Answer"/>
      </w:pPr>
      <w:r w:rsidRPr="00AB4367">
        <w:t>What then</w:t>
      </w:r>
      <w:r w:rsidRPr="00AB4367">
        <w:t xml:space="preserve"> happens, of course, is</w:t>
      </w:r>
      <w:r w:rsidRPr="00AB4367" w:rsidR="0047515C">
        <w:t xml:space="preserve"> that</w:t>
      </w:r>
      <w:r w:rsidRPr="00AB4367">
        <w:t xml:space="preserve"> when we make recommendations within a certain </w:t>
      </w:r>
      <w:r w:rsidRPr="00AB4367" w:rsidR="009963B3">
        <w:t>tim</w:t>
      </w:r>
      <w:r w:rsidR="00CC10FC">
        <w:t>e—</w:t>
      </w:r>
      <w:r w:rsidRPr="00AB4367">
        <w:t>within 30 days</w:t>
      </w:r>
      <w:r w:rsidR="00CC10FC">
        <w:t>—</w:t>
      </w:r>
      <w:r w:rsidRPr="00AB4367">
        <w:t xml:space="preserve">the police and crime </w:t>
      </w:r>
      <w:r w:rsidR="001B4BCA">
        <w:t>commissioner</w:t>
      </w:r>
      <w:r w:rsidRPr="00AB4367">
        <w:t xml:space="preserve"> is obliged to write to the </w:t>
      </w:r>
      <w:r w:rsidRPr="00AB4367" w:rsidR="0047515C">
        <w:t>P</w:t>
      </w:r>
      <w:r w:rsidRPr="00AB4367">
        <w:t xml:space="preserve">olicing Minister to give an update on what the plan is for </w:t>
      </w:r>
      <w:r w:rsidRPr="00AB4367" w:rsidR="009963B3">
        <w:t>reconciling</w:t>
      </w:r>
      <w:r w:rsidRPr="00AB4367">
        <w:t xml:space="preserve"> them, so there is that as a </w:t>
      </w:r>
      <w:r w:rsidRPr="00AB4367" w:rsidR="009963B3">
        <w:t>further</w:t>
      </w:r>
      <w:r w:rsidRPr="00AB4367">
        <w:t xml:space="preserve"> check.</w:t>
      </w:r>
    </w:p>
    <w:p w:rsidR="00FD1881" w:rsidRPr="00AB4367" w:rsidP="00BB660A">
      <w:pPr>
        <w:pStyle w:val="Question"/>
      </w:pPr>
      <w:sdt>
        <w:sdtPr>
          <w:alias w:val="Member"/>
          <w:tag w:val="&lt;Member mnisId='1533' dodsId='35928'&gt;"/>
          <w:id w:val="-1168786345"/>
          <w:placeholder>
            <w:docPart w:val="DefaultPlaceholder_1081868574"/>
          </w:placeholder>
          <w:richText/>
        </w:sdtPr>
        <w:sdtContent>
          <w:r w:rsidRPr="00AB4367">
            <w:rPr>
              <w:b/>
            </w:rPr>
            <w:t>Dame Diana Johnson:</w:t>
          </w:r>
        </w:sdtContent>
      </w:sdt>
      <w:r w:rsidRPr="00AB4367">
        <w:t xml:space="preserve"> I want to ask some questions about lessons being </w:t>
      </w:r>
      <w:r w:rsidR="00A94A43">
        <w:t>learned</w:t>
      </w:r>
      <w:r w:rsidRPr="00AB4367">
        <w:t>.</w:t>
      </w:r>
      <w:r w:rsidRPr="00AB4367" w:rsidR="0025015E">
        <w:t xml:space="preserve"> </w:t>
      </w:r>
      <w:r w:rsidRPr="00AB4367">
        <w:t>Chief Constable Guildford, you have said in previous answers that it is a much more learning-centred approach these days.</w:t>
      </w:r>
      <w:r w:rsidRPr="00AB4367" w:rsidR="0025015E">
        <w:t xml:space="preserve"> </w:t>
      </w:r>
      <w:r w:rsidRPr="00AB4367">
        <w:t xml:space="preserve">But we </w:t>
      </w:r>
      <w:r w:rsidRPr="00AB4367" w:rsidR="00F948A9">
        <w:t xml:space="preserve">have also </w:t>
      </w:r>
      <w:r w:rsidRPr="00AB4367">
        <w:t xml:space="preserve">heard from some police officers who feel </w:t>
      </w:r>
      <w:r w:rsidR="00CC10FC">
        <w:t xml:space="preserve">that </w:t>
      </w:r>
      <w:r w:rsidRPr="00AB4367">
        <w:t>the police complaints decision</w:t>
      </w:r>
      <w:r w:rsidRPr="00AB4367" w:rsidR="00F948A9">
        <w:t>-</w:t>
      </w:r>
      <w:r w:rsidRPr="00AB4367">
        <w:t xml:space="preserve">making process remains sanction based as opposed to </w:t>
      </w:r>
      <w:r w:rsidR="00CC10FC">
        <w:t xml:space="preserve">being </w:t>
      </w:r>
      <w:r w:rsidRPr="00AB4367">
        <w:t>learning based</w:t>
      </w:r>
      <w:r w:rsidR="00CC10FC">
        <w:t xml:space="preserve">, as </w:t>
      </w:r>
      <w:r w:rsidRPr="00AB4367" w:rsidR="00F948A9">
        <w:t>you talked about</w:t>
      </w:r>
      <w:r w:rsidR="00CC10FC">
        <w:t xml:space="preserve">, </w:t>
      </w:r>
      <w:r w:rsidRPr="00AB4367">
        <w:t xml:space="preserve">and that lessons could be </w:t>
      </w:r>
      <w:r w:rsidR="00A94A43">
        <w:t>learned</w:t>
      </w:r>
      <w:r w:rsidRPr="00AB4367">
        <w:t xml:space="preserve"> from the aviation industry</w:t>
      </w:r>
      <w:r w:rsidR="00CC10FC">
        <w:t xml:space="preserve">, </w:t>
      </w:r>
      <w:r w:rsidRPr="00AB4367">
        <w:t>where</w:t>
      </w:r>
      <w:r w:rsidR="00CC10FC">
        <w:t xml:space="preserve">, </w:t>
      </w:r>
      <w:r w:rsidRPr="00AB4367">
        <w:t>some felt</w:t>
      </w:r>
      <w:r w:rsidR="00CC10FC">
        <w:t xml:space="preserve">, </w:t>
      </w:r>
      <w:r w:rsidRPr="00AB4367">
        <w:t>the organisational culture encouraged people to willingly report wrongdoing.</w:t>
      </w:r>
      <w:r w:rsidRPr="00AB4367" w:rsidR="0025015E">
        <w:t xml:space="preserve"> </w:t>
      </w:r>
      <w:r w:rsidRPr="00AB4367">
        <w:t xml:space="preserve">To the contrary, they told us </w:t>
      </w:r>
      <w:r w:rsidRPr="00AB4367" w:rsidR="00F948A9">
        <w:t>that</w:t>
      </w:r>
      <w:r w:rsidR="00CC10FC">
        <w:t xml:space="preserve">, </w:t>
      </w:r>
      <w:r w:rsidRPr="00AB4367">
        <w:t>in their view</w:t>
      </w:r>
      <w:r w:rsidR="00CC10FC">
        <w:t xml:space="preserve">, that </w:t>
      </w:r>
      <w:r w:rsidRPr="00AB4367">
        <w:t xml:space="preserve">individuals in the police service were still </w:t>
      </w:r>
      <w:r w:rsidRPr="00AB4367">
        <w:t>scared to put their hands up.</w:t>
      </w:r>
      <w:r w:rsidRPr="00AB4367" w:rsidR="0025015E">
        <w:t xml:space="preserve"> </w:t>
      </w:r>
      <w:r w:rsidRPr="00AB4367" w:rsidR="00F948A9">
        <w:t>Chief Constable Guildford, h</w:t>
      </w:r>
      <w:r w:rsidRPr="00AB4367">
        <w:t xml:space="preserve">ow far do you think the recent reforms to the complaints system have </w:t>
      </w:r>
      <w:r w:rsidRPr="00AB4367" w:rsidR="00F948A9">
        <w:t xml:space="preserve">embedded and </w:t>
      </w:r>
      <w:r w:rsidRPr="00AB4367">
        <w:t xml:space="preserve">enabled a culture within the police service </w:t>
      </w:r>
      <w:r w:rsidRPr="00AB4367" w:rsidR="00F948A9">
        <w:t>that</w:t>
      </w:r>
      <w:r w:rsidRPr="00AB4367">
        <w:t xml:space="preserve"> encourages and supports officers to willingly report any wrongdoing?</w:t>
      </w:r>
      <w:r w:rsidRPr="00AB4367" w:rsidR="0025015E">
        <w:t xml:space="preserve"> </w:t>
      </w:r>
      <w:r w:rsidRPr="00AB4367">
        <w:t>How do lesson learning and officer responsibility for wrongdoing interplay?</w:t>
      </w:r>
    </w:p>
    <w:p w:rsidR="00CC10FC" w:rsidP="00BB660A">
      <w:pPr>
        <w:pStyle w:val="Answer"/>
      </w:pPr>
      <w:sdt>
        <w:sdtPr>
          <w:alias w:val="Witness"/>
          <w:id w:val="-677034950"/>
          <w:placeholder>
            <w:docPart w:val="DefaultPlaceholder_1081868574"/>
          </w:placeholder>
          <w:richText/>
        </w:sdtPr>
        <w:sdtContent>
          <w:r w:rsidRPr="00AB4367" w:rsidR="00FD1881">
            <w:rPr>
              <w:b/>
              <w:i/>
            </w:rPr>
            <w:t>Craig Guildford:</w:t>
          </w:r>
        </w:sdtContent>
      </w:sdt>
      <w:r w:rsidRPr="00AB4367" w:rsidR="00FD1881">
        <w:t xml:space="preserve"> A couple of good questions there.</w:t>
      </w:r>
      <w:r w:rsidRPr="00AB4367" w:rsidR="0025015E">
        <w:t xml:space="preserve"> </w:t>
      </w:r>
      <w:r w:rsidRPr="00AB4367" w:rsidR="00FD1881">
        <w:t>First and foremost</w:t>
      </w:r>
      <w:r w:rsidRPr="00AB4367" w:rsidR="0047515C">
        <w:t xml:space="preserve">, </w:t>
      </w:r>
      <w:r w:rsidRPr="00AB4367" w:rsidR="00FD1881">
        <w:t>quite a few of the approaches, particularly around practice requiring improvement,</w:t>
      </w:r>
      <w:r w:rsidRPr="00AB4367" w:rsidR="0047515C">
        <w:t xml:space="preserve"> are based</w:t>
      </w:r>
      <w:r w:rsidRPr="00AB4367" w:rsidR="00FD1881">
        <w:t xml:space="preserve"> </w:t>
      </w:r>
      <w:r w:rsidRPr="00AB4367" w:rsidR="009963B3">
        <w:t>upon</w:t>
      </w:r>
      <w:r w:rsidRPr="00AB4367" w:rsidR="00FD1881">
        <w:t xml:space="preserve"> those lessons </w:t>
      </w:r>
      <w:r w:rsidRPr="00AB4367" w:rsidR="009963B3">
        <w:t>from</w:t>
      </w:r>
      <w:r w:rsidRPr="00AB4367" w:rsidR="00FD1881">
        <w:t xml:space="preserve"> the aviation industry, where</w:t>
      </w:r>
      <w:r w:rsidRPr="00AB4367" w:rsidR="0047515C">
        <w:t xml:space="preserve"> it </w:t>
      </w:r>
      <w:r w:rsidRPr="00AB4367" w:rsidR="00FD1881">
        <w:t>was positively encouraged and rewarded and culturally acceptable to reflect</w:t>
      </w:r>
      <w:r>
        <w:t xml:space="preserve"> </w:t>
      </w:r>
      <w:r w:rsidRPr="00AB4367" w:rsidR="00FD1881">
        <w:t>in the interests of passenger safety</w:t>
      </w:r>
      <w:r>
        <w:t xml:space="preserve"> </w:t>
      </w:r>
      <w:r w:rsidRPr="00AB4367" w:rsidR="00FD1881">
        <w:t>to stop planes falling out of the sky.</w:t>
      </w:r>
      <w:r w:rsidRPr="00AB4367" w:rsidR="0047515C">
        <w:t xml:space="preserve"> </w:t>
      </w:r>
    </w:p>
    <w:p w:rsidR="00F948A9" w:rsidRPr="00AB4367" w:rsidP="00BB660A">
      <w:pPr>
        <w:pStyle w:val="Answer"/>
      </w:pPr>
      <w:r w:rsidRPr="00AB4367">
        <w:t>In</w:t>
      </w:r>
      <w:r w:rsidRPr="00AB4367" w:rsidR="00FD1881">
        <w:t xml:space="preserve"> the police service, very much the old system was exactly as you </w:t>
      </w:r>
      <w:r w:rsidRPr="00AB4367" w:rsidR="009963B3">
        <w:t xml:space="preserve">have </w:t>
      </w:r>
      <w:r w:rsidRPr="00AB4367" w:rsidR="00FD1881">
        <w:t>described—</w:t>
      </w:r>
      <w:r w:rsidRPr="00AB4367" w:rsidR="009963B3">
        <w:t>punitive</w:t>
      </w:r>
      <w:r w:rsidRPr="00AB4367" w:rsidR="00FD1881">
        <w:t xml:space="preserve">, focused on an old, </w:t>
      </w:r>
      <w:r w:rsidRPr="00AB4367" w:rsidR="009963B3">
        <w:t>regimented</w:t>
      </w:r>
      <w:r w:rsidRPr="00AB4367" w:rsidR="00FD1881">
        <w:t xml:space="preserve"> system</w:t>
      </w:r>
      <w:r w:rsidRPr="00AB4367">
        <w:t>—</w:t>
      </w:r>
      <w:r w:rsidRPr="00AB4367" w:rsidR="00FD1881">
        <w:t>and there was not the encouragement to reflect and to improve one</w:t>
      </w:r>
      <w:r w:rsidRPr="00AB4367" w:rsidR="0025015E">
        <w:t>’</w:t>
      </w:r>
      <w:r w:rsidRPr="00AB4367" w:rsidR="00FD1881">
        <w:t>s own personal practice.</w:t>
      </w:r>
      <w:r w:rsidRPr="00AB4367" w:rsidR="0025015E">
        <w:t xml:space="preserve"> </w:t>
      </w:r>
      <w:r w:rsidRPr="00AB4367" w:rsidR="00FD1881">
        <w:t>It was quite</w:t>
      </w:r>
      <w:r w:rsidRPr="00AB4367" w:rsidR="009963B3">
        <w:t xml:space="preserve"> </w:t>
      </w:r>
      <w:r w:rsidRPr="00AB4367" w:rsidR="00FD1881">
        <w:t xml:space="preserve">a </w:t>
      </w:r>
      <w:r w:rsidRPr="00AB4367" w:rsidR="009963B3">
        <w:t>defensive</w:t>
      </w:r>
      <w:r w:rsidRPr="00AB4367" w:rsidR="00FD1881">
        <w:t xml:space="preserve"> </w:t>
      </w:r>
      <w:r w:rsidRPr="00AB4367" w:rsidR="009963B3">
        <w:t>culture</w:t>
      </w:r>
      <w:r w:rsidR="00CC10FC">
        <w:t>—</w:t>
      </w:r>
      <w:r w:rsidRPr="00AB4367" w:rsidR="00FD1881">
        <w:t>de</w:t>
      </w:r>
      <w:r w:rsidRPr="00AB4367" w:rsidR="009963B3">
        <w:t>fe</w:t>
      </w:r>
      <w:r w:rsidRPr="00AB4367" w:rsidR="00FD1881">
        <w:t xml:space="preserve">nsive from staff associations, from </w:t>
      </w:r>
      <w:r w:rsidRPr="00AB4367" w:rsidR="009963B3">
        <w:t>officers</w:t>
      </w:r>
      <w:r w:rsidRPr="00AB4367" w:rsidR="00FD1881">
        <w:t xml:space="preserve"> and on occasions from the investigators.</w:t>
      </w:r>
      <w:r w:rsidRPr="00AB4367" w:rsidR="0025015E">
        <w:t xml:space="preserve"> </w:t>
      </w:r>
      <w:r w:rsidRPr="00AB4367">
        <w:t>T</w:t>
      </w:r>
      <w:r w:rsidRPr="00AB4367" w:rsidR="00FD1881">
        <w:t>he reforms are deliberate in</w:t>
      </w:r>
      <w:r w:rsidR="00CC10FC">
        <w:t xml:space="preserve"> </w:t>
      </w:r>
      <w:r w:rsidRPr="00AB4367" w:rsidR="00FD1881">
        <w:t>so</w:t>
      </w:r>
      <w:r w:rsidR="00CC10FC">
        <w:t xml:space="preserve"> </w:t>
      </w:r>
      <w:r w:rsidRPr="00AB4367" w:rsidR="00FD1881">
        <w:t>far as we have created an opportunity and a space with</w:t>
      </w:r>
      <w:r w:rsidR="00CC10FC">
        <w:t>in</w:t>
      </w:r>
      <w:r w:rsidRPr="00AB4367" w:rsidR="00FD1881">
        <w:t xml:space="preserve"> the system to facilitate that happening.</w:t>
      </w:r>
    </w:p>
    <w:p w:rsidR="00F948A9" w:rsidRPr="00AB4367" w:rsidP="00BB660A">
      <w:pPr>
        <w:pStyle w:val="Answer"/>
      </w:pPr>
      <w:r w:rsidRPr="00AB4367">
        <w:t xml:space="preserve">Secondly, we have regulated in such a way </w:t>
      </w:r>
      <w:r w:rsidRPr="00AB4367" w:rsidR="0047515C">
        <w:t>that</w:t>
      </w:r>
      <w:r w:rsidRPr="00AB4367">
        <w:t xml:space="preserve"> supervisors are in a very strong, mandated position to follow the new direction.</w:t>
      </w:r>
      <w:r w:rsidRPr="00AB4367" w:rsidR="0025015E">
        <w:t xml:space="preserve"> </w:t>
      </w:r>
      <w:r w:rsidRPr="00AB4367">
        <w:t>Cu</w:t>
      </w:r>
      <w:r w:rsidRPr="00AB4367" w:rsidR="009963B3">
        <w:t>l</w:t>
      </w:r>
      <w:r w:rsidRPr="00AB4367">
        <w:t>t</w:t>
      </w:r>
      <w:r w:rsidRPr="00AB4367" w:rsidR="009963B3">
        <w:t>u</w:t>
      </w:r>
      <w:r w:rsidRPr="00AB4367">
        <w:t>re does not change overnight</w:t>
      </w:r>
      <w:r w:rsidR="00CC10FC">
        <w:t>;</w:t>
      </w:r>
      <w:r w:rsidRPr="00AB4367">
        <w:t xml:space="preserve"> it takes time.</w:t>
      </w:r>
      <w:r w:rsidRPr="00AB4367" w:rsidR="0025015E">
        <w:t xml:space="preserve"> </w:t>
      </w:r>
      <w:r w:rsidRPr="00AB4367">
        <w:t xml:space="preserve">For individuals I have </w:t>
      </w:r>
      <w:r w:rsidRPr="00AB4367" w:rsidR="009963B3">
        <w:t>spoken</w:t>
      </w:r>
      <w:r w:rsidRPr="00AB4367">
        <w:t xml:space="preserve"> to very recently, particularly</w:t>
      </w:r>
      <w:r w:rsidRPr="00AB4367">
        <w:t xml:space="preserve"> fro</w:t>
      </w:r>
      <w:r w:rsidRPr="00AB4367">
        <w:t>m staff associations</w:t>
      </w:r>
      <w:r w:rsidRPr="00AB4367" w:rsidR="0047515C">
        <w:t xml:space="preserve">, </w:t>
      </w:r>
      <w:r w:rsidR="00CC10FC">
        <w:t xml:space="preserve">about </w:t>
      </w:r>
      <w:r w:rsidRPr="00AB4367" w:rsidR="009963B3">
        <w:t>where</w:t>
      </w:r>
      <w:r w:rsidRPr="00AB4367">
        <w:t xml:space="preserve"> practice requiring improvement had been used</w:t>
      </w:r>
      <w:r w:rsidR="00CC10FC">
        <w:t>—</w:t>
      </w:r>
      <w:r w:rsidRPr="00AB4367">
        <w:t>it is also a step-off within the formal system for an</w:t>
      </w:r>
      <w:r w:rsidRPr="00AB4367" w:rsidR="009963B3">
        <w:t xml:space="preserve"> appropriate </w:t>
      </w:r>
      <w:r w:rsidRPr="00AB4367">
        <w:t>authority</w:t>
      </w:r>
      <w:r w:rsidRPr="00AB4367">
        <w:t xml:space="preserve"> to consider as </w:t>
      </w:r>
      <w:r w:rsidR="00CC10FC">
        <w:t xml:space="preserve">a </w:t>
      </w:r>
      <w:r w:rsidRPr="00AB4367">
        <w:t>decision</w:t>
      </w:r>
      <w:r w:rsidR="00CC10FC">
        <w:t xml:space="preserve"> </w:t>
      </w:r>
      <w:r w:rsidRPr="00AB4367">
        <w:t>mak</w:t>
      </w:r>
      <w:r w:rsidR="00CC10FC">
        <w:t>er—</w:t>
      </w:r>
      <w:r w:rsidRPr="00AB4367">
        <w:t>the feedback has been very warmly received</w:t>
      </w:r>
      <w:r w:rsidRPr="00AB4367">
        <w:t>.</w:t>
      </w:r>
    </w:p>
    <w:p w:rsidR="00F948A9" w:rsidRPr="00AB4367" w:rsidP="00BB660A">
      <w:pPr>
        <w:pStyle w:val="Answer"/>
      </w:pPr>
      <w:r w:rsidRPr="00AB4367">
        <w:t>Also</w:t>
      </w:r>
      <w:r w:rsidR="00CC10FC">
        <w:t xml:space="preserve">, </w:t>
      </w:r>
      <w:r w:rsidRPr="00AB4367">
        <w:t xml:space="preserve">the </w:t>
      </w:r>
      <w:r w:rsidRPr="00AB4367" w:rsidR="009963B3">
        <w:t>timeliness</w:t>
      </w:r>
      <w:r w:rsidRPr="00AB4367">
        <w:t xml:space="preserve"> of the </w:t>
      </w:r>
      <w:r w:rsidRPr="00AB4367" w:rsidR="009963B3">
        <w:t>response</w:t>
      </w:r>
      <w:r w:rsidRPr="00AB4367">
        <w:t xml:space="preserve"> back to the complainant is much better, which improves satisfaction.</w:t>
      </w:r>
      <w:r w:rsidRPr="00AB4367" w:rsidR="0025015E">
        <w:t xml:space="preserve"> </w:t>
      </w:r>
      <w:r w:rsidRPr="00AB4367" w:rsidR="009963B3">
        <w:t>Ev</w:t>
      </w:r>
      <w:r w:rsidRPr="00AB4367">
        <w:t xml:space="preserve">en though some complainants may not agree with the outcome, they certainly appreciate the speed of the response and the transparency of </w:t>
      </w:r>
      <w:r w:rsidRPr="00AB4367" w:rsidR="009963B3">
        <w:t xml:space="preserve">the </w:t>
      </w:r>
      <w:r w:rsidRPr="00AB4367">
        <w:t>response</w:t>
      </w:r>
      <w:r w:rsidR="00CC10FC">
        <w:t>. Also</w:t>
      </w:r>
      <w:r w:rsidRPr="00AB4367">
        <w:t>,</w:t>
      </w:r>
      <w:r w:rsidRPr="00AB4367" w:rsidR="009963B3">
        <w:t xml:space="preserve"> where</w:t>
      </w:r>
      <w:r w:rsidRPr="00AB4367">
        <w:t xml:space="preserve"> it is right to do so, </w:t>
      </w:r>
      <w:r w:rsidR="00CC10FC">
        <w:t xml:space="preserve">it is about making </w:t>
      </w:r>
      <w:r w:rsidRPr="00AB4367">
        <w:t>an apology on behalf o</w:t>
      </w:r>
      <w:r w:rsidRPr="00AB4367" w:rsidR="009963B3">
        <w:t>f</w:t>
      </w:r>
      <w:r w:rsidRPr="00AB4367">
        <w:t xml:space="preserve"> the organisation</w:t>
      </w:r>
      <w:r w:rsidR="00CC10FC">
        <w:t xml:space="preserve">, </w:t>
      </w:r>
      <w:r w:rsidRPr="00AB4367">
        <w:t>and</w:t>
      </w:r>
      <w:r w:rsidR="00CC10FC">
        <w:t xml:space="preserve"> putting </w:t>
      </w:r>
      <w:r w:rsidRPr="00AB4367">
        <w:t>the officer</w:t>
      </w:r>
      <w:r w:rsidRPr="00AB4367" w:rsidR="0025015E">
        <w:t>’</w:t>
      </w:r>
      <w:r w:rsidRPr="00AB4367">
        <w:t>s point of view quite directly across</w:t>
      </w:r>
      <w:r w:rsidR="00CC10FC">
        <w:t xml:space="preserve">, </w:t>
      </w:r>
      <w:r w:rsidRPr="00AB4367">
        <w:t xml:space="preserve">where the officer </w:t>
      </w:r>
      <w:r w:rsidRPr="00AB4367" w:rsidR="009963B3">
        <w:t>feels</w:t>
      </w:r>
      <w:r w:rsidRPr="00AB4367">
        <w:t xml:space="preserve"> that the complainant was more than a little out of order on a Friday evening</w:t>
      </w:r>
      <w:r w:rsidR="00CC10FC">
        <w:t>,</w:t>
      </w:r>
      <w:r w:rsidRPr="00AB4367">
        <w:t xml:space="preserve"> when he was told to go forth and multipl</w:t>
      </w:r>
      <w:r w:rsidR="00CC10FC">
        <w:t>y</w:t>
      </w:r>
      <w:r w:rsidRPr="00AB4367">
        <w:t>.</w:t>
      </w:r>
      <w:r w:rsidRPr="00AB4367" w:rsidR="0025015E">
        <w:t xml:space="preserve"> </w:t>
      </w:r>
      <w:r w:rsidRPr="00AB4367">
        <w:t>We have to get that balance right.</w:t>
      </w:r>
    </w:p>
    <w:p w:rsidR="00CC10FC" w:rsidP="00BB660A">
      <w:pPr>
        <w:pStyle w:val="Answer"/>
      </w:pPr>
      <w:r w:rsidRPr="00AB4367">
        <w:t>The second part of your question is an interesting one</w:t>
      </w:r>
      <w:r>
        <w:t xml:space="preserve">, </w:t>
      </w:r>
      <w:r w:rsidRPr="00AB4367">
        <w:t>and it is where the two elements meet.</w:t>
      </w:r>
      <w:r w:rsidRPr="00AB4367" w:rsidR="0025015E">
        <w:t xml:space="preserve"> </w:t>
      </w:r>
      <w:r w:rsidRPr="00AB4367" w:rsidR="005B4A13">
        <w:t>In the</w:t>
      </w:r>
      <w:r w:rsidRPr="00AB4367">
        <w:t xml:space="preserve"> </w:t>
      </w:r>
      <w:r w:rsidRPr="00AB4367" w:rsidR="009963B3">
        <w:t>regulation</w:t>
      </w:r>
      <w:r w:rsidRPr="00AB4367">
        <w:t>s</w:t>
      </w:r>
      <w:r>
        <w:t xml:space="preserve">, </w:t>
      </w:r>
      <w:r w:rsidRPr="00AB4367">
        <w:t xml:space="preserve">we have made a system whereby </w:t>
      </w:r>
      <w:r w:rsidRPr="00AB4367" w:rsidR="009963B3">
        <w:t>formalised</w:t>
      </w:r>
      <w:r w:rsidRPr="00AB4367">
        <w:t xml:space="preserve"> misconduct is treated serious</w:t>
      </w:r>
      <w:r w:rsidRPr="00AB4367" w:rsidR="00F948A9">
        <w:t>ly</w:t>
      </w:r>
      <w:r w:rsidRPr="00AB4367">
        <w:t>.</w:t>
      </w:r>
      <w:r w:rsidRPr="00AB4367" w:rsidR="0025015E">
        <w:t xml:space="preserve"> </w:t>
      </w:r>
      <w:r w:rsidRPr="00AB4367">
        <w:t xml:space="preserve">The bar has been </w:t>
      </w:r>
      <w:r w:rsidRPr="00AB4367" w:rsidR="009963B3">
        <w:t>raised</w:t>
      </w:r>
      <w:r w:rsidRPr="00AB4367">
        <w:t>.</w:t>
      </w:r>
      <w:r w:rsidRPr="00AB4367" w:rsidR="0025015E">
        <w:t xml:space="preserve"> </w:t>
      </w:r>
      <w:r w:rsidRPr="00AB4367">
        <w:t xml:space="preserve">You focus your investigators and the IOPC on things that </w:t>
      </w:r>
      <w:r w:rsidRPr="00AB4367" w:rsidR="00F948A9">
        <w:t>are</w:t>
      </w:r>
      <w:r w:rsidRPr="00AB4367">
        <w:t xml:space="preserve"> very much more serious.</w:t>
      </w:r>
      <w:r w:rsidRPr="00AB4367" w:rsidR="0025015E">
        <w:t xml:space="preserve"> </w:t>
      </w:r>
      <w:r w:rsidRPr="00AB4367">
        <w:t>That then impacts on timeliness, which is positive for the complainant and positive for the officer</w:t>
      </w:r>
      <w:r>
        <w:t xml:space="preserve">, </w:t>
      </w:r>
      <w:r w:rsidRPr="00AB4367">
        <w:t>and it is certainly in the public interest.</w:t>
      </w:r>
      <w:r w:rsidRPr="00AB4367" w:rsidR="0025015E">
        <w:t xml:space="preserve"> </w:t>
      </w:r>
    </w:p>
    <w:p w:rsidR="00FD1881" w:rsidRPr="00AB4367" w:rsidP="00BB660A">
      <w:pPr>
        <w:pStyle w:val="Answer"/>
      </w:pPr>
      <w:r>
        <w:t xml:space="preserve">So it </w:t>
      </w:r>
      <w:r w:rsidRPr="00AB4367">
        <w:t>is a two-pronged attacked</w:t>
      </w:r>
      <w:r>
        <w:t xml:space="preserve">: </w:t>
      </w:r>
      <w:r w:rsidRPr="00AB4367" w:rsidR="009963B3">
        <w:t>create</w:t>
      </w:r>
      <w:r w:rsidRPr="00AB4367">
        <w:t xml:space="preserve"> the space</w:t>
      </w:r>
      <w:r>
        <w:t xml:space="preserve"> and </w:t>
      </w:r>
      <w:r w:rsidRPr="00AB4367">
        <w:t>regulate</w:t>
      </w:r>
      <w:r>
        <w:t xml:space="preserve">, </w:t>
      </w:r>
      <w:r w:rsidRPr="00AB4367">
        <w:t xml:space="preserve">and also push that bar up so that you have space to deal with things outside of what you describe to be that very </w:t>
      </w:r>
      <w:r w:rsidRPr="00AB4367" w:rsidR="009963B3">
        <w:t>punitive</w:t>
      </w:r>
      <w:r w:rsidRPr="00AB4367" w:rsidR="00F948A9">
        <w:t>,</w:t>
      </w:r>
      <w:r w:rsidRPr="00AB4367">
        <w:t xml:space="preserve"> </w:t>
      </w:r>
      <w:r w:rsidRPr="00AB4367" w:rsidR="009963B3">
        <w:t>old-fashioned</w:t>
      </w:r>
      <w:r w:rsidRPr="00AB4367">
        <w:t xml:space="preserve"> culture.</w:t>
      </w:r>
    </w:p>
    <w:p w:rsidR="00FD1881" w:rsidRPr="00AB4367" w:rsidP="00BB660A">
      <w:pPr>
        <w:pStyle w:val="Question"/>
      </w:pPr>
      <w:sdt>
        <w:sdtPr>
          <w:alias w:val="Member"/>
          <w:tag w:val="&lt;Member mnisId='1533' dodsId='35928'&gt;"/>
          <w:id w:val="608857337"/>
          <w:placeholder>
            <w:docPart w:val="DefaultPlaceholder_1081868574"/>
          </w:placeholder>
          <w:richText/>
        </w:sdtPr>
        <w:sdtContent>
          <w:r w:rsidRPr="00AB4367">
            <w:rPr>
              <w:b/>
            </w:rPr>
            <w:t>Dame Diana Johnson:</w:t>
          </w:r>
        </w:sdtContent>
      </w:sdt>
      <w:r w:rsidRPr="00AB4367">
        <w:t xml:space="preserve"> Thank you for that.</w:t>
      </w:r>
      <w:r w:rsidRPr="00AB4367" w:rsidR="0025015E">
        <w:t xml:space="preserve"> </w:t>
      </w:r>
      <w:r w:rsidRPr="00AB4367" w:rsidR="005B4A13">
        <w:t>D</w:t>
      </w:r>
      <w:r w:rsidRPr="00AB4367">
        <w:t>o you feel</w:t>
      </w:r>
      <w:r w:rsidRPr="00AB4367" w:rsidR="005B4A13">
        <w:t xml:space="preserve"> that</w:t>
      </w:r>
      <w:r w:rsidRPr="00AB4367">
        <w:t xml:space="preserve"> the police have </w:t>
      </w:r>
      <w:r w:rsidR="00CC10FC">
        <w:t xml:space="preserve">got </w:t>
      </w:r>
      <w:r w:rsidRPr="00AB4367">
        <w:t>it right yet in how the</w:t>
      </w:r>
      <w:r w:rsidRPr="00AB4367" w:rsidR="00F948A9">
        <w:t>y</w:t>
      </w:r>
      <w:r w:rsidRPr="00AB4367">
        <w:t xml:space="preserve"> </w:t>
      </w:r>
      <w:r w:rsidRPr="00AB4367" w:rsidR="009963B3">
        <w:t>adequately</w:t>
      </w:r>
      <w:r w:rsidRPr="00AB4367">
        <w:t xml:space="preserve"> respond </w:t>
      </w:r>
      <w:r w:rsidRPr="00AB4367" w:rsidR="009963B3">
        <w:t>to</w:t>
      </w:r>
      <w:r w:rsidRPr="00AB4367">
        <w:t xml:space="preserve"> the general public who are making a complaint?</w:t>
      </w:r>
      <w:r w:rsidRPr="00AB4367" w:rsidR="0025015E">
        <w:t xml:space="preserve"> </w:t>
      </w:r>
      <w:r w:rsidRPr="00AB4367">
        <w:t>If you</w:t>
      </w:r>
      <w:r w:rsidRPr="00AB4367" w:rsidR="00F948A9">
        <w:t>r</w:t>
      </w:r>
      <w:r w:rsidRPr="00AB4367">
        <w:t xml:space="preserve"> focus now is about improving practice and getting that right, how do you feel that that is being communicated</w:t>
      </w:r>
      <w:r w:rsidRPr="00AB4367" w:rsidR="005B4A13">
        <w:t>? I</w:t>
      </w:r>
      <w:r w:rsidRPr="00AB4367">
        <w:t xml:space="preserve">s </w:t>
      </w:r>
      <w:r w:rsidRPr="00AB4367" w:rsidR="005B4A13">
        <w:t>what you are trying to achieve</w:t>
      </w:r>
      <w:r w:rsidRPr="00AB4367">
        <w:t xml:space="preserve"> being communicated effectively</w:t>
      </w:r>
      <w:r w:rsidRPr="00AB4367" w:rsidR="005B4A13">
        <w:t xml:space="preserve"> </w:t>
      </w:r>
      <w:r w:rsidRPr="00AB4367">
        <w:t>to the member of the public who has made the complaint?</w:t>
      </w:r>
      <w:r w:rsidRPr="00AB4367" w:rsidR="0025015E">
        <w:t xml:space="preserve"> </w:t>
      </w:r>
      <w:r w:rsidRPr="00AB4367" w:rsidR="009963B3">
        <w:t>Do</w:t>
      </w:r>
      <w:r w:rsidRPr="00AB4367">
        <w:t xml:space="preserve"> you feel that that is working well</w:t>
      </w:r>
      <w:r w:rsidR="00CC10FC">
        <w:t>,</w:t>
      </w:r>
      <w:r w:rsidRPr="00AB4367">
        <w:t xml:space="preserve"> or is there confusion with the member of the public about </w:t>
      </w:r>
      <w:r w:rsidRPr="00AB4367" w:rsidR="009963B3">
        <w:t>what the police</w:t>
      </w:r>
      <w:r w:rsidRPr="00AB4367">
        <w:t xml:space="preserve"> are doing and whether any action will be taken?</w:t>
      </w:r>
    </w:p>
    <w:p w:rsidR="006D6F5D" w:rsidRPr="00AB4367" w:rsidP="00BB660A">
      <w:pPr>
        <w:pStyle w:val="Answer"/>
      </w:pPr>
      <w:sdt>
        <w:sdtPr>
          <w:alias w:val="Witness"/>
          <w:id w:val="-1261990974"/>
          <w:placeholder>
            <w:docPart w:val="DefaultPlaceholder_1081868574"/>
          </w:placeholder>
          <w:richText/>
        </w:sdtPr>
        <w:sdtContent>
          <w:r w:rsidRPr="00AB4367" w:rsidR="00FD1881">
            <w:rPr>
              <w:b/>
              <w:i/>
            </w:rPr>
            <w:t>Craig Guildford:</w:t>
          </w:r>
        </w:sdtContent>
      </w:sdt>
      <w:r w:rsidRPr="00AB4367" w:rsidR="00FD1881">
        <w:t xml:space="preserve"> It is working much better than it did in the past.</w:t>
      </w:r>
      <w:r w:rsidRPr="00AB4367" w:rsidR="0025015E">
        <w:t xml:space="preserve"> </w:t>
      </w:r>
      <w:r w:rsidRPr="00AB4367" w:rsidR="00FD1881">
        <w:t xml:space="preserve">It is also working in a much more timely manner, </w:t>
      </w:r>
      <w:r w:rsidR="00CC10FC">
        <w:t xml:space="preserve">with </w:t>
      </w:r>
      <w:r w:rsidRPr="00AB4367" w:rsidR="00FD1881">
        <w:t>a more timely response and more early responsibility for dealing with things</w:t>
      </w:r>
      <w:r w:rsidR="00CC10FC">
        <w:t>,</w:t>
      </w:r>
      <w:r w:rsidRPr="00AB4367" w:rsidR="00FD1881">
        <w:t xml:space="preserve"> rather than documenting a call and then referring it on to the professional standards department.</w:t>
      </w:r>
      <w:r w:rsidRPr="00AB4367" w:rsidR="0025015E">
        <w:t xml:space="preserve"> </w:t>
      </w:r>
      <w:r w:rsidRPr="00AB4367" w:rsidR="00FD1881">
        <w:t>Hopefully</w:t>
      </w:r>
      <w:r w:rsidR="00CC10FC">
        <w:t>,</w:t>
      </w:r>
      <w:r w:rsidRPr="00AB4367" w:rsidR="00FD1881">
        <w:t xml:space="preserve"> later in the</w:t>
      </w:r>
      <w:r w:rsidRPr="00AB4367">
        <w:t xml:space="preserve"> session</w:t>
      </w:r>
      <w:r w:rsidR="00CC10FC">
        <w:t>,</w:t>
      </w:r>
      <w:r w:rsidRPr="00AB4367">
        <w:t xml:space="preserve"> we will get on to disproportionality</w:t>
      </w:r>
      <w:r w:rsidRPr="00AB4367" w:rsidR="00F948A9">
        <w:t>,</w:t>
      </w:r>
      <w:r w:rsidRPr="00AB4367">
        <w:t xml:space="preserve"> because </w:t>
      </w:r>
      <w:r w:rsidR="00CC10FC">
        <w:t xml:space="preserve">that is also </w:t>
      </w:r>
      <w:r w:rsidRPr="00AB4367">
        <w:t xml:space="preserve">a common theme </w:t>
      </w:r>
      <w:r w:rsidR="00CC10FC">
        <w:t xml:space="preserve">that </w:t>
      </w:r>
      <w:r w:rsidRPr="00AB4367">
        <w:t>I have found</w:t>
      </w:r>
      <w:r w:rsidRPr="00AB4367" w:rsidR="005B4A13">
        <w:t>,</w:t>
      </w:r>
      <w:r w:rsidRPr="00AB4367">
        <w:t xml:space="preserve"> and we have worked hard </w:t>
      </w:r>
      <w:r w:rsidRPr="00AB4367" w:rsidR="009963B3">
        <w:t>to</w:t>
      </w:r>
      <w:r w:rsidRPr="00AB4367">
        <w:t xml:space="preserve"> meet that head on in the design</w:t>
      </w:r>
      <w:r w:rsidRPr="00AB4367" w:rsidR="00F948A9">
        <w:t xml:space="preserve"> o</w:t>
      </w:r>
      <w:r w:rsidRPr="00AB4367">
        <w:t>f the system.</w:t>
      </w:r>
    </w:p>
    <w:p w:rsidR="006D6F5D" w:rsidRPr="00AB4367" w:rsidP="00BB660A">
      <w:pPr>
        <w:pStyle w:val="Question"/>
      </w:pPr>
      <w:sdt>
        <w:sdtPr>
          <w:alias w:val="Member"/>
          <w:tag w:val="&lt;Member mnisId='1533' dodsId='35928'&gt;"/>
          <w:id w:val="1255481652"/>
          <w:placeholder>
            <w:docPart w:val="DefaultPlaceholder_1081868574"/>
          </w:placeholder>
          <w:richText/>
        </w:sdtPr>
        <w:sdtContent>
          <w:r w:rsidRPr="00AB4367">
            <w:rPr>
              <w:b/>
            </w:rPr>
            <w:t>Dame Diana Johnson:</w:t>
          </w:r>
        </w:sdtContent>
      </w:sdt>
      <w:r w:rsidRPr="00AB4367">
        <w:t xml:space="preserve"> Are there statistics to back up what you are saying?</w:t>
      </w:r>
      <w:r w:rsidRPr="00AB4367" w:rsidR="0025015E">
        <w:t xml:space="preserve"> </w:t>
      </w:r>
      <w:r w:rsidRPr="00AB4367">
        <w:t>Are there data available to show that this is being dealt with and that the satisfaction level</w:t>
      </w:r>
      <w:r w:rsidRPr="00AB4367" w:rsidR="00F948A9">
        <w:t>s</w:t>
      </w:r>
      <w:r w:rsidRPr="00AB4367">
        <w:t xml:space="preserve"> of the public are matching what you have </w:t>
      </w:r>
      <w:r w:rsidRPr="00AB4367" w:rsidR="009963B3">
        <w:t xml:space="preserve">just </w:t>
      </w:r>
      <w:r w:rsidRPr="00AB4367">
        <w:t>said to me?</w:t>
      </w:r>
    </w:p>
    <w:p w:rsidR="006D6F5D" w:rsidRPr="00AB4367" w:rsidP="00BB660A">
      <w:pPr>
        <w:pStyle w:val="Answer"/>
      </w:pPr>
      <w:sdt>
        <w:sdtPr>
          <w:alias w:val="Witness"/>
          <w:id w:val="1615333360"/>
          <w:placeholder>
            <w:docPart w:val="DefaultPlaceholder_1081868574"/>
          </w:placeholder>
          <w:richText/>
        </w:sdtPr>
        <w:sdtContent>
          <w:r w:rsidRPr="00AB4367">
            <w:rPr>
              <w:b/>
              <w:i/>
            </w:rPr>
            <w:t>Craig Guildford:</w:t>
          </w:r>
        </w:sdtContent>
      </w:sdt>
      <w:r w:rsidRPr="00AB4367">
        <w:t xml:space="preserve"> </w:t>
      </w:r>
      <w:r w:rsidR="00CC10FC">
        <w:t>Yes. On a local basis, w</w:t>
      </w:r>
      <w:r w:rsidRPr="00AB4367" w:rsidR="005B4A13">
        <w:t>e</w:t>
      </w:r>
      <w:r w:rsidRPr="00AB4367">
        <w:t xml:space="preserve"> monitor</w:t>
      </w:r>
      <w:r w:rsidRPr="00AB4367" w:rsidR="005B4A13">
        <w:t xml:space="preserve"> </w:t>
      </w:r>
      <w:r w:rsidRPr="00AB4367">
        <w:t>and we provide</w:t>
      </w:r>
      <w:r w:rsidRPr="00AB4367" w:rsidR="00356404">
        <w:t xml:space="preserve"> </w:t>
      </w:r>
      <w:r w:rsidR="00CC10FC">
        <w:t xml:space="preserve">that </w:t>
      </w:r>
      <w:r w:rsidRPr="00AB4367">
        <w:t>to the public</w:t>
      </w:r>
      <w:r w:rsidR="00CC10FC">
        <w:t xml:space="preserve"> </w:t>
      </w:r>
      <w:r w:rsidRPr="00AB4367">
        <w:t xml:space="preserve">forum </w:t>
      </w:r>
      <w:r w:rsidR="00CC10FC">
        <w:t xml:space="preserve">in terms of </w:t>
      </w:r>
      <w:r w:rsidRPr="00AB4367">
        <w:t xml:space="preserve">the </w:t>
      </w:r>
      <w:r w:rsidRPr="00AB4367" w:rsidR="009963B3">
        <w:t>timeliness</w:t>
      </w:r>
      <w:r w:rsidRPr="00AB4367">
        <w:t xml:space="preserve"> and the outcomes for all the public complaints that are made.</w:t>
      </w:r>
      <w:r w:rsidRPr="00AB4367" w:rsidR="0025015E">
        <w:t xml:space="preserve"> </w:t>
      </w:r>
      <w:r w:rsidRPr="00AB4367">
        <w:t xml:space="preserve">We also monitor </w:t>
      </w:r>
      <w:r w:rsidR="00CC10FC">
        <w:t xml:space="preserve">the ones </w:t>
      </w:r>
      <w:r w:rsidRPr="00AB4367">
        <w:t xml:space="preserve">that are resolved there and then in the </w:t>
      </w:r>
      <w:r w:rsidRPr="00AB4367" w:rsidR="009963B3">
        <w:t>control</w:t>
      </w:r>
      <w:r w:rsidRPr="00AB4367">
        <w:t xml:space="preserve"> room environment, with an explanation, and we monitor and </w:t>
      </w:r>
      <w:r w:rsidRPr="00AB4367" w:rsidR="009963B3">
        <w:t>publicise</w:t>
      </w:r>
      <w:r w:rsidRPr="00AB4367">
        <w:t xml:space="preserve"> the </w:t>
      </w:r>
      <w:r w:rsidRPr="00AB4367" w:rsidR="009963B3">
        <w:t>outcomes</w:t>
      </w:r>
      <w:r w:rsidRPr="00AB4367">
        <w:t xml:space="preserve"> where </w:t>
      </w:r>
      <w:r w:rsidRPr="00AB4367" w:rsidR="009963B3">
        <w:t>officers</w:t>
      </w:r>
      <w:r w:rsidRPr="00AB4367">
        <w:t xml:space="preserve"> have gone to misconduct meetings or gross misconduct hearings, and what the outcomes of those are.</w:t>
      </w:r>
      <w:r w:rsidRPr="00AB4367" w:rsidR="0025015E">
        <w:t xml:space="preserve"> </w:t>
      </w:r>
      <w:r w:rsidRPr="00AB4367">
        <w:t>Forces place</w:t>
      </w:r>
      <w:r w:rsidRPr="00AB4367" w:rsidR="005B4A13">
        <w:t xml:space="preserve"> the outcome</w:t>
      </w:r>
      <w:r w:rsidRPr="00AB4367">
        <w:t xml:space="preserve"> on their website</w:t>
      </w:r>
      <w:r w:rsidRPr="00AB4367" w:rsidR="005B4A13">
        <w:t xml:space="preserve"> </w:t>
      </w:r>
      <w:r w:rsidRPr="00AB4367">
        <w:t>so</w:t>
      </w:r>
      <w:r w:rsidRPr="00AB4367" w:rsidR="005B4A13">
        <w:t xml:space="preserve"> that</w:t>
      </w:r>
      <w:r w:rsidRPr="00AB4367">
        <w:t xml:space="preserve"> the public can see.</w:t>
      </w:r>
    </w:p>
    <w:p w:rsidR="006D6F5D" w:rsidRPr="00AB4367" w:rsidP="00BB660A">
      <w:pPr>
        <w:pStyle w:val="Question"/>
      </w:pPr>
      <w:sdt>
        <w:sdtPr>
          <w:alias w:val="Member"/>
          <w:tag w:val="&lt;Member mnisId='1533' dodsId='35928'&gt;"/>
          <w:id w:val="-1499720893"/>
          <w:placeholder>
            <w:docPart w:val="DefaultPlaceholder_1081868574"/>
          </w:placeholder>
          <w:richText/>
        </w:sdtPr>
        <w:sdtContent>
          <w:r w:rsidRPr="00AB4367">
            <w:rPr>
              <w:b/>
            </w:rPr>
            <w:t>Dame Diana Johnson:</w:t>
          </w:r>
        </w:sdtContent>
      </w:sdt>
      <w:r w:rsidRPr="00AB4367" w:rsidR="009963B3">
        <w:t xml:space="preserve"> </w:t>
      </w:r>
      <w:r w:rsidRPr="00AB4367">
        <w:t>We heard from Nick Glynn, a former police officer, who said</w:t>
      </w:r>
      <w:r w:rsidRPr="00AB4367" w:rsidR="00356404">
        <w:t xml:space="preserve"> that </w:t>
      </w:r>
      <w:r w:rsidRPr="00AB4367">
        <w:t>the most important factor in ensuring trust and confidence in the police complaints and discipline systems is for “justice to be done and be seen to be done” so that it is clear that police forces and officers have been held accountable for their actions.</w:t>
      </w:r>
      <w:r w:rsidRPr="00AB4367" w:rsidR="0025015E">
        <w:t xml:space="preserve"> </w:t>
      </w:r>
      <w:r w:rsidRPr="00AB4367">
        <w:t xml:space="preserve">To what extent have the 2020 reforms improved the processes to hold police officers and forces to account for any wrongdoing and how forces </w:t>
      </w:r>
      <w:r w:rsidRPr="00AB4367" w:rsidR="00356404">
        <w:t xml:space="preserve">are </w:t>
      </w:r>
      <w:r w:rsidRPr="00AB4367">
        <w:t>communicat</w:t>
      </w:r>
      <w:r w:rsidRPr="00AB4367" w:rsidR="00356404">
        <w:t>ing</w:t>
      </w:r>
      <w:r w:rsidRPr="00AB4367">
        <w:t xml:space="preserve"> outcomes to the public?</w:t>
      </w:r>
      <w:r w:rsidRPr="00AB4367" w:rsidR="0025015E">
        <w:t xml:space="preserve"> </w:t>
      </w:r>
      <w:r w:rsidRPr="00AB4367">
        <w:t>Should more be done by police forces to improve communication</w:t>
      </w:r>
      <w:r w:rsidRPr="00AB4367" w:rsidR="00356404">
        <w:t>s</w:t>
      </w:r>
      <w:r w:rsidRPr="00AB4367">
        <w:t xml:space="preserve"> with the public about police accountability and police complaint</w:t>
      </w:r>
      <w:r w:rsidRPr="00AB4367" w:rsidR="00356404">
        <w:t>s</w:t>
      </w:r>
      <w:r w:rsidR="00CC10FC">
        <w:t>/</w:t>
      </w:r>
      <w:r w:rsidRPr="00AB4367">
        <w:t>discipline outcomes?</w:t>
      </w:r>
      <w:r w:rsidRPr="00AB4367" w:rsidR="0025015E">
        <w:t xml:space="preserve"> </w:t>
      </w:r>
      <w:r w:rsidRPr="00AB4367">
        <w:t>What more could happen</w:t>
      </w:r>
      <w:r w:rsidRPr="00AB4367" w:rsidR="005B4A13">
        <w:t>?</w:t>
      </w:r>
    </w:p>
    <w:p w:rsidR="00B11512" w:rsidRPr="00AB4367" w:rsidP="00BB660A">
      <w:pPr>
        <w:pStyle w:val="Answer"/>
      </w:pPr>
      <w:sdt>
        <w:sdtPr>
          <w:alias w:val="Witness"/>
          <w:id w:val="1593665477"/>
          <w:placeholder>
            <w:docPart w:val="DefaultPlaceholder_1081868574"/>
          </w:placeholder>
          <w:richText/>
        </w:sdtPr>
        <w:sdtContent>
          <w:r w:rsidRPr="00AB4367" w:rsidR="006D6F5D">
            <w:rPr>
              <w:b/>
              <w:i/>
            </w:rPr>
            <w:t>Craig Guildford:</w:t>
          </w:r>
        </w:sdtContent>
      </w:sdt>
      <w:r w:rsidRPr="00AB4367" w:rsidR="006D6F5D">
        <w:t xml:space="preserve"> As I said, forces publish th</w:t>
      </w:r>
      <w:r w:rsidR="00CC10FC">
        <w:t>at</w:t>
      </w:r>
      <w:r w:rsidRPr="00AB4367" w:rsidR="006D6F5D">
        <w:t xml:space="preserve"> data on the website so you can see the number of people who </w:t>
      </w:r>
      <w:r w:rsidRPr="00AB4367" w:rsidR="009963B3">
        <w:t>have</w:t>
      </w:r>
      <w:r w:rsidRPr="00AB4367" w:rsidR="006D6F5D">
        <w:t xml:space="preserve"> been sanctioned when they have </w:t>
      </w:r>
      <w:r w:rsidRPr="00AB4367" w:rsidR="009963B3">
        <w:t>appeared befo</w:t>
      </w:r>
      <w:r w:rsidRPr="00AB4367" w:rsidR="006D6F5D">
        <w:t>re th</w:t>
      </w:r>
      <w:r w:rsidRPr="00AB4367" w:rsidR="005B4A13">
        <w:t xml:space="preserve">e </w:t>
      </w:r>
      <w:r w:rsidRPr="00AB4367" w:rsidR="006D6F5D">
        <w:t>hearings.</w:t>
      </w:r>
      <w:r w:rsidRPr="00AB4367" w:rsidR="0025015E">
        <w:t xml:space="preserve"> </w:t>
      </w:r>
      <w:r w:rsidRPr="00AB4367" w:rsidR="006D6F5D">
        <w:t>That is good</w:t>
      </w:r>
      <w:r w:rsidRPr="00AB4367">
        <w:t>;</w:t>
      </w:r>
      <w:r w:rsidRPr="00AB4367" w:rsidR="006D6F5D">
        <w:t xml:space="preserve"> it is in the public interest.</w:t>
      </w:r>
      <w:r w:rsidRPr="00AB4367" w:rsidR="0025015E">
        <w:t xml:space="preserve"> </w:t>
      </w:r>
      <w:r w:rsidRPr="00AB4367" w:rsidR="009963B3">
        <w:t>Also</w:t>
      </w:r>
      <w:r w:rsidRPr="00AB4367" w:rsidR="006D6F5D">
        <w:t xml:space="preserve">, the IOPC do a report on the </w:t>
      </w:r>
      <w:r w:rsidRPr="00AB4367" w:rsidR="009963B3">
        <w:t>whole</w:t>
      </w:r>
      <w:r w:rsidRPr="00AB4367" w:rsidR="006D6F5D">
        <w:t xml:space="preserve"> of the system</w:t>
      </w:r>
      <w:r w:rsidRPr="00AB4367">
        <w:t>.</w:t>
      </w:r>
      <w:r w:rsidRPr="00AB4367" w:rsidR="0025015E">
        <w:t xml:space="preserve"> </w:t>
      </w:r>
      <w:r w:rsidRPr="00AB4367">
        <w:t>By mandate t</w:t>
      </w:r>
      <w:r w:rsidRPr="00AB4367" w:rsidR="006D6F5D">
        <w:t xml:space="preserve">hey have to do </w:t>
      </w:r>
      <w:r w:rsidRPr="00AB4367" w:rsidR="009963B3">
        <w:t>one</w:t>
      </w:r>
      <w:r w:rsidRPr="00AB4367" w:rsidR="006D6F5D">
        <w:t xml:space="preserve"> on </w:t>
      </w:r>
      <w:r w:rsidR="00CC10FC">
        <w:t>an annual basis</w:t>
      </w:r>
      <w:r w:rsidRPr="00AB4367" w:rsidR="006D6F5D">
        <w:t>.</w:t>
      </w:r>
      <w:r w:rsidRPr="00AB4367" w:rsidR="0025015E">
        <w:t xml:space="preserve"> </w:t>
      </w:r>
      <w:r w:rsidRPr="00AB4367" w:rsidR="006D6F5D">
        <w:t>The Home Office also monitor that and produce reports.</w:t>
      </w:r>
      <w:r w:rsidRPr="00AB4367" w:rsidR="0025015E">
        <w:t xml:space="preserve"> </w:t>
      </w:r>
      <w:r w:rsidRPr="00AB4367" w:rsidR="006D6F5D">
        <w:t xml:space="preserve">The HMICFRS </w:t>
      </w:r>
      <w:r w:rsidR="00CC10FC">
        <w:t xml:space="preserve">have </w:t>
      </w:r>
      <w:r w:rsidRPr="00AB4367" w:rsidR="006D6F5D">
        <w:t>an annual inspection round.</w:t>
      </w:r>
      <w:r w:rsidRPr="00AB4367" w:rsidR="0025015E">
        <w:t xml:space="preserve"> </w:t>
      </w:r>
      <w:r w:rsidR="00CC10FC">
        <w:t>Okay, p</w:t>
      </w:r>
      <w:r w:rsidRPr="00AB4367" w:rsidR="006D6F5D">
        <w:t>art of the system is not being inspected</w:t>
      </w:r>
      <w:r w:rsidR="00CC10FC">
        <w:t xml:space="preserve">, </w:t>
      </w:r>
      <w:r w:rsidRPr="00AB4367" w:rsidR="006D6F5D">
        <w:t>but what Matt did not say is</w:t>
      </w:r>
      <w:r w:rsidRPr="00AB4367" w:rsidR="005B4A13">
        <w:t xml:space="preserve"> that</w:t>
      </w:r>
      <w:r w:rsidRPr="00AB4367" w:rsidR="006D6F5D">
        <w:t xml:space="preserve"> everybody is </w:t>
      </w:r>
      <w:r w:rsidRPr="00AB4367" w:rsidR="009963B3">
        <w:t>being</w:t>
      </w:r>
      <w:r w:rsidRPr="00AB4367" w:rsidR="006D6F5D">
        <w:t xml:space="preserve"> inspected this year anyway on anti</w:t>
      </w:r>
      <w:r w:rsidR="00CC10FC">
        <w:t>-</w:t>
      </w:r>
      <w:r w:rsidRPr="00AB4367" w:rsidR="006D6F5D">
        <w:t xml:space="preserve">corruption, </w:t>
      </w:r>
      <w:r w:rsidRPr="00AB4367" w:rsidR="009963B3">
        <w:t>so there</w:t>
      </w:r>
      <w:r w:rsidRPr="00AB4367" w:rsidR="006D6F5D">
        <w:t xml:space="preserve"> is a good deep</w:t>
      </w:r>
      <w:r w:rsidRPr="00AB4367" w:rsidR="009963B3">
        <w:t>-</w:t>
      </w:r>
      <w:r w:rsidRPr="00AB4367" w:rsidR="006D6F5D">
        <w:t>dive going on there.</w:t>
      </w:r>
    </w:p>
    <w:p w:rsidR="00B11512" w:rsidRPr="00AB4367" w:rsidP="00BB660A">
      <w:pPr>
        <w:pStyle w:val="Answer"/>
      </w:pPr>
      <w:r w:rsidRPr="00AB4367">
        <w:t>Broadly</w:t>
      </w:r>
      <w:r w:rsidR="00CC10FC">
        <w:t>,</w:t>
      </w:r>
      <w:r w:rsidRPr="00AB4367" w:rsidR="004B73D1">
        <w:t xml:space="preserve"> I concur with</w:t>
      </w:r>
      <w:r w:rsidRPr="00AB4367" w:rsidR="009963B3">
        <w:t xml:space="preserve"> the p</w:t>
      </w:r>
      <w:r w:rsidRPr="00AB4367">
        <w:t>oint that Mr Glynn made</w:t>
      </w:r>
      <w:r w:rsidR="00CC10FC">
        <w:t>, which</w:t>
      </w:r>
      <w:r w:rsidRPr="00AB4367">
        <w:t xml:space="preserve"> you highlight</w:t>
      </w:r>
      <w:r w:rsidRPr="00AB4367">
        <w:t>ed</w:t>
      </w:r>
      <w:r w:rsidRPr="00AB4367">
        <w:t>.</w:t>
      </w:r>
      <w:r w:rsidRPr="00AB4367" w:rsidR="0025015E">
        <w:t xml:space="preserve"> </w:t>
      </w:r>
      <w:r w:rsidRPr="00AB4367" w:rsidR="009963B3">
        <w:t>That</w:t>
      </w:r>
      <w:r w:rsidRPr="00AB4367">
        <w:t xml:space="preserve"> sense of organisational justice and </w:t>
      </w:r>
      <w:r w:rsidRPr="00AB4367" w:rsidR="009963B3">
        <w:t>fairness</w:t>
      </w:r>
      <w:r w:rsidRPr="00AB4367">
        <w:t xml:space="preserve"> </w:t>
      </w:r>
      <w:r w:rsidRPr="00AB4367">
        <w:t xml:space="preserve">to the </w:t>
      </w:r>
      <w:r w:rsidRPr="00AB4367">
        <w:t>service is important.</w:t>
      </w:r>
      <w:r w:rsidRPr="00AB4367" w:rsidR="0025015E">
        <w:t xml:space="preserve"> </w:t>
      </w:r>
      <w:r w:rsidRPr="00AB4367">
        <w:t>We found that when we were formulating these reforms with partners across the sector.</w:t>
      </w:r>
      <w:r w:rsidRPr="00AB4367" w:rsidR="0025015E">
        <w:t xml:space="preserve"> </w:t>
      </w:r>
      <w:r w:rsidRPr="00AB4367" w:rsidR="004B73D1">
        <w:t>We have tried to</w:t>
      </w:r>
      <w:r w:rsidRPr="00AB4367">
        <w:t xml:space="preserve"> focus on the transparency—no</w:t>
      </w:r>
      <w:r w:rsidRPr="00AB4367">
        <w:t>t</w:t>
      </w:r>
      <w:r w:rsidRPr="00AB4367">
        <w:t xml:space="preserve"> going on fishing </w:t>
      </w:r>
      <w:r w:rsidRPr="00AB4367" w:rsidR="009963B3">
        <w:t>expeditions</w:t>
      </w:r>
      <w:r w:rsidRPr="00AB4367">
        <w:t xml:space="preserve">, </w:t>
      </w:r>
      <w:r w:rsidR="00CC10FC">
        <w:t xml:space="preserve">but </w:t>
      </w:r>
      <w:r w:rsidRPr="00AB4367">
        <w:t xml:space="preserve">making sure that we are tight with the terms of reference, that we share the terms of reference with the officer who is being investigated, </w:t>
      </w:r>
      <w:r w:rsidR="00CC10FC">
        <w:t xml:space="preserve">and </w:t>
      </w:r>
      <w:r w:rsidRPr="00AB4367">
        <w:t>that we share, subject to the harm test, the outcome of the actual investigation</w:t>
      </w:r>
      <w:r w:rsidR="00CC10FC">
        <w:t>—</w:t>
      </w:r>
      <w:r w:rsidRPr="00AB4367">
        <w:t xml:space="preserve">so the independent officers report on what they found </w:t>
      </w:r>
      <w:r w:rsidRPr="00AB4367" w:rsidR="004B73D1">
        <w:t>about</w:t>
      </w:r>
      <w:r w:rsidRPr="00AB4367">
        <w:t xml:space="preserve"> what has gone on.</w:t>
      </w:r>
      <w:r w:rsidRPr="00AB4367" w:rsidR="0025015E">
        <w:t xml:space="preserve"> </w:t>
      </w:r>
      <w:r w:rsidRPr="00AB4367">
        <w:t xml:space="preserve">I </w:t>
      </w:r>
      <w:r w:rsidRPr="00AB4367" w:rsidR="009963B3">
        <w:t>think that</w:t>
      </w:r>
      <w:r w:rsidRPr="00AB4367">
        <w:t xml:space="preserve"> </w:t>
      </w:r>
      <w:r w:rsidRPr="00AB4367" w:rsidR="009963B3">
        <w:t>helps</w:t>
      </w:r>
      <w:r w:rsidRPr="00AB4367">
        <w:t xml:space="preserve"> things.</w:t>
      </w:r>
    </w:p>
    <w:p w:rsidR="00B11512" w:rsidRPr="00AB4367" w:rsidP="00BB660A">
      <w:pPr>
        <w:pStyle w:val="Answer"/>
      </w:pPr>
      <w:r w:rsidRPr="00AB4367">
        <w:t>Further to that</w:t>
      </w:r>
      <w:r w:rsidR="00CC10FC">
        <w:t>,</w:t>
      </w:r>
      <w:r w:rsidRPr="00AB4367">
        <w:t xml:space="preserve"> we have </w:t>
      </w:r>
      <w:r w:rsidRPr="00AB4367" w:rsidR="00CC10FC">
        <w:t xml:space="preserve">also </w:t>
      </w:r>
      <w:r w:rsidRPr="00AB4367">
        <w:t xml:space="preserve">made sure that the system is very much focused on the really serious misconduct and </w:t>
      </w:r>
      <w:r w:rsidR="00CC10FC">
        <w:t xml:space="preserve">on trying </w:t>
      </w:r>
      <w:r w:rsidRPr="00AB4367">
        <w:t xml:space="preserve">to make sure </w:t>
      </w:r>
      <w:r w:rsidRPr="00AB4367" w:rsidR="009963B3">
        <w:t>publicly</w:t>
      </w:r>
      <w:r w:rsidRPr="00AB4367">
        <w:t xml:space="preserve"> that individuals are rightly held to account</w:t>
      </w:r>
      <w:r w:rsidR="00CC10FC">
        <w:t xml:space="preserve">, </w:t>
      </w:r>
      <w:r w:rsidRPr="00AB4367">
        <w:t xml:space="preserve">but </w:t>
      </w:r>
      <w:r w:rsidR="00CC10FC">
        <w:t xml:space="preserve">also </w:t>
      </w:r>
      <w:r w:rsidRPr="00AB4367">
        <w:t>that nobody</w:t>
      </w:r>
      <w:r w:rsidRPr="00AB4367" w:rsidR="004B73D1">
        <w:t xml:space="preserve"> </w:t>
      </w:r>
      <w:r w:rsidRPr="00AB4367">
        <w:t>is below the law</w:t>
      </w:r>
      <w:r w:rsidR="00CC10FC">
        <w:t>—i</w:t>
      </w:r>
      <w:r w:rsidRPr="00AB4367">
        <w:t xml:space="preserve">n other words, </w:t>
      </w:r>
      <w:r w:rsidR="00CC10FC">
        <w:t xml:space="preserve">it is about </w:t>
      </w:r>
      <w:r w:rsidRPr="00AB4367">
        <w:t>the rights of the complainant but also, importantly, the rights of the officer</w:t>
      </w:r>
      <w:r w:rsidRPr="00AB4367">
        <w:t>, b</w:t>
      </w:r>
      <w:r w:rsidRPr="00AB4367">
        <w:t xml:space="preserve">ecause on </w:t>
      </w:r>
      <w:r w:rsidRPr="00AB4367">
        <w:t>m</w:t>
      </w:r>
      <w:r w:rsidRPr="00AB4367">
        <w:t>a</w:t>
      </w:r>
      <w:r w:rsidRPr="00AB4367">
        <w:t>n</w:t>
      </w:r>
      <w:r w:rsidRPr="00AB4367">
        <w:t xml:space="preserve">y of </w:t>
      </w:r>
      <w:r w:rsidRPr="00AB4367">
        <w:t xml:space="preserve">these </w:t>
      </w:r>
      <w:r w:rsidRPr="00AB4367">
        <w:t xml:space="preserve">investigations the </w:t>
      </w:r>
      <w:r w:rsidRPr="00AB4367" w:rsidR="009963B3">
        <w:t>officers</w:t>
      </w:r>
      <w:r w:rsidRPr="00AB4367">
        <w:t xml:space="preserve"> are </w:t>
      </w:r>
      <w:r w:rsidRPr="00AB4367" w:rsidR="009963B3">
        <w:t>exonerated</w:t>
      </w:r>
      <w:r w:rsidRPr="00AB4367">
        <w:t>.</w:t>
      </w:r>
    </w:p>
    <w:p w:rsidR="00147183" w:rsidRPr="00AB4367" w:rsidP="00BB660A">
      <w:pPr>
        <w:pStyle w:val="Answer"/>
      </w:pPr>
      <w:r w:rsidRPr="00AB4367">
        <w:t>Secondly</w:t>
      </w:r>
      <w:r w:rsidRPr="00AB4367" w:rsidR="004B73D1">
        <w:t>—</w:t>
      </w:r>
      <w:r w:rsidRPr="00AB4367">
        <w:t>I want to emphasise this point</w:t>
      </w:r>
      <w:r w:rsidRPr="00AB4367" w:rsidR="004B73D1">
        <w:t>—</w:t>
      </w:r>
      <w:r w:rsidRPr="00AB4367">
        <w:t xml:space="preserve">we changed in some of the directions what is called the </w:t>
      </w:r>
      <w:r w:rsidRPr="00AB4367" w:rsidR="00B11512">
        <w:t>“</w:t>
      </w:r>
      <w:r w:rsidRPr="00AB4367">
        <w:t>case to answer</w:t>
      </w:r>
      <w:r w:rsidRPr="00AB4367" w:rsidR="00B11512">
        <w:t>”</w:t>
      </w:r>
      <w:r w:rsidRPr="00AB4367">
        <w:t xml:space="preserve"> test.</w:t>
      </w:r>
      <w:r w:rsidRPr="00AB4367" w:rsidR="0025015E">
        <w:t xml:space="preserve"> </w:t>
      </w:r>
      <w:r w:rsidRPr="00AB4367">
        <w:t>Let</w:t>
      </w:r>
      <w:r w:rsidRPr="00AB4367" w:rsidR="0025015E">
        <w:t>’</w:t>
      </w:r>
      <w:r w:rsidRPr="00AB4367">
        <w:t>s say I have done an investigation, I produce a report and then I make a recommendation on a case to answer.</w:t>
      </w:r>
      <w:r w:rsidRPr="00AB4367" w:rsidR="0025015E">
        <w:t xml:space="preserve"> </w:t>
      </w:r>
      <w:r w:rsidRPr="00AB4367">
        <w:t xml:space="preserve">That test used to </w:t>
      </w:r>
      <w:r w:rsidRPr="00AB4367">
        <w:t xml:space="preserve">have </w:t>
      </w:r>
      <w:r w:rsidRPr="00AB4367">
        <w:t>a very low threshold</w:t>
      </w:r>
      <w:r w:rsidR="00CC10FC">
        <w:t xml:space="preserve">, </w:t>
      </w:r>
      <w:r w:rsidRPr="00AB4367">
        <w:t>and it was built up over some stated cases.</w:t>
      </w:r>
      <w:r w:rsidRPr="00AB4367" w:rsidR="0025015E">
        <w:t xml:space="preserve"> </w:t>
      </w:r>
      <w:r w:rsidRPr="00AB4367">
        <w:t xml:space="preserve">What was happening on occasions, which I thought was against the public interest, was </w:t>
      </w:r>
      <w:r w:rsidR="00CC10FC">
        <w:t xml:space="preserve">that, </w:t>
      </w:r>
      <w:r w:rsidRPr="00AB4367">
        <w:t>because that was a low threshold, cases with a hopeless expectation of g</w:t>
      </w:r>
      <w:r w:rsidRPr="00AB4367" w:rsidR="00B11512">
        <w:t>ain</w:t>
      </w:r>
      <w:r w:rsidRPr="00AB4367">
        <w:t>ing an outcome at a misconduct hearing or a meeting were being pushed through because the system was directing that they were.</w:t>
      </w:r>
      <w:r w:rsidRPr="00AB4367" w:rsidR="0025015E">
        <w:t xml:space="preserve"> </w:t>
      </w:r>
      <w:r w:rsidRPr="00AB4367">
        <w:t xml:space="preserve">Then, hey presto, the </w:t>
      </w:r>
      <w:r w:rsidRPr="00AB4367">
        <w:t>outcomes</w:t>
      </w:r>
      <w:r w:rsidRPr="00AB4367">
        <w:t xml:space="preserve"> were </w:t>
      </w:r>
      <w:r w:rsidR="00CC10FC">
        <w:t>such t</w:t>
      </w:r>
      <w:r w:rsidRPr="00AB4367">
        <w:t>hat the public certainly would think, “This is taking ages and nothing has happened at the end of it</w:t>
      </w:r>
      <w:r w:rsidR="00CC10FC">
        <w:t>.</w:t>
      </w:r>
      <w:r w:rsidRPr="00AB4367">
        <w:t>”</w:t>
      </w:r>
      <w:r w:rsidRPr="00AB4367" w:rsidR="0025015E">
        <w:t xml:space="preserve"> </w:t>
      </w:r>
      <w:r w:rsidRPr="00AB4367">
        <w:t xml:space="preserve">I could have predicted that right </w:t>
      </w:r>
      <w:r w:rsidRPr="00AB4367" w:rsidR="009963B3">
        <w:t>from</w:t>
      </w:r>
      <w:r w:rsidRPr="00AB4367">
        <w:t xml:space="preserve"> the beginning.</w:t>
      </w:r>
      <w:r w:rsidRPr="00AB4367" w:rsidR="0025015E">
        <w:t xml:space="preserve"> </w:t>
      </w:r>
      <w:r w:rsidRPr="00AB4367">
        <w:t xml:space="preserve">We changed that system with the </w:t>
      </w:r>
      <w:r w:rsidRPr="00AB4367" w:rsidR="009963B3">
        <w:t>help</w:t>
      </w:r>
      <w:r w:rsidRPr="00AB4367">
        <w:t xml:space="preserve"> of people across the sec</w:t>
      </w:r>
      <w:r w:rsidRPr="00AB4367" w:rsidR="009963B3">
        <w:t>t</w:t>
      </w:r>
      <w:r w:rsidRPr="00AB4367">
        <w:t>o</w:t>
      </w:r>
      <w:r w:rsidRPr="00AB4367" w:rsidR="009963B3">
        <w:t>r—</w:t>
      </w:r>
      <w:r w:rsidRPr="00AB4367">
        <w:t>the Home Office, the IOPC—and there has been refined Home Office and statutory guidance to stop that problem.</w:t>
      </w:r>
    </w:p>
    <w:p w:rsidR="00147183" w:rsidRPr="00AB4367" w:rsidP="00BB660A">
      <w:pPr>
        <w:pStyle w:val="Question"/>
        <w:numPr>
          <w:ilvl w:val="0"/>
          <w:numId w:val="0"/>
        </w:numPr>
        <w:ind w:left="794"/>
      </w:pPr>
      <w:sdt>
        <w:sdtPr>
          <w:alias w:val="Member"/>
          <w:tag w:val="&lt;Member mnisId='420' dodsId='25691'&gt;"/>
          <w:id w:val="-553542760"/>
          <w:placeholder>
            <w:docPart w:val="DefaultPlaceholder_1081868574"/>
          </w:placeholder>
          <w:richText/>
        </w:sdtPr>
        <w:sdtContent>
          <w:r w:rsidRPr="00AB4367">
            <w:rPr>
              <w:b/>
            </w:rPr>
            <w:t>Chair:</w:t>
          </w:r>
        </w:sdtContent>
      </w:sdt>
      <w:r w:rsidRPr="00AB4367">
        <w:t xml:space="preserve"> Sorry to hurry you</w:t>
      </w:r>
      <w:r w:rsidRPr="00AB4367" w:rsidR="009963B3">
        <w:t xml:space="preserve"> slightly</w:t>
      </w:r>
      <w:r w:rsidRPr="00AB4367">
        <w:t>.</w:t>
      </w:r>
      <w:r w:rsidRPr="00AB4367" w:rsidR="0025015E">
        <w:t xml:space="preserve"> </w:t>
      </w:r>
      <w:r w:rsidRPr="00AB4367">
        <w:t>W</w:t>
      </w:r>
      <w:r w:rsidRPr="00AB4367" w:rsidR="00B11512">
        <w:t>e do need to hear fro</w:t>
      </w:r>
      <w:r w:rsidRPr="00AB4367">
        <w:t>m Mr Parr as well on this</w:t>
      </w:r>
      <w:r w:rsidRPr="00AB4367" w:rsidR="00B11512">
        <w:t xml:space="preserve"> and</w:t>
      </w:r>
      <w:r w:rsidRPr="00AB4367">
        <w:t xml:space="preserve"> move on.</w:t>
      </w:r>
      <w:r w:rsidRPr="00AB4367" w:rsidR="0025015E">
        <w:t xml:space="preserve"> </w:t>
      </w:r>
      <w:r w:rsidRPr="00AB4367">
        <w:t xml:space="preserve">Did you want </w:t>
      </w:r>
      <w:r w:rsidRPr="00AB4367" w:rsidR="009963B3">
        <w:t>to</w:t>
      </w:r>
      <w:r w:rsidRPr="00AB4367">
        <w:t xml:space="preserve"> complete that answer?</w:t>
      </w:r>
    </w:p>
    <w:p w:rsidR="00147183" w:rsidRPr="00AB4367" w:rsidP="00BB660A">
      <w:pPr>
        <w:pStyle w:val="Answer"/>
      </w:pPr>
      <w:sdt>
        <w:sdtPr>
          <w:alias w:val="Witness"/>
          <w:id w:val="-1323421271"/>
          <w:placeholder>
            <w:docPart w:val="DefaultPlaceholder_1081868574"/>
          </w:placeholder>
          <w:richText/>
        </w:sdtPr>
        <w:sdtContent>
          <w:r w:rsidRPr="00AB4367">
            <w:rPr>
              <w:b/>
              <w:i/>
            </w:rPr>
            <w:t>Craig Guildford:</w:t>
          </w:r>
        </w:sdtContent>
      </w:sdt>
      <w:r w:rsidRPr="00AB4367">
        <w:t xml:space="preserve"> I will stop.</w:t>
      </w:r>
    </w:p>
    <w:p w:rsidR="00CC10FC" w:rsidP="00BB660A">
      <w:pPr>
        <w:pStyle w:val="Answer"/>
      </w:pPr>
      <w:sdt>
        <w:sdtPr>
          <w:alias w:val="Witness"/>
          <w:id w:val="-2119134570"/>
          <w:placeholder>
            <w:docPart w:val="DefaultPlaceholder_1081868574"/>
          </w:placeholder>
          <w:richText/>
        </w:sdtPr>
        <w:sdtContent>
          <w:r w:rsidRPr="00AB4367" w:rsidR="00147183">
            <w:rPr>
              <w:b/>
              <w:i/>
            </w:rPr>
            <w:t>Matt Parr:</w:t>
          </w:r>
        </w:sdtContent>
      </w:sdt>
      <w:r w:rsidRPr="00AB4367" w:rsidR="00147183">
        <w:t xml:space="preserve"> I will be brief.</w:t>
      </w:r>
      <w:r w:rsidRPr="00AB4367" w:rsidR="0025015E">
        <w:t xml:space="preserve"> </w:t>
      </w:r>
      <w:r w:rsidRPr="00AB4367" w:rsidR="00147183">
        <w:t xml:space="preserve">Going back slightly to your earlier question, I came into policing about four or five years ago from a background with a safety culture and a learning </w:t>
      </w:r>
      <w:r w:rsidRPr="00AB4367" w:rsidR="009963B3">
        <w:t>culture</w:t>
      </w:r>
      <w:r w:rsidRPr="00AB4367" w:rsidR="00147183">
        <w:t xml:space="preserve"> much </w:t>
      </w:r>
      <w:r w:rsidRPr="00AB4367" w:rsidR="009963B3">
        <w:t>more</w:t>
      </w:r>
      <w:r w:rsidRPr="00AB4367" w:rsidR="00147183">
        <w:t xml:space="preserve"> akin to the aviation industry than policing</w:t>
      </w:r>
      <w:r w:rsidRPr="00AB4367" w:rsidR="004B73D1">
        <w:t xml:space="preserve">. </w:t>
      </w:r>
      <w:r w:rsidRPr="00AB4367" w:rsidR="00147183">
        <w:t xml:space="preserve">I was </w:t>
      </w:r>
      <w:r w:rsidRPr="00AB4367" w:rsidR="009963B3">
        <w:t>initially</w:t>
      </w:r>
      <w:r w:rsidRPr="00AB4367" w:rsidR="00147183">
        <w:t xml:space="preserve"> shocked at what Craig described as a </w:t>
      </w:r>
      <w:r w:rsidRPr="00AB4367" w:rsidR="009963B3">
        <w:t>defensive</w:t>
      </w:r>
      <w:r w:rsidRPr="00AB4367" w:rsidR="00147183">
        <w:t xml:space="preserve">, </w:t>
      </w:r>
      <w:r w:rsidRPr="00AB4367" w:rsidR="009963B3">
        <w:t>hunkering</w:t>
      </w:r>
      <w:r w:rsidRPr="00AB4367" w:rsidR="00147183">
        <w:t>-down approach to learning</w:t>
      </w:r>
      <w:r w:rsidRPr="00AB4367" w:rsidR="009963B3">
        <w:t xml:space="preserve"> fro</w:t>
      </w:r>
      <w:r w:rsidRPr="00AB4367" w:rsidR="00147183">
        <w:t>m things that go wrong.</w:t>
      </w:r>
      <w:r w:rsidRPr="00AB4367" w:rsidR="0025015E">
        <w:t xml:space="preserve"> </w:t>
      </w:r>
      <w:r w:rsidRPr="00AB4367" w:rsidR="00147183">
        <w:t xml:space="preserve">I remember </w:t>
      </w:r>
      <w:r w:rsidRPr="00AB4367" w:rsidR="009963B3">
        <w:t>someone</w:t>
      </w:r>
      <w:r w:rsidRPr="00AB4367" w:rsidR="00147183">
        <w:t xml:space="preserve"> early on describing the feeling they had.</w:t>
      </w:r>
      <w:r w:rsidRPr="00AB4367" w:rsidR="0025015E">
        <w:t xml:space="preserve"> </w:t>
      </w:r>
      <w:r w:rsidRPr="00AB4367" w:rsidR="009963B3">
        <w:t>Senior</w:t>
      </w:r>
      <w:r w:rsidRPr="00AB4367" w:rsidR="00147183">
        <w:t xml:space="preserve"> police officers recognised that this was not healthy but often felt themselves to be victims of the system, as Craig </w:t>
      </w:r>
      <w:r w:rsidRPr="00AB4367" w:rsidR="00B11512">
        <w:t>has</w:t>
      </w:r>
      <w:r w:rsidRPr="00AB4367" w:rsidR="00147183">
        <w:t xml:space="preserve"> just described, </w:t>
      </w:r>
      <w:r>
        <w:t xml:space="preserve">and </w:t>
      </w:r>
      <w:r w:rsidRPr="00AB4367" w:rsidR="00147183">
        <w:t>of the procedures they were obliged to follow.</w:t>
      </w:r>
      <w:r w:rsidRPr="00AB4367" w:rsidR="0025015E">
        <w:t xml:space="preserve"> </w:t>
      </w:r>
    </w:p>
    <w:p w:rsidR="00B11512" w:rsidRPr="00AB4367" w:rsidP="00BB660A">
      <w:pPr>
        <w:pStyle w:val="Answer"/>
      </w:pPr>
      <w:r w:rsidRPr="00AB4367">
        <w:t xml:space="preserve">As I understand it, one of the key aims of the 2020 </w:t>
      </w:r>
      <w:r w:rsidRPr="00AB4367" w:rsidR="009963B3">
        <w:t>changes</w:t>
      </w:r>
      <w:r w:rsidRPr="00AB4367">
        <w:t xml:space="preserve"> is to try to take some of that away.</w:t>
      </w:r>
      <w:r w:rsidRPr="00AB4367" w:rsidR="0025015E">
        <w:t xml:space="preserve"> </w:t>
      </w:r>
      <w:r w:rsidRPr="00AB4367">
        <w:t xml:space="preserve">I find </w:t>
      </w:r>
      <w:r w:rsidR="00CC10FC">
        <w:t xml:space="preserve">in </w:t>
      </w:r>
      <w:r w:rsidRPr="00AB4367" w:rsidR="009963B3">
        <w:t>some</w:t>
      </w:r>
      <w:r w:rsidRPr="00AB4367">
        <w:t xml:space="preserve"> of the inspections that we have done</w:t>
      </w:r>
      <w:r w:rsidR="00CC10FC">
        <w:t xml:space="preserve"> that, very often, </w:t>
      </w:r>
      <w:r w:rsidRPr="00AB4367">
        <w:t>more junior people</w:t>
      </w:r>
      <w:r w:rsidR="00CC10FC">
        <w:t xml:space="preserve"> </w:t>
      </w:r>
      <w:r w:rsidRPr="00AB4367">
        <w:t>are slightly frightened</w:t>
      </w:r>
      <w:r w:rsidR="00CC10FC">
        <w:t xml:space="preserve">, </w:t>
      </w:r>
      <w:r w:rsidRPr="00AB4367">
        <w:t xml:space="preserve">or </w:t>
      </w:r>
      <w:r w:rsidR="00CC10FC">
        <w:t xml:space="preserve">have </w:t>
      </w:r>
      <w:r w:rsidRPr="00AB4367">
        <w:t>in the past been slightly frightened</w:t>
      </w:r>
      <w:r w:rsidR="00CC10FC">
        <w:t xml:space="preserve">, </w:t>
      </w:r>
      <w:r w:rsidRPr="00AB4367">
        <w:t xml:space="preserve">of the regulations and have </w:t>
      </w:r>
      <w:r w:rsidRPr="00AB4367" w:rsidR="009963B3">
        <w:t>felt</w:t>
      </w:r>
      <w:r w:rsidRPr="00AB4367">
        <w:t xml:space="preserve"> obliged </w:t>
      </w:r>
      <w:r w:rsidRPr="00AB4367">
        <w:t xml:space="preserve">to follow them rather than use their initiative, for fear of being consequently </w:t>
      </w:r>
      <w:r w:rsidRPr="00AB4367" w:rsidR="009963B3">
        <w:t>criticised</w:t>
      </w:r>
      <w:r w:rsidRPr="00AB4367">
        <w:t xml:space="preserve"> for getting it </w:t>
      </w:r>
      <w:r w:rsidRPr="00AB4367" w:rsidR="009963B3">
        <w:t>wrong</w:t>
      </w:r>
      <w:r w:rsidRPr="00AB4367">
        <w:t xml:space="preserve"> o</w:t>
      </w:r>
      <w:r w:rsidRPr="00AB4367" w:rsidR="009963B3">
        <w:t>r</w:t>
      </w:r>
      <w:r w:rsidRPr="00AB4367">
        <w:t xml:space="preserve"> covering something up.</w:t>
      </w:r>
    </w:p>
    <w:p w:rsidR="00147183" w:rsidRPr="00AB4367" w:rsidP="00BB660A">
      <w:pPr>
        <w:pStyle w:val="Answer"/>
      </w:pPr>
      <w:r w:rsidRPr="00AB4367">
        <w:t>We have inspections.</w:t>
      </w:r>
      <w:r w:rsidRPr="00AB4367" w:rsidR="0025015E">
        <w:t xml:space="preserve"> </w:t>
      </w:r>
      <w:r w:rsidRPr="00AB4367">
        <w:t>We are very interested in communication with the public</w:t>
      </w:r>
      <w:r w:rsidR="00CC10FC">
        <w:t xml:space="preserve"> and, </w:t>
      </w:r>
      <w:r w:rsidRPr="00AB4367">
        <w:t>if you make a complaint</w:t>
      </w:r>
      <w:r w:rsidR="00CC10FC">
        <w:t xml:space="preserve">, in </w:t>
      </w:r>
      <w:r w:rsidRPr="00AB4367">
        <w:t xml:space="preserve">the nature of the </w:t>
      </w:r>
      <w:r w:rsidRPr="00AB4367" w:rsidR="00B11512">
        <w:t>communication</w:t>
      </w:r>
      <w:r w:rsidRPr="00AB4367">
        <w:t xml:space="preserve"> you get back</w:t>
      </w:r>
      <w:r w:rsidRPr="00AB4367" w:rsidR="004B73D1">
        <w:t>. T</w:t>
      </w:r>
      <w:r w:rsidRPr="00AB4367">
        <w:t xml:space="preserve">here are some good </w:t>
      </w:r>
      <w:r w:rsidRPr="00AB4367" w:rsidR="009963B3">
        <w:t>examples</w:t>
      </w:r>
      <w:r w:rsidR="00CC10FC">
        <w:t xml:space="preserve">, </w:t>
      </w:r>
      <w:r w:rsidRPr="00AB4367">
        <w:t xml:space="preserve">but in general I do </w:t>
      </w:r>
      <w:r w:rsidRPr="00AB4367" w:rsidR="009963B3">
        <w:t>not</w:t>
      </w:r>
      <w:r w:rsidRPr="00AB4367" w:rsidR="00B11512">
        <w:t xml:space="preserve"> th</w:t>
      </w:r>
      <w:r w:rsidRPr="00AB4367" w:rsidR="009963B3">
        <w:t>in</w:t>
      </w:r>
      <w:r w:rsidRPr="00AB4367" w:rsidR="00B11512">
        <w:t>k</w:t>
      </w:r>
      <w:r w:rsidRPr="00AB4367">
        <w:t xml:space="preserve"> it is </w:t>
      </w:r>
      <w:r w:rsidR="00CC10FC">
        <w:t xml:space="preserve">of </w:t>
      </w:r>
      <w:r w:rsidRPr="00AB4367">
        <w:t>a particularly high standard</w:t>
      </w:r>
      <w:r w:rsidR="00CC10FC">
        <w:t xml:space="preserve">, </w:t>
      </w:r>
      <w:r w:rsidRPr="00AB4367">
        <w:t>and we have seen</w:t>
      </w:r>
      <w:r w:rsidRPr="00AB4367" w:rsidR="00B11512">
        <w:t xml:space="preserve"> some</w:t>
      </w:r>
      <w:r w:rsidRPr="00AB4367">
        <w:t xml:space="preserve"> </w:t>
      </w:r>
      <w:r w:rsidR="00CC10FC">
        <w:t xml:space="preserve">really </w:t>
      </w:r>
      <w:r w:rsidRPr="00AB4367">
        <w:t xml:space="preserve">patchy performance in some </w:t>
      </w:r>
      <w:r w:rsidRPr="00AB4367" w:rsidR="009963B3">
        <w:t>places</w:t>
      </w:r>
      <w:r w:rsidRPr="00AB4367">
        <w:t xml:space="preserve">, </w:t>
      </w:r>
      <w:r w:rsidRPr="00AB4367" w:rsidR="00B11512">
        <w:t>or</w:t>
      </w:r>
      <w:r w:rsidRPr="00AB4367">
        <w:t xml:space="preserve"> we have done in the past.</w:t>
      </w:r>
      <w:r w:rsidRPr="00AB4367" w:rsidR="0025015E">
        <w:t xml:space="preserve"> </w:t>
      </w:r>
      <w:r w:rsidRPr="00AB4367">
        <w:t>We will</w:t>
      </w:r>
      <w:r w:rsidRPr="00AB4367" w:rsidR="009963B3">
        <w:t xml:space="preserve"> </w:t>
      </w:r>
      <w:r w:rsidRPr="00AB4367">
        <w:t xml:space="preserve">see again </w:t>
      </w:r>
      <w:r w:rsidR="00CC10FC">
        <w:t xml:space="preserve">the </w:t>
      </w:r>
      <w:r w:rsidRPr="00AB4367">
        <w:t xml:space="preserve">next </w:t>
      </w:r>
      <w:r w:rsidRPr="00AB4367" w:rsidR="009963B3">
        <w:t>time</w:t>
      </w:r>
      <w:r w:rsidRPr="00AB4367">
        <w:t xml:space="preserve"> we come to inspect it.</w:t>
      </w:r>
    </w:p>
    <w:p w:rsidR="00147183" w:rsidRPr="00AB4367" w:rsidP="00BB660A">
      <w:pPr>
        <w:pStyle w:val="Question"/>
      </w:pPr>
      <w:sdt>
        <w:sdtPr>
          <w:alias w:val="Member"/>
          <w:tag w:val="&lt;Member mnisId='1533' dodsId='35928'&gt;"/>
          <w:id w:val="-147750959"/>
          <w:placeholder>
            <w:docPart w:val="DefaultPlaceholder_1081868574"/>
          </w:placeholder>
          <w:richText/>
        </w:sdtPr>
        <w:sdtContent>
          <w:r w:rsidRPr="00AB4367">
            <w:rPr>
              <w:b/>
            </w:rPr>
            <w:t>Dame Diana Johnson:</w:t>
          </w:r>
        </w:sdtContent>
      </w:sdt>
      <w:r w:rsidRPr="00AB4367">
        <w:t xml:space="preserve"> Could </w:t>
      </w:r>
      <w:r w:rsidRPr="00AB4367" w:rsidR="009963B3">
        <w:t xml:space="preserve">I ask </w:t>
      </w:r>
      <w:r w:rsidRPr="00AB4367">
        <w:t xml:space="preserve">a quick question about </w:t>
      </w:r>
      <w:r w:rsidRPr="00AB4367" w:rsidR="00B434DE">
        <w:t>apologies</w:t>
      </w:r>
      <w:r w:rsidRPr="00AB4367">
        <w:t>, because that has been referred to a number of times</w:t>
      </w:r>
      <w:r w:rsidRPr="00AB4367" w:rsidR="00B11512">
        <w:t>?</w:t>
      </w:r>
      <w:r w:rsidRPr="00AB4367" w:rsidR="0025015E">
        <w:t xml:space="preserve"> </w:t>
      </w:r>
      <w:r w:rsidR="00CC10FC">
        <w:t xml:space="preserve">To quote what </w:t>
      </w:r>
      <w:r w:rsidRPr="00AB4367">
        <w:t xml:space="preserve">Nick Glynn said to the Committee, he said that sorry </w:t>
      </w:r>
      <w:r w:rsidR="00CC10FC">
        <w:t>“</w:t>
      </w:r>
      <w:r w:rsidRPr="00AB4367">
        <w:t>is the hardest word for the police</w:t>
      </w:r>
      <w:r w:rsidR="00CC10FC">
        <w:t>”</w:t>
      </w:r>
      <w:r w:rsidRPr="00AB4367">
        <w:t xml:space="preserve"> and that many complainants </w:t>
      </w:r>
      <w:r w:rsidR="00CC10FC">
        <w:t xml:space="preserve">“will </w:t>
      </w:r>
      <w:r w:rsidRPr="00AB4367">
        <w:t>be satisfied with just an apology</w:t>
      </w:r>
      <w:r w:rsidR="00CC10FC">
        <w:t>”</w:t>
      </w:r>
      <w:r w:rsidRPr="00AB4367">
        <w:t>.</w:t>
      </w:r>
      <w:r w:rsidRPr="00AB4367" w:rsidR="0025015E">
        <w:t xml:space="preserve"> </w:t>
      </w:r>
      <w:r w:rsidRPr="00AB4367">
        <w:t>Do both of you think t</w:t>
      </w:r>
      <w:r w:rsidRPr="00AB4367" w:rsidR="006D45DE">
        <w:t xml:space="preserve">here is still a </w:t>
      </w:r>
      <w:r w:rsidRPr="00AB4367">
        <w:t>reluctance</w:t>
      </w:r>
      <w:r w:rsidRPr="00AB4367" w:rsidR="006D45DE">
        <w:t xml:space="preserve"> within policing to </w:t>
      </w:r>
      <w:r w:rsidRPr="00AB4367">
        <w:t>acc</w:t>
      </w:r>
      <w:r w:rsidRPr="00AB4367" w:rsidR="006D45DE">
        <w:t xml:space="preserve">ept responsibility for wrongdoing </w:t>
      </w:r>
      <w:r w:rsidRPr="00AB4367">
        <w:t>and</w:t>
      </w:r>
      <w:r w:rsidRPr="00AB4367" w:rsidR="006D45DE">
        <w:t xml:space="preserve"> to apologise</w:t>
      </w:r>
      <w:r w:rsidRPr="00AB4367" w:rsidR="00574BCD">
        <w:t>?</w:t>
      </w:r>
      <w:r w:rsidRPr="00AB4367" w:rsidR="0025015E">
        <w:t xml:space="preserve"> </w:t>
      </w:r>
      <w:r w:rsidRPr="00AB4367" w:rsidR="006D45DE">
        <w:t>Is it still the hardest word?</w:t>
      </w:r>
    </w:p>
    <w:p w:rsidR="00AB4367" w:rsidRPr="00AB4367" w:rsidP="00AB4367">
      <w:pPr>
        <w:pStyle w:val="Answer"/>
      </w:pPr>
      <w:sdt>
        <w:sdtPr>
          <w:alias w:val="Witness"/>
          <w:id w:val="-988096469"/>
          <w:placeholder>
            <w:docPart w:val="DefaultPlaceholder_1081868574"/>
          </w:placeholder>
          <w:richText/>
        </w:sdtPr>
        <w:sdtContent>
          <w:r w:rsidRPr="00AB4367" w:rsidR="00147183">
            <w:rPr>
              <w:b/>
              <w:i/>
            </w:rPr>
            <w:t>Craig Guildford:</w:t>
          </w:r>
        </w:sdtContent>
      </w:sdt>
      <w:r w:rsidRPr="00AB4367" w:rsidR="00147183">
        <w:t xml:space="preserve"> </w:t>
      </w:r>
      <w:r w:rsidRPr="00AB4367" w:rsidR="006D45DE">
        <w:t xml:space="preserve">I do not </w:t>
      </w:r>
      <w:r w:rsidRPr="00AB4367" w:rsidR="00147183">
        <w:t>think</w:t>
      </w:r>
      <w:r w:rsidRPr="00AB4367" w:rsidR="006D45DE">
        <w:t xml:space="preserve"> it is anymore at all.</w:t>
      </w:r>
      <w:r w:rsidRPr="00AB4367" w:rsidR="0025015E">
        <w:t xml:space="preserve"> </w:t>
      </w:r>
      <w:r w:rsidRPr="00AB4367" w:rsidR="006D45DE">
        <w:t>I think society has changed, the culture of the cops has changed and it is certainly heading in the right direction.</w:t>
      </w:r>
    </w:p>
    <w:p w:rsidR="00AB4367" w:rsidRPr="00AB4367" w:rsidP="00AB4367">
      <w:pPr>
        <w:pStyle w:val="Answer"/>
      </w:pPr>
      <w:sdt>
        <w:sdtPr>
          <w:alias w:val="Witness"/>
          <w:id w:val="-1577047010"/>
          <w:placeholder>
            <w:docPart w:val="2BA9914DB9EB4CE9AD587F27FDAF68E1"/>
          </w:placeholder>
          <w:richText/>
        </w:sdtPr>
        <w:sdtContent>
          <w:r w:rsidRPr="00AB4367">
            <w:rPr>
              <w:b/>
              <w:i/>
            </w:rPr>
            <w:t>Matt Parr:</w:t>
          </w:r>
        </w:sdtContent>
      </w:sdt>
      <w:r w:rsidRPr="00AB4367">
        <w:t xml:space="preserve"> I </w:t>
      </w:r>
      <w:r w:rsidR="00CC10FC">
        <w:t xml:space="preserve">would </w:t>
      </w:r>
      <w:r w:rsidRPr="00AB4367">
        <w:t>echo that. I agree with that. Increasingly, senior leaders I talk to recognise the value of doing that and are much more willing to do so.</w:t>
      </w:r>
    </w:p>
    <w:p w:rsidR="00AB4367" w:rsidRPr="00AB4367" w:rsidP="00AB4367">
      <w:pPr>
        <w:pStyle w:val="Question"/>
        <w:numPr>
          <w:ilvl w:val="0"/>
          <w:numId w:val="9"/>
        </w:numPr>
      </w:pPr>
      <w:sdt>
        <w:sdtPr>
          <w:alias w:val="Member"/>
          <w:tag w:val="&lt;Member mnisId='172' dodsId='25790'&gt;"/>
          <w:id w:val="915129679"/>
          <w:placeholder>
            <w:docPart w:val="2BA9914DB9EB4CE9AD587F27FDAF68E1"/>
          </w:placeholder>
          <w:richText/>
        </w:sdtPr>
        <w:sdtContent>
          <w:r w:rsidRPr="00AB4367">
            <w:rPr>
              <w:b/>
            </w:rPr>
            <w:t>Ms Diane Abbott:</w:t>
          </w:r>
        </w:sdtContent>
      </w:sdt>
      <w:r w:rsidRPr="00AB4367">
        <w:t xml:space="preserve"> I want to ask a question about timeliness. As you will both know, one of the things that has undermined public confidence in the complaints system is how long it all seems to take. This Committee has had written evidence from the IOPC talking about police officers delaying providing evidence to investigations. It is almost as if they are dragging their feet.</w:t>
      </w:r>
    </w:p>
    <w:p w:rsidR="00AB4367" w:rsidRPr="00AB4367" w:rsidP="00AB4367">
      <w:pPr>
        <w:pStyle w:val="QuestionCont"/>
      </w:pPr>
      <w:r w:rsidRPr="00AB4367">
        <w:t xml:space="preserve">Craig Guildford, do you share the IOPC’s concern that a substantial amount of the delays to investigations are caused by the police service? </w:t>
      </w:r>
      <w:r w:rsidR="00CC10FC">
        <w:t xml:space="preserve">If </w:t>
      </w:r>
      <w:r w:rsidRPr="00AB4367">
        <w:t xml:space="preserve">police officers are not dragging their feet, what </w:t>
      </w:r>
      <w:r w:rsidR="00CC10FC">
        <w:t xml:space="preserve">do both of you think </w:t>
      </w:r>
      <w:r w:rsidRPr="00AB4367">
        <w:t xml:space="preserve">are the key causes for delay </w:t>
      </w:r>
      <w:r w:rsidR="00CC10FC">
        <w:t xml:space="preserve">from </w:t>
      </w:r>
      <w:r w:rsidRPr="00AB4367">
        <w:t>the police force side in IOPC investigations?</w:t>
      </w:r>
    </w:p>
    <w:p w:rsidR="00AB4367" w:rsidRPr="00AB4367" w:rsidP="00AB4367">
      <w:pPr>
        <w:pStyle w:val="Answer"/>
      </w:pPr>
      <w:sdt>
        <w:sdtPr>
          <w:alias w:val="Witness"/>
          <w:id w:val="867105212"/>
          <w:placeholder>
            <w:docPart w:val="2BA9914DB9EB4CE9AD587F27FDAF68E1"/>
          </w:placeholder>
          <w:richText/>
        </w:sdtPr>
        <w:sdtContent>
          <w:r w:rsidRPr="00AB4367">
            <w:rPr>
              <w:b/>
              <w:i/>
            </w:rPr>
            <w:t>Craig Guildford:</w:t>
          </w:r>
        </w:sdtContent>
      </w:sdt>
      <w:r w:rsidRPr="00AB4367">
        <w:t xml:space="preserve"> Diane, that is a good question. I do not share that view about delays and the IOPC</w:t>
      </w:r>
      <w:r w:rsidR="00CC10FC">
        <w:t>,</w:t>
      </w:r>
      <w:r w:rsidRPr="00AB4367">
        <w:t xml:space="preserve"> but I was concerned by that perception. The </w:t>
      </w:r>
      <w:r w:rsidR="00CC10FC">
        <w:t>f</w:t>
      </w:r>
      <w:r w:rsidRPr="00AB4367">
        <w:t xml:space="preserve">ederation definitely </w:t>
      </w:r>
      <w:r w:rsidR="00CC10FC">
        <w:t xml:space="preserve">have their </w:t>
      </w:r>
      <w:r w:rsidRPr="00AB4367">
        <w:t>house in order. It is much more professional</w:t>
      </w:r>
      <w:r w:rsidR="00CC10FC">
        <w:t>,</w:t>
      </w:r>
      <w:r w:rsidRPr="00AB4367">
        <w:t xml:space="preserve"> with an officer who is now represented by an individual in every force. That professional </w:t>
      </w:r>
      <w:r w:rsidR="00CC10FC">
        <w:t>f</w:t>
      </w:r>
      <w:r w:rsidRPr="00AB4367">
        <w:t>ederation representative is much better trained and equipped, which is good for the system. That works well now.</w:t>
      </w:r>
    </w:p>
    <w:p w:rsidR="00AB4367" w:rsidRPr="00AB4367" w:rsidP="00AB4367">
      <w:pPr>
        <w:pStyle w:val="Answer"/>
      </w:pPr>
      <w:r w:rsidRPr="00AB4367">
        <w:t>I am concerned if we have any delays in providing that information</w:t>
      </w:r>
      <w:r w:rsidR="00CC10FC">
        <w:t xml:space="preserve">, </w:t>
      </w:r>
      <w:r w:rsidRPr="00AB4367">
        <w:t xml:space="preserve">but </w:t>
      </w:r>
      <w:r w:rsidR="00CC10FC">
        <w:t xml:space="preserve">in terms of that </w:t>
      </w:r>
      <w:r w:rsidRPr="00AB4367">
        <w:t>perception</w:t>
      </w:r>
      <w:r w:rsidR="00CC10FC">
        <w:t xml:space="preserve">, what we did with </w:t>
      </w:r>
      <w:r w:rsidRPr="00AB4367">
        <w:t>the regulations</w:t>
      </w:r>
      <w:r w:rsidR="00CC10FC">
        <w:t>,</w:t>
      </w:r>
      <w:r w:rsidRPr="00AB4367">
        <w:t xml:space="preserve"> and working together, </w:t>
      </w:r>
      <w:r w:rsidR="00CC10FC">
        <w:t xml:space="preserve">was that </w:t>
      </w:r>
      <w:r w:rsidRPr="00AB4367">
        <w:t>we introduced a new regulation, which was the duty to co-operate as a witness. That places a positive obligation on us all as cops to make sure we co-operate and provide information and assistance in a timely way.</w:t>
      </w:r>
    </w:p>
    <w:p w:rsidR="00AB4367" w:rsidRPr="00AB4367" w:rsidP="00AB4367">
      <w:pPr>
        <w:pStyle w:val="Answer"/>
      </w:pPr>
      <w:r w:rsidRPr="00AB4367">
        <w:t>I tend to find with the IOPC that</w:t>
      </w:r>
      <w:r w:rsidR="00CC10FC">
        <w:t xml:space="preserve">, </w:t>
      </w:r>
      <w:r w:rsidRPr="00AB4367">
        <w:t>on occasions</w:t>
      </w:r>
      <w:r w:rsidR="00CC10FC">
        <w:t xml:space="preserve">, </w:t>
      </w:r>
      <w:r w:rsidRPr="00AB4367">
        <w:t xml:space="preserve">the senior investigators lack a little bit of pressuring influence that they can bring to bear on timeliness. </w:t>
      </w:r>
      <w:r w:rsidR="00CC10FC">
        <w:t xml:space="preserve">In the cases that I know </w:t>
      </w:r>
      <w:r w:rsidRPr="00AB4367">
        <w:t>personally</w:t>
      </w:r>
      <w:r w:rsidR="00CC10FC">
        <w:t xml:space="preserve">, </w:t>
      </w:r>
      <w:r w:rsidRPr="00AB4367">
        <w:t>where I am friending individuals</w:t>
      </w:r>
      <w:r w:rsidR="00CC10FC">
        <w:t xml:space="preserve">, </w:t>
      </w:r>
      <w:r w:rsidRPr="00AB4367">
        <w:t xml:space="preserve">and </w:t>
      </w:r>
      <w:r w:rsidR="00CC10FC">
        <w:t xml:space="preserve">that are going to </w:t>
      </w:r>
      <w:r w:rsidRPr="00AB4367">
        <w:t xml:space="preserve">run on for about three and a half </w:t>
      </w:r>
      <w:r w:rsidR="00CC10FC">
        <w:t xml:space="preserve">or </w:t>
      </w:r>
      <w:r w:rsidRPr="00AB4367">
        <w:t>four years</w:t>
      </w:r>
      <w:r w:rsidR="00CC10FC">
        <w:t xml:space="preserve">, it </w:t>
      </w:r>
      <w:r w:rsidRPr="00AB4367">
        <w:t>probably need</w:t>
      </w:r>
      <w:r w:rsidR="00CC10FC">
        <w:t>s</w:t>
      </w:r>
      <w:r w:rsidRPr="00AB4367">
        <w:t xml:space="preserve"> a proverbial tap on the bottom to move things along, Diane, if I am being perfectly frank.</w:t>
      </w:r>
    </w:p>
    <w:p w:rsidR="00AB4367" w:rsidRPr="00AB4367" w:rsidP="00AB4367">
      <w:pPr>
        <w:pStyle w:val="Answer"/>
      </w:pPr>
      <w:r w:rsidRPr="00AB4367">
        <w:t xml:space="preserve">The second aspect with the IOPC on occasions is workload. Clearly, a death or serious injury will take priority and, quite rightly, </w:t>
      </w:r>
      <w:r w:rsidR="00CC10FC">
        <w:t xml:space="preserve">if there is </w:t>
      </w:r>
      <w:r w:rsidRPr="00AB4367">
        <w:t>a police shooting</w:t>
      </w:r>
      <w:r w:rsidR="00CC10FC">
        <w:t xml:space="preserve">, that </w:t>
      </w:r>
      <w:r w:rsidRPr="00AB4367">
        <w:t xml:space="preserve">will need a surge in resources. But </w:t>
      </w:r>
      <w:r w:rsidR="00CC10FC">
        <w:t xml:space="preserve">to </w:t>
      </w:r>
      <w:r w:rsidRPr="00AB4367">
        <w:t>give credit where it is due</w:t>
      </w:r>
      <w:r w:rsidR="00CC10FC">
        <w:t>, u</w:t>
      </w:r>
      <w:r w:rsidRPr="00AB4367">
        <w:t>nder the leadership of Mr Lockwood, we have certainly seen some gargantuan progress</w:t>
      </w:r>
      <w:r w:rsidR="00CC10FC">
        <w:t xml:space="preserve">, and it </w:t>
      </w:r>
      <w:r w:rsidRPr="00AB4367">
        <w:t>needs to keep being pushed.</w:t>
      </w:r>
    </w:p>
    <w:p w:rsidR="00AB4367" w:rsidRPr="00AB4367" w:rsidP="00AB4367">
      <w:pPr>
        <w:pStyle w:val="Answer"/>
      </w:pPr>
      <w:sdt>
        <w:sdtPr>
          <w:alias w:val="Witness"/>
          <w:id w:val="153113820"/>
          <w:placeholder>
            <w:docPart w:val="2BA9914DB9EB4CE9AD587F27FDAF68E1"/>
          </w:placeholder>
          <w:richText/>
        </w:sdtPr>
        <w:sdtContent>
          <w:r w:rsidRPr="00AB4367">
            <w:rPr>
              <w:b/>
              <w:i/>
            </w:rPr>
            <w:t>Matt Parr:</w:t>
          </w:r>
        </w:sdtContent>
      </w:sdt>
      <w:r w:rsidRPr="00AB4367">
        <w:t xml:space="preserve"> I do not have anything to add to that, Chair, I am afraid. It is not something we have inspected against</w:t>
      </w:r>
      <w:r w:rsidR="00CC10FC">
        <w:t xml:space="preserve">, </w:t>
      </w:r>
      <w:r w:rsidRPr="00AB4367">
        <w:t>and I do not have any evidence.</w:t>
      </w:r>
    </w:p>
    <w:p w:rsidR="00AB4367" w:rsidRPr="00AB4367" w:rsidP="00AB4367">
      <w:pPr>
        <w:pStyle w:val="Remark"/>
      </w:pPr>
      <w:sdt>
        <w:sdtPr>
          <w:alias w:val="Member"/>
          <w:tag w:val="&lt;Member mnisId='420' dodsId='25691'&gt;"/>
          <w:id w:val="1455281595"/>
          <w:placeholder>
            <w:docPart w:val="2BA9914DB9EB4CE9AD587F27FDAF68E1"/>
          </w:placeholder>
          <w:richText/>
        </w:sdtPr>
        <w:sdtContent>
          <w:r w:rsidRPr="00AB4367">
            <w:rPr>
              <w:b/>
            </w:rPr>
            <w:t>Chair:</w:t>
          </w:r>
        </w:sdtContent>
      </w:sdt>
      <w:r w:rsidRPr="00AB4367">
        <w:t xml:space="preserve"> That is fine. Short answers are good.</w:t>
      </w:r>
    </w:p>
    <w:p w:rsidR="00AB4367" w:rsidRPr="00AB4367" w:rsidP="00AB4367">
      <w:pPr>
        <w:pStyle w:val="Question"/>
        <w:numPr>
          <w:ilvl w:val="0"/>
          <w:numId w:val="9"/>
        </w:numPr>
      </w:pPr>
      <w:sdt>
        <w:sdtPr>
          <w:alias w:val="Member"/>
          <w:tag w:val="&lt;Member mnisId='4826' dodsId=''&gt;"/>
          <w:id w:val="1628884757"/>
          <w:placeholder>
            <w:docPart w:val="2BA9914DB9EB4CE9AD587F27FDAF68E1"/>
          </w:placeholder>
          <w:richText/>
        </w:sdtPr>
        <w:sdtContent>
          <w:r w:rsidRPr="00AB4367">
            <w:rPr>
              <w:b/>
            </w:rPr>
            <w:t>Laura Farris:</w:t>
          </w:r>
        </w:sdtContent>
      </w:sdt>
      <w:r w:rsidRPr="00AB4367">
        <w:t xml:space="preserve"> If I could pick up on that time limit issue, the time </w:t>
      </w:r>
      <w:r w:rsidR="00CC10FC">
        <w:t xml:space="preserve">taken </w:t>
      </w:r>
      <w:r w:rsidRPr="00AB4367">
        <w:t>for police investigations is exceptionally lengthy. I heard you say in an earlier answer that 12 to 18 months was something of a norm, although you are working towards less. Is there a sufficient method for differentiation between a performance-based complaint and a conduct-based complaint? Does the police force in general lack the agility to deal with</w:t>
      </w:r>
      <w:r w:rsidR="00CC10FC">
        <w:t xml:space="preserve"> what is</w:t>
      </w:r>
      <w:r w:rsidRPr="00AB4367">
        <w:t xml:space="preserve">, as the Chair mentioned, sometimes </w:t>
      </w:r>
      <w:r w:rsidR="00CC10FC">
        <w:t xml:space="preserve">just </w:t>
      </w:r>
      <w:r w:rsidRPr="00AB4367">
        <w:t>a complaint about a police officer not acting properly on the ground and in the situation? Would that be a fair criticism?</w:t>
      </w:r>
    </w:p>
    <w:p w:rsidR="00AB4367" w:rsidRPr="00AB4367" w:rsidP="00AB4367">
      <w:pPr>
        <w:pStyle w:val="Answer"/>
      </w:pPr>
      <w:sdt>
        <w:sdtPr>
          <w:alias w:val="Witness"/>
          <w:id w:val="-1842847518"/>
          <w:placeholder>
            <w:docPart w:val="2BA9914DB9EB4CE9AD587F27FDAF68E1"/>
          </w:placeholder>
          <w:richText/>
        </w:sdtPr>
        <w:sdtContent>
          <w:r w:rsidRPr="00AB4367">
            <w:rPr>
              <w:b/>
              <w:i/>
            </w:rPr>
            <w:t>Craig Guildford:</w:t>
          </w:r>
        </w:sdtContent>
      </w:sdt>
      <w:r w:rsidRPr="00AB4367">
        <w:t xml:space="preserve"> </w:t>
      </w:r>
      <w:r w:rsidR="00CC10FC">
        <w:t>I don’t think so</w:t>
      </w:r>
      <w:r w:rsidRPr="00AB4367">
        <w:t xml:space="preserve">. To pick up on your points, the average now when it goes to the IOPC is about eight months. When I was talking about 12 to 18 months, that was one case I am involved in, friending two people. We have just had a letter to say it will take another 12 to 18 months, which is quite exceptional. Those </w:t>
      </w:r>
      <w:r w:rsidR="00CC10FC">
        <w:t xml:space="preserve">are the </w:t>
      </w:r>
      <w:r w:rsidRPr="00AB4367">
        <w:t xml:space="preserve">ones </w:t>
      </w:r>
      <w:r w:rsidR="00CC10FC">
        <w:t xml:space="preserve">that </w:t>
      </w:r>
      <w:r w:rsidRPr="00AB4367">
        <w:t>need some strategic focus.</w:t>
      </w:r>
    </w:p>
    <w:p w:rsidR="00CC10FC" w:rsidP="00AB4367">
      <w:pPr>
        <w:pStyle w:val="Answer"/>
      </w:pPr>
      <w:r w:rsidRPr="00AB4367">
        <w:t>Going back to your question about performance and the conflation, we have changed the procedures to focus on decision</w:t>
      </w:r>
      <w:r>
        <w:t xml:space="preserve"> </w:t>
      </w:r>
      <w:r w:rsidRPr="00AB4367">
        <w:t xml:space="preserve">makers doing just what you said. If it is a lower-level performance/misconduct issue, they </w:t>
      </w:r>
      <w:r>
        <w:t xml:space="preserve">should </w:t>
      </w:r>
      <w:r w:rsidRPr="00AB4367">
        <w:t>deal with it now</w:t>
      </w:r>
      <w:r>
        <w:t xml:space="preserve"> and </w:t>
      </w:r>
      <w:r w:rsidRPr="00AB4367">
        <w:t xml:space="preserve">get on with it and </w:t>
      </w:r>
      <w:r>
        <w:t xml:space="preserve">should </w:t>
      </w:r>
      <w:r w:rsidRPr="00AB4367">
        <w:t xml:space="preserve">not take a long time to deal with it. That message is certainly loud and clear across the service and is welcomed. </w:t>
      </w:r>
    </w:p>
    <w:p w:rsidR="00AB4367" w:rsidRPr="00AB4367" w:rsidP="00AB4367">
      <w:pPr>
        <w:pStyle w:val="Answer"/>
      </w:pPr>
      <w:r w:rsidRPr="00AB4367">
        <w:t>You will always get one or two examples where you feel let down by an initial decision</w:t>
      </w:r>
      <w:r w:rsidR="00CC10FC">
        <w:t xml:space="preserve"> </w:t>
      </w:r>
      <w:r w:rsidRPr="00AB4367">
        <w:t>maker</w:t>
      </w:r>
      <w:r w:rsidR="00CC10FC">
        <w:t xml:space="preserve">, </w:t>
      </w:r>
      <w:r w:rsidRPr="00AB4367">
        <w:t>and I do as chief on occasions, but the fundamental issue is pushing the cultural change, which we have been trying to do.</w:t>
      </w:r>
    </w:p>
    <w:p w:rsidR="00AB4367" w:rsidRPr="00AB4367" w:rsidP="00AB4367">
      <w:pPr>
        <w:pStyle w:val="Question"/>
        <w:numPr>
          <w:ilvl w:val="0"/>
          <w:numId w:val="9"/>
        </w:numPr>
      </w:pPr>
      <w:sdt>
        <w:sdtPr>
          <w:alias w:val="Member"/>
          <w:tag w:val="&lt;Member mnisId='4826' dodsId=''&gt;"/>
          <w:id w:val="-712659895"/>
          <w:placeholder>
            <w:docPart w:val="2BA9914DB9EB4CE9AD587F27FDAF68E1"/>
          </w:placeholder>
          <w:richText/>
        </w:sdtPr>
        <w:sdtContent>
          <w:r w:rsidRPr="00AB4367">
            <w:rPr>
              <w:b/>
            </w:rPr>
            <w:t>Laura Farris:</w:t>
          </w:r>
        </w:sdtContent>
      </w:sdt>
      <w:r w:rsidRPr="00AB4367">
        <w:t xml:space="preserve"> On that point, how would somebody at the helm of a disciplinary investigation understand the complaint to be either performance or conduct-related</w:t>
      </w:r>
      <w:r w:rsidR="006B3183">
        <w:t xml:space="preserve"> </w:t>
      </w:r>
      <w:r w:rsidRPr="00AB4367">
        <w:t xml:space="preserve">and </w:t>
      </w:r>
      <w:r w:rsidR="006B3183">
        <w:t xml:space="preserve">how </w:t>
      </w:r>
      <w:r w:rsidRPr="00AB4367">
        <w:t xml:space="preserve">the dividing line </w:t>
      </w:r>
      <w:r w:rsidR="006B3183">
        <w:t xml:space="preserve">would </w:t>
      </w:r>
      <w:r w:rsidRPr="00AB4367">
        <w:t>fall?</w:t>
      </w:r>
    </w:p>
    <w:p w:rsidR="00AB4367" w:rsidRPr="00AB4367" w:rsidP="00AB4367">
      <w:pPr>
        <w:pStyle w:val="Answer"/>
      </w:pPr>
      <w:sdt>
        <w:sdtPr>
          <w:alias w:val="Witness"/>
          <w:id w:val="1769117438"/>
          <w:placeholder>
            <w:docPart w:val="2BA9914DB9EB4CE9AD587F27FDAF68E1"/>
          </w:placeholder>
          <w:richText/>
        </w:sdtPr>
        <w:sdtContent>
          <w:r w:rsidRPr="00AB4367">
            <w:rPr>
              <w:b/>
              <w:i/>
            </w:rPr>
            <w:t>Craig Guildford:</w:t>
          </w:r>
        </w:sdtContent>
      </w:sdt>
      <w:r w:rsidRPr="00AB4367">
        <w:t xml:space="preserve"> That is </w:t>
      </w:r>
      <w:r w:rsidR="006B3183">
        <w:t xml:space="preserve">really </w:t>
      </w:r>
      <w:r w:rsidRPr="00AB4367">
        <w:t xml:space="preserve">easy. Initially, it comes in, </w:t>
      </w:r>
      <w:r w:rsidR="006B3183">
        <w:t xml:space="preserve">and </w:t>
      </w:r>
      <w:r w:rsidRPr="00AB4367">
        <w:t>it is assessed</w:t>
      </w:r>
      <w:r w:rsidR="006B3183">
        <w:t>. T</w:t>
      </w:r>
      <w:r w:rsidRPr="00AB4367">
        <w:t>here is a small piece of scoping to be done</w:t>
      </w:r>
      <w:r w:rsidR="006B3183">
        <w:t xml:space="preserve">, </w:t>
      </w:r>
      <w:r w:rsidRPr="00AB4367">
        <w:t xml:space="preserve">and then an </w:t>
      </w:r>
      <w:r w:rsidRPr="00AB4367">
        <w:t>experienced decision</w:t>
      </w:r>
      <w:r w:rsidR="006B3183">
        <w:t xml:space="preserve"> </w:t>
      </w:r>
      <w:r w:rsidRPr="00AB4367">
        <w:t>maker</w:t>
      </w:r>
      <w:r w:rsidR="006B3183">
        <w:t xml:space="preserve">, </w:t>
      </w:r>
      <w:r w:rsidRPr="00AB4367">
        <w:t>in every force across the country</w:t>
      </w:r>
      <w:r w:rsidR="006B3183">
        <w:t xml:space="preserve">, </w:t>
      </w:r>
      <w:r w:rsidRPr="00AB4367">
        <w:t xml:space="preserve">consistently decides in which direction it will go. </w:t>
      </w:r>
      <w:r w:rsidR="006B3183">
        <w:t xml:space="preserve">They can now, as we </w:t>
      </w:r>
      <w:r w:rsidRPr="00AB4367">
        <w:t>have changed the regulations</w:t>
      </w:r>
      <w:r w:rsidR="006B3183">
        <w:t xml:space="preserve">, </w:t>
      </w:r>
      <w:r w:rsidRPr="00AB4367">
        <w:t>direct it into “practice requires improvement”—in other words, an expeditious response—as opposed to a formalised</w:t>
      </w:r>
      <w:r w:rsidR="006B3183">
        <w:t xml:space="preserve">, </w:t>
      </w:r>
      <w:r w:rsidRPr="00AB4367">
        <w:t>lengthy investigation.</w:t>
      </w:r>
    </w:p>
    <w:p w:rsidR="00AB4367" w:rsidRPr="00AB4367" w:rsidP="00AB4367">
      <w:pPr>
        <w:pStyle w:val="Question"/>
        <w:numPr>
          <w:ilvl w:val="0"/>
          <w:numId w:val="9"/>
        </w:numPr>
      </w:pPr>
      <w:sdt>
        <w:sdtPr>
          <w:alias w:val="Member"/>
          <w:tag w:val="&lt;Member mnisId='4826' dodsId=''&gt;"/>
          <w:id w:val="1740749973"/>
          <w:placeholder>
            <w:docPart w:val="2BA9914DB9EB4CE9AD587F27FDAF68E1"/>
          </w:placeholder>
          <w:richText/>
        </w:sdtPr>
        <w:sdtContent>
          <w:r w:rsidRPr="00AB4367">
            <w:rPr>
              <w:b/>
            </w:rPr>
            <w:t>Laura Farris:</w:t>
          </w:r>
        </w:sdtContent>
      </w:sdt>
      <w:r w:rsidRPr="00AB4367">
        <w:t xml:space="preserve"> We have heard quite a lot of evidence about the asymmetry between the success of internally raised conduct-type issues and complaints that come in from the general public. Is there a mindset of resistance to complaints from the general public? Is that because they often come about in the context of, say, an arrest that is contested or other predictable contexts?</w:t>
      </w:r>
    </w:p>
    <w:p w:rsidR="00AB4367" w:rsidRPr="00AB4367" w:rsidP="00AB4367">
      <w:pPr>
        <w:pStyle w:val="Answer"/>
      </w:pPr>
      <w:sdt>
        <w:sdtPr>
          <w:alias w:val="Witness"/>
          <w:id w:val="-438826256"/>
          <w:placeholder>
            <w:docPart w:val="2BA9914DB9EB4CE9AD587F27FDAF68E1"/>
          </w:placeholder>
          <w:richText/>
        </w:sdtPr>
        <w:sdtContent>
          <w:r w:rsidRPr="00AB4367">
            <w:rPr>
              <w:b/>
              <w:i/>
            </w:rPr>
            <w:t>Craig Guildford:</w:t>
          </w:r>
        </w:sdtContent>
      </w:sdt>
      <w:r w:rsidRPr="00AB4367">
        <w:t xml:space="preserve"> You have to judge each one on its own merits. They are all different. As a service, we are the most transparent and accountable. People come from all over the world to look at us and to look at the system of the IOPC. I welcome the transparency and the accountability and being held to account. Look at some of the moves with body-worn video. That has massively helped things. If somebody says, “This has been wrong” with an arrest, particularly where force may have been used, playing the video fills some of those gaps and quickly allows us to get to the position of decision</w:t>
      </w:r>
      <w:r w:rsidR="006B3183">
        <w:t xml:space="preserve"> </w:t>
      </w:r>
      <w:r w:rsidRPr="00AB4367">
        <w:t>making.</w:t>
      </w:r>
    </w:p>
    <w:p w:rsidR="00AB4367" w:rsidRPr="00AB4367" w:rsidP="00AB4367">
      <w:pPr>
        <w:pStyle w:val="Question"/>
        <w:numPr>
          <w:ilvl w:val="0"/>
          <w:numId w:val="9"/>
        </w:numPr>
      </w:pPr>
      <w:sdt>
        <w:sdtPr>
          <w:alias w:val="Member"/>
          <w:tag w:val="&lt;Member mnisId='4826' dodsId=''&gt;"/>
          <w:id w:val="-1096948264"/>
          <w:placeholder>
            <w:docPart w:val="2BA9914DB9EB4CE9AD587F27FDAF68E1"/>
          </w:placeholder>
          <w:richText/>
        </w:sdtPr>
        <w:sdtContent>
          <w:r w:rsidRPr="00AB4367">
            <w:rPr>
              <w:b/>
            </w:rPr>
            <w:t>Laura Farris:</w:t>
          </w:r>
        </w:sdtContent>
      </w:sdt>
      <w:r w:rsidRPr="00AB4367">
        <w:t xml:space="preserve"> If </w:t>
      </w:r>
      <w:r w:rsidR="006B3183">
        <w:t xml:space="preserve">a </w:t>
      </w:r>
      <w:r w:rsidRPr="00AB4367">
        <w:t xml:space="preserve">member of the public </w:t>
      </w:r>
      <w:r w:rsidR="006B3183">
        <w:t xml:space="preserve">was </w:t>
      </w:r>
      <w:r w:rsidRPr="00AB4367">
        <w:t>watching this session, what would you wish them to understand about the fact that the data shows that if they were to submit a complaint, it would be far less likely to go anywhere than if another police officer raised a complaint?</w:t>
      </w:r>
    </w:p>
    <w:p w:rsidR="00AB4367" w:rsidRPr="00AB4367" w:rsidP="00AB4367">
      <w:pPr>
        <w:pStyle w:val="Answer"/>
      </w:pPr>
      <w:sdt>
        <w:sdtPr>
          <w:alias w:val="Witness"/>
          <w:id w:val="-14074168"/>
          <w:placeholder>
            <w:docPart w:val="2BA9914DB9EB4CE9AD587F27FDAF68E1"/>
          </w:placeholder>
          <w:richText/>
        </w:sdtPr>
        <w:sdtContent>
          <w:r w:rsidRPr="00AB4367">
            <w:rPr>
              <w:b/>
              <w:i/>
            </w:rPr>
            <w:t>Craig Guildford:</w:t>
          </w:r>
        </w:sdtContent>
      </w:sdt>
      <w:r w:rsidRPr="00AB4367">
        <w:t xml:space="preserve"> I have not seen that data, so I am not agreeing with you on that one. But I </w:t>
      </w:r>
      <w:r w:rsidR="006B3183">
        <w:t xml:space="preserve">would </w:t>
      </w:r>
      <w:r w:rsidRPr="00AB4367">
        <w:t xml:space="preserve">always say to the public that the police are the public and the public are the police. If you are not happy with the service you have received, I want you to </w:t>
      </w:r>
      <w:r w:rsidR="006B3183">
        <w:t xml:space="preserve">be able to </w:t>
      </w:r>
      <w:r w:rsidRPr="00AB4367">
        <w:t xml:space="preserve">ring the police and express that dissatisfaction. If you feel that you want to make a complaint, you absolutely should do. If you cannot make it to the police, you can go to the IOPC or you can go to a police and crime </w:t>
      </w:r>
      <w:r w:rsidR="001B4BCA">
        <w:t>commissioner</w:t>
      </w:r>
      <w:r w:rsidRPr="00AB4367">
        <w:t xml:space="preserve"> and make that complaint. You should do because we work on your behalf, not the other way around.</w:t>
      </w:r>
    </w:p>
    <w:p w:rsidR="00AB4367" w:rsidRPr="00AB4367" w:rsidP="00AB4367">
      <w:pPr>
        <w:pStyle w:val="Question"/>
        <w:numPr>
          <w:ilvl w:val="0"/>
          <w:numId w:val="9"/>
        </w:numPr>
      </w:pPr>
      <w:sdt>
        <w:sdtPr>
          <w:alias w:val="Member"/>
          <w:tag w:val="&lt;Member mnisId='420' dodsId='25691'&gt;"/>
          <w:id w:val="-1009443694"/>
          <w:placeholder>
            <w:docPart w:val="2BA9914DB9EB4CE9AD587F27FDAF68E1"/>
          </w:placeholder>
          <w:richText/>
        </w:sdtPr>
        <w:sdtContent>
          <w:r w:rsidRPr="00AB4367">
            <w:rPr>
              <w:b/>
            </w:rPr>
            <w:t>Chair:</w:t>
          </w:r>
        </w:sdtContent>
      </w:sdt>
      <w:r w:rsidRPr="00AB4367">
        <w:t xml:space="preserve"> Finally, to Craig Guildford, the National Black Police Association has given us evidence previously about how shocking it was that the professional standards departments often had no black or ethnic minority police officers or staff. Do you have the latest figures? I understand it was previously 63% of police forces that had no BME police officers or staff.</w:t>
      </w:r>
    </w:p>
    <w:p w:rsidR="00AB4367" w:rsidRPr="00AB4367" w:rsidP="00AB4367">
      <w:pPr>
        <w:pStyle w:val="Answer"/>
      </w:pPr>
      <w:sdt>
        <w:sdtPr>
          <w:alias w:val="Witness"/>
          <w:id w:val="-1541821195"/>
          <w:placeholder>
            <w:docPart w:val="2BA9914DB9EB4CE9AD587F27FDAF68E1"/>
          </w:placeholder>
          <w:richText/>
        </w:sdtPr>
        <w:sdtContent>
          <w:r w:rsidRPr="00AB4367">
            <w:rPr>
              <w:b/>
              <w:i/>
            </w:rPr>
            <w:t>Craig Guildford:</w:t>
          </w:r>
        </w:sdtContent>
      </w:sdt>
      <w:r w:rsidRPr="00AB4367">
        <w:t xml:space="preserve"> I do not have any further figures than that, Chair, but my encouragement to my fellow chiefs at the last council was to reflect on that statistic. There is competition in </w:t>
      </w:r>
      <w:r w:rsidR="006B3183">
        <w:t>m</w:t>
      </w:r>
      <w:r w:rsidRPr="00AB4367">
        <w:t xml:space="preserve">any specialist departments to attract members of the BAME community who are cops into those departments, but I have always had success doing that. If you listen to the views—which I have done extensively—of individuals from those communities who are members of the cops and who have been subject to </w:t>
      </w:r>
      <w:r w:rsidRPr="00AB4367">
        <w:t>the system, they would welcome that with open arms. It would have a positive beneficial effect on trust in the whole system from some of my colleagues.</w:t>
      </w:r>
    </w:p>
    <w:p w:rsidR="00AB4367" w:rsidRPr="00AB4367" w:rsidP="00AB4367">
      <w:pPr>
        <w:pStyle w:val="Question"/>
        <w:numPr>
          <w:ilvl w:val="0"/>
          <w:numId w:val="9"/>
        </w:numPr>
      </w:pPr>
      <w:sdt>
        <w:sdtPr>
          <w:alias w:val="Member"/>
          <w:tag w:val="&lt;Member mnisId='420' dodsId='25691'&gt;"/>
          <w:id w:val="-1418244247"/>
          <w:placeholder>
            <w:docPart w:val="2BA9914DB9EB4CE9AD587F27FDAF68E1"/>
          </w:placeholder>
          <w:richText/>
        </w:sdtPr>
        <w:sdtContent>
          <w:r w:rsidRPr="00AB4367">
            <w:rPr>
              <w:b/>
            </w:rPr>
            <w:t>Chair:</w:t>
          </w:r>
        </w:sdtContent>
      </w:sdt>
      <w:r w:rsidRPr="00AB4367">
        <w:t xml:space="preserve"> There has</w:t>
      </w:r>
      <w:r w:rsidR="006B3183">
        <w:t xml:space="preserve">, though, </w:t>
      </w:r>
      <w:r w:rsidRPr="00AB4367">
        <w:t>been a series of concerns raised over some time about the disproportionality in the misconduct system towards black and ethnic minority officers. We have raised concerns about it</w:t>
      </w:r>
      <w:r w:rsidR="006B3183">
        <w:t xml:space="preserve">, </w:t>
      </w:r>
      <w:r w:rsidRPr="00AB4367">
        <w:t xml:space="preserve">and </w:t>
      </w:r>
      <w:r w:rsidR="006B3183">
        <w:t xml:space="preserve">we </w:t>
      </w:r>
      <w:r w:rsidRPr="00AB4367">
        <w:t>have heard concerns about it. Is there any sign of that being taken seriously enough yet or that being turned around? The lack of progress on the proportionality within PSDs suggests that this still is not being taken seriously enough.</w:t>
      </w:r>
    </w:p>
    <w:p w:rsidR="00AB4367" w:rsidRPr="00AB4367" w:rsidP="00AB4367">
      <w:pPr>
        <w:pStyle w:val="Answer"/>
      </w:pPr>
      <w:sdt>
        <w:sdtPr>
          <w:alias w:val="Witness"/>
          <w:id w:val="218105251"/>
          <w:placeholder>
            <w:docPart w:val="2BA9914DB9EB4CE9AD587F27FDAF68E1"/>
          </w:placeholder>
          <w:richText/>
        </w:sdtPr>
        <w:sdtContent>
          <w:r w:rsidRPr="00AB4367">
            <w:rPr>
              <w:b/>
              <w:i/>
            </w:rPr>
            <w:t>Craig Guildford:</w:t>
          </w:r>
        </w:sdtContent>
      </w:sdt>
      <w:r w:rsidRPr="00AB4367">
        <w:t xml:space="preserve"> The proportionality of officers in PSDs is not the solution to this problem. We have changed the </w:t>
      </w:r>
      <w:r w:rsidR="00A37EF3">
        <w:t>system,</w:t>
      </w:r>
      <w:r w:rsidRPr="00AB4367">
        <w:t xml:space="preserve"> whereby an individual supervisor has to deal with the situation in front of them.</w:t>
      </w:r>
    </w:p>
    <w:p w:rsidR="00AB4367" w:rsidRPr="00AB4367" w:rsidP="00AB4367">
      <w:pPr>
        <w:pStyle w:val="Answer"/>
      </w:pPr>
      <w:r w:rsidRPr="00AB4367">
        <w:t>I have done a piece of work with the Black Police Association and DCC Phil Cain from North Yorkshire, who leads on some of those diversity issues. I have only just submitted my report on disproportionality to you because I have just finished the last feedback session to the officers</w:t>
      </w:r>
      <w:r w:rsidR="00A37EF3">
        <w:t xml:space="preserve">, </w:t>
      </w:r>
      <w:r w:rsidRPr="00AB4367">
        <w:t xml:space="preserve">who quite gracefully gave me a lot of their time and gave me the anecdotal evidence to put some meat on the bones. We did a 12-month data trawl across the system, based upon a report that was done three years ago. We found last year that there was disproportionality but </w:t>
      </w:r>
      <w:r w:rsidR="00A37EF3">
        <w:t xml:space="preserve">that </w:t>
      </w:r>
      <w:r w:rsidRPr="00AB4367">
        <w:t>it was at a much lower level. Across the forces, roughly the breakdown was a third of forces with no disproportionality whatsoever, a third with some disproportionality in the cases that went forward to an eventual hearing</w:t>
      </w:r>
      <w:r w:rsidR="00A37EF3">
        <w:t>,</w:t>
      </w:r>
      <w:r w:rsidRPr="00AB4367">
        <w:t xml:space="preserve"> and about a third with some disproportionality in that measure and also disproportionality in outcomes. The headline figure from that data trawl, which I have shared with all the focus groups, is that it is 1.39 times more likely that a BAME police officer would be subject to a misconduct investigation.</w:t>
      </w:r>
    </w:p>
    <w:p w:rsidR="00AB4367" w:rsidRPr="00AB4367" w:rsidP="00AB4367">
      <w:pPr>
        <w:pStyle w:val="Answer"/>
      </w:pPr>
      <w:r w:rsidRPr="00AB4367">
        <w:t>The bit in the system that I have changed deliberately looks at the outcomes</w:t>
      </w:r>
      <w:r w:rsidR="00A37EF3">
        <w:t xml:space="preserve">, </w:t>
      </w:r>
      <w:r w:rsidRPr="00AB4367">
        <w:t xml:space="preserve">and this is important. Disproportionality was greatest in the lower-level outcomes from a misconduct meeting or hearing. In other words, in my opinion, inappropriate cases were going through because, at the end of the process, the lower-level sanctions were prevalent. </w:t>
      </w:r>
      <w:r w:rsidR="00A94A43">
        <w:t>T</w:t>
      </w:r>
      <w:r w:rsidRPr="00AB4367">
        <w:t>he design of the new system and the “practice requires improvement” places a positive obligation on a supervisor to deal with issues in front of them. It allows the PSD to send cases back</w:t>
      </w:r>
      <w:r w:rsidR="00A94A43">
        <w:t xml:space="preserve">, </w:t>
      </w:r>
      <w:r w:rsidRPr="00AB4367">
        <w:t xml:space="preserve">and </w:t>
      </w:r>
      <w:r w:rsidR="00A94A43">
        <w:t xml:space="preserve">really </w:t>
      </w:r>
      <w:r w:rsidRPr="00AB4367">
        <w:t>focuses in on any issues of disproportionality.</w:t>
      </w:r>
    </w:p>
    <w:p w:rsidR="00AB4367" w:rsidRPr="00AB4367" w:rsidP="00AB4367">
      <w:pPr>
        <w:pStyle w:val="Answer"/>
      </w:pPr>
      <w:r w:rsidRPr="00AB4367">
        <w:t>I have shared 12 learning points with the group, which will help the system going forward. The trajectory is that the disproportionality is decreasing. The note of caution is that in some forces one or two people are the statistics, so it is low numbers, Chair.</w:t>
      </w:r>
    </w:p>
    <w:p w:rsidR="00AB4367" w:rsidRPr="00AB4367" w:rsidP="00AB4367">
      <w:pPr>
        <w:pStyle w:val="Remark"/>
      </w:pPr>
      <w:sdt>
        <w:sdtPr>
          <w:alias w:val="Member"/>
          <w:tag w:val="&lt;Member mnisId='420' dodsId='25691'&gt;"/>
          <w:id w:val="901944076"/>
          <w:placeholder>
            <w:docPart w:val="2BA9914DB9EB4CE9AD587F27FDAF68E1"/>
          </w:placeholder>
          <w:richText/>
        </w:sdtPr>
        <w:sdtContent>
          <w:r w:rsidRPr="00AB4367">
            <w:rPr>
              <w:b/>
            </w:rPr>
            <w:t>Chair:</w:t>
          </w:r>
        </w:sdtContent>
      </w:sdt>
      <w:r w:rsidRPr="00AB4367">
        <w:t xml:space="preserve"> Thank you</w:t>
      </w:r>
      <w:r w:rsidR="00A94A43">
        <w:t xml:space="preserve"> very much</w:t>
      </w:r>
      <w:r w:rsidRPr="00AB4367">
        <w:t>. We will move now on to our second panel. Thank you very much to Craig Guildford and Matt Parr for your evidence this morning.</w:t>
      </w:r>
    </w:p>
    <w:p w:rsidR="00AB4367" w:rsidRPr="00AB4367" w:rsidP="00AB4367">
      <w:pPr>
        <w:pStyle w:val="TitlePanel0"/>
      </w:pPr>
      <w:bookmarkStart w:id="1" w:name="Panel2"/>
      <w:r w:rsidRPr="00AB4367">
        <w:t>Examination of witnesses</w:t>
      </w:r>
    </w:p>
    <w:p w:rsidR="00AB4367" w:rsidRPr="00AB4367" w:rsidP="00AB4367">
      <w:pPr>
        <w:pStyle w:val="Para"/>
      </w:pPr>
      <w:r w:rsidRPr="00AB4367">
        <w:t>Witnesses: Michael Lockwood, Kathie Cashell and Claire Bassett</w:t>
      </w:r>
      <w:bookmarkEnd w:id="1"/>
      <w:r w:rsidRPr="00AB4367">
        <w:t>.</w:t>
      </w:r>
    </w:p>
    <w:p w:rsidR="00AB4367" w:rsidRPr="00AB4367" w:rsidP="00AB4367">
      <w:pPr>
        <w:pStyle w:val="Question"/>
        <w:numPr>
          <w:ilvl w:val="0"/>
          <w:numId w:val="9"/>
        </w:numPr>
      </w:pPr>
      <w:sdt>
        <w:sdtPr>
          <w:alias w:val="Member"/>
          <w:tag w:val="&lt;Member mnisId='420' dodsId='25691'&gt;"/>
          <w:id w:val="-42135540"/>
          <w:placeholder>
            <w:docPart w:val="2BA9914DB9EB4CE9AD587F27FDAF68E1"/>
          </w:placeholder>
          <w:richText/>
        </w:sdtPr>
        <w:sdtContent>
          <w:r w:rsidRPr="00AB4367">
            <w:rPr>
              <w:b/>
            </w:rPr>
            <w:t>Chair:</w:t>
          </w:r>
        </w:sdtContent>
      </w:sdt>
      <w:r w:rsidRPr="00AB4367">
        <w:t xml:space="preserve"> We </w:t>
      </w:r>
      <w:r w:rsidR="00A94A43">
        <w:t xml:space="preserve">now </w:t>
      </w:r>
      <w:r w:rsidRPr="00AB4367">
        <w:t>welcome our second panel. Thank you for joining us. We have with us in the room now Michael Lockwood, IOPC Director General, Claire Bassett, Deputy Director General, and Kathie Cashell, IOPC Director, Strategy and Impact, all from the IOPC. Welcome to you. We will begin with some questions on Operation Midland.</w:t>
      </w:r>
    </w:p>
    <w:p w:rsidR="00AB4367" w:rsidRPr="00AB4367" w:rsidP="00AB4367">
      <w:pPr>
        <w:pStyle w:val="Remark"/>
      </w:pPr>
      <w:sdt>
        <w:sdtPr>
          <w:alias w:val="Member"/>
          <w:tag w:val="&lt;Member mnisId='114' dodsId='25471'&gt;"/>
          <w:id w:val="-1053539046"/>
          <w:placeholder>
            <w:docPart w:val="2BA9914DB9EB4CE9AD587F27FDAF68E1"/>
          </w:placeholder>
          <w:richText/>
        </w:sdtPr>
        <w:sdtContent>
          <w:r w:rsidRPr="00AB4367">
            <w:rPr>
              <w:b/>
            </w:rPr>
            <w:t>Tim Loughton:</w:t>
          </w:r>
        </w:sdtContent>
      </w:sdt>
      <w:r w:rsidRPr="00AB4367">
        <w:t xml:space="preserve"> Good morning. Mr Lockwood, you will not be surprised that I want to ask about Operation Midland and the IOPC’s investigation. </w:t>
      </w:r>
      <w:r w:rsidR="00A94A43">
        <w:t>Do you think</w:t>
      </w:r>
      <w:r w:rsidRPr="00AB4367">
        <w:t xml:space="preserve"> your report, Operation Kentia, which was last produced in October 2019, </w:t>
      </w:r>
      <w:r w:rsidR="00A94A43">
        <w:t xml:space="preserve">is </w:t>
      </w:r>
      <w:r w:rsidRPr="00AB4367">
        <w:t>an exemplar in the standard of reports that the IOPC should be producing and in the way in which it was produced?</w:t>
      </w:r>
    </w:p>
    <w:p w:rsidR="00AB4367" w:rsidRPr="00AB4367" w:rsidP="00AB4367">
      <w:pPr>
        <w:pStyle w:val="Answer"/>
      </w:pPr>
      <w:sdt>
        <w:sdtPr>
          <w:alias w:val="Witness"/>
          <w:id w:val="1420066175"/>
          <w:placeholder>
            <w:docPart w:val="2BA9914DB9EB4CE9AD587F27FDAF68E1"/>
          </w:placeholder>
          <w:richText/>
        </w:sdtPr>
        <w:sdtContent>
          <w:r w:rsidRPr="00AB4367">
            <w:rPr>
              <w:b/>
              <w:i/>
            </w:rPr>
            <w:t>Michael Lockwood:</w:t>
          </w:r>
        </w:sdtContent>
      </w:sdt>
      <w:r w:rsidRPr="00AB4367">
        <w:t xml:space="preserve"> Our report on Operation Midland—Operation Kentia, as you referred to it—was a</w:t>
      </w:r>
      <w:r w:rsidR="00A94A43">
        <w:t xml:space="preserve"> very</w:t>
      </w:r>
      <w:r w:rsidRPr="00AB4367">
        <w:t xml:space="preserve"> comprehensive report. It involved some </w:t>
      </w:r>
      <w:r w:rsidR="00A94A43">
        <w:t xml:space="preserve">very </w:t>
      </w:r>
      <w:r w:rsidRPr="00AB4367">
        <w:t>experienced staff and decision</w:t>
      </w:r>
      <w:r w:rsidR="00A94A43">
        <w:t xml:space="preserve"> </w:t>
      </w:r>
      <w:r w:rsidRPr="00AB4367">
        <w:t>makers. It involved a multidisciplinary team of policy advisers</w:t>
      </w:r>
      <w:r w:rsidR="00A94A43">
        <w:t xml:space="preserve">, </w:t>
      </w:r>
      <w:r w:rsidRPr="00AB4367">
        <w:t xml:space="preserve">and it had strong legal input. Particular individuals in that team had expertise in applying and conducting property searches. It was an experienced team with something in the order of 70 years of experience. </w:t>
      </w:r>
      <w:r w:rsidR="00A94A43">
        <w:t>They</w:t>
      </w:r>
      <w:r w:rsidRPr="00AB4367">
        <w:t xml:space="preserve"> looked at a significant amount of information, including the unredacted report of Sir Richard Henriques, the HOLMES account and witness accounts. The report is 150 pages. It is a comprehensive report that is in the public domain for transparency reasons.</w:t>
      </w:r>
    </w:p>
    <w:p w:rsidR="00AB4367" w:rsidRPr="00AB4367" w:rsidP="00AB4367">
      <w:pPr>
        <w:pStyle w:val="Question"/>
        <w:numPr>
          <w:ilvl w:val="0"/>
          <w:numId w:val="9"/>
        </w:numPr>
      </w:pPr>
      <w:sdt>
        <w:sdtPr>
          <w:alias w:val="Member"/>
          <w:tag w:val="&lt;Member mnisId='114' dodsId='25471'&gt;"/>
          <w:id w:val="453146025"/>
          <w:placeholder>
            <w:docPart w:val="2BA9914DB9EB4CE9AD587F27FDAF68E1"/>
          </w:placeholder>
          <w:richText/>
        </w:sdtPr>
        <w:sdtContent>
          <w:r w:rsidRPr="00AB4367">
            <w:rPr>
              <w:b/>
            </w:rPr>
            <w:t>Tim Loughton:</w:t>
          </w:r>
        </w:sdtContent>
      </w:sdt>
      <w:r w:rsidRPr="00AB4367">
        <w:t xml:space="preserve"> That is as good as it gets from the IOPC, basically?</w:t>
      </w:r>
    </w:p>
    <w:p w:rsidR="00AB4367" w:rsidRPr="00AB4367" w:rsidP="00AB4367">
      <w:pPr>
        <w:pStyle w:val="Answer"/>
      </w:pPr>
      <w:sdt>
        <w:sdtPr>
          <w:alias w:val="Witness"/>
          <w:id w:val="-1645890459"/>
          <w:placeholder>
            <w:docPart w:val="2BA9914DB9EB4CE9AD587F27FDAF68E1"/>
          </w:placeholder>
          <w:richText/>
        </w:sdtPr>
        <w:sdtContent>
          <w:r w:rsidRPr="00AB4367">
            <w:rPr>
              <w:b/>
              <w:i/>
            </w:rPr>
            <w:t>Michael Lockwood:</w:t>
          </w:r>
        </w:sdtContent>
      </w:sdt>
      <w:r w:rsidRPr="00AB4367">
        <w:t xml:space="preserve"> We are always learning as an organisation. If you look at the report, as well as making some important strategic and systemic learning suggestions about applying and executing search warrants, we also refer to improvements we can make as an organisation. There were two. First, we referred to the time delay for our report. I would like at the outset to apologise to all the individuals concerned for the excessive time delay our report </w:t>
      </w:r>
      <w:r w:rsidR="00A94A43">
        <w:t xml:space="preserve">caused </w:t>
      </w:r>
      <w:r w:rsidRPr="00AB4367">
        <w:t>and the impact that would have had on them as individuals. On that time delay issue now, we are in a much better place</w:t>
      </w:r>
      <w:r w:rsidR="00A94A43">
        <w:t>—</w:t>
      </w:r>
      <w:r w:rsidRPr="00AB4367">
        <w:t>91% of our cases are undertaken within 12 months.</w:t>
      </w:r>
    </w:p>
    <w:p w:rsidR="00AB4367" w:rsidRPr="00AB4367" w:rsidP="00AB4367">
      <w:pPr>
        <w:pStyle w:val="Question"/>
        <w:numPr>
          <w:ilvl w:val="0"/>
          <w:numId w:val="9"/>
        </w:numPr>
      </w:pPr>
      <w:sdt>
        <w:sdtPr>
          <w:alias w:val="Member"/>
          <w:tag w:val="&lt;Member mnisId='114' dodsId='25471'&gt;"/>
          <w:id w:val="-1706327601"/>
          <w:placeholder>
            <w:docPart w:val="2BA9914DB9EB4CE9AD587F27FDAF68E1"/>
          </w:placeholder>
          <w:richText/>
        </w:sdtPr>
        <w:sdtContent>
          <w:r w:rsidRPr="00AB4367">
            <w:rPr>
              <w:b/>
            </w:rPr>
            <w:t>Tim Loughton:</w:t>
          </w:r>
        </w:sdtContent>
      </w:sdt>
      <w:r w:rsidRPr="00AB4367">
        <w:t xml:space="preserve"> I want to come back to this report before we go on to whether things have improved since then. Sir Richard Henriques called that report, which you said is basically as good as it gets from the IOPC, a “lamentable and inadequate inquiry”. He said that no effective interrogations took place and there was a lack of knowledge of criminal procedures by the lead investigator, who informed Sir Richard Henriques that she had </w:t>
      </w:r>
      <w:r w:rsidR="00A94A43">
        <w:t>“</w:t>
      </w:r>
      <w:r w:rsidRPr="00AB4367">
        <w:t>no legal training and was not fully aware of the processes for obtaining warrants and initial attempts to create a statement failed.</w:t>
      </w:r>
      <w:r w:rsidR="00A94A43">
        <w:t>”</w:t>
      </w:r>
      <w:r w:rsidRPr="00AB4367">
        <w:t xml:space="preserve"> He concluded, “The delay in reaching their findings of almost three years is gross and inexcusable and goes some way to inhibiting any further investigation”. </w:t>
      </w:r>
      <w:r w:rsidR="00A94A43">
        <w:t>It</w:t>
      </w:r>
      <w:r w:rsidRPr="00AB4367">
        <w:t xml:space="preserve"> was referred to in front of this Committee by Lady Brittan as “as good as a whitewash”. Are Sir Richard and Lady Brittan wrong?</w:t>
      </w:r>
    </w:p>
    <w:p w:rsidR="00AB4367" w:rsidRPr="00AB4367" w:rsidP="00AB4367">
      <w:pPr>
        <w:pStyle w:val="Answer"/>
      </w:pPr>
      <w:sdt>
        <w:sdtPr>
          <w:alias w:val="Witness"/>
          <w:id w:val="-1017468381"/>
          <w:placeholder>
            <w:docPart w:val="2BA9914DB9EB4CE9AD587F27FDAF68E1"/>
          </w:placeholder>
          <w:richText/>
        </w:sdtPr>
        <w:sdtContent>
          <w:r w:rsidRPr="00AB4367">
            <w:rPr>
              <w:b/>
              <w:i/>
            </w:rPr>
            <w:t>Michael Lockwood:</w:t>
          </w:r>
        </w:sdtContent>
      </w:sdt>
      <w:r w:rsidRPr="00AB4367">
        <w:t xml:space="preserve"> I fundamentally disagree with your characterisation of the individual </w:t>
      </w:r>
      <w:r w:rsidR="00A94A43">
        <w:t xml:space="preserve">investigator </w:t>
      </w:r>
      <w:r w:rsidRPr="00AB4367">
        <w:t xml:space="preserve">concerned. That investigator </w:t>
      </w:r>
      <w:r w:rsidR="00A94A43">
        <w:t xml:space="preserve">is somebody of </w:t>
      </w:r>
      <w:r w:rsidRPr="00AB4367">
        <w:t>great experience and is qualified and led the investigation. But as I said—</w:t>
      </w:r>
    </w:p>
    <w:p w:rsidR="00AB4367" w:rsidRPr="00AB4367" w:rsidP="00A94A43">
      <w:pPr>
        <w:pStyle w:val="Question"/>
        <w:numPr>
          <w:ilvl w:val="0"/>
          <w:numId w:val="9"/>
        </w:numPr>
      </w:pPr>
      <w:sdt>
        <w:sdtPr>
          <w:alias w:val="Member"/>
          <w:tag w:val="&lt;Member mnisId='114' dodsId='25471'&gt;"/>
          <w:id w:val="1722247281"/>
          <w:placeholder>
            <w:docPart w:val="2BA9914DB9EB4CE9AD587F27FDAF68E1"/>
          </w:placeholder>
          <w:richText/>
        </w:sdtPr>
        <w:sdtContent>
          <w:r w:rsidRPr="00AB4367">
            <w:rPr>
              <w:b/>
            </w:rPr>
            <w:t>Tim Loughton:</w:t>
          </w:r>
        </w:sdtContent>
      </w:sdt>
      <w:r w:rsidRPr="00AB4367">
        <w:t xml:space="preserve"> Sir Richard Henriques was wrong?</w:t>
      </w:r>
    </w:p>
    <w:p w:rsidR="00AB4367" w:rsidRPr="00AB4367" w:rsidP="00AB4367">
      <w:pPr>
        <w:pStyle w:val="Answer"/>
      </w:pPr>
      <w:sdt>
        <w:sdtPr>
          <w:alias w:val="Witness"/>
          <w:id w:val="707299833"/>
          <w:placeholder>
            <w:docPart w:val="2BA9914DB9EB4CE9AD587F27FDAF68E1"/>
          </w:placeholder>
          <w:richText/>
        </w:sdtPr>
        <w:sdtContent>
          <w:r w:rsidRPr="00AB4367">
            <w:rPr>
              <w:b/>
              <w:i/>
            </w:rPr>
            <w:t>Michael Lockwood:</w:t>
          </w:r>
        </w:sdtContent>
      </w:sdt>
      <w:r w:rsidRPr="00AB4367">
        <w:t xml:space="preserve"> We had a multidisciplinary team involved in th</w:t>
      </w:r>
      <w:r w:rsidR="00A94A43">
        <w:t>is</w:t>
      </w:r>
      <w:r w:rsidRPr="00AB4367">
        <w:t xml:space="preserve"> investigation. It involved </w:t>
      </w:r>
      <w:r w:rsidR="00A94A43">
        <w:t xml:space="preserve">very </w:t>
      </w:r>
      <w:r w:rsidRPr="00AB4367">
        <w:t xml:space="preserve">clear legal advice, a </w:t>
      </w:r>
      <w:r w:rsidR="00A94A43">
        <w:t xml:space="preserve">very </w:t>
      </w:r>
      <w:r w:rsidRPr="00AB4367">
        <w:t xml:space="preserve">clear QA process and policy advice. </w:t>
      </w:r>
      <w:r w:rsidR="00A94A43">
        <w:t xml:space="preserve">It </w:t>
      </w:r>
      <w:r w:rsidRPr="00AB4367">
        <w:t xml:space="preserve">came to </w:t>
      </w:r>
      <w:r w:rsidR="00A94A43">
        <w:t xml:space="preserve">the </w:t>
      </w:r>
      <w:r w:rsidRPr="00AB4367">
        <w:t>decision based on the material we saw. We are the independent body to do that</w:t>
      </w:r>
      <w:r w:rsidR="00A94A43">
        <w:t xml:space="preserve">, </w:t>
      </w:r>
      <w:r w:rsidRPr="00AB4367">
        <w:t>and we are the proper body to undertake that.</w:t>
      </w:r>
    </w:p>
    <w:p w:rsidR="00AB4367" w:rsidRPr="00AB4367" w:rsidP="00AB4367">
      <w:pPr>
        <w:pStyle w:val="Question"/>
        <w:numPr>
          <w:ilvl w:val="0"/>
          <w:numId w:val="9"/>
        </w:numPr>
      </w:pPr>
      <w:sdt>
        <w:sdtPr>
          <w:alias w:val="Member"/>
          <w:tag w:val="&lt;Member mnisId='114' dodsId='25471'&gt;"/>
          <w:id w:val="575097333"/>
          <w:placeholder>
            <w:docPart w:val="2BA9914DB9EB4CE9AD587F27FDAF68E1"/>
          </w:placeholder>
          <w:richText/>
        </w:sdtPr>
        <w:sdtContent>
          <w:r w:rsidRPr="00AB4367">
            <w:rPr>
              <w:b/>
            </w:rPr>
            <w:t>Tim Loughton:</w:t>
          </w:r>
        </w:sdtContent>
      </w:sdt>
      <w:r w:rsidRPr="00AB4367">
        <w:t xml:space="preserve"> You have said that you are happy with this report and you had lots of wonderfully qualified people</w:t>
      </w:r>
      <w:r w:rsidR="00A94A43">
        <w:t xml:space="preserve">, </w:t>
      </w:r>
      <w:r w:rsidRPr="00AB4367">
        <w:t>and it is comprehensive. Sir Richard Henriques, who knows quite a lot about this, having spent quite a lot of time investigating</w:t>
      </w:r>
      <w:r w:rsidR="00A94A43">
        <w:t xml:space="preserve">—he </w:t>
      </w:r>
      <w:r w:rsidRPr="00AB4367">
        <w:t>is probably one of the leading authorities on Operation Midland and the way it was conducted</w:t>
      </w:r>
      <w:r w:rsidR="00A94A43">
        <w:t>—</w:t>
      </w:r>
      <w:r w:rsidRPr="00AB4367">
        <w:t xml:space="preserve">still thinks that it was a “lamentable and inadequate inquiry”. It was 20 months before that cornucopia of expertise within the IOPC </w:t>
      </w:r>
      <w:r w:rsidR="00A94A43">
        <w:t xml:space="preserve">actually </w:t>
      </w:r>
      <w:r w:rsidRPr="00AB4367">
        <w:t>spoke to Sir Richard Henriques, after which you had already said that there was no further action to be taken about two of the lead officers you were supposed to be investigating. Why is Sir Richard wrong?</w:t>
      </w:r>
    </w:p>
    <w:p w:rsidR="00AB4367" w:rsidRPr="00AB4367" w:rsidP="00AB4367">
      <w:pPr>
        <w:pStyle w:val="Answer"/>
      </w:pPr>
      <w:sdt>
        <w:sdtPr>
          <w:alias w:val="Witness"/>
          <w:id w:val="-1731766248"/>
          <w:placeholder>
            <w:docPart w:val="2BA9914DB9EB4CE9AD587F27FDAF68E1"/>
          </w:placeholder>
          <w:richText/>
        </w:sdtPr>
        <w:sdtContent>
          <w:r w:rsidRPr="00AB4367">
            <w:rPr>
              <w:b/>
              <w:i/>
            </w:rPr>
            <w:t>Michael Lockwood:</w:t>
          </w:r>
        </w:sdtContent>
      </w:sdt>
      <w:r w:rsidRPr="00AB4367">
        <w:t xml:space="preserve"> This was not a review of Sir Richard’s report. We spoke to lots of people. We gathered lots of evidence. We had a full copy of his unredacted report. We did not need to speak to him, to start with—</w:t>
      </w:r>
    </w:p>
    <w:p w:rsidR="00AB4367" w:rsidRPr="00AB4367" w:rsidP="00AB4367">
      <w:pPr>
        <w:pStyle w:val="Question"/>
        <w:numPr>
          <w:ilvl w:val="0"/>
          <w:numId w:val="9"/>
        </w:numPr>
      </w:pPr>
      <w:sdt>
        <w:sdtPr>
          <w:alias w:val="Member"/>
          <w:tag w:val="&lt;Member mnisId='114' dodsId='25471'&gt;"/>
          <w:id w:val="1788924024"/>
          <w:placeholder>
            <w:docPart w:val="2BA9914DB9EB4CE9AD587F27FDAF68E1"/>
          </w:placeholder>
          <w:richText/>
        </w:sdtPr>
        <w:sdtContent>
          <w:r w:rsidRPr="00AB4367">
            <w:rPr>
              <w:b/>
            </w:rPr>
            <w:t>Tim Loughton:</w:t>
          </w:r>
        </w:sdtContent>
      </w:sdt>
      <w:r w:rsidRPr="00AB4367">
        <w:t xml:space="preserve"> What do you mean</w:t>
      </w:r>
      <w:r w:rsidR="00A94A43">
        <w:t xml:space="preserve"> you didn’t need to speak to him</w:t>
      </w:r>
      <w:r w:rsidRPr="00AB4367">
        <w:t>? He knew more than most people about Operation Midland. He was a key witness</w:t>
      </w:r>
      <w:r w:rsidR="00A94A43">
        <w:t xml:space="preserve">, </w:t>
      </w:r>
      <w:r w:rsidRPr="00AB4367">
        <w:t>and you chose not to speak to him for 20 months.</w:t>
      </w:r>
    </w:p>
    <w:p w:rsidR="00AB4367" w:rsidRPr="00AB4367" w:rsidP="00AB4367">
      <w:pPr>
        <w:pStyle w:val="Answer"/>
      </w:pPr>
      <w:sdt>
        <w:sdtPr>
          <w:alias w:val="Witness"/>
          <w:id w:val="1133287519"/>
          <w:placeholder>
            <w:docPart w:val="2BA9914DB9EB4CE9AD587F27FDAF68E1"/>
          </w:placeholder>
          <w:richText/>
        </w:sdtPr>
        <w:sdtContent>
          <w:r w:rsidRPr="00AB4367">
            <w:rPr>
              <w:b/>
              <w:i/>
            </w:rPr>
            <w:t>Michael Lockwood:</w:t>
          </w:r>
        </w:sdtContent>
      </w:sdt>
      <w:r w:rsidRPr="00AB4367">
        <w:t xml:space="preserve"> We relied on his unredacted report but, as an independent body, we sourced our own information as well</w:t>
      </w:r>
      <w:r w:rsidR="00A94A43">
        <w:t>—</w:t>
      </w:r>
      <w:r w:rsidRPr="00AB4367">
        <w:t>additional information to what Sir Richard Henriques looked at. Remember that our review was not a review of Operation Midland. It was a review of four allegations within Operation Midland. Our report was specific to four allegations. We used Sir Richard’s report as a basis</w:t>
      </w:r>
      <w:r w:rsidR="00A94A43">
        <w:t>,</w:t>
      </w:r>
      <w:r w:rsidRPr="00AB4367">
        <w:t xml:space="preserve"> but we also accessed more information to satisfy ourselves as to the outcomes.</w:t>
      </w:r>
    </w:p>
    <w:p w:rsidR="00AB4367" w:rsidRPr="00AB4367" w:rsidP="00AB4367">
      <w:pPr>
        <w:pStyle w:val="Question"/>
        <w:numPr>
          <w:ilvl w:val="0"/>
          <w:numId w:val="9"/>
        </w:numPr>
      </w:pPr>
      <w:sdt>
        <w:sdtPr>
          <w:alias w:val="Member"/>
          <w:tag w:val="&lt;Member mnisId='114' dodsId='25471'&gt;"/>
          <w:id w:val="1765037853"/>
          <w:placeholder>
            <w:docPart w:val="2BA9914DB9EB4CE9AD587F27FDAF68E1"/>
          </w:placeholder>
          <w:richText/>
        </w:sdtPr>
        <w:sdtContent>
          <w:r w:rsidRPr="00AB4367">
            <w:rPr>
              <w:b/>
            </w:rPr>
            <w:t>Tim Loughton:</w:t>
          </w:r>
        </w:sdtContent>
      </w:sdt>
      <w:r w:rsidRPr="00AB4367">
        <w:t xml:space="preserve"> S</w:t>
      </w:r>
      <w:r w:rsidR="00A94A43">
        <w:t>o S</w:t>
      </w:r>
      <w:r w:rsidRPr="00AB4367">
        <w:t>ir Richard was a second-tier witness, effectively, even though he has written an exceedingly comprehensive report on what went into Operation Midland and remains vociferous on the way things have happened since then?</w:t>
      </w:r>
    </w:p>
    <w:p w:rsidR="00AB4367" w:rsidRPr="00AB4367" w:rsidP="00AB4367">
      <w:pPr>
        <w:pStyle w:val="Answer"/>
      </w:pPr>
      <w:sdt>
        <w:sdtPr>
          <w:alias w:val="Witness"/>
          <w:id w:val="2042711210"/>
          <w:placeholder>
            <w:docPart w:val="2BA9914DB9EB4CE9AD587F27FDAF68E1"/>
          </w:placeholder>
          <w:richText/>
        </w:sdtPr>
        <w:sdtContent>
          <w:r w:rsidRPr="00AB4367">
            <w:rPr>
              <w:b/>
              <w:i/>
            </w:rPr>
            <w:t>Michael Lockwood:</w:t>
          </w:r>
        </w:sdtContent>
      </w:sdt>
      <w:r w:rsidRPr="00AB4367">
        <w:t xml:space="preserve"> We used Sir Richard’s information and advice and his report as part of our evidence to come to our conclusions. But</w:t>
      </w:r>
      <w:r w:rsidR="00A94A43">
        <w:t>,</w:t>
      </w:r>
      <w:r w:rsidRPr="00AB4367">
        <w:t xml:space="preserve"> as I said, we are an independent body and, as Sir Richard quite rightly said, we are the proper body to look at this. We used this information</w:t>
      </w:r>
      <w:r w:rsidR="00A94A43">
        <w:t xml:space="preserve">, but </w:t>
      </w:r>
      <w:r w:rsidRPr="00AB4367">
        <w:t xml:space="preserve">also accessed additional information from the Metropolitan </w:t>
      </w:r>
      <w:r w:rsidR="00A94A43">
        <w:t>p</w:t>
      </w:r>
      <w:r w:rsidRPr="00AB4367">
        <w:t>olice and from people we needed to speak to when coming to that conclusion. The conclusion has come without fear or favour and was undertaken as an independent body.</w:t>
      </w:r>
    </w:p>
    <w:p w:rsidR="00AB4367" w:rsidRPr="00AB4367" w:rsidP="00AB4367">
      <w:pPr>
        <w:pStyle w:val="Question"/>
        <w:numPr>
          <w:ilvl w:val="0"/>
          <w:numId w:val="9"/>
        </w:numPr>
      </w:pPr>
      <w:sdt>
        <w:sdtPr>
          <w:alias w:val="Member"/>
          <w:tag w:val="&lt;Member mnisId='114' dodsId='25471'&gt;"/>
          <w:id w:val="916216664"/>
          <w:placeholder>
            <w:docPart w:val="2BA9914DB9EB4CE9AD587F27FDAF68E1"/>
          </w:placeholder>
          <w:richText/>
        </w:sdtPr>
        <w:sdtContent>
          <w:r w:rsidRPr="00AB4367">
            <w:rPr>
              <w:b/>
            </w:rPr>
            <w:t>Tim Loughton:</w:t>
          </w:r>
        </w:sdtContent>
      </w:sdt>
      <w:r w:rsidRPr="00AB4367">
        <w:t xml:space="preserve"> Would you acknowledge that </w:t>
      </w:r>
      <w:r w:rsidR="00A94A43">
        <w:t xml:space="preserve">Operation Midland and </w:t>
      </w:r>
      <w:r w:rsidRPr="00AB4367">
        <w:t>the investigation into Operation Midland is probably one of the most important investigations into how a police operation has gone wrong that the IOPC—</w:t>
      </w:r>
      <w:r w:rsidR="00A94A43">
        <w:t xml:space="preserve">and </w:t>
      </w:r>
      <w:r w:rsidRPr="00AB4367">
        <w:t>its predecessor, the IPCC—has been asked to look into?</w:t>
      </w:r>
    </w:p>
    <w:p w:rsidR="00AB4367" w:rsidRPr="00AB4367" w:rsidP="00AB4367">
      <w:pPr>
        <w:pStyle w:val="Answer"/>
      </w:pPr>
      <w:sdt>
        <w:sdtPr>
          <w:alias w:val="Witness"/>
          <w:id w:val="-1160922392"/>
          <w:placeholder>
            <w:docPart w:val="2BA9914DB9EB4CE9AD587F27FDAF68E1"/>
          </w:placeholder>
          <w:richText/>
        </w:sdtPr>
        <w:sdtContent>
          <w:r w:rsidRPr="00AB4367">
            <w:rPr>
              <w:b/>
              <w:i/>
            </w:rPr>
            <w:t>Michael Lockwood:</w:t>
          </w:r>
        </w:sdtContent>
      </w:sdt>
      <w:r w:rsidRPr="00AB4367">
        <w:t xml:space="preserve"> It is </w:t>
      </w:r>
      <w:r w:rsidR="00A94A43">
        <w:t xml:space="preserve">a very </w:t>
      </w:r>
      <w:r w:rsidRPr="00AB4367">
        <w:t xml:space="preserve">important investigation. That is why we resourced it properly and had a comprehensive team on it. We looked at more information than Sir Richard. </w:t>
      </w:r>
      <w:r w:rsidR="00A94A43">
        <w:t>What is important is that t</w:t>
      </w:r>
      <w:r w:rsidRPr="00AB4367">
        <w:t>here were a lot of lessons learned from this issue. We put in place some 16 recommendations, which I hope will systemically change the application and execution of search warrants.</w:t>
      </w:r>
    </w:p>
    <w:p w:rsidR="00AB4367" w:rsidRPr="00AB4367" w:rsidP="00AB4367">
      <w:pPr>
        <w:pStyle w:val="Question"/>
        <w:numPr>
          <w:ilvl w:val="0"/>
          <w:numId w:val="9"/>
        </w:numPr>
      </w:pPr>
      <w:sdt>
        <w:sdtPr>
          <w:alias w:val="Member"/>
          <w:tag w:val="&lt;Member mnisId='114' dodsId='25471'&gt;"/>
          <w:id w:val="261502624"/>
          <w:placeholder>
            <w:docPart w:val="2BA9914DB9EB4CE9AD587F27FDAF68E1"/>
          </w:placeholder>
          <w:richText/>
        </w:sdtPr>
        <w:sdtContent>
          <w:r w:rsidRPr="00A94A43">
            <w:rPr>
              <w:b/>
            </w:rPr>
            <w:t>Tim Loughton:</w:t>
          </w:r>
        </w:sdtContent>
      </w:sdt>
      <w:r w:rsidRPr="00AB4367">
        <w:t xml:space="preserve"> I understand all that, Mr Lockwood, but it was an important inquiry into what has been found to be a seriously badly handled investigation involving a lot of money, a lot of resource, a lot of police officers and a lot of trashing of reputations of some key individuals who were found to have done absolutely nothing wrong, only one of whom is now still alive. As Lady Brittan said in front of this Committee, she finds it odd, to say the least, that, “Not a single person in this case has resigned, lost their job, been fired, demoted or disciplined</w:t>
      </w:r>
      <w:r w:rsidR="00A94A43">
        <w:t>. N</w:t>
      </w:r>
      <w:r w:rsidRPr="00AB4367">
        <w:t>obody whatsoever”.</w:t>
      </w:r>
      <w:r w:rsidR="00A94A43">
        <w:t xml:space="preserve"> </w:t>
      </w:r>
      <w:r w:rsidRPr="00AB4367">
        <w:t xml:space="preserve">Who is learning these lessons? Nobody has taken the rap for anything. In several cases, the officers you have investigated have been promoted, gone on to greater things or have been allowed to take early retirement and have suffered no consequences whatsoever, </w:t>
      </w:r>
      <w:r w:rsidR="00A94A43">
        <w:t xml:space="preserve">and </w:t>
      </w:r>
      <w:r w:rsidRPr="00AB4367">
        <w:t xml:space="preserve">nor indeed </w:t>
      </w:r>
      <w:r w:rsidR="00A94A43">
        <w:t xml:space="preserve">have </w:t>
      </w:r>
      <w:r w:rsidRPr="00AB4367">
        <w:t xml:space="preserve">any other police officers involved in that investigation. Is that </w:t>
      </w:r>
      <w:r w:rsidR="00A94A43">
        <w:t xml:space="preserve">not </w:t>
      </w:r>
      <w:r w:rsidRPr="00AB4367">
        <w:t>a bit odd?</w:t>
      </w:r>
    </w:p>
    <w:p w:rsidR="00AB4367" w:rsidRPr="00AB4367" w:rsidP="00AB4367">
      <w:pPr>
        <w:pStyle w:val="Answer"/>
      </w:pPr>
      <w:sdt>
        <w:sdtPr>
          <w:alias w:val="Witness"/>
          <w:id w:val="594982240"/>
          <w:placeholder>
            <w:docPart w:val="2BA9914DB9EB4CE9AD587F27FDAF68E1"/>
          </w:placeholder>
          <w:richText/>
        </w:sdtPr>
        <w:sdtContent>
          <w:r w:rsidRPr="00AB4367">
            <w:rPr>
              <w:b/>
              <w:i/>
            </w:rPr>
            <w:t>Michael Lockwood:</w:t>
          </w:r>
        </w:sdtContent>
      </w:sdt>
      <w:r w:rsidRPr="00AB4367">
        <w:t xml:space="preserve"> Our investigation focused on four allegations. We looked at th</w:t>
      </w:r>
      <w:r w:rsidR="00A94A43">
        <w:t>o</w:t>
      </w:r>
      <w:r w:rsidRPr="00AB4367">
        <w:t>se allegations. We assessed the officers for both criminality and misconduct. We based our information not only on the report of Sir Richard</w:t>
      </w:r>
      <w:r w:rsidR="00A94A43">
        <w:t>,</w:t>
      </w:r>
      <w:r w:rsidRPr="00AB4367">
        <w:t xml:space="preserve"> but also on a lot of additional information that we sourced</w:t>
      </w:r>
      <w:r w:rsidR="00A94A43">
        <w:t>,</w:t>
      </w:r>
      <w:r w:rsidRPr="00AB4367">
        <w:t xml:space="preserve"> to come to a view. We looked at the issue of criminality and we did not feel </w:t>
      </w:r>
      <w:r w:rsidR="00A94A43">
        <w:t xml:space="preserve">that </w:t>
      </w:r>
      <w:r w:rsidRPr="00AB4367">
        <w:t>the district judge was deliberately misled in any way. We also looked at the conduct of three of the officers and found</w:t>
      </w:r>
      <w:r w:rsidR="00A94A43">
        <w:t xml:space="preserve"> that</w:t>
      </w:r>
      <w:r w:rsidRPr="00AB4367">
        <w:t>, while mistakes were made, there was no misconduct.</w:t>
      </w:r>
    </w:p>
    <w:p w:rsidR="00AB4367" w:rsidRPr="00AB4367" w:rsidP="00AB4367">
      <w:pPr>
        <w:pStyle w:val="Question"/>
        <w:numPr>
          <w:ilvl w:val="0"/>
          <w:numId w:val="9"/>
        </w:numPr>
      </w:pPr>
      <w:sdt>
        <w:sdtPr>
          <w:alias w:val="Member"/>
          <w:tag w:val="&lt;Member mnisId='114' dodsId='25471'&gt;"/>
          <w:id w:val="1056442466"/>
          <w:placeholder>
            <w:docPart w:val="2BA9914DB9EB4CE9AD587F27FDAF68E1"/>
          </w:placeholder>
          <w:richText/>
        </w:sdtPr>
        <w:sdtContent>
          <w:r w:rsidRPr="00AB4367">
            <w:rPr>
              <w:b/>
            </w:rPr>
            <w:t>Tim Loughton:</w:t>
          </w:r>
        </w:sdtContent>
      </w:sdt>
      <w:r w:rsidRPr="00AB4367">
        <w:t xml:space="preserve"> The district judge</w:t>
      </w:r>
      <w:r w:rsidR="00A94A43">
        <w:t xml:space="preserve">—a very senior district judge—has </w:t>
      </w:r>
      <w:r w:rsidRPr="00AB4367">
        <w:t>said he was certainly misled. He and Sir Richard have indicated that they think criminal activity took place. Why do you know better than them?</w:t>
      </w:r>
    </w:p>
    <w:p w:rsidR="00AB4367" w:rsidRPr="00AB4367" w:rsidP="00AB4367">
      <w:pPr>
        <w:pStyle w:val="Answer"/>
      </w:pPr>
      <w:sdt>
        <w:sdtPr>
          <w:alias w:val="Witness"/>
          <w:id w:val="-1276556896"/>
          <w:placeholder>
            <w:docPart w:val="2BA9914DB9EB4CE9AD587F27FDAF68E1"/>
          </w:placeholder>
          <w:richText/>
        </w:sdtPr>
        <w:sdtContent>
          <w:r w:rsidRPr="00AB4367">
            <w:rPr>
              <w:b/>
              <w:i/>
            </w:rPr>
            <w:t>Michael Lockwood:</w:t>
          </w:r>
        </w:sdtContent>
      </w:sdt>
      <w:r w:rsidRPr="00AB4367">
        <w:t xml:space="preserve"> We interviewed the district judge and took a statement from him. He did not say in his statement at the time that he felt he was misled.</w:t>
      </w:r>
    </w:p>
    <w:p w:rsidR="00AB4367" w:rsidRPr="00AB4367" w:rsidP="00AB4367">
      <w:pPr>
        <w:pStyle w:val="Question"/>
        <w:numPr>
          <w:ilvl w:val="0"/>
          <w:numId w:val="0"/>
        </w:numPr>
        <w:ind w:left="794"/>
      </w:pPr>
      <w:sdt>
        <w:sdtPr>
          <w:alias w:val="Member"/>
          <w:tag w:val="&lt;Member mnisId='114' dodsId='25471'&gt;"/>
          <w:id w:val="614030247"/>
          <w:placeholder>
            <w:docPart w:val="2BA9914DB9EB4CE9AD587F27FDAF68E1"/>
          </w:placeholder>
          <w:richText/>
        </w:sdtPr>
        <w:sdtContent>
          <w:r w:rsidRPr="00AB4367">
            <w:rPr>
              <w:b/>
            </w:rPr>
            <w:t>Tim Loughton:</w:t>
          </w:r>
        </w:sdtContent>
      </w:sdt>
      <w:r w:rsidRPr="00AB4367">
        <w:t xml:space="preserve"> He does now.</w:t>
      </w:r>
    </w:p>
    <w:p w:rsidR="00AB4367" w:rsidRPr="00AB4367" w:rsidP="00AB4367">
      <w:pPr>
        <w:pStyle w:val="Answer"/>
      </w:pPr>
      <w:sdt>
        <w:sdtPr>
          <w:alias w:val="Witness"/>
          <w:id w:val="1360400463"/>
          <w:placeholder>
            <w:docPart w:val="2BA9914DB9EB4CE9AD587F27FDAF68E1"/>
          </w:placeholder>
          <w:richText/>
        </w:sdtPr>
        <w:sdtContent>
          <w:r w:rsidRPr="00AB4367">
            <w:rPr>
              <w:b/>
              <w:i/>
            </w:rPr>
            <w:t>Michael Lockwood:</w:t>
          </w:r>
        </w:sdtContent>
      </w:sdt>
      <w:r w:rsidRPr="00AB4367">
        <w:t xml:space="preserve"> We can </w:t>
      </w:r>
      <w:r w:rsidR="00A94A43">
        <w:t xml:space="preserve">only </w:t>
      </w:r>
      <w:r w:rsidRPr="00AB4367">
        <w:t xml:space="preserve">base our information on his statement. With the greatest of respect to the district judge, we </w:t>
      </w:r>
      <w:r w:rsidR="00A94A43">
        <w:t xml:space="preserve">also </w:t>
      </w:r>
      <w:r w:rsidRPr="00AB4367">
        <w:t>looked at the information that went into the compilation of the search warrant. We felt mistakes were made in that search warrant</w:t>
      </w:r>
      <w:r w:rsidR="00A94A43">
        <w:t xml:space="preserve">, </w:t>
      </w:r>
      <w:r w:rsidRPr="00AB4367">
        <w:t>and our report is clear about those three mistakes: referring to the premises of Lord Brittan when he had</w:t>
      </w:r>
      <w:r w:rsidR="00A94A43">
        <w:t xml:space="preserve">, </w:t>
      </w:r>
      <w:r w:rsidRPr="00AB4367">
        <w:t>sadly</w:t>
      </w:r>
      <w:r w:rsidR="00A94A43">
        <w:t xml:space="preserve">, </w:t>
      </w:r>
      <w:r w:rsidRPr="00AB4367">
        <w:t>died, saying that Nick had been consistent and not referring to the Wiltshire issue</w:t>
      </w:r>
      <w:r w:rsidR="00A94A43">
        <w:t xml:space="preserve">, </w:t>
      </w:r>
      <w:r w:rsidRPr="00AB4367">
        <w:t xml:space="preserve">but phrasing it as developing. We put in our report </w:t>
      </w:r>
      <w:r w:rsidRPr="00AB4367">
        <w:t>where there were mistakes</w:t>
      </w:r>
      <w:r w:rsidR="00A94A43">
        <w:t xml:space="preserve">, </w:t>
      </w:r>
      <w:r w:rsidRPr="00AB4367">
        <w:t xml:space="preserve">and they are </w:t>
      </w:r>
      <w:r w:rsidR="00A94A43">
        <w:t xml:space="preserve">very </w:t>
      </w:r>
      <w:r w:rsidRPr="00AB4367">
        <w:t>clear</w:t>
      </w:r>
      <w:r w:rsidR="00A94A43">
        <w:t xml:space="preserve">ly in that </w:t>
      </w:r>
      <w:r w:rsidRPr="00AB4367">
        <w:t>transparent 150-page report. We</w:t>
      </w:r>
      <w:r w:rsidR="00A94A43">
        <w:t xml:space="preserve">, as I said, </w:t>
      </w:r>
      <w:r w:rsidRPr="00AB4367">
        <w:t>did speak to the district judge.</w:t>
      </w:r>
    </w:p>
    <w:p w:rsidR="00AB4367" w:rsidRPr="00AB4367" w:rsidP="00AB4367">
      <w:pPr>
        <w:pStyle w:val="Question"/>
        <w:numPr>
          <w:ilvl w:val="0"/>
          <w:numId w:val="9"/>
        </w:numPr>
      </w:pPr>
      <w:sdt>
        <w:sdtPr>
          <w:alias w:val="Member"/>
          <w:tag w:val="&lt;Member mnisId='114' dodsId='25471'&gt;"/>
          <w:id w:val="-1639259813"/>
          <w:placeholder>
            <w:docPart w:val="2BA9914DB9EB4CE9AD587F27FDAF68E1"/>
          </w:placeholder>
          <w:richText/>
        </w:sdtPr>
        <w:sdtContent>
          <w:r w:rsidRPr="00AB4367">
            <w:rPr>
              <w:b/>
            </w:rPr>
            <w:t>Tim Loughton:</w:t>
          </w:r>
        </w:sdtContent>
      </w:sdt>
      <w:r w:rsidRPr="00AB4367">
        <w:t xml:space="preserve"> The evidence you provided to the Committee after Lady Brittan had given her evidence said, “As the investigation progressed, the investigator formed the view, based on the available evidence, that there was no misconduct in relation to DAC Rodhouse and DSU McDonald and these matters were discontinued”. They were not actually interviewed</w:t>
      </w:r>
      <w:r w:rsidR="00A94A43">
        <w:t>, were they? An</w:t>
      </w:r>
      <w:r w:rsidRPr="00AB4367">
        <w:t>d nor</w:t>
      </w:r>
      <w:r w:rsidR="00A94A43">
        <w:t xml:space="preserve">, </w:t>
      </w:r>
      <w:r w:rsidRPr="00AB4367">
        <w:t>in fact</w:t>
      </w:r>
      <w:r w:rsidR="00A94A43">
        <w:t xml:space="preserve">, </w:t>
      </w:r>
      <w:r w:rsidRPr="00AB4367">
        <w:t>were four out of the five officers under investigation. Two of them declined to be interviewed</w:t>
      </w:r>
      <w:r w:rsidR="00A94A43">
        <w:t xml:space="preserve">, </w:t>
      </w:r>
      <w:r w:rsidRPr="00AB4367">
        <w:t>and you took no further action.</w:t>
      </w:r>
    </w:p>
    <w:p w:rsidR="00AB4367" w:rsidRPr="00AB4367" w:rsidP="00AB4367">
      <w:pPr>
        <w:pStyle w:val="QuestionCont"/>
      </w:pPr>
      <w:r w:rsidRPr="00AB4367">
        <w:t xml:space="preserve">Is it </w:t>
      </w:r>
      <w:r w:rsidR="00A94A43">
        <w:t xml:space="preserve">not </w:t>
      </w:r>
      <w:r w:rsidRPr="00AB4367">
        <w:t xml:space="preserve">extraordinary that the people you have been tasked to investigate </w:t>
      </w:r>
      <w:r w:rsidR="00A94A43">
        <w:t xml:space="preserve">are </w:t>
      </w:r>
      <w:r w:rsidRPr="00AB4367">
        <w:t xml:space="preserve">not even summoned for interview by your own expert team and that within three months the two leading protagonists were completely cleared and have gone on to greater things? Do you </w:t>
      </w:r>
      <w:r w:rsidR="00A94A43">
        <w:t xml:space="preserve">not </w:t>
      </w:r>
      <w:r w:rsidRPr="00AB4367">
        <w:t>acknowledge that it will appear odd to the public that</w:t>
      </w:r>
      <w:r w:rsidR="00A94A43">
        <w:t xml:space="preserve">, </w:t>
      </w:r>
      <w:r w:rsidRPr="00AB4367">
        <w:t>whether they should have been vindicated or not, they were not even interviewed face to face by your staff?</w:t>
      </w:r>
    </w:p>
    <w:p w:rsidR="00A94A43" w:rsidP="00AB4367">
      <w:pPr>
        <w:pStyle w:val="Answer"/>
      </w:pPr>
      <w:sdt>
        <w:sdtPr>
          <w:alias w:val="Witness"/>
          <w:id w:val="117877818"/>
          <w:placeholder>
            <w:docPart w:val="2BA9914DB9EB4CE9AD587F27FDAF68E1"/>
          </w:placeholder>
          <w:richText/>
        </w:sdtPr>
        <w:sdtContent>
          <w:r w:rsidRPr="00AB4367" w:rsidR="00AB4367">
            <w:rPr>
              <w:b/>
              <w:i/>
            </w:rPr>
            <w:t>Michael Lockwood:</w:t>
          </w:r>
        </w:sdtContent>
      </w:sdt>
      <w:r w:rsidRPr="00AB4367" w:rsidR="00AB4367">
        <w:t xml:space="preserve"> With regard to Mr Rodhouse and Mr McDonald, we looked at many hundreds of documents and policy decisions. We were fortunate and in </w:t>
      </w:r>
      <w:r>
        <w:t xml:space="preserve">quite </w:t>
      </w:r>
      <w:r w:rsidRPr="00AB4367" w:rsidR="00AB4367">
        <w:t>a unique situation in this investigation</w:t>
      </w:r>
      <w:r>
        <w:t xml:space="preserve">, in </w:t>
      </w:r>
      <w:r w:rsidRPr="00AB4367" w:rsidR="00AB4367">
        <w:t>that we had a fully formed report from Sir Richard. We had a document with all the interview notes, the policy advice and the responses from Sir Richard in one place. We were able to access that, which is unique in</w:t>
      </w:r>
      <w:r w:rsidR="00AB4367">
        <w:t xml:space="preserve"> </w:t>
      </w:r>
      <w:r>
        <w:t xml:space="preserve">terms of </w:t>
      </w:r>
      <w:r w:rsidRPr="00AB4367" w:rsidR="00AB4367">
        <w:t>investigation.</w:t>
      </w:r>
      <w:r>
        <w:t xml:space="preserve"> </w:t>
      </w:r>
      <w:r w:rsidRPr="00AB4367" w:rsidR="00AB4367">
        <w:t xml:space="preserve">In addition, we took our own information from the Metropolitan </w:t>
      </w:r>
      <w:r>
        <w:t>p</w:t>
      </w:r>
      <w:r w:rsidRPr="00AB4367" w:rsidR="00AB4367">
        <w:t xml:space="preserve">olice. </w:t>
      </w:r>
    </w:p>
    <w:p w:rsidR="00AB4367" w:rsidRPr="00AB4367" w:rsidP="00AB4367">
      <w:pPr>
        <w:pStyle w:val="Answer"/>
      </w:pPr>
      <w:r w:rsidRPr="00AB4367">
        <w:t>Having looked at all that information, we did not believe there were any issues of criminality or misconduct. The IPCC decision</w:t>
      </w:r>
      <w:r w:rsidR="00A94A43">
        <w:t xml:space="preserve"> </w:t>
      </w:r>
      <w:r w:rsidRPr="00AB4367">
        <w:t>makers at the time concluded that</w:t>
      </w:r>
      <w:r w:rsidR="00A94A43">
        <w:t xml:space="preserve">, </w:t>
      </w:r>
      <w:r w:rsidRPr="00AB4367">
        <w:t>and that was based on legal advice. If we do not think there is criminality or misconduct, our job is, as early as possible under our statutory scheme, to discontinue the investigation, so that is what we did.</w:t>
      </w:r>
    </w:p>
    <w:p w:rsidR="00AB4367" w:rsidRPr="00AB4367" w:rsidP="00AB4367">
      <w:pPr>
        <w:pStyle w:val="Answer"/>
      </w:pPr>
      <w:r w:rsidRPr="00AB4367">
        <w:t>The issue with Mr Rodhouse and Mr McDonald is that they did not in any way prepare the search warrant. They did not draft it, approve it or sign it. We did not feel there were any issues of criminality.</w:t>
      </w:r>
    </w:p>
    <w:p w:rsidR="00AB4367" w:rsidRPr="00AB4367" w:rsidP="00AB4367">
      <w:pPr>
        <w:pStyle w:val="Question"/>
        <w:numPr>
          <w:ilvl w:val="0"/>
          <w:numId w:val="0"/>
        </w:numPr>
        <w:ind w:left="794"/>
      </w:pPr>
      <w:sdt>
        <w:sdtPr>
          <w:alias w:val="Member"/>
          <w:tag w:val="&lt;Member mnisId='114' dodsId='25471'&gt;"/>
          <w:id w:val="-746655492"/>
          <w:placeholder>
            <w:docPart w:val="2BA9914DB9EB4CE9AD587F27FDAF68E1"/>
          </w:placeholder>
          <w:richText/>
        </w:sdtPr>
        <w:sdtContent>
          <w:r w:rsidRPr="00A94A43">
            <w:rPr>
              <w:b/>
            </w:rPr>
            <w:t>Tim Loughton:</w:t>
          </w:r>
        </w:sdtContent>
      </w:sdt>
      <w:r w:rsidRPr="00AB4367">
        <w:t xml:space="preserve"> But they had senior positions in the investigation that was responsible for those search warrants, which are now being called into question. </w:t>
      </w:r>
      <w:r w:rsidR="00A94A43">
        <w:t>Why, p</w:t>
      </w:r>
      <w:r w:rsidRPr="00AB4367">
        <w:t xml:space="preserve">articularly when you quickly dismissed any of the charges against two out of the five, did it take you three years to produce this report? Part of this inquiry is about the lack of timeliness, certainly in recent years, in the IOPC and its predecessor in producing its report. Sir Richard has said quite clearly, “The delay in reaching their findings has gone some way to inhibiting any further investigation”. I know from personal experience—and we have had other witness statements—that because these investigations take so long, at times frustrated by the police officers being investigated failing to produce documents or evidence in a timely way, by the time it comes to your findings and conclusions being published, the officers involved have often moved on or have taken early retirement </w:t>
      </w:r>
      <w:r w:rsidRPr="00AB4367">
        <w:t xml:space="preserve">and are therefore not subject to any penalties whatsoever. </w:t>
      </w:r>
      <w:r w:rsidR="00A94A43">
        <w:t>Isn’t</w:t>
      </w:r>
      <w:r w:rsidRPr="00AB4367">
        <w:t xml:space="preserve"> that the case?</w:t>
      </w:r>
    </w:p>
    <w:p w:rsidR="00AB4367" w:rsidRPr="00AB4367" w:rsidP="00AB4367">
      <w:pPr>
        <w:pStyle w:val="Answer"/>
      </w:pPr>
      <w:sdt>
        <w:sdtPr>
          <w:alias w:val="Witness"/>
          <w:id w:val="1447661939"/>
          <w:placeholder>
            <w:docPart w:val="2BA9914DB9EB4CE9AD587F27FDAF68E1"/>
          </w:placeholder>
          <w:richText/>
        </w:sdtPr>
        <w:sdtContent>
          <w:r w:rsidRPr="00AB4367">
            <w:rPr>
              <w:b/>
              <w:i/>
            </w:rPr>
            <w:t>Michael Lockwood:</w:t>
          </w:r>
        </w:sdtContent>
      </w:sdt>
      <w:r w:rsidRPr="00AB4367">
        <w:t xml:space="preserve"> First, in this investigation, it is important that we have been </w:t>
      </w:r>
      <w:r w:rsidR="00A94A43">
        <w:t xml:space="preserve">very </w:t>
      </w:r>
      <w:r w:rsidRPr="00AB4367">
        <w:t>open in our 150-page report about the areas we need to get better at. When I came in as Director General and I spoke to policing and non-policing stakeholders, the message I got back was, “Speed up your investigations. It is not good enough</w:t>
      </w:r>
      <w:r w:rsidR="00A94A43">
        <w:t>.</w:t>
      </w:r>
      <w:r w:rsidRPr="00AB4367">
        <w:t>” I put my hand up to that and said that we needed to get better. When we first became the IOPC, on day one, 68% of our investigations were being done in 12 months. Today that stands at 91%.</w:t>
      </w:r>
    </w:p>
    <w:p w:rsidR="00AB4367" w:rsidRPr="00AB4367" w:rsidP="00AB4367">
      <w:pPr>
        <w:pStyle w:val="Question"/>
        <w:numPr>
          <w:ilvl w:val="0"/>
          <w:numId w:val="9"/>
        </w:numPr>
      </w:pPr>
      <w:sdt>
        <w:sdtPr>
          <w:alias w:val="Member"/>
          <w:tag w:val="&lt;Member mnisId='114' dodsId='25471'&gt;"/>
          <w:id w:val="131610186"/>
          <w:placeholder>
            <w:docPart w:val="2BA9914DB9EB4CE9AD587F27FDAF68E1"/>
          </w:placeholder>
          <w:richText/>
        </w:sdtPr>
        <w:sdtContent>
          <w:r w:rsidRPr="00AB4367">
            <w:rPr>
              <w:b/>
            </w:rPr>
            <w:t>Tim Loughton:</w:t>
          </w:r>
        </w:sdtContent>
      </w:sdt>
      <w:r w:rsidRPr="00AB4367">
        <w:t xml:space="preserve"> </w:t>
      </w:r>
      <w:r w:rsidR="00A94A43">
        <w:t>I think c</w:t>
      </w:r>
      <w:r w:rsidRPr="00AB4367">
        <w:t>olleagues will come on to that. I want to finish with one question. Where does a victim go if they are not happy with your report? Where do Harvey Proctor, the family of General Brammall</w:t>
      </w:r>
      <w:r w:rsidR="00A94A43">
        <w:t xml:space="preserve">, </w:t>
      </w:r>
      <w:r w:rsidRPr="00AB4367">
        <w:t>or Diana Brittan go if they think, as they have said, that this report is a whitewash? Who are you answerable to? Where do people who have been materially disadvantaged by the activities of the police, as clearly has been the case in Operation Midland, go from here?</w:t>
      </w:r>
    </w:p>
    <w:p w:rsidR="00AB4367" w:rsidRPr="00AB4367" w:rsidP="00AB4367">
      <w:pPr>
        <w:pStyle w:val="Answer"/>
      </w:pPr>
      <w:sdt>
        <w:sdtPr>
          <w:alias w:val="Witness"/>
          <w:id w:val="1110089917"/>
          <w:placeholder>
            <w:docPart w:val="2BA9914DB9EB4CE9AD587F27FDAF68E1"/>
          </w:placeholder>
          <w:richText/>
        </w:sdtPr>
        <w:sdtContent>
          <w:r w:rsidRPr="00AB4367">
            <w:rPr>
              <w:b/>
              <w:i/>
            </w:rPr>
            <w:t>Michael Lockwood:</w:t>
          </w:r>
        </w:sdtContent>
      </w:sdt>
      <w:r w:rsidRPr="00AB4367">
        <w:t xml:space="preserve"> First, this report was comprehensive. We were the proper body to do it. We looked at all the information we did. It is now in the public domain for people to look at. There are two routes people can take if they feel they are unhappy with the report. The first is the JR mechanism</w:t>
      </w:r>
      <w:r w:rsidR="00A94A43">
        <w:t>—</w:t>
      </w:r>
      <w:r w:rsidRPr="00AB4367">
        <w:t>to judicially review the report—</w:t>
      </w:r>
    </w:p>
    <w:p w:rsidR="00AB4367" w:rsidRPr="00AB4367" w:rsidP="00AB4367">
      <w:pPr>
        <w:pStyle w:val="Question"/>
        <w:numPr>
          <w:ilvl w:val="0"/>
          <w:numId w:val="9"/>
        </w:numPr>
      </w:pPr>
      <w:sdt>
        <w:sdtPr>
          <w:alias w:val="Member"/>
          <w:tag w:val="&lt;Member mnisId='114' dodsId='25471'&gt;"/>
          <w:id w:val="136763967"/>
          <w:placeholder>
            <w:docPart w:val="2BA9914DB9EB4CE9AD587F27FDAF68E1"/>
          </w:placeholder>
          <w:richText/>
        </w:sdtPr>
        <w:sdtContent>
          <w:r w:rsidRPr="00AB4367">
            <w:rPr>
              <w:b/>
            </w:rPr>
            <w:t>Tim Loughton:</w:t>
          </w:r>
        </w:sdtContent>
      </w:sdt>
      <w:r w:rsidRPr="00AB4367">
        <w:t xml:space="preserve"> </w:t>
      </w:r>
      <w:r w:rsidR="00A94A43">
        <w:t xml:space="preserve">It </w:t>
      </w:r>
      <w:r w:rsidRPr="00AB4367">
        <w:t>will cost at least £50,000 to get a QC’s opinion before you even start the whole process, so it is not available or accessible to the vast majority of members of the public, in practical terms, is it?</w:t>
      </w:r>
    </w:p>
    <w:p w:rsidR="00AB4367" w:rsidRPr="00AB4367" w:rsidP="00AB4367">
      <w:pPr>
        <w:pStyle w:val="Answer"/>
      </w:pPr>
      <w:sdt>
        <w:sdtPr>
          <w:alias w:val="Witness"/>
          <w:id w:val="-1783255286"/>
          <w:placeholder>
            <w:docPart w:val="2BA9914DB9EB4CE9AD587F27FDAF68E1"/>
          </w:placeholder>
          <w:richText/>
        </w:sdtPr>
        <w:sdtContent>
          <w:r w:rsidRPr="00AB4367">
            <w:rPr>
              <w:b/>
              <w:i/>
            </w:rPr>
            <w:t>Michael Lockwood:</w:t>
          </w:r>
        </w:sdtContent>
      </w:sdt>
      <w:r w:rsidRPr="00AB4367">
        <w:t xml:space="preserve"> We are accountable to the courts. Some 35 people applied to JR us in the last year. People do use that mechanism. If they believe the decision was irrational, that is the proper route to do that. They did not do it when the investigation came out. The door is open if they wish to do that. There is a JR route through which our decision can be challenged if they believe it was irrational.</w:t>
      </w:r>
    </w:p>
    <w:p w:rsidR="00AB4367" w:rsidRPr="00AB4367" w:rsidP="00AB4367">
      <w:pPr>
        <w:pStyle w:val="Answer"/>
      </w:pPr>
      <w:r w:rsidRPr="00AB4367">
        <w:t>The second route is that</w:t>
      </w:r>
      <w:r w:rsidR="00A94A43">
        <w:t xml:space="preserve">, </w:t>
      </w:r>
      <w:r w:rsidRPr="00AB4367">
        <w:t>under the February 2020 new regulations</w:t>
      </w:r>
      <w:r w:rsidR="00A94A43">
        <w:t xml:space="preserve">, </w:t>
      </w:r>
      <w:r w:rsidRPr="00AB4367">
        <w:t>we are allowed to reopen a case if there are compelling reasons that, one could argue, would have made the initial decision a flawed decision. If there are compelling new reasons—</w:t>
      </w:r>
    </w:p>
    <w:p w:rsidR="00AB4367" w:rsidRPr="00AB4367" w:rsidP="00AB4367">
      <w:pPr>
        <w:pStyle w:val="Question"/>
        <w:numPr>
          <w:ilvl w:val="0"/>
          <w:numId w:val="9"/>
        </w:numPr>
      </w:pPr>
      <w:sdt>
        <w:sdtPr>
          <w:alias w:val="Member"/>
          <w:tag w:val="&lt;Member mnisId='114' dodsId='25471'&gt;"/>
          <w:id w:val="-6209539"/>
          <w:placeholder>
            <w:docPart w:val="2BA9914DB9EB4CE9AD587F27FDAF68E1"/>
          </w:placeholder>
          <w:richText/>
        </w:sdtPr>
        <w:sdtContent>
          <w:r w:rsidRPr="00AB4367">
            <w:rPr>
              <w:b/>
            </w:rPr>
            <w:t>Tim Loughton:</w:t>
          </w:r>
        </w:sdtContent>
      </w:sdt>
      <w:r w:rsidRPr="00AB4367">
        <w:t xml:space="preserve"> Do you think there are compelling reasons here to reopen the case?</w:t>
      </w:r>
    </w:p>
    <w:p w:rsidR="00AB4367" w:rsidRPr="00AB4367" w:rsidP="00AB4367">
      <w:pPr>
        <w:pStyle w:val="Answer"/>
      </w:pPr>
      <w:sdt>
        <w:sdtPr>
          <w:alias w:val="Witness"/>
          <w:id w:val="911741683"/>
          <w:placeholder>
            <w:docPart w:val="2BA9914DB9EB4CE9AD587F27FDAF68E1"/>
          </w:placeholder>
          <w:richText/>
        </w:sdtPr>
        <w:sdtContent>
          <w:r w:rsidRPr="00AB4367">
            <w:rPr>
              <w:b/>
              <w:i/>
            </w:rPr>
            <w:t>Michael Lockwood:</w:t>
          </w:r>
        </w:sdtContent>
      </w:sdt>
      <w:r w:rsidRPr="00AB4367">
        <w:t xml:space="preserve"> I have heard a lot of opinion. I would like to see some new evidence. If there is new evidence, I am under an obligation to scope that information, to talk to the affected parties and to come to a decision on whether we would reopen it.</w:t>
      </w:r>
    </w:p>
    <w:p w:rsidR="00AB4367" w:rsidRPr="00AB4367" w:rsidP="00AB4367">
      <w:pPr>
        <w:pStyle w:val="Question"/>
        <w:numPr>
          <w:ilvl w:val="0"/>
          <w:numId w:val="9"/>
        </w:numPr>
      </w:pPr>
      <w:sdt>
        <w:sdtPr>
          <w:alias w:val="Member"/>
          <w:tag w:val="&lt;Member mnisId='114' dodsId='25471'&gt;"/>
          <w:id w:val="1109403617"/>
          <w:placeholder>
            <w:docPart w:val="2BA9914DB9EB4CE9AD587F27FDAF68E1"/>
          </w:placeholder>
          <w:richText/>
        </w:sdtPr>
        <w:sdtContent>
          <w:r w:rsidRPr="00AB4367">
            <w:rPr>
              <w:b/>
            </w:rPr>
            <w:t>Tim Loughton:</w:t>
          </w:r>
        </w:sdtContent>
      </w:sdt>
      <w:r w:rsidRPr="00AB4367">
        <w:t xml:space="preserve"> Sir Richard and the judge involved in the warrant </w:t>
      </w:r>
      <w:r w:rsidR="00A94A43">
        <w:t xml:space="preserve">are </w:t>
      </w:r>
      <w:r w:rsidRPr="00AB4367">
        <w:t xml:space="preserve">certainly suggesting there </w:t>
      </w:r>
      <w:r w:rsidR="00A94A43">
        <w:t xml:space="preserve">is </w:t>
      </w:r>
      <w:r w:rsidRPr="00AB4367">
        <w:t xml:space="preserve">new evidence </w:t>
      </w:r>
      <w:r w:rsidR="00A94A43">
        <w:t xml:space="preserve">in terms of </w:t>
      </w:r>
      <w:r w:rsidRPr="00AB4367">
        <w:t xml:space="preserve">the legality of those </w:t>
      </w:r>
      <w:r w:rsidRPr="00AB4367">
        <w:t xml:space="preserve">warrants. </w:t>
      </w:r>
      <w:r w:rsidR="00A94A43">
        <w:t>That alone s</w:t>
      </w:r>
      <w:r w:rsidRPr="00AB4367">
        <w:t>hould justify reopening the inquiry</w:t>
      </w:r>
      <w:r w:rsidR="00A94A43">
        <w:t>, shouldn’t it</w:t>
      </w:r>
      <w:r w:rsidRPr="00AB4367">
        <w:t>?</w:t>
      </w:r>
    </w:p>
    <w:p w:rsidR="00AB4367" w:rsidRPr="00AB4367" w:rsidP="00AB4367">
      <w:pPr>
        <w:pStyle w:val="Answer"/>
      </w:pPr>
      <w:sdt>
        <w:sdtPr>
          <w:alias w:val="Witness"/>
          <w:id w:val="-694461863"/>
          <w:placeholder>
            <w:docPart w:val="2BA9914DB9EB4CE9AD587F27FDAF68E1"/>
          </w:placeholder>
          <w:richText/>
        </w:sdtPr>
        <w:sdtContent>
          <w:r w:rsidRPr="00AB4367">
            <w:rPr>
              <w:b/>
              <w:i/>
            </w:rPr>
            <w:t>Michael Lockwood:</w:t>
          </w:r>
        </w:sdtContent>
      </w:sdt>
      <w:r w:rsidRPr="00AB4367">
        <w:t xml:space="preserve"> </w:t>
      </w:r>
      <w:r w:rsidR="00A94A43">
        <w:t xml:space="preserve">All I would say to you is that </w:t>
      </w:r>
      <w:r w:rsidRPr="00AB4367">
        <w:t>I read and hear and see a lot of opinions. If somebody provides me with compelling and significant new information that would come to the view that that original decision was flawed, I would scope that, talk to the individual parties and make a decision on whether that is something we would do. We have done it in other cases.</w:t>
      </w:r>
    </w:p>
    <w:p w:rsidR="00AB4367" w:rsidRPr="00AB4367" w:rsidP="00AB4367">
      <w:pPr>
        <w:pStyle w:val="Question"/>
        <w:numPr>
          <w:ilvl w:val="0"/>
          <w:numId w:val="9"/>
        </w:numPr>
      </w:pPr>
      <w:sdt>
        <w:sdtPr>
          <w:alias w:val="Member"/>
          <w:tag w:val="&lt;Member mnisId='420' dodsId='25691'&gt;"/>
          <w:id w:val="-412540708"/>
          <w:placeholder>
            <w:docPart w:val="2BA9914DB9EB4CE9AD587F27FDAF68E1"/>
          </w:placeholder>
          <w:richText/>
        </w:sdtPr>
        <w:sdtContent>
          <w:r w:rsidRPr="00AB4367">
            <w:rPr>
              <w:b/>
            </w:rPr>
            <w:t>Chair:</w:t>
          </w:r>
        </w:sdtContent>
      </w:sdt>
      <w:r w:rsidRPr="00AB4367">
        <w:t xml:space="preserve"> When we had evidence from Lady Brittan, she described being twice, in her words, “treated as a suspect, once when my home was being searched [for Operation Midland] and the other time at the offices of the IOPC”. She described when she was invited to review the Operation Kentia report feeling as though she was “under such areas of suspicion in the room...They could not answer questions. We could not leave the room...and, at the end of it all...we were given 48 hours to make comments on a substantive report for me.” Her description was troubling. She has been through a </w:t>
      </w:r>
      <w:r w:rsidR="00A94A43">
        <w:t xml:space="preserve">very </w:t>
      </w:r>
      <w:r w:rsidRPr="00AB4367">
        <w:t>difficult experience initially and was badly wronged by Operation Midland. To then feel that the process of investigation into it was also stressful and treated her as a suspect again was troubling. What are your reflections on that?</w:t>
      </w:r>
    </w:p>
    <w:p w:rsidR="00AB4367" w:rsidRPr="00AB4367" w:rsidP="00AB4367">
      <w:pPr>
        <w:pStyle w:val="Answer"/>
      </w:pPr>
      <w:sdt>
        <w:sdtPr>
          <w:alias w:val="Witness"/>
          <w:id w:val="-1865199504"/>
          <w:placeholder>
            <w:docPart w:val="2BA9914DB9EB4CE9AD587F27FDAF68E1"/>
          </w:placeholder>
          <w:richText/>
        </w:sdtPr>
        <w:sdtContent>
          <w:r w:rsidRPr="00AB4367">
            <w:rPr>
              <w:b/>
              <w:i/>
            </w:rPr>
            <w:t>Michael Lockwood:</w:t>
          </w:r>
        </w:sdtContent>
      </w:sdt>
      <w:r w:rsidRPr="00AB4367">
        <w:t xml:space="preserve"> I heard Lady Brittan’s evidence</w:t>
      </w:r>
      <w:r w:rsidR="00A94A43">
        <w:t>,</w:t>
      </w:r>
      <w:r w:rsidRPr="00AB4367">
        <w:t xml:space="preserve"> and I </w:t>
      </w:r>
      <w:r w:rsidR="00A94A43">
        <w:t xml:space="preserve">really </w:t>
      </w:r>
      <w:r w:rsidRPr="00AB4367">
        <w:t xml:space="preserve">apologise to her if she felt that process was a distressful one and she was treated as a suspect. It was not our intention to do that. I genuinely apologise for the extra anxiety we caused her. The aim of visiting the offices was to allow individuals to look at the document at an early stage, to check </w:t>
      </w:r>
      <w:r w:rsidR="00A94A43">
        <w:t xml:space="preserve">whether there were </w:t>
      </w:r>
      <w:r w:rsidRPr="00AB4367">
        <w:t>any factual errors in that document and to check that, if they had been named, they were happy with that or if there was a need to do any redactions. The process allows individuals to have early sight of our report.</w:t>
      </w:r>
    </w:p>
    <w:p w:rsidR="00AB4367" w:rsidRPr="00AB4367" w:rsidP="00AB4367">
      <w:pPr>
        <w:pStyle w:val="Answer"/>
      </w:pPr>
      <w:r w:rsidRPr="00AB4367">
        <w:t>We allow representatives to come along</w:t>
      </w:r>
      <w:r w:rsidR="00A94A43">
        <w:t xml:space="preserve">, </w:t>
      </w:r>
      <w:r w:rsidRPr="00AB4367">
        <w:t xml:space="preserve">and </w:t>
      </w:r>
      <w:r w:rsidR="00A94A43">
        <w:t xml:space="preserve">I thank </w:t>
      </w:r>
      <w:r w:rsidRPr="00AB4367">
        <w:t xml:space="preserve">Lady Brittan was accompanied by somebody else. I apologise if she felt that was a </w:t>
      </w:r>
      <w:r w:rsidR="00A94A43">
        <w:t>s</w:t>
      </w:r>
      <w:r w:rsidRPr="00AB4367">
        <w:t>tressful and difficult session. Interestingly, she did write to me afterwards</w:t>
      </w:r>
      <w:r w:rsidR="00A94A43">
        <w:t xml:space="preserve">, </w:t>
      </w:r>
      <w:r w:rsidRPr="00AB4367">
        <w:t xml:space="preserve">because I went to see her to introduce myself, which </w:t>
      </w:r>
      <w:r w:rsidR="00A94A43">
        <w:t xml:space="preserve">I think </w:t>
      </w:r>
      <w:r w:rsidRPr="00AB4367">
        <w:t xml:space="preserve">was </w:t>
      </w:r>
      <w:r w:rsidR="00A94A43">
        <w:t xml:space="preserve">an </w:t>
      </w:r>
      <w:r w:rsidRPr="00AB4367">
        <w:t>appropriate</w:t>
      </w:r>
      <w:r w:rsidR="00A94A43">
        <w:t xml:space="preserve"> thing to do</w:t>
      </w:r>
      <w:r w:rsidRPr="00AB4367">
        <w:t>. She wrote back to me thanking me for introducing myself and for allowing her to attend and for the courteous way our staff helped her in that process. I absolutely take away any lessons we have to learn about making those processes better, but there was a process for that and she did write a letter thanking us for that opportunity.</w:t>
      </w:r>
    </w:p>
    <w:p w:rsidR="00AB4367" w:rsidRPr="00AB4367" w:rsidP="00AB4367">
      <w:pPr>
        <w:pStyle w:val="Question"/>
        <w:numPr>
          <w:ilvl w:val="0"/>
          <w:numId w:val="9"/>
        </w:numPr>
      </w:pPr>
      <w:sdt>
        <w:sdtPr>
          <w:alias w:val="Member"/>
          <w:tag w:val="&lt;Member mnisId='420' dodsId='25691'&gt;"/>
          <w:id w:val="1718000973"/>
          <w:placeholder>
            <w:docPart w:val="2BA9914DB9EB4CE9AD587F27FDAF68E1"/>
          </w:placeholder>
          <w:richText/>
        </w:sdtPr>
        <w:sdtContent>
          <w:r w:rsidRPr="00AB4367">
            <w:rPr>
              <w:b/>
            </w:rPr>
            <w:t>Chair:</w:t>
          </w:r>
        </w:sdtContent>
      </w:sdt>
      <w:r w:rsidRPr="00AB4367">
        <w:t xml:space="preserve"> Have you reviewed those processes?</w:t>
      </w:r>
    </w:p>
    <w:p w:rsidR="00AB4367" w:rsidRPr="00AB4367" w:rsidP="00AB4367">
      <w:pPr>
        <w:pStyle w:val="Answer"/>
      </w:pPr>
      <w:sdt>
        <w:sdtPr>
          <w:alias w:val="Witness"/>
          <w:id w:val="-665785790"/>
          <w:placeholder>
            <w:docPart w:val="2BA9914DB9EB4CE9AD587F27FDAF68E1"/>
          </w:placeholder>
          <w:richText/>
        </w:sdtPr>
        <w:sdtContent>
          <w:r w:rsidRPr="00AB4367">
            <w:rPr>
              <w:b/>
              <w:i/>
            </w:rPr>
            <w:t>Michael Lockwood:</w:t>
          </w:r>
        </w:sdtContent>
      </w:sdt>
      <w:r w:rsidRPr="00AB4367">
        <w:t xml:space="preserve"> I have reviewed that process</w:t>
      </w:r>
      <w:r w:rsidR="00A94A43">
        <w:t xml:space="preserve">—that is </w:t>
      </w:r>
      <w:r w:rsidRPr="00AB4367">
        <w:t>absolutely right</w:t>
      </w:r>
      <w:r w:rsidR="00A94A43">
        <w:t>—</w:t>
      </w:r>
      <w:r w:rsidRPr="00AB4367">
        <w:t xml:space="preserve">because we want to make the experience of somebody going through something like this at a difficult and vulnerable time </w:t>
      </w:r>
      <w:r w:rsidR="00A94A43">
        <w:t xml:space="preserve">for them </w:t>
      </w:r>
      <w:r w:rsidRPr="00AB4367">
        <w:t>as customer</w:t>
      </w:r>
      <w:r w:rsidR="00A94A43">
        <w:t>-</w:t>
      </w:r>
      <w:r w:rsidRPr="00AB4367">
        <w:t>friendly and as warm as possible.</w:t>
      </w:r>
    </w:p>
    <w:p w:rsidR="00AB4367" w:rsidRPr="00AB4367" w:rsidP="00AB4367">
      <w:pPr>
        <w:pStyle w:val="Question"/>
        <w:numPr>
          <w:ilvl w:val="0"/>
          <w:numId w:val="9"/>
        </w:numPr>
      </w:pPr>
      <w:sdt>
        <w:sdtPr>
          <w:alias w:val="Member"/>
          <w:tag w:val="&lt;Member mnisId='420' dodsId='25691'&gt;"/>
          <w:id w:val="1793245167"/>
          <w:placeholder>
            <w:docPart w:val="2BA9914DB9EB4CE9AD587F27FDAF68E1"/>
          </w:placeholder>
          <w:richText/>
        </w:sdtPr>
        <w:sdtContent>
          <w:r w:rsidRPr="00AB4367">
            <w:rPr>
              <w:b/>
            </w:rPr>
            <w:t>Chair:</w:t>
          </w:r>
        </w:sdtContent>
      </w:sdt>
      <w:r w:rsidRPr="00AB4367">
        <w:t xml:space="preserve"> Have you reflected on it </w:t>
      </w:r>
      <w:r w:rsidR="00A94A43">
        <w:t xml:space="preserve">in terms of </w:t>
      </w:r>
      <w:r w:rsidRPr="00AB4367">
        <w:t>the impacts for other cases as well?</w:t>
      </w:r>
    </w:p>
    <w:p w:rsidR="00AB4367" w:rsidRPr="00AB4367" w:rsidP="00AB4367">
      <w:pPr>
        <w:pStyle w:val="Answer"/>
      </w:pPr>
      <w:sdt>
        <w:sdtPr>
          <w:alias w:val="Witness"/>
          <w:id w:val="-748724852"/>
          <w:placeholder>
            <w:docPart w:val="2BA9914DB9EB4CE9AD587F27FDAF68E1"/>
          </w:placeholder>
          <w:richText/>
        </w:sdtPr>
        <w:sdtContent>
          <w:r w:rsidRPr="00AB4367">
            <w:rPr>
              <w:b/>
              <w:i/>
            </w:rPr>
            <w:t>Michael Lockwood:</w:t>
          </w:r>
        </w:sdtContent>
      </w:sdt>
      <w:r w:rsidRPr="00AB4367">
        <w:t xml:space="preserve"> For other cases as well. Indeed, Lady Brittan wrote about a second issue</w:t>
      </w:r>
      <w:r w:rsidR="00A94A43">
        <w:t xml:space="preserve">—the issue of </w:t>
      </w:r>
      <w:r w:rsidRPr="00AB4367">
        <w:t>complaints</w:t>
      </w:r>
      <w:r w:rsidR="00A94A43">
        <w:t>—</w:t>
      </w:r>
      <w:r w:rsidRPr="00AB4367">
        <w:t>and we have also reflected on that. I am trying to make sure we are a learning organisation. The feedback from Lady Brittan</w:t>
      </w:r>
      <w:r w:rsidR="00A94A43">
        <w:t>—</w:t>
      </w:r>
      <w:r w:rsidRPr="00AB4367">
        <w:t>that she had felt that level of distress from that experience</w:t>
      </w:r>
      <w:r w:rsidR="00A94A43">
        <w:t>—</w:t>
      </w:r>
      <w:r w:rsidRPr="00AB4367">
        <w:t>had quite an impact on me. We have made changes as a result.</w:t>
      </w:r>
    </w:p>
    <w:p w:rsidR="00AB4367" w:rsidRPr="00AB4367" w:rsidP="00AB4367">
      <w:pPr>
        <w:pStyle w:val="Answer"/>
      </w:pPr>
      <w:sdt>
        <w:sdtPr>
          <w:alias w:val="Witness"/>
          <w:id w:val="1907026049"/>
          <w:placeholder>
            <w:docPart w:val="2BA9914DB9EB4CE9AD587F27FDAF68E1"/>
          </w:placeholder>
          <w:richText/>
        </w:sdtPr>
        <w:sdtContent>
          <w:r w:rsidRPr="00AB4367">
            <w:rPr>
              <w:b/>
              <w:i/>
            </w:rPr>
            <w:t>Claire Bassett:</w:t>
          </w:r>
        </w:sdtContent>
      </w:sdt>
      <w:r w:rsidRPr="00AB4367">
        <w:t xml:space="preserve"> We have learned a lot from that. A good example is the work we have done with the families in the Hillsborough case. Again, we have taken a lot of learning from that experience and the specialist teams we had working on that</w:t>
      </w:r>
      <w:r w:rsidR="00A94A43">
        <w:t xml:space="preserve">, </w:t>
      </w:r>
      <w:r w:rsidRPr="00AB4367">
        <w:t xml:space="preserve">and </w:t>
      </w:r>
      <w:r w:rsidR="00A94A43">
        <w:t xml:space="preserve">we </w:t>
      </w:r>
      <w:r w:rsidRPr="00AB4367">
        <w:t xml:space="preserve">have applied that to other cases. </w:t>
      </w:r>
      <w:r w:rsidR="00A94A43">
        <w:t xml:space="preserve">That is an area where we </w:t>
      </w:r>
      <w:r w:rsidRPr="00AB4367">
        <w:t>have been learning quite continuously since then.</w:t>
      </w:r>
    </w:p>
    <w:p w:rsidR="00AB4367" w:rsidRPr="00AB4367" w:rsidP="00AB4367">
      <w:pPr>
        <w:pStyle w:val="Question"/>
        <w:numPr>
          <w:ilvl w:val="0"/>
          <w:numId w:val="9"/>
        </w:numPr>
      </w:pPr>
      <w:sdt>
        <w:sdtPr>
          <w:alias w:val="Member"/>
          <w:tag w:val="&lt;Member mnisId='420' dodsId='25691'&gt;"/>
          <w:id w:val="1996600044"/>
          <w:placeholder>
            <w:docPart w:val="2BA9914DB9EB4CE9AD587F27FDAF68E1"/>
          </w:placeholder>
          <w:richText/>
        </w:sdtPr>
        <w:sdtContent>
          <w:r w:rsidRPr="00AB4367">
            <w:rPr>
              <w:b/>
            </w:rPr>
            <w:t>Chair:</w:t>
          </w:r>
        </w:sdtContent>
      </w:sdt>
      <w:r w:rsidRPr="00AB4367">
        <w:t xml:space="preserve"> </w:t>
      </w:r>
      <w:r w:rsidR="00A94A43">
        <w:t xml:space="preserve">Let me come now </w:t>
      </w:r>
      <w:r w:rsidRPr="00AB4367">
        <w:t xml:space="preserve">to the wider issues </w:t>
      </w:r>
      <w:r w:rsidR="00A94A43">
        <w:t xml:space="preserve">of </w:t>
      </w:r>
      <w:r w:rsidRPr="00AB4367">
        <w:t xml:space="preserve">where things are at now with the complaints process, the progress you have made and the areas where you think the IOPC still needs to improve further. </w:t>
      </w:r>
      <w:r w:rsidR="00A94A43">
        <w:t xml:space="preserve">Can I ask you </w:t>
      </w:r>
      <w:r w:rsidRPr="00AB4367">
        <w:t xml:space="preserve">not </w:t>
      </w:r>
      <w:r w:rsidR="00A94A43">
        <w:t xml:space="preserve">to </w:t>
      </w:r>
      <w:r w:rsidRPr="00AB4367">
        <w:t>repeat yourselves</w:t>
      </w:r>
      <w:r w:rsidR="00A94A43">
        <w:t xml:space="preserve">, </w:t>
      </w:r>
      <w:r w:rsidRPr="00AB4367">
        <w:t xml:space="preserve">but </w:t>
      </w:r>
      <w:r w:rsidR="00A94A43">
        <w:t xml:space="preserve">to </w:t>
      </w:r>
      <w:r w:rsidRPr="00AB4367">
        <w:t>decide between you who wants to answer each question</w:t>
      </w:r>
      <w:r w:rsidR="00A94A43">
        <w:t xml:space="preserve">, </w:t>
      </w:r>
      <w:r w:rsidRPr="00AB4367">
        <w:t>so that we can cover as much territory as possible</w:t>
      </w:r>
      <w:r w:rsidR="00A94A43">
        <w:t>?</w:t>
      </w:r>
      <w:r w:rsidRPr="00AB4367">
        <w:t xml:space="preserve"> I do not know who wants to respond.</w:t>
      </w:r>
    </w:p>
    <w:p w:rsidR="00AB4367" w:rsidRPr="00AB4367" w:rsidP="00AB4367">
      <w:pPr>
        <w:pStyle w:val="Answer"/>
      </w:pPr>
      <w:sdt>
        <w:sdtPr>
          <w:alias w:val="Witness"/>
          <w:id w:val="1561288427"/>
          <w:placeholder>
            <w:docPart w:val="2BA9914DB9EB4CE9AD587F27FDAF68E1"/>
          </w:placeholder>
          <w:richText/>
        </w:sdtPr>
        <w:sdtContent>
          <w:r w:rsidRPr="00AB4367">
            <w:rPr>
              <w:b/>
              <w:i/>
            </w:rPr>
            <w:t>Michael Lockwood:</w:t>
          </w:r>
        </w:sdtContent>
      </w:sdt>
      <w:r w:rsidRPr="00AB4367">
        <w:t xml:space="preserve"> I will do the challenges</w:t>
      </w:r>
      <w:r w:rsidR="00A94A43">
        <w:t xml:space="preserve">. </w:t>
      </w:r>
      <w:r w:rsidRPr="00AB4367">
        <w:t>Kathie</w:t>
      </w:r>
      <w:r w:rsidR="00A94A43">
        <w:t xml:space="preserve">, do you want to </w:t>
      </w:r>
      <w:r w:rsidRPr="00AB4367">
        <w:t>do the pluses</w:t>
      </w:r>
      <w:r w:rsidR="00A94A43">
        <w:t xml:space="preserve">? </w:t>
      </w:r>
      <w:r w:rsidRPr="00AB4367">
        <w:t>Claire</w:t>
      </w:r>
      <w:r w:rsidR="00A94A43">
        <w:t xml:space="preserve">, you </w:t>
      </w:r>
      <w:r w:rsidRPr="00AB4367">
        <w:t xml:space="preserve">can pick up </w:t>
      </w:r>
      <w:r w:rsidR="00A94A43">
        <w:t xml:space="preserve">where </w:t>
      </w:r>
      <w:r w:rsidRPr="00AB4367">
        <w:t xml:space="preserve">we forget. </w:t>
      </w:r>
    </w:p>
    <w:p w:rsidR="00AB4367" w:rsidRPr="00AB4367" w:rsidP="00AB4367">
      <w:pPr>
        <w:pStyle w:val="Answer"/>
      </w:pPr>
      <w:r w:rsidRPr="00AB4367">
        <w:t>We group the challenges into three Cs: confidence, collaboration and culture. The word “culture” has already been raised. While progress has been made on confidence, we think issues like George Floyd and Sarah Everard have had an impact on communities, particularly issues of disproportionality, stop and search, Taser use and discrimination. We are doing particular work on these areas. Forces need to work better with communities to win their trust and to listen to their views.</w:t>
      </w:r>
    </w:p>
    <w:p w:rsidR="00AB4367" w:rsidRPr="00AB4367" w:rsidP="00AB4367">
      <w:pPr>
        <w:pStyle w:val="Answer"/>
      </w:pPr>
      <w:r w:rsidRPr="00AB4367">
        <w:t xml:space="preserve">The second issue is </w:t>
      </w:r>
      <w:r w:rsidRPr="00AB4367" w:rsidR="00C222DA">
        <w:t>collaboration</w:t>
      </w:r>
      <w:r w:rsidR="00A94A43">
        <w:t>. A</w:t>
      </w:r>
      <w:r w:rsidRPr="00AB4367">
        <w:t xml:space="preserve"> theme we have encountered in the last few years</w:t>
      </w:r>
      <w:r w:rsidR="00A94A43">
        <w:t xml:space="preserve"> is where we </w:t>
      </w:r>
      <w:r w:rsidRPr="00AB4367">
        <w:t>have a system that works well vertically</w:t>
      </w:r>
      <w:r w:rsidR="00A94A43">
        <w:t>—p</w:t>
      </w:r>
      <w:r w:rsidRPr="00AB4367">
        <w:t xml:space="preserve">eople work together in their boxes but are quite fragmented. A great system </w:t>
      </w:r>
      <w:r w:rsidR="00A94A43">
        <w:t xml:space="preserve">is one that </w:t>
      </w:r>
      <w:r w:rsidRPr="00AB4367">
        <w:t>works horizontally</w:t>
      </w:r>
      <w:r w:rsidR="00A94A43">
        <w:t xml:space="preserve">, </w:t>
      </w:r>
      <w:r w:rsidRPr="00AB4367">
        <w:t xml:space="preserve">either around a person, around a family or around a police officer. A system that works more collaboratively and more horizontally around a person or around a family is a better one. Underpinning that is a </w:t>
      </w:r>
      <w:r w:rsidR="00A94A43">
        <w:t xml:space="preserve">more </w:t>
      </w:r>
      <w:r w:rsidRPr="00AB4367">
        <w:t xml:space="preserve">shared ambition to work together as a system. It is sometimes quite adversarial, negative and polarising. It is about </w:t>
      </w:r>
      <w:r w:rsidR="00A94A43">
        <w:t xml:space="preserve">that </w:t>
      </w:r>
      <w:r w:rsidRPr="00AB4367">
        <w:t>shared ambition and that horizontal working.</w:t>
      </w:r>
    </w:p>
    <w:p w:rsidR="00AB4367" w:rsidRPr="00AB4367" w:rsidP="00AB4367">
      <w:pPr>
        <w:pStyle w:val="Answer"/>
      </w:pPr>
      <w:r w:rsidRPr="00AB4367">
        <w:t>The third issue is culture, which is the hardest thing to change. That can manifest itself</w:t>
      </w:r>
      <w:r w:rsidR="00A94A43">
        <w:t xml:space="preserve"> in the fact that we </w:t>
      </w:r>
      <w:r w:rsidRPr="00AB4367">
        <w:t xml:space="preserve">need police forces to speed up recruitment so that their workforces better reflect the communities they serve. We </w:t>
      </w:r>
      <w:r w:rsidR="00A94A43">
        <w:t xml:space="preserve">also </w:t>
      </w:r>
      <w:r w:rsidRPr="00AB4367">
        <w:t>need to create a policing culture</w:t>
      </w:r>
      <w:r w:rsidR="00A94A43">
        <w:t>, as  you have touched on,</w:t>
      </w:r>
      <w:r w:rsidRPr="00AB4367">
        <w:t xml:space="preserve"> that is more open and responsive to change, to learning and to listening to communities more.</w:t>
      </w:r>
    </w:p>
    <w:p w:rsidR="00AB4367" w:rsidRPr="00AB4367" w:rsidP="00AB4367">
      <w:pPr>
        <w:pStyle w:val="Answer"/>
      </w:pPr>
      <w:r w:rsidRPr="00AB4367">
        <w:t>They are my three areas: confidence, collaboration and culture.</w:t>
      </w:r>
    </w:p>
    <w:p w:rsidR="00AB4367" w:rsidRPr="00AB4367" w:rsidP="00AB4367">
      <w:pPr>
        <w:pStyle w:val="Answer"/>
      </w:pPr>
      <w:sdt>
        <w:sdtPr>
          <w:alias w:val="Witness"/>
          <w:id w:val="-210730125"/>
          <w:placeholder>
            <w:docPart w:val="2BA9914DB9EB4CE9AD587F27FDAF68E1"/>
          </w:placeholder>
          <w:richText/>
        </w:sdtPr>
        <w:sdtContent>
          <w:r w:rsidRPr="00AB4367">
            <w:rPr>
              <w:b/>
              <w:i/>
            </w:rPr>
            <w:t>Kathie Cashell:</w:t>
          </w:r>
        </w:sdtContent>
      </w:sdt>
      <w:r w:rsidRPr="00AB4367">
        <w:t xml:space="preserve"> </w:t>
      </w:r>
      <w:r w:rsidR="003E20B0">
        <w:t xml:space="preserve">Let me </w:t>
      </w:r>
      <w:r w:rsidRPr="00AB4367">
        <w:t xml:space="preserve">say a little bit about what we think is working well. I am sure we will come on to a number of these things. You have heard evidence about the progress the IOPC has made on the timeliness of our investigations. </w:t>
      </w:r>
      <w:r w:rsidR="003E20B0">
        <w:t xml:space="preserve">Our </w:t>
      </w:r>
      <w:r w:rsidRPr="00AB4367">
        <w:t>focus on learning</w:t>
      </w:r>
      <w:r w:rsidR="003E20B0">
        <w:t xml:space="preserve"> is also something we would like to talk about</w:t>
      </w:r>
      <w:r w:rsidRPr="00AB4367">
        <w:t xml:space="preserve">. There is a lot of optimism that the reforms we have waited so long for, which are now in place, are showing signs of progress. We will need to see the impact of those reforms over the next few years, but we are confident that, as Mr Guildford said, this is a collective effort that will change the police complaints system in the future. They create a space for that but, again, </w:t>
      </w:r>
      <w:r w:rsidR="003E20B0">
        <w:t xml:space="preserve">there is </w:t>
      </w:r>
      <w:r w:rsidRPr="00AB4367">
        <w:t xml:space="preserve">that point around culture and making sure that we take the regulations and change the complaints system on the ground in the way </w:t>
      </w:r>
      <w:r w:rsidR="003E20B0">
        <w:t xml:space="preserve">that is </w:t>
      </w:r>
      <w:r w:rsidRPr="00AB4367">
        <w:t>intend</w:t>
      </w:r>
      <w:r w:rsidR="003E20B0">
        <w:t>ed</w:t>
      </w:r>
      <w:r w:rsidRPr="00AB4367">
        <w:t xml:space="preserve">. We cannot do that through legislation but </w:t>
      </w:r>
      <w:r w:rsidR="003E20B0">
        <w:t xml:space="preserve">will need </w:t>
      </w:r>
      <w:r w:rsidRPr="00AB4367">
        <w:t>the collective effort of all of us working on that.</w:t>
      </w:r>
    </w:p>
    <w:p w:rsidR="00AB4367" w:rsidRPr="00AB4367" w:rsidP="00AB4367">
      <w:pPr>
        <w:pStyle w:val="Remark"/>
      </w:pPr>
      <w:sdt>
        <w:sdtPr>
          <w:alias w:val="Member"/>
          <w:tag w:val="&lt;Member mnisId='420' dodsId='25691'&gt;"/>
          <w:id w:val="-796828247"/>
          <w:placeholder>
            <w:docPart w:val="2BA9914DB9EB4CE9AD587F27FDAF68E1"/>
          </w:placeholder>
          <w:richText/>
        </w:sdtPr>
        <w:sdtContent>
          <w:r w:rsidRPr="00AB4367">
            <w:rPr>
              <w:b/>
            </w:rPr>
            <w:t>Chair:</w:t>
          </w:r>
        </w:sdtContent>
      </w:sdt>
      <w:r w:rsidRPr="00AB4367">
        <w:t xml:space="preserve"> Claire Bassett, do you have anything to add?</w:t>
      </w:r>
    </w:p>
    <w:p w:rsidR="00AB4367" w:rsidRPr="00AB4367" w:rsidP="00AB4367">
      <w:pPr>
        <w:pStyle w:val="Answer"/>
      </w:pPr>
      <w:sdt>
        <w:sdtPr>
          <w:alias w:val="Witness"/>
          <w:id w:val="2068453882"/>
          <w:placeholder>
            <w:docPart w:val="2BA9914DB9EB4CE9AD587F27FDAF68E1"/>
          </w:placeholder>
          <w:richText/>
        </w:sdtPr>
        <w:sdtContent>
          <w:r w:rsidRPr="00AB4367">
            <w:rPr>
              <w:b/>
              <w:i/>
            </w:rPr>
            <w:t>Claire Bassett:</w:t>
          </w:r>
        </w:sdtContent>
      </w:sdt>
      <w:r w:rsidRPr="00AB4367">
        <w:t xml:space="preserve"> No, I am sure you will ask questions on </w:t>
      </w:r>
      <w:r w:rsidR="003E20B0">
        <w:t xml:space="preserve">those </w:t>
      </w:r>
      <w:r w:rsidRPr="00AB4367">
        <w:t>particular areas, so I am happy to leave it.</w:t>
      </w:r>
    </w:p>
    <w:p w:rsidR="00AB4367" w:rsidRPr="00AB4367" w:rsidP="00AB4367">
      <w:pPr>
        <w:pStyle w:val="Question"/>
        <w:numPr>
          <w:ilvl w:val="0"/>
          <w:numId w:val="9"/>
        </w:numPr>
      </w:pPr>
      <w:sdt>
        <w:sdtPr>
          <w:alias w:val="Member"/>
          <w:tag w:val="&lt;Member mnisId='420' dodsId='25691'&gt;"/>
          <w:id w:val="-1583291528"/>
          <w:placeholder>
            <w:docPart w:val="2BA9914DB9EB4CE9AD587F27FDAF68E1"/>
          </w:placeholder>
          <w:richText/>
        </w:sdtPr>
        <w:sdtContent>
          <w:r w:rsidRPr="00AB4367">
            <w:rPr>
              <w:b/>
            </w:rPr>
            <w:t>Chair:</w:t>
          </w:r>
        </w:sdtContent>
      </w:sdt>
      <w:r w:rsidRPr="00AB4367">
        <w:t xml:space="preserve"> On the broader issues of confidence in policing more widely, as opposed to your precise processes around individual complaints and so on, what do you see as your role in improving confidence in the police more widely? Do you think it is working?</w:t>
      </w:r>
    </w:p>
    <w:p w:rsidR="00AB4367" w:rsidRPr="00AB4367" w:rsidP="00AB4367">
      <w:pPr>
        <w:pStyle w:val="Answer"/>
      </w:pPr>
      <w:sdt>
        <w:sdtPr>
          <w:alias w:val="Witness"/>
          <w:id w:val="753797306"/>
          <w:placeholder>
            <w:docPart w:val="2BA9914DB9EB4CE9AD587F27FDAF68E1"/>
          </w:placeholder>
          <w:richText/>
        </w:sdtPr>
        <w:sdtContent>
          <w:r w:rsidRPr="00AB4367">
            <w:rPr>
              <w:b/>
              <w:i/>
            </w:rPr>
            <w:t>Kathie Cashell:</w:t>
          </w:r>
        </w:sdtContent>
      </w:sdt>
      <w:r w:rsidRPr="00AB4367">
        <w:t xml:space="preserve"> We have always been of the view that a responsive complaints system is integral to confidence in policing overall. </w:t>
      </w:r>
      <w:r w:rsidR="003E20B0">
        <w:t xml:space="preserve">In terms of what </w:t>
      </w:r>
      <w:r w:rsidRPr="00AB4367">
        <w:t xml:space="preserve">Michael </w:t>
      </w:r>
      <w:r w:rsidR="003E20B0">
        <w:t xml:space="preserve">did when he </w:t>
      </w:r>
      <w:r w:rsidRPr="00AB4367">
        <w:t xml:space="preserve">joined the IOPC and we came up with our unitary board and our strategy, our mission—all organisations have one—is </w:t>
      </w:r>
      <w:r w:rsidR="003E20B0">
        <w:t xml:space="preserve">really </w:t>
      </w:r>
      <w:r w:rsidRPr="00AB4367">
        <w:t>ambitious. It is to improve confidence in policing. We have a joint venture in that with a range of other stakeholders.</w:t>
      </w:r>
      <w:r w:rsidR="003E20B0">
        <w:t xml:space="preserve"> </w:t>
      </w:r>
      <w:r w:rsidRPr="00AB4367">
        <w:t xml:space="preserve">A responsive police complaints system that shows accountability and learning when things go wrong is integral to that. Our statutory duty is to increase confidence in the police complaints </w:t>
      </w:r>
      <w:r w:rsidR="003E20B0">
        <w:t xml:space="preserve">system, </w:t>
      </w:r>
      <w:r w:rsidRPr="00AB4367">
        <w:t xml:space="preserve">but they are </w:t>
      </w:r>
      <w:r w:rsidR="003E20B0">
        <w:t xml:space="preserve">obviously </w:t>
      </w:r>
      <w:r w:rsidRPr="00AB4367">
        <w:t>joined. Perceptions of the police complaints system and confidence in it are also linked to broader views around policing itself. You cannot do one without the other and they both impact each other. We have a significant role to play in that</w:t>
      </w:r>
      <w:r w:rsidR="003E20B0">
        <w:t xml:space="preserve">, </w:t>
      </w:r>
      <w:r w:rsidRPr="00AB4367">
        <w:t>but we cannot do it alone. We need to work with those other partners as well.</w:t>
      </w:r>
    </w:p>
    <w:p w:rsidR="00AB4367" w:rsidRPr="00AB4367" w:rsidP="00AB4367">
      <w:pPr>
        <w:pStyle w:val="Question"/>
        <w:numPr>
          <w:ilvl w:val="0"/>
          <w:numId w:val="9"/>
        </w:numPr>
      </w:pPr>
      <w:sdt>
        <w:sdtPr>
          <w:alias w:val="Member"/>
          <w:tag w:val="&lt;Member mnisId='1533' dodsId='35928'&gt;"/>
          <w:id w:val="-2102790195"/>
          <w:placeholder>
            <w:docPart w:val="2BA9914DB9EB4CE9AD587F27FDAF68E1"/>
          </w:placeholder>
          <w:richText/>
        </w:sdtPr>
        <w:sdtContent>
          <w:r w:rsidRPr="00AB4367">
            <w:rPr>
              <w:b/>
            </w:rPr>
            <w:t>Dame Diana Johnson:</w:t>
          </w:r>
        </w:sdtContent>
      </w:sdt>
      <w:r w:rsidRPr="00AB4367">
        <w:t xml:space="preserve"> I want to drill down a little bit on this issue of cultural change. You told us in written evidence that the recent reforms to the IOPC and the wider police complaints system need to be “supported by cultural change in policing to address issues when they go wrong and learn from mistakes rather than just apportioning blame”. Could you go into a bit more detail about what you mean by “cultural change in policing”? I know you talked in one of your answers about the need for recruitment and workforce development, but what else is required? How important is it that we get this right?</w:t>
      </w:r>
    </w:p>
    <w:p w:rsidR="00AB4367" w:rsidRPr="00AB4367" w:rsidP="00AB4367">
      <w:pPr>
        <w:pStyle w:val="Answer"/>
      </w:pPr>
      <w:sdt>
        <w:sdtPr>
          <w:alias w:val="Witness"/>
          <w:id w:val="-1285115761"/>
          <w:placeholder>
            <w:docPart w:val="2BA9914DB9EB4CE9AD587F27FDAF68E1"/>
          </w:placeholder>
          <w:richText/>
        </w:sdtPr>
        <w:sdtContent>
          <w:r w:rsidRPr="00AB4367">
            <w:rPr>
              <w:b/>
              <w:i/>
            </w:rPr>
            <w:t>Michael Lockwood:</w:t>
          </w:r>
        </w:sdtContent>
      </w:sdt>
      <w:r w:rsidRPr="00AB4367">
        <w:t xml:space="preserve"> First, the new reforms are a significant opportunity in a number of ways. They make the system, we hope—it is early days yet—more transparent, more independent, more proportionate and less </w:t>
      </w:r>
      <w:r w:rsidRPr="00AB4367">
        <w:t xml:space="preserve">bureaucratic. They help our trajectory </w:t>
      </w:r>
      <w:r w:rsidR="003E20B0">
        <w:t xml:space="preserve">in terms of </w:t>
      </w:r>
      <w:r w:rsidRPr="00AB4367">
        <w:t xml:space="preserve">focusing </w:t>
      </w:r>
      <w:r w:rsidR="003E20B0">
        <w:t xml:space="preserve">on </w:t>
      </w:r>
      <w:r w:rsidRPr="00AB4367">
        <w:t xml:space="preserve">learning, improving timeliness and being more proportionate to misconduct issues. The system issues are good ones on paper. Technically, they </w:t>
      </w:r>
      <w:r w:rsidR="003E20B0">
        <w:t>are</w:t>
      </w:r>
      <w:r w:rsidRPr="00AB4367">
        <w:t xml:space="preserve"> the right direction of travel and they give us as an organisation certain additional powers, which will </w:t>
      </w:r>
      <w:r w:rsidR="003E20B0">
        <w:t xml:space="preserve">hopefully </w:t>
      </w:r>
      <w:r w:rsidRPr="00AB4367">
        <w:t>embed our independence.</w:t>
      </w:r>
    </w:p>
    <w:p w:rsidR="00AB4367" w:rsidRPr="00AB4367" w:rsidP="00AB4367">
      <w:pPr>
        <w:pStyle w:val="Answer"/>
      </w:pPr>
      <w:r w:rsidRPr="00AB4367">
        <w:t xml:space="preserve">A system requires a change in behaviours as well. We want policing to move away from a culture of bureaucracy and process. The old complaints system almost tried to kick you out of the system. It had so many criteria and technical objectives you had to meet. Now we want a system </w:t>
      </w:r>
      <w:r w:rsidR="003E20B0">
        <w:t xml:space="preserve">that is </w:t>
      </w:r>
      <w:r w:rsidRPr="00AB4367">
        <w:t xml:space="preserve">about more </w:t>
      </w:r>
      <w:r w:rsidR="003E20B0">
        <w:t xml:space="preserve">openness and more approachability, and about an openness to criticism and challenge and listening. </w:t>
      </w:r>
      <w:r w:rsidRPr="00AB4367">
        <w:t xml:space="preserve">As I mentioned, saying sorry has such an impact on a complainant. When somebody says sorry, it humanises the process. It </w:t>
      </w:r>
      <w:r w:rsidR="003E20B0">
        <w:t>makes it</w:t>
      </w:r>
      <w:r w:rsidRPr="00AB4367">
        <w:t xml:space="preserve"> a real person speaking to them. The issue of saying sorry is an important one.</w:t>
      </w:r>
      <w:r w:rsidR="003E20B0">
        <w:t xml:space="preserve"> There is also showing respect and being open to scrutiny.</w:t>
      </w:r>
    </w:p>
    <w:p w:rsidR="00AB4367" w:rsidRPr="00AB4367" w:rsidP="00AB4367">
      <w:pPr>
        <w:pStyle w:val="Answer"/>
      </w:pPr>
      <w:r w:rsidRPr="00AB4367">
        <w:t>The system sets some good intentions. It is whether the culture behind it makes those good intentions real. The early signs are that complaints have significantly improved in the last year, which shows</w:t>
      </w:r>
      <w:r w:rsidR="003E20B0">
        <w:t>, hopefully,</w:t>
      </w:r>
      <w:r w:rsidRPr="00AB4367">
        <w:t xml:space="preserve"> that the system is more open to any expression of dissatisfaction. We are </w:t>
      </w:r>
      <w:r w:rsidR="003E20B0">
        <w:t xml:space="preserve">also </w:t>
      </w:r>
      <w:r w:rsidRPr="00AB4367">
        <w:t>getting fewer appeals, so</w:t>
      </w:r>
      <w:r w:rsidR="003E20B0">
        <w:t xml:space="preserve">, hopefully, </w:t>
      </w:r>
      <w:r w:rsidRPr="00AB4367">
        <w:t xml:space="preserve">the criteria of reasonable and proportionate </w:t>
      </w:r>
      <w:r w:rsidR="003E20B0">
        <w:t xml:space="preserve">is </w:t>
      </w:r>
      <w:r w:rsidRPr="00AB4367">
        <w:t>making sure people are happy. The system is focusing on the customer and solving their problem, not trying to end up in a long investigatory process going forward.</w:t>
      </w:r>
    </w:p>
    <w:p w:rsidR="00AB4367" w:rsidRPr="00AB4367" w:rsidP="00AB4367">
      <w:pPr>
        <w:pStyle w:val="Question"/>
        <w:numPr>
          <w:ilvl w:val="0"/>
          <w:numId w:val="9"/>
        </w:numPr>
      </w:pPr>
      <w:sdt>
        <w:sdtPr>
          <w:alias w:val="Member"/>
          <w:tag w:val="&lt;Member mnisId='1533' dodsId='35928'&gt;"/>
          <w:id w:val="1108390527"/>
          <w:placeholder>
            <w:docPart w:val="2BA9914DB9EB4CE9AD587F27FDAF68E1"/>
          </w:placeholder>
          <w:richText/>
        </w:sdtPr>
        <w:sdtContent>
          <w:r w:rsidRPr="00AB4367">
            <w:rPr>
              <w:b/>
            </w:rPr>
            <w:t>Dame Diana Johnson:</w:t>
          </w:r>
        </w:sdtContent>
      </w:sdt>
      <w:r w:rsidRPr="00AB4367">
        <w:t xml:space="preserve"> Do you think that sorry is still the hardest word for the police to say?</w:t>
      </w:r>
    </w:p>
    <w:p w:rsidR="00AB4367" w:rsidRPr="00AB4367" w:rsidP="00AB4367">
      <w:pPr>
        <w:pStyle w:val="Answer"/>
      </w:pPr>
      <w:sdt>
        <w:sdtPr>
          <w:alias w:val="Witness"/>
          <w:id w:val="-1808313619"/>
          <w:placeholder>
            <w:docPart w:val="2BA9914DB9EB4CE9AD587F27FDAF68E1"/>
          </w:placeholder>
          <w:richText/>
        </w:sdtPr>
        <w:sdtContent>
          <w:r w:rsidRPr="00AB4367">
            <w:rPr>
              <w:b/>
              <w:i/>
            </w:rPr>
            <w:t>Michael Lockwood:</w:t>
          </w:r>
        </w:sdtContent>
      </w:sdt>
      <w:r w:rsidRPr="00AB4367">
        <w:t xml:space="preserve"> I smile when I heard that so many times. On a personal level, it is </w:t>
      </w:r>
      <w:r w:rsidR="003E20B0">
        <w:t xml:space="preserve">a very </w:t>
      </w:r>
      <w:r w:rsidRPr="00AB4367">
        <w:t>easy thing to say</w:t>
      </w:r>
      <w:r w:rsidR="003E20B0">
        <w:t>. P</w:t>
      </w:r>
      <w:r w:rsidRPr="00AB4367">
        <w:t>eople should say sorry when it is appropriate</w:t>
      </w:r>
      <w:r w:rsidR="003E20B0">
        <w:t xml:space="preserve">, </w:t>
      </w:r>
      <w:r w:rsidRPr="00AB4367">
        <w:t>because, to me—and as Amania from our youth panel</w:t>
      </w:r>
      <w:r w:rsidR="003E20B0">
        <w:t xml:space="preserve">, who </w:t>
      </w:r>
      <w:r w:rsidRPr="00AB4367">
        <w:t>came along</w:t>
      </w:r>
      <w:r w:rsidR="003E20B0">
        <w:t xml:space="preserve">, </w:t>
      </w:r>
      <w:r w:rsidRPr="00AB4367">
        <w:t xml:space="preserve">said—it shows respect and humanity. It means a lot to somebody who receives </w:t>
      </w:r>
      <w:r w:rsidR="003E20B0">
        <w:t xml:space="preserve">a sorry, and it </w:t>
      </w:r>
      <w:r w:rsidRPr="00AB4367">
        <w:t>can de-escalate a situation.</w:t>
      </w:r>
    </w:p>
    <w:p w:rsidR="00AB4367" w:rsidRPr="00AB4367" w:rsidP="00AB4367">
      <w:pPr>
        <w:pStyle w:val="Answer"/>
      </w:pPr>
      <w:r>
        <w:t>Anecdotally, w</w:t>
      </w:r>
      <w:r w:rsidRPr="00AB4367">
        <w:t>e did some research on stop and search. A young person talked about some of the ingredients of how that tool could be used better. They said, “Say sorry or thank you when you’ve had that interface</w:t>
      </w:r>
      <w:r w:rsidR="001B6C32">
        <w:t>.</w:t>
      </w:r>
      <w:r w:rsidRPr="00AB4367">
        <w:t>” When we talked to police about that, it is the area that seems to cause the most debate. To me, it is the simplest thing to do</w:t>
      </w:r>
      <w:r w:rsidR="001B6C32">
        <w:t xml:space="preserve">: </w:t>
      </w:r>
      <w:r w:rsidRPr="00AB4367">
        <w:t>treating people with respect and stopping them</w:t>
      </w:r>
      <w:r w:rsidR="001B6C32">
        <w:t xml:space="preserve">, </w:t>
      </w:r>
      <w:r w:rsidRPr="00AB4367">
        <w:t>whe</w:t>
      </w:r>
      <w:r w:rsidR="001B6C32">
        <w:t>re</w:t>
      </w:r>
      <w:r w:rsidRPr="00AB4367">
        <w:t xml:space="preserve"> they want to, but saying sorry at the end of that connection</w:t>
      </w:r>
      <w:r w:rsidR="001B6C32">
        <w:t xml:space="preserve">—that </w:t>
      </w:r>
      <w:r w:rsidRPr="00AB4367">
        <w:t>was what policing found most difficult to do.</w:t>
      </w:r>
    </w:p>
    <w:p w:rsidR="00AB4367" w:rsidRPr="00AB4367" w:rsidP="00AB4367">
      <w:pPr>
        <w:pStyle w:val="Question"/>
        <w:numPr>
          <w:ilvl w:val="0"/>
          <w:numId w:val="9"/>
        </w:numPr>
      </w:pPr>
      <w:sdt>
        <w:sdtPr>
          <w:alias w:val="Member"/>
          <w:tag w:val="&lt;Member mnisId='1533' dodsId='35928'&gt;"/>
          <w:id w:val="-1327439731"/>
          <w:placeholder>
            <w:docPart w:val="2BA9914DB9EB4CE9AD587F27FDAF68E1"/>
          </w:placeholder>
          <w:richText/>
        </w:sdtPr>
        <w:sdtContent>
          <w:r w:rsidRPr="00AB4367">
            <w:rPr>
              <w:b/>
            </w:rPr>
            <w:t>Dame Diana Johnson:</w:t>
          </w:r>
        </w:sdtContent>
      </w:sdt>
      <w:r w:rsidRPr="00AB4367">
        <w:t xml:space="preserve"> How can police and crime </w:t>
      </w:r>
      <w:r w:rsidR="001B4BCA">
        <w:t>commissioner</w:t>
      </w:r>
      <w:r w:rsidRPr="00AB4367">
        <w:t>s, police forces and other policing bodies reinforce a learning approach to reduce mistakes being made in policing? What do you expect them to do?</w:t>
      </w:r>
    </w:p>
    <w:p w:rsidR="00AB4367" w:rsidRPr="00AB4367" w:rsidP="00AB4367">
      <w:pPr>
        <w:pStyle w:val="Answer"/>
      </w:pPr>
      <w:sdt>
        <w:sdtPr>
          <w:alias w:val="Witness"/>
          <w:id w:val="-963345195"/>
          <w:placeholder>
            <w:docPart w:val="2BA9914DB9EB4CE9AD587F27FDAF68E1"/>
          </w:placeholder>
          <w:richText/>
        </w:sdtPr>
        <w:sdtContent>
          <w:r w:rsidRPr="00AB4367">
            <w:rPr>
              <w:b/>
              <w:i/>
            </w:rPr>
            <w:t>Kathie Cashell:</w:t>
          </w:r>
        </w:sdtContent>
      </w:sdt>
      <w:r w:rsidRPr="00AB4367">
        <w:t xml:space="preserve"> All of those stakeholders have a role to play. It is about that culture. It is about being open to learning from complaints, listening to the complainant who has come forward and engaging with the issues they are raising.</w:t>
      </w:r>
    </w:p>
    <w:p w:rsidR="00AB4367" w:rsidRPr="00AB4367" w:rsidP="00AB4367">
      <w:pPr>
        <w:pStyle w:val="Answer"/>
      </w:pPr>
      <w:r w:rsidRPr="00AB4367">
        <w:t xml:space="preserve">There is space for two types of learning. We talk a lot about learning. There is the individual learning, removing the assumption that there is misconduct in a complaint at the outset. We have moved from a complaints system that defined a complaint as a complaint about the conduct of a person serving, which immediately </w:t>
      </w:r>
      <w:r w:rsidR="001B6C32">
        <w:t xml:space="preserve">starts you </w:t>
      </w:r>
      <w:r w:rsidRPr="00AB4367">
        <w:t xml:space="preserve">into </w:t>
      </w:r>
      <w:r w:rsidR="001B6C32">
        <w:t xml:space="preserve">that </w:t>
      </w:r>
      <w:r w:rsidRPr="00AB4367">
        <w:t>blame space, to any expression of dissatisfaction. That frees up and creates the space for people to look at what happened</w:t>
      </w:r>
      <w:r w:rsidR="001B6C32">
        <w:t xml:space="preserve"> here</w:t>
      </w:r>
      <w:r w:rsidRPr="00AB4367">
        <w:t xml:space="preserve">, what the issues are and, secondary to that, whether there is a conduct issue. There is much more space for the </w:t>
      </w:r>
      <w:r w:rsidR="001B6C32">
        <w:t xml:space="preserve">kind of </w:t>
      </w:r>
      <w:r w:rsidRPr="00AB4367">
        <w:t xml:space="preserve">reflective practice we have talked about and </w:t>
      </w:r>
      <w:r w:rsidR="001B6C32">
        <w:t xml:space="preserve">for </w:t>
      </w:r>
      <w:r w:rsidRPr="00AB4367">
        <w:t>individuals reflecting on why that interaction maybe felt the way it did for the complainant, what they could have improved and what they could have done better.</w:t>
      </w:r>
    </w:p>
    <w:p w:rsidR="00AB4367" w:rsidRPr="00AB4367" w:rsidP="00AB4367">
      <w:pPr>
        <w:pStyle w:val="Answer"/>
      </w:pPr>
      <w:r w:rsidRPr="00AB4367">
        <w:t xml:space="preserve">There is also </w:t>
      </w:r>
      <w:r w:rsidR="001B6C32">
        <w:t xml:space="preserve">that </w:t>
      </w:r>
      <w:r w:rsidRPr="00AB4367">
        <w:t>organisational learning. Organisations</w:t>
      </w:r>
      <w:r w:rsidR="001B6C32">
        <w:t>—</w:t>
      </w:r>
      <w:r w:rsidRPr="00AB4367">
        <w:t>the systems, the process</w:t>
      </w:r>
      <w:r w:rsidR="001B6C32">
        <w:t>es</w:t>
      </w:r>
      <w:r w:rsidRPr="00AB4367">
        <w:t>, the culture and the training</w:t>
      </w:r>
      <w:r w:rsidR="001B6C32">
        <w:t>—</w:t>
      </w:r>
      <w:r w:rsidRPr="00AB4367">
        <w:t xml:space="preserve">all have an important role to play in ensuring that individuals can maintain the standards of professional behaviour. We all need to look at what people are complaining about, how </w:t>
      </w:r>
      <w:r w:rsidR="001B6C32">
        <w:t xml:space="preserve">complaints </w:t>
      </w:r>
      <w:r w:rsidRPr="00AB4367">
        <w:t>are being resolved and what those issues are. Particularly when we make learning recommendations, which I know we have spoken a lot about, we need to make sure that those are both accepted and implemented and are shared not just with the one police force but across all the police forces if they can learn from that.</w:t>
      </w:r>
    </w:p>
    <w:p w:rsidR="00AB4367" w:rsidRPr="00AB4367" w:rsidP="00AB4367">
      <w:pPr>
        <w:pStyle w:val="Answer"/>
      </w:pPr>
      <w:r>
        <w:t>The other thing I was going to say about the reform is that, p</w:t>
      </w:r>
      <w:r w:rsidRPr="00AB4367">
        <w:t xml:space="preserve">reviously, the data we had been able to collect about complaints—what they are about, the situations they happen in and the outcomes, </w:t>
      </w:r>
      <w:r>
        <w:t xml:space="preserve">in terms of </w:t>
      </w:r>
      <w:r w:rsidRPr="00AB4367">
        <w:t>whether there has been an apology or an explanation and how it has been resolved—has been quite poor. About 40% of complaints have been recorded under one “other” category.</w:t>
      </w:r>
    </w:p>
    <w:p w:rsidR="00AB4367" w:rsidRPr="00AB4367" w:rsidP="00AB4367">
      <w:pPr>
        <w:pStyle w:val="Answer"/>
      </w:pPr>
      <w:r w:rsidRPr="00AB4367">
        <w:t xml:space="preserve">With the reforms coming in, we have tried to completely overhaul how we record both what complaints are about and the outcomes. We will be able to report on things like apologies, </w:t>
      </w:r>
      <w:r w:rsidR="001B6C32">
        <w:t xml:space="preserve">whether something has gone into </w:t>
      </w:r>
      <w:r w:rsidRPr="00AB4367">
        <w:t xml:space="preserve">reflective practice, </w:t>
      </w:r>
      <w:r w:rsidR="001B6C32">
        <w:t xml:space="preserve">whether there has been an </w:t>
      </w:r>
      <w:r w:rsidRPr="00AB4367">
        <w:t xml:space="preserve">explanation and </w:t>
      </w:r>
      <w:r w:rsidR="001B6C32">
        <w:t xml:space="preserve">whether there has been </w:t>
      </w:r>
      <w:r w:rsidRPr="00AB4367">
        <w:t xml:space="preserve">organisational learning. </w:t>
      </w:r>
      <w:r w:rsidR="001B6C32">
        <w:t>I think t</w:t>
      </w:r>
      <w:r w:rsidRPr="00AB4367">
        <w:t xml:space="preserve">hat will tell us a lot more. We need to use the data to make sure those reforms </w:t>
      </w:r>
      <w:r w:rsidR="001B6C32">
        <w:t xml:space="preserve">actually </w:t>
      </w:r>
      <w:r w:rsidRPr="00AB4367">
        <w:t>happen</w:t>
      </w:r>
      <w:r w:rsidR="001B6C32">
        <w:t xml:space="preserve">, but </w:t>
      </w:r>
      <w:r w:rsidRPr="00AB4367">
        <w:t>also to demonstrate to people that there is an outcome when there is a complaint and that something changes. I hope that will improve confidence in the system, which, as we all know, has been quite stable over a long time.</w:t>
      </w:r>
    </w:p>
    <w:p w:rsidR="00AB4367" w:rsidRPr="00AB4367" w:rsidP="00AB4367">
      <w:pPr>
        <w:pStyle w:val="Question"/>
        <w:numPr>
          <w:ilvl w:val="0"/>
          <w:numId w:val="9"/>
        </w:numPr>
      </w:pPr>
      <w:sdt>
        <w:sdtPr>
          <w:alias w:val="Member"/>
          <w:tag w:val="&lt;Member mnisId='420' dodsId='25691'&gt;"/>
          <w:id w:val="-310255952"/>
          <w:placeholder>
            <w:docPart w:val="2BA9914DB9EB4CE9AD587F27FDAF68E1"/>
          </w:placeholder>
          <w:richText/>
        </w:sdtPr>
        <w:sdtContent>
          <w:r w:rsidRPr="00AB4367">
            <w:rPr>
              <w:b/>
            </w:rPr>
            <w:t>Chair:</w:t>
          </w:r>
        </w:sdtContent>
      </w:sdt>
      <w:r w:rsidRPr="00AB4367">
        <w:t xml:space="preserve"> At what point will you have full feedback from that system?</w:t>
      </w:r>
    </w:p>
    <w:p w:rsidR="00AB4367" w:rsidRPr="00AB4367" w:rsidP="00AB4367">
      <w:pPr>
        <w:pStyle w:val="Answer"/>
      </w:pPr>
      <w:sdt>
        <w:sdtPr>
          <w:alias w:val="Witness"/>
          <w:id w:val="761644366"/>
          <w:placeholder>
            <w:docPart w:val="2BA9914DB9EB4CE9AD587F27FDAF68E1"/>
          </w:placeholder>
          <w:richText/>
        </w:sdtPr>
        <w:sdtContent>
          <w:r w:rsidRPr="00AB4367">
            <w:rPr>
              <w:b/>
              <w:i/>
            </w:rPr>
            <w:t>Kathie Cashell:</w:t>
          </w:r>
        </w:sdtContent>
      </w:sdt>
      <w:r w:rsidRPr="00AB4367">
        <w:t xml:space="preserve"> We are collecting the data from all 43 forces. They have all upgraded their systems so that they reflect our new recording standards. We have collected data for the first three quarters</w:t>
      </w:r>
      <w:r w:rsidR="001B6C32">
        <w:t xml:space="preserve">, which </w:t>
      </w:r>
      <w:r w:rsidRPr="00AB4367">
        <w:t>we are analysing now. We are seeing an increase in the number of complaints, which we would expect now that there is not this recording gateway to go through. All expressions of dissatisfaction are recorded. We are seeing much larger numbers of complaints. We are seeing indications that there are fewer requests for review coming in. That would indicate that people are happy with the outcome they have had.</w:t>
      </w:r>
    </w:p>
    <w:p w:rsidR="00AB4367" w:rsidRPr="00AB4367" w:rsidP="00AB4367">
      <w:pPr>
        <w:pStyle w:val="Answer"/>
      </w:pPr>
      <w:r w:rsidRPr="00AB4367">
        <w:t>We have collected the first three quarters</w:t>
      </w:r>
      <w:r w:rsidR="00275824">
        <w:t>,</w:t>
      </w:r>
      <w:r w:rsidRPr="00AB4367">
        <w:t xml:space="preserve"> and we are collecting the final quarter of last year now. We hope to publish those in the late summer or early autumn. As I said,</w:t>
      </w:r>
      <w:r w:rsidR="00275824">
        <w:t xml:space="preserve"> I think</w:t>
      </w:r>
      <w:r w:rsidRPr="00AB4367">
        <w:t xml:space="preserve"> it will give a much better insight into what is being complained about and what is happening with those.</w:t>
      </w:r>
    </w:p>
    <w:p w:rsidR="00AB4367" w:rsidRPr="00AB4367" w:rsidP="00AB4367">
      <w:pPr>
        <w:pStyle w:val="Question"/>
        <w:numPr>
          <w:ilvl w:val="0"/>
          <w:numId w:val="9"/>
        </w:numPr>
      </w:pPr>
      <w:sdt>
        <w:sdtPr>
          <w:alias w:val="Member"/>
          <w:tag w:val="&lt;Member mnisId='420' dodsId='25691'&gt;"/>
          <w:id w:val="391698800"/>
          <w:placeholder>
            <w:docPart w:val="2BA9914DB9EB4CE9AD587F27FDAF68E1"/>
          </w:placeholder>
          <w:richText/>
        </w:sdtPr>
        <w:sdtContent>
          <w:r w:rsidRPr="00AB4367">
            <w:rPr>
              <w:b/>
            </w:rPr>
            <w:t>Chair:</w:t>
          </w:r>
        </w:sdtContent>
      </w:sdt>
      <w:r w:rsidRPr="00AB4367">
        <w:t xml:space="preserve"> What further information will you have about the assessment of which reforms are being implemented, which are not and so on?</w:t>
      </w:r>
    </w:p>
    <w:p w:rsidR="00AB4367" w:rsidRPr="00AB4367" w:rsidP="00AB4367">
      <w:pPr>
        <w:pStyle w:val="Answer"/>
      </w:pPr>
      <w:sdt>
        <w:sdtPr>
          <w:alias w:val="Witness"/>
          <w:id w:val="1573387548"/>
          <w:placeholder>
            <w:docPart w:val="2BA9914DB9EB4CE9AD587F27FDAF68E1"/>
          </w:placeholder>
          <w:richText/>
        </w:sdtPr>
        <w:sdtContent>
          <w:r w:rsidRPr="00AB4367">
            <w:rPr>
              <w:b/>
              <w:i/>
            </w:rPr>
            <w:t>Kathie Cashell:</w:t>
          </w:r>
        </w:sdtContent>
      </w:sdt>
      <w:r w:rsidRPr="00AB4367">
        <w:t xml:space="preserve"> We will be able to see the numbers of complaints that are being made and also how they are handled. </w:t>
      </w:r>
      <w:r w:rsidR="00275824">
        <w:t>In terms of t</w:t>
      </w:r>
      <w:r w:rsidRPr="00AB4367">
        <w:t xml:space="preserve">hose </w:t>
      </w:r>
      <w:r w:rsidR="00275824">
        <w:t xml:space="preserve">that </w:t>
      </w:r>
      <w:r w:rsidRPr="00AB4367">
        <w:t>we have talked about</w:t>
      </w:r>
      <w:r w:rsidR="00275824">
        <w:t xml:space="preserve">, </w:t>
      </w:r>
      <w:r w:rsidRPr="00AB4367">
        <w:t>the vast majority</w:t>
      </w:r>
      <w:r w:rsidR="00275824">
        <w:t xml:space="preserve"> are </w:t>
      </w:r>
      <w:r w:rsidRPr="00AB4367">
        <w:t>what we call service complaints</w:t>
      </w:r>
      <w:r w:rsidR="00275824">
        <w:t xml:space="preserve">. With that </w:t>
      </w:r>
      <w:r w:rsidRPr="00AB4367">
        <w:t>quick response</w:t>
      </w:r>
      <w:r w:rsidR="00275824">
        <w:t xml:space="preserve"> to them—not going </w:t>
      </w:r>
      <w:r w:rsidRPr="00AB4367">
        <w:t>down the investigative schedule 3 route but resolv</w:t>
      </w:r>
      <w:r w:rsidR="00275824">
        <w:t>ing them very</w:t>
      </w:r>
      <w:r w:rsidRPr="00AB4367">
        <w:t xml:space="preserve"> quickly</w:t>
      </w:r>
      <w:r w:rsidR="00275824">
        <w:t>—w</w:t>
      </w:r>
      <w:r w:rsidRPr="00AB4367">
        <w:t>e will be able to see which bucket they go into. We are seeing early indications that the number of formal investigations is falling quite considerably</w:t>
      </w:r>
      <w:r w:rsidR="00275824">
        <w:t xml:space="preserve">, </w:t>
      </w:r>
      <w:r w:rsidRPr="00AB4367">
        <w:t>and there is much more early intervention and early resolution, which, as I say, is perhaps leading to fewer requests for review.</w:t>
      </w:r>
    </w:p>
    <w:p w:rsidR="00AB4367" w:rsidRPr="00AB4367" w:rsidP="00AB4367">
      <w:pPr>
        <w:pStyle w:val="Question"/>
        <w:numPr>
          <w:ilvl w:val="0"/>
          <w:numId w:val="9"/>
        </w:numPr>
      </w:pPr>
      <w:sdt>
        <w:sdtPr>
          <w:alias w:val="Member"/>
          <w:tag w:val="&lt;Member mnisId='420' dodsId='25691'&gt;"/>
          <w:id w:val="594210569"/>
          <w:placeholder>
            <w:docPart w:val="2BA9914DB9EB4CE9AD587F27FDAF68E1"/>
          </w:placeholder>
          <w:richText/>
        </w:sdtPr>
        <w:sdtContent>
          <w:r w:rsidRPr="00AB4367">
            <w:rPr>
              <w:b/>
            </w:rPr>
            <w:t>Chair:</w:t>
          </w:r>
        </w:sdtContent>
      </w:sdt>
      <w:r w:rsidRPr="00AB4367">
        <w:t xml:space="preserve"> What about data collection on your recommendations and reforms?</w:t>
      </w:r>
    </w:p>
    <w:p w:rsidR="00AB4367" w:rsidRPr="00AB4367" w:rsidP="00AB4367">
      <w:pPr>
        <w:pStyle w:val="Answer"/>
      </w:pPr>
      <w:sdt>
        <w:sdtPr>
          <w:alias w:val="Witness"/>
          <w:id w:val="-2017370126"/>
          <w:placeholder>
            <w:docPart w:val="2BA9914DB9EB4CE9AD587F27FDAF68E1"/>
          </w:placeholder>
          <w:richText/>
        </w:sdtPr>
        <w:sdtContent>
          <w:r w:rsidRPr="00AB4367">
            <w:rPr>
              <w:b/>
              <w:i/>
            </w:rPr>
            <w:t>Kathie Cashell:</w:t>
          </w:r>
        </w:sdtContent>
      </w:sdt>
      <w:r w:rsidRPr="00AB4367">
        <w:t xml:space="preserve"> At the moment, we have a database that lists all of the recommendations we make to the police service. We make them under two powers. One is quite quick-time learning that we put out. We record those by police force and by theme. </w:t>
      </w:r>
      <w:r w:rsidR="00275824">
        <w:t>Then, there is another power we use—u</w:t>
      </w:r>
      <w:r w:rsidRPr="00AB4367">
        <w:t>sually at the end of an investigation</w:t>
      </w:r>
      <w:r w:rsidR="00275824">
        <w:t xml:space="preserve">—for a </w:t>
      </w:r>
      <w:r w:rsidRPr="00AB4367">
        <w:t>formal learning recommendation</w:t>
      </w:r>
      <w:r w:rsidR="00275824">
        <w:t xml:space="preserve">, </w:t>
      </w:r>
      <w:r w:rsidRPr="00AB4367">
        <w:t xml:space="preserve">with a statutory duty to respond and for us to publish the response. All of those are available on our website and they are published. As you heard earlier, we feed those through to police and crime </w:t>
      </w:r>
      <w:r w:rsidR="001B4BCA">
        <w:t>commissioner</w:t>
      </w:r>
      <w:r w:rsidRPr="00AB4367">
        <w:t>s and HMIC to pick up on in their inspections. That reporting exists now.</w:t>
      </w:r>
    </w:p>
    <w:p w:rsidR="00AB4367" w:rsidRPr="00AB4367" w:rsidP="00AB4367">
      <w:pPr>
        <w:pStyle w:val="Question"/>
        <w:numPr>
          <w:ilvl w:val="0"/>
          <w:numId w:val="9"/>
        </w:numPr>
      </w:pPr>
      <w:sdt>
        <w:sdtPr>
          <w:alias w:val="Member"/>
          <w:tag w:val="&lt;Member mnisId='420' dodsId='25691'&gt;"/>
          <w:id w:val="-1664538486"/>
          <w:placeholder>
            <w:docPart w:val="2BA9914DB9EB4CE9AD587F27FDAF68E1"/>
          </w:placeholder>
          <w:richText/>
        </w:sdtPr>
        <w:sdtContent>
          <w:r w:rsidRPr="00AB4367">
            <w:rPr>
              <w:b/>
            </w:rPr>
            <w:t>Chair:</w:t>
          </w:r>
        </w:sdtContent>
      </w:sdt>
      <w:r w:rsidRPr="00AB4367">
        <w:t xml:space="preserve"> Do you have figures for the proportion of your recommendations made over the last two years that have been implemented and the proportion that have not?</w:t>
      </w:r>
    </w:p>
    <w:p w:rsidR="00AB4367" w:rsidRPr="00AB4367" w:rsidP="00AB4367">
      <w:pPr>
        <w:pStyle w:val="Answer"/>
      </w:pPr>
      <w:sdt>
        <w:sdtPr>
          <w:alias w:val="Witness"/>
          <w:id w:val="1300497246"/>
          <w:placeholder>
            <w:docPart w:val="2BA9914DB9EB4CE9AD587F27FDAF68E1"/>
          </w:placeholder>
          <w:richText/>
        </w:sdtPr>
        <w:sdtContent>
          <w:r w:rsidRPr="00AB4367">
            <w:rPr>
              <w:b/>
              <w:i/>
            </w:rPr>
            <w:t>Kathie Cashell:</w:t>
          </w:r>
        </w:sdtContent>
      </w:sdt>
      <w:r w:rsidRPr="00AB4367">
        <w:t xml:space="preserve"> Over the first three years of the IOPC’s existence, we have made just over 400 learning recommendations. More than half have been made under the power where there is a statutory duty to respond</w:t>
      </w:r>
      <w:r w:rsidR="00893F9F">
        <w:t xml:space="preserve">. Some </w:t>
      </w:r>
      <w:r w:rsidRPr="00AB4367">
        <w:t>82% of those have been accepted</w:t>
      </w:r>
      <w:r w:rsidR="00893F9F">
        <w:t xml:space="preserve">, </w:t>
      </w:r>
      <w:r w:rsidRPr="00AB4367">
        <w:t>and we have a response from the police force or the other organisation about what they intend to do.</w:t>
      </w:r>
    </w:p>
    <w:p w:rsidR="00AB4367" w:rsidRPr="00AB4367" w:rsidP="00893F9F">
      <w:pPr>
        <w:pStyle w:val="Answer"/>
      </w:pPr>
      <w:r w:rsidRPr="00AB4367">
        <w:t>We do follow those up</w:t>
      </w:r>
      <w:r w:rsidR="00893F9F">
        <w:t xml:space="preserve">, </w:t>
      </w:r>
      <w:r w:rsidRPr="00AB4367">
        <w:t xml:space="preserve">but not in the systemic way that you heard from HMIC that goes right through to implementation. Our expectation is that when someone accepts a learning recommendation, they will implement it. We follow up on some of the high-profile ones or when we are </w:t>
      </w:r>
      <w:r w:rsidR="00893F9F">
        <w:t xml:space="preserve">perhaps </w:t>
      </w:r>
      <w:r w:rsidRPr="00AB4367">
        <w:t xml:space="preserve">thinking of making a similar recommendation in the future to see whether it has had the impact we want. But the IOPC </w:t>
      </w:r>
      <w:r w:rsidR="00893F9F">
        <w:t xml:space="preserve">is not in the space of going </w:t>
      </w:r>
      <w:r w:rsidRPr="00AB4367">
        <w:t>in and inspect</w:t>
      </w:r>
      <w:r w:rsidR="00893F9F">
        <w:t>ing</w:t>
      </w:r>
      <w:r w:rsidRPr="00AB4367">
        <w:t xml:space="preserve"> whether those have been implemented all the way through and </w:t>
      </w:r>
      <w:r w:rsidR="00893F9F">
        <w:t xml:space="preserve">what </w:t>
      </w:r>
      <w:r w:rsidRPr="00AB4367">
        <w:t>impact they have had. You heard from Matt Parr earlier about how much fieldwork that can take</w:t>
      </w:r>
      <w:r w:rsidR="00893F9F">
        <w:t xml:space="preserve">, </w:t>
      </w:r>
      <w:r w:rsidRPr="00AB4367">
        <w:t xml:space="preserve">and seeing whether it has had the impact </w:t>
      </w:r>
      <w:r w:rsidR="00893F9F">
        <w:t xml:space="preserve">you were inspecting </w:t>
      </w:r>
      <w:r w:rsidRPr="00AB4367">
        <w:t xml:space="preserve">is quite a significant piece of work. We feed those to HMIC, we talk to police and crime </w:t>
      </w:r>
      <w:r w:rsidR="001B4BCA">
        <w:t>commissioner</w:t>
      </w:r>
      <w:r w:rsidRPr="00AB4367">
        <w:t xml:space="preserve">s about them, we </w:t>
      </w:r>
      <w:r w:rsidRPr="00AB4367">
        <w:t>look at whether they have been accepted and then it is for others to ensure they are implemented.</w:t>
      </w:r>
    </w:p>
    <w:p w:rsidR="00AB4367" w:rsidRPr="00AB4367" w:rsidP="00AB4367">
      <w:pPr>
        <w:pStyle w:val="Question"/>
        <w:numPr>
          <w:ilvl w:val="0"/>
          <w:numId w:val="9"/>
        </w:numPr>
      </w:pPr>
      <w:sdt>
        <w:sdtPr>
          <w:alias w:val="Member"/>
          <w:tag w:val="&lt;Member mnisId='420' dodsId='25691'&gt;"/>
          <w:id w:val="-338157677"/>
          <w:placeholder>
            <w:docPart w:val="2BA9914DB9EB4CE9AD587F27FDAF68E1"/>
          </w:placeholder>
          <w:richText/>
        </w:sdtPr>
        <w:sdtContent>
          <w:r w:rsidRPr="00AB4367">
            <w:rPr>
              <w:b/>
            </w:rPr>
            <w:t>Chair:</w:t>
          </w:r>
        </w:sdtContent>
      </w:sdt>
      <w:r w:rsidRPr="00AB4367">
        <w:t xml:space="preserve"> Might there be a case for doing something broader on this, whether </w:t>
      </w:r>
      <w:r w:rsidR="00893F9F">
        <w:t xml:space="preserve">it is </w:t>
      </w:r>
      <w:r w:rsidRPr="00AB4367">
        <w:t xml:space="preserve">a sampling approach or some sort of further assessment? I have seen over many years, in your predecessor organisations </w:t>
      </w:r>
      <w:r w:rsidR="00893F9F">
        <w:t>as well as yourselves</w:t>
      </w:r>
      <w:r w:rsidRPr="00AB4367">
        <w:t xml:space="preserve">, cases where important recommendations were made and then just disappeared into the ether and there was no further implementation or learning despite everyone saying that they would do </w:t>
      </w:r>
      <w:r w:rsidR="00893F9F">
        <w:t>that</w:t>
      </w:r>
      <w:r w:rsidRPr="00AB4367">
        <w:t xml:space="preserve">. I am concerned </w:t>
      </w:r>
      <w:r w:rsidR="00893F9F">
        <w:t xml:space="preserve">if </w:t>
      </w:r>
      <w:r w:rsidRPr="00AB4367">
        <w:t xml:space="preserve">there is not </w:t>
      </w:r>
      <w:r w:rsidR="00893F9F">
        <w:t xml:space="preserve">really </w:t>
      </w:r>
      <w:r w:rsidRPr="00AB4367">
        <w:t>any feel for this. They might be implementing 99% over the course of a year or it might be 5%</w:t>
      </w:r>
      <w:r w:rsidR="00893F9F">
        <w:t xml:space="preserve">, in terms of </w:t>
      </w:r>
      <w:r w:rsidRPr="00AB4367">
        <w:t xml:space="preserve">what is actually being implemented in practice. Should someone </w:t>
      </w:r>
      <w:r w:rsidR="00893F9F">
        <w:t xml:space="preserve">not </w:t>
      </w:r>
      <w:r w:rsidRPr="00AB4367">
        <w:t>be doing a broader assessment of whether there is a point to your reports?</w:t>
      </w:r>
    </w:p>
    <w:p w:rsidR="00AB4367" w:rsidRPr="00AB4367" w:rsidP="00AB4367">
      <w:pPr>
        <w:pStyle w:val="Answer"/>
      </w:pPr>
      <w:sdt>
        <w:sdtPr>
          <w:alias w:val="Witness"/>
          <w:id w:val="-258669662"/>
          <w:placeholder>
            <w:docPart w:val="2BA9914DB9EB4CE9AD587F27FDAF68E1"/>
          </w:placeholder>
          <w:richText/>
        </w:sdtPr>
        <w:sdtContent>
          <w:r w:rsidRPr="00AB4367">
            <w:rPr>
              <w:b/>
              <w:i/>
            </w:rPr>
            <w:t>Michael Lockwood:</w:t>
          </w:r>
        </w:sdtContent>
      </w:sdt>
      <w:r w:rsidRPr="00AB4367">
        <w:t xml:space="preserve"> For me, prevention is better than cure. Dealing with conduct issues is quite reactive as a principle. How can we stop these things happening in the first place and improve confidence? As Kathie said, we have section 28</w:t>
      </w:r>
      <w:r w:rsidR="00893F9F">
        <w:t>A</w:t>
      </w:r>
      <w:r w:rsidRPr="00AB4367">
        <w:t xml:space="preserve"> and those recommendations are on our website and are available. We </w:t>
      </w:r>
      <w:r w:rsidR="00893F9F">
        <w:t xml:space="preserve">try and </w:t>
      </w:r>
      <w:r w:rsidRPr="00AB4367">
        <w:t>monitor them through our regional directors, who visit forces, and our oversight team</w:t>
      </w:r>
      <w:r w:rsidR="00893F9F">
        <w:t>,</w:t>
      </w:r>
      <w:r w:rsidRPr="00AB4367">
        <w:t xml:space="preserve"> and, as Kathie said, through HMICFRS.</w:t>
      </w:r>
    </w:p>
    <w:p w:rsidR="00AB4367" w:rsidRPr="00AB4367" w:rsidP="00AB4367">
      <w:pPr>
        <w:pStyle w:val="Answer"/>
      </w:pPr>
      <w:r w:rsidRPr="00AB4367">
        <w:t xml:space="preserve">I have always felt that there is a possible need to draw these together. The </w:t>
      </w:r>
      <w:r w:rsidR="00893F9F">
        <w:t>c</w:t>
      </w:r>
      <w:r w:rsidR="001B4BCA">
        <w:t>ommissioner</w:t>
      </w:r>
      <w:r w:rsidRPr="00AB4367">
        <w:t xml:space="preserve"> talked about 1,000 recommendations. There are recommendations from us, from HMICFRS and from coroners. There is something to be said for putting them all in one place first, particularly if they are systemic issues and</w:t>
      </w:r>
      <w:r w:rsidR="00C306CA">
        <w:t>—</w:t>
      </w:r>
      <w:r w:rsidRPr="00AB4367">
        <w:t>rather than having them boxed in different little places</w:t>
      </w:r>
      <w:r w:rsidR="00C306CA">
        <w:t xml:space="preserve">—for </w:t>
      </w:r>
      <w:r w:rsidRPr="00AB4367">
        <w:t xml:space="preserve">having a point that forces can go where all the learning and issues </w:t>
      </w:r>
      <w:r w:rsidR="00C306CA">
        <w:t xml:space="preserve">are </w:t>
      </w:r>
      <w:r w:rsidRPr="00AB4367">
        <w:t>collected in one place</w:t>
      </w:r>
      <w:r w:rsidR="00C306CA">
        <w:t xml:space="preserve"> and people can see them, without having to go around looking for them</w:t>
      </w:r>
      <w:r w:rsidRPr="00AB4367">
        <w:t xml:space="preserve">, whether it is on mental health or domestic abuse. </w:t>
      </w:r>
      <w:r w:rsidR="00C306CA">
        <w:t>To me, t</w:t>
      </w:r>
      <w:r w:rsidRPr="00AB4367">
        <w:t>hat is quite simple and straightforward and will help policing practice going forward.</w:t>
      </w:r>
    </w:p>
    <w:p w:rsidR="00AB4367" w:rsidRPr="00AB4367" w:rsidP="00AB4367">
      <w:pPr>
        <w:pStyle w:val="Question"/>
        <w:numPr>
          <w:ilvl w:val="0"/>
          <w:numId w:val="9"/>
        </w:numPr>
      </w:pPr>
      <w:sdt>
        <w:sdtPr>
          <w:alias w:val="Member"/>
          <w:tag w:val="&lt;Member mnisId='420' dodsId='25691'&gt;"/>
          <w:id w:val="1641547177"/>
          <w:placeholder>
            <w:docPart w:val="2BA9914DB9EB4CE9AD587F27FDAF68E1"/>
          </w:placeholder>
          <w:richText/>
        </w:sdtPr>
        <w:sdtContent>
          <w:r w:rsidRPr="00AB4367">
            <w:rPr>
              <w:b/>
            </w:rPr>
            <w:t>Chair:</w:t>
          </w:r>
        </w:sdtContent>
      </w:sdt>
      <w:r w:rsidRPr="00AB4367">
        <w:t xml:space="preserve"> </w:t>
      </w:r>
      <w:r w:rsidR="00C306CA">
        <w:t xml:space="preserve">I think, though, that it </w:t>
      </w:r>
      <w:r w:rsidRPr="00AB4367">
        <w:t>might be shocking, given how long all of these different institutions and so on have been interacting, that there is not such a system already.</w:t>
      </w:r>
    </w:p>
    <w:p w:rsidR="00AB4367" w:rsidRPr="00AB4367" w:rsidP="00AB4367">
      <w:pPr>
        <w:pStyle w:val="Answer"/>
      </w:pPr>
      <w:sdt>
        <w:sdtPr>
          <w:alias w:val="Witness"/>
          <w:id w:val="-1060937569"/>
          <w:placeholder>
            <w:docPart w:val="2BA9914DB9EB4CE9AD587F27FDAF68E1"/>
          </w:placeholder>
          <w:richText/>
        </w:sdtPr>
        <w:sdtContent>
          <w:r w:rsidRPr="00AB4367">
            <w:rPr>
              <w:b/>
              <w:i/>
            </w:rPr>
            <w:t>Michael Lockwood:</w:t>
          </w:r>
        </w:sdtContent>
      </w:sdt>
      <w:r w:rsidRPr="00AB4367">
        <w:t xml:space="preserve"> That goes back to my issue about horizontal working and working as a system, as opposed to different boxes in that system. There are opportunities in this and in many areas to join up our knowledge, information and intelligence and to have somewhere forces can go to get the best advice, the best practice and the best intelligence </w:t>
      </w:r>
      <w:r w:rsidR="00C306CA">
        <w:t>o</w:t>
      </w:r>
      <w:r w:rsidRPr="00AB4367">
        <w:t xml:space="preserve">n various areas. </w:t>
      </w:r>
      <w:r w:rsidR="00C306CA">
        <w:t xml:space="preserve">That being </w:t>
      </w:r>
      <w:r w:rsidRPr="00AB4367">
        <w:t>in one place</w:t>
      </w:r>
      <w:r w:rsidR="00C306CA">
        <w:t xml:space="preserve">—where forces can go for </w:t>
      </w:r>
      <w:r w:rsidRPr="00AB4367">
        <w:t>best practice, who the author of that best practice is and what impact it has</w:t>
      </w:r>
      <w:r w:rsidR="00C306CA">
        <w:t>—</w:t>
      </w:r>
      <w:r w:rsidRPr="00AB4367">
        <w:t>would take the learning agenda a significant step further forward.</w:t>
      </w:r>
    </w:p>
    <w:p w:rsidR="00AB4367" w:rsidRPr="00AB4367" w:rsidP="00AB4367">
      <w:pPr>
        <w:pStyle w:val="Question"/>
        <w:numPr>
          <w:ilvl w:val="0"/>
          <w:numId w:val="9"/>
        </w:numPr>
      </w:pPr>
      <w:sdt>
        <w:sdtPr>
          <w:alias w:val="Member"/>
          <w:tag w:val="&lt;Member mnisId='172' dodsId='25790'&gt;"/>
          <w:id w:val="-32900172"/>
          <w:placeholder>
            <w:docPart w:val="2BA9914DB9EB4CE9AD587F27FDAF68E1"/>
          </w:placeholder>
          <w:richText/>
        </w:sdtPr>
        <w:sdtContent>
          <w:r w:rsidRPr="00AB4367">
            <w:rPr>
              <w:b/>
            </w:rPr>
            <w:t>Ms Diane Abbott:</w:t>
          </w:r>
        </w:sdtContent>
      </w:sdt>
      <w:r w:rsidRPr="00AB4367">
        <w:t xml:space="preserve"> As our witnesses will know, public confidence in the police complaints system prior to 2018 was quite poor, particularly among certain sect</w:t>
      </w:r>
      <w:r w:rsidR="00A57623">
        <w:t>ions</w:t>
      </w:r>
      <w:r w:rsidRPr="00AB4367">
        <w:t xml:space="preserve"> of the community. You have touched on this, but what evidence can you share with the Committee of key areas within the public complaints system where there has been a significant upward shift in public confidence?</w:t>
      </w:r>
    </w:p>
    <w:p w:rsidR="00AB4367" w:rsidRPr="00AB4367" w:rsidP="00AB4367">
      <w:pPr>
        <w:pStyle w:val="Answer"/>
      </w:pPr>
      <w:sdt>
        <w:sdtPr>
          <w:alias w:val="Witness"/>
          <w:id w:val="-1576047148"/>
          <w:placeholder>
            <w:docPart w:val="2BA9914DB9EB4CE9AD587F27FDAF68E1"/>
          </w:placeholder>
          <w:richText/>
        </w:sdtPr>
        <w:sdtContent>
          <w:r w:rsidRPr="00AB4367">
            <w:rPr>
              <w:b/>
              <w:i/>
            </w:rPr>
            <w:t>Michael Lockwood:</w:t>
          </w:r>
        </w:sdtContent>
      </w:sdt>
      <w:r w:rsidRPr="00AB4367">
        <w:t xml:space="preserve"> As an organisation, we have tried to look at the areas that influence public confidence. We have now put in place a set of thematic areas. These are areas </w:t>
      </w:r>
      <w:r w:rsidR="00A57623">
        <w:t xml:space="preserve">where </w:t>
      </w:r>
      <w:r w:rsidRPr="00AB4367">
        <w:t xml:space="preserve">the public have said to us, “If you look at these, they will give us more confidence in the </w:t>
      </w:r>
      <w:r w:rsidR="00A57623">
        <w:t>system.</w:t>
      </w:r>
      <w:r w:rsidRPr="00AB4367">
        <w:t>” They are polic</w:t>
      </w:r>
      <w:r w:rsidR="00A57623">
        <w:t>e</w:t>
      </w:r>
      <w:r w:rsidRPr="00AB4367">
        <w:t xml:space="preserve"> using their powers for sexual gain</w:t>
      </w:r>
      <w:r w:rsidR="00A57623">
        <w:t>;</w:t>
      </w:r>
      <w:r w:rsidRPr="00AB4367">
        <w:t xml:space="preserve"> domestic abuse</w:t>
      </w:r>
      <w:r w:rsidR="00A57623">
        <w:t>;</w:t>
      </w:r>
      <w:r w:rsidRPr="00AB4367">
        <w:t xml:space="preserve"> mental health</w:t>
      </w:r>
      <w:r w:rsidR="00A57623">
        <w:t>;</w:t>
      </w:r>
      <w:r w:rsidRPr="00AB4367">
        <w:t xml:space="preserve"> discrimination</w:t>
      </w:r>
      <w:r w:rsidR="00A57623">
        <w:t>;</w:t>
      </w:r>
      <w:r w:rsidRPr="00AB4367">
        <w:t xml:space="preserve"> near-misses in custody</w:t>
      </w:r>
      <w:r w:rsidR="00A57623">
        <w:t xml:space="preserve">; </w:t>
      </w:r>
      <w:r w:rsidRPr="00AB4367">
        <w:t>and RTIs. We are looking at those areas in a thematic way, taking more cases and trying to identify systemic learning, which we hope will improve confidence in the system.</w:t>
      </w:r>
    </w:p>
    <w:p w:rsidR="00AB4367" w:rsidRPr="00AB4367" w:rsidP="00AB4367">
      <w:pPr>
        <w:pStyle w:val="Answer"/>
      </w:pPr>
      <w:r w:rsidRPr="00AB4367">
        <w:t xml:space="preserve">In addition, people have asked us to make our organisation better reflective of the community we serve. We are at 17%. That is ahead of the national average. </w:t>
      </w:r>
      <w:r w:rsidR="00A57623">
        <w:t xml:space="preserve">They have asked us to be </w:t>
      </w:r>
      <w:r w:rsidRPr="00AB4367">
        <w:t xml:space="preserve">improve approachability, confidence </w:t>
      </w:r>
      <w:r w:rsidR="00A57623">
        <w:t xml:space="preserve">in us </w:t>
      </w:r>
      <w:r w:rsidRPr="00AB4367">
        <w:t>and trust in us.</w:t>
      </w:r>
    </w:p>
    <w:p w:rsidR="00AB4367" w:rsidRPr="00AB4367" w:rsidP="00AB4367">
      <w:pPr>
        <w:pStyle w:val="Answer"/>
      </w:pPr>
      <w:r w:rsidRPr="00AB4367">
        <w:t xml:space="preserve">The third thing we have tried to do to improve confidence is to spend time on those who have least confidence in the system—young people. You heard from Amania and also those from black, Asian and minority ethnic communities. We spend more time working with them to understand why they have </w:t>
      </w:r>
      <w:r w:rsidR="00A57623">
        <w:t>least</w:t>
      </w:r>
      <w:r w:rsidRPr="00AB4367">
        <w:t xml:space="preserve"> confidence in the system and what we can do about that.</w:t>
      </w:r>
    </w:p>
    <w:p w:rsidR="00AB4367" w:rsidRPr="00AB4367" w:rsidP="00AB4367">
      <w:pPr>
        <w:pStyle w:val="Answer"/>
      </w:pPr>
      <w:r w:rsidRPr="00AB4367">
        <w:t>We have done a lot of work on getting out and being more outward</w:t>
      </w:r>
      <w:r w:rsidR="00A57623">
        <w:t>-</w:t>
      </w:r>
      <w:r w:rsidRPr="00AB4367">
        <w:t>focused. We have invested a lot in our stakeholder engagement teams. We go along to many events—something like 300 in the last year—to try to make people aware that we exist. We found that the first challenge is a lack of awareness that we exist as an independent body and that you can come to us</w:t>
      </w:r>
      <w:r w:rsidR="00A57623">
        <w:t>,</w:t>
      </w:r>
      <w:r w:rsidRPr="00AB4367">
        <w:t xml:space="preserve"> and </w:t>
      </w:r>
      <w:r w:rsidR="00A57623">
        <w:t xml:space="preserve">about </w:t>
      </w:r>
      <w:r w:rsidRPr="00AB4367">
        <w:t>how you can complain. Getting out there and talking to communities and also getting intelligence back has been a big issue.</w:t>
      </w:r>
    </w:p>
    <w:p w:rsidR="00AB4367" w:rsidRPr="00AB4367" w:rsidP="00AB4367">
      <w:pPr>
        <w:pStyle w:val="Answer"/>
      </w:pPr>
      <w:r w:rsidRPr="00AB4367">
        <w:t xml:space="preserve">The final thing that gives confidence is when people think we are making a difference. I have introduced </w:t>
      </w:r>
      <w:r w:rsidR="00A57623">
        <w:t xml:space="preserve">what we call an </w:t>
      </w:r>
      <w:r w:rsidRPr="00AB4367">
        <w:t xml:space="preserve">impact report. Every year, I make myself accountable </w:t>
      </w:r>
      <w:r w:rsidR="00A57623">
        <w:t xml:space="preserve">in terms of </w:t>
      </w:r>
      <w:r w:rsidRPr="00AB4367">
        <w:t xml:space="preserve">what difference this organisation has made, whether </w:t>
      </w:r>
      <w:r w:rsidR="00A57623">
        <w:t xml:space="preserve">it is in terms of </w:t>
      </w:r>
      <w:r w:rsidRPr="00AB4367">
        <w:t>investigations or learning. If the Committee would like a copy of that, we have done a second one</w:t>
      </w:r>
      <w:r w:rsidR="00A57623">
        <w:t xml:space="preserve">, </w:t>
      </w:r>
      <w:r w:rsidRPr="00AB4367">
        <w:t>and we are due a third. It shows the difference we make.</w:t>
      </w:r>
    </w:p>
    <w:p w:rsidR="00AB4367" w:rsidRPr="00AB4367" w:rsidP="00AB4367">
      <w:pPr>
        <w:pStyle w:val="Answer"/>
      </w:pPr>
      <w:r>
        <w:t>In terms of</w:t>
      </w:r>
      <w:r w:rsidRPr="00AB4367">
        <w:t xml:space="preserve"> the numbers, public confidence has plateaued. There are some mitigations with that, given </w:t>
      </w:r>
      <w:r>
        <w:t>c</w:t>
      </w:r>
      <w:r w:rsidRPr="00AB4367">
        <w:t xml:space="preserve">ovid and the situation last year. </w:t>
      </w:r>
      <w:r>
        <w:t>What is pleasing is that a</w:t>
      </w:r>
      <w:r w:rsidRPr="00AB4367">
        <w:t xml:space="preserve">wareness of us, which </w:t>
      </w:r>
      <w:r>
        <w:t xml:space="preserve">I think </w:t>
      </w:r>
      <w:r w:rsidRPr="00AB4367">
        <w:t>is always the first stage towards confidence, has improved quite significantly in young people. When we started it was 22%</w:t>
      </w:r>
      <w:r>
        <w:t xml:space="preserve">; </w:t>
      </w:r>
      <w:r w:rsidRPr="00AB4367">
        <w:t>it is now at 38%. For those from a black, Asian and minority ethnic communit</w:t>
      </w:r>
      <w:r>
        <w:t>y</w:t>
      </w:r>
      <w:r w:rsidRPr="00AB4367">
        <w:t>, it has gone from 32% to 53%. I am not saying we are near the winning line</w:t>
      </w:r>
      <w:r>
        <w:t xml:space="preserve">, </w:t>
      </w:r>
      <w:r w:rsidRPr="00AB4367">
        <w:t xml:space="preserve">but we are starting to see an upward trend in people’s awareness </w:t>
      </w:r>
      <w:r>
        <w:t>of us—</w:t>
      </w:r>
      <w:r w:rsidRPr="00AB4367">
        <w:t>that we exist</w:t>
      </w:r>
      <w:r>
        <w:t>—</w:t>
      </w:r>
      <w:r w:rsidRPr="00AB4367">
        <w:t xml:space="preserve">and </w:t>
      </w:r>
      <w:r>
        <w:t xml:space="preserve">of </w:t>
      </w:r>
      <w:r w:rsidRPr="00AB4367">
        <w:t>their ability to complain and how to do that.</w:t>
      </w:r>
    </w:p>
    <w:p w:rsidR="00AB4367" w:rsidRPr="00AB4367" w:rsidP="00AB4367">
      <w:pPr>
        <w:pStyle w:val="Question"/>
        <w:numPr>
          <w:ilvl w:val="0"/>
          <w:numId w:val="9"/>
        </w:numPr>
      </w:pPr>
      <w:sdt>
        <w:sdtPr>
          <w:alias w:val="Member"/>
          <w:tag w:val="&lt;Member mnisId='172' dodsId='25790'&gt;"/>
          <w:id w:val="-211355293"/>
          <w:placeholder>
            <w:docPart w:val="2BA9914DB9EB4CE9AD587F27FDAF68E1"/>
          </w:placeholder>
          <w:richText/>
        </w:sdtPr>
        <w:sdtContent>
          <w:r w:rsidRPr="00AB4367">
            <w:rPr>
              <w:b/>
            </w:rPr>
            <w:t>Ms Diane Abbott:</w:t>
          </w:r>
        </w:sdtContent>
      </w:sdt>
      <w:r w:rsidRPr="00AB4367">
        <w:t xml:space="preserve"> But you do not have any evidence that there is an improvement in public confidence?</w:t>
      </w:r>
    </w:p>
    <w:p w:rsidR="00AB4367" w:rsidRPr="00AB4367" w:rsidP="00AB4367">
      <w:pPr>
        <w:pStyle w:val="Answer"/>
      </w:pPr>
      <w:sdt>
        <w:sdtPr>
          <w:alias w:val="Witness"/>
          <w:id w:val="-1282108942"/>
          <w:placeholder>
            <w:docPart w:val="2BA9914DB9EB4CE9AD587F27FDAF68E1"/>
          </w:placeholder>
          <w:richText/>
        </w:sdtPr>
        <w:sdtContent>
          <w:r w:rsidRPr="00AB4367">
            <w:rPr>
              <w:b/>
              <w:i/>
            </w:rPr>
            <w:t>Michael Lockwood:</w:t>
          </w:r>
        </w:sdtContent>
      </w:sdt>
      <w:r w:rsidRPr="00AB4367">
        <w:t xml:space="preserve"> Public confidence has been flat. It is about 50%</w:t>
      </w:r>
      <w:r w:rsidR="00A57623">
        <w:t xml:space="preserve"> with us</w:t>
      </w:r>
      <w:r w:rsidRPr="00AB4367">
        <w:t xml:space="preserve">. The important thing is that 40% of those respondents do not know about us. For me, the first port of call is making sure that people are aware </w:t>
      </w:r>
      <w:r w:rsidRPr="00AB4367">
        <w:t>that we exist as an organisation, what our role is and that we are independent and encourage people to make complaints.</w:t>
      </w:r>
    </w:p>
    <w:p w:rsidR="00AB4367" w:rsidRPr="00AB4367" w:rsidP="00AB4367">
      <w:pPr>
        <w:pStyle w:val="Question"/>
        <w:numPr>
          <w:ilvl w:val="0"/>
          <w:numId w:val="9"/>
        </w:numPr>
      </w:pPr>
      <w:sdt>
        <w:sdtPr>
          <w:alias w:val="Member"/>
          <w:tag w:val="&lt;Member mnisId='172' dodsId='25790'&gt;"/>
          <w:id w:val="-1786808514"/>
          <w:placeholder>
            <w:docPart w:val="2BA9914DB9EB4CE9AD587F27FDAF68E1"/>
          </w:placeholder>
          <w:richText/>
        </w:sdtPr>
        <w:sdtContent>
          <w:r w:rsidRPr="00AB4367">
            <w:rPr>
              <w:b/>
            </w:rPr>
            <w:t>Ms Diane Abbott:</w:t>
          </w:r>
        </w:sdtContent>
      </w:sdt>
      <w:r w:rsidRPr="00AB4367">
        <w:t xml:space="preserve"> In my experience, for some of the people who knew about your predecessor organisation, that did not actually encourage them in being confident.</w:t>
      </w:r>
    </w:p>
    <w:p w:rsidR="00AB4367" w:rsidRPr="00AB4367" w:rsidP="00AB4367">
      <w:pPr>
        <w:pStyle w:val="Remark"/>
      </w:pPr>
      <w:r w:rsidRPr="00AB4367">
        <w:t>You will know that 60% of the respondents to the 2019</w:t>
      </w:r>
      <w:r w:rsidR="00D5031E">
        <w:t>-</w:t>
      </w:r>
      <w:r w:rsidRPr="00AB4367">
        <w:t xml:space="preserve">20 </w:t>
      </w:r>
      <w:r w:rsidRPr="00AB4367" w:rsidR="00D5031E">
        <w:t xml:space="preserve">crime survey for </w:t>
      </w:r>
      <w:r w:rsidRPr="00AB4367">
        <w:t xml:space="preserve">England and Wales said that they had been dissatisfied with the police in the </w:t>
      </w:r>
      <w:r w:rsidR="00D5031E">
        <w:t xml:space="preserve">last </w:t>
      </w:r>
      <w:r w:rsidRPr="00AB4367">
        <w:t>five years</w:t>
      </w:r>
      <w:r w:rsidR="00D5031E">
        <w:t>,</w:t>
      </w:r>
      <w:r w:rsidRPr="00AB4367">
        <w:t xml:space="preserve"> but only 10% said they had complained. Why in your view are so few people complaining?</w:t>
      </w:r>
    </w:p>
    <w:p w:rsidR="00AB4367" w:rsidRPr="00AB4367" w:rsidP="00AB4367">
      <w:pPr>
        <w:pStyle w:val="Answer"/>
      </w:pPr>
      <w:sdt>
        <w:sdtPr>
          <w:alias w:val="Witness"/>
          <w:id w:val="-418555354"/>
          <w:placeholder>
            <w:docPart w:val="2BA9914DB9EB4CE9AD587F27FDAF68E1"/>
          </w:placeholder>
          <w:richText/>
        </w:sdtPr>
        <w:sdtContent>
          <w:r w:rsidRPr="00AB4367">
            <w:rPr>
              <w:b/>
              <w:i/>
            </w:rPr>
            <w:t>Kathie Cashell:</w:t>
          </w:r>
        </w:sdtContent>
      </w:sdt>
      <w:r w:rsidRPr="00AB4367">
        <w:t xml:space="preserve"> As we have said, public confidence in the police complaints system has been pretty static for a long time and there has been a long</w:t>
      </w:r>
      <w:r w:rsidR="00D5031E">
        <w:t>-</w:t>
      </w:r>
      <w:r w:rsidRPr="00AB4367">
        <w:t xml:space="preserve">standing gap between awareness and confidence </w:t>
      </w:r>
      <w:r w:rsidR="00D5031E">
        <w:t>in</w:t>
      </w:r>
      <w:r w:rsidRPr="00AB4367">
        <w:t xml:space="preserve"> the general public versus young people and people from a BAME background. That is why the reforms were so badly needed and why the IPCC</w:t>
      </w:r>
      <w:r w:rsidR="00D5031E">
        <w:t>,</w:t>
      </w:r>
      <w:r w:rsidRPr="00AB4367">
        <w:t xml:space="preserve"> and later the IOPC</w:t>
      </w:r>
      <w:r w:rsidR="00D5031E">
        <w:t xml:space="preserve">, </w:t>
      </w:r>
      <w:r w:rsidRPr="00AB4367">
        <w:t>have called for those reforms and pushed for the ones we have talked about.</w:t>
      </w:r>
    </w:p>
    <w:p w:rsidR="00AB4367" w:rsidRPr="00AB4367" w:rsidP="00AB4367">
      <w:pPr>
        <w:pStyle w:val="Answer"/>
      </w:pPr>
      <w:r w:rsidRPr="00AB4367">
        <w:t>A complaints system where your first interaction is a long conversation around whether it is an eligible complaint and whether it should be recorded</w:t>
      </w:r>
      <w:r w:rsidR="00D5031E">
        <w:t xml:space="preserve">, </w:t>
      </w:r>
      <w:r w:rsidRPr="00AB4367">
        <w:t xml:space="preserve">and where you </w:t>
      </w:r>
      <w:r w:rsidR="00D5031E">
        <w:t xml:space="preserve">then </w:t>
      </w:r>
      <w:r w:rsidRPr="00AB4367">
        <w:t>have an appeal right against whether your complaint should be recorded—before the reforms</w:t>
      </w:r>
      <w:r w:rsidR="00D5031E">
        <w:t xml:space="preserve">, we saw </w:t>
      </w:r>
      <w:r w:rsidRPr="00AB4367">
        <w:t>over 1,300 of those appeals each year</w:t>
      </w:r>
      <w:r w:rsidR="00D5031E">
        <w:t xml:space="preserve">, where </w:t>
      </w:r>
      <w:r w:rsidRPr="00AB4367">
        <w:t xml:space="preserve">people were </w:t>
      </w:r>
      <w:r w:rsidR="00D5031E">
        <w:t xml:space="preserve">just </w:t>
      </w:r>
      <w:r w:rsidRPr="00AB4367">
        <w:t>appealing just to get their complaint recorded—is not a complaints system that instils confidence.</w:t>
      </w:r>
    </w:p>
    <w:p w:rsidR="00AB4367" w:rsidRPr="00AB4367" w:rsidP="00AB4367">
      <w:pPr>
        <w:pStyle w:val="Answer"/>
      </w:pPr>
      <w:r>
        <w:t>So t</w:t>
      </w:r>
      <w:r w:rsidRPr="00AB4367">
        <w:t xml:space="preserve">he reforms were much needed. They have </w:t>
      </w:r>
      <w:r>
        <w:t xml:space="preserve">only </w:t>
      </w:r>
      <w:r w:rsidRPr="00AB4367">
        <w:t xml:space="preserve">been in </w:t>
      </w:r>
      <w:r>
        <w:t xml:space="preserve">place </w:t>
      </w:r>
      <w:r w:rsidRPr="00AB4367">
        <w:t>for just over 12 months, so it is not surprising that we have not seen a big uplift in confidence. Those reforms need time to land. The work Michael has described about raising awareness of our organisation and the police complaints system itself</w:t>
      </w:r>
      <w:r>
        <w:t>,</w:t>
      </w:r>
      <w:r w:rsidRPr="00AB4367">
        <w:t xml:space="preserve"> and demonstrating those outcomes</w:t>
      </w:r>
      <w:r>
        <w:t>,</w:t>
      </w:r>
      <w:r w:rsidRPr="00AB4367">
        <w:t xml:space="preserve"> will be important to that. The awareness is the first one. We are seeing improvements there.</w:t>
      </w:r>
    </w:p>
    <w:p w:rsidR="00AB4367" w:rsidRPr="00AB4367" w:rsidP="00AB4367">
      <w:pPr>
        <w:pStyle w:val="Answer"/>
      </w:pPr>
      <w:r w:rsidRPr="00AB4367">
        <w:t>We also do a stakeholder survey</w:t>
      </w:r>
      <w:r w:rsidR="00D5031E">
        <w:t xml:space="preserve"> </w:t>
      </w:r>
      <w:r w:rsidRPr="00AB4367">
        <w:t>of those people who are not just aware of us but have actually worked with us. We speak to a range of stakeholders across the police accountability system, partners we work with and also non-policing stakeholders and community stakeholders. They are reporting much more favourable interactions with the IOPC and perceptions of us than ever before.</w:t>
      </w:r>
    </w:p>
    <w:p w:rsidR="00AB4367" w:rsidRPr="00AB4367" w:rsidP="00AB4367">
      <w:pPr>
        <w:pStyle w:val="Answer"/>
      </w:pPr>
      <w:r w:rsidRPr="00AB4367">
        <w:t xml:space="preserve">We have not seen uplifts in public confidence. That is not surprising given the longstanding nature of that issue and the fact that the reforms have only just come in. </w:t>
      </w:r>
      <w:r w:rsidR="00D5031E">
        <w:t>But w</w:t>
      </w:r>
      <w:r w:rsidRPr="00AB4367">
        <w:t>e are getting much better feedback from stakeholders we work with and the communities we speak to. We have had some excellent feedback about that engagement from those reference groups. We are hopeful that confidence, with the reforms, with the work we are doing, will start to increase.</w:t>
      </w:r>
    </w:p>
    <w:p w:rsidR="00AB4367" w:rsidRPr="00AB4367" w:rsidP="00AB4367">
      <w:pPr>
        <w:pStyle w:val="Question"/>
        <w:numPr>
          <w:ilvl w:val="0"/>
          <w:numId w:val="9"/>
        </w:numPr>
      </w:pPr>
      <w:sdt>
        <w:sdtPr>
          <w:alias w:val="Member"/>
          <w:tag w:val="&lt;Member mnisId='172' dodsId='25790'&gt;"/>
          <w:id w:val="-2001344554"/>
          <w:placeholder>
            <w:docPart w:val="2BA9914DB9EB4CE9AD587F27FDAF68E1"/>
          </w:placeholder>
          <w:richText/>
        </w:sdtPr>
        <w:sdtContent>
          <w:r w:rsidRPr="00AB4367">
            <w:rPr>
              <w:b/>
            </w:rPr>
            <w:t>Ms Diane Abbott:</w:t>
          </w:r>
        </w:sdtContent>
      </w:sdt>
      <w:r w:rsidRPr="00AB4367">
        <w:t xml:space="preserve"> You keep saying that confidence was static. “Static” is </w:t>
      </w:r>
      <w:r w:rsidRPr="00AB4367">
        <w:t>not quite the word I would use. Certainly in the communities I represent and communities I work with, confidence was poor.</w:t>
      </w:r>
    </w:p>
    <w:p w:rsidR="00AB4367" w:rsidRPr="00AB4367" w:rsidP="00AB4367">
      <w:pPr>
        <w:pStyle w:val="Remark"/>
      </w:pPr>
      <w:r w:rsidRPr="00AB4367">
        <w:t xml:space="preserve">You were talking about working with stakeholders. We have been speaking to some of your stakeholders. We spoke to Amania Scott-Samuels, one of the IOPC </w:t>
      </w:r>
      <w:r w:rsidR="00D5031E">
        <w:t>Y</w:t>
      </w:r>
      <w:r w:rsidRPr="00AB4367" w:rsidR="00D5031E">
        <w:t xml:space="preserve">outh </w:t>
      </w:r>
      <w:r w:rsidR="00D5031E">
        <w:t>P</w:t>
      </w:r>
      <w:r w:rsidRPr="00AB4367" w:rsidR="00D5031E">
        <w:t xml:space="preserve">anel </w:t>
      </w:r>
      <w:r w:rsidRPr="00AB4367">
        <w:t xml:space="preserve">members, who told us that while there had been good senior-level IOPC engagement with </w:t>
      </w:r>
      <w:r w:rsidR="00D5031E">
        <w:t>Y</w:t>
      </w:r>
      <w:r w:rsidRPr="00AB4367">
        <w:t xml:space="preserve">outh </w:t>
      </w:r>
      <w:r w:rsidR="00D5031E">
        <w:t>P</w:t>
      </w:r>
      <w:r w:rsidRPr="00AB4367">
        <w:t>anel members in her region, you had not visited youth groups in her region to speak to them about their experiences of dealing with the police and making police complaints. Do you intend to do that? If not, why not?</w:t>
      </w:r>
    </w:p>
    <w:p w:rsidR="00AB4367" w:rsidRPr="00AB4367" w:rsidP="00AB4367">
      <w:pPr>
        <w:pStyle w:val="Answer"/>
      </w:pPr>
      <w:sdt>
        <w:sdtPr>
          <w:alias w:val="Witness"/>
          <w:id w:val="-1328358838"/>
          <w:placeholder>
            <w:docPart w:val="2BA9914DB9EB4CE9AD587F27FDAF68E1"/>
          </w:placeholder>
          <w:richText/>
        </w:sdtPr>
        <w:sdtContent>
          <w:r w:rsidRPr="00AB4367">
            <w:rPr>
              <w:rStyle w:val="PlaceholderText"/>
              <w:b/>
              <w:i/>
              <w:color w:val="auto"/>
            </w:rPr>
            <w:t>Michael Lockwood:</w:t>
          </w:r>
        </w:sdtContent>
      </w:sdt>
      <w:r w:rsidRPr="00AB4367">
        <w:t xml:space="preserve"> I speak to Amania </w:t>
      </w:r>
      <w:r w:rsidR="00D5031E">
        <w:t xml:space="preserve">very </w:t>
      </w:r>
      <w:r w:rsidRPr="00AB4367">
        <w:t>often</w:t>
      </w:r>
      <w:r w:rsidR="00D5031E">
        <w:t>,</w:t>
      </w:r>
      <w:r w:rsidRPr="00AB4367">
        <w:t xml:space="preserve"> and the challenge was given</w:t>
      </w:r>
      <w:r w:rsidR="00D5031E">
        <w:t xml:space="preserve"> to go to Brixton</w:t>
      </w:r>
      <w:r w:rsidRPr="00AB4367">
        <w:t xml:space="preserve">. </w:t>
      </w:r>
      <w:r w:rsidRPr="00AB4367" w:rsidR="00C222DA">
        <w:t>Unfortunately,</w:t>
      </w:r>
      <w:r w:rsidRPr="00AB4367">
        <w:t xml:space="preserve"> because of </w:t>
      </w:r>
      <w:r w:rsidR="00D5031E">
        <w:t>c</w:t>
      </w:r>
      <w:r w:rsidRPr="00AB4367">
        <w:t>ovid I have not been able to do that.</w:t>
      </w:r>
      <w:r w:rsidR="00D5031E">
        <w:t xml:space="preserve"> But t</w:t>
      </w:r>
      <w:r w:rsidRPr="00AB4367">
        <w:t>hrough the meetings we have had</w:t>
      </w:r>
      <w:r w:rsidR="00D5031E">
        <w:t>—</w:t>
      </w:r>
      <w:r w:rsidRPr="00AB4367">
        <w:t>the 300 we have talked about</w:t>
      </w:r>
      <w:r w:rsidR="00D5031E">
        <w:t>—</w:t>
      </w:r>
      <w:r w:rsidRPr="00AB4367">
        <w:t xml:space="preserve">I have </w:t>
      </w:r>
      <w:r w:rsidR="00D5031E">
        <w:t xml:space="preserve">met </w:t>
      </w:r>
      <w:r w:rsidRPr="00AB4367">
        <w:t>various groups. In the last month, I joined the Thurrock Equality and Fairness Commission. I had a meeting about the work of the force. We discussed issues like stop and search and representation in that force.</w:t>
      </w:r>
    </w:p>
    <w:p w:rsidR="00AB4367" w:rsidRPr="00AB4367" w:rsidP="00AB4367">
      <w:pPr>
        <w:pStyle w:val="Answer"/>
      </w:pPr>
      <w:r w:rsidRPr="00AB4367">
        <w:t>A couple of weeks ago I joined a meeting led by the Youth Panel for the Pembrokeshire Young Carers</w:t>
      </w:r>
      <w:r w:rsidR="00D5031E">
        <w:t>—t</w:t>
      </w:r>
      <w:r w:rsidRPr="00AB4367">
        <w:t>hese are carers aged 12 years plus</w:t>
      </w:r>
      <w:r w:rsidR="00D5031E">
        <w:t>—</w:t>
      </w:r>
      <w:r w:rsidRPr="00AB4367">
        <w:t>to get their understanding. Do they know we exist</w:t>
      </w:r>
      <w:r w:rsidR="00D5031E">
        <w:t xml:space="preserve">, first of all, </w:t>
      </w:r>
      <w:r w:rsidRPr="00AB4367">
        <w:t xml:space="preserve">and what </w:t>
      </w:r>
      <w:r w:rsidR="00D5031E">
        <w:t xml:space="preserve">is </w:t>
      </w:r>
      <w:r w:rsidRPr="00AB4367">
        <w:t>our role? They talked about their view of policing. I introduced myself and talked to the panel and got some good feedback about their experiences of the system.</w:t>
      </w:r>
    </w:p>
    <w:p w:rsidR="00AB4367" w:rsidRPr="00AB4367" w:rsidP="00AB4367">
      <w:pPr>
        <w:pStyle w:val="Answer"/>
      </w:pPr>
      <w:r w:rsidRPr="00AB4367">
        <w:t xml:space="preserve">My aim </w:t>
      </w:r>
      <w:r w:rsidR="00D5031E">
        <w:t xml:space="preserve">as an organisation </w:t>
      </w:r>
      <w:r w:rsidRPr="00AB4367">
        <w:t>is to get out more. As well as talking to communities, I talk a lot to bereaved families. I spent a lot of time at Grenfell Tower straight after the fire</w:t>
      </w:r>
      <w:r w:rsidR="00D5031E">
        <w:t xml:space="preserve">, </w:t>
      </w:r>
      <w:r w:rsidRPr="00AB4367">
        <w:t xml:space="preserve">and I was in charge of community engagement </w:t>
      </w:r>
      <w:r w:rsidR="00D5031E">
        <w:t>with</w:t>
      </w:r>
      <w:r w:rsidRPr="00AB4367">
        <w:t xml:space="preserve"> the bereaved and survivors. I still have a role there in my own time as part of the Royal Commission. I spend time talking to bereaved families after events about their experiences with us and with police officers </w:t>
      </w:r>
      <w:r w:rsidR="00D5031E">
        <w:t xml:space="preserve">and </w:t>
      </w:r>
      <w:r w:rsidRPr="00AB4367">
        <w:t>about how we can make that experience with us easier.</w:t>
      </w:r>
    </w:p>
    <w:p w:rsidR="00D5031E" w:rsidP="00AB4367">
      <w:pPr>
        <w:pStyle w:val="Answer"/>
      </w:pPr>
      <w:r w:rsidRPr="00AB4367">
        <w:t xml:space="preserve">I am doing work with families that have lost loved ones as a result of Tasers. I spoke to a family who had a death and a serious injury last week as a result of an interface with policing about their experiences. I am trying to get out and listen, to be visible and to learn from the experiences they have to make them less bad than they are. Those listening days have impacted and influenced our user standards. The standards we have in our relationships with families and communities have reflected the conversations I have had with those bereaved families and communities. </w:t>
      </w:r>
    </w:p>
    <w:p w:rsidR="00AB4367" w:rsidRPr="00AB4367" w:rsidP="00AB4367">
      <w:pPr>
        <w:pStyle w:val="Answer"/>
      </w:pPr>
      <w:r>
        <w:t xml:space="preserve">So it </w:t>
      </w:r>
      <w:r w:rsidRPr="00AB4367">
        <w:t>is much more outward</w:t>
      </w:r>
      <w:r>
        <w:t>-</w:t>
      </w:r>
      <w:r w:rsidRPr="00AB4367">
        <w:t>facing</w:t>
      </w:r>
      <w:r>
        <w:t xml:space="preserve">, </w:t>
      </w:r>
      <w:r w:rsidRPr="00AB4367">
        <w:t>with much more listening and much more learning from the experiences that people who go through these processes have.</w:t>
      </w:r>
    </w:p>
    <w:p w:rsidR="00AB4367" w:rsidRPr="00AB4367" w:rsidP="00AB4367">
      <w:pPr>
        <w:pStyle w:val="Question"/>
        <w:numPr>
          <w:ilvl w:val="0"/>
          <w:numId w:val="9"/>
        </w:numPr>
      </w:pPr>
      <w:sdt>
        <w:sdtPr>
          <w:alias w:val="Member"/>
          <w:tag w:val="&lt;Member mnisId='172' dodsId='25790'&gt;"/>
          <w:id w:val="52206504"/>
          <w:placeholder>
            <w:docPart w:val="2BA9914DB9EB4CE9AD587F27FDAF68E1"/>
          </w:placeholder>
          <w:richText/>
        </w:sdtPr>
        <w:sdtContent>
          <w:r w:rsidRPr="00AB4367">
            <w:rPr>
              <w:rStyle w:val="PlaceholderText"/>
              <w:b/>
              <w:color w:val="auto"/>
            </w:rPr>
            <w:t>Ms Diane Abbott:</w:t>
          </w:r>
        </w:sdtContent>
      </w:sdt>
      <w:r w:rsidRPr="00AB4367">
        <w:t xml:space="preserve"> I accept that coronavirus makes meetings difficult, but how many youth groups—not general community groups—in England and Wales have you met with</w:t>
      </w:r>
      <w:r w:rsidR="00D5031E">
        <w:t xml:space="preserve"> in</w:t>
      </w:r>
      <w:r w:rsidRPr="00AB4367">
        <w:t xml:space="preserve">, say, the last 12 months? If you cannot tell us off the top of your head, can you </w:t>
      </w:r>
      <w:r w:rsidR="00D5031E">
        <w:t xml:space="preserve">give </w:t>
      </w:r>
      <w:r w:rsidRPr="00AB4367">
        <w:t xml:space="preserve">us a note to that effect about your </w:t>
      </w:r>
      <w:r w:rsidRPr="00AB4367">
        <w:t xml:space="preserve">active engagement with youth groups over and above your </w:t>
      </w:r>
      <w:r w:rsidRPr="00AB4367" w:rsidR="00D5031E">
        <w:t>Youth Panel</w:t>
      </w:r>
      <w:r w:rsidRPr="00AB4367">
        <w:t>?</w:t>
      </w:r>
    </w:p>
    <w:p w:rsidR="00AB4367" w:rsidRPr="00AB4367" w:rsidP="00AB4367">
      <w:pPr>
        <w:pStyle w:val="Answer"/>
      </w:pPr>
      <w:sdt>
        <w:sdtPr>
          <w:alias w:val="Witness"/>
          <w:id w:val="316077180"/>
          <w:placeholder>
            <w:docPart w:val="2BA9914DB9EB4CE9AD587F27FDAF68E1"/>
          </w:placeholder>
          <w:richText/>
        </w:sdtPr>
        <w:sdtContent>
          <w:r w:rsidRPr="00AB4367">
            <w:rPr>
              <w:rStyle w:val="PlaceholderText"/>
              <w:b/>
              <w:i/>
              <w:color w:val="auto"/>
            </w:rPr>
            <w:t>Michael Lockwood:</w:t>
          </w:r>
        </w:sdtContent>
      </w:sdt>
      <w:r w:rsidRPr="00AB4367">
        <w:t xml:space="preserve"> I am happy to share that with you. Yes, I am happy to do that.</w:t>
      </w:r>
    </w:p>
    <w:p w:rsidR="00AB4367" w:rsidRPr="00AB4367" w:rsidP="00AB4367">
      <w:pPr>
        <w:pStyle w:val="Question"/>
        <w:numPr>
          <w:ilvl w:val="0"/>
          <w:numId w:val="9"/>
        </w:numPr>
      </w:pPr>
      <w:sdt>
        <w:sdtPr>
          <w:alias w:val="Member"/>
          <w:tag w:val="&lt;Member mnisId='4826' dodsId=''&gt;"/>
          <w:id w:val="-2145570620"/>
          <w:placeholder>
            <w:docPart w:val="2BA9914DB9EB4CE9AD587F27FDAF68E1"/>
          </w:placeholder>
          <w:richText/>
        </w:sdtPr>
        <w:sdtContent>
          <w:r w:rsidRPr="00AB4367">
            <w:rPr>
              <w:rStyle w:val="PlaceholderText"/>
              <w:b/>
              <w:color w:val="auto"/>
            </w:rPr>
            <w:t>Laura Farris:</w:t>
          </w:r>
        </w:sdtContent>
      </w:sdt>
      <w:r w:rsidRPr="00AB4367">
        <w:t xml:space="preserve"> I want to briefly return to Operation Kentia and some of the answers you gave to my colleague Tim Loughton. Would those investigations be undertaken differently today?</w:t>
      </w:r>
    </w:p>
    <w:p w:rsidR="00AB4367" w:rsidRPr="00AB4367" w:rsidP="00AB4367">
      <w:pPr>
        <w:pStyle w:val="Answer"/>
      </w:pPr>
      <w:sdt>
        <w:sdtPr>
          <w:alias w:val="Witness"/>
          <w:id w:val="-1168328641"/>
          <w:placeholder>
            <w:docPart w:val="2BA9914DB9EB4CE9AD587F27FDAF68E1"/>
          </w:placeholder>
          <w:richText/>
        </w:sdtPr>
        <w:sdtContent>
          <w:r w:rsidRPr="00AB4367">
            <w:rPr>
              <w:rStyle w:val="PlaceholderText"/>
              <w:b/>
              <w:i/>
              <w:color w:val="auto"/>
            </w:rPr>
            <w:t>Michael Lockwood:</w:t>
          </w:r>
        </w:sdtContent>
      </w:sdt>
      <w:r w:rsidRPr="00AB4367">
        <w:t xml:space="preserve"> The message I got from Grenfell Tower and my conversations with police is that</w:t>
      </w:r>
      <w:r w:rsidR="00D5031E">
        <w:t xml:space="preserve">, </w:t>
      </w:r>
      <w:r w:rsidRPr="00AB4367">
        <w:t>obviously</w:t>
      </w:r>
      <w:r w:rsidR="00D5031E">
        <w:t xml:space="preserve">, </w:t>
      </w:r>
      <w:r w:rsidRPr="00AB4367">
        <w:t>accountability is important</w:t>
      </w:r>
      <w:r w:rsidR="00D5031E">
        <w:t xml:space="preserve">, </w:t>
      </w:r>
      <w:r w:rsidRPr="00AB4367">
        <w:t>but they do not want what happened to them to happen to anybody else—</w:t>
      </w:r>
    </w:p>
    <w:p w:rsidR="00AB4367" w:rsidRPr="00AB4367" w:rsidP="00AB4367">
      <w:pPr>
        <w:pStyle w:val="Question"/>
        <w:numPr>
          <w:ilvl w:val="0"/>
          <w:numId w:val="9"/>
        </w:numPr>
      </w:pPr>
      <w:sdt>
        <w:sdtPr>
          <w:alias w:val="Member"/>
          <w:tag w:val="&lt;Member mnisId='4826' dodsId=''&gt;"/>
          <w:id w:val="1898619360"/>
          <w:placeholder>
            <w:docPart w:val="2BA9914DB9EB4CE9AD587F27FDAF68E1"/>
          </w:placeholder>
          <w:richText/>
        </w:sdtPr>
        <w:sdtContent>
          <w:r w:rsidRPr="00AB4367">
            <w:rPr>
              <w:rStyle w:val="PlaceholderText"/>
              <w:b/>
              <w:color w:val="auto"/>
            </w:rPr>
            <w:t>Laura Farris:</w:t>
          </w:r>
        </w:sdtContent>
      </w:sdt>
      <w:r w:rsidR="00D5031E">
        <w:t xml:space="preserve"> Sorry, I think y</w:t>
      </w:r>
      <w:r w:rsidRPr="00AB4367">
        <w:t>ou might have misunderstood my question. I was asking about the earlier questions Tim Loughton put to you about Lady Brittan and Operation Kentia. If the IOPC were to undertake that work again, would it do anything differently?</w:t>
      </w:r>
    </w:p>
    <w:p w:rsidR="00AB4367" w:rsidRPr="00AB4367" w:rsidP="00AB4367">
      <w:pPr>
        <w:pStyle w:val="Answer"/>
      </w:pPr>
      <w:sdt>
        <w:sdtPr>
          <w:alias w:val="Witness"/>
          <w:id w:val="667060623"/>
          <w:placeholder>
            <w:docPart w:val="2BA9914DB9EB4CE9AD587F27FDAF68E1"/>
          </w:placeholder>
          <w:richText/>
        </w:sdtPr>
        <w:sdtContent>
          <w:r w:rsidRPr="00AB4367">
            <w:rPr>
              <w:rStyle w:val="PlaceholderText"/>
              <w:b/>
              <w:i/>
              <w:color w:val="auto"/>
            </w:rPr>
            <w:t>Michael Lockwood:</w:t>
          </w:r>
        </w:sdtContent>
      </w:sdt>
      <w:r w:rsidRPr="00AB4367">
        <w:t xml:space="preserve"> We are a learning organisation. In our report, we made </w:t>
      </w:r>
      <w:r w:rsidR="00D5031E">
        <w:t xml:space="preserve">very </w:t>
      </w:r>
      <w:r w:rsidRPr="00AB4367">
        <w:t>clear some of the areas we could have done better, but the investigation was done by a</w:t>
      </w:r>
      <w:r w:rsidR="00D5031E">
        <w:t xml:space="preserve"> very</w:t>
      </w:r>
      <w:r w:rsidRPr="00AB4367">
        <w:t xml:space="preserve"> experienced team, looking at a significant amount of material.</w:t>
      </w:r>
    </w:p>
    <w:p w:rsidR="00AB4367" w:rsidRPr="00AB4367" w:rsidP="00AB4367">
      <w:pPr>
        <w:pStyle w:val="Question"/>
        <w:numPr>
          <w:ilvl w:val="0"/>
          <w:numId w:val="9"/>
        </w:numPr>
      </w:pPr>
      <w:sdt>
        <w:sdtPr>
          <w:alias w:val="Member"/>
          <w:tag w:val="&lt;Member mnisId='4826' dodsId=''&gt;"/>
          <w:id w:val="213624724"/>
          <w:placeholder>
            <w:docPart w:val="2BA9914DB9EB4CE9AD587F27FDAF68E1"/>
          </w:placeholder>
          <w:richText/>
        </w:sdtPr>
        <w:sdtContent>
          <w:r w:rsidRPr="00AB4367">
            <w:rPr>
              <w:rStyle w:val="PlaceholderText"/>
              <w:b/>
              <w:color w:val="auto"/>
            </w:rPr>
            <w:t>Laura Farris:</w:t>
          </w:r>
        </w:sdtContent>
      </w:sdt>
      <w:r w:rsidRPr="00AB4367">
        <w:t xml:space="preserve"> Would it be a true statement to the general public that the IOPC might well conduct an investigation in the future where it also would not interview the police officers concerned and</w:t>
      </w:r>
      <w:r w:rsidR="00D5031E">
        <w:t xml:space="preserve"> that</w:t>
      </w:r>
      <w:r w:rsidRPr="00AB4367">
        <w:t>, even in the event of their wrongdoing, they might find themselves promoted rather than dismissed? Would that be a fair assumption?</w:t>
      </w:r>
    </w:p>
    <w:p w:rsidR="00AB4367" w:rsidRPr="00AB4367" w:rsidP="00AB4367">
      <w:pPr>
        <w:pStyle w:val="Answer"/>
      </w:pPr>
      <w:sdt>
        <w:sdtPr>
          <w:alias w:val="Witness"/>
          <w:id w:val="800033801"/>
          <w:placeholder>
            <w:docPart w:val="2BA9914DB9EB4CE9AD587F27FDAF68E1"/>
          </w:placeholder>
          <w:richText/>
        </w:sdtPr>
        <w:sdtContent>
          <w:r w:rsidRPr="00AB4367">
            <w:rPr>
              <w:rStyle w:val="PlaceholderText"/>
              <w:b/>
              <w:i/>
              <w:color w:val="auto"/>
            </w:rPr>
            <w:t>Michael Lockwood:</w:t>
          </w:r>
        </w:sdtContent>
      </w:sdt>
      <w:r w:rsidRPr="00AB4367">
        <w:t xml:space="preserve"> No, </w:t>
      </w:r>
      <w:r w:rsidR="00D5031E">
        <w:t xml:space="preserve">I don’t think it </w:t>
      </w:r>
      <w:r w:rsidRPr="00AB4367">
        <w:t>would not be. Since Operation Kentia, we have learned about some of our QA processes. I have introduced critical case panels. Our quality and service improvement team looks at more cases. There is a whole area of quality, which Claire can talk about, as a result of learning from those investigations.</w:t>
      </w:r>
    </w:p>
    <w:p w:rsidR="00AB4367" w:rsidRPr="00AB4367" w:rsidP="00AB4367">
      <w:pPr>
        <w:pStyle w:val="Question"/>
        <w:numPr>
          <w:ilvl w:val="0"/>
          <w:numId w:val="9"/>
        </w:numPr>
      </w:pPr>
      <w:sdt>
        <w:sdtPr>
          <w:alias w:val="Member"/>
          <w:tag w:val="&lt;Member mnisId='4826' dodsId=''&gt;"/>
          <w:id w:val="1430385276"/>
          <w:placeholder>
            <w:docPart w:val="2BA9914DB9EB4CE9AD587F27FDAF68E1"/>
          </w:placeholder>
          <w:richText/>
        </w:sdtPr>
        <w:sdtContent>
          <w:r w:rsidRPr="00AB4367">
            <w:rPr>
              <w:rStyle w:val="PlaceholderText"/>
              <w:b/>
              <w:color w:val="auto"/>
            </w:rPr>
            <w:t>Laura Farris:</w:t>
          </w:r>
        </w:sdtContent>
      </w:sdt>
      <w:r w:rsidRPr="00AB4367">
        <w:t xml:space="preserve"> </w:t>
      </w:r>
      <w:r w:rsidR="00D5031E">
        <w:t xml:space="preserve">So would it be your view </w:t>
      </w:r>
      <w:r w:rsidRPr="00AB4367">
        <w:t>that Operation Kentia was mishandled?</w:t>
      </w:r>
    </w:p>
    <w:p w:rsidR="00AB4367" w:rsidRPr="00AB4367" w:rsidP="00AB4367">
      <w:pPr>
        <w:pStyle w:val="Answer"/>
      </w:pPr>
      <w:sdt>
        <w:sdtPr>
          <w:alias w:val="Witness"/>
          <w:id w:val="-1562161930"/>
          <w:placeholder>
            <w:docPart w:val="2BA9914DB9EB4CE9AD587F27FDAF68E1"/>
          </w:placeholder>
          <w:richText/>
        </w:sdtPr>
        <w:sdtContent>
          <w:r w:rsidRPr="00AB4367">
            <w:rPr>
              <w:rStyle w:val="PlaceholderText"/>
              <w:b/>
              <w:i/>
              <w:color w:val="auto"/>
            </w:rPr>
            <w:t>Michael Lockwood:</w:t>
          </w:r>
        </w:sdtContent>
      </w:sdt>
      <w:r w:rsidRPr="00AB4367">
        <w:t xml:space="preserve"> No, it was not mishandled. Our part of it was done by an experienced team with experienced investigators who came to the right view and the right decision based on the evidence they had looking at those four allegations.</w:t>
      </w:r>
    </w:p>
    <w:p w:rsidR="00AB4367" w:rsidRPr="00AB4367" w:rsidP="00AB4367">
      <w:pPr>
        <w:pStyle w:val="Question"/>
        <w:numPr>
          <w:ilvl w:val="0"/>
          <w:numId w:val="9"/>
        </w:numPr>
      </w:pPr>
      <w:sdt>
        <w:sdtPr>
          <w:alias w:val="Member"/>
          <w:tag w:val="&lt;Member mnisId='4826' dodsId=''&gt;"/>
          <w:id w:val="1120718734"/>
          <w:placeholder>
            <w:docPart w:val="2BA9914DB9EB4CE9AD587F27FDAF68E1"/>
          </w:placeholder>
          <w:richText/>
        </w:sdtPr>
        <w:sdtContent>
          <w:r w:rsidRPr="00AB4367">
            <w:rPr>
              <w:rStyle w:val="PlaceholderText"/>
              <w:b/>
              <w:color w:val="auto"/>
            </w:rPr>
            <w:t>Laura Farris:</w:t>
          </w:r>
        </w:sdtContent>
      </w:sdt>
      <w:r w:rsidRPr="00AB4367">
        <w:t xml:space="preserve"> The public could know that</w:t>
      </w:r>
      <w:r w:rsidR="00D5031E">
        <w:t xml:space="preserve">, </w:t>
      </w:r>
      <w:r w:rsidRPr="00AB4367">
        <w:t>in an equivalent investigation</w:t>
      </w:r>
      <w:r w:rsidR="00D5031E">
        <w:t>,</w:t>
      </w:r>
      <w:r w:rsidRPr="00AB4367">
        <w:t xml:space="preserve"> serious wrongdoing might be identified but those police officers might also end up being promoted rather than dismissed. Would that be a fair conclusion?</w:t>
      </w:r>
    </w:p>
    <w:p w:rsidR="00AB4367" w:rsidRPr="00AB4367" w:rsidP="00AB4367">
      <w:pPr>
        <w:pStyle w:val="Answer"/>
      </w:pPr>
      <w:sdt>
        <w:sdtPr>
          <w:alias w:val="Witness"/>
          <w:id w:val="186183610"/>
          <w:placeholder>
            <w:docPart w:val="2BA9914DB9EB4CE9AD587F27FDAF68E1"/>
          </w:placeholder>
          <w:richText/>
        </w:sdtPr>
        <w:sdtContent>
          <w:r w:rsidRPr="00AB4367">
            <w:rPr>
              <w:rStyle w:val="PlaceholderText"/>
              <w:b/>
              <w:i/>
              <w:color w:val="auto"/>
            </w:rPr>
            <w:t>Michael Lockwood:</w:t>
          </w:r>
        </w:sdtContent>
      </w:sdt>
      <w:r w:rsidRPr="00AB4367">
        <w:t xml:space="preserve"> Based on the information we looked at, we did not find any criminality and misconduct. We found mistakes. </w:t>
      </w:r>
      <w:r w:rsidR="00D5031E">
        <w:t xml:space="preserve">What </w:t>
      </w:r>
      <w:r w:rsidRPr="00AB4367">
        <w:t>I was keen</w:t>
      </w:r>
      <w:r w:rsidR="00D5031E">
        <w:t xml:space="preserve"> to do</w:t>
      </w:r>
      <w:r w:rsidRPr="00AB4367">
        <w:t>—and the part I played in Operation Kentia—</w:t>
      </w:r>
      <w:r w:rsidR="00D5031E">
        <w:t xml:space="preserve">was to </w:t>
      </w:r>
      <w:r w:rsidRPr="00AB4367">
        <w:t xml:space="preserve">make that </w:t>
      </w:r>
      <w:r w:rsidR="00BC0261">
        <w:t xml:space="preserve">that </w:t>
      </w:r>
      <w:r w:rsidRPr="00AB4367">
        <w:t xml:space="preserve">systemic learning, which will pervade through all of policing in </w:t>
      </w:r>
      <w:r w:rsidR="00D5031E">
        <w:t xml:space="preserve">terms of </w:t>
      </w:r>
      <w:r w:rsidRPr="00AB4367">
        <w:t xml:space="preserve">changes to authorised professional practice and changes to the way officers are trained in search warrants, </w:t>
      </w:r>
      <w:r w:rsidR="00BC0261">
        <w:t xml:space="preserve">is </w:t>
      </w:r>
      <w:r w:rsidRPr="00AB4367">
        <w:t xml:space="preserve">in the DNA of policing so that this sad </w:t>
      </w:r>
      <w:r w:rsidRPr="00AB4367">
        <w:t xml:space="preserve">situation does not happen again. That was my responsibility, </w:t>
      </w:r>
      <w:r w:rsidR="00BC0261">
        <w:t xml:space="preserve">and </w:t>
      </w:r>
      <w:r w:rsidRPr="00AB4367">
        <w:t xml:space="preserve">I have taken </w:t>
      </w:r>
      <w:r w:rsidR="00BC0261">
        <w:t xml:space="preserve">it </w:t>
      </w:r>
      <w:r w:rsidRPr="00AB4367">
        <w:t xml:space="preserve">away to try to make sure </w:t>
      </w:r>
      <w:r w:rsidR="00BC0261">
        <w:t xml:space="preserve">that </w:t>
      </w:r>
      <w:r w:rsidRPr="00AB4367">
        <w:t>this does not happen again.</w:t>
      </w:r>
    </w:p>
    <w:p w:rsidR="00AB4367" w:rsidRPr="00AB4367" w:rsidP="00AB4367">
      <w:pPr>
        <w:pStyle w:val="Question"/>
        <w:numPr>
          <w:ilvl w:val="0"/>
          <w:numId w:val="9"/>
        </w:numPr>
      </w:pPr>
      <w:sdt>
        <w:sdtPr>
          <w:alias w:val="Member"/>
          <w:tag w:val="&lt;Member mnisId='114' dodsId='25471'&gt;"/>
          <w:id w:val="2101986773"/>
          <w:placeholder>
            <w:docPart w:val="2BA9914DB9EB4CE9AD587F27FDAF68E1"/>
          </w:placeholder>
          <w:richText/>
        </w:sdtPr>
        <w:sdtContent>
          <w:r w:rsidRPr="00AB4367">
            <w:rPr>
              <w:rStyle w:val="PlaceholderText"/>
              <w:b/>
              <w:color w:val="auto"/>
            </w:rPr>
            <w:t>Tim Loughton:</w:t>
          </w:r>
        </w:sdtContent>
      </w:sdt>
      <w:r w:rsidRPr="00AB4367">
        <w:t xml:space="preserve"> I want to come back, Mr Lockwood, on the question I asked earlier about who you are accountable to. You gave the answer then that those victims who do not like the findings of the reports you produced can go to the courts. That is, of course, a </w:t>
      </w:r>
      <w:r w:rsidR="00BC0261">
        <w:t xml:space="preserve">very </w:t>
      </w:r>
      <w:r w:rsidRPr="00AB4367">
        <w:t>high threshold. Apart from that, who do you think you are accountable to? Clearly, it is not to the chair</w:t>
      </w:r>
      <w:r w:rsidR="00BC0261">
        <w:t>man</w:t>
      </w:r>
      <w:r w:rsidRPr="00AB4367">
        <w:t xml:space="preserve"> of your board</w:t>
      </w:r>
      <w:r w:rsidR="00BC0261">
        <w:t xml:space="preserve">, </w:t>
      </w:r>
      <w:r w:rsidRPr="00AB4367">
        <w:t>because you are the chair</w:t>
      </w:r>
      <w:r w:rsidR="00BC0261">
        <w:t>man</w:t>
      </w:r>
      <w:r w:rsidRPr="00AB4367">
        <w:t xml:space="preserve"> of your board.</w:t>
      </w:r>
    </w:p>
    <w:p w:rsidR="00AB4367" w:rsidRPr="00AB4367" w:rsidP="00AB4367">
      <w:pPr>
        <w:pStyle w:val="Answer"/>
      </w:pPr>
      <w:sdt>
        <w:sdtPr>
          <w:alias w:val="Witness"/>
          <w:id w:val="-1568177922"/>
          <w:placeholder>
            <w:docPart w:val="2BA9914DB9EB4CE9AD587F27FDAF68E1"/>
          </w:placeholder>
          <w:richText/>
        </w:sdtPr>
        <w:sdtContent>
          <w:r w:rsidRPr="00AB4367">
            <w:rPr>
              <w:rStyle w:val="PlaceholderText"/>
              <w:b/>
              <w:i/>
              <w:color w:val="auto"/>
            </w:rPr>
            <w:t>Michael Lockwood:</w:t>
          </w:r>
        </w:sdtContent>
      </w:sdt>
      <w:r w:rsidRPr="00AB4367">
        <w:t xml:space="preserve"> I am accountable to many different stakeholder groups, policing and non-policing. We as an organisation meet external stakeholders</w:t>
      </w:r>
      <w:r w:rsidR="00BC0261">
        <w:t>—</w:t>
      </w:r>
      <w:r w:rsidRPr="00AB4367">
        <w:t xml:space="preserve">for example, once a quarter </w:t>
      </w:r>
      <w:r w:rsidR="00BC0261">
        <w:t xml:space="preserve">we meet representatives </w:t>
      </w:r>
      <w:r w:rsidRPr="00AB4367">
        <w:t>from Rape Crisis to Stonewall and the Suzy Lamplugh</w:t>
      </w:r>
      <w:r w:rsidR="00BC0261">
        <w:t xml:space="preserve"> Trust</w:t>
      </w:r>
      <w:r w:rsidRPr="00AB4367">
        <w:t xml:space="preserve">. We </w:t>
      </w:r>
      <w:r w:rsidR="00BC0261">
        <w:t xml:space="preserve">go and </w:t>
      </w:r>
      <w:r w:rsidRPr="00AB4367">
        <w:t>share our work and what we are trying to achieve</w:t>
      </w:r>
      <w:r w:rsidR="00BC0261">
        <w:t xml:space="preserve">, </w:t>
      </w:r>
      <w:r w:rsidRPr="00AB4367">
        <w:t>and we get their advice and challenge and input. We talk to the Police Federation and the Police Superintendents’ Association about the work we are doing</w:t>
      </w:r>
      <w:r w:rsidR="00BC0261">
        <w:t xml:space="preserve">, </w:t>
      </w:r>
      <w:r w:rsidRPr="00AB4367">
        <w:t>and we get challenge and advice back. All our decisions, whether they are inquest</w:t>
      </w:r>
      <w:r w:rsidR="00BC0261">
        <w:t xml:space="preserve"> decisions</w:t>
      </w:r>
      <w:r w:rsidRPr="00AB4367">
        <w:t>, trials or conduct panels, are subject to scrutiny. In addition, we have our JR process and the ability to reopen an investigation.</w:t>
      </w:r>
    </w:p>
    <w:p w:rsidR="00AB4367" w:rsidRPr="00AB4367" w:rsidP="00AB4367">
      <w:pPr>
        <w:pStyle w:val="Answer"/>
      </w:pPr>
      <w:r w:rsidRPr="00AB4367">
        <w:t xml:space="preserve">As you will know, the governance </w:t>
      </w:r>
      <w:r w:rsidR="00BC0261">
        <w:t xml:space="preserve">arrangement </w:t>
      </w:r>
      <w:r w:rsidRPr="00AB4367">
        <w:t xml:space="preserve">of the IOPC was not </w:t>
      </w:r>
      <w:r w:rsidR="00BC0261">
        <w:t xml:space="preserve">something </w:t>
      </w:r>
      <w:r w:rsidRPr="00AB4367">
        <w:t>I made. I inherited that governance arrangement. My job was to try to make it work</w:t>
      </w:r>
      <w:r w:rsidR="00BC0261">
        <w:t xml:space="preserve">. I think </w:t>
      </w:r>
      <w:r w:rsidRPr="00AB4367">
        <w:t>it reflected a situation that predated the IP</w:t>
      </w:r>
      <w:r w:rsidR="00BC0261">
        <w:t>C</w:t>
      </w:r>
      <w:r w:rsidRPr="00AB4367">
        <w:t>C time</w:t>
      </w:r>
      <w:r w:rsidR="00BC0261">
        <w:t xml:space="preserve">s, </w:t>
      </w:r>
      <w:r w:rsidRPr="00AB4367">
        <w:t xml:space="preserve">when there was ambiguity between the </w:t>
      </w:r>
      <w:r w:rsidR="001B4BCA">
        <w:t>commissioner</w:t>
      </w:r>
      <w:r w:rsidRPr="00AB4367">
        <w:t>s at the time and the executive team. This was to give a clear line of sight</w:t>
      </w:r>
      <w:r w:rsidR="00BC0261">
        <w:t xml:space="preserve">, </w:t>
      </w:r>
      <w:r w:rsidRPr="00AB4367">
        <w:t>and I am accountable for all the decisions, ultimately—</w:t>
      </w:r>
    </w:p>
    <w:p w:rsidR="00AB4367" w:rsidRPr="00AB4367" w:rsidP="00AB4367">
      <w:pPr>
        <w:pStyle w:val="Question"/>
        <w:numPr>
          <w:ilvl w:val="0"/>
          <w:numId w:val="9"/>
        </w:numPr>
      </w:pPr>
      <w:sdt>
        <w:sdtPr>
          <w:alias w:val="Member"/>
          <w:tag w:val="&lt;Member mnisId='114' dodsId='25471'&gt;"/>
          <w:id w:val="1880349652"/>
          <w:placeholder>
            <w:docPart w:val="2BA9914DB9EB4CE9AD587F27FDAF68E1"/>
          </w:placeholder>
          <w:richText/>
        </w:sdtPr>
        <w:sdtContent>
          <w:r w:rsidRPr="00AB4367">
            <w:rPr>
              <w:rStyle w:val="PlaceholderText"/>
              <w:b/>
              <w:color w:val="auto"/>
            </w:rPr>
            <w:t>Tim Loughton:</w:t>
          </w:r>
        </w:sdtContent>
      </w:sdt>
      <w:r w:rsidRPr="00AB4367">
        <w:t xml:space="preserve"> Yes, but to whom? That is my point. You have described a whole list of stakeholders. You choose who those stakeholders are. They have no statutory position or role. If you do not like what they say, you can say, “Thanks very much. Get lost</w:t>
      </w:r>
      <w:r w:rsidR="00BC0261">
        <w:t>.</w:t>
      </w:r>
      <w:r w:rsidRPr="00AB4367">
        <w:t>” You are not accountable to them. You choose to enter into a dialogue with them. Who can say to you, “Hold on. I do not like that. You need to change your ways”?</w:t>
      </w:r>
    </w:p>
    <w:p w:rsidR="00AB4367" w:rsidRPr="00AB4367" w:rsidP="00AB4367">
      <w:pPr>
        <w:pStyle w:val="Answer"/>
      </w:pPr>
      <w:sdt>
        <w:sdtPr>
          <w:alias w:val="Witness"/>
          <w:id w:val="1601985683"/>
          <w:placeholder>
            <w:docPart w:val="2BA9914DB9EB4CE9AD587F27FDAF68E1"/>
          </w:placeholder>
          <w:richText/>
        </w:sdtPr>
        <w:sdtContent>
          <w:r w:rsidRPr="00AB4367">
            <w:rPr>
              <w:rStyle w:val="PlaceholderText"/>
              <w:b/>
              <w:i/>
              <w:color w:val="auto"/>
            </w:rPr>
            <w:t>Michael Lockwood:</w:t>
          </w:r>
        </w:sdtContent>
      </w:sdt>
      <w:r w:rsidRPr="00AB4367">
        <w:t xml:space="preserve"> First, I am accountable to Parliament. I am here today because I am accountable for what I do, the work I do and how I spend public money. I am here for you to scrutinise me. Our annual reports and accounts are subject to that issue, so I—</w:t>
      </w:r>
    </w:p>
    <w:p w:rsidR="00AB4367" w:rsidRPr="00AB4367" w:rsidP="00AB4367">
      <w:pPr>
        <w:pStyle w:val="Question"/>
        <w:numPr>
          <w:ilvl w:val="0"/>
          <w:numId w:val="9"/>
        </w:numPr>
      </w:pPr>
      <w:sdt>
        <w:sdtPr>
          <w:alias w:val="Member"/>
          <w:tag w:val="&lt;Member mnisId='114' dodsId='25471'&gt;"/>
          <w:id w:val="1907944560"/>
          <w:placeholder>
            <w:docPart w:val="2BA9914DB9EB4CE9AD587F27FDAF68E1"/>
          </w:placeholder>
          <w:richText/>
        </w:sdtPr>
        <w:sdtContent>
          <w:r w:rsidRPr="00AB4367">
            <w:rPr>
              <w:rStyle w:val="PlaceholderText"/>
              <w:b/>
              <w:color w:val="auto"/>
            </w:rPr>
            <w:t>Tim Loughton:</w:t>
          </w:r>
        </w:sdtContent>
      </w:sdt>
      <w:r w:rsidRPr="00AB4367">
        <w:t xml:space="preserve"> If this Committee comes up with a report that says we think the Director General of the IOPC should resign, you do not have to.</w:t>
      </w:r>
    </w:p>
    <w:p w:rsidR="00AB4367" w:rsidRPr="00AB4367" w:rsidP="00AB4367">
      <w:pPr>
        <w:pStyle w:val="Answer"/>
      </w:pPr>
      <w:sdt>
        <w:sdtPr>
          <w:alias w:val="Witness"/>
          <w:id w:val="1933321913"/>
          <w:placeholder>
            <w:docPart w:val="2BA9914DB9EB4CE9AD587F27FDAF68E1"/>
          </w:placeholder>
          <w:richText/>
        </w:sdtPr>
        <w:sdtContent>
          <w:r w:rsidRPr="00AB4367">
            <w:rPr>
              <w:rStyle w:val="PlaceholderText"/>
              <w:b/>
              <w:i/>
              <w:color w:val="auto"/>
            </w:rPr>
            <w:t>Michael Lockwood:</w:t>
          </w:r>
        </w:sdtContent>
      </w:sdt>
      <w:r w:rsidRPr="00AB4367">
        <w:t xml:space="preserve"> I cannot respond to hypothetical questions. I am saying—</w:t>
      </w:r>
    </w:p>
    <w:p w:rsidR="00AB4367" w:rsidRPr="00AB4367" w:rsidP="00AB4367">
      <w:pPr>
        <w:pStyle w:val="Question"/>
        <w:numPr>
          <w:ilvl w:val="0"/>
          <w:numId w:val="9"/>
        </w:numPr>
      </w:pPr>
      <w:sdt>
        <w:sdtPr>
          <w:alias w:val="Member"/>
          <w:tag w:val="&lt;Member mnisId='114' dodsId='25471'&gt;"/>
          <w:id w:val="1263717298"/>
          <w:placeholder>
            <w:docPart w:val="2BA9914DB9EB4CE9AD587F27FDAF68E1"/>
          </w:placeholder>
          <w:richText/>
        </w:sdtPr>
        <w:sdtContent>
          <w:r w:rsidRPr="00AB4367">
            <w:rPr>
              <w:rStyle w:val="PlaceholderText"/>
              <w:b/>
              <w:color w:val="auto"/>
            </w:rPr>
            <w:t>Tim Loughton:</w:t>
          </w:r>
        </w:sdtContent>
      </w:sdt>
      <w:r w:rsidRPr="00AB4367">
        <w:t xml:space="preserve"> It is not that hypothetical. It is the sort of thing we might well come up with, but it has no basis in law</w:t>
      </w:r>
      <w:r w:rsidR="00BC0261">
        <w:t xml:space="preserve">, </w:t>
      </w:r>
      <w:r w:rsidRPr="00AB4367">
        <w:t>and we cannot force you to go. Again, you are not accountable to this Committee. We have asked you to come and account for the actions in certain cases. We do not have the power to then say, “That is not good enough. You have to resign</w:t>
      </w:r>
      <w:r w:rsidR="00BC0261">
        <w:t>.</w:t>
      </w:r>
      <w:r w:rsidRPr="00AB4367">
        <w:t>”</w:t>
      </w:r>
    </w:p>
    <w:p w:rsidR="00AB4367" w:rsidRPr="00AB4367" w:rsidP="00AB4367">
      <w:pPr>
        <w:pStyle w:val="Answer"/>
      </w:pPr>
      <w:sdt>
        <w:sdtPr>
          <w:alias w:val="Witness"/>
          <w:id w:val="1187869682"/>
          <w:placeholder>
            <w:docPart w:val="2BA9914DB9EB4CE9AD587F27FDAF68E1"/>
          </w:placeholder>
          <w:richText/>
        </w:sdtPr>
        <w:sdtContent>
          <w:r w:rsidRPr="00AB4367">
            <w:rPr>
              <w:rStyle w:val="PlaceholderText"/>
              <w:b/>
              <w:i/>
              <w:color w:val="auto"/>
            </w:rPr>
            <w:t>Michael Lockwood:</w:t>
          </w:r>
        </w:sdtContent>
      </w:sdt>
      <w:r w:rsidRPr="00AB4367">
        <w:t xml:space="preserve"> On my board I have a majority of non-executive directors, who can out</w:t>
      </w:r>
      <w:r w:rsidR="00BC0261">
        <w:t>-</w:t>
      </w:r>
      <w:r w:rsidRPr="00AB4367">
        <w:t xml:space="preserve">vote me. If </w:t>
      </w:r>
      <w:r w:rsidR="00BC0261">
        <w:t xml:space="preserve">a senior NED </w:t>
      </w:r>
      <w:r w:rsidRPr="00AB4367">
        <w:t>feel</w:t>
      </w:r>
      <w:r w:rsidR="00BC0261">
        <w:t>s</w:t>
      </w:r>
      <w:r w:rsidRPr="00AB4367">
        <w:t xml:space="preserve"> things are not going in the right direction, </w:t>
      </w:r>
      <w:r w:rsidR="00BC0261">
        <w:t xml:space="preserve">they </w:t>
      </w:r>
      <w:r w:rsidRPr="00AB4367">
        <w:t>can go to the Home Office to raise those concerns. We have put together a system that is about independence of operational decision</w:t>
      </w:r>
      <w:r w:rsidR="00BC0261">
        <w:t xml:space="preserve"> </w:t>
      </w:r>
      <w:r w:rsidRPr="00AB4367">
        <w:t>making. Parliament wanted and desired that. But for the finance management, the business strategy and all that comes with that, I am accountable to my board, who give me good advice and also give me good challenge. We have a senior independent director who can go to the Home Office if they are not happy.</w:t>
      </w:r>
    </w:p>
    <w:p w:rsidR="00AB4367" w:rsidRPr="00AB4367" w:rsidP="00AB4367">
      <w:pPr>
        <w:pStyle w:val="Question"/>
        <w:numPr>
          <w:ilvl w:val="0"/>
          <w:numId w:val="9"/>
        </w:numPr>
      </w:pPr>
      <w:sdt>
        <w:sdtPr>
          <w:alias w:val="Member"/>
          <w:tag w:val="&lt;Member mnisId='114' dodsId='25471'&gt;"/>
          <w:id w:val="-1499346583"/>
          <w:placeholder>
            <w:docPart w:val="2BA9914DB9EB4CE9AD587F27FDAF68E1"/>
          </w:placeholder>
          <w:richText/>
        </w:sdtPr>
        <w:sdtContent>
          <w:r w:rsidRPr="00AB4367">
            <w:rPr>
              <w:rStyle w:val="PlaceholderText"/>
              <w:b/>
              <w:color w:val="auto"/>
            </w:rPr>
            <w:t>Tim Loughton:</w:t>
          </w:r>
        </w:sdtContent>
      </w:sdt>
      <w:r w:rsidRPr="00AB4367">
        <w:t xml:space="preserve"> If the majority of your non-executive directors vote that you should no longer be the Director General of the IOPC, would you have to resign?</w:t>
      </w:r>
    </w:p>
    <w:p w:rsidR="00AB4367" w:rsidRPr="00AB4367" w:rsidP="00AB4367">
      <w:pPr>
        <w:pStyle w:val="Answer"/>
      </w:pPr>
      <w:sdt>
        <w:sdtPr>
          <w:alias w:val="Witness"/>
          <w:id w:val="1455284317"/>
          <w:placeholder>
            <w:docPart w:val="2BA9914DB9EB4CE9AD587F27FDAF68E1"/>
          </w:placeholder>
          <w:richText/>
        </w:sdtPr>
        <w:sdtContent>
          <w:r w:rsidRPr="00AB4367">
            <w:rPr>
              <w:rStyle w:val="PlaceholderText"/>
              <w:b/>
              <w:i/>
              <w:color w:val="auto"/>
            </w:rPr>
            <w:t>Michael Lockwood:</w:t>
          </w:r>
        </w:sdtContent>
      </w:sdt>
      <w:r w:rsidRPr="00AB4367">
        <w:t xml:space="preserve"> I do not know the detail. I would like to think that people would reflect on the fact that three years on this organisation—</w:t>
      </w:r>
    </w:p>
    <w:p w:rsidR="00AB4367" w:rsidRPr="00AB4367" w:rsidP="00AB4367">
      <w:pPr>
        <w:pStyle w:val="Question"/>
        <w:numPr>
          <w:ilvl w:val="0"/>
          <w:numId w:val="9"/>
        </w:numPr>
      </w:pPr>
      <w:sdt>
        <w:sdtPr>
          <w:alias w:val="Member"/>
          <w:tag w:val="&lt;Member mnisId='114' dodsId='25471'&gt;"/>
          <w:id w:val="1048101556"/>
          <w:placeholder>
            <w:docPart w:val="2BA9914DB9EB4CE9AD587F27FDAF68E1"/>
          </w:placeholder>
          <w:richText/>
        </w:sdtPr>
        <w:sdtContent>
          <w:r w:rsidRPr="00AB4367">
            <w:rPr>
              <w:rStyle w:val="PlaceholderText"/>
              <w:b/>
              <w:color w:val="auto"/>
            </w:rPr>
            <w:t>Tim Loughton:</w:t>
          </w:r>
        </w:sdtContent>
      </w:sdt>
      <w:r w:rsidRPr="00AB4367">
        <w:t xml:space="preserve"> No, that is not the question. I am not in any way criticising the clear activity and developments </w:t>
      </w:r>
      <w:r w:rsidR="00BC0261">
        <w:t xml:space="preserve">that </w:t>
      </w:r>
      <w:r w:rsidRPr="00AB4367">
        <w:t xml:space="preserve">you have made, many of which I am sure will be improvements, but time will tell on that. I </w:t>
      </w:r>
      <w:r w:rsidR="00BC0261">
        <w:t xml:space="preserve">just </w:t>
      </w:r>
      <w:r w:rsidRPr="00AB4367">
        <w:t xml:space="preserve">want to know how we get rid of you if it </w:t>
      </w:r>
      <w:r w:rsidR="00BC0261">
        <w:t xml:space="preserve">was </w:t>
      </w:r>
      <w:r w:rsidRPr="00AB4367">
        <w:t xml:space="preserve">deemed that that would be in the interests of the police complaints system. If even a majority of your board votes to get rid of you but you stay, I am still completely unclear who you are accountable to. </w:t>
      </w:r>
      <w:r w:rsidR="00BC0261">
        <w:t>I think y</w:t>
      </w:r>
      <w:r w:rsidRPr="00AB4367">
        <w:t xml:space="preserve">our governance system—you might comment on it now—is not fit for purpose. I cannot think of any other business organisation—you are not a business organisation—where it is modern practice for the chair and the chief executive, director general or whatever </w:t>
      </w:r>
      <w:r w:rsidR="00BC0261">
        <w:t xml:space="preserve">you want to call them </w:t>
      </w:r>
      <w:r w:rsidRPr="00AB4367">
        <w:t>of that company to be one and the same person. It is poor business practice. Do you agree that it is poor business practice for the IOPC, too?</w:t>
      </w:r>
    </w:p>
    <w:p w:rsidR="00AB4367" w:rsidRPr="00AB4367" w:rsidP="00AB4367">
      <w:pPr>
        <w:pStyle w:val="Answer"/>
      </w:pPr>
      <w:sdt>
        <w:sdtPr>
          <w:alias w:val="Witness"/>
          <w:id w:val="1750455639"/>
          <w:placeholder>
            <w:docPart w:val="2BA9914DB9EB4CE9AD587F27FDAF68E1"/>
          </w:placeholder>
          <w:richText/>
        </w:sdtPr>
        <w:sdtContent>
          <w:r w:rsidRPr="00AB4367">
            <w:rPr>
              <w:rStyle w:val="PlaceholderText"/>
              <w:b/>
              <w:i/>
              <w:color w:val="auto"/>
            </w:rPr>
            <w:t>Michael Lockwood:</w:t>
          </w:r>
        </w:sdtContent>
      </w:sdt>
      <w:r w:rsidRPr="00AB4367">
        <w:t xml:space="preserve"> I go back my point that I inherited this governance arrangement. I did not ask for it. My job is to try to make it work. A majority of non-executive directors is appointed by the Home Secretary. An audit and risk assurance committee looks at the controls and processes within the organisation. It is led by a non-executive director and I have no voting rights. </w:t>
      </w:r>
      <w:r w:rsidR="00BC0261">
        <w:t xml:space="preserve">I have a </w:t>
      </w:r>
      <w:r w:rsidRPr="00AB4367">
        <w:t>senior non-executive director</w:t>
      </w:r>
      <w:r w:rsidR="00BC0261">
        <w:t xml:space="preserve"> who, </w:t>
      </w:r>
      <w:r w:rsidRPr="00AB4367">
        <w:t>if they feel things are not working as well, can out</w:t>
      </w:r>
      <w:r w:rsidR="00BC0261">
        <w:t>-</w:t>
      </w:r>
      <w:r w:rsidRPr="00AB4367">
        <w:t>vote me and can report to the Home Office about that.</w:t>
      </w:r>
    </w:p>
    <w:p w:rsidR="00AB4367" w:rsidRPr="00AB4367" w:rsidP="00AB4367">
      <w:pPr>
        <w:pStyle w:val="Question"/>
        <w:numPr>
          <w:ilvl w:val="0"/>
          <w:numId w:val="9"/>
        </w:numPr>
      </w:pPr>
      <w:sdt>
        <w:sdtPr>
          <w:alias w:val="Member"/>
          <w:tag w:val="&lt;Member mnisId='114' dodsId='25471'&gt;"/>
          <w:id w:val="1908419005"/>
          <w:placeholder>
            <w:docPart w:val="2BA9914DB9EB4CE9AD587F27FDAF68E1"/>
          </w:placeholder>
          <w:richText/>
        </w:sdtPr>
        <w:sdtContent>
          <w:r w:rsidRPr="00AB4367">
            <w:rPr>
              <w:rStyle w:val="PlaceholderText"/>
              <w:b/>
              <w:color w:val="auto"/>
            </w:rPr>
            <w:t>Tim Loughton:</w:t>
          </w:r>
        </w:sdtContent>
      </w:sdt>
      <w:r w:rsidRPr="00AB4367">
        <w:t xml:space="preserve"> But they cannot get rid of you. Should there be an independent chair</w:t>
      </w:r>
      <w:r w:rsidR="00BC0261">
        <w:t>man</w:t>
      </w:r>
      <w:r w:rsidRPr="00AB4367">
        <w:t>?</w:t>
      </w:r>
    </w:p>
    <w:p w:rsidR="00AB4367" w:rsidRPr="00AB4367" w:rsidP="00AB4367">
      <w:pPr>
        <w:pStyle w:val="Answer"/>
      </w:pPr>
      <w:sdt>
        <w:sdtPr>
          <w:alias w:val="Witness"/>
          <w:id w:val="108402606"/>
          <w:placeholder>
            <w:docPart w:val="2BA9914DB9EB4CE9AD587F27FDAF68E1"/>
          </w:placeholder>
          <w:richText/>
        </w:sdtPr>
        <w:sdtContent>
          <w:r w:rsidRPr="00AB4367">
            <w:rPr>
              <w:rStyle w:val="PlaceholderText"/>
              <w:b/>
              <w:i/>
              <w:color w:val="auto"/>
            </w:rPr>
            <w:t>Michael Lockwood:</w:t>
          </w:r>
        </w:sdtContent>
      </w:sdt>
      <w:r w:rsidRPr="00AB4367">
        <w:t xml:space="preserve"> </w:t>
      </w:r>
      <w:r w:rsidR="00BC0261">
        <w:t>I think t</w:t>
      </w:r>
      <w:r w:rsidRPr="00AB4367">
        <w:t>hat is an issue for Parliament.</w:t>
      </w:r>
    </w:p>
    <w:p w:rsidR="00AB4367" w:rsidRPr="00AB4367" w:rsidP="00AB4367">
      <w:pPr>
        <w:pStyle w:val="Question"/>
        <w:numPr>
          <w:ilvl w:val="0"/>
          <w:numId w:val="9"/>
        </w:numPr>
      </w:pPr>
      <w:sdt>
        <w:sdtPr>
          <w:alias w:val="Member"/>
          <w:tag w:val="&lt;Member mnisId='114' dodsId='25471'&gt;"/>
          <w:id w:val="1351145626"/>
          <w:placeholder>
            <w:docPart w:val="2BA9914DB9EB4CE9AD587F27FDAF68E1"/>
          </w:placeholder>
          <w:richText/>
        </w:sdtPr>
        <w:sdtContent>
          <w:r w:rsidRPr="00AB4367">
            <w:rPr>
              <w:rStyle w:val="PlaceholderText"/>
              <w:b/>
              <w:color w:val="auto"/>
            </w:rPr>
            <w:t>Tim Loughton:</w:t>
          </w:r>
        </w:sdtContent>
      </w:sdt>
      <w:r w:rsidRPr="00AB4367">
        <w:t xml:space="preserve"> Why?</w:t>
      </w:r>
    </w:p>
    <w:p w:rsidR="00AB4367" w:rsidRPr="00AB4367" w:rsidP="00AB4367">
      <w:pPr>
        <w:pStyle w:val="Answer"/>
      </w:pPr>
      <w:sdt>
        <w:sdtPr>
          <w:alias w:val="Witness"/>
          <w:id w:val="1657109355"/>
          <w:placeholder>
            <w:docPart w:val="2BA9914DB9EB4CE9AD587F27FDAF68E1"/>
          </w:placeholder>
          <w:richText/>
        </w:sdtPr>
        <w:sdtContent>
          <w:r w:rsidRPr="00AB4367">
            <w:rPr>
              <w:rStyle w:val="PlaceholderText"/>
              <w:b/>
              <w:i/>
              <w:color w:val="auto"/>
            </w:rPr>
            <w:t>Michael Lockwood:</w:t>
          </w:r>
        </w:sdtContent>
      </w:sdt>
      <w:r w:rsidRPr="00AB4367">
        <w:t xml:space="preserve"> My job is to make the system work. My view is that people are more important than structures.</w:t>
      </w:r>
    </w:p>
    <w:p w:rsidR="00AB4367" w:rsidRPr="00AB4367" w:rsidP="00AB4367">
      <w:pPr>
        <w:pStyle w:val="Question"/>
        <w:numPr>
          <w:ilvl w:val="0"/>
          <w:numId w:val="9"/>
        </w:numPr>
      </w:pPr>
      <w:sdt>
        <w:sdtPr>
          <w:alias w:val="Member"/>
          <w:tag w:val="&lt;Member mnisId='114' dodsId='25471'&gt;"/>
          <w:id w:val="-964434497"/>
          <w:placeholder>
            <w:docPart w:val="2BA9914DB9EB4CE9AD587F27FDAF68E1"/>
          </w:placeholder>
          <w:richText/>
        </w:sdtPr>
        <w:sdtContent>
          <w:r w:rsidRPr="00AB4367">
            <w:rPr>
              <w:rStyle w:val="PlaceholderText"/>
              <w:b/>
              <w:color w:val="auto"/>
            </w:rPr>
            <w:t>Tim Loughton:</w:t>
          </w:r>
        </w:sdtContent>
      </w:sdt>
      <w:r w:rsidRPr="00AB4367">
        <w:t xml:space="preserve"> Okay, but would you prefer to see an independent chair who is not you?</w:t>
      </w:r>
    </w:p>
    <w:p w:rsidR="00AB4367" w:rsidRPr="00AB4367" w:rsidP="00AB4367">
      <w:pPr>
        <w:pStyle w:val="Answer"/>
      </w:pPr>
      <w:sdt>
        <w:sdtPr>
          <w:alias w:val="Witness"/>
          <w:id w:val="-1715795457"/>
          <w:placeholder>
            <w:docPart w:val="2BA9914DB9EB4CE9AD587F27FDAF68E1"/>
          </w:placeholder>
          <w:richText/>
        </w:sdtPr>
        <w:sdtContent>
          <w:r w:rsidRPr="00AB4367">
            <w:rPr>
              <w:rStyle w:val="PlaceholderText"/>
              <w:b/>
              <w:i/>
              <w:color w:val="auto"/>
            </w:rPr>
            <w:t>Michael Lockwood:</w:t>
          </w:r>
        </w:sdtContent>
      </w:sdt>
      <w:r w:rsidRPr="00AB4367">
        <w:t xml:space="preserve"> I would not have a strong view against that, no.</w:t>
      </w:r>
    </w:p>
    <w:p w:rsidR="00AB4367" w:rsidRPr="00AB4367" w:rsidP="00AB4367">
      <w:pPr>
        <w:pStyle w:val="Question"/>
        <w:numPr>
          <w:ilvl w:val="0"/>
          <w:numId w:val="9"/>
        </w:numPr>
      </w:pPr>
      <w:sdt>
        <w:sdtPr>
          <w:alias w:val="Member"/>
          <w:tag w:val="&lt;Member mnisId='420' dodsId='25691'&gt;"/>
          <w:id w:val="-327979503"/>
          <w:placeholder>
            <w:docPart w:val="2BA9914DB9EB4CE9AD587F27FDAF68E1"/>
          </w:placeholder>
          <w:richText/>
        </w:sdtPr>
        <w:sdtContent>
          <w:r w:rsidRPr="00AB4367">
            <w:rPr>
              <w:rStyle w:val="PlaceholderText"/>
              <w:b/>
              <w:color w:val="auto"/>
            </w:rPr>
            <w:t>Chair:</w:t>
          </w:r>
        </w:sdtContent>
      </w:sdt>
      <w:r w:rsidRPr="00AB4367">
        <w:t xml:space="preserve"> Thank you. I have some final quick questions</w:t>
      </w:r>
      <w:r w:rsidR="00BC0261">
        <w:t xml:space="preserve">, </w:t>
      </w:r>
      <w:r w:rsidRPr="00AB4367">
        <w:t>and I will ask for brief responses to these. We have seen the figures showing big improvements in timeliness. We have also heard responses at different stages of this inquiry complaining about police forces, police officers or the Police Federation resisting or adding delays to the processes. Is that still an issue for you? Has that changed at all?</w:t>
      </w:r>
    </w:p>
    <w:p w:rsidR="00AB4367" w:rsidRPr="00AB4367" w:rsidP="00AB4367">
      <w:pPr>
        <w:pStyle w:val="Answer"/>
      </w:pPr>
      <w:sdt>
        <w:sdtPr>
          <w:alias w:val="Witness"/>
          <w:id w:val="81662801"/>
          <w:placeholder>
            <w:docPart w:val="2BA9914DB9EB4CE9AD587F27FDAF68E1"/>
          </w:placeholder>
          <w:richText/>
        </w:sdtPr>
        <w:sdtContent>
          <w:r w:rsidRPr="00AB4367">
            <w:rPr>
              <w:rStyle w:val="PlaceholderText"/>
              <w:b/>
              <w:i/>
              <w:color w:val="auto"/>
            </w:rPr>
            <w:t>Claire Bassett:</w:t>
          </w:r>
        </w:sdtContent>
      </w:sdt>
      <w:r w:rsidRPr="00AB4367">
        <w:t xml:space="preserve"> </w:t>
      </w:r>
      <w:r w:rsidR="00BC0261">
        <w:t>It is something that we do see</w:t>
      </w:r>
      <w:r w:rsidRPr="00AB4367">
        <w:t>. We have seen improvements</w:t>
      </w:r>
      <w:r w:rsidR="00BC0261">
        <w:t xml:space="preserve">, </w:t>
      </w:r>
      <w:r w:rsidRPr="00AB4367">
        <w:t xml:space="preserve">and we have some </w:t>
      </w:r>
      <w:r w:rsidR="00BC0261">
        <w:t xml:space="preserve">really </w:t>
      </w:r>
      <w:r w:rsidRPr="00AB4367">
        <w:t xml:space="preserve">good examples where we have worked well. It is </w:t>
      </w:r>
      <w:r w:rsidR="00772B71">
        <w:t xml:space="preserve">really </w:t>
      </w:r>
      <w:r w:rsidRPr="00AB4367">
        <w:t>welcome that the Fed, for example, will contribute to our investigator training about its role. However, we still see delays caused by the time it takes to get witness statements. Perhaps initial statements are given in writing within the time required but they are only a couple of lines long</w:t>
      </w:r>
      <w:r w:rsidR="00772B71">
        <w:t xml:space="preserve">, </w:t>
      </w:r>
      <w:r w:rsidRPr="00AB4367">
        <w:t>so then we have to follow up.</w:t>
      </w:r>
    </w:p>
    <w:p w:rsidR="00AB4367" w:rsidRPr="00AB4367" w:rsidP="00AB4367">
      <w:pPr>
        <w:pStyle w:val="Answer"/>
      </w:pPr>
      <w:r w:rsidRPr="00AB4367">
        <w:t>We have processes for compelling that and for following them up. They are quite lengthy in themselves but</w:t>
      </w:r>
      <w:r w:rsidR="00772B71">
        <w:t xml:space="preserve"> we do—indeed, I have a recent</w:t>
      </w:r>
      <w:r w:rsidRPr="00AB4367">
        <w:t xml:space="preserve"> example</w:t>
      </w:r>
      <w:r w:rsidR="00772B71">
        <w:t>—</w:t>
      </w:r>
      <w:r w:rsidRPr="00AB4367">
        <w:t xml:space="preserve">write to the </w:t>
      </w:r>
      <w:r w:rsidR="00772B71">
        <w:t>f</w:t>
      </w:r>
      <w:r w:rsidRPr="00AB4367">
        <w:t xml:space="preserve">ederation for the area, asking </w:t>
      </w:r>
      <w:r w:rsidR="00772B71">
        <w:t xml:space="preserve">them </w:t>
      </w:r>
      <w:r w:rsidRPr="00AB4367">
        <w:t xml:space="preserve">to speed that up. </w:t>
      </w:r>
      <w:r w:rsidR="00772B71">
        <w:t>But i</w:t>
      </w:r>
      <w:r w:rsidRPr="00AB4367">
        <w:t>t is disappointing when we have delays of three or four months in investigations because of a lack of co-operation.</w:t>
      </w:r>
    </w:p>
    <w:p w:rsidR="00AB4367" w:rsidRPr="00AB4367" w:rsidP="00AB4367">
      <w:pPr>
        <w:pStyle w:val="Question"/>
        <w:numPr>
          <w:ilvl w:val="0"/>
          <w:numId w:val="9"/>
        </w:numPr>
      </w:pPr>
      <w:sdt>
        <w:sdtPr>
          <w:alias w:val="Member"/>
          <w:tag w:val="&lt;Member mnisId='420' dodsId='25691'&gt;"/>
          <w:id w:val="960222611"/>
          <w:placeholder>
            <w:docPart w:val="2BA9914DB9EB4CE9AD587F27FDAF68E1"/>
          </w:placeholder>
          <w:richText/>
        </w:sdtPr>
        <w:sdtContent>
          <w:r w:rsidRPr="00AB4367">
            <w:rPr>
              <w:rStyle w:val="PlaceholderText"/>
              <w:b/>
              <w:color w:val="auto"/>
            </w:rPr>
            <w:t>Chair:</w:t>
          </w:r>
        </w:sdtContent>
      </w:sdt>
      <w:r w:rsidRPr="00AB4367">
        <w:t xml:space="preserve"> You have started a thematic review on your approach to race. What does that mean you will do in practice?</w:t>
      </w:r>
    </w:p>
    <w:p w:rsidR="00AB4367" w:rsidRPr="00AB4367" w:rsidP="00AB4367">
      <w:pPr>
        <w:pStyle w:val="Answer"/>
      </w:pPr>
      <w:sdt>
        <w:sdtPr>
          <w:alias w:val="Witness"/>
          <w:id w:val="651412399"/>
          <w:placeholder>
            <w:docPart w:val="2BA9914DB9EB4CE9AD587F27FDAF68E1"/>
          </w:placeholder>
          <w:richText/>
        </w:sdtPr>
        <w:sdtContent>
          <w:r w:rsidRPr="00AB4367">
            <w:rPr>
              <w:rStyle w:val="PlaceholderText"/>
              <w:b/>
              <w:i/>
              <w:color w:val="auto"/>
            </w:rPr>
            <w:t>Michael Lockwood:</w:t>
          </w:r>
        </w:sdtContent>
      </w:sdt>
      <w:r w:rsidRPr="00AB4367">
        <w:t xml:space="preserve"> That is one of our thematic areas I mentioned at the start. It means taking more cases </w:t>
      </w:r>
      <w:r w:rsidR="00772B71">
        <w:t xml:space="preserve">with a </w:t>
      </w:r>
      <w:r w:rsidRPr="00AB4367">
        <w:t>race category. At the moment, we have identified 53 independent investigations that we are looking at. We have already identified something like 27 learning recommendations</w:t>
      </w:r>
      <w:r w:rsidR="00772B71">
        <w:t>,</w:t>
      </w:r>
      <w:r w:rsidRPr="00AB4367">
        <w:t xml:space="preserve"> and we have identified some misconduct practice in that area. Hopefully, the objective is to identify some systemic themes and issues that are underpinning this, whether that is equality and diversity training, unconscious bias training, how the intelligence officers interact on the ground, </w:t>
      </w:r>
      <w:r w:rsidR="00772B71">
        <w:t xml:space="preserve">or </w:t>
      </w:r>
      <w:r w:rsidRPr="00AB4367">
        <w:t>culture or supervision. We will look at the themes that are causing this.</w:t>
      </w:r>
    </w:p>
    <w:p w:rsidR="00AB4367" w:rsidRPr="00AB4367" w:rsidP="00AB4367">
      <w:pPr>
        <w:pStyle w:val="Answer"/>
      </w:pPr>
      <w:r w:rsidRPr="00AB4367">
        <w:t>We are interested in restorative practice. How can a police officer talk to someone being affected and better understand the consequence and impact of that interaction? We hope to do that by the second half of the year and I will be happy to share that with you.</w:t>
      </w:r>
    </w:p>
    <w:p w:rsidR="00AB4367" w:rsidRPr="00AB4367" w:rsidP="00AB4367">
      <w:pPr>
        <w:pStyle w:val="Question"/>
        <w:numPr>
          <w:ilvl w:val="0"/>
          <w:numId w:val="9"/>
        </w:numPr>
      </w:pPr>
      <w:sdt>
        <w:sdtPr>
          <w:alias w:val="Member"/>
          <w:tag w:val="&lt;Member mnisId='420' dodsId='25691'&gt;"/>
          <w:id w:val="912969343"/>
          <w:placeholder>
            <w:docPart w:val="2BA9914DB9EB4CE9AD587F27FDAF68E1"/>
          </w:placeholder>
          <w:richText/>
        </w:sdtPr>
        <w:sdtContent>
          <w:r w:rsidRPr="00AB4367">
            <w:rPr>
              <w:rStyle w:val="PlaceholderText"/>
              <w:b/>
              <w:color w:val="auto"/>
            </w:rPr>
            <w:t>Chair:</w:t>
          </w:r>
        </w:sdtContent>
      </w:sdt>
      <w:r w:rsidRPr="00AB4367">
        <w:t xml:space="preserve"> Thank you. That has been helpful. There have been recent reports in the media about problems with investigations</w:t>
      </w:r>
      <w:r w:rsidR="00772B71">
        <w:t xml:space="preserve">, </w:t>
      </w:r>
      <w:r w:rsidRPr="00AB4367">
        <w:t>or lack of investigations</w:t>
      </w:r>
      <w:r w:rsidR="00772B71">
        <w:t xml:space="preserve">, </w:t>
      </w:r>
      <w:r w:rsidRPr="00AB4367">
        <w:t>in cases where police officers have been accused of domestic abuse. Have you had any thematic consideration of that issue?</w:t>
      </w:r>
    </w:p>
    <w:p w:rsidR="00AB4367" w:rsidRPr="00AB4367" w:rsidP="00AB4367">
      <w:pPr>
        <w:pStyle w:val="Answer"/>
      </w:pPr>
      <w:sdt>
        <w:sdtPr>
          <w:alias w:val="Witness"/>
          <w:id w:val="-1895576794"/>
          <w:placeholder>
            <w:docPart w:val="2BA9914DB9EB4CE9AD587F27FDAF68E1"/>
          </w:placeholder>
          <w:richText/>
        </w:sdtPr>
        <w:sdtContent>
          <w:r w:rsidRPr="00AB4367">
            <w:rPr>
              <w:rStyle w:val="PlaceholderText"/>
              <w:b/>
              <w:i/>
              <w:color w:val="auto"/>
            </w:rPr>
            <w:t>Kathie Cashell:</w:t>
          </w:r>
        </w:sdtContent>
      </w:sdt>
      <w:r w:rsidRPr="00AB4367">
        <w:t xml:space="preserve"> Domestic abuse is one of the themes we have looked at, but the recent reporting has been around a super</w:t>
      </w:r>
      <w:r w:rsidR="00772B71">
        <w:t>-</w:t>
      </w:r>
      <w:r w:rsidRPr="00AB4367">
        <w:t>complaint that has been raised, where the alleged perpetrator is a police officer</w:t>
      </w:r>
      <w:r w:rsidR="00772B71">
        <w:t xml:space="preserve">, </w:t>
      </w:r>
      <w:r w:rsidRPr="00AB4367">
        <w:t>and the police response to that. That is a live investigation at the moment that we are working closely on with the College of Policing.</w:t>
      </w:r>
    </w:p>
    <w:p w:rsidR="00AB4367" w:rsidRPr="00AB4367" w:rsidP="00AB4367">
      <w:pPr>
        <w:pStyle w:val="Answer"/>
      </w:pPr>
      <w:r w:rsidRPr="00AB4367">
        <w:t>That demonstrates how the new super</w:t>
      </w:r>
      <w:r w:rsidR="00772B71">
        <w:t>-</w:t>
      </w:r>
      <w:r w:rsidRPr="00AB4367">
        <w:t xml:space="preserve">complaint system, which is new with the reforms, where the HMIC, IOPC and the </w:t>
      </w:r>
      <w:r w:rsidR="00772B71">
        <w:t>c</w:t>
      </w:r>
      <w:r w:rsidRPr="00AB4367">
        <w:t>ollege work together, has real potential to look at those issues to perhaps shine a light on areas that the three organisations were not looking at previously and to bring our collective experience. It is a live investigation at the moment. We are looking at that.</w:t>
      </w:r>
    </w:p>
    <w:p w:rsidR="00AB4367" w:rsidRPr="00AB4367" w:rsidP="00AB4367">
      <w:pPr>
        <w:pStyle w:val="Question"/>
        <w:numPr>
          <w:ilvl w:val="0"/>
          <w:numId w:val="9"/>
        </w:numPr>
      </w:pPr>
      <w:sdt>
        <w:sdtPr>
          <w:alias w:val="Member"/>
          <w:tag w:val="&lt;Member mnisId='420' dodsId='25691'&gt;"/>
          <w:id w:val="-387959524"/>
          <w:placeholder>
            <w:docPart w:val="2BA9914DB9EB4CE9AD587F27FDAF68E1"/>
          </w:placeholder>
          <w:richText/>
        </w:sdtPr>
        <w:sdtContent>
          <w:r w:rsidRPr="00AB4367">
            <w:rPr>
              <w:rStyle w:val="PlaceholderText"/>
              <w:b/>
              <w:color w:val="auto"/>
            </w:rPr>
            <w:t>Chair:</w:t>
          </w:r>
        </w:sdtContent>
      </w:sdt>
      <w:r w:rsidRPr="00AB4367">
        <w:t xml:space="preserve"> Is that just one individual case?</w:t>
      </w:r>
    </w:p>
    <w:p w:rsidR="00AB4367" w:rsidRPr="00AB4367" w:rsidP="00AB4367">
      <w:pPr>
        <w:pStyle w:val="Answer"/>
      </w:pPr>
      <w:sdt>
        <w:sdtPr>
          <w:alias w:val="Witness"/>
          <w:id w:val="1626742763"/>
          <w:placeholder>
            <w:docPart w:val="2BA9914DB9EB4CE9AD587F27FDAF68E1"/>
          </w:placeholder>
          <w:richText/>
        </w:sdtPr>
        <w:sdtContent>
          <w:r w:rsidRPr="00AB4367">
            <w:rPr>
              <w:rStyle w:val="PlaceholderText"/>
              <w:b/>
              <w:i/>
              <w:color w:val="auto"/>
            </w:rPr>
            <w:t>Kathie Cashell:</w:t>
          </w:r>
        </w:sdtContent>
      </w:sdt>
      <w:r w:rsidRPr="00AB4367">
        <w:t xml:space="preserve"> No, it is a super</w:t>
      </w:r>
      <w:r w:rsidR="00772B71">
        <w:t>-</w:t>
      </w:r>
      <w:r w:rsidRPr="00AB4367">
        <w:t xml:space="preserve">complaint that has been raised by the Centre for Women’s Justice, saying that they think that this is a systemic issue. They have raised a number of examples of cases with us and asked us to investigate that. The investigation is ongoing at the moment. We are looking into that and are working closely with the </w:t>
      </w:r>
      <w:r w:rsidR="00772B71">
        <w:t>c</w:t>
      </w:r>
      <w:r w:rsidRPr="00AB4367">
        <w:t>ollege and HMIC to do that.</w:t>
      </w:r>
    </w:p>
    <w:p w:rsidR="00AB4367" w:rsidRPr="00AB4367" w:rsidP="00AB4367">
      <w:pPr>
        <w:pStyle w:val="Question"/>
        <w:numPr>
          <w:ilvl w:val="0"/>
          <w:numId w:val="9"/>
        </w:numPr>
      </w:pPr>
      <w:sdt>
        <w:sdtPr>
          <w:alias w:val="Member"/>
          <w:tag w:val="&lt;Member mnisId='420' dodsId='25691'&gt;"/>
          <w:id w:val="-1022010010"/>
          <w:placeholder>
            <w:docPart w:val="2BA9914DB9EB4CE9AD587F27FDAF68E1"/>
          </w:placeholder>
          <w:richText/>
        </w:sdtPr>
        <w:sdtContent>
          <w:r w:rsidRPr="00AB4367">
            <w:rPr>
              <w:rStyle w:val="PlaceholderText"/>
              <w:b/>
              <w:color w:val="auto"/>
            </w:rPr>
            <w:t>Chair:</w:t>
          </w:r>
        </w:sdtContent>
      </w:sdt>
      <w:r w:rsidRPr="00AB4367">
        <w:t xml:space="preserve"> Do you have a sense of the timescale for that?</w:t>
      </w:r>
    </w:p>
    <w:p w:rsidR="00AB4367" w:rsidRPr="00AB4367" w:rsidP="00AB4367">
      <w:pPr>
        <w:pStyle w:val="Answer"/>
      </w:pPr>
      <w:sdt>
        <w:sdtPr>
          <w:alias w:val="Witness"/>
          <w:id w:val="-472514198"/>
          <w:placeholder>
            <w:docPart w:val="2BA9914DB9EB4CE9AD587F27FDAF68E1"/>
          </w:placeholder>
          <w:richText/>
        </w:sdtPr>
        <w:sdtContent>
          <w:r w:rsidRPr="00AB4367">
            <w:rPr>
              <w:rStyle w:val="PlaceholderText"/>
              <w:b/>
              <w:i/>
              <w:color w:val="auto"/>
            </w:rPr>
            <w:t>Kathie Cashell:</w:t>
          </w:r>
        </w:sdtContent>
      </w:sdt>
      <w:r w:rsidRPr="00AB4367">
        <w:t xml:space="preserve"> I do not have a timescale at the moment. I know that we are right in the middle of the investigation, doing file reviews and so on. There is an issue about the super</w:t>
      </w:r>
      <w:r w:rsidR="00772B71">
        <w:t>-</w:t>
      </w:r>
      <w:r w:rsidRPr="00AB4367">
        <w:t>complaints system. All three organisations feel that it is shining a light in areas and it has real potential to bring those organisations closer together. We do have some concerns about the resourcing. To do that well with the number and breadth of complaints we are expecting to get, all three organisations feel that we need to resource it well to meet those expectations. We are raising that with the Home Office.</w:t>
      </w:r>
    </w:p>
    <w:p w:rsidR="00AB4367" w:rsidRPr="00AB4367" w:rsidP="00AB4367">
      <w:pPr>
        <w:pStyle w:val="Remark"/>
      </w:pPr>
      <w:sdt>
        <w:sdtPr>
          <w:alias w:val="Member"/>
          <w:tag w:val="&lt;Member mnisId='420' dodsId='25691'&gt;"/>
          <w:id w:val="-976525496"/>
          <w:placeholder>
            <w:docPart w:val="2BA9914DB9EB4CE9AD587F27FDAF68E1"/>
          </w:placeholder>
          <w:richText/>
        </w:sdtPr>
        <w:sdtContent>
          <w:r w:rsidRPr="00AB4367">
            <w:rPr>
              <w:rStyle w:val="PlaceholderText"/>
              <w:b/>
              <w:color w:val="auto"/>
            </w:rPr>
            <w:t>Chair:</w:t>
          </w:r>
        </w:sdtContent>
      </w:sdt>
      <w:r w:rsidRPr="00AB4367">
        <w:t xml:space="preserve"> Thank you very much to our second panel for your time this morning. Thank you for the work you are doing at the IOPC and thank you for giving evidence to us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20AE5D5FAA4F2AB44036813930BB67"/>
      </w:placeholder>
      <w:richText/>
    </w:sdtPr>
    <w:sdtContent>
      <w:p w:rsidR="000765DC" w:rsidP="009277D8">
        <w:pPr>
          <w:pStyle w:val="Para"/>
          <w:rPr>
            <w:color w:val="808080"/>
          </w:rPr>
        </w:pPr>
        <w:r w:rsidRPr="00C12844">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CE249602CB04D4FB8F3CF8FDD8FC0D9"/>
      </w:placeholder>
      <w:richText/>
    </w:sdtPr>
    <w:sdtContent>
      <w:p w:rsidR="000765D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4691F6"/>
    <w:lvl w:ilvl="0">
      <w:start w:val="2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32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20AE5D5FAA4F2AB44036813930BB67"/>
        <w:category>
          <w:name w:val="General"/>
          <w:gallery w:val="placeholder"/>
        </w:category>
        <w:types>
          <w:type w:val="bbPlcHdr"/>
        </w:types>
        <w:behaviors>
          <w:behavior w:val="content"/>
        </w:behaviors>
        <w:guid w:val="{4BD0472B-F7CF-45C9-BC3D-ECBD73F057E4}"/>
      </w:docPartPr>
      <w:docPartBody>
        <w:p w:rsidR="006C6D4D" w:rsidP="006C6D4D">
          <w:pPr>
            <w:pStyle w:val="6620AE5D5FAA4F2AB44036813930BB67"/>
          </w:pPr>
          <w:r w:rsidRPr="000753FC">
            <w:rPr>
              <w:rStyle w:val="PlaceholderText"/>
            </w:rPr>
            <w:t>Click here to enter text.</w:t>
          </w:r>
        </w:p>
      </w:docPartBody>
    </w:docPart>
    <w:docPart>
      <w:docPartPr>
        <w:name w:val="ECE249602CB04D4FB8F3CF8FDD8FC0D9"/>
        <w:category>
          <w:name w:val="General"/>
          <w:gallery w:val="placeholder"/>
        </w:category>
        <w:types>
          <w:type w:val="bbPlcHdr"/>
        </w:types>
        <w:behaviors>
          <w:behavior w:val="content"/>
        </w:behaviors>
        <w:guid w:val="{7B627FD5-66AF-4238-9700-1A388AC7CE28}"/>
      </w:docPartPr>
      <w:docPartBody>
        <w:p w:rsidR="006C6D4D" w:rsidP="006C6D4D">
          <w:pPr>
            <w:pStyle w:val="ECE249602CB04D4FB8F3CF8FDD8FC0D9"/>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AFE927C3-2A32-4ABE-A289-1DFE1CB9B5E9}"/>
      </w:docPartPr>
      <w:docPartBody>
        <w:p w:rsidR="006C6D4D">
          <w:r w:rsidRPr="008D092C">
            <w:rPr>
              <w:rStyle w:val="PlaceholderText"/>
            </w:rPr>
            <w:t>Click here to enter text.</w:t>
          </w:r>
        </w:p>
      </w:docPartBody>
    </w:docPart>
    <w:docPart>
      <w:docPartPr>
        <w:name w:val="2BA9914DB9EB4CE9AD587F27FDAF68E1"/>
        <w:category>
          <w:name w:val="General"/>
          <w:gallery w:val="placeholder"/>
        </w:category>
        <w:types>
          <w:type w:val="bbPlcHdr"/>
        </w:types>
        <w:behaviors>
          <w:behavior w:val="content"/>
        </w:behaviors>
        <w:guid w:val="{15DA1C2D-71FE-46B1-A6FB-82C7F21FEDD6}"/>
      </w:docPartPr>
      <w:docPartBody>
        <w:p w:rsidR="00697A91" w:rsidP="00771EA1">
          <w:pPr>
            <w:pStyle w:val="2BA9914DB9EB4CE9AD587F27FDAF68E1"/>
          </w:pPr>
          <w:r w:rsidRPr="00F16D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1EA1"/>
    <w:rPr>
      <w:color w:val="808080"/>
    </w:rPr>
  </w:style>
  <w:style w:type="paragraph" w:customStyle="1" w:styleId="6620AE5D5FAA4F2AB44036813930BB67">
    <w:name w:val="6620AE5D5FAA4F2AB44036813930BB67"/>
    <w:rsid w:val="006C6D4D"/>
  </w:style>
  <w:style w:type="paragraph" w:customStyle="1" w:styleId="ECE249602CB04D4FB8F3CF8FDD8FC0D9">
    <w:name w:val="ECE249602CB04D4FB8F3CF8FDD8FC0D9"/>
    <w:rsid w:val="006C6D4D"/>
  </w:style>
  <w:style w:type="paragraph" w:customStyle="1" w:styleId="2BA9914DB9EB4CE9AD587F27FDAF68E1">
    <w:name w:val="2BA9914DB9EB4CE9AD587F27FDAF68E1"/>
    <w:rsid w:val="00771EA1"/>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10F84-E100-4488-915E-7836AD469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