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6DC6" w:rsidRPr="006A6161" w:rsidP="001818C6">
      <w:pPr>
        <w:pStyle w:val="TitleCommittee0"/>
      </w:pPr>
      <w:sdt>
        <w:sdtPr>
          <w:alias w:val="CommitteeName"/>
          <w:tag w:val="CommitteeName"/>
          <w:id w:val="1869951332"/>
          <w:placeholder>
            <w:docPart w:val="EB3D7A7A2D3742D1ADD5ECD06537C87E"/>
          </w:placeholder>
          <w:richText/>
        </w:sdtPr>
        <w:sdtContent>
          <w:r w:rsidRPr="006A6161">
            <w:t>International Development Committee</w:t>
          </w:r>
        </w:sdtContent>
      </w:sdt>
    </w:p>
    <w:p w:rsidR="00DC6DC6" w:rsidRPr="006A6161" w:rsidP="001818C6">
      <w:pPr>
        <w:pStyle w:val="TitleInquiry0"/>
      </w:pPr>
      <w:r w:rsidRPr="006A6161">
        <w:t xml:space="preserve">Oral evidence: </w:t>
      </w:r>
      <w:sdt>
        <w:sdtPr>
          <w:alias w:val="InquiryName"/>
          <w:tag w:val="InquiryName"/>
          <w:id w:val="377371847"/>
          <w:placeholder>
            <w:docPart w:val="EB3D7A7A2D3742D1ADD5ECD06537C87E"/>
          </w:placeholder>
          <w:richText/>
        </w:sdtPr>
        <w:sdtContent>
          <w:r w:rsidRPr="006A6161">
            <w:t xml:space="preserve">Effectiveness of UK </w:t>
          </w:r>
          <w:r w:rsidR="008919D7">
            <w:t>A</w:t>
          </w:r>
          <w:r w:rsidRPr="006A6161">
            <w:t>id</w:t>
          </w:r>
        </w:sdtContent>
      </w:sdt>
      <w:r w:rsidRPr="006A6161">
        <w:t xml:space="preserve">, HC </w:t>
      </w:r>
      <w:sdt>
        <w:sdtPr>
          <w:alias w:val="InquiryRefNo"/>
          <w:tag w:val="InquiryRefNo"/>
          <w:id w:val="-281725174"/>
          <w:placeholder>
            <w:docPart w:val="EB3D7A7A2D3742D1ADD5ECD06537C87E"/>
          </w:placeholder>
          <w:richText/>
        </w:sdtPr>
        <w:sdtContent>
          <w:r w:rsidRPr="006A6161">
            <w:t>215</w:t>
          </w:r>
        </w:sdtContent>
      </w:sdt>
    </w:p>
    <w:sdt>
      <w:sdtPr>
        <w:alias w:val="SittingDate"/>
        <w:tag w:val="SittingDate"/>
        <w:id w:val="-1160222926"/>
        <w:placeholder>
          <w:docPart w:val="EB3D7A7A2D3742D1ADD5ECD06537C87E"/>
        </w:placeholder>
        <w:richText/>
      </w:sdtPr>
      <w:sdtContent>
        <w:p w:rsidR="00DC6DC6" w:rsidRPr="006A6161" w:rsidP="001818C6">
          <w:pPr>
            <w:pStyle w:val="Para"/>
          </w:pPr>
          <w:r w:rsidRPr="006A6161">
            <w:t>Tuesday 17 March 2020</w:t>
          </w:r>
        </w:p>
      </w:sdtContent>
    </w:sdt>
    <w:p w:rsidR="00DC6DC6" w:rsidRPr="006A6161" w:rsidP="001818C6">
      <w:pPr>
        <w:pStyle w:val="Para"/>
      </w:pPr>
      <w:r w:rsidRPr="006A6161">
        <w:t xml:space="preserve">Ordered by the House of </w:t>
      </w:r>
      <w:sdt>
        <w:sdtPr>
          <w:alias w:val="House"/>
          <w:tag w:val="House"/>
          <w:id w:val="809213435"/>
          <w:placeholder>
            <w:docPart w:val="EB3D7A7A2D3742D1ADD5ECD06537C87E"/>
          </w:placeholder>
          <w:richText/>
        </w:sdtPr>
        <w:sdtContent>
          <w:r w:rsidRPr="006A6161">
            <w:t>Commons</w:t>
          </w:r>
        </w:sdtContent>
      </w:sdt>
      <w:r w:rsidRPr="006A6161">
        <w:t xml:space="preserve"> to be published on </w:t>
      </w:r>
      <w:sdt>
        <w:sdtPr>
          <w:alias w:val="PublishDate"/>
          <w:tag w:val="PublishDate"/>
          <w:id w:val="217021599"/>
          <w:placeholder>
            <w:docPart w:val="EB3D7A7A2D3742D1ADD5ECD06537C87E"/>
          </w:placeholder>
          <w:richText/>
        </w:sdtPr>
        <w:sdtContent>
          <w:r w:rsidRPr="006A6161">
            <w:t>17 March 2020</w:t>
          </w:r>
        </w:sdtContent>
      </w:sdt>
      <w:r w:rsidRPr="006A6161">
        <w:t>.</w:t>
      </w:r>
    </w:p>
    <w:p w:rsidR="00DC6DC6" w:rsidRPr="006A6161" w:rsidP="001818C6">
      <w:pPr>
        <w:pStyle w:val="Para"/>
      </w:pPr>
      <w:sdt>
        <w:sdtPr>
          <w:alias w:val="VideoHyperlink"/>
          <w:tag w:val="VideoHyperlink"/>
          <w:id w:val="703995351"/>
          <w:placeholder>
            <w:docPart w:val="EB3D7A7A2D3742D1ADD5ECD06537C87E"/>
          </w:placeholder>
          <w:richText/>
        </w:sdtPr>
        <w:sdtContent>
          <w:r>
            <w:fldChar w:fldCharType="begin"/>
          </w:r>
          <w:r>
            <w:instrText xml:space="preserve"> HYPERLINK "https://parliamentlive.tv/event/index/ee7eaf7e-1e19-45f3-9110-22077cd347ed" </w:instrText>
          </w:r>
          <w:r>
            <w:fldChar w:fldCharType="separate"/>
          </w:r>
          <w:r w:rsidRPr="00602CB2">
            <w:rPr>
              <w:rStyle w:val="Hyperlink"/>
            </w:rPr>
            <w:t>Watch the meeting</w:t>
          </w:r>
          <w:r>
            <w:fldChar w:fldCharType="end"/>
          </w:r>
        </w:sdtContent>
      </w:sdt>
    </w:p>
    <w:p w:rsidR="00D14A06" w:rsidRPr="006A6161" w:rsidP="001818C6">
      <w:pPr>
        <w:pStyle w:val="Para"/>
      </w:pPr>
      <w:r w:rsidRPr="006A6161">
        <w:t xml:space="preserve">Members present: </w:t>
      </w:r>
      <w:sdt>
        <w:sdtPr>
          <w:alias w:val="MembersPresent"/>
          <w:tag w:val="MembersPresent"/>
          <w:id w:val="366340316"/>
          <w:placeholder>
            <w:docPart w:val="EB3D7A7A2D3742D1ADD5ECD06537C87E"/>
          </w:placeholder>
          <w:richText/>
        </w:sdtPr>
        <w:sdtContent>
          <w:r w:rsidRPr="006A6161">
            <w:t>S</w:t>
          </w:r>
          <w:r w:rsidRPr="006A6161" w:rsidR="0044388B">
            <w:t xml:space="preserve">arah Champion </w:t>
          </w:r>
          <w:r w:rsidRPr="006A6161">
            <w:t xml:space="preserve">(Chair); </w:t>
          </w:r>
          <w:r w:rsidR="00CB2C35">
            <w:t xml:space="preserve">Mr </w:t>
          </w:r>
          <w:r w:rsidR="00F87D0F">
            <w:t>Richard Bacon</w:t>
          </w:r>
          <w:r w:rsidRPr="006A6161">
            <w:t xml:space="preserve">; Theo Clarke; Brendan Clarke-Smith; </w:t>
          </w:r>
          <w:r w:rsidR="00A22E78">
            <w:t>Mr</w:t>
          </w:r>
          <w:r w:rsidRPr="006A6161">
            <w:t xml:space="preserve"> </w:t>
          </w:r>
          <w:r w:rsidR="00CB2C35">
            <w:t xml:space="preserve">Ian </w:t>
          </w:r>
          <w:r w:rsidRPr="006A6161">
            <w:t>Liddell-Grainger; Navendu Mishra.</w:t>
          </w:r>
        </w:sdtContent>
      </w:sdt>
    </w:p>
    <w:p w:rsidR="00D14A06" w:rsidRPr="006A6161" w:rsidP="001818C6">
      <w:pPr>
        <w:pStyle w:val="Para"/>
        <w:jc w:val="center"/>
      </w:pPr>
    </w:p>
    <w:p w:rsidR="00DC6DC6" w:rsidRPr="006A6161" w:rsidP="001818C6">
      <w:pPr>
        <w:pStyle w:val="Para"/>
        <w:jc w:val="center"/>
      </w:pPr>
      <w:r w:rsidRPr="006A6161">
        <w:t xml:space="preserve">Questions </w:t>
      </w:r>
      <w:sdt>
        <w:sdtPr>
          <w:alias w:val="QuestionNumbers"/>
          <w:tag w:val="QuestionNumbers"/>
          <w:id w:val="-1223666168"/>
          <w:placeholder>
            <w:docPart w:val="EB3D7A7A2D3742D1ADD5ECD06537C87E"/>
          </w:placeholder>
          <w:richText/>
        </w:sdtPr>
        <w:sdtContent>
          <w:r w:rsidRPr="006A6161">
            <w:t>1</w:t>
          </w:r>
          <w:r w:rsidRPr="006A6161" w:rsidR="00E0456D">
            <w:t xml:space="preserve"> -</w:t>
          </w:r>
          <w:r w:rsidR="006A6161">
            <w:t xml:space="preserve"> 4</w:t>
          </w:r>
          <w:r w:rsidR="00731ED8">
            <w:t>1</w:t>
          </w:r>
        </w:sdtContent>
      </w:sdt>
    </w:p>
    <w:p w:rsidR="00D14A06" w:rsidRPr="006A6161" w:rsidP="001818C6">
      <w:pPr>
        <w:pStyle w:val="TitleWitnesses0"/>
      </w:pPr>
    </w:p>
    <w:p w:rsidR="00DC6DC6" w:rsidRPr="006A6161" w:rsidP="001818C6">
      <w:pPr>
        <w:pStyle w:val="TitleWitnesses0"/>
      </w:pPr>
      <w:r w:rsidRPr="006A6161">
        <w:t>Witnesses</w:t>
      </w:r>
    </w:p>
    <w:p w:rsidR="00DC6DC6" w:rsidP="00CB2C35">
      <w:pPr>
        <w:pStyle w:val="Para"/>
      </w:pPr>
      <w:r>
        <w:t xml:space="preserve">I: Dr Emma Mawdsley, Vice-Principal, Fellow, Newnham College, University of Cambridge, James Rogers, Henry Jackson Society, Director of the Society’s Global Britain Programme, and Ian Mitchell, Senior Policy Fellow, </w:t>
      </w:r>
      <w:r>
        <w:t>Center</w:t>
      </w:r>
      <w:r>
        <w:t xml:space="preserve"> for Global Development (CGD)  </w:t>
      </w:r>
    </w:p>
    <w:p w:rsidR="00CB2C35" w:rsidRPr="006A6161" w:rsidP="00CB2C35">
      <w:pPr>
        <w:pStyle w:val="Para"/>
      </w:pPr>
      <w:r>
        <w:t xml:space="preserve">II: </w:t>
      </w:r>
      <w:r w:rsidRPr="00CB2C35">
        <w:t>Dr Tamsyn Barton, Chief Commissioner, Independent Commission for Aid Impact (ICAI)</w:t>
      </w:r>
    </w:p>
    <w:p w:rsidR="00DC6DC6" w:rsidRPr="006A6161" w:rsidP="001818C6">
      <w:pPr>
        <w:pStyle w:val="Para"/>
        <w:rPr>
          <w:rFonts w:eastAsia="Times New Roman"/>
          <w:szCs w:val="20"/>
        </w:rPr>
      </w:pPr>
      <w:bookmarkStart w:id="0" w:name="_GoBack"/>
      <w:bookmarkEnd w:id="0"/>
      <w:r w:rsidRPr="006A6161">
        <w:br w:type="page"/>
      </w:r>
    </w:p>
    <w:sdt>
      <w:sdtPr>
        <w:rPr>
          <w:sz w:val="22"/>
        </w:rPr>
        <w:alias w:val="WitnessExamination"/>
        <w:tag w:val="WitnessExamination"/>
        <w:id w:val="2003463402"/>
        <w:placeholder>
          <w:docPart w:val="186A27E9CE5042ED8B57D5B023532586"/>
        </w:placeholder>
        <w:richText/>
      </w:sdtPr>
      <w:sdtEndPr>
        <w:rPr>
          <w:sz w:val="28"/>
        </w:rPr>
      </w:sdtEndPr>
      <w:sdtContent>
        <w:p w:rsidR="00CB2C35" w:rsidRPr="00CB2C35" w:rsidP="00CB2C35">
          <w:pPr>
            <w:pStyle w:val="TitlePanel0"/>
            <w:rPr>
              <w:szCs w:val="28"/>
            </w:rPr>
          </w:pPr>
          <w:bookmarkStart w:id="1" w:name="Panel1"/>
          <w:r w:rsidRPr="00CB2C35">
            <w:rPr>
              <w:szCs w:val="28"/>
            </w:rPr>
            <w:t>Examination of witnesses</w:t>
          </w:r>
        </w:p>
        <w:p w:rsidR="00DC6DC6" w:rsidRPr="006A6161" w:rsidP="00CB2C35">
          <w:pPr>
            <w:pStyle w:val="TitlePanel0"/>
          </w:pPr>
          <w:r>
            <w:rPr>
              <w:sz w:val="22"/>
            </w:rPr>
            <w:t>Witnesses: Dr Emma Mawdsley, James Rogers and Ian Mitchell.</w:t>
          </w:r>
        </w:p>
      </w:sdtContent>
    </w:sdt>
    <w:p w:rsidR="008914BF" w:rsidRPr="006A6161" w:rsidP="001818C6">
      <w:pPr>
        <w:pStyle w:val="Question"/>
      </w:pPr>
      <w:bookmarkEnd w:id="1"/>
      <w:sdt>
        <w:sdtPr>
          <w:alias w:val="Member"/>
          <w:tag w:val="&lt;Member mnisId='4267' dodsId='101347'&gt;"/>
          <w:id w:val="1017125174"/>
          <w:placeholder>
            <w:docPart w:val="DefaultPlaceholder_1081868574"/>
          </w:placeholder>
          <w:richText/>
        </w:sdtPr>
        <w:sdtContent>
          <w:r w:rsidRPr="006A6161" w:rsidR="009446C7">
            <w:rPr>
              <w:b/>
            </w:rPr>
            <w:t>Chair:</w:t>
          </w:r>
        </w:sdtContent>
      </w:sdt>
      <w:r w:rsidRPr="006A6161" w:rsidR="009446C7">
        <w:t xml:space="preserve"> Thank you very much, witnesses.</w:t>
      </w:r>
      <w:r w:rsidRPr="006A6161" w:rsidR="00D5307C">
        <w:t xml:space="preserve"> </w:t>
      </w:r>
      <w:r w:rsidRPr="006A6161" w:rsidR="009446C7">
        <w:t xml:space="preserve">You have </w:t>
      </w:r>
      <w:r w:rsidRPr="006A6161" w:rsidR="00080D7B">
        <w:t>seamlessly</w:t>
      </w:r>
      <w:r w:rsidRPr="006A6161" w:rsidR="009446C7">
        <w:t xml:space="preserve"> now magic</w:t>
      </w:r>
      <w:r w:rsidRPr="006A6161" w:rsidR="00080D7B">
        <w:t>k</w:t>
      </w:r>
      <w:r w:rsidRPr="006A6161" w:rsidR="009446C7">
        <w:t>ed before us</w:t>
      </w:r>
      <w:r w:rsidRPr="006A6161" w:rsidR="00E0456D">
        <w:t>,</w:t>
      </w:r>
      <w:r w:rsidRPr="006A6161" w:rsidR="009446C7">
        <w:t xml:space="preserve"> </w:t>
      </w:r>
      <w:r w:rsidRPr="006A6161" w:rsidR="00E0456D">
        <w:t>a</w:t>
      </w:r>
      <w:r w:rsidR="006259A3">
        <w:t xml:space="preserve">s </w:t>
      </w:r>
      <w:r w:rsidRPr="006A6161" w:rsidR="009446C7">
        <w:t>though a theatre curtain has been</w:t>
      </w:r>
      <w:r w:rsidRPr="006A6161" w:rsidR="00080D7B">
        <w:t xml:space="preserve"> revealed</w:t>
      </w:r>
      <w:r w:rsidRPr="006A6161" w:rsidR="009446C7">
        <w:t>.</w:t>
      </w:r>
      <w:r w:rsidRPr="006A6161" w:rsidR="00D5307C">
        <w:t xml:space="preserve"> </w:t>
      </w:r>
      <w:r w:rsidRPr="006A6161" w:rsidR="009446C7">
        <w:t>My name is Sarah Champion.</w:t>
      </w:r>
      <w:r w:rsidRPr="006A6161" w:rsidR="00D5307C">
        <w:t xml:space="preserve"> </w:t>
      </w:r>
      <w:r w:rsidRPr="006A6161" w:rsidR="009446C7">
        <w:t>It is my pleasure to chair the Committee and this session.</w:t>
      </w:r>
      <w:r w:rsidRPr="006A6161" w:rsidR="00D5307C">
        <w:t xml:space="preserve"> </w:t>
      </w:r>
      <w:r w:rsidRPr="006A6161" w:rsidR="009446C7">
        <w:t xml:space="preserve">Thank you so much for </w:t>
      </w:r>
      <w:r w:rsidRPr="006A6161" w:rsidR="00080D7B">
        <w:t>coming</w:t>
      </w:r>
      <w:r w:rsidRPr="006A6161" w:rsidR="009446C7">
        <w:t>.</w:t>
      </w:r>
      <w:r w:rsidRPr="006A6161" w:rsidR="00D5307C">
        <w:t xml:space="preserve"> </w:t>
      </w:r>
      <w:r w:rsidRPr="006A6161" w:rsidR="009446C7">
        <w:t>We appreciate that things are quite trying at the moment and you turning up is really appreciated.</w:t>
      </w:r>
    </w:p>
    <w:p w:rsidR="009446C7" w:rsidRPr="006A6161" w:rsidP="001818C6">
      <w:pPr>
        <w:pStyle w:val="Question"/>
        <w:numPr>
          <w:ilvl w:val="0"/>
          <w:numId w:val="0"/>
        </w:numPr>
        <w:ind w:left="794"/>
      </w:pPr>
      <w:r w:rsidRPr="006A6161">
        <w:t>We are looking for this session to be about 45 minutes long.</w:t>
      </w:r>
      <w:r w:rsidRPr="006A6161" w:rsidR="00D5307C">
        <w:t xml:space="preserve"> </w:t>
      </w:r>
      <w:r w:rsidRPr="006A6161">
        <w:t>We will all be asking you different questions.</w:t>
      </w:r>
      <w:r w:rsidRPr="006A6161" w:rsidR="00D5307C">
        <w:t xml:space="preserve"> </w:t>
      </w:r>
      <w:r w:rsidRPr="006A6161">
        <w:t xml:space="preserve">If there </w:t>
      </w:r>
      <w:r w:rsidRPr="006A6161" w:rsidR="008914BF">
        <w:t>are</w:t>
      </w:r>
      <w:r w:rsidRPr="006A6161">
        <w:t xml:space="preserve"> additional </w:t>
      </w:r>
      <w:r w:rsidRPr="006A6161" w:rsidR="008914BF">
        <w:t>things</w:t>
      </w:r>
      <w:r w:rsidRPr="006A6161">
        <w:t xml:space="preserve"> that you want to bring in that you do not feel that our questions have</w:t>
      </w:r>
      <w:r w:rsidRPr="006A6161" w:rsidR="008914BF">
        <w:t xml:space="preserve"> elicited fro</w:t>
      </w:r>
      <w:r w:rsidRPr="006A6161">
        <w:t>m you, we want to hear the evidence from you to help us with our decision-making.</w:t>
      </w:r>
      <w:r w:rsidRPr="006A6161" w:rsidR="00D5307C">
        <w:t xml:space="preserve"> </w:t>
      </w:r>
      <w:r w:rsidRPr="006A6161">
        <w:t xml:space="preserve">Could each member of the panel introduce yourself </w:t>
      </w:r>
      <w:r w:rsidRPr="006A6161" w:rsidR="008B2542">
        <w:t>and</w:t>
      </w:r>
      <w:r w:rsidRPr="006A6161" w:rsidR="00E0456D">
        <w:t xml:space="preserve"> give a</w:t>
      </w:r>
      <w:r w:rsidRPr="006A6161" w:rsidR="008B2542">
        <w:t xml:space="preserve"> </w:t>
      </w:r>
      <w:r w:rsidRPr="006A6161">
        <w:t>one or two-line background</w:t>
      </w:r>
      <w:r w:rsidR="006A6161">
        <w:t>?</w:t>
      </w:r>
    </w:p>
    <w:p w:rsidR="00ED5953" w:rsidRPr="006A6161" w:rsidP="001818C6">
      <w:pPr>
        <w:pStyle w:val="Answer"/>
      </w:pPr>
      <w:sdt>
        <w:sdtPr>
          <w:alias w:val="Witness"/>
          <w:id w:val="1468704497"/>
          <w:placeholder>
            <w:docPart w:val="DefaultPlaceholder_1081868574"/>
          </w:placeholder>
          <w:richText/>
        </w:sdtPr>
        <w:sdtContent>
          <w:r w:rsidRPr="006A6161" w:rsidR="009446C7">
            <w:rPr>
              <w:b/>
              <w:i/>
            </w:rPr>
            <w:t>Dr Mawdsley:</w:t>
          </w:r>
        </w:sdtContent>
      </w:sdt>
      <w:r w:rsidRPr="006A6161" w:rsidR="009446C7">
        <w:t xml:space="preserve"> I am a </w:t>
      </w:r>
      <w:r w:rsidRPr="006A6161" w:rsidR="008914BF">
        <w:t xml:space="preserve">Reader </w:t>
      </w:r>
      <w:r w:rsidRPr="006A6161" w:rsidR="009446C7">
        <w:t xml:space="preserve">in </w:t>
      </w:r>
      <w:r w:rsidRPr="006A6161" w:rsidR="008914BF">
        <w:t xml:space="preserve">Geography </w:t>
      </w:r>
      <w:r w:rsidRPr="006A6161" w:rsidR="009446C7">
        <w:t>at the University of Cambridge</w:t>
      </w:r>
      <w:r w:rsidRPr="006A6161" w:rsidR="00E0456D">
        <w:t xml:space="preserve"> and</w:t>
      </w:r>
      <w:r w:rsidRPr="006A6161" w:rsidR="009446C7">
        <w:t xml:space="preserve"> the Director of the </w:t>
      </w:r>
      <w:r w:rsidRPr="006A6161" w:rsidR="008B2542">
        <w:t xml:space="preserve">Margaret Anstee </w:t>
      </w:r>
      <w:r w:rsidRPr="006A6161">
        <w:t xml:space="preserve">Centre for </w:t>
      </w:r>
      <w:r w:rsidRPr="006A6161" w:rsidR="00080D7B">
        <w:t xml:space="preserve">Global </w:t>
      </w:r>
      <w:r w:rsidRPr="006A6161">
        <w:t>Studies, which is located in Newnham College.</w:t>
      </w:r>
      <w:r w:rsidRPr="006A6161" w:rsidR="00D5307C">
        <w:t xml:space="preserve"> </w:t>
      </w:r>
      <w:r w:rsidRPr="006A6161">
        <w:t xml:space="preserve">I am also currently the recipient of some </w:t>
      </w:r>
      <w:r w:rsidRPr="006A6161" w:rsidR="00E0456D">
        <w:t>DfID</w:t>
      </w:r>
      <w:r w:rsidRPr="006A6161" w:rsidR="008B2542">
        <w:t xml:space="preserve"> </w:t>
      </w:r>
      <w:r w:rsidRPr="006A6161" w:rsidR="008914BF">
        <w:t>research funding.</w:t>
      </w:r>
    </w:p>
    <w:p w:rsidR="00ED5953" w:rsidRPr="006A6161" w:rsidP="001818C6">
      <w:pPr>
        <w:pStyle w:val="Answer"/>
      </w:pPr>
      <w:sdt>
        <w:sdtPr>
          <w:alias w:val="Witness"/>
          <w:id w:val="-44145663"/>
          <w:placeholder>
            <w:docPart w:val="DefaultPlaceholder_1081868574"/>
          </w:placeholder>
          <w:richText/>
        </w:sdtPr>
        <w:sdtContent>
          <w:r w:rsidRPr="006A6161">
            <w:rPr>
              <w:b/>
              <w:i/>
            </w:rPr>
            <w:t>James Rogers:</w:t>
          </w:r>
        </w:sdtContent>
      </w:sdt>
      <w:r w:rsidRPr="006A6161">
        <w:t xml:space="preserve"> I am James Rogers, the Director of the </w:t>
      </w:r>
      <w:r w:rsidRPr="006A6161" w:rsidR="008B2542">
        <w:t xml:space="preserve">Global </w:t>
      </w:r>
      <w:r w:rsidRPr="006A6161">
        <w:t>Britain Programme a</w:t>
      </w:r>
      <w:r w:rsidRPr="006A6161" w:rsidR="008914BF">
        <w:t>t</w:t>
      </w:r>
      <w:r w:rsidRPr="006A6161">
        <w:t xml:space="preserve"> the </w:t>
      </w:r>
      <w:r w:rsidRPr="006A6161" w:rsidR="008B2542">
        <w:t>Henry</w:t>
      </w:r>
      <w:r w:rsidRPr="006A6161">
        <w:t xml:space="preserve"> Jackson Society.</w:t>
      </w:r>
      <w:r w:rsidRPr="006A6161" w:rsidR="00D5307C">
        <w:t xml:space="preserve"> </w:t>
      </w:r>
      <w:r w:rsidRPr="006A6161">
        <w:t>My background is in strategic studies.</w:t>
      </w:r>
      <w:r w:rsidRPr="006A6161" w:rsidR="00D5307C">
        <w:t xml:space="preserve"> </w:t>
      </w:r>
      <w:r w:rsidRPr="006A6161">
        <w:t xml:space="preserve">I taught for many years </w:t>
      </w:r>
      <w:r w:rsidRPr="006A6161" w:rsidR="00E0456D">
        <w:t>in</w:t>
      </w:r>
      <w:r w:rsidRPr="006A6161">
        <w:t xml:space="preserve"> Estonia at the </w:t>
      </w:r>
      <w:r w:rsidRPr="006A6161" w:rsidR="008B2542">
        <w:t>Baltic</w:t>
      </w:r>
      <w:r w:rsidRPr="006A6161">
        <w:t xml:space="preserve"> Defence College.</w:t>
      </w:r>
    </w:p>
    <w:p w:rsidR="00ED5953" w:rsidRPr="006A6161" w:rsidP="001818C6">
      <w:pPr>
        <w:pStyle w:val="Answer"/>
      </w:pPr>
      <w:sdt>
        <w:sdtPr>
          <w:alias w:val="Witness"/>
          <w:id w:val="-536823646"/>
          <w:placeholder>
            <w:docPart w:val="DefaultPlaceholder_1081868574"/>
          </w:placeholder>
          <w:richText/>
        </w:sdtPr>
        <w:sdtContent>
          <w:r w:rsidRPr="006A6161">
            <w:rPr>
              <w:b/>
              <w:i/>
            </w:rPr>
            <w:t>Ian Mitchell:</w:t>
          </w:r>
        </w:sdtContent>
      </w:sdt>
      <w:r w:rsidRPr="006A6161">
        <w:t xml:space="preserve"> I am Ian Mitchell.</w:t>
      </w:r>
      <w:r w:rsidRPr="006A6161" w:rsidR="00D5307C">
        <w:t xml:space="preserve"> </w:t>
      </w:r>
      <w:r w:rsidRPr="006A6161">
        <w:t>I am a Senior Fellow at the Cent</w:t>
      </w:r>
      <w:r w:rsidRPr="006A6161" w:rsidR="00D5307C">
        <w:t>er</w:t>
      </w:r>
      <w:r w:rsidRPr="006A6161">
        <w:t xml:space="preserve"> for Global Development</w:t>
      </w:r>
      <w:r w:rsidRPr="006A6161" w:rsidR="008914BF">
        <w:t>,</w:t>
      </w:r>
      <w:r w:rsidRPr="006A6161">
        <w:t xml:space="preserve"> where I look at donor performance and in particular the UK</w:t>
      </w:r>
      <w:r w:rsidR="006A6161">
        <w:t>’</w:t>
      </w:r>
      <w:r w:rsidRPr="006A6161">
        <w:t>s performance as a development actor.</w:t>
      </w:r>
    </w:p>
    <w:p w:rsidR="00ED5953" w:rsidRPr="006A6161" w:rsidP="001818C6">
      <w:pPr>
        <w:pStyle w:val="Question"/>
      </w:pPr>
      <w:sdt>
        <w:sdtPr>
          <w:alias w:val="Member"/>
          <w:tag w:val="&lt;Member mnisId='1396' dodsId='25472'&gt;"/>
          <w:id w:val="1142543980"/>
          <w:placeholder>
            <w:docPart w:val="DefaultPlaceholder_1081868574"/>
          </w:placeholder>
          <w:richText/>
        </w:sdtPr>
        <w:sdtContent>
          <w:r w:rsidR="00A22E78">
            <w:rPr>
              <w:b/>
            </w:rPr>
            <w:t>Mr</w:t>
          </w:r>
          <w:r w:rsidRPr="006A6161">
            <w:rPr>
              <w:b/>
            </w:rPr>
            <w:t xml:space="preserve"> Liddell-Grainger:</w:t>
          </w:r>
        </w:sdtContent>
      </w:sdt>
      <w:r w:rsidRPr="006A6161">
        <w:t xml:space="preserve"> The recent launch of the Government</w:t>
      </w:r>
      <w:r w:rsidR="006A6161">
        <w:t>’</w:t>
      </w:r>
      <w:r w:rsidRPr="006A6161">
        <w:t xml:space="preserve">s </w:t>
      </w:r>
      <w:r w:rsidRPr="006A6161" w:rsidR="008914BF">
        <w:t xml:space="preserve">integrated review </w:t>
      </w:r>
      <w:r w:rsidRPr="006A6161">
        <w:t>has reaffirmed that we are going to spend 0.7% of our GDP.</w:t>
      </w:r>
      <w:r w:rsidRPr="006A6161" w:rsidR="00D5307C">
        <w:t xml:space="preserve"> </w:t>
      </w:r>
      <w:r w:rsidRPr="006A6161">
        <w:t>Should we put in more safeguards to protect that?</w:t>
      </w:r>
      <w:r w:rsidRPr="006A6161" w:rsidR="00D5307C">
        <w:t xml:space="preserve"> </w:t>
      </w:r>
      <w:r w:rsidRPr="006A6161" w:rsidR="008B2542">
        <w:t>You are talking to Parliament here.</w:t>
      </w:r>
      <w:r w:rsidRPr="006A6161" w:rsidR="00D5307C">
        <w:t xml:space="preserve"> </w:t>
      </w:r>
      <w:r w:rsidRPr="006A6161">
        <w:t>Can we start with you, Emma?</w:t>
      </w:r>
      <w:r w:rsidRPr="006A6161" w:rsidR="00D5307C">
        <w:t xml:space="preserve"> </w:t>
      </w:r>
      <w:r w:rsidRPr="006A6161">
        <w:t xml:space="preserve">Should there be more safeguards protecting our </w:t>
      </w:r>
      <w:r w:rsidRPr="006A6161" w:rsidR="008914BF">
        <w:t>foreign policy</w:t>
      </w:r>
      <w:r w:rsidRPr="006A6161">
        <w:t>?</w:t>
      </w:r>
    </w:p>
    <w:p w:rsidR="00ED5953" w:rsidRPr="006A6161" w:rsidP="001818C6">
      <w:pPr>
        <w:pStyle w:val="Answer"/>
      </w:pPr>
      <w:sdt>
        <w:sdtPr>
          <w:alias w:val="Witness"/>
          <w:id w:val="-653611237"/>
          <w:placeholder>
            <w:docPart w:val="DefaultPlaceholder_1081868574"/>
          </w:placeholder>
          <w:richText/>
        </w:sdtPr>
        <w:sdtContent>
          <w:r w:rsidRPr="006A6161">
            <w:rPr>
              <w:b/>
              <w:i/>
            </w:rPr>
            <w:t>Dr Mawdsley:</w:t>
          </w:r>
        </w:sdtContent>
      </w:sdt>
      <w:r w:rsidRPr="006A6161">
        <w:t xml:space="preserve"> Do you mean legal safeguards?</w:t>
      </w:r>
    </w:p>
    <w:p w:rsidR="00ED5953" w:rsidRPr="006A6161" w:rsidP="001818C6">
      <w:pPr>
        <w:pStyle w:val="Question"/>
        <w:numPr>
          <w:ilvl w:val="0"/>
          <w:numId w:val="0"/>
        </w:numPr>
        <w:ind w:left="794"/>
      </w:pPr>
      <w:sdt>
        <w:sdtPr>
          <w:alias w:val="Member"/>
          <w:tag w:val="&lt;Member mnisId='1396' dodsId='25472'&gt;"/>
          <w:id w:val="261428224"/>
          <w:placeholder>
            <w:docPart w:val="DefaultPlaceholder_1081868574"/>
          </w:placeholder>
          <w:richText/>
        </w:sdtPr>
        <w:sdtContent>
          <w:r w:rsidR="00A22E78">
            <w:rPr>
              <w:b/>
            </w:rPr>
            <w:t>Mr</w:t>
          </w:r>
          <w:r w:rsidRPr="006A6161">
            <w:rPr>
              <w:b/>
            </w:rPr>
            <w:t xml:space="preserve"> Liddell-Grainger:</w:t>
          </w:r>
        </w:sdtContent>
      </w:sdt>
      <w:r w:rsidRPr="006A6161">
        <w:t xml:space="preserve"> Legal and parliamentary.</w:t>
      </w:r>
    </w:p>
    <w:p w:rsidR="008914BF" w:rsidRPr="006A6161" w:rsidP="001818C6">
      <w:pPr>
        <w:pStyle w:val="Answer"/>
      </w:pPr>
      <w:sdt>
        <w:sdtPr>
          <w:alias w:val="Witness"/>
          <w:id w:val="-1762749845"/>
          <w:placeholder>
            <w:docPart w:val="DefaultPlaceholder_1081868574"/>
          </w:placeholder>
          <w:richText/>
        </w:sdtPr>
        <w:sdtContent>
          <w:r w:rsidRPr="006A6161" w:rsidR="00ED5953">
            <w:rPr>
              <w:b/>
              <w:i/>
            </w:rPr>
            <w:t>Dr Mawdsley:</w:t>
          </w:r>
        </w:sdtContent>
      </w:sdt>
      <w:r w:rsidRPr="006A6161" w:rsidR="00E0456D">
        <w:t xml:space="preserve"> T</w:t>
      </w:r>
      <w:r w:rsidRPr="006A6161" w:rsidR="00ED5953">
        <w:t>here is a question over whether th</w:t>
      </w:r>
      <w:r w:rsidRPr="006A6161" w:rsidR="00E0456D">
        <w:t>e</w:t>
      </w:r>
      <w:r w:rsidRPr="006A6161" w:rsidR="00ED5953">
        <w:t xml:space="preserve"> sort of target</w:t>
      </w:r>
      <w:r w:rsidRPr="006A6161" w:rsidR="00E0456D">
        <w:t xml:space="preserve"> of 0.7%</w:t>
      </w:r>
      <w:r w:rsidRPr="006A6161" w:rsidR="00ED5953">
        <w:t xml:space="preserve"> is useful, regardless</w:t>
      </w:r>
      <w:r w:rsidRPr="006A6161">
        <w:t xml:space="preserve"> of</w:t>
      </w:r>
      <w:r w:rsidRPr="006A6161" w:rsidR="00E0456D">
        <w:t xml:space="preserve"> whether</w:t>
      </w:r>
      <w:r w:rsidRPr="006A6161">
        <w:t xml:space="preserve"> it was 0.2% or</w:t>
      </w:r>
      <w:r w:rsidRPr="006A6161" w:rsidR="00ED5953">
        <w:t xml:space="preserve"> 2%.</w:t>
      </w:r>
      <w:r w:rsidRPr="006A6161" w:rsidR="00D5307C">
        <w:t xml:space="preserve"> </w:t>
      </w:r>
      <w:r w:rsidRPr="006A6161" w:rsidR="00ED5953">
        <w:t xml:space="preserve">A </w:t>
      </w:r>
      <w:r w:rsidRPr="006A6161" w:rsidR="00E0456D">
        <w:t>DfID</w:t>
      </w:r>
      <w:r w:rsidRPr="006A6161" w:rsidR="00ED5953">
        <w:t xml:space="preserve"> staff member described it to me as trying to land a Bo</w:t>
      </w:r>
      <w:r w:rsidRPr="006A6161">
        <w:t>e</w:t>
      </w:r>
      <w:r w:rsidRPr="006A6161" w:rsidR="00ED5953">
        <w:t>ing 747 on a postage stamp each year.</w:t>
      </w:r>
      <w:r w:rsidRPr="006A6161" w:rsidR="00D5307C">
        <w:t xml:space="preserve"> </w:t>
      </w:r>
      <w:r w:rsidRPr="006A6161" w:rsidR="00ED5953">
        <w:t>As a result</w:t>
      </w:r>
      <w:r w:rsidR="006A6161">
        <w:t>,</w:t>
      </w:r>
      <w:r w:rsidRPr="006A6161" w:rsidR="00ED5953">
        <w:t xml:space="preserve"> it is very demotivating, creates extraordinary waste of time and it is inefficient.</w:t>
      </w:r>
      <w:r w:rsidRPr="006A6161" w:rsidR="00D5307C">
        <w:t xml:space="preserve"> </w:t>
      </w:r>
      <w:r w:rsidRPr="006A6161" w:rsidR="00ED5953">
        <w:t xml:space="preserve">Therefore, regardless of </w:t>
      </w:r>
      <w:r w:rsidRPr="006A6161">
        <w:t>if you do not mind that</w:t>
      </w:r>
      <w:r w:rsidRPr="006A6161" w:rsidR="00ED5953">
        <w:t xml:space="preserve"> 0.7%</w:t>
      </w:r>
      <w:r w:rsidRPr="006A6161" w:rsidR="008B2542">
        <w:t>,</w:t>
      </w:r>
      <w:r w:rsidRPr="006A6161" w:rsidR="00ED5953">
        <w:t xml:space="preserve"> any target has accountancy problems that face civil servants</w:t>
      </w:r>
      <w:r w:rsidRPr="006A6161" w:rsidR="00380383">
        <w:t>. The</w:t>
      </w:r>
      <w:r w:rsidRPr="006A6161" w:rsidR="00ED5953">
        <w:t xml:space="preserve"> 0.7% is so political</w:t>
      </w:r>
      <w:r w:rsidRPr="006A6161" w:rsidR="00380383">
        <w:t xml:space="preserve"> and</w:t>
      </w:r>
      <w:r w:rsidRPr="006A6161" w:rsidR="00ED5953">
        <w:t xml:space="preserve"> they cannot afford to get it wrong and they are held to a very tight account.</w:t>
      </w:r>
    </w:p>
    <w:p w:rsidR="008B2542" w:rsidRPr="006A6161" w:rsidP="001818C6">
      <w:pPr>
        <w:pStyle w:val="Answer"/>
      </w:pPr>
      <w:r w:rsidRPr="006A6161">
        <w:t>In defending it,</w:t>
      </w:r>
      <w:r w:rsidRPr="006A6161" w:rsidR="00380383">
        <w:t xml:space="preserve"> </w:t>
      </w:r>
      <w:r w:rsidRPr="006A6161">
        <w:t xml:space="preserve">the definition of ODA </w:t>
      </w:r>
      <w:r w:rsidRPr="006A6161">
        <w:t>is spectacularly capacious.</w:t>
      </w:r>
      <w:r w:rsidRPr="006A6161" w:rsidR="00D5307C">
        <w:t xml:space="preserve"> </w:t>
      </w:r>
      <w:r w:rsidRPr="006A6161">
        <w:t xml:space="preserve">What we are seeing at the </w:t>
      </w:r>
      <w:r w:rsidRPr="006A6161" w:rsidR="00080D7B">
        <w:t>moment</w:t>
      </w:r>
      <w:r w:rsidRPr="006A6161">
        <w:t xml:space="preserve"> is the </w:t>
      </w:r>
      <w:r w:rsidRPr="006A6161" w:rsidR="00080D7B">
        <w:t>hollowing</w:t>
      </w:r>
      <w:r w:rsidRPr="006A6161">
        <w:t xml:space="preserve"> out </w:t>
      </w:r>
      <w:r w:rsidRPr="006A6161" w:rsidR="00080D7B">
        <w:t>from</w:t>
      </w:r>
      <w:r w:rsidRPr="006A6161">
        <w:t xml:space="preserve"> the inside.</w:t>
      </w:r>
      <w:r w:rsidRPr="006A6161" w:rsidR="00D5307C">
        <w:t xml:space="preserve"> </w:t>
      </w:r>
      <w:r w:rsidRPr="006A6161">
        <w:t xml:space="preserve">Australia chose to </w:t>
      </w:r>
      <w:r w:rsidRPr="006A6161" w:rsidR="00080D7B">
        <w:t>slash</w:t>
      </w:r>
      <w:r w:rsidRPr="006A6161">
        <w:t xml:space="preserve"> its ODA budget, really detrimentally to its own national interests in </w:t>
      </w:r>
      <w:r w:rsidRPr="006A6161" w:rsidR="008914BF">
        <w:t>soft power</w:t>
      </w:r>
      <w:r w:rsidRPr="006A6161">
        <w:t>.</w:t>
      </w:r>
      <w:r w:rsidRPr="006A6161" w:rsidR="00D5307C">
        <w:t xml:space="preserve"> </w:t>
      </w:r>
      <w:r w:rsidRPr="006A6161">
        <w:t>The UK is sticking with it and is held to it.</w:t>
      </w:r>
      <w:r w:rsidRPr="006A6161" w:rsidR="00D5307C">
        <w:t xml:space="preserve"> </w:t>
      </w:r>
      <w:r w:rsidRPr="006A6161">
        <w:t xml:space="preserve">Legally </w:t>
      </w:r>
      <w:r w:rsidRPr="006A6161">
        <w:t>it would be very</w:t>
      </w:r>
      <w:r w:rsidRPr="006A6161" w:rsidR="00380383">
        <w:t xml:space="preserve"> </w:t>
      </w:r>
      <w:r w:rsidRPr="006A6161">
        <w:t>difficult to rewrite that legislation, but not impossible.</w:t>
      </w:r>
      <w:r w:rsidRPr="006A6161" w:rsidR="00D5307C">
        <w:t xml:space="preserve"> </w:t>
      </w:r>
      <w:r w:rsidRPr="006A6161">
        <w:t>Unfortunately, the process has been to hollow it out from within.</w:t>
      </w:r>
    </w:p>
    <w:p w:rsidR="008B2542" w:rsidRPr="006A6161" w:rsidP="001818C6">
      <w:pPr>
        <w:pStyle w:val="Answer"/>
      </w:pPr>
      <w:sdt>
        <w:sdtPr>
          <w:alias w:val="Witness"/>
          <w:id w:val="148560126"/>
          <w:placeholder>
            <w:docPart w:val="DefaultPlaceholder_1081868574"/>
          </w:placeholder>
          <w:richText/>
        </w:sdtPr>
        <w:sdtContent>
          <w:r w:rsidRPr="006A6161">
            <w:rPr>
              <w:b/>
              <w:i/>
            </w:rPr>
            <w:t>James Rogers:</w:t>
          </w:r>
        </w:sdtContent>
      </w:sdt>
      <w:r w:rsidRPr="006A6161">
        <w:t xml:space="preserve"> I largely agree.</w:t>
      </w:r>
      <w:r w:rsidRPr="006A6161" w:rsidR="00D5307C">
        <w:t xml:space="preserve"> </w:t>
      </w:r>
      <w:r w:rsidRPr="006A6161">
        <w:t xml:space="preserve">For me the issue is not so much the </w:t>
      </w:r>
      <w:r w:rsidRPr="006A6161" w:rsidR="008914BF">
        <w:t xml:space="preserve">quantity of </w:t>
      </w:r>
      <w:r w:rsidRPr="006A6161">
        <w:t xml:space="preserve">money that is spent, </w:t>
      </w:r>
      <w:r w:rsidRPr="006A6161" w:rsidR="00380383">
        <w:t>the</w:t>
      </w:r>
      <w:r w:rsidRPr="006A6161">
        <w:t xml:space="preserve"> 0.7% of gross national income, but </w:t>
      </w:r>
      <w:r w:rsidRPr="006A6161" w:rsidR="00080D7B">
        <w:t>rather</w:t>
      </w:r>
      <w:r w:rsidRPr="006A6161">
        <w:t xml:space="preserve"> what the money is spent on</w:t>
      </w:r>
      <w:r w:rsidRPr="006A6161" w:rsidR="008914BF">
        <w:t xml:space="preserve"> and, more</w:t>
      </w:r>
      <w:r w:rsidRPr="006A6161">
        <w:t xml:space="preserve"> importantly insofar as this is supposed to be an integrated strategic review, how it is spent in relation to the changing global conditions </w:t>
      </w:r>
      <w:r w:rsidRPr="006A6161" w:rsidR="00380383">
        <w:t>into which</w:t>
      </w:r>
      <w:r w:rsidRPr="006A6161">
        <w:t xml:space="preserve"> we are beginning to move.</w:t>
      </w:r>
      <w:r w:rsidRPr="006A6161" w:rsidR="00D5307C">
        <w:t xml:space="preserve"> </w:t>
      </w:r>
      <w:r w:rsidRPr="006A6161">
        <w:t>Those are conditions that are structured less</w:t>
      </w:r>
      <w:r w:rsidRPr="006A6161" w:rsidR="00080D7B">
        <w:t xml:space="preserve"> </w:t>
      </w:r>
      <w:r w:rsidRPr="006A6161">
        <w:t>by the conditions that we have experienced over the last</w:t>
      </w:r>
      <w:r w:rsidRPr="006A6161" w:rsidR="00080D7B">
        <w:t xml:space="preserve"> 20 to 30 years and more by gre</w:t>
      </w:r>
      <w:r w:rsidRPr="006A6161">
        <w:t>at power competition, which is what our p</w:t>
      </w:r>
      <w:r w:rsidR="005E0D4A">
        <w:t>rev</w:t>
      </w:r>
      <w:r w:rsidRPr="006A6161">
        <w:t xml:space="preserve">ious reviews in 2018, the National Security </w:t>
      </w:r>
      <w:r w:rsidRPr="006A6161" w:rsidR="00080D7B">
        <w:t>Capacity</w:t>
      </w:r>
      <w:r w:rsidRPr="006A6161">
        <w:t xml:space="preserve"> Review and the </w:t>
      </w:r>
      <w:r w:rsidRPr="006A6161" w:rsidR="00080D7B">
        <w:t>Modernising</w:t>
      </w:r>
      <w:r w:rsidRPr="006A6161">
        <w:t xml:space="preserve"> Defence Programme</w:t>
      </w:r>
      <w:r w:rsidRPr="006A6161" w:rsidR="00380383">
        <w:t>,</w:t>
      </w:r>
      <w:r w:rsidRPr="006A6161">
        <w:t xml:space="preserve"> both outlined.</w:t>
      </w:r>
      <w:r w:rsidRPr="006A6161" w:rsidR="00D5307C">
        <w:t xml:space="preserve"> </w:t>
      </w:r>
      <w:r w:rsidRPr="006A6161">
        <w:t xml:space="preserve">In </w:t>
      </w:r>
      <w:r w:rsidRPr="006A6161" w:rsidR="00080D7B">
        <w:t>those</w:t>
      </w:r>
      <w:r w:rsidRPr="006A6161">
        <w:t xml:space="preserve"> circumstances and in those conditions where the likes of China or Russia a</w:t>
      </w:r>
      <w:r w:rsidRPr="006A6161" w:rsidR="00380383">
        <w:t>re</w:t>
      </w:r>
      <w:r w:rsidRPr="006A6161">
        <w:t xml:space="preserve"> seeking to fundamentally revise the international order or the regional </w:t>
      </w:r>
      <w:r w:rsidRPr="006A6161" w:rsidR="00080D7B">
        <w:t>orders</w:t>
      </w:r>
      <w:r w:rsidRPr="006A6161">
        <w:t xml:space="preserve"> surrounding them, we need to think more about how we can push back against them to prevent them from corrupting the very order that</w:t>
      </w:r>
      <w:r w:rsidRPr="006A6161" w:rsidR="00080D7B">
        <w:t xml:space="preserve"> we all depend on for our peace </w:t>
      </w:r>
      <w:r w:rsidRPr="006A6161">
        <w:t>and security and wellbeing.</w:t>
      </w:r>
    </w:p>
    <w:p w:rsidR="001A22AB" w:rsidRPr="006A6161" w:rsidP="001818C6">
      <w:pPr>
        <w:pStyle w:val="Answer"/>
      </w:pPr>
      <w:sdt>
        <w:sdtPr>
          <w:alias w:val="Witness"/>
          <w:id w:val="-1864198625"/>
          <w:placeholder>
            <w:docPart w:val="DefaultPlaceholder_1081868574"/>
          </w:placeholder>
          <w:richText/>
        </w:sdtPr>
        <w:sdtContent>
          <w:r w:rsidRPr="006A6161" w:rsidR="008B2542">
            <w:rPr>
              <w:b/>
              <w:i/>
            </w:rPr>
            <w:t>Ian Mitchell:</w:t>
          </w:r>
        </w:sdtContent>
      </w:sdt>
      <w:r w:rsidRPr="006A6161" w:rsidR="008B2542">
        <w:t xml:space="preserve"> </w:t>
      </w:r>
      <w:r w:rsidRPr="006A6161" w:rsidR="00380383">
        <w:t>It</w:t>
      </w:r>
      <w:r w:rsidRPr="006A6161" w:rsidR="00251DA0">
        <w:t xml:space="preserve"> is good</w:t>
      </w:r>
      <w:r w:rsidRPr="006A6161" w:rsidR="00380383">
        <w:t xml:space="preserve"> that</w:t>
      </w:r>
      <w:r w:rsidRPr="006A6161" w:rsidR="00251DA0">
        <w:t xml:space="preserve"> the integrated review is broader than just spending.</w:t>
      </w:r>
      <w:r w:rsidRPr="006A6161" w:rsidR="00D5307C">
        <w:t xml:space="preserve"> </w:t>
      </w:r>
      <w:r w:rsidRPr="006A6161" w:rsidR="00251DA0">
        <w:t xml:space="preserve">Development is a lot more than just the money we </w:t>
      </w:r>
      <w:r w:rsidRPr="006A6161" w:rsidR="00080D7B">
        <w:t>spend</w:t>
      </w:r>
      <w:r w:rsidRPr="006A6161" w:rsidR="00251DA0">
        <w:t xml:space="preserve"> overseas.</w:t>
      </w:r>
      <w:r w:rsidRPr="006A6161" w:rsidR="00D5307C">
        <w:t xml:space="preserve"> </w:t>
      </w:r>
      <w:r w:rsidRPr="006A6161" w:rsidR="00251DA0">
        <w:t xml:space="preserve">In safeguarding the UK, the degree of </w:t>
      </w:r>
      <w:r w:rsidRPr="006A6161" w:rsidR="00080D7B">
        <w:t>hollowing</w:t>
      </w:r>
      <w:r w:rsidRPr="006A6161" w:rsidR="00251DA0">
        <w:t xml:space="preserve"> out, as Emma puts it, is </w:t>
      </w:r>
      <w:r w:rsidRPr="006A6161" w:rsidR="00080D7B">
        <w:t>relatively</w:t>
      </w:r>
      <w:r w:rsidRPr="006A6161" w:rsidR="00251DA0">
        <w:t xml:space="preserve"> limited.</w:t>
      </w:r>
      <w:r w:rsidRPr="006A6161" w:rsidR="00D5307C">
        <w:t xml:space="preserve"> </w:t>
      </w:r>
      <w:r w:rsidRPr="006A6161" w:rsidR="00251DA0">
        <w:t>The reason we know that is because it is relatively transparent.</w:t>
      </w:r>
      <w:r w:rsidRPr="006A6161" w:rsidR="00D5307C">
        <w:t xml:space="preserve"> </w:t>
      </w:r>
      <w:r w:rsidRPr="006A6161" w:rsidR="00251DA0">
        <w:t xml:space="preserve">We have good </w:t>
      </w:r>
      <w:r w:rsidRPr="006A6161">
        <w:t>ove</w:t>
      </w:r>
      <w:r w:rsidRPr="006A6161" w:rsidR="001818C6">
        <w:t>rsight fro</w:t>
      </w:r>
      <w:r w:rsidRPr="006A6161" w:rsidR="00251DA0">
        <w:t xml:space="preserve">m the Development Select </w:t>
      </w:r>
      <w:r w:rsidRPr="006A6161" w:rsidR="0051227E">
        <w:t>Committee,</w:t>
      </w:r>
      <w:r w:rsidRPr="006A6161" w:rsidR="00251DA0">
        <w:t xml:space="preserve"> and we have ICAI.</w:t>
      </w:r>
      <w:r w:rsidRPr="006A6161" w:rsidR="00D5307C">
        <w:t xml:space="preserve"> </w:t>
      </w:r>
      <w:r w:rsidRPr="006A6161" w:rsidR="00251DA0">
        <w:t>The UK Government are transparent with IATI and the aid programmes they publish.</w:t>
      </w:r>
      <w:r w:rsidRPr="006A6161" w:rsidR="00D5307C">
        <w:t xml:space="preserve"> </w:t>
      </w:r>
      <w:r w:rsidRPr="006A6161" w:rsidR="00251DA0">
        <w:t>We are all clear about the balance that Ministers are choosing between poverty reduction, commercial interest o</w:t>
      </w:r>
      <w:r w:rsidRPr="006A6161">
        <w:t>r</w:t>
      </w:r>
      <w:r w:rsidRPr="006A6161" w:rsidR="00251DA0">
        <w:t xml:space="preserve"> global public good, so I think it is there to see.</w:t>
      </w:r>
    </w:p>
    <w:p w:rsidR="00251DA0" w:rsidRPr="006A6161" w:rsidP="001818C6">
      <w:pPr>
        <w:pStyle w:val="Answer"/>
      </w:pPr>
      <w:r w:rsidRPr="006A6161">
        <w:t xml:space="preserve">The definition is quite </w:t>
      </w:r>
      <w:r w:rsidRPr="006A6161" w:rsidR="00080D7B">
        <w:t>forgiving</w:t>
      </w:r>
      <w:r w:rsidRPr="006A6161">
        <w:t>.</w:t>
      </w:r>
      <w:r w:rsidRPr="006A6161" w:rsidR="00D5307C">
        <w:t xml:space="preserve"> </w:t>
      </w:r>
      <w:r w:rsidRPr="006A6161">
        <w:t>It allow</w:t>
      </w:r>
      <w:r w:rsidRPr="006A6161" w:rsidR="00380383">
        <w:t>s</w:t>
      </w:r>
      <w:r w:rsidRPr="006A6161">
        <w:t xml:space="preserve"> you to do quite a lot, which is why I am sometimes surprised that the Government</w:t>
      </w:r>
      <w:r w:rsidRPr="006A6161" w:rsidR="00080D7B">
        <w:t xml:space="preserve"> think they w</w:t>
      </w:r>
      <w:r w:rsidRPr="006A6161">
        <w:t xml:space="preserve">ant to broaden the definition even </w:t>
      </w:r>
      <w:r w:rsidRPr="006A6161" w:rsidR="00080D7B">
        <w:t>further</w:t>
      </w:r>
      <w:r w:rsidRPr="006A6161">
        <w:t>.</w:t>
      </w:r>
      <w:r w:rsidRPr="006A6161" w:rsidR="00D5307C">
        <w:t xml:space="preserve"> </w:t>
      </w:r>
      <w:r w:rsidRPr="006A6161">
        <w:t>I do not think</w:t>
      </w:r>
      <w:r w:rsidRPr="006A6161" w:rsidR="00080D7B">
        <w:t xml:space="preserve"> there</w:t>
      </w:r>
      <w:r w:rsidRPr="006A6161">
        <w:t xml:space="preserve"> is much you would wan</w:t>
      </w:r>
      <w:r w:rsidRPr="006A6161" w:rsidR="00080D7B">
        <w:t>t to do that could not fall und</w:t>
      </w:r>
      <w:r w:rsidRPr="006A6161">
        <w:t>er the target.</w:t>
      </w:r>
      <w:r w:rsidRPr="006A6161" w:rsidR="00D5307C">
        <w:t xml:space="preserve"> </w:t>
      </w:r>
      <w:r w:rsidRPr="006A6161">
        <w:t>I think it is reasonably transparent and clear.</w:t>
      </w:r>
      <w:r w:rsidRPr="006A6161" w:rsidR="00D5307C">
        <w:t xml:space="preserve"> </w:t>
      </w:r>
      <w:r w:rsidRPr="006A6161">
        <w:t>The judgments that Ministers are making on the balance between national interests and poverty reduction are not necessarily the ones that we would all take but I do not think the safeguards are the problem.</w:t>
      </w:r>
      <w:r w:rsidRPr="006A6161" w:rsidR="00D5307C">
        <w:t xml:space="preserve"> </w:t>
      </w:r>
      <w:r w:rsidRPr="006A6161">
        <w:t>The judgment is being made and we can see it.</w:t>
      </w:r>
    </w:p>
    <w:p w:rsidR="00251DA0" w:rsidRPr="006A6161" w:rsidP="001818C6">
      <w:pPr>
        <w:pStyle w:val="Question"/>
      </w:pPr>
      <w:sdt>
        <w:sdtPr>
          <w:alias w:val="Member"/>
          <w:tag w:val="&lt;Member mnisId='1396' dodsId='25472'&gt;"/>
          <w:id w:val="388997741"/>
          <w:placeholder>
            <w:docPart w:val="DefaultPlaceholder_1081868574"/>
          </w:placeholder>
          <w:richText/>
        </w:sdtPr>
        <w:sdtContent>
          <w:r w:rsidR="00A22E78">
            <w:rPr>
              <w:b/>
            </w:rPr>
            <w:t>Mr</w:t>
          </w:r>
          <w:r w:rsidRPr="006A6161">
            <w:rPr>
              <w:b/>
            </w:rPr>
            <w:t xml:space="preserve"> Liddell-Grainger:</w:t>
          </w:r>
        </w:sdtContent>
      </w:sdt>
      <w:r w:rsidRPr="006A6161">
        <w:t xml:space="preserve"> Can I come back to James?</w:t>
      </w:r>
      <w:r w:rsidRPr="006A6161" w:rsidR="00D5307C">
        <w:t xml:space="preserve"> </w:t>
      </w:r>
      <w:r w:rsidRPr="006A6161">
        <w:t xml:space="preserve">At the </w:t>
      </w:r>
      <w:r w:rsidRPr="006A6161" w:rsidR="00080D7B">
        <w:t>beginning</w:t>
      </w:r>
      <w:r w:rsidRPr="006A6161">
        <w:t xml:space="preserve"> you talked about the targeting.</w:t>
      </w:r>
      <w:r w:rsidRPr="006A6161" w:rsidR="00D5307C">
        <w:t xml:space="preserve"> </w:t>
      </w:r>
      <w:r w:rsidRPr="006A6161">
        <w:t xml:space="preserve">Do you think that we have </w:t>
      </w:r>
      <w:r w:rsidRPr="006A6161" w:rsidR="00080D7B">
        <w:t>targeted</w:t>
      </w:r>
      <w:r w:rsidRPr="006A6161">
        <w:t xml:space="preserve"> enough through the Act to make sure that money we put aside—Ian, you mentioned it as well—goes to the poorest and most vulnerable?</w:t>
      </w:r>
      <w:r w:rsidRPr="006A6161" w:rsidR="00D5307C">
        <w:t xml:space="preserve"> </w:t>
      </w:r>
      <w:r w:rsidRPr="006A6161">
        <w:t xml:space="preserve">Do we need </w:t>
      </w:r>
      <w:r w:rsidRPr="006A6161" w:rsidR="001A22AB">
        <w:t>to</w:t>
      </w:r>
      <w:r w:rsidRPr="006A6161">
        <w:t xml:space="preserve"> do more of a guarantee?</w:t>
      </w:r>
      <w:r w:rsidRPr="006A6161" w:rsidR="00D5307C">
        <w:t xml:space="preserve"> </w:t>
      </w:r>
      <w:r w:rsidRPr="006A6161">
        <w:t>We are talking about targeting.</w:t>
      </w:r>
      <w:r w:rsidRPr="006A6161" w:rsidR="00D5307C">
        <w:t xml:space="preserve"> </w:t>
      </w:r>
      <w:r w:rsidRPr="006A6161">
        <w:t>Do we need to go further?</w:t>
      </w:r>
    </w:p>
    <w:p w:rsidR="001A22AB" w:rsidRPr="006A6161" w:rsidP="001818C6">
      <w:pPr>
        <w:pStyle w:val="Answer"/>
      </w:pPr>
      <w:sdt>
        <w:sdtPr>
          <w:alias w:val="Witness"/>
          <w:id w:val="-189984530"/>
          <w:placeholder>
            <w:docPart w:val="DefaultPlaceholder_1081868574"/>
          </w:placeholder>
          <w:richText/>
        </w:sdtPr>
        <w:sdtContent>
          <w:r w:rsidRPr="006A6161" w:rsidR="00251DA0">
            <w:rPr>
              <w:b/>
              <w:i/>
            </w:rPr>
            <w:t>James Rogers:</w:t>
          </w:r>
        </w:sdtContent>
      </w:sdt>
      <w:r w:rsidRPr="006A6161" w:rsidR="00251DA0">
        <w:t xml:space="preserve"> I do not think necessarily we do</w:t>
      </w:r>
      <w:r w:rsidRPr="006A6161" w:rsidR="00380383">
        <w:t>. M</w:t>
      </w:r>
      <w:r w:rsidRPr="006A6161" w:rsidR="00251DA0">
        <w:t>y understanding of international development is perhaps broader than some other people</w:t>
      </w:r>
      <w:r w:rsidR="006A6161">
        <w:t>’</w:t>
      </w:r>
      <w:r w:rsidRPr="006A6161" w:rsidR="00251DA0">
        <w:t>s.</w:t>
      </w:r>
      <w:r w:rsidRPr="006A6161" w:rsidR="00D5307C">
        <w:t xml:space="preserve"> </w:t>
      </w:r>
      <w:r w:rsidRPr="006A6161" w:rsidR="00251DA0">
        <w:t>I think that the attention that we give to trying to alleviate extreme poverty in a material sense needs to be rethought</w:t>
      </w:r>
      <w:r w:rsidRPr="006A6161" w:rsidR="00380383">
        <w:t>. I</w:t>
      </w:r>
      <w:r w:rsidRPr="006A6161" w:rsidR="00251DA0">
        <w:t xml:space="preserve">n the changing global conditions that I identified earlier, we will </w:t>
      </w:r>
      <w:r w:rsidRPr="006A6161" w:rsidR="006259A3">
        <w:t xml:space="preserve">increasingly </w:t>
      </w:r>
      <w:r w:rsidRPr="006A6161" w:rsidR="00251DA0">
        <w:t xml:space="preserve">see countries like Russia and China seeking to completely rewrite and completely transform </w:t>
      </w:r>
      <w:r w:rsidRPr="006A6161" w:rsidR="00251DA0">
        <w:t>the rules of the game within their respective regions.</w:t>
      </w:r>
      <w:r w:rsidRPr="006A6161" w:rsidR="00D5307C">
        <w:t xml:space="preserve"> </w:t>
      </w:r>
      <w:r w:rsidRPr="006A6161" w:rsidR="00251DA0">
        <w:t>I am not sure under those circumstances</w:t>
      </w:r>
      <w:r w:rsidRPr="006A6161" w:rsidR="00380383">
        <w:t xml:space="preserve"> that</w:t>
      </w:r>
      <w:r w:rsidRPr="006A6161" w:rsidR="00251DA0">
        <w:t xml:space="preserve"> the spread of </w:t>
      </w:r>
      <w:r w:rsidRPr="006A6161" w:rsidR="00080D7B">
        <w:t>authoritarian</w:t>
      </w:r>
      <w:r w:rsidRPr="006A6161" w:rsidR="00251DA0">
        <w:t xml:space="preserve"> </w:t>
      </w:r>
      <w:r w:rsidRPr="006A6161" w:rsidR="00380383">
        <w:t>g</w:t>
      </w:r>
      <w:r w:rsidRPr="006A6161" w:rsidR="00251DA0">
        <w:t>overnment is in anyone</w:t>
      </w:r>
      <w:r w:rsidR="006A6161">
        <w:t>’</w:t>
      </w:r>
      <w:r w:rsidRPr="006A6161" w:rsidR="00251DA0">
        <w:t>s interests,</w:t>
      </w:r>
      <w:r w:rsidRPr="006A6161" w:rsidR="00080D7B">
        <w:t xml:space="preserve"> </w:t>
      </w:r>
      <w:r w:rsidRPr="006A6161" w:rsidR="00251DA0">
        <w:t>even those who</w:t>
      </w:r>
      <w:r w:rsidRPr="006A6161" w:rsidR="00380383">
        <w:t xml:space="preserve"> are</w:t>
      </w:r>
      <w:r w:rsidRPr="006A6161" w:rsidR="00251DA0">
        <w:t xml:space="preserve"> </w:t>
      </w:r>
      <w:r w:rsidRPr="006A6161">
        <w:t>potentially</w:t>
      </w:r>
      <w:r w:rsidRPr="006A6161" w:rsidR="00380383">
        <w:t xml:space="preserve"> </w:t>
      </w:r>
      <w:r w:rsidRPr="006A6161" w:rsidR="00251DA0">
        <w:t>the poorest and most vulnerable people in the world.</w:t>
      </w:r>
      <w:r w:rsidRPr="006A6161" w:rsidR="00D5307C">
        <w:t xml:space="preserve"> </w:t>
      </w:r>
      <w:r w:rsidRPr="006A6161" w:rsidR="00251DA0">
        <w:t>It certainl</w:t>
      </w:r>
      <w:r w:rsidRPr="006A6161" w:rsidR="00380383">
        <w:t xml:space="preserve">y </w:t>
      </w:r>
      <w:r w:rsidRPr="006A6161" w:rsidR="00251DA0">
        <w:t>is not in our interests either.</w:t>
      </w:r>
    </w:p>
    <w:p w:rsidR="00251DA0" w:rsidRPr="006A6161" w:rsidP="001818C6">
      <w:pPr>
        <w:pStyle w:val="Answer"/>
      </w:pPr>
      <w:r w:rsidRPr="006A6161">
        <w:t>W</w:t>
      </w:r>
      <w:r w:rsidRPr="006A6161">
        <w:t xml:space="preserve">e need to </w:t>
      </w:r>
      <w:r w:rsidRPr="006A6161" w:rsidR="00080D7B">
        <w:t>focus</w:t>
      </w:r>
      <w:r w:rsidRPr="006A6161">
        <w:t xml:space="preserve"> more on the </w:t>
      </w:r>
      <w:r w:rsidRPr="006A6161" w:rsidR="00080D7B">
        <w:t>impact</w:t>
      </w:r>
      <w:r w:rsidRPr="006A6161">
        <w:t xml:space="preserve"> that those countries are going to have and are already having through their own programmes</w:t>
      </w:r>
      <w:r w:rsidRPr="006A6161" w:rsidR="001A22AB">
        <w:t>, which</w:t>
      </w:r>
      <w:r w:rsidRPr="006A6161">
        <w:t xml:space="preserve"> are very d</w:t>
      </w:r>
      <w:r w:rsidR="006259A3">
        <w:t>ifferent from</w:t>
      </w:r>
      <w:r w:rsidRPr="006A6161">
        <w:t xml:space="preserve"> ours.</w:t>
      </w:r>
      <w:r w:rsidRPr="006A6161" w:rsidR="00D5307C">
        <w:t xml:space="preserve"> </w:t>
      </w:r>
      <w:r w:rsidRPr="006A6161">
        <w:t xml:space="preserve">Instead we need to think about how we </w:t>
      </w:r>
      <w:r w:rsidRPr="006A6161" w:rsidR="001A22AB">
        <w:t>can</w:t>
      </w:r>
      <w:r w:rsidRPr="006A6161">
        <w:t xml:space="preserve"> push back against them.</w:t>
      </w:r>
      <w:r w:rsidRPr="006A6161" w:rsidR="00D5307C">
        <w:t xml:space="preserve"> </w:t>
      </w:r>
      <w:r w:rsidRPr="006A6161">
        <w:t xml:space="preserve">I would like to see much more attention given to the promotion of democracy and good governance rather than </w:t>
      </w:r>
      <w:r w:rsidRPr="006A6161" w:rsidR="00080D7B">
        <w:t>focus</w:t>
      </w:r>
      <w:r w:rsidRPr="006A6161">
        <w:t xml:space="preserve"> on </w:t>
      </w:r>
      <w:r w:rsidRPr="006A6161" w:rsidR="00080D7B">
        <w:t>extreme</w:t>
      </w:r>
      <w:r w:rsidRPr="006A6161">
        <w:t xml:space="preserve"> poverty in a limit</w:t>
      </w:r>
      <w:r w:rsidRPr="006A6161" w:rsidR="001A22AB">
        <w:t>ed</w:t>
      </w:r>
      <w:r w:rsidRPr="006A6161">
        <w:t xml:space="preserve"> material </w:t>
      </w:r>
      <w:r w:rsidRPr="006A6161" w:rsidR="00080D7B">
        <w:t>sense</w:t>
      </w:r>
      <w:r w:rsidRPr="006A6161">
        <w:t>.</w:t>
      </w:r>
      <w:r w:rsidRPr="006A6161" w:rsidR="00D5307C">
        <w:t xml:space="preserve"> </w:t>
      </w:r>
      <w:r w:rsidRPr="006A6161" w:rsidR="002478E2">
        <w:t>I think we</w:t>
      </w:r>
      <w:r w:rsidRPr="006A6161">
        <w:t xml:space="preserve"> need to do</w:t>
      </w:r>
      <w:r w:rsidRPr="006A6161" w:rsidR="002478E2">
        <w:t xml:space="preserve"> that</w:t>
      </w:r>
      <w:r w:rsidRPr="006A6161">
        <w:t xml:space="preserve">, understanding that </w:t>
      </w:r>
      <w:r w:rsidRPr="006A6161" w:rsidR="001A22AB">
        <w:t>t</w:t>
      </w:r>
      <w:r w:rsidRPr="006A6161">
        <w:t xml:space="preserve">his is an </w:t>
      </w:r>
      <w:r w:rsidRPr="006A6161" w:rsidR="00080D7B">
        <w:t>increasingly</w:t>
      </w:r>
      <w:r w:rsidRPr="006A6161">
        <w:t xml:space="preserve"> competitive international environment.</w:t>
      </w:r>
      <w:r w:rsidRPr="006A6161" w:rsidR="00D5307C">
        <w:t xml:space="preserve"> </w:t>
      </w:r>
      <w:r w:rsidRPr="006A6161" w:rsidR="00080D7B">
        <w:t>Unless</w:t>
      </w:r>
      <w:r w:rsidRPr="006A6161">
        <w:t xml:space="preserve"> we understand that, we are at a structural disadvantage.</w:t>
      </w:r>
    </w:p>
    <w:p w:rsidR="001A22AB" w:rsidRPr="006A6161" w:rsidP="001818C6">
      <w:pPr>
        <w:pStyle w:val="Question"/>
      </w:pPr>
      <w:sdt>
        <w:sdtPr>
          <w:alias w:val="Member"/>
          <w:tag w:val="&lt;Member mnisId='1451' dodsId='25783'&gt;"/>
          <w:id w:val="15894660"/>
          <w:placeholder>
            <w:docPart w:val="DefaultPlaceholder_1081868574"/>
          </w:placeholder>
          <w:richText/>
        </w:sdtPr>
        <w:sdtContent>
          <w:r w:rsidR="00F87D0F">
            <w:rPr>
              <w:b/>
            </w:rPr>
            <w:t>Richard Bacon</w:t>
          </w:r>
          <w:r w:rsidRPr="006A6161" w:rsidR="00251DA0">
            <w:rPr>
              <w:b/>
            </w:rPr>
            <w:t>:</w:t>
          </w:r>
        </w:sdtContent>
      </w:sdt>
      <w:r w:rsidRPr="006A6161" w:rsidR="00251DA0">
        <w:t xml:space="preserve"> Dr Mawdsley, I would like to go back to something you said at the </w:t>
      </w:r>
      <w:r w:rsidRPr="006A6161" w:rsidR="00080D7B">
        <w:t>beginning</w:t>
      </w:r>
      <w:r w:rsidRPr="006A6161" w:rsidR="00251DA0">
        <w:t>.</w:t>
      </w:r>
      <w:r w:rsidRPr="006A6161" w:rsidR="00D5307C">
        <w:t xml:space="preserve"> </w:t>
      </w:r>
      <w:r w:rsidRPr="006A6161" w:rsidR="00251DA0">
        <w:t xml:space="preserve">The problem of landing your departmental budget, whether or not you have the legal protection or incubus, </w:t>
      </w:r>
      <w:r w:rsidRPr="006A6161" w:rsidR="00080D7B">
        <w:t>depending</w:t>
      </w:r>
      <w:r w:rsidRPr="006A6161" w:rsidR="00251DA0">
        <w:t xml:space="preserve"> on your </w:t>
      </w:r>
      <w:r w:rsidRPr="006A6161" w:rsidR="00080D7B">
        <w:t>point of view</w:t>
      </w:r>
      <w:r w:rsidRPr="006A6161" w:rsidR="00251DA0">
        <w:t>, of a statutory percentage of GNI</w:t>
      </w:r>
      <w:r w:rsidRPr="006A6161" w:rsidR="000D60D7">
        <w:t>, exists anyway.</w:t>
      </w:r>
      <w:r w:rsidRPr="006A6161" w:rsidR="00D5307C">
        <w:t xml:space="preserve"> </w:t>
      </w:r>
      <w:r w:rsidRPr="006A6161" w:rsidR="000D60D7">
        <w:t xml:space="preserve">It was Patricia </w:t>
      </w:r>
      <w:r w:rsidRPr="006A6161" w:rsidR="00080D7B">
        <w:t>Hewitt</w:t>
      </w:r>
      <w:r w:rsidRPr="006A6161" w:rsidR="000D60D7">
        <w:t xml:space="preserve"> who said that landing a jumbo jet on a postage stamp was like </w:t>
      </w:r>
      <w:r w:rsidRPr="006A6161" w:rsidR="00080D7B">
        <w:t>running</w:t>
      </w:r>
      <w:r w:rsidRPr="006A6161" w:rsidR="000D60D7">
        <w:t xml:space="preserve"> the NHS budget.</w:t>
      </w:r>
      <w:r w:rsidRPr="006A6161" w:rsidR="00D5307C">
        <w:t xml:space="preserve"> </w:t>
      </w:r>
      <w:r w:rsidRPr="006A6161" w:rsidR="000D60D7">
        <w:t xml:space="preserve">Can I be clear </w:t>
      </w:r>
      <w:r w:rsidRPr="006A6161" w:rsidR="002478E2">
        <w:t>about what</w:t>
      </w:r>
      <w:r w:rsidRPr="006A6161" w:rsidR="000D60D7">
        <w:t xml:space="preserve"> you are </w:t>
      </w:r>
      <w:r w:rsidRPr="006A6161" w:rsidR="00080D7B">
        <w:t>saying</w:t>
      </w:r>
      <w:r w:rsidRPr="006A6161" w:rsidR="000D60D7">
        <w:t xml:space="preserve"> and what you are not saying?</w:t>
      </w:r>
      <w:r w:rsidRPr="006A6161" w:rsidR="00D5307C">
        <w:t xml:space="preserve"> </w:t>
      </w:r>
      <w:r w:rsidRPr="006A6161" w:rsidR="000D60D7">
        <w:t xml:space="preserve">You mentioned targets and how they can </w:t>
      </w:r>
      <w:r w:rsidRPr="006A6161" w:rsidR="00080D7B">
        <w:t>cause</w:t>
      </w:r>
      <w:r w:rsidRPr="006A6161" w:rsidR="000D60D7">
        <w:t xml:space="preserve"> problems.</w:t>
      </w:r>
      <w:r w:rsidRPr="006A6161" w:rsidR="00D5307C">
        <w:t xml:space="preserve"> </w:t>
      </w:r>
      <w:r w:rsidRPr="006A6161" w:rsidR="000D60D7">
        <w:t xml:space="preserve">There are </w:t>
      </w:r>
      <w:r w:rsidRPr="006A6161" w:rsidR="002478E2">
        <w:t>a lot</w:t>
      </w:r>
      <w:r w:rsidRPr="006A6161" w:rsidR="000D60D7">
        <w:t xml:space="preserve"> of people who think targets cause problems in lots of different domains.</w:t>
      </w:r>
      <w:r w:rsidRPr="006A6161" w:rsidR="00D5307C">
        <w:t xml:space="preserve"> </w:t>
      </w:r>
      <w:r w:rsidRPr="006A6161" w:rsidR="000D60D7">
        <w:t>I have a particular concern about the absorption capacity in many countries</w:t>
      </w:r>
      <w:r w:rsidRPr="006A6161" w:rsidR="002478E2">
        <w:t>. If</w:t>
      </w:r>
      <w:r w:rsidRPr="006A6161" w:rsidR="000D60D7">
        <w:t xml:space="preserve"> we have a growing </w:t>
      </w:r>
      <w:r w:rsidRPr="006A6161" w:rsidR="00080D7B">
        <w:t>economy</w:t>
      </w:r>
      <w:r w:rsidRPr="006A6161">
        <w:t>—which</w:t>
      </w:r>
      <w:r w:rsidRPr="006A6161" w:rsidR="000D60D7">
        <w:t xml:space="preserve"> does not look like it is going to be a problem in the </w:t>
      </w:r>
      <w:r w:rsidRPr="006A6161" w:rsidR="00080D7B">
        <w:t>near</w:t>
      </w:r>
      <w:r w:rsidRPr="006A6161" w:rsidR="000D60D7">
        <w:t xml:space="preserve"> </w:t>
      </w:r>
      <w:r w:rsidRPr="006A6161" w:rsidR="00080D7B">
        <w:t>future</w:t>
      </w:r>
      <w:r w:rsidRPr="006A6161">
        <w:t>—</w:t>
      </w:r>
      <w:r w:rsidRPr="006A6161" w:rsidR="000D60D7">
        <w:t xml:space="preserve">you have a need to spend extra all </w:t>
      </w:r>
      <w:r w:rsidRPr="006A6161" w:rsidR="00080D7B">
        <w:t>of</w:t>
      </w:r>
      <w:r w:rsidRPr="006A6161" w:rsidR="000D60D7">
        <w:t xml:space="preserve"> a </w:t>
      </w:r>
      <w:r w:rsidRPr="006A6161" w:rsidR="00080D7B">
        <w:t>sudden</w:t>
      </w:r>
      <w:r w:rsidRPr="006A6161" w:rsidR="000D60D7">
        <w:t xml:space="preserve"> within a specified time.</w:t>
      </w:r>
      <w:r w:rsidRPr="006A6161" w:rsidR="00D5307C">
        <w:t xml:space="preserve"> </w:t>
      </w:r>
      <w:r w:rsidRPr="006A6161" w:rsidR="000D60D7">
        <w:t>I can see that being a big problem.</w:t>
      </w:r>
    </w:p>
    <w:p w:rsidR="000D60D7" w:rsidRPr="006A6161" w:rsidP="001818C6">
      <w:pPr>
        <w:pStyle w:val="Question"/>
        <w:numPr>
          <w:ilvl w:val="0"/>
          <w:numId w:val="0"/>
        </w:numPr>
        <w:ind w:left="794"/>
      </w:pPr>
      <w:r w:rsidRPr="006A6161">
        <w:t>What are you saying generally?</w:t>
      </w:r>
      <w:r w:rsidRPr="006A6161" w:rsidR="00D5307C">
        <w:t xml:space="preserve"> </w:t>
      </w:r>
      <w:r w:rsidRPr="006A6161">
        <w:t>I noticed that your CV refers to your interest in donor exit and also in the private-sector-led growth agenda.</w:t>
      </w:r>
      <w:r w:rsidRPr="006A6161" w:rsidR="00D5307C">
        <w:t xml:space="preserve"> </w:t>
      </w:r>
      <w:r w:rsidRPr="006A6161">
        <w:t>I do not want to put words into your mouth.</w:t>
      </w:r>
      <w:r w:rsidRPr="006A6161" w:rsidR="00D5307C">
        <w:t xml:space="preserve"> </w:t>
      </w:r>
      <w:r w:rsidRPr="006A6161">
        <w:t>Are you</w:t>
      </w:r>
      <w:r w:rsidRPr="006A6161" w:rsidR="00080D7B">
        <w:t xml:space="preserve"> </w:t>
      </w:r>
      <w:r w:rsidRPr="006A6161">
        <w:t>saying that by definition having this kind of structural target embedded in the legislation makes things worse</w:t>
      </w:r>
      <w:r w:rsidR="006259A3">
        <w:t>,</w:t>
      </w:r>
      <w:r w:rsidRPr="006A6161">
        <w:t xml:space="preserve"> or a</w:t>
      </w:r>
      <w:r w:rsidRPr="006A6161" w:rsidR="00080D7B">
        <w:t xml:space="preserve">re you saying it is a good </w:t>
      </w:r>
      <w:r w:rsidRPr="006A6161" w:rsidR="0051227E">
        <w:t>thing,</w:t>
      </w:r>
      <w:r w:rsidRPr="006A6161">
        <w:t xml:space="preserve"> but we need special thought and safeguards around it</w:t>
      </w:r>
      <w:r w:rsidRPr="006A6161" w:rsidR="002478E2">
        <w:t>?</w:t>
      </w:r>
    </w:p>
    <w:p w:rsidR="001A22AB" w:rsidRPr="006A6161" w:rsidP="001818C6">
      <w:pPr>
        <w:pStyle w:val="Answer"/>
      </w:pPr>
      <w:sdt>
        <w:sdtPr>
          <w:alias w:val="Witness"/>
          <w:id w:val="-1417554802"/>
          <w:placeholder>
            <w:docPart w:val="DefaultPlaceholder_1081868574"/>
          </w:placeholder>
          <w:richText/>
        </w:sdtPr>
        <w:sdtContent>
          <w:r w:rsidRPr="006A6161" w:rsidR="000D60D7">
            <w:rPr>
              <w:b/>
              <w:i/>
            </w:rPr>
            <w:t>Dr Mawdsley:</w:t>
          </w:r>
        </w:sdtContent>
      </w:sdt>
      <w:r w:rsidRPr="006A6161" w:rsidR="000D60D7">
        <w:t xml:space="preserve"> Thanks for the correct attribution.</w:t>
      </w:r>
      <w:r w:rsidRPr="006A6161" w:rsidR="00D5307C">
        <w:t xml:space="preserve"> </w:t>
      </w:r>
      <w:r w:rsidRPr="006A6161" w:rsidR="000D60D7">
        <w:t xml:space="preserve">It is a generic accountancy issue </w:t>
      </w:r>
      <w:r w:rsidRPr="006A6161" w:rsidR="00080D7B">
        <w:t>within</w:t>
      </w:r>
      <w:r w:rsidRPr="006A6161" w:rsidR="000D60D7">
        <w:t xml:space="preserve"> Government, full stop.</w:t>
      </w:r>
      <w:r w:rsidRPr="006A6161" w:rsidR="00D5307C">
        <w:t xml:space="preserve"> </w:t>
      </w:r>
      <w:r w:rsidRPr="006A6161" w:rsidR="000D60D7">
        <w:t xml:space="preserve">It would be interesting, </w:t>
      </w:r>
      <w:r w:rsidRPr="006A6161">
        <w:t xml:space="preserve">in </w:t>
      </w:r>
      <w:r w:rsidRPr="006A6161" w:rsidR="000D60D7">
        <w:t>a very big Government project</w:t>
      </w:r>
      <w:r w:rsidR="005E0D4A">
        <w:t>,</w:t>
      </w:r>
      <w:r w:rsidRPr="006A6161" w:rsidR="000D60D7">
        <w:t xml:space="preserve"> to try to find a different way of doing that sort of accountancy project and budgeting.</w:t>
      </w:r>
      <w:r w:rsidRPr="006A6161" w:rsidR="00D5307C">
        <w:t xml:space="preserve"> </w:t>
      </w:r>
      <w:r w:rsidRPr="006A6161" w:rsidR="000D60D7">
        <w:t>You are quite right that is across Government and not just ODA.</w:t>
      </w:r>
      <w:r w:rsidRPr="006A6161" w:rsidR="00D5307C">
        <w:t xml:space="preserve"> </w:t>
      </w:r>
      <w:r w:rsidRPr="006A6161" w:rsidR="000D60D7">
        <w:t xml:space="preserve">Of course, ODA is very </w:t>
      </w:r>
      <w:r w:rsidRPr="006A6161" w:rsidR="00080D7B">
        <w:t>physical</w:t>
      </w:r>
      <w:r w:rsidRPr="006A6161" w:rsidR="000D60D7">
        <w:t>.</w:t>
      </w:r>
      <w:r w:rsidRPr="006A6161" w:rsidR="00D5307C">
        <w:t xml:space="preserve"> </w:t>
      </w:r>
      <w:r w:rsidRPr="006A6161" w:rsidR="000D60D7">
        <w:t xml:space="preserve">You have </w:t>
      </w:r>
      <w:r w:rsidRPr="006A6161" w:rsidR="000D60D7">
        <w:rPr>
          <w:i/>
        </w:rPr>
        <w:t xml:space="preserve">The </w:t>
      </w:r>
      <w:r w:rsidRPr="006A6161" w:rsidR="00080D7B">
        <w:rPr>
          <w:i/>
        </w:rPr>
        <w:t>Daily</w:t>
      </w:r>
      <w:r w:rsidRPr="006A6161" w:rsidR="000D60D7">
        <w:rPr>
          <w:i/>
        </w:rPr>
        <w:t xml:space="preserve"> Mail</w:t>
      </w:r>
      <w:r w:rsidR="005E0D4A">
        <w:rPr>
          <w:iCs/>
        </w:rPr>
        <w:t>,</w:t>
      </w:r>
      <w:r w:rsidRPr="006A6161" w:rsidR="000D60D7">
        <w:t xml:space="preserve"> seriously and still to this day</w:t>
      </w:r>
      <w:r w:rsidRPr="006A6161">
        <w:t>,</w:t>
      </w:r>
      <w:r w:rsidRPr="006A6161" w:rsidR="000D60D7">
        <w:t xml:space="preserve"> breathing down one</w:t>
      </w:r>
      <w:r w:rsidR="006A6161">
        <w:t>’</w:t>
      </w:r>
      <w:r w:rsidRPr="006A6161" w:rsidR="000D60D7">
        <w:t xml:space="preserve">s neck and, quite </w:t>
      </w:r>
      <w:r w:rsidRPr="006A6161" w:rsidR="00080D7B">
        <w:t>properly</w:t>
      </w:r>
      <w:r w:rsidRPr="006A6161">
        <w:t>,</w:t>
      </w:r>
      <w:r w:rsidRPr="006A6161" w:rsidR="000D60D7">
        <w:t xml:space="preserve"> ICAI and NAO holding up </w:t>
      </w:r>
      <w:r w:rsidRPr="006A6161" w:rsidR="00080D7B">
        <w:t>reaching</w:t>
      </w:r>
      <w:r w:rsidRPr="006A6161" w:rsidR="000D60D7">
        <w:t xml:space="preserve"> 0.7% on the other hand.</w:t>
      </w:r>
      <w:r w:rsidRPr="006A6161" w:rsidR="00D5307C">
        <w:t xml:space="preserve"> </w:t>
      </w:r>
      <w:r w:rsidRPr="006A6161" w:rsidR="000D60D7">
        <w:t>That is one set of issues.</w:t>
      </w:r>
    </w:p>
    <w:p w:rsidR="001A22AB" w:rsidRPr="006A6161" w:rsidP="001818C6">
      <w:pPr>
        <w:pStyle w:val="Answer"/>
      </w:pPr>
      <w:r w:rsidRPr="006A6161">
        <w:t xml:space="preserve">The other set of </w:t>
      </w:r>
      <w:r w:rsidRPr="006A6161" w:rsidR="00080D7B">
        <w:t>issues</w:t>
      </w:r>
      <w:r w:rsidRPr="006A6161">
        <w:t xml:space="preserve"> is what we do within it.</w:t>
      </w:r>
      <w:r w:rsidRPr="006A6161" w:rsidR="00D5307C">
        <w:t xml:space="preserve"> </w:t>
      </w:r>
      <w:r w:rsidRPr="006A6161">
        <w:t xml:space="preserve">Ian is right and </w:t>
      </w:r>
      <w:r w:rsidRPr="006A6161" w:rsidR="00E0456D">
        <w:t>DfID</w:t>
      </w:r>
      <w:r w:rsidRPr="006A6161">
        <w:t xml:space="preserve"> has </w:t>
      </w:r>
      <w:r w:rsidRPr="006A6161" w:rsidR="00080D7B">
        <w:t>done</w:t>
      </w:r>
      <w:r w:rsidRPr="006A6161">
        <w:t xml:space="preserve"> very well, support</w:t>
      </w:r>
      <w:r w:rsidRPr="006A6161">
        <w:t>ed</w:t>
      </w:r>
      <w:r w:rsidRPr="006A6161">
        <w:t xml:space="preserve"> by ICAI, this Committee and other institutions around British development</w:t>
      </w:r>
      <w:r w:rsidRPr="006A6161">
        <w:t>,</w:t>
      </w:r>
      <w:r w:rsidRPr="006A6161">
        <w:t xml:space="preserve"> to hold to the principles of poverty reduction.</w:t>
      </w:r>
      <w:r w:rsidRPr="006A6161" w:rsidR="00D5307C">
        <w:t xml:space="preserve"> </w:t>
      </w:r>
      <w:r w:rsidRPr="006A6161">
        <w:t xml:space="preserve">I am less sanguine than </w:t>
      </w:r>
      <w:r w:rsidRPr="006A6161" w:rsidR="00080D7B">
        <w:t>Ian</w:t>
      </w:r>
      <w:r w:rsidRPr="006A6161">
        <w:t xml:space="preserve"> about the </w:t>
      </w:r>
      <w:r w:rsidRPr="006A6161" w:rsidR="00080D7B">
        <w:t>hollowing</w:t>
      </w:r>
      <w:r w:rsidRPr="006A6161">
        <w:t xml:space="preserve"> out.</w:t>
      </w:r>
      <w:r w:rsidRPr="006A6161" w:rsidR="00D5307C">
        <w:t xml:space="preserve"> </w:t>
      </w:r>
      <w:r w:rsidRPr="006A6161">
        <w:t xml:space="preserve">I do think that is happening and I would be very </w:t>
      </w:r>
      <w:r w:rsidRPr="006A6161" w:rsidR="00080D7B">
        <w:t>happy</w:t>
      </w:r>
      <w:r w:rsidRPr="006A6161">
        <w:t xml:space="preserve"> to say more about that.</w:t>
      </w:r>
      <w:r w:rsidRPr="006A6161" w:rsidR="00D5307C">
        <w:t xml:space="preserve"> </w:t>
      </w:r>
      <w:r w:rsidRPr="006A6161">
        <w:t>I particular</w:t>
      </w:r>
      <w:r w:rsidRPr="006A6161">
        <w:t>ly</w:t>
      </w:r>
      <w:r w:rsidRPr="006A6161">
        <w:t xml:space="preserve"> do not think we just need </w:t>
      </w:r>
      <w:r w:rsidRPr="006A6161" w:rsidR="00080D7B">
        <w:t>to</w:t>
      </w:r>
      <w:r w:rsidRPr="006A6161">
        <w:t xml:space="preserve"> frame this </w:t>
      </w:r>
      <w:r w:rsidRPr="006A6161" w:rsidR="00734632">
        <w:t>as</w:t>
      </w:r>
      <w:r w:rsidRPr="006A6161">
        <w:t xml:space="preserve"> being bad for poor </w:t>
      </w:r>
      <w:r w:rsidRPr="006A6161" w:rsidR="00080D7B">
        <w:t xml:space="preserve">people </w:t>
      </w:r>
      <w:r w:rsidRPr="006A6161">
        <w:t xml:space="preserve">in </w:t>
      </w:r>
      <w:r w:rsidRPr="006A6161">
        <w:t>poor countries.</w:t>
      </w:r>
      <w:r w:rsidRPr="006A6161" w:rsidR="00D5307C">
        <w:t xml:space="preserve"> </w:t>
      </w:r>
      <w:r w:rsidRPr="006A6161">
        <w:t>The real danger is that we do neither thing well.</w:t>
      </w:r>
      <w:r w:rsidRPr="006A6161" w:rsidR="00D5307C">
        <w:t xml:space="preserve"> </w:t>
      </w:r>
      <w:r w:rsidRPr="006A6161">
        <w:t>For example, if we are doing security strategy, it can work very well.</w:t>
      </w:r>
      <w:r w:rsidRPr="006A6161" w:rsidR="00D5307C">
        <w:t xml:space="preserve"> </w:t>
      </w:r>
      <w:r w:rsidRPr="006A6161">
        <w:t xml:space="preserve">It has worked very well in some </w:t>
      </w:r>
      <w:r w:rsidRPr="006A6161" w:rsidR="00080D7B">
        <w:t>places</w:t>
      </w:r>
      <w:r w:rsidRPr="006A6161">
        <w:t xml:space="preserve"> like Sierra Leone.</w:t>
      </w:r>
      <w:r w:rsidRPr="006A6161" w:rsidR="00D5307C">
        <w:t xml:space="preserve"> </w:t>
      </w:r>
      <w:r w:rsidRPr="006A6161">
        <w:t xml:space="preserve">It has </w:t>
      </w:r>
      <w:r w:rsidRPr="006A6161" w:rsidR="00080D7B">
        <w:t>worked</w:t>
      </w:r>
      <w:r w:rsidRPr="006A6161">
        <w:t xml:space="preserve"> terribly in other </w:t>
      </w:r>
      <w:r w:rsidRPr="006A6161" w:rsidR="00080D7B">
        <w:t>places</w:t>
      </w:r>
      <w:r w:rsidRPr="006A6161">
        <w:t>.</w:t>
      </w:r>
      <w:r w:rsidRPr="006A6161" w:rsidR="00D5307C">
        <w:t xml:space="preserve"> </w:t>
      </w:r>
      <w:r w:rsidRPr="006A6161">
        <w:t>For other</w:t>
      </w:r>
      <w:r w:rsidRPr="006A6161" w:rsidR="00080D7B">
        <w:t xml:space="preserve"> dono</w:t>
      </w:r>
      <w:r w:rsidRPr="006A6161">
        <w:t xml:space="preserve">rs this is true too, in Afghanistan and </w:t>
      </w:r>
      <w:r w:rsidRPr="006A6161" w:rsidR="00080D7B">
        <w:t>elsewhere</w:t>
      </w:r>
      <w:r w:rsidRPr="006A6161">
        <w:t>.</w:t>
      </w:r>
    </w:p>
    <w:p w:rsidR="001A22AB" w:rsidRPr="006A6161" w:rsidP="001818C6">
      <w:pPr>
        <w:pStyle w:val="Answer"/>
      </w:pPr>
      <w:r w:rsidRPr="006A6161">
        <w:t xml:space="preserve">I work a lot in India </w:t>
      </w:r>
      <w:r w:rsidRPr="006A6161" w:rsidR="00734632">
        <w:t xml:space="preserve">where </w:t>
      </w:r>
      <w:r w:rsidRPr="006A6161">
        <w:t xml:space="preserve">there is a very strong </w:t>
      </w:r>
      <w:r w:rsidRPr="006A6161" w:rsidR="00080D7B">
        <w:t>dimension</w:t>
      </w:r>
      <w:r w:rsidRPr="006A6161">
        <w:t xml:space="preserve"> of economic </w:t>
      </w:r>
      <w:r w:rsidRPr="006A6161" w:rsidR="00080D7B">
        <w:t>diplomacy</w:t>
      </w:r>
      <w:r w:rsidRPr="006A6161">
        <w:t>.</w:t>
      </w:r>
      <w:r w:rsidRPr="006A6161" w:rsidR="00D5307C">
        <w:t xml:space="preserve"> </w:t>
      </w:r>
      <w:r w:rsidRPr="006A6161" w:rsidR="00080D7B">
        <w:t>Basically</w:t>
      </w:r>
      <w:r w:rsidRPr="006A6161" w:rsidR="00734632">
        <w:t>,</w:t>
      </w:r>
      <w:r w:rsidRPr="006A6161" w:rsidR="00080D7B">
        <w:t xml:space="preserve"> </w:t>
      </w:r>
      <w:r w:rsidRPr="006A6161">
        <w:t>we want to look a lot more like Japan.</w:t>
      </w:r>
      <w:r w:rsidRPr="006A6161" w:rsidR="00D5307C">
        <w:t xml:space="preserve"> </w:t>
      </w:r>
      <w:r w:rsidRPr="006A6161">
        <w:t xml:space="preserve">The Indian </w:t>
      </w:r>
      <w:r w:rsidRPr="006A6161">
        <w:t>c</w:t>
      </w:r>
      <w:r w:rsidRPr="006A6161">
        <w:t xml:space="preserve">entral </w:t>
      </w:r>
      <w:r w:rsidRPr="006A6161" w:rsidR="00734632">
        <w:t>g</w:t>
      </w:r>
      <w:r w:rsidRPr="006A6161">
        <w:t xml:space="preserve">overnment welcomes </w:t>
      </w:r>
      <w:r w:rsidRPr="006A6161" w:rsidR="00080D7B">
        <w:t>Japan</w:t>
      </w:r>
      <w:r w:rsidR="006A6161">
        <w:t>’</w:t>
      </w:r>
      <w:r w:rsidRPr="006A6161" w:rsidR="00080D7B">
        <w:t>s</w:t>
      </w:r>
      <w:r w:rsidRPr="006A6161">
        <w:t xml:space="preserve"> ODA with open arms.</w:t>
      </w:r>
      <w:r w:rsidRPr="006A6161" w:rsidR="00D5307C">
        <w:t xml:space="preserve"> </w:t>
      </w:r>
      <w:r w:rsidRPr="006A6161">
        <w:t>Japan is a welcome visitor to the door.</w:t>
      </w:r>
      <w:r w:rsidRPr="006A6161" w:rsidR="00D5307C">
        <w:t xml:space="preserve"> </w:t>
      </w:r>
      <w:r w:rsidRPr="006A6161">
        <w:t xml:space="preserve">The British turn up with a hodgepodge of trying to make a </w:t>
      </w:r>
      <w:r w:rsidRPr="006A6161" w:rsidR="00080D7B">
        <w:t>fairly</w:t>
      </w:r>
      <w:r w:rsidRPr="006A6161">
        <w:t xml:space="preserve"> inert, not </w:t>
      </w:r>
      <w:r w:rsidRPr="006A6161" w:rsidR="00080D7B">
        <w:t>very</w:t>
      </w:r>
      <w:r w:rsidRPr="006A6161">
        <w:t xml:space="preserve"> malleable thing called ODA.</w:t>
      </w:r>
      <w:r w:rsidRPr="006A6161" w:rsidR="00D5307C">
        <w:t xml:space="preserve"> </w:t>
      </w:r>
      <w:r w:rsidRPr="006A6161">
        <w:t xml:space="preserve">We are neither doing economic </w:t>
      </w:r>
      <w:r w:rsidRPr="006A6161" w:rsidR="00080D7B">
        <w:t>diplomacy</w:t>
      </w:r>
      <w:r w:rsidRPr="006A6161">
        <w:t xml:space="preserve"> very well, nor are we particularly doing the dangerous poverty reduction very well.</w:t>
      </w:r>
    </w:p>
    <w:p w:rsidR="000D60D7" w:rsidRPr="006A6161" w:rsidP="001818C6">
      <w:pPr>
        <w:pStyle w:val="Answer"/>
      </w:pPr>
      <w:r w:rsidRPr="006A6161">
        <w:t xml:space="preserve">It seems to me that if we want to do both those things well in the current global landscape—I disagree very </w:t>
      </w:r>
      <w:r w:rsidRPr="006A6161" w:rsidR="00080D7B">
        <w:t>strongly</w:t>
      </w:r>
      <w:r w:rsidRPr="006A6161">
        <w:t xml:space="preserve"> with James.</w:t>
      </w:r>
      <w:r w:rsidRPr="006A6161" w:rsidR="00D5307C">
        <w:t xml:space="preserve"> </w:t>
      </w:r>
      <w:r w:rsidRPr="006A6161">
        <w:t>If James wants to do defence</w:t>
      </w:r>
      <w:r w:rsidRPr="006A6161" w:rsidR="00DC173E">
        <w:t>,</w:t>
      </w:r>
      <w:r w:rsidRPr="006A6161">
        <w:t xml:space="preserve"> that is </w:t>
      </w:r>
      <w:r w:rsidRPr="006A6161" w:rsidR="0051227E">
        <w:t>fantastic,</w:t>
      </w:r>
      <w:r w:rsidRPr="006A6161">
        <w:t xml:space="preserve"> and he should do it with defence money and intelligence and all the other things.</w:t>
      </w:r>
      <w:r w:rsidRPr="006A6161" w:rsidR="00D5307C">
        <w:t xml:space="preserve"> </w:t>
      </w:r>
      <w:r w:rsidRPr="006A6161">
        <w:t xml:space="preserve">Of course there is </w:t>
      </w:r>
      <w:r w:rsidRPr="006A6161" w:rsidR="00DC173E">
        <w:t>overlap</w:t>
      </w:r>
      <w:r w:rsidRPr="006A6161">
        <w:t>, but I am more interested in doing poverty reduction</w:t>
      </w:r>
      <w:r w:rsidRPr="006A6161" w:rsidR="00734632">
        <w:t xml:space="preserve"> and </w:t>
      </w:r>
      <w:r w:rsidRPr="006A6161">
        <w:t>development well.</w:t>
      </w:r>
      <w:r w:rsidRPr="006A6161" w:rsidR="00D5307C">
        <w:t xml:space="preserve"> </w:t>
      </w:r>
      <w:r w:rsidRPr="006A6161">
        <w:t xml:space="preserve">There is a </w:t>
      </w:r>
      <w:r w:rsidRPr="006A6161" w:rsidR="00080D7B">
        <w:t>growing</w:t>
      </w:r>
      <w:r w:rsidRPr="006A6161">
        <w:t xml:space="preserve"> </w:t>
      </w:r>
      <w:r w:rsidRPr="006A6161" w:rsidR="00080D7B">
        <w:t>world</w:t>
      </w:r>
      <w:r w:rsidRPr="006A6161">
        <w:t xml:space="preserve"> of economic diplomacy and I am not sure that we are </w:t>
      </w:r>
      <w:r w:rsidRPr="006A6161" w:rsidR="00080D7B">
        <w:t>turning</w:t>
      </w:r>
      <w:r w:rsidRPr="006A6161">
        <w:t xml:space="preserve"> our ODA very well to it.</w:t>
      </w:r>
    </w:p>
    <w:p w:rsidR="000D60D7" w:rsidRPr="006A6161" w:rsidP="001818C6">
      <w:pPr>
        <w:pStyle w:val="Question"/>
      </w:pPr>
      <w:sdt>
        <w:sdtPr>
          <w:alias w:val="Member"/>
          <w:tag w:val="&lt;Member mnisId='1451' dodsId='25783'&gt;"/>
          <w:id w:val="2100211419"/>
          <w:placeholder>
            <w:docPart w:val="DefaultPlaceholder_1081868574"/>
          </w:placeholder>
          <w:richText/>
        </w:sdtPr>
        <w:sdtContent>
          <w:r w:rsidR="00F87D0F">
            <w:rPr>
              <w:b/>
            </w:rPr>
            <w:t>Richard Bacon</w:t>
          </w:r>
          <w:r w:rsidRPr="006A6161">
            <w:rPr>
              <w:b/>
            </w:rPr>
            <w:t>:</w:t>
          </w:r>
        </w:sdtContent>
      </w:sdt>
      <w:r w:rsidRPr="006A6161">
        <w:t xml:space="preserve"> </w:t>
      </w:r>
      <w:r w:rsidRPr="006A6161" w:rsidR="00734632">
        <w:t>I have t</w:t>
      </w:r>
      <w:r w:rsidRPr="006A6161">
        <w:t xml:space="preserve">wo quick </w:t>
      </w:r>
      <w:r w:rsidRPr="006A6161" w:rsidR="00080D7B">
        <w:t xml:space="preserve">follow-ups </w:t>
      </w:r>
      <w:r w:rsidRPr="006A6161">
        <w:t>in reverse order.</w:t>
      </w:r>
      <w:r w:rsidRPr="006A6161" w:rsidR="00D5307C">
        <w:t xml:space="preserve"> </w:t>
      </w:r>
      <w:r w:rsidRPr="006A6161">
        <w:t xml:space="preserve">Are you saying that Japan treats India as an investment, with a long-term development investment </w:t>
      </w:r>
      <w:r w:rsidRPr="006A6161" w:rsidR="00080D7B">
        <w:t>approach</w:t>
      </w:r>
      <w:r w:rsidRPr="006A6161">
        <w:t>?</w:t>
      </w:r>
      <w:r w:rsidRPr="006A6161" w:rsidR="00D5307C">
        <w:t xml:space="preserve"> </w:t>
      </w:r>
      <w:r w:rsidRPr="006A6161" w:rsidR="00734632">
        <w:t>W</w:t>
      </w:r>
      <w:r w:rsidRPr="006A6161">
        <w:t xml:space="preserve">hat is the </w:t>
      </w:r>
      <w:r w:rsidR="006A6161">
        <w:t>“</w:t>
      </w:r>
      <w:r w:rsidRPr="006A6161">
        <w:t>it</w:t>
      </w:r>
      <w:r w:rsidR="006A6161">
        <w:t>”</w:t>
      </w:r>
      <w:r w:rsidRPr="006A6161">
        <w:t xml:space="preserve"> that is working well in Sierra </w:t>
      </w:r>
      <w:r w:rsidRPr="006A6161" w:rsidR="00080D7B">
        <w:t>Leone</w:t>
      </w:r>
      <w:r w:rsidRPr="006A6161">
        <w:t xml:space="preserve"> but is not </w:t>
      </w:r>
      <w:r w:rsidRPr="006A6161" w:rsidR="00080D7B">
        <w:t>working</w:t>
      </w:r>
      <w:r w:rsidRPr="006A6161">
        <w:t xml:space="preserve"> in Afghanistan?</w:t>
      </w:r>
      <w:r w:rsidRPr="006A6161" w:rsidR="00D5307C">
        <w:t xml:space="preserve"> </w:t>
      </w:r>
      <w:r w:rsidRPr="006A6161">
        <w:t>Until recently</w:t>
      </w:r>
      <w:r w:rsidR="005E0D4A">
        <w:t>,</w:t>
      </w:r>
      <w:r w:rsidRPr="006A6161">
        <w:t xml:space="preserve"> Afghanistan was by far the biggest </w:t>
      </w:r>
      <w:r w:rsidRPr="006A6161" w:rsidR="00E0456D">
        <w:t>DfID</w:t>
      </w:r>
      <w:r w:rsidRPr="006A6161">
        <w:t xml:space="preserve"> office, so it was not for lack of resources going in, was it?</w:t>
      </w:r>
    </w:p>
    <w:p w:rsidR="00DC173E" w:rsidRPr="006A6161" w:rsidP="001818C6">
      <w:pPr>
        <w:pStyle w:val="Answer"/>
      </w:pPr>
      <w:sdt>
        <w:sdtPr>
          <w:alias w:val="Witness"/>
          <w:id w:val="1514491976"/>
          <w:placeholder>
            <w:docPart w:val="DefaultPlaceholder_1081868574"/>
          </w:placeholder>
          <w:richText/>
        </w:sdtPr>
        <w:sdtContent>
          <w:r w:rsidRPr="006A6161" w:rsidR="000D60D7">
            <w:rPr>
              <w:b/>
              <w:i/>
            </w:rPr>
            <w:t>Dr Mawdsley:</w:t>
          </w:r>
        </w:sdtContent>
      </w:sdt>
      <w:r w:rsidRPr="006A6161" w:rsidR="000D60D7">
        <w:t xml:space="preserve"> There </w:t>
      </w:r>
      <w:r w:rsidR="005E0D4A">
        <w:t>is</w:t>
      </w:r>
      <w:r w:rsidRPr="006A6161" w:rsidR="000D60D7">
        <w:t xml:space="preserve"> a whole lot of experts who have looked at the </w:t>
      </w:r>
      <w:r w:rsidRPr="006A6161" w:rsidR="00E0456D">
        <w:t>DfID</w:t>
      </w:r>
      <w:r w:rsidRPr="006A6161" w:rsidR="000D60D7">
        <w:t xml:space="preserve"> defence</w:t>
      </w:r>
      <w:r w:rsidRPr="006A6161" w:rsidR="00080D7B">
        <w:t xml:space="preserve"> r</w:t>
      </w:r>
      <w:r w:rsidRPr="006A6161" w:rsidR="000D60D7">
        <w:t xml:space="preserve">ole, and not just </w:t>
      </w:r>
      <w:r w:rsidRPr="006A6161" w:rsidR="00E0456D">
        <w:t>DfID</w:t>
      </w:r>
      <w:r w:rsidRPr="006A6161" w:rsidR="000D60D7">
        <w:t>, of course</w:t>
      </w:r>
      <w:r w:rsidRPr="006A6161" w:rsidR="00734632">
        <w:t>, but t</w:t>
      </w:r>
      <w:r w:rsidRPr="006A6161" w:rsidR="000D60D7">
        <w:t>he Canadians</w:t>
      </w:r>
      <w:r w:rsidRPr="006A6161" w:rsidR="00734632">
        <w:t xml:space="preserve"> and</w:t>
      </w:r>
      <w:r w:rsidRPr="006A6161" w:rsidR="00DC3D7D">
        <w:t xml:space="preserve"> the Americans.</w:t>
      </w:r>
      <w:r w:rsidRPr="006A6161" w:rsidR="00D5307C">
        <w:t xml:space="preserve"> </w:t>
      </w:r>
      <w:r w:rsidRPr="006A6161" w:rsidR="00DC3D7D">
        <w:t xml:space="preserve">I supervised a captain in the </w:t>
      </w:r>
      <w:r w:rsidRPr="006A6161">
        <w:t xml:space="preserve">Royal </w:t>
      </w:r>
      <w:r w:rsidRPr="006A6161" w:rsidR="00DC3D7D">
        <w:t>Artillery who</w:t>
      </w:r>
      <w:r w:rsidRPr="006A6161" w:rsidR="00080D7B">
        <w:t xml:space="preserve"> </w:t>
      </w:r>
      <w:r w:rsidRPr="006A6161" w:rsidR="00DC3D7D">
        <w:t xml:space="preserve">was one of the key people in the army dealing with </w:t>
      </w:r>
      <w:r w:rsidRPr="006A6161" w:rsidR="00E0456D">
        <w:t>DfID</w:t>
      </w:r>
      <w:r w:rsidRPr="006A6161" w:rsidR="00DC3D7D">
        <w:t>.</w:t>
      </w:r>
      <w:r w:rsidRPr="006A6161" w:rsidR="00D5307C">
        <w:t xml:space="preserve"> </w:t>
      </w:r>
      <w:r w:rsidRPr="006A6161" w:rsidR="00DC3D7D">
        <w:t xml:space="preserve">We all agree that Afghanistan is not in a particularly great </w:t>
      </w:r>
      <w:r w:rsidRPr="006A6161" w:rsidR="00080D7B">
        <w:t>position</w:t>
      </w:r>
      <w:r w:rsidRPr="006A6161" w:rsidR="00734632">
        <w:t>. T</w:t>
      </w:r>
      <w:r w:rsidRPr="006A6161" w:rsidR="00DC3D7D">
        <w:t xml:space="preserve">here is </w:t>
      </w:r>
      <w:r w:rsidRPr="006A6161" w:rsidR="00734632">
        <w:t>a lot</w:t>
      </w:r>
      <w:r w:rsidRPr="006A6161" w:rsidR="00DC3D7D">
        <w:t xml:space="preserve"> of work on that precise relationship and how it worked out on the ground, with people on all sides</w:t>
      </w:r>
      <w:r w:rsidRPr="006A6161" w:rsidR="00734632">
        <w:t>—</w:t>
      </w:r>
      <w:r w:rsidRPr="006A6161" w:rsidR="00DC3D7D">
        <w:t xml:space="preserve">the MoD, intelligence, </w:t>
      </w:r>
      <w:r w:rsidRPr="006A6161" w:rsidR="00E0456D">
        <w:t>DfID</w:t>
      </w:r>
      <w:r w:rsidRPr="006A6161" w:rsidR="00734632">
        <w:t>—</w:t>
      </w:r>
      <w:r w:rsidRPr="006A6161" w:rsidR="00DC3D7D">
        <w:t>trying to do their</w:t>
      </w:r>
      <w:r w:rsidRPr="006A6161">
        <w:t xml:space="preserve"> best</w:t>
      </w:r>
      <w:r w:rsidRPr="006A6161" w:rsidR="00734632">
        <w:t>. B</w:t>
      </w:r>
      <w:r w:rsidRPr="006A6161">
        <w:t>ut instrumentalis</w:t>
      </w:r>
      <w:r w:rsidRPr="006A6161" w:rsidR="00DC3D7D">
        <w:t xml:space="preserve">ing ODA to serve security </w:t>
      </w:r>
      <w:r w:rsidRPr="006A6161" w:rsidR="00080D7B">
        <w:t>purposes</w:t>
      </w:r>
      <w:r w:rsidRPr="006A6161" w:rsidR="00DC3D7D">
        <w:t xml:space="preserve"> is not so much that it is pulling it away </w:t>
      </w:r>
      <w:r w:rsidRPr="006A6161">
        <w:t>from</w:t>
      </w:r>
      <w:r w:rsidRPr="006A6161" w:rsidR="00DC3D7D">
        <w:t xml:space="preserve"> doing poverty reduction, it </w:t>
      </w:r>
      <w:r w:rsidRPr="006A6161">
        <w:t>is</w:t>
      </w:r>
      <w:r w:rsidRPr="006A6161" w:rsidR="00DC3D7D">
        <w:t xml:space="preserve"> </w:t>
      </w:r>
      <w:r w:rsidRPr="006A6161" w:rsidR="00080D7B">
        <w:t>just</w:t>
      </w:r>
      <w:r w:rsidRPr="006A6161" w:rsidR="00DC3D7D">
        <w:t xml:space="preserve"> that it is not necessarily always doing security very well either.</w:t>
      </w:r>
    </w:p>
    <w:p w:rsidR="00DC173E" w:rsidRPr="006A6161" w:rsidP="001818C6">
      <w:pPr>
        <w:pStyle w:val="Answer"/>
      </w:pPr>
      <w:r w:rsidRPr="006A6161">
        <w:t>I am</w:t>
      </w:r>
      <w:r w:rsidR="00166CA6">
        <w:t xml:space="preserve"> on</w:t>
      </w:r>
      <w:r w:rsidRPr="006A6161">
        <w:t xml:space="preserve"> more comfortable ground </w:t>
      </w:r>
      <w:r w:rsidRPr="006A6161" w:rsidR="00ED1C69">
        <w:t>with the Japanese</w:t>
      </w:r>
      <w:r w:rsidR="006259A3">
        <w:t>,</w:t>
      </w:r>
      <w:r w:rsidRPr="006A6161" w:rsidR="00ED1C69">
        <w:t xml:space="preserve"> who</w:t>
      </w:r>
      <w:r w:rsidRPr="006A6161">
        <w:t xml:space="preserve"> do things with ODA that no one else seems to manage to do.</w:t>
      </w:r>
      <w:r w:rsidRPr="006A6161" w:rsidR="00D5307C">
        <w:t xml:space="preserve"> </w:t>
      </w:r>
      <w:r w:rsidRPr="006A6161">
        <w:t xml:space="preserve">If I can give you </w:t>
      </w:r>
      <w:r w:rsidRPr="006A6161" w:rsidR="0051227E">
        <w:t>an</w:t>
      </w:r>
      <w:r w:rsidRPr="006A6161">
        <w:t xml:space="preserve"> </w:t>
      </w:r>
      <w:r w:rsidRPr="006A6161" w:rsidR="00080D7B">
        <w:t>example</w:t>
      </w:r>
      <w:r w:rsidRPr="006A6161">
        <w:t xml:space="preserve"> from India, it has </w:t>
      </w:r>
      <w:r w:rsidRPr="006A6161">
        <w:t>helped</w:t>
      </w:r>
      <w:r w:rsidRPr="006A6161">
        <w:t xml:space="preserve"> massive</w:t>
      </w:r>
      <w:r w:rsidR="006259A3">
        <w:t xml:space="preserve">ly with </w:t>
      </w:r>
      <w:r w:rsidRPr="006A6161">
        <w:t>low repayment</w:t>
      </w:r>
      <w:r w:rsidR="006259A3">
        <w:t xml:space="preserve"> and</w:t>
      </w:r>
      <w:r w:rsidRPr="006A6161">
        <w:t xml:space="preserve"> </w:t>
      </w:r>
      <w:r w:rsidRPr="006A6161">
        <w:t>core</w:t>
      </w:r>
      <w:r w:rsidRPr="006A6161">
        <w:t xml:space="preserve"> development technical expertise.</w:t>
      </w:r>
      <w:r w:rsidRPr="006A6161" w:rsidR="00D5307C">
        <w:t xml:space="preserve"> </w:t>
      </w:r>
      <w:r w:rsidRPr="006A6161">
        <w:t xml:space="preserve">The UK is </w:t>
      </w:r>
      <w:r w:rsidRPr="006A6161" w:rsidR="00080D7B">
        <w:t>struggling</w:t>
      </w:r>
      <w:r w:rsidRPr="006A6161">
        <w:t>.</w:t>
      </w:r>
      <w:r w:rsidRPr="006A6161" w:rsidR="00D5307C">
        <w:t xml:space="preserve"> </w:t>
      </w:r>
      <w:r w:rsidRPr="006A6161">
        <w:t>It is trying very hard.</w:t>
      </w:r>
      <w:r w:rsidRPr="006A6161" w:rsidR="00D5307C">
        <w:t xml:space="preserve"> </w:t>
      </w:r>
      <w:r w:rsidRPr="006A6161">
        <w:t xml:space="preserve">There </w:t>
      </w:r>
      <w:r w:rsidR="006259A3">
        <w:t xml:space="preserve">are </w:t>
      </w:r>
      <w:r w:rsidRPr="006A6161">
        <w:t xml:space="preserve">a lot of great people in India who are </w:t>
      </w:r>
      <w:r w:rsidRPr="006A6161" w:rsidR="00080D7B">
        <w:t>trying</w:t>
      </w:r>
      <w:r w:rsidRPr="006A6161">
        <w:t xml:space="preserve"> to make this relationship work within the framework they have</w:t>
      </w:r>
      <w:r w:rsidR="006259A3">
        <w:t>.</w:t>
      </w:r>
    </w:p>
    <w:p w:rsidR="00DC3D7D" w:rsidRPr="006A6161" w:rsidP="001818C6">
      <w:pPr>
        <w:pStyle w:val="Answer"/>
      </w:pPr>
      <w:r w:rsidRPr="006A6161">
        <w:t>Something that is working really well, interestingly, is the Green Growth Equity Fund.</w:t>
      </w:r>
      <w:r w:rsidRPr="006A6161" w:rsidR="00D5307C">
        <w:t xml:space="preserve"> </w:t>
      </w:r>
      <w:r w:rsidRPr="006A6161">
        <w:t>It is co</w:t>
      </w:r>
      <w:r w:rsidRPr="006A6161" w:rsidR="00ED1C69">
        <w:t>-</w:t>
      </w:r>
      <w:r w:rsidRPr="006A6161">
        <w:t>designed</w:t>
      </w:r>
      <w:r w:rsidRPr="006A6161" w:rsidR="00ED1C69">
        <w:t xml:space="preserve"> </w:t>
      </w:r>
      <w:r w:rsidRPr="006A6161">
        <w:t>with the Indians</w:t>
      </w:r>
      <w:r w:rsidRPr="006A6161" w:rsidR="00ED1C69">
        <w:t xml:space="preserve"> and co-financed</w:t>
      </w:r>
      <w:r w:rsidRPr="006A6161">
        <w:t>.</w:t>
      </w:r>
      <w:r w:rsidRPr="006A6161" w:rsidR="00D5307C">
        <w:t xml:space="preserve"> </w:t>
      </w:r>
      <w:r w:rsidRPr="006A6161">
        <w:t>They love it.</w:t>
      </w:r>
      <w:r w:rsidRPr="006A6161" w:rsidR="00D5307C">
        <w:t xml:space="preserve"> </w:t>
      </w:r>
      <w:r w:rsidRPr="006A6161">
        <w:t>It is doing interesting investment in small-</w:t>
      </w:r>
      <w:r w:rsidRPr="006A6161" w:rsidR="00080D7B">
        <w:t>scale</w:t>
      </w:r>
      <w:r w:rsidRPr="006A6161">
        <w:t xml:space="preserve"> </w:t>
      </w:r>
      <w:r w:rsidRPr="006A6161" w:rsidR="0051227E">
        <w:t>renewables,</w:t>
      </w:r>
      <w:r w:rsidRPr="006A6161">
        <w:t xml:space="preserve"> but it has stret</w:t>
      </w:r>
      <w:r w:rsidRPr="006A6161" w:rsidR="00080D7B">
        <w:t>ch</w:t>
      </w:r>
      <w:r w:rsidRPr="006A6161">
        <w:t>ed the definition of ODA to the very</w:t>
      </w:r>
      <w:r w:rsidRPr="006A6161" w:rsidR="00ED1C69">
        <w:t xml:space="preserve"> </w:t>
      </w:r>
      <w:r w:rsidRPr="006A6161">
        <w:t xml:space="preserve">limit of what we might think </w:t>
      </w:r>
      <w:r w:rsidRPr="006A6161">
        <w:t>ODA is.</w:t>
      </w:r>
      <w:r w:rsidRPr="006A6161" w:rsidR="00D5307C">
        <w:t xml:space="preserve"> </w:t>
      </w:r>
      <w:r w:rsidRPr="006A6161">
        <w:t>We could probably do more innovative and more interesting things if we thought of it as economic diplomacy and funded it</w:t>
      </w:r>
      <w:r w:rsidRPr="006A6161" w:rsidR="00ED1C69">
        <w:t xml:space="preserve">. </w:t>
      </w:r>
      <w:r w:rsidRPr="006A6161">
        <w:t xml:space="preserve">I have a bigger </w:t>
      </w:r>
      <w:r w:rsidRPr="006A6161" w:rsidR="00F05657">
        <w:t>thesis</w:t>
      </w:r>
      <w:r w:rsidRPr="006A6161">
        <w:t xml:space="preserve"> that you might not want to hear right now.</w:t>
      </w:r>
      <w:r w:rsidRPr="006A6161" w:rsidR="00D5307C">
        <w:t xml:space="preserve"> </w:t>
      </w:r>
      <w:r w:rsidRPr="006A6161" w:rsidR="00F05657">
        <w:t>W</w:t>
      </w:r>
      <w:r w:rsidRPr="006A6161">
        <w:t xml:space="preserve">e need to step up our ODA for a new environment without losing the poverty reduction and </w:t>
      </w:r>
      <w:r w:rsidRPr="006A6161" w:rsidR="00080D7B">
        <w:t>developmenta</w:t>
      </w:r>
      <w:r w:rsidRPr="006A6161">
        <w:t>l goals.</w:t>
      </w:r>
      <w:r w:rsidRPr="006A6161" w:rsidR="00D5307C">
        <w:t xml:space="preserve"> </w:t>
      </w:r>
      <w:r w:rsidRPr="006A6161">
        <w:t xml:space="preserve">I do not </w:t>
      </w:r>
      <w:r w:rsidRPr="006A6161" w:rsidR="00080D7B">
        <w:t xml:space="preserve">think </w:t>
      </w:r>
      <w:r w:rsidRPr="006A6161">
        <w:t>we can do everything under that definition.</w:t>
      </w:r>
    </w:p>
    <w:p w:rsidR="00DC3D7D" w:rsidRPr="006A6161" w:rsidP="001818C6">
      <w:pPr>
        <w:pStyle w:val="Question"/>
      </w:pPr>
      <w:sdt>
        <w:sdtPr>
          <w:alias w:val="Member"/>
          <w:tag w:val="&lt;Member mnisId='1396' dodsId='25472'&gt;"/>
          <w:id w:val="847297475"/>
          <w:placeholder>
            <w:docPart w:val="DefaultPlaceholder_1081868574"/>
          </w:placeholder>
          <w:richText/>
        </w:sdtPr>
        <w:sdtContent>
          <w:r w:rsidR="00A22E78">
            <w:rPr>
              <w:b/>
            </w:rPr>
            <w:t>Mr</w:t>
          </w:r>
          <w:r w:rsidRPr="006A6161">
            <w:rPr>
              <w:b/>
            </w:rPr>
            <w:t xml:space="preserve"> Liddell-Grainger:</w:t>
          </w:r>
        </w:sdtContent>
      </w:sdt>
      <w:r w:rsidRPr="006A6161">
        <w:t xml:space="preserve"> </w:t>
      </w:r>
      <w:r w:rsidRPr="006A6161" w:rsidR="00080D7B">
        <w:t>Following</w:t>
      </w:r>
      <w:r w:rsidRPr="006A6161">
        <w:t xml:space="preserve"> </w:t>
      </w:r>
      <w:r w:rsidRPr="006A6161" w:rsidR="00080D7B">
        <w:t>on fro</w:t>
      </w:r>
      <w:r w:rsidRPr="006A6161">
        <w:t xml:space="preserve">m that, the proportion of money that is spent </w:t>
      </w:r>
      <w:r w:rsidRPr="006A6161" w:rsidR="00080D7B">
        <w:t>outside</w:t>
      </w:r>
      <w:r w:rsidRPr="006A6161">
        <w:t xml:space="preserve"> </w:t>
      </w:r>
      <w:r w:rsidRPr="006A6161" w:rsidR="00E0456D">
        <w:t>DfID</w:t>
      </w:r>
      <w:r w:rsidRPr="006A6161">
        <w:t xml:space="preserve"> is </w:t>
      </w:r>
      <w:r w:rsidRPr="006A6161" w:rsidR="00080D7B">
        <w:t>growing</w:t>
      </w:r>
      <w:r w:rsidRPr="006A6161">
        <w:t>.</w:t>
      </w:r>
      <w:r w:rsidRPr="006A6161" w:rsidR="00D5307C">
        <w:t xml:space="preserve"> </w:t>
      </w:r>
      <w:r w:rsidRPr="006A6161">
        <w:t>Is it more effective</w:t>
      </w:r>
      <w:r w:rsidRPr="006A6161" w:rsidR="00F05657">
        <w:t xml:space="preserve"> that way, fro</w:t>
      </w:r>
      <w:r w:rsidRPr="006A6161">
        <w:t>m what you have said?</w:t>
      </w:r>
      <w:r w:rsidRPr="006A6161" w:rsidR="00D5307C">
        <w:t xml:space="preserve"> </w:t>
      </w:r>
      <w:r w:rsidRPr="006A6161">
        <w:t xml:space="preserve">You were just talking </w:t>
      </w:r>
      <w:r w:rsidRPr="006A6161" w:rsidR="00080D7B">
        <w:t xml:space="preserve">about </w:t>
      </w:r>
      <w:r w:rsidRPr="006A6161">
        <w:t>trying to be more innovative.</w:t>
      </w:r>
      <w:r w:rsidRPr="006A6161" w:rsidR="00D5307C">
        <w:t xml:space="preserve"> </w:t>
      </w:r>
      <w:r w:rsidRPr="006A6161" w:rsidR="00080D7B">
        <w:t>Would</w:t>
      </w:r>
      <w:r w:rsidRPr="006A6161">
        <w:t xml:space="preserve"> it be better to spend it </w:t>
      </w:r>
      <w:r w:rsidRPr="006A6161" w:rsidR="00080D7B">
        <w:t>outside</w:t>
      </w:r>
      <w:r w:rsidRPr="006A6161">
        <w:t xml:space="preserve"> the </w:t>
      </w:r>
      <w:r w:rsidRPr="006A6161" w:rsidR="00080D7B">
        <w:t>control</w:t>
      </w:r>
      <w:r w:rsidRPr="006A6161">
        <w:t xml:space="preserve"> of </w:t>
      </w:r>
      <w:r w:rsidRPr="006A6161" w:rsidR="00E0456D">
        <w:t>DfID</w:t>
      </w:r>
      <w:r w:rsidRPr="006A6161">
        <w:t>?</w:t>
      </w:r>
    </w:p>
    <w:p w:rsidR="00DC3D7D" w:rsidRPr="006A6161" w:rsidP="001818C6">
      <w:pPr>
        <w:pStyle w:val="Answer"/>
      </w:pPr>
      <w:sdt>
        <w:sdtPr>
          <w:alias w:val="Witness"/>
          <w:id w:val="-1839835001"/>
          <w:placeholder>
            <w:docPart w:val="DefaultPlaceholder_1081868574"/>
          </w:placeholder>
          <w:richText/>
        </w:sdtPr>
        <w:sdtContent>
          <w:r w:rsidRPr="006A6161">
            <w:rPr>
              <w:b/>
              <w:i/>
            </w:rPr>
            <w:t>Dr Mawdsley:</w:t>
          </w:r>
        </w:sdtContent>
      </w:sdt>
      <w:r w:rsidRPr="006A6161">
        <w:t xml:space="preserve"> It is not more effective at poverty reduction or development, and those</w:t>
      </w:r>
      <w:r w:rsidRPr="006A6161" w:rsidR="00ED1C69">
        <w:t xml:space="preserve"> are,</w:t>
      </w:r>
      <w:r w:rsidRPr="006A6161">
        <w:t xml:space="preserve"> of course</w:t>
      </w:r>
      <w:r w:rsidRPr="006A6161" w:rsidR="00ED1C69">
        <w:t xml:space="preserve">, two </w:t>
      </w:r>
      <w:r w:rsidRPr="006A6161">
        <w:t>different things.</w:t>
      </w:r>
      <w:r w:rsidRPr="006A6161" w:rsidR="00D5307C">
        <w:t xml:space="preserve"> </w:t>
      </w:r>
      <w:r w:rsidRPr="006A6161">
        <w:t xml:space="preserve">I am not </w:t>
      </w:r>
      <w:r w:rsidRPr="006A6161" w:rsidR="00080D7B">
        <w:t>convinced</w:t>
      </w:r>
      <w:r w:rsidRPr="006A6161">
        <w:t>—and Tamsyn Barton from ICAI may be able to tell you more—</w:t>
      </w:r>
      <w:r w:rsidRPr="006A6161" w:rsidR="00080D7B">
        <w:t>it</w:t>
      </w:r>
      <w:r w:rsidRPr="006A6161">
        <w:t xml:space="preserve"> </w:t>
      </w:r>
      <w:r w:rsidRPr="006A6161" w:rsidR="00080D7B">
        <w:t>is</w:t>
      </w:r>
      <w:r w:rsidRPr="006A6161">
        <w:t xml:space="preserve"> all that much better at fostering economic diplomacy relations with middle-income countries and so on.</w:t>
      </w:r>
      <w:r w:rsidRPr="006A6161" w:rsidR="00D5307C">
        <w:t xml:space="preserve"> </w:t>
      </w:r>
      <w:r w:rsidRPr="006A6161" w:rsidR="00ED1C69">
        <w:t>ODA</w:t>
      </w:r>
      <w:r w:rsidRPr="006A6161">
        <w:t xml:space="preserve"> is a very restrictive tool.</w:t>
      </w:r>
      <w:r w:rsidRPr="006A6161" w:rsidR="00D5307C">
        <w:t xml:space="preserve"> </w:t>
      </w:r>
      <w:r w:rsidRPr="006A6161">
        <w:t>It lets you do some things and not others.</w:t>
      </w:r>
      <w:r w:rsidRPr="006A6161" w:rsidR="00D5307C">
        <w:t xml:space="preserve"> </w:t>
      </w:r>
      <w:r w:rsidRPr="006A6161">
        <w:t>I know that the danger of my argument is that it will be jumped on by the Henry Jackson Society</w:t>
      </w:r>
      <w:r w:rsidR="00166CA6">
        <w:t>, which</w:t>
      </w:r>
      <w:r w:rsidRPr="006A6161">
        <w:t xml:space="preserve"> is </w:t>
      </w:r>
      <w:r w:rsidRPr="006A6161" w:rsidR="00080D7B">
        <w:t>desperate</w:t>
      </w:r>
      <w:r w:rsidRPr="006A6161">
        <w:t xml:space="preserve"> to </w:t>
      </w:r>
      <w:r w:rsidRPr="006A6161" w:rsidR="00F05657">
        <w:t>snatch</w:t>
      </w:r>
      <w:r w:rsidRPr="006A6161">
        <w:t xml:space="preserve"> </w:t>
      </w:r>
      <w:r w:rsidRPr="006A6161" w:rsidR="00F05657">
        <w:t xml:space="preserve">ODA </w:t>
      </w:r>
      <w:r w:rsidRPr="006A6161">
        <w:t xml:space="preserve">and </w:t>
      </w:r>
      <w:r w:rsidRPr="006A6161" w:rsidR="00080D7B">
        <w:t>reduce</w:t>
      </w:r>
      <w:r w:rsidRPr="006A6161">
        <w:t xml:space="preserve"> </w:t>
      </w:r>
      <w:r w:rsidRPr="006A6161" w:rsidR="00F05657">
        <w:t xml:space="preserve">it </w:t>
      </w:r>
      <w:r w:rsidRPr="006A6161">
        <w:t>and all the rest of it.</w:t>
      </w:r>
      <w:r w:rsidRPr="006A6161" w:rsidR="00D5307C">
        <w:t xml:space="preserve"> </w:t>
      </w:r>
      <w:r w:rsidRPr="006A6161">
        <w:t>Forgive me, James</w:t>
      </w:r>
      <w:r w:rsidRPr="006A6161" w:rsidR="00F05657">
        <w:t>.</w:t>
      </w:r>
    </w:p>
    <w:p w:rsidR="00DC3D7D" w:rsidRPr="006A6161" w:rsidP="001818C6">
      <w:pPr>
        <w:pStyle w:val="Answer"/>
      </w:pPr>
      <w:sdt>
        <w:sdtPr>
          <w:alias w:val="Witness"/>
          <w:id w:val="-1850245495"/>
          <w:placeholder>
            <w:docPart w:val="DefaultPlaceholder_1081868574"/>
          </w:placeholder>
          <w:richText/>
        </w:sdtPr>
        <w:sdtContent>
          <w:r w:rsidRPr="006A6161">
            <w:rPr>
              <w:b/>
              <w:i/>
            </w:rPr>
            <w:t>James Rogers:</w:t>
          </w:r>
        </w:sdtContent>
      </w:sdt>
      <w:r w:rsidRPr="006A6161">
        <w:t xml:space="preserve"> </w:t>
      </w:r>
      <w:r w:rsidRPr="006A6161" w:rsidR="00080D7B">
        <w:t xml:space="preserve">That </w:t>
      </w:r>
      <w:r w:rsidRPr="006A6161">
        <w:t>is not actually true.</w:t>
      </w:r>
    </w:p>
    <w:p w:rsidR="00F05657" w:rsidRPr="006A6161" w:rsidP="001818C6">
      <w:pPr>
        <w:pStyle w:val="Answer"/>
      </w:pPr>
      <w:sdt>
        <w:sdtPr>
          <w:alias w:val="Witness"/>
          <w:id w:val="-1164933954"/>
          <w:placeholder>
            <w:docPart w:val="DefaultPlaceholder_1081868574"/>
          </w:placeholder>
          <w:richText/>
        </w:sdtPr>
        <w:sdtContent>
          <w:r w:rsidRPr="006A6161" w:rsidR="00DC3D7D">
            <w:rPr>
              <w:b/>
              <w:i/>
            </w:rPr>
            <w:t>Dr Mawdsley:</w:t>
          </w:r>
        </w:sdtContent>
      </w:sdt>
      <w:r w:rsidRPr="006A6161" w:rsidR="00DC3D7D">
        <w:t xml:space="preserve"> All right, but do different things with it, or by the </w:t>
      </w:r>
      <w:r w:rsidRPr="006A6161" w:rsidR="00080D7B">
        <w:t>opponents</w:t>
      </w:r>
      <w:r w:rsidRPr="006A6161" w:rsidR="00DC3D7D">
        <w:t xml:space="preserve"> who think this is not spending in the </w:t>
      </w:r>
      <w:r w:rsidRPr="006A6161" w:rsidR="00080D7B">
        <w:t xml:space="preserve">national </w:t>
      </w:r>
      <w:r w:rsidRPr="006A6161" w:rsidR="00DC3D7D">
        <w:t>interests and thin</w:t>
      </w:r>
      <w:r w:rsidRPr="006A6161">
        <w:t>k</w:t>
      </w:r>
      <w:r w:rsidRPr="006A6161" w:rsidR="00DC3D7D">
        <w:t xml:space="preserve"> we should be spending it on people in </w:t>
      </w:r>
      <w:r w:rsidRPr="006A6161" w:rsidR="00080D7B">
        <w:t>Sunderland</w:t>
      </w:r>
      <w:r w:rsidRPr="006A6161" w:rsidR="00DC3D7D">
        <w:t xml:space="preserve"> and so on.</w:t>
      </w:r>
      <w:r w:rsidRPr="006A6161" w:rsidR="00D5307C">
        <w:t xml:space="preserve"> </w:t>
      </w:r>
      <w:r w:rsidRPr="006A6161" w:rsidR="00DC3D7D">
        <w:t>It is not that.</w:t>
      </w:r>
      <w:r w:rsidRPr="006A6161" w:rsidR="00D5307C">
        <w:t xml:space="preserve"> </w:t>
      </w:r>
      <w:r w:rsidRPr="006A6161" w:rsidR="00DC3D7D">
        <w:t xml:space="preserve">If we are </w:t>
      </w:r>
      <w:r w:rsidRPr="006A6161" w:rsidR="00ED1C69">
        <w:t>g</w:t>
      </w:r>
      <w:r w:rsidRPr="006A6161" w:rsidR="00DC3D7D">
        <w:t>oing to do poverty and international development well</w:t>
      </w:r>
      <w:r w:rsidR="00166CA6">
        <w:t>,</w:t>
      </w:r>
      <w:r w:rsidRPr="006A6161" w:rsidR="00DC3D7D">
        <w:t xml:space="preserve"> we need to focus our efforts on it.</w:t>
      </w:r>
      <w:r w:rsidRPr="006A6161" w:rsidR="00D5307C">
        <w:t xml:space="preserve"> </w:t>
      </w:r>
      <w:r w:rsidRPr="006A6161" w:rsidR="00DC3D7D">
        <w:t xml:space="preserve">At the </w:t>
      </w:r>
      <w:r w:rsidRPr="006A6161" w:rsidR="00080D7B">
        <w:t>moment w</w:t>
      </w:r>
      <w:r w:rsidRPr="006A6161" w:rsidR="00DC3D7D">
        <w:t>e are trying to do so many other things with ODA as well.</w:t>
      </w:r>
      <w:r w:rsidRPr="006A6161" w:rsidR="00D5307C">
        <w:t xml:space="preserve"> </w:t>
      </w:r>
      <w:r w:rsidRPr="006A6161" w:rsidR="00DC3D7D">
        <w:t>We are trying to grab it for this,</w:t>
      </w:r>
      <w:r w:rsidRPr="006A6161" w:rsidR="00080D7B">
        <w:t xml:space="preserve"> </w:t>
      </w:r>
      <w:r w:rsidRPr="006A6161" w:rsidR="00DC3D7D">
        <w:t>grab it for that, make it serve these purposes.</w:t>
      </w:r>
      <w:r w:rsidRPr="006A6161" w:rsidR="00D5307C">
        <w:t xml:space="preserve"> </w:t>
      </w:r>
      <w:r w:rsidRPr="006A6161">
        <w:t>W</w:t>
      </w:r>
      <w:r w:rsidRPr="006A6161" w:rsidR="00DC3D7D">
        <w:t>e would be better to do</w:t>
      </w:r>
      <w:r w:rsidRPr="006A6161" w:rsidR="00080D7B">
        <w:t xml:space="preserve"> what</w:t>
      </w:r>
      <w:r w:rsidRPr="006A6161" w:rsidR="00DC3D7D">
        <w:t xml:space="preserve"> we do brilliantly and well through </w:t>
      </w:r>
      <w:r w:rsidRPr="006A6161" w:rsidR="00E0456D">
        <w:t>DfID</w:t>
      </w:r>
      <w:r w:rsidRPr="006A6161" w:rsidR="00DC3D7D">
        <w:t>, with enormous soft power, with enormous reputation</w:t>
      </w:r>
      <w:r w:rsidRPr="006A6161">
        <w:t>al</w:t>
      </w:r>
      <w:r w:rsidRPr="006A6161" w:rsidR="00DC3D7D">
        <w:t xml:space="preserve"> brilliance, and then do this new</w:t>
      </w:r>
      <w:r w:rsidRPr="006A6161">
        <w:t>,</w:t>
      </w:r>
      <w:r w:rsidRPr="006A6161" w:rsidR="00DC3D7D">
        <w:t xml:space="preserve"> growing, booming world of economic diplomacy and development financing that is really pushing ODA to its limits.</w:t>
      </w:r>
    </w:p>
    <w:p w:rsidR="00DC3D7D" w:rsidRPr="006A6161" w:rsidP="001818C6">
      <w:pPr>
        <w:pStyle w:val="Answer"/>
      </w:pPr>
      <w:r w:rsidRPr="006A6161">
        <w:t xml:space="preserve">Britain could </w:t>
      </w:r>
      <w:r w:rsidRPr="006A6161" w:rsidR="00080D7B">
        <w:t>lead</w:t>
      </w:r>
      <w:r w:rsidRPr="006A6161">
        <w:t xml:space="preserve"> this.</w:t>
      </w:r>
      <w:r w:rsidRPr="006A6161" w:rsidR="00D5307C">
        <w:t xml:space="preserve"> </w:t>
      </w:r>
      <w:r w:rsidRPr="006A6161">
        <w:t>Ian and I were talking.</w:t>
      </w:r>
      <w:r w:rsidRPr="006A6161" w:rsidR="00D5307C">
        <w:t xml:space="preserve"> </w:t>
      </w:r>
      <w:r w:rsidRPr="006A6161">
        <w:t xml:space="preserve">We do not </w:t>
      </w:r>
      <w:r w:rsidRPr="006A6161" w:rsidR="00080D7B">
        <w:t xml:space="preserve">quite see eye to </w:t>
      </w:r>
      <w:r w:rsidRPr="006A6161" w:rsidR="0051227E">
        <w:t>eye,</w:t>
      </w:r>
      <w:r w:rsidRPr="006A6161" w:rsidR="00080D7B">
        <w:t xml:space="preserve"> but he was say</w:t>
      </w:r>
      <w:r w:rsidRPr="006A6161">
        <w:t xml:space="preserve">ing this has </w:t>
      </w:r>
      <w:r w:rsidRPr="006A6161" w:rsidR="00080D7B">
        <w:t>to</w:t>
      </w:r>
      <w:r w:rsidRPr="006A6161">
        <w:t xml:space="preserve"> be a global effort.</w:t>
      </w:r>
      <w:r w:rsidRPr="006A6161" w:rsidR="00D5307C">
        <w:t xml:space="preserve"> </w:t>
      </w:r>
      <w:r w:rsidRPr="006A6161">
        <w:t>Britain could lead this at the OECD DAC.</w:t>
      </w:r>
      <w:r w:rsidRPr="006A6161" w:rsidR="00D5307C">
        <w:t xml:space="preserve"> </w:t>
      </w:r>
      <w:r w:rsidRPr="006A6161">
        <w:t>The world is changing.</w:t>
      </w:r>
      <w:r w:rsidRPr="006A6161" w:rsidR="00D5307C">
        <w:t xml:space="preserve"> </w:t>
      </w:r>
      <w:r w:rsidRPr="006A6161">
        <w:t xml:space="preserve">All </w:t>
      </w:r>
      <w:r w:rsidRPr="006A6161" w:rsidR="00080D7B">
        <w:t>do</w:t>
      </w:r>
      <w:r w:rsidRPr="006A6161">
        <w:t>nors are be</w:t>
      </w:r>
      <w:r w:rsidRPr="006A6161" w:rsidR="00F05657">
        <w:t>com</w:t>
      </w:r>
      <w:r w:rsidRPr="006A6161">
        <w:t>ing more mercantilist, more narrowly oriented</w:t>
      </w:r>
      <w:r w:rsidRPr="006A6161" w:rsidR="00F05657">
        <w:t>,</w:t>
      </w:r>
      <w:r w:rsidRPr="006A6161">
        <w:t xml:space="preserve"> and coronavirus shows us the </w:t>
      </w:r>
      <w:r w:rsidRPr="006A6161" w:rsidR="00080D7B">
        <w:t>dangers</w:t>
      </w:r>
      <w:r w:rsidRPr="006A6161">
        <w:t xml:space="preserve"> of that.</w:t>
      </w:r>
      <w:r w:rsidRPr="006A6161" w:rsidR="00D5307C">
        <w:t xml:space="preserve"> </w:t>
      </w:r>
      <w:r w:rsidRPr="006A6161">
        <w:t xml:space="preserve">We are going to enter into another period if we are </w:t>
      </w:r>
      <w:r w:rsidRPr="006A6161" w:rsidR="00ED1C69">
        <w:t xml:space="preserve">not </w:t>
      </w:r>
      <w:r w:rsidRPr="006A6161" w:rsidR="00080D7B">
        <w:t>careful</w:t>
      </w:r>
      <w:r w:rsidRPr="006A6161">
        <w:t xml:space="preserve"> of narrowly defined national self-interest.</w:t>
      </w:r>
    </w:p>
    <w:p w:rsidR="00DC3D7D" w:rsidRPr="006A6161" w:rsidP="00ED1C69">
      <w:pPr>
        <w:pStyle w:val="Question"/>
      </w:pPr>
      <w:sdt>
        <w:sdtPr>
          <w:alias w:val="Member"/>
          <w:tag w:val="&lt;Member mnisId='1396' dodsId='25472'&gt;"/>
          <w:id w:val="-814420269"/>
          <w:placeholder>
            <w:docPart w:val="DefaultPlaceholder_1081868574"/>
          </w:placeholder>
          <w:richText/>
        </w:sdtPr>
        <w:sdtContent>
          <w:r w:rsidR="00A22E78">
            <w:rPr>
              <w:b/>
            </w:rPr>
            <w:t>Mr</w:t>
          </w:r>
          <w:r w:rsidRPr="006A6161">
            <w:rPr>
              <w:b/>
            </w:rPr>
            <w:t xml:space="preserve"> Liddell-Grainger:</w:t>
          </w:r>
        </w:sdtContent>
      </w:sdt>
      <w:r w:rsidRPr="006A6161">
        <w:t xml:space="preserve"> James, would you come in on that?</w:t>
      </w:r>
    </w:p>
    <w:p w:rsidR="00DC3D7D" w:rsidRPr="006A6161" w:rsidP="001818C6">
      <w:pPr>
        <w:pStyle w:val="Answer"/>
      </w:pPr>
      <w:sdt>
        <w:sdtPr>
          <w:alias w:val="Witness"/>
          <w:id w:val="2050023400"/>
          <w:placeholder>
            <w:docPart w:val="DefaultPlaceholder_1081868574"/>
          </w:placeholder>
          <w:richText/>
        </w:sdtPr>
        <w:sdtContent>
          <w:r w:rsidRPr="006A6161">
            <w:rPr>
              <w:b/>
              <w:i/>
            </w:rPr>
            <w:t>James Rogers:</w:t>
          </w:r>
        </w:sdtContent>
      </w:sdt>
      <w:r w:rsidRPr="006A6161">
        <w:t xml:space="preserve"> On</w:t>
      </w:r>
      <w:r w:rsidRPr="006A6161" w:rsidR="00080D7B">
        <w:t xml:space="preserve"> </w:t>
      </w:r>
      <w:r w:rsidRPr="006A6161">
        <w:t>which part?</w:t>
      </w:r>
    </w:p>
    <w:p w:rsidR="006F4A4E" w:rsidRPr="006A6161" w:rsidP="001818C6">
      <w:pPr>
        <w:pStyle w:val="Question"/>
        <w:numPr>
          <w:ilvl w:val="0"/>
          <w:numId w:val="0"/>
        </w:numPr>
        <w:ind w:left="794"/>
      </w:pPr>
      <w:sdt>
        <w:sdtPr>
          <w:alias w:val="Member"/>
          <w:tag w:val="&lt;Member mnisId='1396' dodsId='25472'&gt;"/>
          <w:id w:val="592909590"/>
          <w:placeholder>
            <w:docPart w:val="DefaultPlaceholder_1081868574"/>
          </w:placeholder>
          <w:richText/>
        </w:sdtPr>
        <w:sdtContent>
          <w:r w:rsidR="00A22E78">
            <w:rPr>
              <w:b/>
            </w:rPr>
            <w:t>Mr</w:t>
          </w:r>
          <w:r w:rsidRPr="006A6161" w:rsidR="00DC3D7D">
            <w:rPr>
              <w:b/>
            </w:rPr>
            <w:t xml:space="preserve"> Liddell-Grainger:</w:t>
          </w:r>
        </w:sdtContent>
      </w:sdt>
      <w:r w:rsidRPr="006A6161" w:rsidR="00DC3D7D">
        <w:t xml:space="preserve"> </w:t>
      </w:r>
      <w:r w:rsidRPr="006A6161">
        <w:t>The ODA using its ability—to carry on Emma</w:t>
      </w:r>
      <w:r w:rsidR="006A6161">
        <w:t>’</w:t>
      </w:r>
      <w:r w:rsidRPr="006A6161">
        <w:t>s argument, is it doing it the right way, is it being effective?</w:t>
      </w:r>
    </w:p>
    <w:p w:rsidR="00F05657" w:rsidRPr="006A6161" w:rsidP="001818C6">
      <w:pPr>
        <w:pStyle w:val="Answer"/>
      </w:pPr>
      <w:sdt>
        <w:sdtPr>
          <w:alias w:val="Witness"/>
          <w:id w:val="-797991457"/>
          <w:placeholder>
            <w:docPart w:val="DefaultPlaceholder_1081868574"/>
          </w:placeholder>
          <w:richText/>
        </w:sdtPr>
        <w:sdtContent>
          <w:r w:rsidRPr="006A6161" w:rsidR="006F4A4E">
            <w:rPr>
              <w:b/>
              <w:i/>
            </w:rPr>
            <w:t>James Rogers:</w:t>
          </w:r>
        </w:sdtContent>
      </w:sdt>
      <w:r w:rsidRPr="006A6161" w:rsidR="006F4A4E">
        <w:t xml:space="preserve"> </w:t>
      </w:r>
      <w:r w:rsidRPr="006A6161">
        <w:t>T</w:t>
      </w:r>
      <w:r w:rsidRPr="006A6161" w:rsidR="006F4A4E">
        <w:t xml:space="preserve">he issue here is we should not be focusing on trying to </w:t>
      </w:r>
      <w:r w:rsidRPr="006A6161" w:rsidR="00080D7B">
        <w:t>allocate</w:t>
      </w:r>
      <w:r w:rsidRPr="006A6161" w:rsidR="006F4A4E">
        <w:t xml:space="preserve"> specific </w:t>
      </w:r>
      <w:r w:rsidRPr="006A6161" w:rsidR="00080D7B">
        <w:t>amounts</w:t>
      </w:r>
      <w:r w:rsidRPr="006A6161" w:rsidR="006F4A4E">
        <w:t xml:space="preserve"> of ODA through different </w:t>
      </w:r>
      <w:r w:rsidRPr="006A6161">
        <w:t>Departments</w:t>
      </w:r>
      <w:r w:rsidRPr="006A6161" w:rsidR="006F4A4E">
        <w:t>.</w:t>
      </w:r>
      <w:r w:rsidRPr="006A6161" w:rsidR="00D5307C">
        <w:t xml:space="preserve"> </w:t>
      </w:r>
      <w:r w:rsidRPr="006A6161" w:rsidR="006F4A4E">
        <w:t xml:space="preserve">We need </w:t>
      </w:r>
      <w:r w:rsidRPr="006A6161" w:rsidR="006F4A4E">
        <w:t xml:space="preserve">to decide </w:t>
      </w:r>
      <w:r w:rsidRPr="006A6161" w:rsidR="00080D7B">
        <w:t>instead</w:t>
      </w:r>
      <w:r w:rsidRPr="006A6161" w:rsidR="006F4A4E">
        <w:t xml:space="preserve"> what we want to achieve with that money in the new changing global environment and then</w:t>
      </w:r>
      <w:r w:rsidRPr="006A6161" w:rsidR="00080D7B">
        <w:t xml:space="preserve"> allocate</w:t>
      </w:r>
      <w:r w:rsidRPr="006A6161" w:rsidR="006F4A4E">
        <w:t xml:space="preserve"> that accordingly.</w:t>
      </w:r>
      <w:r w:rsidRPr="006A6161" w:rsidR="00D5307C">
        <w:t xml:space="preserve"> </w:t>
      </w:r>
      <w:r w:rsidRPr="006A6161" w:rsidR="006F4A4E">
        <w:t>My preference would be through a single source</w:t>
      </w:r>
      <w:r w:rsidRPr="006A6161" w:rsidR="00ED1C69">
        <w:t>. If</w:t>
      </w:r>
      <w:r w:rsidRPr="006A6161" w:rsidR="006F4A4E">
        <w:t xml:space="preserve"> it is to be allocated through </w:t>
      </w:r>
      <w:r w:rsidRPr="006A6161">
        <w:t>multiple</w:t>
      </w:r>
      <w:r w:rsidRPr="006A6161" w:rsidR="006F4A4E">
        <w:t xml:space="preserve"> sources, it needs better oversight to </w:t>
      </w:r>
      <w:r w:rsidRPr="006A6161">
        <w:t>ensure</w:t>
      </w:r>
      <w:r w:rsidRPr="006A6161" w:rsidR="006F4A4E">
        <w:t xml:space="preserve"> that it is being given with maximum effectiveness and in such a way that is more strategically </w:t>
      </w:r>
      <w:r w:rsidRPr="006A6161" w:rsidR="00080D7B">
        <w:t>targeted</w:t>
      </w:r>
      <w:r w:rsidRPr="006A6161" w:rsidR="006F4A4E">
        <w:t xml:space="preserve"> in the way Japan is seeking to achieve.</w:t>
      </w:r>
    </w:p>
    <w:p w:rsidR="00F05657" w:rsidRPr="006A6161" w:rsidP="001818C6">
      <w:pPr>
        <w:pStyle w:val="Answer"/>
      </w:pPr>
      <w:r w:rsidRPr="006A6161">
        <w:t xml:space="preserve">Remember, Japan is now seeing the </w:t>
      </w:r>
      <w:r w:rsidRPr="006A6161" w:rsidR="00ED1C69">
        <w:t>B</w:t>
      </w:r>
      <w:r w:rsidRPr="006A6161">
        <w:t xml:space="preserve">elt and </w:t>
      </w:r>
      <w:r w:rsidRPr="006A6161" w:rsidR="00ED1C69">
        <w:t>R</w:t>
      </w:r>
      <w:r w:rsidRPr="006A6161">
        <w:t>oad initiative that China has embarked on.</w:t>
      </w:r>
      <w:r w:rsidRPr="006A6161" w:rsidR="00D5307C">
        <w:t xml:space="preserve"> </w:t>
      </w:r>
      <w:r w:rsidRPr="006A6161">
        <w:t>Some people have described this as an international development effort</w:t>
      </w:r>
      <w:r w:rsidRPr="006A6161">
        <w:t>,</w:t>
      </w:r>
      <w:r w:rsidRPr="006A6161">
        <w:t xml:space="preserve"> and in some ways it is</w:t>
      </w:r>
      <w:r w:rsidR="006259A3">
        <w:t xml:space="preserve">, </w:t>
      </w:r>
      <w:r w:rsidRPr="006A6161">
        <w:t xml:space="preserve">but it </w:t>
      </w:r>
      <w:r w:rsidRPr="006A6161">
        <w:t>i</w:t>
      </w:r>
      <w:r w:rsidRPr="006A6161">
        <w:t>s a</w:t>
      </w:r>
      <w:r w:rsidRPr="006A6161">
        <w:t xml:space="preserve"> </w:t>
      </w:r>
      <w:r w:rsidRPr="006A6161">
        <w:t>very specific one</w:t>
      </w:r>
      <w:r w:rsidRPr="006A6161" w:rsidR="00ED1C69">
        <w:t>. It</w:t>
      </w:r>
      <w:r w:rsidRPr="006A6161">
        <w:t xml:space="preserve"> is geared </w:t>
      </w:r>
      <w:r w:rsidRPr="006A6161" w:rsidR="00080D7B">
        <w:t>towards</w:t>
      </w:r>
      <w:r w:rsidRPr="006A6161">
        <w:t xml:space="preserve"> a very specific objective, </w:t>
      </w:r>
      <w:r w:rsidRPr="006A6161" w:rsidR="00ED1C69">
        <w:t>which is</w:t>
      </w:r>
      <w:r w:rsidRPr="006A6161">
        <w:t xml:space="preserve"> to empower China, to put China at the centre of the global economy and to capture</w:t>
      </w:r>
      <w:r w:rsidRPr="006A6161" w:rsidR="00ED1C69">
        <w:t xml:space="preserve"> </w:t>
      </w:r>
      <w:r w:rsidRPr="006A6161">
        <w:t>a number of different states</w:t>
      </w:r>
      <w:r w:rsidRPr="006A6161" w:rsidR="00ED1C69">
        <w:t xml:space="preserve"> surrounding China</w:t>
      </w:r>
      <w:r w:rsidRPr="006A6161">
        <w:t xml:space="preserve"> and make </w:t>
      </w:r>
      <w:r w:rsidRPr="006A6161">
        <w:t>them</w:t>
      </w:r>
      <w:r w:rsidRPr="006A6161">
        <w:t xml:space="preserve"> serve the Chinese national interests.</w:t>
      </w:r>
      <w:r w:rsidRPr="006A6161" w:rsidR="00D5307C">
        <w:t xml:space="preserve"> </w:t>
      </w:r>
      <w:r w:rsidRPr="006A6161">
        <w:t>In some ways it is a bid for world power.</w:t>
      </w:r>
    </w:p>
    <w:p w:rsidR="00F05657" w:rsidRPr="006A6161" w:rsidP="001818C6">
      <w:pPr>
        <w:pStyle w:val="Answer"/>
      </w:pPr>
      <w:r w:rsidRPr="006A6161">
        <w:t>The Japanese and the Indians are acutely aware of this because they are the neighbours of China</w:t>
      </w:r>
      <w:r w:rsidRPr="006A6161">
        <w:t>.</w:t>
      </w:r>
      <w:r w:rsidRPr="006A6161" w:rsidR="00D5307C">
        <w:t xml:space="preserve"> </w:t>
      </w:r>
      <w:r w:rsidRPr="006A6161">
        <w:t xml:space="preserve">They </w:t>
      </w:r>
      <w:r w:rsidRPr="006A6161" w:rsidR="00080D7B">
        <w:t xml:space="preserve">understand </w:t>
      </w:r>
      <w:r w:rsidRPr="006A6161">
        <w:t>that they need to co-ordinate more effectively to provide quality investment to overcome China</w:t>
      </w:r>
      <w:r w:rsidR="006A6161">
        <w:t>’</w:t>
      </w:r>
      <w:r w:rsidRPr="006A6161">
        <w:t xml:space="preserve">s </w:t>
      </w:r>
      <w:r w:rsidRPr="006A6161" w:rsidR="00080D7B">
        <w:t>sheer</w:t>
      </w:r>
      <w:r w:rsidRPr="006A6161">
        <w:t xml:space="preserve"> quantity and to ensure that there </w:t>
      </w:r>
      <w:r w:rsidRPr="006A6161" w:rsidR="00080D7B">
        <w:t xml:space="preserve">is a </w:t>
      </w:r>
      <w:r w:rsidRPr="006A6161">
        <w:t xml:space="preserve">degree of co-ordination between the strategic and more altruistic </w:t>
      </w:r>
      <w:r w:rsidRPr="006A6161" w:rsidR="00080D7B">
        <w:t>purposes</w:t>
      </w:r>
      <w:r w:rsidRPr="006A6161">
        <w:t xml:space="preserve">, that is to say to improve the </w:t>
      </w:r>
      <w:r w:rsidRPr="006A6161" w:rsidR="00080D7B">
        <w:t>situation</w:t>
      </w:r>
      <w:r w:rsidRPr="006A6161">
        <w:t xml:space="preserve"> of </w:t>
      </w:r>
      <w:r w:rsidRPr="006A6161" w:rsidR="00080D7B">
        <w:t>numerous</w:t>
      </w:r>
      <w:r w:rsidRPr="006A6161">
        <w:t xml:space="preserve"> countries in that region in which they </w:t>
      </w:r>
      <w:r w:rsidRPr="006A6161">
        <w:t>are located</w:t>
      </w:r>
      <w:r w:rsidRPr="006A6161">
        <w:t>, the Indo</w:t>
      </w:r>
      <w:r w:rsidRPr="006A6161">
        <w:t>-</w:t>
      </w:r>
      <w:r w:rsidRPr="006A6161">
        <w:t>Pacific.</w:t>
      </w:r>
    </w:p>
    <w:p w:rsidR="00D25DA4" w:rsidRPr="006A6161" w:rsidP="001818C6">
      <w:pPr>
        <w:pStyle w:val="Answer"/>
      </w:pPr>
      <w:r w:rsidRPr="006A6161">
        <w:t>Therefore, you</w:t>
      </w:r>
      <w:r w:rsidRPr="006A6161" w:rsidR="00080D7B">
        <w:t xml:space="preserve"> have </w:t>
      </w:r>
      <w:r w:rsidRPr="006A6161">
        <w:t xml:space="preserve">to understand that international development is not just about alleviating extreme poverty, it is also </w:t>
      </w:r>
      <w:r w:rsidRPr="006A6161" w:rsidR="00080D7B">
        <w:t>intrinsically</w:t>
      </w:r>
      <w:r w:rsidRPr="006A6161">
        <w:t xml:space="preserve"> connected </w:t>
      </w:r>
      <w:r w:rsidRPr="006A6161" w:rsidR="00080D7B">
        <w:t>to</w:t>
      </w:r>
      <w:r w:rsidRPr="006A6161">
        <w:t xml:space="preserve"> the </w:t>
      </w:r>
      <w:r w:rsidRPr="006A6161" w:rsidR="00080D7B">
        <w:t>changing</w:t>
      </w:r>
      <w:r w:rsidRPr="006A6161">
        <w:t xml:space="preserve"> global order.</w:t>
      </w:r>
      <w:r w:rsidRPr="006A6161" w:rsidR="00D5307C">
        <w:t xml:space="preserve"> </w:t>
      </w:r>
      <w:r w:rsidRPr="006A6161">
        <w:t xml:space="preserve">We are going to see increasingly in the years ahead countries such as Japan and India and other partners of the UK seeking </w:t>
      </w:r>
      <w:r w:rsidRPr="006A6161" w:rsidR="00080D7B">
        <w:t>to</w:t>
      </w:r>
      <w:r w:rsidRPr="006A6161">
        <w:t xml:space="preserve"> pursue this kind of agenda.</w:t>
      </w:r>
      <w:r w:rsidRPr="006A6161" w:rsidR="00D5307C">
        <w:t xml:space="preserve"> </w:t>
      </w:r>
      <w:r w:rsidRPr="006A6161">
        <w:t>I</w:t>
      </w:r>
      <w:r w:rsidRPr="006A6161" w:rsidR="00080D7B">
        <w:t xml:space="preserve"> would </w:t>
      </w:r>
      <w:r w:rsidRPr="006A6161">
        <w:t>agree that there is a great opportunity here for the UK to play a leader</w:t>
      </w:r>
      <w:r w:rsidRPr="006A6161" w:rsidR="00080D7B">
        <w:t>ship role</w:t>
      </w:r>
      <w:r w:rsidRPr="006A6161">
        <w:t xml:space="preserve"> and to use its resources, which are not inconsiderable.</w:t>
      </w:r>
      <w:r w:rsidRPr="006A6161" w:rsidR="00D5307C">
        <w:t xml:space="preserve"> </w:t>
      </w:r>
      <w:r w:rsidRPr="006A6161">
        <w:t xml:space="preserve">Remember that the UK is </w:t>
      </w:r>
      <w:r w:rsidRPr="006A6161" w:rsidR="00F05657">
        <w:t>s</w:t>
      </w:r>
      <w:r w:rsidRPr="006A6161">
        <w:t>pending on ODA around 70% per year</w:t>
      </w:r>
      <w:r w:rsidRPr="006A6161" w:rsidR="006B1152">
        <w:t xml:space="preserve"> of</w:t>
      </w:r>
      <w:r w:rsidRPr="006A6161">
        <w:t xml:space="preserve"> what China spends on its </w:t>
      </w:r>
      <w:r w:rsidRPr="006A6161" w:rsidR="006B1152">
        <w:t>B</w:t>
      </w:r>
      <w:r w:rsidRPr="006A6161">
        <w:t xml:space="preserve">elt and </w:t>
      </w:r>
      <w:r w:rsidRPr="006A6161" w:rsidR="006B1152">
        <w:t>R</w:t>
      </w:r>
      <w:r w:rsidRPr="006A6161">
        <w:t>oad initiative.</w:t>
      </w:r>
      <w:r w:rsidRPr="006A6161" w:rsidR="00D5307C">
        <w:t xml:space="preserve"> </w:t>
      </w:r>
      <w:r w:rsidRPr="006A6161">
        <w:t xml:space="preserve">Under those circumstances we are not </w:t>
      </w:r>
      <w:r w:rsidRPr="006A6161" w:rsidR="00EC30F6">
        <w:t>without</w:t>
      </w:r>
      <w:r w:rsidRPr="006A6161">
        <w:t xml:space="preserve"> capacity.</w:t>
      </w:r>
      <w:r w:rsidRPr="006A6161" w:rsidR="00D5307C">
        <w:t xml:space="preserve"> </w:t>
      </w:r>
      <w:r w:rsidRPr="006A6161" w:rsidR="00EC30F6">
        <w:t>What</w:t>
      </w:r>
      <w:r w:rsidRPr="006A6161">
        <w:t xml:space="preserve"> we lack</w:t>
      </w:r>
      <w:r w:rsidRPr="006A6161" w:rsidR="006B1152">
        <w:t xml:space="preserve"> </w:t>
      </w:r>
      <w:r w:rsidRPr="006A6161">
        <w:t xml:space="preserve">is strategic direction and, more importantly, a more joined-up </w:t>
      </w:r>
      <w:r w:rsidRPr="006A6161" w:rsidR="00EC30F6">
        <w:t>approach</w:t>
      </w:r>
      <w:r w:rsidRPr="006A6161">
        <w:t xml:space="preserve"> with our </w:t>
      </w:r>
      <w:r w:rsidRPr="006A6161" w:rsidR="00EC30F6">
        <w:t>most</w:t>
      </w:r>
      <w:r w:rsidRPr="006A6161">
        <w:t xml:space="preserve"> important </w:t>
      </w:r>
      <w:r w:rsidRPr="006A6161" w:rsidR="00EC30F6">
        <w:t>democratic</w:t>
      </w:r>
      <w:r w:rsidRPr="006A6161">
        <w:t xml:space="preserve"> allies.</w:t>
      </w:r>
    </w:p>
    <w:p w:rsidR="00D25DA4" w:rsidRPr="006A6161" w:rsidP="001818C6">
      <w:pPr>
        <w:pStyle w:val="Question"/>
      </w:pPr>
      <w:sdt>
        <w:sdtPr>
          <w:alias w:val="Member"/>
          <w:tag w:val="&lt;Member mnisId='4267' dodsId='101347'&gt;"/>
          <w:id w:val="-1407906680"/>
          <w:placeholder>
            <w:docPart w:val="DefaultPlaceholder_1081868574"/>
          </w:placeholder>
          <w:richText/>
        </w:sdtPr>
        <w:sdtContent>
          <w:r w:rsidRPr="006A6161">
            <w:rPr>
              <w:b/>
            </w:rPr>
            <w:t>Chair:</w:t>
          </w:r>
        </w:sdtContent>
      </w:sdt>
      <w:r w:rsidRPr="006A6161">
        <w:t xml:space="preserve"> James, for </w:t>
      </w:r>
      <w:r w:rsidRPr="006A6161" w:rsidR="00EC30F6">
        <w:t>clarity</w:t>
      </w:r>
      <w:r w:rsidRPr="006A6161">
        <w:t xml:space="preserve">, what you are saying is that you would still support the funding, probably through </w:t>
      </w:r>
      <w:r w:rsidRPr="006A6161" w:rsidR="00E0456D">
        <w:t>DfID</w:t>
      </w:r>
      <w:r w:rsidRPr="006A6161">
        <w:t xml:space="preserve"> or something like it, to </w:t>
      </w:r>
      <w:r w:rsidRPr="006A6161" w:rsidR="00EC30F6">
        <w:t>alleviate</w:t>
      </w:r>
      <w:r w:rsidRPr="006A6161">
        <w:t xml:space="preserve"> the extreme poverty around the world, but you are </w:t>
      </w:r>
      <w:r w:rsidRPr="006A6161" w:rsidR="00EC30F6">
        <w:t>seeing</w:t>
      </w:r>
      <w:r w:rsidRPr="006A6161">
        <w:t xml:space="preserve"> international development as needing to be </w:t>
      </w:r>
      <w:r w:rsidRPr="006A6161" w:rsidR="00EC30F6">
        <w:t>looked</w:t>
      </w:r>
      <w:r w:rsidRPr="006A6161">
        <w:t xml:space="preserve"> at with fresh eyes and maybe a fresh strategy and</w:t>
      </w:r>
      <w:r w:rsidRPr="006A6161" w:rsidR="006B1152">
        <w:t>,</w:t>
      </w:r>
      <w:r w:rsidRPr="006A6161">
        <w:t xml:space="preserve"> therefore</w:t>
      </w:r>
      <w:r w:rsidRPr="006A6161" w:rsidR="006B1152">
        <w:t>,</w:t>
      </w:r>
      <w:r w:rsidRPr="006A6161">
        <w:t xml:space="preserve"> </w:t>
      </w:r>
      <w:r w:rsidRPr="006A6161" w:rsidR="00EC30F6">
        <w:t>fresh</w:t>
      </w:r>
      <w:r w:rsidRPr="006A6161" w:rsidR="00B43155">
        <w:t xml:space="preserve"> funding as we go forward?</w:t>
      </w:r>
    </w:p>
    <w:p w:rsidR="00D25DA4" w:rsidRPr="006A6161" w:rsidP="001818C6">
      <w:pPr>
        <w:pStyle w:val="Answer"/>
      </w:pPr>
      <w:sdt>
        <w:sdtPr>
          <w:alias w:val="Witness"/>
          <w:id w:val="1865434"/>
          <w:placeholder>
            <w:docPart w:val="DefaultPlaceholder_1081868574"/>
          </w:placeholder>
          <w:richText/>
        </w:sdtPr>
        <w:sdtContent>
          <w:r w:rsidRPr="006A6161">
            <w:rPr>
              <w:b/>
              <w:i/>
            </w:rPr>
            <w:t>James Rogers:</w:t>
          </w:r>
        </w:sdtContent>
      </w:sdt>
      <w:r w:rsidRPr="006A6161">
        <w:t xml:space="preserve"> Exactly.</w:t>
      </w:r>
      <w:r w:rsidRPr="006A6161" w:rsidR="00D5307C">
        <w:t xml:space="preserve"> </w:t>
      </w:r>
      <w:r w:rsidRPr="006A6161">
        <w:t xml:space="preserve">My </w:t>
      </w:r>
      <w:r w:rsidRPr="006A6161" w:rsidR="00EC30F6">
        <w:t xml:space="preserve">preference </w:t>
      </w:r>
      <w:r w:rsidRPr="006A6161">
        <w:t xml:space="preserve">would be for a centralised source for British </w:t>
      </w:r>
      <w:r w:rsidRPr="006A6161" w:rsidR="00EC30F6">
        <w:t>Official Development Assistance efforts</w:t>
      </w:r>
      <w:r w:rsidRPr="006A6161">
        <w:t>.</w:t>
      </w:r>
      <w:r w:rsidRPr="006A6161" w:rsidR="00D5307C">
        <w:t xml:space="preserve"> </w:t>
      </w:r>
      <w:r w:rsidRPr="006A6161">
        <w:t xml:space="preserve">I do not support the idea of syphoning off little amounts here, there and </w:t>
      </w:r>
      <w:r w:rsidRPr="006A6161" w:rsidR="00EC30F6">
        <w:t>everywhere</w:t>
      </w:r>
      <w:r w:rsidRPr="006A6161">
        <w:t>.</w:t>
      </w:r>
      <w:r w:rsidRPr="006A6161" w:rsidR="00D5307C">
        <w:t xml:space="preserve"> </w:t>
      </w:r>
      <w:r w:rsidRPr="006A6161" w:rsidR="00EC30F6">
        <w:t>Around</w:t>
      </w:r>
      <w:r w:rsidRPr="006A6161">
        <w:t xml:space="preserve"> 30% now goes through Departments other than </w:t>
      </w:r>
      <w:r w:rsidRPr="006A6161" w:rsidR="00E0456D">
        <w:t>DfID</w:t>
      </w:r>
      <w:r w:rsidRPr="006A6161">
        <w:t>.</w:t>
      </w:r>
      <w:r w:rsidRPr="006A6161" w:rsidR="00D5307C">
        <w:t xml:space="preserve"> </w:t>
      </w:r>
      <w:r w:rsidRPr="006A6161">
        <w:t xml:space="preserve">That does not seem to be the most beneficial </w:t>
      </w:r>
      <w:r w:rsidRPr="006A6161" w:rsidR="00EC30F6">
        <w:t>approach</w:t>
      </w:r>
      <w:r w:rsidRPr="006A6161">
        <w:t>.</w:t>
      </w:r>
      <w:r w:rsidRPr="006A6161" w:rsidR="00D5307C">
        <w:t xml:space="preserve"> </w:t>
      </w:r>
      <w:r w:rsidRPr="006A6161">
        <w:t xml:space="preserve">However, it </w:t>
      </w:r>
      <w:r w:rsidRPr="006A6161" w:rsidR="00EC30F6">
        <w:t>could</w:t>
      </w:r>
      <w:r w:rsidRPr="006A6161">
        <w:t xml:space="preserve"> potentially be done like that if there were greater oversight as to how </w:t>
      </w:r>
      <w:r w:rsidRPr="006A6161" w:rsidR="00EC30F6">
        <w:t>that</w:t>
      </w:r>
      <w:r w:rsidRPr="006A6161">
        <w:t xml:space="preserve"> money is spent through those different Departments for a common objective.</w:t>
      </w:r>
      <w:r w:rsidRPr="006A6161" w:rsidR="00D5307C">
        <w:t xml:space="preserve"> </w:t>
      </w:r>
      <w:r w:rsidRPr="006A6161" w:rsidR="00EC30F6">
        <w:t>From</w:t>
      </w:r>
      <w:r w:rsidRPr="006A6161">
        <w:t xml:space="preserve"> my perspective</w:t>
      </w:r>
      <w:r w:rsidRPr="006A6161" w:rsidR="006B1152">
        <w:t>,</w:t>
      </w:r>
      <w:r w:rsidRPr="006A6161">
        <w:t xml:space="preserve"> we need </w:t>
      </w:r>
      <w:r w:rsidRPr="006A6161" w:rsidR="00EC30F6">
        <w:t>to</w:t>
      </w:r>
      <w:r w:rsidRPr="006A6161">
        <w:t xml:space="preserve"> focus more on what that common objective is in the changing global conditions.</w:t>
      </w:r>
      <w:r w:rsidRPr="006A6161" w:rsidR="00D5307C">
        <w:t xml:space="preserve"> </w:t>
      </w:r>
      <w:r w:rsidRPr="006A6161">
        <w:t xml:space="preserve">We cannot </w:t>
      </w:r>
      <w:r w:rsidRPr="006A6161" w:rsidR="00EC30F6">
        <w:t>allow</w:t>
      </w:r>
      <w:r w:rsidRPr="006A6161">
        <w:t xml:space="preserve"> this to take place in a vacuum because it would be ineffective.</w:t>
      </w:r>
    </w:p>
    <w:p w:rsidR="00B43155" w:rsidRPr="006A6161" w:rsidP="001818C6">
      <w:pPr>
        <w:pStyle w:val="Answer"/>
      </w:pPr>
      <w:sdt>
        <w:sdtPr>
          <w:alias w:val="Witness"/>
          <w:id w:val="-597107124"/>
          <w:placeholder>
            <w:docPart w:val="DefaultPlaceholder_1081868574"/>
          </w:placeholder>
          <w:richText/>
        </w:sdtPr>
        <w:sdtContent>
          <w:r w:rsidRPr="006A6161" w:rsidR="00D25DA4">
            <w:rPr>
              <w:b/>
              <w:i/>
            </w:rPr>
            <w:t>Ian Mitchell:</w:t>
          </w:r>
        </w:sdtContent>
      </w:sdt>
      <w:r w:rsidRPr="006A6161" w:rsidR="00D25DA4">
        <w:t xml:space="preserve"> I want to follow up on a couple of points that Emma made.</w:t>
      </w:r>
      <w:r w:rsidRPr="006A6161" w:rsidR="00D5307C">
        <w:t xml:space="preserve"> </w:t>
      </w:r>
      <w:r w:rsidRPr="006A6161" w:rsidR="00D25DA4">
        <w:t xml:space="preserve">I agree with James that the idea of top-down </w:t>
      </w:r>
      <w:r w:rsidRPr="006A6161" w:rsidR="00EC30F6">
        <w:t>allocations</w:t>
      </w:r>
      <w:r w:rsidRPr="006A6161" w:rsidR="00D25DA4">
        <w:t xml:space="preserve"> of departmental budgets is not sensible.</w:t>
      </w:r>
      <w:r w:rsidRPr="006A6161" w:rsidR="00D5307C">
        <w:t xml:space="preserve"> </w:t>
      </w:r>
      <w:r w:rsidRPr="006A6161" w:rsidR="00D25DA4">
        <w:t xml:space="preserve">The last strategy and </w:t>
      </w:r>
      <w:r w:rsidRPr="006A6161" w:rsidR="00EC30F6">
        <w:t>spending</w:t>
      </w:r>
      <w:r w:rsidRPr="006A6161" w:rsidR="00D25DA4">
        <w:t xml:space="preserve"> review was designed specifically to do that.</w:t>
      </w:r>
      <w:r w:rsidRPr="006A6161" w:rsidR="00D5307C">
        <w:t xml:space="preserve"> </w:t>
      </w:r>
      <w:r w:rsidRPr="006A6161" w:rsidR="00D25DA4">
        <w:t xml:space="preserve">The Treasury had a specific idea that 30% would </w:t>
      </w:r>
      <w:r w:rsidRPr="006A6161" w:rsidR="00EC30F6">
        <w:t xml:space="preserve">be </w:t>
      </w:r>
      <w:r w:rsidRPr="006A6161" w:rsidR="00D25DA4">
        <w:t xml:space="preserve">spent </w:t>
      </w:r>
      <w:r w:rsidRPr="006A6161" w:rsidR="00EC30F6">
        <w:t>outside</w:t>
      </w:r>
      <w:r w:rsidRPr="006A6161" w:rsidR="00D25DA4">
        <w:t xml:space="preserve"> of </w:t>
      </w:r>
      <w:r w:rsidRPr="006A6161" w:rsidR="00E0456D">
        <w:t>DfID</w:t>
      </w:r>
      <w:r w:rsidRPr="006A6161" w:rsidR="00D25DA4">
        <w:t>.</w:t>
      </w:r>
      <w:r w:rsidRPr="006A6161" w:rsidR="00D5307C">
        <w:t xml:space="preserve"> </w:t>
      </w:r>
      <w:r w:rsidRPr="006A6161" w:rsidR="00D25DA4">
        <w:t>I was a DEFRA official at the time.</w:t>
      </w:r>
      <w:r w:rsidRPr="006A6161" w:rsidR="00D5307C">
        <w:t xml:space="preserve"> </w:t>
      </w:r>
      <w:r w:rsidRPr="006A6161" w:rsidR="00D25DA4">
        <w:t xml:space="preserve">Treasury was telling </w:t>
      </w:r>
      <w:r w:rsidRPr="006A6161" w:rsidR="009402D6">
        <w:t>us</w:t>
      </w:r>
      <w:r w:rsidRPr="006A6161" w:rsidR="00D25DA4">
        <w:t xml:space="preserve"> to find more things that could be </w:t>
      </w:r>
      <w:r w:rsidRPr="006A6161" w:rsidR="009402D6">
        <w:t>classified</w:t>
      </w:r>
      <w:r w:rsidRPr="006A6161" w:rsidR="00D25DA4">
        <w:t xml:space="preserve"> as ODA</w:t>
      </w:r>
      <w:r w:rsidRPr="006A6161">
        <w:t>,</w:t>
      </w:r>
      <w:r w:rsidRPr="006A6161" w:rsidR="00D25DA4">
        <w:t xml:space="preserve"> to </w:t>
      </w:r>
      <w:r w:rsidRPr="006A6161" w:rsidR="009402D6">
        <w:t>spread</w:t>
      </w:r>
      <w:r w:rsidRPr="006A6161" w:rsidR="00D25DA4">
        <w:t xml:space="preserve"> the money around.</w:t>
      </w:r>
      <w:r w:rsidRPr="006A6161" w:rsidR="00D5307C">
        <w:t xml:space="preserve"> </w:t>
      </w:r>
      <w:r w:rsidRPr="006A6161" w:rsidR="00D25DA4">
        <w:t xml:space="preserve">We need </w:t>
      </w:r>
      <w:r w:rsidRPr="006A6161" w:rsidR="009402D6">
        <w:t>to</w:t>
      </w:r>
      <w:r w:rsidRPr="006A6161" w:rsidR="00D25DA4">
        <w:t xml:space="preserve"> look at the evidence on that, and we have reviewed all of ICAI</w:t>
      </w:r>
      <w:r w:rsidR="006A6161">
        <w:t>’</w:t>
      </w:r>
      <w:r w:rsidRPr="006A6161" w:rsidR="00D25DA4">
        <w:t>s eight years of studies and we found that even for the objectives that the aid</w:t>
      </w:r>
      <w:r w:rsidRPr="006A6161" w:rsidR="009402D6">
        <w:t xml:space="preserve"> </w:t>
      </w:r>
      <w:r w:rsidRPr="006A6161" w:rsidR="00D25DA4">
        <w:t>money was given out for, some Departments do better than</w:t>
      </w:r>
      <w:r w:rsidRPr="006A6161">
        <w:t xml:space="preserve"> others.</w:t>
      </w:r>
      <w:r w:rsidRPr="006A6161" w:rsidR="00D5307C">
        <w:t xml:space="preserve"> </w:t>
      </w:r>
      <w:r w:rsidRPr="006A6161" w:rsidR="00D25DA4">
        <w:t>The FCO has had six reviews and five of them have given an amber</w:t>
      </w:r>
      <w:r w:rsidRPr="006A6161" w:rsidR="006B1152">
        <w:t>/</w:t>
      </w:r>
      <w:r w:rsidRPr="006A6161" w:rsidR="00D25DA4">
        <w:t>red.</w:t>
      </w:r>
      <w:r w:rsidRPr="006A6161" w:rsidR="00D5307C">
        <w:t xml:space="preserve"> </w:t>
      </w:r>
      <w:r w:rsidRPr="006A6161" w:rsidR="00D25DA4">
        <w:t>That is not in relation to poverty reduction</w:t>
      </w:r>
      <w:r w:rsidRPr="006A6161" w:rsidR="006B1152">
        <w:t>. T</w:t>
      </w:r>
      <w:r w:rsidRPr="006A6161" w:rsidR="00D25DA4">
        <w:t>hat is in relation to the objectives that it sets out for its programme</w:t>
      </w:r>
      <w:r w:rsidRPr="006A6161" w:rsidR="009402D6">
        <w:t>, which w</w:t>
      </w:r>
      <w:r w:rsidRPr="006A6161" w:rsidR="00D25DA4">
        <w:t>ere less focused on poverty reduction.</w:t>
      </w:r>
    </w:p>
    <w:p w:rsidR="00B43155" w:rsidRPr="006A6161" w:rsidP="001818C6">
      <w:pPr>
        <w:pStyle w:val="Answer"/>
      </w:pPr>
      <w:r w:rsidRPr="006A6161">
        <w:t>Other parts, like the Ross Fund for example, have come back very well as a good use of the money.</w:t>
      </w:r>
      <w:r w:rsidRPr="006A6161" w:rsidR="00D5307C">
        <w:t xml:space="preserve"> </w:t>
      </w:r>
      <w:r w:rsidRPr="006A6161">
        <w:t xml:space="preserve">It is easy to say now, but </w:t>
      </w:r>
      <w:r w:rsidR="00F87D0F">
        <w:t xml:space="preserve">measures on </w:t>
      </w:r>
      <w:r w:rsidRPr="006A6161">
        <w:t xml:space="preserve">the spread of </w:t>
      </w:r>
      <w:r w:rsidRPr="006A6161" w:rsidR="009402D6">
        <w:t>preventable</w:t>
      </w:r>
      <w:r w:rsidRPr="006A6161">
        <w:t xml:space="preserve"> disease and</w:t>
      </w:r>
      <w:r w:rsidR="00F87D0F">
        <w:t xml:space="preserve"> </w:t>
      </w:r>
      <w:r w:rsidRPr="006A6161" w:rsidR="009402D6">
        <w:t>antic</w:t>
      </w:r>
      <w:r w:rsidRPr="006A6161">
        <w:t xml:space="preserve">orruption </w:t>
      </w:r>
      <w:r w:rsidRPr="006A6161" w:rsidR="009402D6">
        <w:t xml:space="preserve">programmes </w:t>
      </w:r>
      <w:r w:rsidRPr="006A6161">
        <w:t>have been successful.</w:t>
      </w:r>
      <w:r w:rsidRPr="006A6161" w:rsidR="00D5307C">
        <w:t xml:space="preserve"> </w:t>
      </w:r>
      <w:r w:rsidRPr="006A6161">
        <w:t xml:space="preserve">It is that top-down </w:t>
      </w:r>
      <w:r w:rsidRPr="006A6161" w:rsidR="009402D6">
        <w:t>allocation</w:t>
      </w:r>
      <w:r w:rsidRPr="006A6161">
        <w:t xml:space="preserve"> and who has responsibility.</w:t>
      </w:r>
      <w:r w:rsidRPr="006A6161" w:rsidR="00D5307C">
        <w:t xml:space="preserve"> </w:t>
      </w:r>
      <w:r w:rsidRPr="006A6161">
        <w:t>The NAO concluded</w:t>
      </w:r>
      <w:r w:rsidRPr="006A6161" w:rsidR="006B1152">
        <w:t xml:space="preserve"> that</w:t>
      </w:r>
      <w:r w:rsidRPr="006A6161">
        <w:t xml:space="preserve"> no one has responsibility for that.</w:t>
      </w:r>
      <w:r w:rsidRPr="006A6161" w:rsidR="00D5307C">
        <w:t xml:space="preserve"> </w:t>
      </w:r>
      <w:r w:rsidRPr="006A6161">
        <w:t>No one has taken responsibility for th</w:t>
      </w:r>
      <w:r w:rsidRPr="006A6161" w:rsidR="006B1152">
        <w:t>e</w:t>
      </w:r>
      <w:r w:rsidRPr="006A6161">
        <w:t xml:space="preserve"> decision to spread the ODA and what that strategy achieved.</w:t>
      </w:r>
      <w:r w:rsidRPr="006A6161" w:rsidR="00D5307C">
        <w:t xml:space="preserve"> </w:t>
      </w:r>
      <w:r w:rsidRPr="006A6161">
        <w:t xml:space="preserve">That is a lesson </w:t>
      </w:r>
      <w:r w:rsidRPr="006A6161" w:rsidR="009402D6">
        <w:t>from</w:t>
      </w:r>
      <w:r w:rsidRPr="006A6161">
        <w:t xml:space="preserve"> last time about the effectiveness.</w:t>
      </w:r>
    </w:p>
    <w:p w:rsidR="00B43155" w:rsidRPr="006A6161" w:rsidP="001818C6">
      <w:pPr>
        <w:pStyle w:val="Answer"/>
      </w:pPr>
      <w:r w:rsidRPr="006A6161">
        <w:t>S</w:t>
      </w:r>
      <w:r w:rsidRPr="006A6161">
        <w:t xml:space="preserve">ometimes </w:t>
      </w:r>
      <w:r w:rsidRPr="006A6161" w:rsidR="00D25DA4">
        <w:t>we do, understandably after 10 years of austerity, have this discussion in a UK-orientated context.</w:t>
      </w:r>
      <w:r w:rsidRPr="006A6161" w:rsidR="00D5307C">
        <w:t xml:space="preserve"> </w:t>
      </w:r>
      <w:r w:rsidRPr="006A6161" w:rsidR="00D25DA4">
        <w:t>Your question was hinting at what does the world need.</w:t>
      </w:r>
      <w:r w:rsidRPr="006A6161" w:rsidR="00D5307C">
        <w:t xml:space="preserve"> </w:t>
      </w:r>
      <w:r w:rsidRPr="006A6161" w:rsidR="00D25DA4">
        <w:t xml:space="preserve">Donors got together in </w:t>
      </w:r>
      <w:r w:rsidRPr="006A6161" w:rsidR="009402D6">
        <w:t>Istanbul</w:t>
      </w:r>
      <w:r w:rsidRPr="006A6161" w:rsidR="00D25DA4">
        <w:t xml:space="preserve"> a few years ago and decided the least</w:t>
      </w:r>
      <w:r w:rsidR="00F87D0F">
        <w:t xml:space="preserve"> </w:t>
      </w:r>
      <w:r w:rsidRPr="006A6161" w:rsidR="00D25DA4">
        <w:t xml:space="preserve">developed countries should get between 0.15% of GNI and 0.2% of </w:t>
      </w:r>
      <w:r w:rsidRPr="006A6161" w:rsidR="009402D6">
        <w:t>GNI</w:t>
      </w:r>
      <w:r w:rsidRPr="006A6161" w:rsidR="00D25DA4">
        <w:t>.</w:t>
      </w:r>
      <w:r w:rsidRPr="006A6161" w:rsidR="00D5307C">
        <w:t xml:space="preserve"> </w:t>
      </w:r>
      <w:r w:rsidRPr="006A6161" w:rsidR="00D25DA4">
        <w:t>Very few donors met that.</w:t>
      </w:r>
      <w:r w:rsidRPr="006A6161" w:rsidR="00D5307C">
        <w:t xml:space="preserve"> </w:t>
      </w:r>
      <w:r w:rsidRPr="006A6161">
        <w:t>T</w:t>
      </w:r>
      <w:r w:rsidRPr="006A6161" w:rsidR="00D25DA4">
        <w:t>he UK made it for one year and now it has fallen back to 0.12% or 0.13% for the UK</w:t>
      </w:r>
      <w:r w:rsidRPr="006A6161">
        <w:t>,</w:t>
      </w:r>
      <w:r w:rsidRPr="006A6161" w:rsidR="00D25DA4">
        <w:t xml:space="preserve"> so we are not meeting that commitment on least</w:t>
      </w:r>
      <w:r w:rsidRPr="006A6161">
        <w:t>-</w:t>
      </w:r>
      <w:r w:rsidRPr="006A6161" w:rsidR="00D25DA4">
        <w:t>developed countries.</w:t>
      </w:r>
      <w:r w:rsidRPr="006A6161" w:rsidR="00D5307C">
        <w:t xml:space="preserve"> </w:t>
      </w:r>
      <w:r w:rsidRPr="006A6161" w:rsidR="00D25DA4">
        <w:t>That is a function, in a sense, of the strategy</w:t>
      </w:r>
      <w:r w:rsidRPr="006A6161">
        <w:t>.</w:t>
      </w:r>
      <w:r w:rsidRPr="006A6161" w:rsidR="00D5307C">
        <w:t xml:space="preserve"> </w:t>
      </w:r>
      <w:r w:rsidRPr="006A6161">
        <w:t>The</w:t>
      </w:r>
      <w:r w:rsidRPr="006A6161" w:rsidR="00D25DA4">
        <w:t xml:space="preserve"> money went </w:t>
      </w:r>
      <w:r w:rsidRPr="006A6161" w:rsidR="009402D6">
        <w:t>elsewhere</w:t>
      </w:r>
      <w:r w:rsidRPr="006A6161" w:rsidR="00D25DA4">
        <w:t xml:space="preserve"> rather than into </w:t>
      </w:r>
      <w:r w:rsidRPr="006A6161" w:rsidR="00E0456D">
        <w:t>DfID</w:t>
      </w:r>
      <w:r w:rsidRPr="006A6161" w:rsidR="00D25DA4">
        <w:t xml:space="preserve"> or into the least-developed countries.</w:t>
      </w:r>
    </w:p>
    <w:p w:rsidR="009346C3" w:rsidRPr="006A6161" w:rsidP="001818C6">
      <w:pPr>
        <w:pStyle w:val="Answer"/>
      </w:pPr>
      <w:r w:rsidRPr="006A6161">
        <w:t xml:space="preserve">Looking globally at what the UK does as a development actor, it is the only G7 country that meets the 0.7% and it is a champion of poverty reduction and it gets a lot of </w:t>
      </w:r>
      <w:r w:rsidRPr="006A6161" w:rsidR="009402D6">
        <w:t>credit</w:t>
      </w:r>
      <w:r w:rsidRPr="006A6161">
        <w:t xml:space="preserve"> for that in the international community.</w:t>
      </w:r>
      <w:r w:rsidRPr="006A6161" w:rsidR="00D5307C">
        <w:t xml:space="preserve"> </w:t>
      </w:r>
      <w:r w:rsidRPr="006A6161">
        <w:t xml:space="preserve">If it went down a road like Japan, it </w:t>
      </w:r>
      <w:r w:rsidRPr="006A6161" w:rsidR="009402D6">
        <w:t>would</w:t>
      </w:r>
      <w:r w:rsidRPr="006A6161">
        <w:t xml:space="preserve"> lose reputation because of that</w:t>
      </w:r>
      <w:r w:rsidRPr="006A6161" w:rsidR="00CE162A">
        <w:t xml:space="preserve"> and </w:t>
      </w:r>
      <w:r w:rsidRPr="006A6161">
        <w:t xml:space="preserve">would lose a lot of its </w:t>
      </w:r>
      <w:r w:rsidRPr="006A6161" w:rsidR="009402D6">
        <w:t>influence</w:t>
      </w:r>
      <w:r w:rsidRPr="006A6161">
        <w:t xml:space="preserve"> in many countries.</w:t>
      </w:r>
      <w:r w:rsidRPr="006A6161" w:rsidR="00D5307C">
        <w:t xml:space="preserve"> </w:t>
      </w:r>
      <w:r w:rsidRPr="006A6161">
        <w:t xml:space="preserve">Japan is recognised as a </w:t>
      </w:r>
      <w:r w:rsidRPr="006A6161" w:rsidR="009402D6">
        <w:t>quasi</w:t>
      </w:r>
      <w:r w:rsidRPr="006A6161">
        <w:t>-commercial development actor and its reputation suffers accordingly.</w:t>
      </w:r>
    </w:p>
    <w:p w:rsidR="009346C3" w:rsidRPr="006A6161" w:rsidP="001818C6">
      <w:pPr>
        <w:pStyle w:val="Answer"/>
      </w:pPr>
      <w:sdt>
        <w:sdtPr>
          <w:alias w:val="Witness"/>
          <w:id w:val="-461032261"/>
          <w:placeholder>
            <w:docPart w:val="DefaultPlaceholder_1081868574"/>
          </w:placeholder>
          <w:richText/>
        </w:sdtPr>
        <w:sdtContent>
          <w:r w:rsidRPr="006A6161">
            <w:rPr>
              <w:b/>
              <w:i/>
            </w:rPr>
            <w:t>Dr Mawdsley:</w:t>
          </w:r>
        </w:sdtContent>
      </w:sdt>
      <w:r w:rsidRPr="006A6161" w:rsidR="00D5307C">
        <w:t xml:space="preserve"> </w:t>
      </w:r>
      <w:r w:rsidRPr="006A6161" w:rsidR="00CE162A">
        <w:t>It isn</w:t>
      </w:r>
      <w:r w:rsidR="006A6161">
        <w:t>’</w:t>
      </w:r>
      <w:r w:rsidRPr="006A6161" w:rsidR="00CE162A">
        <w:t xml:space="preserve">t </w:t>
      </w:r>
      <w:r w:rsidRPr="006A6161">
        <w:t xml:space="preserve">Japan for </w:t>
      </w:r>
      <w:r w:rsidRPr="006A6161" w:rsidR="009402D6">
        <w:t>everyone</w:t>
      </w:r>
      <w:r w:rsidRPr="006A6161">
        <w:t xml:space="preserve">, </w:t>
      </w:r>
      <w:r w:rsidRPr="006A6161" w:rsidR="009402D6">
        <w:t>including</w:t>
      </w:r>
      <w:r w:rsidRPr="006A6161">
        <w:t>,</w:t>
      </w:r>
      <w:r w:rsidRPr="006A6161" w:rsidR="00CE162A">
        <w:t xml:space="preserve"> let</w:t>
      </w:r>
      <w:r w:rsidR="006A6161">
        <w:t>’</w:t>
      </w:r>
      <w:r w:rsidRPr="006A6161" w:rsidR="00CE162A">
        <w:t>s</w:t>
      </w:r>
      <w:r w:rsidRPr="006A6161">
        <w:t xml:space="preserve"> say, Burundi, but the Japan model for India</w:t>
      </w:r>
      <w:r w:rsidRPr="006A6161" w:rsidR="00CE162A">
        <w:t>—</w:t>
      </w:r>
      <w:r w:rsidRPr="006A6161">
        <w:t>not in total.</w:t>
      </w:r>
      <w:r w:rsidRPr="006A6161" w:rsidR="00D5307C">
        <w:t xml:space="preserve"> </w:t>
      </w:r>
      <w:r w:rsidRPr="006A6161">
        <w:t>Of course, it is much more to Japan and to us</w:t>
      </w:r>
      <w:r w:rsidRPr="006A6161" w:rsidR="00CE162A">
        <w:t>,</w:t>
      </w:r>
      <w:r w:rsidRPr="006A6161">
        <w:t xml:space="preserve"> but I think we need to redefine our strategies for middle-income </w:t>
      </w:r>
      <w:r w:rsidRPr="006A6161" w:rsidR="00C43338">
        <w:t>countries</w:t>
      </w:r>
      <w:r w:rsidRPr="006A6161">
        <w:t xml:space="preserve"> and </w:t>
      </w:r>
      <w:r w:rsidRPr="006A6161" w:rsidR="009402D6">
        <w:t>to</w:t>
      </w:r>
      <w:r w:rsidRPr="006A6161">
        <w:t xml:space="preserve"> look at what India wants and what we can do best and where we can promote local goals working in partnership with India.</w:t>
      </w:r>
      <w:r w:rsidRPr="006A6161" w:rsidR="00D5307C">
        <w:t xml:space="preserve"> </w:t>
      </w:r>
      <w:r w:rsidRPr="006A6161">
        <w:t>At the moment</w:t>
      </w:r>
      <w:r w:rsidRPr="006A6161" w:rsidR="00CE162A">
        <w:t>,</w:t>
      </w:r>
      <w:r w:rsidRPr="006A6161">
        <w:t xml:space="preserve"> Japan looks more like what it wants than we are giving.</w:t>
      </w:r>
      <w:r w:rsidRPr="006A6161" w:rsidR="00D5307C">
        <w:t xml:space="preserve"> </w:t>
      </w:r>
      <w:r w:rsidRPr="006A6161">
        <w:t xml:space="preserve">However, we have </w:t>
      </w:r>
      <w:r w:rsidRPr="006A6161" w:rsidR="009402D6">
        <w:t>to</w:t>
      </w:r>
      <w:r w:rsidRPr="006A6161">
        <w:t xml:space="preserve"> be careful.</w:t>
      </w:r>
      <w:r w:rsidRPr="006A6161" w:rsidR="00D5307C">
        <w:t xml:space="preserve"> </w:t>
      </w:r>
      <w:r w:rsidRPr="006A6161">
        <w:t xml:space="preserve">There is always a bundle of </w:t>
      </w:r>
      <w:r w:rsidRPr="006A6161" w:rsidR="009402D6">
        <w:t>activities</w:t>
      </w:r>
      <w:r w:rsidRPr="006A6161">
        <w:t xml:space="preserve"> </w:t>
      </w:r>
      <w:r w:rsidRPr="006A6161" w:rsidR="009402D6">
        <w:t>funded</w:t>
      </w:r>
      <w:r w:rsidRPr="006A6161">
        <w:t xml:space="preserve"> </w:t>
      </w:r>
      <w:r w:rsidRPr="006A6161" w:rsidR="009402D6">
        <w:t>within</w:t>
      </w:r>
      <w:r w:rsidRPr="006A6161">
        <w:t xml:space="preserve"> ODA</w:t>
      </w:r>
      <w:r w:rsidRPr="006A6161" w:rsidR="00CE162A">
        <w:t>.</w:t>
      </w:r>
    </w:p>
    <w:p w:rsidR="009346C3" w:rsidRPr="006A6161" w:rsidP="001818C6">
      <w:pPr>
        <w:pStyle w:val="Question"/>
      </w:pPr>
      <w:sdt>
        <w:sdtPr>
          <w:alias w:val="Member"/>
          <w:tag w:val="&lt;Member mnisId='1451' dodsId='25783'&gt;"/>
          <w:id w:val="1173383815"/>
          <w:placeholder>
            <w:docPart w:val="DefaultPlaceholder_1081868574"/>
          </w:placeholder>
          <w:richText/>
        </w:sdtPr>
        <w:sdtContent>
          <w:r w:rsidR="00F87D0F">
            <w:rPr>
              <w:b/>
            </w:rPr>
            <w:t>Richard Bacon</w:t>
          </w:r>
          <w:r w:rsidRPr="006A6161">
            <w:rPr>
              <w:b/>
            </w:rPr>
            <w:t>:</w:t>
          </w:r>
        </w:sdtContent>
      </w:sdt>
      <w:r w:rsidRPr="006A6161">
        <w:t xml:space="preserve"> Mr Mitchell, you described the </w:t>
      </w:r>
      <w:r w:rsidRPr="006A6161" w:rsidR="009402D6">
        <w:t>centrifugal</w:t>
      </w:r>
      <w:r w:rsidRPr="006A6161">
        <w:t xml:space="preserve"> force away </w:t>
      </w:r>
      <w:r w:rsidRPr="006A6161" w:rsidR="009402D6">
        <w:t>from</w:t>
      </w:r>
      <w:r w:rsidRPr="006A6161">
        <w:t xml:space="preserve"> the least-developed countries, and while we might have done that for a bit </w:t>
      </w:r>
      <w:r w:rsidRPr="006A6161">
        <w:t>it is tending back towards the nearer to middle-income countries.</w:t>
      </w:r>
      <w:r w:rsidRPr="006A6161" w:rsidR="00D5307C">
        <w:t xml:space="preserve"> </w:t>
      </w:r>
      <w:r w:rsidRPr="006A6161">
        <w:t>Is that not because it is easier?</w:t>
      </w:r>
      <w:r w:rsidRPr="006A6161" w:rsidR="00D5307C">
        <w:t xml:space="preserve"> </w:t>
      </w:r>
      <w:r w:rsidRPr="006A6161">
        <w:t xml:space="preserve">I remember when the </w:t>
      </w:r>
      <w:r w:rsidRPr="006A6161" w:rsidR="00C43338">
        <w:t xml:space="preserve">Commonwealth </w:t>
      </w:r>
      <w:r w:rsidRPr="006A6161">
        <w:t xml:space="preserve">Development Corporation was </w:t>
      </w:r>
      <w:r w:rsidRPr="006A6161" w:rsidR="009402D6">
        <w:t>spending</w:t>
      </w:r>
      <w:r w:rsidRPr="006A6161">
        <w:t xml:space="preserve"> a huge amount of money in middle-income countries.</w:t>
      </w:r>
      <w:r w:rsidRPr="006A6161" w:rsidR="00D5307C">
        <w:t xml:space="preserve"> </w:t>
      </w:r>
      <w:r w:rsidRPr="006A6161" w:rsidR="009402D6">
        <w:t>Th</w:t>
      </w:r>
      <w:r w:rsidRPr="006A6161">
        <w:t>e National Audit Office di</w:t>
      </w:r>
      <w:r w:rsidRPr="006A6161" w:rsidR="009402D6">
        <w:t xml:space="preserve">d </w:t>
      </w:r>
      <w:r w:rsidRPr="006A6161">
        <w:t>a study and it was basically replicating what a lot of emerging-market banks were doing</w:t>
      </w:r>
      <w:r w:rsidRPr="006A6161" w:rsidR="00C43338">
        <w:t>,</w:t>
      </w:r>
      <w:r w:rsidRPr="006A6161">
        <w:t xml:space="preserve"> and the </w:t>
      </w:r>
      <w:r w:rsidRPr="006A6161" w:rsidR="009402D6">
        <w:t>chief</w:t>
      </w:r>
      <w:r w:rsidRPr="006A6161">
        <w:t xml:space="preserve"> executive decided to replicate their salaries as well by paying himself nearly £1 million a year.</w:t>
      </w:r>
      <w:r w:rsidRPr="006A6161" w:rsidR="00D5307C">
        <w:t xml:space="preserve"> </w:t>
      </w:r>
      <w:r w:rsidRPr="006A6161">
        <w:t xml:space="preserve">It was because it was easier to do it than to tackle the really </w:t>
      </w:r>
      <w:r w:rsidRPr="006A6161" w:rsidR="009402D6">
        <w:t>entrenched</w:t>
      </w:r>
      <w:r w:rsidRPr="006A6161">
        <w:t xml:space="preserve"> problems in really</w:t>
      </w:r>
      <w:r w:rsidRPr="006A6161" w:rsidR="00CE162A">
        <w:t xml:space="preserve"> </w:t>
      </w:r>
      <w:r w:rsidRPr="006A6161">
        <w:t>poor places.</w:t>
      </w:r>
      <w:r w:rsidRPr="006A6161" w:rsidR="00D5307C">
        <w:t xml:space="preserve"> </w:t>
      </w:r>
      <w:r w:rsidRPr="006A6161">
        <w:t xml:space="preserve">That leads on to the </w:t>
      </w:r>
      <w:r w:rsidRPr="006A6161" w:rsidR="009402D6">
        <w:t>underlying</w:t>
      </w:r>
      <w:r w:rsidRPr="006A6161">
        <w:t xml:space="preserve"> question I want to ask</w:t>
      </w:r>
      <w:r w:rsidRPr="006A6161" w:rsidR="00CE162A">
        <w:t>. W</w:t>
      </w:r>
      <w:r w:rsidRPr="006A6161" w:rsidR="00C43338">
        <w:t>h</w:t>
      </w:r>
      <w:r w:rsidRPr="006A6161">
        <w:t>en does poverty reduction become economic development?</w:t>
      </w:r>
    </w:p>
    <w:p w:rsidR="00C43338" w:rsidRPr="006A6161" w:rsidP="001818C6">
      <w:pPr>
        <w:pStyle w:val="Answer"/>
      </w:pPr>
      <w:sdt>
        <w:sdtPr>
          <w:alias w:val="Witness"/>
          <w:id w:val="144331679"/>
          <w:placeholder>
            <w:docPart w:val="DefaultPlaceholder_1081868574"/>
          </w:placeholder>
          <w:richText/>
        </w:sdtPr>
        <w:sdtContent>
          <w:r w:rsidRPr="006A6161" w:rsidR="009346C3">
            <w:rPr>
              <w:b/>
              <w:i/>
            </w:rPr>
            <w:t>Ian Mitchell:</w:t>
          </w:r>
        </w:sdtContent>
      </w:sdt>
      <w:r w:rsidRPr="006A6161" w:rsidR="009346C3">
        <w:t xml:space="preserve"> You are right that it is easier to do aid projects or development in countries that are better off and to have those partnerships.</w:t>
      </w:r>
      <w:r w:rsidRPr="006A6161" w:rsidR="00D5307C">
        <w:t xml:space="preserve"> </w:t>
      </w:r>
      <w:r w:rsidRPr="006A6161" w:rsidR="009346C3">
        <w:t xml:space="preserve">The last strategy had a </w:t>
      </w:r>
      <w:r w:rsidRPr="006A6161">
        <w:t>fragility</w:t>
      </w:r>
      <w:r w:rsidRPr="006A6161" w:rsidR="009346C3">
        <w:t xml:space="preserve"> focus, or at least it said it did, but the amount of effort the UK made in fragile states went down as a </w:t>
      </w:r>
      <w:r w:rsidRPr="006A6161" w:rsidR="009402D6">
        <w:t>proportion</w:t>
      </w:r>
      <w:r w:rsidRPr="006A6161" w:rsidR="009346C3">
        <w:t xml:space="preserve"> of its aid budget during the period of the last strategy that said it would</w:t>
      </w:r>
      <w:r w:rsidRPr="006A6161">
        <w:t xml:space="preserve"> prioritise it.</w:t>
      </w:r>
      <w:r w:rsidRPr="006A6161" w:rsidR="00D5307C">
        <w:t xml:space="preserve"> </w:t>
      </w:r>
      <w:r w:rsidRPr="006A6161">
        <w:t>Also</w:t>
      </w:r>
      <w:r w:rsidRPr="006A6161" w:rsidR="009346C3">
        <w:t xml:space="preserve"> you need more than just aid</w:t>
      </w:r>
      <w:r w:rsidRPr="006A6161" w:rsidR="00CE162A">
        <w:t xml:space="preserve"> in fragile states and the very poorest.</w:t>
      </w:r>
      <w:r w:rsidRPr="006A6161" w:rsidR="00D5307C">
        <w:t xml:space="preserve"> </w:t>
      </w:r>
      <w:r w:rsidRPr="006A6161" w:rsidR="009346C3">
        <w:t>You need technical assistance</w:t>
      </w:r>
      <w:r w:rsidRPr="006A6161" w:rsidR="00CE162A">
        <w:t xml:space="preserve"> and</w:t>
      </w:r>
      <w:r w:rsidRPr="006A6161" w:rsidR="009346C3">
        <w:t xml:space="preserve"> partnering with the Government.</w:t>
      </w:r>
      <w:r w:rsidRPr="006A6161" w:rsidR="00D5307C">
        <w:t xml:space="preserve"> </w:t>
      </w:r>
      <w:r w:rsidRPr="006A6161" w:rsidR="009346C3">
        <w:t>That requires an investment that is difficult to make.</w:t>
      </w:r>
      <w:r w:rsidRPr="006A6161" w:rsidR="00D5307C">
        <w:t xml:space="preserve"> </w:t>
      </w:r>
      <w:r w:rsidRPr="006A6161" w:rsidR="009346C3">
        <w:t xml:space="preserve">It requires staff to </w:t>
      </w:r>
      <w:r w:rsidRPr="006A6161" w:rsidR="009402D6">
        <w:t>take</w:t>
      </w:r>
      <w:r w:rsidRPr="006A6161" w:rsidR="009346C3">
        <w:t xml:space="preserve"> </w:t>
      </w:r>
      <w:r w:rsidRPr="006A6161">
        <w:t>risk</w:t>
      </w:r>
      <w:r w:rsidRPr="006A6161" w:rsidR="009346C3">
        <w:t>, it may involve the involvement of security and so on.</w:t>
      </w:r>
    </w:p>
    <w:p w:rsidR="009346C3" w:rsidRPr="006A6161" w:rsidP="001818C6">
      <w:pPr>
        <w:pStyle w:val="Answer"/>
      </w:pPr>
      <w:r w:rsidRPr="006A6161">
        <w:t>It is reasonably clear that once countries get to the top of middle-income status they are in a position to fund their own poverty reduction if they wish to.</w:t>
      </w:r>
      <w:r w:rsidRPr="006A6161" w:rsidR="00D5307C">
        <w:t xml:space="preserve"> </w:t>
      </w:r>
      <w:r w:rsidRPr="006A6161">
        <w:t xml:space="preserve">There is some nice work by ODI and </w:t>
      </w:r>
      <w:r w:rsidRPr="006A6161" w:rsidR="009402D6">
        <w:t>Marc</w:t>
      </w:r>
      <w:r w:rsidRPr="006A6161" w:rsidR="00C43338">
        <w:t>us</w:t>
      </w:r>
      <w:r w:rsidRPr="006A6161">
        <w:t xml:space="preserve"> Manu</w:t>
      </w:r>
      <w:r w:rsidRPr="006A6161" w:rsidR="00CE162A">
        <w:t>e</w:t>
      </w:r>
      <w:r w:rsidRPr="006A6161">
        <w:t>l on the self-sufficiency pathway.</w:t>
      </w:r>
      <w:r w:rsidRPr="006A6161" w:rsidR="00D5307C">
        <w:t xml:space="preserve"> </w:t>
      </w:r>
      <w:r w:rsidRPr="006A6161">
        <w:t xml:space="preserve">I </w:t>
      </w:r>
      <w:r w:rsidRPr="006A6161" w:rsidR="009402D6">
        <w:t>think</w:t>
      </w:r>
      <w:r w:rsidRPr="006A6161">
        <w:t xml:space="preserve"> until then there is a role for aid </w:t>
      </w:r>
      <w:r w:rsidRPr="006A6161" w:rsidR="00CE162A">
        <w:t>in both</w:t>
      </w:r>
      <w:r w:rsidRPr="006A6161">
        <w:t xml:space="preserve"> economic development and poverty alleviation.</w:t>
      </w:r>
      <w:r w:rsidRPr="006A6161" w:rsidR="00D5307C">
        <w:t xml:space="preserve"> </w:t>
      </w:r>
      <w:r w:rsidRPr="006A6161">
        <w:t>Those things interact.</w:t>
      </w:r>
    </w:p>
    <w:p w:rsidR="009346C3" w:rsidRPr="006A6161" w:rsidP="001818C6">
      <w:pPr>
        <w:pStyle w:val="Question"/>
        <w:numPr>
          <w:ilvl w:val="0"/>
          <w:numId w:val="0"/>
        </w:numPr>
        <w:ind w:left="794"/>
      </w:pPr>
      <w:sdt>
        <w:sdtPr>
          <w:alias w:val="Member"/>
          <w:tag w:val="&lt;Member mnisId='1451' dodsId='25783'&gt;"/>
          <w:id w:val="35555268"/>
          <w:placeholder>
            <w:docPart w:val="DefaultPlaceholder_1081868574"/>
          </w:placeholder>
          <w:richText/>
        </w:sdtPr>
        <w:sdtContent>
          <w:r w:rsidR="00F87D0F">
            <w:rPr>
              <w:b/>
            </w:rPr>
            <w:t>Richard Bacon</w:t>
          </w:r>
          <w:r w:rsidRPr="006A6161">
            <w:rPr>
              <w:b/>
            </w:rPr>
            <w:t>:</w:t>
          </w:r>
        </w:sdtContent>
      </w:sdt>
      <w:r w:rsidRPr="006A6161">
        <w:t xml:space="preserve"> Yes, that is my point.</w:t>
      </w:r>
      <w:r w:rsidRPr="006A6161" w:rsidR="00D5307C">
        <w:t xml:space="preserve"> </w:t>
      </w:r>
      <w:r w:rsidRPr="006A6161">
        <w:t xml:space="preserve">When does one </w:t>
      </w:r>
      <w:r w:rsidRPr="006A6161" w:rsidR="009402D6">
        <w:t>become</w:t>
      </w:r>
      <w:r w:rsidRPr="006A6161">
        <w:t xml:space="preserve"> the other?</w:t>
      </w:r>
    </w:p>
    <w:p w:rsidR="00244E4A" w:rsidRPr="006A6161" w:rsidP="001818C6">
      <w:pPr>
        <w:pStyle w:val="Question"/>
      </w:pPr>
      <w:sdt>
        <w:sdtPr>
          <w:alias w:val="Member"/>
          <w:tag w:val="&lt;Member mnisId='4819' dodsId=''&gt;"/>
          <w:id w:val="1975094730"/>
          <w:placeholder>
            <w:docPart w:val="DefaultPlaceholder_1081868574"/>
          </w:placeholder>
          <w:richText/>
        </w:sdtPr>
        <w:sdtContent>
          <w:r w:rsidRPr="006A6161" w:rsidR="009346C3">
            <w:rPr>
              <w:b/>
            </w:rPr>
            <w:t>Theo Clarke:</w:t>
          </w:r>
        </w:sdtContent>
      </w:sdt>
      <w:r w:rsidRPr="006A6161" w:rsidR="009346C3">
        <w:t xml:space="preserve"> </w:t>
      </w:r>
      <w:r w:rsidRPr="006A6161" w:rsidR="00CE162A">
        <w:t>That is</w:t>
      </w:r>
      <w:r w:rsidRPr="006A6161" w:rsidR="009346C3">
        <w:t xml:space="preserve"> very interesting.</w:t>
      </w:r>
      <w:r w:rsidRPr="006A6161" w:rsidR="00D5307C">
        <w:t xml:space="preserve"> </w:t>
      </w:r>
      <w:r w:rsidRPr="006A6161" w:rsidR="009346C3">
        <w:t>I want to pick up on Ian</w:t>
      </w:r>
      <w:r w:rsidR="006A6161">
        <w:t>’</w:t>
      </w:r>
      <w:r w:rsidRPr="006A6161" w:rsidR="009346C3">
        <w:t xml:space="preserve">s points about what proportion of the 0.7% should be spent by </w:t>
      </w:r>
      <w:r w:rsidRPr="006A6161" w:rsidR="00E0456D">
        <w:t>DfID</w:t>
      </w:r>
      <w:r w:rsidRPr="006A6161" w:rsidR="009346C3">
        <w:t xml:space="preserve"> versus other Government Departments.</w:t>
      </w:r>
      <w:r w:rsidRPr="006A6161" w:rsidR="00D5307C">
        <w:t xml:space="preserve"> </w:t>
      </w:r>
      <w:r w:rsidRPr="006A6161" w:rsidR="009346C3">
        <w:t>I know</w:t>
      </w:r>
      <w:r w:rsidR="009A10E8">
        <w:t xml:space="preserve"> that</w:t>
      </w:r>
      <w:r w:rsidRPr="006A6161" w:rsidR="009346C3">
        <w:t xml:space="preserve"> in 2018 75% of </w:t>
      </w:r>
      <w:r w:rsidR="00F87D0F">
        <w:t>UK Aid</w:t>
      </w:r>
      <w:r w:rsidRPr="006A6161" w:rsidR="009346C3">
        <w:t xml:space="preserve"> was spent by </w:t>
      </w:r>
      <w:r w:rsidRPr="006A6161" w:rsidR="00E0456D">
        <w:t>DfID</w:t>
      </w:r>
      <w:r w:rsidRPr="006A6161" w:rsidR="009346C3">
        <w:t>.</w:t>
      </w:r>
      <w:r w:rsidRPr="006A6161" w:rsidR="00D5307C">
        <w:t xml:space="preserve"> </w:t>
      </w:r>
      <w:r w:rsidRPr="006A6161" w:rsidR="009346C3">
        <w:t xml:space="preserve">I would be interested to know if each of you have a specific view on what </w:t>
      </w:r>
      <w:r w:rsidRPr="006A6161" w:rsidR="009402D6">
        <w:t>proportion</w:t>
      </w:r>
      <w:r w:rsidRPr="006A6161" w:rsidR="009346C3">
        <w:t xml:space="preserve"> you think should be spent.</w:t>
      </w:r>
      <w:r w:rsidRPr="006A6161" w:rsidR="00D5307C">
        <w:t xml:space="preserve"> </w:t>
      </w:r>
      <w:r w:rsidRPr="006A6161" w:rsidR="009346C3">
        <w:t xml:space="preserve">I am particularly interested because obviously DIT was not previously a spending ODA Department but now is and there are a number of cross-departmental funds like CSSF and the </w:t>
      </w:r>
      <w:r w:rsidRPr="006A6161" w:rsidR="009402D6">
        <w:t>Prosperity</w:t>
      </w:r>
      <w:r w:rsidRPr="006A6161" w:rsidR="009346C3">
        <w:t xml:space="preserve"> Fund.</w:t>
      </w:r>
      <w:r w:rsidRPr="006A6161" w:rsidR="00D5307C">
        <w:t xml:space="preserve"> </w:t>
      </w:r>
      <w:r w:rsidRPr="006A6161" w:rsidR="009402D6">
        <w:t>What</w:t>
      </w:r>
      <w:r w:rsidRPr="006A6161" w:rsidR="009346C3">
        <w:t xml:space="preserve"> do you think should be spent by other Departments or do you think it should be spent mainly by </w:t>
      </w:r>
      <w:r w:rsidRPr="006A6161" w:rsidR="00E0456D">
        <w:t>DfID</w:t>
      </w:r>
      <w:r w:rsidRPr="006A6161" w:rsidR="009346C3">
        <w:t>?</w:t>
      </w:r>
    </w:p>
    <w:p w:rsidR="00C43338" w:rsidRPr="006A6161" w:rsidP="001818C6">
      <w:pPr>
        <w:pStyle w:val="Answer"/>
      </w:pPr>
      <w:sdt>
        <w:sdtPr>
          <w:alias w:val="Witness"/>
          <w:id w:val="-2081660600"/>
          <w:placeholder>
            <w:docPart w:val="DefaultPlaceholder_1081868574"/>
          </w:placeholder>
          <w:richText/>
        </w:sdtPr>
        <w:sdtContent>
          <w:r w:rsidRPr="006A6161" w:rsidR="00244E4A">
            <w:rPr>
              <w:b/>
              <w:i/>
            </w:rPr>
            <w:t>Ian Mitchell:</w:t>
          </w:r>
        </w:sdtContent>
      </w:sdt>
      <w:r w:rsidRPr="006A6161" w:rsidR="00244E4A">
        <w:t xml:space="preserve"> I started by saying I do not think you should set an </w:t>
      </w:r>
      <w:r w:rsidRPr="006A6161" w:rsidR="009402D6">
        <w:t>arbitrary</w:t>
      </w:r>
      <w:r w:rsidRPr="006A6161" w:rsidR="00244E4A">
        <w:t xml:space="preserve"> number at the start.</w:t>
      </w:r>
      <w:r w:rsidRPr="006A6161" w:rsidR="00D5307C">
        <w:t xml:space="preserve"> </w:t>
      </w:r>
      <w:r w:rsidRPr="006A6161" w:rsidR="00244E4A">
        <w:t xml:space="preserve">It probably would be closer to 80% for </w:t>
      </w:r>
      <w:r w:rsidRPr="006A6161" w:rsidR="00E0456D">
        <w:t>DfID</w:t>
      </w:r>
      <w:r w:rsidRPr="006A6161" w:rsidR="00244E4A">
        <w:t xml:space="preserve"> if you looked at the value and the </w:t>
      </w:r>
      <w:r w:rsidRPr="006A6161" w:rsidR="009402D6">
        <w:t>return</w:t>
      </w:r>
      <w:r w:rsidRPr="006A6161" w:rsidR="00244E4A">
        <w:t xml:space="preserve"> and what is being done.</w:t>
      </w:r>
    </w:p>
    <w:p w:rsidR="00C43338" w:rsidRPr="006A6161" w:rsidP="001818C6">
      <w:pPr>
        <w:pStyle w:val="Answer"/>
      </w:pPr>
      <w:r w:rsidRPr="006A6161">
        <w:t>One</w:t>
      </w:r>
      <w:r w:rsidRPr="006A6161" w:rsidR="009402D6">
        <w:t xml:space="preserve"> of the thi</w:t>
      </w:r>
      <w:r w:rsidRPr="006A6161">
        <w:t xml:space="preserve">ngs to </w:t>
      </w:r>
      <w:r w:rsidRPr="006A6161" w:rsidR="009402D6">
        <w:t>flag</w:t>
      </w:r>
      <w:r w:rsidRPr="006A6161">
        <w:t xml:space="preserve"> in relation to middle-income country spending in general is </w:t>
      </w:r>
      <w:r w:rsidRPr="006A6161" w:rsidR="007A6194">
        <w:t>that</w:t>
      </w:r>
      <w:r w:rsidRPr="006A6161">
        <w:t xml:space="preserve"> a lot of people ha</w:t>
      </w:r>
      <w:r w:rsidRPr="006A6161" w:rsidR="007A6194">
        <w:t>ve</w:t>
      </w:r>
      <w:r w:rsidRPr="006A6161">
        <w:t xml:space="preserve"> missed </w:t>
      </w:r>
      <w:r w:rsidRPr="006A6161" w:rsidR="007A6194">
        <w:t>that most of</w:t>
      </w:r>
      <w:r w:rsidRPr="006A6161">
        <w:t xml:space="preserve"> the money we give the EU—not aid, the £9 billion net money that we give to the EU that will stop at the end of this year—ended up in southern and eastern Europe on economic development projects.</w:t>
      </w:r>
      <w:r w:rsidRPr="006A6161" w:rsidR="00D5307C">
        <w:t xml:space="preserve"> </w:t>
      </w:r>
      <w:r w:rsidRPr="006A6161">
        <w:t>It is not aid, those are not poor countries</w:t>
      </w:r>
      <w:r w:rsidRPr="006A6161" w:rsidR="007A6194">
        <w:t>,</w:t>
      </w:r>
      <w:r w:rsidRPr="006A6161">
        <w:t xml:space="preserve"> but the UK was giving £9 billion to the EU</w:t>
      </w:r>
      <w:r w:rsidR="00F87D0F">
        <w:t>,</w:t>
      </w:r>
      <w:r w:rsidRPr="006A6161">
        <w:t xml:space="preserve"> and £5 billion a year was ending up in economic development in most</w:t>
      </w:r>
      <w:r w:rsidRPr="006A6161">
        <w:t>ly</w:t>
      </w:r>
      <w:r w:rsidRPr="006A6161">
        <w:t xml:space="preserve"> eastern European countries.</w:t>
      </w:r>
      <w:r w:rsidRPr="006A6161" w:rsidR="00D5307C">
        <w:t xml:space="preserve"> </w:t>
      </w:r>
      <w:r w:rsidRPr="006A6161">
        <w:t xml:space="preserve">That is </w:t>
      </w:r>
      <w:r w:rsidRPr="006A6161">
        <w:t xml:space="preserve">a huge </w:t>
      </w:r>
      <w:r w:rsidRPr="006A6161" w:rsidR="009402D6">
        <w:t>amount</w:t>
      </w:r>
      <w:r w:rsidRPr="006A6161">
        <w:t>, something like 0.5% of GNI.</w:t>
      </w:r>
      <w:r w:rsidRPr="006A6161" w:rsidR="00D5307C">
        <w:t xml:space="preserve"> </w:t>
      </w:r>
      <w:r w:rsidRPr="006A6161">
        <w:t xml:space="preserve">When James is talking about having a more </w:t>
      </w:r>
      <w:r w:rsidRPr="006A6161" w:rsidR="0051227E">
        <w:t>economically</w:t>
      </w:r>
      <w:r w:rsidR="0051227E">
        <w:t xml:space="preserve"> focused</w:t>
      </w:r>
      <w:r w:rsidRPr="006A6161">
        <w:t xml:space="preserve"> diplomacy programme</w:t>
      </w:r>
      <w:r w:rsidRPr="006A6161">
        <w:t xml:space="preserve"> and spending for it, t</w:t>
      </w:r>
      <w:r w:rsidRPr="006A6161">
        <w:t xml:space="preserve">hat </w:t>
      </w:r>
      <w:r w:rsidRPr="006A6161" w:rsidR="00851839">
        <w:t xml:space="preserve">has gone under the radar as money that we used to </w:t>
      </w:r>
      <w:r w:rsidRPr="006A6161" w:rsidR="009402D6">
        <w:t>spend</w:t>
      </w:r>
      <w:r w:rsidRPr="006A6161" w:rsidR="00851839">
        <w:t xml:space="preserve"> that bought us a seat at the table in the EU and that now will not be spent.</w:t>
      </w:r>
      <w:r w:rsidRPr="006A6161" w:rsidR="00D5307C">
        <w:t xml:space="preserve"> </w:t>
      </w:r>
      <w:r w:rsidRPr="006A6161" w:rsidR="00851839">
        <w:t>A slice of that on FCO dipl</w:t>
      </w:r>
      <w:r w:rsidRPr="006A6161" w:rsidR="009402D6">
        <w:t>om</w:t>
      </w:r>
      <w:r w:rsidRPr="006A6161" w:rsidR="00851839">
        <w:t xml:space="preserve">atic </w:t>
      </w:r>
      <w:r w:rsidRPr="006A6161">
        <w:t>staff</w:t>
      </w:r>
      <w:r w:rsidRPr="006A6161" w:rsidR="00851839">
        <w:t xml:space="preserve">, which would be a tiny slice, along with a bigger slice for economic diplomacy, could still save </w:t>
      </w:r>
      <w:r w:rsidRPr="006A6161" w:rsidR="009402D6">
        <w:t>relative</w:t>
      </w:r>
      <w:r w:rsidRPr="006A6161" w:rsidR="00851839">
        <w:t xml:space="preserve"> to what we gave to the EU but give us both.</w:t>
      </w:r>
      <w:r w:rsidRPr="006A6161" w:rsidR="00D5307C">
        <w:t xml:space="preserve"> </w:t>
      </w:r>
      <w:r w:rsidRPr="006A6161" w:rsidR="00851839">
        <w:t xml:space="preserve">If the global Britain strategy is genuine and we are going to </w:t>
      </w:r>
      <w:r w:rsidRPr="006A6161" w:rsidR="009402D6">
        <w:t>set</w:t>
      </w:r>
      <w:r w:rsidRPr="006A6161" w:rsidR="00851839">
        <w:t xml:space="preserve"> up our presence and our spending, </w:t>
      </w:r>
      <w:r w:rsidRPr="006A6161">
        <w:t>I would see that</w:t>
      </w:r>
      <w:r w:rsidRPr="006A6161" w:rsidR="007A6194">
        <w:t xml:space="preserve"> as</w:t>
      </w:r>
      <w:r w:rsidRPr="006A6161">
        <w:t xml:space="preserve"> </w:t>
      </w:r>
      <w:r w:rsidRPr="006A6161" w:rsidR="00851839">
        <w:t xml:space="preserve">a big part of </w:t>
      </w:r>
      <w:r w:rsidRPr="006A6161" w:rsidR="007A6194">
        <w:t>it</w:t>
      </w:r>
      <w:r w:rsidRPr="006A6161" w:rsidR="00851839">
        <w:t>.</w:t>
      </w:r>
    </w:p>
    <w:p w:rsidR="00C43338" w:rsidRPr="006A6161" w:rsidP="001818C6">
      <w:pPr>
        <w:pStyle w:val="Answer"/>
      </w:pPr>
      <w:r w:rsidRPr="006A6161">
        <w:t xml:space="preserve">The idea that there </w:t>
      </w:r>
      <w:r w:rsidR="00F87D0F">
        <w:t xml:space="preserve">are </w:t>
      </w:r>
      <w:r w:rsidRPr="006A6161">
        <w:t>not enough projects to spend 0.7% on is mad.</w:t>
      </w:r>
      <w:r w:rsidRPr="006A6161" w:rsidR="00D5307C">
        <w:t xml:space="preserve"> </w:t>
      </w:r>
      <w:r w:rsidRPr="006A6161">
        <w:t>If you ever go to a developing country and you say to the ambassador</w:t>
      </w:r>
      <w:r w:rsidRPr="006A6161" w:rsidR="007A6194">
        <w:t>, to Kenya or Tanzania or Sierra Leone</w:t>
      </w:r>
      <w:r w:rsidRPr="006A6161">
        <w:t xml:space="preserve">, </w:t>
      </w:r>
      <w:r w:rsidR="006A6161">
        <w:t>“</w:t>
      </w:r>
      <w:r w:rsidRPr="006A6161">
        <w:t>If we double your budget</w:t>
      </w:r>
      <w:r w:rsidRPr="006A6161" w:rsidR="007A6194">
        <w:t>, c</w:t>
      </w:r>
      <w:r w:rsidRPr="006A6161">
        <w:t>ould</w:t>
      </w:r>
      <w:r w:rsidRPr="006A6161" w:rsidR="009402D6">
        <w:t xml:space="preserve"> you spend it?</w:t>
      </w:r>
      <w:r w:rsidR="006A6161">
        <w:t>”</w:t>
      </w:r>
      <w:r w:rsidRPr="006A6161" w:rsidR="007A6194">
        <w:t xml:space="preserve"> t</w:t>
      </w:r>
      <w:r w:rsidRPr="006A6161" w:rsidR="009402D6">
        <w:t>hey would</w:t>
      </w:r>
      <w:r w:rsidRPr="006A6161">
        <w:t xml:space="preserve"> bite your hand off for developing projects.</w:t>
      </w:r>
      <w:r w:rsidRPr="006A6161" w:rsidR="00D5307C">
        <w:t xml:space="preserve"> </w:t>
      </w:r>
      <w:r w:rsidRPr="006A6161">
        <w:t>I</w:t>
      </w:r>
      <w:r w:rsidRPr="006A6161" w:rsidR="007A6194">
        <w:t xml:space="preserve"> was in</w:t>
      </w:r>
      <w:r w:rsidRPr="006A6161">
        <w:t xml:space="preserve"> Kenya </w:t>
      </w:r>
      <w:r w:rsidRPr="006A6161" w:rsidR="007A6194">
        <w:t>recently and</w:t>
      </w:r>
      <w:r w:rsidRPr="006A6161">
        <w:t xml:space="preserve"> there w</w:t>
      </w:r>
      <w:r w:rsidRPr="006A6161" w:rsidR="007A6194">
        <w:t>ere</w:t>
      </w:r>
      <w:r w:rsidRPr="006A6161">
        <w:t xml:space="preserve"> 50 kilometres between basic health centres providing nutrition and pregnancy support for children and mothers.</w:t>
      </w:r>
      <w:r w:rsidRPr="006A6161" w:rsidR="00D5307C">
        <w:t xml:space="preserve"> </w:t>
      </w:r>
      <w:r w:rsidRPr="006A6161">
        <w:t xml:space="preserve">The </w:t>
      </w:r>
      <w:r w:rsidRPr="006A6161" w:rsidR="009402D6">
        <w:t>World</w:t>
      </w:r>
      <w:r w:rsidRPr="006A6161">
        <w:t xml:space="preserve"> </w:t>
      </w:r>
      <w:r w:rsidRPr="006A6161" w:rsidR="009402D6">
        <w:t xml:space="preserve">Health </w:t>
      </w:r>
      <w:r w:rsidRPr="006A6161">
        <w:t>Organi</w:t>
      </w:r>
      <w:r w:rsidRPr="006A6161" w:rsidR="007A6194">
        <w:t>z</w:t>
      </w:r>
      <w:r w:rsidRPr="006A6161">
        <w:t>ation</w:t>
      </w:r>
      <w:r w:rsidR="006A6161">
        <w:t>’</w:t>
      </w:r>
      <w:r w:rsidRPr="006A6161">
        <w:t xml:space="preserve">s </w:t>
      </w:r>
      <w:r w:rsidRPr="006A6161" w:rsidR="009402D6">
        <w:t>recommendation</w:t>
      </w:r>
      <w:r w:rsidRPr="006A6161">
        <w:t xml:space="preserve"> is a 5</w:t>
      </w:r>
      <w:r w:rsidRPr="006A6161">
        <w:t>-kilometre gap.</w:t>
      </w:r>
      <w:r w:rsidRPr="006A6161" w:rsidR="00D5307C">
        <w:t xml:space="preserve"> </w:t>
      </w:r>
      <w:r w:rsidRPr="006A6161">
        <w:t xml:space="preserve">These are sparsely populated areas, so maybe not 5 kilometres but you could double the frequency of those with </w:t>
      </w:r>
      <w:r w:rsidR="00F87D0F">
        <w:t>UK Aid</w:t>
      </w:r>
      <w:r w:rsidRPr="006A6161">
        <w:t xml:space="preserve"> money and you would be literally saving lives.</w:t>
      </w:r>
      <w:r w:rsidRPr="006A6161" w:rsidR="00D5307C">
        <w:t xml:space="preserve"> </w:t>
      </w:r>
      <w:r w:rsidRPr="006A6161">
        <w:t xml:space="preserve">You can see the handwritten charts showing the number of people that were admitted and you </w:t>
      </w:r>
      <w:r w:rsidRPr="006A6161" w:rsidR="009402D6">
        <w:t>hear</w:t>
      </w:r>
      <w:r w:rsidRPr="006A6161">
        <w:t xml:space="preserve"> the stories of people who have walked 20 kilometres</w:t>
      </w:r>
      <w:r w:rsidRPr="006A6161">
        <w:t xml:space="preserve"> to get in.</w:t>
      </w:r>
    </w:p>
    <w:p w:rsidR="00851839" w:rsidRPr="006A6161" w:rsidP="001818C6">
      <w:pPr>
        <w:pStyle w:val="Answer"/>
      </w:pPr>
      <w:r w:rsidRPr="006A6161">
        <w:t xml:space="preserve">We obviously have </w:t>
      </w:r>
      <w:r w:rsidRPr="006A6161" w:rsidR="009402D6">
        <w:t>to</w:t>
      </w:r>
      <w:r w:rsidRPr="006A6161">
        <w:t xml:space="preserve"> </w:t>
      </w:r>
      <w:r w:rsidRPr="006A6161" w:rsidR="009402D6">
        <w:t>make</w:t>
      </w:r>
      <w:r w:rsidRPr="006A6161">
        <w:t xml:space="preserve"> a decision on how much we provide in overseas aid</w:t>
      </w:r>
      <w:r w:rsidRPr="006A6161" w:rsidR="007A6194">
        <w:t>. I</w:t>
      </w:r>
      <w:r w:rsidRPr="006A6161">
        <w:t>t is not limit</w:t>
      </w:r>
      <w:r w:rsidRPr="006A6161" w:rsidR="00C43338">
        <w:t>less</w:t>
      </w:r>
      <w:r w:rsidRPr="006A6161">
        <w:t xml:space="preserve">, but there </w:t>
      </w:r>
      <w:r w:rsidRPr="006A6161" w:rsidR="009402D6">
        <w:t>is</w:t>
      </w:r>
      <w:r w:rsidRPr="006A6161">
        <w:t xml:space="preserve"> a notion that we are trying to</w:t>
      </w:r>
      <w:r w:rsidRPr="006A6161" w:rsidR="009402D6">
        <w:t xml:space="preserve"> </w:t>
      </w:r>
      <w:r w:rsidRPr="006A6161">
        <w:t xml:space="preserve">find ways to </w:t>
      </w:r>
      <w:r w:rsidRPr="006A6161" w:rsidR="009402D6">
        <w:t>spend</w:t>
      </w:r>
      <w:r w:rsidRPr="006A6161">
        <w:t xml:space="preserve"> the 0.7%.</w:t>
      </w:r>
      <w:r w:rsidRPr="006A6161" w:rsidR="00D5307C">
        <w:t xml:space="preserve"> </w:t>
      </w:r>
      <w:r w:rsidRPr="006A6161" w:rsidR="009402D6">
        <w:t>If</w:t>
      </w:r>
      <w:r w:rsidRPr="006A6161">
        <w:t xml:space="preserve"> you </w:t>
      </w:r>
      <w:r w:rsidRPr="006A6161" w:rsidR="00C43338">
        <w:t xml:space="preserve">go </w:t>
      </w:r>
      <w:r w:rsidRPr="006A6161">
        <w:t>out and talk to the multilateral agencies and our partner countries, there is absolutely a need.</w:t>
      </w:r>
      <w:r w:rsidRPr="006A6161" w:rsidR="00D5307C">
        <w:t xml:space="preserve"> </w:t>
      </w:r>
      <w:r w:rsidRPr="006A6161">
        <w:t>You will see it from the number of people who die from C</w:t>
      </w:r>
      <w:r w:rsidRPr="006A6161" w:rsidR="007A6194">
        <w:t>OVID</w:t>
      </w:r>
      <w:r w:rsidRPr="006A6161">
        <w:t xml:space="preserve"> because their basic health system</w:t>
      </w:r>
      <w:r w:rsidRPr="006A6161" w:rsidR="00C43338">
        <w:t>s just are not there</w:t>
      </w:r>
      <w:r w:rsidRPr="006A6161">
        <w:t>.</w:t>
      </w:r>
    </w:p>
    <w:p w:rsidR="00851839" w:rsidRPr="006A6161" w:rsidP="001818C6">
      <w:pPr>
        <w:pStyle w:val="Answer"/>
      </w:pPr>
      <w:sdt>
        <w:sdtPr>
          <w:alias w:val="Witness"/>
          <w:id w:val="1800494705"/>
          <w:placeholder>
            <w:docPart w:val="DefaultPlaceholder_1081868574"/>
          </w:placeholder>
          <w:richText/>
        </w:sdtPr>
        <w:sdtContent>
          <w:r w:rsidRPr="006A6161">
            <w:rPr>
              <w:b/>
              <w:i/>
            </w:rPr>
            <w:t>James Rogers:</w:t>
          </w:r>
        </w:sdtContent>
      </w:sdt>
      <w:r w:rsidRPr="006A6161">
        <w:t xml:space="preserve"> I do not know, because the issue is what do we want to achieve.</w:t>
      </w:r>
      <w:r w:rsidRPr="006A6161" w:rsidR="00D5307C">
        <w:t xml:space="preserve"> </w:t>
      </w:r>
      <w:r w:rsidRPr="006A6161">
        <w:t xml:space="preserve">That is the issue that should set the amount of money that we allocate through specific Departments, if indeed we set that money through specific Departments at all or whether we try to </w:t>
      </w:r>
      <w:r w:rsidRPr="006A6161" w:rsidR="009402D6">
        <w:t>focus</w:t>
      </w:r>
      <w:r w:rsidRPr="006A6161">
        <w:t xml:space="preserve"> it </w:t>
      </w:r>
      <w:r w:rsidRPr="006A6161" w:rsidR="009402D6">
        <w:t>through</w:t>
      </w:r>
      <w:r w:rsidRPr="006A6161">
        <w:t xml:space="preserve"> a single Department with a more integrated </w:t>
      </w:r>
      <w:r w:rsidRPr="006A6161" w:rsidR="009402D6">
        <w:t>approach</w:t>
      </w:r>
      <w:r w:rsidRPr="006A6161">
        <w:t>.</w:t>
      </w:r>
      <w:r w:rsidRPr="006A6161" w:rsidR="00D5307C">
        <w:t xml:space="preserve"> </w:t>
      </w:r>
      <w:r w:rsidRPr="006A6161" w:rsidR="00C43338">
        <w:t>W</w:t>
      </w:r>
      <w:r w:rsidRPr="006A6161">
        <w:t xml:space="preserve">e need to look at </w:t>
      </w:r>
      <w:r w:rsidRPr="006A6161" w:rsidR="009402D6">
        <w:t xml:space="preserve">the objectives </w:t>
      </w:r>
      <w:r w:rsidRPr="006A6161">
        <w:t xml:space="preserve">rather than the </w:t>
      </w:r>
      <w:r w:rsidRPr="006A6161" w:rsidR="009402D6">
        <w:t>amount</w:t>
      </w:r>
      <w:r w:rsidRPr="006A6161">
        <w:t xml:space="preserve"> that we </w:t>
      </w:r>
      <w:r w:rsidRPr="006A6161" w:rsidR="009402D6">
        <w:t>allocate</w:t>
      </w:r>
      <w:r w:rsidRPr="006A6161">
        <w:t xml:space="preserve"> </w:t>
      </w:r>
      <w:r w:rsidRPr="006A6161" w:rsidR="00C43338">
        <w:t>through</w:t>
      </w:r>
      <w:r w:rsidRPr="006A6161">
        <w:t xml:space="preserve"> specific Departments or avenues.</w:t>
      </w:r>
    </w:p>
    <w:p w:rsidR="00C43338" w:rsidRPr="006A6161" w:rsidP="001818C6">
      <w:pPr>
        <w:pStyle w:val="Answer"/>
      </w:pPr>
      <w:sdt>
        <w:sdtPr>
          <w:alias w:val="Witness"/>
          <w:id w:val="1716773867"/>
          <w:placeholder>
            <w:docPart w:val="DefaultPlaceholder_1081868574"/>
          </w:placeholder>
          <w:richText/>
        </w:sdtPr>
        <w:sdtContent>
          <w:r w:rsidRPr="006A6161" w:rsidR="00851839">
            <w:rPr>
              <w:b/>
              <w:i/>
            </w:rPr>
            <w:t>Dr Mawdsley:</w:t>
          </w:r>
        </w:sdtContent>
      </w:sdt>
      <w:r w:rsidRPr="006A6161" w:rsidR="00851839">
        <w:t xml:space="preserve"> I agree.</w:t>
      </w:r>
      <w:r w:rsidRPr="006A6161" w:rsidR="00D5307C">
        <w:t xml:space="preserve"> </w:t>
      </w:r>
      <w:r w:rsidRPr="006A6161">
        <w:t>I</w:t>
      </w:r>
      <w:r w:rsidRPr="006A6161" w:rsidR="00851839">
        <w:t xml:space="preserve">t is much more important to look at what we want to achieve and then think which Departments are best able to deliver it, rather than put </w:t>
      </w:r>
      <w:r w:rsidRPr="006A6161" w:rsidR="009402D6">
        <w:t xml:space="preserve">top-down </w:t>
      </w:r>
      <w:r w:rsidRPr="006A6161" w:rsidR="00851839">
        <w:t>targets where we get Departments desperately trying to find things that might be ODA eligible.</w:t>
      </w:r>
      <w:r w:rsidRPr="006A6161" w:rsidR="00D5307C">
        <w:t xml:space="preserve"> </w:t>
      </w:r>
      <w:r w:rsidRPr="006A6161" w:rsidR="00851839">
        <w:t xml:space="preserve">That said, some of </w:t>
      </w:r>
      <w:r w:rsidRPr="006A6161" w:rsidR="00E0456D">
        <w:t>DfID</w:t>
      </w:r>
      <w:r w:rsidR="006A6161">
        <w:t>’</w:t>
      </w:r>
      <w:r w:rsidRPr="006A6161" w:rsidR="00851839">
        <w:t>s international credibility and weight and ideational leadership comes from its size</w:t>
      </w:r>
      <w:r w:rsidRPr="006A6161" w:rsidR="00230C78">
        <w:t xml:space="preserve"> and </w:t>
      </w:r>
      <w:r w:rsidRPr="006A6161" w:rsidR="00851839">
        <w:t xml:space="preserve">the fact it is extremely </w:t>
      </w:r>
      <w:r w:rsidRPr="006A6161">
        <w:t>well used</w:t>
      </w:r>
      <w:r w:rsidRPr="006A6161" w:rsidR="00851839">
        <w:t xml:space="preserve"> to doing what it does well</w:t>
      </w:r>
      <w:r w:rsidRPr="006A6161">
        <w:t>,</w:t>
      </w:r>
      <w:r w:rsidRPr="006A6161" w:rsidR="00851839">
        <w:t xml:space="preserve"> and we know that other Departments draw very strongly on </w:t>
      </w:r>
      <w:r w:rsidRPr="006A6161" w:rsidR="00E0456D">
        <w:t>DfID</w:t>
      </w:r>
      <w:r w:rsidRPr="006A6161" w:rsidR="00851839">
        <w:t>.</w:t>
      </w:r>
      <w:r w:rsidRPr="006A6161" w:rsidR="00D5307C">
        <w:t xml:space="preserve"> </w:t>
      </w:r>
      <w:r w:rsidRPr="006A6161" w:rsidR="00851839">
        <w:t xml:space="preserve">As ICAI reports have shown again and again, </w:t>
      </w:r>
      <w:r w:rsidRPr="006A6161" w:rsidR="00E0456D">
        <w:t>DfID</w:t>
      </w:r>
      <w:r w:rsidRPr="006A6161" w:rsidR="00851839">
        <w:t xml:space="preserve"> has stood up and been able to defend, with other institutions, the poverty-reduction targets and principles</w:t>
      </w:r>
      <w:r w:rsidRPr="006A6161">
        <w:t>.</w:t>
      </w:r>
    </w:p>
    <w:p w:rsidR="008671F8" w:rsidRPr="006A6161" w:rsidP="001818C6">
      <w:pPr>
        <w:pStyle w:val="Answer"/>
      </w:pPr>
      <w:r w:rsidRPr="006A6161">
        <w:t>James is right</w:t>
      </w:r>
      <w:r w:rsidRPr="006A6161" w:rsidR="00C43338">
        <w:t xml:space="preserve"> that it</w:t>
      </w:r>
      <w:r w:rsidRPr="006A6161">
        <w:t xml:space="preserve"> is the objectives of what we want to do that count.</w:t>
      </w:r>
      <w:r w:rsidRPr="006A6161" w:rsidR="00D5307C">
        <w:t xml:space="preserve"> </w:t>
      </w:r>
      <w:r w:rsidRPr="006A6161">
        <w:t xml:space="preserve">We need to rethink some of those objectives, in which case </w:t>
      </w:r>
      <w:r w:rsidRPr="006A6161" w:rsidR="00E0456D">
        <w:t>DfID</w:t>
      </w:r>
      <w:r w:rsidRPr="006A6161">
        <w:t xml:space="preserve"> might be better continuing to harbour and harness the poverty reduction in international development.</w:t>
      </w:r>
      <w:r w:rsidRPr="006A6161" w:rsidR="00D5307C">
        <w:t xml:space="preserve"> </w:t>
      </w:r>
      <w:r w:rsidRPr="006A6161">
        <w:t>International development is a bigger concept than poverty reduction.</w:t>
      </w:r>
      <w:r w:rsidRPr="006A6161" w:rsidR="00D5307C">
        <w:t xml:space="preserve"> </w:t>
      </w:r>
      <w:r w:rsidRPr="006A6161">
        <w:t>Global public goods, antimicrobial resistance, climate change</w:t>
      </w:r>
      <w:r w:rsidRPr="006A6161" w:rsidR="00C43338">
        <w:t xml:space="preserve"> and governance</w:t>
      </w:r>
      <w:r w:rsidRPr="006A6161" w:rsidR="00230C78">
        <w:t xml:space="preserve"> are all</w:t>
      </w:r>
      <w:r w:rsidRPr="006A6161">
        <w:t xml:space="preserve"> part of international development.</w:t>
      </w:r>
      <w:r w:rsidRPr="006A6161" w:rsidR="00D5307C">
        <w:t xml:space="preserve"> </w:t>
      </w:r>
      <w:r w:rsidRPr="006A6161">
        <w:t>In that regard</w:t>
      </w:r>
      <w:r w:rsidRPr="006A6161" w:rsidR="00230C78">
        <w:t>,</w:t>
      </w:r>
      <w:r w:rsidRPr="006A6161" w:rsidR="00C43338">
        <w:t xml:space="preserve"> the idea</w:t>
      </w:r>
      <w:r w:rsidRPr="006A6161">
        <w:t xml:space="preserve"> of pushing it out to different Departments and having that as a goal is the wrong way around.</w:t>
      </w:r>
    </w:p>
    <w:p w:rsidR="00C43338" w:rsidRPr="006A6161" w:rsidP="001818C6">
      <w:pPr>
        <w:pStyle w:val="Question"/>
      </w:pPr>
      <w:sdt>
        <w:sdtPr>
          <w:alias w:val="Member"/>
          <w:tag w:val="&lt;Member mnisId='4819' dodsId=''&gt;"/>
          <w:id w:val="-256900983"/>
          <w:placeholder>
            <w:docPart w:val="DefaultPlaceholder_1081868574"/>
          </w:placeholder>
          <w:richText/>
        </w:sdtPr>
        <w:sdtContent>
          <w:r w:rsidRPr="006A6161" w:rsidR="008671F8">
            <w:rPr>
              <w:b/>
            </w:rPr>
            <w:t>Theo Clarke:</w:t>
          </w:r>
        </w:sdtContent>
      </w:sdt>
      <w:r w:rsidRPr="006A6161" w:rsidR="008671F8">
        <w:t xml:space="preserve"> My concern is that I see over the </w:t>
      </w:r>
      <w:r w:rsidRPr="006A6161" w:rsidR="009402D6">
        <w:t>previous</w:t>
      </w:r>
      <w:r w:rsidRPr="006A6161" w:rsidR="008671F8">
        <w:t xml:space="preserve"> Governments there has been a trend to increasingly spend money </w:t>
      </w:r>
      <w:r w:rsidRPr="006A6161" w:rsidR="009402D6">
        <w:t>outside</w:t>
      </w:r>
      <w:r w:rsidRPr="006A6161" w:rsidR="008671F8">
        <w:t xml:space="preserve"> of </w:t>
      </w:r>
      <w:r w:rsidRPr="006A6161" w:rsidR="00E0456D">
        <w:t>DfID</w:t>
      </w:r>
      <w:r w:rsidRPr="006A6161" w:rsidR="008671F8">
        <w:t>.</w:t>
      </w:r>
      <w:r w:rsidRPr="006A6161" w:rsidR="00D5307C">
        <w:t xml:space="preserve"> </w:t>
      </w:r>
      <w:r w:rsidRPr="006A6161" w:rsidR="008671F8">
        <w:t xml:space="preserve">Dr Mawdsley made a very important point that </w:t>
      </w:r>
      <w:r w:rsidRPr="006A6161" w:rsidR="00E0456D">
        <w:t>DfID</w:t>
      </w:r>
      <w:r w:rsidRPr="006A6161" w:rsidR="008671F8">
        <w:t xml:space="preserve"> is seen as spending the money well.</w:t>
      </w:r>
      <w:r w:rsidRPr="006A6161" w:rsidR="00D5307C">
        <w:t xml:space="preserve"> </w:t>
      </w:r>
      <w:r w:rsidRPr="006A6161" w:rsidR="008671F8">
        <w:t xml:space="preserve">I was looking at a </w:t>
      </w:r>
      <w:r w:rsidRPr="006A6161" w:rsidR="009402D6">
        <w:t>previous</w:t>
      </w:r>
      <w:r w:rsidRPr="006A6161" w:rsidR="008671F8">
        <w:t xml:space="preserve"> report called </w:t>
      </w:r>
      <w:r w:rsidRPr="006A6161">
        <w:t>t</w:t>
      </w:r>
      <w:r w:rsidRPr="006A6161" w:rsidR="008671F8">
        <w:t>he Aid Transparency Index.</w:t>
      </w:r>
      <w:r w:rsidRPr="006A6161" w:rsidR="00D5307C">
        <w:t xml:space="preserve"> </w:t>
      </w:r>
      <w:r w:rsidRPr="006A6161" w:rsidR="008671F8">
        <w:t xml:space="preserve">It said </w:t>
      </w:r>
      <w:r w:rsidRPr="006A6161" w:rsidR="00E0456D">
        <w:t>DfID</w:t>
      </w:r>
      <w:r w:rsidRPr="006A6161" w:rsidR="008671F8">
        <w:t xml:space="preserve"> is considered to spend taxpayer money effectively and gets value for money, but I am not convinced that some of the other projects</w:t>
      </w:r>
      <w:r w:rsidRPr="006A6161" w:rsidR="00230C78">
        <w:t xml:space="preserve"> </w:t>
      </w:r>
      <w:r w:rsidRPr="006A6161" w:rsidR="008671F8">
        <w:t xml:space="preserve">by other </w:t>
      </w:r>
      <w:r w:rsidRPr="006A6161" w:rsidR="009402D6">
        <w:t>Departments</w:t>
      </w:r>
      <w:r w:rsidRPr="006A6161" w:rsidR="00230C78">
        <w:t xml:space="preserve"> do</w:t>
      </w:r>
      <w:r w:rsidRPr="006A6161" w:rsidR="008671F8">
        <w:t>.</w:t>
      </w:r>
      <w:r w:rsidRPr="006A6161" w:rsidR="00D5307C">
        <w:t xml:space="preserve"> </w:t>
      </w:r>
      <w:r w:rsidRPr="006A6161" w:rsidR="008671F8">
        <w:t xml:space="preserve">My concern would be if we continue to dilute </w:t>
      </w:r>
      <w:r w:rsidRPr="006A6161" w:rsidR="00E0456D">
        <w:t>DfID</w:t>
      </w:r>
      <w:r w:rsidR="006A6161">
        <w:t>’</w:t>
      </w:r>
      <w:r w:rsidRPr="006A6161" w:rsidR="008671F8">
        <w:t>s budget and hand it out to other Departments.</w:t>
      </w:r>
      <w:r w:rsidRPr="006A6161" w:rsidR="00D5307C">
        <w:t xml:space="preserve"> </w:t>
      </w:r>
      <w:r w:rsidRPr="006A6161" w:rsidR="008671F8">
        <w:t xml:space="preserve">Is that something the panel is </w:t>
      </w:r>
      <w:r w:rsidRPr="006A6161" w:rsidR="009402D6">
        <w:t>worried</w:t>
      </w:r>
      <w:r w:rsidRPr="006A6161" w:rsidR="008671F8">
        <w:t xml:space="preserve"> about?</w:t>
      </w:r>
    </w:p>
    <w:p w:rsidR="00E04766" w:rsidRPr="006A6161" w:rsidP="001818C6">
      <w:pPr>
        <w:pStyle w:val="Question"/>
        <w:numPr>
          <w:ilvl w:val="0"/>
          <w:numId w:val="0"/>
        </w:numPr>
        <w:ind w:left="794"/>
      </w:pPr>
      <w:r w:rsidRPr="006A6161">
        <w:t xml:space="preserve">Ian, for example on other Departments spending the money, like </w:t>
      </w:r>
      <w:r w:rsidRPr="006A6161" w:rsidR="009402D6">
        <w:t>having</w:t>
      </w:r>
      <w:r w:rsidRPr="006A6161">
        <w:t xml:space="preserve"> more of these cross-departmental funds where it is shared between the </w:t>
      </w:r>
      <w:r w:rsidRPr="006A6161" w:rsidR="009402D6">
        <w:t>Foreign</w:t>
      </w:r>
      <w:r w:rsidRPr="006A6161">
        <w:t xml:space="preserve"> Office and </w:t>
      </w:r>
      <w:r w:rsidRPr="006A6161" w:rsidR="00E0456D">
        <w:t>DfID</w:t>
      </w:r>
      <w:r w:rsidRPr="006A6161">
        <w:t xml:space="preserve">, or maybe there will be a planet fund that is </w:t>
      </w:r>
      <w:r w:rsidRPr="006A6161" w:rsidR="009402D6">
        <w:t>spending</w:t>
      </w:r>
      <w:r w:rsidRPr="006A6161">
        <w:t xml:space="preserve"> money on the environment, are you concerned that we are starting to </w:t>
      </w:r>
      <w:r w:rsidRPr="006A6161" w:rsidR="009402D6">
        <w:t>dilute</w:t>
      </w:r>
      <w:r w:rsidRPr="006A6161">
        <w:t xml:space="preserve"> the aid budget by giving it to other Government Departments outside of </w:t>
      </w:r>
      <w:r w:rsidRPr="006A6161" w:rsidR="00E0456D">
        <w:t>DfID</w:t>
      </w:r>
      <w:r w:rsidRPr="006A6161">
        <w:t>?</w:t>
      </w:r>
    </w:p>
    <w:p w:rsidR="00C43338" w:rsidRPr="006A6161" w:rsidP="001818C6">
      <w:pPr>
        <w:pStyle w:val="Answer"/>
      </w:pPr>
      <w:sdt>
        <w:sdtPr>
          <w:alias w:val="Witness"/>
          <w:id w:val="-1202942411"/>
          <w:placeholder>
            <w:docPart w:val="DefaultPlaceholder_1081868574"/>
          </w:placeholder>
          <w:richText/>
        </w:sdtPr>
        <w:sdtContent>
          <w:r w:rsidRPr="006A6161" w:rsidR="00E04766">
            <w:rPr>
              <w:b/>
              <w:i/>
            </w:rPr>
            <w:t>Ian Mitchell:</w:t>
          </w:r>
        </w:sdtContent>
      </w:sdt>
      <w:r w:rsidRPr="006A6161" w:rsidR="00E04766">
        <w:t xml:space="preserve"> The evidence</w:t>
      </w:r>
      <w:r w:rsidRPr="006A6161" w:rsidR="005D7F49">
        <w:t xml:space="preserve"> t</w:t>
      </w:r>
      <w:r w:rsidRPr="006A6161" w:rsidR="00E04766">
        <w:t>ells us that some of those projects have been successful and some have not.</w:t>
      </w:r>
      <w:r w:rsidRPr="006A6161" w:rsidR="00D5307C">
        <w:t xml:space="preserve"> </w:t>
      </w:r>
      <w:r w:rsidRPr="006A6161" w:rsidR="00E04766">
        <w:t xml:space="preserve">The Aid Transparency Index is one of those that suggests that </w:t>
      </w:r>
      <w:r w:rsidRPr="006A6161" w:rsidR="00E0456D">
        <w:t>DfID</w:t>
      </w:r>
      <w:r w:rsidRPr="006A6161" w:rsidR="00E04766">
        <w:t xml:space="preserve"> is able to make large parts of its portfolio transparent whereas other Departments </w:t>
      </w:r>
      <w:r w:rsidRPr="006A6161" w:rsidR="005D7F49">
        <w:t>struggle</w:t>
      </w:r>
      <w:r w:rsidRPr="006A6161" w:rsidR="00E04766">
        <w:t>.</w:t>
      </w:r>
      <w:r w:rsidRPr="006A6161" w:rsidR="00D5307C">
        <w:t xml:space="preserve"> </w:t>
      </w:r>
      <w:r w:rsidRPr="006A6161" w:rsidR="00E04766">
        <w:t>As part of the spending review that will go</w:t>
      </w:r>
      <w:r w:rsidRPr="006A6161" w:rsidR="005D7F49">
        <w:t xml:space="preserve"> </w:t>
      </w:r>
      <w:r w:rsidRPr="006A6161" w:rsidR="00E04766">
        <w:t>alongside the integrated review, the Treasury should look at the value and the evidence around the projects that can be undertaken and review them on their merits.</w:t>
      </w:r>
    </w:p>
    <w:p w:rsidR="00E04766" w:rsidRPr="006A6161" w:rsidP="001818C6">
      <w:pPr>
        <w:pStyle w:val="Answer"/>
      </w:pPr>
      <w:r w:rsidRPr="006A6161">
        <w:t>Someone said previously</w:t>
      </w:r>
      <w:r w:rsidRPr="006A6161" w:rsidR="00230C78">
        <w:t xml:space="preserve"> that</w:t>
      </w:r>
      <w:r w:rsidRPr="006A6161">
        <w:t xml:space="preserve"> if contractors had </w:t>
      </w:r>
      <w:r w:rsidRPr="006A6161" w:rsidR="00C43338">
        <w:t xml:space="preserve">the </w:t>
      </w:r>
      <w:r w:rsidRPr="006A6161">
        <w:t xml:space="preserve">record of some Departments, if we had a contractor that was performing the way that some Departments were, we would have no hesitation in pulling that budget back and saying, </w:t>
      </w:r>
      <w:r w:rsidR="006A6161">
        <w:t>“</w:t>
      </w:r>
      <w:r w:rsidRPr="006A6161">
        <w:t>You are spending this money poorly, it is taking you too long, let</w:t>
      </w:r>
      <w:r w:rsidR="006A6161">
        <w:t>’</w:t>
      </w:r>
      <w:r w:rsidRPr="006A6161">
        <w:t>s review this project and do it differently</w:t>
      </w:r>
      <w:r w:rsidR="006A6161">
        <w:t>”</w:t>
      </w:r>
      <w:r w:rsidRPr="006A6161">
        <w:t>.</w:t>
      </w:r>
      <w:r w:rsidRPr="006A6161" w:rsidR="00D5307C">
        <w:t xml:space="preserve"> </w:t>
      </w:r>
      <w:r w:rsidRPr="006A6161">
        <w:t xml:space="preserve">We have </w:t>
      </w:r>
      <w:r w:rsidRPr="006A6161" w:rsidR="005D7F49">
        <w:t>applied</w:t>
      </w:r>
      <w:r w:rsidRPr="006A6161">
        <w:t xml:space="preserve"> a different standard to some Departments in relation to their aid spending and we have</w:t>
      </w:r>
      <w:r w:rsidRPr="006A6161" w:rsidR="005D7F49">
        <w:t xml:space="preserve"> allowed</w:t>
      </w:r>
      <w:r w:rsidRPr="006A6161">
        <w:t xml:space="preserve"> them to build their capacity over </w:t>
      </w:r>
      <w:r w:rsidRPr="006A6161" w:rsidR="005D7F49">
        <w:t>time</w:t>
      </w:r>
      <w:r w:rsidRPr="006A6161">
        <w:t xml:space="preserve"> rather than </w:t>
      </w:r>
      <w:r w:rsidRPr="006A6161" w:rsidR="005D7F49">
        <w:t>insisting</w:t>
      </w:r>
      <w:r w:rsidRPr="006A6161">
        <w:t xml:space="preserve"> that they spend it well </w:t>
      </w:r>
      <w:r w:rsidRPr="006A6161" w:rsidR="005D7F49">
        <w:t>from</w:t>
      </w:r>
      <w:r w:rsidRPr="006A6161">
        <w:t xml:space="preserve"> day one.</w:t>
      </w:r>
    </w:p>
    <w:p w:rsidR="00E04766" w:rsidRPr="006A6161" w:rsidP="001818C6">
      <w:pPr>
        <w:pStyle w:val="Answer"/>
      </w:pPr>
      <w:sdt>
        <w:sdtPr>
          <w:alias w:val="Witness"/>
          <w:id w:val="-609969425"/>
          <w:placeholder>
            <w:docPart w:val="DefaultPlaceholder_1081868574"/>
          </w:placeholder>
          <w:richText/>
        </w:sdtPr>
        <w:sdtContent>
          <w:r w:rsidRPr="006A6161">
            <w:rPr>
              <w:b/>
              <w:i/>
            </w:rPr>
            <w:t>James Rogers:</w:t>
          </w:r>
        </w:sdtContent>
      </w:sdt>
      <w:r w:rsidRPr="006A6161">
        <w:t xml:space="preserve"> The other issue is I do not necessarily agree that the </w:t>
      </w:r>
      <w:r w:rsidRPr="006A6161" w:rsidR="005D7F49">
        <w:t>amount</w:t>
      </w:r>
      <w:r w:rsidRPr="006A6161">
        <w:t xml:space="preserve"> of</w:t>
      </w:r>
      <w:r w:rsidRPr="006A6161" w:rsidR="005D7F49">
        <w:t xml:space="preserve"> </w:t>
      </w:r>
      <w:r w:rsidRPr="006A6161">
        <w:t xml:space="preserve">money that has been allocated to other Departments has continued to go up, because I think </w:t>
      </w:r>
      <w:r w:rsidRPr="006A6161" w:rsidR="00E0456D">
        <w:t>DfID</w:t>
      </w:r>
      <w:r w:rsidRPr="006A6161">
        <w:t xml:space="preserve"> saw a small </w:t>
      </w:r>
      <w:r w:rsidRPr="006A6161" w:rsidR="005D7F49">
        <w:t>increase</w:t>
      </w:r>
      <w:r w:rsidRPr="006A6161">
        <w:t xml:space="preserve"> in the percentage of money that </w:t>
      </w:r>
      <w:r w:rsidRPr="006A6161" w:rsidR="00C43338">
        <w:t>it</w:t>
      </w:r>
      <w:r w:rsidRPr="006A6161">
        <w:t xml:space="preserve"> was allocated in 2018.</w:t>
      </w:r>
      <w:r w:rsidRPr="006A6161" w:rsidR="00D5307C">
        <w:t xml:space="preserve"> </w:t>
      </w:r>
      <w:r w:rsidRPr="006A6161">
        <w:t xml:space="preserve">It went up from </w:t>
      </w:r>
      <w:r w:rsidRPr="006A6161" w:rsidR="00C43338">
        <w:t xml:space="preserve">something like </w:t>
      </w:r>
      <w:r w:rsidRPr="006A6161">
        <w:t xml:space="preserve">72% to 75%, so it is a </w:t>
      </w:r>
      <w:r w:rsidRPr="006A6161" w:rsidR="005D7F49">
        <w:t>dynamic</w:t>
      </w:r>
      <w:r w:rsidRPr="006A6161">
        <w:t xml:space="preserve"> </w:t>
      </w:r>
      <w:r w:rsidRPr="006A6161" w:rsidR="005D7F49">
        <w:t>situation</w:t>
      </w:r>
      <w:r w:rsidRPr="006A6161">
        <w:t>.</w:t>
      </w:r>
      <w:r w:rsidRPr="006A6161" w:rsidR="00D5307C">
        <w:t xml:space="preserve"> </w:t>
      </w:r>
      <w:r w:rsidRPr="006A6161" w:rsidR="00230C78">
        <w:t xml:space="preserve">The </w:t>
      </w:r>
      <w:r w:rsidRPr="006A6161">
        <w:t>point for me is not what Department should get most o</w:t>
      </w:r>
      <w:r w:rsidRPr="006A6161" w:rsidR="00C43338">
        <w:t>r</w:t>
      </w:r>
      <w:r w:rsidRPr="006A6161">
        <w:t xml:space="preserve"> what Department should get what percentage but rather what </w:t>
      </w:r>
      <w:r w:rsidRPr="006A6161" w:rsidR="00230C78">
        <w:t>we are</w:t>
      </w:r>
      <w:r w:rsidRPr="006A6161">
        <w:t xml:space="preserve"> </w:t>
      </w:r>
      <w:r w:rsidRPr="006A6161" w:rsidR="005D7F49">
        <w:t>seeking</w:t>
      </w:r>
      <w:r w:rsidRPr="006A6161">
        <w:t xml:space="preserve"> to achieve with our </w:t>
      </w:r>
      <w:r w:rsidRPr="006A6161" w:rsidR="005D7F49">
        <w:t>integrated</w:t>
      </w:r>
      <w:r w:rsidRPr="006A6161">
        <w:t xml:space="preserve"> Official Development Assistance effort in </w:t>
      </w:r>
      <w:r w:rsidRPr="006A6161" w:rsidR="005D7F49">
        <w:t>comparison</w:t>
      </w:r>
      <w:r w:rsidR="009D19FF">
        <w:t xml:space="preserve"> to</w:t>
      </w:r>
      <w:r w:rsidRPr="006A6161">
        <w:t xml:space="preserve"> or in the context of our broader foreign policy agenda. </w:t>
      </w:r>
    </w:p>
    <w:p w:rsidR="00E04766" w:rsidRPr="006A6161" w:rsidP="001818C6">
      <w:pPr>
        <w:pStyle w:val="Question"/>
      </w:pPr>
      <w:sdt>
        <w:sdtPr>
          <w:alias w:val="Member"/>
          <w:tag w:val="&lt;Member mnisId='1451' dodsId='25783'&gt;"/>
          <w:id w:val="1764416238"/>
          <w:placeholder>
            <w:docPart w:val="DefaultPlaceholder_1081868574"/>
          </w:placeholder>
          <w:richText/>
        </w:sdtPr>
        <w:sdtContent>
          <w:r w:rsidR="00F87D0F">
            <w:rPr>
              <w:b/>
            </w:rPr>
            <w:t>Richard Bacon</w:t>
          </w:r>
          <w:r w:rsidRPr="006A6161">
            <w:rPr>
              <w:b/>
            </w:rPr>
            <w:t>:</w:t>
          </w:r>
        </w:sdtContent>
      </w:sdt>
      <w:r w:rsidRPr="006A6161">
        <w:t xml:space="preserve"> I would like to ask about multilateral spending, the money that is committed right </w:t>
      </w:r>
      <w:r w:rsidRPr="006A6161" w:rsidR="005D7F49">
        <w:t>from</w:t>
      </w:r>
      <w:r w:rsidRPr="006A6161">
        <w:t xml:space="preserve"> the start to be spent by UK </w:t>
      </w:r>
      <w:r w:rsidR="00F87D0F">
        <w:t>A</w:t>
      </w:r>
      <w:r w:rsidRPr="006A6161">
        <w:t>id but through multilateral agencies, which I believe is about 36% of the total.</w:t>
      </w:r>
      <w:r w:rsidRPr="006A6161" w:rsidR="00D5307C">
        <w:t xml:space="preserve"> </w:t>
      </w:r>
      <w:r w:rsidRPr="006A6161">
        <w:t xml:space="preserve">Do you think that is a good use of </w:t>
      </w:r>
      <w:r w:rsidR="00F87D0F">
        <w:t>UK Aid</w:t>
      </w:r>
      <w:r w:rsidRPr="006A6161">
        <w:t xml:space="preserve"> money?</w:t>
      </w:r>
    </w:p>
    <w:p w:rsidR="00EC7FE9" w:rsidRPr="006A6161" w:rsidP="001818C6">
      <w:pPr>
        <w:pStyle w:val="Answer"/>
      </w:pPr>
      <w:sdt>
        <w:sdtPr>
          <w:alias w:val="Witness"/>
          <w:id w:val="1156656142"/>
          <w:placeholder>
            <w:docPart w:val="DefaultPlaceholder_1081868574"/>
          </w:placeholder>
          <w:richText/>
        </w:sdtPr>
        <w:sdtContent>
          <w:r w:rsidRPr="006A6161" w:rsidR="00E04766">
            <w:rPr>
              <w:b/>
              <w:i/>
            </w:rPr>
            <w:t>Ian Mitchell:</w:t>
          </w:r>
        </w:sdtContent>
      </w:sdt>
      <w:r w:rsidRPr="006A6161" w:rsidR="00E04766">
        <w:t xml:space="preserve"> I absolutely do.</w:t>
      </w:r>
      <w:r w:rsidRPr="006A6161" w:rsidR="00D5307C">
        <w:t xml:space="preserve"> </w:t>
      </w:r>
      <w:r w:rsidRPr="006A6161" w:rsidR="00E04766">
        <w:t xml:space="preserve">It is harder to give </w:t>
      </w:r>
      <w:r w:rsidRPr="006A6161">
        <w:t>multilateral</w:t>
      </w:r>
      <w:r w:rsidRPr="006A6161" w:rsidR="00E04766">
        <w:t xml:space="preserve"> support</w:t>
      </w:r>
      <w:r w:rsidRPr="006A6161" w:rsidR="00230C78">
        <w:t>. I</w:t>
      </w:r>
      <w:r w:rsidRPr="006A6161" w:rsidR="00E04766">
        <w:t xml:space="preserve">t does not get your badge on it, it does not buy you bilateral </w:t>
      </w:r>
      <w:r w:rsidRPr="006A6161" w:rsidR="005D7F49">
        <w:t>favours</w:t>
      </w:r>
      <w:r w:rsidRPr="006A6161" w:rsidR="00E04766">
        <w:t xml:space="preserve"> in UN voting</w:t>
      </w:r>
      <w:r w:rsidRPr="006A6161" w:rsidR="00786789">
        <w:t>,</w:t>
      </w:r>
      <w:r w:rsidRPr="006A6161" w:rsidR="00E04766">
        <w:t xml:space="preserve"> </w:t>
      </w:r>
      <w:r w:rsidRPr="006A6161">
        <w:t xml:space="preserve">and </w:t>
      </w:r>
      <w:r w:rsidRPr="006A6161" w:rsidR="00E04766">
        <w:t>so it is harder to do.</w:t>
      </w:r>
      <w:r w:rsidRPr="006A6161" w:rsidR="00D5307C">
        <w:t xml:space="preserve"> </w:t>
      </w:r>
      <w:r w:rsidRPr="006A6161" w:rsidR="00E04766">
        <w:t xml:space="preserve">The evidence on multilateral spending on the whole is that it </w:t>
      </w:r>
      <w:r w:rsidRPr="006A6161" w:rsidR="005D7F49">
        <w:t>tends</w:t>
      </w:r>
      <w:r w:rsidRPr="006A6161" w:rsidR="00E04766">
        <w:t xml:space="preserve"> to be less fragmented</w:t>
      </w:r>
      <w:r w:rsidRPr="006A6161" w:rsidR="00786789">
        <w:t xml:space="preserve"> and</w:t>
      </w:r>
      <w:r w:rsidRPr="006A6161" w:rsidR="00E04766">
        <w:t xml:space="preserve"> there are economies of scale.</w:t>
      </w:r>
      <w:r w:rsidRPr="006A6161" w:rsidR="00D5307C">
        <w:t xml:space="preserve"> </w:t>
      </w:r>
      <w:r w:rsidRPr="006A6161" w:rsidR="00E04766">
        <w:t>Sometimes if you go to a development project you can see five badges on the wall, from US</w:t>
      </w:r>
      <w:r w:rsidR="00F87D0F">
        <w:t>AID</w:t>
      </w:r>
      <w:r w:rsidRPr="006A6161" w:rsidR="00E04766">
        <w:t xml:space="preserve">, Italian aid, </w:t>
      </w:r>
      <w:r w:rsidR="00F87D0F">
        <w:t>UK Aid</w:t>
      </w:r>
      <w:r w:rsidRPr="006A6161" w:rsidR="00E04766">
        <w:t xml:space="preserve"> and Commission aid.</w:t>
      </w:r>
      <w:r w:rsidRPr="006A6161" w:rsidR="00D5307C">
        <w:t xml:space="preserve"> </w:t>
      </w:r>
      <w:r w:rsidRPr="006A6161" w:rsidR="00E04766">
        <w:t>I think it is much easier for a recipient country to work with a multilateral donor over a period of time.</w:t>
      </w:r>
      <w:r w:rsidRPr="006A6161" w:rsidR="00D5307C">
        <w:t xml:space="preserve"> </w:t>
      </w:r>
      <w:r w:rsidRPr="006A6161" w:rsidR="00E04766">
        <w:t xml:space="preserve">It varies, it is not uniform, but on the </w:t>
      </w:r>
      <w:r w:rsidRPr="006A6161" w:rsidR="005D7F49">
        <w:t>whole</w:t>
      </w:r>
      <w:r w:rsidRPr="006A6161" w:rsidR="00E04766">
        <w:t xml:space="preserve"> when you look at indicators of aid quality on fragmentation, efficiency and transparency, multilaterals score very well.</w:t>
      </w:r>
    </w:p>
    <w:p w:rsidR="00E04766" w:rsidRPr="006A6161" w:rsidP="001818C6">
      <w:pPr>
        <w:pStyle w:val="Answer"/>
      </w:pPr>
      <w:r w:rsidRPr="006A6161">
        <w:t>T</w:t>
      </w:r>
      <w:r w:rsidRPr="006A6161">
        <w:t>he UK is also very good at driving reform of multilaterals and using its stake in those multilaterals to do that.</w:t>
      </w:r>
      <w:r w:rsidRPr="006A6161" w:rsidR="00D5307C">
        <w:t xml:space="preserve"> </w:t>
      </w:r>
      <w:r w:rsidRPr="006A6161">
        <w:t>They are obviously not perfect.</w:t>
      </w:r>
      <w:r w:rsidRPr="006A6161" w:rsidR="00D5307C">
        <w:t xml:space="preserve"> </w:t>
      </w:r>
      <w:r w:rsidRPr="006A6161">
        <w:t xml:space="preserve">The UK has been successful in driving reform in </w:t>
      </w:r>
      <w:r w:rsidRPr="006A6161" w:rsidR="005D7F49">
        <w:t>humanitarian</w:t>
      </w:r>
      <w:r w:rsidRPr="006A6161">
        <w:t>, for example, in the use of cash.</w:t>
      </w:r>
      <w:r w:rsidRPr="006A6161" w:rsidR="00D5307C">
        <w:t xml:space="preserve"> </w:t>
      </w:r>
      <w:r w:rsidRPr="006A6161">
        <w:t xml:space="preserve">It is a big plus for the UK </w:t>
      </w:r>
      <w:r w:rsidRPr="006A6161" w:rsidR="00786789">
        <w:t>in both</w:t>
      </w:r>
      <w:r w:rsidRPr="006A6161">
        <w:t xml:space="preserve"> its effectiveness as a donor and its global leadership role that it takes a bi</w:t>
      </w:r>
      <w:r w:rsidRPr="006A6161">
        <w:t>g</w:t>
      </w:r>
      <w:r w:rsidRPr="006A6161">
        <w:t xml:space="preserve"> stake in multilaterals and supports the multilateral system when other countries are standing back from it.</w:t>
      </w:r>
    </w:p>
    <w:p w:rsidR="00EC7FE9" w:rsidRPr="006A6161" w:rsidP="001818C6">
      <w:pPr>
        <w:pStyle w:val="Answer"/>
      </w:pPr>
      <w:sdt>
        <w:sdtPr>
          <w:alias w:val="Witness"/>
          <w:id w:val="2036539821"/>
          <w:placeholder>
            <w:docPart w:val="DefaultPlaceholder_1081868574"/>
          </w:placeholder>
          <w:richText/>
        </w:sdtPr>
        <w:sdtContent>
          <w:r w:rsidRPr="006A6161" w:rsidR="00E04766">
            <w:rPr>
              <w:b/>
              <w:i/>
            </w:rPr>
            <w:t>James Rogers:</w:t>
          </w:r>
        </w:sdtContent>
      </w:sdt>
      <w:r w:rsidRPr="006A6161" w:rsidR="00E04766">
        <w:t xml:space="preserve"> My view is that we should consider the degree to which we provide this kind of assistance</w:t>
      </w:r>
      <w:r w:rsidRPr="006A6161" w:rsidR="00786789">
        <w:t xml:space="preserve"> and</w:t>
      </w:r>
      <w:r w:rsidRPr="006A6161" w:rsidR="00E04766">
        <w:t xml:space="preserve"> provide money to various multilateral organisations.</w:t>
      </w:r>
      <w:r w:rsidRPr="006A6161" w:rsidR="00D5307C">
        <w:t xml:space="preserve"> </w:t>
      </w:r>
      <w:r w:rsidRPr="006A6161" w:rsidR="00E04766">
        <w:t>There is a great opportunity here for significant reform in the context</w:t>
      </w:r>
      <w:r w:rsidRPr="006A6161" w:rsidR="005D7F49">
        <w:t xml:space="preserve"> that</w:t>
      </w:r>
      <w:r w:rsidRPr="006A6161" w:rsidR="00E04766">
        <w:t xml:space="preserve"> I was explaining </w:t>
      </w:r>
      <w:r w:rsidRPr="006A6161" w:rsidR="005D7F49">
        <w:t>earlier</w:t>
      </w:r>
      <w:r w:rsidRPr="006A6161" w:rsidR="00E04766">
        <w:t>.</w:t>
      </w:r>
      <w:r w:rsidRPr="006A6161" w:rsidR="00D5307C">
        <w:t xml:space="preserve"> </w:t>
      </w:r>
      <w:r w:rsidRPr="006A6161" w:rsidR="00E04766">
        <w:t xml:space="preserve">We have heard or we have </w:t>
      </w:r>
      <w:r w:rsidRPr="006A6161" w:rsidR="005D7F49">
        <w:t>discovered</w:t>
      </w:r>
      <w:r w:rsidRPr="006A6161" w:rsidR="00E04766">
        <w:t xml:space="preserve"> in some areas and in some organisations </w:t>
      </w:r>
      <w:r w:rsidRPr="006A6161" w:rsidR="00786789">
        <w:t xml:space="preserve">that the UK has allocated </w:t>
      </w:r>
      <w:r w:rsidRPr="006A6161" w:rsidR="00E04766">
        <w:t xml:space="preserve">significant </w:t>
      </w:r>
      <w:r w:rsidRPr="006A6161" w:rsidR="005D7F49">
        <w:t>amounts</w:t>
      </w:r>
      <w:r w:rsidRPr="006A6161" w:rsidR="00E04766">
        <w:t xml:space="preserve"> of money </w:t>
      </w:r>
      <w:r w:rsidRPr="006A6161" w:rsidR="005D7F49">
        <w:t>to those</w:t>
      </w:r>
      <w:r w:rsidRPr="006A6161" w:rsidR="00E04766">
        <w:t xml:space="preserve"> organisations </w:t>
      </w:r>
      <w:r w:rsidRPr="006A6161" w:rsidR="00786789">
        <w:t>and</w:t>
      </w:r>
      <w:r w:rsidRPr="006A6161" w:rsidR="00E04766">
        <w:t xml:space="preserve"> they have not been spending it in ways</w:t>
      </w:r>
      <w:r w:rsidRPr="006A6161" w:rsidR="002E1ACC">
        <w:t xml:space="preserve"> that we would perhaps agree with.</w:t>
      </w:r>
    </w:p>
    <w:p w:rsidR="00EC7FE9" w:rsidRPr="006A6161" w:rsidP="001818C6">
      <w:pPr>
        <w:pStyle w:val="Answer"/>
      </w:pPr>
      <w:r w:rsidRPr="006A6161">
        <w:t xml:space="preserve">For example, my organisation undertook a study of the United Nations </w:t>
      </w:r>
      <w:r w:rsidRPr="006A6161" w:rsidR="005D7F49">
        <w:t>Relief</w:t>
      </w:r>
      <w:r w:rsidRPr="006A6161">
        <w:t xml:space="preserve"> and Works Agency for </w:t>
      </w:r>
      <w:r w:rsidRPr="006A6161" w:rsidR="005D7F49">
        <w:t>Palestinian</w:t>
      </w:r>
      <w:r w:rsidRPr="006A6161">
        <w:t xml:space="preserve"> Refugees last year.</w:t>
      </w:r>
      <w:r w:rsidRPr="006A6161" w:rsidR="00D5307C">
        <w:t xml:space="preserve"> </w:t>
      </w:r>
      <w:r w:rsidRPr="006A6161">
        <w:t xml:space="preserve">We discovered from this </w:t>
      </w:r>
      <w:r w:rsidRPr="006A6161" w:rsidR="005D7F49">
        <w:t>research</w:t>
      </w:r>
      <w:r w:rsidRPr="006A6161">
        <w:t xml:space="preserve"> that a significant amount of the money that was allocated to this was being used to promote extremist literature through the</w:t>
      </w:r>
      <w:r w:rsidRPr="006A6161" w:rsidR="005D7F49">
        <w:t xml:space="preserve"> Palestinian</w:t>
      </w:r>
      <w:r w:rsidRPr="006A6161">
        <w:t xml:space="preserve"> </w:t>
      </w:r>
      <w:r w:rsidR="00F87D0F">
        <w:t>o</w:t>
      </w:r>
      <w:r w:rsidRPr="006A6161">
        <w:t>rganisation</w:t>
      </w:r>
      <w:r w:rsidR="006A6161">
        <w:t>’</w:t>
      </w:r>
      <w:r w:rsidRPr="006A6161">
        <w:t>s educational programmes.</w:t>
      </w:r>
      <w:r w:rsidRPr="006A6161" w:rsidR="00D5307C">
        <w:t xml:space="preserve"> </w:t>
      </w:r>
      <w:r w:rsidRPr="006A6161">
        <w:t>This</w:t>
      </w:r>
      <w:r w:rsidRPr="006A6161" w:rsidR="00786789">
        <w:t xml:space="preserve"> </w:t>
      </w:r>
      <w:r w:rsidRPr="006A6161">
        <w:t>does not seem to be the kind of allocation that we would wish to see.</w:t>
      </w:r>
    </w:p>
    <w:p w:rsidR="002E1ACC" w:rsidRPr="006A6161" w:rsidP="001818C6">
      <w:pPr>
        <w:pStyle w:val="Answer"/>
      </w:pPr>
      <w:r w:rsidRPr="006A6161">
        <w:t>W</w:t>
      </w:r>
      <w:r w:rsidRPr="006A6161">
        <w:t xml:space="preserve">e need </w:t>
      </w:r>
      <w:r w:rsidRPr="006A6161" w:rsidR="00EC7FE9">
        <w:t>to</w:t>
      </w:r>
      <w:r w:rsidRPr="006A6161">
        <w:t xml:space="preserve"> think about reforming the money that we provide to multilateral organisations or multilateral forums and think more about how we can co-ordinate our </w:t>
      </w:r>
      <w:r w:rsidRPr="006A6161" w:rsidR="005D7F49">
        <w:t>efforts</w:t>
      </w:r>
      <w:r w:rsidRPr="006A6161">
        <w:t xml:space="preserve"> with likeminded allies</w:t>
      </w:r>
      <w:r w:rsidRPr="006A6161">
        <w:t>—</w:t>
      </w:r>
      <w:r w:rsidRPr="006A6161">
        <w:t xml:space="preserve">whether </w:t>
      </w:r>
      <w:r w:rsidRPr="006A6161">
        <w:t xml:space="preserve">it is </w:t>
      </w:r>
      <w:r w:rsidRPr="006A6161">
        <w:t>Japan or various European countries and also our partners in the developing world</w:t>
      </w:r>
      <w:r w:rsidRPr="006A6161">
        <w:t>—</w:t>
      </w:r>
      <w:r w:rsidRPr="006A6161">
        <w:t xml:space="preserve">to maximise our </w:t>
      </w:r>
      <w:r w:rsidRPr="006A6161" w:rsidR="005D7F49">
        <w:t>impact</w:t>
      </w:r>
      <w:r w:rsidRPr="006A6161">
        <w:t>.</w:t>
      </w:r>
      <w:r w:rsidRPr="006A6161" w:rsidR="00D5307C">
        <w:t xml:space="preserve"> </w:t>
      </w:r>
      <w:r w:rsidRPr="006A6161">
        <w:t>In some respects</w:t>
      </w:r>
      <w:r w:rsidR="00F87D0F">
        <w:t xml:space="preserve">, </w:t>
      </w:r>
      <w:r w:rsidRPr="006A6161">
        <w:t xml:space="preserve">we have an opportunity to </w:t>
      </w:r>
      <w:r w:rsidRPr="006A6161" w:rsidR="005D7F49">
        <w:t>simply</w:t>
      </w:r>
      <w:r w:rsidRPr="006A6161">
        <w:t xml:space="preserve"> wipe the slate clean or in fact make significant reforms to what has already been achieved and to </w:t>
      </w:r>
      <w:r w:rsidRPr="006A6161" w:rsidR="005D7F49">
        <w:t>ensure</w:t>
      </w:r>
      <w:r w:rsidRPr="006A6161">
        <w:t xml:space="preserve"> that we have the </w:t>
      </w:r>
      <w:r w:rsidRPr="006A6161" w:rsidR="005D7F49">
        <w:t>means</w:t>
      </w:r>
      <w:r w:rsidRPr="006A6161">
        <w:t xml:space="preserve"> to push back </w:t>
      </w:r>
      <w:r w:rsidRPr="006A6161" w:rsidR="005D7F49">
        <w:t>against</w:t>
      </w:r>
      <w:r w:rsidRPr="006A6161">
        <w:t xml:space="preserve"> those countries that seek to use international development—</w:t>
      </w:r>
      <w:r w:rsidRPr="006A6161" w:rsidR="00166341">
        <w:t>such as</w:t>
      </w:r>
      <w:r w:rsidRPr="006A6161">
        <w:t xml:space="preserve"> </w:t>
      </w:r>
      <w:r w:rsidRPr="006A6161">
        <w:t>China</w:t>
      </w:r>
      <w:r w:rsidR="006A6161">
        <w:t>’</w:t>
      </w:r>
      <w:r w:rsidRPr="006A6161" w:rsidR="00166341">
        <w:t xml:space="preserve">s </w:t>
      </w:r>
      <w:r w:rsidRPr="006A6161">
        <w:t>B</w:t>
      </w:r>
      <w:r w:rsidRPr="006A6161">
        <w:t xml:space="preserve">elt and </w:t>
      </w:r>
      <w:r w:rsidRPr="006A6161">
        <w:t>R</w:t>
      </w:r>
      <w:r w:rsidRPr="006A6161">
        <w:t>oad initiative</w:t>
      </w:r>
      <w:r w:rsidRPr="006A6161" w:rsidR="00166341">
        <w:t>—</w:t>
      </w:r>
      <w:r w:rsidRPr="006A6161">
        <w:t xml:space="preserve">to </w:t>
      </w:r>
      <w:r w:rsidRPr="006A6161" w:rsidR="001818C6">
        <w:t xml:space="preserve">capture </w:t>
      </w:r>
      <w:r w:rsidRPr="006A6161" w:rsidR="00166341">
        <w:t>elites</w:t>
      </w:r>
      <w:r w:rsidRPr="006A6161">
        <w:t xml:space="preserve"> in developing countries and to transform those countries in service of China</w:t>
      </w:r>
      <w:r w:rsidR="006A6161">
        <w:t>’</w:t>
      </w:r>
      <w:r w:rsidRPr="006A6161">
        <w:t>s national interests.</w:t>
      </w:r>
    </w:p>
    <w:p w:rsidR="002E1ACC" w:rsidRPr="006A6161" w:rsidP="001818C6">
      <w:pPr>
        <w:pStyle w:val="Question"/>
        <w:numPr>
          <w:ilvl w:val="0"/>
          <w:numId w:val="0"/>
        </w:numPr>
        <w:ind w:left="794"/>
      </w:pPr>
      <w:sdt>
        <w:sdtPr>
          <w:alias w:val="Member"/>
          <w:tag w:val="&lt;Member mnisId='4267' dodsId='101347'&gt;"/>
          <w:id w:val="1571852276"/>
          <w:placeholder>
            <w:docPart w:val="DefaultPlaceholder_1081868574"/>
          </w:placeholder>
          <w:richText/>
        </w:sdtPr>
        <w:sdtContent>
          <w:r w:rsidRPr="006A6161">
            <w:rPr>
              <w:b/>
            </w:rPr>
            <w:t>Chair:</w:t>
          </w:r>
        </w:sdtContent>
      </w:sdt>
      <w:r w:rsidRPr="006A6161">
        <w:t xml:space="preserve"> For </w:t>
      </w:r>
      <w:r w:rsidRPr="006A6161" w:rsidR="005D7F49">
        <w:t>clarity</w:t>
      </w:r>
      <w:r w:rsidRPr="006A6161" w:rsidR="00166341">
        <w:t xml:space="preserve"> and</w:t>
      </w:r>
      <w:r w:rsidRPr="006A6161">
        <w:t xml:space="preserve"> for the record, </w:t>
      </w:r>
      <w:r w:rsidRPr="006A6161" w:rsidR="005D7F49">
        <w:t xml:space="preserve">UNRWA </w:t>
      </w:r>
      <w:r w:rsidRPr="006A6161">
        <w:t xml:space="preserve">has </w:t>
      </w:r>
      <w:r w:rsidRPr="006A6161" w:rsidR="005D7F49">
        <w:t>pushed</w:t>
      </w:r>
      <w:r w:rsidR="009D19FF">
        <w:t xml:space="preserve"> back</w:t>
      </w:r>
      <w:r w:rsidRPr="006A6161">
        <w:t xml:space="preserve"> quite robustly about the comments that you made about the refugee literature.</w:t>
      </w:r>
    </w:p>
    <w:p w:rsidR="002E1ACC" w:rsidRPr="006A6161" w:rsidP="001818C6">
      <w:pPr>
        <w:pStyle w:val="Question"/>
      </w:pPr>
      <w:sdt>
        <w:sdtPr>
          <w:alias w:val="Member"/>
          <w:tag w:val="&lt;Member mnisId='1451' dodsId='25783'&gt;"/>
          <w:id w:val="-675109570"/>
          <w:placeholder>
            <w:docPart w:val="DefaultPlaceholder_1081868574"/>
          </w:placeholder>
          <w:richText/>
        </w:sdtPr>
        <w:sdtContent>
          <w:r w:rsidR="00F87D0F">
            <w:rPr>
              <w:b/>
            </w:rPr>
            <w:t>Richard Bacon</w:t>
          </w:r>
          <w:r w:rsidRPr="006A6161">
            <w:rPr>
              <w:b/>
            </w:rPr>
            <w:t>:</w:t>
          </w:r>
        </w:sdtContent>
      </w:sdt>
      <w:r w:rsidRPr="006A6161">
        <w:t xml:space="preserve"> Dr </w:t>
      </w:r>
      <w:r w:rsidRPr="006A6161" w:rsidR="005D7F49">
        <w:t>Mawdsley</w:t>
      </w:r>
      <w:r w:rsidRPr="006A6161">
        <w:t xml:space="preserve">, </w:t>
      </w:r>
      <w:r w:rsidRPr="006A6161" w:rsidR="00166341">
        <w:t>s</w:t>
      </w:r>
      <w:r w:rsidRPr="006A6161">
        <w:t xml:space="preserve">hould we be </w:t>
      </w:r>
      <w:r w:rsidRPr="006A6161" w:rsidR="005D7F49">
        <w:t>pushing</w:t>
      </w:r>
      <w:r w:rsidRPr="006A6161">
        <w:t xml:space="preserve"> </w:t>
      </w:r>
      <w:r w:rsidRPr="006A6161" w:rsidR="00166341">
        <w:t xml:space="preserve">multilateral </w:t>
      </w:r>
      <w:r w:rsidRPr="006A6161" w:rsidR="0051227E">
        <w:t>aid,</w:t>
      </w:r>
      <w:r w:rsidRPr="006A6161">
        <w:t xml:space="preserve"> or should we be doing it more unilaterally or bilaterally?</w:t>
      </w:r>
    </w:p>
    <w:p w:rsidR="008367B0" w:rsidRPr="006A6161" w:rsidP="001818C6">
      <w:pPr>
        <w:pStyle w:val="Answer"/>
      </w:pPr>
      <w:sdt>
        <w:sdtPr>
          <w:alias w:val="Witness"/>
          <w:id w:val="-1923097740"/>
          <w:placeholder>
            <w:docPart w:val="DefaultPlaceholder_1081868574"/>
          </w:placeholder>
          <w:richText/>
        </w:sdtPr>
        <w:sdtContent>
          <w:r w:rsidRPr="006A6161" w:rsidR="002E1ACC">
            <w:rPr>
              <w:b/>
              <w:i/>
            </w:rPr>
            <w:t>Dr Mawdsley:</w:t>
          </w:r>
        </w:sdtContent>
      </w:sdt>
      <w:r w:rsidRPr="006A6161" w:rsidR="002E1ACC">
        <w:t xml:space="preserve"> Absolutely pushing it, with British leadership.</w:t>
      </w:r>
      <w:r w:rsidRPr="006A6161" w:rsidR="00D5307C">
        <w:t xml:space="preserve"> </w:t>
      </w:r>
      <w:r w:rsidRPr="006A6161" w:rsidR="002E1ACC">
        <w:t>The idea of simply allying up is to beckon the new cold war even faster as we approach the global apocalypse.</w:t>
      </w:r>
      <w:r w:rsidRPr="006A6161" w:rsidR="00D5307C">
        <w:t xml:space="preserve"> </w:t>
      </w:r>
      <w:r w:rsidRPr="006A6161" w:rsidR="002E1ACC">
        <w:t>Multilateralism could not be needed more than ever before.</w:t>
      </w:r>
      <w:r w:rsidRPr="006A6161" w:rsidR="00D5307C">
        <w:t xml:space="preserve"> </w:t>
      </w:r>
      <w:r w:rsidRPr="006A6161" w:rsidR="002E1ACC">
        <w:t>The coronavirus makes that absolutely clear, so does pretty well every other existential threat facing the world.</w:t>
      </w:r>
      <w:r w:rsidRPr="006A6161" w:rsidR="00D5307C">
        <w:t xml:space="preserve"> </w:t>
      </w:r>
      <w:r w:rsidRPr="006A6161" w:rsidR="002E1ACC">
        <w:t>Who</w:t>
      </w:r>
      <w:r w:rsidRPr="006A6161" w:rsidR="005D7F49">
        <w:t xml:space="preserve"> would</w:t>
      </w:r>
      <w:r w:rsidRPr="006A6161" w:rsidR="002E1ACC">
        <w:t xml:space="preserve"> not be without the WHO right now?</w:t>
      </w:r>
      <w:r w:rsidRPr="006A6161" w:rsidR="00D5307C">
        <w:t xml:space="preserve"> </w:t>
      </w:r>
      <w:r w:rsidRPr="006A6161" w:rsidR="002E1ACC">
        <w:t>They are not perfect institutions, of course they are not.</w:t>
      </w:r>
      <w:r w:rsidRPr="006A6161" w:rsidR="00D5307C">
        <w:t xml:space="preserve"> </w:t>
      </w:r>
      <w:r w:rsidRPr="006A6161" w:rsidR="002E1ACC">
        <w:t>There is too much earmarking and too much national interest</w:t>
      </w:r>
      <w:r w:rsidRPr="006A6161">
        <w:t>.</w:t>
      </w:r>
    </w:p>
    <w:p w:rsidR="008367B0" w:rsidRPr="006A6161" w:rsidP="001818C6">
      <w:pPr>
        <w:pStyle w:val="Answer"/>
      </w:pPr>
      <w:r w:rsidRPr="006A6161">
        <w:t>Here is a bigger question about</w:t>
      </w:r>
      <w:r w:rsidRPr="006A6161" w:rsidR="005D7F49">
        <w:t xml:space="preserve"> what</w:t>
      </w:r>
      <w:r w:rsidRPr="006A6161">
        <w:t xml:space="preserve"> </w:t>
      </w:r>
      <w:r w:rsidRPr="006A6161" w:rsidR="0051227E">
        <w:t>the national interest is</w:t>
      </w:r>
      <w:r w:rsidRPr="006A6161">
        <w:t>.</w:t>
      </w:r>
      <w:r w:rsidRPr="006A6161" w:rsidR="00D5307C">
        <w:t xml:space="preserve"> </w:t>
      </w:r>
      <w:r w:rsidRPr="006A6161">
        <w:t xml:space="preserve">It is the national interest that we have a </w:t>
      </w:r>
      <w:r w:rsidRPr="006A6161" w:rsidR="005D7F49">
        <w:t>strong</w:t>
      </w:r>
      <w:r w:rsidRPr="006A6161">
        <w:t xml:space="preserve"> multilateral system in which all nations, regardless of </w:t>
      </w:r>
      <w:r w:rsidRPr="006A6161" w:rsidR="005D7F49">
        <w:t>their</w:t>
      </w:r>
      <w:r w:rsidRPr="006A6161">
        <w:t xml:space="preserve"> political </w:t>
      </w:r>
      <w:r w:rsidRPr="006A6161" w:rsidR="005D7F49">
        <w:t>orientation</w:t>
      </w:r>
      <w:r w:rsidRPr="006A6161">
        <w:t>, can come together to try to deal with things like the coronavirus, which we need to do.</w:t>
      </w:r>
      <w:r w:rsidRPr="006A6161" w:rsidR="00D5307C">
        <w:t xml:space="preserve"> </w:t>
      </w:r>
      <w:r w:rsidRPr="006A6161">
        <w:t>We cannot do it without them.</w:t>
      </w:r>
      <w:r w:rsidRPr="006A6161" w:rsidR="00D5307C">
        <w:t xml:space="preserve"> </w:t>
      </w:r>
      <w:r w:rsidRPr="006A6161">
        <w:t xml:space="preserve">We cannot hive ourselves off </w:t>
      </w:r>
      <w:r w:rsidRPr="006A6161" w:rsidR="005D7F49">
        <w:t>from</w:t>
      </w:r>
      <w:r w:rsidRPr="006A6161">
        <w:t xml:space="preserve"> that.</w:t>
      </w:r>
    </w:p>
    <w:p w:rsidR="002E1ACC" w:rsidRPr="006A6161" w:rsidP="001818C6">
      <w:pPr>
        <w:pStyle w:val="Answer"/>
      </w:pPr>
      <w:r w:rsidRPr="006A6161">
        <w:t xml:space="preserve">To bring it back to the very poorest of countries, we are about to see the most terrible things happen in </w:t>
      </w:r>
      <w:r w:rsidRPr="006A6161" w:rsidR="005D7F49">
        <w:t>sub-Saharan</w:t>
      </w:r>
      <w:r w:rsidRPr="006A6161">
        <w:t xml:space="preserve"> Africa and the poorest </w:t>
      </w:r>
      <w:r w:rsidRPr="006A6161" w:rsidR="005D7F49">
        <w:t>Latin</w:t>
      </w:r>
      <w:r w:rsidRPr="006A6161">
        <w:t xml:space="preserve"> American countries, and indeed India and other countries, which may be middle income but that have massive reservoirs of poverty.</w:t>
      </w:r>
      <w:r w:rsidRPr="006A6161" w:rsidR="00D5307C">
        <w:t xml:space="preserve"> </w:t>
      </w:r>
      <w:r w:rsidRPr="006A6161">
        <w:t xml:space="preserve">It is in </w:t>
      </w:r>
      <w:r w:rsidRPr="006A6161" w:rsidR="005D7F49">
        <w:t>British</w:t>
      </w:r>
      <w:r w:rsidRPr="006A6161">
        <w:t xml:space="preserve"> interests </w:t>
      </w:r>
      <w:r w:rsidRPr="006A6161" w:rsidR="005D7F49">
        <w:t xml:space="preserve">that </w:t>
      </w:r>
      <w:r w:rsidRPr="006A6161">
        <w:t xml:space="preserve">we try to put </w:t>
      </w:r>
      <w:r w:rsidRPr="006A6161" w:rsidR="000C32B0">
        <w:t xml:space="preserve">in </w:t>
      </w:r>
      <w:r w:rsidRPr="006A6161">
        <w:t xml:space="preserve">healthcare centres and assist </w:t>
      </w:r>
      <w:r w:rsidRPr="006A6161" w:rsidR="005D7F49">
        <w:t>Kenyans</w:t>
      </w:r>
      <w:r w:rsidRPr="006A6161">
        <w:t xml:space="preserve"> to provide technical expertise on phar</w:t>
      </w:r>
      <w:r w:rsidRPr="006A6161" w:rsidR="005D7F49">
        <w:t>ma</w:t>
      </w:r>
      <w:r w:rsidRPr="006A6161">
        <w:t>ceuticals and antimicrobial</w:t>
      </w:r>
      <w:r w:rsidRPr="006A6161" w:rsidR="000C32B0">
        <w:t>-resistance</w:t>
      </w:r>
      <w:r w:rsidRPr="006A6161">
        <w:t xml:space="preserve"> practices in India, which are very</w:t>
      </w:r>
      <w:r w:rsidRPr="006A6161" w:rsidR="000C32B0">
        <w:t xml:space="preserve"> poorly used.</w:t>
      </w:r>
    </w:p>
    <w:p w:rsidR="002E1ACC" w:rsidRPr="006A6161" w:rsidP="001818C6">
      <w:pPr>
        <w:pStyle w:val="Answer"/>
      </w:pPr>
      <w:r w:rsidRPr="006A6161">
        <w:t>Therefore, I am 100% in agreement with Ian.</w:t>
      </w:r>
      <w:r w:rsidRPr="006A6161" w:rsidR="00D5307C">
        <w:t xml:space="preserve"> </w:t>
      </w:r>
      <w:r w:rsidRPr="006A6161" w:rsidR="000C32B0">
        <w:t>We</w:t>
      </w:r>
      <w:r w:rsidRPr="006A6161">
        <w:t xml:space="preserve"> must get away from the idea that there is a bifurcation between national interests and multilateralism.</w:t>
      </w:r>
    </w:p>
    <w:p w:rsidR="002E1ACC" w:rsidRPr="006A6161" w:rsidP="001818C6">
      <w:pPr>
        <w:pStyle w:val="Question"/>
      </w:pPr>
      <w:sdt>
        <w:sdtPr>
          <w:alias w:val="Member"/>
          <w:tag w:val="&lt;Member mnisId='1451' dodsId='25783'&gt;"/>
          <w:id w:val="1513412150"/>
          <w:placeholder>
            <w:docPart w:val="DefaultPlaceholder_1081868574"/>
          </w:placeholder>
          <w:richText/>
        </w:sdtPr>
        <w:sdtContent>
          <w:r w:rsidR="00F87D0F">
            <w:rPr>
              <w:b/>
            </w:rPr>
            <w:t>Richard Bacon</w:t>
          </w:r>
          <w:r w:rsidRPr="006A6161">
            <w:rPr>
              <w:b/>
            </w:rPr>
            <w:t>:</w:t>
          </w:r>
        </w:sdtContent>
      </w:sdt>
      <w:r w:rsidRPr="006A6161">
        <w:t xml:space="preserve"> Would you prefer to see more of the available aid money going multilaterally rather than directly?</w:t>
      </w:r>
    </w:p>
    <w:p w:rsidR="002E1ACC" w:rsidRPr="006A6161" w:rsidP="001818C6">
      <w:pPr>
        <w:pStyle w:val="Answer"/>
      </w:pPr>
      <w:sdt>
        <w:sdtPr>
          <w:alias w:val="Witness"/>
          <w:id w:val="1359393007"/>
          <w:placeholder>
            <w:docPart w:val="DefaultPlaceholder_1081868574"/>
          </w:placeholder>
          <w:richText/>
        </w:sdtPr>
        <w:sdtContent>
          <w:r w:rsidRPr="006A6161">
            <w:rPr>
              <w:b/>
              <w:i/>
            </w:rPr>
            <w:t>Dr Mawdsley:</w:t>
          </w:r>
        </w:sdtContent>
      </w:sdt>
      <w:r w:rsidRPr="006A6161">
        <w:t xml:space="preserve"> </w:t>
      </w:r>
      <w:r w:rsidRPr="006A6161" w:rsidR="005D7F49">
        <w:t xml:space="preserve">Content </w:t>
      </w:r>
      <w:r w:rsidRPr="006A6161">
        <w:t>matters and which bit of the system and so on.</w:t>
      </w:r>
      <w:r w:rsidRPr="006A6161" w:rsidR="00D5307C">
        <w:t xml:space="preserve"> </w:t>
      </w:r>
      <w:r w:rsidRPr="006A6161">
        <w:t>I would like us to step up our leadership within the system.</w:t>
      </w:r>
      <w:r w:rsidRPr="006A6161" w:rsidR="00D5307C">
        <w:t xml:space="preserve"> </w:t>
      </w:r>
      <w:r w:rsidRPr="006A6161">
        <w:t xml:space="preserve">One way of using the system would also be to mop up the </w:t>
      </w:r>
      <w:r w:rsidRPr="006A6161" w:rsidR="005D7F49">
        <w:t>end</w:t>
      </w:r>
      <w:r w:rsidRPr="006A6161">
        <w:t xml:space="preserve"> of the budget, so instead of trying to push it into unsuitable </w:t>
      </w:r>
      <w:r w:rsidRPr="006A6161" w:rsidR="005D7F49">
        <w:t>projects</w:t>
      </w:r>
      <w:r w:rsidRPr="006A6161">
        <w:t>, if we were to use UNDP</w:t>
      </w:r>
      <w:r w:rsidRPr="006A6161" w:rsidR="00166341">
        <w:t xml:space="preserve"> and </w:t>
      </w:r>
      <w:r w:rsidRPr="006A6161">
        <w:t xml:space="preserve">WHO as a way of </w:t>
      </w:r>
      <w:r w:rsidRPr="006A6161" w:rsidR="005D7F49">
        <w:t>getting</w:t>
      </w:r>
      <w:r w:rsidRPr="006A6161">
        <w:t xml:space="preserve"> around our accountancy, with the inevitable </w:t>
      </w:r>
      <w:r w:rsidRPr="006A6161" w:rsidR="000C32B0">
        <w:t xml:space="preserve">problems </w:t>
      </w:r>
      <w:r w:rsidRPr="006A6161">
        <w:t xml:space="preserve">of accounting, that is a particular route of </w:t>
      </w:r>
      <w:r w:rsidRPr="006A6161" w:rsidR="005D7F49">
        <w:t>supporting</w:t>
      </w:r>
      <w:r w:rsidRPr="006A6161">
        <w:t xml:space="preserve"> the system.</w:t>
      </w:r>
    </w:p>
    <w:p w:rsidR="002E1ACC" w:rsidRPr="006A6161" w:rsidP="00973AF0">
      <w:pPr>
        <w:pStyle w:val="Question"/>
      </w:pPr>
      <w:sdt>
        <w:sdtPr>
          <w:alias w:val="Member"/>
          <w:tag w:val="&lt;Member mnisId='1451' dodsId='25783'&gt;"/>
          <w:id w:val="1810352390"/>
          <w:placeholder>
            <w:docPart w:val="DefaultPlaceholder_1081868574"/>
          </w:placeholder>
          <w:richText/>
        </w:sdtPr>
        <w:sdtContent>
          <w:r w:rsidR="00F87D0F">
            <w:rPr>
              <w:b/>
            </w:rPr>
            <w:t>Richard Bacon</w:t>
          </w:r>
          <w:r w:rsidRPr="006A6161">
            <w:rPr>
              <w:b/>
            </w:rPr>
            <w:t>:</w:t>
          </w:r>
        </w:sdtContent>
      </w:sdt>
      <w:r w:rsidRPr="006A6161">
        <w:t xml:space="preserve"> You would like to see it go up?</w:t>
      </w:r>
    </w:p>
    <w:p w:rsidR="002E1ACC" w:rsidRPr="006A6161" w:rsidP="001818C6">
      <w:pPr>
        <w:pStyle w:val="Answer"/>
      </w:pPr>
      <w:sdt>
        <w:sdtPr>
          <w:alias w:val="Witness"/>
          <w:id w:val="1282385017"/>
          <w:placeholder>
            <w:docPart w:val="DefaultPlaceholder_1081868574"/>
          </w:placeholder>
          <w:richText/>
        </w:sdtPr>
        <w:sdtContent>
          <w:r w:rsidRPr="006A6161">
            <w:rPr>
              <w:b/>
              <w:i/>
            </w:rPr>
            <w:t>Dr Mawdsley:</w:t>
          </w:r>
        </w:sdtContent>
      </w:sdt>
      <w:r w:rsidRPr="006A6161">
        <w:t xml:space="preserve"> Certainly not fall at all.</w:t>
      </w:r>
    </w:p>
    <w:p w:rsidR="00981A7B" w:rsidRPr="006A6161" w:rsidP="001818C6">
      <w:pPr>
        <w:pStyle w:val="Question"/>
      </w:pPr>
      <w:sdt>
        <w:sdtPr>
          <w:alias w:val="Member"/>
          <w:tag w:val="&lt;Member mnisId='1451' dodsId='25783'&gt;"/>
          <w:id w:val="144164509"/>
          <w:placeholder>
            <w:docPart w:val="DefaultPlaceholder_1081868574"/>
          </w:placeholder>
          <w:richText/>
        </w:sdtPr>
        <w:sdtContent>
          <w:r w:rsidR="00F87D0F">
            <w:rPr>
              <w:b/>
            </w:rPr>
            <w:t>Richard Bacon</w:t>
          </w:r>
          <w:r w:rsidRPr="006A6161" w:rsidR="002E1ACC">
            <w:rPr>
              <w:b/>
            </w:rPr>
            <w:t>:</w:t>
          </w:r>
        </w:sdtContent>
      </w:sdt>
      <w:r w:rsidRPr="006A6161" w:rsidR="002E1ACC">
        <w:t xml:space="preserve"> Mr Mitchell, you referenced cash, among other things.</w:t>
      </w:r>
      <w:r w:rsidRPr="006A6161" w:rsidR="00D5307C">
        <w:t xml:space="preserve"> </w:t>
      </w:r>
      <w:r w:rsidRPr="006A6161" w:rsidR="002E1ACC">
        <w:t>You also said things ha</w:t>
      </w:r>
      <w:r w:rsidRPr="006A6161" w:rsidR="000C32B0">
        <w:t>ve</w:t>
      </w:r>
      <w:r w:rsidRPr="006A6161" w:rsidR="002E1ACC">
        <w:t xml:space="preserve"> improved a lot.</w:t>
      </w:r>
      <w:r w:rsidRPr="006A6161" w:rsidR="00D5307C">
        <w:t xml:space="preserve"> </w:t>
      </w:r>
      <w:r w:rsidRPr="006A6161" w:rsidR="002E1ACC">
        <w:t xml:space="preserve">I remember very clearly </w:t>
      </w:r>
      <w:r w:rsidRPr="006A6161" w:rsidR="000C32B0">
        <w:t>Suma Chakrabarti</w:t>
      </w:r>
      <w:r w:rsidRPr="006A6161" w:rsidR="00973AF0">
        <w:t>,</w:t>
      </w:r>
      <w:r w:rsidRPr="006A6161" w:rsidR="000C32B0">
        <w:t xml:space="preserve"> </w:t>
      </w:r>
      <w:r w:rsidRPr="006A6161" w:rsidR="002E1ACC">
        <w:t>when he was Permanent Secretary</w:t>
      </w:r>
      <w:r w:rsidRPr="006A6161" w:rsidR="00973AF0">
        <w:t>,</w:t>
      </w:r>
      <w:r w:rsidRPr="006A6161" w:rsidR="002E1ACC">
        <w:t xml:space="preserve"> talking </w:t>
      </w:r>
      <w:r w:rsidRPr="006A6161" w:rsidR="005D7F49">
        <w:t xml:space="preserve">about the </w:t>
      </w:r>
      <w:r w:rsidRPr="006A6161" w:rsidR="002E1ACC">
        <w:t>problem of multilateral aid</w:t>
      </w:r>
      <w:r w:rsidRPr="006A6161" w:rsidR="00973AF0">
        <w:t>,</w:t>
      </w:r>
      <w:r w:rsidRPr="006A6161" w:rsidR="002E1ACC">
        <w:t xml:space="preserve"> because the National Audit Office had done a number of </w:t>
      </w:r>
      <w:r w:rsidRPr="006A6161" w:rsidR="002E1ACC">
        <w:t xml:space="preserve">studies that </w:t>
      </w:r>
      <w:r w:rsidRPr="006A6161" w:rsidR="005D7F49">
        <w:t>demonstrated</w:t>
      </w:r>
      <w:r w:rsidRPr="006A6161" w:rsidR="002E1ACC">
        <w:t xml:space="preserve"> very clearly that the </w:t>
      </w:r>
      <w:r w:rsidRPr="006A6161" w:rsidR="005D7F49">
        <w:t>money</w:t>
      </w:r>
      <w:r w:rsidRPr="006A6161" w:rsidR="002E1ACC">
        <w:t xml:space="preserve"> that went </w:t>
      </w:r>
      <w:r w:rsidRPr="006A6161" w:rsidR="005D7F49">
        <w:t>multilaterally</w:t>
      </w:r>
      <w:r w:rsidRPr="006A6161" w:rsidR="002E1ACC">
        <w:t xml:space="preserve"> was less well spent.</w:t>
      </w:r>
      <w:r w:rsidRPr="006A6161" w:rsidR="00D5307C">
        <w:t xml:space="preserve"> </w:t>
      </w:r>
      <w:r w:rsidRPr="006A6161" w:rsidR="002E1ACC">
        <w:t>Are you</w:t>
      </w:r>
      <w:r w:rsidRPr="006A6161" w:rsidR="005D7F49">
        <w:t xml:space="preserve"> </w:t>
      </w:r>
      <w:r w:rsidRPr="006A6161" w:rsidR="002E1ACC">
        <w:t>saying there has been a transformation and it is now much better than it was?</w:t>
      </w:r>
    </w:p>
    <w:p w:rsidR="00981A7B" w:rsidRPr="006A6161" w:rsidP="001818C6">
      <w:pPr>
        <w:pStyle w:val="Answer"/>
      </w:pPr>
      <w:sdt>
        <w:sdtPr>
          <w:alias w:val="Witness"/>
          <w:id w:val="359325281"/>
          <w:placeholder>
            <w:docPart w:val="DefaultPlaceholder_1081868574"/>
          </w:placeholder>
          <w:richText/>
        </w:sdtPr>
        <w:sdtContent>
          <w:r w:rsidRPr="006A6161">
            <w:rPr>
              <w:b/>
              <w:i/>
            </w:rPr>
            <w:t>Ian Mitchell:</w:t>
          </w:r>
        </w:sdtContent>
      </w:sdt>
      <w:r w:rsidRPr="006A6161">
        <w:t xml:space="preserve"> I </w:t>
      </w:r>
      <w:r w:rsidRPr="006A6161" w:rsidR="000C32B0">
        <w:t xml:space="preserve">do not </w:t>
      </w:r>
      <w:r w:rsidRPr="006A6161">
        <w:t>think we have a good understand</w:t>
      </w:r>
      <w:r w:rsidRPr="006A6161" w:rsidR="000C32B0">
        <w:t>ing of effectiveness</w:t>
      </w:r>
      <w:r w:rsidRPr="006A6161">
        <w:t>.</w:t>
      </w:r>
      <w:r w:rsidRPr="006A6161" w:rsidR="00D5307C">
        <w:t xml:space="preserve"> </w:t>
      </w:r>
      <w:r w:rsidRPr="006A6161">
        <w:t xml:space="preserve">You would </w:t>
      </w:r>
      <w:r w:rsidRPr="006A6161" w:rsidR="005D7F49">
        <w:t xml:space="preserve">have </w:t>
      </w:r>
      <w:r w:rsidRPr="006A6161">
        <w:t xml:space="preserve">to go organisation by organisation if you took the multilateral system as a whole and asked has it </w:t>
      </w:r>
      <w:r w:rsidRPr="006A6161" w:rsidR="00973AF0">
        <w:t>become</w:t>
      </w:r>
      <w:r w:rsidRPr="006A6161">
        <w:t xml:space="preserve"> more or less effective.</w:t>
      </w:r>
      <w:r w:rsidRPr="006A6161" w:rsidR="00D5307C">
        <w:t xml:space="preserve"> </w:t>
      </w:r>
      <w:r w:rsidRPr="006A6161">
        <w:t>You would say there have been helpful reforms that have moved it in the right direction.</w:t>
      </w:r>
      <w:r w:rsidRPr="006A6161" w:rsidR="00D5307C">
        <w:t xml:space="preserve"> </w:t>
      </w:r>
      <w:r w:rsidRPr="006A6161">
        <w:t xml:space="preserve">James has </w:t>
      </w:r>
      <w:r w:rsidRPr="006A6161" w:rsidR="005D7F49">
        <w:t>given</w:t>
      </w:r>
      <w:r w:rsidRPr="006A6161">
        <w:t xml:space="preserve"> us a potential </w:t>
      </w:r>
      <w:r w:rsidRPr="006A6161" w:rsidR="005D7F49">
        <w:t>example</w:t>
      </w:r>
      <w:r w:rsidRPr="006A6161">
        <w:t xml:space="preserve"> </w:t>
      </w:r>
      <w:r w:rsidRPr="006A6161" w:rsidR="005D7F49">
        <w:t>of</w:t>
      </w:r>
      <w:r w:rsidRPr="006A6161">
        <w:t xml:space="preserve"> where there might be ineffectiveness.</w:t>
      </w:r>
      <w:r w:rsidRPr="006A6161" w:rsidR="00D5307C">
        <w:t xml:space="preserve"> </w:t>
      </w:r>
      <w:r w:rsidRPr="006A6161">
        <w:t xml:space="preserve">If the UK is at the table in </w:t>
      </w:r>
      <w:r w:rsidRPr="006A6161" w:rsidR="005D7F49">
        <w:t>those</w:t>
      </w:r>
      <w:r w:rsidRPr="006A6161">
        <w:t xml:space="preserve"> organisations, it can make more difference to improving the effectiveness of them than just</w:t>
      </w:r>
      <w:r w:rsidRPr="006A6161" w:rsidR="000C32B0">
        <w:t xml:space="preserve"> its own money.</w:t>
      </w:r>
    </w:p>
    <w:p w:rsidR="00981A7B" w:rsidRPr="006A6161" w:rsidP="001818C6">
      <w:pPr>
        <w:pStyle w:val="Question"/>
      </w:pPr>
      <w:sdt>
        <w:sdtPr>
          <w:alias w:val="Member"/>
          <w:tag w:val="&lt;Member mnisId='1451' dodsId='25783'&gt;"/>
          <w:id w:val="-2101097717"/>
          <w:placeholder>
            <w:docPart w:val="DefaultPlaceholder_1081868574"/>
          </w:placeholder>
          <w:richText/>
        </w:sdtPr>
        <w:sdtContent>
          <w:r w:rsidR="00F87D0F">
            <w:rPr>
              <w:b/>
            </w:rPr>
            <w:t>Richard Bacon</w:t>
          </w:r>
          <w:r w:rsidRPr="006A6161">
            <w:rPr>
              <w:b/>
            </w:rPr>
            <w:t>:</w:t>
          </w:r>
        </w:sdtContent>
      </w:sdt>
      <w:r w:rsidRPr="006A6161">
        <w:t xml:space="preserve"> Does it need to go through multilateral organisations?</w:t>
      </w:r>
      <w:r w:rsidRPr="006A6161" w:rsidR="00D5307C">
        <w:t xml:space="preserve"> </w:t>
      </w:r>
      <w:r w:rsidRPr="006A6161">
        <w:t>I will give you an example.</w:t>
      </w:r>
      <w:r w:rsidRPr="006A6161" w:rsidR="00D5307C">
        <w:t xml:space="preserve"> </w:t>
      </w:r>
      <w:r w:rsidRPr="006A6161">
        <w:t>I was working in Sierra Leone with the National Audit Office some years ago and I</w:t>
      </w:r>
      <w:r w:rsidRPr="006A6161" w:rsidR="000C32B0">
        <w:t xml:space="preserve"> discovered fro</w:t>
      </w:r>
      <w:r w:rsidRPr="006A6161">
        <w:t>m talking to the embassy there that essentially the French had almost no representation there.</w:t>
      </w:r>
      <w:r w:rsidRPr="006A6161" w:rsidR="00D5307C">
        <w:t xml:space="preserve"> </w:t>
      </w:r>
      <w:r w:rsidRPr="006A6161">
        <w:t>They relied on us and we did the same in reverse in Mali.</w:t>
      </w:r>
      <w:r w:rsidRPr="006A6161" w:rsidR="00D5307C">
        <w:t xml:space="preserve"> </w:t>
      </w:r>
      <w:r w:rsidRPr="006A6161">
        <w:t xml:space="preserve">It is also true that country officers of various different individual </w:t>
      </w:r>
      <w:r w:rsidRPr="006A6161" w:rsidR="00973AF0">
        <w:t>g</w:t>
      </w:r>
      <w:r w:rsidRPr="006A6161">
        <w:t xml:space="preserve">overnment aid offices can co-operate on the </w:t>
      </w:r>
      <w:r w:rsidRPr="006A6161" w:rsidR="005D7F49">
        <w:t>ground</w:t>
      </w:r>
      <w:r w:rsidRPr="006A6161">
        <w:t xml:space="preserve"> quite </w:t>
      </w:r>
      <w:r w:rsidRPr="006A6161" w:rsidR="001818C6">
        <w:t>easily</w:t>
      </w:r>
      <w:r w:rsidRPr="006A6161" w:rsidR="00973AF0">
        <w:t xml:space="preserve"> </w:t>
      </w:r>
      <w:r w:rsidRPr="006A6161">
        <w:t xml:space="preserve">to say, </w:t>
      </w:r>
      <w:r w:rsidR="006A6161">
        <w:t>“</w:t>
      </w:r>
      <w:r w:rsidRPr="006A6161">
        <w:t>We</w:t>
      </w:r>
      <w:r w:rsidRPr="006A6161" w:rsidR="00973AF0">
        <w:t xml:space="preserve"> will</w:t>
      </w:r>
      <w:r w:rsidRPr="006A6161">
        <w:t xml:space="preserve"> do this over here and you do that over there</w:t>
      </w:r>
      <w:r w:rsidR="006A6161">
        <w:t>”</w:t>
      </w:r>
      <w:r w:rsidRPr="006A6161">
        <w:t>.</w:t>
      </w:r>
      <w:r w:rsidRPr="006A6161" w:rsidR="00D5307C">
        <w:t xml:space="preserve"> </w:t>
      </w:r>
      <w:r w:rsidRPr="006A6161">
        <w:t>They are talking all the time anyway, are they not?</w:t>
      </w:r>
    </w:p>
    <w:p w:rsidR="000C32B0" w:rsidRPr="006A6161" w:rsidP="001818C6">
      <w:pPr>
        <w:pStyle w:val="Answer"/>
      </w:pPr>
      <w:sdt>
        <w:sdtPr>
          <w:alias w:val="Witness"/>
          <w:id w:val="-340388578"/>
          <w:placeholder>
            <w:docPart w:val="DefaultPlaceholder_1081868574"/>
          </w:placeholder>
          <w:richText/>
        </w:sdtPr>
        <w:sdtContent>
          <w:r w:rsidRPr="006A6161" w:rsidR="00981A7B">
            <w:rPr>
              <w:b/>
              <w:i/>
            </w:rPr>
            <w:t>Ian Mitchell:</w:t>
          </w:r>
        </w:sdtContent>
      </w:sdt>
      <w:r w:rsidRPr="006A6161" w:rsidR="00981A7B">
        <w:t xml:space="preserve"> There is donor co-ordination</w:t>
      </w:r>
      <w:r w:rsidRPr="006A6161" w:rsidR="00973AF0">
        <w:t>,</w:t>
      </w:r>
      <w:r w:rsidRPr="006A6161" w:rsidR="00981A7B">
        <w:t xml:space="preserve"> definitely.</w:t>
      </w:r>
      <w:r w:rsidRPr="006A6161" w:rsidR="00D5307C">
        <w:t xml:space="preserve"> </w:t>
      </w:r>
      <w:r w:rsidRPr="006A6161" w:rsidR="00981A7B">
        <w:t>I think that problem has been overstated in the past.</w:t>
      </w:r>
      <w:r w:rsidRPr="006A6161" w:rsidR="00D5307C">
        <w:t xml:space="preserve"> </w:t>
      </w:r>
      <w:r w:rsidRPr="006A6161" w:rsidR="00981A7B">
        <w:t>Having too many donors is a nice problem to have and it is not hugely problematic.</w:t>
      </w:r>
      <w:r w:rsidRPr="006A6161" w:rsidR="00D5307C">
        <w:t xml:space="preserve"> </w:t>
      </w:r>
      <w:r w:rsidRPr="006A6161" w:rsidR="00981A7B">
        <w:t xml:space="preserve">I am thinking particularly of the </w:t>
      </w:r>
      <w:r w:rsidRPr="006A6161" w:rsidR="005D7F49">
        <w:t>World</w:t>
      </w:r>
      <w:r w:rsidRPr="006A6161" w:rsidR="00981A7B">
        <w:t xml:space="preserve"> Bank and the dept</w:t>
      </w:r>
      <w:r w:rsidRPr="006A6161">
        <w:t>h</w:t>
      </w:r>
      <w:r w:rsidRPr="006A6161" w:rsidR="00981A7B">
        <w:t xml:space="preserve"> of </w:t>
      </w:r>
      <w:r w:rsidRPr="006A6161" w:rsidR="005D7F49">
        <w:t>expertise</w:t>
      </w:r>
      <w:r w:rsidRPr="006A6161" w:rsidR="00981A7B">
        <w:t xml:space="preserve"> it has in the countries and the long-term relationships that it has enable it </w:t>
      </w:r>
      <w:r w:rsidRPr="006A6161" w:rsidR="005D7F49">
        <w:t>to</w:t>
      </w:r>
      <w:r w:rsidRPr="006A6161" w:rsidR="00981A7B">
        <w:t xml:space="preserve"> be a very effective in-country partner</w:t>
      </w:r>
      <w:r w:rsidRPr="006A6161">
        <w:t xml:space="preserve"> if</w:t>
      </w:r>
      <w:r w:rsidRPr="006A6161" w:rsidR="00981A7B">
        <w:t xml:space="preserve"> you contrast it with other donors like the US</w:t>
      </w:r>
      <w:r w:rsidRPr="006A6161">
        <w:t>,</w:t>
      </w:r>
      <w:r w:rsidRPr="006A6161" w:rsidR="00981A7B">
        <w:t xml:space="preserve"> who tend to come into countries in certain priorities and then come out again and it is quite difficult to deal with for the partner country.</w:t>
      </w:r>
      <w:r w:rsidRPr="006A6161" w:rsidR="00D5307C">
        <w:t xml:space="preserve"> </w:t>
      </w:r>
      <w:r w:rsidRPr="006A6161" w:rsidR="00981A7B">
        <w:t>If the aid is going through those multilateral agencies it can be more effective in that way.</w:t>
      </w:r>
    </w:p>
    <w:p w:rsidR="000C32B0" w:rsidRPr="006A6161" w:rsidP="001818C6">
      <w:pPr>
        <w:pStyle w:val="Answer"/>
      </w:pPr>
      <w:r w:rsidRPr="006A6161">
        <w:t>DfID</w:t>
      </w:r>
      <w:r w:rsidRPr="006A6161" w:rsidR="00981A7B">
        <w:t xml:space="preserve"> is an excellent bilateral donor</w:t>
      </w:r>
      <w:r w:rsidRPr="006A6161" w:rsidR="00973AF0">
        <w:t xml:space="preserve">. </w:t>
      </w:r>
      <w:r w:rsidRPr="006A6161" w:rsidR="00981A7B">
        <w:t xml:space="preserve">I can see </w:t>
      </w:r>
      <w:r w:rsidRPr="006A6161">
        <w:t xml:space="preserve">why </w:t>
      </w:r>
      <w:r w:rsidRPr="006A6161" w:rsidR="00981A7B">
        <w:t xml:space="preserve">Suma Chakrabarti would contrast the effectiveness of some multilaterals in some settings with that of </w:t>
      </w:r>
      <w:r w:rsidRPr="006A6161">
        <w:t>DfID</w:t>
      </w:r>
      <w:r w:rsidRPr="006A6161" w:rsidR="00973AF0">
        <w:t>,</w:t>
      </w:r>
      <w:r w:rsidRPr="006A6161" w:rsidR="00981A7B">
        <w:t xml:space="preserve"> but </w:t>
      </w:r>
      <w:r w:rsidRPr="006A6161" w:rsidR="005D7F49">
        <w:t>there</w:t>
      </w:r>
      <w:r w:rsidRPr="006A6161" w:rsidR="00981A7B">
        <w:t xml:space="preserve"> is a wider benefit to the engagement with </w:t>
      </w:r>
      <w:r w:rsidRPr="006A6161">
        <w:t xml:space="preserve">the </w:t>
      </w:r>
      <w:r w:rsidRPr="006A6161" w:rsidR="00981A7B">
        <w:t>multilaterals.</w:t>
      </w:r>
      <w:r w:rsidRPr="006A6161" w:rsidR="00D5307C">
        <w:t xml:space="preserve"> </w:t>
      </w:r>
      <w:r w:rsidRPr="006A6161" w:rsidR="00981A7B">
        <w:t>By definition</w:t>
      </w:r>
      <w:r w:rsidRPr="006A6161" w:rsidR="00973AF0">
        <w:t>,</w:t>
      </w:r>
      <w:r w:rsidRPr="006A6161" w:rsidR="00981A7B">
        <w:t xml:space="preserve"> contributing to the multilateral system means that things will happen that you </w:t>
      </w:r>
      <w:r w:rsidRPr="006A6161">
        <w:t>have</w:t>
      </w:r>
      <w:r w:rsidRPr="006A6161" w:rsidR="00981A7B">
        <w:t xml:space="preserve"> not necessarily completely </w:t>
      </w:r>
      <w:r w:rsidRPr="006A6161">
        <w:t>bought</w:t>
      </w:r>
      <w:r w:rsidRPr="006A6161" w:rsidR="00981A7B">
        <w:t xml:space="preserve"> into.</w:t>
      </w:r>
      <w:r w:rsidRPr="006A6161" w:rsidR="00D5307C">
        <w:t xml:space="preserve"> </w:t>
      </w:r>
      <w:r w:rsidRPr="006A6161" w:rsidR="00981A7B">
        <w:t xml:space="preserve">That is what </w:t>
      </w:r>
      <w:r w:rsidRPr="006A6161" w:rsidR="005D7F49">
        <w:t>working</w:t>
      </w:r>
      <w:r w:rsidRPr="006A6161" w:rsidR="00981A7B">
        <w:t xml:space="preserve"> through multilaterals means and reaching a collective position</w:t>
      </w:r>
      <w:r w:rsidRPr="006A6161" w:rsidR="00973AF0">
        <w:t xml:space="preserve"> is the value of it</w:t>
      </w:r>
      <w:r w:rsidRPr="006A6161" w:rsidR="00981A7B">
        <w:t>.</w:t>
      </w:r>
      <w:r w:rsidRPr="006A6161" w:rsidR="00D5307C">
        <w:t xml:space="preserve"> </w:t>
      </w:r>
      <w:r w:rsidRPr="006A6161" w:rsidR="00981A7B">
        <w:t>That is the price you pay.</w:t>
      </w:r>
    </w:p>
    <w:p w:rsidR="00981A7B" w:rsidRPr="006A6161" w:rsidP="001818C6">
      <w:pPr>
        <w:pStyle w:val="Answer"/>
      </w:pPr>
      <w:r w:rsidRPr="006A6161">
        <w:t xml:space="preserve">I would also draw a brief distinction between using multilateral agencies to deliver so-called bilateral </w:t>
      </w:r>
      <w:r w:rsidRPr="006A6161" w:rsidR="005D7F49">
        <w:t>aid</w:t>
      </w:r>
      <w:r w:rsidRPr="006A6161">
        <w:t xml:space="preserve"> through multilateral delivery channels.</w:t>
      </w:r>
      <w:r w:rsidRPr="006A6161" w:rsidR="00D5307C">
        <w:t xml:space="preserve"> </w:t>
      </w:r>
      <w:r w:rsidRPr="006A6161">
        <w:t>They are effective delivery agencies</w:t>
      </w:r>
      <w:r w:rsidRPr="006A6161" w:rsidR="00BE4ED5">
        <w:t>,</w:t>
      </w:r>
      <w:r w:rsidRPr="006A6161">
        <w:t xml:space="preserve"> so I am not criticising that necessarily</w:t>
      </w:r>
      <w:r w:rsidRPr="006A6161" w:rsidR="00BE4ED5">
        <w:t>,</w:t>
      </w:r>
      <w:r w:rsidRPr="006A6161">
        <w:t xml:space="preserve"> but what I am arguing for is the core </w:t>
      </w:r>
      <w:r w:rsidRPr="006A6161" w:rsidR="005D7F49">
        <w:t>contributions</w:t>
      </w:r>
      <w:r w:rsidRPr="006A6161">
        <w:t xml:space="preserve"> that give the </w:t>
      </w:r>
      <w:r w:rsidRPr="006A6161" w:rsidR="005D7F49">
        <w:t xml:space="preserve">certainty </w:t>
      </w:r>
      <w:r w:rsidRPr="006A6161">
        <w:t>to</w:t>
      </w:r>
      <w:r w:rsidRPr="006A6161" w:rsidR="005D7F49">
        <w:t xml:space="preserve"> those</w:t>
      </w:r>
      <w:r w:rsidRPr="006A6161">
        <w:t xml:space="preserve"> organisations to develop international norms.</w:t>
      </w:r>
      <w:r w:rsidRPr="006A6161" w:rsidR="00D5307C">
        <w:t xml:space="preserve"> </w:t>
      </w:r>
      <w:r w:rsidRPr="006A6161">
        <w:t xml:space="preserve">WHO is the easy </w:t>
      </w:r>
      <w:r w:rsidRPr="006A6161" w:rsidR="005D7F49">
        <w:t>example</w:t>
      </w:r>
      <w:r w:rsidRPr="006A6161">
        <w:t>, but also climate change.</w:t>
      </w:r>
      <w:r w:rsidRPr="006A6161" w:rsidR="00D5307C">
        <w:t xml:space="preserve"> </w:t>
      </w:r>
      <w:r w:rsidRPr="006A6161">
        <w:t xml:space="preserve">We need a multilateral response to </w:t>
      </w:r>
      <w:r w:rsidRPr="006A6161" w:rsidR="0051227E">
        <w:t>that,</w:t>
      </w:r>
      <w:r w:rsidRPr="006A6161">
        <w:t xml:space="preserve"> and the bilateral approach is not going to work.</w:t>
      </w:r>
    </w:p>
    <w:p w:rsidR="00981A7B" w:rsidRPr="006A6161" w:rsidP="001818C6">
      <w:pPr>
        <w:pStyle w:val="Question"/>
      </w:pPr>
      <w:sdt>
        <w:sdtPr>
          <w:alias w:val="Member"/>
          <w:tag w:val="&lt;Member mnisId='4811' dodsId=''&gt;"/>
          <w:id w:val="348448745"/>
          <w:placeholder>
            <w:docPart w:val="DefaultPlaceholder_1081868574"/>
          </w:placeholder>
          <w:richText/>
        </w:sdtPr>
        <w:sdtContent>
          <w:r w:rsidRPr="006A6161">
            <w:rPr>
              <w:b/>
            </w:rPr>
            <w:t>Navendu Mishra:</w:t>
          </w:r>
        </w:sdtContent>
      </w:sdt>
      <w:r w:rsidRPr="006A6161">
        <w:t xml:space="preserve"> What is your view about aligning aid spending more closely with British foreign policy interests?</w:t>
      </w:r>
    </w:p>
    <w:p w:rsidR="000C32B0" w:rsidRPr="006A6161" w:rsidP="001818C6">
      <w:pPr>
        <w:pStyle w:val="Answer"/>
      </w:pPr>
      <w:sdt>
        <w:sdtPr>
          <w:alias w:val="Witness"/>
          <w:id w:val="1342962608"/>
          <w:placeholder>
            <w:docPart w:val="DefaultPlaceholder_1081868574"/>
          </w:placeholder>
          <w:richText/>
        </w:sdtPr>
        <w:sdtContent>
          <w:r w:rsidRPr="006A6161" w:rsidR="00981A7B">
            <w:rPr>
              <w:b/>
              <w:i/>
            </w:rPr>
            <w:t>James Rogers:</w:t>
          </w:r>
        </w:sdtContent>
      </w:sdt>
      <w:r w:rsidRPr="006A6161" w:rsidR="00981A7B">
        <w:t xml:space="preserve"> </w:t>
      </w:r>
      <w:r w:rsidRPr="006A6161" w:rsidR="005D7F49">
        <w:t>It depends</w:t>
      </w:r>
      <w:r w:rsidRPr="006A6161" w:rsidR="00981A7B">
        <w:t xml:space="preserve"> what you mean by that.</w:t>
      </w:r>
      <w:r w:rsidRPr="006A6161" w:rsidR="00D5307C">
        <w:t xml:space="preserve"> </w:t>
      </w:r>
      <w:r w:rsidR="00FA46C3">
        <w:t>T</w:t>
      </w:r>
      <w:r w:rsidRPr="006A6161" w:rsidR="00BE4ED5">
        <w:t>he case of</w:t>
      </w:r>
      <w:r w:rsidRPr="006A6161" w:rsidR="00981A7B">
        <w:t xml:space="preserve"> the </w:t>
      </w:r>
      <w:r w:rsidRPr="006A6161" w:rsidR="005D7F49">
        <w:t xml:space="preserve">Pergau </w:t>
      </w:r>
      <w:r w:rsidRPr="006A6161" w:rsidR="00BE4ED5">
        <w:t>D</w:t>
      </w:r>
      <w:r w:rsidRPr="006A6161" w:rsidR="00981A7B">
        <w:t>am incident</w:t>
      </w:r>
      <w:r w:rsidRPr="006A6161" w:rsidR="00BE4ED5">
        <w:t xml:space="preserve"> from the 1980s is raised</w:t>
      </w:r>
      <w:r w:rsidRPr="006A6161" w:rsidR="00981A7B">
        <w:t>.</w:t>
      </w:r>
      <w:r w:rsidRPr="006A6161" w:rsidR="00D5307C">
        <w:t xml:space="preserve"> </w:t>
      </w:r>
      <w:r w:rsidRPr="006A6161" w:rsidR="00981A7B">
        <w:t>That is often held up to explain why we should not align our aid delivery with our foreig</w:t>
      </w:r>
      <w:r w:rsidRPr="006A6161" w:rsidR="005D7F49">
        <w:t>n</w:t>
      </w:r>
      <w:r w:rsidRPr="006A6161" w:rsidR="00981A7B">
        <w:t xml:space="preserve"> policy interests.</w:t>
      </w:r>
      <w:r w:rsidRPr="006A6161" w:rsidR="00D5307C">
        <w:t xml:space="preserve"> </w:t>
      </w:r>
      <w:r w:rsidRPr="006A6161" w:rsidR="00981A7B">
        <w:t xml:space="preserve">However, of course, that is only a very </w:t>
      </w:r>
      <w:r w:rsidRPr="006A6161" w:rsidR="005D7F49">
        <w:t xml:space="preserve">specific </w:t>
      </w:r>
      <w:r w:rsidRPr="006A6161" w:rsidR="00981A7B">
        <w:t xml:space="preserve">type of alignment and probably a form of alignment that is not particularly beneficial </w:t>
      </w:r>
      <w:r w:rsidRPr="006A6161" w:rsidR="005D7F49">
        <w:t>either</w:t>
      </w:r>
      <w:r w:rsidRPr="006A6161" w:rsidR="00981A7B">
        <w:t xml:space="preserve"> to yourselves or to the countries concerned.</w:t>
      </w:r>
      <w:r w:rsidRPr="006A6161" w:rsidR="00D5307C">
        <w:t xml:space="preserve"> </w:t>
      </w:r>
      <w:r w:rsidRPr="006A6161" w:rsidR="00981A7B">
        <w:t xml:space="preserve">You </w:t>
      </w:r>
      <w:r w:rsidRPr="006A6161" w:rsidR="005D7F49">
        <w:t>might</w:t>
      </w:r>
      <w:r w:rsidRPr="006A6161" w:rsidR="00981A7B">
        <w:t xml:space="preserve"> describe this as a form of transactional </w:t>
      </w:r>
      <w:r w:rsidRPr="006A6161" w:rsidR="0051227E">
        <w:t>aid,</w:t>
      </w:r>
      <w:r w:rsidRPr="006A6161" w:rsidR="00981A7B">
        <w:t xml:space="preserve"> and I think that would be deeply disadvantageous to us.</w:t>
      </w:r>
      <w:r w:rsidRPr="006A6161" w:rsidR="00D5307C">
        <w:t xml:space="preserve"> </w:t>
      </w:r>
      <w:r w:rsidRPr="006A6161" w:rsidR="00981A7B">
        <w:t xml:space="preserve">That is the kind of thing that the Chinese do when they </w:t>
      </w:r>
      <w:r w:rsidRPr="006A6161" w:rsidR="00E263F0">
        <w:t>provide</w:t>
      </w:r>
      <w:r w:rsidRPr="006A6161" w:rsidR="00981A7B">
        <w:t xml:space="preserve"> their so-called foreign aid.</w:t>
      </w:r>
      <w:r w:rsidRPr="006A6161" w:rsidR="00D5307C">
        <w:t xml:space="preserve"> </w:t>
      </w:r>
      <w:r w:rsidRPr="006A6161" w:rsidR="00E263F0">
        <w:t xml:space="preserve">What we </w:t>
      </w:r>
      <w:r w:rsidRPr="006A6161" w:rsidR="005D7F49">
        <w:t>should</w:t>
      </w:r>
      <w:r w:rsidRPr="006A6161" w:rsidR="00E263F0">
        <w:t xml:space="preserve"> be considering is the fact that </w:t>
      </w:r>
      <w:r w:rsidRPr="006A6161" w:rsidR="005D7F49">
        <w:t>providing</w:t>
      </w:r>
      <w:r w:rsidRPr="006A6161" w:rsidR="00E263F0">
        <w:t xml:space="preserve"> foreign </w:t>
      </w:r>
      <w:r w:rsidRPr="006A6161" w:rsidR="005D7F49">
        <w:t>aid</w:t>
      </w:r>
      <w:r w:rsidRPr="006A6161" w:rsidR="00E263F0">
        <w:t xml:space="preserve"> is not </w:t>
      </w:r>
      <w:r w:rsidRPr="006A6161" w:rsidR="005D7F49">
        <w:t xml:space="preserve">necessarily </w:t>
      </w:r>
      <w:r w:rsidRPr="006A6161" w:rsidR="00E263F0">
        <w:t>out of alignment with our national interests.</w:t>
      </w:r>
      <w:r w:rsidRPr="006A6161" w:rsidR="00D5307C">
        <w:t xml:space="preserve"> </w:t>
      </w:r>
      <w:r w:rsidRPr="006A6161" w:rsidR="00E263F0">
        <w:t>It is the way in which we try to target that aid and what we are trying to target it for.</w:t>
      </w:r>
    </w:p>
    <w:p w:rsidR="000C32B0" w:rsidRPr="006A6161" w:rsidP="001818C6">
      <w:pPr>
        <w:pStyle w:val="Answer"/>
      </w:pPr>
      <w:r w:rsidRPr="006A6161">
        <w:t xml:space="preserve">Already we have a national aid strategy that states that our four primary objectives are: </w:t>
      </w:r>
      <w:r w:rsidR="006A6161">
        <w:t>“</w:t>
      </w:r>
      <w:r w:rsidRPr="006A6161" w:rsidR="005D7F49">
        <w:t xml:space="preserve">To </w:t>
      </w:r>
      <w:r w:rsidRPr="006A6161">
        <w:t>strengthen global peace, security, and governance; to strengthen resilience and response to crises; to promote global prosperity; and to tackle extreme poverty</w:t>
      </w:r>
      <w:r w:rsidR="006A6161">
        <w:t>”</w:t>
      </w:r>
      <w:r w:rsidRPr="006A6161">
        <w:t xml:space="preserve"> around the </w:t>
      </w:r>
      <w:r w:rsidRPr="006A6161" w:rsidR="005D7F49">
        <w:t>world</w:t>
      </w:r>
      <w:r w:rsidRPr="006A6161">
        <w:t>.</w:t>
      </w:r>
      <w:r w:rsidRPr="006A6161" w:rsidR="00D5307C">
        <w:t xml:space="preserve"> </w:t>
      </w:r>
      <w:r w:rsidRPr="006A6161">
        <w:t>Therefore, we already recognise that there is not necessarily some kind of strict distinction between those two things.</w:t>
      </w:r>
    </w:p>
    <w:p w:rsidR="000C32B0" w:rsidRPr="006A6161" w:rsidP="001818C6">
      <w:pPr>
        <w:pStyle w:val="Answer"/>
      </w:pPr>
      <w:r w:rsidRPr="006A6161">
        <w:t xml:space="preserve">What I would draw the Committee back to, a thing I discussed earlier, is that as </w:t>
      </w:r>
      <w:r w:rsidRPr="006A6161" w:rsidR="005D7F49">
        <w:t>other</w:t>
      </w:r>
      <w:r w:rsidRPr="006A6161">
        <w:t xml:space="preserve"> countries, particularly China</w:t>
      </w:r>
      <w:r w:rsidRPr="006A6161" w:rsidR="00BE4ED5">
        <w:t xml:space="preserve"> and </w:t>
      </w:r>
      <w:r w:rsidRPr="006A6161">
        <w:t xml:space="preserve">Russia, provide so-called foreign aid—which is very different to how we envisage it—as they </w:t>
      </w:r>
      <w:r w:rsidRPr="006A6161" w:rsidR="005D7F49">
        <w:t>provide</w:t>
      </w:r>
      <w:r w:rsidRPr="006A6161">
        <w:t xml:space="preserve"> this more transactional aid in order to try to capture developing countries and make them work to their own national interests, we cannot be unaware of </w:t>
      </w:r>
      <w:r w:rsidRPr="006A6161" w:rsidR="00BE4ED5">
        <w:t>it</w:t>
      </w:r>
      <w:r w:rsidRPr="006A6161">
        <w:t xml:space="preserve"> and we cannot do nothing about it, because in time what will happen is quite simple.</w:t>
      </w:r>
      <w:r w:rsidRPr="006A6161" w:rsidR="00D5307C">
        <w:t xml:space="preserve"> </w:t>
      </w:r>
      <w:r w:rsidRPr="006A6161">
        <w:t xml:space="preserve">The </w:t>
      </w:r>
      <w:r w:rsidRPr="006A6161" w:rsidR="005D7F49">
        <w:t>likes</w:t>
      </w:r>
      <w:r w:rsidRPr="006A6161">
        <w:t xml:space="preserve"> of China and Russia will grow in power and we will grow </w:t>
      </w:r>
      <w:r w:rsidRPr="006A6161" w:rsidR="005D7F49">
        <w:t>weaker</w:t>
      </w:r>
      <w:r w:rsidRPr="006A6161">
        <w:t>.</w:t>
      </w:r>
      <w:r w:rsidRPr="006A6161" w:rsidR="00D5307C">
        <w:t xml:space="preserve"> </w:t>
      </w:r>
      <w:r w:rsidRPr="006A6161">
        <w:t xml:space="preserve">More importantly, the countries within the developing world that are subjected to this kind of competition, particularly on the part of the </w:t>
      </w:r>
      <w:r w:rsidRPr="006A6161">
        <w:t>revisionist</w:t>
      </w:r>
      <w:r w:rsidRPr="006A6161">
        <w:t xml:space="preserve"> states, will suffer many different consequences, </w:t>
      </w:r>
      <w:r w:rsidRPr="006A6161" w:rsidR="00BE4ED5">
        <w:t>such as</w:t>
      </w:r>
      <w:r w:rsidRPr="006A6161">
        <w:t xml:space="preserve"> seen in the Ukraine</w:t>
      </w:r>
      <w:r w:rsidRPr="006A6161" w:rsidR="00BE4ED5">
        <w:t xml:space="preserve"> a</w:t>
      </w:r>
      <w:r w:rsidRPr="006A6161">
        <w:t>n</w:t>
      </w:r>
      <w:r w:rsidRPr="006A6161" w:rsidR="00BE4ED5">
        <w:t>d</w:t>
      </w:r>
      <w:r w:rsidRPr="006A6161">
        <w:t xml:space="preserve"> Syria</w:t>
      </w:r>
      <w:r w:rsidRPr="006A6161" w:rsidR="00BE4ED5">
        <w:t>, of</w:t>
      </w:r>
      <w:r w:rsidRPr="006A6161">
        <w:t xml:space="preserve"> the complete dislocation of the state, the complete destruction of the way of life, and </w:t>
      </w:r>
      <w:r w:rsidRPr="006A6161" w:rsidR="005D7F49">
        <w:t>conflict</w:t>
      </w:r>
      <w:r w:rsidRPr="006A6161">
        <w:t xml:space="preserve"> and war.</w:t>
      </w:r>
      <w:r w:rsidRPr="006A6161" w:rsidR="00D5307C">
        <w:t xml:space="preserve"> </w:t>
      </w:r>
      <w:r w:rsidRPr="006A6161">
        <w:t xml:space="preserve">We have </w:t>
      </w:r>
      <w:r w:rsidRPr="006A6161" w:rsidR="005D7F49">
        <w:t>to</w:t>
      </w:r>
      <w:r w:rsidRPr="006A6161">
        <w:t xml:space="preserve"> be aware of this.</w:t>
      </w:r>
    </w:p>
    <w:p w:rsidR="00E263F0" w:rsidRPr="006A6161" w:rsidP="001818C6">
      <w:pPr>
        <w:pStyle w:val="Answer"/>
      </w:pPr>
      <w:r w:rsidRPr="006A6161">
        <w:t xml:space="preserve">I would argue </w:t>
      </w:r>
      <w:r w:rsidRPr="006A6161" w:rsidR="000C32B0">
        <w:t>that</w:t>
      </w:r>
      <w:r w:rsidRPr="006A6161">
        <w:t xml:space="preserve"> we need to target our assistance in a more strategically defined way.</w:t>
      </w:r>
      <w:r w:rsidRPr="006A6161" w:rsidR="00D5307C">
        <w:t xml:space="preserve"> </w:t>
      </w:r>
      <w:r w:rsidRPr="006A6161">
        <w:t>Therefore</w:t>
      </w:r>
      <w:r w:rsidRPr="006A6161" w:rsidR="00BE4ED5">
        <w:t>,</w:t>
      </w:r>
      <w:r w:rsidRPr="006A6161">
        <w:t xml:space="preserve"> you get a greater synergy between the two components, the altruistic component on the one hand and the strategic </w:t>
      </w:r>
      <w:r w:rsidRPr="006A6161" w:rsidR="005D7F49">
        <w:t>component</w:t>
      </w:r>
      <w:r w:rsidRPr="006A6161">
        <w:t xml:space="preserve"> on the other.</w:t>
      </w:r>
      <w:r w:rsidRPr="006A6161" w:rsidR="00D5307C">
        <w:t xml:space="preserve"> </w:t>
      </w:r>
      <w:r w:rsidRPr="006A6161">
        <w:t>Those should not be seen to be mutually exclusive.</w:t>
      </w:r>
      <w:r w:rsidRPr="006A6161" w:rsidR="00D5307C">
        <w:t xml:space="preserve"> </w:t>
      </w:r>
      <w:r w:rsidRPr="006A6161">
        <w:t>They are, in the new era, increasing</w:t>
      </w:r>
      <w:r w:rsidRPr="006A6161" w:rsidR="000C32B0">
        <w:t>ly</w:t>
      </w:r>
      <w:r w:rsidRPr="006A6161">
        <w:t xml:space="preserve"> drawn together.</w:t>
      </w:r>
    </w:p>
    <w:p w:rsidR="00E263F0" w:rsidRPr="006A6161" w:rsidP="001818C6">
      <w:pPr>
        <w:pStyle w:val="Question"/>
      </w:pPr>
      <w:sdt>
        <w:sdtPr>
          <w:alias w:val="Member"/>
          <w:tag w:val="&lt;Member mnisId='4811' dodsId=''&gt;"/>
          <w:id w:val="2127268659"/>
          <w:placeholder>
            <w:docPart w:val="DefaultPlaceholder_1081868574"/>
          </w:placeholder>
          <w:richText/>
        </w:sdtPr>
        <w:sdtContent>
          <w:r w:rsidRPr="006A6161">
            <w:rPr>
              <w:b/>
            </w:rPr>
            <w:t>Navendu Mishra:</w:t>
          </w:r>
        </w:sdtContent>
      </w:sdt>
      <w:r w:rsidRPr="006A6161">
        <w:t xml:space="preserve"> Do you not think that the pursuit of British national interests create</w:t>
      </w:r>
      <w:r w:rsidRPr="006A6161" w:rsidR="00AC1A51">
        <w:t>s</w:t>
      </w:r>
      <w:r w:rsidRPr="006A6161">
        <w:t xml:space="preserve"> tension, maybe </w:t>
      </w:r>
      <w:r w:rsidRPr="006A6161" w:rsidR="005D7F49">
        <w:t>conflicts</w:t>
      </w:r>
      <w:r w:rsidRPr="006A6161">
        <w:t xml:space="preserve">, with </w:t>
      </w:r>
      <w:r w:rsidR="00F87D0F">
        <w:t>UK Aid</w:t>
      </w:r>
      <w:r w:rsidR="006A6161">
        <w:t>’</w:t>
      </w:r>
      <w:r w:rsidRPr="006A6161" w:rsidR="00AC1A51">
        <w:t>s</w:t>
      </w:r>
      <w:r w:rsidRPr="006A6161">
        <w:t xml:space="preserve"> other targets?</w:t>
      </w:r>
      <w:r w:rsidRPr="006A6161" w:rsidR="00D5307C">
        <w:t xml:space="preserve"> </w:t>
      </w:r>
      <w:r w:rsidRPr="006A6161">
        <w:t>You mentioned tackling extreme poverty.</w:t>
      </w:r>
      <w:r w:rsidRPr="006A6161" w:rsidR="00D5307C">
        <w:t xml:space="preserve"> </w:t>
      </w:r>
      <w:r w:rsidRPr="006A6161">
        <w:t xml:space="preserve">Do you not think there </w:t>
      </w:r>
      <w:r w:rsidRPr="006A6161" w:rsidR="005D7F49">
        <w:t xml:space="preserve">is </w:t>
      </w:r>
      <w:r w:rsidRPr="006A6161">
        <w:t>a tension created?</w:t>
      </w:r>
    </w:p>
    <w:p w:rsidR="00E263F0" w:rsidRPr="006A6161" w:rsidP="001818C6">
      <w:pPr>
        <w:pStyle w:val="Answer"/>
      </w:pPr>
      <w:sdt>
        <w:sdtPr>
          <w:alias w:val="Witness"/>
          <w:id w:val="2057195943"/>
          <w:placeholder>
            <w:docPart w:val="DefaultPlaceholder_1081868574"/>
          </w:placeholder>
          <w:richText/>
        </w:sdtPr>
        <w:sdtContent>
          <w:r w:rsidRPr="006A6161">
            <w:rPr>
              <w:b/>
              <w:i/>
            </w:rPr>
            <w:t>James Rogers:</w:t>
          </w:r>
        </w:sdtContent>
      </w:sdt>
      <w:r w:rsidRPr="006A6161">
        <w:t xml:space="preserve"> </w:t>
      </w:r>
      <w:r w:rsidRPr="006A6161" w:rsidR="005D7F49">
        <w:t>I</w:t>
      </w:r>
      <w:r w:rsidRPr="006A6161">
        <w:t xml:space="preserve">t </w:t>
      </w:r>
      <w:r w:rsidRPr="006A6161" w:rsidR="005D7F49">
        <w:t>could</w:t>
      </w:r>
      <w:r w:rsidRPr="006A6161">
        <w:t xml:space="preserve"> </w:t>
      </w:r>
      <w:r w:rsidRPr="006A6161" w:rsidR="005D7F49">
        <w:t>produce</w:t>
      </w:r>
      <w:r w:rsidRPr="006A6161">
        <w:t xml:space="preserve"> tension.</w:t>
      </w:r>
      <w:r w:rsidRPr="006A6161" w:rsidR="00D5307C">
        <w:t xml:space="preserve"> </w:t>
      </w:r>
      <w:r w:rsidRPr="006A6161">
        <w:t>Again, it is the way in which you deliver it and define it and what you are seeking to achieve.</w:t>
      </w:r>
      <w:r w:rsidRPr="006A6161" w:rsidR="00D5307C">
        <w:t xml:space="preserve"> </w:t>
      </w:r>
      <w:r w:rsidRPr="006A6161">
        <w:t xml:space="preserve">If you want to give aid in the way </w:t>
      </w:r>
      <w:r w:rsidRPr="006A6161" w:rsidR="00AC1A51">
        <w:t xml:space="preserve">that </w:t>
      </w:r>
      <w:r w:rsidRPr="006A6161">
        <w:t>China does</w:t>
      </w:r>
      <w:r w:rsidRPr="006A6161" w:rsidR="00AC1A51">
        <w:t>,</w:t>
      </w:r>
      <w:r w:rsidRPr="006A6161">
        <w:t xml:space="preserve"> in this transactional way, of course it will create huge problems</w:t>
      </w:r>
      <w:r w:rsidRPr="006A6161" w:rsidR="00BE4ED5">
        <w:t>,</w:t>
      </w:r>
      <w:r w:rsidRPr="006A6161">
        <w:t xml:space="preserve"> and we are already aware of them </w:t>
      </w:r>
      <w:r w:rsidRPr="006A6161" w:rsidR="005D7F49">
        <w:t>from</w:t>
      </w:r>
      <w:r w:rsidRPr="006A6161">
        <w:t xml:space="preserve"> our own history and experience.</w:t>
      </w:r>
      <w:r w:rsidRPr="006A6161" w:rsidR="00D5307C">
        <w:t xml:space="preserve"> </w:t>
      </w:r>
      <w:r w:rsidRPr="006A6161">
        <w:t>However, if you want to target the aid in such a way that</w:t>
      </w:r>
      <w:r w:rsidRPr="006A6161" w:rsidR="00AC1A51">
        <w:t xml:space="preserve"> it has</w:t>
      </w:r>
      <w:r w:rsidRPr="006A6161">
        <w:t xml:space="preserve"> quality of synergies and feedbacks for our own security</w:t>
      </w:r>
      <w:r w:rsidRPr="006A6161" w:rsidR="00AC1A51">
        <w:t>—</w:t>
      </w:r>
      <w:r w:rsidRPr="006A6161">
        <w:t xml:space="preserve">which to some extent </w:t>
      </w:r>
      <w:r w:rsidRPr="006A6161" w:rsidR="00AC1A51">
        <w:t>we</w:t>
      </w:r>
      <w:r w:rsidRPr="006A6161">
        <w:t xml:space="preserve"> say that we are already doing but we might want to consider further in the context of the rise of major power competition in the world, particularly over the next 20 to 30 years</w:t>
      </w:r>
      <w:r w:rsidRPr="006A6161" w:rsidR="00AC1A51">
        <w:t>—</w:t>
      </w:r>
      <w:r w:rsidRPr="006A6161">
        <w:t>that is not necessarily the case.</w:t>
      </w:r>
      <w:r w:rsidRPr="006A6161" w:rsidR="00D5307C">
        <w:t xml:space="preserve"> </w:t>
      </w:r>
      <w:r w:rsidRPr="006A6161">
        <w:t>We need to think</w:t>
      </w:r>
      <w:r w:rsidRPr="006A6161" w:rsidR="005D7F49">
        <w:t xml:space="preserve"> about</w:t>
      </w:r>
      <w:r w:rsidRPr="006A6161">
        <w:t xml:space="preserve"> this in the context of a </w:t>
      </w:r>
      <w:r w:rsidRPr="006A6161" w:rsidR="005D7F49">
        <w:t>broader</w:t>
      </w:r>
      <w:r w:rsidRPr="006A6161">
        <w:t xml:space="preserve"> and more holistic understanding of </w:t>
      </w:r>
      <w:r w:rsidRPr="006A6161" w:rsidR="005D7F49">
        <w:t>what</w:t>
      </w:r>
      <w:r w:rsidRPr="006A6161">
        <w:t xml:space="preserve"> we are trying </w:t>
      </w:r>
      <w:r w:rsidRPr="006A6161" w:rsidR="005D7F49">
        <w:t xml:space="preserve">to achieve </w:t>
      </w:r>
      <w:r w:rsidRPr="006A6161">
        <w:t>in the context of international development.</w:t>
      </w:r>
    </w:p>
    <w:p w:rsidR="00AC1A51" w:rsidRPr="006A6161" w:rsidP="001818C6">
      <w:pPr>
        <w:pStyle w:val="Answer"/>
      </w:pPr>
      <w:sdt>
        <w:sdtPr>
          <w:alias w:val="Witness"/>
          <w:id w:val="1616705698"/>
          <w:placeholder>
            <w:docPart w:val="DefaultPlaceholder_1081868574"/>
          </w:placeholder>
          <w:richText/>
        </w:sdtPr>
        <w:sdtContent>
          <w:r w:rsidRPr="006A6161" w:rsidR="00E263F0">
            <w:rPr>
              <w:b/>
              <w:i/>
            </w:rPr>
            <w:t>Dr Mawdsley:</w:t>
          </w:r>
        </w:sdtContent>
      </w:sdt>
      <w:r w:rsidRPr="006A6161" w:rsidR="00E263F0">
        <w:t xml:space="preserve"> It is perfectly possible to align the </w:t>
      </w:r>
      <w:r w:rsidRPr="006A6161">
        <w:t xml:space="preserve">principles and </w:t>
      </w:r>
      <w:r w:rsidRPr="006A6161" w:rsidR="00E263F0">
        <w:t>goals of international development</w:t>
      </w:r>
      <w:r w:rsidRPr="006A6161" w:rsidR="00BE4ED5">
        <w:t>,</w:t>
      </w:r>
      <w:r w:rsidRPr="006A6161" w:rsidR="00E263F0">
        <w:t xml:space="preserve"> if we count those as peace, prosperity, sustainability, poverty reduction and, I would add, less inequality between nations, with foreign policy agendas.</w:t>
      </w:r>
      <w:r w:rsidRPr="006A6161" w:rsidR="00D5307C">
        <w:t xml:space="preserve"> </w:t>
      </w:r>
      <w:r w:rsidRPr="006A6161" w:rsidR="00E263F0">
        <w:t>British foreign policy would surely want a world that looked more like that.</w:t>
      </w:r>
      <w:r w:rsidRPr="006A6161" w:rsidR="00D5307C">
        <w:t xml:space="preserve"> </w:t>
      </w:r>
      <w:r w:rsidRPr="006A6161" w:rsidR="00E263F0">
        <w:t xml:space="preserve">Where it is harder is where you </w:t>
      </w:r>
      <w:r w:rsidRPr="006A6161" w:rsidR="005D7F49">
        <w:t>come</w:t>
      </w:r>
      <w:r w:rsidRPr="006A6161" w:rsidR="00E263F0">
        <w:t xml:space="preserve"> down to operational alignment.</w:t>
      </w:r>
      <w:r w:rsidRPr="006A6161" w:rsidR="00D5307C">
        <w:t xml:space="preserve"> </w:t>
      </w:r>
      <w:r w:rsidRPr="006A6161" w:rsidR="00F72D0C">
        <w:t>Once you put the FCO in charge of ODA money</w:t>
      </w:r>
      <w:r w:rsidRPr="006A6161" w:rsidR="00BE4ED5">
        <w:t>,</w:t>
      </w:r>
      <w:r w:rsidRPr="006A6161" w:rsidR="00F72D0C">
        <w:t xml:space="preserve"> it c</w:t>
      </w:r>
      <w:r w:rsidRPr="006A6161" w:rsidR="00D14A06">
        <w:t>an do some good work in places.</w:t>
      </w:r>
    </w:p>
    <w:p w:rsidR="00AC1A51" w:rsidRPr="006A6161" w:rsidP="001818C6">
      <w:pPr>
        <w:pStyle w:val="Answer"/>
      </w:pPr>
      <w:r w:rsidRPr="006A6161">
        <w:t>Britain</w:t>
      </w:r>
      <w:r w:rsidRPr="006A6161" w:rsidR="00F72D0C">
        <w:t xml:space="preserve"> has national interests that extend in many directions and with many principles and outcomes and it is not reducible to one small set of goals, so the principles of international development, which are quite high, are entirely aligned.</w:t>
      </w:r>
      <w:r w:rsidRPr="006A6161" w:rsidR="00D5307C">
        <w:t xml:space="preserve"> </w:t>
      </w:r>
      <w:r w:rsidRPr="006A6161" w:rsidR="00F72D0C">
        <w:t>That is not a problem.</w:t>
      </w:r>
      <w:r w:rsidRPr="006A6161" w:rsidR="00D5307C">
        <w:t xml:space="preserve"> </w:t>
      </w:r>
      <w:r w:rsidRPr="006A6161" w:rsidR="00F72D0C">
        <w:t>It is how do we best achieve them.</w:t>
      </w:r>
      <w:r w:rsidRPr="006A6161" w:rsidR="00D5307C">
        <w:t xml:space="preserve"> </w:t>
      </w:r>
      <w:r w:rsidRPr="006A6161">
        <w:t xml:space="preserve">Operationally </w:t>
      </w:r>
      <w:r w:rsidRPr="006A6161" w:rsidR="00F72D0C">
        <w:t>there can be more tension in particular places</w:t>
      </w:r>
      <w:r w:rsidRPr="006A6161" w:rsidR="00BE4ED5">
        <w:t xml:space="preserve"> with</w:t>
      </w:r>
      <w:r w:rsidRPr="006A6161" w:rsidR="00F72D0C">
        <w:t xml:space="preserve"> budgets, staff, tools and so on.</w:t>
      </w:r>
    </w:p>
    <w:p w:rsidR="00F72D0C" w:rsidRPr="006A6161" w:rsidP="001818C6">
      <w:pPr>
        <w:pStyle w:val="Answer"/>
      </w:pPr>
      <w:r w:rsidRPr="006A6161">
        <w:t>I agree in some ways with James about our objectives.</w:t>
      </w:r>
      <w:r w:rsidRPr="006A6161" w:rsidR="00D5307C">
        <w:t xml:space="preserve"> </w:t>
      </w:r>
      <w:r w:rsidRPr="006A6161">
        <w:t xml:space="preserve">I think we probably have very different </w:t>
      </w:r>
      <w:r w:rsidRPr="006A6161" w:rsidR="0051227E">
        <w:t>objectives,</w:t>
      </w:r>
      <w:r w:rsidRPr="006A6161">
        <w:t xml:space="preserve"> but I agree that we should </w:t>
      </w:r>
      <w:r w:rsidRPr="006A6161" w:rsidR="00D14A06">
        <w:t>not</w:t>
      </w:r>
      <w:r w:rsidRPr="006A6161">
        <w:t xml:space="preserve"> separate out international development from national interest as if the two were in </w:t>
      </w:r>
      <w:r w:rsidRPr="006A6161" w:rsidR="00D14A06">
        <w:t>opposition</w:t>
      </w:r>
      <w:r w:rsidRPr="006A6161">
        <w:t xml:space="preserve"> in any way.</w:t>
      </w:r>
      <w:r w:rsidRPr="006A6161" w:rsidR="00D5307C">
        <w:t xml:space="preserve"> </w:t>
      </w:r>
      <w:r w:rsidRPr="006A6161">
        <w:t xml:space="preserve">Of course, the </w:t>
      </w:r>
      <w:r w:rsidRPr="006A6161" w:rsidR="008914BF">
        <w:t>classic</w:t>
      </w:r>
      <w:r w:rsidRPr="006A6161">
        <w:t xml:space="preserve"> problematic binary is to see </w:t>
      </w:r>
      <w:r w:rsidRPr="006A6161" w:rsidR="008914BF">
        <w:t xml:space="preserve">British </w:t>
      </w:r>
      <w:r w:rsidRPr="006A6161">
        <w:t>poverty in competition with British ODA spending.</w:t>
      </w:r>
      <w:r w:rsidRPr="006A6161" w:rsidR="00D5307C">
        <w:t xml:space="preserve"> </w:t>
      </w:r>
      <w:r w:rsidRPr="006A6161">
        <w:t>This is a very understandable question.</w:t>
      </w:r>
      <w:r w:rsidRPr="006A6161" w:rsidR="00D5307C">
        <w:t xml:space="preserve"> </w:t>
      </w:r>
      <w:r w:rsidRPr="006A6161">
        <w:t xml:space="preserve">Some of my </w:t>
      </w:r>
      <w:r w:rsidRPr="006A6161" w:rsidR="008914BF">
        <w:t>colleagues</w:t>
      </w:r>
      <w:r w:rsidRPr="006A6161">
        <w:t xml:space="preserve"> think it is an </w:t>
      </w:r>
      <w:r w:rsidRPr="006A6161" w:rsidR="008914BF">
        <w:t>illegitimate</w:t>
      </w:r>
      <w:r w:rsidRPr="006A6161">
        <w:t xml:space="preserve"> question because </w:t>
      </w:r>
      <w:r w:rsidRPr="006A6161">
        <w:rPr>
          <w:i/>
        </w:rPr>
        <w:t xml:space="preserve">The Daily Mail </w:t>
      </w:r>
      <w:r w:rsidRPr="006A6161">
        <w:t>asks it.</w:t>
      </w:r>
      <w:r w:rsidRPr="006A6161" w:rsidR="00D5307C">
        <w:t xml:space="preserve"> </w:t>
      </w:r>
      <w:r w:rsidRPr="006A6161">
        <w:t xml:space="preserve">I do not think it is an illegitimate question at </w:t>
      </w:r>
      <w:r w:rsidRPr="006A6161" w:rsidR="0051227E">
        <w:t>all,</w:t>
      </w:r>
      <w:r w:rsidRPr="006A6161">
        <w:t xml:space="preserve"> but Britain is</w:t>
      </w:r>
      <w:r w:rsidRPr="006A6161" w:rsidR="00AC1A51">
        <w:t>—</w:t>
      </w:r>
    </w:p>
    <w:p w:rsidR="00F72D0C" w:rsidRPr="006A6161" w:rsidP="004B62D3">
      <w:pPr>
        <w:pStyle w:val="Question"/>
        <w:numPr>
          <w:ilvl w:val="0"/>
          <w:numId w:val="0"/>
        </w:numPr>
        <w:ind w:left="794"/>
      </w:pPr>
      <w:sdt>
        <w:sdtPr>
          <w:alias w:val="Member"/>
          <w:tag w:val="&lt;Member mnisId='1451' dodsId='25783'&gt;"/>
          <w:id w:val="-1905601775"/>
          <w:placeholder>
            <w:docPart w:val="DefaultPlaceholder_1081868574"/>
          </w:placeholder>
          <w:richText/>
        </w:sdtPr>
        <w:sdtContent>
          <w:r w:rsidR="00F87D0F">
            <w:rPr>
              <w:b/>
            </w:rPr>
            <w:t>Richard Bacon</w:t>
          </w:r>
          <w:r w:rsidRPr="006A6161" w:rsidR="00AC1A51">
            <w:rPr>
              <w:b/>
            </w:rPr>
            <w:t>:</w:t>
          </w:r>
        </w:sdtContent>
      </w:sdt>
      <w:r w:rsidRPr="006A6161" w:rsidR="00D5307C">
        <w:t xml:space="preserve"> </w:t>
      </w:r>
      <w:r w:rsidRPr="006A6161" w:rsidR="00AC1A51">
        <w:t>And politicians are asking.</w:t>
      </w:r>
      <w:r w:rsidRPr="006A6161">
        <w:t xml:space="preserve"> </w:t>
      </w:r>
    </w:p>
    <w:p w:rsidR="00AC1A51" w:rsidRPr="006A6161" w:rsidP="001818C6">
      <w:pPr>
        <w:pStyle w:val="Answer"/>
      </w:pPr>
      <w:sdt>
        <w:sdtPr>
          <w:alias w:val="Witness"/>
          <w:id w:val="-131787851"/>
          <w:placeholder>
            <w:docPart w:val="DefaultPlaceholder_1081868574"/>
          </w:placeholder>
          <w:richText/>
        </w:sdtPr>
        <w:sdtContent>
          <w:r w:rsidRPr="006A6161" w:rsidR="00F72D0C">
            <w:rPr>
              <w:b/>
              <w:i/>
            </w:rPr>
            <w:t>Dr Mawdsley:</w:t>
          </w:r>
        </w:sdtContent>
      </w:sdt>
      <w:r w:rsidRPr="006A6161" w:rsidR="00F72D0C">
        <w:t xml:space="preserve"> Indeed, and so they should in the c</w:t>
      </w:r>
      <w:r w:rsidRPr="006A6161" w:rsidR="008914BF">
        <w:t>ontext of too m</w:t>
      </w:r>
      <w:r w:rsidRPr="006A6161" w:rsidR="00F72D0C">
        <w:t xml:space="preserve">any young people </w:t>
      </w:r>
      <w:r w:rsidRPr="006A6161">
        <w:t xml:space="preserve">now </w:t>
      </w:r>
      <w:r w:rsidRPr="006A6161" w:rsidR="00F72D0C">
        <w:t>going to food banks.</w:t>
      </w:r>
      <w:r w:rsidRPr="006A6161" w:rsidR="00D5307C">
        <w:t xml:space="preserve"> </w:t>
      </w:r>
      <w:r w:rsidRPr="006A6161" w:rsidR="00F72D0C">
        <w:t xml:space="preserve">The answer is that we are, by some counts, the fifth richest country in the </w:t>
      </w:r>
      <w:r w:rsidRPr="006A6161" w:rsidR="008914BF">
        <w:t>world</w:t>
      </w:r>
      <w:r w:rsidRPr="006A6161" w:rsidR="00F72D0C">
        <w:t>.</w:t>
      </w:r>
      <w:r w:rsidRPr="006A6161" w:rsidR="00D5307C">
        <w:t xml:space="preserve"> </w:t>
      </w:r>
      <w:r w:rsidRPr="006A6161" w:rsidR="00F72D0C">
        <w:t>Poverty i</w:t>
      </w:r>
      <w:r w:rsidRPr="006A6161">
        <w:t>n</w:t>
      </w:r>
      <w:r w:rsidRPr="006A6161" w:rsidR="00F72D0C">
        <w:t xml:space="preserve"> Britain is not because we use 0.7% of our GNI to go overseas.</w:t>
      </w:r>
      <w:r w:rsidRPr="006A6161" w:rsidR="00D5307C">
        <w:t xml:space="preserve"> </w:t>
      </w:r>
      <w:r w:rsidRPr="006A6161" w:rsidR="00F72D0C">
        <w:t>That argument is utterly false.</w:t>
      </w:r>
      <w:r w:rsidRPr="006A6161" w:rsidR="00D5307C">
        <w:t xml:space="preserve"> </w:t>
      </w:r>
      <w:r w:rsidRPr="006A6161" w:rsidR="00F72D0C">
        <w:t xml:space="preserve">Poverty in </w:t>
      </w:r>
      <w:r w:rsidRPr="006A6161" w:rsidR="008914BF">
        <w:t>Britain</w:t>
      </w:r>
      <w:r w:rsidRPr="006A6161" w:rsidR="00F72D0C">
        <w:t xml:space="preserve"> is because, in my view, </w:t>
      </w:r>
      <w:r w:rsidRPr="006A6161">
        <w:t xml:space="preserve">of </w:t>
      </w:r>
      <w:r w:rsidRPr="006A6161" w:rsidR="00F72D0C">
        <w:t>choices we have made about the allocation of taxation and spend.</w:t>
      </w:r>
    </w:p>
    <w:p w:rsidR="00AC1A51" w:rsidRPr="006A6161" w:rsidP="001818C6">
      <w:pPr>
        <w:pStyle w:val="Answer"/>
      </w:pPr>
      <w:r w:rsidRPr="006A6161">
        <w:t xml:space="preserve">Of course, much of </w:t>
      </w:r>
      <w:r w:rsidRPr="006A6161">
        <w:t>the</w:t>
      </w:r>
      <w:r w:rsidRPr="006A6161">
        <w:t xml:space="preserve"> ODA budget comes back into the UK, </w:t>
      </w:r>
      <w:r w:rsidRPr="006A6161" w:rsidR="008914BF">
        <w:t>legitimately</w:t>
      </w:r>
      <w:r w:rsidRPr="006A6161">
        <w:t xml:space="preserve"> or illegitimately.</w:t>
      </w:r>
      <w:r w:rsidRPr="006A6161" w:rsidR="00D5307C">
        <w:t xml:space="preserve"> </w:t>
      </w:r>
      <w:r w:rsidRPr="006A6161">
        <w:t>Where on</w:t>
      </w:r>
      <w:r w:rsidRPr="006A6161" w:rsidR="00681F4C">
        <w:t>c</w:t>
      </w:r>
      <w:r w:rsidRPr="006A6161">
        <w:t xml:space="preserve">e we had Pergau </w:t>
      </w:r>
      <w:r w:rsidRPr="006A6161" w:rsidR="00681F4C">
        <w:t>D</w:t>
      </w:r>
      <w:r w:rsidRPr="006A6161">
        <w:t>am, we now have universities.</w:t>
      </w:r>
      <w:r w:rsidRPr="006A6161" w:rsidR="00D5307C">
        <w:t xml:space="preserve"> </w:t>
      </w:r>
      <w:r w:rsidRPr="006A6161">
        <w:t>The</w:t>
      </w:r>
      <w:r w:rsidRPr="006A6161" w:rsidR="008914BF">
        <w:t xml:space="preserve"> ICAI </w:t>
      </w:r>
      <w:r w:rsidRPr="006A6161">
        <w:t xml:space="preserve">and the National Audit Office pointed out that </w:t>
      </w:r>
      <w:r w:rsidRPr="006A6161">
        <w:t xml:space="preserve">the </w:t>
      </w:r>
      <w:r w:rsidRPr="006A6161">
        <w:t xml:space="preserve">most </w:t>
      </w:r>
      <w:r w:rsidRPr="006A6161" w:rsidR="008914BF">
        <w:t>egregious</w:t>
      </w:r>
      <w:r w:rsidRPr="006A6161">
        <w:t xml:space="preserve"> example of tied aid is the Newton Fund.</w:t>
      </w:r>
      <w:r w:rsidRPr="006A6161" w:rsidR="00D5307C">
        <w:t xml:space="preserve"> </w:t>
      </w:r>
      <w:r w:rsidRPr="006A6161">
        <w:t>This too is quite interesting in terms of, while formally not tied, who benefits.</w:t>
      </w:r>
      <w:r w:rsidRPr="006A6161" w:rsidR="00D5307C">
        <w:t xml:space="preserve"> </w:t>
      </w:r>
      <w:r w:rsidRPr="006A6161">
        <w:t xml:space="preserve">If we tied aid, </w:t>
      </w:r>
      <w:r w:rsidRPr="006A6161">
        <w:t>as</w:t>
      </w:r>
      <w:r w:rsidRPr="006A6161">
        <w:t xml:space="preserve"> the Chinese do, to external spending, bearing in mind</w:t>
      </w:r>
      <w:r w:rsidRPr="006A6161" w:rsidR="00681F4C">
        <w:t xml:space="preserve"> that</w:t>
      </w:r>
      <w:r w:rsidRPr="006A6161">
        <w:t xml:space="preserve"> </w:t>
      </w:r>
      <w:r w:rsidRPr="006A6161" w:rsidR="00681F4C">
        <w:t>China</w:t>
      </w:r>
      <w:r w:rsidRPr="006A6161">
        <w:t xml:space="preserve"> </w:t>
      </w:r>
      <w:r w:rsidRPr="006A6161" w:rsidR="00681F4C">
        <w:t>is</w:t>
      </w:r>
      <w:r w:rsidRPr="006A6161">
        <w:t xml:space="preserve"> still a much poorer country tha</w:t>
      </w:r>
      <w:r w:rsidRPr="006A6161" w:rsidR="00681F4C">
        <w:t>n</w:t>
      </w:r>
      <w:r w:rsidRPr="006A6161">
        <w:t xml:space="preserve"> we are, it is no longer, rightly or wrongly, </w:t>
      </w:r>
      <w:r w:rsidRPr="006A6161">
        <w:t xml:space="preserve">the </w:t>
      </w:r>
      <w:r w:rsidRPr="006A6161">
        <w:t xml:space="preserve">arms manufacturers, the workers on the </w:t>
      </w:r>
      <w:r w:rsidRPr="006A6161" w:rsidR="008914BF">
        <w:t>assembly</w:t>
      </w:r>
      <w:r w:rsidRPr="006A6161">
        <w:t xml:space="preserve"> lines of tanks and helicopters, who get the benefit.</w:t>
      </w:r>
      <w:r w:rsidRPr="006A6161" w:rsidR="00D5307C">
        <w:t xml:space="preserve"> </w:t>
      </w:r>
      <w:r w:rsidRPr="006A6161">
        <w:t xml:space="preserve">It is PwC and </w:t>
      </w:r>
      <w:r w:rsidRPr="006A6161" w:rsidR="008914BF">
        <w:t xml:space="preserve">universities </w:t>
      </w:r>
      <w:r w:rsidRPr="006A6161">
        <w:t xml:space="preserve">and researchers like </w:t>
      </w:r>
      <w:r w:rsidRPr="006A6161" w:rsidR="0051227E">
        <w:t>me</w:t>
      </w:r>
      <w:r w:rsidRPr="006A6161">
        <w:t>.</w:t>
      </w:r>
      <w:r w:rsidRPr="006A6161" w:rsidR="00D5307C">
        <w:t xml:space="preserve"> </w:t>
      </w:r>
      <w:r w:rsidRPr="006A6161">
        <w:t xml:space="preserve">Even in thinking of the Pergau </w:t>
      </w:r>
      <w:r w:rsidRPr="006A6161" w:rsidR="00681F4C">
        <w:t>D</w:t>
      </w:r>
      <w:r w:rsidRPr="006A6161">
        <w:t xml:space="preserve">am and where the benefits of aid </w:t>
      </w:r>
      <w:r w:rsidRPr="006A6161">
        <w:t>come back into the national economy, I would say it is not a particularly inclusive picture.</w:t>
      </w:r>
      <w:r w:rsidRPr="006A6161" w:rsidR="00D5307C">
        <w:t xml:space="preserve"> </w:t>
      </w:r>
      <w:r w:rsidRPr="006A6161">
        <w:t>Not every last part of it is wrong.</w:t>
      </w:r>
    </w:p>
    <w:p w:rsidR="003C238B" w:rsidRPr="006A6161" w:rsidP="001818C6">
      <w:pPr>
        <w:pStyle w:val="Answer"/>
      </w:pPr>
      <w:r w:rsidRPr="006A6161">
        <w:t xml:space="preserve">We need perhaps </w:t>
      </w:r>
      <w:r w:rsidRPr="006A6161" w:rsidR="00F87D0F">
        <w:t xml:space="preserve">to </w:t>
      </w:r>
      <w:r w:rsidRPr="006A6161">
        <w:t xml:space="preserve">move away </w:t>
      </w:r>
      <w:r w:rsidRPr="006A6161" w:rsidR="008914BF">
        <w:t>from</w:t>
      </w:r>
      <w:r w:rsidRPr="006A6161">
        <w:t xml:space="preserve"> the 1980s idea.</w:t>
      </w:r>
      <w:r w:rsidRPr="006A6161" w:rsidR="00D5307C">
        <w:t xml:space="preserve"> </w:t>
      </w:r>
      <w:r w:rsidRPr="006A6161">
        <w:t xml:space="preserve">I think the Pergau </w:t>
      </w:r>
      <w:r w:rsidRPr="006A6161" w:rsidR="00681F4C">
        <w:t>D</w:t>
      </w:r>
      <w:r w:rsidRPr="006A6161">
        <w:t>am haunts us in a way that is quite unhelpful for the situation we are in now.</w:t>
      </w:r>
      <w:r w:rsidRPr="006A6161" w:rsidR="00D5307C">
        <w:t xml:space="preserve"> </w:t>
      </w:r>
      <w:r w:rsidRPr="006A6161">
        <w:t>Funnily</w:t>
      </w:r>
      <w:r w:rsidRPr="006A6161" w:rsidR="008914BF">
        <w:t xml:space="preserve"> enough, f</w:t>
      </w:r>
      <w:r w:rsidRPr="006A6161">
        <w:t xml:space="preserve">or a leftist intellectual, I would </w:t>
      </w:r>
      <w:r w:rsidRPr="006A6161">
        <w:t>also say</w:t>
      </w:r>
      <w:r w:rsidRPr="006A6161">
        <w:t xml:space="preserve"> there is a transactional </w:t>
      </w:r>
      <w:r w:rsidRPr="006A6161" w:rsidR="008914BF">
        <w:t>dimension</w:t>
      </w:r>
      <w:r w:rsidRPr="006A6161">
        <w:t xml:space="preserve"> to ODA.</w:t>
      </w:r>
      <w:r w:rsidRPr="006A6161" w:rsidR="00D5307C">
        <w:t xml:space="preserve"> </w:t>
      </w:r>
      <w:r w:rsidRPr="006A6161">
        <w:t xml:space="preserve">It is what is really </w:t>
      </w:r>
      <w:r w:rsidRPr="006A6161" w:rsidR="008914BF">
        <w:t>happening</w:t>
      </w:r>
      <w:r w:rsidRPr="006A6161" w:rsidR="00681F4C">
        <w:t xml:space="preserve"> with</w:t>
      </w:r>
      <w:r w:rsidRPr="006A6161">
        <w:t xml:space="preserve"> British aid as much as everything else.</w:t>
      </w:r>
      <w:r w:rsidRPr="006A6161" w:rsidR="00D5307C">
        <w:t xml:space="preserve"> </w:t>
      </w:r>
      <w:r w:rsidRPr="006A6161">
        <w:t xml:space="preserve">We are not that much different in some ways </w:t>
      </w:r>
      <w:r w:rsidRPr="006A6161">
        <w:t>from</w:t>
      </w:r>
      <w:r w:rsidRPr="006A6161">
        <w:t xml:space="preserve"> the </w:t>
      </w:r>
      <w:r w:rsidRPr="006A6161">
        <w:t>Chinese</w:t>
      </w:r>
      <w:r w:rsidRPr="006A6161">
        <w:t>.</w:t>
      </w:r>
      <w:r w:rsidRPr="006A6161" w:rsidR="00D5307C">
        <w:t xml:space="preserve"> </w:t>
      </w:r>
      <w:r w:rsidRPr="006A6161">
        <w:t>We give and we expect to receive.</w:t>
      </w:r>
      <w:r w:rsidRPr="006A6161" w:rsidR="00D5307C">
        <w:t xml:space="preserve"> </w:t>
      </w:r>
      <w:r w:rsidRPr="006A6161">
        <w:t xml:space="preserve">We are </w:t>
      </w:r>
      <w:r w:rsidRPr="006A6161" w:rsidR="008914BF">
        <w:t>haunted</w:t>
      </w:r>
      <w:r w:rsidRPr="006A6161">
        <w:t xml:space="preserve"> by the idea that aid is altruistic.</w:t>
      </w:r>
      <w:r w:rsidRPr="006A6161" w:rsidR="00D5307C">
        <w:t xml:space="preserve"> </w:t>
      </w:r>
      <w:r w:rsidRPr="006A6161">
        <w:t xml:space="preserve">It can be </w:t>
      </w:r>
      <w:r w:rsidRPr="006A6161" w:rsidR="0051227E">
        <w:t>altruistic,</w:t>
      </w:r>
      <w:r w:rsidRPr="006A6161">
        <w:t xml:space="preserve"> but it is always </w:t>
      </w:r>
      <w:r w:rsidRPr="006A6161" w:rsidR="0051227E">
        <w:t>political,</w:t>
      </w:r>
      <w:r w:rsidRPr="006A6161">
        <w:t xml:space="preserve"> and we always get things back in return, including global public good, so that</w:t>
      </w:r>
      <w:r w:rsidRPr="006A6161" w:rsidR="008914BF">
        <w:t xml:space="preserve"> is fine.</w:t>
      </w:r>
    </w:p>
    <w:p w:rsidR="00E71975" w:rsidRPr="006A6161" w:rsidP="001818C6">
      <w:pPr>
        <w:pStyle w:val="Answer"/>
      </w:pPr>
      <w:r w:rsidRPr="006A6161">
        <w:t>India i</w:t>
      </w:r>
      <w:r w:rsidRPr="006A6161" w:rsidR="003C238B">
        <w:t>s</w:t>
      </w:r>
      <w:r w:rsidRPr="006A6161">
        <w:t xml:space="preserve"> another one.</w:t>
      </w:r>
      <w:r w:rsidRPr="006A6161" w:rsidR="00D5307C">
        <w:t xml:space="preserve"> </w:t>
      </w:r>
      <w:r w:rsidRPr="006A6161">
        <w:t>The Indians</w:t>
      </w:r>
      <w:r w:rsidRPr="006A6161" w:rsidR="003C238B">
        <w:t xml:space="preserve"> w</w:t>
      </w:r>
      <w:r w:rsidRPr="006A6161">
        <w:t>ant a more transactional experience.</w:t>
      </w:r>
      <w:r w:rsidRPr="006A6161" w:rsidR="00D5307C">
        <w:t xml:space="preserve"> </w:t>
      </w:r>
      <w:r w:rsidRPr="006A6161">
        <w:t>They do not want to be treated like starving waifs who need a handout.</w:t>
      </w:r>
      <w:r w:rsidRPr="006A6161" w:rsidR="00D5307C">
        <w:t xml:space="preserve"> </w:t>
      </w:r>
      <w:r w:rsidRPr="006A6161" w:rsidR="008914BF">
        <w:t>It is</w:t>
      </w:r>
      <w:r w:rsidRPr="006A6161">
        <w:t xml:space="preserve"> a powerful country and a </w:t>
      </w:r>
      <w:r w:rsidRPr="006A6161" w:rsidR="008914BF">
        <w:t>dignified</w:t>
      </w:r>
      <w:r w:rsidRPr="006A6161">
        <w:t xml:space="preserve"> country, problematic in some regards.</w:t>
      </w:r>
      <w:r w:rsidRPr="006A6161" w:rsidR="00D5307C">
        <w:t xml:space="preserve"> </w:t>
      </w:r>
      <w:r w:rsidRPr="006A6161">
        <w:t xml:space="preserve">That more </w:t>
      </w:r>
      <w:r w:rsidRPr="006A6161" w:rsidR="008914BF">
        <w:t>transactionality</w:t>
      </w:r>
      <w:r w:rsidRPr="006A6161">
        <w:t xml:space="preserve"> is </w:t>
      </w:r>
      <w:r w:rsidRPr="006A6161" w:rsidR="003C238B">
        <w:t xml:space="preserve">in </w:t>
      </w:r>
      <w:r w:rsidRPr="006A6161">
        <w:t xml:space="preserve">some regards a </w:t>
      </w:r>
      <w:r w:rsidRPr="006A6161" w:rsidR="008914BF">
        <w:t>culture</w:t>
      </w:r>
      <w:r w:rsidRPr="006A6161">
        <w:t xml:space="preserve"> and an </w:t>
      </w:r>
      <w:r w:rsidRPr="006A6161" w:rsidR="008914BF">
        <w:t>exchange</w:t>
      </w:r>
      <w:r w:rsidRPr="006A6161">
        <w:t xml:space="preserve"> o</w:t>
      </w:r>
      <w:r w:rsidRPr="006A6161" w:rsidR="003C238B">
        <w:t>f</w:t>
      </w:r>
      <w:r w:rsidRPr="006A6161">
        <w:t xml:space="preserve"> equals around technical expertise</w:t>
      </w:r>
      <w:r w:rsidRPr="006A6161" w:rsidR="00681F4C">
        <w:t xml:space="preserve"> and</w:t>
      </w:r>
      <w:r w:rsidRPr="006A6161">
        <w:t xml:space="preserve"> projects and programme</w:t>
      </w:r>
      <w:r w:rsidR="004B62D3">
        <w:t>s</w:t>
      </w:r>
      <w:r w:rsidRPr="006A6161">
        <w:t xml:space="preserve"> that </w:t>
      </w:r>
      <w:r w:rsidRPr="006A6161" w:rsidR="008914BF">
        <w:t>could</w:t>
      </w:r>
      <w:r w:rsidRPr="006A6161">
        <w:t xml:space="preserve"> be more </w:t>
      </w:r>
      <w:r w:rsidRPr="006A6161" w:rsidR="008914BF">
        <w:t>desirable</w:t>
      </w:r>
      <w:r w:rsidRPr="006A6161">
        <w:t xml:space="preserve"> in some </w:t>
      </w:r>
      <w:r w:rsidRPr="006A6161" w:rsidR="008914BF">
        <w:t>contexts</w:t>
      </w:r>
      <w:r w:rsidRPr="006A6161" w:rsidR="00681F4C">
        <w:t xml:space="preserve"> but</w:t>
      </w:r>
      <w:r w:rsidRPr="006A6161">
        <w:t xml:space="preserve"> not every context.</w:t>
      </w:r>
    </w:p>
    <w:p w:rsidR="00E71975" w:rsidRPr="006A6161" w:rsidP="001818C6">
      <w:pPr>
        <w:pStyle w:val="Question"/>
      </w:pPr>
      <w:sdt>
        <w:sdtPr>
          <w:alias w:val="Member"/>
          <w:tag w:val="&lt;Member mnisId='4819' dodsId=''&gt;"/>
          <w:id w:val="-1136564942"/>
          <w:placeholder>
            <w:docPart w:val="DefaultPlaceholder_1081868574"/>
          </w:placeholder>
          <w:richText/>
        </w:sdtPr>
        <w:sdtContent>
          <w:r w:rsidRPr="006A6161">
            <w:rPr>
              <w:b/>
            </w:rPr>
            <w:t>Theo Clarke:</w:t>
          </w:r>
        </w:sdtContent>
      </w:sdt>
      <w:r w:rsidRPr="006A6161">
        <w:t xml:space="preserve"> Can I pick up on the point you just made about the challenge operationally of aligning with, say, the Foreign Office and </w:t>
      </w:r>
      <w:r w:rsidRPr="006A6161" w:rsidR="00E0456D">
        <w:t>DfID</w:t>
      </w:r>
      <w:r w:rsidRPr="006A6161">
        <w:t>?</w:t>
      </w:r>
      <w:r w:rsidRPr="006A6161" w:rsidR="00D5307C">
        <w:t xml:space="preserve"> </w:t>
      </w:r>
      <w:r w:rsidRPr="006A6161">
        <w:t xml:space="preserve">There was a very important Government </w:t>
      </w:r>
      <w:r w:rsidRPr="006A6161" w:rsidR="008914BF">
        <w:t>announcement</w:t>
      </w:r>
      <w:r w:rsidRPr="006A6161">
        <w:t xml:space="preserve"> in the last two weeks about how </w:t>
      </w:r>
      <w:r w:rsidRPr="006A6161" w:rsidR="00E0456D">
        <w:t>DfID</w:t>
      </w:r>
      <w:r w:rsidRPr="006A6161">
        <w:t xml:space="preserve"> officials in</w:t>
      </w:r>
      <w:r w:rsidRPr="006A6161" w:rsidR="00681F4C">
        <w:t>-</w:t>
      </w:r>
      <w:r w:rsidRPr="006A6161">
        <w:t xml:space="preserve">country will now report to the </w:t>
      </w:r>
      <w:r w:rsidRPr="006A6161" w:rsidR="008914BF">
        <w:t>ambassador</w:t>
      </w:r>
      <w:r w:rsidRPr="006A6161">
        <w:t>.</w:t>
      </w:r>
      <w:r w:rsidRPr="006A6161" w:rsidR="00D5307C">
        <w:t xml:space="preserve"> </w:t>
      </w:r>
      <w:r w:rsidRPr="006A6161">
        <w:t xml:space="preserve">I would be </w:t>
      </w:r>
      <w:r w:rsidRPr="006A6161" w:rsidR="008914BF">
        <w:t>interested to</w:t>
      </w:r>
      <w:r w:rsidRPr="006A6161">
        <w:t xml:space="preserve"> know, particularly Ian, what your view</w:t>
      </w:r>
      <w:r w:rsidR="004B62D3">
        <w:t>s</w:t>
      </w:r>
      <w:r w:rsidRPr="006A6161">
        <w:t xml:space="preserve"> are on that, because that is quite </w:t>
      </w:r>
      <w:r w:rsidRPr="006A6161" w:rsidR="003C238B">
        <w:t xml:space="preserve">a </w:t>
      </w:r>
      <w:r w:rsidRPr="006A6161">
        <w:t xml:space="preserve">fundamental shift in how we are </w:t>
      </w:r>
      <w:r w:rsidRPr="006A6161" w:rsidR="008914BF">
        <w:t>aligning</w:t>
      </w:r>
      <w:r w:rsidRPr="006A6161">
        <w:t xml:space="preserve"> our objectives.</w:t>
      </w:r>
      <w:r w:rsidRPr="006A6161" w:rsidR="00D5307C">
        <w:t xml:space="preserve"> </w:t>
      </w:r>
      <w:r w:rsidRPr="006A6161">
        <w:t xml:space="preserve">Obviously you will notice that every single Minister, with the exception of </w:t>
      </w:r>
      <w:r w:rsidRPr="006A6161" w:rsidR="008914BF">
        <w:t>the</w:t>
      </w:r>
      <w:r w:rsidRPr="006A6161">
        <w:t xml:space="preserve"> Secretary of State, is now a joint Minister.</w:t>
      </w:r>
      <w:r w:rsidRPr="006A6161" w:rsidR="00D5307C">
        <w:t xml:space="preserve"> </w:t>
      </w:r>
      <w:r w:rsidRPr="006A6161">
        <w:t>What are your views on those two things?</w:t>
      </w:r>
    </w:p>
    <w:p w:rsidR="003C238B" w:rsidRPr="006A6161" w:rsidP="001818C6">
      <w:pPr>
        <w:pStyle w:val="Answer"/>
      </w:pPr>
      <w:sdt>
        <w:sdtPr>
          <w:alias w:val="Witness"/>
          <w:id w:val="-1748111113"/>
          <w:placeholder>
            <w:docPart w:val="DefaultPlaceholder_1081868574"/>
          </w:placeholder>
          <w:richText/>
        </w:sdtPr>
        <w:sdtContent>
          <w:r w:rsidRPr="006A6161" w:rsidR="00E71975">
            <w:rPr>
              <w:b/>
              <w:i/>
            </w:rPr>
            <w:t>Ian Mitchell:</w:t>
          </w:r>
        </w:sdtContent>
      </w:sdt>
      <w:r w:rsidRPr="006A6161" w:rsidR="00E71975">
        <w:t xml:space="preserve"> I want to agree with Emma on the point about national interests.</w:t>
      </w:r>
      <w:r w:rsidRPr="006A6161" w:rsidR="00D5307C">
        <w:t xml:space="preserve"> </w:t>
      </w:r>
      <w:r w:rsidRPr="006A6161" w:rsidR="00E71975">
        <w:t xml:space="preserve">We have not really seen any </w:t>
      </w:r>
      <w:r w:rsidRPr="006A6161" w:rsidR="008914BF">
        <w:t>examples</w:t>
      </w:r>
      <w:r w:rsidRPr="006A6161" w:rsidR="00E71975">
        <w:t xml:space="preserve"> of aid that is purely designed to benefit UK commercial interest yet.</w:t>
      </w:r>
      <w:r w:rsidRPr="006A6161" w:rsidR="00D5307C">
        <w:t xml:space="preserve"> </w:t>
      </w:r>
      <w:r w:rsidRPr="006A6161" w:rsidR="00E71975">
        <w:t>I think that we need to be watchful for that.</w:t>
      </w:r>
      <w:r w:rsidRPr="006A6161" w:rsidR="00D5307C">
        <w:t xml:space="preserve"> </w:t>
      </w:r>
      <w:r w:rsidRPr="006A6161" w:rsidR="00E71975">
        <w:t xml:space="preserve">I would guess that some officials have had to challenge some of </w:t>
      </w:r>
      <w:r w:rsidRPr="006A6161" w:rsidR="008914BF">
        <w:t>those</w:t>
      </w:r>
      <w:r w:rsidRPr="006A6161" w:rsidR="00E71975">
        <w:t xml:space="preserve"> ideas.</w:t>
      </w:r>
      <w:r w:rsidRPr="006A6161" w:rsidR="00D5307C">
        <w:t xml:space="preserve"> </w:t>
      </w:r>
      <w:r w:rsidRPr="006A6161" w:rsidR="00681F4C">
        <w:t>We should do the</w:t>
      </w:r>
      <w:r w:rsidRPr="006A6161" w:rsidR="00E71975">
        <w:t xml:space="preserve"> international commercial tie-ups </w:t>
      </w:r>
      <w:r w:rsidRPr="006A6161" w:rsidR="00681F4C">
        <w:t>if they are</w:t>
      </w:r>
      <w:r w:rsidRPr="006A6161" w:rsidR="00E71975">
        <w:t xml:space="preserve"> worthwhile for </w:t>
      </w:r>
      <w:r w:rsidRPr="006A6161" w:rsidR="008914BF">
        <w:t xml:space="preserve">the </w:t>
      </w:r>
      <w:r w:rsidRPr="006A6161" w:rsidR="00E71975">
        <w:t>UK taxpayer</w:t>
      </w:r>
      <w:r w:rsidRPr="006A6161" w:rsidR="00681F4C">
        <w:t xml:space="preserve"> </w:t>
      </w:r>
      <w:r w:rsidRPr="006A6161" w:rsidR="00E71975">
        <w:t>but not with ODA.</w:t>
      </w:r>
      <w:r w:rsidRPr="006A6161" w:rsidR="00D5307C">
        <w:t xml:space="preserve"> </w:t>
      </w:r>
      <w:r w:rsidRPr="006A6161" w:rsidR="00E71975">
        <w:t xml:space="preserve">If they are in our own interests and the money has a </w:t>
      </w:r>
      <w:r w:rsidRPr="006A6161" w:rsidR="008914BF">
        <w:t>return</w:t>
      </w:r>
      <w:r w:rsidRPr="006A6161" w:rsidR="00E71975">
        <w:t>, let</w:t>
      </w:r>
      <w:r w:rsidR="006A6161">
        <w:t>’</w:t>
      </w:r>
      <w:r w:rsidRPr="006A6161" w:rsidR="00E71975">
        <w:t xml:space="preserve">s </w:t>
      </w:r>
      <w:r w:rsidRPr="006A6161" w:rsidR="008914BF">
        <w:t>spend</w:t>
      </w:r>
      <w:r w:rsidRPr="006A6161" w:rsidR="00E71975">
        <w:t xml:space="preserve"> that money.</w:t>
      </w:r>
      <w:r w:rsidRPr="006A6161" w:rsidR="00D5307C">
        <w:t xml:space="preserve"> </w:t>
      </w:r>
      <w:r w:rsidRPr="006A6161" w:rsidR="00E71975">
        <w:t>That is great</w:t>
      </w:r>
      <w:r w:rsidRPr="006A6161" w:rsidR="00681F4C">
        <w:t>,</w:t>
      </w:r>
      <w:r w:rsidRPr="006A6161" w:rsidR="00E71975">
        <w:t xml:space="preserve"> but it is not mainly in the interests of developing countries.</w:t>
      </w:r>
      <w:r w:rsidRPr="006A6161" w:rsidR="00D5307C">
        <w:t xml:space="preserve"> </w:t>
      </w:r>
      <w:r w:rsidRPr="006A6161" w:rsidR="00E71975">
        <w:t>That is something we have not seen yet.</w:t>
      </w:r>
    </w:p>
    <w:p w:rsidR="003C238B" w:rsidRPr="006A6161" w:rsidP="001818C6">
      <w:pPr>
        <w:pStyle w:val="Answer"/>
      </w:pPr>
      <w:r w:rsidRPr="006A6161">
        <w:t xml:space="preserve">I agree with Emma on the </w:t>
      </w:r>
      <w:r w:rsidRPr="006A6161" w:rsidR="0051227E">
        <w:t>national interest</w:t>
      </w:r>
      <w:r w:rsidRPr="006A6161">
        <w:t xml:space="preserve"> point but it is much broader.</w:t>
      </w:r>
      <w:r w:rsidRPr="006A6161" w:rsidR="00D5307C">
        <w:t xml:space="preserve"> </w:t>
      </w:r>
      <w:r w:rsidRPr="006A6161">
        <w:t>I thought she made an important point</w:t>
      </w:r>
      <w:r w:rsidRPr="006A6161" w:rsidR="00681F4C">
        <w:t>—</w:t>
      </w:r>
      <w:r w:rsidRPr="006A6161">
        <w:t xml:space="preserve">and one I </w:t>
      </w:r>
      <w:r w:rsidRPr="006A6161" w:rsidR="008914BF">
        <w:t>wanted</w:t>
      </w:r>
      <w:r w:rsidRPr="006A6161">
        <w:t xml:space="preserve"> to mention</w:t>
      </w:r>
      <w:r w:rsidRPr="006A6161" w:rsidR="00681F4C">
        <w:t>—</w:t>
      </w:r>
      <w:r w:rsidRPr="006A6161">
        <w:t>about research and development.</w:t>
      </w:r>
      <w:r w:rsidRPr="006A6161" w:rsidR="00D5307C">
        <w:t xml:space="preserve"> </w:t>
      </w:r>
      <w:r w:rsidRPr="006A6161">
        <w:t>Research and development is a great example of a global public good and something that we all benefit from.</w:t>
      </w:r>
      <w:r w:rsidRPr="006A6161" w:rsidR="00D5307C">
        <w:t xml:space="preserve"> </w:t>
      </w:r>
      <w:r w:rsidRPr="006A6161">
        <w:t>The UK is doing much more on ODA R&amp;D than any other country</w:t>
      </w:r>
      <w:r w:rsidRPr="006A6161">
        <w:t>,</w:t>
      </w:r>
      <w:r w:rsidRPr="006A6161">
        <w:t xml:space="preserve"> by an order of magnitude.</w:t>
      </w:r>
      <w:r w:rsidRPr="006A6161" w:rsidR="00D5307C">
        <w:t xml:space="preserve"> </w:t>
      </w:r>
      <w:r w:rsidRPr="006A6161">
        <w:t>Ours is something like £1 billion a year on R&amp;D.</w:t>
      </w:r>
      <w:r w:rsidRPr="006A6161" w:rsidR="00D5307C">
        <w:t xml:space="preserve"> </w:t>
      </w:r>
      <w:r w:rsidRPr="006A6161">
        <w:t>T</w:t>
      </w:r>
      <w:r w:rsidRPr="006A6161">
        <w:t xml:space="preserve">he way that that has been handed out and the way that it is contracted—there are phrases like, </w:t>
      </w:r>
      <w:r w:rsidR="006A6161">
        <w:t>“</w:t>
      </w:r>
      <w:r w:rsidRPr="006A6161">
        <w:t>Awards will normally be made to a UK research organisation</w:t>
      </w:r>
      <w:r w:rsidR="006A6161">
        <w:t>”</w:t>
      </w:r>
      <w:r w:rsidRPr="006A6161">
        <w:t xml:space="preserve"> in the tender documents.</w:t>
      </w:r>
      <w:r w:rsidRPr="006A6161" w:rsidR="00D5307C">
        <w:t xml:space="preserve"> </w:t>
      </w:r>
      <w:r w:rsidRPr="006A6161">
        <w:t>There is effective tie-in there.</w:t>
      </w:r>
      <w:r w:rsidRPr="006A6161" w:rsidR="00D5307C">
        <w:t xml:space="preserve"> </w:t>
      </w:r>
      <w:r w:rsidRPr="006A6161">
        <w:t xml:space="preserve">We are not picking the best researchers or the ones in developing countries that could transfer the knowledge best, we are targeting it </w:t>
      </w:r>
      <w:r w:rsidRPr="006A6161" w:rsidR="008914BF">
        <w:t>towards</w:t>
      </w:r>
      <w:r w:rsidRPr="006A6161">
        <w:t xml:space="preserve"> UK </w:t>
      </w:r>
      <w:r w:rsidRPr="006A6161">
        <w:t>institutions.</w:t>
      </w:r>
      <w:r w:rsidRPr="006A6161" w:rsidR="00D5307C">
        <w:t xml:space="preserve"> </w:t>
      </w:r>
      <w:r w:rsidRPr="006A6161">
        <w:t xml:space="preserve">We </w:t>
      </w:r>
      <w:r w:rsidRPr="006A6161" w:rsidR="008914BF">
        <w:t>should</w:t>
      </w:r>
      <w:r w:rsidRPr="006A6161">
        <w:t xml:space="preserve"> be unwinding that and making the most of that money and focusing it on developing</w:t>
      </w:r>
      <w:r w:rsidRPr="006A6161" w:rsidR="00681F4C">
        <w:t xml:space="preserve"> </w:t>
      </w:r>
      <w:r w:rsidRPr="006A6161">
        <w:t>country problems.</w:t>
      </w:r>
      <w:r w:rsidRPr="006A6161" w:rsidR="00D5307C">
        <w:t xml:space="preserve"> </w:t>
      </w:r>
      <w:r w:rsidRPr="006A6161">
        <w:t xml:space="preserve">That would be a useful focus that has not </w:t>
      </w:r>
      <w:r w:rsidRPr="006A6161" w:rsidR="00681F4C">
        <w:t>had</w:t>
      </w:r>
      <w:r w:rsidRPr="006A6161">
        <w:t xml:space="preserve"> enough attention.</w:t>
      </w:r>
    </w:p>
    <w:p w:rsidR="001818C6" w:rsidRPr="006A6161" w:rsidP="001818C6">
      <w:pPr>
        <w:pStyle w:val="Answer"/>
      </w:pPr>
      <w:r w:rsidRPr="006A6161">
        <w:t>On Theo</w:t>
      </w:r>
      <w:r w:rsidR="006A6161">
        <w:t>’</w:t>
      </w:r>
      <w:r w:rsidRPr="006A6161">
        <w:t xml:space="preserve">s point on the new arrangement, some people have asked is this a de facto merger of </w:t>
      </w:r>
      <w:r w:rsidRPr="006A6161" w:rsidR="00E0456D">
        <w:t>DfID</w:t>
      </w:r>
      <w:r w:rsidRPr="006A6161">
        <w:t xml:space="preserve"> and </w:t>
      </w:r>
      <w:r w:rsidRPr="006A6161" w:rsidR="008914BF">
        <w:t>FCO</w:t>
      </w:r>
      <w:r w:rsidRPr="006A6161">
        <w:t>, both with the ministerial mergers and with the reporting to ambassadors.</w:t>
      </w:r>
      <w:r w:rsidRPr="006A6161" w:rsidR="00D5307C">
        <w:t xml:space="preserve"> </w:t>
      </w:r>
      <w:r w:rsidRPr="006A6161">
        <w:t xml:space="preserve">I think that </w:t>
      </w:r>
      <w:r w:rsidRPr="006A6161" w:rsidR="00E0456D">
        <w:t>DfID</w:t>
      </w:r>
      <w:r w:rsidRPr="006A6161">
        <w:t xml:space="preserve"> heads of country officers should have already an extremely close working relationship with the ambassador.</w:t>
      </w:r>
      <w:r w:rsidRPr="006A6161" w:rsidR="00D5307C">
        <w:t xml:space="preserve"> </w:t>
      </w:r>
      <w:r w:rsidRPr="006A6161">
        <w:t>I am very comfortable with the idea of a dotted-line reporting arrangement that means that they have a dual-line management.</w:t>
      </w:r>
      <w:r w:rsidRPr="006A6161" w:rsidR="00D5307C">
        <w:t xml:space="preserve"> </w:t>
      </w:r>
      <w:r w:rsidRPr="006A6161">
        <w:t>For the sa</w:t>
      </w:r>
      <w:r w:rsidRPr="006A6161">
        <w:t>k</w:t>
      </w:r>
      <w:r w:rsidRPr="006A6161">
        <w:t xml:space="preserve">e of </w:t>
      </w:r>
      <w:r w:rsidRPr="006A6161" w:rsidR="008914BF">
        <w:t xml:space="preserve">parliamentary </w:t>
      </w:r>
      <w:r w:rsidRPr="006A6161">
        <w:t>accountability and responsibility for ODA budgets in particular, their responsibilities need to be into their accounting officers who</w:t>
      </w:r>
      <w:r w:rsidRPr="006A6161" w:rsidR="003C238B">
        <w:t xml:space="preserve"> have </w:t>
      </w:r>
      <w:r w:rsidRPr="006A6161">
        <w:t>responsibility for the money.</w:t>
      </w:r>
      <w:r w:rsidRPr="006A6161" w:rsidR="00D5307C">
        <w:t xml:space="preserve"> </w:t>
      </w:r>
      <w:r w:rsidRPr="006A6161">
        <w:t xml:space="preserve">That responsibility, it seems to me, stays with </w:t>
      </w:r>
      <w:r w:rsidRPr="006A6161" w:rsidR="00E0456D">
        <w:t>DfID</w:t>
      </w:r>
      <w:r w:rsidRPr="006A6161">
        <w:t xml:space="preserve"> officials for the ODA budget and they should be supported and </w:t>
      </w:r>
      <w:r w:rsidRPr="006A6161" w:rsidR="008914BF">
        <w:t>empowered</w:t>
      </w:r>
      <w:r w:rsidRPr="006A6161">
        <w:t xml:space="preserve"> to challenge the </w:t>
      </w:r>
      <w:r w:rsidRPr="006A6161" w:rsidR="008914BF">
        <w:t>ambassador</w:t>
      </w:r>
      <w:r w:rsidRPr="006A6161">
        <w:t xml:space="preserve"> where that is not the</w:t>
      </w:r>
      <w:r w:rsidRPr="006A6161" w:rsidR="003C238B">
        <w:t xml:space="preserve"> case.</w:t>
      </w:r>
      <w:r w:rsidRPr="006A6161" w:rsidR="00D5307C">
        <w:t xml:space="preserve"> </w:t>
      </w:r>
      <w:r w:rsidRPr="006A6161">
        <w:t xml:space="preserve">I am </w:t>
      </w:r>
      <w:r w:rsidRPr="006A6161" w:rsidR="008914BF">
        <w:t>somewhat</w:t>
      </w:r>
      <w:r w:rsidRPr="006A6161">
        <w:t xml:space="preserve"> comfortable with </w:t>
      </w:r>
      <w:r w:rsidRPr="006A6161" w:rsidR="008914BF">
        <w:t>t</w:t>
      </w:r>
      <w:r w:rsidRPr="006A6161">
        <w:t>hat.</w:t>
      </w:r>
      <w:r w:rsidRPr="006A6161" w:rsidR="00D5307C">
        <w:t xml:space="preserve"> </w:t>
      </w:r>
      <w:r w:rsidRPr="006A6161">
        <w:t>I think time will tell whether there is unreasonable pressure being placed on officials and potential risk of wast</w:t>
      </w:r>
      <w:r w:rsidRPr="006A6161">
        <w:t>e</w:t>
      </w:r>
      <w:r w:rsidRPr="006A6161">
        <w:t>.</w:t>
      </w:r>
    </w:p>
    <w:p w:rsidR="001818C6" w:rsidRPr="006A6161" w:rsidP="001818C6">
      <w:pPr>
        <w:pStyle w:val="Answer"/>
      </w:pPr>
      <w:r w:rsidRPr="006A6161">
        <w:t>I think</w:t>
      </w:r>
      <w:r w:rsidRPr="006A6161" w:rsidR="00E71975">
        <w:t xml:space="preserve"> the joint </w:t>
      </w:r>
      <w:r w:rsidRPr="006A6161" w:rsidR="008914BF">
        <w:t>ministerial</w:t>
      </w:r>
      <w:r w:rsidRPr="006A6161" w:rsidR="00E71975">
        <w:t xml:space="preserve"> portfolios seems a sensible move </w:t>
      </w:r>
      <w:r w:rsidRPr="006A6161" w:rsidR="008914BF">
        <w:t>to</w:t>
      </w:r>
      <w:r w:rsidRPr="006A6161" w:rsidR="00E71975">
        <w:t xml:space="preserve"> joint working.</w:t>
      </w:r>
      <w:r w:rsidRPr="006A6161" w:rsidR="00D5307C">
        <w:t xml:space="preserve"> </w:t>
      </w:r>
      <w:r w:rsidRPr="006A6161" w:rsidR="00E71975">
        <w:t>That is a muc</w:t>
      </w:r>
      <w:r w:rsidRPr="006A6161" w:rsidR="008914BF">
        <w:t>h</w:t>
      </w:r>
      <w:r w:rsidRPr="006A6161" w:rsidR="00E71975">
        <w:t xml:space="preserve"> better solution to how do you get a joined-up approach for the UK in</w:t>
      </w:r>
      <w:r w:rsidRPr="006A6161">
        <w:t>-</w:t>
      </w:r>
      <w:r w:rsidRPr="006A6161" w:rsidR="00E71975">
        <w:t>country than, for example, merging the two Departments.</w:t>
      </w:r>
      <w:r w:rsidRPr="006A6161" w:rsidR="00D5307C">
        <w:t xml:space="preserve"> </w:t>
      </w:r>
      <w:r w:rsidRPr="006A6161" w:rsidR="00E71975">
        <w:t>Time will tell how well that works.</w:t>
      </w:r>
      <w:r w:rsidRPr="006A6161" w:rsidR="00D5307C">
        <w:t xml:space="preserve"> </w:t>
      </w:r>
      <w:r w:rsidRPr="006A6161" w:rsidR="008914BF">
        <w:t>Both</w:t>
      </w:r>
      <w:r w:rsidRPr="006A6161" w:rsidR="00E71975">
        <w:t xml:space="preserve"> sets of officials will see each other</w:t>
      </w:r>
      <w:r w:rsidR="006A6161">
        <w:t>’</w:t>
      </w:r>
      <w:r w:rsidRPr="006A6161" w:rsidR="00E71975">
        <w:t xml:space="preserve">s </w:t>
      </w:r>
      <w:r w:rsidRPr="006A6161" w:rsidR="008914BF">
        <w:t>briefings</w:t>
      </w:r>
      <w:r w:rsidRPr="006A6161" w:rsidR="00E71975">
        <w:t>.</w:t>
      </w:r>
      <w:r w:rsidRPr="006A6161" w:rsidR="00D5307C">
        <w:t xml:space="preserve"> </w:t>
      </w:r>
      <w:r w:rsidRPr="006A6161" w:rsidR="00E71975">
        <w:t xml:space="preserve">The Foreign Office will see </w:t>
      </w:r>
      <w:r w:rsidRPr="006A6161" w:rsidR="00E0456D">
        <w:t>DfID</w:t>
      </w:r>
      <w:r w:rsidRPr="006A6161" w:rsidR="00E71975">
        <w:t xml:space="preserve"> briefings and vice versa.</w:t>
      </w:r>
      <w:r w:rsidRPr="006A6161" w:rsidR="00D5307C">
        <w:t xml:space="preserve"> </w:t>
      </w:r>
      <w:r w:rsidRPr="006A6161" w:rsidR="00E71975">
        <w:t>That does not always automatically happen and that is useful to see.</w:t>
      </w:r>
      <w:r w:rsidRPr="006A6161" w:rsidR="00D5307C">
        <w:t xml:space="preserve"> </w:t>
      </w:r>
      <w:r w:rsidRPr="006A6161" w:rsidR="00E71975">
        <w:t xml:space="preserve">A Minister who has responsibility for a region will have absolute clarity about both sides of the house, so there are </w:t>
      </w:r>
      <w:r w:rsidRPr="006A6161" w:rsidR="008914BF">
        <w:t>some</w:t>
      </w:r>
      <w:r w:rsidRPr="006A6161" w:rsidR="00E71975">
        <w:t xml:space="preserve"> promising things.</w:t>
      </w:r>
    </w:p>
    <w:p w:rsidR="00E71975" w:rsidRPr="006A6161" w:rsidP="001818C6">
      <w:pPr>
        <w:pStyle w:val="Answer"/>
      </w:pPr>
      <w:r w:rsidRPr="006A6161">
        <w:t xml:space="preserve">The problem is it is all under a </w:t>
      </w:r>
      <w:r w:rsidRPr="006A6161" w:rsidR="008914BF">
        <w:t>cloud</w:t>
      </w:r>
      <w:r w:rsidRPr="006A6161">
        <w:t xml:space="preserve"> of what is the </w:t>
      </w:r>
      <w:r w:rsidRPr="006A6161" w:rsidR="008914BF">
        <w:t>motivation</w:t>
      </w:r>
      <w:r w:rsidRPr="006A6161">
        <w:t xml:space="preserve"> for this.</w:t>
      </w:r>
      <w:r w:rsidRPr="006A6161" w:rsidR="00D5307C">
        <w:t xml:space="preserve"> </w:t>
      </w:r>
      <w:r w:rsidRPr="006A6161">
        <w:t xml:space="preserve">If the </w:t>
      </w:r>
      <w:r w:rsidRPr="006A6161" w:rsidR="008914BF">
        <w:t>motivation</w:t>
      </w:r>
      <w:r w:rsidRPr="006A6161">
        <w:t xml:space="preserve"> was to increase the UK</w:t>
      </w:r>
      <w:r w:rsidR="006A6161">
        <w:t>’</w:t>
      </w:r>
      <w:r w:rsidRPr="006A6161">
        <w:t>s development impact, it could be very positive.</w:t>
      </w:r>
      <w:r w:rsidRPr="006A6161" w:rsidR="00D5307C">
        <w:t xml:space="preserve"> </w:t>
      </w:r>
      <w:r w:rsidRPr="006A6161">
        <w:t>Whether that is the case or whether it—</w:t>
      </w:r>
    </w:p>
    <w:p w:rsidR="00C96F03" w:rsidRPr="006A6161" w:rsidP="001818C6">
      <w:pPr>
        <w:pStyle w:val="Question"/>
        <w:numPr>
          <w:ilvl w:val="0"/>
          <w:numId w:val="0"/>
        </w:numPr>
        <w:ind w:left="794"/>
      </w:pPr>
      <w:sdt>
        <w:sdtPr>
          <w:alias w:val="Member"/>
          <w:tag w:val="&lt;Member mnisId='4267' dodsId='101347'&gt;"/>
          <w:id w:val="-1552764820"/>
          <w:placeholder>
            <w:docPart w:val="DefaultPlaceholder_1081868574"/>
          </w:placeholder>
          <w:richText/>
        </w:sdtPr>
        <w:sdtContent>
          <w:r w:rsidRPr="006A6161" w:rsidR="00E71975">
            <w:rPr>
              <w:b/>
            </w:rPr>
            <w:t>Chair:</w:t>
          </w:r>
        </w:sdtContent>
      </w:sdt>
      <w:r w:rsidRPr="006A6161" w:rsidR="00E71975">
        <w:t xml:space="preserve"> </w:t>
      </w:r>
      <w:r w:rsidRPr="006A6161" w:rsidR="008914BF">
        <w:t>Ian</w:t>
      </w:r>
      <w:r w:rsidRPr="006A6161" w:rsidR="00E71975">
        <w:t xml:space="preserve">, we are straying into </w:t>
      </w:r>
      <w:r w:rsidRPr="006A6161" w:rsidR="008914BF">
        <w:t>speculation</w:t>
      </w:r>
      <w:r w:rsidRPr="006A6161" w:rsidR="00E71975">
        <w:t>.</w:t>
      </w:r>
      <w:r w:rsidRPr="006A6161" w:rsidR="00D5307C">
        <w:t xml:space="preserve"> </w:t>
      </w:r>
      <w:r w:rsidRPr="006A6161" w:rsidR="00E71975">
        <w:t>While it is very interest</w:t>
      </w:r>
      <w:r w:rsidRPr="006A6161" w:rsidR="008914BF">
        <w:t>ing</w:t>
      </w:r>
      <w:r w:rsidRPr="006A6161" w:rsidR="00E71975">
        <w:t xml:space="preserve">, in the interests of time, </w:t>
      </w:r>
      <w:r w:rsidR="00F87D0F">
        <w:t xml:space="preserve">we need to move on. </w:t>
      </w:r>
    </w:p>
    <w:p w:rsidR="00C96F03" w:rsidRPr="006A6161" w:rsidP="001818C6">
      <w:pPr>
        <w:pStyle w:val="Question"/>
      </w:pPr>
      <w:sdt>
        <w:sdtPr>
          <w:alias w:val="Member"/>
          <w:tag w:val="&lt;Member mnisId='4756' dodsId=''&gt;"/>
          <w:id w:val="1178845964"/>
          <w:placeholder>
            <w:docPart w:val="DefaultPlaceholder_1081868574"/>
          </w:placeholder>
          <w:richText/>
        </w:sdtPr>
        <w:sdtContent>
          <w:r w:rsidRPr="006A6161">
            <w:rPr>
              <w:b/>
            </w:rPr>
            <w:t>Brendan Clarke-Smith:</w:t>
          </w:r>
        </w:sdtContent>
      </w:sdt>
      <w:r w:rsidRPr="006A6161">
        <w:t xml:space="preserve"> Good afternoon.</w:t>
      </w:r>
      <w:r w:rsidRPr="006A6161" w:rsidR="00D5307C">
        <w:t xml:space="preserve"> </w:t>
      </w:r>
      <w:r w:rsidRPr="006A6161">
        <w:t xml:space="preserve">What do you </w:t>
      </w:r>
      <w:r w:rsidRPr="006A6161" w:rsidR="008914BF">
        <w:t>think</w:t>
      </w:r>
      <w:r w:rsidRPr="006A6161">
        <w:t xml:space="preserve"> are the opportunities and risks of merging development with foreign affairs?</w:t>
      </w:r>
    </w:p>
    <w:p w:rsidR="001818C6" w:rsidRPr="006A6161" w:rsidP="001818C6">
      <w:pPr>
        <w:pStyle w:val="Answer"/>
      </w:pPr>
      <w:sdt>
        <w:sdtPr>
          <w:alias w:val="Witness"/>
          <w:id w:val="-102884462"/>
          <w:placeholder>
            <w:docPart w:val="DefaultPlaceholder_1081868574"/>
          </w:placeholder>
          <w:richText/>
        </w:sdtPr>
        <w:sdtContent>
          <w:r w:rsidRPr="006A6161" w:rsidR="00C96F03">
            <w:rPr>
              <w:b/>
              <w:i/>
            </w:rPr>
            <w:t>James Rogers:</w:t>
          </w:r>
        </w:sdtContent>
      </w:sdt>
      <w:r w:rsidRPr="006A6161" w:rsidR="00C96F03">
        <w:t xml:space="preserve"> I have written a little bit about that, </w:t>
      </w:r>
      <w:r w:rsidRPr="006A6161" w:rsidR="008914BF">
        <w:t>saying</w:t>
      </w:r>
      <w:r w:rsidRPr="006A6161" w:rsidR="00C96F03">
        <w:t xml:space="preserve"> that I support it.</w:t>
      </w:r>
      <w:r w:rsidRPr="006A6161" w:rsidR="00D5307C">
        <w:t xml:space="preserve"> </w:t>
      </w:r>
      <w:r w:rsidRPr="006A6161" w:rsidR="00C96F03">
        <w:t>I a</w:t>
      </w:r>
      <w:r w:rsidRPr="006A6161" w:rsidR="008914BF">
        <w:t>m</w:t>
      </w:r>
      <w:r w:rsidRPr="006A6161" w:rsidR="00C96F03">
        <w:t xml:space="preserve"> assuming you mean </w:t>
      </w:r>
      <w:r w:rsidRPr="006A6161" w:rsidR="008914BF">
        <w:t>here</w:t>
      </w:r>
      <w:r w:rsidRPr="006A6161" w:rsidR="00C96F03">
        <w:t xml:space="preserve"> the idea of merging the Department of International Development with the Foreign and Commonwealth Office.</w:t>
      </w:r>
      <w:r w:rsidRPr="006A6161" w:rsidR="00D5307C">
        <w:t xml:space="preserve"> </w:t>
      </w:r>
      <w:r w:rsidRPr="006A6161" w:rsidR="00C96F03">
        <w:t xml:space="preserve">My understanding is that if this were to occur in the future it would be </w:t>
      </w:r>
      <w:r w:rsidRPr="006A6161" w:rsidR="008914BF">
        <w:t>advantageous</w:t>
      </w:r>
      <w:r w:rsidRPr="006A6161" w:rsidR="00C96F03">
        <w:t xml:space="preserve"> for the Department for International Development to </w:t>
      </w:r>
      <w:r w:rsidR="004B62D3">
        <w:t xml:space="preserve">be </w:t>
      </w:r>
      <w:r w:rsidRPr="006A6161" w:rsidR="00C96F03">
        <w:t>rendered an agency with some degree of autonomy within the context of the Foreign and Commonwealth Office.</w:t>
      </w:r>
    </w:p>
    <w:p w:rsidR="00C96F03" w:rsidRPr="006A6161" w:rsidP="001818C6">
      <w:pPr>
        <w:pStyle w:val="Answer"/>
      </w:pPr>
      <w:r w:rsidRPr="006A6161">
        <w:t xml:space="preserve">The countries that have done this recently, being Australia and Canada, which merged their respective independent </w:t>
      </w:r>
      <w:r w:rsidRPr="006A6161" w:rsidR="008A5EA5">
        <w:t>d</w:t>
      </w:r>
      <w:r w:rsidRPr="006A6161">
        <w:t xml:space="preserve">epartments for </w:t>
      </w:r>
      <w:r w:rsidRPr="006A6161" w:rsidR="008A5EA5">
        <w:t>i</w:t>
      </w:r>
      <w:r w:rsidRPr="006A6161">
        <w:t xml:space="preserve">nternational </w:t>
      </w:r>
      <w:r w:rsidRPr="006A6161" w:rsidR="008A5EA5">
        <w:t>d</w:t>
      </w:r>
      <w:r w:rsidRPr="006A6161">
        <w:t xml:space="preserve">evelopment into their foreign offices or foreign </w:t>
      </w:r>
      <w:r w:rsidRPr="006A6161" w:rsidR="008914BF">
        <w:t>ministries</w:t>
      </w:r>
      <w:r w:rsidRPr="006A6161">
        <w:t xml:space="preserve"> from 2013</w:t>
      </w:r>
      <w:r w:rsidRPr="006A6161" w:rsidR="001818C6">
        <w:t xml:space="preserve">, </w:t>
      </w:r>
      <w:r w:rsidRPr="006A6161">
        <w:t>led to an increase in inefficiency in the context of the delivery of aid.</w:t>
      </w:r>
      <w:r w:rsidRPr="006A6161" w:rsidR="00D5307C">
        <w:t xml:space="preserve"> </w:t>
      </w:r>
      <w:r w:rsidRPr="006A6161">
        <w:t xml:space="preserve">The Aid Transparency Index has already been mentioned in </w:t>
      </w:r>
      <w:r w:rsidRPr="006A6161" w:rsidR="008914BF">
        <w:t>that</w:t>
      </w:r>
      <w:r w:rsidRPr="006A6161" w:rsidR="001818C6">
        <w:t xml:space="preserve"> context.</w:t>
      </w:r>
    </w:p>
    <w:p w:rsidR="001818C6" w:rsidRPr="006A6161" w:rsidP="001818C6">
      <w:pPr>
        <w:pStyle w:val="Answer"/>
      </w:pPr>
      <w:r w:rsidRPr="006A6161">
        <w:t>This</w:t>
      </w:r>
      <w:r w:rsidRPr="006A6161" w:rsidR="008A5EA5">
        <w:t xml:space="preserve"> is,</w:t>
      </w:r>
      <w:r w:rsidRPr="006A6161">
        <w:t xml:space="preserve"> of course</w:t>
      </w:r>
      <w:r w:rsidRPr="006A6161" w:rsidR="008A5EA5">
        <w:t xml:space="preserve">, </w:t>
      </w:r>
      <w:r w:rsidRPr="006A6161">
        <w:t xml:space="preserve">a possibility but again the issue is about how </w:t>
      </w:r>
      <w:r w:rsidR="004B62D3">
        <w:t>it</w:t>
      </w:r>
      <w:r w:rsidRPr="006A6161">
        <w:t xml:space="preserve"> is undertaken and for what purpose.</w:t>
      </w:r>
      <w:r w:rsidRPr="006A6161" w:rsidR="00D5307C">
        <w:t xml:space="preserve"> </w:t>
      </w:r>
      <w:r w:rsidRPr="006A6161">
        <w:t>You can see</w:t>
      </w:r>
      <w:r w:rsidRPr="006A6161" w:rsidR="008A5EA5">
        <w:t xml:space="preserve"> it</w:t>
      </w:r>
      <w:r w:rsidRPr="006A6161">
        <w:t xml:space="preserve"> in other contexts, such as in Norway or Denmark</w:t>
      </w:r>
      <w:r w:rsidRPr="006A6161" w:rsidR="008A5EA5">
        <w:t>—</w:t>
      </w:r>
      <w:r w:rsidRPr="006A6161">
        <w:t xml:space="preserve">where those respective countries have both held their </w:t>
      </w:r>
      <w:r w:rsidRPr="006A6161" w:rsidR="008A5EA5">
        <w:t>d</w:t>
      </w:r>
      <w:r w:rsidRPr="006A6161" w:rsidR="008914BF">
        <w:t xml:space="preserve">epartments </w:t>
      </w:r>
      <w:r w:rsidRPr="006A6161">
        <w:t xml:space="preserve">for </w:t>
      </w:r>
      <w:r w:rsidRPr="006A6161" w:rsidR="008A5EA5">
        <w:t>i</w:t>
      </w:r>
      <w:r w:rsidRPr="006A6161">
        <w:t xml:space="preserve">nternational </w:t>
      </w:r>
      <w:r w:rsidRPr="006A6161" w:rsidR="008A5EA5">
        <w:t>d</w:t>
      </w:r>
      <w:r w:rsidRPr="006A6161">
        <w:t xml:space="preserve">evelopment as agencies </w:t>
      </w:r>
      <w:r w:rsidRPr="006A6161" w:rsidR="008914BF">
        <w:t>within</w:t>
      </w:r>
      <w:r w:rsidRPr="006A6161">
        <w:t xml:space="preserve"> their foreign ministries since the 1960s when they were formed</w:t>
      </w:r>
      <w:r w:rsidRPr="006A6161" w:rsidR="008A5EA5">
        <w:t xml:space="preserve">—that </w:t>
      </w:r>
      <w:r w:rsidRPr="006A6161">
        <w:t xml:space="preserve">have among the </w:t>
      </w:r>
      <w:r w:rsidRPr="006A6161" w:rsidR="00021174">
        <w:t>highest degree of international development assistance pro</w:t>
      </w:r>
      <w:r w:rsidRPr="006A6161">
        <w:t>vision in the world.</w:t>
      </w:r>
    </w:p>
    <w:p w:rsidR="00021174" w:rsidRPr="006A6161" w:rsidP="001818C6">
      <w:pPr>
        <w:pStyle w:val="Answer"/>
      </w:pPr>
      <w:r>
        <w:t>The</w:t>
      </w:r>
      <w:r w:rsidRPr="006A6161">
        <w:t xml:space="preserve"> Australian and the </w:t>
      </w:r>
      <w:r w:rsidRPr="006A6161" w:rsidR="008914BF">
        <w:t>Canadian</w:t>
      </w:r>
      <w:r w:rsidRPr="006A6161">
        <w:t xml:space="preserve"> </w:t>
      </w:r>
      <w:r>
        <w:t>examples</w:t>
      </w:r>
      <w:r w:rsidRPr="006A6161">
        <w:t xml:space="preserve"> should not be held up as reasons why this should not be undertaken.</w:t>
      </w:r>
      <w:r w:rsidRPr="006A6161" w:rsidR="00D5307C">
        <w:t xml:space="preserve"> </w:t>
      </w:r>
      <w:r w:rsidRPr="006A6161">
        <w:t xml:space="preserve">The issue goes back to where we started, which is what are we </w:t>
      </w:r>
      <w:r w:rsidRPr="006A6161" w:rsidR="008914BF">
        <w:t>trying</w:t>
      </w:r>
      <w:r w:rsidRPr="006A6161">
        <w:t xml:space="preserve"> to achieve and how are we trying to achieve it in relation to our other objectives.</w:t>
      </w:r>
      <w:r w:rsidRPr="006A6161" w:rsidR="00D5307C">
        <w:t xml:space="preserve"> </w:t>
      </w:r>
      <w:r w:rsidRPr="006A6161">
        <w:t>As I said, I think it is increasing</w:t>
      </w:r>
      <w:r w:rsidRPr="006A6161" w:rsidR="008A5EA5">
        <w:t>ly</w:t>
      </w:r>
      <w:r w:rsidRPr="006A6161">
        <w:t xml:space="preserve"> important, as we face major power competitors that mean us harm and potentially developing countries harm as well, that we think about we can create great</w:t>
      </w:r>
      <w:r w:rsidRPr="006A6161" w:rsidR="008A5EA5">
        <w:t>er</w:t>
      </w:r>
      <w:r w:rsidRPr="006A6161">
        <w:t xml:space="preserve"> alignment between our foreign and development policy to achieve common objectives with those countries and our likeminded allies and partners around the </w:t>
      </w:r>
      <w:r w:rsidRPr="006A6161" w:rsidR="00724EA9">
        <w:t>world</w:t>
      </w:r>
      <w:r w:rsidRPr="006A6161">
        <w:t>.</w:t>
      </w:r>
    </w:p>
    <w:p w:rsidR="00021174" w:rsidRPr="006A6161" w:rsidP="008A5EA5">
      <w:pPr>
        <w:pStyle w:val="Question"/>
      </w:pPr>
      <w:sdt>
        <w:sdtPr>
          <w:alias w:val="Member"/>
          <w:tag w:val="&lt;Member mnisId='4756' dodsId=''&gt;"/>
          <w:id w:val="-1442902803"/>
          <w:placeholder>
            <w:docPart w:val="DefaultPlaceholder_1081868574"/>
          </w:placeholder>
          <w:richText/>
        </w:sdtPr>
        <w:sdtContent>
          <w:r w:rsidRPr="006A6161">
            <w:rPr>
              <w:b/>
            </w:rPr>
            <w:t>Brendan Clarke-Smith:</w:t>
          </w:r>
        </w:sdtContent>
      </w:sdt>
      <w:r w:rsidRPr="006A6161">
        <w:t xml:space="preserve"> Thank you</w:t>
      </w:r>
      <w:r w:rsidRPr="006A6161" w:rsidR="001818C6">
        <w:t>.</w:t>
      </w:r>
      <w:r w:rsidRPr="006A6161" w:rsidR="00D5307C">
        <w:t xml:space="preserve"> </w:t>
      </w:r>
      <w:r w:rsidRPr="006A6161">
        <w:t xml:space="preserve">Dr </w:t>
      </w:r>
      <w:r w:rsidRPr="006A6161" w:rsidR="001818C6">
        <w:t>Mawdsley</w:t>
      </w:r>
      <w:r w:rsidRPr="006A6161">
        <w:t>, what do you think?</w:t>
      </w:r>
    </w:p>
    <w:p w:rsidR="001818C6" w:rsidRPr="006A6161" w:rsidP="001818C6">
      <w:pPr>
        <w:pStyle w:val="Answer"/>
      </w:pPr>
      <w:sdt>
        <w:sdtPr>
          <w:alias w:val="Witness"/>
          <w:id w:val="966776298"/>
          <w:placeholder>
            <w:docPart w:val="DefaultPlaceholder_1081868574"/>
          </w:placeholder>
          <w:richText/>
        </w:sdtPr>
        <w:sdtContent>
          <w:r w:rsidRPr="006A6161" w:rsidR="00021174">
            <w:rPr>
              <w:b/>
              <w:i/>
            </w:rPr>
            <w:t>Dr Mawdsley:</w:t>
          </w:r>
        </w:sdtContent>
      </w:sdt>
      <w:r w:rsidRPr="006A6161" w:rsidR="00021174">
        <w:t xml:space="preserve"> With a broader view of what our foreign policy goals are, we can say it is entirely achievable</w:t>
      </w:r>
      <w:r w:rsidRPr="006A6161" w:rsidR="008A5EA5">
        <w:t xml:space="preserve"> and</w:t>
      </w:r>
      <w:r w:rsidRPr="006A6161" w:rsidR="00021174">
        <w:t xml:space="preserve"> </w:t>
      </w:r>
      <w:r w:rsidRPr="006A6161" w:rsidR="008A5EA5">
        <w:t>t</w:t>
      </w:r>
      <w:r w:rsidRPr="006A6161" w:rsidR="00021174">
        <w:t xml:space="preserve">o recognise that international development is an enormous foreign policy agenda that we should have, very much in our own </w:t>
      </w:r>
      <w:r w:rsidRPr="006A6161">
        <w:t xml:space="preserve">interests </w:t>
      </w:r>
      <w:r w:rsidRPr="006A6161" w:rsidR="00021174">
        <w:t>as well as those of others.</w:t>
      </w:r>
    </w:p>
    <w:p w:rsidR="00021174" w:rsidRPr="006A6161" w:rsidP="001818C6">
      <w:pPr>
        <w:pStyle w:val="Answer"/>
      </w:pPr>
      <w:r w:rsidRPr="006A6161">
        <w:t>James is right</w:t>
      </w:r>
      <w:r w:rsidRPr="006A6161" w:rsidR="008A5EA5">
        <w:t xml:space="preserve"> on merging</w:t>
      </w:r>
      <w:r w:rsidRPr="006A6161">
        <w:t>.</w:t>
      </w:r>
      <w:r w:rsidRPr="006A6161" w:rsidR="00D5307C">
        <w:t xml:space="preserve"> </w:t>
      </w:r>
      <w:r w:rsidRPr="006A6161">
        <w:t xml:space="preserve">You can get </w:t>
      </w:r>
      <w:r w:rsidRPr="006A6161" w:rsidR="001818C6">
        <w:t>greater</w:t>
      </w:r>
      <w:r w:rsidRPr="006A6161">
        <w:t xml:space="preserve"> administrative efficiency but at tremendous losses.</w:t>
      </w:r>
      <w:r w:rsidRPr="006A6161" w:rsidR="00D5307C">
        <w:t xml:space="preserve"> </w:t>
      </w:r>
      <w:r w:rsidRPr="006A6161">
        <w:t>Canada is described as having sabotaged its soft</w:t>
      </w:r>
      <w:r w:rsidRPr="006A6161" w:rsidR="008A5EA5">
        <w:t xml:space="preserve"> </w:t>
      </w:r>
      <w:r w:rsidRPr="006A6161">
        <w:t xml:space="preserve">power achievements, and Canada did have an incredible soft power through </w:t>
      </w:r>
      <w:r w:rsidRPr="006A6161" w:rsidR="0051227E">
        <w:t>CIDA,</w:t>
      </w:r>
      <w:r w:rsidRPr="006A6161">
        <w:t xml:space="preserve"> and it sabotaged those with the merger.</w:t>
      </w:r>
      <w:r w:rsidRPr="006A6161" w:rsidR="00D5307C">
        <w:t xml:space="preserve"> </w:t>
      </w:r>
      <w:r w:rsidRPr="006A6161">
        <w:t>There have been tremendous frictions.</w:t>
      </w:r>
      <w:r w:rsidRPr="006A6161" w:rsidR="00D5307C">
        <w:t xml:space="preserve"> </w:t>
      </w:r>
      <w:r w:rsidRPr="006A6161" w:rsidR="001818C6">
        <w:t>Canada</w:t>
      </w:r>
      <w:r w:rsidRPr="006A6161">
        <w:t xml:space="preserve"> has kept up its budget, so too did Norway, which at least was </w:t>
      </w:r>
      <w:r w:rsidRPr="006A6161" w:rsidR="001818C6">
        <w:t>better</w:t>
      </w:r>
      <w:r w:rsidRPr="006A6161">
        <w:t xml:space="preserve"> than Australia, which squandered a huge amount in its </w:t>
      </w:r>
      <w:r w:rsidRPr="006A6161" w:rsidR="001818C6">
        <w:t>move</w:t>
      </w:r>
      <w:r w:rsidRPr="006A6161">
        <w:t xml:space="preserve"> from</w:t>
      </w:r>
      <w:r w:rsidRPr="006A6161" w:rsidR="008A5EA5">
        <w:t>—you have probably heard this</w:t>
      </w:r>
      <w:r w:rsidRPr="006A6161" w:rsidR="00D5307C">
        <w:t>—</w:t>
      </w:r>
      <w:r w:rsidRPr="006A6161">
        <w:t>Aus</w:t>
      </w:r>
      <w:r w:rsidRPr="006A6161" w:rsidR="008A5EA5">
        <w:t>Aid</w:t>
      </w:r>
      <w:r w:rsidRPr="006A6161">
        <w:t xml:space="preserve"> to </w:t>
      </w:r>
      <w:r w:rsidRPr="006A6161" w:rsidR="001818C6">
        <w:t>Was</w:t>
      </w:r>
      <w:r w:rsidRPr="006A6161" w:rsidR="008A5EA5">
        <w:t>A</w:t>
      </w:r>
      <w:r w:rsidRPr="006A6161">
        <w:t>id.</w:t>
      </w:r>
    </w:p>
    <w:p w:rsidR="001818C6" w:rsidRPr="006A6161" w:rsidP="001818C6">
      <w:pPr>
        <w:pStyle w:val="Answer"/>
      </w:pPr>
      <w:r w:rsidRPr="006A6161">
        <w:t xml:space="preserve">It is different </w:t>
      </w:r>
      <w:r w:rsidRPr="006A6161">
        <w:t>from</w:t>
      </w:r>
      <w:r w:rsidRPr="006A6161">
        <w:t xml:space="preserve"> </w:t>
      </w:r>
      <w:r w:rsidRPr="006A6161">
        <w:t>Denmark</w:t>
      </w:r>
      <w:r w:rsidRPr="006A6161">
        <w:t xml:space="preserve"> and countries where they</w:t>
      </w:r>
      <w:r w:rsidRPr="006A6161">
        <w:t xml:space="preserve"> have </w:t>
      </w:r>
      <w:r w:rsidRPr="006A6161">
        <w:t>long been merged in a rather different consensual political system and so forth and with a particular form of political leadership.</w:t>
      </w:r>
      <w:r w:rsidRPr="006A6161" w:rsidR="00D5307C">
        <w:t xml:space="preserve"> </w:t>
      </w:r>
      <w:r w:rsidRPr="006A6161">
        <w:t>From</w:t>
      </w:r>
      <w:r w:rsidRPr="006A6161">
        <w:t xml:space="preserve"> what</w:t>
      </w:r>
      <w:r w:rsidRPr="006A6161">
        <w:t xml:space="preserve"> I have read—I did a </w:t>
      </w:r>
      <w:r w:rsidRPr="006A6161">
        <w:t>bit</w:t>
      </w:r>
      <w:r w:rsidRPr="006A6161">
        <w:t xml:space="preserve"> of extra reading this </w:t>
      </w:r>
      <w:r w:rsidRPr="006A6161">
        <w:t>morning</w:t>
      </w:r>
      <w:r w:rsidRPr="006A6161">
        <w:t>—it matters more having political leadership, having</w:t>
      </w:r>
      <w:r w:rsidRPr="006A6161">
        <w:t xml:space="preserve"> a clear sense of</w:t>
      </w:r>
      <w:r w:rsidRPr="006A6161">
        <w:t xml:space="preserve"> what it should achieve.</w:t>
      </w:r>
      <w:r w:rsidRPr="006A6161" w:rsidR="00D5307C">
        <w:t xml:space="preserve"> </w:t>
      </w:r>
      <w:r w:rsidRPr="006A6161">
        <w:t>It would be possible to bring in an effective</w:t>
      </w:r>
      <w:r w:rsidRPr="006A6161" w:rsidR="00D5307C">
        <w:t xml:space="preserve"> </w:t>
      </w:r>
      <w:r w:rsidRPr="006A6161" w:rsidR="00E0456D">
        <w:t>DfID</w:t>
      </w:r>
      <w:r w:rsidRPr="006A6161">
        <w:t xml:space="preserve"> if it retained independent agency status, perhaps under the umbrella of the FCO.</w:t>
      </w:r>
      <w:r w:rsidRPr="006A6161" w:rsidR="00D5307C">
        <w:t xml:space="preserve"> </w:t>
      </w:r>
      <w:r w:rsidRPr="006A6161">
        <w:t xml:space="preserve">I personally do </w:t>
      </w:r>
      <w:r w:rsidRPr="006A6161">
        <w:t>not</w:t>
      </w:r>
      <w:r w:rsidRPr="006A6161">
        <w:t xml:space="preserve"> think that is particularly </w:t>
      </w:r>
      <w:r w:rsidRPr="006A6161">
        <w:t>desirable</w:t>
      </w:r>
      <w:r w:rsidRPr="006A6161">
        <w:t xml:space="preserve"> for the FCO or for </w:t>
      </w:r>
      <w:r w:rsidRPr="006A6161" w:rsidR="00E0456D">
        <w:t>DfID</w:t>
      </w:r>
      <w:r w:rsidRPr="006A6161">
        <w:t>.</w:t>
      </w:r>
      <w:r w:rsidRPr="006A6161" w:rsidR="00D5307C">
        <w:t xml:space="preserve"> </w:t>
      </w:r>
      <w:r w:rsidRPr="006A6161">
        <w:t xml:space="preserve">The FCO is </w:t>
      </w:r>
      <w:r w:rsidRPr="006A6161">
        <w:t>traditionally</w:t>
      </w:r>
      <w:r w:rsidRPr="006A6161">
        <w:t xml:space="preserve"> not an implementing Department and it would potentially, </w:t>
      </w:r>
      <w:r w:rsidR="00F87D0F">
        <w:t xml:space="preserve">in </w:t>
      </w:r>
      <w:r w:rsidRPr="006A6161">
        <w:t xml:space="preserve">the </w:t>
      </w:r>
      <w:r w:rsidRPr="006A6161">
        <w:t>worst</w:t>
      </w:r>
      <w:r w:rsidRPr="006A6161">
        <w:t xml:space="preserve"> outcome, reduce some of the soft power, the effectiveness, the achievements of </w:t>
      </w:r>
      <w:r w:rsidRPr="006A6161" w:rsidR="00E0456D">
        <w:t>DfID</w:t>
      </w:r>
      <w:r w:rsidRPr="006A6161">
        <w:t xml:space="preserve"> and it would distract the FCO from its diplomatic goals.</w:t>
      </w:r>
    </w:p>
    <w:p w:rsidR="00021174" w:rsidRPr="006A6161" w:rsidP="001818C6">
      <w:pPr>
        <w:pStyle w:val="Answer"/>
      </w:pPr>
      <w:r w:rsidRPr="006A6161">
        <w:t xml:space="preserve">We are right </w:t>
      </w:r>
      <w:r w:rsidRPr="006A6161" w:rsidR="00D5307C">
        <w:t>to</w:t>
      </w:r>
      <w:r w:rsidRPr="006A6161" w:rsidR="00724EA9">
        <w:t xml:space="preserve"> </w:t>
      </w:r>
      <w:r w:rsidRPr="006A6161">
        <w:t xml:space="preserve">think about alignment, about talking to </w:t>
      </w:r>
      <w:r w:rsidR="00F87D0F">
        <w:t xml:space="preserve">each </w:t>
      </w:r>
      <w:r w:rsidRPr="006A6161">
        <w:t xml:space="preserve">other, and there are possibilities about how ambassadors and </w:t>
      </w:r>
      <w:r w:rsidRPr="006A6161" w:rsidR="001818C6">
        <w:t>heads</w:t>
      </w:r>
      <w:r w:rsidRPr="006A6161">
        <w:t xml:space="preserve"> of </w:t>
      </w:r>
      <w:r w:rsidRPr="006A6161" w:rsidR="00E0456D">
        <w:t>DfID</w:t>
      </w:r>
      <w:r w:rsidRPr="006A6161">
        <w:t xml:space="preserve"> in</w:t>
      </w:r>
      <w:r w:rsidRPr="006A6161" w:rsidR="00D5307C">
        <w:t>-</w:t>
      </w:r>
      <w:r w:rsidRPr="006A6161">
        <w:t>country talk to each other, but there are tremendous risks.</w:t>
      </w:r>
      <w:r w:rsidRPr="006A6161" w:rsidR="00D5307C">
        <w:t xml:space="preserve"> </w:t>
      </w:r>
      <w:r w:rsidRPr="006A6161">
        <w:t>I think an absolute merger would be a disaster.</w:t>
      </w:r>
      <w:r w:rsidRPr="006A6161" w:rsidR="00D5307C">
        <w:t xml:space="preserve"> </w:t>
      </w:r>
      <w:r w:rsidRPr="006A6161">
        <w:t>Brin</w:t>
      </w:r>
      <w:r w:rsidRPr="006A6161" w:rsidR="00724EA9">
        <w:t>g</w:t>
      </w:r>
      <w:r w:rsidRPr="006A6161">
        <w:t xml:space="preserve">ing </w:t>
      </w:r>
      <w:r w:rsidRPr="006A6161" w:rsidR="00E0456D">
        <w:t>DfID</w:t>
      </w:r>
      <w:r w:rsidRPr="006A6161" w:rsidR="00D5307C">
        <w:t xml:space="preserve"> in</w:t>
      </w:r>
      <w:r w:rsidRPr="006A6161">
        <w:t xml:space="preserve"> as an agency under the FCO would have a lot of risk for both.</w:t>
      </w:r>
    </w:p>
    <w:p w:rsidR="006A6161" w:rsidRPr="006A6161" w:rsidP="006A6161">
      <w:pPr>
        <w:pStyle w:val="Answer"/>
      </w:pPr>
      <w:sdt>
        <w:sdtPr>
          <w:alias w:val="Witness"/>
          <w:id w:val="1438873767"/>
          <w:placeholder>
            <w:docPart w:val="DefaultPlaceholder_1081868574"/>
          </w:placeholder>
          <w:richText/>
        </w:sdtPr>
        <w:sdtContent>
          <w:r w:rsidRPr="006A6161" w:rsidR="00021174">
            <w:rPr>
              <w:b/>
              <w:i/>
            </w:rPr>
            <w:t>Ian Mitchell:</w:t>
          </w:r>
        </w:sdtContent>
      </w:sdt>
      <w:r w:rsidRPr="006A6161" w:rsidR="00021174">
        <w:t xml:space="preserve"> I agree with that analysis.</w:t>
      </w:r>
      <w:r w:rsidRPr="006A6161" w:rsidR="00D5307C">
        <w:t xml:space="preserve"> </w:t>
      </w:r>
      <w:r w:rsidRPr="006A6161" w:rsidR="00021174">
        <w:t>It would not help FCO</w:t>
      </w:r>
      <w:r w:rsidRPr="006A6161" w:rsidR="00D5307C">
        <w:t xml:space="preserve"> and</w:t>
      </w:r>
      <w:r w:rsidRPr="006A6161" w:rsidR="00021174">
        <w:t xml:space="preserve"> does not give it the budget that it craves</w:t>
      </w:r>
      <w:r w:rsidRPr="006A6161" w:rsidR="00D5307C">
        <w:t>. It</w:t>
      </w:r>
      <w:r w:rsidRPr="006A6161" w:rsidR="00021174">
        <w:t xml:space="preserve"> just gives it an extra huge amount of budget to manage and it damages the UK</w:t>
      </w:r>
      <w:r>
        <w:t>’</w:t>
      </w:r>
      <w:r w:rsidRPr="006A6161" w:rsidR="00021174">
        <w:t>s standing and destroys the</w:t>
      </w:r>
      <w:r w:rsidRPr="006A6161">
        <w:t xml:space="preserve"> goodwill and relationships that DfID has built up. There is quite a separate cadre of professionals; DfID is all civil servants and most of the Foreign Office are diplomats. Bringing those systems together is costly, time consuming and a distraction. </w:t>
      </w:r>
    </w:p>
    <w:p w:rsidR="006A6161" w:rsidRPr="006A6161" w:rsidP="006A6161">
      <w:pPr>
        <w:pStyle w:val="Answer"/>
      </w:pPr>
      <w:r w:rsidRPr="006A6161">
        <w:t>I agree with James</w:t>
      </w:r>
      <w:r>
        <w:t>’</w:t>
      </w:r>
      <w:r w:rsidRPr="006A6161">
        <w:t xml:space="preserve">s analysis of the other examples. Canada and Australia did it as a deliberate step back from their international development roles. Denmark did it and made a success of it. It kept a </w:t>
      </w:r>
      <w:r w:rsidR="008B77C8">
        <w:t>c</w:t>
      </w:r>
      <w:r w:rsidRPr="006A6161">
        <w:t xml:space="preserve">abinet-level post on development in doing it. In some ways, all of those agencies are relatively small compared to the UK. The US, Germany and France, which are more comparable to us, all have a separate agency for development. In the case of France and the US it is for delivery and in Germany there is one agency for policy and one for delivery. </w:t>
      </w:r>
    </w:p>
    <w:p w:rsidR="006A6161" w:rsidRPr="006A6161" w:rsidP="006A6161">
      <w:pPr>
        <w:pStyle w:val="Answer"/>
      </w:pPr>
      <w:r w:rsidRPr="006A6161">
        <w:t>We need to compare ourselves with the major donors, so I certainly see we should keep a separate agency, and even merging the policy is not a good idea</w:t>
      </w:r>
      <w:r w:rsidR="008B77C8">
        <w:t>,</w:t>
      </w:r>
      <w:r w:rsidRPr="006A6161">
        <w:t xml:space="preserve"> for the reason that Emma has outlined.</w:t>
      </w:r>
    </w:p>
    <w:p w:rsidR="006A6161" w:rsidRPr="006A6161" w:rsidP="006A6161">
      <w:pPr>
        <w:pStyle w:val="Question"/>
        <w:numPr>
          <w:ilvl w:val="0"/>
          <w:numId w:val="9"/>
        </w:numPr>
      </w:pPr>
      <w:sdt>
        <w:sdtPr>
          <w:alias w:val="Member"/>
          <w:tag w:val="&lt;Member mnisId='1451' dodsId='25783'&gt;"/>
          <w:id w:val="-292210676"/>
          <w:placeholder>
            <w:docPart w:val="A63B4C4950D249ADAF99BD9D06BF0636"/>
          </w:placeholder>
          <w:richText/>
        </w:sdtPr>
        <w:sdtContent>
          <w:r w:rsidR="00F87D0F">
            <w:rPr>
              <w:b/>
            </w:rPr>
            <w:t>Richard Bacon</w:t>
          </w:r>
          <w:r w:rsidRPr="006A6161">
            <w:rPr>
              <w:b/>
            </w:rPr>
            <w:t>:</w:t>
          </w:r>
        </w:sdtContent>
      </w:sdt>
      <w:r w:rsidRPr="006A6161">
        <w:t xml:space="preserve"> One quick question before we finish this session, which is on an answer you gave earlier about research funding. You said you sometimes see the rubric in saying, </w:t>
      </w:r>
      <w:r>
        <w:t>“</w:t>
      </w:r>
      <w:r w:rsidRPr="006A6161">
        <w:t>This money will normally go towards the spending on research with British universities</w:t>
      </w:r>
      <w:r>
        <w:t>”</w:t>
      </w:r>
      <w:r w:rsidRPr="006A6161">
        <w:t>. You made it sound as if you thought that was a bad thing and that should be removed from the equation. I have seen examples of research that is jointly funded. I was thinking specifically of the Ifakara Health Institute in Tanzania, which is a joint project of the Swiss Government and the Tanzanian Government that has been going very successfully for many years. There is plainly a case for knowledge transfer over a long-term period. We have some of the best universities in the world; I do not think there is any controversy about that. We are disproportionately well</w:t>
      </w:r>
      <w:r w:rsidR="00731ED8">
        <w:t xml:space="preserve"> </w:t>
      </w:r>
      <w:r w:rsidRPr="006A6161">
        <w:t xml:space="preserve">endowed with top universities. </w:t>
      </w:r>
    </w:p>
    <w:p w:rsidR="006A6161" w:rsidRPr="006A6161" w:rsidP="006A6161">
      <w:pPr>
        <w:pStyle w:val="QuestionCont"/>
      </w:pPr>
      <w:r w:rsidRPr="006A6161">
        <w:t>However, there is a separate point, if I can put perhaps some words into Mr Rogers</w:t>
      </w:r>
      <w:r>
        <w:t>’</w:t>
      </w:r>
      <w:r w:rsidRPr="006A6161">
        <w:t>s mouth. Would you be content to see British taxpayers</w:t>
      </w:r>
      <w:r>
        <w:t>’</w:t>
      </w:r>
      <w:r w:rsidRPr="006A6161">
        <w:t xml:space="preserve"> money being used to fund research that was done in other world science centres, namely Russia and China—both are world science centres—with other strings attached, perhaps under the bonnet, which we might not like?</w:t>
      </w:r>
    </w:p>
    <w:p w:rsidR="006A6161" w:rsidRPr="006A6161" w:rsidP="006A6161">
      <w:pPr>
        <w:pStyle w:val="Answer"/>
      </w:pPr>
      <w:sdt>
        <w:sdtPr>
          <w:alias w:val="Witness"/>
          <w:id w:val="537866798"/>
          <w:placeholder>
            <w:docPart w:val="A63B4C4950D249ADAF99BD9D06BF0636"/>
          </w:placeholder>
          <w:richText/>
        </w:sdtPr>
        <w:sdtContent>
          <w:r w:rsidRPr="006A6161">
            <w:rPr>
              <w:b/>
              <w:i/>
            </w:rPr>
            <w:t>Ian Mitchell:</w:t>
          </w:r>
        </w:sdtContent>
      </w:sdt>
      <w:r w:rsidRPr="006A6161">
        <w:t xml:space="preserve"> In those particular cases you would need to consider the risks that came with doing that research through them. Imagine it was not development </w:t>
      </w:r>
      <w:r w:rsidRPr="006A6161" w:rsidR="0051227E">
        <w:t>research,</w:t>
      </w:r>
      <w:r w:rsidRPr="006A6161">
        <w:t xml:space="preserve"> but it was research for a flu vaccine or something that was in the national interest. Would we give it to a UK institute rather than a German one just because they are British and not because they are more effective?</w:t>
      </w:r>
    </w:p>
    <w:p w:rsidR="006A6161" w:rsidRPr="006A6161" w:rsidP="006A6161">
      <w:pPr>
        <w:pStyle w:val="Question"/>
        <w:numPr>
          <w:ilvl w:val="0"/>
          <w:numId w:val="9"/>
        </w:numPr>
      </w:pPr>
      <w:sdt>
        <w:sdtPr>
          <w:alias w:val="Member"/>
          <w:tag w:val="&lt;Member mnisId='1451' dodsId='25783'&gt;"/>
          <w:id w:val="1644537504"/>
          <w:placeholder>
            <w:docPart w:val="A63B4C4950D249ADAF99BD9D06BF0636"/>
          </w:placeholder>
          <w:richText/>
        </w:sdtPr>
        <w:sdtContent>
          <w:r w:rsidR="00F87D0F">
            <w:rPr>
              <w:b/>
            </w:rPr>
            <w:t>Richard Bacon</w:t>
          </w:r>
          <w:r w:rsidRPr="006A6161">
            <w:rPr>
              <w:b/>
            </w:rPr>
            <w:t>:</w:t>
          </w:r>
        </w:sdtContent>
      </w:sdt>
      <w:r w:rsidRPr="006A6161">
        <w:t xml:space="preserve"> Would you give it to an American one rather than a German one? While walking here, I was talking to a colleague of mine who is a medical doctor. We were talking about the current matter of the moment and he was saying we have to restore vaccination manufacturing </w:t>
      </w:r>
      <w:r w:rsidRPr="006A6161">
        <w:t xml:space="preserve">capacity in this </w:t>
      </w:r>
      <w:r w:rsidRPr="006A6161" w:rsidR="0051227E">
        <w:t>country,</w:t>
      </w:r>
      <w:r w:rsidRPr="006A6161">
        <w:t xml:space="preserve"> and we cannot rely on the Americans because once they produce one they will have an </w:t>
      </w:r>
      <w:r>
        <w:t>“</w:t>
      </w:r>
      <w:r w:rsidRPr="006A6161">
        <w:t>America First</w:t>
      </w:r>
      <w:r>
        <w:t>”</w:t>
      </w:r>
      <w:r w:rsidRPr="006A6161">
        <w:t xml:space="preserve"> policy. We know that. We have to restore our own capacity here. </w:t>
      </w:r>
    </w:p>
    <w:p w:rsidR="006A6161" w:rsidRPr="006A6161" w:rsidP="006A6161">
      <w:pPr>
        <w:pStyle w:val="Question"/>
        <w:numPr>
          <w:ilvl w:val="0"/>
          <w:numId w:val="0"/>
        </w:numPr>
        <w:ind w:left="794"/>
      </w:pPr>
      <w:r w:rsidRPr="006A6161">
        <w:t>I am making a slightly different point about the way we use our research funds that we are spending on aid. Are you really saying the taxpayer should have no interest in where that goes, other than it is a good university somewhere?</w:t>
      </w:r>
    </w:p>
    <w:p w:rsidR="006A6161" w:rsidRPr="006A6161" w:rsidP="006A6161">
      <w:pPr>
        <w:pStyle w:val="Answer"/>
      </w:pPr>
      <w:sdt>
        <w:sdtPr>
          <w:alias w:val="Witness"/>
          <w:id w:val="-1735007736"/>
          <w:placeholder>
            <w:docPart w:val="A63B4C4950D249ADAF99BD9D06BF0636"/>
          </w:placeholder>
          <w:richText/>
        </w:sdtPr>
        <w:sdtContent>
          <w:r w:rsidRPr="006A6161">
            <w:rPr>
              <w:b/>
              <w:i/>
            </w:rPr>
            <w:t>Ian Mitchell:</w:t>
          </w:r>
        </w:sdtContent>
      </w:sdt>
      <w:r w:rsidRPr="006A6161">
        <w:t xml:space="preserve"> As you say, the case you have made about vaccination capability is a national security ability to produce at home point. Knowledge is completely </w:t>
      </w:r>
      <w:r w:rsidRPr="006A6161" w:rsidR="0051227E">
        <w:t>transferrable,</w:t>
      </w:r>
      <w:r w:rsidRPr="006A6161">
        <w:t xml:space="preserve"> so it is not competed for in the way that laboratory capacity is. I think it should be done where the—</w:t>
      </w:r>
    </w:p>
    <w:p w:rsidR="006A6161" w:rsidRPr="006A6161" w:rsidP="006A6161">
      <w:pPr>
        <w:pStyle w:val="Question"/>
        <w:numPr>
          <w:ilvl w:val="0"/>
          <w:numId w:val="9"/>
        </w:numPr>
      </w:pPr>
      <w:sdt>
        <w:sdtPr>
          <w:alias w:val="Member"/>
          <w:tag w:val="&lt;Member mnisId='1451' dodsId='25783'&gt;"/>
          <w:id w:val="-984164476"/>
          <w:placeholder>
            <w:docPart w:val="A63B4C4950D249ADAF99BD9D06BF0636"/>
          </w:placeholder>
          <w:richText/>
        </w:sdtPr>
        <w:sdtContent>
          <w:r w:rsidR="00F87D0F">
            <w:rPr>
              <w:b/>
            </w:rPr>
            <w:t>Richard Bacon</w:t>
          </w:r>
          <w:r w:rsidRPr="006A6161">
            <w:rPr>
              <w:b/>
            </w:rPr>
            <w:t>:</w:t>
          </w:r>
        </w:sdtContent>
      </w:sdt>
      <w:r w:rsidRPr="006A6161">
        <w:t xml:space="preserve"> That is quite true. It is called intellectual property and then we have a fight about who pays for it. We saw that with the sequencing of the genome, did we not?</w:t>
      </w:r>
    </w:p>
    <w:p w:rsidR="006A6161" w:rsidRPr="006A6161" w:rsidP="006A6161">
      <w:pPr>
        <w:pStyle w:val="Answer"/>
      </w:pPr>
      <w:sdt>
        <w:sdtPr>
          <w:alias w:val="Witness"/>
          <w:id w:val="-1260992092"/>
          <w:placeholder>
            <w:docPart w:val="A63B4C4950D249ADAF99BD9D06BF0636"/>
          </w:placeholder>
          <w:richText/>
        </w:sdtPr>
        <w:sdtContent>
          <w:r w:rsidRPr="006A6161">
            <w:rPr>
              <w:b/>
              <w:i/>
            </w:rPr>
            <w:t>Ian Mitchell:</w:t>
          </w:r>
        </w:sdtContent>
      </w:sdt>
      <w:r w:rsidRPr="006A6161">
        <w:t xml:space="preserve"> That is right, but I think the principle of research is that it is open knowledge, it is publicly </w:t>
      </w:r>
      <w:r w:rsidRPr="006A6161" w:rsidR="0051227E">
        <w:t>funded,</w:t>
      </w:r>
      <w:r w:rsidRPr="006A6161">
        <w:t xml:space="preserve"> and it is publicly usable. You get a flavour of this with the EU budget going the other way, where some of the EU budget is tied and we are no longer eligible. The EU is cutting off its nose to spite its face by saying, </w:t>
      </w:r>
      <w:r>
        <w:t>“</w:t>
      </w:r>
      <w:r w:rsidRPr="006A6161">
        <w:t>We will only use EU-based people</w:t>
      </w:r>
      <w:r>
        <w:t>”</w:t>
      </w:r>
      <w:r w:rsidRPr="006A6161">
        <w:t xml:space="preserve"> even though there are people in the UK who are more effective. </w:t>
      </w:r>
    </w:p>
    <w:p w:rsidR="006A6161" w:rsidRPr="006A6161" w:rsidP="006A6161">
      <w:pPr>
        <w:pStyle w:val="Answer"/>
      </w:pPr>
      <w:r w:rsidRPr="006A6161">
        <w:t>I think the UK</w:t>
      </w:r>
      <w:r>
        <w:t>’</w:t>
      </w:r>
      <w:r w:rsidRPr="006A6161">
        <w:t xml:space="preserve">s values are that we should do things where they are most efficient. The Russia and China cases are particular examples, but I would absolutely say to the UK taxpayer, </w:t>
      </w:r>
      <w:r>
        <w:t>“</w:t>
      </w:r>
      <w:r w:rsidRPr="006A6161">
        <w:t>Yes, let us fund UK-focused research where it is most effectively done</w:t>
      </w:r>
      <w:r>
        <w:t>”</w:t>
      </w:r>
      <w:r w:rsidRPr="006A6161">
        <w:t xml:space="preserve">, subject to the risks around the partner and capacity. If that is in the US, that is great. We would expect the same of the US in tendering its research projects that they would be done in the UK, and we would push for and argue for that. </w:t>
      </w:r>
    </w:p>
    <w:p w:rsidR="006A6161" w:rsidRPr="006A6161" w:rsidP="006A6161">
      <w:pPr>
        <w:pStyle w:val="Answer"/>
      </w:pPr>
      <w:r w:rsidRPr="006A6161">
        <w:t xml:space="preserve">I think we would apply the same to developmental research. You would want to take into account the point you made, which is the ability to transfer the knowledge is greater when you partner with an organisation in the country. There are some issues with the R&amp;D budget, which could make that much easier. However, in general I think we should be doing it where it is best. </w:t>
      </w:r>
    </w:p>
    <w:p w:rsidR="006A6161" w:rsidRPr="006A6161" w:rsidP="006A6161">
      <w:pPr>
        <w:pStyle w:val="Question"/>
        <w:numPr>
          <w:ilvl w:val="0"/>
          <w:numId w:val="9"/>
        </w:numPr>
      </w:pPr>
      <w:sdt>
        <w:sdtPr>
          <w:alias w:val="Member"/>
          <w:tag w:val="&lt;Member mnisId='4267' dodsId='101347'&gt;"/>
          <w:id w:val="612555747"/>
          <w:placeholder>
            <w:docPart w:val="A63B4C4950D249ADAF99BD9D06BF0636"/>
          </w:placeholder>
          <w:richText/>
        </w:sdtPr>
        <w:sdtContent>
          <w:r w:rsidRPr="006A6161">
            <w:rPr>
              <w:b/>
            </w:rPr>
            <w:t>Chair:</w:t>
          </w:r>
        </w:sdtContent>
      </w:sdt>
      <w:r w:rsidRPr="006A6161">
        <w:t xml:space="preserve"> Thank you. This inquiry is about the effectiveness of DfID. Could each of you give me one thing, if you had your magic wand, that you would change now to make DfID more effective, in your opinion?</w:t>
      </w:r>
    </w:p>
    <w:p w:rsidR="006A6161" w:rsidRPr="006A6161" w:rsidP="006A6161">
      <w:pPr>
        <w:pStyle w:val="Answer"/>
      </w:pPr>
      <w:sdt>
        <w:sdtPr>
          <w:alias w:val="Witness"/>
          <w:id w:val="245703325"/>
          <w:placeholder>
            <w:docPart w:val="A63B4C4950D249ADAF99BD9D06BF0636"/>
          </w:placeholder>
          <w:richText/>
        </w:sdtPr>
        <w:sdtContent>
          <w:r w:rsidRPr="006A6161">
            <w:rPr>
              <w:b/>
              <w:i/>
            </w:rPr>
            <w:t>Dr Mawdsley:</w:t>
          </w:r>
        </w:sdtContent>
      </w:sdt>
      <w:r w:rsidRPr="006A6161">
        <w:t xml:space="preserve"> Can I read an email I </w:t>
      </w:r>
      <w:r w:rsidRPr="006A6161" w:rsidR="0051227E">
        <w:t>received,</w:t>
      </w:r>
      <w:r w:rsidRPr="006A6161">
        <w:t xml:space="preserve"> and this will be my comment?</w:t>
      </w:r>
    </w:p>
    <w:p w:rsidR="006A6161" w:rsidRPr="006A6161" w:rsidP="006A6161">
      <w:pPr>
        <w:pStyle w:val="Question"/>
        <w:numPr>
          <w:ilvl w:val="0"/>
          <w:numId w:val="0"/>
        </w:numPr>
        <w:ind w:left="794"/>
      </w:pPr>
      <w:sdt>
        <w:sdtPr>
          <w:alias w:val="Member"/>
          <w:tag w:val="&lt;Member mnisId='4267' dodsId='101347'&gt;"/>
          <w:id w:val="992917211"/>
          <w:placeholder>
            <w:docPart w:val="A63B4C4950D249ADAF99BD9D06BF0636"/>
          </w:placeholder>
          <w:richText/>
        </w:sdtPr>
        <w:sdtContent>
          <w:r w:rsidRPr="006A6161">
            <w:rPr>
              <w:b/>
            </w:rPr>
            <w:t>Chair:</w:t>
          </w:r>
        </w:sdtContent>
      </w:sdt>
      <w:r w:rsidRPr="006A6161">
        <w:t xml:space="preserve"> You can read me the top line.</w:t>
      </w:r>
    </w:p>
    <w:p w:rsidR="006A6161" w:rsidRPr="006A6161" w:rsidP="006A6161">
      <w:pPr>
        <w:pStyle w:val="Answer"/>
      </w:pPr>
      <w:sdt>
        <w:sdtPr>
          <w:alias w:val="Witness"/>
          <w:id w:val="1851976848"/>
          <w:placeholder>
            <w:docPart w:val="A63B4C4950D249ADAF99BD9D06BF0636"/>
          </w:placeholder>
          <w:richText/>
        </w:sdtPr>
        <w:sdtContent>
          <w:r w:rsidRPr="006A6161">
            <w:rPr>
              <w:b/>
              <w:i/>
            </w:rPr>
            <w:t>Dr Mawdsley:</w:t>
          </w:r>
        </w:sdtContent>
      </w:sdt>
      <w:r w:rsidRPr="006A6161">
        <w:t xml:space="preserve"> This is after an article came out </w:t>
      </w:r>
      <w:r w:rsidR="008B77C8">
        <w:t>o</w:t>
      </w:r>
      <w:r w:rsidRPr="006A6161">
        <w:t xml:space="preserve">n Devex in which were some comments I made about separating out economic diplomacy. This is from somebody working in Tanzania for DfID, </w:t>
      </w:r>
      <w:r>
        <w:t>“</w:t>
      </w:r>
      <w:r w:rsidRPr="006A6161">
        <w:t xml:space="preserve">The comment about the pretence that private sector projects are poverty reduction initiatives while </w:t>
      </w:r>
      <w:r w:rsidRPr="006A6161">
        <w:t>friction caused by trying to achieve goals in both areas mean that in the end we might do both poorly ring true and I grapple with it daily</w:t>
      </w:r>
      <w:r>
        <w:t>”</w:t>
      </w:r>
      <w:r w:rsidRPr="006A6161">
        <w:t xml:space="preserve">. She finishes, </w:t>
      </w:r>
      <w:r>
        <w:t>“</w:t>
      </w:r>
      <w:r w:rsidRPr="006A6161">
        <w:t>As we know, economic transformation often generates many losers and does not equate to poverty reduction, yet we are expected to design programmes that achieve these dual objectives. It can be quite depressing.</w:t>
      </w:r>
      <w:r>
        <w:t>”</w:t>
      </w:r>
      <w:r w:rsidRPr="006A6161">
        <w:t xml:space="preserve"> This is her daily reality. </w:t>
      </w:r>
    </w:p>
    <w:p w:rsidR="006A6161" w:rsidRPr="006A6161" w:rsidP="006A6161">
      <w:pPr>
        <w:pStyle w:val="Answer"/>
      </w:pPr>
      <w:r w:rsidRPr="006A6161">
        <w:t>I think geopolitically strategically, geopolitically commercially and developmentally</w:t>
      </w:r>
      <w:r w:rsidR="00F87D0F">
        <w:t>,</w:t>
      </w:r>
      <w:r w:rsidRPr="006A6161">
        <w:t xml:space="preserve"> we need to stop pushing DfID to do all things and recognise that we get a huge amount of benefit when it can do all of those </w:t>
      </w:r>
      <w:r w:rsidRPr="006A6161" w:rsidR="0051227E">
        <w:t>things,</w:t>
      </w:r>
      <w:r w:rsidRPr="006A6161">
        <w:t xml:space="preserve"> but it cannot do everything with the same pot of money at the same time. We need to be clear that those are all different legitimate goals for DfID to achieve, but not every project can be economically productive and reduce poverty and be geopolitically strategic.</w:t>
      </w:r>
    </w:p>
    <w:p w:rsidR="006A6161" w:rsidRPr="006A6161" w:rsidP="006A6161">
      <w:pPr>
        <w:pStyle w:val="Question"/>
        <w:numPr>
          <w:ilvl w:val="0"/>
          <w:numId w:val="9"/>
        </w:numPr>
      </w:pPr>
      <w:sdt>
        <w:sdtPr>
          <w:alias w:val="Member"/>
          <w:tag w:val="&lt;Member mnisId='4267' dodsId='101347'&gt;"/>
          <w:id w:val="-53857211"/>
          <w:placeholder>
            <w:docPart w:val="A63B4C4950D249ADAF99BD9D06BF0636"/>
          </w:placeholder>
          <w:richText/>
        </w:sdtPr>
        <w:sdtContent>
          <w:r w:rsidRPr="006A6161">
            <w:rPr>
              <w:b/>
            </w:rPr>
            <w:t>Chair:</w:t>
          </w:r>
        </w:sdtContent>
      </w:sdt>
      <w:r w:rsidRPr="006A6161">
        <w:t xml:space="preserve"> Thank you very much. James, specifically on DfID what change would you make?</w:t>
      </w:r>
    </w:p>
    <w:p w:rsidR="006A6161" w:rsidRPr="006A6161" w:rsidP="006A6161">
      <w:pPr>
        <w:pStyle w:val="Answer"/>
      </w:pPr>
      <w:sdt>
        <w:sdtPr>
          <w:alias w:val="Witness"/>
          <w:id w:val="-1909297679"/>
          <w:placeholder>
            <w:docPart w:val="A63B4C4950D249ADAF99BD9D06BF0636"/>
          </w:placeholder>
          <w:richText/>
        </w:sdtPr>
        <w:sdtContent>
          <w:r w:rsidRPr="006A6161">
            <w:rPr>
              <w:b/>
              <w:i/>
            </w:rPr>
            <w:t>James Rogers:</w:t>
          </w:r>
        </w:sdtContent>
      </w:sdt>
      <w:r w:rsidRPr="006A6161">
        <w:t xml:space="preserve"> I would want to make sure that it is far more integrated into our broader foreign and defence policy and I would like to see it funding more research, particularly into green technologies that can help mitigate against catastrophic climate change, but not in authoritarian regimes like Russia or China.</w:t>
      </w:r>
    </w:p>
    <w:p w:rsidR="006A6161" w:rsidRPr="006A6161" w:rsidP="006A6161">
      <w:pPr>
        <w:pStyle w:val="Question"/>
        <w:numPr>
          <w:ilvl w:val="0"/>
          <w:numId w:val="9"/>
        </w:numPr>
      </w:pPr>
      <w:sdt>
        <w:sdtPr>
          <w:alias w:val="Member"/>
          <w:tag w:val="&lt;Member mnisId='4267' dodsId='101347'&gt;"/>
          <w:id w:val="128363222"/>
          <w:placeholder>
            <w:docPart w:val="A63B4C4950D249ADAF99BD9D06BF0636"/>
          </w:placeholder>
          <w:richText/>
        </w:sdtPr>
        <w:sdtContent>
          <w:r w:rsidRPr="006A6161">
            <w:rPr>
              <w:b/>
            </w:rPr>
            <w:t>Chair:</w:t>
          </w:r>
        </w:sdtContent>
      </w:sdt>
      <w:r w:rsidRPr="006A6161">
        <w:t xml:space="preserve"> Thank you very much. Ian, you get the last word.</w:t>
      </w:r>
    </w:p>
    <w:p w:rsidR="006A6161" w:rsidRPr="006A6161" w:rsidP="006A6161">
      <w:pPr>
        <w:pStyle w:val="Answer"/>
      </w:pPr>
      <w:sdt>
        <w:sdtPr>
          <w:alias w:val="Witness"/>
          <w:id w:val="1505325003"/>
          <w:placeholder>
            <w:docPart w:val="A63B4C4950D249ADAF99BD9D06BF0636"/>
          </w:placeholder>
          <w:richText/>
        </w:sdtPr>
        <w:sdtContent>
          <w:r w:rsidRPr="006A6161">
            <w:rPr>
              <w:b/>
              <w:i/>
            </w:rPr>
            <w:t>Ian Mitchell:</w:t>
          </w:r>
        </w:sdtContent>
      </w:sdt>
      <w:r w:rsidRPr="006A6161">
        <w:t xml:space="preserve"> Mine is not a million miles from James</w:t>
      </w:r>
      <w:r>
        <w:t>’</w:t>
      </w:r>
      <w:r w:rsidRPr="006A6161">
        <w:t>s, but I would ask DfID to expect more from its departmental colleagues in their wider policy contribution to development. We are very focused on aid spending but there are policies, as we have discussed, on intellectual property, trade and climate that are really going to matter to development. DfID should take the leadership role there in expecting Departments to consider the development impacts of their policies.</w:t>
      </w:r>
    </w:p>
    <w:p w:rsidR="006A6161" w:rsidRPr="006A6161" w:rsidP="006A6161">
      <w:pPr>
        <w:pStyle w:val="Question"/>
        <w:numPr>
          <w:ilvl w:val="0"/>
          <w:numId w:val="0"/>
        </w:numPr>
        <w:ind w:left="794"/>
      </w:pPr>
      <w:sdt>
        <w:sdtPr>
          <w:alias w:val="Member"/>
          <w:tag w:val="&lt;Member mnisId='4267' dodsId='101347'&gt;"/>
          <w:id w:val="655415209"/>
          <w:placeholder>
            <w:docPart w:val="A63B4C4950D249ADAF99BD9D06BF0636"/>
          </w:placeholder>
          <w:richText/>
        </w:sdtPr>
        <w:sdtContent>
          <w:r w:rsidRPr="006A6161">
            <w:rPr>
              <w:b/>
            </w:rPr>
            <w:t>Chair:</w:t>
          </w:r>
        </w:sdtContent>
      </w:sdt>
      <w:r w:rsidRPr="006A6161">
        <w:t xml:space="preserve"> Thank you. On behalf of the Committee, I thank all three of you. You have been incredibly generous with your time. If you would like to stay for the next session you are most welcome to. If not, then thank you very much.</w:t>
      </w:r>
    </w:p>
    <w:sdt>
      <w:sdtPr>
        <w:rPr>
          <w:sz w:val="22"/>
        </w:rPr>
        <w:alias w:val="WitnessExamination"/>
        <w:tag w:val="WitnessExamination"/>
        <w:id w:val="407044798"/>
        <w:placeholder>
          <w:docPart w:val="C9D559173C2C4AE9B2CCA9BB5C326DE8"/>
        </w:placeholder>
        <w:richText/>
      </w:sdtPr>
      <w:sdtEndPr>
        <w:rPr>
          <w:sz w:val="28"/>
        </w:rPr>
      </w:sdtEndPr>
      <w:sdtContent>
        <w:sdt>
          <w:sdtPr>
            <w:rPr>
              <w:sz w:val="22"/>
            </w:rPr>
            <w:alias w:val="WitnessExamination"/>
            <w:tag w:val="WitnessExamination"/>
            <w:id w:val="-1636181631"/>
            <w:placeholder>
              <w:docPart w:val="D103476A2E1D4AC1851CF08E306DFFCD"/>
            </w:placeholder>
            <w:richText/>
          </w:sdtPr>
          <w:sdtEndPr>
            <w:rPr>
              <w:sz w:val="28"/>
            </w:rPr>
          </w:sdtEndPr>
          <w:sdtContent>
            <w:p w:rsidR="00CB2C35" w:rsidRPr="00CB2C35" w:rsidP="00CB2C35">
              <w:pPr>
                <w:pStyle w:val="TitlePanel0"/>
                <w:rPr>
                  <w:szCs w:val="28"/>
                </w:rPr>
              </w:pPr>
              <w:r w:rsidRPr="00CB2C35">
                <w:rPr>
                  <w:szCs w:val="28"/>
                </w:rPr>
                <w:t>Examination of Witness</w:t>
              </w:r>
            </w:p>
            <w:p w:rsidR="006A6161" w:rsidRPr="006A6161" w:rsidP="00CB2C35">
              <w:pPr>
                <w:pStyle w:val="TitlePanel0"/>
                <w:jc w:val="both"/>
              </w:pPr>
              <w:r w:rsidRPr="00CB2C35">
                <w:rPr>
                  <w:sz w:val="22"/>
                </w:rPr>
                <w:t>Witness: Dr Tamsyn Barton</w:t>
              </w:r>
              <w:r>
                <w:rPr>
                  <w:sz w:val="22"/>
                </w:rPr>
                <w:t>.</w:t>
              </w:r>
            </w:p>
          </w:sdtContent>
        </w:sdt>
      </w:sdtContent>
    </w:sdt>
    <w:p w:rsidR="006A6161" w:rsidRPr="006A6161" w:rsidP="006A6161">
      <w:pPr>
        <w:pStyle w:val="Question"/>
        <w:numPr>
          <w:ilvl w:val="0"/>
          <w:numId w:val="9"/>
        </w:numPr>
      </w:pPr>
      <w:sdt>
        <w:sdtPr>
          <w:alias w:val="Member"/>
          <w:tag w:val="&lt;Member mnisId='4267' dodsId='101347'&gt;"/>
          <w:id w:val="-1699924692"/>
          <w:placeholder>
            <w:docPart w:val="A63B4C4950D249ADAF99BD9D06BF0636"/>
          </w:placeholder>
          <w:richText/>
        </w:sdtPr>
        <w:sdtContent>
          <w:r w:rsidRPr="006A6161">
            <w:rPr>
              <w:b/>
            </w:rPr>
            <w:t>Chair:</w:t>
          </w:r>
        </w:sdtContent>
      </w:sdt>
      <w:r w:rsidRPr="006A6161">
        <w:t xml:space="preserve"> Dr Tamsyn Barton, thank you so much for coming and thank you for waiting</w:t>
      </w:r>
      <w:r w:rsidRPr="00F87D0F" w:rsidR="00F87D0F">
        <w:t xml:space="preserve"> </w:t>
      </w:r>
      <w:r w:rsidRPr="006A6161" w:rsidR="00F87D0F">
        <w:t>patiently</w:t>
      </w:r>
      <w:r w:rsidRPr="006A6161">
        <w:t xml:space="preserve">. I know we have run over </w:t>
      </w:r>
      <w:r w:rsidRPr="006A6161" w:rsidR="0051227E">
        <w:t>time,</w:t>
      </w:r>
      <w:r w:rsidRPr="006A6161">
        <w:t xml:space="preserve"> but the last panel was so interesting that we had to keep going for a little bit longer. I am also sorry that you are the </w:t>
      </w:r>
      <w:r w:rsidR="00CB2C35">
        <w:t xml:space="preserve">entire </w:t>
      </w:r>
      <w:r w:rsidRPr="006A6161">
        <w:t>panel, but things are changing and quite fast moving at the moment</w:t>
      </w:r>
      <w:r w:rsidR="008B77C8">
        <w:t>,</w:t>
      </w:r>
      <w:r w:rsidRPr="006A6161">
        <w:t xml:space="preserve"> so thank you for being tolerant with us.</w:t>
      </w:r>
      <w:r w:rsidR="008B77C8">
        <w:t xml:space="preserve"> </w:t>
      </w:r>
      <w:r w:rsidRPr="006A6161">
        <w:t>Please introduce yourself. I believe you have an opening statement you would like to make.</w:t>
      </w:r>
    </w:p>
    <w:p w:rsidR="006A6161" w:rsidRPr="006A6161" w:rsidP="006A6161">
      <w:pPr>
        <w:pStyle w:val="Answer"/>
      </w:pPr>
      <w:sdt>
        <w:sdtPr>
          <w:alias w:val="Witness"/>
          <w:id w:val="812827827"/>
          <w:placeholder>
            <w:docPart w:val="A63B4C4950D249ADAF99BD9D06BF0636"/>
          </w:placeholder>
          <w:richText/>
        </w:sdtPr>
        <w:sdtContent>
          <w:r w:rsidRPr="006A6161">
            <w:rPr>
              <w:b/>
              <w:i/>
            </w:rPr>
            <w:t>Dr Barton:</w:t>
          </w:r>
        </w:sdtContent>
      </w:sdt>
      <w:r w:rsidRPr="006A6161">
        <w:t xml:space="preserve"> Thank you very much, I am very grateful to be invited today. I wanted to open with introducing myself and ICAI, so thank you for giving me that opportunity.</w:t>
      </w:r>
    </w:p>
    <w:p w:rsidR="006A6161" w:rsidRPr="006A6161" w:rsidP="006A6161">
      <w:pPr>
        <w:pStyle w:val="Answer"/>
      </w:pPr>
      <w:r w:rsidRPr="006A6161">
        <w:t xml:space="preserve">I am the Chief Commissioner of </w:t>
      </w:r>
      <w:r w:rsidRPr="006A6161" w:rsidR="0051227E">
        <w:t>ICAI,</w:t>
      </w:r>
      <w:r w:rsidRPr="006A6161">
        <w:t xml:space="preserve"> and I have been in post since January of last year. I think I need to explain to those of you who are new to this that ICAI has a vital role to play in relation to the subject of this inquiry, the effectiveness of </w:t>
      </w:r>
      <w:r>
        <w:t>O</w:t>
      </w:r>
      <w:r w:rsidRPr="006A6161">
        <w:t xml:space="preserve">fficial </w:t>
      </w:r>
      <w:r>
        <w:t>D</w:t>
      </w:r>
      <w:r w:rsidRPr="006A6161">
        <w:t xml:space="preserve">evelopment </w:t>
      </w:r>
      <w:r>
        <w:t>A</w:t>
      </w:r>
      <w:r w:rsidRPr="006A6161">
        <w:t>ssistance. Since 2011 it has been our job to scrutinise aid spend, whichever Department or fund is spending it, to ensure it is spent effectively for those who need it the most while maintaining value for money for the taxpayer. Of course</w:t>
      </w:r>
      <w:r w:rsidR="008B77C8">
        <w:t>,</w:t>
      </w:r>
      <w:r w:rsidRPr="006A6161">
        <w:t xml:space="preserve"> we do that in support of your job. We produce robust, rigorous, evidence-based reports that are heard in your sub-Committee and we also make our findings publicly available in order to encourage the uptake of our recommendations in addition to the pressure that you put on Departments. We then follow up each of our reviews to ensure progress has been made. We publish nine to 10 reports a year to do this. We have seen those reports contribute to improvements and we see that, as we are at the moment, in doing our follow-up process. I can tell you a bit more about that, as it is relevant, as examples that we have seen.</w:t>
      </w:r>
    </w:p>
    <w:p w:rsidR="006A6161" w:rsidRPr="006A6161" w:rsidP="006A6161">
      <w:pPr>
        <w:pStyle w:val="Answer"/>
      </w:pPr>
      <w:r w:rsidRPr="006A6161">
        <w:t>Of course, our work has changed a lot since it was set up in 2011. Now most of our reviews are going to involve Departments in addition to DfID or separately from DfID, which was not the case when we started. In fact, in the first review of phase 3 we set out one-page explanations of what each of the 18 Departments and funds now spending aid money are doing, with the aim of making that transparent for the public so you can see how much is spent on what and how many staff are involved. It is going to be our job to continue to scrutinise as things develop, which they will do under the process underway with the integrated review of the international development strategy and</w:t>
      </w:r>
      <w:r w:rsidR="008B77C8">
        <w:t>,</w:t>
      </w:r>
      <w:r w:rsidRPr="006A6161">
        <w:t xml:space="preserve"> indeed</w:t>
      </w:r>
      <w:r w:rsidR="008B77C8">
        <w:t>,</w:t>
      </w:r>
      <w:r w:rsidRPr="006A6161">
        <w:t xml:space="preserve"> the changing world around us. </w:t>
      </w:r>
    </w:p>
    <w:p w:rsidR="006A6161" w:rsidRPr="006A6161" w:rsidP="006A6161">
      <w:pPr>
        <w:pStyle w:val="Answer"/>
      </w:pPr>
      <w:r w:rsidRPr="006A6161">
        <w:t xml:space="preserve">In my evidence today I am going to try my best to draw primarily on the reports that we have published. I cannot range quite as widely as the experts you have just heard. I might occasionally be forced to speak from my personal experience because I do not have such detailed knowledge of the reports before I arrived. Occasionally I might know that the National Audit Office has relevant evidence and, of course, they are the ones to contribute that later in written form. We co-ordinate closely. We will miss them </w:t>
      </w:r>
      <w:r w:rsidRPr="006A6161" w:rsidR="0051227E">
        <w:t>today,</w:t>
      </w:r>
      <w:r w:rsidRPr="006A6161">
        <w:t xml:space="preserve"> but I am sure their evidence will come in in due course.</w:t>
      </w:r>
    </w:p>
    <w:p w:rsidR="006A6161" w:rsidRPr="006A6161" w:rsidP="006A6161">
      <w:pPr>
        <w:pStyle w:val="Question"/>
        <w:numPr>
          <w:ilvl w:val="0"/>
          <w:numId w:val="0"/>
        </w:numPr>
        <w:ind w:left="794"/>
      </w:pPr>
      <w:sdt>
        <w:sdtPr>
          <w:alias w:val="Member"/>
          <w:tag w:val="&lt;Member mnisId='4267' dodsId='101347'&gt;"/>
          <w:id w:val="-1862504947"/>
          <w:placeholder>
            <w:docPart w:val="A63B4C4950D249ADAF99BD9D06BF0636"/>
          </w:placeholder>
          <w:richText/>
        </w:sdtPr>
        <w:sdtContent>
          <w:r w:rsidRPr="006A6161">
            <w:rPr>
              <w:b/>
            </w:rPr>
            <w:t>Chair:</w:t>
          </w:r>
        </w:sdtContent>
      </w:sdt>
      <w:r w:rsidRPr="006A6161">
        <w:t xml:space="preserve"> Thank you.</w:t>
      </w:r>
    </w:p>
    <w:p w:rsidR="006A6161" w:rsidRPr="006A6161" w:rsidP="006A6161">
      <w:pPr>
        <w:pStyle w:val="Question"/>
        <w:numPr>
          <w:ilvl w:val="0"/>
          <w:numId w:val="9"/>
        </w:numPr>
      </w:pPr>
      <w:sdt>
        <w:sdtPr>
          <w:alias w:val="Member"/>
          <w:tag w:val="&lt;Member mnisId='4811' dodsId=''&gt;"/>
          <w:id w:val="-1040505768"/>
          <w:placeholder>
            <w:docPart w:val="A63B4C4950D249ADAF99BD9D06BF0636"/>
          </w:placeholder>
          <w:richText/>
        </w:sdtPr>
        <w:sdtContent>
          <w:r w:rsidRPr="006A6161">
            <w:rPr>
              <w:b/>
            </w:rPr>
            <w:t>Navendu Mishra:</w:t>
          </w:r>
        </w:sdtContent>
      </w:sdt>
      <w:r w:rsidRPr="006A6161">
        <w:t xml:space="preserve"> Do you think that the ODA spending administered outside of DfID adequately targets poverty reduction?</w:t>
      </w:r>
    </w:p>
    <w:p w:rsidR="006A6161" w:rsidRPr="006A6161" w:rsidP="006A6161">
      <w:pPr>
        <w:pStyle w:val="Answer"/>
      </w:pPr>
      <w:sdt>
        <w:sdtPr>
          <w:alias w:val="Witness"/>
          <w:id w:val="-1921397991"/>
          <w:placeholder>
            <w:docPart w:val="A63B4C4950D249ADAF99BD9D06BF0636"/>
          </w:placeholder>
          <w:richText/>
        </w:sdtPr>
        <w:sdtContent>
          <w:r w:rsidRPr="006A6161">
            <w:rPr>
              <w:b/>
              <w:i/>
            </w:rPr>
            <w:t>Dr Barton:</w:t>
          </w:r>
        </w:sdtContent>
      </w:sdt>
      <w:r w:rsidRPr="006A6161">
        <w:t xml:space="preserve"> Thank you for that question. Of course it is a rather complicated one to answer, as you were just discovering in the discussions that you were having. </w:t>
      </w:r>
    </w:p>
    <w:p w:rsidR="006A6161" w:rsidRPr="006A6161" w:rsidP="006A6161">
      <w:pPr>
        <w:pStyle w:val="Answer"/>
      </w:pPr>
      <w:r w:rsidRPr="006A6161">
        <w:t xml:space="preserve">It is perhaps important to say first that there is a lot of debate about what is meant by poverty reduction. I think in the case of its use in the International Development Act it was deliberately defined quite broadly. As far as ICAI is concerned, we consider that there are important indirect approaches to poverty reduction. You need to look at who is poor </w:t>
      </w:r>
      <w:r w:rsidRPr="006A6161" w:rsidR="0051227E">
        <w:t>now,</w:t>
      </w:r>
      <w:r w:rsidRPr="006A6161">
        <w:t xml:space="preserve"> but you also need to consider poverty in the future. That leads one to focus on poverty reduction that may be achieved, for example through measures to tackle climate change on the one hand or, indeed, measures to ensure economic transformation. If there is no economic development transformation, we are going to continue to see large pockets of extreme poverty. However, when we are looking at those indirect methods of reducing poverty</w:t>
      </w:r>
      <w:r w:rsidR="008B77C8">
        <w:t>,</w:t>
      </w:r>
      <w:r w:rsidRPr="006A6161">
        <w:t xml:space="preserve"> we need to check at each stage what the impact is on poor people now and consider the trade-offs, so to that extent we always need to consider it. Therefore, it is quite useful to have a framing that applies to most Official Development Assistance that comes under the International Development Act, which is not the case for the Global Challenges Research Fund. </w:t>
      </w:r>
    </w:p>
    <w:p w:rsidR="006A6161" w:rsidRPr="006A6161" w:rsidP="006A6161">
      <w:pPr>
        <w:pStyle w:val="Answer"/>
      </w:pPr>
      <w:r w:rsidRPr="006A6161">
        <w:t xml:space="preserve">For the Departments and funds where these trade-offs have come to the fore a little bit more, I would take first of all the Prosperity Fund. That was the first fund that was set up explicitly with a dual purpose. It was set up with a primary purpose, which is required for all ODA, of poverty reduction. </w:t>
      </w:r>
    </w:p>
    <w:p w:rsidR="006A6161" w:rsidRPr="006A6161" w:rsidP="006A6161">
      <w:pPr>
        <w:pStyle w:val="Question"/>
        <w:numPr>
          <w:ilvl w:val="0"/>
          <w:numId w:val="9"/>
        </w:numPr>
      </w:pPr>
      <w:sdt>
        <w:sdtPr>
          <w:alias w:val="Member"/>
          <w:tag w:val="&lt;Member mnisId='4811' dodsId=''&gt;"/>
          <w:id w:val="162286786"/>
          <w:placeholder>
            <w:docPart w:val="A63B4C4950D249ADAF99BD9D06BF0636"/>
          </w:placeholder>
          <w:richText/>
        </w:sdtPr>
        <w:sdtContent>
          <w:r w:rsidRPr="006A6161">
            <w:rPr>
              <w:b/>
            </w:rPr>
            <w:t>Navendu Mishra:</w:t>
          </w:r>
        </w:sdtContent>
      </w:sdt>
      <w:r w:rsidRPr="006A6161">
        <w:t xml:space="preserve"> I was going to come to that. I was going to ask you a supplementary question about programmes with dual objectives, such as CSSF and Prosperity Fund. Do you think they risk delivering neither?</w:t>
      </w:r>
    </w:p>
    <w:p w:rsidR="006A6161" w:rsidRPr="006A6161" w:rsidP="006A6161">
      <w:pPr>
        <w:pStyle w:val="Answer"/>
      </w:pPr>
      <w:sdt>
        <w:sdtPr>
          <w:alias w:val="Witness"/>
          <w:id w:val="333494300"/>
          <w:placeholder>
            <w:docPart w:val="A63B4C4950D249ADAF99BD9D06BF0636"/>
          </w:placeholder>
          <w:richText/>
        </w:sdtPr>
        <w:sdtContent>
          <w:r w:rsidRPr="006A6161">
            <w:rPr>
              <w:b/>
              <w:i/>
            </w:rPr>
            <w:t>Dr Barton:</w:t>
          </w:r>
        </w:sdtContent>
      </w:sdt>
      <w:r w:rsidRPr="006A6161">
        <w:t xml:space="preserve"> Yes, please do stop me if I am starting to get into your next question. The examples I was going to mention where the trade-offs come up were the Prosperity Fund and research funds in particular. </w:t>
      </w:r>
    </w:p>
    <w:p w:rsidR="006A6161" w:rsidRPr="006A6161" w:rsidP="006A6161">
      <w:pPr>
        <w:pStyle w:val="Answer"/>
      </w:pPr>
      <w:r w:rsidRPr="006A6161">
        <w:t>The Prosperity Fund is very carefully designed to qualify as Official Development Assistance. We reviewed this recently in the case of looking at mutual prosperity, and we could see that it was clearly focused on poverty reduction as the primary objective. Having said that, there is a clear secondary objective that is short-term UK national interest, commercial interests. At the time when ICAI reviewed the Prosperity Fund—a couple of years ago now—the method by which it designed the projects in relation to those objectives raised a lot of questions for us. It appeared that there was not sufficient attention being given to ensure that there was not the risk of putting too much focus on what was a new thing in Official Development Assistance, which is the UK interest, or of it falling between two stools, which is probably a more likely risk.</w:t>
      </w:r>
    </w:p>
    <w:p w:rsidR="006A6161" w:rsidRPr="006A6161" w:rsidP="006A6161">
      <w:pPr>
        <w:pStyle w:val="Answer"/>
      </w:pPr>
      <w:r w:rsidRPr="006A6161">
        <w:t xml:space="preserve">I will give you an example. The Prosperity Fund, rather than trying to tie its aid to a particular UK company, which was the practice in the past, would instead focus on sectors where the UK has a comparative advantage. In that way it hoped to achieve win-wins, and to an extent that is possible. However, the literature on what works well in development will tell you that starting from country-driven programmes is usually the best way to </w:t>
      </w:r>
      <w:r w:rsidRPr="006A6161">
        <w:t>go for economic development in that country, so there may be compromises there.</w:t>
      </w:r>
    </w:p>
    <w:p w:rsidR="006A6161" w:rsidRPr="006A6161" w:rsidP="006A6161">
      <w:pPr>
        <w:pStyle w:val="Question"/>
        <w:numPr>
          <w:ilvl w:val="0"/>
          <w:numId w:val="9"/>
        </w:numPr>
      </w:pPr>
      <w:sdt>
        <w:sdtPr>
          <w:alias w:val="Member"/>
          <w:tag w:val="&lt;Member mnisId='4811' dodsId=''&gt;"/>
          <w:id w:val="-2047591401"/>
          <w:placeholder>
            <w:docPart w:val="A63B4C4950D249ADAF99BD9D06BF0636"/>
          </w:placeholder>
          <w:richText/>
        </w:sdtPr>
        <w:sdtContent>
          <w:r w:rsidRPr="006A6161">
            <w:rPr>
              <w:b/>
            </w:rPr>
            <w:t>Navendu Mishra:</w:t>
          </w:r>
        </w:sdtContent>
      </w:sdt>
      <w:r w:rsidRPr="006A6161">
        <w:t xml:space="preserve"> Do you think that increasing the proportion of ODA delivered by other Departments has created new opportunities to tackle poverty?</w:t>
      </w:r>
    </w:p>
    <w:p w:rsidR="006A6161" w:rsidRPr="006A6161" w:rsidP="006A6161">
      <w:pPr>
        <w:pStyle w:val="Answer"/>
      </w:pPr>
      <w:sdt>
        <w:sdtPr>
          <w:alias w:val="Witness"/>
          <w:id w:val="-875234834"/>
          <w:placeholder>
            <w:docPart w:val="A63B4C4950D249ADAF99BD9D06BF0636"/>
          </w:placeholder>
          <w:richText/>
        </w:sdtPr>
        <w:sdtContent>
          <w:r w:rsidRPr="006A6161">
            <w:rPr>
              <w:b/>
              <w:i/>
            </w:rPr>
            <w:t>Dr Barton:</w:t>
          </w:r>
        </w:sdtContent>
      </w:sdt>
      <w:r w:rsidRPr="006A6161">
        <w:t xml:space="preserve"> I think there have been new opportunities that have been taken up. We saw this in the review we did of </w:t>
      </w:r>
      <w:r>
        <w:t>“</w:t>
      </w:r>
      <w:r w:rsidRPr="006A6161">
        <w:t xml:space="preserve">How </w:t>
      </w:r>
      <w:r w:rsidR="00F87D0F">
        <w:t>UK Aid</w:t>
      </w:r>
      <w:r w:rsidRPr="006A6161">
        <w:t xml:space="preserve"> learns</w:t>
      </w:r>
      <w:r>
        <w:t>”</w:t>
      </w:r>
      <w:r w:rsidRPr="006A6161">
        <w:t xml:space="preserve">. Those primarily have come in the areas of global public goods, like tackling climate change and global health threats where we did a review. There is no doubt that by distributing some Official Development Assistance directly to Departments responsible for those objectives has mobilised their expertise in a way that would not have happened, or did not happen, before when they did not directly manage it. That is the nature of departmental incentives. However, that is not to say that it is not possible in principle to mobilise that expertise without distributing the funds across Departments. </w:t>
      </w:r>
    </w:p>
    <w:p w:rsidR="006A6161" w:rsidRPr="006A6161" w:rsidP="006A6161">
      <w:pPr>
        <w:pStyle w:val="Question"/>
        <w:numPr>
          <w:ilvl w:val="0"/>
          <w:numId w:val="9"/>
        </w:numPr>
      </w:pPr>
      <w:sdt>
        <w:sdtPr>
          <w:alias w:val="Member"/>
          <w:tag w:val="&lt;Member mnisId='1451' dodsId='25783'&gt;"/>
          <w:id w:val="-2096544298"/>
          <w:placeholder>
            <w:docPart w:val="A63B4C4950D249ADAF99BD9D06BF0636"/>
          </w:placeholder>
          <w:richText/>
        </w:sdtPr>
        <w:sdtContent>
          <w:r w:rsidR="00F87D0F">
            <w:rPr>
              <w:b/>
            </w:rPr>
            <w:t>Richard Bacon</w:t>
          </w:r>
          <w:r w:rsidRPr="006A6161">
            <w:rPr>
              <w:b/>
            </w:rPr>
            <w:t>:</w:t>
          </w:r>
        </w:sdtContent>
      </w:sdt>
      <w:r w:rsidRPr="006A6161">
        <w:t xml:space="preserve"> Dr Barton, is the spending by the Government on aid, whether through DfID or through other Departments, leading to transformative change that is helping developing nations and their people pull themselves out of poverty?</w:t>
      </w:r>
    </w:p>
    <w:p w:rsidR="006A6161" w:rsidRPr="006A6161" w:rsidP="006A6161">
      <w:pPr>
        <w:pStyle w:val="Answer"/>
      </w:pPr>
      <w:sdt>
        <w:sdtPr>
          <w:alias w:val="Witness"/>
          <w:id w:val="-2000881764"/>
          <w:placeholder>
            <w:docPart w:val="A63B4C4950D249ADAF99BD9D06BF0636"/>
          </w:placeholder>
          <w:richText/>
        </w:sdtPr>
        <w:sdtContent>
          <w:r w:rsidRPr="006A6161">
            <w:rPr>
              <w:b/>
              <w:i/>
            </w:rPr>
            <w:t>Dr Barton:</w:t>
          </w:r>
        </w:sdtContent>
      </w:sdt>
      <w:r w:rsidRPr="006A6161">
        <w:t xml:space="preserve"> You have set a huge and ambitious task there. I think working for transformative development is a very challenging enterprise. Necessarily, as a watchdog, I have to be quite measured in my language about what has been achieved by </w:t>
      </w:r>
      <w:r w:rsidR="00F87D0F">
        <w:t>UK Aid</w:t>
      </w:r>
      <w:r w:rsidRPr="006A6161">
        <w:t xml:space="preserve"> as we have seen it in our reports.</w:t>
      </w:r>
    </w:p>
    <w:p w:rsidR="006A6161" w:rsidRPr="006A6161" w:rsidP="006A6161">
      <w:pPr>
        <w:pStyle w:val="Answer"/>
      </w:pPr>
      <w:r w:rsidRPr="006A6161">
        <w:t xml:space="preserve">We felt safe to say in our synthesis report, looking back over the last four years, that at times </w:t>
      </w:r>
      <w:r w:rsidR="00F87D0F">
        <w:t>UK Aid</w:t>
      </w:r>
      <w:r w:rsidRPr="006A6161">
        <w:t xml:space="preserve"> has been world leading. We have a system with ICAI reports where we score in the case of the most in-depth reviews, where we have usually spent about a year looking at these topics. There was one review during that period that scored the coveted green score, which was the programme on violence against women and girls. We felt that had the potential to be transformative. Of course, it was early days for that programme but there was no one else focusing on it in the same way. What was remarkable about it was that it set the model for how you should work based on evidence so that you are continually improving your impact, which is more likely to make it transformative. </w:t>
      </w:r>
    </w:p>
    <w:p w:rsidR="006A6161" w:rsidRPr="006A6161" w:rsidP="006A6161">
      <w:pPr>
        <w:pStyle w:val="Answer"/>
      </w:pPr>
      <w:r w:rsidRPr="006A6161">
        <w:t xml:space="preserve">That was, indeed, an unusual score. Out of the total number, there were 16 that were satisfactory or better, to which we would give a green/amber or green score, and the remaining eight were less than satisfactory. That gives you a broad picture of how the </w:t>
      </w:r>
      <w:r w:rsidR="00F87D0F">
        <w:t>UK Aid</w:t>
      </w:r>
      <w:r w:rsidRPr="006A6161">
        <w:t xml:space="preserve"> programme is doing in general terms.</w:t>
      </w:r>
    </w:p>
    <w:p w:rsidR="006A6161" w:rsidRPr="006A6161" w:rsidP="006A6161">
      <w:pPr>
        <w:pStyle w:val="Question"/>
        <w:numPr>
          <w:ilvl w:val="0"/>
          <w:numId w:val="9"/>
        </w:numPr>
      </w:pPr>
      <w:sdt>
        <w:sdtPr>
          <w:alias w:val="Member"/>
          <w:tag w:val="&lt;Member mnisId='1451' dodsId='25783'&gt;"/>
          <w:id w:val="-1803916574"/>
          <w:placeholder>
            <w:docPart w:val="A63B4C4950D249ADAF99BD9D06BF0636"/>
          </w:placeholder>
          <w:richText/>
        </w:sdtPr>
        <w:sdtContent>
          <w:r w:rsidR="00F87D0F">
            <w:rPr>
              <w:b/>
            </w:rPr>
            <w:t>Richard Bacon</w:t>
          </w:r>
          <w:r w:rsidRPr="006A6161">
            <w:rPr>
              <w:b/>
            </w:rPr>
            <w:t>:</w:t>
          </w:r>
        </w:sdtContent>
      </w:sdt>
      <w:r w:rsidRPr="006A6161">
        <w:t xml:space="preserve"> Do you think the 0.7% target prioritises spending over results?</w:t>
      </w:r>
    </w:p>
    <w:p w:rsidR="006A6161" w:rsidRPr="006A6161" w:rsidP="006A6161">
      <w:pPr>
        <w:pStyle w:val="Answer"/>
      </w:pPr>
      <w:sdt>
        <w:sdtPr>
          <w:alias w:val="Witness"/>
          <w:id w:val="-1093311876"/>
          <w:placeholder>
            <w:docPart w:val="A63B4C4950D249ADAF99BD9D06BF0636"/>
          </w:placeholder>
          <w:richText/>
        </w:sdtPr>
        <w:sdtContent>
          <w:r w:rsidRPr="006A6161">
            <w:rPr>
              <w:b/>
              <w:i/>
            </w:rPr>
            <w:t>Dr Barton:</w:t>
          </w:r>
        </w:sdtContent>
      </w:sdt>
      <w:r w:rsidRPr="006A6161">
        <w:t xml:space="preserve"> It is hard for us to say whether the target prioritises spending over results. I think the question is, of course, how the UK Government have treated it.</w:t>
      </w:r>
    </w:p>
    <w:p w:rsidR="006A6161" w:rsidRPr="006A6161" w:rsidP="006A6161">
      <w:pPr>
        <w:pStyle w:val="Question"/>
        <w:numPr>
          <w:ilvl w:val="0"/>
          <w:numId w:val="9"/>
        </w:numPr>
      </w:pPr>
      <w:sdt>
        <w:sdtPr>
          <w:alias w:val="Member"/>
          <w:tag w:val="&lt;Member mnisId='1451' dodsId='25783'&gt;"/>
          <w:id w:val="-2119356119"/>
          <w:placeholder>
            <w:docPart w:val="A63B4C4950D249ADAF99BD9D06BF0636"/>
          </w:placeholder>
          <w:richText/>
        </w:sdtPr>
        <w:sdtContent>
          <w:r w:rsidR="00F87D0F">
            <w:rPr>
              <w:b/>
            </w:rPr>
            <w:t>Richard Bacon</w:t>
          </w:r>
          <w:r w:rsidRPr="006A6161">
            <w:rPr>
              <w:b/>
            </w:rPr>
            <w:t>:</w:t>
          </w:r>
        </w:sdtContent>
      </w:sdt>
      <w:r w:rsidRPr="006A6161">
        <w:t xml:space="preserve"> What I mean is does the target lead to the prioritising of spending over results?</w:t>
      </w:r>
    </w:p>
    <w:p w:rsidR="006A6161" w:rsidRPr="006A6161" w:rsidP="006A6161">
      <w:pPr>
        <w:pStyle w:val="Answer"/>
      </w:pPr>
      <w:sdt>
        <w:sdtPr>
          <w:alias w:val="Witness"/>
          <w:id w:val="1197355794"/>
          <w:placeholder>
            <w:docPart w:val="A63B4C4950D249ADAF99BD9D06BF0636"/>
          </w:placeholder>
          <w:richText/>
        </w:sdtPr>
        <w:sdtContent>
          <w:r w:rsidRPr="006A6161">
            <w:rPr>
              <w:b/>
              <w:i/>
            </w:rPr>
            <w:t>Dr Barton:</w:t>
          </w:r>
        </w:sdtContent>
      </w:sdt>
      <w:r w:rsidRPr="006A6161">
        <w:t xml:space="preserve"> You heard from the previous panel, and again we mentioned it in our report, that unmet needs are enormous. There has been a useful bit of work done by the Overseas Development Institute that looks at relatively rational burden</w:t>
      </w:r>
      <w:r w:rsidR="00F87D0F">
        <w:t xml:space="preserve"> </w:t>
      </w:r>
      <w:r w:rsidRPr="006A6161">
        <w:t>sharing between richer countries and poorer countries by varying grades as to how much you can expect them to mobilise their own resources and what would be an appropriate level of commitment; 0.7% is a number you can make work and give a rational justification for. As you rightly heard from Ian, if you are visiting a developing country you can certainly see many examples where it appears we could do just a bit more and it would make an enormous positive difference. I have certainly seen many good examples of where that difference has been made.</w:t>
      </w:r>
    </w:p>
    <w:p w:rsidR="006A6161" w:rsidRPr="006A6161" w:rsidP="006A6161">
      <w:pPr>
        <w:pStyle w:val="Answer"/>
      </w:pPr>
      <w:r w:rsidRPr="006A6161">
        <w:t xml:space="preserve">It has not been my impression in our reviews, interviewing and visiting projects that people are dominated by spend. What you can see very clearly is that the Department that has been spending aid and focusing on it the longest, which is DfID, has been the most focused on results. It is constantly working on its methodologies for deciding—and it is usually under encouragement from us to improve them—what results they hope to achieve. From the way the programmes are designed, you can see a clear logic between the inputs of money, what it hopes to achieve and its annual process of reviewing them. </w:t>
      </w:r>
    </w:p>
    <w:p w:rsidR="006A6161" w:rsidRPr="006A6161" w:rsidP="006A6161">
      <w:pPr>
        <w:pStyle w:val="Answer"/>
      </w:pPr>
      <w:r w:rsidRPr="006A6161">
        <w:t>Having said that, when we did the Ghana review we found some reviews where it was not up to the high standards required. However, that is a failing in the system, where the system itself is fundamentally sound and forces them to focus on the outcomes. That has not always been the case with other Departments with less of a history of spending aid money.</w:t>
      </w:r>
    </w:p>
    <w:p w:rsidR="006A6161" w:rsidRPr="006A6161" w:rsidP="006A6161">
      <w:pPr>
        <w:pStyle w:val="Question"/>
        <w:numPr>
          <w:ilvl w:val="0"/>
          <w:numId w:val="9"/>
        </w:numPr>
      </w:pPr>
      <w:sdt>
        <w:sdtPr>
          <w:alias w:val="Member"/>
          <w:tag w:val="&lt;Member mnisId='1451' dodsId='25783'&gt;"/>
          <w:id w:val="-2107182395"/>
          <w:placeholder>
            <w:docPart w:val="A63B4C4950D249ADAF99BD9D06BF0636"/>
          </w:placeholder>
          <w:richText/>
        </w:sdtPr>
        <w:sdtContent>
          <w:r w:rsidR="00F87D0F">
            <w:rPr>
              <w:b/>
            </w:rPr>
            <w:t>Richard Bacon</w:t>
          </w:r>
          <w:r w:rsidRPr="006A6161">
            <w:rPr>
              <w:b/>
            </w:rPr>
            <w:t>:</w:t>
          </w:r>
        </w:sdtContent>
      </w:sdt>
      <w:r w:rsidRPr="006A6161">
        <w:t xml:space="preserve"> You alluded to the fact that small amounts of money can make a big difference. I have no doubt that is true. I once saw a children</w:t>
      </w:r>
      <w:r>
        <w:t>’</w:t>
      </w:r>
      <w:r w:rsidRPr="006A6161">
        <w:t xml:space="preserve">s refuge in Tanzania with 57 kids living in it, who were going to school but their first task every day was to carry water because there was no piped water to the building and $10,000 would have got them on to the electricity grid. These are tiny sums of money and yet we do not seem very good at making sure that these relatively tiny sums of money get really effectively spent. The fact there is unmet need is not an index of success. It is very easy to spend lots of money badly. </w:t>
      </w:r>
    </w:p>
    <w:p w:rsidR="006A6161" w:rsidRPr="006A6161" w:rsidP="006A6161">
      <w:pPr>
        <w:pStyle w:val="Question"/>
        <w:numPr>
          <w:ilvl w:val="0"/>
          <w:numId w:val="0"/>
        </w:numPr>
        <w:ind w:left="794"/>
      </w:pPr>
      <w:r w:rsidRPr="006A6161">
        <w:t>Given it is much easier for a small number of large organisations to handle budgets than a large number of small organisations, how do you try to create an architecture that optimises every piece of spend and ensures that the scrutiny over it is good enough to make sure that you do not get waste or inappropriate spending?</w:t>
      </w:r>
    </w:p>
    <w:p w:rsidR="006A6161" w:rsidRPr="006A6161" w:rsidP="006A6161">
      <w:pPr>
        <w:pStyle w:val="Answer"/>
      </w:pPr>
      <w:sdt>
        <w:sdtPr>
          <w:alias w:val="Witness"/>
          <w:id w:val="1219161199"/>
          <w:placeholder>
            <w:docPart w:val="A63B4C4950D249ADAF99BD9D06BF0636"/>
          </w:placeholder>
          <w:richText/>
        </w:sdtPr>
        <w:sdtContent>
          <w:r w:rsidRPr="006A6161">
            <w:rPr>
              <w:b/>
              <w:i/>
            </w:rPr>
            <w:t>Dr Barton:</w:t>
          </w:r>
        </w:sdtContent>
      </w:sdt>
      <w:r w:rsidRPr="006A6161">
        <w:t xml:space="preserve"> I certainly recognise the challenge of managing small programmes. It is really important that the fragmentation does not proceed further than it need do, because it makes that management challenge </w:t>
      </w:r>
      <w:r w:rsidRPr="006A6161">
        <w:t xml:space="preserve">greater. A donor as large as DfID will need to organise itself only in some areas to be able to deliver through partners that can allow those kind of small-scale levels of spend. </w:t>
      </w:r>
    </w:p>
    <w:p w:rsidR="006A6161" w:rsidRPr="006A6161" w:rsidP="006A6161">
      <w:pPr>
        <w:pStyle w:val="Answer"/>
      </w:pPr>
      <w:r w:rsidRPr="006A6161">
        <w:t xml:space="preserve">I do not know whether we are going to get on to the topic of </w:t>
      </w:r>
      <w:r w:rsidRPr="006A6161" w:rsidR="0051227E">
        <w:t>multilaterals,</w:t>
      </w:r>
      <w:r w:rsidRPr="006A6161">
        <w:t xml:space="preserve"> but you certainly raised it earlier. If you do not have the option of saving some of your management resources by working through multilaterals, it is going to be hard to do those really small specialist areas well. I think ultimately there needs to be a balance and there needs to be a very strategic division of labour between </w:t>
      </w:r>
      <w:r w:rsidR="00F87D0F">
        <w:t>UK Aid</w:t>
      </w:r>
      <w:r w:rsidRPr="006A6161">
        <w:t xml:space="preserve"> and others involved.</w:t>
      </w:r>
    </w:p>
    <w:p w:rsidR="006A6161" w:rsidRPr="006A6161" w:rsidP="006A6161">
      <w:pPr>
        <w:pStyle w:val="Question"/>
        <w:numPr>
          <w:ilvl w:val="0"/>
          <w:numId w:val="9"/>
        </w:numPr>
      </w:pPr>
      <w:sdt>
        <w:sdtPr>
          <w:alias w:val="Member"/>
          <w:tag w:val="&lt;Member mnisId='1396' dodsId='25472'&gt;"/>
          <w:id w:val="-974599192"/>
          <w:placeholder>
            <w:docPart w:val="A63B4C4950D249ADAF99BD9D06BF0636"/>
          </w:placeholder>
          <w:richText/>
        </w:sdtPr>
        <w:sdtContent>
          <w:r w:rsidR="00A22E78">
            <w:rPr>
              <w:b/>
            </w:rPr>
            <w:t>Mr</w:t>
          </w:r>
          <w:r w:rsidRPr="006A6161">
            <w:rPr>
              <w:b/>
            </w:rPr>
            <w:t xml:space="preserve"> Liddell-Grainger:</w:t>
          </w:r>
        </w:sdtContent>
      </w:sdt>
      <w:r w:rsidRPr="006A6161">
        <w:t xml:space="preserve"> There has been speculation that DfID is going to be subsumed into the Foreign Office. That is possible, maybe not and maybe it is. What do you think the pros and cons of that are?</w:t>
      </w:r>
    </w:p>
    <w:p w:rsidR="006A6161" w:rsidRPr="006A6161" w:rsidP="006A6161">
      <w:pPr>
        <w:pStyle w:val="Answer"/>
      </w:pPr>
      <w:sdt>
        <w:sdtPr>
          <w:alias w:val="Witness"/>
          <w:id w:val="-611978088"/>
          <w:placeholder>
            <w:docPart w:val="A63B4C4950D249ADAF99BD9D06BF0636"/>
          </w:placeholder>
          <w:richText/>
        </w:sdtPr>
        <w:sdtContent>
          <w:r w:rsidRPr="006A6161">
            <w:rPr>
              <w:b/>
              <w:i/>
            </w:rPr>
            <w:t>Dr Barton:</w:t>
          </w:r>
        </w:sdtContent>
      </w:sdt>
      <w:r w:rsidRPr="006A6161">
        <w:t xml:space="preserve"> That is a difficult question for me to answer only on the basis of our reports.</w:t>
      </w:r>
    </w:p>
    <w:p w:rsidR="006A6161" w:rsidRPr="006A6161" w:rsidP="006A6161">
      <w:pPr>
        <w:pStyle w:val="Question"/>
        <w:numPr>
          <w:ilvl w:val="0"/>
          <w:numId w:val="0"/>
        </w:numPr>
        <w:ind w:left="794"/>
      </w:pPr>
      <w:sdt>
        <w:sdtPr>
          <w:alias w:val="Member"/>
          <w:tag w:val="&lt;Member mnisId='1396' dodsId='25472'&gt;"/>
          <w:id w:val="-83223179"/>
          <w:placeholder>
            <w:docPart w:val="A63B4C4950D249ADAF99BD9D06BF0636"/>
          </w:placeholder>
          <w:richText/>
        </w:sdtPr>
        <w:sdtContent>
          <w:r w:rsidR="00A22E78">
            <w:rPr>
              <w:b/>
            </w:rPr>
            <w:t>Mr</w:t>
          </w:r>
          <w:r w:rsidRPr="006A6161">
            <w:rPr>
              <w:b/>
            </w:rPr>
            <w:t xml:space="preserve"> Liddell-Grainger:</w:t>
          </w:r>
        </w:sdtContent>
      </w:sdt>
      <w:r w:rsidRPr="006A6161">
        <w:t xml:space="preserve"> Have a go.</w:t>
      </w:r>
    </w:p>
    <w:p w:rsidR="006A6161" w:rsidRPr="006A6161" w:rsidP="006A6161">
      <w:pPr>
        <w:pStyle w:val="Answer"/>
      </w:pPr>
      <w:sdt>
        <w:sdtPr>
          <w:alias w:val="Witness"/>
          <w:id w:val="629520234"/>
          <w:placeholder>
            <w:docPart w:val="A63B4C4950D249ADAF99BD9D06BF0636"/>
          </w:placeholder>
          <w:richText/>
        </w:sdtPr>
        <w:sdtContent>
          <w:r w:rsidRPr="006A6161">
            <w:rPr>
              <w:b/>
              <w:i/>
            </w:rPr>
            <w:t>Dr Barton:</w:t>
          </w:r>
        </w:sdtContent>
      </w:sdt>
      <w:r w:rsidRPr="006A6161">
        <w:t xml:space="preserve"> I will try to focus on points that are specific to ICAI rather than pick up the points that the previous panel produced. I will pick up one that I think will be dear to you all, which is the potential risk of a reduction in scrutiny that could happen depending on whether a merger were to happen. </w:t>
      </w:r>
    </w:p>
    <w:p w:rsidR="006A6161" w:rsidRPr="006A6161" w:rsidP="006A6161">
      <w:pPr>
        <w:pStyle w:val="Answer"/>
      </w:pPr>
      <w:r w:rsidRPr="006A6161">
        <w:t xml:space="preserve">You all know much better than me how parliamentary standing orders work. Normally speaking, there is an automatic </w:t>
      </w:r>
      <w:r w:rsidR="00A22E78">
        <w:t>C</w:t>
      </w:r>
      <w:r w:rsidRPr="006A6161">
        <w:t xml:space="preserve">ommittee equivalent to a Department. If there were to be a merger that created one Department, it might create only one </w:t>
      </w:r>
      <w:r w:rsidR="00A22E78">
        <w:t>C</w:t>
      </w:r>
      <w:r w:rsidRPr="006A6161">
        <w:t>ommittee. That would be a loss of scrutiny—and in the days when ODA was underneath the Foreign Office this is how it worked—because it would be only a sub-committee of Foreign Affairs that would not be so focused on scrutinising aid. That matters particularly to us in ICAI because at the moment we report to a sub-Committee within your Committee, and between us that allows for pretty detailed scrutiny compared to most other Departments. There is potentially a risk there, depending on what choices are made.</w:t>
      </w:r>
    </w:p>
    <w:p w:rsidR="006A6161" w:rsidRPr="006A6161" w:rsidP="006A6161">
      <w:pPr>
        <w:pStyle w:val="Answer"/>
      </w:pPr>
      <w:r w:rsidRPr="006A6161">
        <w:t>The other area where we can speak on the basis of our reports is that we have seen that generally the FCO</w:t>
      </w:r>
      <w:r>
        <w:t>’</w:t>
      </w:r>
      <w:r w:rsidRPr="006A6161">
        <w:t xml:space="preserve">s strengths are not in programme management. Its strengths are clearly in diplomacy. When we reviewed the Prosperity Fund we picked out specifically that the financial systems are really not set up to have any proper tracking of expenditure, for example. It is basically set up for small procurements. </w:t>
      </w:r>
    </w:p>
    <w:p w:rsidR="006A6161" w:rsidRPr="006A6161" w:rsidP="006A6161">
      <w:pPr>
        <w:pStyle w:val="Answer"/>
      </w:pPr>
      <w:r w:rsidRPr="006A6161">
        <w:t xml:space="preserve">We have just completed a review on preventing sexual violence. There I was disappointed to see that the FCO is still using these one-year funding cycles that are a major constraint on effectively managing aid programmes. Where it has been able to escape those limitations to an extent is that when it is doing projects under the CSSF, because there are some better minimum standards introduced, that helps with monitoring, </w:t>
      </w:r>
      <w:r w:rsidRPr="006A6161">
        <w:t>evaluation and learning.</w:t>
      </w:r>
      <w:r>
        <w:t xml:space="preserve"> </w:t>
      </w:r>
      <w:r w:rsidRPr="006A6161">
        <w:t xml:space="preserve">I do not know to what extent it is able to go on longer than one-year </w:t>
      </w:r>
      <w:r w:rsidRPr="006A6161" w:rsidR="0051227E">
        <w:t>cycles,</w:t>
      </w:r>
      <w:r w:rsidRPr="006A6161">
        <w:t xml:space="preserve"> but I think it is still the prisoner of its systems. </w:t>
      </w:r>
    </w:p>
    <w:p w:rsidR="006A6161" w:rsidRPr="006A6161" w:rsidP="006A6161">
      <w:pPr>
        <w:pStyle w:val="Answer"/>
      </w:pPr>
      <w:r w:rsidRPr="006A6161">
        <w:t>Those are challenges that would inevitably be faced if any merger were to decide that more aid should be administered by the FCO than currently is.</w:t>
      </w:r>
    </w:p>
    <w:p w:rsidR="006A6161" w:rsidRPr="006A6161" w:rsidP="006A6161">
      <w:pPr>
        <w:pStyle w:val="Question"/>
        <w:numPr>
          <w:ilvl w:val="0"/>
          <w:numId w:val="0"/>
        </w:numPr>
        <w:ind w:left="794"/>
      </w:pPr>
      <w:sdt>
        <w:sdtPr>
          <w:alias w:val="Member"/>
          <w:tag w:val="&lt;Member mnisId='4267' dodsId='101347'&gt;"/>
          <w:id w:val="-1398824977"/>
          <w:placeholder>
            <w:docPart w:val="A63B4C4950D249ADAF99BD9D06BF0636"/>
          </w:placeholder>
          <w:richText/>
        </w:sdtPr>
        <w:sdtContent>
          <w:r w:rsidRPr="006A6161">
            <w:rPr>
              <w:b/>
            </w:rPr>
            <w:t>Chair:</w:t>
          </w:r>
        </w:sdtContent>
      </w:sdt>
      <w:r w:rsidRPr="006A6161">
        <w:t xml:space="preserve"> Can I pause you there</w:t>
      </w:r>
      <w:r w:rsidR="007C5870">
        <w:t xml:space="preserve">? </w:t>
      </w:r>
      <w:r w:rsidRPr="006A6161">
        <w:t>I am very mindful of time.</w:t>
      </w:r>
    </w:p>
    <w:p w:rsidR="006A6161" w:rsidRPr="006A6161" w:rsidP="006A6161">
      <w:pPr>
        <w:pStyle w:val="Question"/>
        <w:numPr>
          <w:ilvl w:val="0"/>
          <w:numId w:val="9"/>
        </w:numPr>
      </w:pPr>
      <w:sdt>
        <w:sdtPr>
          <w:alias w:val="Member"/>
          <w:tag w:val="&lt;Member mnisId='4819' dodsId=''&gt;"/>
          <w:id w:val="1355844357"/>
          <w:placeholder>
            <w:docPart w:val="A63B4C4950D249ADAF99BD9D06BF0636"/>
          </w:placeholder>
          <w:richText/>
        </w:sdtPr>
        <w:sdtContent>
          <w:r w:rsidRPr="006A6161">
            <w:rPr>
              <w:b/>
            </w:rPr>
            <w:t>Theo Clarke:</w:t>
          </w:r>
        </w:sdtContent>
      </w:sdt>
      <w:r w:rsidRPr="006A6161">
        <w:t xml:space="preserve"> Thank you, that was very helpful. ICAI has now been scrutinising aid spending for eight years. I am interested to know what examples you point to of aid spending delivering best value for the taxpayer. Do you have any examples you would like to share with the Committee where you see the best bang for our buck of spending taxpayer money on aid?</w:t>
      </w:r>
    </w:p>
    <w:p w:rsidR="006A6161" w:rsidRPr="006A6161" w:rsidP="006A6161">
      <w:pPr>
        <w:pStyle w:val="Answer"/>
      </w:pPr>
      <w:sdt>
        <w:sdtPr>
          <w:alias w:val="Witness"/>
          <w:id w:val="-1837913512"/>
          <w:placeholder>
            <w:docPart w:val="A63B4C4950D249ADAF99BD9D06BF0636"/>
          </w:placeholder>
          <w:richText/>
        </w:sdtPr>
        <w:sdtContent>
          <w:r w:rsidRPr="006A6161">
            <w:rPr>
              <w:b/>
              <w:i/>
            </w:rPr>
            <w:t>Dr Barton:</w:t>
          </w:r>
        </w:sdtContent>
      </w:sdt>
      <w:r w:rsidRPr="006A6161">
        <w:t xml:space="preserve"> I am afraid there is never a simple answer from ICAI on most areas. I already mentioned the simplest way in which we make our judgments is that we have the very difficult task with each review of deciding in the end whether it comes above or below the line. I mentioned that we considered the violence against women and girls programme was green on all the criteria that we were assessing, so that was obviously an exceptionally good example.</w:t>
      </w:r>
    </w:p>
    <w:p w:rsidR="006A6161" w:rsidRPr="006A6161" w:rsidP="006A6161">
      <w:pPr>
        <w:pStyle w:val="Answer"/>
      </w:pPr>
      <w:r w:rsidRPr="006A6161">
        <w:t xml:space="preserve">It might seem as if I have been making a simple contrast between DfID and other Departments, as if DfID is always the better at spending, but in our review of international climate finance we pointed to a very good example of value for money for the taxpayer. Those funds are split between DfID and BEIS and are going through multilateral channels to a considerable extent. There we were more critical of DfID than we were of BEIS, although overall it was a green/amber review. </w:t>
      </w:r>
    </w:p>
    <w:p w:rsidR="006A6161" w:rsidRPr="006A6161" w:rsidP="006A6161">
      <w:pPr>
        <w:pStyle w:val="Answer"/>
      </w:pPr>
      <w:r w:rsidRPr="006A6161">
        <w:t>There is no doubt in the case of climate finance that the UK has been able to play a really important leadership role. Of course, it was the first to set up climate investment funds. It shaped the Green Climate Fund and it has also been able to contribute a lot of its own world-leading climate science. That is an example of good value for the taxpayer that involves more than one Department.</w:t>
      </w:r>
    </w:p>
    <w:p w:rsidR="006A6161" w:rsidRPr="006A6161" w:rsidP="006A6161">
      <w:pPr>
        <w:pStyle w:val="Answer"/>
      </w:pPr>
      <w:r w:rsidRPr="006A6161">
        <w:t xml:space="preserve">It is really hard for me to pick out an example of the absolute best value for </w:t>
      </w:r>
      <w:r w:rsidRPr="006A6161" w:rsidR="0051227E">
        <w:t>money,</w:t>
      </w:r>
      <w:r w:rsidRPr="006A6161">
        <w:t xml:space="preserve"> but I hope those two will do.</w:t>
      </w:r>
    </w:p>
    <w:p w:rsidR="006A6161" w:rsidRPr="006A6161" w:rsidP="006A6161">
      <w:pPr>
        <w:pStyle w:val="Question"/>
        <w:numPr>
          <w:ilvl w:val="0"/>
          <w:numId w:val="9"/>
        </w:numPr>
      </w:pPr>
      <w:sdt>
        <w:sdtPr>
          <w:alias w:val="Member"/>
          <w:tag w:val="&lt;Member mnisId='4819' dodsId=''&gt;"/>
          <w:id w:val="116957403"/>
          <w:placeholder>
            <w:docPart w:val="A63B4C4950D249ADAF99BD9D06BF0636"/>
          </w:placeholder>
          <w:richText/>
        </w:sdtPr>
        <w:sdtContent>
          <w:r w:rsidRPr="006A6161">
            <w:rPr>
              <w:b/>
            </w:rPr>
            <w:t>Theo Clarke:</w:t>
          </w:r>
        </w:sdtContent>
      </w:sdt>
      <w:r w:rsidRPr="006A6161">
        <w:t xml:space="preserve"> You do so many reports over the year, some of which have been country</w:t>
      </w:r>
      <w:r w:rsidR="007C5870">
        <w:t>-</w:t>
      </w:r>
      <w:r w:rsidRPr="006A6161" w:rsidR="0051227E">
        <w:t>specific,</w:t>
      </w:r>
      <w:r w:rsidRPr="006A6161">
        <w:t xml:space="preserve"> and some have been thematic. I know there have been a couple that you have given a red rating</w:t>
      </w:r>
      <w:r w:rsidR="007C5870">
        <w:t>;</w:t>
      </w:r>
      <w:r w:rsidRPr="006A6161">
        <w:t xml:space="preserve"> I am particularly thinking of sexual violence. We had that huge summit with William Hague and Angelina Jolie. All the world</w:t>
      </w:r>
      <w:r>
        <w:t>’</w:t>
      </w:r>
      <w:r w:rsidRPr="006A6161">
        <w:t>s attention was on PSVI and the UK was a great leader. However, I think it is fair to say that over the last couple of years that attention has waned because of a change in Minister.</w:t>
      </w:r>
      <w:r>
        <w:t xml:space="preserve"> </w:t>
      </w:r>
      <w:r w:rsidRPr="006A6161">
        <w:t>Are there any other examples like that where you think that was not a good use of taxpayer money, because that helps us direct what is a good use?</w:t>
      </w:r>
    </w:p>
    <w:p w:rsidR="006A6161" w:rsidRPr="006A6161" w:rsidP="006A6161">
      <w:pPr>
        <w:pStyle w:val="Question"/>
        <w:numPr>
          <w:ilvl w:val="0"/>
          <w:numId w:val="0"/>
        </w:numPr>
        <w:ind w:left="794"/>
      </w:pPr>
      <w:sdt>
        <w:sdtPr>
          <w:alias w:val="Member"/>
          <w:tag w:val="&lt;Member mnisId='4267' dodsId='101347'&gt;"/>
          <w:id w:val="1456450099"/>
          <w:placeholder>
            <w:docPart w:val="A63B4C4950D249ADAF99BD9D06BF0636"/>
          </w:placeholder>
          <w:richText/>
        </w:sdtPr>
        <w:sdtContent>
          <w:r w:rsidRPr="006A6161">
            <w:rPr>
              <w:b/>
            </w:rPr>
            <w:t>Chair:</w:t>
          </w:r>
        </w:sdtContent>
      </w:sdt>
      <w:r w:rsidRPr="006A6161">
        <w:t xml:space="preserve"> A brief answer, I am afraid.</w:t>
      </w:r>
    </w:p>
    <w:p w:rsidR="006A6161" w:rsidRPr="006A6161" w:rsidP="006A6161">
      <w:pPr>
        <w:pStyle w:val="Answer"/>
      </w:pPr>
      <w:sdt>
        <w:sdtPr>
          <w:alias w:val="Witness"/>
          <w:id w:val="1912576760"/>
          <w:placeholder>
            <w:docPart w:val="A63B4C4950D249ADAF99BD9D06BF0636"/>
          </w:placeholder>
          <w:richText/>
        </w:sdtPr>
        <w:sdtContent>
          <w:r w:rsidRPr="006A6161">
            <w:rPr>
              <w:b/>
              <w:i/>
            </w:rPr>
            <w:t>Dr Barton:</w:t>
          </w:r>
        </w:sdtContent>
      </w:sdt>
      <w:r w:rsidRPr="006A6161">
        <w:t xml:space="preserve"> I should pay tribute to the importance of the initial investment, which was very important in galvanising the international system. We pointed to one specific achievement, being the protocols of investigation that had been promulgated. There has been a benefit in an area where no one else was doing anything. What was disappointing, in view of the expectations raised and the pledges, was the lack of follow through. As you know</w:t>
      </w:r>
      <w:r w:rsidR="007C5870">
        <w:t>,</w:t>
      </w:r>
      <w:r w:rsidRPr="006A6161">
        <w:t xml:space="preserve"> I am sure, our report suggested improving the management rather than giving up on it. We did not consider it a waste of money in itself, just lost opportunities and the risk of letting survivors down.</w:t>
      </w:r>
    </w:p>
    <w:p w:rsidR="006A6161" w:rsidRPr="006A6161" w:rsidP="006A6161">
      <w:pPr>
        <w:pStyle w:val="Question"/>
        <w:numPr>
          <w:ilvl w:val="0"/>
          <w:numId w:val="9"/>
        </w:numPr>
      </w:pPr>
      <w:sdt>
        <w:sdtPr>
          <w:alias w:val="Member"/>
          <w:tag w:val="&lt;Member mnisId='4756' dodsId=''&gt;"/>
          <w:id w:val="1982576682"/>
          <w:placeholder>
            <w:docPart w:val="A63B4C4950D249ADAF99BD9D06BF0636"/>
          </w:placeholder>
          <w:richText/>
        </w:sdtPr>
        <w:sdtContent>
          <w:r w:rsidRPr="006A6161">
            <w:rPr>
              <w:b/>
            </w:rPr>
            <w:t>Brendan Clarke-Smith:</w:t>
          </w:r>
        </w:sdtContent>
      </w:sdt>
      <w:r w:rsidRPr="006A6161">
        <w:t xml:space="preserve"> Dr Barton, part 2 of your synthesis review painted quite a bleak picture of progress towards the global SDG pledge of eradicating extreme poverty. Against that background, do you think </w:t>
      </w:r>
      <w:r w:rsidR="00F87D0F">
        <w:t>UK Aid</w:t>
      </w:r>
      <w:r w:rsidRPr="006A6161">
        <w:t xml:space="preserve"> and DfID are tackling the root causes of poverty?</w:t>
      </w:r>
    </w:p>
    <w:p w:rsidR="006A6161" w:rsidRPr="006A6161" w:rsidP="006A6161">
      <w:pPr>
        <w:pStyle w:val="Answer"/>
      </w:pPr>
      <w:sdt>
        <w:sdtPr>
          <w:alias w:val="Witness"/>
          <w:id w:val="683175207"/>
          <w:placeholder>
            <w:docPart w:val="A63B4C4950D249ADAF99BD9D06BF0636"/>
          </w:placeholder>
          <w:richText/>
        </w:sdtPr>
        <w:sdtContent>
          <w:r w:rsidRPr="006A6161">
            <w:rPr>
              <w:b/>
              <w:i/>
            </w:rPr>
            <w:t>Dr Barton:</w:t>
          </w:r>
        </w:sdtContent>
      </w:sdt>
      <w:r w:rsidRPr="006A6161">
        <w:t xml:space="preserve"> We had to look at it widely and look at a very challenging world, which is why I was explaining that it is no easy task to expect the UK on its own to deliver transformation. What our report pointed to is that the progress we saw in relation to the millennium development goals up to 2015 has slowed and we see extreme poverty even more deeply rooted than before. That is why the UK, among others, adopted the pledge of leaving no one behind, which is in effect the inequality sustainable development goal. That does make enormous demands of the UK. It is much more difficult to ensure that the last come first. We have seen that DfID has made some strides in that direction over the period since it was adopted . We give it credit for that. For example, it has done it by looking at the regions that are most in need and then particularly needy groups. </w:t>
      </w:r>
      <w:r w:rsidR="00731ED8">
        <w:t>D</w:t>
      </w:r>
      <w:r w:rsidRPr="006A6161">
        <w:t>isability has been a big focus and there we have seen some progress. It is an area where it has been notable that non-DfID Departments have not made that specific commitment to leaving no one behind.</w:t>
      </w:r>
    </w:p>
    <w:p w:rsidR="006A6161" w:rsidRPr="006A6161" w:rsidP="006A6161">
      <w:pPr>
        <w:pStyle w:val="Answer"/>
      </w:pPr>
      <w:r w:rsidRPr="006A6161">
        <w:t>As I explained, that is one aspect of poverty reduction. There are important contributions to be made by looking longer term.</w:t>
      </w:r>
    </w:p>
    <w:p w:rsidR="006A6161" w:rsidRPr="006A6161" w:rsidP="006A6161">
      <w:pPr>
        <w:pStyle w:val="Question"/>
        <w:numPr>
          <w:ilvl w:val="0"/>
          <w:numId w:val="9"/>
        </w:numPr>
      </w:pPr>
      <w:sdt>
        <w:sdtPr>
          <w:alias w:val="Member"/>
          <w:tag w:val="&lt;Member mnisId='4756' dodsId=''&gt;"/>
          <w:id w:val="-1131542711"/>
          <w:placeholder>
            <w:docPart w:val="A63B4C4950D249ADAF99BD9D06BF0636"/>
          </w:placeholder>
          <w:richText/>
        </w:sdtPr>
        <w:sdtContent>
          <w:r w:rsidRPr="006A6161">
            <w:rPr>
              <w:b/>
            </w:rPr>
            <w:t>Brendan Clarke-Smith:</w:t>
          </w:r>
        </w:sdtContent>
      </w:sdt>
      <w:r w:rsidRPr="006A6161">
        <w:t xml:space="preserve"> Thank you. Do you think we are spending the right things in the right places generally?</w:t>
      </w:r>
    </w:p>
    <w:p w:rsidR="006A6161" w:rsidRPr="006A6161" w:rsidP="006A6161">
      <w:pPr>
        <w:pStyle w:val="Answer"/>
      </w:pPr>
      <w:sdt>
        <w:sdtPr>
          <w:alias w:val="Witness"/>
          <w:id w:val="-989404592"/>
          <w:placeholder>
            <w:docPart w:val="A63B4C4950D249ADAF99BD9D06BF0636"/>
          </w:placeholder>
          <w:richText/>
        </w:sdtPr>
        <w:sdtContent>
          <w:r w:rsidRPr="006A6161">
            <w:rPr>
              <w:b/>
              <w:i/>
            </w:rPr>
            <w:t>Dr Barton:</w:t>
          </w:r>
        </w:sdtContent>
      </w:sdt>
      <w:r w:rsidRPr="006A6161">
        <w:t xml:space="preserve"> Again that is a tough question to answer on the basis of our reports. The fact that the split between multilateral and bilateral is still roughly in the area that it has been in the past is important. That allows the UK to reach all those parts of the world that it cannot intervene in directly. It can intervene at scale and it can intervene in places where the UK would not have the mandate. I think that is creditable in that case.</w:t>
      </w:r>
    </w:p>
    <w:p w:rsidR="006A6161" w:rsidRPr="006A6161" w:rsidP="006A6161">
      <w:pPr>
        <w:pStyle w:val="Answer"/>
      </w:pPr>
      <w:r w:rsidRPr="006A6161">
        <w:t>It is important that DfID has kept the focus more on low income and least</w:t>
      </w:r>
      <w:r w:rsidR="00CB2C35">
        <w:t xml:space="preserve"> </w:t>
      </w:r>
      <w:r w:rsidRPr="006A6161">
        <w:t xml:space="preserve">developed countries. If you look at the OECD DAC, which sets best practice, those are the countries where donors are not sufficiently </w:t>
      </w:r>
      <w:r w:rsidRPr="006A6161" w:rsidR="0051227E">
        <w:t>concentrated,</w:t>
      </w:r>
      <w:r w:rsidRPr="006A6161">
        <w:t xml:space="preserve"> so it is more needed. It is important that continues. We express some concern that it might not, although at the moment there has not been an increase in the balance of middle income versus low income except in relation to humanitarian need, which is understandable, or climate mitigation, which </w:t>
      </w:r>
      <w:r w:rsidRPr="006A6161">
        <w:t>again has a good justification. Nevertheless that trend, which you see for non-DfID Departments, to focus on middle income countries and rich countries might suggest that could be a concern.</w:t>
      </w:r>
    </w:p>
    <w:p w:rsidR="00724EA9" w:rsidRPr="006A6161" w:rsidP="00731ED8">
      <w:pPr>
        <w:pStyle w:val="Question"/>
        <w:numPr>
          <w:ilvl w:val="0"/>
          <w:numId w:val="0"/>
        </w:numPr>
        <w:ind w:left="794"/>
      </w:pPr>
      <w:sdt>
        <w:sdtPr>
          <w:alias w:val="Member"/>
          <w:tag w:val="&lt;Member mnisId='4267' dodsId='101347'&gt;"/>
          <w:id w:val="2144764218"/>
          <w:placeholder>
            <w:docPart w:val="A63B4C4950D249ADAF99BD9D06BF0636"/>
          </w:placeholder>
          <w:richText/>
        </w:sdtPr>
        <w:sdtContent>
          <w:r w:rsidRPr="006A6161" w:rsidR="006A6161">
            <w:rPr>
              <w:b/>
            </w:rPr>
            <w:t>Chair:</w:t>
          </w:r>
        </w:sdtContent>
      </w:sdt>
      <w:r w:rsidRPr="006A6161" w:rsidR="006A6161">
        <w:t xml:space="preserve"> Thank you very much. We really appreciate you coming today and for being so open in all of your answers. That concludes this Committee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7A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7A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7A6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7A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B3D7A7A2D3742D1ADD5ECD06537C87E"/>
      </w:placeholder>
      <w:richText/>
    </w:sdtPr>
    <w:sdtContent>
      <w:p w:rsidR="00FA539B" w:rsidP="009277D8">
        <w:pPr>
          <w:pStyle w:val="Para"/>
          <w:rPr>
            <w:color w:val="808080"/>
          </w:rPr>
        </w:pPr>
        <w:r w:rsidRPr="00DC6DC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B53A04E9C2F47F7A5981652834E3DBA"/>
      </w:placeholder>
      <w:richText/>
    </w:sdtPr>
    <w:sdtContent>
      <w:p w:rsidR="00FA539B"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7A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A068B4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602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Francis\Desktop\WordWave\PoW-SuppDocs%20IDC%2017-03-20\NZ%20PoW%20Supp%20Docs%20-%20HoC\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B3D7A7A2D3742D1ADD5ECD06537C87E"/>
        <w:category>
          <w:name w:val="General"/>
          <w:gallery w:val="placeholder"/>
        </w:category>
        <w:types>
          <w:type w:val="bbPlcHdr"/>
        </w:types>
        <w:behaviors>
          <w:behavior w:val="content"/>
        </w:behaviors>
        <w:guid w:val="{BD3D51DF-EA81-4F1C-8AC9-E1E6C40B4B8D}"/>
      </w:docPartPr>
      <w:docPartBody>
        <w:p w:rsidR="00094738" w:rsidP="00094738">
          <w:pPr>
            <w:pStyle w:val="EB3D7A7A2D3742D1ADD5ECD06537C87E"/>
          </w:pPr>
          <w:r w:rsidRPr="000753FC">
            <w:rPr>
              <w:rStyle w:val="PlaceholderText"/>
            </w:rPr>
            <w:t>Click here to enter text.</w:t>
          </w:r>
        </w:p>
      </w:docPartBody>
    </w:docPart>
    <w:docPart>
      <w:docPartPr>
        <w:name w:val="186A27E9CE5042ED8B57D5B023532586"/>
        <w:category>
          <w:name w:val="General"/>
          <w:gallery w:val="placeholder"/>
        </w:category>
        <w:types>
          <w:type w:val="bbPlcHdr"/>
        </w:types>
        <w:behaviors>
          <w:behavior w:val="content"/>
        </w:behaviors>
        <w:guid w:val="{FA97EC3B-D660-44E1-B6EA-16EBDCF8068A}"/>
      </w:docPartPr>
      <w:docPartBody>
        <w:p w:rsidR="00094738" w:rsidP="00094738">
          <w:pPr>
            <w:pStyle w:val="186A27E9CE5042ED8B57D5B023532586"/>
          </w:pPr>
          <w:r w:rsidRPr="002B3926">
            <w:rPr>
              <w:rStyle w:val="PlaceholderText"/>
            </w:rPr>
            <w:t>Click here to enter text.</w:t>
          </w:r>
        </w:p>
      </w:docPartBody>
    </w:docPart>
    <w:docPart>
      <w:docPartPr>
        <w:name w:val="BB53A04E9C2F47F7A5981652834E3DBA"/>
        <w:category>
          <w:name w:val="General"/>
          <w:gallery w:val="placeholder"/>
        </w:category>
        <w:types>
          <w:type w:val="bbPlcHdr"/>
        </w:types>
        <w:behaviors>
          <w:behavior w:val="content"/>
        </w:behaviors>
        <w:guid w:val="{6EDC326B-1A1E-4150-BC70-449B12DF5FFF}"/>
      </w:docPartPr>
      <w:docPartBody>
        <w:p w:rsidR="00094738" w:rsidP="00094738">
          <w:pPr>
            <w:pStyle w:val="BB53A04E9C2F47F7A5981652834E3DBA"/>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5A5B5C9C-1B18-4D97-BF63-035F9040C596}"/>
      </w:docPartPr>
      <w:docPartBody>
        <w:p w:rsidR="00094738">
          <w:r w:rsidRPr="00FD7C67">
            <w:rPr>
              <w:rStyle w:val="PlaceholderText"/>
            </w:rPr>
            <w:t>Click here to enter text.</w:t>
          </w:r>
        </w:p>
      </w:docPartBody>
    </w:docPart>
    <w:docPart>
      <w:docPartPr>
        <w:name w:val="A63B4C4950D249ADAF99BD9D06BF0636"/>
        <w:category>
          <w:name w:val="General"/>
          <w:gallery w:val="placeholder"/>
        </w:category>
        <w:types>
          <w:type w:val="bbPlcHdr"/>
        </w:types>
        <w:behaviors>
          <w:behavior w:val="content"/>
        </w:behaviors>
        <w:guid w:val="{522E28B1-466F-4FCD-A8AD-E7762C17D7A5}"/>
      </w:docPartPr>
      <w:docPartBody>
        <w:p w:rsidR="00D470B1" w:rsidP="006463CB">
          <w:pPr>
            <w:pStyle w:val="A63B4C4950D249ADAF99BD9D06BF0636"/>
          </w:pPr>
          <w:r w:rsidRPr="00F14585">
            <w:rPr>
              <w:rStyle w:val="PlaceholderText"/>
            </w:rPr>
            <w:t>Click here to enter text.</w:t>
          </w:r>
        </w:p>
      </w:docPartBody>
    </w:docPart>
    <w:docPart>
      <w:docPartPr>
        <w:name w:val="C9D559173C2C4AE9B2CCA9BB5C326DE8"/>
        <w:category>
          <w:name w:val="General"/>
          <w:gallery w:val="placeholder"/>
        </w:category>
        <w:types>
          <w:type w:val="bbPlcHdr"/>
        </w:types>
        <w:behaviors>
          <w:behavior w:val="content"/>
        </w:behaviors>
        <w:guid w:val="{FD2A589A-01F4-4CB0-8ECF-05E345BE6166}"/>
      </w:docPartPr>
      <w:docPartBody>
        <w:p w:rsidR="00D470B1" w:rsidP="006463CB">
          <w:pPr>
            <w:pStyle w:val="C9D559173C2C4AE9B2CCA9BB5C326DE8"/>
          </w:pPr>
          <w:r w:rsidRPr="002B3926">
            <w:rPr>
              <w:rStyle w:val="PlaceholderText"/>
            </w:rPr>
            <w:t>Click here to enter text.</w:t>
          </w:r>
        </w:p>
      </w:docPartBody>
    </w:docPart>
    <w:docPart>
      <w:docPartPr>
        <w:name w:val="D103476A2E1D4AC1851CF08E306DFFCD"/>
        <w:category>
          <w:name w:val="General"/>
          <w:gallery w:val="placeholder"/>
        </w:category>
        <w:types>
          <w:type w:val="bbPlcHdr"/>
        </w:types>
        <w:behaviors>
          <w:behavior w:val="content"/>
        </w:behaviors>
        <w:guid w:val="{033BA90E-5E62-44F4-B3F7-E2646DFB806F}"/>
      </w:docPartPr>
      <w:docPartBody>
        <w:p w:rsidR="00D470B1" w:rsidP="006463CB">
          <w:pPr>
            <w:pStyle w:val="D103476A2E1D4AC1851CF08E306DFFCD"/>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63CB"/>
    <w:rPr>
      <w:color w:val="808080"/>
    </w:rPr>
  </w:style>
  <w:style w:type="paragraph" w:customStyle="1" w:styleId="EB3D7A7A2D3742D1ADD5ECD06537C87E">
    <w:name w:val="EB3D7A7A2D3742D1ADD5ECD06537C87E"/>
    <w:rsid w:val="00094738"/>
  </w:style>
  <w:style w:type="paragraph" w:customStyle="1" w:styleId="186A27E9CE5042ED8B57D5B023532586">
    <w:name w:val="186A27E9CE5042ED8B57D5B023532586"/>
    <w:rsid w:val="00094738"/>
  </w:style>
  <w:style w:type="paragraph" w:customStyle="1" w:styleId="BB53A04E9C2F47F7A5981652834E3DBA">
    <w:name w:val="BB53A04E9C2F47F7A5981652834E3DBA"/>
    <w:rsid w:val="00094738"/>
  </w:style>
  <w:style w:type="paragraph" w:customStyle="1" w:styleId="84C183AD8FB044349305E2BE6893516E">
    <w:name w:val="84C183AD8FB044349305E2BE6893516E"/>
    <w:rsid w:val="00094738"/>
  </w:style>
  <w:style w:type="paragraph" w:customStyle="1" w:styleId="0847B484537248B69728FF7E06DF45C8">
    <w:name w:val="0847B484537248B69728FF7E06DF45C8"/>
    <w:rsid w:val="00094738"/>
  </w:style>
  <w:style w:type="paragraph" w:customStyle="1" w:styleId="5EB533A9CA7045AD9418DF4F987FCC7A">
    <w:name w:val="5EB533A9CA7045AD9418DF4F987FCC7A"/>
    <w:rsid w:val="00094738"/>
  </w:style>
  <w:style w:type="paragraph" w:customStyle="1" w:styleId="01624E4311224400A9314F5BD89F733C">
    <w:name w:val="01624E4311224400A9314F5BD89F733C"/>
    <w:rsid w:val="00094738"/>
  </w:style>
  <w:style w:type="paragraph" w:customStyle="1" w:styleId="866273ECAC6E4D76B12EDF62EC836844">
    <w:name w:val="866273ECAC6E4D76B12EDF62EC836844"/>
    <w:rsid w:val="00094738"/>
  </w:style>
  <w:style w:type="paragraph" w:customStyle="1" w:styleId="F741EDF57FFF4E28B8896EF4CA18FFBE">
    <w:name w:val="F741EDF57FFF4E28B8896EF4CA18FFBE"/>
    <w:rsid w:val="00094738"/>
  </w:style>
  <w:style w:type="paragraph" w:customStyle="1" w:styleId="6BF7880E4F804A04B9FB24BE7BA40229">
    <w:name w:val="6BF7880E4F804A04B9FB24BE7BA40229"/>
    <w:rsid w:val="00094738"/>
  </w:style>
  <w:style w:type="paragraph" w:customStyle="1" w:styleId="2A208E703726418ABDA40720E3D76F8A">
    <w:name w:val="2A208E703726418ABDA40720E3D76F8A"/>
    <w:rsid w:val="00094738"/>
  </w:style>
  <w:style w:type="paragraph" w:customStyle="1" w:styleId="70B2DB2EF9D7454FB09F7492F17C3595">
    <w:name w:val="70B2DB2EF9D7454FB09F7492F17C3595"/>
    <w:rsid w:val="00094738"/>
  </w:style>
  <w:style w:type="paragraph" w:customStyle="1" w:styleId="8BCBF1362BA84BF99D9CAB6E317C847D">
    <w:name w:val="8BCBF1362BA84BF99D9CAB6E317C847D"/>
    <w:rsid w:val="00094738"/>
  </w:style>
  <w:style w:type="paragraph" w:customStyle="1" w:styleId="2670D79E00384CEAA319A5093256ECC1">
    <w:name w:val="2670D79E00384CEAA319A5093256ECC1"/>
    <w:rsid w:val="00094738"/>
  </w:style>
  <w:style w:type="paragraph" w:customStyle="1" w:styleId="57A9C291099D4A8A94795C331CD9DB81">
    <w:name w:val="57A9C291099D4A8A94795C331CD9DB81"/>
    <w:rsid w:val="00094738"/>
  </w:style>
  <w:style w:type="paragraph" w:customStyle="1" w:styleId="1713D9004EB94693884067C50AB0FEF0">
    <w:name w:val="1713D9004EB94693884067C50AB0FEF0"/>
    <w:rsid w:val="00094738"/>
  </w:style>
  <w:style w:type="paragraph" w:customStyle="1" w:styleId="A63B4C4950D249ADAF99BD9D06BF0636">
    <w:name w:val="A63B4C4950D249ADAF99BD9D06BF0636"/>
    <w:rsid w:val="006463CB"/>
    <w:rPr>
      <w:lang w:val="en-NZ" w:eastAsia="en-NZ"/>
    </w:rPr>
  </w:style>
  <w:style w:type="paragraph" w:customStyle="1" w:styleId="C9D559173C2C4AE9B2CCA9BB5C326DE8">
    <w:name w:val="C9D559173C2C4AE9B2CCA9BB5C326DE8"/>
    <w:rsid w:val="006463CB"/>
    <w:rPr>
      <w:lang w:val="en-NZ" w:eastAsia="en-NZ"/>
    </w:rPr>
  </w:style>
  <w:style w:type="paragraph" w:customStyle="1" w:styleId="D103476A2E1D4AC1851CF08E306DFFCD">
    <w:name w:val="D103476A2E1D4AC1851CF08E306DFFCD"/>
    <w:rsid w:val="006463CB"/>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65B96-B39C-444D-B20A-17CAF761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