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35B7E" w:rsidP="00435B7E">
      <w:pPr>
        <w:pStyle w:val="TitleCommittee0"/>
      </w:pPr>
      <w:r>
        <w:t>Select Committee on International Relations and Defence</w:t>
      </w:r>
    </w:p>
    <w:p w:rsidR="00435B7E" w:rsidP="00435B7E">
      <w:pPr>
        <w:pStyle w:val="TitleInquiry0"/>
      </w:pPr>
      <w:r>
        <w:t xml:space="preserve">Corrected </w:t>
      </w:r>
      <w:r>
        <w:t xml:space="preserve">oral evidence: </w:t>
      </w:r>
      <w:r w:rsidRPr="0017604C" w:rsidR="0017604C">
        <w:t>The UK’s security and trade relationship with China</w:t>
      </w:r>
    </w:p>
    <w:p w:rsidR="00435B7E" w:rsidP="00435B7E">
      <w:pPr>
        <w:pStyle w:val="Para"/>
      </w:pPr>
      <w:r>
        <w:t>Wednesday 12 May</w:t>
      </w:r>
      <w:r>
        <w:t xml:space="preserve"> 2021</w:t>
      </w:r>
    </w:p>
    <w:p w:rsidR="00435B7E" w:rsidP="00435B7E">
      <w:pPr>
        <w:pStyle w:val="Para"/>
      </w:pPr>
      <w:r>
        <w:t>1</w:t>
      </w:r>
      <w:r w:rsidR="00E44777">
        <w:t>1</w:t>
      </w:r>
      <w:r w:rsidR="0017604C">
        <w:t xml:space="preserve"> </w:t>
      </w:r>
      <w:r w:rsidR="005F673E">
        <w:t>am</w:t>
      </w:r>
    </w:p>
    <w:p w:rsidR="00435B7E" w:rsidP="00435B7E">
      <w:pPr>
        <w:pStyle w:val="Para"/>
      </w:pPr>
    </w:p>
    <w:p w:rsidR="00435B7E" w:rsidP="00435B7E">
      <w:r>
        <w:t>Watch the meeting</w:t>
      </w:r>
    </w:p>
    <w:p w:rsidR="00435B7E" w:rsidP="00435B7E">
      <w:r>
        <w:t xml:space="preserve">Members present: </w:t>
      </w:r>
      <w:r w:rsidRPr="00CE63B0" w:rsidR="00CE63B0">
        <w:t>Baroness Anelay of St Johns (The Chair); Lord Alton of Liverpool; Lord Anderson of Swansea; Baroness Blackstone; Lord Boateng; Lord Campbell of Pittenweem; Baroness Fall; Lord Mendelsohn; Baroness Rawlings; Lord Stirrup; Baroness Sugg; Lord Teverson</w:t>
      </w:r>
      <w:r>
        <w:t>.</w:t>
      </w:r>
    </w:p>
    <w:p w:rsidR="00435B7E" w:rsidP="00435B7E">
      <w:pPr>
        <w:pStyle w:val="Para"/>
        <w:tabs>
          <w:tab w:val="center" w:pos="4536"/>
          <w:tab w:val="right" w:pos="8931"/>
        </w:tabs>
      </w:pPr>
      <w:r>
        <w:t xml:space="preserve">Evidence Session No. </w:t>
      </w:r>
      <w:r w:rsidR="0017604C">
        <w:t>9</w:t>
      </w:r>
      <w:r>
        <w:tab/>
        <w:t>Virtual Proceeding</w:t>
      </w:r>
      <w:r>
        <w:tab/>
      </w:r>
      <w:r w:rsidRPr="00156A60">
        <w:t xml:space="preserve">Questions </w:t>
      </w:r>
      <w:r w:rsidR="004878E9">
        <w:t>94</w:t>
      </w:r>
      <w:r>
        <w:t xml:space="preserve"> - </w:t>
      </w:r>
      <w:r w:rsidR="002A5688">
        <w:t>103</w:t>
      </w:r>
    </w:p>
    <w:p w:rsidR="00435B7E" w:rsidP="00435B7E">
      <w:pPr>
        <w:pStyle w:val="TitleWitnesses0"/>
      </w:pPr>
    </w:p>
    <w:p w:rsidR="00435B7E" w:rsidP="00435B7E">
      <w:pPr>
        <w:pStyle w:val="TitleWitnesses0"/>
      </w:pPr>
      <w:r>
        <w:t>Witness</w:t>
      </w:r>
    </w:p>
    <w:p w:rsidR="00435B7E" w:rsidP="00435B7E">
      <w:pPr>
        <w:pStyle w:val="Para"/>
      </w:pPr>
      <w:r>
        <w:fldChar w:fldCharType="begin"/>
      </w:r>
      <w:r>
        <w:instrText xml:space="preserve"> HYPERLINK \l "Panel1" </w:instrText>
      </w:r>
      <w:r>
        <w:fldChar w:fldCharType="separate"/>
      </w:r>
      <w:r w:rsidRPr="00384644">
        <w:rPr>
          <w:rStyle w:val="Hyperlink"/>
        </w:rPr>
        <w:t>I</w:t>
      </w:r>
      <w:r>
        <w:fldChar w:fldCharType="end"/>
      </w:r>
      <w:r>
        <w:t xml:space="preserve">: </w:t>
      </w:r>
      <w:r w:rsidRPr="00E44777" w:rsidR="00E44777">
        <w:t>Lord Sassoon</w:t>
      </w:r>
      <w:r>
        <w:t>.</w:t>
      </w:r>
      <w:r w:rsidRPr="00BD6D45">
        <w:t xml:space="preserve"> </w:t>
      </w:r>
    </w:p>
    <w:p w:rsidR="00435B7E" w:rsidP="00435B7E">
      <w:pPr>
        <w:pStyle w:val="Para"/>
      </w:pPr>
    </w:p>
    <w:p w:rsidR="00435B7E" w:rsidRPr="00B00119" w:rsidP="00435B7E">
      <w:pPr>
        <w:pStyle w:val="Para"/>
      </w:pPr>
      <w:r w:rsidRPr="00B00119">
        <w:t>USE OF THE TRANSCRIPT</w:t>
      </w:r>
    </w:p>
    <w:p w:rsidR="00435B7E" w:rsidRPr="00B00119" w:rsidP="00435B7E">
      <w:pPr>
        <w:pStyle w:val="Para"/>
        <w:numPr>
          <w:ilvl w:val="0"/>
          <w:numId w:val="11"/>
        </w:numPr>
      </w:pPr>
      <w:r w:rsidRPr="00B00119">
        <w:t xml:space="preserve">This is a </w:t>
      </w:r>
      <w:r w:rsidRPr="00B00119" w:rsidR="00B96BFC">
        <w:t xml:space="preserve">corrected </w:t>
      </w:r>
      <w:r w:rsidRPr="00B00119">
        <w:t xml:space="preserve">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435B7E" w:rsidP="00435B7E"/>
    <w:p w:rsidR="00435B7E" w:rsidP="00435B7E">
      <w:pPr>
        <w:sectPr w:rsidSect="00A02946">
          <w:headerReference w:type="default" r:id="rId9"/>
          <w:headerReference w:type="first" r:id="rId10"/>
          <w:pgSz w:w="11906" w:h="16838"/>
          <w:pgMar w:top="1805" w:right="1440" w:bottom="1440" w:left="1440" w:header="709" w:footer="708" w:gutter="0"/>
          <w:cols w:space="708"/>
          <w:titlePg/>
          <w:docGrid w:linePitch="360"/>
        </w:sectPr>
      </w:pPr>
    </w:p>
    <w:p w:rsidR="00435B7E" w:rsidP="00435B7E">
      <w:pPr>
        <w:pStyle w:val="TitlePanel0"/>
      </w:pPr>
      <w:bookmarkStart w:id="0" w:name="Panel1"/>
      <w:r>
        <w:t>Examination of witness</w:t>
      </w:r>
    </w:p>
    <w:p w:rsidR="00435B7E" w:rsidP="00435B7E">
      <w:pPr>
        <w:pStyle w:val="Para"/>
      </w:pPr>
      <w:r w:rsidRPr="00E44777">
        <w:t>Lord Sassoon</w:t>
      </w:r>
      <w:r>
        <w:t>.</w:t>
      </w:r>
      <w:bookmarkEnd w:id="0"/>
    </w:p>
    <w:p w:rsidR="00062546" w:rsidP="00CE1C87">
      <w:pPr>
        <w:pStyle w:val="Question"/>
      </w:pPr>
      <w:r w:rsidRPr="00CE1C87">
        <w:rPr>
          <w:b/>
        </w:rPr>
        <w:t>The Chair:</w:t>
      </w:r>
      <w:r>
        <w:t xml:space="preserve"> </w:t>
      </w:r>
      <w:r w:rsidRPr="00CF3903" w:rsidR="00CE1C87">
        <w:t>I welcome to this meeting of the International Relations and Defence Select Committee of the House of Lords Lord Sassoon, former Commercial Secretary to Her Majesty</w:t>
      </w:r>
      <w:r w:rsidR="00CE1C87">
        <w:t>’</w:t>
      </w:r>
      <w:r w:rsidRPr="00CF3903" w:rsidR="00CE1C87">
        <w:t>s Treasury and currently president of the China</w:t>
      </w:r>
      <w:r w:rsidR="00CE1C87">
        <w:t>-</w:t>
      </w:r>
      <w:r w:rsidRPr="00CF3903" w:rsidR="00CE1C87">
        <w:t>Britain Business Council. Lord Sassoon, you are most welcome. Thank you for joining us today to share your expertise as we continue our evidence</w:t>
      </w:r>
      <w:r w:rsidR="00CE1C87">
        <w:t>-</w:t>
      </w:r>
      <w:r w:rsidRPr="00CF3903" w:rsidR="00CE1C87">
        <w:t>taking session</w:t>
      </w:r>
      <w:r w:rsidR="00CE1C87">
        <w:t>s</w:t>
      </w:r>
      <w:r w:rsidRPr="00CF3903" w:rsidR="00CE1C87">
        <w:t xml:space="preserve"> for our inquiry into the UK</w:t>
      </w:r>
      <w:r w:rsidR="00CE1C87">
        <w:t>’</w:t>
      </w:r>
      <w:r w:rsidRPr="00CF3903" w:rsidR="00CE1C87">
        <w:t xml:space="preserve">s security and trade relationship with China. </w:t>
      </w:r>
    </w:p>
    <w:p w:rsidR="00CE1C87" w:rsidP="00062546">
      <w:pPr>
        <w:pStyle w:val="Question"/>
        <w:numPr>
          <w:ilvl w:val="0"/>
          <w:numId w:val="0"/>
        </w:numPr>
        <w:ind w:left="794"/>
      </w:pPr>
      <w:r w:rsidRPr="00CF3903">
        <w:t>At this stage</w:t>
      </w:r>
      <w:r w:rsidR="00062546">
        <w:t>,</w:t>
      </w:r>
      <w:r w:rsidRPr="00CF3903">
        <w:t xml:space="preserve"> I again remind members</w:t>
      </w:r>
      <w:r>
        <w:t xml:space="preserve"> and our witness that </w:t>
      </w:r>
      <w:r w:rsidRPr="00CF3903">
        <w:t>this session is on the record, transcribed and broadcast. I also remind members as always to declare any relevant interest before asking their questions. If there is time rem</w:t>
      </w:r>
      <w:r w:rsidR="00062546">
        <w:t>ain</w:t>
      </w:r>
      <w:r w:rsidRPr="00CF3903">
        <w:t>ing at the end of the formal questions, I shall invite my colleagues to ask supplementaries. As ever, priority will be given to colleagues who have not yet had the opportunity to put a question to our witness.</w:t>
      </w:r>
      <w:r>
        <w:t xml:space="preserve"> </w:t>
      </w:r>
      <w:r w:rsidRPr="00CF3903">
        <w:t xml:space="preserve">I </w:t>
      </w:r>
      <w:r w:rsidR="00062546">
        <w:t>shall</w:t>
      </w:r>
      <w:r w:rsidRPr="00CF3903">
        <w:t xml:space="preserve"> begin by asking a question that is general</w:t>
      </w:r>
      <w:r>
        <w:t xml:space="preserve"> </w:t>
      </w:r>
      <w:r w:rsidRPr="00CF3903">
        <w:t>in scope</w:t>
      </w:r>
      <w:r>
        <w:t xml:space="preserve">. </w:t>
      </w:r>
      <w:r w:rsidRPr="00CF3903">
        <w:t>Following that, I shall turn to my colleagues</w:t>
      </w:r>
      <w:r w:rsidR="00062546">
        <w:t>,</w:t>
      </w:r>
      <w:r w:rsidRPr="00CF3903">
        <w:t xml:space="preserve"> who will ask more focused questions. </w:t>
      </w:r>
    </w:p>
    <w:p w:rsidR="00CE1C87" w:rsidP="00CE1C87">
      <w:pPr>
        <w:pStyle w:val="QuestionCont"/>
      </w:pPr>
      <w:r w:rsidRPr="00CF3903">
        <w:t xml:space="preserve">You </w:t>
      </w:r>
      <w:r>
        <w:t xml:space="preserve">were </w:t>
      </w:r>
      <w:r w:rsidRPr="00CF3903">
        <w:t xml:space="preserve">one of the main advocates of closer economic ties with China in what has been described as the golden era. What was your reason for taking that view, and has your opinion changed? </w:t>
      </w:r>
    </w:p>
    <w:p w:rsidR="00CE1C87" w:rsidRPr="00AF450D" w:rsidP="00CE1C87">
      <w:pPr>
        <w:pStyle w:val="Answer"/>
      </w:pPr>
      <w:r>
        <w:rPr>
          <w:b/>
          <w:i/>
        </w:rPr>
        <w:t xml:space="preserve">Lord Sassoon: </w:t>
      </w:r>
      <w:r w:rsidRPr="00CF3903">
        <w:t xml:space="preserve">Thank you for inviting me to attend and be a witness at this </w:t>
      </w:r>
      <w:r w:rsidR="008E4C4E">
        <w:t>c</w:t>
      </w:r>
      <w:r w:rsidRPr="00CF3903">
        <w:t xml:space="preserve">ommittee </w:t>
      </w:r>
      <w:r w:rsidR="008E4C4E">
        <w:t xml:space="preserve">and </w:t>
      </w:r>
      <w:r w:rsidRPr="00CF3903">
        <w:t xml:space="preserve">for your commendably thorough inquiries. I should also put on the table the list of my current engagements with China, for the avoidance of doubt. </w:t>
      </w:r>
      <w:r>
        <w:t xml:space="preserve">You have </w:t>
      </w:r>
      <w:r w:rsidRPr="00CF3903">
        <w:t>said that I am president, as I am, of the China</w:t>
      </w:r>
      <w:r>
        <w:t xml:space="preserve">-Britain </w:t>
      </w:r>
      <w:r w:rsidRPr="00CF3903">
        <w:t>Business Council</w:t>
      </w:r>
      <w:r>
        <w:t xml:space="preserve">, </w:t>
      </w:r>
      <w:r w:rsidRPr="00CF3903">
        <w:t>the CBBC</w:t>
      </w:r>
      <w:r>
        <w:t xml:space="preserve">. I also chair the financial and professional services sector’s China Market Advisory Group, I am a member of the committee of the Hong Kong Association, </w:t>
      </w:r>
      <w:r w:rsidRPr="00040D18">
        <w:t xml:space="preserve">I am a member of the international advisory group </w:t>
      </w:r>
      <w:r w:rsidR="00B96BFC">
        <w:t>of</w:t>
      </w:r>
      <w:r w:rsidRPr="00040D18" w:rsidR="00B96BFC">
        <w:t xml:space="preserve"> </w:t>
      </w:r>
      <w:r w:rsidRPr="00040D18">
        <w:t>China Investment Corporation and of the global advisory board of the Japanese bank MUFG</w:t>
      </w:r>
      <w:r>
        <w:t xml:space="preserve">, </w:t>
      </w:r>
      <w:r w:rsidRPr="00040D18">
        <w:t xml:space="preserve">and </w:t>
      </w:r>
      <w:r>
        <w:t xml:space="preserve">I am a </w:t>
      </w:r>
      <w:r w:rsidRPr="00AF450D">
        <w:t>trustee of the British Museum. Having put that all that on the table, I should stress that I am speaking in a personal capacity today.</w:t>
      </w:r>
    </w:p>
    <w:p w:rsidR="00CE1C87" w:rsidP="00CE1C87">
      <w:pPr>
        <w:pStyle w:val="Answer"/>
      </w:pPr>
      <w:r w:rsidRPr="00AF450D">
        <w:t xml:space="preserve">I will answer </w:t>
      </w:r>
      <w:r w:rsidRPr="00AF450D">
        <w:t xml:space="preserve">the question </w:t>
      </w:r>
      <w:r>
        <w:t xml:space="preserve">about </w:t>
      </w:r>
      <w:r w:rsidRPr="00AF450D">
        <w:t xml:space="preserve">why I thought we should have stronger, closer economic ties with China </w:t>
      </w:r>
      <w:r w:rsidR="002A581F">
        <w:t xml:space="preserve">by </w:t>
      </w:r>
      <w:r w:rsidR="00B96BFC">
        <w:t>setting out</w:t>
      </w:r>
      <w:r w:rsidRPr="00AF450D" w:rsidR="00B96BFC">
        <w:t xml:space="preserve"> </w:t>
      </w:r>
      <w:r w:rsidRPr="00AF450D">
        <w:t>what I was thinking in 2010 when I came back into the Treasury in government</w:t>
      </w:r>
      <w:r>
        <w:t>,</w:t>
      </w:r>
      <w:r w:rsidRPr="00AF450D">
        <w:t xml:space="preserve"> five years before </w:t>
      </w:r>
      <w:r>
        <w:t xml:space="preserve">the </w:t>
      </w:r>
      <w:r w:rsidRPr="00AF450D">
        <w:t xml:space="preserve">rather unhelpful tag of the “golden era” was invented. </w:t>
      </w:r>
      <w:r>
        <w:t xml:space="preserve">My </w:t>
      </w:r>
      <w:r w:rsidRPr="00AF450D">
        <w:t>thinking in 2010 was based on four factors</w:t>
      </w:r>
      <w:r w:rsidR="00DA2335">
        <w:t xml:space="preserve">. The </w:t>
      </w:r>
      <w:r w:rsidRPr="00AF450D">
        <w:t xml:space="preserve">first was the size and growth that we were seeing </w:t>
      </w:r>
      <w:r w:rsidR="00B96BFC">
        <w:t>in</w:t>
      </w:r>
      <w:r w:rsidRPr="00AF450D" w:rsidR="00B96BFC">
        <w:t xml:space="preserve"> </w:t>
      </w:r>
      <w:r w:rsidRPr="00AF450D">
        <w:t>the Chinese economy</w:t>
      </w:r>
      <w:r w:rsidR="00DA2335">
        <w:t xml:space="preserve">. The second was </w:t>
      </w:r>
      <w:r w:rsidRPr="00AF450D">
        <w:t xml:space="preserve">the significant underperformance of </w:t>
      </w:r>
      <w:r>
        <w:t xml:space="preserve">UK </w:t>
      </w:r>
      <w:r w:rsidRPr="00AF450D">
        <w:t>trade</w:t>
      </w:r>
      <w:r w:rsidRPr="00F432F2">
        <w:t xml:space="preserve"> </w:t>
      </w:r>
      <w:r w:rsidRPr="00AF450D">
        <w:t>to China, particularly exports</w:t>
      </w:r>
      <w:r w:rsidR="00DA2335">
        <w:t>. The third was</w:t>
      </w:r>
      <w:r w:rsidRPr="00AF450D">
        <w:t xml:space="preserve"> the fact that there was no focus in our economic relationship, </w:t>
      </w:r>
      <w:r>
        <w:t xml:space="preserve">a </w:t>
      </w:r>
      <w:r w:rsidRPr="00AF450D">
        <w:t>focus</w:t>
      </w:r>
      <w:r>
        <w:t xml:space="preserve"> </w:t>
      </w:r>
      <w:r w:rsidR="00DA2335">
        <w:t>which</w:t>
      </w:r>
      <w:r w:rsidRPr="00AF450D">
        <w:t xml:space="preserve"> the Chinese like to have in economic relationships</w:t>
      </w:r>
      <w:r w:rsidR="00DA2335">
        <w:t xml:space="preserve">. The fourth was </w:t>
      </w:r>
      <w:r>
        <w:t xml:space="preserve">the </w:t>
      </w:r>
      <w:r w:rsidRPr="00AF450D">
        <w:t xml:space="preserve">particular opportunities </w:t>
      </w:r>
      <w:r>
        <w:t xml:space="preserve">that </w:t>
      </w:r>
      <w:r w:rsidRPr="00AF450D">
        <w:t>we could see opening up in the Chinese economy that played to the strengths of what the UK had to offer</w:t>
      </w:r>
      <w:r>
        <w:t xml:space="preserve">. </w:t>
      </w:r>
    </w:p>
    <w:p w:rsidR="00CE1C87" w:rsidP="00CE1C87">
      <w:pPr>
        <w:pStyle w:val="Answer"/>
      </w:pPr>
      <w:r w:rsidRPr="00AF450D">
        <w:t>If</w:t>
      </w:r>
      <w:r>
        <w:t xml:space="preserve"> you </w:t>
      </w:r>
      <w:r w:rsidRPr="00AF450D">
        <w:t xml:space="preserve">will permit me, I will add a bit of colour and data to those four factors. The </w:t>
      </w:r>
      <w:r>
        <w:t xml:space="preserve">size </w:t>
      </w:r>
      <w:r w:rsidRPr="00AF450D">
        <w:t>and growth of the Chinese economy is of course well</w:t>
      </w:r>
      <w:r>
        <w:t>-</w:t>
      </w:r>
      <w:r w:rsidRPr="00AF450D">
        <w:t>known, but it is perhaps worth reminding ourselves that</w:t>
      </w:r>
      <w:r>
        <w:t xml:space="preserve"> in </w:t>
      </w:r>
      <w:r w:rsidRPr="00AF450D">
        <w:t xml:space="preserve">2002, when I </w:t>
      </w:r>
      <w:r w:rsidRPr="00AF450D">
        <w:t>first joined the Treasury as an official, the UK economy was larger than China</w:t>
      </w:r>
      <w:r>
        <w:t>’</w:t>
      </w:r>
      <w:r w:rsidRPr="00AF450D">
        <w:t>s but by 2010 China</w:t>
      </w:r>
      <w:r>
        <w:t>’</w:t>
      </w:r>
      <w:r w:rsidRPr="00AF450D">
        <w:t>s economy was more than twice the size of the UK</w:t>
      </w:r>
      <w:r>
        <w:t>’</w:t>
      </w:r>
      <w:r w:rsidRPr="00AF450D">
        <w:t>s</w:t>
      </w:r>
      <w:r>
        <w:t xml:space="preserve">, which </w:t>
      </w:r>
      <w:r w:rsidRPr="00AF450D">
        <w:t xml:space="preserve">is astonishing, really. </w:t>
      </w:r>
      <w:r>
        <w:t xml:space="preserve">In </w:t>
      </w:r>
      <w:r w:rsidRPr="00AF450D">
        <w:t>2000</w:t>
      </w:r>
      <w:r w:rsidR="00716254">
        <w:t>,</w:t>
      </w:r>
      <w:r>
        <w:t xml:space="preserve"> </w:t>
      </w:r>
      <w:r w:rsidRPr="00AF450D">
        <w:t>mainland China was our 26th largest export market</w:t>
      </w:r>
      <w:r>
        <w:t xml:space="preserve">. </w:t>
      </w:r>
      <w:r w:rsidRPr="00AF450D">
        <w:t>Even if you aggregate</w:t>
      </w:r>
      <w:r>
        <w:t xml:space="preserve"> </w:t>
      </w:r>
      <w:r w:rsidRPr="00AF450D">
        <w:t>Hong Kong and China, which I normally do, China was still 10th on the list</w:t>
      </w:r>
      <w:r>
        <w:t>.</w:t>
      </w:r>
      <w:r w:rsidRPr="00AF450D">
        <w:t xml:space="preserve"> </w:t>
      </w:r>
      <w:r>
        <w:t xml:space="preserve">In </w:t>
      </w:r>
      <w:r w:rsidRPr="00AF450D">
        <w:t>2010</w:t>
      </w:r>
      <w:r w:rsidR="00716254">
        <w:t>,</w:t>
      </w:r>
      <w:r>
        <w:t xml:space="preserve"> </w:t>
      </w:r>
      <w:r w:rsidRPr="00AF450D">
        <w:t>we were exporting to Hong Kong and China combined about the same amount as we were exporting to Belgium</w:t>
      </w:r>
      <w:r>
        <w:t xml:space="preserve">. That was </w:t>
      </w:r>
      <w:r w:rsidRPr="00AF450D">
        <w:t xml:space="preserve">to a country that </w:t>
      </w:r>
      <w:r w:rsidR="00B96BFC">
        <w:t>was</w:t>
      </w:r>
      <w:r w:rsidRPr="00AF450D" w:rsidR="00B96BFC">
        <w:t xml:space="preserve"> </w:t>
      </w:r>
      <w:r w:rsidRPr="00AF450D">
        <w:t>twice the size of the UK</w:t>
      </w:r>
      <w:r>
        <w:t>, s</w:t>
      </w:r>
      <w:r w:rsidRPr="00AF450D">
        <w:t xml:space="preserve">o there was a huge opportunity. </w:t>
      </w:r>
    </w:p>
    <w:p w:rsidR="00CE1C87" w:rsidRPr="00AF450D" w:rsidP="00CE1C87">
      <w:pPr>
        <w:pStyle w:val="Answer"/>
      </w:pPr>
      <w:r w:rsidRPr="00AF450D">
        <w:t>Third, to the question of focus in the economic relationship, as I said, the way that China operates its economic ties is that it likes to have a focus. With Germany, for example, there was a strong focus on manufacturing,</w:t>
      </w:r>
      <w:r>
        <w:t xml:space="preserve"> while with </w:t>
      </w:r>
      <w:r w:rsidRPr="00AF450D">
        <w:t xml:space="preserve">France the focus was </w:t>
      </w:r>
      <w:r>
        <w:t xml:space="preserve">on </w:t>
      </w:r>
      <w:r w:rsidRPr="00AF450D">
        <w:t>the nuclear industry</w:t>
      </w:r>
      <w:r>
        <w:t xml:space="preserve">. </w:t>
      </w:r>
      <w:r w:rsidRPr="00AF450D">
        <w:t>In 2010</w:t>
      </w:r>
      <w:r w:rsidR="00CB6ABA">
        <w:t>,</w:t>
      </w:r>
      <w:r w:rsidRPr="00AF450D">
        <w:t xml:space="preserve"> the Chinese </w:t>
      </w:r>
      <w:r w:rsidR="00CB6ABA">
        <w:t>a</w:t>
      </w:r>
      <w:r w:rsidRPr="00AF450D">
        <w:t>mbassador came to me in the Treasury and said, “Well, what are we going to do to focus and improve our ties?” First, in 2010</w:t>
      </w:r>
      <w:r w:rsidR="00CB6ABA">
        <w:t>,</w:t>
      </w:r>
      <w:r w:rsidRPr="00AF450D">
        <w:t xml:space="preserve"> we identified infrastructure as a theme</w:t>
      </w:r>
      <w:r>
        <w:t>.</w:t>
      </w:r>
      <w:r w:rsidRPr="00AF450D">
        <w:t xml:space="preserve"> The following year, 2011, at the economic and financial dialogue in London, financial services became the second major theme. </w:t>
      </w:r>
    </w:p>
    <w:p w:rsidR="00CE1C87" w:rsidP="00CE1C87">
      <w:pPr>
        <w:pStyle w:val="Answer"/>
      </w:pPr>
      <w:r w:rsidRPr="00AF450D">
        <w:t>To my fourth point about opportunities in the Chinese market for British firms, in 2010 we were seeing Chinese policy moving from an economy that was investment</w:t>
      </w:r>
      <w:r>
        <w:t>-</w:t>
      </w:r>
      <w:r w:rsidRPr="00AF450D">
        <w:t>led to much more of a consumer</w:t>
      </w:r>
      <w:r>
        <w:t>-</w:t>
      </w:r>
      <w:r w:rsidRPr="00AF450D">
        <w:t>driven economy</w:t>
      </w:r>
      <w:r>
        <w:t>,</w:t>
      </w:r>
      <w:r w:rsidRPr="00AF450D">
        <w:t xml:space="preserve"> which was needed to balance off growth in China. That clearly played to the UK</w:t>
      </w:r>
      <w:r>
        <w:t>’</w:t>
      </w:r>
      <w:r w:rsidRPr="00AF450D">
        <w:t xml:space="preserve">s strengths in consumer goods of all kinds. China was starting to actively internationalise its currency, the </w:t>
      </w:r>
      <w:r w:rsidR="00751A82">
        <w:t>renminbi</w:t>
      </w:r>
      <w:r w:rsidRPr="00AF450D">
        <w:t>, which presented significant opportunities for us in financial services</w:t>
      </w:r>
      <w:r>
        <w:t>.</w:t>
      </w:r>
      <w:r w:rsidRPr="00AF450D">
        <w:t xml:space="preserve"> There were many other issues </w:t>
      </w:r>
      <w:r>
        <w:t xml:space="preserve">relating to </w:t>
      </w:r>
      <w:r w:rsidRPr="00AF450D">
        <w:t>Chinese policy to improve services in healthcare</w:t>
      </w:r>
      <w:r>
        <w:t>,</w:t>
      </w:r>
      <w:r w:rsidRPr="00AF450D">
        <w:t xml:space="preserve"> the environment and education, which played to the strengths of Britain. So those were my reasons for advocating closer ties from 2010 onwards</w:t>
      </w:r>
      <w:r>
        <w:t>.</w:t>
      </w:r>
      <w:r w:rsidRPr="00AF450D">
        <w:t xml:space="preserve"> </w:t>
      </w:r>
    </w:p>
    <w:p w:rsidR="00CE1C87" w:rsidP="00CE1C87">
      <w:pPr>
        <w:pStyle w:val="Answer"/>
      </w:pPr>
      <w:r>
        <w:t xml:space="preserve">You </w:t>
      </w:r>
      <w:r w:rsidRPr="00AF450D">
        <w:t>asked me whether my opinion had changed. It has not. The Chinese economy continues to grow very strongly, and for post</w:t>
      </w:r>
      <w:r>
        <w:t>-</w:t>
      </w:r>
      <w:r w:rsidRPr="00AF450D">
        <w:t>Brexit global Britain there is no opportunity in the world for greater growth in trade</w:t>
      </w:r>
      <w:r>
        <w:t xml:space="preserve">, </w:t>
      </w:r>
      <w:r w:rsidRPr="00AF450D">
        <w:t>and therefore jobs in the UK</w:t>
      </w:r>
      <w:r>
        <w:t>, th</w:t>
      </w:r>
      <w:r w:rsidRPr="00AF450D">
        <w:t xml:space="preserve">an I see from China. </w:t>
      </w:r>
    </w:p>
    <w:p w:rsidR="00CE1C87" w:rsidP="00CE1C87">
      <w:pPr>
        <w:pStyle w:val="Remark"/>
      </w:pPr>
      <w:r w:rsidRPr="00C357D4">
        <w:rPr>
          <w:b/>
        </w:rPr>
        <w:t>The Chair:</w:t>
      </w:r>
      <w:r>
        <w:t xml:space="preserve"> </w:t>
      </w:r>
      <w:r w:rsidRPr="00AF450D">
        <w:t xml:space="preserve">Thank you very much for launching us into this part of the session. </w:t>
      </w:r>
    </w:p>
    <w:p w:rsidR="00CE1C87" w:rsidP="00CE1C87">
      <w:pPr>
        <w:pStyle w:val="Question"/>
      </w:pPr>
      <w:r w:rsidRPr="00EC3D53">
        <w:rPr>
          <w:b/>
        </w:rPr>
        <w:t>Lord Alton of Liverpool:</w:t>
      </w:r>
      <w:r>
        <w:t xml:space="preserve"> </w:t>
      </w:r>
      <w:r w:rsidRPr="00AF450D">
        <w:t>Lord Sassoon, you mentioned infrastructure just now as one of the four themes that you felt were hugely important. The UK's membership of the Asia</w:t>
      </w:r>
      <w:r>
        <w:t>n</w:t>
      </w:r>
      <w:r w:rsidRPr="00AF450D">
        <w:t xml:space="preserve"> Infrastructure Investment Bank was seen as a key achievement of the so</w:t>
      </w:r>
      <w:r>
        <w:t>-</w:t>
      </w:r>
      <w:r w:rsidRPr="00AF450D">
        <w:t xml:space="preserve">called </w:t>
      </w:r>
      <w:r>
        <w:t>g</w:t>
      </w:r>
      <w:r w:rsidRPr="00AF450D">
        <w:t xml:space="preserve">olden era. What level of influence has the UK had in </w:t>
      </w:r>
      <w:r>
        <w:t>the AIIB to date?</w:t>
      </w:r>
      <w:r w:rsidRPr="00AF450D">
        <w:t xml:space="preserve"> How important is the AI</w:t>
      </w:r>
      <w:r>
        <w:t>IB both for the UK and for China?</w:t>
      </w:r>
    </w:p>
    <w:p w:rsidR="006E1860" w:rsidP="00501A73">
      <w:pPr>
        <w:pStyle w:val="Answer"/>
      </w:pPr>
      <w:r>
        <w:rPr>
          <w:b/>
          <w:i/>
        </w:rPr>
        <w:t xml:space="preserve">Lord Sassoon: </w:t>
      </w:r>
      <w:r>
        <w:t>O</w:t>
      </w:r>
      <w:r w:rsidRPr="00AF450D">
        <w:t>ne of the important strands of UK policy towards China</w:t>
      </w:r>
      <w:r>
        <w:t xml:space="preserve"> </w:t>
      </w:r>
      <w:r w:rsidR="00796A0F">
        <w:t xml:space="preserve">which </w:t>
      </w:r>
      <w:r>
        <w:t xml:space="preserve">was </w:t>
      </w:r>
      <w:r w:rsidRPr="00AF450D">
        <w:t>explicit</w:t>
      </w:r>
      <w:r>
        <w:t xml:space="preserve"> </w:t>
      </w:r>
      <w:r w:rsidRPr="00AF450D">
        <w:t>from 2010</w:t>
      </w:r>
      <w:r>
        <w:t>,</w:t>
      </w:r>
      <w:r w:rsidRPr="00AF450D">
        <w:t xml:space="preserve"> and before that</w:t>
      </w:r>
      <w:r w:rsidRPr="00D6328E">
        <w:t xml:space="preserve"> </w:t>
      </w:r>
      <w:r w:rsidRPr="00AF450D">
        <w:t>to a degree</w:t>
      </w:r>
      <w:r w:rsidR="00524E89">
        <w:t>—</w:t>
      </w:r>
      <w:r w:rsidR="00796A0F">
        <w:t>w</w:t>
      </w:r>
      <w:r>
        <w:t xml:space="preserve">e </w:t>
      </w:r>
      <w:r w:rsidRPr="00AF450D">
        <w:t xml:space="preserve">have a distinguished former Chief Secretary </w:t>
      </w:r>
      <w:r>
        <w:t xml:space="preserve">to </w:t>
      </w:r>
      <w:r w:rsidRPr="00AF450D">
        <w:t>the Treasury with us this morning in Lord Boateng, who was focused on China well before 2010</w:t>
      </w:r>
      <w:r w:rsidR="00524E89">
        <w:t>—</w:t>
      </w:r>
      <w:r w:rsidRPr="00AF450D">
        <w:t xml:space="preserve"> but</w:t>
      </w:r>
      <w:r w:rsidRPr="00B16FE9">
        <w:t xml:space="preserve"> </w:t>
      </w:r>
      <w:r w:rsidRPr="00AF450D">
        <w:t>one of the main focuses</w:t>
      </w:r>
      <w:r>
        <w:t xml:space="preserve"> in </w:t>
      </w:r>
      <w:r w:rsidRPr="00AF450D">
        <w:t>UK policy towards China when I was in government</w:t>
      </w:r>
      <w:r>
        <w:t xml:space="preserve"> </w:t>
      </w:r>
      <w:r w:rsidRPr="00AF450D">
        <w:t>was to bring China into global governance</w:t>
      </w:r>
      <w:r>
        <w:t>,</w:t>
      </w:r>
      <w:r w:rsidRPr="00AF450D">
        <w:t xml:space="preserve"> more than it had been, and </w:t>
      </w:r>
      <w:r>
        <w:t xml:space="preserve">for it </w:t>
      </w:r>
      <w:r w:rsidRPr="00AF450D">
        <w:t xml:space="preserve">to take an active participation in multilateral organisations. </w:t>
      </w:r>
    </w:p>
    <w:p w:rsidR="00501A73" w:rsidP="00501A73">
      <w:pPr>
        <w:pStyle w:val="Answer"/>
      </w:pPr>
      <w:r w:rsidRPr="00AF450D">
        <w:t xml:space="preserve">The importance of the </w:t>
      </w:r>
      <w:r>
        <w:t>AIIB</w:t>
      </w:r>
      <w:r w:rsidRPr="00AF450D">
        <w:t xml:space="preserve"> for the UK and China is that </w:t>
      </w:r>
      <w:r>
        <w:t xml:space="preserve">it </w:t>
      </w:r>
      <w:r w:rsidRPr="00AF450D">
        <w:t xml:space="preserve">was the </w:t>
      </w:r>
      <w:r>
        <w:t xml:space="preserve">first </w:t>
      </w:r>
      <w:r w:rsidRPr="00AF450D">
        <w:t>multilateral organisation that was backed and created by China</w:t>
      </w:r>
      <w:r>
        <w:t xml:space="preserve">, so it </w:t>
      </w:r>
      <w:r w:rsidRPr="00AF450D">
        <w:t>was very important for the UK and the global community to make sure that it was a success</w:t>
      </w:r>
      <w:r>
        <w:t>. T</w:t>
      </w:r>
      <w:r w:rsidRPr="00AF450D">
        <w:t xml:space="preserve">hat the UK applied for membership in early 2015 and was therefore at the table in the negotiating sessions </w:t>
      </w:r>
      <w:r>
        <w:t xml:space="preserve">on </w:t>
      </w:r>
      <w:r w:rsidRPr="00AF450D">
        <w:t>the governance of the AI</w:t>
      </w:r>
      <w:r>
        <w:t>I</w:t>
      </w:r>
      <w:r w:rsidRPr="00AF450D">
        <w:t xml:space="preserve">B was very important. </w:t>
      </w:r>
    </w:p>
    <w:p w:rsidR="00183E87" w:rsidP="00501A73">
      <w:pPr>
        <w:pStyle w:val="Answer"/>
      </w:pPr>
      <w:r w:rsidRPr="00AF450D">
        <w:t xml:space="preserve">I note that the </w:t>
      </w:r>
      <w:r>
        <w:t>AIIB</w:t>
      </w:r>
      <w:r w:rsidRPr="00AF450D">
        <w:t xml:space="preserve"> president,</w:t>
      </w:r>
      <w:r>
        <w:t xml:space="preserve"> </w:t>
      </w:r>
      <w:r w:rsidRPr="00D6328E">
        <w:t>Jin Liqun</w:t>
      </w:r>
      <w:r>
        <w:t xml:space="preserve">, has </w:t>
      </w:r>
      <w:r w:rsidRPr="00AF450D">
        <w:t xml:space="preserve">studied </w:t>
      </w:r>
      <w:r w:rsidR="00B54362">
        <w:t xml:space="preserve">hard </w:t>
      </w:r>
      <w:r w:rsidRPr="00AF450D">
        <w:t>the governance models of the World Bank and the IMF</w:t>
      </w:r>
      <w:r>
        <w:t>,</w:t>
      </w:r>
      <w:r w:rsidRPr="00AF450D">
        <w:t xml:space="preserve"> and had a vision to create a model institution that drew on the best of previous models but took the governance forward. With the backing of the UK and other countries in discussions about turning this into reality, we had an important role. I think </w:t>
      </w:r>
      <w:r>
        <w:t xml:space="preserve">that </w:t>
      </w:r>
      <w:r w:rsidRPr="00AF450D">
        <w:t xml:space="preserve">the </w:t>
      </w:r>
      <w:r>
        <w:t>AIIB</w:t>
      </w:r>
      <w:r w:rsidRPr="00AF450D">
        <w:t xml:space="preserve"> is now seen as a model of its kind, with China demonstrating that it could create an effective institution. </w:t>
      </w:r>
    </w:p>
    <w:p w:rsidR="00501A73" w:rsidP="00501A73">
      <w:pPr>
        <w:pStyle w:val="Answer"/>
      </w:pPr>
      <w:r w:rsidRPr="00AF450D">
        <w:t>The UK has a senior vice</w:t>
      </w:r>
      <w:r w:rsidR="00183E87">
        <w:t>-</w:t>
      </w:r>
      <w:r w:rsidRPr="00AF450D">
        <w:t>president on its board in the shape of another distinguished former Chief Secretary</w:t>
      </w:r>
      <w:r>
        <w:t xml:space="preserve"> </w:t>
      </w:r>
      <w:r w:rsidRPr="00AF450D">
        <w:t xml:space="preserve">and colleague of mine, Sir </w:t>
      </w:r>
      <w:r>
        <w:t xml:space="preserve">Danny </w:t>
      </w:r>
      <w:r w:rsidRPr="00AF450D">
        <w:t xml:space="preserve">Alexander. </w:t>
      </w:r>
      <w:r>
        <w:t xml:space="preserve">You can talk to the Treasury and get its direct experience, but it is </w:t>
      </w:r>
      <w:r w:rsidRPr="00AF450D">
        <w:t xml:space="preserve">represented in </w:t>
      </w:r>
      <w:r>
        <w:t xml:space="preserve">its </w:t>
      </w:r>
      <w:r w:rsidRPr="00AF450D">
        <w:t xml:space="preserve">governance </w:t>
      </w:r>
      <w:r>
        <w:t xml:space="preserve">through having representatives on </w:t>
      </w:r>
      <w:r w:rsidRPr="00AF450D">
        <w:t xml:space="preserve">the board of the institution. I </w:t>
      </w:r>
      <w:r w:rsidR="00B54362">
        <w:t xml:space="preserve">also </w:t>
      </w:r>
      <w:r w:rsidRPr="00AF450D">
        <w:t xml:space="preserve">know that the senior management of the </w:t>
      </w:r>
      <w:r>
        <w:t>AIIB</w:t>
      </w:r>
      <w:r w:rsidRPr="00AF450D">
        <w:t xml:space="preserve"> </w:t>
      </w:r>
      <w:r>
        <w:t xml:space="preserve">draws </w:t>
      </w:r>
      <w:r w:rsidRPr="00AF450D">
        <w:t xml:space="preserve">on other UK sources of advice as the institution evolves. </w:t>
      </w:r>
    </w:p>
    <w:p w:rsidR="00501A73" w:rsidP="00501A73">
      <w:pPr>
        <w:pStyle w:val="Answer"/>
      </w:pPr>
      <w:r>
        <w:t>The AIIB</w:t>
      </w:r>
      <w:r w:rsidRPr="00AF450D">
        <w:t xml:space="preserve"> has been important</w:t>
      </w:r>
      <w:r>
        <w:t xml:space="preserve"> and </w:t>
      </w:r>
      <w:r w:rsidRPr="00AF450D">
        <w:t>shows that</w:t>
      </w:r>
      <w:r>
        <w:t>,</w:t>
      </w:r>
      <w:r w:rsidRPr="00AF450D">
        <w:t xml:space="preserve"> where you can draw China into working on a positive project, we can have significant influence that works well for both sides and for global governance. </w:t>
      </w:r>
    </w:p>
    <w:p w:rsidR="00501A73" w:rsidP="00501A73">
      <w:pPr>
        <w:pStyle w:val="Question"/>
      </w:pPr>
      <w:r w:rsidRPr="00D6328E">
        <w:rPr>
          <w:b/>
        </w:rPr>
        <w:t>Baroness Fall:</w:t>
      </w:r>
      <w:r>
        <w:t xml:space="preserve"> You have reaffirmed your commitment to the importance of trade with China for the UK and the growth of our economy. </w:t>
      </w:r>
      <w:r w:rsidRPr="008D7CF3">
        <w:t xml:space="preserve">I want to dig a bit deeper into some of the hazards that go with that. First, we see UK trade having problems with the polarisation </w:t>
      </w:r>
      <w:r>
        <w:t xml:space="preserve">of </w:t>
      </w:r>
      <w:r w:rsidRPr="008D7CF3">
        <w:t xml:space="preserve">the world today, boycotts </w:t>
      </w:r>
      <w:r>
        <w:t xml:space="preserve">of </w:t>
      </w:r>
      <w:r w:rsidRPr="008D7CF3">
        <w:t>some of our British</w:t>
      </w:r>
      <w:r w:rsidRPr="00D6328E">
        <w:t xml:space="preserve"> </w:t>
      </w:r>
      <w:r>
        <w:t xml:space="preserve">firms </w:t>
      </w:r>
      <w:r w:rsidRPr="008D7CF3">
        <w:t>in China</w:t>
      </w:r>
      <w:r>
        <w:t xml:space="preserve"> and difficult issues with </w:t>
      </w:r>
      <w:r w:rsidRPr="008D7CF3">
        <w:t>supply chain</w:t>
      </w:r>
      <w:r>
        <w:t xml:space="preserve">s. </w:t>
      </w:r>
      <w:r w:rsidRPr="008D7CF3">
        <w:t>You also mentioned the multilateral world today</w:t>
      </w:r>
      <w:r w:rsidR="00566998">
        <w:t>,</w:t>
      </w:r>
      <w:r>
        <w:t xml:space="preserve"> and I </w:t>
      </w:r>
      <w:r w:rsidRPr="008D7CF3">
        <w:t>wondered about the WTO</w:t>
      </w:r>
      <w:r>
        <w:t xml:space="preserve">. </w:t>
      </w:r>
      <w:r w:rsidRPr="008D7CF3">
        <w:t>We still have problems there</w:t>
      </w:r>
      <w:r>
        <w:t>: w</w:t>
      </w:r>
      <w:r w:rsidRPr="008D7CF3">
        <w:t>ho is going to address this</w:t>
      </w:r>
      <w:r>
        <w:t xml:space="preserve"> and what </w:t>
      </w:r>
      <w:r w:rsidRPr="008D7CF3">
        <w:t xml:space="preserve">needs to be done next? </w:t>
      </w:r>
    </w:p>
    <w:p w:rsidR="00EE1586" w:rsidP="00501A73">
      <w:pPr>
        <w:pStyle w:val="Answer"/>
      </w:pPr>
      <w:r>
        <w:rPr>
          <w:b/>
          <w:i/>
        </w:rPr>
        <w:t xml:space="preserve">Lord Sassoon: </w:t>
      </w:r>
      <w:r w:rsidRPr="008D7CF3">
        <w:t xml:space="preserve">There are a lot of strands </w:t>
      </w:r>
      <w:r>
        <w:t xml:space="preserve">to </w:t>
      </w:r>
      <w:r w:rsidRPr="008D7CF3">
        <w:t>your question. To take the last one</w:t>
      </w:r>
      <w:r>
        <w:t xml:space="preserve"> first</w:t>
      </w:r>
      <w:r w:rsidRPr="008D7CF3">
        <w:t>, because it is the really big one, the WTO still plays a very important role</w:t>
      </w:r>
      <w:r w:rsidRPr="00B16FE9">
        <w:t xml:space="preserve"> </w:t>
      </w:r>
      <w:r>
        <w:t xml:space="preserve">in </w:t>
      </w:r>
      <w:r w:rsidRPr="008D7CF3">
        <w:t>global governance. China was admitted to the WTO over 20 years ago</w:t>
      </w:r>
      <w:r>
        <w:t xml:space="preserve">, </w:t>
      </w:r>
      <w:r w:rsidRPr="008D7CF3">
        <w:t>when its economy was in a very different shape and place from where it is now</w:t>
      </w:r>
      <w:r>
        <w:t>.</w:t>
      </w:r>
      <w:r w:rsidRPr="008D7CF3">
        <w:t xml:space="preserve"> The whole trade architecture of the world has changed. The UK has applied, and I very much welcome this, to join the </w:t>
      </w:r>
      <w:r w:rsidRPr="00B54362" w:rsidR="00B54362">
        <w:t>Comprehensive and Progressive Agreement for Trans-Pacific Partnership</w:t>
      </w:r>
      <w:r w:rsidR="00B54362">
        <w:t xml:space="preserve"> (</w:t>
      </w:r>
      <w:r>
        <w:t>CPTPP</w:t>
      </w:r>
      <w:r w:rsidR="00B54362">
        <w:t>)</w:t>
      </w:r>
      <w:r>
        <w:t>.</w:t>
      </w:r>
      <w:r w:rsidRPr="008D7CF3">
        <w:t xml:space="preserve"> </w:t>
      </w:r>
    </w:p>
    <w:p w:rsidR="00501A73" w:rsidRPr="008D7CF3" w:rsidP="00501A73">
      <w:pPr>
        <w:pStyle w:val="Answer"/>
      </w:pPr>
      <w:r w:rsidRPr="008D7CF3">
        <w:t xml:space="preserve">China and some members of the </w:t>
      </w:r>
      <w:r>
        <w:t>CPTPP</w:t>
      </w:r>
      <w:r w:rsidRPr="008D7CF3">
        <w:t xml:space="preserve"> are members of another group</w:t>
      </w:r>
      <w:r>
        <w:t xml:space="preserve">ing, </w:t>
      </w:r>
      <w:r w:rsidR="00B54362">
        <w:t>the Regional Comprehensive Economic partnership (</w:t>
      </w:r>
      <w:r w:rsidRPr="00D6328E">
        <w:t>RCEP</w:t>
      </w:r>
      <w:r w:rsidR="00B54362">
        <w:t>)</w:t>
      </w:r>
      <w:r>
        <w:t xml:space="preserve">. I hope that the UK will have a broader </w:t>
      </w:r>
      <w:r w:rsidRPr="008D7CF3">
        <w:t xml:space="preserve">overarching strategy </w:t>
      </w:r>
      <w:r>
        <w:t xml:space="preserve">on </w:t>
      </w:r>
      <w:r w:rsidRPr="008D7CF3">
        <w:t>how we play our membership</w:t>
      </w:r>
      <w:r>
        <w:t>s and see</w:t>
      </w:r>
      <w:r w:rsidRPr="008D7CF3">
        <w:t xml:space="preserve"> this evolv</w:t>
      </w:r>
      <w:r>
        <w:t>e</w:t>
      </w:r>
      <w:r w:rsidRPr="008D7CF3">
        <w:t>. Directly, I agree with you</w:t>
      </w:r>
      <w:r>
        <w:t xml:space="preserve">, Baroness Fall, </w:t>
      </w:r>
      <w:r w:rsidRPr="008D7CF3">
        <w:t>that the WTO is in need of reform</w:t>
      </w:r>
      <w:r>
        <w:t xml:space="preserve"> </w:t>
      </w:r>
      <w:r w:rsidRPr="008D7CF3">
        <w:t xml:space="preserve">and </w:t>
      </w:r>
      <w:r>
        <w:t xml:space="preserve">China’s </w:t>
      </w:r>
      <w:r w:rsidRPr="008D7CF3">
        <w:t xml:space="preserve">role in it needs to evolve. </w:t>
      </w:r>
      <w:r>
        <w:t xml:space="preserve">It is a project on which close engagement with China is needed. </w:t>
      </w:r>
      <w:r w:rsidRPr="008D7CF3">
        <w:t xml:space="preserve">Nothing was possible under the Trump Administration, </w:t>
      </w:r>
      <w:r>
        <w:t xml:space="preserve">when the </w:t>
      </w:r>
      <w:r w:rsidRPr="008D7CF3">
        <w:t xml:space="preserve">US was not prepared </w:t>
      </w:r>
      <w:r w:rsidRPr="008D7CF3">
        <w:t>to participate in key aspects of the WTO</w:t>
      </w:r>
      <w:r>
        <w:t xml:space="preserve">’s </w:t>
      </w:r>
      <w:r w:rsidRPr="008D7CF3">
        <w:t>activities</w:t>
      </w:r>
      <w:r>
        <w:t xml:space="preserve">, </w:t>
      </w:r>
      <w:r w:rsidRPr="008D7CF3">
        <w:t xml:space="preserve">but you are right to identify it as an important part of the agenda </w:t>
      </w:r>
      <w:r w:rsidR="00B54362">
        <w:t>for the</w:t>
      </w:r>
      <w:r w:rsidRPr="008D7CF3" w:rsidR="00B54362">
        <w:t xml:space="preserve"> </w:t>
      </w:r>
      <w:r w:rsidRPr="008D7CF3">
        <w:t>future.</w:t>
      </w:r>
    </w:p>
    <w:p w:rsidR="00501A73" w:rsidP="00501A73">
      <w:pPr>
        <w:pStyle w:val="Answer"/>
      </w:pPr>
      <w:r>
        <w:t xml:space="preserve">We </w:t>
      </w:r>
      <w:r w:rsidRPr="008D7CF3">
        <w:t>saw a recent well</w:t>
      </w:r>
      <w:r>
        <w:t>-</w:t>
      </w:r>
      <w:r w:rsidRPr="008D7CF3">
        <w:t xml:space="preserve">publicised boycott of </w:t>
      </w:r>
      <w:r>
        <w:t xml:space="preserve">one </w:t>
      </w:r>
      <w:r w:rsidRPr="008D7CF3">
        <w:t>high</w:t>
      </w:r>
      <w:r>
        <w:t>-</w:t>
      </w:r>
      <w:r w:rsidRPr="008D7CF3">
        <w:t>profile and very successful UK fashion brand. We have seen it of certain Japanese and other brands. I would observe that</w:t>
      </w:r>
      <w:r>
        <w:t xml:space="preserve">, </w:t>
      </w:r>
      <w:r w:rsidRPr="008D7CF3">
        <w:t>historically</w:t>
      </w:r>
      <w:r>
        <w:t xml:space="preserve">, </w:t>
      </w:r>
      <w:r w:rsidRPr="008D7CF3">
        <w:t xml:space="preserve">the </w:t>
      </w:r>
      <w:r>
        <w:t xml:space="preserve">Chinese </w:t>
      </w:r>
      <w:r w:rsidRPr="008D7CF3">
        <w:t>consumer bounces back</w:t>
      </w:r>
      <w:r>
        <w:t xml:space="preserve">. There have been </w:t>
      </w:r>
      <w:r w:rsidRPr="008D7CF3">
        <w:t xml:space="preserve">some </w:t>
      </w:r>
      <w:r>
        <w:t xml:space="preserve">short-term boycotts </w:t>
      </w:r>
      <w:r w:rsidRPr="008D7CF3">
        <w:t>in the past</w:t>
      </w:r>
      <w:r>
        <w:t xml:space="preserve">, particularly of </w:t>
      </w:r>
      <w:r w:rsidRPr="008D7CF3">
        <w:t xml:space="preserve">Japanese brands, but the </w:t>
      </w:r>
      <w:r>
        <w:t xml:space="preserve">Chinese </w:t>
      </w:r>
      <w:r w:rsidRPr="008D7CF3">
        <w:t>consumer very much appreciates a well</w:t>
      </w:r>
      <w:r>
        <w:t>-</w:t>
      </w:r>
      <w:r w:rsidRPr="008D7CF3">
        <w:t>designed, good</w:t>
      </w:r>
      <w:r>
        <w:t>-</w:t>
      </w:r>
      <w:r w:rsidRPr="008D7CF3">
        <w:t>value product and these boycotts have not typically lasted very long</w:t>
      </w:r>
      <w:r>
        <w:t xml:space="preserve">. They did not recently for British goods. </w:t>
      </w:r>
    </w:p>
    <w:p w:rsidR="00501A73" w:rsidRPr="008D7CF3" w:rsidP="00501A73">
      <w:pPr>
        <w:pStyle w:val="Answer"/>
      </w:pPr>
      <w:r>
        <w:t xml:space="preserve">On the other hand, the </w:t>
      </w:r>
      <w:r w:rsidRPr="008D7CF3">
        <w:t xml:space="preserve">Chinese </w:t>
      </w:r>
      <w:r>
        <w:t xml:space="preserve">consumer is proud of what China itself is capable of producing. The new factor is that Chinese consumers now </w:t>
      </w:r>
      <w:r w:rsidR="00B54362">
        <w:t xml:space="preserve">also </w:t>
      </w:r>
      <w:r>
        <w:t xml:space="preserve">like to buy Chinese-made </w:t>
      </w:r>
      <w:r w:rsidRPr="008D7CF3">
        <w:t>high</w:t>
      </w:r>
      <w:r>
        <w:t>-</w:t>
      </w:r>
      <w:r w:rsidRPr="008D7CF3">
        <w:t xml:space="preserve">quality goods. That has been seen most graphically </w:t>
      </w:r>
      <w:r>
        <w:t xml:space="preserve">in </w:t>
      </w:r>
      <w:r w:rsidRPr="008D7CF3">
        <w:t xml:space="preserve">how they </w:t>
      </w:r>
      <w:r>
        <w:t xml:space="preserve">have </w:t>
      </w:r>
      <w:r w:rsidRPr="008D7CF3">
        <w:t xml:space="preserve">switched heavily </w:t>
      </w:r>
      <w:r>
        <w:t>in</w:t>
      </w:r>
      <w:r w:rsidRPr="008D7CF3">
        <w:t>to buying Chinese</w:t>
      </w:r>
      <w:r>
        <w:t>-</w:t>
      </w:r>
      <w:r w:rsidRPr="008D7CF3">
        <w:t>made mobile phones in recent years. It is challenging</w:t>
      </w:r>
      <w:r>
        <w:t xml:space="preserve">, </w:t>
      </w:r>
      <w:r w:rsidRPr="008D7CF3">
        <w:t>but</w:t>
      </w:r>
      <w:r>
        <w:t xml:space="preserve"> </w:t>
      </w:r>
      <w:r w:rsidRPr="008D7CF3">
        <w:t>undoubted</w:t>
      </w:r>
      <w:r w:rsidR="008D6D5F">
        <w:t>ly</w:t>
      </w:r>
      <w:r>
        <w:t xml:space="preserve"> </w:t>
      </w:r>
      <w:r w:rsidRPr="008D7CF3">
        <w:t>if British firms have a good</w:t>
      </w:r>
      <w:r>
        <w:t>-</w:t>
      </w:r>
      <w:r w:rsidRPr="008D7CF3">
        <w:t>quality consumer product to sell, the market is open.</w:t>
      </w:r>
    </w:p>
    <w:p w:rsidR="00501A73" w:rsidP="00501A73">
      <w:pPr>
        <w:pStyle w:val="Answer"/>
      </w:pPr>
      <w:r>
        <w:t>C</w:t>
      </w:r>
      <w:r w:rsidRPr="008D7CF3">
        <w:t xml:space="preserve">ertainly our firms see </w:t>
      </w:r>
      <w:r>
        <w:t xml:space="preserve">trade </w:t>
      </w:r>
      <w:r w:rsidRPr="008D7CF3">
        <w:t xml:space="preserve">barriers, as they do in many countries. </w:t>
      </w:r>
      <w:r>
        <w:t>In t</w:t>
      </w:r>
      <w:r w:rsidRPr="008D7CF3">
        <w:t xml:space="preserve">he latest </w:t>
      </w:r>
      <w:r>
        <w:t>C</w:t>
      </w:r>
      <w:r w:rsidRPr="008D7CF3">
        <w:t xml:space="preserve">BBC survey, </w:t>
      </w:r>
      <w:r>
        <w:t xml:space="preserve">53% </w:t>
      </w:r>
      <w:r w:rsidRPr="008D7CF3">
        <w:t xml:space="preserve">of companies responding said that they had market access issues. Is 53% high or </w:t>
      </w:r>
      <w:r>
        <w:t>low</w:t>
      </w:r>
      <w:r w:rsidRPr="008D7CF3">
        <w:t>? I do not know, but these are real barriers</w:t>
      </w:r>
      <w:r>
        <w:t xml:space="preserve">, sometimes with difficulties getting licences or because certain Chinese regulations are different province by province. A lack of transparency and the speed of processes are things that people complain about in the UK and </w:t>
      </w:r>
      <w:r w:rsidR="009E5E2D">
        <w:t xml:space="preserve">in </w:t>
      </w:r>
      <w:r>
        <w:t xml:space="preserve">other economies, but there </w:t>
      </w:r>
      <w:r w:rsidRPr="008D7CF3">
        <w:t xml:space="preserve">are then questions </w:t>
      </w:r>
      <w:r>
        <w:t xml:space="preserve">about </w:t>
      </w:r>
      <w:r w:rsidRPr="008D7CF3">
        <w:t>level playing fields</w:t>
      </w:r>
      <w:r>
        <w:t xml:space="preserve"> and whether </w:t>
      </w:r>
      <w:r w:rsidRPr="008D7CF3">
        <w:t>state</w:t>
      </w:r>
      <w:r>
        <w:t>-</w:t>
      </w:r>
      <w:r w:rsidRPr="008D7CF3">
        <w:t>owned enterprises in China get advantages from subsidies</w:t>
      </w:r>
      <w:r>
        <w:t xml:space="preserve">. </w:t>
      </w:r>
      <w:r w:rsidRPr="008D7CF3">
        <w:t>Yes, they do. There are questions about IP protection</w:t>
      </w:r>
      <w:r>
        <w:t xml:space="preserve"> and </w:t>
      </w:r>
      <w:r w:rsidRPr="008D7CF3">
        <w:t>technology transfer</w:t>
      </w:r>
      <w:r>
        <w:t>.</w:t>
      </w:r>
      <w:r w:rsidRPr="008D7CF3">
        <w:t xml:space="preserve"> Certain sectors are still very close</w:t>
      </w:r>
      <w:r>
        <w:t>d</w:t>
      </w:r>
      <w:r w:rsidRPr="008D7CF3">
        <w:t xml:space="preserve">, such as the banking market. </w:t>
      </w:r>
      <w:r>
        <w:t xml:space="preserve">I could develop these, if you want, but there </w:t>
      </w:r>
      <w:r w:rsidRPr="008D7CF3">
        <w:t xml:space="preserve">are </w:t>
      </w:r>
      <w:r>
        <w:t xml:space="preserve">a lot of </w:t>
      </w:r>
      <w:r w:rsidRPr="008D7CF3">
        <w:t xml:space="preserve">issues </w:t>
      </w:r>
      <w:r>
        <w:t xml:space="preserve">and barriers there. If </w:t>
      </w:r>
      <w:r w:rsidRPr="008D7CF3">
        <w:t xml:space="preserve">I were producing a list of policy recommendations </w:t>
      </w:r>
      <w:r>
        <w:t xml:space="preserve">for </w:t>
      </w:r>
      <w:r w:rsidRPr="008D7CF3">
        <w:t xml:space="preserve">the UK Government, quite a few of them would be focused on some of those barriers. </w:t>
      </w:r>
    </w:p>
    <w:p w:rsidR="00501A73" w:rsidP="00501A73">
      <w:pPr>
        <w:pStyle w:val="Question"/>
      </w:pPr>
      <w:r w:rsidRPr="00D6328E">
        <w:rPr>
          <w:b/>
        </w:rPr>
        <w:t>Lord Teverson:</w:t>
      </w:r>
      <w:r>
        <w:t xml:space="preserve"> </w:t>
      </w:r>
      <w:r w:rsidRPr="008D7CF3">
        <w:t xml:space="preserve">I </w:t>
      </w:r>
      <w:r>
        <w:t>will</w:t>
      </w:r>
      <w:r w:rsidRPr="008D7CF3">
        <w:t xml:space="preserve"> follow that, Lord Sassoon, and give you an opportunity to go through more of those</w:t>
      </w:r>
      <w:r>
        <w:t>, because w</w:t>
      </w:r>
      <w:r w:rsidRPr="008D7CF3">
        <w:t xml:space="preserve">e are particularly interested in barriers to trade and investment. </w:t>
      </w:r>
      <w:r>
        <w:t xml:space="preserve">I </w:t>
      </w:r>
      <w:r w:rsidRPr="008D7CF3">
        <w:t>always think of</w:t>
      </w:r>
      <w:r>
        <w:t xml:space="preserve"> one that </w:t>
      </w:r>
      <w:r w:rsidRPr="008D7CF3">
        <w:t>you have already mentioned, IP risks</w:t>
      </w:r>
      <w:r>
        <w:t>.</w:t>
      </w:r>
      <w:r w:rsidRPr="008D7CF3">
        <w:t xml:space="preserve"> Is it government criticism </w:t>
      </w:r>
      <w:r>
        <w:t xml:space="preserve">of </w:t>
      </w:r>
      <w:r w:rsidRPr="008D7CF3">
        <w:t xml:space="preserve">the lack of rule of law </w:t>
      </w:r>
      <w:r>
        <w:t xml:space="preserve">or </w:t>
      </w:r>
      <w:r w:rsidRPr="008D7CF3">
        <w:t xml:space="preserve">the lack of dynamism </w:t>
      </w:r>
      <w:r>
        <w:t xml:space="preserve">of </w:t>
      </w:r>
      <w:r w:rsidRPr="008D7CF3">
        <w:t xml:space="preserve">UK industry? When it comes to </w:t>
      </w:r>
      <w:r>
        <w:t>that</w:t>
      </w:r>
      <w:r w:rsidRPr="008D7CF3">
        <w:t xml:space="preserve">, we always look </w:t>
      </w:r>
      <w:r>
        <w:t xml:space="preserve">at </w:t>
      </w:r>
      <w:r w:rsidRPr="008D7CF3">
        <w:t>Germany as being particularly successful in its exports to China</w:t>
      </w:r>
      <w:r>
        <w:t xml:space="preserve">, </w:t>
      </w:r>
      <w:r w:rsidRPr="008D7CF3">
        <w:t>yet it is a manufacturer exporting to the world</w:t>
      </w:r>
      <w:r>
        <w:t>’</w:t>
      </w:r>
      <w:r w:rsidRPr="008D7CF3">
        <w:t>s greatest manufacturer</w:t>
      </w:r>
      <w:r>
        <w:t>,</w:t>
      </w:r>
      <w:r w:rsidRPr="008D7CF3">
        <w:t xml:space="preserve"> which is almost coals to Newcastle. What have we been doing wrong or</w:t>
      </w:r>
      <w:r>
        <w:t>,</w:t>
      </w:r>
      <w:r w:rsidRPr="008D7CF3">
        <w:t xml:space="preserve"> more importantly, what can we put right? </w:t>
      </w:r>
    </w:p>
    <w:p w:rsidR="00920D06" w:rsidP="00ED6A75">
      <w:pPr>
        <w:pStyle w:val="Answer"/>
      </w:pPr>
      <w:r>
        <w:rPr>
          <w:b/>
          <w:i/>
        </w:rPr>
        <w:t xml:space="preserve">Lord Sassoon: </w:t>
      </w:r>
      <w:r w:rsidRPr="008D7CF3">
        <w:t xml:space="preserve">As I said in my answer to Baroness </w:t>
      </w:r>
      <w:r>
        <w:t>Anelay’s</w:t>
      </w:r>
      <w:r w:rsidRPr="008D7CF3">
        <w:t xml:space="preserve"> question, the UK was certainly slow to focus on China</w:t>
      </w:r>
      <w:r>
        <w:t>.</w:t>
      </w:r>
      <w:r w:rsidRPr="008D7CF3">
        <w:t xml:space="preserve"> It was an embarrassment to me even in 2013, when I became chairman </w:t>
      </w:r>
      <w:r>
        <w:t>of</w:t>
      </w:r>
      <w:r w:rsidRPr="008D7CF3">
        <w:t xml:space="preserve"> the CBBC, that we were expo</w:t>
      </w:r>
      <w:r>
        <w:t>rt</w:t>
      </w:r>
      <w:r w:rsidRPr="008D7CF3">
        <w:t xml:space="preserve">ing </w:t>
      </w:r>
      <w:r>
        <w:t xml:space="preserve">less to </w:t>
      </w:r>
      <w:r w:rsidRPr="008D7CF3">
        <w:t xml:space="preserve">China </w:t>
      </w:r>
      <w:r>
        <w:t>th</w:t>
      </w:r>
      <w:r w:rsidRPr="008D7CF3">
        <w:t>an, say, Italy</w:t>
      </w:r>
      <w:r w:rsidR="00B54362">
        <w:t xml:space="preserve"> was</w:t>
      </w:r>
      <w:r w:rsidRPr="008D7CF3">
        <w:t xml:space="preserve">. Part of that relates to the shape of our economy versus the German economy in particular, with its strengths in manufacturing, but it was more than that. </w:t>
      </w:r>
    </w:p>
    <w:p w:rsidR="00F4122C" w:rsidP="00ED6A75">
      <w:pPr>
        <w:pStyle w:val="Answer"/>
      </w:pPr>
      <w:r w:rsidRPr="008D7CF3">
        <w:t xml:space="preserve">I have said that the </w:t>
      </w:r>
      <w:r>
        <w:t>“g</w:t>
      </w:r>
      <w:r w:rsidRPr="008D7CF3">
        <w:t>olden</w:t>
      </w:r>
      <w:r>
        <w:t xml:space="preserve"> </w:t>
      </w:r>
      <w:r w:rsidRPr="008D7CF3">
        <w:t>era</w:t>
      </w:r>
      <w:r>
        <w:t>”</w:t>
      </w:r>
      <w:r w:rsidRPr="008D7CF3">
        <w:t xml:space="preserve"> was an unhelpful tag</w:t>
      </w:r>
      <w:r>
        <w:t xml:space="preserve"> </w:t>
      </w:r>
      <w:r w:rsidRPr="008D7CF3">
        <w:t>that many people in the UK and China were cynical about</w:t>
      </w:r>
      <w:r>
        <w:t>—</w:t>
      </w:r>
      <w:r w:rsidRPr="008D7CF3">
        <w:t xml:space="preserve">I remember being in Beijing only a </w:t>
      </w:r>
      <w:r w:rsidRPr="008D7CF3">
        <w:t xml:space="preserve">couple of </w:t>
      </w:r>
      <w:r w:rsidR="00B961ED">
        <w:t>weeks</w:t>
      </w:r>
      <w:r w:rsidRPr="008D7CF3" w:rsidR="00B961ED">
        <w:t xml:space="preserve"> </w:t>
      </w:r>
      <w:r w:rsidRPr="008D7CF3">
        <w:t xml:space="preserve">after the state visit in 2015 when a senior Chinese official said to me, “Golden </w:t>
      </w:r>
      <w:r>
        <w:t xml:space="preserve">eras </w:t>
      </w:r>
      <w:r w:rsidRPr="008D7CF3">
        <w:t>don</w:t>
      </w:r>
      <w:r>
        <w:t>’</w:t>
      </w:r>
      <w:r w:rsidRPr="008D7CF3">
        <w:t>t last for</w:t>
      </w:r>
      <w:r>
        <w:t xml:space="preserve"> </w:t>
      </w:r>
      <w:r w:rsidRPr="008D7CF3">
        <w:t xml:space="preserve">ever, </w:t>
      </w:r>
      <w:r>
        <w:t>s</w:t>
      </w:r>
      <w:r w:rsidRPr="008D7CF3">
        <w:t>o what are we going to do to make the most of it while it lasts?”</w:t>
      </w:r>
      <w:r>
        <w:t xml:space="preserve"> So </w:t>
      </w:r>
      <w:r w:rsidRPr="008D7CF3">
        <w:t xml:space="preserve">there was </w:t>
      </w:r>
      <w:r>
        <w:t xml:space="preserve">indeed </w:t>
      </w:r>
      <w:r w:rsidRPr="008D7CF3">
        <w:t>a lot of scepticism about the golden era</w:t>
      </w:r>
      <w:r>
        <w:t xml:space="preserve">. </w:t>
      </w:r>
    </w:p>
    <w:p w:rsidR="00ED6A75" w:rsidP="00ED6A75">
      <w:pPr>
        <w:pStyle w:val="Answer"/>
      </w:pPr>
      <w:r>
        <w:t>B</w:t>
      </w:r>
      <w:r w:rsidRPr="008D7CF3">
        <w:t xml:space="preserve">ut to your point, Lord </w:t>
      </w:r>
      <w:r>
        <w:t>T</w:t>
      </w:r>
      <w:r w:rsidRPr="008D7CF3">
        <w:t>everson, it created a massive focus on China</w:t>
      </w:r>
      <w:r>
        <w:t>,</w:t>
      </w:r>
      <w:r w:rsidRPr="008D7CF3">
        <w:t xml:space="preserve"> and a lot of what we have seen in the great pick</w:t>
      </w:r>
      <w:r>
        <w:t>-</w:t>
      </w:r>
      <w:r w:rsidRPr="008D7CF3">
        <w:t>up in British business</w:t>
      </w:r>
      <w:r>
        <w:t>’s</w:t>
      </w:r>
      <w:r w:rsidRPr="008D7CF3">
        <w:t xml:space="preserve"> focus and success in exporting to China came from that golden</w:t>
      </w:r>
      <w:r>
        <w:t>-</w:t>
      </w:r>
      <w:r w:rsidRPr="008D7CF3">
        <w:t>era focus and specific actions such as the fact that David Cameron, when he was Prime Minister, to</w:t>
      </w:r>
      <w:r>
        <w:t xml:space="preserve">ok </w:t>
      </w:r>
      <w:r w:rsidRPr="008D7CF3">
        <w:t>more businesses on his trip to China</w:t>
      </w:r>
      <w:r>
        <w:t>, especially smaller businesses, t</w:t>
      </w:r>
      <w:r w:rsidRPr="008D7CF3">
        <w:t xml:space="preserve">han had ever been taken on one of his trips before. </w:t>
      </w:r>
    </w:p>
    <w:p w:rsidR="00ED6A75" w:rsidRPr="00CD68AA" w:rsidP="00ED6A75">
      <w:pPr>
        <w:pStyle w:val="Answer"/>
      </w:pPr>
      <w:r w:rsidRPr="00CD68AA">
        <w:t>The German example shows us that if you have a very high</w:t>
      </w:r>
      <w:r>
        <w:t>-</w:t>
      </w:r>
      <w:r w:rsidRPr="00CD68AA">
        <w:t>quality product</w:t>
      </w:r>
      <w:r w:rsidR="008F004D">
        <w:t xml:space="preserve">, </w:t>
      </w:r>
      <w:r w:rsidRPr="00CD68AA">
        <w:t>the Chinese will buy it, even if it is relatively expensive</w:t>
      </w:r>
      <w:r w:rsidR="00030FD9">
        <w:t>,</w:t>
      </w:r>
      <w:r w:rsidRPr="00CD68AA">
        <w:t xml:space="preserve"> because it is manufactured in </w:t>
      </w:r>
      <w:r>
        <w:t xml:space="preserve">a </w:t>
      </w:r>
      <w:r w:rsidRPr="00CD68AA">
        <w:t>high</w:t>
      </w:r>
      <w:r>
        <w:t>-</w:t>
      </w:r>
      <w:r w:rsidRPr="00CD68AA">
        <w:t>cost country. I do not like to pick out too many individual companies</w:t>
      </w:r>
      <w:r w:rsidR="00030FD9">
        <w:t>,</w:t>
      </w:r>
      <w:r w:rsidRPr="00CD68AA">
        <w:t xml:space="preserve"> because that is invidious, but the extraordinary success of Jaguar Land Rover in China in recent years shows the same effect. </w:t>
      </w:r>
      <w:r>
        <w:t xml:space="preserve">We </w:t>
      </w:r>
      <w:r w:rsidRPr="00CD68AA">
        <w:t>have a large</w:t>
      </w:r>
      <w:r>
        <w:t>r</w:t>
      </w:r>
      <w:r w:rsidRPr="00CD68AA">
        <w:t xml:space="preserve"> manufacturing sector in this country than, say, France</w:t>
      </w:r>
      <w:r>
        <w:t xml:space="preserve">, </w:t>
      </w:r>
      <w:r w:rsidRPr="00CD68AA">
        <w:t>and we should not play that down. One of the outstanding successes in China for Britain, which counts as an export to France</w:t>
      </w:r>
      <w:r>
        <w:t xml:space="preserve"> but</w:t>
      </w:r>
      <w:r w:rsidRPr="00CD68AA">
        <w:t xml:space="preserve"> not to China, is all those Airbus wings and other parts of </w:t>
      </w:r>
      <w:r>
        <w:t>Airbuses</w:t>
      </w:r>
      <w:r w:rsidRPr="00CD68AA">
        <w:t>, plus the Rolls</w:t>
      </w:r>
      <w:r>
        <w:t>-</w:t>
      </w:r>
      <w:r w:rsidRPr="00CD68AA">
        <w:t>Royce engines. We should not run ourselves down as underperforming the French or the Germans.</w:t>
      </w:r>
    </w:p>
    <w:p w:rsidR="00ED6A75" w:rsidP="00ED6A75">
      <w:pPr>
        <w:pStyle w:val="Answer"/>
      </w:pPr>
      <w:r w:rsidRPr="00CD68AA">
        <w:t xml:space="preserve">When it comes to barriers, certainly IP has always been up there, and </w:t>
      </w:r>
      <w:r w:rsidR="003135BF">
        <w:t xml:space="preserve">it </w:t>
      </w:r>
      <w:r w:rsidRPr="00CD68AA">
        <w:t>is an area on which the CBBC</w:t>
      </w:r>
      <w:r w:rsidR="0037620A">
        <w:t xml:space="preserve">, </w:t>
      </w:r>
      <w:r w:rsidRPr="00CD68AA">
        <w:t>the Great Britain</w:t>
      </w:r>
      <w:r>
        <w:t>-</w:t>
      </w:r>
      <w:r w:rsidRPr="00CD68AA">
        <w:t>China Centre</w:t>
      </w:r>
      <w:r>
        <w:t xml:space="preserve"> </w:t>
      </w:r>
      <w:r w:rsidRPr="00CD68AA">
        <w:t xml:space="preserve">and the British Government have focused </w:t>
      </w:r>
      <w:r w:rsidR="0037620A">
        <w:t xml:space="preserve">on </w:t>
      </w:r>
      <w:r w:rsidRPr="00CD68AA">
        <w:t>with, I would say</w:t>
      </w:r>
      <w:r>
        <w:t xml:space="preserve">, </w:t>
      </w:r>
      <w:r w:rsidRPr="00CD68AA">
        <w:t xml:space="preserve">considerable success. </w:t>
      </w:r>
      <w:r w:rsidRPr="00CD68AA" w:rsidR="00A25EFE">
        <w:t xml:space="preserve">I remember </w:t>
      </w:r>
      <w:r>
        <w:t>a one-</w:t>
      </w:r>
      <w:r w:rsidRPr="00CD68AA">
        <w:t>on</w:t>
      </w:r>
      <w:r>
        <w:t>-</w:t>
      </w:r>
      <w:r w:rsidRPr="00CD68AA">
        <w:t xml:space="preserve">one </w:t>
      </w:r>
      <w:r w:rsidR="000E346E">
        <w:t>meeting in 2008</w:t>
      </w:r>
      <w:r w:rsidRPr="00CD68AA" w:rsidR="00A25EFE">
        <w:t xml:space="preserve"> </w:t>
      </w:r>
      <w:r w:rsidRPr="00CD68AA">
        <w:t xml:space="preserve">between </w:t>
      </w:r>
      <w:r w:rsidR="000E346E">
        <w:t xml:space="preserve">Prime Minister </w:t>
      </w:r>
      <w:r w:rsidRPr="00CD68AA">
        <w:t xml:space="preserve">Gordon Brown and </w:t>
      </w:r>
      <w:r w:rsidR="000425BE">
        <w:t>P</w:t>
      </w:r>
      <w:r w:rsidRPr="00CD68AA">
        <w:t>resident</w:t>
      </w:r>
      <w:r w:rsidR="000E346E">
        <w:t xml:space="preserve"> Hu Jintao</w:t>
      </w:r>
      <w:r w:rsidR="00A25EFE">
        <w:t xml:space="preserve">. When </w:t>
      </w:r>
      <w:r w:rsidRPr="00CD68AA">
        <w:t xml:space="preserve">the Prime Minister </w:t>
      </w:r>
      <w:r w:rsidR="00A25EFE">
        <w:t>said</w:t>
      </w:r>
      <w:r w:rsidRPr="00CD68AA">
        <w:t>, “China needs to put a proper IP protection law</w:t>
      </w:r>
      <w:r w:rsidRPr="00561707" w:rsidR="00561707">
        <w:t xml:space="preserve"> </w:t>
      </w:r>
      <w:r w:rsidRPr="00CD68AA" w:rsidR="00561707">
        <w:t>in place</w:t>
      </w:r>
      <w:r w:rsidRPr="00CD68AA">
        <w:t xml:space="preserve">”, </w:t>
      </w:r>
      <w:r w:rsidR="000E346E">
        <w:t>the President</w:t>
      </w:r>
      <w:r w:rsidRPr="00CD68AA">
        <w:t xml:space="preserve"> told </w:t>
      </w:r>
      <w:r w:rsidR="000E346E">
        <w:t xml:space="preserve">him </w:t>
      </w:r>
      <w:r w:rsidRPr="00CD68AA">
        <w:t>that actually the National People</w:t>
      </w:r>
      <w:r>
        <w:t>’</w:t>
      </w:r>
      <w:r w:rsidRPr="00CD68AA">
        <w:t>s Congress really did not want to give priority to IP protection</w:t>
      </w:r>
      <w:r w:rsidR="00561707">
        <w:t xml:space="preserve">; </w:t>
      </w:r>
      <w:r w:rsidR="000E346E">
        <w:t xml:space="preserve">the NPC </w:t>
      </w:r>
      <w:r>
        <w:t>could sometimes be difficult</w:t>
      </w:r>
      <w:r w:rsidR="00561707">
        <w:t>,</w:t>
      </w:r>
      <w:r>
        <w:t xml:space="preserve"> just as the UK Parliament sometimes </w:t>
      </w:r>
      <w:r w:rsidR="000E346E">
        <w:t>could be</w:t>
      </w:r>
      <w:r>
        <w:t xml:space="preserve">. </w:t>
      </w:r>
      <w:r w:rsidRPr="00CD68AA">
        <w:t xml:space="preserve">So we have moved forward hugely, with a lot of encouragement and help from Britain. </w:t>
      </w:r>
    </w:p>
    <w:p w:rsidR="00ED6A75" w:rsidRPr="00CD68AA" w:rsidP="00ED6A75">
      <w:pPr>
        <w:pStyle w:val="Answer"/>
      </w:pPr>
      <w:r>
        <w:t xml:space="preserve">There are </w:t>
      </w:r>
      <w:r w:rsidRPr="00CD68AA">
        <w:t>dedicated IP courts in China</w:t>
      </w:r>
      <w:r>
        <w:t xml:space="preserve"> and </w:t>
      </w:r>
      <w:r w:rsidRPr="00CD68AA">
        <w:t xml:space="preserve">companies </w:t>
      </w:r>
      <w:r>
        <w:t xml:space="preserve">are </w:t>
      </w:r>
      <w:r w:rsidRPr="00CD68AA">
        <w:t xml:space="preserve">now able to get protection in those courts. To take </w:t>
      </w:r>
      <w:r>
        <w:t xml:space="preserve">an </w:t>
      </w:r>
      <w:r w:rsidRPr="00CD68AA">
        <w:t>example, Peppa Pig, one of the most recognised brands among the children of China, just as in the UK</w:t>
      </w:r>
      <w:r>
        <w:t xml:space="preserve">, </w:t>
      </w:r>
      <w:r w:rsidRPr="00CD68AA">
        <w:t xml:space="preserve">was recently found to be in the category of </w:t>
      </w:r>
      <w:r>
        <w:t xml:space="preserve">so-called </w:t>
      </w:r>
      <w:r w:rsidR="000E346E">
        <w:t>‘</w:t>
      </w:r>
      <w:r w:rsidRPr="00CD68AA">
        <w:t>well</w:t>
      </w:r>
      <w:r>
        <w:t>-</w:t>
      </w:r>
      <w:r w:rsidRPr="00CD68AA">
        <w:t>known trademarks</w:t>
      </w:r>
      <w:r w:rsidR="00E46913">
        <w:t>’</w:t>
      </w:r>
      <w:r w:rsidRPr="00CD68AA">
        <w:t xml:space="preserve"> in China by a Chinese court, which gives it the highest level of protection. So a lot of progress has been made</w:t>
      </w:r>
      <w:r>
        <w:t xml:space="preserve">, although </w:t>
      </w:r>
      <w:r w:rsidRPr="00CD68AA">
        <w:t>there are a lot more things to be done.</w:t>
      </w:r>
    </w:p>
    <w:p w:rsidR="00ED6A75" w:rsidP="00ED6A75">
      <w:pPr>
        <w:pStyle w:val="Answer"/>
      </w:pPr>
      <w:r w:rsidRPr="00CD68AA">
        <w:t>I have to say that it upsets me that the prosperity</w:t>
      </w:r>
      <w:r>
        <w:t>-</w:t>
      </w:r>
      <w:r w:rsidRPr="00CD68AA">
        <w:t xml:space="preserve">funded work on </w:t>
      </w:r>
      <w:r w:rsidR="000E346E">
        <w:t>IP</w:t>
      </w:r>
      <w:r w:rsidRPr="00CD68AA" w:rsidR="000E346E">
        <w:t xml:space="preserve"> </w:t>
      </w:r>
      <w:r w:rsidRPr="00CD68AA">
        <w:t>protection, which benefits British businesses, has been chopped under the latest round of cuts</w:t>
      </w:r>
      <w:r>
        <w:t>,</w:t>
      </w:r>
      <w:r w:rsidRPr="00CD68AA">
        <w:t xml:space="preserve"> which rather goes against what the Foreign Secretary said to your </w:t>
      </w:r>
      <w:r w:rsidR="00977343">
        <w:t>c</w:t>
      </w:r>
      <w:r w:rsidRPr="00CD68AA">
        <w:t xml:space="preserve">ommittee recently about trade being one of the priorities. </w:t>
      </w:r>
      <w:r>
        <w:t xml:space="preserve">I </w:t>
      </w:r>
      <w:r w:rsidRPr="00CD68AA">
        <w:t>just throw that in</w:t>
      </w:r>
      <w:r>
        <w:t xml:space="preserve">. </w:t>
      </w:r>
      <w:r w:rsidR="00977343">
        <w:t>The</w:t>
      </w:r>
      <w:r w:rsidRPr="00CD68AA">
        <w:t xml:space="preserve"> Government </w:t>
      </w:r>
      <w:r>
        <w:t xml:space="preserve">could </w:t>
      </w:r>
      <w:r w:rsidRPr="00CD68AA">
        <w:t xml:space="preserve">be doing </w:t>
      </w:r>
      <w:r w:rsidR="000E346E">
        <w:t xml:space="preserve">even </w:t>
      </w:r>
      <w:r w:rsidR="00977343">
        <w:t xml:space="preserve">more </w:t>
      </w:r>
      <w:r w:rsidRPr="00CD68AA">
        <w:t xml:space="preserve">in this area. </w:t>
      </w:r>
    </w:p>
    <w:p w:rsidR="00ED6A75" w:rsidP="00ED6A75">
      <w:pPr>
        <w:pStyle w:val="Remark"/>
      </w:pPr>
      <w:r w:rsidRPr="005A6110">
        <w:rPr>
          <w:b/>
        </w:rPr>
        <w:t>Lord Teverson:</w:t>
      </w:r>
      <w:r>
        <w:t xml:space="preserve"> </w:t>
      </w:r>
      <w:r w:rsidRPr="00CD68AA">
        <w:t xml:space="preserve">Do you think we are hobbled by being primarily a service economy </w:t>
      </w:r>
      <w:r>
        <w:t>and that that is where the barriers are</w:t>
      </w:r>
      <w:r w:rsidR="00977343">
        <w:t>,</w:t>
      </w:r>
      <w:r>
        <w:t xml:space="preserve"> as opposed to manufacturing, which partners like Germany specialise in? </w:t>
      </w:r>
    </w:p>
    <w:p w:rsidR="00ED6A75" w:rsidP="00ED6A75">
      <w:pPr>
        <w:pStyle w:val="Answer"/>
      </w:pPr>
      <w:r>
        <w:rPr>
          <w:b/>
          <w:i/>
        </w:rPr>
        <w:t xml:space="preserve">Lord Sassoon: </w:t>
      </w:r>
      <w:r w:rsidRPr="00CD68AA">
        <w:t xml:space="preserve">I think that is completely right. It is </w:t>
      </w:r>
      <w:r>
        <w:t xml:space="preserve">always </w:t>
      </w:r>
      <w:r w:rsidRPr="00CD68AA">
        <w:t>a much harder and subtler game to unblock barriers in services. I could give examples of where the Chinese need us in services and where we are making progress, but you are right that it is more difficult</w:t>
      </w:r>
      <w:r>
        <w:t>.</w:t>
      </w:r>
      <w:r w:rsidRPr="00CD68AA">
        <w:t xml:space="preserve"> Still, it is a huge prize, and British business is pressing on in services. </w:t>
      </w:r>
    </w:p>
    <w:p w:rsidR="00ED6A75" w:rsidP="00ED6A75">
      <w:pPr>
        <w:pStyle w:val="Question"/>
      </w:pPr>
      <w:r w:rsidRPr="00AC290B">
        <w:rPr>
          <w:b/>
        </w:rPr>
        <w:t>Lord Anderson of Swansea:</w:t>
      </w:r>
      <w:r>
        <w:t xml:space="preserve"> </w:t>
      </w:r>
      <w:r w:rsidRPr="00313A36">
        <w:t xml:space="preserve">You said </w:t>
      </w:r>
      <w:r>
        <w:t>in</w:t>
      </w:r>
      <w:r w:rsidRPr="00313A36">
        <w:t xml:space="preserve"> answer to a previous question that Chinese exporters and investors like to focus</w:t>
      </w:r>
      <w:r>
        <w:t>,</w:t>
      </w:r>
      <w:r w:rsidRPr="00313A36">
        <w:t xml:space="preserve"> and you gave </w:t>
      </w:r>
      <w:r>
        <w:t xml:space="preserve">the </w:t>
      </w:r>
      <w:r w:rsidRPr="00313A36">
        <w:t>examples</w:t>
      </w:r>
      <w:r>
        <w:t xml:space="preserve"> of nuclear in respect of France and manufacturing i</w:t>
      </w:r>
      <w:r w:rsidRPr="00313A36">
        <w:t xml:space="preserve">n respect of Germany. From the perspective of Chinese investors, which sectors of our economy are most attractive to them? Presumably, </w:t>
      </w:r>
      <w:r>
        <w:t xml:space="preserve">they then tend </w:t>
      </w:r>
      <w:r w:rsidRPr="00313A36">
        <w:t xml:space="preserve">to cluster in those sectors. What challenges do they face? What are the potential risks of that sector as a result? </w:t>
      </w:r>
    </w:p>
    <w:p w:rsidR="00ED6A75" w:rsidP="00ED6A75">
      <w:pPr>
        <w:pStyle w:val="Answer"/>
      </w:pPr>
      <w:bookmarkStart w:id="1" w:name="_Hlk71791486"/>
      <w:r>
        <w:rPr>
          <w:b/>
          <w:i/>
        </w:rPr>
        <w:t xml:space="preserve">Lord Sassoon: </w:t>
      </w:r>
      <w:r w:rsidRPr="00313A36">
        <w:t>Just to clarify</w:t>
      </w:r>
      <w:r w:rsidR="00E64A70">
        <w:t>,</w:t>
      </w:r>
      <w:r w:rsidRPr="00313A36">
        <w:t xml:space="preserve"> Lord Anderson, do you mean </w:t>
      </w:r>
      <w:r>
        <w:t xml:space="preserve">the </w:t>
      </w:r>
      <w:r w:rsidRPr="00313A36">
        <w:t>risk</w:t>
      </w:r>
      <w:r>
        <w:t xml:space="preserve">s </w:t>
      </w:r>
      <w:r w:rsidRPr="00313A36">
        <w:t xml:space="preserve">to us? </w:t>
      </w:r>
    </w:p>
    <w:p w:rsidR="00ED6A75" w:rsidP="00ED6A75">
      <w:pPr>
        <w:pStyle w:val="Remark"/>
      </w:pPr>
      <w:bookmarkEnd w:id="1"/>
      <w:r w:rsidRPr="003F52CE">
        <w:rPr>
          <w:b/>
          <w:bCs/>
        </w:rPr>
        <w:t>Lord Anderson of Swansea:</w:t>
      </w:r>
      <w:r>
        <w:t xml:space="preserve"> To us, yes. </w:t>
      </w:r>
    </w:p>
    <w:p w:rsidR="00ED6A75" w:rsidP="00ED6A75">
      <w:pPr>
        <w:pStyle w:val="Answer"/>
      </w:pPr>
      <w:r>
        <w:rPr>
          <w:b/>
          <w:i/>
        </w:rPr>
        <w:t xml:space="preserve">Lord Sassoon: </w:t>
      </w:r>
      <w:r w:rsidR="001216C4">
        <w:t>Let me</w:t>
      </w:r>
      <w:r w:rsidRPr="00313A36">
        <w:t xml:space="preserve"> start with where the Chinese are</w:t>
      </w:r>
      <w:r>
        <w:t xml:space="preserve"> in Chinese-owned—for these purposes, let us say Chinese</w:t>
      </w:r>
      <w:r w:rsidR="00E244B4">
        <w:t xml:space="preserve"> </w:t>
      </w:r>
      <w:r>
        <w:t>mainland-owned—operating companies.</w:t>
      </w:r>
      <w:r w:rsidRPr="00313A36">
        <w:t xml:space="preserve"> The latest survey by Grant Thornton identifies 838 Chinese</w:t>
      </w:r>
      <w:r>
        <w:t>-</w:t>
      </w:r>
      <w:r w:rsidRPr="00313A36">
        <w:t>owned companies operating in the UK, with about £9</w:t>
      </w:r>
      <w:r>
        <w:t>2</w:t>
      </w:r>
      <w:r w:rsidRPr="00313A36">
        <w:t xml:space="preserve"> billion </w:t>
      </w:r>
      <w:r>
        <w:t xml:space="preserve">in turnover and 75,000 employees. </w:t>
      </w:r>
      <w:r w:rsidRPr="00313A36">
        <w:t xml:space="preserve">They are heavily </w:t>
      </w:r>
      <w:r>
        <w:t xml:space="preserve">clustered </w:t>
      </w:r>
      <w:r w:rsidRPr="00313A36">
        <w:t>in manufacturing and industrial businesses</w:t>
      </w:r>
      <w:r>
        <w:t>.</w:t>
      </w:r>
      <w:r w:rsidRPr="00313A36">
        <w:t xml:space="preserve"> There is </w:t>
      </w:r>
      <w:r w:rsidR="00E244B4">
        <w:t>the</w:t>
      </w:r>
      <w:r w:rsidRPr="00313A36">
        <w:t xml:space="preserve"> effect of a small number of companies, such as the Chinese investment in British </w:t>
      </w:r>
      <w:r w:rsidR="00E244B4">
        <w:t>S</w:t>
      </w:r>
      <w:r w:rsidRPr="00313A36">
        <w:t xml:space="preserve">teel, accounting for a high proportion of the numbers, but </w:t>
      </w:r>
      <w:r>
        <w:t xml:space="preserve">there </w:t>
      </w:r>
      <w:r w:rsidRPr="00313A36">
        <w:t xml:space="preserve">is </w:t>
      </w:r>
      <w:r>
        <w:t xml:space="preserve">still </w:t>
      </w:r>
      <w:r w:rsidRPr="00313A36">
        <w:t xml:space="preserve">a focus </w:t>
      </w:r>
      <w:r>
        <w:t xml:space="preserve">on </w:t>
      </w:r>
      <w:r w:rsidRPr="00313A36">
        <w:t xml:space="preserve">manufacturing and industrial. </w:t>
      </w:r>
    </w:p>
    <w:p w:rsidR="00ED6A75" w:rsidRPr="00313A36" w:rsidP="00ED6A75">
      <w:pPr>
        <w:pStyle w:val="Answer"/>
      </w:pPr>
      <w:r w:rsidRPr="00313A36">
        <w:t>When it comes to the more</w:t>
      </w:r>
      <w:r w:rsidRPr="007F4B51" w:rsidR="007F4B51">
        <w:t xml:space="preserve"> </w:t>
      </w:r>
      <w:r w:rsidRPr="00313A36" w:rsidR="007F4B51">
        <w:t>let us say</w:t>
      </w:r>
      <w:r w:rsidRPr="00AC290B">
        <w:t xml:space="preserve"> </w:t>
      </w:r>
      <w:r w:rsidRPr="00313A36">
        <w:t>passive investments</w:t>
      </w:r>
      <w:r>
        <w:t>,</w:t>
      </w:r>
      <w:r w:rsidRPr="00313A36">
        <w:t xml:space="preserve"> the focus has been on infrastructure and property</w:t>
      </w:r>
      <w:r>
        <w:t>—</w:t>
      </w:r>
      <w:r w:rsidRPr="00313A36">
        <w:t xml:space="preserve">in water, energy </w:t>
      </w:r>
      <w:r>
        <w:t xml:space="preserve">and </w:t>
      </w:r>
      <w:r w:rsidRPr="00313A36">
        <w:t>airports, and obviously nuclear power through Hinkley Point</w:t>
      </w:r>
      <w:r w:rsidR="00772A77">
        <w:t>, and a</w:t>
      </w:r>
      <w:r>
        <w:t xml:space="preserve"> </w:t>
      </w:r>
      <w:r w:rsidRPr="00313A36">
        <w:t>lot of property in the City has been most publicly evidenced. Those are what I would highlight.</w:t>
      </w:r>
    </w:p>
    <w:p w:rsidR="00ED6A75" w:rsidRPr="00313A36" w:rsidP="00ED6A75">
      <w:pPr>
        <w:pStyle w:val="Answer"/>
      </w:pPr>
      <w:r w:rsidRPr="00313A36">
        <w:t xml:space="preserve">When it comes to the challenges, </w:t>
      </w:r>
      <w:r>
        <w:t xml:space="preserve">this is </w:t>
      </w:r>
      <w:r w:rsidRPr="00313A36">
        <w:t xml:space="preserve">often the </w:t>
      </w:r>
      <w:r>
        <w:t xml:space="preserve">first experience the </w:t>
      </w:r>
      <w:r w:rsidRPr="00313A36">
        <w:t>Chinese</w:t>
      </w:r>
      <w:r>
        <w:t xml:space="preserve"> have </w:t>
      </w:r>
      <w:r w:rsidRPr="00313A36">
        <w:t>of making major investments outside China. They are not used to doing what we would think of as conventional Anglo</w:t>
      </w:r>
      <w:r>
        <w:t>-</w:t>
      </w:r>
      <w:r w:rsidRPr="00313A36">
        <w:t xml:space="preserve">Saxon due diligence before they make an acquisition, so they </w:t>
      </w:r>
      <w:r w:rsidR="001216C4">
        <w:t>can</w:t>
      </w:r>
      <w:r w:rsidRPr="00313A36" w:rsidR="001216C4">
        <w:t xml:space="preserve"> </w:t>
      </w:r>
      <w:r w:rsidRPr="00313A36">
        <w:t xml:space="preserve">run into difficulties afterwards by not having gone through things in the way British businesses </w:t>
      </w:r>
      <w:r w:rsidR="001216C4">
        <w:t>would</w:t>
      </w:r>
      <w:r w:rsidRPr="00313A36" w:rsidR="001216C4">
        <w:t xml:space="preserve"> </w:t>
      </w:r>
      <w:r w:rsidRPr="00313A36">
        <w:t xml:space="preserve">do when making acquisitions abroad. </w:t>
      </w:r>
      <w:r>
        <w:t xml:space="preserve">I know </w:t>
      </w:r>
      <w:r w:rsidRPr="00313A36">
        <w:t xml:space="preserve">that the Chinese authorities </w:t>
      </w:r>
      <w:r>
        <w:t xml:space="preserve">have </w:t>
      </w:r>
      <w:r w:rsidRPr="00313A36">
        <w:t>worried in recent years about the number of investments that have been made here and elsewhere that have turned out not to be great investments for Chinese investors</w:t>
      </w:r>
      <w:r w:rsidR="00AC4548">
        <w:t>,</w:t>
      </w:r>
      <w:r w:rsidRPr="00313A36">
        <w:t xml:space="preserve"> </w:t>
      </w:r>
      <w:r>
        <w:t>be</w:t>
      </w:r>
      <w:r w:rsidRPr="00313A36">
        <w:t>cause they have not thought it all through. That is the greatest difficulty that they face.</w:t>
      </w:r>
    </w:p>
    <w:p w:rsidR="00ED6A75" w:rsidRPr="00313A36" w:rsidP="00ED6A75">
      <w:pPr>
        <w:pStyle w:val="Answer"/>
      </w:pPr>
      <w:r w:rsidRPr="00313A36">
        <w:t>I know that in the short term they are reporting some anti</w:t>
      </w:r>
      <w:r>
        <w:t>-</w:t>
      </w:r>
      <w:r w:rsidRPr="00313A36">
        <w:t>Chinese feeling</w:t>
      </w:r>
      <w:r>
        <w:t xml:space="preserve">. This </w:t>
      </w:r>
      <w:r w:rsidRPr="00313A36">
        <w:t>is the first time I have ever heard of that</w:t>
      </w:r>
      <w:r>
        <w:t>—</w:t>
      </w:r>
      <w:r w:rsidRPr="00313A36">
        <w:t>on a personal level</w:t>
      </w:r>
      <w:r>
        <w:t xml:space="preserve">, I hope </w:t>
      </w:r>
      <w:r w:rsidRPr="00313A36">
        <w:t>it is only a short</w:t>
      </w:r>
      <w:r>
        <w:t>-</w:t>
      </w:r>
      <w:r w:rsidRPr="00313A36">
        <w:t>term thing</w:t>
      </w:r>
      <w:r>
        <w:t xml:space="preserve">—so </w:t>
      </w:r>
      <w:r w:rsidRPr="00313A36">
        <w:t>that is new</w:t>
      </w:r>
      <w:r>
        <w:t xml:space="preserve"> </w:t>
      </w:r>
      <w:r w:rsidRPr="00313A36">
        <w:t>but on the current agenda for Chinese businesses operating here.</w:t>
      </w:r>
    </w:p>
    <w:p w:rsidR="00ED6A75" w:rsidP="00ED6A75">
      <w:pPr>
        <w:pStyle w:val="Remark"/>
      </w:pPr>
      <w:r w:rsidRPr="00036768">
        <w:rPr>
          <w:b/>
        </w:rPr>
        <w:t>Lord Anderson of Swansea:</w:t>
      </w:r>
      <w:r>
        <w:t xml:space="preserve"> That arises from the pandemic, I guess. </w:t>
      </w:r>
    </w:p>
    <w:p w:rsidR="00ED6A75" w:rsidP="00ED6A75">
      <w:pPr>
        <w:pStyle w:val="Answer"/>
      </w:pPr>
      <w:r>
        <w:rPr>
          <w:b/>
          <w:i/>
        </w:rPr>
        <w:t>Lord Sassoon:</w:t>
      </w:r>
      <w:r>
        <w:rPr>
          <w:bCs/>
          <w:iCs/>
        </w:rPr>
        <w:t xml:space="preserve"> You should ask Chinese business people </w:t>
      </w:r>
      <w:r w:rsidR="001216C4">
        <w:rPr>
          <w:bCs/>
          <w:iCs/>
        </w:rPr>
        <w:t xml:space="preserve">about </w:t>
      </w:r>
      <w:r>
        <w:rPr>
          <w:bCs/>
          <w:iCs/>
        </w:rPr>
        <w:t xml:space="preserve">that, but I think it is a consequence of the pandemic combined with the anti-China mood that there has been in the last year in parts of the political sphere and maybe </w:t>
      </w:r>
      <w:r w:rsidR="00AC4548">
        <w:rPr>
          <w:bCs/>
          <w:iCs/>
        </w:rPr>
        <w:t xml:space="preserve">in </w:t>
      </w:r>
      <w:r>
        <w:rPr>
          <w:bCs/>
          <w:iCs/>
        </w:rPr>
        <w:t xml:space="preserve">the media in this country. </w:t>
      </w:r>
    </w:p>
    <w:p w:rsidR="00ED6A75" w:rsidRPr="008468D5" w:rsidP="00ED6A75">
      <w:pPr>
        <w:pStyle w:val="Answer"/>
      </w:pPr>
      <w:r>
        <w:t xml:space="preserve">To the point about risks, I </w:t>
      </w:r>
      <w:r w:rsidR="00AC7587">
        <w:t>see no</w:t>
      </w:r>
      <w:r w:rsidRPr="008468D5">
        <w:t xml:space="preserve"> significant risk for us that is not being managed properly in this country. We have talked a lot about </w:t>
      </w:r>
      <w:r>
        <w:t>Huawei</w:t>
      </w:r>
      <w:r w:rsidR="00F80037">
        <w:t>,</w:t>
      </w:r>
      <w:r>
        <w:t xml:space="preserve"> </w:t>
      </w:r>
      <w:r w:rsidRPr="008468D5">
        <w:t>but I think that was properly managed. People talk about nuclear</w:t>
      </w:r>
      <w:r>
        <w:t xml:space="preserve">, but </w:t>
      </w:r>
      <w:r w:rsidRPr="008468D5">
        <w:t>the fact is that China is only a minority investor in Hinkley Point</w:t>
      </w:r>
      <w:r>
        <w:t xml:space="preserve">, and I </w:t>
      </w:r>
      <w:r w:rsidRPr="008468D5">
        <w:t xml:space="preserve">understand that the Chinese expertise </w:t>
      </w:r>
      <w:r>
        <w:t xml:space="preserve">in </w:t>
      </w:r>
      <w:r w:rsidRPr="008468D5">
        <w:t xml:space="preserve">how to </w:t>
      </w:r>
      <w:r>
        <w:t xml:space="preserve">get a new </w:t>
      </w:r>
      <w:r w:rsidRPr="008468D5">
        <w:t xml:space="preserve">nuclear plant up and running </w:t>
      </w:r>
      <w:r w:rsidRPr="008468D5" w:rsidR="001557D8">
        <w:t xml:space="preserve">successfully </w:t>
      </w:r>
      <w:r w:rsidRPr="008468D5">
        <w:t>is very important</w:t>
      </w:r>
      <w:r w:rsidR="0086348B">
        <w:t>,</w:t>
      </w:r>
      <w:r w:rsidRPr="008468D5">
        <w:t xml:space="preserve"> because it is the only country with much recent experience in the field. </w:t>
      </w:r>
    </w:p>
    <w:p w:rsidR="00C46EEA" w:rsidP="00ED6A75">
      <w:pPr>
        <w:pStyle w:val="Answer"/>
      </w:pPr>
      <w:r w:rsidRPr="008468D5">
        <w:t xml:space="preserve">The introduction of the National Security and Investment Act is entirely warranted, </w:t>
      </w:r>
      <w:r w:rsidR="0099107A">
        <w:t xml:space="preserve">but </w:t>
      </w:r>
      <w:r w:rsidRPr="008468D5">
        <w:t>not because of any specific China factors</w:t>
      </w:r>
      <w:r>
        <w:t xml:space="preserve">. </w:t>
      </w:r>
      <w:r w:rsidRPr="008468D5">
        <w:t xml:space="preserve">It is unfortunate that </w:t>
      </w:r>
      <w:r w:rsidR="00935FE3">
        <w:t>the</w:t>
      </w:r>
      <w:r w:rsidRPr="008468D5">
        <w:t xml:space="preserve"> presentation </w:t>
      </w:r>
      <w:r w:rsidR="00935FE3">
        <w:t xml:space="preserve">of it </w:t>
      </w:r>
      <w:r w:rsidRPr="008468D5">
        <w:t>appears to have been partly a reaction to the mood around China last year</w:t>
      </w:r>
      <w:r w:rsidR="00FB45C3">
        <w:t>,</w:t>
      </w:r>
      <w:r>
        <w:t xml:space="preserve"> </w:t>
      </w:r>
      <w:r w:rsidRPr="008468D5">
        <w:t>but provided that</w:t>
      </w:r>
      <w:r>
        <w:t xml:space="preserve">, </w:t>
      </w:r>
      <w:r w:rsidRPr="008468D5">
        <w:t>as the Government say, it is operated on a level playing field</w:t>
      </w:r>
      <w:r>
        <w:t xml:space="preserve"> and looks </w:t>
      </w:r>
      <w:r w:rsidRPr="008468D5">
        <w:t xml:space="preserve">at the risks rather than the nationality from which the risk arises, it is a perfectly sensible approach. </w:t>
      </w:r>
    </w:p>
    <w:p w:rsidR="00ED6A75" w:rsidP="00ED6A75">
      <w:pPr>
        <w:pStyle w:val="Answer"/>
      </w:pPr>
      <w:r w:rsidRPr="008468D5">
        <w:t xml:space="preserve">Indeed, the Chinese are not the least bit surprised. </w:t>
      </w:r>
      <w:r w:rsidR="00FB5C1B">
        <w:t>W</w:t>
      </w:r>
      <w:r w:rsidRPr="008468D5">
        <w:t xml:space="preserve">hen a Chinese Minister was in London in 2007 </w:t>
      </w:r>
      <w:r>
        <w:t xml:space="preserve">and </w:t>
      </w:r>
      <w:r w:rsidRPr="008468D5">
        <w:t xml:space="preserve">they were thinking about new outward investment, there was a meeting in </w:t>
      </w:r>
      <w:r>
        <w:t xml:space="preserve">No. </w:t>
      </w:r>
      <w:r w:rsidRPr="008468D5">
        <w:t>11 with the Chancellor, who was asked, “What are the UK restrictions on inward investments?”</w:t>
      </w:r>
      <w:r>
        <w:t xml:space="preserve"> </w:t>
      </w:r>
      <w:r w:rsidRPr="008468D5">
        <w:t>The answer given was that there were specific restrictions on defence</w:t>
      </w:r>
      <w:r>
        <w:t xml:space="preserve">, </w:t>
      </w:r>
      <w:r w:rsidRPr="008468D5">
        <w:t>media ownership and banks, and that was it. The Chancellor left the room and the Chinese Minister said</w:t>
      </w:r>
      <w:r w:rsidR="001216C4">
        <w:t xml:space="preserve"> to me</w:t>
      </w:r>
      <w:r w:rsidRPr="008468D5">
        <w:t xml:space="preserve">, </w:t>
      </w:r>
      <w:r>
        <w:t xml:space="preserve">“Did </w:t>
      </w:r>
      <w:r w:rsidRPr="008468D5">
        <w:t xml:space="preserve">I hear that right? Are you saying </w:t>
      </w:r>
      <w:r w:rsidR="00FB5C1B">
        <w:t xml:space="preserve">that </w:t>
      </w:r>
      <w:r w:rsidRPr="008468D5">
        <w:t xml:space="preserve">those are the only restrictions the UK has?” So the Chinese completely understand these </w:t>
      </w:r>
      <w:r>
        <w:t>matters</w:t>
      </w:r>
      <w:r w:rsidRPr="008468D5">
        <w:t xml:space="preserve">. </w:t>
      </w:r>
    </w:p>
    <w:p w:rsidR="00ED6A75" w:rsidP="00ED6A75">
      <w:pPr>
        <w:pStyle w:val="Answer"/>
      </w:pPr>
      <w:r w:rsidRPr="008468D5">
        <w:t xml:space="preserve">We should </w:t>
      </w:r>
      <w:r>
        <w:t xml:space="preserve">think back a bit. In the Lilley </w:t>
      </w:r>
      <w:r w:rsidRPr="008468D5">
        <w:t>doctrine debate 30 years ago</w:t>
      </w:r>
      <w:r>
        <w:t xml:space="preserve">, the </w:t>
      </w:r>
      <w:r w:rsidRPr="008468D5">
        <w:t>now Lord Lill</w:t>
      </w:r>
      <w:r>
        <w:t>e</w:t>
      </w:r>
      <w:r w:rsidRPr="008468D5">
        <w:t>y proposed that we should not have UK companies privatised only to be taken control of by state</w:t>
      </w:r>
      <w:r>
        <w:t>-</w:t>
      </w:r>
      <w:r w:rsidRPr="008468D5">
        <w:t>controlled foreign companies</w:t>
      </w:r>
      <w:r>
        <w:t>.</w:t>
      </w:r>
      <w:r w:rsidRPr="008468D5">
        <w:t xml:space="preserve"> As the </w:t>
      </w:r>
      <w:r w:rsidR="008226FC">
        <w:t>c</w:t>
      </w:r>
      <w:r w:rsidRPr="008468D5">
        <w:t xml:space="preserve">ommittee may remember, the concern </w:t>
      </w:r>
      <w:r>
        <w:t xml:space="preserve">then </w:t>
      </w:r>
      <w:r w:rsidRPr="008468D5">
        <w:t>was French state</w:t>
      </w:r>
      <w:r>
        <w:t>-</w:t>
      </w:r>
      <w:r w:rsidRPr="008468D5">
        <w:t>owned enterprises taking over ours. So we have been here before</w:t>
      </w:r>
      <w:r>
        <w:t xml:space="preserve"> and </w:t>
      </w:r>
      <w:r w:rsidRPr="008468D5">
        <w:t xml:space="preserve">it is </w:t>
      </w:r>
      <w:r w:rsidR="001216C4">
        <w:t xml:space="preserve">a </w:t>
      </w:r>
      <w:r w:rsidRPr="008468D5">
        <w:t>healthy</w:t>
      </w:r>
      <w:r w:rsidR="001216C4">
        <w:t xml:space="preserve"> debate</w:t>
      </w:r>
      <w:r>
        <w:t xml:space="preserve">. </w:t>
      </w:r>
      <w:r w:rsidRPr="008468D5">
        <w:t>In summary, I think the UK is taking a proportionate approach</w:t>
      </w:r>
      <w:r w:rsidR="00885E21">
        <w:t>,</w:t>
      </w:r>
      <w:r w:rsidRPr="008468D5">
        <w:t xml:space="preserve"> but we should make clear at every stage that we treat all countries independent of their nationality. </w:t>
      </w:r>
    </w:p>
    <w:p w:rsidR="008D27D0" w:rsidP="00ED6A75">
      <w:pPr>
        <w:pStyle w:val="Question"/>
      </w:pPr>
      <w:r w:rsidRPr="002140F6">
        <w:rPr>
          <w:b/>
        </w:rPr>
        <w:t>Lord Boateng:</w:t>
      </w:r>
      <w:r>
        <w:t xml:space="preserve"> I declare my interests as chancellor of the University of Greenwich and a board member of the Syngenta Foundation. </w:t>
      </w:r>
    </w:p>
    <w:p w:rsidR="00B940D8" w:rsidP="008D27D0">
      <w:pPr>
        <w:pStyle w:val="Question"/>
        <w:numPr>
          <w:ilvl w:val="0"/>
          <w:numId w:val="0"/>
        </w:numPr>
        <w:ind w:left="794"/>
      </w:pPr>
      <w:r>
        <w:t>Lord Sassoon</w:t>
      </w:r>
      <w:r w:rsidRPr="002140F6">
        <w:t>, you have been close to the heart of the UK</w:t>
      </w:r>
      <w:r>
        <w:t>’</w:t>
      </w:r>
      <w:r w:rsidRPr="002140F6">
        <w:t>s economic relationship with China over many years in different roles and have made a huge contribution</w:t>
      </w:r>
      <w:r>
        <w:t>. L</w:t>
      </w:r>
      <w:r w:rsidRPr="00E54B44">
        <w:t>ast year</w:t>
      </w:r>
      <w:r w:rsidR="008D27D0">
        <w:t>,</w:t>
      </w:r>
      <w:r w:rsidRPr="00E54B44">
        <w:t xml:space="preserve"> you said, “We need to manage any dependency we have on China to make sure </w:t>
      </w:r>
      <w:r w:rsidR="008D27D0">
        <w:t>it is</w:t>
      </w:r>
      <w:r>
        <w:t xml:space="preserve"> </w:t>
      </w:r>
      <w:r w:rsidRPr="00E54B44">
        <w:t>safe”. I think you have explained that in your response to other members of the panel</w:t>
      </w:r>
      <w:r>
        <w:t>,</w:t>
      </w:r>
      <w:r w:rsidRPr="00E54B44">
        <w:t xml:space="preserve"> </w:t>
      </w:r>
      <w:r>
        <w:t xml:space="preserve">but you </w:t>
      </w:r>
      <w:r w:rsidRPr="00E54B44">
        <w:t>went on to say, “I think we should exploit every opportunity we have to make China more depend</w:t>
      </w:r>
      <w:r>
        <w:t>e</w:t>
      </w:r>
      <w:r w:rsidRPr="00E54B44">
        <w:t xml:space="preserve">nt on us”. </w:t>
      </w:r>
    </w:p>
    <w:p w:rsidR="00ED6A75" w:rsidP="008D27D0">
      <w:pPr>
        <w:pStyle w:val="Question"/>
        <w:numPr>
          <w:ilvl w:val="0"/>
          <w:numId w:val="0"/>
        </w:numPr>
        <w:ind w:left="794"/>
      </w:pPr>
      <w:r w:rsidRPr="00E54B44">
        <w:t>Could you elaborate on that a bit? My understanding of China</w:t>
      </w:r>
      <w:r>
        <w:t>’</w:t>
      </w:r>
      <w:r w:rsidRPr="00E54B44">
        <w:t>s approach to these issues</w:t>
      </w:r>
      <w:r>
        <w:t>—</w:t>
      </w:r>
      <w:r w:rsidRPr="00E54B44">
        <w:t>for very understandable reasons</w:t>
      </w:r>
      <w:r w:rsidR="00B940D8">
        <w:t>,</w:t>
      </w:r>
      <w:r>
        <w:t xml:space="preserve"> </w:t>
      </w:r>
      <w:r w:rsidRPr="00E54B44">
        <w:t>given China</w:t>
      </w:r>
      <w:r>
        <w:t>’</w:t>
      </w:r>
      <w:r w:rsidRPr="00E54B44">
        <w:t xml:space="preserve">s history, which you know far more about </w:t>
      </w:r>
      <w:r>
        <w:t>th</w:t>
      </w:r>
      <w:r w:rsidRPr="00E54B44">
        <w:t>an most</w:t>
      </w:r>
      <w:r>
        <w:t>—</w:t>
      </w:r>
      <w:r w:rsidRPr="00E54B44">
        <w:t xml:space="preserve">is to avoid dependency on any </w:t>
      </w:r>
      <w:r w:rsidRPr="00E54B44">
        <w:t>country</w:t>
      </w:r>
      <w:r>
        <w:t>,</w:t>
      </w:r>
      <w:r w:rsidRPr="00E54B44">
        <w:t xml:space="preserve"> almost at all costs. They do not want to be depend</w:t>
      </w:r>
      <w:r>
        <w:t>e</w:t>
      </w:r>
      <w:r w:rsidRPr="00E54B44">
        <w:t>nt. So what did you mean by that</w:t>
      </w:r>
      <w:r>
        <w:t xml:space="preserve">? </w:t>
      </w:r>
      <w:r w:rsidRPr="00E54B44">
        <w:t>What sort of leverage might we ever have on an economy as great as China</w:t>
      </w:r>
      <w:r>
        <w:t>’</w:t>
      </w:r>
      <w:r w:rsidRPr="00E54B44">
        <w:t>s</w:t>
      </w:r>
      <w:r>
        <w:t xml:space="preserve">, </w:t>
      </w:r>
      <w:r w:rsidRPr="00E54B44">
        <w:t>with China</w:t>
      </w:r>
      <w:r>
        <w:t>’</w:t>
      </w:r>
      <w:r w:rsidRPr="00E54B44">
        <w:t xml:space="preserve">s history? </w:t>
      </w:r>
    </w:p>
    <w:p w:rsidR="00ED6A75" w:rsidP="00ED6A75">
      <w:pPr>
        <w:pStyle w:val="Answer"/>
      </w:pPr>
      <w:r>
        <w:rPr>
          <w:b/>
          <w:i/>
        </w:rPr>
        <w:t xml:space="preserve">Lord Sassoon: </w:t>
      </w:r>
      <w:r w:rsidRPr="00E54B44">
        <w:t>Thank you for what you said about my engagement in China. Of course</w:t>
      </w:r>
      <w:r w:rsidR="009077C5">
        <w:t>,</w:t>
      </w:r>
      <w:r w:rsidRPr="00E54B44">
        <w:t xml:space="preserve"> your family and personal engagement with China go</w:t>
      </w:r>
      <w:r>
        <w:t>es</w:t>
      </w:r>
      <w:r w:rsidRPr="00E54B44">
        <w:t xml:space="preserve"> back a long way. I wrote those words about dependency </w:t>
      </w:r>
      <w:r>
        <w:t xml:space="preserve">last year </w:t>
      </w:r>
      <w:r w:rsidRPr="00E54B44">
        <w:t>at a time when the debate was</w:t>
      </w:r>
      <w:r>
        <w:t xml:space="preserve"> very live</w:t>
      </w:r>
      <w:r w:rsidRPr="00E54B44">
        <w:t xml:space="preserve">, as it still is. </w:t>
      </w:r>
      <w:r>
        <w:t xml:space="preserve">That </w:t>
      </w:r>
      <w:r w:rsidRPr="00E54B44">
        <w:t>debate seemed to be driven by people who wanted to say that we were heavily dependent on China, maybe recklessly so</w:t>
      </w:r>
      <w:r>
        <w:t>.</w:t>
      </w:r>
      <w:r w:rsidRPr="00E54B44">
        <w:t xml:space="preserve"> </w:t>
      </w:r>
    </w:p>
    <w:p w:rsidR="00ED6A75" w:rsidP="00ED6A75">
      <w:pPr>
        <w:pStyle w:val="Answer"/>
      </w:pPr>
      <w:r w:rsidRPr="00E54B44">
        <w:t>Interesting</w:t>
      </w:r>
      <w:r>
        <w:t>ly</w:t>
      </w:r>
      <w:r w:rsidRPr="00E54B44">
        <w:t xml:space="preserve">, at about the time when I wrote that, the Henry Jackson Society, not known to be a great supporter of closer ties with China, </w:t>
      </w:r>
      <w:r w:rsidR="001216C4">
        <w:t>published</w:t>
      </w:r>
      <w:r w:rsidRPr="00E54B44" w:rsidR="001216C4">
        <w:t xml:space="preserve"> </w:t>
      </w:r>
      <w:r w:rsidRPr="00E54B44">
        <w:t>a report in May 2020 that looked at the dependency of each of the Five Eyes countries on China. It was a very rigorous study looking at 5</w:t>
      </w:r>
      <w:r>
        <w:t>,</w:t>
      </w:r>
      <w:r w:rsidRPr="00E54B44">
        <w:t xml:space="preserve">910 categories of goods. </w:t>
      </w:r>
      <w:r>
        <w:t>I</w:t>
      </w:r>
      <w:r w:rsidRPr="00E54B44">
        <w:t xml:space="preserve">t found that the UK was by </w:t>
      </w:r>
      <w:r>
        <w:t xml:space="preserve">its </w:t>
      </w:r>
      <w:r w:rsidRPr="00E54B44">
        <w:t>definition depend</w:t>
      </w:r>
      <w:r>
        <w:t>e</w:t>
      </w:r>
      <w:r w:rsidRPr="00E54B44">
        <w:t xml:space="preserve">nt on China in 229 categories out of </w:t>
      </w:r>
      <w:r>
        <w:t xml:space="preserve">those </w:t>
      </w:r>
      <w:r w:rsidRPr="00E54B44">
        <w:t>roughly 6</w:t>
      </w:r>
      <w:r>
        <w:t>,</w:t>
      </w:r>
      <w:r w:rsidRPr="00E54B44">
        <w:t xml:space="preserve">000, which was the least </w:t>
      </w:r>
      <w:r>
        <w:t xml:space="preserve">dependent </w:t>
      </w:r>
      <w:r w:rsidRPr="00E54B44">
        <w:t>of the Five Eyes. That was not necessarily what I was expecting to see</w:t>
      </w:r>
      <w:r>
        <w:t>.</w:t>
      </w:r>
      <w:r w:rsidRPr="00E54B44">
        <w:t xml:space="preserve"> The UK number was 229</w:t>
      </w:r>
      <w:r w:rsidR="007F08B6">
        <w:t>. T</w:t>
      </w:r>
      <w:r>
        <w:t xml:space="preserve">here were 595 categories in which Australia was </w:t>
      </w:r>
      <w:r w:rsidRPr="00E54B44">
        <w:t>said to be depend</w:t>
      </w:r>
      <w:r>
        <w:t>e</w:t>
      </w:r>
      <w:r w:rsidRPr="00E54B44">
        <w:t>nt</w:t>
      </w:r>
      <w:r w:rsidR="007F08B6">
        <w:t>,</w:t>
      </w:r>
      <w:r w:rsidRPr="00E54B44">
        <w:t xml:space="preserve"> and the </w:t>
      </w:r>
      <w:r>
        <w:t>US</w:t>
      </w:r>
      <w:r w:rsidRPr="00E54B44">
        <w:t xml:space="preserve">, for example, </w:t>
      </w:r>
      <w:r>
        <w:t xml:space="preserve">was found by </w:t>
      </w:r>
      <w:r w:rsidRPr="00E54B44">
        <w:t xml:space="preserve">this study to be dependent on China in 424 categories. </w:t>
      </w:r>
    </w:p>
    <w:p w:rsidR="00ED6A75" w:rsidP="0082697A">
      <w:pPr>
        <w:pStyle w:val="Answer"/>
      </w:pPr>
      <w:r>
        <w:t xml:space="preserve">So on </w:t>
      </w:r>
      <w:r w:rsidRPr="00E54B44">
        <w:t xml:space="preserve">all the objective evidence, there is </w:t>
      </w:r>
      <w:r w:rsidR="001216C4">
        <w:t xml:space="preserve">some </w:t>
      </w:r>
      <w:r w:rsidRPr="00E54B44">
        <w:t>dependency on China</w:t>
      </w:r>
      <w:r>
        <w:t>.</w:t>
      </w:r>
      <w:r w:rsidRPr="00E54B44">
        <w:t xml:space="preserve"> As I said in answer to Lord Anderson, I think we have managed it in a proportionate way and have further developed our approach in the last year. I also think that since I wrote those words</w:t>
      </w:r>
      <w:r>
        <w:t xml:space="preserve">, </w:t>
      </w:r>
      <w:r w:rsidRPr="00E54B44">
        <w:t xml:space="preserve">the Covid experience shows that we may have a dependency </w:t>
      </w:r>
      <w:r>
        <w:t xml:space="preserve">on </w:t>
      </w:r>
      <w:r w:rsidRPr="00E54B44">
        <w:t>much closer friends and allies</w:t>
      </w:r>
      <w:r>
        <w:t xml:space="preserve"> </w:t>
      </w:r>
      <w:r w:rsidRPr="00E54B44">
        <w:t>that we previously had not thought about</w:t>
      </w:r>
      <w:r>
        <w:t xml:space="preserve">, from </w:t>
      </w:r>
      <w:r w:rsidRPr="00E54B44">
        <w:t>what has been happening on the vaccine front.</w:t>
      </w:r>
      <w:r w:rsidR="0082697A">
        <w:t xml:space="preserve"> </w:t>
      </w:r>
      <w:r w:rsidRPr="00E54B44">
        <w:t xml:space="preserve">I recently got one of the </w:t>
      </w:r>
      <w:r>
        <w:t xml:space="preserve">Covid </w:t>
      </w:r>
      <w:r w:rsidRPr="00E54B44">
        <w:t xml:space="preserve">testing kids through the post that said very clearly on the back of the pack </w:t>
      </w:r>
      <w:r w:rsidR="001216C4">
        <w:t xml:space="preserve">by </w:t>
      </w:r>
      <w:r w:rsidRPr="00E54B44">
        <w:t>which company in China and in which city it had been manufactured. I am very happy that we are buying these things. Is that a dependency that we should have or not? I do not know. I mainly advocate for a</w:t>
      </w:r>
      <w:r>
        <w:t xml:space="preserve"> level playing field, as I have said. </w:t>
      </w:r>
    </w:p>
    <w:p w:rsidR="00EA6656" w:rsidP="00ED6A75">
      <w:pPr>
        <w:pStyle w:val="QuestionCont"/>
      </w:pPr>
      <w:r w:rsidRPr="002140F6">
        <w:t xml:space="preserve">Turning to the question of Chinese dependency on us, this was really a reaction </w:t>
      </w:r>
      <w:r w:rsidRPr="00E54B44">
        <w:t xml:space="preserve">to the </w:t>
      </w:r>
      <w:r>
        <w:t>“</w:t>
      </w:r>
      <w:r w:rsidRPr="00E54B44">
        <w:t>glass half empty</w:t>
      </w:r>
      <w:r>
        <w:t>”</w:t>
      </w:r>
      <w:r w:rsidRPr="00E54B44">
        <w:t xml:space="preserve"> approach that it was all one</w:t>
      </w:r>
      <w:r>
        <w:t>-</w:t>
      </w:r>
      <w:r w:rsidRPr="00E54B44">
        <w:t>way traffic</w:t>
      </w:r>
      <w:r>
        <w:t>—</w:t>
      </w:r>
      <w:r w:rsidRPr="00E54B44">
        <w:t xml:space="preserve">we </w:t>
      </w:r>
      <w:r>
        <w:t xml:space="preserve">could not </w:t>
      </w:r>
      <w:r w:rsidRPr="00E54B44">
        <w:t>invest in its telecom sector</w:t>
      </w:r>
      <w:r w:rsidR="00FF3EC4">
        <w:t>,</w:t>
      </w:r>
      <w:r w:rsidRPr="00E54B44">
        <w:t xml:space="preserve"> so why should we have China in ours? There are plenty of sectors in which China needs British goods and expertise, and the more we can get into those sectors, the </w:t>
      </w:r>
      <w:r>
        <w:t xml:space="preserve">more the </w:t>
      </w:r>
      <w:r w:rsidRPr="00E54B44">
        <w:t xml:space="preserve">Chinese should be dependent on us. </w:t>
      </w:r>
    </w:p>
    <w:p w:rsidR="00ED6A75" w:rsidRPr="00E54B44" w:rsidP="00ED6A75">
      <w:pPr>
        <w:pStyle w:val="QuestionCont"/>
      </w:pPr>
      <w:r>
        <w:t xml:space="preserve">I shall mention </w:t>
      </w:r>
      <w:r w:rsidRPr="00E54B44">
        <w:t>one or two of these</w:t>
      </w:r>
      <w:r>
        <w:t xml:space="preserve">. </w:t>
      </w:r>
      <w:r w:rsidRPr="00E54B44">
        <w:t>As we know, China has a rapidly ag</w:t>
      </w:r>
      <w:r w:rsidR="00EA6656">
        <w:t>e</w:t>
      </w:r>
      <w:r w:rsidRPr="00E54B44">
        <w:t>ing population</w:t>
      </w:r>
      <w:r>
        <w:t>,</w:t>
      </w:r>
      <w:r w:rsidRPr="00E54B44">
        <w:t xml:space="preserve"> and it has great concerns about how it is going to fund health and welfare in future. Incidentally, it does not want its welfare system to be as heavily dependent on the state as ours is; they think it is unaffordable. That is very interesting</w:t>
      </w:r>
      <w:r>
        <w:t xml:space="preserve">—they </w:t>
      </w:r>
      <w:r w:rsidRPr="00E54B44">
        <w:t xml:space="preserve">are going to go their way and we are going to </w:t>
      </w:r>
      <w:r>
        <w:t xml:space="preserve">stick with </w:t>
      </w:r>
      <w:r w:rsidRPr="00E54B44">
        <w:t>ours</w:t>
      </w:r>
      <w:r>
        <w:t>—</w:t>
      </w:r>
      <w:r w:rsidRPr="00E54B44">
        <w:t xml:space="preserve">but it means </w:t>
      </w:r>
      <w:r w:rsidR="003D451A">
        <w:t xml:space="preserve">that </w:t>
      </w:r>
      <w:r w:rsidRPr="00E54B44">
        <w:t>they have to create a savings market of the sort that they have never had in China</w:t>
      </w:r>
      <w:r w:rsidR="003D451A">
        <w:t>,</w:t>
      </w:r>
      <w:r w:rsidRPr="00E54B44">
        <w:t xml:space="preserve"> so they do not have the expertise. They recently handed out important licences to two of our big savings providers. That is an area on which we </w:t>
      </w:r>
      <w:r>
        <w:t xml:space="preserve">should </w:t>
      </w:r>
      <w:r w:rsidRPr="00E54B44">
        <w:t>make them depend on us.</w:t>
      </w:r>
    </w:p>
    <w:p w:rsidR="00ED6A75" w:rsidP="00ED6A75">
      <w:pPr>
        <w:pStyle w:val="QuestionCont"/>
      </w:pPr>
      <w:r>
        <w:t xml:space="preserve">In </w:t>
      </w:r>
      <w:r w:rsidRPr="00E54B44">
        <w:t>a very different area, they have a great need for high</w:t>
      </w:r>
      <w:r>
        <w:t>-</w:t>
      </w:r>
      <w:r w:rsidRPr="00E54B44">
        <w:t>quality prescription drugs. They are not able to develop or manufacture anything like what they need in certain areas</w:t>
      </w:r>
      <w:r>
        <w:t xml:space="preserve">, so one </w:t>
      </w:r>
      <w:r w:rsidRPr="00E54B44">
        <w:t>or two of our global pharmaceutical companies are performing extraordinarily well in China. I call that dependency</w:t>
      </w:r>
      <w:r w:rsidR="003D451A">
        <w:t>,</w:t>
      </w:r>
      <w:r w:rsidRPr="00E54B44">
        <w:t xml:space="preserve"> as it meets a very important policy need of the Chinese Government. </w:t>
      </w:r>
    </w:p>
    <w:p w:rsidR="00ED6A75" w:rsidP="00ED6A75">
      <w:pPr>
        <w:pStyle w:val="QuestionCont"/>
      </w:pPr>
      <w:r w:rsidRPr="00E54B44">
        <w:t xml:space="preserve">I could mention other areas. There are specific areas </w:t>
      </w:r>
      <w:r>
        <w:t xml:space="preserve">of </w:t>
      </w:r>
      <w:r w:rsidRPr="00E54B44">
        <w:t>space technology where we can fill in with things that China absolutely needs</w:t>
      </w:r>
      <w:r>
        <w:t xml:space="preserve">, although there </w:t>
      </w:r>
      <w:r w:rsidRPr="00E54B44">
        <w:t xml:space="preserve">are of course other areas where they are well ahead of us in space. There are areas in environmental protection, the greening of their cities, where we have an enormous amount of offer. </w:t>
      </w:r>
    </w:p>
    <w:p w:rsidR="00ED6A75" w:rsidP="00ED6A75">
      <w:pPr>
        <w:pStyle w:val="QuestionCont"/>
      </w:pPr>
      <w:r w:rsidRPr="00E54B44">
        <w:t>Th</w:t>
      </w:r>
      <w:r w:rsidR="003D451A">
        <w:t>o</w:t>
      </w:r>
      <w:r w:rsidRPr="00E54B44">
        <w:t>se are a few of the examples</w:t>
      </w:r>
      <w:r>
        <w:t>—</w:t>
      </w:r>
      <w:r w:rsidRPr="00E54B44">
        <w:t>I could give others</w:t>
      </w:r>
      <w:r>
        <w:t>—</w:t>
      </w:r>
      <w:r w:rsidRPr="00E54B44">
        <w:t>where we want to make</w:t>
      </w:r>
      <w:r w:rsidR="003D451A">
        <w:t xml:space="preserve"> </w:t>
      </w:r>
      <w:r w:rsidRPr="00E54B44">
        <w:t>a very big push</w:t>
      </w:r>
      <w:r w:rsidRPr="00E54B44" w:rsidR="003D451A">
        <w:t xml:space="preserve">, as a lot of our businesses </w:t>
      </w:r>
      <w:r w:rsidR="003D451A">
        <w:t>do</w:t>
      </w:r>
      <w:r w:rsidRPr="00E54B44" w:rsidR="003D451A">
        <w:t xml:space="preserve">, </w:t>
      </w:r>
      <w:r w:rsidRPr="00E54B44">
        <w:t>to gain market share while the opportunity is there</w:t>
      </w:r>
      <w:r w:rsidR="001C3155">
        <w:t>.</w:t>
      </w:r>
      <w:r w:rsidRPr="00E54B44">
        <w:t xml:space="preserve"> </w:t>
      </w:r>
      <w:r w:rsidR="001C3155">
        <w:t>A</w:t>
      </w:r>
      <w:r w:rsidRPr="00E54B44">
        <w:t xml:space="preserve">nd </w:t>
      </w:r>
      <w:r>
        <w:t xml:space="preserve">have </w:t>
      </w:r>
      <w:r w:rsidRPr="00E54B44">
        <w:t xml:space="preserve">the Chinese </w:t>
      </w:r>
      <w:r>
        <w:t xml:space="preserve">worry </w:t>
      </w:r>
      <w:r w:rsidRPr="00E54B44">
        <w:t>about why these Brits are doing so well</w:t>
      </w:r>
      <w:r>
        <w:t>,</w:t>
      </w:r>
      <w:r w:rsidRPr="00E54B44">
        <w:t xml:space="preserve"> just as we sometimes worry, with reason or not, about the Chinese here. I hope that answers the question. </w:t>
      </w:r>
    </w:p>
    <w:p w:rsidR="00F35713" w:rsidP="00ED6A75">
      <w:pPr>
        <w:pStyle w:val="Question"/>
      </w:pPr>
      <w:r w:rsidRPr="00837C2D">
        <w:rPr>
          <w:b/>
        </w:rPr>
        <w:t>Lord Stirrup:</w:t>
      </w:r>
      <w:r>
        <w:t xml:space="preserve"> </w:t>
      </w:r>
      <w:r w:rsidRPr="00E54B44">
        <w:t xml:space="preserve">Speaking last year about the </w:t>
      </w:r>
      <w:r>
        <w:t>UK-</w:t>
      </w:r>
      <w:r w:rsidRPr="00E54B44">
        <w:t>China relationship, you said that</w:t>
      </w:r>
      <w:r w:rsidR="00BB23E8">
        <w:t>,</w:t>
      </w:r>
      <w:r w:rsidRPr="00E54B44">
        <w:t xml:space="preserve"> </w:t>
      </w:r>
      <w:r>
        <w:t>“</w:t>
      </w:r>
      <w:r w:rsidRPr="00837C2D">
        <w:t>Playing the blame game might feel good, but it would be no substitute for a serious and thought-through strategy</w:t>
      </w:r>
      <w:r>
        <w:t>”</w:t>
      </w:r>
      <w:r w:rsidR="00EC1BD5">
        <w:t>.</w:t>
      </w:r>
      <w:r w:rsidRPr="00837C2D">
        <w:t xml:space="preserve"> </w:t>
      </w:r>
      <w:r w:rsidRPr="00E54B44">
        <w:t>Since then</w:t>
      </w:r>
      <w:r>
        <w:t>,</w:t>
      </w:r>
      <w:r w:rsidRPr="00E54B44">
        <w:t xml:space="preserve"> we have had the </w:t>
      </w:r>
      <w:r w:rsidR="00406231">
        <w:t>Integrated Review</w:t>
      </w:r>
      <w:r>
        <w:t xml:space="preserve">, </w:t>
      </w:r>
      <w:r w:rsidRPr="00E54B44">
        <w:t xml:space="preserve">which said that Britain should play a key role in building the open international order </w:t>
      </w:r>
      <w:r>
        <w:t xml:space="preserve">of the </w:t>
      </w:r>
      <w:r w:rsidRPr="00E54B44">
        <w:t>future</w:t>
      </w:r>
      <w:r>
        <w:t xml:space="preserve">, which </w:t>
      </w:r>
      <w:r w:rsidRPr="00E54B44">
        <w:t xml:space="preserve">should put global trade at the heart of global Britain. It also characterises China as a </w:t>
      </w:r>
      <w:r>
        <w:t>“</w:t>
      </w:r>
      <w:r w:rsidRPr="00E54B44">
        <w:t>systemic competitor</w:t>
      </w:r>
      <w:r>
        <w:t xml:space="preserve">”, but </w:t>
      </w:r>
      <w:r w:rsidRPr="00E54B44">
        <w:t xml:space="preserve">says that we should have a more positive economic relationship, deeper trade ties and more </w:t>
      </w:r>
      <w:r>
        <w:t xml:space="preserve">inward </w:t>
      </w:r>
      <w:r w:rsidRPr="00E54B44">
        <w:t>investment in China.</w:t>
      </w:r>
    </w:p>
    <w:p w:rsidR="00ED6A75" w:rsidP="00F35713">
      <w:pPr>
        <w:pStyle w:val="Question"/>
        <w:numPr>
          <w:ilvl w:val="0"/>
          <w:numId w:val="0"/>
        </w:numPr>
        <w:ind w:left="794"/>
      </w:pPr>
      <w:r w:rsidRPr="00E54B44">
        <w:t xml:space="preserve">Does that constitute a strategy for China, in your terms? </w:t>
      </w:r>
      <w:r>
        <w:t>If not, what should be the key elements of a strategy for China that would balance these sometimes-conflicting objectives? Finally</w:t>
      </w:r>
      <w:r w:rsidRPr="00980893">
        <w:t>, do you think that we in the UK have the skills, particularly the diplomatic skills</w:t>
      </w:r>
      <w:r>
        <w:t xml:space="preserve">, </w:t>
      </w:r>
      <w:r w:rsidRPr="00980893">
        <w:t>to handle and manage what is likely to be a sophisticated and challenging strategy</w:t>
      </w:r>
      <w:r w:rsidRPr="00837C2D">
        <w:t xml:space="preserve"> </w:t>
      </w:r>
      <w:r>
        <w:t xml:space="preserve">on </w:t>
      </w:r>
      <w:r w:rsidRPr="00980893">
        <w:t xml:space="preserve">China? </w:t>
      </w:r>
    </w:p>
    <w:p w:rsidR="00ED6A75" w:rsidP="00ED6A75">
      <w:pPr>
        <w:pStyle w:val="Answer"/>
      </w:pPr>
      <w:r>
        <w:rPr>
          <w:b/>
          <w:i/>
        </w:rPr>
        <w:t xml:space="preserve">Lord Sassoon: </w:t>
      </w:r>
      <w:r w:rsidRPr="00980893">
        <w:t xml:space="preserve">I very much welcome the </w:t>
      </w:r>
      <w:r w:rsidR="00406231">
        <w:t>Integrated Review</w:t>
      </w:r>
      <w:r w:rsidRPr="00980893">
        <w:t xml:space="preserve"> and its commitment to us continuing </w:t>
      </w:r>
      <w:r>
        <w:t xml:space="preserve">to develop </w:t>
      </w:r>
      <w:r w:rsidRPr="00980893">
        <w:t>a balanced policy towards China</w:t>
      </w:r>
      <w:r>
        <w:t>.</w:t>
      </w:r>
      <w:r w:rsidRPr="00980893">
        <w:t xml:space="preserve"> To one of </w:t>
      </w:r>
      <w:r>
        <w:t xml:space="preserve">your </w:t>
      </w:r>
      <w:r w:rsidRPr="00980893">
        <w:t>specific points, the review identifies the need to build additional China capabilities across government. I completely agree with that. Given the reduction in our diplomatic footprint</w:t>
      </w:r>
      <w:r w:rsidRPr="00837C2D">
        <w:t xml:space="preserve"> </w:t>
      </w:r>
      <w:r w:rsidRPr="00980893">
        <w:t>over recent years</w:t>
      </w:r>
      <w:r>
        <w:t>,</w:t>
      </w:r>
      <w:r w:rsidRPr="00980893">
        <w:t xml:space="preserve"> which Baroness </w:t>
      </w:r>
      <w:r>
        <w:t>A</w:t>
      </w:r>
      <w:r w:rsidRPr="00980893">
        <w:t>n</w:t>
      </w:r>
      <w:r>
        <w:t>e</w:t>
      </w:r>
      <w:r w:rsidRPr="00980893">
        <w:t>l</w:t>
      </w:r>
      <w:r>
        <w:t>a</w:t>
      </w:r>
      <w:r w:rsidRPr="00980893">
        <w:t xml:space="preserve">y </w:t>
      </w:r>
      <w:r>
        <w:t xml:space="preserve">and others </w:t>
      </w:r>
      <w:r w:rsidRPr="00980893">
        <w:t xml:space="preserve">will know much </w:t>
      </w:r>
      <w:r>
        <w:t xml:space="preserve">more about </w:t>
      </w:r>
      <w:r w:rsidRPr="00980893">
        <w:t>than me</w:t>
      </w:r>
      <w:r>
        <w:t xml:space="preserve">, and </w:t>
      </w:r>
      <w:r w:rsidRPr="00980893">
        <w:t>with it the</w:t>
      </w:r>
      <w:r>
        <w:t xml:space="preserve"> </w:t>
      </w:r>
      <w:r w:rsidRPr="00980893">
        <w:t xml:space="preserve">diminished analytical pool of talent </w:t>
      </w:r>
      <w:r>
        <w:t xml:space="preserve">on </w:t>
      </w:r>
      <w:r w:rsidRPr="00980893">
        <w:t>China</w:t>
      </w:r>
      <w:r>
        <w:t xml:space="preserve">, a lot </w:t>
      </w:r>
      <w:r w:rsidRPr="00980893">
        <w:t xml:space="preserve">more needs to be done. If I were drawing up a list of policy recommendations to government, </w:t>
      </w:r>
      <w:r w:rsidR="00415A3A">
        <w:t xml:space="preserve">the </w:t>
      </w:r>
      <w:r w:rsidRPr="00980893">
        <w:t xml:space="preserve">education </w:t>
      </w:r>
      <w:r>
        <w:t xml:space="preserve">of </w:t>
      </w:r>
      <w:r w:rsidRPr="00980893">
        <w:t xml:space="preserve">officials, maybe even </w:t>
      </w:r>
      <w:r>
        <w:t xml:space="preserve">of </w:t>
      </w:r>
      <w:r w:rsidRPr="00980893">
        <w:t xml:space="preserve">Members of the two Houses, on China and its history would be </w:t>
      </w:r>
      <w:r>
        <w:t xml:space="preserve">policy </w:t>
      </w:r>
      <w:r w:rsidRPr="00980893">
        <w:t xml:space="preserve">recommendation number one. </w:t>
      </w:r>
    </w:p>
    <w:p w:rsidR="00382F69" w:rsidP="00ED6A75">
      <w:pPr>
        <w:pStyle w:val="Answer"/>
      </w:pPr>
      <w:r w:rsidRPr="00980893">
        <w:t xml:space="preserve">When it comes to </w:t>
      </w:r>
      <w:r>
        <w:t xml:space="preserve">the </w:t>
      </w:r>
      <w:r w:rsidRPr="00980893">
        <w:t xml:space="preserve">designation of China as a </w:t>
      </w:r>
      <w:r>
        <w:t>“</w:t>
      </w:r>
      <w:r w:rsidRPr="00980893">
        <w:t>systemic competitor</w:t>
      </w:r>
      <w:r>
        <w:t>”</w:t>
      </w:r>
      <w:r w:rsidRPr="00980893">
        <w:t>, as you put it</w:t>
      </w:r>
      <w:r>
        <w:t>—I think “</w:t>
      </w:r>
      <w:r w:rsidRPr="00980893">
        <w:t>challenger</w:t>
      </w:r>
      <w:r>
        <w:t>”</w:t>
      </w:r>
      <w:r w:rsidRPr="00980893">
        <w:t xml:space="preserve"> is the word in the </w:t>
      </w:r>
      <w:r w:rsidR="00406231">
        <w:t>Integrated Review</w:t>
      </w:r>
      <w:r>
        <w:t>,</w:t>
      </w:r>
      <w:r w:rsidRPr="00980893">
        <w:t xml:space="preserve"> but I do not have it in front of me</w:t>
      </w:r>
      <w:r>
        <w:t xml:space="preserve">—the </w:t>
      </w:r>
      <w:r w:rsidRPr="00980893">
        <w:t xml:space="preserve">Chinese themselves </w:t>
      </w:r>
      <w:r>
        <w:t xml:space="preserve">are </w:t>
      </w:r>
      <w:r w:rsidRPr="00980893">
        <w:t>clear</w:t>
      </w:r>
      <w:r>
        <w:t>,</w:t>
      </w:r>
      <w:r w:rsidRPr="00980893">
        <w:t xml:space="preserve"> </w:t>
      </w:r>
      <w:r>
        <w:t xml:space="preserve">but </w:t>
      </w:r>
      <w:r w:rsidRPr="00980893">
        <w:t xml:space="preserve">might not have put it in the same terms, </w:t>
      </w:r>
      <w:r>
        <w:t xml:space="preserve">that </w:t>
      </w:r>
      <w:r w:rsidRPr="00980893">
        <w:t xml:space="preserve">competition </w:t>
      </w:r>
      <w:r>
        <w:t xml:space="preserve">is </w:t>
      </w:r>
      <w:r w:rsidRPr="00980893">
        <w:t xml:space="preserve">going on. They talk about a model being adopted across countries in the developing world to </w:t>
      </w:r>
      <w:r w:rsidRPr="00980893">
        <w:t xml:space="preserve">build what the China leadership calls a </w:t>
      </w:r>
      <w:r>
        <w:t>“</w:t>
      </w:r>
      <w:r w:rsidRPr="00980893">
        <w:t>community with shared future for humanity</w:t>
      </w:r>
      <w:r>
        <w:t>”</w:t>
      </w:r>
      <w:r w:rsidRPr="00980893">
        <w:t xml:space="preserve">. </w:t>
      </w:r>
    </w:p>
    <w:p w:rsidR="00ED6A75" w:rsidP="00ED6A75">
      <w:pPr>
        <w:pStyle w:val="Answer"/>
      </w:pPr>
      <w:r w:rsidRPr="00980893">
        <w:t xml:space="preserve">I do not believe for one minute </w:t>
      </w:r>
      <w:r>
        <w:t xml:space="preserve">that </w:t>
      </w:r>
      <w:r w:rsidRPr="00980893">
        <w:t xml:space="preserve">the Chinese, unlike other state actors, want to undermine our democracy or impose their system on us, </w:t>
      </w:r>
      <w:r w:rsidR="00382F69">
        <w:t xml:space="preserve">but </w:t>
      </w:r>
      <w:r w:rsidRPr="00980893">
        <w:t xml:space="preserve">I think the concept of </w:t>
      </w:r>
      <w:r>
        <w:t>“</w:t>
      </w:r>
      <w:r w:rsidRPr="00980893">
        <w:t>community with shared future for humanity</w:t>
      </w:r>
      <w:r>
        <w:t>”</w:t>
      </w:r>
      <w:r w:rsidRPr="00980893">
        <w:t xml:space="preserve"> </w:t>
      </w:r>
      <w:r>
        <w:t xml:space="preserve">sets </w:t>
      </w:r>
      <w:r w:rsidRPr="00980893">
        <w:t>up some form of competition in the developing world</w:t>
      </w:r>
      <w:r>
        <w:t>.</w:t>
      </w:r>
      <w:r w:rsidRPr="00980893">
        <w:t xml:space="preserve"> Frankly</w:t>
      </w:r>
      <w:r>
        <w:t xml:space="preserve">, as </w:t>
      </w:r>
      <w:r w:rsidRPr="00980893">
        <w:t>a businessperson</w:t>
      </w:r>
      <w:r>
        <w:t xml:space="preserve">, </w:t>
      </w:r>
      <w:r w:rsidRPr="00980893">
        <w:t>a free marketeer</w:t>
      </w:r>
      <w:r>
        <w:t xml:space="preserve"> and an </w:t>
      </w:r>
      <w:r w:rsidRPr="00980893">
        <w:t>ex</w:t>
      </w:r>
      <w:r>
        <w:t>-</w:t>
      </w:r>
      <w:r w:rsidRPr="00980893">
        <w:t>Treasury official and Minister, I think competition is a good thing</w:t>
      </w:r>
      <w:r w:rsidRPr="00D60711">
        <w:t xml:space="preserve"> </w:t>
      </w:r>
      <w:r w:rsidRPr="00980893">
        <w:t>on the whole</w:t>
      </w:r>
      <w:r>
        <w:t xml:space="preserve">, and </w:t>
      </w:r>
      <w:r w:rsidR="00382F69">
        <w:t xml:space="preserve">I </w:t>
      </w:r>
      <w:r w:rsidRPr="00980893">
        <w:t xml:space="preserve">do not shy away from </w:t>
      </w:r>
      <w:r w:rsidR="00382F69">
        <w:t>it</w:t>
      </w:r>
      <w:r w:rsidRPr="00980893">
        <w:t xml:space="preserve">. The strategy in the </w:t>
      </w:r>
      <w:r w:rsidR="00406231">
        <w:t>Integrated Review</w:t>
      </w:r>
      <w:r w:rsidRPr="00980893">
        <w:t xml:space="preserve"> is realistic about what is going on</w:t>
      </w:r>
      <w:r>
        <w:t xml:space="preserve"> and rightly </w:t>
      </w:r>
      <w:r w:rsidRPr="00980893">
        <w:t>acknowledges</w:t>
      </w:r>
      <w:r>
        <w:t xml:space="preserve"> </w:t>
      </w:r>
      <w:r w:rsidRPr="00980893">
        <w:t xml:space="preserve">the nature of the challenge or the competition. </w:t>
      </w:r>
    </w:p>
    <w:p w:rsidR="00ED6A75" w:rsidP="00ED6A75">
      <w:pPr>
        <w:pStyle w:val="Answer"/>
      </w:pPr>
      <w:r w:rsidRPr="00980893">
        <w:t xml:space="preserve">That </w:t>
      </w:r>
      <w:r w:rsidR="00301DC2">
        <w:t>in no sense means</w:t>
      </w:r>
      <w:r w:rsidRPr="00980893">
        <w:t xml:space="preserve"> that we should shy away from our fundamental values or </w:t>
      </w:r>
      <w:r>
        <w:t xml:space="preserve">from being </w:t>
      </w:r>
      <w:r w:rsidRPr="00980893">
        <w:t>prepared to stand up for them. We clearly need to work with like</w:t>
      </w:r>
      <w:r>
        <w:t>-</w:t>
      </w:r>
      <w:r w:rsidRPr="00980893">
        <w:t>minded countries</w:t>
      </w:r>
      <w:r>
        <w:t>,</w:t>
      </w:r>
      <w:r w:rsidRPr="00980893">
        <w:t xml:space="preserve"> in</w:t>
      </w:r>
      <w:r w:rsidR="005A0A43">
        <w:t>side</w:t>
      </w:r>
      <w:r w:rsidRPr="00980893">
        <w:t xml:space="preserve"> </w:t>
      </w:r>
      <w:r>
        <w:t xml:space="preserve">and outside </w:t>
      </w:r>
      <w:r w:rsidRPr="00980893">
        <w:t>Asia, to get our points across</w:t>
      </w:r>
      <w:r>
        <w:t xml:space="preserve"> and </w:t>
      </w:r>
      <w:r w:rsidRPr="00980893">
        <w:t>be fierce competitors</w:t>
      </w:r>
      <w:r>
        <w:t>,</w:t>
      </w:r>
      <w:r w:rsidRPr="00980893">
        <w:t xml:space="preserve"> where appropriate, but in the context of a better awareness than we have of the cultural sensitivities, which are getting in the way of progressing things with China at the moment. There are issues such as climate change, health</w:t>
      </w:r>
      <w:r>
        <w:t xml:space="preserve"> and </w:t>
      </w:r>
      <w:r w:rsidRPr="00980893">
        <w:t>sustainable development</w:t>
      </w:r>
      <w:r>
        <w:t xml:space="preserve">, another area in </w:t>
      </w:r>
      <w:r w:rsidRPr="00980893">
        <w:t>which Lord Boateng and others are involved, where we have to work closely with China or we are not going to meet our goals</w:t>
      </w:r>
      <w:r>
        <w:t>.</w:t>
      </w:r>
      <w:r w:rsidRPr="00980893">
        <w:t xml:space="preserve"> </w:t>
      </w:r>
    </w:p>
    <w:p w:rsidR="00ED6A75" w:rsidP="00ED6A75">
      <w:pPr>
        <w:pStyle w:val="Answer"/>
      </w:pPr>
      <w:r w:rsidRPr="00980893">
        <w:t>At the same time, to come back to business, we have to make sure that British businesses</w:t>
      </w:r>
      <w:r>
        <w:t>,</w:t>
      </w:r>
      <w:r w:rsidRPr="00980893">
        <w:t xml:space="preserve"> particularly </w:t>
      </w:r>
      <w:r>
        <w:t xml:space="preserve">in </w:t>
      </w:r>
      <w:r w:rsidRPr="00980893">
        <w:t>giving support to small businesses</w:t>
      </w:r>
      <w:r w:rsidRPr="00837C2D">
        <w:t xml:space="preserve"> </w:t>
      </w:r>
      <w:r w:rsidRPr="00980893">
        <w:t xml:space="preserve">where necessary, are absolutely scrupulous when it comes to supply chain </w:t>
      </w:r>
      <w:r>
        <w:t xml:space="preserve">issues, labour protection and so on. </w:t>
      </w:r>
      <w:r w:rsidRPr="00980893">
        <w:t xml:space="preserve">One of the </w:t>
      </w:r>
      <w:r>
        <w:t xml:space="preserve">issues that comes </w:t>
      </w:r>
      <w:r w:rsidRPr="00980893">
        <w:t xml:space="preserve">indirectly or directly </w:t>
      </w:r>
      <w:r>
        <w:t xml:space="preserve">from the </w:t>
      </w:r>
      <w:r w:rsidR="00406231">
        <w:t>Integrated Review</w:t>
      </w:r>
      <w:r w:rsidRPr="00980893">
        <w:t xml:space="preserve"> </w:t>
      </w:r>
      <w:r>
        <w:t xml:space="preserve">goes </w:t>
      </w:r>
      <w:r w:rsidRPr="00980893">
        <w:t>firmly back to the way in which British businesses operate and the need for support for them.</w:t>
      </w:r>
    </w:p>
    <w:p w:rsidR="00ED6A75" w:rsidP="00ED6A75">
      <w:pPr>
        <w:pStyle w:val="Question"/>
      </w:pPr>
      <w:r w:rsidRPr="005B0B8C">
        <w:rPr>
          <w:b/>
        </w:rPr>
        <w:t>Baroness Rawlings:</w:t>
      </w:r>
      <w:r>
        <w:t xml:space="preserve"> </w:t>
      </w:r>
      <w:r w:rsidRPr="00980893">
        <w:t xml:space="preserve">Thank you for your very interesting answers so far. Apart from a successful career in the ministry and the Treasury, I wonder if I could ask you a </w:t>
      </w:r>
      <w:r>
        <w:t xml:space="preserve">little </w:t>
      </w:r>
      <w:r w:rsidRPr="00980893">
        <w:t>about your experience in the private sector</w:t>
      </w:r>
      <w:r>
        <w:t xml:space="preserve"> and </w:t>
      </w:r>
      <w:r w:rsidRPr="00980893">
        <w:t xml:space="preserve">how you feel </w:t>
      </w:r>
      <w:r>
        <w:t xml:space="preserve">that </w:t>
      </w:r>
      <w:r w:rsidRPr="00980893">
        <w:t xml:space="preserve">the atmosphere in business has changed with the present leader. What effect has the change in Hong Kong had on businesses? </w:t>
      </w:r>
    </w:p>
    <w:p w:rsidR="00ED6A75" w:rsidRPr="00980893" w:rsidP="00ED6A75">
      <w:pPr>
        <w:pStyle w:val="Answer"/>
      </w:pPr>
      <w:r>
        <w:rPr>
          <w:b/>
          <w:i/>
        </w:rPr>
        <w:t xml:space="preserve">Lord Sassoon: </w:t>
      </w:r>
      <w:r>
        <w:t xml:space="preserve">As far as the </w:t>
      </w:r>
      <w:r w:rsidRPr="00980893">
        <w:t>private sector is concerned</w:t>
      </w:r>
      <w:r>
        <w:t xml:space="preserve">, it </w:t>
      </w:r>
      <w:r w:rsidRPr="00980893">
        <w:t>is undoubted</w:t>
      </w:r>
      <w:r>
        <w:t xml:space="preserve"> that,</w:t>
      </w:r>
      <w:r w:rsidRPr="00980893">
        <w:t xml:space="preserve"> as China develops</w:t>
      </w:r>
      <w:r w:rsidRPr="00E86A54">
        <w:t xml:space="preserve"> </w:t>
      </w:r>
      <w:r w:rsidRPr="00980893">
        <w:t>its own capabilities</w:t>
      </w:r>
      <w:r>
        <w:t xml:space="preserve">, </w:t>
      </w:r>
      <w:r w:rsidRPr="00980893">
        <w:t xml:space="preserve">some sectors </w:t>
      </w:r>
      <w:r>
        <w:t xml:space="preserve">will </w:t>
      </w:r>
      <w:r w:rsidRPr="00980893">
        <w:t>become much more challenging for the British private sector. Equally, as I have said, there are huge opportunities still there. There are particular issues about level playing fields and the subsidies that go into Chinese state</w:t>
      </w:r>
      <w:r>
        <w:t>-</w:t>
      </w:r>
      <w:r w:rsidRPr="00980893">
        <w:t>owned enterprises, but they themselves recognise that they need to get to grips with</w:t>
      </w:r>
      <w:r>
        <w:t xml:space="preserve"> this issue</w:t>
      </w:r>
      <w:r w:rsidRPr="00980893">
        <w:t>. They no more want to be subsidising state</w:t>
      </w:r>
      <w:r>
        <w:t>-</w:t>
      </w:r>
      <w:r w:rsidRPr="00980893">
        <w:t>owned enterprises than we did 30 or 40 years ago</w:t>
      </w:r>
      <w:r>
        <w:t>.</w:t>
      </w:r>
      <w:r w:rsidRPr="00980893">
        <w:t xml:space="preserve"> In my last round of meetings </w:t>
      </w:r>
      <w:r>
        <w:t xml:space="preserve">with a </w:t>
      </w:r>
      <w:r w:rsidRPr="00980893">
        <w:t>business delegation in Beijing</w:t>
      </w:r>
      <w:r>
        <w:t xml:space="preserve">, in </w:t>
      </w:r>
      <w:r w:rsidRPr="00980893">
        <w:t>November 2019, Vice</w:t>
      </w:r>
      <w:r>
        <w:t>-</w:t>
      </w:r>
      <w:r w:rsidRPr="00980893">
        <w:t>Premier</w:t>
      </w:r>
      <w:r>
        <w:t xml:space="preserve"> </w:t>
      </w:r>
      <w:r w:rsidRPr="00E86A54">
        <w:t>Hu Chunhua</w:t>
      </w:r>
      <w:r>
        <w:t xml:space="preserve"> opened up </w:t>
      </w:r>
      <w:r w:rsidRPr="00980893">
        <w:t>rather interesting</w:t>
      </w:r>
      <w:r>
        <w:t xml:space="preserve">ly </w:t>
      </w:r>
      <w:r w:rsidRPr="00980893">
        <w:t>about their need to get subsidies out of their state</w:t>
      </w:r>
      <w:r>
        <w:t>-</w:t>
      </w:r>
      <w:r w:rsidRPr="00980893">
        <w:t>owned enterprises.</w:t>
      </w:r>
    </w:p>
    <w:p w:rsidR="00ED6A75" w:rsidP="00ED6A75">
      <w:pPr>
        <w:pStyle w:val="Answer"/>
      </w:pPr>
      <w:r w:rsidRPr="00980893">
        <w:t xml:space="preserve">To your point about the present leader, China is certainly far more assertive in its approach to the world </w:t>
      </w:r>
      <w:r>
        <w:t xml:space="preserve">than </w:t>
      </w:r>
      <w:r w:rsidRPr="00980893">
        <w:t>before. That brings challenges</w:t>
      </w:r>
      <w:r w:rsidR="00B269D8">
        <w:t>,</w:t>
      </w:r>
      <w:r>
        <w:t xml:space="preserve"> </w:t>
      </w:r>
      <w:r w:rsidRPr="00980893">
        <w:t>but</w:t>
      </w:r>
      <w:r>
        <w:t xml:space="preserve"> </w:t>
      </w:r>
      <w:r w:rsidRPr="00980893">
        <w:t>at the same time</w:t>
      </w:r>
      <w:r>
        <w:t xml:space="preserve"> </w:t>
      </w:r>
      <w:r w:rsidRPr="00980893">
        <w:t>they repeatedly</w:t>
      </w:r>
      <w:r w:rsidRPr="00E86A54">
        <w:t xml:space="preserve"> </w:t>
      </w:r>
      <w:r w:rsidRPr="00980893">
        <w:t>stress</w:t>
      </w:r>
      <w:r>
        <w:t xml:space="preserve"> </w:t>
      </w:r>
      <w:r w:rsidRPr="00980893">
        <w:t>their ongoing drive to open up their economy</w:t>
      </w:r>
      <w:r w:rsidR="00B269D8">
        <w:t>,</w:t>
      </w:r>
      <w:r w:rsidRPr="00D60711">
        <w:t xml:space="preserve"> </w:t>
      </w:r>
      <w:r w:rsidRPr="00980893">
        <w:t>and it translates into real policy action. Of course</w:t>
      </w:r>
      <w:r>
        <w:t>,</w:t>
      </w:r>
      <w:r w:rsidRPr="00980893">
        <w:t xml:space="preserve"> we would like </w:t>
      </w:r>
      <w:r w:rsidRPr="00980893">
        <w:t>it to go further, but</w:t>
      </w:r>
      <w:r>
        <w:t xml:space="preserve"> </w:t>
      </w:r>
      <w:r w:rsidRPr="00980893">
        <w:t>Premier</w:t>
      </w:r>
      <w:r>
        <w:t xml:space="preserve"> </w:t>
      </w:r>
      <w:r w:rsidRPr="00E86A54">
        <w:t>Li Keqiang</w:t>
      </w:r>
      <w:r>
        <w:t xml:space="preserve"> is particularly driving </w:t>
      </w:r>
      <w:r w:rsidR="00A43C8C">
        <w:t xml:space="preserve">the business </w:t>
      </w:r>
      <w:r>
        <w:t xml:space="preserve">agenda forward. </w:t>
      </w:r>
      <w:r w:rsidRPr="00980893">
        <w:t xml:space="preserve">He would probably like it to go faster in some respects. We press hard but, from a business perspective, </w:t>
      </w:r>
      <w:r w:rsidR="00A43C8C">
        <w:t xml:space="preserve">while </w:t>
      </w:r>
      <w:r w:rsidRPr="00980893">
        <w:t>China is more assertive</w:t>
      </w:r>
      <w:r>
        <w:t xml:space="preserve"> </w:t>
      </w:r>
      <w:r w:rsidR="00A43C8C">
        <w:t>it</w:t>
      </w:r>
      <w:r>
        <w:t xml:space="preserve">is </w:t>
      </w:r>
      <w:r w:rsidRPr="00980893">
        <w:t>equally determined</w:t>
      </w:r>
      <w:r>
        <w:t xml:space="preserve">, </w:t>
      </w:r>
      <w:r w:rsidRPr="00980893">
        <w:t>in selected areas</w:t>
      </w:r>
      <w:r>
        <w:t xml:space="preserve">, </w:t>
      </w:r>
      <w:r w:rsidRPr="00980893">
        <w:t>at its own pace</w:t>
      </w:r>
      <w:r>
        <w:t xml:space="preserve"> and </w:t>
      </w:r>
      <w:r w:rsidRPr="00980893">
        <w:t xml:space="preserve">where it suits its domestic policy agenda, to continue opening up. </w:t>
      </w:r>
    </w:p>
    <w:p w:rsidR="00B269D8" w:rsidRPr="00980893" w:rsidP="00B269D8">
      <w:pPr>
        <w:pStyle w:val="Answer"/>
      </w:pPr>
      <w:r w:rsidRPr="00980893">
        <w:t xml:space="preserve">There are other things that business </w:t>
      </w:r>
      <w:r>
        <w:t xml:space="preserve">and I personally </w:t>
      </w:r>
      <w:r w:rsidRPr="00980893">
        <w:t>find</w:t>
      </w:r>
      <w:r>
        <w:t xml:space="preserve"> more difficult. </w:t>
      </w:r>
      <w:r w:rsidRPr="00980893">
        <w:t>There were think</w:t>
      </w:r>
      <w:r>
        <w:t xml:space="preserve"> </w:t>
      </w:r>
      <w:r w:rsidRPr="00980893">
        <w:t>tanks</w:t>
      </w:r>
      <w:r>
        <w:t xml:space="preserve">, </w:t>
      </w:r>
      <w:r w:rsidRPr="00980893">
        <w:t>as we recognise them</w:t>
      </w:r>
      <w:r>
        <w:t xml:space="preserve">, </w:t>
      </w:r>
      <w:r w:rsidRPr="00980893">
        <w:t>opening and debating business and economic issues 10 years ago, but all that seems to have shut</w:t>
      </w:r>
      <w:r>
        <w:t xml:space="preserve"> </w:t>
      </w:r>
      <w:r w:rsidRPr="00980893">
        <w:t xml:space="preserve">down. Books were being written on economic topics by </w:t>
      </w:r>
      <w:r>
        <w:t xml:space="preserve">their </w:t>
      </w:r>
      <w:r w:rsidRPr="00980893">
        <w:t xml:space="preserve">Ministers; I contributed a chapter </w:t>
      </w:r>
      <w:r w:rsidR="00A43C8C">
        <w:t>to</w:t>
      </w:r>
      <w:r w:rsidRPr="00980893" w:rsidR="00A43C8C">
        <w:t xml:space="preserve"> </w:t>
      </w:r>
      <w:r>
        <w:t xml:space="preserve">quite an </w:t>
      </w:r>
      <w:r w:rsidRPr="00980893">
        <w:t>important investment book</w:t>
      </w:r>
      <w:r>
        <w:t xml:space="preserve"> </w:t>
      </w:r>
      <w:r w:rsidRPr="00980893">
        <w:t xml:space="preserve">written by one of </w:t>
      </w:r>
      <w:r>
        <w:t xml:space="preserve">their </w:t>
      </w:r>
      <w:r w:rsidRPr="00980893">
        <w:t>Ministers a few years ago. None of this sort of thing is possible</w:t>
      </w:r>
      <w:r>
        <w:t xml:space="preserve"> now</w:t>
      </w:r>
      <w:r w:rsidRPr="00980893">
        <w:t xml:space="preserve">, so engagement is more difficult at </w:t>
      </w:r>
      <w:r>
        <w:t xml:space="preserve">multiple </w:t>
      </w:r>
      <w:r w:rsidRPr="00980893">
        <w:t>levels.</w:t>
      </w:r>
    </w:p>
    <w:p w:rsidR="00B269D8" w:rsidP="00B269D8">
      <w:pPr>
        <w:pStyle w:val="Answer"/>
      </w:pPr>
      <w:r>
        <w:t>W</w:t>
      </w:r>
      <w:r w:rsidRPr="00980893">
        <w:t>hat to say</w:t>
      </w:r>
      <w:r>
        <w:t xml:space="preserve"> on Hong Kong</w:t>
      </w:r>
      <w:r w:rsidRPr="00980893">
        <w:t>? From a business perspective, the continuing success of the rule of law</w:t>
      </w:r>
      <w:r>
        <w:t xml:space="preserve">, </w:t>
      </w:r>
      <w:r w:rsidRPr="00980893">
        <w:t xml:space="preserve">with British and other Commonwealth judges continuing to be on Hong </w:t>
      </w:r>
      <w:r>
        <w:t>K</w:t>
      </w:r>
      <w:r w:rsidRPr="00980893">
        <w:t>ong</w:t>
      </w:r>
      <w:r>
        <w:t>’</w:t>
      </w:r>
      <w:r w:rsidRPr="00980893">
        <w:t xml:space="preserve">s Court of </w:t>
      </w:r>
      <w:r>
        <w:t xml:space="preserve">Final </w:t>
      </w:r>
      <w:r w:rsidRPr="00980893">
        <w:t>Appeal</w:t>
      </w:r>
      <w:r>
        <w:t>,</w:t>
      </w:r>
      <w:r w:rsidRPr="00980893">
        <w:t xml:space="preserve"> is enormously important for businesses engaging in Hong Kong. You will have seen Lord </w:t>
      </w:r>
      <w:r>
        <w:t>S</w:t>
      </w:r>
      <w:r w:rsidRPr="00980893">
        <w:t>umption</w:t>
      </w:r>
      <w:r>
        <w:t xml:space="preserve">’s </w:t>
      </w:r>
      <w:r w:rsidRPr="00980893">
        <w:t>recent piece</w:t>
      </w:r>
      <w:r>
        <w:t xml:space="preserve"> on that in </w:t>
      </w:r>
      <w:r w:rsidRPr="00980893">
        <w:t xml:space="preserve">the </w:t>
      </w:r>
      <w:r w:rsidRPr="00BF1D10">
        <w:rPr>
          <w:i/>
          <w:iCs/>
        </w:rPr>
        <w:t>Times</w:t>
      </w:r>
      <w:r w:rsidRPr="00980893">
        <w:t xml:space="preserve">, and it seems that </w:t>
      </w:r>
      <w:r>
        <w:t xml:space="preserve">it </w:t>
      </w:r>
      <w:r w:rsidRPr="00980893">
        <w:t>is not going to change. Hong Kong has proved to be a hugely resilient place to do business</w:t>
      </w:r>
      <w:r w:rsidRPr="00BF1D10">
        <w:t xml:space="preserve"> </w:t>
      </w:r>
      <w:r w:rsidRPr="00980893">
        <w:t>in the past</w:t>
      </w:r>
      <w:r>
        <w:t>.</w:t>
      </w:r>
      <w:r w:rsidRPr="00980893">
        <w:t xml:space="preserve"> It faces competitors from mainland China. If you go to Hong Kong airport</w:t>
      </w:r>
      <w:r>
        <w:t xml:space="preserve"> now</w:t>
      </w:r>
      <w:r w:rsidRPr="00980893">
        <w:t xml:space="preserve">, you </w:t>
      </w:r>
      <w:r>
        <w:t xml:space="preserve">will </w:t>
      </w:r>
      <w:r w:rsidRPr="00980893">
        <w:t xml:space="preserve">see the towers of </w:t>
      </w:r>
      <w:r w:rsidRPr="00BF1D10">
        <w:t xml:space="preserve">Shenzhen </w:t>
      </w:r>
      <w:r w:rsidRPr="00980893">
        <w:t>rising up. It is clear that Singapore will not give Hong Kong an easy run for its money</w:t>
      </w:r>
      <w:r>
        <w:t xml:space="preserve">, but </w:t>
      </w:r>
      <w:r w:rsidRPr="00980893">
        <w:t>Beijing still needs Hong Kong as a two</w:t>
      </w:r>
      <w:r>
        <w:t>-</w:t>
      </w:r>
      <w:r w:rsidRPr="00980893">
        <w:t>way conduit for investment out of and into mainland China</w:t>
      </w:r>
      <w:r>
        <w:t xml:space="preserve">. It is </w:t>
      </w:r>
      <w:r w:rsidRPr="00980893">
        <w:t>also</w:t>
      </w:r>
      <w:r>
        <w:t xml:space="preserve">, arguably, </w:t>
      </w:r>
      <w:r w:rsidRPr="00980893">
        <w:t xml:space="preserve">the most successful </w:t>
      </w:r>
      <w:r>
        <w:t xml:space="preserve">equity market in the world these days. </w:t>
      </w:r>
      <w:r w:rsidRPr="00980893">
        <w:t xml:space="preserve">So I think </w:t>
      </w:r>
      <w:r>
        <w:t xml:space="preserve">that </w:t>
      </w:r>
      <w:r w:rsidRPr="00980893">
        <w:t>Hong Kong has many challenges</w:t>
      </w:r>
      <w:r>
        <w:t>,</w:t>
      </w:r>
      <w:r w:rsidRPr="00980893">
        <w:t xml:space="preserve"> but it would be unwise </w:t>
      </w:r>
      <w:r>
        <w:t xml:space="preserve">to write it off </w:t>
      </w:r>
      <w:r w:rsidRPr="00980893">
        <w:t xml:space="preserve">from a business perspective. </w:t>
      </w:r>
    </w:p>
    <w:p w:rsidR="0065397C" w:rsidP="00B269D8">
      <w:pPr>
        <w:pStyle w:val="Question"/>
      </w:pPr>
      <w:r w:rsidRPr="00980893">
        <w:rPr>
          <w:b/>
        </w:rPr>
        <w:t>Baroness Blackstone:</w:t>
      </w:r>
      <w:r>
        <w:t xml:space="preserve"> </w:t>
      </w:r>
      <w:r w:rsidRPr="00980893">
        <w:t xml:space="preserve">You have not mentioned universities at all this morning. I </w:t>
      </w:r>
      <w:r>
        <w:t xml:space="preserve">wonder </w:t>
      </w:r>
      <w:r w:rsidRPr="00980893">
        <w:t xml:space="preserve">what your view </w:t>
      </w:r>
      <w:r>
        <w:t xml:space="preserve">is </w:t>
      </w:r>
      <w:r w:rsidRPr="00980893">
        <w:t>of the UK</w:t>
      </w:r>
      <w:r>
        <w:t>’</w:t>
      </w:r>
      <w:r w:rsidRPr="00980893">
        <w:t xml:space="preserve">s relationship with China in higher education. There are two aspects </w:t>
      </w:r>
      <w:r>
        <w:t>to that</w:t>
      </w:r>
      <w:r w:rsidRPr="00980893">
        <w:t xml:space="preserve">. The first is the recruitment of a substantial number of Chinese students to the UK; indeed, they are the largest group in our international student world. </w:t>
      </w:r>
      <w:r>
        <w:t xml:space="preserve">The second </w:t>
      </w:r>
      <w:r w:rsidRPr="00980893">
        <w:t xml:space="preserve">is research and innovation. There is an increasing amount of joint research work going on with the Chinese. </w:t>
      </w:r>
    </w:p>
    <w:p w:rsidR="00B269D8" w:rsidP="0065397C">
      <w:pPr>
        <w:pStyle w:val="Question"/>
        <w:numPr>
          <w:ilvl w:val="0"/>
          <w:numId w:val="0"/>
        </w:numPr>
        <w:ind w:left="794"/>
      </w:pPr>
      <w:r w:rsidRPr="00980893">
        <w:t>Some commentators, and Jo</w:t>
      </w:r>
      <w:r>
        <w:t xml:space="preserve"> </w:t>
      </w:r>
      <w:r w:rsidRPr="00980893">
        <w:t xml:space="preserve">Johnson is one of them, have suggested that this is a dangerous route to have gone down. There are big intellectual property issues, which the Chinese do not respect. I wonder what your view is </w:t>
      </w:r>
      <w:r>
        <w:t>of</w:t>
      </w:r>
      <w:r w:rsidRPr="00980893">
        <w:t xml:space="preserve"> this and whether it is something that we should continue and do more </w:t>
      </w:r>
      <w:r>
        <w:t>of</w:t>
      </w:r>
      <w:r w:rsidR="0065397C">
        <w:t xml:space="preserve">, </w:t>
      </w:r>
      <w:r>
        <w:t xml:space="preserve">as </w:t>
      </w:r>
      <w:r w:rsidRPr="00980893">
        <w:t>an area of interdependency</w:t>
      </w:r>
      <w:r>
        <w:t xml:space="preserve"> </w:t>
      </w:r>
      <w:r w:rsidRPr="00980893">
        <w:t xml:space="preserve">that we should cultivate, which we </w:t>
      </w:r>
      <w:r w:rsidR="00624148">
        <w:t>talked</w:t>
      </w:r>
      <w:r w:rsidRPr="00980893">
        <w:t xml:space="preserve"> about earlier</w:t>
      </w:r>
      <w:r>
        <w:t xml:space="preserve">, </w:t>
      </w:r>
      <w:r w:rsidRPr="00980893">
        <w:t xml:space="preserve">or one that we should be cautious </w:t>
      </w:r>
      <w:r>
        <w:t>of</w:t>
      </w:r>
      <w:r w:rsidRPr="00980893">
        <w:t xml:space="preserve"> and cut back</w:t>
      </w:r>
      <w:r w:rsidR="0065397C">
        <w:t xml:space="preserve"> on</w:t>
      </w:r>
      <w:r w:rsidRPr="00980893">
        <w:t xml:space="preserve">. </w:t>
      </w:r>
    </w:p>
    <w:p w:rsidR="00E26C0F" w:rsidP="00B269D8">
      <w:pPr>
        <w:pStyle w:val="Answer"/>
      </w:pPr>
      <w:r>
        <w:rPr>
          <w:b/>
          <w:i/>
        </w:rPr>
        <w:t xml:space="preserve">Lord Sassoon: </w:t>
      </w:r>
      <w:r>
        <w:t xml:space="preserve">I am </w:t>
      </w:r>
      <w:r w:rsidRPr="00980893">
        <w:t xml:space="preserve">glad you have reminded me that we </w:t>
      </w:r>
      <w:r>
        <w:t xml:space="preserve">need </w:t>
      </w:r>
      <w:r w:rsidR="00A43C8C">
        <w:t xml:space="preserve">to discuss </w:t>
      </w:r>
      <w:r>
        <w:t xml:space="preserve">the education sector, </w:t>
      </w:r>
      <w:r w:rsidRPr="00980893">
        <w:t xml:space="preserve">which I probably gave </w:t>
      </w:r>
      <w:r>
        <w:t xml:space="preserve">only </w:t>
      </w:r>
      <w:r w:rsidRPr="00980893">
        <w:t xml:space="preserve">a passing reference to, </w:t>
      </w:r>
      <w:r>
        <w:t xml:space="preserve">and </w:t>
      </w:r>
      <w:r w:rsidRPr="00980893">
        <w:t>specifically universities, which you have drawn attention to</w:t>
      </w:r>
      <w:r>
        <w:t xml:space="preserve">. It </w:t>
      </w:r>
      <w:r w:rsidRPr="00980893">
        <w:t>is important to talk about</w:t>
      </w:r>
      <w:r>
        <w:t xml:space="preserve"> it</w:t>
      </w:r>
      <w:r w:rsidRPr="00980893">
        <w:t>. There are now over 120,000 Chinese students at UK universities</w:t>
      </w:r>
      <w:r>
        <w:t xml:space="preserve"> </w:t>
      </w:r>
      <w:r w:rsidRPr="00980893">
        <w:t>and</w:t>
      </w:r>
      <w:r>
        <w:t xml:space="preserve">, as you will know more than me, around </w:t>
      </w:r>
      <w:r w:rsidRPr="00980893">
        <w:t xml:space="preserve">7% of university revenue comes from China. </w:t>
      </w:r>
    </w:p>
    <w:p w:rsidR="00B269D8" w:rsidP="00B269D8">
      <w:pPr>
        <w:pStyle w:val="Answer"/>
      </w:pPr>
      <w:r w:rsidRPr="00980893">
        <w:t>It is not for me to judge</w:t>
      </w:r>
      <w:r w:rsidR="00304CBC">
        <w:t>. T</w:t>
      </w:r>
      <w:r w:rsidRPr="00980893">
        <w:t xml:space="preserve">he sector </w:t>
      </w:r>
      <w:r>
        <w:t xml:space="preserve">can say what it feels, university by university, is an appropriate </w:t>
      </w:r>
      <w:r w:rsidRPr="00980893">
        <w:t>balance of revenue and students</w:t>
      </w:r>
      <w:r>
        <w:t xml:space="preserve">. But </w:t>
      </w:r>
      <w:r w:rsidRPr="00980893">
        <w:t xml:space="preserve">it is an enormously </w:t>
      </w:r>
      <w:r>
        <w:t xml:space="preserve">powerful part of the UK’s soft power and influence, and of the Chinese general understanding of the UK, which we should </w:t>
      </w:r>
      <w:r w:rsidRPr="00980893">
        <w:t>in no way reign back</w:t>
      </w:r>
      <w:r w:rsidR="00304CBC">
        <w:t>,</w:t>
      </w:r>
      <w:r>
        <w:t xml:space="preserve"> </w:t>
      </w:r>
      <w:r w:rsidRPr="00980893">
        <w:t xml:space="preserve">and the Government have no intention of doing so. </w:t>
      </w:r>
    </w:p>
    <w:p w:rsidR="00B269D8" w:rsidRPr="00980893" w:rsidP="00B269D8">
      <w:pPr>
        <w:pStyle w:val="Answer"/>
      </w:pPr>
      <w:r w:rsidRPr="00980893">
        <w:t>Others have described the Chinese seeing the UK as a fair</w:t>
      </w:r>
      <w:r>
        <w:t>-</w:t>
      </w:r>
      <w:r w:rsidRPr="00980893">
        <w:t>weather friend</w:t>
      </w:r>
      <w:r w:rsidR="00304CBC">
        <w:t>,</w:t>
      </w:r>
      <w:r>
        <w:t xml:space="preserve"> and I </w:t>
      </w:r>
      <w:r w:rsidRPr="00980893">
        <w:t xml:space="preserve">completely rebut that. </w:t>
      </w:r>
      <w:r>
        <w:t xml:space="preserve">The part that </w:t>
      </w:r>
      <w:r w:rsidRPr="00980893">
        <w:t xml:space="preserve">education plays is </w:t>
      </w:r>
      <w:r>
        <w:t xml:space="preserve">at the </w:t>
      </w:r>
      <w:r w:rsidRPr="00980893">
        <w:t>heart</w:t>
      </w:r>
      <w:r>
        <w:t xml:space="preserve"> of this</w:t>
      </w:r>
      <w:r w:rsidRPr="00980893">
        <w:t>, along with Chinese appreciation of British culture</w:t>
      </w:r>
      <w:r>
        <w:t>,</w:t>
      </w:r>
      <w:r w:rsidRPr="00980893">
        <w:t xml:space="preserve"> Shakespeare and so on. </w:t>
      </w:r>
      <w:r>
        <w:t xml:space="preserve">The </w:t>
      </w:r>
      <w:r w:rsidRPr="00980893">
        <w:t xml:space="preserve">Chinese have a very high regard for the </w:t>
      </w:r>
      <w:r w:rsidR="00304CBC">
        <w:t>UK,</w:t>
      </w:r>
      <w:r>
        <w:t xml:space="preserve"> and they </w:t>
      </w:r>
      <w:r w:rsidRPr="00980893">
        <w:t xml:space="preserve">see </w:t>
      </w:r>
      <w:r>
        <w:t xml:space="preserve">this as </w:t>
      </w:r>
      <w:r w:rsidRPr="00980893">
        <w:t>part of a continuum that goes back to the At</w:t>
      </w:r>
      <w:r>
        <w:t>t</w:t>
      </w:r>
      <w:r w:rsidRPr="00980893">
        <w:t>lee Government</w:t>
      </w:r>
      <w:r>
        <w:t>’s</w:t>
      </w:r>
      <w:r w:rsidRPr="00980893">
        <w:t xml:space="preserve"> </w:t>
      </w:r>
      <w:r w:rsidR="00A43C8C">
        <w:t xml:space="preserve">early </w:t>
      </w:r>
      <w:r w:rsidRPr="00980893">
        <w:t xml:space="preserve">recognition of </w:t>
      </w:r>
      <w:r w:rsidR="00A43C8C">
        <w:t>the new</w:t>
      </w:r>
      <w:r w:rsidRPr="00980893" w:rsidR="00A43C8C">
        <w:t xml:space="preserve"> </w:t>
      </w:r>
      <w:r w:rsidRPr="00980893">
        <w:t>China</w:t>
      </w:r>
      <w:r>
        <w:t>,</w:t>
      </w:r>
      <w:r w:rsidRPr="00980893">
        <w:t xml:space="preserve"> through the Heath and Thatcher Administrations to where we are today. </w:t>
      </w:r>
      <w:r>
        <w:t xml:space="preserve">This </w:t>
      </w:r>
      <w:r w:rsidRPr="00980893">
        <w:t>slightly broadens your question about universities</w:t>
      </w:r>
      <w:r>
        <w:t xml:space="preserve">, </w:t>
      </w:r>
      <w:r w:rsidRPr="00980893">
        <w:t xml:space="preserve">but I think </w:t>
      </w:r>
      <w:r>
        <w:t xml:space="preserve">that </w:t>
      </w:r>
      <w:r w:rsidRPr="00980893">
        <w:t xml:space="preserve">the education strand with China sits </w:t>
      </w:r>
      <w:r>
        <w:t xml:space="preserve">there </w:t>
      </w:r>
      <w:r w:rsidR="00A43C8C">
        <w:t>a</w:t>
      </w:r>
      <w:r>
        <w:t xml:space="preserve">s </w:t>
      </w:r>
      <w:r w:rsidRPr="00980893">
        <w:t xml:space="preserve">central to </w:t>
      </w:r>
      <w:r>
        <w:t xml:space="preserve">our </w:t>
      </w:r>
      <w:r w:rsidRPr="00980893">
        <w:t>close and long relationship.</w:t>
      </w:r>
    </w:p>
    <w:p w:rsidR="00B269D8" w:rsidP="00B269D8">
      <w:pPr>
        <w:pStyle w:val="QuestionCont"/>
      </w:pPr>
      <w:r w:rsidRPr="00980893">
        <w:t>I agree that the research and innovation piece requires careful watching</w:t>
      </w:r>
      <w:r>
        <w:t xml:space="preserve">, but that </w:t>
      </w:r>
      <w:r w:rsidRPr="00980893">
        <w:t>is not specific to China</w:t>
      </w:r>
      <w:r>
        <w:t xml:space="preserve">. </w:t>
      </w:r>
      <w:r w:rsidRPr="00980893">
        <w:t>We have been extraordinarily open to fundamental research</w:t>
      </w:r>
      <w:r>
        <w:t xml:space="preserve">. We </w:t>
      </w:r>
      <w:r w:rsidRPr="00980893">
        <w:t>still produce more Nobel Prize winners</w:t>
      </w:r>
      <w:r>
        <w:t xml:space="preserve"> and </w:t>
      </w:r>
      <w:r w:rsidRPr="00980893">
        <w:t xml:space="preserve">citations per head than any other country, and we have arguably been too open on this </w:t>
      </w:r>
      <w:r>
        <w:t xml:space="preserve">with </w:t>
      </w:r>
      <w:r w:rsidRPr="00980893">
        <w:t>all countries over the years. You can go back to microwave technology and all</w:t>
      </w:r>
      <w:r>
        <w:t xml:space="preserve"> </w:t>
      </w:r>
      <w:r w:rsidRPr="00980893">
        <w:t xml:space="preserve">sorts of things </w:t>
      </w:r>
      <w:r w:rsidR="00A84CA3">
        <w:t>which</w:t>
      </w:r>
      <w:r w:rsidRPr="00980893">
        <w:t xml:space="preserve"> the </w:t>
      </w:r>
      <w:r>
        <w:t xml:space="preserve">US </w:t>
      </w:r>
      <w:r w:rsidRPr="00980893">
        <w:t xml:space="preserve">exploited </w:t>
      </w:r>
      <w:r w:rsidR="00A43C8C">
        <w:t>w</w:t>
      </w:r>
      <w:r w:rsidRPr="00980893" w:rsidR="00A43C8C">
        <w:t xml:space="preserve">hat </w:t>
      </w:r>
      <w:r w:rsidR="00A43C8C">
        <w:t>was</w:t>
      </w:r>
      <w:r w:rsidRPr="00980893" w:rsidR="00A43C8C">
        <w:t xml:space="preserve"> </w:t>
      </w:r>
      <w:r w:rsidRPr="00980893">
        <w:t>developed here</w:t>
      </w:r>
      <w:r>
        <w:t>,</w:t>
      </w:r>
      <w:r w:rsidRPr="00980893">
        <w:t xml:space="preserve"> so this is not new. </w:t>
      </w:r>
      <w:r>
        <w:t xml:space="preserve">We </w:t>
      </w:r>
      <w:r w:rsidRPr="00980893">
        <w:t>have not got it right for decades. I am no expert</w:t>
      </w:r>
      <w:r>
        <w:t xml:space="preserve">, </w:t>
      </w:r>
      <w:r w:rsidRPr="00980893">
        <w:t>but I agree with Jo</w:t>
      </w:r>
      <w:r>
        <w:t xml:space="preserve"> </w:t>
      </w:r>
      <w:r w:rsidRPr="00980893">
        <w:t xml:space="preserve">Johnson that it is an area </w:t>
      </w:r>
      <w:r>
        <w:t xml:space="preserve">that we should continue to </w:t>
      </w:r>
      <w:r w:rsidRPr="00980893">
        <w:t xml:space="preserve">look at. </w:t>
      </w:r>
    </w:p>
    <w:p w:rsidR="00B269D8" w:rsidP="00B269D8">
      <w:pPr>
        <w:pStyle w:val="Question"/>
      </w:pPr>
      <w:r w:rsidRPr="00B41C80">
        <w:rPr>
          <w:b/>
        </w:rPr>
        <w:t>Lord Campbell of Pittenweem:</w:t>
      </w:r>
      <w:r>
        <w:t xml:space="preserve"> What do you make of the Chinese Government’s response to Australia, which argued for an independent inquiry into the pandemic? Also, by rather extraordinary coincidence, no sooner had Canada extradited a senior member of the management of Huawei to the United States, </w:t>
      </w:r>
      <w:r w:rsidR="000563E4">
        <w:t xml:space="preserve">then </w:t>
      </w:r>
      <w:r>
        <w:t xml:space="preserve">two Canadian citizens were arrested in China. </w:t>
      </w:r>
      <w:r w:rsidRPr="00D31E3A">
        <w:t xml:space="preserve">Is any of that sinister? I will leave that question hanging in the air. </w:t>
      </w:r>
    </w:p>
    <w:p w:rsidR="00224614" w:rsidP="00B269D8">
      <w:pPr>
        <w:pStyle w:val="Answer"/>
      </w:pPr>
      <w:r>
        <w:rPr>
          <w:b/>
          <w:i/>
        </w:rPr>
        <w:t xml:space="preserve">Lord Sassoon: </w:t>
      </w:r>
      <w:r w:rsidRPr="00D31E3A">
        <w:t>I wish I could leave the answer hanging in the air. The serious point goes back to us needing a much better understanding across</w:t>
      </w:r>
      <w:r>
        <w:t xml:space="preserve"> government </w:t>
      </w:r>
      <w:r w:rsidRPr="00D31E3A">
        <w:t>and</w:t>
      </w:r>
      <w:r>
        <w:t xml:space="preserve">, </w:t>
      </w:r>
      <w:r w:rsidRPr="00D31E3A">
        <w:t>to some extent</w:t>
      </w:r>
      <w:r>
        <w:t xml:space="preserve">, across </w:t>
      </w:r>
      <w:r w:rsidRPr="00D31E3A">
        <w:t>business</w:t>
      </w:r>
      <w:r>
        <w:t>—th</w:t>
      </w:r>
      <w:r>
        <w:t>is</w:t>
      </w:r>
      <w:r>
        <w:t xml:space="preserve"> is partly the role of the CBBC—to understand how the Chinese may react to different </w:t>
      </w:r>
      <w:r w:rsidRPr="00D31E3A">
        <w:t xml:space="preserve">scenarios and actions that Governments </w:t>
      </w:r>
      <w:r>
        <w:t xml:space="preserve">or </w:t>
      </w:r>
      <w:r w:rsidRPr="00D31E3A">
        <w:t>businesses take</w:t>
      </w:r>
      <w:r>
        <w:t xml:space="preserve">, so that we can anticipate and be prepared for that. </w:t>
      </w:r>
    </w:p>
    <w:p w:rsidR="00B269D8" w:rsidP="00B269D8">
      <w:pPr>
        <w:pStyle w:val="Answer"/>
      </w:pPr>
      <w:r w:rsidRPr="00D31E3A">
        <w:t xml:space="preserve">There is </w:t>
      </w:r>
      <w:r>
        <w:t xml:space="preserve">also </w:t>
      </w:r>
      <w:r w:rsidRPr="00D31E3A">
        <w:t>a big tension out there. China is a country that</w:t>
      </w:r>
      <w:r>
        <w:t xml:space="preserve"> </w:t>
      </w:r>
      <w:r w:rsidRPr="00D31E3A">
        <w:t>still suffer</w:t>
      </w:r>
      <w:r>
        <w:t xml:space="preserve">s </w:t>
      </w:r>
      <w:r w:rsidRPr="00D31E3A">
        <w:t>considerable growing pains from the extraordinary journey that it has been on in a very short time</w:t>
      </w:r>
      <w:r>
        <w:t xml:space="preserve">. It </w:t>
      </w:r>
      <w:r w:rsidRPr="00D31E3A">
        <w:t xml:space="preserve">needs to </w:t>
      </w:r>
      <w:r>
        <w:t xml:space="preserve">understand that, on the one hand, countries such as Britain very much want to bring </w:t>
      </w:r>
      <w:r w:rsidRPr="00D31E3A">
        <w:t>China into systems of global governance</w:t>
      </w:r>
      <w:r>
        <w:t xml:space="preserve">, </w:t>
      </w:r>
      <w:r w:rsidRPr="00D31E3A">
        <w:t xml:space="preserve">but </w:t>
      </w:r>
      <w:r>
        <w:t xml:space="preserve">that, if it is going </w:t>
      </w:r>
      <w:r w:rsidRPr="00D31E3A">
        <w:t>to be at the top table</w:t>
      </w:r>
      <w:r>
        <w:t xml:space="preserve">, </w:t>
      </w:r>
      <w:r w:rsidRPr="00D31E3A">
        <w:t xml:space="preserve">that requires certain standards of integration and behaviour within the accepted global order. </w:t>
      </w:r>
    </w:p>
    <w:p w:rsidR="00B269D8" w:rsidP="00B269D8">
      <w:pPr>
        <w:pStyle w:val="Answer"/>
      </w:pPr>
      <w:r w:rsidRPr="00D31E3A">
        <w:t>I do not think it is necessarily helpful</w:t>
      </w:r>
      <w:r>
        <w:t xml:space="preserve">, in the time we have, </w:t>
      </w:r>
      <w:r w:rsidRPr="00D31E3A">
        <w:t>to touch on individual cases</w:t>
      </w:r>
      <w:r>
        <w:t xml:space="preserve">. The </w:t>
      </w:r>
      <w:r w:rsidRPr="00D31E3A">
        <w:t xml:space="preserve">general answer is that there are growing pains and </w:t>
      </w:r>
      <w:r w:rsidR="002A5688">
        <w:t xml:space="preserve">there is </w:t>
      </w:r>
      <w:r w:rsidRPr="00D31E3A">
        <w:t xml:space="preserve">a lot to be learned on both sides. As would not surprise you, I believe that closer engagement with China, talking to it firmly about issues </w:t>
      </w:r>
      <w:r w:rsidRPr="00D31E3A">
        <w:t>where there are red lines, is the right approach for the UK</w:t>
      </w:r>
      <w:r>
        <w:t>.</w:t>
      </w:r>
      <w:r w:rsidRPr="00D31E3A">
        <w:t xml:space="preserve"> </w:t>
      </w:r>
      <w:r>
        <w:t xml:space="preserve">That will </w:t>
      </w:r>
      <w:r w:rsidRPr="00D31E3A">
        <w:t>lead</w:t>
      </w:r>
      <w:r>
        <w:t xml:space="preserve">, </w:t>
      </w:r>
      <w:r w:rsidRPr="00D31E3A">
        <w:t>among other things</w:t>
      </w:r>
      <w:r>
        <w:t xml:space="preserve">, </w:t>
      </w:r>
      <w:r w:rsidRPr="00D31E3A">
        <w:t>to great benefit for British two</w:t>
      </w:r>
      <w:r>
        <w:t>-</w:t>
      </w:r>
      <w:r w:rsidRPr="00D31E3A">
        <w:t xml:space="preserve">way investment and jobs in our country. </w:t>
      </w:r>
    </w:p>
    <w:p w:rsidR="0017604C" w:rsidP="002A5688">
      <w:pPr>
        <w:pStyle w:val="Remark"/>
      </w:pPr>
      <w:r w:rsidRPr="00D31E3A">
        <w:rPr>
          <w:b/>
        </w:rPr>
        <w:t>The Chair:</w:t>
      </w:r>
      <w:r>
        <w:t xml:space="preserve"> </w:t>
      </w:r>
      <w:r w:rsidRPr="00D31E3A">
        <w:t>I formally thank you, Lord Sassoon</w:t>
      </w:r>
      <w:r>
        <w:t xml:space="preserve">, </w:t>
      </w:r>
      <w:r w:rsidRPr="00D31E3A">
        <w:t xml:space="preserve">for the depth and breadth of experience that you have brought to us today and for the answers that have reflected it. It has been most helpful. </w:t>
      </w:r>
      <w:r>
        <w:t xml:space="preserve">Thank you. </w:t>
      </w:r>
    </w:p>
    <w:sectPr w:rsidSect="00086950">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B7E" w:rsidP="00A02946">
    <w:pPr>
      <w:pStyle w:val="Para"/>
      <w:tabs>
        <w:tab w:val="left" w:pos="7250"/>
      </w:tabs>
      <w:rPr>
        <w:color w:val="808080"/>
      </w:rPr>
    </w:pPr>
    <w:sdt>
      <w:sdtPr>
        <w:rPr>
          <w:color w:val="808080"/>
        </w:rPr>
        <w:alias w:val="HouseLogo"/>
        <w:tag w:val="HouseLogo"/>
        <w:id w:val="-1977133437"/>
        <w:richText/>
      </w:sdtPr>
      <w:sdtContent>
        <w:r w:rsidRPr="00A97A05">
          <w:rPr>
            <w:noProof/>
            <w:color w:val="808080"/>
          </w:rPr>
          <w:drawing>
            <wp:inline distT="0" distB="0" distL="0" distR="0">
              <wp:extent cx="3238500" cy="447675"/>
              <wp:effectExtent l="0" t="0" r="0" b="0"/>
              <wp:docPr id="5" name="Picture 5"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sdtContent>
    </w:sdt>
    <w:r>
      <w:rPr>
        <w:color w:val="808080"/>
      </w:rPr>
      <w:tab/>
    </w:r>
  </w:p>
  <w:sdt>
    <w:sdtPr>
      <w:rPr>
        <w:color w:val="808080"/>
      </w:rPr>
      <w:alias w:val="SCTemplateHeader"/>
      <w:tag w:val="SCTemplateHeader"/>
      <w:id w:val="987440520"/>
      <w:richText/>
    </w:sdtPr>
    <w:sdtContent>
      <w:p w:rsidR="00435B7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5B7E">
    <w:pPr>
      <w:pStyle w:val="Header"/>
    </w:pPr>
    <w:r w:rsidRPr="00D148A7">
      <w:rPr>
        <w:noProof/>
        <w:color w:val="808080"/>
      </w:rPr>
      <w:drawing>
        <wp:inline distT="0" distB="0" distL="0" distR="0">
          <wp:extent cx="3238500" cy="447675"/>
          <wp:effectExtent l="0" t="0" r="0" b="0"/>
          <wp:docPr id="6" name="Picture 6"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DB22F1">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DB22F1"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42A875C2"/>
    <w:lvl w:ilvl="0">
      <w:start w:val="9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B7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Revision">
    <w:name w:val="Revision"/>
    <w:hidden/>
    <w:uiPriority w:val="99"/>
    <w:semiHidden/>
    <w:rsid w:val="00383BE5"/>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1eacde419109017ac6663208c6c749f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4042a071322645c631f260848ff21ae"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1;#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68</Value>
      <Value>36</Value>
      <Value>2</Value>
      <Value>8</Value>
      <Value>77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UK and China</TermName>
          <TermId xmlns="http://schemas.microsoft.com/office/infopath/2007/PartnerControls">d8986d03-6c68-4db3-a8e9-e6d22db832d9</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CREESE, Amy</DisplayName>
        <AccountId>566</AccountId>
        <AccountType/>
      </UserInfo>
    </SharedWithUsers>
  </documentManagement>
</p:properties>
</file>

<file path=customXml/itemProps1.xml><?xml version="1.0" encoding="utf-8"?>
<ds:datastoreItem xmlns:ds="http://schemas.openxmlformats.org/officeDocument/2006/customXml" ds:itemID="{0CF2E701-A7BB-4979-9D7A-D303C5BC0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198C44-6CD2-4FDB-9ACD-93E9B954F4D9}">
  <ds:schemaRefs>
    <ds:schemaRef ds:uri="http://schemas.openxmlformats.org/officeDocument/2006/bibliography"/>
  </ds:schemaRefs>
</ds:datastoreItem>
</file>

<file path=customXml/itemProps3.xml><?xml version="1.0" encoding="utf-8"?>
<ds:datastoreItem xmlns:ds="http://schemas.openxmlformats.org/officeDocument/2006/customXml" ds:itemID="{46071395-A791-481A-BB8C-03C96AD34521}">
  <ds:schemaRefs>
    <ds:schemaRef ds:uri="http://schemas.microsoft.com/sharepoint/v3/contenttype/forms"/>
  </ds:schemaRefs>
</ds:datastoreItem>
</file>

<file path=customXml/itemProps4.xml><?xml version="1.0" encoding="utf-8"?>
<ds:datastoreItem xmlns:ds="http://schemas.openxmlformats.org/officeDocument/2006/customXml" ds:itemID="{6DF032B4-7FC7-47E7-AE67-047BF94CA123}">
  <ds:schemaRefs>
    <ds:schemaRef ds:uri="http://schemas.microsoft.com/sharepoint/events"/>
  </ds:schemaRefs>
</ds:datastoreItem>
</file>

<file path=customXml/itemProps5.xml><?xml version="1.0" encoding="utf-8"?>
<ds:datastoreItem xmlns:ds="http://schemas.openxmlformats.org/officeDocument/2006/customXml" ds:itemID="{57F00771-BE9D-45CD-87F0-D374A061DF60}">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