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5B7E" w:rsidP="00435B7E">
      <w:pPr>
        <w:pStyle w:val="TitleCommittee0"/>
      </w:pPr>
      <w:r>
        <w:t>International Relations and Defence</w:t>
      </w:r>
      <w:r>
        <w:t xml:space="preserve"> Committee</w:t>
      </w:r>
    </w:p>
    <w:p w:rsidR="00435B7E" w:rsidP="00435B7E">
      <w:pPr>
        <w:pStyle w:val="TitleInquiry0"/>
      </w:pPr>
      <w:r>
        <w:t>C</w:t>
      </w:r>
      <w:r>
        <w:t xml:space="preserve">orrected oral evidence: </w:t>
      </w:r>
      <w:r w:rsidRPr="0017604C">
        <w:t>The UK’s security and trade relationship with China</w:t>
      </w:r>
    </w:p>
    <w:p w:rsidR="00435B7E" w:rsidP="00435B7E">
      <w:pPr>
        <w:pStyle w:val="Para"/>
      </w:pPr>
      <w:r>
        <w:t>Wednesday 12 May 2021</w:t>
      </w:r>
    </w:p>
    <w:p w:rsidR="00435B7E" w:rsidP="00435B7E">
      <w:pPr>
        <w:pStyle w:val="Para"/>
      </w:pPr>
      <w:r>
        <w:t>1</w:t>
      </w:r>
      <w:r>
        <w:t xml:space="preserve">0 </w:t>
      </w:r>
      <w:r>
        <w:t>am</w:t>
      </w:r>
    </w:p>
    <w:p w:rsidR="00435B7E" w:rsidP="00435B7E">
      <w:pPr>
        <w:pStyle w:val="Para"/>
      </w:pPr>
    </w:p>
    <w:p w:rsidR="00435B7E" w:rsidP="00435B7E">
      <w:r>
        <w:t>Watch the meeting</w:t>
      </w:r>
    </w:p>
    <w:p w:rsidR="00435B7E" w:rsidP="00435B7E">
      <w:r>
        <w:t xml:space="preserve">Members present: </w:t>
      </w:r>
      <w:r w:rsidRPr="00A25BC8">
        <w:t>Baroness Anelay</w:t>
      </w:r>
      <w:r w:rsidRPr="00A25BC8">
        <w:t xml:space="preserve"> of St Johns (The Chair); Lord Alton of Liverpool; Lord Anderson of Swansea; Baroness Blackstone; Lord Boateng; Lord Campbell of Pittenweem; Baroness Fall; Lord Mendelsohn; Baroness Rawlings; Lord Stirrup; Baroness Sugg; Lord Teverson</w:t>
      </w:r>
      <w:r>
        <w:t>.</w:t>
      </w:r>
    </w:p>
    <w:p w:rsidR="00435B7E" w:rsidP="00435B7E">
      <w:pPr>
        <w:pStyle w:val="Para"/>
        <w:tabs>
          <w:tab w:val="center" w:pos="4536"/>
          <w:tab w:val="right" w:pos="8931"/>
        </w:tabs>
      </w:pPr>
      <w:r>
        <w:t>Evidence Session No.</w:t>
      </w:r>
      <w:r>
        <w:t xml:space="preserve"> </w:t>
      </w:r>
      <w:r>
        <w:t>9</w:t>
      </w:r>
      <w:r>
        <w:tab/>
        <w:t>Virtual Proceeding</w:t>
      </w:r>
      <w:r>
        <w:tab/>
      </w:r>
      <w:r w:rsidRPr="00156A60">
        <w:t xml:space="preserve">Questions </w:t>
      </w:r>
      <w:r>
        <w:t>80</w:t>
      </w:r>
      <w:r>
        <w:t xml:space="preserve"> - </w:t>
      </w:r>
      <w:r>
        <w:t>93</w:t>
      </w:r>
    </w:p>
    <w:p w:rsidR="00435B7E" w:rsidP="00435B7E">
      <w:pPr>
        <w:pStyle w:val="TitleWitnesses0"/>
      </w:pPr>
    </w:p>
    <w:p w:rsidR="00435B7E" w:rsidP="00435B7E">
      <w:pPr>
        <w:pStyle w:val="TitleWitnesses0"/>
      </w:pPr>
      <w:r>
        <w:t>Witness</w:t>
      </w:r>
    </w:p>
    <w:p w:rsidR="00435B7E" w:rsidP="00435B7E">
      <w:pPr>
        <w:pStyle w:val="Para"/>
      </w:pPr>
      <w:r>
        <w:fldChar w:fldCharType="begin"/>
      </w:r>
      <w:r>
        <w:instrText xml:space="preserve"> HYPERLINK \l "Panel1" </w:instrText>
      </w:r>
      <w:r>
        <w:fldChar w:fldCharType="separate"/>
      </w:r>
      <w:r w:rsidRPr="00384644">
        <w:rPr>
          <w:rStyle w:val="Hyperlink"/>
        </w:rPr>
        <w:t>I</w:t>
      </w:r>
      <w:r>
        <w:fldChar w:fldCharType="end"/>
      </w:r>
      <w:r>
        <w:t xml:space="preserve">: </w:t>
      </w:r>
      <w:r w:rsidRPr="0017604C">
        <w:t>Lord O’Neill of Gatley</w:t>
      </w:r>
      <w:r>
        <w:t>.</w:t>
      </w:r>
      <w:r w:rsidRPr="00BD6D45">
        <w:t xml:space="preserve"> </w:t>
      </w:r>
    </w:p>
    <w:p w:rsidR="00435B7E" w:rsidP="00435B7E">
      <w:pPr>
        <w:pStyle w:val="Para"/>
      </w:pPr>
    </w:p>
    <w:p w:rsidR="00435B7E" w:rsidRPr="00B00119" w:rsidP="00435B7E">
      <w:pPr>
        <w:pStyle w:val="Para"/>
      </w:pPr>
      <w:r w:rsidRPr="00B00119">
        <w:t>USE OF THE TRANSCRIPT</w:t>
      </w:r>
    </w:p>
    <w:p w:rsidR="00435B7E" w:rsidRPr="00B00119" w:rsidP="00435B7E">
      <w:pPr>
        <w:pStyle w:val="Para"/>
        <w:numPr>
          <w:ilvl w:val="0"/>
          <w:numId w:val="11"/>
        </w:numPr>
      </w:pPr>
      <w:r w:rsidRPr="00B00119">
        <w:t xml:space="preserve">This is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w:t>
      </w:r>
      <w:r w:rsidRPr="000E462C">
        <w:rPr>
          <w:rStyle w:val="Hyperlink"/>
        </w:rPr>
        <w:t>entlive.tv</w:t>
      </w:r>
      <w:r>
        <w:fldChar w:fldCharType="end"/>
      </w:r>
      <w:r w:rsidRPr="00B00119">
        <w:t>.</w:t>
      </w:r>
    </w:p>
    <w:p w:rsidR="00435B7E" w:rsidP="00435B7E"/>
    <w:p w:rsidR="00435B7E" w:rsidP="00435B7E">
      <w:pPr>
        <w:sectPr w:rsidSect="00684032">
          <w:headerReference w:type="default" r:id="rId9"/>
          <w:headerReference w:type="first" r:id="rId10"/>
          <w:pgSz w:w="11906" w:h="16838"/>
          <w:pgMar w:top="1805" w:right="1440" w:bottom="1440" w:left="1440" w:header="709" w:footer="708" w:gutter="0"/>
          <w:cols w:space="708"/>
          <w:titlePg/>
          <w:docGrid w:linePitch="360"/>
        </w:sectPr>
      </w:pPr>
    </w:p>
    <w:p w:rsidR="00435B7E" w:rsidP="00435B7E">
      <w:pPr>
        <w:pStyle w:val="TitlePanel0"/>
      </w:pPr>
      <w:bookmarkStart w:id="0" w:name="Panel1"/>
      <w:r>
        <w:t>Examination of witness</w:t>
      </w:r>
    </w:p>
    <w:p w:rsidR="00435B7E" w:rsidP="00435B7E">
      <w:pPr>
        <w:pStyle w:val="Para"/>
      </w:pPr>
      <w:r w:rsidRPr="0017604C">
        <w:t>Lord O’Neill of Gatley</w:t>
      </w:r>
      <w:r>
        <w:t>.</w:t>
      </w:r>
      <w:bookmarkEnd w:id="0"/>
    </w:p>
    <w:p w:rsidR="00D067CC" w:rsidP="004962AD">
      <w:pPr>
        <w:pStyle w:val="Question"/>
      </w:pPr>
      <w:r w:rsidRPr="00C5353E">
        <w:rPr>
          <w:b/>
        </w:rPr>
        <w:t>The Chair:</w:t>
      </w:r>
      <w:r>
        <w:t xml:space="preserve"> </w:t>
      </w:r>
      <w:r w:rsidRPr="000051BE">
        <w:t xml:space="preserve">Good morning. </w:t>
      </w:r>
      <w:r>
        <w:t xml:space="preserve">I </w:t>
      </w:r>
      <w:r w:rsidRPr="000051BE">
        <w:t>welcome to this meeting of the International Relations and Defence Select Committee in the House of Lord</w:t>
      </w:r>
      <w:r>
        <w:t>s Lord O’Neill</w:t>
      </w:r>
      <w:r w:rsidRPr="000051BE">
        <w:t xml:space="preserve"> of </w:t>
      </w:r>
      <w:r>
        <w:t>G</w:t>
      </w:r>
      <w:r w:rsidRPr="000051BE">
        <w:t>atley, former Commercial Secretary to Her Majesty</w:t>
      </w:r>
      <w:r>
        <w:t>’</w:t>
      </w:r>
      <w:r w:rsidRPr="000051BE">
        <w:t xml:space="preserve">s Treasury. Thank you for joining us today to share your expertise as we continue </w:t>
      </w:r>
      <w:r>
        <w:t>o</w:t>
      </w:r>
      <w:r>
        <w:t xml:space="preserve">ur inquiry into </w:t>
      </w:r>
      <w:r w:rsidRPr="00CF3903">
        <w:t>the UK</w:t>
      </w:r>
      <w:r>
        <w:t>’</w:t>
      </w:r>
      <w:r w:rsidRPr="00CF3903">
        <w:t>s security and trade relationship with China. I remind members</w:t>
      </w:r>
      <w:r>
        <w:t xml:space="preserve"> and our witness that today’s proceedings will be t</w:t>
      </w:r>
      <w:r w:rsidRPr="000051BE">
        <w:t>ranscribed and broadcast</w:t>
      </w:r>
      <w:r>
        <w:t xml:space="preserve">, and that </w:t>
      </w:r>
      <w:r w:rsidRPr="000051BE">
        <w:t>they should declare any relevant interests before asking questions. If there is any t</w:t>
      </w:r>
      <w:r w:rsidRPr="000051BE">
        <w:t xml:space="preserve">ime remaining at </w:t>
      </w:r>
      <w:r>
        <w:t xml:space="preserve">the end of the formal run of questions, </w:t>
      </w:r>
      <w:r w:rsidRPr="000051BE">
        <w:t>I shall invite my colleagues to ask supplementaries</w:t>
      </w:r>
      <w:r>
        <w:t xml:space="preserve"> and, a</w:t>
      </w:r>
      <w:r w:rsidRPr="000051BE">
        <w:t>s ever</w:t>
      </w:r>
      <w:r>
        <w:t xml:space="preserve">, </w:t>
      </w:r>
      <w:r w:rsidRPr="000051BE">
        <w:t xml:space="preserve">priority will be given to those colleagues who have not asked questions by that point. </w:t>
      </w:r>
      <w:r>
        <w:t xml:space="preserve">I shall </w:t>
      </w:r>
      <w:r w:rsidRPr="000051BE">
        <w:t>begin by asking the first question, wh</w:t>
      </w:r>
      <w:r w:rsidRPr="000051BE">
        <w:t xml:space="preserve">ich is very general in nature, and then I shall turn to my colleagues </w:t>
      </w:r>
      <w:r>
        <w:t xml:space="preserve">for their more detailed questions. </w:t>
      </w:r>
    </w:p>
    <w:p w:rsidR="00D067CC" w:rsidRPr="000051BE" w:rsidP="00D067CC">
      <w:pPr>
        <w:pStyle w:val="QuestionCont"/>
      </w:pPr>
      <w:r>
        <w:t xml:space="preserve">Lord O’Neill, you were one of the </w:t>
      </w:r>
      <w:r w:rsidRPr="00CF3903">
        <w:t>main advocates of closer economic ties with China in what has been described as the</w:t>
      </w:r>
      <w:r>
        <w:t xml:space="preserve"> g</w:t>
      </w:r>
      <w:r w:rsidRPr="000051BE">
        <w:t>olden era. What was your reason</w:t>
      </w:r>
      <w:r w:rsidRPr="000051BE">
        <w:t xml:space="preserve"> for taking </w:t>
      </w:r>
      <w:r>
        <w:t xml:space="preserve">that </w:t>
      </w:r>
      <w:r w:rsidRPr="000051BE">
        <w:t>view, and has your opinion changed?</w:t>
      </w:r>
    </w:p>
    <w:p w:rsidR="00D067CC" w:rsidP="00D067CC">
      <w:pPr>
        <w:pStyle w:val="Answer"/>
      </w:pPr>
      <w:r>
        <w:rPr>
          <w:b/>
          <w:i/>
        </w:rPr>
        <w:t xml:space="preserve">Lord O’Neill of Gatley: </w:t>
      </w:r>
      <w:r w:rsidRPr="000051BE">
        <w:t>It is a pleasure and an honour to be with you all this morning. I wanted to go back what I might call 40,000 feet. When I first started professionally working</w:t>
      </w:r>
      <w:r>
        <w:t>,</w:t>
      </w:r>
      <w:r w:rsidRPr="000051BE">
        <w:t xml:space="preserve"> post</w:t>
      </w:r>
      <w:r>
        <w:t xml:space="preserve"> </w:t>
      </w:r>
      <w:r w:rsidRPr="000051BE">
        <w:t>PhD studies in</w:t>
      </w:r>
      <w:r w:rsidRPr="000051BE">
        <w:t xml:space="preserve"> finance</w:t>
      </w:r>
      <w:r>
        <w:t>,</w:t>
      </w:r>
      <w:r w:rsidRPr="000051BE">
        <w:t xml:space="preserve"> as an economist in the early 1980s, it was not many years before what became </w:t>
      </w:r>
      <w:r>
        <w:t xml:space="preserve">the </w:t>
      </w:r>
      <w:r w:rsidRPr="000051BE">
        <w:t xml:space="preserve">perennial dilemma </w:t>
      </w:r>
      <w:r>
        <w:t xml:space="preserve">of </w:t>
      </w:r>
      <w:r w:rsidRPr="000051BE">
        <w:t>the excessive global dependency on the US consumer as the main engine. The world was characterised then</w:t>
      </w:r>
      <w:r>
        <w:t xml:space="preserve">, </w:t>
      </w:r>
      <w:r w:rsidRPr="000051BE">
        <w:t xml:space="preserve">and </w:t>
      </w:r>
      <w:r>
        <w:t xml:space="preserve">has been </w:t>
      </w:r>
      <w:r>
        <w:t xml:space="preserve">so </w:t>
      </w:r>
      <w:r w:rsidRPr="000051BE">
        <w:t>on and off ever since</w:t>
      </w:r>
      <w:r>
        <w:t xml:space="preserve">, </w:t>
      </w:r>
      <w:r w:rsidRPr="000051BE">
        <w:t>as the US consuming something in the vicinity of 70% of</w:t>
      </w:r>
      <w:r>
        <w:t xml:space="preserve"> </w:t>
      </w:r>
      <w:r w:rsidRPr="000051BE">
        <w:t>GDP</w:t>
      </w:r>
      <w:r>
        <w:t>,</w:t>
      </w:r>
      <w:r w:rsidRPr="000051BE">
        <w:t xml:space="preserve"> </w:t>
      </w:r>
      <w:r>
        <w:t xml:space="preserve">while </w:t>
      </w:r>
      <w:r>
        <w:t>the countries that</w:t>
      </w:r>
      <w:r>
        <w:t xml:space="preserve"> were perceived to be the </w:t>
      </w:r>
      <w:r w:rsidRPr="000051BE">
        <w:t xml:space="preserve">other big </w:t>
      </w:r>
      <w:r>
        <w:t>w</w:t>
      </w:r>
      <w:r w:rsidRPr="000051BE">
        <w:t>estern engines of the time, Germany and Japan, did not consume very much</w:t>
      </w:r>
      <w:r>
        <w:t>.</w:t>
      </w:r>
      <w:r w:rsidRPr="000051BE">
        <w:t xml:space="preserve"> That meant </w:t>
      </w:r>
      <w:r>
        <w:t xml:space="preserve">that </w:t>
      </w:r>
      <w:r w:rsidRPr="000051BE">
        <w:t>there was continuous vulnerability to someth</w:t>
      </w:r>
      <w:r w:rsidRPr="000051BE">
        <w:t xml:space="preserve">ing going wrong with the US consumer. </w:t>
      </w:r>
    </w:p>
    <w:p w:rsidR="00D067CC" w:rsidP="00D067CC">
      <w:pPr>
        <w:pStyle w:val="Answer"/>
      </w:pPr>
      <w:r w:rsidRPr="000051BE">
        <w:t>As the 1980s morphed into the 1990s</w:t>
      </w:r>
      <w:r>
        <w:t>,</w:t>
      </w:r>
      <w:r>
        <w:t xml:space="preserve"> </w:t>
      </w:r>
      <w:r w:rsidRPr="000051BE">
        <w:t>I started to vaguely follow this place called China, and I saw the remarkable growth rates that were taking place</w:t>
      </w:r>
      <w:r>
        <w:t xml:space="preserve">. I think </w:t>
      </w:r>
      <w:r w:rsidRPr="000051BE">
        <w:t>1990 was the first time I visited China</w:t>
      </w:r>
      <w:r>
        <w:t>.</w:t>
      </w:r>
      <w:r w:rsidRPr="000051BE">
        <w:t xml:space="preserve"> As an anecdote</w:t>
      </w:r>
      <w:r>
        <w:t>—I</w:t>
      </w:r>
      <w:r>
        <w:t xml:space="preserve"> say this </w:t>
      </w:r>
      <w:r w:rsidRPr="000051BE">
        <w:t>jokingly</w:t>
      </w:r>
      <w:r>
        <w:t>,</w:t>
      </w:r>
      <w:r w:rsidRPr="000051BE">
        <w:t xml:space="preserve"> </w:t>
      </w:r>
      <w:r>
        <w:t>but it is what I felt at the time—</w:t>
      </w:r>
      <w:r w:rsidRPr="000051BE">
        <w:t xml:space="preserve">I had also been to Taiwan on the same trip, and as I wandered around Beijing and Shanghai I felt as though I had got the two </w:t>
      </w:r>
      <w:r>
        <w:t xml:space="preserve">countries </w:t>
      </w:r>
      <w:r w:rsidRPr="000051BE">
        <w:t xml:space="preserve">mixed up </w:t>
      </w:r>
      <w:r w:rsidRPr="000051BE">
        <w:t>in my mind</w:t>
      </w:r>
      <w:r>
        <w:t xml:space="preserve">, </w:t>
      </w:r>
      <w:r w:rsidRPr="000051BE">
        <w:t>because there was a lot of street market activ</w:t>
      </w:r>
      <w:r w:rsidRPr="000051BE">
        <w:t xml:space="preserve">ity going on in Beijing and Shanghai that </w:t>
      </w:r>
      <w:r>
        <w:t xml:space="preserve">you </w:t>
      </w:r>
      <w:r w:rsidRPr="000051BE">
        <w:t>would not typically expect</w:t>
      </w:r>
      <w:r>
        <w:t xml:space="preserve"> from a </w:t>
      </w:r>
      <w:r w:rsidRPr="000051BE">
        <w:t xml:space="preserve">restrained communist society. </w:t>
      </w:r>
    </w:p>
    <w:p w:rsidR="00D067CC" w:rsidRPr="000051BE" w:rsidP="00D067CC">
      <w:pPr>
        <w:pStyle w:val="Answer"/>
      </w:pPr>
      <w:r w:rsidRPr="000051BE">
        <w:t>By the mid</w:t>
      </w:r>
      <w:r>
        <w:t xml:space="preserve">-1990s, </w:t>
      </w:r>
      <w:r w:rsidRPr="000051BE">
        <w:t xml:space="preserve">and certainly </w:t>
      </w:r>
      <w:r>
        <w:t xml:space="preserve">the </w:t>
      </w:r>
      <w:r w:rsidRPr="000051BE">
        <w:t>late 1990s</w:t>
      </w:r>
      <w:r>
        <w:t xml:space="preserve">, </w:t>
      </w:r>
      <w:r w:rsidRPr="000051BE">
        <w:t>it became apparent to me that if China was going to continue on the same growth path</w:t>
      </w:r>
      <w:r>
        <w:t>,</w:t>
      </w:r>
      <w:r>
        <w:t xml:space="preserve"> </w:t>
      </w:r>
      <w:r w:rsidRPr="000051BE">
        <w:t>the world h</w:t>
      </w:r>
      <w:r w:rsidRPr="000051BE">
        <w:t xml:space="preserve">ad found a potential global engine of similar importance to the </w:t>
      </w:r>
      <w:r>
        <w:t xml:space="preserve">US. </w:t>
      </w:r>
      <w:r w:rsidRPr="000051BE">
        <w:t xml:space="preserve">That was at the core of what then became the whole BRIC thing, </w:t>
      </w:r>
      <w:r>
        <w:t xml:space="preserve">or </w:t>
      </w:r>
      <w:r w:rsidRPr="000051BE">
        <w:t xml:space="preserve">at least </w:t>
      </w:r>
      <w:r>
        <w:t xml:space="preserve">of </w:t>
      </w:r>
      <w:r w:rsidRPr="000051BE">
        <w:t>China</w:t>
      </w:r>
      <w:r>
        <w:t>’</w:t>
      </w:r>
      <w:r w:rsidRPr="000051BE">
        <w:t>s involvement</w:t>
      </w:r>
      <w:r>
        <w:t xml:space="preserve"> in it</w:t>
      </w:r>
      <w:r w:rsidRPr="000051BE">
        <w:t>, and through the 2000s the huge growth of the Chinese economy</w:t>
      </w:r>
      <w:r>
        <w:t xml:space="preserve"> </w:t>
      </w:r>
      <w:r w:rsidRPr="000051BE">
        <w:t>became more and more a</w:t>
      </w:r>
      <w:r w:rsidRPr="000051BE">
        <w:t>pparent</w:t>
      </w:r>
      <w:r>
        <w:t xml:space="preserve">. So it </w:t>
      </w:r>
      <w:r w:rsidRPr="000051BE">
        <w:t xml:space="preserve">seemed pretty obvious to me that if </w:t>
      </w:r>
      <w:r>
        <w:t xml:space="preserve">you </w:t>
      </w:r>
      <w:r w:rsidRPr="000051BE">
        <w:t>wanted to be a successful</w:t>
      </w:r>
      <w:r>
        <w:t xml:space="preserve"> </w:t>
      </w:r>
      <w:r w:rsidRPr="000051BE">
        <w:t>open economy anywhere in the world</w:t>
      </w:r>
      <w:r>
        <w:t>,</w:t>
      </w:r>
      <w:r>
        <w:t xml:space="preserve"> </w:t>
      </w:r>
      <w:r w:rsidRPr="000051BE">
        <w:t>you had to try to participate in this remarkable economic story</w:t>
      </w:r>
      <w:r>
        <w:t>.</w:t>
      </w:r>
      <w:r w:rsidRPr="000051BE">
        <w:t xml:space="preserve"> By and large, that is what has played out, notwithstanding </w:t>
      </w:r>
      <w:r w:rsidRPr="000051BE">
        <w:t>all the various</w:t>
      </w:r>
      <w:r w:rsidRPr="000051BE">
        <w:t xml:space="preserve"> global threats and dilemmas and China</w:t>
      </w:r>
      <w:r>
        <w:t>’</w:t>
      </w:r>
      <w:r w:rsidRPr="000051BE">
        <w:t>s role within them</w:t>
      </w:r>
      <w:r>
        <w:t>—</w:t>
      </w:r>
      <w:r w:rsidRPr="000051BE">
        <w:t>contributing to them and being vulnerable to them. Today</w:t>
      </w:r>
      <w:r>
        <w:t>,</w:t>
      </w:r>
      <w:r w:rsidRPr="000051BE">
        <w:t xml:space="preserve"> China is probably the number one trade partner for close to half the world</w:t>
      </w:r>
      <w:r>
        <w:t>’</w:t>
      </w:r>
      <w:r w:rsidRPr="000051BE">
        <w:t>s economies, not including the UK but certainly</w:t>
      </w:r>
      <w:r>
        <w:t xml:space="preserve"> for many others. </w:t>
      </w:r>
    </w:p>
    <w:p w:rsidR="00D067CC" w:rsidP="00D067CC">
      <w:pPr>
        <w:pStyle w:val="Remark"/>
      </w:pPr>
      <w:r w:rsidRPr="000051BE">
        <w:rPr>
          <w:b/>
        </w:rPr>
        <w:t>The Chair:</w:t>
      </w:r>
      <w:r>
        <w:t xml:space="preserve"> </w:t>
      </w:r>
      <w:r w:rsidRPr="000051BE">
        <w:t xml:space="preserve">And </w:t>
      </w:r>
      <w:r>
        <w:t xml:space="preserve">does </w:t>
      </w:r>
      <w:r w:rsidRPr="000051BE">
        <w:t>your view remain</w:t>
      </w:r>
      <w:r>
        <w:t xml:space="preserve"> </w:t>
      </w:r>
      <w:r w:rsidRPr="000051BE">
        <w:t xml:space="preserve">the same, based on your experience? </w:t>
      </w:r>
    </w:p>
    <w:p w:rsidR="005A431C" w:rsidP="00D067CC">
      <w:pPr>
        <w:pStyle w:val="Remark"/>
      </w:pPr>
      <w:r>
        <w:rPr>
          <w:b/>
          <w:i/>
        </w:rPr>
        <w:t xml:space="preserve">Lord O’Neill of Gatley: </w:t>
      </w:r>
      <w:r>
        <w:t xml:space="preserve">To </w:t>
      </w:r>
      <w:r w:rsidRPr="000051BE">
        <w:t xml:space="preserve">turn </w:t>
      </w:r>
      <w:r>
        <w:t xml:space="preserve">this </w:t>
      </w:r>
      <w:r w:rsidRPr="000051BE">
        <w:t>into a UK</w:t>
      </w:r>
      <w:r>
        <w:t>-</w:t>
      </w:r>
      <w:r w:rsidRPr="000051BE">
        <w:t xml:space="preserve">specific </w:t>
      </w:r>
      <w:r>
        <w:t>question</w:t>
      </w:r>
      <w:r w:rsidRPr="000051BE">
        <w:t xml:space="preserve">, I remember the first time I was asked </w:t>
      </w:r>
      <w:r w:rsidRPr="000051BE">
        <w:t>in a semi</w:t>
      </w:r>
      <w:r>
        <w:t>-</w:t>
      </w:r>
      <w:r w:rsidRPr="000051BE">
        <w:t xml:space="preserve">formal way </w:t>
      </w:r>
      <w:r w:rsidRPr="000051BE">
        <w:t xml:space="preserve">to </w:t>
      </w:r>
      <w:r>
        <w:t>deal with this issue</w:t>
      </w:r>
      <w:r w:rsidRPr="000051BE">
        <w:t xml:space="preserve">. I </w:t>
      </w:r>
      <w:r>
        <w:t xml:space="preserve">will </w:t>
      </w:r>
      <w:r w:rsidRPr="000051BE">
        <w:t xml:space="preserve">guess that it was in </w:t>
      </w:r>
      <w:r w:rsidRPr="000051BE">
        <w:t>2010 or 2011</w:t>
      </w:r>
      <w:r>
        <w:t>—</w:t>
      </w:r>
      <w:r w:rsidRPr="000051BE">
        <w:t>my dates get somewhat mixed up</w:t>
      </w:r>
      <w:r>
        <w:t xml:space="preserve">—when the then Prime Minister, David Cameron, made a </w:t>
      </w:r>
      <w:r w:rsidRPr="000051BE">
        <w:t>quite well</w:t>
      </w:r>
      <w:r>
        <w:t>-</w:t>
      </w:r>
      <w:r w:rsidRPr="000051BE">
        <w:t>known trip to China</w:t>
      </w:r>
      <w:r>
        <w:t xml:space="preserve">, </w:t>
      </w:r>
      <w:r>
        <w:t xml:space="preserve">and </w:t>
      </w:r>
      <w:r w:rsidRPr="000051BE">
        <w:t>I was asked</w:t>
      </w:r>
      <w:r>
        <w:t xml:space="preserve"> </w:t>
      </w:r>
      <w:r w:rsidRPr="000051BE">
        <w:t>as a private citizen at the time</w:t>
      </w:r>
      <w:r>
        <w:t xml:space="preserve"> </w:t>
      </w:r>
      <w:r w:rsidRPr="000051BE">
        <w:t xml:space="preserve">to participate </w:t>
      </w:r>
      <w:r>
        <w:t xml:space="preserve">in </w:t>
      </w:r>
      <w:r w:rsidRPr="000051BE">
        <w:t>and present an ev</w:t>
      </w:r>
      <w:r>
        <w:t>e</w:t>
      </w:r>
      <w:r w:rsidRPr="000051BE">
        <w:t>nt</w:t>
      </w:r>
      <w:r>
        <w:t xml:space="preserve"> on </w:t>
      </w:r>
      <w:r w:rsidRPr="000051BE">
        <w:t xml:space="preserve">the opportunities for the UK </w:t>
      </w:r>
      <w:r>
        <w:t xml:space="preserve">from </w:t>
      </w:r>
      <w:r w:rsidRPr="000051BE">
        <w:t>Chi</w:t>
      </w:r>
      <w:r w:rsidRPr="000051BE">
        <w:t>na</w:t>
      </w:r>
      <w:r>
        <w:t>’</w:t>
      </w:r>
      <w:r w:rsidRPr="000051BE">
        <w:t xml:space="preserve">s rise. </w:t>
      </w:r>
    </w:p>
    <w:p w:rsidR="007122D2" w:rsidP="00D067CC">
      <w:pPr>
        <w:pStyle w:val="Remark"/>
      </w:pPr>
      <w:r w:rsidRPr="000051BE">
        <w:t>I tried to characterise it as the new China</w:t>
      </w:r>
      <w:r>
        <w:t>—</w:t>
      </w:r>
      <w:r>
        <w:t xml:space="preserve">that is, </w:t>
      </w:r>
      <w:r w:rsidRPr="000051BE">
        <w:t xml:space="preserve">the one that certainly appeared to be emerging at the start of the last decade, and parts of it still </w:t>
      </w:r>
      <w:r>
        <w:t xml:space="preserve">do—being </w:t>
      </w:r>
      <w:r w:rsidRPr="000051BE">
        <w:t>likely to benefit specifically what the UK had to offer more than in the previou</w:t>
      </w:r>
      <w:r w:rsidRPr="000051BE">
        <w:t>s two decades. As China develop</w:t>
      </w:r>
      <w:r>
        <w:t xml:space="preserve">ed </w:t>
      </w:r>
      <w:r w:rsidRPr="000051BE">
        <w:t>more and more middle</w:t>
      </w:r>
      <w:r>
        <w:t>-</w:t>
      </w:r>
      <w:r w:rsidRPr="000051BE">
        <w:t xml:space="preserve">class </w:t>
      </w:r>
      <w:r>
        <w:t>and middle-</w:t>
      </w:r>
      <w:r w:rsidRPr="000051BE">
        <w:t xml:space="preserve">income citizens, </w:t>
      </w:r>
      <w:r>
        <w:t>they</w:t>
      </w:r>
      <w:r w:rsidRPr="000051BE">
        <w:t xml:space="preserve"> would be more likely </w:t>
      </w:r>
      <w:r>
        <w:t>to</w:t>
      </w:r>
      <w:r w:rsidRPr="000051BE">
        <w:t xml:space="preserve"> want to acquire higher</w:t>
      </w:r>
      <w:r>
        <w:t>-</w:t>
      </w:r>
      <w:r w:rsidRPr="000051BE">
        <w:t>quality goods</w:t>
      </w:r>
      <w:r>
        <w:t>,</w:t>
      </w:r>
      <w:r w:rsidRPr="000051BE">
        <w:t xml:space="preserve"> particular</w:t>
      </w:r>
      <w:r>
        <w:t xml:space="preserve">ly </w:t>
      </w:r>
      <w:r w:rsidRPr="000051BE">
        <w:t>service</w:t>
      </w:r>
      <w:r>
        <w:t>-</w:t>
      </w:r>
      <w:r w:rsidRPr="000051BE">
        <w:t xml:space="preserve">related </w:t>
      </w:r>
      <w:r>
        <w:t xml:space="preserve">type </w:t>
      </w:r>
      <w:r w:rsidRPr="000051BE">
        <w:t>goods</w:t>
      </w:r>
      <w:r>
        <w:t xml:space="preserve"> </w:t>
      </w:r>
      <w:r w:rsidRPr="000051BE">
        <w:t xml:space="preserve">such as better healthcare, </w:t>
      </w:r>
      <w:r>
        <w:t>which</w:t>
      </w:r>
      <w:r w:rsidRPr="000051BE">
        <w:t xml:space="preserve"> would probably </w:t>
      </w:r>
      <w:r>
        <w:t xml:space="preserve">place </w:t>
      </w:r>
      <w:r w:rsidRPr="000051BE">
        <w:t>the UK</w:t>
      </w:r>
      <w:r w:rsidRPr="000051BE">
        <w:t xml:space="preserve"> </w:t>
      </w:r>
      <w:r>
        <w:t xml:space="preserve">in a </w:t>
      </w:r>
      <w:r w:rsidRPr="000051BE">
        <w:t xml:space="preserve">better </w:t>
      </w:r>
      <w:r>
        <w:t xml:space="preserve">position </w:t>
      </w:r>
      <w:r>
        <w:t xml:space="preserve">than </w:t>
      </w:r>
      <w:r w:rsidRPr="000051BE">
        <w:t>would have been the case in the preceding 20 years</w:t>
      </w:r>
      <w:r>
        <w:t xml:space="preserve"> </w:t>
      </w:r>
      <w:r w:rsidRPr="000051BE">
        <w:t xml:space="preserve">when </w:t>
      </w:r>
      <w:r>
        <w:t xml:space="preserve">they </w:t>
      </w:r>
      <w:r w:rsidRPr="000051BE">
        <w:t>were more needy or depend</w:t>
      </w:r>
      <w:r>
        <w:t xml:space="preserve">ent </w:t>
      </w:r>
      <w:r w:rsidRPr="000051BE">
        <w:t>on the expertise of very pure capital goods</w:t>
      </w:r>
      <w:r>
        <w:t>-</w:t>
      </w:r>
      <w:r w:rsidRPr="000051BE">
        <w:t>type</w:t>
      </w:r>
      <w:r>
        <w:t xml:space="preserve"> </w:t>
      </w:r>
      <w:r w:rsidRPr="000051BE">
        <w:t>produc</w:t>
      </w:r>
      <w:r>
        <w:t>ers</w:t>
      </w:r>
      <w:r w:rsidRPr="000051BE">
        <w:t xml:space="preserve">. </w:t>
      </w:r>
    </w:p>
    <w:p w:rsidR="00D067CC" w:rsidRPr="000051BE" w:rsidP="00D067CC">
      <w:pPr>
        <w:pStyle w:val="Remark"/>
      </w:pPr>
      <w:r w:rsidRPr="000051BE">
        <w:t>That was my view</w:t>
      </w:r>
      <w:r>
        <w:t>,</w:t>
      </w:r>
      <w:r>
        <w:t xml:space="preserve"> </w:t>
      </w:r>
      <w:r w:rsidRPr="000051BE">
        <w:t xml:space="preserve">and it was a big influence on my thinking when I </w:t>
      </w:r>
      <w:r w:rsidRPr="000051BE">
        <w:t>joined the Government</w:t>
      </w:r>
      <w:r>
        <w:t xml:space="preserve">. </w:t>
      </w:r>
      <w:r w:rsidRPr="000051BE">
        <w:t xml:space="preserve">Even though the </w:t>
      </w:r>
      <w:r>
        <w:t xml:space="preserve">prime </w:t>
      </w:r>
      <w:r w:rsidRPr="000051BE">
        <w:t xml:space="preserve">purpose of me becoming </w:t>
      </w:r>
      <w:r>
        <w:t>Com</w:t>
      </w:r>
      <w:r>
        <w:t>mercial</w:t>
      </w:r>
      <w:r>
        <w:t xml:space="preserve"> </w:t>
      </w:r>
      <w:r>
        <w:t xml:space="preserve">Secretary </w:t>
      </w:r>
      <w:r w:rsidRPr="000051BE">
        <w:t>was northern</w:t>
      </w:r>
      <w:r>
        <w:t xml:space="preserve"> </w:t>
      </w:r>
      <w:r w:rsidRPr="000051BE">
        <w:t>powerhouse</w:t>
      </w:r>
      <w:r>
        <w:t>-</w:t>
      </w:r>
      <w:r w:rsidRPr="000051BE">
        <w:t>related, the request to be the key person thinking about the economic relationship with China was a very powerful sup</w:t>
      </w:r>
      <w:r>
        <w:t>ple</w:t>
      </w:r>
      <w:r w:rsidRPr="000051BE">
        <w:t>mentary</w:t>
      </w:r>
      <w:r>
        <w:t xml:space="preserve"> motive. </w:t>
      </w:r>
    </w:p>
    <w:p w:rsidR="00D067CC" w:rsidP="00D067CC">
      <w:pPr>
        <w:pStyle w:val="Remark"/>
      </w:pPr>
      <w:r w:rsidRPr="000051BE">
        <w:rPr>
          <w:b/>
        </w:rPr>
        <w:t>The Ch</w:t>
      </w:r>
      <w:r w:rsidRPr="000051BE">
        <w:rPr>
          <w:b/>
        </w:rPr>
        <w:t>air:</w:t>
      </w:r>
      <w:r>
        <w:t xml:space="preserve"> </w:t>
      </w:r>
      <w:r w:rsidRPr="000051BE">
        <w:t>Thank you</w:t>
      </w:r>
      <w:r>
        <w:t>. Th</w:t>
      </w:r>
      <w:r>
        <w:t xml:space="preserve">at is a very helpful start for us. </w:t>
      </w:r>
    </w:p>
    <w:p w:rsidR="00D067CC" w:rsidP="00D067CC">
      <w:pPr>
        <w:pStyle w:val="Question"/>
      </w:pPr>
      <w:r w:rsidRPr="0074252A">
        <w:rPr>
          <w:b/>
        </w:rPr>
        <w:t>Lord Teverson:</w:t>
      </w:r>
      <w:r>
        <w:t xml:space="preserve"> One of the big pluses of the golden era </w:t>
      </w:r>
      <w:r>
        <w:t>w</w:t>
      </w:r>
      <w:r w:rsidRPr="0074252A">
        <w:t>as the UK involvement in the Asian Infrastructure Investment Bank. In fact</w:t>
      </w:r>
      <w:r>
        <w:t>,</w:t>
      </w:r>
      <w:r w:rsidRPr="0074252A">
        <w:t xml:space="preserve"> one of my former colleagues, Danny Alexander, is still a senior vice</w:t>
      </w:r>
      <w:r>
        <w:t>-</w:t>
      </w:r>
      <w:r w:rsidRPr="0074252A">
        <w:t xml:space="preserve">president of that organisation. </w:t>
      </w:r>
      <w:r w:rsidRPr="005C42E2">
        <w:t xml:space="preserve">I wondered about your views on how important that relationship </w:t>
      </w:r>
      <w:r>
        <w:t xml:space="preserve">is </w:t>
      </w:r>
      <w:r w:rsidRPr="005C42E2">
        <w:t xml:space="preserve">for the UK and China these days and where you see that relationship going. I must admit </w:t>
      </w:r>
      <w:r w:rsidRPr="005C42E2">
        <w:t xml:space="preserve">that it </w:t>
      </w:r>
      <w:r>
        <w:t xml:space="preserve">has </w:t>
      </w:r>
      <w:r w:rsidRPr="005C42E2">
        <w:t>surprised me how global</w:t>
      </w:r>
      <w:r>
        <w:t xml:space="preserve"> that </w:t>
      </w:r>
      <w:r w:rsidRPr="005C42E2">
        <w:t>organisation</w:t>
      </w:r>
      <w:r>
        <w:t xml:space="preserve"> </w:t>
      </w:r>
      <w:r w:rsidRPr="005C42E2">
        <w:t xml:space="preserve">has become </w:t>
      </w:r>
      <w:r w:rsidRPr="005C42E2">
        <w:t>since its foundation</w:t>
      </w:r>
      <w:r>
        <w:t xml:space="preserve">, although obviously </w:t>
      </w:r>
      <w:r w:rsidRPr="005C42E2">
        <w:t>without the United State</w:t>
      </w:r>
      <w:r>
        <w:t>s,</w:t>
      </w:r>
      <w:r w:rsidRPr="005C42E2">
        <w:t xml:space="preserve"> </w:t>
      </w:r>
      <w:r w:rsidRPr="005C42E2">
        <w:t>and how important it is. Are we going to keep our vice</w:t>
      </w:r>
      <w:r>
        <w:t>-</w:t>
      </w:r>
      <w:r w:rsidRPr="005C42E2">
        <w:t>presidency? Are we going to keep our important voting rights? Has th</w:t>
      </w:r>
      <w:r w:rsidRPr="005C42E2">
        <w:t xml:space="preserve">at been seen as a positive lever to date? </w:t>
      </w:r>
    </w:p>
    <w:p w:rsidR="00D067CC" w:rsidP="00D067CC">
      <w:pPr>
        <w:pStyle w:val="Answer"/>
      </w:pPr>
      <w:r>
        <w:rPr>
          <w:b/>
          <w:i/>
        </w:rPr>
        <w:t xml:space="preserve">Lord O’Neill of Gatley: </w:t>
      </w:r>
      <w:r w:rsidRPr="005C42E2">
        <w:t>I smiled to myself as you started asking that question</w:t>
      </w:r>
      <w:r>
        <w:t>,</w:t>
      </w:r>
      <w:r w:rsidRPr="005C42E2">
        <w:t xml:space="preserve"> because I was the person who officially signed the documents for the UK in Beijing</w:t>
      </w:r>
      <w:r>
        <w:t>.</w:t>
      </w:r>
      <w:r w:rsidRPr="005C42E2">
        <w:t xml:space="preserve"> It was a very lengthy meeting, and I have to say </w:t>
      </w:r>
      <w:r w:rsidRPr="005C42E2">
        <w:t xml:space="preserve">that it was not the most thrilling </w:t>
      </w:r>
      <w:r>
        <w:t>meeting</w:t>
      </w:r>
      <w:r w:rsidRPr="005C42E2">
        <w:t xml:space="preserve"> that I have ever been at</w:t>
      </w:r>
      <w:r>
        <w:t>,</w:t>
      </w:r>
      <w:r w:rsidRPr="005C42E2">
        <w:t xml:space="preserve"> but for </w:t>
      </w:r>
      <w:r>
        <w:t xml:space="preserve">fairly </w:t>
      </w:r>
      <w:r w:rsidRPr="005C42E2">
        <w:t xml:space="preserve">obvious reasons it was a very important moment. </w:t>
      </w:r>
      <w:r>
        <w:t xml:space="preserve">In </w:t>
      </w:r>
      <w:r w:rsidRPr="005C42E2">
        <w:t>China</w:t>
      </w:r>
      <w:r>
        <w:t>’</w:t>
      </w:r>
      <w:r w:rsidRPr="005C42E2">
        <w:t>s eyes</w:t>
      </w:r>
      <w:r>
        <w:t xml:space="preserve">, </w:t>
      </w:r>
      <w:r w:rsidRPr="005C42E2">
        <w:t xml:space="preserve">if one can use a probably overly simplified way of looking at it I think it </w:t>
      </w:r>
      <w:r w:rsidRPr="005C42E2">
        <w:t xml:space="preserve">symbolised a different </w:t>
      </w:r>
      <w:r>
        <w:t xml:space="preserve">UK </w:t>
      </w:r>
      <w:r w:rsidRPr="005C42E2">
        <w:t xml:space="preserve">stance from </w:t>
      </w:r>
      <w:r>
        <w:t>the one before</w:t>
      </w:r>
      <w:r>
        <w:t xml:space="preserve">. </w:t>
      </w:r>
      <w:r w:rsidRPr="005C42E2">
        <w:t>It consolidated the beginnings of the so</w:t>
      </w:r>
      <w:r>
        <w:t>-</w:t>
      </w:r>
      <w:r w:rsidRPr="005C42E2">
        <w:t xml:space="preserve">called </w:t>
      </w:r>
      <w:r>
        <w:t>g</w:t>
      </w:r>
      <w:r w:rsidRPr="005C42E2">
        <w:t>olden relationship</w:t>
      </w:r>
      <w:r>
        <w:t>,</w:t>
      </w:r>
      <w:r>
        <w:t xml:space="preserve"> so it </w:t>
      </w:r>
      <w:r w:rsidRPr="005C42E2">
        <w:t>was very important. The fact that Danny was given t</w:t>
      </w:r>
      <w:r w:rsidRPr="005C42E2">
        <w:t xml:space="preserve">hat position and has maintained it since is </w:t>
      </w:r>
      <w:r>
        <w:t xml:space="preserve">also </w:t>
      </w:r>
      <w:r w:rsidRPr="005C42E2">
        <w:t>very important</w:t>
      </w:r>
      <w:r>
        <w:t>.</w:t>
      </w:r>
    </w:p>
    <w:p w:rsidR="00D067CC" w:rsidRPr="005C42E2" w:rsidP="00D067CC">
      <w:pPr>
        <w:pStyle w:val="Answer"/>
      </w:pPr>
      <w:r w:rsidRPr="005C42E2">
        <w:t xml:space="preserve">Since leaving government, my own regular activities have adapted </w:t>
      </w:r>
      <w:r>
        <w:t>over</w:t>
      </w:r>
      <w:r w:rsidRPr="005C42E2">
        <w:t xml:space="preserve"> time. I am no</w:t>
      </w:r>
      <w:r>
        <w:t xml:space="preserve"> longer</w:t>
      </w:r>
      <w:r w:rsidRPr="005C42E2">
        <w:t xml:space="preserve"> that familiar with the month to month goings on of the </w:t>
      </w:r>
      <w:r>
        <w:t>AII</w:t>
      </w:r>
      <w:r w:rsidRPr="005C42E2">
        <w:t>B</w:t>
      </w:r>
      <w:r>
        <w:t>,</w:t>
      </w:r>
      <w:r w:rsidRPr="005C42E2">
        <w:t xml:space="preserve"> but it seems to me</w:t>
      </w:r>
      <w:r>
        <w:t xml:space="preserve"> that,</w:t>
      </w:r>
      <w:r w:rsidRPr="005C42E2">
        <w:t xml:space="preserve"> partly because</w:t>
      </w:r>
      <w:r w:rsidRPr="005C42E2">
        <w:t xml:space="preserve"> of Danny's presence but also due to the leadership that was chosen by the Chinese, it tries to have some of the best standards of governance</w:t>
      </w:r>
      <w:r>
        <w:t>—</w:t>
      </w:r>
      <w:r w:rsidRPr="005C42E2">
        <w:t>or it did</w:t>
      </w:r>
      <w:r>
        <w:t>—</w:t>
      </w:r>
      <w:r w:rsidRPr="005C42E2">
        <w:t>that I was aware of in this field</w:t>
      </w:r>
      <w:r>
        <w:t>. O</w:t>
      </w:r>
      <w:r w:rsidRPr="005C42E2">
        <w:t xml:space="preserve">ur role in </w:t>
      </w:r>
      <w:r>
        <w:t>it</w:t>
      </w:r>
      <w:r w:rsidRPr="005C42E2">
        <w:t xml:space="preserve"> has been very important</w:t>
      </w:r>
      <w:r>
        <w:t>,</w:t>
      </w:r>
      <w:r w:rsidRPr="005C42E2">
        <w:t xml:space="preserve"> and I hope that the UK contin</w:t>
      </w:r>
      <w:r w:rsidRPr="005C42E2">
        <w:t xml:space="preserve">ues to have an active role in </w:t>
      </w:r>
      <w:r>
        <w:t>it</w:t>
      </w:r>
      <w:r w:rsidRPr="005C42E2">
        <w:t>. I think it is quite respected, not least because of our historic</w:t>
      </w:r>
      <w:r>
        <w:t>al</w:t>
      </w:r>
      <w:r w:rsidRPr="005C42E2">
        <w:t xml:space="preserve"> rol</w:t>
      </w:r>
      <w:r>
        <w:t>e</w:t>
      </w:r>
      <w:r w:rsidRPr="005C42E2">
        <w:t xml:space="preserve"> in </w:t>
      </w:r>
      <w:r>
        <w:t>many international organisations.</w:t>
      </w:r>
    </w:p>
    <w:p w:rsidR="00D067CC" w:rsidP="00D067CC">
      <w:pPr>
        <w:pStyle w:val="Question"/>
      </w:pPr>
      <w:r w:rsidRPr="005C42E2">
        <w:rPr>
          <w:b/>
        </w:rPr>
        <w:t>Baroness Blackstone:</w:t>
      </w:r>
      <w:r>
        <w:t xml:space="preserve"> </w:t>
      </w:r>
      <w:r w:rsidRPr="005C42E2">
        <w:t xml:space="preserve">I want to go back to a more general question. </w:t>
      </w:r>
      <w:r>
        <w:t>How</w:t>
      </w:r>
      <w:r w:rsidRPr="005C42E2">
        <w:t xml:space="preserve"> important </w:t>
      </w:r>
      <w:r>
        <w:t xml:space="preserve">is </w:t>
      </w:r>
      <w:r w:rsidRPr="005C42E2">
        <w:t>China to the UK's economy tod</w:t>
      </w:r>
      <w:r w:rsidRPr="005C42E2">
        <w:t xml:space="preserve">ay and to our prospects for growth? Could you set out </w:t>
      </w:r>
      <w:r>
        <w:t xml:space="preserve">what you see as </w:t>
      </w:r>
      <w:r w:rsidRPr="005C42E2">
        <w:t xml:space="preserve">the main opportunities presented by China as a trading and investment partner for the UK? </w:t>
      </w:r>
    </w:p>
    <w:p w:rsidR="00D067CC" w:rsidP="00D067CC">
      <w:pPr>
        <w:pStyle w:val="Answer"/>
      </w:pPr>
      <w:r>
        <w:rPr>
          <w:b/>
          <w:i/>
        </w:rPr>
        <w:t xml:space="preserve">Lord O’Neill of Gatley: </w:t>
      </w:r>
      <w:r w:rsidRPr="005C42E2">
        <w:t xml:space="preserve">I </w:t>
      </w:r>
      <w:r>
        <w:t>checked</w:t>
      </w:r>
      <w:r w:rsidRPr="005C42E2">
        <w:t xml:space="preserve"> the data earlier this morning. Provisional trade data for 202</w:t>
      </w:r>
      <w:r w:rsidRPr="005C42E2">
        <w:t xml:space="preserve">0, which of course was a very peculiar year and one to be a little bit careful about, </w:t>
      </w:r>
      <w:r>
        <w:t xml:space="preserve">shows that China, as </w:t>
      </w:r>
      <w:r w:rsidRPr="005C42E2">
        <w:t xml:space="preserve">an export market for the </w:t>
      </w:r>
      <w:r>
        <w:t>UK,</w:t>
      </w:r>
      <w:r w:rsidRPr="005C42E2">
        <w:t xml:space="preserve"> dropped to </w:t>
      </w:r>
      <w:r>
        <w:t>seventh</w:t>
      </w:r>
      <w:r w:rsidRPr="005C42E2">
        <w:t xml:space="preserve"> from what </w:t>
      </w:r>
      <w:r>
        <w:t xml:space="preserve">would have </w:t>
      </w:r>
      <w:r w:rsidRPr="005C42E2">
        <w:t xml:space="preserve">been </w:t>
      </w:r>
      <w:r>
        <w:t>six</w:t>
      </w:r>
      <w:r w:rsidRPr="005C42E2">
        <w:t xml:space="preserve">th the year before. </w:t>
      </w:r>
    </w:p>
    <w:p w:rsidR="00D067CC" w:rsidRPr="005C42E2" w:rsidP="00D067CC">
      <w:pPr>
        <w:pStyle w:val="Answer"/>
      </w:pPr>
      <w:r w:rsidRPr="005C42E2">
        <w:t xml:space="preserve">As a sign of </w:t>
      </w:r>
      <w:r>
        <w:t xml:space="preserve">the </w:t>
      </w:r>
      <w:r w:rsidRPr="005C42E2">
        <w:t>rate of change</w:t>
      </w:r>
      <w:r>
        <w:t>—</w:t>
      </w:r>
      <w:r w:rsidRPr="005C42E2">
        <w:t>linking this back t</w:t>
      </w:r>
      <w:r w:rsidRPr="005C42E2">
        <w:t>o my answer to the opening question</w:t>
      </w:r>
      <w:r>
        <w:t>—</w:t>
      </w:r>
      <w:r w:rsidRPr="005C42E2">
        <w:t xml:space="preserve">at the beginning of the </w:t>
      </w:r>
      <w:r>
        <w:t>m</w:t>
      </w:r>
      <w:r w:rsidRPr="005C42E2">
        <w:t>illennium, or in 1999, China was the 26th most important export market for the UK</w:t>
      </w:r>
      <w:r>
        <w:t>,</w:t>
      </w:r>
      <w:r w:rsidRPr="005C42E2">
        <w:t xml:space="preserve"> so not relevant in aggregate at all, </w:t>
      </w:r>
      <w:r>
        <w:t>although it probably was for some niche companies then.</w:t>
      </w:r>
      <w:r w:rsidRPr="005C42E2">
        <w:t xml:space="preserve"> So</w:t>
      </w:r>
      <w:r w:rsidRPr="005C42E2">
        <w:t xml:space="preserve"> it has risen sharply. </w:t>
      </w:r>
      <w:r>
        <w:t>There is not a lot of difference between being sixth or seventh and being fourth,</w:t>
      </w:r>
      <w:r w:rsidRPr="005C42E2">
        <w:t xml:space="preserve"> so if</w:t>
      </w:r>
      <w:r>
        <w:t>,</w:t>
      </w:r>
      <w:r w:rsidRPr="000E7440">
        <w:t xml:space="preserve"> </w:t>
      </w:r>
      <w:r>
        <w:t>post Covid,</w:t>
      </w:r>
      <w:r w:rsidRPr="005C42E2">
        <w:t xml:space="preserve"> China were to maintain or resume something like 5% to 6% GDP growth</w:t>
      </w:r>
      <w:r>
        <w:t>—</w:t>
      </w:r>
      <w:r w:rsidRPr="005C42E2">
        <w:t>domestic demand being an important driver, because</w:t>
      </w:r>
      <w:r>
        <w:t xml:space="preserve"> it is the big</w:t>
      </w:r>
      <w:r>
        <w:t xml:space="preserve">gest determinant of import </w:t>
      </w:r>
      <w:r w:rsidRPr="005C42E2">
        <w:t>growth</w:t>
      </w:r>
      <w:r>
        <w:t>—</w:t>
      </w:r>
      <w:r w:rsidRPr="005C42E2">
        <w:t xml:space="preserve">it seems </w:t>
      </w:r>
      <w:r>
        <w:t xml:space="preserve">pretty </w:t>
      </w:r>
      <w:r w:rsidRPr="005C42E2">
        <w:t xml:space="preserve">reasonable </w:t>
      </w:r>
      <w:r>
        <w:t xml:space="preserve">to assume </w:t>
      </w:r>
      <w:r w:rsidRPr="005C42E2">
        <w:t>that by not long after the middle of this decade China could become our third most important export market.</w:t>
      </w:r>
    </w:p>
    <w:p w:rsidR="00D067CC" w:rsidRPr="005C42E2" w:rsidP="00D067CC">
      <w:pPr>
        <w:pStyle w:val="Answer"/>
      </w:pPr>
      <w:r w:rsidRPr="005C42E2">
        <w:t xml:space="preserve">I should perhaps mention in this regard something </w:t>
      </w:r>
      <w:r>
        <w:t xml:space="preserve">that </w:t>
      </w:r>
      <w:r w:rsidRPr="005C42E2">
        <w:t>is often forgotten. It</w:t>
      </w:r>
      <w:r w:rsidRPr="005C42E2">
        <w:t xml:space="preserve"> was actually a declared policy intention of the Cameron and Osborne </w:t>
      </w:r>
      <w:r>
        <w:t>G</w:t>
      </w:r>
      <w:r w:rsidRPr="005C42E2">
        <w:t>overnment that, within a decade</w:t>
      </w:r>
      <w:r>
        <w:t>,</w:t>
      </w:r>
      <w:r w:rsidRPr="005C42E2">
        <w:t xml:space="preserve"> China would be our third most important export market. I think </w:t>
      </w:r>
      <w:r>
        <w:t xml:space="preserve">that was </w:t>
      </w:r>
      <w:r w:rsidRPr="005C42E2">
        <w:t>the statement</w:t>
      </w:r>
      <w:r>
        <w:t>.</w:t>
      </w:r>
      <w:r w:rsidRPr="005C42E2">
        <w:t xml:space="preserve"> I remember teasing my colleagues by saying, “</w:t>
      </w:r>
      <w:r>
        <w:t>W</w:t>
      </w:r>
      <w:r w:rsidRPr="005C42E2">
        <w:t>ell, that's not that</w:t>
      </w:r>
      <w:r w:rsidRPr="005C42E2">
        <w:t xml:space="preserve"> ambitious a hurdle</w:t>
      </w:r>
      <w:r>
        <w:t>,</w:t>
      </w:r>
      <w:r w:rsidRPr="005C42E2">
        <w:t xml:space="preserve"> given how speedily China is becoming an export market</w:t>
      </w:r>
      <w:r>
        <w:t xml:space="preserve"> for many others”.</w:t>
      </w:r>
      <w:r w:rsidRPr="005C42E2">
        <w:t xml:space="preserve"> </w:t>
      </w:r>
    </w:p>
    <w:p w:rsidR="00D067CC" w:rsidP="00D067CC">
      <w:pPr>
        <w:pStyle w:val="Answer"/>
      </w:pPr>
      <w:r w:rsidRPr="005C42E2">
        <w:t xml:space="preserve">In terms of imports, China is already </w:t>
      </w:r>
      <w:r>
        <w:t>third or fourth</w:t>
      </w:r>
      <w:r w:rsidRPr="005C42E2">
        <w:t xml:space="preserve"> </w:t>
      </w:r>
      <w:r>
        <w:t xml:space="preserve">in </w:t>
      </w:r>
      <w:r w:rsidRPr="005C42E2">
        <w:t>importance for us</w:t>
      </w:r>
      <w:r>
        <w:t>, s</w:t>
      </w:r>
      <w:r w:rsidRPr="005C42E2">
        <w:t xml:space="preserve">o it is important but not as important as it is for many other nations that we think </w:t>
      </w:r>
      <w:r w:rsidRPr="005C42E2">
        <w:t xml:space="preserve">of ourselves </w:t>
      </w:r>
      <w:r>
        <w:t xml:space="preserve">as being </w:t>
      </w:r>
      <w:r w:rsidRPr="005C42E2">
        <w:t>comparable</w:t>
      </w:r>
      <w:r>
        <w:t xml:space="preserve"> </w:t>
      </w:r>
      <w:r>
        <w:t>with</w:t>
      </w:r>
      <w:r w:rsidRPr="005C42E2">
        <w:t>. Putting it into context,</w:t>
      </w:r>
      <w:r>
        <w:t xml:space="preserve"> and</w:t>
      </w:r>
      <w:r w:rsidRPr="005C42E2">
        <w:t xml:space="preserve"> without getting overly into how economists look at these things, conventional wisdom</w:t>
      </w:r>
      <w:r w:rsidRPr="00B25C5C">
        <w:t xml:space="preserve"> </w:t>
      </w:r>
      <w:r w:rsidRPr="005C42E2">
        <w:t>by and large</w:t>
      </w:r>
      <w:r>
        <w:t>—</w:t>
      </w:r>
      <w:r w:rsidRPr="005C42E2">
        <w:t xml:space="preserve">I do not subscribe to a lot of conventional wisdom, </w:t>
      </w:r>
      <w:r>
        <w:t>but I would on determinants of trade—i</w:t>
      </w:r>
      <w:r>
        <w:t xml:space="preserve">s that </w:t>
      </w:r>
      <w:r w:rsidRPr="005C42E2">
        <w:t>the relative size of domestic demand growth, particularly consumption and investment, are typically the biggest drivers of how much a country imports from the rest of the world</w:t>
      </w:r>
      <w:r>
        <w:t xml:space="preserve">. That is </w:t>
      </w:r>
      <w:r w:rsidRPr="005C42E2">
        <w:t xml:space="preserve">along with geographic distance and </w:t>
      </w:r>
      <w:r w:rsidRPr="005C42E2">
        <w:t>obviously aspects</w:t>
      </w:r>
      <w:r>
        <w:t xml:space="preserve"> that deter</w:t>
      </w:r>
      <w:r>
        <w:t>mine price competition, but r</w:t>
      </w:r>
      <w:r w:rsidRPr="005C42E2">
        <w:t xml:space="preserve">elative domestic demand and distance are often the most important. </w:t>
      </w:r>
    </w:p>
    <w:p w:rsidR="00D067CC" w:rsidP="00D067CC">
      <w:pPr>
        <w:pStyle w:val="Answer"/>
      </w:pPr>
      <w:r>
        <w:t>So China</w:t>
      </w:r>
      <w:r w:rsidRPr="005C42E2">
        <w:t xml:space="preserve"> is more important than it was</w:t>
      </w:r>
      <w:r>
        <w:t>,</w:t>
      </w:r>
      <w:r w:rsidRPr="005C42E2">
        <w:t xml:space="preserve"> but </w:t>
      </w:r>
      <w:r>
        <w:t xml:space="preserve">it is </w:t>
      </w:r>
      <w:r w:rsidRPr="005C42E2">
        <w:t>not as important as it might be in ideal circumstances. One would imagine that</w:t>
      </w:r>
      <w:r>
        <w:t>,</w:t>
      </w:r>
      <w:r w:rsidRPr="005C42E2">
        <w:t xml:space="preserve"> post Brexit</w:t>
      </w:r>
      <w:r>
        <w:t>,</w:t>
      </w:r>
      <w:r w:rsidRPr="005C42E2">
        <w:t xml:space="preserve"> </w:t>
      </w:r>
      <w:r>
        <w:t xml:space="preserve">you </w:t>
      </w:r>
      <w:r w:rsidRPr="005C42E2">
        <w:t>would want i</w:t>
      </w:r>
      <w:r w:rsidRPr="005C42E2">
        <w:t xml:space="preserve">t to be more. </w:t>
      </w:r>
    </w:p>
    <w:p w:rsidR="00D067CC" w:rsidP="00D067CC">
      <w:pPr>
        <w:pStyle w:val="Answer"/>
      </w:pPr>
      <w:r>
        <w:t>Finally,</w:t>
      </w:r>
      <w:r w:rsidRPr="005C42E2">
        <w:t xml:space="preserve"> to contextualise this,</w:t>
      </w:r>
      <w:r>
        <w:t xml:space="preserve"> when I observe </w:t>
      </w:r>
      <w:r w:rsidRPr="005C42E2">
        <w:t xml:space="preserve">various officials or </w:t>
      </w:r>
      <w:r>
        <w:t>M</w:t>
      </w:r>
      <w:r w:rsidRPr="005C42E2">
        <w:t xml:space="preserve">inisters talking about free trade deals with various parts of the world, </w:t>
      </w:r>
      <w:r>
        <w:t xml:space="preserve">I have to say that </w:t>
      </w:r>
      <w:r w:rsidRPr="005C42E2">
        <w:t>having a trade deal or not with a relatively small country would be nowhere near</w:t>
      </w:r>
      <w:r w:rsidRPr="005C42E2">
        <w:t xml:space="preserve"> as important</w:t>
      </w:r>
      <w:r>
        <w:t>, in my judgment,</w:t>
      </w:r>
      <w:r w:rsidRPr="005C42E2">
        <w:t xml:space="preserve"> as having good improving trade with the most important drivers of global domestic demand, of which China is a pre</w:t>
      </w:r>
      <w:r>
        <w:t>-</w:t>
      </w:r>
      <w:r w:rsidRPr="005C42E2">
        <w:t xml:space="preserve">eminent one. </w:t>
      </w:r>
    </w:p>
    <w:p w:rsidR="00D067CC" w:rsidP="00D067CC">
      <w:pPr>
        <w:pStyle w:val="Question"/>
      </w:pPr>
      <w:r w:rsidRPr="00E27B04">
        <w:rPr>
          <w:b/>
        </w:rPr>
        <w:t>Baroness Fall:</w:t>
      </w:r>
      <w:r>
        <w:t xml:space="preserve"> I declare my interest as a senior adviser at Brunswick Group.</w:t>
      </w:r>
    </w:p>
    <w:p w:rsidR="00D067CC" w:rsidP="00D067CC">
      <w:pPr>
        <w:pStyle w:val="QuestionCont"/>
      </w:pPr>
      <w:r>
        <w:t xml:space="preserve">Thank you for your time this morning. My question </w:t>
      </w:r>
      <w:r>
        <w:t xml:space="preserve">comes off the back of what you have just said about the importance of trade and, in a way, the intention of government to drive that. </w:t>
      </w:r>
      <w:r w:rsidRPr="008B064E">
        <w:t>What more should the UK be doing to encourage trade? What sort of obstacles do you see in the way? I am thinking about reg</w:t>
      </w:r>
      <w:r w:rsidRPr="008B064E">
        <w:t>ulation and trade barriers</w:t>
      </w:r>
      <w:r>
        <w:t>, but also about the appetite to trade more in China. We have seen the p</w:t>
      </w:r>
      <w:r w:rsidRPr="008B064E">
        <w:t xml:space="preserve">roblems recently with </w:t>
      </w:r>
      <w:r>
        <w:t>Xinjiang</w:t>
      </w:r>
      <w:r w:rsidRPr="008B064E">
        <w:t>,</w:t>
      </w:r>
      <w:r>
        <w:t xml:space="preserve"> retailers’</w:t>
      </w:r>
      <w:r w:rsidRPr="008B064E">
        <w:t xml:space="preserve"> concerns about supply there, boycotts in China</w:t>
      </w:r>
      <w:r>
        <w:t>. These are tricky times. If you were still sitting in government, wh</w:t>
      </w:r>
      <w:r>
        <w:t xml:space="preserve">at would you recommend to increase trade with China? </w:t>
      </w:r>
    </w:p>
    <w:p w:rsidR="00D067CC" w:rsidRPr="008B064E" w:rsidP="00D067CC">
      <w:pPr>
        <w:pStyle w:val="Answer"/>
      </w:pPr>
      <w:r>
        <w:rPr>
          <w:b/>
          <w:i/>
        </w:rPr>
        <w:t xml:space="preserve">Lord O’Neill of Gatley: </w:t>
      </w:r>
      <w:r w:rsidRPr="008B064E">
        <w:t>Oh dear. I could probably spend hours trying to answer this question</w:t>
      </w:r>
      <w:r>
        <w:t>.</w:t>
      </w:r>
      <w:r w:rsidRPr="008B064E">
        <w:t xml:space="preserve"> I shall try to resist the temptation to meander.</w:t>
      </w:r>
    </w:p>
    <w:p w:rsidR="00D067CC" w:rsidP="00D067CC">
      <w:pPr>
        <w:pStyle w:val="Answer"/>
      </w:pPr>
      <w:r>
        <w:t>First, b</w:t>
      </w:r>
      <w:r w:rsidRPr="008B064E">
        <w:t xml:space="preserve">eing good at trade requires being good and serious </w:t>
      </w:r>
      <w:r w:rsidRPr="008B064E">
        <w:t xml:space="preserve">at being good at trade. </w:t>
      </w:r>
    </w:p>
    <w:p w:rsidR="00D067CC" w:rsidP="00D067CC">
      <w:pPr>
        <w:pStyle w:val="Answer"/>
      </w:pPr>
      <w:r w:rsidRPr="008B064E">
        <w:t>The second thing to say, and I have already been guilty of this myself</w:t>
      </w:r>
      <w:r>
        <w:t xml:space="preserve">, is that one immediately </w:t>
      </w:r>
      <w:r w:rsidRPr="008B064E">
        <w:t xml:space="preserve">lurches into thinking about this as trying to export more. Obviously trade involves imports as well as exports. We tend to be better </w:t>
      </w:r>
      <w:r w:rsidRPr="008B064E">
        <w:t>in</w:t>
      </w:r>
      <w:r w:rsidRPr="008B064E">
        <w:t xml:space="preserve"> general </w:t>
      </w:r>
      <w:r w:rsidRPr="008B064E">
        <w:t xml:space="preserve">at importing than we are </w:t>
      </w:r>
      <w:r>
        <w:t xml:space="preserve">at </w:t>
      </w:r>
      <w:r w:rsidRPr="008B064E">
        <w:t>exporting. Again, this sounds a bit academic</w:t>
      </w:r>
      <w:r>
        <w:t>,</w:t>
      </w:r>
      <w:r w:rsidRPr="008B064E">
        <w:t xml:space="preserve"> but it is an important point: countr</w:t>
      </w:r>
      <w:r>
        <w:t>ies that generally have low domestic savings rates</w:t>
      </w:r>
      <w:r w:rsidRPr="008B064E">
        <w:t xml:space="preserve"> relative </w:t>
      </w:r>
      <w:r>
        <w:t xml:space="preserve">to their investment </w:t>
      </w:r>
      <w:r w:rsidRPr="008B064E">
        <w:t>needs have to have a net import of capital in order for t</w:t>
      </w:r>
      <w:r w:rsidRPr="008B064E">
        <w:t xml:space="preserve">he balance of payments to equalise. </w:t>
      </w:r>
    </w:p>
    <w:p w:rsidR="00D067CC" w:rsidRPr="008B064E" w:rsidP="00D067CC">
      <w:pPr>
        <w:pStyle w:val="Answer"/>
      </w:pPr>
      <w:r>
        <w:t>R</w:t>
      </w:r>
      <w:r w:rsidRPr="008B064E">
        <w:t xml:space="preserve">emarkably through </w:t>
      </w:r>
      <w:r>
        <w:t>Covid</w:t>
      </w:r>
      <w:r w:rsidRPr="008B064E">
        <w:t xml:space="preserve"> we have seen</w:t>
      </w:r>
      <w:r>
        <w:t xml:space="preserve"> a huge rise in our savings rates. Certainly for decades pre Covid </w:t>
      </w:r>
      <w:r w:rsidRPr="008B064E">
        <w:t xml:space="preserve">the UK had a very low savings rate, which is why we typically have a deficit in trade and </w:t>
      </w:r>
      <w:r>
        <w:t xml:space="preserve">the </w:t>
      </w:r>
      <w:r w:rsidRPr="008B064E">
        <w:t>current account. If w</w:t>
      </w:r>
      <w:r w:rsidRPr="008B064E">
        <w:t xml:space="preserve">e really want to get more Germanic or Japanese and so on in terms of the balance of trade, ultimately we have to permanently raise our savings rates so that we </w:t>
      </w:r>
      <w:r>
        <w:t xml:space="preserve">are </w:t>
      </w:r>
      <w:r w:rsidRPr="008B064E">
        <w:t>not so dependent on foreign capital. That is an important point that should not be lost in t</w:t>
      </w:r>
      <w:r w:rsidRPr="008B064E">
        <w:t xml:space="preserve">he minds of </w:t>
      </w:r>
      <w:r>
        <w:t xml:space="preserve">the </w:t>
      </w:r>
      <w:r w:rsidRPr="008B064E">
        <w:t>many people who talk simplistically about trying to improve trade performance</w:t>
      </w:r>
      <w:r>
        <w:t>,</w:t>
      </w:r>
      <w:r w:rsidRPr="008B064E">
        <w:t xml:space="preserve"> because it relates to what </w:t>
      </w:r>
      <w:r>
        <w:t>your domestic policies are</w:t>
      </w:r>
      <w:r w:rsidRPr="008B064E">
        <w:t>.</w:t>
      </w:r>
    </w:p>
    <w:p w:rsidR="00D067CC" w:rsidP="00D067CC">
      <w:pPr>
        <w:pStyle w:val="Answer"/>
      </w:pPr>
      <w:r w:rsidRPr="008B064E">
        <w:t>Specifically</w:t>
      </w:r>
      <w:r>
        <w:t xml:space="preserve">, and </w:t>
      </w:r>
      <w:r w:rsidRPr="008B064E">
        <w:t xml:space="preserve">more to the point of your question </w:t>
      </w:r>
      <w:r>
        <w:t>on</w:t>
      </w:r>
      <w:r w:rsidRPr="008B064E">
        <w:t xml:space="preserve"> China</w:t>
      </w:r>
      <w:r>
        <w:t>—</w:t>
      </w:r>
      <w:r w:rsidRPr="008B064E">
        <w:t xml:space="preserve">if the other questions come up </w:t>
      </w:r>
      <w:r>
        <w:t xml:space="preserve">in </w:t>
      </w:r>
      <w:r w:rsidRPr="008B064E">
        <w:t xml:space="preserve">the way I </w:t>
      </w:r>
      <w:r w:rsidRPr="008B064E">
        <w:t xml:space="preserve">was guided before, </w:t>
      </w:r>
      <w:r>
        <w:t>more</w:t>
      </w:r>
      <w:r w:rsidRPr="008B064E">
        <w:t xml:space="preserve"> aspects of this </w:t>
      </w:r>
      <w:r w:rsidRPr="008B064E">
        <w:t>will come out, so I will try to be brief</w:t>
      </w:r>
      <w:r>
        <w:t>—at t</w:t>
      </w:r>
      <w:r w:rsidRPr="008B064E">
        <w:t xml:space="preserve">he </w:t>
      </w:r>
      <w:r>
        <w:t>centre</w:t>
      </w:r>
      <w:r w:rsidRPr="008B064E">
        <w:t xml:space="preserve"> of </w:t>
      </w:r>
      <w:r>
        <w:t>this,</w:t>
      </w:r>
      <w:r w:rsidRPr="008B064E">
        <w:t xml:space="preserve"> and </w:t>
      </w:r>
      <w:r>
        <w:t>one</w:t>
      </w:r>
      <w:r w:rsidRPr="008B064E">
        <w:t xml:space="preserve"> of the current issues, is how you position economic policy. What concerns me a bit about how things have developed in the run</w:t>
      </w:r>
      <w:r>
        <w:t>-</w:t>
      </w:r>
      <w:r w:rsidRPr="008B064E">
        <w:t>up to the so</w:t>
      </w:r>
      <w:r>
        <w:t>-</w:t>
      </w:r>
      <w:r w:rsidRPr="008B064E">
        <w:t>calle</w:t>
      </w:r>
      <w:r w:rsidRPr="008B064E">
        <w:t xml:space="preserve">d </w:t>
      </w:r>
      <w:r>
        <w:t>g</w:t>
      </w:r>
      <w:r w:rsidRPr="008B064E">
        <w:t>olden relationship and since is that a lot of these things are seen as separate from each other. At the moment</w:t>
      </w:r>
      <w:r>
        <w:t>,</w:t>
      </w:r>
      <w:r w:rsidRPr="008B064E">
        <w:t xml:space="preserve"> with some justification and as represented by the </w:t>
      </w:r>
      <w:r>
        <w:t>Integrated Review</w:t>
      </w:r>
      <w:r w:rsidRPr="008B064E">
        <w:t>, there seems to be a lot more focus on security matters and diplomatic ma</w:t>
      </w:r>
      <w:r w:rsidRPr="008B064E">
        <w:t>tters</w:t>
      </w:r>
      <w:r>
        <w:t>,</w:t>
      </w:r>
      <w:r w:rsidRPr="008B064E">
        <w:t xml:space="preserve"> and not so much on economic matters. </w:t>
      </w:r>
    </w:p>
    <w:p w:rsidR="00D067CC" w:rsidP="00D067CC">
      <w:pPr>
        <w:pStyle w:val="Answer"/>
      </w:pPr>
      <w:r w:rsidRPr="008B064E">
        <w:t>There is a lack of interest in the economics</w:t>
      </w:r>
      <w:r>
        <w:t xml:space="preserve"> </w:t>
      </w:r>
      <w:r w:rsidRPr="008B064E">
        <w:t xml:space="preserve">or a presumption that having an increased focus on those other issues will not matter. I am not sure that that makes a lot of sense. </w:t>
      </w:r>
    </w:p>
    <w:p w:rsidR="00D067CC" w:rsidP="00D067CC">
      <w:pPr>
        <w:pStyle w:val="Answer"/>
      </w:pPr>
      <w:r>
        <w:t>A</w:t>
      </w:r>
      <w:r w:rsidRPr="008B064E">
        <w:t>s an aside</w:t>
      </w:r>
      <w:r>
        <w:t xml:space="preserve">, </w:t>
      </w:r>
      <w:r w:rsidRPr="008B064E">
        <w:t>one thing through the whole Brexit process</w:t>
      </w:r>
      <w:r>
        <w:t xml:space="preserve"> </w:t>
      </w:r>
      <w:r w:rsidRPr="008B064E">
        <w:t xml:space="preserve">that I have learned </w:t>
      </w:r>
      <w:r>
        <w:t>about</w:t>
      </w:r>
      <w:r>
        <w:t xml:space="preserve"> </w:t>
      </w:r>
      <w:r w:rsidRPr="008B064E">
        <w:t>human psychology and the way people feel</w:t>
      </w:r>
      <w:r w:rsidRPr="008B064E">
        <w:t xml:space="preserve"> about global trade is that trade itself should be regarded as a direct linkage to your domestic economic priorities, not some remote thing. That needs to be the case with respect to security matters and international diplomacy</w:t>
      </w:r>
      <w:r>
        <w:t>,</w:t>
      </w:r>
      <w:r w:rsidRPr="008B064E">
        <w:t xml:space="preserve"> </w:t>
      </w:r>
      <w:r>
        <w:t xml:space="preserve">too. </w:t>
      </w:r>
    </w:p>
    <w:p w:rsidR="00D067CC" w:rsidP="00D067CC">
      <w:pPr>
        <w:pStyle w:val="Answer"/>
      </w:pPr>
      <w:r w:rsidRPr="008B064E">
        <w:t xml:space="preserve">The speed with which </w:t>
      </w:r>
      <w:r w:rsidRPr="008B064E">
        <w:t xml:space="preserve">the mood has shifted </w:t>
      </w:r>
      <w:r>
        <w:t xml:space="preserve">towards </w:t>
      </w:r>
      <w:r w:rsidRPr="008B064E">
        <w:t xml:space="preserve">certain aspects of how </w:t>
      </w:r>
      <w:r>
        <w:t xml:space="preserve">the </w:t>
      </w:r>
      <w:r w:rsidRPr="008B064E">
        <w:t>Chinese leadership seems to conduct itself</w:t>
      </w:r>
      <w:r>
        <w:t xml:space="preserve"> is</w:t>
      </w:r>
      <w:r>
        <w:t>,</w:t>
      </w:r>
      <w:r w:rsidRPr="008B064E">
        <w:t xml:space="preserve"> by definition</w:t>
      </w:r>
      <w:r>
        <w:t>,</w:t>
      </w:r>
      <w:r w:rsidRPr="008B064E">
        <w:t xml:space="preserve"> not conducive to a conscious effort to improve the overall economic relationship, including trade</w:t>
      </w:r>
      <w:r>
        <w:t xml:space="preserve"> and </w:t>
      </w:r>
      <w:r w:rsidRPr="008B064E">
        <w:t>attracting foreign direct investment</w:t>
      </w:r>
      <w:r w:rsidRPr="008B064E">
        <w:t>.</w:t>
      </w:r>
      <w:r>
        <w:t xml:space="preserve"> </w:t>
      </w:r>
      <w:r w:rsidRPr="008B064E">
        <w:t>It is about getting the right balance</w:t>
      </w:r>
      <w:r>
        <w:t>, and w</w:t>
      </w:r>
      <w:r w:rsidRPr="008B064E">
        <w:t>e seem to lurch from one to the other</w:t>
      </w:r>
      <w:r>
        <w:t>.</w:t>
      </w:r>
      <w:r w:rsidRPr="008B064E">
        <w:t xml:space="preserve"> I know from conversations that I still </w:t>
      </w:r>
      <w:r>
        <w:t xml:space="preserve">have </w:t>
      </w:r>
      <w:r w:rsidRPr="008B064E">
        <w:t>with mid</w:t>
      </w:r>
      <w:r>
        <w:t>-</w:t>
      </w:r>
      <w:r w:rsidRPr="008B064E">
        <w:t>level Chinese officials</w:t>
      </w:r>
      <w:r>
        <w:t xml:space="preserve"> that </w:t>
      </w:r>
      <w:r w:rsidRPr="008B064E">
        <w:t xml:space="preserve">they are very confused about what the UK really wants from a relationship with China. </w:t>
      </w:r>
    </w:p>
    <w:p w:rsidR="00D067CC" w:rsidP="00D067CC">
      <w:pPr>
        <w:pStyle w:val="Question"/>
      </w:pPr>
      <w:r w:rsidRPr="007B4A8D">
        <w:rPr>
          <w:b/>
        </w:rPr>
        <w:t>Lo</w:t>
      </w:r>
      <w:r w:rsidRPr="007B4A8D">
        <w:rPr>
          <w:b/>
        </w:rPr>
        <w:t>rd Alton of Liverpool:</w:t>
      </w:r>
      <w:r>
        <w:t xml:space="preserve"> I declare an interest as vice-chair of the All-Party Parliamentary Group on </w:t>
      </w:r>
      <w:r w:rsidRPr="0009649A">
        <w:t>Uyghurs</w:t>
      </w:r>
      <w:r>
        <w:t xml:space="preserve"> and a patron of the Coalition for Genocide Response. Lord O’Neill, thank you for sharing your insights with us. L</w:t>
      </w:r>
      <w:r w:rsidRPr="008B064E">
        <w:t>ast year</w:t>
      </w:r>
      <w:r>
        <w:t xml:space="preserve">, </w:t>
      </w:r>
      <w:r w:rsidRPr="008B064E">
        <w:t xml:space="preserve">you said </w:t>
      </w:r>
      <w:r>
        <w:t xml:space="preserve">that </w:t>
      </w:r>
      <w:r w:rsidRPr="008B064E">
        <w:t>the UK was</w:t>
      </w:r>
      <w:r>
        <w:t xml:space="preserve"> “</w:t>
      </w:r>
      <w:r>
        <w:t>drifting into a trade war, while d</w:t>
      </w:r>
      <w:r w:rsidRPr="008B064E">
        <w:t>ressing it up as a security issue</w:t>
      </w:r>
      <w:r>
        <w:t>”</w:t>
      </w:r>
      <w:r w:rsidRPr="008B064E">
        <w:t xml:space="preserve">. Could you explain what you meant by that? How in your view </w:t>
      </w:r>
      <w:r>
        <w:t xml:space="preserve">do </w:t>
      </w:r>
      <w:r w:rsidRPr="008B064E">
        <w:t xml:space="preserve">UK security and trade interests </w:t>
      </w:r>
      <w:r>
        <w:t xml:space="preserve">with </w:t>
      </w:r>
      <w:r w:rsidRPr="008B064E">
        <w:t xml:space="preserve">China </w:t>
      </w:r>
      <w:r>
        <w:t xml:space="preserve">intersect? </w:t>
      </w:r>
      <w:r w:rsidRPr="008B064E">
        <w:t xml:space="preserve">Is it, for instance, legitimate for a country like the </w:t>
      </w:r>
      <w:r>
        <w:t xml:space="preserve">United Kingdom </w:t>
      </w:r>
      <w:r w:rsidRPr="008B064E">
        <w:t xml:space="preserve">to trade with </w:t>
      </w:r>
      <w:r>
        <w:t xml:space="preserve">a </w:t>
      </w:r>
      <w:r w:rsidRPr="008B064E">
        <w:t xml:space="preserve">state </w:t>
      </w:r>
      <w:r>
        <w:t xml:space="preserve">that is </w:t>
      </w:r>
      <w:r w:rsidRPr="008B064E">
        <w:t xml:space="preserve">credibly accused of genocide? What is your opinion of the way in which the </w:t>
      </w:r>
      <w:r>
        <w:t>Integrated Review</w:t>
      </w:r>
      <w:r w:rsidRPr="008B064E">
        <w:t xml:space="preserve"> </w:t>
      </w:r>
      <w:r>
        <w:t>describes China?</w:t>
      </w:r>
    </w:p>
    <w:p w:rsidR="00D067CC" w:rsidRPr="008B064E" w:rsidP="00D067CC">
      <w:pPr>
        <w:pStyle w:val="Answer"/>
      </w:pPr>
      <w:r>
        <w:rPr>
          <w:b/>
          <w:i/>
        </w:rPr>
        <w:t xml:space="preserve">Lord O’Neill of Gatley: </w:t>
      </w:r>
      <w:r w:rsidRPr="008B064E">
        <w:t xml:space="preserve">I saw that </w:t>
      </w:r>
      <w:r>
        <w:t xml:space="preserve">quotation </w:t>
      </w:r>
      <w:r w:rsidRPr="008B064E">
        <w:t>in the advance notes</w:t>
      </w:r>
      <w:r>
        <w:t xml:space="preserve">, and </w:t>
      </w:r>
      <w:r w:rsidRPr="008B064E">
        <w:t>I must have given a slightly</w:t>
      </w:r>
      <w:r>
        <w:t xml:space="preserve"> </w:t>
      </w:r>
      <w:r w:rsidRPr="008B064E">
        <w:t xml:space="preserve">inaccurate </w:t>
      </w:r>
      <w:r>
        <w:t xml:space="preserve">answer </w:t>
      </w:r>
      <w:r w:rsidRPr="008B064E">
        <w:t xml:space="preserve">to the journalist who asked, or maybe my comments were taken slightly out of context. I did not quite mean it that way. I was suggesting, linked to what I just said to Baroness </w:t>
      </w:r>
      <w:r>
        <w:t>Fall</w:t>
      </w:r>
      <w:r w:rsidRPr="008B064E">
        <w:t xml:space="preserve">, that if we </w:t>
      </w:r>
      <w:r>
        <w:t xml:space="preserve">have </w:t>
      </w:r>
      <w:r w:rsidRPr="008B064E">
        <w:t>an aggressive security</w:t>
      </w:r>
      <w:r>
        <w:t>-</w:t>
      </w:r>
      <w:r w:rsidRPr="008B064E">
        <w:t>based approach</w:t>
      </w:r>
      <w:r>
        <w:t xml:space="preserve">, </w:t>
      </w:r>
      <w:r w:rsidRPr="008B064E">
        <w:t>towards</w:t>
      </w:r>
      <w:r>
        <w:t xml:space="preserve"> Chi</w:t>
      </w:r>
      <w:r>
        <w:t xml:space="preserve">na </w:t>
      </w:r>
      <w:r w:rsidRPr="008B064E">
        <w:t>in this instance</w:t>
      </w:r>
      <w:r>
        <w:t xml:space="preserve">, </w:t>
      </w:r>
      <w:r w:rsidRPr="008B064E">
        <w:t xml:space="preserve">it is quite conceivable that it would have a consequence </w:t>
      </w:r>
      <w:r>
        <w:t>for</w:t>
      </w:r>
      <w:r w:rsidRPr="008B064E">
        <w:t xml:space="preserve"> trade at some point</w:t>
      </w:r>
      <w:r>
        <w:t xml:space="preserve">. That </w:t>
      </w:r>
      <w:r w:rsidRPr="008B064E">
        <w:t xml:space="preserve">is slightly different from the way the headline </w:t>
      </w:r>
      <w:r>
        <w:t>of the piece,</w:t>
      </w:r>
      <w:r w:rsidRPr="008B064E">
        <w:t xml:space="preserve"> at least</w:t>
      </w:r>
      <w:r>
        <w:t xml:space="preserve">, </w:t>
      </w:r>
      <w:r w:rsidRPr="008B064E">
        <w:t xml:space="preserve">portrayed what I was trying to say. </w:t>
      </w:r>
    </w:p>
    <w:p w:rsidR="00D067CC" w:rsidP="00D067CC">
      <w:pPr>
        <w:pStyle w:val="Answer"/>
      </w:pPr>
      <w:r>
        <w:t xml:space="preserve">The </w:t>
      </w:r>
      <w:r w:rsidRPr="008B064E">
        <w:t>other parts of your question</w:t>
      </w:r>
      <w:r>
        <w:t xml:space="preserve"> are </w:t>
      </w:r>
      <w:r w:rsidRPr="008B064E">
        <w:t>co</w:t>
      </w:r>
      <w:r w:rsidRPr="008B064E">
        <w:t xml:space="preserve">mplex issues. </w:t>
      </w:r>
      <w:r>
        <w:t xml:space="preserve">I again touch </w:t>
      </w:r>
      <w:r w:rsidRPr="008B064E">
        <w:t>on what I mentioned to Baroness Fall</w:t>
      </w:r>
      <w:r>
        <w:t>:</w:t>
      </w:r>
      <w:r>
        <w:t xml:space="preserve"> </w:t>
      </w:r>
      <w:r w:rsidRPr="008B064E">
        <w:t>the consistency of the UK's approach through time</w:t>
      </w:r>
      <w:r>
        <w:t xml:space="preserve"> </w:t>
      </w:r>
      <w:r w:rsidRPr="008B064E">
        <w:t xml:space="preserve">and, crucially, </w:t>
      </w:r>
      <w:r>
        <w:t xml:space="preserve">how </w:t>
      </w:r>
      <w:r w:rsidRPr="008B064E">
        <w:t xml:space="preserve">it relates to all nations </w:t>
      </w:r>
      <w:r>
        <w:t xml:space="preserve">with which </w:t>
      </w:r>
      <w:r w:rsidRPr="008B064E">
        <w:t>we have relationships</w:t>
      </w:r>
      <w:r>
        <w:t>. T</w:t>
      </w:r>
      <w:r w:rsidRPr="008B064E">
        <w:t>o some people in China it appears that we are trying to mak</w:t>
      </w:r>
      <w:r w:rsidRPr="008B064E">
        <w:t xml:space="preserve">e a particular case </w:t>
      </w:r>
      <w:r>
        <w:t xml:space="preserve">on </w:t>
      </w:r>
      <w:r w:rsidRPr="008B064E">
        <w:t>human rights purely because it is China</w:t>
      </w:r>
      <w:r>
        <w:t>.</w:t>
      </w:r>
      <w:r w:rsidRPr="008B064E">
        <w:t xml:space="preserve"> </w:t>
      </w:r>
      <w:r>
        <w:t>O</w:t>
      </w:r>
      <w:r w:rsidRPr="008B064E">
        <w:t xml:space="preserve">ne </w:t>
      </w:r>
      <w:r w:rsidRPr="008B064E">
        <w:t>considers, for example, Saudi Arabia</w:t>
      </w:r>
      <w:r>
        <w:t xml:space="preserve">, which, </w:t>
      </w:r>
      <w:r w:rsidRPr="008B064E">
        <w:t>to a number of observers</w:t>
      </w:r>
      <w:r>
        <w:t>,</w:t>
      </w:r>
      <w:r w:rsidRPr="008B064E">
        <w:t xml:space="preserve"> we seem </w:t>
      </w:r>
      <w:r>
        <w:t xml:space="preserve">much </w:t>
      </w:r>
      <w:r w:rsidRPr="008B064E">
        <w:t xml:space="preserve">more at ease in conducting trade </w:t>
      </w:r>
      <w:r>
        <w:t xml:space="preserve">with </w:t>
      </w:r>
      <w:r w:rsidRPr="008B064E">
        <w:t>and relegating the importance of matters to do with human rights a</w:t>
      </w:r>
      <w:r w:rsidRPr="008B064E">
        <w:t>nd security</w:t>
      </w:r>
      <w:r>
        <w:t xml:space="preserve">. Are we adopting an </w:t>
      </w:r>
      <w:r w:rsidRPr="008B064E">
        <w:t>equal</w:t>
      </w:r>
      <w:r>
        <w:t xml:space="preserve">ly </w:t>
      </w:r>
      <w:r w:rsidRPr="008B064E">
        <w:t xml:space="preserve">considered and fair approach </w:t>
      </w:r>
      <w:r>
        <w:t xml:space="preserve">to </w:t>
      </w:r>
      <w:r w:rsidRPr="008B064E">
        <w:t xml:space="preserve">the world as a whole? </w:t>
      </w:r>
    </w:p>
    <w:p w:rsidR="00D067CC" w:rsidP="00D067CC">
      <w:pPr>
        <w:pStyle w:val="Answer"/>
      </w:pPr>
      <w:r w:rsidRPr="008B064E">
        <w:t xml:space="preserve">The reason I put it </w:t>
      </w:r>
      <w:r>
        <w:t xml:space="preserve">this </w:t>
      </w:r>
      <w:r w:rsidRPr="008B064E">
        <w:t>way</w:t>
      </w:r>
      <w:r>
        <w:t xml:space="preserve">—it </w:t>
      </w:r>
      <w:r w:rsidRPr="008B064E">
        <w:t xml:space="preserve">could </w:t>
      </w:r>
      <w:r>
        <w:t xml:space="preserve">of course </w:t>
      </w:r>
      <w:r w:rsidRPr="008B064E">
        <w:t>be completely coincidental</w:t>
      </w:r>
      <w:r>
        <w:t xml:space="preserve">—is </w:t>
      </w:r>
      <w:r w:rsidRPr="008B064E">
        <w:t>that it is also perceived as coinciding with the</w:t>
      </w:r>
      <w:r>
        <w:t xml:space="preserve"> </w:t>
      </w:r>
      <w:r w:rsidRPr="008B064E">
        <w:t>aggressive stance adopted</w:t>
      </w:r>
      <w:r>
        <w:t>,</w:t>
      </w:r>
      <w:r w:rsidRPr="0009649A">
        <w:t xml:space="preserve"> </w:t>
      </w:r>
      <w:r w:rsidRPr="008B064E">
        <w:t>at leas</w:t>
      </w:r>
      <w:r w:rsidRPr="008B064E">
        <w:t>t publicly, by the Trump Administration</w:t>
      </w:r>
      <w:r>
        <w:t xml:space="preserve">, and </w:t>
      </w:r>
      <w:r w:rsidRPr="008B064E">
        <w:t>that the UK is being dragged into this position</w:t>
      </w:r>
      <w:r>
        <w:t xml:space="preserve"> and is </w:t>
      </w:r>
      <w:r w:rsidRPr="008B064E">
        <w:t xml:space="preserve">not doing </w:t>
      </w:r>
      <w:r>
        <w:t xml:space="preserve">this </w:t>
      </w:r>
      <w:r w:rsidRPr="008B064E">
        <w:t xml:space="preserve">based on its independent judgments, rightly or wrongly. This was not part of your question, but aspects of the </w:t>
      </w:r>
      <w:r>
        <w:t xml:space="preserve">Huawei </w:t>
      </w:r>
      <w:r w:rsidRPr="008B064E">
        <w:t xml:space="preserve">decision in particular </w:t>
      </w:r>
      <w:r w:rsidRPr="008B064E">
        <w:t>are seen in that context</w:t>
      </w:r>
      <w:r>
        <w:t>.</w:t>
      </w:r>
      <w:r w:rsidRPr="008B064E">
        <w:t xml:space="preserve"> </w:t>
      </w:r>
      <w:r>
        <w:t xml:space="preserve">The </w:t>
      </w:r>
      <w:r w:rsidRPr="008B064E">
        <w:t xml:space="preserve">issue with the </w:t>
      </w:r>
      <w:r>
        <w:t>Uighurs,</w:t>
      </w:r>
      <w:r w:rsidRPr="008B064E">
        <w:t xml:space="preserve"> </w:t>
      </w:r>
      <w:r>
        <w:t xml:space="preserve">as </w:t>
      </w:r>
      <w:r w:rsidRPr="008B064E">
        <w:t>I am sure</w:t>
      </w:r>
      <w:r>
        <w:t xml:space="preserve"> </w:t>
      </w:r>
      <w:r w:rsidRPr="008B064E">
        <w:t>Lord Alton</w:t>
      </w:r>
      <w:r>
        <w:t xml:space="preserve"> is </w:t>
      </w:r>
      <w:r w:rsidRPr="008B064E">
        <w:t xml:space="preserve">more </w:t>
      </w:r>
      <w:r>
        <w:t xml:space="preserve">than </w:t>
      </w:r>
      <w:r w:rsidRPr="008B064E">
        <w:t xml:space="preserve">aware, has gone on for a long time, </w:t>
      </w:r>
      <w:r>
        <w:t>al</w:t>
      </w:r>
      <w:r w:rsidRPr="008B064E">
        <w:t xml:space="preserve">though perhaps </w:t>
      </w:r>
      <w:r>
        <w:t xml:space="preserve">not </w:t>
      </w:r>
      <w:r>
        <w:t>on</w:t>
      </w:r>
      <w:r>
        <w:t xml:space="preserve"> </w:t>
      </w:r>
      <w:r w:rsidRPr="008B064E">
        <w:t>the scale of publicly available evidence that we have today</w:t>
      </w:r>
      <w:r>
        <w:t>. P</w:t>
      </w:r>
      <w:r w:rsidRPr="008B064E">
        <w:t xml:space="preserve">art of the issue is </w:t>
      </w:r>
      <w:r>
        <w:t xml:space="preserve">why </w:t>
      </w:r>
      <w:r w:rsidRPr="008B064E">
        <w:t xml:space="preserve">we </w:t>
      </w:r>
      <w:r>
        <w:t xml:space="preserve">did </w:t>
      </w:r>
      <w:r w:rsidRPr="008B064E">
        <w:t xml:space="preserve">not have a </w:t>
      </w:r>
      <w:r w:rsidRPr="008B064E">
        <w:t>view about that before</w:t>
      </w:r>
      <w:r>
        <w:t>. W</w:t>
      </w:r>
      <w:r>
        <w:t xml:space="preserve">hy has it </w:t>
      </w:r>
      <w:r w:rsidRPr="008B064E">
        <w:t xml:space="preserve">suddenly become an </w:t>
      </w:r>
      <w:r>
        <w:t>issue today?</w:t>
      </w:r>
    </w:p>
    <w:p w:rsidR="00D067CC" w:rsidRPr="00F626A9" w:rsidP="00D067CC">
      <w:pPr>
        <w:pStyle w:val="Answer"/>
      </w:pPr>
      <w:r>
        <w:rPr>
          <w:b/>
          <w:bCs/>
        </w:rPr>
        <w:t>The Chair:</w:t>
      </w:r>
      <w:r>
        <w:t xml:space="preserve"> Continuing along the lines of human rights, I go to Baroness Sugg.</w:t>
      </w:r>
    </w:p>
    <w:p w:rsidR="00D067CC" w:rsidP="00D067CC">
      <w:pPr>
        <w:pStyle w:val="Question"/>
      </w:pPr>
      <w:r w:rsidRPr="00F626A9">
        <w:rPr>
          <w:b/>
        </w:rPr>
        <w:t>Baroness Sugg:</w:t>
      </w:r>
      <w:r>
        <w:t xml:space="preserve"> Thank you for joining us today. To follow up on your responses to a number of previous questions</w:t>
      </w:r>
      <w:r>
        <w:t>, how do you think the Government should best seek to balance that concern about human rights and labour protections with their ambition to increase economic co-operation with China?</w:t>
      </w:r>
    </w:p>
    <w:p w:rsidR="00D067CC" w:rsidP="00D067CC">
      <w:pPr>
        <w:pStyle w:val="Answer"/>
      </w:pPr>
      <w:r>
        <w:rPr>
          <w:b/>
          <w:i/>
        </w:rPr>
        <w:t xml:space="preserve">Lord O’Neill of Gatley: </w:t>
      </w:r>
      <w:r w:rsidRPr="00D15642">
        <w:t>My honest answer is</w:t>
      </w:r>
      <w:r>
        <w:t xml:space="preserve"> that </w:t>
      </w:r>
      <w:r w:rsidRPr="00D15642">
        <w:t>I do not know. I guess t</w:t>
      </w:r>
      <w:r w:rsidRPr="00D15642">
        <w:t>hat is the billion</w:t>
      </w:r>
      <w:r>
        <w:t>-</w:t>
      </w:r>
      <w:r w:rsidRPr="00D15642">
        <w:t>pound question. Again, if you go back</w:t>
      </w:r>
      <w:r>
        <w:t xml:space="preserve">—I </w:t>
      </w:r>
      <w:r w:rsidRPr="00D15642">
        <w:t xml:space="preserve">mean all the way </w:t>
      </w:r>
      <w:r>
        <w:t xml:space="preserve">back </w:t>
      </w:r>
      <w:r w:rsidRPr="00D15642">
        <w:t>to the turn of the millennium</w:t>
      </w:r>
      <w:r>
        <w:t>—</w:t>
      </w:r>
      <w:r>
        <w:t>p</w:t>
      </w:r>
      <w:r w:rsidRPr="00D15642">
        <w:t>art of the fascination and interest of our times</w:t>
      </w:r>
      <w:r>
        <w:t xml:space="preserve"> </w:t>
      </w:r>
      <w:r>
        <w:t xml:space="preserve">is </w:t>
      </w:r>
      <w:r w:rsidRPr="00D15642">
        <w:t>that the world economy today is nowhere near as dominated by like</w:t>
      </w:r>
      <w:r>
        <w:t>-</w:t>
      </w:r>
      <w:r w:rsidRPr="00D15642">
        <w:t>minded countries as it was</w:t>
      </w:r>
      <w:r w:rsidRPr="00D15642">
        <w:t xml:space="preserve"> in the 1980s</w:t>
      </w:r>
      <w:r>
        <w:t>.</w:t>
      </w:r>
      <w:r w:rsidRPr="00D15642">
        <w:t xml:space="preserve"> </w:t>
      </w:r>
      <w:r>
        <w:t xml:space="preserve">It </w:t>
      </w:r>
      <w:r w:rsidRPr="00D15642">
        <w:t>is a fact</w:t>
      </w:r>
      <w:r>
        <w:t xml:space="preserve"> </w:t>
      </w:r>
      <w:r w:rsidRPr="00D15642">
        <w:t>that the G7 countries, and we are about to proudly host the G7</w:t>
      </w:r>
      <w:r>
        <w:t>,</w:t>
      </w:r>
      <w:r w:rsidRPr="00D15642">
        <w:t xml:space="preserve"> </w:t>
      </w:r>
      <w:r>
        <w:t xml:space="preserve">are </w:t>
      </w:r>
      <w:r w:rsidRPr="00D15642">
        <w:t xml:space="preserve">significantly less than 50% of global GDP. If </w:t>
      </w:r>
      <w:r>
        <w:t xml:space="preserve">you </w:t>
      </w:r>
      <w:r w:rsidRPr="00D15642">
        <w:t>want</w:t>
      </w:r>
      <w:r>
        <w:t xml:space="preserve"> </w:t>
      </w:r>
      <w:r w:rsidRPr="00D15642">
        <w:t xml:space="preserve">to engage </w:t>
      </w:r>
      <w:r>
        <w:t xml:space="preserve">in </w:t>
      </w:r>
      <w:r w:rsidRPr="00D15642">
        <w:t>global</w:t>
      </w:r>
      <w:r>
        <w:t xml:space="preserve"> trade, by which </w:t>
      </w:r>
      <w:r w:rsidRPr="00D15642">
        <w:t>I mean investment flows as well as exports and imports</w:t>
      </w:r>
      <w:r>
        <w:t>,</w:t>
      </w:r>
      <w:r w:rsidRPr="00D15642">
        <w:t xml:space="preserve"> by definition</w:t>
      </w:r>
      <w:r w:rsidRPr="00D15642">
        <w:t xml:space="preserve"> you have to trade with countries that do not necessarily share </w:t>
      </w:r>
      <w:r>
        <w:t xml:space="preserve">our </w:t>
      </w:r>
      <w:r w:rsidRPr="00D15642">
        <w:t>standards. So you have to make a conscious decision about the relative importance</w:t>
      </w:r>
      <w:r>
        <w:t xml:space="preserve"> of </w:t>
      </w:r>
      <w:r w:rsidRPr="00D15642">
        <w:t>your choice as a nation</w:t>
      </w:r>
      <w:r>
        <w:t>.</w:t>
      </w:r>
    </w:p>
    <w:p w:rsidR="00D067CC" w:rsidP="00D067CC">
      <w:pPr>
        <w:pStyle w:val="Answer"/>
      </w:pPr>
      <w:r w:rsidRPr="00D15642">
        <w:t xml:space="preserve">I often think </w:t>
      </w:r>
      <w:r>
        <w:t xml:space="preserve">that </w:t>
      </w:r>
      <w:r w:rsidRPr="00D15642">
        <w:t xml:space="preserve">we </w:t>
      </w:r>
      <w:r>
        <w:t xml:space="preserve">are </w:t>
      </w:r>
      <w:r w:rsidRPr="00D15642">
        <w:t>in a trickier situation with somewhere like China to</w:t>
      </w:r>
      <w:r w:rsidRPr="00D15642">
        <w:t>day</w:t>
      </w:r>
      <w:r>
        <w:t xml:space="preserve"> </w:t>
      </w:r>
      <w:r>
        <w:t xml:space="preserve">partly because </w:t>
      </w:r>
      <w:r>
        <w:t xml:space="preserve">there was a </w:t>
      </w:r>
      <w:r w:rsidRPr="00D15642">
        <w:t xml:space="preserve">slightly naive assumption 15 or 20 years ago that it </w:t>
      </w:r>
      <w:r>
        <w:t xml:space="preserve">was </w:t>
      </w:r>
      <w:r w:rsidRPr="00D15642">
        <w:t xml:space="preserve">simply a matter of time before China </w:t>
      </w:r>
      <w:r>
        <w:t>cho</w:t>
      </w:r>
      <w:r>
        <w:t>se</w:t>
      </w:r>
      <w:r w:rsidRPr="00D15642">
        <w:t xml:space="preserve"> to be a democracy like us</w:t>
      </w:r>
      <w:r>
        <w:t>.</w:t>
      </w:r>
      <w:r w:rsidRPr="00D15642">
        <w:t xml:space="preserve"> It </w:t>
      </w:r>
      <w:r>
        <w:t xml:space="preserve">was </w:t>
      </w:r>
      <w:r w:rsidRPr="00D15642">
        <w:t>obvious to someone like me</w:t>
      </w:r>
      <w:r>
        <w:t xml:space="preserve">, </w:t>
      </w:r>
      <w:r w:rsidRPr="00D15642">
        <w:t>following China from my relatively early years</w:t>
      </w:r>
      <w:r>
        <w:t xml:space="preserve">, </w:t>
      </w:r>
      <w:r w:rsidRPr="00D15642">
        <w:t xml:space="preserve">that that </w:t>
      </w:r>
      <w:r>
        <w:t xml:space="preserve">was </w:t>
      </w:r>
      <w:r w:rsidRPr="00D15642">
        <w:t>unlikely</w:t>
      </w:r>
      <w:r>
        <w:t>. I</w:t>
      </w:r>
      <w:r w:rsidRPr="00D15642">
        <w:t>t could happen</w:t>
      </w:r>
      <w:r w:rsidRPr="00021CDF">
        <w:t xml:space="preserve"> </w:t>
      </w:r>
      <w:r w:rsidRPr="00D15642">
        <w:t>at some point in the future</w:t>
      </w:r>
      <w:r>
        <w:t xml:space="preserve">, </w:t>
      </w:r>
      <w:r w:rsidRPr="00D15642">
        <w:t xml:space="preserve">but it </w:t>
      </w:r>
      <w:r>
        <w:t xml:space="preserve">was </w:t>
      </w:r>
      <w:r w:rsidRPr="00D15642">
        <w:t xml:space="preserve">not my starting position. These are important basic choices. </w:t>
      </w:r>
    </w:p>
    <w:p w:rsidR="00D067CC" w:rsidP="00D067CC">
      <w:pPr>
        <w:pStyle w:val="Answer"/>
      </w:pPr>
      <w:r>
        <w:t>For</w:t>
      </w:r>
      <w:r w:rsidRPr="00D15642">
        <w:t xml:space="preserve"> many other countries, some of which are our G7 allies, such as Japan and </w:t>
      </w:r>
      <w:r>
        <w:t>Germany—</w:t>
      </w:r>
      <w:r w:rsidRPr="00D15642">
        <w:t>Japan in particular</w:t>
      </w:r>
      <w:r>
        <w:t xml:space="preserve">, </w:t>
      </w:r>
      <w:r w:rsidRPr="00D15642">
        <w:t xml:space="preserve">partly because of </w:t>
      </w:r>
      <w:r>
        <w:t xml:space="preserve">its </w:t>
      </w:r>
      <w:r w:rsidRPr="00D15642">
        <w:t>geography</w:t>
      </w:r>
      <w:r>
        <w:t>—</w:t>
      </w:r>
      <w:r w:rsidRPr="00D15642">
        <w:t xml:space="preserve">China has been </w:t>
      </w:r>
      <w:r>
        <w:t xml:space="preserve">their </w:t>
      </w:r>
      <w:r w:rsidRPr="00D15642">
        <w:t xml:space="preserve">number one export market </w:t>
      </w:r>
      <w:r>
        <w:t xml:space="preserve">for, I would say, </w:t>
      </w:r>
      <w:r w:rsidRPr="00D15642">
        <w:t>15 years. I do not think you necessarily have to compromi</w:t>
      </w:r>
      <w:r w:rsidRPr="00D15642">
        <w:t>se you</w:t>
      </w:r>
      <w:r>
        <w:t>r</w:t>
      </w:r>
      <w:r w:rsidRPr="00D15642">
        <w:t xml:space="preserve"> standards</w:t>
      </w:r>
      <w:r>
        <w:t xml:space="preserve">; it </w:t>
      </w:r>
      <w:r w:rsidRPr="00D15642">
        <w:t>is just about how you pursue them</w:t>
      </w:r>
      <w:r>
        <w:t xml:space="preserve"> </w:t>
      </w:r>
      <w:r w:rsidRPr="00D15642">
        <w:t xml:space="preserve">and the style in which one publicly opines </w:t>
      </w:r>
      <w:r>
        <w:t xml:space="preserve">on </w:t>
      </w:r>
      <w:r w:rsidRPr="00D15642">
        <w:t xml:space="preserve">these matters. </w:t>
      </w:r>
    </w:p>
    <w:p w:rsidR="00D067CC" w:rsidP="00D067CC">
      <w:pPr>
        <w:pStyle w:val="Answer"/>
      </w:pPr>
      <w:r w:rsidRPr="00D15642">
        <w:t xml:space="preserve">Going back to the </w:t>
      </w:r>
      <w:r>
        <w:t>Uighurs</w:t>
      </w:r>
      <w:r w:rsidRPr="00D15642">
        <w:t xml:space="preserve">, </w:t>
      </w:r>
      <w:r>
        <w:t xml:space="preserve">clearly </w:t>
      </w:r>
      <w:r w:rsidRPr="00D15642">
        <w:t xml:space="preserve">we should stand </w:t>
      </w:r>
      <w:r>
        <w:t xml:space="preserve">up </w:t>
      </w:r>
      <w:r w:rsidRPr="00D15642">
        <w:t xml:space="preserve">for what we think is right </w:t>
      </w:r>
      <w:r>
        <w:t xml:space="preserve">in terms of human rights, but for us suddenly to jump on </w:t>
      </w:r>
      <w:r>
        <w:t>a soapbox about it, when we did not for a long time, is a bit strange.</w:t>
      </w:r>
    </w:p>
    <w:p w:rsidR="00D067CC" w:rsidRPr="00773A5C" w:rsidP="00D067CC">
      <w:pPr>
        <w:pStyle w:val="Question"/>
      </w:pPr>
      <w:r w:rsidRPr="00F37D9C">
        <w:rPr>
          <w:b/>
        </w:rPr>
        <w:t>Lord Boateng:</w:t>
      </w:r>
      <w:r>
        <w:t xml:space="preserve"> I declare </w:t>
      </w:r>
      <w:r w:rsidRPr="00773A5C">
        <w:t xml:space="preserve">my interest as chancellor of the University of Greenwich and a board member of the </w:t>
      </w:r>
      <w:r>
        <w:t>Syngenta Foundation. Lord O’Neill, y</w:t>
      </w:r>
      <w:r w:rsidRPr="00773A5C">
        <w:t xml:space="preserve">ou have made the point that </w:t>
      </w:r>
      <w:r>
        <w:t xml:space="preserve">we as a </w:t>
      </w:r>
      <w:r w:rsidRPr="00773A5C">
        <w:t>countr</w:t>
      </w:r>
      <w:r w:rsidRPr="00773A5C">
        <w:t>y</w:t>
      </w:r>
      <w:r>
        <w:t xml:space="preserve"> are </w:t>
      </w:r>
      <w:r w:rsidRPr="00773A5C">
        <w:t>dependent on foreign capital</w:t>
      </w:r>
      <w:r>
        <w:t>.</w:t>
      </w:r>
      <w:r w:rsidRPr="00773A5C">
        <w:t xml:space="preserve"> Successive Governments, including the one you were a distinguished Member</w:t>
      </w:r>
      <w:r>
        <w:t xml:space="preserve"> of</w:t>
      </w:r>
      <w:r w:rsidRPr="00773A5C">
        <w:t xml:space="preserve">, have sought to attract foreign direct investment. You were quoted in March as saying that we had </w:t>
      </w:r>
      <w:r>
        <w:t>“</w:t>
      </w:r>
      <w:r w:rsidRPr="00F37D9C">
        <w:t>to be careful about taking too much of a dog</w:t>
      </w:r>
      <w:r w:rsidRPr="00F37D9C">
        <w:t>matic stance</w:t>
      </w:r>
      <w:r>
        <w:t xml:space="preserve">” towards </w:t>
      </w:r>
      <w:r w:rsidRPr="00773A5C">
        <w:t xml:space="preserve">foreign capital. What did you mean by that? Do you think that the National Security </w:t>
      </w:r>
      <w:r>
        <w:t xml:space="preserve">and </w:t>
      </w:r>
      <w:r w:rsidRPr="00773A5C">
        <w:t>Investment Act takes the right approach in that regard</w:t>
      </w:r>
      <w:r>
        <w:t>,</w:t>
      </w:r>
      <w:r>
        <w:t xml:space="preserve"> </w:t>
      </w:r>
      <w:r w:rsidRPr="00773A5C">
        <w:t xml:space="preserve">or is it too dogmatic? To what extent does China see the Act as being focused </w:t>
      </w:r>
      <w:r>
        <w:t xml:space="preserve">on it </w:t>
      </w:r>
      <w:r w:rsidRPr="00773A5C">
        <w:t>in som</w:t>
      </w:r>
      <w:r w:rsidRPr="00773A5C">
        <w:t>e way</w:t>
      </w:r>
      <w:r>
        <w:t xml:space="preserve">, and does </w:t>
      </w:r>
      <w:r w:rsidRPr="00773A5C">
        <w:t>it actually care?</w:t>
      </w:r>
    </w:p>
    <w:p w:rsidR="00D067CC" w:rsidP="00D067CC">
      <w:pPr>
        <w:pStyle w:val="Answer"/>
      </w:pPr>
      <w:r>
        <w:rPr>
          <w:b/>
          <w:i/>
        </w:rPr>
        <w:t xml:space="preserve">Lord O’Neill of Gatley: </w:t>
      </w:r>
      <w:r w:rsidRPr="00773A5C">
        <w:t>Thank you, Lord Boateng</w:t>
      </w:r>
      <w:r>
        <w:t>, for those n</w:t>
      </w:r>
      <w:r w:rsidRPr="00773A5C">
        <w:t>ice</w:t>
      </w:r>
      <w:r>
        <w:t xml:space="preserve">, </w:t>
      </w:r>
      <w:r w:rsidRPr="00773A5C">
        <w:t xml:space="preserve">easy questions. I welcome the </w:t>
      </w:r>
      <w:r>
        <w:t>Integrated Review</w:t>
      </w:r>
      <w:r w:rsidRPr="00773A5C">
        <w:t xml:space="preserve">. It would have been good </w:t>
      </w:r>
      <w:r>
        <w:t xml:space="preserve">if it had </w:t>
      </w:r>
      <w:r w:rsidRPr="00773A5C">
        <w:t>happened many years earlier</w:t>
      </w:r>
      <w:r>
        <w:t>, as a principle—</w:t>
      </w:r>
      <w:r>
        <w:t xml:space="preserve">this links </w:t>
      </w:r>
      <w:r w:rsidRPr="00773A5C">
        <w:t>to</w:t>
      </w:r>
      <w:r>
        <w:t xml:space="preserve"> how </w:t>
      </w:r>
      <w:r>
        <w:t xml:space="preserve">I </w:t>
      </w:r>
      <w:r>
        <w:t>answered</w:t>
      </w:r>
      <w:r w:rsidRPr="00773A5C">
        <w:t xml:space="preserve"> </w:t>
      </w:r>
      <w:r>
        <w:t>Baroness Fall</w:t>
      </w:r>
      <w:r>
        <w:t>’s</w:t>
      </w:r>
      <w:r w:rsidRPr="00773A5C">
        <w:t xml:space="preserve"> question </w:t>
      </w:r>
      <w:r>
        <w:t xml:space="preserve">and </w:t>
      </w:r>
      <w:r w:rsidRPr="00773A5C">
        <w:t>others</w:t>
      </w:r>
      <w:r>
        <w:t>’</w:t>
      </w:r>
      <w:r>
        <w:t xml:space="preserve">—to show </w:t>
      </w:r>
      <w:r w:rsidRPr="00773A5C">
        <w:t>the world what we really mean by global Britain</w:t>
      </w:r>
      <w:r>
        <w:t xml:space="preserve">. That </w:t>
      </w:r>
      <w:r w:rsidRPr="00773A5C">
        <w:t xml:space="preserve">is </w:t>
      </w:r>
      <w:r>
        <w:t xml:space="preserve">highly necessary, in </w:t>
      </w:r>
      <w:r w:rsidRPr="00773A5C">
        <w:t>a post</w:t>
      </w:r>
      <w:r>
        <w:t>-</w:t>
      </w:r>
      <w:r w:rsidRPr="00773A5C">
        <w:t>Brexit world in particular</w:t>
      </w:r>
      <w:r>
        <w:t xml:space="preserve">, </w:t>
      </w:r>
      <w:r w:rsidRPr="00773A5C">
        <w:t>and something that we should have as part of an ongoing</w:t>
      </w:r>
      <w:r>
        <w:t xml:space="preserve">, </w:t>
      </w:r>
      <w:r w:rsidRPr="00773A5C">
        <w:t xml:space="preserve">permanent strategic focus. </w:t>
      </w:r>
    </w:p>
    <w:p w:rsidR="004B3DA1" w:rsidP="00D067CC">
      <w:pPr>
        <w:pStyle w:val="Answer"/>
      </w:pPr>
      <w:r w:rsidRPr="00773A5C">
        <w:t>I re</w:t>
      </w:r>
      <w:r w:rsidRPr="00773A5C">
        <w:t xml:space="preserve">member a long time back </w:t>
      </w:r>
      <w:r>
        <w:t xml:space="preserve">when </w:t>
      </w:r>
      <w:r w:rsidRPr="00773A5C">
        <w:t>the Australians published a White Paper</w:t>
      </w:r>
      <w:r>
        <w:t xml:space="preserve"> </w:t>
      </w:r>
      <w:r w:rsidRPr="00773A5C">
        <w:t>on their economic relationship</w:t>
      </w:r>
      <w:r>
        <w:t xml:space="preserve">, </w:t>
      </w:r>
      <w:r w:rsidRPr="00773A5C">
        <w:t>and otherwise</w:t>
      </w:r>
      <w:r>
        <w:t xml:space="preserve">, with </w:t>
      </w:r>
      <w:r w:rsidRPr="00773A5C">
        <w:t xml:space="preserve">the rest of the world. It impressed on me </w:t>
      </w:r>
      <w:r>
        <w:t xml:space="preserve">that that </w:t>
      </w:r>
      <w:r w:rsidRPr="00773A5C">
        <w:t>was a pretty sensible thing to do. In that sense, I welcomed the review</w:t>
      </w:r>
      <w:r>
        <w:t>.</w:t>
      </w:r>
      <w:r w:rsidRPr="00773A5C">
        <w:t xml:space="preserve"> To have</w:t>
      </w:r>
      <w:r>
        <w:t xml:space="preserve"> wi</w:t>
      </w:r>
      <w:r>
        <w:t xml:space="preserve">th it </w:t>
      </w:r>
      <w:r w:rsidRPr="00773A5C">
        <w:t xml:space="preserve">a stronger declared stance on what </w:t>
      </w:r>
      <w:r>
        <w:t xml:space="preserve">the </w:t>
      </w:r>
      <w:r w:rsidRPr="00773A5C">
        <w:t xml:space="preserve">nation will or will not accept </w:t>
      </w:r>
      <w:r>
        <w:t xml:space="preserve">as </w:t>
      </w:r>
      <w:r w:rsidRPr="00773A5C">
        <w:t>foreign investment into the UK</w:t>
      </w:r>
      <w:r>
        <w:t>,</w:t>
      </w:r>
      <w:r w:rsidRPr="00773A5C">
        <w:t xml:space="preserve"> from any country</w:t>
      </w:r>
      <w:r>
        <w:t xml:space="preserve">, </w:t>
      </w:r>
      <w:r w:rsidRPr="00773A5C">
        <w:t xml:space="preserve">is highly welcome. </w:t>
      </w:r>
    </w:p>
    <w:p w:rsidR="00D067CC" w:rsidRPr="00773A5C" w:rsidP="00D067CC">
      <w:pPr>
        <w:pStyle w:val="Answer"/>
      </w:pPr>
      <w:r w:rsidRPr="00773A5C">
        <w:t>Again</w:t>
      </w:r>
      <w:r>
        <w:t xml:space="preserve"> </w:t>
      </w:r>
      <w:r w:rsidRPr="00773A5C">
        <w:t xml:space="preserve">taking </w:t>
      </w:r>
      <w:r>
        <w:t xml:space="preserve">this </w:t>
      </w:r>
      <w:r w:rsidRPr="00773A5C">
        <w:t>back to what I touched on earlier, trade and investment policy overseas has to link to do</w:t>
      </w:r>
      <w:r w:rsidRPr="00773A5C">
        <w:t>mestic economic policy</w:t>
      </w:r>
      <w:r>
        <w:t>.</w:t>
      </w:r>
      <w:r w:rsidRPr="00773A5C">
        <w:t xml:space="preserve"> One of our biggest domestic problems</w:t>
      </w:r>
      <w:r>
        <w:t>,</w:t>
      </w:r>
      <w:r w:rsidRPr="00773A5C">
        <w:t xml:space="preserve"> going back over </w:t>
      </w:r>
      <w:r>
        <w:t xml:space="preserve">all </w:t>
      </w:r>
      <w:r w:rsidRPr="00773A5C">
        <w:t>my adult lifetime, appears to be how we manage</w:t>
      </w:r>
      <w:r>
        <w:t xml:space="preserve"> </w:t>
      </w:r>
      <w:r w:rsidRPr="00773A5C">
        <w:t>to develop small exciting start</w:t>
      </w:r>
      <w:r>
        <w:t>-</w:t>
      </w:r>
      <w:r w:rsidRPr="00773A5C">
        <w:t>up businesses that somehow</w:t>
      </w:r>
      <w:r>
        <w:t xml:space="preserve"> </w:t>
      </w:r>
      <w:r w:rsidRPr="00773A5C">
        <w:t xml:space="preserve">end up being owned by </w:t>
      </w:r>
      <w:r>
        <w:t xml:space="preserve">somebody </w:t>
      </w:r>
      <w:r w:rsidRPr="00773A5C">
        <w:t>overseas</w:t>
      </w:r>
      <w:r>
        <w:t>,</w:t>
      </w:r>
      <w:r w:rsidRPr="00773A5C">
        <w:t xml:space="preserve"> not staying British. </w:t>
      </w:r>
      <w:r>
        <w:t xml:space="preserve">That </w:t>
      </w:r>
      <w:r w:rsidRPr="00773A5C">
        <w:t>i</w:t>
      </w:r>
      <w:r w:rsidRPr="00773A5C">
        <w:t xml:space="preserve">mplicit part of the </w:t>
      </w:r>
      <w:r>
        <w:t>Integrated Review</w:t>
      </w:r>
      <w:r w:rsidRPr="00773A5C">
        <w:t xml:space="preserve"> is highly welcome.</w:t>
      </w:r>
    </w:p>
    <w:p w:rsidR="00D067CC" w:rsidP="00D067CC">
      <w:pPr>
        <w:pStyle w:val="Answer"/>
      </w:pPr>
      <w:r w:rsidRPr="00773A5C">
        <w:t xml:space="preserve">On the other part of your question, the slightly unfortunate aspect is that the timing of </w:t>
      </w:r>
      <w:r>
        <w:t xml:space="preserve">this makes </w:t>
      </w:r>
      <w:r w:rsidRPr="00773A5C">
        <w:t>it seem geared against China</w:t>
      </w:r>
      <w:r>
        <w:t>.</w:t>
      </w:r>
      <w:r w:rsidRPr="00773A5C">
        <w:t xml:space="preserve"> </w:t>
      </w:r>
      <w:r>
        <w:t>This</w:t>
      </w:r>
      <w:r w:rsidRPr="00773A5C">
        <w:t xml:space="preserve"> is </w:t>
      </w:r>
      <w:r>
        <w:t>the wrong phrase, but the f</w:t>
      </w:r>
      <w:r w:rsidRPr="00773A5C">
        <w:t xml:space="preserve">ashionable strands </w:t>
      </w:r>
      <w:r>
        <w:t xml:space="preserve">at times seem to </w:t>
      </w:r>
      <w:r w:rsidRPr="00773A5C">
        <w:t>come together. The heightened focus</w:t>
      </w:r>
      <w:r>
        <w:t xml:space="preserve"> on the Uighurs, </w:t>
      </w:r>
      <w:r w:rsidRPr="00773A5C">
        <w:t xml:space="preserve">the </w:t>
      </w:r>
      <w:r>
        <w:t>Integrated Review</w:t>
      </w:r>
      <w:r w:rsidRPr="00773A5C">
        <w:t>, aspects of Hong Kong and much of this seemingly coincidental with the aggressive stance of the Trump Administration create</w:t>
      </w:r>
      <w:r>
        <w:t xml:space="preserve"> </w:t>
      </w:r>
      <w:r w:rsidRPr="00773A5C">
        <w:t>the idea that it has n</w:t>
      </w:r>
      <w:r w:rsidRPr="00773A5C">
        <w:t xml:space="preserve">ot been done for the right core purposes. What </w:t>
      </w:r>
      <w:r>
        <w:t>do</w:t>
      </w:r>
      <w:r w:rsidRPr="00773A5C">
        <w:t xml:space="preserve"> we as a country want to stand for from a global Britain perspective? I would have liked more economics</w:t>
      </w:r>
      <w:r w:rsidRPr="00DF437D">
        <w:t xml:space="preserve"> </w:t>
      </w:r>
      <w:r>
        <w:t xml:space="preserve">in the </w:t>
      </w:r>
      <w:r>
        <w:t>Integrated Review</w:t>
      </w:r>
      <w:r>
        <w:t xml:space="preserve">, </w:t>
      </w:r>
      <w:r w:rsidRPr="00773A5C">
        <w:t xml:space="preserve">as a balance, but I thought it was pretty good. </w:t>
      </w:r>
    </w:p>
    <w:p w:rsidR="00D067CC" w:rsidP="00D067CC">
      <w:pPr>
        <w:pStyle w:val="Remark"/>
      </w:pPr>
      <w:r w:rsidRPr="00F37D9C">
        <w:rPr>
          <w:b/>
        </w:rPr>
        <w:t>Lord Boateng:</w:t>
      </w:r>
      <w:r>
        <w:t xml:space="preserve"> Do the Chinese</w:t>
      </w:r>
      <w:r>
        <w:t xml:space="preserve"> care about the </w:t>
      </w:r>
      <w:r w:rsidRPr="00773A5C">
        <w:t xml:space="preserve">National Security </w:t>
      </w:r>
      <w:r>
        <w:t xml:space="preserve">and </w:t>
      </w:r>
      <w:r w:rsidRPr="00773A5C">
        <w:t>Investment Act</w:t>
      </w:r>
      <w:r>
        <w:t>? Do they see it as specifically focused on Chinese interests?</w:t>
      </w:r>
    </w:p>
    <w:p w:rsidR="00D067CC" w:rsidP="00D067CC">
      <w:pPr>
        <w:pStyle w:val="Answer"/>
      </w:pPr>
      <w:r>
        <w:rPr>
          <w:b/>
          <w:i/>
        </w:rPr>
        <w:t xml:space="preserve">Lord O’Neill of Gatley: </w:t>
      </w:r>
      <w:r>
        <w:t xml:space="preserve">That is a partial interpretation, again because of the timing. But </w:t>
      </w:r>
      <w:r w:rsidRPr="00CC2FFA">
        <w:t xml:space="preserve">taking away the heat and the emotion, </w:t>
      </w:r>
      <w:r>
        <w:t>as other cou</w:t>
      </w:r>
      <w:r>
        <w:t xml:space="preserve">ntries have such policies it is </w:t>
      </w:r>
      <w:r w:rsidRPr="00CC2FFA">
        <w:t xml:space="preserve">my judgment </w:t>
      </w:r>
      <w:r>
        <w:t xml:space="preserve">that </w:t>
      </w:r>
      <w:r w:rsidRPr="00CC2FFA">
        <w:t>they probably think it is understandable and justified</w:t>
      </w:r>
      <w:r>
        <w:t xml:space="preserve">, not </w:t>
      </w:r>
      <w:r w:rsidRPr="00CC2FFA">
        <w:t xml:space="preserve">least because </w:t>
      </w:r>
      <w:r>
        <w:t>China has them</w:t>
      </w:r>
      <w:r w:rsidRPr="00CC2FFA">
        <w:t xml:space="preserve">. </w:t>
      </w:r>
    </w:p>
    <w:p w:rsidR="00D067CC" w:rsidRPr="00CC2FFA" w:rsidP="00D067CC">
      <w:pPr>
        <w:pStyle w:val="Question"/>
      </w:pPr>
      <w:r w:rsidRPr="00F37D9C">
        <w:rPr>
          <w:b/>
        </w:rPr>
        <w:t>Lord Stirrup:</w:t>
      </w:r>
      <w:r>
        <w:t xml:space="preserve"> I take the opportunity of my position as tail-end Charlie on the first round of questions to draw some</w:t>
      </w:r>
      <w:r>
        <w:t xml:space="preserve"> strands together. You spoke earlier about the need for balance. </w:t>
      </w:r>
      <w:r w:rsidRPr="00CC2FFA">
        <w:t xml:space="preserve">You said that UK policy </w:t>
      </w:r>
      <w:r>
        <w:t xml:space="preserve">on </w:t>
      </w:r>
      <w:r w:rsidRPr="00CC2FFA">
        <w:t>China tended to lurch from one extreme to the other. Of course</w:t>
      </w:r>
      <w:r>
        <w:t xml:space="preserve">, </w:t>
      </w:r>
      <w:r w:rsidRPr="00CC2FFA">
        <w:t>striking an appropriate balance is</w:t>
      </w:r>
      <w:r>
        <w:t xml:space="preserve">, </w:t>
      </w:r>
      <w:r w:rsidRPr="00CC2FFA">
        <w:t>to a large extent</w:t>
      </w:r>
      <w:r>
        <w:t xml:space="preserve">, </w:t>
      </w:r>
      <w:r w:rsidRPr="00CC2FFA">
        <w:t>what this inquiry is all about. If you were a</w:t>
      </w:r>
      <w:r w:rsidRPr="00CC2FFA">
        <w:t>dvising the Government, how would you advise them to manage the issue of economic co</w:t>
      </w:r>
      <w:r>
        <w:t>-</w:t>
      </w:r>
      <w:r w:rsidRPr="00CC2FFA">
        <w:t>operation</w:t>
      </w:r>
      <w:r>
        <w:t>,</w:t>
      </w:r>
      <w:r w:rsidRPr="00CC2FFA">
        <w:t xml:space="preserve"> in a period when there are lots of stresses </w:t>
      </w:r>
      <w:r>
        <w:t xml:space="preserve">on </w:t>
      </w:r>
      <w:r w:rsidRPr="00CC2FFA">
        <w:t>human rights</w:t>
      </w:r>
      <w:r>
        <w:t>,</w:t>
      </w:r>
      <w:r w:rsidRPr="00CC2FFA">
        <w:t xml:space="preserve"> </w:t>
      </w:r>
      <w:r>
        <w:t xml:space="preserve">on </w:t>
      </w:r>
      <w:r w:rsidRPr="00CC2FFA">
        <w:t>security in the South China Sea and so on</w:t>
      </w:r>
      <w:r>
        <w:t xml:space="preserve">, which will </w:t>
      </w:r>
      <w:r w:rsidRPr="00CC2FFA">
        <w:t>lead to frictions between the UK and China</w:t>
      </w:r>
      <w:r w:rsidRPr="00CC2FFA">
        <w:t xml:space="preserve">? China is going to be annoyed with the UK over some of its </w:t>
      </w:r>
      <w:r>
        <w:t>stances</w:t>
      </w:r>
      <w:r w:rsidRPr="00CC2FFA">
        <w:t xml:space="preserve">. How do we manage those sorts of issues in an era when we are trying to continue </w:t>
      </w:r>
      <w:r>
        <w:t>our</w:t>
      </w:r>
      <w:r w:rsidRPr="00CC2FFA">
        <w:t xml:space="preserve"> economic co</w:t>
      </w:r>
      <w:r>
        <w:t>-</w:t>
      </w:r>
      <w:r w:rsidRPr="00CC2FFA">
        <w:t>operation?</w:t>
      </w:r>
    </w:p>
    <w:p w:rsidR="00D067CC" w:rsidP="00D067CC">
      <w:pPr>
        <w:pStyle w:val="QuestionCont"/>
      </w:pPr>
      <w:r w:rsidRPr="00CC2FFA">
        <w:t xml:space="preserve">Secondly, when you spoke </w:t>
      </w:r>
      <w:r>
        <w:t>about balance you seemed to put trade on one side of th</w:t>
      </w:r>
      <w:r>
        <w:t xml:space="preserve">e scale, and security and diplomacy on the other. But diplomacy ought to </w:t>
      </w:r>
      <w:r w:rsidRPr="00CC2FFA">
        <w:t xml:space="preserve">be one of our tools </w:t>
      </w:r>
      <w:r>
        <w:t xml:space="preserve">to manage </w:t>
      </w:r>
      <w:r w:rsidRPr="00CC2FFA">
        <w:t xml:space="preserve">this balance. In that regard, do you think </w:t>
      </w:r>
      <w:r>
        <w:t xml:space="preserve">that we are sufficiently well equipped? </w:t>
      </w:r>
      <w:r w:rsidRPr="00CC2FFA">
        <w:t xml:space="preserve">Do we have enough </w:t>
      </w:r>
      <w:r>
        <w:t>Sinologists</w:t>
      </w:r>
      <w:r w:rsidRPr="00CC2FFA">
        <w:t xml:space="preserve">? Do we have the skill and experience to </w:t>
      </w:r>
      <w:r w:rsidRPr="00CC2FFA">
        <w:t xml:space="preserve">manage our relationship with China, particularly </w:t>
      </w:r>
      <w:r>
        <w:t xml:space="preserve">on </w:t>
      </w:r>
      <w:r w:rsidRPr="00CC2FFA">
        <w:t>economic co</w:t>
      </w:r>
      <w:r>
        <w:t>-</w:t>
      </w:r>
      <w:r w:rsidRPr="00CC2FFA">
        <w:t xml:space="preserve">operation, as we travel down what </w:t>
      </w:r>
      <w:r>
        <w:t xml:space="preserve">will </w:t>
      </w:r>
      <w:r w:rsidRPr="00CC2FFA">
        <w:t xml:space="preserve">almost certainly be a very bumpy </w:t>
      </w:r>
      <w:r>
        <w:t>road</w:t>
      </w:r>
      <w:r w:rsidRPr="00CC2FFA">
        <w:t xml:space="preserve">? </w:t>
      </w:r>
    </w:p>
    <w:p w:rsidR="00D067CC" w:rsidRPr="00CC2FFA" w:rsidP="00D067CC">
      <w:pPr>
        <w:pStyle w:val="Answer"/>
      </w:pPr>
      <w:r>
        <w:rPr>
          <w:b/>
          <w:i/>
        </w:rPr>
        <w:t xml:space="preserve">Lord O’Neill of Gatley: </w:t>
      </w:r>
      <w:r w:rsidRPr="00CC2FFA">
        <w:t xml:space="preserve">From my personal experience, I think that having stronger China expertise in the </w:t>
      </w:r>
      <w:r w:rsidRPr="00CC2FFA">
        <w:t>Civil Service would be good. I look at countries of a similar standing around the world</w:t>
      </w:r>
      <w:r>
        <w:t xml:space="preserve"> and </w:t>
      </w:r>
      <w:r w:rsidRPr="00CC2FFA">
        <w:t>suspect that there may be more depth in other</w:t>
      </w:r>
      <w:r>
        <w:t xml:space="preserve">s </w:t>
      </w:r>
      <w:r w:rsidRPr="00CC2FFA">
        <w:t xml:space="preserve">than in ours. I </w:t>
      </w:r>
      <w:r>
        <w:t xml:space="preserve">should </w:t>
      </w:r>
      <w:r w:rsidRPr="00CC2FFA">
        <w:t>quickly add, not least as chair of Chatham House, that there are plenty of think tanks based h</w:t>
      </w:r>
      <w:r w:rsidRPr="00CC2FFA">
        <w:t xml:space="preserve">ere that play an important role </w:t>
      </w:r>
      <w:r>
        <w:t xml:space="preserve">and help </w:t>
      </w:r>
      <w:r w:rsidRPr="00CC2FFA">
        <w:t>in that regard</w:t>
      </w:r>
      <w:r>
        <w:t>. T</w:t>
      </w:r>
      <w:r w:rsidRPr="00CC2FFA">
        <w:t xml:space="preserve">hose important things help. </w:t>
      </w:r>
    </w:p>
    <w:p w:rsidR="00D067CC" w:rsidP="00D067CC">
      <w:pPr>
        <w:pStyle w:val="Answer"/>
      </w:pPr>
      <w:r w:rsidRPr="00CC2FFA">
        <w:t xml:space="preserve">Again, I go back to what I touched on in </w:t>
      </w:r>
      <w:r>
        <w:t xml:space="preserve">response to </w:t>
      </w:r>
      <w:r w:rsidRPr="00CC2FFA">
        <w:t xml:space="preserve">Lord </w:t>
      </w:r>
      <w:r>
        <w:t>B</w:t>
      </w:r>
      <w:r w:rsidRPr="00CC2FFA">
        <w:t xml:space="preserve">oateng. I wish that something like the </w:t>
      </w:r>
      <w:r>
        <w:t>Integrated Review</w:t>
      </w:r>
      <w:r w:rsidRPr="00CC2FFA">
        <w:t xml:space="preserve"> had happened a decade ago</w:t>
      </w:r>
      <w:r>
        <w:t xml:space="preserve">, and that it was </w:t>
      </w:r>
      <w:r w:rsidRPr="00CC2FFA">
        <w:t>deeper and</w:t>
      </w:r>
      <w:r w:rsidRPr="00CC2FFA">
        <w:t xml:space="preserve"> stronger</w:t>
      </w:r>
      <w:r>
        <w:t xml:space="preserve"> on </w:t>
      </w:r>
      <w:r w:rsidRPr="00CC2FFA">
        <w:t xml:space="preserve">the premise of how we </w:t>
      </w:r>
      <w:r>
        <w:t xml:space="preserve">are </w:t>
      </w:r>
      <w:r w:rsidRPr="00CC2FFA">
        <w:t>approaching the world</w:t>
      </w:r>
      <w:r>
        <w:t xml:space="preserve">. </w:t>
      </w:r>
      <w:r w:rsidRPr="00CC2FFA">
        <w:t>That principle of what we stand for and how it relates to our domestic priorities as a nation</w:t>
      </w:r>
      <w:r>
        <w:t xml:space="preserve">, </w:t>
      </w:r>
      <w:r w:rsidRPr="00CC2FFA">
        <w:t xml:space="preserve">rather than </w:t>
      </w:r>
      <w:r>
        <w:t xml:space="preserve">something </w:t>
      </w:r>
      <w:r w:rsidRPr="00CC2FFA">
        <w:t>separate, would be a superb structural change. It might even help us to under</w:t>
      </w:r>
      <w:r w:rsidRPr="00CC2FFA">
        <w:t>stand the complexities</w:t>
      </w:r>
      <w:r>
        <w:t xml:space="preserve">—I </w:t>
      </w:r>
      <w:r w:rsidRPr="00CC2FFA">
        <w:t>am not suggesting that I do</w:t>
      </w:r>
      <w:r>
        <w:t xml:space="preserve">—of what </w:t>
      </w:r>
      <w:r w:rsidRPr="00CC2FFA">
        <w:t xml:space="preserve">we </w:t>
      </w:r>
      <w:r>
        <w:t xml:space="preserve">can </w:t>
      </w:r>
      <w:r w:rsidRPr="00CC2FFA">
        <w:t>do to improve our dreadful productivity performance as a nation and raise the living standards</w:t>
      </w:r>
      <w:r>
        <w:t xml:space="preserve"> of everybody</w:t>
      </w:r>
      <w:r w:rsidRPr="00F37D9C">
        <w:t xml:space="preserve"> </w:t>
      </w:r>
      <w:r w:rsidRPr="00CC2FFA">
        <w:t>in the country, particularly those left behind</w:t>
      </w:r>
      <w:r>
        <w:t xml:space="preserve">. We should look </w:t>
      </w:r>
      <w:r w:rsidRPr="00CC2FFA">
        <w:t xml:space="preserve">at </w:t>
      </w:r>
      <w:r>
        <w:t xml:space="preserve">this </w:t>
      </w:r>
      <w:r w:rsidRPr="00CC2FFA">
        <w:t xml:space="preserve">in those </w:t>
      </w:r>
      <w:r w:rsidRPr="00CC2FFA">
        <w:t>terms</w:t>
      </w:r>
      <w:r>
        <w:t xml:space="preserve">, </w:t>
      </w:r>
      <w:r w:rsidRPr="00CC2FFA">
        <w:t xml:space="preserve">rather than </w:t>
      </w:r>
      <w:r>
        <w:t xml:space="preserve">as </w:t>
      </w:r>
      <w:r w:rsidRPr="00CC2FFA">
        <w:t>separate, distinct things.</w:t>
      </w:r>
    </w:p>
    <w:p w:rsidR="00D067CC" w:rsidP="00D067CC">
      <w:pPr>
        <w:pStyle w:val="Answer"/>
      </w:pPr>
      <w:r w:rsidRPr="00CC2FFA">
        <w:t xml:space="preserve">The fact that the </w:t>
      </w:r>
      <w:r>
        <w:t>Integrated Review</w:t>
      </w:r>
      <w:r w:rsidRPr="00CC2FFA">
        <w:t xml:space="preserve"> has now happened is definitely a positive step. I made an error, Lord </w:t>
      </w:r>
      <w:r>
        <w:t>S</w:t>
      </w:r>
      <w:r w:rsidRPr="00CC2FFA">
        <w:t>tirrup</w:t>
      </w:r>
      <w:r>
        <w:t xml:space="preserve">: </w:t>
      </w:r>
      <w:r w:rsidRPr="00CC2FFA">
        <w:t>I do not try to imply at all that security and economics should be entirely distinct things</w:t>
      </w:r>
      <w:r>
        <w:t>,</w:t>
      </w:r>
      <w:r>
        <w:t xml:space="preserve"> since—linked to what I have just tried to say now—they </w:t>
      </w:r>
      <w:r w:rsidRPr="00CC2FFA">
        <w:t xml:space="preserve">have to relate to each other. </w:t>
      </w:r>
      <w:r>
        <w:t>How</w:t>
      </w:r>
      <w:r w:rsidRPr="00CC2FFA">
        <w:t xml:space="preserve"> we position </w:t>
      </w:r>
      <w:r>
        <w:t xml:space="preserve">and present </w:t>
      </w:r>
      <w:r w:rsidRPr="00CC2FFA">
        <w:t xml:space="preserve">things to the rest of the world </w:t>
      </w:r>
      <w:r>
        <w:t>is as</w:t>
      </w:r>
      <w:r w:rsidRPr="00CC2FFA">
        <w:t xml:space="preserve"> important as the substance. </w:t>
      </w:r>
    </w:p>
    <w:p w:rsidR="00D067CC" w:rsidP="00D067CC">
      <w:pPr>
        <w:pStyle w:val="Answer"/>
      </w:pPr>
      <w:r w:rsidRPr="00CC2FFA">
        <w:t xml:space="preserve">I am reminded, going back to my days in business, </w:t>
      </w:r>
      <w:r>
        <w:t xml:space="preserve">of a tool that I pinched </w:t>
      </w:r>
      <w:r>
        <w:t xml:space="preserve">from </w:t>
      </w:r>
      <w:r w:rsidRPr="00CC2FFA">
        <w:t xml:space="preserve">Jack </w:t>
      </w:r>
      <w:r>
        <w:t>W</w:t>
      </w:r>
      <w:r w:rsidRPr="00CC2FFA">
        <w:t>elch</w:t>
      </w:r>
      <w:r>
        <w:t>’</w:t>
      </w:r>
      <w:r w:rsidRPr="00CC2FFA">
        <w:t>s guys</w:t>
      </w:r>
      <w:r>
        <w:t xml:space="preserve">. It was an equation: QxA=E—that is, quality of idea </w:t>
      </w:r>
      <w:r>
        <w:t>x</w:t>
      </w:r>
      <w:r>
        <w:t xml:space="preserve"> acceptability </w:t>
      </w:r>
      <w:r>
        <w:t>=</w:t>
      </w:r>
      <w:r>
        <w:t xml:space="preserve"> effectiveness. </w:t>
      </w:r>
      <w:r w:rsidRPr="00847733">
        <w:t>How you position things</w:t>
      </w:r>
      <w:r>
        <w:t xml:space="preserve">, A, </w:t>
      </w:r>
      <w:r w:rsidRPr="00847733">
        <w:t xml:space="preserve">is as important as the quality of </w:t>
      </w:r>
      <w:r>
        <w:t xml:space="preserve">your </w:t>
      </w:r>
      <w:r w:rsidRPr="00847733">
        <w:t>ideas</w:t>
      </w:r>
      <w:r>
        <w:t xml:space="preserve">, Q. </w:t>
      </w:r>
      <w:r w:rsidRPr="00CC2FFA">
        <w:t xml:space="preserve">If your </w:t>
      </w:r>
      <w:r>
        <w:t xml:space="preserve">Q </w:t>
      </w:r>
      <w:r w:rsidRPr="00CC2FFA">
        <w:t xml:space="preserve">is 10 </w:t>
      </w:r>
      <w:r>
        <w:t xml:space="preserve">but your A </w:t>
      </w:r>
      <w:r w:rsidRPr="00CC2FFA">
        <w:t>is 0</w:t>
      </w:r>
      <w:r>
        <w:t>,</w:t>
      </w:r>
      <w:r w:rsidRPr="00CC2FFA">
        <w:t xml:space="preserve"> the </w:t>
      </w:r>
      <w:r>
        <w:t xml:space="preserve">E </w:t>
      </w:r>
      <w:r w:rsidRPr="00CC2FFA">
        <w:t xml:space="preserve">is 0. That relates to the </w:t>
      </w:r>
      <w:r w:rsidRPr="00CC2FFA">
        <w:t>lurching that I touched on</w:t>
      </w:r>
      <w:r>
        <w:t xml:space="preserve">: it creates the impression of opportunistic moments as opposed to a thought-through strategic approach. </w:t>
      </w:r>
      <w:r w:rsidRPr="00847733">
        <w:t xml:space="preserve">So </w:t>
      </w:r>
      <w:r>
        <w:t xml:space="preserve">in </w:t>
      </w:r>
      <w:r w:rsidRPr="00847733">
        <w:t xml:space="preserve">something like the </w:t>
      </w:r>
      <w:r>
        <w:t>Integrated Review</w:t>
      </w:r>
      <w:r w:rsidRPr="00847733">
        <w:t xml:space="preserve"> that brings in all these </w:t>
      </w:r>
      <w:r>
        <w:t>considerations</w:t>
      </w:r>
      <w:r w:rsidRPr="00847733">
        <w:t xml:space="preserve">, </w:t>
      </w:r>
      <w:r w:rsidRPr="00CC2FFA">
        <w:t xml:space="preserve">as </w:t>
      </w:r>
      <w:r>
        <w:t xml:space="preserve">you </w:t>
      </w:r>
      <w:r w:rsidRPr="00CC2FFA">
        <w:t>yourself</w:t>
      </w:r>
      <w:r>
        <w:t xml:space="preserve"> state</w:t>
      </w:r>
      <w:r w:rsidRPr="00CC2FFA">
        <w:t>, diplomacy should b</w:t>
      </w:r>
      <w:r w:rsidRPr="00CC2FFA">
        <w:t xml:space="preserve">e how we help to do the </w:t>
      </w:r>
      <w:r>
        <w:t xml:space="preserve">A </w:t>
      </w:r>
      <w:r w:rsidRPr="00CC2FFA">
        <w:t>around the world</w:t>
      </w:r>
      <w:r>
        <w:t>,</w:t>
      </w:r>
      <w:r>
        <w:t xml:space="preserve"> </w:t>
      </w:r>
      <w:r w:rsidRPr="00CC2FFA">
        <w:t>but at times it seems as though</w:t>
      </w:r>
      <w:r>
        <w:t>, b</w:t>
      </w:r>
      <w:r w:rsidRPr="00CC2FFA">
        <w:t>ecause we like to think of ourselves as having diplomatic skills</w:t>
      </w:r>
      <w:r>
        <w:t xml:space="preserve">, the diplomacy itself is why we are doing things. </w:t>
      </w:r>
    </w:p>
    <w:p w:rsidR="00D067CC" w:rsidP="00D067CC">
      <w:pPr>
        <w:pStyle w:val="Question"/>
      </w:pPr>
      <w:r w:rsidRPr="00E15BD2">
        <w:rPr>
          <w:b/>
        </w:rPr>
        <w:t>Lord Anderson of Swansea:</w:t>
      </w:r>
      <w:r>
        <w:t xml:space="preserve"> In </w:t>
      </w:r>
      <w:r w:rsidRPr="00CC2FFA">
        <w:t>the profile of our economic relat</w:t>
      </w:r>
      <w:r w:rsidRPr="00CC2FFA">
        <w:t>ionship with China</w:t>
      </w:r>
      <w:r>
        <w:t>, compared with Germany</w:t>
      </w:r>
      <w:r>
        <w:t xml:space="preserve"> we seem to be</w:t>
      </w:r>
      <w:r>
        <w:t xml:space="preserve"> m</w:t>
      </w:r>
      <w:r w:rsidRPr="00CC2FFA">
        <w:t xml:space="preserve">ore successful in investment and services than in our trade relationship. Does that matter? </w:t>
      </w:r>
    </w:p>
    <w:p w:rsidR="00D067CC" w:rsidP="00D067CC">
      <w:pPr>
        <w:pStyle w:val="Answer"/>
      </w:pPr>
      <w:r>
        <w:rPr>
          <w:b/>
          <w:i/>
        </w:rPr>
        <w:t xml:space="preserve">Lord O’Neill of Gatley: </w:t>
      </w:r>
      <w:r w:rsidRPr="00E15BD2">
        <w:rPr>
          <w:bCs/>
          <w:iCs/>
        </w:rPr>
        <w:t>These are famous last words</w:t>
      </w:r>
      <w:r>
        <w:rPr>
          <w:bCs/>
          <w:iCs/>
        </w:rPr>
        <w:t>,</w:t>
      </w:r>
      <w:r w:rsidRPr="00E15BD2">
        <w:rPr>
          <w:bCs/>
          <w:iCs/>
        </w:rPr>
        <w:t xml:space="preserve"> but this</w:t>
      </w:r>
      <w:r>
        <w:rPr>
          <w:b/>
          <w:i/>
        </w:rPr>
        <w:t xml:space="preserve"> </w:t>
      </w:r>
      <w:r w:rsidRPr="00E15BD2">
        <w:rPr>
          <w:bCs/>
          <w:iCs/>
        </w:rPr>
        <w:t>has a</w:t>
      </w:r>
      <w:r>
        <w:rPr>
          <w:b/>
          <w:i/>
        </w:rPr>
        <w:t xml:space="preserve"> </w:t>
      </w:r>
      <w:r w:rsidRPr="00CC2FFA">
        <w:t>pretty easy answer compared to the oth</w:t>
      </w:r>
      <w:r w:rsidRPr="00CC2FFA">
        <w:t xml:space="preserve">er </w:t>
      </w:r>
      <w:r>
        <w:t xml:space="preserve">questions: </w:t>
      </w:r>
      <w:r w:rsidRPr="00CC2FFA">
        <w:t>yes it does</w:t>
      </w:r>
      <w:r>
        <w:t xml:space="preserve">, </w:t>
      </w:r>
      <w:r w:rsidRPr="00CC2FFA">
        <w:t>because that is what we have as a net value</w:t>
      </w:r>
      <w:r>
        <w:t>-</w:t>
      </w:r>
      <w:r w:rsidRPr="00CC2FFA">
        <w:t xml:space="preserve">added to the world. </w:t>
      </w:r>
      <w:r>
        <w:t xml:space="preserve">Maybe </w:t>
      </w:r>
      <w:r w:rsidRPr="00CC2FFA">
        <w:t>I should have made this more explicit earlier</w:t>
      </w:r>
      <w:r>
        <w:t>,</w:t>
      </w:r>
      <w:r>
        <w:t xml:space="preserve"> </w:t>
      </w:r>
      <w:r w:rsidRPr="00CC2FFA">
        <w:t>but</w:t>
      </w:r>
      <w:r>
        <w:t xml:space="preserve"> </w:t>
      </w:r>
      <w:r w:rsidRPr="00CC2FFA">
        <w:t xml:space="preserve">in trying to think of what </w:t>
      </w:r>
      <w:r>
        <w:t xml:space="preserve">we </w:t>
      </w:r>
      <w:r w:rsidRPr="00CC2FFA">
        <w:t>as a nation have to offer to the rest of the world that others do not, the UK</w:t>
      </w:r>
      <w:r>
        <w:t>’</w:t>
      </w:r>
      <w:r>
        <w:t xml:space="preserve">s </w:t>
      </w:r>
      <w:r w:rsidRPr="00CC2FFA">
        <w:t>net value</w:t>
      </w:r>
      <w:r>
        <w:t>-</w:t>
      </w:r>
      <w:r w:rsidRPr="00CC2FFA">
        <w:t>added is as a more sophisticated services provider than some other countries. So yes</w:t>
      </w:r>
      <w:r>
        <w:t xml:space="preserve">, </w:t>
      </w:r>
      <w:r w:rsidRPr="00CC2FFA">
        <w:t xml:space="preserve">it matters. </w:t>
      </w:r>
    </w:p>
    <w:p w:rsidR="00D067CC" w:rsidP="00C72DB0">
      <w:pPr>
        <w:pStyle w:val="Question"/>
      </w:pPr>
      <w:r w:rsidRPr="00E15BD2">
        <w:rPr>
          <w:b/>
        </w:rPr>
        <w:t>Lord Mendelsohn:</w:t>
      </w:r>
      <w:r>
        <w:t xml:space="preserve"> </w:t>
      </w:r>
      <w:r w:rsidRPr="00CC2FFA">
        <w:t xml:space="preserve">I </w:t>
      </w:r>
      <w:r>
        <w:t>will</w:t>
      </w:r>
      <w:r w:rsidRPr="00CC2FFA">
        <w:t xml:space="preserve"> </w:t>
      </w:r>
      <w:r>
        <w:t xml:space="preserve">try to probe you based on </w:t>
      </w:r>
      <w:r w:rsidRPr="00CC2FFA">
        <w:t>your comment that the</w:t>
      </w:r>
      <w:r>
        <w:t xml:space="preserve"> </w:t>
      </w:r>
      <w:r>
        <w:t>Integrated Review</w:t>
      </w:r>
      <w:r w:rsidRPr="00CC2FFA">
        <w:t xml:space="preserve"> could have had more economics</w:t>
      </w:r>
      <w:r>
        <w:t xml:space="preserve">, and will </w:t>
      </w:r>
      <w:r w:rsidRPr="00CC2FFA">
        <w:t xml:space="preserve">ask you to flesh out what it could have had on economics, addressing </w:t>
      </w:r>
      <w:r>
        <w:t xml:space="preserve">three </w:t>
      </w:r>
      <w:r w:rsidRPr="00CC2FFA">
        <w:t>dimensions</w:t>
      </w:r>
      <w:r w:rsidRPr="00C1237E">
        <w:t xml:space="preserve"> </w:t>
      </w:r>
      <w:r>
        <w:t>in a sense</w:t>
      </w:r>
      <w:r w:rsidRPr="00CC2FFA">
        <w:t xml:space="preserve">. </w:t>
      </w:r>
      <w:r>
        <w:t xml:space="preserve">First, </w:t>
      </w:r>
      <w:r w:rsidRPr="00CC2FFA">
        <w:t>just after the transition to Theresa May</w:t>
      </w:r>
      <w:r>
        <w:t xml:space="preserve">, </w:t>
      </w:r>
      <w:r w:rsidRPr="00CC2FFA">
        <w:t xml:space="preserve">you were quoted by the </w:t>
      </w:r>
      <w:r w:rsidRPr="00E15BD2">
        <w:rPr>
          <w:i/>
          <w:iCs/>
        </w:rPr>
        <w:t>FT</w:t>
      </w:r>
      <w:r w:rsidRPr="00CC2FFA">
        <w:t xml:space="preserve"> on one of your visits to Beijing</w:t>
      </w:r>
      <w:r>
        <w:t xml:space="preserve"> as saying</w:t>
      </w:r>
      <w:r>
        <w:t xml:space="preserve"> that we had to get over one of our perpetual problems of being seen in China as a fair-weather friend. </w:t>
      </w:r>
      <w:r w:rsidRPr="00CC2FFA">
        <w:t xml:space="preserve">What does not being seen as a </w:t>
      </w:r>
      <w:r>
        <w:t>f</w:t>
      </w:r>
      <w:r w:rsidRPr="00CC2FFA">
        <w:t>air</w:t>
      </w:r>
      <w:r>
        <w:t>-</w:t>
      </w:r>
      <w:r w:rsidRPr="00CC2FFA">
        <w:t xml:space="preserve">weather friend look like </w:t>
      </w:r>
      <w:r>
        <w:t xml:space="preserve">as we develop? </w:t>
      </w:r>
    </w:p>
    <w:p w:rsidR="00D067CC" w:rsidP="00D067CC">
      <w:pPr>
        <w:pStyle w:val="QuestionCont"/>
      </w:pPr>
      <w:r>
        <w:t xml:space="preserve">Secondly, you made the point that </w:t>
      </w:r>
      <w:r w:rsidRPr="00CC2FFA">
        <w:t>traditionally we look to the US consumer a</w:t>
      </w:r>
      <w:r w:rsidRPr="00CC2FFA">
        <w:t>s the main driver</w:t>
      </w:r>
      <w:r>
        <w:t xml:space="preserve">. </w:t>
      </w:r>
      <w:r w:rsidRPr="00CC2FFA">
        <w:t xml:space="preserve">Today, people </w:t>
      </w:r>
      <w:r w:rsidRPr="00CC2FFA">
        <w:t xml:space="preserve">generally </w:t>
      </w:r>
      <w:r w:rsidRPr="00CC2FFA">
        <w:t>look at the Chin</w:t>
      </w:r>
      <w:r>
        <w:t xml:space="preserve">ese </w:t>
      </w:r>
      <w:r w:rsidRPr="00CC2FFA">
        <w:t xml:space="preserve">consumer as the main driver. So what is </w:t>
      </w:r>
      <w:r>
        <w:t xml:space="preserve">our strategy to target the Chinese consumer? </w:t>
      </w:r>
      <w:r w:rsidRPr="00E15BD2">
        <w:t>Is it beyond what we have already</w:t>
      </w:r>
      <w:r>
        <w:t xml:space="preserve">—that is, </w:t>
      </w:r>
      <w:r w:rsidRPr="00E15BD2">
        <w:t>students and tourism</w:t>
      </w:r>
      <w:r>
        <w:t>—</w:t>
      </w:r>
      <w:r w:rsidRPr="00E15BD2">
        <w:t xml:space="preserve">and how can we expand that to exports? </w:t>
      </w:r>
    </w:p>
    <w:p w:rsidR="00D067CC" w:rsidRPr="00B53F6C" w:rsidP="00D067CC">
      <w:pPr>
        <w:pStyle w:val="QuestionCont"/>
      </w:pPr>
      <w:r>
        <w:t>Thir</w:t>
      </w:r>
      <w:r>
        <w:t>dly</w:t>
      </w:r>
      <w:r w:rsidRPr="00E15BD2">
        <w:t>, what is the Chinese economic strategy in relation to the UK?</w:t>
      </w:r>
      <w:r>
        <w:t xml:space="preserve"> </w:t>
      </w:r>
      <w:r w:rsidRPr="00B53F6C">
        <w:t xml:space="preserve">What do they want from us? What are their objectives? When it comes to </w:t>
      </w:r>
      <w:r w:rsidRPr="00B53F6C">
        <w:t>innovation</w:t>
      </w:r>
      <w:r>
        <w:t xml:space="preserve">, </w:t>
      </w:r>
      <w:r w:rsidRPr="00B53F6C">
        <w:t xml:space="preserve">one of the crucial </w:t>
      </w:r>
      <w:r>
        <w:t xml:space="preserve">issues </w:t>
      </w:r>
      <w:r w:rsidRPr="00B53F6C">
        <w:t xml:space="preserve">that they are looking at at the moment, </w:t>
      </w:r>
      <w:r w:rsidRPr="00E15BD2">
        <w:t>are we a potential partner or just a plac</w:t>
      </w:r>
      <w:r w:rsidRPr="00E15BD2">
        <w:t xml:space="preserve">e to acquire IP from? </w:t>
      </w:r>
    </w:p>
    <w:p w:rsidR="00D067CC" w:rsidRPr="00E15BD2" w:rsidP="00D067CC">
      <w:pPr>
        <w:pStyle w:val="Answer"/>
        <w:rPr>
          <w:bCs/>
          <w:iCs/>
        </w:rPr>
      </w:pPr>
      <w:r>
        <w:rPr>
          <w:b/>
          <w:i/>
        </w:rPr>
        <w:t xml:space="preserve">Lord O’Neill of Gatley: </w:t>
      </w:r>
      <w:r>
        <w:rPr>
          <w:bCs/>
          <w:iCs/>
        </w:rPr>
        <w:t xml:space="preserve">Thank you very much, Lord Mendelsohn—nice simple questions. </w:t>
      </w:r>
    </w:p>
    <w:p w:rsidR="00D067CC" w:rsidRPr="00B53F6C" w:rsidP="00D067CC">
      <w:pPr>
        <w:pStyle w:val="Answer"/>
      </w:pPr>
      <w:r>
        <w:t>I would link b</w:t>
      </w:r>
      <w:r w:rsidRPr="00B53F6C">
        <w:t xml:space="preserve">oth questions together with an overriding comment that I have </w:t>
      </w:r>
      <w:r>
        <w:t xml:space="preserve">not made so </w:t>
      </w:r>
      <w:r w:rsidRPr="00B53F6C">
        <w:t>far</w:t>
      </w:r>
      <w:r>
        <w:t>. I</w:t>
      </w:r>
      <w:r w:rsidRPr="00B53F6C">
        <w:t xml:space="preserve">t is important to try to understand what China itself </w:t>
      </w:r>
      <w:r w:rsidRPr="00B53F6C">
        <w:t>is trying to achieve from its own social and domestic economic perspective. I say that partly because from my experience</w:t>
      </w:r>
      <w:r>
        <w:t>—</w:t>
      </w:r>
      <w:r w:rsidRPr="00B53F6C">
        <w:t>possibly because of it being a single</w:t>
      </w:r>
      <w:r>
        <w:t>-</w:t>
      </w:r>
      <w:r w:rsidRPr="00B53F6C">
        <w:t>party state, but maybe not</w:t>
      </w:r>
      <w:r>
        <w:t>—</w:t>
      </w:r>
      <w:r w:rsidRPr="00B53F6C">
        <w:t xml:space="preserve">it is a bit easier to understand where the Chinese are trying to travel </w:t>
      </w:r>
      <w:r>
        <w:t xml:space="preserve">to </w:t>
      </w:r>
      <w:r w:rsidRPr="00B53F6C">
        <w:t xml:space="preserve">compared with other countries that we </w:t>
      </w:r>
      <w:r w:rsidRPr="00B53F6C">
        <w:t xml:space="preserve">would engage with. </w:t>
      </w:r>
      <w:r>
        <w:t>Secondly</w:t>
      </w:r>
      <w:r w:rsidRPr="00B53F6C">
        <w:t xml:space="preserve">, it is my impression, rightly or wrongly, that the Chinese policy machine </w:t>
      </w:r>
      <w:r>
        <w:t xml:space="preserve">really </w:t>
      </w:r>
      <w:r w:rsidRPr="00B53F6C">
        <w:t>values other countries that unders</w:t>
      </w:r>
      <w:r w:rsidRPr="00B53F6C">
        <w:t>tand where they are going and what they want and need from a trade and investment relationship with the rest of the world</w:t>
      </w:r>
      <w:r>
        <w:t xml:space="preserve">. </w:t>
      </w:r>
      <w:r w:rsidRPr="00B53F6C">
        <w:t xml:space="preserve">That relates to </w:t>
      </w:r>
      <w:r>
        <w:t xml:space="preserve">all three of </w:t>
      </w:r>
      <w:r w:rsidRPr="00B53F6C">
        <w:t>your questions.</w:t>
      </w:r>
    </w:p>
    <w:p w:rsidR="00D067CC" w:rsidRPr="00B53F6C" w:rsidP="00D067CC">
      <w:pPr>
        <w:pStyle w:val="Answer"/>
      </w:pPr>
      <w:r w:rsidRPr="00B53F6C">
        <w:t>I do not remember being quoted like that</w:t>
      </w:r>
      <w:r>
        <w:t xml:space="preserve">. </w:t>
      </w:r>
      <w:r w:rsidRPr="00B53F6C">
        <w:t>I hope it was not as a Minister, because if it</w:t>
      </w:r>
      <w:r w:rsidRPr="00B53F6C">
        <w:t xml:space="preserve"> had been seen at the time I would have been shown the door. As I touched on earlier, I think we are seen as </w:t>
      </w:r>
      <w:r>
        <w:t xml:space="preserve">a fair-weather </w:t>
      </w:r>
      <w:r w:rsidRPr="00B53F6C">
        <w:t xml:space="preserve">friend. The Chinese struggle to understand what our underlying philosophical view </w:t>
      </w:r>
      <w:r>
        <w:t xml:space="preserve">is </w:t>
      </w:r>
      <w:r w:rsidRPr="00B53F6C">
        <w:t>as global Britain</w:t>
      </w:r>
      <w:r>
        <w:t>,</w:t>
      </w:r>
      <w:r w:rsidRPr="00B53F6C">
        <w:t xml:space="preserve"> particularly now</w:t>
      </w:r>
      <w:r>
        <w:t>,</w:t>
      </w:r>
      <w:r w:rsidRPr="00B53F6C">
        <w:t xml:space="preserve"> because </w:t>
      </w:r>
      <w:r>
        <w:t>th</w:t>
      </w:r>
      <w:r>
        <w:t xml:space="preserve">at phrase </w:t>
      </w:r>
      <w:r w:rsidRPr="00B53F6C">
        <w:t xml:space="preserve">has been used </w:t>
      </w:r>
      <w:r>
        <w:t xml:space="preserve">so much. What </w:t>
      </w:r>
      <w:r w:rsidRPr="00B53F6C">
        <w:t xml:space="preserve">is </w:t>
      </w:r>
      <w:r>
        <w:t>“</w:t>
      </w:r>
      <w:r w:rsidRPr="00B53F6C">
        <w:t>global Britain</w:t>
      </w:r>
      <w:r>
        <w:t>”</w:t>
      </w:r>
      <w:r w:rsidRPr="00B53F6C">
        <w:t xml:space="preserve"> really all about? What </w:t>
      </w:r>
      <w:r>
        <w:t>do</w:t>
      </w:r>
      <w:r w:rsidRPr="00B53F6C">
        <w:t xml:space="preserve"> we value? What </w:t>
      </w:r>
      <w:r>
        <w:t>do</w:t>
      </w:r>
      <w:r w:rsidRPr="00B53F6C">
        <w:t xml:space="preserve"> we want to be better at and do better with other nations, economically or otherwise?</w:t>
      </w:r>
    </w:p>
    <w:p w:rsidR="00D067CC" w:rsidP="00D067CC">
      <w:pPr>
        <w:pStyle w:val="Answer"/>
      </w:pPr>
      <w:r>
        <w:t>In that regard—</w:t>
      </w:r>
      <w:r w:rsidRPr="00B53F6C">
        <w:t xml:space="preserve">I guess </w:t>
      </w:r>
      <w:r>
        <w:t xml:space="preserve">this </w:t>
      </w:r>
      <w:r w:rsidRPr="00B53F6C">
        <w:t>is implicit</w:t>
      </w:r>
      <w:r>
        <w:t>,</w:t>
      </w:r>
      <w:r w:rsidRPr="00B53F6C">
        <w:t xml:space="preserve"> but I will make it more expl</w:t>
      </w:r>
      <w:r w:rsidRPr="00B53F6C">
        <w:t>icit</w:t>
      </w:r>
      <w:r>
        <w:t>—</w:t>
      </w:r>
      <w:r w:rsidRPr="00B53F6C">
        <w:t>partly because of our history and role in international diplomacy</w:t>
      </w:r>
      <w:r>
        <w:t xml:space="preserve"> I think </w:t>
      </w:r>
      <w:r w:rsidRPr="00B53F6C">
        <w:t>we are in an excellent position</w:t>
      </w:r>
      <w:r>
        <w:t>,</w:t>
      </w:r>
      <w:r w:rsidRPr="00B53F6C">
        <w:t xml:space="preserve"> if we think more strategically about these things, to play a hugely more powerful role, not just with China but in the world, in helping others </w:t>
      </w:r>
      <w:r w:rsidRPr="00B53F6C">
        <w:t xml:space="preserve">to navigate this complex world where much less than 50% of global GDP is coming from G7 countries. The fact that we are now outside the EU gives us an opportunity </w:t>
      </w:r>
      <w:r>
        <w:t>to be, let us say, m</w:t>
      </w:r>
      <w:r w:rsidRPr="00B53F6C">
        <w:t xml:space="preserve">ore of an honest broker than we could as a member of the EU, for obvious </w:t>
      </w:r>
      <w:r w:rsidRPr="00B53F6C">
        <w:t xml:space="preserve">reasons. I do not know the answers to all the other parts of your question, but we have </w:t>
      </w:r>
      <w:r>
        <w:t xml:space="preserve">the </w:t>
      </w:r>
      <w:r w:rsidRPr="00B53F6C">
        <w:t>ability and an opportunity to play a</w:t>
      </w:r>
      <w:r>
        <w:t xml:space="preserve">n important role </w:t>
      </w:r>
      <w:r w:rsidRPr="00B53F6C">
        <w:t>in that regard through the G7, the G20 and so on</w:t>
      </w:r>
      <w:r>
        <w:t xml:space="preserve">, even more </w:t>
      </w:r>
      <w:r w:rsidRPr="00B53F6C">
        <w:t xml:space="preserve">than we have done in the past. </w:t>
      </w:r>
    </w:p>
    <w:p w:rsidR="0068613A" w:rsidP="00D067CC">
      <w:pPr>
        <w:pStyle w:val="Answer"/>
      </w:pPr>
      <w:r w:rsidRPr="00B53F6C">
        <w:t xml:space="preserve">In the last part </w:t>
      </w:r>
      <w:r>
        <w:t>th</w:t>
      </w:r>
      <w:r>
        <w:t xml:space="preserve">ere, </w:t>
      </w:r>
      <w:r w:rsidRPr="00B53F6C">
        <w:t>I touched on what China wants from the UK. I think China would like the UK to try to be expert</w:t>
      </w:r>
      <w:r>
        <w:t xml:space="preserve"> </w:t>
      </w:r>
      <w:r w:rsidRPr="00B53F6C">
        <w:t xml:space="preserve">in providing China </w:t>
      </w:r>
      <w:r>
        <w:t xml:space="preserve">with </w:t>
      </w:r>
      <w:r w:rsidRPr="00B53F6C">
        <w:t xml:space="preserve">what it needs and wants. I remember when I was a Minister occasionally teasing other Ministers and officials that when we </w:t>
      </w:r>
      <w:r>
        <w:t xml:space="preserve">went </w:t>
      </w:r>
      <w:r w:rsidRPr="00B53F6C">
        <w:t xml:space="preserve">into </w:t>
      </w:r>
      <w:r w:rsidRPr="00B53F6C">
        <w:t>the bilateral annual discussions as part of the China</w:t>
      </w:r>
      <w:r>
        <w:t xml:space="preserve">-UK </w:t>
      </w:r>
      <w:r w:rsidRPr="00B53F6C">
        <w:t xml:space="preserve">Economic </w:t>
      </w:r>
      <w:r>
        <w:t xml:space="preserve">and Trade </w:t>
      </w:r>
      <w:r w:rsidRPr="00B53F6C">
        <w:t>Forum</w:t>
      </w:r>
      <w:r>
        <w:t xml:space="preserve"> </w:t>
      </w:r>
      <w:r w:rsidRPr="00B53F6C">
        <w:t xml:space="preserve">we would try, </w:t>
      </w:r>
      <w:r>
        <w:t xml:space="preserve">unless </w:t>
      </w:r>
      <w:r w:rsidRPr="00B53F6C">
        <w:t>I dissuaded them, to promote things that we wanted purely because it suited us</w:t>
      </w:r>
      <w:r>
        <w:t xml:space="preserve">, </w:t>
      </w:r>
      <w:r w:rsidRPr="00B53F6C">
        <w:t xml:space="preserve">without beginning to think why that would be of any interest to China. </w:t>
      </w:r>
    </w:p>
    <w:p w:rsidR="00D067CC" w:rsidP="00D067CC">
      <w:pPr>
        <w:pStyle w:val="Answer"/>
      </w:pPr>
      <w:r w:rsidRPr="00B53F6C">
        <w:t>I</w:t>
      </w:r>
      <w:r w:rsidRPr="00B53F6C">
        <w:t xml:space="preserve"> remember specifically the whole idea of China issuing an </w:t>
      </w:r>
      <w:r w:rsidRPr="0068613A">
        <w:t>renminbi-denominated bond</w:t>
      </w:r>
      <w:r>
        <w:t xml:space="preserve"> </w:t>
      </w:r>
      <w:r w:rsidRPr="00B53F6C">
        <w:t>in London</w:t>
      </w:r>
      <w:r>
        <w:t>—</w:t>
      </w:r>
      <w:r w:rsidRPr="00B53F6C">
        <w:t>China has something like $3 trillion of foreign exchange reserves</w:t>
      </w:r>
      <w:r>
        <w:t>,</w:t>
      </w:r>
      <w:r>
        <w:t xml:space="preserve"> so </w:t>
      </w:r>
      <w:r w:rsidRPr="00B53F6C">
        <w:t>that did not seem to make a lot of sense</w:t>
      </w:r>
      <w:r>
        <w:t>—</w:t>
      </w:r>
      <w:r w:rsidRPr="00B53F6C">
        <w:t xml:space="preserve">whereas helping China to develop a proper </w:t>
      </w:r>
      <w:r w:rsidRPr="00B53F6C">
        <w:t>domestic interest rate market and credit market</w:t>
      </w:r>
      <w:r>
        <w:t>s</w:t>
      </w:r>
      <w:r w:rsidRPr="00B53F6C">
        <w:t xml:space="preserve"> and helping it to develop a proper healthcare system around the whole country </w:t>
      </w:r>
      <w:r>
        <w:t xml:space="preserve">are </w:t>
      </w:r>
      <w:r w:rsidRPr="00B53F6C">
        <w:t xml:space="preserve">things that I think the UK is </w:t>
      </w:r>
      <w:r>
        <w:t xml:space="preserve">still </w:t>
      </w:r>
      <w:r w:rsidRPr="00B53F6C">
        <w:t xml:space="preserve">in a very good position to do today. </w:t>
      </w:r>
    </w:p>
    <w:p w:rsidR="00D067CC" w:rsidP="00D067CC">
      <w:pPr>
        <w:pStyle w:val="Question"/>
      </w:pPr>
      <w:r w:rsidRPr="00BE45A0">
        <w:rPr>
          <w:b/>
        </w:rPr>
        <w:t>Baroness Rawlings:</w:t>
      </w:r>
      <w:r>
        <w:t xml:space="preserve"> </w:t>
      </w:r>
      <w:r w:rsidRPr="00B53F6C">
        <w:t xml:space="preserve">I </w:t>
      </w:r>
      <w:r>
        <w:t>would like</w:t>
      </w:r>
      <w:r w:rsidRPr="00B53F6C">
        <w:t xml:space="preserve"> to go back to </w:t>
      </w:r>
      <w:r>
        <w:t xml:space="preserve">your BRICS—that very </w:t>
      </w:r>
      <w:r w:rsidRPr="00B53F6C">
        <w:t xml:space="preserve">good acronym. </w:t>
      </w:r>
      <w:r>
        <w:t xml:space="preserve">How do you see a </w:t>
      </w:r>
      <w:r w:rsidRPr="00B53F6C">
        <w:t>change of leadership in China fit</w:t>
      </w:r>
      <w:r>
        <w:t>ting</w:t>
      </w:r>
      <w:r w:rsidRPr="00B53F6C">
        <w:t xml:space="preserve"> in today</w:t>
      </w:r>
      <w:r>
        <w:t>,</w:t>
      </w:r>
      <w:r w:rsidRPr="00B53F6C">
        <w:t xml:space="preserve"> and where </w:t>
      </w:r>
      <w:r>
        <w:t xml:space="preserve">do </w:t>
      </w:r>
      <w:r w:rsidRPr="00B53F6C">
        <w:t>you see your BRICS going in future</w:t>
      </w:r>
      <w:r>
        <w:t>?</w:t>
      </w:r>
      <w:r w:rsidRPr="00B53F6C">
        <w:t xml:space="preserve"> </w:t>
      </w:r>
    </w:p>
    <w:p w:rsidR="00D067CC" w:rsidRPr="00B53F6C" w:rsidP="00D067CC">
      <w:pPr>
        <w:pStyle w:val="Answer"/>
      </w:pPr>
      <w:r>
        <w:rPr>
          <w:b/>
          <w:i/>
        </w:rPr>
        <w:t xml:space="preserve">Lord O’Neill of Gatley: </w:t>
      </w:r>
      <w:r w:rsidRPr="00B53F6C">
        <w:t xml:space="preserve">I do not try to be some kind of expert </w:t>
      </w:r>
      <w:r>
        <w:t>o</w:t>
      </w:r>
      <w:r w:rsidRPr="00B53F6C">
        <w:t>n the machinations of vario</w:t>
      </w:r>
      <w:r w:rsidRPr="00B53F6C">
        <w:t xml:space="preserve">us factions </w:t>
      </w:r>
      <w:r>
        <w:t>of</w:t>
      </w:r>
      <w:r w:rsidRPr="00B53F6C">
        <w:t xml:space="preserve"> the Chinese Communist party, so in </w:t>
      </w:r>
      <w:r w:rsidRPr="00B53F6C">
        <w:t>that sense I have no idea</w:t>
      </w:r>
      <w:r>
        <w:t>,</w:t>
      </w:r>
      <w:r w:rsidRPr="00B53F6C">
        <w:t xml:space="preserve"> and I am always a bit sceptical </w:t>
      </w:r>
      <w:r>
        <w:t>of</w:t>
      </w:r>
      <w:r w:rsidRPr="00B53F6C">
        <w:t xml:space="preserve"> many others who claim that they do. </w:t>
      </w:r>
    </w:p>
    <w:p w:rsidR="00D067CC" w:rsidP="00D067CC">
      <w:pPr>
        <w:pStyle w:val="Answer"/>
      </w:pPr>
      <w:r>
        <w:t>What I would say, and I talked about this with somebody yesterday, is that i</w:t>
      </w:r>
      <w:r w:rsidRPr="00B53F6C">
        <w:t>t is not as if China is going t</w:t>
      </w:r>
      <w:r w:rsidRPr="00B53F6C">
        <w:t xml:space="preserve">o land in one particular place. China, like many other countries, is always travelling. I have no view </w:t>
      </w:r>
      <w:r>
        <w:t>on w</w:t>
      </w:r>
      <w:r w:rsidRPr="00B53F6C">
        <w:t xml:space="preserve">hether its current leader </w:t>
      </w:r>
      <w:r>
        <w:t xml:space="preserve">will </w:t>
      </w:r>
      <w:r w:rsidRPr="00B53F6C">
        <w:t xml:space="preserve">remain the leader for as long as people sometimes take for granted. </w:t>
      </w:r>
    </w:p>
    <w:p w:rsidR="00D067CC" w:rsidP="00D067CC">
      <w:pPr>
        <w:pStyle w:val="Answer"/>
      </w:pPr>
      <w:r w:rsidRPr="00B53F6C">
        <w:t>Part of the unwritten pact between the CCP and Ch</w:t>
      </w:r>
      <w:r w:rsidRPr="00B53F6C">
        <w:t xml:space="preserve">inese citizens is that </w:t>
      </w:r>
      <w:r>
        <w:t xml:space="preserve">unless </w:t>
      </w:r>
      <w:r w:rsidRPr="00B53F6C">
        <w:t xml:space="preserve">whoever is leading the Chinese Communist </w:t>
      </w:r>
      <w:r>
        <w:t>P</w:t>
      </w:r>
      <w:r w:rsidRPr="00B53F6C">
        <w:t>arty</w:t>
      </w:r>
      <w:r>
        <w:t xml:space="preserve"> continues</w:t>
      </w:r>
      <w:r w:rsidRPr="00B53F6C">
        <w:t xml:space="preserve"> broadly to succeed in taking the millions who are in poverty out of poverty, and continue</w:t>
      </w:r>
      <w:r>
        <w:t>s</w:t>
      </w:r>
      <w:r w:rsidRPr="00B53F6C">
        <w:t xml:space="preserve"> to </w:t>
      </w:r>
      <w:r>
        <w:t>increase</w:t>
      </w:r>
      <w:r w:rsidRPr="00B53F6C">
        <w:t xml:space="preserve"> the number</w:t>
      </w:r>
      <w:r>
        <w:t>s</w:t>
      </w:r>
      <w:r w:rsidRPr="00B53F6C">
        <w:t xml:space="preserve"> of </w:t>
      </w:r>
      <w:r>
        <w:t xml:space="preserve">the </w:t>
      </w:r>
      <w:r w:rsidRPr="00B53F6C">
        <w:t xml:space="preserve">middle classes, they will not </w:t>
      </w:r>
      <w:r>
        <w:t xml:space="preserve">be </w:t>
      </w:r>
      <w:r w:rsidRPr="00B53F6C">
        <w:t xml:space="preserve">the leader. </w:t>
      </w:r>
    </w:p>
    <w:p w:rsidR="00D067CC" w:rsidP="00D067CC">
      <w:pPr>
        <w:pStyle w:val="Answer"/>
      </w:pPr>
      <w:r>
        <w:t>A</w:t>
      </w:r>
      <w:r>
        <w:t xml:space="preserve">gain, </w:t>
      </w:r>
      <w:r w:rsidRPr="00B53F6C">
        <w:t xml:space="preserve">going back to the false assumption </w:t>
      </w:r>
      <w:r>
        <w:t xml:space="preserve">made </w:t>
      </w:r>
      <w:r w:rsidRPr="00B53F6C">
        <w:t xml:space="preserve">by many people overseas 15 to 20 years ago that China would soon become a democracy, </w:t>
      </w:r>
      <w:r>
        <w:t xml:space="preserve">which I touched on, </w:t>
      </w:r>
      <w:r w:rsidRPr="00B53F6C">
        <w:t xml:space="preserve">I may be wrong but my presumption is that most Chinese people are quite accepting of the status quo </w:t>
      </w:r>
      <w:r>
        <w:t>becau</w:t>
      </w:r>
      <w:r>
        <w:t>se</w:t>
      </w:r>
      <w:r w:rsidRPr="00B53F6C">
        <w:t xml:space="preserve">, for whatever reason, it delivers a constantly large </w:t>
      </w:r>
      <w:r>
        <w:t xml:space="preserve">and </w:t>
      </w:r>
      <w:r w:rsidRPr="00B53F6C">
        <w:t>rising number of people into the middle classes. Today</w:t>
      </w:r>
      <w:r>
        <w:t>,</w:t>
      </w:r>
      <w:r w:rsidRPr="00B53F6C">
        <w:t xml:space="preserve"> China probably has more than 300 million people enjoying the same level of annual income levels as we do. Even though </w:t>
      </w:r>
      <w:r>
        <w:t xml:space="preserve">the </w:t>
      </w:r>
      <w:r w:rsidRPr="00B53F6C">
        <w:t>average GDP per ca</w:t>
      </w:r>
      <w:r w:rsidRPr="00B53F6C">
        <w:t>pita for the whole of its 1.</w:t>
      </w:r>
      <w:r>
        <w:t>4</w:t>
      </w:r>
      <w:r w:rsidRPr="00B53F6C">
        <w:t xml:space="preserve"> billion </w:t>
      </w:r>
      <w:r>
        <w:t xml:space="preserve">population </w:t>
      </w:r>
      <w:r w:rsidRPr="00B53F6C">
        <w:t>is around $11,000 to $12,000</w:t>
      </w:r>
      <w:r>
        <w:t>, it</w:t>
      </w:r>
      <w:r w:rsidRPr="00B53F6C">
        <w:t xml:space="preserve"> probably ha</w:t>
      </w:r>
      <w:r>
        <w:t>s</w:t>
      </w:r>
      <w:r w:rsidRPr="00B53F6C">
        <w:t xml:space="preserve"> </w:t>
      </w:r>
      <w:r>
        <w:t>five times as many people who enjoy the same average income as we do in the UK.</w:t>
      </w:r>
    </w:p>
    <w:p w:rsidR="00D067CC" w:rsidRPr="00B53F6C" w:rsidP="00D067CC">
      <w:pPr>
        <w:pStyle w:val="Question"/>
      </w:pPr>
      <w:r w:rsidRPr="00086F16">
        <w:rPr>
          <w:b/>
        </w:rPr>
        <w:t>Lord Campbell of Pittenweem:</w:t>
      </w:r>
      <w:r>
        <w:t xml:space="preserve"> T</w:t>
      </w:r>
      <w:r w:rsidRPr="00B53F6C">
        <w:t>hank you very much for a</w:t>
      </w:r>
      <w:r>
        <w:t xml:space="preserve"> </w:t>
      </w:r>
      <w:r w:rsidRPr="00B53F6C">
        <w:t>most interesting presentation. I want to ask you about Australia, Canada and New Zealand</w:t>
      </w:r>
      <w:r>
        <w:t>—</w:t>
      </w:r>
      <w:r w:rsidRPr="00B53F6C">
        <w:t xml:space="preserve">all members of the Commonwealth and all members of the Five Eyes. Australia made the quite sensible point that an independent inquiry </w:t>
      </w:r>
      <w:r>
        <w:t xml:space="preserve">into the pandemic </w:t>
      </w:r>
      <w:r w:rsidRPr="00B53F6C">
        <w:t>might be a good</w:t>
      </w:r>
      <w:r w:rsidRPr="00B53F6C">
        <w:t xml:space="preserve"> </w:t>
      </w:r>
      <w:r>
        <w:t xml:space="preserve">idea, but that resulted in the </w:t>
      </w:r>
      <w:r w:rsidRPr="00B53F6C">
        <w:t>use by China of economic means against it</w:t>
      </w:r>
      <w:r>
        <w:t>. W</w:t>
      </w:r>
      <w:r w:rsidRPr="00B53F6C">
        <w:t xml:space="preserve">hen Canada extradited a senior member of the management of </w:t>
      </w:r>
      <w:r>
        <w:t xml:space="preserve">Huawei </w:t>
      </w:r>
      <w:r w:rsidRPr="00B53F6C">
        <w:t xml:space="preserve">to the United </w:t>
      </w:r>
      <w:r>
        <w:t>S</w:t>
      </w:r>
      <w:r w:rsidRPr="00B53F6C">
        <w:t>tates</w:t>
      </w:r>
      <w:r>
        <w:t xml:space="preserve"> in furtherance of its treaty with the United States on extradition, that resulted in a couple</w:t>
      </w:r>
      <w:r>
        <w:t xml:space="preserve"> of </w:t>
      </w:r>
      <w:r w:rsidRPr="00B53F6C">
        <w:t>Canadian citizens finding themselves arrested in China. New Zealand has just withdrawn from any suggestion that the Five Eyes could be more than intelligence</w:t>
      </w:r>
      <w:r>
        <w:t xml:space="preserve">; </w:t>
      </w:r>
      <w:r w:rsidRPr="00B53F6C">
        <w:t xml:space="preserve">that is to say, </w:t>
      </w:r>
      <w:r>
        <w:t xml:space="preserve">that it </w:t>
      </w:r>
      <w:r w:rsidRPr="00B53F6C">
        <w:t>could form into some kind of political grouping</w:t>
      </w:r>
      <w:r>
        <w:t>. T</w:t>
      </w:r>
      <w:r w:rsidRPr="00B53F6C">
        <w:t>he old saying is</w:t>
      </w:r>
      <w:r>
        <w:t xml:space="preserve"> th</w:t>
      </w:r>
      <w:r>
        <w:t xml:space="preserve">at all is </w:t>
      </w:r>
      <w:r w:rsidRPr="00B53F6C">
        <w:t xml:space="preserve">fair in love and war, but </w:t>
      </w:r>
      <w:r>
        <w:t xml:space="preserve">does it not come to this: that, </w:t>
      </w:r>
      <w:r w:rsidRPr="00B53F6C">
        <w:t>as far as China is concerned, all is fair in trade and war?</w:t>
      </w:r>
    </w:p>
    <w:p w:rsidR="00D067CC" w:rsidRPr="00B53F6C" w:rsidP="00D067CC">
      <w:pPr>
        <w:pStyle w:val="Answer"/>
      </w:pPr>
      <w:r>
        <w:rPr>
          <w:b/>
          <w:i/>
        </w:rPr>
        <w:t xml:space="preserve">Lord O’Neill of Gatley: </w:t>
      </w:r>
      <w:r>
        <w:rPr>
          <w:bCs/>
          <w:iCs/>
        </w:rPr>
        <w:t>Oh gosh, y</w:t>
      </w:r>
      <w:r>
        <w:t>ou t</w:t>
      </w:r>
      <w:r w:rsidRPr="00B53F6C">
        <w:t>ry to prod me to answer some very delicate issues.</w:t>
      </w:r>
    </w:p>
    <w:p w:rsidR="00D067CC" w:rsidP="00D067CC">
      <w:pPr>
        <w:pStyle w:val="Remark"/>
      </w:pPr>
      <w:r w:rsidRPr="00B53F6C">
        <w:rPr>
          <w:b/>
        </w:rPr>
        <w:t>Lord Campbell of Pittenweem:</w:t>
      </w:r>
      <w:r>
        <w:t xml:space="preserve"> </w:t>
      </w:r>
      <w:r w:rsidRPr="00B53F6C">
        <w:t>That is th</w:t>
      </w:r>
      <w:r w:rsidRPr="00B53F6C">
        <w:t xml:space="preserve">e purpose of our inquiry. </w:t>
      </w:r>
    </w:p>
    <w:p w:rsidR="00D067CC" w:rsidP="00D067CC">
      <w:pPr>
        <w:pStyle w:val="Answer"/>
      </w:pPr>
      <w:r>
        <w:rPr>
          <w:b/>
          <w:i/>
        </w:rPr>
        <w:t xml:space="preserve">Lord O’Neill of Gatley: </w:t>
      </w:r>
      <w:r w:rsidRPr="00B53F6C">
        <w:t>All I would say, again</w:t>
      </w:r>
      <w:r>
        <w:t>,</w:t>
      </w:r>
      <w:r w:rsidRPr="00B53F6C">
        <w:t xml:space="preserve"> as I think </w:t>
      </w:r>
      <w:r>
        <w:t xml:space="preserve">I said in </w:t>
      </w:r>
      <w:r w:rsidRPr="00B53F6C">
        <w:t xml:space="preserve">part of my answer to Lord Alton, is that we need some kind of consistency. I </w:t>
      </w:r>
      <w:r>
        <w:t xml:space="preserve">will </w:t>
      </w:r>
      <w:r w:rsidRPr="00B53F6C">
        <w:t>answer you slightly rhetorically</w:t>
      </w:r>
      <w:r>
        <w:t>. W</w:t>
      </w:r>
      <w:r w:rsidRPr="00B53F6C">
        <w:t xml:space="preserve">ould we say </w:t>
      </w:r>
      <w:r w:rsidRPr="00B53F6C">
        <w:t xml:space="preserve">publicly </w:t>
      </w:r>
      <w:r w:rsidRPr="00B53F6C">
        <w:t xml:space="preserve">things that we do not </w:t>
      </w:r>
      <w:r w:rsidRPr="00B53F6C">
        <w:t xml:space="preserve">like about the United </w:t>
      </w:r>
      <w:r>
        <w:t>S</w:t>
      </w:r>
      <w:r w:rsidRPr="00B53F6C">
        <w:t xml:space="preserve">tates? I suspect </w:t>
      </w:r>
      <w:r>
        <w:t xml:space="preserve">that we would use our diplomatic channels, </w:t>
      </w:r>
      <w:r w:rsidRPr="00B53F6C">
        <w:t>and otherwise</w:t>
      </w:r>
      <w:r>
        <w:t>,</w:t>
      </w:r>
      <w:r w:rsidRPr="00B53F6C">
        <w:t xml:space="preserve"> to try to do that under the radar rather than trying to make some statements aimed </w:t>
      </w:r>
      <w:r>
        <w:t xml:space="preserve">partly </w:t>
      </w:r>
      <w:r w:rsidRPr="00B53F6C">
        <w:t xml:space="preserve">at the media. Again, </w:t>
      </w:r>
      <w:r w:rsidRPr="00B53F6C">
        <w:t xml:space="preserve">consistency is what is necessary if we are </w:t>
      </w:r>
      <w:r>
        <w:t xml:space="preserve">all </w:t>
      </w:r>
      <w:r>
        <w:t xml:space="preserve">to </w:t>
      </w:r>
      <w:r w:rsidRPr="00B53F6C">
        <w:t>live amicably in th</w:t>
      </w:r>
      <w:r>
        <w:t>e</w:t>
      </w:r>
      <w:r w:rsidRPr="00B53F6C">
        <w:t xml:space="preserve"> complex world</w:t>
      </w:r>
      <w:r>
        <w:t xml:space="preserve"> that we are in.</w:t>
      </w:r>
    </w:p>
    <w:p w:rsidR="00D067CC" w:rsidP="00D067CC">
      <w:pPr>
        <w:pStyle w:val="Remark"/>
      </w:pPr>
      <w:r w:rsidRPr="00B53F6C">
        <w:t xml:space="preserve">On the substance, going back to many other parts of </w:t>
      </w:r>
      <w:r>
        <w:t>my answers so far</w:t>
      </w:r>
      <w:r w:rsidRPr="00B53F6C">
        <w:t xml:space="preserve">, if we have a known, declared strategic position on certain issues </w:t>
      </w:r>
      <w:r>
        <w:t>that</w:t>
      </w:r>
      <w:r w:rsidRPr="00B53F6C">
        <w:t xml:space="preserve"> are not respected by other countries, China or anyone else, </w:t>
      </w:r>
      <w:r w:rsidRPr="00B53F6C">
        <w:t>obviously we should make th</w:t>
      </w:r>
      <w:r>
        <w:t>at</w:t>
      </w:r>
      <w:r w:rsidRPr="00B53F6C">
        <w:t xml:space="preserve"> clear, but it is not obvious to me that just </w:t>
      </w:r>
      <w:r>
        <w:t>shouting and screaming about them is necessarily the right way to have some sensible outcome.</w:t>
      </w:r>
      <w:r w:rsidRPr="00B53F6C">
        <w:t xml:space="preserve"> </w:t>
      </w:r>
    </w:p>
    <w:p w:rsidR="00D067CC" w:rsidP="00D067CC">
      <w:pPr>
        <w:pStyle w:val="Question"/>
      </w:pPr>
      <w:r w:rsidRPr="00B53F6C">
        <w:rPr>
          <w:b/>
        </w:rPr>
        <w:t>Lord Boateng:</w:t>
      </w:r>
      <w:r>
        <w:t xml:space="preserve"> What are the implications for the UK of China’s relationship with India </w:t>
      </w:r>
      <w:r>
        <w:t>and Africa?</w:t>
      </w:r>
    </w:p>
    <w:p w:rsidR="00D067CC" w:rsidP="00D067CC">
      <w:pPr>
        <w:pStyle w:val="Answer"/>
      </w:pPr>
      <w:r>
        <w:rPr>
          <w:b/>
          <w:i/>
        </w:rPr>
        <w:t xml:space="preserve">Lord O’Neill of Gatley: </w:t>
      </w:r>
      <w:r>
        <w:t xml:space="preserve">Oh gosh, another question that I could spend hours on. </w:t>
      </w:r>
    </w:p>
    <w:p w:rsidR="00D067CC" w:rsidRPr="00CF3903" w:rsidP="00D067CC">
      <w:pPr>
        <w:pStyle w:val="Answer"/>
      </w:pPr>
      <w:r w:rsidRPr="00CF3903">
        <w:t xml:space="preserve">We should try to have criteria </w:t>
      </w:r>
      <w:r>
        <w:t>as to</w:t>
      </w:r>
      <w:r w:rsidRPr="00CF3903">
        <w:t xml:space="preserve"> how we want to engage with the world. Th</w:t>
      </w:r>
      <w:r>
        <w:t>ose</w:t>
      </w:r>
      <w:r w:rsidRPr="00CF3903">
        <w:t xml:space="preserve"> should be seen by other nations, China included, as the standards, goals and purpose that we have, rather than excessive fears about what one country's relationship with another necessarily means for us</w:t>
      </w:r>
      <w:r>
        <w:t>, i</w:t>
      </w:r>
      <w:r w:rsidRPr="00CF3903">
        <w:t>f you see the difference. In that regard</w:t>
      </w:r>
      <w:r>
        <w:t>—</w:t>
      </w:r>
      <w:r w:rsidRPr="00CF3903">
        <w:t>this is s</w:t>
      </w:r>
      <w:r w:rsidRPr="00CF3903">
        <w:t xml:space="preserve">omething that I spent some brief time on when I was a </w:t>
      </w:r>
      <w:r>
        <w:t>M</w:t>
      </w:r>
      <w:r w:rsidRPr="00CF3903">
        <w:t>inister</w:t>
      </w:r>
      <w:r>
        <w:t>—</w:t>
      </w:r>
      <w:r w:rsidRPr="00CF3903">
        <w:t>given the enormous development needs</w:t>
      </w:r>
      <w:r>
        <w:t>,</w:t>
      </w:r>
      <w:r w:rsidRPr="00CF3903">
        <w:t xml:space="preserve"> and frankly the exciting long</w:t>
      </w:r>
      <w:r>
        <w:t>-</w:t>
      </w:r>
      <w:r w:rsidRPr="00CF3903">
        <w:t>term dynamics of Africa, here is another area</w:t>
      </w:r>
      <w:r>
        <w:t>,</w:t>
      </w:r>
      <w:r w:rsidRPr="00CF3903">
        <w:t xml:space="preserve"> given our historical expertise, for considerable co</w:t>
      </w:r>
      <w:r>
        <w:t>-</w:t>
      </w:r>
      <w:r w:rsidRPr="00CF3903">
        <w:t>operation between ourselve</w:t>
      </w:r>
      <w:r w:rsidRPr="00CF3903">
        <w:t xml:space="preserve">s and China. Indeed, during my brief time as a </w:t>
      </w:r>
      <w:r>
        <w:t>M</w:t>
      </w:r>
      <w:r w:rsidRPr="00CF3903">
        <w:t xml:space="preserve">inister, I was approached for us to consider pursuing those </w:t>
      </w:r>
      <w:r>
        <w:t>things</w:t>
      </w:r>
      <w:r w:rsidRPr="00CF3903">
        <w:t xml:space="preserve"> at the time, and it is something that should be considered in future.</w:t>
      </w:r>
    </w:p>
    <w:p w:rsidR="00D067CC" w:rsidP="00D067CC">
      <w:pPr>
        <w:pStyle w:val="Answer"/>
      </w:pPr>
      <w:r w:rsidRPr="00CF3903">
        <w:t xml:space="preserve">With respect to </w:t>
      </w:r>
      <w:r>
        <w:t>China’s</w:t>
      </w:r>
      <w:r w:rsidRPr="00CF3903">
        <w:t xml:space="preserve"> relationship with India, frankly it is </w:t>
      </w:r>
      <w:r>
        <w:t>about mo</w:t>
      </w:r>
      <w:r>
        <w:t>re than just</w:t>
      </w:r>
      <w:r w:rsidRPr="00CF3903">
        <w:t xml:space="preserve"> how the UK is going to position itself. If you think </w:t>
      </w:r>
      <w:r>
        <w:t>of</w:t>
      </w:r>
      <w:r w:rsidRPr="00CF3903">
        <w:t xml:space="preserve"> the border that they share</w:t>
      </w:r>
      <w:r>
        <w:t xml:space="preserve"> and them both being the only two countries in the </w:t>
      </w:r>
      <w:r w:rsidRPr="00CF3903">
        <w:t xml:space="preserve">world </w:t>
      </w:r>
      <w:r>
        <w:t>with</w:t>
      </w:r>
      <w:r w:rsidRPr="00CF3903">
        <w:t xml:space="preserve"> more than 1 billion people, if they could engage more constructively together the positive conseque</w:t>
      </w:r>
      <w:r w:rsidRPr="00CF3903">
        <w:t xml:space="preserve">nces for both countries and for global trade would be immense. </w:t>
      </w:r>
    </w:p>
    <w:p w:rsidR="00D067CC" w:rsidP="00D067CC">
      <w:pPr>
        <w:pStyle w:val="Answer"/>
      </w:pPr>
      <w:r w:rsidRPr="00CF3903">
        <w:t>Going back to what I said about the UK being a powerful, credible, independent voice in this post</w:t>
      </w:r>
      <w:r>
        <w:t>-</w:t>
      </w:r>
      <w:r w:rsidRPr="00CF3903">
        <w:t xml:space="preserve">Brexit world, we could play a role in that, I am sure. </w:t>
      </w:r>
    </w:p>
    <w:p w:rsidR="00D067CC" w:rsidP="00D067CC">
      <w:pPr>
        <w:pStyle w:val="Question"/>
      </w:pPr>
      <w:r w:rsidRPr="008268A9">
        <w:rPr>
          <w:b/>
        </w:rPr>
        <w:t>Lord Alton of Liverpool:</w:t>
      </w:r>
      <w:r>
        <w:t xml:space="preserve"> May I take yo</w:t>
      </w:r>
      <w:r>
        <w:t xml:space="preserve">u back to what you said about genocide and challenge the idea that we did not know what was happening to the Uighurs? </w:t>
      </w:r>
      <w:r w:rsidRPr="00CF3903">
        <w:t>If you che</w:t>
      </w:r>
      <w:r>
        <w:t>ck</w:t>
      </w:r>
      <w:r w:rsidRPr="00CF3903">
        <w:t xml:space="preserve"> House of Lords </w:t>
      </w:r>
      <w:r w:rsidRPr="008268A9">
        <w:rPr>
          <w:i/>
          <w:iCs/>
        </w:rPr>
        <w:t>Hansard</w:t>
      </w:r>
      <w:r w:rsidRPr="00CF3903">
        <w:t xml:space="preserve">, you will find that in 2008, 13 years ago, I raised the issue of the </w:t>
      </w:r>
      <w:r>
        <w:t>Uighurs, and indeed, in 2013, mov</w:t>
      </w:r>
      <w:r>
        <w:t>ed a Take Note Motion on the Floor of the House that cited the Uighurs, two years before the golden era was proclaimed?</w:t>
      </w:r>
    </w:p>
    <w:p w:rsidR="00D067CC" w:rsidP="00D067CC">
      <w:pPr>
        <w:pStyle w:val="Answer"/>
      </w:pPr>
      <w:r>
        <w:rPr>
          <w:b/>
          <w:i/>
        </w:rPr>
        <w:t xml:space="preserve">Lord O’Neill of Gatley: </w:t>
      </w:r>
      <w:r>
        <w:t>C</w:t>
      </w:r>
      <w:r w:rsidRPr="00CF3903">
        <w:t>an I stop you</w:t>
      </w:r>
      <w:r>
        <w:t xml:space="preserve"> there</w:t>
      </w:r>
      <w:r w:rsidRPr="00CF3903">
        <w:t xml:space="preserve">? </w:t>
      </w:r>
    </w:p>
    <w:p w:rsidR="00D067CC" w:rsidP="00D067CC">
      <w:pPr>
        <w:pStyle w:val="Remark"/>
      </w:pPr>
      <w:r w:rsidRPr="00CF3903">
        <w:rPr>
          <w:b/>
        </w:rPr>
        <w:t>Lord Alton of Liverpool:</w:t>
      </w:r>
      <w:r>
        <w:t xml:space="preserve"> Let me finish my question. Have you read the debate in the House</w:t>
      </w:r>
      <w:r>
        <w:t xml:space="preserve"> of Commons just a month ago, where they declared a genocide to be taking place—n</w:t>
      </w:r>
      <w:r w:rsidRPr="00CF3903">
        <w:t xml:space="preserve">ot human rights violations but the crime </w:t>
      </w:r>
      <w:r>
        <w:t xml:space="preserve">above all crimes? My question to you earlier was whether it was </w:t>
      </w:r>
      <w:r w:rsidRPr="00CF3903">
        <w:t>legitimate to trade with a nation that has credibly been accused of th</w:t>
      </w:r>
      <w:r w:rsidRPr="00CF3903">
        <w:t xml:space="preserve">e crime above </w:t>
      </w:r>
      <w:r w:rsidRPr="00CF3903">
        <w:t>all crimes of genocide</w:t>
      </w:r>
      <w:r>
        <w:t>.</w:t>
      </w:r>
      <w:r w:rsidRPr="00CF3903">
        <w:t xml:space="preserve"> It is a simple question. </w:t>
      </w:r>
    </w:p>
    <w:p w:rsidR="00D067CC" w:rsidP="00D067CC">
      <w:pPr>
        <w:pStyle w:val="Answer"/>
      </w:pPr>
      <w:r>
        <w:rPr>
          <w:b/>
          <w:i/>
        </w:rPr>
        <w:t xml:space="preserve">Lord O’Neill of Gatley: </w:t>
      </w:r>
      <w:r w:rsidRPr="00CF3903">
        <w:t>I think you misunderstood my answer. On the contrary</w:t>
      </w:r>
      <w:r>
        <w:t xml:space="preserve">, </w:t>
      </w:r>
      <w:r w:rsidRPr="00CF3903">
        <w:t>I said</w:t>
      </w:r>
      <w:r>
        <w:t xml:space="preserve"> that</w:t>
      </w:r>
      <w:r w:rsidRPr="00CF3903">
        <w:t xml:space="preserve"> the </w:t>
      </w:r>
      <w:r>
        <w:t xml:space="preserve">Uighur issue and the treatment of Uighurs have been known for a long time. </w:t>
      </w:r>
      <w:r w:rsidRPr="00CF3903">
        <w:t>I was not suggesting at</w:t>
      </w:r>
      <w:r w:rsidRPr="00CF3903">
        <w:t xml:space="preserve"> all that it was new. </w:t>
      </w:r>
    </w:p>
    <w:p w:rsidR="0017604C" w:rsidP="00D067CC">
      <w:pPr>
        <w:pStyle w:val="Remark"/>
      </w:pPr>
      <w:r w:rsidRPr="00CF3903">
        <w:rPr>
          <w:b/>
        </w:rPr>
        <w:t>The Chair:</w:t>
      </w:r>
      <w:r>
        <w:t xml:space="preserve"> </w:t>
      </w:r>
      <w:r w:rsidRPr="00CF3903">
        <w:t>Thank you very much</w:t>
      </w:r>
      <w:r>
        <w:t xml:space="preserve"> indeed</w:t>
      </w:r>
      <w:r w:rsidRPr="00CF3903">
        <w:t>. I know that there are many sensitive issues surrounding our inquiry</w:t>
      </w:r>
      <w:r>
        <w:t xml:space="preserve">, and we are always </w:t>
      </w:r>
      <w:r w:rsidRPr="00CF3903">
        <w:t>grateful to our witnesses for being able to navigate their way through that and still come up with a lot of</w:t>
      </w:r>
      <w:r w:rsidRPr="00CF3903">
        <w:t xml:space="preserve"> meaty answers and assistance with our inquiry. Lord O'Neill, thank you very much for enabling us to achieve that</w:t>
      </w:r>
      <w:r>
        <w:t>.</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B7E" w:rsidP="00684032">
    <w:pPr>
      <w:pStyle w:val="Para"/>
      <w:tabs>
        <w:tab w:val="left" w:pos="7250"/>
      </w:tabs>
      <w:rPr>
        <w:color w:val="808080"/>
      </w:rPr>
    </w:pPr>
    <w:sdt>
      <w:sdtPr>
        <w:rPr>
          <w:color w:val="808080"/>
        </w:rPr>
        <w:alias w:val="HouseLogo"/>
        <w:tag w:val="HouseLogo"/>
        <w:id w:val="-1977133437"/>
        <w:richText/>
      </w:sdtPr>
      <w:sdtContent>
        <w:r w:rsidRPr="00A97A05">
          <w:rPr>
            <w:noProof/>
            <w:color w:val="808080"/>
          </w:rPr>
          <w:drawing>
            <wp:inline distT="0" distB="0" distL="0" distR="0">
              <wp:extent cx="3238500" cy="447675"/>
              <wp:effectExtent l="0" t="0" r="0" b="0"/>
              <wp:docPr id="5" name="Picture 5"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sdtContent>
    </w:sdt>
    <w:r>
      <w:rPr>
        <w:color w:val="808080"/>
      </w:rPr>
      <w:tab/>
    </w:r>
  </w:p>
  <w:sdt>
    <w:sdtPr>
      <w:rPr>
        <w:color w:val="808080"/>
      </w:rPr>
      <w:alias w:val="SCTemplateHeader"/>
      <w:tag w:val="SCTemplateHeader"/>
      <w:id w:val="987440520"/>
      <w:richText/>
    </w:sdtPr>
    <w:sdtContent>
      <w:p w:rsidR="00435B7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B7E">
    <w:pPr>
      <w:pStyle w:val="Header"/>
    </w:pPr>
    <w:r w:rsidRPr="00D148A7">
      <w:rPr>
        <w:noProof/>
        <w:color w:val="808080"/>
      </w:rPr>
      <w:drawing>
        <wp:inline distT="0" distB="0" distL="0" distR="0">
          <wp:extent cx="3238500" cy="447675"/>
          <wp:effectExtent l="0" t="0" r="0" b="0"/>
          <wp:docPr id="6" name="Picture 6"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DB22F1">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DB22F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F87662A0"/>
    <w:lvl w:ilvl="0">
      <w:start w:val="8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B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68</Value>
      <Value>46</Value>
      <Value>2</Value>
      <Value>8</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China</TermName>
          <TermId xmlns="http://schemas.microsoft.com/office/infopath/2007/PartnerControls">d8986d03-6c68-4db3-a8e9-e6d22db832d9</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B27E5-B800-4F50-A623-7FC46E69F974}">
  <ds:schemaRefs>
    <ds:schemaRef ds:uri="http://schemas.microsoft.com/sharepoint/v3/contenttype/forms"/>
  </ds:schemaRefs>
</ds:datastoreItem>
</file>

<file path=customXml/itemProps2.xml><?xml version="1.0" encoding="utf-8"?>
<ds:datastoreItem xmlns:ds="http://schemas.openxmlformats.org/officeDocument/2006/customXml" ds:itemID="{49991DD6-C12D-465E-8146-81EF1F0D7168}">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93BCDCAC-CC3A-4E33-BAD2-5D3BB4EFE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EAAFEE-705B-49BF-B052-DFDBEAFD911E}">
  <ds:schemaRefs>
    <ds:schemaRef ds:uri="http://schemas.microsoft.com/sharepoint/events"/>
  </ds:schemaRefs>
</ds:datastoreItem>
</file>

<file path=customXml/itemProps5.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