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525D01" w:rsidRPr="00CF6182" w:rsidP="00A569C5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78F0171DC22E4730AEA8623E20F19BD4"/>
          </w:placeholder>
          <w:richText/>
        </w:sdtPr>
        <w:sdtContent>
          <w:r w:rsidRPr="00CF6182">
            <w:t>Business,</w:t>
          </w:r>
          <w:r w:rsidRPr="00CF6182">
            <w:t xml:space="preserve"> </w:t>
          </w:r>
          <w:r w:rsidRPr="00CF6182">
            <w:t>Energy</w:t>
          </w:r>
          <w:r w:rsidRPr="00CF6182">
            <w:t xml:space="preserve"> </w:t>
          </w:r>
          <w:r w:rsidRPr="00CF6182">
            <w:t>and</w:t>
          </w:r>
          <w:r w:rsidRPr="00CF6182">
            <w:t xml:space="preserve"> </w:t>
          </w:r>
          <w:r w:rsidRPr="00CF6182">
            <w:t>Industrial</w:t>
          </w:r>
          <w:r w:rsidRPr="00CF6182">
            <w:t xml:space="preserve"> </w:t>
          </w:r>
          <w:r w:rsidRPr="00CF6182">
            <w:t>Strategy</w:t>
          </w:r>
          <w:r w:rsidRPr="00CF6182">
            <w:t xml:space="preserve"> </w:t>
          </w:r>
          <w:r w:rsidRPr="00CF6182">
            <w:t>Committee</w:t>
          </w:r>
        </w:sdtContent>
      </w:sdt>
    </w:p>
    <w:p w:rsidR="00525D01" w:rsidRPr="00CF6182" w:rsidP="00A569C5">
      <w:pPr>
        <w:pStyle w:val="TitleInquiry0"/>
      </w:pPr>
      <w:r w:rsidRPr="00CF6182">
        <w:t>Oral</w:t>
      </w:r>
      <w:r w:rsidRPr="00CF6182">
        <w:t xml:space="preserve"> </w:t>
      </w:r>
      <w:r w:rsidRPr="00CF6182">
        <w:t>evidence:</w:t>
      </w:r>
      <w:r w:rsidRPr="00CF6182">
        <w:t xml:space="preserve"> </w:t>
      </w:r>
      <w:sdt>
        <w:sdtPr>
          <w:alias w:val="InquiryName"/>
          <w:tag w:val="InquiryName"/>
          <w:id w:val="377371847"/>
          <w:placeholder>
            <w:docPart w:val="78F0171DC22E4730AEA8623E20F19BD4"/>
          </w:placeholder>
          <w:richText/>
        </w:sdtPr>
        <w:sdtContent>
          <w:r w:rsidRPr="00CF6182">
            <w:t>The</w:t>
          </w:r>
          <w:r w:rsidRPr="00CF6182">
            <w:t xml:space="preserve"> </w:t>
          </w:r>
          <w:r w:rsidRPr="00CF6182">
            <w:t>impact</w:t>
          </w:r>
          <w:r w:rsidRPr="00CF6182">
            <w:t xml:space="preserve"> </w:t>
          </w:r>
          <w:r w:rsidRPr="00CF6182">
            <w:t>of</w:t>
          </w:r>
          <w:r w:rsidRPr="00CF6182">
            <w:t xml:space="preserve"> </w:t>
          </w:r>
          <w:r w:rsidRPr="00CF6182">
            <w:t>coronavirus</w:t>
          </w:r>
          <w:r w:rsidRPr="00CF6182">
            <w:t xml:space="preserve"> </w:t>
          </w:r>
          <w:r w:rsidRPr="00CF6182">
            <w:t>on</w:t>
          </w:r>
          <w:r w:rsidRPr="00CF6182">
            <w:t xml:space="preserve"> </w:t>
          </w:r>
          <w:r w:rsidRPr="00CF6182">
            <w:t>business</w:t>
          </w:r>
          <w:r w:rsidRPr="00CF6182">
            <w:t xml:space="preserve"> </w:t>
          </w:r>
          <w:r w:rsidRPr="00CF6182">
            <w:t>and</w:t>
          </w:r>
          <w:r w:rsidRPr="00CF6182">
            <w:t xml:space="preserve"> </w:t>
          </w:r>
          <w:r w:rsidRPr="00CF6182">
            <w:t>workers</w:t>
          </w:r>
        </w:sdtContent>
      </w:sdt>
      <w:r w:rsidRPr="00CF6182">
        <w:t>,</w:t>
      </w:r>
      <w:r w:rsidRPr="00CF6182">
        <w:t xml:space="preserve"> </w:t>
      </w:r>
      <w:r w:rsidRPr="00CF6182">
        <w:t>HC</w:t>
      </w:r>
      <w:r w:rsidRPr="00CF6182">
        <w:t xml:space="preserve"> </w:t>
      </w:r>
      <w:sdt>
        <w:sdtPr>
          <w:alias w:val="InquiryRefNo"/>
          <w:tag w:val="InquiryRefNo"/>
          <w:id w:val="-281725174"/>
          <w:placeholder>
            <w:docPart w:val="78F0171DC22E4730AEA8623E20F19BD4"/>
          </w:placeholder>
          <w:richText/>
        </w:sdtPr>
        <w:sdtContent>
          <w:r w:rsidRPr="00CF6182">
            <w:t>219</w:t>
          </w:r>
        </w:sdtContent>
      </w:sdt>
    </w:p>
    <w:sdt>
      <w:sdtPr>
        <w:alias w:val="SittingDate"/>
        <w:tag w:val="SittingDate"/>
        <w:id w:val="-1160222926"/>
        <w:placeholder>
          <w:docPart w:val="78F0171DC22E4730AEA8623E20F19BD4"/>
        </w:placeholder>
        <w:richText/>
      </w:sdtPr>
      <w:sdtContent>
        <w:p w:rsidR="00525D01" w:rsidRPr="00CF6182" w:rsidP="00A569C5">
          <w:pPr>
            <w:pStyle w:val="Para"/>
          </w:pPr>
          <w:r w:rsidRPr="00CF6182">
            <w:t>Tuesday</w:t>
          </w:r>
          <w:r w:rsidRPr="00CF6182">
            <w:t xml:space="preserve"> </w:t>
          </w:r>
          <w:r w:rsidRPr="00CF6182">
            <w:t>17</w:t>
          </w:r>
          <w:r w:rsidRPr="00CF6182">
            <w:t xml:space="preserve"> </w:t>
          </w:r>
          <w:r w:rsidRPr="00CF6182">
            <w:t>March</w:t>
          </w:r>
          <w:r w:rsidRPr="00CF6182">
            <w:t xml:space="preserve"> </w:t>
          </w:r>
          <w:r w:rsidRPr="00CF6182">
            <w:t>2020</w:t>
          </w:r>
        </w:p>
      </w:sdtContent>
    </w:sdt>
    <w:p w:rsidR="00525D01" w:rsidRPr="00CF6182" w:rsidP="00A569C5">
      <w:pPr>
        <w:pStyle w:val="Para"/>
      </w:pPr>
      <w:r w:rsidRPr="00CF6182">
        <w:t>Ordered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House</w:t>
      </w:r>
      <w:r w:rsidRPr="00CF6182">
        <w:t xml:space="preserve"> </w:t>
      </w:r>
      <w:r w:rsidRPr="00CF6182">
        <w:t>of</w:t>
      </w:r>
      <w:r w:rsidRPr="00CF6182">
        <w:t xml:space="preserve"> </w:t>
      </w:r>
      <w:sdt>
        <w:sdtPr>
          <w:alias w:val="House"/>
          <w:tag w:val="House"/>
          <w:id w:val="809213435"/>
          <w:placeholder>
            <w:docPart w:val="78F0171DC22E4730AEA8623E20F19BD4"/>
          </w:placeholder>
          <w:richText/>
        </w:sdtPr>
        <w:sdtContent>
          <w:r w:rsidRPr="00CF6182">
            <w:t>Commons</w:t>
          </w:r>
        </w:sdtContent>
      </w:sdt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published</w:t>
      </w:r>
      <w:r w:rsidRPr="00CF6182">
        <w:t xml:space="preserve"> </w:t>
      </w:r>
      <w:r w:rsidRPr="00CF6182">
        <w:t>on</w:t>
      </w:r>
      <w:r w:rsidRPr="00CF6182">
        <w:t xml:space="preserve"> </w:t>
      </w:r>
      <w:sdt>
        <w:sdtPr>
          <w:alias w:val="PublishDate"/>
          <w:tag w:val="PublishDate"/>
          <w:id w:val="217021599"/>
          <w:placeholder>
            <w:docPart w:val="78F0171DC22E4730AEA8623E20F19BD4"/>
          </w:placeholder>
          <w:richText/>
        </w:sdtPr>
        <w:sdtContent>
          <w:r w:rsidRPr="00CF6182">
            <w:t>17</w:t>
          </w:r>
          <w:r w:rsidRPr="00CF6182">
            <w:t xml:space="preserve"> </w:t>
          </w:r>
          <w:r w:rsidRPr="00CF6182">
            <w:t>March</w:t>
          </w:r>
          <w:r w:rsidRPr="00CF6182">
            <w:t xml:space="preserve"> </w:t>
          </w:r>
          <w:r w:rsidRPr="00CF6182">
            <w:t>2020</w:t>
          </w:r>
        </w:sdtContent>
      </w:sdt>
      <w:r w:rsidRPr="00CF6182">
        <w:t>.</w:t>
      </w:r>
    </w:p>
    <w:p w:rsidR="00525D01" w:rsidRPr="00CF6182" w:rsidP="00A569C5">
      <w:sdt>
        <w:sdtPr>
          <w:alias w:val="VideoHyperlink"/>
          <w:tag w:val="VideoHyperlink"/>
          <w:id w:val="703995351"/>
          <w:placeholder>
            <w:docPart w:val="78F0171DC22E4730AEA8623E20F19BD4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"https://parliamentlive.tv/Event/Index/ab062cb4-03a2-47e9-87f7-578525d53e74" </w:instrText>
          </w:r>
          <w:r>
            <w:fldChar w:fldCharType="separate"/>
          </w:r>
          <w:r w:rsidRPr="00973FEA">
            <w:rPr>
              <w:rStyle w:val="Hyperlink"/>
            </w:rPr>
            <w:t>Watch</w:t>
          </w:r>
          <w:r w:rsidRPr="00973FEA">
            <w:rPr>
              <w:rStyle w:val="Hyperlink"/>
            </w:rPr>
            <w:t xml:space="preserve"> </w:t>
          </w:r>
          <w:r w:rsidRPr="00973FEA">
            <w:rPr>
              <w:rStyle w:val="Hyperlink"/>
            </w:rPr>
            <w:t>the</w:t>
          </w:r>
          <w:r w:rsidRPr="00973FEA">
            <w:rPr>
              <w:rStyle w:val="Hyperlink"/>
            </w:rPr>
            <w:t xml:space="preserve"> </w:t>
          </w:r>
          <w:r w:rsidRPr="00973FEA">
            <w:rPr>
              <w:rStyle w:val="Hyperlink"/>
            </w:rPr>
            <w:t>meeting</w:t>
          </w:r>
          <w:r>
            <w:fldChar w:fldCharType="end"/>
          </w:r>
        </w:sdtContent>
      </w:sdt>
    </w:p>
    <w:p w:rsidR="00525D01" w:rsidRPr="00CF6182" w:rsidP="00A569C5">
      <w:r w:rsidRPr="00CF6182">
        <w:t>Members</w:t>
      </w:r>
      <w:r w:rsidRPr="00CF6182">
        <w:t xml:space="preserve"> </w:t>
      </w:r>
      <w:r w:rsidRPr="00CF6182">
        <w:t>present:</w:t>
      </w:r>
      <w:r w:rsidRPr="00CF6182">
        <w:t xml:space="preserve"> </w:t>
      </w:r>
      <w:sdt>
        <w:sdtPr>
          <w:alias w:val="MembersPresent"/>
          <w:tag w:val="MembersPresent"/>
          <w:id w:val="366340316"/>
          <w:placeholder>
            <w:docPart w:val="78F0171DC22E4730AEA8623E20F19BD4"/>
          </w:placeholder>
          <w:richText/>
        </w:sdtPr>
        <w:sdtContent>
          <w:r w:rsidRPr="00CF6182">
            <w:t>Rachel</w:t>
          </w:r>
          <w:r w:rsidRPr="00CF6182">
            <w:t xml:space="preserve"> </w:t>
          </w:r>
          <w:r w:rsidRPr="00CF6182">
            <w:t>Reeves</w:t>
          </w:r>
          <w:r w:rsidRPr="00CF6182">
            <w:t xml:space="preserve"> </w:t>
          </w:r>
          <w:r w:rsidRPr="00CF6182">
            <w:t>(Chair);</w:t>
          </w:r>
          <w:r w:rsidRPr="00CF6182">
            <w:t xml:space="preserve"> </w:t>
          </w:r>
          <w:r w:rsidRPr="00CF6182">
            <w:t>Alan</w:t>
          </w:r>
          <w:r w:rsidRPr="00CF6182">
            <w:t xml:space="preserve"> </w:t>
          </w:r>
          <w:r w:rsidRPr="00CF6182">
            <w:t>Brown;</w:t>
          </w:r>
          <w:r w:rsidRPr="00CF6182">
            <w:t xml:space="preserve"> </w:t>
          </w:r>
          <w:r w:rsidRPr="00CF6182">
            <w:t>Richard</w:t>
          </w:r>
          <w:r w:rsidRPr="00CF6182">
            <w:t xml:space="preserve"> </w:t>
          </w:r>
          <w:r w:rsidRPr="00CF6182">
            <w:t>Fuller;</w:t>
          </w:r>
          <w:r w:rsidRPr="00CF6182">
            <w:t xml:space="preserve"> </w:t>
          </w:r>
          <w:r w:rsidRPr="00CF6182">
            <w:t>Paul</w:t>
          </w:r>
          <w:r w:rsidRPr="00CF6182">
            <w:t xml:space="preserve"> </w:t>
          </w:r>
          <w:r w:rsidRPr="00CF6182">
            <w:t>Howell;</w:t>
          </w:r>
          <w:r w:rsidRPr="00CF6182">
            <w:t xml:space="preserve"> </w:t>
          </w:r>
          <w:r w:rsidRPr="00CF6182">
            <w:t>Peter</w:t>
          </w:r>
          <w:r w:rsidRPr="00CF6182">
            <w:t xml:space="preserve"> </w:t>
          </w:r>
          <w:r w:rsidRPr="00CF6182">
            <w:t>Kyle;</w:t>
          </w:r>
          <w:r w:rsidRPr="00CF6182">
            <w:t xml:space="preserve"> </w:t>
          </w:r>
          <w:r w:rsidRPr="00CF6182">
            <w:t>Pat</w:t>
          </w:r>
          <w:r w:rsidRPr="00CF6182">
            <w:t xml:space="preserve"> </w:t>
          </w:r>
          <w:r w:rsidRPr="00CF6182">
            <w:t>McFadden;</w:t>
          </w:r>
          <w:r w:rsidRPr="00CF6182">
            <w:t xml:space="preserve"> </w:t>
          </w:r>
          <w:r w:rsidRPr="00CF6182">
            <w:t>Anna</w:t>
          </w:r>
          <w:r w:rsidRPr="00CF6182">
            <w:t xml:space="preserve"> </w:t>
          </w:r>
          <w:r w:rsidRPr="00CF6182">
            <w:t>McMorrin;</w:t>
          </w:r>
          <w:r w:rsidRPr="00CF6182">
            <w:t xml:space="preserve"> </w:t>
          </w:r>
          <w:r w:rsidRPr="00CF6182">
            <w:t>Mark</w:t>
          </w:r>
          <w:r w:rsidRPr="00CF6182">
            <w:t xml:space="preserve"> </w:t>
          </w:r>
          <w:r w:rsidRPr="00CF6182">
            <w:t>Pawsey</w:t>
          </w:r>
        </w:sdtContent>
      </w:sdt>
      <w:r w:rsidRPr="00CF6182">
        <w:t>.</w:t>
      </w:r>
    </w:p>
    <w:p w:rsidR="00525D01" w:rsidRPr="00CF6182" w:rsidP="00A569C5">
      <w:pPr>
        <w:pStyle w:val="ParaCentre"/>
      </w:pPr>
      <w:r w:rsidRPr="00CF6182">
        <w:t>Questions</w:t>
      </w:r>
      <w:r w:rsidRPr="00CF6182">
        <w:t xml:space="preserve"> </w:t>
      </w:r>
      <w:sdt>
        <w:sdtPr>
          <w:alias w:val="QuestionNumbers"/>
          <w:tag w:val="QuestionNumbers"/>
          <w:id w:val="-1223666168"/>
          <w:placeholder>
            <w:docPart w:val="78F0171DC22E4730AEA8623E20F19BD4"/>
          </w:placeholder>
          <w:richText/>
        </w:sdtPr>
        <w:sdtContent>
          <w:r w:rsidRPr="00CF6182">
            <w:t>1</w:t>
          </w:r>
          <w:r w:rsidRPr="00CF6182">
            <w:t xml:space="preserve"> </w:t>
          </w:r>
          <w:r w:rsidRPr="00CF6182">
            <w:t>-</w:t>
          </w:r>
          <w:r w:rsidRPr="00CF6182">
            <w:t xml:space="preserve"> </w:t>
          </w:r>
        </w:sdtContent>
      </w:sdt>
      <w:r>
        <w:t>56</w:t>
      </w:r>
      <w:bookmarkStart w:id="0" w:name="_GoBack"/>
      <w:bookmarkEnd w:id="0"/>
    </w:p>
    <w:p w:rsidR="00525D01" w:rsidRPr="00CF6182" w:rsidP="00A569C5">
      <w:pPr>
        <w:pStyle w:val="TitleWitnesses0"/>
      </w:pPr>
      <w:r w:rsidRPr="00CF6182">
        <w:t>Witnesses</w:t>
      </w:r>
    </w:p>
    <w:sdt>
      <w:sdtPr>
        <w:alias w:val="WitnessSet"/>
        <w:tag w:val="WitnessSet"/>
        <w:id w:val="-368373484"/>
        <w:placeholder>
          <w:docPart w:val="E326227A5F844211B85037AB8BDB1E6B"/>
        </w:placeholder>
        <w:richText/>
      </w:sdtPr>
      <w:sdtContent>
        <w:p w:rsidR="00525D01" w:rsidRPr="00CF6182" w:rsidP="00410A59">
          <w:pPr>
            <w:pStyle w:val="Para"/>
          </w:pPr>
          <w:r>
            <w:fldChar w:fldCharType="begin"/>
          </w:r>
          <w:r>
            <w:instrText xml:space="preserve"> HYPERLINK \l "Panel1" </w:instrText>
          </w:r>
          <w:r>
            <w:fldChar w:fldCharType="separate"/>
          </w:r>
          <w:r w:rsidRPr="00D30884">
            <w:rPr>
              <w:rStyle w:val="Hyperlink"/>
            </w:rPr>
            <w:t>I</w:t>
          </w:r>
          <w:r>
            <w:fldChar w:fldCharType="end"/>
          </w:r>
          <w:r w:rsidRPr="00CF6182">
            <w:t>:</w:t>
          </w:r>
          <w:r w:rsidRPr="00CF6182">
            <w:t xml:space="preserve"> </w:t>
          </w:r>
          <w:r w:rsidRPr="00CF6182">
            <w:t>Rain</w:t>
          </w:r>
          <w:r w:rsidRPr="00CF6182">
            <w:t xml:space="preserve"> </w:t>
          </w:r>
          <w:r w:rsidRPr="00CF6182">
            <w:t>Newton-Smith,</w:t>
          </w:r>
          <w:r w:rsidRPr="00CF6182">
            <w:t xml:space="preserve"> </w:t>
          </w:r>
          <w:r w:rsidRPr="00CF6182">
            <w:t>Chief</w:t>
          </w:r>
          <w:r w:rsidRPr="00CF6182">
            <w:t xml:space="preserve"> </w:t>
          </w:r>
          <w:r w:rsidRPr="00CF6182">
            <w:t>Economist,</w:t>
          </w:r>
          <w:r w:rsidRPr="00CF6182">
            <w:t xml:space="preserve"> </w:t>
          </w:r>
          <w:r w:rsidRPr="00CF6182">
            <w:t>CBI;</w:t>
          </w:r>
          <w:r w:rsidRPr="00CF6182">
            <w:t xml:space="preserve"> </w:t>
          </w:r>
          <w:r w:rsidRPr="00CF6182">
            <w:t>Martin</w:t>
          </w:r>
          <w:r w:rsidRPr="00CF6182">
            <w:t xml:space="preserve"> </w:t>
          </w:r>
          <w:r w:rsidRPr="00CF6182">
            <w:t>McTague,</w:t>
          </w:r>
          <w:r w:rsidRPr="00CF6182">
            <w:t xml:space="preserve"> </w:t>
          </w:r>
          <w:r w:rsidRPr="00CF6182">
            <w:t>Policy</w:t>
          </w:r>
          <w:r w:rsidRPr="00CF6182">
            <w:t xml:space="preserve"> </w:t>
          </w:r>
          <w:r w:rsidRPr="00CF6182">
            <w:t>and</w:t>
          </w:r>
          <w:r w:rsidRPr="00CF6182">
            <w:t xml:space="preserve"> </w:t>
          </w:r>
          <w:r w:rsidRPr="00CF6182">
            <w:t>Advocacy</w:t>
          </w:r>
          <w:r w:rsidRPr="00CF6182">
            <w:t xml:space="preserve"> </w:t>
          </w:r>
          <w:r w:rsidRPr="00CF6182">
            <w:t>Chair,</w:t>
          </w:r>
          <w:r w:rsidRPr="00CF6182">
            <w:t xml:space="preserve"> </w:t>
          </w:r>
          <w:r w:rsidRPr="00CF6182">
            <w:t>FSB;</w:t>
          </w:r>
          <w:r w:rsidRPr="00CF6182">
            <w:t xml:space="preserve"> </w:t>
          </w:r>
          <w:r w:rsidRPr="00CF6182">
            <w:t>Alasdair</w:t>
          </w:r>
          <w:r w:rsidRPr="00CF6182">
            <w:t xml:space="preserve"> </w:t>
          </w:r>
          <w:r w:rsidRPr="00CF6182">
            <w:t>Hutchison,</w:t>
          </w:r>
          <w:r w:rsidRPr="00CF6182">
            <w:t xml:space="preserve"> </w:t>
          </w:r>
          <w:r w:rsidRPr="00CF6182">
            <w:t>Policy</w:t>
          </w:r>
          <w:r w:rsidRPr="00CF6182">
            <w:t xml:space="preserve"> </w:t>
          </w:r>
          <w:r w:rsidRPr="00CF6182">
            <w:t>Development</w:t>
          </w:r>
          <w:r w:rsidRPr="00CF6182">
            <w:t xml:space="preserve"> </w:t>
          </w:r>
          <w:r w:rsidRPr="00CF6182">
            <w:t>Manager,</w:t>
          </w:r>
          <w:r w:rsidRPr="00CF6182">
            <w:t xml:space="preserve"> </w:t>
          </w:r>
          <w:r w:rsidRPr="00CF6182">
            <w:t>IPSE;</w:t>
          </w:r>
          <w:r w:rsidRPr="00CF6182">
            <w:t xml:space="preserve"> </w:t>
          </w:r>
          <w:r w:rsidRPr="00CF6182">
            <w:t>Paul</w:t>
          </w:r>
          <w:r w:rsidRPr="00CF6182">
            <w:t xml:space="preserve"> </w:t>
          </w:r>
          <w:r w:rsidRPr="00CF6182">
            <w:t>Nowak,</w:t>
          </w:r>
          <w:r w:rsidRPr="00CF6182">
            <w:t xml:space="preserve"> </w:t>
          </w:r>
          <w:r w:rsidRPr="00CF6182">
            <w:t>Deputy</w:t>
          </w:r>
          <w:r w:rsidRPr="00CF6182">
            <w:t xml:space="preserve"> </w:t>
          </w:r>
          <w:r w:rsidRPr="00CF6182">
            <w:t>General</w:t>
          </w:r>
          <w:r w:rsidRPr="00CF6182">
            <w:t xml:space="preserve"> </w:t>
          </w:r>
          <w:r w:rsidRPr="00CF6182">
            <w:t>Secretary,</w:t>
          </w:r>
          <w:r w:rsidRPr="00CF6182">
            <w:t xml:space="preserve"> </w:t>
          </w:r>
          <w:r w:rsidRPr="00CF6182">
            <w:t>TUC</w:t>
          </w:r>
          <w:r w:rsidRPr="00CF6182">
            <w:t>.</w:t>
          </w:r>
        </w:p>
      </w:sdtContent>
    </w:sdt>
    <w:p w:rsidR="00525D01" w:rsidRPr="00CF6182" w:rsidP="00A569C5">
      <w:pPr>
        <w:pStyle w:val="Para"/>
      </w:pPr>
    </w:p>
    <w:p w:rsidR="00525D01" w:rsidRPr="00CF6182" w:rsidP="00A569C5">
      <w:pPr>
        <w:rPr>
          <w:rFonts w:eastAsia="Times New Roman"/>
          <w:szCs w:val="20"/>
        </w:rPr>
      </w:pPr>
      <w:r w:rsidRPr="00CF6182">
        <w:br w:type="page"/>
      </w:r>
    </w:p>
    <w:sdt>
      <w:sdtPr>
        <w:alias w:val="WitnessExamination"/>
        <w:tag w:val="WitnessExamination"/>
        <w:id w:val="2003463402"/>
        <w:placeholder>
          <w:docPart w:val="E326227A5F844211B85037AB8BDB1E6B"/>
        </w:placeholder>
        <w:richText/>
      </w:sdtPr>
      <w:sdtContent>
        <w:p w:rsidR="00410A59" w:rsidRPr="00CF6182" w:rsidP="00410A59">
          <w:pPr>
            <w:pStyle w:val="TitleWitnesses0"/>
          </w:pPr>
          <w:bookmarkStart w:id="1" w:name="Panel1"/>
          <w:r w:rsidRPr="00CF6182">
            <w:t>Examination</w:t>
          </w:r>
          <w:r w:rsidRPr="00CF6182">
            <w:t xml:space="preserve"> </w:t>
          </w:r>
          <w:r w:rsidRPr="00CF6182">
            <w:t>of</w:t>
          </w:r>
          <w:r w:rsidRPr="00CF6182">
            <w:t xml:space="preserve"> </w:t>
          </w:r>
          <w:r w:rsidRPr="00CF6182">
            <w:t>witnesses</w:t>
          </w:r>
        </w:p>
        <w:p w:rsidR="00525D01" w:rsidRPr="00CF6182" w:rsidP="00410A59">
          <w:pPr>
            <w:pStyle w:val="TitlePanel0"/>
            <w:jc w:val="both"/>
          </w:pPr>
          <w:r w:rsidRPr="00CF6182">
            <w:rPr>
              <w:sz w:val="22"/>
            </w:rPr>
            <w:t>Witnesses:</w:t>
          </w:r>
          <w:r w:rsidRPr="00CF6182">
            <w:rPr>
              <w:sz w:val="22"/>
            </w:rPr>
            <w:t xml:space="preserve"> </w:t>
          </w:r>
          <w:r w:rsidRPr="00CF6182">
            <w:rPr>
              <w:sz w:val="22"/>
            </w:rPr>
            <w:t>Rain</w:t>
          </w:r>
          <w:r w:rsidRPr="00CF6182">
            <w:rPr>
              <w:sz w:val="22"/>
            </w:rPr>
            <w:t xml:space="preserve"> </w:t>
          </w:r>
          <w:r w:rsidRPr="00CF6182">
            <w:rPr>
              <w:sz w:val="22"/>
            </w:rPr>
            <w:t>Newton-Smith,</w:t>
          </w:r>
          <w:r w:rsidRPr="00CF6182">
            <w:rPr>
              <w:sz w:val="22"/>
            </w:rPr>
            <w:t xml:space="preserve"> </w:t>
          </w:r>
          <w:r w:rsidRPr="00CF6182">
            <w:rPr>
              <w:sz w:val="22"/>
            </w:rPr>
            <w:t>Martin</w:t>
          </w:r>
          <w:r w:rsidRPr="00CF6182">
            <w:rPr>
              <w:sz w:val="22"/>
            </w:rPr>
            <w:t xml:space="preserve"> </w:t>
          </w:r>
          <w:r w:rsidRPr="00CF6182">
            <w:rPr>
              <w:sz w:val="22"/>
            </w:rPr>
            <w:t>McTague,</w:t>
          </w:r>
          <w:r w:rsidRPr="00CF6182">
            <w:rPr>
              <w:sz w:val="22"/>
            </w:rPr>
            <w:t xml:space="preserve"> </w:t>
          </w:r>
          <w:r w:rsidRPr="00CF6182">
            <w:rPr>
              <w:sz w:val="22"/>
            </w:rPr>
            <w:t>Alasdair</w:t>
          </w:r>
          <w:r w:rsidRPr="00CF6182">
            <w:rPr>
              <w:sz w:val="22"/>
            </w:rPr>
            <w:t xml:space="preserve"> </w:t>
          </w:r>
          <w:r w:rsidRPr="00CF6182">
            <w:rPr>
              <w:sz w:val="22"/>
            </w:rPr>
            <w:t>Hutchison</w:t>
          </w:r>
          <w:r w:rsidRPr="00CF6182">
            <w:rPr>
              <w:sz w:val="22"/>
            </w:rPr>
            <w:t xml:space="preserve"> </w:t>
          </w:r>
          <w:r w:rsidRPr="00CF6182">
            <w:rPr>
              <w:sz w:val="22"/>
            </w:rPr>
            <w:t>and</w:t>
          </w:r>
          <w:r w:rsidRPr="00CF6182">
            <w:rPr>
              <w:sz w:val="22"/>
            </w:rPr>
            <w:t xml:space="preserve"> </w:t>
          </w:r>
          <w:r w:rsidRPr="00CF6182">
            <w:rPr>
              <w:sz w:val="22"/>
            </w:rPr>
            <w:t>Paul</w:t>
          </w:r>
          <w:r w:rsidRPr="00CF6182">
            <w:rPr>
              <w:sz w:val="22"/>
            </w:rPr>
            <w:t xml:space="preserve"> </w:t>
          </w:r>
          <w:r w:rsidRPr="00CF6182">
            <w:rPr>
              <w:sz w:val="22"/>
            </w:rPr>
            <w:t>Nowak</w:t>
          </w:r>
          <w:r w:rsidRPr="00CF6182">
            <w:rPr>
              <w:sz w:val="22"/>
            </w:rPr>
            <w:t>.</w:t>
          </w:r>
        </w:p>
      </w:sdtContent>
    </w:sdt>
    <w:p w:rsidR="0019705E" w:rsidRPr="00CF6182" w:rsidP="002423C9">
      <w:pPr>
        <w:pStyle w:val="Question"/>
      </w:pPr>
      <w:bookmarkEnd w:id="1"/>
      <w:sdt>
        <w:sdtPr>
          <w:rPr>
            <w:b/>
          </w:rPr>
          <w:alias w:val="Member"/>
          <w:tag w:val="&lt;Member mnisId='4031' dodsId='35872'&gt;"/>
          <w:id w:val="-2079041405"/>
          <w:placeholder>
            <w:docPart w:val="DefaultPlaceholder_1082065158"/>
          </w:placeholder>
          <w:richText/>
        </w:sdtPr>
        <w:sdtEndPr>
          <w:rPr>
            <w:b w:val="0"/>
          </w:rPr>
        </w:sdtEnd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Thank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four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coming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give</w:t>
      </w:r>
      <w:r w:rsidRPr="00CF6182">
        <w:t xml:space="preserve"> </w:t>
      </w:r>
      <w:r w:rsidRPr="00CF6182">
        <w:t>evidence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morning.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appreciate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sparing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time</w:t>
      </w:r>
      <w:r w:rsidRPr="00CF6182">
        <w:t xml:space="preserve"> </w:t>
      </w:r>
      <w:r w:rsidRPr="00CF6182">
        <w:t>a</w:t>
      </w:r>
      <w:r w:rsidRPr="00CF6182">
        <w:t>n</w:t>
      </w:r>
      <w:r w:rsidRPr="00CF6182">
        <w:t>d</w:t>
      </w:r>
      <w:r w:rsidRPr="00CF6182">
        <w:t xml:space="preserve"> </w:t>
      </w:r>
      <w:r w:rsidRPr="00CF6182">
        <w:t>making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effort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here.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tried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distance</w:t>
      </w:r>
      <w:r w:rsidRPr="00CF6182">
        <w:t xml:space="preserve"> </w:t>
      </w:r>
      <w:r w:rsidRPr="00CF6182">
        <w:t>between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morning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</w:t>
      </w:r>
      <w:r w:rsidRPr="00CF6182">
        <w:t>;</w:t>
      </w:r>
      <w:r w:rsidRPr="00CF6182">
        <w:t xml:space="preserve"> </w:t>
      </w:r>
      <w:r w:rsidRPr="00CF6182">
        <w:t>w</w:t>
      </w:r>
      <w:r w:rsidRPr="00CF6182">
        <w:t>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apprec</w:t>
      </w:r>
      <w:r w:rsidRPr="00CF6182">
        <w:t>iate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coming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Parliament,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home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here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us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morning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answer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important</w:t>
      </w:r>
      <w:r w:rsidRPr="00CF6182">
        <w:t xml:space="preserve"> </w:t>
      </w:r>
      <w:r w:rsidRPr="00CF6182">
        <w:t>questions</w:t>
      </w:r>
      <w:r w:rsidRPr="00CF6182">
        <w:t>,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behalf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represent</w:t>
      </w:r>
      <w:r w:rsidRPr="00CF6182">
        <w:t>,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needed.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expecting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sort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package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</w:t>
      </w:r>
      <w:r w:rsidRPr="00CF6182">
        <w:t>hancellor</w:t>
      </w:r>
      <w:r w:rsidRPr="00CF6182">
        <w:t xml:space="preserve"> </w:t>
      </w:r>
      <w:r w:rsidRPr="00CF6182">
        <w:t>later</w:t>
      </w:r>
      <w:r w:rsidRPr="00CF6182">
        <w:t xml:space="preserve"> </w:t>
      </w:r>
      <w:r w:rsidRPr="00CF6182">
        <w:t>today,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am</w:t>
      </w:r>
      <w:r w:rsidRPr="00CF6182">
        <w:t xml:space="preserve"> </w:t>
      </w:r>
      <w:r w:rsidRPr="00CF6182">
        <w:t>sure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members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welcome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forward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seeing.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keen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explore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morning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sorts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include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members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represent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for.</w:t>
      </w:r>
      <w:r w:rsidRPr="00CF6182">
        <w:t xml:space="preserve"> </w:t>
      </w:r>
    </w:p>
    <w:p w:rsidR="00525D01" w:rsidRPr="00CF6182" w:rsidP="0019705E">
      <w:pPr>
        <w:pStyle w:val="Question"/>
        <w:numPr>
          <w:ilvl w:val="0"/>
          <w:numId w:val="0"/>
        </w:numPr>
        <w:ind w:left="794"/>
      </w:pPr>
      <w:r w:rsidRPr="00CF6182">
        <w:t>C</w:t>
      </w:r>
      <w:r w:rsidRPr="00CF6182">
        <w:t>an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start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asking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you,</w:t>
      </w:r>
      <w:r w:rsidRPr="00CF6182">
        <w:t xml:space="preserve"> </w:t>
      </w:r>
      <w:r w:rsidRPr="00CF6182">
        <w:t>Paul</w:t>
      </w:r>
      <w:r w:rsidRPr="00CF6182">
        <w:t xml:space="preserve"> </w:t>
      </w:r>
      <w:r w:rsidRPr="00CF6182">
        <w:t>Nowak?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Chancellor</w:t>
      </w:r>
      <w:r w:rsidRPr="00CF6182">
        <w:t xml:space="preserve"> </w:t>
      </w:r>
      <w:r w:rsidRPr="00CF6182">
        <w:t>said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time</w:t>
      </w:r>
      <w:r w:rsidRPr="00CF6182">
        <w:t xml:space="preserve"> </w:t>
      </w:r>
      <w:r>
        <w:t xml:space="preserve">that </w:t>
      </w:r>
      <w:r w:rsidRPr="00CF6182">
        <w:t>the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announced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last</w:t>
      </w:r>
      <w:r w:rsidRPr="00CF6182">
        <w:t xml:space="preserve"> </w:t>
      </w:r>
      <w:r w:rsidRPr="00CF6182">
        <w:t>week’s</w:t>
      </w:r>
      <w:r w:rsidRPr="00CF6182">
        <w:t xml:space="preserve"> </w:t>
      </w:r>
      <w:r w:rsidRPr="00CF6182">
        <w:t>B</w:t>
      </w:r>
      <w:r w:rsidRPr="00CF6182">
        <w:t>udget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necessary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acknowledged</w:t>
      </w:r>
      <w:r w:rsidRPr="00CF6182">
        <w:t xml:space="preserve"> </w:t>
      </w:r>
      <w:r w:rsidRPr="00CF6182">
        <w:t>that</w:t>
      </w:r>
      <w:r w:rsidRPr="00CF6182">
        <w:t>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progressed,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necessary.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issue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s</w:t>
      </w:r>
      <w:r w:rsidRPr="00CF6182">
        <w:t>tatutory</w:t>
      </w:r>
      <w:r w:rsidRPr="00CF6182">
        <w:t xml:space="preserve"> </w:t>
      </w:r>
      <w:r w:rsidRPr="00CF6182">
        <w:t>s</w:t>
      </w:r>
      <w:r w:rsidRPr="00CF6182">
        <w:t>ick</w:t>
      </w:r>
      <w:r w:rsidRPr="00CF6182">
        <w:t xml:space="preserve"> </w:t>
      </w:r>
      <w:r w:rsidRPr="00CF6182">
        <w:t>p</w:t>
      </w:r>
      <w:r w:rsidRPr="00CF6182">
        <w:t>ay</w:t>
      </w:r>
      <w:r w:rsidRPr="00CF6182">
        <w:t>,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enough</w:t>
      </w:r>
      <w:r w:rsidRPr="00CF6182">
        <w:t xml:space="preserve"> </w:t>
      </w:r>
      <w:r w:rsidRPr="00CF6182">
        <w:t>happened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far</w:t>
      </w:r>
      <w:r w:rsidRPr="00CF6182">
        <w:t>?</w:t>
      </w:r>
      <w:r w:rsidRPr="00CF6182">
        <w:t xml:space="preserve"> </w:t>
      </w:r>
      <w:r w:rsidRPr="00CF6182">
        <w:t>I</w:t>
      </w:r>
      <w:r w:rsidRPr="00CF6182">
        <w:t>f</w:t>
      </w:r>
      <w:r w:rsidRPr="00CF6182">
        <w:t xml:space="preserve"> </w:t>
      </w:r>
      <w:r w:rsidRPr="00CF6182">
        <w:t>not,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needed?</w:t>
      </w:r>
    </w:p>
    <w:p w:rsidR="009D029E" w:rsidRPr="00CF6182" w:rsidP="00423127">
      <w:pPr>
        <w:pStyle w:val="Answer"/>
      </w:pPr>
      <w:sdt>
        <w:sdtPr>
          <w:alias w:val="Witness"/>
          <w:id w:val="988443922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No,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enough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happened</w:t>
      </w:r>
      <w:r w:rsidRPr="00CF6182">
        <w:t>.</w:t>
      </w:r>
      <w:r w:rsidRPr="00CF6182">
        <w:t xml:space="preserve"> </w:t>
      </w:r>
      <w:r w:rsidRPr="00CF6182">
        <w:t>T</w:t>
      </w:r>
      <w:r w:rsidRPr="00CF6182">
        <w:t>hanks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opportunity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few</w:t>
      </w:r>
      <w:r w:rsidRPr="00CF6182">
        <w:t xml:space="preserve"> </w:t>
      </w:r>
      <w:r w:rsidRPr="00CF6182">
        <w:t>words.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s</w:t>
      </w:r>
      <w:r w:rsidRPr="00CF6182">
        <w:t>tatutory</w:t>
      </w:r>
      <w:r w:rsidRPr="00CF6182">
        <w:t xml:space="preserve"> </w:t>
      </w:r>
      <w:r w:rsidRPr="00CF6182">
        <w:t>s</w:t>
      </w:r>
      <w:r w:rsidRPr="00CF6182">
        <w:t>ick</w:t>
      </w:r>
      <w:r w:rsidRPr="00CF6182">
        <w:t xml:space="preserve"> </w:t>
      </w:r>
      <w:r w:rsidRPr="00CF6182">
        <w:t>p</w:t>
      </w:r>
      <w:r w:rsidRPr="00CF6182">
        <w:t>ay</w:t>
      </w:r>
      <w:r w:rsidRPr="00CF6182">
        <w:t>,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important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acknowledg</w:t>
      </w:r>
      <w:r w:rsidRPr="00CF6182">
        <w:t>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did</w:t>
      </w:r>
      <w:r w:rsidRPr="00CF6182">
        <w:t xml:space="preserve"> </w:t>
      </w:r>
      <w:r w:rsidRPr="00CF6182">
        <w:t>m</w:t>
      </w:r>
      <w:r w:rsidRPr="00CF6182">
        <w:t>ake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positive</w:t>
      </w:r>
      <w:r w:rsidRPr="00CF6182">
        <w:t xml:space="preserve"> </w:t>
      </w:r>
      <w:r w:rsidRPr="00CF6182">
        <w:t>steps</w:t>
      </w:r>
      <w:r w:rsidRPr="00CF6182">
        <w:t xml:space="preserve"> </w:t>
      </w:r>
      <w:r w:rsidRPr="00CF6182">
        <w:t>forward</w:t>
      </w:r>
      <w:r w:rsidRPr="00CF6182">
        <w:t>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moving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paying</w:t>
      </w:r>
      <w:r w:rsidRPr="00CF6182">
        <w:t xml:space="preserve"> </w:t>
      </w:r>
      <w:r w:rsidRPr="00CF6182">
        <w:t>SSP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day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rather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after</w:t>
      </w:r>
      <w:r w:rsidRPr="00CF6182">
        <w:t xml:space="preserve"> </w:t>
      </w:r>
      <w:r w:rsidRPr="00CF6182">
        <w:t>three</w:t>
      </w:r>
      <w:r w:rsidRPr="00CF6182">
        <w:t xml:space="preserve"> </w:t>
      </w:r>
      <w:r w:rsidRPr="00CF6182">
        <w:t>days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providing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rebate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smaller</w:t>
      </w:r>
      <w:r w:rsidRPr="00CF6182">
        <w:t xml:space="preserve"> </w:t>
      </w:r>
      <w:r w:rsidRPr="00CF6182">
        <w:t>businesses,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said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time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needed.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fact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still</w:t>
      </w:r>
      <w:r w:rsidRPr="00CF6182">
        <w:t xml:space="preserve"> </w:t>
      </w:r>
      <w:r w:rsidRPr="00CF6182">
        <w:t>1.9</w:t>
      </w:r>
      <w:r w:rsidRPr="00CF6182">
        <w:t xml:space="preserve"> </w:t>
      </w:r>
      <w:r w:rsidRPr="00CF6182">
        <w:t>million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earn</w:t>
      </w:r>
      <w:r w:rsidRPr="00CF6182">
        <w:t xml:space="preserve"> </w:t>
      </w:r>
      <w:r w:rsidRPr="00CF6182">
        <w:t>enough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meet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threshold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statutory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>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£118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week.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paid,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</w:t>
      </w:r>
      <w:r w:rsidRPr="00CF6182">
        <w:t>ot</w:t>
      </w:r>
      <w:r w:rsidRPr="00CF6182">
        <w:t xml:space="preserve"> </w:t>
      </w:r>
      <w:r w:rsidRPr="00CF6182">
        <w:t>paid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sufficient</w:t>
      </w:r>
      <w:r w:rsidRPr="00CF6182">
        <w:t xml:space="preserve"> </w:t>
      </w:r>
      <w:r w:rsidRPr="00CF6182">
        <w:t>level.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£94.25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week.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polled</w:t>
      </w:r>
      <w:r w:rsidRPr="00CF6182">
        <w:t xml:space="preserve"> </w:t>
      </w:r>
      <w:r w:rsidRPr="00CF6182">
        <w:t>2,000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members</w:t>
      </w:r>
      <w:r>
        <w:t>, and</w:t>
      </w:r>
      <w:r w:rsidRPr="00CF6182">
        <w:t xml:space="preserve"> </w:t>
      </w:r>
      <w:r w:rsidRPr="00CF6182">
        <w:t>48</w:t>
      </w:r>
      <w:r w:rsidRPr="00CF6182">
        <w:t>%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said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mean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basic</w:t>
      </w:r>
      <w:r w:rsidRPr="00CF6182">
        <w:t xml:space="preserve"> </w:t>
      </w:r>
      <w:r w:rsidRPr="00CF6182">
        <w:t>bills</w:t>
      </w:r>
      <w:r w:rsidRPr="00CF6182">
        <w:t>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rent,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mortgage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basic</w:t>
      </w:r>
      <w:r w:rsidRPr="00CF6182">
        <w:t xml:space="preserve"> </w:t>
      </w:r>
      <w:r w:rsidRPr="00CF6182">
        <w:t>household</w:t>
      </w:r>
      <w:r w:rsidRPr="00CF6182">
        <w:t xml:space="preserve"> </w:t>
      </w:r>
      <w:r w:rsidRPr="00CF6182">
        <w:t>costs.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asking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Chancellor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urgently</w:t>
      </w:r>
      <w:r w:rsidRPr="00CF6182">
        <w:t xml:space="preserve"> </w:t>
      </w:r>
      <w:r w:rsidRPr="00CF6182">
        <w:t>address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and,</w:t>
      </w:r>
      <w:r w:rsidRPr="00CF6182">
        <w:t xml:space="preserve"> </w:t>
      </w:r>
      <w:r w:rsidRPr="00CF6182">
        <w:t>actually,</w:t>
      </w:r>
      <w:r w:rsidRPr="00CF6182">
        <w:t xml:space="preserve"> </w:t>
      </w:r>
      <w:r w:rsidRPr="00CF6182">
        <w:t>even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Government’s</w:t>
      </w:r>
      <w:r w:rsidRPr="00CF6182">
        <w:t xml:space="preserve"> </w:t>
      </w:r>
      <w:r w:rsidRPr="00CF6182">
        <w:t>own</w:t>
      </w:r>
      <w:r w:rsidRPr="00CF6182">
        <w:t xml:space="preserve"> </w:t>
      </w:r>
      <w:r w:rsidRPr="00CF6182">
        <w:t>consultation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SSP</w:t>
      </w:r>
      <w:r w:rsidRPr="00CF6182">
        <w:t xml:space="preserve"> </w:t>
      </w:r>
      <w:r w:rsidRPr="00CF6182">
        <w:t>last</w:t>
      </w:r>
      <w:r w:rsidRPr="00CF6182">
        <w:t xml:space="preserve"> </w:t>
      </w:r>
      <w:r w:rsidRPr="00CF6182">
        <w:t>year,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talked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need,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example,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remove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lower</w:t>
      </w:r>
      <w:r w:rsidRPr="00CF6182">
        <w:t xml:space="preserve"> </w:t>
      </w:r>
      <w:r w:rsidRPr="00CF6182">
        <w:t>earnings</w:t>
      </w:r>
      <w:r w:rsidRPr="00CF6182">
        <w:t xml:space="preserve"> </w:t>
      </w:r>
      <w:r w:rsidRPr="00CF6182">
        <w:t>threshold.</w:t>
      </w:r>
      <w:r w:rsidRPr="00CF6182">
        <w:t xml:space="preserve"> </w:t>
      </w:r>
    </w:p>
    <w:p w:rsidR="00FE2FE2" w:rsidRPr="00CF6182" w:rsidP="00322860">
      <w:pPr>
        <w:pStyle w:val="Answer"/>
      </w:pPr>
      <w:r w:rsidRPr="00CF6182">
        <w:t>Practically,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move</w:t>
      </w:r>
      <w:r w:rsidRPr="00CF6182">
        <w:t xml:space="preserve"> </w:t>
      </w:r>
      <w:r w:rsidRPr="00CF6182">
        <w:t>forward,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lots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take,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rebate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place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small</w:t>
      </w:r>
      <w:r w:rsidRPr="00CF6182">
        <w:t xml:space="preserve"> </w:t>
      </w:r>
      <w:r w:rsidRPr="00CF6182">
        <w:t>employers.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employers,</w:t>
      </w:r>
      <w:r w:rsidRPr="00CF6182">
        <w:t xml:space="preserve"> </w:t>
      </w:r>
      <w:r w:rsidRPr="00CF6182">
        <w:t>unions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together.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start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SSP,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alone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enough.</w:t>
      </w:r>
    </w:p>
    <w:p w:rsidR="00322860" w:rsidRPr="00CF6182" w:rsidP="00FE2FE2">
      <w:pPr>
        <w:pStyle w:val="Question"/>
      </w:pPr>
      <w:sdt>
        <w:sdtPr>
          <w:alias w:val="Member"/>
          <w:tag w:val="&lt;Member mnisId='4031' dodsId='35872'&gt;"/>
          <w:id w:val="840887203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rebate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needed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employers,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rebate?</w:t>
      </w:r>
    </w:p>
    <w:p w:rsidR="006D6E78" w:rsidRPr="00CF6182" w:rsidP="00FE2FE2">
      <w:pPr>
        <w:pStyle w:val="Answer"/>
      </w:pPr>
      <w:sdt>
        <w:sdtPr>
          <w:alias w:val="Witness"/>
          <w:id w:val="-1455169967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A</w:t>
      </w:r>
      <w:r w:rsidRPr="00CF6182">
        <w:t xml:space="preserve"> </w:t>
      </w:r>
      <w:r w:rsidRPr="00CF6182">
        <w:t>similar</w:t>
      </w:r>
      <w:r w:rsidRPr="00CF6182">
        <w:t xml:space="preserve"> </w:t>
      </w:r>
      <w:r w:rsidRPr="00CF6182">
        <w:t>sort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package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offered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smaller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now</w:t>
      </w:r>
      <w:r w:rsidRPr="00CF6182">
        <w:t>.</w:t>
      </w:r>
      <w:r w:rsidRPr="00CF6182">
        <w:t xml:space="preserve"> </w:t>
      </w:r>
      <w:r w:rsidRPr="00CF6182">
        <w:t>T</w:t>
      </w:r>
      <w:r w:rsidRPr="00CF6182">
        <w:t>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lots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needs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done.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too</w:t>
      </w:r>
      <w:r w:rsidRPr="00CF6182">
        <w:t xml:space="preserve"> </w:t>
      </w:r>
      <w:r w:rsidRPr="00CF6182">
        <w:t>far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territory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SSP,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announcement</w:t>
      </w:r>
      <w:r w:rsidRPr="00CF6182">
        <w:t xml:space="preserve"> </w:t>
      </w:r>
      <w:r w:rsidRPr="00CF6182">
        <w:t>yesterday</w:t>
      </w:r>
      <w:r w:rsidRPr="00CF6182">
        <w:t xml:space="preserve"> </w:t>
      </w:r>
      <w:r w:rsidRPr="00CF6182">
        <w:t>and,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example,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advice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visit</w:t>
      </w:r>
      <w:r w:rsidRPr="00CF6182">
        <w:t xml:space="preserve"> </w:t>
      </w:r>
      <w:r w:rsidRPr="00CF6182">
        <w:t>pubs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restaurants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mandat</w:t>
      </w:r>
      <w:r>
        <w:t>ing</w:t>
      </w:r>
      <w:r w:rsidRPr="00CF6182">
        <w:t xml:space="preserve"> </w:t>
      </w:r>
      <w:r w:rsidRPr="00CF6182">
        <w:t>pubs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restaurants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close</w:t>
      </w:r>
      <w:r w:rsidRPr="00CF6182">
        <w:t xml:space="preserve"> </w:t>
      </w:r>
      <w:r w:rsidRPr="00CF6182">
        <w:t>down,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having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real,</w:t>
      </w:r>
      <w:r w:rsidRPr="00CF6182">
        <w:t xml:space="preserve"> </w:t>
      </w:r>
      <w:r w:rsidRPr="00CF6182">
        <w:t>immediate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pressing</w:t>
      </w:r>
      <w:r w:rsidRPr="00CF6182">
        <w:t xml:space="preserve"> </w:t>
      </w:r>
      <w:r w:rsidRPr="00CF6182">
        <w:t>impact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now.</w:t>
      </w:r>
    </w:p>
    <w:p w:rsidR="00FE2FE2" w:rsidRPr="00CF6182" w:rsidP="006D6E78">
      <w:pPr>
        <w:pStyle w:val="Question"/>
      </w:pPr>
      <w:sdt>
        <w:sdtPr>
          <w:alias w:val="Member"/>
          <w:tag w:val="&lt;Member mnisId='4031' dodsId='35872'&gt;"/>
          <w:id w:val="-89772064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definitely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that.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ask</w:t>
      </w:r>
      <w:r w:rsidRPr="00CF6182">
        <w:t xml:space="preserve"> </w:t>
      </w:r>
      <w:r w:rsidRPr="00CF6182">
        <w:t>you,</w:t>
      </w:r>
      <w:r w:rsidRPr="00CF6182">
        <w:t xml:space="preserve"> </w:t>
      </w:r>
      <w:r w:rsidRPr="00CF6182">
        <w:t>Alasdair,</w:t>
      </w:r>
      <w:r w:rsidRPr="00CF6182">
        <w:t xml:space="preserve"> </w:t>
      </w:r>
      <w:r>
        <w:t>about</w:t>
      </w:r>
      <w:r w:rsidRPr="00CF6182">
        <w:t xml:space="preserve"> </w:t>
      </w:r>
      <w:r w:rsidRPr="00CF6182">
        <w:t>statutory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>?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represent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self-employed.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further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statutory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>?</w:t>
      </w:r>
    </w:p>
    <w:p w:rsidR="00ED4A9E" w:rsidRPr="00CF6182" w:rsidP="00F82BC4">
      <w:pPr>
        <w:pStyle w:val="Answer"/>
      </w:pPr>
      <w:sdt>
        <w:sdtPr>
          <w:alias w:val="Witness"/>
          <w:id w:val="1529598760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Alasdair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Hutchison:</w:t>
          </w:r>
          <w:r w:rsidRPr="00CF6182">
            <w:rPr>
              <w:b/>
            </w:rPr>
            <w:t xml:space="preserve"> </w:t>
          </w:r>
        </w:sdtContent>
      </w:sdt>
      <w:r w:rsidRPr="00CF6182">
        <w:t>When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</w:t>
      </w:r>
      <w:r w:rsidRPr="00CF6182">
        <w:t>udget</w:t>
      </w:r>
      <w:r w:rsidRPr="00CF6182">
        <w:t xml:space="preserve"> </w:t>
      </w:r>
      <w:r w:rsidRPr="00CF6182">
        <w:t>came</w:t>
      </w:r>
      <w:r w:rsidRPr="00CF6182">
        <w:t xml:space="preserve"> </w:t>
      </w:r>
      <w:r w:rsidRPr="00CF6182">
        <w:t>out</w:t>
      </w:r>
      <w:r w:rsidRPr="00CF6182">
        <w:t>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gave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cautious</w:t>
      </w:r>
      <w:r w:rsidRPr="00CF6182">
        <w:t xml:space="preserve"> </w:t>
      </w:r>
      <w:r w:rsidRPr="00CF6182">
        <w:t>welcome.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recognised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w</w:t>
      </w:r>
      <w:r w:rsidRPr="00CF6182">
        <w:t>ere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two</w:t>
      </w:r>
      <w:r w:rsidRPr="00CF6182">
        <w:t xml:space="preserve"> </w:t>
      </w:r>
      <w:r w:rsidRPr="00CF6182">
        <w:t>things</w:t>
      </w:r>
      <w:r w:rsidRPr="00CF6182">
        <w:t>:</w:t>
      </w:r>
      <w:r w:rsidRPr="00CF6182">
        <w:t xml:space="preserve"> </w:t>
      </w:r>
      <w:r w:rsidRPr="00CF6182">
        <w:t>first,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quicker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easier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self-</w:t>
      </w:r>
      <w:r w:rsidRPr="00CF6182">
        <w:t>employed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access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welfare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benefits</w:t>
      </w:r>
      <w:r w:rsidRPr="00CF6182">
        <w:t xml:space="preserve"> </w:t>
      </w:r>
      <w:r w:rsidRPr="00CF6182">
        <w:t>system</w:t>
      </w:r>
      <w:r w:rsidRPr="00CF6182">
        <w:t>;</w:t>
      </w:r>
      <w:r w:rsidRPr="00CF6182">
        <w:t xml:space="preserve"> </w:t>
      </w:r>
      <w:r w:rsidRPr="00CF6182">
        <w:t>secondly,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package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measures.</w:t>
      </w:r>
      <w:r w:rsidRPr="00CF6182">
        <w:t xml:space="preserve"> </w:t>
      </w:r>
    </w:p>
    <w:p w:rsidR="00C97784" w:rsidRPr="00CF6182" w:rsidP="00F82BC4">
      <w:pPr>
        <w:pStyle w:val="Answer"/>
      </w:pPr>
      <w:r w:rsidRPr="00CF6182">
        <w:t>As</w:t>
      </w:r>
      <w:r w:rsidRPr="00CF6182">
        <w:t xml:space="preserve"> </w:t>
      </w:r>
      <w:r w:rsidRPr="00CF6182">
        <w:t>time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gone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thou</w:t>
      </w:r>
      <w:r w:rsidRPr="00CF6182">
        <w:t>ght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got</w:t>
      </w:r>
      <w:r w:rsidRPr="00CF6182">
        <w:t xml:space="preserve"> </w:t>
      </w:r>
      <w:r w:rsidRPr="00CF6182">
        <w:t>feedback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members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freelancers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particular</w:t>
      </w:r>
      <w:r w:rsidRPr="00CF6182">
        <w:t xml:space="preserve"> </w:t>
      </w:r>
      <w:r w:rsidRPr="00CF6182">
        <w:t>sectors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generally,</w:t>
      </w:r>
      <w:r w:rsidRPr="00CF6182">
        <w:t xml:space="preserve"> </w:t>
      </w:r>
      <w:r w:rsidRPr="00CF6182">
        <w:t>although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statutory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question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important</w:t>
      </w:r>
      <w:r w:rsidRPr="00CF6182">
        <w:t xml:space="preserve"> </w:t>
      </w:r>
      <w:r w:rsidRPr="00CF6182">
        <w:t>one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extending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helpful,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realised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key</w:t>
      </w:r>
      <w:r w:rsidRPr="00CF6182">
        <w:t xml:space="preserve"> </w:t>
      </w:r>
      <w:r w:rsidRPr="00CF6182">
        <w:t>issue</w:t>
      </w:r>
      <w:r w:rsidRPr="00CF6182">
        <w:t xml:space="preserve"> </w:t>
      </w:r>
      <w:r w:rsidRPr="00CF6182">
        <w:t>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health</w:t>
      </w:r>
      <w:r w:rsidRPr="00CF6182">
        <w:t xml:space="preserve"> </w:t>
      </w:r>
      <w:r w:rsidRPr="00CF6182">
        <w:t>crisis.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become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crisis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millions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people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>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virus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advised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self-isolate</w:t>
      </w:r>
      <w:r w:rsidRPr="00CF6182">
        <w:t>,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question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then</w:t>
      </w:r>
      <w:r w:rsidRPr="00CF6182">
        <w:t xml:space="preserve"> </w:t>
      </w:r>
      <w:r w:rsidRPr="00CF6182">
        <w:t>access</w:t>
      </w:r>
      <w:r w:rsidRPr="00CF6182">
        <w:t xml:space="preserve"> </w:t>
      </w:r>
      <w:r w:rsidRPr="00CF6182">
        <w:t>funds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two</w:t>
      </w:r>
      <w:r w:rsidRPr="00CF6182">
        <w:t xml:space="preserve"> </w:t>
      </w:r>
      <w:r w:rsidRPr="00CF6182">
        <w:t>weeks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recover</w:t>
      </w:r>
      <w:r>
        <w:t>, but i</w:t>
      </w:r>
      <w:r w:rsidRPr="00CF6182">
        <w:t>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facing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next</w:t>
      </w:r>
      <w:r w:rsidRPr="00CF6182">
        <w:t xml:space="preserve"> </w:t>
      </w:r>
      <w:r w:rsidRPr="00CF6182">
        <w:t>three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potentially</w:t>
      </w:r>
      <w:r w:rsidRPr="00CF6182">
        <w:t xml:space="preserve"> </w:t>
      </w:r>
      <w:r w:rsidRPr="00CF6182">
        <w:t>four</w:t>
      </w:r>
      <w:r w:rsidRPr="00CF6182">
        <w:t xml:space="preserve"> </w:t>
      </w:r>
      <w:r w:rsidRPr="00CF6182">
        <w:t>months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result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projects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cancelled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events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happening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rent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pay,</w:t>
      </w:r>
      <w:r w:rsidRPr="00CF6182">
        <w:t xml:space="preserve"> </w:t>
      </w:r>
      <w:r w:rsidRPr="00CF6182">
        <w:t>food</w:t>
      </w:r>
      <w:r w:rsidRPr="00CF6182">
        <w:t xml:space="preserve"> </w:t>
      </w:r>
      <w:r w:rsidRPr="00CF6182">
        <w:t>costs,</w:t>
      </w:r>
      <w:r w:rsidRPr="00CF6182">
        <w:t xml:space="preserve"> </w:t>
      </w:r>
      <w:r w:rsidRPr="00CF6182">
        <w:t>childcare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rest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it,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moving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quickly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IPSE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beginning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push,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temporary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protection</w:t>
      </w:r>
      <w:r w:rsidRPr="00CF6182">
        <w:t xml:space="preserve"> </w:t>
      </w:r>
      <w:r w:rsidRPr="00CF6182">
        <w:t>fund,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basically</w:t>
      </w:r>
      <w:r w:rsidRPr="00CF6182">
        <w:t xml:space="preserve"> </w:t>
      </w:r>
      <w:r w:rsidRPr="00CF6182">
        <w:t>keep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alive</w:t>
      </w:r>
      <w:r w:rsidRPr="00CF6182">
        <w:t xml:space="preserve"> </w:t>
      </w:r>
      <w:r w:rsidRPr="00CF6182">
        <w:t>and,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same</w:t>
      </w:r>
      <w:r w:rsidRPr="00CF6182">
        <w:t xml:space="preserve"> </w:t>
      </w:r>
      <w:r w:rsidRPr="00CF6182">
        <w:t>time,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basic</w:t>
      </w:r>
      <w:r w:rsidRPr="00CF6182">
        <w:t xml:space="preserve"> </w:t>
      </w:r>
      <w:r w:rsidRPr="00CF6182">
        <w:t>living</w:t>
      </w:r>
      <w:r w:rsidRPr="00CF6182">
        <w:t xml:space="preserve"> </w:t>
      </w:r>
      <w:r w:rsidRPr="00CF6182">
        <w:t>costs.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detail,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Norway</w:t>
      </w:r>
      <w:r w:rsidRPr="00CF6182">
        <w:t xml:space="preserve"> </w:t>
      </w:r>
      <w:r w:rsidRPr="00CF6182">
        <w:t>yesterday</w:t>
      </w:r>
      <w:r w:rsidRPr="00CF6182">
        <w:t xml:space="preserve"> </w:t>
      </w:r>
      <w:r w:rsidRPr="00CF6182">
        <w:t>announced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measure</w:t>
      </w:r>
      <w:r w:rsidRPr="00CF6182">
        <w:t xml:space="preserve"> </w:t>
      </w:r>
      <w:r w:rsidRPr="00CF6182">
        <w:t>along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lines,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talk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later.</w:t>
      </w:r>
    </w:p>
    <w:p w:rsidR="00F82BC4" w:rsidRPr="00CF6182" w:rsidP="00C97784">
      <w:pPr>
        <w:pStyle w:val="Question"/>
      </w:pPr>
      <w:sdt>
        <w:sdtPr>
          <w:alias w:val="Member"/>
          <w:tag w:val="&lt;Member mnisId='4031' dodsId='35872'&gt;"/>
          <w:id w:val="1337110028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Norway</w:t>
      </w:r>
      <w:r w:rsidRPr="00CF6182">
        <w:t xml:space="preserve"> </w:t>
      </w:r>
      <w:r w:rsidRPr="00CF6182">
        <w:t>yesterday</w:t>
      </w:r>
      <w:r w:rsidRPr="00CF6182">
        <w:t xml:space="preserve"> </w:t>
      </w:r>
      <w:r w:rsidRPr="00CF6182">
        <w:t>announced</w:t>
      </w:r>
      <w:r w:rsidRPr="00CF6182">
        <w:t xml:space="preserve"> </w:t>
      </w:r>
      <w:r w:rsidRPr="00CF6182">
        <w:t>full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laid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20</w:t>
      </w:r>
      <w:r w:rsidRPr="00CF6182">
        <w:t xml:space="preserve"> </w:t>
      </w:r>
      <w:r w:rsidRPr="00CF6182">
        <w:t>days.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80%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average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over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last</w:t>
      </w:r>
      <w:r w:rsidRPr="00CF6182">
        <w:t xml:space="preserve"> </w:t>
      </w:r>
      <w:r w:rsidRPr="00CF6182">
        <w:t>three</w:t>
      </w:r>
      <w:r w:rsidRPr="00CF6182">
        <w:t xml:space="preserve"> </w:t>
      </w:r>
      <w:r w:rsidRPr="00CF6182">
        <w:t>years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ceiling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600</w:t>
      </w:r>
      <w:r w:rsidRPr="00CF6182">
        <w:t xml:space="preserve"> </w:t>
      </w:r>
      <w:r w:rsidRPr="00CF6182">
        <w:t>Norwegian</w:t>
      </w:r>
      <w:r w:rsidRPr="00CF6182">
        <w:t xml:space="preserve"> </w:t>
      </w:r>
      <w:r w:rsidRPr="00CF6182">
        <w:t>krone</w:t>
      </w:r>
      <w:r w:rsidRPr="00CF6182">
        <w:t>.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Sweden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90%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guaranteed</w:t>
      </w:r>
      <w:r w:rsidRPr="00CF6182">
        <w:t>,</w:t>
      </w:r>
      <w:r w:rsidRPr="00CF6182">
        <w:t xml:space="preserve"> </w:t>
      </w:r>
      <w:r w:rsidRPr="00CF6182">
        <w:t>paid</w:t>
      </w:r>
      <w:r w:rsidRPr="00CF6182">
        <w:t xml:space="preserve"> </w:t>
      </w:r>
      <w:r w:rsidRPr="00CF6182">
        <w:t>half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half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employer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Denmark</w:t>
      </w:r>
      <w:r w:rsidRPr="00CF6182">
        <w:t xml:space="preserve"> </w:t>
      </w:r>
      <w:r w:rsidRPr="00CF6182">
        <w:t>75%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salaries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paid,</w:t>
      </w:r>
      <w:r w:rsidRPr="00CF6182">
        <w:t xml:space="preserve"> </w:t>
      </w:r>
      <w:r w:rsidRPr="00CF6182">
        <w:t>again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cap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month.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sorts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for?</w:t>
      </w:r>
    </w:p>
    <w:p w:rsidR="00BA453C" w:rsidRPr="00CF6182" w:rsidP="00BA453C">
      <w:pPr>
        <w:pStyle w:val="Answer"/>
      </w:pPr>
      <w:sdt>
        <w:sdtPr>
          <w:alias w:val="Witness"/>
          <w:id w:val="-607575997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Alasdair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Hutchison:</w:t>
          </w:r>
          <w:r w:rsidRPr="00CF6182">
            <w:rPr>
              <w:b/>
            </w:rPr>
            <w:t xml:space="preserve"> </w:t>
          </w:r>
        </w:sdtContent>
      </w:sdt>
      <w:r w:rsidRPr="00CF6182">
        <w:t>Those</w:t>
      </w:r>
      <w:r w:rsidRPr="00CF6182">
        <w:t xml:space="preserve"> </w:t>
      </w:r>
      <w:r w:rsidRPr="00CF6182">
        <w:t>seem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sensible.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raw</w:t>
      </w:r>
      <w:r w:rsidRPr="00CF6182">
        <w:t xml:space="preserve"> </w:t>
      </w:r>
      <w:r w:rsidRPr="00CF6182">
        <w:t>numbers,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that</w:t>
      </w:r>
      <w:r w:rsidRPr="00CF6182">
        <w:t xml:space="preserve"> </w:t>
      </w:r>
      <w:r>
        <w:t xml:space="preserve">because of </w:t>
      </w:r>
      <w:r w:rsidRPr="00CF6182">
        <w:t>u</w:t>
      </w:r>
      <w:r w:rsidRPr="00CF6182">
        <w:t>niversal</w:t>
      </w:r>
      <w:r w:rsidRPr="00CF6182">
        <w:t xml:space="preserve"> </w:t>
      </w:r>
      <w:r w:rsidRPr="00CF6182">
        <w:t>c</w:t>
      </w:r>
      <w:r w:rsidRPr="00CF6182">
        <w:t>redit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ESA</w:t>
      </w:r>
      <w:r w:rsidRPr="00CF6182">
        <w:t>,</w:t>
      </w:r>
      <w:r w:rsidRPr="00CF6182">
        <w:t xml:space="preserve"> </w:t>
      </w:r>
      <w:r w:rsidRPr="00CF6182">
        <w:t>t</w:t>
      </w:r>
      <w:r w:rsidRPr="00CF6182">
        <w:t>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means</w:t>
      </w:r>
      <w:r w:rsidRPr="00CF6182">
        <w:t>-</w:t>
      </w:r>
      <w:r w:rsidRPr="00CF6182">
        <w:t>tested</w:t>
      </w:r>
      <w:r w:rsidRPr="00CF6182">
        <w:t xml:space="preserve"> </w:t>
      </w:r>
      <w:r w:rsidRPr="00CF6182">
        <w:t>elements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there,</w:t>
      </w:r>
      <w:r w:rsidRPr="00CF6182">
        <w:t xml:space="preserve"> </w:t>
      </w:r>
      <w:r w:rsidRPr="00CF6182">
        <w:t>but</w:t>
      </w:r>
      <w:r w:rsidRPr="00CF6182">
        <w:t>,</w:t>
      </w:r>
      <w:r w:rsidRPr="00CF6182">
        <w:t xml:space="preserve"> </w:t>
      </w:r>
      <w:r w:rsidRPr="00CF6182">
        <w:t>broadly</w:t>
      </w:r>
      <w:r w:rsidRPr="00CF6182">
        <w:t xml:space="preserve"> </w:t>
      </w:r>
      <w:r w:rsidRPr="00CF6182">
        <w:t>speaking</w:t>
      </w:r>
      <w:r w:rsidRPr="00CF6182">
        <w:t>,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£95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week,</w:t>
      </w:r>
      <w:r w:rsidRPr="00CF6182">
        <w:t xml:space="preserve"> </w:t>
      </w:r>
      <w:r w:rsidRPr="00CF6182">
        <w:t>UC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under</w:t>
      </w:r>
      <w:r w:rsidRPr="00CF6182">
        <w:t xml:space="preserve"> </w:t>
      </w:r>
      <w:r w:rsidRPr="00CF6182">
        <w:t>£80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ESA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£74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£75.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pretty</w:t>
      </w:r>
      <w:r w:rsidRPr="00CF6182">
        <w:t xml:space="preserve"> </w:t>
      </w:r>
      <w:r w:rsidRPr="00CF6182">
        <w:t>clear</w:t>
      </w:r>
      <w:r w:rsidRPr="00CF6182">
        <w:t xml:space="preserve"> </w:t>
      </w:r>
      <w:r w:rsidRPr="00CF6182">
        <w:t>here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compensate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typically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earning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>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mean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big</w:t>
      </w:r>
      <w:r w:rsidRPr="00CF6182">
        <w:t xml:space="preserve"> </w:t>
      </w:r>
      <w:r w:rsidRPr="00CF6182">
        <w:t>shortfall</w:t>
      </w:r>
      <w:r w:rsidRPr="00CF6182">
        <w:t xml:space="preserve"> </w:t>
      </w:r>
      <w:r w:rsidRPr="00CF6182">
        <w:t>between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coming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outgoing</w:t>
      </w:r>
      <w:r w:rsidRPr="00CF6182">
        <w:t xml:space="preserve"> </w:t>
      </w:r>
      <w:r w:rsidRPr="00CF6182">
        <w:t>expenditures</w:t>
      </w:r>
      <w:r w:rsidRPr="00CF6182">
        <w:t xml:space="preserve"> </w:t>
      </w:r>
      <w:r w:rsidRPr="00CF6182">
        <w:t>are.</w:t>
      </w:r>
    </w:p>
    <w:p w:rsidR="00BA453C" w:rsidRPr="00CF6182" w:rsidP="00BA453C">
      <w:pPr>
        <w:pStyle w:val="Question"/>
      </w:pPr>
      <w:sdt>
        <w:sdtPr>
          <w:alias w:val="Member"/>
          <w:tag w:val="&lt;Member mnisId='4031' dodsId='35872'&gt;"/>
          <w:id w:val="1378976398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F</w:t>
      </w:r>
      <w:r w:rsidRPr="00CF6182">
        <w:t>rom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perspective</w:t>
      </w:r>
      <w:r w:rsidRPr="00CF6182">
        <w:t>,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beyond</w:t>
      </w:r>
      <w:r w:rsidRPr="00CF6182">
        <w:t xml:space="preserve"> </w:t>
      </w:r>
      <w:r w:rsidRPr="00CF6182">
        <w:t>statutory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>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whom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available,</w:t>
      </w:r>
      <w:r w:rsidRPr="00CF6182">
        <w:t xml:space="preserve"> </w:t>
      </w:r>
      <w:r w:rsidRPr="00CF6182">
        <w:t>particularly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members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self-employed,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others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may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full-time</w:t>
      </w:r>
      <w:r w:rsidRPr="00CF6182">
        <w:t xml:space="preserve"> </w:t>
      </w:r>
      <w:r w:rsidRPr="00CF6182">
        <w:t>employed</w:t>
      </w:r>
      <w:r w:rsidRPr="00CF6182">
        <w:t>,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employment</w:t>
      </w:r>
      <w:r w:rsidRPr="00CF6182">
        <w:t xml:space="preserve"> </w:t>
      </w:r>
      <w:r w:rsidRPr="00CF6182">
        <w:t>contract</w:t>
      </w:r>
      <w:r w:rsidRPr="00CF6182">
        <w:t>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available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custom</w:t>
      </w:r>
      <w:r w:rsidRPr="00CF6182">
        <w:t>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beyond</w:t>
      </w:r>
      <w:r w:rsidRPr="00CF6182">
        <w:t xml:space="preserve"> </w:t>
      </w:r>
      <w:r w:rsidRPr="00CF6182">
        <w:t>statutory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>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made</w:t>
      </w:r>
      <w:r w:rsidRPr="00CF6182">
        <w:t xml:space="preserve"> </w:t>
      </w:r>
      <w:r w:rsidRPr="00CF6182">
        <w:t>redundant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whom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available</w:t>
      </w:r>
      <w:r w:rsidRPr="00CF6182">
        <w:t xml:space="preserve"> </w:t>
      </w:r>
      <w:r w:rsidRPr="00CF6182">
        <w:t>currently.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right,</w:t>
      </w:r>
      <w:r w:rsidRPr="00CF6182">
        <w:t xml:space="preserve"> </w:t>
      </w:r>
      <w:r w:rsidRPr="00CF6182">
        <w:t>Alasdair?</w:t>
      </w:r>
    </w:p>
    <w:p w:rsidR="00762302" w:rsidRPr="00CF6182" w:rsidP="00762302">
      <w:pPr>
        <w:pStyle w:val="Answer"/>
      </w:pPr>
      <w:sdt>
        <w:sdtPr>
          <w:alias w:val="Witness"/>
          <w:id w:val="147173033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Alasdair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Hutchison:</w:t>
          </w:r>
          <w:r w:rsidRPr="00CF6182">
            <w:rPr>
              <w:b/>
            </w:rPr>
            <w:t xml:space="preserve"> </w:t>
          </w:r>
        </w:sdtContent>
      </w:sdt>
      <w:r w:rsidRPr="00CF6182">
        <w:t>I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so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>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IPSE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saying</w:t>
      </w:r>
      <w:r w:rsidRPr="00CF6182">
        <w:t>,</w:t>
      </w:r>
      <w:r w:rsidRPr="00CF6182">
        <w:t xml:space="preserve"> </w:t>
      </w:r>
      <w:r w:rsidRPr="00CF6182">
        <w:t>w</w:t>
      </w:r>
      <w:r w:rsidRPr="00CF6182">
        <w:t>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flag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aspect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this</w:t>
      </w:r>
      <w:r w:rsidRPr="00CF6182">
        <w:t>.</w:t>
      </w:r>
    </w:p>
    <w:p w:rsidR="00762302" w:rsidRPr="00CF6182" w:rsidP="00762302">
      <w:pPr>
        <w:pStyle w:val="Question"/>
      </w:pPr>
      <w:sdt>
        <w:sdtPr>
          <w:alias w:val="Member"/>
          <w:tag w:val="&lt;Member mnisId='4031' dodsId='35872'&gt;"/>
          <w:id w:val="1622334479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ask</w:t>
      </w:r>
      <w:r w:rsidRPr="00CF6182">
        <w:t xml:space="preserve"> </w:t>
      </w:r>
      <w:r w:rsidRPr="00CF6182">
        <w:t>you,</w:t>
      </w:r>
      <w:r w:rsidRPr="00CF6182">
        <w:t xml:space="preserve"> </w:t>
      </w:r>
      <w:r w:rsidRPr="00CF6182">
        <w:t>Rain</w:t>
      </w:r>
      <w:r w:rsidRPr="00CF6182">
        <w:t xml:space="preserve"> </w:t>
      </w:r>
      <w:r w:rsidRPr="00CF6182">
        <w:t>Newton-Smith,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CBI’s</w:t>
      </w:r>
      <w:r w:rsidRPr="00CF6182">
        <w:t xml:space="preserve"> </w:t>
      </w:r>
      <w:r w:rsidRPr="00CF6182">
        <w:t>perspective</w:t>
      </w:r>
      <w:r w:rsidRPr="00CF6182">
        <w:t>,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sort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calling</w:t>
      </w:r>
      <w:r w:rsidRPr="00CF6182">
        <w:t xml:space="preserve"> </w:t>
      </w:r>
      <w:r w:rsidRPr="00CF6182">
        <w:t>for</w:t>
      </w:r>
      <w:r w:rsidRPr="00CF6182">
        <w:t>,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i</w:t>
      </w:r>
      <w:r w:rsidRPr="00CF6182">
        <w:t>s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quite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broad?</w:t>
      </w:r>
    </w:p>
    <w:p w:rsidR="009E633E" w:rsidRPr="00CF6182" w:rsidP="00762302">
      <w:pPr>
        <w:pStyle w:val="Answer"/>
      </w:pPr>
      <w:sdt>
        <w:sdtPr>
          <w:alias w:val="Witness"/>
          <w:id w:val="2004612003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few</w:t>
      </w:r>
      <w:r w:rsidRPr="00CF6182">
        <w:t xml:space="preserve"> </w:t>
      </w:r>
      <w:r w:rsidRPr="00CF6182">
        <w:t>things.</w:t>
      </w:r>
      <w:r w:rsidRPr="00CF6182">
        <w:t xml:space="preserve"> </w:t>
      </w:r>
      <w:r w:rsidRPr="00CF6182">
        <w:t>First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all,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advice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</w:t>
      </w:r>
      <w:r w:rsidRPr="00CF6182">
        <w:t>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line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advice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website.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important.</w:t>
      </w:r>
      <w:r w:rsidRPr="00CF6182">
        <w:t xml:space="preserve"> </w:t>
      </w:r>
      <w:r w:rsidRPr="00CF6182">
        <w:t>Absolutely,</w:t>
      </w:r>
      <w:r w:rsidRPr="00CF6182">
        <w:t xml:space="preserve"> </w:t>
      </w:r>
      <w:r w:rsidRPr="00CF6182">
        <w:t>businesses’</w:t>
      </w:r>
      <w:r w:rsidRPr="00CF6182">
        <w:t xml:space="preserve"> </w:t>
      </w:r>
      <w:r w:rsidRPr="00CF6182">
        <w:t>priority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moment.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wider</w:t>
      </w:r>
      <w:r w:rsidRPr="00CF6182">
        <w:t xml:space="preserve"> </w:t>
      </w:r>
      <w:r w:rsidRPr="00CF6182">
        <w:t>economic</w:t>
      </w:r>
      <w:r w:rsidRPr="00CF6182">
        <w:t xml:space="preserve"> </w:t>
      </w:r>
      <w:r w:rsidRPr="00CF6182">
        <w:t>is</w:t>
      </w:r>
      <w:r w:rsidRPr="00CF6182">
        <w:t>sues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unfolding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focus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moment,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quite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few</w:t>
      </w:r>
      <w:r w:rsidRPr="00CF6182">
        <w:t xml:space="preserve"> </w:t>
      </w:r>
      <w:r w:rsidRPr="00CF6182">
        <w:t>areas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clarity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Government.</w:t>
      </w:r>
      <w:r w:rsidRPr="00CF6182">
        <w:t xml:space="preserve"> </w:t>
      </w:r>
    </w:p>
    <w:p w:rsidR="009E633E" w:rsidRPr="00CF6182" w:rsidP="00762302">
      <w:pPr>
        <w:pStyle w:val="Answer"/>
      </w:pPr>
      <w:r w:rsidRPr="00CF6182">
        <w:t>Just</w:t>
      </w:r>
      <w:r w:rsidRPr="00CF6182">
        <w:t xml:space="preserve"> </w:t>
      </w:r>
      <w:r w:rsidRPr="00CF6182">
        <w:t>taking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examples,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longer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note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eligible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said</w:t>
      </w:r>
      <w:r w:rsidRPr="00CF6182">
        <w:t xml:space="preserve"> </w:t>
      </w:r>
      <w:r w:rsidRPr="00CF6182">
        <w:t>use</w:t>
      </w:r>
      <w:r w:rsidRPr="00CF6182">
        <w:t xml:space="preserve"> </w:t>
      </w:r>
      <w:r w:rsidRPr="00CF6182">
        <w:t>111,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advice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call</w:t>
      </w:r>
      <w:r w:rsidRPr="00CF6182">
        <w:t xml:space="preserve"> </w:t>
      </w:r>
      <w:r w:rsidRPr="00CF6182">
        <w:t>111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sick.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simple</w:t>
      </w:r>
      <w:r w:rsidRPr="00CF6182">
        <w:t xml:space="preserve"> </w:t>
      </w:r>
      <w:r w:rsidRPr="00CF6182">
        <w:t>clarity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better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consistent</w:t>
      </w:r>
      <w:r w:rsidRPr="00CF6182">
        <w:t xml:space="preserve"> </w:t>
      </w:r>
      <w:r w:rsidRPr="00CF6182">
        <w:t>information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on.</w:t>
      </w:r>
      <w:r w:rsidRPr="00CF6182">
        <w:t xml:space="preserve"> </w:t>
      </w:r>
      <w:r w:rsidRPr="00CF6182">
        <w:t>Importantly,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big</w:t>
      </w:r>
      <w:r w:rsidRPr="00CF6182">
        <w:t xml:space="preserve"> </w:t>
      </w:r>
      <w:r w:rsidRPr="00CF6182">
        <w:t>questions,</w:t>
      </w:r>
      <w:r w:rsidRPr="00CF6182">
        <w:t xml:space="preserve"> </w:t>
      </w:r>
      <w:r w:rsidRPr="00CF6182">
        <w:t>pick</w:t>
      </w:r>
      <w:r w:rsidRPr="00CF6182">
        <w:t>ing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Alasdair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saying</w:t>
      </w:r>
      <w:r w:rsidRPr="00CF6182">
        <w:t>.</w:t>
      </w:r>
      <w:r w:rsidRPr="00CF6182">
        <w:t xml:space="preserve"> </w:t>
      </w:r>
      <w:r w:rsidRPr="00CF6182">
        <w:t>F</w:t>
      </w:r>
      <w:r w:rsidRPr="00CF6182">
        <w:t>irst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all,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apply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workers</w:t>
      </w:r>
      <w:r w:rsidRPr="00CF6182">
        <w:t>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employed</w:t>
      </w:r>
      <w:r w:rsidRPr="00CF6182">
        <w:t>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needs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apply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workers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well.</w:t>
      </w:r>
      <w:r w:rsidRPr="00CF6182">
        <w:t xml:space="preserve"> </w:t>
      </w:r>
      <w:r w:rsidRPr="00CF6182">
        <w:t>W</w:t>
      </w:r>
      <w:r w:rsidRPr="00CF6182">
        <w:t>e</w:t>
      </w:r>
      <w:r w:rsidRPr="00CF6182">
        <w:t xml:space="preserve"> </w:t>
      </w:r>
      <w:r w:rsidRPr="00CF6182">
        <w:t>then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happens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under</w:t>
      </w:r>
      <w:r w:rsidRPr="00CF6182">
        <w:t xml:space="preserve"> </w:t>
      </w:r>
      <w:r w:rsidRPr="00CF6182">
        <w:t>£118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week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</w:t>
      </w:r>
      <w:r w:rsidRPr="00CF6182">
        <w:t>here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Budget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upping</w:t>
      </w:r>
      <w:r w:rsidRPr="00CF6182">
        <w:t xml:space="preserve"> </w:t>
      </w:r>
      <w:r w:rsidRPr="00CF6182">
        <w:t>u</w:t>
      </w:r>
      <w:r w:rsidRPr="00CF6182">
        <w:t>niversal</w:t>
      </w:r>
      <w:r w:rsidRPr="00CF6182">
        <w:t xml:space="preserve"> </w:t>
      </w:r>
      <w:r w:rsidRPr="00CF6182">
        <w:t>c</w:t>
      </w:r>
      <w:r w:rsidRPr="00CF6182">
        <w:t>redit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people</w:t>
      </w:r>
      <w:r w:rsidRPr="00CF6182">
        <w:t>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still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questions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practice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sorts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questions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gett</w:t>
      </w:r>
      <w:r w:rsidRPr="00CF6182">
        <w:t>ing</w:t>
      </w:r>
      <w:r w:rsidRPr="00CF6182">
        <w:t>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clarity.</w:t>
      </w:r>
    </w:p>
    <w:p w:rsidR="00E71883" w:rsidRPr="00CF6182" w:rsidP="00762302">
      <w:pPr>
        <w:pStyle w:val="Answer"/>
      </w:pPr>
      <w:r w:rsidRPr="00CF6182">
        <w:t>We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further</w:t>
      </w:r>
      <w:r w:rsidRPr="00CF6182">
        <w:t xml:space="preserve"> </w:t>
      </w:r>
      <w:r w:rsidRPr="00CF6182">
        <w:t>down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line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>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amount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becomes</w:t>
      </w:r>
      <w:r w:rsidRPr="00CF6182">
        <w:t xml:space="preserve"> </w:t>
      </w:r>
      <w:r w:rsidRPr="00CF6182">
        <w:t>too</w:t>
      </w:r>
      <w:r w:rsidRPr="00CF6182">
        <w:t xml:space="preserve"> </w:t>
      </w:r>
      <w:r w:rsidRPr="00CF6182">
        <w:t>large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small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even</w:t>
      </w:r>
      <w:r w:rsidRPr="00CF6182">
        <w:t xml:space="preserve"> </w:t>
      </w:r>
      <w:r w:rsidRPr="00CF6182">
        <w:t>large</w:t>
      </w:r>
      <w:r w:rsidRPr="00CF6182">
        <w:t xml:space="preserve"> </w:t>
      </w:r>
      <w:r w:rsidRPr="00CF6182">
        <w:t>businesses,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step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cannot</w:t>
      </w:r>
      <w:r w:rsidRPr="00CF6182">
        <w:t xml:space="preserve"> </w:t>
      </w:r>
      <w:r w:rsidRPr="00CF6182">
        <w:t>expect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cost,</w:t>
      </w:r>
      <w:r w:rsidRPr="00CF6182">
        <w:t xml:space="preserve"> </w:t>
      </w:r>
      <w:r w:rsidRPr="00CF6182">
        <w:t>particularly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industry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shut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doors.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protect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jobs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easily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critical.</w:t>
      </w:r>
    </w:p>
    <w:p w:rsidR="00EA540D" w:rsidRPr="00CF6182" w:rsidP="00762302">
      <w:pPr>
        <w:pStyle w:val="Answer"/>
      </w:pPr>
      <w:r w:rsidRPr="00CF6182">
        <w:t>The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issue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definitely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businesses’</w:t>
      </w:r>
      <w:r w:rsidRPr="00CF6182">
        <w:t xml:space="preserve"> </w:t>
      </w:r>
      <w:r w:rsidRPr="00CF6182">
        <w:t>minds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upon</w:t>
      </w:r>
      <w:r w:rsidRPr="00CF6182">
        <w:t xml:space="preserve"> </w:t>
      </w:r>
      <w:r w:rsidRPr="00CF6182">
        <w:t>us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soon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carers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well.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schools</w:t>
      </w:r>
      <w:r w:rsidRPr="00CF6182">
        <w:t xml:space="preserve"> </w:t>
      </w:r>
      <w:r w:rsidRPr="00CF6182">
        <w:t>close,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quickly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extend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carers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then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divide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costs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between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Government</w:t>
      </w:r>
      <w:r w:rsidRPr="00CF6182">
        <w:t>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such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critical</w:t>
      </w:r>
      <w:r w:rsidRPr="00CF6182">
        <w:t xml:space="preserve"> </w:t>
      </w:r>
      <w:r w:rsidRPr="00CF6182">
        <w:t>issue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needs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addressed</w:t>
      </w:r>
      <w:r w:rsidRPr="00CF6182">
        <w:t xml:space="preserve"> </w:t>
      </w:r>
      <w:r w:rsidRPr="00CF6182">
        <w:t>now.</w:t>
      </w:r>
    </w:p>
    <w:p w:rsidR="00762302" w:rsidRPr="00CF6182" w:rsidP="00EA540D">
      <w:pPr>
        <w:pStyle w:val="Question"/>
      </w:pPr>
      <w:sdt>
        <w:sdtPr>
          <w:alias w:val="Member"/>
          <w:tag w:val="&lt;Member mnisId='4031' dodsId='35872'&gt;"/>
          <w:id w:val="-1083599330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picking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issues,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members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workers,</w:t>
      </w:r>
      <w:r w:rsidRPr="00CF6182">
        <w:t xml:space="preserve"> </w:t>
      </w:r>
      <w:r w:rsidRPr="00CF6182">
        <w:t>Paul,</w:t>
      </w:r>
      <w:r w:rsidRPr="00CF6182">
        <w:t xml:space="preserve"> </w:t>
      </w:r>
      <w:r w:rsidRPr="00CF6182">
        <w:t>statutory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issue,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m</w:t>
      </w:r>
      <w:r w:rsidRPr="00CF6182">
        <w:t>any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getting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extended</w:t>
      </w:r>
      <w:r w:rsidRPr="00CF6182">
        <w:t xml:space="preserve"> </w:t>
      </w:r>
      <w:r w:rsidRPr="00CF6182">
        <w:t>periods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time.</w:t>
      </w:r>
      <w:r w:rsidRPr="00CF6182">
        <w:t xml:space="preserve"> </w:t>
      </w:r>
      <w:r w:rsidRPr="00CF6182">
        <w:t>Probably</w:t>
      </w:r>
      <w:r w:rsidRPr="00CF6182">
        <w:t xml:space="preserve"> </w:t>
      </w:r>
      <w:r w:rsidRPr="00CF6182">
        <w:t>half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statutory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>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firm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moment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paying</w:t>
      </w:r>
      <w:r w:rsidRPr="00CF6182">
        <w:t xml:space="preserve"> </w:t>
      </w:r>
      <w:r w:rsidRPr="00CF6182">
        <w:t>themselves.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making,</w:t>
      </w:r>
      <w:r w:rsidRPr="00CF6182">
        <w:t xml:space="preserve"> </w:t>
      </w:r>
      <w:r w:rsidRPr="00CF6182">
        <w:t>Rain</w:t>
      </w:r>
      <w:r w:rsidRPr="00CF6182">
        <w:t>: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businesses,</w:t>
      </w:r>
      <w:r w:rsidRPr="00CF6182">
        <w:t xml:space="preserve"> </w:t>
      </w:r>
      <w:r w:rsidRPr="00CF6182">
        <w:t>perhaps</w:t>
      </w:r>
      <w:r w:rsidRPr="00CF6182">
        <w:t xml:space="preserve"> </w:t>
      </w:r>
      <w:r w:rsidRPr="00CF6182">
        <w:t>particularly</w:t>
      </w:r>
      <w:r w:rsidRPr="00CF6182">
        <w:t xml:space="preserve"> </w:t>
      </w:r>
      <w:r w:rsidRPr="00CF6182">
        <w:t>bigger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generous</w:t>
      </w:r>
      <w:r w:rsidRPr="00CF6182">
        <w:t xml:space="preserve"> </w:t>
      </w:r>
      <w:r w:rsidRPr="00CF6182">
        <w:t>schemes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sick,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costs</w:t>
      </w:r>
      <w:r w:rsidRPr="00CF6182">
        <w:t xml:space="preserve"> </w:t>
      </w:r>
      <w:r w:rsidRPr="00CF6182">
        <w:t>potentially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overwhelm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them?</w:t>
      </w:r>
    </w:p>
    <w:p w:rsidR="00EE4D49" w:rsidRPr="00CF6182" w:rsidP="004E5B06">
      <w:pPr>
        <w:pStyle w:val="Answer"/>
      </w:pPr>
      <w:sdt>
        <w:sdtPr>
          <w:alias w:val="Witness"/>
          <w:id w:val="-799147669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Yes,</w:t>
      </w:r>
      <w:r w:rsidRPr="00CF6182">
        <w:t xml:space="preserve"> </w:t>
      </w:r>
      <w:r w:rsidRPr="00CF6182">
        <w:t>absolutely.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evolves,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challenge.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absolutely</w:t>
      </w:r>
      <w:r w:rsidRPr="00CF6182">
        <w:t>,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can</w:t>
      </w:r>
      <w:r w:rsidRPr="00CF6182">
        <w:t>,</w:t>
      </w:r>
      <w:r w:rsidRPr="00CF6182">
        <w:t xml:space="preserve"> </w:t>
      </w:r>
      <w:r w:rsidRPr="00CF6182">
        <w:t>saying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wages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employees,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time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after</w:t>
      </w:r>
      <w:r w:rsidRPr="00CF6182">
        <w:t xml:space="preserve"> </w:t>
      </w:r>
      <w:r w:rsidRPr="00CF6182">
        <w:t>dependents,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self-isolating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covering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line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company</w:t>
      </w:r>
      <w:r w:rsidRPr="00CF6182">
        <w:t xml:space="preserve"> </w:t>
      </w:r>
      <w:r w:rsidRPr="00CF6182">
        <w:t>policy,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imagine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promise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find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hard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deliver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further</w:t>
      </w:r>
      <w:r w:rsidRPr="00CF6182">
        <w:t xml:space="preserve"> </w:t>
      </w:r>
      <w:r w:rsidRPr="00CF6182">
        <w:t>down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track.</w:t>
      </w:r>
      <w:r w:rsidRPr="00CF6182">
        <w:t xml:space="preserve"> </w:t>
      </w:r>
    </w:p>
    <w:p w:rsidR="00E84B57" w:rsidRPr="00CF6182" w:rsidP="004E5B06">
      <w:pPr>
        <w:pStyle w:val="Answer"/>
      </w:pP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pubs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close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doors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broadly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airline</w:t>
      </w:r>
      <w:r w:rsidRPr="00CF6182">
        <w:t xml:space="preserve"> </w:t>
      </w:r>
      <w:r w:rsidRPr="00CF6182">
        <w:t>industry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moment,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fighting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survival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airline</w:t>
      </w:r>
      <w:r w:rsidRPr="00CF6182">
        <w:t xml:space="preserve"> </w:t>
      </w:r>
      <w:r w:rsidRPr="00CF6182">
        <w:t>carriers.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airports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pubs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restaurants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industries.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huge</w:t>
      </w:r>
      <w:r w:rsidRPr="00CF6182">
        <w:t xml:space="preserve"> </w:t>
      </w:r>
      <w:r w:rsidRPr="00CF6182">
        <w:t>number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jobs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issue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far</w:t>
      </w:r>
      <w:r w:rsidRPr="00CF6182">
        <w:t xml:space="preserve"> </w:t>
      </w:r>
      <w:r w:rsidRPr="00CF6182">
        <w:t>beyond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pay.</w:t>
      </w:r>
      <w:r w:rsidRPr="00CF6182">
        <w:t xml:space="preserve"> </w:t>
      </w:r>
      <w:r w:rsidRPr="00CF6182">
        <w:t>Cash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door,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revenue</w:t>
      </w:r>
      <w:r w:rsidRPr="00CF6182">
        <w:t xml:space="preserve"> </w:t>
      </w:r>
      <w:r w:rsidRPr="00CF6182">
        <w:t>coming</w:t>
      </w:r>
      <w:r w:rsidRPr="00CF6182">
        <w:t xml:space="preserve"> </w:t>
      </w:r>
      <w:r w:rsidRPr="00CF6182">
        <w:t>in.</w:t>
      </w:r>
    </w:p>
    <w:p w:rsidR="004E5B06" w:rsidRPr="00CF6182" w:rsidP="00B051CE">
      <w:pPr>
        <w:pStyle w:val="Question"/>
      </w:pPr>
      <w:sdt>
        <w:sdtPr>
          <w:alias w:val="Member"/>
          <w:tag w:val="&lt;Member mnisId='4031' dodsId='35872'&gt;"/>
          <w:id w:val="902021035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keen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pick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particular</w:t>
      </w:r>
      <w:r w:rsidRPr="00CF6182">
        <w:t xml:space="preserve"> </w:t>
      </w:r>
      <w:r w:rsidRPr="00CF6182">
        <w:t>industries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later</w:t>
      </w:r>
      <w:r w:rsidRPr="00CF6182">
        <w:t xml:space="preserve"> </w:t>
      </w:r>
      <w:r w:rsidRPr="00CF6182">
        <w:t>on.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bring</w:t>
      </w:r>
      <w:r w:rsidRPr="00CF6182">
        <w:t xml:space="preserve"> </w:t>
      </w:r>
      <w:r w:rsidRPr="00CF6182">
        <w:t>Paul</w:t>
      </w:r>
      <w:r w:rsidRPr="00CF6182">
        <w:t xml:space="preserve"> </w:t>
      </w:r>
      <w:r w:rsidRPr="00CF6182">
        <w:t>Nowak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</w:t>
      </w:r>
      <w:r w:rsidRPr="00CF6182">
        <w:t>is</w:t>
      </w:r>
      <w:r w:rsidRPr="00CF6182">
        <w:t xml:space="preserve"> </w:t>
      </w:r>
      <w:r w:rsidRPr="00CF6182">
        <w:t>issue.</w:t>
      </w:r>
    </w:p>
    <w:p w:rsidR="006F5F5E" w:rsidRPr="00CF6182" w:rsidP="00E84B57">
      <w:pPr>
        <w:pStyle w:val="Answer"/>
      </w:pPr>
      <w:sdt>
        <w:sdtPr>
          <w:alias w:val="Witness"/>
          <w:id w:val="-1336760944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Just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pick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point,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beyond</w:t>
      </w:r>
      <w:r w:rsidRPr="00CF6182">
        <w:t xml:space="preserve"> </w:t>
      </w:r>
      <w:r w:rsidRPr="00CF6182">
        <w:t>statutory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contractual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matter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hospitality</w:t>
      </w:r>
      <w:r w:rsidRPr="00CF6182">
        <w:t xml:space="preserve"> </w:t>
      </w:r>
      <w:r w:rsidRPr="00CF6182">
        <w:t>industry,</w:t>
      </w:r>
      <w:r w:rsidRPr="00CF6182">
        <w:t xml:space="preserve"> </w:t>
      </w:r>
      <w:r w:rsidRPr="00CF6182">
        <w:t>aviation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manufacturing.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seeing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talk</w:t>
      </w:r>
      <w:r w:rsidRPr="00CF6182">
        <w:t>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staff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pot</w:t>
      </w:r>
      <w:r w:rsidRPr="00CF6182">
        <w:t>ential</w:t>
      </w:r>
      <w:r w:rsidRPr="00CF6182">
        <w:t xml:space="preserve"> </w:t>
      </w:r>
      <w:r w:rsidRPr="00CF6182">
        <w:t>layoffs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redundancies</w:t>
      </w:r>
      <w:r w:rsidRPr="00CF6182">
        <w:t>.</w:t>
      </w:r>
      <w:r w:rsidRPr="00CF6182">
        <w:t xml:space="preserve"> </w:t>
      </w:r>
      <w:r w:rsidRPr="00CF6182">
        <w:t>W</w:t>
      </w:r>
      <w:r w:rsidRPr="00CF6182">
        <w:t>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mitigate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impact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redundancies;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avoid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first</w:t>
      </w:r>
      <w:r w:rsidRPr="00CF6182">
        <w:t xml:space="preserve"> </w:t>
      </w:r>
      <w:r w:rsidRPr="00CF6182">
        <w:t>place.</w:t>
      </w:r>
      <w:r w:rsidRPr="00CF6182">
        <w:t xml:space="preserve"> </w:t>
      </w:r>
    </w:p>
    <w:p w:rsidR="005A7B31" w:rsidRPr="00CF6182" w:rsidP="00E84B57">
      <w:pPr>
        <w:pStyle w:val="Answer"/>
      </w:pPr>
      <w:r w:rsidRPr="00CF6182">
        <w:t>Precisely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packages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Sweden,</w:t>
      </w:r>
      <w:r w:rsidRPr="00CF6182">
        <w:t xml:space="preserve"> </w:t>
      </w:r>
      <w:r w:rsidRPr="00CF6182">
        <w:t>Germany,</w:t>
      </w:r>
      <w:r w:rsidRPr="00CF6182">
        <w:t xml:space="preserve"> </w:t>
      </w:r>
      <w:r w:rsidRPr="00CF6182">
        <w:t>Norway,</w:t>
      </w:r>
      <w:r w:rsidRPr="00CF6182">
        <w:t xml:space="preserve"> </w:t>
      </w:r>
      <w:r w:rsidRPr="00CF6182">
        <w:t>Denmark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Austria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designed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allow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hold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staff,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important</w:t>
      </w:r>
      <w:r w:rsidRPr="00CF6182">
        <w:t>,</w:t>
      </w:r>
      <w:r w:rsidRPr="00CF6182">
        <w:t xml:space="preserve"> </w:t>
      </w:r>
      <w:r w:rsidRPr="00CF6182">
        <w:t>obviously,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wellbeing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staff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here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now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companies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relationships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staff,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crucial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recovery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come,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companies</w:t>
      </w:r>
      <w:r w:rsidRPr="00CF6182">
        <w:t xml:space="preserve"> </w:t>
      </w:r>
      <w:r w:rsidRPr="00CF6182">
        <w:t>having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re-staff</w:t>
      </w:r>
      <w:r w:rsidRPr="00CF6182">
        <w:t xml:space="preserve"> </w:t>
      </w:r>
      <w:r w:rsidRPr="00CF6182">
        <w:t>skills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lost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organisation.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message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Chancellor</w:t>
      </w:r>
      <w:r w:rsidRPr="00CF6182">
        <w:t xml:space="preserve"> </w:t>
      </w:r>
      <w:r w:rsidRPr="00CF6182">
        <w:t>today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short</w:t>
      </w:r>
      <w:r w:rsidRPr="00CF6182">
        <w:t>-</w:t>
      </w:r>
      <w:r w:rsidRPr="00CF6182">
        <w:t>t</w:t>
      </w:r>
      <w:r w:rsidRPr="00CF6182">
        <w:t>ime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message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Chancellor</w:t>
      </w:r>
      <w:r w:rsidRPr="00CF6182">
        <w:t xml:space="preserve"> </w:t>
      </w:r>
      <w:r w:rsidRPr="00CF6182">
        <w:t>today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package,</w:t>
      </w:r>
      <w:r w:rsidRPr="00CF6182">
        <w:t xml:space="preserve"> </w:t>
      </w:r>
      <w:r w:rsidRPr="00CF6182">
        <w:t>putting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place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comprehensive</w:t>
      </w:r>
      <w:r w:rsidRPr="00CF6182">
        <w:t xml:space="preserve"> </w:t>
      </w:r>
      <w:r w:rsidRPr="00CF6182">
        <w:t>package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short-t</w:t>
      </w:r>
      <w:r w:rsidRPr="00CF6182">
        <w:t>ime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vital.</w:t>
      </w:r>
      <w:r w:rsidRPr="00CF6182">
        <w:t xml:space="preserve"> </w:t>
      </w:r>
    </w:p>
    <w:p w:rsidR="0082322D" w:rsidRPr="00CF6182" w:rsidP="00B32593">
      <w:pPr>
        <w:pStyle w:val="Remark"/>
      </w:pPr>
      <w:sdt>
        <w:sdtPr>
          <w:alias w:val="Member"/>
          <w:tag w:val="&lt;Member mnisId='4031' dodsId='35872'&gt;"/>
          <w:id w:val="1747840439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Again,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am</w:t>
      </w:r>
      <w:r w:rsidRPr="00CF6182">
        <w:t xml:space="preserve"> </w:t>
      </w:r>
      <w:r w:rsidRPr="00CF6182">
        <w:t>keen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talk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keeping</w:t>
      </w:r>
      <w:r w:rsidRPr="00CF6182">
        <w:t xml:space="preserve"> </w:t>
      </w:r>
      <w:r w:rsidRPr="00CF6182">
        <w:t>workers</w:t>
      </w:r>
      <w:r w:rsidRPr="00CF6182">
        <w:t xml:space="preserve"> </w:t>
      </w:r>
      <w:r w:rsidRPr="00CF6182">
        <w:t>attached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firms,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perhaps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little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later</w:t>
      </w:r>
      <w:r w:rsidRPr="00CF6182">
        <w:t xml:space="preserve"> </w:t>
      </w:r>
      <w:r w:rsidRPr="00CF6182">
        <w:t>on.</w:t>
      </w:r>
    </w:p>
    <w:p w:rsidR="00E84B57" w:rsidRPr="00CF6182" w:rsidP="00B47218">
      <w:pPr>
        <w:pStyle w:val="Question"/>
      </w:pPr>
      <w:sdt>
        <w:sdtPr>
          <w:alias w:val="Member"/>
          <w:tag w:val="&lt;Member mnisId='4830' dodsId=''&gt;"/>
          <w:id w:val="446974281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Paul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Howell:</w:t>
          </w:r>
        </w:sdtContent>
      </w:sdt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comprehensive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covered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far.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clarify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thought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heard.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talked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statutory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level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survive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level,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way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discussion</w:t>
      </w:r>
      <w:r w:rsidRPr="00CF6182">
        <w:t xml:space="preserve"> </w:t>
      </w:r>
      <w:r w:rsidRPr="00CF6182">
        <w:t>went</w:t>
      </w:r>
      <w:r w:rsidRPr="00CF6182">
        <w:t xml:space="preserve"> </w:t>
      </w:r>
      <w:r w:rsidRPr="00CF6182">
        <w:t>there</w:t>
      </w:r>
      <w:r w:rsidRPr="00CF6182">
        <w:t>,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pick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up,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firm’s</w:t>
      </w:r>
      <w:r w:rsidRPr="00CF6182">
        <w:t xml:space="preserve"> </w:t>
      </w:r>
      <w:r w:rsidRPr="00CF6182">
        <w:t>perspective,</w:t>
      </w:r>
      <w:r w:rsidRPr="00CF6182">
        <w:t xml:space="preserve"> </w:t>
      </w:r>
      <w:r w:rsidRPr="00CF6182">
        <w:t>particularly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firms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actually</w:t>
      </w:r>
      <w:r w:rsidRPr="00CF6182">
        <w:t xml:space="preserve"> </w:t>
      </w:r>
      <w:r w:rsidRPr="00CF6182">
        <w:t>h</w:t>
      </w:r>
      <w:r w:rsidRPr="00CF6182">
        <w:t>ave</w:t>
      </w:r>
      <w:r w:rsidRPr="00CF6182">
        <w:t xml:space="preserve"> </w:t>
      </w:r>
      <w:r w:rsidRPr="00CF6182">
        <w:t>good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schemes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plac</w:t>
      </w:r>
      <w:r w:rsidRPr="00CF6182">
        <w:t>e</w:t>
      </w:r>
      <w:r w:rsidRPr="00CF6182">
        <w:t>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paying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close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normally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sort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thing,</w:t>
      </w:r>
      <w:r w:rsidRPr="00CF6182">
        <w:t xml:space="preserve"> </w:t>
      </w:r>
      <w:r w:rsidRPr="00CF6182">
        <w:t>then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becomes</w:t>
      </w:r>
      <w:r w:rsidRPr="00CF6182">
        <w:t xml:space="preserve"> </w:t>
      </w:r>
      <w:r w:rsidRPr="00CF6182">
        <w:t>almost</w:t>
      </w:r>
      <w:r w:rsidRPr="00CF6182">
        <w:t xml:space="preserve"> </w:t>
      </w:r>
      <w:r w:rsidRPr="00CF6182">
        <w:t>irrelevant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pick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whatever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employee</w:t>
      </w:r>
      <w:r w:rsidRPr="00CF6182">
        <w:t xml:space="preserve"> </w:t>
      </w:r>
      <w:r w:rsidRPr="00CF6182">
        <w:t>perspective,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such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huge</w:t>
      </w:r>
      <w:r w:rsidRPr="00CF6182">
        <w:t xml:space="preserve"> </w:t>
      </w:r>
      <w:r w:rsidRPr="00CF6182">
        <w:t>amount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money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solve</w:t>
      </w:r>
      <w:r w:rsidRPr="00CF6182">
        <w:t xml:space="preserve"> </w:t>
      </w:r>
      <w:r w:rsidRPr="00CF6182">
        <w:t>this.</w:t>
      </w:r>
      <w:r w:rsidRPr="00CF6182">
        <w:t xml:space="preserve"> </w:t>
      </w:r>
      <w:r w:rsidRPr="00CF6182">
        <w:t>Whichever</w:t>
      </w:r>
      <w:r w:rsidRPr="00CF6182">
        <w:t xml:space="preserve"> </w:t>
      </w:r>
      <w:r w:rsidRPr="00CF6182">
        <w:t>way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it,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behind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somewhere.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micro</w:t>
      </w:r>
      <w:r w:rsidRPr="00CF6182">
        <w:t xml:space="preserve"> </w:t>
      </w:r>
      <w:r w:rsidRPr="00CF6182">
        <w:t>level.</w:t>
      </w:r>
      <w:r w:rsidRPr="00CF6182">
        <w:t xml:space="preserve"> </w:t>
      </w:r>
    </w:p>
    <w:p w:rsidR="00B633F2" w:rsidRPr="00CF6182" w:rsidP="00B633F2">
      <w:pPr>
        <w:pStyle w:val="QuestionCont"/>
      </w:pPr>
      <w:r w:rsidRPr="00CF6182">
        <w:t>There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discussions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side,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interested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view</w:t>
      </w:r>
      <w:r w:rsidRPr="00CF6182">
        <w:t xml:space="preserve"> </w:t>
      </w:r>
      <w:r w:rsidRPr="00CF6182">
        <w:t>on</w:t>
      </w:r>
      <w:r w:rsidRPr="00CF6182">
        <w:t>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increasing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payments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SSP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actually</w:t>
      </w:r>
      <w:r w:rsidRPr="00CF6182">
        <w:t xml:space="preserve"> </w:t>
      </w:r>
      <w:r w:rsidRPr="00CF6182">
        <w:t>mitigate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hi</w:t>
      </w:r>
      <w:r w:rsidRPr="00CF6182">
        <w:t>tting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rents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utility</w:t>
      </w:r>
      <w:r w:rsidRPr="00CF6182">
        <w:t xml:space="preserve"> </w:t>
      </w:r>
      <w:r w:rsidRPr="00CF6182">
        <w:t>bills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pay.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stopping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payments</w:t>
      </w:r>
      <w:r w:rsidRPr="00CF6182">
        <w:t xml:space="preserve"> </w:t>
      </w:r>
      <w:r w:rsidRPr="00CF6182">
        <w:t>out</w:t>
      </w:r>
      <w:r w:rsidRPr="00CF6182">
        <w:t>,</w:t>
      </w:r>
      <w:r w:rsidRPr="00CF6182">
        <w:t xml:space="preserve"> </w:t>
      </w:r>
      <w:r w:rsidRPr="00CF6182">
        <w:t>therefore,</w:t>
      </w:r>
      <w:r w:rsidRPr="00CF6182">
        <w:t xml:space="preserve"> </w:t>
      </w:r>
      <w:r w:rsidRPr="00CF6182">
        <w:t>mean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SSP</w:t>
      </w:r>
      <w:r w:rsidRPr="00CF6182">
        <w:t xml:space="preserve"> </w:t>
      </w:r>
      <w:r w:rsidRPr="00CF6182">
        <w:t>amount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appropriate?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know.</w:t>
      </w:r>
    </w:p>
    <w:p w:rsidR="00630951" w:rsidRPr="00CF6182" w:rsidP="00F52A7C">
      <w:pPr>
        <w:pStyle w:val="Answer"/>
      </w:pPr>
      <w:sdt>
        <w:sdtPr>
          <w:alias w:val="Witness"/>
          <w:id w:val="2145620717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moment</w:t>
      </w:r>
      <w:r w:rsidRPr="00CF6182">
        <w:t>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seeing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sectors,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concern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staff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lots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questions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emerged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early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crisis</w:t>
      </w:r>
      <w:r w:rsidRPr="00CF6182">
        <w:t xml:space="preserve"> </w:t>
      </w:r>
      <w:r w:rsidRPr="00CF6182">
        <w:t>hit</w:t>
      </w:r>
      <w:r w:rsidRPr="00CF6182">
        <w:t xml:space="preserve"> </w:t>
      </w:r>
      <w:r w:rsidRPr="00CF6182">
        <w:t>us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staff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worry,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issues</w:t>
      </w:r>
      <w:r w:rsidRPr="00CF6182">
        <w:t xml:space="preserve"> </w:t>
      </w:r>
      <w:r w:rsidRPr="00CF6182">
        <w:t>resolved</w:t>
      </w:r>
      <w:r w:rsidRPr="00CF6182">
        <w:t>.</w:t>
      </w:r>
      <w:r w:rsidRPr="00CF6182">
        <w:t xml:space="preserve"> </w:t>
      </w:r>
    </w:p>
    <w:p w:rsidR="00630951" w:rsidRPr="00CF6182" w:rsidP="00F52A7C">
      <w:pPr>
        <w:pStyle w:val="Answer"/>
      </w:pP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save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jobs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save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viable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healthy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once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crisis.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that,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size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challenges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facing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bigger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amount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pay,</w:t>
      </w:r>
      <w:r w:rsidRPr="00CF6182">
        <w:t xml:space="preserve"> </w:t>
      </w:r>
      <w:r w:rsidRPr="00CF6182">
        <w:t>though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down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track</w:t>
      </w:r>
      <w:r w:rsidRPr="00CF6182">
        <w:t>,</w:t>
      </w:r>
      <w:r w:rsidRPr="00CF6182">
        <w:t xml:space="preserve"> </w:t>
      </w:r>
      <w:r w:rsidRPr="00CF6182">
        <w:t>worried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hit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further</w:t>
      </w:r>
      <w:r w:rsidRPr="00CF6182">
        <w:t xml:space="preserve"> </w:t>
      </w:r>
      <w:r w:rsidRPr="00CF6182">
        <w:t>down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line.</w:t>
      </w:r>
      <w:r w:rsidRPr="00CF6182">
        <w:t xml:space="preserve"> </w:t>
      </w:r>
    </w:p>
    <w:p w:rsidR="002F7208" w:rsidRPr="00CF6182" w:rsidP="00F52A7C">
      <w:pPr>
        <w:pStyle w:val="Answer"/>
      </w:pPr>
      <w:r w:rsidRPr="00CF6182">
        <w:t>I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sectoral</w:t>
      </w:r>
      <w:r w:rsidRPr="00CF6182">
        <w:t xml:space="preserve"> </w:t>
      </w:r>
      <w:r w:rsidRPr="00CF6182">
        <w:t>discussion,</w:t>
      </w:r>
      <w:r w:rsidRPr="00CF6182">
        <w:t xml:space="preserve"> </w:t>
      </w:r>
      <w:r w:rsidRPr="00CF6182">
        <w:t>but</w:t>
      </w:r>
      <w:r w:rsidRPr="00CF6182">
        <w:t>,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my</w:t>
      </w:r>
      <w:r w:rsidRPr="00CF6182">
        <w:t xml:space="preserve"> </w:t>
      </w:r>
      <w:r w:rsidRPr="00CF6182">
        <w:t>mind,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action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Chancellor</w:t>
      </w:r>
      <w:r w:rsidRPr="00CF6182">
        <w:t xml:space="preserve"> </w:t>
      </w:r>
      <w:r w:rsidRPr="00CF6182">
        <w:t>taking</w:t>
      </w:r>
      <w:r w:rsidRPr="00CF6182">
        <w:t xml:space="preserve"> </w:t>
      </w:r>
      <w:r w:rsidRPr="00CF6182">
        <w:t>today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loans.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larger</w:t>
      </w:r>
      <w:r w:rsidRPr="00CF6182">
        <w:t xml:space="preserve"> </w:t>
      </w:r>
      <w:r w:rsidRPr="00CF6182">
        <w:t>businesses.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immediately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tax</w:t>
      </w:r>
      <w:r w:rsidRPr="00CF6182">
        <w:t xml:space="preserve"> </w:t>
      </w:r>
      <w:r w:rsidRPr="00CF6182">
        <w:t>system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relief,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cash</w:t>
      </w:r>
      <w:r w:rsidRPr="00CF6182">
        <w:t xml:space="preserve"> </w:t>
      </w:r>
      <w:r w:rsidRPr="00CF6182">
        <w:t>flow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become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issue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causes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firms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wall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under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mean</w:t>
      </w:r>
      <w:r w:rsidRPr="00CF6182">
        <w:t>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end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lots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unemployed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took</w:t>
      </w:r>
      <w:r w:rsidRPr="00CF6182">
        <w:t xml:space="preserve"> </w:t>
      </w:r>
      <w:r w:rsidRPr="00CF6182">
        <w:t>early</w:t>
      </w:r>
      <w:r w:rsidRPr="00CF6182">
        <w:t xml:space="preserve"> </w:t>
      </w:r>
      <w:r w:rsidRPr="00CF6182">
        <w:t>action</w:t>
      </w:r>
      <w:r w:rsidRPr="00CF6182">
        <w:t xml:space="preserve"> </w:t>
      </w:r>
      <w:r w:rsidRPr="00CF6182">
        <w:t>now.</w:t>
      </w:r>
    </w:p>
    <w:p w:rsidR="00CA1F55" w:rsidRPr="00CF6182" w:rsidP="002F7208">
      <w:pPr>
        <w:pStyle w:val="Answer"/>
      </w:pPr>
      <w:sdt>
        <w:sdtPr>
          <w:alias w:val="Witness"/>
          <w:id w:val="-397752844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I</w:t>
      </w:r>
      <w:r w:rsidRPr="00CF6182">
        <w:t xml:space="preserve"> </w:t>
      </w:r>
      <w:r w:rsidRPr="00CF6182">
        <w:t>ju</w:t>
      </w:r>
      <w:r w:rsidRPr="00CF6182">
        <w:t>st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follow</w:t>
      </w:r>
      <w:r w:rsidRPr="00CF6182">
        <w:t xml:space="preserve"> </w:t>
      </w:r>
      <w:r w:rsidRPr="00CF6182">
        <w:t>up</w:t>
      </w:r>
      <w:r w:rsidRPr="00CF6182">
        <w:t>.</w:t>
      </w:r>
      <w:r w:rsidRPr="00CF6182">
        <w:t xml:space="preserve"> </w:t>
      </w:r>
      <w:r w:rsidRPr="00CF6182">
        <w:t>A</w:t>
      </w:r>
      <w:r w:rsidRPr="00CF6182">
        <w:t>gain,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goes</w:t>
      </w:r>
      <w:r w:rsidRPr="00CF6182">
        <w:t xml:space="preserve"> </w:t>
      </w:r>
      <w:r w:rsidRPr="00CF6182">
        <w:t>beyond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issue.</w:t>
      </w:r>
      <w:r w:rsidRPr="00CF6182">
        <w:t xml:space="preserve"> </w:t>
      </w:r>
      <w:r w:rsidRPr="00CF6182">
        <w:t>Rain</w:t>
      </w:r>
      <w:r w:rsidRPr="00CF6182">
        <w:t xml:space="preserve"> </w:t>
      </w:r>
      <w:r w:rsidRPr="00CF6182">
        <w:t>mentioned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carers.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schools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closed</w:t>
      </w:r>
      <w:r w:rsidRPr="00CF6182">
        <w:t xml:space="preserve"> </w:t>
      </w:r>
      <w:r w:rsidRPr="00CF6182">
        <w:t>yet,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stage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schools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close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again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package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mean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parents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after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kids</w:t>
      </w:r>
      <w:r w:rsidRPr="00CF6182">
        <w:t xml:space="preserve"> </w:t>
      </w:r>
      <w:r w:rsidRPr="00CF6182">
        <w:t>without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pocket.</w:t>
      </w:r>
    </w:p>
    <w:p w:rsidR="00B07BA8" w:rsidRPr="00CF6182" w:rsidP="002F7208">
      <w:pPr>
        <w:pStyle w:val="Answer"/>
      </w:pP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made</w:t>
      </w:r>
      <w:r w:rsidRPr="00CF6182">
        <w:t xml:space="preserve"> </w:t>
      </w:r>
      <w:r w:rsidRPr="00CF6182">
        <w:t>clear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paid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normal</w:t>
      </w:r>
      <w:r w:rsidRPr="00CF6182">
        <w:t xml:space="preserve"> </w:t>
      </w:r>
      <w:r w:rsidRPr="00CF6182">
        <w:t>contractual</w:t>
      </w:r>
      <w:r w:rsidRPr="00CF6182">
        <w:t xml:space="preserve"> </w:t>
      </w:r>
      <w:r w:rsidRPr="00CF6182">
        <w:t>rate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and,</w:t>
      </w:r>
      <w:r w:rsidRPr="00CF6182">
        <w:t xml:space="preserve"> </w:t>
      </w:r>
      <w:r w:rsidRPr="00CF6182">
        <w:t>again,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claim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overwhelming</w:t>
      </w:r>
      <w:r w:rsidRPr="00CF6182">
        <w:t xml:space="preserve"> </w:t>
      </w:r>
      <w:r w:rsidRPr="00CF6182">
        <w:t>proportion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cost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nil</w:t>
      </w:r>
      <w:r w:rsidRPr="00CF6182">
        <w:t>-</w:t>
      </w:r>
      <w:r w:rsidRPr="00CF6182">
        <w:t>cost</w:t>
      </w:r>
      <w:r w:rsidRPr="00CF6182">
        <w:t xml:space="preserve"> </w:t>
      </w:r>
      <w:r w:rsidRPr="00CF6182">
        <w:t>solution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fundamental</w:t>
      </w:r>
      <w:r w:rsidRPr="00CF6182">
        <w:t xml:space="preserve"> </w:t>
      </w:r>
      <w:r w:rsidRPr="00CF6182">
        <w:t>problems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face</w:t>
      </w:r>
      <w:r w:rsidRPr="00CF6182">
        <w:t xml:space="preserve"> </w:t>
      </w:r>
      <w:r w:rsidRPr="00CF6182">
        <w:t>over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next</w:t>
      </w:r>
      <w:r w:rsidRPr="00CF6182">
        <w:t xml:space="preserve"> </w:t>
      </w:r>
      <w:r w:rsidRPr="00CF6182">
        <w:t>few</w:t>
      </w:r>
      <w:r w:rsidRPr="00CF6182">
        <w:t xml:space="preserve"> </w:t>
      </w:r>
      <w:r w:rsidRPr="00CF6182">
        <w:t>months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important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families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feel</w:t>
      </w:r>
      <w:r w:rsidRPr="00CF6182">
        <w:t xml:space="preserve"> </w:t>
      </w:r>
      <w:r w:rsidRPr="00CF6182">
        <w:t>assured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follow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public</w:t>
      </w:r>
      <w:r w:rsidRPr="00CF6182">
        <w:t xml:space="preserve"> </w:t>
      </w:r>
      <w:r w:rsidRPr="00CF6182">
        <w:t>health</w:t>
      </w:r>
      <w:r w:rsidRPr="00CF6182">
        <w:t xml:space="preserve"> </w:t>
      </w:r>
      <w:r w:rsidRPr="00CF6182">
        <w:t>advice,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families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decent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end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this.</w:t>
      </w:r>
    </w:p>
    <w:p w:rsidR="008727EE" w:rsidRPr="00CF6182" w:rsidP="00B50F08">
      <w:pPr>
        <w:pStyle w:val="Question"/>
      </w:pPr>
      <w:sdt>
        <w:sdtPr>
          <w:alias w:val="Member"/>
          <w:tag w:val="&lt;Member mnisId='1587' dodsId='18145'&gt;"/>
          <w:id w:val="-332524239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Pat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McFadden:</w:t>
          </w:r>
        </w:sdtContent>
      </w:sdt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fair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cope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situation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completely</w:t>
      </w:r>
      <w:r w:rsidRPr="00CF6182">
        <w:t xml:space="preserve"> </w:t>
      </w:r>
      <w:r w:rsidRPr="00CF6182">
        <w:t>unprecedented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its</w:t>
      </w:r>
      <w:r w:rsidRPr="00CF6182">
        <w:t xml:space="preserve"> </w:t>
      </w:r>
      <w:r w:rsidRPr="00CF6182">
        <w:t>impact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human</w:t>
      </w:r>
      <w:r w:rsidRPr="00CF6182">
        <w:t xml:space="preserve"> </w:t>
      </w:r>
      <w:r w:rsidRPr="00CF6182">
        <w:t>behaviour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</w:t>
      </w:r>
      <w:r w:rsidRPr="00CF6182">
        <w:t>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why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different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previous</w:t>
      </w:r>
      <w:r w:rsidRPr="00CF6182">
        <w:t xml:space="preserve"> </w:t>
      </w:r>
      <w:r w:rsidRPr="00CF6182">
        <w:t>financial</w:t>
      </w:r>
      <w:r w:rsidRPr="00CF6182">
        <w:t xml:space="preserve"> </w:t>
      </w:r>
      <w:r w:rsidRPr="00CF6182">
        <w:t>crises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on.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explore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issue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light.</w:t>
      </w:r>
      <w:r w:rsidRPr="00CF6182">
        <w:t xml:space="preserve"> </w:t>
      </w:r>
      <w:r w:rsidRPr="00CF6182">
        <w:t>Traditional</w:t>
      </w:r>
      <w:r w:rsidRPr="00CF6182">
        <w:t xml:space="preserve"> </w:t>
      </w:r>
      <w:r w:rsidRPr="00CF6182">
        <w:t>G</w:t>
      </w:r>
      <w:r w:rsidRPr="00CF6182">
        <w:t>overnment</w:t>
      </w:r>
      <w:r w:rsidRPr="00CF6182">
        <w:t xml:space="preserve"> </w:t>
      </w:r>
      <w:r w:rsidRPr="00CF6182">
        <w:t>packages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tend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revolve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guaranteeing</w:t>
      </w:r>
      <w:r w:rsidRPr="00CF6182">
        <w:t xml:space="preserve"> </w:t>
      </w:r>
      <w:r w:rsidRPr="00CF6182">
        <w:t>credit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banks,</w:t>
      </w:r>
      <w:r w:rsidRPr="00CF6182">
        <w:t xml:space="preserve"> </w:t>
      </w:r>
      <w:r w:rsidRPr="00CF6182">
        <w:t>tax</w:t>
      </w:r>
      <w:r w:rsidRPr="00CF6182">
        <w:t xml:space="preserve"> </w:t>
      </w:r>
      <w:r w:rsidRPr="00CF6182">
        <w:t>reliefs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on.</w:t>
      </w:r>
      <w:r w:rsidRPr="00CF6182">
        <w:t xml:space="preserve"> </w:t>
      </w:r>
    </w:p>
    <w:p w:rsidR="00B50F08" w:rsidRPr="00CF6182" w:rsidP="008727EE">
      <w:pPr>
        <w:pStyle w:val="Question"/>
        <w:numPr>
          <w:ilvl w:val="0"/>
          <w:numId w:val="0"/>
        </w:numPr>
        <w:ind w:left="794"/>
      </w:pPr>
      <w:r w:rsidRPr="00CF6182">
        <w:t>Could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begin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you,</w:t>
      </w:r>
      <w:r w:rsidRPr="00CF6182">
        <w:t xml:space="preserve"> </w:t>
      </w:r>
      <w:r w:rsidRPr="00CF6182">
        <w:t>R</w:t>
      </w:r>
      <w:r>
        <w:t>a</w:t>
      </w:r>
      <w:r w:rsidRPr="00CF6182">
        <w:t>in</w:t>
      </w:r>
      <w:r w:rsidRPr="00CF6182">
        <w:t xml:space="preserve"> </w:t>
      </w:r>
      <w:r w:rsidRPr="00CF6182">
        <w:t>Newton-Smith?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early</w:t>
      </w:r>
      <w:r w:rsidRPr="00CF6182">
        <w:t xml:space="preserve"> </w:t>
      </w:r>
      <w:r w:rsidRPr="00CF6182">
        <w:t>days,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CBI</w:t>
      </w:r>
      <w:r w:rsidRPr="00CF6182">
        <w:t xml:space="preserve"> </w:t>
      </w:r>
      <w:r w:rsidRPr="00CF6182">
        <w:t>got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estimate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number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laid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result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announcements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yesterday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pubs,</w:t>
      </w:r>
      <w:r w:rsidRPr="00CF6182">
        <w:t xml:space="preserve"> </w:t>
      </w:r>
      <w:r w:rsidRPr="00CF6182">
        <w:t>restaurants,</w:t>
      </w:r>
      <w:r w:rsidRPr="00CF6182">
        <w:t xml:space="preserve"> </w:t>
      </w:r>
      <w:r w:rsidRPr="00CF6182">
        <w:t>entertainment</w:t>
      </w:r>
      <w:r w:rsidRPr="00CF6182">
        <w:t xml:space="preserve"> </w:t>
      </w:r>
      <w:r w:rsidRPr="00CF6182">
        <w:t>venues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on?</w:t>
      </w:r>
      <w:r w:rsidRPr="00CF6182">
        <w:t xml:space="preserve"> </w:t>
      </w:r>
      <w:r w:rsidRPr="00CF6182">
        <w:t>Hospitality</w:t>
      </w:r>
      <w:r w:rsidRPr="00CF6182">
        <w:t xml:space="preserve"> </w:t>
      </w:r>
      <w:r w:rsidRPr="00CF6182">
        <w:t>UK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quoted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morning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talking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hundreds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thousands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redundancies.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fair?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different</w:t>
      </w:r>
      <w:r w:rsidRPr="00CF6182">
        <w:t xml:space="preserve"> </w:t>
      </w:r>
      <w:r w:rsidRPr="00CF6182">
        <w:t>number?</w:t>
      </w:r>
    </w:p>
    <w:p w:rsidR="00816A06" w:rsidRPr="00CF6182" w:rsidP="00634198">
      <w:pPr>
        <w:pStyle w:val="Answer"/>
      </w:pPr>
      <w:sdt>
        <w:sdtPr>
          <w:alias w:val="Witness"/>
          <w:id w:val="-2083062689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I</w:t>
      </w:r>
      <w:r w:rsidRPr="00CF6182">
        <w:t xml:space="preserve"> </w:t>
      </w:r>
      <w:r w:rsidRPr="00CF6182">
        <w:t>cannot</w:t>
      </w:r>
      <w:r w:rsidRPr="00CF6182">
        <w:t xml:space="preserve"> </w:t>
      </w:r>
      <w:r w:rsidRPr="00CF6182">
        <w:t>give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number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jobs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stage</w:t>
      </w:r>
      <w:r w:rsidRPr="00CF6182">
        <w:t>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depend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action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taken</w:t>
      </w:r>
      <w:r w:rsidRPr="00CF6182">
        <w:t xml:space="preserve"> </w:t>
      </w:r>
      <w:r w:rsidRPr="00CF6182">
        <w:t>now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guess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priority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policies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plac</w:t>
      </w:r>
      <w:r w:rsidRPr="00CF6182">
        <w:t>e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end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situation</w:t>
      </w:r>
      <w:r w:rsidRPr="00CF6182">
        <w:t>.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critical</w:t>
      </w:r>
      <w:r w:rsidRPr="00CF6182">
        <w:t xml:space="preserve"> </w:t>
      </w:r>
      <w:r w:rsidRPr="00CF6182">
        <w:t>situation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businesses?</w:t>
      </w:r>
      <w:r w:rsidRPr="00CF6182">
        <w:t xml:space="preserve"> </w:t>
      </w:r>
      <w:r w:rsidRPr="00CF6182">
        <w:t>Absolutely.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pubs,</w:t>
      </w:r>
      <w:r w:rsidRPr="00CF6182">
        <w:t xml:space="preserve"> </w:t>
      </w:r>
      <w:r w:rsidRPr="00CF6182">
        <w:t>cafes,</w:t>
      </w:r>
      <w:r w:rsidRPr="00CF6182">
        <w:t xml:space="preserve"> </w:t>
      </w:r>
      <w:r w:rsidRPr="00CF6182">
        <w:t>restaurants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theatres</w:t>
      </w:r>
      <w:r w:rsidRPr="00CF6182">
        <w:t xml:space="preserve"> </w:t>
      </w:r>
      <w:r w:rsidRPr="00CF6182">
        <w:t>closing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critical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businesses</w:t>
      </w:r>
      <w:r w:rsidRPr="00CF6182">
        <w:t>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airline</w:t>
      </w:r>
      <w:r w:rsidRPr="00CF6182">
        <w:t xml:space="preserve"> </w:t>
      </w:r>
      <w:r w:rsidRPr="00CF6182">
        <w:t>industry,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flights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grounded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foreseeable</w:t>
      </w:r>
      <w:r w:rsidRPr="00CF6182">
        <w:t xml:space="preserve"> </w:t>
      </w:r>
      <w:r w:rsidRPr="00CF6182">
        <w:t>future.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why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swift</w:t>
      </w:r>
      <w:r w:rsidRPr="00CF6182">
        <w:t xml:space="preserve"> </w:t>
      </w:r>
      <w:r w:rsidRPr="00CF6182">
        <w:t>action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try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</w:t>
      </w:r>
      <w:r w:rsidRPr="00CF6182">
        <w:t>rotect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jobs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</w:t>
      </w:r>
      <w:r w:rsidRPr="00CF6182">
        <w:t>.</w:t>
      </w:r>
      <w:r w:rsidRPr="00CF6182">
        <w:t xml:space="preserve"> </w:t>
      </w:r>
    </w:p>
    <w:p w:rsidR="00FB1A2B" w:rsidRPr="00CF6182" w:rsidP="00634198">
      <w:pPr>
        <w:pStyle w:val="Answer"/>
      </w:pPr>
      <w:r w:rsidRPr="00CF6182">
        <w:t>I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action</w:t>
      </w:r>
      <w:r w:rsidRPr="00CF6182">
        <w:t xml:space="preserve"> </w:t>
      </w:r>
      <w:r w:rsidRPr="00CF6182">
        <w:t>last</w:t>
      </w:r>
      <w:r w:rsidRPr="00CF6182">
        <w:t xml:space="preserve"> </w:t>
      </w:r>
      <w:r w:rsidRPr="00CF6182">
        <w:t>week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Treasury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Bank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England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welcome.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</w:t>
      </w:r>
      <w:r w:rsidRPr="00CF6182">
        <w:t>-</w:t>
      </w:r>
      <w:r w:rsidRPr="00CF6182">
        <w:t>ordinated</w:t>
      </w:r>
      <w:r w:rsidRPr="00CF6182">
        <w:t xml:space="preserve"> </w:t>
      </w:r>
      <w:r w:rsidRPr="00CF6182">
        <w:t>action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helpful,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stage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saying,</w:t>
      </w:r>
      <w:r w:rsidRPr="00CF6182">
        <w:t xml:space="preserve"> </w:t>
      </w:r>
      <w:r w:rsidRPr="00CF6182">
        <w:t>“We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whatever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takes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airline</w:t>
      </w:r>
      <w:r w:rsidRPr="00CF6182">
        <w:t xml:space="preserve"> </w:t>
      </w:r>
      <w:r w:rsidRPr="00CF6182">
        <w:t>industry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temporary</w:t>
      </w:r>
      <w:r w:rsidRPr="00CF6182">
        <w:t xml:space="preserve"> </w:t>
      </w:r>
      <w:r w:rsidRPr="00CF6182">
        <w:t>issue”.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same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hotels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retail.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retail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mixed,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buying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online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buying</w:t>
      </w:r>
      <w:r w:rsidRPr="00CF6182">
        <w:t xml:space="preserve"> </w:t>
      </w:r>
      <w:r w:rsidRPr="00CF6182">
        <w:t>household</w:t>
      </w:r>
      <w:r w:rsidRPr="00CF6182">
        <w:t xml:space="preserve"> </w:t>
      </w:r>
      <w:r w:rsidRPr="00CF6182">
        <w:t>goods,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policy</w:t>
      </w:r>
      <w:r w:rsidRPr="00CF6182">
        <w:t xml:space="preserve"> </w:t>
      </w:r>
      <w:r w:rsidRPr="00CF6182">
        <w:t>reaction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sector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different,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doubt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critical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survival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firms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hundreds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thous</w:t>
      </w:r>
      <w:r w:rsidRPr="00CF6182">
        <w:t>ands</w:t>
      </w:r>
      <w:r w:rsidRPr="00CF6182">
        <w:t xml:space="preserve"> </w:t>
      </w:r>
      <w:r>
        <w:t xml:space="preserve">of </w:t>
      </w:r>
      <w:r w:rsidRPr="00CF6182">
        <w:t>jobs</w:t>
      </w:r>
      <w:r w:rsidRPr="00CF6182">
        <w:t>,</w:t>
      </w:r>
      <w:r w:rsidRPr="00CF6182">
        <w:t xml:space="preserve"> </w:t>
      </w:r>
      <w:r w:rsidRPr="00CF6182">
        <w:t>potentially</w:t>
      </w:r>
      <w:r w:rsidRPr="00CF6182">
        <w:t>,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fail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act</w:t>
      </w:r>
      <w:r w:rsidRPr="00CF6182">
        <w:t xml:space="preserve"> </w:t>
      </w:r>
      <w:r w:rsidRPr="00CF6182">
        <w:t>now.</w:t>
      </w:r>
    </w:p>
    <w:p w:rsidR="00634198" w:rsidRPr="00CF6182" w:rsidP="00FB1A2B">
      <w:pPr>
        <w:pStyle w:val="Question"/>
      </w:pPr>
      <w:sdt>
        <w:sdtPr>
          <w:alias w:val="Member"/>
          <w:tag w:val="&lt;Member mnisId='1587' dodsId='18145'&gt;"/>
          <w:id w:val="785778785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Pat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McFadden:</w:t>
          </w:r>
        </w:sdtContent>
      </w:sdt>
      <w:r w:rsidRPr="00CF6182">
        <w:t xml:space="preserve"> </w:t>
      </w:r>
      <w:r w:rsidRPr="00CF6182">
        <w:t>Mr</w:t>
      </w:r>
      <w:r w:rsidRPr="00CF6182">
        <w:t xml:space="preserve"> </w:t>
      </w:r>
      <w:r w:rsidRPr="00CF6182">
        <w:t>McTague,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bring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“</w:t>
      </w:r>
      <w:r w:rsidRPr="00CF6182">
        <w:t>whatever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takes</w:t>
      </w:r>
      <w:r w:rsidRPr="00CF6182">
        <w:t>”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mean?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little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countries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announced</w:t>
      </w:r>
      <w:r w:rsidRPr="00CF6182">
        <w:t>;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last</w:t>
      </w:r>
      <w:r w:rsidRPr="00CF6182">
        <w:t xml:space="preserve"> </w:t>
      </w:r>
      <w:r w:rsidRPr="00CF6182">
        <w:t>day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two,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quick.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example,</w:t>
      </w:r>
      <w:r w:rsidRPr="00CF6182">
        <w:t xml:space="preserve"> </w:t>
      </w:r>
      <w:r w:rsidRPr="00CF6182">
        <w:t>Denmark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said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75%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employees’</w:t>
      </w:r>
      <w:r w:rsidRPr="00CF6182">
        <w:t xml:space="preserve"> </w:t>
      </w:r>
      <w:r w:rsidRPr="00CF6182">
        <w:t>salaries</w:t>
      </w:r>
      <w:r w:rsidRPr="00CF6182">
        <w:t xml:space="preserve"> </w:t>
      </w:r>
      <w:r w:rsidRPr="00CF6182">
        <w:t>until</w:t>
      </w:r>
      <w:r w:rsidRPr="00CF6182">
        <w:t xml:space="preserve"> </w:t>
      </w:r>
      <w:r w:rsidRPr="00CF6182">
        <w:t>June</w:t>
      </w:r>
      <w:r w:rsidRPr="00CF6182">
        <w:t>,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maximum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€3,500</w:t>
      </w:r>
      <w:r w:rsidRPr="00CF6182">
        <w:t xml:space="preserve"> </w:t>
      </w:r>
      <w:r w:rsidRPr="00CF6182">
        <w:t>per</w:t>
      </w:r>
      <w:r w:rsidRPr="00CF6182">
        <w:t xml:space="preserve"> </w:t>
      </w:r>
      <w:r w:rsidRPr="00CF6182">
        <w:t>month.</w:t>
      </w:r>
      <w:r w:rsidRPr="00CF6182">
        <w:t xml:space="preserve"> </w:t>
      </w:r>
      <w:r w:rsidRPr="00CF6182">
        <w:t>France</w:t>
      </w:r>
      <w:r w:rsidRPr="00CF6182">
        <w:t xml:space="preserve"> </w:t>
      </w:r>
      <w:r w:rsidRPr="00CF6182">
        <w:t>proposed</w:t>
      </w:r>
      <w:r w:rsidRPr="00CF6182">
        <w:t xml:space="preserve"> </w:t>
      </w:r>
      <w:r w:rsidRPr="00CF6182">
        <w:t>la</w:t>
      </w:r>
      <w:r w:rsidRPr="00CF6182">
        <w:t>st</w:t>
      </w:r>
      <w:r w:rsidRPr="00CF6182">
        <w:t xml:space="preserve"> </w:t>
      </w:r>
      <w:r w:rsidRPr="00CF6182">
        <w:t>night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£300</w:t>
      </w:r>
      <w:r w:rsidRPr="00CF6182">
        <w:t xml:space="preserve"> </w:t>
      </w:r>
      <w:r w:rsidRPr="00CF6182">
        <w:t>billion</w:t>
      </w:r>
      <w:r w:rsidRPr="00CF6182">
        <w:t xml:space="preserve"> </w:t>
      </w:r>
      <w:r w:rsidRPr="00CF6182">
        <w:t>package,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requires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70%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cost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pay,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</w:t>
      </w:r>
      <w:r w:rsidRPr="00CF6182">
        <w:t>overnment</w:t>
      </w:r>
      <w:r w:rsidRPr="00CF6182">
        <w:t xml:space="preserve"> </w:t>
      </w:r>
      <w:r w:rsidRPr="00CF6182">
        <w:t>rebating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proportion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that.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direct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subsidy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laid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result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announced</w:t>
      </w:r>
      <w:r w:rsidRPr="00CF6182">
        <w:t xml:space="preserve"> </w:t>
      </w:r>
      <w:r w:rsidRPr="00CF6182">
        <w:t>yesterday</w:t>
      </w:r>
      <w:r w:rsidRPr="00CF6182">
        <w:t>?</w:t>
      </w:r>
    </w:p>
    <w:p w:rsidR="00606E75" w:rsidRPr="00CF6182" w:rsidP="00606E75">
      <w:pPr>
        <w:pStyle w:val="Answer"/>
      </w:pPr>
      <w:sdt>
        <w:sdtPr>
          <w:alias w:val="Witness"/>
          <w:id w:val="-2093847367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Martin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McTague:</w:t>
          </w:r>
          <w:r w:rsidRPr="00CF6182">
            <w:rPr>
              <w:b/>
            </w:rPr>
            <w:t xml:space="preserve"> </w:t>
          </w:r>
        </w:sdtContent>
      </w:sdt>
      <w:r w:rsidRPr="00CF6182">
        <w:t>The</w:t>
      </w:r>
      <w:r w:rsidRPr="00CF6182">
        <w:t xml:space="preserve"> </w:t>
      </w:r>
      <w:r w:rsidRPr="00CF6182">
        <w:t>short</w:t>
      </w:r>
      <w:r w:rsidRPr="00CF6182">
        <w:t xml:space="preserve"> </w:t>
      </w:r>
      <w:r w:rsidRPr="00CF6182">
        <w:t>answer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yes.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reached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point.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mention</w:t>
      </w:r>
      <w:r w:rsidRPr="00CF6182">
        <w:t>ed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opening</w:t>
      </w:r>
      <w:r w:rsidRPr="00CF6182">
        <w:t xml:space="preserve"> </w:t>
      </w:r>
      <w:r w:rsidRPr="00CF6182">
        <w:t>remarks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behavioural</w:t>
      </w:r>
      <w:r w:rsidRPr="00CF6182">
        <w:t xml:space="preserve"> </w:t>
      </w:r>
      <w:r w:rsidRPr="00CF6182">
        <w:t>changes.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area,</w:t>
      </w:r>
      <w:r w:rsidRPr="00CF6182">
        <w:t xml:space="preserve"> </w:t>
      </w:r>
      <w:r w:rsidRPr="00CF6182">
        <w:t>though,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worries</w:t>
      </w:r>
      <w:r w:rsidRPr="00CF6182">
        <w:t xml:space="preserve"> </w:t>
      </w:r>
      <w:r w:rsidRPr="00CF6182">
        <w:t>me</w:t>
      </w:r>
      <w:r w:rsidRPr="00CF6182">
        <w:t xml:space="preserve"> </w:t>
      </w:r>
      <w:r w:rsidRPr="00CF6182">
        <w:t>seriously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self-employed</w:t>
      </w:r>
      <w:r w:rsidRPr="00CF6182">
        <w:t>—</w:t>
      </w:r>
      <w:r w:rsidRPr="00CF6182">
        <w:t>the</w:t>
      </w:r>
      <w:r w:rsidRPr="00CF6182">
        <w:t xml:space="preserve"> </w:t>
      </w:r>
      <w:r w:rsidRPr="00CF6182">
        <w:t>plumbers,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carpenters,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electricians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on.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saying,</w:t>
      </w:r>
      <w:r w:rsidRPr="00CF6182">
        <w:t xml:space="preserve"> </w:t>
      </w:r>
      <w:r w:rsidRPr="00CF6182">
        <w:t>“I</w:t>
      </w:r>
      <w:r w:rsidRPr="00CF6182">
        <w:t xml:space="preserve"> </w:t>
      </w:r>
      <w:r w:rsidRPr="00CF6182">
        <w:t>am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prioritise</w:t>
      </w:r>
      <w:r w:rsidRPr="00CF6182">
        <w:t xml:space="preserve"> </w:t>
      </w:r>
      <w:r w:rsidRPr="00CF6182">
        <w:t>my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over</w:t>
      </w:r>
      <w:r w:rsidRPr="00CF6182">
        <w:t xml:space="preserve"> </w:t>
      </w:r>
      <w:r w:rsidRPr="00CF6182">
        <w:t>my</w:t>
      </w:r>
      <w:r w:rsidRPr="00CF6182">
        <w:t xml:space="preserve"> </w:t>
      </w:r>
      <w:r w:rsidRPr="00CF6182">
        <w:t>health</w:t>
      </w:r>
      <w:r w:rsidRPr="00CF6182">
        <w:t>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am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frightened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long-term</w:t>
      </w:r>
      <w:r w:rsidRPr="00CF6182">
        <w:t xml:space="preserve"> </w:t>
      </w:r>
      <w:r w:rsidRPr="00CF6182">
        <w:t>damage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my</w:t>
      </w:r>
      <w:r w:rsidRPr="00CF6182">
        <w:t xml:space="preserve"> </w:t>
      </w:r>
      <w:r w:rsidRPr="00CF6182">
        <w:t>income</w:t>
      </w:r>
      <w:r w:rsidRPr="00CF6182">
        <w:t>”.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only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step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stage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try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reassure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>n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sense,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role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benign</w:t>
      </w:r>
      <w:r w:rsidRPr="00CF6182">
        <w:t xml:space="preserve"> </w:t>
      </w:r>
      <w:r w:rsidRPr="00CF6182">
        <w:t>employer,</w:t>
      </w:r>
      <w:r w:rsidRPr="00CF6182">
        <w:t xml:space="preserve"> </w:t>
      </w:r>
      <w:r w:rsidRPr="00CF6182">
        <w:t>providing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kind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safety</w:t>
      </w:r>
      <w:r w:rsidRPr="00CF6182">
        <w:t xml:space="preserve"> </w:t>
      </w:r>
      <w:r w:rsidRPr="00CF6182">
        <w:t>net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means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behave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panicky</w:t>
      </w:r>
      <w:r w:rsidRPr="00CF6182">
        <w:t xml:space="preserve"> </w:t>
      </w:r>
      <w:r w:rsidRPr="00CF6182">
        <w:t>way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start</w:t>
      </w:r>
      <w:r w:rsidRPr="00CF6182">
        <w:t xml:space="preserve"> </w:t>
      </w:r>
      <w:r w:rsidRPr="00CF6182">
        <w:t>taking</w:t>
      </w:r>
      <w:r w:rsidRPr="00CF6182">
        <w:t xml:space="preserve"> </w:t>
      </w:r>
      <w:r w:rsidRPr="00CF6182">
        <w:t>short-term</w:t>
      </w:r>
      <w:r w:rsidRPr="00CF6182">
        <w:t xml:space="preserve"> </w:t>
      </w:r>
      <w:r w:rsidRPr="00CF6182">
        <w:t>decisions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damage</w:t>
      </w:r>
      <w:r w:rsidRPr="00CF6182">
        <w:t xml:space="preserve"> </w:t>
      </w:r>
      <w:r w:rsidRPr="00CF6182">
        <w:t>us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long</w:t>
      </w:r>
      <w:r w:rsidRPr="00CF6182">
        <w:t xml:space="preserve"> </w:t>
      </w:r>
      <w:r w:rsidRPr="00CF6182">
        <w:t>run.</w:t>
      </w:r>
    </w:p>
    <w:p w:rsidR="00D97141" w:rsidRPr="00CF6182" w:rsidP="00D97141">
      <w:pPr>
        <w:pStyle w:val="Answer"/>
      </w:pPr>
      <w:sdt>
        <w:sdtPr>
          <w:alias w:val="Witness"/>
          <w:id w:val="-580370788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Alasdair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Hutchison:</w:t>
          </w:r>
          <w:r w:rsidRPr="00CF6182">
            <w:rPr>
              <w:b/>
            </w:rPr>
            <w:t xml:space="preserve"> </w:t>
          </w:r>
        </w:sdtContent>
      </w:sdt>
      <w:r w:rsidRPr="00CF6182">
        <w:t>Just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add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point,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Budget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self-employed,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concern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fundamentally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huge</w:t>
      </w:r>
      <w:r w:rsidRPr="00CF6182">
        <w:t xml:space="preserve"> </w:t>
      </w:r>
      <w:r w:rsidRPr="00CF6182">
        <w:t>risk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handing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large</w:t>
      </w:r>
      <w:r w:rsidRPr="00CF6182">
        <w:t xml:space="preserve"> </w:t>
      </w:r>
      <w:r w:rsidRPr="00CF6182">
        <w:t>numbers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welfare</w:t>
      </w:r>
      <w:r w:rsidRPr="00CF6182">
        <w:t xml:space="preserve"> </w:t>
      </w:r>
      <w:r w:rsidRPr="00CF6182">
        <w:t>system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traditionally</w:t>
      </w:r>
      <w:r w:rsidRPr="00CF6182">
        <w:t xml:space="preserve"> </w:t>
      </w:r>
      <w:r w:rsidRPr="00CF6182">
        <w:t>used</w:t>
      </w:r>
      <w:r w:rsidRPr="00CF6182">
        <w:t xml:space="preserve"> </w:t>
      </w:r>
      <w:r w:rsidRPr="00CF6182">
        <w:t>it.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provided</w:t>
      </w:r>
      <w:r w:rsidRPr="00CF6182">
        <w:t xml:space="preserve"> </w:t>
      </w:r>
      <w:r w:rsidRPr="00CF6182">
        <w:t>evidence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</w:t>
      </w:r>
      <w:r w:rsidRPr="00CF6182">
        <w:t>ommittees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past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</w:t>
      </w:r>
      <w:r w:rsidRPr="00CF6182">
        <w:t>omplexities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u</w:t>
      </w:r>
      <w:r w:rsidRPr="00CF6182">
        <w:t>niversal</w:t>
      </w:r>
      <w:r w:rsidRPr="00CF6182">
        <w:t xml:space="preserve"> </w:t>
      </w:r>
      <w:r w:rsidRPr="00CF6182">
        <w:t>c</w:t>
      </w:r>
      <w:r w:rsidRPr="00CF6182">
        <w:t>redit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made</w:t>
      </w:r>
      <w:r w:rsidRPr="00CF6182">
        <w:t xml:space="preserve"> </w:t>
      </w:r>
      <w:r w:rsidRPr="00CF6182">
        <w:t>tweaks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minimum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flo</w:t>
      </w:r>
      <w:r w:rsidRPr="00CF6182">
        <w:t>or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bits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that,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that</w:t>
      </w:r>
      <w:r w:rsidRPr="00CF6182">
        <w:t>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system</w:t>
      </w:r>
      <w:r w:rsidRPr="00CF6182">
        <w:t>,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probably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prepared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number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in,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themselves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struggle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navigate.</w:t>
      </w:r>
    </w:p>
    <w:p w:rsidR="00912D1C" w:rsidRPr="00CF6182" w:rsidP="00D97141">
      <w:pPr>
        <w:pStyle w:val="Answer"/>
      </w:pPr>
      <w:r w:rsidRPr="00CF6182">
        <w:t>Similarly,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side,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cannot</w:t>
      </w:r>
      <w:r w:rsidRPr="00CF6182">
        <w:t xml:space="preserve"> </w:t>
      </w:r>
      <w:r w:rsidRPr="00CF6182">
        <w:t>comment</w:t>
      </w:r>
      <w:r w:rsidRPr="00CF6182">
        <w:t xml:space="preserve"> </w:t>
      </w:r>
      <w:r w:rsidRPr="00CF6182">
        <w:t>too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 xml:space="preserve">Budget </w:t>
      </w:r>
      <w:r w:rsidRPr="00CF6182">
        <w:t>measures,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interruption</w:t>
      </w:r>
      <w:r w:rsidRPr="00CF6182">
        <w:t xml:space="preserve"> </w:t>
      </w:r>
      <w:r w:rsidRPr="00CF6182">
        <w:t>loan</w:t>
      </w:r>
      <w:r w:rsidRPr="00CF6182">
        <w:t xml:space="preserve"> </w:t>
      </w:r>
      <w:r w:rsidRPr="00CF6182">
        <w:t>scheme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announced,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having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quick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through,</w:t>
      </w:r>
      <w:r w:rsidRPr="00CF6182">
        <w:t xml:space="preserve"> </w:t>
      </w:r>
      <w:r w:rsidRPr="00CF6182">
        <w:t>my</w:t>
      </w:r>
      <w:r w:rsidRPr="00CF6182">
        <w:t xml:space="preserve"> </w:t>
      </w:r>
      <w:r w:rsidRPr="00CF6182">
        <w:t>fear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impression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kind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approach</w:t>
      </w:r>
      <w:r w:rsidRPr="00CF6182">
        <w:t>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loans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future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even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actions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Bank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England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taken</w:t>
      </w:r>
      <w:r w:rsidRPr="00CF6182">
        <w:t>,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tailored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run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lives,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the</w:t>
      </w:r>
      <w:r w:rsidRPr="00CF6182">
        <w:t>ir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personal</w:t>
      </w:r>
      <w:r w:rsidRPr="00CF6182">
        <w:t xml:space="preserve"> </w:t>
      </w:r>
      <w:r w:rsidRPr="00CF6182">
        <w:t>finances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completely</w:t>
      </w:r>
      <w:r w:rsidRPr="00CF6182">
        <w:t xml:space="preserve"> </w:t>
      </w:r>
      <w:r w:rsidRPr="00CF6182">
        <w:t>intertwined.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Martin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saying</w:t>
      </w:r>
      <w:r w:rsidRPr="00CF6182">
        <w:t xml:space="preserve"> </w:t>
      </w:r>
      <w:r w:rsidRPr="00CF6182">
        <w:t>there,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needing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looks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replacement</w:t>
      </w:r>
      <w:r w:rsidRPr="00CF6182">
        <w:t xml:space="preserve"> </w:t>
      </w:r>
      <w:r w:rsidRPr="00CF6182">
        <w:t>rather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possibly</w:t>
      </w:r>
      <w:r w:rsidRPr="00CF6182">
        <w:t xml:space="preserve"> </w:t>
      </w:r>
      <w:r w:rsidRPr="00CF6182">
        <w:t>giving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kind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loan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big</w:t>
      </w:r>
      <w:r w:rsidRPr="00CF6182">
        <w:t xml:space="preserve"> </w:t>
      </w:r>
      <w:r w:rsidRPr="00CF6182">
        <w:t>insurance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then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paying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over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period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months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potentially</w:t>
      </w:r>
      <w:r w:rsidRPr="00CF6182">
        <w:t xml:space="preserve"> </w:t>
      </w:r>
      <w:r w:rsidRPr="00CF6182">
        <w:t>years</w:t>
      </w:r>
      <w:r w:rsidRPr="00CF6182">
        <w:t xml:space="preserve"> </w:t>
      </w:r>
      <w:r w:rsidRPr="00CF6182">
        <w:t>further</w:t>
      </w:r>
      <w:r w:rsidRPr="00CF6182">
        <w:t xml:space="preserve"> </w:t>
      </w:r>
      <w:r w:rsidRPr="00CF6182">
        <w:t>down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line.</w:t>
      </w:r>
    </w:p>
    <w:p w:rsidR="00512812" w:rsidRPr="00CF6182" w:rsidP="00D16A0D">
      <w:pPr>
        <w:pStyle w:val="Answer"/>
      </w:pPr>
      <w:sdt>
        <w:sdtPr>
          <w:alias w:val="Witness"/>
          <w:id w:val="-1573352149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Martin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McTague:</w:t>
          </w:r>
          <w:r w:rsidRPr="00CF6182">
            <w:rPr>
              <w:b/>
            </w:rPr>
            <w:t xml:space="preserve"> </w:t>
          </w:r>
        </w:sdtContent>
      </w:sdt>
      <w:r w:rsidRPr="00CF6182">
        <w:t>W</w:t>
      </w:r>
      <w:r w:rsidRPr="00CF6182">
        <w:t>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seeing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poor</w:t>
      </w:r>
      <w:r w:rsidRPr="00CF6182">
        <w:t xml:space="preserve"> </w:t>
      </w:r>
      <w:r w:rsidRPr="00CF6182">
        <w:t>response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ground</w:t>
      </w:r>
      <w:r w:rsidRPr="00CF6182">
        <w:t xml:space="preserve"> </w:t>
      </w:r>
      <w:r w:rsidRPr="00CF6182">
        <w:t>level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banks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introduction.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c</w:t>
      </w:r>
      <w:r w:rsidRPr="00CF6182">
        <w:t>hie</w:t>
      </w:r>
      <w:r>
        <w:t xml:space="preserve">f </w:t>
      </w:r>
      <w:r w:rsidRPr="00CF6182">
        <w:t>e</w:t>
      </w:r>
      <w:r w:rsidRPr="00CF6182">
        <w:t>xecutive</w:t>
      </w:r>
      <w:r w:rsidRPr="00CF6182">
        <w:t xml:space="preserve"> </w:t>
      </w:r>
      <w:r w:rsidRPr="00CF6182">
        <w:t>level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clear</w:t>
      </w:r>
      <w:r w:rsidRPr="00CF6182">
        <w:t xml:space="preserve"> </w:t>
      </w:r>
      <w:r w:rsidRPr="00CF6182">
        <w:t>understanding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right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said,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comes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sharp</w:t>
      </w:r>
      <w:r w:rsidRPr="00CF6182">
        <w:t xml:space="preserve"> </w:t>
      </w:r>
      <w:r w:rsidRPr="00CF6182">
        <w:t>end</w:t>
      </w:r>
      <w:r w:rsidRPr="00CF6182">
        <w:t>,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relationship</w:t>
      </w:r>
      <w:r w:rsidRPr="00CF6182">
        <w:t xml:space="preserve"> </w:t>
      </w:r>
      <w:r w:rsidRPr="00CF6182">
        <w:t>managers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deal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kind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firms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completely</w:t>
      </w:r>
      <w:r w:rsidRPr="00CF6182">
        <w:t xml:space="preserve"> </w:t>
      </w:r>
      <w:r w:rsidRPr="00CF6182">
        <w:t>adrift.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bureaucratic.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seems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modelled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Enterprise</w:t>
      </w:r>
      <w:r w:rsidRPr="00CF6182">
        <w:t xml:space="preserve"> </w:t>
      </w:r>
      <w:r w:rsidRPr="00CF6182">
        <w:t>Finance</w:t>
      </w:r>
      <w:r w:rsidRPr="00CF6182">
        <w:t xml:space="preserve"> </w:t>
      </w:r>
      <w:r w:rsidRPr="00CF6182">
        <w:t>Guarantee</w:t>
      </w:r>
      <w:r w:rsidRPr="00CF6182">
        <w:t>.</w:t>
      </w:r>
      <w:r w:rsidRPr="00CF6182">
        <w:t xml:space="preserve"> </w:t>
      </w:r>
      <w:r w:rsidRPr="00CF6182">
        <w:t>M</w:t>
      </w:r>
      <w:r w:rsidRPr="00CF6182">
        <w:t>ost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about,</w:t>
      </w:r>
      <w:r w:rsidRPr="00CF6182">
        <w:t xml:space="preserve"> </w:t>
      </w:r>
      <w:r w:rsidRPr="00CF6182">
        <w:t>“Would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viable</w:t>
      </w:r>
      <w:r w:rsidRPr="00CF6182">
        <w:t xml:space="preserve"> </w:t>
      </w:r>
      <w:r w:rsidRPr="00CF6182">
        <w:t>under</w:t>
      </w:r>
      <w:r w:rsidRPr="00CF6182">
        <w:t xml:space="preserve"> </w:t>
      </w:r>
      <w:r w:rsidRPr="00CF6182">
        <w:t>normal</w:t>
      </w:r>
      <w:r w:rsidRPr="00CF6182">
        <w:t xml:space="preserve"> </w:t>
      </w:r>
      <w:r w:rsidRPr="00CF6182">
        <w:t>circumstances?”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simply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cut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circumstance.</w:t>
      </w:r>
    </w:p>
    <w:p w:rsidR="00D16A0D" w:rsidRPr="00CF6182" w:rsidP="00512812">
      <w:pPr>
        <w:pStyle w:val="Question"/>
      </w:pPr>
      <w:sdt>
        <w:sdtPr>
          <w:alias w:val="Member"/>
          <w:tag w:val="&lt;Member mnisId='4031' dodsId='35872'&gt;"/>
          <w:id w:val="-397511216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Again,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definitely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detail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due</w:t>
      </w:r>
      <w:r w:rsidRPr="00CF6182">
        <w:t xml:space="preserve"> </w:t>
      </w:r>
      <w:r w:rsidRPr="00CF6182">
        <w:t>course.</w:t>
      </w:r>
      <w:r w:rsidRPr="00CF6182">
        <w:t xml:space="preserve"> </w:t>
      </w:r>
      <w:r w:rsidRPr="00CF6182">
        <w:t>Rain,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in?</w:t>
      </w:r>
    </w:p>
    <w:p w:rsidR="00905BE0" w:rsidRPr="00CF6182" w:rsidP="00512812">
      <w:pPr>
        <w:pStyle w:val="Answer"/>
      </w:pPr>
      <w:sdt>
        <w:sdtPr>
          <w:alias w:val="Witness"/>
          <w:id w:val="-201784064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One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principles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question</w:t>
      </w:r>
      <w:r w:rsidRPr="00CF6182">
        <w:t>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do</w:t>
      </w:r>
      <w:r w:rsidRPr="00CF6182">
        <w:t>,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us</w:t>
      </w:r>
      <w:r w:rsidRPr="00CF6182">
        <w:t>ing</w:t>
      </w:r>
      <w:r w:rsidRPr="00CF6182">
        <w:t xml:space="preserve"> </w:t>
      </w:r>
      <w:r w:rsidRPr="00CF6182">
        <w:t>existing</w:t>
      </w:r>
      <w:r w:rsidRPr="00CF6182">
        <w:t xml:space="preserve"> </w:t>
      </w:r>
      <w:r w:rsidRPr="00CF6182">
        <w:t>mechanisms,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money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quickly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may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consider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form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employment</w:t>
      </w:r>
      <w:r w:rsidRPr="00CF6182">
        <w:t xml:space="preserve"> </w:t>
      </w:r>
      <w:r w:rsidRPr="00CF6182">
        <w:t>allowance</w:t>
      </w:r>
      <w:r w:rsidRPr="00CF6182">
        <w:t>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encourage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use</w:t>
      </w:r>
      <w:r w:rsidRPr="00CF6182">
        <w:t xml:space="preserve"> </w:t>
      </w:r>
      <w:r w:rsidRPr="00CF6182">
        <w:t>existing</w:t>
      </w:r>
      <w:r w:rsidRPr="00CF6182">
        <w:t xml:space="preserve"> </w:t>
      </w:r>
      <w:r w:rsidRPr="00CF6182">
        <w:t>schemes</w:t>
      </w:r>
      <w:r w:rsidRPr="00CF6182">
        <w:t>.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use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employer’s</w:t>
      </w:r>
      <w:r w:rsidRPr="00CF6182">
        <w:t xml:space="preserve"> </w:t>
      </w:r>
      <w:r w:rsidRPr="00CF6182">
        <w:t>contributions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National</w:t>
      </w:r>
      <w:r w:rsidRPr="00CF6182">
        <w:t xml:space="preserve"> </w:t>
      </w:r>
      <w:r w:rsidRPr="00CF6182">
        <w:t>Insurance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relief.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even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extending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further.</w:t>
      </w:r>
    </w:p>
    <w:p w:rsidR="00B24C17" w:rsidRPr="00CF6182" w:rsidP="00512812">
      <w:pPr>
        <w:pStyle w:val="Answer"/>
      </w:pP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waived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having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rates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three</w:t>
      </w:r>
      <w:r w:rsidRPr="00CF6182">
        <w:t xml:space="preserve"> </w:t>
      </w:r>
      <w:r w:rsidRPr="00CF6182">
        <w:t>months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six</w:t>
      </w:r>
      <w:r w:rsidRPr="00CF6182">
        <w:t xml:space="preserve"> </w:t>
      </w:r>
      <w:r w:rsidRPr="00CF6182">
        <w:t>months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then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employment,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direct</w:t>
      </w:r>
      <w:r w:rsidRPr="00CF6182">
        <w:t xml:space="preserve"> </w:t>
      </w:r>
      <w:r w:rsidRPr="00CF6182">
        <w:t>way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getting</w:t>
      </w:r>
      <w:r w:rsidRPr="00CF6182">
        <w:t xml:space="preserve"> </w:t>
      </w:r>
      <w:r w:rsidRPr="00CF6182">
        <w:t>cash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businesses.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sure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central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paid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shortfall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local</w:t>
      </w:r>
      <w:r w:rsidRPr="00CF6182">
        <w:t xml:space="preserve"> </w:t>
      </w:r>
      <w:r w:rsidRPr="00CF6182">
        <w:t>authorities,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pressure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local</w:t>
      </w:r>
      <w:r w:rsidRPr="00CF6182">
        <w:t xml:space="preserve"> </w:t>
      </w:r>
      <w:r w:rsidRPr="00CF6182">
        <w:t>authorities,</w:t>
      </w:r>
      <w:r w:rsidRPr="00CF6182">
        <w:t xml:space="preserve"> </w:t>
      </w:r>
      <w:r w:rsidRPr="00CF6182">
        <w:t>b</w:t>
      </w:r>
      <w:r w:rsidRPr="00CF6182">
        <w:t>ut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sense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central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borrow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cash</w:t>
      </w:r>
      <w:r w:rsidRPr="00CF6182">
        <w:t xml:space="preserve"> </w:t>
      </w:r>
      <w:r w:rsidRPr="00CF6182">
        <w:t>flow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businesses.</w:t>
      </w:r>
    </w:p>
    <w:p w:rsidR="001C75E3" w:rsidRPr="00CF6182" w:rsidP="00512812">
      <w:pPr>
        <w:pStyle w:val="Answer"/>
      </w:pPr>
      <w:r w:rsidRPr="00CF6182">
        <w:t>T</w:t>
      </w:r>
      <w:r w:rsidRPr="00CF6182">
        <w:t>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probably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most</w:t>
      </w:r>
      <w:r w:rsidRPr="00CF6182">
        <w:t xml:space="preserve"> </w:t>
      </w:r>
      <w:r w:rsidRPr="00CF6182">
        <w:t>effective</w:t>
      </w:r>
      <w:r w:rsidRPr="00CF6182">
        <w:t xml:space="preserve"> </w:t>
      </w:r>
      <w:r w:rsidRPr="00CF6182">
        <w:t>ways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jobs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quickly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</w:t>
      </w:r>
      <w:r w:rsidRPr="00CF6182">
        <w:t>,</w:t>
      </w:r>
      <w:r w:rsidRPr="00CF6182">
        <w:t xml:space="preserve"> </w:t>
      </w:r>
      <w:r w:rsidRPr="00CF6182">
        <w:t>because</w:t>
      </w:r>
      <w:r w:rsidRPr="00CF6182">
        <w:t>,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build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Alasdair’s</w:t>
      </w:r>
      <w:r w:rsidRPr="00CF6182">
        <w:t xml:space="preserve"> </w:t>
      </w:r>
      <w:r w:rsidRPr="00CF6182">
        <w:t>point,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to,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problems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£</w:t>
      </w:r>
      <w:r w:rsidRPr="00CF6182">
        <w:t>5</w:t>
      </w:r>
      <w:r w:rsidRPr="00CF6182">
        <w:t xml:space="preserve"> </w:t>
      </w:r>
      <w:r w:rsidRPr="00CF6182">
        <w:t>billion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emergency</w:t>
      </w:r>
      <w:r w:rsidRPr="00CF6182">
        <w:t xml:space="preserve"> </w:t>
      </w:r>
      <w:r w:rsidRPr="00CF6182">
        <w:t>funds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£</w:t>
      </w:r>
      <w:r w:rsidRPr="00CF6182">
        <w:t>1</w:t>
      </w:r>
      <w:r w:rsidRPr="00CF6182">
        <w:t xml:space="preserve"> </w:t>
      </w:r>
      <w:r w:rsidRPr="00CF6182">
        <w:t>billion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talked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available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smaller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British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Bank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administration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try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access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cash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seems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too</w:t>
      </w:r>
      <w:r w:rsidRPr="00CF6182">
        <w:t xml:space="preserve"> </w:t>
      </w:r>
      <w:r w:rsidRPr="00CF6182">
        <w:t>long.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too</w:t>
      </w:r>
      <w:r w:rsidRPr="00CF6182">
        <w:t xml:space="preserve"> </w:t>
      </w:r>
      <w:r w:rsidRPr="00CF6182">
        <w:t>slow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too</w:t>
      </w:r>
      <w:r w:rsidRPr="00CF6182">
        <w:t xml:space="preserve"> </w:t>
      </w:r>
      <w:r w:rsidRPr="00CF6182">
        <w:t>bureaucratic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help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relief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protect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jobs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possible.</w:t>
      </w:r>
      <w:r w:rsidRPr="00CF6182">
        <w:t xml:space="preserve"> </w:t>
      </w:r>
    </w:p>
    <w:p w:rsidR="008D26B5" w:rsidRPr="00CF6182" w:rsidP="001C75E3">
      <w:pPr>
        <w:pStyle w:val="Question"/>
      </w:pPr>
      <w:sdt>
        <w:sdtPr>
          <w:alias w:val="Member"/>
          <w:tag w:val="&lt;Member mnisId='1587' dodsId='18145'&gt;"/>
          <w:id w:val="-741561470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Pat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McFadden:</w:t>
          </w:r>
        </w:sdtContent>
      </w:sdt>
      <w:r w:rsidRPr="00CF6182">
        <w:t xml:space="preserve"> </w:t>
      </w:r>
      <w:r w:rsidRPr="00CF6182">
        <w:t>Tax</w:t>
      </w:r>
      <w:r w:rsidRPr="00CF6182">
        <w:t xml:space="preserve"> </w:t>
      </w:r>
      <w:r w:rsidRPr="00CF6182">
        <w:t>holidays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part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packages</w:t>
      </w:r>
      <w:r w:rsidRPr="00CF6182">
        <w:t xml:space="preserve"> </w:t>
      </w:r>
      <w:r w:rsidRPr="00CF6182">
        <w:t>announced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various</w:t>
      </w:r>
      <w:r w:rsidRPr="00CF6182">
        <w:t xml:space="preserve"> </w:t>
      </w:r>
      <w:r w:rsidRPr="00CF6182">
        <w:t>countries.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example,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believe</w:t>
      </w:r>
      <w:r w:rsidRPr="00CF6182">
        <w:t xml:space="preserve"> </w:t>
      </w:r>
      <w:r w:rsidRPr="00CF6182">
        <w:t>Spain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offered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six</w:t>
      </w:r>
      <w:r w:rsidRPr="00CF6182">
        <w:t>-</w:t>
      </w:r>
      <w:r w:rsidRPr="00CF6182">
        <w:t>month</w:t>
      </w:r>
      <w:r w:rsidRPr="00CF6182">
        <w:t xml:space="preserve"> </w:t>
      </w:r>
      <w:r w:rsidRPr="00CF6182">
        <w:t>tax</w:t>
      </w:r>
      <w:r w:rsidRPr="00CF6182">
        <w:t xml:space="preserve"> </w:t>
      </w:r>
      <w:r w:rsidRPr="00CF6182">
        <w:t>holiday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self-employed</w:t>
      </w:r>
      <w:r w:rsidRPr="00CF6182">
        <w:t>,</w:t>
      </w:r>
      <w:r w:rsidRPr="00CF6182">
        <w:t xml:space="preserve"> </w:t>
      </w:r>
      <w:r w:rsidRPr="00CF6182">
        <w:t>small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on,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s</w:t>
      </w:r>
      <w:r w:rsidRPr="00CF6182">
        <w:t>ome</w:t>
      </w:r>
      <w:r w:rsidRPr="00CF6182">
        <w:t xml:space="preserve"> </w:t>
      </w:r>
      <w:r w:rsidRPr="00CF6182">
        <w:t>countries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doing</w:t>
      </w:r>
      <w:r w:rsidRPr="00CF6182">
        <w:t xml:space="preserve"> </w:t>
      </w:r>
      <w:r w:rsidRPr="00CF6182">
        <w:t>that.</w:t>
      </w:r>
      <w:r w:rsidRPr="00CF6182">
        <w:t xml:space="preserve"> </w:t>
      </w:r>
    </w:p>
    <w:p w:rsidR="00512812" w:rsidRPr="00CF6182" w:rsidP="008D26B5">
      <w:pPr>
        <w:pStyle w:val="Question"/>
        <w:numPr>
          <w:ilvl w:val="0"/>
          <w:numId w:val="0"/>
        </w:numPr>
        <w:ind w:left="794"/>
      </w:pPr>
      <w:r w:rsidRPr="00CF6182">
        <w:t>Just</w:t>
      </w:r>
      <w:r w:rsidRPr="00CF6182">
        <w:t xml:space="preserve"> </w:t>
      </w:r>
      <w:r w:rsidRPr="00CF6182">
        <w:t>before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finish,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bring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Paul</w:t>
      </w:r>
      <w:r w:rsidRPr="00CF6182">
        <w:t xml:space="preserve"> </w:t>
      </w:r>
      <w:r w:rsidRPr="00CF6182">
        <w:t>Nowak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question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direct</w:t>
      </w:r>
      <w:r w:rsidRPr="00CF6182">
        <w:t xml:space="preserve"> </w:t>
      </w:r>
      <w:r w:rsidRPr="00CF6182">
        <w:t>wage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subsidies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however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term</w:t>
      </w:r>
      <w:r w:rsidRPr="00CF6182">
        <w:t xml:space="preserve"> </w:t>
      </w:r>
      <w:r w:rsidRPr="00CF6182">
        <w:t>this.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believe,</w:t>
      </w:r>
      <w:r w:rsidRPr="00CF6182">
        <w:t xml:space="preserve"> </w:t>
      </w:r>
      <w:r w:rsidRPr="00CF6182">
        <w:t>Paul,</w:t>
      </w:r>
      <w:r w:rsidRPr="00CF6182">
        <w:t xml:space="preserve"> </w:t>
      </w:r>
      <w:r w:rsidRPr="00CF6182">
        <w:t>given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specific</w:t>
      </w:r>
      <w:r w:rsidRPr="00CF6182">
        <w:t xml:space="preserve"> </w:t>
      </w:r>
      <w:r w:rsidRPr="00CF6182">
        <w:t>nature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crisis</w:t>
      </w:r>
      <w:r w:rsidRPr="00CF6182">
        <w:t xml:space="preserve"> </w:t>
      </w:r>
      <w:r w:rsidRPr="00CF6182">
        <w:t>allied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advice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public</w:t>
      </w:r>
      <w:r w:rsidRPr="00CF6182">
        <w:t xml:space="preserve"> </w:t>
      </w:r>
      <w:r w:rsidRPr="00CF6182">
        <w:t>announced</w:t>
      </w:r>
      <w:r w:rsidRPr="00CF6182">
        <w:t xml:space="preserve"> </w:t>
      </w:r>
      <w:r w:rsidRPr="00CF6182">
        <w:t>yesterday,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rather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relying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traditional</w:t>
      </w:r>
      <w:r w:rsidRPr="00CF6182">
        <w:t xml:space="preserve"> </w:t>
      </w:r>
      <w:r w:rsidRPr="00CF6182">
        <w:t>benefit</w:t>
      </w:r>
      <w:r w:rsidRPr="00CF6182">
        <w:t xml:space="preserve"> </w:t>
      </w:r>
      <w:r w:rsidRPr="00CF6182">
        <w:t>routes,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were,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told,</w:t>
      </w:r>
      <w:r w:rsidRPr="00CF6182">
        <w:t xml:space="preserve"> </w:t>
      </w:r>
      <w:r w:rsidRPr="00CF6182">
        <w:t>“You</w:t>
      </w:r>
      <w:r w:rsidRPr="00CF6182">
        <w:t xml:space="preserve"> </w:t>
      </w:r>
      <w:r w:rsidRPr="00CF6182">
        <w:t>cannot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you”</w:t>
      </w:r>
      <w:r w:rsidRPr="00CF6182">
        <w:t>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</w:t>
      </w:r>
      <w:r w:rsidRPr="00CF6182">
        <w:t>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ha</w:t>
      </w:r>
      <w:r w:rsidRPr="00CF6182">
        <w:t>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give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sort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subsidy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laid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result?</w:t>
      </w:r>
    </w:p>
    <w:p w:rsidR="000C715E" w:rsidRPr="00CF6182" w:rsidP="00B73747">
      <w:pPr>
        <w:pStyle w:val="Answer"/>
      </w:pPr>
      <w:sdt>
        <w:sdtPr>
          <w:alias w:val="Witness"/>
          <w:id w:val="-250043475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Absolutely,</w:t>
      </w:r>
      <w:r w:rsidRPr="00CF6182">
        <w:t xml:space="preserve"> </w:t>
      </w:r>
      <w:r w:rsidRPr="00CF6182">
        <w:t>Pat.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fundamentally</w:t>
      </w:r>
      <w:r w:rsidRPr="00CF6182">
        <w:t xml:space="preserve"> </w:t>
      </w:r>
      <w:r w:rsidRPr="00CF6182">
        <w:t>different</w:t>
      </w:r>
      <w:r w:rsidRPr="00CF6182">
        <w:t xml:space="preserve"> </w:t>
      </w:r>
      <w:r w:rsidRPr="00CF6182">
        <w:t>situation</w:t>
      </w:r>
      <w:r w:rsidRPr="00CF6182">
        <w:t>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say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spoke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employe</w:t>
      </w:r>
      <w:r w:rsidRPr="00CF6182">
        <w:t>r</w:t>
      </w:r>
      <w:r w:rsidRPr="00CF6182">
        <w:t>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hospitality</w:t>
      </w:r>
      <w:r w:rsidRPr="00CF6182">
        <w:t xml:space="preserve"> </w:t>
      </w:r>
      <w:r w:rsidRPr="00CF6182">
        <w:t>sector</w:t>
      </w:r>
      <w:r w:rsidRPr="00CF6182">
        <w:t xml:space="preserve"> </w:t>
      </w:r>
      <w:r w:rsidRPr="00CF6182">
        <w:t>yesterday.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spoke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unions</w:t>
      </w:r>
      <w:r w:rsidRPr="00CF6182">
        <w:t xml:space="preserve"> </w:t>
      </w:r>
      <w:r w:rsidRPr="00CF6182">
        <w:t>today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aviation</w:t>
      </w:r>
      <w:r w:rsidRPr="00CF6182">
        <w:t xml:space="preserve"> </w:t>
      </w:r>
      <w:r w:rsidRPr="00CF6182">
        <w:t>supply</w:t>
      </w:r>
      <w:r w:rsidRPr="00CF6182">
        <w:t xml:space="preserve"> </w:t>
      </w:r>
      <w:r w:rsidRPr="00CF6182">
        <w:t>chain</w:t>
      </w:r>
      <w:r w:rsidRPr="00CF6182">
        <w:t>.</w:t>
      </w:r>
      <w:r w:rsidRPr="00CF6182">
        <w:t xml:space="preserve"> </w:t>
      </w:r>
      <w:r w:rsidRPr="00CF6182">
        <w:t>Y</w:t>
      </w:r>
      <w:r w:rsidRPr="00CF6182">
        <w:t>ou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roll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conversations</w:t>
      </w:r>
      <w:r w:rsidRPr="00CF6182">
        <w:t xml:space="preserve"> </w:t>
      </w:r>
      <w:r w:rsidRPr="00CF6182">
        <w:t>right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transport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manufacturing.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two</w:t>
      </w:r>
      <w:r w:rsidRPr="00CF6182">
        <w:t xml:space="preserve"> </w:t>
      </w:r>
      <w:r w:rsidRPr="00CF6182">
        <w:t>things.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comprehensive</w:t>
      </w:r>
      <w:r w:rsidRPr="00CF6182">
        <w:t xml:space="preserve"> </w:t>
      </w:r>
      <w:r w:rsidRPr="00CF6182">
        <w:t>short-t</w:t>
      </w:r>
      <w:r w:rsidRPr="00CF6182">
        <w:t>ime-</w:t>
      </w:r>
      <w:r w:rsidRPr="00CF6182">
        <w:t>working</w:t>
      </w:r>
      <w:r w:rsidRPr="00CF6182">
        <w:t xml:space="preserve"> </w:t>
      </w:r>
      <w:r w:rsidRPr="00CF6182">
        <w:t>support.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interesting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packages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Committee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talked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different</w:t>
      </w:r>
      <w:r w:rsidRPr="00CF6182">
        <w:t xml:space="preserve"> </w:t>
      </w:r>
      <w:r w:rsidRPr="00CF6182">
        <w:t>countries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designed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G</w:t>
      </w:r>
      <w:r w:rsidRPr="00CF6182">
        <w:t>overnment</w:t>
      </w:r>
      <w:r w:rsidRPr="00CF6182">
        <w:t xml:space="preserve"> </w:t>
      </w:r>
      <w:r w:rsidRPr="00CF6182">
        <w:t>alon</w:t>
      </w:r>
      <w:r w:rsidRPr="00CF6182">
        <w:t>e,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employers,</w:t>
      </w:r>
      <w:r w:rsidRPr="00CF6182">
        <w:t xml:space="preserve"> </w:t>
      </w:r>
      <w:r w:rsidRPr="00CF6182">
        <w:t>unions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G</w:t>
      </w:r>
      <w:r w:rsidRPr="00CF6182">
        <w:t>overnments</w:t>
      </w:r>
      <w:r w:rsidRPr="00CF6182">
        <w:t xml:space="preserve"> </w:t>
      </w:r>
      <w:r w:rsidRPr="00CF6182">
        <w:t>sitting</w:t>
      </w:r>
      <w:r w:rsidRPr="00CF6182">
        <w:t xml:space="preserve"> </w:t>
      </w:r>
      <w:r w:rsidRPr="00CF6182">
        <w:t>together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deciding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best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alike.</w:t>
      </w:r>
      <w:r w:rsidRPr="00CF6182">
        <w:t xml:space="preserve"> </w:t>
      </w:r>
    </w:p>
    <w:p w:rsidR="00DB2422" w:rsidRPr="00CF6182" w:rsidP="00B73747">
      <w:pPr>
        <w:pStyle w:val="Answer"/>
      </w:pP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another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make,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actually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cash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approach.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consistent</w:t>
      </w:r>
      <w:r w:rsidRPr="00CF6182">
        <w:t xml:space="preserve"> </w:t>
      </w:r>
      <w:r w:rsidRPr="00CF6182">
        <w:t>approach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sectors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design</w:t>
      </w:r>
      <w:r w:rsidRPr="00CF6182">
        <w:t xml:space="preserve"> </w:t>
      </w:r>
      <w:r w:rsidRPr="00CF6182">
        <w:t>package</w:t>
      </w:r>
      <w:r w:rsidRPr="00CF6182">
        <w:t>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support.</w:t>
      </w:r>
      <w:r w:rsidRPr="00CF6182">
        <w:t xml:space="preserve"> </w:t>
      </w:r>
      <w:r w:rsidRPr="00CF6182">
        <w:t>Yesterday</w:t>
      </w:r>
      <w:r w:rsidRPr="00CF6182">
        <w:t xml:space="preserve"> </w:t>
      </w:r>
      <w:r w:rsidRPr="00CF6182">
        <w:t>DfT</w:t>
      </w:r>
      <w:r w:rsidRPr="00CF6182">
        <w:t xml:space="preserve"> </w:t>
      </w:r>
      <w:r w:rsidRPr="00CF6182">
        <w:t>co-ordinated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telephone</w:t>
      </w:r>
      <w:r w:rsidRPr="00CF6182">
        <w:t xml:space="preserve"> </w:t>
      </w:r>
      <w:r w:rsidRPr="00CF6182">
        <w:t>conference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unions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transport</w:t>
      </w:r>
      <w:r w:rsidRPr="00CF6182">
        <w:t xml:space="preserve"> </w:t>
      </w:r>
      <w:r w:rsidRPr="00CF6182">
        <w:t>sector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try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intelligence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happening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sector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important,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making</w:t>
      </w:r>
      <w:r w:rsidRPr="00CF6182">
        <w:t xml:space="preserve"> </w:t>
      </w:r>
      <w:r w:rsidRPr="00CF6182">
        <w:t>sure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still</w:t>
      </w:r>
      <w:r w:rsidRPr="00CF6182">
        <w:t xml:space="preserve"> </w:t>
      </w:r>
      <w:r w:rsidRPr="00CF6182">
        <w:t>deliver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supermarkets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on.</w:t>
      </w:r>
      <w:r w:rsidRPr="00CF6182">
        <w:t xml:space="preserve"> </w:t>
      </w:r>
    </w:p>
    <w:p w:rsidR="00F94779" w:rsidRPr="00CF6182" w:rsidP="00B73747">
      <w:pPr>
        <w:pStyle w:val="Answer"/>
      </w:pP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us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di</w:t>
      </w:r>
      <w:r w:rsidRPr="00CF6182">
        <w:t>scussions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every</w:t>
      </w:r>
      <w:r w:rsidRPr="00CF6182">
        <w:t xml:space="preserve"> </w:t>
      </w:r>
      <w:r w:rsidRPr="00CF6182">
        <w:t>sector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TUC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called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national</w:t>
      </w:r>
      <w:r w:rsidRPr="00CF6182">
        <w:t xml:space="preserve"> </w:t>
      </w:r>
      <w:r w:rsidRPr="00CF6182">
        <w:t>taskforce</w:t>
      </w:r>
      <w:r w:rsidRPr="00CF6182">
        <w:t xml:space="preserve"> </w:t>
      </w:r>
      <w:r w:rsidRPr="00CF6182">
        <w:t>bringing</w:t>
      </w:r>
      <w:r w:rsidRPr="00CF6182">
        <w:t xml:space="preserve"> </w:t>
      </w:r>
      <w:r w:rsidRPr="00CF6182">
        <w:t>together</w:t>
      </w:r>
      <w:r w:rsidRPr="00CF6182">
        <w:t xml:space="preserve"> </w:t>
      </w:r>
      <w:r w:rsidRPr="00CF6182">
        <w:t>employers,</w:t>
      </w:r>
      <w:r w:rsidRPr="00CF6182">
        <w:t xml:space="preserve"> </w:t>
      </w:r>
      <w:r w:rsidRPr="00CF6182">
        <w:t>unions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Government,</w:t>
      </w:r>
      <w:r w:rsidRPr="00CF6182">
        <w:t xml:space="preserve"> </w:t>
      </w:r>
      <w:r w:rsidRPr="00CF6182">
        <w:t>precisely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gather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sort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intelligence</w:t>
      </w:r>
      <w:r w:rsidRPr="00CF6182">
        <w:t>,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answer</w:t>
      </w:r>
      <w:r w:rsidRPr="00CF6182">
        <w:t xml:space="preserve"> </w:t>
      </w:r>
      <w:r w:rsidRPr="00CF6182">
        <w:t>t</w:t>
      </w:r>
      <w:r w:rsidRPr="00CF6182">
        <w:t>he</w:t>
      </w:r>
      <w:r w:rsidRPr="00CF6182">
        <w:t xml:space="preserve"> </w:t>
      </w:r>
      <w:r w:rsidRPr="00CF6182">
        <w:t>question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asked</w:t>
      </w:r>
      <w:r w:rsidRPr="00CF6182">
        <w:t xml:space="preserve"> </w:t>
      </w:r>
      <w:r w:rsidRPr="00CF6182">
        <w:t>before.</w:t>
      </w:r>
      <w:r w:rsidRPr="00CF6182">
        <w:t xml:space="preserve"> </w:t>
      </w:r>
      <w:r w:rsidRPr="00CF6182">
        <w:t>H</w:t>
      </w:r>
      <w:r w:rsidRPr="00CF6182">
        <w:t>ow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affected?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honest</w:t>
      </w:r>
      <w:r w:rsidRPr="00CF6182">
        <w:t xml:space="preserve"> </w:t>
      </w:r>
      <w:r w:rsidRPr="00CF6182">
        <w:t>answer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nobody</w:t>
      </w:r>
      <w:r w:rsidRPr="00CF6182">
        <w:t xml:space="preserve"> </w:t>
      </w:r>
      <w:r w:rsidRPr="00CF6182">
        <w:t>quite</w:t>
      </w:r>
      <w:r w:rsidRPr="00CF6182">
        <w:t xml:space="preserve"> </w:t>
      </w:r>
      <w:r w:rsidRPr="00CF6182">
        <w:t>knows,</w:t>
      </w:r>
      <w:r w:rsidRPr="00CF6182">
        <w:t xml:space="preserve"> </w:t>
      </w:r>
      <w:r w:rsidRPr="00CF6182">
        <w:t>partly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mitigating</w:t>
      </w:r>
      <w:r w:rsidRPr="00CF6182">
        <w:t xml:space="preserve"> </w:t>
      </w:r>
      <w:r w:rsidRPr="00CF6182">
        <w:t>actions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taken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Government,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partly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nobody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collated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impact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hospitality,</w:t>
      </w:r>
      <w:r w:rsidRPr="00CF6182">
        <w:t xml:space="preserve"> </w:t>
      </w:r>
      <w:r w:rsidRPr="00CF6182">
        <w:t>manufacturing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transport.</w:t>
      </w:r>
      <w:r w:rsidRPr="00CF6182">
        <w:t xml:space="preserve"> </w:t>
      </w:r>
    </w:p>
    <w:p w:rsidR="00F94779" w:rsidRPr="00CF6182" w:rsidP="00B73747">
      <w:pPr>
        <w:pStyle w:val="Answer"/>
      </w:pPr>
      <w:r w:rsidRPr="00CF6182">
        <w:t>We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</w:t>
      </w:r>
      <w:r w:rsidRPr="00CF6182">
        <w:t>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next</w:t>
      </w:r>
      <w:r w:rsidRPr="00CF6182">
        <w:t xml:space="preserve"> </w:t>
      </w:r>
      <w:r w:rsidRPr="00CF6182">
        <w:t>pressure</w:t>
      </w:r>
      <w:r w:rsidRPr="00CF6182">
        <w:t xml:space="preserve"> </w:t>
      </w:r>
      <w:r w:rsidRPr="00CF6182">
        <w:t>points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coming</w:t>
      </w:r>
      <w:r w:rsidRPr="00CF6182">
        <w:t xml:space="preserve"> </w:t>
      </w:r>
      <w:r w:rsidRPr="00CF6182">
        <w:t>down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line.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schools</w:t>
      </w:r>
      <w:r w:rsidRPr="00CF6182">
        <w:t xml:space="preserve"> </w:t>
      </w:r>
      <w:r w:rsidRPr="00CF6182">
        <w:t>close,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example,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key</w:t>
      </w:r>
      <w:r w:rsidRPr="00CF6182">
        <w:t xml:space="preserve"> </w:t>
      </w:r>
      <w:r w:rsidRPr="00CF6182">
        <w:t>workers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sure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childcare,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work?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NHS,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public</w:t>
      </w:r>
      <w:r w:rsidRPr="00CF6182">
        <w:t xml:space="preserve"> </w:t>
      </w:r>
      <w:r w:rsidRPr="00CF6182">
        <w:t>services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emergency</w:t>
      </w:r>
      <w:r w:rsidRPr="00CF6182">
        <w:t xml:space="preserve"> </w:t>
      </w:r>
      <w:r w:rsidRPr="00CF6182">
        <w:t>services,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people,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example,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transport.</w:t>
      </w:r>
      <w:r w:rsidRPr="00CF6182">
        <w:t xml:space="preserve"> </w:t>
      </w:r>
    </w:p>
    <w:p w:rsidR="00606524" w:rsidRPr="00CF6182" w:rsidP="00B73747">
      <w:pPr>
        <w:pStyle w:val="Answer"/>
      </w:pPr>
      <w:r w:rsidRPr="00CF6182">
        <w:t>As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say,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sure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packages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right,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dealing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practic</w:t>
      </w:r>
      <w:r w:rsidRPr="00CF6182">
        <w:t>al</w:t>
      </w:r>
      <w:r w:rsidRPr="00CF6182">
        <w:t xml:space="preserve"> </w:t>
      </w:r>
      <w:r w:rsidRPr="00CF6182">
        <w:t>issues,</w:t>
      </w:r>
      <w:r w:rsidRPr="00CF6182">
        <w:t xml:space="preserve"> </w:t>
      </w:r>
      <w:r w:rsidRPr="00CF6182">
        <w:t>short-term</w:t>
      </w:r>
      <w:r w:rsidRPr="00CF6182">
        <w:t xml:space="preserve"> </w:t>
      </w:r>
      <w:r w:rsidRPr="00CF6182">
        <w:t>cash</w:t>
      </w:r>
      <w:r w:rsidRPr="00CF6182">
        <w:t xml:space="preserve"> </w:t>
      </w:r>
      <w:r w:rsidRPr="00CF6182">
        <w:t>flow</w:t>
      </w:r>
      <w:r w:rsidRPr="00CF6182">
        <w:t xml:space="preserve"> </w:t>
      </w:r>
      <w:r w:rsidRPr="00CF6182">
        <w:t>problems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rest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it,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members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well.</w:t>
      </w:r>
      <w:r w:rsidRPr="00CF6182">
        <w:t xml:space="preserve"> </w:t>
      </w:r>
      <w:r w:rsidRPr="00CF6182">
        <w:t>Nobody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answers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problems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questions</w:t>
      </w:r>
      <w:r w:rsidRPr="00CF6182">
        <w:t>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nobody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faced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situation</w:t>
      </w:r>
      <w:r w:rsidRPr="00CF6182">
        <w:t xml:space="preserve"> </w:t>
      </w:r>
      <w:r w:rsidRPr="00CF6182">
        <w:t>before,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learn</w:t>
      </w:r>
      <w:r w:rsidRPr="00CF6182">
        <w:t xml:space="preserve"> </w:t>
      </w:r>
      <w:r w:rsidRPr="00CF6182">
        <w:t>successfully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countries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getting</w:t>
      </w:r>
      <w:r w:rsidRPr="00CF6182">
        <w:t xml:space="preserve"> </w:t>
      </w:r>
      <w:r w:rsidRPr="00CF6182">
        <w:t>key</w:t>
      </w:r>
      <w:r w:rsidRPr="00CF6182">
        <w:t xml:space="preserve"> </w:t>
      </w:r>
      <w:r w:rsidRPr="00CF6182">
        <w:t>stakeholders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room</w:t>
      </w:r>
      <w:r w:rsidRPr="00CF6182">
        <w:t xml:space="preserve"> </w:t>
      </w:r>
      <w:r w:rsidRPr="00CF6182">
        <w:t>t</w:t>
      </w:r>
      <w:r w:rsidRPr="00CF6182">
        <w:t>ogether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design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makes</w:t>
      </w:r>
      <w:r w:rsidRPr="00CF6182">
        <w:t xml:space="preserve"> </w:t>
      </w:r>
      <w:r w:rsidRPr="00CF6182">
        <w:t>sure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actually</w:t>
      </w:r>
      <w:r w:rsidRPr="00CF6182">
        <w:t xml:space="preserve"> </w:t>
      </w:r>
      <w:r w:rsidRPr="00CF6182">
        <w:t>deliver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to.</w:t>
      </w:r>
    </w:p>
    <w:p w:rsidR="00606524" w:rsidRPr="00CF6182" w:rsidP="00541886">
      <w:pPr>
        <w:pStyle w:val="Remark"/>
      </w:pPr>
      <w:sdt>
        <w:sdtPr>
          <w:alias w:val="Member"/>
          <w:tag w:val="&lt;Member mnisId='4031' dodsId='35872'&gt;"/>
          <w:id w:val="648255636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reassuring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hear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four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singing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same</w:t>
      </w:r>
      <w:r w:rsidRPr="00CF6182">
        <w:t xml:space="preserve"> </w:t>
      </w:r>
      <w:r w:rsidRPr="00CF6182">
        <w:t>hymn</w:t>
      </w:r>
      <w:r w:rsidRPr="00CF6182">
        <w:t xml:space="preserve"> </w:t>
      </w:r>
      <w:r w:rsidRPr="00CF6182">
        <w:t>sheet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represent.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seems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close</w:t>
      </w:r>
      <w:r w:rsidRPr="00CF6182">
        <w:t xml:space="preserve"> </w:t>
      </w:r>
      <w:r w:rsidRPr="00CF6182">
        <w:t>alignment</w:t>
      </w:r>
      <w:r w:rsidRPr="00CF6182">
        <w:t xml:space="preserve"> </w:t>
      </w:r>
      <w:r w:rsidRPr="00CF6182">
        <w:t>between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workers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reassuring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encouraging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morning.</w:t>
      </w:r>
      <w:r w:rsidRPr="00CF6182">
        <w:t xml:space="preserve"> </w:t>
      </w:r>
    </w:p>
    <w:p w:rsidR="003C58C6" w:rsidRPr="00CF6182" w:rsidP="00606524">
      <w:pPr>
        <w:pStyle w:val="Question"/>
      </w:pPr>
      <w:sdt>
        <w:sdtPr>
          <w:alias w:val="Member"/>
          <w:tag w:val="&lt;Member mnisId='4470' dodsId='122026'&gt;"/>
          <w:id w:val="715776837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Alan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Brown:</w:t>
          </w:r>
        </w:sdtContent>
      </w:sdt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v</w:t>
      </w:r>
      <w:r w:rsidRPr="00CF6182">
        <w:t>ery</w:t>
      </w:r>
      <w:r w:rsidRPr="00CF6182">
        <w:t xml:space="preserve"> </w:t>
      </w:r>
      <w:r w:rsidRPr="00CF6182">
        <w:t>similar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Pat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talking</w:t>
      </w:r>
      <w:r w:rsidRPr="00CF6182">
        <w:t xml:space="preserve"> </w:t>
      </w:r>
      <w:r w:rsidRPr="00CF6182">
        <w:t>about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got</w:t>
      </w:r>
      <w:r w:rsidRPr="00CF6182">
        <w:t xml:space="preserve"> </w:t>
      </w:r>
      <w:r w:rsidRPr="00CF6182">
        <w:t>contacted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constituent</w:t>
      </w:r>
      <w:r w:rsidRPr="00CF6182">
        <w:t xml:space="preserve"> </w:t>
      </w:r>
      <w:r w:rsidRPr="00CF6182">
        <w:t>yesterday.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called</w:t>
      </w:r>
      <w:r w:rsidRPr="00CF6182">
        <w:t xml:space="preserve"> </w:t>
      </w:r>
      <w:r w:rsidRPr="00CF6182">
        <w:t>Regan</w:t>
      </w:r>
      <w:r w:rsidRPr="00CF6182">
        <w:t xml:space="preserve"> </w:t>
      </w:r>
      <w:r w:rsidRPr="00CF6182">
        <w:t>Moran.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employee</w:t>
      </w:r>
      <w:r w:rsidRPr="00CF6182">
        <w:t xml:space="preserve"> </w:t>
      </w:r>
      <w:r w:rsidRPr="00CF6182">
        <w:t>representative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400</w:t>
      </w:r>
      <w:r w:rsidRPr="00CF6182">
        <w:t xml:space="preserve"> </w:t>
      </w:r>
      <w:r w:rsidRPr="00CF6182">
        <w:t>Coca-Cola</w:t>
      </w:r>
      <w:r w:rsidRPr="00CF6182">
        <w:t xml:space="preserve"> </w:t>
      </w:r>
      <w:r w:rsidRPr="00CF6182">
        <w:t>field</w:t>
      </w:r>
      <w:r w:rsidRPr="00CF6182">
        <w:t xml:space="preserve"> </w:t>
      </w:r>
      <w:r w:rsidRPr="00CF6182">
        <w:t>sales</w:t>
      </w:r>
      <w:r w:rsidRPr="00CF6182">
        <w:t xml:space="preserve"> </w:t>
      </w:r>
      <w:r w:rsidRPr="00CF6182">
        <w:t>representatives.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alarming</w:t>
      </w:r>
      <w:r w:rsidRPr="00CF6182">
        <w:t xml:space="preserve"> </w:t>
      </w:r>
      <w:r w:rsidRPr="00CF6182">
        <w:t>phone</w:t>
      </w:r>
      <w:r w:rsidRPr="00CF6182">
        <w:t xml:space="preserve"> </w:t>
      </w:r>
      <w:r w:rsidRPr="00CF6182">
        <w:t>call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Coca-Cola</w:t>
      </w:r>
      <w:r w:rsidRPr="00CF6182">
        <w:t xml:space="preserve"> </w:t>
      </w:r>
      <w:r w:rsidRPr="00CF6182">
        <w:t>talking</w:t>
      </w:r>
      <w:r w:rsidRPr="00CF6182">
        <w:t xml:space="preserve"> </w:t>
      </w:r>
      <w:r w:rsidRPr="00CF6182">
        <w:t>about,</w:t>
      </w:r>
      <w:r w:rsidRPr="00CF6182">
        <w:t xml:space="preserve"> </w:t>
      </w:r>
      <w:r w:rsidRPr="00CF6182">
        <w:t>“We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now.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widespread</w:t>
      </w:r>
      <w:r w:rsidRPr="00CF6182">
        <w:t xml:space="preserve"> </w:t>
      </w:r>
      <w:r w:rsidRPr="00CF6182">
        <w:t>lay-offs”.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made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salary</w:t>
      </w:r>
      <w:r w:rsidRPr="00CF6182">
        <w:t xml:space="preserve"> </w:t>
      </w:r>
      <w:r w:rsidRPr="00CF6182">
        <w:t>above</w:t>
      </w:r>
      <w:r w:rsidRPr="00CF6182">
        <w:t xml:space="preserve"> </w:t>
      </w:r>
      <w:r w:rsidRPr="00CF6182">
        <w:t>average</w:t>
      </w:r>
      <w:r w:rsidRPr="00CF6182">
        <w:t xml:space="preserve"> </w:t>
      </w:r>
      <w:r w:rsidRPr="00CF6182">
        <w:t>wage</w:t>
      </w:r>
      <w:r w:rsidRPr="00CF6182">
        <w:t xml:space="preserve"> </w:t>
      </w:r>
      <w:r w:rsidRPr="00CF6182">
        <w:t>and</w:t>
      </w:r>
      <w:r w:rsidRPr="00CF6182">
        <w:t>,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goes</w:t>
      </w:r>
      <w:r w:rsidRPr="00CF6182">
        <w:t xml:space="preserve"> </w:t>
      </w:r>
      <w:r w:rsidRPr="00CF6182">
        <w:t>straight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u</w:t>
      </w:r>
      <w:r w:rsidRPr="00CF6182">
        <w:t>niversal</w:t>
      </w:r>
      <w:r w:rsidRPr="00CF6182">
        <w:t xml:space="preserve"> </w:t>
      </w:r>
      <w:r w:rsidRPr="00CF6182">
        <w:t>c</w:t>
      </w:r>
      <w:r w:rsidRPr="00CF6182">
        <w:t>redit,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cannot</w:t>
      </w:r>
      <w:r w:rsidRPr="00CF6182">
        <w:t xml:space="preserve"> </w:t>
      </w:r>
      <w:r w:rsidRPr="00CF6182">
        <w:t>match</w:t>
      </w:r>
      <w:r w:rsidRPr="00CF6182">
        <w:t xml:space="preserve"> </w:t>
      </w:r>
      <w:r w:rsidRPr="00CF6182">
        <w:t>his</w:t>
      </w:r>
      <w:r w:rsidRPr="00CF6182">
        <w:t xml:space="preserve"> </w:t>
      </w:r>
      <w:r w:rsidRPr="00CF6182">
        <w:t>outgoings,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touches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direct</w:t>
      </w:r>
      <w:r w:rsidRPr="00CF6182">
        <w:t xml:space="preserve"> </w:t>
      </w:r>
      <w:r w:rsidRPr="00CF6182">
        <w:t>support.</w:t>
      </w:r>
      <w:r w:rsidRPr="00CF6182">
        <w:t xml:space="preserve"> </w:t>
      </w:r>
    </w:p>
    <w:p w:rsidR="00B73747" w:rsidRPr="00CF6182" w:rsidP="003C58C6">
      <w:pPr>
        <w:pStyle w:val="Question"/>
        <w:numPr>
          <w:ilvl w:val="0"/>
          <w:numId w:val="0"/>
        </w:numPr>
        <w:ind w:left="794"/>
      </w:pPr>
      <w:r w:rsidRPr="00CF6182">
        <w:t>Is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anything</w:t>
      </w:r>
      <w:r w:rsidRPr="00CF6182">
        <w:t xml:space="preserve"> </w:t>
      </w:r>
      <w:r w:rsidRPr="00CF6182">
        <w:t>else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UK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doing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try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reassure</w:t>
      </w:r>
      <w:r w:rsidRPr="00CF6182">
        <w:t xml:space="preserve"> </w:t>
      </w:r>
      <w:r w:rsidRPr="00CF6182">
        <w:t>multinational</w:t>
      </w:r>
      <w:r w:rsidRPr="00CF6182">
        <w:t xml:space="preserve"> </w:t>
      </w:r>
      <w:r w:rsidRPr="00CF6182">
        <w:t>companies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rash</w:t>
      </w:r>
      <w:r w:rsidRPr="00CF6182">
        <w:t xml:space="preserve"> </w:t>
      </w:r>
      <w:r w:rsidRPr="00CF6182">
        <w:t>short-term</w:t>
      </w:r>
      <w:r w:rsidRPr="00CF6182">
        <w:t xml:space="preserve"> </w:t>
      </w:r>
      <w:r w:rsidRPr="00CF6182">
        <w:t>decisions,</w:t>
      </w:r>
      <w:r w:rsidRPr="00CF6182">
        <w:t xml:space="preserve"> </w:t>
      </w:r>
      <w:r w:rsidRPr="00CF6182">
        <w:t>presumably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maybe</w:t>
      </w:r>
      <w:r w:rsidRPr="00CF6182">
        <w:t xml:space="preserve"> </w:t>
      </w:r>
      <w:r w:rsidRPr="00CF6182">
        <w:t>re-employ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once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pick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up</w:t>
      </w:r>
      <w:r w:rsidRPr="00CF6182">
        <w:t>?</w:t>
      </w:r>
      <w:r w:rsidRPr="00CF6182">
        <w:t xml:space="preserve"> </w:t>
      </w:r>
      <w:r w:rsidRPr="00CF6182">
        <w:t>T</w:t>
      </w:r>
      <w:r w:rsidRPr="00CF6182">
        <w:t>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way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treat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cause</w:t>
      </w:r>
      <w:r w:rsidRPr="00CF6182">
        <w:t xml:space="preserve"> </w:t>
      </w:r>
      <w:r w:rsidRPr="00CF6182">
        <w:t>further</w:t>
      </w:r>
      <w:r w:rsidRPr="00CF6182">
        <w:t xml:space="preserve"> </w:t>
      </w:r>
      <w:r w:rsidRPr="00CF6182">
        <w:t>damage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having</w:t>
      </w:r>
      <w:r w:rsidRPr="00CF6182">
        <w:t xml:space="preserve"> </w:t>
      </w:r>
      <w:r w:rsidRPr="00CF6182">
        <w:t>spending</w:t>
      </w:r>
      <w:r w:rsidRPr="00CF6182">
        <w:t xml:space="preserve"> </w:t>
      </w:r>
      <w:r w:rsidRPr="00CF6182">
        <w:t>power</w:t>
      </w:r>
      <w:r>
        <w:t>.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UK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that?</w:t>
      </w:r>
      <w:r w:rsidRPr="00CF6182">
        <w:t xml:space="preserve"> </w:t>
      </w:r>
    </w:p>
    <w:p w:rsidR="003C58C6" w:rsidRPr="00CF6182" w:rsidP="003C58C6">
      <w:pPr>
        <w:pStyle w:val="QuestionCont"/>
      </w:pPr>
      <w:r w:rsidRPr="00CF6182">
        <w:t>If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talking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together</w:t>
      </w:r>
      <w:r w:rsidRPr="00CF6182">
        <w:t xml:space="preserve"> </w:t>
      </w:r>
      <w:r w:rsidRPr="00CF6182">
        <w:t>collaboratively,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target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whose</w:t>
      </w:r>
      <w:r w:rsidRPr="00CF6182">
        <w:t xml:space="preserve"> </w:t>
      </w:r>
      <w:r w:rsidRPr="00CF6182">
        <w:t>jobs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protect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gets</w:t>
      </w:r>
      <w:r w:rsidRPr="00CF6182">
        <w:t xml:space="preserve"> </w:t>
      </w:r>
      <w:r w:rsidRPr="00CF6182">
        <w:t>support,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</w:t>
      </w:r>
      <w:r w:rsidRPr="00CF6182">
        <w:t>o</w:t>
      </w:r>
      <w:r w:rsidRPr="00CF6182">
        <w:t xml:space="preserve"> </w:t>
      </w:r>
      <w:r w:rsidRPr="00CF6182">
        <w:t>become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big</w:t>
      </w:r>
      <w:r w:rsidRPr="00CF6182">
        <w:t xml:space="preserve"> </w:t>
      </w:r>
      <w:r w:rsidRPr="00CF6182">
        <w:t>issue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well?</w:t>
      </w:r>
      <w:r w:rsidRPr="00CF6182">
        <w:t xml:space="preserve"> </w:t>
      </w:r>
      <w:r w:rsidRPr="00CF6182">
        <w:t>Everybody’s</w:t>
      </w:r>
      <w:r w:rsidRPr="00CF6182">
        <w:t xml:space="preserve"> </w:t>
      </w:r>
      <w:r w:rsidRPr="00CF6182">
        <w:t>job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important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them,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scream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priorities,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bring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mix?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fired</w:t>
      </w:r>
      <w:r w:rsidRPr="00CF6182">
        <w:t xml:space="preserve"> </w:t>
      </w:r>
      <w:r w:rsidRPr="00CF6182">
        <w:t>quite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>
        <w:t xml:space="preserve">out </w:t>
      </w:r>
      <w:r w:rsidRPr="00CF6182">
        <w:t>there,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wants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on.</w:t>
      </w:r>
    </w:p>
    <w:p w:rsidR="00B02FF3" w:rsidRPr="00CF6182" w:rsidP="005F3A04">
      <w:pPr>
        <w:pStyle w:val="Answer"/>
      </w:pPr>
      <w:sdt>
        <w:sdtPr>
          <w:alias w:val="Witness"/>
          <w:id w:val="-1583211264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Maybe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comment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individual</w:t>
      </w:r>
      <w:r w:rsidRPr="00CF6182">
        <w:t xml:space="preserve"> </w:t>
      </w:r>
      <w:r w:rsidRPr="00CF6182">
        <w:t>businesses.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speaking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doing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protect</w:t>
      </w:r>
      <w:r w:rsidRPr="00CF6182">
        <w:t xml:space="preserve"> </w:t>
      </w:r>
      <w:r w:rsidRPr="00CF6182">
        <w:t>jobs,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workers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help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country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crisis,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critical</w:t>
      </w:r>
      <w:r w:rsidRPr="00CF6182">
        <w:t xml:space="preserve"> </w:t>
      </w:r>
      <w:r w:rsidRPr="00CF6182">
        <w:t>services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need,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supermarkets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doing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sure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everyone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need,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self-isolating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not</w:t>
      </w:r>
      <w:r w:rsidRPr="00CF6182">
        <w:t>—</w:t>
      </w:r>
      <w:r w:rsidRPr="00CF6182">
        <w:t>t</w:t>
      </w:r>
      <w:r w:rsidRPr="00CF6182">
        <w:t>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effort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that</w:t>
      </w:r>
      <w:r w:rsidRPr="00CF6182">
        <w:t>—</w:t>
      </w:r>
      <w:r w:rsidRPr="00CF6182">
        <w:t>or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manufacturers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doing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doing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anything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repurposing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production</w:t>
      </w:r>
      <w:r w:rsidRPr="00CF6182">
        <w:t xml:space="preserve"> </w:t>
      </w:r>
      <w:r w:rsidRPr="00CF6182">
        <w:t>line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produce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ventilators.</w:t>
      </w:r>
      <w:r w:rsidRPr="00CF6182">
        <w:t xml:space="preserve"> </w:t>
      </w:r>
    </w:p>
    <w:p w:rsidR="00B02FF3" w:rsidRPr="00CF6182" w:rsidP="005F3A04">
      <w:pPr>
        <w:pStyle w:val="Answer"/>
      </w:pP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problems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down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track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willing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step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help</w:t>
      </w:r>
      <w:r w:rsidRPr="00CF6182">
        <w:t>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figure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vulnerable</w:t>
      </w:r>
      <w:r w:rsidRPr="00CF6182">
        <w:t xml:space="preserve"> </w:t>
      </w:r>
      <w:r w:rsidRPr="00CF6182">
        <w:t>households</w:t>
      </w:r>
      <w:r w:rsidRPr="00CF6182">
        <w:t xml:space="preserve"> </w:t>
      </w:r>
      <w:r w:rsidRPr="00CF6182">
        <w:t>are,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identify</w:t>
      </w:r>
      <w:r w:rsidRPr="00CF6182">
        <w:t xml:space="preserve"> </w:t>
      </w:r>
      <w:r w:rsidRPr="00CF6182">
        <w:t>them,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help</w:t>
      </w:r>
      <w:r w:rsidRPr="00CF6182">
        <w:t xml:space="preserve"> </w:t>
      </w:r>
      <w:r w:rsidRPr="00CF6182">
        <w:t>local</w:t>
      </w:r>
      <w:r w:rsidRPr="00CF6182">
        <w:t xml:space="preserve"> </w:t>
      </w:r>
      <w:r w:rsidRPr="00CF6182">
        <w:t>authorities</w:t>
      </w:r>
      <w:r w:rsidRPr="00CF6182">
        <w:t xml:space="preserve"> </w:t>
      </w:r>
      <w:r w:rsidRPr="00CF6182">
        <w:t>identify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them.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companies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local</w:t>
      </w:r>
      <w:r w:rsidRPr="00CF6182">
        <w:t xml:space="preserve"> </w:t>
      </w:r>
      <w:r w:rsidRPr="00CF6182">
        <w:t>authorities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distributors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stands</w:t>
      </w:r>
      <w:r w:rsidRPr="00CF6182">
        <w:t xml:space="preserve"> </w:t>
      </w:r>
      <w:r w:rsidRPr="00CF6182">
        <w:t>ready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help.</w:t>
      </w:r>
    </w:p>
    <w:p w:rsidR="001040F8" w:rsidRPr="00CF6182" w:rsidP="005F3A04">
      <w:pPr>
        <w:pStyle w:val="Answer"/>
      </w:pPr>
      <w:r w:rsidRPr="00CF6182">
        <w:t>The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bear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mind</w:t>
      </w:r>
      <w:r w:rsidRPr="00CF6182">
        <w:t xml:space="preserve"> </w:t>
      </w:r>
      <w:r w:rsidRPr="00CF6182">
        <w:t>i</w:t>
      </w:r>
      <w:r w:rsidRPr="00CF6182">
        <w:t>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and</w:t>
      </w:r>
      <w:r w:rsidRPr="00CF6182">
        <w:t>—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right</w:t>
      </w:r>
      <w:r w:rsidRPr="00CF6182">
        <w:t>—</w:t>
      </w: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jobs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next</w:t>
      </w:r>
      <w:r w:rsidRPr="00CF6182">
        <w:t xml:space="preserve"> </w:t>
      </w:r>
      <w:r w:rsidRPr="00CF6182">
        <w:t>three</w:t>
      </w:r>
      <w:r w:rsidRPr="00CF6182">
        <w:t xml:space="preserve"> </w:t>
      </w:r>
      <w:r w:rsidRPr="00CF6182">
        <w:t>months,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experience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countries.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China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opening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factories</w:t>
      </w:r>
      <w:r w:rsidRPr="00CF6182">
        <w:t>.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returning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relatively</w:t>
      </w:r>
      <w:r w:rsidRPr="00CF6182">
        <w:t xml:space="preserve"> </w:t>
      </w:r>
      <w:r w:rsidRPr="00CF6182">
        <w:t>short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intense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China.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hope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keep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short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</w:t>
      </w:r>
      <w:r w:rsidRPr="00CF6182">
        <w:t xml:space="preserve"> </w:t>
      </w:r>
      <w:r w:rsidRPr="00CF6182">
        <w:t>and,</w:t>
      </w:r>
      <w:r w:rsidRPr="00CF6182">
        <w:t xml:space="preserve"> </w:t>
      </w:r>
      <w:r w:rsidRPr="00CF6182">
        <w:t>therefore,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running.</w:t>
      </w:r>
    </w:p>
    <w:p w:rsidR="00D222C1" w:rsidRPr="00CF6182" w:rsidP="005F3A04">
      <w:pPr>
        <w:pStyle w:val="Answer"/>
      </w:pP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probably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supporting</w:t>
      </w:r>
      <w:r w:rsidRPr="00CF6182">
        <w:t xml:space="preserve"> </w:t>
      </w:r>
      <w:r w:rsidRPr="00CF6182">
        <w:t>vulnerable</w:t>
      </w:r>
      <w:r w:rsidRPr="00CF6182">
        <w:t xml:space="preserve"> </w:t>
      </w:r>
      <w:r w:rsidRPr="00CF6182">
        <w:t>households.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probably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others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reflect</w:t>
      </w:r>
      <w:r w:rsidRPr="00CF6182">
        <w:t xml:space="preserve"> </w:t>
      </w:r>
      <w:r w:rsidRPr="00CF6182">
        <w:t>on,</w:t>
      </w:r>
      <w:r w:rsidRPr="00CF6182">
        <w:t xml:space="preserve"> </w:t>
      </w:r>
      <w:r w:rsidRPr="00CF6182">
        <w:t>but</w:t>
      </w:r>
      <w:r w:rsidRPr="00CF6182">
        <w:t>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</w:t>
      </w:r>
      <w:r w:rsidRPr="00CF6182">
        <w:t>he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set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Budget</w:t>
      </w:r>
      <w:r w:rsidRPr="00CF6182">
        <w:t>,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helpful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local</w:t>
      </w:r>
      <w:r w:rsidRPr="00CF6182">
        <w:t xml:space="preserve"> </w:t>
      </w:r>
      <w:r w:rsidRPr="00CF6182">
        <w:t>authorities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try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vulnerable</w:t>
      </w:r>
      <w:r w:rsidRPr="00CF6182">
        <w:t xml:space="preserve"> </w:t>
      </w:r>
      <w:r w:rsidRPr="00CF6182">
        <w:t>households.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action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u</w:t>
      </w:r>
      <w:r w:rsidRPr="00CF6182">
        <w:t>niversal</w:t>
      </w:r>
      <w:r w:rsidRPr="00CF6182">
        <w:t xml:space="preserve"> </w:t>
      </w:r>
      <w:r w:rsidRPr="00CF6182">
        <w:t>c</w:t>
      </w:r>
      <w:r w:rsidRPr="00CF6182">
        <w:t>redit,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certainly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watch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vulnerable</w:t>
      </w:r>
      <w:r w:rsidRPr="00CF6182">
        <w:t xml:space="preserve"> </w:t>
      </w:r>
      <w:r w:rsidRPr="00CF6182">
        <w:t>households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further</w:t>
      </w:r>
      <w:r w:rsidRPr="00CF6182">
        <w:t xml:space="preserve"> </w:t>
      </w:r>
      <w:r w:rsidRPr="00CF6182">
        <w:t>protection.</w:t>
      </w:r>
    </w:p>
    <w:p w:rsidR="00462AB8" w:rsidRPr="00CF6182" w:rsidP="001040F8">
      <w:pPr>
        <w:pStyle w:val="Answer"/>
      </w:pPr>
      <w:sdt>
        <w:sdtPr>
          <w:alias w:val="Witness"/>
          <w:id w:val="-1592689701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Fundamentally,</w:t>
      </w:r>
      <w:r w:rsidRPr="00CF6182">
        <w:t xml:space="preserve"> </w:t>
      </w:r>
      <w:r w:rsidRPr="00CF6182">
        <w:t>Alan,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short-term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subsidies,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reinforces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made</w:t>
      </w:r>
      <w:r w:rsidRPr="00CF6182">
        <w:t xml:space="preserve"> </w:t>
      </w:r>
      <w:r w:rsidRPr="00CF6182">
        <w:t>before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having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awareness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happening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sectoral</w:t>
      </w:r>
      <w:r w:rsidRPr="00CF6182">
        <w:t xml:space="preserve"> </w:t>
      </w:r>
      <w:r w:rsidRPr="00CF6182">
        <w:t>level.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that</w:t>
      </w:r>
      <w:r w:rsidRPr="00CF6182">
        <w:t>,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union’s</w:t>
      </w:r>
      <w:r w:rsidRPr="00CF6182">
        <w:t xml:space="preserve"> </w:t>
      </w:r>
      <w:r w:rsidRPr="00CF6182">
        <w:t>perspective</w:t>
      </w:r>
      <w:r w:rsidRPr="00CF6182">
        <w:t>,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union</w:t>
      </w:r>
      <w:r w:rsidRPr="00CF6182">
        <w:t xml:space="preserve"> </w:t>
      </w:r>
      <w:r w:rsidRPr="00CF6182">
        <w:t>officer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automotive,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seeing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impact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employe</w:t>
      </w:r>
      <w:r w:rsidRPr="00CF6182">
        <w:t>r;</w:t>
      </w:r>
      <w:r w:rsidRPr="00CF6182">
        <w:t xml:space="preserve"> </w:t>
      </w:r>
      <w:r w:rsidRPr="00CF6182">
        <w:t>y</w:t>
      </w:r>
      <w:r w:rsidRPr="00CF6182">
        <w:t>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seeing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range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seeing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impact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supply</w:t>
      </w:r>
      <w:r w:rsidRPr="00CF6182">
        <w:t xml:space="preserve"> </w:t>
      </w:r>
      <w:r w:rsidRPr="00CF6182">
        <w:t>chain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good</w:t>
      </w:r>
      <w:r w:rsidRPr="00CF6182">
        <w:t xml:space="preserve"> </w:t>
      </w:r>
      <w:r w:rsidRPr="00CF6182">
        <w:t>source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intelligence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needs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draw</w:t>
      </w:r>
      <w:r w:rsidRPr="00CF6182">
        <w:t xml:space="preserve"> </w:t>
      </w:r>
      <w:r w:rsidRPr="00CF6182">
        <w:t>on</w:t>
      </w:r>
      <w:r w:rsidRPr="00CF6182">
        <w:t>.</w:t>
      </w:r>
      <w:r w:rsidRPr="00CF6182">
        <w:t xml:space="preserve"> </w:t>
      </w:r>
    </w:p>
    <w:p w:rsidR="00DD7C82" w:rsidRPr="00CF6182" w:rsidP="001040F8">
      <w:pPr>
        <w:pStyle w:val="Answer"/>
      </w:pP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encouraging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engage</w:t>
      </w:r>
      <w:r w:rsidRPr="00CF6182">
        <w:t xml:space="preserve"> </w:t>
      </w:r>
      <w:r w:rsidRPr="00CF6182">
        <w:t>staff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conversations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important.</w:t>
      </w:r>
      <w:r w:rsidRPr="00CF6182">
        <w:t xml:space="preserve"> </w:t>
      </w:r>
      <w:r w:rsidRPr="00CF6182">
        <w:t>Wherever</w:t>
      </w:r>
      <w:r w:rsidRPr="00CF6182">
        <w:t xml:space="preserve"> </w:t>
      </w:r>
      <w:r w:rsidRPr="00CF6182">
        <w:t>possible,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avoid</w:t>
      </w:r>
      <w:r w:rsidRPr="00CF6182">
        <w:t xml:space="preserve"> </w:t>
      </w:r>
      <w:r w:rsidRPr="00CF6182">
        <w:t>unilateral</w:t>
      </w:r>
      <w:r w:rsidRPr="00CF6182">
        <w:t xml:space="preserve"> </w:t>
      </w:r>
      <w:r w:rsidRPr="00CF6182">
        <w:t>decisions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taking</w:t>
      </w:r>
      <w:r w:rsidRPr="00CF6182">
        <w:t xml:space="preserve"> </w:t>
      </w:r>
      <w:r w:rsidRPr="00CF6182">
        <w:t>short-term</w:t>
      </w:r>
      <w:r w:rsidRPr="00CF6182">
        <w:t xml:space="preserve"> </w:t>
      </w:r>
      <w:r w:rsidRPr="00CF6182">
        <w:t>decisions.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unions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done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good</w:t>
      </w:r>
      <w:r w:rsidRPr="00CF6182">
        <w:t xml:space="preserve"> </w:t>
      </w:r>
      <w:r w:rsidRPr="00CF6182">
        <w:t>agreements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diverse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Greggs</w:t>
      </w:r>
      <w:r w:rsidRPr="00CF6182">
        <w:t>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bakers</w:t>
      </w:r>
      <w:r w:rsidRPr="00CF6182">
        <w:t>,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Hermes,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gig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courier</w:t>
      </w:r>
      <w:r w:rsidRPr="00CF6182">
        <w:t xml:space="preserve"> </w:t>
      </w:r>
      <w:r w:rsidRPr="00CF6182">
        <w:t>company,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ISS,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big</w:t>
      </w:r>
      <w:r w:rsidRPr="00CF6182">
        <w:t xml:space="preserve"> </w:t>
      </w:r>
      <w:r w:rsidRPr="00CF6182">
        <w:t>outsourcers,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offer</w:t>
      </w:r>
      <w:r w:rsidRPr="00CF6182">
        <w:t xml:space="preserve"> </w:t>
      </w:r>
      <w:r w:rsidRPr="00CF6182">
        <w:t>staff,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example,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self-isolate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on.</w:t>
      </w:r>
      <w:r w:rsidRPr="00CF6182">
        <w:t xml:space="preserve"> </w:t>
      </w:r>
    </w:p>
    <w:p w:rsidR="00DD7C82" w:rsidRPr="00CF6182" w:rsidP="00DD7C82">
      <w:pPr>
        <w:pStyle w:val="Answer"/>
      </w:pPr>
      <w:r w:rsidRPr="00CF6182">
        <w:t>Just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give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another</w:t>
      </w:r>
      <w:r w:rsidRPr="00CF6182">
        <w:t xml:space="preserve"> </w:t>
      </w:r>
      <w:r w:rsidRPr="00CF6182">
        <w:t>example,</w:t>
      </w:r>
      <w:r w:rsidRPr="00CF6182">
        <w:t xml:space="preserve"> </w:t>
      </w:r>
      <w:r w:rsidRPr="00CF6182">
        <w:t>yesterday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900</w:t>
      </w:r>
      <w:r w:rsidRPr="00CF6182">
        <w:t xml:space="preserve"> </w:t>
      </w:r>
      <w:r w:rsidRPr="00CF6182">
        <w:t>union</w:t>
      </w:r>
      <w:r w:rsidRPr="00CF6182">
        <w:t xml:space="preserve"> </w:t>
      </w:r>
      <w:r w:rsidRPr="00CF6182">
        <w:t>reps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webinar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practically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members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fac</w:t>
      </w:r>
      <w:r w:rsidRPr="00CF6182">
        <w:t>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issues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encourage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unions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resource.</w:t>
      </w:r>
      <w:r w:rsidRPr="00CF6182">
        <w:t xml:space="preserve"> </w:t>
      </w:r>
      <w:r w:rsidRPr="00CF6182">
        <w:t>Let</w:t>
      </w:r>
      <w:r w:rsidRPr="00CF6182">
        <w:t xml:space="preserve"> </w:t>
      </w:r>
      <w:r w:rsidRPr="00CF6182">
        <w:t>us</w:t>
      </w:r>
      <w:r w:rsidRPr="00CF6182">
        <w:t xml:space="preserve"> </w:t>
      </w:r>
      <w:r w:rsidRPr="00CF6182">
        <w:t>talk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each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every</w:t>
      </w:r>
      <w:r w:rsidRPr="00CF6182">
        <w:t xml:space="preserve"> </w:t>
      </w:r>
      <w:r w:rsidRPr="00CF6182">
        <w:t>level.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workplace</w:t>
      </w:r>
      <w:r w:rsidRPr="00CF6182">
        <w:t xml:space="preserve"> </w:t>
      </w:r>
      <w:r w:rsidRPr="00CF6182">
        <w:t>level,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impact?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do</w:t>
      </w:r>
      <w:r w:rsidRPr="00CF6182">
        <w:t>,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together</w:t>
      </w:r>
      <w:r w:rsidRPr="00CF6182">
        <w:t>,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mitigate</w:t>
      </w:r>
      <w:r w:rsidRPr="00CF6182">
        <w:t xml:space="preserve"> </w:t>
      </w:r>
      <w:r w:rsidRPr="00CF6182">
        <w:t>that?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labour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point,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unprecedented</w:t>
      </w:r>
      <w:r w:rsidRPr="00CF6182">
        <w:t xml:space="preserve"> </w:t>
      </w:r>
      <w:r w:rsidRPr="00CF6182">
        <w:t>times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require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collective</w:t>
      </w:r>
      <w:r w:rsidRPr="00CF6182">
        <w:t xml:space="preserve"> </w:t>
      </w:r>
      <w:r w:rsidRPr="00CF6182">
        <w:t>effort.</w:t>
      </w:r>
    </w:p>
    <w:p w:rsidR="001040F8" w:rsidRPr="00CF6182" w:rsidP="00C766BF">
      <w:pPr>
        <w:pStyle w:val="Question"/>
      </w:pPr>
      <w:sdt>
        <w:sdtPr>
          <w:alias w:val="Member"/>
          <w:tag w:val="&lt;Member mnisId='4031' dodsId='35872'&gt;"/>
          <w:id w:val="1166369708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follow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important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keep</w:t>
      </w:r>
      <w:r w:rsidRPr="00CF6182">
        <w:t xml:space="preserve"> </w:t>
      </w:r>
      <w:r w:rsidRPr="00CF6182">
        <w:t>workers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touch</w:t>
      </w:r>
      <w:r w:rsidRPr="00CF6182">
        <w:t>?</w:t>
      </w:r>
      <w:r w:rsidRPr="00CF6182">
        <w:t xml:space="preserve"> </w:t>
      </w:r>
      <w:r w:rsidRPr="00CF6182">
        <w:t>Rain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right</w:t>
      </w:r>
      <w:r w:rsidRPr="00CF6182">
        <w:t>: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end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infrastructure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rebuild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quickly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</w:t>
      </w:r>
      <w:r w:rsidRPr="00CF6182">
        <w:t>.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replacement</w:t>
      </w:r>
      <w:r w:rsidRPr="00CF6182">
        <w:t xml:space="preserve"> </w:t>
      </w:r>
      <w:r w:rsidRPr="00CF6182">
        <w:t>helping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bills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food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table</w:t>
      </w:r>
      <w:r w:rsidRPr="00CF6182">
        <w:t xml:space="preserve"> </w:t>
      </w:r>
      <w:r w:rsidRPr="00CF6182">
        <w:t>during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difficult</w:t>
      </w:r>
      <w:r w:rsidRPr="00CF6182">
        <w:t xml:space="preserve"> </w:t>
      </w:r>
      <w:r w:rsidRPr="00CF6182">
        <w:t>times,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arguments,</w:t>
      </w:r>
      <w:r w:rsidRPr="00CF6182">
        <w:t xml:space="preserve"> </w:t>
      </w:r>
      <w:r w:rsidRPr="00CF6182">
        <w:t>Rain,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replacement</w:t>
      </w:r>
      <w:r w:rsidRPr="00CF6182">
        <w:t xml:space="preserve"> </w:t>
      </w:r>
      <w:r w:rsidRPr="00CF6182">
        <w:t>scheme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keep</w:t>
      </w:r>
      <w:r w:rsidRPr="00CF6182">
        <w:t xml:space="preserve"> </w:t>
      </w:r>
      <w:r w:rsidRPr="00CF6182">
        <w:t>workers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attached?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important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rebuilding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afterwards?</w:t>
      </w:r>
    </w:p>
    <w:p w:rsidR="00E958FB" w:rsidRPr="00CF6182" w:rsidP="009B70DE">
      <w:pPr>
        <w:pStyle w:val="Answer"/>
      </w:pPr>
      <w:sdt>
        <w:sdtPr>
          <w:alias w:val="Witness"/>
          <w:id w:val="191193972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C</w:t>
      </w:r>
      <w:r w:rsidRPr="00CF6182">
        <w:t>oming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previous</w:t>
      </w:r>
      <w:r w:rsidRPr="00CF6182">
        <w:t xml:space="preserve"> </w:t>
      </w:r>
      <w:r w:rsidRPr="00CF6182">
        <w:t>questions,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my</w:t>
      </w:r>
      <w:r w:rsidRPr="00CF6182">
        <w:t xml:space="preserve"> </w:t>
      </w:r>
      <w:r w:rsidRPr="00CF6182">
        <w:t>mind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focus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intervene</w:t>
      </w:r>
      <w:r w:rsidRPr="00CF6182">
        <w:t xml:space="preserve"> </w:t>
      </w:r>
      <w:r w:rsidRPr="00CF6182">
        <w:t>before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become</w:t>
      </w:r>
      <w:r w:rsidRPr="00CF6182">
        <w:t xml:space="preserve"> </w:t>
      </w:r>
      <w:r w:rsidRPr="00CF6182">
        <w:t>unemployed,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why</w:t>
      </w:r>
      <w:r w:rsidRPr="00CF6182">
        <w:t>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contrast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G</w:t>
      </w:r>
      <w:r w:rsidRPr="00CF6182">
        <w:t>overnments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announced</w:t>
      </w:r>
      <w:r w:rsidRPr="00CF6182">
        <w:t xml:space="preserve"> </w:t>
      </w:r>
      <w:r w:rsidRPr="00CF6182">
        <w:t>that,</w:t>
      </w:r>
      <w:r w:rsidRPr="00CF6182">
        <w:t xml:space="preserve"> </w:t>
      </w:r>
      <w:r w:rsidRPr="00CF6182">
        <w:t>“Once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become</w:t>
      </w:r>
      <w:r w:rsidRPr="00CF6182">
        <w:t xml:space="preserve"> </w:t>
      </w:r>
      <w:r w:rsidRPr="00CF6182">
        <w:t>unemployed,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support”,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thinking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agile</w:t>
      </w:r>
      <w:r w:rsidRPr="00CF6182">
        <w:t xml:space="preserve"> </w:t>
      </w:r>
      <w:r w:rsidRPr="00CF6182">
        <w:t>way.</w:t>
      </w:r>
      <w:r w:rsidRPr="00CF6182">
        <w:t xml:space="preserve"> </w:t>
      </w:r>
      <w:r w:rsidRPr="00CF6182">
        <w:t>Hopefully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Chancellor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announce</w:t>
      </w:r>
      <w:r w:rsidRPr="00CF6182">
        <w:t xml:space="preserve"> </w:t>
      </w:r>
      <w:r w:rsidRPr="00CF6182">
        <w:t>further</w:t>
      </w:r>
      <w:r w:rsidRPr="00CF6182">
        <w:t xml:space="preserve"> </w:t>
      </w:r>
      <w:r w:rsidRPr="00CF6182">
        <w:t>support,</w:t>
      </w:r>
      <w:r w:rsidRPr="00CF6182">
        <w:t xml:space="preserve"> </w:t>
      </w:r>
      <w:r w:rsidRPr="00CF6182">
        <w:t>building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putting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place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smaller</w:t>
      </w:r>
      <w:r w:rsidRPr="00CF6182">
        <w:t xml:space="preserve"> </w:t>
      </w:r>
      <w:r w:rsidRPr="00CF6182">
        <w:t>businesses,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aware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moment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big</w:t>
      </w:r>
      <w:r w:rsidRPr="00CF6182">
        <w:t xml:space="preserve"> </w:t>
      </w:r>
      <w:r w:rsidRPr="00CF6182">
        <w:t>gap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big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close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doors</w:t>
      </w:r>
      <w:r w:rsidRPr="00CF6182">
        <w:t>,</w:t>
      </w:r>
      <w:r w:rsidRPr="00CF6182">
        <w:t xml:space="preserve"> </w:t>
      </w:r>
      <w:r w:rsidRPr="00CF6182">
        <w:t>essentially</w:t>
      </w:r>
      <w:r w:rsidRPr="00CF6182">
        <w:t>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happening.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before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that.</w:t>
      </w:r>
      <w:r w:rsidRPr="00CF6182">
        <w:t xml:space="preserve"> </w:t>
      </w:r>
    </w:p>
    <w:p w:rsidR="000E7F46" w:rsidRPr="00CF6182" w:rsidP="009B70DE">
      <w:pPr>
        <w:pStyle w:val="Answer"/>
      </w:pP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together,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definitely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shared</w:t>
      </w:r>
      <w:r w:rsidRPr="00CF6182">
        <w:t xml:space="preserve"> </w:t>
      </w:r>
      <w:r w:rsidRPr="00CF6182">
        <w:t>challenge.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sharing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best</w:t>
      </w:r>
      <w:r w:rsidRPr="00CF6182">
        <w:t xml:space="preserve"> </w:t>
      </w:r>
      <w:r w:rsidRPr="00CF6182">
        <w:t>practice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themselves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putting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place,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huge</w:t>
      </w:r>
      <w:r w:rsidRPr="00CF6182">
        <w:t xml:space="preserve"> </w:t>
      </w:r>
      <w:r w:rsidRPr="00CF6182">
        <w:t>amount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stress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</w:t>
      </w:r>
      <w:r w:rsidRPr="00CF6182">
        <w:t>he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>
        <w:t xml:space="preserve">the </w:t>
      </w:r>
      <w:r w:rsidRPr="00CF6182">
        <w:t>mental</w:t>
      </w:r>
      <w:r w:rsidRPr="00CF6182">
        <w:t xml:space="preserve"> </w:t>
      </w:r>
      <w:r w:rsidRPr="00CF6182">
        <w:t>health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critical.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speak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experience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operations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China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countries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affected</w:t>
      </w:r>
      <w:r w:rsidRPr="00CF6182">
        <w:t xml:space="preserve"> </w:t>
      </w:r>
      <w:r w:rsidRPr="00CF6182">
        <w:t>earlier.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conscious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increasing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support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making</w:t>
      </w:r>
      <w:r w:rsidRPr="00CF6182">
        <w:t xml:space="preserve"> </w:t>
      </w:r>
      <w:r w:rsidRPr="00CF6182">
        <w:t>whatever</w:t>
      </w:r>
      <w:r w:rsidRPr="00CF6182">
        <w:t xml:space="preserve"> </w:t>
      </w:r>
      <w:r w:rsidRPr="00CF6182">
        <w:t>adjustments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home.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possible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industries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possible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businesses</w:t>
      </w:r>
      <w:r w:rsidRPr="00CF6182">
        <w:t>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amazing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quickly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helped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facilitate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adjustment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happen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conversation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employees.</w:t>
      </w:r>
    </w:p>
    <w:p w:rsidR="000E7F46" w:rsidRPr="00CF6182" w:rsidP="000E7F46">
      <w:pPr>
        <w:pStyle w:val="Answer"/>
      </w:pPr>
      <w:sdt>
        <w:sdtPr>
          <w:alias w:val="Witness"/>
          <w:id w:val="1811974686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Martin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McTague:</w:t>
          </w:r>
          <w:r w:rsidRPr="00CF6182">
            <w:rPr>
              <w:b/>
            </w:rPr>
            <w:t xml:space="preserve"> </w:t>
          </w:r>
        </w:sdtContent>
      </w:sdt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easy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diverted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</w:t>
      </w:r>
      <w:r w:rsidRPr="00CF6182">
        <w:t>ore</w:t>
      </w:r>
      <w:r w:rsidRPr="00CF6182">
        <w:t xml:space="preserve"> </w:t>
      </w:r>
      <w:r w:rsidRPr="00CF6182">
        <w:t>cold-blooded</w:t>
      </w:r>
      <w:r w:rsidRPr="00CF6182">
        <w:t xml:space="preserve"> </w:t>
      </w:r>
      <w:r w:rsidRPr="00CF6182">
        <w:t>reactions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larger</w:t>
      </w:r>
      <w:r w:rsidRPr="00CF6182">
        <w:t xml:space="preserve"> </w:t>
      </w:r>
      <w:r w:rsidRPr="00CF6182">
        <w:t>corporates</w:t>
      </w:r>
      <w:r w:rsidRPr="00CF6182">
        <w:t>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reality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most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small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less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10</w:t>
      </w:r>
      <w:r w:rsidRPr="00CF6182">
        <w:t xml:space="preserve"> </w:t>
      </w:r>
      <w:r w:rsidRPr="00CF6182">
        <w:t>employees</w:t>
      </w:r>
      <w:r w:rsidRPr="00CF6182">
        <w:t>.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doing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right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cost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themselves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sure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properly</w:t>
      </w:r>
      <w:r w:rsidRPr="00CF6182">
        <w:t xml:space="preserve"> </w:t>
      </w:r>
      <w:r w:rsidRPr="00CF6182">
        <w:t>supported.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heard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example</w:t>
      </w:r>
      <w:r w:rsidRPr="00CF6182">
        <w:t xml:space="preserve"> </w:t>
      </w:r>
      <w:r w:rsidRPr="00CF6182">
        <w:t>only</w:t>
      </w:r>
      <w:r w:rsidRPr="00CF6182">
        <w:t xml:space="preserve"> </w:t>
      </w:r>
      <w:r w:rsidRPr="00CF6182">
        <w:t>yesterday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pub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trade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decided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its</w:t>
      </w:r>
      <w:r w:rsidRPr="00CF6182">
        <w:t xml:space="preserve"> </w:t>
      </w:r>
      <w:r w:rsidRPr="00CF6182">
        <w:t>chef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start</w:t>
      </w:r>
      <w:r w:rsidRPr="00CF6182">
        <w:t xml:space="preserve"> </w:t>
      </w:r>
      <w:r w:rsidRPr="00CF6182">
        <w:t>making</w:t>
      </w:r>
      <w:r w:rsidRPr="00CF6182">
        <w:t xml:space="preserve"> </w:t>
      </w:r>
      <w:r w:rsidRPr="00CF6182">
        <w:t>pies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distribu</w:t>
      </w:r>
      <w:r w:rsidRPr="00CF6182">
        <w:t>te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old</w:t>
      </w:r>
      <w:r w:rsidRPr="00CF6182">
        <w:t xml:space="preserve"> </w:t>
      </w:r>
      <w:r w:rsidRPr="00CF6182">
        <w:t>ladies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village,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responding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humane</w:t>
      </w:r>
      <w:r w:rsidRPr="00CF6182">
        <w:t xml:space="preserve"> </w:t>
      </w:r>
      <w:r w:rsidRPr="00CF6182">
        <w:t>way,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victims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crisis.</w:t>
      </w:r>
    </w:p>
    <w:p w:rsidR="00962BCB" w:rsidRPr="00CF6182" w:rsidP="000E7F46">
      <w:pPr>
        <w:pStyle w:val="Answer"/>
      </w:pPr>
      <w:sdt>
        <w:sdtPr>
          <w:alias w:val="Witness"/>
          <w:id w:val="355236715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Alasdair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Hutchison:</w:t>
          </w:r>
          <w:r w:rsidRPr="00CF6182">
            <w:rPr>
              <w:b/>
            </w:rPr>
            <w:t xml:space="preserve"> </w:t>
          </w:r>
        </w:sdtContent>
      </w:sdt>
      <w:r w:rsidRPr="00CF6182">
        <w:t>Just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small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add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corporate</w:t>
      </w:r>
      <w:r w:rsidRPr="00CF6182">
        <w:t xml:space="preserve"> </w:t>
      </w:r>
      <w:r w:rsidRPr="00CF6182">
        <w:t>social</w:t>
      </w:r>
      <w:r w:rsidRPr="00CF6182">
        <w:t xml:space="preserve"> </w:t>
      </w:r>
      <w:r w:rsidRPr="00CF6182">
        <w:t>responsibility</w:t>
      </w:r>
      <w:r w:rsidRPr="00CF6182">
        <w:t xml:space="preserve"> </w:t>
      </w:r>
      <w:r w:rsidRPr="00CF6182">
        <w:t>element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noticed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early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blind</w:t>
      </w:r>
      <w:r w:rsidRPr="00CF6182">
        <w:t xml:space="preserve"> </w:t>
      </w:r>
      <w:r w:rsidRPr="00CF6182">
        <w:t>spot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guidance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sent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employers,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much,</w:t>
      </w:r>
      <w:r w:rsidRPr="00CF6182">
        <w:t xml:space="preserve"> </w:t>
      </w:r>
      <w:r w:rsidRPr="00CF6182">
        <w:t>“Here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advice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employees,</w:t>
      </w:r>
      <w:r w:rsidRPr="00CF6182">
        <w:t xml:space="preserve"> </w:t>
      </w:r>
      <w:r w:rsidRPr="00CF6182">
        <w:t>i.e.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full-time</w:t>
      </w:r>
      <w:r w:rsidRPr="00CF6182">
        <w:t xml:space="preserve"> </w:t>
      </w:r>
      <w:r w:rsidRPr="00CF6182">
        <w:t>staff”.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freelancers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contact</w:t>
      </w:r>
      <w:r w:rsidRPr="00CF6182">
        <w:t xml:space="preserve"> </w:t>
      </w:r>
      <w:r w:rsidRPr="00CF6182">
        <w:t>us</w:t>
      </w:r>
      <w:r w:rsidRPr="00CF6182">
        <w:t xml:space="preserve"> </w:t>
      </w:r>
      <w:r w:rsidRPr="00CF6182">
        <w:t>saying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engage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clients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companies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using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services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getting</w:t>
      </w:r>
      <w:r w:rsidRPr="00CF6182">
        <w:t xml:space="preserve"> </w:t>
      </w:r>
      <w:r w:rsidRPr="00CF6182">
        <w:t>too</w:t>
      </w:r>
      <w:r w:rsidRPr="00CF6182">
        <w:t xml:space="preserve"> </w:t>
      </w:r>
      <w:r w:rsidRPr="00CF6182">
        <w:t>much</w:t>
      </w:r>
      <w:r w:rsidRPr="00CF6182">
        <w:t xml:space="preserve"> </w:t>
      </w:r>
      <w:r w:rsidRPr="00CF6182">
        <w:t>back</w:t>
      </w:r>
      <w:r w:rsidRPr="00CF6182">
        <w:t>.</w:t>
      </w:r>
      <w:r w:rsidRPr="00CF6182">
        <w:t xml:space="preserve"> </w:t>
      </w:r>
    </w:p>
    <w:p w:rsidR="000E7F46" w:rsidRPr="00CF6182" w:rsidP="00962BCB">
      <w:pPr>
        <w:pStyle w:val="Answer"/>
      </w:pP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big</w:t>
      </w:r>
      <w:r w:rsidRPr="00CF6182">
        <w:t xml:space="preserve"> </w:t>
      </w:r>
      <w:r w:rsidRPr="00CF6182">
        <w:t>company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uses</w:t>
      </w:r>
      <w:r w:rsidRPr="00CF6182">
        <w:t xml:space="preserve"> </w:t>
      </w:r>
      <w:r w:rsidRPr="00CF6182">
        <w:t>freelancers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slightly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contingent</w:t>
      </w:r>
      <w:r w:rsidRPr="00CF6182">
        <w:t xml:space="preserve"> </w:t>
      </w:r>
      <w:r w:rsidRPr="00CF6182">
        <w:t>workers,</w:t>
      </w:r>
      <w:r w:rsidRPr="00CF6182">
        <w:t xml:space="preserve"> </w:t>
      </w:r>
      <w:r w:rsidRPr="00CF6182">
        <w:t>t</w:t>
      </w:r>
      <w:r w:rsidRPr="00CF6182">
        <w:t>he</w:t>
      </w:r>
      <w:r w:rsidRPr="00CF6182">
        <w:t xml:space="preserve"> </w:t>
      </w:r>
      <w:r w:rsidRPr="00CF6182">
        <w:t>simple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thinking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already</w:t>
      </w:r>
      <w:r w:rsidRPr="00CF6182">
        <w:t>,</w:t>
      </w:r>
      <w:r w:rsidRPr="00CF6182">
        <w:t xml:space="preserve"> </w:t>
      </w:r>
      <w:r w:rsidRPr="00CF6182">
        <w:t>rather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sitting</w:t>
      </w:r>
      <w:r w:rsidRPr="00CF6182">
        <w:t xml:space="preserve"> </w:t>
      </w:r>
      <w:r w:rsidRPr="00CF6182">
        <w:t>wa</w:t>
      </w:r>
      <w:r w:rsidRPr="00CF6182">
        <w:t>iting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guidance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on</w:t>
      </w:r>
      <w:r w:rsidRPr="00CF6182">
        <w:t>,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cancelling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notice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mak</w:t>
      </w:r>
      <w:r w:rsidRPr="00CF6182">
        <w:t>ing</w:t>
      </w:r>
      <w:r w:rsidRPr="00CF6182">
        <w:t xml:space="preserve"> </w:t>
      </w:r>
      <w:r w:rsidRPr="00CF6182">
        <w:t>sure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paying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freelancers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time</w:t>
      </w:r>
      <w:r w:rsidRPr="00CF6182">
        <w:t>.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payment</w:t>
      </w:r>
      <w:r w:rsidRPr="00CF6182">
        <w:t xml:space="preserve"> </w:t>
      </w:r>
      <w:r w:rsidRPr="00CF6182">
        <w:t>issue,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ways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u</w:t>
      </w:r>
      <w:r w:rsidRPr="00CF6182">
        <w:t>pfront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rather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end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project,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cash</w:t>
      </w:r>
      <w:r w:rsidRPr="00CF6182">
        <w:t xml:space="preserve"> </w:t>
      </w:r>
      <w:r w:rsidRPr="00CF6182">
        <w:t>flow</w:t>
      </w:r>
      <w:r w:rsidRPr="00CF6182">
        <w:t xml:space="preserve"> </w:t>
      </w:r>
      <w:r w:rsidRPr="00CF6182">
        <w:t>coming</w:t>
      </w:r>
      <w:r w:rsidRPr="00CF6182">
        <w:t xml:space="preserve"> </w:t>
      </w:r>
      <w:r w:rsidRPr="00CF6182">
        <w:t>in</w:t>
      </w:r>
      <w:r w:rsidRPr="00CF6182">
        <w:t>.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conversation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remote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sympathetic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remote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requests,</w:t>
      </w:r>
      <w:r w:rsidRPr="00CF6182">
        <w:t xml:space="preserve"> </w:t>
      </w:r>
      <w:r w:rsidRPr="00CF6182">
        <w:t>even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full-time</w:t>
      </w:r>
      <w:r w:rsidRPr="00CF6182">
        <w:t xml:space="preserve"> </w:t>
      </w:r>
      <w:r w:rsidRPr="00CF6182">
        <w:t>employee</w:t>
      </w:r>
      <w:r w:rsidRPr="00CF6182">
        <w:t>?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whole</w:t>
      </w:r>
      <w:r w:rsidRPr="00CF6182">
        <w:t xml:space="preserve"> </w:t>
      </w:r>
      <w:r w:rsidRPr="00CF6182">
        <w:t>range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basic</w:t>
      </w:r>
      <w:r w:rsidRPr="00CF6182">
        <w:t xml:space="preserve"> </w:t>
      </w:r>
      <w:r w:rsidRPr="00CF6182">
        <w:t>good</w:t>
      </w:r>
      <w:r w:rsidRPr="00CF6182">
        <w:t xml:space="preserve"> </w:t>
      </w:r>
      <w:r w:rsidRPr="00CF6182">
        <w:t>communications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good</w:t>
      </w:r>
      <w:r w:rsidRPr="00CF6182">
        <w:t xml:space="preserve"> </w:t>
      </w:r>
      <w:r w:rsidRPr="00CF6182">
        <w:t>engagement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having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freelancers,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full-time</w:t>
      </w:r>
      <w:r w:rsidRPr="00CF6182">
        <w:t xml:space="preserve"> </w:t>
      </w:r>
      <w:r w:rsidRPr="00CF6182">
        <w:t>employees.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important</w:t>
      </w:r>
      <w:r w:rsidRPr="00CF6182">
        <w:t xml:space="preserve"> </w:t>
      </w:r>
      <w:r w:rsidRPr="00CF6182">
        <w:t>point.</w:t>
      </w:r>
    </w:p>
    <w:p w:rsidR="006C778B" w:rsidRPr="00CF6182" w:rsidP="006257E6">
      <w:pPr>
        <w:pStyle w:val="Answer"/>
      </w:pPr>
      <w:sdt>
        <w:sdtPr>
          <w:alias w:val="Witness"/>
          <w:id w:val="916915069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three</w:t>
      </w:r>
      <w:r w:rsidRPr="00CF6182">
        <w:t xml:space="preserve"> </w:t>
      </w:r>
      <w:r w:rsidRPr="00CF6182">
        <w:t>quick</w:t>
      </w:r>
      <w:r w:rsidRPr="00CF6182">
        <w:t xml:space="preserve"> </w:t>
      </w:r>
      <w:r w:rsidRPr="00CF6182">
        <w:t>points.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cannot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price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good</w:t>
      </w:r>
      <w:r w:rsidRPr="00CF6182">
        <w:t xml:space="preserve"> </w:t>
      </w:r>
      <w:r w:rsidRPr="00CF6182">
        <w:t>will</w:t>
      </w:r>
      <w:r w:rsidRPr="00CF6182">
        <w:t>;</w:t>
      </w:r>
      <w:r w:rsidRPr="00CF6182">
        <w:t xml:space="preserve"> </w:t>
      </w:r>
      <w:r w:rsidRPr="00CF6182">
        <w:t>staff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feel</w:t>
      </w:r>
      <w:r w:rsidRPr="00CF6182">
        <w:t xml:space="preserve"> </w:t>
      </w:r>
      <w:r w:rsidRPr="00CF6182">
        <w:t>supported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employer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difficult</w:t>
      </w:r>
      <w:r w:rsidRPr="00CF6182">
        <w:t xml:space="preserve"> </w:t>
      </w:r>
      <w:r w:rsidRPr="00CF6182">
        <w:t>times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recognise</w:t>
      </w:r>
      <w:r w:rsidRPr="00CF6182">
        <w:t xml:space="preserve"> </w:t>
      </w:r>
      <w:r w:rsidRPr="00CF6182">
        <w:t>that,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appreciate</w:t>
      </w:r>
      <w:r w:rsidRPr="00CF6182">
        <w:t xml:space="preserve"> </w:t>
      </w:r>
      <w:r w:rsidRPr="00CF6182">
        <w:t>it</w:t>
      </w:r>
      <w:r w:rsidRPr="00CF6182">
        <w:t>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real</w:t>
      </w:r>
      <w:r w:rsidRPr="00CF6182">
        <w:t xml:space="preserve"> </w:t>
      </w:r>
      <w:r w:rsidRPr="00CF6182">
        <w:t>costs,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not,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somebody</w:t>
      </w:r>
      <w:r w:rsidRPr="00CF6182">
        <w:t xml:space="preserve"> </w:t>
      </w:r>
      <w:r w:rsidRPr="00CF6182">
        <w:t>redundant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then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recruit</w:t>
      </w:r>
      <w:r w:rsidRPr="00CF6182">
        <w:t xml:space="preserve"> </w:t>
      </w:r>
      <w:r w:rsidRPr="00CF6182">
        <w:t>somebody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replace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person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made</w:t>
      </w:r>
      <w:r w:rsidRPr="00CF6182">
        <w:t xml:space="preserve"> </w:t>
      </w:r>
      <w:r w:rsidRPr="00CF6182">
        <w:t>redundant?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additional</w:t>
      </w:r>
      <w:r w:rsidRPr="00CF6182">
        <w:t xml:space="preserve"> </w:t>
      </w:r>
      <w:r w:rsidRPr="00CF6182">
        <w:t>cost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avoid,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keeping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employment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important.</w:t>
      </w:r>
    </w:p>
    <w:p w:rsidR="007D3B04" w:rsidRPr="00CF6182" w:rsidP="006257E6">
      <w:pPr>
        <w:pStyle w:val="Answer"/>
      </w:pPr>
      <w:r w:rsidRPr="00CF6182">
        <w:t>T</w:t>
      </w:r>
      <w:r w:rsidRPr="00CF6182">
        <w:t>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practical</w:t>
      </w:r>
      <w:r w:rsidRPr="00CF6182">
        <w:t xml:space="preserve"> </w:t>
      </w:r>
      <w:r w:rsidRPr="00CF6182">
        <w:t>implications.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unions</w:t>
      </w:r>
      <w:r w:rsidRPr="00CF6182">
        <w:t xml:space="preserve"> </w:t>
      </w:r>
      <w:r w:rsidRPr="00CF6182">
        <w:t>flagged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us</w:t>
      </w:r>
      <w:r w:rsidRPr="00CF6182">
        <w:t xml:space="preserve"> </w:t>
      </w:r>
      <w:r w:rsidRPr="00CF6182">
        <w:t>yesterday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airside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airport,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licence.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absent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60</w:t>
      </w:r>
      <w:r w:rsidRPr="00CF6182">
        <w:t xml:space="preserve"> </w:t>
      </w:r>
      <w:r w:rsidRPr="00CF6182">
        <w:t>days,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licensing</w:t>
      </w:r>
      <w:r w:rsidRPr="00CF6182">
        <w:t xml:space="preserve"> </w:t>
      </w:r>
      <w:r w:rsidRPr="00CF6182">
        <w:t>process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over</w:t>
      </w:r>
      <w:r w:rsidRPr="00CF6182">
        <w:t xml:space="preserve"> </w:t>
      </w:r>
      <w:r w:rsidRPr="00CF6182">
        <w:t>again.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stage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airports</w:t>
      </w:r>
      <w:r w:rsidRPr="00CF6182">
        <w:t xml:space="preserve"> </w:t>
      </w:r>
      <w:r w:rsidRPr="00CF6182">
        <w:t>open</w:t>
      </w:r>
      <w:r w:rsidRPr="00CF6182">
        <w:t xml:space="preserve"> </w:t>
      </w:r>
      <w:r w:rsidRPr="00CF6182">
        <w:t>again,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flights</w:t>
      </w:r>
      <w:r w:rsidRPr="00CF6182">
        <w:t xml:space="preserve"> </w:t>
      </w:r>
      <w:r w:rsidRPr="00CF6182">
        <w:t>coming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UK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potentially</w:t>
      </w:r>
      <w:r w:rsidRPr="00CF6182">
        <w:t xml:space="preserve"> </w:t>
      </w:r>
      <w:r w:rsidRPr="00CF6182">
        <w:t>find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situation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staff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airports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licensing</w:t>
      </w:r>
      <w:r w:rsidRPr="00CF6182">
        <w:t xml:space="preserve"> </w:t>
      </w:r>
      <w:r w:rsidRPr="00CF6182">
        <w:t>processes.</w:t>
      </w:r>
      <w:r w:rsidRPr="00CF6182">
        <w:t xml:space="preserve"> </w:t>
      </w:r>
    </w:p>
    <w:p w:rsidR="00534D32" w:rsidRPr="00CF6182" w:rsidP="006257E6">
      <w:pPr>
        <w:pStyle w:val="Answer"/>
      </w:pP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understanding</w:t>
      </w:r>
      <w:r w:rsidRPr="00CF6182">
        <w:t xml:space="preserve"> </w:t>
      </w:r>
      <w:r w:rsidRPr="00CF6182">
        <w:t>deeply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issues</w:t>
      </w:r>
      <w:r w:rsidRPr="00CF6182">
        <w:t xml:space="preserve"> </w:t>
      </w:r>
      <w:r w:rsidRPr="00CF6182">
        <w:t>within</w:t>
      </w:r>
      <w:r w:rsidRPr="00CF6182">
        <w:t xml:space="preserve"> </w:t>
      </w:r>
      <w:r w:rsidRPr="00CF6182">
        <w:t>particular</w:t>
      </w:r>
      <w:r w:rsidRPr="00CF6182">
        <w:t xml:space="preserve"> </w:t>
      </w:r>
      <w:r w:rsidRPr="00CF6182">
        <w:t>sectors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importa</w:t>
      </w:r>
      <w:r w:rsidRPr="00CF6182">
        <w:t>nt.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am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expert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aviation,</w:t>
      </w:r>
      <w:r w:rsidRPr="00CF6182">
        <w:t xml:space="preserve"> </w:t>
      </w:r>
      <w:r w:rsidRPr="00CF6182">
        <w:t>automotive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hospitality</w:t>
      </w:r>
      <w:r w:rsidRPr="00CF6182">
        <w:t xml:space="preserve"> </w:t>
      </w:r>
      <w:r w:rsidRPr="00CF6182">
        <w:t>industries</w:t>
      </w:r>
      <w:r w:rsidRPr="00CF6182">
        <w:t>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union</w:t>
      </w:r>
      <w:r w:rsidRPr="00CF6182">
        <w:t xml:space="preserve"> </w:t>
      </w:r>
      <w:r w:rsidRPr="00CF6182">
        <w:t>officers</w:t>
      </w:r>
      <w:r w:rsidRPr="00CF6182">
        <w:t xml:space="preserve"> </w:t>
      </w:r>
      <w:r w:rsidRPr="00CF6182">
        <w:t>often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used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resource.</w:t>
      </w:r>
      <w:r w:rsidRPr="00CF6182">
        <w:t xml:space="preserve"> </w:t>
      </w:r>
    </w:p>
    <w:p w:rsidR="006257E6" w:rsidRPr="00CF6182" w:rsidP="00361985">
      <w:pPr>
        <w:pStyle w:val="Question"/>
      </w:pPr>
      <w:sdt>
        <w:sdtPr>
          <w:alias w:val="Member"/>
          <w:tag w:val="&lt;Member mnisId='4632' dodsId='92493'&gt;"/>
          <w:id w:val="-2127996178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Anna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McMorrin:</w:t>
          </w:r>
        </w:sdtContent>
      </w:sdt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turn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gig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again.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970,000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country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zero-hours</w:t>
      </w:r>
      <w:r w:rsidRPr="00CF6182">
        <w:t xml:space="preserve"> </w:t>
      </w:r>
      <w:r w:rsidRPr="00CF6182">
        <w:t>contracts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currently</w:t>
      </w:r>
      <w:r w:rsidRPr="00CF6182">
        <w:t xml:space="preserve"> </w:t>
      </w:r>
      <w:r w:rsidRPr="00CF6182">
        <w:t>facing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choice</w:t>
      </w:r>
      <w:r w:rsidRPr="00CF6182">
        <w:t xml:space="preserve"> </w:t>
      </w:r>
      <w:r w:rsidRPr="00CF6182">
        <w:t>between</w:t>
      </w:r>
      <w:r w:rsidRPr="00CF6182">
        <w:t xml:space="preserve"> </w:t>
      </w:r>
      <w:r w:rsidRPr="00CF6182">
        <w:t>self-isolation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continuing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work.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try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continue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work.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may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continue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touched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slightly</w:t>
      </w:r>
      <w:r w:rsidRPr="00CF6182">
        <w:t xml:space="preserve"> </w:t>
      </w:r>
      <w:r w:rsidRPr="00CF6182">
        <w:t>before,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got</w:t>
      </w:r>
      <w:r w:rsidRPr="00CF6182">
        <w:t xml:space="preserve"> </w:t>
      </w:r>
      <w:r w:rsidRPr="00CF6182">
        <w:t>any</w:t>
      </w:r>
      <w:r w:rsidRPr="00CF6182">
        <w:t xml:space="preserve"> </w:t>
      </w:r>
      <w:r w:rsidRPr="00CF6182">
        <w:t>analysis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impact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country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entire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collapsing?</w:t>
      </w:r>
      <w:r w:rsidRPr="00CF6182">
        <w:t xml:space="preserve"> </w:t>
      </w:r>
    </w:p>
    <w:p w:rsidR="00361985" w:rsidRPr="00CF6182" w:rsidP="00361985">
      <w:pPr>
        <w:pStyle w:val="Answer"/>
      </w:pPr>
      <w:sdt>
        <w:sdtPr>
          <w:alias w:val="Witness"/>
          <w:id w:val="704530166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Our</w:t>
      </w:r>
      <w:r w:rsidRPr="00CF6182">
        <w:t xml:space="preserve"> </w:t>
      </w:r>
      <w:r w:rsidRPr="00CF6182">
        <w:t>view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people’s</w:t>
      </w:r>
      <w:r w:rsidRPr="00CF6182">
        <w:t xml:space="preserve"> </w:t>
      </w:r>
      <w:r w:rsidRPr="00CF6182">
        <w:t>employment</w:t>
      </w:r>
      <w:r w:rsidRPr="00CF6182">
        <w:t xml:space="preserve"> </w:t>
      </w:r>
      <w:r w:rsidRPr="00CF6182">
        <w:t>status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affect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supported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not.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everyone,</w:t>
      </w:r>
      <w:r w:rsidRPr="00CF6182">
        <w:t xml:space="preserve"> </w:t>
      </w:r>
      <w:r w:rsidRPr="00CF6182">
        <w:t>regardless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workers,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employees.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challenges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</w:t>
      </w:r>
      <w:r w:rsidRPr="00CF6182">
        <w:t>he</w:t>
      </w:r>
      <w:r w:rsidRPr="00CF6182">
        <w:t xml:space="preserve"> </w:t>
      </w:r>
      <w:r w:rsidRPr="00CF6182">
        <w:t>status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zero-hours</w:t>
      </w:r>
      <w:r w:rsidRPr="00CF6182">
        <w:t xml:space="preserve"> </w:t>
      </w:r>
      <w:r w:rsidRPr="00CF6182">
        <w:t>contracts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depends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nature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relationship,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fundamental</w:t>
      </w:r>
      <w:r w:rsidRPr="00CF6182">
        <w:t xml:space="preserve"> </w:t>
      </w:r>
      <w:r w:rsidRPr="00CF6182">
        <w:t>principle</w:t>
      </w:r>
      <w:r w:rsidRPr="00CF6182">
        <w:t>:</w:t>
      </w:r>
      <w:r w:rsidRPr="00CF6182">
        <w:t xml:space="preserve"> </w:t>
      </w:r>
      <w:r w:rsidRPr="00CF6182">
        <w:t>w</w:t>
      </w:r>
      <w:r w:rsidRPr="00CF6182">
        <w:t>e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supported,</w:t>
      </w:r>
      <w:r w:rsidRPr="00CF6182">
        <w:t xml:space="preserve"> </w:t>
      </w:r>
      <w:r w:rsidRPr="00CF6182">
        <w:t>whatever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employment</w:t>
      </w:r>
      <w:r w:rsidRPr="00CF6182">
        <w:t xml:space="preserve"> </w:t>
      </w:r>
      <w:r w:rsidRPr="00CF6182">
        <w:t>status.</w:t>
      </w:r>
    </w:p>
    <w:p w:rsidR="00BC532C" w:rsidRPr="00CF6182" w:rsidP="00BC532C">
      <w:pPr>
        <w:pStyle w:val="Answer"/>
      </w:pPr>
      <w:sdt>
        <w:sdtPr>
          <w:alias w:val="Witness"/>
          <w:id w:val="742682563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echo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practical</w:t>
      </w:r>
      <w:r w:rsidRPr="00CF6182">
        <w:t xml:space="preserve"> </w:t>
      </w:r>
      <w:r w:rsidRPr="00CF6182">
        <w:t>examples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gig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done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right</w:t>
      </w:r>
      <w:r w:rsidRPr="00CF6182">
        <w:t xml:space="preserve"> </w:t>
      </w:r>
      <w:r w:rsidRPr="00CF6182">
        <w:t>thing.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mentioned</w:t>
      </w:r>
      <w:r w:rsidRPr="00CF6182">
        <w:t xml:space="preserve"> </w:t>
      </w:r>
      <w:r w:rsidRPr="00CF6182">
        <w:t>Hermes</w:t>
      </w:r>
      <w:r w:rsidRPr="00CF6182">
        <w:t xml:space="preserve"> </w:t>
      </w:r>
      <w:r w:rsidRPr="00CF6182">
        <w:t>before.</w:t>
      </w:r>
      <w:r w:rsidRPr="00CF6182">
        <w:t xml:space="preserve"> </w:t>
      </w:r>
      <w:r w:rsidRPr="00CF6182">
        <w:t>Hermes</w:t>
      </w:r>
      <w:r w:rsidRPr="00CF6182">
        <w:t xml:space="preserve"> </w:t>
      </w:r>
      <w:r w:rsidRPr="00CF6182">
        <w:t>ha</w:t>
      </w:r>
      <w:r w:rsidRPr="00CF6182">
        <w:t>s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couriers.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normally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reached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agreement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unions,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GMB,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set</w:t>
      </w:r>
      <w:r w:rsidRPr="00CF6182">
        <w:t xml:space="preserve"> </w:t>
      </w:r>
      <w:r w:rsidRPr="00CF6182">
        <w:t>aside</w:t>
      </w:r>
      <w:r w:rsidRPr="00CF6182">
        <w:t xml:space="preserve"> </w:t>
      </w:r>
      <w:r w:rsidRPr="00CF6182">
        <w:t>£1</w:t>
      </w:r>
      <w:r w:rsidRPr="00CF6182">
        <w:t xml:space="preserve"> </w:t>
      </w:r>
      <w:r w:rsidRPr="00CF6182">
        <w:t>million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self-isolate</w:t>
      </w:r>
      <w:r w:rsidRPr="00CF6182">
        <w:t xml:space="preserve"> </w:t>
      </w:r>
      <w:r w:rsidRPr="00CF6182">
        <w:t>during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period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crisis.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right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employer.</w:t>
      </w:r>
    </w:p>
    <w:p w:rsidR="00BC532C" w:rsidRPr="00CF6182" w:rsidP="00BC532C">
      <w:pPr>
        <w:pStyle w:val="Question"/>
      </w:pPr>
      <w:sdt>
        <w:sdtPr>
          <w:alias w:val="Member"/>
          <w:tag w:val="&lt;Member mnisId='4632' dodsId='92493'&gt;"/>
          <w:id w:val="-1944370442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Anna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McMorrin:</w:t>
          </w:r>
        </w:sdtContent>
      </w:sdt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only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its</w:t>
      </w:r>
      <w:r w:rsidRPr="00CF6182">
        <w:t xml:space="preserve"> </w:t>
      </w:r>
      <w:r w:rsidRPr="00CF6182">
        <w:t>workers</w:t>
      </w:r>
      <w:r w:rsidRPr="00CF6182">
        <w:t xml:space="preserve"> </w:t>
      </w:r>
      <w:r w:rsidRPr="00CF6182">
        <w:t>£20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day?</w:t>
      </w:r>
    </w:p>
    <w:p w:rsidR="006B2518" w:rsidRPr="00CF6182" w:rsidP="00117A6E">
      <w:pPr>
        <w:pStyle w:val="Answer"/>
      </w:pPr>
      <w:sdt>
        <w:sdtPr>
          <w:alias w:val="Witness"/>
          <w:id w:val="1487822241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I</w:t>
      </w:r>
      <w:r w:rsidRPr="00CF6182">
        <w:t xml:space="preserve"> </w:t>
      </w:r>
      <w:r w:rsidRPr="00CF6182">
        <w:t>am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sure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details.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understood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beyond</w:t>
      </w:r>
      <w:r w:rsidRPr="00CF6182">
        <w:t xml:space="preserve"> </w:t>
      </w:r>
      <w:r w:rsidRPr="00CF6182">
        <w:t>that.</w:t>
      </w:r>
      <w:r w:rsidRPr="00CF6182">
        <w:t xml:space="preserve"> </w:t>
      </w:r>
    </w:p>
    <w:p w:rsidR="006B2518" w:rsidRPr="00CF6182" w:rsidP="006B2518">
      <w:pPr>
        <w:pStyle w:val="Remark"/>
      </w:pPr>
      <w:sdt>
        <w:sdtPr>
          <w:alias w:val="Member"/>
          <w:tag w:val="&lt;Member mnisId='4632' dodsId='92493'&gt;"/>
          <w:id w:val="194130638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Anna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McMorrin:</w:t>
          </w:r>
        </w:sdtContent>
      </w:sdt>
      <w:r w:rsidRPr="00CF6182">
        <w:t xml:space="preserve"> </w:t>
      </w:r>
      <w:r w:rsidRPr="00CF6182">
        <w:t>£20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day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moment.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understand.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may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wrong.</w:t>
      </w:r>
    </w:p>
    <w:p w:rsidR="00BC532C" w:rsidRPr="00CF6182" w:rsidP="006B2518">
      <w:pPr>
        <w:pStyle w:val="Answer"/>
      </w:pPr>
      <w:sdt>
        <w:sdtPr>
          <w:alias w:val="Witness"/>
          <w:id w:val="1232189315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No</w:t>
      </w:r>
      <w:r w:rsidRPr="00CF6182">
        <w:t>.</w:t>
      </w:r>
      <w:r w:rsidRPr="00CF6182">
        <w:t xml:space="preserve"> </w:t>
      </w:r>
      <w:r w:rsidRPr="00CF6182">
        <w:t>A</w:t>
      </w:r>
      <w:r w:rsidRPr="00CF6182">
        <w:t>s</w:t>
      </w:r>
      <w:r w:rsidRPr="00CF6182">
        <w:t xml:space="preserve"> </w:t>
      </w:r>
      <w:r w:rsidRPr="00CF6182">
        <w:t>far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am</w:t>
      </w:r>
      <w:r w:rsidRPr="00CF6182">
        <w:t xml:space="preserve"> </w:t>
      </w:r>
      <w:r w:rsidRPr="00CF6182">
        <w:t>aware,</w:t>
      </w:r>
      <w:r w:rsidRPr="00CF6182">
        <w:t xml:space="preserve"> </w:t>
      </w:r>
      <w:r w:rsidRPr="00CF6182">
        <w:t>m</w:t>
      </w:r>
      <w:r w:rsidRPr="00CF6182">
        <w:t>y</w:t>
      </w:r>
      <w:r w:rsidRPr="00CF6182">
        <w:t xml:space="preserve"> </w:t>
      </w:r>
      <w:r w:rsidRPr="00CF6182">
        <w:t>understanding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</w:t>
      </w:r>
      <w:r w:rsidRPr="00CF6182">
        <w:t>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paid</w:t>
      </w:r>
      <w:r w:rsidRPr="00CF6182">
        <w:t xml:space="preserve"> </w:t>
      </w:r>
      <w:r w:rsidRPr="00CF6182">
        <w:t>normally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£1</w:t>
      </w:r>
      <w:r w:rsidRPr="00CF6182">
        <w:t xml:space="preserve"> </w:t>
      </w:r>
      <w:r w:rsidRPr="00CF6182">
        <w:t>million</w:t>
      </w:r>
      <w:r w:rsidRPr="00CF6182">
        <w:t xml:space="preserve"> </w:t>
      </w:r>
      <w:r w:rsidRPr="00CF6182">
        <w:t>fund.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certainly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check,</w:t>
      </w:r>
      <w:r w:rsidRPr="00CF6182">
        <w:t xml:space="preserve"> </w:t>
      </w:r>
      <w:r w:rsidRPr="00CF6182">
        <w:t>Anna.</w:t>
      </w:r>
    </w:p>
    <w:p w:rsidR="00BC532C" w:rsidRPr="00CF6182" w:rsidP="00DA3AE6">
      <w:pPr>
        <w:pStyle w:val="Remark"/>
      </w:pPr>
      <w:sdt>
        <w:sdtPr>
          <w:alias w:val="Member"/>
          <w:tag w:val="&lt;Member mnisId='4031' dodsId='35872'&gt;"/>
          <w:id w:val="-1902284631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Maybe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us.</w:t>
      </w:r>
    </w:p>
    <w:p w:rsidR="00BC532C" w:rsidRPr="00CF6182" w:rsidP="00BC532C">
      <w:pPr>
        <w:pStyle w:val="Question"/>
      </w:pPr>
      <w:sdt>
        <w:sdtPr>
          <w:alias w:val="Member"/>
          <w:tag w:val="&lt;Member mnisId='4632' dodsId='92493'&gt;"/>
          <w:id w:val="965390892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Anna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McMorrin:</w:t>
          </w:r>
        </w:sdtContent>
      </w:sdt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good.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companies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well,</w:t>
      </w:r>
      <w:r w:rsidRPr="00CF6182">
        <w:t xml:space="preserve"> </w:t>
      </w:r>
      <w:r w:rsidRPr="00CF6182">
        <w:t>such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Deliveroo</w:t>
      </w:r>
      <w:r w:rsidRPr="00CF6182">
        <w:t>,</w:t>
      </w:r>
      <w:r w:rsidRPr="00CF6182">
        <w:t xml:space="preserve"> </w:t>
      </w:r>
      <w:r w:rsidRPr="00CF6182">
        <w:t>refusing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drivers</w:t>
      </w:r>
      <w:r w:rsidRPr="00CF6182">
        <w:t>.</w:t>
      </w:r>
    </w:p>
    <w:p w:rsidR="00AF2513" w:rsidRPr="00CF6182" w:rsidP="00AF2513">
      <w:pPr>
        <w:pStyle w:val="Answer"/>
      </w:pPr>
      <w:sdt>
        <w:sdtPr>
          <w:alias w:val="Witness"/>
          <w:id w:val="-1028715796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broader</w:t>
      </w:r>
      <w:r w:rsidRPr="00CF6182">
        <w:t xml:space="preserve"> </w:t>
      </w:r>
      <w:r w:rsidRPr="00CF6182">
        <w:t>issue,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not?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different</w:t>
      </w:r>
      <w:r w:rsidRPr="00CF6182">
        <w:t xml:space="preserve"> </w:t>
      </w:r>
      <w:r w:rsidRPr="00CF6182">
        <w:t>set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issues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unions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represent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genuinely</w:t>
      </w:r>
      <w:r w:rsidRPr="00CF6182">
        <w:t xml:space="preserve"> </w:t>
      </w:r>
      <w:r w:rsidRPr="00CF6182">
        <w:t>self-employed,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example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entertainment</w:t>
      </w:r>
      <w:r w:rsidRPr="00CF6182">
        <w:t xml:space="preserve"> </w:t>
      </w:r>
      <w:r w:rsidRPr="00CF6182">
        <w:t>industry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Alasdair’s</w:t>
      </w:r>
      <w:r w:rsidRPr="00CF6182">
        <w:t xml:space="preserve"> </w:t>
      </w:r>
      <w:r w:rsidRPr="00CF6182">
        <w:t>members,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actively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employed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bogusly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sorts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platforms.</w:t>
      </w:r>
    </w:p>
    <w:p w:rsidR="00AF2513" w:rsidRPr="00CF6182" w:rsidP="00AF2513">
      <w:pPr>
        <w:pStyle w:val="Question"/>
      </w:pPr>
      <w:sdt>
        <w:sdtPr>
          <w:alias w:val="Member"/>
          <w:tag w:val="&lt;Member mnisId='4031' dodsId='35872'&gt;"/>
          <w:id w:val="-248496793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Committee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looked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b</w:t>
      </w:r>
      <w:r w:rsidRPr="00CF6182">
        <w:t>efore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pandemic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throw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stark</w:t>
      </w:r>
      <w:r w:rsidRPr="00CF6182">
        <w:t xml:space="preserve"> </w:t>
      </w:r>
      <w:r w:rsidRPr="00CF6182">
        <w:t>relief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challenges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labour</w:t>
      </w:r>
      <w:r w:rsidRPr="00CF6182">
        <w:t xml:space="preserve"> </w:t>
      </w:r>
      <w:r w:rsidRPr="00CF6182">
        <w:t>market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people,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finding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employment</w:t>
      </w:r>
      <w:r w:rsidRPr="00CF6182">
        <w:t xml:space="preserve"> </w:t>
      </w:r>
      <w:r w:rsidRPr="00CF6182">
        <w:t>status,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protections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need.</w:t>
      </w:r>
      <w:r w:rsidRPr="00CF6182">
        <w:t xml:space="preserve"> </w:t>
      </w:r>
      <w:r w:rsidRPr="00CF6182">
        <w:t>S</w:t>
      </w:r>
      <w:r w:rsidRPr="00CF6182">
        <w:t>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require</w:t>
      </w:r>
      <w:r w:rsidRPr="00CF6182">
        <w:t xml:space="preserve"> </w:t>
      </w:r>
      <w:r w:rsidRPr="00CF6182">
        <w:t>legislation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clarify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status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workers,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perhaps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discussion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another</w:t>
      </w:r>
      <w:r w:rsidRPr="00CF6182">
        <w:t xml:space="preserve"> </w:t>
      </w:r>
      <w:r w:rsidRPr="00CF6182">
        <w:t>time.</w:t>
      </w:r>
    </w:p>
    <w:p w:rsidR="0029109C" w:rsidRPr="00CF6182" w:rsidP="00276B63">
      <w:pPr>
        <w:pStyle w:val="Answer"/>
      </w:pPr>
      <w:sdt>
        <w:sdtPr>
          <w:alias w:val="Witness"/>
          <w:id w:val="-1036350351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It</w:t>
      </w:r>
      <w:r w:rsidRPr="00CF6182">
        <w:t xml:space="preserve"> </w:t>
      </w:r>
      <w:r w:rsidRPr="00CF6182">
        <w:t>certainly</w:t>
      </w:r>
      <w:r w:rsidRPr="00CF6182">
        <w:t xml:space="preserve"> </w:t>
      </w:r>
      <w:r w:rsidRPr="00CF6182">
        <w:t>does,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view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always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considered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unless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employer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demonstrably</w:t>
      </w:r>
      <w:r w:rsidRPr="00CF6182">
        <w:t xml:space="preserve"> </w:t>
      </w:r>
      <w:r w:rsidRPr="00CF6182">
        <w:t>prove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not.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seen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shift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responsibility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employees</w:t>
      </w:r>
      <w:r w:rsidRPr="00CF6182">
        <w:t>,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negative</w:t>
      </w:r>
      <w:r w:rsidRPr="00CF6182">
        <w:t xml:space="preserve"> </w:t>
      </w:r>
      <w:r w:rsidRPr="00CF6182">
        <w:t>consequences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different</w:t>
      </w:r>
      <w:r w:rsidRPr="00CF6182">
        <w:t xml:space="preserve"> </w:t>
      </w:r>
      <w:r w:rsidRPr="00CF6182">
        <w:t>situation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genuinely</w:t>
      </w:r>
      <w:r w:rsidRPr="00CF6182">
        <w:t xml:space="preserve"> </w:t>
      </w:r>
      <w:r w:rsidRPr="00CF6182">
        <w:t>self-employed,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still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well.</w:t>
      </w:r>
    </w:p>
    <w:p w:rsidR="00276B63" w:rsidRPr="00CF6182" w:rsidP="0029109C">
      <w:pPr>
        <w:pStyle w:val="Question"/>
      </w:pPr>
      <w:sdt>
        <w:sdtPr>
          <w:alias w:val="Member"/>
          <w:tag w:val="&lt;Member mnisId='4632' dodsId='92493'&gt;"/>
          <w:id w:val="-84157610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Anna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McMorrin:</w:t>
          </w:r>
        </w:sdtContent>
      </w:sdt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rightly</w:t>
      </w:r>
      <w:r w:rsidRPr="00CF6182">
        <w:t xml:space="preserve"> </w:t>
      </w:r>
      <w:r w:rsidRPr="00CF6182">
        <w:t>said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entertainment</w:t>
      </w:r>
      <w:r w:rsidRPr="00CF6182">
        <w:t xml:space="preserve"> </w:t>
      </w:r>
      <w:r w:rsidRPr="00CF6182">
        <w:t>industry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badly</w:t>
      </w:r>
      <w:r w:rsidRPr="00CF6182">
        <w:t xml:space="preserve"> </w:t>
      </w:r>
      <w:r w:rsidRPr="00CF6182">
        <w:t>affected,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restaurants</w:t>
      </w:r>
      <w:r w:rsidRPr="00CF6182">
        <w:t>,</w:t>
      </w:r>
      <w:r w:rsidRPr="00CF6182">
        <w:t xml:space="preserve"> </w:t>
      </w:r>
      <w:r w:rsidRPr="00CF6182">
        <w:t>bars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pubs.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Cardiff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individual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contacted</w:t>
      </w:r>
      <w:r w:rsidRPr="00CF6182">
        <w:t xml:space="preserve"> </w:t>
      </w:r>
      <w:r w:rsidRPr="00CF6182">
        <w:t>me.</w:t>
      </w:r>
      <w:r w:rsidRPr="00CF6182">
        <w:t xml:space="preserve"> </w:t>
      </w:r>
      <w:r w:rsidRPr="00CF6182">
        <w:t>She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abou</w:t>
      </w:r>
      <w:r w:rsidRPr="00CF6182">
        <w:t>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massive</w:t>
      </w:r>
      <w:r w:rsidRPr="00CF6182">
        <w:t xml:space="preserve"> </w:t>
      </w:r>
      <w:r w:rsidRPr="00CF6182">
        <w:t>debt</w:t>
      </w:r>
      <w:r w:rsidRPr="00CF6182">
        <w:t>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she</w:t>
      </w:r>
      <w:r w:rsidRPr="00CF6182">
        <w:t xml:space="preserve"> </w:t>
      </w:r>
      <w:r w:rsidRPr="00CF6182">
        <w:t>runs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</w:t>
      </w:r>
      <w:r w:rsidRPr="00CF6182">
        <w:t>nimation</w:t>
      </w:r>
      <w:r w:rsidRPr="00CF6182">
        <w:t xml:space="preserve"> </w:t>
      </w:r>
      <w:r w:rsidRPr="00CF6182">
        <w:t>F</w:t>
      </w:r>
      <w:r w:rsidRPr="00CF6182">
        <w:t>estival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Cardiff.</w:t>
      </w:r>
      <w:r w:rsidRPr="00CF6182">
        <w:t xml:space="preserve"> </w:t>
      </w:r>
      <w:r w:rsidRPr="00CF6182">
        <w:t>She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decision.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happening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couple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weeks’</w:t>
      </w:r>
      <w:r w:rsidRPr="00CF6182">
        <w:t xml:space="preserve"> </w:t>
      </w:r>
      <w:r w:rsidRPr="00CF6182">
        <w:t>time.</w:t>
      </w:r>
      <w:r w:rsidRPr="00CF6182">
        <w:t xml:space="preserve"> </w:t>
      </w:r>
      <w:r w:rsidRPr="00CF6182">
        <w:t>She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decision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cancel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without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mandating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cancellation.</w:t>
      </w:r>
      <w:r w:rsidRPr="00CF6182">
        <w:t xml:space="preserve"> </w:t>
      </w:r>
      <w:r w:rsidRPr="00CF6182">
        <w:t>She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worried.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her,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her,</w:t>
      </w:r>
      <w:r w:rsidRPr="00CF6182">
        <w:t xml:space="preserve"> </w:t>
      </w:r>
      <w:r w:rsidRPr="00CF6182">
        <w:t>pubs,</w:t>
      </w:r>
      <w:r w:rsidRPr="00CF6182">
        <w:t xml:space="preserve"> </w:t>
      </w:r>
      <w:r w:rsidRPr="00CF6182">
        <w:t>restaurants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theatres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country?</w:t>
      </w:r>
    </w:p>
    <w:p w:rsidR="005D52DB" w:rsidRPr="00CF6182" w:rsidP="005D52DB">
      <w:pPr>
        <w:pStyle w:val="Answer"/>
      </w:pPr>
      <w:sdt>
        <w:sdtPr>
          <w:alias w:val="Witness"/>
          <w:id w:val="-1898352500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Alasdair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Hutchison:</w:t>
          </w:r>
          <w:r w:rsidRPr="00CF6182">
            <w:rPr>
              <w:b/>
            </w:rPr>
            <w:t xml:space="preserve"> </w:t>
          </w:r>
        </w:sdtContent>
      </w:sdt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incredibly</w:t>
      </w:r>
      <w:r w:rsidRPr="00CF6182">
        <w:t xml:space="preserve"> </w:t>
      </w:r>
      <w:r w:rsidRPr="00CF6182">
        <w:t>challenging</w:t>
      </w:r>
      <w:r w:rsidRPr="00CF6182">
        <w:t xml:space="preserve"> </w:t>
      </w:r>
      <w:r w:rsidRPr="00CF6182">
        <w:t>issue.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business,</w:t>
      </w:r>
      <w:r w:rsidRPr="00CF6182">
        <w:t xml:space="preserve"> </w:t>
      </w:r>
      <w:r w:rsidRPr="00CF6182">
        <w:t>then,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say,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detail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today,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schemes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announced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rates</w:t>
      </w:r>
      <w:r w:rsidRPr="00CF6182">
        <w:t xml:space="preserve"> </w:t>
      </w:r>
      <w:r w:rsidRPr="00CF6182">
        <w:t>relief,</w:t>
      </w:r>
      <w:r w:rsidRPr="00CF6182">
        <w:t xml:space="preserve"> </w:t>
      </w:r>
      <w:r w:rsidRPr="00CF6182">
        <w:t>loan</w:t>
      </w:r>
      <w:r w:rsidRPr="00CF6182">
        <w:t xml:space="preserve"> </w:t>
      </w:r>
      <w:r w:rsidRPr="00CF6182">
        <w:t>schemes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potentially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suitable</w:t>
      </w:r>
      <w:r w:rsidRPr="00CF6182">
        <w:t xml:space="preserve"> </w:t>
      </w:r>
      <w:r w:rsidRPr="00CF6182">
        <w:t>option,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tricky.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inundated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last</w:t>
      </w:r>
      <w:r w:rsidRPr="00CF6182">
        <w:t xml:space="preserve"> </w:t>
      </w:r>
      <w:r w:rsidRPr="00CF6182">
        <w:t>few</w:t>
      </w:r>
      <w:r w:rsidRPr="00CF6182">
        <w:t xml:space="preserve"> </w:t>
      </w:r>
      <w:r w:rsidRPr="00CF6182">
        <w:t>days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reports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different</w:t>
      </w:r>
      <w:r w:rsidRPr="00CF6182">
        <w:t xml:space="preserve"> </w:t>
      </w:r>
      <w:r w:rsidRPr="00CF6182">
        <w:t>sectors.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sports</w:t>
      </w:r>
      <w:r w:rsidRPr="00CF6182">
        <w:t xml:space="preserve"> </w:t>
      </w:r>
      <w:r w:rsidRPr="00CF6182">
        <w:t>journalists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touch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anything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write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next</w:t>
      </w:r>
      <w:r w:rsidRPr="00CF6182">
        <w:t xml:space="preserve"> </w:t>
      </w:r>
      <w:r w:rsidRPr="00CF6182">
        <w:t>few</w:t>
      </w:r>
      <w:r w:rsidRPr="00CF6182">
        <w:t xml:space="preserve"> </w:t>
      </w:r>
      <w:r w:rsidRPr="00CF6182">
        <w:t>months.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music</w:t>
      </w:r>
      <w:r w:rsidRPr="00CF6182">
        <w:t xml:space="preserve"> </w:t>
      </w:r>
      <w:r w:rsidRPr="00CF6182">
        <w:t>industry,</w:t>
      </w:r>
      <w:r w:rsidRPr="00CF6182">
        <w:t xml:space="preserve"> </w:t>
      </w:r>
      <w:r w:rsidRPr="00CF6182">
        <w:t>TV,</w:t>
      </w:r>
      <w:r w:rsidRPr="00CF6182">
        <w:t xml:space="preserve"> </w:t>
      </w:r>
      <w:r w:rsidRPr="00CF6182">
        <w:t>creative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board.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cleaners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carers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country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right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sharp</w:t>
      </w:r>
      <w:r w:rsidRPr="00CF6182">
        <w:t xml:space="preserve"> </w:t>
      </w:r>
      <w:r w:rsidRPr="00CF6182">
        <w:t>edge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both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health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economic</w:t>
      </w:r>
      <w:r w:rsidRPr="00CF6182">
        <w:t xml:space="preserve"> </w:t>
      </w:r>
      <w:r w:rsidRPr="00CF6182">
        <w:t>part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equation,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real</w:t>
      </w:r>
      <w:r w:rsidRPr="00CF6182">
        <w:t xml:space="preserve"> </w:t>
      </w:r>
      <w:r w:rsidRPr="00CF6182">
        <w:t>challenge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different</w:t>
      </w:r>
      <w:r w:rsidRPr="00CF6182">
        <w:t xml:space="preserve"> </w:t>
      </w:r>
      <w:r w:rsidRPr="00CF6182">
        <w:t>areas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moment.</w:t>
      </w:r>
    </w:p>
    <w:p w:rsidR="00EB4995" w:rsidRPr="00CF6182" w:rsidP="004E23EA">
      <w:pPr>
        <w:pStyle w:val="Answer"/>
      </w:pPr>
      <w:sdt>
        <w:sdtPr>
          <w:alias w:val="Witness"/>
          <w:id w:val="1380968658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Martin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McTague:</w:t>
          </w:r>
          <w:r w:rsidRPr="00CF6182">
            <w:rPr>
              <w:b/>
            </w:rPr>
            <w:t xml:space="preserve"> </w:t>
          </w:r>
        </w:sdtContent>
      </w:sdt>
      <w:r w:rsidRPr="00CF6182">
        <w:t>I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add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couple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points.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average</w:t>
      </w:r>
      <w:r w:rsidRPr="00CF6182">
        <w:t xml:space="preserve"> </w:t>
      </w:r>
      <w:r w:rsidRPr="00CF6182">
        <w:t>Uber</w:t>
      </w:r>
      <w:r w:rsidRPr="00CF6182">
        <w:t xml:space="preserve"> </w:t>
      </w:r>
      <w:r w:rsidRPr="00CF6182">
        <w:t>driver,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fragile</w:t>
      </w:r>
      <w:r w:rsidRPr="00CF6182">
        <w:t xml:space="preserve"> </w:t>
      </w:r>
      <w:r w:rsidRPr="00CF6182">
        <w:t>personal</w:t>
      </w:r>
      <w:r w:rsidRPr="00CF6182">
        <w:t xml:space="preserve"> </w:t>
      </w:r>
      <w:r w:rsidRPr="00CF6182">
        <w:t>finances,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temptation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fare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self-isolating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real.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kind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decision-making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behavioural</w:t>
      </w:r>
      <w:r w:rsidRPr="00CF6182">
        <w:t xml:space="preserve"> </w:t>
      </w:r>
      <w:r w:rsidRPr="00CF6182">
        <w:t>stuff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account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making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decisions.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announced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hardship</w:t>
      </w:r>
      <w:r w:rsidRPr="00CF6182">
        <w:t xml:space="preserve"> </w:t>
      </w:r>
      <w:r w:rsidRPr="00CF6182">
        <w:t>f</w:t>
      </w:r>
      <w:r w:rsidRPr="00CF6182">
        <w:t>u</w:t>
      </w:r>
      <w:r w:rsidRPr="00CF6182">
        <w:t>nd</w:t>
      </w:r>
      <w:r w:rsidRPr="00CF6182">
        <w:t xml:space="preserve"> </w:t>
      </w:r>
      <w:r w:rsidRPr="00CF6182">
        <w:t>distributed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local</w:t>
      </w:r>
      <w:r w:rsidRPr="00CF6182">
        <w:t xml:space="preserve"> </w:t>
      </w:r>
      <w:r w:rsidRPr="00CF6182">
        <w:t>government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>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£0.5</w:t>
      </w:r>
      <w:r w:rsidRPr="00CF6182">
        <w:t xml:space="preserve"> </w:t>
      </w:r>
      <w:r w:rsidRPr="00CF6182">
        <w:t>billion,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unclear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distributed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piling</w:t>
      </w:r>
      <w:r w:rsidRPr="00CF6182">
        <w:t xml:space="preserve"> </w:t>
      </w:r>
      <w:r w:rsidRPr="00CF6182">
        <w:t>yet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pressure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local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officers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time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seem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under</w:t>
      </w:r>
      <w:r w:rsidRPr="00CF6182">
        <w:t xml:space="preserve"> </w:t>
      </w:r>
      <w:r w:rsidRPr="00CF6182">
        <w:t>massive</w:t>
      </w:r>
      <w:r w:rsidRPr="00CF6182">
        <w:t xml:space="preserve"> </w:t>
      </w:r>
      <w:r w:rsidRPr="00CF6182">
        <w:t>stress</w:t>
      </w:r>
      <w:r w:rsidRPr="00CF6182">
        <w:t xml:space="preserve"> </w:t>
      </w:r>
      <w:r w:rsidRPr="00CF6182">
        <w:t>anyway.</w:t>
      </w:r>
    </w:p>
    <w:p w:rsidR="004E23EA" w:rsidRPr="00CF6182" w:rsidP="00EB4995">
      <w:pPr>
        <w:pStyle w:val="Question"/>
      </w:pPr>
      <w:sdt>
        <w:sdtPr>
          <w:alias w:val="Member"/>
          <w:tag w:val="&lt;Member mnisId='4632' dodsId='92493'&gt;"/>
          <w:id w:val="-1142186783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Anna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McMorrin:</w:t>
          </w:r>
        </w:sdtContent>
      </w:sdt>
      <w:r w:rsidRPr="00CF6182">
        <w:t xml:space="preserve"> </w:t>
      </w:r>
      <w:r w:rsidRPr="00CF6182">
        <w:t>Absolutely.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co-operative</w:t>
      </w:r>
      <w:r w:rsidRPr="00CF6182">
        <w:t xml:space="preserve"> </w:t>
      </w:r>
      <w:r w:rsidRPr="00CF6182">
        <w:t>taxi</w:t>
      </w:r>
      <w:r w:rsidRPr="00CF6182">
        <w:t xml:space="preserve"> </w:t>
      </w:r>
      <w:r w:rsidRPr="00CF6182">
        <w:t>co</w:t>
      </w:r>
      <w:r w:rsidRPr="00CF6182">
        <w:t>mpany</w:t>
      </w:r>
      <w:r w:rsidRPr="00CF6182">
        <w:t>—</w:t>
      </w:r>
      <w:r w:rsidRPr="00CF6182">
        <w:t>Drive</w:t>
      </w:r>
      <w:r w:rsidRPr="00CF6182">
        <w:t>—</w:t>
      </w:r>
      <w:r w:rsidRPr="00CF6182">
        <w:t>taxi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Cardiff.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taxi</w:t>
      </w:r>
      <w:r w:rsidRPr="00CF6182">
        <w:t xml:space="preserve"> </w:t>
      </w:r>
      <w:r w:rsidRPr="00CF6182">
        <w:t>driver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keep</w:t>
      </w:r>
      <w:r w:rsidRPr="00CF6182">
        <w:t xml:space="preserve"> </w:t>
      </w:r>
      <w:r w:rsidRPr="00CF6182">
        <w:t>working,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afford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loan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his</w:t>
      </w:r>
      <w:r w:rsidRPr="00CF6182">
        <w:t xml:space="preserve"> </w:t>
      </w:r>
      <w:r w:rsidRPr="00CF6182">
        <w:t>cab?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questions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country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asking.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mandate,</w:t>
      </w:r>
      <w:r w:rsidRPr="00CF6182">
        <w:t xml:space="preserve"> </w:t>
      </w:r>
      <w:r w:rsidRPr="00CF6182">
        <w:t>therefore?</w:t>
      </w:r>
    </w:p>
    <w:p w:rsidR="00067A04" w:rsidRPr="00CF6182" w:rsidP="003B6169">
      <w:pPr>
        <w:pStyle w:val="Answer"/>
      </w:pPr>
      <w:sdt>
        <w:sdtPr>
          <w:alias w:val="Witness"/>
          <w:id w:val="1183943312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Martin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McTague:</w:t>
          </w:r>
          <w:r w:rsidRPr="00CF6182">
            <w:rPr>
              <w:b/>
            </w:rPr>
            <w:t xml:space="preserve"> </w:t>
          </w:r>
        </w:sdtContent>
      </w:sdt>
      <w:r w:rsidRPr="00CF6182">
        <w:t>The</w:t>
      </w:r>
      <w:r w:rsidRPr="00CF6182">
        <w:t xml:space="preserve"> </w:t>
      </w:r>
      <w:r w:rsidRPr="00CF6182">
        <w:t>discussion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earlier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critical.</w:t>
      </w:r>
    </w:p>
    <w:p w:rsidR="00F00960" w:rsidRPr="00CF6182" w:rsidP="00067A04">
      <w:pPr>
        <w:pStyle w:val="Answer"/>
      </w:pPr>
      <w:sdt>
        <w:sdtPr>
          <w:alias w:val="Witness"/>
          <w:id w:val="1740358516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Paul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Nowak:</w:t>
          </w:r>
          <w:r w:rsidRPr="00CF6182">
            <w:rPr>
              <w:b/>
            </w:rPr>
            <w:t xml:space="preserve"> </w:t>
          </w:r>
        </w:sdtContent>
      </w:sdt>
      <w:r w:rsidRPr="00CF6182">
        <w:t>I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roundtable</w:t>
      </w:r>
      <w:r w:rsidRPr="00CF6182">
        <w:t xml:space="preserve"> </w:t>
      </w:r>
      <w:r w:rsidRPr="00CF6182">
        <w:t>last</w:t>
      </w:r>
      <w:r w:rsidRPr="00CF6182">
        <w:t xml:space="preserve"> </w:t>
      </w:r>
      <w:r w:rsidRPr="00CF6182">
        <w:t>night</w:t>
      </w:r>
      <w:r w:rsidRPr="00CF6182">
        <w:t xml:space="preserve"> </w:t>
      </w:r>
      <w:r w:rsidRPr="00CF6182">
        <w:t>convened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Mayor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London.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lots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representatives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London</w:t>
      </w:r>
      <w:r w:rsidRPr="00CF6182">
        <w:t xml:space="preserve"> </w:t>
      </w:r>
      <w:r w:rsidRPr="00CF6182">
        <w:t>employers</w:t>
      </w:r>
      <w:r w:rsidRPr="00CF6182">
        <w:t xml:space="preserve"> </w:t>
      </w:r>
      <w:r w:rsidRPr="00CF6182">
        <w:t>there,</w:t>
      </w:r>
      <w:r w:rsidRPr="00CF6182">
        <w:t xml:space="preserve"> </w:t>
      </w:r>
      <w:r w:rsidRPr="00CF6182">
        <w:t>including</w:t>
      </w:r>
      <w:r w:rsidRPr="00CF6182">
        <w:t xml:space="preserve"> </w:t>
      </w:r>
      <w:r w:rsidRPr="00CF6182">
        <w:t>hospitality,</w:t>
      </w:r>
      <w:r w:rsidRPr="00CF6182">
        <w:t xml:space="preserve"> </w:t>
      </w:r>
      <w:r w:rsidRPr="00CF6182">
        <w:t>culture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leisure</w:t>
      </w:r>
      <w:r w:rsidRPr="00CF6182">
        <w:t xml:space="preserve"> </w:t>
      </w:r>
      <w:r w:rsidRPr="00CF6182">
        <w:t>sectors.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concer</w:t>
      </w:r>
      <w:r w:rsidRPr="00CF6182">
        <w:t>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advice</w:t>
      </w:r>
      <w:r w:rsidRPr="00CF6182">
        <w:t xml:space="preserve"> </w:t>
      </w:r>
      <w:r w:rsidRPr="00CF6182">
        <w:t>given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bars,</w:t>
      </w:r>
      <w:r w:rsidRPr="00CF6182">
        <w:t xml:space="preserve"> </w:t>
      </w:r>
      <w:r w:rsidRPr="00CF6182">
        <w:t>restaurants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theatres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mandated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establishments</w:t>
      </w:r>
      <w:r w:rsidRPr="00CF6182">
        <w:t xml:space="preserve"> </w:t>
      </w:r>
      <w:r w:rsidRPr="00CF6182">
        <w:t>shut</w:t>
      </w:r>
      <w:r w:rsidRPr="00CF6182">
        <w:t>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present</w:t>
      </w:r>
      <w:r w:rsidRPr="00CF6182">
        <w:t xml:space="preserve"> </w:t>
      </w:r>
      <w:r w:rsidRPr="00CF6182">
        <w:t>real</w:t>
      </w:r>
      <w:r w:rsidRPr="00CF6182">
        <w:t xml:space="preserve"> </w:t>
      </w:r>
      <w:r w:rsidRPr="00CF6182">
        <w:t>problems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employers.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may</w:t>
      </w:r>
      <w:r w:rsidRPr="00CF6182">
        <w:t xml:space="preserve"> </w:t>
      </w:r>
      <w:r w:rsidRPr="00CF6182">
        <w:t>well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advice</w:t>
      </w:r>
      <w:r w:rsidRPr="00CF6182">
        <w:t xml:space="preserve"> </w:t>
      </w:r>
      <w:r w:rsidRPr="00CF6182">
        <w:t>change</w:t>
      </w:r>
      <w:r w:rsidRPr="00CF6182">
        <w:t xml:space="preserve"> </w:t>
      </w:r>
      <w:r w:rsidRPr="00CF6182">
        <w:t>over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course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next</w:t>
      </w:r>
      <w:r w:rsidRPr="00CF6182">
        <w:t xml:space="preserve"> </w:t>
      </w:r>
      <w:r w:rsidRPr="00CF6182">
        <w:t>few</w:t>
      </w:r>
      <w:r w:rsidRPr="00CF6182">
        <w:t xml:space="preserve"> </w:t>
      </w:r>
      <w:r w:rsidRPr="00CF6182">
        <w:t>days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probably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right</w:t>
      </w:r>
      <w:r w:rsidRPr="00CF6182">
        <w:t>.</w:t>
      </w:r>
      <w:r w:rsidRPr="00CF6182">
        <w:t xml:space="preserve"> </w:t>
      </w:r>
    </w:p>
    <w:p w:rsidR="004C3E55" w:rsidRPr="00CF6182" w:rsidP="00067A04">
      <w:pPr>
        <w:pStyle w:val="Answer"/>
      </w:pPr>
      <w:r w:rsidRPr="00CF6182">
        <w:t>I</w:t>
      </w:r>
      <w:r w:rsidRPr="00CF6182">
        <w:t>t</w:t>
      </w:r>
      <w:r w:rsidRPr="00CF6182">
        <w:t xml:space="preserve"> </w:t>
      </w:r>
      <w:r w:rsidRPr="00CF6182">
        <w:t>does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highlight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whatever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place,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slip</w:t>
      </w:r>
      <w:r w:rsidRPr="00CF6182">
        <w:t>,</w:t>
      </w:r>
      <w:r w:rsidRPr="00CF6182">
        <w:t xml:space="preserve"> </w:t>
      </w:r>
      <w:r w:rsidRPr="00CF6182">
        <w:t>unfortunately</w:t>
      </w:r>
      <w:r w:rsidRPr="00CF6182">
        <w:t>,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cracks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facing</w:t>
      </w:r>
      <w:r w:rsidRPr="00CF6182">
        <w:t xml:space="preserve"> </w:t>
      </w:r>
      <w:r w:rsidRPr="00CF6182">
        <w:t>real</w:t>
      </w:r>
      <w:r w:rsidRPr="00CF6182">
        <w:t xml:space="preserve"> </w:t>
      </w:r>
      <w:r w:rsidRPr="00CF6182">
        <w:t>problems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rent,</w:t>
      </w:r>
      <w:r w:rsidRPr="00CF6182">
        <w:t xml:space="preserve"> </w:t>
      </w:r>
      <w:r w:rsidRPr="00CF6182">
        <w:t>mortgage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debt.</w:t>
      </w:r>
      <w:r w:rsidRPr="00CF6182">
        <w:t xml:space="preserve"> </w:t>
      </w:r>
    </w:p>
    <w:p w:rsidR="003E626A" w:rsidRPr="00CF6182" w:rsidP="00067A04">
      <w:pPr>
        <w:pStyle w:val="Answer"/>
      </w:pPr>
      <w:r w:rsidRPr="00CF6182">
        <w:t>Again,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em</w:t>
      </w:r>
      <w:r w:rsidRPr="00CF6182">
        <w:t>ployers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work,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long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hard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happens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fall</w:t>
      </w:r>
      <w:r w:rsidRPr="00CF6182">
        <w:t xml:space="preserve"> </w:t>
      </w:r>
      <w:r w:rsidRPr="00CF6182">
        <w:t>behind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mortgage</w:t>
      </w:r>
      <w:r w:rsidRPr="00CF6182">
        <w:t xml:space="preserve"> </w:t>
      </w:r>
      <w:r w:rsidRPr="00CF6182">
        <w:t>payments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fault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own</w:t>
      </w:r>
      <w:r w:rsidRPr="00CF6182">
        <w:t>.</w:t>
      </w:r>
      <w:r w:rsidRPr="00CF6182">
        <w:t xml:space="preserve"> </w:t>
      </w:r>
      <w:r w:rsidRPr="00CF6182">
        <w:t>T</w:t>
      </w:r>
      <w:r w:rsidRPr="00CF6182">
        <w:t>hat</w:t>
      </w:r>
      <w:r w:rsidRPr="00CF6182">
        <w:t xml:space="preserve"> </w:t>
      </w:r>
      <w:r w:rsidRPr="00CF6182">
        <w:t>short-term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people,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anybody</w:t>
      </w:r>
      <w:r w:rsidRPr="00CF6182">
        <w:t xml:space="preserve"> </w:t>
      </w:r>
      <w:r w:rsidRPr="00CF6182">
        <w:t>losing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home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whatever</w:t>
      </w:r>
      <w:r w:rsidRPr="00CF6182">
        <w:t xml:space="preserve"> </w:t>
      </w:r>
      <w:r w:rsidRPr="00CF6182">
        <w:t>reason,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certainly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face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public</w:t>
      </w:r>
      <w:r w:rsidRPr="00CF6182">
        <w:t xml:space="preserve"> </w:t>
      </w:r>
      <w:r w:rsidRPr="00CF6182">
        <w:t>health</w:t>
      </w:r>
      <w:r w:rsidRPr="00CF6182">
        <w:t xml:space="preserve"> </w:t>
      </w:r>
      <w:r w:rsidRPr="00CF6182">
        <w:t>crisis.</w:t>
      </w:r>
    </w:p>
    <w:p w:rsidR="00067A04" w:rsidRPr="00CF6182" w:rsidP="003E626A">
      <w:pPr>
        <w:pStyle w:val="Question"/>
      </w:pPr>
      <w:sdt>
        <w:sdtPr>
          <w:alias w:val="Member"/>
          <w:tag w:val="&lt;Member mnisId='4031' dodsId='35872'&gt;"/>
          <w:id w:val="-2096691086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am</w:t>
      </w:r>
      <w:r w:rsidRPr="00CF6182">
        <w:t xml:space="preserve"> </w:t>
      </w:r>
      <w:r w:rsidRPr="00CF6182">
        <w:t>keen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talk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banks,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private</w:t>
      </w:r>
      <w:r w:rsidRPr="00CF6182">
        <w:t xml:space="preserve"> </w:t>
      </w:r>
      <w:r w:rsidRPr="00CF6182">
        <w:t>rented</w:t>
      </w:r>
      <w:r w:rsidRPr="00CF6182">
        <w:t xml:space="preserve"> </w:t>
      </w:r>
      <w:r w:rsidRPr="00CF6182">
        <w:t>sector.</w:t>
      </w:r>
      <w:r w:rsidRPr="00CF6182">
        <w:t xml:space="preserve"> </w:t>
      </w:r>
      <w:r w:rsidRPr="00CF6182">
        <w:t>Richard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questions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bit.</w:t>
      </w:r>
      <w:r w:rsidRPr="00CF6182">
        <w:t xml:space="preserve"> </w:t>
      </w:r>
      <w:r w:rsidRPr="00CF6182">
        <w:t>Rain,</w:t>
      </w:r>
      <w:r w:rsidRPr="00CF6182">
        <w:t xml:space="preserve"> </w:t>
      </w:r>
      <w:r w:rsidRPr="00CF6182">
        <w:t>did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Anna’s</w:t>
      </w:r>
      <w:r w:rsidRPr="00CF6182">
        <w:t xml:space="preserve"> </w:t>
      </w:r>
      <w:r w:rsidRPr="00CF6182">
        <w:t>point?</w:t>
      </w:r>
    </w:p>
    <w:p w:rsidR="00824977" w:rsidRPr="00CF6182" w:rsidP="003E626A">
      <w:pPr>
        <w:pStyle w:val="Answer"/>
      </w:pPr>
      <w:sdt>
        <w:sdtPr>
          <w:alias w:val="Witness"/>
          <w:id w:val="955219949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Just</w:t>
      </w:r>
      <w:r w:rsidRPr="00CF6182">
        <w:t xml:space="preserve"> </w:t>
      </w:r>
      <w:r w:rsidRPr="00CF6182">
        <w:t>briefly,</w:t>
      </w:r>
      <w:r w:rsidRPr="00CF6182">
        <w:t xml:space="preserve"> </w:t>
      </w:r>
      <w:r w:rsidRPr="00CF6182">
        <w:t>everyone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acknowledges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whatever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takes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address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health</w:t>
      </w:r>
      <w:r w:rsidRPr="00CF6182">
        <w:t xml:space="preserve"> </w:t>
      </w:r>
      <w:r w:rsidRPr="00CF6182">
        <w:t>crisis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facing.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employees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place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social</w:t>
      </w:r>
      <w:r w:rsidRPr="00CF6182">
        <w:t xml:space="preserve"> </w:t>
      </w:r>
      <w:r w:rsidRPr="00CF6182">
        <w:t>distancing,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</w:t>
      </w:r>
      <w:r w:rsidRPr="00CF6182">
        <w:t xml:space="preserve"> </w:t>
      </w:r>
      <w:r w:rsidRPr="00CF6182">
        <w:t>doubt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manner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announcement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made</w:t>
      </w:r>
      <w:r w:rsidRPr="00CF6182">
        <w:t xml:space="preserve"> </w:t>
      </w:r>
      <w:r w:rsidRPr="00CF6182">
        <w:t>yesterday</w:t>
      </w:r>
      <w:r w:rsidRPr="00CF6182">
        <w:t xml:space="preserve"> </w:t>
      </w:r>
      <w:r w:rsidRPr="00CF6182">
        <w:t>caused</w:t>
      </w:r>
      <w:r w:rsidRPr="00CF6182">
        <w:t xml:space="preserve"> </w:t>
      </w:r>
      <w:r w:rsidRPr="00CF6182">
        <w:t>unnecessary</w:t>
      </w:r>
      <w:r w:rsidRPr="00CF6182">
        <w:t xml:space="preserve"> </w:t>
      </w:r>
      <w:r w:rsidRPr="00CF6182">
        <w:t>stress,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did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burden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responsibility</w:t>
      </w:r>
      <w:r w:rsidRPr="00CF6182">
        <w:t>,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late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day</w:t>
      </w:r>
      <w:r w:rsidRPr="00CF6182">
        <w:t>,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theatres,</w:t>
      </w:r>
      <w:r w:rsidRPr="00CF6182">
        <w:t xml:space="preserve"> </w:t>
      </w:r>
      <w:r w:rsidRPr="00CF6182">
        <w:t>pubs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individual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employe</w:t>
      </w:r>
      <w:r w:rsidRPr="00CF6182">
        <w:t>r</w:t>
      </w:r>
      <w:r w:rsidRPr="00CF6182">
        <w:t>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tough</w:t>
      </w:r>
      <w:r w:rsidRPr="00CF6182">
        <w:t xml:space="preserve"> </w:t>
      </w:r>
      <w:r w:rsidRPr="00CF6182">
        <w:t>call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late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day.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forward,</w:t>
      </w:r>
      <w:r w:rsidRPr="00CF6182">
        <w:t xml:space="preserve"> </w:t>
      </w:r>
      <w:r w:rsidRPr="00CF6182">
        <w:t>w</w:t>
      </w:r>
      <w:r w:rsidRPr="00CF6182">
        <w:t>e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minimise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sort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stress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placed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tough</w:t>
      </w:r>
      <w:r w:rsidRPr="00CF6182">
        <w:t xml:space="preserve"> </w:t>
      </w:r>
      <w:r w:rsidRPr="00CF6182">
        <w:t>decisions.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step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lead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clear</w:t>
      </w:r>
      <w:r w:rsidRPr="00CF6182">
        <w:t xml:space="preserve"> </w:t>
      </w:r>
      <w:r w:rsidRPr="00CF6182">
        <w:t>communication.</w:t>
      </w:r>
    </w:p>
    <w:p w:rsidR="00824977" w:rsidRPr="00CF6182" w:rsidP="003E626A">
      <w:pPr>
        <w:pStyle w:val="Answer"/>
      </w:pPr>
      <w:r w:rsidRPr="00CF6182">
        <w:t>It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created</w:t>
      </w:r>
      <w:r w:rsidRPr="00CF6182">
        <w:t xml:space="preserve"> </w:t>
      </w:r>
      <w:r w:rsidRPr="00CF6182">
        <w:t>challenges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insurance.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maybe</w:t>
      </w:r>
      <w:r w:rsidRPr="00CF6182">
        <w:t xml:space="preserve"> </w:t>
      </w:r>
      <w:r w:rsidRPr="00CF6182">
        <w:t>come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talk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detail,</w:t>
      </w:r>
      <w:r w:rsidRPr="00CF6182">
        <w:t xml:space="preserve"> </w:t>
      </w:r>
      <w:r w:rsidRPr="00CF6182">
        <w:t>but,</w:t>
      </w:r>
      <w:r w:rsidRPr="00CF6182">
        <w:t xml:space="preserve"> </w:t>
      </w:r>
      <w:r w:rsidRPr="00CF6182">
        <w:t>absolutely,</w:t>
      </w:r>
      <w:r w:rsidRPr="00CF6182">
        <w:t xml:space="preserve"> </w:t>
      </w:r>
      <w:r w:rsidRPr="00CF6182">
        <w:t>right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convening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insurers.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Association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British</w:t>
      </w:r>
      <w:r w:rsidRPr="00CF6182">
        <w:t xml:space="preserve"> </w:t>
      </w:r>
      <w:r w:rsidRPr="00CF6182">
        <w:t>Insurers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stand</w:t>
      </w:r>
      <w:r w:rsidRPr="00CF6182">
        <w:t xml:space="preserve"> </w:t>
      </w:r>
      <w:r w:rsidRPr="00CF6182">
        <w:t>ready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help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solve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issues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play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insurance.</w:t>
      </w:r>
      <w:r w:rsidRPr="00CF6182">
        <w:t xml:space="preserve"> </w:t>
      </w:r>
    </w:p>
    <w:p w:rsidR="00704A7B" w:rsidRPr="00CF6182" w:rsidP="003E626A">
      <w:pPr>
        <w:pStyle w:val="Answer"/>
      </w:pPr>
      <w:r w:rsidRPr="00CF6182">
        <w:t>The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pick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lots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sectors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always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limelight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considered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affected,</w:t>
      </w:r>
      <w:r w:rsidRPr="00CF6182">
        <w:t xml:space="preserve"> </w:t>
      </w:r>
      <w:r w:rsidRPr="00CF6182">
        <w:t>such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universities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able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attract</w:t>
      </w:r>
      <w:r w:rsidRPr="00CF6182">
        <w:t xml:space="preserve"> </w:t>
      </w:r>
      <w:r w:rsidRPr="00CF6182">
        <w:t>students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overseas.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sectors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affected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events</w:t>
      </w:r>
      <w:r w:rsidRPr="00CF6182">
        <w:t xml:space="preserve"> </w:t>
      </w:r>
      <w:r w:rsidRPr="00CF6182">
        <w:t>needing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cancelled.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lots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smaller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run</w:t>
      </w:r>
      <w:r w:rsidRPr="00CF6182">
        <w:t xml:space="preserve"> </w:t>
      </w:r>
      <w:r w:rsidRPr="00CF6182">
        <w:t>kids’</w:t>
      </w:r>
      <w:r w:rsidRPr="00CF6182">
        <w:t xml:space="preserve"> </w:t>
      </w:r>
      <w:r w:rsidRPr="00CF6182">
        <w:t>clubs.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areas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all.</w:t>
      </w:r>
    </w:p>
    <w:p w:rsidR="00704A7B" w:rsidRPr="00CF6182" w:rsidP="003A79A2">
      <w:pPr>
        <w:pStyle w:val="Remark"/>
      </w:pPr>
      <w:sdt>
        <w:sdtPr>
          <w:alias w:val="Member"/>
          <w:tag w:val="&lt;Member mnisId='4031' dodsId='35872'&gt;"/>
          <w:id w:val="-2025161914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bring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Alan</w:t>
      </w:r>
      <w:r w:rsidRPr="00CF6182">
        <w:t xml:space="preserve"> </w:t>
      </w:r>
      <w:r w:rsidRPr="00CF6182">
        <w:t>briefly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then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pick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issue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insurance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mandating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close.</w:t>
      </w:r>
    </w:p>
    <w:p w:rsidR="004564EB" w:rsidRPr="00CF6182" w:rsidP="004564EB">
      <w:pPr>
        <w:pStyle w:val="Question"/>
      </w:pPr>
      <w:sdt>
        <w:sdtPr>
          <w:alias w:val="Member"/>
          <w:tag w:val="&lt;Member mnisId='4470' dodsId='122026'&gt;"/>
          <w:id w:val="1917665646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Alan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Brown:</w:t>
          </w:r>
        </w:sdtContent>
      </w:sdt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maybe</w:t>
      </w:r>
      <w:r w:rsidRPr="00CF6182">
        <w:t xml:space="preserve"> </w:t>
      </w:r>
      <w:r w:rsidRPr="00CF6182">
        <w:t>aimed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yourself,</w:t>
      </w:r>
      <w:r w:rsidRPr="00CF6182">
        <w:t xml:space="preserve"> </w:t>
      </w:r>
      <w:r w:rsidRPr="00CF6182">
        <w:t>Martin.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accountant</w:t>
      </w:r>
      <w:r w:rsidRPr="00CF6182">
        <w:t xml:space="preserve"> </w:t>
      </w:r>
      <w:r w:rsidRPr="00CF6182">
        <w:t>got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touch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me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flagged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thinks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trouble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audited,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difficult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show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still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concern</w:t>
      </w:r>
      <w:r w:rsidRPr="00CF6182">
        <w:t xml:space="preserve"> </w:t>
      </w:r>
      <w:r w:rsidRPr="00CF6182">
        <w:t>after</w:t>
      </w:r>
      <w:r w:rsidRPr="00CF6182">
        <w:t xml:space="preserve"> </w:t>
      </w:r>
      <w:r w:rsidRPr="00CF6182">
        <w:t>such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drop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rest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it.</w:t>
      </w:r>
      <w:r w:rsidRPr="00CF6182">
        <w:t xml:space="preserve"> </w:t>
      </w:r>
      <w:r w:rsidRPr="00CF6182">
        <w:t>He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suggesting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maybe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relaxation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timeframes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lodging</w:t>
      </w:r>
      <w:r w:rsidRPr="00CF6182">
        <w:t xml:space="preserve"> </w:t>
      </w:r>
      <w:r w:rsidRPr="00CF6182">
        <w:t>files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Companies</w:t>
      </w:r>
      <w:r w:rsidRPr="00CF6182">
        <w:t xml:space="preserve"> </w:t>
      </w:r>
      <w:r w:rsidRPr="00CF6182">
        <w:t>House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am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wondering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measure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help</w:t>
      </w:r>
      <w:r w:rsidRPr="00CF6182">
        <w:t xml:space="preserve"> </w:t>
      </w:r>
      <w:r w:rsidRPr="00CF6182">
        <w:t>businesses,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penalties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normally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applied</w:t>
      </w:r>
      <w:r w:rsidRPr="00CF6182">
        <w:t xml:space="preserve"> </w:t>
      </w:r>
      <w:r w:rsidRPr="00CF6182">
        <w:t>getting</w:t>
      </w:r>
      <w:r w:rsidRPr="00CF6182">
        <w:t xml:space="preserve"> </w:t>
      </w:r>
      <w:r w:rsidRPr="00CF6182">
        <w:t>relaxed.</w:t>
      </w:r>
    </w:p>
    <w:p w:rsidR="00AB1EE2" w:rsidRPr="00CF6182" w:rsidP="00AB1EE2">
      <w:pPr>
        <w:pStyle w:val="Answer"/>
      </w:pPr>
      <w:sdt>
        <w:sdtPr>
          <w:alias w:val="Witness"/>
          <w:id w:val="-65728568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Martin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McTague:</w:t>
          </w:r>
          <w:r w:rsidRPr="00CF6182">
            <w:rPr>
              <w:b/>
            </w:rPr>
            <w:t xml:space="preserve"> </w:t>
          </w:r>
        </w:sdtContent>
      </w:sdt>
      <w:r w:rsidRPr="00CF6182">
        <w:t>Yes,</w:t>
      </w:r>
      <w:r w:rsidRPr="00CF6182">
        <w:t xml:space="preserve"> </w:t>
      </w:r>
      <w:r w:rsidRPr="00CF6182">
        <w:t>a</w:t>
      </w:r>
      <w:r w:rsidRPr="00CF6182">
        <w:t>bsolutely.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allow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focus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critical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rather</w:t>
      </w:r>
      <w:r w:rsidRPr="00CF6182">
        <w:t xml:space="preserve"> </w:t>
      </w:r>
      <w:r w:rsidRPr="00CF6182">
        <w:t>than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bureaucratic</w:t>
      </w:r>
      <w:r w:rsidRPr="00CF6182">
        <w:t xml:space="preserve"> </w:t>
      </w:r>
      <w:r w:rsidRPr="00CF6182">
        <w:t>judgments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day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day.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example</w:t>
      </w:r>
      <w:r w:rsidRPr="00CF6182">
        <w:t>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people</w:t>
      </w:r>
      <w:r w:rsidRPr="00CF6182">
        <w:t>,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payment</w:t>
      </w:r>
      <w:r w:rsidRPr="00CF6182">
        <w:t xml:space="preserve"> </w:t>
      </w:r>
      <w:r>
        <w:t xml:space="preserve">that is </w:t>
      </w:r>
      <w:r w:rsidRPr="00CF6182">
        <w:t>due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July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most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them.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good</w:t>
      </w:r>
      <w:r w:rsidRPr="00CF6182">
        <w:t xml:space="preserve"> </w:t>
      </w:r>
      <w:r w:rsidRPr="00CF6182">
        <w:t>message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t</w:t>
      </w:r>
      <w:r w:rsidRPr="00CF6182">
        <w:t>o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say,</w:t>
      </w:r>
      <w:r w:rsidRPr="00CF6182">
        <w:t xml:space="preserve"> </w:t>
      </w:r>
      <w:r w:rsidRPr="00CF6182">
        <w:t>“T</w:t>
      </w:r>
      <w:r w:rsidRPr="00CF6182">
        <w:t>hat</w:t>
      </w:r>
      <w:r w:rsidRPr="00CF6182">
        <w:t xml:space="preserve"> </w:t>
      </w:r>
      <w:r w:rsidRPr="00CF6182">
        <w:t>July</w:t>
      </w:r>
      <w:r w:rsidRPr="00CF6182">
        <w:t xml:space="preserve"> </w:t>
      </w:r>
      <w:r w:rsidRPr="00CF6182">
        <w:t>payment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made.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prepared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extend</w:t>
      </w:r>
      <w:r w:rsidRPr="00CF6182">
        <w:t xml:space="preserve"> </w:t>
      </w:r>
      <w:r w:rsidRPr="00CF6182">
        <w:t>that”.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pressure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people.</w:t>
      </w:r>
    </w:p>
    <w:p w:rsidR="00F00960" w:rsidRPr="00CF6182" w:rsidP="00494A8F">
      <w:pPr>
        <w:pStyle w:val="Question"/>
      </w:pPr>
      <w:sdt>
        <w:sdtPr>
          <w:alias w:val="Member"/>
          <w:tag w:val="&lt;Member mnisId='4031' dodsId='35872'&gt;"/>
          <w:id w:val="2147311648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contacted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Association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British</w:t>
      </w:r>
      <w:r w:rsidRPr="00CF6182">
        <w:t xml:space="preserve"> </w:t>
      </w:r>
      <w:r w:rsidRPr="00CF6182">
        <w:t>Insurers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morning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session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concerns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talking</w:t>
      </w:r>
      <w:r w:rsidRPr="00CF6182">
        <w:t xml:space="preserve"> </w:t>
      </w:r>
      <w:r w:rsidRPr="00CF6182">
        <w:t>about</w:t>
      </w:r>
      <w:r w:rsidRPr="00CF6182">
        <w:t>—</w:t>
      </w:r>
      <w:r w:rsidRPr="00CF6182">
        <w:t>the</w:t>
      </w:r>
      <w:r w:rsidRPr="00CF6182">
        <w:t xml:space="preserve"> </w:t>
      </w:r>
      <w:r w:rsidRPr="00CF6182">
        <w:t>pubs,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restaurants,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theatres,</w:t>
      </w:r>
      <w:r w:rsidRPr="00CF6182">
        <w:t xml:space="preserve"> </w:t>
      </w:r>
      <w:r w:rsidRPr="00CF6182">
        <w:t>et</w:t>
      </w:r>
      <w:r w:rsidRPr="00CF6182">
        <w:t xml:space="preserve"> </w:t>
      </w:r>
      <w:r w:rsidRPr="00CF6182">
        <w:t>cetera</w:t>
      </w:r>
      <w:r w:rsidRPr="00CF6182">
        <w:t>.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concern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>,</w:t>
      </w:r>
      <w:r w:rsidRPr="00CF6182">
        <w:t xml:space="preserve"> </w:t>
      </w:r>
      <w:r w:rsidRPr="00CF6182">
        <w:t>unless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mandate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close,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abl</w:t>
      </w:r>
      <w:r w:rsidRPr="00CF6182">
        <w:t>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claim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insurance.</w:t>
      </w:r>
      <w:r w:rsidRPr="00CF6182">
        <w:t xml:space="preserve"> </w:t>
      </w:r>
    </w:p>
    <w:p w:rsidR="00AB1EE2" w:rsidRPr="00CF6182" w:rsidP="0038415E">
      <w:pPr>
        <w:pStyle w:val="Question"/>
        <w:numPr>
          <w:ilvl w:val="0"/>
          <w:numId w:val="0"/>
        </w:numPr>
        <w:ind w:left="794"/>
      </w:pPr>
      <w:r w:rsidRPr="00CF6182">
        <w:t>T</w:t>
      </w:r>
      <w:r w:rsidRPr="00CF6182">
        <w:t>he</w:t>
      </w:r>
      <w:r w:rsidRPr="00CF6182">
        <w:t xml:space="preserve"> </w:t>
      </w:r>
      <w:r w:rsidRPr="00CF6182">
        <w:t>Association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British</w:t>
      </w:r>
      <w:r w:rsidRPr="00CF6182">
        <w:t xml:space="preserve"> </w:t>
      </w:r>
      <w:r w:rsidRPr="00CF6182">
        <w:t>Insurers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emailed</w:t>
      </w:r>
      <w:r w:rsidRPr="00CF6182">
        <w:t xml:space="preserve"> </w:t>
      </w:r>
      <w:r w:rsidRPr="00CF6182">
        <w:t>us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morning</w:t>
      </w:r>
      <w:r w:rsidRPr="00CF6182">
        <w:t>.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read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first</w:t>
      </w:r>
      <w:r w:rsidRPr="00CF6182">
        <w:t xml:space="preserve"> </w:t>
      </w:r>
      <w:r w:rsidRPr="00CF6182">
        <w:t>paragraph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email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me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couple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other</w:t>
      </w:r>
      <w:r w:rsidRPr="00CF6182">
        <w:t xml:space="preserve"> </w:t>
      </w:r>
      <w:r w:rsidRPr="00CF6182">
        <w:t>points:</w:t>
      </w:r>
      <w:r w:rsidRPr="00CF6182">
        <w:t xml:space="preserve"> </w:t>
      </w:r>
      <w:r w:rsidRPr="00CF6182">
        <w:t>“Commercial</w:t>
      </w:r>
      <w:r w:rsidRPr="00CF6182">
        <w:t xml:space="preserve"> </w:t>
      </w:r>
      <w:r w:rsidRPr="00CF6182">
        <w:t>insurance</w:t>
      </w:r>
      <w:r w:rsidRPr="00CF6182">
        <w:t xml:space="preserve"> </w:t>
      </w:r>
      <w:r w:rsidRPr="00CF6182">
        <w:t>policies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against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wide</w:t>
      </w:r>
      <w:r w:rsidRPr="00CF6182">
        <w:t xml:space="preserve"> </w:t>
      </w:r>
      <w:r w:rsidRPr="00CF6182">
        <w:t>range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risks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tailored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needs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individual</w:t>
      </w:r>
      <w:r w:rsidRPr="00CF6182">
        <w:t xml:space="preserve"> </w:t>
      </w:r>
      <w:r w:rsidRPr="00CF6182">
        <w:t>businesses,</w:t>
      </w:r>
      <w:r w:rsidRPr="00CF6182">
        <w:t xml:space="preserve"> </w:t>
      </w:r>
      <w:r w:rsidRPr="00CF6182">
        <w:t>including</w:t>
      </w:r>
      <w:r w:rsidRPr="00CF6182">
        <w:t xml:space="preserve"> </w:t>
      </w:r>
      <w:r w:rsidRPr="00CF6182">
        <w:t>extensions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cover.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concerned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impacts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COVID-19</w:t>
      </w:r>
      <w:r w:rsidRPr="00CF6182">
        <w:t xml:space="preserve"> </w:t>
      </w:r>
      <w:r w:rsidRPr="00CF6182">
        <w:t>should,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first</w:t>
      </w:r>
      <w:r w:rsidRPr="00CF6182">
        <w:t xml:space="preserve"> </w:t>
      </w:r>
      <w:r w:rsidRPr="00CF6182">
        <w:t>instance,</w:t>
      </w:r>
      <w:r w:rsidRPr="00CF6182">
        <w:t xml:space="preserve"> </w:t>
      </w:r>
      <w:r w:rsidRPr="00CF6182">
        <w:t>check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scope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check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insurance</w:t>
      </w:r>
      <w:r w:rsidRPr="00CF6182">
        <w:t xml:space="preserve"> </w:t>
      </w:r>
      <w:r w:rsidRPr="00CF6182">
        <w:t>advis</w:t>
      </w:r>
      <w:r w:rsidRPr="00CF6182">
        <w:t>e</w:t>
      </w:r>
      <w:r w:rsidRPr="00CF6182">
        <w:t>r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broker.</w:t>
      </w:r>
      <w:r w:rsidRPr="00CF6182">
        <w:t xml:space="preserve"> </w:t>
      </w:r>
      <w:r w:rsidRPr="00CF6182">
        <w:t>Standard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insurance</w:t>
      </w:r>
      <w:r w:rsidRPr="00CF6182">
        <w:t xml:space="preserve"> </w:t>
      </w:r>
      <w:r w:rsidRPr="00CF6182">
        <w:t>policies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designed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priced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standard</w:t>
      </w:r>
      <w:r w:rsidRPr="00CF6182">
        <w:t xml:space="preserve"> </w:t>
      </w:r>
      <w:r w:rsidRPr="00CF6182">
        <w:t>risks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are,</w:t>
      </w:r>
      <w:r w:rsidRPr="00CF6182">
        <w:t xml:space="preserve"> </w:t>
      </w:r>
      <w:r w:rsidRPr="00CF6182">
        <w:t>therefore,</w:t>
      </w:r>
      <w:r w:rsidRPr="00CF6182">
        <w:t xml:space="preserve"> </w:t>
      </w:r>
      <w:r w:rsidRPr="00CF6182">
        <w:t>unlikely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effects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global</w:t>
      </w:r>
      <w:r w:rsidRPr="00CF6182">
        <w:t xml:space="preserve"> </w:t>
      </w:r>
      <w:r w:rsidRPr="00CF6182">
        <w:t>pandemic</w:t>
      </w:r>
      <w:r w:rsidRPr="00CF6182">
        <w:t>s</w:t>
      </w:r>
      <w:r w:rsidRPr="00CF6182">
        <w:t>,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COVID-19</w:t>
      </w:r>
      <w:r w:rsidRPr="00CF6182">
        <w:t>”</w:t>
      </w:r>
      <w:r w:rsidRPr="00CF6182">
        <w:t>.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understanding,</w:t>
      </w:r>
      <w:r w:rsidRPr="00CF6182">
        <w:t xml:space="preserve"> </w:t>
      </w:r>
      <w:r w:rsidRPr="00CF6182">
        <w:t>Rain</w:t>
      </w:r>
      <w:r w:rsidRPr="00CF6182">
        <w:t xml:space="preserve"> </w:t>
      </w:r>
      <w:r w:rsidRPr="00CF6182">
        <w:t>Newton-Smith,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businesses</w:t>
      </w:r>
      <w:r w:rsidRPr="00CF6182">
        <w:t>: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even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mandated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close,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covered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global</w:t>
      </w:r>
      <w:r w:rsidRPr="00CF6182">
        <w:t xml:space="preserve"> </w:t>
      </w:r>
      <w:r w:rsidRPr="00CF6182">
        <w:t>pandemics</w:t>
      </w:r>
      <w:r w:rsidRPr="00CF6182">
        <w:t>,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COVID-19?</w:t>
      </w:r>
    </w:p>
    <w:p w:rsidR="007261CC" w:rsidRPr="00CF6182" w:rsidP="007261CC">
      <w:pPr>
        <w:pStyle w:val="Answer"/>
      </w:pPr>
      <w:sdt>
        <w:sdtPr>
          <w:alias w:val="Witness"/>
          <w:id w:val="-1589296061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certainly</w:t>
      </w:r>
      <w:r w:rsidRPr="00CF6182">
        <w:t xml:space="preserve"> </w:t>
      </w:r>
      <w:r w:rsidRPr="00CF6182">
        <w:t>picked</w:t>
      </w:r>
      <w:r w:rsidRPr="00CF6182">
        <w:t xml:space="preserve"> </w:t>
      </w:r>
      <w:r w:rsidRPr="00CF6182">
        <w:t>up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range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concerned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covered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closures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COVID-19.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right</w:t>
      </w:r>
      <w:r w:rsidRPr="00CF6182">
        <w:t>;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status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entirely</w:t>
      </w:r>
      <w:r w:rsidRPr="00CF6182">
        <w:t xml:space="preserve"> </w:t>
      </w:r>
      <w:r w:rsidRPr="00CF6182">
        <w:t>clear,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mandating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closures</w:t>
      </w:r>
      <w:r w:rsidRPr="00CF6182">
        <w:t xml:space="preserve"> </w:t>
      </w:r>
      <w:r w:rsidRPr="00CF6182">
        <w:t>certainly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so</w:t>
      </w:r>
      <w:r w:rsidRPr="00CF6182">
        <w:t>lve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insurance</w:t>
      </w:r>
      <w:r w:rsidRPr="00CF6182">
        <w:t xml:space="preserve"> </w:t>
      </w:r>
      <w:r w:rsidRPr="00CF6182">
        <w:t>issues.</w:t>
      </w:r>
    </w:p>
    <w:p w:rsidR="006B5BA5" w:rsidRPr="00CF6182" w:rsidP="007261CC">
      <w:pPr>
        <w:pStyle w:val="Question"/>
      </w:pPr>
      <w:sdt>
        <w:sdtPr>
          <w:alias w:val="Member"/>
          <w:tag w:val="&lt;Member mnisId='4031' dodsId='35872'&gt;"/>
          <w:id w:val="-50309330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course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email</w:t>
      </w:r>
      <w:r w:rsidRPr="00CF6182">
        <w:t xml:space="preserve"> </w:t>
      </w:r>
      <w:r w:rsidRPr="00CF6182">
        <w:t>sent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us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morning,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publish,</w:t>
      </w:r>
      <w:r w:rsidRPr="00CF6182">
        <w:t xml:space="preserve"> </w:t>
      </w:r>
      <w:r w:rsidRPr="00CF6182">
        <w:t>“A</w:t>
      </w:r>
      <w:r w:rsidRPr="00CF6182">
        <w:t xml:space="preserve"> </w:t>
      </w:r>
      <w:r w:rsidRPr="00CF6182">
        <w:t>small</w:t>
      </w:r>
      <w:r w:rsidRPr="00CF6182">
        <w:t xml:space="preserve"> </w:t>
      </w:r>
      <w:r w:rsidRPr="00CF6182">
        <w:t>number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may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place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specifically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interruptions</w:t>
      </w:r>
      <w:r w:rsidRPr="00CF6182">
        <w:t xml:space="preserve"> </w:t>
      </w:r>
      <w:r w:rsidRPr="00CF6182">
        <w:t>arising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notifiable</w:t>
      </w:r>
      <w:r w:rsidRPr="00CF6182">
        <w:t xml:space="preserve"> </w:t>
      </w:r>
      <w:r w:rsidRPr="00CF6182">
        <w:t>diseases.</w:t>
      </w:r>
      <w:r w:rsidRPr="00CF6182">
        <w:t xml:space="preserve"> </w:t>
      </w:r>
      <w:r w:rsidRPr="00CF6182">
        <w:t>However,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type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extension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commonly</w:t>
      </w:r>
      <w:r w:rsidRPr="00CF6182">
        <w:t xml:space="preserve"> </w:t>
      </w:r>
      <w:r w:rsidRPr="00CF6182">
        <w:t>included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standard”.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say,</w:t>
      </w:r>
      <w:r w:rsidRPr="00CF6182">
        <w:t xml:space="preserve"> </w:t>
      </w:r>
      <w:r w:rsidRPr="00CF6182">
        <w:t>“Insurance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interruption</w:t>
      </w:r>
      <w:r w:rsidRPr="00CF6182">
        <w:t xml:space="preserve"> </w:t>
      </w:r>
      <w:r w:rsidRPr="00CF6182">
        <w:t>resulting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COVID-19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likely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rare”</w:t>
      </w:r>
      <w:r w:rsidRPr="00CF6182">
        <w:t>.</w:t>
      </w:r>
      <w:r w:rsidRPr="00CF6182">
        <w:t xml:space="preserve"> </w:t>
      </w:r>
    </w:p>
    <w:p w:rsidR="007261CC" w:rsidRPr="00CF6182" w:rsidP="006B5BA5">
      <w:pPr>
        <w:pStyle w:val="Question"/>
        <w:numPr>
          <w:ilvl w:val="0"/>
          <w:numId w:val="0"/>
        </w:numPr>
        <w:ind w:left="794"/>
      </w:pP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hearing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ABI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morning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may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simple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t</w:t>
      </w:r>
      <w:r w:rsidRPr="00CF6182">
        <w:t>he</w:t>
      </w:r>
      <w:r w:rsidRPr="00CF6182">
        <w:t xml:space="preserve"> </w:t>
      </w:r>
      <w:r w:rsidRPr="00CF6182">
        <w:t>understandable</w:t>
      </w:r>
      <w:r w:rsidRPr="00CF6182">
        <w:t xml:space="preserve"> </w:t>
      </w:r>
      <w:r w:rsidRPr="00CF6182">
        <w:t>hope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mandated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close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then</w:t>
      </w:r>
      <w:r w:rsidRPr="00CF6182">
        <w:t xml:space="preserve"> </w:t>
      </w:r>
      <w:r w:rsidRPr="00CF6182">
        <w:t>enable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claim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insurance</w:t>
      </w:r>
      <w:r w:rsidRPr="00CF6182">
        <w:t>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case,</w:t>
      </w:r>
      <w:r w:rsidRPr="00CF6182">
        <w:t xml:space="preserve"> </w:t>
      </w:r>
      <w:r w:rsidRPr="00CF6182">
        <w:t>Alasdair,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members,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whom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freelancers,</w:t>
      </w:r>
      <w:r w:rsidRPr="00CF6182">
        <w:t xml:space="preserve"> </w:t>
      </w:r>
      <w:r w:rsidRPr="00CF6182">
        <w:t>actors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musicians,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not,</w:t>
      </w:r>
      <w:r w:rsidRPr="00CF6182">
        <w:t xml:space="preserve"> </w:t>
      </w:r>
      <w:r w:rsidRPr="00CF6182">
        <w:t>therefore,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compensation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claimed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insurances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theatres,</w:t>
      </w:r>
      <w:r w:rsidRPr="00CF6182">
        <w:t xml:space="preserve"> </w:t>
      </w:r>
      <w:r w:rsidRPr="00CF6182">
        <w:t>et</w:t>
      </w:r>
      <w:r w:rsidRPr="00CF6182">
        <w:t xml:space="preserve"> </w:t>
      </w:r>
      <w:r w:rsidRPr="00CF6182">
        <w:t>c</w:t>
      </w:r>
      <w:r w:rsidRPr="00CF6182">
        <w:t>etera</w:t>
      </w:r>
      <w:r w:rsidRPr="00CF6182">
        <w:t>.</w:t>
      </w:r>
      <w:r w:rsidRPr="00CF6182">
        <w:t xml:space="preserve"> </w:t>
      </w:r>
      <w:r w:rsidRPr="00CF6182">
        <w:t>Paul</w:t>
      </w:r>
      <w:r w:rsidRPr="00CF6182">
        <w:t xml:space="preserve"> </w:t>
      </w:r>
      <w:r w:rsidRPr="00CF6182">
        <w:t>Nowak,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Musicians’</w:t>
      </w:r>
      <w:r w:rsidRPr="00CF6182">
        <w:t xml:space="preserve"> </w:t>
      </w:r>
      <w:r w:rsidRPr="00CF6182">
        <w:t>Union</w:t>
      </w:r>
      <w:r w:rsidRPr="00CF6182">
        <w:t xml:space="preserve"> </w:t>
      </w:r>
      <w:r w:rsidRPr="00CF6182">
        <w:t>say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90%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members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self-employed.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serious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this</w:t>
      </w:r>
      <w:r w:rsidRPr="00CF6182">
        <w:t>,</w:t>
      </w:r>
      <w:r w:rsidRPr="00CF6182">
        <w:t xml:space="preserve"> </w:t>
      </w:r>
      <w:r w:rsidRPr="00CF6182">
        <w:t>Rain</w:t>
      </w:r>
      <w:r w:rsidRPr="00CF6182">
        <w:t xml:space="preserve"> </w:t>
      </w:r>
      <w:r w:rsidRPr="00CF6182">
        <w:t>Newton-Smith,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viability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hospitality,</w:t>
      </w:r>
      <w:r w:rsidRPr="00CF6182">
        <w:t xml:space="preserve"> </w:t>
      </w:r>
      <w:r w:rsidRPr="00CF6182">
        <w:t>theatre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entertainment</w:t>
      </w:r>
      <w:r w:rsidRPr="00CF6182">
        <w:t xml:space="preserve"> </w:t>
      </w:r>
      <w:r w:rsidRPr="00CF6182">
        <w:t>venues?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mandated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clos</w:t>
      </w:r>
      <w:r w:rsidRPr="00CF6182">
        <w:t>e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able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claim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insurance?</w:t>
      </w:r>
    </w:p>
    <w:p w:rsidR="00DC0469" w:rsidRPr="00CF6182" w:rsidP="007261CC">
      <w:pPr>
        <w:pStyle w:val="Answer"/>
      </w:pPr>
      <w:sdt>
        <w:sdtPr>
          <w:alias w:val="Witness"/>
          <w:id w:val="-993560483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Even</w:t>
      </w:r>
      <w:r w:rsidRPr="00CF6182">
        <w:t xml:space="preserve"> </w:t>
      </w:r>
      <w:r w:rsidRPr="00CF6182">
        <w:t>before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announcements</w:t>
      </w:r>
      <w:r w:rsidRPr="00CF6182">
        <w:t xml:space="preserve"> </w:t>
      </w:r>
      <w:r w:rsidRPr="00CF6182">
        <w:t>yesterday,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already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under</w:t>
      </w:r>
      <w:r w:rsidRPr="00CF6182">
        <w:t xml:space="preserve"> </w:t>
      </w:r>
      <w:r w:rsidRPr="00CF6182">
        <w:t>huge</w:t>
      </w:r>
      <w:r w:rsidRPr="00CF6182">
        <w:t xml:space="preserve"> </w:t>
      </w:r>
      <w:r w:rsidRPr="00CF6182">
        <w:t>pressure.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hotel</w:t>
      </w:r>
      <w:r w:rsidRPr="00CF6182">
        <w:t xml:space="preserve"> </w:t>
      </w:r>
      <w:r w:rsidRPr="00CF6182">
        <w:t>industry</w:t>
      </w:r>
      <w:r w:rsidRPr="00CF6182">
        <w:t xml:space="preserve"> </w:t>
      </w:r>
      <w:r w:rsidRPr="00CF6182">
        <w:t>bookings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down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70%.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airline</w:t>
      </w:r>
      <w:r w:rsidRPr="00CF6182">
        <w:t xml:space="preserve"> </w:t>
      </w:r>
      <w:r w:rsidRPr="00CF6182">
        <w:t>industry.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catastrophic,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already</w:t>
      </w:r>
      <w:r w:rsidRPr="00CF6182">
        <w:t xml:space="preserve"> </w:t>
      </w:r>
      <w:r w:rsidRPr="00CF6182">
        <w:t>pressures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cases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insurance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necessarily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foot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bill.</w:t>
      </w:r>
      <w:r w:rsidRPr="00CF6182">
        <w:t xml:space="preserve"> </w:t>
      </w:r>
      <w:r w:rsidRPr="00CF6182">
        <w:t>T</w:t>
      </w:r>
      <w:r w:rsidRPr="00CF6182">
        <w:t>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huge</w:t>
      </w:r>
      <w:r w:rsidRPr="00CF6182">
        <w:t xml:space="preserve"> </w:t>
      </w:r>
      <w:r w:rsidRPr="00CF6182">
        <w:t>challenge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different</w:t>
      </w:r>
      <w:r w:rsidRPr="00CF6182">
        <w:t xml:space="preserve"> </w:t>
      </w:r>
      <w:r w:rsidRPr="00CF6182">
        <w:t>sectors</w:t>
      </w:r>
      <w:r w:rsidRPr="00CF6182">
        <w:t xml:space="preserve"> </w:t>
      </w:r>
      <w:r w:rsidRPr="00CF6182">
        <w:t>from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events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played</w:t>
      </w:r>
      <w:r w:rsidRPr="00CF6182">
        <w:t xml:space="preserve"> </w:t>
      </w:r>
      <w:r w:rsidRPr="00CF6182">
        <w:t>out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far,</w:t>
      </w:r>
      <w:r w:rsidRPr="00CF6182">
        <w:t xml:space="preserve"> </w:t>
      </w:r>
      <w:r w:rsidRPr="00CF6182">
        <w:t>and,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social</w:t>
      </w:r>
      <w:r w:rsidRPr="00CF6182">
        <w:t xml:space="preserve"> </w:t>
      </w:r>
      <w:r w:rsidRPr="00CF6182">
        <w:t>distancing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rightly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place</w:t>
      </w:r>
      <w:r w:rsidRPr="00CF6182">
        <w:t>,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put</w:t>
      </w:r>
      <w:r w:rsidRPr="00CF6182">
        <w:t xml:space="preserve"> </w:t>
      </w:r>
      <w:r w:rsidRPr="00CF6182">
        <w:t>even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pressure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lots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different</w:t>
      </w:r>
      <w:r w:rsidRPr="00CF6182">
        <w:t xml:space="preserve"> </w:t>
      </w:r>
      <w:r w:rsidRPr="00CF6182">
        <w:t>businesses.</w:t>
      </w:r>
    </w:p>
    <w:p w:rsidR="007261CC" w:rsidRPr="00CF6182" w:rsidP="00DC0469">
      <w:pPr>
        <w:pStyle w:val="Question"/>
      </w:pPr>
      <w:sdt>
        <w:sdtPr>
          <w:alias w:val="Member"/>
          <w:tag w:val="&lt;Member mnisId='4031' dodsId='35872'&gt;"/>
          <w:id w:val="1754849382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parts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increasingly</w:t>
      </w:r>
      <w:r w:rsidRPr="00CF6182">
        <w:t xml:space="preserve"> </w:t>
      </w:r>
      <w:r w:rsidRPr="00CF6182">
        <w:t>important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national</w:t>
      </w:r>
      <w:r w:rsidRPr="00CF6182">
        <w:t xml:space="preserve"> </w:t>
      </w:r>
      <w:r w:rsidRPr="00CF6182">
        <w:t>income,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employment,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country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culture.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mandated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close</w:t>
      </w:r>
      <w:r w:rsidRPr="00CF6182">
        <w:t>,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mandated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close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abl</w:t>
      </w:r>
      <w:r w:rsidRPr="00CF6182">
        <w:t>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claim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insurance,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sort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package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CBI,</w:t>
      </w:r>
      <w:r w:rsidRPr="00CF6182">
        <w:t xml:space="preserve"> </w:t>
      </w:r>
      <w:r w:rsidRPr="00CF6182">
        <w:t>IPSE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TUC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for</w:t>
      </w:r>
      <w:r w:rsidRPr="00CF6182">
        <w:t>,</w:t>
      </w:r>
      <w:r w:rsidRPr="00CF6182">
        <w:t xml:space="preserve"> </w:t>
      </w:r>
      <w:r w:rsidRPr="00CF6182">
        <w:t>specifically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cultural</w:t>
      </w:r>
      <w:r w:rsidRPr="00CF6182">
        <w:t xml:space="preserve"> </w:t>
      </w:r>
      <w:r w:rsidRPr="00CF6182">
        <w:t>sector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>,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end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this</w:t>
      </w:r>
      <w:r w:rsidRPr="00CF6182">
        <w:t>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still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theatres,</w:t>
      </w:r>
      <w:r w:rsidRPr="00CF6182">
        <w:t xml:space="preserve"> </w:t>
      </w:r>
      <w:r w:rsidRPr="00CF6182">
        <w:t>clubs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entertainment</w:t>
      </w:r>
      <w:r w:rsidRPr="00CF6182">
        <w:t xml:space="preserve"> </w:t>
      </w:r>
      <w:r w:rsidRPr="00CF6182">
        <w:t>venues,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crucial</w:t>
      </w:r>
      <w:r w:rsidRPr="00CF6182">
        <w:t xml:space="preserve"> </w:t>
      </w:r>
      <w:r w:rsidRPr="00CF6182">
        <w:t>part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our</w:t>
      </w:r>
      <w:r w:rsidRPr="00CF6182">
        <w:t xml:space="preserve"> </w:t>
      </w:r>
      <w:r w:rsidRPr="00CF6182">
        <w:t>cultural</w:t>
      </w:r>
      <w:r w:rsidRPr="00CF6182">
        <w:t xml:space="preserve"> </w:t>
      </w:r>
      <w:r w:rsidRPr="00CF6182">
        <w:t>life?</w:t>
      </w:r>
    </w:p>
    <w:p w:rsidR="007053F9" w:rsidRPr="00CF6182" w:rsidP="007D7685">
      <w:pPr>
        <w:pStyle w:val="Answer"/>
      </w:pPr>
      <w:sdt>
        <w:sdtPr>
          <w:alias w:val="Witness"/>
          <w:id w:val="1424302524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few</w:t>
      </w:r>
      <w:r w:rsidRPr="00CF6182">
        <w:t xml:space="preserve"> </w:t>
      </w:r>
      <w:r w:rsidRPr="00CF6182">
        <w:t>things.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doing</w:t>
      </w:r>
      <w:r w:rsidRPr="00CF6182">
        <w:t xml:space="preserve"> </w:t>
      </w:r>
      <w:r w:rsidRPr="00CF6182">
        <w:t>everything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takes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support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now,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will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six</w:t>
      </w:r>
      <w:r w:rsidRPr="00CF6182">
        <w:t xml:space="preserve"> </w:t>
      </w:r>
      <w:r w:rsidRPr="00CF6182">
        <w:t>months’</w:t>
      </w:r>
      <w:r w:rsidRPr="00CF6182">
        <w:t xml:space="preserve"> </w:t>
      </w:r>
      <w:r w:rsidRPr="00CF6182">
        <w:t>time</w:t>
      </w:r>
      <w:r w:rsidRPr="00CF6182">
        <w:t>,</w:t>
      </w:r>
      <w:r w:rsidRPr="00CF6182">
        <w:t xml:space="preserve"> </w:t>
      </w:r>
      <w:r w:rsidRPr="00CF6182">
        <w:t>still</w:t>
      </w:r>
      <w:r w:rsidRPr="00CF6182">
        <w:t xml:space="preserve"> </w:t>
      </w:r>
      <w:r w:rsidRPr="00CF6182">
        <w:t>ha</w:t>
      </w:r>
      <w:r w:rsidRPr="00CF6182">
        <w:t>ving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vibrant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culture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want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see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country.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</w:t>
      </w:r>
      <w:r w:rsidRPr="00CF6182">
        <w:t>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immediate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do</w:t>
      </w:r>
      <w:r w:rsidRPr="00CF6182">
        <w:t>,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rates.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year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property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rateable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£50,000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lower.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raise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£</w:t>
      </w:r>
      <w:r w:rsidRPr="00CF6182">
        <w:t>100,000</w:t>
      </w:r>
      <w:r w:rsidRPr="00CF6182">
        <w:t>,</w:t>
      </w:r>
      <w:r w:rsidRPr="00CF6182">
        <w:t xml:space="preserve"> </w:t>
      </w:r>
      <w:r w:rsidRPr="00CF6182">
        <w:t>because</w:t>
      </w:r>
      <w:r w:rsidRPr="00CF6182">
        <w:t>,</w:t>
      </w:r>
      <w:r w:rsidRPr="00CF6182">
        <w:t xml:space="preserve"> </w:t>
      </w:r>
      <w:r w:rsidRPr="00CF6182">
        <w:t>particularly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London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areas,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high</w:t>
      </w:r>
      <w:r>
        <w:t>-</w:t>
      </w:r>
      <w:r w:rsidRPr="00CF6182">
        <w:t>value</w:t>
      </w:r>
      <w:r w:rsidRPr="00CF6182">
        <w:t xml:space="preserve"> </w:t>
      </w:r>
      <w:r w:rsidRPr="00CF6182">
        <w:t>properties,</w:t>
      </w:r>
      <w:r w:rsidRPr="00CF6182">
        <w:t xml:space="preserve"> </w:t>
      </w:r>
      <w:r w:rsidRPr="00CF6182">
        <w:t>particularly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hotel,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example,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rateable</w:t>
      </w:r>
      <w:r w:rsidRPr="00CF6182">
        <w:t xml:space="preserve"> </w:t>
      </w:r>
      <w:r w:rsidRPr="00CF6182">
        <w:t>value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higher</w:t>
      </w:r>
      <w:r w:rsidRPr="00CF6182">
        <w:t>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practical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at.</w:t>
      </w:r>
    </w:p>
    <w:p w:rsidR="007053F9" w:rsidRPr="00CF6182" w:rsidP="007D7685">
      <w:pPr>
        <w:pStyle w:val="Answer"/>
      </w:pPr>
      <w:r w:rsidRPr="00CF6182">
        <w:t>They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providing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business</w:t>
      </w:r>
      <w:r w:rsidRPr="00CF6182">
        <w:t>-</w:t>
      </w:r>
      <w:r w:rsidRPr="00CF6182">
        <w:t>rates</w:t>
      </w:r>
      <w:r w:rsidRPr="00CF6182">
        <w:t xml:space="preserve"> </w:t>
      </w:r>
      <w:r w:rsidRPr="00CF6182">
        <w:t>holiday,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deferring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payment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sectors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period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three</w:t>
      </w:r>
      <w:r w:rsidRPr="00CF6182">
        <w:t xml:space="preserve"> </w:t>
      </w:r>
      <w:r w:rsidRPr="00CF6182">
        <w:t>months.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help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cash</w:t>
      </w:r>
      <w:r w:rsidRPr="00CF6182">
        <w:t xml:space="preserve"> </w:t>
      </w:r>
      <w:r w:rsidRPr="00CF6182">
        <w:t>flow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help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protect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jobs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possible.</w:t>
      </w:r>
      <w:r w:rsidRPr="00CF6182">
        <w:t xml:space="preserve"> </w:t>
      </w:r>
      <w:r w:rsidRPr="00CF6182">
        <w:t>Also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measures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loan</w:t>
      </w:r>
      <w:r w:rsidRPr="00CF6182">
        <w:t xml:space="preserve"> </w:t>
      </w:r>
      <w:r w:rsidRPr="00CF6182">
        <w:t>guarantees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backed</w:t>
      </w:r>
      <w:r w:rsidRPr="00CF6182">
        <w:t xml:space="preserve"> </w:t>
      </w:r>
      <w:r w:rsidRPr="00CF6182">
        <w:t>by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provided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banking</w:t>
      </w:r>
      <w:r w:rsidRPr="00CF6182">
        <w:t xml:space="preserve"> </w:t>
      </w:r>
      <w:r w:rsidRPr="00CF6182">
        <w:t>sector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at.</w:t>
      </w:r>
      <w:r w:rsidRPr="00CF6182">
        <w:t xml:space="preserve"> </w:t>
      </w:r>
    </w:p>
    <w:p w:rsidR="00075C89" w:rsidRPr="00CF6182" w:rsidP="007D7685">
      <w:pPr>
        <w:pStyle w:val="Answer"/>
      </w:pP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ve</w:t>
      </w:r>
      <w:r w:rsidRPr="00CF6182">
        <w:t>ry</w:t>
      </w:r>
      <w:r w:rsidRPr="00CF6182">
        <w:t xml:space="preserve"> </w:t>
      </w:r>
      <w:r w:rsidRPr="00CF6182">
        <w:t>specific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</w:t>
      </w:r>
      <w:r w:rsidRPr="00CF6182">
        <w:t>,</w:t>
      </w:r>
      <w:r w:rsidRPr="00CF6182">
        <w:t xml:space="preserve"> </w:t>
      </w:r>
      <w:r w:rsidRPr="00CF6182">
        <w:t>looking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insolvency</w:t>
      </w:r>
      <w:r w:rsidRPr="00CF6182">
        <w:t xml:space="preserve"> </w:t>
      </w:r>
      <w:r w:rsidRPr="00CF6182">
        <w:t>law.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moment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ahead</w:t>
      </w:r>
      <w:r w:rsidRPr="00CF6182">
        <w:t xml:space="preserve"> </w:t>
      </w:r>
      <w:r w:rsidRPr="00CF6182">
        <w:t>13</w:t>
      </w:r>
      <w:r w:rsidRPr="00CF6182">
        <w:t xml:space="preserve"> </w:t>
      </w:r>
      <w:r w:rsidRPr="00CF6182">
        <w:t>weeks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insolvencies.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extend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26</w:t>
      </w:r>
      <w:r w:rsidRPr="00CF6182">
        <w:t xml:space="preserve"> </w:t>
      </w:r>
      <w:r w:rsidRPr="00CF6182">
        <w:t>weeks.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practical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regulating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try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help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buy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more</w:t>
      </w:r>
      <w:r w:rsidRPr="00CF6182">
        <w:t xml:space="preserve"> </w:t>
      </w:r>
      <w:r w:rsidRPr="00CF6182">
        <w:t>time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through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are.</w:t>
      </w:r>
    </w:p>
    <w:p w:rsidR="007053F9" w:rsidRPr="00CF6182" w:rsidP="007D7685">
      <w:pPr>
        <w:pStyle w:val="Answer"/>
      </w:pPr>
      <w:r w:rsidRPr="00CF6182">
        <w:t>Finally,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insurance,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probably</w:t>
      </w:r>
      <w:r w:rsidRPr="00CF6182">
        <w:t xml:space="preserve"> </w:t>
      </w:r>
      <w:r w:rsidRPr="00CF6182">
        <w:t>cannot</w:t>
      </w:r>
      <w:r w:rsidRPr="00CF6182">
        <w:t xml:space="preserve"> </w:t>
      </w:r>
      <w:r w:rsidRPr="00CF6182">
        <w:t>solve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problems</w:t>
      </w:r>
      <w:r w:rsidRPr="00CF6182">
        <w:t xml:space="preserve"> </w:t>
      </w:r>
      <w:r w:rsidRPr="00CF6182">
        <w:t>immediately,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look</w:t>
      </w:r>
      <w:r w:rsidRPr="00CF6182">
        <w:t xml:space="preserve"> </w:t>
      </w:r>
      <w:r w:rsidRPr="00CF6182">
        <w:t>internationally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what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done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past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floods</w:t>
      </w:r>
      <w:r w:rsidRPr="00CF6182">
        <w:t>,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Pool</w:t>
      </w:r>
      <w:r w:rsidRPr="00CF6182">
        <w:t xml:space="preserve"> </w:t>
      </w:r>
      <w:r w:rsidRPr="00CF6182">
        <w:t>Re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others</w:t>
      </w:r>
      <w:r w:rsidRPr="00CF6182">
        <w:t>.</w:t>
      </w:r>
      <w:r w:rsidRPr="00CF6182">
        <w:t xml:space="preserve"> </w:t>
      </w:r>
      <w:r w:rsidRPr="00CF6182">
        <w:t>T</w:t>
      </w:r>
      <w:r w:rsidRPr="00CF6182">
        <w:t>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ways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co-insurance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industries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should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getting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insurers</w:t>
      </w:r>
      <w:r w:rsidRPr="00CF6182">
        <w:t xml:space="preserve"> </w:t>
      </w:r>
      <w:r w:rsidRPr="00CF6182">
        <w:t>together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thinking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any</w:t>
      </w:r>
      <w:r w:rsidRPr="00CF6182">
        <w:t xml:space="preserve"> </w:t>
      </w:r>
      <w:r w:rsidRPr="00CF6182">
        <w:t>way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kind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scheme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insure</w:t>
      </w:r>
      <w:r w:rsidRPr="00CF6182">
        <w:t xml:space="preserve"> </w:t>
      </w:r>
      <w:r w:rsidRPr="00CF6182">
        <w:t>companies.</w:t>
      </w:r>
    </w:p>
    <w:p w:rsidR="007D7685" w:rsidRPr="00CF6182" w:rsidP="00075C89">
      <w:pPr>
        <w:pStyle w:val="Question"/>
      </w:pPr>
      <w:sdt>
        <w:sdtPr>
          <w:alias w:val="Member"/>
          <w:tag w:val="&lt;Member mnisId='4031' dodsId='35872'&gt;"/>
          <w:id w:val="913976802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precedent</w:t>
      </w:r>
      <w:r w:rsidRPr="00CF6182">
        <w:t xml:space="preserve"> </w:t>
      </w:r>
      <w:r w:rsidRPr="00CF6182">
        <w:t>there,</w:t>
      </w:r>
      <w:r w:rsidRPr="00CF6182">
        <w:t xml:space="preserve"> </w:t>
      </w:r>
      <w:r w:rsidRPr="00CF6182">
        <w:t>Rain,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coming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supporting</w:t>
      </w:r>
      <w:r w:rsidRPr="00CF6182">
        <w:t xml:space="preserve"> </w:t>
      </w:r>
      <w:r w:rsidRPr="00CF6182">
        <w:t>insurers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if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natural</w:t>
      </w:r>
      <w:r w:rsidRPr="00CF6182">
        <w:t xml:space="preserve"> </w:t>
      </w:r>
      <w:r w:rsidRPr="00CF6182">
        <w:t>disaster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terrorist</w:t>
      </w:r>
      <w:r w:rsidRPr="00CF6182">
        <w:t xml:space="preserve"> </w:t>
      </w:r>
      <w:r w:rsidRPr="00CF6182">
        <w:t>incident,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example,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claimable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your</w:t>
      </w:r>
      <w:r w:rsidRPr="00CF6182">
        <w:t xml:space="preserve"> </w:t>
      </w:r>
      <w:r w:rsidRPr="00CF6182">
        <w:t>insurance,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step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sort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emergency</w:t>
      </w:r>
      <w:r w:rsidRPr="00CF6182">
        <w:t xml:space="preserve"> </w:t>
      </w:r>
      <w:r w:rsidRPr="00CF6182">
        <w:t>cover</w:t>
      </w:r>
      <w:r w:rsidRPr="00CF6182">
        <w:t>?</w:t>
      </w:r>
    </w:p>
    <w:p w:rsidR="00D13FA9" w:rsidRPr="00CF6182" w:rsidP="00075C89">
      <w:pPr>
        <w:pStyle w:val="Answer"/>
      </w:pPr>
      <w:sdt>
        <w:sdtPr>
          <w:alias w:val="Witness"/>
          <w:id w:val="-1220820434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Rain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Newton-Smith:</w:t>
          </w:r>
          <w:r w:rsidRPr="00CF6182">
            <w:rPr>
              <w:b/>
            </w:rPr>
            <w:t xml:space="preserve"> </w:t>
          </w:r>
        </w:sdtContent>
      </w:sdt>
      <w:r w:rsidRPr="00CF6182">
        <w:t>Yes,</w:t>
      </w:r>
      <w:r w:rsidRPr="00CF6182">
        <w:t xml:space="preserve"> </w:t>
      </w:r>
      <w:r w:rsidRPr="00CF6182">
        <w:t>absolutely.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seen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happen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past,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were</w:t>
      </w:r>
      <w:r w:rsidRPr="00CF6182">
        <w:t xml:space="preserve"> </w:t>
      </w:r>
      <w:r w:rsidRPr="00CF6182">
        <w:t>pointing</w:t>
      </w:r>
      <w:r w:rsidRPr="00CF6182">
        <w:t xml:space="preserve"> </w:t>
      </w:r>
      <w:r w:rsidRPr="00CF6182">
        <w:t>out,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terms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flood</w:t>
      </w:r>
      <w:r w:rsidRPr="00CF6182">
        <w:t xml:space="preserve"> </w:t>
      </w:r>
      <w:r w:rsidRPr="00CF6182">
        <w:t>risk.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seen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</w:t>
      </w:r>
      <w:r w:rsidRPr="00CF6182">
        <w:t xml:space="preserve"> </w:t>
      </w:r>
      <w:r w:rsidRPr="00CF6182">
        <w:t>around</w:t>
      </w:r>
      <w:r w:rsidRPr="00CF6182">
        <w:t xml:space="preserve"> </w:t>
      </w:r>
      <w:r w:rsidRPr="00CF6182">
        <w:t>terrorism</w:t>
      </w:r>
      <w:r w:rsidRPr="00CF6182">
        <w:t>.</w:t>
      </w:r>
      <w:r w:rsidRPr="00CF6182">
        <w:t xml:space="preserve"> </w:t>
      </w:r>
      <w:r w:rsidRPr="00CF6182">
        <w:t>R</w:t>
      </w:r>
      <w:r w:rsidRPr="00CF6182">
        <w:t>ight</w:t>
      </w:r>
      <w:r w:rsidRPr="00CF6182">
        <w:t xml:space="preserve"> </w:t>
      </w:r>
      <w:r w:rsidRPr="00CF6182">
        <w:t>now</w:t>
      </w:r>
      <w:r w:rsidRPr="00CF6182">
        <w:t>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really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best</w:t>
      </w:r>
      <w:r w:rsidRPr="00CF6182">
        <w:t xml:space="preserve"> </w:t>
      </w:r>
      <w:r w:rsidRPr="00CF6182">
        <w:t>minds</w:t>
      </w:r>
      <w:r w:rsidRPr="00CF6182">
        <w:t xml:space="preserve"> </w:t>
      </w:r>
      <w:r w:rsidRPr="00CF6182">
        <w:t>possible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trying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solve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problems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real</w:t>
      </w:r>
      <w:r w:rsidRPr="00CF6182">
        <w:t xml:space="preserve"> </w:t>
      </w:r>
      <w:r w:rsidRPr="00CF6182">
        <w:t>time.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lots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things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regulatory</w:t>
      </w:r>
      <w:r w:rsidRPr="00CF6182">
        <w:t xml:space="preserve"> </w:t>
      </w:r>
      <w:r w:rsidRPr="00CF6182">
        <w:t>space</w:t>
      </w:r>
      <w:r w:rsidRPr="00CF6182">
        <w:t xml:space="preserve"> </w:t>
      </w:r>
      <w:r w:rsidRPr="00CF6182">
        <w:t>where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flexibility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rules</w:t>
      </w:r>
      <w:r w:rsidRPr="00CF6182">
        <w:t xml:space="preserve"> </w:t>
      </w:r>
      <w:r w:rsidRPr="00CF6182">
        <w:t>because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unusual</w:t>
      </w:r>
      <w:r w:rsidRPr="00CF6182">
        <w:t xml:space="preserve"> </w:t>
      </w:r>
      <w:r w:rsidRPr="00CF6182">
        <w:t>circumstances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facing.</w:t>
      </w:r>
      <w:r w:rsidRPr="00CF6182">
        <w:t xml:space="preserve"> </w:t>
      </w:r>
    </w:p>
    <w:p w:rsidR="001C01CD" w:rsidRPr="00CF6182" w:rsidP="00075C89">
      <w:pPr>
        <w:pStyle w:val="Answer"/>
      </w:pPr>
      <w:r w:rsidRPr="00CF6182">
        <w:t>A</w:t>
      </w:r>
      <w:r w:rsidRPr="00CF6182">
        <w:t xml:space="preserve"> </w:t>
      </w:r>
      <w:r w:rsidRPr="00CF6182">
        <w:t>simple</w:t>
      </w:r>
      <w:r w:rsidRPr="00CF6182">
        <w:t xml:space="preserve"> </w:t>
      </w:r>
      <w:r w:rsidRPr="00CF6182">
        <w:t>illustration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cannot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gas</w:t>
      </w:r>
      <w:r w:rsidRPr="00CF6182">
        <w:t xml:space="preserve"> </w:t>
      </w:r>
      <w:r w:rsidRPr="00CF6182">
        <w:t>inspector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properties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self-isolating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provide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gas</w:t>
      </w:r>
      <w:r w:rsidRPr="00CF6182">
        <w:t xml:space="preserve"> </w:t>
      </w:r>
      <w:r w:rsidRPr="00CF6182">
        <w:t>safety</w:t>
      </w:r>
      <w:r w:rsidRPr="00CF6182">
        <w:t xml:space="preserve"> </w:t>
      </w:r>
      <w:r w:rsidRPr="00CF6182">
        <w:t>certificate,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housing</w:t>
      </w:r>
      <w:r w:rsidRPr="00CF6182">
        <w:t xml:space="preserve"> </w:t>
      </w:r>
      <w:r w:rsidRPr="00CF6182">
        <w:t>associations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say,</w:t>
      </w:r>
      <w:r w:rsidRPr="00CF6182">
        <w:t xml:space="preserve"> </w:t>
      </w:r>
      <w:r w:rsidRPr="00CF6182">
        <w:t>“We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cut</w:t>
      </w:r>
      <w:r w:rsidRPr="00CF6182">
        <w:t xml:space="preserve"> </w:t>
      </w:r>
      <w:r w:rsidRPr="00CF6182">
        <w:t>off</w:t>
      </w:r>
      <w:r w:rsidRPr="00CF6182">
        <w:t xml:space="preserve"> </w:t>
      </w:r>
      <w:r w:rsidRPr="00CF6182">
        <w:t>gas</w:t>
      </w:r>
      <w:r w:rsidRPr="00CF6182">
        <w:t xml:space="preserve"> </w:t>
      </w:r>
      <w:r w:rsidRPr="00CF6182">
        <w:t>supply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houses.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worst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do.</w:t>
      </w:r>
      <w:r w:rsidRPr="00CF6182">
        <w:t xml:space="preserve"> </w:t>
      </w:r>
      <w:r w:rsidRPr="00CF6182">
        <w:t>Therefore,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ignore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rule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while”</w:t>
      </w:r>
      <w:r w:rsidRPr="00CF6182">
        <w:t>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moment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feel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taking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risk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taking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action,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Government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constant</w:t>
      </w:r>
      <w:r w:rsidRPr="00CF6182">
        <w:t xml:space="preserve"> </w:t>
      </w:r>
      <w:r w:rsidRPr="00CF6182">
        <w:t>dialogue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try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fix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these</w:t>
      </w:r>
      <w:r w:rsidRPr="00CF6182">
        <w:t xml:space="preserve"> </w:t>
      </w:r>
      <w:r w:rsidRPr="00CF6182">
        <w:t>regulatory</w:t>
      </w:r>
      <w:r w:rsidRPr="00CF6182">
        <w:t xml:space="preserve"> </w:t>
      </w:r>
      <w:r w:rsidRPr="00CF6182">
        <w:t>problems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happen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well.</w:t>
      </w:r>
    </w:p>
    <w:p w:rsidR="001C01CD" w:rsidRPr="00CF6182" w:rsidP="00D13FA9">
      <w:pPr>
        <w:pStyle w:val="Remark"/>
      </w:pPr>
      <w:sdt>
        <w:sdtPr>
          <w:alias w:val="Member"/>
          <w:tag w:val="&lt;Member mnisId='4031' dodsId='35872'&gt;"/>
          <w:id w:val="613786902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Chair:</w:t>
          </w:r>
        </w:sdtContent>
      </w:sdt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good</w:t>
      </w:r>
      <w:r w:rsidRPr="00CF6182">
        <w:t xml:space="preserve"> </w:t>
      </w:r>
      <w:r w:rsidRPr="00CF6182">
        <w:t>point.</w:t>
      </w:r>
    </w:p>
    <w:p w:rsidR="00D13FA9" w:rsidRPr="00CF6182" w:rsidP="001C01CD">
      <w:pPr>
        <w:pStyle w:val="Question"/>
      </w:pPr>
      <w:sdt>
        <w:sdtPr>
          <w:alias w:val="Member"/>
          <w:tag w:val="&lt;Member mnisId='4052' dodsId='35411'&gt;"/>
          <w:id w:val="-2052912685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Mark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Pawsey:</w:t>
          </w:r>
        </w:sdtContent>
      </w:sdt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like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back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point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Anna</w:t>
      </w:r>
      <w:r w:rsidRPr="00CF6182">
        <w:t xml:space="preserve"> </w:t>
      </w:r>
      <w:r w:rsidRPr="00CF6182">
        <w:t>McMorrin</w:t>
      </w:r>
      <w:r w:rsidRPr="00CF6182">
        <w:t xml:space="preserve"> </w:t>
      </w:r>
      <w:r w:rsidRPr="00CF6182">
        <w:t>was</w:t>
      </w:r>
      <w:r w:rsidRPr="00CF6182">
        <w:t xml:space="preserve"> </w:t>
      </w:r>
      <w:r w:rsidRPr="00CF6182">
        <w:t>making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preparedness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those</w:t>
      </w:r>
      <w:r w:rsidRPr="00CF6182">
        <w:t xml:space="preserve"> </w:t>
      </w:r>
      <w:r w:rsidRPr="00CF6182">
        <w:t>working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small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gig</w:t>
      </w:r>
      <w:r w:rsidRPr="00CF6182">
        <w:t xml:space="preserve"> </w:t>
      </w:r>
      <w:r w:rsidRPr="00CF6182">
        <w:t>economy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deal</w:t>
      </w:r>
      <w:r w:rsidRPr="00CF6182">
        <w:t xml:space="preserve"> </w:t>
      </w:r>
      <w:r w:rsidRPr="00CF6182">
        <w:t>with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situation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face.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choose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self-employed.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benefit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boom</w:t>
      </w:r>
      <w:r w:rsidRPr="00CF6182">
        <w:t xml:space="preserve"> </w:t>
      </w:r>
      <w:r w:rsidRPr="00CF6182">
        <w:t>times</w:t>
      </w:r>
      <w:r w:rsidRPr="00CF6182">
        <w:t>;</w:t>
      </w:r>
      <w:r w:rsidRPr="00CF6182">
        <w:t xml:space="preserve"> </w:t>
      </w:r>
      <w:r w:rsidRPr="00CF6182">
        <w:t>t</w:t>
      </w:r>
      <w:r w:rsidRPr="00CF6182">
        <w:t>hey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well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sector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work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growth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may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shortage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skills.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hear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bricklayers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times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boom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construction</w:t>
      </w:r>
      <w:r w:rsidRPr="00CF6182">
        <w:t xml:space="preserve"> </w:t>
      </w:r>
      <w:r w:rsidRPr="00CF6182">
        <w:t>doing</w:t>
      </w:r>
      <w:r w:rsidRPr="00CF6182">
        <w:t xml:space="preserve"> </w:t>
      </w:r>
      <w:r w:rsidRPr="00CF6182">
        <w:t>particularly</w:t>
      </w:r>
      <w:r w:rsidRPr="00CF6182">
        <w:t xml:space="preserve"> </w:t>
      </w:r>
      <w:r w:rsidRPr="00CF6182">
        <w:t>well,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so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opportunity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hay</w:t>
      </w:r>
      <w:r w:rsidRPr="00CF6182">
        <w:t xml:space="preserve"> </w:t>
      </w:r>
      <w:r w:rsidRPr="00CF6182">
        <w:t>when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sun</w:t>
      </w:r>
      <w:r w:rsidRPr="00CF6182">
        <w:t xml:space="preserve"> </w:t>
      </w:r>
      <w:r w:rsidRPr="00CF6182">
        <w:t>shines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way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somebody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employed</w:t>
      </w:r>
      <w:r w:rsidRPr="00CF6182">
        <w:t xml:space="preserve"> </w:t>
      </w:r>
      <w:r w:rsidRPr="00CF6182">
        <w:t>may</w:t>
      </w:r>
      <w:r w:rsidRPr="00CF6182">
        <w:t xml:space="preserve"> </w:t>
      </w:r>
      <w:r w:rsidRPr="00CF6182">
        <w:t>not,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downside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receive</w:t>
      </w:r>
      <w:r w:rsidRPr="00CF6182">
        <w:t xml:space="preserve"> </w:t>
      </w:r>
      <w:r w:rsidRPr="00CF6182">
        <w:t>holiday</w:t>
      </w:r>
      <w:r w:rsidRPr="00CF6182">
        <w:t xml:space="preserve"> </w:t>
      </w:r>
      <w:r w:rsidRPr="00CF6182">
        <w:t>pay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receive</w:t>
      </w:r>
      <w:r w:rsidRPr="00CF6182">
        <w:t xml:space="preserve"> </w:t>
      </w:r>
      <w:r w:rsidRPr="00CF6182">
        <w:t>sick</w:t>
      </w:r>
      <w:r w:rsidRPr="00CF6182">
        <w:t xml:space="preserve"> </w:t>
      </w:r>
      <w:r w:rsidRPr="00CF6182">
        <w:t>pay.</w:t>
      </w:r>
      <w:r w:rsidRPr="00CF6182">
        <w:t xml:space="preserve"> </w:t>
      </w:r>
    </w:p>
    <w:p w:rsidR="00075C89" w:rsidRPr="00CF6182" w:rsidP="00D13FA9">
      <w:pPr>
        <w:pStyle w:val="Question"/>
        <w:numPr>
          <w:ilvl w:val="0"/>
          <w:numId w:val="0"/>
        </w:numPr>
        <w:ind w:left="794"/>
      </w:pPr>
      <w:r w:rsidRPr="00CF6182">
        <w:t>I</w:t>
      </w:r>
      <w:r w:rsidRPr="00CF6182">
        <w:t xml:space="preserve"> </w:t>
      </w:r>
      <w:r w:rsidRPr="00CF6182">
        <w:t>am</w:t>
      </w:r>
      <w:r w:rsidRPr="00CF6182">
        <w:t xml:space="preserve"> </w:t>
      </w:r>
      <w:r w:rsidRPr="00CF6182">
        <w:t>interested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extent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which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situation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different.</w:t>
      </w:r>
      <w:r w:rsidRPr="00CF6182">
        <w:t xml:space="preserve"> </w:t>
      </w:r>
      <w:r w:rsidRPr="00CF6182">
        <w:t>Martin,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did</w:t>
      </w:r>
      <w:r w:rsidRPr="00CF6182">
        <w:t xml:space="preserve"> </w:t>
      </w:r>
      <w:r w:rsidRPr="00CF6182">
        <w:t>speak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self-employ</w:t>
      </w:r>
      <w:r w:rsidRPr="00CF6182">
        <w:t>ed</w:t>
      </w:r>
      <w:r w:rsidRPr="00CF6182">
        <w:t xml:space="preserve"> </w:t>
      </w:r>
      <w:r w:rsidRPr="00CF6182">
        <w:t>perhaps</w:t>
      </w:r>
      <w:r w:rsidRPr="00CF6182">
        <w:t xml:space="preserve"> </w:t>
      </w:r>
      <w:r w:rsidRPr="00CF6182">
        <w:t>prioritising</w:t>
      </w:r>
      <w:r w:rsidRPr="00CF6182">
        <w:t xml:space="preserve"> </w:t>
      </w:r>
      <w:r w:rsidRPr="00CF6182">
        <w:t>income</w:t>
      </w:r>
      <w:r w:rsidRPr="00CF6182">
        <w:t xml:space="preserve"> </w:t>
      </w:r>
      <w:r w:rsidRPr="00CF6182">
        <w:t>over</w:t>
      </w:r>
      <w:r w:rsidRPr="00CF6182">
        <w:t xml:space="preserve"> </w:t>
      </w:r>
      <w:r w:rsidRPr="00CF6182">
        <w:t>health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just</w:t>
      </w:r>
      <w:r w:rsidRPr="00CF6182">
        <w:t xml:space="preserve"> </w:t>
      </w:r>
      <w:r w:rsidRPr="00CF6182">
        <w:t>had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discussion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insurance.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could</w:t>
      </w:r>
      <w:r w:rsidRPr="00CF6182">
        <w:t xml:space="preserve"> </w:t>
      </w:r>
      <w:r w:rsidRPr="00CF6182">
        <w:t>insure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own</w:t>
      </w:r>
      <w:r w:rsidRPr="00CF6182">
        <w:t xml:space="preserve"> </w:t>
      </w:r>
      <w:r w:rsidRPr="00CF6182">
        <w:t>health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make</w:t>
      </w:r>
      <w:r w:rsidRPr="00CF6182">
        <w:t xml:space="preserve"> </w:t>
      </w:r>
      <w:r w:rsidRPr="00CF6182">
        <w:t>certain</w:t>
      </w:r>
      <w:r w:rsidRPr="00CF6182">
        <w:t xml:space="preserve"> </w:t>
      </w:r>
      <w:r w:rsidRPr="00CF6182">
        <w:t>that</w:t>
      </w:r>
      <w:r w:rsidRPr="00CF6182">
        <w:t>,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event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sickness</w:t>
      </w:r>
      <w:r w:rsidRPr="00CF6182">
        <w:t>,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policy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then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being</w:t>
      </w:r>
      <w:r w:rsidRPr="00CF6182">
        <w:t xml:space="preserve"> </w:t>
      </w:r>
      <w:r w:rsidRPr="00CF6182">
        <w:t>able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work.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small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thought</w:t>
      </w:r>
      <w:r w:rsidRPr="00CF6182">
        <w:t xml:space="preserve"> </w:t>
      </w:r>
      <w:r w:rsidRPr="00CF6182">
        <w:t>enough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consequences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an</w:t>
      </w:r>
      <w:r w:rsidRPr="00CF6182">
        <w:t xml:space="preserve"> </w:t>
      </w:r>
      <w:r w:rsidRPr="00CF6182">
        <w:t>event</w:t>
      </w:r>
      <w:r w:rsidRPr="00CF6182">
        <w:t xml:space="preserve"> </w:t>
      </w:r>
      <w:r w:rsidRPr="00CF6182">
        <w:t>such</w:t>
      </w:r>
      <w:r w:rsidRPr="00CF6182">
        <w:t xml:space="preserve"> </w:t>
      </w:r>
      <w:r w:rsidRPr="00CF6182">
        <w:t>as</w:t>
      </w:r>
      <w:r w:rsidRPr="00CF6182">
        <w:t xml:space="preserve"> </w:t>
      </w:r>
      <w:r w:rsidRPr="00CF6182">
        <w:t>this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this</w:t>
      </w:r>
      <w:r w:rsidRPr="00CF6182">
        <w:t xml:space="preserve"> </w:t>
      </w:r>
      <w:r w:rsidRPr="00CF6182">
        <w:t>event</w:t>
      </w:r>
      <w:r w:rsidRPr="00CF6182">
        <w:t xml:space="preserve"> </w:t>
      </w:r>
      <w:r w:rsidRPr="00CF6182">
        <w:t>brought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focus</w:t>
      </w:r>
      <w:r w:rsidRPr="00CF6182">
        <w:t xml:space="preserve"> </w:t>
      </w:r>
      <w:r w:rsidRPr="00CF6182">
        <w:t>whether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we</w:t>
      </w:r>
      <w:r w:rsidRPr="00CF6182">
        <w:t xml:space="preserve"> </w:t>
      </w:r>
      <w:r w:rsidRPr="00CF6182">
        <w:t>need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consider</w:t>
      </w:r>
      <w:r w:rsidRPr="00CF6182">
        <w:t xml:space="preserve"> </w:t>
      </w:r>
      <w:r w:rsidRPr="00CF6182">
        <w:t>changes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way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work?</w:t>
      </w:r>
    </w:p>
    <w:p w:rsidR="00300E0F" w:rsidRPr="00CF6182" w:rsidP="00300E0F">
      <w:pPr>
        <w:pStyle w:val="Answer"/>
      </w:pPr>
      <w:sdt>
        <w:sdtPr>
          <w:alias w:val="Witness"/>
          <w:id w:val="-823197536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Martin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McTague:</w:t>
          </w:r>
          <w:r w:rsidRPr="00CF6182">
            <w:rPr>
              <w:b/>
            </w:rPr>
            <w:t xml:space="preserve"> </w:t>
          </w:r>
        </w:sdtContent>
      </w:sdt>
      <w:r w:rsidRPr="00CF6182">
        <w:t>The</w:t>
      </w:r>
      <w:r w:rsidRPr="00CF6182">
        <w:t xml:space="preserve"> </w:t>
      </w:r>
      <w:r w:rsidRPr="00CF6182">
        <w:t>short</w:t>
      </w:r>
      <w:r w:rsidRPr="00CF6182">
        <w:t xml:space="preserve"> </w:t>
      </w:r>
      <w:r w:rsidRPr="00CF6182">
        <w:t>answer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no</w:t>
      </w:r>
      <w:r w:rsidRPr="00CF6182">
        <w:t>.</w:t>
      </w:r>
      <w:r w:rsidRPr="00CF6182">
        <w:t xml:space="preserve"> </w:t>
      </w:r>
      <w:r w:rsidRPr="00CF6182">
        <w:t>T</w:t>
      </w:r>
      <w:r w:rsidRPr="00CF6182">
        <w:t>hey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not</w:t>
      </w:r>
      <w:r w:rsidRPr="00CF6182">
        <w:t xml:space="preserve"> </w:t>
      </w:r>
      <w:r w:rsidRPr="00CF6182">
        <w:t>thought</w:t>
      </w:r>
      <w:r w:rsidRPr="00CF6182">
        <w:t xml:space="preserve"> </w:t>
      </w:r>
      <w:r w:rsidRPr="00CF6182">
        <w:t>at</w:t>
      </w:r>
      <w:r w:rsidRPr="00CF6182">
        <w:t xml:space="preserve"> </w:t>
      </w:r>
      <w:r w:rsidRPr="00CF6182">
        <w:t>all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these.</w:t>
      </w:r>
    </w:p>
    <w:p w:rsidR="00300E0F" w:rsidRPr="00CF6182" w:rsidP="00300E0F">
      <w:pPr>
        <w:pStyle w:val="Question"/>
      </w:pPr>
      <w:sdt>
        <w:sdtPr>
          <w:alias w:val="Member"/>
          <w:tag w:val="&lt;Member mnisId='4052' dodsId='35411'&gt;"/>
          <w:id w:val="426305964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Mark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Pawsey:</w:t>
          </w:r>
        </w:sdtContent>
      </w:sdt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who</w:t>
      </w:r>
      <w:r w:rsidRPr="00CF6182">
        <w:t xml:space="preserve"> </w:t>
      </w:r>
      <w:r w:rsidRPr="00CF6182">
        <w:t>go</w:t>
      </w:r>
      <w:r w:rsidRPr="00CF6182">
        <w:t xml:space="preserve"> </w:t>
      </w:r>
      <w:r w:rsidRPr="00CF6182">
        <w:t>into</w:t>
      </w:r>
      <w:r w:rsidRPr="00CF6182">
        <w:t xml:space="preserve"> </w:t>
      </w:r>
      <w:r w:rsidRPr="00CF6182">
        <w:t>self-employment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understand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difference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employment</w:t>
      </w:r>
      <w:r w:rsidRPr="00CF6182">
        <w:t xml:space="preserve"> </w:t>
      </w:r>
      <w:r w:rsidRPr="00CF6182">
        <w:t>status,</w:t>
      </w:r>
      <w:r w:rsidRPr="00CF6182">
        <w:t xml:space="preserve"> </w:t>
      </w:r>
      <w:r w:rsidRPr="00CF6182">
        <w:t>Martin,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not?</w:t>
      </w:r>
    </w:p>
    <w:p w:rsidR="00B654D8" w:rsidRPr="00CF6182" w:rsidP="00300E0F">
      <w:pPr>
        <w:pStyle w:val="Answer"/>
      </w:pPr>
      <w:sdt>
        <w:sdtPr>
          <w:alias w:val="Witness"/>
          <w:id w:val="80573761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Martin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McTague:</w:t>
          </w:r>
          <w:r w:rsidRPr="00CF6182">
            <w:rPr>
              <w:b/>
            </w:rPr>
            <w:t xml:space="preserve"> </w:t>
          </w:r>
        </w:sdtContent>
      </w:sdt>
      <w:r w:rsidRPr="00CF6182">
        <w:t>Most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do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most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accept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additional</w:t>
      </w:r>
      <w:r w:rsidRPr="00CF6182">
        <w:t xml:space="preserve"> </w:t>
      </w:r>
      <w:r w:rsidRPr="00CF6182">
        <w:t>freedom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worth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loss</w:t>
      </w:r>
      <w:r w:rsidRPr="00CF6182">
        <w:t xml:space="preserve"> </w:t>
      </w:r>
      <w:r w:rsidRPr="00CF6182">
        <w:t>of</w:t>
      </w:r>
      <w:r w:rsidRPr="00CF6182">
        <w:t xml:space="preserve"> </w:t>
      </w:r>
      <w:r w:rsidRPr="00CF6182">
        <w:t>security</w:t>
      </w:r>
      <w:r w:rsidRPr="00CF6182">
        <w:t>,</w:t>
      </w:r>
      <w:r w:rsidRPr="00CF6182">
        <w:t xml:space="preserve"> </w:t>
      </w:r>
      <w:r w:rsidRPr="00CF6182">
        <w:t>but</w:t>
      </w:r>
      <w:r w:rsidRPr="00CF6182">
        <w:t xml:space="preserve"> </w:t>
      </w:r>
      <w:r w:rsidRPr="00CF6182">
        <w:t>one</w:t>
      </w:r>
      <w:r w:rsidRPr="00CF6182">
        <w:t xml:space="preserve"> </w:t>
      </w:r>
      <w:r w:rsidRPr="00CF6182">
        <w:t>thing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absolutely</w:t>
      </w:r>
      <w:r w:rsidRPr="00CF6182">
        <w:t xml:space="preserve"> </w:t>
      </w:r>
      <w:r w:rsidRPr="00CF6182">
        <w:t>common</w:t>
      </w:r>
      <w:r w:rsidRPr="00CF6182">
        <w:t xml:space="preserve"> </w:t>
      </w:r>
      <w:r w:rsidRPr="00CF6182">
        <w:t>across</w:t>
      </w:r>
      <w:r w:rsidRPr="00CF6182">
        <w:t xml:space="preserve"> </w:t>
      </w:r>
      <w:r w:rsidRPr="00CF6182">
        <w:t>most</w:t>
      </w:r>
      <w:r w:rsidRPr="00CF6182">
        <w:t xml:space="preserve"> </w:t>
      </w:r>
      <w:r w:rsidRPr="00CF6182">
        <w:t>small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time</w:t>
      </w:r>
      <w:r w:rsidRPr="00CF6182">
        <w:t xml:space="preserve"> </w:t>
      </w:r>
      <w:r w:rsidRPr="00CF6182">
        <w:t>horizon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short</w:t>
      </w:r>
      <w:r w:rsidRPr="00CF6182">
        <w:t>.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rarely</w:t>
      </w:r>
      <w:r w:rsidRPr="00CF6182">
        <w:t xml:space="preserve"> </w:t>
      </w:r>
      <w:r w:rsidRPr="00CF6182">
        <w:t>think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rare</w:t>
      </w:r>
      <w:r w:rsidRPr="00CF6182">
        <w:t xml:space="preserve"> </w:t>
      </w:r>
      <w:r w:rsidRPr="00CF6182">
        <w:t>outcomes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something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is</w:t>
      </w:r>
      <w:r w:rsidRPr="00CF6182">
        <w:t xml:space="preserve"> </w:t>
      </w:r>
      <w:r w:rsidRPr="00CF6182">
        <w:t>going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happen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long</w:t>
      </w:r>
      <w:r w:rsidRPr="00CF6182">
        <w:t xml:space="preserve"> </w:t>
      </w:r>
      <w:r w:rsidRPr="00CF6182">
        <w:t>way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future.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business</w:t>
      </w:r>
      <w:r w:rsidRPr="00CF6182">
        <w:t xml:space="preserve"> </w:t>
      </w:r>
      <w:r w:rsidRPr="00CF6182">
        <w:t>interruption</w:t>
      </w:r>
      <w:r w:rsidRPr="00CF6182">
        <w:t xml:space="preserve"> </w:t>
      </w:r>
      <w:r w:rsidRPr="00CF6182">
        <w:t>insurance.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has</w:t>
      </w:r>
      <w:r w:rsidRPr="00CF6182">
        <w:t xml:space="preserve"> </w:t>
      </w:r>
      <w:r w:rsidRPr="00CF6182">
        <w:t>been</w:t>
      </w:r>
      <w:r w:rsidRPr="00CF6182">
        <w:t xml:space="preserve"> </w:t>
      </w:r>
      <w:r w:rsidRPr="00CF6182">
        <w:t>on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market</w:t>
      </w:r>
      <w:r w:rsidRPr="00CF6182">
        <w:t xml:space="preserve"> </w:t>
      </w:r>
      <w:r w:rsidRPr="00CF6182">
        <w:t>for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long</w:t>
      </w:r>
      <w:r w:rsidRPr="00CF6182">
        <w:t xml:space="preserve"> </w:t>
      </w:r>
      <w:r w:rsidRPr="00CF6182">
        <w:t>time.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very</w:t>
      </w:r>
      <w:r w:rsidRPr="00CF6182">
        <w:t xml:space="preserve"> </w:t>
      </w:r>
      <w:r w:rsidRPr="00CF6182">
        <w:t>few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know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take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up</w:t>
      </w:r>
      <w:r w:rsidRPr="00CF6182">
        <w:t>,</w:t>
      </w:r>
      <w:r w:rsidRPr="00CF6182">
        <w:t xml:space="preserve"> </w:t>
      </w:r>
      <w:r w:rsidRPr="00CF6182">
        <w:t>and</w:t>
      </w:r>
      <w:r w:rsidRPr="00CF6182">
        <w:t xml:space="preserve"> </w:t>
      </w:r>
      <w:r w:rsidRPr="00CF6182">
        <w:t>even</w:t>
      </w:r>
      <w:r w:rsidRPr="00CF6182">
        <w:t xml:space="preserve"> </w:t>
      </w:r>
      <w:r w:rsidRPr="00CF6182">
        <w:t>now</w:t>
      </w:r>
      <w:r w:rsidRPr="00CF6182">
        <w:t xml:space="preserve"> </w:t>
      </w:r>
      <w:r w:rsidRPr="00CF6182">
        <w:t>apparently</w:t>
      </w:r>
      <w:r w:rsidRPr="00CF6182">
        <w:t xml:space="preserve"> </w:t>
      </w:r>
      <w:r w:rsidRPr="00CF6182">
        <w:t>some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it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struggling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get</w:t>
      </w:r>
      <w:r w:rsidRPr="00CF6182">
        <w:t xml:space="preserve"> </w:t>
      </w:r>
      <w:r w:rsidRPr="00CF6182">
        <w:t>claims.</w:t>
      </w:r>
    </w:p>
    <w:p w:rsidR="00300E0F" w:rsidRPr="00CF6182" w:rsidP="00B654D8">
      <w:pPr>
        <w:pStyle w:val="Question"/>
      </w:pPr>
      <w:sdt>
        <w:sdtPr>
          <w:alias w:val="Member"/>
          <w:tag w:val="&lt;Member mnisId='4052' dodsId='35411'&gt;"/>
          <w:id w:val="-1323493393"/>
          <w:placeholder>
            <w:docPart w:val="DefaultPlaceholder_1082065158"/>
          </w:placeholder>
          <w:richText/>
        </w:sdtPr>
        <w:sdtContent>
          <w:r w:rsidRPr="00CF6182">
            <w:rPr>
              <w:b/>
            </w:rPr>
            <w:t>Mark</w:t>
          </w:r>
          <w:r w:rsidRPr="00CF6182">
            <w:rPr>
              <w:b/>
            </w:rPr>
            <w:t xml:space="preserve"> </w:t>
          </w:r>
          <w:r w:rsidRPr="00CF6182">
            <w:rPr>
              <w:b/>
            </w:rPr>
            <w:t>Pawsey:</w:t>
          </w:r>
        </w:sdtContent>
      </w:sdt>
      <w:r w:rsidRPr="00CF6182">
        <w:t xml:space="preserve"> </w:t>
      </w:r>
      <w:r w:rsidRPr="00CF6182">
        <w:t>How</w:t>
      </w:r>
      <w:r w:rsidRPr="00CF6182">
        <w:t xml:space="preserve"> </w:t>
      </w:r>
      <w:r w:rsidRPr="00CF6182">
        <w:t>many</w:t>
      </w:r>
      <w:r w:rsidRPr="00CF6182">
        <w:t xml:space="preserve"> </w:t>
      </w:r>
      <w:r w:rsidRPr="00CF6182">
        <w:t>self-employed</w:t>
      </w:r>
      <w:r w:rsidRPr="00CF6182">
        <w:t xml:space="preserve"> </w:t>
      </w:r>
      <w:r w:rsidRPr="00CF6182">
        <w:t>or</w:t>
      </w:r>
      <w:r w:rsidRPr="00CF6182">
        <w:t xml:space="preserve"> </w:t>
      </w:r>
      <w:r w:rsidRPr="00CF6182">
        <w:t>people</w:t>
      </w:r>
      <w:r w:rsidRPr="00CF6182">
        <w:t xml:space="preserve"> </w:t>
      </w:r>
      <w:r w:rsidRPr="00CF6182">
        <w:t>running</w:t>
      </w:r>
      <w:r w:rsidRPr="00CF6182">
        <w:t xml:space="preserve"> </w:t>
      </w:r>
      <w:r w:rsidRPr="00CF6182">
        <w:t>small</w:t>
      </w:r>
      <w:r w:rsidRPr="00CF6182">
        <w:t xml:space="preserve"> </w:t>
      </w:r>
      <w:r w:rsidRPr="00CF6182">
        <w:t>businesses</w:t>
      </w:r>
      <w:r w:rsidRPr="00CF6182">
        <w:t xml:space="preserve"> </w:t>
      </w:r>
      <w:r w:rsidRPr="00CF6182">
        <w:t>might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their</w:t>
      </w:r>
      <w:r w:rsidRPr="00CF6182">
        <w:t xml:space="preserve"> </w:t>
      </w:r>
      <w:r w:rsidRPr="00CF6182">
        <w:t>own</w:t>
      </w:r>
      <w:r w:rsidRPr="00CF6182">
        <w:t xml:space="preserve"> </w:t>
      </w:r>
      <w:r w:rsidRPr="00CF6182">
        <w:t>health</w:t>
      </w:r>
      <w:r w:rsidRPr="00CF6182">
        <w:t xml:space="preserve"> </w:t>
      </w:r>
      <w:r w:rsidRPr="00CF6182">
        <w:t>insurance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cover</w:t>
      </w:r>
      <w:r w:rsidRPr="00CF6182">
        <w:t xml:space="preserve"> </w:t>
      </w:r>
      <w:r w:rsidRPr="00CF6182">
        <w:t>them</w:t>
      </w:r>
      <w:r w:rsidRPr="00CF6182">
        <w:t xml:space="preserve"> </w:t>
      </w:r>
      <w:r w:rsidRPr="00CF6182">
        <w:t>personally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event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they</w:t>
      </w:r>
      <w:r w:rsidRPr="00CF6182">
        <w:t xml:space="preserve"> </w:t>
      </w:r>
      <w:r w:rsidRPr="00CF6182">
        <w:t>are</w:t>
      </w:r>
      <w:r w:rsidRPr="00CF6182">
        <w:t xml:space="preserve"> </w:t>
      </w:r>
      <w:r w:rsidRPr="00CF6182">
        <w:t>unable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work?</w:t>
      </w:r>
    </w:p>
    <w:p w:rsidR="00310E87" w:rsidRPr="00CF6182" w:rsidP="00310E87">
      <w:pPr>
        <w:pStyle w:val="Answer"/>
        <w:rPr>
          <w:rFonts w:eastAsia="Times New Roman" w:cs="Times New Roman"/>
        </w:rPr>
      </w:pPr>
      <w:sdt>
        <w:sdtPr>
          <w:alias w:val="Witness"/>
          <w:id w:val="1941333860"/>
          <w:placeholder>
            <w:docPart w:val="DefaultPlaceholder_1082065158"/>
          </w:placeholder>
          <w:richText/>
        </w:sdtPr>
        <w:sdtContent>
          <w:r w:rsidRPr="00CF6182">
            <w:rPr>
              <w:b/>
              <w:i/>
            </w:rPr>
            <w:t>Martin</w:t>
          </w:r>
          <w:r w:rsidRPr="00CF6182">
            <w:rPr>
              <w:b/>
              <w:i/>
            </w:rPr>
            <w:t xml:space="preserve"> </w:t>
          </w:r>
          <w:r w:rsidRPr="00CF6182">
            <w:rPr>
              <w:b/>
              <w:i/>
            </w:rPr>
            <w:t>McTague:</w:t>
          </w:r>
          <w:r w:rsidRPr="00CF6182">
            <w:rPr>
              <w:b/>
            </w:rPr>
            <w:t xml:space="preserve"> </w:t>
          </w:r>
        </w:sdtContent>
      </w:sdt>
      <w:r w:rsidRPr="00CF6182">
        <w:t>They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health</w:t>
      </w:r>
      <w:r w:rsidRPr="00CF6182">
        <w:t xml:space="preserve"> </w:t>
      </w:r>
      <w:r w:rsidRPr="00CF6182">
        <w:t>insurance.</w:t>
      </w:r>
      <w:r w:rsidRPr="00CF6182">
        <w:t xml:space="preserve"> </w:t>
      </w:r>
      <w:r w:rsidRPr="00CF6182">
        <w:t>There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be</w:t>
      </w:r>
      <w:r w:rsidRPr="00CF6182">
        <w:t xml:space="preserve"> </w:t>
      </w:r>
      <w:r w:rsidRPr="00CF6182">
        <w:t>a</w:t>
      </w:r>
      <w:r w:rsidRPr="00CF6182">
        <w:t xml:space="preserve"> </w:t>
      </w:r>
      <w:r w:rsidRPr="00CF6182">
        <w:t>significant</w:t>
      </w:r>
      <w:r w:rsidRPr="00CF6182">
        <w:t xml:space="preserve"> </w:t>
      </w:r>
      <w:r w:rsidRPr="00CF6182">
        <w:t>number</w:t>
      </w:r>
      <w:r w:rsidRPr="00CF6182">
        <w:t xml:space="preserve"> </w:t>
      </w:r>
      <w:r w:rsidRPr="00CF6182">
        <w:t>that</w:t>
      </w:r>
      <w:r w:rsidRPr="00CF6182">
        <w:t xml:space="preserve"> </w:t>
      </w:r>
      <w:r w:rsidRPr="00CF6182">
        <w:t>would</w:t>
      </w:r>
      <w:r w:rsidRPr="00CF6182">
        <w:t xml:space="preserve"> </w:t>
      </w:r>
      <w:r w:rsidRPr="00CF6182">
        <w:t>have</w:t>
      </w:r>
      <w:r w:rsidRPr="00CF6182">
        <w:t xml:space="preserve"> </w:t>
      </w:r>
      <w:r w:rsidRPr="00CF6182">
        <w:t>health</w:t>
      </w:r>
      <w:r w:rsidRPr="00CF6182">
        <w:t xml:space="preserve"> </w:t>
      </w:r>
      <w:r w:rsidRPr="00CF6182">
        <w:t>insurance.</w:t>
      </w:r>
      <w:r w:rsidRPr="00CF6182"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circumstances,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themselves,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10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bills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overheads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rolling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whatever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individual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individual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Mark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Pawsey: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Alasdair,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Alasdair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Hutchinson: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perhaps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research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number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surveys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past,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Chair: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useful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Alasdair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Hutchinson: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mixed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picture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depending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bigger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trade-off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between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freedom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flexibility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risks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downside,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speaking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aware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huge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years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number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self-employment.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5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million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mix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part-time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addition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full-time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job,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full-time.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freedom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flexibility.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normal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recession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brief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downturn,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central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trade-off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charge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affairs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versus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employee-type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safety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reasonable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balance.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specific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creatively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access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basic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level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discussion.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Extending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the </w:t>
      </w:r>
      <w:r w:rsidRPr="00CF6182">
        <w:rPr>
          <w:rFonts w:eastAsia="Times New Roman" w:cs="Times New Roman"/>
        </w:rPr>
        <w:t>self-employed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useful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idea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duration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trees,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metaphor.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sudden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otherwise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running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pretty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good,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well-maintained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fault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own.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freeze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current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hopefully,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reasonable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period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better—and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eventually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return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kind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normality—we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left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off.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Paul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Nowak: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represent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freelancers,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music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film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camera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microphone,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behind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scenes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heard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Committee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useful,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cancelled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job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delivered,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claim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happily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Committee.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mind,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culture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creative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industries,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design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package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freelancers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contractors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directly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dialogue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package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package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place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chemicals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manufacturing.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additional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discussion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today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anybody.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either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hopefully,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positively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relatively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number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companies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easier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pieces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thousands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pressure.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Chair: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suggesting,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Nowak,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potentially,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insurers,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“Stand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behind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claim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global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pandemics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included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cover</w:t>
      </w:r>
      <w:r w:rsidRPr="00CF6182">
        <w:rPr>
          <w:rFonts w:eastAsia="Times New Roman" w:cs="Times New Roman"/>
        </w:rPr>
        <w:t>”</w:t>
      </w:r>
      <w:r w:rsidRPr="00CF6182">
        <w:rPr>
          <w:rFonts w:eastAsia="Times New Roman" w:cs="Times New Roman"/>
        </w:rPr>
        <w:t>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Paul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Nowak: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>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“We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need”</w:t>
      </w:r>
      <w:r w:rsidRPr="00CF6182">
        <w:rPr>
          <w:rFonts w:eastAsia="Times New Roman" w:cs="Times New Roman"/>
        </w:rPr>
        <w:t>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Mark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Pawsey: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home-working?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placing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emphasis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home-working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>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strikes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Alasdair,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encouraging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home-work.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</w:t>
      </w:r>
      <w:r w:rsidRPr="00CF6182">
        <w:rPr>
          <w:rFonts w:eastAsia="Times New Roman" w:cs="Times New Roman"/>
        </w:rPr>
        <w:t>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prepared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equipment?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broadband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adequate?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perhaps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comfort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office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career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suddenly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asked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Alasdair’s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years,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personal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keeping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totally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transforming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home-working.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professional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easy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adjustments,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staff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sharing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practice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effectively.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logistical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challenges;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instance,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laptops,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shortage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increase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demand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laptops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practical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consider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easy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personal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circumstances.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always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consider.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winter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prior.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honest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conversations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shared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stressful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place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mindful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concern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broadband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individual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biggest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demand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broadband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evenings,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streaming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films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videos.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evidence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although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question.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speak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faster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superfast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broadband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robust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better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position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Mark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Pawsey: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Alasdair,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Alasdair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Hutchinson: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remote</w:t>
      </w:r>
      <w:r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towards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year.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huge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number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freelancers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predominantly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co-working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spaces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shift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Broadband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definitely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perennial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rural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areas,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expect.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collate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possible.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practice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freelancers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home-working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number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years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suddenly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period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CBI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employers’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organisations.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Mark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Pawsey: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advice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isolation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loneliness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somebody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experience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office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environment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own?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Alasdair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Hutchinson: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online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communities,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similar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job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among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freelancers,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discussion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online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concerns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worries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sense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kind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little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easier.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discussions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happening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online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Martin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McTague: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fair,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Mark,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heard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opposite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problem: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</w:t>
      </w:r>
      <w:r w:rsidRPr="00CF6182">
        <w:rPr>
          <w:rFonts w:eastAsia="Times New Roman" w:cs="Times New Roman"/>
        </w:rPr>
        <w:t>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proximity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family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easy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either.</w:t>
      </w:r>
    </w:p>
    <w:p w:rsidR="00310E87" w:rsidRPr="00CF6182" w:rsidP="00494A8F">
      <w:pPr>
        <w:pStyle w:val="Remark"/>
      </w:pPr>
      <w:r w:rsidRPr="00CF6182">
        <w:rPr>
          <w:b/>
        </w:rPr>
        <w:t>Chair:</w:t>
      </w:r>
      <w:r w:rsidRPr="00CF6182">
        <w:t xml:space="preserve"> </w:t>
      </w:r>
      <w:r w:rsidRPr="00CF6182">
        <w:t>Richard,</w:t>
      </w:r>
      <w:r w:rsidRPr="00CF6182">
        <w:t xml:space="preserve"> </w:t>
      </w:r>
      <w:r w:rsidRPr="00CF6182">
        <w:t>can</w:t>
      </w:r>
      <w:r w:rsidRPr="00CF6182">
        <w:t xml:space="preserve"> </w:t>
      </w:r>
      <w:r w:rsidRPr="00CF6182">
        <w:t>I</w:t>
      </w:r>
      <w:r w:rsidRPr="00CF6182">
        <w:t xml:space="preserve"> </w:t>
      </w:r>
      <w:r w:rsidRPr="00CF6182">
        <w:t>bring</w:t>
      </w:r>
      <w:r w:rsidRPr="00CF6182">
        <w:t xml:space="preserve"> </w:t>
      </w:r>
      <w:r w:rsidRPr="00CF6182">
        <w:t>you</w:t>
      </w:r>
      <w:r w:rsidRPr="00CF6182">
        <w:t xml:space="preserve"> </w:t>
      </w:r>
      <w:r w:rsidRPr="00CF6182">
        <w:t>in</w:t>
      </w:r>
      <w:r w:rsidRPr="00CF6182">
        <w:t xml:space="preserve"> </w:t>
      </w:r>
      <w:r w:rsidRPr="00CF6182">
        <w:t>to</w:t>
      </w:r>
      <w:r w:rsidRPr="00CF6182">
        <w:t xml:space="preserve"> </w:t>
      </w:r>
      <w:r w:rsidRPr="00CF6182">
        <w:t>talk</w:t>
      </w:r>
      <w:r w:rsidRPr="00CF6182">
        <w:t xml:space="preserve"> </w:t>
      </w:r>
      <w:r w:rsidRPr="00CF6182">
        <w:t>about</w:t>
      </w:r>
      <w:r w:rsidRPr="00CF6182">
        <w:t xml:space="preserve"> </w:t>
      </w:r>
      <w:r w:rsidRPr="00CF6182">
        <w:t>the</w:t>
      </w:r>
      <w:r w:rsidRPr="00CF6182">
        <w:t xml:space="preserve"> </w:t>
      </w:r>
      <w:r w:rsidRPr="00CF6182">
        <w:t>banks?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Richard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Fuller: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touched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interestingly,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central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commentary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made.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start.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impediments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already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highlighted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overcome?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glad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England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Treasury.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positive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happened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before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England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Treasury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RBS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NatWest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allowing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defer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mortgage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RBS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</w:t>
      </w:r>
      <w:r w:rsidRPr="00CF6182">
        <w:rPr>
          <w:rFonts w:eastAsia="Times New Roman" w:cs="Times New Roman"/>
        </w:rPr>
        <w:t>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£5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billion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quite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proactive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relief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both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welcome.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England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took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interest-rate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probably,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biggest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cash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extending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Scheme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lower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interest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passed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system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welcome,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reducing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countercyclical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buffer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essentially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reducing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reserve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requirement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Again,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liquidity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system.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G7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central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</w:t>
      </w:r>
      <w:r w:rsidRPr="00CF6182">
        <w:rPr>
          <w:rFonts w:eastAsia="Times New Roman" w:cs="Times New Roman"/>
        </w:rPr>
        <w:t>-</w:t>
      </w:r>
      <w:r w:rsidRPr="00CF6182">
        <w:rPr>
          <w:rFonts w:eastAsia="Times New Roman" w:cs="Times New Roman"/>
        </w:rPr>
        <w:t>ordinated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liquidity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global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market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developments.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here,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fiscal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policy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system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liquidity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Richard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Fuller: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Before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broadening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wish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interruption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scheme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£41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million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revenue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limit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apply.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Second</w:t>
      </w:r>
      <w:r w:rsidRPr="00CF6182">
        <w:rPr>
          <w:rFonts w:eastAsia="Times New Roman" w:cs="Times New Roman"/>
        </w:rPr>
        <w:t>ly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speak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covenants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breached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quarter,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high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likelihood.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</w:t>
      </w:r>
      <w:r w:rsidRPr="00CF6182">
        <w:rPr>
          <w:rFonts w:eastAsia="Times New Roman" w:cs="Times New Roman"/>
        </w:rPr>
        <w:t>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CBI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thoughts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handle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covenants?</w:t>
      </w:r>
    </w:p>
    <w:p w:rsidR="00646971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written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evidence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covenants.</w:t>
      </w:r>
      <w:r w:rsidRPr="00CF6182">
        <w:rPr>
          <w:rFonts w:eastAsia="Times New Roman" w:cs="Times New Roman"/>
        </w:rPr>
        <w:t xml:space="preserve"> 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Echoing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made,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confusion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£1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billion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channelled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British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authorities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£5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billion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emergency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criteria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access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access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details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hand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potentially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flights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grounded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shut.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agile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liquidity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Richard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Fuller: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Martin,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notoriously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loan-shy,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despite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efforts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successive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</w:t>
      </w:r>
      <w:r w:rsidRPr="00CF6182">
        <w:rPr>
          <w:rFonts w:eastAsia="Times New Roman" w:cs="Times New Roman"/>
        </w:rPr>
        <w:t>overnments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encourage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greater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access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earlier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message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schemes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sufficient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correctly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targeted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either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little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late?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Martin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McTague: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welcomed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 xml:space="preserve">Budget </w:t>
      </w:r>
      <w:r w:rsidRPr="00CF6182">
        <w:rPr>
          <w:rFonts w:eastAsia="Times New Roman" w:cs="Times New Roman"/>
        </w:rPr>
        <w:t>announcement.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thought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package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variety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>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useful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unstuck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disruption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loans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>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clear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branch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level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relationship</w:t>
      </w:r>
      <w:r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manager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level,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understand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mix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qualifies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qualify,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circumstances.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Although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appears,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chief</w:t>
      </w:r>
      <w:r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exec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level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seven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understand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system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grassroots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level.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Although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50%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permanent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non-borrowers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amongst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generally,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possibility.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existing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facilities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guaranteed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chief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exec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before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guaranteed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borrowing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advantage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typical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owner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soon,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facility.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clearer.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Richard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Fuller: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French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German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</w:t>
      </w:r>
      <w:r w:rsidRPr="00CF6182">
        <w:rPr>
          <w:rFonts w:eastAsia="Times New Roman" w:cs="Times New Roman"/>
        </w:rPr>
        <w:t>overnments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extensive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loan-guarantee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schemes,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80%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guaranteed.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numbers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compared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numbers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Budget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magnitude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expectation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British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Chancellor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scale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Paul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Nowak: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stuff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practically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matters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publish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practical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flexibility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somebody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paid,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expecting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paid,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Richard,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TUC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unions,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pensions.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expecting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retire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defined-contribution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pensions,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markets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markets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before,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unprecedented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unprecedented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expert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sense,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demand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credit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concern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individual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clear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access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system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biggest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potentially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cash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flow;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costs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versus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revenue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fundamental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Budget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quite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silent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larger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gap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course,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demands,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morning,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sizes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biggest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prioritising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demands.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mentioned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policy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blanket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single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expensive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prioritising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asked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flights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grounded,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impacted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social-distancing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already,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track.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prioritise.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hard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always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data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extent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sales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hit</w:t>
      </w:r>
      <w:r w:rsidRPr="00CF6182">
        <w:rPr>
          <w:rFonts w:eastAsia="Times New Roman" w:cs="Times New Roman"/>
        </w:rPr>
        <w:t>—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sales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fallen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25%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>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data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quite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clear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simple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criteria,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eligible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reliefs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mechanisms?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Alasdair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Hutchinson: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briefly,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reiterate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before.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again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tailored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population.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two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accounts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Beyond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overdraft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facilities,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slightly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either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side,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business-loan-style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schemes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slightly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nervous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access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available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Richard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Fuller: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Chair,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cash-flow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balance-sheet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recovery,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role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extensive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dealing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recovery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perhaps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immediate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period.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Nowak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touched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pensions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Newton-Smith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expensive,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taxes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potentially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contribute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back.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thought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given,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period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confront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recovery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phase?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Paul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Nowak: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struck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watching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Budget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focus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relief,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essential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high-street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potentially,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impact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authorities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already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pressure.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term.</w:t>
      </w:r>
      <w:r w:rsidRPr="00CF6182">
        <w:rPr>
          <w:rFonts w:eastAsia="Times New Roman" w:cs="Times New Roman"/>
        </w:rPr>
        <w:t xml:space="preserve"> 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longer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at—it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necessarily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purview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Committee,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important—is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upfront,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vulnerable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basic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running.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large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number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little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rates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course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six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12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whatever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impact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mini-</w:t>
      </w:r>
      <w:r w:rsidRPr="00CF6182">
        <w:rPr>
          <w:rFonts w:eastAsia="Times New Roman" w:cs="Times New Roman"/>
        </w:rPr>
        <w:t>Budget</w:t>
      </w:r>
      <w:r w:rsidRPr="00CF6182">
        <w:rPr>
          <w:rFonts w:eastAsia="Times New Roman" w:cs="Times New Roman"/>
        </w:rPr>
        <w:t>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agile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growth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immediate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impact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V-shaped.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intense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stronger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position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therefore,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ability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public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long-term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Budget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Chancellor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took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long-term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spending.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R&amp;D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infrastructure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spending.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confidence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afraid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decisions.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recognise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welcome.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areas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longer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</w:t>
      </w:r>
      <w:r w:rsidRPr="00CF6182">
        <w:rPr>
          <w:rFonts w:eastAsia="Times New Roman" w:cs="Times New Roman"/>
        </w:rPr>
        <w:t>omprehensive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</w:t>
      </w:r>
      <w:r w:rsidRPr="00CF6182">
        <w:rPr>
          <w:rFonts w:eastAsia="Times New Roman" w:cs="Times New Roman"/>
        </w:rPr>
        <w:t>pending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</w:t>
      </w:r>
      <w:r w:rsidRPr="00CF6182">
        <w:rPr>
          <w:rFonts w:eastAsia="Times New Roman" w:cs="Times New Roman"/>
        </w:rPr>
        <w:t>eview.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skills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energy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efficiency.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low-carbon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specifics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Budget.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envy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politicians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difficult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keeping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eye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decisions,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dealing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immediate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balancing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Pat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McFadden: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matter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Richard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Fuller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companies,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spoke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minutes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ago,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courts?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Normally,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tenancy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either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mortgage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written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mortgage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agreement.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appalling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regarding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usual,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flexible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courts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system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discussed?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Alasdair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Hutchinson: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perspective,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increasing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noises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concern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announcements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mortgages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Budget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rent.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surveyed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past,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creative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industries,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often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highlights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threadbare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replacement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welfare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limit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£95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is </w:t>
      </w:r>
      <w:r w:rsidRPr="00CF6182">
        <w:rPr>
          <w:rFonts w:eastAsia="Times New Roman" w:cs="Times New Roman"/>
        </w:rPr>
        <w:t>sick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lower,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missing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questions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courts.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risk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knock-on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policy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choices: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relief?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temporary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relief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Part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logic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behind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calling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higher-level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temporary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protection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essentially,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earning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carry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normal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second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third-order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choices.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approach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taking.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details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</w:t>
      </w:r>
      <w:r w:rsidRPr="00CF6182">
        <w:rPr>
          <w:rFonts w:eastAsia="Times New Roman" w:cs="Times New Roman"/>
        </w:rPr>
        <w:t>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Pat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McFadden: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question.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Alasdair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Hutchinson: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continuous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possible,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tipped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considerations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Paul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Nowak: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courts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speak,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exactly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Alasdair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short-time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protection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safety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>m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whatever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reason,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missing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mortgage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hope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landlords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flexibility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pressure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courts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evict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somebody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missed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month’s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mortgage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Chair: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struggling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gas,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electricity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bills,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potentially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TV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licences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broadband.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advice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Newton-Smith,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advice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larger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members—the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electricity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companies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broadband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providers—about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ensuring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both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customers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essential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difficult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Perhaps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broadband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obvious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self-isolating,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groceries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online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online,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advice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encouraging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prompt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sizes,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larger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ensure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invoices,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possible.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serious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cash-flow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encourage.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landlords,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exercising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forbearance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individuals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course,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viable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leniency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pressure.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Chair: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thought,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though,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demand;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perhaps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contrary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true</w:t>
      </w:r>
      <w:r w:rsidRPr="00CF6182">
        <w:rPr>
          <w:rFonts w:eastAsia="Times New Roman" w:cs="Times New Roman"/>
        </w:rPr>
        <w:t>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industries;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principle.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Paul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Nowak: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observation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sufficient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company-by-company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hope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convening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power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</w:t>
      </w:r>
      <w:r w:rsidRPr="00CF6182">
        <w:rPr>
          <w:rFonts w:eastAsia="Times New Roman" w:cs="Times New Roman"/>
        </w:rPr>
        <w:t>y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companies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electricity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companies,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“What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approach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months?”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sensible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approach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depend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postcode,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country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broadband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necessarily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money;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convening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power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bringing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utility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response.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Martin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McTague: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mention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first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glad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did: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prompt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ploughing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starved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cash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customers,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crazy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purchase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clerks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invoices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left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unpaid,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simple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fix.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suppliers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quickly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quickly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business.</w:t>
      </w:r>
    </w:p>
    <w:p w:rsidR="00310E87" w:rsidRPr="00CF6182" w:rsidP="00EF0D93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Chair: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Again,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Martin,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Committee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Parliament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large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either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signatories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Prompt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fulfil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obligations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reminder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power,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power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responsibility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chain.</w:t>
      </w:r>
      <w:r w:rsidRPr="00CF6182">
        <w:rPr>
          <w:rFonts w:eastAsia="Times New Roman" w:cs="Times New Roman"/>
        </w:rPr>
        <w:t xml:space="preserve"> 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Paul,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Chancellor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consider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before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min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>-</w:t>
      </w:r>
      <w:r w:rsidRPr="00CF6182">
        <w:rPr>
          <w:rFonts w:eastAsia="Times New Roman" w:cs="Times New Roman"/>
        </w:rPr>
        <w:t>Budget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today.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probably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summer.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wrong,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suspect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fast-moving.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question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panel.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consulted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extensively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unfolds?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constructive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between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>rselves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listening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feel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represent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listened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Paul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Nowak: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consulted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extensively.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consultations.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mentioned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before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DfT.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speak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officials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today.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proper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footing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hoc.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national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taskforce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room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identify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pressure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two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beyond.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difficult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always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reluctant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“Therefore,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dialogue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committee”,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job,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stakeholders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serious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protecting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jobs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livelihoods,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manufacturing,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distribution,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transport,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aviation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whatever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room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matters.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huge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increase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daily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contact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Treasury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BEIS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</w:t>
      </w:r>
      <w:r w:rsidRPr="00CF6182">
        <w:rPr>
          <w:rFonts w:eastAsia="Times New Roman" w:cs="Times New Roman"/>
        </w:rPr>
        <w:t>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sharing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impacted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impacted,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policy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ideas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forward.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news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communication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stepped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agree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huge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Departments,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feel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better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structure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better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feeding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says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taskforce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structure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coherence.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However,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stepped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start?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first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regularly,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specifically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coronavirus,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hard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exactly.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Budget,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constantly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ideas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discussing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analysis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produce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Treasury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teams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ahead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Budget.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two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affecting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country,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timeframe,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assume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Italy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started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succumb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virus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started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profoundly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affected,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started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engaging.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step-up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already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stepped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before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happening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Italy.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hopefully,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role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Confindustria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organisations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Europe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challenges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responded.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awareness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hard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solve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problems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arise.</w:t>
      </w:r>
    </w:p>
    <w:p w:rsidR="00313E69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Alasdair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Hutchinson: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wrote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Secretary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Department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Pensions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27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February,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lifetime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initial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feedback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concerns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guidance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possibly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understandable,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circumstances.</w:t>
      </w:r>
      <w:r w:rsidRPr="00CF6182">
        <w:rPr>
          <w:rFonts w:eastAsia="Times New Roman" w:cs="Times New Roman"/>
        </w:rPr>
        <w:t xml:space="preserve"> 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coronavirus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consultation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lacking.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business-as-usual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policy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</w:t>
      </w:r>
      <w:r w:rsidRPr="00CF6182">
        <w:rPr>
          <w:rFonts w:eastAsia="Times New Roman" w:cs="Times New Roman"/>
        </w:rPr>
        <w:t>t</w:t>
      </w:r>
      <w:r w:rsidRPr="00CF6182">
        <w:rPr>
          <w:rFonts w:eastAsia="Times New Roman" w:cs="Times New Roman"/>
        </w:rPr>
        <w:t>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IR35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various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pieces,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voice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represent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freelancers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real-time,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useful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27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February,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already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first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outbreak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country,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Brighton,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seven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confirmed,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elsewhere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country.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meaningful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dialogue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between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yourselves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Alasdair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Hutchinson: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little,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honest.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tricky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huge,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difficult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association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freelancers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often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left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discussion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policymaking.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stage,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serious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questions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people’s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livelihoods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taskforce,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first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sign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constructive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Committee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meeting.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grateful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open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statement,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Secretary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clear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expected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opposition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MPs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questions,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learning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approach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extend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stakeholders.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Unless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robust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frank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conversation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missed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line,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well—and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nobody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you—what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represent.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Alasdair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Hutchinson: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Martin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McTague: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fault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engagement.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stepped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significantly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February.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daily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calls.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Government’s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evidence.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160,000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practical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impacting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responding.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positive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relationship.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feel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advice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heeded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leads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action?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Martin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McTague: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explain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problems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solutions,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actively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considering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solutions.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fix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problem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country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currently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undergoing.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possible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evidence.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understand.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specific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question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wrap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hospitality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</w:t>
      </w:r>
      <w:r w:rsidRPr="00CF6182">
        <w:rPr>
          <w:rFonts w:eastAsia="Times New Roman" w:cs="Times New Roman"/>
        </w:rPr>
        <w:t>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difficult.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represent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Brighton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&amp;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Hove,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deeply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affected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hospitality.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messages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running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clubs,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activities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hotels.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unsafe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anybody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hospitality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leadership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expected.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earlier,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assume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either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specific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instructions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customers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resilient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places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altogether,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Europe.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correct?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between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stepped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daily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contact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Treasury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helpful.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However,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happened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fast.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earlier: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handled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caused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hospitality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voices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radio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learn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articulated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articulated.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telling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customers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entire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abrogated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themselves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responsibility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responsible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shutting.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burden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responsibility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individual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calls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hand,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guess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mindful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Government’s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guidance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encourage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mandate</w:t>
      </w:r>
      <w:r w:rsidRPr="00CF6182">
        <w:rPr>
          <w:rFonts w:eastAsia="Times New Roman" w:cs="Times New Roman"/>
        </w:rPr>
        <w:t xml:space="preserve"> it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trains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NHS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hospital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workers.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Specifically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hospitality,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recognised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huge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affection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people’s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deeply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rooted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communities.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campaigns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against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simply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open.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telling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customers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away.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idle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open,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customers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affection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feel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obliged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defend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extraordinary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unique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situation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urging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clarify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ambiguity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quite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damaging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public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policy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unfolds.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urging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do,</w:t>
      </w:r>
      <w:r w:rsidRPr="00CF6182">
        <w:rPr>
          <w:rFonts w:eastAsia="Times New Roman" w:cs="Times New Roman"/>
        </w:rPr>
        <w:t xml:space="preserve"> as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urging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in relation to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airline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whatever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perfect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solution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detail,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facilities</w:t>
      </w:r>
      <w:r w:rsidRPr="00CF6182">
        <w:rPr>
          <w:rFonts w:eastAsia="Times New Roman" w:cs="Times New Roman"/>
        </w:rPr>
        <w:t xml:space="preserve">, such as </w:t>
      </w:r>
      <w:r w:rsidRPr="00CF6182">
        <w:rPr>
          <w:rFonts w:eastAsia="Times New Roman" w:cs="Times New Roman"/>
        </w:rPr>
        <w:t>cafes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pubs</w:t>
      </w:r>
      <w:r w:rsidRPr="00CF6182">
        <w:rPr>
          <w:rFonts w:eastAsia="Times New Roman" w:cs="Times New Roman"/>
        </w:rPr>
        <w:t xml:space="preserve">,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lifeblood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communities.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creative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ideas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heard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radio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to try and </w:t>
      </w:r>
      <w:r w:rsidRPr="00CF6182">
        <w:rPr>
          <w:rFonts w:eastAsia="Times New Roman" w:cs="Times New Roman"/>
        </w:rPr>
        <w:t>order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viable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pubs.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amazing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pizzas.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community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pizzas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keep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rates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them.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Peter</w:t>
      </w:r>
      <w:r w:rsidRPr="00CF6182">
        <w:rPr>
          <w:rFonts w:eastAsia="Times New Roman" w:cs="Times New Roman"/>
          <w:b/>
        </w:rPr>
        <w:t xml:space="preserve"> </w:t>
      </w:r>
      <w:r w:rsidRPr="00CF6182">
        <w:rPr>
          <w:rFonts w:eastAsia="Times New Roman" w:cs="Times New Roman"/>
          <w:b/>
        </w:rPr>
        <w:t>Kyle: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decisiveness,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decisive.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question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allows,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Paul,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afterwards.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Pretty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Government’s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bandwidth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focused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COVID-19,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understandably.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Previous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Government’s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bandwidth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pretty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Brexit</w:t>
      </w:r>
      <w:r w:rsidRPr="00CF6182">
        <w:rPr>
          <w:rFonts w:eastAsia="Times New Roman" w:cs="Times New Roman"/>
        </w:rPr>
        <w:t xml:space="preserve">,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negotiations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future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relationship.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spoken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Clearly,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activity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individual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states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European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Union,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overwhelmed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COVID-19.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European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moved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defending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borders.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diverted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towards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COVID-19.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midst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negotiation</w:t>
      </w:r>
      <w:r w:rsidRPr="00CF6182">
        <w:rPr>
          <w:rFonts w:eastAsia="Times New Roman" w:cs="Times New Roman"/>
        </w:rPr>
        <w:t xml:space="preserve"> that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legal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year.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organisation,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formed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opinion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affected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COVID-19?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recommending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extension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negotiations,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,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COVID-19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autumn,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legally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falling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deal.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COVID-19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affect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future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relationship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Europe,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calling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change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negotiation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schedule.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country,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focused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tackle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communities.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focus.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about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consult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tackle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Chair: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two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before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session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today?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position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ramp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production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potentially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staff.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production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ventilators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requests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Secretary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encouraging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manufacturers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shift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production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producing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ventilators,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shops.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represent,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Newton-Smith,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Nowak,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confident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increased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demands?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possible?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conversations,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private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healthcare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NHS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retailers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“How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self-isolating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food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door?”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slots.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two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quite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already,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addressed.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simple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rules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night-time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flexing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easier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happen,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rules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sign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deliveries.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practical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things.</w:t>
      </w:r>
      <w:r w:rsidRPr="00CF6182">
        <w:rPr>
          <w:rFonts w:eastAsia="Times New Roman" w:cs="Times New Roman"/>
        </w:rPr>
        <w:t xml:space="preserve"> 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if they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competing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market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share,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six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line,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CMA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colluding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behaviour.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obvious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jurisdictions.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rules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countries</w:t>
      </w:r>
      <w:r w:rsidRPr="00CF6182">
        <w:rPr>
          <w:rFonts w:eastAsia="Times New Roman" w:cs="Times New Roman"/>
        </w:rPr>
        <w:t xml:space="preserve"> 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Europe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certain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Directive,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normal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circumstances,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question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flexibility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healthcare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workers,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Paul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Nowak: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picking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essential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area,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alongside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staff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unions,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unilaterally.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completely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agree.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Paul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Nowak: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potentially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employees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conversation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additional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shifts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drivers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safe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manner,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arrangements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place,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manufacturer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illness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neighbouring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step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conversations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require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staff</w:t>
      </w:r>
      <w:r w:rsidRPr="00CF6182">
        <w:rPr>
          <w:rFonts w:eastAsia="Times New Roman" w:cs="Times New Roman"/>
        </w:rPr>
        <w:t>. T</w:t>
      </w:r>
      <w:r w:rsidRPr="00CF6182">
        <w:rPr>
          <w:rFonts w:eastAsia="Times New Roman" w:cs="Times New Roman"/>
        </w:rPr>
        <w:t>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missing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before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sectorally,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conversation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contribution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 xml:space="preserve">is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single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through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protects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people’s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livelihoods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jobs.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Nobody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answers.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plea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engage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workforce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discussion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Chair: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Newton-Smith,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earlier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session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today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cash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flow;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fundamental,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larger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existential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huge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falls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demand.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During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stepped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took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struggling,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liquidity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capital.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CBI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talking</w:t>
      </w:r>
      <w:r w:rsidRPr="00CF6182">
        <w:rPr>
          <w:rFonts w:eastAsia="Times New Roman" w:cs="Times New Roman"/>
        </w:rPr>
        <w:t xml:space="preserve"> 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existential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necessary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stage?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mandating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mechanism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airline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“This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protect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jobs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possible”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feel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survival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stake,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absolutely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conversation.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airline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carriers;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airports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infrastructure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international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trade.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goods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world.</w:t>
      </w:r>
    </w:p>
    <w:p w:rsidR="00310E87" w:rsidRPr="00CF6182" w:rsidP="00310E87">
      <w:pPr>
        <w:widowControl w:val="0"/>
        <w:numPr>
          <w:ilvl w:val="0"/>
          <w:numId w:val="9"/>
        </w:numPr>
        <w:spacing w:after="120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Chair: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include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infrastructure.</w:t>
      </w:r>
    </w:p>
    <w:p w:rsidR="00310E87" w:rsidRPr="00CF6182" w:rsidP="00310E87">
      <w:pPr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  <w:i/>
        </w:rPr>
        <w:t>Rain</w:t>
      </w:r>
      <w:r w:rsidRPr="00CF6182">
        <w:rPr>
          <w:rFonts w:eastAsia="Times New Roman" w:cs="Times New Roman"/>
          <w:b/>
          <w:i/>
        </w:rPr>
        <w:t xml:space="preserve"> </w:t>
      </w:r>
      <w:r w:rsidRPr="00CF6182">
        <w:rPr>
          <w:rFonts w:eastAsia="Times New Roman" w:cs="Times New Roman"/>
          <w:b/>
          <w:i/>
        </w:rPr>
        <w:t>Newton-Smith: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mandate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line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talking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solution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problems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levers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relief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rates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tax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immediate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provide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cash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flow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across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whatever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that.</w:t>
      </w:r>
    </w:p>
    <w:p w:rsidR="00310E87" w:rsidRPr="00CF6182" w:rsidP="00726AEA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  <w:b/>
        </w:rPr>
        <w:t>Chair: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industries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spoken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concerned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aviation,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leisure,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retail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hospitality,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potentially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construction,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freelancers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spoken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today.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concerns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role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plan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summary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draw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morning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statutory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Paul,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half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struggle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basics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statutory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encouraging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spoke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temporary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income-protection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Scandinavian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countries.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Alasdair,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spoke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protect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jobs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</w:t>
      </w:r>
      <w:r w:rsidRPr="00CF6182">
        <w:rPr>
          <w:rFonts w:eastAsia="Times New Roman" w:cs="Times New Roman"/>
        </w:rPr>
        <w:t xml:space="preserve">ossible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unemployed.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intervene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earlier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stage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stop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happening.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evidence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shows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attached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firms,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easier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economy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recover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afterwards,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course,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during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difficult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families.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Martin,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concerned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impossible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choices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prioritise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incomes.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difficult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course,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prioritise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honest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role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step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ensure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position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choices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themselves,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interests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advice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professionals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Secretary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self-isolate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isolate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families,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necessary.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Martin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well-taken.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hope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statement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7</w:t>
      </w:r>
      <w:r>
        <w:rPr>
          <w:rFonts w:eastAsia="Times New Roman" w:cs="Times New Roman"/>
        </w:rPr>
        <w:t xml:space="preserve"> pm today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>
        <w:rPr>
          <w:rFonts w:eastAsia="Times New Roman" w:cs="Times New Roman"/>
        </w:rPr>
        <w:t xml:space="preserve"> 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prompt-payment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always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applicable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particularly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applicable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moment,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 xml:space="preserve">is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cancelling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notice.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freelancer</w:t>
      </w:r>
      <w:r w:rsidRPr="00CF6182">
        <w:rPr>
          <w:rFonts w:eastAsia="Times New Roman" w:cs="Times New Roman"/>
        </w:rPr>
        <w:t xml:space="preserve"> thinks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depriving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income,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delivered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way.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Rain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mentioned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holidays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relief,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guarantees,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recognising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always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appropriate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back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different,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Rain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represent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CBI.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prioritising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critical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social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distancing,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falls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sales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restrictions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movement.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today,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numbers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further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protect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public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health.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avoid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happened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which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unfortunate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confused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advice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mixed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signals?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sure,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next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announcements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measures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taken,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give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sharp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that?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mortgages,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issues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disappointing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perhaps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surprising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although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hear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words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from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leaders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financial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crisis,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always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same.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households,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important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banks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articulate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nationally,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filtered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down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relationship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managers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ground,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 xml:space="preserve">the </w:t>
      </w:r>
      <w:r w:rsidRPr="00CF6182">
        <w:rPr>
          <w:rFonts w:eastAsia="Times New Roman" w:cs="Times New Roman"/>
        </w:rPr>
        <w:t>bureaucratic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unhelpful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response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 xml:space="preserve">you have </w:t>
      </w:r>
      <w:r w:rsidRPr="00CF6182">
        <w:rPr>
          <w:rFonts w:eastAsia="Times New Roman" w:cs="Times New Roman"/>
        </w:rPr>
        <w:t>spoken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example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happened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last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terms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guarantees,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hope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Chancellor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look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extending,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order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magnitude,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already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announced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area.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widely,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struggling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with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mortgages,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payments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essential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services,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ensure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some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forbearance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groups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people.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earlier.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Just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finish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recognise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concern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many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faced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yesterday.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Paul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made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time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usual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sector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</w:t>
      </w:r>
      <w:r w:rsidRPr="00CF6182">
        <w:rPr>
          <w:rFonts w:eastAsia="Times New Roman" w:cs="Times New Roman"/>
        </w:rPr>
        <w:t>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ensure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insurance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covers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close.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not,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need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insurers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efficient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close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safety.</w:t>
      </w:r>
    </w:p>
    <w:p w:rsidR="00310E87" w:rsidRPr="00CF6182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finally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reflected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contributions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today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widely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debate: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about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coming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together.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reassuring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encouraging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switched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name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badges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around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various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points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would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said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same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thing.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good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because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putting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national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interest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first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here,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whether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representing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workers,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big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small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businesses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self-employed.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If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advice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Government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are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getting,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as I 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no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doubt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is,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am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confident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Chancellor,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Business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Secretary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others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information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make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right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decisions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interests.</w:t>
      </w:r>
    </w:p>
    <w:p w:rsidR="00310E87" w:rsidRPr="00310E87" w:rsidP="00310E87">
      <w:pPr>
        <w:widowControl w:val="0"/>
        <w:spacing w:after="120"/>
        <w:ind w:left="794"/>
        <w:rPr>
          <w:rFonts w:eastAsia="Times New Roman" w:cs="Times New Roman"/>
        </w:rPr>
      </w:pPr>
      <w:r w:rsidRPr="00CF6182">
        <w:rPr>
          <w:rFonts w:eastAsia="Times New Roman" w:cs="Times New Roman"/>
        </w:rPr>
        <w:t>Thank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for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today.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really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helpful.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hope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Treasury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have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been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watching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updating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their</w:t>
      </w:r>
      <w:r w:rsidRPr="00CF6182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7 o’clock </w:t>
      </w:r>
      <w:r w:rsidRPr="00CF6182">
        <w:rPr>
          <w:rFonts w:eastAsia="Times New Roman" w:cs="Times New Roman"/>
        </w:rPr>
        <w:t>statement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based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on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advice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today</w:t>
      </w:r>
      <w:r w:rsidRPr="00CF6182">
        <w:rPr>
          <w:rFonts w:eastAsia="Times New Roman" w:cs="Times New Roman"/>
        </w:rPr>
        <w:t>.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</w:t>
      </w:r>
      <w:r w:rsidRPr="00CF6182">
        <w:rPr>
          <w:rFonts w:eastAsia="Times New Roman" w:cs="Times New Roman"/>
        </w:rPr>
        <w:t>hank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very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much</w:t>
      </w:r>
      <w:r w:rsidRPr="00CF6182">
        <w:rPr>
          <w:rFonts w:eastAsia="Times New Roman" w:cs="Times New Roman"/>
        </w:rPr>
        <w:t>,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know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will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do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everything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that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can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to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support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your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members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in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the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week</w:t>
      </w:r>
      <w:r w:rsidRPr="00CF6182">
        <w:rPr>
          <w:rFonts w:eastAsia="Times New Roman" w:cs="Times New Roman"/>
        </w:rPr>
        <w:t>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and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months</w:t>
      </w:r>
      <w:r w:rsidRPr="00CF6182">
        <w:rPr>
          <w:rFonts w:eastAsia="Times New Roman" w:cs="Times New Roman"/>
        </w:rPr>
        <w:t xml:space="preserve"> </w:t>
      </w:r>
      <w:r w:rsidRPr="00CF6182">
        <w:rPr>
          <w:rFonts w:eastAsia="Times New Roman" w:cs="Times New Roman"/>
        </w:rPr>
        <w:t>ahead.</w:t>
      </w:r>
      <w:r>
        <w:rPr>
          <w:rFonts w:eastAsia="Times New Roman" w:cs="Times New Roman"/>
        </w:rPr>
        <w:t xml:space="preserve"> </w:t>
      </w:r>
    </w:p>
    <w:p w:rsidR="00310E87" w:rsidP="00B654D8">
      <w:pPr>
        <w:pStyle w:val="Answer"/>
      </w:pPr>
    </w:p>
    <w:sectPr w:rsidSect="00835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1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1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1A3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1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78F0171DC22E4730AEA8623E20F19BD4"/>
      </w:placeholder>
      <w:richText/>
    </w:sdtPr>
    <w:sdtContent>
      <w:p w:rsidR="005255A3" w:rsidP="009277D8">
        <w:pPr>
          <w:pStyle w:val="Para"/>
          <w:rPr>
            <w:color w:val="808080"/>
          </w:rPr>
        </w:pPr>
        <w:r w:rsidRPr="00525D01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95133E26DC5F42D684D7D33F556F5013"/>
      </w:placeholder>
      <w:richText/>
    </w:sdtPr>
    <w:sdtContent>
      <w:p w:rsidR="005255A3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71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3BEC5D96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table" w:styleId="TableGrid">
    <w:name w:val="Table Grid"/>
    <w:basedOn w:val="TableNormal"/>
    <w:uiPriority w:val="59"/>
    <w:rsid w:val="00D5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0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iego%20Ledrado\Desktop\USE%20THIS%20ONE_SelectCommittees2010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8F0171DC22E4730AEA8623E20F19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238FC-79CD-44AD-92A2-3FF54275B640}"/>
      </w:docPartPr>
      <w:docPartBody>
        <w:p w:rsidR="0082105D" w:rsidP="0082105D">
          <w:pPr>
            <w:pStyle w:val="78F0171DC22E4730AEA8623E20F19BD4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E326227A5F844211B85037AB8BDB1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5BAED-ECD2-4D6D-A022-A26387B8BDFA}"/>
      </w:docPartPr>
      <w:docPartBody>
        <w:p w:rsidR="0082105D" w:rsidP="0082105D">
          <w:pPr>
            <w:pStyle w:val="E326227A5F844211B85037AB8BDB1E6B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95133E26DC5F42D684D7D33F556F5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9DE5A-3FDF-4078-B2E3-4C5448DAA8A0}"/>
      </w:docPartPr>
      <w:docPartBody>
        <w:p w:rsidR="0082105D" w:rsidP="0082105D">
          <w:pPr>
            <w:pStyle w:val="95133E26DC5F42D684D7D33F556F5013"/>
          </w:pPr>
          <w:r w:rsidRPr="00D2074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40F6B-7608-4519-8913-480AA858AD78}"/>
      </w:docPartPr>
      <w:docPartBody>
        <w:p w:rsidR="0082105D">
          <w:r w:rsidRPr="009D206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oNotTrackMov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105D"/>
    <w:rPr>
      <w:color w:val="808080"/>
    </w:rPr>
  </w:style>
  <w:style w:type="paragraph" w:customStyle="1" w:styleId="78F0171DC22E4730AEA8623E20F19BD4">
    <w:name w:val="78F0171DC22E4730AEA8623E20F19BD4"/>
    <w:rsid w:val="0082105D"/>
  </w:style>
  <w:style w:type="paragraph" w:customStyle="1" w:styleId="E326227A5F844211B85037AB8BDB1E6B">
    <w:name w:val="E326227A5F844211B85037AB8BDB1E6B"/>
    <w:rsid w:val="0082105D"/>
  </w:style>
  <w:style w:type="paragraph" w:customStyle="1" w:styleId="95133E26DC5F42D684D7D33F556F5013">
    <w:name w:val="95133E26DC5F42D684D7D33F556F5013"/>
    <w:rsid w:val="0082105D"/>
  </w:style>
  <w:style w:type="paragraph" w:customStyle="1" w:styleId="996B3B5B7E7045F5B15E53ACE537A968">
    <w:name w:val="996B3B5B7E7045F5B15E53ACE537A968"/>
    <w:rsid w:val="0082105D"/>
  </w:style>
  <w:style w:type="paragraph" w:customStyle="1" w:styleId="C624C68F82AD454A8C42B2181493477E">
    <w:name w:val="C624C68F82AD454A8C42B2181493477E"/>
    <w:rsid w:val="0082105D"/>
  </w:style>
  <w:style w:type="paragraph" w:customStyle="1" w:styleId="C50C2ECF4BA6447BAE683551B2A3CAE0">
    <w:name w:val="C50C2ECF4BA6447BAE683551B2A3CAE0"/>
    <w:rsid w:val="00821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EB5FC7D0CFB4B859FCC6C93EFF82F" ma:contentTypeVersion="12" ma:contentTypeDescription="Create a new document." ma:contentTypeScope="" ma:versionID="1a8424ad80094f807557db983d730e7b">
  <xsd:schema xmlns:xsd="http://www.w3.org/2001/XMLSchema" xmlns:xs="http://www.w3.org/2001/XMLSchema" xmlns:p="http://schemas.microsoft.com/office/2006/metadata/properties" xmlns:ns3="82ccd615-6f1a-4bf3-bc59-e430298c7372" xmlns:ns4="38c213d5-66ed-49da-86b1-50afd15ab056" targetNamespace="http://schemas.microsoft.com/office/2006/metadata/properties" ma:root="true" ma:fieldsID="575c44877097f4b140756e929a1f8f15" ns3:_="" ns4:_="">
    <xsd:import namespace="82ccd615-6f1a-4bf3-bc59-e430298c7372"/>
    <xsd:import namespace="38c213d5-66ed-49da-86b1-50afd15ab0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cd615-6f1a-4bf3-bc59-e430298c7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213d5-66ed-49da-86b1-50afd15ab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4CFF3-1855-4C5F-A0D5-DC3479947F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A2D826-191E-4795-B3D0-8065924E8D7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8c213d5-66ed-49da-86b1-50afd15ab056"/>
    <ds:schemaRef ds:uri="http://purl.org/dc/terms/"/>
    <ds:schemaRef ds:uri="http://schemas.openxmlformats.org/package/2006/metadata/core-properties"/>
    <ds:schemaRef ds:uri="82ccd615-6f1a-4bf3-bc59-e430298c737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FD6129-6E89-43DB-89B7-04536114A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ccd615-6f1a-4bf3-bc59-e430298c7372"/>
    <ds:schemaRef ds:uri="38c213d5-66ed-49da-86b1-50afd15ab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DE5FD0-8370-458C-BE79-95949D414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