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065211" w:rsidP="00065211">
      <w:pPr>
        <w:pStyle w:val="TitleCommittee0"/>
      </w:pPr>
      <w:r>
        <w:t>Select Committee on Science and Technology</w:t>
      </w:r>
    </w:p>
    <w:p w:rsidR="00065211" w:rsidP="00065211">
      <w:pPr>
        <w:pStyle w:val="TitleInquiry0"/>
      </w:pPr>
      <w:r>
        <w:t>C</w:t>
      </w:r>
      <w:r>
        <w:t>orrected oral evidence: Role of batteries and fuel cells in achieving net zero</w:t>
      </w:r>
    </w:p>
    <w:p w:rsidR="00065211" w:rsidP="00065211">
      <w:pPr>
        <w:pStyle w:val="Para"/>
      </w:pPr>
      <w:r>
        <w:t>Tuesday 27 April 2021</w:t>
      </w:r>
    </w:p>
    <w:p w:rsidR="00065211" w:rsidP="00065211">
      <w:pPr>
        <w:pStyle w:val="Para"/>
      </w:pPr>
      <w:r>
        <w:t>11 am</w:t>
      </w:r>
    </w:p>
    <w:p w:rsidR="00065211" w:rsidP="00065211">
      <w:pPr>
        <w:pStyle w:val="Para"/>
      </w:pPr>
    </w:p>
    <w:p w:rsidR="00065211" w:rsidP="00065211">
      <w:r>
        <w:fldChar w:fldCharType="begin"/>
      </w:r>
      <w:r>
        <w:instrText xml:space="preserve"> HYPERLINK "https://www.parliamentlive.tv/Event/Index/10d462bb-c0f6-41ab-8548-b20614d04388" </w:instrText>
      </w:r>
      <w:r>
        <w:fldChar w:fldCharType="separate"/>
      </w:r>
      <w:r w:rsidRPr="00326916">
        <w:rPr>
          <w:rStyle w:val="Hyperlink"/>
        </w:rPr>
        <w:t>Watch the meeting</w:t>
      </w:r>
      <w:r>
        <w:fldChar w:fldCharType="end"/>
      </w:r>
    </w:p>
    <w:p w:rsidR="00065211" w:rsidP="00EC5A2A">
      <w:pPr>
        <w:jc w:val="left"/>
      </w:pPr>
      <w:r>
        <w:t>Members present: Lord Patel (The Chair); Baroness Blackwood of North Oxford; Baroness Brown of Cambridge (co-opted); Viscount Hanworth; Lord Kakkar; Lord Krebs; Baroness Manningham-Buller; Lord Mitchell; Baroness Rock; Lord Sarfraz; Baroness Sheehan</w:t>
      </w:r>
      <w:r w:rsidR="003E747E">
        <w:t xml:space="preserve">; </w:t>
      </w:r>
      <w:r>
        <w:t xml:space="preserve">Baroness Walmsley; Baroness Warwick of </w:t>
      </w:r>
      <w:r>
        <w:t>Undercliffe</w:t>
      </w:r>
      <w:r>
        <w:t>; Lord Winston.</w:t>
      </w:r>
    </w:p>
    <w:p w:rsidR="00065211" w:rsidP="00065211">
      <w:pPr>
        <w:pStyle w:val="Para"/>
        <w:tabs>
          <w:tab w:val="center" w:pos="4536"/>
          <w:tab w:val="right" w:pos="8931"/>
        </w:tabs>
      </w:pPr>
      <w:r>
        <w:t>Evidence Session No. 9</w:t>
      </w:r>
      <w:r>
        <w:tab/>
        <w:t>Virtual Proceeding</w:t>
      </w:r>
      <w:r>
        <w:tab/>
      </w:r>
      <w:r w:rsidRPr="00156A60">
        <w:t xml:space="preserve">Questions </w:t>
      </w:r>
      <w:r>
        <w:t>98 - 10</w:t>
      </w:r>
      <w:r w:rsidR="00821C7F">
        <w:t>4</w:t>
      </w:r>
    </w:p>
    <w:p w:rsidR="00065211" w:rsidP="00065211">
      <w:pPr>
        <w:pStyle w:val="TitleWitnesses0"/>
      </w:pPr>
    </w:p>
    <w:p w:rsidR="00065211" w:rsidP="00065211">
      <w:pPr>
        <w:pStyle w:val="TitleWitnesses0"/>
      </w:pPr>
      <w:r>
        <w:t>Witnesses</w:t>
      </w:r>
    </w:p>
    <w:p w:rsidR="00065211" w:rsidP="00EC5A2A">
      <w:pPr>
        <w:pStyle w:val="Para"/>
        <w:jc w:val="left"/>
      </w:pPr>
      <w:r>
        <w:t xml:space="preserve">Ian Constance, CEO, Advanced Propulsion Centre; Helen Simpson, Innovation and Projects Director, </w:t>
      </w:r>
      <w:r>
        <w:t>Porterbrook</w:t>
      </w:r>
      <w:r>
        <w:t>; Paul Stein, Chief Technology Officer, Rolls-Royce plc.</w:t>
      </w:r>
    </w:p>
    <w:p w:rsidR="00065211" w:rsidP="00EC5A2A">
      <w:pPr>
        <w:pStyle w:val="Para"/>
        <w:jc w:val="left"/>
      </w:pPr>
    </w:p>
    <w:p w:rsidR="00065211" w:rsidRPr="00B00119" w:rsidP="00EC5A2A">
      <w:pPr>
        <w:pStyle w:val="Para"/>
        <w:jc w:val="left"/>
      </w:pPr>
      <w:r w:rsidRPr="00B00119">
        <w:t>USE OF THE TRANSCRIPT</w:t>
      </w:r>
    </w:p>
    <w:p w:rsidR="00065211" w:rsidRPr="00B00119" w:rsidP="00EC5A2A">
      <w:pPr>
        <w:pStyle w:val="Para"/>
        <w:ind w:left="360"/>
        <w:jc w:val="left"/>
      </w:pPr>
      <w:r w:rsidRPr="00B00119">
        <w:t xml:space="preserve">This is a corrected transcript of evidence taken in public and webcast on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0E462C">
        <w:rPr>
          <w:rStyle w:val="Hyperlink"/>
        </w:rPr>
        <w:t>www.parliamentlive.tv</w:t>
      </w:r>
      <w:r>
        <w:fldChar w:fldCharType="end"/>
      </w:r>
      <w:r w:rsidRPr="00B00119">
        <w:t>.</w:t>
      </w:r>
    </w:p>
    <w:p w:rsidR="00065211" w:rsidP="00065211">
      <w:pPr>
        <w:pStyle w:val="Para"/>
        <w:numPr>
          <w:ilvl w:val="0"/>
          <w:numId w:val="11"/>
        </w:numPr>
        <w:sectPr w:rsidSect="008351F9">
          <w:headerReference w:type="default" r:id="rId9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065211" w:rsidRPr="0048257A" w:rsidP="00065211">
      <w:pPr>
        <w:pStyle w:val="TitleWitnesses0"/>
        <w:rPr>
          <w:rFonts w:eastAsia="Times New Roman"/>
          <w:szCs w:val="20"/>
        </w:rPr>
      </w:pPr>
      <w:bookmarkStart w:id="0" w:name="Panel1"/>
      <w:r>
        <w:t>Examination of witnesses</w:t>
      </w:r>
    </w:p>
    <w:p w:rsidR="00065211" w:rsidRPr="00734F4F" w:rsidP="00065211">
      <w:pPr>
        <w:pStyle w:val="Para"/>
      </w:pPr>
      <w:bookmarkEnd w:id="0"/>
      <w:r>
        <w:t xml:space="preserve">Ian Constance, Helen </w:t>
      </w:r>
      <w:r>
        <w:t>Simpson</w:t>
      </w:r>
      <w:r>
        <w:t xml:space="preserve"> and Paul Stein. </w:t>
      </w:r>
    </w:p>
    <w:p w:rsidR="00065211" w:rsidP="00065211">
      <w:pPr>
        <w:pStyle w:val="Question"/>
      </w:pPr>
      <w:r w:rsidRPr="00074C45">
        <w:rPr>
          <w:b/>
        </w:rPr>
        <w:t>The Chair:</w:t>
      </w:r>
      <w:r>
        <w:t xml:space="preserve"> Good morning</w:t>
      </w:r>
      <w:r w:rsidRPr="00734F4F">
        <w:t xml:space="preserve"> to our three witnesses: Ian Constance, Helen </w:t>
      </w:r>
      <w:r w:rsidRPr="00734F4F">
        <w:t>Simpson</w:t>
      </w:r>
      <w:r w:rsidRPr="00734F4F">
        <w:t xml:space="preserve"> and Paul Stein.</w:t>
      </w:r>
      <w:r>
        <w:t xml:space="preserve"> </w:t>
      </w:r>
      <w:r w:rsidRPr="00734F4F">
        <w:t xml:space="preserve">Thank you </w:t>
      </w:r>
      <w:r w:rsidR="00771C88">
        <w:t xml:space="preserve">all </w:t>
      </w:r>
      <w:r w:rsidRPr="00734F4F">
        <w:t>for joining us in this evidence session.</w:t>
      </w:r>
      <w:r>
        <w:t xml:space="preserve"> </w:t>
      </w:r>
      <w:r w:rsidRPr="00734F4F">
        <w:t xml:space="preserve">We appreciate very much you </w:t>
      </w:r>
      <w:r w:rsidRPr="00734F4F">
        <w:t>giving</w:t>
      </w:r>
      <w:r w:rsidRPr="00734F4F">
        <w:t xml:space="preserve"> up your time.</w:t>
      </w:r>
      <w:r>
        <w:t xml:space="preserve"> </w:t>
      </w:r>
      <w:r w:rsidRPr="00734F4F">
        <w:t>Our time is limited</w:t>
      </w:r>
      <w:r w:rsidR="00771C88">
        <w:t xml:space="preserve">, so </w:t>
      </w:r>
      <w:r w:rsidRPr="00734F4F">
        <w:t xml:space="preserve">I have asked </w:t>
      </w:r>
      <w:r>
        <w:t>c</w:t>
      </w:r>
      <w:r w:rsidRPr="00734F4F">
        <w:t xml:space="preserve">ommittee members to be </w:t>
      </w:r>
      <w:r w:rsidRPr="00734F4F">
        <w:t>pretty sharp</w:t>
      </w:r>
      <w:r w:rsidRPr="00734F4F">
        <w:t xml:space="preserve"> in their </w:t>
      </w:r>
      <w:r>
        <w:t>questions</w:t>
      </w:r>
      <w:r w:rsidRPr="00734F4F">
        <w:t xml:space="preserve"> and I hope you will be pretty sharp </w:t>
      </w:r>
      <w:r>
        <w:t xml:space="preserve">and targeted </w:t>
      </w:r>
      <w:r w:rsidRPr="00734F4F">
        <w:t>in your answers.</w:t>
      </w:r>
      <w:r>
        <w:t xml:space="preserve"> </w:t>
      </w:r>
    </w:p>
    <w:p w:rsidR="00065211" w:rsidP="00065211">
      <w:pPr>
        <w:pStyle w:val="Question"/>
        <w:numPr>
          <w:ilvl w:val="0"/>
          <w:numId w:val="0"/>
        </w:numPr>
        <w:ind w:left="794"/>
      </w:pPr>
      <w:r w:rsidRPr="00734F4F">
        <w:t>Before we start</w:t>
      </w:r>
      <w:r>
        <w:t>,</w:t>
      </w:r>
      <w:r w:rsidRPr="00734F4F">
        <w:t xml:space="preserve"> Paul Stein, I know </w:t>
      </w:r>
      <w:r>
        <w:t>aviation</w:t>
      </w:r>
      <w:r w:rsidRPr="00734F4F">
        <w:t xml:space="preserve"> is a bit different because </w:t>
      </w:r>
      <w:r>
        <w:t>it is a</w:t>
      </w:r>
      <w:r w:rsidRPr="00734F4F">
        <w:t xml:space="preserve"> different </w:t>
      </w:r>
      <w:r w:rsidR="00771C88">
        <w:t>side</w:t>
      </w:r>
      <w:r>
        <w:t xml:space="preserve"> </w:t>
      </w:r>
      <w:r w:rsidRPr="00734F4F">
        <w:t xml:space="preserve">of transportation </w:t>
      </w:r>
      <w:r>
        <w:t xml:space="preserve">and you </w:t>
      </w:r>
      <w:r w:rsidRPr="00734F4F">
        <w:t>cannot use batteries</w:t>
      </w:r>
      <w:r>
        <w:t>,</w:t>
      </w:r>
      <w:r w:rsidRPr="00734F4F">
        <w:t xml:space="preserve"> or </w:t>
      </w:r>
      <w:r w:rsidR="00771C88">
        <w:t>you may have</w:t>
      </w:r>
      <w:r w:rsidRPr="00734F4F">
        <w:t xml:space="preserve"> different kinds of fuel cells.</w:t>
      </w:r>
      <w:r>
        <w:t xml:space="preserve"> </w:t>
      </w:r>
      <w:r w:rsidRPr="00734F4F">
        <w:t>I am going to allow you to do an introduction first about your area.</w:t>
      </w:r>
    </w:p>
    <w:p w:rsidR="00065211" w:rsidP="00065211">
      <w:pPr>
        <w:pStyle w:val="Answer"/>
      </w:pPr>
      <w:r w:rsidRPr="00074C45">
        <w:rPr>
          <w:b/>
          <w:i/>
        </w:rPr>
        <w:t>Paul Stein:</w:t>
      </w:r>
      <w:r>
        <w:t xml:space="preserve"> </w:t>
      </w:r>
      <w:r w:rsidRPr="00734F4F">
        <w:t>Thank you very much</w:t>
      </w:r>
      <w:r>
        <w:t>, Lord Patel</w:t>
      </w:r>
      <w:r w:rsidRPr="00734F4F">
        <w:t>.</w:t>
      </w:r>
      <w:r>
        <w:t xml:space="preserve"> </w:t>
      </w:r>
      <w:r w:rsidRPr="00734F4F">
        <w:t xml:space="preserve">I am very honoured to be able to address the </w:t>
      </w:r>
      <w:r>
        <w:t>c</w:t>
      </w:r>
      <w:r w:rsidRPr="00734F4F">
        <w:t>ommittee.</w:t>
      </w:r>
    </w:p>
    <w:p w:rsidR="00065211" w:rsidP="00065211">
      <w:pPr>
        <w:pStyle w:val="Remark"/>
      </w:pPr>
      <w:r w:rsidRPr="00074C45">
        <w:rPr>
          <w:b/>
        </w:rPr>
        <w:t>The Chair:</w:t>
      </w:r>
      <w:r>
        <w:t xml:space="preserve"> </w:t>
      </w:r>
      <w:r w:rsidRPr="00734F4F">
        <w:t>For the record, please say who you are.</w:t>
      </w:r>
      <w:r>
        <w:t xml:space="preserve"> </w:t>
      </w:r>
    </w:p>
    <w:p w:rsidR="00065211" w:rsidP="00065211">
      <w:pPr>
        <w:pStyle w:val="Answer"/>
      </w:pPr>
      <w:r w:rsidRPr="00074C45">
        <w:rPr>
          <w:b/>
          <w:i/>
        </w:rPr>
        <w:t>Paul Stein:</w:t>
      </w:r>
      <w:r>
        <w:t xml:space="preserve"> </w:t>
      </w:r>
      <w:r w:rsidRPr="00734F4F">
        <w:t>I am the chief technology officer at Rolls</w:t>
      </w:r>
      <w:r>
        <w:t>-</w:t>
      </w:r>
      <w:r w:rsidRPr="00734F4F">
        <w:t>Royce plc.</w:t>
      </w:r>
      <w:r>
        <w:t xml:space="preserve"> </w:t>
      </w:r>
      <w:r w:rsidRPr="00734F4F">
        <w:t>I would like to provide a wider context with a short three</w:t>
      </w:r>
      <w:r>
        <w:t>-</w:t>
      </w:r>
      <w:r w:rsidRPr="00734F4F">
        <w:t>minute opening statement on aviation decarbonisation and the contribution of batteries and fuel cells.</w:t>
      </w:r>
      <w:r>
        <w:t xml:space="preserve"> </w:t>
      </w:r>
    </w:p>
    <w:p w:rsidR="00065211" w:rsidP="00065211">
      <w:pPr>
        <w:pStyle w:val="Answer"/>
      </w:pPr>
      <w:r>
        <w:t>Seventy-five per cent</w:t>
      </w:r>
      <w:r w:rsidRPr="00734F4F">
        <w:t xml:space="preserve"> of net</w:t>
      </w:r>
      <w:r>
        <w:t xml:space="preserve"> CO</w:t>
      </w:r>
      <w:r w:rsidRPr="00074C45">
        <w:rPr>
          <w:vertAlign w:val="subscript"/>
        </w:rPr>
        <w:t>2</w:t>
      </w:r>
      <w:r w:rsidRPr="00734F4F">
        <w:t xml:space="preserve"> from global aviation comes from larger aircraft flying distances over 1</w:t>
      </w:r>
      <w:r>
        <w:t>,</w:t>
      </w:r>
      <w:r w:rsidRPr="00734F4F">
        <w:t>500 k</w:t>
      </w:r>
      <w:r>
        <w:t>ilo</w:t>
      </w:r>
      <w:r w:rsidRPr="00734F4F">
        <w:t>m</w:t>
      </w:r>
      <w:r>
        <w:t>etres</w:t>
      </w:r>
      <w:r w:rsidRPr="00734F4F">
        <w:t>.</w:t>
      </w:r>
      <w:r>
        <w:t xml:space="preserve"> </w:t>
      </w:r>
      <w:r w:rsidRPr="00734F4F">
        <w:t>Our route to net zero for these aircraft by 2050 is the ramp</w:t>
      </w:r>
      <w:r>
        <w:t>-</w:t>
      </w:r>
      <w:r w:rsidRPr="00734F4F">
        <w:t>up of sustainable aviation fuels.</w:t>
      </w:r>
      <w:r>
        <w:t xml:space="preserve"> </w:t>
      </w:r>
      <w:r w:rsidRPr="00734F4F">
        <w:t>These are fuels made from non</w:t>
      </w:r>
      <w:r>
        <w:t>-</w:t>
      </w:r>
      <w:r w:rsidRPr="00734F4F">
        <w:t>fossil carbon derived from either bio</w:t>
      </w:r>
      <w:r>
        <w:t xml:space="preserve"> </w:t>
      </w:r>
      <w:r w:rsidRPr="00734F4F">
        <w:t>sources or e</w:t>
      </w:r>
      <w:r>
        <w:t>-</w:t>
      </w:r>
      <w:r w:rsidRPr="00734F4F">
        <w:t>fuels entirely synthesi</w:t>
      </w:r>
      <w:r>
        <w:t>s</w:t>
      </w:r>
      <w:r w:rsidRPr="00734F4F">
        <w:t>ed with zero</w:t>
      </w:r>
      <w:r>
        <w:t>-</w:t>
      </w:r>
      <w:r w:rsidRPr="00734F4F">
        <w:t>carbon energy, including from our own small modular reactor.</w:t>
      </w:r>
      <w:r>
        <w:t xml:space="preserve"> </w:t>
      </w:r>
      <w:r w:rsidRPr="00734F4F">
        <w:t>Only 4.3% of global CO</w:t>
      </w:r>
      <w:r>
        <w:rPr>
          <w:vertAlign w:val="subscript"/>
        </w:rPr>
        <w:t>2</w:t>
      </w:r>
      <w:r w:rsidRPr="00734F4F">
        <w:t xml:space="preserve"> comes from flights of less than 500 k</w:t>
      </w:r>
      <w:r>
        <w:t>ilometres</w:t>
      </w:r>
      <w:r w:rsidRPr="00734F4F">
        <w:t>.</w:t>
      </w:r>
      <w:r w:rsidR="00771C88">
        <w:t xml:space="preserve"> </w:t>
      </w:r>
    </w:p>
    <w:p w:rsidR="00065211" w:rsidP="00065211">
      <w:pPr>
        <w:pStyle w:val="Answer"/>
      </w:pPr>
      <w:r w:rsidRPr="00734F4F">
        <w:t>Liquid hydrogen is being proposed as a fuel for shorter ranges on medium to large aircraft, but we face many technical, safety and scaling challenges for this technology to play a significant part in getting to net zero by 2050.</w:t>
      </w:r>
      <w:r>
        <w:t xml:space="preserve"> </w:t>
      </w:r>
      <w:r w:rsidRPr="00734F4F">
        <w:t xml:space="preserve">The industry is currently exploring this technology and studies are under way, but in any </w:t>
      </w:r>
      <w:r w:rsidRPr="00734F4F">
        <w:t>event</w:t>
      </w:r>
      <w:r w:rsidRPr="00734F4F">
        <w:t xml:space="preserve"> hydrogen is most unlikely to power aircraft across the Atlantic </w:t>
      </w:r>
      <w:r>
        <w:t>where we will need</w:t>
      </w:r>
      <w:r w:rsidRPr="00734F4F">
        <w:t xml:space="preserve"> </w:t>
      </w:r>
      <w:r w:rsidR="00771C88">
        <w:t xml:space="preserve">these </w:t>
      </w:r>
      <w:r w:rsidRPr="00734F4F">
        <w:t>SAF</w:t>
      </w:r>
      <w:r>
        <w:t>s—</w:t>
      </w:r>
      <w:r w:rsidRPr="00734F4F">
        <w:t>sustainable aviation fuels</w:t>
      </w:r>
      <w:r>
        <w:t>—</w:t>
      </w:r>
      <w:r w:rsidRPr="00734F4F">
        <w:t>probably for the next 50</w:t>
      </w:r>
      <w:r>
        <w:t>-</w:t>
      </w:r>
      <w:r w:rsidRPr="00734F4F">
        <w:t>plus years.</w:t>
      </w:r>
    </w:p>
    <w:p w:rsidR="00065211" w:rsidP="00065211">
      <w:pPr>
        <w:pStyle w:val="Answer"/>
      </w:pPr>
      <w:r w:rsidRPr="00734F4F">
        <w:t>We are about to discuss batteries and hydrogen fuel cells</w:t>
      </w:r>
      <w:r>
        <w:t>,</w:t>
      </w:r>
      <w:r w:rsidRPr="00734F4F">
        <w:t xml:space="preserve"> which will play a small part in global aviation decarbonisation by 2050, but a very large part in creating a new generation of quiet</w:t>
      </w:r>
      <w:r>
        <w:t>,</w:t>
      </w:r>
      <w:r w:rsidRPr="00734F4F">
        <w:t xml:space="preserve"> fixed</w:t>
      </w:r>
      <w:r>
        <w:t>-</w:t>
      </w:r>
      <w:r w:rsidRPr="00734F4F">
        <w:t>wing vertical take</w:t>
      </w:r>
      <w:r>
        <w:t>-</w:t>
      </w:r>
      <w:r w:rsidRPr="00734F4F">
        <w:t>off and landing aircraft.</w:t>
      </w:r>
      <w:r>
        <w:t xml:space="preserve"> </w:t>
      </w:r>
      <w:r w:rsidRPr="00734F4F">
        <w:t>It is an exciting time for UK industry</w:t>
      </w:r>
      <w:r>
        <w:t>,</w:t>
      </w:r>
      <w:r w:rsidRPr="00734F4F">
        <w:t xml:space="preserve"> which is set to </w:t>
      </w:r>
      <w:r w:rsidRPr="00734F4F">
        <w:t>open up</w:t>
      </w:r>
      <w:r w:rsidRPr="00734F4F">
        <w:t xml:space="preserve"> a new era in mobility for people,</w:t>
      </w:r>
      <w:r>
        <w:t xml:space="preserve"> </w:t>
      </w:r>
      <w:r w:rsidRPr="00734F4F">
        <w:t>cargo and military small aircraft applications.</w:t>
      </w:r>
      <w:r>
        <w:t xml:space="preserve"> </w:t>
      </w:r>
    </w:p>
    <w:p w:rsidR="00065211" w:rsidP="00065211">
      <w:pPr>
        <w:pStyle w:val="Answer"/>
      </w:pPr>
      <w:r w:rsidRPr="00734F4F">
        <w:t xml:space="preserve">The use of batteries, hydrogen fuel cells or turbo generators powering </w:t>
      </w:r>
      <w:r w:rsidRPr="00734F4F">
        <w:t>electrically</w:t>
      </w:r>
      <w:r w:rsidR="00771C88">
        <w:t>-</w:t>
      </w:r>
      <w:r w:rsidRPr="00734F4F">
        <w:t>driven</w:t>
      </w:r>
      <w:r w:rsidRPr="00734F4F">
        <w:t xml:space="preserve"> propell</w:t>
      </w:r>
      <w:r>
        <w:t>e</w:t>
      </w:r>
      <w:r w:rsidRPr="00734F4F">
        <w:t>rs or fans is seen as the third generation of aviation.</w:t>
      </w:r>
      <w:r>
        <w:t xml:space="preserve"> </w:t>
      </w:r>
      <w:r w:rsidRPr="00734F4F">
        <w:t>New aircraft can be designed as quiet city hoppers, enabling human mobility like never before</w:t>
      </w:r>
      <w:r>
        <w:t>;</w:t>
      </w:r>
      <w:r w:rsidRPr="00734F4F">
        <w:t xml:space="preserve"> electric vertical take</w:t>
      </w:r>
      <w:r>
        <w:t>-</w:t>
      </w:r>
      <w:r w:rsidRPr="00734F4F">
        <w:t xml:space="preserve">off and landing opening a new era, for example, in air ambulances being able to land in </w:t>
      </w:r>
      <w:r w:rsidRPr="00734F4F">
        <w:t>crowded cities</w:t>
      </w:r>
      <w:r>
        <w:t>;</w:t>
      </w:r>
      <w:r w:rsidRPr="00734F4F">
        <w:t xml:space="preserve"> or unmanned applications </w:t>
      </w:r>
      <w:r w:rsidR="00771C88">
        <w:t>like</w:t>
      </w:r>
      <w:r w:rsidRPr="00734F4F">
        <w:t xml:space="preserve"> crop spraying and cargo delivery.</w:t>
      </w:r>
      <w:r>
        <w:t xml:space="preserve"> </w:t>
      </w:r>
      <w:r w:rsidRPr="00734F4F">
        <w:t xml:space="preserve">It is a pioneering time for aviation </w:t>
      </w:r>
      <w:r>
        <w:t>that</w:t>
      </w:r>
      <w:r w:rsidRPr="00734F4F">
        <w:t xml:space="preserve"> the ATI is positioned to drive </w:t>
      </w:r>
      <w:r>
        <w:t xml:space="preserve">the UK </w:t>
      </w:r>
      <w:r w:rsidRPr="00734F4F">
        <w:t>ahead in.</w:t>
      </w:r>
    </w:p>
    <w:p w:rsidR="00065211" w:rsidP="00065211">
      <w:pPr>
        <w:pStyle w:val="Answer"/>
      </w:pPr>
      <w:r w:rsidRPr="00734F4F">
        <w:t>Batteries and gase</w:t>
      </w:r>
      <w:r>
        <w:t>o</w:t>
      </w:r>
      <w:r w:rsidRPr="00734F4F">
        <w:t>us hydrogen fuel cells will displace less than 10% of global CO</w:t>
      </w:r>
      <w:r>
        <w:rPr>
          <w:vertAlign w:val="subscript"/>
        </w:rPr>
        <w:t>2</w:t>
      </w:r>
      <w:r w:rsidRPr="00734F4F">
        <w:t xml:space="preserve"> but a much larger fraction of in</w:t>
      </w:r>
      <w:r>
        <w:t>-</w:t>
      </w:r>
      <w:r w:rsidRPr="00734F4F">
        <w:t>country aviation.</w:t>
      </w:r>
      <w:r>
        <w:t xml:space="preserve"> </w:t>
      </w:r>
      <w:r w:rsidRPr="00734F4F">
        <w:t xml:space="preserve">Other attributes make this technology </w:t>
      </w:r>
      <w:r w:rsidRPr="00734F4F">
        <w:t>really exciting</w:t>
      </w:r>
      <w:r>
        <w:t xml:space="preserve">. </w:t>
      </w:r>
      <w:r w:rsidRPr="00734F4F">
        <w:t xml:space="preserve">I hope that helps the </w:t>
      </w:r>
      <w:r>
        <w:t>c</w:t>
      </w:r>
      <w:r w:rsidRPr="00734F4F">
        <w:t>ommittee in providing a context for answering further questions.</w:t>
      </w:r>
      <w:r>
        <w:t xml:space="preserve"> </w:t>
      </w:r>
      <w:r w:rsidRPr="00734F4F">
        <w:t xml:space="preserve">Thank you for the time, </w:t>
      </w:r>
      <w:r>
        <w:t>Lord Patel</w:t>
      </w:r>
      <w:r w:rsidRPr="00734F4F">
        <w:t>.</w:t>
      </w:r>
      <w:r>
        <w:t xml:space="preserve"> </w:t>
      </w:r>
    </w:p>
    <w:p w:rsidR="00065211" w:rsidP="00065211">
      <w:pPr>
        <w:pStyle w:val="Remark"/>
      </w:pPr>
      <w:r w:rsidRPr="00074C45">
        <w:rPr>
          <w:b/>
        </w:rPr>
        <w:t>The Chair:</w:t>
      </w:r>
      <w:r>
        <w:t xml:space="preserve"> </w:t>
      </w:r>
      <w:r w:rsidRPr="00734F4F">
        <w:t>Thank you very much</w:t>
      </w:r>
      <w:r>
        <w:t>; i</w:t>
      </w:r>
      <w:r w:rsidRPr="00734F4F">
        <w:t>t helps.</w:t>
      </w:r>
      <w:r>
        <w:t xml:space="preserve"> </w:t>
      </w:r>
      <w:r w:rsidRPr="00734F4F">
        <w:t>Of course, if the others have anything to say as an introduction, I will give them a chance to do so, otherwise I will get on to the questions.</w:t>
      </w:r>
      <w:r>
        <w:t xml:space="preserve"> </w:t>
      </w:r>
      <w:r w:rsidRPr="00734F4F">
        <w:t xml:space="preserve">Ian Constance, do you have anything to say </w:t>
      </w:r>
      <w:r>
        <w:t>by way of</w:t>
      </w:r>
      <w:r w:rsidRPr="00734F4F">
        <w:t xml:space="preserve"> opening remark</w:t>
      </w:r>
      <w:r>
        <w:t>s</w:t>
      </w:r>
      <w:r w:rsidRPr="00734F4F">
        <w:t>?</w:t>
      </w:r>
      <w:r>
        <w:t xml:space="preserve"> </w:t>
      </w:r>
    </w:p>
    <w:p w:rsidR="00065211" w:rsidP="00065211">
      <w:pPr>
        <w:pStyle w:val="Answer"/>
      </w:pPr>
      <w:r w:rsidRPr="00074C45">
        <w:rPr>
          <w:b/>
          <w:i/>
        </w:rPr>
        <w:t>Ian Constance:</w:t>
      </w:r>
      <w:r w:rsidRPr="00734F4F">
        <w:t xml:space="preserve"> </w:t>
      </w:r>
      <w:r>
        <w:t>No</w:t>
      </w:r>
      <w:r w:rsidR="00771C88">
        <w:t>, but</w:t>
      </w:r>
      <w:r>
        <w:t xml:space="preserve"> </w:t>
      </w:r>
      <w:r w:rsidRPr="00734F4F">
        <w:t>I will just introduce myself.</w:t>
      </w:r>
      <w:r>
        <w:t xml:space="preserve"> </w:t>
      </w:r>
      <w:r w:rsidRPr="00734F4F">
        <w:t>I am from the Advanced Propulsion Centre</w:t>
      </w:r>
      <w:r w:rsidR="00771C88">
        <w:t xml:space="preserve"> and </w:t>
      </w:r>
      <w:r w:rsidRPr="00734F4F">
        <w:t>have been there about five years.</w:t>
      </w:r>
      <w:r>
        <w:t xml:space="preserve"> </w:t>
      </w:r>
      <w:r w:rsidRPr="00734F4F">
        <w:t>Before that I had 25 years in the international automotive industry</w:t>
      </w:r>
      <w:r w:rsidR="00771C88">
        <w:t xml:space="preserve">, </w:t>
      </w:r>
      <w:r w:rsidRPr="00734F4F">
        <w:t>working for Ford around the world.</w:t>
      </w:r>
      <w:r>
        <w:t xml:space="preserve"> </w:t>
      </w:r>
      <w:r w:rsidRPr="00734F4F">
        <w:t>The APC is the agency responsible for innovation in automotive and low</w:t>
      </w:r>
      <w:r>
        <w:t>-</w:t>
      </w:r>
      <w:r w:rsidRPr="00734F4F">
        <w:t>carbon technologies.</w:t>
      </w:r>
    </w:p>
    <w:p w:rsidR="00065211" w:rsidP="00065211">
      <w:pPr>
        <w:pStyle w:val="Remark"/>
      </w:pPr>
      <w:r w:rsidRPr="00074C45">
        <w:rPr>
          <w:b/>
        </w:rPr>
        <w:t>The Chair:</w:t>
      </w:r>
      <w:r>
        <w:t xml:space="preserve"> Thank you very much. </w:t>
      </w:r>
      <w:r w:rsidRPr="00734F4F">
        <w:t>Helen Simpson</w:t>
      </w:r>
      <w:r>
        <w:t>?</w:t>
      </w:r>
    </w:p>
    <w:p w:rsidR="00065211" w:rsidP="00065211">
      <w:pPr>
        <w:pStyle w:val="Answer"/>
      </w:pPr>
      <w:r w:rsidRPr="00074C45">
        <w:rPr>
          <w:b/>
          <w:i/>
        </w:rPr>
        <w:t>Helen Simpson:</w:t>
      </w:r>
      <w:r>
        <w:t xml:space="preserve"> </w:t>
      </w:r>
      <w:r w:rsidRPr="00734F4F">
        <w:t xml:space="preserve">I am innovation and projects director at a company called </w:t>
      </w:r>
      <w:r w:rsidRPr="00734F4F">
        <w:t>Porterbrook</w:t>
      </w:r>
      <w:r>
        <w:t>,</w:t>
      </w:r>
      <w:r w:rsidRPr="00734F4F">
        <w:t xml:space="preserve"> which owns </w:t>
      </w:r>
      <w:r w:rsidR="00DB109C">
        <w:t xml:space="preserve">over a quarter </w:t>
      </w:r>
      <w:r w:rsidRPr="00734F4F">
        <w:t>of the UK passenger fleet of trains.</w:t>
      </w:r>
      <w:r>
        <w:t xml:space="preserve"> </w:t>
      </w:r>
      <w:r w:rsidRPr="00734F4F">
        <w:t>My role involves looking at new technology such as fuel cells and batteries.</w:t>
      </w:r>
      <w:r>
        <w:t xml:space="preserve"> </w:t>
      </w:r>
      <w:r w:rsidRPr="00734F4F">
        <w:t xml:space="preserve">I am an engineer by training so hopefully can tell you a little bit about the technology </w:t>
      </w:r>
      <w:r>
        <w:t>in rail</w:t>
      </w:r>
      <w:r w:rsidRPr="00734F4F">
        <w:t xml:space="preserve"> today.</w:t>
      </w:r>
      <w:r>
        <w:t xml:space="preserve"> </w:t>
      </w:r>
    </w:p>
    <w:p w:rsidR="00065211" w:rsidP="00065211">
      <w:pPr>
        <w:pStyle w:val="Remark"/>
      </w:pPr>
      <w:r w:rsidRPr="00074C45">
        <w:rPr>
          <w:b/>
        </w:rPr>
        <w:t>The Chair:</w:t>
      </w:r>
      <w:r>
        <w:t xml:space="preserve"> Thank you very much. </w:t>
      </w:r>
      <w:r w:rsidRPr="00734F4F">
        <w:t>Baroness Rock</w:t>
      </w:r>
      <w:r>
        <w:t>, would you like to start?</w:t>
      </w:r>
    </w:p>
    <w:p w:rsidR="00065211" w:rsidP="00065211">
      <w:pPr>
        <w:pStyle w:val="Question"/>
      </w:pPr>
      <w:r w:rsidRPr="000D7964">
        <w:rPr>
          <w:b/>
        </w:rPr>
        <w:t>Baroness Rock:</w:t>
      </w:r>
      <w:r>
        <w:t xml:space="preserve"> W</w:t>
      </w:r>
      <w:r w:rsidRPr="00734F4F">
        <w:t>elcome to all our witnesses.</w:t>
      </w:r>
      <w:r>
        <w:t xml:space="preserve"> </w:t>
      </w:r>
      <w:r w:rsidRPr="00734F4F">
        <w:t>We are looking in this session at application in the transport sector.</w:t>
      </w:r>
      <w:r>
        <w:t xml:space="preserve"> W</w:t>
      </w:r>
      <w:r w:rsidRPr="00734F4F">
        <w:t xml:space="preserve">hat role can batteries and fuel cells play in decarbonising road, </w:t>
      </w:r>
      <w:r w:rsidRPr="00734F4F">
        <w:t>rail</w:t>
      </w:r>
      <w:r w:rsidRPr="00734F4F">
        <w:t xml:space="preserve"> and aviation</w:t>
      </w:r>
      <w:r>
        <w:t xml:space="preserve">? </w:t>
      </w:r>
      <w:r w:rsidRPr="00734F4F">
        <w:t>We heard from Mr Stein on aviation just now.</w:t>
      </w:r>
      <w:r>
        <w:t xml:space="preserve"> </w:t>
      </w:r>
      <w:r w:rsidRPr="00734F4F">
        <w:t>In your answers</w:t>
      </w:r>
      <w:r>
        <w:t>,</w:t>
      </w:r>
      <w:r w:rsidRPr="00734F4F">
        <w:t xml:space="preserve"> perhaps</w:t>
      </w:r>
      <w:r>
        <w:t xml:space="preserve"> you</w:t>
      </w:r>
      <w:r w:rsidRPr="00734F4F">
        <w:t xml:space="preserve"> could focus on some of the technical challenges</w:t>
      </w:r>
      <w:r>
        <w:t>—</w:t>
      </w:r>
      <w:r w:rsidRPr="00734F4F">
        <w:t>in the last session we heard some of the wider challenges</w:t>
      </w:r>
      <w:r>
        <w:t>—</w:t>
      </w:r>
      <w:r w:rsidRPr="00734F4F">
        <w:t xml:space="preserve">that need to </w:t>
      </w:r>
      <w:r>
        <w:t xml:space="preserve">be </w:t>
      </w:r>
      <w:r w:rsidRPr="00734F4F">
        <w:t>overcome with batteries and fuel cells.</w:t>
      </w:r>
      <w:r>
        <w:t xml:space="preserve"> </w:t>
      </w:r>
      <w:r w:rsidRPr="00734F4F">
        <w:t>Ms Simpson, perhaps I could start with you.</w:t>
      </w:r>
      <w:r>
        <w:t xml:space="preserve"> </w:t>
      </w:r>
    </w:p>
    <w:p w:rsidR="00065211" w:rsidP="00065211">
      <w:pPr>
        <w:pStyle w:val="Answer"/>
      </w:pPr>
      <w:r w:rsidRPr="000D7964">
        <w:rPr>
          <w:b/>
          <w:i/>
        </w:rPr>
        <w:t>Helen Simpson:</w:t>
      </w:r>
      <w:r>
        <w:t xml:space="preserve"> </w:t>
      </w:r>
      <w:r w:rsidRPr="00734F4F">
        <w:t>The simplest way to decarbonise rail is</w:t>
      </w:r>
      <w:r>
        <w:t xml:space="preserve"> </w:t>
      </w:r>
      <w:r w:rsidRPr="00734F4F">
        <w:t>to electrify the railway.</w:t>
      </w:r>
      <w:r>
        <w:t xml:space="preserve"> </w:t>
      </w:r>
      <w:r w:rsidRPr="00734F4F">
        <w:t xml:space="preserve">We already </w:t>
      </w:r>
      <w:r w:rsidR="003E747E">
        <w:t xml:space="preserve">have </w:t>
      </w:r>
      <w:r w:rsidRPr="00734F4F">
        <w:t>a large proportion of the network</w:t>
      </w:r>
      <w:r w:rsidRPr="003E747E" w:rsidR="003E747E">
        <w:t xml:space="preserve"> </w:t>
      </w:r>
      <w:r w:rsidR="003E747E">
        <w:t>electrified</w:t>
      </w:r>
      <w:r w:rsidRPr="00734F4F">
        <w:t xml:space="preserve">. It is </w:t>
      </w:r>
      <w:r>
        <w:t xml:space="preserve">ideally </w:t>
      </w:r>
      <w:r w:rsidRPr="00734F4F">
        <w:t>suit</w:t>
      </w:r>
      <w:r>
        <w:t>ed</w:t>
      </w:r>
      <w:r w:rsidRPr="00734F4F">
        <w:t xml:space="preserve"> for high</w:t>
      </w:r>
      <w:r>
        <w:t>-</w:t>
      </w:r>
      <w:r w:rsidRPr="00734F4F">
        <w:t>speed high</w:t>
      </w:r>
      <w:r>
        <w:t xml:space="preserve">-density </w:t>
      </w:r>
      <w:r w:rsidRPr="00734F4F">
        <w:t>passenger routes, particularly for freight where we have heavy haul freight moving around the country.</w:t>
      </w:r>
      <w:r>
        <w:t xml:space="preserve"> </w:t>
      </w:r>
    </w:p>
    <w:p w:rsidR="00065211" w:rsidP="00065211">
      <w:pPr>
        <w:pStyle w:val="Answer"/>
      </w:pPr>
      <w:r>
        <w:t>T</w:t>
      </w:r>
      <w:r w:rsidRPr="00734F4F">
        <w:t xml:space="preserve">he </w:t>
      </w:r>
      <w:r w:rsidRPr="003E747E" w:rsidR="003E747E">
        <w:rPr>
          <w:i/>
          <w:iCs/>
        </w:rPr>
        <w:t>Traction Decarbonisation Network Strategy</w:t>
      </w:r>
      <w:r w:rsidR="003E747E">
        <w:t xml:space="preserve"> </w:t>
      </w:r>
      <w:r w:rsidRPr="00734F4F">
        <w:t>sets o</w:t>
      </w:r>
      <w:r>
        <w:t>ut</w:t>
      </w:r>
      <w:r w:rsidRPr="00734F4F">
        <w:t xml:space="preserve"> the plan for the next 20 to 30 years </w:t>
      </w:r>
      <w:r>
        <w:t>of</w:t>
      </w:r>
      <w:r w:rsidRPr="00734F4F">
        <w:t xml:space="preserve"> how we are going to achieve that.</w:t>
      </w:r>
      <w:r>
        <w:t xml:space="preserve"> </w:t>
      </w:r>
      <w:r w:rsidR="003E747E">
        <w:t>But i</w:t>
      </w:r>
      <w:r w:rsidRPr="00734F4F">
        <w:t>n that plan</w:t>
      </w:r>
      <w:r w:rsidR="003E747E">
        <w:t>,</w:t>
      </w:r>
      <w:r w:rsidRPr="00734F4F">
        <w:t xml:space="preserve"> we do not electrify everywhere and there will still be some less </w:t>
      </w:r>
      <w:r>
        <w:t>densely</w:t>
      </w:r>
      <w:r w:rsidRPr="00734F4F">
        <w:t xml:space="preserve"> used routes that are not well suited or </w:t>
      </w:r>
      <w:r>
        <w:t xml:space="preserve">will </w:t>
      </w:r>
      <w:r w:rsidRPr="00734F4F">
        <w:t>take time to electrify.</w:t>
      </w:r>
      <w:r>
        <w:t xml:space="preserve"> </w:t>
      </w:r>
      <w:r w:rsidRPr="00734F4F">
        <w:t xml:space="preserve">Some of the constraints around that are the loading gauge and </w:t>
      </w:r>
      <w:r>
        <w:t xml:space="preserve">the </w:t>
      </w:r>
      <w:r w:rsidRPr="00734F4F">
        <w:t>infrastructure</w:t>
      </w:r>
      <w:r>
        <w:t>—h</w:t>
      </w:r>
      <w:r w:rsidRPr="00734F4F">
        <w:t xml:space="preserve">ow high the bridges or tunnels </w:t>
      </w:r>
      <w:r>
        <w:t xml:space="preserve">are—and it is a question of </w:t>
      </w:r>
      <w:r w:rsidRPr="00734F4F">
        <w:t>whether you can electrify those routes, and whether it is cost effective to do so.</w:t>
      </w:r>
      <w:r>
        <w:t xml:space="preserve"> W</w:t>
      </w:r>
      <w:r w:rsidRPr="00734F4F">
        <w:t xml:space="preserve">e </w:t>
      </w:r>
      <w:r>
        <w:t xml:space="preserve">will </w:t>
      </w:r>
      <w:r w:rsidRPr="00734F4F">
        <w:t xml:space="preserve">have a problem </w:t>
      </w:r>
      <w:r>
        <w:t xml:space="preserve">there </w:t>
      </w:r>
      <w:r w:rsidRPr="00734F4F">
        <w:t xml:space="preserve">if we do not look at alternative </w:t>
      </w:r>
      <w:r>
        <w:t>traction</w:t>
      </w:r>
      <w:r w:rsidRPr="00734F4F">
        <w:t xml:space="preserve"> types.</w:t>
      </w:r>
      <w:r>
        <w:t xml:space="preserve"> </w:t>
      </w:r>
    </w:p>
    <w:p w:rsidR="00065211" w:rsidP="00065211">
      <w:pPr>
        <w:pStyle w:val="Answer"/>
      </w:pPr>
      <w:r w:rsidRPr="00734F4F">
        <w:t xml:space="preserve">I have been looking at the use of hydrogen and battery trains and </w:t>
      </w:r>
      <w:r w:rsidR="003E747E">
        <w:t>having a</w:t>
      </w:r>
      <w:r w:rsidRPr="00734F4F">
        <w:t xml:space="preserve"> blended mix</w:t>
      </w:r>
      <w:r w:rsidR="003E747E">
        <w:t xml:space="preserve"> of those</w:t>
      </w:r>
      <w:r>
        <w:t>. H</w:t>
      </w:r>
      <w:r w:rsidRPr="00734F4F">
        <w:t>ydrogen trains will contain battery technology</w:t>
      </w:r>
      <w:r w:rsidR="003E747E">
        <w:t>. while</w:t>
      </w:r>
      <w:r w:rsidRPr="00734F4F">
        <w:t xml:space="preserve"> battery trains use the same kind of batteries as on a hydrogen train</w:t>
      </w:r>
      <w:r w:rsidR="003E747E">
        <w:t>, so we are talking about</w:t>
      </w:r>
      <w:r w:rsidRPr="00734F4F">
        <w:t xml:space="preserve"> the same technology for both.</w:t>
      </w:r>
      <w:r>
        <w:t xml:space="preserve"> </w:t>
      </w:r>
    </w:p>
    <w:p w:rsidR="00065211" w:rsidP="00065211">
      <w:pPr>
        <w:pStyle w:val="Answer"/>
      </w:pPr>
      <w:r w:rsidRPr="00734F4F">
        <w:t>There are challenges with fitting the equipment in.</w:t>
      </w:r>
      <w:r>
        <w:t xml:space="preserve"> </w:t>
      </w:r>
      <w:r w:rsidRPr="00734F4F">
        <w:t>Clearly</w:t>
      </w:r>
      <w:r>
        <w:t>,</w:t>
      </w:r>
      <w:r w:rsidRPr="00734F4F">
        <w:t xml:space="preserve"> there is </w:t>
      </w:r>
      <w:r>
        <w:t>a</w:t>
      </w:r>
      <w:r w:rsidRPr="00734F4F">
        <w:t xml:space="preserve"> space constraint on our trains in the UK.</w:t>
      </w:r>
      <w:r>
        <w:t xml:space="preserve"> </w:t>
      </w:r>
      <w:r w:rsidRPr="00734F4F">
        <w:t>We have a relatively small l</w:t>
      </w:r>
      <w:r>
        <w:t>o</w:t>
      </w:r>
      <w:r w:rsidRPr="00734F4F">
        <w:t>ading gauge</w:t>
      </w:r>
      <w:r>
        <w:t>, which is</w:t>
      </w:r>
      <w:r w:rsidRPr="00734F4F">
        <w:t xml:space="preserve"> the size of tunnels and things </w:t>
      </w:r>
      <w:r>
        <w:t xml:space="preserve">that </w:t>
      </w:r>
      <w:r w:rsidRPr="00734F4F">
        <w:t xml:space="preserve">the trains </w:t>
      </w:r>
      <w:r w:rsidRPr="00734F4F">
        <w:t>have to</w:t>
      </w:r>
      <w:r w:rsidRPr="00734F4F">
        <w:t xml:space="preserve"> fit through</w:t>
      </w:r>
      <w:r w:rsidR="003E747E">
        <w:t>, so w</w:t>
      </w:r>
      <w:r w:rsidRPr="00734F4F">
        <w:t>e have some space constraints to manage.</w:t>
      </w:r>
      <w:r>
        <w:t xml:space="preserve"> </w:t>
      </w:r>
      <w:r w:rsidRPr="00734F4F">
        <w:t>T</w:t>
      </w:r>
      <w:r>
        <w:t>r</w:t>
      </w:r>
      <w:r w:rsidRPr="00734F4F">
        <w:t>ains are also relatively high power</w:t>
      </w:r>
      <w:r w:rsidR="003E747E">
        <w:t>: w</w:t>
      </w:r>
      <w:r w:rsidRPr="00734F4F">
        <w:t xml:space="preserve">e </w:t>
      </w:r>
      <w:r w:rsidRPr="00734F4F">
        <w:t>have to</w:t>
      </w:r>
      <w:r w:rsidRPr="00734F4F">
        <w:t xml:space="preserve"> produce </w:t>
      </w:r>
      <w:r>
        <w:t xml:space="preserve">quite </w:t>
      </w:r>
      <w:r w:rsidRPr="00734F4F">
        <w:t xml:space="preserve">a lot of power and have the right kind of </w:t>
      </w:r>
      <w:r w:rsidR="003E747E">
        <w:t>it</w:t>
      </w:r>
      <w:r w:rsidRPr="00734F4F">
        <w:t xml:space="preserve"> on board.</w:t>
      </w:r>
      <w:r>
        <w:t xml:space="preserve"> </w:t>
      </w:r>
      <w:r w:rsidRPr="00734F4F">
        <w:t xml:space="preserve">Hydrogen </w:t>
      </w:r>
      <w:r>
        <w:t xml:space="preserve">fuel </w:t>
      </w:r>
      <w:r w:rsidRPr="00734F4F">
        <w:t xml:space="preserve">is obviously a very light gas and you </w:t>
      </w:r>
      <w:r w:rsidRPr="00734F4F">
        <w:t>have to</w:t>
      </w:r>
      <w:r w:rsidRPr="00734F4F">
        <w:t xml:space="preserve"> pressurise it to store it, so there is a volume and space constraint.</w:t>
      </w:r>
      <w:r>
        <w:t xml:space="preserve"> </w:t>
      </w:r>
      <w:r w:rsidRPr="00734F4F">
        <w:t xml:space="preserve">Batteries are heavier but more energy dense, so you </w:t>
      </w:r>
      <w:r w:rsidRPr="00734F4F">
        <w:t>have to</w:t>
      </w:r>
      <w:r w:rsidRPr="00734F4F">
        <w:t xml:space="preserve"> allow for the weight and</w:t>
      </w:r>
      <w:r>
        <w:t xml:space="preserve"> the</w:t>
      </w:r>
      <w:r w:rsidRPr="00734F4F">
        <w:t xml:space="preserve"> mass distribution on the train.</w:t>
      </w:r>
      <w:r>
        <w:t xml:space="preserve"> </w:t>
      </w:r>
    </w:p>
    <w:p w:rsidR="00065211" w:rsidP="00065211">
      <w:pPr>
        <w:pStyle w:val="Answer"/>
      </w:pPr>
      <w:r w:rsidRPr="00734F4F">
        <w:t>There are some technical challenges, but there are new</w:t>
      </w:r>
      <w:r>
        <w:t>-</w:t>
      </w:r>
      <w:r w:rsidRPr="00734F4F">
        <w:t>build trains in Europe now with both battery and hydrogen technology</w:t>
      </w:r>
      <w:r>
        <w:t xml:space="preserve">. The major </w:t>
      </w:r>
      <w:r w:rsidRPr="00734F4F">
        <w:t>manufacturers are looking at those for the UK</w:t>
      </w:r>
      <w:r>
        <w:t>,</w:t>
      </w:r>
      <w:r w:rsidRPr="00734F4F">
        <w:t xml:space="preserve"> to fit them and package them </w:t>
      </w:r>
      <w:r>
        <w:t>i</w:t>
      </w:r>
      <w:r w:rsidRPr="00734F4F">
        <w:t>nto our UK trains.</w:t>
      </w:r>
      <w:r>
        <w:t xml:space="preserve"> </w:t>
      </w:r>
      <w:r w:rsidRPr="00734F4F">
        <w:t>We are looking at retrofitting this technology</w:t>
      </w:r>
      <w:r>
        <w:t>.</w:t>
      </w:r>
      <w:r w:rsidRPr="00734F4F">
        <w:t xml:space="preserve"> </w:t>
      </w:r>
      <w:r>
        <w:t xml:space="preserve">I </w:t>
      </w:r>
      <w:r w:rsidRPr="00734F4F">
        <w:t xml:space="preserve">have been involved in a couple of projects looking at retrofitting </w:t>
      </w:r>
      <w:r>
        <w:t xml:space="preserve">a </w:t>
      </w:r>
      <w:r w:rsidRPr="00734F4F">
        <w:t>hydrogen train</w:t>
      </w:r>
      <w:r>
        <w:t>.</w:t>
      </w:r>
      <w:r w:rsidRPr="00734F4F">
        <w:t xml:space="preserve"> </w:t>
      </w:r>
      <w:r>
        <w:t>Last year</w:t>
      </w:r>
      <w:r w:rsidR="003E747E">
        <w:t>,</w:t>
      </w:r>
      <w:r>
        <w:t xml:space="preserve"> we ran a hydrogen train </w:t>
      </w:r>
      <w:r w:rsidRPr="00734F4F">
        <w:t>on the mainline network to fit that technology to an existing train.</w:t>
      </w:r>
      <w:r>
        <w:t xml:space="preserve"> </w:t>
      </w:r>
      <w:r w:rsidRPr="00734F4F">
        <w:t>Those are some of the challenges.</w:t>
      </w:r>
      <w:r>
        <w:t xml:space="preserve"> </w:t>
      </w:r>
    </w:p>
    <w:p w:rsidR="00065211" w:rsidP="00065211">
      <w:pPr>
        <w:pStyle w:val="Remark"/>
      </w:pPr>
      <w:r w:rsidRPr="000D7964">
        <w:rPr>
          <w:b/>
        </w:rPr>
        <w:t>Baroness Rock:</w:t>
      </w:r>
      <w:r>
        <w:t xml:space="preserve"> </w:t>
      </w:r>
      <w:r w:rsidRPr="00734F4F">
        <w:t>Mr Constance, could I come to you?</w:t>
      </w:r>
      <w:r>
        <w:t xml:space="preserve"> </w:t>
      </w:r>
    </w:p>
    <w:p w:rsidR="00065211" w:rsidP="00065211">
      <w:pPr>
        <w:pStyle w:val="Answer"/>
      </w:pPr>
      <w:r w:rsidRPr="000D7964">
        <w:rPr>
          <w:b/>
          <w:i/>
        </w:rPr>
        <w:t>Ian Constance:</w:t>
      </w:r>
      <w:r>
        <w:t xml:space="preserve"> </w:t>
      </w:r>
      <w:r w:rsidRPr="00734F4F">
        <w:t xml:space="preserve">My area of expertise is </w:t>
      </w:r>
      <w:r>
        <w:t xml:space="preserve">clearly </w:t>
      </w:r>
      <w:r w:rsidRPr="00734F4F">
        <w:t>around the automotive and road sector.</w:t>
      </w:r>
      <w:r>
        <w:t xml:space="preserve"> </w:t>
      </w:r>
      <w:r w:rsidRPr="00734F4F">
        <w:t xml:space="preserve">It will be no surprise to anybody here that </w:t>
      </w:r>
      <w:r>
        <w:t xml:space="preserve">any </w:t>
      </w:r>
      <w:r w:rsidRPr="00734F4F">
        <w:t xml:space="preserve">car </w:t>
      </w:r>
      <w:r>
        <w:t>or</w:t>
      </w:r>
      <w:r w:rsidRPr="00734F4F">
        <w:t xml:space="preserve"> light vehicle </w:t>
      </w:r>
      <w:r>
        <w:t>under</w:t>
      </w:r>
      <w:r w:rsidRPr="00734F4F">
        <w:t xml:space="preserve"> 3.5 tonnes, s</w:t>
      </w:r>
      <w:r w:rsidR="00607207">
        <w:t>uch as</w:t>
      </w:r>
      <w:r w:rsidRPr="00734F4F">
        <w:t xml:space="preserve"> a medium</w:t>
      </w:r>
      <w:r>
        <w:t>-</w:t>
      </w:r>
      <w:r w:rsidRPr="00734F4F">
        <w:t>size delivery van</w:t>
      </w:r>
      <w:r>
        <w:t xml:space="preserve">, is </w:t>
      </w:r>
      <w:r w:rsidRPr="00734F4F">
        <w:t>very much on a strong trajectory towards battery electric vehicles</w:t>
      </w:r>
      <w:r>
        <w:t xml:space="preserve">. Of course, that </w:t>
      </w:r>
      <w:r w:rsidRPr="00734F4F">
        <w:t xml:space="preserve">has been bolstered by the recent </w:t>
      </w:r>
      <w:r>
        <w:t>10-</w:t>
      </w:r>
      <w:r w:rsidRPr="00734F4F">
        <w:t>point green recovery announcement from the Government</w:t>
      </w:r>
      <w:r>
        <w:t xml:space="preserve">, which will bring </w:t>
      </w:r>
      <w:r w:rsidRPr="00734F4F">
        <w:t>the sale of internal combustion engines to an end by 2035.</w:t>
      </w:r>
      <w:r>
        <w:t xml:space="preserve"> </w:t>
      </w:r>
    </w:p>
    <w:p w:rsidR="00065211" w:rsidP="00065211">
      <w:pPr>
        <w:pStyle w:val="Answer"/>
      </w:pPr>
      <w:r>
        <w:t>T</w:t>
      </w:r>
      <w:r w:rsidRPr="00734F4F">
        <w:t xml:space="preserve">he speed with which that </w:t>
      </w:r>
      <w:r>
        <w:t>is going is</w:t>
      </w:r>
      <w:r w:rsidRPr="00734F4F">
        <w:t xml:space="preserve"> very fast already</w:t>
      </w:r>
      <w:r>
        <w:t>,</w:t>
      </w:r>
      <w:r w:rsidRPr="00734F4F">
        <w:t xml:space="preserve"> I would say</w:t>
      </w:r>
      <w:r>
        <w:t>. C</w:t>
      </w:r>
      <w:r w:rsidRPr="00734F4F">
        <w:t>learly</w:t>
      </w:r>
      <w:r>
        <w:t>,</w:t>
      </w:r>
      <w:r w:rsidRPr="00734F4F">
        <w:t xml:space="preserve"> regulations are driving that uptake.</w:t>
      </w:r>
      <w:r>
        <w:t xml:space="preserve"> Probably w</w:t>
      </w:r>
      <w:r w:rsidRPr="00734F4F">
        <w:t xml:space="preserve">hat is stopping it </w:t>
      </w:r>
      <w:r>
        <w:t xml:space="preserve">is the </w:t>
      </w:r>
      <w:r w:rsidRPr="00734F4F">
        <w:t>supply of vehicles.</w:t>
      </w:r>
      <w:r>
        <w:t xml:space="preserve"> </w:t>
      </w:r>
      <w:r w:rsidRPr="00734F4F">
        <w:t>Vehicle design, development and production is a huge investment for companies</w:t>
      </w:r>
      <w:r>
        <w:t>. G</w:t>
      </w:r>
      <w:r w:rsidRPr="00734F4F">
        <w:t>enerally, they look to turn over their platform design</w:t>
      </w:r>
      <w:r>
        <w:t>s</w:t>
      </w:r>
      <w:r w:rsidRPr="00734F4F">
        <w:t xml:space="preserve">, the basis </w:t>
      </w:r>
      <w:r>
        <w:t xml:space="preserve">on which </w:t>
      </w:r>
      <w:r w:rsidRPr="00734F4F">
        <w:t>they build their vehicles, every 10 to 12 years.</w:t>
      </w:r>
      <w:r>
        <w:t xml:space="preserve"> </w:t>
      </w:r>
      <w:r w:rsidRPr="00734F4F">
        <w:t>As those platforms come up for renewal</w:t>
      </w:r>
      <w:r>
        <w:t xml:space="preserve">, </w:t>
      </w:r>
      <w:r w:rsidRPr="00734F4F">
        <w:t>they will go more and more t</w:t>
      </w:r>
      <w:r>
        <w:t>o</w:t>
      </w:r>
      <w:r w:rsidRPr="00734F4F">
        <w:t>wards electric.</w:t>
      </w:r>
      <w:r>
        <w:t xml:space="preserve"> </w:t>
      </w:r>
      <w:r w:rsidRPr="00734F4F">
        <w:t xml:space="preserve">Of course, plans put in place for </w:t>
      </w:r>
      <w:r>
        <w:t xml:space="preserve">the </w:t>
      </w:r>
      <w:r w:rsidRPr="00734F4F">
        <w:t>introduction of a new platform typically</w:t>
      </w:r>
      <w:r>
        <w:t xml:space="preserve"> </w:t>
      </w:r>
      <w:r w:rsidRPr="00734F4F">
        <w:t>will take three or four years to develop</w:t>
      </w:r>
      <w:r>
        <w:t>,</w:t>
      </w:r>
      <w:r w:rsidRPr="00734F4F">
        <w:t xml:space="preserve"> which means that whole cycle can take up to 14 years to clear through.</w:t>
      </w:r>
      <w:r>
        <w:t xml:space="preserve"> </w:t>
      </w:r>
    </w:p>
    <w:p w:rsidR="00065211" w:rsidP="00065211">
      <w:pPr>
        <w:pStyle w:val="Answer"/>
      </w:pPr>
      <w:r w:rsidRPr="00734F4F">
        <w:t>Those regulations are in place</w:t>
      </w:r>
      <w:r>
        <w:t>,</w:t>
      </w:r>
      <w:r w:rsidRPr="00734F4F">
        <w:t xml:space="preserve"> so supply is on its way.</w:t>
      </w:r>
      <w:r>
        <w:t xml:space="preserve"> </w:t>
      </w:r>
      <w:r w:rsidRPr="00734F4F">
        <w:t xml:space="preserve">As well as those vehicle platforms </w:t>
      </w:r>
      <w:r>
        <w:t>that</w:t>
      </w:r>
      <w:r w:rsidRPr="00734F4F">
        <w:t xml:space="preserve"> dictate what kind of vehicles we drive, or what kind of vehicles the companies sell, there is a huge need to put this large</w:t>
      </w:r>
      <w:r>
        <w:t>-</w:t>
      </w:r>
      <w:r w:rsidRPr="00734F4F">
        <w:t>scale supply chain in place</w:t>
      </w:r>
      <w:r>
        <w:t xml:space="preserve">. </w:t>
      </w:r>
      <w:r w:rsidRPr="00734F4F">
        <w:t xml:space="preserve">I know you have had </w:t>
      </w:r>
      <w:r w:rsidRPr="00734F4F">
        <w:t>a number of</w:t>
      </w:r>
      <w:r w:rsidRPr="00734F4F">
        <w:t xml:space="preserve"> discussions about the supply chain on batteries already.</w:t>
      </w:r>
      <w:r>
        <w:t xml:space="preserve"> </w:t>
      </w:r>
      <w:r w:rsidRPr="00734F4F">
        <w:t>Batteries will be a massive part of that and a huge investment.</w:t>
      </w:r>
      <w:r>
        <w:t xml:space="preserve"> </w:t>
      </w:r>
      <w:r w:rsidRPr="00734F4F">
        <w:t>There is a race around the world now to put that battery supply chain in place and secure it.</w:t>
      </w:r>
      <w:r>
        <w:t xml:space="preserve"> </w:t>
      </w:r>
      <w:r w:rsidRPr="00734F4F">
        <w:t>The UK is in that race</w:t>
      </w:r>
      <w:r w:rsidR="00607207">
        <w:t>,</w:t>
      </w:r>
      <w:r w:rsidRPr="00734F4F">
        <w:t xml:space="preserve"> and </w:t>
      </w:r>
      <w:r w:rsidR="00607207">
        <w:t xml:space="preserve">it </w:t>
      </w:r>
      <w:r w:rsidRPr="00734F4F">
        <w:t>needs to be to support its industry going forward.</w:t>
      </w:r>
      <w:r>
        <w:t xml:space="preserve"> </w:t>
      </w:r>
    </w:p>
    <w:p w:rsidR="00065211" w:rsidP="00065211">
      <w:pPr>
        <w:pStyle w:val="Answer"/>
      </w:pPr>
      <w:r w:rsidRPr="00734F4F">
        <w:t>Infrastructure is clearly going to be a big part of that.</w:t>
      </w:r>
      <w:r>
        <w:t xml:space="preserve"> T</w:t>
      </w:r>
      <w:r w:rsidRPr="00734F4F">
        <w:t xml:space="preserve">hat means the ubiquitous supply of energy and charging points so </w:t>
      </w:r>
      <w:r>
        <w:t xml:space="preserve">that </w:t>
      </w:r>
      <w:r w:rsidRPr="00734F4F">
        <w:t>people can plug in more.</w:t>
      </w:r>
      <w:r>
        <w:t xml:space="preserve"> </w:t>
      </w:r>
      <w:r w:rsidRPr="00734F4F">
        <w:t>Fundamentally, that supply question comes back to cost.</w:t>
      </w:r>
      <w:r>
        <w:t xml:space="preserve"> </w:t>
      </w:r>
      <w:r w:rsidRPr="00734F4F">
        <w:t xml:space="preserve">Cost and consumer acceptance of these technologies </w:t>
      </w:r>
      <w:r>
        <w:t>are</w:t>
      </w:r>
      <w:r w:rsidRPr="00734F4F">
        <w:t xml:space="preserve"> going to be </w:t>
      </w:r>
      <w:r w:rsidRPr="00734F4F">
        <w:t xml:space="preserve">really </w:t>
      </w:r>
      <w:r>
        <w:t>important</w:t>
      </w:r>
      <w:r w:rsidRPr="00734F4F">
        <w:t>.</w:t>
      </w:r>
      <w:r>
        <w:t xml:space="preserve"> </w:t>
      </w:r>
      <w:r w:rsidRPr="00734F4F">
        <w:t xml:space="preserve">We will need a lot more ongoing innovation to bring those costs down to something that will </w:t>
      </w:r>
      <w:r>
        <w:t xml:space="preserve">be </w:t>
      </w:r>
      <w:r w:rsidRPr="00734F4F">
        <w:t>broadly acceptable and accessible for everybody.</w:t>
      </w:r>
      <w:r>
        <w:t xml:space="preserve"> </w:t>
      </w:r>
    </w:p>
    <w:p w:rsidR="00065211" w:rsidP="00065211">
      <w:pPr>
        <w:pStyle w:val="Answer"/>
      </w:pPr>
      <w:r>
        <w:t>If c</w:t>
      </w:r>
      <w:r w:rsidRPr="00734F4F">
        <w:t>ars and light vehicles are on that trajectory, I think it is worth talking about fuel cells for a second.</w:t>
      </w:r>
      <w:r>
        <w:t xml:space="preserve"> </w:t>
      </w:r>
      <w:r w:rsidR="00607207">
        <w:t>T</w:t>
      </w:r>
      <w:r w:rsidRPr="00734F4F">
        <w:t>here is a role for fuel cells.</w:t>
      </w:r>
      <w:r>
        <w:t xml:space="preserve"> </w:t>
      </w:r>
      <w:r w:rsidRPr="00734F4F">
        <w:t>Even in that 3.5 tonne and below segment</w:t>
      </w:r>
      <w:r>
        <w:t>,</w:t>
      </w:r>
      <w:r w:rsidRPr="00734F4F">
        <w:t xml:space="preserve"> there are certain applications and users that need to travel long distances or haul relatively heavy loads</w:t>
      </w:r>
      <w:r>
        <w:t>,</w:t>
      </w:r>
      <w:r w:rsidRPr="00734F4F">
        <w:t xml:space="preserve"> even at that level.</w:t>
      </w:r>
      <w:r>
        <w:t xml:space="preserve"> A</w:t>
      </w:r>
      <w:r w:rsidRPr="00734F4F">
        <w:t>t the APC</w:t>
      </w:r>
      <w:r>
        <w:t>,</w:t>
      </w:r>
      <w:r w:rsidRPr="00734F4F">
        <w:t xml:space="preserve"> </w:t>
      </w:r>
      <w:r>
        <w:t xml:space="preserve">we see </w:t>
      </w:r>
      <w:r w:rsidRPr="00734F4F">
        <w:t>the opportunity for a degree of fuel cell penetration into that sector.</w:t>
      </w:r>
      <w:r>
        <w:t xml:space="preserve"> </w:t>
      </w:r>
      <w:r w:rsidRPr="00734F4F">
        <w:t>We expect that to grow to perhaps 5% or 10%</w:t>
      </w:r>
      <w:r w:rsidR="00607207">
        <w:t>,</w:t>
      </w:r>
      <w:r w:rsidRPr="00734F4F">
        <w:t xml:space="preserve"> starting in 2025 </w:t>
      </w:r>
      <w:r w:rsidR="00607207">
        <w:t xml:space="preserve">and </w:t>
      </w:r>
      <w:r w:rsidRPr="00734F4F">
        <w:t>up to 2035.</w:t>
      </w:r>
      <w:r>
        <w:t xml:space="preserve"> </w:t>
      </w:r>
      <w:r w:rsidRPr="00734F4F">
        <w:t>I think 10% would probably be on the high side.</w:t>
      </w:r>
      <w:r>
        <w:t xml:space="preserve"> </w:t>
      </w:r>
    </w:p>
    <w:p w:rsidR="00065211" w:rsidP="00065211">
      <w:pPr>
        <w:pStyle w:val="Answer"/>
      </w:pPr>
      <w:r w:rsidRPr="00734F4F">
        <w:t xml:space="preserve">Again, demand </w:t>
      </w:r>
      <w:r w:rsidRPr="00734F4F">
        <w:t>at the moment</w:t>
      </w:r>
      <w:r w:rsidRPr="00734F4F">
        <w:t xml:space="preserve"> is an issue for fuel cells because you can use a diesel alternative</w:t>
      </w:r>
      <w:r>
        <w:t>. I</w:t>
      </w:r>
      <w:r w:rsidRPr="00734F4F">
        <w:t>t is much cheaper and easier to do that today</w:t>
      </w:r>
      <w:r>
        <w:t>. O</w:t>
      </w:r>
      <w:r w:rsidRPr="00734F4F">
        <w:t>f course</w:t>
      </w:r>
      <w:r>
        <w:t>,</w:t>
      </w:r>
      <w:r w:rsidRPr="00734F4F">
        <w:t xml:space="preserve"> infrastructure </w:t>
      </w:r>
      <w:r>
        <w:t xml:space="preserve">and </w:t>
      </w:r>
      <w:r w:rsidRPr="00734F4F">
        <w:t>the availability of hydrogen</w:t>
      </w:r>
      <w:r>
        <w:t>—</w:t>
      </w:r>
      <w:r w:rsidRPr="00734F4F">
        <w:t>you have just been talking about that</w:t>
      </w:r>
      <w:r>
        <w:t>—</w:t>
      </w:r>
      <w:r w:rsidRPr="00734F4F">
        <w:t>is another major issue.</w:t>
      </w:r>
    </w:p>
    <w:p w:rsidR="00065211" w:rsidP="00065211">
      <w:pPr>
        <w:pStyle w:val="Answer"/>
      </w:pPr>
      <w:r w:rsidRPr="00734F4F">
        <w:t xml:space="preserve">If that is the light duty element for road transport, the real area that is open and less clear is the </w:t>
      </w:r>
      <w:r w:rsidRPr="00734F4F">
        <w:t>heavy duty</w:t>
      </w:r>
      <w:r w:rsidRPr="00734F4F">
        <w:t xml:space="preserve"> sector</w:t>
      </w:r>
      <w:r>
        <w:t>—</w:t>
      </w:r>
      <w:r w:rsidRPr="00734F4F">
        <w:t>long</w:t>
      </w:r>
      <w:r>
        <w:t>-</w:t>
      </w:r>
      <w:r w:rsidRPr="00734F4F">
        <w:t>distance haulage and perhaps buses and trucks as well.</w:t>
      </w:r>
      <w:r>
        <w:t xml:space="preserve"> </w:t>
      </w:r>
      <w:r w:rsidRPr="00734F4F">
        <w:t>I would say that</w:t>
      </w:r>
      <w:r>
        <w:t>,</w:t>
      </w:r>
      <w:r w:rsidRPr="00734F4F">
        <w:t xml:space="preserve"> if the light duty element is a two</w:t>
      </w:r>
      <w:r>
        <w:t>-</w:t>
      </w:r>
      <w:r w:rsidRPr="00734F4F">
        <w:t>horse race with battery electric winning but fuel cell still in the mix, heavy duty is probably a three</w:t>
      </w:r>
      <w:r>
        <w:t>-</w:t>
      </w:r>
      <w:r w:rsidRPr="00734F4F">
        <w:t>horse race with hydrogen fuel cells, battery electric with the potential perhaps for on</w:t>
      </w:r>
      <w:r>
        <w:t>-</w:t>
      </w:r>
      <w:r w:rsidRPr="00734F4F">
        <w:t>road charging</w:t>
      </w:r>
      <w:r>
        <w:t>,</w:t>
      </w:r>
      <w:r w:rsidRPr="00734F4F">
        <w:t xml:space="preserve"> and </w:t>
      </w:r>
      <w:r>
        <w:t xml:space="preserve">then </w:t>
      </w:r>
      <w:r w:rsidRPr="00734F4F">
        <w:t>zero</w:t>
      </w:r>
      <w:r>
        <w:t>-</w:t>
      </w:r>
      <w:r w:rsidRPr="00734F4F">
        <w:t xml:space="preserve">carbon fuels of the type </w:t>
      </w:r>
      <w:r>
        <w:t xml:space="preserve">that </w:t>
      </w:r>
      <w:r w:rsidRPr="00734F4F">
        <w:t>Paul Stein just mentioned for aviation.</w:t>
      </w:r>
      <w:r>
        <w:t xml:space="preserve"> </w:t>
      </w:r>
    </w:p>
    <w:p w:rsidR="00065211" w:rsidP="00065211">
      <w:pPr>
        <w:pStyle w:val="Answer"/>
      </w:pPr>
      <w:r w:rsidRPr="00734F4F">
        <w:t>Clearly, the availability and cost of synthetic fuels will be very important</w:t>
      </w:r>
      <w:r>
        <w:t>. A</w:t>
      </w:r>
      <w:r w:rsidRPr="00734F4F">
        <w:t>vailability may lead to policy positions to put that into aviation and marine applications.</w:t>
      </w:r>
      <w:r>
        <w:t xml:space="preserve"> </w:t>
      </w:r>
    </w:p>
    <w:p w:rsidR="00065211" w:rsidP="00065211">
      <w:pPr>
        <w:pStyle w:val="Remark"/>
      </w:pPr>
      <w:r w:rsidRPr="000D7964">
        <w:rPr>
          <w:b/>
        </w:rPr>
        <w:t>Baroness Rock:</w:t>
      </w:r>
      <w:r>
        <w:t xml:space="preserve"> </w:t>
      </w:r>
      <w:r w:rsidRPr="00734F4F">
        <w:t>Thank you. Chair, shall I hand back to you?</w:t>
      </w:r>
      <w:r>
        <w:t xml:space="preserve"> </w:t>
      </w:r>
    </w:p>
    <w:p w:rsidR="00065211" w:rsidP="00065211">
      <w:pPr>
        <w:pStyle w:val="Remark"/>
      </w:pPr>
      <w:r w:rsidRPr="000D7964">
        <w:rPr>
          <w:b/>
        </w:rPr>
        <w:t>The Chair:</w:t>
      </w:r>
      <w:r>
        <w:t xml:space="preserve"> </w:t>
      </w:r>
      <w:r w:rsidRPr="00734F4F">
        <w:t xml:space="preserve">Could </w:t>
      </w:r>
      <w:r>
        <w:t xml:space="preserve">I ask that </w:t>
      </w:r>
      <w:r w:rsidRPr="00734F4F">
        <w:t xml:space="preserve">your answers </w:t>
      </w:r>
      <w:r w:rsidR="00607207">
        <w:t>might be</w:t>
      </w:r>
      <w:r w:rsidRPr="00734F4F">
        <w:t xml:space="preserve"> slightly briefer to match the time available</w:t>
      </w:r>
      <w:r>
        <w:t xml:space="preserve">? </w:t>
      </w:r>
    </w:p>
    <w:p w:rsidR="00065211" w:rsidP="00065211">
      <w:pPr>
        <w:pStyle w:val="Question"/>
      </w:pPr>
      <w:r w:rsidRPr="000D7964">
        <w:rPr>
          <w:b/>
        </w:rPr>
        <w:t>Lord Sarfraz:</w:t>
      </w:r>
      <w:r>
        <w:t xml:space="preserve"> </w:t>
      </w:r>
      <w:r w:rsidRPr="00734F4F">
        <w:t>Building on Mr Constance</w:t>
      </w:r>
      <w:r>
        <w:t>’</w:t>
      </w:r>
      <w:r w:rsidRPr="00734F4F">
        <w:t>s last point on the challenges facing widespread deployment</w:t>
      </w:r>
      <w:r w:rsidR="00607207">
        <w:t>,</w:t>
      </w:r>
      <w:r w:rsidRPr="00734F4F">
        <w:t xml:space="preserve"> specifically </w:t>
      </w:r>
      <w:r w:rsidR="00607207">
        <w:t xml:space="preserve">of </w:t>
      </w:r>
      <w:r w:rsidRPr="00734F4F">
        <w:t>passenger electric vehicles across the country, you mentioned varied performance and charging infrastructure.</w:t>
      </w:r>
      <w:r>
        <w:t xml:space="preserve"> </w:t>
      </w:r>
      <w:r w:rsidRPr="00734F4F">
        <w:t>What needs to be done now for charging infrastructure to catch up?</w:t>
      </w:r>
      <w:r>
        <w:t xml:space="preserve"> </w:t>
      </w:r>
      <w:r w:rsidRPr="00734F4F">
        <w:t>Mr Constance, would you like to have a go at that?</w:t>
      </w:r>
      <w:r>
        <w:t xml:space="preserve"> </w:t>
      </w:r>
    </w:p>
    <w:p w:rsidR="00065211" w:rsidP="00065211">
      <w:pPr>
        <w:pStyle w:val="Answer"/>
      </w:pPr>
      <w:r w:rsidRPr="000D7964">
        <w:rPr>
          <w:b/>
          <w:i/>
        </w:rPr>
        <w:t>Ian Constance:</w:t>
      </w:r>
      <w:r>
        <w:t xml:space="preserve"> </w:t>
      </w:r>
      <w:r w:rsidRPr="00734F4F">
        <w:t>I think there are two things.</w:t>
      </w:r>
      <w:r>
        <w:t xml:space="preserve"> </w:t>
      </w:r>
      <w:r w:rsidRPr="00734F4F">
        <w:t>The home charging regime is well under way.</w:t>
      </w:r>
      <w:r>
        <w:t xml:space="preserve"> </w:t>
      </w:r>
      <w:r w:rsidRPr="00734F4F">
        <w:t xml:space="preserve">People </w:t>
      </w:r>
      <w:r>
        <w:t xml:space="preserve">who </w:t>
      </w:r>
      <w:r w:rsidRPr="00734F4F">
        <w:t>buy battery electric vehicles can put their home chargers in.</w:t>
      </w:r>
      <w:r>
        <w:t xml:space="preserve"> </w:t>
      </w:r>
      <w:r w:rsidRPr="00734F4F">
        <w:t>The bit</w:t>
      </w:r>
      <w:r>
        <w:t>s</w:t>
      </w:r>
      <w:r w:rsidRPr="00734F4F">
        <w:t xml:space="preserve"> that really need to be ramped up </w:t>
      </w:r>
      <w:r>
        <w:t>are</w:t>
      </w:r>
      <w:r w:rsidRPr="00734F4F">
        <w:t xml:space="preserve"> the smart charging aspect and the aspect of public charging availability.</w:t>
      </w:r>
      <w:r>
        <w:t xml:space="preserve"> T</w:t>
      </w:r>
      <w:r w:rsidRPr="00734F4F">
        <w:t xml:space="preserve">o give people the confidence that they can go out and use their cars, we will need to see a lot more chargers available </w:t>
      </w:r>
      <w:r w:rsidR="00607207">
        <w:t>on</w:t>
      </w:r>
      <w:r w:rsidRPr="00734F4F">
        <w:t xml:space="preserve"> the strategic road network and in towns and cities.</w:t>
      </w:r>
      <w:r>
        <w:t xml:space="preserve"> </w:t>
      </w:r>
    </w:p>
    <w:p w:rsidR="00065211" w:rsidP="00065211">
      <w:pPr>
        <w:pStyle w:val="Remark"/>
      </w:pPr>
      <w:r w:rsidRPr="00F6011B">
        <w:rPr>
          <w:b/>
        </w:rPr>
        <w:t>Lord Sarfraz:</w:t>
      </w:r>
      <w:r>
        <w:t xml:space="preserve"> </w:t>
      </w:r>
      <w:r w:rsidRPr="00734F4F">
        <w:t xml:space="preserve">The Government announced £1.3 billion in the </w:t>
      </w:r>
      <w:r>
        <w:t>10-</w:t>
      </w:r>
      <w:r w:rsidRPr="00734F4F">
        <w:t xml:space="preserve">point </w:t>
      </w:r>
      <w:r w:rsidRPr="00734F4F">
        <w:t xml:space="preserve">plan to accelerate </w:t>
      </w:r>
      <w:r>
        <w:t xml:space="preserve">the </w:t>
      </w:r>
      <w:r w:rsidRPr="00734F4F">
        <w:t>rol</w:t>
      </w:r>
      <w:r>
        <w:t>l</w:t>
      </w:r>
      <w:r w:rsidRPr="00734F4F">
        <w:t>out of</w:t>
      </w:r>
      <w:r>
        <w:t xml:space="preserve"> the</w:t>
      </w:r>
      <w:r w:rsidRPr="00734F4F">
        <w:t xml:space="preserve"> chargin</w:t>
      </w:r>
      <w:r>
        <w:t>g</w:t>
      </w:r>
      <w:r w:rsidRPr="00734F4F">
        <w:t xml:space="preserve"> infrastructure.</w:t>
      </w:r>
      <w:r>
        <w:t xml:space="preserve"> </w:t>
      </w:r>
      <w:r w:rsidRPr="00734F4F">
        <w:t>Is that enough?</w:t>
      </w:r>
      <w:r>
        <w:t xml:space="preserve"> </w:t>
      </w:r>
    </w:p>
    <w:p w:rsidR="00065211" w:rsidP="00065211">
      <w:pPr>
        <w:pStyle w:val="Answer"/>
      </w:pPr>
      <w:r w:rsidRPr="000D7964">
        <w:rPr>
          <w:b/>
          <w:i/>
        </w:rPr>
        <w:t>Ian Constance:</w:t>
      </w:r>
      <w:r>
        <w:t xml:space="preserve"> </w:t>
      </w:r>
      <w:r w:rsidRPr="00734F4F">
        <w:t>It is a tough one to answer.</w:t>
      </w:r>
      <w:r>
        <w:t xml:space="preserve"> </w:t>
      </w:r>
      <w:r w:rsidRPr="00734F4F">
        <w:t>It is a good start</w:t>
      </w:r>
      <w:r>
        <w:t>,</w:t>
      </w:r>
      <w:r w:rsidRPr="00734F4F">
        <w:t xml:space="preserve"> and </w:t>
      </w:r>
      <w:r w:rsidRPr="00734F4F">
        <w:t>clearly</w:t>
      </w:r>
      <w:r w:rsidRPr="00734F4F">
        <w:t xml:space="preserve"> we need to spend that money and demonstrate that we can get there.</w:t>
      </w:r>
      <w:r>
        <w:t xml:space="preserve"> </w:t>
      </w:r>
      <w:r w:rsidRPr="00734F4F">
        <w:t xml:space="preserve">There will be the need for a huge </w:t>
      </w:r>
      <w:r w:rsidRPr="00734F4F">
        <w:t>amount</w:t>
      </w:r>
      <w:r w:rsidRPr="00734F4F">
        <w:t xml:space="preserve"> of chargers in rural locations, in city locations and on the strategic road network, and it will cost a lot of money.</w:t>
      </w:r>
      <w:r>
        <w:t xml:space="preserve"> </w:t>
      </w:r>
      <w:r w:rsidRPr="00734F4F">
        <w:t xml:space="preserve">One of the big issues is </w:t>
      </w:r>
      <w:r>
        <w:t xml:space="preserve">the fact that </w:t>
      </w:r>
      <w:r w:rsidRPr="00734F4F">
        <w:t>land cost</w:t>
      </w:r>
      <w:r>
        <w:t>s</w:t>
      </w:r>
      <w:r w:rsidRPr="00734F4F">
        <w:t xml:space="preserve"> in the UK </w:t>
      </w:r>
      <w:r>
        <w:t>are</w:t>
      </w:r>
      <w:r w:rsidRPr="00734F4F">
        <w:t xml:space="preserve"> very </w:t>
      </w:r>
      <w:r w:rsidRPr="00734F4F">
        <w:t>high</w:t>
      </w:r>
      <w:r>
        <w:t>,</w:t>
      </w:r>
      <w:r w:rsidRPr="00734F4F">
        <w:t xml:space="preserve"> and</w:t>
      </w:r>
      <w:r w:rsidRPr="00734F4F">
        <w:t xml:space="preserve"> providing the land to put these chargers in </w:t>
      </w:r>
      <w:r>
        <w:t xml:space="preserve">will </w:t>
      </w:r>
      <w:r w:rsidRPr="00734F4F">
        <w:t>be very expensive.</w:t>
      </w:r>
      <w:r>
        <w:t xml:space="preserve"> </w:t>
      </w:r>
    </w:p>
    <w:p w:rsidR="00065211" w:rsidP="00065211">
      <w:pPr>
        <w:pStyle w:val="Remark"/>
      </w:pPr>
      <w:r w:rsidRPr="000D7964">
        <w:rPr>
          <w:b/>
        </w:rPr>
        <w:t>Lord Sarfraz:</w:t>
      </w:r>
      <w:r>
        <w:t xml:space="preserve"> </w:t>
      </w:r>
      <w:r w:rsidRPr="00734F4F">
        <w:t>Would anyone else like to come in on that?</w:t>
      </w:r>
      <w:r>
        <w:t xml:space="preserve"> </w:t>
      </w:r>
      <w:r w:rsidRPr="00734F4F">
        <w:t>Mr Stein, when will we have electric Rolls</w:t>
      </w:r>
      <w:r>
        <w:t>-</w:t>
      </w:r>
      <w:r w:rsidRPr="00734F4F">
        <w:t>Royce Phantoms on our roads?</w:t>
      </w:r>
      <w:r>
        <w:t xml:space="preserve"> </w:t>
      </w:r>
    </w:p>
    <w:p w:rsidR="00065211" w:rsidP="00065211">
      <w:pPr>
        <w:pStyle w:val="Answer"/>
      </w:pPr>
      <w:r w:rsidRPr="000D7964">
        <w:rPr>
          <w:b/>
          <w:i/>
        </w:rPr>
        <w:t>Paul Stein:</w:t>
      </w:r>
      <w:r>
        <w:t xml:space="preserve"> </w:t>
      </w:r>
      <w:r w:rsidRPr="00734F4F">
        <w:t>We do not make cars</w:t>
      </w:r>
      <w:r>
        <w:t>,</w:t>
      </w:r>
      <w:r w:rsidRPr="00734F4F">
        <w:t xml:space="preserve"> unfortunately</w:t>
      </w:r>
      <w:r>
        <w:t>—</w:t>
      </w:r>
      <w:r w:rsidRPr="00734F4F">
        <w:t>that is the BMW Group</w:t>
      </w:r>
      <w:r>
        <w:t>—</w:t>
      </w:r>
      <w:r w:rsidRPr="00734F4F">
        <w:t>but I can answer it for battery flight if that is okay.</w:t>
      </w:r>
      <w:r>
        <w:t xml:space="preserve"> </w:t>
      </w:r>
      <w:r w:rsidRPr="00734F4F">
        <w:t xml:space="preserve">Right </w:t>
      </w:r>
      <w:r w:rsidRPr="00734F4F">
        <w:t>now</w:t>
      </w:r>
      <w:r w:rsidRPr="00734F4F">
        <w:t xml:space="preserve"> we are developing battery technology for very small fixed</w:t>
      </w:r>
      <w:r>
        <w:t>-</w:t>
      </w:r>
      <w:r w:rsidRPr="00734F4F">
        <w:t>wing aircraft.</w:t>
      </w:r>
      <w:r>
        <w:t xml:space="preserve"> </w:t>
      </w:r>
      <w:r w:rsidRPr="00734F4F">
        <w:t>We can fly about 10 people about 200 k</w:t>
      </w:r>
      <w:r>
        <w:t xml:space="preserve">ilometres </w:t>
      </w:r>
      <w:r w:rsidRPr="00734F4F">
        <w:t>with today</w:t>
      </w:r>
      <w:r>
        <w:t>’</w:t>
      </w:r>
      <w:r w:rsidRPr="00734F4F">
        <w:t>s technology. That will extend up to about 350 k</w:t>
      </w:r>
      <w:r>
        <w:t>ilo</w:t>
      </w:r>
      <w:r w:rsidRPr="00734F4F">
        <w:t>m</w:t>
      </w:r>
      <w:r>
        <w:t>etres</w:t>
      </w:r>
      <w:r w:rsidRPr="00734F4F">
        <w:t xml:space="preserve"> by the end of the decade as battery technology develops</w:t>
      </w:r>
      <w:r w:rsidR="00607207">
        <w:t>, and w</w:t>
      </w:r>
      <w:r w:rsidRPr="00734F4F">
        <w:t>e are targeting 500 k</w:t>
      </w:r>
      <w:r>
        <w:t>ilometres</w:t>
      </w:r>
      <w:r w:rsidRPr="00734F4F">
        <w:t xml:space="preserve"> by 2040.</w:t>
      </w:r>
      <w:r>
        <w:t xml:space="preserve"> </w:t>
      </w:r>
      <w:r w:rsidRPr="00734F4F">
        <w:t>Th</w:t>
      </w:r>
      <w:r>
        <w:t>e</w:t>
      </w:r>
      <w:r w:rsidRPr="00734F4F">
        <w:t xml:space="preserve">se are small aeroplanes </w:t>
      </w:r>
      <w:r>
        <w:t>that</w:t>
      </w:r>
      <w:r w:rsidRPr="00734F4F">
        <w:t xml:space="preserve"> carry about 10 people</w:t>
      </w:r>
      <w:r w:rsidR="00607207">
        <w:t>, but i</w:t>
      </w:r>
      <w:r w:rsidRPr="00734F4F">
        <w:t>t is very exciting.</w:t>
      </w:r>
      <w:r>
        <w:t xml:space="preserve"> </w:t>
      </w:r>
      <w:r w:rsidRPr="00734F4F">
        <w:t xml:space="preserve">We have </w:t>
      </w:r>
      <w:r>
        <w:t xml:space="preserve">launch </w:t>
      </w:r>
      <w:r w:rsidRPr="00734F4F">
        <w:t>customers</w:t>
      </w:r>
      <w:r w:rsidR="00607207">
        <w:t xml:space="preserve">, </w:t>
      </w:r>
      <w:r w:rsidRPr="00734F4F">
        <w:t>particularly in the Nordic countries</w:t>
      </w:r>
      <w:r w:rsidR="00607207">
        <w:t xml:space="preserve">: </w:t>
      </w:r>
      <w:r w:rsidRPr="00734F4F">
        <w:t>for example</w:t>
      </w:r>
      <w:r w:rsidR="00607207">
        <w:t>,</w:t>
      </w:r>
      <w:r w:rsidRPr="00734F4F">
        <w:t xml:space="preserve"> Norway</w:t>
      </w:r>
      <w:r w:rsidR="00607207">
        <w:t xml:space="preserve"> </w:t>
      </w:r>
      <w:r w:rsidRPr="00734F4F">
        <w:t>want</w:t>
      </w:r>
      <w:r w:rsidR="00607207">
        <w:t>s</w:t>
      </w:r>
      <w:r w:rsidRPr="00734F4F">
        <w:t xml:space="preserve"> to connect </w:t>
      </w:r>
      <w:r>
        <w:t>its</w:t>
      </w:r>
      <w:r w:rsidRPr="00734F4F">
        <w:t xml:space="preserve"> population better by having an island hopper type of aircraft.</w:t>
      </w:r>
      <w:r>
        <w:t xml:space="preserve"> </w:t>
      </w:r>
      <w:r w:rsidRPr="00734F4F">
        <w:t xml:space="preserve">That is how that </w:t>
      </w:r>
      <w:r>
        <w:t>m</w:t>
      </w:r>
      <w:r w:rsidRPr="00734F4F">
        <w:t>arket is</w:t>
      </w:r>
      <w:r>
        <w:t xml:space="preserve"> </w:t>
      </w:r>
      <w:r w:rsidRPr="00734F4F">
        <w:t>developing quite quickly and in quite an exciting way.</w:t>
      </w:r>
      <w:r>
        <w:t xml:space="preserve"> </w:t>
      </w:r>
    </w:p>
    <w:p w:rsidR="00065211" w:rsidP="00065211">
      <w:pPr>
        <w:pStyle w:val="Remark"/>
      </w:pPr>
      <w:r w:rsidRPr="000D7964">
        <w:rPr>
          <w:b/>
        </w:rPr>
        <w:t>The Chair:</w:t>
      </w:r>
      <w:r>
        <w:t xml:space="preserve"> </w:t>
      </w:r>
      <w:r w:rsidRPr="00734F4F">
        <w:t>In the past it used to be</w:t>
      </w:r>
      <w:r>
        <w:t xml:space="preserve"> only</w:t>
      </w:r>
      <w:r w:rsidRPr="00734F4F">
        <w:t xml:space="preserve"> the rich who could fly, until it became cheaper.</w:t>
      </w:r>
      <w:r>
        <w:t xml:space="preserve"> </w:t>
      </w:r>
      <w:r w:rsidRPr="00734F4F">
        <w:t xml:space="preserve">It sounds as if using battery and other technology will accommodate </w:t>
      </w:r>
      <w:r w:rsidRPr="00734F4F" w:rsidR="00607207">
        <w:t xml:space="preserve">only </w:t>
      </w:r>
      <w:r w:rsidRPr="00734F4F">
        <w:t>a small number of people</w:t>
      </w:r>
      <w:r>
        <w:t>, and again i</w:t>
      </w:r>
      <w:r w:rsidRPr="00734F4F">
        <w:t>t will be</w:t>
      </w:r>
      <w:r>
        <w:t xml:space="preserve"> </w:t>
      </w:r>
      <w:r w:rsidRPr="00734F4F">
        <w:t>the rich who fly.</w:t>
      </w:r>
      <w:r>
        <w:t xml:space="preserve"> </w:t>
      </w:r>
    </w:p>
    <w:p w:rsidR="00065211" w:rsidP="00065211">
      <w:pPr>
        <w:pStyle w:val="Answer"/>
      </w:pPr>
      <w:r w:rsidRPr="000D7964">
        <w:rPr>
          <w:b/>
          <w:i/>
        </w:rPr>
        <w:t>Paul Stein:</w:t>
      </w:r>
      <w:r>
        <w:t xml:space="preserve"> </w:t>
      </w:r>
      <w:r w:rsidRPr="00734F4F">
        <w:t>The dream of many of the operators is</w:t>
      </w:r>
      <w:r>
        <w:t xml:space="preserve"> the opposite. It is</w:t>
      </w:r>
      <w:r w:rsidRPr="00734F4F">
        <w:t xml:space="preserve"> to help level populations, particularly emerging</w:t>
      </w:r>
      <w:r>
        <w:t xml:space="preserve"> </w:t>
      </w:r>
      <w:r w:rsidRPr="00734F4F">
        <w:t>economies</w:t>
      </w:r>
      <w:r>
        <w:t>,</w:t>
      </w:r>
      <w:r w:rsidRPr="00734F4F">
        <w:t xml:space="preserve"> </w:t>
      </w:r>
      <w:r>
        <w:t xml:space="preserve">so that </w:t>
      </w:r>
      <w:r w:rsidRPr="00734F4F">
        <w:t xml:space="preserve">towns do not have to </w:t>
      </w:r>
      <w:r w:rsidR="00607207">
        <w:t>gr</w:t>
      </w:r>
      <w:r w:rsidRPr="00734F4F">
        <w:t>o</w:t>
      </w:r>
      <w:r w:rsidR="00607207">
        <w:t>w</w:t>
      </w:r>
      <w:r w:rsidRPr="00734F4F">
        <w:t xml:space="preserve"> up and down road</w:t>
      </w:r>
      <w:r>
        <w:t>s</w:t>
      </w:r>
      <w:r w:rsidRPr="00734F4F">
        <w:t xml:space="preserve"> and rail, with </w:t>
      </w:r>
      <w:r>
        <w:t>apologies</w:t>
      </w:r>
      <w:r w:rsidRPr="00734F4F">
        <w:t xml:space="preserve"> to Helen and Ian</w:t>
      </w:r>
      <w:r>
        <w:t xml:space="preserve"> and </w:t>
      </w:r>
      <w:r w:rsidRPr="00734F4F">
        <w:t>their industries.</w:t>
      </w:r>
      <w:r>
        <w:t xml:space="preserve"> </w:t>
      </w:r>
      <w:r w:rsidRPr="00734F4F">
        <w:t>Some of this technology is seen as quite low cost. The cost of running a pure battery aircraft</w:t>
      </w:r>
      <w:r>
        <w:t>,</w:t>
      </w:r>
      <w:r w:rsidRPr="00734F4F">
        <w:t xml:space="preserve"> or even a hybrid </w:t>
      </w:r>
      <w:r>
        <w:t xml:space="preserve">electric </w:t>
      </w:r>
      <w:r w:rsidRPr="00734F4F">
        <w:t>aircraft</w:t>
      </w:r>
      <w:r>
        <w:t>,</w:t>
      </w:r>
      <w:r w:rsidRPr="00734F4F">
        <w:t xml:space="preserve"> can be tens of percent</w:t>
      </w:r>
      <w:r w:rsidR="00607207">
        <w:t>age points</w:t>
      </w:r>
      <w:r w:rsidRPr="00734F4F">
        <w:t xml:space="preserve"> lower than existing aircraft.</w:t>
      </w:r>
      <w:r>
        <w:t xml:space="preserve"> </w:t>
      </w:r>
      <w:r w:rsidRPr="00734F4F">
        <w:t>It can be quite a levelling enabler for populations</w:t>
      </w:r>
      <w:r>
        <w:t xml:space="preserve"> by</w:t>
      </w:r>
      <w:r w:rsidRPr="00734F4F">
        <w:t xml:space="preserve"> providing a kind </w:t>
      </w:r>
      <w:r>
        <w:t xml:space="preserve">of </w:t>
      </w:r>
      <w:r w:rsidRPr="00734F4F">
        <w:t xml:space="preserve">bus service, for example, </w:t>
      </w:r>
      <w:r>
        <w:t xml:space="preserve">in </w:t>
      </w:r>
      <w:r w:rsidRPr="00734F4F">
        <w:t>Indonesia, which is a very islanded country</w:t>
      </w:r>
      <w:r>
        <w:t>,</w:t>
      </w:r>
      <w:r w:rsidRPr="00734F4F">
        <w:t xml:space="preserve"> as you know</w:t>
      </w:r>
      <w:r>
        <w:t xml:space="preserve">. It </w:t>
      </w:r>
      <w:r w:rsidRPr="00734F4F">
        <w:t xml:space="preserve">enables </w:t>
      </w:r>
      <w:r>
        <w:t xml:space="preserve">the </w:t>
      </w:r>
      <w:r w:rsidRPr="00734F4F">
        <w:t xml:space="preserve">elements of that country to </w:t>
      </w:r>
      <w:r w:rsidRPr="00734F4F">
        <w:t>connect together</w:t>
      </w:r>
      <w:r w:rsidRPr="00734F4F">
        <w:t xml:space="preserve"> in a way it cannot do today.</w:t>
      </w:r>
      <w:r w:rsidR="00607207">
        <w:t xml:space="preserve"> </w:t>
      </w:r>
    </w:p>
    <w:p w:rsidR="00065211" w:rsidP="00FB718E">
      <w:pPr>
        <w:pStyle w:val="Question"/>
        <w:numPr>
          <w:ilvl w:val="0"/>
          <w:numId w:val="0"/>
        </w:numPr>
        <w:ind w:left="794"/>
      </w:pPr>
      <w:r w:rsidRPr="00607207">
        <w:rPr>
          <w:b/>
        </w:rPr>
        <w:t>Baroness Sheehan:</w:t>
      </w:r>
      <w:r>
        <w:t xml:space="preserve"> </w:t>
      </w:r>
      <w:r w:rsidRPr="00734F4F">
        <w:t xml:space="preserve">I agree with other </w:t>
      </w:r>
      <w:r>
        <w:t>committee</w:t>
      </w:r>
      <w:r w:rsidRPr="00734F4F">
        <w:t xml:space="preserve"> members </w:t>
      </w:r>
      <w:r>
        <w:t xml:space="preserve">who have said </w:t>
      </w:r>
      <w:r w:rsidRPr="00734F4F">
        <w:t>how useful these sessions</w:t>
      </w:r>
      <w:r>
        <w:t>,</w:t>
      </w:r>
      <w:r w:rsidRPr="00734F4F">
        <w:t xml:space="preserve"> including this one</w:t>
      </w:r>
      <w:r>
        <w:t>,</w:t>
      </w:r>
      <w:r w:rsidRPr="00734F4F">
        <w:t xml:space="preserve"> have been.</w:t>
      </w:r>
      <w:r>
        <w:t xml:space="preserve"> </w:t>
      </w:r>
      <w:r>
        <w:t>I</w:t>
      </w:r>
      <w:r w:rsidRPr="00734F4F">
        <w:t>n light of</w:t>
      </w:r>
      <w:r w:rsidRPr="00734F4F">
        <w:t xml:space="preserve"> the recent announcement that the </w:t>
      </w:r>
      <w:r w:rsidRPr="00607207">
        <w:rPr>
          <w:i/>
          <w:iCs/>
        </w:rPr>
        <w:t>Sixth Carbon Budget</w:t>
      </w:r>
      <w:r w:rsidRPr="00734F4F">
        <w:t xml:space="preserve"> </w:t>
      </w:r>
      <w:r>
        <w:t>will</w:t>
      </w:r>
      <w:r w:rsidRPr="00734F4F">
        <w:t xml:space="preserve"> include international aviation and shipping, what policy and regulatory issues need to be addressed for decarbonising these sectors? In your response</w:t>
      </w:r>
      <w:r>
        <w:t>,</w:t>
      </w:r>
      <w:r w:rsidRPr="00734F4F">
        <w:t xml:space="preserve"> as well as the domestic scene</w:t>
      </w:r>
      <w:r>
        <w:t>,</w:t>
      </w:r>
      <w:r w:rsidRPr="00734F4F">
        <w:t xml:space="preserve"> could you address what needs to happen on the international </w:t>
      </w:r>
      <w:r>
        <w:t>front</w:t>
      </w:r>
      <w:r w:rsidRPr="00734F4F">
        <w:t>?</w:t>
      </w:r>
      <w:r>
        <w:t xml:space="preserve"> </w:t>
      </w:r>
    </w:p>
    <w:p w:rsidR="00065211" w:rsidP="00065211">
      <w:pPr>
        <w:pStyle w:val="Answer"/>
      </w:pPr>
      <w:r w:rsidRPr="00ED420E">
        <w:rPr>
          <w:b/>
          <w:i/>
        </w:rPr>
        <w:t>Ian Constance:</w:t>
      </w:r>
      <w:r>
        <w:t xml:space="preserve"> </w:t>
      </w:r>
      <w:r w:rsidRPr="00734F4F">
        <w:t>On the aviation side of it</w:t>
      </w:r>
      <w:r w:rsidR="00607207">
        <w:t>,</w:t>
      </w:r>
      <w:r w:rsidRPr="00734F4F">
        <w:t xml:space="preserve"> I do not have a great deal to add.</w:t>
      </w:r>
      <w:r>
        <w:t xml:space="preserve"> </w:t>
      </w:r>
      <w:r w:rsidRPr="00734F4F">
        <w:t>I think that is more Paul</w:t>
      </w:r>
      <w:r>
        <w:t>’</w:t>
      </w:r>
      <w:r w:rsidRPr="00734F4F">
        <w:t>s area of expertise.</w:t>
      </w:r>
    </w:p>
    <w:p w:rsidR="00065211" w:rsidP="00065211">
      <w:pPr>
        <w:pStyle w:val="Remark"/>
      </w:pPr>
      <w:r w:rsidRPr="00ED420E">
        <w:rPr>
          <w:b/>
        </w:rPr>
        <w:t>Baroness Sheehan:</w:t>
      </w:r>
      <w:r>
        <w:t xml:space="preserve"> </w:t>
      </w:r>
      <w:r w:rsidRPr="00734F4F">
        <w:t xml:space="preserve">Paul Stein, would you like to </w:t>
      </w:r>
      <w:r w:rsidR="00607207">
        <w:t>respond</w:t>
      </w:r>
      <w:r w:rsidRPr="00734F4F">
        <w:t>?</w:t>
      </w:r>
      <w:r>
        <w:t xml:space="preserve"> </w:t>
      </w:r>
    </w:p>
    <w:p w:rsidR="00065211" w:rsidP="00065211">
      <w:pPr>
        <w:pStyle w:val="Answer"/>
      </w:pPr>
      <w:r w:rsidRPr="00ED420E">
        <w:rPr>
          <w:b/>
          <w:i/>
        </w:rPr>
        <w:t>Paul Stein:</w:t>
      </w:r>
      <w:r>
        <w:t xml:space="preserve"> </w:t>
      </w:r>
      <w:r w:rsidRPr="00734F4F">
        <w:t>Thank you for the question.</w:t>
      </w:r>
      <w:r>
        <w:t xml:space="preserve"> </w:t>
      </w:r>
      <w:r w:rsidRPr="00734F4F">
        <w:t xml:space="preserve">As you say, for these international transcontinental flights there is no doubt that it is international agreement with the big convening bodies such as </w:t>
      </w:r>
      <w:r>
        <w:t xml:space="preserve">the UN </w:t>
      </w:r>
      <w:r w:rsidRPr="00734F4F">
        <w:t>ICA</w:t>
      </w:r>
      <w:r>
        <w:t>O—</w:t>
      </w:r>
      <w:r w:rsidRPr="00734F4F">
        <w:t>the</w:t>
      </w:r>
      <w:r>
        <w:t xml:space="preserve"> </w:t>
      </w:r>
      <w:r w:rsidRPr="00734F4F">
        <w:t>International Civil Aviation Organi</w:t>
      </w:r>
      <w:r>
        <w:t>z</w:t>
      </w:r>
      <w:r w:rsidRPr="00734F4F">
        <w:t>ation</w:t>
      </w:r>
      <w:r>
        <w:t>—which</w:t>
      </w:r>
      <w:r w:rsidRPr="00734F4F">
        <w:t xml:space="preserve"> will move the world in lock</w:t>
      </w:r>
      <w:r w:rsidR="00607207">
        <w:t>-</w:t>
      </w:r>
      <w:r w:rsidRPr="00734F4F">
        <w:t>step</w:t>
      </w:r>
      <w:r>
        <w:t>,</w:t>
      </w:r>
      <w:r w:rsidRPr="00734F4F">
        <w:t xml:space="preserve"> for example, towards increasing blend mandates for these sustainable fuels.</w:t>
      </w:r>
      <w:r>
        <w:t xml:space="preserve"> One p</w:t>
      </w:r>
      <w:r w:rsidRPr="00734F4F">
        <w:t>lan</w:t>
      </w:r>
      <w:r>
        <w:t xml:space="preserve"> </w:t>
      </w:r>
      <w:r w:rsidRPr="00734F4F">
        <w:t xml:space="preserve">being explored </w:t>
      </w:r>
      <w:r w:rsidR="00607207">
        <w:t xml:space="preserve">in Europe </w:t>
      </w:r>
      <w:r w:rsidRPr="00734F4F">
        <w:t>through the</w:t>
      </w:r>
      <w:r w:rsidR="00607207">
        <w:t xml:space="preserve"> </w:t>
      </w:r>
      <w:r w:rsidRPr="00734F4F">
        <w:t>Re</w:t>
      </w:r>
      <w:r>
        <w:t>F</w:t>
      </w:r>
      <w:r w:rsidRPr="00734F4F">
        <w:t>uel</w:t>
      </w:r>
      <w:r w:rsidR="00607207">
        <w:t>EU</w:t>
      </w:r>
      <w:r w:rsidRPr="00734F4F">
        <w:t xml:space="preserve"> programme is to go on a step</w:t>
      </w:r>
      <w:r>
        <w:t>-</w:t>
      </w:r>
      <w:r w:rsidRPr="00734F4F">
        <w:t>by</w:t>
      </w:r>
      <w:r>
        <w:t>-</w:t>
      </w:r>
      <w:r w:rsidRPr="00734F4F">
        <w:t>step journey demanding a particular percentage blend of sustainable fuels year on year.</w:t>
      </w:r>
      <w:r>
        <w:t xml:space="preserve"> </w:t>
      </w:r>
      <w:r w:rsidRPr="00734F4F">
        <w:t>I think the UK can and is taking a lead</w:t>
      </w:r>
      <w:r>
        <w:t>ing</w:t>
      </w:r>
      <w:r w:rsidRPr="00734F4F">
        <w:t xml:space="preserve"> role in driving that.</w:t>
      </w:r>
      <w:r>
        <w:t xml:space="preserve"> </w:t>
      </w:r>
      <w:r w:rsidRPr="00734F4F">
        <w:t>That is very important.</w:t>
      </w:r>
      <w:r>
        <w:t xml:space="preserve"> </w:t>
      </w:r>
    </w:p>
    <w:p w:rsidR="00065211" w:rsidP="00065211">
      <w:pPr>
        <w:pStyle w:val="Answer"/>
      </w:pPr>
      <w:r w:rsidRPr="00734F4F">
        <w:t xml:space="preserve">The growth of sustainable fuels </w:t>
      </w:r>
      <w:r>
        <w:t xml:space="preserve">as a new </w:t>
      </w:r>
      <w:r w:rsidRPr="00734F4F">
        <w:t>industry is also extremely important.</w:t>
      </w:r>
      <w:r>
        <w:t xml:space="preserve"> </w:t>
      </w:r>
      <w:r w:rsidRPr="00734F4F">
        <w:t>It is a massive undertaking.</w:t>
      </w:r>
      <w:r>
        <w:t xml:space="preserve"> </w:t>
      </w:r>
      <w:r w:rsidRPr="00734F4F">
        <w:t>Trillions of dollars of capital need to be repurposed to get the volumes of SA</w:t>
      </w:r>
      <w:r>
        <w:t xml:space="preserve">Fs that </w:t>
      </w:r>
      <w:r w:rsidRPr="00734F4F">
        <w:t>we need.</w:t>
      </w:r>
      <w:r>
        <w:t xml:space="preserve"> </w:t>
      </w:r>
      <w:r w:rsidRPr="00734F4F">
        <w:t xml:space="preserve">The UK again needs to play its own part and work </w:t>
      </w:r>
      <w:r>
        <w:t xml:space="preserve">in lockstep </w:t>
      </w:r>
      <w:r w:rsidRPr="00734F4F">
        <w:t>internationally to make that happen.</w:t>
      </w:r>
      <w:r>
        <w:t xml:space="preserve"> </w:t>
      </w:r>
    </w:p>
    <w:p w:rsidR="00065211" w:rsidP="00065211">
      <w:pPr>
        <w:pStyle w:val="Answer"/>
      </w:pPr>
      <w:r w:rsidRPr="00734F4F">
        <w:t>For the so</w:t>
      </w:r>
      <w:r>
        <w:t>-</w:t>
      </w:r>
      <w:r w:rsidRPr="00734F4F">
        <w:t>called third generation of aviation</w:t>
      </w:r>
      <w:r>
        <w:t>—</w:t>
      </w:r>
      <w:r w:rsidRPr="00734F4F">
        <w:t>the shorter</w:t>
      </w:r>
      <w:r w:rsidR="00607207">
        <w:t>-</w:t>
      </w:r>
      <w:r w:rsidRPr="00734F4F">
        <w:t>range electric</w:t>
      </w:r>
      <w:r>
        <w:t xml:space="preserve">, </w:t>
      </w:r>
      <w:r w:rsidRPr="00734F4F">
        <w:t>hybrid electric and hydrogen fuel cell aircraft</w:t>
      </w:r>
      <w:r>
        <w:t>—</w:t>
      </w:r>
      <w:r w:rsidRPr="00734F4F">
        <w:t>the UK needs to promote the growth of a whole new industry.</w:t>
      </w:r>
      <w:r>
        <w:t xml:space="preserve"> </w:t>
      </w:r>
      <w:r w:rsidRPr="00734F4F">
        <w:t>That involves getting the right certification and safety standards in place, in addition to all the infrastructure and air traffic management</w:t>
      </w:r>
      <w:r>
        <w:t>. F</w:t>
      </w:r>
      <w:r w:rsidRPr="00734F4F">
        <w:t>or example, rethinking state subsidy control post Brexit is a good enabler for us in kick</w:t>
      </w:r>
      <w:r>
        <w:t>-</w:t>
      </w:r>
      <w:r w:rsidRPr="00734F4F">
        <w:t xml:space="preserve">starting industries </w:t>
      </w:r>
      <w:r>
        <w:t>that</w:t>
      </w:r>
      <w:r w:rsidRPr="00734F4F">
        <w:t xml:space="preserve"> have been challenged in doing so while working within the EU state aid regulations.</w:t>
      </w:r>
      <w:r>
        <w:t xml:space="preserve"> </w:t>
      </w:r>
      <w:r w:rsidRPr="00734F4F">
        <w:t xml:space="preserve">Those are the measures </w:t>
      </w:r>
      <w:r>
        <w:t xml:space="preserve">that </w:t>
      </w:r>
      <w:r w:rsidRPr="00734F4F">
        <w:t xml:space="preserve">I would </w:t>
      </w:r>
      <w:r>
        <w:t>take</w:t>
      </w:r>
      <w:r w:rsidRPr="00734F4F">
        <w:t>.</w:t>
      </w:r>
      <w:r>
        <w:t xml:space="preserve"> </w:t>
      </w:r>
    </w:p>
    <w:p w:rsidR="00065211" w:rsidP="00065211">
      <w:pPr>
        <w:pStyle w:val="Remark"/>
      </w:pPr>
      <w:r w:rsidRPr="00ED420E">
        <w:rPr>
          <w:b/>
        </w:rPr>
        <w:t>Baroness Sheehan:</w:t>
      </w:r>
      <w:r>
        <w:t xml:space="preserve"> </w:t>
      </w:r>
      <w:r w:rsidRPr="00734F4F">
        <w:t>Do any of the other panel members want to add to that?</w:t>
      </w:r>
      <w:r>
        <w:t xml:space="preserve"> </w:t>
      </w:r>
    </w:p>
    <w:p w:rsidR="00065211" w:rsidP="00065211">
      <w:pPr>
        <w:pStyle w:val="Remark"/>
      </w:pPr>
      <w:r w:rsidRPr="00734F4F">
        <w:t xml:space="preserve">I want to ask </w:t>
      </w:r>
      <w:r w:rsidRPr="00734F4F">
        <w:t>one question.</w:t>
      </w:r>
      <w:r>
        <w:t xml:space="preserve"> T</w:t>
      </w:r>
      <w:r w:rsidRPr="00734F4F">
        <w:t xml:space="preserve">he Government </w:t>
      </w:r>
      <w:r>
        <w:t xml:space="preserve">have now </w:t>
      </w:r>
      <w:r w:rsidRPr="00734F4F">
        <w:t>agree</w:t>
      </w:r>
      <w:r>
        <w:t>d</w:t>
      </w:r>
      <w:r w:rsidRPr="00734F4F">
        <w:t xml:space="preserve"> that they are going to accept the Committee </w:t>
      </w:r>
      <w:r w:rsidR="00607207">
        <w:t>on</w:t>
      </w:r>
      <w:r w:rsidRPr="00734F4F">
        <w:t xml:space="preserve"> Climate Change</w:t>
      </w:r>
      <w:r>
        <w:t>’</w:t>
      </w:r>
      <w:r w:rsidRPr="00734F4F">
        <w:t xml:space="preserve">s recommendation </w:t>
      </w:r>
      <w:r>
        <w:t>in</w:t>
      </w:r>
      <w:r w:rsidRPr="00734F4F">
        <w:t xml:space="preserve"> </w:t>
      </w:r>
      <w:r>
        <w:t>its</w:t>
      </w:r>
      <w:r w:rsidRPr="00734F4F">
        <w:t xml:space="preserve"> </w:t>
      </w:r>
      <w:r w:rsidRPr="003F6464">
        <w:rPr>
          <w:i/>
          <w:iCs/>
        </w:rPr>
        <w:t>Sixth Carbon Budget</w:t>
      </w:r>
      <w:r w:rsidRPr="00734F4F">
        <w:t>.</w:t>
      </w:r>
      <w:r>
        <w:t xml:space="preserve"> W</w:t>
      </w:r>
      <w:r w:rsidRPr="00734F4F">
        <w:t>hen the details of the Government</w:t>
      </w:r>
      <w:r>
        <w:t>’</w:t>
      </w:r>
      <w:r w:rsidRPr="00734F4F">
        <w:t xml:space="preserve">s </w:t>
      </w:r>
      <w:r>
        <w:t>six</w:t>
      </w:r>
      <w:r w:rsidRPr="00734F4F">
        <w:t xml:space="preserve">th </w:t>
      </w:r>
      <w:r>
        <w:t>c</w:t>
      </w:r>
      <w:r w:rsidRPr="00734F4F">
        <w:t xml:space="preserve">arbon </w:t>
      </w:r>
      <w:r>
        <w:t>b</w:t>
      </w:r>
      <w:r w:rsidRPr="00734F4F">
        <w:t>udget</w:t>
      </w:r>
      <w:r>
        <w:t xml:space="preserve"> </w:t>
      </w:r>
      <w:r>
        <w:t>are</w:t>
      </w:r>
      <w:r w:rsidRPr="00734F4F">
        <w:t xml:space="preserve"> released later this year, </w:t>
      </w:r>
      <w:r>
        <w:t xml:space="preserve">presumably </w:t>
      </w:r>
      <w:r w:rsidRPr="00734F4F">
        <w:t xml:space="preserve">before COP 26, what would </w:t>
      </w:r>
      <w:r>
        <w:t xml:space="preserve">you </w:t>
      </w:r>
      <w:r w:rsidRPr="00734F4F">
        <w:t>like to see in that for the aviation sector?</w:t>
      </w:r>
      <w:r>
        <w:t xml:space="preserve"> </w:t>
      </w:r>
      <w:r w:rsidRPr="00734F4F">
        <w:t>We do not have any representation f</w:t>
      </w:r>
      <w:r>
        <w:t>rom</w:t>
      </w:r>
      <w:r w:rsidRPr="00734F4F">
        <w:t xml:space="preserve"> shipping</w:t>
      </w:r>
      <w:r>
        <w:t>,</w:t>
      </w:r>
      <w:r w:rsidRPr="00734F4F">
        <w:t xml:space="preserve"> but if any of you have any knowledge of the shipping sector and can comment on </w:t>
      </w:r>
      <w:r>
        <w:t>it</w:t>
      </w:r>
      <w:r w:rsidRPr="00734F4F">
        <w:t xml:space="preserve"> that would </w:t>
      </w:r>
      <w:r w:rsidRPr="00734F4F">
        <w:t xml:space="preserve">also </w:t>
      </w:r>
      <w:r w:rsidRPr="00734F4F">
        <w:t>be useful.</w:t>
      </w:r>
      <w:r>
        <w:t xml:space="preserve"> </w:t>
      </w:r>
    </w:p>
    <w:p w:rsidR="00065211" w:rsidP="00065211">
      <w:pPr>
        <w:pStyle w:val="Answer"/>
      </w:pPr>
      <w:r w:rsidRPr="00ED420E">
        <w:rPr>
          <w:b/>
          <w:i/>
        </w:rPr>
        <w:t>Paul Stein:</w:t>
      </w:r>
      <w:r>
        <w:t xml:space="preserve"> </w:t>
      </w:r>
      <w:r w:rsidRPr="00734F4F">
        <w:t>In aviation, to go back to the data, we have said that the vast bulk of global CO</w:t>
      </w:r>
      <w:r>
        <w:rPr>
          <w:vertAlign w:val="subscript"/>
        </w:rPr>
        <w:t>2</w:t>
      </w:r>
      <w:r w:rsidRPr="00734F4F">
        <w:t xml:space="preserve"> is through </w:t>
      </w:r>
      <w:r>
        <w:t>these long-</w:t>
      </w:r>
      <w:r w:rsidRPr="00734F4F">
        <w:t>range international flights.</w:t>
      </w:r>
      <w:r>
        <w:t xml:space="preserve"> We would hope to see t</w:t>
      </w:r>
      <w:r w:rsidRPr="00734F4F">
        <w:t xml:space="preserve">he UK play a </w:t>
      </w:r>
      <w:r>
        <w:t xml:space="preserve">leading role </w:t>
      </w:r>
      <w:r w:rsidRPr="00734F4F">
        <w:t xml:space="preserve">technologically and </w:t>
      </w:r>
      <w:r w:rsidR="003F6464">
        <w:t xml:space="preserve">in </w:t>
      </w:r>
      <w:r w:rsidRPr="00734F4F">
        <w:t>setting the policy agenda for decarbonising aviation through ever</w:t>
      </w:r>
      <w:r>
        <w:t>-</w:t>
      </w:r>
      <w:r w:rsidRPr="00734F4F">
        <w:t>more efficient engines</w:t>
      </w:r>
      <w:r>
        <w:t>—we</w:t>
      </w:r>
      <w:r w:rsidRPr="00734F4F">
        <w:t xml:space="preserve"> need th</w:t>
      </w:r>
      <w:r>
        <w:t>at</w:t>
      </w:r>
      <w:r w:rsidRPr="00734F4F">
        <w:t xml:space="preserve"> because synthetic fuels, as Ian said, will be more expensive</w:t>
      </w:r>
      <w:r>
        <w:t>—</w:t>
      </w:r>
      <w:r w:rsidRPr="00734F4F">
        <w:t>together with working lock</w:t>
      </w:r>
      <w:r w:rsidR="003F6464">
        <w:t>-</w:t>
      </w:r>
      <w:r w:rsidRPr="00734F4F">
        <w:t>step on</w:t>
      </w:r>
      <w:r>
        <w:t xml:space="preserve"> a</w:t>
      </w:r>
      <w:r w:rsidRPr="00734F4F">
        <w:t xml:space="preserve"> blend ma</w:t>
      </w:r>
      <w:r>
        <w:t xml:space="preserve">ndate. We would </w:t>
      </w:r>
      <w:r w:rsidRPr="00734F4F">
        <w:t>hope to see the UK take charge of</w:t>
      </w:r>
      <w:r>
        <w:t xml:space="preserve"> these things.</w:t>
      </w:r>
    </w:p>
    <w:p w:rsidR="00065211" w:rsidP="00065211">
      <w:pPr>
        <w:pStyle w:val="Answer"/>
      </w:pPr>
      <w:r w:rsidRPr="00734F4F">
        <w:t>My understanding o</w:t>
      </w:r>
      <w:r>
        <w:t>f</w:t>
      </w:r>
      <w:r w:rsidRPr="00734F4F">
        <w:t xml:space="preserve"> the marine sector is that international bodies such as the International Maritime Organi</w:t>
      </w:r>
      <w:r>
        <w:t>z</w:t>
      </w:r>
      <w:r w:rsidRPr="00734F4F">
        <w:t>ation, which happens to be based in London, need to do something similar.</w:t>
      </w:r>
      <w:r>
        <w:t xml:space="preserve"> It</w:t>
      </w:r>
      <w:r w:rsidRPr="00734F4F">
        <w:t xml:space="preserve"> need</w:t>
      </w:r>
      <w:r>
        <w:t>s</w:t>
      </w:r>
      <w:r w:rsidRPr="00734F4F">
        <w:t xml:space="preserve"> to move international standards on decarbonising shipping at the same pace.</w:t>
      </w:r>
      <w:r>
        <w:t xml:space="preserve"> </w:t>
      </w:r>
    </w:p>
    <w:p w:rsidR="00065211" w:rsidP="00065211">
      <w:pPr>
        <w:pStyle w:val="Remark"/>
      </w:pPr>
      <w:r w:rsidRPr="00ED420E">
        <w:rPr>
          <w:b/>
        </w:rPr>
        <w:t>Baroness Sheehan:</w:t>
      </w:r>
      <w:r>
        <w:t xml:space="preserve"> </w:t>
      </w:r>
      <w:r w:rsidRPr="00734F4F">
        <w:t>Lord Chair, do I have time for another quick question?</w:t>
      </w:r>
      <w:r>
        <w:t xml:space="preserve"> </w:t>
      </w:r>
    </w:p>
    <w:p w:rsidR="00065211" w:rsidP="00065211">
      <w:pPr>
        <w:pStyle w:val="Remark"/>
      </w:pPr>
      <w:r w:rsidRPr="00ED420E">
        <w:rPr>
          <w:b/>
        </w:rPr>
        <w:t>The Chair:</w:t>
      </w:r>
      <w:r>
        <w:t xml:space="preserve"> </w:t>
      </w:r>
      <w:r w:rsidRPr="00734F4F">
        <w:t>Very quick.</w:t>
      </w:r>
      <w:r>
        <w:t xml:space="preserve"> </w:t>
      </w:r>
    </w:p>
    <w:p w:rsidR="00065211" w:rsidP="00065211">
      <w:pPr>
        <w:pStyle w:val="Remark"/>
      </w:pPr>
      <w:r w:rsidRPr="00ED420E">
        <w:rPr>
          <w:b/>
        </w:rPr>
        <w:t>Baroness Sheehan:</w:t>
      </w:r>
      <w:r>
        <w:t xml:space="preserve"> </w:t>
      </w:r>
      <w:r w:rsidRPr="00734F4F">
        <w:t>It is about the life</w:t>
      </w:r>
      <w:r>
        <w:t>span</w:t>
      </w:r>
      <w:r w:rsidRPr="00734F4F">
        <w:t xml:space="preserve"> of aircraft.</w:t>
      </w:r>
      <w:r>
        <w:t xml:space="preserve"> </w:t>
      </w:r>
      <w:r w:rsidRPr="00734F4F">
        <w:t xml:space="preserve">There has been a </w:t>
      </w:r>
      <w:r w:rsidRPr="00734F4F">
        <w:t xml:space="preserve">recommendation </w:t>
      </w:r>
      <w:r w:rsidR="003F6464">
        <w:t>in</w:t>
      </w:r>
      <w:r w:rsidRPr="00734F4F">
        <w:t xml:space="preserve"> </w:t>
      </w:r>
      <w:r>
        <w:t>a</w:t>
      </w:r>
      <w:r w:rsidRPr="00734F4F">
        <w:t xml:space="preserve"> Commons Library briefing paper </w:t>
      </w:r>
      <w:r w:rsidR="003F6464">
        <w:t xml:space="preserve">of </w:t>
      </w:r>
      <w:r w:rsidRPr="00734F4F">
        <w:t>February 2021 that regulatory or policy measures to encourage faster replacement of older aircraft c</w:t>
      </w:r>
      <w:r>
        <w:t>ould</w:t>
      </w:r>
      <w:r w:rsidRPr="00734F4F">
        <w:t xml:space="preserve"> be considered</w:t>
      </w:r>
      <w:r>
        <w:t>, as t</w:t>
      </w:r>
      <w:r w:rsidRPr="00734F4F">
        <w:t>hey have a very long lifespan once they are in use and from conception to use.</w:t>
      </w:r>
      <w:r>
        <w:t xml:space="preserve"> </w:t>
      </w:r>
    </w:p>
    <w:p w:rsidR="00065211" w:rsidP="00065211">
      <w:pPr>
        <w:pStyle w:val="Answer"/>
      </w:pPr>
      <w:r w:rsidRPr="00ED420E">
        <w:rPr>
          <w:b/>
          <w:i/>
        </w:rPr>
        <w:t>Paul Stein:</w:t>
      </w:r>
      <w:r>
        <w:t xml:space="preserve"> </w:t>
      </w:r>
      <w:r w:rsidRPr="00734F4F">
        <w:t>That will happen through natural economics rather than any need for regulation.</w:t>
      </w:r>
      <w:r>
        <w:t xml:space="preserve"> </w:t>
      </w:r>
      <w:r w:rsidRPr="00734F4F">
        <w:t>Sustainable aviation fuel</w:t>
      </w:r>
      <w:r>
        <w:t>,</w:t>
      </w:r>
      <w:r w:rsidRPr="00734F4F">
        <w:t xml:space="preserve"> as the famous </w:t>
      </w:r>
      <w:r>
        <w:t>Royal</w:t>
      </w:r>
      <w:r w:rsidRPr="00734F4F">
        <w:t xml:space="preserve"> Society report said in, I believe, 2019, has the same impact on the environment as, for example, hydrogen.</w:t>
      </w:r>
      <w:r>
        <w:t xml:space="preserve"> </w:t>
      </w:r>
      <w:r w:rsidRPr="00734F4F">
        <w:t>It is net zero</w:t>
      </w:r>
      <w:r>
        <w:t>. I</w:t>
      </w:r>
      <w:r w:rsidRPr="00734F4F">
        <w:t>t is a fuel where you take carbon from the atmosphere and return it.</w:t>
      </w:r>
      <w:r>
        <w:t xml:space="preserve"> </w:t>
      </w:r>
      <w:r w:rsidRPr="00734F4F">
        <w:t>If you are b</w:t>
      </w:r>
      <w:r>
        <w:t>urni</w:t>
      </w:r>
      <w:r w:rsidRPr="00734F4F">
        <w:t xml:space="preserve">ng more of it, it costs </w:t>
      </w:r>
      <w:r>
        <w:t xml:space="preserve">you </w:t>
      </w:r>
      <w:r w:rsidRPr="00734F4F">
        <w:t>more</w:t>
      </w:r>
      <w:r w:rsidRPr="00734F4F">
        <w:t xml:space="preserve"> but it is not harming the environment</w:t>
      </w:r>
      <w:r>
        <w:t xml:space="preserve"> any more</w:t>
      </w:r>
      <w:r w:rsidRPr="00734F4F">
        <w:t>.</w:t>
      </w:r>
      <w:r>
        <w:t xml:space="preserve"> </w:t>
      </w:r>
      <w:r w:rsidRPr="00734F4F">
        <w:t xml:space="preserve">These fuels are going to be </w:t>
      </w:r>
      <w:r w:rsidR="003F6464">
        <w:t xml:space="preserve">a </w:t>
      </w:r>
      <w:r w:rsidRPr="00734F4F">
        <w:t>little more expensive</w:t>
      </w:r>
      <w:r>
        <w:t>,</w:t>
      </w:r>
      <w:r w:rsidRPr="00734F4F">
        <w:t xml:space="preserve"> so there will be some natural churn in the fleet anyway as operators running less efficient aircraft will </w:t>
      </w:r>
      <w:r>
        <w:t xml:space="preserve">just </w:t>
      </w:r>
      <w:r w:rsidRPr="00734F4F">
        <w:t>want to swap them out.</w:t>
      </w:r>
      <w:r>
        <w:t xml:space="preserve"> </w:t>
      </w:r>
      <w:r w:rsidRPr="00734F4F">
        <w:t>Around 40% of the operating costs of an average airline</w:t>
      </w:r>
      <w:r>
        <w:t xml:space="preserve"> </w:t>
      </w:r>
      <w:r w:rsidRPr="00734F4F">
        <w:t>pre</w:t>
      </w:r>
      <w:r>
        <w:t>-</w:t>
      </w:r>
      <w:r w:rsidRPr="00734F4F">
        <w:t>Covid</w:t>
      </w:r>
      <w:r w:rsidRPr="00734F4F">
        <w:t xml:space="preserve"> are fuel costs.</w:t>
      </w:r>
      <w:r>
        <w:t xml:space="preserve"> </w:t>
      </w:r>
      <w:r w:rsidRPr="00734F4F">
        <w:t>There will be</w:t>
      </w:r>
      <w:r>
        <w:t>, if you like,</w:t>
      </w:r>
      <w:r w:rsidRPr="00734F4F">
        <w:t xml:space="preserve"> an automatic churn </w:t>
      </w:r>
      <w:r>
        <w:t>taking</w:t>
      </w:r>
      <w:r w:rsidRPr="00734F4F">
        <w:t xml:space="preserve"> place in these old aircraft anyway.</w:t>
      </w:r>
      <w:r>
        <w:t xml:space="preserve"> </w:t>
      </w:r>
    </w:p>
    <w:p w:rsidR="00065211" w:rsidP="00065211">
      <w:pPr>
        <w:pStyle w:val="Question"/>
      </w:pPr>
      <w:r w:rsidRPr="00ED420E">
        <w:rPr>
          <w:b/>
        </w:rPr>
        <w:t>Baroness Walmsley:</w:t>
      </w:r>
      <w:r>
        <w:t xml:space="preserve"> </w:t>
      </w:r>
      <w:r w:rsidRPr="00734F4F">
        <w:t xml:space="preserve">I would like to return now to railways, so I shall be addressing Helen Simpson on </w:t>
      </w:r>
      <w:r>
        <w:t>this</w:t>
      </w:r>
      <w:r w:rsidRPr="00734F4F">
        <w:t>.</w:t>
      </w:r>
      <w:r>
        <w:t xml:space="preserve"> </w:t>
      </w:r>
      <w:r w:rsidRPr="00734F4F">
        <w:t>Helen, you have told us that batteries and fuel cells are already being deployed on a small scale on the railway and that they are particularly appropriate for places where electri</w:t>
      </w:r>
      <w:r>
        <w:t>fication</w:t>
      </w:r>
      <w:r w:rsidRPr="00734F4F">
        <w:t xml:space="preserve"> is difficult or impossible.</w:t>
      </w:r>
      <w:r>
        <w:t xml:space="preserve"> </w:t>
      </w:r>
      <w:r w:rsidRPr="00734F4F">
        <w:t xml:space="preserve">What are </w:t>
      </w:r>
      <w:r>
        <w:t xml:space="preserve">the </w:t>
      </w:r>
      <w:r w:rsidRPr="00734F4F">
        <w:t>technological</w:t>
      </w:r>
      <w:r>
        <w:t>,</w:t>
      </w:r>
      <w:r w:rsidRPr="00734F4F">
        <w:t xml:space="preserve"> manufacturing and infrastructure challenges for deploying those batteries and fuel cells more widely</w:t>
      </w:r>
      <w:r>
        <w:t>?</w:t>
      </w:r>
      <w:r w:rsidRPr="00734F4F">
        <w:t xml:space="preserve"> </w:t>
      </w:r>
    </w:p>
    <w:p w:rsidR="00065211" w:rsidP="00065211">
      <w:pPr>
        <w:pStyle w:val="Answer"/>
      </w:pPr>
      <w:r w:rsidRPr="00ED420E">
        <w:rPr>
          <w:b/>
          <w:i/>
        </w:rPr>
        <w:t>Helen Simpson:</w:t>
      </w:r>
      <w:r>
        <w:t xml:space="preserve"> </w:t>
      </w:r>
      <w:r w:rsidRPr="00734F4F">
        <w:t xml:space="preserve">We are at very early stages </w:t>
      </w:r>
      <w:r>
        <w:t xml:space="preserve">as regards </w:t>
      </w:r>
      <w:r w:rsidRPr="00734F4F">
        <w:t>the UK</w:t>
      </w:r>
      <w:r>
        <w:t>’s</w:t>
      </w:r>
      <w:r w:rsidRPr="00734F4F">
        <w:t xml:space="preserve"> approach to battery and hydrogen technology on trains, but there are significant steps forward with the manufacturers of trains in a worldwide sense.</w:t>
      </w:r>
      <w:r>
        <w:t xml:space="preserve"> </w:t>
      </w:r>
      <w:r w:rsidRPr="00734F4F">
        <w:t xml:space="preserve">There are now some fleets being ordered in Europe and other places </w:t>
      </w:r>
      <w:r w:rsidR="003F6464">
        <w:t xml:space="preserve">which will have </w:t>
      </w:r>
      <w:r w:rsidR="003F6464">
        <w:t>have</w:t>
      </w:r>
      <w:r w:rsidRPr="00734F4F">
        <w:t xml:space="preserve"> both hydrogen and battery trains.</w:t>
      </w:r>
      <w:r>
        <w:t xml:space="preserve"> </w:t>
      </w:r>
      <w:r w:rsidRPr="00734F4F">
        <w:t>These are being deployed.</w:t>
      </w:r>
      <w:r>
        <w:t xml:space="preserve"> </w:t>
      </w:r>
      <w:r w:rsidRPr="00734F4F">
        <w:t xml:space="preserve">We spoke earlier about the fact </w:t>
      </w:r>
      <w:r>
        <w:t xml:space="preserve">that </w:t>
      </w:r>
      <w:r w:rsidRPr="00734F4F">
        <w:t>we will need a very specific design for UK trains because of the</w:t>
      </w:r>
      <w:r w:rsidR="003F6464">
        <w:t>ir</w:t>
      </w:r>
      <w:r w:rsidRPr="00734F4F">
        <w:t xml:space="preserve"> smaller size compared to European trains.</w:t>
      </w:r>
      <w:r>
        <w:t xml:space="preserve"> </w:t>
      </w:r>
      <w:r w:rsidRPr="00734F4F">
        <w:t>There are some technical challenges about fitting all the equipment inside or underneath the train.</w:t>
      </w:r>
      <w:r w:rsidR="003F6464">
        <w:t xml:space="preserve"> </w:t>
      </w:r>
    </w:p>
    <w:p w:rsidR="00065211" w:rsidP="00065211">
      <w:pPr>
        <w:pStyle w:val="Answer"/>
      </w:pPr>
      <w:r w:rsidRPr="00734F4F">
        <w:t>We have a very strong safety culture in</w:t>
      </w:r>
      <w:r>
        <w:t xml:space="preserve"> rail in</w:t>
      </w:r>
      <w:r w:rsidRPr="00734F4F">
        <w:t xml:space="preserve"> the UK</w:t>
      </w:r>
      <w:r w:rsidR="003F6464">
        <w:t>, with</w:t>
      </w:r>
      <w:r w:rsidRPr="00734F4F">
        <w:t xml:space="preserve"> the safest railway in Europe</w:t>
      </w:r>
      <w:r w:rsidR="003F6464">
        <w:t xml:space="preserve">, </w:t>
      </w:r>
      <w:r w:rsidRPr="00734F4F">
        <w:t>and</w:t>
      </w:r>
      <w:r>
        <w:t xml:space="preserve"> </w:t>
      </w:r>
      <w:r w:rsidRPr="00734F4F">
        <w:t>we are world</w:t>
      </w:r>
      <w:r>
        <w:t xml:space="preserve"> </w:t>
      </w:r>
      <w:r w:rsidRPr="00734F4F">
        <w:t>leading in our approach to safety on rail.</w:t>
      </w:r>
      <w:r>
        <w:t xml:space="preserve"> </w:t>
      </w:r>
      <w:r w:rsidRPr="00734F4F">
        <w:t>We need to continue to manage that process.</w:t>
      </w:r>
      <w:r>
        <w:t xml:space="preserve"> </w:t>
      </w:r>
      <w:r w:rsidRPr="00734F4F">
        <w:t>That is done through a very rigorous approach around risk assessment and regulatory standards compliance.</w:t>
      </w:r>
      <w:r>
        <w:t xml:space="preserve"> </w:t>
      </w:r>
      <w:r w:rsidRPr="00734F4F">
        <w:t>The two things sit in parallel.</w:t>
      </w:r>
      <w:r>
        <w:t xml:space="preserve"> </w:t>
      </w:r>
      <w:r w:rsidRPr="00734F4F">
        <w:t>We currently do not have standards for hydrogen trains in the UK</w:t>
      </w:r>
      <w:r>
        <w:t>,</w:t>
      </w:r>
      <w:r w:rsidRPr="00734F4F">
        <w:t xml:space="preserve"> but we are working with the Rail Safety and Standards Board to develop those</w:t>
      </w:r>
      <w:r w:rsidR="003F6464">
        <w:t xml:space="preserve">; they </w:t>
      </w:r>
      <w:r w:rsidRPr="00734F4F">
        <w:t>will be coming over the next few years.</w:t>
      </w:r>
      <w:r>
        <w:t xml:space="preserve"> </w:t>
      </w:r>
      <w:r w:rsidRPr="00734F4F">
        <w:t>The regulatory safety approvals approach is developing.</w:t>
      </w:r>
      <w:r>
        <w:t xml:space="preserve"> </w:t>
      </w:r>
      <w:r w:rsidRPr="00734F4F">
        <w:t xml:space="preserve">It is </w:t>
      </w:r>
      <w:r w:rsidR="003F6464">
        <w:t xml:space="preserve">at a </w:t>
      </w:r>
      <w:r w:rsidRPr="00734F4F">
        <w:t>very early stage, but that will come.</w:t>
      </w:r>
    </w:p>
    <w:p w:rsidR="00065211" w:rsidP="00065211">
      <w:pPr>
        <w:pStyle w:val="Answer"/>
      </w:pPr>
      <w:r w:rsidRPr="00734F4F">
        <w:t>Technology</w:t>
      </w:r>
      <w:r>
        <w:t>-</w:t>
      </w:r>
      <w:r w:rsidRPr="00734F4F">
        <w:t xml:space="preserve">wise, it is about fitting the equipment in, </w:t>
      </w:r>
      <w:r>
        <w:t>mak</w:t>
      </w:r>
      <w:r w:rsidRPr="00734F4F">
        <w:t xml:space="preserve">ing </w:t>
      </w:r>
      <w:r>
        <w:t xml:space="preserve">sure that </w:t>
      </w:r>
      <w:r w:rsidRPr="00734F4F">
        <w:t xml:space="preserve">we have a safe and compliant train, and that it is </w:t>
      </w:r>
      <w:r>
        <w:t xml:space="preserve">a bit </w:t>
      </w:r>
      <w:r w:rsidRPr="00734F4F">
        <w:t>invisible to the passengers.</w:t>
      </w:r>
      <w:r>
        <w:t xml:space="preserve"> </w:t>
      </w:r>
      <w:r w:rsidRPr="00734F4F">
        <w:t xml:space="preserve">As I always say with these projects, we want it to look like a normal train and not </w:t>
      </w:r>
      <w:r>
        <w:t xml:space="preserve">to </w:t>
      </w:r>
      <w:r w:rsidRPr="00734F4F">
        <w:t>be anything special</w:t>
      </w:r>
      <w:r>
        <w:t xml:space="preserve">, so that, whether </w:t>
      </w:r>
      <w:r w:rsidRPr="00734F4F">
        <w:t>you are using a hydrogen or battery train</w:t>
      </w:r>
      <w:r>
        <w:t>,</w:t>
      </w:r>
      <w:r w:rsidRPr="00734F4F">
        <w:t xml:space="preserve"> you would not really notice any difference. The challenge is to improve perception of the risk as well</w:t>
      </w:r>
      <w:r w:rsidR="003F6464">
        <w:t xml:space="preserve">, </w:t>
      </w:r>
      <w:r w:rsidRPr="00734F4F">
        <w:t>rather than just managing the safety.</w:t>
      </w:r>
      <w:r>
        <w:t xml:space="preserve"> </w:t>
      </w:r>
    </w:p>
    <w:p w:rsidR="00065211" w:rsidP="00065211">
      <w:pPr>
        <w:pStyle w:val="Remark"/>
      </w:pPr>
      <w:r w:rsidRPr="00F6011B">
        <w:rPr>
          <w:b/>
        </w:rPr>
        <w:t>Baroness Walmsley:</w:t>
      </w:r>
      <w:r>
        <w:t xml:space="preserve"> </w:t>
      </w:r>
      <w:r w:rsidRPr="00734F4F">
        <w:t>Thinking back to the previous question</w:t>
      </w:r>
      <w:r>
        <w:t>,</w:t>
      </w:r>
      <w:r w:rsidRPr="00734F4F">
        <w:t xml:space="preserve"> aircraft have a very long service life and so do trains.</w:t>
      </w:r>
      <w:r>
        <w:t xml:space="preserve"> </w:t>
      </w:r>
      <w:r w:rsidRPr="00734F4F">
        <w:t xml:space="preserve">What are the challenges for retrofitting some of these technologies into existing trains? </w:t>
      </w:r>
    </w:p>
    <w:p w:rsidR="00065211" w:rsidP="00065211">
      <w:pPr>
        <w:pStyle w:val="Answer"/>
      </w:pPr>
      <w:r w:rsidRPr="00ED420E">
        <w:rPr>
          <w:b/>
          <w:i/>
        </w:rPr>
        <w:t>Helen Simpson:</w:t>
      </w:r>
      <w:r>
        <w:t xml:space="preserve"> </w:t>
      </w:r>
      <w:r w:rsidRPr="00734F4F">
        <w:t xml:space="preserve">Trains typically have a design life of 30 to 35 years </w:t>
      </w:r>
      <w:r>
        <w:t>in</w:t>
      </w:r>
      <w:r w:rsidRPr="00734F4F">
        <w:t xml:space="preserve"> the way they are </w:t>
      </w:r>
      <w:r>
        <w:t xml:space="preserve">manufactured and </w:t>
      </w:r>
      <w:r w:rsidRPr="00734F4F">
        <w:t>financed in an economic way.</w:t>
      </w:r>
      <w:r>
        <w:t xml:space="preserve"> </w:t>
      </w:r>
      <w:r w:rsidRPr="00734F4F">
        <w:t xml:space="preserve">Retrofitting has become more </w:t>
      </w:r>
      <w:r>
        <w:t xml:space="preserve">of an </w:t>
      </w:r>
      <w:r w:rsidRPr="00734F4F">
        <w:t xml:space="preserve">interest </w:t>
      </w:r>
      <w:r w:rsidRPr="00734F4F">
        <w:t>in light of</w:t>
      </w:r>
      <w:r w:rsidRPr="00734F4F">
        <w:t xml:space="preserve"> the decarbonisation strategy</w:t>
      </w:r>
      <w:r>
        <w:t>. We might even be able to</w:t>
      </w:r>
      <w:r w:rsidRPr="00734F4F">
        <w:t xml:space="preserve"> deploy battery or hydrogen technology on electric vehicles so that we create</w:t>
      </w:r>
      <w:r>
        <w:t xml:space="preserve"> what is called </w:t>
      </w:r>
      <w:r w:rsidRPr="00734F4F">
        <w:t>a bi</w:t>
      </w:r>
      <w:r>
        <w:t>-</w:t>
      </w:r>
      <w:r w:rsidRPr="00734F4F">
        <w:t>mode train.</w:t>
      </w:r>
      <w:r>
        <w:t xml:space="preserve"> </w:t>
      </w:r>
      <w:r w:rsidRPr="00734F4F">
        <w:t>That allows you to use the electrification when it is available and use the hydrogen or battery technology</w:t>
      </w:r>
      <w:r>
        <w:t xml:space="preserve"> if it is not</w:t>
      </w:r>
      <w:r w:rsidRPr="00734F4F">
        <w:t>. In the interim</w:t>
      </w:r>
      <w:r>
        <w:t>,</w:t>
      </w:r>
      <w:r w:rsidRPr="00734F4F">
        <w:t xml:space="preserve"> we are also exploring hybrid technology</w:t>
      </w:r>
      <w:r>
        <w:t>. We are</w:t>
      </w:r>
      <w:r w:rsidRPr="00734F4F">
        <w:t xml:space="preserve"> working with Rolls</w:t>
      </w:r>
      <w:r>
        <w:t>-</w:t>
      </w:r>
      <w:r w:rsidRPr="00734F4F">
        <w:t>Royce on a hybrid power pack to use both diesel and battery technology and have reduced emissions</w:t>
      </w:r>
      <w:r>
        <w:t>. I</w:t>
      </w:r>
      <w:r w:rsidRPr="00734F4F">
        <w:t>t is a kind of retrofit project to reduce emissions on an existing diesel fleet.</w:t>
      </w:r>
      <w:r>
        <w:t xml:space="preserve"> </w:t>
      </w:r>
    </w:p>
    <w:p w:rsidR="00065211" w:rsidP="00065211">
      <w:pPr>
        <w:pStyle w:val="Remark"/>
      </w:pPr>
      <w:r w:rsidRPr="00ED420E">
        <w:rPr>
          <w:b/>
        </w:rPr>
        <w:t>Baroness Walmsley:</w:t>
      </w:r>
      <w:r>
        <w:t xml:space="preserve"> </w:t>
      </w:r>
      <w:r w:rsidRPr="00734F4F">
        <w:t>Are the batteries and fuel cells that are likely to be used in trains manufactured in the UK</w:t>
      </w:r>
      <w:r>
        <w:t>?</w:t>
      </w:r>
    </w:p>
    <w:p w:rsidR="00065211" w:rsidP="00065211">
      <w:pPr>
        <w:pStyle w:val="Answer"/>
      </w:pPr>
      <w:r w:rsidRPr="00ED420E">
        <w:rPr>
          <w:b/>
          <w:i/>
        </w:rPr>
        <w:t>Helen Simpson:</w:t>
      </w:r>
      <w:r>
        <w:t xml:space="preserve"> </w:t>
      </w:r>
      <w:r w:rsidRPr="00734F4F">
        <w:t xml:space="preserve">Parts of them are manufactured in the UK </w:t>
      </w:r>
      <w:r w:rsidRPr="00734F4F">
        <w:t>at the moment</w:t>
      </w:r>
      <w:r w:rsidRPr="00734F4F">
        <w:t>.</w:t>
      </w:r>
      <w:r>
        <w:t xml:space="preserve"> </w:t>
      </w:r>
      <w:r w:rsidRPr="00734F4F">
        <w:t>I think Ian mentioned earlier a developing supply chain for that.</w:t>
      </w:r>
      <w:r>
        <w:t xml:space="preserve"> T</w:t>
      </w:r>
      <w:r w:rsidRPr="00734F4F">
        <w:t>he power packs needed for rail</w:t>
      </w:r>
      <w:r>
        <w:t>,</w:t>
      </w:r>
      <w:r w:rsidRPr="00734F4F">
        <w:t xml:space="preserve"> typically</w:t>
      </w:r>
      <w:r>
        <w:t>,</w:t>
      </w:r>
      <w:r w:rsidRPr="00734F4F">
        <w:t xml:space="preserve"> we buy in at 200 k</w:t>
      </w:r>
      <w:r>
        <w:t>ilowatt sizes. W</w:t>
      </w:r>
      <w:r w:rsidRPr="00734F4F">
        <w:t>e are at the bigger end of fuel</w:t>
      </w:r>
      <w:r w:rsidR="003F6464">
        <w:t xml:space="preserve"> </w:t>
      </w:r>
      <w:r w:rsidRPr="00734F4F">
        <w:t xml:space="preserve">cell manufacture and battery manufacture, so there is </w:t>
      </w:r>
      <w:r w:rsidRPr="00734F4F">
        <w:t>work</w:t>
      </w:r>
      <w:r w:rsidRPr="00734F4F">
        <w:t xml:space="preserve"> to be done.</w:t>
      </w:r>
      <w:r>
        <w:t xml:space="preserve"> Typically, b</w:t>
      </w:r>
      <w:r w:rsidRPr="00734F4F">
        <w:t xml:space="preserve">attery cells </w:t>
      </w:r>
      <w:r>
        <w:t xml:space="preserve">are </w:t>
      </w:r>
      <w:r w:rsidRPr="00734F4F">
        <w:t>bought internationally and assembled into power packs suitable for trains.</w:t>
      </w:r>
      <w:r>
        <w:t xml:space="preserve"> </w:t>
      </w:r>
      <w:r w:rsidRPr="00734F4F">
        <w:t xml:space="preserve">There are suppliers in </w:t>
      </w:r>
      <w:r>
        <w:t xml:space="preserve">the </w:t>
      </w:r>
      <w:r w:rsidRPr="00734F4F">
        <w:t xml:space="preserve">UK </w:t>
      </w:r>
      <w:r>
        <w:t>that</w:t>
      </w:r>
      <w:r w:rsidRPr="00734F4F">
        <w:t xml:space="preserve"> are just beginning to get to that stage of development.</w:t>
      </w:r>
      <w:r>
        <w:t xml:space="preserve"> </w:t>
      </w:r>
    </w:p>
    <w:p w:rsidR="00065211" w:rsidRPr="00734F4F" w:rsidP="00065211">
      <w:pPr>
        <w:pStyle w:val="Remark"/>
      </w:pPr>
      <w:r w:rsidRPr="003648B1">
        <w:rPr>
          <w:b/>
        </w:rPr>
        <w:t>Baroness Walmsley:</w:t>
      </w:r>
      <w:r>
        <w:t xml:space="preserve"> </w:t>
      </w:r>
      <w:r w:rsidRPr="00734F4F">
        <w:t>Do you think that the potential for this technology in railways is going to be sufficiently large to attract more of those manufacturers in the UK?</w:t>
      </w:r>
      <w:r>
        <w:t xml:space="preserve"> </w:t>
      </w:r>
    </w:p>
    <w:p w:rsidR="00065211" w:rsidP="00065211">
      <w:pPr>
        <w:pStyle w:val="Answer"/>
      </w:pPr>
      <w:r w:rsidRPr="003648B1">
        <w:rPr>
          <w:b/>
          <w:i/>
        </w:rPr>
        <w:t>Helen Simpson:</w:t>
      </w:r>
      <w:r>
        <w:t xml:space="preserve"> </w:t>
      </w:r>
      <w:r w:rsidRPr="00734F4F">
        <w:t>The battery technology itself is a modular design.</w:t>
      </w:r>
      <w:r>
        <w:t xml:space="preserve"> </w:t>
      </w:r>
      <w:r w:rsidRPr="00734F4F">
        <w:t xml:space="preserve">The cells are </w:t>
      </w:r>
      <w:r w:rsidRPr="00734F4F">
        <w:t>exactly the same</w:t>
      </w:r>
      <w:r w:rsidRPr="00734F4F">
        <w:t xml:space="preserve"> as would be used in other sectors.</w:t>
      </w:r>
      <w:r>
        <w:t xml:space="preserve"> </w:t>
      </w:r>
      <w:r w:rsidRPr="00734F4F">
        <w:t>The battery cell technology is common.</w:t>
      </w:r>
      <w:r>
        <w:t xml:space="preserve"> </w:t>
      </w:r>
      <w:r w:rsidRPr="00734F4F">
        <w:t>The way in which we package it and put it in a particularly secure box</w:t>
      </w:r>
      <w:r w:rsidR="003F6464">
        <w:t>—</w:t>
      </w:r>
      <w:r w:rsidRPr="00734F4F">
        <w:t>th</w:t>
      </w:r>
      <w:r w:rsidR="003F6464">
        <w:t>at</w:t>
      </w:r>
      <w:r w:rsidRPr="00734F4F">
        <w:t xml:space="preserve"> arrangement is bespoke to rail.</w:t>
      </w:r>
      <w:r>
        <w:t xml:space="preserve"> </w:t>
      </w:r>
      <w:r w:rsidRPr="00734F4F">
        <w:t>It is the packaging of the technology that requires the bespoke rail knowledge, but the actual manufactured subcomponents are the same as used in other sectors.</w:t>
      </w:r>
    </w:p>
    <w:p w:rsidR="00065211" w:rsidP="00065211">
      <w:pPr>
        <w:pStyle w:val="Remark"/>
      </w:pPr>
      <w:r w:rsidRPr="007C3138">
        <w:rPr>
          <w:b/>
        </w:rPr>
        <w:t>Baroness Walmsley:</w:t>
      </w:r>
      <w:r>
        <w:t xml:space="preserve"> Chair, </w:t>
      </w:r>
      <w:r w:rsidRPr="00734F4F">
        <w:t>I have finished</w:t>
      </w:r>
      <w:r>
        <w:t>,</w:t>
      </w:r>
      <w:r w:rsidRPr="00734F4F">
        <w:t xml:space="preserve"> but I see two others have their hand</w:t>
      </w:r>
      <w:r>
        <w:t>s</w:t>
      </w:r>
      <w:r w:rsidRPr="00734F4F">
        <w:t xml:space="preserve"> up.</w:t>
      </w:r>
    </w:p>
    <w:p w:rsidR="00065211" w:rsidP="00065211">
      <w:pPr>
        <w:pStyle w:val="Remark"/>
      </w:pPr>
      <w:r w:rsidRPr="003648B1">
        <w:rPr>
          <w:b/>
        </w:rPr>
        <w:t>The Chair:</w:t>
      </w:r>
      <w:r>
        <w:t xml:space="preserve"> </w:t>
      </w:r>
      <w:r w:rsidR="003F6464">
        <w:t xml:space="preserve">I can see that, thank you. </w:t>
      </w:r>
      <w:r w:rsidRPr="00734F4F">
        <w:t>Lord Krebs, a quick targeted question.</w:t>
      </w:r>
      <w:r>
        <w:t xml:space="preserve"> </w:t>
      </w:r>
    </w:p>
    <w:p w:rsidR="00065211" w:rsidRPr="00734F4F" w:rsidP="00065211">
      <w:pPr>
        <w:pStyle w:val="Remark"/>
      </w:pPr>
      <w:r w:rsidRPr="003648B1">
        <w:rPr>
          <w:b/>
        </w:rPr>
        <w:t>Lord Krebs:</w:t>
      </w:r>
      <w:r>
        <w:t xml:space="preserve"> </w:t>
      </w:r>
      <w:r w:rsidRPr="00734F4F">
        <w:t>A very quick question for Helen.</w:t>
      </w:r>
      <w:r>
        <w:t xml:space="preserve"> </w:t>
      </w:r>
      <w:r w:rsidRPr="00734F4F">
        <w:t>When new rail infrastructure is being built in this country</w:t>
      </w:r>
      <w:r w:rsidR="003F6464">
        <w:t>—</w:t>
      </w:r>
      <w:r w:rsidRPr="00734F4F">
        <w:t>there are plans to build new lines</w:t>
      </w:r>
      <w:r w:rsidR="003F6464">
        <w:t>—</w:t>
      </w:r>
      <w:r w:rsidRPr="00734F4F">
        <w:t>given the long lifespan of rolling stock</w:t>
      </w:r>
      <w:r>
        <w:t>,</w:t>
      </w:r>
      <w:r w:rsidRPr="00734F4F">
        <w:t xml:space="preserve"> should those new rail lines only be built if the</w:t>
      </w:r>
      <w:r>
        <w:t>y</w:t>
      </w:r>
      <w:r w:rsidRPr="00734F4F">
        <w:t xml:space="preserve"> incorporate low</w:t>
      </w:r>
      <w:r>
        <w:t>-</w:t>
      </w:r>
      <w:r w:rsidRPr="00734F4F">
        <w:t>carbon methods such as the one</w:t>
      </w:r>
      <w:r>
        <w:t>s</w:t>
      </w:r>
      <w:r w:rsidRPr="00734F4F">
        <w:t xml:space="preserve"> you have described?</w:t>
      </w:r>
      <w:r>
        <w:t xml:space="preserve"> </w:t>
      </w:r>
    </w:p>
    <w:p w:rsidR="00065211" w:rsidP="00065211">
      <w:pPr>
        <w:pStyle w:val="Answer"/>
      </w:pPr>
      <w:r w:rsidRPr="003648B1">
        <w:rPr>
          <w:b/>
          <w:i/>
        </w:rPr>
        <w:t>Helen Simpson:</w:t>
      </w:r>
      <w:r>
        <w:t xml:space="preserve"> </w:t>
      </w:r>
      <w:r w:rsidRPr="00734F4F">
        <w:t xml:space="preserve">For new rail lines we are looking at two kinds of project in </w:t>
      </w:r>
      <w:r>
        <w:t xml:space="preserve">the </w:t>
      </w:r>
      <w:r w:rsidRPr="00734F4F">
        <w:t xml:space="preserve">UK </w:t>
      </w:r>
      <w:r w:rsidRPr="00734F4F">
        <w:t>at the moment</w:t>
      </w:r>
      <w:r w:rsidRPr="00734F4F">
        <w:t>.</w:t>
      </w:r>
      <w:r>
        <w:t xml:space="preserve"> </w:t>
      </w:r>
      <w:r w:rsidRPr="00734F4F">
        <w:t xml:space="preserve">There are </w:t>
      </w:r>
      <w:r>
        <w:t>the</w:t>
      </w:r>
      <w:r w:rsidRPr="00734F4F">
        <w:t xml:space="preserve"> new lines </w:t>
      </w:r>
      <w:r>
        <w:t>that</w:t>
      </w:r>
      <w:r w:rsidRPr="00734F4F">
        <w:t xml:space="preserve"> are going to be electrified.</w:t>
      </w:r>
      <w:r>
        <w:t xml:space="preserve"> </w:t>
      </w:r>
      <w:r w:rsidRPr="00734F4F">
        <w:t xml:space="preserve">As I said earlier, electrification is the simplest way to </w:t>
      </w:r>
      <w:r w:rsidRPr="00734F4F">
        <w:t>decarbonise rail.</w:t>
      </w:r>
      <w:r>
        <w:t xml:space="preserve"> </w:t>
      </w:r>
      <w:r w:rsidRPr="00734F4F">
        <w:t xml:space="preserve">That </w:t>
      </w:r>
      <w:r>
        <w:t xml:space="preserve">is a </w:t>
      </w:r>
      <w:r w:rsidRPr="00734F4F">
        <w:t>straightforward way to create a low</w:t>
      </w:r>
      <w:r>
        <w:t>-</w:t>
      </w:r>
      <w:r w:rsidRPr="00734F4F">
        <w:t xml:space="preserve">carbon railway. The other kind of line </w:t>
      </w:r>
      <w:r>
        <w:t xml:space="preserve">involves the </w:t>
      </w:r>
      <w:r w:rsidRPr="00734F4F">
        <w:t xml:space="preserve">potential reopening </w:t>
      </w:r>
      <w:r>
        <w:t xml:space="preserve">of </w:t>
      </w:r>
      <w:r w:rsidRPr="00734F4F">
        <w:t>older freight loops or other lines that have been closed for many years.</w:t>
      </w:r>
      <w:r>
        <w:t xml:space="preserve"> </w:t>
      </w:r>
      <w:r w:rsidRPr="00734F4F">
        <w:t>There it is about building the business case for passenger growth and numbers.</w:t>
      </w:r>
      <w:r>
        <w:t xml:space="preserve"> </w:t>
      </w:r>
      <w:r w:rsidRPr="00734F4F">
        <w:t>You only do th</w:t>
      </w:r>
      <w:r>
        <w:t>at</w:t>
      </w:r>
      <w:r w:rsidRPr="00734F4F">
        <w:t xml:space="preserve"> over time</w:t>
      </w:r>
      <w:r>
        <w:t>,</w:t>
      </w:r>
      <w:r w:rsidRPr="00734F4F">
        <w:t xml:space="preserve"> and it will take a little bit of time to get to that stage.</w:t>
      </w:r>
      <w:r>
        <w:t xml:space="preserve"> </w:t>
      </w:r>
      <w:r w:rsidRPr="00734F4F">
        <w:t xml:space="preserve">That will be a </w:t>
      </w:r>
      <w:r w:rsidRPr="00734F4F">
        <w:t>really good</w:t>
      </w:r>
      <w:r w:rsidRPr="00734F4F">
        <w:t xml:space="preserve"> application for battery and hydrogen technology.</w:t>
      </w:r>
      <w:r>
        <w:t xml:space="preserve"> </w:t>
      </w:r>
      <w:r w:rsidRPr="00734F4F">
        <w:t>Typically, the difference between the two is</w:t>
      </w:r>
      <w:r>
        <w:t xml:space="preserve"> that</w:t>
      </w:r>
      <w:r w:rsidRPr="00734F4F">
        <w:t xml:space="preserve"> batteries at the moment go somewhere between the 50 </w:t>
      </w:r>
      <w:r w:rsidR="003F6464">
        <w:t>mile</w:t>
      </w:r>
      <w:r w:rsidR="003F6464">
        <w:t xml:space="preserve"> </w:t>
      </w:r>
      <w:r>
        <w:t>to</w:t>
      </w:r>
      <w:r w:rsidRPr="00734F4F">
        <w:t xml:space="preserve"> 60</w:t>
      </w:r>
      <w:r w:rsidR="003F6464">
        <w:t xml:space="preserve"> </w:t>
      </w:r>
      <w:r w:rsidRPr="00734F4F">
        <w:t xml:space="preserve">mile range </w:t>
      </w:r>
      <w:r>
        <w:t>in the</w:t>
      </w:r>
      <w:r w:rsidRPr="00734F4F">
        <w:t xml:space="preserve"> electrified network</w:t>
      </w:r>
      <w:r w:rsidR="003F6464">
        <w:t>, while</w:t>
      </w:r>
      <w:r w:rsidRPr="00734F4F">
        <w:t xml:space="preserve"> </w:t>
      </w:r>
      <w:r>
        <w:t xml:space="preserve">a </w:t>
      </w:r>
      <w:r w:rsidRPr="00734F4F">
        <w:t>hydrogen fuel cell</w:t>
      </w:r>
      <w:r>
        <w:t xml:space="preserve"> has a</w:t>
      </w:r>
      <w:r w:rsidRPr="00734F4F">
        <w:t xml:space="preserve"> </w:t>
      </w:r>
      <w:r>
        <w:t xml:space="preserve">range of </w:t>
      </w:r>
      <w:r w:rsidRPr="00734F4F">
        <w:t xml:space="preserve">several </w:t>
      </w:r>
      <w:r>
        <w:t>hundred</w:t>
      </w:r>
      <w:r w:rsidRPr="00734F4F">
        <w:t xml:space="preserve"> miles.</w:t>
      </w:r>
      <w:r>
        <w:t xml:space="preserve"> </w:t>
      </w:r>
      <w:r w:rsidRPr="00734F4F">
        <w:t>We have a difference of application depending on route</w:t>
      </w:r>
      <w:r>
        <w:t>,</w:t>
      </w:r>
      <w:r w:rsidRPr="00734F4F">
        <w:t xml:space="preserve"> </w:t>
      </w:r>
      <w:r w:rsidRPr="00734F4F">
        <w:t>geography</w:t>
      </w:r>
      <w:r w:rsidRPr="00734F4F">
        <w:t xml:space="preserve"> and those kinds of things.</w:t>
      </w:r>
    </w:p>
    <w:p w:rsidR="00065211" w:rsidP="00065211">
      <w:pPr>
        <w:pStyle w:val="Remark"/>
      </w:pPr>
      <w:r w:rsidRPr="00F6011B">
        <w:rPr>
          <w:b/>
        </w:rPr>
        <w:t>Baroness Brown of Cambridge:</w:t>
      </w:r>
      <w:r>
        <w:t xml:space="preserve"> </w:t>
      </w:r>
      <w:r w:rsidRPr="00734F4F">
        <w:t xml:space="preserve">I wanted to ask </w:t>
      </w:r>
      <w:r w:rsidRPr="00734F4F" w:rsidR="003F6464">
        <w:t xml:space="preserve">Helen </w:t>
      </w:r>
      <w:r w:rsidRPr="00734F4F">
        <w:t>quickly</w:t>
      </w:r>
      <w:r w:rsidR="003F6464">
        <w:t xml:space="preserve">: </w:t>
      </w:r>
      <w:r w:rsidRPr="00734F4F">
        <w:t>can you get the levels and rates of power delivery from both batteries and fuel cells that you need for a heavy goods train on an incline</w:t>
      </w:r>
      <w:r>
        <w:t>, for example,</w:t>
      </w:r>
      <w:r w:rsidRPr="00734F4F">
        <w:t xml:space="preserve"> </w:t>
      </w:r>
      <w:r w:rsidRPr="00734F4F" w:rsidR="003F6464">
        <w:t xml:space="preserve">to get it moving </w:t>
      </w:r>
      <w:r w:rsidRPr="00734F4F">
        <w:t>from a stationary start</w:t>
      </w:r>
      <w:r>
        <w:t>,</w:t>
      </w:r>
      <w:r w:rsidRPr="00734F4F">
        <w:t xml:space="preserve"> or are those particularly challenging areas?</w:t>
      </w:r>
      <w:r>
        <w:t xml:space="preserve"> </w:t>
      </w:r>
    </w:p>
    <w:p w:rsidR="00065211" w:rsidP="00065211">
      <w:pPr>
        <w:pStyle w:val="Answer"/>
      </w:pPr>
      <w:r w:rsidRPr="003648B1">
        <w:rPr>
          <w:b/>
          <w:i/>
        </w:rPr>
        <w:t>Helen Simpson:</w:t>
      </w:r>
      <w:r>
        <w:t xml:space="preserve"> </w:t>
      </w:r>
      <w:r w:rsidRPr="00734F4F">
        <w:t xml:space="preserve">You are </w:t>
      </w:r>
      <w:r w:rsidRPr="00734F4F">
        <w:t>absolutely right</w:t>
      </w:r>
      <w:r w:rsidR="003F6464">
        <w:t xml:space="preserve"> about p</w:t>
      </w:r>
      <w:r>
        <w:t xml:space="preserve">ower </w:t>
      </w:r>
      <w:r w:rsidR="003F6464">
        <w:t>demand on</w:t>
      </w:r>
      <w:r>
        <w:t xml:space="preserve"> rail</w:t>
      </w:r>
      <w:r w:rsidR="003F6464">
        <w:t xml:space="preserve">. We are </w:t>
      </w:r>
      <w:r>
        <w:t xml:space="preserve">quite a </w:t>
      </w:r>
      <w:r w:rsidRPr="00734F4F">
        <w:t>high user of power and tend to take a significant load to accelerate a train from stationary.</w:t>
      </w:r>
      <w:r>
        <w:t xml:space="preserve"> </w:t>
      </w:r>
      <w:r w:rsidRPr="00734F4F">
        <w:t>Particular numbers</w:t>
      </w:r>
      <w:r w:rsidRPr="00734F4F">
        <w:t xml:space="preserve"> around a four</w:t>
      </w:r>
      <w:r>
        <w:t>-</w:t>
      </w:r>
      <w:r w:rsidRPr="00734F4F">
        <w:t>car multiple unit</w:t>
      </w:r>
      <w:r>
        <w:t>—</w:t>
      </w:r>
      <w:r w:rsidRPr="00734F4F">
        <w:t>an electric train</w:t>
      </w:r>
      <w:r>
        <w:t>—</w:t>
      </w:r>
      <w:r w:rsidRPr="00734F4F">
        <w:t xml:space="preserve">would be </w:t>
      </w:r>
      <w:r>
        <w:t xml:space="preserve">around </w:t>
      </w:r>
      <w:r w:rsidRPr="00734F4F">
        <w:t>1 to 1.2 megawatts of power for that kind of train.</w:t>
      </w:r>
      <w:r>
        <w:t xml:space="preserve"> </w:t>
      </w:r>
      <w:r w:rsidR="003F6464">
        <w:t xml:space="preserve">For a </w:t>
      </w:r>
      <w:r w:rsidRPr="00734F4F">
        <w:t>heavy</w:t>
      </w:r>
      <w:r w:rsidR="003F6464">
        <w:t>-</w:t>
      </w:r>
      <w:r w:rsidRPr="00734F4F">
        <w:t>haul freight train</w:t>
      </w:r>
      <w:r w:rsidR="003F6464">
        <w:t xml:space="preserve"> it</w:t>
      </w:r>
      <w:r w:rsidRPr="00734F4F">
        <w:t xml:space="preserve"> is much higher a</w:t>
      </w:r>
      <w:r>
        <w:t xml:space="preserve">nd, as regards </w:t>
      </w:r>
      <w:r w:rsidRPr="00734F4F">
        <w:t>the fuel cell capability</w:t>
      </w:r>
      <w:r>
        <w:t xml:space="preserve">, </w:t>
      </w:r>
      <w:r w:rsidRPr="00734F4F">
        <w:t xml:space="preserve">you can get the power to the </w:t>
      </w:r>
      <w:r w:rsidRPr="00734F4F">
        <w:t>rail</w:t>
      </w:r>
      <w:r w:rsidRPr="00734F4F">
        <w:t xml:space="preserve"> but it is about sustaining it and the range.</w:t>
      </w:r>
      <w:r>
        <w:t xml:space="preserve"> </w:t>
      </w:r>
      <w:r w:rsidRPr="00734F4F">
        <w:t xml:space="preserve">I do not think that is a </w:t>
      </w:r>
      <w:r>
        <w:t xml:space="preserve">really </w:t>
      </w:r>
      <w:r w:rsidRPr="00734F4F">
        <w:t>practical</w:t>
      </w:r>
      <w:r w:rsidRPr="00734F4F">
        <w:t xml:space="preserve"> application for the heavier</w:t>
      </w:r>
      <w:r>
        <w:t>-</w:t>
      </w:r>
      <w:r w:rsidRPr="00734F4F">
        <w:t>haul or higher</w:t>
      </w:r>
      <w:r>
        <w:t>-</w:t>
      </w:r>
      <w:r w:rsidRPr="00734F4F">
        <w:t xml:space="preserve">speed </w:t>
      </w:r>
      <w:r>
        <w:t>i</w:t>
      </w:r>
      <w:r w:rsidRPr="00734F4F">
        <w:t>nter</w:t>
      </w:r>
      <w:r>
        <w:t>c</w:t>
      </w:r>
      <w:r w:rsidRPr="00734F4F">
        <w:t>ity routes.</w:t>
      </w:r>
      <w:r>
        <w:t xml:space="preserve"> </w:t>
      </w:r>
      <w:r w:rsidRPr="00734F4F">
        <w:t>That is where we should be looking at electri</w:t>
      </w:r>
      <w:r>
        <w:t>fi</w:t>
      </w:r>
      <w:r w:rsidRPr="00734F4F">
        <w:t>cation.</w:t>
      </w:r>
      <w:r>
        <w:t xml:space="preserve"> </w:t>
      </w:r>
    </w:p>
    <w:p w:rsidR="00065211" w:rsidP="00065211">
      <w:pPr>
        <w:pStyle w:val="Remark"/>
      </w:pPr>
      <w:r w:rsidRPr="003648B1">
        <w:rPr>
          <w:b/>
        </w:rPr>
        <w:t>Baroness Brown of Cambridge:</w:t>
      </w:r>
      <w:r>
        <w:t xml:space="preserve"> </w:t>
      </w:r>
      <w:r w:rsidR="003F6464">
        <w:t>So</w:t>
      </w:r>
      <w:r w:rsidR="003F6464">
        <w:t xml:space="preserve"> w</w:t>
      </w:r>
      <w:r w:rsidRPr="00734F4F">
        <w:t>e need a fully electrified railway if we are going to be able to put heavy load</w:t>
      </w:r>
      <w:r w:rsidR="003F6464">
        <w:t>s</w:t>
      </w:r>
      <w:r w:rsidRPr="00734F4F">
        <w:t xml:space="preserve"> on to it</w:t>
      </w:r>
      <w:r>
        <w:t>,</w:t>
      </w:r>
      <w:r w:rsidRPr="00734F4F">
        <w:t xml:space="preserve"> basically.</w:t>
      </w:r>
      <w:r>
        <w:t xml:space="preserve"> </w:t>
      </w:r>
    </w:p>
    <w:p w:rsidR="00065211" w:rsidP="00065211">
      <w:pPr>
        <w:pStyle w:val="Answer"/>
      </w:pPr>
      <w:r w:rsidRPr="003648B1">
        <w:rPr>
          <w:b/>
          <w:i/>
        </w:rPr>
        <w:t>Helen Simpson:</w:t>
      </w:r>
      <w:r>
        <w:t xml:space="preserve"> T</w:t>
      </w:r>
      <w:r w:rsidRPr="00734F4F">
        <w:t>he heavier</w:t>
      </w:r>
      <w:r>
        <w:t>-</w:t>
      </w:r>
      <w:r w:rsidRPr="00734F4F">
        <w:t>haul freight is a particular challenge.</w:t>
      </w:r>
      <w:r>
        <w:t xml:space="preserve"> </w:t>
      </w:r>
      <w:r w:rsidRPr="00734F4F">
        <w:t xml:space="preserve">You can manage smaller distances </w:t>
      </w:r>
      <w:r>
        <w:t xml:space="preserve">with </w:t>
      </w:r>
      <w:r w:rsidRPr="00734F4F">
        <w:t>electrification through battery technology</w:t>
      </w:r>
      <w:r>
        <w:t>,</w:t>
      </w:r>
      <w:r w:rsidRPr="00734F4F">
        <w:t xml:space="preserve"> but you will not manage accelerating a big heavy</w:t>
      </w:r>
      <w:r>
        <w:t>-</w:t>
      </w:r>
      <w:r w:rsidRPr="00734F4F">
        <w:t>haul train from stationary with 18 or 20 wagons of load behind it.</w:t>
      </w:r>
      <w:r>
        <w:t xml:space="preserve"> </w:t>
      </w:r>
      <w:r w:rsidRPr="00734F4F">
        <w:t>We are going to have to think strategically about the rollout of electrifica</w:t>
      </w:r>
      <w:r>
        <w:t>tio</w:t>
      </w:r>
      <w:r w:rsidRPr="00734F4F">
        <w:t>n</w:t>
      </w:r>
      <w:r>
        <w:t>,</w:t>
      </w:r>
      <w:r w:rsidRPr="00734F4F">
        <w:t xml:space="preserve"> and </w:t>
      </w:r>
      <w:r>
        <w:t xml:space="preserve">to </w:t>
      </w:r>
      <w:r w:rsidRPr="00734F4F">
        <w:t>work in the industry to deliver a plan that helps to do that.</w:t>
      </w:r>
      <w:r>
        <w:t xml:space="preserve"> </w:t>
      </w:r>
      <w:r w:rsidRPr="00734F4F">
        <w:t>There are specific challenges around those two areas.</w:t>
      </w:r>
      <w:r>
        <w:t xml:space="preserve"> </w:t>
      </w:r>
    </w:p>
    <w:p w:rsidR="00065211" w:rsidP="00065211">
      <w:pPr>
        <w:pStyle w:val="Remark"/>
      </w:pPr>
      <w:r w:rsidRPr="003648B1">
        <w:rPr>
          <w:b/>
        </w:rPr>
        <w:t>Baroness Brown of Cambridge:</w:t>
      </w:r>
      <w:r>
        <w:t xml:space="preserve"> </w:t>
      </w:r>
      <w:r w:rsidRPr="00734F4F">
        <w:t>Thank you very much.</w:t>
      </w:r>
      <w:r>
        <w:t xml:space="preserve"> </w:t>
      </w:r>
      <w:r w:rsidRPr="00734F4F">
        <w:t>That is very helpful.</w:t>
      </w:r>
      <w:r>
        <w:t xml:space="preserve"> </w:t>
      </w:r>
    </w:p>
    <w:p w:rsidR="00065211" w:rsidP="00065211">
      <w:pPr>
        <w:pStyle w:val="Remark"/>
      </w:pPr>
      <w:r w:rsidRPr="003648B1">
        <w:rPr>
          <w:b/>
        </w:rPr>
        <w:t>The Chair:</w:t>
      </w:r>
      <w:r>
        <w:t xml:space="preserve"> </w:t>
      </w:r>
      <w:r w:rsidRPr="00734F4F">
        <w:t xml:space="preserve">I will move </w:t>
      </w:r>
      <w:r w:rsidRPr="00734F4F">
        <w:t>on</w:t>
      </w:r>
      <w:r w:rsidRPr="00734F4F">
        <w:t xml:space="preserve"> but I will come back to my question later on.</w:t>
      </w:r>
    </w:p>
    <w:p w:rsidR="00065211" w:rsidP="00065211">
      <w:pPr>
        <w:pStyle w:val="Question"/>
      </w:pPr>
      <w:r w:rsidRPr="003648B1">
        <w:rPr>
          <w:b/>
        </w:rPr>
        <w:t xml:space="preserve">Baroness Warwick of </w:t>
      </w:r>
      <w:r w:rsidRPr="003648B1">
        <w:rPr>
          <w:b/>
        </w:rPr>
        <w:t>Undercliffe</w:t>
      </w:r>
      <w:r w:rsidRPr="003648B1">
        <w:rPr>
          <w:b/>
        </w:rPr>
        <w:t>:</w:t>
      </w:r>
      <w:r>
        <w:t xml:space="preserve"> </w:t>
      </w:r>
      <w:r w:rsidRPr="00734F4F">
        <w:t>In my question I am coming back to aviation</w:t>
      </w:r>
      <w:r>
        <w:t>,</w:t>
      </w:r>
      <w:r w:rsidRPr="00734F4F">
        <w:t xml:space="preserve"> so I suspect it is </w:t>
      </w:r>
      <w:r>
        <w:t xml:space="preserve">going to be </w:t>
      </w:r>
      <w:r w:rsidRPr="00734F4F">
        <w:t>directed at Paul Stein.</w:t>
      </w:r>
      <w:r>
        <w:t xml:space="preserve"> </w:t>
      </w:r>
      <w:r w:rsidRPr="00734F4F">
        <w:t>In your presentation, Paul, you talked about the limits</w:t>
      </w:r>
      <w:r>
        <w:t>,</w:t>
      </w:r>
      <w:r w:rsidRPr="00734F4F">
        <w:t xml:space="preserve"> effectively</w:t>
      </w:r>
      <w:r>
        <w:t>,</w:t>
      </w:r>
      <w:r w:rsidRPr="00734F4F">
        <w:t xml:space="preserve"> on the use of batteries and fuel cells in aviation particularly in long flight</w:t>
      </w:r>
      <w:r>
        <w:t>s</w:t>
      </w:r>
      <w:r w:rsidRPr="00734F4F">
        <w:t xml:space="preserve">, although you painted a very exciting picture </w:t>
      </w:r>
      <w:r>
        <w:t>of</w:t>
      </w:r>
      <w:r w:rsidRPr="00734F4F">
        <w:t xml:space="preserve"> the prospects for short</w:t>
      </w:r>
      <w:r>
        <w:t>-</w:t>
      </w:r>
      <w:r w:rsidRPr="00734F4F">
        <w:t>flight aircraft.</w:t>
      </w:r>
      <w:r>
        <w:t xml:space="preserve"> </w:t>
      </w:r>
      <w:r w:rsidRPr="00734F4F">
        <w:t>Could you say more about the long</w:t>
      </w:r>
      <w:r>
        <w:t>-</w:t>
      </w:r>
      <w:r w:rsidRPr="00734F4F">
        <w:t>flight prospects and just how much you expect to have to rely on carbon trading</w:t>
      </w:r>
      <w:r>
        <w:t>,</w:t>
      </w:r>
      <w:r w:rsidRPr="00734F4F">
        <w:t xml:space="preserve"> because that seemed to be something that you </w:t>
      </w:r>
      <w:r>
        <w:t>wer</w:t>
      </w:r>
      <w:r w:rsidRPr="00734F4F">
        <w:t>e emphasising</w:t>
      </w:r>
      <w:r>
        <w:t xml:space="preserve">? </w:t>
      </w:r>
      <w:r w:rsidRPr="00734F4F">
        <w:t xml:space="preserve">Given </w:t>
      </w:r>
      <w:r>
        <w:t xml:space="preserve">that </w:t>
      </w:r>
      <w:r w:rsidRPr="00734F4F">
        <w:t>the Government have just brought forward the challenges in this area and brought aviation</w:t>
      </w:r>
      <w:r>
        <w:t>—</w:t>
      </w:r>
      <w:r w:rsidRPr="00734F4F">
        <w:t>and</w:t>
      </w:r>
      <w:r>
        <w:t>,</w:t>
      </w:r>
      <w:r w:rsidRPr="00734F4F">
        <w:t xml:space="preserve"> of course</w:t>
      </w:r>
      <w:r>
        <w:t>,</w:t>
      </w:r>
      <w:r w:rsidRPr="00734F4F">
        <w:t xml:space="preserve"> shipping</w:t>
      </w:r>
      <w:r>
        <w:t>—</w:t>
      </w:r>
      <w:r w:rsidRPr="00734F4F">
        <w:t xml:space="preserve">into </w:t>
      </w:r>
      <w:r>
        <w:t>their</w:t>
      </w:r>
      <w:r w:rsidRPr="00734F4F">
        <w:t xml:space="preserve"> target</w:t>
      </w:r>
      <w:r>
        <w:t>s</w:t>
      </w:r>
      <w:r w:rsidRPr="00734F4F">
        <w:t xml:space="preserve"> now, how will you </w:t>
      </w:r>
      <w:r w:rsidRPr="00734F4F">
        <w:t>deploy your arguments with government</w:t>
      </w:r>
      <w:r>
        <w:t xml:space="preserve">? </w:t>
      </w:r>
      <w:r w:rsidRPr="00734F4F">
        <w:t>What is the way in which you will approach the 2050 target now?</w:t>
      </w:r>
    </w:p>
    <w:p w:rsidR="00065211" w:rsidP="00065211">
      <w:pPr>
        <w:pStyle w:val="Answer"/>
      </w:pPr>
      <w:r w:rsidRPr="003648B1">
        <w:rPr>
          <w:b/>
          <w:i/>
        </w:rPr>
        <w:t>Paul Stein:</w:t>
      </w:r>
      <w:r>
        <w:t xml:space="preserve"> </w:t>
      </w:r>
      <w:r w:rsidRPr="00734F4F">
        <w:t>Thank you for the question.</w:t>
      </w:r>
      <w:r>
        <w:t xml:space="preserve"> </w:t>
      </w:r>
      <w:r w:rsidRPr="00734F4F">
        <w:t>Could I unpack the two parts</w:t>
      </w:r>
      <w:r>
        <w:t>—</w:t>
      </w:r>
      <w:r w:rsidRPr="003F6464" w:rsidR="003F6464">
        <w:t xml:space="preserve"> </w:t>
      </w:r>
      <w:r w:rsidRPr="00734F4F" w:rsidR="003F6464">
        <w:t xml:space="preserve">what we are doing about </w:t>
      </w:r>
      <w:r w:rsidR="003F6464">
        <w:t xml:space="preserve">the </w:t>
      </w:r>
      <w:r w:rsidRPr="00734F4F">
        <w:t>long</w:t>
      </w:r>
      <w:r>
        <w:t>-</w:t>
      </w:r>
      <w:r w:rsidRPr="00734F4F">
        <w:t>distance decarbonisation and what the measures are</w:t>
      </w:r>
      <w:r>
        <w:t>,</w:t>
      </w:r>
      <w:r w:rsidRPr="00734F4F">
        <w:t xml:space="preserve"> and then perhaps the potential for the shorter range?</w:t>
      </w:r>
      <w:r>
        <w:t xml:space="preserve"> </w:t>
      </w:r>
      <w:r w:rsidR="003F6464">
        <w:t>Perhaps I could</w:t>
      </w:r>
      <w:r w:rsidRPr="00734F4F">
        <w:t xml:space="preserve"> take the longer range first.</w:t>
      </w:r>
      <w:r>
        <w:t xml:space="preserve"> </w:t>
      </w:r>
    </w:p>
    <w:p w:rsidR="00065211" w:rsidP="00065211">
      <w:pPr>
        <w:pStyle w:val="Answer"/>
      </w:pPr>
      <w:r w:rsidRPr="00734F4F">
        <w:t>There is no technological reason why we would need any carbon trading whatever. If we can make enough sustainable aviation fuels</w:t>
      </w:r>
      <w:r>
        <w:t xml:space="preserve"> </w:t>
      </w:r>
      <w:r w:rsidRPr="00734F4F">
        <w:t xml:space="preserve">by 2050, and the estimate is </w:t>
      </w:r>
      <w:r>
        <w:t xml:space="preserve">that </w:t>
      </w:r>
      <w:r w:rsidRPr="00734F4F">
        <w:t>we need 500 million tonnes of fuel a year</w:t>
      </w:r>
      <w:r>
        <w:t>—c</w:t>
      </w:r>
      <w:r w:rsidRPr="00734F4F">
        <w:t>urrently</w:t>
      </w:r>
      <w:r>
        <w:t>,</w:t>
      </w:r>
      <w:r w:rsidRPr="00734F4F">
        <w:t xml:space="preserve"> 7% of all crude oil production goes into J</w:t>
      </w:r>
      <w:r w:rsidR="003F6464">
        <w:t>et</w:t>
      </w:r>
      <w:r>
        <w:t xml:space="preserve"> </w:t>
      </w:r>
      <w:r w:rsidRPr="00734F4F">
        <w:t xml:space="preserve">A, </w:t>
      </w:r>
      <w:r>
        <w:t>the</w:t>
      </w:r>
      <w:r w:rsidRPr="00734F4F">
        <w:t xml:space="preserve"> aviation fuel that we fill up our aircraft with</w:t>
      </w:r>
      <w:r>
        <w:t>—</w:t>
      </w:r>
      <w:r w:rsidR="003F6464">
        <w:t>and so</w:t>
      </w:r>
      <w:r w:rsidRPr="00734F4F">
        <w:t xml:space="preserve"> create </w:t>
      </w:r>
      <w:r w:rsidRPr="007C3138">
        <w:t>enough of a global industry to supply 500 million tonnes by 2050</w:t>
      </w:r>
      <w:r>
        <w:t>,</w:t>
      </w:r>
      <w:r w:rsidRPr="007C3138">
        <w:t xml:space="preserve"> n</w:t>
      </w:r>
      <w:r w:rsidRPr="00734F4F">
        <w:t>o carbon trading will be needed.</w:t>
      </w:r>
      <w:r>
        <w:t xml:space="preserve"> </w:t>
      </w:r>
      <w:r w:rsidRPr="00734F4F">
        <w:t>The question is:</w:t>
      </w:r>
      <w:r>
        <w:t xml:space="preserve"> i</w:t>
      </w:r>
      <w:r w:rsidRPr="00734F4F">
        <w:t xml:space="preserve">s the world up for it and what </w:t>
      </w:r>
      <w:r w:rsidR="003F6464">
        <w:t>will be</w:t>
      </w:r>
      <w:r>
        <w:t xml:space="preserve"> </w:t>
      </w:r>
      <w:r w:rsidRPr="00734F4F">
        <w:t>the UK</w:t>
      </w:r>
      <w:r>
        <w:t>’</w:t>
      </w:r>
      <w:r w:rsidRPr="00734F4F">
        <w:t>s role within that</w:t>
      </w:r>
      <w:r>
        <w:t xml:space="preserve">? </w:t>
      </w:r>
    </w:p>
    <w:p w:rsidR="00065211" w:rsidP="00065211">
      <w:pPr>
        <w:pStyle w:val="Answer"/>
      </w:pPr>
      <w:r w:rsidRPr="00734F4F">
        <w:t>Clearly</w:t>
      </w:r>
      <w:r>
        <w:t>,</w:t>
      </w:r>
      <w:r w:rsidRPr="00734F4F">
        <w:t xml:space="preserve"> it is not the aviation industry itself </w:t>
      </w:r>
      <w:r>
        <w:t xml:space="preserve">that </w:t>
      </w:r>
      <w:r w:rsidRPr="00734F4F">
        <w:t>will create that fuel.</w:t>
      </w:r>
      <w:r>
        <w:t xml:space="preserve"> </w:t>
      </w:r>
      <w:r w:rsidRPr="00734F4F">
        <w:t>It is the great oil and gas giants</w:t>
      </w:r>
      <w:r w:rsidR="003F6464">
        <w:t xml:space="preserve">, </w:t>
      </w:r>
      <w:r w:rsidRPr="00734F4F">
        <w:t xml:space="preserve">supported by technologies such as our small </w:t>
      </w:r>
      <w:r>
        <w:t>modular</w:t>
      </w:r>
      <w:r w:rsidRPr="00734F4F">
        <w:t xml:space="preserve"> reactor programme and through renewable energy</w:t>
      </w:r>
      <w:r w:rsidR="003F6464">
        <w:t>. B</w:t>
      </w:r>
      <w:r w:rsidRPr="00734F4F">
        <w:t xml:space="preserve">ut we are having to wind great companies </w:t>
      </w:r>
      <w:r>
        <w:t>such as</w:t>
      </w:r>
      <w:r w:rsidRPr="00734F4F">
        <w:t xml:space="preserve"> </w:t>
      </w:r>
      <w:r>
        <w:t>S</w:t>
      </w:r>
      <w:r w:rsidRPr="00734F4F">
        <w:t>hell and BP</w:t>
      </w:r>
      <w:r>
        <w:t>,</w:t>
      </w:r>
      <w:r w:rsidRPr="00734F4F">
        <w:t xml:space="preserve"> and Total in France</w:t>
      </w:r>
      <w:r>
        <w:t>,</w:t>
      </w:r>
      <w:r w:rsidRPr="00734F4F">
        <w:t xml:space="preserve"> </w:t>
      </w:r>
      <w:r w:rsidRPr="00734F4F" w:rsidR="003F6464">
        <w:t xml:space="preserve">more and more </w:t>
      </w:r>
      <w:r w:rsidRPr="00734F4F">
        <w:t xml:space="preserve">into this </w:t>
      </w:r>
      <w:r>
        <w:t xml:space="preserve">SAF </w:t>
      </w:r>
      <w:r w:rsidRPr="00734F4F">
        <w:t>equation</w:t>
      </w:r>
      <w:r>
        <w:t xml:space="preserve"> to work together</w:t>
      </w:r>
      <w:r w:rsidRPr="00734F4F">
        <w:t>.</w:t>
      </w:r>
      <w:r>
        <w:t xml:space="preserve"> </w:t>
      </w:r>
      <w:r w:rsidRPr="00734F4F">
        <w:t xml:space="preserve">We have to work in </w:t>
      </w:r>
      <w:r w:rsidRPr="00734F4F">
        <w:t>lock</w:t>
      </w:r>
      <w:r w:rsidR="003F6464">
        <w:t>-</w:t>
      </w:r>
      <w:r w:rsidRPr="00734F4F">
        <w:t>step</w:t>
      </w:r>
      <w:r w:rsidRPr="00734F4F">
        <w:t xml:space="preserve"> with the regulat</w:t>
      </w:r>
      <w:r>
        <w:t>ors</w:t>
      </w:r>
      <w:r w:rsidRPr="00734F4F">
        <w:t>, aviation, the fuels companies and all the industry bodies, including our customers</w:t>
      </w:r>
      <w:r>
        <w:t>—</w:t>
      </w:r>
      <w:r w:rsidRPr="00734F4F">
        <w:t>the airlines</w:t>
      </w:r>
      <w:r>
        <w:t>—</w:t>
      </w:r>
      <w:r w:rsidRPr="00734F4F">
        <w:t>and their ultimate customers.</w:t>
      </w:r>
      <w:r w:rsidR="003F6464">
        <w:t xml:space="preserve"> </w:t>
      </w:r>
    </w:p>
    <w:p w:rsidR="00065211" w:rsidP="00065211">
      <w:pPr>
        <w:pStyle w:val="Answer"/>
      </w:pPr>
      <w:r w:rsidRPr="00734F4F">
        <w:t>It is a case of moving the whole infrastructure and getting ready for it</w:t>
      </w:r>
      <w:r>
        <w:t>,</w:t>
      </w:r>
      <w:r w:rsidRPr="00734F4F">
        <w:t xml:space="preserve"> with the backstop having to be carbon trading.</w:t>
      </w:r>
      <w:r>
        <w:t xml:space="preserve"> </w:t>
      </w:r>
      <w:r w:rsidRPr="00734F4F">
        <w:t>Effectively, the target should be</w:t>
      </w:r>
      <w:r>
        <w:t>:</w:t>
      </w:r>
      <w:r w:rsidRPr="00734F4F">
        <w:t xml:space="preserve"> can we </w:t>
      </w:r>
      <w:r>
        <w:t>recei</w:t>
      </w:r>
      <w:r w:rsidRPr="00734F4F">
        <w:t xml:space="preserve">ve 500 </w:t>
      </w:r>
      <w:r w:rsidRPr="00734F4F">
        <w:t>megaton</w:t>
      </w:r>
      <w:r>
        <w:t>ne</w:t>
      </w:r>
      <w:r w:rsidRPr="00734F4F">
        <w:t>s</w:t>
      </w:r>
      <w:r>
        <w:t xml:space="preserve">? </w:t>
      </w:r>
      <w:r w:rsidRPr="00734F4F">
        <w:t>I have mentioned that everyone is of the view that we need a 20% to 30% fleet efficiency improvement, not just for the economic reasons I gave in a previous answer</w:t>
      </w:r>
      <w:r>
        <w:t>,</w:t>
      </w:r>
      <w:r w:rsidRPr="00734F4F">
        <w:t xml:space="preserve"> but so that we can get down to just 500 </w:t>
      </w:r>
      <w:r w:rsidRPr="00734F4F">
        <w:t>megatonnes</w:t>
      </w:r>
      <w:r w:rsidRPr="00734F4F">
        <w:t xml:space="preserve"> with </w:t>
      </w:r>
      <w:r>
        <w:t xml:space="preserve">the </w:t>
      </w:r>
      <w:r w:rsidRPr="00734F4F">
        <w:t xml:space="preserve">growth in passenger traffic that we expect to </w:t>
      </w:r>
      <w:r w:rsidR="003F6464">
        <w:t>return</w:t>
      </w:r>
      <w:r w:rsidRPr="00734F4F">
        <w:t xml:space="preserve"> post the </w:t>
      </w:r>
      <w:r w:rsidRPr="00734F4F">
        <w:t>Covid</w:t>
      </w:r>
      <w:r w:rsidRPr="00734F4F">
        <w:t xml:space="preserve"> crisis.</w:t>
      </w:r>
      <w:r>
        <w:t xml:space="preserve"> </w:t>
      </w:r>
      <w:r w:rsidRPr="00734F4F">
        <w:t xml:space="preserve">It is </w:t>
      </w:r>
      <w:r w:rsidR="003F6464">
        <w:t xml:space="preserve">about </w:t>
      </w:r>
      <w:r w:rsidRPr="00734F4F">
        <w:t xml:space="preserve">connecting all the dots together, </w:t>
      </w:r>
      <w:r w:rsidR="003F6464">
        <w:t xml:space="preserve">with </w:t>
      </w:r>
      <w:r w:rsidRPr="00734F4F">
        <w:t>more and more efficient engines and aeroplanes, massive ramp</w:t>
      </w:r>
      <w:r>
        <w:t>-</w:t>
      </w:r>
      <w:r w:rsidRPr="00734F4F">
        <w:t>ups in sustainable aviation fuels, working with</w:t>
      </w:r>
      <w:r>
        <w:t xml:space="preserve"> the</w:t>
      </w:r>
      <w:r w:rsidRPr="00734F4F">
        <w:t xml:space="preserve"> oil and gas companies, working with the international regulators</w:t>
      </w:r>
      <w:r>
        <w:t>,</w:t>
      </w:r>
      <w:r w:rsidRPr="00734F4F">
        <w:t xml:space="preserve"> and the role the UK has as thought leader</w:t>
      </w:r>
      <w:r>
        <w:t>s</w:t>
      </w:r>
      <w:r w:rsidRPr="00734F4F">
        <w:t xml:space="preserve"> and in creating nascent industries in sustainable aviation fuels. </w:t>
      </w:r>
    </w:p>
    <w:p w:rsidR="00065211" w:rsidP="00065211">
      <w:pPr>
        <w:pStyle w:val="Answer"/>
      </w:pPr>
      <w:r w:rsidRPr="00734F4F">
        <w:t>May I make a short statement about the shorter journeys?</w:t>
      </w:r>
      <w:r>
        <w:t xml:space="preserve"> </w:t>
      </w:r>
    </w:p>
    <w:p w:rsidR="00065211" w:rsidP="00065211">
      <w:pPr>
        <w:pStyle w:val="Remark"/>
      </w:pPr>
      <w:r w:rsidRPr="00561E16">
        <w:rPr>
          <w:b/>
        </w:rPr>
        <w:t xml:space="preserve">Baroness Warwick of </w:t>
      </w:r>
      <w:r w:rsidRPr="00561E16">
        <w:rPr>
          <w:b/>
        </w:rPr>
        <w:t>Undercliffe</w:t>
      </w:r>
      <w:r w:rsidRPr="00561E16">
        <w:rPr>
          <w:b/>
        </w:rPr>
        <w:t>:</w:t>
      </w:r>
      <w:r>
        <w:t xml:space="preserve"> </w:t>
      </w:r>
      <w:r w:rsidRPr="00734F4F">
        <w:t>Before you do that</w:t>
      </w:r>
      <w:r>
        <w:t>, w</w:t>
      </w:r>
      <w:r w:rsidRPr="00734F4F">
        <w:t>ould you say something about the realistic timeframe that you and your company have in mind for that very ambitious programme?</w:t>
      </w:r>
      <w:r>
        <w:t xml:space="preserve"> </w:t>
      </w:r>
    </w:p>
    <w:p w:rsidR="00065211" w:rsidP="00065211">
      <w:pPr>
        <w:pStyle w:val="Answer"/>
      </w:pPr>
      <w:r w:rsidRPr="003648B1">
        <w:rPr>
          <w:b/>
          <w:i/>
        </w:rPr>
        <w:t>Paul Stein:</w:t>
      </w:r>
      <w:r>
        <w:t xml:space="preserve"> </w:t>
      </w:r>
      <w:r w:rsidRPr="00734F4F">
        <w:t>Perhaps one grounding is that IAG</w:t>
      </w:r>
      <w:r>
        <w:t>—</w:t>
      </w:r>
      <w:r w:rsidRPr="00734F4F">
        <w:t>International Airlines Group</w:t>
      </w:r>
      <w:r>
        <w:t>,</w:t>
      </w:r>
      <w:r w:rsidRPr="00734F4F">
        <w:t xml:space="preserve"> including British Airways and others</w:t>
      </w:r>
      <w:r>
        <w:t>—</w:t>
      </w:r>
      <w:r w:rsidRPr="00734F4F">
        <w:t>made a statement</w:t>
      </w:r>
      <w:r w:rsidRPr="003F6464" w:rsidR="003F6464">
        <w:t xml:space="preserve"> </w:t>
      </w:r>
      <w:r w:rsidRPr="00734F4F" w:rsidR="003F6464">
        <w:t>just a week or two back</w:t>
      </w:r>
      <w:r>
        <w:t>, I believe,</w:t>
      </w:r>
      <w:r w:rsidRPr="00734F4F">
        <w:t xml:space="preserve"> saying </w:t>
      </w:r>
      <w:r>
        <w:t xml:space="preserve">that it is </w:t>
      </w:r>
      <w:r w:rsidRPr="00734F4F">
        <w:t>going to move to a 10% blend by 2030.</w:t>
      </w:r>
      <w:r>
        <w:t xml:space="preserve"> </w:t>
      </w:r>
      <w:r w:rsidRPr="00734F4F">
        <w:t xml:space="preserve">That is </w:t>
      </w:r>
      <w:r w:rsidRPr="00734F4F">
        <w:t>really good</w:t>
      </w:r>
      <w:r w:rsidRPr="00734F4F">
        <w:t>.</w:t>
      </w:r>
      <w:r>
        <w:t xml:space="preserve"> </w:t>
      </w:r>
      <w:r w:rsidRPr="00734F4F">
        <w:t>It drives the marke</w:t>
      </w:r>
      <w:r w:rsidR="003F6464">
        <w:t>t and</w:t>
      </w:r>
      <w:r w:rsidRPr="00734F4F">
        <w:t xml:space="preserve"> means </w:t>
      </w:r>
      <w:r>
        <w:t xml:space="preserve">it </w:t>
      </w:r>
      <w:r w:rsidR="003F6464">
        <w:t xml:space="preserve">now </w:t>
      </w:r>
      <w:r>
        <w:t>has</w:t>
      </w:r>
      <w:r w:rsidRPr="00734F4F">
        <w:t xml:space="preserve"> to</w:t>
      </w:r>
      <w:r w:rsidRPr="00734F4F">
        <w:t xml:space="preserve"> stimulate a global demand for a 10% blend.</w:t>
      </w:r>
      <w:r>
        <w:t xml:space="preserve"> </w:t>
      </w:r>
      <w:r w:rsidRPr="00734F4F">
        <w:t>I think that sets the tone</w:t>
      </w:r>
      <w:r>
        <w:t xml:space="preserve">. Other </w:t>
      </w:r>
      <w:r w:rsidRPr="00734F4F">
        <w:t xml:space="preserve">airlines </w:t>
      </w:r>
      <w:r>
        <w:t xml:space="preserve">might </w:t>
      </w:r>
      <w:r w:rsidRPr="00734F4F">
        <w:t>kick in behind them, and that sets the journey.</w:t>
      </w:r>
      <w:r>
        <w:t xml:space="preserve"> </w:t>
      </w:r>
      <w:r w:rsidRPr="00734F4F">
        <w:t>These sustainable fuels are drop</w:t>
      </w:r>
      <w:r>
        <w:t xml:space="preserve">-in </w:t>
      </w:r>
      <w:r w:rsidRPr="00734F4F">
        <w:t xml:space="preserve">fuels, so they are </w:t>
      </w:r>
      <w:r w:rsidRPr="00734F4F">
        <w:t>blendable</w:t>
      </w:r>
      <w:r w:rsidRPr="00734F4F">
        <w:t>.</w:t>
      </w:r>
      <w:r>
        <w:t xml:space="preserve"> </w:t>
      </w:r>
      <w:r w:rsidRPr="00734F4F">
        <w:t xml:space="preserve">When you get up to </w:t>
      </w:r>
      <w:r w:rsidR="000E0328">
        <w:t>100</w:t>
      </w:r>
      <w:r w:rsidRPr="00734F4F">
        <w:t>%</w:t>
      </w:r>
      <w:r>
        <w:t>,</w:t>
      </w:r>
      <w:r w:rsidRPr="00734F4F">
        <w:t xml:space="preserve"> you get net zero.</w:t>
      </w:r>
      <w:r>
        <w:t xml:space="preserve"> </w:t>
      </w:r>
      <w:r w:rsidRPr="00734F4F">
        <w:t>When you are burning pure fossil</w:t>
      </w:r>
      <w:r>
        <w:t>,</w:t>
      </w:r>
      <w:r w:rsidRPr="00734F4F">
        <w:t xml:space="preserve"> of course it is pure fossil.</w:t>
      </w:r>
      <w:r w:rsidR="003F6464">
        <w:t xml:space="preserve"> T</w:t>
      </w:r>
      <w:r w:rsidRPr="00734F4F">
        <w:t xml:space="preserve">his is </w:t>
      </w:r>
      <w:r w:rsidR="003F6464">
        <w:t>re</w:t>
      </w:r>
      <w:r w:rsidRPr="00734F4F" w:rsidR="003F6464">
        <w:t xml:space="preserve">ally </w:t>
      </w:r>
      <w:r w:rsidRPr="00734F4F">
        <w:t xml:space="preserve">a case of, as I said, working with </w:t>
      </w:r>
      <w:r w:rsidRPr="00734F4F">
        <w:t>other industries</w:t>
      </w:r>
      <w:r w:rsidR="003F6464">
        <w:t xml:space="preserve">; </w:t>
      </w:r>
      <w:r w:rsidRPr="00734F4F">
        <w:t xml:space="preserve">aviation </w:t>
      </w:r>
      <w:r w:rsidRPr="00734F4F">
        <w:t>has to</w:t>
      </w:r>
      <w:r w:rsidRPr="00734F4F">
        <w:t xml:space="preserve"> link arms with the oil and gas industry to make this ramp</w:t>
      </w:r>
      <w:r>
        <w:t>-</w:t>
      </w:r>
      <w:r w:rsidRPr="00734F4F">
        <w:t>up happen.</w:t>
      </w:r>
      <w:r>
        <w:t xml:space="preserve"> </w:t>
      </w:r>
    </w:p>
    <w:p w:rsidR="00065211" w:rsidP="00065211">
      <w:pPr>
        <w:pStyle w:val="Remark"/>
      </w:pPr>
      <w:r w:rsidRPr="00561E16">
        <w:rPr>
          <w:b/>
        </w:rPr>
        <w:t xml:space="preserve">Baroness Warwick of </w:t>
      </w:r>
      <w:r w:rsidRPr="00561E16">
        <w:rPr>
          <w:b/>
        </w:rPr>
        <w:t>Undercliffe</w:t>
      </w:r>
      <w:r w:rsidRPr="00561E16">
        <w:rPr>
          <w:b/>
        </w:rPr>
        <w:t>:</w:t>
      </w:r>
      <w:r>
        <w:t xml:space="preserve"> </w:t>
      </w:r>
      <w:r w:rsidRPr="00734F4F">
        <w:t>Could you say something about short flights?</w:t>
      </w:r>
      <w:r>
        <w:t xml:space="preserve"> </w:t>
      </w:r>
    </w:p>
    <w:p w:rsidR="00065211" w:rsidP="00065211">
      <w:pPr>
        <w:pStyle w:val="Answer"/>
      </w:pPr>
      <w:r w:rsidRPr="003648B1">
        <w:rPr>
          <w:b/>
          <w:i/>
        </w:rPr>
        <w:t>Paul Stein:</w:t>
      </w:r>
      <w:r>
        <w:t xml:space="preserve"> </w:t>
      </w:r>
      <w:r w:rsidRPr="00734F4F">
        <w:t>I would like to link it, if you do not mind</w:t>
      </w:r>
      <w:r w:rsidR="003F6464">
        <w:t>—</w:t>
      </w:r>
      <w:r w:rsidRPr="00734F4F">
        <w:t xml:space="preserve">forgive me if it does not fully answer </w:t>
      </w:r>
      <w:r w:rsidR="003F6464">
        <w:t>your question—</w:t>
      </w:r>
      <w:r w:rsidRPr="00734F4F">
        <w:t xml:space="preserve">to a question earlier about stimulating </w:t>
      </w:r>
      <w:r>
        <w:t xml:space="preserve">a </w:t>
      </w:r>
      <w:r w:rsidRPr="00734F4F">
        <w:t>new industry in the UK.</w:t>
      </w:r>
      <w:r>
        <w:t xml:space="preserve"> </w:t>
      </w:r>
      <w:r w:rsidRPr="00734F4F">
        <w:t>It really is very exciting.</w:t>
      </w:r>
      <w:r>
        <w:t xml:space="preserve"> </w:t>
      </w:r>
      <w:r w:rsidRPr="00734F4F">
        <w:t>We have taken a stake as a company in a small start</w:t>
      </w:r>
      <w:r>
        <w:t>-</w:t>
      </w:r>
      <w:r w:rsidRPr="00734F4F">
        <w:t xml:space="preserve">up </w:t>
      </w:r>
      <w:r>
        <w:t>at</w:t>
      </w:r>
      <w:r w:rsidRPr="00734F4F">
        <w:t xml:space="preserve"> Gloucest</w:t>
      </w:r>
      <w:r>
        <w:t>er A</w:t>
      </w:r>
      <w:r w:rsidRPr="00734F4F">
        <w:t xml:space="preserve">irport called </w:t>
      </w:r>
      <w:r w:rsidRPr="00734F4F">
        <w:t>Electro</w:t>
      </w:r>
      <w:r>
        <w:t>f</w:t>
      </w:r>
      <w:r w:rsidRPr="00734F4F">
        <w:t>light</w:t>
      </w:r>
      <w:r w:rsidRPr="00734F4F">
        <w:t>.</w:t>
      </w:r>
      <w:r>
        <w:t xml:space="preserve"> </w:t>
      </w:r>
      <w:r w:rsidRPr="00734F4F">
        <w:t xml:space="preserve">It specialises in </w:t>
      </w:r>
      <w:r>
        <w:t xml:space="preserve">the </w:t>
      </w:r>
      <w:r w:rsidRPr="00734F4F">
        <w:t>battery packs for aviation</w:t>
      </w:r>
      <w:r>
        <w:t>,</w:t>
      </w:r>
      <w:r w:rsidRPr="00734F4F">
        <w:t xml:space="preserve"> which </w:t>
      </w:r>
      <w:r w:rsidRPr="00734F4F">
        <w:t>have to</w:t>
      </w:r>
      <w:r w:rsidRPr="00734F4F">
        <w:t xml:space="preserve"> adhere to a very special safety standard.</w:t>
      </w:r>
      <w:r>
        <w:t xml:space="preserve"> </w:t>
      </w:r>
      <w:r w:rsidRPr="00734F4F">
        <w:t>We are working with them to build an airspeed record attempt aircraft</w:t>
      </w:r>
      <w:r>
        <w:t xml:space="preserve">—a </w:t>
      </w:r>
      <w:r w:rsidRPr="00734F4F">
        <w:t>pure electric flight</w:t>
      </w:r>
      <w:r>
        <w:t xml:space="preserve">, which </w:t>
      </w:r>
      <w:r w:rsidRPr="00734F4F">
        <w:t>we hope to fly soon.</w:t>
      </w:r>
      <w:r>
        <w:t xml:space="preserve"> </w:t>
      </w:r>
      <w:r w:rsidRPr="00734F4F">
        <w:t>Of course, this is to excite young people, create a new industry</w:t>
      </w:r>
      <w:r>
        <w:t>,</w:t>
      </w:r>
      <w:r w:rsidRPr="00734F4F">
        <w:t xml:space="preserve"> and it is part of the buzz and excitement of this next generation of aviation as well as decarbonising.</w:t>
      </w:r>
      <w:r>
        <w:t xml:space="preserve"> </w:t>
      </w:r>
    </w:p>
    <w:p w:rsidR="00065211" w:rsidP="00065211">
      <w:pPr>
        <w:pStyle w:val="Answer"/>
      </w:pPr>
      <w:r w:rsidRPr="00734F4F">
        <w:t>Another great example in the UK is vertical aerospace.</w:t>
      </w:r>
      <w:r>
        <w:t xml:space="preserve"> </w:t>
      </w:r>
      <w:r w:rsidRPr="00734F4F">
        <w:t>There is a start</w:t>
      </w:r>
      <w:r>
        <w:t>-</w:t>
      </w:r>
      <w:r w:rsidRPr="00734F4F">
        <w:t xml:space="preserve">up company in Bristol working on </w:t>
      </w:r>
      <w:r>
        <w:t>eVTOL</w:t>
      </w:r>
      <w:r>
        <w:t>—</w:t>
      </w:r>
      <w:r w:rsidRPr="00734F4F">
        <w:t>pure electric vertical take</w:t>
      </w:r>
      <w:r>
        <w:t>-</w:t>
      </w:r>
      <w:r w:rsidRPr="00734F4F">
        <w:t>off and landing</w:t>
      </w:r>
      <w:r>
        <w:t>—</w:t>
      </w:r>
      <w:r w:rsidRPr="00734F4F">
        <w:t xml:space="preserve">the next generation of helicopter with </w:t>
      </w:r>
      <w:r w:rsidRPr="00734F4F">
        <w:t>a number of</w:t>
      </w:r>
      <w:r w:rsidRPr="00734F4F">
        <w:t xml:space="preserve"> exciting target markets.</w:t>
      </w:r>
      <w:r>
        <w:t xml:space="preserve"> </w:t>
      </w:r>
      <w:r w:rsidRPr="00734F4F">
        <w:t>One that excites me a lot is air ambulance applications wh</w:t>
      </w:r>
      <w:r>
        <w:t>e</w:t>
      </w:r>
      <w:r w:rsidRPr="00734F4F">
        <w:t>re you get to road traffic accidents far quicker and land in urban canyons in a way you just cannot do with a compound rotor helicopter.</w:t>
      </w:r>
      <w:r>
        <w:t xml:space="preserve"> </w:t>
      </w:r>
      <w:r w:rsidRPr="00734F4F">
        <w:t xml:space="preserve">That is the kind of innovation that is being brought to bear and why a whole new industry is growing on the back of the utility of </w:t>
      </w:r>
      <w:r>
        <w:t xml:space="preserve">electric, </w:t>
      </w:r>
      <w:r w:rsidRPr="00734F4F">
        <w:t>hybrid electric and fuel cell flight, not just the decarbonisation.</w:t>
      </w:r>
      <w:r>
        <w:t xml:space="preserve"> </w:t>
      </w:r>
    </w:p>
    <w:p w:rsidR="00065211" w:rsidP="00065211">
      <w:pPr>
        <w:pStyle w:val="Remark"/>
      </w:pPr>
      <w:r w:rsidRPr="00561E16">
        <w:rPr>
          <w:b/>
        </w:rPr>
        <w:t xml:space="preserve">Baroness Warwick of </w:t>
      </w:r>
      <w:r w:rsidRPr="00561E16">
        <w:rPr>
          <w:b/>
        </w:rPr>
        <w:t>Undercliffe</w:t>
      </w:r>
      <w:r w:rsidRPr="00561E16">
        <w:rPr>
          <w:b/>
        </w:rPr>
        <w:t>:</w:t>
      </w:r>
      <w:r>
        <w:t xml:space="preserve"> </w:t>
      </w:r>
      <w:r w:rsidRPr="00734F4F">
        <w:t>Might I ask one final short point?</w:t>
      </w:r>
      <w:r>
        <w:t xml:space="preserve"> </w:t>
      </w:r>
      <w:r w:rsidRPr="00734F4F">
        <w:t>Given that we are looking for recommendations that we can put to government</w:t>
      </w:r>
      <w:r>
        <w:t>,</w:t>
      </w:r>
      <w:r w:rsidRPr="00734F4F">
        <w:t xml:space="preserve"> what would your main recommendation be to ensure that that </w:t>
      </w:r>
      <w:r w:rsidRPr="00734F4F">
        <w:t>particular development</w:t>
      </w:r>
      <w:r w:rsidRPr="00734F4F">
        <w:t xml:space="preserve"> is encouraged?</w:t>
      </w:r>
      <w:r>
        <w:t xml:space="preserve"> </w:t>
      </w:r>
    </w:p>
    <w:p w:rsidR="00065211" w:rsidP="00065211">
      <w:pPr>
        <w:pStyle w:val="Answer"/>
      </w:pPr>
      <w:r w:rsidRPr="008F2B43">
        <w:rPr>
          <w:b/>
          <w:i/>
        </w:rPr>
        <w:t>Paul Stein:</w:t>
      </w:r>
      <w:r>
        <w:t xml:space="preserve"> </w:t>
      </w:r>
      <w:r w:rsidRPr="00734F4F">
        <w:t xml:space="preserve">Obviously I </w:t>
      </w:r>
      <w:r w:rsidRPr="00734F4F">
        <w:t>have to</w:t>
      </w:r>
      <w:r w:rsidRPr="00734F4F">
        <w:t xml:space="preserve"> start with the money side</w:t>
      </w:r>
      <w:r>
        <w:t>. On t</w:t>
      </w:r>
      <w:r w:rsidRPr="00734F4F">
        <w:t>he pump priming, particularly in aviation</w:t>
      </w:r>
      <w:r>
        <w:t>,</w:t>
      </w:r>
      <w:r w:rsidRPr="00734F4F">
        <w:t xml:space="preserve"> which tend</w:t>
      </w:r>
      <w:r>
        <w:t>s</w:t>
      </w:r>
      <w:r w:rsidRPr="00734F4F">
        <w:t xml:space="preserve"> to be quite</w:t>
      </w:r>
      <w:r>
        <w:t xml:space="preserve"> </w:t>
      </w:r>
      <w:r w:rsidRPr="00734F4F">
        <w:t>long</w:t>
      </w:r>
      <w:r>
        <w:t>-</w:t>
      </w:r>
      <w:r w:rsidRPr="00734F4F">
        <w:t>cycle industr</w:t>
      </w:r>
      <w:r>
        <w:t xml:space="preserve">ies, the </w:t>
      </w:r>
      <w:r w:rsidRPr="00734F4F">
        <w:t>government funding is the make or break.</w:t>
      </w:r>
      <w:r>
        <w:t xml:space="preserve"> </w:t>
      </w:r>
      <w:r w:rsidRPr="00734F4F">
        <w:t>The ATI</w:t>
      </w:r>
      <w:r>
        <w:t>—Aerospace Technology Institute—</w:t>
      </w:r>
      <w:r w:rsidRPr="00734F4F">
        <w:t>which I think you heard about on an earlier call, is funding the evolution of the longer</w:t>
      </w:r>
      <w:r>
        <w:t>-</w:t>
      </w:r>
      <w:r w:rsidRPr="00734F4F">
        <w:t xml:space="preserve">haul stuff, new </w:t>
      </w:r>
      <w:r w:rsidRPr="00734F4F">
        <w:t>engines</w:t>
      </w:r>
      <w:r w:rsidRPr="00734F4F">
        <w:t xml:space="preserve"> and </w:t>
      </w:r>
      <w:r>
        <w:t xml:space="preserve">new </w:t>
      </w:r>
      <w:r w:rsidRPr="00734F4F">
        <w:t>aeroplane developments.</w:t>
      </w:r>
      <w:r>
        <w:t xml:space="preserve"> </w:t>
      </w:r>
      <w:r w:rsidRPr="00734F4F">
        <w:t>It needs a separate block of money, a separate fund</w:t>
      </w:r>
      <w:r>
        <w:t>,</w:t>
      </w:r>
      <w:r w:rsidRPr="00734F4F">
        <w:t xml:space="preserve"> to create all this </w:t>
      </w:r>
      <w:r w:rsidRPr="00734F4F">
        <w:t>third generation</w:t>
      </w:r>
      <w:r w:rsidRPr="00734F4F">
        <w:t xml:space="preserve"> stuff and motor ahead in the UK.</w:t>
      </w:r>
      <w:r>
        <w:t xml:space="preserve"> </w:t>
      </w:r>
      <w:r w:rsidRPr="00734F4F">
        <w:t>These are rapidly growing industries and in some parts of the world receiv</w:t>
      </w:r>
      <w:r>
        <w:t>e</w:t>
      </w:r>
      <w:r w:rsidRPr="00734F4F">
        <w:t xml:space="preserve"> quite a lot of private equity funding and SPAC funding because it is seen as so exciting.</w:t>
      </w:r>
      <w:r>
        <w:t xml:space="preserve"> </w:t>
      </w:r>
      <w:r w:rsidRPr="00734F4F">
        <w:t>The UK needs to join government funding and private equity to move this industry quicker than our competitor</w:t>
      </w:r>
      <w:r>
        <w:t>s</w:t>
      </w:r>
      <w:r w:rsidRPr="00734F4F">
        <w:t>.</w:t>
      </w:r>
      <w:r>
        <w:t xml:space="preserve"> </w:t>
      </w:r>
      <w:r w:rsidRPr="00734F4F">
        <w:t>It is ours to win.</w:t>
      </w:r>
    </w:p>
    <w:p w:rsidR="00065211" w:rsidP="00065211">
      <w:pPr>
        <w:pStyle w:val="Question"/>
      </w:pPr>
      <w:r w:rsidRPr="008F2B43">
        <w:rPr>
          <w:b/>
        </w:rPr>
        <w:t>Lord Winston:</w:t>
      </w:r>
      <w:r>
        <w:t xml:space="preserve"> Could </w:t>
      </w:r>
      <w:r w:rsidRPr="00734F4F">
        <w:t xml:space="preserve">I turn to </w:t>
      </w:r>
      <w:r>
        <w:t>the</w:t>
      </w:r>
      <w:r w:rsidRPr="00734F4F">
        <w:t xml:space="preserve"> comparison with other countries and </w:t>
      </w:r>
      <w:r>
        <w:t xml:space="preserve">ask if </w:t>
      </w:r>
      <w:r w:rsidRPr="00734F4F">
        <w:t xml:space="preserve">each </w:t>
      </w:r>
      <w:r>
        <w:t xml:space="preserve">of you </w:t>
      </w:r>
      <w:r w:rsidRPr="00734F4F">
        <w:t xml:space="preserve">could tell us whether there are particular challenges </w:t>
      </w:r>
      <w:r>
        <w:t xml:space="preserve">in </w:t>
      </w:r>
      <w:r w:rsidRPr="00734F4F">
        <w:t xml:space="preserve">your part of the industry </w:t>
      </w:r>
      <w:r>
        <w:t xml:space="preserve">that </w:t>
      </w:r>
      <w:r w:rsidRPr="00734F4F">
        <w:t xml:space="preserve">make deployment of </w:t>
      </w:r>
      <w:r>
        <w:t xml:space="preserve">low or </w:t>
      </w:r>
      <w:r w:rsidRPr="00734F4F">
        <w:t>zero</w:t>
      </w:r>
      <w:r>
        <w:t>-</w:t>
      </w:r>
      <w:r w:rsidRPr="00734F4F">
        <w:t>carbon technologies particularly difficult?</w:t>
      </w:r>
      <w:r>
        <w:t xml:space="preserve"> </w:t>
      </w:r>
      <w:r w:rsidRPr="00734F4F">
        <w:t>What are the challenges there?</w:t>
      </w:r>
      <w:r>
        <w:t xml:space="preserve"> </w:t>
      </w:r>
      <w:r w:rsidRPr="00734F4F">
        <w:t>Perhaps we could start with Helen Simpson on trains.</w:t>
      </w:r>
      <w:r>
        <w:t xml:space="preserve"> </w:t>
      </w:r>
    </w:p>
    <w:p w:rsidR="00065211" w:rsidP="00065211">
      <w:pPr>
        <w:pStyle w:val="Answer"/>
      </w:pPr>
      <w:r w:rsidRPr="008F2B43">
        <w:rPr>
          <w:b/>
          <w:i/>
        </w:rPr>
        <w:t>Helen Simpson:</w:t>
      </w:r>
      <w:r>
        <w:t xml:space="preserve"> We have talked about the </w:t>
      </w:r>
      <w:r w:rsidRPr="00734F4F">
        <w:t xml:space="preserve">specific challenges </w:t>
      </w:r>
      <w:r>
        <w:t xml:space="preserve">of </w:t>
      </w:r>
      <w:r w:rsidRPr="00734F4F">
        <w:t>the size of our trains in the UK and our infrastructure. We have a space constraint that makes the rolling stock bespoke to the UK.</w:t>
      </w:r>
      <w:r>
        <w:t xml:space="preserve"> </w:t>
      </w:r>
      <w:r w:rsidRPr="00734F4F">
        <w:t>The technology itself</w:t>
      </w:r>
      <w:r>
        <w:t>—</w:t>
      </w:r>
      <w:r w:rsidRPr="00734F4F">
        <w:t>hydrogen battery</w:t>
      </w:r>
      <w:r>
        <w:t xml:space="preserve"> f</w:t>
      </w:r>
      <w:r w:rsidRPr="00734F4F">
        <w:t xml:space="preserve">or </w:t>
      </w:r>
      <w:r>
        <w:t xml:space="preserve">traction and </w:t>
      </w:r>
      <w:r w:rsidRPr="00734F4F">
        <w:t>train applications</w:t>
      </w:r>
      <w:r>
        <w:t>—</w:t>
      </w:r>
      <w:r w:rsidRPr="00734F4F">
        <w:t>is the same as other countries.</w:t>
      </w:r>
      <w:r>
        <w:t xml:space="preserve"> </w:t>
      </w:r>
      <w:r w:rsidRPr="00734F4F">
        <w:t xml:space="preserve">Other countries probably have a clearer electrification strategy </w:t>
      </w:r>
      <w:r>
        <w:t xml:space="preserve">that is </w:t>
      </w:r>
      <w:r w:rsidRPr="00734F4F">
        <w:t xml:space="preserve">backed up by </w:t>
      </w:r>
      <w:r>
        <w:t xml:space="preserve">the </w:t>
      </w:r>
      <w:r w:rsidRPr="00734F4F">
        <w:t>funding. I know we have now developed a plan for decarbonisation that has been published by Network Rail, but the funding to support that electrification plan needs to be committed and seen through a number of years because it will take a long time to run through.</w:t>
      </w:r>
      <w:r>
        <w:t xml:space="preserve"> </w:t>
      </w:r>
      <w:r w:rsidRPr="00734F4F">
        <w:t>We are talking about 10 years to roll through that electrification plan.</w:t>
      </w:r>
      <w:r>
        <w:t xml:space="preserve"> </w:t>
      </w:r>
      <w:r w:rsidRPr="00734F4F">
        <w:t>It is about a commitment on that investment and support for it over time rather than a change and a boom</w:t>
      </w:r>
      <w:r>
        <w:t>-</w:t>
      </w:r>
      <w:r w:rsidRPr="00734F4F">
        <w:t>and</w:t>
      </w:r>
      <w:r>
        <w:t>-</w:t>
      </w:r>
      <w:r w:rsidRPr="00734F4F">
        <w:t>bust cycle for our supply base.</w:t>
      </w:r>
      <w:r>
        <w:t xml:space="preserve"> </w:t>
      </w:r>
    </w:p>
    <w:p w:rsidR="00065211" w:rsidRPr="00734F4F" w:rsidP="00065211">
      <w:pPr>
        <w:pStyle w:val="Remark"/>
      </w:pPr>
      <w:r w:rsidRPr="008F2B43">
        <w:rPr>
          <w:b/>
        </w:rPr>
        <w:t>Lord Winston:</w:t>
      </w:r>
      <w:r>
        <w:t xml:space="preserve"> </w:t>
      </w:r>
      <w:r w:rsidRPr="00734F4F">
        <w:t>Just to confirm</w:t>
      </w:r>
      <w:r>
        <w:t>,</w:t>
      </w:r>
      <w:r w:rsidRPr="00734F4F">
        <w:t xml:space="preserve"> you do not see </w:t>
      </w:r>
      <w:r>
        <w:t xml:space="preserve">that </w:t>
      </w:r>
      <w:r w:rsidRPr="00734F4F">
        <w:t xml:space="preserve">there is </w:t>
      </w:r>
      <w:r>
        <w:t xml:space="preserve">going to be </w:t>
      </w:r>
      <w:r w:rsidRPr="00734F4F">
        <w:t xml:space="preserve">much future </w:t>
      </w:r>
      <w:r>
        <w:t>in</w:t>
      </w:r>
      <w:r w:rsidRPr="00734F4F">
        <w:t xml:space="preserve"> electrification for </w:t>
      </w:r>
      <w:r>
        <w:t>goods traffic.</w:t>
      </w:r>
      <w:r w:rsidRPr="00734F4F">
        <w:t xml:space="preserve"> </w:t>
      </w:r>
    </w:p>
    <w:p w:rsidR="00065211" w:rsidP="00065211">
      <w:pPr>
        <w:pStyle w:val="Answer"/>
      </w:pPr>
      <w:r w:rsidRPr="008F2B43">
        <w:rPr>
          <w:b/>
          <w:i/>
        </w:rPr>
        <w:t>Helen Simpson:</w:t>
      </w:r>
      <w:r>
        <w:t xml:space="preserve"> Rail freight?</w:t>
      </w:r>
    </w:p>
    <w:p w:rsidR="00065211" w:rsidP="00065211">
      <w:pPr>
        <w:pStyle w:val="Remark"/>
      </w:pPr>
      <w:r w:rsidRPr="00FA18A4">
        <w:rPr>
          <w:b/>
        </w:rPr>
        <w:t>Lord Winston:</w:t>
      </w:r>
      <w:r>
        <w:t xml:space="preserve"> Yes, rail freight.</w:t>
      </w:r>
    </w:p>
    <w:p w:rsidR="00065211" w:rsidP="00065211">
      <w:pPr>
        <w:pStyle w:val="Answer"/>
      </w:pPr>
      <w:r w:rsidRPr="00FA18A4">
        <w:rPr>
          <w:b/>
          <w:i/>
        </w:rPr>
        <w:t>Helen Simpson:</w:t>
      </w:r>
      <w:r>
        <w:t xml:space="preserve"> </w:t>
      </w:r>
      <w:r w:rsidRPr="00734F4F">
        <w:t>There will be a need to have electrified rail</w:t>
      </w:r>
      <w:r>
        <w:t>way</w:t>
      </w:r>
      <w:r w:rsidRPr="00734F4F">
        <w:t xml:space="preserve"> for</w:t>
      </w:r>
      <w:r>
        <w:t xml:space="preserve"> the</w:t>
      </w:r>
      <w:r w:rsidRPr="00734F4F">
        <w:t xml:space="preserve"> majority of rail freight</w:t>
      </w:r>
      <w:r>
        <w:t>,</w:t>
      </w:r>
      <w:r w:rsidRPr="00734F4F">
        <w:t xml:space="preserve"> but there is a large and increasing </w:t>
      </w:r>
      <w:r>
        <w:t>m</w:t>
      </w:r>
      <w:r w:rsidRPr="00734F4F">
        <w:t xml:space="preserve">arket in the parcels and light logistics sector </w:t>
      </w:r>
      <w:r>
        <w:t>that</w:t>
      </w:r>
      <w:r w:rsidRPr="00734F4F">
        <w:t xml:space="preserve"> could be adapted for other technologies such as hydrogen and batteries that we have been talking about.</w:t>
      </w:r>
      <w:r>
        <w:t xml:space="preserve"> </w:t>
      </w:r>
    </w:p>
    <w:p w:rsidR="00065211" w:rsidP="00065211">
      <w:pPr>
        <w:pStyle w:val="Remark"/>
      </w:pPr>
      <w:r w:rsidRPr="00F6011B">
        <w:rPr>
          <w:b/>
        </w:rPr>
        <w:t>Lord Winston:</w:t>
      </w:r>
      <w:r>
        <w:t xml:space="preserve"> I</w:t>
      </w:r>
      <w:r w:rsidRPr="00734F4F">
        <w:t>an Constance, could you tell us about road traffic and perhaps particularly about heavy vehicles?</w:t>
      </w:r>
      <w:r>
        <w:t xml:space="preserve"> </w:t>
      </w:r>
    </w:p>
    <w:p w:rsidR="00065211" w:rsidP="00065211">
      <w:pPr>
        <w:pStyle w:val="Answer"/>
      </w:pPr>
      <w:r w:rsidRPr="008F2B43">
        <w:rPr>
          <w:b/>
          <w:i/>
        </w:rPr>
        <w:t>Ian Constance:</w:t>
      </w:r>
      <w:r>
        <w:t xml:space="preserve"> </w:t>
      </w:r>
      <w:r w:rsidRPr="00734F4F">
        <w:t>The biggest impediment</w:t>
      </w:r>
      <w:r>
        <w:t>s</w:t>
      </w:r>
      <w:r w:rsidRPr="00734F4F">
        <w:t xml:space="preserve"> to these things being deployed, as we have already touched on, </w:t>
      </w:r>
      <w:r>
        <w:t>are</w:t>
      </w:r>
      <w:r w:rsidRPr="00734F4F">
        <w:t xml:space="preserve"> the charging infrastruc</w:t>
      </w:r>
      <w:r>
        <w:t>t</w:t>
      </w:r>
      <w:r w:rsidRPr="00734F4F">
        <w:t>ure and the cost of the veh</w:t>
      </w:r>
      <w:r>
        <w:t>icl</w:t>
      </w:r>
      <w:r w:rsidRPr="00734F4F">
        <w:t>es.</w:t>
      </w:r>
      <w:r>
        <w:t xml:space="preserve"> </w:t>
      </w:r>
      <w:r w:rsidRPr="00734F4F">
        <w:t>Those are ubiquitous and all around the world.</w:t>
      </w:r>
      <w:r>
        <w:t xml:space="preserve"> </w:t>
      </w:r>
      <w:r w:rsidRPr="00734F4F">
        <w:t>When you get into the heavier vehicles</w:t>
      </w:r>
      <w:r>
        <w:t>,</w:t>
      </w:r>
      <w:r w:rsidRPr="00734F4F">
        <w:t xml:space="preserve"> though, when you talk about hydrogen particularly in fuel cells, there is a need for a clear hydrogen strategy.</w:t>
      </w:r>
      <w:r>
        <w:t xml:space="preserve"> </w:t>
      </w:r>
      <w:r w:rsidRPr="00734F4F">
        <w:t>Some countries already have it</w:t>
      </w:r>
      <w:r>
        <w:t>, particularly i</w:t>
      </w:r>
      <w:r w:rsidRPr="00734F4F">
        <w:t>n Asia</w:t>
      </w:r>
      <w:r>
        <w:t>.</w:t>
      </w:r>
      <w:r w:rsidRPr="00734F4F">
        <w:t xml:space="preserve"> Japan has a very clear hydrogen strategy and understands where it is going</w:t>
      </w:r>
      <w:r>
        <w:t xml:space="preserve">. That </w:t>
      </w:r>
      <w:r w:rsidRPr="00734F4F">
        <w:t>enables a much clearer route to investing and putting in place the products that are required to go forward.</w:t>
      </w:r>
      <w:r>
        <w:t xml:space="preserve"> </w:t>
      </w:r>
      <w:r w:rsidRPr="00734F4F">
        <w:t xml:space="preserve">Without that clear hydrogen </w:t>
      </w:r>
      <w:r w:rsidRPr="00734F4F">
        <w:t>strategy</w:t>
      </w:r>
      <w:r w:rsidRPr="00734F4F">
        <w:t xml:space="preserve"> I think this kind of activity will stall.</w:t>
      </w:r>
      <w:r>
        <w:t xml:space="preserve"> </w:t>
      </w:r>
    </w:p>
    <w:p w:rsidR="00065211" w:rsidP="00065211">
      <w:pPr>
        <w:pStyle w:val="Remark"/>
      </w:pPr>
      <w:r w:rsidRPr="001C4F24">
        <w:rPr>
          <w:b/>
        </w:rPr>
        <w:t>Lord Winston:</w:t>
      </w:r>
      <w:r>
        <w:t xml:space="preserve"> Very briefly, would changes in </w:t>
      </w:r>
      <w:r w:rsidRPr="00734F4F">
        <w:t>VAT make a difference for you?</w:t>
      </w:r>
    </w:p>
    <w:p w:rsidR="00065211" w:rsidP="00065211">
      <w:pPr>
        <w:pStyle w:val="Answer"/>
      </w:pPr>
      <w:r w:rsidRPr="008F2B43">
        <w:rPr>
          <w:b/>
          <w:i/>
        </w:rPr>
        <w:t>Ian Constance:</w:t>
      </w:r>
      <w:r>
        <w:t xml:space="preserve"> </w:t>
      </w:r>
      <w:r w:rsidRPr="00734F4F">
        <w:t>Taxation will be a massive issue across the board</w:t>
      </w:r>
      <w:r>
        <w:t>. It</w:t>
      </w:r>
      <w:r w:rsidRPr="00734F4F">
        <w:t xml:space="preserve"> goes back to electrification</w:t>
      </w:r>
      <w:r>
        <w:t>. T</w:t>
      </w:r>
      <w:r w:rsidRPr="00734F4F">
        <w:t>he way we tax vehicles, road fund licen</w:t>
      </w:r>
      <w:r>
        <w:t>s</w:t>
      </w:r>
      <w:r w:rsidRPr="00734F4F">
        <w:t xml:space="preserve">ing and fuel fund licensing will clearly need to </w:t>
      </w:r>
      <w:r>
        <w:t>be</w:t>
      </w:r>
      <w:r w:rsidRPr="00734F4F">
        <w:t xml:space="preserve"> replaced somehow in the future, and consumers need to understand what they are going to</w:t>
      </w:r>
      <w:r>
        <w:t xml:space="preserve"> </w:t>
      </w:r>
      <w:r w:rsidRPr="00734F4F">
        <w:t>pay and how they are going to pay it</w:t>
      </w:r>
      <w:r>
        <w:t xml:space="preserve">. </w:t>
      </w:r>
    </w:p>
    <w:p w:rsidR="00065211" w:rsidP="00065211">
      <w:pPr>
        <w:pStyle w:val="Remark"/>
      </w:pPr>
      <w:r w:rsidRPr="008F2B43">
        <w:rPr>
          <w:b/>
        </w:rPr>
        <w:t xml:space="preserve">Lord </w:t>
      </w:r>
      <w:r>
        <w:rPr>
          <w:b/>
        </w:rPr>
        <w:t>Winston</w:t>
      </w:r>
      <w:r w:rsidRPr="008F2B43">
        <w:rPr>
          <w:b/>
        </w:rPr>
        <w:t>:</w:t>
      </w:r>
      <w:r>
        <w:t xml:space="preserve"> </w:t>
      </w:r>
      <w:r w:rsidRPr="00734F4F">
        <w:t>Finally, Paul Stein</w:t>
      </w:r>
      <w:r>
        <w:t xml:space="preserve">, on </w:t>
      </w:r>
      <w:r w:rsidRPr="00734F4F">
        <w:t>air transport.</w:t>
      </w:r>
      <w:r>
        <w:t xml:space="preserve"> </w:t>
      </w:r>
    </w:p>
    <w:p w:rsidR="00065211" w:rsidP="00065211">
      <w:pPr>
        <w:pStyle w:val="Answer"/>
      </w:pPr>
      <w:r w:rsidRPr="008F2B43">
        <w:rPr>
          <w:b/>
          <w:i/>
        </w:rPr>
        <w:t>Paul Stein:</w:t>
      </w:r>
      <w:r>
        <w:t xml:space="preserve"> On t</w:t>
      </w:r>
      <w:r w:rsidRPr="00734F4F">
        <w:t>he comparison with other nations</w:t>
      </w:r>
      <w:r>
        <w:t xml:space="preserve">, </w:t>
      </w:r>
      <w:r w:rsidRPr="00734F4F">
        <w:t>I should start by saying the UK is in pretty good shape.</w:t>
      </w:r>
      <w:r>
        <w:t xml:space="preserve"> </w:t>
      </w:r>
      <w:r w:rsidRPr="00734F4F">
        <w:t>We have the world</w:t>
      </w:r>
      <w:r>
        <w:t>’</w:t>
      </w:r>
      <w:r w:rsidRPr="00734F4F">
        <w:t>s second biggest aerospace industry.</w:t>
      </w:r>
      <w:r>
        <w:t xml:space="preserve"> </w:t>
      </w:r>
      <w:r w:rsidRPr="00734F4F">
        <w:t>We ha</w:t>
      </w:r>
      <w:r>
        <w:t>v</w:t>
      </w:r>
      <w:r w:rsidRPr="00734F4F">
        <w:t xml:space="preserve">e a pretty good relationship between academia, </w:t>
      </w:r>
      <w:r w:rsidRPr="00734F4F">
        <w:t>industry</w:t>
      </w:r>
      <w:r w:rsidRPr="00734F4F">
        <w:t xml:space="preserve"> and government</w:t>
      </w:r>
      <w:r>
        <w:t>, which</w:t>
      </w:r>
      <w:r w:rsidRPr="00734F4F">
        <w:t xml:space="preserve"> is envied by some countries.</w:t>
      </w:r>
      <w:r>
        <w:t xml:space="preserve"> </w:t>
      </w:r>
      <w:r w:rsidRPr="00734F4F">
        <w:t>We are not in bad shape.</w:t>
      </w:r>
      <w:r>
        <w:t xml:space="preserve"> </w:t>
      </w:r>
      <w:r w:rsidRPr="00734F4F">
        <w:t>We have retained associate country membership of the Horizon programme, the EU framework programme</w:t>
      </w:r>
      <w:r>
        <w:t xml:space="preserve">, </w:t>
      </w:r>
      <w:r>
        <w:t xml:space="preserve">which </w:t>
      </w:r>
      <w:r w:rsidRPr="00734F4F">
        <w:t>is funding some of the longer</w:t>
      </w:r>
      <w:r>
        <w:t>-</w:t>
      </w:r>
      <w:r w:rsidRPr="00734F4F">
        <w:t>term research in aviation</w:t>
      </w:r>
      <w:r>
        <w:t xml:space="preserve">. That </w:t>
      </w:r>
      <w:r w:rsidRPr="00734F4F">
        <w:t xml:space="preserve">is also helping. </w:t>
      </w:r>
    </w:p>
    <w:p w:rsidR="00065211" w:rsidP="00065211">
      <w:pPr>
        <w:pStyle w:val="Answer"/>
      </w:pPr>
      <w:r w:rsidRPr="00734F4F">
        <w:t>I think it is fair to say that the US in aviation has more sources of almost irrational investment</w:t>
      </w:r>
      <w:r>
        <w:t>,</w:t>
      </w:r>
      <w:r w:rsidRPr="00734F4F">
        <w:t xml:space="preserve"> if I could call it that</w:t>
      </w:r>
      <w:r>
        <w:t>,</w:t>
      </w:r>
      <w:r w:rsidRPr="00734F4F">
        <w:t xml:space="preserve"> to go for these high</w:t>
      </w:r>
      <w:r>
        <w:t>-</w:t>
      </w:r>
      <w:r w:rsidRPr="00734F4F">
        <w:t>risk hig</w:t>
      </w:r>
      <w:r>
        <w:t xml:space="preserve">h </w:t>
      </w:r>
      <w:r w:rsidRPr="00734F4F">
        <w:t>pay</w:t>
      </w:r>
      <w:r>
        <w:t>-</w:t>
      </w:r>
      <w:r w:rsidRPr="00734F4F">
        <w:t>off ventures</w:t>
      </w:r>
      <w:r>
        <w:t xml:space="preserve">. </w:t>
      </w:r>
      <w:r w:rsidRPr="00734F4F">
        <w:t>DARP</w:t>
      </w:r>
      <w:r>
        <w:t>A</w:t>
      </w:r>
      <w:r w:rsidRPr="00734F4F">
        <w:t xml:space="preserve"> and the Department of </w:t>
      </w:r>
      <w:r w:rsidRPr="00734F4F">
        <w:t>Defen</w:t>
      </w:r>
      <w:r>
        <w:t>s</w:t>
      </w:r>
      <w:r w:rsidRPr="00734F4F">
        <w:t>e</w:t>
      </w:r>
      <w:r w:rsidRPr="00734F4F">
        <w:t xml:space="preserve"> quite famously spend quite a lot </w:t>
      </w:r>
      <w:r>
        <w:t xml:space="preserve">of </w:t>
      </w:r>
      <w:r w:rsidRPr="00734F4F">
        <w:t xml:space="preserve">money on exploring new avenues </w:t>
      </w:r>
      <w:r>
        <w:t>that have</w:t>
      </w:r>
      <w:r w:rsidRPr="00734F4F">
        <w:t xml:space="preserve"> dual use, some spilling over into commercial applications and some for military use, and of course the availability of venture and private equity funding in the States is a far richer seam than elsewhere in the world.</w:t>
      </w:r>
      <w:r>
        <w:t xml:space="preserve"> </w:t>
      </w:r>
    </w:p>
    <w:p w:rsidR="00065211" w:rsidP="00065211">
      <w:pPr>
        <w:pStyle w:val="Answer"/>
      </w:pPr>
      <w:r w:rsidRPr="00734F4F">
        <w:t>I do not want to go around the world trading bloc by trading bloc,</w:t>
      </w:r>
      <w:r>
        <w:t xml:space="preserve"> but</w:t>
      </w:r>
      <w:r w:rsidRPr="00734F4F">
        <w:t xml:space="preserve"> I will mention China as a country that is able to fund quite </w:t>
      </w:r>
      <w:r w:rsidRPr="00734F4F">
        <w:t>a number of</w:t>
      </w:r>
      <w:r w:rsidRPr="00734F4F">
        <w:t xml:space="preserve"> new directions in aviation.</w:t>
      </w:r>
      <w:r>
        <w:t xml:space="preserve"> </w:t>
      </w:r>
      <w:r w:rsidRPr="00734F4F">
        <w:t>For us</w:t>
      </w:r>
      <w:r>
        <w:t>,</w:t>
      </w:r>
      <w:r w:rsidRPr="00734F4F">
        <w:t xml:space="preserve"> it is very much having to keep our running shoes on and keep ahead of China</w:t>
      </w:r>
      <w:r>
        <w:t>’</w:t>
      </w:r>
      <w:r w:rsidRPr="00734F4F">
        <w:t xml:space="preserve">s ability to fund its technology, which is going to be </w:t>
      </w:r>
      <w:r>
        <w:t xml:space="preserve">a </w:t>
      </w:r>
      <w:r w:rsidRPr="00734F4F">
        <w:t>challenge for the UK.</w:t>
      </w:r>
      <w:r>
        <w:t xml:space="preserve"> </w:t>
      </w:r>
    </w:p>
    <w:p w:rsidR="00065211" w:rsidP="00065211">
      <w:pPr>
        <w:pStyle w:val="Remark"/>
      </w:pPr>
      <w:r w:rsidRPr="00655C6A">
        <w:rPr>
          <w:b/>
        </w:rPr>
        <w:t>Lord Winston:</w:t>
      </w:r>
      <w:r>
        <w:t xml:space="preserve"> </w:t>
      </w:r>
      <w:r w:rsidRPr="00734F4F">
        <w:t>Very briefly</w:t>
      </w:r>
      <w:r>
        <w:t>,</w:t>
      </w:r>
      <w:r w:rsidRPr="00734F4F">
        <w:t xml:space="preserve"> could you tell us about manufacturing</w:t>
      </w:r>
      <w:r>
        <w:t>?</w:t>
      </w:r>
      <w:r w:rsidRPr="00734F4F">
        <w:t xml:space="preserve"> </w:t>
      </w:r>
      <w:r>
        <w:t>I</w:t>
      </w:r>
      <w:r w:rsidRPr="00734F4F">
        <w:t xml:space="preserve">s that going to be a problem </w:t>
      </w:r>
      <w:r>
        <w:t>in B</w:t>
      </w:r>
      <w:r w:rsidRPr="00734F4F">
        <w:t>ritain? Can we do more about the manufacturing side of these short</w:t>
      </w:r>
      <w:r>
        <w:t>-</w:t>
      </w:r>
      <w:r w:rsidRPr="00734F4F">
        <w:t>distance aircraft?</w:t>
      </w:r>
      <w:r>
        <w:t xml:space="preserve"> </w:t>
      </w:r>
    </w:p>
    <w:p w:rsidR="00065211" w:rsidP="00065211">
      <w:pPr>
        <w:pStyle w:val="Answer"/>
      </w:pPr>
      <w:r w:rsidRPr="008F2B43">
        <w:rPr>
          <w:b/>
          <w:i/>
        </w:rPr>
        <w:t>Paul Stein:</w:t>
      </w:r>
      <w:r>
        <w:t xml:space="preserve"> </w:t>
      </w:r>
      <w:r w:rsidRPr="00734F4F">
        <w:t>Forgive me for using the phrase again, but I think there is much to play for.</w:t>
      </w:r>
      <w:r>
        <w:t xml:space="preserve"> </w:t>
      </w:r>
      <w:r w:rsidRPr="00734F4F">
        <w:t xml:space="preserve">I have mentioned a company that I am very proud of, a little company called </w:t>
      </w:r>
      <w:r>
        <w:t>E</w:t>
      </w:r>
      <w:r w:rsidRPr="00734F4F">
        <w:t>lectrof</w:t>
      </w:r>
      <w:r>
        <w:t>light</w:t>
      </w:r>
      <w:r>
        <w:t>,</w:t>
      </w:r>
      <w:r w:rsidRPr="00734F4F">
        <w:t xml:space="preserve"> which is about 15 to 20 people in Gloucester.</w:t>
      </w:r>
      <w:r>
        <w:t xml:space="preserve"> </w:t>
      </w:r>
      <w:r w:rsidRPr="00734F4F">
        <w:t>It has reached out to much of the manufacturing technology that Rolls</w:t>
      </w:r>
      <w:r>
        <w:t>-</w:t>
      </w:r>
      <w:r w:rsidRPr="00734F4F">
        <w:t>Royce has access to.</w:t>
      </w:r>
      <w:r>
        <w:t xml:space="preserve"> One </w:t>
      </w:r>
      <w:r w:rsidRPr="00734F4F">
        <w:t xml:space="preserve">thing we have done well in </w:t>
      </w:r>
      <w:r>
        <w:t xml:space="preserve">the UK </w:t>
      </w:r>
      <w:r w:rsidRPr="00734F4F">
        <w:t xml:space="preserve">is to set up the </w:t>
      </w:r>
      <w:r>
        <w:t>H</w:t>
      </w:r>
      <w:r w:rsidRPr="00734F4F">
        <w:t>igh</w:t>
      </w:r>
      <w:r>
        <w:t xml:space="preserve"> V</w:t>
      </w:r>
      <w:r w:rsidRPr="00734F4F">
        <w:t xml:space="preserve">alue </w:t>
      </w:r>
      <w:r>
        <w:t>M</w:t>
      </w:r>
      <w:r w:rsidRPr="00734F4F">
        <w:t>anufactur</w:t>
      </w:r>
      <w:r>
        <w:t>ing C</w:t>
      </w:r>
      <w:r w:rsidRPr="00734F4F">
        <w:t>atap</w:t>
      </w:r>
      <w:r>
        <w:t>u</w:t>
      </w:r>
      <w:r w:rsidRPr="00734F4F">
        <w:t>lt</w:t>
      </w:r>
      <w:r>
        <w:t>,</w:t>
      </w:r>
      <w:r w:rsidRPr="00734F4F">
        <w:t xml:space="preserve"> which is a convening body of specialist manufacturing centres around the UK where small companies can come along and for a reasonable fee get access to world</w:t>
      </w:r>
      <w:r>
        <w:t>-</w:t>
      </w:r>
      <w:r w:rsidRPr="00734F4F">
        <w:t xml:space="preserve">class manufacturing capability, whether it </w:t>
      </w:r>
      <w:r>
        <w:t xml:space="preserve">is </w:t>
      </w:r>
      <w:r w:rsidRPr="00734F4F">
        <w:t>laser welding</w:t>
      </w:r>
      <w:r>
        <w:t>,</w:t>
      </w:r>
      <w:r w:rsidRPr="00734F4F">
        <w:t xml:space="preserve"> a</w:t>
      </w:r>
      <w:r>
        <w:t>dditive layer</w:t>
      </w:r>
      <w:r w:rsidRPr="00734F4F">
        <w:t xml:space="preserve"> or any of those methods.</w:t>
      </w:r>
      <w:r>
        <w:t xml:space="preserve"> </w:t>
      </w:r>
    </w:p>
    <w:p w:rsidR="00065211" w:rsidP="00065211">
      <w:pPr>
        <w:pStyle w:val="Answer"/>
      </w:pPr>
      <w:r>
        <w:t>W</w:t>
      </w:r>
      <w:r w:rsidRPr="00734F4F">
        <w:t xml:space="preserve">e </w:t>
      </w:r>
      <w:r>
        <w:t xml:space="preserve">also </w:t>
      </w:r>
      <w:r w:rsidRPr="00734F4F">
        <w:t>need patient capital to build the manufacturing infrastructure in the UK</w:t>
      </w:r>
      <w:r>
        <w:t>. H</w:t>
      </w:r>
      <w:r w:rsidRPr="00734F4F">
        <w:t xml:space="preserve">aving the technology is one </w:t>
      </w:r>
      <w:r w:rsidRPr="00734F4F">
        <w:t>thing</w:t>
      </w:r>
      <w:r>
        <w:t>,</w:t>
      </w:r>
      <w:r w:rsidRPr="00734F4F">
        <w:t xml:space="preserve"> but</w:t>
      </w:r>
      <w:r w:rsidRPr="00734F4F">
        <w:t xml:space="preserve"> earning money from the exports that come from the products is the second step.</w:t>
      </w:r>
      <w:r>
        <w:t xml:space="preserve"> T</w:t>
      </w:r>
      <w:r w:rsidRPr="00734F4F">
        <w:t>hat is</w:t>
      </w:r>
      <w:r>
        <w:t>, perhaps,</w:t>
      </w:r>
      <w:r w:rsidRPr="00734F4F">
        <w:t xml:space="preserve"> where a little more patient capital in the UK might need to support manufacturing.</w:t>
      </w:r>
      <w:r>
        <w:t xml:space="preserve"> </w:t>
      </w:r>
    </w:p>
    <w:p w:rsidR="00065211" w:rsidP="00065211">
      <w:pPr>
        <w:pStyle w:val="Question"/>
      </w:pPr>
      <w:r w:rsidRPr="008F2B43">
        <w:rPr>
          <w:b/>
        </w:rPr>
        <w:t>Baroness Brown of Cambridge:</w:t>
      </w:r>
      <w:r>
        <w:t xml:space="preserve"> </w:t>
      </w:r>
      <w:r w:rsidRPr="00734F4F">
        <w:t xml:space="preserve">I want to ask each of you what you think the primary safety issues from hydrogen and battery technologies are for your part of the industry and what the issues </w:t>
      </w:r>
      <w:r>
        <w:t xml:space="preserve">are </w:t>
      </w:r>
      <w:r w:rsidRPr="00734F4F">
        <w:t>that need to be addressed</w:t>
      </w:r>
      <w:r>
        <w:t xml:space="preserve">. </w:t>
      </w:r>
      <w:r w:rsidRPr="00734F4F">
        <w:t xml:space="preserve">I will start with you, Ian, because we have been hearing some rather frightening stories of </w:t>
      </w:r>
      <w:r w:rsidRPr="00734F4F">
        <w:t>Teslas</w:t>
      </w:r>
      <w:r w:rsidRPr="00734F4F">
        <w:t xml:space="preserve"> crashing and it </w:t>
      </w:r>
      <w:r w:rsidRPr="00734F4F">
        <w:t>taking</w:t>
      </w:r>
      <w:r w:rsidRPr="00734F4F">
        <w:t xml:space="preserve"> hours and hours to extinguish the battery fires.</w:t>
      </w:r>
      <w:r>
        <w:t xml:space="preserve"> </w:t>
      </w:r>
    </w:p>
    <w:p w:rsidR="00065211" w:rsidP="00065211">
      <w:pPr>
        <w:pStyle w:val="Answer"/>
      </w:pPr>
      <w:r w:rsidRPr="001D6EAC">
        <w:rPr>
          <w:b/>
          <w:i/>
        </w:rPr>
        <w:t>Ian Constance:</w:t>
      </w:r>
      <w:r>
        <w:t xml:space="preserve"> </w:t>
      </w:r>
      <w:r w:rsidRPr="00734F4F">
        <w:t>Those are unfortunate stories.</w:t>
      </w:r>
      <w:r>
        <w:t xml:space="preserve"> </w:t>
      </w:r>
      <w:r w:rsidRPr="00734F4F">
        <w:t>I think we would put those down to early development issues.</w:t>
      </w:r>
      <w:r>
        <w:t xml:space="preserve"> </w:t>
      </w:r>
      <w:r w:rsidRPr="00734F4F">
        <w:t>In general</w:t>
      </w:r>
      <w:r>
        <w:t>,</w:t>
      </w:r>
      <w:r w:rsidRPr="00734F4F">
        <w:t xml:space="preserve"> the automotive industry has a very strong safety track record</w:t>
      </w:r>
      <w:r>
        <w:t>,</w:t>
      </w:r>
      <w:r w:rsidRPr="00734F4F">
        <w:t xml:space="preserve"> and the development process that vehicles go through is very extensive to </w:t>
      </w:r>
      <w:r>
        <w:t xml:space="preserve">make </w:t>
      </w:r>
      <w:r w:rsidRPr="00734F4F">
        <w:t>sure they are safe.</w:t>
      </w:r>
      <w:r>
        <w:t xml:space="preserve"> </w:t>
      </w:r>
    </w:p>
    <w:p w:rsidR="00065211" w:rsidP="00065211">
      <w:pPr>
        <w:pStyle w:val="Answer"/>
      </w:pPr>
      <w:r w:rsidRPr="00734F4F">
        <w:t>In your prior session somebody made a comment that</w:t>
      </w:r>
      <w:r>
        <w:t>,</w:t>
      </w:r>
      <w:r w:rsidRPr="00734F4F">
        <w:t xml:space="preserve"> if you were starting out from scratch with 80 litres of petrol driving around, people would say that was very dangerous.</w:t>
      </w:r>
      <w:r>
        <w:t xml:space="preserve"> </w:t>
      </w:r>
      <w:r w:rsidRPr="00734F4F">
        <w:t>I think these are</w:t>
      </w:r>
      <w:r>
        <w:t>,</w:t>
      </w:r>
      <w:r w:rsidRPr="00734F4F">
        <w:t xml:space="preserve"> in general</w:t>
      </w:r>
      <w:r>
        <w:t>,</w:t>
      </w:r>
      <w:r w:rsidRPr="00734F4F">
        <w:t xml:space="preserve"> safe</w:t>
      </w:r>
      <w:r>
        <w:t>,</w:t>
      </w:r>
      <w:r w:rsidRPr="00734F4F">
        <w:t xml:space="preserve"> </w:t>
      </w:r>
      <w:r w:rsidRPr="00734F4F">
        <w:t xml:space="preserve">and the battery and hydrogen vehicles </w:t>
      </w:r>
      <w:r>
        <w:t xml:space="preserve">are made safe </w:t>
      </w:r>
      <w:r w:rsidRPr="00734F4F">
        <w:t>today.</w:t>
      </w:r>
      <w:r>
        <w:t xml:space="preserve"> </w:t>
      </w:r>
      <w:r w:rsidRPr="00734F4F">
        <w:t xml:space="preserve">The biggest issue is </w:t>
      </w:r>
      <w:r>
        <w:t xml:space="preserve">that, </w:t>
      </w:r>
      <w:r w:rsidRPr="00734F4F">
        <w:t>when something goes cat</w:t>
      </w:r>
      <w:r>
        <w:t>a</w:t>
      </w:r>
      <w:r w:rsidRPr="00734F4F">
        <w:t xml:space="preserve">strophically wrong, a new approach </w:t>
      </w:r>
      <w:r>
        <w:t xml:space="preserve">will be </w:t>
      </w:r>
      <w:r w:rsidRPr="00734F4F">
        <w:t>required from the fire service and the first responders, and they do not know how to do that.</w:t>
      </w:r>
      <w:r>
        <w:t xml:space="preserve"> </w:t>
      </w:r>
      <w:r w:rsidRPr="00734F4F">
        <w:t xml:space="preserve">The other aspect of it is </w:t>
      </w:r>
      <w:r>
        <w:t xml:space="preserve">that </w:t>
      </w:r>
      <w:r w:rsidRPr="00734F4F">
        <w:t>the high</w:t>
      </w:r>
      <w:r>
        <w:t>-</w:t>
      </w:r>
      <w:r w:rsidRPr="00734F4F">
        <w:t xml:space="preserve">voltage systems in these vehicles </w:t>
      </w:r>
      <w:r>
        <w:t xml:space="preserve">are </w:t>
      </w:r>
      <w:r w:rsidRPr="00734F4F">
        <w:t xml:space="preserve">not something that your typical maintenance worker in a garage or workshop </w:t>
      </w:r>
      <w:r w:rsidRPr="00734F4F">
        <w:t>has an understanding of</w:t>
      </w:r>
      <w:r w:rsidRPr="00734F4F">
        <w:t>.</w:t>
      </w:r>
      <w:r>
        <w:t xml:space="preserve"> </w:t>
      </w:r>
      <w:r w:rsidRPr="00734F4F">
        <w:t xml:space="preserve">It is about skills for the first responders and the maintenance people </w:t>
      </w:r>
      <w:r>
        <w:t xml:space="preserve">that </w:t>
      </w:r>
      <w:r w:rsidRPr="00734F4F">
        <w:t>I most worry about at this point.</w:t>
      </w:r>
      <w:r>
        <w:t xml:space="preserve"> </w:t>
      </w:r>
    </w:p>
    <w:p w:rsidR="00065211" w:rsidP="00065211">
      <w:pPr>
        <w:pStyle w:val="Remark"/>
      </w:pPr>
      <w:r w:rsidRPr="001D6EAC">
        <w:rPr>
          <w:b/>
        </w:rPr>
        <w:t>Baroness Brown of Cambridge:</w:t>
      </w:r>
      <w:r>
        <w:t xml:space="preserve"> It is just skills. </w:t>
      </w:r>
      <w:r w:rsidRPr="00734F4F">
        <w:t>They do not need any speci</w:t>
      </w:r>
      <w:r>
        <w:t>al</w:t>
      </w:r>
      <w:r w:rsidRPr="00734F4F">
        <w:t xml:space="preserve"> equipment or</w:t>
      </w:r>
      <w:r>
        <w:t xml:space="preserve"> different kinds of </w:t>
      </w:r>
      <w:r w:rsidRPr="00734F4F">
        <w:t>fluids to spray on these fires.</w:t>
      </w:r>
      <w:r>
        <w:t xml:space="preserve"> </w:t>
      </w:r>
    </w:p>
    <w:p w:rsidR="00065211" w:rsidP="00065211">
      <w:pPr>
        <w:pStyle w:val="Answer"/>
      </w:pPr>
      <w:r w:rsidRPr="001D6EAC">
        <w:rPr>
          <w:b/>
          <w:i/>
        </w:rPr>
        <w:t>Ian Constance:</w:t>
      </w:r>
      <w:r>
        <w:t xml:space="preserve"> </w:t>
      </w:r>
      <w:r w:rsidRPr="00734F4F">
        <w:t>Certainly</w:t>
      </w:r>
      <w:r w:rsidRPr="00734F4F">
        <w:t xml:space="preserve"> they will need new equipment as well.</w:t>
      </w:r>
      <w:r>
        <w:t xml:space="preserve"> </w:t>
      </w:r>
      <w:r w:rsidRPr="00734F4F">
        <w:t xml:space="preserve">That is </w:t>
      </w:r>
      <w:r w:rsidRPr="00734F4F">
        <w:t>absolutely right</w:t>
      </w:r>
      <w:r w:rsidRPr="00734F4F">
        <w:t>.</w:t>
      </w:r>
    </w:p>
    <w:p w:rsidR="00065211" w:rsidP="00065211">
      <w:pPr>
        <w:pStyle w:val="Remark"/>
      </w:pPr>
      <w:r w:rsidRPr="001D6EAC">
        <w:rPr>
          <w:b/>
        </w:rPr>
        <w:t>Baroness Brown of Cambridge:</w:t>
      </w:r>
      <w:r>
        <w:t xml:space="preserve"> What about</w:t>
      </w:r>
      <w:r w:rsidRPr="00734F4F">
        <w:t xml:space="preserve"> the hydrogen vehicles with very high</w:t>
      </w:r>
      <w:r>
        <w:t>-</w:t>
      </w:r>
      <w:r w:rsidRPr="00734F4F">
        <w:t>pressure tanks</w:t>
      </w:r>
      <w:r>
        <w:t>?</w:t>
      </w:r>
    </w:p>
    <w:p w:rsidR="00065211" w:rsidP="00065211">
      <w:pPr>
        <w:pStyle w:val="Answer"/>
      </w:pPr>
      <w:r w:rsidRPr="001D6EAC">
        <w:rPr>
          <w:b/>
          <w:i/>
        </w:rPr>
        <w:t>Ian Constance:</w:t>
      </w:r>
      <w:r w:rsidRPr="00734F4F">
        <w:t xml:space="preserve"> Again</w:t>
      </w:r>
      <w:r>
        <w:t>,</w:t>
      </w:r>
      <w:r w:rsidRPr="00734F4F">
        <w:t xml:space="preserve"> I think you heard from your earlier witnesses that the tanks are made to withstand a great level of torture and pain</w:t>
      </w:r>
      <w:r>
        <w:t>. E</w:t>
      </w:r>
      <w:r w:rsidRPr="00734F4F">
        <w:t xml:space="preserve">ven when that happens, when they get ruptured, the safe venting of them </w:t>
      </w:r>
      <w:r>
        <w:t>can</w:t>
      </w:r>
      <w:r w:rsidRPr="00734F4F">
        <w:t xml:space="preserve"> enable safe use of those systems in </w:t>
      </w:r>
      <w:r>
        <w:t xml:space="preserve">the </w:t>
      </w:r>
      <w:r w:rsidRPr="00734F4F">
        <w:t>worst environments.</w:t>
      </w:r>
      <w:r>
        <w:t xml:space="preserve"> </w:t>
      </w:r>
    </w:p>
    <w:p w:rsidR="00065211" w:rsidRPr="00734F4F" w:rsidP="00065211">
      <w:pPr>
        <w:pStyle w:val="Remark"/>
      </w:pPr>
      <w:r w:rsidRPr="001D6EAC">
        <w:rPr>
          <w:b/>
        </w:rPr>
        <w:t>Baroness Brown of Cambridge:</w:t>
      </w:r>
      <w:r>
        <w:t xml:space="preserve"> Thank you. </w:t>
      </w:r>
      <w:r w:rsidRPr="00734F4F">
        <w:t xml:space="preserve">Let me come to Helen and trains. </w:t>
      </w:r>
    </w:p>
    <w:p w:rsidR="00065211" w:rsidP="00065211">
      <w:pPr>
        <w:pStyle w:val="Answer"/>
      </w:pPr>
      <w:r w:rsidRPr="001D6EAC">
        <w:rPr>
          <w:b/>
          <w:i/>
        </w:rPr>
        <w:t>Helen Simpson:</w:t>
      </w:r>
      <w:r>
        <w:t xml:space="preserve"> I mentioned earlier that t</w:t>
      </w:r>
      <w:r w:rsidRPr="00734F4F">
        <w:t>here is a rigorous safety approach in rail, and we need to continue with that.</w:t>
      </w:r>
      <w:r>
        <w:t xml:space="preserve"> </w:t>
      </w:r>
      <w:r w:rsidRPr="00734F4F">
        <w:t>Some of the things that have been talked about</w:t>
      </w:r>
      <w:r>
        <w:t xml:space="preserve"> such as</w:t>
      </w:r>
      <w:r w:rsidRPr="00734F4F">
        <w:t xml:space="preserve"> how we design a train would be a little different</w:t>
      </w:r>
      <w:r>
        <w:t xml:space="preserve"> b</w:t>
      </w:r>
      <w:r w:rsidRPr="00734F4F">
        <w:t>ecause of the nature of rail</w:t>
      </w:r>
      <w:r>
        <w:t>. W</w:t>
      </w:r>
      <w:r w:rsidRPr="00734F4F">
        <w:t xml:space="preserve">e would have </w:t>
      </w:r>
      <w:r w:rsidRPr="00734F4F">
        <w:t>a number of</w:t>
      </w:r>
      <w:r w:rsidRPr="00734F4F">
        <w:t xml:space="preserve"> fail</w:t>
      </w:r>
      <w:r>
        <w:t>-</w:t>
      </w:r>
      <w:r w:rsidRPr="00734F4F">
        <w:t>safe systems in there.</w:t>
      </w:r>
      <w:r>
        <w:t xml:space="preserve"> </w:t>
      </w:r>
      <w:r w:rsidRPr="00734F4F">
        <w:t xml:space="preserve">They are all built </w:t>
      </w:r>
      <w:r>
        <w:t xml:space="preserve">around the </w:t>
      </w:r>
      <w:r w:rsidRPr="00734F4F">
        <w:t xml:space="preserve">monitoring and detection of battery temperatures </w:t>
      </w:r>
      <w:r>
        <w:t xml:space="preserve">at </w:t>
      </w:r>
      <w:r w:rsidRPr="00734F4F">
        <w:t>individual cell level</w:t>
      </w:r>
      <w:r>
        <w:t xml:space="preserve"> and being </w:t>
      </w:r>
      <w:r w:rsidRPr="00734F4F">
        <w:t>able to detect that early and prevent anything occurring.</w:t>
      </w:r>
      <w:r>
        <w:t xml:space="preserve"> </w:t>
      </w:r>
      <w:r w:rsidRPr="00734F4F">
        <w:t>That is one of the things we talked about</w:t>
      </w:r>
      <w:r>
        <w:t>. The</w:t>
      </w:r>
      <w:r w:rsidRPr="00734F4F">
        <w:t xml:space="preserve"> packaging</w:t>
      </w:r>
      <w:r>
        <w:t xml:space="preserve"> of</w:t>
      </w:r>
      <w:r w:rsidRPr="00734F4F">
        <w:t xml:space="preserve"> batteries </w:t>
      </w:r>
      <w:r>
        <w:t xml:space="preserve">is </w:t>
      </w:r>
      <w:r w:rsidRPr="00734F4F">
        <w:t>different in rail from other sectors because we have these higher levels of safety integrity for rail.</w:t>
      </w:r>
      <w:r>
        <w:t xml:space="preserve"> </w:t>
      </w:r>
    </w:p>
    <w:p w:rsidR="00065211" w:rsidP="00065211">
      <w:pPr>
        <w:pStyle w:val="Answer"/>
      </w:pPr>
      <w:r w:rsidRPr="00734F4F">
        <w:t xml:space="preserve">The other thing </w:t>
      </w:r>
      <w:r>
        <w:t xml:space="preserve">about </w:t>
      </w:r>
      <w:r w:rsidRPr="00734F4F">
        <w:t xml:space="preserve">hydrogen is </w:t>
      </w:r>
      <w:r>
        <w:t xml:space="preserve">that </w:t>
      </w:r>
      <w:r w:rsidRPr="00734F4F">
        <w:t>there are a lot of fail</w:t>
      </w:r>
      <w:r>
        <w:t>-</w:t>
      </w:r>
      <w:r w:rsidRPr="00734F4F">
        <w:t>safe systems</w:t>
      </w:r>
      <w:r>
        <w:t xml:space="preserve"> there. T</w:t>
      </w:r>
      <w:r w:rsidRPr="00734F4F">
        <w:t xml:space="preserve">he idea is to retain all the hydrogen within </w:t>
      </w:r>
      <w:r>
        <w:t xml:space="preserve">the </w:t>
      </w:r>
      <w:r w:rsidRPr="00734F4F">
        <w:t>high</w:t>
      </w:r>
      <w:r>
        <w:t>-</w:t>
      </w:r>
      <w:r w:rsidRPr="00734F4F">
        <w:t>pressure tanks.</w:t>
      </w:r>
      <w:r>
        <w:t xml:space="preserve"> </w:t>
      </w:r>
      <w:r w:rsidRPr="00734F4F">
        <w:t>They are tested, as Ian said, to a very high level of pressure testing.</w:t>
      </w:r>
      <w:r>
        <w:t xml:space="preserve"> </w:t>
      </w:r>
      <w:r w:rsidRPr="00734F4F">
        <w:t xml:space="preserve">The release and venting </w:t>
      </w:r>
      <w:r w:rsidRPr="00734F4F">
        <w:t>is</w:t>
      </w:r>
      <w:r w:rsidRPr="00734F4F">
        <w:t xml:space="preserve"> done in a controlled manner and only in a</w:t>
      </w:r>
      <w:r>
        <w:t>n</w:t>
      </w:r>
      <w:r w:rsidRPr="00734F4F">
        <w:t xml:space="preserve"> emergency situat</w:t>
      </w:r>
      <w:r>
        <w:t>ion</w:t>
      </w:r>
      <w:r w:rsidRPr="00734F4F">
        <w:t>. Once hydrogen is in the air</w:t>
      </w:r>
      <w:r>
        <w:t>,</w:t>
      </w:r>
      <w:r w:rsidRPr="00734F4F">
        <w:t xml:space="preserve"> it dissipates very quickly indeed.</w:t>
      </w:r>
      <w:r>
        <w:t xml:space="preserve"> </w:t>
      </w:r>
      <w:r w:rsidRPr="00734F4F">
        <w:t xml:space="preserve">The risk is about </w:t>
      </w:r>
      <w:r>
        <w:t>con</w:t>
      </w:r>
      <w:r w:rsidRPr="00734F4F">
        <w:t>taining it in a small area.</w:t>
      </w:r>
      <w:r>
        <w:t xml:space="preserve"> </w:t>
      </w:r>
      <w:r w:rsidRPr="00734F4F">
        <w:t>For rail</w:t>
      </w:r>
      <w:r>
        <w:t>,</w:t>
      </w:r>
      <w:r w:rsidRPr="00734F4F">
        <w:t xml:space="preserve"> that is thinking through how we operate hydrogen trains in tunnels and those kinds of situati</w:t>
      </w:r>
      <w:r>
        <w:t>o</w:t>
      </w:r>
      <w:r w:rsidRPr="00734F4F">
        <w:t>ns</w:t>
      </w:r>
      <w:r>
        <w:t>,</w:t>
      </w:r>
      <w:r w:rsidRPr="00734F4F">
        <w:t xml:space="preserve"> and how we do that safely.</w:t>
      </w:r>
      <w:r>
        <w:t xml:space="preserve"> </w:t>
      </w:r>
      <w:r w:rsidRPr="00734F4F">
        <w:t xml:space="preserve">There </w:t>
      </w:r>
      <w:r w:rsidRPr="00734F4F">
        <w:t>has to</w:t>
      </w:r>
      <w:r w:rsidRPr="00734F4F">
        <w:t xml:space="preserve"> be a very rigorous approach to that</w:t>
      </w:r>
      <w:r>
        <w:t>. It</w:t>
      </w:r>
      <w:r w:rsidRPr="00734F4F">
        <w:t xml:space="preserve"> is all independently peer reviewed and assessed.</w:t>
      </w:r>
      <w:r>
        <w:t xml:space="preserve"> </w:t>
      </w:r>
      <w:r w:rsidRPr="00734F4F">
        <w:t>Different people are looking at th</w:t>
      </w:r>
      <w:r>
        <w:t xml:space="preserve">ose things </w:t>
      </w:r>
      <w:r w:rsidRPr="00734F4F">
        <w:t>at the moment</w:t>
      </w:r>
      <w:r w:rsidRPr="00734F4F">
        <w:t>.</w:t>
      </w:r>
      <w:r>
        <w:t xml:space="preserve"> </w:t>
      </w:r>
    </w:p>
    <w:p w:rsidR="00065211" w:rsidP="00065211">
      <w:pPr>
        <w:pStyle w:val="Remark"/>
      </w:pPr>
      <w:r w:rsidRPr="001D6EAC">
        <w:rPr>
          <w:b/>
        </w:rPr>
        <w:t>Baroness Brown of Cambridge:</w:t>
      </w:r>
      <w:r>
        <w:t xml:space="preserve"> </w:t>
      </w:r>
      <w:r w:rsidRPr="00734F4F">
        <w:t xml:space="preserve">That is all under way and nothing has come up that looks insurmountable. </w:t>
      </w:r>
    </w:p>
    <w:p w:rsidR="00065211" w:rsidP="00065211">
      <w:pPr>
        <w:pStyle w:val="Answer"/>
      </w:pPr>
      <w:r w:rsidRPr="001D6EAC">
        <w:rPr>
          <w:b/>
          <w:i/>
        </w:rPr>
        <w:t>Helen Simpson:</w:t>
      </w:r>
      <w:r>
        <w:t xml:space="preserve"> </w:t>
      </w:r>
      <w:r w:rsidRPr="00734F4F">
        <w:t>The design of the trains is under way, and that can be done safely.</w:t>
      </w:r>
      <w:r>
        <w:t xml:space="preserve"> </w:t>
      </w:r>
      <w:r w:rsidRPr="00734F4F">
        <w:t>The design of the refuelling infrastructure can be done safely.</w:t>
      </w:r>
      <w:r>
        <w:t xml:space="preserve"> </w:t>
      </w:r>
      <w:r w:rsidRPr="00734F4F">
        <w:t>There are plans in place to make those.</w:t>
      </w:r>
      <w:r>
        <w:t xml:space="preserve"> </w:t>
      </w:r>
      <w:r w:rsidRPr="00734F4F">
        <w:t>The next challenge will be about scaling that up</w:t>
      </w:r>
      <w:r>
        <w:t>. W</w:t>
      </w:r>
      <w:r w:rsidRPr="00734F4F">
        <w:t xml:space="preserve">e are moving towards a stage where we start to </w:t>
      </w:r>
      <w:r w:rsidRPr="00734F4F">
        <w:t xml:space="preserve">think about the first passenger fleet </w:t>
      </w:r>
      <w:r>
        <w:t>of</w:t>
      </w:r>
      <w:r w:rsidRPr="00734F4F">
        <w:t xml:space="preserve"> hydrogen trains or the first passenger fleet of battery trains in the</w:t>
      </w:r>
      <w:r>
        <w:t xml:space="preserve"> </w:t>
      </w:r>
      <w:r w:rsidRPr="00734F4F">
        <w:t>UK</w:t>
      </w:r>
      <w:r>
        <w:t>,</w:t>
      </w:r>
      <w:r w:rsidRPr="00734F4F">
        <w:t xml:space="preserve"> a</w:t>
      </w:r>
      <w:r>
        <w:t>n</w:t>
      </w:r>
      <w:r w:rsidRPr="00734F4F">
        <w:t>d what are the infrastructure and skills needed for refuelling train</w:t>
      </w:r>
      <w:r>
        <w:t>s</w:t>
      </w:r>
      <w:r w:rsidRPr="00734F4F">
        <w:t xml:space="preserve"> with hydrogen.</w:t>
      </w:r>
      <w:r>
        <w:t xml:space="preserve"> </w:t>
      </w:r>
      <w:r w:rsidRPr="00734F4F">
        <w:t>That is very different from what we do now.</w:t>
      </w:r>
      <w:r>
        <w:t xml:space="preserve"> </w:t>
      </w:r>
      <w:r w:rsidRPr="00734F4F">
        <w:t>That is about training people, awareness and building up</w:t>
      </w:r>
      <w:r>
        <w:t xml:space="preserve">—I think </w:t>
      </w:r>
      <w:r w:rsidRPr="00734F4F">
        <w:t xml:space="preserve">the point was made earlier about </w:t>
      </w:r>
      <w:r>
        <w:t xml:space="preserve">the fact that </w:t>
      </w:r>
      <w:r w:rsidRPr="00734F4F">
        <w:t>all fuels are a high</w:t>
      </w:r>
      <w:r>
        <w:t>-</w:t>
      </w:r>
      <w:r w:rsidRPr="00734F4F">
        <w:t>energy source</w:t>
      </w:r>
      <w:r>
        <w:t>, and</w:t>
      </w:r>
      <w:r w:rsidRPr="00734F4F">
        <w:t xml:space="preserve"> </w:t>
      </w:r>
      <w:r>
        <w:t xml:space="preserve">it is </w:t>
      </w:r>
      <w:r w:rsidRPr="00734F4F">
        <w:t>how we tackle and manage that risk and address it so that we are managing things safely.</w:t>
      </w:r>
      <w:r>
        <w:t xml:space="preserve"> </w:t>
      </w:r>
    </w:p>
    <w:p w:rsidR="00065211" w:rsidP="00065211">
      <w:pPr>
        <w:pStyle w:val="Remark"/>
      </w:pPr>
      <w:r w:rsidRPr="001D6EAC">
        <w:rPr>
          <w:b/>
        </w:rPr>
        <w:t>Baroness Brown of Cambridge:</w:t>
      </w:r>
      <w:r>
        <w:t xml:space="preserve"> </w:t>
      </w:r>
      <w:r w:rsidRPr="00734F4F">
        <w:t>Paul, I will come to you finally. You are used to extraordinary safety standards in the aviation industry.</w:t>
      </w:r>
      <w:r>
        <w:t xml:space="preserve"> </w:t>
      </w:r>
      <w:r w:rsidRPr="00734F4F">
        <w:t>What is going to be new</w:t>
      </w:r>
      <w:r>
        <w:t xml:space="preserve">? </w:t>
      </w:r>
    </w:p>
    <w:p w:rsidR="00065211" w:rsidP="00065211">
      <w:pPr>
        <w:pStyle w:val="Answer"/>
      </w:pPr>
      <w:r w:rsidRPr="001D6EAC">
        <w:rPr>
          <w:b/>
          <w:i/>
        </w:rPr>
        <w:t>Paul Stein:</w:t>
      </w:r>
      <w:r>
        <w:t xml:space="preserve"> That is a</w:t>
      </w:r>
      <w:r w:rsidRPr="00734F4F">
        <w:t xml:space="preserve"> good question</w:t>
      </w:r>
      <w:r>
        <w:t>. T</w:t>
      </w:r>
      <w:r w:rsidRPr="00734F4F">
        <w:t xml:space="preserve">he first new thing is </w:t>
      </w:r>
      <w:r>
        <w:t xml:space="preserve">that </w:t>
      </w:r>
      <w:r w:rsidRPr="00734F4F">
        <w:t xml:space="preserve">battery containment, particularly thermal runaway containment, </w:t>
      </w:r>
      <w:r w:rsidRPr="00734F4F">
        <w:t>has to</w:t>
      </w:r>
      <w:r w:rsidRPr="00734F4F">
        <w:t xml:space="preserve"> go to another level over and above what can be tolerated on land and sea.</w:t>
      </w:r>
      <w:r>
        <w:t xml:space="preserve"> </w:t>
      </w:r>
      <w:r w:rsidRPr="00734F4F">
        <w:t>Obviously</w:t>
      </w:r>
      <w:r>
        <w:t>,</w:t>
      </w:r>
      <w:r w:rsidRPr="00734F4F">
        <w:t xml:space="preserve"> </w:t>
      </w:r>
      <w:r>
        <w:t>i</w:t>
      </w:r>
      <w:r w:rsidRPr="00734F4F">
        <w:t>n an aircraft</w:t>
      </w:r>
      <w:r>
        <w:t>,</w:t>
      </w:r>
      <w:r w:rsidRPr="00734F4F">
        <w:t xml:space="preserve"> you </w:t>
      </w:r>
      <w:r w:rsidRPr="00734F4F">
        <w:t>have to</w:t>
      </w:r>
      <w:r w:rsidRPr="00734F4F">
        <w:t xml:space="preserve"> be able to contain any </w:t>
      </w:r>
      <w:r>
        <w:t xml:space="preserve">thermal </w:t>
      </w:r>
      <w:r w:rsidRPr="00734F4F">
        <w:t>runaway event on batteries.</w:t>
      </w:r>
      <w:r>
        <w:t xml:space="preserve"> </w:t>
      </w:r>
      <w:r w:rsidRPr="00734F4F">
        <w:t xml:space="preserve">That means the </w:t>
      </w:r>
      <w:r>
        <w:t xml:space="preserve">required </w:t>
      </w:r>
      <w:r w:rsidRPr="00734F4F">
        <w:t>standards and level of engineering</w:t>
      </w:r>
      <w:r>
        <w:t>,</w:t>
      </w:r>
      <w:r w:rsidRPr="00734F4F">
        <w:t xml:space="preserve"> and the </w:t>
      </w:r>
      <w:r>
        <w:t xml:space="preserve">required </w:t>
      </w:r>
      <w:r w:rsidRPr="00734F4F">
        <w:t>individual cell monitoring to meet aviation standards</w:t>
      </w:r>
      <w:r>
        <w:t>,</w:t>
      </w:r>
      <w:r w:rsidRPr="00734F4F">
        <w:t xml:space="preserve"> go up another level from some of the other applications that we have heard about.</w:t>
      </w:r>
      <w:r>
        <w:t xml:space="preserve"> </w:t>
      </w:r>
    </w:p>
    <w:p w:rsidR="00065211" w:rsidP="00065211">
      <w:pPr>
        <w:pStyle w:val="Answer"/>
      </w:pPr>
      <w:r w:rsidRPr="00734F4F">
        <w:t xml:space="preserve">Hydrogen tanks, as has been said already, </w:t>
      </w:r>
      <w:r w:rsidRPr="00734F4F">
        <w:t>have to</w:t>
      </w:r>
      <w:r w:rsidRPr="00734F4F">
        <w:t xml:space="preserve"> be able to meet all the various potential hazards that come with aviation</w:t>
      </w:r>
      <w:r>
        <w:t>. A</w:t>
      </w:r>
      <w:r w:rsidRPr="00734F4F">
        <w:t xml:space="preserve">ccident integrity is one of the key ones, for </w:t>
      </w:r>
      <w:r w:rsidRPr="00734F4F">
        <w:t>fairly obvious</w:t>
      </w:r>
      <w:r w:rsidRPr="00734F4F">
        <w:t xml:space="preserve"> reasons.</w:t>
      </w:r>
      <w:r>
        <w:t xml:space="preserve"> </w:t>
      </w:r>
      <w:r w:rsidRPr="00734F4F">
        <w:t xml:space="preserve">I have said that some </w:t>
      </w:r>
      <w:r>
        <w:t>a</w:t>
      </w:r>
      <w:r w:rsidRPr="00734F4F">
        <w:t>re exploring liquid hydrogen.</w:t>
      </w:r>
      <w:r>
        <w:t xml:space="preserve"> </w:t>
      </w:r>
      <w:r w:rsidRPr="00734F4F">
        <w:t>If that route is chosen</w:t>
      </w:r>
      <w:r>
        <w:t>,</w:t>
      </w:r>
      <w:r w:rsidRPr="00734F4F">
        <w:t xml:space="preserve"> there are some quite significant safety challenges, for example, in accident integrity</w:t>
      </w:r>
      <w:r>
        <w:t>,</w:t>
      </w:r>
      <w:r w:rsidRPr="00734F4F">
        <w:t xml:space="preserve"> to </w:t>
      </w:r>
      <w:r>
        <w:t xml:space="preserve">make </w:t>
      </w:r>
      <w:r w:rsidRPr="00734F4F">
        <w:t xml:space="preserve">sure </w:t>
      </w:r>
      <w:r>
        <w:t>the cryogen</w:t>
      </w:r>
      <w:r w:rsidRPr="00734F4F">
        <w:t xml:space="preserve"> cannot cause an accident.</w:t>
      </w:r>
      <w:r>
        <w:t xml:space="preserve"> </w:t>
      </w:r>
      <w:r w:rsidRPr="00734F4F">
        <w:t>Hydrogen itself has an incredibly low flash point.</w:t>
      </w:r>
      <w:r>
        <w:t xml:space="preserve"> </w:t>
      </w:r>
      <w:r w:rsidRPr="00734F4F">
        <w:t>Just brushing your foot on a carpet can set off a hydrogen cloud.</w:t>
      </w:r>
      <w:r>
        <w:t xml:space="preserve"> </w:t>
      </w:r>
      <w:r w:rsidRPr="00734F4F">
        <w:t xml:space="preserve">To get to the </w:t>
      </w:r>
      <w:r>
        <w:t xml:space="preserve">required </w:t>
      </w:r>
      <w:r w:rsidRPr="00734F4F">
        <w:t>levels of safety is quit</w:t>
      </w:r>
      <w:r>
        <w:t>e</w:t>
      </w:r>
      <w:r w:rsidRPr="00734F4F">
        <w:t xml:space="preserve"> significant.</w:t>
      </w:r>
      <w:r>
        <w:t xml:space="preserve"> </w:t>
      </w:r>
    </w:p>
    <w:p w:rsidR="00065211" w:rsidP="00065211">
      <w:pPr>
        <w:pStyle w:val="Answer"/>
      </w:pPr>
      <w:r w:rsidRPr="00734F4F">
        <w:t>Electrification at altitude is another area.</w:t>
      </w:r>
      <w:r>
        <w:t xml:space="preserve"> </w:t>
      </w:r>
      <w:r w:rsidRPr="00734F4F">
        <w:t>We are dealing with very high currents and very high voltages with those electric flight machines</w:t>
      </w:r>
      <w:r>
        <w:t>,</w:t>
      </w:r>
      <w:r w:rsidRPr="00734F4F">
        <w:t xml:space="preserve"> and </w:t>
      </w:r>
      <w:r>
        <w:t xml:space="preserve">we are </w:t>
      </w:r>
      <w:r w:rsidRPr="00734F4F">
        <w:t xml:space="preserve">having to come </w:t>
      </w:r>
      <w:r>
        <w:t xml:space="preserve">up </w:t>
      </w:r>
      <w:r w:rsidRPr="00734F4F">
        <w:t>with whole new regimes to manage safety in the event of individual single point failure.</w:t>
      </w:r>
      <w:r>
        <w:t xml:space="preserve"> </w:t>
      </w:r>
    </w:p>
    <w:p w:rsidR="00065211" w:rsidP="00065211">
      <w:pPr>
        <w:pStyle w:val="Answer"/>
      </w:pPr>
      <w:r w:rsidRPr="00734F4F">
        <w:t>There are some less obvious areas that need to be looked at</w:t>
      </w:r>
      <w:r>
        <w:t>,</w:t>
      </w:r>
      <w:r w:rsidRPr="00734F4F">
        <w:t xml:space="preserve"> which are not to do with the physical side but to do with the digital side.</w:t>
      </w:r>
      <w:r>
        <w:t xml:space="preserve"> I</w:t>
      </w:r>
      <w:r w:rsidRPr="00734F4F">
        <w:t xml:space="preserve"> mentioned </w:t>
      </w:r>
      <w:r>
        <w:t>eV</w:t>
      </w:r>
      <w:r w:rsidRPr="00734F4F">
        <w:t>TOL</w:t>
      </w:r>
      <w:r>
        <w:t>—</w:t>
      </w:r>
      <w:r w:rsidRPr="00734F4F">
        <w:t>ele</w:t>
      </w:r>
      <w:r>
        <w:t>c</w:t>
      </w:r>
      <w:r w:rsidRPr="00734F4F">
        <w:t>trical vertical take</w:t>
      </w:r>
      <w:r>
        <w:t>-</w:t>
      </w:r>
      <w:r w:rsidRPr="00734F4F">
        <w:t>off and landing.</w:t>
      </w:r>
      <w:r>
        <w:t xml:space="preserve"> </w:t>
      </w:r>
      <w:r w:rsidRPr="00734F4F">
        <w:t xml:space="preserve">That will need digital flight control systems, fly by wire if you wish, collision avoidance algorithms for </w:t>
      </w:r>
      <w:r w:rsidRPr="00734F4F">
        <w:t>fairly obvious</w:t>
      </w:r>
      <w:r w:rsidRPr="00734F4F">
        <w:t xml:space="preserve"> reasons,</w:t>
      </w:r>
      <w:r>
        <w:t xml:space="preserve"> and</w:t>
      </w:r>
      <w:r w:rsidRPr="00734F4F">
        <w:t xml:space="preserve"> air traffic management systems probably using artificial intelligence.</w:t>
      </w:r>
      <w:r>
        <w:t xml:space="preserve"> We must not be blindsided by t</w:t>
      </w:r>
      <w:r w:rsidRPr="00734F4F">
        <w:t>he safety regime around the digital side.</w:t>
      </w:r>
      <w:r>
        <w:t xml:space="preserve"> </w:t>
      </w:r>
      <w:r w:rsidRPr="00734F4F">
        <w:t xml:space="preserve">It is almost as complicated as all the things we </w:t>
      </w:r>
      <w:r w:rsidRPr="00734F4F">
        <w:t>have to</w:t>
      </w:r>
      <w:r w:rsidRPr="00734F4F">
        <w:t xml:space="preserve"> do on physical safety.</w:t>
      </w:r>
      <w:r>
        <w:t xml:space="preserve"> </w:t>
      </w:r>
    </w:p>
    <w:p w:rsidR="00065211" w:rsidP="00065211">
      <w:pPr>
        <w:pStyle w:val="Remark"/>
      </w:pPr>
      <w:r w:rsidRPr="001D6EAC">
        <w:rPr>
          <w:b/>
        </w:rPr>
        <w:t>Baroness Brown of Cambridge:</w:t>
      </w:r>
      <w:r>
        <w:t xml:space="preserve"> </w:t>
      </w:r>
      <w:r w:rsidRPr="00734F4F">
        <w:t>But you think it is all doable</w:t>
      </w:r>
      <w:r>
        <w:t>;</w:t>
      </w:r>
      <w:r w:rsidRPr="00734F4F">
        <w:t xml:space="preserve"> there are no stoppers in any of this.</w:t>
      </w:r>
      <w:r>
        <w:t xml:space="preserve"> </w:t>
      </w:r>
    </w:p>
    <w:p w:rsidR="00065211" w:rsidP="00065211">
      <w:pPr>
        <w:pStyle w:val="Answer"/>
      </w:pPr>
      <w:r w:rsidRPr="001D6EAC">
        <w:rPr>
          <w:b/>
          <w:i/>
        </w:rPr>
        <w:t>Paul Stein:</w:t>
      </w:r>
      <w:r>
        <w:t xml:space="preserve"> Yes. </w:t>
      </w:r>
      <w:r w:rsidRPr="00734F4F">
        <w:t>Liquid hydrogen is the one wh</w:t>
      </w:r>
      <w:r>
        <w:t>e</w:t>
      </w:r>
      <w:r w:rsidRPr="00734F4F">
        <w:t xml:space="preserve">re the jury is </w:t>
      </w:r>
      <w:r>
        <w:t xml:space="preserve">still </w:t>
      </w:r>
      <w:r w:rsidRPr="00734F4F">
        <w:t>out.</w:t>
      </w:r>
      <w:r>
        <w:t xml:space="preserve"> </w:t>
      </w:r>
      <w:r w:rsidRPr="00734F4F">
        <w:t>I think the industry is saying</w:t>
      </w:r>
      <w:r>
        <w:t>,</w:t>
      </w:r>
      <w:r w:rsidRPr="00734F4F">
        <w:t xml:space="preserve"> </w:t>
      </w:r>
      <w:r>
        <w:t>“W</w:t>
      </w:r>
      <w:r w:rsidRPr="00734F4F">
        <w:t>e are still trying to find a way through how we would make such systems safe</w:t>
      </w:r>
      <w:r>
        <w:t>”</w:t>
      </w:r>
      <w:r w:rsidRPr="00734F4F">
        <w:t>.</w:t>
      </w:r>
      <w:r>
        <w:t xml:space="preserve"> </w:t>
      </w:r>
      <w:r w:rsidRPr="00734F4F">
        <w:t>The rest of it</w:t>
      </w:r>
      <w:r>
        <w:t>,</w:t>
      </w:r>
      <w:r w:rsidRPr="00734F4F">
        <w:t xml:space="preserve"> I think</w:t>
      </w:r>
      <w:r>
        <w:t>,</w:t>
      </w:r>
      <w:r w:rsidRPr="00734F4F">
        <w:t xml:space="preserve"> is doable.</w:t>
      </w:r>
      <w:r>
        <w:t xml:space="preserve"> </w:t>
      </w:r>
    </w:p>
    <w:p w:rsidR="00065211" w:rsidP="00065211">
      <w:pPr>
        <w:pStyle w:val="Remark"/>
      </w:pPr>
      <w:r w:rsidRPr="009D0DC7">
        <w:rPr>
          <w:b/>
        </w:rPr>
        <w:t>Baroness Brown of Cambridge:</w:t>
      </w:r>
      <w:r>
        <w:t xml:space="preserve"> </w:t>
      </w:r>
      <w:r w:rsidRPr="00734F4F">
        <w:t>There was a strong message certainly from the others about education and training here.</w:t>
      </w:r>
      <w:r>
        <w:t xml:space="preserve"> </w:t>
      </w:r>
      <w:r w:rsidRPr="00734F4F">
        <w:t>Thank you very much.</w:t>
      </w:r>
    </w:p>
    <w:p w:rsidR="00065211" w:rsidP="00065211">
      <w:pPr>
        <w:pStyle w:val="Remark"/>
      </w:pPr>
      <w:r w:rsidRPr="001D6EAC">
        <w:rPr>
          <w:b/>
        </w:rPr>
        <w:t>The Chair:</w:t>
      </w:r>
      <w:r>
        <w:t xml:space="preserve"> </w:t>
      </w:r>
      <w:r w:rsidRPr="00734F4F">
        <w:t>Mr Stein, coming from you</w:t>
      </w:r>
      <w:r>
        <w:t>,</w:t>
      </w:r>
      <w:r w:rsidRPr="00734F4F">
        <w:t xml:space="preserve"> if you can, I hear that the </w:t>
      </w:r>
      <w:r w:rsidRPr="000E0328" w:rsidR="000E0328">
        <w:t>French Government</w:t>
      </w:r>
      <w:r w:rsidRPr="00734F4F">
        <w:t xml:space="preserve"> is thinking of possibly banning short</w:t>
      </w:r>
      <w:r>
        <w:t>-</w:t>
      </w:r>
      <w:r w:rsidRPr="00734F4F">
        <w:t>haul flights where the train journey is less than two</w:t>
      </w:r>
      <w:r>
        <w:t>-</w:t>
      </w:r>
      <w:r w:rsidRPr="00734F4F">
        <w:t>and</w:t>
      </w:r>
      <w:r>
        <w:t>-</w:t>
      </w:r>
      <w:r w:rsidRPr="00734F4F">
        <w:t>a</w:t>
      </w:r>
      <w:r>
        <w:t>-</w:t>
      </w:r>
      <w:r w:rsidRPr="00734F4F">
        <w:t>half to three hours.</w:t>
      </w:r>
      <w:r>
        <w:t xml:space="preserve"> </w:t>
      </w:r>
      <w:r w:rsidRPr="00734F4F">
        <w:t>With high speed trains that is quite a distance.</w:t>
      </w:r>
      <w:r>
        <w:t xml:space="preserve"> </w:t>
      </w:r>
    </w:p>
    <w:p w:rsidR="00065211" w:rsidP="00065211">
      <w:pPr>
        <w:pStyle w:val="Answer"/>
      </w:pPr>
      <w:r w:rsidRPr="001D6EAC">
        <w:rPr>
          <w:b/>
          <w:i/>
        </w:rPr>
        <w:t>Paul Stein:</w:t>
      </w:r>
      <w:r>
        <w:t xml:space="preserve"> This would not be something that </w:t>
      </w:r>
      <w:r w:rsidRPr="00734F4F">
        <w:t>I would recommend the UK does.</w:t>
      </w:r>
      <w:r>
        <w:t xml:space="preserve"> </w:t>
      </w:r>
      <w:r w:rsidRPr="00734F4F">
        <w:t>I cannot comment</w:t>
      </w:r>
      <w:r>
        <w:t>, if you do not mind,</w:t>
      </w:r>
      <w:r w:rsidRPr="00734F4F">
        <w:t xml:space="preserve"> on why </w:t>
      </w:r>
      <w:r>
        <w:t xml:space="preserve">it is </w:t>
      </w:r>
      <w:r w:rsidRPr="00734F4F">
        <w:t>going down that path, but I can guess.</w:t>
      </w:r>
      <w:r>
        <w:t xml:space="preserve"> </w:t>
      </w:r>
      <w:r w:rsidRPr="00734F4F">
        <w:t>To me</w:t>
      </w:r>
      <w:r>
        <w:t>,</w:t>
      </w:r>
      <w:r w:rsidRPr="00734F4F">
        <w:t xml:space="preserve"> if a flight or a train are both net</w:t>
      </w:r>
      <w:r>
        <w:t xml:space="preserve"> </w:t>
      </w:r>
      <w:r w:rsidRPr="00734F4F">
        <w:t>zero carbon, if the train is the better thing to use because it can carry more people in a more comfortable environment</w:t>
      </w:r>
      <w:r>
        <w:t>—</w:t>
      </w:r>
      <w:r w:rsidRPr="00734F4F">
        <w:t>and I am sure Helen has some great innovation</w:t>
      </w:r>
      <w:r>
        <w:t>s</w:t>
      </w:r>
      <w:r w:rsidRPr="00734F4F">
        <w:t xml:space="preserve"> to look after the passengers as well as the technology</w:t>
      </w:r>
      <w:r>
        <w:t>—</w:t>
      </w:r>
      <w:r w:rsidRPr="00734F4F">
        <w:t>people should be able to choose the train</w:t>
      </w:r>
      <w:r>
        <w:t>. I</w:t>
      </w:r>
      <w:r w:rsidRPr="00734F4F">
        <w:t>f they want to connect a little faster through air</w:t>
      </w:r>
      <w:r>
        <w:t>,</w:t>
      </w:r>
      <w:r w:rsidRPr="00734F4F">
        <w:t xml:space="preserve"> and it is the same carbon footprint, connect through air.</w:t>
      </w:r>
      <w:r>
        <w:t xml:space="preserve"> I</w:t>
      </w:r>
      <w:r w:rsidRPr="00734F4F">
        <w:t>f the EU is looking down that path</w:t>
      </w:r>
      <w:r>
        <w:t>, I do not think</w:t>
      </w:r>
      <w:r w:rsidRPr="00734F4F">
        <w:t xml:space="preserve"> it should necessarily be mandating a particular transport mode.</w:t>
      </w:r>
      <w:r>
        <w:t xml:space="preserve"> </w:t>
      </w:r>
    </w:p>
    <w:p w:rsidR="00065211" w:rsidP="00065211">
      <w:pPr>
        <w:pStyle w:val="Remark"/>
      </w:pPr>
      <w:r w:rsidRPr="001D6EAC">
        <w:rPr>
          <w:b/>
        </w:rPr>
        <w:t>The Chair:</w:t>
      </w:r>
      <w:r>
        <w:t xml:space="preserve"> </w:t>
      </w:r>
      <w:r w:rsidRPr="00734F4F">
        <w:t xml:space="preserve">Mr Constance, we heard </w:t>
      </w:r>
      <w:r>
        <w:t xml:space="preserve">that </w:t>
      </w:r>
      <w:r w:rsidRPr="00734F4F">
        <w:t>your institution</w:t>
      </w:r>
      <w:r>
        <w:t>,</w:t>
      </w:r>
      <w:r w:rsidRPr="00734F4F">
        <w:t xml:space="preserve"> the Advanced Propulsion Centre</w:t>
      </w:r>
      <w:r>
        <w:t>,</w:t>
      </w:r>
      <w:r w:rsidRPr="00734F4F">
        <w:t xml:space="preserve"> is concentrating more on the battery side of technology </w:t>
      </w:r>
      <w:r>
        <w:t xml:space="preserve">and </w:t>
      </w:r>
      <w:r w:rsidRPr="00734F4F">
        <w:t>not as much on the fuel side of technology</w:t>
      </w:r>
      <w:r>
        <w:t>,</w:t>
      </w:r>
      <w:r w:rsidRPr="00734F4F">
        <w:t xml:space="preserve"> and that you should be encouraged to do that. First, do you agree</w:t>
      </w:r>
      <w:r>
        <w:t>,</w:t>
      </w:r>
      <w:r w:rsidRPr="00734F4F">
        <w:t xml:space="preserve"> and</w:t>
      </w:r>
      <w:r>
        <w:t>,</w:t>
      </w:r>
      <w:r w:rsidRPr="00734F4F">
        <w:t xml:space="preserve"> if you agree</w:t>
      </w:r>
      <w:r>
        <w:t>,</w:t>
      </w:r>
      <w:r w:rsidRPr="00734F4F">
        <w:t xml:space="preserve"> how could that happen?</w:t>
      </w:r>
      <w:r>
        <w:t xml:space="preserve"> </w:t>
      </w:r>
    </w:p>
    <w:p w:rsidR="00065211" w:rsidP="00065211">
      <w:pPr>
        <w:pStyle w:val="Answer"/>
      </w:pPr>
      <w:r w:rsidRPr="001D6EAC">
        <w:rPr>
          <w:b/>
          <w:i/>
        </w:rPr>
        <w:t>Ian Constance:</w:t>
      </w:r>
      <w:r w:rsidRPr="00734F4F">
        <w:t xml:space="preserve"> I do not totally agree.</w:t>
      </w:r>
      <w:r>
        <w:t xml:space="preserve"> </w:t>
      </w:r>
      <w:r w:rsidRPr="00734F4F">
        <w:t xml:space="preserve">I would say </w:t>
      </w:r>
      <w:r>
        <w:t xml:space="preserve">that </w:t>
      </w:r>
      <w:r w:rsidRPr="00734F4F">
        <w:t>the vast majority of</w:t>
      </w:r>
      <w:r w:rsidRPr="00734F4F">
        <w:t xml:space="preserve"> the funding that we are involved in goes towards battery technologies at the moment</w:t>
      </w:r>
      <w:r>
        <w:t>. O</w:t>
      </w:r>
      <w:r w:rsidRPr="00734F4F">
        <w:t>n the fuel cell</w:t>
      </w:r>
      <w:r>
        <w:t xml:space="preserve"> side and</w:t>
      </w:r>
      <w:r w:rsidRPr="00734F4F">
        <w:t xml:space="preserve"> the low</w:t>
      </w:r>
      <w:r>
        <w:t>-</w:t>
      </w:r>
      <w:r w:rsidRPr="00734F4F">
        <w:t xml:space="preserve">carbon fuels, the aviation fuels for heavy transport, we would also support those kinds of approaches, and we </w:t>
      </w:r>
      <w:r>
        <w:t xml:space="preserve">do </w:t>
      </w:r>
      <w:r w:rsidRPr="00734F4F">
        <w:t>actively support those kinds of approaches.</w:t>
      </w:r>
      <w:r>
        <w:t xml:space="preserve"> </w:t>
      </w:r>
      <w:r w:rsidRPr="00734F4F">
        <w:t>A fuel cell vehicle is still an electric vehicle</w:t>
      </w:r>
      <w:r>
        <w:t>,</w:t>
      </w:r>
      <w:r w:rsidRPr="00734F4F">
        <w:t xml:space="preserve"> so it still needs batteries</w:t>
      </w:r>
      <w:r>
        <w:t>,</w:t>
      </w:r>
      <w:r w:rsidRPr="00734F4F">
        <w:t xml:space="preserve"> </w:t>
      </w:r>
      <w:r w:rsidRPr="00734F4F">
        <w:t>motors</w:t>
      </w:r>
      <w:r w:rsidRPr="00734F4F">
        <w:t xml:space="preserve"> and</w:t>
      </w:r>
      <w:r>
        <w:t xml:space="preserve"> power</w:t>
      </w:r>
      <w:r w:rsidRPr="00734F4F">
        <w:t xml:space="preserve"> electronics.</w:t>
      </w:r>
      <w:r>
        <w:t xml:space="preserve"> </w:t>
      </w:r>
      <w:r w:rsidRPr="00734F4F">
        <w:t>We are covering that whole gamut.</w:t>
      </w:r>
      <w:r>
        <w:t xml:space="preserve"> </w:t>
      </w:r>
      <w:r w:rsidRPr="00734F4F">
        <w:t>We would like to actively encourage more work on the heavy duty side to explore those paths that I mentioned at the beginning</w:t>
      </w:r>
      <w:r>
        <w:t>,</w:t>
      </w:r>
      <w:r w:rsidRPr="00734F4F">
        <w:t xml:space="preserve"> and </w:t>
      </w:r>
      <w:r>
        <w:t xml:space="preserve">make </w:t>
      </w:r>
      <w:r w:rsidRPr="00734F4F">
        <w:t>sure we cover the whole gamut</w:t>
      </w:r>
      <w:r>
        <w:t>,</w:t>
      </w:r>
      <w:r w:rsidRPr="00734F4F">
        <w:t xml:space="preserve"> and </w:t>
      </w:r>
      <w:r>
        <w:t xml:space="preserve">make </w:t>
      </w:r>
      <w:r w:rsidRPr="00734F4F">
        <w:t>sure that we have the UK selecting the best path.</w:t>
      </w:r>
      <w:r>
        <w:t xml:space="preserve"> </w:t>
      </w:r>
    </w:p>
    <w:p w:rsidR="006702DF" w:rsidRPr="00E66FFF" w:rsidP="00065211">
      <w:pPr>
        <w:pStyle w:val="Remark"/>
      </w:pPr>
      <w:r w:rsidRPr="001D6EAC">
        <w:rPr>
          <w:b/>
        </w:rPr>
        <w:t>The Chair:</w:t>
      </w:r>
      <w:r>
        <w:t xml:space="preserve"> </w:t>
      </w:r>
      <w:r w:rsidRPr="00734F4F">
        <w:t>Thank you all three of you for coming today to help us with our inquiry.</w:t>
      </w:r>
      <w:r>
        <w:t xml:space="preserve"> </w:t>
      </w:r>
      <w:r w:rsidRPr="00734F4F">
        <w:t>It has been most informative.</w:t>
      </w:r>
      <w:r>
        <w:t xml:space="preserve"> </w:t>
      </w:r>
      <w:r w:rsidRPr="00734F4F">
        <w:t>Thank you very much.</w:t>
      </w:r>
      <w:r>
        <w:t xml:space="preserve"> </w:t>
      </w:r>
      <w:r w:rsidRPr="00734F4F">
        <w:t xml:space="preserve">If on reflection </w:t>
      </w:r>
      <w:r>
        <w:t xml:space="preserve">you think there is something additional you might have said, </w:t>
      </w:r>
      <w:r w:rsidRPr="00734F4F">
        <w:t>please free to send it in.</w:t>
      </w:r>
      <w:r>
        <w:t xml:space="preserve"> </w:t>
      </w:r>
      <w:r w:rsidRPr="00734F4F">
        <w:t xml:space="preserve">You will get </w:t>
      </w:r>
      <w:r>
        <w:t>a</w:t>
      </w:r>
      <w:r w:rsidRPr="00734F4F">
        <w:t xml:space="preserve"> transcript to look over</w:t>
      </w:r>
      <w:r>
        <w:t>,</w:t>
      </w:r>
      <w:r w:rsidRPr="00734F4F">
        <w:t xml:space="preserve"> and please comment or correct </w:t>
      </w:r>
      <w:r>
        <w:t xml:space="preserve">it </w:t>
      </w:r>
      <w:r w:rsidRPr="00734F4F">
        <w:t>if necessary</w:t>
      </w:r>
      <w:r>
        <w:t>, but for today t</w:t>
      </w:r>
      <w:r w:rsidRPr="00734F4F">
        <w:t>hank you very much indeed for helping us.</w:t>
      </w:r>
      <w:r w:rsidRPr="00E66FFF" w:rsidR="00D57FE0">
        <w:t xml:space="preserve"> </w:t>
      </w:r>
    </w:p>
    <w:sectPr w:rsidSect="009915ED">
      <w:headerReference w:type="default" r:id="rId10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065211" w:rsidP="009277D8">
        <w:pPr>
          <w:pStyle w:val="Para"/>
          <w:rPr>
            <w:color w:val="808080"/>
          </w:rPr>
        </w:pPr>
        <w:r w:rsidRPr="00E05757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1" name="Picture 1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065211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38497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915E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4782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7B7907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183C0C42"/>
    <w:lvl w:ilvl="0">
      <w:start w:val="98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35B3631B"/>
    <w:multiLevelType w:val="hybridMultilevel"/>
    <w:tmpl w:val="550ACF3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37A78"/>
    <w:multiLevelType w:val="hybridMultilevel"/>
    <w:tmpl w:val="2F621F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2"/>
  </w:num>
  <w:num w:numId="13">
    <w:abstractNumId w:val="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5211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EC5A2A"/>
    <w:pPr>
      <w:widowControl w:val="0"/>
      <w:numPr>
        <w:numId w:val="9"/>
      </w:numPr>
      <w:spacing w:before="240" w:after="120"/>
      <w:jc w:val="left"/>
    </w:pPr>
  </w:style>
  <w:style w:type="paragraph" w:customStyle="1" w:styleId="Answer">
    <w:name w:val="Answer"/>
    <w:basedOn w:val="Normal"/>
    <w:qFormat/>
    <w:rsid w:val="00EC5A2A"/>
    <w:pPr>
      <w:spacing w:before="120" w:after="120"/>
      <w:ind w:left="794"/>
      <w:jc w:val="left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EC5A2A"/>
    <w:pPr>
      <w:numPr>
        <w:numId w:val="0"/>
      </w:numPr>
      <w:spacing w:before="12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03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036"/>
    <w:rPr>
      <w:rFonts w:ascii="Tahoma" w:hAnsi="Tahoma" w:cs="Tahoma"/>
      <w:sz w:val="16"/>
      <w:szCs w:val="16"/>
    </w:rPr>
  </w:style>
  <w:style w:type="paragraph" w:customStyle="1" w:styleId="Normal0">
    <w:name w:val="Normal 0"/>
    <w:rsid w:val="0026230B"/>
    <w:pPr>
      <w:widowControl w:val="0"/>
      <w:autoSpaceDE w:val="0"/>
      <w:autoSpaceDN w:val="0"/>
      <w:adjustRightInd w:val="0"/>
      <w:spacing w:after="0" w:line="240" w:lineRule="auto"/>
      <w:ind w:hanging="1440"/>
    </w:pPr>
    <w:rPr>
      <w:rFonts w:ascii="Courier New" w:hAnsi="Courier New" w:eastAsiaTheme="minorEastAsia" w:cs="Courier New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F6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E09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E09"/>
    <w:rPr>
      <w:rFonts w:ascii="Verdana" w:hAnsi="Verdan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6E09"/>
    <w:pPr>
      <w:spacing w:after="0" w:line="240" w:lineRule="auto"/>
    </w:pPr>
    <w:rPr>
      <w:rFonts w:ascii="Verdana" w:hAnsi="Verdan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3A1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93039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F2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9BD14705C8A45B74DA5F22F1AC9BF" ma:contentTypeVersion="39" ma:contentTypeDescription="Create a new document." ma:contentTypeScope="" ma:versionID="b482a0d7b7437614790e38636c37e70f">
  <xsd:schema xmlns:xsd="http://www.w3.org/2001/XMLSchema" xmlns:xs="http://www.w3.org/2001/XMLSchema" xmlns:p="http://schemas.microsoft.com/office/2006/metadata/properties" xmlns:ns3="b42ee53a-2340-4c25-89c8-245227b3848b" xmlns:ns4="4600776d-0a3c-44b4-bff2-0ceaafb13046" xmlns:ns5="0aa31e50-a01d-447d-8d13-f7c1d3d66adb" targetNamespace="http://schemas.microsoft.com/office/2006/metadata/properties" ma:root="true" ma:fieldsID="6b775bc854ebc65a65b9616c2f89104f" ns3:_="" ns4:_="" ns5:_="">
    <xsd:import namespace="b42ee53a-2340-4c25-89c8-245227b3848b"/>
    <xsd:import namespace="4600776d-0a3c-44b4-bff2-0ceaafb13046"/>
    <xsd:import namespace="0aa31e50-a01d-447d-8d13-f7c1d3d66adb"/>
    <xsd:element name="properties">
      <xsd:complexType>
        <xsd:sequence>
          <xsd:element name="documentManagement">
            <xsd:complexType>
              <xsd:all>
                <xsd:element ref="ns3:Document_x0020_Status1"/>
                <xsd:element ref="ns3:Meeting_x0020_Date" minOccurs="0"/>
                <xsd:element ref="ns4:RecordNumber" minOccurs="0"/>
                <xsd:element ref="ns4:RetentionTriggerDate" minOccurs="0"/>
                <xsd:element ref="ns4:TransfertoArchives" minOccurs="0"/>
                <xsd:element ref="ns3:SharedWithUsers" minOccurs="0"/>
                <xsd:element ref="ns3:SharedWithDetails" minOccurs="0"/>
                <xsd:element ref="ns5:MediaServiceAutoTags" minOccurs="0"/>
                <xsd:element ref="ns5:MediaServiceOCR" minOccurs="0"/>
                <xsd:element ref="ns5:MediaServiceLocation" minOccurs="0"/>
                <xsd:element ref="ns4:c4838c65c76546ae93d5703426802f7f" minOccurs="0"/>
                <xsd:element ref="ns4:TaxCatchAll" minOccurs="0"/>
                <xsd:element ref="ns4:TaxCatchAllLabel" minOccurs="0"/>
                <xsd:element ref="ns4:j6c5b17cd04246da82e5604daf08bc68" minOccurs="0"/>
                <xsd:element ref="ns3:_dlc_DocId" minOccurs="0"/>
                <xsd:element ref="ns4:g3ef09377e3444258679b6035a1ff93a" minOccurs="0"/>
                <xsd:element ref="ns3:_dlc_DocIdUrl" minOccurs="0"/>
                <xsd:element ref="ns4:cd0fc526a5c840319a97fd94028e9904" minOccurs="0"/>
                <xsd:element ref="ns3:_dlc_DocIdPersistId" minOccurs="0"/>
                <xsd:element ref="ns4:k5b153ee974a4a57a7568e533217f2cb" minOccurs="0"/>
                <xsd:element ref="ns4:e6f926d7f5b14a74bee86c3452d91372" minOccurs="0"/>
                <xsd:element ref="ns3:edc898bf3bb343549b83ac391d519ef2" minOccurs="0"/>
                <xsd:element ref="ns3:c10fc15a1e374d7faacfa4b870e47730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4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5" nillable="true" ma:displayName="Meeting Date" ma:format="DateOnly" ma:internalName="Meeting_x0020_Date">
      <xsd:simpleType>
        <xsd:restriction base="dms:DateTime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36" ma:taxonomy="true" ma:internalName="edc898bf3bb343549b83ac391d519ef2" ma:taxonomyFieldName="Inquiry" ma:displayName="Inquiry" ma:default="" ma:fieldId="{edc898bf-3bb3-4354-9b83-ac391d519ef2}" ma:sspId="eb37f91c-4bb8-4ab3-bc5a-cd8753815459" ma:termSetId="a674e8b6-da86-4d54-8cb9-8ad84b458feb" ma:anchorId="3a7d247d-d81a-49c0-89a0-1c356c5a99d9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37" ma:taxonomy="true" ma:internalName="c10fc15a1e374d7faacfa4b870e47730" ma:taxonomyFieldName="Document_x0020_Type" ma:displayName="Document Type" ma:readOnly="false" ma:default="" ma:fieldId="{c10fc15a-1e37-4d7f-aacf-a4b870e47730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14" nillable="true" ma:displayName="Transfer to Archives" ma:default="0" ma:internalName="TransfertoArchives">
      <xsd:simpleType>
        <xsd:restriction base="dms:Boolean"/>
      </xsd:simpleType>
    </xsd:element>
    <xsd:element name="c4838c65c76546ae93d5703426802f7f" ma:index="2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62937bbb-dfc7-4a54-89f0-d45a4367219f}" ma:internalName="TaxCatchAll" ma:showField="CatchAllData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62937bbb-dfc7-4a54-89f0-d45a4367219f}" ma:internalName="TaxCatchAllLabel" ma:readOnly="true" ma:showField="CatchAllDataLabel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8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0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2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34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35" nillable="true" ma:taxonomy="true" ma:internalName="e6f926d7f5b14a74bee86c3452d91372" ma:taxonomyFieldName="Sessions" ma:displayName="Session" ma:default="4;#2017-19|790133b5-8265-463c-8ed3-ef2f6e04a689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31e50-a01d-447d-8d13-f7c1d3d66adb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MediaServiceLocation" ma:internalName="MediaServiceLocation" ma:readOnly="tru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55</Value>
      <Value>25</Value>
      <Value>63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Meeting_x0020_Date xmlns="b42ee53a-2340-4c25-89c8-245227b3848b">2021-04-26T23:00:00+00:00</Meeting_x0020_Date>
    <j6c5b17cd04246da82e5604daf08bc68 xmlns="4600776d-0a3c-44b4-bff2-0ceaafb13046">
      <Terms xmlns="http://schemas.microsoft.com/office/infopath/2007/PartnerControls"/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2019-21</TermName>
          <TermId xmlns="http://schemas.microsoft.com/office/infopath/2007/PartnerControls">66e74676-00e6-4c37-adc4-b954b89ccd7c</TermId>
        </TermInfo>
      </Terms>
    </e6f926d7f5b14a74bee86c3452d91372>
    <Document_x0020_Status1 xmlns="b42ee53a-2340-4c25-89c8-245227b3848b">Final</Document_x0020_Status1>
    <TransfertoArchives xmlns="4600776d-0a3c-44b4-bff2-0ceaafb13046">false</TransfertoArchives>
    <edc898bf3bb343549b83ac391d519ef2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Role of batteries and fuel cells in achieving Net Zero</TermName>
          <TermId xmlns="http://schemas.microsoft.com/office/infopath/2007/PartnerControls">8257996d-20f1-49e2-abd0-3f898118582c</TermId>
        </TermInfo>
      </Terms>
    </edc898bf3bb343549b83ac391d519ef2>
    <cd0fc526a5c840319a97fd94028e9904 xmlns="4600776d-0a3c-44b4-bff2-0ceaafb13046">
      <Terms xmlns="http://schemas.microsoft.com/office/infopath/2007/PartnerControls"/>
    </cd0fc526a5c840319a97fd94028e9904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 - Transcripts</TermName>
          <TermId xmlns="http://schemas.microsoft.com/office/infopath/2007/PartnerControls">cadf22b4-41a9-4c9f-b9e7-3d45b624b878</TermId>
        </TermInfo>
      </Terms>
    </c10fc15a1e374d7faacfa4b870e47730>
    <RetentionTriggerDate xmlns="4600776d-0a3c-44b4-bff2-0ceaafb13046" xsi:nil="true"/>
    <c4838c65c76546ae93d5703426802f7f xmlns="4600776d-0a3c-44b4-bff2-0ceaafb13046">
      <Terms xmlns="http://schemas.microsoft.com/office/infopath/2007/PartnerControls"/>
    </c4838c65c76546ae93d5703426802f7f>
    <SharedWithUsers xmlns="b42ee53a-2340-4c25-89c8-245227b3848b">
      <UserInfo>
        <DisplayName>CRANMCGREEHIN, Simon</DisplayName>
        <AccountId>136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10E0A136-DA20-4FDB-99BC-D6C9C7596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ee53a-2340-4c25-89c8-245227b3848b"/>
    <ds:schemaRef ds:uri="4600776d-0a3c-44b4-bff2-0ceaafb13046"/>
    <ds:schemaRef ds:uri="0aa31e50-a01d-447d-8d13-f7c1d3d66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CC630-D802-4A6E-B61C-3533B2E8F2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E1AE70-F472-4F03-AFAB-2BBEE6114822}">
  <ds:schemaRefs>
    <ds:schemaRef ds:uri="b42ee53a-2340-4c25-89c8-245227b3848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aa31e50-a01d-447d-8d13-f7c1d3d66adb"/>
    <ds:schemaRef ds:uri="http://purl.org/dc/elements/1.1/"/>
    <ds:schemaRef ds:uri="http://schemas.microsoft.com/office/2006/metadata/properties"/>
    <ds:schemaRef ds:uri="http://schemas.microsoft.com/office/infopath/2007/PartnerControls"/>
    <ds:schemaRef ds:uri="4600776d-0a3c-44b4-bff2-0ceaafb1304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61E1B8D-43C5-4C54-B8DF-3AC81109BE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71A4DF2-3A86-4A3A-9195-C94CB7A3A1F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