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5B50" w:rsidRPr="009A51C3" w:rsidP="00E35B50">
      <w:pPr>
        <w:pStyle w:val="TitleCommittee0"/>
      </w:pPr>
      <w:r>
        <w:t xml:space="preserve">Select Committee on </w:t>
      </w:r>
      <w:r w:rsidRPr="009A51C3">
        <w:t xml:space="preserve">International Relations and Defence </w:t>
      </w:r>
    </w:p>
    <w:p w:rsidR="00E35B50" w:rsidRPr="009A51C3" w:rsidP="00E35B50">
      <w:pPr>
        <w:pStyle w:val="TitleInquiry0"/>
      </w:pPr>
      <w:r>
        <w:t>C</w:t>
      </w:r>
      <w:r>
        <w:t xml:space="preserve">orrected oral evidence: </w:t>
      </w:r>
      <w:r w:rsidRPr="009A51C3">
        <w:t>The UK’s security and trade relationship with China</w:t>
      </w:r>
    </w:p>
    <w:p w:rsidR="00E35B50" w:rsidRPr="009A51C3" w:rsidP="00E35B50">
      <w:pPr>
        <w:pStyle w:val="Para"/>
      </w:pPr>
      <w:r w:rsidRPr="009A51C3">
        <w:t>Monday 26 April 2021</w:t>
      </w:r>
    </w:p>
    <w:p w:rsidR="00E35B50" w:rsidRPr="009A51C3" w:rsidP="00E35B50">
      <w:pPr>
        <w:pStyle w:val="Para"/>
      </w:pPr>
      <w:r>
        <w:t>2.10 pm</w:t>
      </w:r>
    </w:p>
    <w:p w:rsidR="00E35B50" w:rsidP="00E35B50"/>
    <w:p w:rsidR="00E35B50" w:rsidRPr="009A51C3" w:rsidP="00E35B50">
      <w:r w:rsidRPr="009A51C3">
        <w:t>Watch the meeting</w:t>
      </w:r>
    </w:p>
    <w:p w:rsidR="00E35B50" w:rsidRPr="003F0AB7" w:rsidP="00E35B50">
      <w:r w:rsidRPr="003F0AB7">
        <w:t xml:space="preserve">Members present: Baroness Anelay of St Johns (The Chair); Lord </w:t>
      </w:r>
      <w:r w:rsidRPr="003F0AB7">
        <w:t>Alton of Liverpool; Lord Anderson of Swansea; Baroness Blackstone; Lord Boateng; Baroness Fall; Baroness Rawlings; Lord Stirrup; Baroness Sugg; Lord Teverson.</w:t>
      </w:r>
    </w:p>
    <w:p w:rsidR="00E35B50" w:rsidRPr="003F0AB7" w:rsidP="00E35B50">
      <w:pPr>
        <w:pStyle w:val="Para"/>
        <w:tabs>
          <w:tab w:val="center" w:pos="4536"/>
          <w:tab w:val="right" w:pos="8931"/>
        </w:tabs>
      </w:pPr>
      <w:r w:rsidRPr="003F0AB7">
        <w:t>Evidence Session No. 8</w:t>
      </w:r>
      <w:r w:rsidRPr="003F0AB7">
        <w:tab/>
        <w:t>Virtual Proceeding</w:t>
      </w:r>
      <w:r w:rsidRPr="003F0AB7">
        <w:tab/>
        <w:t>Questions 73 - 79</w:t>
      </w:r>
    </w:p>
    <w:p w:rsidR="00E35B50" w:rsidRPr="003F0AB7" w:rsidP="00E35B50">
      <w:pPr>
        <w:pStyle w:val="TitleWitnesses0"/>
      </w:pPr>
    </w:p>
    <w:p w:rsidR="00E35B50" w:rsidRPr="003F0AB7" w:rsidP="00E35B50">
      <w:pPr>
        <w:pStyle w:val="TitleWitnesses0"/>
      </w:pPr>
      <w:r w:rsidRPr="003F0AB7">
        <w:t>Witnesses</w:t>
      </w:r>
    </w:p>
    <w:p w:rsidR="00E35B50" w:rsidP="00E35B50">
      <w:pPr>
        <w:pStyle w:val="Para"/>
      </w:pPr>
      <w:r>
        <w:fldChar w:fldCharType="begin"/>
      </w:r>
      <w:r>
        <w:instrText xml:space="preserve"> HYPERLINK \l "Panel1" </w:instrText>
      </w:r>
      <w:r>
        <w:fldChar w:fldCharType="separate"/>
      </w:r>
      <w:r w:rsidRPr="003F0AB7">
        <w:rPr>
          <w:rStyle w:val="Hyperlink"/>
        </w:rPr>
        <w:t>I</w:t>
      </w:r>
      <w:r>
        <w:fldChar w:fldCharType="end"/>
      </w:r>
      <w:r w:rsidRPr="003F0AB7">
        <w:t>: Bonnie S Glaser, Director, Asia Program</w:t>
      </w:r>
      <w:r>
        <w:t>me</w:t>
      </w:r>
      <w:r w:rsidRPr="003F0AB7">
        <w:t>, German Marshall Fund of the United States; Dr Elizabeth C Economy, Senior</w:t>
      </w:r>
      <w:r w:rsidRPr="00280817">
        <w:t xml:space="preserve"> Fellow for China Studies, Council on Foreign Relations, and Senior Fellow, Hoover Institution, Stanford University.</w:t>
      </w:r>
      <w:r>
        <w:t xml:space="preserve"> </w:t>
      </w:r>
    </w:p>
    <w:p w:rsidR="00E35B50" w:rsidP="00E35B50">
      <w:pPr>
        <w:pStyle w:val="Para"/>
      </w:pPr>
    </w:p>
    <w:p w:rsidR="00E35B50" w:rsidRPr="00B00119" w:rsidP="00E35B50">
      <w:pPr>
        <w:pStyle w:val="Para"/>
      </w:pPr>
      <w:r w:rsidRPr="00B00119">
        <w:t>USE OF THE TRANSCR</w:t>
      </w:r>
      <w:r w:rsidRPr="00B00119">
        <w:t>IPT</w:t>
      </w:r>
    </w:p>
    <w:p w:rsidR="00E35B50" w:rsidRPr="00B00119" w:rsidP="00E35B50">
      <w:pPr>
        <w:pStyle w:val="Para"/>
        <w:numPr>
          <w:ilvl w:val="0"/>
          <w:numId w:val="11"/>
        </w:numPr>
      </w:pPr>
      <w:r w:rsidRPr="00B00119">
        <w:t>This is a</w:t>
      </w:r>
      <w:r w:rsidRPr="00B00119">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35B50" w:rsidP="00E35B50">
      <w:pPr>
        <w:sectPr w:rsidSect="008351F9">
          <w:headerReference w:type="default" r:id="rId10"/>
          <w:pgSz w:w="11906" w:h="16838"/>
          <w:pgMar w:top="1805" w:right="1440" w:bottom="1440" w:left="1440" w:header="709" w:footer="708" w:gutter="0"/>
          <w:cols w:space="708"/>
          <w:docGrid w:linePitch="360"/>
        </w:sectPr>
      </w:pPr>
      <w:r>
        <w:br w:type="page"/>
      </w:r>
    </w:p>
    <w:p w:rsidR="00E35B50" w:rsidRPr="009A51C3" w:rsidP="00E35B50">
      <w:pPr>
        <w:pStyle w:val="TitlePanel0"/>
        <w:rPr>
          <w:szCs w:val="28"/>
        </w:rPr>
      </w:pPr>
      <w:bookmarkStart w:id="0" w:name="Panel1"/>
      <w:r w:rsidRPr="009A51C3">
        <w:rPr>
          <w:szCs w:val="28"/>
        </w:rPr>
        <w:t>Examination of Witnesses</w:t>
      </w:r>
    </w:p>
    <w:p w:rsidR="00E35B50" w:rsidP="00E35B50">
      <w:pPr>
        <w:pStyle w:val="TitlePanel0"/>
        <w:jc w:val="both"/>
      </w:pPr>
      <w:bookmarkEnd w:id="0"/>
      <w:r w:rsidRPr="008A522A">
        <w:rPr>
          <w:sz w:val="22"/>
        </w:rPr>
        <w:t>Bonnie Glaser</w:t>
      </w:r>
      <w:r>
        <w:rPr>
          <w:sz w:val="22"/>
        </w:rPr>
        <w:t xml:space="preserve"> and </w:t>
      </w:r>
      <w:r w:rsidRPr="008A522A">
        <w:rPr>
          <w:sz w:val="22"/>
        </w:rPr>
        <w:t>Dr Elizabeth Economy</w:t>
      </w:r>
      <w:r>
        <w:rPr>
          <w:sz w:val="22"/>
        </w:rPr>
        <w:t>.</w:t>
      </w:r>
    </w:p>
    <w:p w:rsidR="00E35B50" w:rsidP="00E35B50">
      <w:pPr>
        <w:pStyle w:val="Question"/>
      </w:pPr>
      <w:r w:rsidRPr="004C2AB4">
        <w:rPr>
          <w:b/>
        </w:rPr>
        <w:t>The Chair:</w:t>
      </w:r>
      <w:r w:rsidRPr="004C2AB4">
        <w:t xml:space="preserve"> Good </w:t>
      </w:r>
      <w:r>
        <w:t>afternoon</w:t>
      </w:r>
      <w:r w:rsidRPr="004C2AB4">
        <w:t xml:space="preserve">. It is my pleasure to welcome to this meeting of the International Relations and Defence </w:t>
      </w:r>
      <w:r>
        <w:t xml:space="preserve">Select </w:t>
      </w:r>
      <w:r w:rsidRPr="004C2AB4">
        <w:t xml:space="preserve">Committee in the House of Lords Dr Elizabeth C Economy, </w:t>
      </w:r>
      <w:r w:rsidRPr="004C2AB4">
        <w:t xml:space="preserve">Senior Fellow </w:t>
      </w:r>
      <w:r w:rsidRPr="004C2AB4">
        <w:t>for China studies</w:t>
      </w:r>
      <w:r>
        <w:t xml:space="preserve">, </w:t>
      </w:r>
      <w:r w:rsidRPr="004C2AB4">
        <w:t>Council on Foreign Relations</w:t>
      </w:r>
      <w:r>
        <w:t xml:space="preserve">, </w:t>
      </w:r>
      <w:r w:rsidRPr="004C2AB4">
        <w:t xml:space="preserve">and </w:t>
      </w:r>
      <w:r w:rsidRPr="004C2AB4">
        <w:t>Senior Fellow</w:t>
      </w:r>
      <w:r>
        <w:t xml:space="preserve">, </w:t>
      </w:r>
      <w:r w:rsidRPr="004C2AB4">
        <w:t>Hoover Institution</w:t>
      </w:r>
      <w:r>
        <w:t xml:space="preserve">, </w:t>
      </w:r>
      <w:r w:rsidRPr="004C2AB4">
        <w:t>S</w:t>
      </w:r>
      <w:r w:rsidRPr="004C2AB4">
        <w:t>tanford University</w:t>
      </w:r>
      <w:r>
        <w:t xml:space="preserve">. We are also hoping to welcome our second witness, who is suffering a few IT problems at the moment. Bonnie S. Glaser is a </w:t>
      </w:r>
      <w:r>
        <w:t>Senior Advise</w:t>
      </w:r>
      <w:r>
        <w:t>r for Asia and</w:t>
      </w:r>
      <w:r w:rsidRPr="004C2AB4">
        <w:t xml:space="preserve"> </w:t>
      </w:r>
      <w:r>
        <w:t>D</w:t>
      </w:r>
      <w:r w:rsidRPr="004C2AB4">
        <w:t>irector</w:t>
      </w:r>
      <w:r>
        <w:t>,</w:t>
      </w:r>
      <w:r w:rsidRPr="004C2AB4">
        <w:t xml:space="preserve"> </w:t>
      </w:r>
      <w:r>
        <w:t xml:space="preserve">China </w:t>
      </w:r>
      <w:r>
        <w:t>Power Proj</w:t>
      </w:r>
      <w:r>
        <w:t>ect, Centre for Strategic and International Studies.</w:t>
      </w:r>
    </w:p>
    <w:p w:rsidR="00E35B50" w:rsidP="00E35B50">
      <w:pPr>
        <w:pStyle w:val="QuestionCont"/>
        <w:rPr>
          <w:bCs/>
        </w:rPr>
      </w:pPr>
      <w:r w:rsidRPr="004C2AB4">
        <w:rPr>
          <w:bCs/>
        </w:rPr>
        <w:t>Thank y</w:t>
      </w:r>
      <w:r w:rsidRPr="004C2AB4">
        <w:rPr>
          <w:bCs/>
        </w:rPr>
        <w:t>ou for joining us today to share your expertise</w:t>
      </w:r>
      <w:r>
        <w:rPr>
          <w:bCs/>
        </w:rPr>
        <w:t>,</w:t>
      </w:r>
      <w:r w:rsidRPr="004C2AB4">
        <w:rPr>
          <w:bCs/>
        </w:rPr>
        <w:t xml:space="preserve"> as we </w:t>
      </w:r>
      <w:r>
        <w:rPr>
          <w:bCs/>
        </w:rPr>
        <w:t xml:space="preserve">continue </w:t>
      </w:r>
      <w:r w:rsidRPr="004C2AB4">
        <w:rPr>
          <w:bCs/>
        </w:rPr>
        <w:t>our evidence</w:t>
      </w:r>
      <w:r w:rsidRPr="004C2AB4">
        <w:rPr>
          <w:bCs/>
        </w:rPr>
        <w:noBreakHyphen/>
        <w:t xml:space="preserve">taking sessions for our inquiry into the UK’s security and trade relations with China. </w:t>
      </w:r>
      <w:r>
        <w:rPr>
          <w:bCs/>
        </w:rPr>
        <w:t>At this stage, I always remind members and witnesses that this session is on the record, tra</w:t>
      </w:r>
      <w:r>
        <w:rPr>
          <w:bCs/>
        </w:rPr>
        <w:t>nscribed and broadcast. I also remind members that, if they have any relevant interests to declare, they should do so before they ask a question.</w:t>
      </w:r>
    </w:p>
    <w:p w:rsidR="00E35B50" w:rsidP="00E35B50">
      <w:pPr>
        <w:pStyle w:val="QuestionCont"/>
        <w:rPr>
          <w:rFonts w:cs="Times New Roman"/>
          <w:bCs/>
        </w:rPr>
      </w:pPr>
      <w:r>
        <w:rPr>
          <w:bCs/>
        </w:rPr>
        <w:t xml:space="preserve">It is indeed my pleasure to say that it looks as though the IT issues may have been resolved, and we are able </w:t>
      </w:r>
      <w:r>
        <w:rPr>
          <w:bCs/>
        </w:rPr>
        <w:t>to welcome Bonnie Glaser. Bonnie Glaser, thank you so much. I have done the introduction and explained the IT hitch. We will now move to the questions. In asking the first question, I shall ensure that I ask Dr Economy to answer first so you can take a bre</w:t>
      </w:r>
      <w:r>
        <w:rPr>
          <w:bCs/>
        </w:rPr>
        <w:t>ath before being</w:t>
      </w:r>
      <w:r>
        <w:rPr>
          <w:rFonts w:cs="Times New Roman"/>
          <w:bCs/>
        </w:rPr>
        <w:t xml:space="preserve"> launched into this process. Thank you for your perseverance in getting through all the IT problems. </w:t>
      </w:r>
    </w:p>
    <w:p w:rsidR="00E35B50" w:rsidP="00E35B50">
      <w:pPr>
        <w:pStyle w:val="QuestionCont"/>
        <w:rPr>
          <w:bCs/>
        </w:rPr>
      </w:pPr>
      <w:r>
        <w:rPr>
          <w:bCs/>
        </w:rPr>
        <w:t>I shall begin by asking the first question, which, as ever, is very general in nature. Then I shall turn to my colleagues, who will ask mo</w:t>
      </w:r>
      <w:r>
        <w:rPr>
          <w:bCs/>
        </w:rPr>
        <w:t xml:space="preserve">re focused questions. IT can be a problem. I have been known to have the odd glitch or so over the last week, so I can assure witnesses and members that, if anything happens to my IT, Lord Stirrup has kindly said that he will step in to ensure that we can </w:t>
      </w:r>
      <w:r>
        <w:rPr>
          <w:bCs/>
        </w:rPr>
        <w:t xml:space="preserve">flow on unhindered by IT. </w:t>
      </w:r>
    </w:p>
    <w:p w:rsidR="00E35B50" w:rsidRPr="009C3AF0" w:rsidP="00E35B50">
      <w:pPr>
        <w:pStyle w:val="QuestionCont"/>
        <w:rPr>
          <w:bCs/>
        </w:rPr>
      </w:pPr>
      <w:r>
        <w:rPr>
          <w:bCs/>
        </w:rPr>
        <w:t xml:space="preserve">What </w:t>
      </w:r>
      <w:r w:rsidRPr="004C2AB4">
        <w:rPr>
          <w:rFonts w:cstheme="minorHAnsi"/>
          <w:bCs/>
        </w:rPr>
        <w:t>long</w:t>
      </w:r>
      <w:r w:rsidRPr="004C2AB4">
        <w:rPr>
          <w:rFonts w:cstheme="minorHAnsi"/>
          <w:bCs/>
        </w:rPr>
        <w:noBreakHyphen/>
        <w:t>term</w:t>
      </w:r>
      <w:r>
        <w:rPr>
          <w:bCs/>
        </w:rPr>
        <w:t xml:space="preserve"> policy towards China can we expect from the Biden Administration? What will its key features b</w:t>
      </w:r>
      <w:r w:rsidRPr="009C3AF0">
        <w:rPr>
          <w:bCs/>
        </w:rPr>
        <w:t xml:space="preserve">e? </w:t>
      </w:r>
    </w:p>
    <w:p w:rsidR="00FB4250" w:rsidRPr="00FB4250" w:rsidP="00FB4250">
      <w:pPr>
        <w:pStyle w:val="Answer"/>
      </w:pPr>
      <w:r w:rsidRPr="009C3AF0">
        <w:rPr>
          <w:b/>
          <w:bCs/>
          <w:i/>
          <w:iCs/>
        </w:rPr>
        <w:t>Dr Elizabeth C Economy:</w:t>
      </w:r>
      <w:r w:rsidRPr="009C3AF0">
        <w:t xml:space="preserve"> </w:t>
      </w:r>
      <w:r w:rsidRPr="00FB4250">
        <w:t>It is a pleasure to be here and have the opportunity to</w:t>
      </w:r>
      <w:r w:rsidRPr="00FB4250">
        <w:t xml:space="preserve"> discuss US-China relations and the transatlantic relationship. Let me begin by noting that there has actually been a fair amount of continuity between the Trump Administration and the Biden Administration. People have been surprised by how much has not ch</w:t>
      </w:r>
      <w:r w:rsidRPr="00FB4250">
        <w:t>anged both in the threat perception with regard to China and in the content of more sensitive issues relating to Xinjiang, Taiwan, Hong Kong and even the trade war.</w:t>
      </w:r>
    </w:p>
    <w:p w:rsidR="00FB4250" w:rsidRPr="00FB4250" w:rsidP="00FB4250">
      <w:pPr>
        <w:pStyle w:val="Answer"/>
      </w:pPr>
      <w:r w:rsidRPr="00FB4250">
        <w:t>That being said, the approach that the Biden Administration is taking to China is fairly ra</w:t>
      </w:r>
      <w:r w:rsidRPr="00FB4250">
        <w:t>dically different. I would point to three areas in particular. First, the Biden Administration is focused on bolstering the rules-based order. By that, I mean things like freedom of navigation, free and fair trade, basic human rights, the rule of law and w</w:t>
      </w:r>
      <w:r w:rsidRPr="00FB4250">
        <w:t xml:space="preserve">orking with allies to reinforce those norms. </w:t>
      </w:r>
    </w:p>
    <w:p w:rsidR="00FB4250" w:rsidRPr="00FB4250" w:rsidP="00FB4250">
      <w:pPr>
        <w:pStyle w:val="Answer"/>
      </w:pPr>
      <w:r w:rsidRPr="00FB4250">
        <w:t>Wherever China is attempting to transform norms, values and policy preferences, whether that is about sovereignty issues within the Asia-Pacific region, through the Belt and Road Initiative or in multilateral i</w:t>
      </w:r>
      <w:r w:rsidRPr="00FB4250">
        <w:t>nstitutions, the Biden Administration’s focus is not only on pushing back but also on creating and advancing policies that will support the liberal international order.</w:t>
      </w:r>
    </w:p>
    <w:p w:rsidR="00FB4250" w:rsidRPr="00FB4250" w:rsidP="00FB4250">
      <w:pPr>
        <w:pStyle w:val="Answer"/>
      </w:pPr>
      <w:r w:rsidRPr="00FB4250">
        <w:t>The second focus is on enhancing US resilience, on the one hand defending it against wh</w:t>
      </w:r>
      <w:r w:rsidRPr="00FB4250">
        <w:t>at are perceived to be malign Chinese activities—whether it is intellectual property theft, influence operations or disinformation campaigns—while at the same time repairing and rebuilding the United States. President Biden brings a unique sensibility to t</w:t>
      </w:r>
      <w:r w:rsidRPr="00FB4250">
        <w:t xml:space="preserve">he office. He is a blend of a traditional moderate Democrat who takes very seriously commitments to the American working middle class and manufacturing sectors, and a progressive thinker on environmental, ethnic and racial issues. His infrastructure plan, </w:t>
      </w:r>
      <w:r w:rsidRPr="00FB4250">
        <w:t>for example, is rooted in clean-energy technologies and innovation, but it also includes reskilling coalminers to ensure they have access to clean energy jobs and bridging the digital divide. That is really the second part: making sure the United States is</w:t>
      </w:r>
      <w:r w:rsidRPr="00FB4250">
        <w:t xml:space="preserve"> strong internally. </w:t>
      </w:r>
    </w:p>
    <w:p w:rsidR="00FB4250" w:rsidRPr="00FB4250" w:rsidP="00FB4250">
      <w:pPr>
        <w:pStyle w:val="Answer"/>
      </w:pPr>
      <w:r w:rsidRPr="00FB4250">
        <w:t>This Administration is committed to cooperation with China but along very narrow lanes. By that, I mean they are focused on very specific issues: climate change, Iran, North Korea or perhaps global public health moving forward. The Chi</w:t>
      </w:r>
      <w:r w:rsidRPr="00FB4250">
        <w:t>nese are quite frustrated by this approach. They want a broad-based strategic dialogue so they can talk about things like new relationships among major powers and a community of common destiny for mankind. The Administration is interested only in trying to</w:t>
      </w:r>
      <w:r w:rsidRPr="00FB4250">
        <w:t xml:space="preserve"> find areas of cooperation where they can make real progress. It is difficult for China to turn these down, because these are global challenges, and China has set itself out as a global leader. Those are the basic elements of the Biden Administration polic</w:t>
      </w:r>
      <w:r w:rsidRPr="00FB4250">
        <w:t xml:space="preserve">y towards China. </w:t>
      </w:r>
    </w:p>
    <w:p w:rsidR="00E35B50" w:rsidP="00FB4250">
      <w:pPr>
        <w:pStyle w:val="Answer"/>
        <w:rPr>
          <w:rFonts w:cs="Times New Roman"/>
          <w:bCs/>
        </w:rPr>
      </w:pPr>
      <w:r>
        <w:rPr>
          <w:rFonts w:cs="Times New Roman"/>
          <w:b/>
          <w:bCs/>
          <w:i/>
          <w:iCs/>
        </w:rPr>
        <w:t>Bonnie S Glaser:</w:t>
      </w:r>
      <w:r w:rsidRPr="00237FBE">
        <w:rPr>
          <w:rFonts w:cs="Times New Roman"/>
          <w:b/>
        </w:rPr>
        <w:t xml:space="preserve"> </w:t>
      </w:r>
      <w:r>
        <w:rPr>
          <w:rFonts w:cs="Times New Roman"/>
          <w:bCs/>
        </w:rPr>
        <w:t xml:space="preserve">My deepest apologies for the technology problems. I had to dial in on my phone. I do not know why my computer is not working. I will be brief in my answer to the first question so that we can catch up. </w:t>
      </w:r>
    </w:p>
    <w:p w:rsidR="00E35B50" w:rsidP="003F11E7">
      <w:pPr>
        <w:pStyle w:val="Answer"/>
        <w:rPr>
          <w:bCs/>
        </w:rPr>
      </w:pPr>
      <w:r>
        <w:rPr>
          <w:bCs/>
        </w:rPr>
        <w:t>I agree with all o</w:t>
      </w:r>
      <w:r>
        <w:rPr>
          <w:bCs/>
        </w:rPr>
        <w:t xml:space="preserve">f what Liz has said. Strategic competition is really going to remain </w:t>
      </w:r>
      <w:r>
        <w:rPr>
          <w:bCs/>
        </w:rPr>
        <w:t>a</w:t>
      </w:r>
      <w:r>
        <w:rPr>
          <w:bCs/>
        </w:rPr>
        <w:t xml:space="preserve"> dominant feature of the US</w:t>
      </w:r>
      <w:r>
        <w:rPr>
          <w:bCs/>
        </w:rPr>
        <w:noBreakHyphen/>
        <w:t>China relationship throughout the Biden Administration and likely beyond. President Biden is not going to pursue a strategy of containment or regime change. T</w:t>
      </w:r>
      <w:r>
        <w:rPr>
          <w:bCs/>
        </w:rPr>
        <w:t xml:space="preserve">he focus is on running </w:t>
      </w:r>
      <w:r>
        <w:rPr>
          <w:bCs/>
        </w:rPr>
        <w:t>faster</w:t>
      </w:r>
      <w:r>
        <w:rPr>
          <w:bCs/>
        </w:rPr>
        <w:t xml:space="preserve"> rather than slowing China down, but also on protecting American interests and trying to shape China’s policy where possible.</w:t>
      </w:r>
    </w:p>
    <w:p w:rsidR="00E35B50" w:rsidP="003F11E7">
      <w:pPr>
        <w:pStyle w:val="Answer"/>
        <w:rPr>
          <w:bCs/>
        </w:rPr>
      </w:pPr>
      <w:r>
        <w:rPr>
          <w:bCs/>
        </w:rPr>
        <w:t>As Liz said, reinvigorating America and strengthening US alliances are really top priorities. There i</w:t>
      </w:r>
      <w:r>
        <w:rPr>
          <w:bCs/>
        </w:rPr>
        <w:t xml:space="preserve">s deep recognition that, in order to compete more effectively, the US must strengthen itself at home. We have to reinvigorate our economy, our innovative technological base and our military capabilities, and strengthen our deep network of partnerships and </w:t>
      </w:r>
      <w:r>
        <w:rPr>
          <w:bCs/>
        </w:rPr>
        <w:t>alliances.</w:t>
      </w:r>
    </w:p>
    <w:p w:rsidR="00E35B50" w:rsidP="003F11E7">
      <w:pPr>
        <w:pStyle w:val="Answer"/>
        <w:rPr>
          <w:bCs/>
        </w:rPr>
      </w:pPr>
      <w:r>
        <w:rPr>
          <w:bCs/>
        </w:rPr>
        <w:t>Beijing’s consistent message is that the US is to blame for all the problems in the bilateral relationship and that the ball is in the US’s court. If that remains its approach, the prospects for improving US</w:t>
      </w:r>
      <w:r>
        <w:rPr>
          <w:bCs/>
        </w:rPr>
        <w:noBreakHyphen/>
      </w:r>
      <w:r>
        <w:rPr>
          <w:bCs/>
        </w:rPr>
        <w:t xml:space="preserve">China relations are rather dim. In other words, Biden’s China policy will depend in part on what Beijing’s policies are. Focus areas </w:t>
      </w:r>
      <w:r>
        <w:rPr>
          <w:bCs/>
        </w:rPr>
        <w:t>will</w:t>
      </w:r>
      <w:r>
        <w:rPr>
          <w:bCs/>
        </w:rPr>
        <w:t xml:space="preserve"> be developing and defending trusted, critical supply chains, protecting intellectual property, preventing China becomi</w:t>
      </w:r>
      <w:r>
        <w:rPr>
          <w:bCs/>
        </w:rPr>
        <w:t xml:space="preserve">ng dominant in key strategic technologies—that is really at the core—and preventing China shaping the world’s economic rules, technology standards and political institutions in ways that would be damaging to the United States and other </w:t>
      </w:r>
      <w:r>
        <w:rPr>
          <w:bCs/>
        </w:rPr>
        <w:t xml:space="preserve">Western </w:t>
      </w:r>
      <w:r>
        <w:rPr>
          <w:bCs/>
        </w:rPr>
        <w:t xml:space="preserve">countries. </w:t>
      </w:r>
    </w:p>
    <w:p w:rsidR="00E35B50" w:rsidP="003F11E7">
      <w:pPr>
        <w:pStyle w:val="Answer"/>
        <w:rPr>
          <w:bCs/>
        </w:rPr>
      </w:pPr>
      <w:r>
        <w:rPr>
          <w:bCs/>
        </w:rPr>
        <w:t>I agree with Liz that co</w:t>
      </w:r>
      <w:r>
        <w:rPr>
          <w:bCs/>
        </w:rPr>
        <w:noBreakHyphen/>
        <w:t>operation is definitely on the table, but it will be, as she said, in narrow lanes. The most promising areas are potentially climate and Iran. There will be efforts on arms control and non</w:t>
      </w:r>
      <w:r>
        <w:rPr>
          <w:bCs/>
        </w:rPr>
        <w:noBreakHyphen/>
        <w:t xml:space="preserve">proliferation, including North Korea, but </w:t>
      </w:r>
      <w:r>
        <w:rPr>
          <w:bCs/>
        </w:rPr>
        <w:t>co</w:t>
      </w:r>
      <w:r>
        <w:rPr>
          <w:bCs/>
        </w:rPr>
        <w:noBreakHyphen/>
        <w:t>operation in these areas will be far more difficult.</w:t>
      </w:r>
    </w:p>
    <w:p w:rsidR="00E35B50" w:rsidP="00E35B50">
      <w:pPr>
        <w:pStyle w:val="Question"/>
      </w:pPr>
      <w:r>
        <w:rPr>
          <w:b/>
          <w:bCs/>
        </w:rPr>
        <w:t>Lord Stirrup</w:t>
      </w:r>
      <w:r w:rsidRPr="00237FBE">
        <w:rPr>
          <w:b/>
          <w:bCs/>
        </w:rPr>
        <w:t>:</w:t>
      </w:r>
      <w:r>
        <w:rPr>
          <w:b/>
          <w:bCs/>
        </w:rPr>
        <w:t xml:space="preserve"> </w:t>
      </w:r>
      <w:r>
        <w:t xml:space="preserve">Good afternoon. I would like to ask our witnesses whether, in your view, we are seeing the emergence of a new </w:t>
      </w:r>
      <w:r>
        <w:t>Cold War</w:t>
      </w:r>
      <w:r>
        <w:t>, centred around groupings aligned on one side with the US and on th</w:t>
      </w:r>
      <w:r>
        <w:t xml:space="preserve">e other with China. In asking that, I am very conscious that defining </w:t>
      </w:r>
      <w:r>
        <w:t>‘</w:t>
      </w:r>
      <w:r>
        <w:t>a</w:t>
      </w:r>
      <w:r>
        <w:t>’</w:t>
      </w:r>
      <w:r>
        <w:t xml:space="preserve"> </w:t>
      </w:r>
      <w:r>
        <w:t xml:space="preserve">Cold War </w:t>
      </w:r>
      <w:r>
        <w:t xml:space="preserve">as opposed to </w:t>
      </w:r>
      <w:r>
        <w:t>‘</w:t>
      </w:r>
      <w:r>
        <w:t>the</w:t>
      </w:r>
      <w:r>
        <w:t>’</w:t>
      </w:r>
      <w:r>
        <w:t xml:space="preserve"> Cold War is not necessarily easy. I am talking not about an exact rerun of the Cold War with the Soviet Union, but </w:t>
      </w:r>
      <w:r>
        <w:t xml:space="preserve">about </w:t>
      </w:r>
      <w:r>
        <w:t>a geopolitical confrontation bet</w:t>
      </w:r>
      <w:r>
        <w:t>ween two sets of norms and values that are of such a scale and nature to justify the label of “</w:t>
      </w:r>
      <w:r>
        <w:t>Cold Wa</w:t>
      </w:r>
      <w:r>
        <w:t xml:space="preserve">r”. </w:t>
      </w:r>
    </w:p>
    <w:p w:rsidR="00E35B50" w:rsidP="00E35B50">
      <w:pPr>
        <w:pStyle w:val="Answer"/>
      </w:pPr>
      <w:r>
        <w:rPr>
          <w:b/>
          <w:bCs/>
          <w:i/>
          <w:iCs/>
        </w:rPr>
        <w:t>Bonnie S Glaser:</w:t>
      </w:r>
      <w:r w:rsidRPr="009A51C3">
        <w:rPr>
          <w:b/>
        </w:rPr>
        <w:t xml:space="preserve"> </w:t>
      </w:r>
      <w:r>
        <w:t xml:space="preserve">This is a question that continues to be intensely debated around the world. It is always worth pointing out that, </w:t>
      </w:r>
      <w:r w:rsidRPr="009A51C3">
        <w:t>yes,</w:t>
      </w:r>
      <w:r>
        <w:t xml:space="preserve"> there are </w:t>
      </w:r>
      <w:r w:rsidRPr="009A51C3">
        <w:t>difference</w:t>
      </w:r>
      <w:r>
        <w:t>s</w:t>
      </w:r>
      <w:r w:rsidRPr="009A51C3">
        <w:t xml:space="preserve"> between what is developing between </w:t>
      </w:r>
      <w:r>
        <w:t>the United States</w:t>
      </w:r>
      <w:r w:rsidRPr="009A51C3">
        <w:t xml:space="preserve"> and </w:t>
      </w:r>
      <w:r>
        <w:t>C</w:t>
      </w:r>
      <w:r w:rsidRPr="009A51C3">
        <w:t xml:space="preserve">hina and what existed between </w:t>
      </w:r>
      <w:r>
        <w:t xml:space="preserve">the </w:t>
      </w:r>
      <w:r w:rsidRPr="009A51C3">
        <w:t xml:space="preserve">US and </w:t>
      </w:r>
      <w:r>
        <w:t xml:space="preserve">the </w:t>
      </w:r>
      <w:r w:rsidRPr="009A51C3">
        <w:t>former Sovie</w:t>
      </w:r>
      <w:r w:rsidRPr="009A51C3">
        <w:t>t Union</w:t>
      </w:r>
      <w:r>
        <w:t>. Of course, the US</w:t>
      </w:r>
      <w:r>
        <w:noBreakHyphen/>
        <w:t xml:space="preserve">China trade relationship is </w:t>
      </w:r>
      <w:r w:rsidRPr="009A51C3">
        <w:t>enormous</w:t>
      </w:r>
      <w:r>
        <w:t xml:space="preserve">; it </w:t>
      </w:r>
      <w:r w:rsidRPr="009A51C3">
        <w:t xml:space="preserve">exceeds </w:t>
      </w:r>
      <w:r>
        <w:t xml:space="preserve">$600 billion annually. There is </w:t>
      </w:r>
      <w:r w:rsidRPr="009A51C3">
        <w:t>huge investment</w:t>
      </w:r>
      <w:r>
        <w:t xml:space="preserve"> in China by multinational corporations. We have extensive people</w:t>
      </w:r>
      <w:r>
        <w:noBreakHyphen/>
        <w:t>to</w:t>
      </w:r>
      <w:r>
        <w:noBreakHyphen/>
        <w:t>people exchanges. Yes, everybody accepts that there are signific</w:t>
      </w:r>
      <w:r>
        <w:t>ant differences with the Cold War with the USSR.</w:t>
      </w:r>
    </w:p>
    <w:p w:rsidR="00E35B50" w:rsidP="00E35B50">
      <w:pPr>
        <w:pStyle w:val="Answer"/>
      </w:pPr>
      <w:r>
        <w:t>Technology is at the centre of the US</w:t>
      </w:r>
      <w:r>
        <w:noBreakHyphen/>
        <w:t>China competition. It was not absent in the US</w:t>
      </w:r>
      <w:r>
        <w:noBreakHyphen/>
        <w:t>Soviet competition; we had the space race, but it really is at the centre. I would like to focus on the fact that many peo</w:t>
      </w:r>
      <w:r>
        <w:t xml:space="preserve">ple say, “This is really not a </w:t>
      </w:r>
      <w:r>
        <w:t>Cold War</w:t>
      </w:r>
      <w:r>
        <w:t>, because i</w:t>
      </w:r>
      <w:r w:rsidRPr="009A51C3">
        <w:t xml:space="preserve">deological competition </w:t>
      </w:r>
      <w:r>
        <w:t xml:space="preserve">was </w:t>
      </w:r>
      <w:r w:rsidRPr="009A51C3">
        <w:t xml:space="preserve">at </w:t>
      </w:r>
      <w:r>
        <w:t xml:space="preserve">the </w:t>
      </w:r>
      <w:r w:rsidRPr="009A51C3">
        <w:t xml:space="preserve">heart of </w:t>
      </w:r>
      <w:r>
        <w:t xml:space="preserve">the </w:t>
      </w:r>
      <w:r w:rsidRPr="009A51C3">
        <w:t>US</w:t>
      </w:r>
      <w:r>
        <w:noBreakHyphen/>
        <w:t>S</w:t>
      </w:r>
      <w:r w:rsidRPr="009A51C3">
        <w:t>oviet Cold War</w:t>
      </w:r>
      <w:r>
        <w:t>”. I would argue that ideology is not absent in the current US</w:t>
      </w:r>
      <w:r>
        <w:noBreakHyphen/>
        <w:t>China competition. I expect that the ideological element will become more impo</w:t>
      </w:r>
      <w:r>
        <w:t>rtant in the future.</w:t>
      </w:r>
    </w:p>
    <w:p w:rsidR="00E35B50" w:rsidP="00E35B50">
      <w:pPr>
        <w:pStyle w:val="Answer"/>
      </w:pPr>
      <w:r>
        <w:t>In a speech in January 2013, Xi Jinping stated—this speech was an internal one and was made public only several years later—that s</w:t>
      </w:r>
      <w:r w:rsidRPr="009A51C3">
        <w:t xml:space="preserve">ocialism </w:t>
      </w:r>
      <w:r>
        <w:t xml:space="preserve">would </w:t>
      </w:r>
      <w:r w:rsidRPr="009A51C3">
        <w:t>eventually prevail over capitalism</w:t>
      </w:r>
      <w:r>
        <w:t>. Beijing is increasingly touting the superiority of its</w:t>
      </w:r>
      <w:r>
        <w:t xml:space="preserve"> governance model and </w:t>
      </w:r>
      <w:r w:rsidRPr="009A51C3">
        <w:t xml:space="preserve">exporting components </w:t>
      </w:r>
      <w:r>
        <w:t xml:space="preserve">of it to other </w:t>
      </w:r>
      <w:r w:rsidRPr="009A51C3">
        <w:t>cou</w:t>
      </w:r>
      <w:r>
        <w:t>n</w:t>
      </w:r>
      <w:r w:rsidRPr="009A51C3">
        <w:t>tries</w:t>
      </w:r>
      <w:r>
        <w:t xml:space="preserve">. The Biden Administration </w:t>
      </w:r>
      <w:r>
        <w:t>is</w:t>
      </w:r>
      <w:r>
        <w:t xml:space="preserve"> e</w:t>
      </w:r>
      <w:r w:rsidRPr="009A51C3">
        <w:t xml:space="preserve">mphasising </w:t>
      </w:r>
      <w:r>
        <w:t xml:space="preserve">the </w:t>
      </w:r>
      <w:r w:rsidRPr="009A51C3">
        <w:t xml:space="preserve">fundamental difference between </w:t>
      </w:r>
      <w:r>
        <w:t xml:space="preserve">the </w:t>
      </w:r>
      <w:r w:rsidRPr="009A51C3">
        <w:t xml:space="preserve">West and </w:t>
      </w:r>
      <w:r>
        <w:t>C</w:t>
      </w:r>
      <w:r w:rsidRPr="009A51C3">
        <w:t>hina over core values</w:t>
      </w:r>
      <w:r>
        <w:t xml:space="preserve">. They are </w:t>
      </w:r>
      <w:r w:rsidRPr="009A51C3">
        <w:t>determined to demonstrate</w:t>
      </w:r>
      <w:r>
        <w:t xml:space="preserve"> that open</w:t>
      </w:r>
      <w:r>
        <w:noBreakHyphen/>
        <w:t>market democracies deliver bet</w:t>
      </w:r>
      <w:r>
        <w:t>ter outcomes for their people than authoritarian systems.</w:t>
      </w:r>
    </w:p>
    <w:p w:rsidR="00E35B50" w:rsidRPr="009A51C3" w:rsidP="00E35B50">
      <w:pPr>
        <w:pStyle w:val="Answer"/>
      </w:pPr>
      <w:r>
        <w:t>The ideological component is real; it is going to get bigger. We should not ignore the fact that some of the elements of the US</w:t>
      </w:r>
      <w:r>
        <w:noBreakHyphen/>
        <w:t>Soviet Cold War are actually present in the US</w:t>
      </w:r>
      <w:r>
        <w:noBreakHyphen/>
        <w:t xml:space="preserve">China relationship. </w:t>
      </w:r>
    </w:p>
    <w:p w:rsidR="00FB4250" w:rsidRPr="00FB4250" w:rsidP="00FB4250">
      <w:pPr>
        <w:pStyle w:val="Answer"/>
      </w:pPr>
      <w:r>
        <w:rPr>
          <w:b/>
          <w:bCs/>
          <w:i/>
          <w:iCs/>
        </w:rPr>
        <w:t>Dr</w:t>
      </w:r>
      <w:r>
        <w:rPr>
          <w:b/>
          <w:bCs/>
          <w:i/>
          <w:iCs/>
        </w:rPr>
        <w:t xml:space="preserve"> Elizabeth C Economy:</w:t>
      </w:r>
      <w:r w:rsidRPr="009A51C3">
        <w:rPr>
          <w:b/>
        </w:rPr>
        <w:t xml:space="preserve"> </w:t>
      </w:r>
      <w:r w:rsidRPr="00FB4250">
        <w:t>If I were going to characterise whether we are in a Cold War, I would call this maybe Cold War-lite at this point. As you suggested, the world is not yet divided into camps and we are not battling over proxy wars, but I agree with Bon</w:t>
      </w:r>
      <w:r w:rsidRPr="00FB4250">
        <w:t>nie that there is ideological competition. It may not be a purely socialist or communist competition with democracy, because China really is not a communist country, but it is certainly about authoritarian versus democratic norms.</w:t>
      </w:r>
    </w:p>
    <w:p w:rsidR="00FB4250" w:rsidRPr="00FB4250" w:rsidP="00FB4250">
      <w:pPr>
        <w:pStyle w:val="Answer"/>
      </w:pPr>
      <w:r w:rsidRPr="00FB4250">
        <w:t>China has put forth its o</w:t>
      </w:r>
      <w:r w:rsidRPr="00FB4250">
        <w:t>wn model as competitive with that of a liberal market democracy. We just heard, for the first time, Wang Yi and Yang Jiechi, China’s two top senior foreign policy officials, both say that China does not support the rules-based order and that it was constru</w:t>
      </w:r>
      <w:r w:rsidRPr="00FB4250">
        <w:t xml:space="preserve">cted by 12% of the world’s population. They support the UN-centred order. That is critical, because it tells us that they are not supporting the norms that have underpinned the liberal international order for the past 70 years. </w:t>
      </w:r>
    </w:p>
    <w:p w:rsidR="00FB4250" w:rsidRPr="00FB4250" w:rsidP="00FB4250">
      <w:pPr>
        <w:pStyle w:val="Answer"/>
      </w:pPr>
      <w:r w:rsidRPr="00FB4250">
        <w:t>I would also point to the e</w:t>
      </w:r>
      <w:r w:rsidRPr="00FB4250">
        <w:t>conomic and technological decoupling, or what I would call selective decoupling, that is under way on both sides. China itself has certainly started this process. It is also linked to issues of human rights and national security. The proposals China makes,</w:t>
      </w:r>
      <w:r w:rsidRPr="00FB4250">
        <w:t xml:space="preserve"> such as its technology proposals within the United Nations, have contained human rights issues within them. For example, the proposal on new IP would give the state the ability to control internet access to every device for every citizen. There is a funda</w:t>
      </w:r>
      <w:r w:rsidRPr="00FB4250">
        <w:t xml:space="preserve">mentally different way of thinking that China is bringing to the table. </w:t>
      </w:r>
    </w:p>
    <w:p w:rsidR="00FB4250" w:rsidRPr="00FB4250" w:rsidP="00FB4250">
      <w:pPr>
        <w:pStyle w:val="Answer"/>
      </w:pPr>
      <w:r w:rsidRPr="00FB4250">
        <w:t>The two militaries, the US military and the People’s Liberation Army, view each other as potential military combatants. There is an open question about whether China will move to deve</w:t>
      </w:r>
      <w:r w:rsidRPr="00FB4250">
        <w:t xml:space="preserve">lop informal alliances. It is something that they say they would never do. They talk all the time about how the US should dismantle its alliance system, since it is anachronistic, focused on China, and unfair. They used to say that about overseas military </w:t>
      </w:r>
      <w:r w:rsidRPr="00FB4250">
        <w:t>bases as well, and now China has its first logistics base in Djibouti. As we look to China-Russia relations and China’s relations with other authoritarian regimes, it would be wise for us to pay attention to strengthening military relations as well as poli</w:t>
      </w:r>
      <w:r w:rsidRPr="00FB4250">
        <w:t>tical and economic ties.</w:t>
      </w:r>
    </w:p>
    <w:p w:rsidR="00E35B50" w:rsidP="00E35B50">
      <w:pPr>
        <w:pStyle w:val="Question"/>
      </w:pPr>
      <w:r w:rsidRPr="009A51C3">
        <w:rPr>
          <w:b/>
        </w:rPr>
        <w:t>Lord Alton of Liverpool:</w:t>
      </w:r>
      <w:r w:rsidRPr="009A51C3">
        <w:t xml:space="preserve"> </w:t>
      </w:r>
      <w:r>
        <w:t xml:space="preserve">I </w:t>
      </w:r>
      <w:r w:rsidRPr="009A51C3">
        <w:t xml:space="preserve">declare </w:t>
      </w:r>
      <w:r>
        <w:t xml:space="preserve">my </w:t>
      </w:r>
      <w:r w:rsidRPr="009A51C3">
        <w:t>interest</w:t>
      </w:r>
      <w:r>
        <w:t>s</w:t>
      </w:r>
      <w:r w:rsidRPr="009A51C3">
        <w:t xml:space="preserve"> as </w:t>
      </w:r>
      <w:r>
        <w:t xml:space="preserve">a </w:t>
      </w:r>
      <w:r w:rsidRPr="009A51C3">
        <w:t>Pat</w:t>
      </w:r>
      <w:r>
        <w:t>r</w:t>
      </w:r>
      <w:r w:rsidRPr="009A51C3">
        <w:t xml:space="preserve">on </w:t>
      </w:r>
      <w:r w:rsidRPr="009A51C3">
        <w:t>of Hong Kong Watch</w:t>
      </w:r>
      <w:r>
        <w:t xml:space="preserve"> and </w:t>
      </w:r>
      <w:r>
        <w:t>Vice</w:t>
      </w:r>
      <w:r>
        <w:noBreakHyphen/>
        <w:t>Cha</w:t>
      </w:r>
      <w:r>
        <w:t xml:space="preserve">ir of the </w:t>
      </w:r>
      <w:r>
        <w:t>All</w:t>
      </w:r>
      <w:r>
        <w:noBreakHyphen/>
        <w:t xml:space="preserve">Party Parliamentary Groups </w:t>
      </w:r>
      <w:r>
        <w:t>on the Uighurs and on Hong Kong.</w:t>
      </w:r>
    </w:p>
    <w:p w:rsidR="00E35B50" w:rsidRPr="009A51C3" w:rsidP="00E35B50">
      <w:pPr>
        <w:pStyle w:val="Question"/>
        <w:numPr>
          <w:ilvl w:val="0"/>
          <w:numId w:val="0"/>
        </w:numPr>
        <w:ind w:left="794"/>
      </w:pPr>
      <w:r>
        <w:t>Can I t</w:t>
      </w:r>
      <w:r w:rsidRPr="009A51C3">
        <w:t xml:space="preserve">hank </w:t>
      </w:r>
      <w:r>
        <w:t xml:space="preserve">our two </w:t>
      </w:r>
      <w:r w:rsidRPr="009A51C3">
        <w:t>witnesses</w:t>
      </w:r>
      <w:r>
        <w:t xml:space="preserve"> and </w:t>
      </w:r>
      <w:r w:rsidRPr="009A51C3">
        <w:t xml:space="preserve">move </w:t>
      </w:r>
      <w:r>
        <w:t xml:space="preserve">us </w:t>
      </w:r>
      <w:r w:rsidRPr="009A51C3">
        <w:t xml:space="preserve">on </w:t>
      </w:r>
      <w:r>
        <w:t xml:space="preserve">from </w:t>
      </w:r>
      <w:r>
        <w:t>Cold War</w:t>
      </w:r>
      <w:r>
        <w:noBreakHyphen/>
      </w:r>
      <w:r>
        <w:t xml:space="preserve">lite to </w:t>
      </w:r>
      <w:r w:rsidRPr="009A51C3">
        <w:t>trade war</w:t>
      </w:r>
      <w:r>
        <w:t>?</w:t>
      </w:r>
      <w:r w:rsidRPr="009A51C3">
        <w:t xml:space="preserve"> How much of an impact </w:t>
      </w:r>
      <w:r>
        <w:t xml:space="preserve">has the </w:t>
      </w:r>
      <w:r w:rsidRPr="00311A96">
        <w:rPr>
          <w:rFonts w:cstheme="minorHAnsi"/>
        </w:rPr>
        <w:t>so</w:t>
      </w:r>
      <w:r w:rsidRPr="00311A96">
        <w:rPr>
          <w:rFonts w:cstheme="minorHAnsi"/>
        </w:rPr>
        <w:noBreakHyphen/>
        <w:t>called</w:t>
      </w:r>
      <w:r>
        <w:t xml:space="preserve"> trade war with China had on the United States</w:t>
      </w:r>
      <w:r w:rsidRPr="009A51C3">
        <w:t xml:space="preserve">? </w:t>
      </w:r>
      <w:r>
        <w:t>To w</w:t>
      </w:r>
      <w:r w:rsidRPr="009A51C3">
        <w:t xml:space="preserve">hat extent </w:t>
      </w:r>
      <w:r>
        <w:t xml:space="preserve">is </w:t>
      </w:r>
      <w:r w:rsidRPr="009A51C3">
        <w:t xml:space="preserve">national resilience </w:t>
      </w:r>
      <w:r>
        <w:t xml:space="preserve">now a </w:t>
      </w:r>
      <w:r w:rsidRPr="009A51C3">
        <w:t>dominant theme</w:t>
      </w:r>
      <w:r>
        <w:t>? Are the countries so economically and inextricably intertwined—you just gave us the number</w:t>
      </w:r>
      <w:r>
        <w:t xml:space="preserve"> of $600 billion a year—that it has placed the US in an economic stranglehold? </w:t>
      </w:r>
    </w:p>
    <w:p w:rsidR="00FB4250" w:rsidRPr="00FB4250" w:rsidP="00FB4250">
      <w:pPr>
        <w:pStyle w:val="Answer"/>
      </w:pPr>
      <w:r>
        <w:rPr>
          <w:b/>
          <w:bCs/>
          <w:i/>
          <w:iCs/>
        </w:rPr>
        <w:t>Dr Elizabeth C Economy:</w:t>
      </w:r>
      <w:r w:rsidRPr="009A51C3">
        <w:rPr>
          <w:b/>
        </w:rPr>
        <w:t xml:space="preserve"> </w:t>
      </w:r>
      <w:r w:rsidRPr="00FB4250">
        <w:t xml:space="preserve">Certainly, the two economies are closely intertwined. US exports to China represent 7% of all exports from the US. China’s exports to the United States </w:t>
      </w:r>
      <w:r w:rsidRPr="00FB4250">
        <w:t xml:space="preserve">represent roughly 17.5% of all its exports. The trade war had a significant impact, unfortunately not the one President Trump desired. It cost the US economy about 0.7% of GDP and somewhere between 175,000 and 300,000 jobs. American families paid an extra </w:t>
      </w:r>
      <w:r w:rsidRPr="00FB4250">
        <w:t>$1,200 apiece on average in 2020, and the US economy contracted for three out of four quarters in 2019. It also created a lot of uncertainty in the US economy.</w:t>
      </w:r>
    </w:p>
    <w:p w:rsidR="00FB4250" w:rsidRPr="00FB4250" w:rsidP="00FB4250">
      <w:pPr>
        <w:pStyle w:val="Answer"/>
      </w:pPr>
      <w:r w:rsidRPr="00FB4250">
        <w:t>From the perspective of the United States, the Biden Administration is looking, sector by sector</w:t>
      </w:r>
      <w:r w:rsidRPr="00FB4250">
        <w:t>, to try to understand what the impact of the trade war has been, and to determine where it needs to be unwound and where some things might stay in place. Where Chinese imports competed head to head with US goods, such as in steel or washing machines, we f</w:t>
      </w:r>
      <w:r w:rsidRPr="00FB4250">
        <w:t>ound that jobs expanded, but the US lost jobs in many areas where companies relied on Chinese components.</w:t>
      </w:r>
    </w:p>
    <w:p w:rsidR="00FB4250" w:rsidRPr="00FB4250" w:rsidP="00FB4250">
      <w:pPr>
        <w:pStyle w:val="Answer"/>
      </w:pPr>
      <w:r w:rsidRPr="00FB4250">
        <w:t>China has not fulfilled its part of the phase 1 trade deal. It is about 40% short of its purchase agreements. That being said, a number of areas of US</w:t>
      </w:r>
      <w:r w:rsidRPr="00FB4250">
        <w:t xml:space="preserve"> exports skyrocketed as a result: everything from semiconductors to medical products and some areas of agriculture. Right now, we are in a space where we are trying to understand exactly what the impact of the trade war has been, but also how we can work w</w:t>
      </w:r>
      <w:r w:rsidRPr="00FB4250">
        <w:t>ith our allies, frankly, through the World Trade Organisation to push China harder to open its markets consistently, to eliminate nonmarket barriers to entry, to live up to its pledges on intellectual property, and to reduce and eliminate its subsidies.</w:t>
      </w:r>
    </w:p>
    <w:p w:rsidR="00FB4250" w:rsidRPr="00FB4250" w:rsidP="00FB4250">
      <w:pPr>
        <w:pStyle w:val="Answer"/>
      </w:pPr>
      <w:r w:rsidRPr="00FB4250">
        <w:t>Th</w:t>
      </w:r>
      <w:r w:rsidRPr="00FB4250">
        <w:t>ere is a lot of work to be done to reinforce the norms in the World Trade Organisation. This Administration, unlike the previous one, will be prepared to tackle this with partners and allies.</w:t>
      </w:r>
    </w:p>
    <w:p w:rsidR="00E35B50" w:rsidP="00FB4250">
      <w:pPr>
        <w:pStyle w:val="Answer"/>
      </w:pPr>
      <w:r>
        <w:rPr>
          <w:b/>
          <w:bCs/>
          <w:i/>
          <w:iCs/>
        </w:rPr>
        <w:t>Bonnie S Glaser:</w:t>
      </w:r>
      <w:r w:rsidRPr="009A51C3">
        <w:rPr>
          <w:b/>
        </w:rPr>
        <w:t xml:space="preserve"> </w:t>
      </w:r>
      <w:r>
        <w:t xml:space="preserve">It </w:t>
      </w:r>
      <w:r w:rsidRPr="009A51C3">
        <w:t>really is a very important question</w:t>
      </w:r>
      <w:r>
        <w:t>. L</w:t>
      </w:r>
      <w:r w:rsidRPr="009A51C3">
        <w:t xml:space="preserve">iz </w:t>
      </w:r>
      <w:r>
        <w:t>has</w:t>
      </w:r>
      <w:r>
        <w:t xml:space="preserve"> </w:t>
      </w:r>
      <w:r w:rsidRPr="009A51C3">
        <w:t xml:space="preserve">given some of </w:t>
      </w:r>
      <w:r>
        <w:t xml:space="preserve">the </w:t>
      </w:r>
      <w:r w:rsidRPr="009A51C3">
        <w:t>statistics</w:t>
      </w:r>
      <w:r>
        <w:t xml:space="preserve"> </w:t>
      </w:r>
      <w:r>
        <w:t xml:space="preserve">that </w:t>
      </w:r>
      <w:r>
        <w:t>I was going to give, but maybe I can add a</w:t>
      </w:r>
      <w:r w:rsidRPr="009A51C3">
        <w:t xml:space="preserve"> few more. US exports </w:t>
      </w:r>
      <w:r>
        <w:t xml:space="preserve">to China </w:t>
      </w:r>
      <w:r w:rsidRPr="009A51C3">
        <w:t>in petroleum and gas declined</w:t>
      </w:r>
      <w:r>
        <w:t xml:space="preserve"> 47% and 90% respectively in 2019. American farmers have lost a significant portion of what was once a $24 billion mark</w:t>
      </w:r>
      <w:r>
        <w:t>et in China. It may be difficult to regain all of that. As Liz said, China has not lived up to the phase 1 trade deal. By the end of last year, only 58% of that commitment was reached. These impacts have not been undone</w:t>
      </w:r>
      <w:r>
        <w:t>,</w:t>
      </w:r>
      <w:r>
        <w:t xml:space="preserve"> because most of the tariffs remain </w:t>
      </w:r>
      <w:r>
        <w:t xml:space="preserve">in place. </w:t>
      </w:r>
    </w:p>
    <w:p w:rsidR="00E35B50" w:rsidP="00E35B50">
      <w:pPr>
        <w:pStyle w:val="Answer"/>
      </w:pPr>
      <w:r>
        <w:t>The US and Chinese economies are certainly deeply intertwined, but targeted decoupling is inevitable in areas related to national security. We have to remember that it is also due to Chinese policies that aim at self</w:t>
      </w:r>
      <w:r>
        <w:noBreakHyphen/>
        <w:t>reliance. The Chinese are in</w:t>
      </w:r>
      <w:r>
        <w:t xml:space="preserve">creasingly trying to reduce their overall dependence on foreign sources. They describe their new policy as “dual circulation”, which I interpret as meaning that China wants the rest of the world to rely more on China, but China wants to </w:t>
      </w:r>
      <w:r w:rsidRPr="009A51C3">
        <w:t>rely less on the wo</w:t>
      </w:r>
      <w:r w:rsidRPr="009A51C3">
        <w:t xml:space="preserve">rld. China </w:t>
      </w:r>
      <w:r>
        <w:t xml:space="preserve">is </w:t>
      </w:r>
      <w:r w:rsidRPr="009A51C3">
        <w:t xml:space="preserve">also </w:t>
      </w:r>
      <w:r>
        <w:t xml:space="preserve">trying </w:t>
      </w:r>
      <w:r w:rsidRPr="009A51C3">
        <w:t xml:space="preserve">to unwind some of this dependence. </w:t>
      </w:r>
    </w:p>
    <w:p w:rsidR="00E35B50" w:rsidP="00E35B50">
      <w:pPr>
        <w:pStyle w:val="Answer"/>
      </w:pPr>
      <w:r>
        <w:t xml:space="preserve">The </w:t>
      </w:r>
      <w:r w:rsidRPr="009A51C3">
        <w:t xml:space="preserve">US </w:t>
      </w:r>
      <w:r>
        <w:t xml:space="preserve">has </w:t>
      </w:r>
      <w:r w:rsidRPr="009A51C3">
        <w:t>greatly benefited from trad</w:t>
      </w:r>
      <w:r>
        <w:t xml:space="preserve">e and investment flows </w:t>
      </w:r>
      <w:r w:rsidRPr="009A51C3">
        <w:t xml:space="preserve">with </w:t>
      </w:r>
      <w:r>
        <w:t>C</w:t>
      </w:r>
      <w:r w:rsidRPr="009A51C3">
        <w:t xml:space="preserve">hina. </w:t>
      </w:r>
      <w:r>
        <w:t xml:space="preserve">They have supported economic growth, consumer choice and job creation. US exports to China in 2019 supported over a </w:t>
      </w:r>
      <w:r>
        <w:t>million jobs in the United States. With China forecast to drive one-third of global growth over the next decade, surely companies want to maintain market access to China. Despite the pandemic and the trade war, investment in China by m</w:t>
      </w:r>
      <w:r w:rsidRPr="009A51C3">
        <w:t xml:space="preserve">ultinational </w:t>
      </w:r>
      <w:r>
        <w:t>corporat</w:t>
      </w:r>
      <w:r>
        <w:t xml:space="preserve">ions is actually </w:t>
      </w:r>
      <w:r w:rsidRPr="009A51C3">
        <w:t>increasing.</w:t>
      </w:r>
    </w:p>
    <w:p w:rsidR="00E35B50" w:rsidP="00E35B50">
      <w:pPr>
        <w:pStyle w:val="Answer"/>
      </w:pPr>
      <w:r>
        <w:t>People often suggest that, because C</w:t>
      </w:r>
      <w:r w:rsidRPr="009A51C3">
        <w:t xml:space="preserve">hina purchases so </w:t>
      </w:r>
      <w:r>
        <w:t xml:space="preserve">many </w:t>
      </w:r>
      <w:r w:rsidRPr="009A51C3">
        <w:t xml:space="preserve">US </w:t>
      </w:r>
      <w:r>
        <w:t>t</w:t>
      </w:r>
      <w:r w:rsidRPr="009A51C3">
        <w:t>reasuries</w:t>
      </w:r>
      <w:r>
        <w:t>,</w:t>
      </w:r>
      <w:r w:rsidRPr="009A51C3">
        <w:t xml:space="preserve"> </w:t>
      </w:r>
      <w:r>
        <w:t>it</w:t>
      </w:r>
      <w:r w:rsidRPr="009A51C3">
        <w:t xml:space="preserve"> has </w:t>
      </w:r>
      <w:r>
        <w:t xml:space="preserve">some </w:t>
      </w:r>
      <w:r w:rsidRPr="009A51C3">
        <w:t>leverage</w:t>
      </w:r>
      <w:r>
        <w:t xml:space="preserve"> over the United States, but this is </w:t>
      </w:r>
      <w:r w:rsidRPr="009A51C3">
        <w:t xml:space="preserve">actually a myth. </w:t>
      </w:r>
      <w:r>
        <w:t>These are some of the s</w:t>
      </w:r>
      <w:r w:rsidRPr="009A51C3">
        <w:t>afest investments in the world</w:t>
      </w:r>
      <w:r>
        <w:t>. China’s purchases someti</w:t>
      </w:r>
      <w:r>
        <w:t xml:space="preserve">mes </w:t>
      </w:r>
      <w:r w:rsidRPr="009A51C3">
        <w:t xml:space="preserve">increase </w:t>
      </w:r>
      <w:r>
        <w:t xml:space="preserve">or </w:t>
      </w:r>
      <w:r w:rsidRPr="009A51C3">
        <w:t xml:space="preserve">decrease, </w:t>
      </w:r>
      <w:r>
        <w:t>and C</w:t>
      </w:r>
      <w:r w:rsidRPr="009A51C3">
        <w:t xml:space="preserve">hina and </w:t>
      </w:r>
      <w:r>
        <w:t>J</w:t>
      </w:r>
      <w:r w:rsidRPr="009A51C3">
        <w:t xml:space="preserve">apan </w:t>
      </w:r>
      <w:r>
        <w:t xml:space="preserve">have been the </w:t>
      </w:r>
      <w:r w:rsidRPr="009A51C3">
        <w:t>largest foreign owners</w:t>
      </w:r>
      <w:r>
        <w:t xml:space="preserve"> of debt, but </w:t>
      </w:r>
      <w:r w:rsidRPr="009A51C3">
        <w:t xml:space="preserve">Americans </w:t>
      </w:r>
      <w:r>
        <w:t xml:space="preserve">are actually the </w:t>
      </w:r>
      <w:r w:rsidRPr="009A51C3">
        <w:t xml:space="preserve">largest </w:t>
      </w:r>
      <w:r>
        <w:t xml:space="preserve">holders </w:t>
      </w:r>
      <w:r w:rsidRPr="009A51C3">
        <w:t>of US debt</w:t>
      </w:r>
      <w:r>
        <w:t xml:space="preserve">. The amount held by China and Japan individually </w:t>
      </w:r>
      <w:r>
        <w:t>is approximately 18</w:t>
      </w:r>
      <w:r>
        <w:t>%</w:t>
      </w:r>
      <w:r>
        <w:t xml:space="preserve"> of foreign-held US debt and 5% of to</w:t>
      </w:r>
      <w:r>
        <w:t>tal US debt</w:t>
      </w:r>
      <w:r>
        <w:t>. More importantly, if China were to sell these treasuries, it would have a profoundly negative impact on the US economy and on the global economy. That would re</w:t>
      </w:r>
      <w:r>
        <w:t>d</w:t>
      </w:r>
      <w:r>
        <w:t>ound very negatively, of course, on China.</w:t>
      </w:r>
    </w:p>
    <w:p w:rsidR="00E35B50" w:rsidRPr="009A51C3" w:rsidP="00E35B50">
      <w:pPr>
        <w:pStyle w:val="Answer"/>
      </w:pPr>
      <w:r>
        <w:t xml:space="preserve">This economic interdependence </w:t>
      </w:r>
      <w:r>
        <w:t>will</w:t>
      </w:r>
      <w:r>
        <w:t xml:space="preserve"> conti</w:t>
      </w:r>
      <w:r>
        <w:t xml:space="preserve">nue, but, as I said, there will be targeted decoupling. Liz correctly said that the Biden Administration </w:t>
      </w:r>
      <w:r>
        <w:t xml:space="preserve">is </w:t>
      </w:r>
      <w:r>
        <w:t xml:space="preserve">trying to figure out how best to proceed so that American and </w:t>
      </w:r>
      <w:r>
        <w:t xml:space="preserve">Western </w:t>
      </w:r>
      <w:r>
        <w:t xml:space="preserve">interests are protected. </w:t>
      </w:r>
    </w:p>
    <w:p w:rsidR="00E35B50" w:rsidRPr="009A51C3" w:rsidP="00E35B50">
      <w:pPr>
        <w:pStyle w:val="Question"/>
      </w:pPr>
      <w:r w:rsidRPr="00A97FD2">
        <w:rPr>
          <w:b/>
        </w:rPr>
        <w:t>Baroness Fall:</w:t>
      </w:r>
      <w:r w:rsidRPr="009A51C3">
        <w:t xml:space="preserve"> </w:t>
      </w:r>
      <w:r>
        <w:t xml:space="preserve">I </w:t>
      </w:r>
      <w:r w:rsidRPr="009A51C3">
        <w:t xml:space="preserve">declare my interest as </w:t>
      </w:r>
      <w:r>
        <w:t xml:space="preserve">a </w:t>
      </w:r>
      <w:r w:rsidRPr="009A51C3">
        <w:t xml:space="preserve">Senior </w:t>
      </w:r>
      <w:r>
        <w:t>Adv</w:t>
      </w:r>
      <w:r>
        <w:t xml:space="preserve">iser </w:t>
      </w:r>
      <w:r>
        <w:t xml:space="preserve">to </w:t>
      </w:r>
      <w:r>
        <w:t xml:space="preserve">the </w:t>
      </w:r>
      <w:r>
        <w:t>Brunswick Group</w:t>
      </w:r>
      <w:r w:rsidRPr="00A97FD2">
        <w:rPr>
          <w:rFonts w:cs="Times New Roman"/>
        </w:rPr>
        <w:t xml:space="preserve">. I would </w:t>
      </w:r>
      <w:r>
        <w:rPr>
          <w:rFonts w:cs="Times New Roman"/>
        </w:rPr>
        <w:t>like</w:t>
      </w:r>
      <w:r w:rsidRPr="00A97FD2">
        <w:rPr>
          <w:rFonts w:cs="Times New Roman"/>
        </w:rPr>
        <w:t xml:space="preserve"> to go back to what we touched on at the beginning about </w:t>
      </w:r>
      <w:r w:rsidRPr="009A51C3">
        <w:t xml:space="preserve">continuity with </w:t>
      </w:r>
      <w:r>
        <w:t xml:space="preserve">the </w:t>
      </w:r>
      <w:r w:rsidRPr="009A51C3">
        <w:t xml:space="preserve">Trump </w:t>
      </w:r>
      <w:r>
        <w:t xml:space="preserve">Administration. To </w:t>
      </w:r>
      <w:r w:rsidRPr="009A51C3">
        <w:t xml:space="preserve">what extent </w:t>
      </w:r>
      <w:r>
        <w:t xml:space="preserve">can we talk about </w:t>
      </w:r>
      <w:r w:rsidRPr="009A51C3">
        <w:t xml:space="preserve">consensus </w:t>
      </w:r>
      <w:r>
        <w:t xml:space="preserve">between the Democrats and the Republicans on </w:t>
      </w:r>
      <w:r w:rsidRPr="009A51C3">
        <w:t xml:space="preserve">US policy towards </w:t>
      </w:r>
      <w:r>
        <w:t>C</w:t>
      </w:r>
      <w:r w:rsidRPr="009A51C3">
        <w:t>hina</w:t>
      </w:r>
      <w:r>
        <w:t>? W</w:t>
      </w:r>
      <w:r w:rsidRPr="009A51C3">
        <w:t xml:space="preserve">hat </w:t>
      </w:r>
      <w:r>
        <w:t xml:space="preserve">are the </w:t>
      </w:r>
      <w:r w:rsidRPr="009A51C3">
        <w:t>dividing lines</w:t>
      </w:r>
      <w:r>
        <w:t>? H</w:t>
      </w:r>
      <w:r w:rsidRPr="009A51C3">
        <w:t xml:space="preserve">ow </w:t>
      </w:r>
      <w:r>
        <w:t xml:space="preserve">do you </w:t>
      </w:r>
      <w:r w:rsidRPr="009A51C3">
        <w:t xml:space="preserve">see </w:t>
      </w:r>
      <w:r>
        <w:t xml:space="preserve">those </w:t>
      </w:r>
      <w:r w:rsidRPr="009A51C3">
        <w:t>playing out</w:t>
      </w:r>
      <w:r>
        <w:t xml:space="preserve"> over the next few years</w:t>
      </w:r>
      <w:r w:rsidRPr="009A51C3">
        <w:t>?</w:t>
      </w:r>
    </w:p>
    <w:p w:rsidR="00E35B50" w:rsidP="00E35B50">
      <w:pPr>
        <w:pStyle w:val="Answer"/>
      </w:pPr>
      <w:r>
        <w:rPr>
          <w:b/>
          <w:bCs/>
          <w:i/>
          <w:iCs/>
        </w:rPr>
        <w:t>Bonnie S Glaser:</w:t>
      </w:r>
      <w:r w:rsidRPr="009A51C3">
        <w:rPr>
          <w:b/>
        </w:rPr>
        <w:t xml:space="preserve"> </w:t>
      </w:r>
      <w:r>
        <w:t xml:space="preserve">There is </w:t>
      </w:r>
      <w:r w:rsidRPr="009A51C3">
        <w:t xml:space="preserve">greater convergence in </w:t>
      </w:r>
      <w:r>
        <w:t xml:space="preserve">the </w:t>
      </w:r>
      <w:r w:rsidRPr="009A51C3">
        <w:t xml:space="preserve">US </w:t>
      </w:r>
      <w:r>
        <w:t>C</w:t>
      </w:r>
      <w:r w:rsidRPr="009A51C3">
        <w:t>ongress</w:t>
      </w:r>
      <w:r>
        <w:t xml:space="preserve"> on China than on any other issue. This includes the assessment of the challenges posed by China and the n</w:t>
      </w:r>
      <w:r>
        <w:t xml:space="preserve">eed for the United States to push back against malign Chinese behaviour. We currently have the draft of the Strategic Competition Act 2021. It is almost 300 pages. It covers virtually every aspect of China policy and demonstrates the </w:t>
      </w:r>
      <w:r w:rsidRPr="009A51C3">
        <w:t>strong bipartisan agre</w:t>
      </w:r>
      <w:r w:rsidRPr="009A51C3">
        <w:t>ement</w:t>
      </w:r>
      <w:r>
        <w:t xml:space="preserve"> on the approach to China</w:t>
      </w:r>
      <w:r w:rsidRPr="009A51C3">
        <w:t>.</w:t>
      </w:r>
      <w:r>
        <w:t xml:space="preserve"> </w:t>
      </w:r>
      <w:r w:rsidRPr="009A51C3">
        <w:t xml:space="preserve">Americans overall view </w:t>
      </w:r>
      <w:r>
        <w:t>C</w:t>
      </w:r>
      <w:r w:rsidRPr="009A51C3">
        <w:t>hina more negatively today</w:t>
      </w:r>
      <w:r>
        <w:t xml:space="preserve"> than at any time in recent decades. </w:t>
      </w:r>
      <w:r w:rsidRPr="009A51C3">
        <w:t xml:space="preserve">Latest </w:t>
      </w:r>
      <w:r>
        <w:t>P</w:t>
      </w:r>
      <w:r w:rsidRPr="009A51C3">
        <w:t xml:space="preserve">ew polls tell us </w:t>
      </w:r>
      <w:r>
        <w:t xml:space="preserve">that </w:t>
      </w:r>
      <w:r w:rsidRPr="009A51C3">
        <w:t xml:space="preserve">79% have </w:t>
      </w:r>
      <w:r>
        <w:t xml:space="preserve">an unfavourable </w:t>
      </w:r>
      <w:r w:rsidRPr="009A51C3">
        <w:t>view</w:t>
      </w:r>
      <w:r>
        <w:t xml:space="preserve"> of China. Nine out of 10 Americans see China as either a competitor or an ene</w:t>
      </w:r>
      <w:r>
        <w:t>my. M</w:t>
      </w:r>
      <w:r w:rsidRPr="009A51C3">
        <w:t xml:space="preserve">ajorities in </w:t>
      </w:r>
      <w:r>
        <w:t>both parties describe China as a competitor; only minorities in each group</w:t>
      </w:r>
      <w:r w:rsidRPr="009A51C3">
        <w:t xml:space="preserve"> label </w:t>
      </w:r>
      <w:r>
        <w:t xml:space="preserve">China </w:t>
      </w:r>
      <w:r w:rsidRPr="009A51C3">
        <w:t xml:space="preserve">as </w:t>
      </w:r>
      <w:r>
        <w:t xml:space="preserve">an </w:t>
      </w:r>
      <w:r w:rsidRPr="009A51C3">
        <w:t>enemy.</w:t>
      </w:r>
    </w:p>
    <w:p w:rsidR="00E35B50" w:rsidP="00E35B50">
      <w:pPr>
        <w:pStyle w:val="Answer"/>
      </w:pPr>
      <w:r>
        <w:t xml:space="preserve">Of course, differences exist. </w:t>
      </w:r>
      <w:r w:rsidRPr="009A51C3">
        <w:t xml:space="preserve">Republicans </w:t>
      </w:r>
      <w:r>
        <w:t xml:space="preserve">tend to have </w:t>
      </w:r>
      <w:r w:rsidRPr="009A51C3">
        <w:t>more negative</w:t>
      </w:r>
      <w:r>
        <w:t xml:space="preserve"> views towards China than Democrats, and they tend to support tougher </w:t>
      </w:r>
      <w:r>
        <w:t>policies. About 83% of Republicans and 68% of Democrats—this is nationwide, not in Congress—hold an unfavourable view of China. Two</w:t>
      </w:r>
      <w:r>
        <w:noBreakHyphen/>
        <w:t>thirds of Republicans, but just under half of Democrats, view China’s rise as a critical threat to vital American interests.</w:t>
      </w:r>
      <w:r>
        <w:t xml:space="preserve"> </w:t>
      </w:r>
    </w:p>
    <w:p w:rsidR="00E35B50" w:rsidP="00E35B50">
      <w:pPr>
        <w:pStyle w:val="Answer"/>
      </w:pPr>
      <w:r>
        <w:t xml:space="preserve">There are areas of important convergence. Democrats and Republicans agree on applying sanctions related to </w:t>
      </w:r>
      <w:r>
        <w:rPr>
          <w:rFonts w:cstheme="minorHAnsi"/>
        </w:rPr>
        <w:t>human rights</w:t>
      </w:r>
      <w:r>
        <w:t xml:space="preserve"> abuses, strengthening ties with allies, blocking Chinese involvement in building US communications networks and prohibiting the sale o</w:t>
      </w:r>
      <w:r>
        <w:t>f high</w:t>
      </w:r>
      <w:r>
        <w:noBreakHyphen/>
        <w:t xml:space="preserve">tech equipment to China. A majority supports working with China when possible on issues such as arms control and climate change. </w:t>
      </w:r>
    </w:p>
    <w:p w:rsidR="00E35B50" w:rsidP="00E35B50">
      <w:pPr>
        <w:pStyle w:val="Answer"/>
      </w:pPr>
      <w:r>
        <w:t>Among</w:t>
      </w:r>
      <w:r>
        <w:t xml:space="preserve"> the public, Americans disagree about how to counter China in some other areas. The largest partisan gap is over whether the US should prioritise being tougher on China or building a stronger economic relationship with China: 72% of Republicans prefer the </w:t>
      </w:r>
      <w:r>
        <w:t>former, but only 37% of Democrats agree. Democrats t</w:t>
      </w:r>
      <w:r w:rsidRPr="009A51C3">
        <w:t>end to be more supportive</w:t>
      </w:r>
      <w:r>
        <w:t xml:space="preserve"> of co</w:t>
      </w:r>
      <w:r>
        <w:noBreakHyphen/>
        <w:t xml:space="preserve">operation with China, and the majority of Republics </w:t>
      </w:r>
      <w:r w:rsidRPr="009A51C3">
        <w:t>remain sceptical.</w:t>
      </w:r>
    </w:p>
    <w:p w:rsidR="00E35B50" w:rsidRPr="009A51C3" w:rsidP="00E35B50">
      <w:pPr>
        <w:pStyle w:val="Answer"/>
      </w:pPr>
      <w:r>
        <w:t>China is still being used by some R</w:t>
      </w:r>
      <w:r w:rsidRPr="009A51C3">
        <w:t xml:space="preserve">epublicans to attack </w:t>
      </w:r>
      <w:r>
        <w:t xml:space="preserve">the Biden Administration, President Biden and </w:t>
      </w:r>
      <w:r>
        <w:t xml:space="preserve">the Democrats as being </w:t>
      </w:r>
      <w:r w:rsidRPr="009A51C3">
        <w:t>too soft</w:t>
      </w:r>
      <w:r>
        <w:t xml:space="preserve"> on China. I expect that, as the midterm elections approach, China will be used by some Republican candidates to win votes.</w:t>
      </w:r>
    </w:p>
    <w:p w:rsidR="00FB4250" w:rsidRPr="00FB4250" w:rsidP="00FB4250">
      <w:pPr>
        <w:pStyle w:val="Answer"/>
      </w:pPr>
      <w:r>
        <w:rPr>
          <w:b/>
          <w:bCs/>
          <w:i/>
          <w:iCs/>
        </w:rPr>
        <w:t>Dr Elizabeth C Economy:</w:t>
      </w:r>
      <w:r w:rsidRPr="009A51C3">
        <w:rPr>
          <w:b/>
        </w:rPr>
        <w:t xml:space="preserve"> </w:t>
      </w:r>
      <w:r w:rsidRPr="00FB4250">
        <w:t>Bonnie really covered the waterfront, but let me add a couple of points speci</w:t>
      </w:r>
      <w:r w:rsidRPr="00FB4250">
        <w:t>fically on Congress. It is interesting to note that China has always been a bipartisan issue, but it used to be that you would have a large group in the centre and then small groups on the side that were very focused on human rights or Taiwan. There was al</w:t>
      </w:r>
      <w:r w:rsidRPr="00FB4250">
        <w:t>ways a shared sense of what China was about between the Democrats and the Republicans.</w:t>
      </w:r>
    </w:p>
    <w:p w:rsidR="00FB4250" w:rsidRPr="00FB4250" w:rsidP="00FB4250">
      <w:pPr>
        <w:pStyle w:val="Answer"/>
      </w:pPr>
      <w:r w:rsidRPr="00FB4250">
        <w:t>Now you just have one large group that is focused on strategic competition and retaining US leadership in the liberal international order. Bonnie mentioned the Strategic</w:t>
      </w:r>
      <w:r w:rsidRPr="00FB4250">
        <w:t xml:space="preserve"> Competition Bill, but there are two other Bills that have broad support within Congress that are tied in some way to China. There is the Endless Frontier Act, which will commit about $100 billion of funding to technology to boost US innovation. Marco Rubi</w:t>
      </w:r>
      <w:r w:rsidRPr="00FB4250">
        <w:t>o and Elizabeth Warren, a Republican and a Democrat, have a bill that looks at US overreliance on foreign countries and the impact of FDI on the US pharmaceutical industry, DNA analysis industry, et cetera.</w:t>
      </w:r>
    </w:p>
    <w:p w:rsidR="00FB4250" w:rsidRPr="00FB4250" w:rsidP="00FB4250">
      <w:pPr>
        <w:pStyle w:val="Answer"/>
      </w:pPr>
      <w:r w:rsidRPr="00FB4250">
        <w:t>There is an enormous amount of consensus right no</w:t>
      </w:r>
      <w:r w:rsidRPr="00FB4250">
        <w:t>w. If I were to point to some differences, rather than the issue areas that Bonnie has elucidated, I would say that the Republicans are prone to more inflammatory rhetoric, for example calling China “communist China”. They are more prone to the hunt for sp</w:t>
      </w:r>
      <w:r w:rsidRPr="00FB4250">
        <w:t>ies within US universities. The Democrats are more concerned about individual rights and protections, and considerations of openness, perhaps.</w:t>
      </w:r>
    </w:p>
    <w:p w:rsidR="00FB4250" w:rsidRPr="009A51C3" w:rsidP="00FB4250">
      <w:pPr>
        <w:pStyle w:val="Answer"/>
      </w:pPr>
      <w:r w:rsidRPr="00FB4250">
        <w:t>Then there is a divide on issues that are related to China but not China-specific. You might have more support co</w:t>
      </w:r>
      <w:r w:rsidRPr="00FB4250">
        <w:t>ming from the Democrats than the Republicans for cooperation with China on climate change, in part because Republicans are not as supportive overall of taking strong action on climate change. When you are looking at the United States today, you should thin</w:t>
      </w:r>
      <w:r w:rsidRPr="00FB4250">
        <w:t>k of China as one of the issues, if not the issue, garnering the most bipartisan support.</w:t>
      </w:r>
    </w:p>
    <w:p w:rsidR="00E35B50" w:rsidRPr="009A51C3" w:rsidP="00E35B50">
      <w:pPr>
        <w:pStyle w:val="Question"/>
      </w:pPr>
      <w:r w:rsidRPr="00463B24">
        <w:rPr>
          <w:b/>
        </w:rPr>
        <w:t>Lord Anderson of Swansea:</w:t>
      </w:r>
      <w:r w:rsidRPr="009A51C3">
        <w:t xml:space="preserve"> </w:t>
      </w:r>
      <w:r>
        <w:t xml:space="preserve">Good day to our witnesses. This is probably </w:t>
      </w:r>
      <w:r w:rsidRPr="009A51C3">
        <w:t>related in some part to the party divide</w:t>
      </w:r>
      <w:r>
        <w:t xml:space="preserve"> as well. We noted that, in a political article on 15 April, HR McMaster wrote that Secretary of State Blinken had told </w:t>
      </w:r>
      <w:r w:rsidRPr="009A51C3">
        <w:t xml:space="preserve">NATO </w:t>
      </w:r>
      <w:r w:rsidRPr="009A51C3">
        <w:t xml:space="preserve">Allies </w:t>
      </w:r>
      <w:r>
        <w:t xml:space="preserve">that they would </w:t>
      </w:r>
      <w:r w:rsidRPr="009A51C3">
        <w:t>not have to choose between Washington and Beijing</w:t>
      </w:r>
      <w:r>
        <w:t xml:space="preserve">. McMaster, however, </w:t>
      </w:r>
      <w:r w:rsidRPr="009A51C3">
        <w:t xml:space="preserve">called for tough love with </w:t>
      </w:r>
      <w:r>
        <w:t xml:space="preserve">China and </w:t>
      </w:r>
      <w:r w:rsidRPr="009A51C3">
        <w:t>a</w:t>
      </w:r>
      <w:r w:rsidRPr="009A51C3">
        <w:t xml:space="preserve">lleged </w:t>
      </w:r>
      <w:r>
        <w:t xml:space="preserve">that </w:t>
      </w:r>
      <w:r w:rsidRPr="009A51C3">
        <w:t xml:space="preserve">some European leaders </w:t>
      </w:r>
      <w:r>
        <w:t xml:space="preserve">were </w:t>
      </w:r>
      <w:r w:rsidRPr="009A51C3">
        <w:t>choosing servitude</w:t>
      </w:r>
      <w:r>
        <w:t xml:space="preserve"> over sovereignty. Do you agree? W</w:t>
      </w:r>
      <w:r w:rsidRPr="009A51C3">
        <w:t xml:space="preserve">hat </w:t>
      </w:r>
      <w:r>
        <w:t xml:space="preserve">do the Biden Administration </w:t>
      </w:r>
      <w:r w:rsidRPr="009A51C3">
        <w:t xml:space="preserve">expect from </w:t>
      </w:r>
      <w:r>
        <w:t>their</w:t>
      </w:r>
      <w:r w:rsidRPr="009A51C3">
        <w:t xml:space="preserve"> allies </w:t>
      </w:r>
      <w:r>
        <w:t xml:space="preserve">both </w:t>
      </w:r>
      <w:r w:rsidRPr="009A51C3">
        <w:t xml:space="preserve">in Europe and in </w:t>
      </w:r>
      <w:r>
        <w:t>the I</w:t>
      </w:r>
      <w:r w:rsidRPr="009A51C3">
        <w:t>ndo</w:t>
      </w:r>
      <w:r>
        <w:noBreakHyphen/>
        <w:t>Pacific regarding China?</w:t>
      </w:r>
    </w:p>
    <w:p w:rsidR="00FB4250" w:rsidRPr="00FB4250" w:rsidP="00FB4250">
      <w:pPr>
        <w:pStyle w:val="Answer"/>
      </w:pPr>
      <w:r>
        <w:rPr>
          <w:b/>
          <w:bCs/>
          <w:i/>
          <w:iCs/>
        </w:rPr>
        <w:t>Dr Elizabeth C Economy:</w:t>
      </w:r>
      <w:r w:rsidRPr="009A51C3">
        <w:rPr>
          <w:b/>
        </w:rPr>
        <w:t xml:space="preserve"> </w:t>
      </w:r>
      <w:r w:rsidRPr="00FB4250">
        <w:t>I love the way you phrased t</w:t>
      </w:r>
      <w:r w:rsidRPr="00FB4250">
        <w:t>he question. The US approach may be characterised as hoping for the best and preparing for the worst in terms of what it expects from its allies. Consultation, co</w:t>
      </w:r>
      <w:r w:rsidRPr="00FB4250">
        <w:noBreakHyphen/>
        <w:t>ordination and co</w:t>
      </w:r>
      <w:r w:rsidRPr="00FB4250">
        <w:noBreakHyphen/>
        <w:t>operation are probably the bywords of the Biden Administration.</w:t>
      </w:r>
    </w:p>
    <w:p w:rsidR="00FB4250" w:rsidRPr="00FB4250" w:rsidP="00FB4250">
      <w:pPr>
        <w:pStyle w:val="Answer"/>
      </w:pPr>
      <w:r w:rsidRPr="00FB4250">
        <w:t>There is an</w:t>
      </w:r>
      <w:r w:rsidRPr="00FB4250">
        <w:t xml:space="preserve"> understanding that, within Asia, the US already has a greater shared understanding of the challenge China presents, certainly on the security front. We could look at Australia, which was actually out ahead of the United States on issues like influence ope</w:t>
      </w:r>
      <w:r w:rsidRPr="00FB4250">
        <w:t>rations and Huawei. There has been a big surprise at the degree to which India and Prime Minister Modi have become enthusiastic about the Quad. The entire region—including countries that are not our allies, such as Vietnam—depends on the US security umbrel</w:t>
      </w:r>
      <w:r w:rsidRPr="00FB4250">
        <w:t>la. The ties with our Asian allies and partners did not fray under the Trump Administration in the same way they did with our European allies and partners. There is not the same degree of repair needed there.</w:t>
      </w:r>
    </w:p>
    <w:p w:rsidR="00FB4250" w:rsidRPr="00FB4250" w:rsidP="00FB4250">
      <w:pPr>
        <w:pStyle w:val="Answer"/>
      </w:pPr>
      <w:r w:rsidRPr="00FB4250">
        <w:t xml:space="preserve">The UK and the European Union clearly have not </w:t>
      </w:r>
      <w:r w:rsidRPr="00FB4250">
        <w:t>felt the same degree of security threat from China, but there is a very strong shared sense of the values-based challenge. The question is really the extent to which the lure of the Chinese market will take precedence over a common effort to push back agai</w:t>
      </w:r>
      <w:r w:rsidRPr="00FB4250">
        <w:t xml:space="preserve">nst China’s efforts to change the rules of the road. I thought it was terrific to see everyone stand up together on Xinjiang. The UK’s position on Hong Kong has been very strong, but ultimately we will need a more focused, coherent and coordinated plan to </w:t>
      </w:r>
      <w:r w:rsidRPr="00FB4250">
        <w:t>deal with China.</w:t>
      </w:r>
    </w:p>
    <w:p w:rsidR="00FB4250" w:rsidRPr="00FB4250" w:rsidP="00FB4250">
      <w:pPr>
        <w:pStyle w:val="Answer"/>
      </w:pPr>
      <w:r w:rsidRPr="00FB4250">
        <w:t xml:space="preserve">I think what Secretary of State Blinken was pointing to is that the United States is not going to adopt the Trump Administration approach of bullying other countries. The U.S. realises that it cannot force other countries to stand with it </w:t>
      </w:r>
      <w:r w:rsidRPr="00FB4250">
        <w:t>and organise themselves around human rights, technology, trade and freedom of navigation in order to shape the world in a way that reflects democratic values. It would like greater engagement; it would like Secretary-General Stoltenberg as opposed to Merke</w:t>
      </w:r>
      <w:r w:rsidRPr="00FB4250">
        <w:t>l and Macron. It hopes that every country is going to realise that, much like climate change, if everyone does not do his or her part, the entire world will be at risk, and we need to forge common ground and common purpose with regard to our strategy for C</w:t>
      </w:r>
      <w:r w:rsidRPr="00FB4250">
        <w:t>hina.</w:t>
      </w:r>
    </w:p>
    <w:p w:rsidR="00E35B50" w:rsidP="00FB4250">
      <w:pPr>
        <w:pStyle w:val="Answer"/>
      </w:pPr>
      <w:r>
        <w:rPr>
          <w:b/>
          <w:bCs/>
          <w:i/>
          <w:iCs/>
        </w:rPr>
        <w:t>Bonnie S Glaser:</w:t>
      </w:r>
      <w:r w:rsidRPr="009A51C3">
        <w:rPr>
          <w:b/>
        </w:rPr>
        <w:t xml:space="preserve"> </w:t>
      </w:r>
      <w:r>
        <w:t>O</w:t>
      </w:r>
      <w:r w:rsidRPr="009A51C3">
        <w:t xml:space="preserve">n some issues, </w:t>
      </w:r>
      <w:r>
        <w:t xml:space="preserve">a </w:t>
      </w:r>
      <w:r w:rsidRPr="009A51C3">
        <w:t>clear choice has to be made.</w:t>
      </w:r>
      <w:r>
        <w:t xml:space="preserve"> Whether you have 5G in your network is a choice for any </w:t>
      </w:r>
      <w:r>
        <w:t>g</w:t>
      </w:r>
      <w:r>
        <w:t xml:space="preserve">overnment. </w:t>
      </w:r>
      <w:r w:rsidRPr="009A51C3">
        <w:t>Other</w:t>
      </w:r>
      <w:r>
        <w:t xml:space="preserve"> issues are not </w:t>
      </w:r>
      <w:r w:rsidRPr="009A51C3">
        <w:t>so black and white.</w:t>
      </w:r>
      <w:r>
        <w:t xml:space="preserve"> The </w:t>
      </w:r>
      <w:r w:rsidRPr="009A51C3">
        <w:t xml:space="preserve">Biden </w:t>
      </w:r>
      <w:r>
        <w:t>Administration</w:t>
      </w:r>
      <w:r w:rsidRPr="009A51C3">
        <w:t xml:space="preserve"> hope</w:t>
      </w:r>
      <w:r>
        <w:t>s</w:t>
      </w:r>
      <w:r w:rsidRPr="009A51C3">
        <w:t xml:space="preserve"> </w:t>
      </w:r>
      <w:r>
        <w:t xml:space="preserve">that </w:t>
      </w:r>
      <w:r>
        <w:t>U.S.</w:t>
      </w:r>
      <w:r>
        <w:t xml:space="preserve"> allies will </w:t>
      </w:r>
      <w:r w:rsidRPr="009A51C3">
        <w:t>co</w:t>
      </w:r>
      <w:r>
        <w:noBreakHyphen/>
      </w:r>
      <w:r w:rsidRPr="009A51C3">
        <w:t>ordinate closely</w:t>
      </w:r>
      <w:r>
        <w:t xml:space="preserve"> to</w:t>
      </w:r>
      <w:r w:rsidRPr="009A51C3">
        <w:t xml:space="preserve"> p</w:t>
      </w:r>
      <w:r w:rsidRPr="009A51C3">
        <w:t>ut pressure</w:t>
      </w:r>
      <w:r>
        <w:t xml:space="preserve"> on China to </w:t>
      </w:r>
      <w:r w:rsidRPr="009A51C3">
        <w:t>change</w:t>
      </w:r>
      <w:r>
        <w:t xml:space="preserve"> its objectionable </w:t>
      </w:r>
      <w:r>
        <w:t>practices and policies, and to encourage it to act more responsibly. The June G7 meeting in Cornwall really provides an opportunity to show that likeminded countries are willing to take concrete actions. The</w:t>
      </w:r>
      <w:r>
        <w:t xml:space="preserve">y have just come out with some of the issues that will be on the agenda: climate change, health security, joint economic responses to </w:t>
      </w:r>
      <w:r w:rsidRPr="003E6D39">
        <w:rPr>
          <w:lang w:eastAsia="ja-JP"/>
        </w:rPr>
        <w:t>Covid</w:t>
      </w:r>
      <w:r w:rsidRPr="003E6D39">
        <w:rPr>
          <w:lang w:eastAsia="ja-JP"/>
        </w:rPr>
        <w:noBreakHyphen/>
        <w:t>19</w:t>
      </w:r>
      <w:r>
        <w:t xml:space="preserve"> and elevating shared democratic values.</w:t>
      </w:r>
    </w:p>
    <w:p w:rsidR="00E35B50" w:rsidP="00E35B50">
      <w:pPr>
        <w:pStyle w:val="Answer"/>
      </w:pPr>
      <w:r>
        <w:t>The Biden Administration ha</w:t>
      </w:r>
      <w:r>
        <w:t>s</w:t>
      </w:r>
      <w:r>
        <w:t xml:space="preserve"> high expectations on a range of issues. It w</w:t>
      </w:r>
      <w:r>
        <w:t xml:space="preserve">ill not be dictating; it will not be bullying, as Liz said. It </w:t>
      </w:r>
      <w:r>
        <w:t xml:space="preserve">really does </w:t>
      </w:r>
      <w:r>
        <w:t>hope</w:t>
      </w:r>
      <w:r>
        <w:t xml:space="preserve"> </w:t>
      </w:r>
      <w:r>
        <w:t>that, through consultation and co</w:t>
      </w:r>
      <w:r>
        <w:noBreakHyphen/>
        <w:t xml:space="preserve">ordination, the </w:t>
      </w:r>
      <w:r w:rsidRPr="009A51C3">
        <w:t xml:space="preserve">US and </w:t>
      </w:r>
      <w:r>
        <w:t>Europe c</w:t>
      </w:r>
      <w:r w:rsidRPr="009A51C3">
        <w:t>an do a lot together.</w:t>
      </w:r>
      <w:r>
        <w:t xml:space="preserve"> I want to mention some of these issues. H</w:t>
      </w:r>
      <w:r w:rsidRPr="009A51C3">
        <w:t xml:space="preserve">uman rights </w:t>
      </w:r>
      <w:r>
        <w:t>are</w:t>
      </w:r>
      <w:r>
        <w:t xml:space="preserve"> </w:t>
      </w:r>
      <w:r w:rsidRPr="009A51C3">
        <w:t>extremely important</w:t>
      </w:r>
      <w:r>
        <w:t xml:space="preserve"> to the agenda of the Biden Administration</w:t>
      </w:r>
      <w:r w:rsidRPr="009A51C3">
        <w:t>.</w:t>
      </w:r>
      <w:r>
        <w:t xml:space="preserve"> There is hope that China can be pressured more over the use of forced labour in Xinjiang. The EU move to sanction Chinese officials involved in Xinjiang </w:t>
      </w:r>
      <w:r>
        <w:rPr>
          <w:rFonts w:cstheme="minorHAnsi"/>
        </w:rPr>
        <w:t>human rights</w:t>
      </w:r>
      <w:r>
        <w:t xml:space="preserve"> abuses was very much welcomed. We </w:t>
      </w:r>
      <w:r>
        <w:t>will</w:t>
      </w:r>
      <w:r>
        <w:t xml:space="preserve"> be l</w:t>
      </w:r>
      <w:r w:rsidRPr="009A51C3">
        <w:t>ook</w:t>
      </w:r>
      <w:r w:rsidRPr="009A51C3">
        <w:t xml:space="preserve">ing to align policies on </w:t>
      </w:r>
      <w:r>
        <w:t xml:space="preserve">the </w:t>
      </w:r>
      <w:r w:rsidRPr="009A51C3">
        <w:t xml:space="preserve">2022 </w:t>
      </w:r>
      <w:r>
        <w:t>B</w:t>
      </w:r>
      <w:r w:rsidRPr="009A51C3">
        <w:t>eijing Olympics</w:t>
      </w:r>
      <w:r>
        <w:t xml:space="preserve">. So far, officials have been </w:t>
      </w:r>
      <w:r w:rsidRPr="009A51C3">
        <w:t>very careful</w:t>
      </w:r>
      <w:r>
        <w:t xml:space="preserve"> to say that they have not taken any position and have not talked very much with their allies, but this is coming up soon. It is less than 10 months away.</w:t>
      </w:r>
    </w:p>
    <w:p w:rsidR="00E35B50" w:rsidP="00E35B50">
      <w:pPr>
        <w:pStyle w:val="Answer"/>
      </w:pPr>
      <w:r>
        <w:t xml:space="preserve">On </w:t>
      </w:r>
      <w:r w:rsidRPr="009A51C3">
        <w:t>mar</w:t>
      </w:r>
      <w:r>
        <w:t>i</w:t>
      </w:r>
      <w:r w:rsidRPr="009A51C3">
        <w:t>ti</w:t>
      </w:r>
      <w:r w:rsidRPr="009A51C3">
        <w:t>me issues</w:t>
      </w:r>
      <w:r>
        <w:t xml:space="preserve">, yes, I </w:t>
      </w:r>
      <w:r w:rsidRPr="009A51C3">
        <w:t xml:space="preserve">agree </w:t>
      </w:r>
      <w:r>
        <w:t xml:space="preserve">that </w:t>
      </w:r>
      <w:r w:rsidRPr="009A51C3">
        <w:t xml:space="preserve">security </w:t>
      </w:r>
      <w:r>
        <w:t xml:space="preserve">is </w:t>
      </w:r>
      <w:r w:rsidRPr="009A51C3">
        <w:t xml:space="preserve">not front and centre in </w:t>
      </w:r>
      <w:r>
        <w:t>E</w:t>
      </w:r>
      <w:r w:rsidRPr="009A51C3">
        <w:t>urope’s concerns</w:t>
      </w:r>
      <w:r>
        <w:t xml:space="preserve"> about China, but the </w:t>
      </w:r>
      <w:r w:rsidRPr="009A51C3">
        <w:t>US hopes that Europe will do more to support international law</w:t>
      </w:r>
      <w:r>
        <w:t xml:space="preserve"> in the South China Sea</w:t>
      </w:r>
      <w:r w:rsidRPr="009A51C3">
        <w:t>.</w:t>
      </w:r>
      <w:r>
        <w:t xml:space="preserve"> I want to highlight the joint </w:t>
      </w:r>
      <w:r>
        <w:t xml:space="preserve">Note Verbale </w:t>
      </w:r>
      <w:r>
        <w:t>issued by the UK, Germ</w:t>
      </w:r>
      <w:r>
        <w:t>any and France last year, which asserted that China’s exercise of historic rights in the South China Sea does not comply with international law. That is an excellent example of how the US and our allies can work together. The US, Australia, the UK, Germany</w:t>
      </w:r>
      <w:r>
        <w:t xml:space="preserve"> and France are now very closely aligned on that.</w:t>
      </w:r>
    </w:p>
    <w:p w:rsidR="00E35B50" w:rsidP="00E35B50">
      <w:pPr>
        <w:pStyle w:val="Answer"/>
        <w:rPr>
          <w:rFonts w:cs="Times New Roman"/>
        </w:rPr>
      </w:pPr>
      <w:r>
        <w:t xml:space="preserve">We will look to </w:t>
      </w:r>
      <w:r w:rsidRPr="009A51C3">
        <w:t>countries that have naval capabilities</w:t>
      </w:r>
      <w:r>
        <w:t xml:space="preserve">, and certainly the UK is at the forefront of that, to </w:t>
      </w:r>
      <w:r w:rsidRPr="009A51C3">
        <w:t xml:space="preserve">increase </w:t>
      </w:r>
      <w:r>
        <w:t>presence operations. On freedom of navigation, the UK is the only other country that has</w:t>
      </w:r>
      <w:r>
        <w:t xml:space="preserve"> conducted a </w:t>
      </w:r>
      <w:r w:rsidRPr="007A2AEB">
        <w:t>FONOP</w:t>
      </w:r>
      <w:r>
        <w:rPr>
          <w:rFonts w:cs="Times New Roman"/>
        </w:rPr>
        <w:t xml:space="preserve"> within 12 nautical miles of a Chinese</w:t>
      </w:r>
      <w:r>
        <w:rPr>
          <w:rFonts w:cs="Times New Roman"/>
        </w:rPr>
        <w:noBreakHyphen/>
        <w:t xml:space="preserve">occupied feature. We are now seeing France step up somewhat more. We look forward to the UK dispatch of the HMS </w:t>
      </w:r>
      <w:r>
        <w:rPr>
          <w:rFonts w:cs="Times New Roman"/>
        </w:rPr>
        <w:t>“</w:t>
      </w:r>
      <w:r>
        <w:rPr>
          <w:rFonts w:cs="Times New Roman"/>
        </w:rPr>
        <w:t>Queen Elizabeth</w:t>
      </w:r>
      <w:r>
        <w:rPr>
          <w:rFonts w:cs="Times New Roman"/>
        </w:rPr>
        <w:t>”</w:t>
      </w:r>
      <w:r>
        <w:rPr>
          <w:rFonts w:cs="Times New Roman"/>
        </w:rPr>
        <w:t xml:space="preserve"> to the Indo</w:t>
      </w:r>
      <w:r>
        <w:rPr>
          <w:rFonts w:cs="Times New Roman"/>
        </w:rPr>
        <w:noBreakHyphen/>
        <w:t>Pacific by the end of the year. These kinds of operations</w:t>
      </w:r>
      <w:r>
        <w:rPr>
          <w:rFonts w:cs="Times New Roman"/>
        </w:rPr>
        <w:t xml:space="preserve"> are crucial to signal that Europe has a stake in the preservation of peace, security and an international law</w:t>
      </w:r>
      <w:r>
        <w:rPr>
          <w:rFonts w:cs="Times New Roman"/>
        </w:rPr>
        <w:noBreakHyphen/>
        <w:t xml:space="preserve">based approach in the region. </w:t>
      </w:r>
    </w:p>
    <w:p w:rsidR="00E35B50" w:rsidP="00E35B50">
      <w:pPr>
        <w:pStyle w:val="Answer"/>
      </w:pPr>
      <w:r>
        <w:rPr>
          <w:rFonts w:cs="Times New Roman"/>
        </w:rPr>
        <w:t xml:space="preserve">On North Korea, we will be asking Europe to pressure China to abide by UN sanctions. On </w:t>
      </w:r>
      <w:r w:rsidRPr="009A51C3">
        <w:t>Taiwan</w:t>
      </w:r>
      <w:r>
        <w:t>, there is more that</w:t>
      </w:r>
      <w:r>
        <w:t xml:space="preserve"> European countries can do that is not necessarily related to military areas. That is in the realm of helping to ease Taiwan’s international isolation and developing more parliamentary ties. We have something called the </w:t>
      </w:r>
      <w:r>
        <w:t>Global Co</w:t>
      </w:r>
      <w:r>
        <w:noBreakHyphen/>
        <w:t>operation and Training Fra</w:t>
      </w:r>
      <w:r>
        <w:t>mework</w:t>
      </w:r>
      <w:r>
        <w:t xml:space="preserve">, where we hold </w:t>
      </w:r>
      <w:r w:rsidRPr="009A51C3">
        <w:t>workshops with Taiwan.</w:t>
      </w:r>
      <w:r>
        <w:t xml:space="preserve"> The </w:t>
      </w:r>
      <w:r w:rsidRPr="009A51C3">
        <w:t xml:space="preserve">UK </w:t>
      </w:r>
      <w:r>
        <w:t xml:space="preserve">has recently </w:t>
      </w:r>
      <w:r w:rsidRPr="009A51C3">
        <w:t>sponsored one</w:t>
      </w:r>
      <w:r>
        <w:t xml:space="preserve"> of these workshops for the first time</w:t>
      </w:r>
      <w:r w:rsidRPr="009A51C3">
        <w:t>.</w:t>
      </w:r>
      <w:r>
        <w:t xml:space="preserve"> </w:t>
      </w:r>
      <w:r w:rsidRPr="009A51C3">
        <w:t xml:space="preserve">Sweden </w:t>
      </w:r>
      <w:r>
        <w:t xml:space="preserve">has </w:t>
      </w:r>
      <w:r w:rsidRPr="009A51C3">
        <w:t>also sponsored</w:t>
      </w:r>
      <w:r>
        <w:t xml:space="preserve"> one of these workshops</w:t>
      </w:r>
      <w:r w:rsidRPr="009A51C3">
        <w:t>.</w:t>
      </w:r>
      <w:r>
        <w:t xml:space="preserve"> </w:t>
      </w:r>
      <w:r w:rsidRPr="009A51C3">
        <w:t xml:space="preserve">Japan </w:t>
      </w:r>
      <w:r>
        <w:t xml:space="preserve">is now a </w:t>
      </w:r>
      <w:r w:rsidRPr="009A51C3">
        <w:t>full partner.</w:t>
      </w:r>
      <w:r>
        <w:t xml:space="preserve"> It is essentially h</w:t>
      </w:r>
      <w:r w:rsidRPr="009A51C3">
        <w:t>ighlighting and enabling</w:t>
      </w:r>
      <w:r>
        <w:t xml:space="preserve"> Taiwan to showc</w:t>
      </w:r>
      <w:r>
        <w:t xml:space="preserve">ase its expertise in areas </w:t>
      </w:r>
      <w:r>
        <w:t>like</w:t>
      </w:r>
      <w:r>
        <w:t xml:space="preserve"> global health, women’s empowerment and media literacy.</w:t>
      </w:r>
    </w:p>
    <w:p w:rsidR="00E35B50" w:rsidRPr="009A51C3" w:rsidP="00E35B50">
      <w:pPr>
        <w:pStyle w:val="Answer"/>
      </w:pPr>
      <w:r>
        <w:t>On climate, the Biden Administration look</w:t>
      </w:r>
      <w:r>
        <w:t>s</w:t>
      </w:r>
      <w:r>
        <w:t xml:space="preserve"> to press Beijing to do more, to set actual targets to reduce its emissions and to move up its 2030 target </w:t>
      </w:r>
      <w:r>
        <w:t>for reaching peak carbon emissions. In the very big area of economics, trade and tech, we all need to work together to confront China’s economic abus</w:t>
      </w:r>
      <w:r>
        <w:t xml:space="preserve">es and to curb high-technology transfer to China in areas that could strengthen China’s military capability. We will need to be working together on that, and that is going to be high on President Biden’s agenda. </w:t>
      </w:r>
    </w:p>
    <w:p w:rsidR="00E35B50" w:rsidP="00E35B50">
      <w:pPr>
        <w:pStyle w:val="Question"/>
      </w:pPr>
      <w:r w:rsidRPr="009A51C3">
        <w:rPr>
          <w:b/>
        </w:rPr>
        <w:t>Lord Teverson:</w:t>
      </w:r>
      <w:r w:rsidRPr="009A51C3">
        <w:t xml:space="preserve"> </w:t>
      </w:r>
      <w:r>
        <w:t xml:space="preserve">Can I just say </w:t>
      </w:r>
      <w:r w:rsidRPr="009A51C3">
        <w:t xml:space="preserve">how much </w:t>
      </w:r>
      <w:r>
        <w:t xml:space="preserve">I </w:t>
      </w:r>
      <w:r w:rsidRPr="009A51C3">
        <w:t>ag</w:t>
      </w:r>
      <w:r w:rsidRPr="009A51C3">
        <w:t xml:space="preserve">ree </w:t>
      </w:r>
      <w:r>
        <w:t xml:space="preserve">that it </w:t>
      </w:r>
      <w:r w:rsidRPr="009A51C3">
        <w:t xml:space="preserve">may not be a </w:t>
      </w:r>
      <w:r w:rsidRPr="009A51C3">
        <w:t>Cold War</w:t>
      </w:r>
      <w:r w:rsidRPr="009A51C3">
        <w:t xml:space="preserve">, but </w:t>
      </w:r>
      <w:r>
        <w:t xml:space="preserve">it </w:t>
      </w:r>
      <w:r w:rsidRPr="009A51C3">
        <w:t xml:space="preserve">is </w:t>
      </w:r>
      <w:r>
        <w:t xml:space="preserve">absolutely </w:t>
      </w:r>
      <w:r w:rsidRPr="009A51C3">
        <w:t>an ideological one</w:t>
      </w:r>
      <w:r>
        <w:t>? I want to f</w:t>
      </w:r>
      <w:r w:rsidRPr="009A51C3">
        <w:t xml:space="preserve">ollow on from </w:t>
      </w:r>
      <w:r>
        <w:t xml:space="preserve">your answers </w:t>
      </w:r>
      <w:r w:rsidRPr="009A51C3">
        <w:t>to Lord Anderson</w:t>
      </w:r>
      <w:r>
        <w:t xml:space="preserve"> about</w:t>
      </w:r>
      <w:r w:rsidRPr="009A51C3">
        <w:t xml:space="preserve"> the UK role.</w:t>
      </w:r>
      <w:r>
        <w:t xml:space="preserve"> We had our </w:t>
      </w:r>
      <w:r w:rsidRPr="009A51C3">
        <w:t xml:space="preserve">Integrated </w:t>
      </w:r>
      <w:r>
        <w:t>R</w:t>
      </w:r>
      <w:r w:rsidRPr="009A51C3">
        <w:t>eview</w:t>
      </w:r>
      <w:r>
        <w:t xml:space="preserve">, </w:t>
      </w:r>
      <w:r>
        <w:t xml:space="preserve">which </w:t>
      </w:r>
      <w:r w:rsidRPr="009A51C3">
        <w:t xml:space="preserve">stated </w:t>
      </w:r>
      <w:r>
        <w:t xml:space="preserve">that we were </w:t>
      </w:r>
      <w:r w:rsidRPr="009A51C3">
        <w:t xml:space="preserve">going to pursue deeper engagement in </w:t>
      </w:r>
      <w:r>
        <w:t xml:space="preserve">the </w:t>
      </w:r>
      <w:r w:rsidRPr="009A51C3">
        <w:t>Indo</w:t>
      </w:r>
      <w:r>
        <w:noBreakHyphen/>
      </w:r>
      <w:r w:rsidRPr="009A51C3">
        <w:t>Paci</w:t>
      </w:r>
      <w:r w:rsidRPr="009A51C3">
        <w:t>fic</w:t>
      </w:r>
      <w:r>
        <w:t>, in support of shared prosperity, regional stability and stronger diplomatic and trading ties, in a tilt to the Indo</w:t>
      </w:r>
      <w:r>
        <w:noBreakHyphen/>
        <w:t>Pacific.</w:t>
      </w:r>
    </w:p>
    <w:p w:rsidR="00E35B50" w:rsidP="00E35B50">
      <w:pPr>
        <w:pStyle w:val="Question"/>
        <w:numPr>
          <w:ilvl w:val="0"/>
          <w:numId w:val="0"/>
        </w:numPr>
        <w:ind w:left="794"/>
      </w:pPr>
      <w:r>
        <w:t>In your opinion, how could the UK contribute to regional stability in the Indo</w:t>
      </w:r>
      <w:r>
        <w:noBreakHyphen/>
        <w:t>Pacific beyond what you have already talked abo</w:t>
      </w:r>
      <w:r>
        <w:t xml:space="preserve">ut? Is it sending the aircraft carrier that you talked about? Is it becoming a full </w:t>
      </w:r>
      <w:r w:rsidRPr="009A51C3">
        <w:t xml:space="preserve">member of the </w:t>
      </w:r>
      <w:r>
        <w:t>CPTPP?</w:t>
      </w:r>
      <w:r>
        <w:rPr>
          <w:rStyle w:val="FootnoteReference"/>
        </w:rPr>
        <w:footnoteReference w:id="2"/>
      </w:r>
      <w:r>
        <w:t xml:space="preserve"> We are a</w:t>
      </w:r>
      <w:r w:rsidRPr="009A51C3">
        <w:t xml:space="preserve"> Security Council member</w:t>
      </w:r>
      <w:r>
        <w:t xml:space="preserve">, a member of </w:t>
      </w:r>
      <w:r>
        <w:t xml:space="preserve">the </w:t>
      </w:r>
      <w:r>
        <w:t xml:space="preserve">P5. We </w:t>
      </w:r>
      <w:r w:rsidRPr="009A51C3">
        <w:t xml:space="preserve">meet </w:t>
      </w:r>
      <w:r>
        <w:t>China</w:t>
      </w:r>
      <w:r w:rsidRPr="009A51C3">
        <w:t xml:space="preserve"> there</w:t>
      </w:r>
      <w:r>
        <w:t xml:space="preserve"> </w:t>
      </w:r>
      <w:r w:rsidRPr="009A51C3">
        <w:t xml:space="preserve">whenever </w:t>
      </w:r>
      <w:r>
        <w:t xml:space="preserve">those </w:t>
      </w:r>
      <w:r w:rsidRPr="009A51C3">
        <w:t>sessions take place.</w:t>
      </w:r>
      <w:r>
        <w:t xml:space="preserve"> Should we h</w:t>
      </w:r>
      <w:r w:rsidRPr="009A51C3">
        <w:t>ave more leverage</w:t>
      </w:r>
      <w:r>
        <w:t xml:space="preserve"> there</w:t>
      </w:r>
      <w:r w:rsidRPr="009A51C3">
        <w:t>?</w:t>
      </w:r>
    </w:p>
    <w:p w:rsidR="00E35B50" w:rsidRPr="009A51C3" w:rsidP="00E35B50">
      <w:pPr>
        <w:pStyle w:val="Question"/>
        <w:numPr>
          <w:ilvl w:val="0"/>
          <w:numId w:val="0"/>
        </w:numPr>
        <w:ind w:left="794"/>
      </w:pPr>
      <w:r>
        <w:t xml:space="preserve">On </w:t>
      </w:r>
      <w:r>
        <w:t xml:space="preserve">the </w:t>
      </w:r>
      <w:r w:rsidRPr="009A51C3">
        <w:t xml:space="preserve">United Nations, </w:t>
      </w:r>
      <w:r>
        <w:t xml:space="preserve">you </w:t>
      </w:r>
      <w:r w:rsidRPr="009A51C3">
        <w:t xml:space="preserve">say </w:t>
      </w:r>
      <w:r>
        <w:t>that China</w:t>
      </w:r>
      <w:r w:rsidRPr="009A51C3">
        <w:t xml:space="preserve"> wants to get away</w:t>
      </w:r>
      <w:r>
        <w:t xml:space="preserve"> from the rules</w:t>
      </w:r>
      <w:r>
        <w:noBreakHyphen/>
        <w:t>based order we have put in there, although it believes in the United Nations. How does it reconcile that with its breaking of UNCLOS?</w:t>
      </w:r>
      <w:r>
        <w:rPr>
          <w:rStyle w:val="FootnoteReference"/>
        </w:rPr>
        <w:footnoteReference w:id="3"/>
      </w:r>
    </w:p>
    <w:p w:rsidR="00E35B50" w:rsidP="00E35B50">
      <w:pPr>
        <w:pStyle w:val="Answer"/>
      </w:pPr>
      <w:r>
        <w:rPr>
          <w:b/>
          <w:bCs/>
          <w:i/>
          <w:iCs/>
        </w:rPr>
        <w:t>Bonnie S Glaser:</w:t>
      </w:r>
      <w:r w:rsidRPr="009A51C3">
        <w:rPr>
          <w:b/>
        </w:rPr>
        <w:t xml:space="preserve"> </w:t>
      </w:r>
      <w:r w:rsidRPr="009A51C3">
        <w:t>Yes, the Chinese are very focus</w:t>
      </w:r>
      <w:r w:rsidRPr="009A51C3">
        <w:t xml:space="preserve">ed on </w:t>
      </w:r>
      <w:r>
        <w:t xml:space="preserve">the </w:t>
      </w:r>
      <w:r w:rsidRPr="009A51C3">
        <w:t>UN as the centre of the rules</w:t>
      </w:r>
      <w:r>
        <w:noBreakHyphen/>
      </w:r>
      <w:r w:rsidRPr="009A51C3">
        <w:t>based order</w:t>
      </w:r>
      <w:r>
        <w:t xml:space="preserve">, but there are </w:t>
      </w:r>
      <w:r w:rsidRPr="009A51C3">
        <w:t xml:space="preserve">aspects </w:t>
      </w:r>
      <w:r>
        <w:t>of it that China does not like</w:t>
      </w:r>
      <w:r w:rsidRPr="009A51C3">
        <w:t>.</w:t>
      </w:r>
      <w:r>
        <w:t xml:space="preserve"> It is seeking to insert its norms into the United Nations. In areas such as cyber governance and human rights, China is very invested in trying to </w:t>
      </w:r>
      <w:r w:rsidRPr="009A51C3">
        <w:t xml:space="preserve">shape </w:t>
      </w:r>
      <w:r>
        <w:t xml:space="preserve">the </w:t>
      </w:r>
      <w:r w:rsidRPr="009A51C3">
        <w:t>rules</w:t>
      </w:r>
      <w:r>
        <w:noBreakHyphen/>
      </w:r>
      <w:r w:rsidRPr="009A51C3">
        <w:t>based order</w:t>
      </w:r>
      <w:r>
        <w:t xml:space="preserve">, not to overthrow it. China is not </w:t>
      </w:r>
      <w:r w:rsidRPr="009A51C3">
        <w:t xml:space="preserve">disruptive </w:t>
      </w:r>
      <w:r>
        <w:t>like</w:t>
      </w:r>
      <w:r w:rsidRPr="009A51C3">
        <w:t xml:space="preserve"> Russia</w:t>
      </w:r>
      <w:r>
        <w:t xml:space="preserve"> is</w:t>
      </w:r>
      <w:r w:rsidRPr="009A51C3">
        <w:t xml:space="preserve">, but </w:t>
      </w:r>
      <w:r>
        <w:t xml:space="preserve">certainly </w:t>
      </w:r>
      <w:r w:rsidRPr="009A51C3">
        <w:t xml:space="preserve">in areas </w:t>
      </w:r>
      <w:r>
        <w:t>such as</w:t>
      </w:r>
      <w:r w:rsidRPr="009A51C3">
        <w:t xml:space="preserve"> </w:t>
      </w:r>
      <w:r>
        <w:t>UNCLOS China</w:t>
      </w:r>
      <w:r w:rsidRPr="009A51C3">
        <w:t xml:space="preserve"> </w:t>
      </w:r>
      <w:r>
        <w:t xml:space="preserve">claims that it is </w:t>
      </w:r>
      <w:r w:rsidRPr="009A51C3">
        <w:t>in accordance and compliance with all the rules</w:t>
      </w:r>
      <w:r>
        <w:t xml:space="preserve">, when </w:t>
      </w:r>
      <w:r w:rsidRPr="009A51C3">
        <w:t xml:space="preserve">in fact </w:t>
      </w:r>
      <w:r>
        <w:t xml:space="preserve">it is </w:t>
      </w:r>
      <w:r w:rsidRPr="009A51C3">
        <w:t>not.</w:t>
      </w:r>
    </w:p>
    <w:p w:rsidR="00E35B50" w:rsidP="00E35B50">
      <w:pPr>
        <w:pStyle w:val="Answer"/>
      </w:pPr>
      <w:r>
        <w:t>China has taken on only a porti</w:t>
      </w:r>
      <w:r>
        <w:t>on of the norms that are established in UNCLOS</w:t>
      </w:r>
      <w:r>
        <w:t>; i</w:t>
      </w:r>
      <w:r>
        <w:t xml:space="preserve">t has different interpretations, for example, of when countries can operate in its territorial seas. The Chinese would </w:t>
      </w:r>
      <w:r w:rsidRPr="009A51C3">
        <w:t xml:space="preserve">argue </w:t>
      </w:r>
      <w:r>
        <w:t xml:space="preserve">that their </w:t>
      </w:r>
      <w:r w:rsidRPr="009A51C3">
        <w:t xml:space="preserve">refusal to accept </w:t>
      </w:r>
      <w:r>
        <w:t xml:space="preserve">the </w:t>
      </w:r>
      <w:r w:rsidRPr="009A51C3">
        <w:t xml:space="preserve">2016 ruling </w:t>
      </w:r>
      <w:r>
        <w:t>by a tribunal under UNCLOS was consis</w:t>
      </w:r>
      <w:r>
        <w:t>tent with UNCLOS, because China opted out and did not recognise the jurisdiction of this arbitral tribunal to begin with. It is a legal argument, but it really is not convincing.</w:t>
      </w:r>
    </w:p>
    <w:p w:rsidR="005F3738" w:rsidP="00E35B50">
      <w:pPr>
        <w:pStyle w:val="Answer"/>
      </w:pPr>
      <w:r>
        <w:t>What can the UK do in the Indo</w:t>
      </w:r>
      <w:r>
        <w:noBreakHyphen/>
        <w:t xml:space="preserve">Pacific? This is so important </w:t>
      </w:r>
      <w:r>
        <w:t>and will</w:t>
      </w:r>
      <w:r>
        <w:t xml:space="preserve"> be even</w:t>
      </w:r>
      <w:r>
        <w:t xml:space="preserve"> more crucial in the future. Responding to Chinese challenges and assertiveness to the regional and international orders requires that major democratic nations step up to protect our shared interests. </w:t>
      </w:r>
    </w:p>
    <w:p w:rsidR="00E35B50" w:rsidP="00E35B50">
      <w:pPr>
        <w:pStyle w:val="Answer"/>
      </w:pPr>
      <w:r>
        <w:t>I will highlight six areas that are crucially importan</w:t>
      </w:r>
      <w:r>
        <w:t>t.</w:t>
      </w:r>
      <w:r>
        <w:t xml:space="preserve"> </w:t>
      </w:r>
      <w:r>
        <w:t xml:space="preserve">One, as you mentioned, is </w:t>
      </w:r>
      <w:r w:rsidRPr="009A51C3">
        <w:t>CPTPP</w:t>
      </w:r>
      <w:r>
        <w:t xml:space="preserve">. The </w:t>
      </w:r>
      <w:r w:rsidRPr="009A51C3">
        <w:t>UK</w:t>
      </w:r>
      <w:r>
        <w:t xml:space="preserve">’s </w:t>
      </w:r>
      <w:r w:rsidRPr="009A51C3">
        <w:t xml:space="preserve">application </w:t>
      </w:r>
      <w:r>
        <w:t xml:space="preserve">to join is a </w:t>
      </w:r>
      <w:r w:rsidRPr="009A51C3">
        <w:t>welcome step.</w:t>
      </w:r>
      <w:r>
        <w:t xml:space="preserve"> Not only would becoming a member benefit the UK in various ways, but, importantly, it would transform the regional trade agreement into a global </w:t>
      </w:r>
      <w:r>
        <w:t>one and incentivise other n</w:t>
      </w:r>
      <w:r>
        <w:t xml:space="preserve">ations to join. I hope it would incentivise the United States to join. It would certainly help </w:t>
      </w:r>
      <w:r>
        <w:t xml:space="preserve">to </w:t>
      </w:r>
      <w:r>
        <w:t xml:space="preserve">defend the </w:t>
      </w:r>
      <w:r w:rsidRPr="009A51C3">
        <w:t>principles of global free trade</w:t>
      </w:r>
      <w:r>
        <w:t xml:space="preserve"> and rules</w:t>
      </w:r>
      <w:r>
        <w:noBreakHyphen/>
        <w:t>based commerce</w:t>
      </w:r>
      <w:r w:rsidRPr="009A51C3">
        <w:t>.</w:t>
      </w:r>
    </w:p>
    <w:p w:rsidR="00E35B50" w:rsidP="00E35B50">
      <w:pPr>
        <w:pStyle w:val="Answer"/>
      </w:pPr>
      <w:r>
        <w:t xml:space="preserve">The second is what I </w:t>
      </w:r>
      <w:r w:rsidRPr="009A51C3">
        <w:t xml:space="preserve">mentioned in </w:t>
      </w:r>
      <w:r>
        <w:t xml:space="preserve">the </w:t>
      </w:r>
      <w:r w:rsidRPr="009A51C3">
        <w:t>area of</w:t>
      </w:r>
      <w:r w:rsidRPr="009A51C3">
        <w:t xml:space="preserve"> freedom of navigation </w:t>
      </w:r>
      <w:r>
        <w:t xml:space="preserve">operations and cruises in contested maritime areas in Asia. This would help </w:t>
      </w:r>
      <w:r>
        <w:t xml:space="preserve">to </w:t>
      </w:r>
      <w:r>
        <w:t>uphold international law and a rules</w:t>
      </w:r>
      <w:r>
        <w:noBreakHyphen/>
        <w:t>based approach to managing disputes. By signalling that the UK has an interest in preventing the use of force to sett</w:t>
      </w:r>
      <w:r>
        <w:t xml:space="preserve">le differences, this will contribute to the strengthening of deterrence, help keep the peace in the Taiwan Strait, the South China Sea and the East China Sea, and ensure open trading routes. </w:t>
      </w:r>
    </w:p>
    <w:p w:rsidR="00C8375F" w:rsidP="00E35B50">
      <w:pPr>
        <w:pStyle w:val="Answer"/>
      </w:pPr>
      <w:r>
        <w:t xml:space="preserve">Thirdly, the UK can work alongside the </w:t>
      </w:r>
      <w:r>
        <w:t xml:space="preserve">Quad </w:t>
      </w:r>
      <w:r>
        <w:t>countries to contrib</w:t>
      </w:r>
      <w:r>
        <w:t xml:space="preserve">ute to addressing regional problems, especially in </w:t>
      </w:r>
      <w:r w:rsidRPr="009A51C3">
        <w:t>non</w:t>
      </w:r>
      <w:r>
        <w:noBreakHyphen/>
      </w:r>
      <w:r w:rsidRPr="009A51C3">
        <w:t>traditional security areas</w:t>
      </w:r>
      <w:r>
        <w:t xml:space="preserve"> and transnational arenas, </w:t>
      </w:r>
      <w:r>
        <w:t>like</w:t>
      </w:r>
      <w:r>
        <w:t xml:space="preserve"> global health and resource scarcity</w:t>
      </w:r>
      <w:r w:rsidRPr="009A51C3">
        <w:t>.</w:t>
      </w:r>
    </w:p>
    <w:p w:rsidR="00E35B50" w:rsidP="00E35B50">
      <w:pPr>
        <w:pStyle w:val="Answer"/>
      </w:pPr>
      <w:r>
        <w:t xml:space="preserve">Fourthly, I mentioned that the UK </w:t>
      </w:r>
      <w:r w:rsidRPr="009A51C3">
        <w:t xml:space="preserve">can strengthen </w:t>
      </w:r>
      <w:r>
        <w:t xml:space="preserve">its </w:t>
      </w:r>
      <w:r w:rsidRPr="009A51C3">
        <w:t xml:space="preserve">unofficial relationship with Taiwan and </w:t>
      </w:r>
      <w:r>
        <w:t xml:space="preserve">help </w:t>
      </w:r>
      <w:r w:rsidRPr="009A51C3">
        <w:t xml:space="preserve">ease </w:t>
      </w:r>
      <w:r>
        <w:t>Tai</w:t>
      </w:r>
      <w:r>
        <w:t xml:space="preserve">wan’s </w:t>
      </w:r>
      <w:r w:rsidRPr="009A51C3">
        <w:t>diplomatic isolation</w:t>
      </w:r>
      <w:r>
        <w:t xml:space="preserve">, in ways that the UK is comfortable with and that are consistent with its </w:t>
      </w:r>
      <w:r w:rsidRPr="00996BC8">
        <w:t>One China policy</w:t>
      </w:r>
      <w:r>
        <w:t xml:space="preserve">. </w:t>
      </w:r>
    </w:p>
    <w:p w:rsidR="00E35B50" w:rsidP="00E35B50">
      <w:pPr>
        <w:pStyle w:val="Answer"/>
      </w:pPr>
      <w:r>
        <w:t xml:space="preserve">Next, the UK should strengthen its ties with </w:t>
      </w:r>
      <w:r>
        <w:t xml:space="preserve">South-East </w:t>
      </w:r>
      <w:r>
        <w:t>Asian nations. South-</w:t>
      </w:r>
      <w:r>
        <w:t xml:space="preserve">East </w:t>
      </w:r>
      <w:r>
        <w:t>Asia is pivotal in the Indo</w:t>
      </w:r>
      <w:r>
        <w:noBreakHyphen/>
        <w:t>Pacific. South-</w:t>
      </w:r>
      <w:r>
        <w:t xml:space="preserve">East </w:t>
      </w:r>
      <w:r>
        <w:t>Asian countries do not want to be under Chinese hegemony. They seek to expand and strengthen relationships with major powers outside the region. The UK can help with their maritime capacity building efforts and should become an ASEAN</w:t>
      </w:r>
      <w:r>
        <w:rPr>
          <w:rStyle w:val="FootnoteReference"/>
        </w:rPr>
        <w:footnoteReference w:id="4"/>
      </w:r>
      <w:r>
        <w:t xml:space="preserve"> dialogue partner. </w:t>
      </w:r>
    </w:p>
    <w:p w:rsidR="00E35B50" w:rsidRPr="009A51C3" w:rsidP="00E35B50">
      <w:pPr>
        <w:pStyle w:val="Answer"/>
      </w:pPr>
      <w:r w:rsidRPr="009A51C3">
        <w:t>F</w:t>
      </w:r>
      <w:r w:rsidRPr="009A51C3">
        <w:t xml:space="preserve">inally, </w:t>
      </w:r>
      <w:r>
        <w:t xml:space="preserve">the </w:t>
      </w:r>
      <w:r w:rsidRPr="009A51C3">
        <w:t>UK can contribute to economic development, poverty reduction</w:t>
      </w:r>
      <w:r>
        <w:t xml:space="preserve"> and </w:t>
      </w:r>
      <w:r w:rsidRPr="009A51C3">
        <w:t>high</w:t>
      </w:r>
      <w:r>
        <w:noBreakHyphen/>
      </w:r>
      <w:r w:rsidRPr="009A51C3">
        <w:t>quality infrastructure.</w:t>
      </w:r>
      <w:r>
        <w:t xml:space="preserve"> For most countries in the Indo</w:t>
      </w:r>
      <w:r>
        <w:noBreakHyphen/>
        <w:t>Pacific region, e</w:t>
      </w:r>
      <w:r w:rsidRPr="009A51C3">
        <w:t xml:space="preserve">conomics </w:t>
      </w:r>
      <w:r>
        <w:t xml:space="preserve">is inseparable </w:t>
      </w:r>
      <w:r w:rsidRPr="009A51C3">
        <w:t>from security.</w:t>
      </w:r>
      <w:r>
        <w:t xml:space="preserve"> Countries seek alternatives to Chinese loans and Chinese compan</w:t>
      </w:r>
      <w:r>
        <w:t xml:space="preserve">ies. I wholeheartedly endorse the </w:t>
      </w:r>
      <w:r>
        <w:t xml:space="preserve">Integrated Review’s </w:t>
      </w:r>
      <w:r>
        <w:t>proposal to use the UK’s ODA</w:t>
      </w:r>
      <w:r>
        <w:rPr>
          <w:rStyle w:val="FootnoteReference"/>
        </w:rPr>
        <w:footnoteReference w:id="5"/>
      </w:r>
      <w:r>
        <w:t xml:space="preserve"> more strategically in the Indo</w:t>
      </w:r>
      <w:r>
        <w:noBreakHyphen/>
        <w:t xml:space="preserve">Pacific. This is an area where we all need to be far more effective than we have been so far. </w:t>
      </w:r>
    </w:p>
    <w:p w:rsidR="00FB4250" w:rsidRPr="00FB4250" w:rsidP="00FB4250">
      <w:pPr>
        <w:pStyle w:val="Answer"/>
      </w:pPr>
      <w:r>
        <w:rPr>
          <w:b/>
          <w:bCs/>
          <w:i/>
          <w:iCs/>
        </w:rPr>
        <w:t>Dr Elizabeth C Economy:</w:t>
      </w:r>
      <w:r w:rsidRPr="009A51C3">
        <w:rPr>
          <w:b/>
        </w:rPr>
        <w:t xml:space="preserve"> </w:t>
      </w:r>
      <w:r w:rsidRPr="00FB4250">
        <w:t>Bonnie has provided a</w:t>
      </w:r>
      <w:r w:rsidRPr="00FB4250">
        <w:t xml:space="preserve"> wonderfully comprehensive list of suggestions. I will add a few to them, but most important is to link your strong support for a rules-based order to your actions in the region. It needs to be a consistent and whole of country commitment. It cannot be sim</w:t>
      </w:r>
      <w:r w:rsidRPr="00FB4250">
        <w:t>ply dipping a toe in the water; it must be jumping in feet first.</w:t>
      </w:r>
    </w:p>
    <w:p w:rsidR="00FB4250" w:rsidRPr="00FB4250" w:rsidP="00FB4250">
      <w:pPr>
        <w:pStyle w:val="Answer"/>
      </w:pPr>
      <w:r w:rsidRPr="00FB4250">
        <w:t>Bonnie ticked off joining the CPTPP, freedom of navigation operations and engaging with Taiwan. Another area where the UK has a lot of strength is in capacity building, including political c</w:t>
      </w:r>
      <w:r w:rsidRPr="00FB4250">
        <w:t xml:space="preserve">apacity building, through what was previously DfID and what is now the Foreign, Commonwealth and Development Office. The UK, the US and European Union countries can work to think through a strategy looking at the weaker democratic </w:t>
      </w:r>
      <w:r w:rsidRPr="00FB4250">
        <w:t>countries in South-East A</w:t>
      </w:r>
      <w:r w:rsidRPr="00FB4250">
        <w:t xml:space="preserve">sia, and how we can bolster their norms and laws to support democracy. </w:t>
      </w:r>
    </w:p>
    <w:p w:rsidR="00FB4250" w:rsidRPr="00FB4250" w:rsidP="00FB4250">
      <w:pPr>
        <w:pStyle w:val="Answer"/>
      </w:pPr>
      <w:r w:rsidRPr="00FB4250">
        <w:t>We now find, looking at China’s growing global influence, that it is not enough for the United States and its traditional partners and allies in Asia and Europe to stand up to China. W</w:t>
      </w:r>
      <w:r w:rsidRPr="00FB4250">
        <w:t>hen we bring 20 or 25 countries to the United Nations to criticise China on Xinjiang, China then brings 50 countries from the developing economies to say that China is doing the right thing. Together, we need to think about developing a much more expansive</w:t>
      </w:r>
      <w:r w:rsidRPr="00FB4250">
        <w:t xml:space="preserve"> set of partners and allies, and understanding which countries we can work together with. That will depend on our willingness and ability to get in there and engage in political capacity building and strengthening democracies throughout the region. </w:t>
      </w:r>
    </w:p>
    <w:p w:rsidR="00FB4250" w:rsidRPr="00FB4250" w:rsidP="00FB4250">
      <w:pPr>
        <w:pStyle w:val="Answer"/>
      </w:pPr>
      <w:r w:rsidRPr="00FB4250">
        <w:t>The UK</w:t>
      </w:r>
      <w:r w:rsidRPr="00FB4250">
        <w:t>’s move to bring the Asian democracies into Europe for the G7 meeting is great. The stronger the connection between NATO and the Quad, and between Europe and Asia, the better. The UK can play a pivotal role in leading that effort.</w:t>
      </w:r>
    </w:p>
    <w:p w:rsidR="00FB4250" w:rsidRPr="00FB4250" w:rsidP="00FB4250">
      <w:pPr>
        <w:pStyle w:val="Answer"/>
      </w:pPr>
      <w:r w:rsidRPr="00FB4250">
        <w:t>As far as the United Nati</w:t>
      </w:r>
      <w:r w:rsidRPr="00FB4250">
        <w:t>ons is concerned, Bonnie is right. The most pressing issues where China is trying to undermine norms are human rights and internet governance, but it also uses its influence to shape other issues. We can look at what happened in the early months of the pan</w:t>
      </w:r>
      <w:r w:rsidRPr="00FB4250">
        <w:t>demic, the unwillingness of the World Health Organisation to speak out aggressively on what was going on inside China, and China’s ability now to withstand a real investigation into the origins of COVID</w:t>
      </w:r>
      <w:r w:rsidRPr="00FB4250">
        <w:noBreakHyphen/>
        <w:t xml:space="preserve">19. </w:t>
      </w:r>
    </w:p>
    <w:p w:rsidR="00FB4250" w:rsidRPr="00FB4250" w:rsidP="00FB4250">
      <w:pPr>
        <w:pStyle w:val="Answer"/>
      </w:pPr>
      <w:r w:rsidRPr="00FB4250">
        <w:t xml:space="preserve">We need to transform the way the United Nations </w:t>
      </w:r>
      <w:r w:rsidRPr="00FB4250">
        <w:t>operates so that China is not able, with its lack of transparency and its lack of rule of law, to have such an impact on the health and well</w:t>
      </w:r>
      <w:r w:rsidRPr="00FB4250">
        <w:noBreakHyphen/>
        <w:t>being of the rest of the world. Frankly, the United Nations will be an essential battleground—I do not use that wor</w:t>
      </w:r>
      <w:r w:rsidRPr="00FB4250">
        <w:t>d lightly—for norms and values moving forward.</w:t>
      </w:r>
    </w:p>
    <w:p w:rsidR="00FB4250" w:rsidRPr="009A51C3" w:rsidP="00FB4250">
      <w:pPr>
        <w:pStyle w:val="Answer"/>
      </w:pPr>
    </w:p>
    <w:p w:rsidR="00E35B50" w:rsidRPr="009A51C3" w:rsidP="00E35B50">
      <w:pPr>
        <w:pStyle w:val="Question"/>
      </w:pPr>
      <w:r w:rsidRPr="00B87BAF">
        <w:rPr>
          <w:b/>
        </w:rPr>
        <w:t>The Chair:</w:t>
      </w:r>
      <w:r w:rsidRPr="009A51C3">
        <w:t xml:space="preserve"> </w:t>
      </w:r>
      <w:r>
        <w:t>This is about</w:t>
      </w:r>
      <w:r w:rsidRPr="009A51C3">
        <w:t xml:space="preserve"> China’s 1</w:t>
      </w:r>
      <w:r>
        <w:t xml:space="preserve">4th </w:t>
      </w:r>
      <w:r w:rsidRPr="009A51C3">
        <w:t>Five</w:t>
      </w:r>
      <w:r>
        <w:noBreakHyphen/>
      </w:r>
      <w:r w:rsidRPr="009A51C3">
        <w:t>Year Plan</w:t>
      </w:r>
      <w:r w:rsidRPr="009A51C3">
        <w:t xml:space="preserve">, </w:t>
      </w:r>
      <w:r>
        <w:t xml:space="preserve">which was </w:t>
      </w:r>
      <w:r w:rsidRPr="009A51C3">
        <w:t xml:space="preserve">announced in </w:t>
      </w:r>
      <w:r>
        <w:t>M</w:t>
      </w:r>
      <w:r w:rsidRPr="009A51C3">
        <w:t>arch this year.</w:t>
      </w:r>
      <w:r>
        <w:t xml:space="preserve"> It f</w:t>
      </w:r>
      <w:r w:rsidRPr="009A51C3">
        <w:t>ocuses on innovation</w:t>
      </w:r>
      <w:r>
        <w:t xml:space="preserve">, </w:t>
      </w:r>
      <w:r w:rsidRPr="009A51C3">
        <w:t>including increased spending</w:t>
      </w:r>
      <w:r>
        <w:t xml:space="preserve"> on research and development. H</w:t>
      </w:r>
      <w:r w:rsidRPr="009A51C3">
        <w:t xml:space="preserve">ow concerned </w:t>
      </w:r>
      <w:r>
        <w:t xml:space="preserve">is the </w:t>
      </w:r>
      <w:r w:rsidRPr="009A51C3">
        <w:t xml:space="preserve">US that </w:t>
      </w:r>
      <w:r>
        <w:t>C</w:t>
      </w:r>
      <w:r>
        <w:t>hina</w:t>
      </w:r>
      <w:r w:rsidRPr="009A51C3">
        <w:t xml:space="preserve"> </w:t>
      </w:r>
      <w:r>
        <w:t xml:space="preserve">is </w:t>
      </w:r>
      <w:r w:rsidRPr="009A51C3">
        <w:t xml:space="preserve">catching up in </w:t>
      </w:r>
      <w:r>
        <w:t xml:space="preserve">technological </w:t>
      </w:r>
      <w:r w:rsidRPr="009A51C3">
        <w:t>development</w:t>
      </w:r>
      <w:r>
        <w:t>, especially in next</w:t>
      </w:r>
      <w:r>
        <w:noBreakHyphen/>
      </w:r>
      <w:r>
        <w:t xml:space="preserve">generation technology such as the 5G network and artificial intelligence? What should the US response to these developments be? </w:t>
      </w:r>
    </w:p>
    <w:p w:rsidR="00FB4250" w:rsidRPr="00FB4250" w:rsidP="00FB4250">
      <w:pPr>
        <w:pStyle w:val="Answer"/>
      </w:pPr>
      <w:r>
        <w:rPr>
          <w:b/>
          <w:bCs/>
          <w:i/>
          <w:iCs/>
        </w:rPr>
        <w:t>Dr Elizabeth C Economy:</w:t>
      </w:r>
      <w:r w:rsidRPr="009A51C3">
        <w:rPr>
          <w:b/>
        </w:rPr>
        <w:t xml:space="preserve"> </w:t>
      </w:r>
      <w:r w:rsidRPr="00FB4250">
        <w:t>On a daily basis, the United States media blast every Chinese technological achievement. We are bombard</w:t>
      </w:r>
      <w:r w:rsidRPr="00FB4250">
        <w:t xml:space="preserve">ed by the rise of China’s technological capabilities. US officials are of two minds. There are those who look at the United States and think that, by and large, the United States still retains overall a technological lead, that we have a natural advantage </w:t>
      </w:r>
      <w:r w:rsidRPr="00FB4250">
        <w:t>with our educational system, our openness and our strong tradition of basic research, but that we are in danger of falling behind, because we have not been strategic. China clearly has some areas of core technological leadership, and we need to do more and</w:t>
      </w:r>
      <w:r w:rsidRPr="00FB4250">
        <w:t xml:space="preserve"> invest more in order to maintain our leadership.</w:t>
      </w:r>
    </w:p>
    <w:p w:rsidR="00FB4250" w:rsidRPr="00FB4250" w:rsidP="00FB4250">
      <w:pPr>
        <w:pStyle w:val="Answer"/>
      </w:pPr>
      <w:r w:rsidRPr="00FB4250">
        <w:t>There is a second group, which is more concerned and has a darker vision of the US’s relative strengths and weaknesses now and moving forward. It is quite alarmed about the state of US innovation, and it be</w:t>
      </w:r>
      <w:r w:rsidRPr="00FB4250">
        <w:t>lieves that it will be very difficult for the United States to compete, given Chinese resources and the uneven playing field that China is creating, as Bonnie mentioned, through dual circulation, its Made in China 2025 programme and, of course, flat-out IP</w:t>
      </w:r>
      <w:r w:rsidRPr="00FB4250">
        <w:t xml:space="preserve"> theft. </w:t>
      </w:r>
    </w:p>
    <w:p w:rsidR="00FB4250" w:rsidRPr="00FB4250" w:rsidP="00FB4250">
      <w:pPr>
        <w:pStyle w:val="Answer"/>
      </w:pPr>
      <w:r w:rsidRPr="00FB4250">
        <w:t>The response of the Administration and Congress is all hands on deck. The President has elevated the Head of the Office of Science and Technology Policy to a Cabinet position. The Endless Frontier Bill, which I mentioned earlier, transforms the Na</w:t>
      </w:r>
      <w:r w:rsidRPr="00FB4250">
        <w:t xml:space="preserve">tional Science Foundation into the National Science and Technology Foundation. The critical distinction here is about wanting to move from basic research, a traditional stronghold of the United States, into more applied research and technology, developing </w:t>
      </w:r>
      <w:r w:rsidRPr="00FB4250">
        <w:t>regional technology hubs and university-based technology centres to focus on issues like AI, quantum computing and advanced manufacturing.</w:t>
      </w:r>
    </w:p>
    <w:p w:rsidR="00FB4250" w:rsidRPr="00FB4250" w:rsidP="00FB4250">
      <w:pPr>
        <w:pStyle w:val="Answer"/>
      </w:pPr>
      <w:r w:rsidRPr="00FB4250">
        <w:t>We have also developed a fairly robust—some might say too robust—entity list and set of export controls. All these th</w:t>
      </w:r>
      <w:r w:rsidRPr="00FB4250">
        <w:t xml:space="preserve">ings will be looked at very closely, as Bonnie mentioned earlier. The Administration will try to make sure that the United States is both not supporting China’s technological development in areas that would be harmful to US national security, and limiting </w:t>
      </w:r>
      <w:r w:rsidRPr="00FB4250">
        <w:t>opportunities for China to hollow out US core technology through investment and, again, IP theft.</w:t>
      </w:r>
    </w:p>
    <w:p w:rsidR="00FB4250" w:rsidRPr="00FB4250" w:rsidP="00FB4250">
      <w:pPr>
        <w:pStyle w:val="Answer"/>
      </w:pPr>
      <w:r w:rsidRPr="00FB4250">
        <w:t>The effort will be on thinking through critical supply chains, and developing technological standards with our allies through the United Nations and other sta</w:t>
      </w:r>
      <w:r w:rsidRPr="00FB4250">
        <w:t>ndards setting bodies. You may have seen that Secretary of Commerce Raimondo has proposed an American as the head of the ITU, the International Telecommunication Union. This would be the first time in 50 years that an American held the position. The Chines</w:t>
      </w:r>
      <w:r w:rsidRPr="00FB4250">
        <w:t>e have held it for the past eight years. The Administration is taking a multilevel approach, looking to compete at home and through multilateral institutions.</w:t>
      </w:r>
    </w:p>
    <w:p w:rsidR="00FB4250" w:rsidRPr="00FB4250" w:rsidP="00FB4250">
      <w:pPr>
        <w:pStyle w:val="Answer"/>
      </w:pPr>
      <w:r w:rsidRPr="00FB4250">
        <w:t>A major thrust of the US Strategic Competition Bill, which Bonnie referenced earlier, in Congress</w:t>
      </w:r>
      <w:r w:rsidRPr="00FB4250">
        <w:t xml:space="preserve"> is on infrastructure and US support for infrastructure overseas. I imagine that much of it will also deal with digital infrastructure, again working with our allies and partners. That is a third level of competition that the United States is prepared to p</w:t>
      </w:r>
      <w:r w:rsidRPr="00FB4250">
        <w:t>ursue with China.</w:t>
      </w:r>
    </w:p>
    <w:p w:rsidR="00E35B50" w:rsidP="00FB4250">
      <w:pPr>
        <w:pStyle w:val="Answer"/>
      </w:pPr>
      <w:r>
        <w:rPr>
          <w:b/>
          <w:bCs/>
          <w:i/>
          <w:iCs/>
        </w:rPr>
        <w:t>Bonnie S Glaser:</w:t>
      </w:r>
      <w:r w:rsidRPr="009A51C3">
        <w:rPr>
          <w:b/>
        </w:rPr>
        <w:t xml:space="preserve"> </w:t>
      </w:r>
      <w:r>
        <w:t>China</w:t>
      </w:r>
      <w:r w:rsidRPr="009A51C3">
        <w:t xml:space="preserve">’s system provides some </w:t>
      </w:r>
      <w:r>
        <w:t>advantages and</w:t>
      </w:r>
      <w:r>
        <w:t>,</w:t>
      </w:r>
      <w:r>
        <w:t xml:space="preserve"> of course</w:t>
      </w:r>
      <w:r>
        <w:t>,</w:t>
      </w:r>
      <w:r>
        <w:t xml:space="preserve"> has some </w:t>
      </w:r>
      <w:r w:rsidRPr="009A51C3">
        <w:t>disadvantages</w:t>
      </w:r>
      <w:r>
        <w:t xml:space="preserve">. It is </w:t>
      </w:r>
      <w:r w:rsidRPr="009A51C3">
        <w:t>authoritarian</w:t>
      </w:r>
      <w:r>
        <w:t xml:space="preserve"> and </w:t>
      </w:r>
      <w:r w:rsidRPr="009A51C3">
        <w:t>top</w:t>
      </w:r>
      <w:r>
        <w:t xml:space="preserve"> </w:t>
      </w:r>
      <w:r w:rsidRPr="009A51C3">
        <w:t>down</w:t>
      </w:r>
      <w:r>
        <w:t xml:space="preserve">. They can </w:t>
      </w:r>
      <w:r w:rsidRPr="009A51C3">
        <w:t xml:space="preserve">put </w:t>
      </w:r>
      <w:r>
        <w:t xml:space="preserve">a </w:t>
      </w:r>
      <w:r w:rsidRPr="009A51C3">
        <w:t>lot</w:t>
      </w:r>
      <w:r>
        <w:t xml:space="preserve"> </w:t>
      </w:r>
      <w:r w:rsidRPr="009A51C3">
        <w:t>of resources</w:t>
      </w:r>
      <w:r>
        <w:t xml:space="preserve"> into something and try to advance their capabilities. You could look at </w:t>
      </w:r>
      <w:r w:rsidRPr="009A51C3">
        <w:t>are</w:t>
      </w:r>
      <w:r w:rsidRPr="009A51C3">
        <w:t>a</w:t>
      </w:r>
      <w:r>
        <w:t>s</w:t>
      </w:r>
      <w:r w:rsidRPr="009A51C3">
        <w:t xml:space="preserve"> </w:t>
      </w:r>
      <w:r>
        <w:t>like</w:t>
      </w:r>
      <w:r w:rsidRPr="009A51C3">
        <w:t xml:space="preserve"> semiconductors </w:t>
      </w:r>
      <w:r>
        <w:t>and see that, in fact, China has not been all that successful. It has been subsidising the industry for years. Just last week</w:t>
      </w:r>
      <w:r>
        <w:t>,</w:t>
      </w:r>
      <w:r>
        <w:t xml:space="preserve"> </w:t>
      </w:r>
      <w:r w:rsidRPr="001955C2">
        <w:t>Morris Chang</w:t>
      </w:r>
      <w:r>
        <w:t xml:space="preserve">, the founder of the world’s leading chipmaker, the </w:t>
      </w:r>
      <w:r w:rsidRPr="001955C2">
        <w:t>Taiwan Semiconductor Manufacturing Company</w:t>
      </w:r>
      <w:r>
        <w:t>,</w:t>
      </w:r>
      <w:r>
        <w:t xml:space="preserve"> or TSMC, said that China is still five years behind the capabilities of TSMC.</w:t>
      </w:r>
    </w:p>
    <w:p w:rsidR="00E35B50" w:rsidP="00E35B50">
      <w:pPr>
        <w:pStyle w:val="Answer"/>
      </w:pPr>
      <w:r>
        <w:t xml:space="preserve">China </w:t>
      </w:r>
      <w:r>
        <w:t>will</w:t>
      </w:r>
      <w:r>
        <w:t xml:space="preserve"> continue subsidising this industry, but US capital investment and government support for the semiconductor industry is also on the rise. The Chinese face huge challe</w:t>
      </w:r>
      <w:r>
        <w:t xml:space="preserve">nges in their </w:t>
      </w:r>
      <w:r w:rsidRPr="009A51C3">
        <w:t>drive for self</w:t>
      </w:r>
      <w:r>
        <w:noBreakHyphen/>
      </w:r>
      <w:r w:rsidRPr="009A51C3">
        <w:t>sufficiency</w:t>
      </w:r>
      <w:r>
        <w:t xml:space="preserve">, and in fact the </w:t>
      </w:r>
      <w:r w:rsidRPr="009A51C3">
        <w:t xml:space="preserve">US ban on exporting certain chips to </w:t>
      </w:r>
      <w:r>
        <w:t>China</w:t>
      </w:r>
      <w:r w:rsidRPr="009A51C3">
        <w:t xml:space="preserve"> </w:t>
      </w:r>
      <w:r>
        <w:t xml:space="preserve">has </w:t>
      </w:r>
      <w:r w:rsidRPr="009A51C3">
        <w:t xml:space="preserve">had </w:t>
      </w:r>
      <w:r>
        <w:t xml:space="preserve">a </w:t>
      </w:r>
      <w:r w:rsidRPr="009A51C3">
        <w:t>significant impact</w:t>
      </w:r>
      <w:r>
        <w:t xml:space="preserve"> on Huawei and China’s 5G development</w:t>
      </w:r>
      <w:r w:rsidRPr="009A51C3">
        <w:t>.</w:t>
      </w:r>
    </w:p>
    <w:p w:rsidR="00E35B50" w:rsidP="00E35B50">
      <w:pPr>
        <w:pStyle w:val="Answer"/>
      </w:pPr>
      <w:r>
        <w:t>To give you an example, the Made in China 2025 plan, which Liz mentioned, is just one of</w:t>
      </w:r>
      <w:r>
        <w:t xml:space="preserve"> China’s many industrial policies. This one came out in 2015. They set a goal of producing 70% of the chips consumed in China. At that time, they were producing 10%. In the last five years, they have increased that to 16%. They just have not made that much</w:t>
      </w:r>
      <w:r>
        <w:t xml:space="preserve"> progress. There is one </w:t>
      </w:r>
      <w:r w:rsidRPr="009A51C3">
        <w:t xml:space="preserve">forecast </w:t>
      </w:r>
      <w:r>
        <w:t>by a semiconductor research firm that China</w:t>
      </w:r>
      <w:r w:rsidRPr="009A51C3">
        <w:t xml:space="preserve"> </w:t>
      </w:r>
      <w:r>
        <w:t xml:space="preserve">may </w:t>
      </w:r>
      <w:r w:rsidRPr="009A51C3">
        <w:t>reach 19.4% by 2025.</w:t>
      </w:r>
      <w:r>
        <w:t xml:space="preserve"> China c</w:t>
      </w:r>
      <w:r w:rsidRPr="009A51C3">
        <w:t xml:space="preserve">ontinues to struggle in </w:t>
      </w:r>
      <w:r>
        <w:t xml:space="preserve">the </w:t>
      </w:r>
      <w:r w:rsidRPr="009A51C3">
        <w:t>area of semiconductors.</w:t>
      </w:r>
    </w:p>
    <w:p w:rsidR="00E35B50" w:rsidRPr="009A51C3" w:rsidP="00E35B50">
      <w:pPr>
        <w:pStyle w:val="Answer"/>
      </w:pPr>
      <w:r>
        <w:t>In 5G, China</w:t>
      </w:r>
      <w:r w:rsidRPr="009A51C3">
        <w:t>’s lead is often exaggerated.</w:t>
      </w:r>
      <w:r>
        <w:t xml:space="preserve"> In fact, China has had some problems, because it has moved so quickly that it has </w:t>
      </w:r>
      <w:r w:rsidRPr="008701D0">
        <w:t xml:space="preserve">encountered </w:t>
      </w:r>
      <w:r>
        <w:t xml:space="preserve">difficulties. There has been poor integration of its 5G network with its 4G network. China </w:t>
      </w:r>
      <w:r>
        <w:t>will</w:t>
      </w:r>
      <w:r>
        <w:t xml:space="preserve"> continue to use its traditional industrial policy model of subsid</w:t>
      </w:r>
      <w:r>
        <w:t>ising national champions in the technology industry and implementing procurement rules to the advantage of Chinese companies. They probably will close the gap in some areas, but w</w:t>
      </w:r>
      <w:r w:rsidRPr="009A51C3">
        <w:t xml:space="preserve">here </w:t>
      </w:r>
      <w:r>
        <w:t xml:space="preserve">the United States is </w:t>
      </w:r>
      <w:r w:rsidRPr="009A51C3">
        <w:t>investing</w:t>
      </w:r>
      <w:r>
        <w:t xml:space="preserve"> I have </w:t>
      </w:r>
      <w:r w:rsidRPr="009A51C3">
        <w:t xml:space="preserve">confidence </w:t>
      </w:r>
      <w:r>
        <w:t xml:space="preserve">that we will </w:t>
      </w:r>
      <w:r w:rsidRPr="009A51C3">
        <w:t xml:space="preserve">do well, </w:t>
      </w:r>
      <w:r>
        <w:t>b</w:t>
      </w:r>
      <w:r>
        <w:t xml:space="preserve">ecause China’s </w:t>
      </w:r>
      <w:r w:rsidRPr="009A51C3">
        <w:t>top</w:t>
      </w:r>
      <w:r>
        <w:noBreakHyphen/>
      </w:r>
      <w:r w:rsidRPr="009A51C3">
        <w:t xml:space="preserve">down system </w:t>
      </w:r>
      <w:r>
        <w:t xml:space="preserve">does </w:t>
      </w:r>
      <w:r w:rsidRPr="009A51C3">
        <w:t xml:space="preserve">not lend itself to innovation and to </w:t>
      </w:r>
      <w:r>
        <w:t xml:space="preserve">the </w:t>
      </w:r>
      <w:r w:rsidRPr="009A51C3">
        <w:t xml:space="preserve">quick dissemination and </w:t>
      </w:r>
      <w:r>
        <w:t>application</w:t>
      </w:r>
      <w:r>
        <w:t xml:space="preserve"> of technology</w:t>
      </w:r>
      <w:r w:rsidRPr="009A51C3">
        <w:t>.</w:t>
      </w:r>
    </w:p>
    <w:p w:rsidR="00E35B50" w:rsidP="00E35B50">
      <w:pPr>
        <w:pStyle w:val="Answer"/>
      </w:pPr>
      <w:r>
        <w:t xml:space="preserve">You asked about recommendations of what the US should do, and </w:t>
      </w:r>
      <w:r w:rsidRPr="009A51C3">
        <w:t xml:space="preserve">Liz </w:t>
      </w:r>
      <w:r>
        <w:t xml:space="preserve">has </w:t>
      </w:r>
      <w:r w:rsidRPr="009A51C3">
        <w:t xml:space="preserve">already </w:t>
      </w:r>
      <w:r>
        <w:t>mentioned</w:t>
      </w:r>
      <w:r w:rsidRPr="009A51C3">
        <w:t xml:space="preserve"> </w:t>
      </w:r>
      <w:r>
        <w:t xml:space="preserve">some </w:t>
      </w:r>
      <w:r>
        <w:t xml:space="preserve">of the </w:t>
      </w:r>
      <w:r w:rsidRPr="009A51C3">
        <w:t xml:space="preserve">steps </w:t>
      </w:r>
      <w:r>
        <w:t xml:space="preserve">the </w:t>
      </w:r>
      <w:r w:rsidRPr="009A51C3">
        <w:t xml:space="preserve">Biden </w:t>
      </w:r>
      <w:r>
        <w:t>Administrati</w:t>
      </w:r>
      <w:r>
        <w:t>on ha</w:t>
      </w:r>
      <w:r>
        <w:t>s</w:t>
      </w:r>
      <w:r>
        <w:t xml:space="preserve"> </w:t>
      </w:r>
      <w:r w:rsidRPr="009A51C3">
        <w:t>undertaken.</w:t>
      </w:r>
      <w:r>
        <w:t xml:space="preserve"> There are s</w:t>
      </w:r>
      <w:r w:rsidRPr="009A51C3">
        <w:t xml:space="preserve">ome things </w:t>
      </w:r>
      <w:r>
        <w:t xml:space="preserve">we </w:t>
      </w:r>
      <w:r w:rsidRPr="009A51C3">
        <w:t>have to do</w:t>
      </w:r>
      <w:r>
        <w:t xml:space="preserve"> along with our </w:t>
      </w:r>
      <w:r w:rsidRPr="009A51C3">
        <w:t>allies</w:t>
      </w:r>
      <w:r>
        <w:t xml:space="preserve">. We really have to </w:t>
      </w:r>
      <w:r w:rsidRPr="009A51C3">
        <w:t>strengthen intellectual</w:t>
      </w:r>
      <w:r>
        <w:t xml:space="preserve"> property </w:t>
      </w:r>
      <w:r w:rsidRPr="009A51C3">
        <w:t>protection.</w:t>
      </w:r>
      <w:r>
        <w:t xml:space="preserve"> In some areas, China has achieved a lot of progress because it has stolen intellectual property from our companies.</w:t>
      </w:r>
    </w:p>
    <w:p w:rsidR="00E35B50" w:rsidP="00E35B50">
      <w:pPr>
        <w:pStyle w:val="Answer"/>
      </w:pPr>
      <w:r>
        <w:t>We need to do more to improve the innovation environment domestically, and that includes investing more in research in next</w:t>
      </w:r>
      <w:r>
        <w:noBreakHyphen/>
        <w:t xml:space="preserve">generation technologies. The Trump Administration significantly expanded, for example, AI research funding and created </w:t>
      </w:r>
      <w:r>
        <w:t>the</w:t>
      </w:r>
      <w:r>
        <w:t xml:space="preserve"> National</w:t>
      </w:r>
      <w:r>
        <w:t xml:space="preserve"> AI Initiative Office. Some of the steps taken by the Trump Administration were very positive, and the Biden Administration have built on those.</w:t>
      </w:r>
    </w:p>
    <w:p w:rsidR="00E35B50" w:rsidP="00E35B50">
      <w:pPr>
        <w:pStyle w:val="Answer"/>
      </w:pPr>
      <w:r>
        <w:t>We desperately need to increase federal spending on research and development. R&amp;D spurs innovation, invention and patenting activity</w:t>
      </w:r>
      <w:r>
        <w:t>,</w:t>
      </w:r>
      <w:r>
        <w:t xml:space="preserve"> as well as job creation and productivity</w:t>
      </w:r>
      <w:r>
        <w:t>, of course</w:t>
      </w:r>
      <w:r>
        <w:t>. We have been allowing our companies to invest in R&amp;D while reducing d</w:t>
      </w:r>
      <w:r>
        <w:t>ramatically our federal investment in R&amp;D. We have to remain open to global talent, including students from China, and invest in a</w:t>
      </w:r>
      <w:r w:rsidRPr="009A51C3">
        <w:t xml:space="preserve">ttracting </w:t>
      </w:r>
      <w:r>
        <w:t>a</w:t>
      </w:r>
      <w:r w:rsidRPr="009A51C3">
        <w:t>nd retaining human talent.</w:t>
      </w:r>
      <w:r>
        <w:t xml:space="preserve"> We should put in place, as I mentioned, t</w:t>
      </w:r>
      <w:r w:rsidRPr="009A51C3">
        <w:t>argeted technology</w:t>
      </w:r>
      <w:r>
        <w:t xml:space="preserve"> </w:t>
      </w:r>
      <w:r w:rsidRPr="009A51C3">
        <w:t>transfer restrictions</w:t>
      </w:r>
      <w:r>
        <w:t xml:space="preserve"> for a </w:t>
      </w:r>
      <w:r>
        <w:t xml:space="preserve">limited number of leading technologies and </w:t>
      </w:r>
      <w:r w:rsidRPr="009A51C3">
        <w:t xml:space="preserve">apply </w:t>
      </w:r>
      <w:r>
        <w:t xml:space="preserve">them </w:t>
      </w:r>
      <w:r w:rsidRPr="009A51C3">
        <w:t xml:space="preserve">to firms with clear ties to </w:t>
      </w:r>
      <w:r>
        <w:t xml:space="preserve">the </w:t>
      </w:r>
      <w:r w:rsidRPr="009A51C3">
        <w:t>Chinese military and national</w:t>
      </w:r>
      <w:r>
        <w:t xml:space="preserve"> </w:t>
      </w:r>
      <w:r w:rsidRPr="009A51C3">
        <w:t>security</w:t>
      </w:r>
      <w:r>
        <w:t xml:space="preserve"> interests. We should focus on standard setting, alongside our allies, and ensure that standards are compatible with our shared demo</w:t>
      </w:r>
      <w:r>
        <w:t xml:space="preserve">cratic norms. </w:t>
      </w:r>
    </w:p>
    <w:p w:rsidR="0089302A" w:rsidP="0089302A">
      <w:pPr>
        <w:pStyle w:val="Answer"/>
      </w:pPr>
      <w:r>
        <w:t>We have to set clearer rules for research collaboration with China. There is a great ecosystem between Chinese, American and other partners</w:t>
      </w:r>
      <w:r>
        <w:rPr>
          <w:rFonts w:cs="Times New Roman"/>
        </w:rPr>
        <w:t xml:space="preserve"> in the development of certain technologies. We have to figure out ways to preserve that and yet </w:t>
      </w:r>
      <w:r w:rsidRPr="009A51C3">
        <w:t xml:space="preserve">not </w:t>
      </w:r>
      <w:r w:rsidRPr="009A51C3">
        <w:t>let it spill over</w:t>
      </w:r>
      <w:r>
        <w:t xml:space="preserve"> into areas that would enable China to gain access to sensitive technologies, and particularly to apply them to its military capabilities</w:t>
      </w:r>
      <w:r w:rsidRPr="009A51C3">
        <w:t>.</w:t>
      </w:r>
      <w:r>
        <w:t xml:space="preserve"> </w:t>
      </w:r>
    </w:p>
    <w:p w:rsidR="00E35B50" w:rsidRPr="009A51C3" w:rsidP="0089302A">
      <w:pPr>
        <w:pStyle w:val="Answer"/>
      </w:pPr>
      <w:r w:rsidRPr="009A51C3">
        <w:t xml:space="preserve">Thank you again for </w:t>
      </w:r>
      <w:r>
        <w:t xml:space="preserve">the opportunity </w:t>
      </w:r>
      <w:r w:rsidRPr="009A51C3">
        <w:t>to testify</w:t>
      </w:r>
      <w:r>
        <w:t xml:space="preserve"> before the committee today.</w:t>
      </w:r>
    </w:p>
    <w:p w:rsidR="00E35B50" w:rsidP="00C47B69">
      <w:pPr>
        <w:pStyle w:val="Remark"/>
      </w:pPr>
      <w:r w:rsidRPr="009A51C3">
        <w:rPr>
          <w:b/>
        </w:rPr>
        <w:t>The Chair:</w:t>
      </w:r>
      <w:r w:rsidRPr="009A51C3">
        <w:t xml:space="preserve"> </w:t>
      </w:r>
      <w:r>
        <w:t xml:space="preserve">Can I </w:t>
      </w:r>
      <w:r w:rsidRPr="009A51C3">
        <w:t>thank b</w:t>
      </w:r>
      <w:r w:rsidRPr="009A51C3">
        <w:t>oth Bonnie</w:t>
      </w:r>
      <w:r>
        <w:t xml:space="preserve"> Glaser</w:t>
      </w:r>
      <w:r w:rsidRPr="009A51C3">
        <w:t xml:space="preserve"> and Dr Elizabeth</w:t>
      </w:r>
      <w:r>
        <w:t xml:space="preserve"> Economy, not only for the breadth and sheer depth of your testimony, but </w:t>
      </w:r>
      <w:r>
        <w:t xml:space="preserve">for </w:t>
      </w:r>
      <w:r w:rsidRPr="009A51C3">
        <w:t xml:space="preserve">being able to do that in time </w:t>
      </w:r>
      <w:r>
        <w:t xml:space="preserve">and </w:t>
      </w:r>
      <w:r w:rsidRPr="009A51C3">
        <w:t>overc</w:t>
      </w:r>
      <w:r>
        <w:t xml:space="preserve">oming the </w:t>
      </w:r>
      <w:r w:rsidRPr="009A51C3">
        <w:t>problems</w:t>
      </w:r>
      <w:r>
        <w:t xml:space="preserve"> we encountered with our information technology link</w:t>
      </w:r>
      <w:r>
        <w:noBreakHyphen/>
        <w:t>up at the beginning?</w:t>
      </w:r>
    </w:p>
    <w:p w:rsidR="00FE0BF8" w:rsidRPr="00E35B50" w:rsidP="00C47B69">
      <w:pPr>
        <w:pStyle w:val="Remark"/>
      </w:pPr>
      <w:r>
        <w:t xml:space="preserve">I am of a </w:t>
      </w:r>
      <w:r w:rsidRPr="009A51C3">
        <w:t>gen</w:t>
      </w:r>
      <w:r w:rsidRPr="009A51C3">
        <w:t xml:space="preserve">eration </w:t>
      </w:r>
      <w:r>
        <w:t xml:space="preserve">that </w:t>
      </w:r>
      <w:r w:rsidRPr="009A51C3">
        <w:t xml:space="preserve">still finds </w:t>
      </w:r>
      <w:r>
        <w:t xml:space="preserve">it an absolute </w:t>
      </w:r>
      <w:r w:rsidRPr="009A51C3">
        <w:t xml:space="preserve">miracle </w:t>
      </w:r>
      <w:r>
        <w:t xml:space="preserve">that we are </w:t>
      </w:r>
      <w:r w:rsidRPr="009A51C3">
        <w:t>able to have conversations across the pond</w:t>
      </w:r>
      <w:r>
        <w:t>, so to speak, in this way. It is so crucial that we do. The US is the UK’s greatest ally. Working internationally is vital. You were right earlier, Dr Ec</w:t>
      </w:r>
      <w:r>
        <w:t xml:space="preserve">onomy, to talk about parliamentary engagement with respect to another country. Parliamentary engagement overall is essential on the international stage, and you have enabled us to have that today. Again, </w:t>
      </w:r>
      <w:r w:rsidRPr="009A51C3">
        <w:t xml:space="preserve">thank you to </w:t>
      </w:r>
      <w:r>
        <w:t xml:space="preserve">our </w:t>
      </w:r>
      <w:r w:rsidRPr="009A51C3">
        <w:t>witnesses</w:t>
      </w:r>
      <w:r>
        <w:t>.</w:t>
      </w:r>
      <w:r w:rsidRPr="006F2C7D">
        <w:t xml:space="preserve"> </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32768" w:rsidP="008143FA">
      <w:pPr>
        <w:spacing w:after="0"/>
      </w:pPr>
      <w:r>
        <w:separator/>
      </w:r>
    </w:p>
  </w:footnote>
  <w:footnote w:type="continuationSeparator" w:id="1">
    <w:p w:rsidR="00532768" w:rsidP="008143FA">
      <w:pPr>
        <w:spacing w:after="0"/>
      </w:pPr>
      <w:r>
        <w:continuationSeparator/>
      </w:r>
    </w:p>
  </w:footnote>
  <w:footnote w:id="2">
    <w:p w:rsidR="00ED347D">
      <w:pPr>
        <w:pStyle w:val="FootnoteText"/>
      </w:pPr>
      <w:r>
        <w:rPr>
          <w:rStyle w:val="FootnoteReference"/>
        </w:rPr>
        <w:footnoteRef/>
      </w:r>
      <w:r>
        <w:t xml:space="preserve"> </w:t>
      </w:r>
      <w:r>
        <w:t xml:space="preserve">The </w:t>
      </w:r>
      <w:r w:rsidRPr="007933AE">
        <w:t>Comprehensive and Progressive Agreement for Trans-Pacific Partnership</w:t>
      </w:r>
    </w:p>
  </w:footnote>
  <w:footnote w:id="3">
    <w:p w:rsidR="007933AE">
      <w:pPr>
        <w:pStyle w:val="FootnoteText"/>
      </w:pPr>
      <w:r>
        <w:rPr>
          <w:rStyle w:val="FootnoteReference"/>
        </w:rPr>
        <w:footnoteRef/>
      </w:r>
      <w:r>
        <w:t xml:space="preserve"> </w:t>
      </w:r>
      <w:r w:rsidRPr="00D802CE">
        <w:t>The United Nations Convention on the Law of the Sea</w:t>
      </w:r>
    </w:p>
  </w:footnote>
  <w:footnote w:id="4">
    <w:p w:rsidR="00F05F43">
      <w:pPr>
        <w:pStyle w:val="FootnoteText"/>
      </w:pPr>
      <w:r>
        <w:rPr>
          <w:rStyle w:val="FootnoteReference"/>
        </w:rPr>
        <w:footnoteRef/>
      </w:r>
      <w:r>
        <w:t xml:space="preserve"> </w:t>
      </w:r>
      <w:r w:rsidRPr="0032002E">
        <w:t>Association of Southeast Asian Nations</w:t>
      </w:r>
    </w:p>
  </w:footnote>
  <w:footnote w:id="5">
    <w:p w:rsidR="0032002E">
      <w:pPr>
        <w:pStyle w:val="FootnoteText"/>
      </w:pPr>
      <w:r>
        <w:rPr>
          <w:rStyle w:val="FootnoteReference"/>
        </w:rPr>
        <w:footnoteRef/>
      </w:r>
      <w:r>
        <w:t xml:space="preserve"> Official development assistance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35B50" w:rsidP="009277D8">
        <w:pPr>
          <w:pStyle w:val="Para"/>
          <w:rPr>
            <w:color w:val="808080"/>
          </w:rPr>
        </w:pPr>
        <w:r w:rsidRPr="003D08C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35B5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DB22F1">
        <w:pPr>
          <w:pStyle w:val="Header"/>
          <w:jc w:val="right"/>
        </w:pPr>
        <w:r>
          <w:fldChar w:fldCharType="begin"/>
        </w:r>
        <w:r>
          <w:instrText xml:space="preserve"> PAGE   \* MERGEFORMAT</w:instrText>
        </w:r>
        <w:r>
          <w:instrText xml:space="preserve"> </w:instrText>
        </w:r>
        <w:r>
          <w:fldChar w:fldCharType="separate"/>
        </w:r>
        <w:r>
          <w:rPr>
            <w:noProof/>
          </w:rPr>
          <w:t>16</w:t>
        </w:r>
        <w:r>
          <w:rPr>
            <w:noProof/>
          </w:rPr>
          <w:fldChar w:fldCharType="end"/>
        </w:r>
      </w:p>
    </w:sdtContent>
  </w:sdt>
  <w:p w:rsidR="00DB22F1"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D7B86CD4"/>
    <w:lvl w:ilvl="0">
      <w:start w:val="7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B5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FootnoteText">
    <w:name w:val="footnote text"/>
    <w:basedOn w:val="Normal"/>
    <w:link w:val="FootnoteTextChar"/>
    <w:uiPriority w:val="99"/>
    <w:semiHidden/>
    <w:unhideWhenUsed/>
    <w:rsid w:val="00ED347D"/>
    <w:pPr>
      <w:spacing w:after="0"/>
    </w:pPr>
    <w:rPr>
      <w:sz w:val="20"/>
      <w:szCs w:val="20"/>
    </w:rPr>
  </w:style>
  <w:style w:type="character" w:customStyle="1" w:styleId="FootnoteTextChar">
    <w:name w:val="Footnote Text Char"/>
    <w:basedOn w:val="DefaultParagraphFont"/>
    <w:link w:val="FootnoteText"/>
    <w:uiPriority w:val="99"/>
    <w:semiHidden/>
    <w:rsid w:val="00ED347D"/>
    <w:rPr>
      <w:rFonts w:ascii="Verdana" w:hAnsi="Verdana"/>
      <w:sz w:val="20"/>
      <w:szCs w:val="20"/>
    </w:rPr>
  </w:style>
  <w:style w:type="character" w:styleId="FootnoteReference">
    <w:name w:val="footnote reference"/>
    <w:basedOn w:val="DefaultParagraphFont"/>
    <w:uiPriority w:val="99"/>
    <w:semiHidden/>
    <w:unhideWhenUsed/>
    <w:rsid w:val="00ED3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Value>36</Value>
      <Value>2</Value>
      <Value>8</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 and China</TermName>
          <TermId xmlns="http://schemas.microsoft.com/office/infopath/2007/PartnerControls">d8986d03-6c68-4db3-a8e9-e6d22db832d9</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CULLEN, Thomas</DisplayName>
        <AccountId>82</AccountId>
        <AccountType/>
      </UserInfo>
      <UserInfo>
        <DisplayName>CREESE, Amy</DisplayName>
        <AccountId>566</AccountId>
        <AccountType/>
      </UserInfo>
    </SharedWithUsers>
  </documentManagement>
</p:properties>
</file>

<file path=customXml/itemProps1.xml><?xml version="1.0" encoding="utf-8"?>
<ds:datastoreItem xmlns:ds="http://schemas.openxmlformats.org/officeDocument/2006/customXml" ds:itemID="{F16C76DD-1F31-4F73-97A6-9463F2DF0896}">
  <ds:schemaRefs>
    <ds:schemaRef ds:uri="http://schemas.microsoft.com/sharepoint/v3/contenttype/forms"/>
  </ds:schemaRefs>
</ds:datastoreItem>
</file>

<file path=customXml/itemProps2.xml><?xml version="1.0" encoding="utf-8"?>
<ds:datastoreItem xmlns:ds="http://schemas.openxmlformats.org/officeDocument/2006/customXml" ds:itemID="{F51D6A33-0CFA-46D1-A448-006C49BCC762}">
  <ds:schemaRefs>
    <ds:schemaRef ds:uri="http://schemas.microsoft.com/sharepoint/events"/>
  </ds:schemaRefs>
</ds:datastoreItem>
</file>

<file path=customXml/itemProps3.xml><?xml version="1.0" encoding="utf-8"?>
<ds:datastoreItem xmlns:ds="http://schemas.openxmlformats.org/officeDocument/2006/customXml" ds:itemID="{2F376F02-6322-4E91-B47B-E34F79597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customXml/itemProps5.xml><?xml version="1.0" encoding="utf-8"?>
<ds:datastoreItem xmlns:ds="http://schemas.openxmlformats.org/officeDocument/2006/customXml" ds:itemID="{45C0E9E1-5BF4-4BD1-811B-DC213538D7F3}">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