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C554B" w:rsidRPr="004D2462" w:rsidP="002400E8">
      <w:pPr>
        <w:pStyle w:val="TitleCommittee0"/>
      </w:pPr>
      <w:sdt>
        <w:sdtPr>
          <w:alias w:val="CommitteeName"/>
          <w:tag w:val="CommitteeName"/>
          <w:id w:val="1869951332"/>
          <w:placeholder>
            <w:docPart w:val="A868DEF3E99E464B81A2B9CE7455C562"/>
          </w:placeholder>
          <w:richText/>
        </w:sdtPr>
        <w:sdtContent>
          <w:r w:rsidRPr="004D2462">
            <w:t>International Development Committee</w:t>
          </w:r>
        </w:sdtContent>
      </w:sdt>
    </w:p>
    <w:p w:rsidR="00DC554B" w:rsidRPr="004D2462" w:rsidP="002400E8">
      <w:pPr>
        <w:pStyle w:val="TitleInquiry0"/>
      </w:pPr>
      <w:r w:rsidRPr="004D2462">
        <w:t xml:space="preserve">Oral evidence: </w:t>
      </w:r>
      <w:sdt>
        <w:sdtPr>
          <w:alias w:val="InquiryName"/>
          <w:tag w:val="InquiryName"/>
          <w:id w:val="377371847"/>
          <w:placeholder>
            <w:docPart w:val="A868DEF3E99E464B81A2B9CE7455C562"/>
          </w:placeholder>
          <w:richText/>
        </w:sdtPr>
        <w:sdtContent>
          <w:r w:rsidRPr="004D2462">
            <w:t>Future of UK aid</w:t>
          </w:r>
        </w:sdtContent>
      </w:sdt>
      <w:r w:rsidRPr="004D2462">
        <w:t xml:space="preserve">, HC </w:t>
      </w:r>
      <w:sdt>
        <w:sdtPr>
          <w:alias w:val="InquiryRefNo"/>
          <w:tag w:val="InquiryRefNo"/>
          <w:id w:val="-281725174"/>
          <w:placeholder>
            <w:docPart w:val="A868DEF3E99E464B81A2B9CE7455C562"/>
          </w:placeholder>
          <w:richText/>
        </w:sdtPr>
        <w:sdtContent>
          <w:r w:rsidRPr="004D2462">
            <w:t>1141</w:t>
          </w:r>
        </w:sdtContent>
      </w:sdt>
    </w:p>
    <w:sdt>
      <w:sdtPr>
        <w:alias w:val="SittingDate"/>
        <w:tag w:val="SittingDate"/>
        <w:id w:val="-1160222926"/>
        <w:placeholder>
          <w:docPart w:val="A868DEF3E99E464B81A2B9CE7455C562"/>
        </w:placeholder>
        <w:richText/>
      </w:sdtPr>
      <w:sdtContent>
        <w:p w:rsidR="00DC554B" w:rsidRPr="004D2462" w:rsidP="002400E8">
          <w:pPr>
            <w:pStyle w:val="Para"/>
          </w:pPr>
          <w:r w:rsidRPr="004D2462">
            <w:t xml:space="preserve">Thursday 22 </w:t>
          </w:r>
          <w:r w:rsidRPr="004D2462">
            <w:t>April 2021</w:t>
          </w:r>
        </w:p>
      </w:sdtContent>
    </w:sdt>
    <w:p w:rsidR="00DC554B" w:rsidRPr="004D2462" w:rsidP="002400E8">
      <w:pPr>
        <w:pStyle w:val="Para"/>
      </w:pPr>
      <w:r w:rsidRPr="004D2462">
        <w:t xml:space="preserve">Ordered by the House of </w:t>
      </w:r>
      <w:sdt>
        <w:sdtPr>
          <w:alias w:val="House"/>
          <w:tag w:val="House"/>
          <w:id w:val="809213435"/>
          <w:placeholder>
            <w:docPart w:val="A868DEF3E99E464B81A2B9CE7455C562"/>
          </w:placeholder>
          <w:richText/>
        </w:sdtPr>
        <w:sdtContent>
          <w:r w:rsidRPr="004D2462">
            <w:t>Commons</w:t>
          </w:r>
        </w:sdtContent>
      </w:sdt>
      <w:r w:rsidRPr="004D2462">
        <w:t xml:space="preserve"> to be published on </w:t>
      </w:r>
      <w:sdt>
        <w:sdtPr>
          <w:alias w:val="PublishDate"/>
          <w:tag w:val="PublishDate"/>
          <w:id w:val="217021599"/>
          <w:placeholder>
            <w:docPart w:val="A868DEF3E99E464B81A2B9CE7455C562"/>
          </w:placeholder>
          <w:richText/>
        </w:sdtPr>
        <w:sdtContent>
          <w:r w:rsidRPr="004D2462" w:rsidR="009F71C5">
            <w:t>22</w:t>
          </w:r>
          <w:r w:rsidRPr="004D2462">
            <w:t xml:space="preserve"> April 2021</w:t>
          </w:r>
        </w:sdtContent>
      </w:sdt>
      <w:r w:rsidRPr="004D2462">
        <w:t>.</w:t>
      </w:r>
    </w:p>
    <w:p w:rsidR="00DC554B" w:rsidRPr="004D2462" w:rsidP="002400E8">
      <w:sdt>
        <w:sdtPr>
          <w:alias w:val="VideoHyperlink"/>
          <w:tag w:val="VideoHyperlink"/>
          <w:id w:val="703995351"/>
          <w:placeholder>
            <w:docPart w:val="A868DEF3E99E464B81A2B9CE7455C562"/>
          </w:placeholder>
          <w:richText/>
        </w:sdtPr>
        <w:sdtContent>
          <w:r>
            <w:fldChar w:fldCharType="begin"/>
          </w:r>
          <w:r>
            <w:instrText xml:space="preserve"> HYPERLINK "https://parliamentlive.tv/Event/Index/05779d8e-083a-41bd-ba34-161d90ca1586" </w:instrText>
          </w:r>
          <w:r>
            <w:fldChar w:fldCharType="separate"/>
          </w:r>
          <w:r w:rsidRPr="0047405A">
            <w:rPr>
              <w:rStyle w:val="Hyperlink"/>
            </w:rPr>
            <w:t>Watch the meeting</w:t>
          </w:r>
          <w:r>
            <w:fldChar w:fldCharType="end"/>
          </w:r>
        </w:sdtContent>
      </w:sdt>
    </w:p>
    <w:p w:rsidR="00DC554B" w:rsidRPr="004D2462" w:rsidP="002400E8">
      <w:r w:rsidRPr="004D2462">
        <w:t xml:space="preserve">Members present: </w:t>
      </w:r>
      <w:sdt>
        <w:sdtPr>
          <w:alias w:val="MembersPresent"/>
          <w:tag w:val="MembersPresent"/>
          <w:id w:val="366340316"/>
          <w:placeholder>
            <w:docPart w:val="A868DEF3E99E464B81A2B9CE7455C562"/>
          </w:placeholder>
          <w:richText/>
        </w:sdtPr>
        <w:sdtContent>
          <w:r w:rsidRPr="004D2462">
            <w:t>Sarah Champion (Chair)</w:t>
          </w:r>
          <w:r w:rsidRPr="004D2462" w:rsidR="009F71C5">
            <w:t xml:space="preserve">; </w:t>
          </w:r>
          <w:r w:rsidRPr="004D2462">
            <w:t xml:space="preserve">Theo Clarke; Brendan </w:t>
          </w:r>
          <w:r w:rsidRPr="004D2462">
            <w:t>Clarke-Smith</w:t>
          </w:r>
          <w:r w:rsidRPr="004D2462">
            <w:t>; Mrs Pauline Latham; Chris Law</w:t>
          </w:r>
          <w:r w:rsidRPr="004D2462" w:rsidR="00113680">
            <w:t>;</w:t>
          </w:r>
          <w:r w:rsidRPr="004D2462" w:rsidR="009F71C5">
            <w:t xml:space="preserve"> Mr Ian </w:t>
          </w:r>
          <w:r w:rsidRPr="004D2462" w:rsidR="009F71C5">
            <w:t>Liddell-Grainger</w:t>
          </w:r>
          <w:r w:rsidRPr="004D2462" w:rsidR="009F71C5">
            <w:t>;</w:t>
          </w:r>
          <w:r w:rsidRPr="004D2462" w:rsidR="00113680">
            <w:t xml:space="preserve"> </w:t>
          </w:r>
          <w:r w:rsidRPr="004D2462">
            <w:t>Navendu Mishra</w:t>
          </w:r>
          <w:r w:rsidRPr="004D2462" w:rsidR="006945F9">
            <w:t xml:space="preserve">; </w:t>
          </w:r>
          <w:r w:rsidRPr="004D2462">
            <w:t xml:space="preserve">Mr Virendra Sharma. </w:t>
          </w:r>
        </w:sdtContent>
      </w:sdt>
    </w:p>
    <w:p w:rsidR="00DC554B" w:rsidRPr="004D2462" w:rsidP="002400E8">
      <w:pPr>
        <w:pStyle w:val="ParaCentre"/>
      </w:pPr>
      <w:r w:rsidRPr="004D2462">
        <w:t xml:space="preserve">Questions </w:t>
      </w:r>
      <w:sdt>
        <w:sdtPr>
          <w:alias w:val="QuestionNumbers"/>
          <w:tag w:val="QuestionNumbers"/>
          <w:id w:val="-1223666168"/>
          <w:placeholder>
            <w:docPart w:val="A868DEF3E99E464B81A2B9CE7455C562"/>
          </w:placeholder>
          <w:richText/>
        </w:sdtPr>
        <w:sdtContent>
          <w:r w:rsidRPr="004D2462" w:rsidR="009F71C5">
            <w:t xml:space="preserve">84 - </w:t>
          </w:r>
          <w:r w:rsidRPr="004D2462" w:rsidR="00B178DB">
            <w:t>167</w:t>
          </w:r>
        </w:sdtContent>
      </w:sdt>
    </w:p>
    <w:p w:rsidR="00DC554B" w:rsidRPr="004D2462" w:rsidP="002400E8">
      <w:pPr>
        <w:pStyle w:val="TitleWitnesses0"/>
      </w:pPr>
      <w:r w:rsidRPr="004D2462">
        <w:t>Witnesses</w:t>
      </w:r>
    </w:p>
    <w:sdt>
      <w:sdtPr>
        <w:alias w:val="WitnessSet"/>
        <w:tag w:val="WitnessSet"/>
        <w:id w:val="-368373484"/>
        <w:placeholder>
          <w:docPart w:val="6E49BA5F79664D15BE4EED8CEC5D50C9"/>
        </w:placeholder>
        <w:richText/>
      </w:sdtPr>
      <w:sdtContent>
        <w:p w:rsidR="00DC554B" w:rsidRPr="004D2462" w:rsidP="009F71C5">
          <w:pPr>
            <w:pStyle w:val="Para"/>
          </w:pPr>
          <w:r>
            <w:fldChar w:fldCharType="begin"/>
          </w:r>
          <w:r>
            <w:instrText xml:space="preserve"> HYPERLINK \l "Panel1" </w:instrText>
          </w:r>
          <w:r>
            <w:fldChar w:fldCharType="separate"/>
          </w:r>
          <w:r w:rsidRPr="001B53DC">
            <w:rPr>
              <w:rStyle w:val="Hyperlink"/>
            </w:rPr>
            <w:t>I</w:t>
          </w:r>
          <w:r>
            <w:fldChar w:fldCharType="end"/>
          </w:r>
          <w:r w:rsidRPr="004D2462">
            <w:t xml:space="preserve">: </w:t>
          </w:r>
          <w:r w:rsidRPr="004D2462" w:rsidR="009F71C5">
            <w:t xml:space="preserve">Rt Hon Dominic </w:t>
          </w:r>
          <w:r w:rsidRPr="004D2462" w:rsidR="009F71C5">
            <w:t>Raab</w:t>
          </w:r>
          <w:r w:rsidRPr="004D2462" w:rsidR="009F71C5">
            <w:t xml:space="preserve"> MP, First Secretary of State and Secretary of State for Foreign, Commonwealth and Development Affairs, </w:t>
          </w:r>
          <w:r w:rsidRPr="004D2462" w:rsidR="00F41FFB">
            <w:t>Foreign, Commonwealth and Development Office</w:t>
          </w:r>
          <w:r w:rsidRPr="004D2462" w:rsidR="009F71C5">
            <w:t xml:space="preserve">; Sir Philip Barton KCMG OBE, Permanent Under-Secretary, </w:t>
          </w:r>
          <w:r w:rsidRPr="004D2462" w:rsidR="00F41FFB">
            <w:t>Foreign, Commonwealth and Development Office</w:t>
          </w:r>
          <w:r w:rsidRPr="004D2462" w:rsidR="009F71C5">
            <w:t>.</w:t>
          </w:r>
        </w:p>
      </w:sdtContent>
    </w:sdt>
    <w:p w:rsidR="00DC554B" w:rsidRPr="004D2462" w:rsidP="002400E8">
      <w:pPr>
        <w:pStyle w:val="Para"/>
      </w:pPr>
    </w:p>
    <w:p w:rsidR="00DC554B" w:rsidRPr="004D2462" w:rsidP="002400E8">
      <w:pPr>
        <w:rPr>
          <w:rFonts w:eastAsia="Times New Roman"/>
          <w:szCs w:val="20"/>
        </w:rPr>
      </w:pPr>
      <w:r w:rsidRPr="004D2462">
        <w:br w:type="page"/>
      </w:r>
      <w:bookmarkStart w:id="0" w:name="Panel1"/>
      <w:bookmarkEnd w:id="0"/>
    </w:p>
    <w:sdt>
      <w:sdtPr>
        <w:rPr>
          <w:szCs w:val="28"/>
        </w:rPr>
        <w:alias w:val="WitnessExamination"/>
        <w:tag w:val="WitnessExamination"/>
        <w:id w:val="2003463402"/>
        <w:placeholder>
          <w:docPart w:val="6E49BA5F79664D15BE4EED8CEC5D50C9"/>
        </w:placeholder>
        <w:richText/>
      </w:sdtPr>
      <w:sdtEndPr>
        <w:rPr>
          <w:szCs w:val="22"/>
        </w:rPr>
      </w:sdtEndPr>
      <w:sdtContent>
        <w:p w:rsidR="00DC554B" w:rsidRPr="004D2462" w:rsidP="00DC554B">
          <w:pPr>
            <w:pStyle w:val="TitlePanel0"/>
            <w:rPr>
              <w:szCs w:val="28"/>
            </w:rPr>
          </w:pPr>
          <w:r w:rsidRPr="004D2462">
            <w:rPr>
              <w:szCs w:val="28"/>
            </w:rPr>
            <w:t>Examination of witnesses</w:t>
          </w:r>
        </w:p>
        <w:p w:rsidR="00DC554B" w:rsidRPr="004D2462" w:rsidP="00DC554B">
          <w:pPr>
            <w:pStyle w:val="TitlePanel0"/>
            <w:jc w:val="left"/>
            <w:rPr>
              <w:sz w:val="22"/>
            </w:rPr>
          </w:pPr>
          <w:r w:rsidRPr="004D2462">
            <w:rPr>
              <w:sz w:val="22"/>
            </w:rPr>
            <w:t xml:space="preserve">Witnesses: </w:t>
          </w:r>
          <w:r w:rsidRPr="004D2462" w:rsidR="001D3D62">
            <w:rPr>
              <w:sz w:val="22"/>
            </w:rPr>
            <w:t xml:space="preserve">Dominic </w:t>
          </w:r>
          <w:r w:rsidRPr="004D2462" w:rsidR="001D3D62">
            <w:rPr>
              <w:sz w:val="22"/>
            </w:rPr>
            <w:t>Raab</w:t>
          </w:r>
          <w:r w:rsidRPr="004D2462" w:rsidR="001D3D62">
            <w:rPr>
              <w:sz w:val="22"/>
            </w:rPr>
            <w:t xml:space="preserve"> and Sir Philip Barton.</w:t>
          </w:r>
        </w:p>
      </w:sdtContent>
    </w:sdt>
    <w:p w:rsidR="00116462" w:rsidRPr="004D2462" w:rsidP="001D3D62">
      <w:pPr>
        <w:pStyle w:val="Question"/>
      </w:pPr>
      <w:sdt>
        <w:sdtPr>
          <w:alias w:val="Member"/>
          <w:tag w:val="&lt;Member mnisId='4267' dodsId='101347'&gt;"/>
          <w:id w:val="-528882758"/>
          <w:placeholder>
            <w:docPart w:val="DefaultPlaceholder_-1854013440"/>
          </w:placeholder>
          <w:richText/>
        </w:sdtPr>
        <w:sdtContent>
          <w:r w:rsidRPr="004D2462" w:rsidR="00DC554B">
            <w:rPr>
              <w:b/>
            </w:rPr>
            <w:t>Chair:</w:t>
          </w:r>
        </w:sdtContent>
      </w:sdt>
      <w:r w:rsidRPr="004D2462" w:rsidR="00DC554B">
        <w:t xml:space="preserve"> </w:t>
      </w:r>
      <w:r w:rsidRPr="004D2462" w:rsidR="000D0442">
        <w:t xml:space="preserve">I would like to start </w:t>
      </w:r>
      <w:r w:rsidRPr="004D2462" w:rsidR="003160A6">
        <w:t>t</w:t>
      </w:r>
      <w:r w:rsidRPr="004D2462" w:rsidR="000D0442">
        <w:t xml:space="preserve">his special session with </w:t>
      </w:r>
      <w:r w:rsidRPr="004D2462" w:rsidR="003160A6">
        <w:t>the Foreign Secretary</w:t>
      </w:r>
      <w:r w:rsidRPr="004D2462" w:rsidR="00385CF9">
        <w:t>,</w:t>
      </w:r>
      <w:r w:rsidRPr="004D2462" w:rsidR="003160A6">
        <w:t xml:space="preserve"> </w:t>
      </w:r>
      <w:r w:rsidRPr="004D2462" w:rsidR="0098199A">
        <w:t xml:space="preserve">the </w:t>
      </w:r>
      <w:r w:rsidRPr="004D2462" w:rsidR="003160A6">
        <w:t xml:space="preserve">Rt Hon </w:t>
      </w:r>
      <w:r w:rsidRPr="004D2462" w:rsidR="000D0442">
        <w:t xml:space="preserve">Dominic </w:t>
      </w:r>
      <w:r w:rsidRPr="004D2462" w:rsidR="000D0442">
        <w:t>Raab</w:t>
      </w:r>
      <w:r w:rsidRPr="004D2462" w:rsidR="003160A6">
        <w:t xml:space="preserve">, </w:t>
      </w:r>
      <w:r w:rsidRPr="004D2462" w:rsidR="000D0442">
        <w:t xml:space="preserve">and </w:t>
      </w:r>
      <w:r w:rsidRPr="004D2462" w:rsidR="003160A6">
        <w:t xml:space="preserve">Sir </w:t>
      </w:r>
      <w:r w:rsidRPr="004D2462" w:rsidR="000D0442">
        <w:t>Philip Barton</w:t>
      </w:r>
      <w:r w:rsidRPr="004D2462" w:rsidR="003160A6">
        <w:t>, who is the Permanent Under</w:t>
      </w:r>
      <w:r w:rsidRPr="004D2462" w:rsidR="003160A6">
        <w:noBreakHyphen/>
      </w:r>
      <w:r w:rsidRPr="004D2462" w:rsidR="0098199A">
        <w:t>Secretary</w:t>
      </w:r>
      <w:r w:rsidRPr="004D2462" w:rsidR="003160A6">
        <w:t xml:space="preserve"> of the </w:t>
      </w:r>
      <w:r w:rsidRPr="004D2462" w:rsidR="00F41FFB">
        <w:t>Foreign, Commonwealth and Development Office</w:t>
      </w:r>
      <w:r w:rsidRPr="004D2462" w:rsidR="003160A6">
        <w:t>.</w:t>
      </w:r>
      <w:r w:rsidRPr="004D2462" w:rsidR="0098199A">
        <w:t xml:space="preserve"> Thank you both very much for joining us. </w:t>
      </w:r>
      <w:r w:rsidRPr="004D2462" w:rsidR="000D0442">
        <w:t xml:space="preserve">We are </w:t>
      </w:r>
      <w:r w:rsidRPr="004D2462">
        <w:t xml:space="preserve">very </w:t>
      </w:r>
      <w:r w:rsidRPr="004D2462" w:rsidR="000D0442">
        <w:t xml:space="preserve">grateful </w:t>
      </w:r>
      <w:r w:rsidRPr="004D2462">
        <w:t xml:space="preserve">that </w:t>
      </w:r>
      <w:r w:rsidRPr="004D2462" w:rsidR="000D0442">
        <w:t xml:space="preserve">you are giving us two hours of your time in </w:t>
      </w:r>
      <w:r w:rsidRPr="004D2462">
        <w:t xml:space="preserve">your very </w:t>
      </w:r>
      <w:r w:rsidRPr="004D2462" w:rsidR="000D0442">
        <w:t>busy schedule</w:t>
      </w:r>
      <w:r w:rsidRPr="004D2462" w:rsidR="00C4290D">
        <w:t>.</w:t>
      </w:r>
      <w:r w:rsidRPr="004D2462">
        <w:t xml:space="preserve"> </w:t>
      </w:r>
      <w:r w:rsidRPr="004D2462" w:rsidR="00C4290D">
        <w:t>A</w:t>
      </w:r>
      <w:r w:rsidRPr="004D2462">
        <w:t xml:space="preserve">s you understand, with the announcement of the </w:t>
      </w:r>
      <w:r w:rsidRPr="004D2462" w:rsidR="000D0442">
        <w:t>ODA allocations</w:t>
      </w:r>
      <w:r w:rsidRPr="004D2462" w:rsidR="00C4290D">
        <w:t>,</w:t>
      </w:r>
      <w:r w:rsidRPr="004D2462" w:rsidR="000D0442">
        <w:t xml:space="preserve"> we </w:t>
      </w:r>
      <w:r w:rsidRPr="004D2462">
        <w:t xml:space="preserve">do </w:t>
      </w:r>
      <w:r w:rsidRPr="004D2462" w:rsidR="000D0442">
        <w:t>have a lot of questions for you</w:t>
      </w:r>
      <w:r w:rsidRPr="004D2462">
        <w:t xml:space="preserve">. </w:t>
      </w:r>
      <w:r w:rsidRPr="004D2462" w:rsidR="00C4290D">
        <w:t>I know that t</w:t>
      </w:r>
      <w:r w:rsidRPr="004D2462">
        <w:t>here are a lot of people watching this to see what their f</w:t>
      </w:r>
      <w:r w:rsidRPr="004D2462" w:rsidR="00C4290D">
        <w:t>uture</w:t>
      </w:r>
      <w:r w:rsidRPr="004D2462">
        <w:t xml:space="preserve"> is likely to be.</w:t>
      </w:r>
    </w:p>
    <w:p w:rsidR="00DB620A" w:rsidRPr="004D2462" w:rsidP="00116462">
      <w:pPr>
        <w:pStyle w:val="Question"/>
        <w:numPr>
          <w:ilvl w:val="0"/>
          <w:numId w:val="0"/>
        </w:numPr>
        <w:ind w:left="794"/>
      </w:pPr>
      <w:r w:rsidRPr="004D2462">
        <w:t>Foreign Secretary, w</w:t>
      </w:r>
      <w:r w:rsidRPr="004D2462" w:rsidR="000D0442">
        <w:t>e are all surprised that a written statement was issued at 5.00</w:t>
      </w:r>
      <w:r w:rsidRPr="004D2462">
        <w:t xml:space="preserve"> pm </w:t>
      </w:r>
      <w:r w:rsidRPr="004D2462" w:rsidR="000D0442">
        <w:t xml:space="preserve">yesterday </w:t>
      </w:r>
      <w:r w:rsidRPr="004D2462" w:rsidR="0098199A">
        <w:t>with</w:t>
      </w:r>
      <w:r w:rsidRPr="004D2462">
        <w:t xml:space="preserve"> </w:t>
      </w:r>
      <w:r w:rsidRPr="004D2462" w:rsidR="000D0442">
        <w:t>very little detail</w:t>
      </w:r>
      <w:r w:rsidRPr="004D2462">
        <w:t>, to be honest</w:t>
      </w:r>
      <w:r w:rsidRPr="004D2462" w:rsidR="000D0442">
        <w:t xml:space="preserve">. We would have thought </w:t>
      </w:r>
      <w:r w:rsidRPr="004D2462">
        <w:t xml:space="preserve">that </w:t>
      </w:r>
      <w:r w:rsidRPr="004D2462" w:rsidR="000D0442">
        <w:t xml:space="preserve">with the depth of </w:t>
      </w:r>
      <w:r w:rsidRPr="004D2462" w:rsidR="00665670">
        <w:t xml:space="preserve">the </w:t>
      </w:r>
      <w:r w:rsidRPr="004D2462" w:rsidR="000D0442">
        <w:t xml:space="preserve">cuts and changes </w:t>
      </w:r>
      <w:r w:rsidRPr="004D2462" w:rsidR="00665670">
        <w:t>there would</w:t>
      </w:r>
      <w:r w:rsidRPr="004D2462" w:rsidR="00376CD7">
        <w:t>, first,</w:t>
      </w:r>
      <w:r w:rsidRPr="004D2462" w:rsidR="00665670">
        <w:t xml:space="preserve"> have been more detail and</w:t>
      </w:r>
      <w:r w:rsidRPr="004D2462" w:rsidR="00376CD7">
        <w:t>, secondly,</w:t>
      </w:r>
      <w:r w:rsidRPr="004D2462" w:rsidR="00665670">
        <w:t xml:space="preserve"> that </w:t>
      </w:r>
      <w:r w:rsidRPr="004D2462" w:rsidR="000D0442">
        <w:t xml:space="preserve">you would have come to the </w:t>
      </w:r>
      <w:r w:rsidRPr="004D2462" w:rsidR="006824C3">
        <w:t>Di</w:t>
      </w:r>
      <w:r w:rsidRPr="004D2462" w:rsidR="000D0442">
        <w:t xml:space="preserve">spatch </w:t>
      </w:r>
      <w:r w:rsidRPr="004D2462" w:rsidR="006824C3">
        <w:t>B</w:t>
      </w:r>
      <w:r w:rsidRPr="004D2462" w:rsidR="000D0442">
        <w:t xml:space="preserve">ox to tell the House about it. </w:t>
      </w:r>
      <w:r w:rsidRPr="004D2462" w:rsidR="00665670">
        <w:t xml:space="preserve">I know personally </w:t>
      </w:r>
      <w:r w:rsidRPr="004D2462" w:rsidR="006824C3">
        <w:t xml:space="preserve">that </w:t>
      </w:r>
      <w:r w:rsidRPr="004D2462" w:rsidR="00665670">
        <w:t xml:space="preserve">I have constituents </w:t>
      </w:r>
      <w:r w:rsidR="00D94420">
        <w:t>who</w:t>
      </w:r>
      <w:r w:rsidRPr="004D2462" w:rsidR="00665670">
        <w:t xml:space="preserve"> work in the sector </w:t>
      </w:r>
      <w:r w:rsidR="00D94420">
        <w:t xml:space="preserve">who </w:t>
      </w:r>
      <w:r w:rsidRPr="004D2462" w:rsidR="00665670">
        <w:t>are concerned</w:t>
      </w:r>
      <w:r w:rsidRPr="004D2462" w:rsidR="006824C3">
        <w:t xml:space="preserve"> whether</w:t>
      </w:r>
      <w:r w:rsidRPr="004D2462" w:rsidR="00665670">
        <w:t xml:space="preserve"> they have their jobs or not, </w:t>
      </w:r>
      <w:r w:rsidRPr="004D2462" w:rsidR="000D0442">
        <w:t xml:space="preserve">not to mention the countries </w:t>
      </w:r>
      <w:r w:rsidRPr="004D2462" w:rsidR="006824C3">
        <w:t>that</w:t>
      </w:r>
      <w:r w:rsidRPr="004D2462" w:rsidR="000D0442">
        <w:t xml:space="preserve"> are waiting</w:t>
      </w:r>
      <w:r w:rsidRPr="004D2462" w:rsidR="00665670">
        <w:t xml:space="preserve"> to see what is going to happen to their projects. </w:t>
      </w:r>
      <w:r w:rsidRPr="004D2462" w:rsidR="000D0442">
        <w:t xml:space="preserve">Why did you make that decision to do a </w:t>
      </w:r>
      <w:r w:rsidRPr="004D2462" w:rsidR="0098199A">
        <w:t>written</w:t>
      </w:r>
      <w:r w:rsidRPr="004D2462" w:rsidR="000D0442">
        <w:t xml:space="preserve"> statement?</w:t>
      </w:r>
    </w:p>
    <w:p w:rsidR="00DF1332" w:rsidRPr="004D2462" w:rsidP="000D0442">
      <w:pPr>
        <w:pStyle w:val="Answer"/>
      </w:pPr>
      <w:sdt>
        <w:sdtPr>
          <w:alias w:val="Witness"/>
          <w:id w:val="-1820568745"/>
          <w:placeholder>
            <w:docPart w:val="DefaultPlaceholder_-1854013440"/>
          </w:placeholder>
          <w:richText/>
        </w:sdtPr>
        <w:sdtContent>
          <w:r w:rsidRPr="004D2462" w:rsidR="00F41FFB">
            <w:rPr>
              <w:b/>
              <w:i/>
            </w:rPr>
            <w:t xml:space="preserve">Dominic </w:t>
          </w:r>
          <w:r w:rsidRPr="004D2462" w:rsidR="00F41FFB">
            <w:rPr>
              <w:b/>
              <w:i/>
            </w:rPr>
            <w:t>Raab</w:t>
          </w:r>
          <w:r w:rsidRPr="004D2462" w:rsidR="00F41FFB">
            <w:rPr>
              <w:b/>
              <w:i/>
            </w:rPr>
            <w:t>:</w:t>
          </w:r>
          <w:r w:rsidRPr="004D2462" w:rsidR="000D0442">
            <w:rPr>
              <w:b/>
            </w:rPr>
            <w:t xml:space="preserve"> </w:t>
          </w:r>
        </w:sdtContent>
      </w:sdt>
      <w:r w:rsidRPr="004D2462" w:rsidR="00665670">
        <w:t>First of all, w</w:t>
      </w:r>
      <w:r w:rsidRPr="004D2462" w:rsidR="000D0442">
        <w:t>e would not normally set out the thematic allocations for spending at this early stage in the financial year.</w:t>
      </w:r>
      <w:r w:rsidRPr="004D2462" w:rsidR="00665670">
        <w:t xml:space="preserve"> In fact, it is almost unprecedented. </w:t>
      </w:r>
      <w:r w:rsidRPr="004D2462" w:rsidR="000D0442">
        <w:t>W</w:t>
      </w:r>
      <w:r w:rsidRPr="004D2462" w:rsidR="00665670">
        <w:t>h</w:t>
      </w:r>
      <w:r w:rsidRPr="004D2462" w:rsidR="000D0442">
        <w:t xml:space="preserve">at I </w:t>
      </w:r>
      <w:r w:rsidRPr="004D2462" w:rsidR="00665670">
        <w:t xml:space="preserve">have </w:t>
      </w:r>
      <w:r w:rsidRPr="004D2462" w:rsidR="000D0442">
        <w:t>tried to do is set out the raw data</w:t>
      </w:r>
      <w:r w:rsidRPr="004D2462" w:rsidR="00665670">
        <w:t xml:space="preserve">, broken down by allocation. </w:t>
      </w:r>
      <w:r w:rsidRPr="004D2462" w:rsidR="000D0442">
        <w:t xml:space="preserve">We have not done this in anything other than a fully transparent way. </w:t>
      </w:r>
      <w:r w:rsidRPr="004D2462" w:rsidR="00665670">
        <w:t>I ha</w:t>
      </w:r>
      <w:r w:rsidRPr="004D2462">
        <w:t>d</w:t>
      </w:r>
      <w:r w:rsidRPr="004D2462" w:rsidR="00665670">
        <w:t xml:space="preserve"> given it to the Committee and Members of the House the day before, </w:t>
      </w:r>
      <w:r w:rsidRPr="004D2462" w:rsidR="000D0442">
        <w:t>precisely so that you can grill me for the two hours you have me here today.</w:t>
      </w:r>
      <w:r w:rsidRPr="004D2462" w:rsidR="00665670">
        <w:t xml:space="preserve"> </w:t>
      </w:r>
    </w:p>
    <w:p w:rsidR="000D0442" w:rsidRPr="004D2462" w:rsidP="000D0442">
      <w:pPr>
        <w:pStyle w:val="Answer"/>
      </w:pPr>
      <w:r w:rsidRPr="004D2462">
        <w:t>The normal proces</w:t>
      </w:r>
      <w:r w:rsidRPr="004D2462" w:rsidR="00665670">
        <w:t xml:space="preserve">s, just to be clear, </w:t>
      </w:r>
      <w:r w:rsidRPr="004D2462">
        <w:t xml:space="preserve">is for country allocations to be published </w:t>
      </w:r>
      <w:r w:rsidR="002B6487">
        <w:t>via</w:t>
      </w:r>
      <w:r w:rsidRPr="004D2462">
        <w:t xml:space="preserve"> the </w:t>
      </w:r>
      <w:r w:rsidRPr="004D2462" w:rsidR="0098199A">
        <w:t>Statistics</w:t>
      </w:r>
      <w:r w:rsidRPr="004D2462">
        <w:t xml:space="preserve"> </w:t>
      </w:r>
      <w:r w:rsidRPr="004D2462" w:rsidR="00665670">
        <w:t xml:space="preserve">on </w:t>
      </w:r>
      <w:r w:rsidRPr="004D2462" w:rsidR="0098199A">
        <w:t>International</w:t>
      </w:r>
      <w:r w:rsidRPr="004D2462">
        <w:t xml:space="preserve"> Development</w:t>
      </w:r>
      <w:r w:rsidRPr="004D2462" w:rsidR="00665670">
        <w:t xml:space="preserve">, and that process does not take place until 2022. </w:t>
      </w:r>
      <w:r w:rsidRPr="004D2462">
        <w:t>I can also go through the regional allocations, but</w:t>
      </w:r>
      <w:r w:rsidRPr="004D2462" w:rsidR="000E3968">
        <w:t>,</w:t>
      </w:r>
      <w:r w:rsidRPr="004D2462">
        <w:t xml:space="preserve"> </w:t>
      </w:r>
      <w:r w:rsidRPr="004D2462" w:rsidR="00665670">
        <w:t xml:space="preserve">as I said, </w:t>
      </w:r>
      <w:r w:rsidRPr="004D2462">
        <w:t xml:space="preserve">we would not </w:t>
      </w:r>
      <w:r w:rsidRPr="004D2462" w:rsidR="0098199A">
        <w:t>normally</w:t>
      </w:r>
      <w:r w:rsidRPr="004D2462">
        <w:t xml:space="preserve"> </w:t>
      </w:r>
      <w:r w:rsidRPr="004D2462" w:rsidR="00665670">
        <w:t xml:space="preserve">proactively </w:t>
      </w:r>
      <w:r w:rsidRPr="004D2462">
        <w:t>publish the details at the start of the financial year</w:t>
      </w:r>
      <w:r w:rsidRPr="004D2462" w:rsidR="000E3968">
        <w:t xml:space="preserve"> in this way</w:t>
      </w:r>
      <w:r w:rsidRPr="004D2462">
        <w:t xml:space="preserve">. The normal process is </w:t>
      </w:r>
      <w:r w:rsidRPr="004D2462" w:rsidR="00665670">
        <w:t xml:space="preserve">that </w:t>
      </w:r>
      <w:r w:rsidRPr="004D2462">
        <w:t xml:space="preserve">they would </w:t>
      </w:r>
      <w:r w:rsidRPr="004D2462" w:rsidR="0098199A">
        <w:t>go</w:t>
      </w:r>
      <w:r w:rsidRPr="004D2462">
        <w:t xml:space="preserve"> through the </w:t>
      </w:r>
      <w:r w:rsidRPr="004D2462" w:rsidR="001861F5">
        <w:t>DevTracker</w:t>
      </w:r>
      <w:r w:rsidRPr="004D2462" w:rsidR="00665670">
        <w:t xml:space="preserve"> and the supplementary estimates later. I wanted to make sure you had it the day before, and you </w:t>
      </w:r>
      <w:r w:rsidRPr="004D2462">
        <w:t>can ask me any question you like about any aspect you like.</w:t>
      </w:r>
    </w:p>
    <w:p w:rsidR="000D0442" w:rsidRPr="004D2462" w:rsidP="000D0442">
      <w:pPr>
        <w:pStyle w:val="Question"/>
      </w:pPr>
      <w:sdt>
        <w:sdtPr>
          <w:alias w:val="Member"/>
          <w:tag w:val="&lt;Member mnisId='4267' dodsId='101347'&gt;"/>
          <w:id w:val="1967690960"/>
          <w:placeholder>
            <w:docPart w:val="DefaultPlaceholder_-1854013440"/>
          </w:placeholder>
          <w:richText/>
        </w:sdtPr>
        <w:sdtContent>
          <w:r w:rsidRPr="004D2462">
            <w:rPr>
              <w:b/>
            </w:rPr>
            <w:t>Chair:</w:t>
          </w:r>
        </w:sdtContent>
      </w:sdt>
      <w:r w:rsidRPr="004D2462">
        <w:t xml:space="preserve"> </w:t>
      </w:r>
      <w:r w:rsidRPr="004D2462" w:rsidR="00665670">
        <w:t>That is very kind of you</w:t>
      </w:r>
      <w:r w:rsidRPr="004D2462" w:rsidR="00F14AED">
        <w:t>. U</w:t>
      </w:r>
      <w:r w:rsidRPr="004D2462">
        <w:t>nfortunately</w:t>
      </w:r>
      <w:r w:rsidRPr="004D2462" w:rsidR="00F14AED">
        <w:t>,</w:t>
      </w:r>
      <w:r w:rsidRPr="004D2462">
        <w:t xml:space="preserve"> there is so little detail </w:t>
      </w:r>
      <w:r w:rsidRPr="004D2462" w:rsidR="00665670">
        <w:t xml:space="preserve">that it is hard to ask the specific questions </w:t>
      </w:r>
      <w:r w:rsidRPr="004D2462" w:rsidR="00F14AED">
        <w:t xml:space="preserve">that </w:t>
      </w:r>
      <w:r w:rsidRPr="004D2462" w:rsidR="00665670">
        <w:t>we want to</w:t>
      </w:r>
      <w:r w:rsidRPr="004D2462" w:rsidR="00785425">
        <w:t xml:space="preserve">, because </w:t>
      </w:r>
      <w:r w:rsidRPr="004D2462">
        <w:t xml:space="preserve">we are </w:t>
      </w:r>
      <w:r w:rsidRPr="004D2462" w:rsidR="00785425">
        <w:t xml:space="preserve">particularly </w:t>
      </w:r>
      <w:r w:rsidRPr="004D2462">
        <w:t xml:space="preserve">interested in </w:t>
      </w:r>
      <w:r w:rsidRPr="004D2462" w:rsidR="00F14AED">
        <w:t xml:space="preserve">the </w:t>
      </w:r>
      <w:r w:rsidRPr="004D2462" w:rsidR="004B26DD">
        <w:t>country-by-country</w:t>
      </w:r>
      <w:r w:rsidRPr="004D2462">
        <w:t xml:space="preserve">. </w:t>
      </w:r>
      <w:r w:rsidRPr="004D2462" w:rsidR="00785425">
        <w:t xml:space="preserve">Also, these are somewhat unprecedented times. </w:t>
      </w:r>
      <w:r w:rsidRPr="004D2462">
        <w:t xml:space="preserve">We understand the fiscal situation </w:t>
      </w:r>
      <w:r w:rsidRPr="004D2462" w:rsidR="00785425">
        <w:t xml:space="preserve">and the </w:t>
      </w:r>
      <w:r w:rsidRPr="004D2462">
        <w:t xml:space="preserve">decision </w:t>
      </w:r>
      <w:r w:rsidRPr="004D2462" w:rsidR="00785425">
        <w:t>that you have made</w:t>
      </w:r>
      <w:r w:rsidRPr="004D2462" w:rsidR="00F14AED">
        <w:t xml:space="preserve"> to go</w:t>
      </w:r>
      <w:r w:rsidRPr="004D2462" w:rsidR="00785425">
        <w:t xml:space="preserve"> down to </w:t>
      </w:r>
      <w:r w:rsidRPr="004D2462">
        <w:t xml:space="preserve">0.5%, </w:t>
      </w:r>
      <w:r w:rsidRPr="004D2462" w:rsidR="00785425">
        <w:t xml:space="preserve">even if not all of us agree with it, </w:t>
      </w:r>
      <w:r w:rsidRPr="004D2462">
        <w:t>but what is unprecedented</w:t>
      </w:r>
      <w:r w:rsidRPr="004D2462" w:rsidR="00F14AED">
        <w:t>, for example,</w:t>
      </w:r>
      <w:r w:rsidRPr="004D2462">
        <w:t xml:space="preserve"> is that</w:t>
      </w:r>
      <w:r w:rsidRPr="004D2462" w:rsidR="00785425">
        <w:t xml:space="preserve"> for </w:t>
      </w:r>
      <w:r w:rsidRPr="004D2462">
        <w:t>projects that are normally funded on a rolling basis</w:t>
      </w:r>
      <w:r w:rsidRPr="004D2462" w:rsidR="00785425">
        <w:t xml:space="preserve">, their </w:t>
      </w:r>
      <w:r w:rsidRPr="004D2462">
        <w:t>money ended on 31 March</w:t>
      </w:r>
      <w:r w:rsidRPr="004D2462" w:rsidR="00F14AED">
        <w:t>;</w:t>
      </w:r>
      <w:r w:rsidRPr="004D2462" w:rsidR="00785425">
        <w:t xml:space="preserve"> </w:t>
      </w:r>
      <w:r w:rsidRPr="004D2462" w:rsidR="00F14AED">
        <w:t>f</w:t>
      </w:r>
      <w:r w:rsidRPr="004D2462" w:rsidR="00785425">
        <w:t xml:space="preserve">or 22 days </w:t>
      </w:r>
      <w:r w:rsidRPr="004D2462">
        <w:t xml:space="preserve">they have had no money. </w:t>
      </w:r>
      <w:r w:rsidRPr="004D2462" w:rsidR="00785425">
        <w:t>We are told that a</w:t>
      </w:r>
      <w:r w:rsidRPr="004D2462">
        <w:t xml:space="preserve">mbassadors </w:t>
      </w:r>
      <w:r w:rsidRPr="004D2462" w:rsidR="00785425">
        <w:t>do not know what the impact is going to be on their countries</w:t>
      </w:r>
      <w:r w:rsidRPr="004D2462">
        <w:t xml:space="preserve">. </w:t>
      </w:r>
      <w:r w:rsidRPr="004D2462" w:rsidR="00785425">
        <w:t xml:space="preserve">With </w:t>
      </w:r>
      <w:r w:rsidRPr="004D2462" w:rsidR="00785425">
        <w:t>all of</w:t>
      </w:r>
      <w:r w:rsidRPr="004D2462" w:rsidR="00785425">
        <w:t xml:space="preserve"> that background, could we ask that you come to the </w:t>
      </w:r>
      <w:r w:rsidRPr="004D2462">
        <w:t xml:space="preserve">Chamber and </w:t>
      </w:r>
      <w:r w:rsidRPr="004D2462" w:rsidR="00785425">
        <w:t xml:space="preserve">actually </w:t>
      </w:r>
      <w:r w:rsidRPr="004D2462">
        <w:t>speak to and take ques</w:t>
      </w:r>
      <w:r w:rsidRPr="004D2462" w:rsidR="0097629F">
        <w:t>tions</w:t>
      </w:r>
      <w:r w:rsidRPr="004D2462" w:rsidR="00785425">
        <w:t xml:space="preserve"> from Members?</w:t>
      </w:r>
    </w:p>
    <w:p w:rsidR="00785425" w:rsidRPr="004D2462" w:rsidP="000D0442">
      <w:pPr>
        <w:pStyle w:val="Answer"/>
      </w:pPr>
      <w:sdt>
        <w:sdtPr>
          <w:alias w:val="Witness"/>
          <w:id w:val="887459409"/>
          <w:placeholder>
            <w:docPart w:val="DefaultPlaceholder_-1854013440"/>
          </w:placeholder>
          <w:richText/>
        </w:sdtPr>
        <w:sdtContent>
          <w:r w:rsidRPr="004D2462" w:rsidR="00F41FFB">
            <w:rPr>
              <w:b/>
              <w:i/>
            </w:rPr>
            <w:t xml:space="preserve">Dominic </w:t>
          </w:r>
          <w:r w:rsidRPr="004D2462" w:rsidR="00F41FFB">
            <w:rPr>
              <w:b/>
              <w:i/>
            </w:rPr>
            <w:t>Raab</w:t>
          </w:r>
          <w:r w:rsidRPr="004D2462" w:rsidR="00F41FFB">
            <w:rPr>
              <w:b/>
              <w:i/>
            </w:rPr>
            <w:t>:</w:t>
          </w:r>
          <w:r w:rsidRPr="004D2462" w:rsidR="000D0442">
            <w:rPr>
              <w:b/>
            </w:rPr>
            <w:t xml:space="preserve"> </w:t>
          </w:r>
        </w:sdtContent>
      </w:sdt>
      <w:r w:rsidRPr="004D2462" w:rsidR="000D0442">
        <w:t xml:space="preserve">I am here in front of the Select Committee of the Chamber. </w:t>
      </w:r>
      <w:r w:rsidRPr="004D2462">
        <w:t xml:space="preserve">We will of course embrace the full scrutiny of the Chamber, but </w:t>
      </w:r>
      <w:r w:rsidRPr="004D2462" w:rsidR="000D0442">
        <w:t xml:space="preserve">I </w:t>
      </w:r>
      <w:r w:rsidRPr="004D2462">
        <w:t xml:space="preserve">am afraid I just </w:t>
      </w:r>
      <w:r w:rsidRPr="004D2462" w:rsidR="000D0442">
        <w:t xml:space="preserve">do not accept your premise. </w:t>
      </w:r>
      <w:r w:rsidRPr="004D2462">
        <w:t>A</w:t>
      </w:r>
      <w:r w:rsidRPr="004D2462" w:rsidR="000D0442">
        <w:t xml:space="preserve">mbassadors are </w:t>
      </w:r>
      <w:r w:rsidRPr="004D2462">
        <w:t xml:space="preserve">not </w:t>
      </w:r>
      <w:r w:rsidRPr="004D2462" w:rsidR="000D0442">
        <w:t>saying that</w:t>
      </w:r>
      <w:r w:rsidRPr="004D2462" w:rsidR="00070868">
        <w:t>;</w:t>
      </w:r>
      <w:r w:rsidRPr="004D2462" w:rsidR="000D0442">
        <w:t xml:space="preserve"> </w:t>
      </w:r>
      <w:r w:rsidRPr="004D2462" w:rsidR="00070868">
        <w:t>c</w:t>
      </w:r>
      <w:r w:rsidRPr="004D2462">
        <w:t>ertainly</w:t>
      </w:r>
      <w:r w:rsidRPr="004D2462">
        <w:t xml:space="preserve"> none ha</w:t>
      </w:r>
      <w:r w:rsidRPr="004D2462" w:rsidR="00070868">
        <w:t>s</w:t>
      </w:r>
      <w:r w:rsidRPr="004D2462">
        <w:t xml:space="preserve"> reported that to me. What we do, as well as the thematic and regional allocations</w:t>
      </w:r>
      <w:r w:rsidRPr="004D2462" w:rsidR="00070868">
        <w:t xml:space="preserve">, </w:t>
      </w:r>
      <w:r w:rsidRPr="004D2462">
        <w:t>all of which I can speak to</w:t>
      </w:r>
      <w:r w:rsidRPr="004D2462" w:rsidR="00070868">
        <w:t xml:space="preserve">, </w:t>
      </w:r>
      <w:r w:rsidRPr="004D2462">
        <w:t xml:space="preserve">is we then </w:t>
      </w:r>
      <w:r w:rsidRPr="004D2462" w:rsidR="000D0442">
        <w:t xml:space="preserve">go through and are in the </w:t>
      </w:r>
      <w:r w:rsidRPr="004D2462" w:rsidR="0098199A">
        <w:t>process</w:t>
      </w:r>
      <w:r w:rsidRPr="004D2462" w:rsidR="000D0442">
        <w:t xml:space="preserve"> of </w:t>
      </w:r>
      <w:r w:rsidRPr="004D2462" w:rsidR="0098199A">
        <w:t>finalising</w:t>
      </w:r>
      <w:r w:rsidRPr="004D2462" w:rsidR="000D0442">
        <w:t xml:space="preserve"> country </w:t>
      </w:r>
      <w:r w:rsidRPr="004D2462" w:rsidR="0098199A">
        <w:t>plans, but</w:t>
      </w:r>
      <w:r w:rsidRPr="004D2462" w:rsidR="000D0442">
        <w:t xml:space="preserve"> that takes longer. </w:t>
      </w:r>
      <w:r w:rsidRPr="004D2462">
        <w:t xml:space="preserve">That data will </w:t>
      </w:r>
      <w:r w:rsidRPr="004D2462" w:rsidR="003A3FAF">
        <w:t>inherently</w:t>
      </w:r>
      <w:r w:rsidRPr="004D2462">
        <w:t xml:space="preserve"> and naturally come later. </w:t>
      </w:r>
      <w:r w:rsidRPr="004D2462" w:rsidR="000D0442">
        <w:t>What I have tried to do</w:t>
      </w:r>
      <w:r w:rsidRPr="004D2462">
        <w:t xml:space="preserve">, </w:t>
      </w:r>
      <w:r w:rsidRPr="004D2462" w:rsidR="000D0442">
        <w:t xml:space="preserve">as early and </w:t>
      </w:r>
      <w:r w:rsidRPr="004D2462" w:rsidR="00070868">
        <w:t xml:space="preserve">as </w:t>
      </w:r>
      <w:r w:rsidRPr="004D2462" w:rsidR="000D0442">
        <w:t>proactively as possible</w:t>
      </w:r>
      <w:r w:rsidRPr="004D2462">
        <w:t>, is give you the headline allocations</w:t>
      </w:r>
      <w:r w:rsidRPr="004D2462" w:rsidR="000D0442">
        <w:t xml:space="preserve">. </w:t>
      </w:r>
      <w:r w:rsidRPr="004D2462">
        <w:t>There have been colleagues on all sides of the House who have been champing at the bit for me to do so.</w:t>
      </w:r>
    </w:p>
    <w:p w:rsidR="000D0442" w:rsidRPr="004D2462" w:rsidP="000D0442">
      <w:pPr>
        <w:pStyle w:val="Answer"/>
      </w:pPr>
      <w:r w:rsidRPr="004D2462">
        <w:t xml:space="preserve">As I said, the normal process </w:t>
      </w:r>
      <w:r w:rsidRPr="004D2462" w:rsidR="00785425">
        <w:t xml:space="preserve">of </w:t>
      </w:r>
      <w:r w:rsidRPr="004D2462">
        <w:t xml:space="preserve">our </w:t>
      </w:r>
      <w:r w:rsidRPr="004D2462" w:rsidR="001861F5">
        <w:t>DevTracker</w:t>
      </w:r>
      <w:r w:rsidRPr="004D2462">
        <w:t xml:space="preserve"> and supplementary estimates </w:t>
      </w:r>
      <w:r w:rsidRPr="004D2462" w:rsidR="00785425">
        <w:t xml:space="preserve">to provide the more granular detail </w:t>
      </w:r>
      <w:r w:rsidRPr="004D2462">
        <w:t>come</w:t>
      </w:r>
      <w:r w:rsidRPr="004D2462" w:rsidR="00785425">
        <w:t>s</w:t>
      </w:r>
      <w:r w:rsidRPr="004D2462">
        <w:t xml:space="preserve"> much later. </w:t>
      </w:r>
      <w:r w:rsidRPr="004D2462" w:rsidR="00785425">
        <w:t xml:space="preserve">We are certainly embracing that transparency, and </w:t>
      </w:r>
      <w:r w:rsidRPr="004D2462">
        <w:t xml:space="preserve">I would hope </w:t>
      </w:r>
      <w:r w:rsidRPr="004D2462" w:rsidR="00785425">
        <w:t xml:space="preserve">that </w:t>
      </w:r>
      <w:r w:rsidRPr="004D2462">
        <w:t xml:space="preserve">coming to your Committee and releasing as much as we have at this point </w:t>
      </w:r>
      <w:r w:rsidRPr="004D2462" w:rsidR="00785425">
        <w:t xml:space="preserve">via </w:t>
      </w:r>
      <w:r w:rsidRPr="004D2462">
        <w:t>a written ministerial statement</w:t>
      </w:r>
      <w:r w:rsidRPr="004D2462" w:rsidR="00785425">
        <w:t xml:space="preserve"> the day before demonstrates that good will</w:t>
      </w:r>
      <w:r w:rsidRPr="004D2462">
        <w:t>.</w:t>
      </w:r>
    </w:p>
    <w:p w:rsidR="000D0442" w:rsidRPr="004D2462" w:rsidP="00070868">
      <w:pPr>
        <w:pStyle w:val="Question"/>
        <w:numPr>
          <w:ilvl w:val="0"/>
          <w:numId w:val="0"/>
        </w:numPr>
        <w:ind w:left="794"/>
      </w:pPr>
      <w:sdt>
        <w:sdtPr>
          <w:alias w:val="Member"/>
          <w:tag w:val="&lt;Member mnisId='4267' dodsId='101347'&gt;"/>
          <w:id w:val="-2081122645"/>
          <w:placeholder>
            <w:docPart w:val="DefaultPlaceholder_-1854013440"/>
          </w:placeholder>
          <w:richText/>
        </w:sdtPr>
        <w:sdtContent>
          <w:r w:rsidRPr="004D2462">
            <w:rPr>
              <w:b/>
            </w:rPr>
            <w:t>Chair:</w:t>
          </w:r>
        </w:sdtContent>
      </w:sdt>
      <w:r w:rsidRPr="004D2462">
        <w:t xml:space="preserve"> </w:t>
      </w:r>
      <w:r w:rsidRPr="004D2462" w:rsidR="003A3FAF">
        <w:t xml:space="preserve">Thank you very much. The data we are using for our questions is based on the </w:t>
      </w:r>
      <w:r w:rsidRPr="004D2462" w:rsidR="003A3FAF">
        <w:t>DevTracker</w:t>
      </w:r>
      <w:r w:rsidRPr="004D2462" w:rsidR="003A3FAF">
        <w:t xml:space="preserve"> from 2019 because w</w:t>
      </w:r>
      <w:r w:rsidRPr="004D2462">
        <w:t>e could not find any more recent</w:t>
      </w:r>
      <w:r w:rsidRPr="004D2462" w:rsidR="003A3FAF">
        <w:t xml:space="preserve"> comparable, so take that into account.</w:t>
      </w:r>
    </w:p>
    <w:p w:rsidR="000D0442" w:rsidRPr="004D2462" w:rsidP="000D0442">
      <w:pPr>
        <w:pStyle w:val="Question"/>
      </w:pPr>
      <w:sdt>
        <w:sdtPr>
          <w:alias w:val="Member"/>
          <w:tag w:val="&lt;Member mnisId='4025' dodsId='41721'&gt;"/>
          <w:id w:val="-28728004"/>
          <w:placeholder>
            <w:docPart w:val="DefaultPlaceholder_-1854013440"/>
          </w:placeholder>
          <w:richText/>
        </w:sdtPr>
        <w:sdtContent>
          <w:r w:rsidRPr="004D2462">
            <w:rPr>
              <w:b/>
            </w:rPr>
            <w:t>Mrs Latham:</w:t>
          </w:r>
        </w:sdtContent>
      </w:sdt>
      <w:r w:rsidRPr="004D2462">
        <w:t xml:space="preserve"> </w:t>
      </w:r>
      <w:r w:rsidRPr="004D2462" w:rsidR="001F0376">
        <w:t xml:space="preserve">Thank you for coming, Foreign Secretary. </w:t>
      </w:r>
      <w:r w:rsidRPr="004D2462">
        <w:t xml:space="preserve">Could you tell us how you decided which parts of the budget </w:t>
      </w:r>
      <w:r w:rsidRPr="004D2462" w:rsidR="001F0376">
        <w:t xml:space="preserve">of the newly merged </w:t>
      </w:r>
      <w:r w:rsidRPr="004D2462" w:rsidR="00070868">
        <w:t>D</w:t>
      </w:r>
      <w:r w:rsidRPr="004D2462" w:rsidR="001F0376">
        <w:t xml:space="preserve">epartment, to say it nicely—I really mean the </w:t>
      </w:r>
      <w:r w:rsidRPr="004D2462">
        <w:t>takeover by FCO of DFID</w:t>
      </w:r>
      <w:r w:rsidRPr="004D2462" w:rsidR="001F0376">
        <w:t>—</w:t>
      </w:r>
      <w:r w:rsidRPr="004D2462" w:rsidR="00070868">
        <w:t>would</w:t>
      </w:r>
      <w:r w:rsidRPr="004D2462">
        <w:t xml:space="preserve"> be increased and </w:t>
      </w:r>
      <w:r w:rsidRPr="004D2462" w:rsidR="00070868">
        <w:t xml:space="preserve">which would </w:t>
      </w:r>
      <w:r w:rsidRPr="004D2462">
        <w:t xml:space="preserve">be cut? </w:t>
      </w:r>
      <w:r w:rsidRPr="004D2462" w:rsidR="001F0376">
        <w:t>In other words, h</w:t>
      </w:r>
      <w:r w:rsidRPr="004D2462">
        <w:t xml:space="preserve">ow </w:t>
      </w:r>
      <w:r w:rsidRPr="004D2462" w:rsidR="001F0376">
        <w:t>wa</w:t>
      </w:r>
      <w:r w:rsidRPr="004D2462">
        <w:t>s the decision taken? What criteria w</w:t>
      </w:r>
      <w:r w:rsidR="00E35616">
        <w:t>ere</w:t>
      </w:r>
      <w:r w:rsidRPr="004D2462">
        <w:t xml:space="preserve"> applied</w:t>
      </w:r>
      <w:r w:rsidRPr="004D2462" w:rsidR="001F0376">
        <w:t>? How did the process work?</w:t>
      </w:r>
    </w:p>
    <w:p w:rsidR="001F0376" w:rsidRPr="004D2462" w:rsidP="000D0442">
      <w:pPr>
        <w:pStyle w:val="Answer"/>
      </w:pPr>
      <w:sdt>
        <w:sdtPr>
          <w:alias w:val="Witness"/>
          <w:id w:val="-978445952"/>
          <w:placeholder>
            <w:docPart w:val="DefaultPlaceholder_-1854013440"/>
          </w:placeholder>
          <w:richText/>
        </w:sdtPr>
        <w:sdtContent>
          <w:r w:rsidRPr="004D2462" w:rsidR="00F41FFB">
            <w:rPr>
              <w:b/>
              <w:i/>
            </w:rPr>
            <w:t xml:space="preserve">Dominic </w:t>
          </w:r>
          <w:r w:rsidRPr="004D2462" w:rsidR="00F41FFB">
            <w:rPr>
              <w:b/>
              <w:i/>
            </w:rPr>
            <w:t>Raab</w:t>
          </w:r>
          <w:r w:rsidRPr="004D2462" w:rsidR="00F41FFB">
            <w:rPr>
              <w:b/>
              <w:i/>
            </w:rPr>
            <w:t>:</w:t>
          </w:r>
          <w:r w:rsidRPr="004D2462" w:rsidR="000D0442">
            <w:rPr>
              <w:b/>
            </w:rPr>
            <w:t xml:space="preserve"> </w:t>
          </w:r>
        </w:sdtContent>
      </w:sdt>
      <w:r w:rsidRPr="004D2462" w:rsidR="000D0442">
        <w:t xml:space="preserve">Just on your point </w:t>
      </w:r>
      <w:r w:rsidRPr="004D2462" w:rsidR="0098199A">
        <w:t>about</w:t>
      </w:r>
      <w:r w:rsidRPr="004D2462" w:rsidR="000D0442">
        <w:t xml:space="preserve"> the merger, if you look at both staff numbers </w:t>
      </w:r>
      <w:r w:rsidRPr="004D2462">
        <w:t>and the director</w:t>
      </w:r>
      <w:r w:rsidRPr="004D2462" w:rsidR="001C1F8D">
        <w:t>s</w:t>
      </w:r>
      <w:r w:rsidRPr="004D2462">
        <w:t xml:space="preserve">-general and the directors, </w:t>
      </w:r>
      <w:r w:rsidRPr="004D2462" w:rsidR="000D0442">
        <w:t>far from being a takeover of one side or another</w:t>
      </w:r>
      <w:r w:rsidRPr="004D2462" w:rsidR="001C1F8D">
        <w:t>,</w:t>
      </w:r>
      <w:r w:rsidRPr="004D2462" w:rsidR="000D0442">
        <w:t xml:space="preserve"> we have genuinely fused the best of both.</w:t>
      </w:r>
      <w:r w:rsidRPr="004D2462">
        <w:t xml:space="preserve"> If you look at the background of our D</w:t>
      </w:r>
      <w:r w:rsidRPr="004D2462" w:rsidR="00B94EDB">
        <w:t>Gs</w:t>
      </w:r>
      <w:r w:rsidR="00573063">
        <w:t>—</w:t>
      </w:r>
      <w:r w:rsidRPr="004D2462" w:rsidR="00B94EDB">
        <w:t>our</w:t>
      </w:r>
      <w:r w:rsidRPr="004D2462" w:rsidR="002C01A9">
        <w:t xml:space="preserve"> </w:t>
      </w:r>
      <w:r w:rsidRPr="004D2462">
        <w:t>director</w:t>
      </w:r>
      <w:r w:rsidRPr="004D2462" w:rsidR="002C01A9">
        <w:t>s</w:t>
      </w:r>
      <w:r w:rsidRPr="004D2462">
        <w:noBreakHyphen/>
        <w:t>general</w:t>
      </w:r>
      <w:r w:rsidR="00573063">
        <w:t>—</w:t>
      </w:r>
      <w:r w:rsidRPr="004D2462">
        <w:t>we have brought in e</w:t>
      </w:r>
      <w:r w:rsidRPr="004D2462" w:rsidR="0098199A">
        <w:t>xpertise</w:t>
      </w:r>
      <w:r w:rsidRPr="004D2462" w:rsidR="000D0442">
        <w:t xml:space="preserve"> from outside</w:t>
      </w:r>
      <w:r w:rsidRPr="004D2462" w:rsidR="002C01A9">
        <w:t xml:space="preserve"> </w:t>
      </w:r>
      <w:r w:rsidRPr="004D2462">
        <w:t xml:space="preserve">and </w:t>
      </w:r>
      <w:r w:rsidRPr="004D2462" w:rsidR="000D0442">
        <w:t>senior leaders within both previous organisations who have that external or broader expertise</w:t>
      </w:r>
      <w:r w:rsidRPr="004D2462">
        <w:t>.</w:t>
      </w:r>
    </w:p>
    <w:p w:rsidR="001F0376" w:rsidRPr="004D2462" w:rsidP="000D0442">
      <w:pPr>
        <w:pStyle w:val="Answer"/>
      </w:pPr>
      <w:r w:rsidRPr="004D2462">
        <w:t xml:space="preserve">The way I wanted to do this was </w:t>
      </w:r>
      <w:r w:rsidRPr="004D2462">
        <w:t>similar to</w:t>
      </w:r>
      <w:r w:rsidRPr="004D2462">
        <w:t xml:space="preserve"> the </w:t>
      </w:r>
      <w:r w:rsidRPr="004D2462" w:rsidR="000D0442">
        <w:t xml:space="preserve">GNI </w:t>
      </w:r>
      <w:r w:rsidRPr="004D2462">
        <w:t xml:space="preserve">review </w:t>
      </w:r>
      <w:r w:rsidRPr="004D2462" w:rsidR="000D0442">
        <w:t>for 2020</w:t>
      </w:r>
      <w:r w:rsidR="00913298">
        <w:t>. R</w:t>
      </w:r>
      <w:r w:rsidRPr="004D2462" w:rsidR="005D4686">
        <w:t xml:space="preserve">ather </w:t>
      </w:r>
      <w:r w:rsidRPr="004D2462" w:rsidR="000D0442">
        <w:t>than salami</w:t>
      </w:r>
      <w:r w:rsidRPr="004D2462" w:rsidR="000D0442">
        <w:noBreakHyphen/>
        <w:t>slicing budgets</w:t>
      </w:r>
      <w:r w:rsidR="00BC3D73">
        <w:t xml:space="preserve">, with </w:t>
      </w:r>
      <w:r w:rsidRPr="004D2462">
        <w:t xml:space="preserve">a very difficult financial decision that we </w:t>
      </w:r>
      <w:r w:rsidR="004A2428">
        <w:t xml:space="preserve">have </w:t>
      </w:r>
      <w:r w:rsidRPr="004D2462">
        <w:t>had to make</w:t>
      </w:r>
      <w:r w:rsidR="004A2428">
        <w:t>—</w:t>
      </w:r>
      <w:r w:rsidRPr="004D2462">
        <w:t xml:space="preserve">one that reflects the economic circumstances, </w:t>
      </w:r>
      <w:r w:rsidRPr="004D2462" w:rsidR="005D4686">
        <w:t xml:space="preserve">with </w:t>
      </w:r>
      <w:r w:rsidRPr="004D2462">
        <w:t xml:space="preserve">the worst economic contraction for 300 years and a </w:t>
      </w:r>
      <w:r w:rsidRPr="004D2462" w:rsidR="00CB1305">
        <w:t>b</w:t>
      </w:r>
      <w:r w:rsidRPr="004D2462" w:rsidR="000D0442">
        <w:t xml:space="preserve">udget deficit </w:t>
      </w:r>
      <w:r w:rsidRPr="004D2462" w:rsidR="007B4FC7">
        <w:t xml:space="preserve">that is </w:t>
      </w:r>
      <w:r w:rsidRPr="004D2462" w:rsidR="000D0442">
        <w:t>double w</w:t>
      </w:r>
      <w:r w:rsidRPr="004D2462">
        <w:t>h</w:t>
      </w:r>
      <w:r w:rsidRPr="004D2462" w:rsidR="000D0442">
        <w:t>at we saw at the peak of the financial crisis</w:t>
      </w:r>
      <w:r w:rsidR="004A2428">
        <w:t>—</w:t>
      </w:r>
      <w:r w:rsidRPr="004D2462">
        <w:t xml:space="preserve">we have to make sure we really </w:t>
      </w:r>
      <w:r w:rsidRPr="004D2462" w:rsidR="000D0442">
        <w:t xml:space="preserve">try </w:t>
      </w:r>
      <w:r w:rsidRPr="004D2462" w:rsidR="0074454E">
        <w:t xml:space="preserve">to </w:t>
      </w:r>
      <w:r w:rsidRPr="004D2462" w:rsidR="000D0442">
        <w:t xml:space="preserve">maximise the </w:t>
      </w:r>
      <w:r w:rsidRPr="004D2462" w:rsidR="0098199A">
        <w:t>strategic</w:t>
      </w:r>
      <w:r w:rsidRPr="004D2462" w:rsidR="000D0442">
        <w:t xml:space="preserve"> impact</w:t>
      </w:r>
      <w:r w:rsidRPr="004D2462">
        <w:t xml:space="preserve"> of the £10 billion we have for 2021</w:t>
      </w:r>
      <w:r w:rsidRPr="004D2462" w:rsidR="00CB1305">
        <w:t>-</w:t>
      </w:r>
      <w:r w:rsidRPr="004D2462">
        <w:t>22</w:t>
      </w:r>
      <w:r w:rsidRPr="004D2462" w:rsidR="000D0442">
        <w:t>.</w:t>
      </w:r>
    </w:p>
    <w:p w:rsidR="000A7027" w:rsidRPr="004D2462" w:rsidP="000D0442">
      <w:pPr>
        <w:pStyle w:val="Answer"/>
      </w:pPr>
      <w:r w:rsidRPr="004D2462">
        <w:t>We looked at seven key priorities</w:t>
      </w:r>
      <w:r w:rsidRPr="004D2462" w:rsidR="001F0376">
        <w:t xml:space="preserve"> for the purposes of delivering poverty reduction</w:t>
      </w:r>
      <w:r w:rsidRPr="004D2462">
        <w:t xml:space="preserve">. </w:t>
      </w:r>
      <w:r w:rsidRPr="004D2462" w:rsidR="001F0376">
        <w:t>They are</w:t>
      </w:r>
      <w:r w:rsidRPr="004D2462" w:rsidR="007B4FC7">
        <w:t xml:space="preserve"> </w:t>
      </w:r>
      <w:r w:rsidRPr="004D2462" w:rsidR="001F0376">
        <w:t>climate biodiversity</w:t>
      </w:r>
      <w:r w:rsidRPr="004D2462" w:rsidR="00BB0181">
        <w:t>,</w:t>
      </w:r>
      <w:r w:rsidRPr="004D2462" w:rsidR="001F0376">
        <w:t xml:space="preserve"> </w:t>
      </w:r>
      <w:r w:rsidRPr="004D2462" w:rsidR="001F0376">
        <w:t>Covid</w:t>
      </w:r>
      <w:r w:rsidRPr="004D2462" w:rsidR="001F0376">
        <w:t xml:space="preserve"> and global health security</w:t>
      </w:r>
      <w:r w:rsidRPr="004D2462" w:rsidR="00BB0181">
        <w:t>,</w:t>
      </w:r>
      <w:r w:rsidRPr="004D2462" w:rsidR="001F0376">
        <w:t xml:space="preserve"> girls’ education</w:t>
      </w:r>
      <w:r w:rsidRPr="004D2462" w:rsidR="00BB0181">
        <w:t>,</w:t>
      </w:r>
      <w:r w:rsidRPr="004D2462" w:rsidR="001F0376">
        <w:t xml:space="preserve"> s</w:t>
      </w:r>
      <w:r w:rsidRPr="004D2462">
        <w:t>cience and research</w:t>
      </w:r>
      <w:r w:rsidRPr="004D2462" w:rsidR="007B4FC7">
        <w:t>—</w:t>
      </w:r>
      <w:r w:rsidRPr="004D2462">
        <w:t xml:space="preserve">there is a very </w:t>
      </w:r>
      <w:r w:rsidRPr="004D2462" w:rsidR="0098199A">
        <w:t>exciting</w:t>
      </w:r>
      <w:r w:rsidRPr="004D2462">
        <w:t xml:space="preserve"> piece of work we are doing </w:t>
      </w:r>
      <w:r w:rsidRPr="004D2462" w:rsidR="001F0376">
        <w:t xml:space="preserve">around science and </w:t>
      </w:r>
      <w:r w:rsidRPr="004D2462" w:rsidR="002C01A9">
        <w:t>research</w:t>
      </w:r>
      <w:r w:rsidRPr="004D2462" w:rsidR="001F0376">
        <w:t xml:space="preserve"> </w:t>
      </w:r>
      <w:r w:rsidRPr="004D2462">
        <w:t>to bolster the productivity</w:t>
      </w:r>
      <w:r w:rsidRPr="004D2462" w:rsidR="001F0376">
        <w:t xml:space="preserve"> of our ODA budget and our development policies</w:t>
      </w:r>
      <w:r w:rsidRPr="004D2462" w:rsidR="00BB0181">
        <w:t>—</w:t>
      </w:r>
      <w:r w:rsidRPr="004D2462">
        <w:t xml:space="preserve">open societies and </w:t>
      </w:r>
      <w:r w:rsidRPr="004D2462" w:rsidR="0098199A">
        <w:t>conflict</w:t>
      </w:r>
      <w:r w:rsidRPr="004D2462" w:rsidR="00BB0181">
        <w:t xml:space="preserve">, </w:t>
      </w:r>
      <w:r w:rsidRPr="004D2462">
        <w:t>humanitarian assistance</w:t>
      </w:r>
      <w:r w:rsidRPr="004D2462" w:rsidR="00BB0181">
        <w:t xml:space="preserve"> and</w:t>
      </w:r>
      <w:r w:rsidRPr="004D2462" w:rsidR="001F0376">
        <w:t xml:space="preserve"> </w:t>
      </w:r>
      <w:r w:rsidRPr="004D2462">
        <w:t>trade.</w:t>
      </w:r>
      <w:r w:rsidRPr="004D2462" w:rsidR="001F0376">
        <w:t xml:space="preserve"> </w:t>
      </w:r>
      <w:r w:rsidRPr="004D2462">
        <w:t>We have set out the strategic criteria</w:t>
      </w:r>
      <w:r w:rsidRPr="004D2462" w:rsidR="001F0376">
        <w:t xml:space="preserve">. I previously published the strategic criteria that </w:t>
      </w:r>
      <w:r w:rsidRPr="004D2462">
        <w:t>we would adopt</w:t>
      </w:r>
      <w:r w:rsidRPr="004D2462" w:rsidR="001F0376">
        <w:t xml:space="preserve">, </w:t>
      </w:r>
      <w:r w:rsidRPr="004D2462">
        <w:t xml:space="preserve">and we have formulated the spending decisions </w:t>
      </w:r>
      <w:r w:rsidRPr="004D2462" w:rsidR="001F0376">
        <w:t xml:space="preserve">and the allocations </w:t>
      </w:r>
      <w:r w:rsidRPr="004D2462">
        <w:t>based on t</w:t>
      </w:r>
      <w:r w:rsidRPr="004D2462" w:rsidR="001F0376">
        <w:t>h</w:t>
      </w:r>
      <w:r w:rsidRPr="004D2462">
        <w:t>at, rather than saying</w:t>
      </w:r>
      <w:r w:rsidRPr="004D2462" w:rsidR="001F0376">
        <w:t xml:space="preserve"> </w:t>
      </w:r>
      <w:r w:rsidRPr="004D2462">
        <w:t>X percentage</w:t>
      </w:r>
      <w:r w:rsidRPr="004D2462" w:rsidR="001F0376">
        <w:t xml:space="preserve"> would come off the thematic or </w:t>
      </w:r>
      <w:r w:rsidRPr="004D2462" w:rsidR="001F0376">
        <w:t>geographic allocation</w:t>
      </w:r>
      <w:r w:rsidRPr="004D2462">
        <w:t>. Those are the broad criteria</w:t>
      </w:r>
      <w:r w:rsidRPr="004D2462" w:rsidR="001F0376">
        <w:t xml:space="preserve"> and that is the broad approach.</w:t>
      </w:r>
    </w:p>
    <w:p w:rsidR="000D0442" w:rsidRPr="004D2462" w:rsidP="000A7027">
      <w:pPr>
        <w:pStyle w:val="Question"/>
      </w:pPr>
      <w:sdt>
        <w:sdtPr>
          <w:alias w:val="Member"/>
          <w:tag w:val="&lt;Member mnisId='4025' dodsId='41721'&gt;"/>
          <w:id w:val="-658922147"/>
          <w:placeholder>
            <w:docPart w:val="DefaultPlaceholder_-1854013440"/>
          </w:placeholder>
          <w:richText/>
        </w:sdtPr>
        <w:sdtContent>
          <w:r w:rsidRPr="004D2462" w:rsidR="000A7027">
            <w:rPr>
              <w:b/>
            </w:rPr>
            <w:t>Mrs Latham:</w:t>
          </w:r>
        </w:sdtContent>
      </w:sdt>
      <w:r w:rsidRPr="004D2462" w:rsidR="000A7027">
        <w:t xml:space="preserve"> Is this merger just an exercise in raiding </w:t>
      </w:r>
      <w:r w:rsidRPr="004D2462" w:rsidR="001F0376">
        <w:t xml:space="preserve">the </w:t>
      </w:r>
      <w:r w:rsidRPr="004D2462" w:rsidR="000A7027">
        <w:t>former ODA budget that DFID used to handle</w:t>
      </w:r>
      <w:r w:rsidRPr="004D2462" w:rsidR="001F0376">
        <w:t xml:space="preserve"> and the operating budgets to support the Foreign and Commonwealth Office activity?</w:t>
      </w:r>
    </w:p>
    <w:p w:rsidR="00B032BA" w:rsidRPr="004D2462" w:rsidP="000A7027">
      <w:pPr>
        <w:pStyle w:val="Answer"/>
      </w:pPr>
      <w:sdt>
        <w:sdtPr>
          <w:alias w:val="Witness"/>
          <w:id w:val="1715388741"/>
          <w:placeholder>
            <w:docPart w:val="DefaultPlaceholder_-1854013440"/>
          </w:placeholder>
          <w:richText/>
        </w:sdtPr>
        <w:sdtContent>
          <w:r w:rsidRPr="004D2462" w:rsidR="00F41FFB">
            <w:rPr>
              <w:b/>
              <w:i/>
            </w:rPr>
            <w:t xml:space="preserve">Dominic </w:t>
          </w:r>
          <w:r w:rsidRPr="004D2462" w:rsidR="00F41FFB">
            <w:rPr>
              <w:b/>
              <w:i/>
            </w:rPr>
            <w:t>Raab</w:t>
          </w:r>
          <w:r w:rsidRPr="004D2462" w:rsidR="00F41FFB">
            <w:rPr>
              <w:b/>
              <w:i/>
            </w:rPr>
            <w:t>:</w:t>
          </w:r>
          <w:r w:rsidRPr="004D2462" w:rsidR="000A7027">
            <w:rPr>
              <w:b/>
            </w:rPr>
            <w:t xml:space="preserve"> </w:t>
          </w:r>
        </w:sdtContent>
      </w:sdt>
      <w:r w:rsidRPr="004D2462" w:rsidR="000A7027">
        <w:t xml:space="preserve">No, that is not true. </w:t>
      </w:r>
      <w:r w:rsidRPr="004D2462">
        <w:t xml:space="preserve">I appreciate you have prepared your questions, but that does </w:t>
      </w:r>
      <w:r w:rsidRPr="004D2462" w:rsidR="000A7027">
        <w:t xml:space="preserve">not reflect the seven strategic priorities </w:t>
      </w:r>
      <w:r w:rsidRPr="004D2462">
        <w:t xml:space="preserve">I </w:t>
      </w:r>
      <w:r w:rsidRPr="004D2462" w:rsidR="000A7027">
        <w:t xml:space="preserve">have </w:t>
      </w:r>
      <w:r w:rsidRPr="004D2462" w:rsidR="002C01A9">
        <w:t>just</w:t>
      </w:r>
      <w:r w:rsidRPr="004D2462">
        <w:t xml:space="preserve"> </w:t>
      </w:r>
      <w:r w:rsidRPr="004D2462" w:rsidR="000A7027">
        <w:t>set out.</w:t>
      </w:r>
      <w:r w:rsidRPr="004D2462">
        <w:t xml:space="preserve"> We have a major piece of work we are doing on climate change, and of course the Foreign Office has traditionally been involved in all international policy work, but actually that represents both the </w:t>
      </w:r>
      <w:r w:rsidRPr="004D2462" w:rsidR="000A7027">
        <w:t xml:space="preserve">development aspect </w:t>
      </w:r>
      <w:r w:rsidR="009C0B4F">
        <w:t>and</w:t>
      </w:r>
      <w:r w:rsidRPr="004D2462" w:rsidR="000A7027">
        <w:t xml:space="preserve"> also the climate change agenda</w:t>
      </w:r>
      <w:r w:rsidRPr="004D2462">
        <w:t>, which is cross</w:t>
      </w:r>
      <w:r w:rsidRPr="004D2462">
        <w:noBreakHyphen/>
        <w:t>Government</w:t>
      </w:r>
      <w:r w:rsidRPr="004D2462" w:rsidR="000A7027">
        <w:t>.</w:t>
      </w:r>
    </w:p>
    <w:p w:rsidR="000A7027" w:rsidRPr="004D2462" w:rsidP="000A7027">
      <w:pPr>
        <w:pStyle w:val="Answer"/>
      </w:pPr>
      <w:r w:rsidRPr="004D2462">
        <w:t>The</w:t>
      </w:r>
      <w:r w:rsidRPr="004D2462" w:rsidR="006145B1">
        <w:t>re is the</w:t>
      </w:r>
      <w:r w:rsidRPr="004D2462">
        <w:t xml:space="preserve"> work </w:t>
      </w:r>
      <w:r w:rsidRPr="004D2462" w:rsidR="00B032BA">
        <w:t>w</w:t>
      </w:r>
      <w:r w:rsidRPr="004D2462">
        <w:t xml:space="preserve">e are doing on global health security </w:t>
      </w:r>
      <w:r w:rsidRPr="004D2462" w:rsidR="00B032BA">
        <w:t xml:space="preserve">in a year and </w:t>
      </w:r>
      <w:r w:rsidRPr="004D2462">
        <w:t xml:space="preserve">at a time when we have pioneered the research on the AstraZeneca vaccine. We have been a world leader </w:t>
      </w:r>
      <w:r w:rsidRPr="004D2462" w:rsidR="00B032BA">
        <w:t>in terms of our contribution to</w:t>
      </w:r>
      <w:r w:rsidRPr="004D2462" w:rsidR="0042284D">
        <w:t xml:space="preserve"> COVAX</w:t>
      </w:r>
      <w:r w:rsidRPr="004D2462" w:rsidR="00DC73D6">
        <w:t xml:space="preserve">, where </w:t>
      </w:r>
      <w:r w:rsidRPr="004D2462" w:rsidR="00B032BA">
        <w:t xml:space="preserve">we have secured </w:t>
      </w:r>
      <w:r w:rsidR="00BB6A84">
        <w:t>1</w:t>
      </w:r>
      <w:r w:rsidRPr="004D2462" w:rsidR="00B032BA">
        <w:t xml:space="preserve"> billion doses</w:t>
      </w:r>
      <w:r w:rsidRPr="004D2462" w:rsidR="00DC73D6">
        <w:t xml:space="preserve">, </w:t>
      </w:r>
      <w:r w:rsidRPr="004D2462" w:rsidR="00B032BA">
        <w:t xml:space="preserve">and broader public health considerations. </w:t>
      </w:r>
      <w:r w:rsidRPr="004D2462">
        <w:t>I am not sure that is traditional diplomatic</w:t>
      </w:r>
      <w:r w:rsidRPr="004D2462" w:rsidR="00B032BA">
        <w:t xml:space="preserve"> terrain</w:t>
      </w:r>
      <w:r w:rsidRPr="004D2462">
        <w:t xml:space="preserve">; it is </w:t>
      </w:r>
      <w:r w:rsidRPr="004D2462" w:rsidR="00B032BA">
        <w:t xml:space="preserve">much more </w:t>
      </w:r>
      <w:r w:rsidRPr="004D2462">
        <w:t>cross</w:t>
      </w:r>
      <w:r w:rsidRPr="004D2462" w:rsidR="00B032BA">
        <w:noBreakHyphen/>
      </w:r>
      <w:r w:rsidRPr="004D2462">
        <w:t>cutting</w:t>
      </w:r>
      <w:r w:rsidRPr="004D2462" w:rsidR="00B032BA">
        <w:t xml:space="preserve"> </w:t>
      </w:r>
      <w:r w:rsidRPr="004D2462">
        <w:t xml:space="preserve">and </w:t>
      </w:r>
      <w:r w:rsidRPr="004D2462" w:rsidR="00B032BA">
        <w:t xml:space="preserve">certainly very heavily </w:t>
      </w:r>
      <w:r w:rsidRPr="004D2462">
        <w:t>engages the traditional development side of Government work.</w:t>
      </w:r>
      <w:r w:rsidRPr="004D2462" w:rsidR="00B032BA">
        <w:t xml:space="preserve"> </w:t>
      </w:r>
      <w:r w:rsidRPr="004D2462">
        <w:t>Girls’ education is clearly and squarely a development piece of policy.</w:t>
      </w:r>
    </w:p>
    <w:p w:rsidR="000A7027" w:rsidRPr="004D2462" w:rsidP="000A7027">
      <w:pPr>
        <w:pStyle w:val="Answer"/>
      </w:pPr>
      <w:r w:rsidRPr="004D2462">
        <w:t>There is something rather different</w:t>
      </w:r>
      <w:r w:rsidRPr="004D2462" w:rsidR="00AB3CF7">
        <w:t xml:space="preserve"> and innovative</w:t>
      </w:r>
      <w:r w:rsidRPr="004D2462" w:rsidR="00C00A47">
        <w:t>, though, in bringing</w:t>
      </w:r>
      <w:r w:rsidRPr="004D2462">
        <w:t xml:space="preserve"> </w:t>
      </w:r>
      <w:r w:rsidRPr="004D2462" w:rsidR="00C00A47">
        <w:t xml:space="preserve">in the trade and the science and research piece, </w:t>
      </w:r>
      <w:r w:rsidRPr="004D2462">
        <w:t>and looking at how we use all the tools we have right across Government, particular</w:t>
      </w:r>
      <w:r w:rsidRPr="004D2462" w:rsidR="00C00A47">
        <w:t xml:space="preserve">ly </w:t>
      </w:r>
      <w:r w:rsidRPr="004D2462">
        <w:t>in the innovation space</w:t>
      </w:r>
      <w:r w:rsidRPr="004D2462" w:rsidR="00C00A47">
        <w:t xml:space="preserve">, </w:t>
      </w:r>
      <w:r w:rsidRPr="004D2462">
        <w:t xml:space="preserve">to maximise the impact of our development </w:t>
      </w:r>
      <w:r w:rsidRPr="004D2462" w:rsidR="0098199A">
        <w:t>policies</w:t>
      </w:r>
      <w:r w:rsidRPr="004D2462">
        <w:t xml:space="preserve"> and ODA spend.</w:t>
      </w:r>
      <w:r w:rsidRPr="004D2462" w:rsidR="00C00A47">
        <w:t xml:space="preserve"> That is a bit </w:t>
      </w:r>
      <w:r w:rsidRPr="004D2462" w:rsidR="00C00A47">
        <w:t>different</w:t>
      </w:r>
      <w:r w:rsidRPr="004D2462" w:rsidR="00C00A47">
        <w:t xml:space="preserve"> but it is hugely welcome. I am </w:t>
      </w:r>
      <w:r w:rsidRPr="004D2462">
        <w:t xml:space="preserve">not sure that fits the traditional diplomacy </w:t>
      </w:r>
      <w:r w:rsidRPr="004D2462" w:rsidR="00C00A47">
        <w:t xml:space="preserve">or </w:t>
      </w:r>
      <w:r w:rsidRPr="004D2462">
        <w:t>development paradigms.</w:t>
      </w:r>
      <w:r w:rsidRPr="004D2462" w:rsidR="00C00A47">
        <w:t xml:space="preserve"> It is something new, but all the better for it.</w:t>
      </w:r>
    </w:p>
    <w:p w:rsidR="000A7027" w:rsidRPr="004D2462" w:rsidP="000A7027">
      <w:pPr>
        <w:pStyle w:val="Question"/>
      </w:pPr>
      <w:sdt>
        <w:sdtPr>
          <w:alias w:val="Member"/>
          <w:tag w:val="&lt;Member mnisId='1396' dodsId='25472'&gt;"/>
          <w:id w:val="1798407665"/>
          <w:placeholder>
            <w:docPart w:val="DefaultPlaceholder_-1854013440"/>
          </w:placeholder>
          <w:richText/>
        </w:sdtPr>
        <w:sdtContent>
          <w:r w:rsidRPr="004D2462">
            <w:rPr>
              <w:b/>
            </w:rPr>
            <w:t xml:space="preserve">Mr </w:t>
          </w:r>
          <w:r w:rsidRPr="004D2462">
            <w:rPr>
              <w:b/>
            </w:rPr>
            <w:t>Liddell-Grainger</w:t>
          </w:r>
          <w:r w:rsidRPr="004D2462">
            <w:rPr>
              <w:b/>
            </w:rPr>
            <w:t>:</w:t>
          </w:r>
        </w:sdtContent>
      </w:sdt>
      <w:r w:rsidRPr="004D2462">
        <w:t xml:space="preserve"> </w:t>
      </w:r>
      <w:r w:rsidRPr="004D2462" w:rsidR="00C00A47">
        <w:t xml:space="preserve">Good morning, Foreign Secretary. </w:t>
      </w:r>
      <w:r w:rsidRPr="004D2462">
        <w:t>First of all</w:t>
      </w:r>
      <w:r w:rsidRPr="004D2462">
        <w:t>, can I declare an interest</w:t>
      </w:r>
      <w:r w:rsidRPr="004D2462" w:rsidR="00C00A47">
        <w:t>? I am chairman of the CPA UK branch.</w:t>
      </w:r>
      <w:r w:rsidRPr="004D2462">
        <w:t xml:space="preserve"> </w:t>
      </w:r>
      <w:r w:rsidRPr="004D2462" w:rsidR="00C00A47">
        <w:t>Can I ask you a three</w:t>
      </w:r>
      <w:r w:rsidRPr="004D2462" w:rsidR="00787740">
        <w:t>-</w:t>
      </w:r>
      <w:r w:rsidRPr="004D2462" w:rsidR="00C00A47">
        <w:t xml:space="preserve">part question? </w:t>
      </w:r>
      <w:r w:rsidRPr="004D2462">
        <w:t xml:space="preserve">The first is </w:t>
      </w:r>
      <w:r w:rsidRPr="004D2462" w:rsidR="00787740">
        <w:t xml:space="preserve">about </w:t>
      </w:r>
      <w:r w:rsidRPr="004D2462">
        <w:t xml:space="preserve">the status of the Commonwealth. </w:t>
      </w:r>
      <w:r w:rsidRPr="004D2462" w:rsidR="00C00A47">
        <w:t>As you know, we have gone on far too long</w:t>
      </w:r>
      <w:r w:rsidRPr="004D2462" w:rsidR="00787740">
        <w:t xml:space="preserve"> being a charity</w:t>
      </w:r>
      <w:r w:rsidRPr="004D2462" w:rsidR="00C00A47">
        <w:t xml:space="preserve">. We </w:t>
      </w:r>
      <w:r w:rsidRPr="004D2462">
        <w:t xml:space="preserve">need </w:t>
      </w:r>
      <w:r w:rsidRPr="004D2462" w:rsidR="00C00A47">
        <w:t xml:space="preserve">to change it. Lord </w:t>
      </w:r>
      <w:r w:rsidRPr="004D2462" w:rsidR="00FB7C6C">
        <w:t xml:space="preserve">Ahmad </w:t>
      </w:r>
      <w:r w:rsidRPr="004D2462" w:rsidR="002A5C06">
        <w:t xml:space="preserve">has been first rate, and I absolutely admire him, but we need </w:t>
      </w:r>
      <w:r w:rsidRPr="004D2462">
        <w:t>your help</w:t>
      </w:r>
      <w:r w:rsidRPr="004D2462" w:rsidR="002A5C06">
        <w:t xml:space="preserve">, Foreign Secretary, </w:t>
      </w:r>
      <w:r w:rsidRPr="004D2462">
        <w:t>to make sure this changes</w:t>
      </w:r>
      <w:r w:rsidRPr="004D2462" w:rsidR="00E62638">
        <w:t>:</w:t>
      </w:r>
      <w:r w:rsidRPr="004D2462" w:rsidR="00FB7C6C">
        <w:t xml:space="preserve"> first</w:t>
      </w:r>
      <w:r w:rsidRPr="004D2462" w:rsidR="002A5C06">
        <w:t xml:space="preserve">, </w:t>
      </w:r>
      <w:r w:rsidRPr="004D2462" w:rsidR="00B830B4">
        <w:t>in helping</w:t>
      </w:r>
      <w:r w:rsidRPr="004D2462" w:rsidR="002A5C06">
        <w:t xml:space="preserve"> us get </w:t>
      </w:r>
      <w:r w:rsidRPr="004D2462" w:rsidR="00B830B4">
        <w:t>p</w:t>
      </w:r>
      <w:r w:rsidRPr="004D2462" w:rsidR="002A5C06">
        <w:t>arliamentary time</w:t>
      </w:r>
      <w:r w:rsidRPr="004D2462" w:rsidR="00E62638">
        <w:t>;</w:t>
      </w:r>
      <w:r w:rsidRPr="004D2462" w:rsidR="00FB7C6C">
        <w:t xml:space="preserve"> s</w:t>
      </w:r>
      <w:r w:rsidRPr="004D2462">
        <w:t>econd</w:t>
      </w:r>
      <w:r w:rsidRPr="004D2462" w:rsidR="00FB7C6C">
        <w:t>l</w:t>
      </w:r>
      <w:r w:rsidRPr="004D2462" w:rsidR="00B830B4">
        <w:t>y</w:t>
      </w:r>
      <w:r w:rsidRPr="004D2462">
        <w:t xml:space="preserve">, if we can get a </w:t>
      </w:r>
      <w:r w:rsidRPr="004D2462" w:rsidR="002A5C06">
        <w:t>B</w:t>
      </w:r>
      <w:r w:rsidRPr="004D2462">
        <w:t xml:space="preserve">ill, either </w:t>
      </w:r>
      <w:r w:rsidRPr="004D2462" w:rsidR="00B830B4">
        <w:t xml:space="preserve">in the </w:t>
      </w:r>
      <w:r w:rsidRPr="004D2462">
        <w:t xml:space="preserve">lower or upper </w:t>
      </w:r>
      <w:r w:rsidRPr="004D2462" w:rsidR="00C00A47">
        <w:t>H</w:t>
      </w:r>
      <w:r w:rsidRPr="004D2462">
        <w:t>ouse</w:t>
      </w:r>
      <w:r w:rsidRPr="004D2462" w:rsidR="002A5C06">
        <w:t xml:space="preserve">, </w:t>
      </w:r>
      <w:r w:rsidRPr="004D2462" w:rsidR="00B830B4">
        <w:t xml:space="preserve">in terms of </w:t>
      </w:r>
      <w:r w:rsidRPr="004D2462" w:rsidR="002A5C06">
        <w:t xml:space="preserve">you and your </w:t>
      </w:r>
      <w:r w:rsidRPr="004D2462" w:rsidR="00B830B4">
        <w:t>D</w:t>
      </w:r>
      <w:r w:rsidRPr="004D2462" w:rsidR="002A5C06">
        <w:t>epartment’s support. That is the first question.</w:t>
      </w:r>
    </w:p>
    <w:p w:rsidR="000A7027" w:rsidRPr="004D2462" w:rsidP="000A7027">
      <w:pPr>
        <w:pStyle w:val="Question"/>
        <w:numPr>
          <w:ilvl w:val="0"/>
          <w:numId w:val="0"/>
        </w:numPr>
        <w:ind w:left="794"/>
      </w:pPr>
      <w:r w:rsidRPr="004D2462">
        <w:t>The</w:t>
      </w:r>
      <w:r w:rsidRPr="004D2462" w:rsidR="0098199A">
        <w:t xml:space="preserve"> </w:t>
      </w:r>
      <w:r w:rsidRPr="004D2462" w:rsidR="002A5C06">
        <w:t xml:space="preserve">second one is </w:t>
      </w:r>
      <w:r w:rsidRPr="004D2462" w:rsidR="00E62638">
        <w:t xml:space="preserve">about </w:t>
      </w:r>
      <w:r w:rsidRPr="004D2462" w:rsidR="002A5C06">
        <w:t xml:space="preserve">the </w:t>
      </w:r>
      <w:r w:rsidRPr="004D2462" w:rsidR="00E62638">
        <w:t>i</w:t>
      </w:r>
      <w:r w:rsidRPr="004D2462" w:rsidR="0098199A">
        <w:t xml:space="preserve">ntegrated </w:t>
      </w:r>
      <w:r w:rsidRPr="004D2462" w:rsidR="00E62638">
        <w:t>r</w:t>
      </w:r>
      <w:r w:rsidRPr="004D2462" w:rsidR="0098199A">
        <w:t>eview</w:t>
      </w:r>
      <w:r w:rsidRPr="004D2462" w:rsidR="002A5C06">
        <w:t xml:space="preserve">. All of us have been reading it with keen interest. </w:t>
      </w:r>
      <w:r w:rsidRPr="004D2462" w:rsidR="0022792B">
        <w:t>Y</w:t>
      </w:r>
      <w:r w:rsidRPr="004D2462" w:rsidR="002A5C06">
        <w:t xml:space="preserve">ou say in it, quite rightly, </w:t>
      </w:r>
      <w:r w:rsidRPr="004D2462" w:rsidR="0022792B">
        <w:t>that f</w:t>
      </w:r>
      <w:r w:rsidRPr="004D2462" w:rsidR="002A5C06">
        <w:t xml:space="preserve">or </w:t>
      </w:r>
      <w:r w:rsidRPr="004D2462">
        <w:t>democratic values</w:t>
      </w:r>
      <w:r w:rsidRPr="004D2462" w:rsidR="002A5C06">
        <w:t xml:space="preserve"> we need to defend and champion democracy at home and globally. </w:t>
      </w:r>
      <w:r w:rsidRPr="004D2462">
        <w:t xml:space="preserve">That is absolutely right, and it falls </w:t>
      </w:r>
      <w:r w:rsidRPr="004D2462" w:rsidR="002A5C06">
        <w:t xml:space="preserve">with </w:t>
      </w:r>
      <w:r w:rsidRPr="004D2462">
        <w:t>SDG</w:t>
      </w:r>
      <w:r w:rsidRPr="004D2462" w:rsidR="006A60AA">
        <w:t xml:space="preserve"> </w:t>
      </w:r>
      <w:r w:rsidRPr="004D2462">
        <w:t>16</w:t>
      </w:r>
      <w:r w:rsidRPr="004D2462" w:rsidR="006A60AA">
        <w:t>, but</w:t>
      </w:r>
      <w:r w:rsidRPr="004D2462" w:rsidR="002A5C06">
        <w:t xml:space="preserve"> I am very concerned: w</w:t>
      </w:r>
      <w:r w:rsidRPr="004D2462">
        <w:t>ill the FC</w:t>
      </w:r>
      <w:r w:rsidRPr="004D2462" w:rsidR="006A60AA">
        <w:t>D</w:t>
      </w:r>
      <w:r w:rsidRPr="004D2462">
        <w:t xml:space="preserve">O have enough money to help the </w:t>
      </w:r>
      <w:r w:rsidRPr="004D2462" w:rsidR="002A5C06">
        <w:t xml:space="preserve">Westminster Foundation, the </w:t>
      </w:r>
      <w:r w:rsidRPr="004D2462">
        <w:t xml:space="preserve">CPA and others to be able to continue </w:t>
      </w:r>
      <w:r w:rsidRPr="004D2462" w:rsidR="002A5C06">
        <w:t xml:space="preserve">doing what we are doing </w:t>
      </w:r>
      <w:r w:rsidRPr="004D2462" w:rsidR="00975563">
        <w:t>with soft</w:t>
      </w:r>
      <w:r w:rsidRPr="004D2462" w:rsidR="00DC73D6">
        <w:t xml:space="preserve"> power between both Houses, and </w:t>
      </w:r>
      <w:r w:rsidRPr="004D2462">
        <w:t>to pro</w:t>
      </w:r>
      <w:r w:rsidRPr="004D2462" w:rsidR="00DC73D6">
        <w:t>j</w:t>
      </w:r>
      <w:r w:rsidRPr="004D2462">
        <w:t xml:space="preserve">ect what we </w:t>
      </w:r>
      <w:r w:rsidRPr="004D2462" w:rsidR="0098199A">
        <w:t>are</w:t>
      </w:r>
      <w:r w:rsidRPr="004D2462">
        <w:t xml:space="preserve"> doing</w:t>
      </w:r>
      <w:r w:rsidRPr="004D2462" w:rsidR="00DC73D6">
        <w:t xml:space="preserve">? </w:t>
      </w:r>
      <w:r w:rsidRPr="004D2462">
        <w:t>You have been very generous to the CPA</w:t>
      </w:r>
      <w:r w:rsidRPr="004D2462" w:rsidR="00DC73D6">
        <w:t xml:space="preserve"> in the work we have been doing, helping us to make sure that we continue doing that. </w:t>
      </w:r>
    </w:p>
    <w:p w:rsidR="000A7027" w:rsidRPr="004D2462" w:rsidP="000A7027">
      <w:pPr>
        <w:pStyle w:val="Question"/>
        <w:numPr>
          <w:ilvl w:val="0"/>
          <w:numId w:val="0"/>
        </w:numPr>
        <w:ind w:left="794"/>
      </w:pPr>
      <w:r w:rsidRPr="004D2462">
        <w:t xml:space="preserve">The third part is a very specific question. </w:t>
      </w:r>
      <w:r w:rsidRPr="004D2462" w:rsidR="00DC73D6">
        <w:t xml:space="preserve">We signed a 20-year agreement between us, the French, and </w:t>
      </w:r>
      <w:r w:rsidRPr="004D2462" w:rsidR="0098199A">
        <w:t>Unitaid</w:t>
      </w:r>
      <w:r w:rsidRPr="004D2462" w:rsidR="00DC73D6">
        <w:t xml:space="preserve">. </w:t>
      </w:r>
      <w:r w:rsidRPr="004D2462" w:rsidR="00C56562">
        <w:t xml:space="preserve">As you know, </w:t>
      </w:r>
      <w:r w:rsidRPr="004D2462" w:rsidR="00DC73D6">
        <w:t>Unitaid</w:t>
      </w:r>
      <w:r w:rsidRPr="004D2462" w:rsidR="00DC73D6">
        <w:t xml:space="preserve"> </w:t>
      </w:r>
      <w:r w:rsidRPr="004D2462">
        <w:t>has done a remarkable job around the world</w:t>
      </w:r>
      <w:r w:rsidRPr="004D2462" w:rsidR="00C56562">
        <w:t xml:space="preserve">; </w:t>
      </w:r>
      <w:r w:rsidRPr="004D2462" w:rsidR="00DC73D6">
        <w:t>it is a very good organisation</w:t>
      </w:r>
      <w:r w:rsidRPr="004D2462" w:rsidR="00C56562">
        <w:t>. T</w:t>
      </w:r>
      <w:r w:rsidRPr="004D2462">
        <w:t xml:space="preserve">hat is </w:t>
      </w:r>
      <w:r w:rsidRPr="004D2462" w:rsidR="00DC73D6">
        <w:t xml:space="preserve">now </w:t>
      </w:r>
      <w:r w:rsidRPr="004D2462">
        <w:t xml:space="preserve">being reviewed. </w:t>
      </w:r>
      <w:r w:rsidRPr="004D2462" w:rsidR="00DC73D6">
        <w:t>The worry that I have</w:t>
      </w:r>
      <w:r w:rsidRPr="004D2462" w:rsidR="00C56562">
        <w:t xml:space="preserve">, </w:t>
      </w:r>
      <w:r w:rsidRPr="004D2462" w:rsidR="00DC73D6">
        <w:t>and probably a lot of others have</w:t>
      </w:r>
      <w:r w:rsidRPr="004D2462" w:rsidR="00C56562">
        <w:t xml:space="preserve">, </w:t>
      </w:r>
      <w:r w:rsidRPr="004D2462" w:rsidR="00DC73D6">
        <w:t xml:space="preserve">is that it </w:t>
      </w:r>
      <w:r w:rsidRPr="004D2462">
        <w:t xml:space="preserve">would break our relationship </w:t>
      </w:r>
      <w:r w:rsidRPr="004D2462" w:rsidR="0098199A">
        <w:t>with</w:t>
      </w:r>
      <w:r w:rsidRPr="004D2462">
        <w:t xml:space="preserve"> the French,</w:t>
      </w:r>
      <w:r w:rsidRPr="004D2462" w:rsidR="00DC73D6">
        <w:t xml:space="preserve"> which is not a good thing at the moment, </w:t>
      </w:r>
      <w:r w:rsidRPr="004D2462">
        <w:t xml:space="preserve">but </w:t>
      </w:r>
      <w:r w:rsidRPr="004D2462" w:rsidR="00DC73D6">
        <w:t xml:space="preserve">it </w:t>
      </w:r>
      <w:r w:rsidRPr="004D2462">
        <w:t>would also mean some</w:t>
      </w:r>
      <w:r w:rsidRPr="004D2462" w:rsidR="006A45D9">
        <w:t>where</w:t>
      </w:r>
      <w:r w:rsidRPr="004D2462">
        <w:t xml:space="preserve"> like </w:t>
      </w:r>
      <w:r w:rsidRPr="004D2462" w:rsidR="0098199A">
        <w:t>Unitaid</w:t>
      </w:r>
      <w:r w:rsidRPr="004D2462">
        <w:t xml:space="preserve"> would have </w:t>
      </w:r>
      <w:r w:rsidRPr="004D2462" w:rsidR="006A45D9">
        <w:t>its</w:t>
      </w:r>
      <w:r w:rsidRPr="004D2462">
        <w:t xml:space="preserve"> </w:t>
      </w:r>
      <w:r w:rsidRPr="004D2462" w:rsidR="0098199A">
        <w:t>budget</w:t>
      </w:r>
      <w:r w:rsidRPr="004D2462">
        <w:t xml:space="preserve"> cut when </w:t>
      </w:r>
      <w:r w:rsidRPr="004D2462" w:rsidR="00DC73D6">
        <w:t xml:space="preserve">we </w:t>
      </w:r>
      <w:r w:rsidRPr="004D2462">
        <w:t xml:space="preserve">have agreed to something. </w:t>
      </w:r>
      <w:r w:rsidRPr="004D2462" w:rsidR="00DC73D6">
        <w:t xml:space="preserve">You may not know the specifics, Foreign Secretary, but </w:t>
      </w:r>
      <w:r w:rsidRPr="004D2462">
        <w:t xml:space="preserve">I </w:t>
      </w:r>
      <w:r w:rsidRPr="004D2462" w:rsidR="00DC73D6">
        <w:t>would like you to look at this</w:t>
      </w:r>
      <w:r w:rsidRPr="004D2462" w:rsidR="006A45D9">
        <w:t>,</w:t>
      </w:r>
      <w:r w:rsidRPr="004D2462" w:rsidR="00DC73D6">
        <w:t xml:space="preserve"> because I believe this is just the tip of the iceberg. I </w:t>
      </w:r>
      <w:r w:rsidRPr="004D2462">
        <w:t xml:space="preserve">am just using one example, but if </w:t>
      </w:r>
      <w:r w:rsidRPr="004D2462" w:rsidR="00DC73D6">
        <w:t xml:space="preserve">we </w:t>
      </w:r>
      <w:r w:rsidRPr="004D2462">
        <w:t xml:space="preserve">go against </w:t>
      </w:r>
      <w:r w:rsidRPr="004D2462" w:rsidR="00DC73D6">
        <w:t>this</w:t>
      </w:r>
      <w:r w:rsidRPr="004D2462" w:rsidR="006A45D9">
        <w:t>,</w:t>
      </w:r>
      <w:r w:rsidRPr="004D2462" w:rsidR="00DC73D6">
        <w:t xml:space="preserve"> I feel </w:t>
      </w:r>
      <w:r w:rsidRPr="004D2462">
        <w:t>we may be seen</w:t>
      </w:r>
      <w:r w:rsidRPr="004D2462" w:rsidR="00DC73D6">
        <w:t xml:space="preserve"> in a very different light</w:t>
      </w:r>
      <w:r w:rsidRPr="004D2462">
        <w:t>.</w:t>
      </w:r>
    </w:p>
    <w:p w:rsidR="000A7027" w:rsidRPr="004D2462" w:rsidP="000A7027">
      <w:pPr>
        <w:pStyle w:val="Answer"/>
      </w:pPr>
      <w:sdt>
        <w:sdtPr>
          <w:alias w:val="Witness"/>
          <w:id w:val="359408162"/>
          <w:placeholder>
            <w:docPart w:val="DefaultPlaceholder_-1854013440"/>
          </w:placeholder>
          <w:richText/>
        </w:sdtPr>
        <w:sdtContent>
          <w:r w:rsidRPr="004D2462" w:rsidR="00F41FFB">
            <w:rPr>
              <w:b/>
              <w:i/>
            </w:rPr>
            <w:t xml:space="preserve">Dominic </w:t>
          </w:r>
          <w:r w:rsidRPr="004D2462" w:rsidR="00F41FFB">
            <w:rPr>
              <w:b/>
              <w:i/>
            </w:rPr>
            <w:t>Raab</w:t>
          </w:r>
          <w:r w:rsidRPr="004D2462" w:rsidR="00F41FFB">
            <w:rPr>
              <w:b/>
              <w:i/>
            </w:rPr>
            <w:t>:</w:t>
          </w:r>
          <w:r w:rsidRPr="004D2462">
            <w:rPr>
              <w:b/>
            </w:rPr>
            <w:t xml:space="preserve"> </w:t>
          </w:r>
        </w:sdtContent>
      </w:sdt>
      <w:r w:rsidRPr="004D2462">
        <w:t>I missed the last bi</w:t>
      </w:r>
      <w:r w:rsidRPr="004D2462" w:rsidR="00DC73D6">
        <w:t>t; something happened on the sound at our end. Could you repeat the last bit of your three-limbed question?</w:t>
      </w:r>
    </w:p>
    <w:p w:rsidR="000A7027" w:rsidRPr="004D2462" w:rsidP="00352A94">
      <w:pPr>
        <w:pStyle w:val="Question"/>
        <w:numPr>
          <w:ilvl w:val="0"/>
          <w:numId w:val="0"/>
        </w:numPr>
        <w:ind w:left="794"/>
      </w:pPr>
      <w:sdt>
        <w:sdtPr>
          <w:alias w:val="Member"/>
          <w:tag w:val="&lt;Member mnisId='1396' dodsId='25472'&gt;"/>
          <w:id w:val="-185364793"/>
          <w:placeholder>
            <w:docPart w:val="DefaultPlaceholder_-1854013440"/>
          </w:placeholder>
          <w:richText/>
        </w:sdtPr>
        <w:sdtContent>
          <w:r w:rsidRPr="004D2462">
            <w:rPr>
              <w:b/>
            </w:rPr>
            <w:t xml:space="preserve">Mr </w:t>
          </w:r>
          <w:r w:rsidRPr="004D2462">
            <w:rPr>
              <w:b/>
            </w:rPr>
            <w:t>Liddell-Grainger</w:t>
          </w:r>
          <w:r w:rsidRPr="004D2462">
            <w:rPr>
              <w:b/>
            </w:rPr>
            <w:t>:</w:t>
          </w:r>
        </w:sdtContent>
      </w:sdt>
      <w:r w:rsidRPr="004D2462">
        <w:t xml:space="preserve"> It is to do with </w:t>
      </w:r>
      <w:r w:rsidRPr="004D2462" w:rsidR="0098199A">
        <w:t>Unitaid</w:t>
      </w:r>
      <w:r w:rsidRPr="004D2462" w:rsidR="00DC73D6">
        <w:t xml:space="preserve">, which works </w:t>
      </w:r>
      <w:r w:rsidRPr="004D2462" w:rsidR="001E5196">
        <w:t>around</w:t>
      </w:r>
      <w:r w:rsidRPr="004D2462" w:rsidR="00DC73D6">
        <w:t xml:space="preserve"> poverty throughout the world. </w:t>
      </w:r>
      <w:r w:rsidRPr="004D2462">
        <w:t>We have a 20</w:t>
      </w:r>
      <w:r w:rsidRPr="004D2462" w:rsidR="00DC73D6">
        <w:noBreakHyphen/>
      </w:r>
      <w:r w:rsidRPr="004D2462">
        <w:t xml:space="preserve">year agreement with </w:t>
      </w:r>
      <w:r w:rsidRPr="004D2462" w:rsidR="0098199A">
        <w:t>t</w:t>
      </w:r>
      <w:r w:rsidRPr="004D2462" w:rsidR="00DC73D6">
        <w:t xml:space="preserve">he French. We signed a 20-year agreement on </w:t>
      </w:r>
      <w:r w:rsidRPr="004D2462" w:rsidR="00DC73D6">
        <w:t>this</w:t>
      </w:r>
      <w:r w:rsidRPr="004D2462" w:rsidR="00DC73D6">
        <w:t xml:space="preserve"> and </w:t>
      </w:r>
      <w:r w:rsidRPr="004D2462">
        <w:t xml:space="preserve">we had agreed to do this. It is under review. </w:t>
      </w:r>
      <w:r w:rsidRPr="004D2462" w:rsidR="001E5196">
        <w:t xml:space="preserve">There are </w:t>
      </w:r>
      <w:r w:rsidRPr="004D2462" w:rsidR="00DC73D6">
        <w:t>two parts</w:t>
      </w:r>
      <w:r w:rsidRPr="004D2462" w:rsidR="001E5196">
        <w:t>: first,</w:t>
      </w:r>
      <w:r w:rsidRPr="004D2462">
        <w:t xml:space="preserve"> we should </w:t>
      </w:r>
      <w:r w:rsidRPr="004D2462" w:rsidR="0098199A">
        <w:t>not</w:t>
      </w:r>
      <w:r w:rsidRPr="004D2462">
        <w:t xml:space="preserve"> be breaking something we have with the French</w:t>
      </w:r>
      <w:r w:rsidRPr="004D2462" w:rsidR="00DC73D6">
        <w:t xml:space="preserve">, especially </w:t>
      </w:r>
      <w:r w:rsidRPr="004D2462" w:rsidR="00DC73D6">
        <w:t>at the moment</w:t>
      </w:r>
      <w:r w:rsidRPr="004D2462" w:rsidR="001E5196">
        <w:t>;</w:t>
      </w:r>
      <w:r w:rsidRPr="004D2462">
        <w:t xml:space="preserve"> </w:t>
      </w:r>
      <w:r w:rsidRPr="004D2462" w:rsidR="001E5196">
        <w:t>s</w:t>
      </w:r>
      <w:r w:rsidRPr="004D2462" w:rsidR="00DC73D6">
        <w:t>econdly, it is probably the tip of the iceberg where these agreements are p</w:t>
      </w:r>
      <w:r w:rsidRPr="004D2462">
        <w:t xml:space="preserve">otentially in difficulty. That is </w:t>
      </w:r>
      <w:r w:rsidRPr="004D2462" w:rsidR="00DC73D6">
        <w:t xml:space="preserve">just </w:t>
      </w:r>
      <w:r w:rsidRPr="004D2462">
        <w:t xml:space="preserve">one example of an organisation </w:t>
      </w:r>
      <w:r w:rsidRPr="004D2462" w:rsidR="00DC73D6">
        <w:t xml:space="preserve">that </w:t>
      </w:r>
      <w:r w:rsidRPr="004D2462">
        <w:t>I happen to know</w:t>
      </w:r>
      <w:r w:rsidRPr="004D2462" w:rsidR="00DC73D6">
        <w:t xml:space="preserve">, and I know they are doing a good job. </w:t>
      </w:r>
      <w:r w:rsidRPr="004D2462">
        <w:t>I just want clarification</w:t>
      </w:r>
      <w:r w:rsidRPr="004D2462" w:rsidR="00DC73D6">
        <w:t xml:space="preserve"> that we are not looking to </w:t>
      </w:r>
      <w:r w:rsidRPr="004D2462" w:rsidR="003F7EBC">
        <w:t>renege on anything that we have agreed so far</w:t>
      </w:r>
      <w:r w:rsidRPr="004D2462">
        <w:t>.</w:t>
      </w:r>
    </w:p>
    <w:p w:rsidR="008B4975" w:rsidRPr="004D2462" w:rsidP="000A7027">
      <w:pPr>
        <w:pStyle w:val="Answer"/>
      </w:pPr>
      <w:sdt>
        <w:sdtPr>
          <w:alias w:val="Witness"/>
          <w:id w:val="-895046392"/>
          <w:placeholder>
            <w:docPart w:val="DefaultPlaceholder_-1854013440"/>
          </w:placeholder>
          <w:richText/>
        </w:sdtPr>
        <w:sdtContent>
          <w:r w:rsidRPr="004D2462" w:rsidR="00F41FFB">
            <w:rPr>
              <w:b/>
              <w:i/>
            </w:rPr>
            <w:t xml:space="preserve">Dominic </w:t>
          </w:r>
          <w:r w:rsidRPr="004D2462" w:rsidR="00F41FFB">
            <w:rPr>
              <w:b/>
              <w:i/>
            </w:rPr>
            <w:t>Raab</w:t>
          </w:r>
          <w:r w:rsidRPr="004D2462" w:rsidR="00F41FFB">
            <w:rPr>
              <w:b/>
              <w:i/>
            </w:rPr>
            <w:t>:</w:t>
          </w:r>
          <w:r w:rsidRPr="004D2462" w:rsidR="000A7027">
            <w:rPr>
              <w:b/>
            </w:rPr>
            <w:t xml:space="preserve"> </w:t>
          </w:r>
        </w:sdtContent>
      </w:sdt>
      <w:r w:rsidRPr="004D2462" w:rsidR="003F7EBC">
        <w:t>F</w:t>
      </w:r>
      <w:r w:rsidRPr="004D2462" w:rsidR="000A7027">
        <w:t xml:space="preserve">irst </w:t>
      </w:r>
      <w:r w:rsidRPr="004D2462" w:rsidR="003F7EBC">
        <w:t>of all</w:t>
      </w:r>
      <w:r w:rsidRPr="004D2462">
        <w:t>,</w:t>
      </w:r>
      <w:r w:rsidRPr="004D2462" w:rsidR="003F7EBC">
        <w:t xml:space="preserve"> </w:t>
      </w:r>
      <w:r w:rsidRPr="004D2462" w:rsidR="000A7027">
        <w:t>on the Commonwealth</w:t>
      </w:r>
      <w:r w:rsidRPr="004D2462" w:rsidR="0063331D">
        <w:t>,</w:t>
      </w:r>
      <w:r w:rsidRPr="004D2462">
        <w:t xml:space="preserve"> </w:t>
      </w:r>
      <w:r w:rsidRPr="004D2462" w:rsidR="000A7027">
        <w:t xml:space="preserve">your points are </w:t>
      </w:r>
      <w:r w:rsidRPr="004D2462" w:rsidR="000A7027">
        <w:t>duly noted</w:t>
      </w:r>
      <w:r w:rsidRPr="004D2462" w:rsidR="000A7027">
        <w:t xml:space="preserve"> and registered. </w:t>
      </w:r>
      <w:r w:rsidRPr="004D2462">
        <w:t>Let me take a good long look at that</w:t>
      </w:r>
      <w:r w:rsidRPr="004D2462" w:rsidR="0063331D">
        <w:t>.</w:t>
      </w:r>
      <w:r w:rsidRPr="004D2462">
        <w:t xml:space="preserve"> I am happy to come and have a chat or write back to you, whichever you prefer.</w:t>
      </w:r>
    </w:p>
    <w:p w:rsidR="008B4975" w:rsidRPr="004D2462" w:rsidP="000A7027">
      <w:pPr>
        <w:pStyle w:val="Answer"/>
      </w:pPr>
      <w:r>
        <w:t xml:space="preserve">On the </w:t>
      </w:r>
      <w:r w:rsidR="0063331D">
        <w:t>integrated review</w:t>
      </w:r>
      <w:r>
        <w:t>, I saw Richard yesterday in relation to other matters but gave him the same reassurance</w:t>
      </w:r>
      <w:r w:rsidR="0063331D">
        <w:t xml:space="preserve"> that, o</w:t>
      </w:r>
      <w:r>
        <w:t>f course</w:t>
      </w:r>
      <w:r w:rsidR="0063331D">
        <w:t>,</w:t>
      </w:r>
      <w:r>
        <w:t xml:space="preserve"> we continue to hugely value what the </w:t>
      </w:r>
      <w:r>
        <w:t xml:space="preserve">Westminster Foundation is doing. You will be reassured </w:t>
      </w:r>
      <w:r>
        <w:t xml:space="preserve">that </w:t>
      </w:r>
      <w:r>
        <w:t xml:space="preserve">we are </w:t>
      </w:r>
      <w:r w:rsidR="0098199A">
        <w:t>preserving</w:t>
      </w:r>
      <w:r>
        <w:t xml:space="preserve"> </w:t>
      </w:r>
      <w:r>
        <w:t xml:space="preserve">and </w:t>
      </w:r>
      <w:r>
        <w:t>safeguarding</w:t>
      </w:r>
      <w:r>
        <w:t xml:space="preserve"> as best we can the funding for the Westminster Foundation</w:t>
      </w:r>
      <w:r>
        <w:t xml:space="preserve">. </w:t>
      </w:r>
      <w:r>
        <w:t>More generally, o</w:t>
      </w:r>
      <w:r>
        <w:t xml:space="preserve">pen societies </w:t>
      </w:r>
      <w:r>
        <w:t xml:space="preserve">and </w:t>
      </w:r>
      <w:r w:rsidR="002C01A9">
        <w:t>the</w:t>
      </w:r>
      <w:r>
        <w:t xml:space="preserve"> democracy piece is a key bit not just of the IR </w:t>
      </w:r>
      <w:r>
        <w:t>but also the ODA priorities. I mentioned to Pauline the seven ODA priorities</w:t>
      </w:r>
      <w:r>
        <w:t>, and open societies</w:t>
      </w:r>
      <w:r w:rsidR="0063331D">
        <w:t>,</w:t>
      </w:r>
      <w:r>
        <w:t xml:space="preserve"> including human rights and democracy</w:t>
      </w:r>
      <w:r w:rsidR="0063331D">
        <w:t xml:space="preserve">, </w:t>
      </w:r>
      <w:r>
        <w:t>are a key part of that</w:t>
      </w:r>
      <w:r>
        <w:t>. If anything, we are ramping up the work we are doing</w:t>
      </w:r>
      <w:r>
        <w:t xml:space="preserve">. That </w:t>
      </w:r>
      <w:r>
        <w:t>is reflected in our media freedom campaign</w:t>
      </w:r>
      <w:r w:rsidR="003648A1">
        <w:t xml:space="preserve"> and</w:t>
      </w:r>
      <w:r>
        <w:t xml:space="preserve"> the alliance</w:t>
      </w:r>
      <w:r w:rsidR="0063331D">
        <w:t>,</w:t>
      </w:r>
      <w:r>
        <w:t xml:space="preserve"> which goes from strength to strength, </w:t>
      </w:r>
      <w:r w:rsidR="0063331D">
        <w:t>the</w:t>
      </w:r>
      <w:r>
        <w:t xml:space="preserve"> freedom of religio</w:t>
      </w:r>
      <w:r w:rsidR="6CDA3BD9">
        <w:t>n or</w:t>
      </w:r>
      <w:r>
        <w:t xml:space="preserve"> belief </w:t>
      </w:r>
      <w:r>
        <w:t xml:space="preserve">work that we are doing, </w:t>
      </w:r>
      <w:r>
        <w:t>and the Magnitsky sanctions</w:t>
      </w:r>
      <w:r w:rsidR="0063331D">
        <w:t>,</w:t>
      </w:r>
      <w:r>
        <w:t xml:space="preserve"> </w:t>
      </w:r>
      <w:r>
        <w:t xml:space="preserve">which </w:t>
      </w:r>
      <w:r>
        <w:t>we have used recently</w:t>
      </w:r>
      <w:r>
        <w:t xml:space="preserve"> and I have given a statement to the House of Commons on.</w:t>
      </w:r>
    </w:p>
    <w:p w:rsidR="000A7027" w:rsidRPr="004D2462" w:rsidP="000A7027">
      <w:pPr>
        <w:pStyle w:val="Answer"/>
      </w:pPr>
      <w:r>
        <w:t xml:space="preserve">I will also look at the </w:t>
      </w:r>
      <w:r w:rsidR="0098199A">
        <w:t>Unitaid</w:t>
      </w:r>
      <w:r>
        <w:t xml:space="preserve"> piece for you.</w:t>
      </w:r>
      <w:r w:rsidR="008B4975">
        <w:t xml:space="preserve"> Again, I can come and have a chat or write to you. More generally, across the board we will not be breaching any of our legal obligations, and although I have tried to avoid ringfencing elements within the allocation process because it inhibits taking a strategic view, there are some things that are legally ringfenced, and we will of course adhere to our legal commitments around that.</w:t>
      </w:r>
    </w:p>
    <w:p w:rsidR="000A7027" w:rsidRPr="004D2462" w:rsidP="000A7027">
      <w:pPr>
        <w:pStyle w:val="Question"/>
      </w:pPr>
      <w:sdt>
        <w:sdtPr>
          <w:alias w:val="Member"/>
          <w:tag w:val="&lt;Member mnisId='4267' dodsId='101347'&gt;"/>
          <w:id w:val="-989863737"/>
          <w:placeholder>
            <w:docPart w:val="DefaultPlaceholder_-1854013440"/>
          </w:placeholder>
          <w:richText/>
        </w:sdtPr>
        <w:sdtContent>
          <w:r w:rsidRPr="004D2462">
            <w:rPr>
              <w:b/>
            </w:rPr>
            <w:t>Chair:</w:t>
          </w:r>
        </w:sdtContent>
      </w:sdt>
      <w:r w:rsidRPr="004D2462">
        <w:t xml:space="preserve"> </w:t>
      </w:r>
      <w:r w:rsidRPr="004D2462" w:rsidR="0098199A">
        <w:t>Y</w:t>
      </w:r>
      <w:r w:rsidRPr="004D2462">
        <w:t xml:space="preserve">ou have had responsibility for development policy for seven </w:t>
      </w:r>
      <w:r w:rsidRPr="004D2462">
        <w:t xml:space="preserve">months. What </w:t>
      </w:r>
      <w:r w:rsidRPr="004D2462" w:rsidR="008B4975">
        <w:t xml:space="preserve">do you think </w:t>
      </w:r>
      <w:r w:rsidRPr="004D2462">
        <w:t xml:space="preserve">have been your and the </w:t>
      </w:r>
      <w:r w:rsidRPr="004D2462" w:rsidR="003D71A1">
        <w:t>D</w:t>
      </w:r>
      <w:r w:rsidRPr="004D2462">
        <w:t xml:space="preserve">epartment’s top achievements </w:t>
      </w:r>
      <w:r w:rsidRPr="004D2462" w:rsidR="008B4975">
        <w:t xml:space="preserve">over that time, </w:t>
      </w:r>
      <w:r w:rsidRPr="004D2462">
        <w:t>and what would you have done differently?</w:t>
      </w:r>
    </w:p>
    <w:p w:rsidR="008B4975" w:rsidRPr="004D2462" w:rsidP="000A7027">
      <w:pPr>
        <w:pStyle w:val="Answer"/>
      </w:pPr>
      <w:sdt>
        <w:sdtPr>
          <w:alias w:val="Witness"/>
          <w:id w:val="-105816707"/>
          <w:placeholder>
            <w:docPart w:val="DefaultPlaceholder_-1854013440"/>
          </w:placeholder>
          <w:richText/>
        </w:sdtPr>
        <w:sdtContent>
          <w:r w:rsidRPr="004D2462" w:rsidR="00F41FFB">
            <w:rPr>
              <w:b/>
              <w:i/>
            </w:rPr>
            <w:t xml:space="preserve">Dominic </w:t>
          </w:r>
          <w:r w:rsidRPr="004D2462" w:rsidR="00F41FFB">
            <w:rPr>
              <w:b/>
              <w:i/>
            </w:rPr>
            <w:t>Raab</w:t>
          </w:r>
          <w:r w:rsidRPr="004D2462" w:rsidR="00F41FFB">
            <w:rPr>
              <w:b/>
              <w:i/>
            </w:rPr>
            <w:t>:</w:t>
          </w:r>
          <w:r w:rsidRPr="004D2462" w:rsidR="000A7027">
            <w:rPr>
              <w:b/>
            </w:rPr>
            <w:t xml:space="preserve"> </w:t>
          </w:r>
        </w:sdtContent>
      </w:sdt>
      <w:r w:rsidRPr="004D2462">
        <w:t xml:space="preserve">You can always look at lessons learned. </w:t>
      </w:r>
      <w:r w:rsidRPr="004D2462" w:rsidR="000A7027">
        <w:t>We have dealt with an unprecedented set of challenges</w:t>
      </w:r>
      <w:r w:rsidRPr="004D2462" w:rsidR="00177221">
        <w:t>.</w:t>
      </w:r>
      <w:r w:rsidRPr="004D2462">
        <w:t xml:space="preserve"> </w:t>
      </w:r>
      <w:r w:rsidRPr="004D2462" w:rsidR="00177221">
        <w:t>W</w:t>
      </w:r>
      <w:r w:rsidRPr="004D2462">
        <w:t>ith the review we had to do in 2020</w:t>
      </w:r>
      <w:r w:rsidRPr="004D2462" w:rsidR="00177221">
        <w:t xml:space="preserve">, </w:t>
      </w:r>
      <w:r w:rsidRPr="004D2462">
        <w:t>with the dip in GNI</w:t>
      </w:r>
      <w:r w:rsidRPr="004D2462" w:rsidR="00177221">
        <w:t>,</w:t>
      </w:r>
      <w:r w:rsidRPr="004D2462">
        <w:t xml:space="preserve"> w</w:t>
      </w:r>
      <w:r w:rsidRPr="004D2462" w:rsidR="000A7027">
        <w:t>e got maximum bang for our buck</w:t>
      </w:r>
      <w:r w:rsidRPr="004D2462">
        <w:t xml:space="preserve"> and maximum impact in challenging financial circumstances</w:t>
      </w:r>
      <w:r w:rsidRPr="004D2462" w:rsidR="000A7027">
        <w:t xml:space="preserve">. Although I know that there </w:t>
      </w:r>
      <w:r w:rsidRPr="004D2462" w:rsidR="00177221">
        <w:t>is</w:t>
      </w:r>
      <w:r w:rsidRPr="004D2462" w:rsidR="000A7027">
        <w:t xml:space="preserve"> always going to be criticism and concern, we have done the same this time around. </w:t>
      </w:r>
      <w:r w:rsidRPr="004D2462">
        <w:t>T</w:t>
      </w:r>
      <w:r w:rsidRPr="004D2462" w:rsidR="000A7027">
        <w:t xml:space="preserve">he merger has allowed us to think in </w:t>
      </w:r>
      <w:r w:rsidRPr="004D2462">
        <w:t xml:space="preserve">a </w:t>
      </w:r>
      <w:r w:rsidRPr="004D2462" w:rsidR="000A7027">
        <w:t xml:space="preserve">more </w:t>
      </w:r>
      <w:r w:rsidRPr="004D2462" w:rsidR="0098199A">
        <w:t>innovative</w:t>
      </w:r>
      <w:r w:rsidRPr="004D2462" w:rsidR="000A7027">
        <w:t xml:space="preserve"> and</w:t>
      </w:r>
      <w:r w:rsidRPr="004D2462">
        <w:t xml:space="preserve">, frankly, </w:t>
      </w:r>
      <w:r w:rsidRPr="004D2462" w:rsidR="000A7027">
        <w:t xml:space="preserve">a new way </w:t>
      </w:r>
      <w:r w:rsidRPr="004D2462">
        <w:t xml:space="preserve">about </w:t>
      </w:r>
      <w:r w:rsidRPr="004D2462" w:rsidR="000A7027">
        <w:t xml:space="preserve">development and our ODA budget, </w:t>
      </w:r>
      <w:r w:rsidRPr="004D2462">
        <w:t xml:space="preserve">not just as some siloed element of foreign policy </w:t>
      </w:r>
      <w:r w:rsidRPr="004D2462" w:rsidR="000A7027">
        <w:t xml:space="preserve">but something </w:t>
      </w:r>
      <w:r w:rsidRPr="004D2462" w:rsidR="00177221">
        <w:t>that</w:t>
      </w:r>
      <w:r w:rsidRPr="004D2462" w:rsidR="000A7027">
        <w:t xml:space="preserve"> is at the beating heart of foreign policy.</w:t>
      </w:r>
      <w:r w:rsidRPr="004D2462">
        <w:t xml:space="preserve"> The fact that we are bringing in the rest of Whitehall, not just in terms of the FCDO structure but in terms of what trade does and what the Defence Secretary is doing, </w:t>
      </w:r>
      <w:r w:rsidRPr="004D2462" w:rsidR="00177221">
        <w:t xml:space="preserve">means </w:t>
      </w:r>
      <w:r w:rsidRPr="004D2462">
        <w:t xml:space="preserve">we are much more joined up. That works. </w:t>
      </w:r>
    </w:p>
    <w:p w:rsidR="000A7027" w:rsidRPr="004D2462" w:rsidP="000A7027">
      <w:pPr>
        <w:pStyle w:val="Answer"/>
      </w:pPr>
      <w:r w:rsidRPr="004D2462">
        <w:t xml:space="preserve">We have the advantage, albeit in a very difficult financial envelope, </w:t>
      </w:r>
      <w:r w:rsidRPr="004D2462" w:rsidR="007E7213">
        <w:t xml:space="preserve">that </w:t>
      </w:r>
      <w:r w:rsidRPr="004D2462">
        <w:t>throughout the SR we have the</w:t>
      </w:r>
      <w:r w:rsidRPr="004D2462">
        <w:t xml:space="preserve"> three </w:t>
      </w:r>
      <w:r w:rsidRPr="004D2462" w:rsidR="0098199A">
        <w:t>pillars</w:t>
      </w:r>
      <w:r w:rsidRPr="004D2462">
        <w:t xml:space="preserve"> of the </w:t>
      </w:r>
      <w:r w:rsidRPr="004D2462" w:rsidR="0063331D">
        <w:t>integrated review</w:t>
      </w:r>
      <w:r w:rsidRPr="004D2462">
        <w:t xml:space="preserve">, which sets our strategic way forward. We have the SR and the allocations tailored towards that. </w:t>
      </w:r>
      <w:r w:rsidRPr="004D2462">
        <w:t xml:space="preserve">The merger allows us to do things and think about things </w:t>
      </w:r>
      <w:r w:rsidRPr="004D2462">
        <w:t>in a more impactful way</w:t>
      </w:r>
      <w:r w:rsidRPr="004D2462">
        <w:t xml:space="preserve"> </w:t>
      </w:r>
      <w:r w:rsidRPr="004D2462">
        <w:t>because we are not siloed.</w:t>
      </w:r>
    </w:p>
    <w:p w:rsidR="000A7027" w:rsidRPr="004D2462" w:rsidP="000A7027">
      <w:pPr>
        <w:pStyle w:val="Question"/>
      </w:pPr>
      <w:sdt>
        <w:sdtPr>
          <w:alias w:val="Member"/>
          <w:tag w:val="&lt;Member mnisId='4267' dodsId='101347'&gt;"/>
          <w:id w:val="-1576583232"/>
          <w:placeholder>
            <w:docPart w:val="DefaultPlaceholder_-1854013440"/>
          </w:placeholder>
          <w:richText/>
        </w:sdtPr>
        <w:sdtContent>
          <w:r w:rsidRPr="004D2462">
            <w:rPr>
              <w:b/>
            </w:rPr>
            <w:t>Chair:</w:t>
          </w:r>
        </w:sdtContent>
      </w:sdt>
      <w:r w:rsidRPr="004D2462">
        <w:t xml:space="preserve"> What frustrated you?</w:t>
      </w:r>
      <w:r w:rsidRPr="004D2462" w:rsidR="008B4975">
        <w:t xml:space="preserve"> What would you have rather done differently?</w:t>
      </w:r>
    </w:p>
    <w:p w:rsidR="008B4975" w:rsidRPr="004D2462" w:rsidP="008B4975">
      <w:pPr>
        <w:pStyle w:val="Answer"/>
      </w:pPr>
      <w:sdt>
        <w:sdtPr>
          <w:alias w:val="Witness"/>
          <w:id w:val="1363781357"/>
          <w:placeholder>
            <w:docPart w:val="DefaultPlaceholder_-1854013440"/>
          </w:placeholder>
          <w:richText/>
        </w:sdtPr>
        <w:sdtContent>
          <w:r w:rsidRPr="004D2462" w:rsidR="00F41FFB">
            <w:rPr>
              <w:b/>
              <w:i/>
            </w:rPr>
            <w:t xml:space="preserve">Dominic </w:t>
          </w:r>
          <w:r w:rsidRPr="004D2462" w:rsidR="00F41FFB">
            <w:rPr>
              <w:b/>
              <w:i/>
            </w:rPr>
            <w:t>Raab</w:t>
          </w:r>
          <w:r w:rsidRPr="004D2462" w:rsidR="00F41FFB">
            <w:rPr>
              <w:b/>
              <w:i/>
            </w:rPr>
            <w:t>:</w:t>
          </w:r>
          <w:r w:rsidRPr="004D2462" w:rsidR="000A7027">
            <w:rPr>
              <w:b/>
            </w:rPr>
            <w:t xml:space="preserve"> </w:t>
          </w:r>
        </w:sdtContent>
      </w:sdt>
      <w:r w:rsidRPr="004D2462" w:rsidR="000A7027">
        <w:t xml:space="preserve">Obviously </w:t>
      </w:r>
      <w:r w:rsidRPr="004D2462">
        <w:t xml:space="preserve">there have been </w:t>
      </w:r>
      <w:r w:rsidRPr="004D2462" w:rsidR="0098199A">
        <w:t>limits</w:t>
      </w:r>
      <w:r w:rsidRPr="004D2462" w:rsidR="000A7027">
        <w:t xml:space="preserve"> on travel.</w:t>
      </w:r>
      <w:r w:rsidRPr="004D2462">
        <w:t xml:space="preserve"> We have spent a lot of time working on repatriations. We just had to do it. We have learnt a lot about supply chains</w:t>
      </w:r>
      <w:r w:rsidRPr="004D2462" w:rsidR="00EF6EAB">
        <w:t>;</w:t>
      </w:r>
      <w:r w:rsidRPr="004D2462">
        <w:t xml:space="preserve"> I know that is not</w:t>
      </w:r>
      <w:r w:rsidRPr="004D2462" w:rsidR="00EF6EAB">
        <w:t>,</w:t>
      </w:r>
      <w:r w:rsidRPr="004D2462">
        <w:t xml:space="preserve"> strictly speaking</w:t>
      </w:r>
      <w:r w:rsidRPr="004D2462" w:rsidR="00EF6EAB">
        <w:t>,</w:t>
      </w:r>
      <w:r w:rsidRPr="004D2462">
        <w:t xml:space="preserve"> something that is traditionally in the development place, but actually </w:t>
      </w:r>
      <w:r w:rsidRPr="004D2462" w:rsidR="002E4E5A">
        <w:t xml:space="preserve">in terms of </w:t>
      </w:r>
      <w:r w:rsidRPr="004D2462">
        <w:t>the UK’s dependence on supply chains, if you look from 5G through to PPE through to vaccine supply chains, we learnt an enormous amount. I chair Project Defend across Government, looking at how we diversify our supply chains.</w:t>
      </w:r>
    </w:p>
    <w:p w:rsidR="00F56449" w:rsidRPr="004D2462" w:rsidP="008B4975">
      <w:pPr>
        <w:pStyle w:val="Answer"/>
      </w:pPr>
      <w:r w:rsidRPr="004D2462">
        <w:t xml:space="preserve">Two very important things come out thematically and geographically in the </w:t>
      </w:r>
      <w:r w:rsidRPr="004D2462" w:rsidR="0063331D">
        <w:t>integrated review</w:t>
      </w:r>
      <w:r w:rsidRPr="004D2462">
        <w:t xml:space="preserve">. One is the Indo-Pacific tilt, </w:t>
      </w:r>
      <w:r w:rsidRPr="004D2462" w:rsidR="005F0722">
        <w:t xml:space="preserve">in terms of </w:t>
      </w:r>
      <w:r w:rsidRPr="004D2462">
        <w:t xml:space="preserve">where the opportunities are but also the scope for dealing with some of the great challenges we face, </w:t>
      </w:r>
      <w:r w:rsidRPr="004D2462">
        <w:t>and also</w:t>
      </w:r>
      <w:r w:rsidRPr="004D2462">
        <w:t xml:space="preserve"> </w:t>
      </w:r>
      <w:r w:rsidRPr="004D2462" w:rsidR="005F0722">
        <w:t xml:space="preserve">the greater focus </w:t>
      </w:r>
      <w:r w:rsidRPr="004D2462">
        <w:t>within Africa. We have the things that we will do baseline across the board</w:t>
      </w:r>
      <w:r w:rsidRPr="004D2462" w:rsidR="005F0722">
        <w:t>—</w:t>
      </w:r>
      <w:r w:rsidRPr="004D2462">
        <w:t xml:space="preserve">humanitarian work </w:t>
      </w:r>
      <w:r w:rsidRPr="004D2462">
        <w:t xml:space="preserve">is one </w:t>
      </w:r>
      <w:r w:rsidRPr="004D2462">
        <w:t>of those</w:t>
      </w:r>
      <w:r w:rsidRPr="004D2462" w:rsidR="005F0722">
        <w:t>—</w:t>
      </w:r>
      <w:r w:rsidRPr="004D2462">
        <w:t xml:space="preserve">but </w:t>
      </w:r>
      <w:r w:rsidRPr="004D2462" w:rsidR="005F0722">
        <w:t xml:space="preserve">there is </w:t>
      </w:r>
      <w:r w:rsidRPr="004D2462">
        <w:t xml:space="preserve">also the strategic lens that we have applied to </w:t>
      </w:r>
      <w:r w:rsidRPr="004D2462">
        <w:t xml:space="preserve">east Africa. I was out in </w:t>
      </w:r>
      <w:r w:rsidRPr="004D2462">
        <w:t xml:space="preserve">Ethiopia, </w:t>
      </w:r>
      <w:r w:rsidRPr="004D2462">
        <w:t>Sudan</w:t>
      </w:r>
      <w:r w:rsidRPr="004D2462">
        <w:t xml:space="preserve"> and </w:t>
      </w:r>
      <w:r w:rsidRPr="004D2462">
        <w:t>Kenya</w:t>
      </w:r>
      <w:r w:rsidRPr="004D2462">
        <w:t xml:space="preserve">, </w:t>
      </w:r>
      <w:r w:rsidRPr="004D2462">
        <w:t xml:space="preserve">looking at </w:t>
      </w:r>
      <w:r w:rsidRPr="004D2462">
        <w:t xml:space="preserve">how we </w:t>
      </w:r>
      <w:r w:rsidRPr="004D2462" w:rsidR="002C01A9">
        <w:t>integrate</w:t>
      </w:r>
      <w:r w:rsidRPr="004D2462">
        <w:t xml:space="preserve"> e</w:t>
      </w:r>
      <w:r w:rsidRPr="004D2462">
        <w:t>verything we are doing</w:t>
      </w:r>
      <w:r w:rsidRPr="004D2462">
        <w:t xml:space="preserve">, from </w:t>
      </w:r>
      <w:r w:rsidRPr="004D2462">
        <w:t xml:space="preserve">training the peacekeepers that </w:t>
      </w:r>
      <w:r w:rsidRPr="004D2462">
        <w:t xml:space="preserve">are </w:t>
      </w:r>
      <w:r w:rsidRPr="004D2462">
        <w:t>involved in the region through to the girls</w:t>
      </w:r>
      <w:r w:rsidRPr="004D2462">
        <w:t xml:space="preserve">’ </w:t>
      </w:r>
      <w:r w:rsidRPr="004D2462">
        <w:t>education programme. I got the chance to go to some of the schools that are benefit</w:t>
      </w:r>
      <w:r w:rsidRPr="004D2462">
        <w:t>t</w:t>
      </w:r>
      <w:r w:rsidRPr="004D2462">
        <w:t>ing from that</w:t>
      </w:r>
      <w:r w:rsidRPr="004D2462" w:rsidR="00C6276E">
        <w:t xml:space="preserve">. We are </w:t>
      </w:r>
      <w:r w:rsidRPr="004D2462">
        <w:t xml:space="preserve">really thinking holistically about how we maximise our impact. </w:t>
      </w:r>
    </w:p>
    <w:p w:rsidR="008F0E70" w:rsidRPr="004D2462" w:rsidP="008B4975">
      <w:pPr>
        <w:pStyle w:val="Answer"/>
      </w:pPr>
      <w:r w:rsidRPr="004D2462">
        <w:t xml:space="preserve">East Africa is a really important area for us. </w:t>
      </w:r>
      <w:r w:rsidRPr="004D2462" w:rsidR="00F56449">
        <w:t>If we had not been so restrained</w:t>
      </w:r>
      <w:r w:rsidRPr="004D2462" w:rsidR="00CF603A">
        <w:t>,</w:t>
      </w:r>
      <w:r w:rsidRPr="004D2462" w:rsidR="00F56449">
        <w:t xml:space="preserve"> I</w:t>
      </w:r>
      <w:r w:rsidRPr="004D2462">
        <w:t xml:space="preserve"> would have gone to Somalia already. That is </w:t>
      </w:r>
      <w:r w:rsidRPr="004D2462" w:rsidR="00F56449">
        <w:t xml:space="preserve">one </w:t>
      </w:r>
      <w:r w:rsidRPr="004D2462">
        <w:t>of the areas in Africa</w:t>
      </w:r>
      <w:r w:rsidRPr="004D2462" w:rsidR="00F56449">
        <w:t xml:space="preserve"> </w:t>
      </w:r>
      <w:r w:rsidRPr="004D2462">
        <w:t>in the traditional development and aid piece</w:t>
      </w:r>
      <w:r w:rsidRPr="004D2462" w:rsidR="00F56449">
        <w:t xml:space="preserve"> </w:t>
      </w:r>
      <w:r w:rsidRPr="004D2462">
        <w:t>where I am concerned</w:t>
      </w:r>
      <w:r w:rsidRPr="004D2462" w:rsidR="00F56449">
        <w:t xml:space="preserve">, but where </w:t>
      </w:r>
      <w:r w:rsidRPr="004D2462">
        <w:t>I also see the opportunities</w:t>
      </w:r>
      <w:r w:rsidRPr="004D2462" w:rsidR="007242E3">
        <w:t xml:space="preserve"> to</w:t>
      </w:r>
      <w:r w:rsidRPr="004D2462">
        <w:t xml:space="preserve"> have an even greater impact, notwithstanding </w:t>
      </w:r>
      <w:r w:rsidRPr="004D2462" w:rsidR="00F56449">
        <w:t xml:space="preserve">the </w:t>
      </w:r>
      <w:r w:rsidRPr="004D2462">
        <w:t>challenges.</w:t>
      </w:r>
    </w:p>
    <w:p w:rsidR="000A7027" w:rsidRPr="004D2462" w:rsidP="008F0E70">
      <w:pPr>
        <w:pStyle w:val="Question"/>
      </w:pPr>
      <w:sdt>
        <w:sdtPr>
          <w:alias w:val="Member"/>
          <w:tag w:val="&lt;Member mnisId='4267' dodsId='101347'&gt;"/>
          <w:id w:val="317232950"/>
          <w:placeholder>
            <w:docPart w:val="DefaultPlaceholder_-1854013440"/>
          </w:placeholder>
          <w:richText/>
        </w:sdtPr>
        <w:sdtContent>
          <w:r w:rsidRPr="004D2462" w:rsidR="008F0E70">
            <w:rPr>
              <w:b/>
            </w:rPr>
            <w:t>Chair:</w:t>
          </w:r>
        </w:sdtContent>
      </w:sdt>
      <w:r w:rsidRPr="004D2462" w:rsidR="00F56449">
        <w:t xml:space="preserve"> </w:t>
      </w:r>
      <w:r w:rsidRPr="004D2462" w:rsidR="008F0E70">
        <w:t>When you were last before us</w:t>
      </w:r>
      <w:r w:rsidRPr="004D2462" w:rsidR="005C700E">
        <w:t>,</w:t>
      </w:r>
      <w:r w:rsidRPr="004D2462" w:rsidR="008F0E70">
        <w:t xml:space="preserve"> you were talking about implementing KPIs.</w:t>
      </w:r>
      <w:r w:rsidRPr="004D2462" w:rsidR="00F56449">
        <w:t xml:space="preserve"> What are your KPIs for the </w:t>
      </w:r>
      <w:r w:rsidRPr="004D2462" w:rsidR="005C700E">
        <w:t>D</w:t>
      </w:r>
      <w:r w:rsidRPr="004D2462" w:rsidR="00F56449">
        <w:t>epartment and what progress are you making against them?</w:t>
      </w:r>
    </w:p>
    <w:p w:rsidR="00100B1D" w:rsidRPr="004D2462" w:rsidP="008F0E70">
      <w:pPr>
        <w:pStyle w:val="Answer"/>
      </w:pPr>
      <w:sdt>
        <w:sdtPr>
          <w:alias w:val="Witness"/>
          <w:id w:val="1306966329"/>
          <w:placeholder>
            <w:docPart w:val="DefaultPlaceholder_-1854013440"/>
          </w:placeholder>
          <w:richText/>
        </w:sdtPr>
        <w:sdtContent>
          <w:r w:rsidRPr="004D2462" w:rsidR="00F41FFB">
            <w:rPr>
              <w:b/>
              <w:i/>
            </w:rPr>
            <w:t xml:space="preserve">Dominic </w:t>
          </w:r>
          <w:r w:rsidRPr="004D2462" w:rsidR="00F41FFB">
            <w:rPr>
              <w:b/>
              <w:i/>
            </w:rPr>
            <w:t>Raab</w:t>
          </w:r>
          <w:r w:rsidRPr="004D2462" w:rsidR="00F41FFB">
            <w:rPr>
              <w:b/>
              <w:i/>
            </w:rPr>
            <w:t>:</w:t>
          </w:r>
          <w:r w:rsidRPr="004D2462" w:rsidR="008F0E70">
            <w:rPr>
              <w:b/>
            </w:rPr>
            <w:t xml:space="preserve"> </w:t>
          </w:r>
        </w:sdtContent>
      </w:sdt>
      <w:r w:rsidRPr="004D2462" w:rsidR="008F0E70">
        <w:t xml:space="preserve">If you look at the </w:t>
      </w:r>
      <w:r w:rsidRPr="004D2462" w:rsidR="008F0E70">
        <w:t>merger as a whole</w:t>
      </w:r>
      <w:r w:rsidR="00C866EE">
        <w:t>,</w:t>
      </w:r>
      <w:r w:rsidRPr="004D2462" w:rsidR="008F0E70">
        <w:t xml:space="preserve"> we</w:t>
      </w:r>
      <w:r w:rsidRPr="004D2462" w:rsidR="008F0E70">
        <w:t xml:space="preserve"> have made a huge amount </w:t>
      </w:r>
      <w:r w:rsidRPr="004D2462" w:rsidR="00F56449">
        <w:t>o</w:t>
      </w:r>
      <w:r w:rsidRPr="004D2462" w:rsidR="008F0E70">
        <w:t>f progress</w:t>
      </w:r>
      <w:r w:rsidRPr="004D2462" w:rsidR="00145653">
        <w:t>. T</w:t>
      </w:r>
      <w:r w:rsidRPr="004D2462" w:rsidR="008F0E70">
        <w:t xml:space="preserve">o give you a sense of the process, we have 40 of the 43 directors in place. We </w:t>
      </w:r>
      <w:r w:rsidRPr="004D2462" w:rsidR="0098199A">
        <w:t>were</w:t>
      </w:r>
      <w:r w:rsidRPr="004D2462" w:rsidR="008F0E70">
        <w:t xml:space="preserve"> aiming for 95% of the teams to be merged</w:t>
      </w:r>
      <w:r w:rsidRPr="004D2462" w:rsidR="00F56449">
        <w:t xml:space="preserve"> by the end of April</w:t>
      </w:r>
      <w:r w:rsidRPr="004D2462" w:rsidR="00145653">
        <w:t>;</w:t>
      </w:r>
      <w:r w:rsidRPr="004D2462" w:rsidR="00F56449">
        <w:t xml:space="preserve"> </w:t>
      </w:r>
      <w:r w:rsidRPr="004D2462" w:rsidR="008F0E70">
        <w:t xml:space="preserve">87% were done by 1 April. </w:t>
      </w:r>
      <w:r w:rsidRPr="004D2462" w:rsidR="00F56449">
        <w:t xml:space="preserve">It will probably </w:t>
      </w:r>
      <w:r w:rsidRPr="004D2462" w:rsidR="002C01A9">
        <w:t>take</w:t>
      </w:r>
      <w:r w:rsidRPr="004D2462" w:rsidR="00F56449">
        <w:t xml:space="preserve"> a month longer to hit the overall target, but that is huge progress. </w:t>
      </w:r>
      <w:r w:rsidRPr="004D2462" w:rsidR="008F0E70">
        <w:t xml:space="preserve">We are working through the </w:t>
      </w:r>
      <w:r w:rsidRPr="004D2462" w:rsidR="004B26DD">
        <w:t>country-by-country</w:t>
      </w:r>
      <w:r w:rsidRPr="004D2462" w:rsidR="008F0E70">
        <w:t xml:space="preserve"> plans. </w:t>
      </w:r>
      <w:r w:rsidRPr="004D2462" w:rsidR="00F56449">
        <w:t xml:space="preserve">We have a KPI framework that is not </w:t>
      </w:r>
      <w:r w:rsidRPr="004D2462" w:rsidR="004B26DD">
        <w:t>country</w:t>
      </w:r>
      <w:r w:rsidRPr="004D2462" w:rsidR="00145653">
        <w:t>-</w:t>
      </w:r>
      <w:r w:rsidRPr="004D2462" w:rsidR="004B26DD">
        <w:t>by</w:t>
      </w:r>
      <w:r w:rsidRPr="004D2462" w:rsidR="00145653">
        <w:t>-</w:t>
      </w:r>
      <w:r w:rsidRPr="004D2462" w:rsidR="004B26DD">
        <w:t>country</w:t>
      </w:r>
      <w:r w:rsidRPr="004D2462" w:rsidR="00145653">
        <w:t xml:space="preserve"> agreed</w:t>
      </w:r>
      <w:r w:rsidRPr="004D2462" w:rsidR="00F56449">
        <w:t>, because t</w:t>
      </w:r>
      <w:r w:rsidRPr="004D2462" w:rsidR="008F0E70">
        <w:t xml:space="preserve">hat will be done with the country plans, but </w:t>
      </w:r>
      <w:r w:rsidRPr="004D2462" w:rsidR="00F56449">
        <w:t xml:space="preserve">it </w:t>
      </w:r>
      <w:r w:rsidRPr="004D2462" w:rsidR="008F0E70">
        <w:t xml:space="preserve">has </w:t>
      </w:r>
      <w:r w:rsidRPr="004D2462" w:rsidR="00F56449">
        <w:t xml:space="preserve">certainly </w:t>
      </w:r>
      <w:r w:rsidRPr="004D2462" w:rsidR="008F0E70">
        <w:t>been agreed</w:t>
      </w:r>
      <w:r w:rsidRPr="004D2462" w:rsidR="00F56449">
        <w:t xml:space="preserve"> at a strategic level</w:t>
      </w:r>
      <w:r w:rsidRPr="004D2462" w:rsidR="008F0E70">
        <w:t xml:space="preserve">. Kumar </w:t>
      </w:r>
      <w:r w:rsidRPr="004D2462" w:rsidR="00F56449">
        <w:t>Iyer</w:t>
      </w:r>
      <w:r w:rsidRPr="004D2462" w:rsidR="00F56449">
        <w:t xml:space="preserve">, the director-general for delivery, </w:t>
      </w:r>
      <w:r w:rsidRPr="004D2462" w:rsidR="008F0E70">
        <w:t xml:space="preserve">has done a huge amount of work </w:t>
      </w:r>
      <w:r w:rsidRPr="004D2462" w:rsidR="00F56449">
        <w:t xml:space="preserve">in terms of not just having it set from on high, but </w:t>
      </w:r>
      <w:r w:rsidRPr="004D2462" w:rsidR="008F0E70">
        <w:t xml:space="preserve">in fusing it and merging it with all </w:t>
      </w:r>
      <w:r w:rsidRPr="004D2462" w:rsidR="00F56449">
        <w:t xml:space="preserve">of </w:t>
      </w:r>
      <w:r w:rsidRPr="004D2462" w:rsidR="008F0E70">
        <w:t>the work we are doing</w:t>
      </w:r>
      <w:r w:rsidRPr="004D2462" w:rsidR="00F56449">
        <w:t xml:space="preserve"> on the merger and the transformation of the teams</w:t>
      </w:r>
      <w:r w:rsidRPr="004D2462" w:rsidR="008F0E70">
        <w:t xml:space="preserve">. </w:t>
      </w:r>
    </w:p>
    <w:p w:rsidR="008F0E70" w:rsidRPr="004D2462" w:rsidP="008F0E70">
      <w:pPr>
        <w:pStyle w:val="Answer"/>
      </w:pPr>
      <w:r w:rsidRPr="004D2462">
        <w:t xml:space="preserve">I have to give </w:t>
      </w:r>
      <w:r w:rsidRPr="004D2462" w:rsidR="00F56449">
        <w:t xml:space="preserve">huge </w:t>
      </w:r>
      <w:r w:rsidRPr="004D2462">
        <w:t xml:space="preserve">credit to the teams; they have </w:t>
      </w:r>
      <w:r w:rsidRPr="004D2462" w:rsidR="00F56449">
        <w:t xml:space="preserve">been under a lot of pressure to do all of this in the </w:t>
      </w:r>
      <w:r w:rsidRPr="004D2462" w:rsidR="00F56449">
        <w:t>Covid</w:t>
      </w:r>
      <w:r w:rsidRPr="004D2462" w:rsidR="00F56449">
        <w:t xml:space="preserve"> pandemic environment, but we have a </w:t>
      </w:r>
      <w:r w:rsidRPr="004D2462">
        <w:t>D</w:t>
      </w:r>
      <w:r w:rsidRPr="004D2462" w:rsidR="00F56449">
        <w:t xml:space="preserve">epartment </w:t>
      </w:r>
      <w:r w:rsidRPr="004D2462">
        <w:t>that</w:t>
      </w:r>
      <w:r w:rsidRPr="004D2462" w:rsidR="00F56449">
        <w:t xml:space="preserve"> understands</w:t>
      </w:r>
      <w:r w:rsidRPr="004D2462">
        <w:t xml:space="preserve"> much more what its mission is,</w:t>
      </w:r>
      <w:r w:rsidRPr="004D2462">
        <w:t xml:space="preserve"> both at a strategic and </w:t>
      </w:r>
      <w:r w:rsidRPr="004D2462">
        <w:t>more granular level.</w:t>
      </w:r>
    </w:p>
    <w:p w:rsidR="008F0E70" w:rsidRPr="004D2462" w:rsidP="008F0E70">
      <w:pPr>
        <w:pStyle w:val="Question"/>
      </w:pPr>
      <w:sdt>
        <w:sdtPr>
          <w:alias w:val="Member"/>
          <w:tag w:val="&lt;Member mnisId='4267' dodsId='101347'&gt;"/>
          <w:id w:val="1405109808"/>
          <w:placeholder>
            <w:docPart w:val="DefaultPlaceholder_-1854013440"/>
          </w:placeholder>
          <w:richText/>
        </w:sdtPr>
        <w:sdtContent>
          <w:r w:rsidRPr="004D2462">
            <w:rPr>
              <w:b/>
            </w:rPr>
            <w:t>Chair:</w:t>
          </w:r>
        </w:sdtContent>
      </w:sdt>
      <w:r w:rsidRPr="004D2462">
        <w:t xml:space="preserve"> </w:t>
      </w:r>
      <w:r w:rsidRPr="004D2462" w:rsidR="00F56449">
        <w:t>Can I bring in Sir Philip at this point?</w:t>
      </w:r>
      <w:r w:rsidRPr="004D2462">
        <w:t xml:space="preserve"> I am assuming you have done a lot of the heavy lifting</w:t>
      </w:r>
      <w:r w:rsidRPr="004D2462" w:rsidR="00F56449">
        <w:t xml:space="preserve"> when it comes to the merger. What remain</w:t>
      </w:r>
      <w:r w:rsidRPr="004D2462" w:rsidR="00100B1D">
        <w:t>s</w:t>
      </w:r>
      <w:r w:rsidRPr="004D2462" w:rsidR="00F56449">
        <w:t xml:space="preserve"> to be done</w:t>
      </w:r>
      <w:r w:rsidR="005C5D83">
        <w:t>,</w:t>
      </w:r>
      <w:r w:rsidRPr="004D2462" w:rsidR="00F56449">
        <w:t xml:space="preserve"> and what is the timescale for completion?</w:t>
      </w:r>
    </w:p>
    <w:p w:rsidR="008F0E70" w:rsidRPr="004D2462" w:rsidP="008F0E70">
      <w:pPr>
        <w:pStyle w:val="Answer"/>
      </w:pPr>
      <w:sdt>
        <w:sdtPr>
          <w:alias w:val="Witness"/>
          <w:id w:val="-693380563"/>
          <w:placeholder>
            <w:docPart w:val="DefaultPlaceholder_-1854013440"/>
          </w:placeholder>
          <w:richText/>
        </w:sdtPr>
        <w:sdtContent>
          <w:r w:rsidRPr="004D2462" w:rsidR="00100B1D">
            <w:rPr>
              <w:b/>
              <w:i/>
            </w:rPr>
            <w:t>Sir Philip Barton:</w:t>
          </w:r>
          <w:r w:rsidRPr="004D2462">
            <w:rPr>
              <w:b/>
            </w:rPr>
            <w:t xml:space="preserve"> </w:t>
          </w:r>
        </w:sdtContent>
      </w:sdt>
      <w:r w:rsidRPr="004D2462">
        <w:t xml:space="preserve">As the Foreign </w:t>
      </w:r>
      <w:r w:rsidRPr="004D2462" w:rsidR="0098199A">
        <w:t>Secretary</w:t>
      </w:r>
      <w:r w:rsidRPr="004D2462">
        <w:t xml:space="preserve"> said, we have</w:t>
      </w:r>
      <w:r w:rsidRPr="004D2462" w:rsidR="004636F4">
        <w:t xml:space="preserve"> put in</w:t>
      </w:r>
      <w:r w:rsidRPr="004D2462">
        <w:t xml:space="preserve"> </w:t>
      </w:r>
      <w:r w:rsidRPr="004D2462" w:rsidR="00F56449">
        <w:t xml:space="preserve">place the leadership at the UK end, both at the DG level from the outset and now with </w:t>
      </w:r>
      <w:r w:rsidRPr="004D2462">
        <w:t>all directors in</w:t>
      </w:r>
      <w:r>
        <w:rPr>
          <w:rStyle w:val="FootnoteReference"/>
        </w:rPr>
        <w:footnoteReference w:id="2"/>
      </w:r>
      <w:r w:rsidRPr="004D2462">
        <w:t xml:space="preserve">. </w:t>
      </w:r>
      <w:r w:rsidRPr="004D2462" w:rsidR="00F56449">
        <w:t>W</w:t>
      </w:r>
      <w:r w:rsidRPr="004D2462">
        <w:t>e have pretty much completed the integration of team</w:t>
      </w:r>
      <w:r w:rsidRPr="004D2462" w:rsidR="00F56449">
        <w:t xml:space="preserve">s, both </w:t>
      </w:r>
      <w:r w:rsidRPr="004D2462">
        <w:t>in the UK and overseas. There is longer-term work</w:t>
      </w:r>
      <w:r w:rsidRPr="004D2462" w:rsidR="00F56449">
        <w:t xml:space="preserve"> around unifying our IT systems</w:t>
      </w:r>
      <w:r w:rsidRPr="004D2462">
        <w:t xml:space="preserve">. We are now on single budgeting, </w:t>
      </w:r>
      <w:r w:rsidRPr="004D2462" w:rsidR="00BC7FEA">
        <w:t>but</w:t>
      </w:r>
      <w:r w:rsidRPr="004D2462" w:rsidR="00F56449">
        <w:t xml:space="preserve"> we need to do some more work around bringing completely unified financial arrangements in place </w:t>
      </w:r>
      <w:r w:rsidRPr="004D2462" w:rsidR="00F56449">
        <w:t>during the course of</w:t>
      </w:r>
      <w:r w:rsidRPr="004D2462" w:rsidR="00F56449">
        <w:t xml:space="preserve"> this financial year. There is also work we will complete this year around aligning </w:t>
      </w:r>
      <w:r w:rsidRPr="004D2462">
        <w:t xml:space="preserve">terms and conditions of </w:t>
      </w:r>
      <w:r w:rsidRPr="004D2462" w:rsidR="00F56449">
        <w:t xml:space="preserve">the two </w:t>
      </w:r>
      <w:r w:rsidRPr="004D2462">
        <w:t xml:space="preserve">legacy </w:t>
      </w:r>
      <w:r w:rsidRPr="004D2462" w:rsidR="00BC7FEA">
        <w:t>D</w:t>
      </w:r>
      <w:r w:rsidRPr="004D2462">
        <w:t>epartments</w:t>
      </w:r>
      <w:r w:rsidRPr="004D2462" w:rsidR="00F56449">
        <w:t xml:space="preserve"> as we look at our overall approach to our people</w:t>
      </w:r>
      <w:r w:rsidRPr="004D2462">
        <w:t>.</w:t>
      </w:r>
    </w:p>
    <w:p w:rsidR="008F0E70" w:rsidRPr="004D2462" w:rsidP="008F0E70">
      <w:pPr>
        <w:pStyle w:val="Question"/>
      </w:pPr>
      <w:sdt>
        <w:sdtPr>
          <w:alias w:val="Member"/>
          <w:tag w:val="&lt;Member mnisId='4403' dodsId='137565'&gt;"/>
          <w:id w:val="905803235"/>
          <w:placeholder>
            <w:docPart w:val="DefaultPlaceholder_-1854013440"/>
          </w:placeholder>
          <w:richText/>
        </w:sdtPr>
        <w:sdtContent>
          <w:r w:rsidRPr="004D2462">
            <w:rPr>
              <w:b/>
            </w:rPr>
            <w:t>Chris Law:</w:t>
          </w:r>
        </w:sdtContent>
      </w:sdt>
      <w:r w:rsidRPr="004D2462">
        <w:t xml:space="preserve"> Good morning, Sir Philip. </w:t>
      </w:r>
      <w:r w:rsidRPr="004D2462" w:rsidR="00F56449">
        <w:t xml:space="preserve">I wanted to ask you a couple of questions regarding the monitoring in FCDO. </w:t>
      </w:r>
      <w:r w:rsidRPr="004D2462">
        <w:t xml:space="preserve">Can you tell me how the FCDO </w:t>
      </w:r>
      <w:r w:rsidRPr="004D2462" w:rsidR="006949C8">
        <w:t>has</w:t>
      </w:r>
      <w:r w:rsidRPr="004D2462">
        <w:t xml:space="preserve"> monitored</w:t>
      </w:r>
      <w:r w:rsidRPr="004D2462" w:rsidR="00F56449">
        <w:t xml:space="preserve"> where cuts to UK aid ha</w:t>
      </w:r>
      <w:r w:rsidRPr="004D2462" w:rsidR="006949C8">
        <w:t>ve</w:t>
      </w:r>
      <w:r w:rsidRPr="004D2462" w:rsidR="00F56449">
        <w:t xml:space="preserve"> fallen so far, </w:t>
      </w:r>
      <w:r w:rsidRPr="004D2462">
        <w:t>and have you been able to com</w:t>
      </w:r>
      <w:r w:rsidRPr="004D2462" w:rsidR="006949C8">
        <w:t>pile</w:t>
      </w:r>
      <w:r w:rsidRPr="004D2462">
        <w:t xml:space="preserve"> a sectoral and geographical </w:t>
      </w:r>
      <w:r w:rsidRPr="004D2462" w:rsidR="00F56449">
        <w:t>breakdown of these changes?</w:t>
      </w:r>
    </w:p>
    <w:p w:rsidR="008F0E70" w:rsidRPr="004D2462" w:rsidP="008F0E70">
      <w:pPr>
        <w:pStyle w:val="Answer"/>
      </w:pPr>
      <w:sdt>
        <w:sdtPr>
          <w:alias w:val="Witness"/>
          <w:id w:val="-1335681106"/>
          <w:placeholder>
            <w:docPart w:val="DefaultPlaceholder_-1854013440"/>
          </w:placeholder>
          <w:richText/>
        </w:sdtPr>
        <w:sdtContent>
          <w:r w:rsidRPr="004D2462" w:rsidR="00100B1D">
            <w:rPr>
              <w:b/>
              <w:i/>
            </w:rPr>
            <w:t>Sir Philip Barton:</w:t>
          </w:r>
          <w:r w:rsidRPr="004D2462">
            <w:rPr>
              <w:b/>
            </w:rPr>
            <w:t xml:space="preserve"> </w:t>
          </w:r>
        </w:sdtContent>
      </w:sdt>
      <w:r w:rsidRPr="004D2462" w:rsidR="0003746E">
        <w:t>Sorry</w:t>
      </w:r>
      <w:r w:rsidRPr="004D2462" w:rsidR="006949C8">
        <w:t>;</w:t>
      </w:r>
      <w:r w:rsidRPr="004D2462" w:rsidR="0003746E">
        <w:t xml:space="preserve"> w</w:t>
      </w:r>
      <w:r w:rsidRPr="004D2462">
        <w:t>as that a question for me or the Foreign Secretary?</w:t>
      </w:r>
    </w:p>
    <w:p w:rsidR="008F0E70" w:rsidRPr="004D2462" w:rsidP="00EE4B55">
      <w:pPr>
        <w:pStyle w:val="Question"/>
        <w:numPr>
          <w:ilvl w:val="0"/>
          <w:numId w:val="0"/>
        </w:numPr>
        <w:ind w:left="794"/>
      </w:pPr>
      <w:sdt>
        <w:sdtPr>
          <w:alias w:val="Member"/>
          <w:tag w:val="&lt;Member mnisId='4403' dodsId='137565'&gt;"/>
          <w:id w:val="65459147"/>
          <w:placeholder>
            <w:docPart w:val="DefaultPlaceholder_-1854013440"/>
          </w:placeholder>
          <w:richText/>
        </w:sdtPr>
        <w:sdtContent>
          <w:r w:rsidRPr="004D2462">
            <w:rPr>
              <w:b/>
            </w:rPr>
            <w:t>Chris Law:</w:t>
          </w:r>
        </w:sdtContent>
      </w:sdt>
      <w:r w:rsidRPr="004D2462">
        <w:t xml:space="preserve"> </w:t>
      </w:r>
      <w:r w:rsidRPr="004D2462" w:rsidR="006949C8">
        <w:t>Yes, t</w:t>
      </w:r>
      <w:r w:rsidRPr="004D2462" w:rsidR="0003746E">
        <w:t>o Philip. My apologies.</w:t>
      </w:r>
    </w:p>
    <w:p w:rsidR="008F0E70" w:rsidRPr="004D2462" w:rsidP="00EE4B55">
      <w:pPr>
        <w:pStyle w:val="Answer"/>
      </w:pPr>
      <w:sdt>
        <w:sdtPr>
          <w:alias w:val="Witness"/>
          <w:id w:val="673155873"/>
          <w:placeholder>
            <w:docPart w:val="DefaultPlaceholder_-1854013440"/>
          </w:placeholder>
          <w:richText/>
        </w:sdtPr>
        <w:sdtContent>
          <w:r w:rsidRPr="004D2462" w:rsidR="00F41FFB">
            <w:rPr>
              <w:b/>
              <w:i/>
            </w:rPr>
            <w:t xml:space="preserve">Dominic </w:t>
          </w:r>
          <w:r w:rsidRPr="004D2462" w:rsidR="00F41FFB">
            <w:rPr>
              <w:b/>
              <w:i/>
            </w:rPr>
            <w:t>Raab</w:t>
          </w:r>
          <w:r w:rsidRPr="004D2462" w:rsidR="00F41FFB">
            <w:rPr>
              <w:b/>
              <w:i/>
            </w:rPr>
            <w:t>:</w:t>
          </w:r>
          <w:r w:rsidRPr="004D2462">
            <w:rPr>
              <w:b/>
            </w:rPr>
            <w:t xml:space="preserve"> </w:t>
          </w:r>
        </w:sdtContent>
      </w:sdt>
      <w:r w:rsidRPr="004D2462" w:rsidR="0003746E">
        <w:t xml:space="preserve">Madam Chair, can I interject at this stage, please? I am very happy for Philip to join, but that </w:t>
      </w:r>
      <w:r w:rsidRPr="004D2462">
        <w:t xml:space="preserve">is </w:t>
      </w:r>
      <w:r w:rsidRPr="004D2462" w:rsidR="0003746E">
        <w:t xml:space="preserve">really </w:t>
      </w:r>
      <w:r w:rsidRPr="004D2462">
        <w:t>a policy question</w:t>
      </w:r>
      <w:r w:rsidRPr="004D2462" w:rsidR="00AF519A">
        <w:t xml:space="preserve"> and</w:t>
      </w:r>
      <w:r w:rsidRPr="004D2462">
        <w:t xml:space="preserve"> </w:t>
      </w:r>
      <w:r w:rsidRPr="004D2462" w:rsidR="0003746E">
        <w:t>I am very happy to answer it</w:t>
      </w:r>
      <w:r w:rsidRPr="004D2462" w:rsidR="00AF519A">
        <w:t>.</w:t>
      </w:r>
      <w:r w:rsidRPr="004D2462" w:rsidR="0003746E">
        <w:t xml:space="preserve"> </w:t>
      </w:r>
      <w:r w:rsidRPr="004D2462" w:rsidR="00AF519A">
        <w:t>I</w:t>
      </w:r>
      <w:r w:rsidRPr="004D2462">
        <w:t xml:space="preserve">f </w:t>
      </w:r>
      <w:r w:rsidRPr="004D2462" w:rsidR="0098199A">
        <w:t>there</w:t>
      </w:r>
      <w:r w:rsidRPr="004D2462">
        <w:t xml:space="preserve"> is something that is missing </w:t>
      </w:r>
      <w:r w:rsidRPr="004D2462" w:rsidR="0003746E">
        <w:t xml:space="preserve">or a technical </w:t>
      </w:r>
      <w:r w:rsidRPr="004D2462" w:rsidR="0003746E">
        <w:t xml:space="preserve">oversight </w:t>
      </w:r>
      <w:r w:rsidRPr="004D2462">
        <w:t xml:space="preserve">then Philip and I work hand in glove, but really </w:t>
      </w:r>
      <w:r w:rsidRPr="004D2462" w:rsidR="003778A2">
        <w:t xml:space="preserve">this is a </w:t>
      </w:r>
      <w:r w:rsidRPr="004D2462">
        <w:t xml:space="preserve">question </w:t>
      </w:r>
      <w:r w:rsidRPr="004D2462" w:rsidR="0003746E">
        <w:t xml:space="preserve">of the thematic and geographic </w:t>
      </w:r>
      <w:r w:rsidRPr="004D2462" w:rsidR="002C01A9">
        <w:t>allocations</w:t>
      </w:r>
      <w:r w:rsidRPr="004D2462" w:rsidR="0003746E">
        <w:t xml:space="preserve"> and equality impact assessments</w:t>
      </w:r>
      <w:r w:rsidRPr="004D2462" w:rsidR="003778A2">
        <w:t>; it</w:t>
      </w:r>
      <w:r w:rsidRPr="004D2462" w:rsidR="0003746E">
        <w:t xml:space="preserve"> is </w:t>
      </w:r>
      <w:r w:rsidRPr="004D2462" w:rsidR="0003746E">
        <w:t>absolutely right</w:t>
      </w:r>
      <w:r w:rsidRPr="004D2462" w:rsidR="0003746E">
        <w:t xml:space="preserve"> and proper that </w:t>
      </w:r>
      <w:r w:rsidRPr="004D2462">
        <w:t>Ministers</w:t>
      </w:r>
      <w:r w:rsidRPr="004D2462" w:rsidR="0003746E">
        <w:t xml:space="preserve"> answer to Parliamentary Select Committees on that kind of thing</w:t>
      </w:r>
      <w:r w:rsidRPr="004D2462">
        <w:t>.</w:t>
      </w:r>
    </w:p>
    <w:p w:rsidR="008F0E70" w:rsidRPr="004D2462" w:rsidP="00654FB9">
      <w:pPr>
        <w:pStyle w:val="Question"/>
        <w:numPr>
          <w:ilvl w:val="0"/>
          <w:numId w:val="0"/>
        </w:numPr>
        <w:ind w:left="794"/>
      </w:pPr>
      <w:sdt>
        <w:sdtPr>
          <w:alias w:val="Member"/>
          <w:tag w:val="&lt;Member mnisId='4267' dodsId='101347'&gt;"/>
          <w:id w:val="-2141331842"/>
          <w:placeholder>
            <w:docPart w:val="DefaultPlaceholder_-1854013440"/>
          </w:placeholder>
          <w:richText/>
        </w:sdtPr>
        <w:sdtContent>
          <w:r w:rsidRPr="004D2462">
            <w:rPr>
              <w:b/>
            </w:rPr>
            <w:t>Chair:</w:t>
          </w:r>
        </w:sdtContent>
      </w:sdt>
      <w:r w:rsidRPr="004D2462">
        <w:t xml:space="preserve"> We </w:t>
      </w:r>
      <w:r w:rsidRPr="004D2462" w:rsidR="0003746E">
        <w:t>are very grateful for that, Foreign Secretary</w:t>
      </w:r>
      <w:r w:rsidRPr="004D2462" w:rsidR="00EE4B55">
        <w:t>.</w:t>
      </w:r>
      <w:r w:rsidRPr="004D2462" w:rsidR="0003746E">
        <w:t xml:space="preserve"> </w:t>
      </w:r>
      <w:r w:rsidRPr="004D2462" w:rsidR="00EE4B55">
        <w:t>W</w:t>
      </w:r>
      <w:r w:rsidRPr="004D2462" w:rsidR="0003746E">
        <w:t xml:space="preserve">e </w:t>
      </w:r>
      <w:r w:rsidRPr="004D2462">
        <w:t>will direct all questions to you</w:t>
      </w:r>
      <w:r w:rsidRPr="004D2462" w:rsidR="0003746E">
        <w:t>, and then if you want to pass them on to Sir Philip that is at your discretion</w:t>
      </w:r>
      <w:r w:rsidRPr="004D2462">
        <w:t xml:space="preserve">. </w:t>
      </w:r>
      <w:r w:rsidRPr="004D2462" w:rsidR="0003746E">
        <w:t>W</w:t>
      </w:r>
      <w:r w:rsidRPr="004D2462">
        <w:t xml:space="preserve">e have some quickfire </w:t>
      </w:r>
      <w:r w:rsidRPr="004D2462">
        <w:t>questions</w:t>
      </w:r>
      <w:r w:rsidRPr="004D2462" w:rsidR="0003746E">
        <w:t>, if</w:t>
      </w:r>
      <w:r w:rsidRPr="004D2462" w:rsidR="0003746E">
        <w:t xml:space="preserve"> that is alright</w:t>
      </w:r>
      <w:r w:rsidRPr="004D2462">
        <w:t>.</w:t>
      </w:r>
    </w:p>
    <w:p w:rsidR="008F0E70" w:rsidRPr="004D2462" w:rsidP="008F0E70">
      <w:pPr>
        <w:pStyle w:val="Answer"/>
      </w:pPr>
      <w:sdt>
        <w:sdtPr>
          <w:alias w:val="Witness"/>
          <w:id w:val="-834304688"/>
          <w:placeholder>
            <w:docPart w:val="DefaultPlaceholder_-1854013440"/>
          </w:placeholder>
          <w:richText/>
        </w:sdtPr>
        <w:sdtContent>
          <w:r w:rsidRPr="004D2462" w:rsidR="00F41FFB">
            <w:rPr>
              <w:b/>
              <w:i/>
            </w:rPr>
            <w:t xml:space="preserve">Dominic </w:t>
          </w:r>
          <w:r w:rsidRPr="004D2462" w:rsidR="00F41FFB">
            <w:rPr>
              <w:b/>
              <w:i/>
            </w:rPr>
            <w:t>Raab</w:t>
          </w:r>
          <w:r w:rsidRPr="004D2462" w:rsidR="00F41FFB">
            <w:rPr>
              <w:b/>
              <w:i/>
            </w:rPr>
            <w:t>:</w:t>
          </w:r>
          <w:r w:rsidRPr="004D2462">
            <w:rPr>
              <w:b/>
            </w:rPr>
            <w:t xml:space="preserve"> </w:t>
          </w:r>
        </w:sdtContent>
      </w:sdt>
      <w:r w:rsidRPr="004D2462">
        <w:t>Go for it.</w:t>
      </w:r>
    </w:p>
    <w:p w:rsidR="008F0E70" w:rsidRPr="004D2462" w:rsidP="008F0E70">
      <w:pPr>
        <w:pStyle w:val="Question"/>
      </w:pPr>
      <w:sdt>
        <w:sdtPr>
          <w:alias w:val="Member"/>
          <w:tag w:val="&lt;Member mnisId='4403' dodsId='137565'&gt;"/>
          <w:id w:val="-1779164867"/>
          <w:placeholder>
            <w:docPart w:val="DefaultPlaceholder_-1854013440"/>
          </w:placeholder>
          <w:richText/>
        </w:sdtPr>
        <w:sdtContent>
          <w:r w:rsidRPr="004D2462">
            <w:rPr>
              <w:b/>
            </w:rPr>
            <w:t>Chris Law:</w:t>
          </w:r>
        </w:sdtContent>
      </w:sdt>
      <w:r w:rsidRPr="004D2462">
        <w:t xml:space="preserve"> How has the FCDO monitored where cuts to UK aid have fallen so far? Have you</w:t>
      </w:r>
      <w:r w:rsidRPr="004D2462" w:rsidR="00BC32ED">
        <w:t xml:space="preserve"> been able to </w:t>
      </w:r>
      <w:r w:rsidRPr="004D2462">
        <w:t>compile a sectoral and geographic</w:t>
      </w:r>
      <w:r w:rsidRPr="004D2462" w:rsidR="00BC32ED">
        <w:t>al</w:t>
      </w:r>
      <w:r w:rsidRPr="004D2462">
        <w:t xml:space="preserve"> breakdown of these changes?</w:t>
      </w:r>
    </w:p>
    <w:p w:rsidR="00BC32ED" w:rsidRPr="004D2462" w:rsidP="008F0E70">
      <w:pPr>
        <w:pStyle w:val="Answer"/>
      </w:pPr>
      <w:sdt>
        <w:sdtPr>
          <w:alias w:val="Witness"/>
          <w:id w:val="575862160"/>
          <w:placeholder>
            <w:docPart w:val="DefaultPlaceholder_-1854013440"/>
          </w:placeholder>
          <w:richText/>
        </w:sdtPr>
        <w:sdtContent>
          <w:r w:rsidRPr="004D2462" w:rsidR="00F41FFB">
            <w:rPr>
              <w:b/>
              <w:i/>
            </w:rPr>
            <w:t xml:space="preserve">Dominic </w:t>
          </w:r>
          <w:r w:rsidRPr="004D2462" w:rsidR="00F41FFB">
            <w:rPr>
              <w:b/>
              <w:i/>
            </w:rPr>
            <w:t>Raab</w:t>
          </w:r>
          <w:r w:rsidRPr="004D2462" w:rsidR="00F41FFB">
            <w:rPr>
              <w:b/>
              <w:i/>
            </w:rPr>
            <w:t>:</w:t>
          </w:r>
          <w:r w:rsidRPr="004D2462" w:rsidR="008F0E70">
            <w:rPr>
              <w:b/>
            </w:rPr>
            <w:t xml:space="preserve"> </w:t>
          </w:r>
        </w:sdtContent>
      </w:sdt>
      <w:r w:rsidRPr="004D2462">
        <w:t>As mentioned in answer to the earlier questions, rather than salami-slice</w:t>
      </w:r>
      <w:r w:rsidR="00CE6A9A">
        <w:t>,</w:t>
      </w:r>
      <w:r w:rsidRPr="004D2462">
        <w:t xml:space="preserve"> we set out a strategic set of criteria. As I mentioned, </w:t>
      </w:r>
      <w:r w:rsidRPr="004D2462" w:rsidR="008F0E70">
        <w:t xml:space="preserve">I set that out before the House of Commons. The broad thematic allocations are in the written statement </w:t>
      </w:r>
      <w:r w:rsidRPr="004D2462">
        <w:t>t</w:t>
      </w:r>
      <w:r w:rsidRPr="004D2462" w:rsidR="008F0E70">
        <w:t>hat was laid before Parliament.</w:t>
      </w:r>
    </w:p>
    <w:p w:rsidR="00012DBD" w:rsidRPr="004D2462" w:rsidP="008F0E70">
      <w:pPr>
        <w:pStyle w:val="Answer"/>
      </w:pPr>
      <w:r w:rsidRPr="004D2462">
        <w:t xml:space="preserve">In terms of geographic allocation, </w:t>
      </w:r>
      <w:r w:rsidRPr="004D2462" w:rsidR="004B26DD">
        <w:t xml:space="preserve">50% of the FCDO bilateral ODA is in Africa and </w:t>
      </w:r>
      <w:r w:rsidRPr="004D2462">
        <w:t>32% is in the Indo</w:t>
      </w:r>
      <w:r w:rsidRPr="004D2462">
        <w:noBreakHyphen/>
        <w:t xml:space="preserve">Pacific and </w:t>
      </w:r>
      <w:r w:rsidRPr="004D2462" w:rsidR="00B47E9F">
        <w:t>s</w:t>
      </w:r>
      <w:r w:rsidRPr="004D2462">
        <w:t xml:space="preserve">outh Asia. </w:t>
      </w:r>
      <w:r w:rsidRPr="004D2462" w:rsidR="004B26DD">
        <w:t xml:space="preserve">That is important for the reasons I described. </w:t>
      </w:r>
      <w:r w:rsidRPr="004D2462">
        <w:t xml:space="preserve">I can give you </w:t>
      </w:r>
      <w:r w:rsidR="00633404">
        <w:t xml:space="preserve">any </w:t>
      </w:r>
      <w:r w:rsidRPr="004D2462">
        <w:t>further geographic detail</w:t>
      </w:r>
      <w:r w:rsidRPr="004D2462">
        <w:t>,</w:t>
      </w:r>
      <w:r w:rsidRPr="004D2462" w:rsidR="004B26DD">
        <w:t xml:space="preserve"> subject to the country-by-country planning that is still going on</w:t>
      </w:r>
      <w:r w:rsidRPr="004D2462">
        <w:t xml:space="preserve">. </w:t>
      </w:r>
    </w:p>
    <w:p w:rsidR="008F0E70" w:rsidRPr="004D2462" w:rsidP="008F0E70">
      <w:pPr>
        <w:pStyle w:val="Answer"/>
      </w:pPr>
      <w:r w:rsidRPr="004D2462">
        <w:t xml:space="preserve">In terms of monitoring the impact, I know this has come up previously in the House. </w:t>
      </w:r>
      <w:r w:rsidRPr="004D2462" w:rsidR="004B26DD">
        <w:t>We carried out an equalities impact assessment</w:t>
      </w:r>
      <w:r w:rsidRPr="004D2462" w:rsidR="00012DBD">
        <w:t>.</w:t>
      </w:r>
      <w:r w:rsidRPr="004D2462" w:rsidR="004B26DD">
        <w:t xml:space="preserve"> </w:t>
      </w:r>
      <w:r w:rsidRPr="004D2462" w:rsidR="00012DBD">
        <w:t>O</w:t>
      </w:r>
      <w:r w:rsidRPr="004D2462" w:rsidR="004B26DD">
        <w:t>ne of the points that I can share with you is that w</w:t>
      </w:r>
      <w:r w:rsidRPr="004D2462">
        <w:t xml:space="preserve">hen we did it on the allocations </w:t>
      </w:r>
      <w:r w:rsidRPr="004D2462" w:rsidR="004B26DD">
        <w:t xml:space="preserve">and the programme budgeting that we are doing off the back of the thematic and geographic allocations, </w:t>
      </w:r>
      <w:r w:rsidRPr="004D2462">
        <w:t xml:space="preserve">it showed no evidence that programmes targeting those with protected characteristics were more likely to be reduced </w:t>
      </w:r>
      <w:r w:rsidRPr="004D2462" w:rsidR="004B26DD">
        <w:t xml:space="preserve">than </w:t>
      </w:r>
      <w:r w:rsidRPr="004D2462" w:rsidR="0098199A">
        <w:t>other</w:t>
      </w:r>
      <w:r w:rsidRPr="004D2462">
        <w:t xml:space="preserve"> programmes.</w:t>
      </w:r>
      <w:r w:rsidRPr="004D2462" w:rsidR="004B26DD">
        <w:t xml:space="preserve"> That can give the Select Committee s</w:t>
      </w:r>
      <w:r w:rsidRPr="004D2462" w:rsidR="00012DBD">
        <w:t>ome re</w:t>
      </w:r>
      <w:r w:rsidRPr="004D2462" w:rsidR="004B26DD">
        <w:t>assurance.</w:t>
      </w:r>
    </w:p>
    <w:p w:rsidR="008F0E70" w:rsidRPr="004D2462" w:rsidP="008F0E70">
      <w:pPr>
        <w:pStyle w:val="Question"/>
      </w:pPr>
      <w:sdt>
        <w:sdtPr>
          <w:alias w:val="Member"/>
          <w:tag w:val="&lt;Member mnisId='4403' dodsId='137565'&gt;"/>
          <w:id w:val="775139591"/>
          <w:placeholder>
            <w:docPart w:val="DefaultPlaceholder_-1854013440"/>
          </w:placeholder>
          <w:richText/>
        </w:sdtPr>
        <w:sdtContent>
          <w:r w:rsidRPr="004D2462">
            <w:rPr>
              <w:b/>
            </w:rPr>
            <w:t>Chris Law:</w:t>
          </w:r>
        </w:sdtContent>
      </w:sdt>
      <w:r w:rsidRPr="004D2462">
        <w:t xml:space="preserve"> That is helpful. If</w:t>
      </w:r>
      <w:r w:rsidRPr="004D2462" w:rsidR="004B26DD">
        <w:t xml:space="preserve"> </w:t>
      </w:r>
      <w:r w:rsidRPr="004D2462" w:rsidR="00012DBD">
        <w:t>there are further details, if you</w:t>
      </w:r>
      <w:r w:rsidRPr="004D2462" w:rsidR="004B26DD">
        <w:t xml:space="preserve"> could please </w:t>
      </w:r>
      <w:r w:rsidRPr="004D2462" w:rsidR="00012DBD">
        <w:t xml:space="preserve">share them with </w:t>
      </w:r>
      <w:r w:rsidRPr="004D2462" w:rsidR="004B26DD">
        <w:t>the Committee</w:t>
      </w:r>
      <w:r w:rsidRPr="004D2462" w:rsidR="00012DBD">
        <w:t xml:space="preserve">, that </w:t>
      </w:r>
      <w:r w:rsidRPr="004D2462" w:rsidR="004B26DD">
        <w:t xml:space="preserve">would be </w:t>
      </w:r>
      <w:r w:rsidRPr="004D2462" w:rsidR="004B26DD">
        <w:t>really helpful</w:t>
      </w:r>
      <w:r w:rsidRPr="004D2462">
        <w:t>. How well do you and your Ministers understand the sectoral and geographic impacts on the ground of spending cuts in their portfolios?</w:t>
      </w:r>
      <w:r w:rsidRPr="004D2462" w:rsidR="004B26DD">
        <w:t xml:space="preserve"> What discussions have you had with INGOs and NGOs on this matter?</w:t>
      </w:r>
    </w:p>
    <w:p w:rsidR="00A84F95" w:rsidRPr="004D2462" w:rsidP="008F0E70">
      <w:pPr>
        <w:pStyle w:val="Answer"/>
      </w:pPr>
      <w:sdt>
        <w:sdtPr>
          <w:alias w:val="Witness"/>
          <w:id w:val="1162584050"/>
          <w:placeholder>
            <w:docPart w:val="DefaultPlaceholder_-1854013440"/>
          </w:placeholder>
          <w:richText/>
        </w:sdtPr>
        <w:sdtContent>
          <w:r w:rsidRPr="004D2462" w:rsidR="00F41FFB">
            <w:rPr>
              <w:b/>
              <w:i/>
            </w:rPr>
            <w:t xml:space="preserve">Dominic </w:t>
          </w:r>
          <w:r w:rsidRPr="004D2462" w:rsidR="00F41FFB">
            <w:rPr>
              <w:b/>
              <w:i/>
            </w:rPr>
            <w:t>Raab</w:t>
          </w:r>
          <w:r w:rsidRPr="004D2462" w:rsidR="00F41FFB">
            <w:rPr>
              <w:b/>
              <w:i/>
            </w:rPr>
            <w:t>:</w:t>
          </w:r>
          <w:r w:rsidRPr="004D2462" w:rsidR="008F0E70">
            <w:rPr>
              <w:b/>
            </w:rPr>
            <w:t xml:space="preserve"> </w:t>
          </w:r>
        </w:sdtContent>
      </w:sdt>
      <w:r w:rsidRPr="004D2462" w:rsidR="004B26DD">
        <w:t>The budgeting</w:t>
      </w:r>
      <w:r w:rsidRPr="004D2462" w:rsidR="00017B28">
        <w:t xml:space="preserve">, </w:t>
      </w:r>
      <w:r w:rsidRPr="004D2462" w:rsidR="004B26DD">
        <w:t>not least with the supplementary estimates and the formulation of the detailed granular spending</w:t>
      </w:r>
      <w:r w:rsidRPr="004D2462" w:rsidR="00017B28">
        <w:t xml:space="preserve">, </w:t>
      </w:r>
      <w:r w:rsidRPr="004D2462" w:rsidR="008F0E70">
        <w:t>takes some time to bed through, precisely because we monitor it very carefully.</w:t>
      </w:r>
      <w:r w:rsidRPr="004D2462" w:rsidR="004B26DD">
        <w:t xml:space="preserve"> </w:t>
      </w:r>
    </w:p>
    <w:p w:rsidR="00AF0D5C" w:rsidRPr="004D2462" w:rsidP="008F0E70">
      <w:pPr>
        <w:pStyle w:val="Answer"/>
      </w:pPr>
      <w:r w:rsidRPr="004D2462">
        <w:t xml:space="preserve">On your point about engagement and consultation, since </w:t>
      </w:r>
      <w:r w:rsidRPr="004D2462" w:rsidR="008F0E70">
        <w:t xml:space="preserve">we announced the move to 0.5% in November we have engaged </w:t>
      </w:r>
      <w:r w:rsidRPr="004D2462">
        <w:t xml:space="preserve">at </w:t>
      </w:r>
      <w:r w:rsidRPr="004D2462" w:rsidR="008F0E70">
        <w:t>ministerial level</w:t>
      </w:r>
      <w:r w:rsidRPr="004D2462">
        <w:t xml:space="preserve"> and </w:t>
      </w:r>
      <w:r w:rsidRPr="004D2462" w:rsidR="008F0E70">
        <w:t>official level</w:t>
      </w:r>
      <w:r w:rsidRPr="004D2462">
        <w:t xml:space="preserve"> with </w:t>
      </w:r>
      <w:r w:rsidRPr="004D2462" w:rsidR="008F0E70">
        <w:t>NGOs, other partners</w:t>
      </w:r>
      <w:r w:rsidRPr="004D2462">
        <w:t xml:space="preserve"> in terms of delivery partners</w:t>
      </w:r>
      <w:r w:rsidRPr="004D2462" w:rsidR="008F0E70">
        <w:t xml:space="preserve">, </w:t>
      </w:r>
      <w:r w:rsidRPr="004D2462">
        <w:t xml:space="preserve">and </w:t>
      </w:r>
      <w:r w:rsidRPr="004D2462" w:rsidR="0098199A">
        <w:t>parliamentarians</w:t>
      </w:r>
      <w:r w:rsidRPr="004D2462" w:rsidR="008F0E70">
        <w:t>. We hosted a roundtable</w:t>
      </w:r>
      <w:r w:rsidRPr="004D2462">
        <w:t xml:space="preserve"> for civil society in November. A</w:t>
      </w:r>
      <w:r w:rsidRPr="004D2462" w:rsidR="008F0E70">
        <w:t xml:space="preserve">s we go through the process </w:t>
      </w:r>
      <w:r w:rsidRPr="004D2462">
        <w:t xml:space="preserve">at thematic, </w:t>
      </w:r>
      <w:r w:rsidRPr="004D2462">
        <w:t>geographic</w:t>
      </w:r>
      <w:r w:rsidRPr="004D2462">
        <w:t xml:space="preserve"> and country</w:t>
      </w:r>
      <w:r w:rsidRPr="004D2462">
        <w:noBreakHyphen/>
        <w:t>by</w:t>
      </w:r>
      <w:r w:rsidRPr="004D2462">
        <w:noBreakHyphen/>
        <w:t>country level</w:t>
      </w:r>
      <w:r w:rsidRPr="004D2462" w:rsidR="00A84F95">
        <w:t>,</w:t>
      </w:r>
      <w:r w:rsidRPr="004D2462">
        <w:t xml:space="preserve"> </w:t>
      </w:r>
      <w:r w:rsidRPr="004D2462" w:rsidR="008F0E70">
        <w:t xml:space="preserve">we will take the feedback and listen to it very carefully. </w:t>
      </w:r>
    </w:p>
    <w:p w:rsidR="008F0E70" w:rsidRPr="004D2462" w:rsidP="008F0E70">
      <w:pPr>
        <w:pStyle w:val="Answer"/>
      </w:pPr>
      <w:r w:rsidRPr="004D2462">
        <w:t xml:space="preserve">There is no getting around the fact that we have </w:t>
      </w:r>
      <w:r w:rsidRPr="004D2462">
        <w:t xml:space="preserve">had to make some very </w:t>
      </w:r>
      <w:r w:rsidRPr="004D2462">
        <w:t xml:space="preserve">difficult </w:t>
      </w:r>
      <w:r w:rsidRPr="004D2462">
        <w:t xml:space="preserve">decisions </w:t>
      </w:r>
      <w:r w:rsidRPr="004D2462">
        <w:t xml:space="preserve">because of the </w:t>
      </w:r>
      <w:r w:rsidRPr="004D2462">
        <w:t>economic and financial damage done by the pandemic</w:t>
      </w:r>
      <w:r w:rsidRPr="004D2462">
        <w:t xml:space="preserve">, but I hope giving you that </w:t>
      </w:r>
      <w:r w:rsidRPr="004D2462">
        <w:t xml:space="preserve">overlay of the process and </w:t>
      </w:r>
      <w:r w:rsidRPr="004D2462" w:rsidR="0098199A">
        <w:t>the</w:t>
      </w:r>
      <w:r w:rsidRPr="004D2462">
        <w:t xml:space="preserve"> points for engagement with </w:t>
      </w:r>
      <w:r w:rsidRPr="004D2462">
        <w:t>our partners, and</w:t>
      </w:r>
      <w:r w:rsidRPr="004D2462" w:rsidR="00AF0D5C">
        <w:t xml:space="preserve"> indeed</w:t>
      </w:r>
      <w:r w:rsidRPr="004D2462">
        <w:t xml:space="preserve"> </w:t>
      </w:r>
      <w:r w:rsidRPr="004D2462" w:rsidR="002C01A9">
        <w:t>consultation</w:t>
      </w:r>
      <w:r w:rsidRPr="004D2462">
        <w:t xml:space="preserve"> with </w:t>
      </w:r>
      <w:r w:rsidRPr="004D2462">
        <w:t xml:space="preserve">international organisations </w:t>
      </w:r>
      <w:r w:rsidRPr="004D2462">
        <w:t>and key allies in terms of governance</w:t>
      </w:r>
      <w:r w:rsidRPr="004D2462" w:rsidR="00AF0D5C">
        <w:t>,</w:t>
      </w:r>
      <w:r w:rsidRPr="004D2462">
        <w:t xml:space="preserve"> shows that </w:t>
      </w:r>
      <w:r w:rsidRPr="004D2462">
        <w:t>we are very sensitive</w:t>
      </w:r>
      <w:r w:rsidRPr="004D2462">
        <w:t xml:space="preserve"> and mindful of the different views. Lots of them, of course, will be pushing in different directions. </w:t>
      </w:r>
      <w:r w:rsidRPr="004D2462">
        <w:t xml:space="preserve">That is inevitable when you </w:t>
      </w:r>
      <w:r w:rsidRPr="004D2462" w:rsidR="0098199A">
        <w:t>have</w:t>
      </w:r>
      <w:r w:rsidRPr="004D2462">
        <w:t xml:space="preserve"> finite resources.</w:t>
      </w:r>
    </w:p>
    <w:p w:rsidR="0054418E" w:rsidRPr="004D2462" w:rsidP="000239B4">
      <w:pPr>
        <w:pStyle w:val="Question"/>
      </w:pPr>
      <w:sdt>
        <w:sdtPr>
          <w:alias w:val="Member"/>
          <w:tag w:val="&lt;Member mnisId='4403' dodsId='137565'&gt;"/>
          <w:id w:val="39334476"/>
          <w:placeholder>
            <w:docPart w:val="DefaultPlaceholder_-1854013440"/>
          </w:placeholder>
          <w:richText/>
        </w:sdtPr>
        <w:sdtContent>
          <w:r w:rsidRPr="004D2462" w:rsidR="008F0E70">
            <w:rPr>
              <w:b/>
            </w:rPr>
            <w:t>Chris Law:</w:t>
          </w:r>
        </w:sdtContent>
      </w:sdt>
      <w:r w:rsidRPr="004D2462" w:rsidR="008F0E70">
        <w:t xml:space="preserve"> </w:t>
      </w:r>
      <w:r w:rsidRPr="004D2462" w:rsidR="00443939">
        <w:t xml:space="preserve">I accept your point about the financial restraints; however, you </w:t>
      </w:r>
      <w:r w:rsidRPr="004D2462" w:rsidR="008F0E70">
        <w:t>did not show any financial restraints when it came to defence spending</w:t>
      </w:r>
      <w:r w:rsidRPr="004D2462" w:rsidR="00443939">
        <w:t>, which exceeds NATO targets</w:t>
      </w:r>
      <w:r w:rsidRPr="004D2462" w:rsidR="008F0E70">
        <w:t xml:space="preserve">. </w:t>
      </w:r>
    </w:p>
    <w:p w:rsidR="008F0E70" w:rsidRPr="004D2462" w:rsidP="00536EE6">
      <w:pPr>
        <w:pStyle w:val="Question"/>
        <w:numPr>
          <w:ilvl w:val="0"/>
          <w:numId w:val="0"/>
        </w:numPr>
        <w:ind w:left="794"/>
      </w:pPr>
      <w:r w:rsidRPr="004D2462">
        <w:t xml:space="preserve">If </w:t>
      </w:r>
      <w:r w:rsidRPr="004D2462" w:rsidR="0054418E">
        <w:t>I can</w:t>
      </w:r>
      <w:r w:rsidRPr="004D2462">
        <w:t xml:space="preserve"> move on to the </w:t>
      </w:r>
      <w:r w:rsidRPr="004D2462" w:rsidR="00536EE6">
        <w:t>2020</w:t>
      </w:r>
      <w:r w:rsidRPr="004D2462" w:rsidR="00536EE6">
        <w:noBreakHyphen/>
      </w:r>
      <w:r w:rsidRPr="004D2462">
        <w:t xml:space="preserve">21 </w:t>
      </w:r>
      <w:r w:rsidRPr="004D2462" w:rsidR="0054418E">
        <w:t>s</w:t>
      </w:r>
      <w:r w:rsidRPr="004D2462">
        <w:t xml:space="preserve">upplementary </w:t>
      </w:r>
      <w:r w:rsidRPr="004D2462" w:rsidR="0054418E">
        <w:t>e</w:t>
      </w:r>
      <w:r w:rsidRPr="004D2462">
        <w:t>stimate</w:t>
      </w:r>
      <w:r w:rsidRPr="004D2462" w:rsidR="00D03724">
        <w:t>s</w:t>
      </w:r>
      <w:r w:rsidRPr="004D2462">
        <w:t>,</w:t>
      </w:r>
      <w:r w:rsidRPr="004D2462" w:rsidR="00D03724">
        <w:t xml:space="preserve"> they</w:t>
      </w:r>
      <w:r w:rsidRPr="004D2462">
        <w:t xml:space="preserve"> </w:t>
      </w:r>
      <w:r w:rsidRPr="004D2462">
        <w:t>show a large proportion of the in</w:t>
      </w:r>
      <w:r w:rsidRPr="004D2462" w:rsidR="00536EE6">
        <w:noBreakHyphen/>
      </w:r>
      <w:r w:rsidRPr="004D2462">
        <w:t xml:space="preserve">year ODA cuts </w:t>
      </w:r>
      <w:r w:rsidRPr="004D2462">
        <w:t xml:space="preserve">coming </w:t>
      </w:r>
      <w:r w:rsidRPr="004D2462">
        <w:t xml:space="preserve">from reductions to </w:t>
      </w:r>
      <w:r w:rsidRPr="004D2462">
        <w:t xml:space="preserve">the </w:t>
      </w:r>
      <w:r w:rsidRPr="004D2462">
        <w:t xml:space="preserve">capital investment in the CDC, which </w:t>
      </w:r>
      <w:r w:rsidRPr="004D2462">
        <w:t xml:space="preserve">has been </w:t>
      </w:r>
      <w:r w:rsidRPr="004D2462">
        <w:t>reduced from £1.1 billion to £650 million. What discussions took place with the CDC to understand the impact on their portfolio</w:t>
      </w:r>
      <w:r w:rsidRPr="004D2462">
        <w:t>? I</w:t>
      </w:r>
      <w:r w:rsidRPr="004D2462">
        <w:t xml:space="preserve">s it because they have fewer viable investment </w:t>
      </w:r>
      <w:r w:rsidRPr="004D2462" w:rsidR="0098199A">
        <w:t>opportunities</w:t>
      </w:r>
      <w:r w:rsidRPr="004D2462">
        <w:t xml:space="preserve"> identified? </w:t>
      </w:r>
      <w:r w:rsidRPr="004D2462">
        <w:t>Lastly</w:t>
      </w:r>
      <w:r w:rsidRPr="004D2462">
        <w:t xml:space="preserve"> </w:t>
      </w:r>
      <w:r w:rsidR="00F05F7D">
        <w:t>on</w:t>
      </w:r>
      <w:r w:rsidRPr="004D2462">
        <w:t xml:space="preserve"> that question, </w:t>
      </w:r>
      <w:r w:rsidRPr="004D2462">
        <w:t xml:space="preserve">by cutting </w:t>
      </w:r>
      <w:r w:rsidRPr="004D2462">
        <w:t xml:space="preserve">the </w:t>
      </w:r>
      <w:r w:rsidRPr="004D2462">
        <w:t xml:space="preserve">aid </w:t>
      </w:r>
      <w:r w:rsidRPr="004D2462">
        <w:t xml:space="preserve">to </w:t>
      </w:r>
      <w:r w:rsidRPr="004D2462">
        <w:t>CDC</w:t>
      </w:r>
      <w:r w:rsidRPr="004D2462">
        <w:t xml:space="preserve"> by almost 50%</w:t>
      </w:r>
      <w:r w:rsidRPr="004D2462" w:rsidR="00F56F18">
        <w:t>,</w:t>
      </w:r>
      <w:r w:rsidRPr="004D2462">
        <w:t xml:space="preserve"> are we just </w:t>
      </w:r>
      <w:r w:rsidRPr="004D2462">
        <w:t xml:space="preserve">pulling </w:t>
      </w:r>
      <w:r w:rsidRPr="004D2462">
        <w:t xml:space="preserve">out the </w:t>
      </w:r>
      <w:r w:rsidRPr="004D2462">
        <w:t>carpet from under the private sector in developing countries</w:t>
      </w:r>
      <w:r w:rsidRPr="004D2462" w:rsidR="00F56F18">
        <w:t>,</w:t>
      </w:r>
      <w:r w:rsidRPr="004D2462">
        <w:t xml:space="preserve"> when </w:t>
      </w:r>
      <w:r w:rsidRPr="004D2462">
        <w:t xml:space="preserve">right now </w:t>
      </w:r>
      <w:r w:rsidRPr="004D2462">
        <w:t>they need th</w:t>
      </w:r>
      <w:r w:rsidRPr="004D2462" w:rsidR="00F56F18">
        <w:t>e</w:t>
      </w:r>
      <w:r w:rsidRPr="004D2462">
        <w:t xml:space="preserve"> support and investment the most?</w:t>
      </w:r>
    </w:p>
    <w:p w:rsidR="00536EE6" w:rsidRPr="004D2462" w:rsidP="008F0E70">
      <w:pPr>
        <w:pStyle w:val="Answer"/>
      </w:pPr>
      <w:sdt>
        <w:sdtPr>
          <w:alias w:val="Witness"/>
          <w:id w:val="-980232053"/>
          <w:placeholder>
            <w:docPart w:val="DefaultPlaceholder_-1854013440"/>
          </w:placeholder>
          <w:richText/>
        </w:sdtPr>
        <w:sdtContent>
          <w:r w:rsidRPr="004D2462" w:rsidR="00F41FFB">
            <w:rPr>
              <w:b/>
              <w:i/>
            </w:rPr>
            <w:t xml:space="preserve">Dominic </w:t>
          </w:r>
          <w:r w:rsidRPr="004D2462" w:rsidR="00F41FFB">
            <w:rPr>
              <w:b/>
              <w:i/>
            </w:rPr>
            <w:t>Raab</w:t>
          </w:r>
          <w:r w:rsidRPr="004D2462" w:rsidR="00F41FFB">
            <w:rPr>
              <w:b/>
              <w:i/>
            </w:rPr>
            <w:t>:</w:t>
          </w:r>
          <w:r w:rsidRPr="004D2462" w:rsidR="008F0E70">
            <w:rPr>
              <w:b/>
            </w:rPr>
            <w:t xml:space="preserve"> </w:t>
          </w:r>
        </w:sdtContent>
      </w:sdt>
      <w:r w:rsidRPr="004D2462" w:rsidR="008F0E70">
        <w:t>First of all, on the defence budget</w:t>
      </w:r>
      <w:r w:rsidRPr="004D2462" w:rsidR="00F56F18">
        <w:t>,</w:t>
      </w:r>
      <w:r w:rsidRPr="004D2462" w:rsidR="008F0E70">
        <w:t xml:space="preserve"> I appreciate the point you have made, although</w:t>
      </w:r>
      <w:r w:rsidRPr="004D2462" w:rsidR="00F56F18">
        <w:t>,</w:t>
      </w:r>
      <w:r w:rsidRPr="004D2462" w:rsidR="008F0E70">
        <w:t xml:space="preserve"> as I mentioned in my comments to the Chair, the development work we do is </w:t>
      </w:r>
      <w:r w:rsidRPr="004D2462">
        <w:t xml:space="preserve">actually </w:t>
      </w:r>
      <w:r w:rsidRPr="004D2462" w:rsidR="008F0E70">
        <w:t>quite well</w:t>
      </w:r>
      <w:r w:rsidRPr="004D2462" w:rsidR="00F56F18">
        <w:t xml:space="preserve"> </w:t>
      </w:r>
      <w:r w:rsidRPr="004D2462" w:rsidR="008F0E70">
        <w:t>integrated with the security work</w:t>
      </w:r>
      <w:r w:rsidRPr="004D2462">
        <w:t xml:space="preserve"> we do in east Africa</w:t>
      </w:r>
      <w:r w:rsidRPr="004D2462" w:rsidR="008F0E70">
        <w:t xml:space="preserve">. </w:t>
      </w:r>
      <w:r w:rsidRPr="004D2462">
        <w:t xml:space="preserve">You can see that with the training of peacekeepers. </w:t>
      </w:r>
      <w:r w:rsidRPr="004D2462" w:rsidR="008F0E70">
        <w:t>I have been out in Kenya and looked at what we do to help train peacekeepers on</w:t>
      </w:r>
      <w:r w:rsidRPr="004D2462" w:rsidR="00F56F18">
        <w:t>, for example,</w:t>
      </w:r>
      <w:r w:rsidRPr="004D2462" w:rsidR="008F0E70">
        <w:t xml:space="preserve"> defusing IEDs, right the way through to the cyber piece</w:t>
      </w:r>
      <w:r w:rsidRPr="004D2462">
        <w:t>, not least given the amount of hostile state activity.</w:t>
      </w:r>
    </w:p>
    <w:p w:rsidR="00843252" w:rsidRPr="004D2462" w:rsidP="008F0E70">
      <w:pPr>
        <w:pStyle w:val="Answer"/>
      </w:pPr>
      <w:r w:rsidRPr="004D2462">
        <w:t xml:space="preserve">In relation to CDC more generally, we hugely value what CDC does. I have spoken to the director in relation to their role. </w:t>
      </w:r>
      <w:r w:rsidRPr="004D2462" w:rsidR="00536EE6">
        <w:t>I</w:t>
      </w:r>
      <w:r w:rsidRPr="004D2462">
        <w:t xml:space="preserve">f anything, I would like to </w:t>
      </w:r>
      <w:r w:rsidRPr="004D2462" w:rsidR="00536EE6">
        <w:t xml:space="preserve">look more at </w:t>
      </w:r>
      <w:r w:rsidRPr="004D2462">
        <w:t xml:space="preserve">what </w:t>
      </w:r>
      <w:r w:rsidRPr="004D2462" w:rsidR="00536EE6">
        <w:t xml:space="preserve">further innovative </w:t>
      </w:r>
      <w:r w:rsidRPr="004D2462">
        <w:t>instruments we can use</w:t>
      </w:r>
      <w:r w:rsidRPr="004D2462" w:rsidR="00536EE6">
        <w:t xml:space="preserve">, because </w:t>
      </w:r>
      <w:r w:rsidRPr="004D2462" w:rsidR="00BB16C6">
        <w:t xml:space="preserve">it is </w:t>
      </w:r>
      <w:r w:rsidRPr="004D2462" w:rsidR="00536EE6">
        <w:t>the organisation that can often operate in the highest</w:t>
      </w:r>
      <w:r w:rsidRPr="004D2462" w:rsidR="00BB16C6">
        <w:t>-</w:t>
      </w:r>
      <w:r w:rsidRPr="004D2462" w:rsidR="00536EE6">
        <w:t xml:space="preserve">risk climate </w:t>
      </w:r>
      <w:r w:rsidRPr="004D2462" w:rsidR="00BB16C6">
        <w:t>with</w:t>
      </w:r>
      <w:r w:rsidRPr="004D2462" w:rsidR="00536EE6">
        <w:t xml:space="preserve"> the greatest </w:t>
      </w:r>
      <w:r w:rsidRPr="004D2462" w:rsidR="002C01A9">
        <w:t>opportunity</w:t>
      </w:r>
      <w:r w:rsidRPr="004D2462" w:rsidR="00536EE6">
        <w:t xml:space="preserve"> in development terms, precisely because they are </w:t>
      </w:r>
      <w:r w:rsidRPr="004D2462">
        <w:t>fragile or conflict</w:t>
      </w:r>
      <w:r w:rsidRPr="004D2462" w:rsidR="00536EE6">
        <w:noBreakHyphen/>
      </w:r>
      <w:r w:rsidRPr="004D2462">
        <w:t xml:space="preserve">affected countries. </w:t>
      </w:r>
      <w:r w:rsidRPr="004D2462" w:rsidR="00536EE6">
        <w:t xml:space="preserve">We have engaged very closely with </w:t>
      </w:r>
      <w:r w:rsidR="003941AD">
        <w:t>it</w:t>
      </w:r>
      <w:r w:rsidRPr="004D2462" w:rsidR="00536EE6">
        <w:t xml:space="preserve">. </w:t>
      </w:r>
      <w:r w:rsidRPr="004D2462">
        <w:t xml:space="preserve">I have spoken from a political level. </w:t>
      </w:r>
      <w:r w:rsidRPr="004D2462" w:rsidR="00536EE6">
        <w:t xml:space="preserve">Juliet Chua, my director-general on finance matters, has </w:t>
      </w:r>
      <w:r w:rsidRPr="004D2462" w:rsidR="002C01A9">
        <w:t>engaged</w:t>
      </w:r>
      <w:r w:rsidRPr="004D2462" w:rsidR="00536EE6">
        <w:t xml:space="preserve"> very closely. </w:t>
      </w:r>
      <w:r w:rsidRPr="004D2462" w:rsidR="0098199A">
        <w:t xml:space="preserve">Moazzam </w:t>
      </w:r>
      <w:r w:rsidRPr="004D2462">
        <w:t xml:space="preserve">Malik, who is the director-general who covers </w:t>
      </w:r>
      <w:r w:rsidRPr="004D2462" w:rsidR="00536EE6">
        <w:t xml:space="preserve">and leads on many of the development and </w:t>
      </w:r>
      <w:r w:rsidRPr="004D2462">
        <w:t>ODA areas</w:t>
      </w:r>
      <w:r w:rsidRPr="004D2462" w:rsidR="00F27AF4">
        <w:t>,</w:t>
      </w:r>
      <w:r w:rsidRPr="004D2462" w:rsidR="00536EE6">
        <w:t xml:space="preserve"> </w:t>
      </w:r>
      <w:r w:rsidRPr="004D2462">
        <w:t xml:space="preserve">is </w:t>
      </w:r>
      <w:r w:rsidRPr="004D2462" w:rsidR="0098199A">
        <w:t>constantly</w:t>
      </w:r>
      <w:r w:rsidRPr="004D2462">
        <w:t xml:space="preserve"> plugged into CDC. </w:t>
      </w:r>
      <w:r w:rsidRPr="004D2462" w:rsidR="00536EE6">
        <w:t>I genuinely see a very significant and h</w:t>
      </w:r>
      <w:r w:rsidRPr="004D2462">
        <w:t>ugely important role for CDC going forward</w:t>
      </w:r>
      <w:r w:rsidRPr="004D2462" w:rsidR="00536EE6">
        <w:t xml:space="preserve">, but </w:t>
      </w:r>
      <w:r w:rsidRPr="004D2462">
        <w:t xml:space="preserve">I cannot tell you </w:t>
      </w:r>
      <w:r w:rsidRPr="004D2462" w:rsidR="00536EE6">
        <w:t xml:space="preserve">that </w:t>
      </w:r>
      <w:r w:rsidRPr="004D2462">
        <w:t>any element of the ODA apparatus has been immune</w:t>
      </w:r>
      <w:r w:rsidRPr="004D2462" w:rsidR="00536EE6">
        <w:t xml:space="preserve"> from financial restraints, because we have had to go to 0.5%</w:t>
      </w:r>
      <w:r w:rsidRPr="004D2462">
        <w:t xml:space="preserve">. </w:t>
      </w:r>
    </w:p>
    <w:p w:rsidR="008F0E70" w:rsidRPr="004D2462" w:rsidP="00843252">
      <w:pPr>
        <w:pStyle w:val="Question"/>
      </w:pPr>
      <w:sdt>
        <w:sdtPr>
          <w:alias w:val="Member"/>
          <w:tag w:val="&lt;Member mnisId='4403' dodsId='137565'&gt;"/>
          <w:id w:val="853699627"/>
          <w:placeholder>
            <w:docPart w:val="DefaultPlaceholder_-1854013440"/>
          </w:placeholder>
          <w:richText/>
        </w:sdtPr>
        <w:sdtContent>
          <w:r w:rsidRPr="004D2462" w:rsidR="00843252">
            <w:rPr>
              <w:b/>
            </w:rPr>
            <w:t>Chris Law:</w:t>
          </w:r>
        </w:sdtContent>
      </w:sdt>
      <w:r w:rsidRPr="004D2462" w:rsidR="00843252">
        <w:t xml:space="preserve"> </w:t>
      </w:r>
      <w:r w:rsidRPr="004D2462" w:rsidR="00732C13">
        <w:t>Just on that last point about the 0.5%, w</w:t>
      </w:r>
      <w:r w:rsidRPr="004D2462" w:rsidR="00843252">
        <w:t xml:space="preserve">ould you not agree </w:t>
      </w:r>
      <w:r w:rsidRPr="004D2462" w:rsidR="00732C13">
        <w:t xml:space="preserve">that, for many people who are watching this, </w:t>
      </w:r>
      <w:r w:rsidRPr="004D2462" w:rsidR="00843252">
        <w:t xml:space="preserve">the increase of 40 new Trident missiles </w:t>
      </w:r>
      <w:r w:rsidRPr="004D2462" w:rsidR="00732C13">
        <w:t xml:space="preserve">at the expense of </w:t>
      </w:r>
      <w:r w:rsidRPr="004D2462" w:rsidR="00843252">
        <w:t>the poorest in the world is a waste</w:t>
      </w:r>
      <w:r w:rsidRPr="004D2462" w:rsidR="00732C13">
        <w:t>d amount</w:t>
      </w:r>
      <w:r w:rsidRPr="004D2462" w:rsidR="00843252">
        <w:t xml:space="preserve"> of money</w:t>
      </w:r>
      <w:r w:rsidRPr="004D2462" w:rsidR="00732C13">
        <w:t xml:space="preserve"> at a time when the world is so critical with </w:t>
      </w:r>
      <w:r w:rsidRPr="004D2462" w:rsidR="00732C13">
        <w:t>Covid</w:t>
      </w:r>
      <w:r w:rsidRPr="004D2462" w:rsidR="00732C13">
        <w:t xml:space="preserve"> and the struggles many people are facing</w:t>
      </w:r>
      <w:r w:rsidRPr="004D2462" w:rsidR="003257C5">
        <w:t>?</w:t>
      </w:r>
    </w:p>
    <w:p w:rsidR="00843252" w:rsidRPr="004D2462" w:rsidP="00843252">
      <w:pPr>
        <w:pStyle w:val="Answer"/>
      </w:pPr>
      <w:sdt>
        <w:sdtPr>
          <w:alias w:val="Witness"/>
          <w:id w:val="-793822889"/>
          <w:placeholder>
            <w:docPart w:val="DefaultPlaceholder_-1854013440"/>
          </w:placeholder>
          <w:richText/>
        </w:sdtPr>
        <w:sdtContent>
          <w:r w:rsidRPr="004D2462" w:rsidR="00F41FFB">
            <w:rPr>
              <w:b/>
              <w:i/>
            </w:rPr>
            <w:t xml:space="preserve">Dominic </w:t>
          </w:r>
          <w:r w:rsidRPr="004D2462" w:rsidR="00F41FFB">
            <w:rPr>
              <w:b/>
              <w:i/>
            </w:rPr>
            <w:t>Raab</w:t>
          </w:r>
          <w:r w:rsidRPr="004D2462" w:rsidR="00F41FFB">
            <w:rPr>
              <w:b/>
              <w:i/>
            </w:rPr>
            <w:t>:</w:t>
          </w:r>
          <w:r w:rsidRPr="004D2462">
            <w:rPr>
              <w:b/>
            </w:rPr>
            <w:t xml:space="preserve"> </w:t>
          </w:r>
        </w:sdtContent>
      </w:sdt>
      <w:r w:rsidRPr="004D2462">
        <w:t xml:space="preserve">No, I am afraid I would not. All we have sought to do is maintain our minimum credible </w:t>
      </w:r>
      <w:r w:rsidRPr="004D2462" w:rsidR="0098199A">
        <w:t>deterren</w:t>
      </w:r>
      <w:r w:rsidRPr="004D2462" w:rsidR="0056743A">
        <w:t>ce</w:t>
      </w:r>
      <w:r w:rsidRPr="004D2462">
        <w:t xml:space="preserve">. </w:t>
      </w:r>
      <w:r w:rsidRPr="004D2462" w:rsidR="00732C13">
        <w:t>Nuclear security is incredibly important, not least given the p</w:t>
      </w:r>
      <w:r w:rsidRPr="004D2462" w:rsidR="0098199A">
        <w:t>roliferation</w:t>
      </w:r>
      <w:r w:rsidRPr="004D2462">
        <w:t xml:space="preserve"> of hostile state activity and the diverse nature of </w:t>
      </w:r>
      <w:r w:rsidRPr="004D2462" w:rsidR="00732C13">
        <w:t xml:space="preserve">the </w:t>
      </w:r>
      <w:r w:rsidRPr="004D2462">
        <w:t xml:space="preserve">threats </w:t>
      </w:r>
      <w:r w:rsidRPr="004D2462" w:rsidR="00732C13">
        <w:t xml:space="preserve">that </w:t>
      </w:r>
      <w:r w:rsidRPr="004D2462">
        <w:t xml:space="preserve">we face. </w:t>
      </w:r>
      <w:r w:rsidRPr="004D2462" w:rsidR="00732C13">
        <w:t>As I said before, t</w:t>
      </w:r>
      <w:r w:rsidRPr="004D2462">
        <w:t xml:space="preserve">here is a golden thread running through </w:t>
      </w:r>
      <w:r w:rsidRPr="004D2462" w:rsidR="00732C13">
        <w:t xml:space="preserve">the national and international security piece that we do, coupled with the stability and the </w:t>
      </w:r>
      <w:r w:rsidRPr="004D2462">
        <w:t>development and the diplomatic</w:t>
      </w:r>
      <w:r w:rsidRPr="004D2462" w:rsidR="00732C13">
        <w:t xml:space="preserve">, </w:t>
      </w:r>
      <w:r w:rsidRPr="004D2462">
        <w:t>as well as the ODA spend that we provide regionally and globally.</w:t>
      </w:r>
    </w:p>
    <w:p w:rsidR="00843252" w:rsidRPr="004D2462" w:rsidP="00843252">
      <w:pPr>
        <w:pStyle w:val="Question"/>
      </w:pPr>
      <w:sdt>
        <w:sdtPr>
          <w:alias w:val="Member"/>
          <w:tag w:val="&lt;Member mnisId='4811' dodsId=''&gt;"/>
          <w:id w:val="-2035792065"/>
          <w:placeholder>
            <w:docPart w:val="DefaultPlaceholder_-1854013440"/>
          </w:placeholder>
          <w:richText/>
        </w:sdtPr>
        <w:sdtContent>
          <w:r w:rsidRPr="004D2462">
            <w:rPr>
              <w:b/>
            </w:rPr>
            <w:t>Navendu Mishra:</w:t>
          </w:r>
        </w:sdtContent>
      </w:sdt>
      <w:r w:rsidRPr="004D2462">
        <w:t xml:space="preserve"> </w:t>
      </w:r>
      <w:r w:rsidRPr="004D2462" w:rsidR="00732C13">
        <w:t>Thank you, Foreign Secretary, for making time for our Committee. Just on the point of UN peacekeeping missions, data from the United Nations shows that the UK falls quite short. The UK provided 286 troops, most of whom serve in Cyprus</w:t>
      </w:r>
      <w:r w:rsidRPr="004D2462" w:rsidR="00133EC8">
        <w:t xml:space="preserve">, which is </w:t>
      </w:r>
      <w:r w:rsidRPr="004D2462" w:rsidR="00732C13">
        <w:t>a relatively quiet mission</w:t>
      </w:r>
      <w:r w:rsidRPr="004D2462" w:rsidR="00133EC8">
        <w:t xml:space="preserve">, </w:t>
      </w:r>
      <w:r w:rsidRPr="004D2462" w:rsidR="00732C13">
        <w:t xml:space="preserve">and only 18 of those are women, </w:t>
      </w:r>
      <w:r w:rsidRPr="004D2462" w:rsidR="00133EC8">
        <w:t xml:space="preserve">with </w:t>
      </w:r>
      <w:r w:rsidRPr="004D2462" w:rsidR="00732C13">
        <w:t>five police officers, no military advisers and very little military equipment. This data places the UK 50th amongst peacekeeping contributions, and smaller countries like Fiji provide more than double the personnel of the UK. Do you think that is appropriate? Would you like to see an increase in UK contribution to peacekeeping missions?</w:t>
      </w:r>
    </w:p>
    <w:p w:rsidR="00843252" w:rsidRPr="004D2462" w:rsidP="00843252">
      <w:pPr>
        <w:pStyle w:val="Answer"/>
      </w:pPr>
      <w:sdt>
        <w:sdtPr>
          <w:alias w:val="Witness"/>
          <w:id w:val="813377055"/>
          <w:placeholder>
            <w:docPart w:val="DefaultPlaceholder_-1854013440"/>
          </w:placeholder>
          <w:richText/>
        </w:sdtPr>
        <w:sdtContent>
          <w:r w:rsidRPr="004D2462" w:rsidR="00F41FFB">
            <w:rPr>
              <w:b/>
              <w:i/>
            </w:rPr>
            <w:t xml:space="preserve">Dominic </w:t>
          </w:r>
          <w:r w:rsidRPr="004D2462" w:rsidR="00F41FFB">
            <w:rPr>
              <w:b/>
              <w:i/>
            </w:rPr>
            <w:t>Raab</w:t>
          </w:r>
          <w:r w:rsidRPr="004D2462" w:rsidR="00F41FFB">
            <w:rPr>
              <w:b/>
              <w:i/>
            </w:rPr>
            <w:t>:</w:t>
          </w:r>
          <w:r w:rsidRPr="004D2462">
            <w:rPr>
              <w:b/>
            </w:rPr>
            <w:t xml:space="preserve"> </w:t>
          </w:r>
        </w:sdtContent>
      </w:sdt>
      <w:r w:rsidRPr="004D2462" w:rsidR="00732C13">
        <w:t xml:space="preserve">Sorry, </w:t>
      </w:r>
      <w:r w:rsidRPr="004D2462">
        <w:t>I do not accept that. That is a very skewed and</w:t>
      </w:r>
      <w:r w:rsidRPr="004D2462" w:rsidR="00133EC8">
        <w:t>, frankly,</w:t>
      </w:r>
      <w:r w:rsidRPr="004D2462" w:rsidR="00732C13">
        <w:t xml:space="preserve"> </w:t>
      </w:r>
      <w:r w:rsidRPr="004D2462">
        <w:t xml:space="preserve">unsourced set of assertions. </w:t>
      </w:r>
      <w:r w:rsidRPr="004D2462" w:rsidR="00732C13">
        <w:t xml:space="preserve">Feel free to write to me; </w:t>
      </w:r>
      <w:r w:rsidRPr="004D2462">
        <w:t>I am happy to give you a blow-by-blow</w:t>
      </w:r>
      <w:r w:rsidRPr="004D2462" w:rsidR="00133EC8">
        <w:t>,</w:t>
      </w:r>
      <w:r w:rsidRPr="004D2462">
        <w:t xml:space="preserve"> </w:t>
      </w:r>
      <w:r w:rsidRPr="004D2462" w:rsidR="00732C13">
        <w:t>detailed answer and</w:t>
      </w:r>
      <w:r w:rsidR="00E6030F">
        <w:t>,</w:t>
      </w:r>
      <w:r w:rsidRPr="004D2462" w:rsidR="00732C13">
        <w:t xml:space="preserve"> indeed</w:t>
      </w:r>
      <w:r w:rsidR="00E6030F">
        <w:t>,</w:t>
      </w:r>
      <w:r w:rsidRPr="004D2462" w:rsidR="00732C13">
        <w:t xml:space="preserve"> </w:t>
      </w:r>
      <w:r w:rsidRPr="004D2462">
        <w:t xml:space="preserve">rebuttal. I have been out in </w:t>
      </w:r>
      <w:r w:rsidRPr="004D2462" w:rsidR="00732C13">
        <w:t xml:space="preserve">Cyprus. I have seen the work our peacekeepers do, and I have been out and seen the </w:t>
      </w:r>
      <w:r w:rsidRPr="004D2462">
        <w:t xml:space="preserve">work we do training other peacekeepers. </w:t>
      </w:r>
      <w:r w:rsidRPr="004D2462" w:rsidR="00732C13">
        <w:t xml:space="preserve">We make a huge commitment through the UN and more generally. </w:t>
      </w:r>
      <w:r w:rsidRPr="004D2462">
        <w:t>I know it is highly prized by the UN</w:t>
      </w:r>
      <w:r w:rsidRPr="004D2462" w:rsidR="00732C13">
        <w:t xml:space="preserve">; I spoke to the Secretary General within the last week, so </w:t>
      </w:r>
      <w:r w:rsidRPr="004D2462">
        <w:t>I am afraid I do not accept that</w:t>
      </w:r>
      <w:r w:rsidRPr="004D2462" w:rsidR="00732C13">
        <w:t>.</w:t>
      </w:r>
    </w:p>
    <w:p w:rsidR="00843252" w:rsidRPr="004D2462" w:rsidP="00843252">
      <w:pPr>
        <w:pStyle w:val="Question"/>
      </w:pPr>
      <w:sdt>
        <w:sdtPr>
          <w:alias w:val="Member"/>
          <w:tag w:val="&lt;Member mnisId='4811' dodsId=''&gt;"/>
          <w:id w:val="-915480285"/>
          <w:placeholder>
            <w:docPart w:val="DefaultPlaceholder_-1854013440"/>
          </w:placeholder>
          <w:richText/>
        </w:sdtPr>
        <w:sdtContent>
          <w:r w:rsidRPr="004D2462">
            <w:rPr>
              <w:b/>
            </w:rPr>
            <w:t>Navendu Mishra:</w:t>
          </w:r>
        </w:sdtContent>
      </w:sdt>
      <w:r w:rsidRPr="004D2462">
        <w:t xml:space="preserve"> </w:t>
      </w:r>
      <w:r w:rsidRPr="004D2462" w:rsidR="00732C13">
        <w:t xml:space="preserve">Foreign Secretary, </w:t>
      </w:r>
      <w:r w:rsidRPr="004D2462">
        <w:t xml:space="preserve">I am not suggesting </w:t>
      </w:r>
      <w:r w:rsidRPr="004D2462" w:rsidR="00732C13">
        <w:t xml:space="preserve">that </w:t>
      </w:r>
      <w:r w:rsidRPr="004D2462">
        <w:t xml:space="preserve">the </w:t>
      </w:r>
      <w:r w:rsidRPr="004D2462" w:rsidR="0098199A">
        <w:t>Cyprus</w:t>
      </w:r>
      <w:r w:rsidRPr="004D2462">
        <w:t xml:space="preserve"> mission is not important. </w:t>
      </w:r>
      <w:r w:rsidRPr="004D2462" w:rsidR="00732C13">
        <w:t xml:space="preserve">My question is more about the data that is </w:t>
      </w:r>
      <w:r w:rsidRPr="004D2462" w:rsidR="002C01A9">
        <w:t>publicly</w:t>
      </w:r>
      <w:r w:rsidRPr="004D2462" w:rsidR="00732C13">
        <w:t xml:space="preserve"> available from the </w:t>
      </w:r>
      <w:r w:rsidRPr="004D2462" w:rsidR="002C01A9">
        <w:t>United</w:t>
      </w:r>
      <w:r w:rsidRPr="004D2462" w:rsidR="00732C13">
        <w:t xml:space="preserve"> Nations website regarding the n</w:t>
      </w:r>
      <w:r w:rsidRPr="004D2462">
        <w:t>umbers and contribution compared to other countr</w:t>
      </w:r>
      <w:r w:rsidRPr="004D2462" w:rsidR="00732C13">
        <w:t>ies</w:t>
      </w:r>
      <w:r w:rsidRPr="004D2462">
        <w:t>. You may find it difficult to disagree with the data</w:t>
      </w:r>
      <w:r w:rsidRPr="004D2462" w:rsidR="00732C13">
        <w:t xml:space="preserve"> </w:t>
      </w:r>
      <w:r w:rsidRPr="004D2462" w:rsidR="002C01A9">
        <w:t>from</w:t>
      </w:r>
      <w:r w:rsidRPr="004D2462" w:rsidR="00732C13">
        <w:t xml:space="preserve"> the UN. It places the UK 50th amongst peacekeeping contributions.</w:t>
      </w:r>
    </w:p>
    <w:p w:rsidR="00843252" w:rsidRPr="004D2462" w:rsidP="00843252">
      <w:pPr>
        <w:pStyle w:val="Answer"/>
      </w:pPr>
      <w:sdt>
        <w:sdtPr>
          <w:alias w:val="Witness"/>
          <w:id w:val="-1171018041"/>
          <w:placeholder>
            <w:docPart w:val="DefaultPlaceholder_-1854013440"/>
          </w:placeholder>
          <w:richText/>
        </w:sdtPr>
        <w:sdtContent>
          <w:r w:rsidRPr="004D2462" w:rsidR="00F41FFB">
            <w:rPr>
              <w:b/>
              <w:i/>
            </w:rPr>
            <w:t xml:space="preserve">Dominic </w:t>
          </w:r>
          <w:r w:rsidRPr="004D2462" w:rsidR="00F41FFB">
            <w:rPr>
              <w:b/>
              <w:i/>
            </w:rPr>
            <w:t>Raab</w:t>
          </w:r>
          <w:r w:rsidRPr="004D2462" w:rsidR="00F41FFB">
            <w:rPr>
              <w:b/>
              <w:i/>
            </w:rPr>
            <w:t>:</w:t>
          </w:r>
          <w:r w:rsidRPr="004D2462">
            <w:rPr>
              <w:b/>
            </w:rPr>
            <w:t xml:space="preserve"> </w:t>
          </w:r>
        </w:sdtContent>
      </w:sdt>
      <w:r w:rsidRPr="004D2462" w:rsidR="00043CBA">
        <w:t>Why don’t you w</w:t>
      </w:r>
      <w:r w:rsidRPr="004D2462">
        <w:t>rite to me</w:t>
      </w:r>
      <w:r w:rsidRPr="004D2462" w:rsidR="000333B9">
        <w:t xml:space="preserve"> and set out the detailed source that you are quoting, </w:t>
      </w:r>
      <w:r w:rsidRPr="004D2462">
        <w:t>rather than paraphrasing and not citing it in a way that I can respond to</w:t>
      </w:r>
      <w:r w:rsidRPr="004D2462" w:rsidR="000333B9">
        <w:t xml:space="preserve"> on the granular detail</w:t>
      </w:r>
      <w:r w:rsidRPr="004D2462" w:rsidR="00043CBA">
        <w:t>?</w:t>
      </w:r>
      <w:r w:rsidRPr="004D2462" w:rsidR="000333B9">
        <w:t xml:space="preserve"> </w:t>
      </w:r>
      <w:r w:rsidRPr="004D2462">
        <w:t>I will give you a</w:t>
      </w:r>
      <w:r w:rsidRPr="004D2462" w:rsidR="000333B9">
        <w:t xml:space="preserve"> very full response, I reassure you.</w:t>
      </w:r>
    </w:p>
    <w:p w:rsidR="00843252" w:rsidRPr="004D2462" w:rsidP="00843252">
      <w:pPr>
        <w:pStyle w:val="Question"/>
      </w:pPr>
      <w:sdt>
        <w:sdtPr>
          <w:alias w:val="Member"/>
          <w:tag w:val="&lt;Member mnisId='4756' dodsId=''&gt;"/>
          <w:id w:val="-1875831535"/>
          <w:placeholder>
            <w:docPart w:val="DefaultPlaceholder_-1854013440"/>
          </w:placeholder>
          <w:richText/>
        </w:sdtPr>
        <w:sdtContent>
          <w:r w:rsidRPr="004D2462">
            <w:rPr>
              <w:b/>
            </w:rPr>
            <w:t xml:space="preserve">Brendan </w:t>
          </w:r>
          <w:r w:rsidRPr="004D2462">
            <w:rPr>
              <w:b/>
            </w:rPr>
            <w:t>Clarke-Smith</w:t>
          </w:r>
          <w:r w:rsidRPr="004D2462">
            <w:rPr>
              <w:b/>
            </w:rPr>
            <w:t>:</w:t>
          </w:r>
        </w:sdtContent>
      </w:sdt>
      <w:r w:rsidRPr="004D2462">
        <w:t xml:space="preserve"> Good morning</w:t>
      </w:r>
      <w:r w:rsidRPr="004D2462" w:rsidR="000333B9">
        <w:t xml:space="preserve">. </w:t>
      </w:r>
      <w:r w:rsidRPr="004D2462">
        <w:t>Sir Philip</w:t>
      </w:r>
      <w:r w:rsidRPr="004D2462" w:rsidR="000333B9">
        <w:t xml:space="preserve">, the </w:t>
      </w:r>
      <w:r w:rsidRPr="004D2462">
        <w:t xml:space="preserve">supplementary estimate memorandum states </w:t>
      </w:r>
      <w:r w:rsidR="002548FE">
        <w:t xml:space="preserve">that </w:t>
      </w:r>
      <w:r w:rsidRPr="004D2462">
        <w:t xml:space="preserve">the FCDO has committed up to £1.3 billion of new ODA to counter the health, </w:t>
      </w:r>
      <w:r w:rsidRPr="004D2462">
        <w:t>humanitarian</w:t>
      </w:r>
      <w:r w:rsidRPr="004D2462">
        <w:t xml:space="preserve"> and socioeconomic impacts of </w:t>
      </w:r>
      <w:r w:rsidRPr="004D2462" w:rsidR="000333B9">
        <w:t>C</w:t>
      </w:r>
      <w:r w:rsidRPr="004D2462">
        <w:t>ovid-19. Is this new ODA</w:t>
      </w:r>
      <w:r w:rsidRPr="004D2462" w:rsidR="000333B9">
        <w:t xml:space="preserve"> </w:t>
      </w:r>
      <w:r w:rsidRPr="004D2462">
        <w:t>or funding that has been moved from other programmes?</w:t>
      </w:r>
    </w:p>
    <w:p w:rsidR="00843252" w:rsidRPr="004D2462" w:rsidP="00843252">
      <w:pPr>
        <w:pStyle w:val="Answer"/>
      </w:pPr>
      <w:sdt>
        <w:sdtPr>
          <w:alias w:val="Witness"/>
          <w:id w:val="63536766"/>
          <w:placeholder>
            <w:docPart w:val="DefaultPlaceholder_-1854013440"/>
          </w:placeholder>
          <w:richText/>
        </w:sdtPr>
        <w:sdtContent>
          <w:r w:rsidRPr="004D2462" w:rsidR="00100B1D">
            <w:rPr>
              <w:b/>
              <w:i/>
            </w:rPr>
            <w:t>Sir Philip Barton:</w:t>
          </w:r>
          <w:r w:rsidRPr="004D2462">
            <w:rPr>
              <w:b/>
            </w:rPr>
            <w:t xml:space="preserve"> </w:t>
          </w:r>
        </w:sdtContent>
      </w:sdt>
      <w:r w:rsidRPr="004D2462" w:rsidR="000333B9">
        <w:t>As I am sure you know, t</w:t>
      </w:r>
      <w:r w:rsidRPr="004D2462">
        <w:t xml:space="preserve">he supplementary estimates are adjustments made </w:t>
      </w:r>
      <w:r w:rsidRPr="004D2462" w:rsidR="000333B9">
        <w:t>in the course of</w:t>
      </w:r>
      <w:r w:rsidRPr="004D2462" w:rsidR="000333B9">
        <w:t xml:space="preserve"> a financial year </w:t>
      </w:r>
      <w:r w:rsidRPr="004D2462">
        <w:t>to the main estimate</w:t>
      </w:r>
      <w:r w:rsidRPr="004D2462" w:rsidR="000333B9">
        <w:t xml:space="preserve">s, which are the original allocations by the Treasury to </w:t>
      </w:r>
      <w:r w:rsidRPr="004D2462" w:rsidR="00A74511">
        <w:t>D</w:t>
      </w:r>
      <w:r w:rsidRPr="004D2462" w:rsidR="000333B9">
        <w:t xml:space="preserve">epartments. </w:t>
      </w:r>
      <w:r w:rsidRPr="004D2462">
        <w:t xml:space="preserve">In a sense, what the supplementary estimates </w:t>
      </w:r>
      <w:r w:rsidRPr="004D2462" w:rsidR="000333B9">
        <w:t xml:space="preserve">show is the </w:t>
      </w:r>
      <w:r w:rsidRPr="004D2462" w:rsidR="000333B9">
        <w:t xml:space="preserve">changes to those main estimates. What you are citing, in a sense, is the </w:t>
      </w:r>
      <w:r w:rsidRPr="004D2462">
        <w:t xml:space="preserve">amount of money at the point </w:t>
      </w:r>
      <w:r w:rsidRPr="004D2462" w:rsidR="000333B9">
        <w:t xml:space="preserve">at which </w:t>
      </w:r>
      <w:r w:rsidRPr="004D2462">
        <w:t>the changes we</w:t>
      </w:r>
      <w:r w:rsidRPr="004D2462" w:rsidR="000333B9">
        <w:t xml:space="preserve">re </w:t>
      </w:r>
      <w:r w:rsidRPr="004D2462">
        <w:t>made in</w:t>
      </w:r>
      <w:r w:rsidRPr="004D2462" w:rsidR="000333B9">
        <w:t>-</w:t>
      </w:r>
      <w:r w:rsidRPr="004D2462">
        <w:t>year.</w:t>
      </w:r>
    </w:p>
    <w:p w:rsidR="00843252" w:rsidRPr="004D2462" w:rsidP="00843252">
      <w:pPr>
        <w:pStyle w:val="Question"/>
      </w:pPr>
      <w:sdt>
        <w:sdtPr>
          <w:alias w:val="Member"/>
          <w:tag w:val="&lt;Member mnisId='4756' dodsId=''&gt;"/>
          <w:id w:val="-718748331"/>
          <w:placeholder>
            <w:docPart w:val="DefaultPlaceholder_-1854013440"/>
          </w:placeholder>
          <w:richText/>
        </w:sdtPr>
        <w:sdtContent>
          <w:r w:rsidRPr="004D2462">
            <w:rPr>
              <w:b/>
            </w:rPr>
            <w:t xml:space="preserve">Brendan </w:t>
          </w:r>
          <w:r w:rsidRPr="004D2462">
            <w:rPr>
              <w:b/>
            </w:rPr>
            <w:t>Clarke-Smith</w:t>
          </w:r>
          <w:r w:rsidRPr="004D2462">
            <w:rPr>
              <w:b/>
            </w:rPr>
            <w:t>:</w:t>
          </w:r>
        </w:sdtContent>
      </w:sdt>
      <w:r w:rsidRPr="004D2462">
        <w:t xml:space="preserve"> Which programmes have had to be changed du</w:t>
      </w:r>
      <w:r w:rsidRPr="004D2462" w:rsidR="000333B9">
        <w:t xml:space="preserve">e to </w:t>
      </w:r>
      <w:r w:rsidRPr="004D2462">
        <w:t>this?</w:t>
      </w:r>
    </w:p>
    <w:p w:rsidR="00843252" w:rsidRPr="004D2462" w:rsidP="00843252">
      <w:pPr>
        <w:pStyle w:val="Answer"/>
      </w:pPr>
      <w:sdt>
        <w:sdtPr>
          <w:alias w:val="Witness"/>
          <w:id w:val="-277177779"/>
          <w:placeholder>
            <w:docPart w:val="DefaultPlaceholder_-1854013440"/>
          </w:placeholder>
          <w:richText/>
        </w:sdtPr>
        <w:sdtContent>
          <w:r w:rsidRPr="004D2462" w:rsidR="00100B1D">
            <w:rPr>
              <w:b/>
              <w:i/>
            </w:rPr>
            <w:t>Sir Philip Barton:</w:t>
          </w:r>
          <w:r w:rsidRPr="004D2462">
            <w:rPr>
              <w:b/>
            </w:rPr>
            <w:t xml:space="preserve"> </w:t>
          </w:r>
        </w:sdtContent>
      </w:sdt>
      <w:r w:rsidRPr="004D2462">
        <w:t xml:space="preserve">You have heard the Foreign Secretary say </w:t>
      </w:r>
      <w:r w:rsidRPr="004D2462" w:rsidR="000333B9">
        <w:t>in evidence</w:t>
      </w:r>
      <w:r w:rsidRPr="004D2462" w:rsidR="00A44AF6">
        <w:t>,</w:t>
      </w:r>
      <w:r w:rsidRPr="004D2462" w:rsidR="000333B9">
        <w:t xml:space="preserve"> both today and in his previous appearance</w:t>
      </w:r>
      <w:r w:rsidRPr="004D2462" w:rsidR="00A44AF6">
        <w:t>,</w:t>
      </w:r>
      <w:r w:rsidRPr="004D2462" w:rsidR="000333B9">
        <w:t xml:space="preserve"> how </w:t>
      </w:r>
      <w:r w:rsidRPr="004D2462">
        <w:t xml:space="preserve">information about programmes appears. It will appear </w:t>
      </w:r>
      <w:r w:rsidRPr="004D2462" w:rsidR="000333B9">
        <w:t xml:space="preserve">on </w:t>
      </w:r>
      <w:r w:rsidRPr="004D2462" w:rsidR="001861F5">
        <w:t>DevTracker</w:t>
      </w:r>
      <w:r w:rsidRPr="004D2462">
        <w:t xml:space="preserve"> in due course</w:t>
      </w:r>
      <w:r w:rsidRPr="004D2462" w:rsidR="000333B9">
        <w:t>, as</w:t>
      </w:r>
      <w:r w:rsidRPr="004D2462" w:rsidR="002B02BB">
        <w:t xml:space="preserve"> the Foreign Secretary</w:t>
      </w:r>
      <w:r w:rsidRPr="004D2462" w:rsidR="000333B9">
        <w:t xml:space="preserve"> set out earlier, in terms of the future </w:t>
      </w:r>
      <w:r w:rsidRPr="004D2462">
        <w:t>allocations by theme.</w:t>
      </w:r>
    </w:p>
    <w:p w:rsidR="00843252" w:rsidRPr="004D2462" w:rsidP="00843252">
      <w:pPr>
        <w:pStyle w:val="Question"/>
      </w:pPr>
      <w:sdt>
        <w:sdtPr>
          <w:alias w:val="Member"/>
          <w:tag w:val="&lt;Member mnisId='4756' dodsId=''&gt;"/>
          <w:id w:val="1052970987"/>
          <w:placeholder>
            <w:docPart w:val="DefaultPlaceholder_-1854013440"/>
          </w:placeholder>
          <w:richText/>
        </w:sdtPr>
        <w:sdtContent>
          <w:r w:rsidRPr="004D2462">
            <w:rPr>
              <w:b/>
            </w:rPr>
            <w:t xml:space="preserve">Brendan </w:t>
          </w:r>
          <w:r w:rsidRPr="004D2462">
            <w:rPr>
              <w:b/>
            </w:rPr>
            <w:t>Clarke-Smith</w:t>
          </w:r>
          <w:r w:rsidRPr="004D2462">
            <w:rPr>
              <w:b/>
            </w:rPr>
            <w:t>:</w:t>
          </w:r>
        </w:sdtContent>
      </w:sdt>
      <w:r w:rsidRPr="004D2462">
        <w:t xml:space="preserve"> </w:t>
      </w:r>
      <w:r w:rsidRPr="004D2462" w:rsidR="00A079D1">
        <w:t xml:space="preserve">At the moment, how are we </w:t>
      </w:r>
      <w:r w:rsidRPr="004D2462">
        <w:t xml:space="preserve">monitoring the impact of the pandemic </w:t>
      </w:r>
      <w:r w:rsidRPr="004D2462" w:rsidR="00A079D1">
        <w:t xml:space="preserve">on </w:t>
      </w:r>
      <w:r w:rsidRPr="004D2462">
        <w:t xml:space="preserve">other global health challenges? I am thinking of </w:t>
      </w:r>
      <w:r w:rsidRPr="004D2462" w:rsidR="00A079D1">
        <w:t xml:space="preserve">things like </w:t>
      </w:r>
      <w:r w:rsidRPr="004D2462">
        <w:t xml:space="preserve">malaria, </w:t>
      </w:r>
      <w:r w:rsidRPr="004D2462">
        <w:t>HIV</w:t>
      </w:r>
      <w:r w:rsidRPr="004D2462">
        <w:t xml:space="preserve"> and routine vaccinations.</w:t>
      </w:r>
    </w:p>
    <w:p w:rsidR="00A079D1" w:rsidRPr="004D2462" w:rsidP="00843252">
      <w:pPr>
        <w:pStyle w:val="Answer"/>
      </w:pPr>
      <w:sdt>
        <w:sdtPr>
          <w:alias w:val="Witness"/>
          <w:id w:val="9734641"/>
          <w:placeholder>
            <w:docPart w:val="DefaultPlaceholder_-1854013440"/>
          </w:placeholder>
          <w:richText/>
        </w:sdtPr>
        <w:sdtContent>
          <w:r w:rsidRPr="004D2462" w:rsidR="00F41FFB">
            <w:rPr>
              <w:b/>
              <w:i/>
            </w:rPr>
            <w:t xml:space="preserve">Dominic </w:t>
          </w:r>
          <w:r w:rsidRPr="004D2462" w:rsidR="00F41FFB">
            <w:rPr>
              <w:b/>
              <w:i/>
            </w:rPr>
            <w:t>Raab</w:t>
          </w:r>
          <w:r w:rsidRPr="004D2462" w:rsidR="00F41FFB">
            <w:rPr>
              <w:b/>
              <w:i/>
            </w:rPr>
            <w:t>:</w:t>
          </w:r>
          <w:r w:rsidRPr="004D2462" w:rsidR="00843252">
            <w:rPr>
              <w:b/>
            </w:rPr>
            <w:t xml:space="preserve"> </w:t>
          </w:r>
        </w:sdtContent>
      </w:sdt>
      <w:r w:rsidRPr="004D2462" w:rsidR="00843252">
        <w:t>That is a question for me</w:t>
      </w:r>
      <w:r w:rsidRPr="004D2462">
        <w:t xml:space="preserve"> as Foreign Secretary</w:t>
      </w:r>
      <w:r w:rsidRPr="004D2462" w:rsidR="00843252">
        <w:t xml:space="preserve">. </w:t>
      </w:r>
      <w:r w:rsidRPr="004D2462">
        <w:t>W</w:t>
      </w:r>
      <w:r w:rsidRPr="004D2462" w:rsidR="00843252">
        <w:t xml:space="preserve">e have pledged </w:t>
      </w:r>
      <w:r w:rsidRPr="004D2462">
        <w:t xml:space="preserve">a huge amount to the global health piece: </w:t>
      </w:r>
      <w:r w:rsidRPr="004D2462" w:rsidR="00843252">
        <w:t>£1.65</w:t>
      </w:r>
      <w:r w:rsidRPr="004D2462">
        <w:t xml:space="preserve"> billion</w:t>
      </w:r>
      <w:r w:rsidRPr="004D2462" w:rsidR="00843252">
        <w:t xml:space="preserve"> to Gavi between</w:t>
      </w:r>
      <w:r w:rsidRPr="004D2462">
        <w:t xml:space="preserve"> 2021 and 2025. A</w:t>
      </w:r>
      <w:r w:rsidRPr="004D2462" w:rsidR="00843252">
        <w:t>s I mentioned earlier</w:t>
      </w:r>
      <w:r w:rsidRPr="004D2462">
        <w:t xml:space="preserve">, </w:t>
      </w:r>
      <w:r w:rsidRPr="004D2462" w:rsidR="00843252">
        <w:t>we are harnessing</w:t>
      </w:r>
      <w:r w:rsidRPr="004D2462">
        <w:t xml:space="preserve"> the UK expertise in science research and development</w:t>
      </w:r>
      <w:r w:rsidRPr="004D2462" w:rsidR="00843252">
        <w:t xml:space="preserve">. </w:t>
      </w:r>
      <w:r w:rsidRPr="004D2462">
        <w:t xml:space="preserve">You </w:t>
      </w:r>
      <w:r w:rsidRPr="004D2462" w:rsidR="00843252">
        <w:t xml:space="preserve">can see that in the fact </w:t>
      </w:r>
      <w:r w:rsidRPr="004D2462">
        <w:t xml:space="preserve">that </w:t>
      </w:r>
      <w:r w:rsidRPr="004D2462" w:rsidR="00843252">
        <w:t xml:space="preserve">we have pioneered </w:t>
      </w:r>
      <w:r w:rsidRPr="004D2462">
        <w:t>the vaccine, but also</w:t>
      </w:r>
      <w:r w:rsidRPr="004D2462" w:rsidR="002C17A2">
        <w:t>,</w:t>
      </w:r>
      <w:r w:rsidRPr="004D2462">
        <w:t xml:space="preserve"> </w:t>
      </w:r>
      <w:r w:rsidRPr="004D2462" w:rsidR="00843252">
        <w:t xml:space="preserve">at the </w:t>
      </w:r>
      <w:r w:rsidRPr="004D2462" w:rsidR="002C17A2">
        <w:t>COVAX</w:t>
      </w:r>
      <w:r w:rsidRPr="004D2462" w:rsidR="00843252">
        <w:t xml:space="preserve"> level</w:t>
      </w:r>
      <w:r w:rsidRPr="004D2462" w:rsidR="002C17A2">
        <w:t>,</w:t>
      </w:r>
      <w:r w:rsidRPr="004D2462" w:rsidR="00843252">
        <w:t xml:space="preserve"> we want to make sure it is equitably distributed.</w:t>
      </w:r>
    </w:p>
    <w:p w:rsidR="00843252" w:rsidRPr="004D2462" w:rsidP="00843252">
      <w:pPr>
        <w:pStyle w:val="Answer"/>
      </w:pPr>
      <w:r w:rsidRPr="004D2462">
        <w:t xml:space="preserve">In relation to wider public health, we have made a </w:t>
      </w:r>
      <w:r w:rsidRPr="004D2462">
        <w:t xml:space="preserve">further </w:t>
      </w:r>
      <w:r w:rsidRPr="004D2462">
        <w:t>£</w:t>
      </w:r>
      <w:r w:rsidRPr="004D2462">
        <w:t xml:space="preserve">340 million </w:t>
      </w:r>
      <w:r w:rsidRPr="004D2462">
        <w:t xml:space="preserve">in new core </w:t>
      </w:r>
      <w:r w:rsidRPr="004D2462">
        <w:t>contributions</w:t>
      </w:r>
      <w:r w:rsidRPr="004D2462">
        <w:t xml:space="preserve"> to the </w:t>
      </w:r>
      <w:r w:rsidRPr="004D2462" w:rsidR="002C17A2">
        <w:t>World Health Organization</w:t>
      </w:r>
      <w:r w:rsidRPr="004D2462">
        <w:t xml:space="preserve">. You are right to say </w:t>
      </w:r>
      <w:r w:rsidRPr="004D2462">
        <w:t xml:space="preserve">that </w:t>
      </w:r>
      <w:r w:rsidRPr="004D2462">
        <w:t xml:space="preserve">things like the traditional polio </w:t>
      </w:r>
      <w:r w:rsidRPr="004D2462">
        <w:t xml:space="preserve">and </w:t>
      </w:r>
      <w:r w:rsidRPr="004D2462">
        <w:t xml:space="preserve">tropical </w:t>
      </w:r>
      <w:r w:rsidRPr="004D2462" w:rsidR="0098199A">
        <w:t>diseases</w:t>
      </w:r>
      <w:r w:rsidRPr="004D2462">
        <w:t xml:space="preserve"> have been somewhat eclipsed </w:t>
      </w:r>
      <w:r w:rsidRPr="004D2462">
        <w:t xml:space="preserve">in terms of the focus of attention this year </w:t>
      </w:r>
      <w:r w:rsidRPr="004D2462">
        <w:t xml:space="preserve">because of </w:t>
      </w:r>
      <w:r w:rsidRPr="004D2462" w:rsidR="0098199A">
        <w:t>Covid</w:t>
      </w:r>
      <w:r w:rsidRPr="004D2462">
        <w:t>. That is inherent</w:t>
      </w:r>
      <w:r w:rsidRPr="004D2462">
        <w:t xml:space="preserve"> in having an emergency and a pandemic like this</w:t>
      </w:r>
      <w:r w:rsidRPr="004D2462">
        <w:t xml:space="preserve">, but we do watch that and stay alert to it very closely. </w:t>
      </w:r>
      <w:r w:rsidRPr="004D2462">
        <w:t>Of course</w:t>
      </w:r>
      <w:r w:rsidRPr="004D2462" w:rsidR="00340BD7">
        <w:t>,</w:t>
      </w:r>
      <w:r w:rsidRPr="004D2462">
        <w:t xml:space="preserve"> i</w:t>
      </w:r>
      <w:r w:rsidRPr="004D2462">
        <w:t>t depends a little on the feedback we get</w:t>
      </w:r>
      <w:r w:rsidRPr="004D2462">
        <w:t xml:space="preserve"> </w:t>
      </w:r>
      <w:r w:rsidRPr="004D2462" w:rsidR="002C01A9">
        <w:t>from</w:t>
      </w:r>
      <w:r w:rsidRPr="004D2462">
        <w:t xml:space="preserve"> the national reporting systems</w:t>
      </w:r>
      <w:r w:rsidRPr="004D2462" w:rsidR="00B22A13">
        <w:t>, for example,</w:t>
      </w:r>
      <w:r w:rsidRPr="004D2462">
        <w:t xml:space="preserve"> in the African countries affected, </w:t>
      </w:r>
      <w:r w:rsidRPr="004D2462">
        <w:t>but we monitor that</w:t>
      </w:r>
      <w:r w:rsidRPr="004D2462" w:rsidR="00B22A13">
        <w:t xml:space="preserve"> as best we can</w:t>
      </w:r>
      <w:r w:rsidRPr="004D2462">
        <w:t xml:space="preserve">. We try </w:t>
      </w:r>
      <w:r w:rsidRPr="004D2462" w:rsidR="0074454E">
        <w:t xml:space="preserve">to </w:t>
      </w:r>
      <w:r w:rsidRPr="004D2462">
        <w:t>make sure</w:t>
      </w:r>
      <w:r w:rsidRPr="004D2462" w:rsidR="00B22A13">
        <w:t>, again</w:t>
      </w:r>
      <w:r w:rsidRPr="004D2462">
        <w:t xml:space="preserve"> </w:t>
      </w:r>
      <w:r w:rsidRPr="004D2462">
        <w:t>as best we can</w:t>
      </w:r>
      <w:r w:rsidRPr="004D2462">
        <w:t xml:space="preserve">, </w:t>
      </w:r>
      <w:r w:rsidRPr="004D2462" w:rsidR="00B22A13">
        <w:t>with</w:t>
      </w:r>
      <w:r w:rsidRPr="004D2462">
        <w:t xml:space="preserve">in the financial circumstances everyone finds themselves, that </w:t>
      </w:r>
      <w:r w:rsidRPr="004D2462">
        <w:t xml:space="preserve">we are not taking our eye off the ball of the huge achievements </w:t>
      </w:r>
      <w:r w:rsidRPr="004D2462">
        <w:t xml:space="preserve">that </w:t>
      </w:r>
      <w:r w:rsidRPr="004D2462">
        <w:t>we have made in supporting efforts against</w:t>
      </w:r>
      <w:r w:rsidRPr="004D2462">
        <w:t xml:space="preserve"> malaria, polio, TB, et</w:t>
      </w:r>
      <w:r w:rsidRPr="004D2462" w:rsidR="00B22A13">
        <w:t xml:space="preserve"> cetera</w:t>
      </w:r>
      <w:r w:rsidRPr="004D2462">
        <w:t>.</w:t>
      </w:r>
    </w:p>
    <w:p w:rsidR="00843252" w:rsidRPr="004D2462" w:rsidP="00843252">
      <w:pPr>
        <w:pStyle w:val="Question"/>
      </w:pPr>
      <w:sdt>
        <w:sdtPr>
          <w:alias w:val="Member"/>
          <w:tag w:val="&lt;Member mnisId='4756' dodsId=''&gt;"/>
          <w:id w:val="741911561"/>
          <w:placeholder>
            <w:docPart w:val="DefaultPlaceholder_-1854013440"/>
          </w:placeholder>
          <w:richText/>
        </w:sdtPr>
        <w:sdtContent>
          <w:r w:rsidRPr="004D2462">
            <w:rPr>
              <w:b/>
            </w:rPr>
            <w:t xml:space="preserve">Brendan </w:t>
          </w:r>
          <w:r w:rsidRPr="004D2462">
            <w:rPr>
              <w:b/>
            </w:rPr>
            <w:t>Clarke-Smith</w:t>
          </w:r>
          <w:r w:rsidRPr="004D2462">
            <w:rPr>
              <w:b/>
            </w:rPr>
            <w:t>:</w:t>
          </w:r>
        </w:sdtContent>
      </w:sdt>
      <w:r w:rsidRPr="004D2462">
        <w:t xml:space="preserve"> </w:t>
      </w:r>
      <w:r w:rsidRPr="004D2462" w:rsidR="00A079D1">
        <w:t>Finally, it was said that there are no immediate plans to publish a global health strategy</w:t>
      </w:r>
      <w:r w:rsidRPr="004D2462" w:rsidR="00B42C3D">
        <w:t xml:space="preserve"> and that w</w:t>
      </w:r>
      <w:r w:rsidRPr="004D2462" w:rsidR="00117882">
        <w:t>e are going to</w:t>
      </w:r>
      <w:r w:rsidRPr="004D2462">
        <w:t xml:space="preserve"> continue to review </w:t>
      </w:r>
      <w:r w:rsidRPr="004D2462" w:rsidR="00117882">
        <w:t xml:space="preserve">the </w:t>
      </w:r>
      <w:r w:rsidRPr="004D2462">
        <w:t xml:space="preserve">approach. </w:t>
      </w:r>
      <w:r w:rsidRPr="004D2462" w:rsidR="00117882">
        <w:t xml:space="preserve">Is this still the case? What do you think this may </w:t>
      </w:r>
      <w:r w:rsidRPr="004D2462">
        <w:t>mean in practice?</w:t>
      </w:r>
    </w:p>
    <w:p w:rsidR="00A4213B" w:rsidRPr="004D2462" w:rsidP="00843252">
      <w:pPr>
        <w:pStyle w:val="Answer"/>
      </w:pPr>
      <w:sdt>
        <w:sdtPr>
          <w:alias w:val="Witness"/>
          <w:id w:val="-1761443597"/>
          <w:placeholder>
            <w:docPart w:val="DefaultPlaceholder_-1854013440"/>
          </w:placeholder>
          <w:richText/>
        </w:sdtPr>
        <w:sdtContent>
          <w:r w:rsidRPr="004D2462" w:rsidR="00F41FFB">
            <w:rPr>
              <w:b/>
              <w:i/>
            </w:rPr>
            <w:t xml:space="preserve">Dominic </w:t>
          </w:r>
          <w:r w:rsidRPr="004D2462" w:rsidR="00F41FFB">
            <w:rPr>
              <w:b/>
              <w:i/>
            </w:rPr>
            <w:t>Raab</w:t>
          </w:r>
          <w:r w:rsidRPr="004D2462" w:rsidR="00F41FFB">
            <w:rPr>
              <w:b/>
              <w:i/>
            </w:rPr>
            <w:t>:</w:t>
          </w:r>
          <w:r w:rsidRPr="004D2462" w:rsidR="00843252">
            <w:rPr>
              <w:b/>
            </w:rPr>
            <w:t xml:space="preserve"> </w:t>
          </w:r>
        </w:sdtContent>
      </w:sdt>
      <w:r w:rsidRPr="004D2462" w:rsidR="00843252">
        <w:t xml:space="preserve">The point about the spend is that inevitably it is firmed up through </w:t>
      </w:r>
      <w:r w:rsidRPr="004D2462" w:rsidR="001861F5">
        <w:t>DevTracker</w:t>
      </w:r>
      <w:r w:rsidRPr="004D2462" w:rsidR="00843252">
        <w:t xml:space="preserve"> and the other mechanisms in</w:t>
      </w:r>
      <w:r w:rsidRPr="004D2462" w:rsidR="00117882">
        <w:t>-</w:t>
      </w:r>
      <w:r w:rsidRPr="004D2462" w:rsidR="00843252">
        <w:t>year</w:t>
      </w:r>
      <w:r w:rsidRPr="004D2462" w:rsidR="00117882">
        <w:t xml:space="preserve">, because we need to stay agile and </w:t>
      </w:r>
      <w:r w:rsidRPr="004D2462" w:rsidR="00843252">
        <w:t xml:space="preserve">adjust to </w:t>
      </w:r>
      <w:r w:rsidRPr="004D2462" w:rsidR="00117882">
        <w:t xml:space="preserve">what </w:t>
      </w:r>
      <w:r w:rsidRPr="004D2462" w:rsidR="00843252">
        <w:t>the real-time reporting</w:t>
      </w:r>
      <w:r w:rsidRPr="004D2462">
        <w:t xml:space="preserve">, </w:t>
      </w:r>
      <w:r w:rsidRPr="004D2462" w:rsidR="00117882">
        <w:t>which you rightly asked about</w:t>
      </w:r>
      <w:r w:rsidRPr="004D2462">
        <w:t xml:space="preserve">, </w:t>
      </w:r>
      <w:r w:rsidRPr="004D2462" w:rsidR="00117882">
        <w:t>is telling us</w:t>
      </w:r>
      <w:r w:rsidRPr="004D2462" w:rsidR="00843252">
        <w:t>.</w:t>
      </w:r>
      <w:r w:rsidRPr="004D2462" w:rsidR="00117882">
        <w:t xml:space="preserve"> In that sense that is a good thing, and it is published in the normal way. </w:t>
      </w:r>
    </w:p>
    <w:p w:rsidR="00843252" w:rsidRPr="004D2462" w:rsidP="00843252">
      <w:pPr>
        <w:pStyle w:val="Answer"/>
      </w:pPr>
      <w:r w:rsidRPr="004D2462">
        <w:t>In terms of the strategy</w:t>
      </w:r>
      <w:r w:rsidRPr="004D2462" w:rsidR="00A4213B">
        <w:t>,</w:t>
      </w:r>
      <w:r w:rsidRPr="004D2462">
        <w:t xml:space="preserve"> w</w:t>
      </w:r>
      <w:r w:rsidRPr="004D2462">
        <w:t xml:space="preserve">e have a clear agenda on </w:t>
      </w:r>
      <w:r w:rsidRPr="004D2462">
        <w:t>Covid</w:t>
      </w:r>
      <w:r w:rsidRPr="004D2462">
        <w:t xml:space="preserve"> but also on those other health </w:t>
      </w:r>
      <w:r w:rsidRPr="004D2462" w:rsidR="0098199A">
        <w:t>priorities</w:t>
      </w:r>
      <w:r w:rsidRPr="004D2462">
        <w:t xml:space="preserve"> </w:t>
      </w:r>
      <w:r w:rsidRPr="004D2462">
        <w:t xml:space="preserve">that </w:t>
      </w:r>
      <w:r w:rsidRPr="004D2462">
        <w:t xml:space="preserve">you mentioned. </w:t>
      </w:r>
      <w:r w:rsidRPr="004D2462">
        <w:t>If there is one other element that you are not sure about or you would like to hear more on what we are doing, write to me;</w:t>
      </w:r>
      <w:r w:rsidRPr="004D2462">
        <w:t xml:space="preserve"> I am very happy</w:t>
      </w:r>
      <w:r w:rsidRPr="004D2462">
        <w:t xml:space="preserve"> to set out the full detail.</w:t>
      </w:r>
    </w:p>
    <w:p w:rsidR="00843252" w:rsidRPr="004D2462" w:rsidP="00843252">
      <w:pPr>
        <w:pStyle w:val="Question"/>
      </w:pPr>
      <w:sdt>
        <w:sdtPr>
          <w:alias w:val="Member"/>
          <w:tag w:val="&lt;Member mnisId='4267' dodsId='101347'&gt;"/>
          <w:id w:val="1686331556"/>
          <w:placeholder>
            <w:docPart w:val="DefaultPlaceholder_-1854013440"/>
          </w:placeholder>
          <w:richText/>
        </w:sdtPr>
        <w:sdtContent>
          <w:r w:rsidRPr="004D2462">
            <w:rPr>
              <w:b/>
            </w:rPr>
            <w:t>Chair:</w:t>
          </w:r>
        </w:sdtContent>
      </w:sdt>
      <w:r w:rsidRPr="004D2462">
        <w:t xml:space="preserve"> </w:t>
      </w:r>
      <w:r w:rsidRPr="004D2462" w:rsidR="00117882">
        <w:t>Foreign Secretary, w</w:t>
      </w:r>
      <w:r w:rsidRPr="004D2462">
        <w:t xml:space="preserve">e did </w:t>
      </w:r>
      <w:r w:rsidRPr="004D2462" w:rsidR="0098199A">
        <w:t>not</w:t>
      </w:r>
      <w:r w:rsidRPr="004D2462">
        <w:t xml:space="preserve"> really </w:t>
      </w:r>
      <w:r w:rsidRPr="004D2462" w:rsidR="0098199A">
        <w:t>get</w:t>
      </w:r>
      <w:r w:rsidRPr="004D2462">
        <w:t xml:space="preserve"> an answer </w:t>
      </w:r>
      <w:r w:rsidRPr="004D2462" w:rsidR="00117882">
        <w:t xml:space="preserve">to my colleague’s question about when we are going to find out about the new </w:t>
      </w:r>
      <w:r w:rsidRPr="004D2462">
        <w:t>ODA money for health projects</w:t>
      </w:r>
      <w:r w:rsidRPr="004D2462" w:rsidR="00117882">
        <w:t xml:space="preserve">, other than it will be on </w:t>
      </w:r>
      <w:r w:rsidRPr="004D2462" w:rsidR="00117882">
        <w:t>DevTracker</w:t>
      </w:r>
      <w:r w:rsidRPr="004D2462" w:rsidR="00117882">
        <w:t xml:space="preserve"> at some point. </w:t>
      </w:r>
      <w:r w:rsidRPr="004D2462">
        <w:t xml:space="preserve">Do we have a timescale? Is it likely to be a week, a </w:t>
      </w:r>
      <w:r w:rsidRPr="004D2462">
        <w:t>month</w:t>
      </w:r>
      <w:r w:rsidRPr="004D2462">
        <w:t xml:space="preserve"> or six months? </w:t>
      </w:r>
      <w:r w:rsidRPr="004D2462" w:rsidR="008739D9">
        <w:t xml:space="preserve">The other question is </w:t>
      </w:r>
      <w:r w:rsidRPr="004D2462" w:rsidR="00DA1526">
        <w:t xml:space="preserve">whether the </w:t>
      </w:r>
      <w:r w:rsidRPr="004D2462">
        <w:t>actual organisations on the ground get consulted on this</w:t>
      </w:r>
      <w:r w:rsidRPr="004D2462" w:rsidR="008739D9">
        <w:t>, and do they know in advance</w:t>
      </w:r>
      <w:r w:rsidRPr="004D2462" w:rsidR="00A67658">
        <w:t xml:space="preserve"> of it</w:t>
      </w:r>
      <w:r w:rsidRPr="004D2462" w:rsidR="008739D9">
        <w:t xml:space="preserve"> going on </w:t>
      </w:r>
      <w:r w:rsidRPr="004D2462" w:rsidR="008739D9">
        <w:t>DevTracker</w:t>
      </w:r>
      <w:r w:rsidRPr="004D2462" w:rsidR="008739D9">
        <w:t>?</w:t>
      </w:r>
    </w:p>
    <w:p w:rsidR="00681013" w:rsidRPr="004D2462" w:rsidP="00843252">
      <w:pPr>
        <w:pStyle w:val="Answer"/>
      </w:pPr>
      <w:sdt>
        <w:sdtPr>
          <w:alias w:val="Witness"/>
          <w:id w:val="-1584977894"/>
          <w:placeholder>
            <w:docPart w:val="DefaultPlaceholder_-1854013440"/>
          </w:placeholder>
          <w:richText/>
        </w:sdtPr>
        <w:sdtContent>
          <w:r w:rsidRPr="004D2462" w:rsidR="00F41FFB">
            <w:rPr>
              <w:b/>
              <w:i/>
            </w:rPr>
            <w:t xml:space="preserve">Dominic </w:t>
          </w:r>
          <w:r w:rsidRPr="004D2462" w:rsidR="00F41FFB">
            <w:rPr>
              <w:b/>
              <w:i/>
            </w:rPr>
            <w:t>Raab</w:t>
          </w:r>
          <w:r w:rsidRPr="004D2462" w:rsidR="00F41FFB">
            <w:rPr>
              <w:b/>
              <w:i/>
            </w:rPr>
            <w:t>:</w:t>
          </w:r>
          <w:r w:rsidRPr="004D2462" w:rsidR="00843252">
            <w:rPr>
              <w:b/>
            </w:rPr>
            <w:t xml:space="preserve"> </w:t>
          </w:r>
        </w:sdtContent>
      </w:sdt>
      <w:r w:rsidRPr="004D2462" w:rsidR="00843252">
        <w:t xml:space="preserve">Let me write to you </w:t>
      </w:r>
      <w:r w:rsidRPr="004D2462" w:rsidR="008739D9">
        <w:t xml:space="preserve">about </w:t>
      </w:r>
      <w:r w:rsidRPr="004D2462" w:rsidR="00843252">
        <w:t>precisely</w:t>
      </w:r>
      <w:r w:rsidRPr="004D2462" w:rsidR="008739D9">
        <w:t xml:space="preserve"> when it goes up on </w:t>
      </w:r>
      <w:r w:rsidRPr="004D2462" w:rsidR="008739D9">
        <w:t>DevTracker</w:t>
      </w:r>
      <w:r w:rsidRPr="004D2462" w:rsidR="00843252">
        <w:t xml:space="preserve">. </w:t>
      </w:r>
    </w:p>
    <w:p w:rsidR="00681013" w:rsidRPr="004D2462" w:rsidP="00843252">
      <w:pPr>
        <w:pStyle w:val="Answer"/>
      </w:pPr>
      <w:r w:rsidRPr="004D2462">
        <w:t>We have constant feedback from our partners. We proactive</w:t>
      </w:r>
      <w:r w:rsidRPr="004D2462" w:rsidR="008739D9">
        <w:t xml:space="preserve">ly </w:t>
      </w:r>
      <w:r w:rsidRPr="004D2462">
        <w:t xml:space="preserve">try </w:t>
      </w:r>
      <w:r w:rsidRPr="004D2462" w:rsidR="0074454E">
        <w:t xml:space="preserve">to </w:t>
      </w:r>
      <w:r w:rsidRPr="004D2462">
        <w:t xml:space="preserve">engage </w:t>
      </w:r>
      <w:r w:rsidRPr="004D2462" w:rsidR="008739D9">
        <w:t xml:space="preserve">both </w:t>
      </w:r>
      <w:r w:rsidRPr="004D2462">
        <w:t xml:space="preserve">with the global NGOs and </w:t>
      </w:r>
      <w:r w:rsidRPr="004D2462" w:rsidR="008739D9">
        <w:t xml:space="preserve">the local, </w:t>
      </w:r>
      <w:r w:rsidRPr="004D2462" w:rsidR="008739D9">
        <w:t>regional</w:t>
      </w:r>
      <w:r w:rsidRPr="004D2462" w:rsidR="008739D9">
        <w:t xml:space="preserve"> and </w:t>
      </w:r>
      <w:r w:rsidRPr="004D2462">
        <w:t>in-country partners. Even if we were not</w:t>
      </w:r>
      <w:r w:rsidR="00EB2B7E">
        <w:t>,</w:t>
      </w:r>
      <w:r w:rsidRPr="004D2462">
        <w:t xml:space="preserve"> we would get feedback</w:t>
      </w:r>
      <w:r w:rsidRPr="004D2462">
        <w:t>.</w:t>
      </w:r>
      <w:r w:rsidRPr="004D2462" w:rsidR="008739D9">
        <w:t xml:space="preserve"> </w:t>
      </w:r>
      <w:r w:rsidRPr="004D2462">
        <w:t>I</w:t>
      </w:r>
      <w:r w:rsidRPr="004D2462" w:rsidR="008739D9">
        <w:t>n relation to the negotiations and the contractual work we do</w:t>
      </w:r>
      <w:r w:rsidRPr="004D2462">
        <w:t>,</w:t>
      </w:r>
      <w:r w:rsidRPr="004D2462" w:rsidR="008739D9">
        <w:t xml:space="preserve"> we </w:t>
      </w:r>
      <w:r w:rsidRPr="004D2462">
        <w:t xml:space="preserve">scrutinise </w:t>
      </w:r>
      <w:r w:rsidRPr="004D2462" w:rsidR="008739D9">
        <w:t>very carefully</w:t>
      </w:r>
      <w:r w:rsidRPr="004D2462">
        <w:t xml:space="preserve">; we </w:t>
      </w:r>
      <w:r w:rsidRPr="004D2462" w:rsidR="008739D9">
        <w:t xml:space="preserve">engage and seek evidence on </w:t>
      </w:r>
      <w:r w:rsidRPr="004D2462">
        <w:t xml:space="preserve">the impact </w:t>
      </w:r>
      <w:r w:rsidRPr="004D2462" w:rsidR="008739D9">
        <w:t xml:space="preserve">that </w:t>
      </w:r>
      <w:r w:rsidRPr="004D2462">
        <w:t xml:space="preserve">we are having, but also on </w:t>
      </w:r>
      <w:r w:rsidRPr="004D2462" w:rsidR="008739D9">
        <w:t xml:space="preserve">the </w:t>
      </w:r>
      <w:r w:rsidRPr="004D2462">
        <w:t xml:space="preserve">accountability of </w:t>
      </w:r>
      <w:r w:rsidRPr="004D2462" w:rsidR="008739D9">
        <w:t xml:space="preserve">those </w:t>
      </w:r>
      <w:r w:rsidRPr="004D2462">
        <w:t>funds. That is an ongoing process</w:t>
      </w:r>
      <w:r w:rsidRPr="004D2462">
        <w:t>;</w:t>
      </w:r>
      <w:r w:rsidRPr="004D2462">
        <w:t xml:space="preserve"> </w:t>
      </w:r>
      <w:r w:rsidRPr="004D2462">
        <w:t>t</w:t>
      </w:r>
      <w:r w:rsidRPr="004D2462" w:rsidR="00E06B2F">
        <w:t xml:space="preserve">hat is happening constantly throughout the </w:t>
      </w:r>
      <w:r w:rsidRPr="004D2462">
        <w:t>D</w:t>
      </w:r>
      <w:r w:rsidRPr="004D2462" w:rsidR="00E06B2F">
        <w:t>epartment</w:t>
      </w:r>
      <w:r w:rsidRPr="004D2462">
        <w:t xml:space="preserve"> and</w:t>
      </w:r>
      <w:r w:rsidRPr="004D2462" w:rsidR="00E06B2F">
        <w:t xml:space="preserve"> around the world. </w:t>
      </w:r>
    </w:p>
    <w:p w:rsidR="00843252" w:rsidRPr="004D2462" w:rsidP="00843252">
      <w:pPr>
        <w:pStyle w:val="Answer"/>
      </w:pPr>
      <w:r w:rsidRPr="004D2462">
        <w:t xml:space="preserve">I will write to you </w:t>
      </w:r>
      <w:r w:rsidRPr="004D2462" w:rsidR="00681013">
        <w:t xml:space="preserve">about </w:t>
      </w:r>
      <w:r w:rsidRPr="004D2462" w:rsidR="00E06B2F">
        <w:t xml:space="preserve">what </w:t>
      </w:r>
      <w:r w:rsidRPr="004D2462">
        <w:t xml:space="preserve">the plans </w:t>
      </w:r>
      <w:r w:rsidRPr="004D2462" w:rsidR="00E06B2F">
        <w:t xml:space="preserve">are </w:t>
      </w:r>
      <w:r w:rsidRPr="004D2462">
        <w:t xml:space="preserve">for updating </w:t>
      </w:r>
      <w:r w:rsidRPr="004D2462" w:rsidR="0098199A">
        <w:t>D</w:t>
      </w:r>
      <w:r w:rsidRPr="004D2462">
        <w:t>ev</w:t>
      </w:r>
      <w:r w:rsidRPr="004D2462" w:rsidR="0098199A">
        <w:t>T</w:t>
      </w:r>
      <w:r w:rsidRPr="004D2462">
        <w:t>racker</w:t>
      </w:r>
      <w:r w:rsidRPr="004D2462" w:rsidR="00E06B2F">
        <w:t xml:space="preserve"> on the </w:t>
      </w:r>
      <w:r w:rsidRPr="004D2462" w:rsidR="00E06B2F">
        <w:t>various different</w:t>
      </w:r>
      <w:r w:rsidRPr="004D2462" w:rsidR="00E06B2F">
        <w:t xml:space="preserve"> health programmes.</w:t>
      </w:r>
    </w:p>
    <w:p w:rsidR="00843252" w:rsidRPr="004D2462" w:rsidP="00843252">
      <w:pPr>
        <w:pStyle w:val="Question"/>
      </w:pPr>
      <w:sdt>
        <w:sdtPr>
          <w:alias w:val="Member"/>
          <w:tag w:val="&lt;Member mnisId='4267' dodsId='101347'&gt;"/>
          <w:id w:val="1131132184"/>
          <w:placeholder>
            <w:docPart w:val="DefaultPlaceholder_-1854013440"/>
          </w:placeholder>
          <w:richText/>
        </w:sdtPr>
        <w:sdtContent>
          <w:r w:rsidRPr="004D2462">
            <w:rPr>
              <w:b/>
            </w:rPr>
            <w:t>Chair:</w:t>
          </w:r>
        </w:sdtContent>
      </w:sdt>
      <w:r w:rsidRPr="004D2462">
        <w:t xml:space="preserve"> Feedback tends to be retrospective. Are you proactively </w:t>
      </w:r>
      <w:r w:rsidRPr="004D2462" w:rsidR="0098199A">
        <w:t>s</w:t>
      </w:r>
      <w:r w:rsidRPr="004D2462" w:rsidR="00E06B2F">
        <w:t>pea</w:t>
      </w:r>
      <w:r w:rsidRPr="004D2462" w:rsidR="0098199A">
        <w:t>king</w:t>
      </w:r>
      <w:r w:rsidRPr="004D2462">
        <w:t xml:space="preserve"> to people in the </w:t>
      </w:r>
      <w:r w:rsidRPr="004D2462" w:rsidR="0098199A">
        <w:t>countries</w:t>
      </w:r>
      <w:r w:rsidRPr="004D2462" w:rsidR="00E06B2F">
        <w:t xml:space="preserve"> to see how you should be shaping your programmes there</w:t>
      </w:r>
      <w:r w:rsidRPr="004D2462">
        <w:t>?</w:t>
      </w:r>
    </w:p>
    <w:p w:rsidR="00E06B2F" w:rsidRPr="004D2462" w:rsidP="00843252">
      <w:pPr>
        <w:pStyle w:val="Answer"/>
      </w:pPr>
      <w:sdt>
        <w:sdtPr>
          <w:alias w:val="Witness"/>
          <w:id w:val="394021793"/>
          <w:placeholder>
            <w:docPart w:val="DefaultPlaceholder_-1854013440"/>
          </w:placeholder>
          <w:richText/>
        </w:sdtPr>
        <w:sdtContent>
          <w:r w:rsidRPr="004D2462" w:rsidR="00F41FFB">
            <w:rPr>
              <w:b/>
              <w:i/>
            </w:rPr>
            <w:t xml:space="preserve">Dominic </w:t>
          </w:r>
          <w:r w:rsidRPr="004D2462" w:rsidR="00F41FFB">
            <w:rPr>
              <w:b/>
              <w:i/>
            </w:rPr>
            <w:t>Raab</w:t>
          </w:r>
          <w:r w:rsidRPr="004D2462" w:rsidR="00F41FFB">
            <w:rPr>
              <w:b/>
              <w:i/>
            </w:rPr>
            <w:t>:</w:t>
          </w:r>
          <w:r w:rsidRPr="004D2462" w:rsidR="00843252">
            <w:rPr>
              <w:b/>
            </w:rPr>
            <w:t xml:space="preserve"> </w:t>
          </w:r>
        </w:sdtContent>
      </w:sdt>
      <w:r w:rsidRPr="004D2462">
        <w:t>Yes</w:t>
      </w:r>
      <w:r w:rsidRPr="004D2462" w:rsidR="008471F2">
        <w:t>, w</w:t>
      </w:r>
      <w:r w:rsidRPr="004D2462" w:rsidR="00843252">
        <w:t xml:space="preserve">e do proactively engage. </w:t>
      </w:r>
      <w:r w:rsidRPr="004D2462">
        <w:t xml:space="preserve">Equally, of course every </w:t>
      </w:r>
      <w:r w:rsidRPr="004D2462" w:rsidR="00843252">
        <w:t xml:space="preserve">NGO and </w:t>
      </w:r>
      <w:r w:rsidRPr="004D2462">
        <w:t xml:space="preserve">every </w:t>
      </w:r>
      <w:r w:rsidRPr="004D2462" w:rsidR="00843252">
        <w:t xml:space="preserve">partner in every country will want their </w:t>
      </w:r>
      <w:r w:rsidRPr="004D2462" w:rsidR="00843252">
        <w:t>particular project</w:t>
      </w:r>
      <w:r w:rsidRPr="004D2462">
        <w:t xml:space="preserve"> </w:t>
      </w:r>
      <w:r w:rsidRPr="004D2462" w:rsidR="00843252">
        <w:t xml:space="preserve">not just maintained but increased. </w:t>
      </w:r>
      <w:r w:rsidRPr="004D2462" w:rsidR="002C01A9">
        <w:t>That</w:t>
      </w:r>
      <w:r w:rsidRPr="004D2462">
        <w:t xml:space="preserve"> is the nature of these things. </w:t>
      </w:r>
      <w:r w:rsidRPr="004D2462" w:rsidR="00843252">
        <w:t xml:space="preserve">We </w:t>
      </w:r>
      <w:r w:rsidRPr="004D2462">
        <w:t xml:space="preserve">also </w:t>
      </w:r>
      <w:r w:rsidRPr="004D2462">
        <w:t>have to</w:t>
      </w:r>
      <w:r w:rsidRPr="004D2462">
        <w:t xml:space="preserve"> make sure we look </w:t>
      </w:r>
      <w:r w:rsidRPr="004D2462" w:rsidR="00843252">
        <w:t xml:space="preserve">very carefully at </w:t>
      </w:r>
      <w:r w:rsidRPr="004D2462">
        <w:t xml:space="preserve">the </w:t>
      </w:r>
      <w:r w:rsidRPr="004D2462" w:rsidR="00843252">
        <w:t>feedback</w:t>
      </w:r>
      <w:r w:rsidRPr="004D2462">
        <w:t xml:space="preserve">, and, </w:t>
      </w:r>
      <w:r w:rsidRPr="004D2462" w:rsidR="00843252">
        <w:t xml:space="preserve">in terms of value for money </w:t>
      </w:r>
      <w:r w:rsidRPr="004D2462">
        <w:t xml:space="preserve">and against the strategic priorities that I have set out, </w:t>
      </w:r>
      <w:r w:rsidRPr="004D2462" w:rsidR="00843252">
        <w:t>make sure we are allocating it smartly.</w:t>
      </w:r>
      <w:r w:rsidRPr="004D2462">
        <w:t xml:space="preserve"> We get that feedback constantly, and of course we proactively go looking for it.</w:t>
      </w:r>
    </w:p>
    <w:p w:rsidR="00843252" w:rsidRPr="004D2462" w:rsidP="000E0816">
      <w:pPr>
        <w:pStyle w:val="Question"/>
        <w:numPr>
          <w:ilvl w:val="0"/>
          <w:numId w:val="0"/>
        </w:numPr>
        <w:ind w:left="794"/>
      </w:pPr>
      <w:sdt>
        <w:sdtPr>
          <w:alias w:val="Member"/>
          <w:tag w:val="&lt;Member mnisId='4267' dodsId='101347'&gt;"/>
          <w:id w:val="977647322"/>
          <w:placeholder>
            <w:docPart w:val="DefaultPlaceholder_-1854013440"/>
          </w:placeholder>
          <w:richText/>
        </w:sdtPr>
        <w:sdtContent>
          <w:r w:rsidRPr="004D2462" w:rsidR="00E06B2F">
            <w:rPr>
              <w:b/>
            </w:rPr>
            <w:t>Chair:</w:t>
          </w:r>
        </w:sdtContent>
      </w:sdt>
      <w:r w:rsidRPr="004D2462" w:rsidR="00E06B2F">
        <w:t xml:space="preserve"> Tha</w:t>
      </w:r>
      <w:r w:rsidRPr="004D2462" w:rsidR="000E0816">
        <w:t>nk you; tha</w:t>
      </w:r>
      <w:r w:rsidRPr="004D2462" w:rsidR="00E06B2F">
        <w:t>t is very reassuring.</w:t>
      </w:r>
    </w:p>
    <w:p w:rsidR="00843252" w:rsidRPr="004D2462" w:rsidP="00843252">
      <w:pPr>
        <w:pStyle w:val="Question"/>
      </w:pPr>
      <w:sdt>
        <w:sdtPr>
          <w:alias w:val="Member"/>
          <w:tag w:val="&lt;Member mnisId='4819' dodsId=''&gt;"/>
          <w:id w:val="-1808069991"/>
          <w:placeholder>
            <w:docPart w:val="DefaultPlaceholder_-1854013440"/>
          </w:placeholder>
          <w:richText/>
        </w:sdtPr>
        <w:sdtContent>
          <w:r w:rsidRPr="004D2462">
            <w:rPr>
              <w:b/>
            </w:rPr>
            <w:t>Theo Clarke:</w:t>
          </w:r>
        </w:sdtContent>
      </w:sdt>
      <w:r w:rsidRPr="004D2462">
        <w:t xml:space="preserve"> </w:t>
      </w:r>
      <w:r w:rsidRPr="004D2462" w:rsidR="00E06B2F">
        <w:t xml:space="preserve">Foreign Secretary, in the </w:t>
      </w:r>
      <w:r w:rsidRPr="004D2462" w:rsidR="0063331D">
        <w:t>integrated review</w:t>
      </w:r>
      <w:r w:rsidRPr="004D2462">
        <w:t xml:space="preserve"> </w:t>
      </w:r>
      <w:r w:rsidRPr="004D2462" w:rsidR="00E06B2F">
        <w:t xml:space="preserve">there was a </w:t>
      </w:r>
      <w:r w:rsidRPr="004D2462">
        <w:t xml:space="preserve">commitment to exceed the 2% NATO defence spending target, but </w:t>
      </w:r>
      <w:r w:rsidRPr="004D2462" w:rsidR="00637C3C">
        <w:t xml:space="preserve">it also </w:t>
      </w:r>
      <w:r w:rsidRPr="004D2462">
        <w:t xml:space="preserve">said that a return to spending 0.7% on ODA would only </w:t>
      </w:r>
      <w:r w:rsidRPr="004D2462" w:rsidR="00637C3C">
        <w:t xml:space="preserve">be possible </w:t>
      </w:r>
      <w:r w:rsidRPr="004D2462">
        <w:t xml:space="preserve">when the fiscal situation allows. </w:t>
      </w:r>
      <w:r w:rsidRPr="004D2462" w:rsidR="00637C3C">
        <w:t>First of all</w:t>
      </w:r>
      <w:r w:rsidRPr="004D2462" w:rsidR="00637C3C">
        <w:t>, c</w:t>
      </w:r>
      <w:r w:rsidRPr="004D2462">
        <w:t xml:space="preserve">an you set out exactly what that means? </w:t>
      </w:r>
      <w:r w:rsidRPr="004D2462" w:rsidR="00637C3C">
        <w:t xml:space="preserve">Can we have a definition of the fiscal situation allowing? </w:t>
      </w:r>
      <w:r w:rsidRPr="004D2462">
        <w:t>Secondly,</w:t>
      </w:r>
      <w:r w:rsidRPr="004D2462" w:rsidR="00637C3C">
        <w:t xml:space="preserve"> </w:t>
      </w:r>
      <w:r w:rsidRPr="004D2462">
        <w:t xml:space="preserve">with extreme poverty being a key driver of conflict and instability, is this not a false economy to be cutting the aid budget </w:t>
      </w:r>
      <w:r w:rsidRPr="004D2462" w:rsidR="00637C3C">
        <w:t xml:space="preserve">with </w:t>
      </w:r>
      <w:r w:rsidRPr="004D2462">
        <w:t xml:space="preserve">one hand </w:t>
      </w:r>
      <w:r w:rsidRPr="004D2462" w:rsidR="00637C3C">
        <w:t xml:space="preserve">but </w:t>
      </w:r>
      <w:r w:rsidRPr="004D2462" w:rsidR="0098199A">
        <w:t>raising</w:t>
      </w:r>
      <w:r w:rsidRPr="004D2462" w:rsidR="00637C3C">
        <w:t xml:space="preserve"> defence with the other</w:t>
      </w:r>
      <w:r w:rsidRPr="004D2462">
        <w:t>?</w:t>
      </w:r>
    </w:p>
    <w:p w:rsidR="005E3018" w:rsidRPr="004D2462" w:rsidP="00843252">
      <w:pPr>
        <w:pStyle w:val="Answer"/>
      </w:pPr>
      <w:sdt>
        <w:sdtPr>
          <w:alias w:val="Witness"/>
          <w:id w:val="-469059383"/>
          <w:placeholder>
            <w:docPart w:val="DefaultPlaceholder_-1854013440"/>
          </w:placeholder>
          <w:richText/>
        </w:sdtPr>
        <w:sdtContent>
          <w:r w:rsidRPr="004D2462" w:rsidR="00F41FFB">
            <w:rPr>
              <w:b/>
              <w:i/>
            </w:rPr>
            <w:t xml:space="preserve">Dominic </w:t>
          </w:r>
          <w:r w:rsidRPr="004D2462" w:rsidR="00F41FFB">
            <w:rPr>
              <w:b/>
              <w:i/>
            </w:rPr>
            <w:t>Raab</w:t>
          </w:r>
          <w:r w:rsidRPr="004D2462" w:rsidR="00F41FFB">
            <w:rPr>
              <w:b/>
              <w:i/>
            </w:rPr>
            <w:t>:</w:t>
          </w:r>
          <w:r w:rsidRPr="004D2462" w:rsidR="00843252">
            <w:rPr>
              <w:b/>
            </w:rPr>
            <w:t xml:space="preserve"> </w:t>
          </w:r>
        </w:sdtContent>
      </w:sdt>
      <w:r w:rsidRPr="004D2462" w:rsidR="00637C3C">
        <w:t>In terms of the second part of your question, a</w:t>
      </w:r>
      <w:r w:rsidRPr="004D2462" w:rsidR="00843252">
        <w:t>s I mentioned before, I do not regard these in siloed terms</w:t>
      </w:r>
      <w:r w:rsidRPr="004D2462" w:rsidR="00637C3C">
        <w:t xml:space="preserve"> the way that you perhaps </w:t>
      </w:r>
      <w:r w:rsidRPr="004D2462" w:rsidR="00310C19">
        <w:t>suggested</w:t>
      </w:r>
      <w:r w:rsidRPr="004D2462" w:rsidR="00637C3C">
        <w:t>, inadvertently or otherwise</w:t>
      </w:r>
      <w:r w:rsidRPr="004D2462" w:rsidR="00843252">
        <w:t xml:space="preserve">. </w:t>
      </w:r>
      <w:r w:rsidRPr="004D2462" w:rsidR="004D48AB">
        <w:t>In terms of the</w:t>
      </w:r>
      <w:r w:rsidRPr="004D2462" w:rsidR="00843252">
        <w:t xml:space="preserve"> work we do internationally around security and defence</w:t>
      </w:r>
      <w:r w:rsidRPr="004D2462" w:rsidR="004D48AB">
        <w:t>,</w:t>
      </w:r>
      <w:r w:rsidRPr="004D2462" w:rsidR="00637C3C">
        <w:t xml:space="preserve"> </w:t>
      </w:r>
      <w:r w:rsidRPr="004D2462" w:rsidR="004D48AB">
        <w:t>y</w:t>
      </w:r>
      <w:r w:rsidRPr="004D2462" w:rsidR="00637C3C">
        <w:t xml:space="preserve">es, we have </w:t>
      </w:r>
      <w:r w:rsidRPr="004D2462" w:rsidR="00843252">
        <w:t xml:space="preserve">our traditional threats </w:t>
      </w:r>
      <w:r w:rsidRPr="004D2462" w:rsidR="00637C3C">
        <w:t xml:space="preserve">that we face, </w:t>
      </w:r>
      <w:r w:rsidRPr="004D2462" w:rsidR="00843252">
        <w:t xml:space="preserve">but we </w:t>
      </w:r>
      <w:r w:rsidRPr="004D2462" w:rsidR="00637C3C">
        <w:t xml:space="preserve">actually </w:t>
      </w:r>
      <w:r w:rsidRPr="004D2462" w:rsidR="00843252">
        <w:t>have</w:t>
      </w:r>
      <w:r w:rsidRPr="004D2462" w:rsidR="00843252">
        <w:t xml:space="preserve"> a much wider</w:t>
      </w:r>
      <w:r w:rsidRPr="004D2462" w:rsidR="00637C3C">
        <w:t xml:space="preserve">, </w:t>
      </w:r>
      <w:r w:rsidRPr="004D2462" w:rsidR="00843252">
        <w:t>diverse range of threats.</w:t>
      </w:r>
      <w:r w:rsidRPr="004D2462" w:rsidR="00724084">
        <w:t xml:space="preserve"> </w:t>
      </w:r>
      <w:r w:rsidRPr="004D2462" w:rsidR="00637C3C">
        <w:t>They feed into a lot of the international priorities, including the development work we do</w:t>
      </w:r>
      <w:r w:rsidR="00D26ED1">
        <w:t>.</w:t>
      </w:r>
    </w:p>
    <w:p w:rsidR="005E3018" w:rsidRPr="004D2462" w:rsidP="005E3018">
      <w:pPr>
        <w:pStyle w:val="Answer"/>
      </w:pPr>
      <w:r w:rsidRPr="004D2462">
        <w:t>If I look at cyber</w:t>
      </w:r>
      <w:r w:rsidRPr="004D2462" w:rsidR="00637C3C">
        <w:t xml:space="preserve">, </w:t>
      </w:r>
      <w:r w:rsidRPr="004D2462">
        <w:t xml:space="preserve">propaganda </w:t>
      </w:r>
      <w:r w:rsidRPr="004D2462" w:rsidR="00637C3C">
        <w:t xml:space="preserve">and misinformation, </w:t>
      </w:r>
      <w:r w:rsidRPr="004D2462">
        <w:t xml:space="preserve">we have had </w:t>
      </w:r>
      <w:r w:rsidRPr="004D2462" w:rsidR="00637C3C">
        <w:t xml:space="preserve">attacks </w:t>
      </w:r>
      <w:r w:rsidRPr="004D2462">
        <w:t>on the research around the vaccine</w:t>
      </w:r>
      <w:r w:rsidRPr="004D2462" w:rsidR="00637C3C">
        <w:t xml:space="preserve">, which we made public at the time </w:t>
      </w:r>
      <w:r w:rsidRPr="004D2462">
        <w:t>in order to</w:t>
      </w:r>
      <w:r w:rsidRPr="004D2462">
        <w:t xml:space="preserve"> call out those responsible. In </w:t>
      </w:r>
      <w:r w:rsidRPr="004D2462">
        <w:t xml:space="preserve">all </w:t>
      </w:r>
      <w:r w:rsidRPr="004D2462" w:rsidR="00637C3C">
        <w:t>of</w:t>
      </w:r>
      <w:r w:rsidRPr="004D2462" w:rsidR="00637C3C">
        <w:t xml:space="preserve"> these </w:t>
      </w:r>
      <w:r w:rsidRPr="004D2462">
        <w:t>areas it is not</w:t>
      </w:r>
      <w:r w:rsidRPr="004D2462" w:rsidR="004D48AB">
        <w:t xml:space="preserve"> just</w:t>
      </w:r>
      <w:r w:rsidRPr="004D2462">
        <w:t xml:space="preserve"> traditional state</w:t>
      </w:r>
      <w:r w:rsidRPr="004D2462" w:rsidR="004D48AB">
        <w:t xml:space="preserve"> </w:t>
      </w:r>
      <w:r w:rsidRPr="004D2462">
        <w:t>to</w:t>
      </w:r>
      <w:r w:rsidRPr="004D2462" w:rsidR="004D48AB">
        <w:t xml:space="preserve"> </w:t>
      </w:r>
      <w:r w:rsidRPr="004D2462">
        <w:t>state</w:t>
      </w:r>
      <w:r w:rsidRPr="004D2462" w:rsidR="004D48AB">
        <w:t xml:space="preserve">; </w:t>
      </w:r>
      <w:r w:rsidRPr="004D2462" w:rsidR="00637C3C">
        <w:t>it is also non</w:t>
      </w:r>
      <w:r w:rsidRPr="004D2462" w:rsidR="00637C3C">
        <w:noBreakHyphen/>
        <w:t xml:space="preserve">state activity. </w:t>
      </w:r>
      <w:r w:rsidRPr="004D2462" w:rsidR="003934CD">
        <w:t>W</w:t>
      </w:r>
      <w:r w:rsidRPr="004D2462" w:rsidR="00637C3C">
        <w:t xml:space="preserve">orking </w:t>
      </w:r>
      <w:r w:rsidRPr="004D2462" w:rsidR="003934CD">
        <w:t xml:space="preserve">not just </w:t>
      </w:r>
      <w:r w:rsidRPr="004D2462" w:rsidR="00637C3C">
        <w:t xml:space="preserve">with our </w:t>
      </w:r>
      <w:r w:rsidRPr="004D2462" w:rsidR="002C01A9">
        <w:t>closest</w:t>
      </w:r>
      <w:r w:rsidRPr="004D2462" w:rsidR="00637C3C">
        <w:t xml:space="preserve"> allies but also with our development partners</w:t>
      </w:r>
      <w:r w:rsidRPr="004D2462" w:rsidR="003934CD">
        <w:t>,</w:t>
      </w:r>
      <w:r w:rsidRPr="004D2462" w:rsidR="00637C3C">
        <w:t xml:space="preserve"> </w:t>
      </w:r>
      <w:r w:rsidRPr="004D2462" w:rsidR="003934CD">
        <w:t>w</w:t>
      </w:r>
      <w:r w:rsidRPr="004D2462" w:rsidR="00637C3C">
        <w:t xml:space="preserve">e </w:t>
      </w:r>
      <w:r w:rsidRPr="004D2462">
        <w:t>are looking to make sure we safeguard</w:t>
      </w:r>
      <w:r w:rsidRPr="004D2462">
        <w:t xml:space="preserve"> many of the most vulnerable countries around </w:t>
      </w:r>
      <w:r w:rsidRPr="004D2462" w:rsidR="002C01A9">
        <w:t>the</w:t>
      </w:r>
      <w:r w:rsidRPr="004D2462">
        <w:t xml:space="preserve"> world. </w:t>
      </w:r>
      <w:r w:rsidRPr="004D2462">
        <w:t xml:space="preserve">One of the advantages of the </w:t>
      </w:r>
      <w:r w:rsidRPr="004D2462" w:rsidR="0063331D">
        <w:t>integrated review</w:t>
      </w:r>
      <w:r w:rsidRPr="004D2462">
        <w:t xml:space="preserve"> </w:t>
      </w:r>
      <w:r w:rsidRPr="004D2462">
        <w:t>and the ministerial meetings that I chair—</w:t>
      </w:r>
      <w:r w:rsidRPr="004D2462" w:rsidR="003934CD">
        <w:t xml:space="preserve">I think </w:t>
      </w:r>
      <w:r w:rsidRPr="004D2462">
        <w:t xml:space="preserve">there </w:t>
      </w:r>
      <w:r w:rsidRPr="004D2462" w:rsidR="003934CD">
        <w:t>ar</w:t>
      </w:r>
      <w:r w:rsidRPr="004D2462">
        <w:t>e nine</w:t>
      </w:r>
      <w:r w:rsidRPr="004D2462">
        <w:t>—</w:t>
      </w:r>
      <w:r w:rsidRPr="004D2462">
        <w:t>with officials and Ministers across the piece</w:t>
      </w:r>
      <w:r w:rsidRPr="004D2462">
        <w:t xml:space="preserve"> is how </w:t>
      </w:r>
      <w:r w:rsidRPr="004D2462" w:rsidR="002C01A9">
        <w:t>integrated</w:t>
      </w:r>
      <w:r w:rsidRPr="004D2462">
        <w:t xml:space="preserve"> that piece is. </w:t>
      </w:r>
      <w:r w:rsidRPr="004D2462">
        <w:t xml:space="preserve">I have seen it </w:t>
      </w:r>
      <w:r w:rsidRPr="004D2462" w:rsidR="002C01A9">
        <w:t>first-hand</w:t>
      </w:r>
      <w:r w:rsidRPr="004D2462">
        <w:t xml:space="preserve"> in </w:t>
      </w:r>
      <w:r w:rsidRPr="004D2462">
        <w:t>e</w:t>
      </w:r>
      <w:r w:rsidRPr="004D2462">
        <w:t>ast Africa.</w:t>
      </w:r>
    </w:p>
    <w:p w:rsidR="00724084" w:rsidRPr="004D2462" w:rsidP="005E3018">
      <w:pPr>
        <w:pStyle w:val="Answer"/>
      </w:pPr>
      <w:r w:rsidRPr="004D2462">
        <w:t xml:space="preserve">On </w:t>
      </w:r>
      <w:r w:rsidRPr="004D2462" w:rsidR="005E3018">
        <w:t xml:space="preserve">the question of the </w:t>
      </w:r>
      <w:r w:rsidRPr="004D2462" w:rsidR="0098199A">
        <w:t>return</w:t>
      </w:r>
      <w:r w:rsidRPr="004D2462">
        <w:t xml:space="preserve"> to 0.7%, </w:t>
      </w:r>
      <w:r w:rsidRPr="004D2462" w:rsidR="005E3018">
        <w:t xml:space="preserve">as I said, </w:t>
      </w:r>
      <w:r w:rsidRPr="004D2462">
        <w:t>this was a decision we took in sorrow and with regret</w:t>
      </w:r>
      <w:r w:rsidRPr="004D2462" w:rsidR="005E3018">
        <w:t xml:space="preserve">, </w:t>
      </w:r>
      <w:r w:rsidRPr="004D2462">
        <w:t>because of the fiscal condition</w:t>
      </w:r>
      <w:r w:rsidRPr="004D2462" w:rsidR="005E3018">
        <w:t xml:space="preserve"> that we found ourselves in</w:t>
      </w:r>
      <w:r w:rsidRPr="004D2462">
        <w:t>.</w:t>
      </w:r>
      <w:r w:rsidRPr="004D2462" w:rsidR="005E3018">
        <w:t xml:space="preserve"> </w:t>
      </w:r>
      <w:r w:rsidRPr="004D2462">
        <w:t>We intend to return to the 0.7% target when the fiscal situation allows.</w:t>
      </w:r>
      <w:r w:rsidRPr="004D2462" w:rsidR="005E3018">
        <w:t xml:space="preserve"> </w:t>
      </w:r>
      <w:r w:rsidRPr="004D2462" w:rsidR="00F80B09">
        <w:t>We have not set out bespoke or fixed criteria for that, but w</w:t>
      </w:r>
      <w:r w:rsidRPr="004D2462">
        <w:t>hat we want to do is look at the fiscal and economic position in the round</w:t>
      </w:r>
      <w:r w:rsidRPr="004D2462" w:rsidR="00F80B09">
        <w:t>, once we recover and as we recover from what are p</w:t>
      </w:r>
      <w:r w:rsidRPr="004D2462">
        <w:t xml:space="preserve">retty exceptional and </w:t>
      </w:r>
      <w:r w:rsidRPr="004D2462" w:rsidR="0098199A">
        <w:t>unprecedented</w:t>
      </w:r>
      <w:r w:rsidRPr="004D2462">
        <w:t xml:space="preserve"> circumstances. It is </w:t>
      </w:r>
      <w:r w:rsidRPr="004D2462" w:rsidR="00F80B09">
        <w:t xml:space="preserve">certainly </w:t>
      </w:r>
      <w:r w:rsidRPr="004D2462">
        <w:t xml:space="preserve">a rounded judgment </w:t>
      </w:r>
      <w:r w:rsidRPr="004D2462" w:rsidR="00F80B09">
        <w:t xml:space="preserve">as well as the obvious looking at how the deficit, the structural hit to the public finances and </w:t>
      </w:r>
      <w:r w:rsidRPr="004D2462">
        <w:t xml:space="preserve">the </w:t>
      </w:r>
      <w:r w:rsidRPr="004D2462" w:rsidR="0098199A">
        <w:t>debt</w:t>
      </w:r>
      <w:r w:rsidRPr="004D2462">
        <w:t xml:space="preserve"> burden is affected.</w:t>
      </w:r>
    </w:p>
    <w:p w:rsidR="00843252" w:rsidRPr="004D2462" w:rsidP="00724084">
      <w:pPr>
        <w:pStyle w:val="Question"/>
      </w:pPr>
      <w:sdt>
        <w:sdtPr>
          <w:alias w:val="Member"/>
          <w:tag w:val="&lt;Member mnisId='4819' dodsId=''&gt;"/>
          <w:id w:val="1735818310"/>
          <w:placeholder>
            <w:docPart w:val="DefaultPlaceholder_-1854013440"/>
          </w:placeholder>
          <w:richText/>
        </w:sdtPr>
        <w:sdtContent>
          <w:r w:rsidRPr="004D2462" w:rsidR="00724084">
            <w:rPr>
              <w:b/>
            </w:rPr>
            <w:t>Theo Clarke:</w:t>
          </w:r>
        </w:sdtContent>
      </w:sdt>
      <w:r w:rsidRPr="004D2462" w:rsidR="00724084">
        <w:t xml:space="preserve"> </w:t>
      </w:r>
      <w:r w:rsidRPr="004D2462" w:rsidR="00F80B09">
        <w:t>To give you a specific example, h</w:t>
      </w:r>
      <w:r w:rsidRPr="004D2462" w:rsidR="00724084">
        <w:t xml:space="preserve">ow effective can something like the new </w:t>
      </w:r>
      <w:r w:rsidRPr="004D2462" w:rsidR="009E01E2">
        <w:t>c</w:t>
      </w:r>
      <w:r w:rsidRPr="004D2462" w:rsidR="0098199A">
        <w:t>onflict</w:t>
      </w:r>
      <w:r w:rsidRPr="004D2462" w:rsidR="00724084">
        <w:t xml:space="preserve"> </w:t>
      </w:r>
      <w:r w:rsidRPr="004D2462" w:rsidR="009E01E2">
        <w:t>u</w:t>
      </w:r>
      <w:r w:rsidRPr="004D2462" w:rsidR="00724084">
        <w:t>nit</w:t>
      </w:r>
      <w:r w:rsidRPr="004D2462" w:rsidR="00F80B09">
        <w:t xml:space="preserve"> be if the programmes that are dealing with conflict are </w:t>
      </w:r>
      <w:r w:rsidRPr="004D2462" w:rsidR="00F80B09">
        <w:t>actually being</w:t>
      </w:r>
      <w:r w:rsidRPr="004D2462" w:rsidR="00F80B09">
        <w:t xml:space="preserve"> cut?</w:t>
      </w:r>
    </w:p>
    <w:p w:rsidR="00724084" w:rsidRPr="004D2462" w:rsidP="00724084">
      <w:pPr>
        <w:pStyle w:val="Answer"/>
      </w:pPr>
      <w:sdt>
        <w:sdtPr>
          <w:alias w:val="Witness"/>
          <w:id w:val="1771037453"/>
          <w:placeholder>
            <w:docPart w:val="DefaultPlaceholder_-1854013440"/>
          </w:placeholder>
          <w:richText/>
        </w:sdtPr>
        <w:sdtContent>
          <w:r w:rsidRPr="004D2462" w:rsidR="00F41FFB">
            <w:rPr>
              <w:b/>
              <w:i/>
            </w:rPr>
            <w:t xml:space="preserve">Dominic </w:t>
          </w:r>
          <w:r w:rsidRPr="004D2462" w:rsidR="00F41FFB">
            <w:rPr>
              <w:b/>
              <w:i/>
            </w:rPr>
            <w:t>Raab</w:t>
          </w:r>
          <w:r w:rsidRPr="004D2462" w:rsidR="00F41FFB">
            <w:rPr>
              <w:b/>
              <w:i/>
            </w:rPr>
            <w:t>:</w:t>
          </w:r>
          <w:r w:rsidRPr="004D2462">
            <w:rPr>
              <w:b/>
            </w:rPr>
            <w:t xml:space="preserve"> </w:t>
          </w:r>
        </w:sdtContent>
      </w:sdt>
      <w:r w:rsidRPr="004D2462" w:rsidR="0098199A">
        <w:t>In</w:t>
      </w:r>
      <w:r w:rsidRPr="004D2462">
        <w:t xml:space="preserve"> terms of the </w:t>
      </w:r>
      <w:r w:rsidRPr="004D2462" w:rsidR="003951A4">
        <w:t>c</w:t>
      </w:r>
      <w:r w:rsidRPr="004D2462" w:rsidR="00F80B09">
        <w:t>o</w:t>
      </w:r>
      <w:r w:rsidRPr="004D2462">
        <w:t xml:space="preserve">nflict </w:t>
      </w:r>
      <w:r w:rsidRPr="004D2462" w:rsidR="003951A4">
        <w:t>c</w:t>
      </w:r>
      <w:r w:rsidRPr="004D2462">
        <w:t xml:space="preserve">entre </w:t>
      </w:r>
      <w:r w:rsidRPr="004D2462" w:rsidR="00F80B09">
        <w:t xml:space="preserve">that </w:t>
      </w:r>
      <w:r w:rsidRPr="004D2462">
        <w:t xml:space="preserve">we are creating in the FCDO, </w:t>
      </w:r>
      <w:r w:rsidRPr="004D2462" w:rsidR="00BB7A10">
        <w:t xml:space="preserve">it is a great opportunity to bring </w:t>
      </w:r>
      <w:r w:rsidRPr="004D2462" w:rsidR="009E01E2">
        <w:t>i</w:t>
      </w:r>
      <w:r w:rsidRPr="004D2462" w:rsidR="00BB7A10">
        <w:t xml:space="preserve">n all the work we are doing on PSVI and on </w:t>
      </w:r>
      <w:r w:rsidRPr="004D2462">
        <w:t>accountabilit</w:t>
      </w:r>
      <w:r w:rsidRPr="004D2462" w:rsidR="00BB7A10">
        <w:t xml:space="preserve">y for war crimes more generally, which is a </w:t>
      </w:r>
      <w:r w:rsidRPr="004D2462" w:rsidR="0098199A">
        <w:t>personal</w:t>
      </w:r>
      <w:r w:rsidRPr="004D2462">
        <w:t xml:space="preserve"> passion of mine. </w:t>
      </w:r>
      <w:r w:rsidRPr="004D2462" w:rsidR="00BB7A10">
        <w:t>O</w:t>
      </w:r>
      <w:r w:rsidRPr="004D2462" w:rsidR="000C42B0">
        <w:t>n</w:t>
      </w:r>
      <w:r w:rsidRPr="004D2462" w:rsidR="00BB7A10">
        <w:t xml:space="preserve"> the diplomatic piece</w:t>
      </w:r>
      <w:r w:rsidRPr="004D2462" w:rsidR="000C42B0">
        <w:t>,</w:t>
      </w:r>
      <w:r w:rsidRPr="004D2462" w:rsidR="00BB7A10">
        <w:t xml:space="preserve"> I am out in Cyprus next week</w:t>
      </w:r>
      <w:r w:rsidRPr="004D2462" w:rsidR="000C42B0">
        <w:t>;</w:t>
      </w:r>
      <w:r w:rsidRPr="004D2462" w:rsidR="00BB7A10">
        <w:t xml:space="preserve"> we are looking at the five-plus-one talks. </w:t>
      </w:r>
      <w:r w:rsidRPr="004D2462">
        <w:t>Clearly</w:t>
      </w:r>
      <w:r w:rsidRPr="004D2462" w:rsidR="000C42B0">
        <w:t>,</w:t>
      </w:r>
      <w:r w:rsidRPr="004D2462">
        <w:t xml:space="preserve"> there is a huge amount </w:t>
      </w:r>
      <w:r w:rsidRPr="004D2462" w:rsidR="00BB7A10">
        <w:t>o</w:t>
      </w:r>
      <w:r w:rsidRPr="004D2462">
        <w:t xml:space="preserve">f work being done around Yemen. </w:t>
      </w:r>
      <w:r w:rsidRPr="004D2462" w:rsidR="002C01A9">
        <w:t>Following</w:t>
      </w:r>
      <w:r w:rsidRPr="004D2462" w:rsidR="00BB7A10">
        <w:t xml:space="preserve"> the logic of </w:t>
      </w:r>
      <w:r w:rsidRPr="004D2462" w:rsidR="002C01A9">
        <w:t>integration</w:t>
      </w:r>
      <w:r w:rsidRPr="004D2462" w:rsidR="00BB7A10">
        <w:t>, which the merger brings forward, h</w:t>
      </w:r>
      <w:r w:rsidRPr="004D2462">
        <w:t xml:space="preserve">aving a bespoke part of the FCDO </w:t>
      </w:r>
      <w:r w:rsidRPr="004D2462" w:rsidR="000C42B0">
        <w:t>that</w:t>
      </w:r>
      <w:r w:rsidRPr="004D2462">
        <w:t xml:space="preserve"> is proactively looking at where we can supplement and support the pe</w:t>
      </w:r>
      <w:r w:rsidRPr="004D2462" w:rsidR="00BB7A10">
        <w:t>a</w:t>
      </w:r>
      <w:r w:rsidRPr="004D2462">
        <w:t xml:space="preserve">ce and the conflict management efforts </w:t>
      </w:r>
      <w:r w:rsidRPr="004D2462" w:rsidR="00BB7A10">
        <w:t xml:space="preserve">that others are engaged in </w:t>
      </w:r>
      <w:r w:rsidRPr="004D2462">
        <w:t xml:space="preserve">is </w:t>
      </w:r>
      <w:r w:rsidRPr="004D2462" w:rsidR="0098199A">
        <w:t>critically</w:t>
      </w:r>
      <w:r w:rsidRPr="004D2462">
        <w:t xml:space="preserve"> important. </w:t>
      </w:r>
      <w:r w:rsidRPr="004D2462" w:rsidR="00BB7A10">
        <w:t>It can show that</w:t>
      </w:r>
      <w:r w:rsidRPr="004D2462" w:rsidR="000C42B0">
        <w:t>,</w:t>
      </w:r>
      <w:r w:rsidRPr="004D2462" w:rsidR="00BB7A10">
        <w:t xml:space="preserve"> e</w:t>
      </w:r>
      <w:r w:rsidRPr="004D2462">
        <w:t>ven in a constrained financial envelope</w:t>
      </w:r>
      <w:r w:rsidRPr="004D2462" w:rsidR="000C42B0">
        <w:t>,</w:t>
      </w:r>
      <w:r w:rsidRPr="004D2462">
        <w:t xml:space="preserve"> we </w:t>
      </w:r>
      <w:r w:rsidRPr="004D2462" w:rsidR="00BB7A10">
        <w:t xml:space="preserve">can add even greater </w:t>
      </w:r>
      <w:r w:rsidRPr="004D2462" w:rsidR="002C01A9">
        <w:t>value</w:t>
      </w:r>
      <w:r w:rsidRPr="004D2462" w:rsidR="00BB7A10">
        <w:t>. The ODA piece is one element of it</w:t>
      </w:r>
      <w:r w:rsidRPr="004D2462" w:rsidR="009F7893">
        <w:t xml:space="preserve">; </w:t>
      </w:r>
      <w:r w:rsidRPr="004D2462" w:rsidR="00BB7A10">
        <w:t>you are right to raise it</w:t>
      </w:r>
      <w:r w:rsidRPr="004D2462" w:rsidR="009F7893">
        <w:t>, and</w:t>
      </w:r>
      <w:r w:rsidRPr="004D2462" w:rsidR="00BB7A10">
        <w:t xml:space="preserve"> I appreciate the different views there will be on it, but i</w:t>
      </w:r>
      <w:r w:rsidRPr="004D2462">
        <w:t xml:space="preserve">t is </w:t>
      </w:r>
      <w:r w:rsidRPr="004D2462" w:rsidR="00BB7A10">
        <w:t xml:space="preserve">actually </w:t>
      </w:r>
      <w:r w:rsidRPr="004D2462">
        <w:t>about</w:t>
      </w:r>
      <w:r w:rsidRPr="004D2462">
        <w:t xml:space="preserve"> much more than that</w:t>
      </w:r>
      <w:r w:rsidRPr="004D2462" w:rsidR="00BB7A10">
        <w:t>. It i</w:t>
      </w:r>
      <w:r w:rsidRPr="004D2462">
        <w:t xml:space="preserve">s about using our diplomatic convening power. </w:t>
      </w:r>
      <w:r w:rsidRPr="004D2462" w:rsidR="00BB7A10">
        <w:t xml:space="preserve">It is about the peacekeeping effort that we put in. It is also about looking </w:t>
      </w:r>
      <w:r w:rsidRPr="004D2462" w:rsidR="009F7893">
        <w:t xml:space="preserve">smartly </w:t>
      </w:r>
      <w:r w:rsidRPr="004D2462" w:rsidR="00BB7A10">
        <w:t>at w</w:t>
      </w:r>
      <w:r w:rsidRPr="004D2462">
        <w:t>here we add value</w:t>
      </w:r>
      <w:r w:rsidRPr="004D2462" w:rsidR="00BB7A10">
        <w:t xml:space="preserve">, </w:t>
      </w:r>
      <w:r w:rsidRPr="004D2462">
        <w:t xml:space="preserve">rather than just looking </w:t>
      </w:r>
      <w:r w:rsidRPr="004D2462" w:rsidR="00BB7A10">
        <w:t xml:space="preserve">at the </w:t>
      </w:r>
      <w:r w:rsidRPr="004D2462">
        <w:t>across</w:t>
      </w:r>
      <w:r w:rsidRPr="004D2462" w:rsidR="009F7893">
        <w:t>-</w:t>
      </w:r>
      <w:r w:rsidRPr="004D2462">
        <w:t>the</w:t>
      </w:r>
      <w:r w:rsidRPr="004D2462" w:rsidR="009F7893">
        <w:t>-</w:t>
      </w:r>
      <w:r w:rsidRPr="004D2462">
        <w:t>board allocations of ODA.</w:t>
      </w:r>
    </w:p>
    <w:p w:rsidR="00724084" w:rsidRPr="004D2462" w:rsidP="00724084">
      <w:pPr>
        <w:pStyle w:val="Question"/>
      </w:pPr>
      <w:sdt>
        <w:sdtPr>
          <w:alias w:val="Member"/>
          <w:tag w:val="&lt;Member mnisId='4819' dodsId=''&gt;"/>
          <w:id w:val="-1624843561"/>
          <w:placeholder>
            <w:docPart w:val="DefaultPlaceholder_-1854013440"/>
          </w:placeholder>
          <w:richText/>
        </w:sdtPr>
        <w:sdtContent>
          <w:r w:rsidRPr="004D2462">
            <w:rPr>
              <w:b/>
            </w:rPr>
            <w:t>Theo Clarke:</w:t>
          </w:r>
        </w:sdtContent>
      </w:sdt>
      <w:r w:rsidRPr="004D2462">
        <w:t xml:space="preserve"> </w:t>
      </w:r>
      <w:r w:rsidRPr="004D2462" w:rsidR="000442A7">
        <w:t>Foreign Secretary, y</w:t>
      </w:r>
      <w:r w:rsidRPr="004D2462">
        <w:t>ou mentioned Yemen</w:t>
      </w:r>
      <w:r w:rsidRPr="004D2462" w:rsidR="000442A7">
        <w:t>.</w:t>
      </w:r>
      <w:r w:rsidRPr="004D2462">
        <w:t xml:space="preserve"> </w:t>
      </w:r>
      <w:r w:rsidRPr="004D2462" w:rsidR="000442A7">
        <w:t>T</w:t>
      </w:r>
      <w:r w:rsidRPr="004D2462" w:rsidR="00BB7A10">
        <w:t xml:space="preserve">his week </w:t>
      </w:r>
      <w:r w:rsidRPr="004D2462">
        <w:t xml:space="preserve">we have </w:t>
      </w:r>
      <w:r w:rsidRPr="004D2462" w:rsidR="00BB7A10">
        <w:t xml:space="preserve">heard </w:t>
      </w:r>
      <w:r w:rsidRPr="004D2462">
        <w:t xml:space="preserve">some </w:t>
      </w:r>
      <w:r w:rsidRPr="004D2462" w:rsidR="0098199A">
        <w:t>extremely</w:t>
      </w:r>
      <w:r w:rsidRPr="004D2462">
        <w:t xml:space="preserve"> distressing evidence</w:t>
      </w:r>
      <w:r w:rsidRPr="004D2462" w:rsidR="00BB7A10">
        <w:t xml:space="preserve"> from witnesses in Yemen as part of our inquiry. Did the FCDO undertake an impact assessment on the reduction of aid to Yemen, its effects on child mortality and its impact on the chances of creating the conditions required for peace?</w:t>
      </w:r>
    </w:p>
    <w:p w:rsidR="00BB7A10" w:rsidRPr="004D2462" w:rsidP="00724084">
      <w:pPr>
        <w:pStyle w:val="Answer"/>
      </w:pPr>
      <w:sdt>
        <w:sdtPr>
          <w:alias w:val="Witness"/>
          <w:id w:val="-1102873669"/>
          <w:placeholder>
            <w:docPart w:val="DefaultPlaceholder_-1854013440"/>
          </w:placeholder>
          <w:richText/>
        </w:sdtPr>
        <w:sdtContent>
          <w:r w:rsidRPr="004D2462" w:rsidR="00F41FFB">
            <w:rPr>
              <w:b/>
              <w:i/>
            </w:rPr>
            <w:t xml:space="preserve">Dominic </w:t>
          </w:r>
          <w:r w:rsidRPr="004D2462" w:rsidR="00F41FFB">
            <w:rPr>
              <w:b/>
              <w:i/>
            </w:rPr>
            <w:t>Raab</w:t>
          </w:r>
          <w:r w:rsidRPr="004D2462" w:rsidR="00F41FFB">
            <w:rPr>
              <w:b/>
              <w:i/>
            </w:rPr>
            <w:t>:</w:t>
          </w:r>
          <w:r w:rsidRPr="004D2462" w:rsidR="00724084">
            <w:rPr>
              <w:b/>
            </w:rPr>
            <w:t xml:space="preserve"> </w:t>
          </w:r>
        </w:sdtContent>
      </w:sdt>
      <w:r w:rsidRPr="004D2462">
        <w:t>Of course w</w:t>
      </w:r>
      <w:r w:rsidRPr="004D2462" w:rsidR="00724084">
        <w:t xml:space="preserve">e looked very carefully at </w:t>
      </w:r>
      <w:r w:rsidRPr="004D2462">
        <w:t xml:space="preserve">what is going on in </w:t>
      </w:r>
      <w:r w:rsidRPr="004D2462" w:rsidR="00724084">
        <w:t xml:space="preserve">Yemen, as </w:t>
      </w:r>
      <w:r w:rsidRPr="004D2462">
        <w:t xml:space="preserve">indeed </w:t>
      </w:r>
      <w:r w:rsidRPr="004D2462" w:rsidR="00724084">
        <w:t xml:space="preserve">with </w:t>
      </w:r>
      <w:r w:rsidRPr="004D2462" w:rsidR="00724084">
        <w:t xml:space="preserve">all </w:t>
      </w:r>
      <w:r w:rsidRPr="004D2462" w:rsidR="00DB03C0">
        <w:t>of</w:t>
      </w:r>
      <w:r w:rsidRPr="004D2462" w:rsidR="00DB03C0">
        <w:t xml:space="preserve"> </w:t>
      </w:r>
      <w:r w:rsidRPr="004D2462" w:rsidR="00724084">
        <w:t xml:space="preserve">the work we are doing. </w:t>
      </w:r>
      <w:r w:rsidRPr="004D2462">
        <w:t xml:space="preserve">I know there </w:t>
      </w:r>
      <w:r w:rsidRPr="004D2462" w:rsidR="00724084">
        <w:t>were some questions about this earlier in the week</w:t>
      </w:r>
      <w:r w:rsidRPr="004D2462">
        <w:t xml:space="preserve">, and </w:t>
      </w:r>
      <w:r w:rsidRPr="004D2462" w:rsidR="00724084">
        <w:t>the Yemen country director</w:t>
      </w:r>
      <w:r w:rsidRPr="004D2462" w:rsidR="00DB03C0">
        <w:t>,</w:t>
      </w:r>
      <w:r w:rsidRPr="004D2462" w:rsidR="00724084">
        <w:t xml:space="preserve"> Chris Bold</w:t>
      </w:r>
      <w:r w:rsidRPr="004D2462" w:rsidR="00DB03C0">
        <w:t>,</w:t>
      </w:r>
      <w:r w:rsidRPr="004D2462" w:rsidR="00724084">
        <w:t xml:space="preserve"> was asked about this. </w:t>
      </w:r>
      <w:r w:rsidRPr="004D2462">
        <w:t>Just to be clear, w</w:t>
      </w:r>
      <w:r w:rsidRPr="004D2462" w:rsidR="00724084">
        <w:t xml:space="preserve">e identified </w:t>
      </w:r>
      <w:r w:rsidRPr="004D2462" w:rsidR="00724084">
        <w:t xml:space="preserve">the risks that we see across the board. We have conducted </w:t>
      </w:r>
      <w:r w:rsidRPr="004D2462">
        <w:t xml:space="preserve">the </w:t>
      </w:r>
      <w:r w:rsidRPr="004D2462" w:rsidR="00724084">
        <w:t>equality</w:t>
      </w:r>
      <w:r w:rsidRPr="004D2462" w:rsidR="00DB03C0">
        <w:t xml:space="preserve"> impact</w:t>
      </w:r>
      <w:r w:rsidRPr="004D2462" w:rsidR="00724084">
        <w:t xml:space="preserve"> </w:t>
      </w:r>
      <w:r w:rsidRPr="004D2462">
        <w:t>assessment that I described</w:t>
      </w:r>
      <w:r w:rsidRPr="004D2462" w:rsidR="003A5950">
        <w:t>.</w:t>
      </w:r>
      <w:r w:rsidRPr="004D2462">
        <w:t xml:space="preserve"> </w:t>
      </w:r>
      <w:r w:rsidRPr="004D2462" w:rsidR="003A5950">
        <w:t>I</w:t>
      </w:r>
      <w:r w:rsidRPr="004D2462" w:rsidR="00724084">
        <w:t>n terms of a standalone impact assessment</w:t>
      </w:r>
      <w:r w:rsidRPr="004D2462">
        <w:t xml:space="preserve">, </w:t>
      </w:r>
      <w:r w:rsidRPr="004D2462" w:rsidR="004B26DD">
        <w:t>country</w:t>
      </w:r>
      <w:r w:rsidRPr="004D2462" w:rsidR="003A5950">
        <w:t xml:space="preserve"> </w:t>
      </w:r>
      <w:r w:rsidRPr="004D2462" w:rsidR="004B26DD">
        <w:t>by</w:t>
      </w:r>
      <w:r w:rsidRPr="004D2462" w:rsidR="003A5950">
        <w:t xml:space="preserve"> </w:t>
      </w:r>
      <w:r w:rsidRPr="004D2462" w:rsidR="004B26DD">
        <w:t>country</w:t>
      </w:r>
      <w:r w:rsidRPr="004D2462">
        <w:t xml:space="preserve">, </w:t>
      </w:r>
      <w:r w:rsidRPr="004D2462" w:rsidR="00724084">
        <w:t>done in a formalised way</w:t>
      </w:r>
      <w:r w:rsidRPr="004D2462">
        <w:t xml:space="preserve">, </w:t>
      </w:r>
      <w:r w:rsidRPr="004D2462" w:rsidR="00724084">
        <w:t xml:space="preserve">that is not the way we have </w:t>
      </w:r>
      <w:r w:rsidRPr="004D2462" w:rsidR="0098199A">
        <w:t>operated</w:t>
      </w:r>
      <w:r w:rsidRPr="004D2462" w:rsidR="00724084">
        <w:t xml:space="preserve"> to date, mainly because there are too many scenarios</w:t>
      </w:r>
      <w:r w:rsidRPr="004D2462">
        <w:t xml:space="preserve"> and they overlap. I am not sure it would be particularly effective.</w:t>
      </w:r>
    </w:p>
    <w:p w:rsidR="00724084" w:rsidRPr="004D2462" w:rsidP="00724084">
      <w:pPr>
        <w:pStyle w:val="Answer"/>
      </w:pPr>
      <w:r w:rsidRPr="004D2462">
        <w:t>On Yemen, w</w:t>
      </w:r>
      <w:r w:rsidRPr="004D2462">
        <w:t>e are very closely involve</w:t>
      </w:r>
      <w:r w:rsidRPr="004D2462" w:rsidR="00BB7A10">
        <w:t>d</w:t>
      </w:r>
      <w:r w:rsidRPr="004D2462">
        <w:t xml:space="preserve">. </w:t>
      </w:r>
      <w:r w:rsidRPr="004D2462" w:rsidR="00BB7A10">
        <w:t>Martin Griffiths</w:t>
      </w:r>
      <w:r w:rsidRPr="004D2462" w:rsidR="00E9176B">
        <w:t>, as the UN special envoy,</w:t>
      </w:r>
      <w:r w:rsidRPr="004D2462" w:rsidR="00BB7A10">
        <w:t xml:space="preserve"> has done an incredibly important job. T</w:t>
      </w:r>
      <w:r w:rsidRPr="004D2462">
        <w:t xml:space="preserve">he constellation of diplomatic effort has shifted </w:t>
      </w:r>
      <w:r w:rsidRPr="004D2462" w:rsidR="00BB7A10">
        <w:t xml:space="preserve">and taken a real boost </w:t>
      </w:r>
      <w:r w:rsidRPr="004D2462">
        <w:t>with the new focus</w:t>
      </w:r>
      <w:r w:rsidRPr="004D2462" w:rsidR="00BB7A10">
        <w:t xml:space="preserve">, </w:t>
      </w:r>
      <w:r w:rsidRPr="004D2462">
        <w:t>drive</w:t>
      </w:r>
      <w:r w:rsidRPr="004D2462">
        <w:t xml:space="preserve"> and support from the new US </w:t>
      </w:r>
      <w:r w:rsidRPr="004D2462" w:rsidR="00E72DA7">
        <w:t>A</w:t>
      </w:r>
      <w:r w:rsidRPr="004D2462" w:rsidR="0098199A">
        <w:t>dministration</w:t>
      </w:r>
      <w:r w:rsidRPr="004D2462">
        <w:t xml:space="preserve"> under President Biden. My overarching concern </w:t>
      </w:r>
      <w:r w:rsidRPr="004D2462" w:rsidR="00057559">
        <w:t xml:space="preserve">in Yemen is that </w:t>
      </w:r>
      <w:r w:rsidRPr="004D2462">
        <w:t>the Houthis are still engaged</w:t>
      </w:r>
      <w:r w:rsidRPr="004D2462" w:rsidR="00E72DA7">
        <w:t xml:space="preserve">, </w:t>
      </w:r>
      <w:r w:rsidRPr="004D2462" w:rsidR="00057559">
        <w:t>notwithstanding the Saudi offer and the Yemeni offer</w:t>
      </w:r>
      <w:r w:rsidRPr="004D2462" w:rsidR="00E72DA7">
        <w:t xml:space="preserve">, </w:t>
      </w:r>
      <w:r w:rsidRPr="004D2462">
        <w:t>in aggressive military activity, attacks on Saudi Arabia</w:t>
      </w:r>
      <w:r w:rsidRPr="004D2462" w:rsidR="00057559">
        <w:t xml:space="preserve"> </w:t>
      </w:r>
      <w:r w:rsidRPr="004D2462">
        <w:t>and the desire to take</w:t>
      </w:r>
      <w:r w:rsidRPr="004D2462" w:rsidR="00057559">
        <w:t xml:space="preserve"> </w:t>
      </w:r>
      <w:r w:rsidRPr="004D2462" w:rsidR="00057559">
        <w:t>Marib</w:t>
      </w:r>
      <w:r w:rsidRPr="004D2462">
        <w:t xml:space="preserve">. We </w:t>
      </w:r>
      <w:r w:rsidRPr="004D2462">
        <w:t xml:space="preserve">have </w:t>
      </w:r>
      <w:r w:rsidRPr="004D2462" w:rsidR="00057559">
        <w:t>t</w:t>
      </w:r>
      <w:r w:rsidRPr="004D2462">
        <w:t>o</w:t>
      </w:r>
      <w:r w:rsidRPr="004D2462">
        <w:t xml:space="preserve"> persuade the Houthis to come to the </w:t>
      </w:r>
      <w:r w:rsidRPr="004D2462" w:rsidR="0098199A">
        <w:t>diplomatic</w:t>
      </w:r>
      <w:r w:rsidRPr="004D2462">
        <w:t xml:space="preserve"> table</w:t>
      </w:r>
      <w:r w:rsidRPr="004D2462" w:rsidR="003E5720">
        <w:t>, because that is the only way there will be lasting, enduring peace for the people of Yemen.</w:t>
      </w:r>
    </w:p>
    <w:p w:rsidR="00724084" w:rsidRPr="004D2462" w:rsidP="00724084">
      <w:pPr>
        <w:pStyle w:val="Question"/>
      </w:pPr>
      <w:sdt>
        <w:sdtPr>
          <w:alias w:val="Member"/>
          <w:tag w:val="&lt;Member mnisId='4819' dodsId=''&gt;"/>
          <w:id w:val="-375855862"/>
          <w:placeholder>
            <w:docPart w:val="DefaultPlaceholder_-1854013440"/>
          </w:placeholder>
          <w:richText/>
        </w:sdtPr>
        <w:sdtContent>
          <w:r w:rsidRPr="004D2462">
            <w:rPr>
              <w:b/>
            </w:rPr>
            <w:t>Theo Clarke:</w:t>
          </w:r>
        </w:sdtContent>
      </w:sdt>
      <w:r w:rsidRPr="004D2462">
        <w:t xml:space="preserve"> How much of </w:t>
      </w:r>
      <w:r w:rsidRPr="004D2462" w:rsidR="003E5720">
        <w:t xml:space="preserve">the </w:t>
      </w:r>
      <w:r w:rsidRPr="004D2462">
        <w:t xml:space="preserve">ODA budget for this current financial year </w:t>
      </w:r>
      <w:r w:rsidRPr="004D2462" w:rsidR="003E5720">
        <w:t xml:space="preserve">has already been </w:t>
      </w:r>
      <w:r w:rsidRPr="004D2462">
        <w:t xml:space="preserve">pre-allocated? </w:t>
      </w:r>
      <w:r w:rsidRPr="004D2462" w:rsidR="003E5720">
        <w:t xml:space="preserve">I would be interested to hear what your </w:t>
      </w:r>
      <w:r w:rsidRPr="004D2462">
        <w:t xml:space="preserve">policy </w:t>
      </w:r>
      <w:r w:rsidRPr="004D2462" w:rsidR="003E5720">
        <w:t xml:space="preserve">is </w:t>
      </w:r>
      <w:r w:rsidRPr="004D2462">
        <w:t>on changing this allocation in-year</w:t>
      </w:r>
      <w:r w:rsidRPr="004D2462" w:rsidR="003E5720">
        <w:t>. For example, if there was a natural disaster</w:t>
      </w:r>
      <w:r w:rsidRPr="004D2462" w:rsidR="00A041F6">
        <w:t>,</w:t>
      </w:r>
      <w:r w:rsidRPr="004D2462" w:rsidR="003E5720">
        <w:t xml:space="preserve"> would you be able to respond to that change, or is it all pre-allocated?</w:t>
      </w:r>
    </w:p>
    <w:p w:rsidR="00724084" w:rsidRPr="004D2462" w:rsidP="00724084">
      <w:pPr>
        <w:pStyle w:val="Answer"/>
      </w:pPr>
      <w:sdt>
        <w:sdtPr>
          <w:alias w:val="Witness"/>
          <w:id w:val="-2090302193"/>
          <w:placeholder>
            <w:docPart w:val="DefaultPlaceholder_-1854013440"/>
          </w:placeholder>
          <w:richText/>
        </w:sdtPr>
        <w:sdtContent>
          <w:r w:rsidRPr="004D2462" w:rsidR="00F41FFB">
            <w:rPr>
              <w:b/>
              <w:i/>
            </w:rPr>
            <w:t xml:space="preserve">Dominic </w:t>
          </w:r>
          <w:r w:rsidRPr="004D2462" w:rsidR="00F41FFB">
            <w:rPr>
              <w:b/>
              <w:i/>
            </w:rPr>
            <w:t>Raab</w:t>
          </w:r>
          <w:r w:rsidRPr="004D2462" w:rsidR="00F41FFB">
            <w:rPr>
              <w:b/>
              <w:i/>
            </w:rPr>
            <w:t>:</w:t>
          </w:r>
          <w:r w:rsidRPr="004D2462">
            <w:rPr>
              <w:b/>
            </w:rPr>
            <w:t xml:space="preserve"> </w:t>
          </w:r>
        </w:sdtContent>
      </w:sdt>
      <w:r w:rsidRPr="004D2462">
        <w:t>We have a £30 million crisis reserve, precisely to give us some flexibility and agility</w:t>
      </w:r>
      <w:r w:rsidRPr="004D2462" w:rsidR="00666AB4">
        <w:t xml:space="preserve"> around the humanitarian piece</w:t>
      </w:r>
      <w:r w:rsidRPr="004D2462">
        <w:t xml:space="preserve">. </w:t>
      </w:r>
      <w:r w:rsidRPr="004D2462" w:rsidR="00666AB4">
        <w:t>There is always some firming up of the budget allocation against actual spend that takes place within year, and that gives us some residual freedom of manoeuvre as well. As you rightly say, w</w:t>
      </w:r>
      <w:r w:rsidRPr="004D2462">
        <w:t xml:space="preserve">e should do the strategic </w:t>
      </w:r>
      <w:r w:rsidRPr="004D2462">
        <w:t>planning</w:t>
      </w:r>
      <w:r w:rsidRPr="004D2462" w:rsidR="00666AB4">
        <w:t xml:space="preserve"> but we also have to be able to react to events, particularly those that are unforeseen.</w:t>
      </w:r>
    </w:p>
    <w:p w:rsidR="00724084" w:rsidRPr="004D2462" w:rsidP="00724084">
      <w:pPr>
        <w:pStyle w:val="Question"/>
      </w:pPr>
      <w:sdt>
        <w:sdtPr>
          <w:alias w:val="Member"/>
          <w:tag w:val="&lt;Member mnisId='4267' dodsId='101347'&gt;"/>
          <w:id w:val="-1533333981"/>
          <w:placeholder>
            <w:docPart w:val="DefaultPlaceholder_-1854013440"/>
          </w:placeholder>
          <w:richText/>
        </w:sdtPr>
        <w:sdtContent>
          <w:r w:rsidRPr="004D2462">
            <w:rPr>
              <w:b/>
            </w:rPr>
            <w:t>Chair:</w:t>
          </w:r>
        </w:sdtContent>
      </w:sdt>
      <w:r w:rsidRPr="004D2462">
        <w:t xml:space="preserve"> Could I clarify something around impact assessments? </w:t>
      </w:r>
      <w:r w:rsidRPr="004D2462" w:rsidR="00E85DC8">
        <w:t>You said that you do not do an impact assessment on every eventuality, which I understand, but h</w:t>
      </w:r>
      <w:r w:rsidRPr="004D2462">
        <w:t xml:space="preserve">ave you done an impact assessment on the cuts to country budgets? For example, I am thinking </w:t>
      </w:r>
      <w:r w:rsidRPr="004D2462" w:rsidR="00E85DC8">
        <w:t xml:space="preserve">in </w:t>
      </w:r>
      <w:r w:rsidRPr="004D2462">
        <w:t xml:space="preserve">Sahel, </w:t>
      </w:r>
      <w:r w:rsidRPr="004D2462" w:rsidR="00E85DC8">
        <w:t xml:space="preserve">where we believe it has been cut by about 90%. That is a very unstable area where </w:t>
      </w:r>
      <w:r w:rsidRPr="004D2462">
        <w:t xml:space="preserve">Daesh is really </w:t>
      </w:r>
      <w:r w:rsidRPr="004D2462" w:rsidR="0098199A">
        <w:t>mobilising</w:t>
      </w:r>
      <w:r w:rsidRPr="004D2462" w:rsidR="00E85DC8">
        <w:t>, so w</w:t>
      </w:r>
      <w:r w:rsidRPr="004D2462">
        <w:t xml:space="preserve">ould you do an impact </w:t>
      </w:r>
      <w:r w:rsidRPr="004D2462" w:rsidR="0098199A">
        <w:t>assessment</w:t>
      </w:r>
      <w:r w:rsidRPr="004D2462" w:rsidR="00E85DC8">
        <w:t xml:space="preserve"> o</w:t>
      </w:r>
      <w:r w:rsidRPr="004D2462" w:rsidR="00633921">
        <w:t>n</w:t>
      </w:r>
      <w:r w:rsidRPr="004D2462" w:rsidR="00E85DC8">
        <w:t xml:space="preserve"> cutting funding there to our national security, for example?</w:t>
      </w:r>
    </w:p>
    <w:p w:rsidR="00724084" w:rsidRPr="004D2462" w:rsidP="00724084">
      <w:pPr>
        <w:pStyle w:val="Answer"/>
      </w:pPr>
      <w:sdt>
        <w:sdtPr>
          <w:alias w:val="Witness"/>
          <w:id w:val="-2093068094"/>
          <w:placeholder>
            <w:docPart w:val="DefaultPlaceholder_-1854013440"/>
          </w:placeholder>
          <w:richText/>
        </w:sdtPr>
        <w:sdtContent>
          <w:r w:rsidRPr="004D2462" w:rsidR="00F41FFB">
            <w:rPr>
              <w:b/>
              <w:i/>
            </w:rPr>
            <w:t xml:space="preserve">Dominic </w:t>
          </w:r>
          <w:r w:rsidRPr="004D2462" w:rsidR="00F41FFB">
            <w:rPr>
              <w:b/>
              <w:i/>
            </w:rPr>
            <w:t>Raab</w:t>
          </w:r>
          <w:r w:rsidRPr="004D2462" w:rsidR="00F41FFB">
            <w:rPr>
              <w:b/>
              <w:i/>
            </w:rPr>
            <w:t>:</w:t>
          </w:r>
          <w:r w:rsidRPr="004D2462">
            <w:rPr>
              <w:b/>
            </w:rPr>
            <w:t xml:space="preserve"> </w:t>
          </w:r>
        </w:sdtContent>
      </w:sdt>
      <w:r w:rsidRPr="004D2462">
        <w:t xml:space="preserve">We certainly carried out an impact </w:t>
      </w:r>
      <w:r w:rsidRPr="004D2462" w:rsidR="0098199A">
        <w:t>assessment</w:t>
      </w:r>
      <w:r w:rsidRPr="004D2462">
        <w:t xml:space="preserve"> </w:t>
      </w:r>
      <w:r w:rsidRPr="004D2462" w:rsidR="00922EC0">
        <w:t>that</w:t>
      </w:r>
      <w:r w:rsidRPr="004D2462">
        <w:t xml:space="preserve"> looked at </w:t>
      </w:r>
      <w:r w:rsidRPr="004D2462" w:rsidR="0098199A">
        <w:t>the</w:t>
      </w:r>
      <w:r w:rsidRPr="004D2462">
        <w:t xml:space="preserve"> bilateral country spending</w:t>
      </w:r>
      <w:r w:rsidRPr="004D2462" w:rsidR="00F33918">
        <w:t>, absolutely</w:t>
      </w:r>
      <w:r w:rsidRPr="004D2462">
        <w:t xml:space="preserve">. </w:t>
      </w:r>
      <w:r w:rsidRPr="004D2462" w:rsidR="00F33918">
        <w:t>As I mentioned before, w</w:t>
      </w:r>
      <w:r w:rsidRPr="004D2462">
        <w:t xml:space="preserve">e looked at the evidence that it threw back. </w:t>
      </w:r>
      <w:r w:rsidRPr="004D2462">
        <w:t>Of course</w:t>
      </w:r>
      <w:r w:rsidRPr="004D2462">
        <w:t xml:space="preserve"> it will have an impact. </w:t>
      </w:r>
      <w:r w:rsidRPr="004D2462" w:rsidR="00F33918">
        <w:t xml:space="preserve">It showed no evidence that the programmes targeting those with protected characteristics would be more </w:t>
      </w:r>
      <w:r w:rsidRPr="004D2462">
        <w:t>likely to be reduced than others.</w:t>
      </w:r>
    </w:p>
    <w:p w:rsidR="00724084" w:rsidRPr="004D2462" w:rsidP="00724084">
      <w:pPr>
        <w:pStyle w:val="Question"/>
      </w:pPr>
      <w:sdt>
        <w:sdtPr>
          <w:alias w:val="Member"/>
          <w:tag w:val="&lt;Member mnisId='4267' dodsId='101347'&gt;"/>
          <w:id w:val="1838802508"/>
          <w:placeholder>
            <w:docPart w:val="DefaultPlaceholder_-1854013440"/>
          </w:placeholder>
          <w:richText/>
        </w:sdtPr>
        <w:sdtContent>
          <w:r w:rsidRPr="004D2462">
            <w:rPr>
              <w:b/>
            </w:rPr>
            <w:t>Chair:</w:t>
          </w:r>
        </w:sdtContent>
      </w:sdt>
      <w:r w:rsidRPr="004D2462">
        <w:t xml:space="preserve"> More broadly, would an impact assessment</w:t>
      </w:r>
      <w:r w:rsidRPr="004D2462" w:rsidR="00F33918">
        <w:t xml:space="preserve"> consider the potential threat that that might bring to this country in terms of security?</w:t>
      </w:r>
    </w:p>
    <w:p w:rsidR="00F33918" w:rsidRPr="004D2462" w:rsidP="00724084">
      <w:pPr>
        <w:pStyle w:val="Answer"/>
      </w:pPr>
      <w:sdt>
        <w:sdtPr>
          <w:alias w:val="Witness"/>
          <w:id w:val="-982393817"/>
          <w:placeholder>
            <w:docPart w:val="DefaultPlaceholder_-1854013440"/>
          </w:placeholder>
          <w:richText/>
        </w:sdtPr>
        <w:sdtContent>
          <w:r w:rsidRPr="004D2462" w:rsidR="00F41FFB">
            <w:rPr>
              <w:b/>
              <w:i/>
            </w:rPr>
            <w:t xml:space="preserve">Dominic </w:t>
          </w:r>
          <w:r w:rsidRPr="004D2462" w:rsidR="00F41FFB">
            <w:rPr>
              <w:b/>
              <w:i/>
            </w:rPr>
            <w:t>Raab</w:t>
          </w:r>
          <w:r w:rsidRPr="004D2462" w:rsidR="00F41FFB">
            <w:rPr>
              <w:b/>
              <w:i/>
            </w:rPr>
            <w:t>:</w:t>
          </w:r>
          <w:r w:rsidRPr="004D2462" w:rsidR="00724084">
            <w:rPr>
              <w:b/>
            </w:rPr>
            <w:t xml:space="preserve"> </w:t>
          </w:r>
        </w:sdtContent>
      </w:sdt>
      <w:r w:rsidRPr="004D2462">
        <w:t xml:space="preserve">We would of course look at that very carefully. </w:t>
      </w:r>
      <w:r w:rsidRPr="004D2462" w:rsidR="00724084">
        <w:t>There is no magic in the formula of impact assessment</w:t>
      </w:r>
      <w:r w:rsidRPr="004D2462">
        <w:t xml:space="preserve">s; </w:t>
      </w:r>
      <w:r w:rsidRPr="004D2462" w:rsidR="00724084">
        <w:t>it is part</w:t>
      </w:r>
      <w:r w:rsidRPr="004D2462" w:rsidR="00A33261">
        <w:t xml:space="preserve"> </w:t>
      </w:r>
      <w:r w:rsidRPr="004D2462" w:rsidR="00724084">
        <w:t>science and part art</w:t>
      </w:r>
      <w:r w:rsidRPr="004D2462">
        <w:t>, but we obviously look at the most vulnerable countries very closely. Actually, by setting our seven strategic priorities, which i</w:t>
      </w:r>
      <w:r w:rsidRPr="004D2462" w:rsidR="00724084">
        <w:t>nclude humanitarian assistance</w:t>
      </w:r>
      <w:r w:rsidRPr="004D2462">
        <w:t>—</w:t>
      </w:r>
      <w:r w:rsidRPr="004D2462" w:rsidR="00724084">
        <w:t xml:space="preserve">I conducted the process </w:t>
      </w:r>
      <w:r w:rsidRPr="004D2462">
        <w:t xml:space="preserve">both </w:t>
      </w:r>
      <w:r w:rsidRPr="004D2462" w:rsidR="00724084">
        <w:t xml:space="preserve">within the FCDO </w:t>
      </w:r>
      <w:r w:rsidRPr="004D2462">
        <w:t>but also across Whitehall—</w:t>
      </w:r>
      <w:r w:rsidRPr="004D2462" w:rsidR="00724084">
        <w:t>it gives us a</w:t>
      </w:r>
      <w:r w:rsidRPr="004D2462" w:rsidR="001F3775">
        <w:t xml:space="preserve">n opportunity, </w:t>
      </w:r>
      <w:r w:rsidRPr="004D2462">
        <w:t>line</w:t>
      </w:r>
      <w:r w:rsidRPr="004D2462" w:rsidR="001F3775">
        <w:t xml:space="preserve"> </w:t>
      </w:r>
      <w:r w:rsidRPr="004D2462">
        <w:t>by</w:t>
      </w:r>
      <w:r w:rsidRPr="004D2462" w:rsidR="001F3775">
        <w:t xml:space="preserve"> </w:t>
      </w:r>
      <w:r w:rsidRPr="004D2462">
        <w:t>line</w:t>
      </w:r>
      <w:r w:rsidRPr="004D2462" w:rsidR="001F3775">
        <w:t>,</w:t>
      </w:r>
      <w:r w:rsidRPr="004D2462" w:rsidR="00724084">
        <w:t xml:space="preserve"> to </w:t>
      </w:r>
      <w:r w:rsidRPr="004D2462">
        <w:t xml:space="preserve">assess very carefully </w:t>
      </w:r>
      <w:r w:rsidRPr="004D2462" w:rsidR="00724084">
        <w:t xml:space="preserve">what the impact </w:t>
      </w:r>
      <w:r w:rsidRPr="004D2462">
        <w:t xml:space="preserve">on programmes </w:t>
      </w:r>
      <w:r w:rsidRPr="004D2462" w:rsidR="00724084">
        <w:t>will be.</w:t>
      </w:r>
    </w:p>
    <w:p w:rsidR="00724084" w:rsidRPr="004D2462" w:rsidP="00724084">
      <w:pPr>
        <w:pStyle w:val="Answer"/>
      </w:pPr>
      <w:r w:rsidRPr="004D2462">
        <w:t xml:space="preserve">The way we did it this year is we looked at it programme by programme, but </w:t>
      </w:r>
      <w:r w:rsidRPr="004D2462">
        <w:t xml:space="preserve">we also then did a </w:t>
      </w:r>
      <w:r w:rsidRPr="004D2462">
        <w:t xml:space="preserve">separate </w:t>
      </w:r>
      <w:r w:rsidRPr="004D2462">
        <w:t xml:space="preserve">process </w:t>
      </w:r>
      <w:r w:rsidRPr="004D2462">
        <w:t>on top of that</w:t>
      </w:r>
      <w:r w:rsidRPr="004D2462" w:rsidR="001F3775">
        <w:t>,</w:t>
      </w:r>
      <w:r w:rsidRPr="004D2462">
        <w:t xml:space="preserve"> looking at </w:t>
      </w:r>
      <w:r w:rsidRPr="004D2462">
        <w:t>it</w:t>
      </w:r>
      <w:r w:rsidRPr="004D2462">
        <w:t xml:space="preserve"> </w:t>
      </w:r>
      <w:r w:rsidRPr="004D2462">
        <w:t>region by region</w:t>
      </w:r>
      <w:r w:rsidRPr="004D2462">
        <w:t xml:space="preserve">. That </w:t>
      </w:r>
      <w:r w:rsidRPr="004D2462">
        <w:t xml:space="preserve">is on top of </w:t>
      </w:r>
      <w:r w:rsidRPr="004D2462">
        <w:t xml:space="preserve">and before the </w:t>
      </w:r>
      <w:r w:rsidRPr="004D2462" w:rsidR="004B26DD">
        <w:t>country</w:t>
      </w:r>
      <w:r w:rsidRPr="004D2462" w:rsidR="004B26DD">
        <w:noBreakHyphen/>
        <w:t>by-country</w:t>
      </w:r>
      <w:r w:rsidRPr="004D2462">
        <w:t xml:space="preserve"> planning </w:t>
      </w:r>
      <w:r w:rsidRPr="004D2462">
        <w:t xml:space="preserve">that </w:t>
      </w:r>
      <w:r w:rsidRPr="004D2462">
        <w:t xml:space="preserve">we do. </w:t>
      </w:r>
      <w:r w:rsidRPr="004D2462">
        <w:t xml:space="preserve">We </w:t>
      </w:r>
      <w:r w:rsidRPr="004D2462">
        <w:t xml:space="preserve">have </w:t>
      </w:r>
      <w:r w:rsidRPr="004D2462">
        <w:t>n</w:t>
      </w:r>
      <w:r w:rsidRPr="004D2462">
        <w:t xml:space="preserve">ever done </w:t>
      </w:r>
      <w:r w:rsidRPr="004D2462">
        <w:t xml:space="preserve">as much </w:t>
      </w:r>
      <w:r w:rsidRPr="004D2462">
        <w:t xml:space="preserve">granular scrutiny </w:t>
      </w:r>
      <w:r w:rsidRPr="004D2462">
        <w:t xml:space="preserve">of </w:t>
      </w:r>
      <w:r w:rsidRPr="004D2462">
        <w:t xml:space="preserve">the </w:t>
      </w:r>
      <w:r w:rsidRPr="004D2462" w:rsidR="0098199A">
        <w:t>impact</w:t>
      </w:r>
      <w:r w:rsidRPr="004D2462">
        <w:t xml:space="preserve"> of </w:t>
      </w:r>
      <w:r w:rsidRPr="004D2462">
        <w:t xml:space="preserve">our </w:t>
      </w:r>
      <w:r w:rsidRPr="004D2462">
        <w:t xml:space="preserve">financial spend as we have done </w:t>
      </w:r>
      <w:r w:rsidRPr="004D2462">
        <w:t xml:space="preserve">this year and </w:t>
      </w:r>
      <w:r w:rsidRPr="004D2462">
        <w:t xml:space="preserve">over the last </w:t>
      </w:r>
      <w:r w:rsidRPr="004D2462">
        <w:t xml:space="preserve">two </w:t>
      </w:r>
      <w:r w:rsidRPr="004D2462">
        <w:t>years</w:t>
      </w:r>
      <w:r w:rsidRPr="004D2462" w:rsidR="00085B44">
        <w:t>; of course, t</w:t>
      </w:r>
      <w:r w:rsidRPr="004D2462">
        <w:t xml:space="preserve">hat is </w:t>
      </w:r>
      <w:r w:rsidRPr="004D2462">
        <w:t>absolutely right</w:t>
      </w:r>
      <w:r w:rsidRPr="004D2462">
        <w:t>, given the pandemic.</w:t>
      </w:r>
    </w:p>
    <w:p w:rsidR="00724084" w:rsidRPr="004D2462" w:rsidP="00724084">
      <w:pPr>
        <w:pStyle w:val="Question"/>
      </w:pPr>
      <w:sdt>
        <w:sdtPr>
          <w:alias w:val="Member"/>
          <w:tag w:val="&lt;Member mnisId='4267' dodsId='101347'&gt;"/>
          <w:id w:val="-1317804374"/>
          <w:placeholder>
            <w:docPart w:val="DefaultPlaceholder_-1854013440"/>
          </w:placeholder>
          <w:richText/>
        </w:sdtPr>
        <w:sdtContent>
          <w:r w:rsidRPr="004D2462">
            <w:rPr>
              <w:b/>
            </w:rPr>
            <w:t>Chair:</w:t>
          </w:r>
        </w:sdtContent>
      </w:sdt>
      <w:r w:rsidRPr="004D2462">
        <w:t xml:space="preserve"> I appreciate the </w:t>
      </w:r>
      <w:r w:rsidRPr="004D2462" w:rsidR="0098199A">
        <w:t>huge</w:t>
      </w:r>
      <w:r w:rsidRPr="004D2462">
        <w:t xml:space="preserve"> amount of work</w:t>
      </w:r>
      <w:r w:rsidRPr="004D2462" w:rsidR="00F33918">
        <w:t>. Is that something that you would be able to put into the public domain, even if only the headlines of it?</w:t>
      </w:r>
    </w:p>
    <w:p w:rsidR="00F33918" w:rsidRPr="004D2462" w:rsidP="00724084">
      <w:pPr>
        <w:pStyle w:val="Answer"/>
      </w:pPr>
      <w:sdt>
        <w:sdtPr>
          <w:alias w:val="Witness"/>
          <w:id w:val="-1017006007"/>
          <w:placeholder>
            <w:docPart w:val="DefaultPlaceholder_-1854013440"/>
          </w:placeholder>
          <w:richText/>
        </w:sdtPr>
        <w:sdtContent>
          <w:r w:rsidRPr="004D2462" w:rsidR="00F41FFB">
            <w:rPr>
              <w:b/>
              <w:i/>
            </w:rPr>
            <w:t xml:space="preserve">Dominic </w:t>
          </w:r>
          <w:r w:rsidRPr="004D2462" w:rsidR="00F41FFB">
            <w:rPr>
              <w:b/>
              <w:i/>
            </w:rPr>
            <w:t>Raab</w:t>
          </w:r>
          <w:r w:rsidRPr="004D2462" w:rsidR="00F41FFB">
            <w:rPr>
              <w:b/>
              <w:i/>
            </w:rPr>
            <w:t>:</w:t>
          </w:r>
          <w:r w:rsidRPr="004D2462" w:rsidR="00724084">
            <w:rPr>
              <w:b/>
            </w:rPr>
            <w:t xml:space="preserve"> </w:t>
          </w:r>
        </w:sdtContent>
      </w:sdt>
      <w:r w:rsidRPr="004D2462" w:rsidR="00724084">
        <w:t xml:space="preserve">I can </w:t>
      </w:r>
      <w:r w:rsidRPr="004D2462">
        <w:t xml:space="preserve">certainly </w:t>
      </w:r>
      <w:r w:rsidRPr="004D2462" w:rsidR="00724084">
        <w:t>write to you and give you as much</w:t>
      </w:r>
      <w:r w:rsidRPr="004D2462">
        <w:t xml:space="preserve"> as I can about the process and the detail of it.</w:t>
      </w:r>
    </w:p>
    <w:p w:rsidR="00724084" w:rsidRPr="004D2462" w:rsidP="008E2F65">
      <w:pPr>
        <w:pStyle w:val="Question"/>
        <w:numPr>
          <w:ilvl w:val="0"/>
          <w:numId w:val="0"/>
        </w:numPr>
        <w:ind w:left="794"/>
      </w:pPr>
      <w:sdt>
        <w:sdtPr>
          <w:alias w:val="Member"/>
          <w:tag w:val="&lt;Member mnisId='4267' dodsId='101347'&gt;"/>
          <w:id w:val="2052493175"/>
          <w:placeholder>
            <w:docPart w:val="DefaultPlaceholder_-1854013440"/>
          </w:placeholder>
          <w:richText/>
        </w:sdtPr>
        <w:sdtContent>
          <w:r w:rsidRPr="004D2462" w:rsidR="00F33918">
            <w:rPr>
              <w:b/>
            </w:rPr>
            <w:t>Chair:</w:t>
          </w:r>
        </w:sdtContent>
      </w:sdt>
      <w:r w:rsidRPr="004D2462" w:rsidR="00F33918">
        <w:t xml:space="preserve"> That would be fantastic.</w:t>
      </w:r>
    </w:p>
    <w:p w:rsidR="00724084" w:rsidRPr="004D2462" w:rsidP="00724084">
      <w:pPr>
        <w:pStyle w:val="Question"/>
      </w:pPr>
      <w:sdt>
        <w:sdtPr>
          <w:alias w:val="Member"/>
          <w:tag w:val="&lt;Member mnisId='4403' dodsId='137565'&gt;"/>
          <w:id w:val="1005780694"/>
          <w:placeholder>
            <w:docPart w:val="DefaultPlaceholder_-1854013440"/>
          </w:placeholder>
          <w:richText/>
        </w:sdtPr>
        <w:sdtContent>
          <w:r w:rsidRPr="004D2462">
            <w:rPr>
              <w:b/>
            </w:rPr>
            <w:t>Chris Law:</w:t>
          </w:r>
        </w:sdtContent>
      </w:sdt>
      <w:r w:rsidRPr="004D2462">
        <w:t xml:space="preserve"> If I could</w:t>
      </w:r>
      <w:r w:rsidRPr="004D2462" w:rsidR="00F33918">
        <w:t xml:space="preserve"> just</w:t>
      </w:r>
      <w:r w:rsidRPr="004D2462">
        <w:t xml:space="preserve"> pick up Sarah’s point</w:t>
      </w:r>
      <w:r w:rsidRPr="004D2462" w:rsidR="00F33918">
        <w:t xml:space="preserve">, you said there is more work being done than ever before at granular level to examine where the money is going. How </w:t>
      </w:r>
      <w:r w:rsidRPr="004D2462">
        <w:t>can you be sure you are making the right choices</w:t>
      </w:r>
      <w:r w:rsidRPr="004D2462" w:rsidR="00F33918">
        <w:t xml:space="preserve">, </w:t>
      </w:r>
      <w:r w:rsidRPr="004D2462">
        <w:t xml:space="preserve">if </w:t>
      </w:r>
      <w:r w:rsidRPr="004D2462" w:rsidR="00F33918">
        <w:t>that is the case</w:t>
      </w:r>
      <w:r w:rsidRPr="004D2462" w:rsidR="008E2F65">
        <w:t>,</w:t>
      </w:r>
      <w:r w:rsidRPr="004D2462" w:rsidR="00F33918">
        <w:t xml:space="preserve"> in administering UK aid, if </w:t>
      </w:r>
      <w:r w:rsidRPr="004D2462">
        <w:t xml:space="preserve">you are not talking to the organisations </w:t>
      </w:r>
      <w:r w:rsidRPr="004D2462" w:rsidR="008E2F65">
        <w:t>that</w:t>
      </w:r>
      <w:r w:rsidRPr="004D2462">
        <w:t xml:space="preserve"> have been working with the UK Government</w:t>
      </w:r>
      <w:r w:rsidRPr="004D2462" w:rsidR="00F33918">
        <w:t xml:space="preserve"> for years</w:t>
      </w:r>
      <w:r w:rsidRPr="004D2462" w:rsidR="008E2F65">
        <w:t>,</w:t>
      </w:r>
      <w:r w:rsidRPr="004D2462" w:rsidR="00F33918">
        <w:t xml:space="preserve"> in many respects</w:t>
      </w:r>
      <w:r w:rsidRPr="004D2462" w:rsidR="008E2F65">
        <w:t>,</w:t>
      </w:r>
      <w:r w:rsidRPr="004D2462" w:rsidR="00F33918">
        <w:t xml:space="preserve"> on projects around the world?</w:t>
      </w:r>
    </w:p>
    <w:p w:rsidR="00724084" w:rsidRPr="004D2462" w:rsidP="00724084">
      <w:pPr>
        <w:pStyle w:val="Answer"/>
      </w:pPr>
      <w:sdt>
        <w:sdtPr>
          <w:alias w:val="Witness"/>
          <w:id w:val="-1294359131"/>
          <w:placeholder>
            <w:docPart w:val="DefaultPlaceholder_-1854013440"/>
          </w:placeholder>
          <w:richText/>
        </w:sdtPr>
        <w:sdtContent>
          <w:r w:rsidRPr="004D2462" w:rsidR="00F41FFB">
            <w:rPr>
              <w:b/>
              <w:i/>
            </w:rPr>
            <w:t xml:space="preserve">Dominic </w:t>
          </w:r>
          <w:r w:rsidRPr="004D2462" w:rsidR="00F41FFB">
            <w:rPr>
              <w:b/>
              <w:i/>
            </w:rPr>
            <w:t>Raab</w:t>
          </w:r>
          <w:r w:rsidRPr="004D2462" w:rsidR="00F41FFB">
            <w:rPr>
              <w:b/>
              <w:i/>
            </w:rPr>
            <w:t>:</w:t>
          </w:r>
          <w:r w:rsidRPr="004D2462">
            <w:rPr>
              <w:b/>
            </w:rPr>
            <w:t xml:space="preserve"> </w:t>
          </w:r>
        </w:sdtContent>
      </w:sdt>
      <w:r w:rsidRPr="004D2462">
        <w:t xml:space="preserve">We are talking to those organisations. I do not know </w:t>
      </w:r>
      <w:r w:rsidRPr="004D2462" w:rsidR="0098199A">
        <w:t>where you</w:t>
      </w:r>
      <w:r w:rsidRPr="004D2462">
        <w:t xml:space="preserve"> have got that from</w:t>
      </w:r>
      <w:r w:rsidRPr="004D2462" w:rsidR="00F33918">
        <w:t>, sorry.</w:t>
      </w:r>
    </w:p>
    <w:p w:rsidR="00724084" w:rsidRPr="004D2462" w:rsidP="00724084">
      <w:pPr>
        <w:pStyle w:val="Question"/>
      </w:pPr>
      <w:sdt>
        <w:sdtPr>
          <w:alias w:val="Member"/>
          <w:tag w:val="&lt;Member mnisId='4403' dodsId='137565'&gt;"/>
          <w:id w:val="-607201004"/>
          <w:placeholder>
            <w:docPart w:val="DefaultPlaceholder_-1854013440"/>
          </w:placeholder>
          <w:richText/>
        </w:sdtPr>
        <w:sdtContent>
          <w:r w:rsidRPr="004D2462">
            <w:rPr>
              <w:b/>
            </w:rPr>
            <w:t>Chris Law:</w:t>
          </w:r>
        </w:sdtContent>
      </w:sdt>
      <w:r w:rsidRPr="004D2462">
        <w:t xml:space="preserve"> </w:t>
      </w:r>
      <w:r w:rsidRPr="004D2462" w:rsidR="00F33918">
        <w:t>To give you an example, y</w:t>
      </w:r>
      <w:r w:rsidRPr="004D2462">
        <w:t>ou talked about scientific investment</w:t>
      </w:r>
      <w:r w:rsidR="001758F7">
        <w:t>,</w:t>
      </w:r>
      <w:r w:rsidRPr="004D2462" w:rsidR="00F33918">
        <w:t xml:space="preserve"> but there is a cut of ODA from £245 million to £125 million, which scientists have described as </w:t>
      </w:r>
      <w:r w:rsidRPr="004D2462" w:rsidR="00883EAB">
        <w:t xml:space="preserve">having </w:t>
      </w:r>
      <w:r w:rsidRPr="004D2462">
        <w:t>catastrophic consequences</w:t>
      </w:r>
      <w:r w:rsidRPr="004D2462" w:rsidR="00F33918">
        <w:t xml:space="preserve"> for the UK</w:t>
      </w:r>
      <w:r w:rsidRPr="004D2462">
        <w:t>.</w:t>
      </w:r>
      <w:r w:rsidRPr="004D2462" w:rsidR="00F33918">
        <w:t xml:space="preserve"> That was published at the end of last month in the </w:t>
      </w:r>
      <w:r w:rsidRPr="004D2462" w:rsidR="00F33918">
        <w:rPr>
          <w:i/>
          <w:iCs/>
        </w:rPr>
        <w:t>Guardian</w:t>
      </w:r>
      <w:r w:rsidRPr="004D2462" w:rsidR="00F33918">
        <w:t>.</w:t>
      </w:r>
    </w:p>
    <w:p w:rsidR="00724084" w:rsidRPr="004D2462" w:rsidP="00724084">
      <w:pPr>
        <w:pStyle w:val="Answer"/>
      </w:pPr>
      <w:sdt>
        <w:sdtPr>
          <w:alias w:val="Witness"/>
          <w:id w:val="191508073"/>
          <w:placeholder>
            <w:docPart w:val="DefaultPlaceholder_-1854013440"/>
          </w:placeholder>
          <w:richText/>
        </w:sdtPr>
        <w:sdtContent>
          <w:r w:rsidRPr="77C233E4" w:rsidR="00F41FFB">
            <w:rPr>
              <w:b/>
              <w:bCs/>
              <w:i/>
              <w:iCs/>
            </w:rPr>
            <w:t xml:space="preserve">Dominic </w:t>
          </w:r>
          <w:r w:rsidRPr="77C233E4" w:rsidR="00F41FFB">
            <w:rPr>
              <w:b/>
              <w:bCs/>
              <w:i/>
              <w:iCs/>
            </w:rPr>
            <w:t>Raab</w:t>
          </w:r>
          <w:r w:rsidRPr="77C233E4" w:rsidR="00F41FFB">
            <w:rPr>
              <w:b/>
              <w:bCs/>
              <w:i/>
              <w:iCs/>
            </w:rPr>
            <w:t>:</w:t>
          </w:r>
          <w:r w:rsidRPr="0FDF4FC0">
            <w:rPr>
              <w:b/>
              <w:bCs/>
            </w:rPr>
            <w:t xml:space="preserve"> </w:t>
          </w:r>
        </w:sdtContent>
      </w:sdt>
      <w:r w:rsidRPr="004D2462">
        <w:t>That related to the BEIS element of the ODA allocation</w:t>
      </w:r>
      <w:r w:rsidRPr="004D2462" w:rsidR="00883EAB">
        <w:t>.</w:t>
      </w:r>
      <w:r w:rsidRPr="004D2462" w:rsidR="00F33918">
        <w:t xml:space="preserve"> </w:t>
      </w:r>
      <w:r w:rsidRPr="004D2462" w:rsidR="00883EAB">
        <w:t>T</w:t>
      </w:r>
      <w:r w:rsidRPr="004D2462" w:rsidR="00F33918">
        <w:t xml:space="preserve">here is no doubt that if you read the </w:t>
      </w:r>
      <w:r w:rsidRPr="77C233E4" w:rsidR="00F33918">
        <w:rPr>
          <w:i/>
          <w:iCs/>
        </w:rPr>
        <w:t xml:space="preserve">Guardian </w:t>
      </w:r>
      <w:r w:rsidRPr="004D2462" w:rsidR="00F33918">
        <w:t xml:space="preserve">line by line </w:t>
      </w:r>
      <w:r w:rsidRPr="004D2462">
        <w:t>you will find someone to criticise us for something</w:t>
      </w:r>
      <w:r w:rsidRPr="004D2462" w:rsidR="00F33918">
        <w:t xml:space="preserve">. That does not mean, as you suggested earlier, that we do not </w:t>
      </w:r>
      <w:r w:rsidRPr="004D2462">
        <w:t xml:space="preserve">talk to </w:t>
      </w:r>
      <w:r w:rsidRPr="004D2462" w:rsidR="0098199A">
        <w:t>partners</w:t>
      </w:r>
      <w:r w:rsidRPr="004D2462">
        <w:t xml:space="preserve"> </w:t>
      </w:r>
      <w:r w:rsidRPr="004D2462" w:rsidR="00F33918">
        <w:t>and delivery partners.</w:t>
      </w:r>
      <w:r w:rsidR="00D34A24">
        <w:t xml:space="preserve"> I can tell you that</w:t>
      </w:r>
      <w:r w:rsidRPr="004D2462" w:rsidR="00F33918">
        <w:t xml:space="preserve"> </w:t>
      </w:r>
      <w:r w:rsidRPr="004D2462">
        <w:t>4% of the UK ODA budget will be spent on science and technology</w:t>
      </w:r>
      <w:r>
        <w:rPr>
          <w:rStyle w:val="FootnoteReference"/>
        </w:rPr>
        <w:footnoteReference w:id="3"/>
      </w:r>
      <w:r w:rsidRPr="004D2462">
        <w:t>. That covers the BEIS</w:t>
      </w:r>
      <w:r w:rsidRPr="004D2462" w:rsidR="00AD2C31">
        <w:t xml:space="preserve"> and DHSC</w:t>
      </w:r>
      <w:r w:rsidRPr="004D2462">
        <w:t xml:space="preserve"> element</w:t>
      </w:r>
      <w:r w:rsidRPr="004D2462" w:rsidR="00AD2C31">
        <w:t>s</w:t>
      </w:r>
      <w:r w:rsidRPr="004D2462">
        <w:t xml:space="preserve"> </w:t>
      </w:r>
      <w:r w:rsidRPr="004D2462" w:rsidR="00E90E1E">
        <w:t>to it</w:t>
      </w:r>
      <w:r w:rsidRPr="004D2462">
        <w:t xml:space="preserve">, but </w:t>
      </w:r>
      <w:r w:rsidRPr="004D2462" w:rsidR="00E90E1E">
        <w:t>one of the things we have done with our allocations at FCDO is</w:t>
      </w:r>
      <w:r w:rsidRPr="004D2462" w:rsidR="001F7715">
        <w:t xml:space="preserve"> to</w:t>
      </w:r>
      <w:r w:rsidRPr="004D2462" w:rsidR="00E90E1E">
        <w:t xml:space="preserve"> have an </w:t>
      </w:r>
      <w:r w:rsidRPr="004D2462">
        <w:t>overarching</w:t>
      </w:r>
      <w:r w:rsidRPr="004D2462" w:rsidR="00E90E1E">
        <w:t xml:space="preserve"> </w:t>
      </w:r>
      <w:r w:rsidRPr="004D2462">
        <w:t>strategic view</w:t>
      </w:r>
      <w:r w:rsidRPr="004D2462" w:rsidR="001F7715">
        <w:t>—a</w:t>
      </w:r>
      <w:r w:rsidRPr="004D2462" w:rsidR="00E90E1E">
        <w:t xml:space="preserve"> double </w:t>
      </w:r>
      <w:r w:rsidRPr="004D2462" w:rsidR="00E90E1E">
        <w:t>lock, if</w:t>
      </w:r>
      <w:r w:rsidRPr="004D2462" w:rsidR="00E90E1E">
        <w:t xml:space="preserve"> you like. </w:t>
      </w:r>
      <w:r w:rsidRPr="004D2462">
        <w:t xml:space="preserve">We are committed to </w:t>
      </w:r>
      <w:r w:rsidRPr="004D2462" w:rsidR="00E90E1E">
        <w:t xml:space="preserve">reaching our target of 2.4% of GDP spent on R&amp;D across the UK economy </w:t>
      </w:r>
      <w:r w:rsidRPr="004D2462">
        <w:t xml:space="preserve">by 2027. The FCDO is spending £253 million on R&amp;D </w:t>
      </w:r>
      <w:r w:rsidRPr="004D2462" w:rsidR="00152C8B">
        <w:t xml:space="preserve">this year </w:t>
      </w:r>
      <w:r w:rsidRPr="004D2462">
        <w:t xml:space="preserve">across the seven themes, and we </w:t>
      </w:r>
      <w:r w:rsidRPr="004D2462" w:rsidR="00152C8B">
        <w:t xml:space="preserve">do </w:t>
      </w:r>
      <w:r w:rsidRPr="004D2462">
        <w:t>get feedback and evidence on the projects we run.</w:t>
      </w:r>
      <w:r w:rsidRPr="004D2462" w:rsidR="00193DCB">
        <w:t xml:space="preserve"> </w:t>
      </w:r>
      <w:r w:rsidRPr="004D2462" w:rsidR="006700C3">
        <w:t>I can give you three illustrations.</w:t>
      </w:r>
    </w:p>
    <w:p w:rsidR="00724084" w:rsidRPr="004D2462" w:rsidP="006700C3">
      <w:pPr>
        <w:pStyle w:val="Question"/>
        <w:numPr>
          <w:ilvl w:val="0"/>
          <w:numId w:val="0"/>
        </w:numPr>
        <w:ind w:left="794"/>
      </w:pPr>
      <w:sdt>
        <w:sdtPr>
          <w:alias w:val="Member"/>
          <w:tag w:val="&lt;Member mnisId='4267' dodsId='101347'&gt;"/>
          <w:id w:val="889391145"/>
          <w:placeholder>
            <w:docPart w:val="DefaultPlaceholder_-1854013440"/>
          </w:placeholder>
          <w:richText/>
        </w:sdtPr>
        <w:sdtContent>
          <w:r w:rsidRPr="004D2462">
            <w:rPr>
              <w:b/>
            </w:rPr>
            <w:t>Chair:</w:t>
          </w:r>
        </w:sdtContent>
      </w:sdt>
      <w:r w:rsidRPr="004D2462">
        <w:t xml:space="preserve"> Foreign Secretary, </w:t>
      </w:r>
      <w:r w:rsidRPr="004D2462" w:rsidR="00A85CE9">
        <w:t xml:space="preserve">because </w:t>
      </w:r>
      <w:r w:rsidRPr="004D2462" w:rsidR="00193DCB">
        <w:t>of time</w:t>
      </w:r>
      <w:r w:rsidRPr="004D2462" w:rsidR="006700C3">
        <w:t>,</w:t>
      </w:r>
      <w:r w:rsidRPr="004D2462" w:rsidR="00193DCB">
        <w:t xml:space="preserve"> </w:t>
      </w:r>
      <w:r w:rsidR="00252B3C">
        <w:t>would you mind</w:t>
      </w:r>
      <w:r w:rsidRPr="004D2462" w:rsidR="00A85CE9">
        <w:t xml:space="preserve"> </w:t>
      </w:r>
      <w:r w:rsidRPr="004D2462">
        <w:t>writing to us</w:t>
      </w:r>
      <w:r w:rsidRPr="004D2462" w:rsidR="00A85CE9">
        <w:t xml:space="preserve"> </w:t>
      </w:r>
      <w:r w:rsidRPr="004D2462" w:rsidR="00A85CE9">
        <w:t>with those</w:t>
      </w:r>
      <w:r w:rsidR="00252B3C">
        <w:t>?</w:t>
      </w:r>
      <w:r w:rsidRPr="004D2462" w:rsidR="00193DCB">
        <w:t xml:space="preserve"> </w:t>
      </w:r>
    </w:p>
    <w:p w:rsidR="00724084" w:rsidRPr="004D2462" w:rsidP="00724084">
      <w:pPr>
        <w:pStyle w:val="Question"/>
      </w:pPr>
      <w:sdt>
        <w:sdtPr>
          <w:alias w:val="Member"/>
          <w:tag w:val="&lt;Member mnisId='4403' dodsId='137565'&gt;"/>
          <w:id w:val="1861926589"/>
          <w:placeholder>
            <w:docPart w:val="DefaultPlaceholder_-1854013440"/>
          </w:placeholder>
          <w:richText/>
        </w:sdtPr>
        <w:sdtContent>
          <w:r w:rsidRPr="004D2462">
            <w:rPr>
              <w:b/>
            </w:rPr>
            <w:t>Chris Law:</w:t>
          </w:r>
        </w:sdtContent>
      </w:sdt>
      <w:r w:rsidRPr="004D2462">
        <w:t xml:space="preserve"> Has </w:t>
      </w:r>
      <w:r w:rsidRPr="004D2462" w:rsidR="0098199A">
        <w:t>there</w:t>
      </w:r>
      <w:r w:rsidRPr="004D2462">
        <w:t xml:space="preserve"> been an assessment made</w:t>
      </w:r>
      <w:r w:rsidRPr="004D2462" w:rsidR="00193DCB">
        <w:t xml:space="preserve"> about the number of UK jobs that will be lost </w:t>
      </w:r>
      <w:r w:rsidRPr="004D2462" w:rsidR="00193DCB">
        <w:t>as a result of</w:t>
      </w:r>
      <w:r w:rsidRPr="004D2462" w:rsidR="00193DCB">
        <w:t xml:space="preserve"> the cuts to the aid budget?</w:t>
      </w:r>
    </w:p>
    <w:p w:rsidR="00985AC8" w:rsidRPr="004D2462" w:rsidP="00985AC8">
      <w:pPr>
        <w:pStyle w:val="Answer"/>
      </w:pPr>
      <w:sdt>
        <w:sdtPr>
          <w:alias w:val="Witness"/>
          <w:id w:val="1502629601"/>
          <w:placeholder>
            <w:docPart w:val="DefaultPlaceholder_-1854013440"/>
          </w:placeholder>
          <w:richText/>
        </w:sdtPr>
        <w:sdtContent>
          <w:r w:rsidRPr="004D2462" w:rsidR="00F41FFB">
            <w:rPr>
              <w:b/>
              <w:i/>
            </w:rPr>
            <w:t xml:space="preserve">Dominic </w:t>
          </w:r>
          <w:r w:rsidRPr="004D2462" w:rsidR="00F41FFB">
            <w:rPr>
              <w:b/>
              <w:i/>
            </w:rPr>
            <w:t>Raab</w:t>
          </w:r>
          <w:r w:rsidRPr="004D2462" w:rsidR="00F41FFB">
            <w:rPr>
              <w:b/>
              <w:i/>
            </w:rPr>
            <w:t>:</w:t>
          </w:r>
          <w:r w:rsidRPr="004D2462">
            <w:rPr>
              <w:b/>
            </w:rPr>
            <w:t xml:space="preserve"> </w:t>
          </w:r>
        </w:sdtContent>
      </w:sdt>
      <w:r w:rsidRPr="004D2462" w:rsidR="00193DCB">
        <w:t>Of course w</w:t>
      </w:r>
      <w:r w:rsidRPr="004D2462">
        <w:t xml:space="preserve">e look at </w:t>
      </w:r>
      <w:r w:rsidRPr="004D2462" w:rsidR="00193DCB">
        <w:t xml:space="preserve">the partners, in particular the </w:t>
      </w:r>
      <w:r w:rsidRPr="004D2462">
        <w:t>NGOs and the im</w:t>
      </w:r>
      <w:r w:rsidRPr="004D2462" w:rsidR="0098199A">
        <w:t>p</w:t>
      </w:r>
      <w:r w:rsidRPr="004D2462">
        <w:t>ac</w:t>
      </w:r>
      <w:r w:rsidRPr="004D2462" w:rsidR="0098199A">
        <w:t>t</w:t>
      </w:r>
      <w:r w:rsidRPr="004D2462">
        <w:t xml:space="preserve"> on them, </w:t>
      </w:r>
      <w:r w:rsidRPr="004D2462" w:rsidR="00193DCB">
        <w:t xml:space="preserve">but </w:t>
      </w:r>
      <w:r w:rsidRPr="004D2462">
        <w:t xml:space="preserve">my job and </w:t>
      </w:r>
      <w:r w:rsidRPr="004D2462" w:rsidR="00193DCB">
        <w:t xml:space="preserve">the mandate for </w:t>
      </w:r>
      <w:r w:rsidRPr="004D2462">
        <w:t>the job of the ODA spend</w:t>
      </w:r>
      <w:r w:rsidRPr="004D2462" w:rsidR="00193DCB">
        <w:t xml:space="preserve"> </w:t>
      </w:r>
      <w:r w:rsidRPr="004D2462">
        <w:t xml:space="preserve">is poverty reduction abroad. </w:t>
      </w:r>
      <w:r w:rsidRPr="004D2462" w:rsidR="00193DCB">
        <w:t xml:space="preserve">We are of course mindful of the impact on NGOs, but that is not our </w:t>
      </w:r>
      <w:r w:rsidRPr="004D2462">
        <w:t>primary focus</w:t>
      </w:r>
      <w:r w:rsidRPr="004D2462" w:rsidR="00193DCB">
        <w:t xml:space="preserve">. Our primary focus </w:t>
      </w:r>
      <w:r w:rsidRPr="004D2462">
        <w:t xml:space="preserve">is the impact </w:t>
      </w:r>
      <w:r w:rsidRPr="004D2462" w:rsidR="00193DCB">
        <w:t xml:space="preserve">that </w:t>
      </w:r>
      <w:r w:rsidRPr="004D2462">
        <w:t>we have on the countries that we a</w:t>
      </w:r>
      <w:r w:rsidRPr="004D2462" w:rsidR="00193DCB">
        <w:t>r</w:t>
      </w:r>
      <w:r w:rsidRPr="004D2462">
        <w:t>e legally mandated to support in poverty reduction</w:t>
      </w:r>
      <w:r w:rsidRPr="004D2462" w:rsidR="00193DCB">
        <w:t xml:space="preserve">. </w:t>
      </w:r>
      <w:r w:rsidRPr="004D2462" w:rsidR="00193DCB">
        <w:t>Of course</w:t>
      </w:r>
      <w:r w:rsidRPr="004D2462" w:rsidR="00193DCB">
        <w:t xml:space="preserve"> we are mindful of it, but that cannot be our primary focus. We </w:t>
      </w:r>
      <w:r w:rsidRPr="004D2462">
        <w:t>are here to serve the poorest</w:t>
      </w:r>
      <w:r w:rsidRPr="004D2462" w:rsidR="00193DCB">
        <w:t xml:space="preserve"> and most vulnerable in the ODA priorities that I have set out</w:t>
      </w:r>
      <w:r w:rsidRPr="004D2462">
        <w:t>, not</w:t>
      </w:r>
      <w:r w:rsidRPr="004D2462" w:rsidR="00912B44">
        <w:t>,</w:t>
      </w:r>
      <w:r w:rsidRPr="004D2462">
        <w:t xml:space="preserve"> primarily at least</w:t>
      </w:r>
      <w:r w:rsidRPr="004D2462" w:rsidR="00912B44">
        <w:t>,</w:t>
      </w:r>
      <w:r w:rsidRPr="004D2462">
        <w:t xml:space="preserve"> to look at </w:t>
      </w:r>
      <w:r w:rsidRPr="004D2462" w:rsidR="00193DCB">
        <w:t>t</w:t>
      </w:r>
      <w:r w:rsidRPr="004D2462">
        <w:t xml:space="preserve">he impact </w:t>
      </w:r>
      <w:r w:rsidRPr="004D2462" w:rsidR="00193DCB">
        <w:t>i</w:t>
      </w:r>
      <w:r w:rsidRPr="004D2462">
        <w:t>t has on jobs in UK NGOs or otherwise.</w:t>
      </w:r>
    </w:p>
    <w:p w:rsidR="00985AC8" w:rsidRPr="004D2462" w:rsidP="00985AC8">
      <w:pPr>
        <w:pStyle w:val="Question"/>
      </w:pPr>
      <w:sdt>
        <w:sdtPr>
          <w:alias w:val="Member"/>
          <w:tag w:val="&lt;Member mnisId='4025' dodsId='41721'&gt;"/>
          <w:id w:val="-644201621"/>
          <w:placeholder>
            <w:docPart w:val="DefaultPlaceholder_-1854013440"/>
          </w:placeholder>
          <w:richText/>
        </w:sdtPr>
        <w:sdtContent>
          <w:r w:rsidRPr="004D2462">
            <w:rPr>
              <w:b/>
            </w:rPr>
            <w:t>Mrs Latham:</w:t>
          </w:r>
        </w:sdtContent>
      </w:sdt>
      <w:r w:rsidRPr="004D2462">
        <w:t xml:space="preserve"> You mentioned </w:t>
      </w:r>
      <w:r w:rsidRPr="004D2462" w:rsidR="00D627AD">
        <w:t xml:space="preserve">a little earlier </w:t>
      </w:r>
      <w:r w:rsidRPr="004D2462">
        <w:t>£30 million in the crisis fund reserve.</w:t>
      </w:r>
      <w:r w:rsidRPr="004D2462" w:rsidR="00D627AD">
        <w:t xml:space="preserve"> </w:t>
      </w:r>
      <w:r w:rsidRPr="004D2462">
        <w:t>Can you tell us</w:t>
      </w:r>
      <w:r w:rsidRPr="004D2462" w:rsidR="00D627AD">
        <w:t xml:space="preserve"> exactly what you are going to do with that? In this financial year, </w:t>
      </w:r>
      <w:r w:rsidRPr="004D2462" w:rsidR="00EA0B97">
        <w:t>20</w:t>
      </w:r>
      <w:r w:rsidRPr="004D2462">
        <w:t>20</w:t>
      </w:r>
      <w:r w:rsidRPr="004D2462" w:rsidR="00EA0B97">
        <w:t>-</w:t>
      </w:r>
      <w:r w:rsidRPr="004D2462">
        <w:t>21</w:t>
      </w:r>
      <w:r w:rsidRPr="004D2462" w:rsidR="00D627AD">
        <w:t xml:space="preserve">, </w:t>
      </w:r>
      <w:r w:rsidRPr="004D2462">
        <w:t>the ODA crisis reserve had an allocation of £500 million</w:t>
      </w:r>
      <w:r w:rsidRPr="004D2462" w:rsidR="00D627AD">
        <w:t xml:space="preserve">, not £30 million. </w:t>
      </w:r>
      <w:r w:rsidRPr="004D2462">
        <w:t>How on earth are you going to respond to any crisis with only £30 million in the bank?</w:t>
      </w:r>
      <w:r w:rsidRPr="004D2462" w:rsidR="00D627AD">
        <w:t xml:space="preserve"> </w:t>
      </w:r>
    </w:p>
    <w:p w:rsidR="00985AC8" w:rsidRPr="004D2462" w:rsidP="00985AC8">
      <w:pPr>
        <w:pStyle w:val="Answer"/>
      </w:pPr>
      <w:sdt>
        <w:sdtPr>
          <w:alias w:val="Witness"/>
          <w:id w:val="698593798"/>
          <w:placeholder>
            <w:docPart w:val="DefaultPlaceholder_-1854013440"/>
          </w:placeholder>
          <w:richText/>
        </w:sdtPr>
        <w:sdtContent>
          <w:r w:rsidRPr="004D2462" w:rsidR="00F41FFB">
            <w:rPr>
              <w:b/>
              <w:i/>
            </w:rPr>
            <w:t xml:space="preserve">Dominic </w:t>
          </w:r>
          <w:r w:rsidRPr="004D2462" w:rsidR="00F41FFB">
            <w:rPr>
              <w:b/>
              <w:i/>
            </w:rPr>
            <w:t>Raab</w:t>
          </w:r>
          <w:r w:rsidRPr="004D2462" w:rsidR="00F41FFB">
            <w:rPr>
              <w:b/>
              <w:i/>
            </w:rPr>
            <w:t>:</w:t>
          </w:r>
          <w:r w:rsidRPr="004D2462">
            <w:rPr>
              <w:b/>
            </w:rPr>
            <w:t xml:space="preserve"> </w:t>
          </w:r>
        </w:sdtContent>
      </w:sdt>
      <w:r w:rsidRPr="004D2462" w:rsidR="00D627AD">
        <w:t xml:space="preserve">Sorry, </w:t>
      </w:r>
      <w:r w:rsidRPr="004D2462">
        <w:t xml:space="preserve">I did not quite catch </w:t>
      </w:r>
      <w:r w:rsidR="00947238">
        <w:t>tha</w:t>
      </w:r>
      <w:r w:rsidRPr="004D2462">
        <w:t>t.</w:t>
      </w:r>
    </w:p>
    <w:p w:rsidR="00985AC8" w:rsidRPr="004D2462" w:rsidP="00985AC8">
      <w:pPr>
        <w:pStyle w:val="Question"/>
      </w:pPr>
      <w:sdt>
        <w:sdtPr>
          <w:alias w:val="Member"/>
          <w:tag w:val="&lt;Member mnisId='4025' dodsId='41721'&gt;"/>
          <w:id w:val="290948218"/>
          <w:placeholder>
            <w:docPart w:val="DefaultPlaceholder_-1854013440"/>
          </w:placeholder>
          <w:richText/>
        </w:sdtPr>
        <w:sdtContent>
          <w:r w:rsidRPr="004D2462">
            <w:rPr>
              <w:b/>
            </w:rPr>
            <w:t>Mrs Latham:</w:t>
          </w:r>
        </w:sdtContent>
      </w:sdt>
      <w:r w:rsidRPr="004D2462">
        <w:t xml:space="preserve"> </w:t>
      </w:r>
      <w:r w:rsidRPr="004D2462" w:rsidR="00D627AD">
        <w:t>Could you tell me how you are going to deal with any crisis with only £30 million in the reserve, when</w:t>
      </w:r>
      <w:r w:rsidRPr="004D2462" w:rsidR="009B11CE">
        <w:t>,</w:t>
      </w:r>
      <w:r w:rsidRPr="004D2462" w:rsidR="00D627AD">
        <w:t xml:space="preserve"> </w:t>
      </w:r>
      <w:r w:rsidRPr="004D2462">
        <w:t xml:space="preserve">up until the end of this last </w:t>
      </w:r>
      <w:r w:rsidRPr="004D2462" w:rsidR="0098199A">
        <w:t>financial</w:t>
      </w:r>
      <w:r w:rsidRPr="004D2462">
        <w:t xml:space="preserve"> year</w:t>
      </w:r>
      <w:r w:rsidRPr="004D2462" w:rsidR="009B11CE">
        <w:t>,</w:t>
      </w:r>
      <w:r w:rsidRPr="004D2462">
        <w:t xml:space="preserve"> </w:t>
      </w:r>
      <w:r w:rsidRPr="004D2462" w:rsidR="00D627AD">
        <w:t xml:space="preserve">the ODA allocation </w:t>
      </w:r>
      <w:r w:rsidRPr="004D2462">
        <w:t>was £500 million</w:t>
      </w:r>
      <w:r w:rsidRPr="004D2462" w:rsidR="00D627AD">
        <w:t xml:space="preserve">? </w:t>
      </w:r>
      <w:r w:rsidRPr="004D2462">
        <w:t>That is a huge cut.</w:t>
      </w:r>
      <w:r w:rsidRPr="004D2462" w:rsidR="00D627AD">
        <w:t xml:space="preserve"> </w:t>
      </w:r>
      <w:r w:rsidRPr="004D2462">
        <w:t xml:space="preserve">How are you going </w:t>
      </w:r>
      <w:r w:rsidRPr="004D2462" w:rsidR="00D627AD">
        <w:t xml:space="preserve">to </w:t>
      </w:r>
      <w:r w:rsidRPr="004D2462" w:rsidR="002C01A9">
        <w:t>deal</w:t>
      </w:r>
      <w:r w:rsidRPr="004D2462" w:rsidR="00D627AD">
        <w:t xml:space="preserve"> with any crisis in that situation?</w:t>
      </w:r>
    </w:p>
    <w:p w:rsidR="00985AC8" w:rsidRPr="004D2462" w:rsidP="00985AC8">
      <w:pPr>
        <w:pStyle w:val="Answer"/>
      </w:pPr>
      <w:sdt>
        <w:sdtPr>
          <w:alias w:val="Witness"/>
          <w:id w:val="207532267"/>
          <w:placeholder>
            <w:docPart w:val="DefaultPlaceholder_-1854013440"/>
          </w:placeholder>
          <w:richText/>
        </w:sdtPr>
        <w:sdtContent>
          <w:r w:rsidRPr="004D2462" w:rsidR="00F41FFB">
            <w:rPr>
              <w:b/>
              <w:i/>
            </w:rPr>
            <w:t xml:space="preserve">Dominic </w:t>
          </w:r>
          <w:r w:rsidRPr="004D2462" w:rsidR="00F41FFB">
            <w:rPr>
              <w:b/>
              <w:i/>
            </w:rPr>
            <w:t>Raab</w:t>
          </w:r>
          <w:r w:rsidRPr="004D2462" w:rsidR="00F41FFB">
            <w:rPr>
              <w:b/>
              <w:i/>
            </w:rPr>
            <w:t>:</w:t>
          </w:r>
          <w:r w:rsidRPr="004D2462">
            <w:rPr>
              <w:b/>
            </w:rPr>
            <w:t xml:space="preserve"> </w:t>
          </w:r>
        </w:sdtContent>
      </w:sdt>
      <w:r w:rsidRPr="004D2462" w:rsidR="00D627AD">
        <w:t>Thanks, Pauline</w:t>
      </w:r>
      <w:r w:rsidRPr="004D2462" w:rsidR="009C714E">
        <w:t xml:space="preserve">; </w:t>
      </w:r>
      <w:r w:rsidRPr="004D2462" w:rsidR="00D627AD">
        <w:t>I understand. I think it is</w:t>
      </w:r>
      <w:r w:rsidRPr="004D2462">
        <w:t xml:space="preserve"> £900 million in the humanitarian </w:t>
      </w:r>
      <w:r w:rsidRPr="004D2462">
        <w:t>space</w:t>
      </w:r>
      <w:r w:rsidRPr="004D2462" w:rsidR="00D627AD">
        <w:t>, but</w:t>
      </w:r>
      <w:r w:rsidRPr="004D2462" w:rsidR="00D627AD">
        <w:t xml:space="preserve"> let me write to you.</w:t>
      </w:r>
    </w:p>
    <w:p w:rsidR="00985AC8" w:rsidRPr="004D2462" w:rsidP="00E077AA">
      <w:pPr>
        <w:pStyle w:val="Question"/>
        <w:numPr>
          <w:ilvl w:val="0"/>
          <w:numId w:val="0"/>
        </w:numPr>
        <w:ind w:left="794"/>
      </w:pPr>
      <w:sdt>
        <w:sdtPr>
          <w:alias w:val="Member"/>
          <w:tag w:val="&lt;Member mnisId='4025' dodsId='41721'&gt;"/>
          <w:id w:val="-90935501"/>
          <w:placeholder>
            <w:docPart w:val="DefaultPlaceholder_-1854013440"/>
          </w:placeholder>
          <w:richText/>
        </w:sdtPr>
        <w:sdtContent>
          <w:r w:rsidRPr="004D2462">
            <w:rPr>
              <w:b/>
            </w:rPr>
            <w:t>Mrs Latham:</w:t>
          </w:r>
        </w:sdtContent>
      </w:sdt>
      <w:r w:rsidRPr="004D2462">
        <w:t xml:space="preserve"> </w:t>
      </w:r>
      <w:r w:rsidRPr="004D2462" w:rsidR="00D627AD">
        <w:t xml:space="preserve">No, </w:t>
      </w:r>
      <w:r w:rsidRPr="004D2462">
        <w:t>I am</w:t>
      </w:r>
      <w:r w:rsidRPr="004D2462" w:rsidR="00D627AD">
        <w:t xml:space="preserve"> talking about the crisis reserve.</w:t>
      </w:r>
    </w:p>
    <w:p w:rsidR="00985AC8" w:rsidRPr="004D2462" w:rsidP="00985AC8">
      <w:pPr>
        <w:pStyle w:val="Answer"/>
      </w:pPr>
      <w:sdt>
        <w:sdtPr>
          <w:alias w:val="Witness"/>
          <w:id w:val="-235323147"/>
          <w:placeholder>
            <w:docPart w:val="DefaultPlaceholder_-1854013440"/>
          </w:placeholder>
          <w:richText/>
        </w:sdtPr>
        <w:sdtContent>
          <w:r w:rsidRPr="004D2462" w:rsidR="00F41FFB">
            <w:rPr>
              <w:b/>
              <w:i/>
            </w:rPr>
            <w:t xml:space="preserve">Dominic </w:t>
          </w:r>
          <w:r w:rsidRPr="004D2462" w:rsidR="00F41FFB">
            <w:rPr>
              <w:b/>
              <w:i/>
            </w:rPr>
            <w:t>Raab</w:t>
          </w:r>
          <w:r w:rsidRPr="004D2462" w:rsidR="00F41FFB">
            <w:rPr>
              <w:b/>
              <w:i/>
            </w:rPr>
            <w:t>:</w:t>
          </w:r>
          <w:r w:rsidRPr="004D2462">
            <w:rPr>
              <w:b/>
            </w:rPr>
            <w:t xml:space="preserve"> </w:t>
          </w:r>
        </w:sdtContent>
      </w:sdt>
      <w:r w:rsidRPr="004D2462" w:rsidR="00D627AD">
        <w:t>I understand. By the way, i</w:t>
      </w:r>
      <w:r w:rsidRPr="004D2462">
        <w:t xml:space="preserve">n 2021 we will be the </w:t>
      </w:r>
      <w:r w:rsidRPr="004D2462" w:rsidR="00D627AD">
        <w:t>third highest bilateral humanitar</w:t>
      </w:r>
      <w:r w:rsidRPr="004D2462" w:rsidR="000368E9">
        <w:t>ia</w:t>
      </w:r>
      <w:r w:rsidRPr="004D2462" w:rsidR="00D627AD">
        <w:t xml:space="preserve">n donor. The </w:t>
      </w:r>
      <w:r w:rsidRPr="004D2462">
        <w:t xml:space="preserve">£30 million is an extra capacity </w:t>
      </w:r>
      <w:r w:rsidRPr="004D2462" w:rsidR="00D627AD">
        <w:t xml:space="preserve">that </w:t>
      </w:r>
      <w:r w:rsidRPr="004D2462">
        <w:t>we will have</w:t>
      </w:r>
      <w:r w:rsidRPr="004D2462" w:rsidR="00E077AA">
        <w:t xml:space="preserve"> that</w:t>
      </w:r>
      <w:r w:rsidRPr="004D2462" w:rsidR="000368E9">
        <w:t xml:space="preserve"> </w:t>
      </w:r>
      <w:r w:rsidRPr="004D2462">
        <w:t xml:space="preserve">allows </w:t>
      </w:r>
      <w:r w:rsidRPr="004D2462" w:rsidR="000368E9">
        <w:t xml:space="preserve">us </w:t>
      </w:r>
      <w:r w:rsidRPr="004D2462">
        <w:t xml:space="preserve">to respond </w:t>
      </w:r>
      <w:r w:rsidRPr="004D2462" w:rsidR="000368E9">
        <w:t>with</w:t>
      </w:r>
      <w:r w:rsidRPr="004D2462">
        <w:t xml:space="preserve">in 24 hours to a new emergency. </w:t>
      </w:r>
      <w:r w:rsidRPr="004D2462" w:rsidR="000368E9">
        <w:t xml:space="preserve">It is different to what we have done previously. </w:t>
      </w:r>
      <w:r w:rsidRPr="004D2462">
        <w:t>That £30 million comes from the wider reserve that we have</w:t>
      </w:r>
      <w:r w:rsidRPr="004D2462" w:rsidR="000368E9">
        <w:t>. If it is helpful</w:t>
      </w:r>
      <w:r w:rsidRPr="004D2462" w:rsidR="00E077AA">
        <w:t>,</w:t>
      </w:r>
      <w:r w:rsidRPr="004D2462" w:rsidR="000368E9">
        <w:t xml:space="preserve"> I am very happy to write to you with that detail.</w:t>
      </w:r>
    </w:p>
    <w:p w:rsidR="000368E9" w:rsidRPr="004D2462" w:rsidP="00985AC8">
      <w:pPr>
        <w:pStyle w:val="Question"/>
      </w:pPr>
      <w:sdt>
        <w:sdtPr>
          <w:alias w:val="Member"/>
          <w:tag w:val="&lt;Member mnisId='4025' dodsId='41721'&gt;"/>
          <w:id w:val="-395982778"/>
          <w:placeholder>
            <w:docPart w:val="DefaultPlaceholder_-1854013440"/>
          </w:placeholder>
          <w:richText/>
        </w:sdtPr>
        <w:sdtContent>
          <w:r w:rsidRPr="004D2462" w:rsidR="00985AC8">
            <w:rPr>
              <w:b/>
            </w:rPr>
            <w:t>Mrs Latham:</w:t>
          </w:r>
        </w:sdtContent>
      </w:sdt>
      <w:r w:rsidRPr="004D2462" w:rsidR="00985AC8">
        <w:t xml:space="preserve"> Could you write to us</w:t>
      </w:r>
      <w:r w:rsidRPr="004D2462">
        <w:t xml:space="preserve"> on </w:t>
      </w:r>
      <w:r w:rsidRPr="004D2462">
        <w:t xml:space="preserve">that, </w:t>
      </w:r>
      <w:r w:rsidRPr="004D2462" w:rsidR="00985AC8">
        <w:t>because</w:t>
      </w:r>
      <w:r w:rsidRPr="004D2462" w:rsidR="00985AC8">
        <w:t xml:space="preserve"> that is a very confusing answer</w:t>
      </w:r>
      <w:r w:rsidRPr="004D2462" w:rsidR="00E077AA">
        <w:t>?</w:t>
      </w:r>
      <w:r w:rsidRPr="004D2462" w:rsidR="00985AC8">
        <w:t xml:space="preserve"> </w:t>
      </w:r>
      <w:r w:rsidRPr="004D2462">
        <w:t>I do not really understand what you have said</w:t>
      </w:r>
      <w:r w:rsidRPr="004D2462" w:rsidR="000F0AB3">
        <w:t>. C</w:t>
      </w:r>
      <w:r w:rsidRPr="004D2462" w:rsidR="00985AC8">
        <w:t xml:space="preserve">ould </w:t>
      </w:r>
      <w:r w:rsidRPr="004D2462" w:rsidR="000F0AB3">
        <w:t xml:space="preserve">you </w:t>
      </w:r>
      <w:r w:rsidRPr="004D2462" w:rsidR="00985AC8">
        <w:t xml:space="preserve">write </w:t>
      </w:r>
      <w:r w:rsidRPr="004D2462">
        <w:t>and clarify exactly where the money is for crisis reserve</w:t>
      </w:r>
      <w:r w:rsidRPr="004D2462" w:rsidR="000F0AB3">
        <w:t>?</w:t>
      </w:r>
    </w:p>
    <w:p w:rsidR="00985AC8" w:rsidRPr="004D2462" w:rsidP="000368E9">
      <w:pPr>
        <w:pStyle w:val="Question"/>
        <w:numPr>
          <w:ilvl w:val="0"/>
          <w:numId w:val="0"/>
        </w:numPr>
        <w:ind w:left="794"/>
      </w:pPr>
      <w:r w:rsidRPr="004D2462">
        <w:t xml:space="preserve">The other thing is </w:t>
      </w:r>
      <w:r w:rsidRPr="004D2462" w:rsidR="000F0AB3">
        <w:t xml:space="preserve">that </w:t>
      </w:r>
      <w:r w:rsidRPr="004D2462">
        <w:t xml:space="preserve">I am being texted by NGOs </w:t>
      </w:r>
      <w:r w:rsidRPr="004D2462">
        <w:t>at the moment</w:t>
      </w:r>
      <w:r w:rsidRPr="004D2462" w:rsidR="000F0AB3">
        <w:t>,</w:t>
      </w:r>
      <w:r w:rsidRPr="004D2462">
        <w:t xml:space="preserve"> as we speak. You have said lots of people have been consulted. T</w:t>
      </w:r>
      <w:r w:rsidRPr="004D2462">
        <w:t xml:space="preserve">hey do not believe they have. </w:t>
      </w:r>
      <w:r w:rsidRPr="004D2462">
        <w:t>They have said, a</w:t>
      </w:r>
      <w:r w:rsidRPr="004D2462">
        <w:t xml:space="preserve">s far as </w:t>
      </w:r>
      <w:r w:rsidRPr="004D2462">
        <w:t xml:space="preserve">planning is concerned, </w:t>
      </w:r>
      <w:r w:rsidRPr="004D2462">
        <w:t>“</w:t>
      </w:r>
      <w:r w:rsidRPr="004D2462">
        <w:t>I</w:t>
      </w:r>
      <w:r w:rsidRPr="004D2462">
        <w:t xml:space="preserve">t is like planning for the future by chucking darts at a board while blindfolded”. </w:t>
      </w:r>
      <w:r w:rsidRPr="004D2462">
        <w:t xml:space="preserve">I am afraid they do not seem to have the faith in your planning that you do. </w:t>
      </w:r>
      <w:r w:rsidRPr="004D2462">
        <w:t>They also say, “Our projects are being salami-sliced month on month</w:t>
      </w:r>
      <w:r w:rsidRPr="004D2462" w:rsidR="00E73222">
        <w:t xml:space="preserve"> as </w:t>
      </w:r>
      <w:r w:rsidRPr="004D2462">
        <w:t xml:space="preserve">extensions </w:t>
      </w:r>
      <w:r w:rsidRPr="004D2462" w:rsidR="00E73222">
        <w:t xml:space="preserve">are given in lieu of a final decision, whilst </w:t>
      </w:r>
      <w:r w:rsidRPr="004D2462">
        <w:t>KPIs remain the same”. You may feel as if you are consulting</w:t>
      </w:r>
      <w:r w:rsidRPr="004D2462" w:rsidR="00E73222">
        <w:t xml:space="preserve">, </w:t>
      </w:r>
      <w:r w:rsidRPr="004D2462">
        <w:t xml:space="preserve">but </w:t>
      </w:r>
      <w:r w:rsidRPr="004D2462">
        <w:t>clearly</w:t>
      </w:r>
      <w:r w:rsidRPr="004D2462">
        <w:t xml:space="preserve"> they</w:t>
      </w:r>
      <w:r w:rsidRPr="004D2462" w:rsidR="00E73222">
        <w:t xml:space="preserve"> do not feel you are. Maybe you could rectify that.</w:t>
      </w:r>
    </w:p>
    <w:p w:rsidR="00985AC8" w:rsidRPr="004D2462" w:rsidP="00985AC8">
      <w:pPr>
        <w:pStyle w:val="QuestionCont"/>
      </w:pPr>
      <w:r w:rsidRPr="004D2462">
        <w:t xml:space="preserve">In your statement yesterday you </w:t>
      </w:r>
      <w:r w:rsidRPr="004D2462" w:rsidR="00E73222">
        <w:t xml:space="preserve">talked about east Africa, but you redefined east Africa. You </w:t>
      </w:r>
      <w:r w:rsidRPr="004D2462">
        <w:t xml:space="preserve">missed out Tanzania, Burundi, </w:t>
      </w:r>
      <w:r w:rsidRPr="004D2462">
        <w:t>Rwanda</w:t>
      </w:r>
      <w:r w:rsidRPr="004D2462">
        <w:t xml:space="preserve"> and Uganda. Why have you </w:t>
      </w:r>
      <w:r w:rsidRPr="004D2462" w:rsidR="0098199A">
        <w:t>redefined</w:t>
      </w:r>
      <w:r w:rsidRPr="004D2462">
        <w:t xml:space="preserve"> it</w:t>
      </w:r>
      <w:r w:rsidRPr="004D2462" w:rsidR="00E73222">
        <w:t xml:space="preserve"> </w:t>
      </w:r>
      <w:r w:rsidRPr="004D2462">
        <w:t>and therefore fudged the figures again?</w:t>
      </w:r>
    </w:p>
    <w:p w:rsidR="00E73222" w:rsidRPr="004D2462" w:rsidP="00985AC8">
      <w:pPr>
        <w:pStyle w:val="Answer"/>
      </w:pPr>
      <w:sdt>
        <w:sdtPr>
          <w:alias w:val="Witness"/>
          <w:id w:val="-934826193"/>
          <w:placeholder>
            <w:docPart w:val="DefaultPlaceholder_-1854013440"/>
          </w:placeholder>
          <w:richText/>
        </w:sdtPr>
        <w:sdtContent>
          <w:r w:rsidRPr="004D2462" w:rsidR="00F41FFB">
            <w:rPr>
              <w:b/>
              <w:i/>
            </w:rPr>
            <w:t xml:space="preserve">Dominic </w:t>
          </w:r>
          <w:r w:rsidRPr="004D2462" w:rsidR="00F41FFB">
            <w:rPr>
              <w:b/>
              <w:i/>
            </w:rPr>
            <w:t>Raab</w:t>
          </w:r>
          <w:r w:rsidRPr="004D2462" w:rsidR="00F41FFB">
            <w:rPr>
              <w:b/>
              <w:i/>
            </w:rPr>
            <w:t>:</w:t>
          </w:r>
          <w:r w:rsidRPr="004D2462" w:rsidR="00985AC8">
            <w:rPr>
              <w:b/>
            </w:rPr>
            <w:t xml:space="preserve"> </w:t>
          </w:r>
        </w:sdtContent>
      </w:sdt>
      <w:r w:rsidRPr="004D2462">
        <w:t>On NGOs, y</w:t>
      </w:r>
      <w:r w:rsidRPr="004D2462" w:rsidR="00985AC8">
        <w:t xml:space="preserve">ou will always be able to find NGOs </w:t>
      </w:r>
      <w:r w:rsidRPr="004D2462">
        <w:t xml:space="preserve">that </w:t>
      </w:r>
      <w:r w:rsidRPr="004D2462" w:rsidR="00985AC8">
        <w:t>will be critical</w:t>
      </w:r>
      <w:r w:rsidRPr="004D2462">
        <w:t xml:space="preserve"> at a time where we have financial pressures and we have had to make savings. I </w:t>
      </w:r>
      <w:r w:rsidRPr="004D2462" w:rsidR="00985AC8">
        <w:t xml:space="preserve">understand that. </w:t>
      </w:r>
      <w:r w:rsidRPr="004D2462">
        <w:t xml:space="preserve">As I mentioned, </w:t>
      </w:r>
      <w:r w:rsidRPr="004D2462" w:rsidR="00985AC8">
        <w:t>legally</w:t>
      </w:r>
      <w:r w:rsidRPr="004D2462" w:rsidR="000A6105">
        <w:t xml:space="preserve"> but also</w:t>
      </w:r>
      <w:r w:rsidRPr="004D2462" w:rsidR="00985AC8">
        <w:t xml:space="preserve"> morally our duty is to maximise the impact</w:t>
      </w:r>
      <w:r w:rsidRPr="004D2462">
        <w:t xml:space="preserve"> we have on the ground in the countries affected</w:t>
      </w:r>
      <w:r w:rsidRPr="004D2462" w:rsidR="000A6105">
        <w:t>,</w:t>
      </w:r>
      <w:r w:rsidRPr="004D2462">
        <w:t xml:space="preserve"> </w:t>
      </w:r>
      <w:r w:rsidRPr="004D2462" w:rsidR="002C01A9">
        <w:t>rather</w:t>
      </w:r>
      <w:r w:rsidRPr="004D2462">
        <w:t xml:space="preserve"> than simply thinking </w:t>
      </w:r>
      <w:r w:rsidRPr="004D2462" w:rsidR="00985AC8">
        <w:t xml:space="preserve">about the allocations </w:t>
      </w:r>
      <w:r w:rsidRPr="004D2462">
        <w:t xml:space="preserve">or the headcount in </w:t>
      </w:r>
      <w:r w:rsidRPr="004D2462" w:rsidR="00985AC8">
        <w:t xml:space="preserve">NGOs. </w:t>
      </w:r>
      <w:r w:rsidRPr="004D2462">
        <w:t xml:space="preserve">We have consulted. At the beginning of this session </w:t>
      </w:r>
      <w:r w:rsidRPr="004D2462" w:rsidR="00985AC8">
        <w:t xml:space="preserve">I set out the </w:t>
      </w:r>
      <w:r w:rsidRPr="004D2462" w:rsidR="0098199A">
        <w:t>detail</w:t>
      </w:r>
      <w:r w:rsidRPr="004D2462" w:rsidR="00985AC8">
        <w:t xml:space="preserve"> of it, but I understand the pressure and the uncertainty</w:t>
      </w:r>
      <w:r w:rsidRPr="004D2462">
        <w:t xml:space="preserve"> it creates for NGOs</w:t>
      </w:r>
      <w:r w:rsidRPr="004D2462" w:rsidR="008C458E">
        <w:t>; w</w:t>
      </w:r>
      <w:r w:rsidRPr="004D2462">
        <w:t>e understand that</w:t>
      </w:r>
      <w:r w:rsidRPr="004D2462" w:rsidR="008C458E">
        <w:t>.</w:t>
      </w:r>
      <w:r w:rsidRPr="004D2462">
        <w:t xml:space="preserve"> We value those partnerships and they are very important.</w:t>
      </w:r>
    </w:p>
    <w:p w:rsidR="00985AC8" w:rsidRPr="004D2462" w:rsidP="00985AC8">
      <w:pPr>
        <w:pStyle w:val="Answer"/>
      </w:pPr>
      <w:r w:rsidRPr="004D2462">
        <w:t xml:space="preserve">We certainly have </w:t>
      </w:r>
      <w:r w:rsidRPr="004D2462" w:rsidR="0098199A">
        <w:t>not</w:t>
      </w:r>
      <w:r w:rsidRPr="004D2462">
        <w:t xml:space="preserve"> </w:t>
      </w:r>
      <w:r w:rsidRPr="004D2462" w:rsidR="0098199A">
        <w:t>redefined</w:t>
      </w:r>
      <w:r w:rsidRPr="004D2462">
        <w:t xml:space="preserve"> east Africa. </w:t>
      </w:r>
      <w:r w:rsidRPr="004D2462" w:rsidR="00E73222">
        <w:t>I was giving an illustrative example of the countries that we are working with. What we have said</w:t>
      </w:r>
      <w:r w:rsidRPr="004D2462" w:rsidR="00AC7048">
        <w:t>—we have set it out in detail</w:t>
      </w:r>
      <w:r w:rsidRPr="004D2462" w:rsidR="00E73222">
        <w:t xml:space="preserve"> in the IR</w:t>
      </w:r>
      <w:r w:rsidRPr="004D2462" w:rsidR="00AC7048">
        <w:t xml:space="preserve">, </w:t>
      </w:r>
      <w:r w:rsidRPr="004D2462">
        <w:t>and I can point you to the areas,</w:t>
      </w:r>
      <w:r w:rsidRPr="004D2462" w:rsidR="00E73222">
        <w:t xml:space="preserve"> but I am sure you have a copy of it—</w:t>
      </w:r>
      <w:r w:rsidRPr="004D2462">
        <w:t>is that within the Africa strategy</w:t>
      </w:r>
      <w:r w:rsidRPr="004D2462" w:rsidR="009348F9">
        <w:t>,</w:t>
      </w:r>
      <w:r w:rsidRPr="004D2462">
        <w:t xml:space="preserve"> you will see more </w:t>
      </w:r>
      <w:r w:rsidRPr="004D2462" w:rsidR="00E73222">
        <w:t xml:space="preserve">of an </w:t>
      </w:r>
      <w:r w:rsidRPr="004D2462">
        <w:t>emphasis on east Africa tha</w:t>
      </w:r>
      <w:r w:rsidRPr="004D2462" w:rsidR="009348F9">
        <w:t>n</w:t>
      </w:r>
      <w:r w:rsidRPr="004D2462">
        <w:t xml:space="preserve"> </w:t>
      </w:r>
      <w:r w:rsidRPr="004D2462" w:rsidR="00E73222">
        <w:t xml:space="preserve">perhaps </w:t>
      </w:r>
      <w:r w:rsidRPr="004D2462">
        <w:t xml:space="preserve">previously. </w:t>
      </w:r>
      <w:r w:rsidRPr="004D2462" w:rsidR="00E73222">
        <w:t>That does not mean that we will not continue to work with partners and work on the humanitarian things that we are d</w:t>
      </w:r>
      <w:r w:rsidRPr="004D2462">
        <w:t xml:space="preserve">oing elsewhere. In fact, if you look at </w:t>
      </w:r>
      <w:r w:rsidRPr="004D2462" w:rsidR="00E73222">
        <w:t>t</w:t>
      </w:r>
      <w:r w:rsidRPr="004D2462">
        <w:t>he Sahel</w:t>
      </w:r>
      <w:r w:rsidRPr="004D2462" w:rsidR="009348F9">
        <w:t>,</w:t>
      </w:r>
      <w:r w:rsidRPr="004D2462">
        <w:t xml:space="preserve"> we </w:t>
      </w:r>
      <w:r w:rsidRPr="004D2462" w:rsidR="00E73222">
        <w:t xml:space="preserve">have </w:t>
      </w:r>
      <w:r w:rsidRPr="004D2462" w:rsidR="00E73222">
        <w:t xml:space="preserve">fairly </w:t>
      </w:r>
      <w:r w:rsidRPr="004D2462">
        <w:t>recently</w:t>
      </w:r>
      <w:r w:rsidRPr="004D2462">
        <w:t xml:space="preserve"> </w:t>
      </w:r>
      <w:r w:rsidRPr="004D2462" w:rsidR="0098199A">
        <w:t>introduced</w:t>
      </w:r>
      <w:r w:rsidRPr="004D2462">
        <w:t xml:space="preserve"> UK troops to help with the stabilisation efforts in the Sahel. </w:t>
      </w:r>
      <w:r w:rsidRPr="004D2462" w:rsidR="00E73222">
        <w:t xml:space="preserve">Overall, we see that the value added from the UK, </w:t>
      </w:r>
      <w:r w:rsidRPr="004D2462" w:rsidR="00E73222">
        <w:t>and also</w:t>
      </w:r>
      <w:r w:rsidRPr="004D2462" w:rsidR="00E73222">
        <w:t xml:space="preserve"> o</w:t>
      </w:r>
      <w:r w:rsidRPr="004D2462">
        <w:t>ur strategic interests</w:t>
      </w:r>
      <w:r w:rsidRPr="004D2462" w:rsidR="00E73222">
        <w:t xml:space="preserve">, which are an important part of our development </w:t>
      </w:r>
      <w:r w:rsidRPr="004D2462" w:rsidR="002C01A9">
        <w:t>approach</w:t>
      </w:r>
      <w:r w:rsidRPr="004D2462" w:rsidR="00E73222">
        <w:t xml:space="preserve">, </w:t>
      </w:r>
      <w:r w:rsidRPr="004D2462">
        <w:t>are going to see a tidal shift in the direction of east Africa.</w:t>
      </w:r>
      <w:r w:rsidRPr="004D2462" w:rsidR="00E73222">
        <w:t xml:space="preserve"> I felt that from my visit to Sudan, </w:t>
      </w:r>
      <w:r w:rsidRPr="004D2462" w:rsidR="00E73222">
        <w:t>Ethiopia</w:t>
      </w:r>
      <w:r w:rsidRPr="004D2462" w:rsidR="00E73222">
        <w:t xml:space="preserve"> and Kenya earlier, but of </w:t>
      </w:r>
      <w:r w:rsidRPr="004D2462" w:rsidR="002C01A9">
        <w:t>course</w:t>
      </w:r>
      <w:r w:rsidRPr="004D2462" w:rsidR="00E73222">
        <w:t xml:space="preserve"> the other countries you mentioned are very important too. </w:t>
      </w:r>
    </w:p>
    <w:p w:rsidR="00985AC8" w:rsidRPr="004D2462" w:rsidP="00985AC8">
      <w:pPr>
        <w:pStyle w:val="Question"/>
      </w:pPr>
      <w:sdt>
        <w:sdtPr>
          <w:alias w:val="Member"/>
          <w:tag w:val="&lt;Member mnisId='1604' dodsId='61606'&gt;"/>
          <w:id w:val="491917853"/>
          <w:placeholder>
            <w:docPart w:val="DefaultPlaceholder_-1854013440"/>
          </w:placeholder>
          <w:richText/>
        </w:sdtPr>
        <w:sdtContent>
          <w:r w:rsidRPr="004D2462">
            <w:rPr>
              <w:b/>
            </w:rPr>
            <w:t>Mr Sharma:</w:t>
          </w:r>
        </w:sdtContent>
      </w:sdt>
      <w:r w:rsidRPr="004D2462">
        <w:t xml:space="preserve"> Good morning, Foreign </w:t>
      </w:r>
      <w:r w:rsidRPr="004D2462" w:rsidR="0098199A">
        <w:t>Secretary</w:t>
      </w:r>
      <w:r w:rsidRPr="004D2462">
        <w:t>.</w:t>
      </w:r>
      <w:r w:rsidRPr="004D2462" w:rsidR="00E73222">
        <w:t xml:space="preserve"> The £400 million allocation for girls’ education represents almost a 50% cut against an education spend of £788.6 million in 2019. How does this fit with it being a strategic priority?</w:t>
      </w:r>
    </w:p>
    <w:p w:rsidR="00985AC8" w:rsidRPr="004D2462" w:rsidP="00985AC8">
      <w:pPr>
        <w:pStyle w:val="Answer"/>
      </w:pPr>
      <w:sdt>
        <w:sdtPr>
          <w:alias w:val="Witness"/>
          <w:id w:val="1689795544"/>
          <w:placeholder>
            <w:docPart w:val="DefaultPlaceholder_-1854013440"/>
          </w:placeholder>
          <w:richText/>
        </w:sdtPr>
        <w:sdtContent>
          <w:r w:rsidRPr="004D2462" w:rsidR="00F41FFB">
            <w:rPr>
              <w:b/>
              <w:i/>
            </w:rPr>
            <w:t xml:space="preserve">Dominic </w:t>
          </w:r>
          <w:r w:rsidRPr="004D2462" w:rsidR="00F41FFB">
            <w:rPr>
              <w:b/>
              <w:i/>
            </w:rPr>
            <w:t>Raab</w:t>
          </w:r>
          <w:r w:rsidRPr="004D2462" w:rsidR="00F41FFB">
            <w:rPr>
              <w:b/>
              <w:i/>
            </w:rPr>
            <w:t>:</w:t>
          </w:r>
          <w:r w:rsidRPr="004D2462">
            <w:rPr>
              <w:b/>
            </w:rPr>
            <w:t xml:space="preserve"> </w:t>
          </w:r>
        </w:sdtContent>
      </w:sdt>
      <w:r w:rsidRPr="004D2462" w:rsidR="00E73222">
        <w:t>First of all, t</w:t>
      </w:r>
      <w:r w:rsidRPr="004D2462">
        <w:t xml:space="preserve">hat figure is incorrect. </w:t>
      </w:r>
      <w:r w:rsidRPr="004D2462" w:rsidR="00E73222">
        <w:t xml:space="preserve">There is a saving that has had to be made but it </w:t>
      </w:r>
      <w:r w:rsidRPr="004D2462">
        <w:t xml:space="preserve">is nowhere near the proportion </w:t>
      </w:r>
      <w:r w:rsidRPr="004D2462" w:rsidR="00E73222">
        <w:t xml:space="preserve">that </w:t>
      </w:r>
      <w:r w:rsidRPr="004D2462">
        <w:t xml:space="preserve">you have just described. It is less than 20%. </w:t>
      </w:r>
      <w:r w:rsidRPr="004D2462" w:rsidR="00E73222">
        <w:t xml:space="preserve">On the Global Partnership for Education, </w:t>
      </w:r>
      <w:r w:rsidRPr="004D2462" w:rsidR="00DD3D1C">
        <w:t xml:space="preserve">for </w:t>
      </w:r>
      <w:r w:rsidRPr="004D2462" w:rsidR="00E73222">
        <w:t xml:space="preserve">which we are hosting </w:t>
      </w:r>
      <w:r w:rsidRPr="004D2462">
        <w:t>the replenishment summit with Kenya</w:t>
      </w:r>
      <w:r w:rsidRPr="004D2462" w:rsidR="00E73222">
        <w:t xml:space="preserve"> later on in the year</w:t>
      </w:r>
      <w:r w:rsidRPr="004D2462">
        <w:t xml:space="preserve">, although we have </w:t>
      </w:r>
      <w:r w:rsidRPr="004D2462" w:rsidR="0098199A">
        <w:t>not</w:t>
      </w:r>
      <w:r w:rsidRPr="004D2462">
        <w:t xml:space="preserve"> set out the detail of our </w:t>
      </w:r>
      <w:r w:rsidRPr="004D2462" w:rsidR="00E73222">
        <w:t>p</w:t>
      </w:r>
      <w:r w:rsidRPr="004D2462">
        <w:t>ledge</w:t>
      </w:r>
      <w:r w:rsidRPr="004D2462" w:rsidR="00440969">
        <w:t>,</w:t>
      </w:r>
      <w:r w:rsidRPr="004D2462">
        <w:t xml:space="preserve"> I can reassure you </w:t>
      </w:r>
      <w:r w:rsidRPr="004D2462" w:rsidR="001F748D">
        <w:t xml:space="preserve">that our pledge </w:t>
      </w:r>
      <w:r w:rsidRPr="004D2462">
        <w:t>will represent a substantial increase</w:t>
      </w:r>
      <w:r w:rsidRPr="004D2462" w:rsidR="001F748D">
        <w:t xml:space="preserve"> on previous years</w:t>
      </w:r>
      <w:r w:rsidRPr="004D2462">
        <w:t xml:space="preserve">. </w:t>
      </w:r>
      <w:r w:rsidRPr="004D2462" w:rsidR="001F748D">
        <w:t xml:space="preserve">This year we </w:t>
      </w:r>
      <w:r w:rsidRPr="004D2462" w:rsidR="002C01A9">
        <w:t>will</w:t>
      </w:r>
      <w:r w:rsidRPr="004D2462" w:rsidR="001F748D">
        <w:t xml:space="preserve"> invest £400 million i</w:t>
      </w:r>
      <w:r w:rsidRPr="004D2462">
        <w:t xml:space="preserve">n </w:t>
      </w:r>
      <w:r w:rsidRPr="004D2462" w:rsidR="001F748D">
        <w:t xml:space="preserve">over </w:t>
      </w:r>
      <w:r w:rsidRPr="004D2462">
        <w:t>25 countries</w:t>
      </w:r>
      <w:r w:rsidRPr="004D2462" w:rsidR="001F748D">
        <w:t xml:space="preserve">, </w:t>
      </w:r>
      <w:r w:rsidRPr="004D2462">
        <w:t>and obviously</w:t>
      </w:r>
      <w:r w:rsidRPr="004D2462" w:rsidR="00190073">
        <w:t xml:space="preserve">, </w:t>
      </w:r>
      <w:r w:rsidRPr="004D2462">
        <w:t xml:space="preserve">not least given the GPE programme and the summit </w:t>
      </w:r>
      <w:r w:rsidRPr="004D2462" w:rsidR="00190073">
        <w:t xml:space="preserve">that we will co-chair, it will also be </w:t>
      </w:r>
      <w:r w:rsidRPr="004D2462">
        <w:t>a key part of our G7 priorities.</w:t>
      </w:r>
      <w:r w:rsidRPr="004D2462" w:rsidR="00190073">
        <w:t xml:space="preserve"> We are leading in what we do nationally, but we are also using our international convening power. As you know, t</w:t>
      </w:r>
      <w:r w:rsidRPr="004D2462">
        <w:t xml:space="preserve">he </w:t>
      </w:r>
      <w:r w:rsidRPr="004D2462" w:rsidR="0098199A">
        <w:t>two</w:t>
      </w:r>
      <w:r w:rsidRPr="004D2462">
        <w:t xml:space="preserve"> global targets </w:t>
      </w:r>
      <w:r w:rsidRPr="004D2462" w:rsidR="00190073">
        <w:t xml:space="preserve">that </w:t>
      </w:r>
      <w:r w:rsidRPr="004D2462">
        <w:t>we have</w:t>
      </w:r>
      <w:r w:rsidRPr="004D2462" w:rsidR="00440969">
        <w:t>, which</w:t>
      </w:r>
      <w:r w:rsidRPr="004D2462" w:rsidR="00190073">
        <w:t xml:space="preserve"> we are working with the GPE on</w:t>
      </w:r>
      <w:r w:rsidRPr="004D2462" w:rsidR="00440969">
        <w:t xml:space="preserve">, </w:t>
      </w:r>
      <w:r w:rsidRPr="004D2462">
        <w:t>are to get 50 million</w:t>
      </w:r>
      <w:r>
        <w:rPr>
          <w:rStyle w:val="FootnoteReference"/>
        </w:rPr>
        <w:footnoteReference w:id="4"/>
      </w:r>
      <w:r w:rsidRPr="004D2462">
        <w:t xml:space="preserve"> more </w:t>
      </w:r>
      <w:r w:rsidRPr="004D2462" w:rsidR="00190073">
        <w:t xml:space="preserve">girls </w:t>
      </w:r>
      <w:r w:rsidRPr="004D2462">
        <w:t xml:space="preserve">into education </w:t>
      </w:r>
      <w:r w:rsidRPr="004D2462" w:rsidR="00190073">
        <w:t xml:space="preserve">by 2025 </w:t>
      </w:r>
      <w:r w:rsidRPr="004D2462">
        <w:t xml:space="preserve">and 20 million more </w:t>
      </w:r>
      <w:r w:rsidRPr="004D2462" w:rsidR="00190073">
        <w:t>girls</w:t>
      </w:r>
      <w:r w:rsidRPr="004D2462" w:rsidR="00190073">
        <w:t xml:space="preserve"> </w:t>
      </w:r>
      <w:r w:rsidRPr="004D2462">
        <w:t>literate</w:t>
      </w:r>
      <w:r w:rsidRPr="004D2462" w:rsidR="00190073">
        <w:t xml:space="preserve"> by the age of 10</w:t>
      </w:r>
      <w:r w:rsidRPr="004D2462">
        <w:t>.</w:t>
      </w:r>
      <w:r w:rsidRPr="004D2462" w:rsidR="00190073">
        <w:t xml:space="preserve"> We are absolutely committed to those international efforts.</w:t>
      </w:r>
    </w:p>
    <w:p w:rsidR="00985AC8" w:rsidRPr="004D2462" w:rsidP="00985AC8">
      <w:pPr>
        <w:pStyle w:val="Question"/>
      </w:pPr>
      <w:sdt>
        <w:sdtPr>
          <w:alias w:val="Member"/>
          <w:tag w:val="&lt;Member mnisId='4267' dodsId='101347'&gt;"/>
          <w:id w:val="-938670680"/>
          <w:placeholder>
            <w:docPart w:val="DefaultPlaceholder_-1854013440"/>
          </w:placeholder>
          <w:richText/>
        </w:sdtPr>
        <w:sdtContent>
          <w:r w:rsidRPr="004D2462">
            <w:rPr>
              <w:b/>
            </w:rPr>
            <w:t>Chair:</w:t>
          </w:r>
        </w:sdtContent>
      </w:sdt>
      <w:r w:rsidRPr="004D2462">
        <w:t xml:space="preserve"> </w:t>
      </w:r>
      <w:r w:rsidRPr="004D2462" w:rsidR="00190073">
        <w:t>Foreign Secretary, c</w:t>
      </w:r>
      <w:r w:rsidRPr="004D2462">
        <w:t xml:space="preserve">an I </w:t>
      </w:r>
      <w:r w:rsidRPr="004D2462" w:rsidR="00190073">
        <w:t xml:space="preserve">just </w:t>
      </w:r>
      <w:r w:rsidRPr="004D2462">
        <w:t>clarify</w:t>
      </w:r>
      <w:r w:rsidRPr="004D2462" w:rsidR="007A0E70">
        <w:t xml:space="preserve">, </w:t>
      </w:r>
      <w:r w:rsidRPr="004D2462" w:rsidR="00190073">
        <w:t>as I did at the beginning</w:t>
      </w:r>
      <w:r w:rsidRPr="004D2462" w:rsidR="007A0E70">
        <w:t xml:space="preserve">, </w:t>
      </w:r>
      <w:r w:rsidRPr="004D2462" w:rsidR="00190073">
        <w:t xml:space="preserve">that </w:t>
      </w:r>
      <w:r w:rsidRPr="004D2462">
        <w:t xml:space="preserve">the figures that we are working on are 2019 figures. The figures </w:t>
      </w:r>
      <w:r w:rsidRPr="004D2462" w:rsidR="00190073">
        <w:t xml:space="preserve">that Virendra Sharma has just quoted are your </w:t>
      </w:r>
      <w:r w:rsidRPr="004D2462">
        <w:t xml:space="preserve">figures </w:t>
      </w:r>
      <w:r w:rsidRPr="004D2462" w:rsidR="00190073">
        <w:t xml:space="preserve">that we are quoting back </w:t>
      </w:r>
      <w:r w:rsidRPr="004D2462">
        <w:t>again from 2019</w:t>
      </w:r>
      <w:r w:rsidRPr="004D2462" w:rsidR="00190073">
        <w:t xml:space="preserve"> to this current financial year.</w:t>
      </w:r>
    </w:p>
    <w:p w:rsidR="00985AC8" w:rsidRPr="004D2462" w:rsidP="00985AC8">
      <w:pPr>
        <w:pStyle w:val="Answer"/>
      </w:pPr>
      <w:sdt>
        <w:sdtPr>
          <w:alias w:val="Witness"/>
          <w:id w:val="-532890680"/>
          <w:placeholder>
            <w:docPart w:val="DefaultPlaceholder_-1854013440"/>
          </w:placeholder>
          <w:richText/>
        </w:sdtPr>
        <w:sdtContent>
          <w:r w:rsidRPr="004D2462" w:rsidR="00F41FFB">
            <w:rPr>
              <w:b/>
              <w:i/>
            </w:rPr>
            <w:t xml:space="preserve">Dominic </w:t>
          </w:r>
          <w:r w:rsidRPr="004D2462" w:rsidR="00F41FFB">
            <w:rPr>
              <w:b/>
              <w:i/>
            </w:rPr>
            <w:t>Raab</w:t>
          </w:r>
          <w:r w:rsidRPr="004D2462" w:rsidR="00F41FFB">
            <w:rPr>
              <w:b/>
              <w:i/>
            </w:rPr>
            <w:t>:</w:t>
          </w:r>
          <w:r w:rsidRPr="004D2462">
            <w:rPr>
              <w:b/>
            </w:rPr>
            <w:t xml:space="preserve"> </w:t>
          </w:r>
        </w:sdtContent>
      </w:sdt>
      <w:r w:rsidRPr="004D2462">
        <w:t>Okay. They are not accurate in relation to this year o</w:t>
      </w:r>
      <w:r w:rsidRPr="004D2462" w:rsidR="00190073">
        <w:t xml:space="preserve">r </w:t>
      </w:r>
      <w:r w:rsidRPr="004D2462">
        <w:t xml:space="preserve">last year, </w:t>
      </w:r>
      <w:r w:rsidRPr="004D2462" w:rsidR="00190073">
        <w:t>but let me add that to my to-do list to write to you about</w:t>
      </w:r>
      <w:r w:rsidRPr="004D2462" w:rsidR="001556EE">
        <w:t>,</w:t>
      </w:r>
      <w:r w:rsidRPr="004D2462" w:rsidR="00190073">
        <w:t xml:space="preserve"> </w:t>
      </w:r>
      <w:r w:rsidRPr="004D2462">
        <w:t xml:space="preserve">so </w:t>
      </w:r>
      <w:r w:rsidRPr="004D2462" w:rsidR="00190073">
        <w:t xml:space="preserve">that </w:t>
      </w:r>
      <w:r w:rsidRPr="004D2462">
        <w:t>I can give you that clarity</w:t>
      </w:r>
      <w:r w:rsidRPr="004D2462" w:rsidR="00190073">
        <w:t>, which I am very happy to do.</w:t>
      </w:r>
    </w:p>
    <w:p w:rsidR="00985AC8" w:rsidRPr="004D2462" w:rsidP="00985AC8">
      <w:pPr>
        <w:pStyle w:val="Question"/>
      </w:pPr>
      <w:sdt>
        <w:sdtPr>
          <w:alias w:val="Member"/>
          <w:tag w:val="&lt;Member mnisId='1604' dodsId='61606'&gt;"/>
          <w:id w:val="-434206357"/>
          <w:placeholder>
            <w:docPart w:val="DefaultPlaceholder_-1854013440"/>
          </w:placeholder>
          <w:richText/>
        </w:sdtPr>
        <w:sdtContent>
          <w:r w:rsidRPr="004D2462">
            <w:rPr>
              <w:b/>
            </w:rPr>
            <w:t>Mr Sharma:</w:t>
          </w:r>
        </w:sdtContent>
      </w:sdt>
      <w:r w:rsidRPr="004D2462">
        <w:t xml:space="preserve"> </w:t>
      </w:r>
      <w:r w:rsidRPr="004D2462" w:rsidR="00190073">
        <w:t xml:space="preserve">Chair, thank you for clarifying that. I must assure the Foreign Secretary that I am not questioning his knowledge of the subject. I have very little </w:t>
      </w:r>
      <w:r w:rsidRPr="004D2462" w:rsidR="00190073">
        <w:t>knowledge</w:t>
      </w:r>
      <w:r w:rsidRPr="004D2462" w:rsidR="00190073">
        <w:t xml:space="preserve"> but I took, as the Chair said, the 2019 figures, and it was almost 50%, if not exactly 50%. That is where confusion could be. </w:t>
      </w:r>
      <w:r w:rsidRPr="004D2462">
        <w:t xml:space="preserve">What do you think you can realistically achieve </w:t>
      </w:r>
      <w:r w:rsidRPr="004D2462" w:rsidR="00190073">
        <w:t xml:space="preserve">by </w:t>
      </w:r>
      <w:r w:rsidRPr="004D2462">
        <w:t>spending £400 million</w:t>
      </w:r>
      <w:r w:rsidRPr="004D2462" w:rsidR="00190073">
        <w:t xml:space="preserve">, which I hope is the right figure for this year, </w:t>
      </w:r>
      <w:r w:rsidRPr="004D2462">
        <w:t>on girls’ education?</w:t>
      </w:r>
    </w:p>
    <w:p w:rsidR="00985AC8" w:rsidRPr="004D2462" w:rsidP="00985AC8">
      <w:pPr>
        <w:pStyle w:val="Answer"/>
      </w:pPr>
      <w:sdt>
        <w:sdtPr>
          <w:alias w:val="Witness"/>
          <w:id w:val="-1789202280"/>
          <w:placeholder>
            <w:docPart w:val="DefaultPlaceholder_-1854013440"/>
          </w:placeholder>
          <w:richText/>
        </w:sdtPr>
        <w:sdtContent>
          <w:r w:rsidRPr="004D2462" w:rsidR="00F41FFB">
            <w:rPr>
              <w:b/>
              <w:i/>
            </w:rPr>
            <w:t xml:space="preserve">Dominic </w:t>
          </w:r>
          <w:r w:rsidRPr="004D2462" w:rsidR="00F41FFB">
            <w:rPr>
              <w:b/>
              <w:i/>
            </w:rPr>
            <w:t>Raab</w:t>
          </w:r>
          <w:r w:rsidRPr="004D2462" w:rsidR="00F41FFB">
            <w:rPr>
              <w:b/>
              <w:i/>
            </w:rPr>
            <w:t>:</w:t>
          </w:r>
          <w:r w:rsidRPr="004D2462">
            <w:rPr>
              <w:b/>
            </w:rPr>
            <w:t xml:space="preserve"> </w:t>
          </w:r>
        </w:sdtContent>
      </w:sdt>
      <w:r w:rsidRPr="004D2462">
        <w:t>£400 million is a huge amount of money</w:t>
      </w:r>
      <w:r w:rsidR="009B5D9B">
        <w:t>—</w:t>
      </w:r>
      <w:r w:rsidRPr="004D2462" w:rsidR="00190073">
        <w:t>eye</w:t>
      </w:r>
      <w:r w:rsidRPr="004D2462" w:rsidR="00190073">
        <w:noBreakHyphen/>
        <w:t xml:space="preserve">watering for many of our constituents. </w:t>
      </w:r>
      <w:r w:rsidRPr="004D2462">
        <w:t xml:space="preserve">As I said, part of it is the projects </w:t>
      </w:r>
      <w:r w:rsidRPr="004D2462" w:rsidR="00190073">
        <w:t xml:space="preserve">that </w:t>
      </w:r>
      <w:r w:rsidRPr="004D2462">
        <w:t>we work on. When I was in Addis Ababa</w:t>
      </w:r>
      <w:r w:rsidRPr="004D2462" w:rsidR="00363F99">
        <w:t>,</w:t>
      </w:r>
      <w:r w:rsidRPr="004D2462">
        <w:t xml:space="preserve"> I </w:t>
      </w:r>
      <w:r w:rsidRPr="004D2462" w:rsidR="00190073">
        <w:t>went and had a look at the schools in action</w:t>
      </w:r>
      <w:r w:rsidRPr="004D2462">
        <w:t xml:space="preserve">. </w:t>
      </w:r>
      <w:r w:rsidRPr="004D2462" w:rsidR="00190073">
        <w:t>We provide the support</w:t>
      </w:r>
      <w:r w:rsidR="0044560E">
        <w:t xml:space="preserve"> and</w:t>
      </w:r>
      <w:r w:rsidRPr="004D2462" w:rsidR="00190073">
        <w:t xml:space="preserve"> the wrapround h</w:t>
      </w:r>
      <w:r w:rsidRPr="004D2462">
        <w:t xml:space="preserve">ygiene for </w:t>
      </w:r>
      <w:r w:rsidRPr="004D2462" w:rsidR="00190073">
        <w:t xml:space="preserve">young </w:t>
      </w:r>
      <w:r w:rsidRPr="004D2462">
        <w:t>girls</w:t>
      </w:r>
      <w:r w:rsidRPr="004D2462" w:rsidR="00190073">
        <w:t xml:space="preserve"> </w:t>
      </w:r>
      <w:r w:rsidRPr="004D2462">
        <w:t xml:space="preserve">to get the education they need. </w:t>
      </w:r>
      <w:r w:rsidRPr="004D2462" w:rsidR="00190073">
        <w:t xml:space="preserve">I have seen the impact it makes on the ground. What also matters—again, we come back to the point about the merger and our </w:t>
      </w:r>
      <w:r w:rsidRPr="004D2462">
        <w:t xml:space="preserve">G7 </w:t>
      </w:r>
      <w:r w:rsidRPr="004D2462" w:rsidR="0098199A">
        <w:t>presiden</w:t>
      </w:r>
      <w:r w:rsidRPr="004D2462" w:rsidR="00190073">
        <w:t>cy—</w:t>
      </w:r>
      <w:r w:rsidRPr="004D2462">
        <w:t xml:space="preserve">is the way </w:t>
      </w:r>
      <w:r w:rsidRPr="004D2462" w:rsidR="00190073">
        <w:t xml:space="preserve">that </w:t>
      </w:r>
      <w:r w:rsidRPr="004D2462">
        <w:t>we can combine our aid spend</w:t>
      </w:r>
      <w:r w:rsidRPr="004D2462" w:rsidR="00190073">
        <w:t xml:space="preserve">, which is substantial, </w:t>
      </w:r>
      <w:r w:rsidRPr="004D2462">
        <w:t xml:space="preserve">with our diplomatic and </w:t>
      </w:r>
      <w:r w:rsidRPr="004D2462" w:rsidR="0098199A">
        <w:t>convening</w:t>
      </w:r>
      <w:r w:rsidRPr="004D2462">
        <w:t xml:space="preserve"> power to </w:t>
      </w:r>
      <w:r w:rsidRPr="004D2462" w:rsidR="00190073">
        <w:t xml:space="preserve">encourage others in this team effort to </w:t>
      </w:r>
      <w:r w:rsidRPr="004D2462">
        <w:t xml:space="preserve">get 40 million more girls into education and 20 million more literate </w:t>
      </w:r>
      <w:r w:rsidRPr="004D2462" w:rsidR="00190073">
        <w:t>by the age of 10.</w:t>
      </w:r>
    </w:p>
    <w:p w:rsidR="00985AC8" w:rsidRPr="004D2462" w:rsidP="00985AC8">
      <w:pPr>
        <w:pStyle w:val="Question"/>
      </w:pPr>
      <w:sdt>
        <w:sdtPr>
          <w:alias w:val="Member"/>
          <w:tag w:val="&lt;Member mnisId='1604' dodsId='61606'&gt;"/>
          <w:id w:val="742761277"/>
          <w:placeholder>
            <w:docPart w:val="DefaultPlaceholder_-1854013440"/>
          </w:placeholder>
          <w:richText/>
        </w:sdtPr>
        <w:sdtContent>
          <w:r w:rsidRPr="004D2462">
            <w:rPr>
              <w:b/>
            </w:rPr>
            <w:t>Mr Sharma:</w:t>
          </w:r>
        </w:sdtContent>
      </w:sdt>
      <w:r w:rsidRPr="004D2462">
        <w:t xml:space="preserve"> Is there a </w:t>
      </w:r>
      <w:r w:rsidRPr="004D2462" w:rsidR="00190073">
        <w:t>risk that cuts to sexual and reproductive health programmes will undermine the impact of spending on girls’ education? What is the holistic approach</w:t>
      </w:r>
      <w:r w:rsidRPr="004D2462">
        <w:t>?</w:t>
      </w:r>
    </w:p>
    <w:p w:rsidR="00190073" w:rsidRPr="004D2462" w:rsidP="001861F5">
      <w:pPr>
        <w:pStyle w:val="Answer"/>
      </w:pPr>
      <w:sdt>
        <w:sdtPr>
          <w:alias w:val="Witness"/>
          <w:id w:val="-262376185"/>
          <w:placeholder>
            <w:docPart w:val="DefaultPlaceholder_-1854013440"/>
          </w:placeholder>
          <w:richText/>
        </w:sdtPr>
        <w:sdtContent>
          <w:r w:rsidRPr="004D2462" w:rsidR="00F41FFB">
            <w:rPr>
              <w:b/>
              <w:i/>
            </w:rPr>
            <w:t xml:space="preserve">Dominic </w:t>
          </w:r>
          <w:r w:rsidRPr="004D2462" w:rsidR="00F41FFB">
            <w:rPr>
              <w:b/>
              <w:i/>
            </w:rPr>
            <w:t>Raab</w:t>
          </w:r>
          <w:r w:rsidRPr="004D2462" w:rsidR="00F41FFB">
            <w:rPr>
              <w:b/>
              <w:i/>
            </w:rPr>
            <w:t>:</w:t>
          </w:r>
          <w:r w:rsidRPr="004D2462" w:rsidR="00985AC8">
            <w:rPr>
              <w:b/>
            </w:rPr>
            <w:t xml:space="preserve"> </w:t>
          </w:r>
        </w:sdtContent>
      </w:sdt>
      <w:r w:rsidRPr="004D2462">
        <w:t>It is a fair challenge. I do not think it will, but w</w:t>
      </w:r>
      <w:r w:rsidRPr="004D2462" w:rsidR="00985AC8">
        <w:t>hen we look at girls’ education</w:t>
      </w:r>
      <w:r w:rsidRPr="004D2462">
        <w:t>—for example, when I was at the school in Addis Ababa—</w:t>
      </w:r>
      <w:r w:rsidRPr="004D2462" w:rsidR="00985AC8">
        <w:t>it is very important</w:t>
      </w:r>
      <w:r w:rsidRPr="004D2462">
        <w:t xml:space="preserve">, </w:t>
      </w:r>
      <w:r w:rsidRPr="004D2462" w:rsidR="00985AC8">
        <w:t>particularly for teenage girls</w:t>
      </w:r>
      <w:r w:rsidRPr="004D2462">
        <w:t xml:space="preserve">, </w:t>
      </w:r>
      <w:r w:rsidRPr="004D2462" w:rsidR="00985AC8">
        <w:t>that sanitary facilities are in place</w:t>
      </w:r>
      <w:r w:rsidRPr="004D2462" w:rsidR="00AE3F79">
        <w:t>,</w:t>
      </w:r>
      <w:r w:rsidRPr="004D2462">
        <w:t xml:space="preserve"> because we know one of the issues that d</w:t>
      </w:r>
      <w:r w:rsidRPr="004D2462" w:rsidR="00985AC8">
        <w:t xml:space="preserve">iscourages girls </w:t>
      </w:r>
      <w:r w:rsidRPr="004D2462">
        <w:t xml:space="preserve">from going to school around that time </w:t>
      </w:r>
      <w:r w:rsidRPr="004D2462" w:rsidR="00985AC8">
        <w:t>are things like that. I saw the facilities. It is obviously a sensitive issue</w:t>
      </w:r>
      <w:r w:rsidRPr="004D2462">
        <w:t xml:space="preserve">, but it is something that we are very conscious of. </w:t>
      </w:r>
      <w:r w:rsidRPr="004D2462" w:rsidR="00985AC8">
        <w:t>The education piece is core</w:t>
      </w:r>
      <w:r w:rsidRPr="004D2462">
        <w:t xml:space="preserve">, </w:t>
      </w:r>
      <w:r w:rsidRPr="004D2462" w:rsidR="00985AC8">
        <w:t xml:space="preserve">but the wraparound </w:t>
      </w:r>
      <w:r w:rsidRPr="004D2462">
        <w:t xml:space="preserve">support for young girls and teenage girls in education </w:t>
      </w:r>
      <w:r w:rsidRPr="004D2462" w:rsidR="00985AC8">
        <w:t xml:space="preserve">is </w:t>
      </w:r>
      <w:r w:rsidRPr="004D2462" w:rsidR="00985AC8">
        <w:t>absolutely crucial</w:t>
      </w:r>
      <w:r w:rsidRPr="004D2462" w:rsidR="00985AC8">
        <w:t xml:space="preserve"> as well.</w:t>
      </w:r>
      <w:r w:rsidRPr="004D2462">
        <w:t xml:space="preserve"> </w:t>
      </w:r>
    </w:p>
    <w:p w:rsidR="008E42EA" w:rsidRPr="004D2462" w:rsidP="001861F5">
      <w:pPr>
        <w:pStyle w:val="Answer"/>
      </w:pPr>
      <w:r w:rsidRPr="004D2462">
        <w:t>T</w:t>
      </w:r>
      <w:r w:rsidRPr="004D2462" w:rsidR="0098199A">
        <w:t>here</w:t>
      </w:r>
      <w:r w:rsidRPr="004D2462" w:rsidR="00985AC8">
        <w:t xml:space="preserve"> </w:t>
      </w:r>
      <w:r w:rsidRPr="004D2462" w:rsidR="0098199A">
        <w:t>is</w:t>
      </w:r>
      <w:r w:rsidRPr="004D2462" w:rsidR="00985AC8">
        <w:t xml:space="preserve"> no doubt that</w:t>
      </w:r>
      <w:r w:rsidRPr="004D2462" w:rsidR="00B97DE3">
        <w:t>,</w:t>
      </w:r>
      <w:r w:rsidRPr="004D2462" w:rsidR="00985AC8">
        <w:t xml:space="preserve"> </w:t>
      </w:r>
      <w:r w:rsidRPr="004D2462" w:rsidR="00190073">
        <w:t xml:space="preserve">as children have been out of education and out of school because of the pandemic, as they go </w:t>
      </w:r>
      <w:r w:rsidRPr="004D2462" w:rsidR="00190073">
        <w:t>back</w:t>
      </w:r>
      <w:r w:rsidRPr="004D2462" w:rsidR="00190073">
        <w:t xml:space="preserve"> we are concerned about making sure that the </w:t>
      </w:r>
      <w:r w:rsidRPr="004D2462" w:rsidR="00051172">
        <w:t xml:space="preserve">girls go back and do not stay home. There is an extra tranche of money </w:t>
      </w:r>
      <w:r w:rsidRPr="004D2462" w:rsidR="003160A6">
        <w:t>that we announced before these allocations</w:t>
      </w:r>
      <w:r w:rsidRPr="004D2462" w:rsidR="00190073">
        <w:t xml:space="preserve">, </w:t>
      </w:r>
      <w:r w:rsidRPr="004D2462" w:rsidR="00051172">
        <w:t xml:space="preserve">which is going to be focused on </w:t>
      </w:r>
      <w:r w:rsidRPr="004D2462" w:rsidR="00190073">
        <w:t xml:space="preserve">making sure that we get </w:t>
      </w:r>
      <w:r w:rsidRPr="004D2462" w:rsidR="00051172">
        <w:t xml:space="preserve">girls back into </w:t>
      </w:r>
      <w:r w:rsidRPr="004D2462" w:rsidR="003160A6">
        <w:t>education as part of dealing with the pandemic.</w:t>
      </w:r>
    </w:p>
    <w:p w:rsidR="00C46833" w:rsidRPr="004D2462" w:rsidP="00B178DB">
      <w:pPr>
        <w:pStyle w:val="Question"/>
      </w:pPr>
      <w:sdt>
        <w:sdtPr>
          <w:alias w:val="Member"/>
          <w:tag w:val="&lt;Member mnisId='4819' dodsId=''&gt;"/>
          <w:id w:val="-1643036417"/>
          <w:placeholder>
            <w:docPart w:val="8039D8FA2BE24F14B338A5B3AA0FD885"/>
          </w:placeholder>
          <w:richText/>
        </w:sdtPr>
        <w:sdtContent>
          <w:r w:rsidRPr="004D2462">
            <w:rPr>
              <w:b/>
            </w:rPr>
            <w:t>Theo Clarke:</w:t>
          </w:r>
        </w:sdtContent>
      </w:sdt>
      <w:r w:rsidRPr="004D2462">
        <w:t xml:space="preserve"> Foreign Secretary, you talk passionately about the important role of girls’ education. Given the Prime Minister’s commitment to this area, </w:t>
      </w:r>
      <w:r w:rsidRPr="004D2462">
        <w:t xml:space="preserve">I am pleased to hear the FCDO is prioritising funding for the replenishment of the GPE. Can I ask what the financial commitment will be? I know the GPE </w:t>
      </w:r>
      <w:r w:rsidRPr="004D2462" w:rsidR="006F2BFC">
        <w:t>is</w:t>
      </w:r>
      <w:r w:rsidRPr="004D2462">
        <w:t xml:space="preserve"> asking for the UK to step up and donate £600 million. Given that we are hosting the G7 summit, surely that would be a strong example of UK leadership and encourage other donors to step up and address this important issue in the pandemic.</w:t>
      </w:r>
    </w:p>
    <w:p w:rsidR="00C46833" w:rsidRPr="004D2462" w:rsidP="00C46833">
      <w:pPr>
        <w:pStyle w:val="Answer"/>
      </w:pPr>
      <w:sdt>
        <w:sdtPr>
          <w:alias w:val="Witness"/>
          <w:id w:val="2099449401"/>
          <w:placeholder>
            <w:docPart w:val="8039D8FA2BE24F14B338A5B3AA0FD885"/>
          </w:placeholder>
          <w:richText/>
        </w:sdtPr>
        <w:sdtContent>
          <w:r w:rsidRPr="004D2462" w:rsidR="00F41FFB">
            <w:rPr>
              <w:b/>
              <w:bCs/>
              <w:i/>
              <w:iCs/>
            </w:rPr>
            <w:t xml:space="preserve">Dominic </w:t>
          </w:r>
          <w:r w:rsidRPr="004D2462" w:rsidR="00F41FFB">
            <w:rPr>
              <w:b/>
              <w:bCs/>
              <w:i/>
              <w:iCs/>
            </w:rPr>
            <w:t>Raab</w:t>
          </w:r>
          <w:r w:rsidRPr="004D2462" w:rsidR="00F41FFB">
            <w:rPr>
              <w:b/>
              <w:bCs/>
              <w:i/>
              <w:iCs/>
            </w:rPr>
            <w:t>:</w:t>
          </w:r>
          <w:r w:rsidRPr="004D2462">
            <w:rPr>
              <w:b/>
            </w:rPr>
            <w:t xml:space="preserve"> </w:t>
          </w:r>
        </w:sdtContent>
      </w:sdt>
      <w:r w:rsidRPr="004D2462">
        <w:t xml:space="preserve">It is </w:t>
      </w:r>
      <w:r w:rsidRPr="004D2462">
        <w:t>really important</w:t>
      </w:r>
      <w:r w:rsidRPr="004D2462">
        <w:t xml:space="preserve">. I did a virtual meeting with Julia Gillard and the </w:t>
      </w:r>
      <w:r w:rsidRPr="004D2462" w:rsidR="00073FFE">
        <w:t>h</w:t>
      </w:r>
      <w:r w:rsidRPr="004D2462">
        <w:t xml:space="preserve">igh </w:t>
      </w:r>
      <w:r w:rsidRPr="004D2462" w:rsidR="00073FFE">
        <w:t>c</w:t>
      </w:r>
      <w:r w:rsidRPr="004D2462">
        <w:t xml:space="preserve">ommissioner from Kenya this week. I made clear that, </w:t>
      </w:r>
      <w:r w:rsidRPr="004D2462" w:rsidR="00073FFE">
        <w:t>although</w:t>
      </w:r>
      <w:r w:rsidRPr="004D2462">
        <w:t xml:space="preserve"> we are not yet </w:t>
      </w:r>
      <w:r w:rsidRPr="004D2462">
        <w:t>in a position</w:t>
      </w:r>
      <w:r w:rsidRPr="004D2462">
        <w:t xml:space="preserve"> to announce the detail of it, our commitment will represent a significant increase on last year and recent years. Forgive me and bear with us while we set out the full detail, but it will be a significant increase. </w:t>
      </w:r>
    </w:p>
    <w:p w:rsidR="00C46833" w:rsidRPr="004D2462" w:rsidP="00C46833">
      <w:pPr>
        <w:pStyle w:val="Answer"/>
      </w:pPr>
      <w:r w:rsidRPr="004D2462">
        <w:t xml:space="preserve">Your point is exceptionally well made. </w:t>
      </w:r>
      <w:r w:rsidRPr="004D2462" w:rsidR="000A238F">
        <w:t>W</w:t>
      </w:r>
      <w:r w:rsidRPr="004D2462">
        <w:t xml:space="preserve">e are hosting GPE. We want to send a </w:t>
      </w:r>
      <w:r w:rsidRPr="004D2462">
        <w:t>really strong</w:t>
      </w:r>
      <w:r w:rsidRPr="004D2462">
        <w:t xml:space="preserve"> example. </w:t>
      </w:r>
      <w:r w:rsidRPr="004D2462" w:rsidR="000A238F">
        <w:t>We w</w:t>
      </w:r>
      <w:r w:rsidRPr="004D2462">
        <w:t>ant to create th</w:t>
      </w:r>
      <w:r w:rsidRPr="004D2462" w:rsidR="000A238F">
        <w:t>is</w:t>
      </w:r>
      <w:r w:rsidRPr="004D2462">
        <w:t xml:space="preserve"> virtuous cycle where we lead by example and encourage others to follow.</w:t>
      </w:r>
    </w:p>
    <w:p w:rsidR="00C46833" w:rsidRPr="004D2462" w:rsidP="00B178DB">
      <w:pPr>
        <w:pStyle w:val="Question"/>
      </w:pPr>
      <w:sdt>
        <w:sdtPr>
          <w:alias w:val="Member"/>
          <w:tag w:val="&lt;Member mnisId='4403' dodsId='137565'&gt;"/>
          <w:id w:val="-385881253"/>
          <w:placeholder>
            <w:docPart w:val="8039D8FA2BE24F14B338A5B3AA0FD885"/>
          </w:placeholder>
          <w:richText/>
        </w:sdtPr>
        <w:sdtContent>
          <w:r w:rsidRPr="004D2462">
            <w:rPr>
              <w:b/>
            </w:rPr>
            <w:t>Chris Law:</w:t>
          </w:r>
        </w:sdtContent>
      </w:sdt>
      <w:r w:rsidRPr="004D2462">
        <w:t xml:space="preserve"> With the aid budget being drastically cut, how will the FCDO be able to fulfil its pledges related to climate finance?</w:t>
      </w:r>
    </w:p>
    <w:p w:rsidR="00C46833" w:rsidRPr="004D2462" w:rsidP="00C46833">
      <w:pPr>
        <w:pStyle w:val="Answer"/>
      </w:pPr>
      <w:sdt>
        <w:sdtPr>
          <w:alias w:val="Witness"/>
          <w:id w:val="1341506320"/>
          <w:placeholder>
            <w:docPart w:val="8039D8FA2BE24F14B338A5B3AA0FD885"/>
          </w:placeholder>
          <w:richText/>
        </w:sdtPr>
        <w:sdtContent>
          <w:r w:rsidRPr="004D2462" w:rsidR="00F41FFB">
            <w:rPr>
              <w:b/>
              <w:bCs/>
              <w:i/>
              <w:iCs/>
            </w:rPr>
            <w:t xml:space="preserve">Dominic </w:t>
          </w:r>
          <w:r w:rsidRPr="004D2462" w:rsidR="00F41FFB">
            <w:rPr>
              <w:b/>
              <w:bCs/>
              <w:i/>
              <w:iCs/>
            </w:rPr>
            <w:t>Raab</w:t>
          </w:r>
          <w:r w:rsidRPr="004D2462" w:rsidR="00F41FFB">
            <w:rPr>
              <w:b/>
              <w:bCs/>
              <w:i/>
              <w:iCs/>
            </w:rPr>
            <w:t>:</w:t>
          </w:r>
          <w:r w:rsidRPr="004D2462">
            <w:rPr>
              <w:b/>
            </w:rPr>
            <w:t xml:space="preserve"> </w:t>
          </w:r>
        </w:sdtContent>
      </w:sdt>
      <w:r w:rsidRPr="004D2462">
        <w:t>Again, that falls squarely within one of the seven priorities that I mentioned. I can tell you that this year on climate and biodiversity we will be spending £534 million, and that maintains our commitment to double UK international climate finance to £11.6 billion between 2021 and 2025.</w:t>
      </w:r>
    </w:p>
    <w:p w:rsidR="00C46833" w:rsidRPr="004D2462" w:rsidP="00C46833">
      <w:pPr>
        <w:pStyle w:val="Answer"/>
      </w:pPr>
      <w:r w:rsidRPr="004D2462">
        <w:t xml:space="preserve">Bilaterally, to give you a bit more of </w:t>
      </w:r>
      <w:r w:rsidRPr="004D2462" w:rsidR="004305A8">
        <w:t>a</w:t>
      </w:r>
      <w:r w:rsidRPr="004D2462">
        <w:t xml:space="preserve"> granular breakdown, the FCDO will deliver £534 million of climate and biodiversity programming. That is a doubling of the average annual spend between 2016 and 2020. Again, I hope that gives you reassurance. There is also a lot more that I could say about clean energy and nature.</w:t>
      </w:r>
    </w:p>
    <w:p w:rsidR="00C46833" w:rsidRPr="004D2462" w:rsidP="00B178DB">
      <w:pPr>
        <w:pStyle w:val="Question"/>
      </w:pPr>
      <w:sdt>
        <w:sdtPr>
          <w:alias w:val="Member"/>
          <w:tag w:val="&lt;Member mnisId='4403' dodsId='137565'&gt;"/>
          <w:id w:val="-1748332757"/>
          <w:placeholder>
            <w:docPart w:val="8039D8FA2BE24F14B338A5B3AA0FD885"/>
          </w:placeholder>
          <w:richText/>
        </w:sdtPr>
        <w:sdtContent>
          <w:r w:rsidRPr="004D2462">
            <w:rPr>
              <w:b/>
            </w:rPr>
            <w:t>Chris Law:</w:t>
          </w:r>
        </w:sdtContent>
      </w:sdt>
      <w:r w:rsidRPr="004D2462">
        <w:t xml:space="preserve"> I am asking about specific countries. For example, Colombia is facing great deforestation caused by inequality, a fragile peace process and ongoing drug cartels. Will there be cuts</w:t>
      </w:r>
      <w:r w:rsidRPr="004D2462" w:rsidR="00A975AC">
        <w:t>, for example,</w:t>
      </w:r>
      <w:r w:rsidRPr="004D2462">
        <w:t xml:space="preserve"> in Colombia</w:t>
      </w:r>
      <w:r w:rsidRPr="004D2462" w:rsidR="00A975AC">
        <w:t xml:space="preserve">, which </w:t>
      </w:r>
      <w:r w:rsidRPr="004D2462">
        <w:t>needs our help most?</w:t>
      </w:r>
    </w:p>
    <w:p w:rsidR="00C46833" w:rsidRPr="004D2462" w:rsidP="00C46833">
      <w:pPr>
        <w:pStyle w:val="Answer"/>
      </w:pPr>
      <w:sdt>
        <w:sdtPr>
          <w:alias w:val="Witness"/>
          <w:id w:val="-2026323028"/>
          <w:placeholder>
            <w:docPart w:val="8039D8FA2BE24F14B338A5B3AA0FD885"/>
          </w:placeholder>
          <w:richText/>
        </w:sdtPr>
        <w:sdtContent>
          <w:r w:rsidRPr="004D2462" w:rsidR="00F41FFB">
            <w:rPr>
              <w:b/>
              <w:bCs/>
              <w:i/>
              <w:iCs/>
            </w:rPr>
            <w:t xml:space="preserve">Dominic </w:t>
          </w:r>
          <w:r w:rsidRPr="004D2462" w:rsidR="00F41FFB">
            <w:rPr>
              <w:b/>
              <w:bCs/>
              <w:i/>
              <w:iCs/>
            </w:rPr>
            <w:t>Raab</w:t>
          </w:r>
          <w:r w:rsidRPr="004D2462" w:rsidR="00F41FFB">
            <w:rPr>
              <w:b/>
              <w:bCs/>
              <w:i/>
              <w:iCs/>
            </w:rPr>
            <w:t>:</w:t>
          </w:r>
          <w:r w:rsidRPr="004D2462">
            <w:rPr>
              <w:b/>
            </w:rPr>
            <w:t xml:space="preserve"> </w:t>
          </w:r>
        </w:sdtContent>
      </w:sdt>
      <w:r w:rsidRPr="004D2462">
        <w:t>As I mentioned at the start, I have given you the headlines, but we are still working through the country</w:t>
      </w:r>
      <w:r w:rsidRPr="004D2462">
        <w:noBreakHyphen/>
        <w:t>by</w:t>
      </w:r>
      <w:r w:rsidRPr="004D2462">
        <w:noBreakHyphen/>
        <w:t xml:space="preserve">country plans. What is going on in Colombia is incredibly important. South America and Latin America is an important region for us. I am hoping to visit Colombia and Brazil relatively soon. As you will appreciate, particularly with Brazil, it is all </w:t>
      </w:r>
      <w:r w:rsidRPr="004D2462" w:rsidR="00871569">
        <w:t>Covid</w:t>
      </w:r>
      <w:r w:rsidRPr="004D2462">
        <w:noBreakHyphen/>
        <w:t>dependent. As we do the country</w:t>
      </w:r>
      <w:r w:rsidRPr="004D2462">
        <w:noBreakHyphen/>
        <w:t>by</w:t>
      </w:r>
      <w:r w:rsidRPr="004D2462">
        <w:noBreakHyphen/>
        <w:t xml:space="preserve">country plans, we will look very closely at the granular detail, including the factors that you quite rightly mention. </w:t>
      </w:r>
    </w:p>
    <w:p w:rsidR="00C46833" w:rsidRPr="004D2462" w:rsidP="00B178DB">
      <w:pPr>
        <w:pStyle w:val="Question"/>
      </w:pPr>
      <w:sdt>
        <w:sdtPr>
          <w:alias w:val="Member"/>
          <w:tag w:val="&lt;Member mnisId='4267' dodsId='101347'&gt;"/>
          <w:id w:val="2565549"/>
          <w:placeholder>
            <w:docPart w:val="8039D8FA2BE24F14B338A5B3AA0FD885"/>
          </w:placeholder>
          <w:richText/>
        </w:sdtPr>
        <w:sdtContent>
          <w:r w:rsidRPr="004D2462">
            <w:rPr>
              <w:b/>
            </w:rPr>
            <w:t>Chair:</w:t>
          </w:r>
        </w:sdtContent>
      </w:sdt>
      <w:r w:rsidRPr="004D2462">
        <w:t xml:space="preserve"> </w:t>
      </w:r>
      <w:r w:rsidRPr="004D2462" w:rsidR="00CA508C">
        <w:t>O</w:t>
      </w:r>
      <w:r w:rsidRPr="004D2462">
        <w:t xml:space="preserve">nly 0.08% of current ODA spend goes to LGBT projects. Under </w:t>
      </w:r>
      <w:r w:rsidRPr="004D2462" w:rsidR="00871569">
        <w:t>Covid</w:t>
      </w:r>
      <w:r w:rsidRPr="004D2462">
        <w:t xml:space="preserve">, the persecution of the LGBT community around the world has </w:t>
      </w:r>
      <w:r w:rsidRPr="004D2462" w:rsidR="00CA508C">
        <w:t xml:space="preserve">got </w:t>
      </w:r>
      <w:r w:rsidRPr="004D2462">
        <w:t xml:space="preserve">even more acute. Are you </w:t>
      </w:r>
      <w:r w:rsidRPr="004D2462">
        <w:rPr>
          <w:rFonts w:cs="Arial"/>
          <w:szCs w:val="24"/>
        </w:rPr>
        <w:t>ringfencing</w:t>
      </w:r>
      <w:r w:rsidRPr="004D2462">
        <w:t xml:space="preserve"> money specifically for those sorts of projects?</w:t>
      </w:r>
    </w:p>
    <w:p w:rsidR="00C46833" w:rsidRPr="004D2462" w:rsidP="00C46833">
      <w:pPr>
        <w:pStyle w:val="Answer"/>
      </w:pPr>
      <w:sdt>
        <w:sdtPr>
          <w:alias w:val="Witness"/>
          <w:id w:val="-1586912897"/>
          <w:placeholder>
            <w:docPart w:val="8039D8FA2BE24F14B338A5B3AA0FD885"/>
          </w:placeholder>
          <w:richText/>
        </w:sdtPr>
        <w:sdtContent>
          <w:r w:rsidRPr="004D2462" w:rsidR="00F41FFB">
            <w:rPr>
              <w:b/>
              <w:bCs/>
              <w:i/>
              <w:iCs/>
            </w:rPr>
            <w:t xml:space="preserve">Dominic </w:t>
          </w:r>
          <w:r w:rsidRPr="004D2462" w:rsidR="00F41FFB">
            <w:rPr>
              <w:b/>
              <w:bCs/>
              <w:i/>
              <w:iCs/>
            </w:rPr>
            <w:t>Raab</w:t>
          </w:r>
          <w:r w:rsidRPr="004D2462" w:rsidR="00F41FFB">
            <w:rPr>
              <w:b/>
              <w:bCs/>
              <w:i/>
              <w:iCs/>
            </w:rPr>
            <w:t>:</w:t>
          </w:r>
          <w:r w:rsidRPr="004D2462">
            <w:rPr>
              <w:b/>
            </w:rPr>
            <w:t xml:space="preserve"> </w:t>
          </w:r>
        </w:sdtContent>
      </w:sdt>
      <w:r w:rsidRPr="004D2462">
        <w:t>As I mentioned, the open societies piece is one of the seven core priorities. It fits under the open societies and conflict</w:t>
      </w:r>
      <w:r w:rsidRPr="004D2462" w:rsidR="000C586B">
        <w:t xml:space="preserve"> </w:t>
      </w:r>
      <w:r w:rsidRPr="004D2462">
        <w:t>resolution category. £419 million is going into that category of funding. I am looking at it very carefully. You will know</w:t>
      </w:r>
      <w:r w:rsidRPr="004D2462" w:rsidR="0013367B">
        <w:t xml:space="preserve"> </w:t>
      </w:r>
      <w:r w:rsidRPr="004D2462">
        <w:t>that the LGBT piece is not just an ODA piece; it is a wider foreign</w:t>
      </w:r>
      <w:r w:rsidRPr="004D2462" w:rsidR="0013367B">
        <w:t xml:space="preserve"> p</w:t>
      </w:r>
      <w:r w:rsidRPr="004D2462">
        <w:t>olicy piece. We recently imposed Magnitsky sanctions in relation to the persecution of LGBT minorities in Chechnya. That is something I care passionately about. Again, I will look at the LGBT breakdown within the open societies spend, and I will keep that very closely in mind. With the action we have taken and the commitments we have made, I hope you will see that we do take it very seriously.</w:t>
      </w:r>
    </w:p>
    <w:p w:rsidR="00C46833" w:rsidRPr="004D2462" w:rsidP="00C46833">
      <w:pPr>
        <w:pStyle w:val="Answer"/>
      </w:pPr>
      <w:r w:rsidRPr="004D2462">
        <w:t>I try to keep the human</w:t>
      </w:r>
      <w:r w:rsidRPr="004D2462" w:rsidR="007E1CD7">
        <w:t xml:space="preserve"> </w:t>
      </w:r>
      <w:r w:rsidRPr="004D2462">
        <w:t>rights bucket, if you like, as one coherent overarching strategic whol</w:t>
      </w:r>
      <w:r w:rsidRPr="004D2462" w:rsidR="0090078F">
        <w:t>e.</w:t>
      </w:r>
      <w:r w:rsidRPr="004D2462">
        <w:t xml:space="preserve"> </w:t>
      </w:r>
      <w:r w:rsidRPr="004D2462" w:rsidR="0090078F">
        <w:t>T</w:t>
      </w:r>
      <w:r w:rsidRPr="004D2462">
        <w:t>hat does not mean</w:t>
      </w:r>
      <w:r w:rsidR="004A2CD2">
        <w:t>—</w:t>
      </w:r>
      <w:r w:rsidRPr="004D2462">
        <w:t xml:space="preserve">whether it is media freedom and journalists who have come under </w:t>
      </w:r>
      <w:r w:rsidRPr="004D2462" w:rsidR="0090078F">
        <w:t xml:space="preserve">huge </w:t>
      </w:r>
      <w:r w:rsidRPr="004D2462">
        <w:t>pressure</w:t>
      </w:r>
      <w:r w:rsidRPr="004D2462" w:rsidR="0090078F">
        <w:t xml:space="preserve">, </w:t>
      </w:r>
      <w:r w:rsidRPr="004D2462">
        <w:t>from Myanmar to Belarus</w:t>
      </w:r>
      <w:r w:rsidRPr="004D2462" w:rsidR="0090078F">
        <w:t>,</w:t>
      </w:r>
      <w:r w:rsidRPr="004D2462">
        <w:t xml:space="preserve"> or right the way through to LGBT rights</w:t>
      </w:r>
      <w:r w:rsidR="004A2CD2">
        <w:t>—</w:t>
      </w:r>
      <w:r w:rsidRPr="004D2462">
        <w:t xml:space="preserve">that there are not salient issues around each different sector of the </w:t>
      </w:r>
      <w:r w:rsidRPr="004D2462">
        <w:rPr>
          <w:rFonts w:cstheme="minorHAnsi"/>
        </w:rPr>
        <w:t>human</w:t>
      </w:r>
      <w:r w:rsidRPr="004D2462" w:rsidR="0090078F">
        <w:rPr>
          <w:rFonts w:cstheme="minorHAnsi"/>
        </w:rPr>
        <w:t xml:space="preserve"> </w:t>
      </w:r>
      <w:r w:rsidRPr="004D2462">
        <w:rPr>
          <w:rFonts w:cstheme="minorHAnsi"/>
        </w:rPr>
        <w:t>rights</w:t>
      </w:r>
      <w:r w:rsidRPr="004D2462">
        <w:t xml:space="preserve"> piece.</w:t>
      </w:r>
    </w:p>
    <w:p w:rsidR="00C46833" w:rsidRPr="004D2462" w:rsidP="00C46833">
      <w:pPr>
        <w:pStyle w:val="Remark"/>
      </w:pPr>
      <w:sdt>
        <w:sdtPr>
          <w:alias w:val="Member"/>
          <w:tag w:val="&lt;Member mnisId='4267' dodsId='101347'&gt;"/>
          <w:id w:val="1461995535"/>
          <w:placeholder>
            <w:docPart w:val="8039D8FA2BE24F14B338A5B3AA0FD885"/>
          </w:placeholder>
          <w:richText/>
        </w:sdtPr>
        <w:sdtContent>
          <w:r w:rsidRPr="004D2462">
            <w:rPr>
              <w:b/>
            </w:rPr>
            <w:t>Chair:</w:t>
          </w:r>
        </w:sdtContent>
      </w:sdt>
      <w:r w:rsidRPr="004D2462">
        <w:t xml:space="preserve"> That is good to hear.</w:t>
      </w:r>
    </w:p>
    <w:p w:rsidR="00C46833" w:rsidRPr="004D2462" w:rsidP="00B178DB">
      <w:pPr>
        <w:pStyle w:val="Question"/>
      </w:pPr>
      <w:sdt>
        <w:sdtPr>
          <w:alias w:val="Member"/>
          <w:tag w:val="&lt;Member mnisId='1604' dodsId='61606'&gt;"/>
          <w:id w:val="2091033455"/>
          <w:placeholder>
            <w:docPart w:val="8039D8FA2BE24F14B338A5B3AA0FD885"/>
          </w:placeholder>
          <w:richText/>
        </w:sdtPr>
        <w:sdtContent>
          <w:r w:rsidRPr="004D2462" w:rsidR="0090078F">
            <w:rPr>
              <w:b/>
            </w:rPr>
            <w:t>Mr Sharma:</w:t>
          </w:r>
        </w:sdtContent>
      </w:sdt>
      <w:r w:rsidRPr="004D2462">
        <w:t xml:space="preserve"> Foreign Secretary, if there is less ODA this year than last year, and you have signalled an increase in FCDO’s bilateral ODA spend in Africa, including a major shift to east Africa, which countries will receive less ODA in 2021?</w:t>
      </w:r>
    </w:p>
    <w:p w:rsidR="00C46833" w:rsidRPr="004D2462" w:rsidP="00C46833">
      <w:pPr>
        <w:pStyle w:val="Answer"/>
      </w:pPr>
      <w:sdt>
        <w:sdtPr>
          <w:alias w:val="Witness"/>
          <w:id w:val="778305866"/>
          <w:placeholder>
            <w:docPart w:val="8039D8FA2BE24F14B338A5B3AA0FD885"/>
          </w:placeholder>
          <w:richText/>
        </w:sdtPr>
        <w:sdtContent>
          <w:r w:rsidRPr="004D2462" w:rsidR="00F41FFB">
            <w:rPr>
              <w:b/>
              <w:bCs/>
              <w:i/>
              <w:iCs/>
            </w:rPr>
            <w:t xml:space="preserve">Dominic </w:t>
          </w:r>
          <w:r w:rsidRPr="004D2462" w:rsidR="00F41FFB">
            <w:rPr>
              <w:b/>
              <w:bCs/>
              <w:i/>
              <w:iCs/>
            </w:rPr>
            <w:t>Raab</w:t>
          </w:r>
          <w:r w:rsidRPr="004D2462" w:rsidR="00F41FFB">
            <w:rPr>
              <w:b/>
              <w:bCs/>
              <w:i/>
              <w:iCs/>
            </w:rPr>
            <w:t>:</w:t>
          </w:r>
          <w:r w:rsidRPr="004D2462">
            <w:rPr>
              <w:b/>
            </w:rPr>
            <w:t xml:space="preserve"> </w:t>
          </w:r>
        </w:sdtContent>
      </w:sdt>
      <w:r w:rsidRPr="004D2462">
        <w:t>As I mentioned, we are still doing the country</w:t>
      </w:r>
      <w:r w:rsidRPr="004D2462">
        <w:noBreakHyphen/>
        <w:t>by</w:t>
      </w:r>
      <w:r w:rsidRPr="004D2462">
        <w:noBreakHyphen/>
        <w:t xml:space="preserve">country plans. It is not realistic to think that any country will be entirely immune from the savings we have had to make. I want to be honest about it. I have tried to give you the strategic criteria. As I have mentioned in response to </w:t>
      </w:r>
      <w:r w:rsidRPr="004D2462">
        <w:t>a number of</w:t>
      </w:r>
      <w:r w:rsidRPr="004D2462">
        <w:t xml:space="preserve"> questions, we are still doing the country plans and the country</w:t>
      </w:r>
      <w:r w:rsidRPr="004D2462">
        <w:noBreakHyphen/>
        <w:t>by</w:t>
      </w:r>
      <w:r w:rsidRPr="004D2462">
        <w:noBreakHyphen/>
        <w:t xml:space="preserve">country allocations that follow from the thematic and regional allocations that I have set out. </w:t>
      </w:r>
    </w:p>
    <w:p w:rsidR="00C46833" w:rsidRPr="004D2462" w:rsidP="00B178DB">
      <w:pPr>
        <w:pStyle w:val="Question"/>
      </w:pPr>
      <w:sdt>
        <w:sdtPr>
          <w:alias w:val="Member"/>
          <w:tag w:val="&lt;Member mnisId='1604' dodsId='61606'&gt;"/>
          <w:id w:val="-358279570"/>
          <w:placeholder>
            <w:docPart w:val="8039D8FA2BE24F14B338A5B3AA0FD885"/>
          </w:placeholder>
          <w:richText/>
        </w:sdtPr>
        <w:sdtContent>
          <w:r w:rsidRPr="004D2462" w:rsidR="0090078F">
            <w:rPr>
              <w:b/>
            </w:rPr>
            <w:t>Mr Sharma:</w:t>
          </w:r>
        </w:sdtContent>
      </w:sdt>
      <w:r w:rsidRPr="004D2462">
        <w:t xml:space="preserve"> Thank you very much for that. I am sure we will get the list </w:t>
      </w:r>
      <w:r w:rsidRPr="004D2462">
        <w:t>later on</w:t>
      </w:r>
      <w:r w:rsidRPr="004D2462">
        <w:t xml:space="preserve"> or in the near future, detailing who is getting </w:t>
      </w:r>
      <w:r w:rsidRPr="004D2462" w:rsidR="00314150">
        <w:t xml:space="preserve">more </w:t>
      </w:r>
      <w:r w:rsidRPr="004D2462">
        <w:t xml:space="preserve">and who is on the receiving end. In your </w:t>
      </w:r>
      <w:r w:rsidRPr="004D2462" w:rsidR="00D911B2">
        <w:t>w</w:t>
      </w:r>
      <w:r w:rsidRPr="004D2462">
        <w:t xml:space="preserve">ritten </w:t>
      </w:r>
      <w:r w:rsidRPr="004D2462" w:rsidR="00980AD2">
        <w:t>m</w:t>
      </w:r>
      <w:r w:rsidRPr="004D2462">
        <w:t xml:space="preserve">inisterial </w:t>
      </w:r>
      <w:r w:rsidRPr="004D2462" w:rsidR="00980AD2">
        <w:t>s</w:t>
      </w:r>
      <w:r w:rsidRPr="004D2462">
        <w:t>tatement, you said there was a significant drop in allocations for countries not in Africa or the Indo</w:t>
      </w:r>
      <w:r w:rsidRPr="004D2462">
        <w:noBreakHyphen/>
        <w:t>Pacific. What does this mean for Ukraine, a country that is in an ongoing conflict and on the brink of full</w:t>
      </w:r>
      <w:r w:rsidRPr="004D2462">
        <w:noBreakHyphen/>
        <w:t>blown war, with ongoing humanitarian</w:t>
      </w:r>
      <w:r w:rsidRPr="004D2462">
        <w:rPr>
          <w:rFonts w:cs="Times New Roman"/>
        </w:rPr>
        <w:t xml:space="preserve"> </w:t>
      </w:r>
      <w:r w:rsidRPr="004D2462">
        <w:t>suffering?</w:t>
      </w:r>
    </w:p>
    <w:p w:rsidR="00C46833" w:rsidRPr="004D2462" w:rsidP="00C46833">
      <w:pPr>
        <w:pStyle w:val="Answer"/>
      </w:pPr>
      <w:sdt>
        <w:sdtPr>
          <w:alias w:val="Witness"/>
          <w:id w:val="-1995937741"/>
          <w:placeholder>
            <w:docPart w:val="8039D8FA2BE24F14B338A5B3AA0FD885"/>
          </w:placeholder>
          <w:richText/>
        </w:sdtPr>
        <w:sdtContent>
          <w:r w:rsidRPr="004D2462" w:rsidR="00F41FFB">
            <w:rPr>
              <w:b/>
              <w:bCs/>
              <w:i/>
              <w:iCs/>
            </w:rPr>
            <w:t xml:space="preserve">Dominic </w:t>
          </w:r>
          <w:r w:rsidRPr="004D2462" w:rsidR="00F41FFB">
            <w:rPr>
              <w:b/>
              <w:bCs/>
              <w:i/>
              <w:iCs/>
            </w:rPr>
            <w:t>Raab</w:t>
          </w:r>
          <w:r w:rsidRPr="004D2462" w:rsidR="00F41FFB">
            <w:rPr>
              <w:b/>
              <w:bCs/>
              <w:i/>
              <w:iCs/>
            </w:rPr>
            <w:t>:</w:t>
          </w:r>
          <w:r w:rsidRPr="004D2462">
            <w:rPr>
              <w:b/>
            </w:rPr>
            <w:t xml:space="preserve"> </w:t>
          </w:r>
        </w:sdtContent>
      </w:sdt>
      <w:r w:rsidRPr="004D2462">
        <w:t>We are obviously very concerned about the situation in Ukraine. We are supporting the humanitarian early</w:t>
      </w:r>
      <w:r w:rsidRPr="004D2462">
        <w:noBreakHyphen/>
        <w:t>recovery activities in conflict</w:t>
      </w:r>
      <w:r w:rsidRPr="004D2462">
        <w:noBreakHyphen/>
        <w:t>affected eastern Ukraine. There is a £40 million CSSF portfolio, which particularly cover</w:t>
      </w:r>
      <w:r w:rsidRPr="004D2462" w:rsidR="00595463">
        <w:t>s</w:t>
      </w:r>
      <w:r w:rsidRPr="004D2462">
        <w:t xml:space="preserve"> malign influence and disinformation from Russia. There is a whole broad range of support we provide, right the way through from the ODA spend to the Operation Orbital</w:t>
      </w:r>
      <w:r w:rsidRPr="004D2462">
        <w:rPr>
          <w:rFonts w:cs="Times New Roman"/>
        </w:rPr>
        <w:t xml:space="preserve"> training for Ukrainian troops</w:t>
      </w:r>
      <w:r w:rsidRPr="004D2462">
        <w:t>. We have also imposed sanctions in relation to the Russian Government’s activities.</w:t>
      </w:r>
    </w:p>
    <w:p w:rsidR="00C46833" w:rsidRPr="004D2462" w:rsidP="00C46833">
      <w:pPr>
        <w:pStyle w:val="Answer"/>
      </w:pPr>
      <w:r w:rsidRPr="004D2462">
        <w:t>I have spoken to the Foreign Minister recently, and I was out in NATO last week talking to all of our NATO partners</w:t>
      </w:r>
      <w:r w:rsidRPr="004D2462" w:rsidR="000674F2">
        <w:t>, as well as</w:t>
      </w:r>
      <w:r w:rsidRPr="004D2462">
        <w:t xml:space="preserve"> the quint of the US, the UK, France, Germany and Italy</w:t>
      </w:r>
      <w:r w:rsidRPr="004D2462" w:rsidR="000674F2">
        <w:t>,</w:t>
      </w:r>
      <w:r w:rsidRPr="004D2462">
        <w:t xml:space="preserve"> to make sure we are providing as much support as we can, given the whole range of challenges that Ukraine faces at the moment.</w:t>
      </w:r>
    </w:p>
    <w:p w:rsidR="00C46833" w:rsidRPr="004D2462" w:rsidP="00B178DB">
      <w:pPr>
        <w:pStyle w:val="Question"/>
      </w:pPr>
      <w:sdt>
        <w:sdtPr>
          <w:alias w:val="Member"/>
          <w:tag w:val="&lt;Member mnisId='1604' dodsId='61606'&gt;"/>
          <w:id w:val="-615829545"/>
          <w:placeholder>
            <w:docPart w:val="8039D8FA2BE24F14B338A5B3AA0FD885"/>
          </w:placeholder>
          <w:richText/>
        </w:sdtPr>
        <w:sdtContent>
          <w:r w:rsidRPr="004D2462" w:rsidR="0090078F">
            <w:rPr>
              <w:b/>
            </w:rPr>
            <w:t>Mr Sharma:</w:t>
          </w:r>
        </w:sdtContent>
      </w:sdt>
      <w:r w:rsidRPr="004D2462">
        <w:t xml:space="preserve"> Why are you planning to spend anything in China?</w:t>
      </w:r>
    </w:p>
    <w:p w:rsidR="00C46833" w:rsidRPr="004D2462" w:rsidP="00C46833">
      <w:pPr>
        <w:pStyle w:val="Answer"/>
      </w:pPr>
      <w:sdt>
        <w:sdtPr>
          <w:alias w:val="Witness"/>
          <w:id w:val="503787926"/>
          <w:placeholder>
            <w:docPart w:val="8039D8FA2BE24F14B338A5B3AA0FD885"/>
          </w:placeholder>
          <w:richText/>
        </w:sdtPr>
        <w:sdtContent>
          <w:r w:rsidRPr="004D2462" w:rsidR="00F41FFB">
            <w:rPr>
              <w:b/>
              <w:bCs/>
              <w:i/>
              <w:iCs/>
            </w:rPr>
            <w:t xml:space="preserve">Dominic </w:t>
          </w:r>
          <w:r w:rsidRPr="004D2462" w:rsidR="00F41FFB">
            <w:rPr>
              <w:b/>
              <w:bCs/>
              <w:i/>
              <w:iCs/>
            </w:rPr>
            <w:t>Raab</w:t>
          </w:r>
          <w:r w:rsidRPr="004D2462" w:rsidR="00F41FFB">
            <w:rPr>
              <w:b/>
              <w:bCs/>
              <w:i/>
              <w:iCs/>
            </w:rPr>
            <w:t>:</w:t>
          </w:r>
          <w:r w:rsidRPr="004D2462">
            <w:rPr>
              <w:b/>
            </w:rPr>
            <w:t xml:space="preserve"> </w:t>
          </w:r>
        </w:sdtContent>
      </w:sdt>
      <w:r w:rsidRPr="004D2462">
        <w:t>As you will have seen, we have cut the ODA spend in China by 95%. There is £900,000 left, and that will go to the human rights and open societies programmes. I assume</w:t>
      </w:r>
      <w:r w:rsidRPr="004D2462" w:rsidR="00916E6A">
        <w:t xml:space="preserve"> </w:t>
      </w:r>
      <w:r w:rsidRPr="004D2462">
        <w:t>you would not want us to cut those at this time, given the pressures and the challenges in Xinjiang and Hong Kong.</w:t>
      </w:r>
    </w:p>
    <w:p w:rsidR="00C46833" w:rsidRPr="004D2462" w:rsidP="00B178DB">
      <w:pPr>
        <w:pStyle w:val="Question"/>
      </w:pPr>
      <w:sdt>
        <w:sdtPr>
          <w:alias w:val="Member"/>
          <w:tag w:val="&lt;Member mnisId='4819' dodsId=''&gt;"/>
          <w:id w:val="600770649"/>
          <w:placeholder>
            <w:docPart w:val="8039D8FA2BE24F14B338A5B3AA0FD885"/>
          </w:placeholder>
          <w:richText/>
        </w:sdtPr>
        <w:sdtContent>
          <w:r w:rsidRPr="004D2462">
            <w:rPr>
              <w:b/>
            </w:rPr>
            <w:t>Theo Clarke:</w:t>
          </w:r>
        </w:sdtContent>
      </w:sdt>
      <w:r w:rsidRPr="004D2462">
        <w:t xml:space="preserve"> Foreign Secretary, by aligning UK aid with trade, is the </w:t>
      </w:r>
      <w:r w:rsidRPr="004D2462" w:rsidR="0063331D">
        <w:t>integrated review</w:t>
      </w:r>
      <w:r w:rsidRPr="004D2462">
        <w:t xml:space="preserve"> prioritising the economic agenda of Global Britain over alleviating poverty in the world’s poorest countries?</w:t>
      </w:r>
    </w:p>
    <w:p w:rsidR="00C46833" w:rsidRPr="004D2462" w:rsidP="00C46833">
      <w:pPr>
        <w:pStyle w:val="Answer"/>
      </w:pPr>
      <w:sdt>
        <w:sdtPr>
          <w:alias w:val="Witness"/>
          <w:id w:val="-1793507836"/>
          <w:placeholder>
            <w:docPart w:val="8039D8FA2BE24F14B338A5B3AA0FD885"/>
          </w:placeholder>
          <w:richText/>
        </w:sdtPr>
        <w:sdtContent>
          <w:r w:rsidRPr="004D2462" w:rsidR="00F41FFB">
            <w:rPr>
              <w:b/>
              <w:bCs/>
              <w:i/>
              <w:iCs/>
            </w:rPr>
            <w:t xml:space="preserve">Dominic </w:t>
          </w:r>
          <w:r w:rsidRPr="004D2462" w:rsidR="00F41FFB">
            <w:rPr>
              <w:b/>
              <w:bCs/>
              <w:i/>
              <w:iCs/>
            </w:rPr>
            <w:t>Raab</w:t>
          </w:r>
          <w:r w:rsidRPr="004D2462" w:rsidR="00F41FFB">
            <w:rPr>
              <w:b/>
              <w:bCs/>
              <w:i/>
              <w:iCs/>
            </w:rPr>
            <w:t>:</w:t>
          </w:r>
          <w:r w:rsidRPr="004D2462">
            <w:rPr>
              <w:b/>
            </w:rPr>
            <w:t xml:space="preserve"> </w:t>
          </w:r>
        </w:sdtContent>
      </w:sdt>
      <w:r w:rsidRPr="004D2462">
        <w:t>No</w:t>
      </w:r>
      <w:r w:rsidRPr="004D2462" w:rsidR="008C0065">
        <w:t xml:space="preserve">. </w:t>
      </w:r>
      <w:r w:rsidRPr="004D2462">
        <w:t xml:space="preserve">I am </w:t>
      </w:r>
      <w:r w:rsidRPr="004D2462">
        <w:t>sorry</w:t>
      </w:r>
      <w:r w:rsidRPr="004D2462" w:rsidR="008C0065">
        <w:t xml:space="preserve"> but</w:t>
      </w:r>
      <w:r w:rsidRPr="004D2462">
        <w:t xml:space="preserve"> I have to disagree with you on that one. ODA is critically important, but working with our ODA partners, particularly in some of the poorest countries—again, the</w:t>
      </w:r>
      <w:r w:rsidRPr="004D2462" w:rsidR="008C0065">
        <w:t xml:space="preserve"> CDC</w:t>
      </w:r>
      <w:r w:rsidRPr="004D2462">
        <w:t xml:space="preserve"> role </w:t>
      </w:r>
      <w:r w:rsidRPr="004D2462" w:rsidR="008C0065">
        <w:t>in this</w:t>
      </w:r>
      <w:r w:rsidRPr="004D2462">
        <w:t xml:space="preserve"> is critical—and trying to support them to achieve self</w:t>
      </w:r>
      <w:r w:rsidRPr="004D2462">
        <w:noBreakHyphen/>
        <w:t>sustaining and independent economic development is absolutely one of our core aims. The trade piece is critically important to that. In terms of the integration piece, this is not just about the work of the FCDO</w:t>
      </w:r>
      <w:r w:rsidRPr="004D2462" w:rsidR="00745012">
        <w:t>; t</w:t>
      </w:r>
      <w:r w:rsidRPr="004D2462">
        <w:t xml:space="preserve">he work I am doing with Liz Truss at DIT is </w:t>
      </w:r>
      <w:r w:rsidRPr="004D2462">
        <w:t>absolutely essential</w:t>
      </w:r>
      <w:r w:rsidRPr="004D2462">
        <w:t xml:space="preserve"> to this.</w:t>
      </w:r>
    </w:p>
    <w:p w:rsidR="00C46833" w:rsidRPr="004D2462" w:rsidP="00C46833">
      <w:pPr>
        <w:pStyle w:val="Answer"/>
      </w:pPr>
      <w:r w:rsidRPr="004D2462">
        <w:t xml:space="preserve">Again, I </w:t>
      </w:r>
      <w:r w:rsidRPr="004D2462" w:rsidR="00A402B8">
        <w:t xml:space="preserve">just </w:t>
      </w:r>
      <w:r w:rsidRPr="004D2462">
        <w:t xml:space="preserve">do not see this in the siloed terms that some might suggest. I see it as </w:t>
      </w:r>
      <w:r w:rsidRPr="004D2462">
        <w:t>absolutely integral</w:t>
      </w:r>
      <w:r w:rsidRPr="004D2462">
        <w:t>. If we can encourage countries to trade their way, with some ODA support, to middle</w:t>
      </w:r>
      <w:r w:rsidRPr="004D2462">
        <w:noBreakHyphen/>
        <w:t xml:space="preserve">income status and then get some velocity to further development, that is a hugely important thing. Of course, when you talk to developing countries—I know you have huge experience—that is what they want. It is important to do </w:t>
      </w:r>
      <w:r w:rsidRPr="004D2462">
        <w:t>it in its own right,</w:t>
      </w:r>
      <w:r w:rsidRPr="004D2462" w:rsidR="00A402B8">
        <w:t xml:space="preserve"> but</w:t>
      </w:r>
      <w:r w:rsidRPr="004D2462" w:rsidR="00A402B8">
        <w:t xml:space="preserve"> also because that is</w:t>
      </w:r>
      <w:r w:rsidRPr="004D2462">
        <w:t xml:space="preserve"> the desire of many of the developing countries and partners with which we work.</w:t>
      </w:r>
    </w:p>
    <w:p w:rsidR="00C46833" w:rsidRPr="004D2462" w:rsidP="00B178DB">
      <w:pPr>
        <w:pStyle w:val="Question"/>
      </w:pPr>
      <w:sdt>
        <w:sdtPr>
          <w:alias w:val="Member"/>
          <w:tag w:val="&lt;Member mnisId='4819' dodsId=''&gt;"/>
          <w:id w:val="884690402"/>
          <w:placeholder>
            <w:docPart w:val="8039D8FA2BE24F14B338A5B3AA0FD885"/>
          </w:placeholder>
          <w:richText/>
        </w:sdtPr>
        <w:sdtContent>
          <w:r w:rsidRPr="004D2462">
            <w:rPr>
              <w:b/>
            </w:rPr>
            <w:t>Theo Clarke:</w:t>
          </w:r>
        </w:sdtContent>
      </w:sdt>
      <w:r w:rsidRPr="004D2462">
        <w:t xml:space="preserve"> Based on that answer, does that mean that programmes that focus on trade and economic development will be protected from cuts? You mentioned that you had recently visited Kenya</w:t>
      </w:r>
      <w:r w:rsidRPr="004D2462" w:rsidR="000E026A">
        <w:t>;</w:t>
      </w:r>
      <w:r w:rsidRPr="004D2462">
        <w:t xml:space="preserve"> I also </w:t>
      </w:r>
      <w:r w:rsidRPr="004D2462" w:rsidR="000E026A">
        <w:t xml:space="preserve">did a few weeks ago, </w:t>
      </w:r>
      <w:r w:rsidRPr="004D2462">
        <w:t xml:space="preserve">in my </w:t>
      </w:r>
      <w:r w:rsidRPr="004D2462" w:rsidR="000E026A">
        <w:t>role as trade envoy</w:t>
      </w:r>
      <w:r w:rsidRPr="004D2462">
        <w:t>, and I saw first</w:t>
      </w:r>
      <w:r w:rsidRPr="004D2462">
        <w:noBreakHyphen/>
        <w:t xml:space="preserve">hand the very excellent aid for trade programming such as </w:t>
      </w:r>
      <w:r w:rsidRPr="004D2462">
        <w:t>TradeMark</w:t>
      </w:r>
      <w:r w:rsidRPr="004D2462">
        <w:t xml:space="preserve"> East Africa, which is doing exactly what you describe</w:t>
      </w:r>
      <w:r w:rsidRPr="004D2462" w:rsidR="007116B0">
        <w:t>,</w:t>
      </w:r>
      <w:r w:rsidRPr="004D2462">
        <w:t xml:space="preserve"> helping British businesses export their goods</w:t>
      </w:r>
      <w:r w:rsidRPr="004D2462" w:rsidR="007116B0">
        <w:t xml:space="preserve"> and </w:t>
      </w:r>
      <w:r w:rsidRPr="004D2462">
        <w:t>creat</w:t>
      </w:r>
      <w:r w:rsidRPr="004D2462" w:rsidR="007116B0">
        <w:t xml:space="preserve">ing </w:t>
      </w:r>
      <w:r w:rsidRPr="004D2462">
        <w:t>more jobs locally to tackle poverty. Does that mean these programmes will be protected going forward?</w:t>
      </w:r>
    </w:p>
    <w:p w:rsidR="00C46833" w:rsidRPr="004D2462" w:rsidP="00C46833">
      <w:pPr>
        <w:pStyle w:val="Answer"/>
      </w:pPr>
      <w:sdt>
        <w:sdtPr>
          <w:alias w:val="Witness"/>
          <w:id w:val="-1277402604"/>
          <w:placeholder>
            <w:docPart w:val="8039D8FA2BE24F14B338A5B3AA0FD885"/>
          </w:placeholder>
          <w:richText/>
        </w:sdtPr>
        <w:sdtContent>
          <w:r w:rsidRPr="004D2462" w:rsidR="00F41FFB">
            <w:rPr>
              <w:b/>
              <w:bCs/>
              <w:i/>
              <w:iCs/>
            </w:rPr>
            <w:t xml:space="preserve">Dominic </w:t>
          </w:r>
          <w:r w:rsidRPr="004D2462" w:rsidR="00F41FFB">
            <w:rPr>
              <w:b/>
              <w:bCs/>
              <w:i/>
              <w:iCs/>
            </w:rPr>
            <w:t>Raab</w:t>
          </w:r>
          <w:r w:rsidRPr="004D2462" w:rsidR="00F41FFB">
            <w:rPr>
              <w:b/>
              <w:bCs/>
              <w:i/>
              <w:iCs/>
            </w:rPr>
            <w:t>:</w:t>
          </w:r>
          <w:r w:rsidRPr="004D2462">
            <w:rPr>
              <w:b/>
            </w:rPr>
            <w:t xml:space="preserve"> </w:t>
          </w:r>
        </w:sdtContent>
      </w:sdt>
      <w:r w:rsidRPr="004D2462">
        <w:t xml:space="preserve">You are </w:t>
      </w:r>
      <w:r w:rsidRPr="004D2462">
        <w:t>absolutely right</w:t>
      </w:r>
      <w:r w:rsidRPr="004D2462">
        <w:t xml:space="preserve">, and Kenya is a great example of it. </w:t>
      </w:r>
      <w:r w:rsidRPr="004D2462">
        <w:t>First of all</w:t>
      </w:r>
      <w:r w:rsidRPr="004D2462">
        <w:t xml:space="preserve">, the trade and economic development bit of ODA has not been immune from the savings we have had to make. There are significant savings there. We certainly want to support the other ODA elements that either deal with the programmes that you have described or </w:t>
      </w:r>
      <w:r w:rsidRPr="004D2462" w:rsidR="00F8324F">
        <w:t xml:space="preserve">that </w:t>
      </w:r>
      <w:r w:rsidRPr="004D2462">
        <w:t xml:space="preserve">help build up capacity. </w:t>
      </w:r>
    </w:p>
    <w:p w:rsidR="00C46833" w:rsidRPr="004D2462" w:rsidP="00C46833">
      <w:pPr>
        <w:pStyle w:val="Answer"/>
      </w:pPr>
      <w:r w:rsidRPr="004D2462">
        <w:t xml:space="preserve">The other programme that I am very fond of and that I always think of is the </w:t>
      </w:r>
      <w:r w:rsidRPr="004D2462">
        <w:t>SheTrades</w:t>
      </w:r>
      <w:r w:rsidRPr="004D2462">
        <w:t xml:space="preserve"> programme, which supports 3,400 women</w:t>
      </w:r>
      <w:r w:rsidRPr="004D2462">
        <w:noBreakHyphen/>
        <w:t xml:space="preserve">owned businesses in Commonwealth countries, which helps them to prosper from the trade agreements we are doing with their </w:t>
      </w:r>
      <w:r w:rsidRPr="004D2462" w:rsidR="00F8324F">
        <w:t>G</w:t>
      </w:r>
      <w:r w:rsidRPr="004D2462">
        <w:t>overnments. Again, that is another good example of the combination or the overlap.</w:t>
      </w:r>
    </w:p>
    <w:p w:rsidR="00C46833" w:rsidRPr="004D2462" w:rsidP="00B178DB">
      <w:pPr>
        <w:pStyle w:val="Question"/>
      </w:pPr>
      <w:sdt>
        <w:sdtPr>
          <w:alias w:val="Member"/>
          <w:tag w:val="&lt;Member mnisId='4819' dodsId=''&gt;"/>
          <w:id w:val="331427822"/>
          <w:placeholder>
            <w:docPart w:val="8039D8FA2BE24F14B338A5B3AA0FD885"/>
          </w:placeholder>
          <w:richText/>
        </w:sdtPr>
        <w:sdtContent>
          <w:r w:rsidRPr="004D2462">
            <w:rPr>
              <w:b/>
            </w:rPr>
            <w:t>Theo Clarke:</w:t>
          </w:r>
        </w:sdtContent>
      </w:sdt>
      <w:r w:rsidRPr="004D2462">
        <w:t xml:space="preserve"> Can I just clarify another point? In terms of embassies getting an update on the timeline for their centrally managed programmes’ budgets, when will they be decided</w:t>
      </w:r>
      <w:r w:rsidR="001B3922">
        <w:t>,</w:t>
      </w:r>
      <w:r w:rsidRPr="004D2462">
        <w:t xml:space="preserve"> so that the embassies know which programmes are surviving and which ones might not be?</w:t>
      </w:r>
    </w:p>
    <w:p w:rsidR="00C46833" w:rsidRPr="004D2462" w:rsidP="00C46833">
      <w:pPr>
        <w:pStyle w:val="Answer"/>
      </w:pPr>
      <w:sdt>
        <w:sdtPr>
          <w:alias w:val="Witness"/>
          <w:id w:val="201296087"/>
          <w:placeholder>
            <w:docPart w:val="8039D8FA2BE24F14B338A5B3AA0FD885"/>
          </w:placeholder>
          <w:richText/>
        </w:sdtPr>
        <w:sdtContent>
          <w:r w:rsidRPr="004D2462" w:rsidR="00F41FFB">
            <w:rPr>
              <w:b/>
              <w:bCs/>
              <w:i/>
              <w:iCs/>
            </w:rPr>
            <w:t xml:space="preserve">Dominic </w:t>
          </w:r>
          <w:r w:rsidRPr="004D2462" w:rsidR="00F41FFB">
            <w:rPr>
              <w:b/>
              <w:bCs/>
              <w:i/>
              <w:iCs/>
            </w:rPr>
            <w:t>Raab</w:t>
          </w:r>
          <w:r w:rsidRPr="004D2462" w:rsidR="00F41FFB">
            <w:rPr>
              <w:b/>
              <w:bCs/>
              <w:i/>
              <w:iCs/>
            </w:rPr>
            <w:t>:</w:t>
          </w:r>
          <w:r w:rsidRPr="004D2462">
            <w:rPr>
              <w:b/>
            </w:rPr>
            <w:t xml:space="preserve"> </w:t>
          </w:r>
        </w:sdtContent>
      </w:sdt>
      <w:r w:rsidRPr="004D2462">
        <w:t>We are already in the process of doing the country</w:t>
      </w:r>
      <w:r w:rsidRPr="004D2462">
        <w:noBreakHyphen/>
        <w:t>by</w:t>
      </w:r>
      <w:r w:rsidRPr="004D2462">
        <w:noBreakHyphen/>
        <w:t xml:space="preserve">country plans. They need to be set centrally so we have some coherence, but they are fully involved in that. I am not sure we are halfway through it, but we are in the middle of firming up those programmes. </w:t>
      </w:r>
    </w:p>
    <w:p w:rsidR="00C46833" w:rsidRPr="004D2462" w:rsidP="00B178DB">
      <w:pPr>
        <w:pStyle w:val="Question"/>
      </w:pPr>
      <w:sdt>
        <w:sdtPr>
          <w:alias w:val="Member"/>
          <w:tag w:val="&lt;Member mnisId='4267' dodsId='101347'&gt;"/>
          <w:id w:val="2087491957"/>
          <w:placeholder>
            <w:docPart w:val="8039D8FA2BE24F14B338A5B3AA0FD885"/>
          </w:placeholder>
          <w:richText/>
        </w:sdtPr>
        <w:sdtContent>
          <w:r w:rsidRPr="004D2462">
            <w:rPr>
              <w:b/>
            </w:rPr>
            <w:t>Chair:</w:t>
          </w:r>
        </w:sdtContent>
      </w:sdt>
      <w:r w:rsidRPr="004D2462">
        <w:t xml:space="preserve"> Foreign Secretary, do you have any indication of a timescale around when they will be firm and published?</w:t>
      </w:r>
    </w:p>
    <w:p w:rsidR="00C46833" w:rsidRPr="004D2462" w:rsidP="00C46833">
      <w:pPr>
        <w:pStyle w:val="Answer"/>
      </w:pPr>
      <w:sdt>
        <w:sdtPr>
          <w:alias w:val="Witness"/>
          <w:id w:val="-715202334"/>
          <w:placeholder>
            <w:docPart w:val="8039D8FA2BE24F14B338A5B3AA0FD885"/>
          </w:placeholder>
          <w:richText/>
        </w:sdtPr>
        <w:sdtContent>
          <w:r w:rsidRPr="004D2462" w:rsidR="00F41FFB">
            <w:rPr>
              <w:b/>
              <w:bCs/>
              <w:i/>
              <w:iCs/>
            </w:rPr>
            <w:t xml:space="preserve">Dominic </w:t>
          </w:r>
          <w:r w:rsidRPr="004D2462" w:rsidR="00F41FFB">
            <w:rPr>
              <w:b/>
              <w:bCs/>
              <w:i/>
              <w:iCs/>
            </w:rPr>
            <w:t>Raab</w:t>
          </w:r>
          <w:r w:rsidRPr="004D2462" w:rsidR="00F41FFB">
            <w:rPr>
              <w:b/>
              <w:bCs/>
              <w:i/>
              <w:iCs/>
            </w:rPr>
            <w:t>:</w:t>
          </w:r>
          <w:r w:rsidRPr="004D2462">
            <w:rPr>
              <w:b/>
            </w:rPr>
            <w:t xml:space="preserve"> </w:t>
          </w:r>
        </w:sdtContent>
      </w:sdt>
      <w:r w:rsidRPr="004D2462">
        <w:t>It will be as soon as I can practically deliver it. I want to do it right and not quick. We have talked about how we will publish the data on it. We will follow the well</w:t>
      </w:r>
      <w:r w:rsidRPr="004D2462" w:rsidR="008851D8">
        <w:t>-</w:t>
      </w:r>
      <w:r w:rsidRPr="004D2462">
        <w:t xml:space="preserve">worn international development spending process. I do not want to rush it, not least because I want to give posts the ability, frankly, to push back. In a way, we have the strategic overview and we have the regional overview. We then consult, but I also need to make sure it is coherent and </w:t>
      </w:r>
      <w:r w:rsidRPr="004D2462" w:rsidR="008851D8">
        <w:t xml:space="preserve">that </w:t>
      </w:r>
      <w:r w:rsidRPr="004D2462">
        <w:t>we are not just being lobbied by posts. It is a consultative process. I</w:t>
      </w:r>
      <w:r w:rsidRPr="004D2462" w:rsidR="008851D8">
        <w:t xml:space="preserve"> then </w:t>
      </w:r>
      <w:r w:rsidRPr="004D2462">
        <w:t>want to look at it overarching</w:t>
      </w:r>
      <w:r w:rsidRPr="004D2462" w:rsidR="006B5ACF">
        <w:t xml:space="preserve">ly and </w:t>
      </w:r>
      <w:r w:rsidRPr="004D2462">
        <w:t>in the round. I do not know whether it feels laborious; it is certainly painstaking. I am just conscious of the importance of getting it right, even more so because of the financial pressures we are under.</w:t>
      </w:r>
    </w:p>
    <w:p w:rsidR="00C46833" w:rsidRPr="004D2462" w:rsidP="00B178DB">
      <w:pPr>
        <w:pStyle w:val="Question"/>
      </w:pPr>
      <w:sdt>
        <w:sdtPr>
          <w:alias w:val="Member"/>
          <w:tag w:val="&lt;Member mnisId='4267' dodsId='101347'&gt;"/>
          <w:id w:val="-947386598"/>
          <w:placeholder>
            <w:docPart w:val="8039D8FA2BE24F14B338A5B3AA0FD885"/>
          </w:placeholder>
          <w:richText/>
        </w:sdtPr>
        <w:sdtContent>
          <w:r w:rsidRPr="004D2462">
            <w:rPr>
              <w:b/>
            </w:rPr>
            <w:t>Chair:</w:t>
          </w:r>
        </w:sdtContent>
      </w:sdt>
      <w:r w:rsidRPr="004D2462">
        <w:t xml:space="preserve"> I understand all of that. I am very conscious that the poor are getting poorer and humanitarian disasters are getting worse, and we are not doing the amazing work that this country has always done and is well known for.</w:t>
      </w:r>
    </w:p>
    <w:p w:rsidR="00C46833" w:rsidRPr="004D2462" w:rsidP="00C46833">
      <w:pPr>
        <w:pStyle w:val="Answer"/>
      </w:pPr>
      <w:sdt>
        <w:sdtPr>
          <w:alias w:val="Witness"/>
          <w:id w:val="-1929493358"/>
          <w:placeholder>
            <w:docPart w:val="8039D8FA2BE24F14B338A5B3AA0FD885"/>
          </w:placeholder>
          <w:richText/>
        </w:sdtPr>
        <w:sdtContent>
          <w:r w:rsidRPr="004D2462" w:rsidR="00F41FFB">
            <w:rPr>
              <w:b/>
              <w:bCs/>
              <w:i/>
              <w:iCs/>
            </w:rPr>
            <w:t xml:space="preserve">Dominic </w:t>
          </w:r>
          <w:r w:rsidRPr="004D2462" w:rsidR="00F41FFB">
            <w:rPr>
              <w:b/>
              <w:bCs/>
              <w:i/>
              <w:iCs/>
            </w:rPr>
            <w:t>Raab</w:t>
          </w:r>
          <w:r w:rsidRPr="004D2462" w:rsidR="00F41FFB">
            <w:rPr>
              <w:b/>
              <w:bCs/>
              <w:i/>
              <w:iCs/>
            </w:rPr>
            <w:t>:</w:t>
          </w:r>
          <w:r w:rsidRPr="004D2462">
            <w:rPr>
              <w:b/>
            </w:rPr>
            <w:t xml:space="preserve"> </w:t>
          </w:r>
        </w:sdtContent>
      </w:sdt>
      <w:r w:rsidRPr="004D2462">
        <w:t>I am sorry</w:t>
      </w:r>
      <w:r w:rsidRPr="004D2462" w:rsidR="004C49DC">
        <w:t xml:space="preserve">; </w:t>
      </w:r>
      <w:r w:rsidRPr="004D2462">
        <w:t>I just do not agree. I know we have had to take a significant chunk out, but we are still spending £10 billion.</w:t>
      </w:r>
    </w:p>
    <w:p w:rsidR="00C46833" w:rsidRPr="004D2462" w:rsidP="00C46833">
      <w:pPr>
        <w:pStyle w:val="Remark"/>
      </w:pPr>
      <w:sdt>
        <w:sdtPr>
          <w:rPr>
            <w:b/>
          </w:rPr>
          <w:alias w:val="Member"/>
          <w:tag w:val="&lt;Member mnisId='4621' dodsId='77854'&gt;"/>
          <w:id w:val="-863749011"/>
          <w:placeholder>
            <w:docPart w:val="9E2E1E7508C14FB780D94847959BBBF4"/>
          </w:placeholder>
          <w:richText/>
        </w:sdtPr>
        <w:sdtContent>
          <w:r w:rsidRPr="004D2462">
            <w:rPr>
              <w:b/>
            </w:rPr>
            <w:t>Chair:</w:t>
          </w:r>
        </w:sdtContent>
      </w:sdt>
      <w:r w:rsidRPr="004D2462">
        <w:rPr>
          <w:b/>
        </w:rPr>
        <w:t xml:space="preserve"> </w:t>
      </w:r>
      <w:r w:rsidRPr="004D2462">
        <w:t>I underst</w:t>
      </w:r>
      <w:r w:rsidRPr="004D2462" w:rsidR="00C35BB5">
        <w:t xml:space="preserve">and </w:t>
      </w:r>
      <w:r w:rsidRPr="004D2462" w:rsidR="00C35BB5">
        <w:t>that</w:t>
      </w:r>
      <w:r w:rsidRPr="004D2462" w:rsidR="00C35BB5">
        <w:t xml:space="preserve"> and we are very</w:t>
      </w:r>
      <w:r w:rsidRPr="004D2462" w:rsidR="00E64B54">
        <w:t xml:space="preserve"> grateful for that, but in Syria, Foreign Secretary—</w:t>
      </w:r>
    </w:p>
    <w:p w:rsidR="00C46833" w:rsidRPr="004D2462" w:rsidP="00C46833">
      <w:pPr>
        <w:pStyle w:val="Answer"/>
      </w:pPr>
      <w:sdt>
        <w:sdtPr>
          <w:alias w:val="Witness"/>
          <w:id w:val="2076927418"/>
          <w:placeholder>
            <w:docPart w:val="2045548C2D2B484F8CB2B308D5DE9BE2"/>
          </w:placeholder>
          <w:richText/>
        </w:sdtPr>
        <w:sdtContent>
          <w:r w:rsidRPr="004D2462" w:rsidR="00F41FFB">
            <w:rPr>
              <w:b/>
              <w:bCs/>
              <w:i/>
              <w:iCs/>
            </w:rPr>
            <w:t xml:space="preserve">Dominic </w:t>
          </w:r>
          <w:r w:rsidRPr="004D2462" w:rsidR="00F41FFB">
            <w:rPr>
              <w:b/>
              <w:bCs/>
              <w:i/>
              <w:iCs/>
            </w:rPr>
            <w:t>Raab</w:t>
          </w:r>
          <w:r w:rsidRPr="004D2462" w:rsidR="00F41FFB">
            <w:rPr>
              <w:b/>
              <w:bCs/>
              <w:i/>
              <w:iCs/>
            </w:rPr>
            <w:t>:</w:t>
          </w:r>
          <w:r w:rsidRPr="004D2462">
            <w:rPr>
              <w:b/>
            </w:rPr>
            <w:t xml:space="preserve"> </w:t>
          </w:r>
        </w:sdtContent>
      </w:sdt>
      <w:r w:rsidRPr="004D2462">
        <w:t>We are the third</w:t>
      </w:r>
      <w:r w:rsidRPr="004D2462">
        <w:noBreakHyphen/>
        <w:t>largest ODA donor in the G7.</w:t>
      </w:r>
    </w:p>
    <w:p w:rsidR="00C46833" w:rsidRPr="004D2462" w:rsidP="00B178DB">
      <w:pPr>
        <w:pStyle w:val="Question"/>
      </w:pPr>
      <w:sdt>
        <w:sdtPr>
          <w:alias w:val="Member"/>
          <w:tag w:val="&lt;Member mnisId='4621' dodsId='77854'&gt;"/>
          <w:id w:val="-37518779"/>
          <w:placeholder>
            <w:docPart w:val="A5F4A7288378444FB31DAD0645B8A24E"/>
          </w:placeholder>
          <w:richText/>
        </w:sdtPr>
        <w:sdtContent>
          <w:r w:rsidRPr="004D2462">
            <w:rPr>
              <w:b/>
            </w:rPr>
            <w:t>Chair:</w:t>
          </w:r>
        </w:sdtContent>
      </w:sdt>
      <w:r w:rsidRPr="004D2462">
        <w:t xml:space="preserve"> Foreign Secretary, I will carry on speaking. In Syria</w:t>
      </w:r>
      <w:r w:rsidRPr="004D2462" w:rsidR="00E64B54">
        <w:t>,</w:t>
      </w:r>
      <w:r w:rsidRPr="004D2462">
        <w:t xml:space="preserve"> for 22 days our leading aid organisations have not had funding because Ministers have not signed it off. The reality is that, </w:t>
      </w:r>
      <w:r w:rsidRPr="004D2462" w:rsidR="00E64B54">
        <w:t>although</w:t>
      </w:r>
      <w:r w:rsidRPr="004D2462">
        <w:t xml:space="preserve"> it is fabulous and I am incredibly grateful and incredibly proud of this country’s history and </w:t>
      </w:r>
      <w:r w:rsidRPr="004D2462">
        <w:t xml:space="preserve">current </w:t>
      </w:r>
      <w:r w:rsidRPr="004D2462" w:rsidR="00E64B54">
        <w:t>status</w:t>
      </w:r>
      <w:r w:rsidRPr="004D2462">
        <w:t xml:space="preserve"> of providing for development, at the moment people are going hungry because we are not signing off cheques. </w:t>
      </w:r>
    </w:p>
    <w:p w:rsidR="00C46833" w:rsidRPr="004D2462" w:rsidP="00C46833">
      <w:pPr>
        <w:pStyle w:val="Answer"/>
      </w:pPr>
      <w:sdt>
        <w:sdtPr>
          <w:alias w:val="Witness"/>
          <w:id w:val="-950007096"/>
          <w:placeholder>
            <w:docPart w:val="8039D8FA2BE24F14B338A5B3AA0FD885"/>
          </w:placeholder>
          <w:richText/>
        </w:sdtPr>
        <w:sdtContent>
          <w:r w:rsidRPr="004D2462" w:rsidR="00F41FFB">
            <w:rPr>
              <w:b/>
              <w:bCs/>
              <w:i/>
              <w:iCs/>
            </w:rPr>
            <w:t xml:space="preserve">Dominic </w:t>
          </w:r>
          <w:r w:rsidRPr="004D2462" w:rsidR="00F41FFB">
            <w:rPr>
              <w:b/>
              <w:bCs/>
              <w:i/>
              <w:iCs/>
            </w:rPr>
            <w:t>Raab</w:t>
          </w:r>
          <w:r w:rsidRPr="004D2462" w:rsidR="00F41FFB">
            <w:rPr>
              <w:b/>
              <w:bCs/>
              <w:i/>
              <w:iCs/>
            </w:rPr>
            <w:t>:</w:t>
          </w:r>
          <w:r w:rsidRPr="004D2462">
            <w:rPr>
              <w:b/>
            </w:rPr>
            <w:t xml:space="preserve"> </w:t>
          </w:r>
        </w:sdtContent>
      </w:sdt>
      <w:r w:rsidRPr="004D2462">
        <w:t>I am sorry</w:t>
      </w:r>
      <w:r w:rsidRPr="004D2462" w:rsidR="00E64B54">
        <w:t>;</w:t>
      </w:r>
      <w:r w:rsidRPr="004D2462">
        <w:t xml:space="preserve"> I do not accept that. I do not accept your headline view that we are not still maintaining our proud legacy and </w:t>
      </w:r>
      <w:r w:rsidRPr="004D2462">
        <w:t xml:space="preserve">tradition of being generous by global standards. Nobody is going hungry because we have not signed cheques. That is just not true. Of course, as everybody would expect, both from the point of view of the oversight of taxpayers’ money but also to maximise the impact, we </w:t>
      </w:r>
      <w:r w:rsidRPr="004D2462">
        <w:t>have to</w:t>
      </w:r>
      <w:r w:rsidRPr="004D2462">
        <w:t xml:space="preserve"> have a proper process. We are going through it just as fast as we can. I respect your points and your strength of feeling on it, but I am afraid I do not agree with the characterisation that you have just put on it. </w:t>
      </w:r>
    </w:p>
    <w:p w:rsidR="00C46833" w:rsidRPr="004D2462" w:rsidP="00B178DB">
      <w:pPr>
        <w:pStyle w:val="Question"/>
      </w:pPr>
      <w:sdt>
        <w:sdtPr>
          <w:alias w:val="Member"/>
          <w:tag w:val="&lt;Member mnisId='4267' dodsId='101347'&gt;"/>
          <w:id w:val="451983273"/>
          <w:placeholder>
            <w:docPart w:val="8039D8FA2BE24F14B338A5B3AA0FD885"/>
          </w:placeholder>
          <w:richText/>
        </w:sdtPr>
        <w:sdtContent>
          <w:r w:rsidRPr="004D2462">
            <w:rPr>
              <w:b/>
            </w:rPr>
            <w:t>Chair:</w:t>
          </w:r>
        </w:sdtContent>
      </w:sdt>
      <w:r w:rsidRPr="004D2462">
        <w:t xml:space="preserve"> All I can say is that I have heard that first</w:t>
      </w:r>
      <w:r w:rsidRPr="004D2462">
        <w:noBreakHyphen/>
        <w:t xml:space="preserve">hand from country directors of some of the big NGOs. They do not have any basis for making that up. </w:t>
      </w:r>
      <w:r w:rsidRPr="004D2462" w:rsidR="00513115">
        <w:t>I think t</w:t>
      </w:r>
      <w:r w:rsidRPr="004D2462">
        <w:t xml:space="preserve">hey are very scared </w:t>
      </w:r>
      <w:r w:rsidRPr="004D2462">
        <w:t>at the moment</w:t>
      </w:r>
      <w:r w:rsidRPr="004D2462">
        <w:t xml:space="preserve">, because they believe that, if they put this information into the public domain, their situation with </w:t>
      </w:r>
      <w:r w:rsidR="00FA700B">
        <w:t xml:space="preserve">the </w:t>
      </w:r>
      <w:r w:rsidRPr="004D2462">
        <w:t xml:space="preserve">FCDO might get worse. That is an awful relationship that we are into </w:t>
      </w:r>
      <w:r w:rsidRPr="004D2462">
        <w:t>at the moment</w:t>
      </w:r>
      <w:r w:rsidRPr="004D2462">
        <w:t>. When will we see the development strategy that we thought we were going to get last year?</w:t>
      </w:r>
    </w:p>
    <w:p w:rsidR="00C46833" w:rsidRPr="004D2462" w:rsidP="00C46833">
      <w:pPr>
        <w:pStyle w:val="Answer"/>
      </w:pPr>
      <w:sdt>
        <w:sdtPr>
          <w:alias w:val="Witness"/>
          <w:id w:val="-288205927"/>
          <w:placeholder>
            <w:docPart w:val="8039D8FA2BE24F14B338A5B3AA0FD885"/>
          </w:placeholder>
          <w:richText/>
        </w:sdtPr>
        <w:sdtContent>
          <w:r w:rsidRPr="004D2462" w:rsidR="00F41FFB">
            <w:rPr>
              <w:b/>
              <w:bCs/>
              <w:i/>
              <w:iCs/>
            </w:rPr>
            <w:t xml:space="preserve">Dominic </w:t>
          </w:r>
          <w:r w:rsidRPr="004D2462" w:rsidR="00F41FFB">
            <w:rPr>
              <w:b/>
              <w:bCs/>
              <w:i/>
              <w:iCs/>
            </w:rPr>
            <w:t>Raab</w:t>
          </w:r>
          <w:r w:rsidRPr="004D2462" w:rsidR="00F41FFB">
            <w:rPr>
              <w:b/>
              <w:bCs/>
              <w:i/>
              <w:iCs/>
            </w:rPr>
            <w:t>:</w:t>
          </w:r>
          <w:r w:rsidRPr="004D2462">
            <w:rPr>
              <w:b/>
            </w:rPr>
            <w:t xml:space="preserve"> </w:t>
          </w:r>
        </w:sdtContent>
      </w:sdt>
      <w:r w:rsidR="004830B3">
        <w:t>O</w:t>
      </w:r>
      <w:r w:rsidRPr="004D2462">
        <w:t xml:space="preserve">n your first point, you can give me anonymous sources that you have, given your wide network. I appreciate that they are the people you talk to, and I know how seriously you take it. Our relationship overall with the NGO community, of course, is put under some pressure by the savings that we </w:t>
      </w:r>
      <w:r w:rsidRPr="004D2462">
        <w:t>have to</w:t>
      </w:r>
      <w:r w:rsidRPr="004D2462">
        <w:t xml:space="preserve"> make, but, frankly, we have an excellent relationship. We really value our partners. We know this is difficult for them. As I mentioned before, </w:t>
      </w:r>
      <w:r w:rsidRPr="004D2462">
        <w:t>legally</w:t>
      </w:r>
      <w:r w:rsidRPr="004D2462">
        <w:t xml:space="preserve"> and morally, our overarching duty is poverty reduction in the countries in which we are operating. I am not blind</w:t>
      </w:r>
      <w:r w:rsidRPr="004D2462" w:rsidR="00C75CC2">
        <w:t xml:space="preserve"> to,</w:t>
      </w:r>
      <w:r w:rsidRPr="004D2462">
        <w:t xml:space="preserve"> unconscious </w:t>
      </w:r>
      <w:r w:rsidRPr="004D2462" w:rsidR="00C75CC2">
        <w:t xml:space="preserve">of </w:t>
      </w:r>
      <w:r w:rsidRPr="004D2462">
        <w:t xml:space="preserve">or insensitive to the impacts it has on NGOs and their staff. In a way, that is why we are taking the time and the care to get this right. </w:t>
      </w:r>
    </w:p>
    <w:p w:rsidR="00C46833" w:rsidRPr="004D2462" w:rsidP="00C46833">
      <w:pPr>
        <w:pStyle w:val="Answer"/>
      </w:pPr>
      <w:r w:rsidRPr="004D2462">
        <w:t xml:space="preserve">In terms of the timing of the development strategy, we wanted to </w:t>
      </w:r>
      <w:r w:rsidRPr="004D2462" w:rsidR="00EC7B2B">
        <w:t>get</w:t>
      </w:r>
      <w:r w:rsidRPr="004D2462">
        <w:t xml:space="preserve"> the IR strategy, but we are working up the </w:t>
      </w:r>
      <w:r w:rsidRPr="004D2462">
        <w:t xml:space="preserve">various </w:t>
      </w:r>
      <w:r w:rsidRPr="004D2462" w:rsidR="00EC7B2B">
        <w:t>different</w:t>
      </w:r>
      <w:r w:rsidRPr="004D2462" w:rsidR="00EC7B2B">
        <w:t xml:space="preserve"> </w:t>
      </w:r>
      <w:r w:rsidRPr="004D2462">
        <w:t xml:space="preserve">limbs and strands to it. I cannot give you a firm timeframe, but perhaps in my letter back to you I will try to give you a broad range for when we want to publish it. What I can tell you is that we will publish that development strategy. </w:t>
      </w:r>
    </w:p>
    <w:p w:rsidR="00C46833" w:rsidRPr="004D2462" w:rsidP="00C46833">
      <w:pPr>
        <w:pStyle w:val="Remark"/>
      </w:pPr>
      <w:sdt>
        <w:sdtPr>
          <w:alias w:val="Member"/>
          <w:tag w:val="&lt;Member mnisId='4267' dodsId='101347'&gt;"/>
          <w:id w:val="-2076585492"/>
          <w:placeholder>
            <w:docPart w:val="8039D8FA2BE24F14B338A5B3AA0FD885"/>
          </w:placeholder>
          <w:richText/>
        </w:sdtPr>
        <w:sdtContent>
          <w:r w:rsidRPr="004D2462">
            <w:rPr>
              <w:b/>
            </w:rPr>
            <w:t>Chair:</w:t>
          </w:r>
        </w:sdtContent>
      </w:sdt>
      <w:r w:rsidRPr="004D2462">
        <w:t xml:space="preserve"> The Committee is very keen to help and support you with the development of that, if there is any way that we can be involved. As you say, we are all on this Committee because we really care about this. I would like to reiterate that we are very proud of what the UK does and what your Department does. You have some great people working with you.</w:t>
      </w:r>
    </w:p>
    <w:p w:rsidR="00C46833" w:rsidRPr="004D2462" w:rsidP="00B178DB">
      <w:pPr>
        <w:pStyle w:val="Question"/>
      </w:pPr>
      <w:sdt>
        <w:sdtPr>
          <w:alias w:val="Member"/>
          <w:tag w:val="&lt;Member mnisId='4756' dodsId=''&gt;"/>
          <w:id w:val="-2088374696"/>
          <w:placeholder>
            <w:docPart w:val="8039D8FA2BE24F14B338A5B3AA0FD885"/>
          </w:placeholder>
          <w:richText/>
        </w:sdtPr>
        <w:sdtContent>
          <w:r w:rsidRPr="004D2462">
            <w:rPr>
              <w:b/>
            </w:rPr>
            <w:t xml:space="preserve">Brendan </w:t>
          </w:r>
          <w:r w:rsidRPr="004D2462">
            <w:rPr>
              <w:b/>
            </w:rPr>
            <w:t>Clarke-Smith</w:t>
          </w:r>
          <w:r w:rsidRPr="004D2462">
            <w:rPr>
              <w:b/>
            </w:rPr>
            <w:t>:</w:t>
          </w:r>
        </w:sdtContent>
      </w:sdt>
      <w:r w:rsidRPr="004D2462">
        <w:t xml:space="preserve"> Foreign Secretary, I want to get back to the issue of managing the spending target. I am just wondering about the implications of the current economic volatility that there is in terms of FCDO’s ability to manage the new target. What have been the challenges associated with managing such a big task in spending? How are we ensuring that we are still getting value for money?</w:t>
      </w:r>
    </w:p>
    <w:p w:rsidR="00C46833" w:rsidRPr="004D2462" w:rsidP="00C46833">
      <w:pPr>
        <w:pStyle w:val="Answer"/>
      </w:pPr>
      <w:sdt>
        <w:sdtPr>
          <w:alias w:val="Witness"/>
          <w:id w:val="2005548113"/>
          <w:placeholder>
            <w:docPart w:val="8039D8FA2BE24F14B338A5B3AA0FD885"/>
          </w:placeholder>
          <w:richText/>
        </w:sdtPr>
        <w:sdtContent>
          <w:r w:rsidRPr="004D2462" w:rsidR="00F41FFB">
            <w:rPr>
              <w:b/>
              <w:bCs/>
              <w:i/>
              <w:iCs/>
            </w:rPr>
            <w:t xml:space="preserve">Dominic </w:t>
          </w:r>
          <w:r w:rsidRPr="004D2462" w:rsidR="00F41FFB">
            <w:rPr>
              <w:b/>
              <w:bCs/>
              <w:i/>
              <w:iCs/>
            </w:rPr>
            <w:t>Raab</w:t>
          </w:r>
          <w:r w:rsidRPr="004D2462" w:rsidR="00F41FFB">
            <w:rPr>
              <w:b/>
              <w:bCs/>
              <w:i/>
              <w:iCs/>
            </w:rPr>
            <w:t>:</w:t>
          </w:r>
          <w:r w:rsidRPr="004D2462">
            <w:rPr>
              <w:b/>
            </w:rPr>
            <w:t xml:space="preserve"> </w:t>
          </w:r>
        </w:sdtContent>
      </w:sdt>
      <w:r w:rsidRPr="004D2462">
        <w:t>There is no doubt about it</w:t>
      </w:r>
      <w:r w:rsidRPr="004D2462" w:rsidR="004F5B91">
        <w:t>;</w:t>
      </w:r>
      <w:r w:rsidRPr="004D2462">
        <w:t xml:space="preserve"> </w:t>
      </w:r>
      <w:r w:rsidRPr="004D2462" w:rsidR="004F5B91">
        <w:t>i</w:t>
      </w:r>
      <w:r w:rsidRPr="004D2462">
        <w:t>t is a tough old challenge. That is partly because it is a significant sum of money and partly because it is a time of a pandemic. Logistically, we do not have the same face</w:t>
      </w:r>
      <w:r w:rsidRPr="004D2462">
        <w:noBreakHyphen/>
        <w:t>to</w:t>
      </w:r>
      <w:r w:rsidRPr="004D2462">
        <w:noBreakHyphen/>
        <w:t xml:space="preserve">face </w:t>
      </w:r>
      <w:r w:rsidRPr="004D2462">
        <w:t xml:space="preserve">contact with some of our partners, many of whom are digitally well equipped, but not all of them will be. It has been quite painstaking; it has been quite difficult. It is also quite fluid. That is why we have the supplementary estimates and that is why there is a structural mechanism for looking at how the spend plays out in practice as it is delivered. </w:t>
      </w:r>
    </w:p>
    <w:p w:rsidR="00C46833" w:rsidRPr="004D2462" w:rsidP="00C46833">
      <w:pPr>
        <w:pStyle w:val="Answer"/>
      </w:pPr>
      <w:r w:rsidRPr="004D2462">
        <w:t xml:space="preserve">On the other hand, we are used to it. We had to do the GNI review in 2020. Whilst, of course, we ended up making savings of £1 billion, we also, again, had a strategic approach. We learned a lot from that. There are always lessons to be learned. We will learn from this process. We have certainly sharpened our cutting edge in terms of governance and process. What really matters to us is not that it is bureaucratically elegant but that it delivers the best we possibly can for the seven strategic priorities that will reduce poverty. </w:t>
      </w:r>
    </w:p>
    <w:p w:rsidR="00C46833" w:rsidRPr="004D2462" w:rsidP="00C46833">
      <w:pPr>
        <w:pStyle w:val="Answer"/>
      </w:pPr>
      <w:r w:rsidRPr="004D2462">
        <w:t>There is never a perfect process in Whitehall, but we have made huge strides. As a result of that, we will deliver better bang for our buck. That is important for taxpayers, but most of all it is important for the value added. You can see that in some of the new things we are doing like COVAX and climate change.</w:t>
      </w:r>
    </w:p>
    <w:p w:rsidR="00C46833" w:rsidRPr="004D2462" w:rsidP="00B178DB">
      <w:pPr>
        <w:pStyle w:val="Question"/>
      </w:pPr>
      <w:sdt>
        <w:sdtPr>
          <w:alias w:val="Member"/>
          <w:tag w:val="&lt;Member mnisId='4756' dodsId=''&gt;"/>
          <w:id w:val="2089425792"/>
          <w:placeholder>
            <w:docPart w:val="8039D8FA2BE24F14B338A5B3AA0FD885"/>
          </w:placeholder>
          <w:richText/>
        </w:sdtPr>
        <w:sdtContent>
          <w:r w:rsidRPr="004D2462">
            <w:rPr>
              <w:b/>
            </w:rPr>
            <w:t xml:space="preserve">Brendan </w:t>
          </w:r>
          <w:r w:rsidRPr="004D2462">
            <w:rPr>
              <w:b/>
            </w:rPr>
            <w:t>Clarke-Smith</w:t>
          </w:r>
          <w:r w:rsidRPr="004D2462">
            <w:rPr>
              <w:b/>
            </w:rPr>
            <w:t>:</w:t>
          </w:r>
        </w:sdtContent>
      </w:sdt>
      <w:r w:rsidRPr="004D2462">
        <w:t xml:space="preserve"> Following on from that, would the Government be </w:t>
      </w:r>
      <w:r w:rsidRPr="004D2462">
        <w:t>open</w:t>
      </w:r>
      <w:r w:rsidRPr="004D2462">
        <w:t xml:space="preserve"> to perhaps spending more than 0.5% if they judged that spending less was compromising value for money at any point?</w:t>
      </w:r>
    </w:p>
    <w:p w:rsidR="00C46833" w:rsidRPr="004D2462" w:rsidP="00C46833">
      <w:pPr>
        <w:pStyle w:val="Answer"/>
      </w:pPr>
      <w:sdt>
        <w:sdtPr>
          <w:alias w:val="Witness"/>
          <w:id w:val="417133607"/>
          <w:placeholder>
            <w:docPart w:val="8039D8FA2BE24F14B338A5B3AA0FD885"/>
          </w:placeholder>
          <w:richText/>
        </w:sdtPr>
        <w:sdtContent>
          <w:r w:rsidRPr="004D2462" w:rsidR="00F41FFB">
            <w:rPr>
              <w:b/>
              <w:bCs/>
              <w:i/>
              <w:iCs/>
            </w:rPr>
            <w:t xml:space="preserve">Dominic </w:t>
          </w:r>
          <w:r w:rsidRPr="004D2462" w:rsidR="00F41FFB">
            <w:rPr>
              <w:b/>
              <w:bCs/>
              <w:i/>
              <w:iCs/>
            </w:rPr>
            <w:t>Raab</w:t>
          </w:r>
          <w:r w:rsidRPr="004D2462" w:rsidR="00F41FFB">
            <w:rPr>
              <w:b/>
              <w:bCs/>
              <w:i/>
              <w:iCs/>
            </w:rPr>
            <w:t>:</w:t>
          </w:r>
          <w:r w:rsidRPr="004D2462">
            <w:rPr>
              <w:b/>
            </w:rPr>
            <w:t xml:space="preserve"> </w:t>
          </w:r>
        </w:sdtContent>
      </w:sdt>
      <w:r w:rsidRPr="004D2462">
        <w:t xml:space="preserve">The 0.5% is what we are aiming at and targeting, but we </w:t>
      </w:r>
      <w:r w:rsidRPr="004D2462" w:rsidR="00A86403">
        <w:t>are</w:t>
      </w:r>
      <w:r w:rsidRPr="004D2462">
        <w:t xml:space="preserve"> not </w:t>
      </w:r>
      <w:r w:rsidRPr="004D2462" w:rsidR="00A86403">
        <w:t xml:space="preserve">going to </w:t>
      </w:r>
      <w:r w:rsidRPr="004D2462">
        <w:t xml:space="preserve">get to a situation in which we are spending too much and not getting value for money or spending too little. The reality is that, within the allocations we have, we </w:t>
      </w:r>
      <w:r w:rsidRPr="004D2462">
        <w:t>have to</w:t>
      </w:r>
      <w:r w:rsidRPr="004D2462">
        <w:t xml:space="preserve"> make sure it is going to the places that need it the most. Whenever I look at any spreadsheet, whenever I talk to my officials and whenever I talk to our NGO partners, that is the question I am asking myself. </w:t>
      </w:r>
    </w:p>
    <w:p w:rsidR="00C46833" w:rsidRPr="004D2462" w:rsidP="00B178DB">
      <w:pPr>
        <w:pStyle w:val="Question"/>
      </w:pPr>
      <w:sdt>
        <w:sdtPr>
          <w:alias w:val="Member"/>
          <w:tag w:val="&lt;Member mnisId='4267' dodsId='101347'&gt;"/>
          <w:id w:val="282693394"/>
          <w:placeholder>
            <w:docPart w:val="8039D8FA2BE24F14B338A5B3AA0FD885"/>
          </w:placeholder>
          <w:richText/>
        </w:sdtPr>
        <w:sdtContent>
          <w:r w:rsidRPr="004D2462">
            <w:rPr>
              <w:b/>
            </w:rPr>
            <w:t>Chair:</w:t>
          </w:r>
        </w:sdtContent>
      </w:sdt>
      <w:r w:rsidRPr="004D2462">
        <w:t xml:space="preserve"> Foreign Secretary, on the return to 0.7%, in our sleep we all parrot the phrase “when the fiscal situation allows”. I wonder what that </w:t>
      </w:r>
      <w:r w:rsidRPr="004D2462">
        <w:t>actually means</w:t>
      </w:r>
      <w:r w:rsidRPr="004D2462">
        <w:t xml:space="preserve"> to you. Of course, it is a very ambiguous statement. Have you put some actual rules in place that you will be looking to abide</w:t>
      </w:r>
      <w:r w:rsidRPr="004D2462" w:rsidR="00631E6E">
        <w:t xml:space="preserve"> by</w:t>
      </w:r>
      <w:r w:rsidRPr="004D2462">
        <w:t xml:space="preserve">? </w:t>
      </w:r>
      <w:r w:rsidRPr="004D2462" w:rsidR="00927434">
        <w:t xml:space="preserve">It </w:t>
      </w:r>
      <w:r w:rsidRPr="004D2462">
        <w:t>is very reassuring that the Government have now shifted to that commitment to return</w:t>
      </w:r>
      <w:r w:rsidR="00AC7DC6">
        <w:t>.</w:t>
      </w:r>
    </w:p>
    <w:p w:rsidR="00C46833" w:rsidRPr="004D2462" w:rsidP="00C46833">
      <w:pPr>
        <w:pStyle w:val="Answer"/>
      </w:pPr>
      <w:sdt>
        <w:sdtPr>
          <w:alias w:val="Witness"/>
          <w:id w:val="1226566000"/>
          <w:placeholder>
            <w:docPart w:val="8039D8FA2BE24F14B338A5B3AA0FD885"/>
          </w:placeholder>
          <w:richText/>
        </w:sdtPr>
        <w:sdtContent>
          <w:r w:rsidRPr="004D2462" w:rsidR="00F41FFB">
            <w:rPr>
              <w:b/>
              <w:bCs/>
              <w:i/>
              <w:iCs/>
            </w:rPr>
            <w:t xml:space="preserve">Dominic </w:t>
          </w:r>
          <w:r w:rsidRPr="004D2462" w:rsidR="00F41FFB">
            <w:rPr>
              <w:b/>
              <w:bCs/>
              <w:i/>
              <w:iCs/>
            </w:rPr>
            <w:t>Raab</w:t>
          </w:r>
          <w:r w:rsidRPr="004D2462" w:rsidR="00F41FFB">
            <w:rPr>
              <w:b/>
              <w:bCs/>
              <w:i/>
              <w:iCs/>
            </w:rPr>
            <w:t>:</w:t>
          </w:r>
          <w:r w:rsidRPr="004D2462">
            <w:rPr>
              <w:b/>
            </w:rPr>
            <w:t xml:space="preserve"> </w:t>
          </w:r>
        </w:sdtContent>
      </w:sdt>
      <w:r w:rsidRPr="004D2462">
        <w:t>We always said that we would return as soon as possible. This was always a</w:t>
      </w:r>
      <w:r w:rsidRPr="004D2462" w:rsidR="00927434">
        <w:t xml:space="preserve"> temporary</w:t>
      </w:r>
      <w:r w:rsidRPr="004D2462">
        <w:t xml:space="preserve"> emergency measure, because of the economic damage reaped by the pandemic. Every time I have looked at this, I have looked at whether we should have rules, principles, rules of thumb or criteria. I remember Gordon Brown’s six tests. I always worry that it will not do justice to the challenge</w:t>
      </w:r>
      <w:r w:rsidRPr="004D2462" w:rsidR="00E05FB0">
        <w:t xml:space="preserve"> that</w:t>
      </w:r>
      <w:r w:rsidRPr="004D2462">
        <w:t xml:space="preserve"> we have. I can reassure you that I have discussed it with the Chancellor and the Prime Minister together. We have looked at this very closely. As I said before, we will need to look at the fiscal and economic position in the round as we make steps to progress from what has been an exceptional crisis. </w:t>
      </w:r>
    </w:p>
    <w:p w:rsidR="00C46833" w:rsidRPr="004D2462" w:rsidP="00C46833">
      <w:pPr>
        <w:pStyle w:val="Answer"/>
      </w:pPr>
      <w:r w:rsidRPr="004D2462">
        <w:t xml:space="preserve">Of course, we will adhere to the Act; we will look and make sure we take the implications of the Act very seriously, including the mechanism for </w:t>
      </w:r>
      <w:r w:rsidRPr="004D2462" w:rsidR="00A60F67">
        <w:t>p</w:t>
      </w:r>
      <w:r w:rsidRPr="004D2462">
        <w:t>arliamentary accountability that is written into it. I am absolutely committed to that.</w:t>
      </w:r>
    </w:p>
    <w:p w:rsidR="00C46833" w:rsidRPr="004D2462" w:rsidP="00B178DB">
      <w:pPr>
        <w:pStyle w:val="Question"/>
      </w:pPr>
      <w:sdt>
        <w:sdtPr>
          <w:alias w:val="Member"/>
          <w:tag w:val="&lt;Member mnisId='4811' dodsId=''&gt;"/>
          <w:id w:val="-727375237"/>
          <w:placeholder>
            <w:docPart w:val="8039D8FA2BE24F14B338A5B3AA0FD885"/>
          </w:placeholder>
          <w:richText/>
        </w:sdtPr>
        <w:sdtContent>
          <w:r w:rsidRPr="004D2462">
            <w:rPr>
              <w:b/>
            </w:rPr>
            <w:t>Navendu Mishra:</w:t>
          </w:r>
        </w:sdtContent>
      </w:sdt>
      <w:r w:rsidRPr="004D2462">
        <w:t xml:space="preserve"> Foreign Secretary, my question is regarding Oxfam. I am sure you will be aware that Oxfam has recently been given a clean bill of health by the Charity Commission and it has also been certified by the Humanitarian Quality Assurance Initiative, although your Department has recently suspended it from bidding for Government funding earlier this month. Does this make you reconsider current regulation and oversight of the aid sector?</w:t>
      </w:r>
    </w:p>
    <w:p w:rsidR="00C46833" w:rsidRPr="004D2462" w:rsidP="00C46833">
      <w:pPr>
        <w:pStyle w:val="Answer"/>
      </w:pPr>
      <w:sdt>
        <w:sdtPr>
          <w:alias w:val="Witness"/>
          <w:id w:val="-1038124025"/>
          <w:placeholder>
            <w:docPart w:val="8039D8FA2BE24F14B338A5B3AA0FD885"/>
          </w:placeholder>
          <w:richText/>
        </w:sdtPr>
        <w:sdtContent>
          <w:r w:rsidRPr="004D2462" w:rsidR="00F41FFB">
            <w:rPr>
              <w:b/>
              <w:bCs/>
              <w:i/>
              <w:iCs/>
            </w:rPr>
            <w:t xml:space="preserve">Dominic </w:t>
          </w:r>
          <w:r w:rsidRPr="004D2462" w:rsidR="00F41FFB">
            <w:rPr>
              <w:b/>
              <w:bCs/>
              <w:i/>
              <w:iCs/>
            </w:rPr>
            <w:t>Raab</w:t>
          </w:r>
          <w:r w:rsidRPr="004D2462" w:rsidR="00F41FFB">
            <w:rPr>
              <w:b/>
              <w:bCs/>
              <w:i/>
              <w:iCs/>
            </w:rPr>
            <w:t>:</w:t>
          </w:r>
          <w:r w:rsidRPr="004D2462">
            <w:rPr>
              <w:b/>
            </w:rPr>
            <w:t xml:space="preserve"> </w:t>
          </w:r>
        </w:sdtContent>
      </w:sdt>
      <w:r w:rsidRPr="004D2462">
        <w:t xml:space="preserve">It is a great question. Let me just set out the facts on </w:t>
      </w:r>
      <w:r w:rsidRPr="004D2462">
        <w:t>Oxfam, because</w:t>
      </w:r>
      <w:r w:rsidRPr="004D2462">
        <w:t xml:space="preserve"> it is quite a significant case. To answer your question, there is the regulatory framework, through the Charity Commission and the safeguarding measures we have in place. Without stymieing aid programmes and their effectiveness, I am always looking to be belt and braces with the safeguarding side of things.</w:t>
      </w:r>
    </w:p>
    <w:p w:rsidR="00C46833" w:rsidRPr="004D2462" w:rsidP="00C46833">
      <w:pPr>
        <w:pStyle w:val="Answer"/>
      </w:pPr>
      <w:r w:rsidRPr="004D2462">
        <w:t xml:space="preserve">You will be aware that the reporting in </w:t>
      </w:r>
      <w:r w:rsidRPr="004D2462" w:rsidR="00D477DD">
        <w:t>the</w:t>
      </w:r>
      <w:r w:rsidRPr="004D2462">
        <w:rPr>
          <w:i/>
          <w:iCs/>
        </w:rPr>
        <w:t xml:space="preserve"> Times</w:t>
      </w:r>
      <w:r w:rsidRPr="004D2462">
        <w:t xml:space="preserve"> that sparked some of the latest issues on 2 April related to a letter from a member of staff to the Oxfam management, which talked about allegations of fraud, corruption, sexual harassment, abuse, threats and intimidation in the Democratic Republic of Congo. As you will know, we have gone back to signing off on allowing Oxfam to bid again for HMG funds, but at the time </w:t>
      </w:r>
      <w:r w:rsidR="006E69FF">
        <w:t xml:space="preserve">that </w:t>
      </w:r>
      <w:r w:rsidRPr="004D2462">
        <w:t>Ministers did that</w:t>
      </w:r>
      <w:r w:rsidR="006E69FF">
        <w:t>,</w:t>
      </w:r>
      <w:r w:rsidRPr="004D2462">
        <w:t xml:space="preserve"> we had had reassurance from the Charity Commission that they were not concerned about any ongoing issues</w:t>
      </w:r>
      <w:r w:rsidR="009E7836">
        <w:t>—</w:t>
      </w:r>
      <w:r w:rsidRPr="004D2462">
        <w:t>any pending cases</w:t>
      </w:r>
      <w:r w:rsidR="009E7836">
        <w:t>—</w:t>
      </w:r>
      <w:r w:rsidRPr="004D2462">
        <w:t xml:space="preserve">as well as having reassurance about the original set of issues that were being addressed. Ministers did not have full information about the details of the ongoing cases. </w:t>
      </w:r>
    </w:p>
    <w:p w:rsidR="00C46833" w:rsidRPr="004D2462" w:rsidP="00C46833">
      <w:pPr>
        <w:pStyle w:val="Answer"/>
      </w:pPr>
      <w:r w:rsidRPr="004D2462">
        <w:t>There are different arguments. The Charity Commission felt that they were being satisfactorily handled by Oxfam. I am not second</w:t>
      </w:r>
      <w:r w:rsidRPr="004D2462">
        <w:noBreakHyphen/>
        <w:t xml:space="preserve">guessing that call. What I am saying is that, when I looked at the allegations, when they came to me, when Ministers became aware of them—I should say that they are only allegations; there is a due process for this—it included systematic fraud. The severity of some of the allegations, particularly around sexual exploitation, made me feel that I wanted to put a pause on it until those </w:t>
      </w:r>
      <w:r w:rsidRPr="004D2462">
        <w:t>particular allegations</w:t>
      </w:r>
      <w:r w:rsidRPr="004D2462">
        <w:t xml:space="preserve"> were addressed.</w:t>
      </w:r>
    </w:p>
    <w:p w:rsidR="00C46833" w:rsidRPr="004D2462" w:rsidP="00C46833">
      <w:pPr>
        <w:pStyle w:val="Answer"/>
      </w:pPr>
      <w:r w:rsidRPr="004D2462">
        <w:t>Frankly, it is a belt</w:t>
      </w:r>
      <w:r w:rsidRPr="004D2462">
        <w:noBreakHyphen/>
        <w:t>and</w:t>
      </w:r>
      <w:r w:rsidRPr="004D2462">
        <w:noBreakHyphen/>
        <w:t>braces approach, because of</w:t>
      </w:r>
      <w:r w:rsidRPr="004D2462" w:rsidR="00DD27CE">
        <w:t>, first,</w:t>
      </w:r>
      <w:r w:rsidRPr="004D2462">
        <w:t xml:space="preserve"> the severity of some of the allegations and</w:t>
      </w:r>
      <w:r w:rsidRPr="004D2462" w:rsidR="00DD27CE">
        <w:t xml:space="preserve">, secondly, </w:t>
      </w:r>
      <w:r w:rsidRPr="004D2462">
        <w:t>the fact the allegations were systemic. It was not just a case of the individual concerned but potentially broader. Oxfam, of course, ha</w:t>
      </w:r>
      <w:r w:rsidRPr="004D2462" w:rsidR="00DD27CE">
        <w:t>s</w:t>
      </w:r>
      <w:r w:rsidRPr="004D2462">
        <w:t xml:space="preserve"> quite rightly appointed an independent investigator. I want to wait for the outcome of that and see what the findings are </w:t>
      </w:r>
      <w:r w:rsidRPr="004D2462">
        <w:t>and also</w:t>
      </w:r>
      <w:r w:rsidRPr="004D2462">
        <w:t xml:space="preserve"> any remedial measures that are proposed. I appreciate that it is disruptive, </w:t>
      </w:r>
      <w:r w:rsidRPr="004D2462" w:rsidR="00DD27CE">
        <w:t>but</w:t>
      </w:r>
      <w:r w:rsidRPr="004D2462">
        <w:t xml:space="preserve"> we </w:t>
      </w:r>
      <w:r w:rsidRPr="004D2462">
        <w:t>have to</w:t>
      </w:r>
      <w:r w:rsidRPr="004D2462">
        <w:t xml:space="preserve"> take our safeguarding responsibilities very seriously indeed. I will not just look at this as a tick</w:t>
      </w:r>
      <w:r w:rsidRPr="004D2462">
        <w:noBreakHyphen/>
        <w:t>box exercise or take one or other regulatory bod</w:t>
      </w:r>
      <w:r w:rsidRPr="004D2462" w:rsidR="008473BF">
        <w:t>y’s</w:t>
      </w:r>
      <w:r w:rsidRPr="004D2462">
        <w:t xml:space="preserve"> view or say</w:t>
      </w:r>
      <w:r w:rsidRPr="004D2462">
        <w:noBreakHyphen/>
        <w:t>so on it. I will look at the detail of it. That is what Ministers should do.</w:t>
      </w:r>
    </w:p>
    <w:p w:rsidR="00C46833" w:rsidRPr="004D2462" w:rsidP="00B178DB">
      <w:pPr>
        <w:pStyle w:val="Question"/>
      </w:pPr>
      <w:sdt>
        <w:sdtPr>
          <w:alias w:val="Member"/>
          <w:tag w:val="&lt;Member mnisId='4811' dodsId=''&gt;"/>
          <w:id w:val="-253446817"/>
          <w:placeholder>
            <w:docPart w:val="8039D8FA2BE24F14B338A5B3AA0FD885"/>
          </w:placeholder>
          <w:richText/>
        </w:sdtPr>
        <w:sdtContent>
          <w:r w:rsidRPr="004D2462">
            <w:rPr>
              <w:b/>
            </w:rPr>
            <w:t>Navendu Mishra:</w:t>
          </w:r>
        </w:sdtContent>
      </w:sdt>
      <w:r w:rsidRPr="004D2462">
        <w:t xml:space="preserve"> Thank you, Foreign Secretary. You mentioned DRC. In addition to DRC, in the last couple of days a report about Oxfam in Iraq has also come forward</w:t>
      </w:r>
      <w:r w:rsidRPr="004D2462" w:rsidR="008473BF">
        <w:t>, so it</w:t>
      </w:r>
      <w:r w:rsidRPr="004D2462">
        <w:t xml:space="preserve"> is not just one country; there are quite serious issues.</w:t>
      </w:r>
    </w:p>
    <w:p w:rsidR="00C46833" w:rsidRPr="004D2462" w:rsidP="00C46833">
      <w:pPr>
        <w:pStyle w:val="Question"/>
        <w:numPr>
          <w:ilvl w:val="0"/>
          <w:numId w:val="0"/>
        </w:numPr>
        <w:ind w:left="794"/>
      </w:pPr>
      <w:r w:rsidRPr="004D2462">
        <w:rPr>
          <w:bCs/>
        </w:rPr>
        <w:t xml:space="preserve">Staying with Oxfam, </w:t>
      </w:r>
      <w:r w:rsidRPr="004D2462">
        <w:rPr>
          <w:bCs/>
        </w:rPr>
        <w:t>w</w:t>
      </w:r>
      <w:r w:rsidRPr="004D2462">
        <w:t>histleblowers</w:t>
      </w:r>
      <w:r w:rsidRPr="004D2462">
        <w:t xml:space="preserve"> are </w:t>
      </w:r>
      <w:r w:rsidRPr="004D2462">
        <w:t>absolutely vital</w:t>
      </w:r>
      <w:r w:rsidRPr="004D2462">
        <w:t xml:space="preserve"> to highlighting abuses not just at Oxfam but across the sector. This Committee has recommended that FCDO partners undertake an audit of whistleblowing practices to ensure that people who come forward are protected and that cases of sexual exploitation, abuse and intimidation are brought to light. Will you reconsider the Committee’s recommendation on that?</w:t>
      </w:r>
    </w:p>
    <w:p w:rsidR="00C46833" w:rsidRPr="004D2462" w:rsidP="00C46833">
      <w:pPr>
        <w:pStyle w:val="Answer"/>
      </w:pPr>
      <w:sdt>
        <w:sdtPr>
          <w:alias w:val="Witness"/>
          <w:id w:val="1900008661"/>
          <w:placeholder>
            <w:docPart w:val="8039D8FA2BE24F14B338A5B3AA0FD885"/>
          </w:placeholder>
          <w:richText/>
        </w:sdtPr>
        <w:sdtContent>
          <w:r w:rsidRPr="004D2462" w:rsidR="00F41FFB">
            <w:rPr>
              <w:b/>
              <w:bCs/>
              <w:i/>
              <w:iCs/>
            </w:rPr>
            <w:t xml:space="preserve">Dominic </w:t>
          </w:r>
          <w:r w:rsidRPr="004D2462" w:rsidR="00F41FFB">
            <w:rPr>
              <w:b/>
              <w:bCs/>
              <w:i/>
              <w:iCs/>
            </w:rPr>
            <w:t>Raab</w:t>
          </w:r>
          <w:r w:rsidRPr="004D2462" w:rsidR="00F41FFB">
            <w:rPr>
              <w:b/>
              <w:bCs/>
              <w:i/>
              <w:iCs/>
            </w:rPr>
            <w:t>:</w:t>
          </w:r>
          <w:r w:rsidRPr="004D2462">
            <w:rPr>
              <w:b/>
            </w:rPr>
            <w:t xml:space="preserve"> </w:t>
          </w:r>
        </w:sdtContent>
      </w:sdt>
      <w:r w:rsidRPr="004D2462">
        <w:t>I always take what the Committee says very seriously. I know I was asked about it the last time I was before the Committee. I have not changed my mind on it, but I am always interested in how we can finetune and sharpen our safeguarding activities.</w:t>
      </w:r>
    </w:p>
    <w:p w:rsidR="0026446F" w:rsidRPr="004D2462" w:rsidP="00C46833">
      <w:pPr>
        <w:pStyle w:val="Answer"/>
      </w:pPr>
      <w:r w:rsidRPr="004D2462">
        <w:t>I also just want to say</w:t>
      </w:r>
      <w:r w:rsidRPr="004D2462" w:rsidR="003E54CC">
        <w:t xml:space="preserve">, because </w:t>
      </w:r>
      <w:r w:rsidRPr="004D2462">
        <w:t>it is only fair to say</w:t>
      </w:r>
      <w:r w:rsidRPr="004D2462" w:rsidR="003E54CC">
        <w:t xml:space="preserve">, </w:t>
      </w:r>
      <w:r w:rsidRPr="004D2462">
        <w:t>that I know how seriously my officials take this. I know how seriously the Charity Commission takes this. We also need to have a recognition that the environment and conditions within which we operate,</w:t>
      </w:r>
      <w:r w:rsidRPr="004D2462" w:rsidR="00424F5E">
        <w:t xml:space="preserve"> in</w:t>
      </w:r>
      <w:r w:rsidRPr="004D2462">
        <w:t xml:space="preserve"> often fragile countries </w:t>
      </w:r>
      <w:r w:rsidRPr="004D2462" w:rsidR="00424F5E">
        <w:t xml:space="preserve">with </w:t>
      </w:r>
      <w:r w:rsidRPr="004D2462">
        <w:t xml:space="preserve">vulnerable people, mean that we will always, however good our processes are, be dealing with one or other set of claims and allegations. They must be </w:t>
      </w:r>
      <w:r w:rsidRPr="004D2462">
        <w:t>absolutely rigorously</w:t>
      </w:r>
      <w:r w:rsidRPr="004D2462">
        <w:t xml:space="preserve"> checked, but it is in the nature of the work that we will have some of those claims. </w:t>
      </w:r>
    </w:p>
    <w:p w:rsidR="00C46833" w:rsidRPr="004D2462" w:rsidP="00C46833">
      <w:pPr>
        <w:pStyle w:val="Answer"/>
      </w:pPr>
      <w:r w:rsidRPr="004D2462">
        <w:t xml:space="preserve">What I would not want to do is so stymie either the sector or my officials that we do not still lean in to say, “We have to provide that aid and we have to do it safely and responsibly”. I accept </w:t>
      </w:r>
      <w:r w:rsidR="00440985">
        <w:t xml:space="preserve">and have heard </w:t>
      </w:r>
      <w:r w:rsidRPr="004D2462">
        <w:t>the argument</w:t>
      </w:r>
      <w:r w:rsidRPr="004D2462" w:rsidR="0026446F">
        <w:t>,</w:t>
      </w:r>
      <w:r w:rsidRPr="004D2462">
        <w:t xml:space="preserve"> from the third sector but also from my officials</w:t>
      </w:r>
      <w:r w:rsidRPr="004D2462" w:rsidR="0026446F">
        <w:t>,</w:t>
      </w:r>
      <w:r w:rsidRPr="004D2462">
        <w:t xml:space="preserve"> </w:t>
      </w:r>
      <w:r w:rsidR="00307BA9">
        <w:t>about</w:t>
      </w:r>
      <w:r w:rsidRPr="004D2462">
        <w:t xml:space="preserve"> the operating climate and environment within </w:t>
      </w:r>
      <w:r w:rsidR="00440985">
        <w:t xml:space="preserve">which </w:t>
      </w:r>
      <w:r w:rsidRPr="004D2462">
        <w:t>a lot of this work takes place.</w:t>
      </w:r>
      <w:r w:rsidRPr="004D2462" w:rsidR="0026446F">
        <w:t xml:space="preserve"> </w:t>
      </w:r>
      <w:r w:rsidRPr="004D2462">
        <w:t>I have a zero</w:t>
      </w:r>
      <w:r w:rsidRPr="004D2462">
        <w:noBreakHyphen/>
        <w:t>tolerance approach to this, and my approach to Oxfam demonstrates that. I understand the environment within which the whole sector is working, and it is important for them to feel that we appreciate that.</w:t>
      </w:r>
    </w:p>
    <w:p w:rsidR="00C46833" w:rsidRPr="004D2462" w:rsidP="00B178DB">
      <w:pPr>
        <w:pStyle w:val="Question"/>
      </w:pPr>
      <w:sdt>
        <w:sdtPr>
          <w:alias w:val="Member"/>
          <w:tag w:val="&lt;Member mnisId='4811' dodsId=''&gt;"/>
          <w:id w:val="145098851"/>
          <w:placeholder>
            <w:docPart w:val="8039D8FA2BE24F14B338A5B3AA0FD885"/>
          </w:placeholder>
          <w:richText/>
        </w:sdtPr>
        <w:sdtContent>
          <w:r w:rsidRPr="004D2462">
            <w:rPr>
              <w:b/>
            </w:rPr>
            <w:t>Navendu Mishra:</w:t>
          </w:r>
        </w:sdtContent>
      </w:sdt>
      <w:r w:rsidRPr="004D2462">
        <w:t xml:space="preserve"> Are you working with the authorities in countries such </w:t>
      </w:r>
      <w:r w:rsidRPr="004D2462" w:rsidR="0026446F">
        <w:t>as</w:t>
      </w:r>
      <w:r w:rsidRPr="004D2462">
        <w:t xml:space="preserve"> DRC to strengthen their justice mechanisms and ensure that survivors have access to justice and support?</w:t>
      </w:r>
    </w:p>
    <w:p w:rsidR="00C46833" w:rsidRPr="004D2462" w:rsidP="00C46833">
      <w:pPr>
        <w:pStyle w:val="Answer"/>
      </w:pPr>
      <w:sdt>
        <w:sdtPr>
          <w:alias w:val="Witness"/>
          <w:id w:val="-1262375664"/>
          <w:placeholder>
            <w:docPart w:val="8039D8FA2BE24F14B338A5B3AA0FD885"/>
          </w:placeholder>
          <w:richText/>
        </w:sdtPr>
        <w:sdtContent>
          <w:r w:rsidRPr="004D2462" w:rsidR="00F41FFB">
            <w:rPr>
              <w:b/>
              <w:bCs/>
              <w:i/>
              <w:iCs/>
            </w:rPr>
            <w:t xml:space="preserve">Dominic </w:t>
          </w:r>
          <w:r w:rsidRPr="004D2462" w:rsidR="00F41FFB">
            <w:rPr>
              <w:b/>
              <w:bCs/>
              <w:i/>
              <w:iCs/>
            </w:rPr>
            <w:t>Raab</w:t>
          </w:r>
          <w:r w:rsidRPr="004D2462" w:rsidR="00F41FFB">
            <w:rPr>
              <w:b/>
              <w:bCs/>
              <w:i/>
              <w:iCs/>
            </w:rPr>
            <w:t>:</w:t>
          </w:r>
          <w:r w:rsidRPr="004D2462">
            <w:rPr>
              <w:b/>
            </w:rPr>
            <w:t xml:space="preserve"> </w:t>
          </w:r>
        </w:sdtContent>
      </w:sdt>
      <w:r w:rsidRPr="004D2462">
        <w:t>Yes. When I was a young Foreign Office lawyer many moons ago</w:t>
      </w:r>
      <w:r w:rsidR="00F5284E">
        <w:t>,</w:t>
      </w:r>
      <w:r w:rsidRPr="004D2462">
        <w:t xml:space="preserve"> I worked in the DRC. We have been working with capacity</w:t>
      </w:r>
      <w:r w:rsidRPr="004D2462">
        <w:noBreakHyphen/>
        <w:t>building organisations in the justice sector there and in many other conflict and post</w:t>
      </w:r>
      <w:r w:rsidRPr="004D2462">
        <w:noBreakHyphen/>
        <w:t xml:space="preserve">conflict countries. It is difficult. It is precisely because of the challenge in setting up justice mechanisms on a parallel with anything we would be used to in the UK, in Europe or in the west. It is </w:t>
      </w:r>
      <w:r w:rsidRPr="004D2462">
        <w:t>really difficult</w:t>
      </w:r>
      <w:r w:rsidRPr="004D2462">
        <w:t xml:space="preserve">. Of course, ideally what we want to do is strengthen the domestic justice, </w:t>
      </w:r>
      <w:r w:rsidRPr="004D2462">
        <w:t>accountability</w:t>
      </w:r>
      <w:r w:rsidRPr="004D2462">
        <w:t xml:space="preserve"> and governance mechanisms. You are </w:t>
      </w:r>
      <w:r w:rsidRPr="004D2462">
        <w:t>absolutely right</w:t>
      </w:r>
      <w:r w:rsidRPr="004D2462">
        <w:t xml:space="preserve">: there is a baseline that we need to establish. Before it is established, we of course </w:t>
      </w:r>
      <w:r w:rsidRPr="004D2462">
        <w:t>have to</w:t>
      </w:r>
      <w:r w:rsidRPr="004D2462">
        <w:t xml:space="preserve"> have all of the oversight mechanisms </w:t>
      </w:r>
      <w:r w:rsidRPr="004D2462">
        <w:t xml:space="preserve">that you would expect us to apply both in FCDO but also in our relationships with partners. You are </w:t>
      </w:r>
      <w:r w:rsidRPr="004D2462">
        <w:t>absolutely right</w:t>
      </w:r>
      <w:r w:rsidRPr="004D2462">
        <w:t xml:space="preserve"> about that.</w:t>
      </w:r>
    </w:p>
    <w:p w:rsidR="00C46833" w:rsidRPr="004D2462" w:rsidP="00B178DB">
      <w:pPr>
        <w:pStyle w:val="Question"/>
      </w:pPr>
      <w:sdt>
        <w:sdtPr>
          <w:alias w:val="Member"/>
          <w:tag w:val="&lt;Member mnisId='4811' dodsId=''&gt;"/>
          <w:id w:val="370044078"/>
          <w:placeholder>
            <w:docPart w:val="8039D8FA2BE24F14B338A5B3AA0FD885"/>
          </w:placeholder>
          <w:richText/>
        </w:sdtPr>
        <w:sdtContent>
          <w:r w:rsidRPr="004D2462">
            <w:rPr>
              <w:b/>
            </w:rPr>
            <w:t>Navendu Mishra:</w:t>
          </w:r>
        </w:sdtContent>
      </w:sdt>
      <w:r w:rsidRPr="004D2462">
        <w:t xml:space="preserve"> Foreign Secretary, thank you for that. Could you please write to the Committee as progress is made on strengthening mechanisms in other countries? </w:t>
      </w:r>
    </w:p>
    <w:p w:rsidR="00C46833" w:rsidRPr="004D2462" w:rsidP="00C46833">
      <w:pPr>
        <w:pStyle w:val="Answer"/>
      </w:pPr>
      <w:sdt>
        <w:sdtPr>
          <w:alias w:val="Witness"/>
          <w:id w:val="64698298"/>
          <w:placeholder>
            <w:docPart w:val="8039D8FA2BE24F14B338A5B3AA0FD885"/>
          </w:placeholder>
          <w:richText/>
        </w:sdtPr>
        <w:sdtContent>
          <w:r w:rsidRPr="004D2462" w:rsidR="00F41FFB">
            <w:rPr>
              <w:b/>
              <w:bCs/>
              <w:i/>
              <w:iCs/>
            </w:rPr>
            <w:t xml:space="preserve">Dominic </w:t>
          </w:r>
          <w:r w:rsidRPr="004D2462" w:rsidR="00F41FFB">
            <w:rPr>
              <w:b/>
              <w:bCs/>
              <w:i/>
              <w:iCs/>
            </w:rPr>
            <w:t>Raab</w:t>
          </w:r>
          <w:r w:rsidRPr="004D2462" w:rsidR="00F41FFB">
            <w:rPr>
              <w:b/>
              <w:bCs/>
              <w:i/>
              <w:iCs/>
            </w:rPr>
            <w:t>:</w:t>
          </w:r>
          <w:r w:rsidRPr="004D2462">
            <w:rPr>
              <w:b/>
            </w:rPr>
            <w:t xml:space="preserve"> </w:t>
          </w:r>
        </w:sdtContent>
      </w:sdt>
      <w:r w:rsidRPr="004D2462">
        <w:t xml:space="preserve">Of course, yes. </w:t>
      </w:r>
    </w:p>
    <w:p w:rsidR="00C46833" w:rsidRPr="004D2462" w:rsidP="00B178DB">
      <w:pPr>
        <w:pStyle w:val="Question"/>
      </w:pPr>
      <w:sdt>
        <w:sdtPr>
          <w:alias w:val="Member"/>
          <w:tag w:val="&lt;Member mnisId='4267' dodsId='101347'&gt;"/>
          <w:id w:val="-2145178378"/>
          <w:placeholder>
            <w:docPart w:val="8039D8FA2BE24F14B338A5B3AA0FD885"/>
          </w:placeholder>
          <w:richText/>
        </w:sdtPr>
        <w:sdtContent>
          <w:r w:rsidRPr="004D2462">
            <w:rPr>
              <w:b/>
            </w:rPr>
            <w:t>Chair:</w:t>
          </w:r>
        </w:sdtContent>
      </w:sdt>
      <w:r w:rsidRPr="004D2462">
        <w:t xml:space="preserve"> Foreign Secretary, this is a random question</w:t>
      </w:r>
      <w:r w:rsidRPr="004D2462" w:rsidR="00FD4624">
        <w:t>,</w:t>
      </w:r>
      <w:r w:rsidRPr="004D2462">
        <w:t xml:space="preserve"> just because I am nosy</w:t>
      </w:r>
      <w:r w:rsidRPr="004D2462" w:rsidR="00FD4624">
        <w:t>: w</w:t>
      </w:r>
      <w:r w:rsidRPr="004D2462">
        <w:t>hen you were a lawyer in the Department, did you ever have ambitions to become Foreign Secretary?</w:t>
      </w:r>
    </w:p>
    <w:p w:rsidR="00C46833" w:rsidRPr="004D2462" w:rsidP="00C46833">
      <w:pPr>
        <w:pStyle w:val="Answer"/>
      </w:pPr>
      <w:sdt>
        <w:sdtPr>
          <w:alias w:val="Witness"/>
          <w:id w:val="-323512329"/>
          <w:placeholder>
            <w:docPart w:val="8039D8FA2BE24F14B338A5B3AA0FD885"/>
          </w:placeholder>
          <w:richText/>
        </w:sdtPr>
        <w:sdtContent>
          <w:r w:rsidRPr="004D2462" w:rsidR="00F41FFB">
            <w:rPr>
              <w:b/>
              <w:bCs/>
              <w:i/>
              <w:iCs/>
            </w:rPr>
            <w:t xml:space="preserve">Dominic </w:t>
          </w:r>
          <w:r w:rsidRPr="004D2462" w:rsidR="00F41FFB">
            <w:rPr>
              <w:b/>
              <w:bCs/>
              <w:i/>
              <w:iCs/>
            </w:rPr>
            <w:t>Raab</w:t>
          </w:r>
          <w:r w:rsidRPr="004D2462" w:rsidR="00F41FFB">
            <w:rPr>
              <w:b/>
              <w:bCs/>
              <w:i/>
              <w:iCs/>
            </w:rPr>
            <w:t>:</w:t>
          </w:r>
          <w:r w:rsidRPr="004D2462">
            <w:rPr>
              <w:b/>
            </w:rPr>
            <w:t xml:space="preserve"> </w:t>
          </w:r>
        </w:sdtContent>
      </w:sdt>
      <w:r w:rsidRPr="004D2462">
        <w:t xml:space="preserve">No, not at all. I worked under Jack Straw and Margaret Beckett. Funnily enough, I was a scrupulous civil servant. I always thought that my political ambitions had to be parked. I thought the restrictions were far greater than they were, but at that stage I was much more compelled by the vocation of foreign affairs and the good we </w:t>
      </w:r>
      <w:r w:rsidRPr="004D2462" w:rsidR="00183C98">
        <w:t xml:space="preserve">all </w:t>
      </w:r>
      <w:r w:rsidRPr="004D2462">
        <w:t>are committed to doing in the world rather than thinking about domestic party politics, if I am honest.</w:t>
      </w:r>
    </w:p>
    <w:p w:rsidR="00C46833" w:rsidRPr="004D2462" w:rsidP="00B178DB">
      <w:pPr>
        <w:pStyle w:val="Question"/>
      </w:pPr>
      <w:sdt>
        <w:sdtPr>
          <w:alias w:val="Member"/>
          <w:tag w:val="&lt;Member mnisId='4267' dodsId='101347'&gt;"/>
          <w:id w:val="-1384316049"/>
          <w:placeholder>
            <w:docPart w:val="8039D8FA2BE24F14B338A5B3AA0FD885"/>
          </w:placeholder>
          <w:richText/>
        </w:sdtPr>
        <w:sdtContent>
          <w:r w:rsidRPr="004D2462">
            <w:rPr>
              <w:b/>
            </w:rPr>
            <w:t>Chair:</w:t>
          </w:r>
        </w:sdtContent>
      </w:sdt>
      <w:r w:rsidRPr="004D2462">
        <w:t xml:space="preserve"> Do you feel very proud of where you are now?</w:t>
      </w:r>
    </w:p>
    <w:p w:rsidR="00C46833" w:rsidRPr="004D2462" w:rsidP="00C46833">
      <w:pPr>
        <w:pStyle w:val="Answer"/>
      </w:pPr>
      <w:sdt>
        <w:sdtPr>
          <w:alias w:val="Witness"/>
          <w:id w:val="1289243620"/>
          <w:placeholder>
            <w:docPart w:val="8039D8FA2BE24F14B338A5B3AA0FD885"/>
          </w:placeholder>
          <w:richText/>
        </w:sdtPr>
        <w:sdtContent>
          <w:r w:rsidRPr="004D2462" w:rsidR="00F41FFB">
            <w:rPr>
              <w:b/>
              <w:bCs/>
              <w:i/>
              <w:iCs/>
            </w:rPr>
            <w:t xml:space="preserve">Dominic </w:t>
          </w:r>
          <w:r w:rsidRPr="004D2462" w:rsidR="00F41FFB">
            <w:rPr>
              <w:b/>
              <w:bCs/>
              <w:i/>
              <w:iCs/>
            </w:rPr>
            <w:t>Raab</w:t>
          </w:r>
          <w:r w:rsidRPr="004D2462" w:rsidR="00F41FFB">
            <w:rPr>
              <w:b/>
              <w:bCs/>
              <w:i/>
              <w:iCs/>
            </w:rPr>
            <w:t>:</w:t>
          </w:r>
          <w:r w:rsidRPr="004D2462">
            <w:rPr>
              <w:b/>
            </w:rPr>
            <w:t xml:space="preserve"> </w:t>
          </w:r>
        </w:sdtContent>
      </w:sdt>
      <w:r w:rsidRPr="004D2462">
        <w:t>Yes, hugely proud</w:t>
      </w:r>
      <w:r w:rsidRPr="004D2462" w:rsidR="00183C98">
        <w:t xml:space="preserve">. More than that, I am </w:t>
      </w:r>
      <w:r w:rsidRPr="004D2462">
        <w:t>hugely proud of the team I have. When you think about the safeguarding issues, I had a meeting this week with the team about it. There was no defensiveness; we all wanted to get the right solution. This is a team that has worked under incredibly difficult circumstances. I have consular teams across the board that have done a hell of a job this year, including on the repatriation effort. On top of that, you have the merger and the SR. I am very proud of the teams we have and the character they have shown as well as the expertise they all bring.</w:t>
      </w:r>
    </w:p>
    <w:p w:rsidR="00C46833" w:rsidRPr="004D2462" w:rsidP="00B178DB">
      <w:pPr>
        <w:pStyle w:val="Question"/>
      </w:pPr>
      <w:sdt>
        <w:sdtPr>
          <w:alias w:val="Member"/>
          <w:tag w:val="&lt;Member mnisId='4267' dodsId='101347'&gt;"/>
          <w:id w:val="892776195"/>
          <w:placeholder>
            <w:docPart w:val="8039D8FA2BE24F14B338A5B3AA0FD885"/>
          </w:placeholder>
          <w:richText/>
        </w:sdtPr>
        <w:sdtContent>
          <w:r w:rsidRPr="004D2462">
            <w:rPr>
              <w:b/>
            </w:rPr>
            <w:t>Chair:</w:t>
          </w:r>
        </w:sdtContent>
      </w:sdt>
      <w:r w:rsidRPr="004D2462">
        <w:t xml:space="preserve"> You have some </w:t>
      </w:r>
      <w:r w:rsidRPr="004D2462">
        <w:t>really wonderful</w:t>
      </w:r>
      <w:r w:rsidRPr="004D2462">
        <w:t xml:space="preserve"> people. Could I stay with the theme of sexual abuse? One of the things that Mark </w:t>
      </w:r>
      <w:r w:rsidRPr="004D2462">
        <w:t>Lowcock</w:t>
      </w:r>
      <w:r w:rsidRPr="004D2462">
        <w:t xml:space="preserve"> has recommended, which this Committee also supports, is to have an independent </w:t>
      </w:r>
      <w:r w:rsidRPr="004D2462">
        <w:t>ombuds</w:t>
      </w:r>
      <w:r w:rsidRPr="004D2462">
        <w:t>, because, as you alluded to, there is a massive power imbalance between dono</w:t>
      </w:r>
      <w:r w:rsidRPr="004D2462" w:rsidR="004C5C42">
        <w:t>r</w:t>
      </w:r>
      <w:r w:rsidRPr="004D2462" w:rsidR="00FB009C">
        <w:t>s,</w:t>
      </w:r>
      <w:r w:rsidRPr="004D2462">
        <w:t xml:space="preserve"> organisations and the people on the ground who they are there to partner and help. Unfortunately, abuse and exploitation are likely to occur. What are your views on having an independent third party who could oversee when there are complicated cases where perhaps the local legal system is not strong enough to intervene?</w:t>
      </w:r>
    </w:p>
    <w:p w:rsidR="00C46833" w:rsidRPr="004D2462" w:rsidP="00C46833">
      <w:pPr>
        <w:pStyle w:val="Answer"/>
      </w:pPr>
      <w:sdt>
        <w:sdtPr>
          <w:alias w:val="Witness"/>
          <w:id w:val="-1049995159"/>
          <w:placeholder>
            <w:docPart w:val="8039D8FA2BE24F14B338A5B3AA0FD885"/>
          </w:placeholder>
          <w:richText/>
        </w:sdtPr>
        <w:sdtContent>
          <w:r w:rsidRPr="004D2462" w:rsidR="00F41FFB">
            <w:rPr>
              <w:b/>
              <w:bCs/>
              <w:i/>
              <w:iCs/>
            </w:rPr>
            <w:t xml:space="preserve">Dominic </w:t>
          </w:r>
          <w:r w:rsidRPr="004D2462" w:rsidR="00F41FFB">
            <w:rPr>
              <w:b/>
              <w:bCs/>
              <w:i/>
              <w:iCs/>
            </w:rPr>
            <w:t>Raab</w:t>
          </w:r>
          <w:r w:rsidRPr="004D2462" w:rsidR="00F41FFB">
            <w:rPr>
              <w:b/>
              <w:bCs/>
              <w:i/>
              <w:iCs/>
            </w:rPr>
            <w:t>:</w:t>
          </w:r>
          <w:r w:rsidRPr="004D2462">
            <w:rPr>
              <w:b/>
            </w:rPr>
            <w:t xml:space="preserve"> </w:t>
          </w:r>
        </w:sdtContent>
      </w:sdt>
      <w:r w:rsidRPr="004D2462" w:rsidR="001B7CF2">
        <w:t xml:space="preserve">We all have experience of the Parliamentary Ombudsman. </w:t>
      </w:r>
      <w:r w:rsidRPr="004D2462">
        <w:t>At a theoretical or principle level</w:t>
      </w:r>
      <w:r w:rsidRPr="004D2462" w:rsidR="001B7CF2">
        <w:t xml:space="preserve">, </w:t>
      </w:r>
      <w:r w:rsidRPr="004D2462">
        <w:t xml:space="preserve">I am attracted to it. Why? Because, frankly, we could give someone else the job of scrutinising all of that. I know it has been discussed </w:t>
      </w:r>
      <w:r w:rsidRPr="004D2462" w:rsidR="001B7CF2">
        <w:t xml:space="preserve">extensively </w:t>
      </w:r>
      <w:r w:rsidRPr="004D2462">
        <w:t>with donors since 2018. I know Mark is a big fan, but I have to say that it did not get a lot of support across donors. It has not generally seemed to garner a consensus. That is partly because there was not a clear vision for its remit or the technical details around how it would operate in practice. You would need a clearer consensus on that.</w:t>
      </w:r>
    </w:p>
    <w:p w:rsidR="00C46833" w:rsidRPr="004D2462" w:rsidP="00C46833">
      <w:pPr>
        <w:pStyle w:val="Answer"/>
      </w:pPr>
      <w:r>
        <w:t>A</w:t>
      </w:r>
      <w:r w:rsidRPr="004D2462">
        <w:t xml:space="preserve">t the principle level, I am attracted to the idea, but I am not sure </w:t>
      </w:r>
      <w:r w:rsidR="00167243">
        <w:t xml:space="preserve">that </w:t>
      </w:r>
      <w:r w:rsidRPr="004D2462">
        <w:t xml:space="preserve">the details have been fleshed </w:t>
      </w:r>
      <w:r w:rsidR="00167243">
        <w:t xml:space="preserve">out that would </w:t>
      </w:r>
      <w:r w:rsidRPr="004D2462">
        <w:t xml:space="preserve">command the kind of consensus we </w:t>
      </w:r>
      <w:r w:rsidRPr="004D2462" w:rsidR="00535933">
        <w:t xml:space="preserve">would </w:t>
      </w:r>
      <w:r w:rsidRPr="004D2462">
        <w:t xml:space="preserve">need or for it to be a workable and viable proposition in practice. I always try not to sit on the fence, but I have looked at this. I have asked the question, given the challenge we have in monitoring so many programmes where there is always a slew of claims coming in that we </w:t>
      </w:r>
      <w:r w:rsidRPr="004D2462">
        <w:t>have to</w:t>
      </w:r>
      <w:r w:rsidRPr="004D2462">
        <w:t xml:space="preserve"> look at from a safeguarding point of view. I am happy to keep it under consideration. </w:t>
      </w:r>
    </w:p>
    <w:p w:rsidR="00C46833" w:rsidRPr="004D2462" w:rsidP="00B178DB">
      <w:pPr>
        <w:pStyle w:val="Question"/>
      </w:pPr>
      <w:sdt>
        <w:sdtPr>
          <w:alias w:val="Member"/>
          <w:tag w:val="&lt;Member mnisId='4267' dodsId='101347'&gt;"/>
          <w:id w:val="621965844"/>
          <w:placeholder>
            <w:docPart w:val="8039D8FA2BE24F14B338A5B3AA0FD885"/>
          </w:placeholder>
          <w:richText/>
        </w:sdtPr>
        <w:sdtContent>
          <w:r w:rsidRPr="004D2462">
            <w:rPr>
              <w:b/>
            </w:rPr>
            <w:t>Chair:</w:t>
          </w:r>
        </w:sdtContent>
      </w:sdt>
      <w:r w:rsidRPr="004D2462">
        <w:t xml:space="preserve"> That is appreciated. As you will be aware, the selection process for the UN Secretary</w:t>
      </w:r>
      <w:r w:rsidR="00FC6864">
        <w:t xml:space="preserve"> </w:t>
      </w:r>
      <w:r w:rsidRPr="004D2462">
        <w:t>General will be commencing in May. Will the UK make its support conditional on the candidates’ ability to demonstrate how they will tackle sexual exploitation and abuse in the UN system?</w:t>
      </w:r>
    </w:p>
    <w:p w:rsidR="00C46833" w:rsidRPr="004D2462" w:rsidP="00C46833">
      <w:pPr>
        <w:pStyle w:val="Answer"/>
      </w:pPr>
      <w:sdt>
        <w:sdtPr>
          <w:alias w:val="Witness"/>
          <w:id w:val="1063145193"/>
          <w:placeholder>
            <w:docPart w:val="8039D8FA2BE24F14B338A5B3AA0FD885"/>
          </w:placeholder>
          <w:richText/>
        </w:sdtPr>
        <w:sdtContent>
          <w:r w:rsidRPr="004D2462" w:rsidR="00F41FFB">
            <w:rPr>
              <w:b/>
              <w:bCs/>
              <w:i/>
              <w:iCs/>
            </w:rPr>
            <w:t xml:space="preserve">Dominic </w:t>
          </w:r>
          <w:r w:rsidRPr="004D2462" w:rsidR="00F41FFB">
            <w:rPr>
              <w:b/>
              <w:bCs/>
              <w:i/>
              <w:iCs/>
            </w:rPr>
            <w:t>Raab</w:t>
          </w:r>
          <w:r w:rsidRPr="004D2462" w:rsidR="00F41FFB">
            <w:rPr>
              <w:b/>
              <w:bCs/>
              <w:i/>
              <w:iCs/>
            </w:rPr>
            <w:t>:</w:t>
          </w:r>
          <w:r w:rsidRPr="004D2462">
            <w:rPr>
              <w:b/>
            </w:rPr>
            <w:t xml:space="preserve"> </w:t>
          </w:r>
        </w:sdtContent>
      </w:sdt>
      <w:r w:rsidRPr="004D2462">
        <w:t>Whether or not it is conditional I will not say, but that is certainly a pivotal part of any candidacy</w:t>
      </w:r>
      <w:r w:rsidRPr="004D2462" w:rsidR="00072D1A">
        <w:t>,</w:t>
      </w:r>
      <w:r w:rsidRPr="004D2462">
        <w:t xml:space="preserve"> absolutely. </w:t>
      </w:r>
    </w:p>
    <w:p w:rsidR="00C46833" w:rsidRPr="004D2462" w:rsidP="00B178DB">
      <w:pPr>
        <w:pStyle w:val="Question"/>
      </w:pPr>
      <w:sdt>
        <w:sdtPr>
          <w:alias w:val="Member"/>
          <w:tag w:val="&lt;Member mnisId='4267' dodsId='101347'&gt;"/>
          <w:id w:val="-2024778954"/>
          <w:placeholder>
            <w:docPart w:val="8039D8FA2BE24F14B338A5B3AA0FD885"/>
          </w:placeholder>
          <w:richText/>
        </w:sdtPr>
        <w:sdtContent>
          <w:r w:rsidRPr="004D2462">
            <w:rPr>
              <w:b/>
            </w:rPr>
            <w:t>Chair:</w:t>
          </w:r>
        </w:sdtContent>
      </w:sdt>
      <w:r w:rsidRPr="004D2462">
        <w:t xml:space="preserve"> Going on from that, a recent investigation found the Global Fund’s governance policy on sexual exploitation and abuse was inadequate</w:t>
      </w:r>
      <w:r w:rsidR="008B5553">
        <w:t>,</w:t>
      </w:r>
      <w:r w:rsidRPr="004D2462">
        <w:t xml:space="preserve"> and at least three UN agencies were implicated in sexual exploitation and abuse during the Ebola response in the DRC, as Navendu has indicated. Will the FCDO keep its commitment not to fund any multilateral organisation </w:t>
      </w:r>
      <w:r w:rsidRPr="004D2462" w:rsidR="0078751A">
        <w:t>that has</w:t>
      </w:r>
      <w:r w:rsidRPr="004D2462">
        <w:t xml:space="preserve"> safeguarding procedures </w:t>
      </w:r>
      <w:r w:rsidRPr="004D2462" w:rsidR="0078751A">
        <w:t xml:space="preserve">that </w:t>
      </w:r>
      <w:r w:rsidRPr="004D2462">
        <w:t>are considered to be</w:t>
      </w:r>
      <w:r w:rsidRPr="004D2462">
        <w:t xml:space="preserve"> inadequate?</w:t>
      </w:r>
    </w:p>
    <w:p w:rsidR="008D218B" w:rsidP="00C46833">
      <w:pPr>
        <w:pStyle w:val="Answer"/>
      </w:pPr>
      <w:sdt>
        <w:sdtPr>
          <w:alias w:val="Witness"/>
          <w:id w:val="143090092"/>
          <w:placeholder>
            <w:docPart w:val="8039D8FA2BE24F14B338A5B3AA0FD885"/>
          </w:placeholder>
          <w:richText/>
        </w:sdtPr>
        <w:sdtContent>
          <w:r w:rsidRPr="004D2462" w:rsidR="00F41FFB">
            <w:rPr>
              <w:b/>
              <w:bCs/>
              <w:i/>
              <w:iCs/>
            </w:rPr>
            <w:t xml:space="preserve">Dominic </w:t>
          </w:r>
          <w:r w:rsidRPr="004D2462" w:rsidR="00F41FFB">
            <w:rPr>
              <w:b/>
              <w:bCs/>
              <w:i/>
              <w:iCs/>
            </w:rPr>
            <w:t>Raab</w:t>
          </w:r>
          <w:r w:rsidRPr="004D2462" w:rsidR="00F41FFB">
            <w:rPr>
              <w:b/>
              <w:bCs/>
              <w:i/>
              <w:iCs/>
            </w:rPr>
            <w:t>:</w:t>
          </w:r>
          <w:r w:rsidRPr="004D2462" w:rsidR="00C46833">
            <w:rPr>
              <w:b/>
            </w:rPr>
            <w:t xml:space="preserve"> </w:t>
          </w:r>
        </w:sdtContent>
      </w:sdt>
      <w:r w:rsidRPr="004D2462" w:rsidR="00C46833">
        <w:t>I do not know quite what the level of inadequacy would be, but, absolutely, I hope I have shown you</w:t>
      </w:r>
      <w:r w:rsidRPr="004D2462" w:rsidR="00F67ADA">
        <w:t xml:space="preserve">, </w:t>
      </w:r>
      <w:r w:rsidRPr="004D2462" w:rsidR="00C46833">
        <w:t>in the way that we have approached Oxfam</w:t>
      </w:r>
      <w:r w:rsidRPr="004D2462" w:rsidR="00F67ADA">
        <w:t>,</w:t>
      </w:r>
      <w:r w:rsidRPr="004D2462" w:rsidR="00C46833">
        <w:t xml:space="preserve"> that I want to be belt</w:t>
      </w:r>
      <w:r w:rsidRPr="004D2462" w:rsidR="00512A32">
        <w:t xml:space="preserve"> </w:t>
      </w:r>
      <w:r w:rsidRPr="004D2462" w:rsidR="00C46833">
        <w:t>an</w:t>
      </w:r>
      <w:r w:rsidRPr="004D2462" w:rsidR="00512A32">
        <w:t xml:space="preserve">d </w:t>
      </w:r>
      <w:r w:rsidRPr="004D2462" w:rsidR="00C46833">
        <w:t>braces about this. I want us to have a zero</w:t>
      </w:r>
      <w:r w:rsidRPr="004D2462" w:rsidR="00C46833">
        <w:noBreakHyphen/>
        <w:t xml:space="preserve">tolerance approach. Fundamentally, I want </w:t>
      </w:r>
      <w:r w:rsidRPr="004D2462" w:rsidR="00C46833">
        <w:t>all of</w:t>
      </w:r>
      <w:r w:rsidRPr="004D2462" w:rsidR="00C46833">
        <w:t xml:space="preserve"> those partners</w:t>
      </w:r>
      <w:r w:rsidR="008B5553">
        <w:t>—</w:t>
      </w:r>
      <w:r w:rsidRPr="004D2462" w:rsidR="00C46833">
        <w:t>both the UN and the voluntary sector</w:t>
      </w:r>
      <w:r w:rsidR="008B5553">
        <w:t>—</w:t>
      </w:r>
      <w:r w:rsidRPr="004D2462" w:rsidR="00C46833">
        <w:t>for their own sake</w:t>
      </w:r>
      <w:r w:rsidR="008B5553">
        <w:t>,</w:t>
      </w:r>
      <w:r w:rsidRPr="004D2462" w:rsidR="00C46833">
        <w:t xml:space="preserve"> and not from the point of view of being a critical donor, to get this right. The lawyer in me always wants the checks and balances in place to try to achieve that.</w:t>
      </w:r>
    </w:p>
    <w:p w:rsidR="00C46833" w:rsidRPr="004D2462" w:rsidP="00C46833">
      <w:pPr>
        <w:pStyle w:val="Answer"/>
      </w:pPr>
      <w:r w:rsidRPr="004D2462">
        <w:t>I have shown through Oxfam what my instincts are. Of course, it is ultimately a judgment call, as we have seen with Oxfam itself. Different people take different views on it. Indeed, the Charity Commission gave it a green light, and we relied on that, which is why you ultimately have to be willing to look at it, take what is inevitably a judgment call, and then be accountable to Parliament and to committees like yours for that judgment call.</w:t>
      </w:r>
    </w:p>
    <w:p w:rsidR="00C46833" w:rsidRPr="004D2462" w:rsidP="00B178DB">
      <w:pPr>
        <w:pStyle w:val="Question"/>
      </w:pPr>
      <w:sdt>
        <w:sdtPr>
          <w:alias w:val="Member"/>
          <w:tag w:val="&lt;Member mnisId='4267' dodsId='101347'&gt;"/>
          <w:id w:val="-889640130"/>
          <w:placeholder>
            <w:docPart w:val="8039D8FA2BE24F14B338A5B3AA0FD885"/>
          </w:placeholder>
          <w:richText/>
        </w:sdtPr>
        <w:sdtContent>
          <w:r w:rsidRPr="004D2462">
            <w:rPr>
              <w:b/>
            </w:rPr>
            <w:t>Chair:</w:t>
          </w:r>
        </w:sdtContent>
      </w:sdt>
      <w:r w:rsidRPr="004D2462">
        <w:t xml:space="preserve"> One of the things that keeps on frustrating us is UN officials using immunity or implied immunity to get away from any sort of investigation or disciplinary. If the UK could take quite a strong line</w:t>
      </w:r>
      <w:r w:rsidR="00CB0DC9">
        <w:t>—</w:t>
      </w:r>
      <w:r w:rsidRPr="004D2462">
        <w:t>for example</w:t>
      </w:r>
      <w:r w:rsidR="00CB0DC9">
        <w:t>,</w:t>
      </w:r>
      <w:r w:rsidRPr="004D2462">
        <w:t xml:space="preserve"> withholding funds</w:t>
      </w:r>
      <w:r w:rsidR="00CB0DC9">
        <w:t>—</w:t>
      </w:r>
      <w:r w:rsidRPr="004D2462">
        <w:t>it might make the organisation wake up a little bit to its responsibilities.</w:t>
      </w:r>
    </w:p>
    <w:p w:rsidR="00C46833" w:rsidRPr="004D2462" w:rsidP="00C46833">
      <w:pPr>
        <w:pStyle w:val="Answer"/>
      </w:pPr>
      <w:sdt>
        <w:sdtPr>
          <w:alias w:val="Witness"/>
          <w:id w:val="-950320329"/>
          <w:placeholder>
            <w:docPart w:val="8039D8FA2BE24F14B338A5B3AA0FD885"/>
          </w:placeholder>
          <w:richText/>
        </w:sdtPr>
        <w:sdtContent>
          <w:r w:rsidRPr="004D2462" w:rsidR="00F41FFB">
            <w:rPr>
              <w:b/>
              <w:bCs/>
              <w:i/>
              <w:iCs/>
            </w:rPr>
            <w:t xml:space="preserve">Dominic </w:t>
          </w:r>
          <w:r w:rsidRPr="004D2462" w:rsidR="00F41FFB">
            <w:rPr>
              <w:b/>
              <w:bCs/>
              <w:i/>
              <w:iCs/>
            </w:rPr>
            <w:t>Raab</w:t>
          </w:r>
          <w:r w:rsidRPr="004D2462" w:rsidR="00F41FFB">
            <w:rPr>
              <w:b/>
              <w:bCs/>
              <w:i/>
              <w:iCs/>
            </w:rPr>
            <w:t>:</w:t>
          </w:r>
          <w:r w:rsidRPr="004D2462">
            <w:rPr>
              <w:b/>
            </w:rPr>
            <w:t xml:space="preserve"> </w:t>
          </w:r>
        </w:sdtContent>
      </w:sdt>
      <w:r w:rsidRPr="004D2462" w:rsidR="007812CA">
        <w:t>Yes, a</w:t>
      </w:r>
      <w:r w:rsidRPr="004D2462">
        <w:t>bsolutely. Of course, any organisation or state can waive immunity, so I do not see why it is a manacle rather than a protection.</w:t>
      </w:r>
    </w:p>
    <w:p w:rsidR="00C46833" w:rsidRPr="004D2462" w:rsidP="00B178DB">
      <w:pPr>
        <w:pStyle w:val="Question"/>
      </w:pPr>
      <w:sdt>
        <w:sdtPr>
          <w:alias w:val="Member"/>
          <w:tag w:val="&lt;Member mnisId='4403' dodsId='137565'&gt;"/>
          <w:id w:val="-1078435909"/>
          <w:placeholder>
            <w:docPart w:val="8039D8FA2BE24F14B338A5B3AA0FD885"/>
          </w:placeholder>
          <w:richText/>
        </w:sdtPr>
        <w:sdtContent>
          <w:r w:rsidRPr="004D2462">
            <w:rPr>
              <w:b/>
            </w:rPr>
            <w:t>Chris Law:</w:t>
          </w:r>
        </w:sdtContent>
      </w:sdt>
      <w:r w:rsidRPr="004D2462">
        <w:t xml:space="preserve"> What decisions, Foreign Secretary, have you made about the </w:t>
      </w:r>
      <w:r w:rsidRPr="004D2462">
        <w:t>UK’s planned ODA spend in Afghanistan for this financial year?</w:t>
      </w:r>
    </w:p>
    <w:p w:rsidR="00C46833" w:rsidRPr="004D2462" w:rsidP="00C46833">
      <w:pPr>
        <w:pStyle w:val="Answer"/>
      </w:pPr>
      <w:sdt>
        <w:sdtPr>
          <w:alias w:val="Witness"/>
          <w:id w:val="64309863"/>
          <w:placeholder>
            <w:docPart w:val="8039D8FA2BE24F14B338A5B3AA0FD885"/>
          </w:placeholder>
          <w:richText/>
        </w:sdtPr>
        <w:sdtContent>
          <w:r w:rsidRPr="004D2462" w:rsidR="00F41FFB">
            <w:rPr>
              <w:b/>
              <w:bCs/>
              <w:i/>
              <w:iCs/>
            </w:rPr>
            <w:t xml:space="preserve">Dominic </w:t>
          </w:r>
          <w:r w:rsidRPr="004D2462" w:rsidR="00F41FFB">
            <w:rPr>
              <w:b/>
              <w:bCs/>
              <w:i/>
              <w:iCs/>
            </w:rPr>
            <w:t>Raab</w:t>
          </w:r>
          <w:r w:rsidRPr="004D2462" w:rsidR="00F41FFB">
            <w:rPr>
              <w:b/>
              <w:bCs/>
              <w:i/>
              <w:iCs/>
            </w:rPr>
            <w:t>:</w:t>
          </w:r>
          <w:r w:rsidRPr="004D2462">
            <w:rPr>
              <w:b/>
            </w:rPr>
            <w:t xml:space="preserve"> </w:t>
          </w:r>
        </w:sdtContent>
      </w:sdt>
      <w:r w:rsidRPr="004D2462">
        <w:t>You will appreciate</w:t>
      </w:r>
      <w:r w:rsidRPr="004D2462" w:rsidR="00135C79">
        <w:t xml:space="preserve"> </w:t>
      </w:r>
      <w:r w:rsidRPr="004D2462">
        <w:t xml:space="preserve">that it is quite fluid in Afghanistan because of the US announcement. I was out in NATO last week discussing it with both the US </w:t>
      </w:r>
      <w:r w:rsidRPr="004D2462">
        <w:t>Defen</w:t>
      </w:r>
      <w:r w:rsidRPr="004D2462" w:rsidR="009264DB">
        <w:t>s</w:t>
      </w:r>
      <w:r w:rsidRPr="004D2462">
        <w:t>e</w:t>
      </w:r>
      <w:r w:rsidRPr="004D2462">
        <w:t xml:space="preserve"> Secretary as well as Secretary of State </w:t>
      </w:r>
      <w:r w:rsidRPr="004D2462">
        <w:t>Blinken</w:t>
      </w:r>
      <w:r w:rsidRPr="004D2462">
        <w:t xml:space="preserve"> and our NATO allies. We will continue our support. There is £145 million next year. You will know that since 2001 we have provided £3 billion in development.</w:t>
      </w:r>
    </w:p>
    <w:p w:rsidR="00C46833" w:rsidRPr="004D2462" w:rsidP="00C46833">
      <w:pPr>
        <w:pStyle w:val="Answer"/>
      </w:pPr>
      <w:r w:rsidRPr="004D2462">
        <w:t xml:space="preserve">On the country allocation—I know we have not published </w:t>
      </w:r>
      <w:r w:rsidRPr="004D2462">
        <w:t>them</w:t>
      </w:r>
      <w:r w:rsidRPr="004D2462">
        <w:t xml:space="preserve"> but this is important—we have protected the Afghanistan budget as much as possible. Within that, given the fluid situation we are facing, we will be watching it very closely. There will be some fluidity around it, but I would expect that to be within the envelope. I cannot see them getting less than the allocation we have provided. If anything, we may need to look at the facts and give them more. </w:t>
      </w:r>
    </w:p>
    <w:p w:rsidR="00C46833" w:rsidRPr="004D2462" w:rsidP="00C46833">
      <w:pPr>
        <w:pStyle w:val="Answer"/>
      </w:pPr>
      <w:r w:rsidRPr="004D2462">
        <w:t xml:space="preserve">More generally on Afghanistan, with the US decision and the NATO decision, our priorities are going to be around making sure our forces are protected beyond 1 May and making sure we can deal with the counterterrorism capacity that will inevitably be </w:t>
      </w:r>
      <w:r w:rsidRPr="004D2462" w:rsidR="000D25A1">
        <w:t>a</w:t>
      </w:r>
      <w:r w:rsidRPr="004D2462">
        <w:t xml:space="preserve">ffected as troops draw down. On the same level of that, we </w:t>
      </w:r>
      <w:r w:rsidRPr="004D2462">
        <w:t>have to</w:t>
      </w:r>
      <w:r w:rsidRPr="004D2462">
        <w:t xml:space="preserve"> make sure we can progress the parties, including the Taliban, through the peace process and secure the hard</w:t>
      </w:r>
      <w:r w:rsidRPr="004D2462">
        <w:noBreakHyphen/>
        <w:t xml:space="preserve">won gains. That includes not just the military ones but the </w:t>
      </w:r>
      <w:r w:rsidRPr="004D2462" w:rsidR="0073607E">
        <w:t>things</w:t>
      </w:r>
      <w:r w:rsidRPr="004D2462">
        <w:t xml:space="preserve"> we have done around particularl</w:t>
      </w:r>
      <w:r w:rsidRPr="004D2462" w:rsidR="0073607E">
        <w:t>y</w:t>
      </w:r>
      <w:r w:rsidRPr="004D2462">
        <w:t xml:space="preserve"> women’s rights and the other development gains we have made in that country. I am very acutely conscious of the challenge we have, and we are making sure we provide the funds to support that.</w:t>
      </w:r>
    </w:p>
    <w:p w:rsidR="00C46833" w:rsidRPr="004D2462" w:rsidP="00B178DB">
      <w:pPr>
        <w:pStyle w:val="Question"/>
      </w:pPr>
      <w:sdt>
        <w:sdtPr>
          <w:alias w:val="Member"/>
          <w:tag w:val="&lt;Member mnisId='4403' dodsId='137565'&gt;"/>
          <w:id w:val="-876621370"/>
          <w:placeholder>
            <w:docPart w:val="8039D8FA2BE24F14B338A5B3AA0FD885"/>
          </w:placeholder>
          <w:richText/>
        </w:sdtPr>
        <w:sdtContent>
          <w:r w:rsidRPr="004D2462">
            <w:rPr>
              <w:b/>
            </w:rPr>
            <w:t>Chris Law:</w:t>
          </w:r>
        </w:sdtContent>
      </w:sdt>
      <w:r w:rsidRPr="004D2462">
        <w:t xml:space="preserve"> What does a military withdrawal mean for the humanitarian situation and development efforts in Afghanistan?</w:t>
      </w:r>
    </w:p>
    <w:p w:rsidR="00C46833" w:rsidRPr="004D2462" w:rsidP="00C46833">
      <w:pPr>
        <w:pStyle w:val="Answer"/>
      </w:pPr>
      <w:sdt>
        <w:sdtPr>
          <w:alias w:val="Witness"/>
          <w:id w:val="-1669313403"/>
          <w:placeholder>
            <w:docPart w:val="8039D8FA2BE24F14B338A5B3AA0FD885"/>
          </w:placeholder>
          <w:richText/>
        </w:sdtPr>
        <w:sdtContent>
          <w:r w:rsidRPr="004D2462" w:rsidR="00F41FFB">
            <w:rPr>
              <w:b/>
              <w:bCs/>
              <w:i/>
              <w:iCs/>
            </w:rPr>
            <w:t xml:space="preserve">Dominic </w:t>
          </w:r>
          <w:r w:rsidRPr="004D2462" w:rsidR="00F41FFB">
            <w:rPr>
              <w:b/>
              <w:bCs/>
              <w:i/>
              <w:iCs/>
            </w:rPr>
            <w:t>Raab</w:t>
          </w:r>
          <w:r w:rsidRPr="004D2462" w:rsidR="00F41FFB">
            <w:rPr>
              <w:b/>
              <w:bCs/>
              <w:i/>
              <w:iCs/>
            </w:rPr>
            <w:t>:</w:t>
          </w:r>
          <w:r w:rsidRPr="004D2462">
            <w:rPr>
              <w:b/>
            </w:rPr>
            <w:t xml:space="preserve"> </w:t>
          </w:r>
        </w:sdtContent>
      </w:sdt>
      <w:r w:rsidRPr="004D2462">
        <w:t xml:space="preserve">We </w:t>
      </w:r>
      <w:r w:rsidRPr="004D2462">
        <w:t>have to</w:t>
      </w:r>
      <w:r w:rsidRPr="004D2462">
        <w:t xml:space="preserve"> use what levers we have with the </w:t>
      </w:r>
      <w:r w:rsidRPr="004D2462" w:rsidR="00C72633">
        <w:t>G</w:t>
      </w:r>
      <w:r w:rsidRPr="004D2462">
        <w:t>overnment and with the Taliban. One of those will be around the sanctions piece. We have to make sure that any easing up of the existing sanctions is predicated on</w:t>
      </w:r>
      <w:r w:rsidRPr="004D2462" w:rsidR="00C72633">
        <w:t xml:space="preserve"> </w:t>
      </w:r>
      <w:r w:rsidRPr="004D2462">
        <w:t xml:space="preserve">the basic tenets of human rights and the programmes that we have been working so hard </w:t>
      </w:r>
      <w:r w:rsidRPr="004D2462" w:rsidR="00517FC3">
        <w:t>on, to provide</w:t>
      </w:r>
      <w:r w:rsidRPr="004D2462">
        <w:t xml:space="preserve"> not just a stable Afghanistan but a more inclusive one, including around women’s rights. </w:t>
      </w:r>
    </w:p>
    <w:p w:rsidR="00C46833" w:rsidRPr="004D2462" w:rsidP="00C46833">
      <w:pPr>
        <w:pStyle w:val="Answer"/>
      </w:pPr>
      <w:r w:rsidRPr="004D2462">
        <w:t xml:space="preserve">Those are the levers that we have, but there is no doubt that the removal of troops will have an impact on some of that work. We </w:t>
      </w:r>
      <w:r w:rsidRPr="004D2462">
        <w:t>have to</w:t>
      </w:r>
      <w:r w:rsidRPr="004D2462">
        <w:t xml:space="preserve"> try to work with our partners, because it is a US decision and a NATO decision, to try to bank the gains. The truth is that there will only be peace in Afghanistan through a political process ultimately. We </w:t>
      </w:r>
      <w:r w:rsidRPr="004D2462">
        <w:t>have to</w:t>
      </w:r>
      <w:r w:rsidRPr="004D2462">
        <w:t xml:space="preserve"> bed into that peace process, as and when it makes progress, those key elements that are part of our programme, particularly on women’s rights.</w:t>
      </w:r>
    </w:p>
    <w:p w:rsidR="00C46833" w:rsidRPr="004D2462" w:rsidP="00B178DB">
      <w:pPr>
        <w:pStyle w:val="Question"/>
      </w:pPr>
      <w:sdt>
        <w:sdtPr>
          <w:alias w:val="Member"/>
          <w:tag w:val="&lt;Member mnisId='4403' dodsId='137565'&gt;"/>
          <w:id w:val="911968468"/>
          <w:placeholder>
            <w:docPart w:val="8039D8FA2BE24F14B338A5B3AA0FD885"/>
          </w:placeholder>
          <w:richText/>
        </w:sdtPr>
        <w:sdtContent>
          <w:r w:rsidRPr="004D2462">
            <w:rPr>
              <w:b/>
            </w:rPr>
            <w:t>Chris Law:</w:t>
          </w:r>
        </w:sdtContent>
      </w:sdt>
      <w:r w:rsidRPr="004D2462">
        <w:t xml:space="preserve"> If I could turn my attention to eastern Ukraine, which is a place I visited a couple of years ago to see for myself the challenges on the ground, I wonder what assessment you have made of the humanitarian needs of communities in the region, should the situation escalate.</w:t>
      </w:r>
    </w:p>
    <w:p w:rsidR="00C46833" w:rsidRPr="004D2462" w:rsidP="00C46833">
      <w:pPr>
        <w:pStyle w:val="Answer"/>
      </w:pPr>
      <w:sdt>
        <w:sdtPr>
          <w:alias w:val="Witness"/>
          <w:id w:val="-1558695050"/>
          <w:placeholder>
            <w:docPart w:val="8039D8FA2BE24F14B338A5B3AA0FD885"/>
          </w:placeholder>
          <w:richText/>
        </w:sdtPr>
        <w:sdtContent>
          <w:r w:rsidRPr="004D2462" w:rsidR="00F41FFB">
            <w:rPr>
              <w:b/>
              <w:bCs/>
              <w:i/>
              <w:iCs/>
            </w:rPr>
            <w:t xml:space="preserve">Dominic </w:t>
          </w:r>
          <w:r w:rsidRPr="004D2462" w:rsidR="00F41FFB">
            <w:rPr>
              <w:b/>
              <w:bCs/>
              <w:i/>
              <w:iCs/>
            </w:rPr>
            <w:t>Raab</w:t>
          </w:r>
          <w:r w:rsidRPr="004D2462" w:rsidR="00F41FFB">
            <w:rPr>
              <w:b/>
              <w:bCs/>
              <w:i/>
              <w:iCs/>
            </w:rPr>
            <w:t>:</w:t>
          </w:r>
          <w:r w:rsidRPr="004D2462">
            <w:rPr>
              <w:b/>
            </w:rPr>
            <w:t xml:space="preserve"> </w:t>
          </w:r>
        </w:sdtContent>
      </w:sdt>
      <w:r w:rsidRPr="004D2462">
        <w:t>As your question points out, it depends on what happens. At the moment, as well as the CSSF funding that we provide, we are focused on giving as much reassurance to the Ukrainians as we possibly can right across the piece</w:t>
      </w:r>
      <w:r w:rsidRPr="004D2462" w:rsidR="006411B8">
        <w:t>,</w:t>
      </w:r>
      <w:r w:rsidRPr="004D2462">
        <w:t xml:space="preserve"> from the kind of work you are talking about through to the Operation Orbital training of Ukrainian forces. We are trying to send a very clear message to Russia. We are</w:t>
      </w:r>
      <w:r w:rsidRPr="004D2462" w:rsidR="00277A4C">
        <w:t xml:space="preserve"> also</w:t>
      </w:r>
      <w:r w:rsidRPr="004D2462">
        <w:t xml:space="preserve"> trying to avoid an escalation of tensions or indeed Russia being allowed or given the pretext, as unjustifiable as it may be, to make </w:t>
      </w:r>
      <w:r w:rsidRPr="004D2462" w:rsidR="00277A4C">
        <w:t xml:space="preserve">its </w:t>
      </w:r>
      <w:r w:rsidRPr="004D2462">
        <w:t>incursion further into Ukraine a self</w:t>
      </w:r>
      <w:r w:rsidRPr="004D2462">
        <w:noBreakHyphen/>
        <w:t>fulfilling prophecy. Those are three rather difficult priorities to square, but that is what we are focused on. In fairness, having just got back from NATO last week, that is a priority for NATO partners and indeed others beyond NATO.</w:t>
      </w:r>
    </w:p>
    <w:p w:rsidR="00C46833" w:rsidRPr="004D2462" w:rsidP="00B178DB">
      <w:pPr>
        <w:pStyle w:val="Question"/>
      </w:pPr>
      <w:sdt>
        <w:sdtPr>
          <w:alias w:val="Member"/>
          <w:tag w:val="&lt;Member mnisId='4403' dodsId='137565'&gt;"/>
          <w:id w:val="-813629155"/>
          <w:placeholder>
            <w:docPart w:val="8039D8FA2BE24F14B338A5B3AA0FD885"/>
          </w:placeholder>
          <w:richText/>
        </w:sdtPr>
        <w:sdtContent>
          <w:r w:rsidRPr="004D2462">
            <w:rPr>
              <w:b/>
            </w:rPr>
            <w:t>Chris Law:</w:t>
          </w:r>
        </w:sdtContent>
      </w:sdt>
      <w:r w:rsidRPr="004D2462">
        <w:t xml:space="preserve"> I welcome your earlier remarks about safeguarding financial support </w:t>
      </w:r>
      <w:r w:rsidR="00C210B8">
        <w:t>for</w:t>
      </w:r>
      <w:r w:rsidRPr="004D2462">
        <w:t xml:space="preserve"> tackl</w:t>
      </w:r>
      <w:r w:rsidRPr="004D2462" w:rsidR="00277A4C">
        <w:t>ing</w:t>
      </w:r>
      <w:r w:rsidRPr="004D2462">
        <w:t xml:space="preserve"> disinformation in Ukraine, which we know has been an enormous issue. I just want to know whether there is scope for increasing current levels of support to humanitarian programmes in eastern Ukraine, particularly in the current climate. </w:t>
      </w:r>
    </w:p>
    <w:p w:rsidR="00C46833" w:rsidRPr="004D2462" w:rsidP="00C46833">
      <w:pPr>
        <w:pStyle w:val="Answer"/>
      </w:pPr>
      <w:sdt>
        <w:sdtPr>
          <w:alias w:val="Witness"/>
          <w:id w:val="1964147268"/>
          <w:placeholder>
            <w:docPart w:val="8039D8FA2BE24F14B338A5B3AA0FD885"/>
          </w:placeholder>
          <w:richText/>
        </w:sdtPr>
        <w:sdtContent>
          <w:r w:rsidRPr="004D2462" w:rsidR="00F41FFB">
            <w:rPr>
              <w:b/>
              <w:bCs/>
              <w:i/>
              <w:iCs/>
            </w:rPr>
            <w:t xml:space="preserve">Dominic </w:t>
          </w:r>
          <w:r w:rsidRPr="004D2462" w:rsidR="00F41FFB">
            <w:rPr>
              <w:b/>
              <w:bCs/>
              <w:i/>
              <w:iCs/>
            </w:rPr>
            <w:t>Raab</w:t>
          </w:r>
          <w:r w:rsidRPr="004D2462" w:rsidR="00F41FFB">
            <w:rPr>
              <w:b/>
              <w:bCs/>
              <w:i/>
              <w:iCs/>
            </w:rPr>
            <w:t>:</w:t>
          </w:r>
          <w:r w:rsidRPr="004D2462">
            <w:rPr>
              <w:b/>
            </w:rPr>
            <w:t xml:space="preserve"> </w:t>
          </w:r>
        </w:sdtContent>
      </w:sdt>
      <w:r w:rsidRPr="004D2462">
        <w:t>We will certainly keep it under constant review. That is why we have the crisis reserve. More generally, of course, we are watching very vigilantly what the situation on the ground is.</w:t>
      </w:r>
    </w:p>
    <w:p w:rsidR="00C46833" w:rsidRPr="004D2462" w:rsidP="00B178DB">
      <w:pPr>
        <w:pStyle w:val="Question"/>
      </w:pPr>
      <w:sdt>
        <w:sdtPr>
          <w:alias w:val="Member"/>
          <w:tag w:val="&lt;Member mnisId='4403' dodsId='137565'&gt;"/>
          <w:id w:val="-261459675"/>
          <w:placeholder>
            <w:docPart w:val="8039D8FA2BE24F14B338A5B3AA0FD885"/>
          </w:placeholder>
          <w:richText/>
        </w:sdtPr>
        <w:sdtContent>
          <w:r w:rsidRPr="004D2462">
            <w:rPr>
              <w:b/>
            </w:rPr>
            <w:t>Chris Law:</w:t>
          </w:r>
        </w:sdtContent>
      </w:sdt>
      <w:r w:rsidRPr="004D2462">
        <w:t xml:space="preserve"> Thank you, Foreign Secretary. That has been </w:t>
      </w:r>
      <w:r w:rsidRPr="004D2462">
        <w:t>really helpful</w:t>
      </w:r>
      <w:r w:rsidRPr="004D2462">
        <w:t xml:space="preserve">. </w:t>
      </w:r>
      <w:r w:rsidRPr="004D2462" w:rsidR="0087429F">
        <w:t xml:space="preserve">Sir </w:t>
      </w:r>
      <w:r w:rsidRPr="004D2462">
        <w:t>Philip, I feel like you have been left out of a lot of this, so I have a few specific</w:t>
      </w:r>
      <w:r w:rsidRPr="004D2462" w:rsidR="0087429F">
        <w:t xml:space="preserve"> questions</w:t>
      </w:r>
      <w:r w:rsidRPr="004D2462">
        <w:t xml:space="preserve"> for you. </w:t>
      </w:r>
      <w:r w:rsidR="007A542B">
        <w:t>H</w:t>
      </w:r>
      <w:r w:rsidRPr="004D2462">
        <w:t xml:space="preserve">ow much did you spend on each thematic area that you identify in the </w:t>
      </w:r>
      <w:r w:rsidRPr="004D2462" w:rsidR="0087429F">
        <w:t>w</w:t>
      </w:r>
      <w:r w:rsidRPr="004D2462">
        <w:t xml:space="preserve">ritten </w:t>
      </w:r>
      <w:r w:rsidRPr="004D2462" w:rsidR="0087429F">
        <w:t>m</w:t>
      </w:r>
      <w:r w:rsidRPr="004D2462">
        <w:t xml:space="preserve">inisterial </w:t>
      </w:r>
      <w:r w:rsidRPr="004D2462" w:rsidR="0087429F">
        <w:t>s</w:t>
      </w:r>
      <w:r w:rsidRPr="004D2462">
        <w:t>tatement last financial year?</w:t>
      </w:r>
    </w:p>
    <w:p w:rsidR="00C46833" w:rsidRPr="004D2462" w:rsidP="00C46833">
      <w:pPr>
        <w:pStyle w:val="Answer"/>
      </w:pPr>
      <w:sdt>
        <w:sdtPr>
          <w:alias w:val="Witness"/>
          <w:id w:val="808441411"/>
          <w:placeholder>
            <w:docPart w:val="8039D8FA2BE24F14B338A5B3AA0FD885"/>
          </w:placeholder>
          <w:richText/>
        </w:sdtPr>
        <w:sdtContent>
          <w:r w:rsidRPr="004D2462" w:rsidR="00100B1D">
            <w:rPr>
              <w:b/>
              <w:i/>
              <w:iCs/>
            </w:rPr>
            <w:t>Sir Philip Barton:</w:t>
          </w:r>
          <w:r w:rsidRPr="004D2462">
            <w:rPr>
              <w:b/>
              <w:i/>
              <w:iCs/>
            </w:rPr>
            <w:t xml:space="preserve"> </w:t>
          </w:r>
        </w:sdtContent>
      </w:sdt>
      <w:r w:rsidRPr="004D2462">
        <w:t>The money is not broken down that way. At risk of repeating myself, there is material in the supplementary estimates and there is both what the Foreign Secretary said to the Committee around the 2020 GNI exercise and what we have said today about the future and how the money will appear in public going forwards.</w:t>
      </w:r>
    </w:p>
    <w:p w:rsidR="00C46833" w:rsidRPr="004D2462" w:rsidP="00B178DB">
      <w:pPr>
        <w:pStyle w:val="Question"/>
      </w:pPr>
      <w:sdt>
        <w:sdtPr>
          <w:alias w:val="Member"/>
          <w:tag w:val="&lt;Member mnisId='4403' dodsId='137565'&gt;"/>
          <w:id w:val="744457684"/>
          <w:placeholder>
            <w:docPart w:val="8039D8FA2BE24F14B338A5B3AA0FD885"/>
          </w:placeholder>
          <w:richText/>
        </w:sdtPr>
        <w:sdtContent>
          <w:r w:rsidRPr="004D2462">
            <w:rPr>
              <w:b/>
            </w:rPr>
            <w:t>Chris Law:</w:t>
          </w:r>
        </w:sdtContent>
      </w:sdt>
      <w:r w:rsidRPr="004D2462">
        <w:t xml:space="preserve"> Could you tell us in </w:t>
      </w:r>
      <w:r w:rsidRPr="004D2462" w:rsidR="005F4EA6">
        <w:t>some</w:t>
      </w:r>
      <w:r w:rsidRPr="004D2462">
        <w:t xml:space="preserve"> detail what the terms “financial transactions”, “programmes with cross</w:t>
      </w:r>
      <w:r w:rsidRPr="004D2462">
        <w:noBreakHyphen/>
        <w:t>cutting themes” and “ALBs, international subscriptions and other fixed costs” mean?</w:t>
      </w:r>
    </w:p>
    <w:p w:rsidR="00C46833" w:rsidRPr="004D2462" w:rsidP="00C46833">
      <w:pPr>
        <w:pStyle w:val="Answer"/>
      </w:pPr>
      <w:sdt>
        <w:sdtPr>
          <w:alias w:val="Witness"/>
          <w:id w:val="1578549772"/>
          <w:placeholder>
            <w:docPart w:val="8039D8FA2BE24F14B338A5B3AA0FD885"/>
          </w:placeholder>
          <w:richText/>
        </w:sdtPr>
        <w:sdtContent>
          <w:r w:rsidRPr="004D2462" w:rsidR="00100B1D">
            <w:rPr>
              <w:b/>
              <w:i/>
              <w:iCs/>
            </w:rPr>
            <w:t>Sir Philip Barton:</w:t>
          </w:r>
          <w:r w:rsidRPr="004D2462">
            <w:rPr>
              <w:b/>
            </w:rPr>
            <w:t xml:space="preserve"> </w:t>
          </w:r>
        </w:sdtContent>
      </w:sdt>
      <w:r w:rsidRPr="004D2462">
        <w:t xml:space="preserve">Taking those in turn, financial transactions are things like, for example, the money the FCDO provides to CDC, which </w:t>
      </w:r>
      <w:r w:rsidRPr="004D2462" w:rsidR="00E14E09">
        <w:t>are</w:t>
      </w:r>
      <w:r w:rsidRPr="004D2462">
        <w:t xml:space="preserve"> investments and therefore are a liability</w:t>
      </w:r>
      <w:r w:rsidRPr="004D2462" w:rsidR="00E14E09">
        <w:t>, rather than a grant</w:t>
      </w:r>
      <w:r w:rsidRPr="004D2462">
        <w:t xml:space="preserve">. “Financial transaction” is a technical term, which changes the way it is accounted for under the Government rules. </w:t>
      </w:r>
      <w:r w:rsidRPr="004D2462" w:rsidR="00E14E09">
        <w:t>“</w:t>
      </w:r>
      <w:r w:rsidRPr="004D2462">
        <w:t>ALBs” are arm’s</w:t>
      </w:r>
      <w:r w:rsidRPr="004D2462">
        <w:noBreakHyphen/>
        <w:t xml:space="preserve">length bodies. There is a broad range of those that the Department has, ranging from the British Council through to things like the Commonwealth Scholarship Commission. Some of the money they are provided by the Department is ODA. </w:t>
      </w:r>
      <w:r w:rsidRPr="004D2462" w:rsidR="00162296">
        <w:t>“</w:t>
      </w:r>
      <w:r w:rsidRPr="004D2462">
        <w:t>International subscriptions</w:t>
      </w:r>
      <w:r w:rsidRPr="004D2462" w:rsidR="00162296">
        <w:t>”</w:t>
      </w:r>
      <w:r w:rsidRPr="004D2462">
        <w:t xml:space="preserve"> will be things like our contributions to the UN and other international organisations.</w:t>
      </w:r>
    </w:p>
    <w:p w:rsidR="00C46833" w:rsidRPr="004D2462" w:rsidP="00C46833">
      <w:pPr>
        <w:pStyle w:val="Answer"/>
      </w:pPr>
      <w:r w:rsidRPr="004D2462">
        <w:t xml:space="preserve">I may have missed one of the terms on your list, so I am happy to write to you with more detail on </w:t>
      </w:r>
      <w:r w:rsidRPr="004D2462">
        <w:t>all of</w:t>
      </w:r>
      <w:r w:rsidRPr="004D2462">
        <w:t xml:space="preserve"> these things to make sure you have the technical explanations. Those are the headlines on the things that you said.</w:t>
      </w:r>
    </w:p>
    <w:p w:rsidR="00C46833" w:rsidRPr="004D2462" w:rsidP="00B178DB">
      <w:pPr>
        <w:pStyle w:val="Question"/>
      </w:pPr>
      <w:sdt>
        <w:sdtPr>
          <w:alias w:val="Member"/>
          <w:tag w:val="&lt;Member mnisId='4403' dodsId='137565'&gt;"/>
          <w:id w:val="-847481359"/>
          <w:placeholder>
            <w:docPart w:val="8039D8FA2BE24F14B338A5B3AA0FD885"/>
          </w:placeholder>
          <w:richText/>
        </w:sdtPr>
        <w:sdtContent>
          <w:r w:rsidRPr="004D2462">
            <w:rPr>
              <w:b/>
            </w:rPr>
            <w:t>Chris Law:</w:t>
          </w:r>
        </w:sdtContent>
      </w:sdt>
      <w:r w:rsidRPr="004D2462">
        <w:t xml:space="preserve"> If you could put a little bit in writing, it would be helpful for us. The last one that I mentioned was “programmes with cross</w:t>
      </w:r>
      <w:r w:rsidRPr="004D2462">
        <w:noBreakHyphen/>
        <w:t>cutting themes”. If I could just move on, could you tell us what proportion of the ODA budget was devoted to each of these categories of spending in the last three years?</w:t>
      </w:r>
    </w:p>
    <w:p w:rsidR="00C46833" w:rsidRPr="004D2462" w:rsidP="00C46833">
      <w:pPr>
        <w:pStyle w:val="Answer"/>
      </w:pPr>
      <w:sdt>
        <w:sdtPr>
          <w:alias w:val="Witness"/>
          <w:id w:val="244618128"/>
          <w:placeholder>
            <w:docPart w:val="8039D8FA2BE24F14B338A5B3AA0FD885"/>
          </w:placeholder>
          <w:richText/>
        </w:sdtPr>
        <w:sdtContent>
          <w:r w:rsidRPr="004D2462" w:rsidR="00100B1D">
            <w:rPr>
              <w:b/>
              <w:i/>
              <w:iCs/>
            </w:rPr>
            <w:t>Sir Philip Barton:</w:t>
          </w:r>
          <w:r w:rsidRPr="004D2462">
            <w:rPr>
              <w:b/>
            </w:rPr>
            <w:t xml:space="preserve"> </w:t>
          </w:r>
        </w:sdtContent>
      </w:sdt>
      <w:r w:rsidRPr="004D2462">
        <w:t>I am sorry. I would need to look at that. I do not have those figures on a three</w:t>
      </w:r>
      <w:r w:rsidRPr="004D2462">
        <w:noBreakHyphen/>
        <w:t xml:space="preserve">year basis at my fingertips. </w:t>
      </w:r>
    </w:p>
    <w:p w:rsidR="00C46833" w:rsidRPr="004D2462" w:rsidP="00C46833">
      <w:pPr>
        <w:pStyle w:val="Remark"/>
      </w:pPr>
      <w:sdt>
        <w:sdtPr>
          <w:alias w:val="Member"/>
          <w:tag w:val="&lt;Member mnisId='4267' dodsId='101347'&gt;"/>
          <w:id w:val="-1229920689"/>
          <w:placeholder>
            <w:docPart w:val="8039D8FA2BE24F14B338A5B3AA0FD885"/>
          </w:placeholder>
          <w:richText/>
        </w:sdtPr>
        <w:sdtContent>
          <w:r w:rsidRPr="004D2462">
            <w:rPr>
              <w:b/>
            </w:rPr>
            <w:t>Chair:</w:t>
          </w:r>
        </w:sdtContent>
      </w:sdt>
      <w:r w:rsidRPr="004D2462">
        <w:t xml:space="preserve"> If you could write to us, that would be very helpful. </w:t>
      </w:r>
    </w:p>
    <w:p w:rsidR="00C46833" w:rsidRPr="004D2462" w:rsidP="00B178DB">
      <w:pPr>
        <w:pStyle w:val="Question"/>
      </w:pPr>
      <w:sdt>
        <w:sdtPr>
          <w:alias w:val="Member"/>
          <w:tag w:val="&lt;Member mnisId='4403' dodsId='137565'&gt;"/>
          <w:id w:val="-1179662394"/>
          <w:placeholder>
            <w:docPart w:val="8039D8FA2BE24F14B338A5B3AA0FD885"/>
          </w:placeholder>
          <w:richText/>
        </w:sdtPr>
        <w:sdtContent>
          <w:r w:rsidRPr="004D2462">
            <w:rPr>
              <w:b/>
            </w:rPr>
            <w:t>Chris Law:</w:t>
          </w:r>
        </w:sdtContent>
      </w:sdt>
      <w:r w:rsidRPr="004D2462">
        <w:t xml:space="preserve"> Lastly, the biggest item of all</w:t>
      </w:r>
      <w:r w:rsidRPr="004D2462" w:rsidR="00162296">
        <w:t>,</w:t>
      </w:r>
      <w:r w:rsidRPr="004D2462">
        <w:t xml:space="preserve"> by far</w:t>
      </w:r>
      <w:r w:rsidRPr="004D2462" w:rsidR="00162296">
        <w:t>,</w:t>
      </w:r>
      <w:r w:rsidRPr="004D2462">
        <w:t xml:space="preserve"> is “programmes with cross</w:t>
      </w:r>
      <w:r w:rsidRPr="004D2462">
        <w:noBreakHyphen/>
        <w:t xml:space="preserve">cutting themes”. Why is it not possible </w:t>
      </w:r>
      <w:r w:rsidR="00523769">
        <w:t>for</w:t>
      </w:r>
      <w:r w:rsidRPr="004D2462">
        <w:t xml:space="preserve"> you </w:t>
      </w:r>
      <w:r w:rsidR="00523769">
        <w:t xml:space="preserve">to </w:t>
      </w:r>
      <w:r w:rsidRPr="004D2462">
        <w:t xml:space="preserve">break down this spending so </w:t>
      </w:r>
      <w:r w:rsidR="00523769">
        <w:t xml:space="preserve">that </w:t>
      </w:r>
      <w:r w:rsidRPr="004D2462">
        <w:t>we can see exactly how much goes on your seven priorities?</w:t>
      </w:r>
    </w:p>
    <w:p w:rsidR="00C46833" w:rsidRPr="004D2462" w:rsidP="00C46833">
      <w:pPr>
        <w:pStyle w:val="Answer"/>
      </w:pPr>
      <w:sdt>
        <w:sdtPr>
          <w:alias w:val="Witness"/>
          <w:id w:val="-482922914"/>
          <w:placeholder>
            <w:docPart w:val="8039D8FA2BE24F14B338A5B3AA0FD885"/>
          </w:placeholder>
          <w:richText/>
        </w:sdtPr>
        <w:sdtContent>
          <w:r w:rsidRPr="004D2462" w:rsidR="00100B1D">
            <w:rPr>
              <w:b/>
              <w:i/>
              <w:iCs/>
            </w:rPr>
            <w:t>Sir Philip Barton:</w:t>
          </w:r>
          <w:r w:rsidRPr="004D2462">
            <w:rPr>
              <w:b/>
            </w:rPr>
            <w:t xml:space="preserve"> </w:t>
          </w:r>
        </w:sdtContent>
      </w:sdt>
      <w:r w:rsidRPr="004D2462">
        <w:t>I am going to repeat myself</w:t>
      </w:r>
      <w:r w:rsidRPr="004D2462" w:rsidR="00EC4B29">
        <w:t>.</w:t>
      </w:r>
      <w:r w:rsidRPr="004D2462">
        <w:t xml:space="preserve"> </w:t>
      </w:r>
      <w:r w:rsidRPr="004D2462" w:rsidR="00EC4B29">
        <w:t>A</w:t>
      </w:r>
      <w:r w:rsidRPr="004D2462">
        <w:t xml:space="preserve">s I said at the beginning, the Foreign Secretary set out at the end of the exercise last year what the outcomes were and set out in the </w:t>
      </w:r>
      <w:r w:rsidRPr="004D2462" w:rsidR="00EC4B29">
        <w:t>w</w:t>
      </w:r>
      <w:r w:rsidRPr="004D2462">
        <w:t xml:space="preserve">ritten </w:t>
      </w:r>
      <w:r w:rsidRPr="004D2462" w:rsidR="00EC4B29">
        <w:t>m</w:t>
      </w:r>
      <w:r w:rsidRPr="004D2462">
        <w:t xml:space="preserve">inisterial </w:t>
      </w:r>
      <w:r w:rsidRPr="004D2462" w:rsidR="00EC4B29">
        <w:t>s</w:t>
      </w:r>
      <w:r w:rsidRPr="004D2462">
        <w:t>tatement yesterday what the forward look is. That information comes out in the normal way. That has not changed. The Foreign Secretary committed earlier to writing to you on how that works in practice.</w:t>
      </w:r>
    </w:p>
    <w:p w:rsidR="00C46833" w:rsidRPr="004D2462" w:rsidP="00B178DB">
      <w:pPr>
        <w:pStyle w:val="Question"/>
      </w:pPr>
      <w:sdt>
        <w:sdtPr>
          <w:alias w:val="Member"/>
          <w:tag w:val="&lt;Member mnisId='4267' dodsId='101347'&gt;"/>
          <w:id w:val="-1732680782"/>
          <w:placeholder>
            <w:docPart w:val="8039D8FA2BE24F14B338A5B3AA0FD885"/>
          </w:placeholder>
          <w:richText/>
        </w:sdtPr>
        <w:sdtContent>
          <w:r w:rsidRPr="004D2462">
            <w:rPr>
              <w:b/>
            </w:rPr>
            <w:t>Chair:</w:t>
          </w:r>
        </w:sdtContent>
      </w:sdt>
      <w:r w:rsidRPr="004D2462">
        <w:t xml:space="preserve"> Foreign Secretary, can I bring you back to Chris’</w:t>
      </w:r>
      <w:r w:rsidRPr="004D2462" w:rsidR="00EC4B29">
        <w:t>s</w:t>
      </w:r>
      <w:r w:rsidRPr="004D2462">
        <w:t xml:space="preserve"> question about Ukraine? Looking at the </w:t>
      </w:r>
      <w:r w:rsidRPr="004D2462" w:rsidR="00EC4B29">
        <w:t>w</w:t>
      </w:r>
      <w:r w:rsidRPr="004D2462">
        <w:t xml:space="preserve">ritten </w:t>
      </w:r>
      <w:r w:rsidRPr="004D2462" w:rsidR="00EC4B29">
        <w:t>m</w:t>
      </w:r>
      <w:r w:rsidRPr="004D2462">
        <w:t xml:space="preserve">inisterial </w:t>
      </w:r>
      <w:r w:rsidRPr="004D2462" w:rsidR="00EC4B29">
        <w:t>s</w:t>
      </w:r>
      <w:r w:rsidRPr="004D2462">
        <w:t>tatement, it seems that the real hit in terms of cuts is for the rest</w:t>
      </w:r>
      <w:r w:rsidRPr="004D2462" w:rsidR="00EC4B29">
        <w:t>-</w:t>
      </w:r>
      <w:r w:rsidRPr="004D2462">
        <w:t>of</w:t>
      </w:r>
      <w:r w:rsidRPr="004D2462" w:rsidR="00EC4B29">
        <w:t>-</w:t>
      </w:r>
      <w:r w:rsidRPr="004D2462">
        <w:t>the</w:t>
      </w:r>
      <w:r w:rsidRPr="004D2462" w:rsidR="00EC4B29">
        <w:t>-</w:t>
      </w:r>
      <w:r w:rsidRPr="004D2462">
        <w:t xml:space="preserve">world programmes, which look as though </w:t>
      </w:r>
      <w:r w:rsidRPr="004D2462" w:rsidR="00EC4B29">
        <w:t>they are</w:t>
      </w:r>
      <w:r w:rsidRPr="004D2462">
        <w:t xml:space="preserve"> down from £4.3 billion in 2019 to £1.4 billion for 2021</w:t>
      </w:r>
      <w:r w:rsidRPr="004D2462">
        <w:noBreakHyphen/>
        <w:t xml:space="preserve">22. Ukraine would be one of those countries. </w:t>
      </w:r>
      <w:r w:rsidRPr="004D2462">
        <w:t>DevTrack</w:t>
      </w:r>
      <w:r w:rsidRPr="004D2462" w:rsidR="00EE71CC">
        <w:t>er</w:t>
      </w:r>
      <w:r w:rsidRPr="004D2462">
        <w:t xml:space="preserve"> has Ukraine down as £0 for this financial year. Is that something that is likely to change or is that situation going to continue?</w:t>
      </w:r>
    </w:p>
    <w:p w:rsidR="00C46833" w:rsidRPr="004D2462" w:rsidP="00C46833">
      <w:pPr>
        <w:pStyle w:val="Answer"/>
      </w:pPr>
      <w:sdt>
        <w:sdtPr>
          <w:alias w:val="Witness"/>
          <w:id w:val="2034073774"/>
          <w:placeholder>
            <w:docPart w:val="8039D8FA2BE24F14B338A5B3AA0FD885"/>
          </w:placeholder>
          <w:richText/>
        </w:sdtPr>
        <w:sdtContent>
          <w:r w:rsidRPr="004D2462" w:rsidR="00F41FFB">
            <w:rPr>
              <w:b/>
              <w:bCs/>
              <w:i/>
              <w:iCs/>
            </w:rPr>
            <w:t xml:space="preserve">Dominic </w:t>
          </w:r>
          <w:r w:rsidRPr="004D2462" w:rsidR="00F41FFB">
            <w:rPr>
              <w:b/>
              <w:bCs/>
              <w:i/>
              <w:iCs/>
            </w:rPr>
            <w:t>Raab</w:t>
          </w:r>
          <w:r w:rsidRPr="004D2462" w:rsidR="00F41FFB">
            <w:rPr>
              <w:b/>
              <w:bCs/>
              <w:i/>
              <w:iCs/>
            </w:rPr>
            <w:t>:</w:t>
          </w:r>
          <w:r w:rsidRPr="004D2462">
            <w:rPr>
              <w:b/>
            </w:rPr>
            <w:t xml:space="preserve"> </w:t>
          </w:r>
        </w:sdtContent>
      </w:sdt>
      <w:r w:rsidRPr="004D2462">
        <w:t>I can write to you with the detail, but, as I said to Chris, we have the allocations, particularly around CSSF, that will apply. There is an emergency reserve. Quite a lot of the support that is provided is not ODA. I mentioned Operation Orbital, and there are other things. I am very happy, if it would be helpful, given the interest in Ukraine, to set out very clearly the detailed funding that is available for Ukraine.</w:t>
      </w:r>
    </w:p>
    <w:p w:rsidR="00C46833" w:rsidRPr="004D2462" w:rsidP="00C46833">
      <w:pPr>
        <w:pStyle w:val="Remark"/>
      </w:pPr>
      <w:sdt>
        <w:sdtPr>
          <w:rPr>
            <w:b/>
          </w:rPr>
          <w:alias w:val="Member"/>
          <w:tag w:val="&lt;Member mnisId='4621' dodsId='77854'&gt;"/>
          <w:id w:val="614330255"/>
          <w:placeholder>
            <w:docPart w:val="08C6DE43754E4EC8840A405414FB7B6A"/>
          </w:placeholder>
          <w:richText/>
        </w:sdtPr>
        <w:sdtContent>
          <w:r w:rsidRPr="004D2462">
            <w:rPr>
              <w:b/>
            </w:rPr>
            <w:t>Chair:</w:t>
          </w:r>
        </w:sdtContent>
      </w:sdt>
      <w:r w:rsidRPr="004D2462">
        <w:rPr>
          <w:b/>
        </w:rPr>
        <w:t xml:space="preserve"> </w:t>
      </w:r>
      <w:r w:rsidRPr="004D2462">
        <w:rPr>
          <w:bCs/>
        </w:rPr>
        <w:t>That is fantastic</w:t>
      </w:r>
      <w:r w:rsidRPr="004D2462" w:rsidR="00B70032">
        <w:rPr>
          <w:bCs/>
        </w:rPr>
        <w:t>;</w:t>
      </w:r>
      <w:r w:rsidRPr="004D2462">
        <w:t xml:space="preserve"> </w:t>
      </w:r>
      <w:r w:rsidRPr="004D2462" w:rsidR="00B70032">
        <w:t>t</w:t>
      </w:r>
      <w:r w:rsidRPr="004D2462">
        <w:t xml:space="preserve">hank you. </w:t>
      </w:r>
    </w:p>
    <w:p w:rsidR="00C46833" w:rsidRPr="004D2462" w:rsidP="00B178DB">
      <w:pPr>
        <w:pStyle w:val="Question"/>
      </w:pPr>
      <w:sdt>
        <w:sdtPr>
          <w:alias w:val="Member"/>
          <w:tag w:val="&lt;Member mnisId='1604' dodsId='61606'&gt;"/>
          <w:id w:val="-2110269157"/>
          <w:placeholder>
            <w:docPart w:val="8039D8FA2BE24F14B338A5B3AA0FD885"/>
          </w:placeholder>
          <w:richText/>
        </w:sdtPr>
        <w:sdtContent>
          <w:r w:rsidRPr="004D2462" w:rsidR="0090078F">
            <w:rPr>
              <w:b/>
            </w:rPr>
            <w:t>Mr Sharma:</w:t>
          </w:r>
        </w:sdtContent>
      </w:sdt>
      <w:r w:rsidRPr="004D2462">
        <w:t xml:space="preserve"> </w:t>
      </w:r>
      <w:r w:rsidRPr="004D2462" w:rsidR="00D1232B">
        <w:t>Foreign Secretary, w</w:t>
      </w:r>
      <w:r w:rsidRPr="004D2462">
        <w:t>ho in the FCDO is co</w:t>
      </w:r>
      <w:r w:rsidRPr="004D2462">
        <w:noBreakHyphen/>
        <w:t>ordinating the UK’s response to the ongoing atrocities in Tigray? Who has ultimate responsibility</w:t>
      </w:r>
      <w:r w:rsidR="00CE6070">
        <w:t>:</w:t>
      </w:r>
      <w:r w:rsidRPr="004D2462">
        <w:t xml:space="preserve"> </w:t>
      </w:r>
      <w:r w:rsidRPr="004D2462">
        <w:t>the</w:t>
      </w:r>
      <w:r w:rsidRPr="004D2462">
        <w:t xml:space="preserve"> Minister for Africa or the Minister for Human Rights?</w:t>
      </w:r>
    </w:p>
    <w:p w:rsidR="00C46833" w:rsidRPr="004D2462" w:rsidP="00C46833">
      <w:pPr>
        <w:pStyle w:val="Answer"/>
      </w:pPr>
      <w:sdt>
        <w:sdtPr>
          <w:alias w:val="Witness"/>
          <w:id w:val="196125929"/>
          <w:placeholder>
            <w:docPart w:val="8039D8FA2BE24F14B338A5B3AA0FD885"/>
          </w:placeholder>
          <w:richText/>
        </w:sdtPr>
        <w:sdtContent>
          <w:r w:rsidRPr="004D2462" w:rsidR="00F41FFB">
            <w:rPr>
              <w:b/>
              <w:bCs/>
              <w:i/>
              <w:iCs/>
            </w:rPr>
            <w:t xml:space="preserve">Dominic </w:t>
          </w:r>
          <w:r w:rsidRPr="004D2462" w:rsidR="00F41FFB">
            <w:rPr>
              <w:b/>
              <w:bCs/>
              <w:i/>
              <w:iCs/>
            </w:rPr>
            <w:t>Raab</w:t>
          </w:r>
          <w:r w:rsidRPr="004D2462" w:rsidR="00F41FFB">
            <w:rPr>
              <w:b/>
              <w:bCs/>
              <w:i/>
              <w:iCs/>
            </w:rPr>
            <w:t>:</w:t>
          </w:r>
          <w:r w:rsidRPr="004D2462">
            <w:rPr>
              <w:b/>
            </w:rPr>
            <w:t xml:space="preserve"> </w:t>
          </w:r>
        </w:sdtContent>
      </w:sdt>
      <w:r w:rsidRPr="004D2462">
        <w:t>The Foreign Secretary does. I was out in Ethiopia earlier this year. I went up to Gondar to see for myself the humanitarian response that is based there and goes into the Tigray region. I saw Prime Min</w:t>
      </w:r>
      <w:r w:rsidRPr="004D2462" w:rsidR="00280641">
        <w:t>i</w:t>
      </w:r>
      <w:r w:rsidRPr="004D2462">
        <w:t xml:space="preserve">ster Abiy as well as </w:t>
      </w:r>
      <w:r w:rsidRPr="004D2462" w:rsidR="00BE00BB">
        <w:t>M</w:t>
      </w:r>
      <w:r w:rsidRPr="004D2462">
        <w:t>inisters. There has been some progress, but</w:t>
      </w:r>
      <w:r w:rsidRPr="004D2462" w:rsidR="00280641">
        <w:t xml:space="preserve"> </w:t>
      </w:r>
      <w:r w:rsidRPr="004D2462">
        <w:t>clearly</w:t>
      </w:r>
      <w:r w:rsidRPr="004D2462">
        <w:t xml:space="preserve"> we are very concerned. As the responsible Minister, I would say there are three priorities. The first is securing greater humanitarian access. They have gone from a consent basis to a notification basis, which is progress, but we need to make sure we secure unfettered access. </w:t>
      </w:r>
    </w:p>
    <w:p w:rsidR="00C46833" w:rsidRPr="004D2462" w:rsidP="00C46833">
      <w:pPr>
        <w:pStyle w:val="Answer"/>
      </w:pPr>
      <w:r w:rsidRPr="004D2462">
        <w:t xml:space="preserve">The second thing is going to be making sure </w:t>
      </w:r>
      <w:r w:rsidRPr="004D2462" w:rsidR="00280641">
        <w:t xml:space="preserve">that </w:t>
      </w:r>
      <w:r w:rsidRPr="004D2462">
        <w:t xml:space="preserve">there is accountability for the reports of </w:t>
      </w:r>
      <w:r w:rsidRPr="004D2462">
        <w:rPr>
          <w:rFonts w:cstheme="minorHAnsi"/>
        </w:rPr>
        <w:t>human</w:t>
      </w:r>
      <w:r w:rsidRPr="004D2462" w:rsidR="00280641">
        <w:rPr>
          <w:rFonts w:cstheme="minorHAnsi"/>
        </w:rPr>
        <w:t xml:space="preserve"> </w:t>
      </w:r>
      <w:r w:rsidRPr="004D2462">
        <w:rPr>
          <w:rFonts w:cstheme="minorHAnsi"/>
        </w:rPr>
        <w:t>rights</w:t>
      </w:r>
      <w:r w:rsidRPr="004D2462">
        <w:t xml:space="preserve"> abuses. Prime Minister Abiy has made a range of commitments in that regard, and of course the UN High Commissioner for Human Rights is planning investigations in relation to that. We will support both of those efforts. </w:t>
      </w:r>
    </w:p>
    <w:p w:rsidR="00C46833" w:rsidRPr="004D2462" w:rsidP="00C46833">
      <w:pPr>
        <w:pStyle w:val="Answer"/>
      </w:pPr>
      <w:r w:rsidRPr="004D2462">
        <w:t xml:space="preserve">Thirdly, if I look in the round at the situation in Tigray and the politics of Ethiopia, which </w:t>
      </w:r>
      <w:r w:rsidR="000007DE">
        <w:t>has</w:t>
      </w:r>
      <w:r w:rsidRPr="004D2462">
        <w:t xml:space="preserve"> long</w:t>
      </w:r>
      <w:r w:rsidR="007867A4">
        <w:t xml:space="preserve"> </w:t>
      </w:r>
      <w:r w:rsidRPr="004D2462">
        <w:t xml:space="preserve">centred around the relationship between the regions and the centre, it is going to be very important that there are elections not just in Ethiopia but in the Tigray region in order for there to be political dialogue between the centre and the Tigray region. Again, that is something that Prime Minister Abiy undertook to me personally. I hope that gives you a sense of the strategy. </w:t>
      </w:r>
    </w:p>
    <w:p w:rsidR="00C46833" w:rsidRPr="004D2462" w:rsidP="00B178DB">
      <w:pPr>
        <w:pStyle w:val="Question"/>
      </w:pPr>
      <w:sdt>
        <w:sdtPr>
          <w:alias w:val="Member"/>
          <w:tag w:val="&lt;Member mnisId='1604' dodsId='61606'&gt;"/>
          <w:id w:val="407896565"/>
          <w:placeholder>
            <w:docPart w:val="8039D8FA2BE24F14B338A5B3AA0FD885"/>
          </w:placeholder>
          <w:richText/>
        </w:sdtPr>
        <w:sdtContent>
          <w:r w:rsidRPr="004D2462" w:rsidR="0090078F">
            <w:rPr>
              <w:b/>
            </w:rPr>
            <w:t>Mr Sharma:</w:t>
          </w:r>
        </w:sdtContent>
      </w:sdt>
      <w:r w:rsidRPr="004D2462">
        <w:t xml:space="preserve"> </w:t>
      </w:r>
      <w:r w:rsidR="0059132F">
        <w:t>F</w:t>
      </w:r>
      <w:r w:rsidRPr="004D2462">
        <w:t xml:space="preserve">ollowing </w:t>
      </w:r>
      <w:r w:rsidR="0059132F">
        <w:t xml:space="preserve">on </w:t>
      </w:r>
      <w:r w:rsidRPr="004D2462">
        <w:t xml:space="preserve">from there, how are you using the expertise within the </w:t>
      </w:r>
      <w:r w:rsidRPr="004D2462" w:rsidR="003951A4">
        <w:t>conflict u</w:t>
      </w:r>
      <w:r w:rsidRPr="004D2462">
        <w:t>nit</w:t>
      </w:r>
      <w:r w:rsidRPr="004D2462" w:rsidR="003951A4">
        <w:t xml:space="preserve"> t</w:t>
      </w:r>
      <w:r w:rsidRPr="004D2462">
        <w:t>o actively seek a settlement to the conflict in Tigray? How are you applying lessons learned from other atrocity situations to the conflict in Tigray?</w:t>
      </w:r>
    </w:p>
    <w:p w:rsidR="00C46833" w:rsidRPr="004D2462" w:rsidP="00C46833">
      <w:pPr>
        <w:pStyle w:val="Answer"/>
      </w:pPr>
      <w:sdt>
        <w:sdtPr>
          <w:alias w:val="Witness"/>
          <w:id w:val="816228433"/>
          <w:placeholder>
            <w:docPart w:val="8039D8FA2BE24F14B338A5B3AA0FD885"/>
          </w:placeholder>
          <w:richText/>
        </w:sdtPr>
        <w:sdtContent>
          <w:r w:rsidRPr="004D2462" w:rsidR="00F41FFB">
            <w:rPr>
              <w:b/>
              <w:bCs/>
              <w:i/>
              <w:iCs/>
            </w:rPr>
            <w:t xml:space="preserve">Dominic </w:t>
          </w:r>
          <w:r w:rsidRPr="004D2462" w:rsidR="00F41FFB">
            <w:rPr>
              <w:b/>
              <w:bCs/>
              <w:i/>
              <w:iCs/>
            </w:rPr>
            <w:t>Raab</w:t>
          </w:r>
          <w:r w:rsidRPr="004D2462" w:rsidR="00F41FFB">
            <w:rPr>
              <w:b/>
              <w:bCs/>
              <w:i/>
              <w:iCs/>
            </w:rPr>
            <w:t>:</w:t>
          </w:r>
          <w:r w:rsidRPr="004D2462">
            <w:rPr>
              <w:b/>
            </w:rPr>
            <w:t xml:space="preserve"> </w:t>
          </w:r>
        </w:sdtContent>
      </w:sdt>
      <w:r w:rsidRPr="004D2462">
        <w:t xml:space="preserve">Obviously, we have the expertise that can back up those three different areas, if there is a call or a need for it: accountability for </w:t>
      </w:r>
      <w:r w:rsidRPr="004D2462">
        <w:rPr>
          <w:rFonts w:cstheme="minorHAnsi"/>
        </w:rPr>
        <w:t>human</w:t>
      </w:r>
      <w:r w:rsidRPr="004D2462" w:rsidR="00164652">
        <w:rPr>
          <w:rFonts w:cstheme="minorHAnsi"/>
        </w:rPr>
        <w:t xml:space="preserve"> </w:t>
      </w:r>
      <w:r w:rsidRPr="004D2462">
        <w:rPr>
          <w:rFonts w:cstheme="minorHAnsi"/>
        </w:rPr>
        <w:t>rights</w:t>
      </w:r>
      <w:r w:rsidRPr="004D2462">
        <w:t xml:space="preserve"> abuses, humanitarian </w:t>
      </w:r>
      <w:r w:rsidRPr="004D2462">
        <w:t>support</w:t>
      </w:r>
      <w:r w:rsidRPr="004D2462">
        <w:t xml:space="preserve"> and electoral support. If you are suggesting that we could go in and mediate, Prime Minister Abiy </w:t>
      </w:r>
      <w:r w:rsidRPr="004D2462">
        <w:t>has to</w:t>
      </w:r>
      <w:r w:rsidRPr="004D2462">
        <w:t xml:space="preserve"> be willing to entertain that. Amon</w:t>
      </w:r>
      <w:r w:rsidRPr="004D2462" w:rsidR="00164652">
        <w:t>g</w:t>
      </w:r>
      <w:r w:rsidRPr="004D2462">
        <w:t xml:space="preserve"> all the interlocutors, we have had a very close bilateral relationship over many years, given the history of the country. We have talked a lot to the regional partners and the regional countries as well as the United Nations. We have urged them to engage with the Ethiopian </w:t>
      </w:r>
      <w:r w:rsidRPr="004D2462" w:rsidR="00164652">
        <w:t>G</w:t>
      </w:r>
      <w:r w:rsidRPr="004D2462">
        <w:t>overnment and consider what more can be done.</w:t>
      </w:r>
    </w:p>
    <w:p w:rsidR="00C46833" w:rsidRPr="004D2462" w:rsidP="00C46833">
      <w:pPr>
        <w:pStyle w:val="Answer"/>
      </w:pPr>
      <w:r>
        <w:t xml:space="preserve">Ultimately, the Government of Ethiopia </w:t>
      </w:r>
      <w:r>
        <w:t>ha</w:t>
      </w:r>
      <w:r w:rsidR="00164652">
        <w:t>ve</w:t>
      </w:r>
      <w:r>
        <w:t xml:space="preserve"> to</w:t>
      </w:r>
      <w:r>
        <w:t xml:space="preserve"> be willing to engage. Of course, there are also regional implications, in particular the presence of Eritrean troops. Notwithstanding all the sensitivities, I have to say that, in the three areas I mentioned, Prime Minister Abiy was willing to engage constructively</w:t>
      </w:r>
      <w:r w:rsidR="39E8DF53">
        <w:t>, and</w:t>
      </w:r>
      <w:r>
        <w:t xml:space="preserve"> made various assurances and, obviously, we need to make sure they are delivered. Of course, as you will find often in these situations, the </w:t>
      </w:r>
      <w:r w:rsidR="006D6B78">
        <w:t>G</w:t>
      </w:r>
      <w:r>
        <w:t>overnment of Ethiopia regard this as a civil matter</w:t>
      </w:r>
      <w:r w:rsidR="004E6DA1">
        <w:t>—</w:t>
      </w:r>
      <w:r>
        <w:t>a domestic matter</w:t>
      </w:r>
      <w:r w:rsidR="004E6DA1">
        <w:t>—</w:t>
      </w:r>
      <w:r>
        <w:t xml:space="preserve">not one that is right for internationalisation. I personally think that listening to the advice of regional friends and partners could help resolve the matter, but, ultimately, the Government of Ethiopia </w:t>
      </w:r>
      <w:r>
        <w:t>ha</w:t>
      </w:r>
      <w:r w:rsidR="006D6B78">
        <w:t>ve</w:t>
      </w:r>
      <w:r>
        <w:t xml:space="preserve"> to</w:t>
      </w:r>
      <w:r>
        <w:t xml:space="preserve"> take the same view. </w:t>
      </w:r>
    </w:p>
    <w:p w:rsidR="00C46833" w:rsidRPr="004D2462" w:rsidP="00C46833">
      <w:pPr>
        <w:pStyle w:val="Remark"/>
      </w:pPr>
      <w:sdt>
        <w:sdtPr>
          <w:alias w:val="Member"/>
          <w:tag w:val="&lt;Member mnisId='4267' dodsId='101347'&gt;"/>
          <w:id w:val="-109898055"/>
          <w:placeholder>
            <w:docPart w:val="8039D8FA2BE24F14B338A5B3AA0FD885"/>
          </w:placeholder>
          <w:richText/>
        </w:sdtPr>
        <w:sdtContent>
          <w:r w:rsidRPr="004D2462">
            <w:rPr>
              <w:b/>
            </w:rPr>
            <w:t>Chair:</w:t>
          </w:r>
        </w:sdtContent>
      </w:sdt>
      <w:r w:rsidRPr="004D2462">
        <w:t xml:space="preserve"> We are publishing our inquiry’s report into Tigray next week. We feel very passionately that it is the first real test of your new </w:t>
      </w:r>
      <w:r w:rsidRPr="004D2462" w:rsidR="006D6B78">
        <w:t>D</w:t>
      </w:r>
      <w:r w:rsidRPr="004D2462">
        <w:t xml:space="preserve">epartment, because reaching a peaceful solution would seem to combine development and diplomacy. If there is any way we could get a quick response back, we would be most grateful, just because we want to try to keep the international focus on it. </w:t>
      </w:r>
    </w:p>
    <w:p w:rsidR="00C46833" w:rsidRPr="004D2462" w:rsidP="00B178DB">
      <w:pPr>
        <w:pStyle w:val="Question"/>
      </w:pPr>
      <w:sdt>
        <w:sdtPr>
          <w:alias w:val="Member"/>
          <w:tag w:val="&lt;Member mnisId='4819' dodsId=''&gt;"/>
          <w:id w:val="-2061233613"/>
          <w:placeholder>
            <w:docPart w:val="8039D8FA2BE24F14B338A5B3AA0FD885"/>
          </w:placeholder>
          <w:richText/>
        </w:sdtPr>
        <w:sdtContent>
          <w:r w:rsidRPr="004D2462">
            <w:rPr>
              <w:b/>
            </w:rPr>
            <w:t>Theo Clarke:</w:t>
          </w:r>
        </w:sdtContent>
      </w:sdt>
      <w:r w:rsidRPr="004D2462">
        <w:t xml:space="preserve"> Foreign Secretary, the Government’s website says that bilateral ODA spend in 2019 accounted for 67.5%. I am interested to know, since the merger, what the balance is between spending on multilaterals </w:t>
      </w:r>
      <w:r w:rsidRPr="004D2462">
        <w:t xml:space="preserve">versus </w:t>
      </w:r>
      <w:r w:rsidRPr="004D2462">
        <w:t>bilaterals</w:t>
      </w:r>
      <w:r w:rsidRPr="004D2462" w:rsidR="00F0136F">
        <w:t xml:space="preserve">, </w:t>
      </w:r>
      <w:r w:rsidRPr="004D2462">
        <w:t>and which it is that you are choosing to prioritise and why.</w:t>
      </w:r>
    </w:p>
    <w:p w:rsidR="00C46833" w:rsidRPr="004D2462" w:rsidP="00C46833">
      <w:pPr>
        <w:pStyle w:val="Answer"/>
      </w:pPr>
      <w:sdt>
        <w:sdtPr>
          <w:alias w:val="Witness"/>
          <w:id w:val="899474203"/>
          <w:placeholder>
            <w:docPart w:val="8039D8FA2BE24F14B338A5B3AA0FD885"/>
          </w:placeholder>
          <w:richText/>
        </w:sdtPr>
        <w:sdtContent>
          <w:r w:rsidRPr="004D2462" w:rsidR="00F41FFB">
            <w:rPr>
              <w:b/>
              <w:bCs/>
              <w:i/>
              <w:iCs/>
            </w:rPr>
            <w:t xml:space="preserve">Dominic </w:t>
          </w:r>
          <w:r w:rsidRPr="004D2462" w:rsidR="00F41FFB">
            <w:rPr>
              <w:b/>
              <w:bCs/>
              <w:i/>
              <w:iCs/>
            </w:rPr>
            <w:t>Raab</w:t>
          </w:r>
          <w:r w:rsidRPr="004D2462" w:rsidR="00F41FFB">
            <w:rPr>
              <w:b/>
              <w:bCs/>
              <w:i/>
              <w:iCs/>
            </w:rPr>
            <w:t>:</w:t>
          </w:r>
          <w:r w:rsidRPr="004D2462">
            <w:rPr>
              <w:b/>
            </w:rPr>
            <w:t xml:space="preserve"> </w:t>
          </w:r>
        </w:sdtContent>
      </w:sdt>
      <w:r w:rsidRPr="004D2462">
        <w:t xml:space="preserve">It is a great question. There are arguments for both. You will see this when the data is published. As you will know, the argument for multilateral spend is that the accountability mechanism is assured, you have the economies of scale and, to some degree, you have the expertise. My feeling is that there is also very strong and perhaps underrated value in the bilateral </w:t>
      </w:r>
      <w:r w:rsidRPr="004D2462">
        <w:t>spend, because</w:t>
      </w:r>
      <w:r w:rsidRPr="004D2462">
        <w:t xml:space="preserve"> it allows you to tailor niche support for areas that otherwise might fall between the cracks of the multilateral spend. I can see the value of both.</w:t>
      </w:r>
    </w:p>
    <w:p w:rsidR="00C46833" w:rsidRPr="004D2462" w:rsidP="00C46833">
      <w:pPr>
        <w:pStyle w:val="Answer"/>
      </w:pPr>
      <w:r w:rsidRPr="004D2462">
        <w:t>I have a niggling instinctive desire to do more in the bilateral space, but, as you will know, the Treasury has strong views on this as well. Is there an inching towards doing more bilateral? Probably, yes. That is because we have a bespoke offer in the UK. For example, in Africa the UK is more liberal when it comes to free trade than the Europeans. We do business with greater integrity certainly than the Russians and, I would argue, the Chinese, but we also have this force</w:t>
      </w:r>
      <w:r w:rsidRPr="004D2462">
        <w:noBreakHyphen/>
        <w:t>for</w:t>
      </w:r>
      <w:r w:rsidRPr="004D2462">
        <w:noBreakHyphen/>
        <w:t xml:space="preserve">good agenda. That is a package and it is very compelling. There is a real case for us being able to put together bespoke bilateral packages in those sorts of contexts. Ultimately, it is a balance. </w:t>
      </w:r>
    </w:p>
    <w:p w:rsidR="00C46833" w:rsidRPr="004D2462" w:rsidP="00B178DB">
      <w:pPr>
        <w:pStyle w:val="Question"/>
      </w:pPr>
      <w:sdt>
        <w:sdtPr>
          <w:alias w:val="Member"/>
          <w:tag w:val="&lt;Member mnisId='4811' dodsId=''&gt;"/>
          <w:id w:val="771278046"/>
          <w:placeholder>
            <w:docPart w:val="8039D8FA2BE24F14B338A5B3AA0FD885"/>
          </w:placeholder>
          <w:richText/>
        </w:sdtPr>
        <w:sdtContent>
          <w:r w:rsidRPr="004D2462">
            <w:rPr>
              <w:b/>
            </w:rPr>
            <w:t>Navendu Mishra:</w:t>
          </w:r>
        </w:sdtContent>
      </w:sdt>
      <w:r w:rsidRPr="004D2462">
        <w:t xml:space="preserve"> Foreign Secretary, could I go back to climate finance? The UK’s provision on climate finance is considered world</w:t>
      </w:r>
      <w:r w:rsidRPr="004D2462">
        <w:noBreakHyphen/>
        <w:t xml:space="preserve">leading, and a need for more money focused on </w:t>
      </w:r>
      <w:r w:rsidRPr="004D2462">
        <w:rPr>
          <w:rFonts w:cs="Times New Roman"/>
        </w:rPr>
        <w:t xml:space="preserve">adaptation finance has been acknowledged by </w:t>
      </w:r>
      <w:r w:rsidRPr="004D2462" w:rsidR="00FA11C9">
        <w:rPr>
          <w:rFonts w:cs="Times New Roman"/>
        </w:rPr>
        <w:t>COP</w:t>
      </w:r>
      <w:r w:rsidRPr="004D2462" w:rsidR="000E05D2">
        <w:rPr>
          <w:rFonts w:cs="Times New Roman"/>
        </w:rPr>
        <w:t xml:space="preserve"> 26</w:t>
      </w:r>
      <w:r w:rsidRPr="004D2462" w:rsidR="00FA11C9">
        <w:rPr>
          <w:rFonts w:cs="Times New Roman"/>
        </w:rPr>
        <w:t xml:space="preserve"> president</w:t>
      </w:r>
      <w:r w:rsidRPr="004D2462">
        <w:rPr>
          <w:rFonts w:cs="Times New Roman"/>
        </w:rPr>
        <w:t xml:space="preserve"> Alok Sharma, but this funding must be in addition to the aid budget rather than cutting into it. </w:t>
      </w:r>
      <w:r w:rsidRPr="004D2462">
        <w:t>With an already reduced aid budget, increasing climate finance from existing ODA funds will reduce spending in other vital areas such as health and girls’ education. We are in the middle of a global pandemic</w:t>
      </w:r>
      <w:r w:rsidRPr="004D2462" w:rsidR="00BB7C4D">
        <w:t>, but b</w:t>
      </w:r>
      <w:r w:rsidRPr="004D2462">
        <w:t xml:space="preserve">oth are very </w:t>
      </w:r>
      <w:r w:rsidRPr="004D2462">
        <w:t>important</w:t>
      </w:r>
      <w:r w:rsidRPr="004D2462">
        <w:t xml:space="preserve"> and both should be properly supported. Why can additional climate funding for low</w:t>
      </w:r>
      <w:r w:rsidRPr="004D2462">
        <w:noBreakHyphen/>
        <w:t>income countries not be supported outside of existing funding?</w:t>
      </w:r>
    </w:p>
    <w:p w:rsidR="00C46833" w:rsidRPr="004D2462" w:rsidP="00C46833">
      <w:pPr>
        <w:pStyle w:val="Answer"/>
      </w:pPr>
      <w:sdt>
        <w:sdtPr>
          <w:alias w:val="Witness"/>
          <w:id w:val="-940066128"/>
          <w:placeholder>
            <w:docPart w:val="8039D8FA2BE24F14B338A5B3AA0FD885"/>
          </w:placeholder>
          <w:richText/>
        </w:sdtPr>
        <w:sdtContent>
          <w:r w:rsidRPr="004D2462" w:rsidR="00F41FFB">
            <w:rPr>
              <w:b/>
              <w:bCs/>
              <w:i/>
              <w:iCs/>
            </w:rPr>
            <w:t xml:space="preserve">Dominic </w:t>
          </w:r>
          <w:r w:rsidRPr="004D2462" w:rsidR="00F41FFB">
            <w:rPr>
              <w:b/>
              <w:bCs/>
              <w:i/>
              <w:iCs/>
            </w:rPr>
            <w:t>Raab</w:t>
          </w:r>
          <w:r w:rsidRPr="004D2462" w:rsidR="00F41FFB">
            <w:rPr>
              <w:b/>
              <w:bCs/>
              <w:i/>
              <w:iCs/>
            </w:rPr>
            <w:t>:</w:t>
          </w:r>
          <w:r w:rsidRPr="004D2462">
            <w:rPr>
              <w:b/>
            </w:rPr>
            <w:t xml:space="preserve"> </w:t>
          </w:r>
        </w:sdtContent>
      </w:sdt>
      <w:r w:rsidRPr="004D2462">
        <w:t>I certainly agree with you: both are important, and they are both reflected in our seven strategic priorities. We would always want to put more money into one or the other, but you will understand the financial pressures we are under</w:t>
      </w:r>
      <w:r w:rsidRPr="004D2462" w:rsidR="00BB7C4D">
        <w:t>;</w:t>
      </w:r>
      <w:r w:rsidRPr="004D2462">
        <w:t xml:space="preserve"> I have explained them at length. I can reassure you that we are maintaining our commitment to double the UK’s international climate finance to achieve £11.6 billion by 2025. Rest assured on that front.</w:t>
      </w:r>
    </w:p>
    <w:p w:rsidR="00C46833" w:rsidRPr="004D2462" w:rsidP="00B178DB">
      <w:pPr>
        <w:pStyle w:val="Question"/>
      </w:pPr>
      <w:sdt>
        <w:sdtPr>
          <w:alias w:val="Member"/>
          <w:tag w:val="&lt;Member mnisId='4403' dodsId='137565'&gt;"/>
          <w:id w:val="-1130319929"/>
          <w:placeholder>
            <w:docPart w:val="8039D8FA2BE24F14B338A5B3AA0FD885"/>
          </w:placeholder>
          <w:richText/>
        </w:sdtPr>
        <w:sdtContent>
          <w:r w:rsidRPr="004D2462">
            <w:rPr>
              <w:b/>
            </w:rPr>
            <w:t>Chris Law:</w:t>
          </w:r>
        </w:sdtContent>
      </w:sdt>
      <w:r w:rsidRPr="004D2462">
        <w:t xml:space="preserve"> Foreign Secretary, when we last met at the International Development Committee, I asked you a straight question about whether, as a former lawyer, you were concerned that you would break the law by reducing the aid budget without changing legislation, and you said you were not. I want to ask you this question</w:t>
      </w:r>
      <w:r w:rsidRPr="004D2462" w:rsidR="003D356D">
        <w:t>: a</w:t>
      </w:r>
      <w:r w:rsidRPr="004D2462">
        <w:t xml:space="preserve">re you planning on bringing a vote before the House so </w:t>
      </w:r>
      <w:r w:rsidR="001108CA">
        <w:t xml:space="preserve">that </w:t>
      </w:r>
      <w:r w:rsidRPr="004D2462">
        <w:t xml:space="preserve">the House can </w:t>
      </w:r>
      <w:r w:rsidRPr="004D2462">
        <w:t>actually speak</w:t>
      </w:r>
      <w:r w:rsidRPr="004D2462">
        <w:t>, debate and vote on this? If not, are you delaying it because of the G7 summit? It might bring embarrassment, given the volume of opposition in the House of Commons to this cut to the world’s neediest people.</w:t>
      </w:r>
    </w:p>
    <w:p w:rsidR="00C46833" w:rsidRPr="004D2462" w:rsidP="00C46833">
      <w:pPr>
        <w:pStyle w:val="Answer"/>
      </w:pPr>
      <w:sdt>
        <w:sdtPr>
          <w:alias w:val="Witness"/>
          <w:id w:val="206462524"/>
          <w:placeholder>
            <w:docPart w:val="8039D8FA2BE24F14B338A5B3AA0FD885"/>
          </w:placeholder>
          <w:richText/>
        </w:sdtPr>
        <w:sdtContent>
          <w:r w:rsidRPr="004D2462" w:rsidR="00F41FFB">
            <w:rPr>
              <w:b/>
              <w:bCs/>
              <w:i/>
              <w:iCs/>
            </w:rPr>
            <w:t xml:space="preserve">Dominic </w:t>
          </w:r>
          <w:r w:rsidRPr="004D2462" w:rsidR="00F41FFB">
            <w:rPr>
              <w:b/>
              <w:bCs/>
              <w:i/>
              <w:iCs/>
            </w:rPr>
            <w:t>Raab</w:t>
          </w:r>
          <w:r w:rsidRPr="004D2462" w:rsidR="00F41FFB">
            <w:rPr>
              <w:b/>
              <w:bCs/>
              <w:i/>
              <w:iCs/>
            </w:rPr>
            <w:t>:</w:t>
          </w:r>
          <w:r w:rsidRPr="004D2462">
            <w:rPr>
              <w:b/>
            </w:rPr>
            <w:t xml:space="preserve"> </w:t>
          </w:r>
        </w:sdtContent>
      </w:sdt>
      <w:r w:rsidRPr="004D2462">
        <w:t>We are not delaying anything because of the G7 summit. If that were the case, we would not have put out these allocations. We will act in line with the International Development Act. As you will know, the Act itself explicitly envisages that there may be circumstances in which the 0.7% target is not met. There is an accountability process within it. The question is around what the parameters of that are. I am looking at that very carefully, and of course I will inform the House and this Committee of how we intend to proceed in due course. I am very sensitive to the issue, but of course we are not going to behave in any way unlawfully. You would not expect me</w:t>
      </w:r>
      <w:r w:rsidRPr="004D2462" w:rsidR="00215EB0">
        <w:t>,</w:t>
      </w:r>
      <w:r w:rsidRPr="004D2462">
        <w:t xml:space="preserve"> as a former Foreign Office lawyer</w:t>
      </w:r>
      <w:r w:rsidRPr="004D2462" w:rsidR="00215EB0">
        <w:t>,</w:t>
      </w:r>
      <w:r w:rsidRPr="004D2462">
        <w:t xml:space="preserve"> to advocate that.</w:t>
      </w:r>
    </w:p>
    <w:p w:rsidR="00C46833" w:rsidRPr="004D2462" w:rsidP="00B178DB">
      <w:pPr>
        <w:pStyle w:val="Question"/>
      </w:pPr>
      <w:sdt>
        <w:sdtPr>
          <w:alias w:val="Member"/>
          <w:tag w:val="&lt;Member mnisId='4403' dodsId='137565'&gt;"/>
          <w:id w:val="924392507"/>
          <w:placeholder>
            <w:docPart w:val="8039D8FA2BE24F14B338A5B3AA0FD885"/>
          </w:placeholder>
          <w:richText/>
        </w:sdtPr>
        <w:sdtContent>
          <w:r w:rsidRPr="004D2462">
            <w:rPr>
              <w:b/>
            </w:rPr>
            <w:t>Chris Law:</w:t>
          </w:r>
        </w:sdtContent>
      </w:sdt>
      <w:r w:rsidRPr="004D2462">
        <w:t xml:space="preserve"> No, I appreciate that, but</w:t>
      </w:r>
      <w:r w:rsidRPr="004D2462" w:rsidR="00215EB0">
        <w:t xml:space="preserve"> nevertheless</w:t>
      </w:r>
      <w:r w:rsidRPr="004D2462">
        <w:t xml:space="preserve"> I would like to know whether you are considering a debate and a vote in the House. We have asked for this repeatedly. It has been a long time since you made the announcement o</w:t>
      </w:r>
      <w:r w:rsidRPr="004D2462" w:rsidR="00215EB0">
        <w:t>f</w:t>
      </w:r>
      <w:r w:rsidRPr="004D2462">
        <w:t xml:space="preserve"> the cut. There is very strong opposition. There is a big requirement, simply in terms of the democratic process, to have that discussion in the House. Are you looking to do this? It is a straight </w:t>
      </w:r>
      <w:r w:rsidRPr="004D2462" w:rsidR="00CC390A">
        <w:t>“</w:t>
      </w:r>
      <w:r w:rsidRPr="004D2462">
        <w:t>yes</w:t>
      </w:r>
      <w:r w:rsidRPr="004D2462" w:rsidR="00CC390A">
        <w:t>”</w:t>
      </w:r>
      <w:r w:rsidRPr="004D2462">
        <w:t xml:space="preserve"> or </w:t>
      </w:r>
      <w:r w:rsidRPr="004D2462" w:rsidR="00CC390A">
        <w:t>“</w:t>
      </w:r>
      <w:r w:rsidRPr="004D2462">
        <w:t>no</w:t>
      </w:r>
      <w:r w:rsidRPr="004D2462" w:rsidR="00CC390A">
        <w:t>”</w:t>
      </w:r>
      <w:r w:rsidRPr="004D2462">
        <w:t xml:space="preserve"> answer. </w:t>
      </w:r>
    </w:p>
    <w:p w:rsidR="00C46833" w:rsidRPr="004D2462" w:rsidP="00C46833">
      <w:pPr>
        <w:pStyle w:val="Answer"/>
      </w:pPr>
      <w:sdt>
        <w:sdtPr>
          <w:alias w:val="Witness"/>
          <w:id w:val="1948349553"/>
          <w:placeholder>
            <w:docPart w:val="8039D8FA2BE24F14B338A5B3AA0FD885"/>
          </w:placeholder>
          <w:richText/>
        </w:sdtPr>
        <w:sdtContent>
          <w:r w:rsidRPr="004D2462" w:rsidR="00F41FFB">
            <w:rPr>
              <w:b/>
              <w:bCs/>
              <w:i/>
              <w:iCs/>
            </w:rPr>
            <w:t xml:space="preserve">Dominic </w:t>
          </w:r>
          <w:r w:rsidRPr="004D2462" w:rsidR="00F41FFB">
            <w:rPr>
              <w:b/>
              <w:bCs/>
              <w:i/>
              <w:iCs/>
            </w:rPr>
            <w:t>Raab</w:t>
          </w:r>
          <w:r w:rsidRPr="004D2462" w:rsidR="00F41FFB">
            <w:rPr>
              <w:b/>
              <w:bCs/>
              <w:i/>
              <w:iCs/>
            </w:rPr>
            <w:t>:</w:t>
          </w:r>
          <w:r w:rsidRPr="004D2462">
            <w:rPr>
              <w:b/>
            </w:rPr>
            <w:t xml:space="preserve"> </w:t>
          </w:r>
        </w:sdtContent>
      </w:sdt>
      <w:r w:rsidRPr="004D2462">
        <w:t xml:space="preserve">There is no legal requirement for us to do it. We publish the details, as is always the way, through the transparency mechanism I have described. Of course, there will be debates on finance </w:t>
      </w:r>
      <w:r w:rsidRPr="004D2462" w:rsidR="00CC390A">
        <w:t>A</w:t>
      </w:r>
      <w:r w:rsidRPr="004D2462">
        <w:t>cts. Parliament controls its own business, and there is nothing to stop</w:t>
      </w:r>
      <w:r w:rsidRPr="004D2462" w:rsidR="00CC390A">
        <w:t xml:space="preserve"> </w:t>
      </w:r>
      <w:r w:rsidRPr="004D2462">
        <w:t>backbenchers from organising a vote on anything they wish, including votes on any motions they wish.</w:t>
      </w:r>
    </w:p>
    <w:p w:rsidR="00C46833" w:rsidRPr="004D2462" w:rsidP="00B178DB">
      <w:pPr>
        <w:pStyle w:val="Question"/>
      </w:pPr>
      <w:sdt>
        <w:sdtPr>
          <w:alias w:val="Member"/>
          <w:tag w:val="&lt;Member mnisId='4025' dodsId='41721'&gt;"/>
          <w:id w:val="-239022097"/>
          <w:placeholder>
            <w:docPart w:val="8039D8FA2BE24F14B338A5B3AA0FD885"/>
          </w:placeholder>
          <w:richText/>
        </w:sdtPr>
        <w:sdtContent>
          <w:r w:rsidRPr="004D2462" w:rsidR="00CC390A">
            <w:rPr>
              <w:b/>
            </w:rPr>
            <w:t>Mrs Latham:</w:t>
          </w:r>
        </w:sdtContent>
      </w:sdt>
      <w:r w:rsidRPr="004D2462">
        <w:t xml:space="preserve"> I am sorry if I have missed </w:t>
      </w:r>
      <w:r w:rsidRPr="004D2462">
        <w:t>this, because</w:t>
      </w:r>
      <w:r w:rsidRPr="004D2462">
        <w:t xml:space="preserve"> I have had questions in the Chamber, one of which was about the reduction from 0.7% to 0.5%. One of your pillars is women and girls’ education particularly, but there is a lot more that women and girls need, not just education. They need security when they go to collect water</w:t>
      </w:r>
      <w:r w:rsidR="00BE5E89">
        <w:t xml:space="preserve">; </w:t>
      </w:r>
      <w:r w:rsidRPr="004D2462">
        <w:t>water and sanitation is very important for women and girls. They need security when they go to collect firewood for their fires. There are all sorts of reasons why we need to spend more money on women and girls to protect them from rape and abuse.</w:t>
      </w:r>
    </w:p>
    <w:p w:rsidR="00C46833" w:rsidRPr="004D2462" w:rsidP="00C46833">
      <w:pPr>
        <w:pStyle w:val="Question"/>
        <w:numPr>
          <w:ilvl w:val="0"/>
          <w:numId w:val="0"/>
        </w:numPr>
        <w:ind w:left="794"/>
      </w:pPr>
      <w:r w:rsidRPr="004D2462">
        <w:t xml:space="preserve">We have also done a couple of reports now on sexual exploitation and abuse in the aid sector. That is very important. We have recommended </w:t>
      </w:r>
      <w:r w:rsidR="00487708">
        <w:t xml:space="preserve">that </w:t>
      </w:r>
      <w:r w:rsidRPr="004D2462">
        <w:t xml:space="preserve">money is spent on ensuring that all organisations have a policy on that so </w:t>
      </w:r>
      <w:r w:rsidRPr="004D2462" w:rsidR="000B399A">
        <w:t xml:space="preserve">that </w:t>
      </w:r>
      <w:r w:rsidRPr="004D2462">
        <w:t>we know that when women and girls are abused—and they are abused regularly—</w:t>
      </w:r>
      <w:r w:rsidRPr="004D2462" w:rsidR="007B3A10">
        <w:t>people</w:t>
      </w:r>
      <w:r w:rsidRPr="004D2462">
        <w:t xml:space="preserve"> can be held to account. Has that budget been slashed?</w:t>
      </w:r>
    </w:p>
    <w:p w:rsidR="00C46833" w:rsidRPr="004D2462" w:rsidP="00C46833">
      <w:pPr>
        <w:pStyle w:val="Answer"/>
      </w:pPr>
      <w:sdt>
        <w:sdtPr>
          <w:alias w:val="Witness"/>
          <w:id w:val="1158798950"/>
          <w:placeholder>
            <w:docPart w:val="8039D8FA2BE24F14B338A5B3AA0FD885"/>
          </w:placeholder>
          <w:richText/>
        </w:sdtPr>
        <w:sdtContent>
          <w:r w:rsidRPr="004D2462" w:rsidR="00F41FFB">
            <w:rPr>
              <w:b/>
              <w:bCs/>
              <w:i/>
              <w:iCs/>
            </w:rPr>
            <w:t xml:space="preserve">Dominic </w:t>
          </w:r>
          <w:r w:rsidRPr="004D2462" w:rsidR="00F41FFB">
            <w:rPr>
              <w:b/>
              <w:bCs/>
              <w:i/>
              <w:iCs/>
            </w:rPr>
            <w:t>Raab</w:t>
          </w:r>
          <w:r w:rsidRPr="004D2462" w:rsidR="00F41FFB">
            <w:rPr>
              <w:b/>
              <w:bCs/>
              <w:i/>
              <w:iCs/>
            </w:rPr>
            <w:t>:</w:t>
          </w:r>
          <w:r w:rsidRPr="004D2462">
            <w:rPr>
              <w:b/>
            </w:rPr>
            <w:t xml:space="preserve"> </w:t>
          </w:r>
        </w:sdtContent>
      </w:sdt>
      <w:r w:rsidRPr="004D2462">
        <w:t>I certainly support what you are saying about wraparound care for girls’ education. I am not sure whether you were here before, but I mentioned that, for example, when I was in Addis Ababa at the school I visited that benefits from our ODA, I did not just see the teaching, the infrastructure and the books; I also saw the sanitation, particularly for teenage girls, in education. We are absolutely aligned on that.</w:t>
      </w:r>
    </w:p>
    <w:p w:rsidR="00C46833" w:rsidRPr="004D2462" w:rsidP="00C46833">
      <w:pPr>
        <w:pStyle w:val="Answer"/>
      </w:pPr>
      <w:r w:rsidRPr="004D2462">
        <w:t>I was not quite clear on the tranche of funding you were referring to in the</w:t>
      </w:r>
      <w:r w:rsidR="00DE061F">
        <w:t xml:space="preserve"> last</w:t>
      </w:r>
      <w:r w:rsidRPr="004D2462">
        <w:t xml:space="preserve"> element of your question. Can you repeat it, please? I know it is around </w:t>
      </w:r>
      <w:r w:rsidRPr="004D2462">
        <w:t>safeguarding. We had a series of questions around Oxfam and safeguarding. I just want to check that it is not something I have already answered.</w:t>
      </w:r>
    </w:p>
    <w:p w:rsidR="00C46833" w:rsidRPr="004D2462" w:rsidP="00B178DB">
      <w:pPr>
        <w:pStyle w:val="Question"/>
      </w:pPr>
      <w:sdt>
        <w:sdtPr>
          <w:alias w:val="Member"/>
          <w:tag w:val="&lt;Member mnisId='4025' dodsId='41721'&gt;"/>
          <w:id w:val="1916509572"/>
          <w:placeholder>
            <w:docPart w:val="8039D8FA2BE24F14B338A5B3AA0FD885"/>
          </w:placeholder>
          <w:richText/>
        </w:sdtPr>
        <w:sdtContent>
          <w:r w:rsidRPr="004D2462" w:rsidR="00CC390A">
            <w:rPr>
              <w:b/>
            </w:rPr>
            <w:t>Mrs Latham:</w:t>
          </w:r>
        </w:sdtContent>
      </w:sdt>
      <w:r w:rsidRPr="004D2462">
        <w:t xml:space="preserve"> You may </w:t>
      </w:r>
      <w:r w:rsidRPr="004D2462">
        <w:t>have, because</w:t>
      </w:r>
      <w:r w:rsidRPr="004D2462">
        <w:t xml:space="preserve"> I have been in and out. We have always recommended that when girls and women need safeguarding, as they do all the time because of the Oxfam scandal and all the others, a sum of money should be put on one side to be able to investigate these issues and make sure that </w:t>
      </w:r>
      <w:r w:rsidRPr="004D2462">
        <w:t>whistleblowers</w:t>
      </w:r>
      <w:r w:rsidRPr="004D2462">
        <w:t xml:space="preserve"> are protected and that they come forward. Is that money, which should be in every budget for every NGO, being slashed out of the budget so that they cannot do that for women and girls? It is such an important thing. We see that women and girls are constantly being abused.</w:t>
      </w:r>
    </w:p>
    <w:p w:rsidR="00C46833" w:rsidRPr="004D2462" w:rsidP="00C46833">
      <w:pPr>
        <w:pStyle w:val="Answer"/>
      </w:pPr>
      <w:sdt>
        <w:sdtPr>
          <w:alias w:val="Witness"/>
          <w:id w:val="-877477065"/>
          <w:placeholder>
            <w:docPart w:val="8039D8FA2BE24F14B338A5B3AA0FD885"/>
          </w:placeholder>
          <w:richText/>
        </w:sdtPr>
        <w:sdtContent>
          <w:r w:rsidRPr="004D2462" w:rsidR="00F41FFB">
            <w:rPr>
              <w:b/>
              <w:bCs/>
              <w:i/>
              <w:iCs/>
            </w:rPr>
            <w:t xml:space="preserve">Dominic </w:t>
          </w:r>
          <w:r w:rsidRPr="004D2462" w:rsidR="00F41FFB">
            <w:rPr>
              <w:b/>
              <w:bCs/>
              <w:i/>
              <w:iCs/>
            </w:rPr>
            <w:t>Raab</w:t>
          </w:r>
          <w:r w:rsidRPr="004D2462" w:rsidR="00F41FFB">
            <w:rPr>
              <w:b/>
              <w:bCs/>
              <w:i/>
              <w:iCs/>
            </w:rPr>
            <w:t>:</w:t>
          </w:r>
          <w:r w:rsidRPr="004D2462">
            <w:rPr>
              <w:b/>
            </w:rPr>
            <w:t xml:space="preserve"> </w:t>
          </w:r>
        </w:sdtContent>
      </w:sdt>
      <w:r w:rsidRPr="004D2462" w:rsidR="00E60290">
        <w:t>Y</w:t>
      </w:r>
      <w:r w:rsidRPr="004D2462">
        <w:t>ou will be able to see in the transcript</w:t>
      </w:r>
      <w:r w:rsidRPr="004D2462" w:rsidR="00E60290">
        <w:t xml:space="preserve"> that I talked at length a</w:t>
      </w:r>
      <w:r w:rsidRPr="004D2462">
        <w:t xml:space="preserve">bout the measures and the approach we are taking to safeguarding. It is a crucially important bit of work. Our focus has been on the requirements we place on our partners. </w:t>
      </w:r>
      <w:r w:rsidRPr="004D2462" w:rsidR="00E60290">
        <w:t>Y</w:t>
      </w:r>
      <w:r w:rsidRPr="004D2462">
        <w:t>ou may have seen that I recently suspended Oxfam’s funding again while, in fairness, they conduct an independent investigation in relation to some of the fraud claims but also the sexual harassment claims in relation to the DRC. I will want to see both the findings of the report but also any recommendations on remedial measures.</w:t>
      </w:r>
    </w:p>
    <w:p w:rsidR="00C46833" w:rsidRPr="004D2462" w:rsidP="00C46833">
      <w:pPr>
        <w:pStyle w:val="Answer"/>
      </w:pPr>
      <w:r w:rsidRPr="004D2462">
        <w:t xml:space="preserve">I am not sure whether we earmark or condition specific funding to </w:t>
      </w:r>
      <w:r w:rsidRPr="004D2462">
        <w:t>particular areas</w:t>
      </w:r>
      <w:r w:rsidRPr="004D2462">
        <w:t xml:space="preserve"> of the checks that they have in place. To be honest with you, we would normally look at safeguarding and </w:t>
      </w:r>
      <w:r w:rsidRPr="004D2462" w:rsidR="00FC4BB0">
        <w:t xml:space="preserve">not </w:t>
      </w:r>
      <w:r w:rsidRPr="004D2462">
        <w:t xml:space="preserve">provide them any funding </w:t>
      </w:r>
      <w:r w:rsidRPr="004D2462" w:rsidR="00FC4BB0">
        <w:t xml:space="preserve">in </w:t>
      </w:r>
      <w:r w:rsidRPr="004D2462">
        <w:t xml:space="preserve">the first place </w:t>
      </w:r>
      <w:r w:rsidRPr="004D2462" w:rsidR="00FC4BB0">
        <w:t xml:space="preserve">unless </w:t>
      </w:r>
      <w:r w:rsidRPr="004D2462">
        <w:t xml:space="preserve">we had the assurance that it was robust enough, rather than micromanage their budgeting process. Let me </w:t>
      </w:r>
      <w:r w:rsidRPr="004D2462">
        <w:t>take a look</w:t>
      </w:r>
      <w:r w:rsidRPr="004D2462">
        <w:t xml:space="preserve"> at that again, given that it is quite an esoteric but perfectly reasonable question that you are asking. I will come back in the round</w:t>
      </w:r>
      <w:r w:rsidRPr="004D2462">
        <w:noBreakHyphen/>
        <w:t>up letter we do and see whether we provide a specific strand of funding on safeguarding</w:t>
      </w:r>
      <w:r w:rsidRPr="004D2462" w:rsidR="00FC4BB0">
        <w:t>,</w:t>
      </w:r>
      <w:r w:rsidRPr="004D2462">
        <w:t xml:space="preserve"> over and above the programme spend they get.</w:t>
      </w:r>
    </w:p>
    <w:p w:rsidR="00C46833" w:rsidRPr="004D2462" w:rsidP="00B178DB">
      <w:pPr>
        <w:pStyle w:val="Question"/>
      </w:pPr>
      <w:sdt>
        <w:sdtPr>
          <w:alias w:val="Member"/>
          <w:tag w:val="&lt;Member mnisId='4025' dodsId='41721'&gt;"/>
          <w:id w:val="1390143247"/>
          <w:placeholder>
            <w:docPart w:val="8039D8FA2BE24F14B338A5B3AA0FD885"/>
          </w:placeholder>
          <w:richText/>
        </w:sdtPr>
        <w:sdtContent>
          <w:r w:rsidRPr="004D2462" w:rsidR="00CC390A">
            <w:rPr>
              <w:b/>
            </w:rPr>
            <w:t>Mrs Latham:</w:t>
          </w:r>
        </w:sdtContent>
      </w:sdt>
      <w:r w:rsidRPr="004D2462">
        <w:t xml:space="preserve"> Whil</w:t>
      </w:r>
      <w:r w:rsidRPr="004D2462" w:rsidR="00FC4BB0">
        <w:t>e</w:t>
      </w:r>
      <w:r w:rsidRPr="004D2462">
        <w:t xml:space="preserve"> you are looking at that, could you also look at the recommendation</w:t>
      </w:r>
      <w:r w:rsidRPr="004D2462" w:rsidR="00FC4BB0">
        <w:t xml:space="preserve"> </w:t>
      </w:r>
      <w:r w:rsidRPr="004D2462">
        <w:t xml:space="preserve">we </w:t>
      </w:r>
      <w:r w:rsidRPr="004D2462" w:rsidR="00FC4BB0">
        <w:t>have had</w:t>
      </w:r>
      <w:r w:rsidRPr="004D2462">
        <w:t xml:space="preserve"> for an ombudsman for safeguarding and for women and girls? </w:t>
      </w:r>
    </w:p>
    <w:p w:rsidR="00C46833" w:rsidRPr="004D2462" w:rsidP="00C46833">
      <w:pPr>
        <w:pStyle w:val="Answer"/>
      </w:pPr>
      <w:sdt>
        <w:sdtPr>
          <w:alias w:val="Witness"/>
          <w:id w:val="-301238674"/>
          <w:placeholder>
            <w:docPart w:val="8039D8FA2BE24F14B338A5B3AA0FD885"/>
          </w:placeholder>
          <w:richText/>
        </w:sdtPr>
        <w:sdtContent>
          <w:r w:rsidRPr="004D2462" w:rsidR="00F41FFB">
            <w:rPr>
              <w:b/>
              <w:bCs/>
              <w:i/>
              <w:iCs/>
            </w:rPr>
            <w:t xml:space="preserve">Dominic </w:t>
          </w:r>
          <w:r w:rsidRPr="004D2462" w:rsidR="00F41FFB">
            <w:rPr>
              <w:b/>
              <w:bCs/>
              <w:i/>
              <w:iCs/>
            </w:rPr>
            <w:t>Raab</w:t>
          </w:r>
          <w:r w:rsidRPr="004D2462" w:rsidR="00F41FFB">
            <w:rPr>
              <w:b/>
              <w:bCs/>
              <w:i/>
              <w:iCs/>
            </w:rPr>
            <w:t>:</w:t>
          </w:r>
          <w:r w:rsidRPr="004D2462">
            <w:rPr>
              <w:b/>
            </w:rPr>
            <w:t xml:space="preserve"> </w:t>
          </w:r>
        </w:sdtContent>
      </w:sdt>
      <w:r w:rsidRPr="004D2462">
        <w:t>I did answer that earlier.</w:t>
      </w:r>
    </w:p>
    <w:p w:rsidR="00C46833" w:rsidRPr="004D2462" w:rsidP="00C46833">
      <w:pPr>
        <w:pStyle w:val="Remark"/>
      </w:pPr>
      <w:sdt>
        <w:sdtPr>
          <w:alias w:val="Member"/>
          <w:tag w:val="&lt;Member mnisId='4267' dodsId='101347'&gt;"/>
          <w:id w:val="1769581439"/>
          <w:placeholder>
            <w:docPart w:val="8039D8FA2BE24F14B338A5B3AA0FD885"/>
          </w:placeholder>
          <w:richText/>
        </w:sdtPr>
        <w:sdtContent>
          <w:r w:rsidRPr="004D2462">
            <w:rPr>
              <w:b/>
            </w:rPr>
            <w:t>Chair:</w:t>
          </w:r>
        </w:sdtContent>
      </w:sdt>
      <w:r w:rsidRPr="004D2462">
        <w:t xml:space="preserve"> The Foreign Secretary’s door is open on this, and we are very grateful for that. Foreign Secretary, Pauline is right: when we do push NGOs around having safeguarding policies and the support for victims and survivors, they often say that it is because the FCDO will not fund them for it. It is very good to hear from your point of view that this should be an absolute core for any project going forwards.</w:t>
      </w:r>
    </w:p>
    <w:p w:rsidR="00C46833" w:rsidP="00C46833">
      <w:pPr>
        <w:pStyle w:val="Remark"/>
      </w:pPr>
      <w:r w:rsidRPr="004D2462">
        <w:t xml:space="preserve">Foreign Secretary, you have been, as ever, incredibly generous with your time and the information you have given us. I am sorry that we have given you such a long list of things to write to us on, but it is appreciated. We appreciate all that you do and all that your team does, but, again, we are </w:t>
      </w:r>
      <w:r w:rsidRPr="004D2462">
        <w:t>very concerned about the cuts, the strategy behind the cuts and how best to mitigate the problem. I am afraid we are going to continue pushing you on that theme, but today, both to yourself and to Sir Philip, thank you so much for your time</w:t>
      </w:r>
      <w:r w:rsidRPr="004D2462" w:rsidR="004637CE">
        <w:t xml:space="preserve">; it </w:t>
      </w:r>
      <w:r w:rsidRPr="004D2462">
        <w:t>is really appreciated. Thank you very much to the Committee and the team.</w:t>
      </w:r>
    </w:p>
    <w:sectPr w:rsidSect="008351F9">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E25C65" w:rsidP="008143FA">
      <w:pPr>
        <w:spacing w:after="0"/>
      </w:pPr>
      <w:r>
        <w:separator/>
      </w:r>
    </w:p>
  </w:footnote>
  <w:footnote w:type="continuationSeparator" w:id="1">
    <w:p w:rsidR="00E25C65" w:rsidP="008143FA">
      <w:pPr>
        <w:spacing w:after="0"/>
      </w:pPr>
      <w:r>
        <w:continuationSeparator/>
      </w:r>
    </w:p>
  </w:footnote>
  <w:footnote w:id="2">
    <w:p w:rsidR="00641B1F">
      <w:pPr>
        <w:pStyle w:val="FootnoteText"/>
      </w:pPr>
      <w:r>
        <w:rPr>
          <w:rStyle w:val="FootnoteReference"/>
        </w:rPr>
        <w:footnoteRef/>
      </w:r>
      <w:r>
        <w:t xml:space="preserve"> 40 of 43 Directors were in place at the time of the session.</w:t>
      </w:r>
    </w:p>
  </w:footnote>
  <w:footnote w:id="3">
    <w:p w:rsidR="00E25C65" w:rsidP="005F2D45">
      <w:pPr>
        <w:pStyle w:val="FootnoteText"/>
        <w:rPr>
          <w:rFonts w:eastAsia="Times New Roman"/>
          <w:color w:val="000000" w:themeColor="text1"/>
        </w:rPr>
      </w:pPr>
      <w:r w:rsidRPr="0FDF4FC0">
        <w:rPr>
          <w:rStyle w:val="FootnoteReference"/>
        </w:rPr>
        <w:footnoteRef/>
      </w:r>
      <w:r>
        <w:t xml:space="preserve"> </w:t>
      </w:r>
      <w:r w:rsidRPr="0FDF4FC0">
        <w:rPr>
          <w:rFonts w:ascii="Calibri" w:eastAsia="Calibri" w:hAnsi="Calibri" w:cs="Calibri"/>
          <w:color w:val="000000" w:themeColor="text1"/>
          <w:sz w:val="22"/>
          <w:szCs w:val="22"/>
        </w:rPr>
        <w:t xml:space="preserve">In his subsequent letter to the Chair dated 7 May </w:t>
      </w:r>
      <w:r>
        <w:rPr>
          <w:rFonts w:ascii="Calibri" w:eastAsia="Calibri" w:hAnsi="Calibri" w:cs="Calibri"/>
          <w:color w:val="000000" w:themeColor="text1"/>
          <w:sz w:val="22"/>
          <w:szCs w:val="22"/>
        </w:rPr>
        <w:t>the Foreign Secretary</w:t>
      </w:r>
      <w:r w:rsidRPr="0FDF4FC0">
        <w:rPr>
          <w:rFonts w:ascii="Calibri" w:eastAsia="Calibri" w:hAnsi="Calibri" w:cs="Calibri"/>
          <w:color w:val="000000" w:themeColor="text1"/>
          <w:sz w:val="22"/>
          <w:szCs w:val="22"/>
        </w:rPr>
        <w:t xml:space="preserve"> confirmed that £583m of UK ODA is allocated to Research and Development for the financial year 2021/22</w:t>
      </w:r>
      <w:r w:rsidR="001B1AE0">
        <w:rPr>
          <w:rFonts w:ascii="Calibri" w:eastAsia="Calibri" w:hAnsi="Calibri" w:cs="Calibri"/>
          <w:color w:val="000000" w:themeColor="text1"/>
          <w:sz w:val="22"/>
          <w:szCs w:val="22"/>
        </w:rPr>
        <w:t>,</w:t>
      </w:r>
      <w:r w:rsidRPr="0FDF4FC0">
        <w:rPr>
          <w:rFonts w:ascii="Calibri" w:eastAsia="Calibri" w:hAnsi="Calibri" w:cs="Calibri"/>
          <w:color w:val="000000" w:themeColor="text1"/>
          <w:sz w:val="22"/>
          <w:szCs w:val="22"/>
        </w:rPr>
        <w:t xml:space="preserve"> approximately six per cent of total UK ODA.  </w:t>
      </w:r>
    </w:p>
  </w:footnote>
  <w:footnote w:id="4">
    <w:p w:rsidR="00E25C65">
      <w:pPr>
        <w:pStyle w:val="FootnoteText"/>
      </w:pPr>
      <w:r>
        <w:rPr>
          <w:rStyle w:val="FootnoteReference"/>
        </w:rPr>
        <w:footnoteRef/>
      </w:r>
      <w:r>
        <w:t xml:space="preserve"> </w:t>
      </w:r>
      <w:r w:rsidRPr="003C4900">
        <w:t xml:space="preserve"> </w:t>
      </w:r>
      <w:r w:rsidR="008D5D58">
        <w:t xml:space="preserve"> See</w:t>
      </w:r>
      <w:r w:rsidRPr="003C4900">
        <w:t xml:space="preserve"> Q121.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A868DEF3E99E464B81A2B9CE7455C562"/>
      </w:placeholder>
      <w:richText/>
    </w:sdtPr>
    <w:sdtContent>
      <w:p w:rsidR="00E25C65" w:rsidP="009277D8">
        <w:pPr>
          <w:pStyle w:val="Para"/>
          <w:rPr>
            <w:color w:val="808080"/>
          </w:rPr>
        </w:pPr>
        <w:r>
          <w:rPr>
            <w:noProof/>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29209C825D3A443A88CB9689D662CA3B"/>
      </w:placeholder>
      <w:richText/>
    </w:sdtPr>
    <w:sdtContent>
      <w:p w:rsidR="00E25C65"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05E2B54"/>
    <w:lvl w:ilvl="0">
      <w:start w:val="8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revisionView w:comments="1" w:formatting="1" w:inkAnnotations="1" w:insDel="1" w:markup="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1">
    <w:name w:val="Unresolved Mention1"/>
    <w:basedOn w:val="DefaultParagraphFont"/>
    <w:uiPriority w:val="99"/>
    <w:semiHidden/>
    <w:unhideWhenUsed/>
    <w:rsid w:val="00DC554B"/>
    <w:rPr>
      <w:color w:val="605E5C"/>
      <w:shd w:val="clear" w:color="auto" w:fill="E1DFDD"/>
    </w:rPr>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pPr>
      <w:spacing w:after="0"/>
    </w:pPr>
    <w:rPr>
      <w:sz w:val="20"/>
      <w:szCs w:val="20"/>
    </w:rPr>
  </w:style>
  <w:style w:type="character" w:styleId="CommentReference">
    <w:name w:val="annotation reference"/>
    <w:basedOn w:val="DefaultParagraphFont"/>
    <w:uiPriority w:val="99"/>
    <w:semiHidden/>
    <w:unhideWhenUsed/>
    <w:rsid w:val="00EF1A2D"/>
    <w:rPr>
      <w:sz w:val="16"/>
      <w:szCs w:val="16"/>
    </w:rPr>
  </w:style>
  <w:style w:type="paragraph" w:styleId="CommentText">
    <w:name w:val="annotation text"/>
    <w:basedOn w:val="Normal"/>
    <w:link w:val="CommentTextChar"/>
    <w:uiPriority w:val="99"/>
    <w:semiHidden/>
    <w:unhideWhenUsed/>
    <w:rsid w:val="00EF1A2D"/>
    <w:rPr>
      <w:sz w:val="20"/>
      <w:szCs w:val="20"/>
    </w:rPr>
  </w:style>
  <w:style w:type="character" w:customStyle="1" w:styleId="CommentTextChar">
    <w:name w:val="Comment Text Char"/>
    <w:basedOn w:val="DefaultParagraphFont"/>
    <w:link w:val="CommentText"/>
    <w:uiPriority w:val="99"/>
    <w:semiHidden/>
    <w:rsid w:val="00EF1A2D"/>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EF1A2D"/>
    <w:rPr>
      <w:b/>
      <w:bCs/>
    </w:rPr>
  </w:style>
  <w:style w:type="character" w:customStyle="1" w:styleId="CommentSubjectChar">
    <w:name w:val="Comment Subject Char"/>
    <w:basedOn w:val="CommentTextChar"/>
    <w:link w:val="CommentSubject"/>
    <w:uiPriority w:val="99"/>
    <w:semiHidden/>
    <w:rsid w:val="00EF1A2D"/>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cwalsh\OneDrive%20-%20Ubiqus%20Labs\Documents\Hansard\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868DEF3E99E464B81A2B9CE7455C562"/>
        <w:category>
          <w:name w:val="General"/>
          <w:gallery w:val="placeholder"/>
        </w:category>
        <w:types>
          <w:type w:val="bbPlcHdr"/>
        </w:types>
        <w:behaviors>
          <w:behavior w:val="content"/>
        </w:behaviors>
        <w:guid w:val="{76E19AC0-7F26-47EA-A379-D6878537AC61}"/>
      </w:docPartPr>
      <w:docPartBody>
        <w:p w:rsidR="001E5D27" w:rsidP="001E5D27">
          <w:pPr>
            <w:pStyle w:val="A868DEF3E99E464B81A2B9CE7455C562"/>
          </w:pPr>
          <w:r w:rsidRPr="000753FC">
            <w:rPr>
              <w:rStyle w:val="PlaceholderText"/>
            </w:rPr>
            <w:t>Click here to enter text.</w:t>
          </w:r>
        </w:p>
      </w:docPartBody>
    </w:docPart>
    <w:docPart>
      <w:docPartPr>
        <w:name w:val="6E49BA5F79664D15BE4EED8CEC5D50C9"/>
        <w:category>
          <w:name w:val="General"/>
          <w:gallery w:val="placeholder"/>
        </w:category>
        <w:types>
          <w:type w:val="bbPlcHdr"/>
        </w:types>
        <w:behaviors>
          <w:behavior w:val="content"/>
        </w:behaviors>
        <w:guid w:val="{2EACBA33-9800-4F83-AB4B-2B8FF11CFD44}"/>
      </w:docPartPr>
      <w:docPartBody>
        <w:p w:rsidR="001E5D27" w:rsidP="001E5D27">
          <w:pPr>
            <w:pStyle w:val="6E49BA5F79664D15BE4EED8CEC5D50C9"/>
          </w:pPr>
          <w:r w:rsidRPr="002B3926">
            <w:rPr>
              <w:rStyle w:val="PlaceholderText"/>
            </w:rPr>
            <w:t>Click here to enter text.</w:t>
          </w:r>
        </w:p>
      </w:docPartBody>
    </w:docPart>
    <w:docPart>
      <w:docPartPr>
        <w:name w:val="29209C825D3A443A88CB9689D662CA3B"/>
        <w:category>
          <w:name w:val="General"/>
          <w:gallery w:val="placeholder"/>
        </w:category>
        <w:types>
          <w:type w:val="bbPlcHdr"/>
        </w:types>
        <w:behaviors>
          <w:behavior w:val="content"/>
        </w:behaviors>
        <w:guid w:val="{54EB543A-E595-4577-9BC4-E9E3B6911503}"/>
      </w:docPartPr>
      <w:docPartBody>
        <w:p w:rsidR="001E5D27" w:rsidP="001E5D27">
          <w:pPr>
            <w:pStyle w:val="29209C825D3A443A88CB9689D662CA3B"/>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01C7E8C1-8F80-4528-9842-52A02C55371C}"/>
      </w:docPartPr>
      <w:docPartBody>
        <w:p w:rsidR="001E5D27">
          <w:r w:rsidRPr="008A6566">
            <w:rPr>
              <w:rStyle w:val="PlaceholderText"/>
            </w:rPr>
            <w:t>Click or tap here to enter text.</w:t>
          </w:r>
        </w:p>
      </w:docPartBody>
    </w:docPart>
    <w:docPart>
      <w:docPartPr>
        <w:name w:val="8039D8FA2BE24F14B338A5B3AA0FD885"/>
        <w:category>
          <w:name w:val="General"/>
          <w:gallery w:val="placeholder"/>
        </w:category>
        <w:types>
          <w:type w:val="bbPlcHdr"/>
        </w:types>
        <w:behaviors>
          <w:behavior w:val="content"/>
        </w:behaviors>
        <w:guid w:val="{087A9B25-E730-4DF2-866B-99071E32BA0C}"/>
      </w:docPartPr>
      <w:docPartBody>
        <w:p w:rsidR="00B97CB1" w:rsidP="00271760">
          <w:pPr>
            <w:pStyle w:val="8039D8FA2BE24F14B338A5B3AA0FD885"/>
          </w:pPr>
          <w:r>
            <w:rPr>
              <w:rStyle w:val="PlaceholderText"/>
            </w:rPr>
            <w:t>Click or tap here to enter text.</w:t>
          </w:r>
        </w:p>
      </w:docPartBody>
    </w:docPart>
    <w:docPart>
      <w:docPartPr>
        <w:name w:val="9E2E1E7508C14FB780D94847959BBBF4"/>
        <w:category>
          <w:name w:val="General"/>
          <w:gallery w:val="placeholder"/>
        </w:category>
        <w:types>
          <w:type w:val="bbPlcHdr"/>
        </w:types>
        <w:behaviors>
          <w:behavior w:val="content"/>
        </w:behaviors>
        <w:guid w:val="{0EDBD1DE-E35B-4771-8311-8912D4DBCCD4}"/>
      </w:docPartPr>
      <w:docPartBody>
        <w:p w:rsidR="00B97CB1" w:rsidP="00271760">
          <w:pPr>
            <w:pStyle w:val="9E2E1E7508C14FB780D94847959BBBF4"/>
          </w:pPr>
          <w:r>
            <w:rPr>
              <w:rStyle w:val="PlaceholderText"/>
            </w:rPr>
            <w:t>Click or tap here to enter text.</w:t>
          </w:r>
        </w:p>
      </w:docPartBody>
    </w:docPart>
    <w:docPart>
      <w:docPartPr>
        <w:name w:val="2045548C2D2B484F8CB2B308D5DE9BE2"/>
        <w:category>
          <w:name w:val="General"/>
          <w:gallery w:val="placeholder"/>
        </w:category>
        <w:types>
          <w:type w:val="bbPlcHdr"/>
        </w:types>
        <w:behaviors>
          <w:behavior w:val="content"/>
        </w:behaviors>
        <w:guid w:val="{00BB1C03-DBAA-4F20-95A1-2FF6E657B225}"/>
      </w:docPartPr>
      <w:docPartBody>
        <w:p w:rsidR="00B97CB1" w:rsidP="00271760">
          <w:pPr>
            <w:pStyle w:val="2045548C2D2B484F8CB2B308D5DE9BE2"/>
          </w:pPr>
          <w:r>
            <w:rPr>
              <w:rStyle w:val="PlaceholderText"/>
            </w:rPr>
            <w:t>Click or tap here to enter text.</w:t>
          </w:r>
        </w:p>
      </w:docPartBody>
    </w:docPart>
    <w:docPart>
      <w:docPartPr>
        <w:name w:val="A5F4A7288378444FB31DAD0645B8A24E"/>
        <w:category>
          <w:name w:val="General"/>
          <w:gallery w:val="placeholder"/>
        </w:category>
        <w:types>
          <w:type w:val="bbPlcHdr"/>
        </w:types>
        <w:behaviors>
          <w:behavior w:val="content"/>
        </w:behaviors>
        <w:guid w:val="{0A13ED4A-15EB-49BA-9538-F382BA093E55}"/>
      </w:docPartPr>
      <w:docPartBody>
        <w:p w:rsidR="00B97CB1" w:rsidP="00271760">
          <w:pPr>
            <w:pStyle w:val="A5F4A7288378444FB31DAD0645B8A24E"/>
          </w:pPr>
          <w:r>
            <w:rPr>
              <w:rStyle w:val="PlaceholderText"/>
            </w:rPr>
            <w:t>Click or tap here to enter text.</w:t>
          </w:r>
        </w:p>
      </w:docPartBody>
    </w:docPart>
    <w:docPart>
      <w:docPartPr>
        <w:name w:val="08C6DE43754E4EC8840A405414FB7B6A"/>
        <w:category>
          <w:name w:val="General"/>
          <w:gallery w:val="placeholder"/>
        </w:category>
        <w:types>
          <w:type w:val="bbPlcHdr"/>
        </w:types>
        <w:behaviors>
          <w:behavior w:val="content"/>
        </w:behaviors>
        <w:guid w:val="{A2E92E60-6233-4FF2-82FB-276F9ECD8253}"/>
      </w:docPartPr>
      <w:docPartBody>
        <w:p w:rsidR="00B97CB1" w:rsidP="00271760">
          <w:pPr>
            <w:pStyle w:val="08C6DE43754E4EC8840A405414FB7B6A"/>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1760"/>
  </w:style>
  <w:style w:type="paragraph" w:customStyle="1" w:styleId="A868DEF3E99E464B81A2B9CE7455C562">
    <w:name w:val="A868DEF3E99E464B81A2B9CE7455C562"/>
    <w:rsid w:val="001E5D27"/>
  </w:style>
  <w:style w:type="paragraph" w:customStyle="1" w:styleId="6E49BA5F79664D15BE4EED8CEC5D50C9">
    <w:name w:val="6E49BA5F79664D15BE4EED8CEC5D50C9"/>
    <w:rsid w:val="001E5D27"/>
  </w:style>
  <w:style w:type="paragraph" w:customStyle="1" w:styleId="29209C825D3A443A88CB9689D662CA3B">
    <w:name w:val="29209C825D3A443A88CB9689D662CA3B"/>
    <w:rsid w:val="001E5D27"/>
  </w:style>
  <w:style w:type="paragraph" w:customStyle="1" w:styleId="8039D8FA2BE24F14B338A5B3AA0FD885">
    <w:name w:val="8039D8FA2BE24F14B338A5B3AA0FD885"/>
    <w:rsid w:val="00271760"/>
  </w:style>
  <w:style w:type="paragraph" w:customStyle="1" w:styleId="9E2E1E7508C14FB780D94847959BBBF4">
    <w:name w:val="9E2E1E7508C14FB780D94847959BBBF4"/>
    <w:rsid w:val="00271760"/>
  </w:style>
  <w:style w:type="paragraph" w:customStyle="1" w:styleId="2045548C2D2B484F8CB2B308D5DE9BE2">
    <w:name w:val="2045548C2D2B484F8CB2B308D5DE9BE2"/>
    <w:rsid w:val="00271760"/>
  </w:style>
  <w:style w:type="paragraph" w:customStyle="1" w:styleId="A5F4A7288378444FB31DAD0645B8A24E">
    <w:name w:val="A5F4A7288378444FB31DAD0645B8A24E"/>
    <w:rsid w:val="00271760"/>
  </w:style>
  <w:style w:type="paragraph" w:customStyle="1" w:styleId="08C6DE43754E4EC8840A405414FB7B6A">
    <w:name w:val="08C6DE43754E4EC8840A405414FB7B6A"/>
    <w:rsid w:val="002717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2971C2FE2F8B4F8E6EEAE104AFCF1B" ma:contentTypeVersion="6" ma:contentTypeDescription="Create a new document." ma:contentTypeScope="" ma:versionID="04d1d24a73de2b8dc2529cfa0e3c9a79">
  <xsd:schema xmlns:xsd="http://www.w3.org/2001/XMLSchema" xmlns:xs="http://www.w3.org/2001/XMLSchema" xmlns:p="http://schemas.microsoft.com/office/2006/metadata/properties" xmlns:ns2="46ea9653-1a30-4465-bd9c-f76834a7694a" xmlns:ns3="078ad6e1-4508-45b2-8535-0bf25dcc9459" targetNamespace="http://schemas.microsoft.com/office/2006/metadata/properties" ma:root="true" ma:fieldsID="2b7571d7569eb59d7c87c2085a025e24" ns2:_="" ns3:_="">
    <xsd:import namespace="46ea9653-1a30-4465-bd9c-f76834a7694a"/>
    <xsd:import namespace="078ad6e1-4508-45b2-8535-0bf25dcc94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ea9653-1a30-4465-bd9c-f76834a769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78ad6e1-4508-45b2-8535-0bf25dcc945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2CFF17-67D1-4931-A28A-793B3E5D9A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ea9653-1a30-4465-bd9c-f76834a7694a"/>
    <ds:schemaRef ds:uri="078ad6e1-4508-45b2-8535-0bf25dcc94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143D9A-1357-414D-B3D3-9A06C7894679}">
  <ds:schemaRefs>
    <ds:schemaRef ds:uri="http://schemas.microsoft.com/sharepoint/v3/contenttype/forms"/>
  </ds:schemaRefs>
</ds:datastoreItem>
</file>

<file path=customXml/itemProps3.xml><?xml version="1.0" encoding="utf-8"?>
<ds:datastoreItem xmlns:ds="http://schemas.openxmlformats.org/officeDocument/2006/customXml" ds:itemID="{E2F348EB-3370-4038-B32C-FFF75B30A5C5}">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78ad6e1-4508-45b2-8535-0bf25dcc9459"/>
    <ds:schemaRef ds:uri="46ea9653-1a30-4465-bd9c-f76834a7694a"/>
    <ds:schemaRef ds:uri="http://www.w3.org/XML/1998/namespace"/>
    <ds:schemaRef ds:uri="http://purl.org/dc/dcmitype/"/>
  </ds:schemaRefs>
</ds:datastoreItem>
</file>

<file path=customXml/itemProps4.xml><?xml version="1.0" encoding="utf-8"?>
<ds:datastoreItem xmlns:ds="http://schemas.openxmlformats.org/officeDocument/2006/customXml" ds:itemID="{659E30C4-3B7B-4ABC-8514-DD4A4052C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