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315E9" w:rsidP="004315E9">
      <w:pPr>
        <w:pStyle w:val="TitleCommittee0"/>
      </w:pPr>
      <w:r>
        <w:t>Select Committee on Democracy and Digital Technologies</w:t>
      </w:r>
    </w:p>
    <w:p w:rsidR="004315E9" w:rsidP="004315E9">
      <w:pPr>
        <w:pStyle w:val="TitleInquiry0"/>
      </w:pPr>
      <w:r>
        <w:t>C</w:t>
      </w:r>
      <w:r>
        <w:t>orrected oral evidence: Democracy and Digital Technologies</w:t>
      </w:r>
    </w:p>
    <w:p w:rsidR="004315E9" w:rsidP="004315E9">
      <w:pPr>
        <w:pStyle w:val="Para"/>
      </w:pPr>
      <w:r>
        <w:t>Monday 16 March 2020</w:t>
      </w:r>
    </w:p>
    <w:p w:rsidR="004315E9" w:rsidP="004315E9">
      <w:pPr>
        <w:pStyle w:val="Para"/>
      </w:pPr>
      <w:r>
        <w:t>2.05 pm</w:t>
      </w:r>
    </w:p>
    <w:p w:rsidR="004315E9" w:rsidP="004315E9">
      <w:pPr>
        <w:pStyle w:val="Para"/>
      </w:pPr>
    </w:p>
    <w:p w:rsidR="004315E9" w:rsidP="004315E9">
      <w:r>
        <w:t>Watch the meeting</w:t>
      </w:r>
    </w:p>
    <w:p w:rsidR="004315E9" w:rsidP="004315E9">
      <w:r>
        <w:t>Members present: Lord Puttnam (The Chair); Lord Black of Brentwood; Lord German; Lord Harris of Haringey; Lord Holmes of Richmond; Baroness Kidron; Lord Lipsey; Baroness McGregor-Smith; Baroness Morris of Yardley; Lord Scriven.</w:t>
      </w:r>
    </w:p>
    <w:p w:rsidR="004315E9" w:rsidP="004315E9">
      <w:pPr>
        <w:pStyle w:val="Para"/>
        <w:tabs>
          <w:tab w:val="center" w:pos="4536"/>
          <w:tab w:val="right" w:pos="8931"/>
        </w:tabs>
      </w:pPr>
      <w:r>
        <w:t>Evidence Session No. 22</w:t>
      </w:r>
      <w:r>
        <w:tab/>
        <w:t>Heard in Public</w:t>
      </w:r>
      <w:r>
        <w:tab/>
      </w:r>
      <w:r w:rsidRPr="00156A60">
        <w:t xml:space="preserve">Questions </w:t>
      </w:r>
      <w:r>
        <w:t>280 – 28</w:t>
      </w:r>
      <w:r w:rsidR="00DE1441">
        <w:t>8</w:t>
      </w:r>
      <w:r>
        <w:t xml:space="preserve"> </w:t>
      </w:r>
    </w:p>
    <w:p w:rsidR="004315E9" w:rsidP="004315E9">
      <w:pPr>
        <w:pStyle w:val="TitleWitnesses0"/>
      </w:pPr>
    </w:p>
    <w:p w:rsidR="004315E9" w:rsidP="004315E9">
      <w:pPr>
        <w:pStyle w:val="TitleWitnesses0"/>
      </w:pPr>
      <w:r>
        <w:t>Witnesses</w:t>
      </w:r>
    </w:p>
    <w:p w:rsidR="004315E9" w:rsidP="004315E9">
      <w:pPr>
        <w:pStyle w:val="Para"/>
      </w:pPr>
      <w:r>
        <w:fldChar w:fldCharType="begin"/>
      </w:r>
      <w:r>
        <w:instrText xml:space="preserve"> HYPERLINK \l "Panel1" </w:instrText>
      </w:r>
      <w:r>
        <w:fldChar w:fldCharType="separate"/>
      </w:r>
      <w:r w:rsidRPr="00E05757">
        <w:rPr>
          <w:rStyle w:val="Hyperlink"/>
        </w:rPr>
        <w:t>I</w:t>
      </w:r>
      <w:r>
        <w:fldChar w:fldCharType="end"/>
      </w:r>
      <w:r>
        <w:t>: Kevin Bakhurst, Group Director, Content and Media Policy, Ofcom; Tony Close, Director of Content Standards, Licensing and Enforcement, Ofcom.</w:t>
      </w:r>
    </w:p>
    <w:p w:rsidR="004315E9" w:rsidP="004315E9">
      <w:pPr>
        <w:pStyle w:val="Para"/>
      </w:pPr>
    </w:p>
    <w:p w:rsidR="00F774F6" w:rsidP="004315E9">
      <w:pPr>
        <w:pStyle w:val="Para"/>
        <w:numPr>
          <w:ilvl w:val="0"/>
          <w:numId w:val="11"/>
        </w:num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bookmarkStart w:id="0" w:name="_GoBack"/>
      <w:bookmarkEnd w:id="0"/>
    </w:p>
    <w:p w:rsidR="004315E9" w:rsidP="004315E9">
      <w:pPr>
        <w:pStyle w:val="TitleWitnesses0"/>
      </w:pPr>
      <w:bookmarkStart w:id="1" w:name="Panel1"/>
      <w:r>
        <w:t>Examination of witnesses</w:t>
      </w:r>
    </w:p>
    <w:p w:rsidR="004315E9" w:rsidP="004315E9">
      <w:pPr>
        <w:pStyle w:val="Para"/>
      </w:pPr>
      <w:r>
        <w:t>Kevin Bakhurst and Tony Close.</w:t>
      </w:r>
      <w:bookmarkEnd w:id="1"/>
    </w:p>
    <w:p w:rsidR="004315E9" w:rsidP="00F774F6">
      <w:pPr>
        <w:pStyle w:val="Question"/>
      </w:pPr>
      <w:r w:rsidRPr="001D20CE">
        <w:rPr>
          <w:b/>
        </w:rPr>
        <w:t>The Chair:</w:t>
      </w:r>
      <w:r>
        <w:t xml:space="preserve"> </w:t>
      </w:r>
      <w:r w:rsidRPr="001D20CE">
        <w:t>Good afternoon.</w:t>
      </w:r>
      <w:r>
        <w:t xml:space="preserve"> </w:t>
      </w:r>
      <w:r w:rsidRPr="001D20CE">
        <w:t>In all the circumstances, thank you very much for being here</w:t>
      </w:r>
      <w:r w:rsidR="002B37E4">
        <w:t>;</w:t>
      </w:r>
      <w:r>
        <w:t xml:space="preserve"> otherwise</w:t>
      </w:r>
      <w:r w:rsidR="002B37E4">
        <w:t>,</w:t>
      </w:r>
      <w:r>
        <w:t xml:space="preserve"> it would have been a bit dismal. </w:t>
      </w:r>
      <w:r w:rsidRPr="001D20CE">
        <w:t xml:space="preserve">I </w:t>
      </w:r>
      <w:r w:rsidR="00073AB5">
        <w:t>will</w:t>
      </w:r>
      <w:r w:rsidRPr="001D20CE">
        <w:t xml:space="preserve"> </w:t>
      </w:r>
      <w:r>
        <w:t>give</w:t>
      </w:r>
      <w:r w:rsidRPr="001D20CE">
        <w:t xml:space="preserve"> the police caution.</w:t>
      </w:r>
      <w:r>
        <w:t xml:space="preserve"> </w:t>
      </w:r>
      <w:r w:rsidRPr="001D20CE">
        <w:t xml:space="preserve">As you know, this session is open to the public. A webcast of </w:t>
      </w:r>
      <w:r w:rsidR="00073AB5">
        <w:t>it</w:t>
      </w:r>
      <w:r w:rsidRPr="001D20CE">
        <w:t xml:space="preserve"> goes out live and is subsequently accessible via the parliamentary website. A verbatim transcript will be taken of your evidence and put on the parliamentary website.</w:t>
      </w:r>
      <w:r>
        <w:t xml:space="preserve"> </w:t>
      </w:r>
      <w:r w:rsidRPr="001D20CE">
        <w:t xml:space="preserve">You will then </w:t>
      </w:r>
      <w:r w:rsidRPr="001D20CE">
        <w:t>have the opportunity to</w:t>
      </w:r>
      <w:r w:rsidRPr="001D20CE">
        <w:t xml:space="preserve"> make minor corrections for the purposes of clarification or accuracy.</w:t>
      </w:r>
      <w:r>
        <w:t xml:space="preserve"> </w:t>
      </w:r>
      <w:r w:rsidRPr="001D20CE">
        <w:t>Would you introduce yourselves for the record</w:t>
      </w:r>
      <w:r w:rsidR="00073AB5">
        <w:t>,</w:t>
      </w:r>
      <w:r>
        <w:t xml:space="preserve"> and then we will go straight to the first question?</w:t>
      </w:r>
      <w:r w:rsidRPr="001D20CE">
        <w:t xml:space="preserve"> </w:t>
      </w:r>
    </w:p>
    <w:p w:rsidR="004315E9" w:rsidP="004315E9">
      <w:pPr>
        <w:pStyle w:val="Answer"/>
      </w:pPr>
      <w:r w:rsidRPr="001D20CE">
        <w:rPr>
          <w:b/>
          <w:i/>
        </w:rPr>
        <w:t>Kevin Bakhurst:</w:t>
      </w:r>
      <w:r>
        <w:t xml:space="preserve"> </w:t>
      </w:r>
      <w:r w:rsidRPr="001D20CE">
        <w:t>I a</w:t>
      </w:r>
      <w:r>
        <w:t>m</w:t>
      </w:r>
      <w:r w:rsidRPr="001D20CE">
        <w:t xml:space="preserve"> group director of content and media policy at Ofcom.</w:t>
      </w:r>
      <w:r>
        <w:t xml:space="preserve"> </w:t>
      </w:r>
    </w:p>
    <w:p w:rsidR="004315E9" w:rsidP="004315E9">
      <w:pPr>
        <w:pStyle w:val="Answer"/>
      </w:pPr>
      <w:r w:rsidRPr="001D20CE">
        <w:rPr>
          <w:b/>
          <w:i/>
        </w:rPr>
        <w:t>Tony Close:</w:t>
      </w:r>
      <w:r>
        <w:t xml:space="preserve"> </w:t>
      </w:r>
      <w:r w:rsidRPr="001D20CE">
        <w:t>I am Ofcom</w:t>
      </w:r>
      <w:r>
        <w:t>’</w:t>
      </w:r>
      <w:r w:rsidRPr="001D20CE">
        <w:t xml:space="preserve">s director of </w:t>
      </w:r>
      <w:r>
        <w:t>c</w:t>
      </w:r>
      <w:r w:rsidRPr="001D20CE">
        <w:t xml:space="preserve">ontent standards, licensing and enforcement. </w:t>
      </w:r>
    </w:p>
    <w:p w:rsidR="004315E9" w:rsidP="004315E9">
      <w:pPr>
        <w:pStyle w:val="Remark"/>
      </w:pPr>
      <w:r w:rsidRPr="001D20CE">
        <w:rPr>
          <w:b/>
        </w:rPr>
        <w:t>The Chair:</w:t>
      </w:r>
      <w:r>
        <w:t xml:space="preserve"> </w:t>
      </w:r>
      <w:r w:rsidRPr="001D20CE">
        <w:t>The first question</w:t>
      </w:r>
      <w:r>
        <w:t xml:space="preserve"> is </w:t>
      </w:r>
      <w:r w:rsidRPr="001D20CE">
        <w:t xml:space="preserve">from Lord Lipsey. </w:t>
      </w:r>
    </w:p>
    <w:p w:rsidR="004315E9" w:rsidP="004315E9">
      <w:pPr>
        <w:pStyle w:val="Question"/>
      </w:pPr>
      <w:r w:rsidRPr="001D20CE">
        <w:rPr>
          <w:b/>
        </w:rPr>
        <w:t>Lord Lipsey:</w:t>
      </w:r>
      <w:r>
        <w:t xml:space="preserve"> </w:t>
      </w:r>
      <w:r w:rsidRPr="001D20CE">
        <w:t>You look likely to get the online harms business.</w:t>
      </w:r>
      <w:r>
        <w:t xml:space="preserve"> Will that mark </w:t>
      </w:r>
      <w:r w:rsidRPr="001D20CE">
        <w:t>a very big change in what we see on our screens</w:t>
      </w:r>
      <w:r>
        <w:t>,</w:t>
      </w:r>
      <w:r w:rsidRPr="001D20CE">
        <w:t xml:space="preserve"> or very little change</w:t>
      </w:r>
      <w:r>
        <w:t>,</w:t>
      </w:r>
      <w:r w:rsidRPr="001D20CE">
        <w:t xml:space="preserve"> or somewhere in between? If it change</w:t>
      </w:r>
      <w:r>
        <w:t>s</w:t>
      </w:r>
      <w:r w:rsidRPr="001D20CE">
        <w:t xml:space="preserve"> things quite a lot, do you think the industry will </w:t>
      </w:r>
      <w:r w:rsidR="00073AB5">
        <w:t>say</w:t>
      </w:r>
      <w:r w:rsidRPr="001D20CE">
        <w:t xml:space="preserve">, </w:t>
      </w:r>
      <w:r>
        <w:t>“</w:t>
      </w:r>
      <w:r w:rsidRPr="001D20CE">
        <w:t>Hooray, we have a level playing field at last</w:t>
      </w:r>
      <w:r>
        <w:t>”</w:t>
      </w:r>
      <w:r w:rsidRPr="001D20CE">
        <w:t xml:space="preserve">, or, </w:t>
      </w:r>
      <w:r>
        <w:t>“</w:t>
      </w:r>
      <w:r w:rsidRPr="001D20CE">
        <w:t>Boo, hiss, you are restricting freedom</w:t>
      </w:r>
      <w:r>
        <w:t>”</w:t>
      </w:r>
      <w:r w:rsidRPr="001D20CE">
        <w:t>?</w:t>
      </w:r>
      <w:r>
        <w:t xml:space="preserve"> </w:t>
      </w:r>
    </w:p>
    <w:p w:rsidR="004315E9" w:rsidP="004315E9">
      <w:pPr>
        <w:pStyle w:val="Answer"/>
      </w:pPr>
      <w:r w:rsidRPr="001D20CE">
        <w:rPr>
          <w:b/>
          <w:i/>
        </w:rPr>
        <w:t>Kevin Bakhurst:</w:t>
      </w:r>
      <w:r>
        <w:t xml:space="preserve"> A</w:t>
      </w:r>
      <w:r w:rsidRPr="001D20CE">
        <w:t>s you have seen</w:t>
      </w:r>
      <w:r>
        <w:t>, the Government say they are</w:t>
      </w:r>
      <w:r w:rsidRPr="001D20CE">
        <w:t xml:space="preserve"> minded </w:t>
      </w:r>
      <w:r w:rsidRPr="001D20CE">
        <w:t>to give</w:t>
      </w:r>
      <w:r w:rsidRPr="001D20CE">
        <w:t xml:space="preserve"> the responsibilit</w:t>
      </w:r>
      <w:r>
        <w:t>ies</w:t>
      </w:r>
      <w:r w:rsidRPr="001D20CE">
        <w:t xml:space="preserve"> to Ofcom</w:t>
      </w:r>
      <w:r>
        <w:t>,</w:t>
      </w:r>
      <w:r w:rsidRPr="001D20CE">
        <w:t xml:space="preserve"> so everything we say today is in that context.</w:t>
      </w:r>
      <w:r>
        <w:t xml:space="preserve"> </w:t>
      </w:r>
      <w:r w:rsidRPr="001D20CE">
        <w:t>Will there be a significant change? We hope so, over time particularly.</w:t>
      </w:r>
      <w:r>
        <w:t xml:space="preserve"> I think t</w:t>
      </w:r>
      <w:r w:rsidRPr="001D20CE">
        <w:t>his will be an iterative process in what we see online. Will the companies and organisations involved welcome it? They may welcome some of it</w:t>
      </w:r>
      <w:r>
        <w:t>. T</w:t>
      </w:r>
      <w:r w:rsidRPr="001D20CE">
        <w:t>hey certainly will not welcome all</w:t>
      </w:r>
      <w:r>
        <w:t xml:space="preserve"> of it. That </w:t>
      </w:r>
      <w:r w:rsidRPr="001D20CE">
        <w:t>would be my assessment.</w:t>
      </w:r>
      <w:r>
        <w:t xml:space="preserve"> </w:t>
      </w:r>
      <w:r w:rsidRPr="001D20CE">
        <w:t xml:space="preserve">Some of the media organisations </w:t>
      </w:r>
      <w:r w:rsidR="002260AC">
        <w:t>that</w:t>
      </w:r>
      <w:r w:rsidRPr="001D20CE">
        <w:t xml:space="preserve"> are currently regulated by us would like to see a more level playing field</w:t>
      </w:r>
      <w:r>
        <w:t>,</w:t>
      </w:r>
      <w:r w:rsidRPr="001D20CE">
        <w:t xml:space="preserve"> with some of the tech companies also being subject to s</w:t>
      </w:r>
      <w:r>
        <w:t>o</w:t>
      </w:r>
      <w:r w:rsidRPr="001D20CE">
        <w:t>me regulation.</w:t>
      </w:r>
      <w:r>
        <w:t xml:space="preserve"> </w:t>
      </w:r>
    </w:p>
    <w:p w:rsidR="004315E9" w:rsidP="004315E9">
      <w:pPr>
        <w:pStyle w:val="Answer"/>
      </w:pPr>
      <w:r w:rsidRPr="001D20CE">
        <w:rPr>
          <w:b/>
          <w:i/>
        </w:rPr>
        <w:t>Tony Close:</w:t>
      </w:r>
      <w:r>
        <w:t xml:space="preserve"> I</w:t>
      </w:r>
      <w:r w:rsidRPr="001D20CE">
        <w:t xml:space="preserve">f we </w:t>
      </w:r>
      <w:r w:rsidR="000C7E84">
        <w:t>we</w:t>
      </w:r>
      <w:r w:rsidRPr="001D20CE">
        <w:t>re given the role</w:t>
      </w:r>
      <w:r>
        <w:t>,</w:t>
      </w:r>
      <w:r w:rsidRPr="001D20CE">
        <w:t xml:space="preserve"> we would want to make a difference</w:t>
      </w:r>
      <w:r>
        <w:t>,</w:t>
      </w:r>
      <w:r w:rsidRPr="001D20CE">
        <w:t xml:space="preserve"> so </w:t>
      </w:r>
      <w:r>
        <w:t xml:space="preserve">hopefully </w:t>
      </w:r>
      <w:r w:rsidRPr="001D20CE">
        <w:t xml:space="preserve">there will be </w:t>
      </w:r>
      <w:r>
        <w:t xml:space="preserve">some </w:t>
      </w:r>
      <w:r w:rsidRPr="001D20CE">
        <w:t>change.</w:t>
      </w:r>
      <w:r>
        <w:t xml:space="preserve"> </w:t>
      </w:r>
      <w:r w:rsidRPr="001D20CE">
        <w:t xml:space="preserve">It </w:t>
      </w:r>
      <w:r w:rsidR="000C7E84">
        <w:t>will be</w:t>
      </w:r>
      <w:r w:rsidRPr="001D20CE">
        <w:t xml:space="preserve"> </w:t>
      </w:r>
      <w:r>
        <w:t xml:space="preserve">a </w:t>
      </w:r>
      <w:r w:rsidRPr="001D20CE">
        <w:t>different regulatory regime to ones that perhaps we are used to.</w:t>
      </w:r>
      <w:r>
        <w:t xml:space="preserve"> </w:t>
      </w:r>
      <w:r w:rsidR="00DE2ECF">
        <w:t>Given</w:t>
      </w:r>
      <w:r w:rsidRPr="001D20CE">
        <w:t xml:space="preserve"> the size of the sector, the amount of content and conduct issues online, </w:t>
      </w:r>
      <w:r>
        <w:t>and</w:t>
      </w:r>
      <w:r w:rsidRPr="001D20CE">
        <w:t xml:space="preserve"> the nature of the businesses in the online environment, it is likely that any regulatory regime will have to be new and innovative. It will be a bit different from the broadcasting regulatory regime </w:t>
      </w:r>
      <w:r>
        <w:t xml:space="preserve">that </w:t>
      </w:r>
      <w:r w:rsidRPr="001D20CE">
        <w:t xml:space="preserve">we are used to. </w:t>
      </w:r>
    </w:p>
    <w:p w:rsidR="004315E9" w:rsidP="004315E9">
      <w:pPr>
        <w:pStyle w:val="Answer"/>
      </w:pPr>
      <w:r w:rsidRPr="001D20CE">
        <w:t xml:space="preserve">Our own research says that the public expect </w:t>
      </w:r>
      <w:r>
        <w:t xml:space="preserve">something </w:t>
      </w:r>
      <w:r w:rsidRPr="001D20CE">
        <w:t>to change and there is an appetite for greater protections in the online environment</w:t>
      </w:r>
      <w:r>
        <w:t>. W</w:t>
      </w:r>
      <w:r w:rsidRPr="001D20CE">
        <w:t>hether that be content or conduct harms</w:t>
      </w:r>
      <w:r>
        <w:t>, p</w:t>
      </w:r>
      <w:r w:rsidRPr="001D20CE">
        <w:t>eople want to be protected better.</w:t>
      </w:r>
      <w:r>
        <w:t xml:space="preserve"> </w:t>
      </w:r>
      <w:r w:rsidRPr="001D20CE">
        <w:t>If the system is going to do anything, it should deliver against those things. I would like us to see improved systems</w:t>
      </w:r>
      <w:r w:rsidR="00DE0876">
        <w:t>,</w:t>
      </w:r>
      <w:r w:rsidRPr="001D20CE">
        <w:t xml:space="preserve"> processes and behaviours by the platforms. It should deliver greater transparency</w:t>
      </w:r>
      <w:r w:rsidR="00854740">
        <w:t>,</w:t>
      </w:r>
      <w:r w:rsidRPr="001D20CE">
        <w:t xml:space="preserve"> and over time it should continue to deliver more and more protection </w:t>
      </w:r>
      <w:r>
        <w:t>for</w:t>
      </w:r>
      <w:r w:rsidRPr="001D20CE">
        <w:t xml:space="preserve"> consumers.</w:t>
      </w:r>
      <w:r>
        <w:t xml:space="preserve"> </w:t>
      </w:r>
    </w:p>
    <w:p w:rsidR="004315E9" w:rsidP="004315E9">
      <w:pPr>
        <w:pStyle w:val="Question"/>
      </w:pPr>
      <w:r w:rsidRPr="001D20CE">
        <w:rPr>
          <w:b/>
        </w:rPr>
        <w:t>Baroness McGregor</w:t>
      </w:r>
      <w:r>
        <w:rPr>
          <w:b/>
        </w:rPr>
        <w:t>-</w:t>
      </w:r>
      <w:r w:rsidRPr="001D20CE">
        <w:rPr>
          <w:b/>
        </w:rPr>
        <w:t>Smith:</w:t>
      </w:r>
      <w:r>
        <w:t xml:space="preserve"> </w:t>
      </w:r>
      <w:r w:rsidRPr="001D20CE">
        <w:t xml:space="preserve">Could you explain to us the skills and areas of expertise </w:t>
      </w:r>
      <w:r w:rsidR="00401C97">
        <w:t xml:space="preserve">that </w:t>
      </w:r>
      <w:r w:rsidRPr="001D20CE">
        <w:t>you will need to develop as you begin to regulate</w:t>
      </w:r>
      <w:r>
        <w:t xml:space="preserve"> our </w:t>
      </w:r>
      <w:r w:rsidRPr="001D20CE">
        <w:t>online platforms</w:t>
      </w:r>
      <w:r w:rsidRPr="007F1C24" w:rsidR="007F1C24">
        <w:t xml:space="preserve"> </w:t>
      </w:r>
      <w:r w:rsidRPr="001D20CE" w:rsidR="007F1C24">
        <w:t>successfully</w:t>
      </w:r>
      <w:r>
        <w:t>?</w:t>
      </w:r>
      <w:r w:rsidRPr="001D20CE">
        <w:t xml:space="preserve"> </w:t>
      </w:r>
      <w:r>
        <w:t xml:space="preserve">I am </w:t>
      </w:r>
      <w:r w:rsidRPr="001D20CE">
        <w:t>interested in the real detail of what those skills will be.</w:t>
      </w:r>
      <w:r>
        <w:t xml:space="preserve"> </w:t>
      </w:r>
    </w:p>
    <w:p w:rsidR="00803DD6" w:rsidP="004315E9">
      <w:pPr>
        <w:pStyle w:val="Answer"/>
      </w:pPr>
      <w:r w:rsidRPr="001D20CE">
        <w:rPr>
          <w:b/>
          <w:i/>
        </w:rPr>
        <w:t>Kevin Bakhurst:</w:t>
      </w:r>
      <w:r>
        <w:t xml:space="preserve"> </w:t>
      </w:r>
      <w:r w:rsidRPr="001D20CE">
        <w:t>I can kick off and again Tony can give a little more</w:t>
      </w:r>
      <w:r>
        <w:t xml:space="preserve"> detail</w:t>
      </w:r>
      <w:r w:rsidRPr="001D20CE">
        <w:t>.</w:t>
      </w:r>
      <w:r>
        <w:t xml:space="preserve"> </w:t>
      </w:r>
      <w:r w:rsidRPr="001D20CE">
        <w:t xml:space="preserve">Clearly, we feel </w:t>
      </w:r>
      <w:r w:rsidR="00947012">
        <w:t xml:space="preserve">that </w:t>
      </w:r>
      <w:r w:rsidRPr="001D20CE">
        <w:t xml:space="preserve">we </w:t>
      </w:r>
      <w:r w:rsidR="00947012">
        <w:t xml:space="preserve">already </w:t>
      </w:r>
      <w:r w:rsidRPr="001D20CE">
        <w:t xml:space="preserve">have some </w:t>
      </w:r>
      <w:r w:rsidR="00947012">
        <w:t xml:space="preserve">relevant </w:t>
      </w:r>
      <w:r w:rsidRPr="001D20CE">
        <w:t xml:space="preserve">skills </w:t>
      </w:r>
      <w:r w:rsidR="00947012">
        <w:t xml:space="preserve">in the </w:t>
      </w:r>
      <w:r w:rsidRPr="001D20CE">
        <w:t>companies</w:t>
      </w:r>
      <w:r w:rsidR="00947012">
        <w:t>,</w:t>
      </w:r>
      <w:r w:rsidRPr="001D20CE">
        <w:t xml:space="preserve"> and the size of companies</w:t>
      </w:r>
      <w:r w:rsidR="00947012">
        <w:t>,</w:t>
      </w:r>
      <w:r>
        <w:t xml:space="preserve"> that</w:t>
      </w:r>
      <w:r w:rsidRPr="001D20CE">
        <w:t xml:space="preserve"> we regulate.</w:t>
      </w:r>
      <w:r>
        <w:t xml:space="preserve"> </w:t>
      </w:r>
      <w:r w:rsidRPr="001D20CE">
        <w:t xml:space="preserve">As Tony explained, this </w:t>
      </w:r>
      <w:r w:rsidR="000C7E84">
        <w:t>will be</w:t>
      </w:r>
      <w:r w:rsidRPr="001D20CE">
        <w:t xml:space="preserve"> a different challenge </w:t>
      </w:r>
      <w:r w:rsidR="00035720">
        <w:t>for</w:t>
      </w:r>
      <w:r w:rsidRPr="001D20CE">
        <w:t xml:space="preserve"> us</w:t>
      </w:r>
      <w:r>
        <w:t xml:space="preserve">. </w:t>
      </w:r>
      <w:r>
        <w:t>W</w:t>
      </w:r>
      <w:r w:rsidRPr="001D20CE">
        <w:t>e have been looking</w:t>
      </w:r>
      <w:r w:rsidRPr="00803DD6">
        <w:t xml:space="preserve"> </w:t>
      </w:r>
      <w:r w:rsidRPr="001D20CE">
        <w:t>in some detail</w:t>
      </w:r>
      <w:r>
        <w:t xml:space="preserve"> for a period </w:t>
      </w:r>
      <w:r>
        <w:t>at</w:t>
      </w:r>
      <w:r w:rsidRPr="001D20CE">
        <w:t xml:space="preserve"> how we would need to change as an organisation.</w:t>
      </w:r>
      <w:r>
        <w:t xml:space="preserve"> </w:t>
      </w:r>
    </w:p>
    <w:p w:rsidR="004315E9" w:rsidP="004315E9">
      <w:pPr>
        <w:pStyle w:val="Answer"/>
      </w:pPr>
      <w:r>
        <w:t>W</w:t>
      </w:r>
      <w:r w:rsidRPr="001D20CE">
        <w:t xml:space="preserve">e have been building up </w:t>
      </w:r>
      <w:r>
        <w:t xml:space="preserve">our </w:t>
      </w:r>
      <w:r w:rsidRPr="001D20CE">
        <w:t>recruit</w:t>
      </w:r>
      <w:r>
        <w:t>ment</w:t>
      </w:r>
      <w:r w:rsidRPr="001D20CE">
        <w:t xml:space="preserve"> over the last couple of years</w:t>
      </w:r>
      <w:r>
        <w:t xml:space="preserve"> in, </w:t>
      </w:r>
      <w:r>
        <w:t>f</w:t>
      </w:r>
      <w:r w:rsidRPr="001D20CE">
        <w:t xml:space="preserve">or example, </w:t>
      </w:r>
      <w:r w:rsidR="00862323">
        <w:t>certain</w:t>
      </w:r>
      <w:r w:rsidRPr="001D20CE">
        <w:t xml:space="preserve"> </w:t>
      </w:r>
      <w:r>
        <w:t>areas of</w:t>
      </w:r>
      <w:r w:rsidRPr="001D20CE">
        <w:t xml:space="preserve"> technology and AI</w:t>
      </w:r>
      <w:r>
        <w:t>. W</w:t>
      </w:r>
      <w:r w:rsidRPr="001D20CE">
        <w:t xml:space="preserve">e know </w:t>
      </w:r>
      <w:r>
        <w:t xml:space="preserve">that </w:t>
      </w:r>
      <w:r w:rsidRPr="001D20CE">
        <w:t>as an organisation we need to build up our knowledge in digital and technology areas</w:t>
      </w:r>
      <w:r>
        <w:t xml:space="preserve">, </w:t>
      </w:r>
      <w:r w:rsidRPr="001D20CE">
        <w:t>from what we currently regulate</w:t>
      </w:r>
      <w:r>
        <w:t xml:space="preserve">. </w:t>
      </w:r>
      <w:r w:rsidR="00620C09">
        <w:t>I</w:t>
      </w:r>
      <w:r w:rsidRPr="001D20CE">
        <w:t xml:space="preserve">ncreasingly, </w:t>
      </w:r>
      <w:r w:rsidR="00620C09">
        <w:t xml:space="preserve">however, </w:t>
      </w:r>
      <w:r w:rsidRPr="001D20CE">
        <w:t>as we look likely to take on regulation of video</w:t>
      </w:r>
      <w:r>
        <w:t>-</w:t>
      </w:r>
      <w:r w:rsidRPr="001D20CE">
        <w:t>sharing platforms</w:t>
      </w:r>
      <w:r>
        <w:t>,</w:t>
      </w:r>
      <w:r w:rsidRPr="001D20CE">
        <w:t xml:space="preserve"> and now </w:t>
      </w:r>
      <w:r w:rsidR="00766BE2">
        <w:t xml:space="preserve">that </w:t>
      </w:r>
      <w:r w:rsidR="000D7798">
        <w:t>th</w:t>
      </w:r>
      <w:r w:rsidR="00766BE2">
        <w:t>e</w:t>
      </w:r>
      <w:r w:rsidR="000D7798">
        <w:t xml:space="preserve"> </w:t>
      </w:r>
      <w:r>
        <w:t xml:space="preserve">Government </w:t>
      </w:r>
      <w:r w:rsidR="00766BE2">
        <w:t xml:space="preserve">have said they are </w:t>
      </w:r>
      <w:r>
        <w:t>“</w:t>
      </w:r>
      <w:r w:rsidRPr="001D20CE">
        <w:t>minded to</w:t>
      </w:r>
      <w:r>
        <w:t>”</w:t>
      </w:r>
      <w:r w:rsidRPr="001D20CE">
        <w:t xml:space="preserve"> </w:t>
      </w:r>
      <w:r w:rsidR="00766BE2">
        <w:t xml:space="preserve">appoint us </w:t>
      </w:r>
      <w:r w:rsidR="00C93484">
        <w:t xml:space="preserve">the regulator </w:t>
      </w:r>
      <w:r w:rsidR="00C93484">
        <w:t>with regard to</w:t>
      </w:r>
      <w:r w:rsidR="00C93484">
        <w:t xml:space="preserve"> </w:t>
      </w:r>
      <w:r w:rsidRPr="001D20CE">
        <w:t>online harms</w:t>
      </w:r>
      <w:r>
        <w:t xml:space="preserve"> </w:t>
      </w:r>
      <w:r w:rsidRPr="001D20CE">
        <w:t xml:space="preserve">we have accelerated that process. </w:t>
      </w:r>
    </w:p>
    <w:p w:rsidR="004315E9" w:rsidP="004315E9">
      <w:pPr>
        <w:pStyle w:val="Answer"/>
      </w:pPr>
      <w:r>
        <w:t>We have identified that a</w:t>
      </w:r>
      <w:r w:rsidRPr="001D20CE">
        <w:t xml:space="preserve"> lot of the skills we need more of are in understanding technology, algorithms and AI. Those are areas that we have built up.</w:t>
      </w:r>
      <w:r>
        <w:t xml:space="preserve"> </w:t>
      </w:r>
      <w:r w:rsidRPr="001D20CE">
        <w:t>We can only do it at a certain speed</w:t>
      </w:r>
      <w:r w:rsidR="00F22C3B">
        <w:t>,</w:t>
      </w:r>
      <w:r w:rsidRPr="001D20CE">
        <w:t xml:space="preserve"> because until we have the funding and confirmation that we are in th</w:t>
      </w:r>
      <w:r>
        <w:t>at</w:t>
      </w:r>
      <w:r w:rsidRPr="001D20CE">
        <w:t xml:space="preserve"> zone</w:t>
      </w:r>
      <w:r w:rsidR="008B0168">
        <w:t xml:space="preserve"> </w:t>
      </w:r>
      <w:r w:rsidR="00F22C3B">
        <w:t>—</w:t>
      </w:r>
      <w:r w:rsidR="008B0168">
        <w:t xml:space="preserve"> </w:t>
      </w:r>
      <w:r w:rsidRPr="001D20CE" w:rsidR="00F22C3B">
        <w:t>if we get confirmation</w:t>
      </w:r>
      <w:r w:rsidR="008B0168">
        <w:t xml:space="preserve"> </w:t>
      </w:r>
      <w:r>
        <w:t>—</w:t>
      </w:r>
      <w:r w:rsidR="008B0168">
        <w:t xml:space="preserve"> </w:t>
      </w:r>
      <w:r w:rsidRPr="001D20CE">
        <w:t xml:space="preserve">there is a limit to how quickly we can recruit. </w:t>
      </w:r>
      <w:r w:rsidR="00ED38E5">
        <w:t>We recently</w:t>
      </w:r>
      <w:r w:rsidRPr="001D20CE">
        <w:t xml:space="preserve"> went out to recruit for our video</w:t>
      </w:r>
      <w:r>
        <w:t>-</w:t>
      </w:r>
      <w:r w:rsidRPr="001D20CE">
        <w:t>sharing platforms team</w:t>
      </w:r>
      <w:r w:rsidR="00673CDF">
        <w:t>,</w:t>
      </w:r>
      <w:r w:rsidRPr="001D20CE">
        <w:t xml:space="preserve"> as soon as we were confirmed</w:t>
      </w:r>
      <w:r w:rsidR="00673CDF">
        <w:t xml:space="preserve"> for that</w:t>
      </w:r>
      <w:r>
        <w:t>,</w:t>
      </w:r>
      <w:r w:rsidRPr="001D20CE">
        <w:t xml:space="preserve"> and we had a lot of applications from very relevant candidates for that</w:t>
      </w:r>
      <w:r w:rsidR="00ED38E5">
        <w:t>. That was positive</w:t>
      </w:r>
      <w:r>
        <w:t>,</w:t>
      </w:r>
      <w:r w:rsidRPr="001D20CE">
        <w:t xml:space="preserve"> </w:t>
      </w:r>
      <w:r w:rsidR="00ED38E5">
        <w:t>and</w:t>
      </w:r>
      <w:r w:rsidRPr="001D20CE">
        <w:t xml:space="preserve"> we are quite encouraged in that field. </w:t>
      </w:r>
    </w:p>
    <w:p w:rsidR="004315E9" w:rsidP="004315E9">
      <w:pPr>
        <w:pStyle w:val="Answer"/>
      </w:pPr>
      <w:r w:rsidRPr="001D20CE">
        <w:rPr>
          <w:b/>
          <w:i/>
        </w:rPr>
        <w:t>Tony Close:</w:t>
      </w:r>
      <w:r>
        <w:t xml:space="preserve"> </w:t>
      </w:r>
      <w:r w:rsidRPr="001D20CE">
        <w:t>I would add a couple of things.</w:t>
      </w:r>
      <w:r>
        <w:t xml:space="preserve"> </w:t>
      </w:r>
      <w:r w:rsidR="00A03C98">
        <w:t>This</w:t>
      </w:r>
      <w:r>
        <w:t xml:space="preserve"> is l</w:t>
      </w:r>
      <w:r w:rsidRPr="001D20CE">
        <w:t>ess of a skill area</w:t>
      </w:r>
      <w:r>
        <w:t>,</w:t>
      </w:r>
      <w:r w:rsidRPr="001D20CE">
        <w:t xml:space="preserve"> but it is </w:t>
      </w:r>
      <w:r>
        <w:t xml:space="preserve">also </w:t>
      </w:r>
      <w:r w:rsidRPr="001D20CE">
        <w:t xml:space="preserve">important that we build our knowledge around getting </w:t>
      </w:r>
      <w:r>
        <w:t xml:space="preserve">a </w:t>
      </w:r>
      <w:r w:rsidRPr="001D20CE">
        <w:t>better</w:t>
      </w:r>
      <w:r>
        <w:t>,</w:t>
      </w:r>
      <w:r w:rsidRPr="001D20CE">
        <w:t xml:space="preserve"> more sophisticated understanding of the operational incentives of the platforms themselves</w:t>
      </w:r>
      <w:r>
        <w:t xml:space="preserve">; </w:t>
      </w:r>
      <w:r w:rsidRPr="001D20CE">
        <w:t>getting underneath the skin of their organisational culture and getting a better understanding of their business models</w:t>
      </w:r>
      <w:r>
        <w:t>. I</w:t>
      </w:r>
      <w:r w:rsidRPr="001D20CE">
        <w:t>t is by doing that that we will have the best chance of coming up with effective regulatory interventions.</w:t>
      </w:r>
      <w:r>
        <w:t xml:space="preserve"> </w:t>
      </w:r>
    </w:p>
    <w:p w:rsidR="004315E9" w:rsidP="004315E9">
      <w:pPr>
        <w:pStyle w:val="Remark"/>
      </w:pPr>
      <w:r w:rsidRPr="00E700A0">
        <w:rPr>
          <w:b/>
        </w:rPr>
        <w:t>Baroness McGregor</w:t>
      </w:r>
      <w:r>
        <w:rPr>
          <w:b/>
        </w:rPr>
        <w:t>-</w:t>
      </w:r>
      <w:r w:rsidRPr="00E700A0">
        <w:rPr>
          <w:b/>
        </w:rPr>
        <w:t>Smith:</w:t>
      </w:r>
      <w:r>
        <w:t xml:space="preserve"> </w:t>
      </w:r>
      <w:r w:rsidRPr="001D20CE">
        <w:t>How many people are we talking about? Give us an idea of scale?</w:t>
      </w:r>
      <w:r>
        <w:t xml:space="preserve"> </w:t>
      </w:r>
      <w:r w:rsidRPr="001D20CE">
        <w:t xml:space="preserve">I look at </w:t>
      </w:r>
      <w:r>
        <w:t xml:space="preserve">all </w:t>
      </w:r>
      <w:r w:rsidRPr="001D20CE">
        <w:t xml:space="preserve">these huge tech companies with their </w:t>
      </w:r>
      <w:r>
        <w:t xml:space="preserve">significant </w:t>
      </w:r>
      <w:r w:rsidRPr="001D20CE">
        <w:t>levels of resource</w:t>
      </w:r>
      <w:r w:rsidR="006F3CFC">
        <w:t>,</w:t>
      </w:r>
      <w:r w:rsidRPr="001D20CE">
        <w:t xml:space="preserve"> and I look at Ofcom and I think, </w:t>
      </w:r>
      <w:r>
        <w:t>“Okay, w</w:t>
      </w:r>
      <w:r w:rsidRPr="001D20CE">
        <w:t>e</w:t>
      </w:r>
      <w:r w:rsidR="00982E09">
        <w:t>’</w:t>
      </w:r>
      <w:r w:rsidR="00073AB5">
        <w:t>ll</w:t>
      </w:r>
      <w:r w:rsidRPr="001D20CE">
        <w:t xml:space="preserve"> have limited resources</w:t>
      </w:r>
      <w:r>
        <w:t>”</w:t>
      </w:r>
      <w:r w:rsidRPr="001D20CE">
        <w:t xml:space="preserve">, but how many people </w:t>
      </w:r>
      <w:r w:rsidR="006D31B1">
        <w:t xml:space="preserve">will we </w:t>
      </w:r>
      <w:r w:rsidRPr="001D20CE">
        <w:t xml:space="preserve">have looking at this for us? </w:t>
      </w:r>
    </w:p>
    <w:p w:rsidR="004315E9" w:rsidP="004315E9">
      <w:pPr>
        <w:pStyle w:val="Answer"/>
      </w:pPr>
      <w:r w:rsidRPr="001D20CE">
        <w:rPr>
          <w:b/>
          <w:i/>
        </w:rPr>
        <w:t>Kevin Bakhurst:</w:t>
      </w:r>
      <w:r>
        <w:t xml:space="preserve"> </w:t>
      </w:r>
      <w:r w:rsidRPr="001D20CE">
        <w:t>We have done a lot of modelling of how many people we feel we would need.</w:t>
      </w:r>
      <w:r>
        <w:t xml:space="preserve"> </w:t>
      </w:r>
      <w:r w:rsidRPr="001D20CE">
        <w:t xml:space="preserve">Part of that depends on what </w:t>
      </w:r>
      <w:r w:rsidRPr="001D20CE" w:rsidR="006A6551">
        <w:t xml:space="preserve">scope </w:t>
      </w:r>
      <w:r w:rsidR="006A6551">
        <w:t>and</w:t>
      </w:r>
      <w:r w:rsidRPr="001D20CE" w:rsidR="006A6551">
        <w:t xml:space="preserve"> approach of the regime </w:t>
      </w:r>
      <w:r w:rsidRPr="001D20CE">
        <w:t xml:space="preserve">the Government and Parliament decide </w:t>
      </w:r>
      <w:r>
        <w:t>on</w:t>
      </w:r>
      <w:r w:rsidRPr="001D20CE">
        <w:t>.</w:t>
      </w:r>
      <w:r>
        <w:t xml:space="preserve"> </w:t>
      </w:r>
      <w:r w:rsidR="00DA2739">
        <w:t>Within</w:t>
      </w:r>
      <w:r w:rsidRPr="001D20CE">
        <w:t xml:space="preserve"> the narrow scope that has been outlined in the White Paper</w:t>
      </w:r>
      <w:r>
        <w:t>,</w:t>
      </w:r>
      <w:r w:rsidRPr="001D20CE">
        <w:t xml:space="preserve"> </w:t>
      </w:r>
      <w:r>
        <w:t xml:space="preserve">we might be talking about </w:t>
      </w:r>
      <w:r w:rsidRPr="001D20CE">
        <w:t xml:space="preserve">over 100. If the scope and some of the duties are wider, </w:t>
      </w:r>
      <w:r>
        <w:t>we</w:t>
      </w:r>
      <w:r w:rsidRPr="001D20CE">
        <w:t xml:space="preserve"> could be talking </w:t>
      </w:r>
      <w:r>
        <w:t xml:space="preserve">about </w:t>
      </w:r>
      <w:r w:rsidRPr="001D20CE">
        <w:t>up to 300.</w:t>
      </w:r>
      <w:r>
        <w:t xml:space="preserve"> </w:t>
      </w:r>
      <w:r w:rsidRPr="001D20CE">
        <w:t xml:space="preserve">That is our modelling </w:t>
      </w:r>
      <w:r w:rsidRPr="001D20CE">
        <w:t>at the moment</w:t>
      </w:r>
      <w:r w:rsidRPr="001D20CE">
        <w:t xml:space="preserve">. </w:t>
      </w:r>
    </w:p>
    <w:p w:rsidR="004315E9" w:rsidP="004315E9">
      <w:pPr>
        <w:pStyle w:val="Remark"/>
      </w:pPr>
      <w:r w:rsidRPr="001D20CE">
        <w:rPr>
          <w:b/>
        </w:rPr>
        <w:t>Baroness McGregor</w:t>
      </w:r>
      <w:r>
        <w:rPr>
          <w:b/>
        </w:rPr>
        <w:t>-</w:t>
      </w:r>
      <w:r w:rsidRPr="001D20CE">
        <w:rPr>
          <w:b/>
        </w:rPr>
        <w:t>Smith:</w:t>
      </w:r>
      <w:r>
        <w:t xml:space="preserve"> On t</w:t>
      </w:r>
      <w:r w:rsidRPr="001D20CE">
        <w:t xml:space="preserve">he point you made </w:t>
      </w:r>
      <w:r>
        <w:t>about</w:t>
      </w:r>
      <w:r w:rsidRPr="001D20CE">
        <w:t xml:space="preserve"> algorithms</w:t>
      </w:r>
      <w:r>
        <w:t xml:space="preserve"> and</w:t>
      </w:r>
      <w:r w:rsidRPr="001D20CE">
        <w:t xml:space="preserve"> trying to understand what they are doing</w:t>
      </w:r>
      <w:r>
        <w:t xml:space="preserve">, </w:t>
      </w:r>
      <w:r w:rsidRPr="001D20CE">
        <w:t xml:space="preserve">does that mean you would have </w:t>
      </w:r>
      <w:r w:rsidRPr="001D20CE">
        <w:t xml:space="preserve">people in Ofcom and </w:t>
      </w:r>
      <w:r>
        <w:t xml:space="preserve">then </w:t>
      </w:r>
      <w:r w:rsidRPr="001D20CE">
        <w:t>use expertise outside of Ofcom to advise you on top of that?</w:t>
      </w:r>
      <w:r>
        <w:t xml:space="preserve"> </w:t>
      </w:r>
    </w:p>
    <w:p w:rsidR="004315E9" w:rsidP="004315E9">
      <w:pPr>
        <w:pStyle w:val="Answer"/>
      </w:pPr>
      <w:r w:rsidRPr="001D20CE">
        <w:rPr>
          <w:b/>
          <w:i/>
        </w:rPr>
        <w:t>Tony Close:</w:t>
      </w:r>
      <w:r>
        <w:t xml:space="preserve"> </w:t>
      </w:r>
      <w:r w:rsidRPr="001D20CE">
        <w:t>Yes.</w:t>
      </w:r>
      <w:r>
        <w:t xml:space="preserve"> </w:t>
      </w:r>
    </w:p>
    <w:p w:rsidR="004315E9" w:rsidP="004315E9">
      <w:pPr>
        <w:pStyle w:val="Remark"/>
      </w:pPr>
      <w:r w:rsidRPr="00E700A0">
        <w:rPr>
          <w:b/>
        </w:rPr>
        <w:t>Baroness McGregor</w:t>
      </w:r>
      <w:r>
        <w:rPr>
          <w:b/>
        </w:rPr>
        <w:t>-</w:t>
      </w:r>
      <w:r w:rsidRPr="00E700A0">
        <w:rPr>
          <w:b/>
        </w:rPr>
        <w:t>Smith:</w:t>
      </w:r>
      <w:r>
        <w:t xml:space="preserve"> </w:t>
      </w:r>
      <w:r w:rsidRPr="001D20CE">
        <w:t>So</w:t>
      </w:r>
      <w:r w:rsidRPr="001D20CE">
        <w:t xml:space="preserve"> you would have your expert advisers sitting alongside you</w:t>
      </w:r>
      <w:r w:rsidR="00571A37">
        <w:t>,</w:t>
      </w:r>
      <w:r>
        <w:t xml:space="preserve"> too</w:t>
      </w:r>
      <w:r w:rsidR="00571A37">
        <w:t>.</w:t>
      </w:r>
      <w:r w:rsidRPr="001D20CE">
        <w:t xml:space="preserve"> </w:t>
      </w:r>
    </w:p>
    <w:p w:rsidR="00C43248" w:rsidP="004315E9">
      <w:pPr>
        <w:pStyle w:val="Answer"/>
      </w:pPr>
      <w:r w:rsidRPr="001D20CE">
        <w:rPr>
          <w:b/>
          <w:i/>
        </w:rPr>
        <w:t>Tony Close:</w:t>
      </w:r>
      <w:r>
        <w:t xml:space="preserve"> It is </w:t>
      </w:r>
      <w:r w:rsidRPr="001D20CE">
        <w:t>really important</w:t>
      </w:r>
      <w:r w:rsidR="00571A37">
        <w:t>,</w:t>
      </w:r>
      <w:r w:rsidRPr="001D20CE">
        <w:t xml:space="preserve"> when thinking about the skills and expertise needed</w:t>
      </w:r>
      <w:r w:rsidR="00571A37">
        <w:t>,</w:t>
      </w:r>
      <w:r w:rsidRPr="001D20CE">
        <w:t xml:space="preserve"> </w:t>
      </w:r>
      <w:r>
        <w:t xml:space="preserve">to understand that it is </w:t>
      </w:r>
      <w:r w:rsidRPr="001D20CE">
        <w:t xml:space="preserve">not </w:t>
      </w:r>
      <w:r>
        <w:t>just</w:t>
      </w:r>
      <w:r w:rsidRPr="001D20CE">
        <w:t xml:space="preserve"> about recruitment. </w:t>
      </w:r>
      <w:r w:rsidR="00571A37">
        <w:t>It is p</w:t>
      </w:r>
      <w:r w:rsidRPr="001D20CE">
        <w:t xml:space="preserve">artly about building up skills internally, but it is also about being </w:t>
      </w:r>
      <w:r w:rsidRPr="001D20CE">
        <w:t>really creative</w:t>
      </w:r>
      <w:r w:rsidRPr="001D20CE">
        <w:t xml:space="preserve"> about who you engage with and wh</w:t>
      </w:r>
      <w:r>
        <w:t>at</w:t>
      </w:r>
      <w:r w:rsidRPr="001D20CE">
        <w:t xml:space="preserve"> you can use externally, whether academia or sector</w:t>
      </w:r>
      <w:r>
        <w:t xml:space="preserve"> </w:t>
      </w:r>
      <w:r w:rsidRPr="001D20CE">
        <w:t>knowledge, to help you carry out your role.</w:t>
      </w:r>
      <w:r>
        <w:t xml:space="preserve"> </w:t>
      </w:r>
    </w:p>
    <w:p w:rsidR="004315E9" w:rsidP="004315E9">
      <w:pPr>
        <w:pStyle w:val="Answer"/>
      </w:pPr>
      <w:r>
        <w:t xml:space="preserve">However, </w:t>
      </w:r>
      <w:r w:rsidRPr="001D20CE">
        <w:t xml:space="preserve">when thinking about the number of people you might need, </w:t>
      </w:r>
      <w:r>
        <w:t xml:space="preserve">it </w:t>
      </w:r>
      <w:r w:rsidRPr="001D20CE">
        <w:t xml:space="preserve">is important </w:t>
      </w:r>
      <w:r w:rsidRPr="001D20CE">
        <w:t xml:space="preserve">to recognise that you </w:t>
      </w:r>
      <w:r>
        <w:t>should not be</w:t>
      </w:r>
      <w:r w:rsidRPr="001D20CE">
        <w:t xml:space="preserve"> duplicating the efforts of the platform</w:t>
      </w:r>
      <w:r>
        <w:t>s</w:t>
      </w:r>
      <w:r w:rsidRPr="001D20CE">
        <w:t>.</w:t>
      </w:r>
      <w:r>
        <w:t xml:space="preserve"> </w:t>
      </w:r>
      <w:r w:rsidRPr="001D20CE">
        <w:t xml:space="preserve">The regulatory regime will be about focusing on oversight </w:t>
      </w:r>
      <w:r>
        <w:t>of the systems</w:t>
      </w:r>
      <w:r w:rsidRPr="001D20CE">
        <w:t xml:space="preserve"> rather than matching them person to person in the</w:t>
      </w:r>
      <w:r>
        <w:t>ir</w:t>
      </w:r>
      <w:r w:rsidRPr="001D20CE">
        <w:t xml:space="preserve"> huge content moderation regime</w:t>
      </w:r>
      <w:r>
        <w:t>s,</w:t>
      </w:r>
      <w:r w:rsidRPr="001D20CE">
        <w:t xml:space="preserve"> where they have tens of thousands of people each.</w:t>
      </w:r>
      <w:r>
        <w:t xml:space="preserve"> </w:t>
      </w:r>
    </w:p>
    <w:p w:rsidR="004315E9" w:rsidRPr="001D20CE" w:rsidP="004315E9">
      <w:pPr>
        <w:pStyle w:val="Remark"/>
      </w:pPr>
      <w:r w:rsidRPr="001D20CE">
        <w:rPr>
          <w:b/>
        </w:rPr>
        <w:t>Baroness McGregor</w:t>
      </w:r>
      <w:r>
        <w:rPr>
          <w:b/>
        </w:rPr>
        <w:t>-</w:t>
      </w:r>
      <w:r w:rsidRPr="001D20CE">
        <w:rPr>
          <w:b/>
        </w:rPr>
        <w:t>Smith:</w:t>
      </w:r>
      <w:r>
        <w:t xml:space="preserve"> </w:t>
      </w:r>
      <w:r w:rsidRPr="001D20CE">
        <w:t xml:space="preserve">What can we learn from around the world </w:t>
      </w:r>
      <w:r>
        <w:t xml:space="preserve">about </w:t>
      </w:r>
      <w:r w:rsidRPr="001D20CE">
        <w:t>what others are doing to hel</w:t>
      </w:r>
      <w:r>
        <w:t xml:space="preserve">p </w:t>
      </w:r>
      <w:r w:rsidR="00C43248">
        <w:t>with the way</w:t>
      </w:r>
      <w:r w:rsidRPr="001D20CE">
        <w:t xml:space="preserve"> you look at skills?</w:t>
      </w:r>
    </w:p>
    <w:p w:rsidR="00196FDA" w:rsidP="004315E9">
      <w:pPr>
        <w:pStyle w:val="Answer"/>
      </w:pPr>
      <w:r w:rsidRPr="00E700A0">
        <w:rPr>
          <w:b/>
          <w:i/>
        </w:rPr>
        <w:t>Kevin Bakhurst:</w:t>
      </w:r>
      <w:r>
        <w:t xml:space="preserve"> </w:t>
      </w:r>
      <w:r w:rsidRPr="001D20CE">
        <w:t>We have had extensive consultation/discussions for the last few years with some of our fellow European regulators</w:t>
      </w:r>
      <w:r>
        <w:t xml:space="preserve">. </w:t>
      </w:r>
      <w:r w:rsidR="007C7BC8">
        <w:t>As you know, t</w:t>
      </w:r>
      <w:r w:rsidRPr="001D20CE">
        <w:t xml:space="preserve">he </w:t>
      </w:r>
      <w:r>
        <w:t>German</w:t>
      </w:r>
      <w:r w:rsidRPr="001D20CE">
        <w:t xml:space="preserve"> regulator</w:t>
      </w:r>
      <w:r w:rsidR="007C7BC8">
        <w:t xml:space="preserve">, </w:t>
      </w:r>
      <w:r>
        <w:t>NetzDG</w:t>
      </w:r>
      <w:r w:rsidR="007C7BC8">
        <w:t>,</w:t>
      </w:r>
      <w:r w:rsidRPr="001D20CE" w:rsidR="007C7BC8">
        <w:t xml:space="preserve"> </w:t>
      </w:r>
      <w:r w:rsidRPr="001D20CE">
        <w:t>w</w:t>
      </w:r>
      <w:r>
        <w:t>as</w:t>
      </w:r>
      <w:r w:rsidRPr="001D20CE">
        <w:t xml:space="preserve"> one of the earliest to introduc</w:t>
      </w:r>
      <w:r>
        <w:t xml:space="preserve">e </w:t>
      </w:r>
      <w:r w:rsidRPr="001D20CE">
        <w:t>regulation on hate speech in Germany</w:t>
      </w:r>
      <w:r>
        <w:t>. I</w:t>
      </w:r>
      <w:r w:rsidRPr="001D20CE">
        <w:t>t has been very generous with discussions about what has gone well and what has gone less well.</w:t>
      </w:r>
      <w:r>
        <w:t xml:space="preserve"> That has </w:t>
      </w:r>
      <w:r>
        <w:t xml:space="preserve">also </w:t>
      </w:r>
      <w:r>
        <w:t>been the case w</w:t>
      </w:r>
      <w:r w:rsidRPr="001D20CE">
        <w:t>ith the CSA in France</w:t>
      </w:r>
      <w:r>
        <w:t>,</w:t>
      </w:r>
      <w:r w:rsidRPr="001D20CE">
        <w:t xml:space="preserve"> which is now well down the road on introducing legislation itself</w:t>
      </w:r>
      <w:r>
        <w:t xml:space="preserve">. </w:t>
      </w:r>
    </w:p>
    <w:p w:rsidR="004315E9" w:rsidP="004315E9">
      <w:pPr>
        <w:pStyle w:val="Answer"/>
      </w:pPr>
      <w:r>
        <w:t xml:space="preserve">However, </w:t>
      </w:r>
      <w:r w:rsidR="006F3E1F">
        <w:t xml:space="preserve">we have had discussions </w:t>
      </w:r>
      <w:r w:rsidRPr="001D20CE">
        <w:t>not just with those two organisations.</w:t>
      </w:r>
      <w:r>
        <w:t xml:space="preserve"> </w:t>
      </w:r>
      <w:r w:rsidRPr="001D20CE">
        <w:t>We were until recently a member of ERGA, the European regulators, and we have had extensive discussions with a whole range of fellow members of ERGA about the approaches going on in their countries</w:t>
      </w:r>
      <w:r>
        <w:t>,</w:t>
      </w:r>
      <w:r w:rsidRPr="001D20CE">
        <w:t xml:space="preserve"> particularly</w:t>
      </w:r>
      <w:r w:rsidR="006F3E1F">
        <w:t xml:space="preserve"> i</w:t>
      </w:r>
      <w:r w:rsidRPr="001D20CE">
        <w:t>n Ireland</w:t>
      </w:r>
      <w:r>
        <w:t>. W</w:t>
      </w:r>
      <w:r w:rsidRPr="001D20CE">
        <w:t>e have been working closely with the Irish regulator</w:t>
      </w:r>
      <w:r w:rsidR="006F3E1F">
        <w:t xml:space="preserve">, </w:t>
      </w:r>
      <w:r w:rsidRPr="001D20CE">
        <w:t>the BAI</w:t>
      </w:r>
      <w:r w:rsidR="006F3E1F">
        <w:t xml:space="preserve">, </w:t>
      </w:r>
      <w:r w:rsidRPr="001D20CE">
        <w:t>on</w:t>
      </w:r>
      <w:r>
        <w:t xml:space="preserve"> </w:t>
      </w:r>
      <w:r w:rsidRPr="001D20CE">
        <w:t>video</w:t>
      </w:r>
      <w:r>
        <w:t>-</w:t>
      </w:r>
      <w:r w:rsidRPr="001D20CE">
        <w:t>sh</w:t>
      </w:r>
      <w:r>
        <w:t>ar</w:t>
      </w:r>
      <w:r w:rsidRPr="001D20CE">
        <w:t xml:space="preserve">ing platforms, </w:t>
      </w:r>
      <w:r w:rsidR="006F3E1F">
        <w:t xml:space="preserve">and </w:t>
      </w:r>
      <w:r w:rsidRPr="001D20CE">
        <w:t>for the initial phase of video</w:t>
      </w:r>
      <w:r>
        <w:t>-</w:t>
      </w:r>
      <w:r w:rsidRPr="001D20CE">
        <w:t>sharing platforms</w:t>
      </w:r>
      <w:r w:rsidR="006F3E1F">
        <w:t xml:space="preserve"> </w:t>
      </w:r>
      <w:r w:rsidRPr="001D20CE">
        <w:t xml:space="preserve">they will </w:t>
      </w:r>
      <w:r w:rsidR="006F3E1F">
        <w:t xml:space="preserve">clearly </w:t>
      </w:r>
      <w:r w:rsidRPr="001D20CE">
        <w:t>shoulder quite a lot of the responsibility because some of the big companies are based in Dublin.</w:t>
      </w:r>
      <w:r>
        <w:t xml:space="preserve"> </w:t>
      </w:r>
    </w:p>
    <w:p w:rsidR="004315E9" w:rsidP="004315E9">
      <w:pPr>
        <w:pStyle w:val="Remark"/>
      </w:pPr>
      <w:r w:rsidRPr="00367501">
        <w:rPr>
          <w:b/>
        </w:rPr>
        <w:t>Lord Harris of Haringey:</w:t>
      </w:r>
      <w:r>
        <w:t xml:space="preserve"> </w:t>
      </w:r>
      <w:r w:rsidRPr="001D20CE">
        <w:t xml:space="preserve">You talked about understanding the business models of the platforms. </w:t>
      </w:r>
      <w:r w:rsidR="0035496E">
        <w:t>With</w:t>
      </w:r>
      <w:r w:rsidRPr="001D20CE">
        <w:t xml:space="preserve"> some regulators there is almost a revolving door between the people they are regulating and the regulators themselves.</w:t>
      </w:r>
      <w:r>
        <w:t xml:space="preserve"> </w:t>
      </w:r>
      <w:r w:rsidRPr="001D20CE">
        <w:t>Is that what you envisage happening</w:t>
      </w:r>
      <w:r w:rsidR="000262A5">
        <w:t>,</w:t>
      </w:r>
      <w:r w:rsidRPr="001D20CE">
        <w:t xml:space="preserve"> or are you intending to grow your own skills or find people who are genuinely independent? How are you going to manage that?</w:t>
      </w:r>
      <w:r>
        <w:t xml:space="preserve"> </w:t>
      </w:r>
    </w:p>
    <w:p w:rsidR="004315E9" w:rsidP="004315E9">
      <w:pPr>
        <w:pStyle w:val="Answer"/>
      </w:pPr>
      <w:r w:rsidRPr="001D20CE">
        <w:rPr>
          <w:b/>
          <w:i/>
        </w:rPr>
        <w:t>Tony Close:</w:t>
      </w:r>
      <w:r>
        <w:t xml:space="preserve"> </w:t>
      </w:r>
      <w:r w:rsidRPr="001D20CE">
        <w:t>I do not think we are imagining a revolving door so much</w:t>
      </w:r>
      <w:r>
        <w:t>. O</w:t>
      </w:r>
      <w:r w:rsidRPr="001D20CE">
        <w:t xml:space="preserve">ur recent experience has indicated that when we have advertised for jobs, since we have been publicly identified as the potential online harms regulator and </w:t>
      </w:r>
      <w:r>
        <w:t>been appointed the</w:t>
      </w:r>
      <w:r w:rsidRPr="001D20CE">
        <w:t xml:space="preserve"> video</w:t>
      </w:r>
      <w:r>
        <w:t>-</w:t>
      </w:r>
      <w:r w:rsidRPr="001D20CE">
        <w:t>sharing platform regulator</w:t>
      </w:r>
      <w:r>
        <w:t>,</w:t>
      </w:r>
      <w:r w:rsidRPr="001D20CE">
        <w:t xml:space="preserve"> people from platforms are </w:t>
      </w:r>
      <w:r w:rsidR="00193BF4">
        <w:t xml:space="preserve">now </w:t>
      </w:r>
      <w:r w:rsidRPr="001D20CE">
        <w:t>applying for roles in Ofcom. They are attracted to the idea of looking at this through the other end of the lens</w:t>
      </w:r>
      <w:r>
        <w:t>. T</w:t>
      </w:r>
      <w:r w:rsidRPr="001D20CE">
        <w:t xml:space="preserve">here is a </w:t>
      </w:r>
      <w:r w:rsidRPr="001D20CE">
        <w:t>benefit in taking people from the sector</w:t>
      </w:r>
      <w:r>
        <w:t>,</w:t>
      </w:r>
      <w:r w:rsidRPr="001D20CE">
        <w:t xml:space="preserve"> and people from the regulator going to the sector at different points in their career. I do not know if it is </w:t>
      </w:r>
      <w:r w:rsidR="00ED7536">
        <w:t xml:space="preserve">a </w:t>
      </w:r>
      <w:r w:rsidRPr="001D20CE">
        <w:t>revolving</w:t>
      </w:r>
      <w:r w:rsidR="00ED7536">
        <w:t xml:space="preserve"> door</w:t>
      </w:r>
      <w:r w:rsidRPr="001D20CE">
        <w:t>, but</w:t>
      </w:r>
      <w:r>
        <w:t xml:space="preserve"> I think</w:t>
      </w:r>
      <w:r w:rsidRPr="001D20CE">
        <w:t xml:space="preserve"> it is more complex than just recruiting </w:t>
      </w:r>
      <w:r>
        <w:t>or</w:t>
      </w:r>
      <w:r w:rsidRPr="001D20CE">
        <w:t xml:space="preserve"> training people.</w:t>
      </w:r>
      <w:r>
        <w:t xml:space="preserve"> It</w:t>
      </w:r>
      <w:r w:rsidRPr="001D20CE">
        <w:t xml:space="preserve"> is all those things in the right mix.</w:t>
      </w:r>
      <w:r>
        <w:t xml:space="preserve"> </w:t>
      </w:r>
    </w:p>
    <w:p w:rsidR="004315E9" w:rsidP="004315E9">
      <w:pPr>
        <w:pStyle w:val="Remark"/>
      </w:pPr>
      <w:r w:rsidRPr="001D20CE">
        <w:rPr>
          <w:b/>
        </w:rPr>
        <w:t>Lord Harris of Haringey:</w:t>
      </w:r>
      <w:r>
        <w:t xml:space="preserve"> </w:t>
      </w:r>
      <w:r w:rsidRPr="001D20CE">
        <w:t>There has been a real prob</w:t>
      </w:r>
      <w:r>
        <w:t>lem</w:t>
      </w:r>
      <w:r w:rsidRPr="001D20CE">
        <w:t xml:space="preserve"> in the cybersecurity space </w:t>
      </w:r>
      <w:r w:rsidR="00ED7536">
        <w:t xml:space="preserve">in </w:t>
      </w:r>
      <w:r w:rsidRPr="001D20CE">
        <w:t xml:space="preserve">that there </w:t>
      </w:r>
      <w:r w:rsidR="00ED7536">
        <w:t xml:space="preserve">are </w:t>
      </w:r>
      <w:r w:rsidRPr="001D20CE">
        <w:t>simply not enough people to go round</w:t>
      </w:r>
      <w:r w:rsidR="00ED7536">
        <w:t>,</w:t>
      </w:r>
      <w:r w:rsidRPr="001D20CE">
        <w:t xml:space="preserve"> and public sector organisations, even quite well funded ones</w:t>
      </w:r>
      <w:r>
        <w:t>,</w:t>
      </w:r>
      <w:r w:rsidRPr="001D20CE">
        <w:t xml:space="preserve"> cannot engage in the same sort of bidding war that some of the specialist private sector organisations have. </w:t>
      </w:r>
      <w:r>
        <w:t>H</w:t>
      </w:r>
      <w:r w:rsidRPr="001D20CE">
        <w:t xml:space="preserve">ave </w:t>
      </w:r>
      <w:r>
        <w:t xml:space="preserve">you </w:t>
      </w:r>
      <w:r w:rsidRPr="001D20CE">
        <w:t xml:space="preserve">discussed </w:t>
      </w:r>
      <w:r>
        <w:t xml:space="preserve">this </w:t>
      </w:r>
      <w:r w:rsidRPr="001D20CE">
        <w:t>with government?</w:t>
      </w:r>
      <w:r>
        <w:t xml:space="preserve"> </w:t>
      </w:r>
    </w:p>
    <w:p w:rsidR="004315E9" w:rsidP="004315E9">
      <w:pPr>
        <w:pStyle w:val="Answer"/>
      </w:pPr>
      <w:r w:rsidRPr="001D20CE">
        <w:rPr>
          <w:b/>
          <w:i/>
        </w:rPr>
        <w:t>Tony Close:</w:t>
      </w:r>
      <w:r>
        <w:t xml:space="preserve"> W</w:t>
      </w:r>
      <w:r w:rsidRPr="001D20CE">
        <w:t xml:space="preserve">e have experienced </w:t>
      </w:r>
      <w:r>
        <w:t xml:space="preserve">it </w:t>
      </w:r>
      <w:r w:rsidRPr="001D20CE">
        <w:t>ourselves as we have attempted to build up a cybersecurity team at Ofcom.</w:t>
      </w:r>
      <w:r>
        <w:t xml:space="preserve"> </w:t>
      </w:r>
      <w:r w:rsidRPr="001D20CE">
        <w:t>We have found that we cannot attract people just with a salary package</w:t>
      </w:r>
      <w:r w:rsidR="00ED7536">
        <w:t>,</w:t>
      </w:r>
      <w:r w:rsidRPr="001D20CE">
        <w:t xml:space="preserve"> because we cannot </w:t>
      </w:r>
      <w:r w:rsidRPr="001D20CE" w:rsidR="00ED7536">
        <w:t xml:space="preserve">necessarily </w:t>
      </w:r>
      <w:r w:rsidRPr="001D20CE">
        <w:t>compete with the private sector, but</w:t>
      </w:r>
      <w:r w:rsidR="008B0168">
        <w:t xml:space="preserve"> </w:t>
      </w:r>
      <w:r>
        <w:t>—</w:t>
      </w:r>
      <w:r w:rsidR="008B0168">
        <w:t xml:space="preserve"> </w:t>
      </w:r>
      <w:r w:rsidRPr="001D20CE">
        <w:t>and I hope this does not sound too corny</w:t>
      </w:r>
      <w:r w:rsidR="008B0168">
        <w:t xml:space="preserve"> </w:t>
      </w:r>
      <w:r>
        <w:t>—</w:t>
      </w:r>
      <w:r w:rsidR="008B0168">
        <w:t xml:space="preserve"> </w:t>
      </w:r>
      <w:r w:rsidRPr="001D20CE">
        <w:t>we can attract people who have values that align with Ofcom</w:t>
      </w:r>
      <w:r>
        <w:t>’</w:t>
      </w:r>
      <w:r w:rsidRPr="001D20CE">
        <w:t xml:space="preserve">s, </w:t>
      </w:r>
      <w:r>
        <w:t xml:space="preserve">and </w:t>
      </w:r>
      <w:r w:rsidRPr="001D20CE">
        <w:t>who are keen to align with that noble purpose of protecting people.</w:t>
      </w:r>
      <w:r>
        <w:t xml:space="preserve"> </w:t>
      </w:r>
      <w:r w:rsidRPr="001D20CE">
        <w:t xml:space="preserve">We have been </w:t>
      </w:r>
      <w:r w:rsidRPr="001D20CE">
        <w:t>fairly successful</w:t>
      </w:r>
      <w:r w:rsidRPr="001D20CE">
        <w:t xml:space="preserve"> in attracting people.</w:t>
      </w:r>
      <w:r>
        <w:t xml:space="preserve"> </w:t>
      </w:r>
    </w:p>
    <w:p w:rsidR="004315E9" w:rsidP="004315E9">
      <w:pPr>
        <w:pStyle w:val="Answer"/>
      </w:pPr>
      <w:r w:rsidRPr="00E700A0">
        <w:rPr>
          <w:b/>
          <w:i/>
        </w:rPr>
        <w:t>Kevin Bakhurst:</w:t>
      </w:r>
      <w:r>
        <w:t xml:space="preserve"> </w:t>
      </w:r>
      <w:r w:rsidRPr="001D20CE">
        <w:t>In many ways</w:t>
      </w:r>
      <w:r>
        <w:t>,</w:t>
      </w:r>
      <w:r w:rsidRPr="001D20CE">
        <w:t xml:space="preserve"> we need to be careful. </w:t>
      </w:r>
      <w:r>
        <w:t xml:space="preserve">We </w:t>
      </w:r>
      <w:r w:rsidRPr="001D20CE">
        <w:t>want enough experience from some of these companies</w:t>
      </w:r>
      <w:r>
        <w:t>,</w:t>
      </w:r>
      <w:r w:rsidRPr="001D20CE">
        <w:t xml:space="preserve"> but we want enough other experience</w:t>
      </w:r>
      <w:r>
        <w:t xml:space="preserve"> as well. W</w:t>
      </w:r>
      <w:r w:rsidRPr="001D20CE">
        <w:t xml:space="preserve">e found </w:t>
      </w:r>
      <w:r>
        <w:t>this o</w:t>
      </w:r>
      <w:r w:rsidRPr="001D20CE">
        <w:t>ut when we took over</w:t>
      </w:r>
      <w:r w:rsidR="008B0168">
        <w:t>-</w:t>
      </w:r>
      <w:r w:rsidRPr="001D20CE">
        <w:t>regulating the BBC</w:t>
      </w:r>
      <w:r>
        <w:t>. We needed</w:t>
      </w:r>
      <w:r w:rsidRPr="001D20CE">
        <w:t xml:space="preserve"> people who understood how the BBC worked</w:t>
      </w:r>
      <w:r w:rsidR="005B5182">
        <w:t>,</w:t>
      </w:r>
      <w:r>
        <w:t xml:space="preserve"> and</w:t>
      </w:r>
      <w:r w:rsidRPr="001D20CE">
        <w:t xml:space="preserve"> we needed people with a whole range of skills to sit alongside that.</w:t>
      </w:r>
      <w:r>
        <w:t xml:space="preserve"> </w:t>
      </w:r>
    </w:p>
    <w:p w:rsidR="004315E9" w:rsidP="004315E9">
      <w:pPr>
        <w:pStyle w:val="Answer"/>
      </w:pPr>
      <w:r>
        <w:t xml:space="preserve">We </w:t>
      </w:r>
      <w:r w:rsidRPr="001D20CE">
        <w:t xml:space="preserve">have </w:t>
      </w:r>
      <w:r>
        <w:t xml:space="preserve">also </w:t>
      </w:r>
      <w:r w:rsidRPr="001D20CE">
        <w:t xml:space="preserve">found in some of the areas we regulate, including </w:t>
      </w:r>
      <w:r>
        <w:t xml:space="preserve">in </w:t>
      </w:r>
      <w:r w:rsidRPr="001D20CE">
        <w:t xml:space="preserve">broadcasting, </w:t>
      </w:r>
      <w:r>
        <w:t xml:space="preserve">that </w:t>
      </w:r>
      <w:r w:rsidRPr="001D20CE">
        <w:t xml:space="preserve">it is </w:t>
      </w:r>
      <w:r>
        <w:t xml:space="preserve">sometimes </w:t>
      </w:r>
      <w:r w:rsidRPr="001D20CE">
        <w:t>a virtuous circle</w:t>
      </w:r>
      <w:r>
        <w:t>. It</w:t>
      </w:r>
      <w:r w:rsidRPr="001D20CE">
        <w:t xml:space="preserve"> makes O</w:t>
      </w:r>
      <w:r>
        <w:t>fcom</w:t>
      </w:r>
      <w:r w:rsidRPr="001D20CE">
        <w:t xml:space="preserve"> quite an attractive place to work</w:t>
      </w:r>
      <w:r>
        <w:t xml:space="preserve">, </w:t>
      </w:r>
      <w:r w:rsidRPr="001D20CE">
        <w:t>even if you do not have the noble aspirations Tony talked about</w:t>
      </w:r>
      <w:r>
        <w:t>, because</w:t>
      </w:r>
      <w:r w:rsidRPr="001D20CE">
        <w:t xml:space="preserve"> you </w:t>
      </w:r>
      <w:r>
        <w:t xml:space="preserve">might </w:t>
      </w:r>
      <w:r w:rsidRPr="001D20CE">
        <w:t xml:space="preserve">think that </w:t>
      </w:r>
      <w:r>
        <w:t xml:space="preserve">it will </w:t>
      </w:r>
      <w:r w:rsidRPr="001D20CE">
        <w:t xml:space="preserve">add to your CV. </w:t>
      </w:r>
      <w:r>
        <w:t>People</w:t>
      </w:r>
      <w:r w:rsidRPr="001D20CE">
        <w:t xml:space="preserve"> come for a couple of years and we get great value out of it</w:t>
      </w:r>
      <w:r>
        <w:t>. P</w:t>
      </w:r>
      <w:r w:rsidRPr="001D20CE">
        <w:t>eople go on</w:t>
      </w:r>
      <w:r>
        <w:t xml:space="preserve"> </w:t>
      </w:r>
      <w:r w:rsidRPr="001D20CE">
        <w:t xml:space="preserve">and </w:t>
      </w:r>
      <w:r>
        <w:t xml:space="preserve">it works </w:t>
      </w:r>
      <w:r w:rsidRPr="001D20CE">
        <w:t xml:space="preserve">the other way </w:t>
      </w:r>
      <w:r w:rsidRPr="001D20CE">
        <w:t>round</w:t>
      </w:r>
      <w:r w:rsidRPr="001D20CE">
        <w:t xml:space="preserve"> as well</w:t>
      </w:r>
      <w:r w:rsidR="004448FE">
        <w:t>; p</w:t>
      </w:r>
      <w:r w:rsidRPr="001D20CE">
        <w:t xml:space="preserve">eople are interested </w:t>
      </w:r>
      <w:r w:rsidR="004448FE">
        <w:t>in</w:t>
      </w:r>
      <w:r w:rsidRPr="001D20CE">
        <w:t xml:space="preserve"> com</w:t>
      </w:r>
      <w:r w:rsidR="004448FE">
        <w:t>ing</w:t>
      </w:r>
      <w:r w:rsidRPr="001D20CE">
        <w:t xml:space="preserve"> to us as our work expands</w:t>
      </w:r>
      <w:r w:rsidR="004448FE">
        <w:t>,</w:t>
      </w:r>
      <w:r w:rsidRPr="001D20CE">
        <w:t xml:space="preserve"> and there are other interesting parts of it.</w:t>
      </w:r>
    </w:p>
    <w:p w:rsidR="004315E9" w:rsidP="004315E9">
      <w:pPr>
        <w:pStyle w:val="Remark"/>
      </w:pPr>
      <w:r w:rsidRPr="001D20CE">
        <w:rPr>
          <w:b/>
        </w:rPr>
        <w:t>Baroness Kidron:</w:t>
      </w:r>
      <w:r>
        <w:t xml:space="preserve"> I </w:t>
      </w:r>
      <w:r w:rsidRPr="001D20CE">
        <w:t xml:space="preserve">was really interested </w:t>
      </w:r>
      <w:r>
        <w:t>to hear, when you talked</w:t>
      </w:r>
      <w:r w:rsidRPr="001D20CE">
        <w:t xml:space="preserve"> about the business model</w:t>
      </w:r>
      <w:r>
        <w:t>,</w:t>
      </w:r>
      <w:r w:rsidRPr="001D20CE">
        <w:t xml:space="preserve"> that you get under the skin</w:t>
      </w:r>
      <w:r>
        <w:t>. D</w:t>
      </w:r>
      <w:r w:rsidRPr="001D20CE">
        <w:t>o you see any challenge in Ofcom itself as a content regulator</w:t>
      </w:r>
      <w:r>
        <w:t>?</w:t>
      </w:r>
      <w:r w:rsidRPr="001D20CE">
        <w:t xml:space="preserve"> It is a 2</w:t>
      </w:r>
      <w:r>
        <w:t>D</w:t>
      </w:r>
      <w:r w:rsidRPr="001D20CE">
        <w:t xml:space="preserve"> problem</w:t>
      </w:r>
      <w:r>
        <w:t>. There is t</w:t>
      </w:r>
      <w:r w:rsidRPr="001D20CE">
        <w:t xml:space="preserve">he content </w:t>
      </w:r>
      <w:r w:rsidR="002260AC">
        <w:t>that</w:t>
      </w:r>
      <w:r w:rsidRPr="001D20CE">
        <w:t xml:space="preserve"> you can look at</w:t>
      </w:r>
      <w:r>
        <w:t>, and</w:t>
      </w:r>
      <w:r w:rsidRPr="001D20CE">
        <w:t xml:space="preserve"> the behavioural side</w:t>
      </w:r>
      <w:r>
        <w:t>, which</w:t>
      </w:r>
      <w:r w:rsidRPr="001D20CE">
        <w:t xml:space="preserve"> requires you to think different</w:t>
      </w:r>
      <w:r w:rsidR="004448FE">
        <w:t>ly</w:t>
      </w:r>
      <w:r w:rsidRPr="001D20CE">
        <w:t xml:space="preserve"> about where the harm might lie, who is responsible, </w:t>
      </w:r>
      <w:r>
        <w:t>and whether</w:t>
      </w:r>
      <w:r w:rsidRPr="001D20CE">
        <w:t xml:space="preserve"> more than one player </w:t>
      </w:r>
      <w:r w:rsidR="004448FE">
        <w:t xml:space="preserve">is </w:t>
      </w:r>
      <w:r w:rsidRPr="001D20CE">
        <w:t>involved. Do you have any plans within Ofcom to upgrade your own culture and understanding of this issue</w:t>
      </w:r>
      <w:r>
        <w:t xml:space="preserve">? </w:t>
      </w:r>
    </w:p>
    <w:p w:rsidR="004315E9" w:rsidP="004315E9">
      <w:pPr>
        <w:pStyle w:val="Answer"/>
      </w:pPr>
      <w:r w:rsidRPr="001D20CE">
        <w:rPr>
          <w:b/>
          <w:i/>
        </w:rPr>
        <w:t>Kevin Bakhurst:</w:t>
      </w:r>
      <w:r>
        <w:t xml:space="preserve"> </w:t>
      </w:r>
      <w:r w:rsidRPr="001D20CE">
        <w:t>The answer is yes.</w:t>
      </w:r>
      <w:r>
        <w:t xml:space="preserve"> </w:t>
      </w:r>
      <w:r w:rsidR="00980F2B">
        <w:t>For</w:t>
      </w:r>
      <w:r w:rsidRPr="001D20CE">
        <w:t xml:space="preserve"> Ofcom</w:t>
      </w:r>
      <w:r w:rsidR="00980F2B">
        <w:t xml:space="preserve">, this is honestly </w:t>
      </w:r>
      <w:r w:rsidRPr="001D20CE">
        <w:t>a challenge and an opportunity.</w:t>
      </w:r>
      <w:r>
        <w:t xml:space="preserve"> </w:t>
      </w:r>
      <w:r w:rsidRPr="001D20CE">
        <w:t>If you are regulating the sector, you need to be able to move more quickly</w:t>
      </w:r>
      <w:r w:rsidR="00857644">
        <w:t>, y</w:t>
      </w:r>
      <w:r w:rsidRPr="001D20CE">
        <w:t>ou need to be more agile</w:t>
      </w:r>
      <w:r w:rsidR="00857644">
        <w:t xml:space="preserve">, </w:t>
      </w:r>
      <w:r w:rsidRPr="001D20CE">
        <w:t>and you probably need to work in different ways and recruit different types of people.</w:t>
      </w:r>
      <w:r>
        <w:t xml:space="preserve"> </w:t>
      </w:r>
      <w:r w:rsidR="00857644">
        <w:t>This</w:t>
      </w:r>
      <w:r w:rsidRPr="001D20CE">
        <w:t xml:space="preserve"> includes upskilling in some areas</w:t>
      </w:r>
      <w:r>
        <w:t xml:space="preserve"> and gaining a greater </w:t>
      </w:r>
      <w:r w:rsidRPr="001D20CE">
        <w:t xml:space="preserve">understanding </w:t>
      </w:r>
      <w:r>
        <w:t xml:space="preserve">of </w:t>
      </w:r>
      <w:r w:rsidRPr="001D20CE">
        <w:t>the culture of some of the tech companies.</w:t>
      </w:r>
      <w:r>
        <w:t xml:space="preserve"> </w:t>
      </w:r>
      <w:r w:rsidRPr="001D20CE">
        <w:t xml:space="preserve">We are lucky as an organisation </w:t>
      </w:r>
      <w:r>
        <w:t xml:space="preserve">that </w:t>
      </w:r>
      <w:r w:rsidRPr="001D20CE">
        <w:t>we have a wide range of skills</w:t>
      </w:r>
      <w:r>
        <w:t>. We can discuss with</w:t>
      </w:r>
      <w:r w:rsidRPr="001D20CE">
        <w:t xml:space="preserve"> some of </w:t>
      </w:r>
      <w:r>
        <w:t>our</w:t>
      </w:r>
      <w:r w:rsidRPr="001D20CE">
        <w:t xml:space="preserve"> colleagues in the competition group</w:t>
      </w:r>
      <w:r>
        <w:t>,</w:t>
      </w:r>
      <w:r w:rsidRPr="001D20CE">
        <w:t xml:space="preserve"> who ha</w:t>
      </w:r>
      <w:r>
        <w:t>ve</w:t>
      </w:r>
      <w:r w:rsidRPr="001D20CE">
        <w:t xml:space="preserve"> worked in some of the big </w:t>
      </w:r>
      <w:r w:rsidRPr="001D20CE">
        <w:t>telecoms</w:t>
      </w:r>
      <w:r w:rsidRPr="001D20CE">
        <w:t xml:space="preserve"> companies, the mindset</w:t>
      </w:r>
      <w:r w:rsidR="00857644">
        <w:t>,</w:t>
      </w:r>
      <w:r>
        <w:t xml:space="preserve"> motivations and so on</w:t>
      </w:r>
      <w:r w:rsidRPr="001D20CE">
        <w:t xml:space="preserve"> of very big </w:t>
      </w:r>
      <w:r w:rsidRPr="001D20CE">
        <w:t>multinational, commercial companies.</w:t>
      </w:r>
      <w:r>
        <w:t xml:space="preserve"> </w:t>
      </w:r>
      <w:r w:rsidRPr="001D20CE">
        <w:t>We have some of the skill</w:t>
      </w:r>
      <w:r>
        <w:t xml:space="preserve"> </w:t>
      </w:r>
      <w:r w:rsidRPr="001D20CE">
        <w:t>set.</w:t>
      </w:r>
      <w:r>
        <w:t xml:space="preserve"> </w:t>
      </w:r>
      <w:r w:rsidRPr="001D20CE">
        <w:t xml:space="preserve">We are very mindful that </w:t>
      </w:r>
      <w:r>
        <w:t xml:space="preserve">it </w:t>
      </w:r>
      <w:r w:rsidRPr="001D20CE">
        <w:t>is an area that we would need to grow</w:t>
      </w:r>
      <w:r>
        <w:t>,</w:t>
      </w:r>
      <w:r w:rsidRPr="001D20CE">
        <w:t xml:space="preserve"> of course.</w:t>
      </w:r>
      <w:r>
        <w:t xml:space="preserve"> </w:t>
      </w:r>
    </w:p>
    <w:p w:rsidR="00857644" w:rsidP="004315E9">
      <w:pPr>
        <w:pStyle w:val="Answer"/>
      </w:pPr>
      <w:r w:rsidRPr="001D20CE">
        <w:rPr>
          <w:b/>
          <w:i/>
        </w:rPr>
        <w:t>Tony Close:</w:t>
      </w:r>
      <w:r>
        <w:t xml:space="preserve"> </w:t>
      </w:r>
      <w:r w:rsidRPr="001D20CE">
        <w:t xml:space="preserve">We recognise </w:t>
      </w:r>
      <w:r>
        <w:t xml:space="preserve">that </w:t>
      </w:r>
      <w:r w:rsidRPr="001D20CE">
        <w:t>this is not a traditional content regulatory scheme and</w:t>
      </w:r>
      <w:r>
        <w:t xml:space="preserve"> that</w:t>
      </w:r>
      <w:r w:rsidRPr="001D20CE">
        <w:t xml:space="preserve"> to do a great and effective job you need to look beyond traditional content regulator</w:t>
      </w:r>
      <w:r>
        <w:t>y</w:t>
      </w:r>
      <w:r w:rsidRPr="001D20CE">
        <w:t xml:space="preserve"> mechanisms.</w:t>
      </w:r>
      <w:r>
        <w:t xml:space="preserve"> </w:t>
      </w:r>
    </w:p>
    <w:p w:rsidR="004315E9" w:rsidP="004315E9">
      <w:pPr>
        <w:pStyle w:val="Answer"/>
      </w:pPr>
      <w:r w:rsidRPr="001D20CE">
        <w:t>Before we leave skills, could I offer up something from the team back at Riverside House?</w:t>
      </w:r>
      <w:r>
        <w:t xml:space="preserve"> W</w:t>
      </w:r>
      <w:r w:rsidRPr="001D20CE">
        <w:t xml:space="preserve">e are not starting </w:t>
      </w:r>
      <w:r>
        <w:t xml:space="preserve">the skills </w:t>
      </w:r>
      <w:r w:rsidRPr="001D20CE">
        <w:t>from scratch here.</w:t>
      </w:r>
      <w:r>
        <w:t xml:space="preserve"> </w:t>
      </w:r>
      <w:r w:rsidRPr="001D20CE">
        <w:t>Over the last year or so</w:t>
      </w:r>
      <w:r>
        <w:t>,</w:t>
      </w:r>
      <w:r w:rsidRPr="001D20CE">
        <w:t xml:space="preserve"> we have been developing new teams and </w:t>
      </w:r>
      <w:r>
        <w:t xml:space="preserve">a </w:t>
      </w:r>
      <w:r w:rsidRPr="001D20CE">
        <w:t>new</w:t>
      </w:r>
      <w:r>
        <w:t xml:space="preserve"> d</w:t>
      </w:r>
      <w:r w:rsidRPr="001D20CE">
        <w:t>ata and innovation hub</w:t>
      </w:r>
      <w:r>
        <w:t>,</w:t>
      </w:r>
      <w:r w:rsidRPr="001D20CE">
        <w:t xml:space="preserve"> </w:t>
      </w:r>
      <w:r>
        <w:t>which</w:t>
      </w:r>
      <w:r w:rsidR="00782B28">
        <w:t>,</w:t>
      </w:r>
      <w:r w:rsidRPr="001D20CE" w:rsidR="00782B28">
        <w:t xml:space="preserve"> if we are given the task, </w:t>
      </w:r>
      <w:r w:rsidR="000D7538">
        <w:t>will</w:t>
      </w:r>
      <w:r w:rsidRPr="001D20CE">
        <w:t xml:space="preserve"> help us </w:t>
      </w:r>
      <w:r w:rsidR="000D7538">
        <w:t xml:space="preserve">to </w:t>
      </w:r>
      <w:r w:rsidRPr="001D20CE">
        <w:t>get ready</w:t>
      </w:r>
      <w:r w:rsidR="00782B28">
        <w:t>,</w:t>
      </w:r>
      <w:r w:rsidRPr="001D20CE">
        <w:t xml:space="preserve"> </w:t>
      </w:r>
      <w:r w:rsidR="000D7538">
        <w:t xml:space="preserve">to </w:t>
      </w:r>
      <w:r w:rsidRPr="001D20CE">
        <w:t>regulate platforms effectively</w:t>
      </w:r>
      <w:r w:rsidR="00DB4E6D">
        <w:t>,</w:t>
      </w:r>
      <w:r>
        <w:t xml:space="preserve"> </w:t>
      </w:r>
      <w:r w:rsidR="00782B28">
        <w:t>to</w:t>
      </w:r>
      <w:r w:rsidRPr="001D20CE">
        <w:t xml:space="preserve"> understand</w:t>
      </w:r>
      <w:r>
        <w:t xml:space="preserve"> how to</w:t>
      </w:r>
      <w:r w:rsidRPr="001D20CE">
        <w:t xml:space="preserve"> store and process data better, </w:t>
      </w:r>
      <w:r>
        <w:t xml:space="preserve">and </w:t>
      </w:r>
      <w:r w:rsidR="00DB4E6D">
        <w:t xml:space="preserve">to </w:t>
      </w:r>
      <w:r w:rsidRPr="001D20CE">
        <w:t>get under the skin of algorithms, AI and machine learning. I am sure I can get the team to provide information about its work once we are back at the office</w:t>
      </w:r>
      <w:r>
        <w:t>,</w:t>
      </w:r>
      <w:r w:rsidRPr="001D20CE">
        <w:t xml:space="preserve"> if you would like that.</w:t>
      </w:r>
      <w:r>
        <w:t xml:space="preserve"> </w:t>
      </w:r>
    </w:p>
    <w:p w:rsidR="004315E9" w:rsidP="004315E9">
      <w:pPr>
        <w:pStyle w:val="Remark"/>
      </w:pPr>
      <w:r w:rsidRPr="00740B71">
        <w:rPr>
          <w:b/>
        </w:rPr>
        <w:t>Lord Scriven:</w:t>
      </w:r>
      <w:r>
        <w:t xml:space="preserve"> </w:t>
      </w:r>
      <w:r w:rsidRPr="001D20CE">
        <w:t xml:space="preserve">You have been quite </w:t>
      </w:r>
      <w:r>
        <w:t>generic</w:t>
      </w:r>
      <w:r w:rsidRPr="001D20CE">
        <w:t xml:space="preserve"> about skills.</w:t>
      </w:r>
      <w:r>
        <w:t xml:space="preserve"> </w:t>
      </w:r>
      <w:r w:rsidRPr="001D20CE">
        <w:t>May I press you a little more</w:t>
      </w:r>
      <w:r>
        <w:t xml:space="preserve">? </w:t>
      </w:r>
      <w:r w:rsidRPr="001D20CE">
        <w:t>What are the skills you see</w:t>
      </w:r>
      <w:r>
        <w:t>k</w:t>
      </w:r>
      <w:r w:rsidRPr="001D20CE">
        <w:t xml:space="preserve"> </w:t>
      </w:r>
      <w:r w:rsidR="00DB4E6D">
        <w:t>other</w:t>
      </w:r>
      <w:r w:rsidRPr="001D20CE">
        <w:t xml:space="preserve"> than </w:t>
      </w:r>
      <w:r>
        <w:t xml:space="preserve">skills in </w:t>
      </w:r>
      <w:r w:rsidRPr="001D20CE">
        <w:t>general AI or algorithm</w:t>
      </w:r>
      <w:r>
        <w:t>s</w:t>
      </w:r>
      <w:r w:rsidRPr="001D20CE">
        <w:t>?</w:t>
      </w:r>
      <w:r>
        <w:t xml:space="preserve"> </w:t>
      </w:r>
      <w:r w:rsidRPr="001D20CE">
        <w:t>What is the content of the skills</w:t>
      </w:r>
      <w:r>
        <w:t xml:space="preserve"> </w:t>
      </w:r>
      <w:r w:rsidRPr="001D20CE">
        <w:t>required</w:t>
      </w:r>
      <w:r>
        <w:t>? W</w:t>
      </w:r>
      <w:r w:rsidRPr="001D20CE">
        <w:t xml:space="preserve">hich ones are critical and which ones are giving you the most problems </w:t>
      </w:r>
      <w:r>
        <w:t xml:space="preserve">in </w:t>
      </w:r>
      <w:r w:rsidR="003C328E">
        <w:t>doing</w:t>
      </w:r>
      <w:r w:rsidRPr="001D20CE">
        <w:t xml:space="preserve"> the perceived work that you need to be able to do to regulate effectively</w:t>
      </w:r>
      <w:r>
        <w:t>?</w:t>
      </w:r>
    </w:p>
    <w:p w:rsidR="004315E9" w:rsidP="004315E9">
      <w:pPr>
        <w:pStyle w:val="Answer"/>
      </w:pPr>
      <w:r w:rsidRPr="001D20CE">
        <w:rPr>
          <w:b/>
          <w:i/>
        </w:rPr>
        <w:t>Tony Close:</w:t>
      </w:r>
      <w:r>
        <w:t xml:space="preserve"> </w:t>
      </w:r>
      <w:r w:rsidRPr="001D20CE">
        <w:t xml:space="preserve">I will try to </w:t>
      </w:r>
      <w:r w:rsidR="003C328E">
        <w:t xml:space="preserve">give </w:t>
      </w:r>
      <w:r w:rsidRPr="001D20CE">
        <w:t xml:space="preserve">as detailed </w:t>
      </w:r>
      <w:r w:rsidR="003C328E">
        <w:t xml:space="preserve">an answer </w:t>
      </w:r>
      <w:r w:rsidRPr="001D20CE">
        <w:t>as possible</w:t>
      </w:r>
      <w:r>
        <w:t>. S</w:t>
      </w:r>
      <w:r w:rsidRPr="001D20CE">
        <w:t>ome of these things are about getting a better and broader understanding of the areas.</w:t>
      </w:r>
      <w:r>
        <w:t xml:space="preserve"> </w:t>
      </w:r>
      <w:r w:rsidRPr="001D20CE">
        <w:t>To date</w:t>
      </w:r>
      <w:r>
        <w:t>,</w:t>
      </w:r>
      <w:r w:rsidRPr="001D20CE">
        <w:t xml:space="preserve"> because </w:t>
      </w:r>
      <w:r w:rsidR="00EE023C">
        <w:t xml:space="preserve">our </w:t>
      </w:r>
      <w:r w:rsidRPr="001D20CE">
        <w:t xml:space="preserve">previous focus </w:t>
      </w:r>
      <w:r w:rsidR="00EE023C">
        <w:t xml:space="preserve">was </w:t>
      </w:r>
      <w:r w:rsidRPr="001D20CE">
        <w:t xml:space="preserve">on telecoms and broadcasting, naturally we have attracted people with skills from those sectors. </w:t>
      </w:r>
      <w:r w:rsidR="0092522E">
        <w:t xml:space="preserve">We are </w:t>
      </w:r>
      <w:r w:rsidRPr="001D20CE">
        <w:t>not particularly strong on AI and data.</w:t>
      </w:r>
      <w:r>
        <w:t xml:space="preserve"> </w:t>
      </w:r>
      <w:r w:rsidRPr="001D20CE">
        <w:t xml:space="preserve">Underpinning AI and machine learning </w:t>
      </w:r>
      <w:r w:rsidRPr="001D20CE">
        <w:t>is</w:t>
      </w:r>
      <w:r w:rsidRPr="001D20CE">
        <w:t xml:space="preserve"> all about data</w:t>
      </w:r>
      <w:r>
        <w:t>. I</w:t>
      </w:r>
      <w:r w:rsidRPr="001D20CE">
        <w:t xml:space="preserve">f there is one area where we can continue to grow, it is </w:t>
      </w:r>
      <w:r>
        <w:t xml:space="preserve">in </w:t>
      </w:r>
      <w:r w:rsidRPr="001D20CE">
        <w:t>better data analys</w:t>
      </w:r>
      <w:r>
        <w:t>i</w:t>
      </w:r>
      <w:r w:rsidRPr="001D20CE">
        <w:t>s</w:t>
      </w:r>
      <w:r>
        <w:t xml:space="preserve"> and a </w:t>
      </w:r>
      <w:r w:rsidRPr="001D20CE">
        <w:t xml:space="preserve">better understanding of data more broadly from the academic sector </w:t>
      </w:r>
      <w:r>
        <w:t xml:space="preserve">and </w:t>
      </w:r>
      <w:r w:rsidRPr="001D20CE">
        <w:t xml:space="preserve">understanding how data is </w:t>
      </w:r>
      <w:r>
        <w:t>applied</w:t>
      </w:r>
      <w:r w:rsidRPr="001D20CE">
        <w:t xml:space="preserve"> to different business models.</w:t>
      </w:r>
      <w:r>
        <w:t xml:space="preserve"> </w:t>
      </w:r>
    </w:p>
    <w:p w:rsidR="004315E9" w:rsidP="004315E9">
      <w:pPr>
        <w:pStyle w:val="Remark"/>
      </w:pPr>
      <w:r w:rsidRPr="001D20CE">
        <w:rPr>
          <w:b/>
        </w:rPr>
        <w:t>Lord Scriven:</w:t>
      </w:r>
      <w:r>
        <w:t xml:space="preserve"> </w:t>
      </w:r>
      <w:r w:rsidRPr="001D20CE">
        <w:t xml:space="preserve">Which is the critical </w:t>
      </w:r>
      <w:r>
        <w:t>bit</w:t>
      </w:r>
      <w:r w:rsidR="00B328AC">
        <w:t xml:space="preserve">, which </w:t>
      </w:r>
      <w:r w:rsidRPr="001D20CE">
        <w:t xml:space="preserve">is </w:t>
      </w:r>
      <w:r w:rsidR="00F168A3">
        <w:t xml:space="preserve">perhaps not </w:t>
      </w:r>
      <w:r w:rsidRPr="001D20CE">
        <w:t>causing you sleepless nights</w:t>
      </w:r>
      <w:r w:rsidR="00F168A3">
        <w:t xml:space="preserve"> but is worrying you</w:t>
      </w:r>
      <w:r w:rsidR="00B328AC">
        <w:t>,</w:t>
      </w:r>
      <w:r w:rsidR="00F168A3">
        <w:t xml:space="preserve"> </w:t>
      </w:r>
      <w:r w:rsidRPr="001D20CE">
        <w:t xml:space="preserve">that needs to be in place and </w:t>
      </w:r>
      <w:r w:rsidR="00F168A3">
        <w:t xml:space="preserve">which </w:t>
      </w:r>
      <w:r w:rsidRPr="001D20CE">
        <w:t>you could struggle with?</w:t>
      </w:r>
      <w:r>
        <w:t xml:space="preserve"> </w:t>
      </w:r>
    </w:p>
    <w:p w:rsidR="004315E9" w:rsidP="004315E9">
      <w:pPr>
        <w:pStyle w:val="Answer"/>
      </w:pPr>
      <w:r w:rsidRPr="00740B71">
        <w:rPr>
          <w:b/>
          <w:i/>
        </w:rPr>
        <w:t>Kevin Bakhurst:</w:t>
      </w:r>
      <w:r>
        <w:t xml:space="preserve"> </w:t>
      </w:r>
      <w:r w:rsidRPr="001D20CE">
        <w:t>I</w:t>
      </w:r>
      <w:r>
        <w:t xml:space="preserve"> would say </w:t>
      </w:r>
      <w:r w:rsidRPr="001D20CE">
        <w:t>data analy</w:t>
      </w:r>
      <w:r>
        <w:t>si</w:t>
      </w:r>
      <w:r w:rsidRPr="001D20CE">
        <w:t>s. We have</w:t>
      </w:r>
      <w:r>
        <w:t xml:space="preserve"> </w:t>
      </w:r>
      <w:r w:rsidRPr="001D20CE">
        <w:t>built up a good level of knowledge across some of the areas</w:t>
      </w:r>
      <w:r>
        <w:t>,</w:t>
      </w:r>
      <w:r w:rsidRPr="001D20CE">
        <w:t xml:space="preserve"> but data analys</w:t>
      </w:r>
      <w:r>
        <w:t>i</w:t>
      </w:r>
      <w:r w:rsidRPr="001D20CE">
        <w:t xml:space="preserve">s is an area </w:t>
      </w:r>
      <w:r w:rsidR="00DF23AE">
        <w:t xml:space="preserve">that </w:t>
      </w:r>
      <w:r w:rsidRPr="001D20CE">
        <w:t>we need to set up and recruit in. Frankly, if we were given the job</w:t>
      </w:r>
      <w:r>
        <w:t>,</w:t>
      </w:r>
      <w:r w:rsidRPr="001D20CE">
        <w:t xml:space="preserve"> we would need to go </w:t>
      </w:r>
      <w:r w:rsidRPr="001D20CE">
        <w:t>in</w:t>
      </w:r>
      <w:r>
        <w:t xml:space="preserve"> </w:t>
      </w:r>
      <w:r w:rsidRPr="001D20CE">
        <w:t>to</w:t>
      </w:r>
      <w:r w:rsidRPr="001D20CE">
        <w:t xml:space="preserve"> some of the big tech companies</w:t>
      </w:r>
      <w:r w:rsidR="00B9405F">
        <w:t>—</w:t>
      </w:r>
      <w:r w:rsidRPr="001D20CE">
        <w:t>they have already said that they would be open to us doing that</w:t>
      </w:r>
      <w:r w:rsidR="00B9405F">
        <w:t>—t</w:t>
      </w:r>
      <w:r w:rsidRPr="001D20CE">
        <w:t>o understand their algorithms and</w:t>
      </w:r>
      <w:r>
        <w:t xml:space="preserve"> the</w:t>
      </w:r>
      <w:r w:rsidRPr="001D20CE">
        <w:t xml:space="preserve"> AI and machine learning they use.</w:t>
      </w:r>
      <w:r>
        <w:t xml:space="preserve"> </w:t>
      </w:r>
      <w:r w:rsidRPr="001D20CE">
        <w:t xml:space="preserve">We would need people who understand more about how those work and, frankly, ensure </w:t>
      </w:r>
      <w:r w:rsidR="001D2F64">
        <w:t xml:space="preserve">that </w:t>
      </w:r>
      <w:r w:rsidRPr="001D20CE">
        <w:t>we are asking the right questions.</w:t>
      </w:r>
      <w:r>
        <w:t xml:space="preserve"> </w:t>
      </w:r>
    </w:p>
    <w:p w:rsidR="004315E9" w:rsidP="004315E9">
      <w:pPr>
        <w:pStyle w:val="Answer"/>
      </w:pPr>
      <w:r w:rsidRPr="001D20CE">
        <w:rPr>
          <w:b/>
          <w:i/>
        </w:rPr>
        <w:t>Tony Close:</w:t>
      </w:r>
      <w:r>
        <w:t xml:space="preserve"> </w:t>
      </w:r>
      <w:r w:rsidRPr="001D20CE">
        <w:t>This is one area where we could usefully rely on third parties as well. I</w:t>
      </w:r>
      <w:r>
        <w:t xml:space="preserve"> do not think it is</w:t>
      </w:r>
      <w:r w:rsidRPr="001D20CE">
        <w:t xml:space="preserve"> just about packing </w:t>
      </w:r>
      <w:r>
        <w:t xml:space="preserve">Ofcom full of </w:t>
      </w:r>
      <w:r w:rsidRPr="001D20CE">
        <w:t>data analysts.</w:t>
      </w:r>
      <w:r>
        <w:t xml:space="preserve"> </w:t>
      </w:r>
    </w:p>
    <w:p w:rsidR="00FE6858" w:rsidP="004315E9">
      <w:pPr>
        <w:pStyle w:val="Remark"/>
      </w:pPr>
      <w:r w:rsidRPr="00F50A61">
        <w:rPr>
          <w:b/>
        </w:rPr>
        <w:t>Baroness Morris of Yardley:</w:t>
      </w:r>
      <w:r>
        <w:t xml:space="preserve"> </w:t>
      </w:r>
      <w:r w:rsidRPr="001D20CE">
        <w:t>That is</w:t>
      </w:r>
      <w:r>
        <w:t xml:space="preserve"> good and</w:t>
      </w:r>
      <w:r w:rsidRPr="001D20CE">
        <w:t xml:space="preserve"> clearly necessary</w:t>
      </w:r>
      <w:r>
        <w:t>,</w:t>
      </w:r>
      <w:r w:rsidRPr="001D20CE">
        <w:t xml:space="preserve"> and will be helpful, but there is something in my mind that still </w:t>
      </w:r>
      <w:r w:rsidR="00F307EB">
        <w:t xml:space="preserve">makes me think </w:t>
      </w:r>
      <w:r w:rsidRPr="001D20CE">
        <w:t xml:space="preserve">there is a bit of a gap. </w:t>
      </w:r>
      <w:r>
        <w:t>The public sector is not good at</w:t>
      </w:r>
      <w:r w:rsidRPr="001D20CE">
        <w:t xml:space="preserve"> managing to adjust to rapid change.</w:t>
      </w:r>
      <w:r>
        <w:t xml:space="preserve"> </w:t>
      </w:r>
      <w:r w:rsidRPr="001D20CE">
        <w:t>We know that is a problem.</w:t>
      </w:r>
      <w:r>
        <w:t xml:space="preserve"> </w:t>
      </w:r>
      <w:r w:rsidRPr="001D20CE">
        <w:t xml:space="preserve">You have had all this time to </w:t>
      </w:r>
      <w:r w:rsidRPr="001D20CE">
        <w:t>prepare.</w:t>
      </w:r>
      <w:r>
        <w:t xml:space="preserve"> </w:t>
      </w:r>
      <w:r w:rsidRPr="001D20CE">
        <w:t>You will not get that once it gets going</w:t>
      </w:r>
      <w:r w:rsidR="00154AAE">
        <w:t>,</w:t>
      </w:r>
      <w:r>
        <w:t xml:space="preserve"> because t</w:t>
      </w:r>
      <w:r w:rsidRPr="001D20CE">
        <w:t>he people you are working with, I suspect, will want to stay two steps ahead of you all the time.</w:t>
      </w:r>
      <w:r>
        <w:t xml:space="preserve"> </w:t>
      </w:r>
    </w:p>
    <w:p w:rsidR="004315E9" w:rsidP="004315E9">
      <w:pPr>
        <w:pStyle w:val="Remark"/>
      </w:pPr>
      <w:r>
        <w:t xml:space="preserve">I therefore have </w:t>
      </w:r>
      <w:r w:rsidRPr="001D20CE">
        <w:t>a question</w:t>
      </w:r>
      <w:r>
        <w:t>,</w:t>
      </w:r>
      <w:r w:rsidRPr="001D20CE">
        <w:t xml:space="preserve"> but I am not sure what the answer could be. For a body </w:t>
      </w:r>
      <w:r w:rsidR="00154AAE">
        <w:t>like</w:t>
      </w:r>
      <w:r w:rsidRPr="001D20CE">
        <w:t xml:space="preserve"> Ofcom</w:t>
      </w:r>
      <w:r>
        <w:t>,</w:t>
      </w:r>
      <w:r w:rsidRPr="001D20CE">
        <w:t xml:space="preserve"> </w:t>
      </w:r>
      <w:r>
        <w:t>which</w:t>
      </w:r>
      <w:r w:rsidRPr="001D20CE">
        <w:t xml:space="preserve"> has to abide by rules, regulations and proper ways of doing things, what change </w:t>
      </w:r>
      <w:r w:rsidR="00C65C55">
        <w:t xml:space="preserve">would </w:t>
      </w:r>
      <w:r w:rsidRPr="001D20CE">
        <w:t xml:space="preserve">you need in the organisation to respond to </w:t>
      </w:r>
      <w:r w:rsidR="003F6805">
        <w:t xml:space="preserve">the ongoing issue of </w:t>
      </w:r>
      <w:r w:rsidRPr="001D20CE">
        <w:t>other people</w:t>
      </w:r>
      <w:r>
        <w:t>’</w:t>
      </w:r>
      <w:r w:rsidRPr="001D20CE">
        <w:t>s poor behaviour in making rapid changes to leave you behind</w:t>
      </w:r>
      <w:r w:rsidR="008B0168">
        <w:t xml:space="preserve"> </w:t>
      </w:r>
      <w:r w:rsidR="00766A72">
        <w:t>—</w:t>
      </w:r>
      <w:r w:rsidR="008B0168">
        <w:t xml:space="preserve"> </w:t>
      </w:r>
      <w:r w:rsidR="00766A72">
        <w:t>i</w:t>
      </w:r>
      <w:r w:rsidR="008B0168">
        <w:t>f</w:t>
      </w:r>
      <w:r w:rsidR="00766A72">
        <w:t xml:space="preserve"> that makes sense</w:t>
      </w:r>
      <w:r>
        <w:t>?</w:t>
      </w:r>
    </w:p>
    <w:p w:rsidR="004315E9" w:rsidP="004315E9">
      <w:pPr>
        <w:pStyle w:val="Answer"/>
      </w:pPr>
      <w:r w:rsidRPr="001D20CE">
        <w:rPr>
          <w:b/>
          <w:i/>
        </w:rPr>
        <w:t>Kevin Bakhurst:</w:t>
      </w:r>
      <w:r>
        <w:t xml:space="preserve"> </w:t>
      </w:r>
      <w:r w:rsidRPr="001D20CE">
        <w:t>It makes sense.</w:t>
      </w:r>
      <w:r>
        <w:t xml:space="preserve"> </w:t>
      </w:r>
      <w:r w:rsidRPr="001D20CE">
        <w:t xml:space="preserve">There </w:t>
      </w:r>
      <w:r>
        <w:t xml:space="preserve">undoubtedly </w:t>
      </w:r>
      <w:r w:rsidRPr="001D20CE">
        <w:t>needs to be some cultural change.</w:t>
      </w:r>
      <w:r>
        <w:t xml:space="preserve"> </w:t>
      </w:r>
      <w:r w:rsidRPr="001D20CE">
        <w:t>We are not going to match</w:t>
      </w:r>
      <w:r w:rsidR="00AA0AE7">
        <w:t>-</w:t>
      </w:r>
      <w:r w:rsidRPr="001D20CE">
        <w:t>resource it, but we need to be well enough resourced</w:t>
      </w:r>
      <w:r>
        <w:t>. W</w:t>
      </w:r>
      <w:r w:rsidRPr="001D20CE">
        <w:t>e need to have enough lawyers, economists and digital experts.</w:t>
      </w:r>
      <w:r>
        <w:t xml:space="preserve"> </w:t>
      </w:r>
      <w:r w:rsidRPr="001D20CE">
        <w:t xml:space="preserve">We are very mindful </w:t>
      </w:r>
      <w:r>
        <w:t>of this. We ha</w:t>
      </w:r>
      <w:r w:rsidRPr="001D20CE">
        <w:t>ve a new chief executive</w:t>
      </w:r>
      <w:r>
        <w:t>,</w:t>
      </w:r>
      <w:r w:rsidRPr="001D20CE">
        <w:t xml:space="preserve"> Melanie Dawes</w:t>
      </w:r>
      <w:r>
        <w:t>,</w:t>
      </w:r>
      <w:r w:rsidRPr="001D20CE">
        <w:t xml:space="preserve"> who has just joined us</w:t>
      </w:r>
      <w:r>
        <w:t>,</w:t>
      </w:r>
      <w:r w:rsidRPr="001D20CE">
        <w:t xml:space="preserve"> and part of the discussion we have been having with her already in the first couple of weeks </w:t>
      </w:r>
      <w:r>
        <w:t>is</w:t>
      </w:r>
      <w:r w:rsidRPr="001D20CE">
        <w:t xml:space="preserve"> about the organisational behaviours that we as an organisation </w:t>
      </w:r>
      <w:r w:rsidRPr="001D20CE" w:rsidR="00AA0AE7">
        <w:t xml:space="preserve">need to change </w:t>
      </w:r>
      <w:r>
        <w:t>s</w:t>
      </w:r>
      <w:r w:rsidRPr="001D20CE">
        <w:t xml:space="preserve">imply </w:t>
      </w:r>
      <w:r w:rsidR="00AA0AE7">
        <w:t xml:space="preserve">in order to be </w:t>
      </w:r>
      <w:r w:rsidRPr="001D20CE">
        <w:t xml:space="preserve">able to move </w:t>
      </w:r>
      <w:r>
        <w:t xml:space="preserve">more </w:t>
      </w:r>
      <w:r w:rsidRPr="001D20CE">
        <w:t>quickly and more reactively.</w:t>
      </w:r>
      <w:r>
        <w:t xml:space="preserve"> </w:t>
      </w:r>
    </w:p>
    <w:p w:rsidR="00B2126A" w:rsidP="004315E9">
      <w:pPr>
        <w:pStyle w:val="Answer"/>
      </w:pPr>
      <w:r w:rsidRPr="001D20CE">
        <w:t>To be fair</w:t>
      </w:r>
      <w:r w:rsidR="008B0168">
        <w:t xml:space="preserve"> </w:t>
      </w:r>
      <w:r>
        <w:t>—</w:t>
      </w:r>
      <w:r w:rsidR="008B0168">
        <w:t xml:space="preserve"> </w:t>
      </w:r>
      <w:r w:rsidRPr="001D20CE">
        <w:t>and I have only been here three years</w:t>
      </w:r>
      <w:r w:rsidR="008B0168">
        <w:t xml:space="preserve"> </w:t>
      </w:r>
      <w:r>
        <w:t>—</w:t>
      </w:r>
      <w:r w:rsidR="008B0168">
        <w:t xml:space="preserve"> </w:t>
      </w:r>
      <w:r w:rsidRPr="001D20CE">
        <w:t>the last three years ha</w:t>
      </w:r>
      <w:r w:rsidR="00211DB4">
        <w:t>ve already</w:t>
      </w:r>
      <w:r w:rsidRPr="001D20CE">
        <w:t xml:space="preserve"> seen quite a significant change in Ofcom</w:t>
      </w:r>
      <w:r>
        <w:t>. We have been</w:t>
      </w:r>
      <w:r w:rsidRPr="001D20CE">
        <w:t xml:space="preserve"> changing behaviours</w:t>
      </w:r>
      <w:r>
        <w:t xml:space="preserve">, </w:t>
      </w:r>
      <w:r w:rsidRPr="001D20CE">
        <w:t xml:space="preserve">changing the way we do things, </w:t>
      </w:r>
      <w:r>
        <w:t xml:space="preserve">and </w:t>
      </w:r>
      <w:r w:rsidRPr="001D20CE">
        <w:t>trying to be more agile.</w:t>
      </w:r>
      <w:r>
        <w:t xml:space="preserve"> </w:t>
      </w:r>
      <w:r w:rsidRPr="001D20CE">
        <w:t>We work in a more agile way</w:t>
      </w:r>
      <w:r>
        <w:t>,</w:t>
      </w:r>
      <w:r w:rsidRPr="001D20CE">
        <w:t xml:space="preserve"> which </w:t>
      </w:r>
      <w:r w:rsidRPr="001D20CE">
        <w:t>at the moment</w:t>
      </w:r>
      <w:r w:rsidRPr="001D20CE">
        <w:t xml:space="preserve"> is quite useful.</w:t>
      </w:r>
      <w:r>
        <w:t xml:space="preserve"> </w:t>
      </w:r>
      <w:r w:rsidRPr="001D20CE">
        <w:t>We have not gone far enough</w:t>
      </w:r>
      <w:r w:rsidR="008B0168">
        <w:t>,</w:t>
      </w:r>
      <w:r w:rsidRPr="001D20CE">
        <w:t xml:space="preserve"> and we need to accelerate that.</w:t>
      </w:r>
      <w:r>
        <w:t xml:space="preserve"> </w:t>
      </w:r>
    </w:p>
    <w:p w:rsidR="004315E9" w:rsidP="004315E9">
      <w:pPr>
        <w:pStyle w:val="Answer"/>
      </w:pPr>
      <w:r w:rsidRPr="008F31FF">
        <w:t>The other discussion is about where, if we were to recruit between 100 and 300 people, we would recruit them from and where they would work.</w:t>
      </w:r>
      <w:r>
        <w:t xml:space="preserve"> </w:t>
      </w:r>
      <w:r>
        <w:t>W</w:t>
      </w:r>
      <w:r w:rsidRPr="001D20CE">
        <w:t xml:space="preserve">ould </w:t>
      </w:r>
      <w:r>
        <w:t xml:space="preserve">some of them be </w:t>
      </w:r>
      <w:r w:rsidRPr="001D20CE">
        <w:t xml:space="preserve">in London and some of them potentially elsewhere in the UK, which is our preferred </w:t>
      </w:r>
      <w:r>
        <w:t>option</w:t>
      </w:r>
      <w:r w:rsidRPr="001D20CE">
        <w:t xml:space="preserve"> </w:t>
      </w:r>
      <w:r w:rsidRPr="001D20CE">
        <w:t>at the moment</w:t>
      </w:r>
      <w:r>
        <w:t xml:space="preserve">? </w:t>
      </w:r>
      <w:r w:rsidRPr="001D20CE">
        <w:t>Ofcom is an organisation of 900 people.</w:t>
      </w:r>
      <w:r>
        <w:t xml:space="preserve"> </w:t>
      </w:r>
      <w:r w:rsidRPr="001D20CE">
        <w:t xml:space="preserve">If you are recruiting a couple of hundred extra people, </w:t>
      </w:r>
      <w:r>
        <w:t>this</w:t>
      </w:r>
      <w:r w:rsidRPr="001D20CE">
        <w:t xml:space="preserve"> is a great tool to drive change</w:t>
      </w:r>
      <w:r>
        <w:t>.</w:t>
      </w:r>
      <w:r w:rsidR="003F6A68">
        <w:t xml:space="preserve"> W</w:t>
      </w:r>
      <w:r w:rsidRPr="001D20CE" w:rsidR="003F6A68">
        <w:t>hen you take on these new responsibilities</w:t>
      </w:r>
      <w:r w:rsidR="003F6A68">
        <w:t xml:space="preserve">, knowing that you </w:t>
      </w:r>
      <w:r w:rsidR="003F6A68">
        <w:t>have to</w:t>
      </w:r>
      <w:r w:rsidR="003F6A68">
        <w:t xml:space="preserve"> do things differently </w:t>
      </w:r>
      <w:r w:rsidRPr="001D20CE">
        <w:t xml:space="preserve">is </w:t>
      </w:r>
      <w:r>
        <w:t xml:space="preserve">also </w:t>
      </w:r>
      <w:r w:rsidRPr="001D20CE">
        <w:t>a great tool.</w:t>
      </w:r>
      <w:r>
        <w:t xml:space="preserve"> </w:t>
      </w:r>
    </w:p>
    <w:p w:rsidR="004315E9" w:rsidP="004315E9">
      <w:pPr>
        <w:pStyle w:val="Answer"/>
      </w:pPr>
      <w:r w:rsidRPr="001D20CE">
        <w:rPr>
          <w:b/>
          <w:i/>
        </w:rPr>
        <w:t>Tony Close:</w:t>
      </w:r>
      <w:r>
        <w:t xml:space="preserve"> </w:t>
      </w:r>
      <w:r w:rsidRPr="001D20CE">
        <w:t>There are a couple of aspects I would add to that.</w:t>
      </w:r>
      <w:r>
        <w:t xml:space="preserve"> </w:t>
      </w:r>
      <w:r w:rsidRPr="001D20CE">
        <w:t>Ofcom does not like getting things wrong</w:t>
      </w:r>
      <w:r>
        <w:t>. However,</w:t>
      </w:r>
      <w:r w:rsidRPr="001D20CE">
        <w:t xml:space="preserve"> </w:t>
      </w:r>
      <w:r w:rsidR="008264C3">
        <w:t>we may need to</w:t>
      </w:r>
      <w:r w:rsidRPr="001D20CE">
        <w:t xml:space="preserve"> be willing to try things, certainly in the first instance, perhaps get them wrong</w:t>
      </w:r>
      <w:r>
        <w:t>,</w:t>
      </w:r>
      <w:r w:rsidRPr="001D20CE">
        <w:t xml:space="preserve"> and then improve them and get them right.</w:t>
      </w:r>
      <w:r>
        <w:t xml:space="preserve"> </w:t>
      </w:r>
      <w:r w:rsidRPr="001D20CE">
        <w:t>Linked to that, Ofcom does not like to take that much risk</w:t>
      </w:r>
      <w:r>
        <w:t>. However,</w:t>
      </w:r>
      <w:r w:rsidRPr="001D20CE">
        <w:t xml:space="preserve"> </w:t>
      </w:r>
      <w:r w:rsidR="00F7688F">
        <w:t xml:space="preserve">we may need </w:t>
      </w:r>
      <w:r w:rsidRPr="001D20CE">
        <w:t>to balance our risk appetite when dealing some of these new challenges.</w:t>
      </w:r>
      <w:r>
        <w:t xml:space="preserve"> </w:t>
      </w:r>
    </w:p>
    <w:p w:rsidR="00CF4A20" w:rsidP="004315E9">
      <w:pPr>
        <w:pStyle w:val="Remark"/>
      </w:pPr>
      <w:r w:rsidRPr="001D20CE">
        <w:rPr>
          <w:b/>
        </w:rPr>
        <w:t>The Chair:</w:t>
      </w:r>
      <w:r>
        <w:t xml:space="preserve"> I would say as a compliment that m</w:t>
      </w:r>
      <w:r w:rsidRPr="001D20CE">
        <w:t>y own experience of Ofcom</w:t>
      </w:r>
      <w:r>
        <w:t>’</w:t>
      </w:r>
      <w:r w:rsidRPr="001D20CE">
        <w:t xml:space="preserve">s findings </w:t>
      </w:r>
      <w:r>
        <w:t>has been</w:t>
      </w:r>
      <w:r w:rsidRPr="001D20CE">
        <w:t xml:space="preserve"> univers</w:t>
      </w:r>
      <w:r>
        <w:t xml:space="preserve">ally </w:t>
      </w:r>
      <w:r w:rsidRPr="001D20CE">
        <w:t>excellent in the content area, but we are meeting in interesting times.</w:t>
      </w:r>
      <w:r>
        <w:t xml:space="preserve"> </w:t>
      </w:r>
      <w:r w:rsidRPr="001D20CE">
        <w:t xml:space="preserve">In the last few days, literally hours almost, there has been a plethora of announcements from the social media companies about the way they </w:t>
      </w:r>
      <w:r w:rsidR="00073AB5">
        <w:t>will</w:t>
      </w:r>
      <w:r w:rsidRPr="001D20CE">
        <w:t xml:space="preserve"> deal with issues</w:t>
      </w:r>
      <w:r w:rsidRPr="006D6AA3" w:rsidR="006D6AA3">
        <w:t xml:space="preserve"> </w:t>
      </w:r>
      <w:r w:rsidRPr="001D20CE" w:rsidR="006D6AA3">
        <w:t>responsibly</w:t>
      </w:r>
      <w:r w:rsidR="008B0168">
        <w:t xml:space="preserve"> </w:t>
      </w:r>
      <w:r w:rsidR="001B7420">
        <w:t>—</w:t>
      </w:r>
      <w:r w:rsidR="008B0168">
        <w:t xml:space="preserve"> </w:t>
      </w:r>
      <w:r w:rsidRPr="001D20CE">
        <w:t>particularly disinformation, for example.</w:t>
      </w:r>
      <w:r>
        <w:t xml:space="preserve"> </w:t>
      </w:r>
    </w:p>
    <w:p w:rsidR="004315E9" w:rsidP="004315E9">
      <w:pPr>
        <w:pStyle w:val="Remark"/>
      </w:pPr>
      <w:r w:rsidRPr="001D20CE">
        <w:t xml:space="preserve">Are you prepared to set the bar higher and accept the fact that a lot of these things </w:t>
      </w:r>
      <w:r w:rsidR="00D46B27">
        <w:t>to improve</w:t>
      </w:r>
      <w:r>
        <w:t xml:space="preserve"> behaviours </w:t>
      </w:r>
      <w:r w:rsidRPr="001D20CE">
        <w:t xml:space="preserve">could have been done a lot earlier than this </w:t>
      </w:r>
      <w:r w:rsidRPr="001D20CE">
        <w:t>particular crisis</w:t>
      </w:r>
      <w:r>
        <w:t xml:space="preserve">? </w:t>
      </w:r>
      <w:r w:rsidRPr="001D20CE">
        <w:t>Will that be your standard</w:t>
      </w:r>
      <w:r w:rsidR="00D46B27">
        <w:t>,</w:t>
      </w:r>
      <w:r w:rsidRPr="001D20CE">
        <w:t xml:space="preserve"> or would you be prepared to accept that perhaps these are exceptional times</w:t>
      </w:r>
      <w:r>
        <w:t>,</w:t>
      </w:r>
      <w:r w:rsidRPr="001D20CE">
        <w:t xml:space="preserve"> and therefore you </w:t>
      </w:r>
      <w:r w:rsidR="00073AB5">
        <w:t>will</w:t>
      </w:r>
      <w:r w:rsidRPr="001D20CE">
        <w:t xml:space="preserve"> </w:t>
      </w:r>
      <w:r>
        <w:t xml:space="preserve">let them </w:t>
      </w:r>
      <w:r w:rsidRPr="001D20CE">
        <w:t>lapse back to some of the</w:t>
      </w:r>
      <w:r>
        <w:t>ir former</w:t>
      </w:r>
      <w:r w:rsidRPr="001D20CE">
        <w:t xml:space="preserve"> behaviours</w:t>
      </w:r>
      <w:r>
        <w:t xml:space="preserve">? </w:t>
      </w:r>
    </w:p>
    <w:p w:rsidR="004315E9" w:rsidP="004315E9">
      <w:pPr>
        <w:pStyle w:val="Remark"/>
      </w:pPr>
      <w:r w:rsidRPr="001D20CE">
        <w:t>I will give an example</w:t>
      </w:r>
      <w:r w:rsidR="00764947">
        <w:t>.</w:t>
      </w:r>
      <w:r w:rsidRPr="001D20CE">
        <w:t xml:space="preserve"> I did not know this</w:t>
      </w:r>
      <w:r w:rsidR="00764947">
        <w:t>. D</w:t>
      </w:r>
      <w:r w:rsidRPr="001D20CE">
        <w:t>id you know that Facebook</w:t>
      </w:r>
      <w:r w:rsidR="008B0168">
        <w:t xml:space="preserve"> </w:t>
      </w:r>
      <w:r>
        <w:t>—</w:t>
      </w:r>
      <w:r w:rsidR="008B0168">
        <w:t xml:space="preserve"> </w:t>
      </w:r>
      <w:r w:rsidRPr="001D20CE">
        <w:t>it was certainly true a year ago</w:t>
      </w:r>
      <w:r w:rsidR="008B0168">
        <w:t xml:space="preserve"> </w:t>
      </w:r>
      <w:r>
        <w:t>—</w:t>
      </w:r>
      <w:r w:rsidR="008B0168">
        <w:t xml:space="preserve"> </w:t>
      </w:r>
      <w:r w:rsidRPr="001D20CE">
        <w:t>allows truly anyone to declare anyone else dead</w:t>
      </w:r>
      <w:r>
        <w:t>?</w:t>
      </w:r>
      <w:r w:rsidRPr="001D20CE">
        <w:t xml:space="preserve"> Any Facebook user can pretend to be a relative or a friend and declare any other Facebook user deceased.</w:t>
      </w:r>
      <w:r>
        <w:t xml:space="preserve"> </w:t>
      </w:r>
      <w:r w:rsidRPr="001D20CE">
        <w:t>Would you regard that as falling within acceptable realms of behaviour</w:t>
      </w:r>
      <w:r w:rsidR="000F0B41">
        <w:t>,</w:t>
      </w:r>
      <w:r w:rsidRPr="001D20CE">
        <w:t xml:space="preserve"> or is it one of the things you would like to come down on hard and stop?</w:t>
      </w:r>
    </w:p>
    <w:p w:rsidR="004315E9" w:rsidP="004315E9">
      <w:pPr>
        <w:pStyle w:val="Answer"/>
      </w:pPr>
      <w:r w:rsidRPr="001D20CE">
        <w:rPr>
          <w:b/>
          <w:i/>
        </w:rPr>
        <w:t>Tony Close:</w:t>
      </w:r>
      <w:r>
        <w:t xml:space="preserve"> </w:t>
      </w:r>
      <w:r w:rsidRPr="001D20CE">
        <w:t xml:space="preserve">As a Facebook user, I would </w:t>
      </w:r>
      <w:r w:rsidR="000F0B41">
        <w:t xml:space="preserve">not </w:t>
      </w:r>
      <w:r w:rsidRPr="001D20CE">
        <w:t>consider that to be acceptable under the compact that I have as a user with Facebook</w:t>
      </w:r>
      <w:r>
        <w:t>.</w:t>
      </w:r>
    </w:p>
    <w:p w:rsidR="004315E9" w:rsidP="004315E9">
      <w:pPr>
        <w:pStyle w:val="Remark"/>
      </w:pPr>
      <w:r w:rsidRPr="001D20CE">
        <w:rPr>
          <w:b/>
        </w:rPr>
        <w:t>The Chair:</w:t>
      </w:r>
      <w:r>
        <w:t xml:space="preserve"> </w:t>
      </w:r>
      <w:r w:rsidRPr="001D20CE">
        <w:t>But you are the regulator.</w:t>
      </w:r>
      <w:r>
        <w:t xml:space="preserve"> </w:t>
      </w:r>
    </w:p>
    <w:p w:rsidR="004315E9" w:rsidP="004315E9">
      <w:pPr>
        <w:pStyle w:val="Answer"/>
      </w:pPr>
      <w:r w:rsidRPr="001D20CE">
        <w:rPr>
          <w:b/>
          <w:i/>
        </w:rPr>
        <w:t>Tony Close:</w:t>
      </w:r>
      <w:r>
        <w:t xml:space="preserve"> I</w:t>
      </w:r>
      <w:r w:rsidRPr="001D20CE">
        <w:t xml:space="preserve">t is worth pausing for a moment and recognising some of the good things that the platforms have done recently. </w:t>
      </w:r>
      <w:r>
        <w:t>T</w:t>
      </w:r>
      <w:r w:rsidRPr="001D20CE">
        <w:t xml:space="preserve">he way they have responded to misinformation </w:t>
      </w:r>
      <w:r w:rsidR="007340AE">
        <w:t>about</w:t>
      </w:r>
      <w:r w:rsidRPr="001D20CE">
        <w:t xml:space="preserve"> the coronavirus has been effective and is to be applauded</w:t>
      </w:r>
      <w:r>
        <w:t xml:space="preserve">. It </w:t>
      </w:r>
      <w:r w:rsidRPr="001D20CE">
        <w:t>probably provides a decent model for how you would want them to behave more consistent</w:t>
      </w:r>
      <w:r w:rsidR="0083791C">
        <w:t>ly</w:t>
      </w:r>
      <w:r w:rsidRPr="001D20CE">
        <w:t>, perhaps all the time, and it is to be welcomed. I was not aware of the specific policy</w:t>
      </w:r>
      <w:r>
        <w:t>,</w:t>
      </w:r>
      <w:r w:rsidRPr="001D20CE">
        <w:t xml:space="preserve"> or lack of policy</w:t>
      </w:r>
      <w:r>
        <w:t>,</w:t>
      </w:r>
      <w:r w:rsidRPr="001D20CE">
        <w:t xml:space="preserve"> that you are talking about.</w:t>
      </w:r>
      <w:r>
        <w:t xml:space="preserve"> </w:t>
      </w:r>
      <w:r w:rsidRPr="001D20CE">
        <w:t>It does not sound like a great thing to me.</w:t>
      </w:r>
      <w:r>
        <w:t xml:space="preserve"> </w:t>
      </w:r>
      <w:r w:rsidRPr="001D20CE">
        <w:t>I answer that as Tony Close.</w:t>
      </w:r>
      <w:r>
        <w:t xml:space="preserve"> </w:t>
      </w:r>
    </w:p>
    <w:p w:rsidR="004315E9" w:rsidP="004315E9">
      <w:pPr>
        <w:pStyle w:val="Remark"/>
      </w:pPr>
      <w:r w:rsidRPr="001D20CE">
        <w:rPr>
          <w:b/>
        </w:rPr>
        <w:t>The Chair:</w:t>
      </w:r>
      <w:r>
        <w:t xml:space="preserve"> </w:t>
      </w:r>
      <w:r w:rsidRPr="001D20CE">
        <w:t>I am just making the point</w:t>
      </w:r>
      <w:r>
        <w:t xml:space="preserve">, </w:t>
      </w:r>
      <w:r w:rsidRPr="001D20CE">
        <w:t>and hopefully it is helpful</w:t>
      </w:r>
      <w:r>
        <w:t>,</w:t>
      </w:r>
      <w:r w:rsidRPr="001D20CE">
        <w:t xml:space="preserve"> that you have been offered the opportunity by this crisis to set a new set of standards.</w:t>
      </w:r>
      <w:r>
        <w:t xml:space="preserve"> </w:t>
      </w:r>
      <w:r w:rsidRPr="001D20CE">
        <w:t>Would you maintain those standards</w:t>
      </w:r>
      <w:r w:rsidR="0083791C">
        <w:t>,</w:t>
      </w:r>
      <w:r w:rsidRPr="001D20CE">
        <w:t xml:space="preserve"> or would you be susceptible to </w:t>
      </w:r>
      <w:r w:rsidR="0083791C">
        <w:t xml:space="preserve">the </w:t>
      </w:r>
      <w:r w:rsidRPr="001D20CE">
        <w:t>argument that</w:t>
      </w:r>
      <w:r w:rsidR="0083791C">
        <w:t>,</w:t>
      </w:r>
      <w:r w:rsidRPr="001D20CE">
        <w:t xml:space="preserve"> </w:t>
      </w:r>
      <w:r>
        <w:t>“</w:t>
      </w:r>
      <w:r w:rsidRPr="001D20CE">
        <w:t xml:space="preserve">Well, that was </w:t>
      </w:r>
      <w:r w:rsidRPr="001D20CE">
        <w:t>then</w:t>
      </w:r>
      <w:r w:rsidRPr="001D20CE">
        <w:t xml:space="preserve"> and this is now</w:t>
      </w:r>
      <w:r>
        <w:t>”</w:t>
      </w:r>
      <w:r w:rsidRPr="001D20CE">
        <w:t>?</w:t>
      </w:r>
      <w:r>
        <w:t xml:space="preserve"> </w:t>
      </w:r>
    </w:p>
    <w:p w:rsidR="0036068F" w:rsidP="004315E9">
      <w:pPr>
        <w:pStyle w:val="Answer"/>
      </w:pPr>
      <w:r w:rsidRPr="001D20CE">
        <w:rPr>
          <w:b/>
          <w:i/>
        </w:rPr>
        <w:t>Kevin Bakhurst:</w:t>
      </w:r>
      <w:r>
        <w:t xml:space="preserve"> </w:t>
      </w:r>
      <w:r w:rsidRPr="001D20CE">
        <w:t>First, it is worth pointing out that</w:t>
      </w:r>
      <w:r>
        <w:t xml:space="preserve"> </w:t>
      </w:r>
      <w:r>
        <w:t>at the moment</w:t>
      </w:r>
      <w:r w:rsidRPr="001D20CE">
        <w:t xml:space="preserve"> we are not clear from the draft White Paper whether disinformation and misinformation will come within the duties of the new regulator.</w:t>
      </w:r>
      <w:r>
        <w:t xml:space="preserve"> </w:t>
      </w:r>
      <w:r w:rsidRPr="001D20CE">
        <w:t>Having said that, we know from the contacts we have had with the</w:t>
      </w:r>
      <w:r>
        <w:t xml:space="preserve"> </w:t>
      </w:r>
      <w:r w:rsidRPr="001D20CE">
        <w:t>big tech companies over the last few years</w:t>
      </w:r>
      <w:r>
        <w:t>,</w:t>
      </w:r>
      <w:r w:rsidRPr="001D20CE">
        <w:t xml:space="preserve"> and from reading the </w:t>
      </w:r>
      <w:r>
        <w:t>c</w:t>
      </w:r>
      <w:r w:rsidRPr="001D20CE">
        <w:t>ommunity guidelines as they develop, they have improved.</w:t>
      </w:r>
      <w:r>
        <w:t xml:space="preserve"> </w:t>
      </w:r>
    </w:p>
    <w:p w:rsidR="004315E9" w:rsidP="004315E9">
      <w:pPr>
        <w:pStyle w:val="Answer"/>
      </w:pPr>
      <w:r w:rsidRPr="001D20CE">
        <w:t>We had a very good meeting with Facebook recently</w:t>
      </w:r>
      <w:r>
        <w:t>. It</w:t>
      </w:r>
      <w:r w:rsidRPr="001D20CE">
        <w:t xml:space="preserve"> know</w:t>
      </w:r>
      <w:r>
        <w:t>s</w:t>
      </w:r>
      <w:r w:rsidRPr="001D20CE">
        <w:t xml:space="preserve"> </w:t>
      </w:r>
      <w:r>
        <w:t>that it has</w:t>
      </w:r>
      <w:r w:rsidRPr="001D20CE">
        <w:t xml:space="preserve"> further to go</w:t>
      </w:r>
      <w:r>
        <w:t>,</w:t>
      </w:r>
      <w:r w:rsidRPr="001D20CE">
        <w:t xml:space="preserve"> </w:t>
      </w:r>
      <w:r>
        <w:t xml:space="preserve">but </w:t>
      </w:r>
      <w:r w:rsidRPr="001D20CE">
        <w:t xml:space="preserve">there is no doubt </w:t>
      </w:r>
      <w:r w:rsidR="00E64D23">
        <w:t xml:space="preserve">that </w:t>
      </w:r>
      <w:r w:rsidRPr="001D20CE">
        <w:t xml:space="preserve">this </w:t>
      </w:r>
      <w:r>
        <w:t xml:space="preserve">is </w:t>
      </w:r>
      <w:r w:rsidRPr="001D20CE">
        <w:t>a constant period of improvement.</w:t>
      </w:r>
      <w:r>
        <w:t xml:space="preserve"> Is it</w:t>
      </w:r>
      <w:r w:rsidRPr="001D20CE">
        <w:t xml:space="preserve"> good enough so far?</w:t>
      </w:r>
      <w:r>
        <w:t xml:space="preserve"> </w:t>
      </w:r>
      <w:r w:rsidRPr="001D20CE">
        <w:t>Clearly not.</w:t>
      </w:r>
      <w:r>
        <w:t xml:space="preserve"> </w:t>
      </w:r>
      <w:r w:rsidRPr="001D20CE">
        <w:t>There are still things slipping through.</w:t>
      </w:r>
      <w:r>
        <w:t xml:space="preserve"> </w:t>
      </w:r>
      <w:r w:rsidRPr="001D20CE">
        <w:t>It is one of the jobs of a regulator to ensure every time there is a crisis or an event that the tech companies learn from that and do better next time.</w:t>
      </w:r>
      <w:r>
        <w:t xml:space="preserve"> </w:t>
      </w:r>
      <w:r w:rsidR="00C602B9">
        <w:t xml:space="preserve">It is in </w:t>
      </w:r>
      <w:r w:rsidRPr="001D20CE">
        <w:t>the very nature of what they do</w:t>
      </w:r>
      <w:r w:rsidR="00C602B9">
        <w:t xml:space="preserve"> that they will never</w:t>
      </w:r>
      <w:r w:rsidRPr="001D20CE" w:rsidR="00C602B9">
        <w:t xml:space="preserve"> get to 100%</w:t>
      </w:r>
      <w:r w:rsidRPr="001D20CE">
        <w:t xml:space="preserve">, but they are not doing well enough across </w:t>
      </w:r>
      <w:r w:rsidRPr="001D20CE">
        <w:t>a number of</w:t>
      </w:r>
      <w:r w:rsidRPr="001D20CE">
        <w:t xml:space="preserve"> areas</w:t>
      </w:r>
      <w:r>
        <w:t>,</w:t>
      </w:r>
      <w:r w:rsidRPr="001D20CE">
        <w:t xml:space="preserve"> and I think they are conscious of that.</w:t>
      </w:r>
      <w:r>
        <w:t xml:space="preserve"> </w:t>
      </w:r>
      <w:r w:rsidRPr="001D20CE">
        <w:t>They are doing better than they were</w:t>
      </w:r>
      <w:r w:rsidR="00C602B9">
        <w:t>,</w:t>
      </w:r>
      <w:r w:rsidRPr="001D20CE">
        <w:t xml:space="preserve"> and </w:t>
      </w:r>
      <w:r w:rsidR="00C602B9">
        <w:t xml:space="preserve">they certainly understand </w:t>
      </w:r>
      <w:r w:rsidRPr="001D20CE">
        <w:t>that they need to do better still</w:t>
      </w:r>
      <w:r w:rsidR="00C602B9">
        <w:t>,</w:t>
      </w:r>
      <w:r w:rsidRPr="001D20CE">
        <w:t xml:space="preserve"> for sure.</w:t>
      </w:r>
      <w:r>
        <w:t xml:space="preserve"> </w:t>
      </w:r>
    </w:p>
    <w:p w:rsidR="004315E9" w:rsidP="004315E9">
      <w:pPr>
        <w:pStyle w:val="Question"/>
      </w:pPr>
      <w:r w:rsidRPr="00367501">
        <w:rPr>
          <w:b/>
        </w:rPr>
        <w:t>Lord German:</w:t>
      </w:r>
      <w:r>
        <w:t xml:space="preserve"> </w:t>
      </w:r>
      <w:r w:rsidRPr="001D20CE">
        <w:t>If you are going to be the regulator for online harms</w:t>
      </w:r>
      <w:r>
        <w:t>,</w:t>
      </w:r>
      <w:r w:rsidRPr="001D20CE">
        <w:t xml:space="preserve"> clearly other regulators</w:t>
      </w:r>
      <w:r>
        <w:t>—</w:t>
      </w:r>
      <w:r w:rsidR="00C602B9">
        <w:t>t</w:t>
      </w:r>
      <w:r w:rsidRPr="001D20CE">
        <w:t xml:space="preserve">he Information Commissioner, the Advertising Standards </w:t>
      </w:r>
      <w:r>
        <w:t>Authority</w:t>
      </w:r>
      <w:r w:rsidRPr="001D20CE">
        <w:t>, the Electoral Commission</w:t>
      </w:r>
      <w:r w:rsidR="00C602B9">
        <w:t>—</w:t>
      </w:r>
      <w:r w:rsidRPr="001D20CE" w:rsidR="00C602B9">
        <w:t xml:space="preserve">have an interest in some aspects of </w:t>
      </w:r>
      <w:r w:rsidR="00C602B9">
        <w:t>the same area</w:t>
      </w:r>
      <w:r w:rsidRPr="001D20CE">
        <w:t>.</w:t>
      </w:r>
      <w:r>
        <w:t xml:space="preserve"> </w:t>
      </w:r>
      <w:r w:rsidRPr="001D20CE">
        <w:t>How do you propose</w:t>
      </w:r>
      <w:r>
        <w:t>,</w:t>
      </w:r>
      <w:r w:rsidRPr="001D20CE">
        <w:t xml:space="preserve"> as the regulator in this specific area</w:t>
      </w:r>
      <w:r>
        <w:t>,</w:t>
      </w:r>
      <w:r w:rsidRPr="001D20CE">
        <w:t xml:space="preserve"> to engage with other regulators</w:t>
      </w:r>
      <w:r>
        <w:t>? H</w:t>
      </w:r>
      <w:r w:rsidRPr="001D20CE">
        <w:t>ow different will that be from your current arrangement</w:t>
      </w:r>
      <w:r w:rsidR="00F75D06">
        <w:t>,</w:t>
      </w:r>
      <w:r w:rsidRPr="001D20CE">
        <w:t xml:space="preserve"> where other regulators </w:t>
      </w:r>
      <w:r w:rsidR="00F75D06">
        <w:t xml:space="preserve">obviously </w:t>
      </w:r>
      <w:r w:rsidRPr="001D20CE">
        <w:t xml:space="preserve">have </w:t>
      </w:r>
      <w:r w:rsidRPr="001D20CE">
        <w:t>some interest</w:t>
      </w:r>
      <w:r>
        <w:t xml:space="preserve">? </w:t>
      </w:r>
    </w:p>
    <w:p w:rsidR="00F75D06" w:rsidP="004315E9">
      <w:pPr>
        <w:pStyle w:val="Answer"/>
      </w:pPr>
      <w:r w:rsidRPr="00F50A61">
        <w:rPr>
          <w:b/>
          <w:i/>
        </w:rPr>
        <w:t>Kevin Bakhurst:</w:t>
      </w:r>
      <w:r>
        <w:t xml:space="preserve"> </w:t>
      </w:r>
      <w:r w:rsidRPr="001D20CE">
        <w:t>I can kick off</w:t>
      </w:r>
      <w:r>
        <w:t xml:space="preserve">, </w:t>
      </w:r>
      <w:r w:rsidRPr="001D20CE">
        <w:t xml:space="preserve">and Tony can probably add a lot more detail because he is </w:t>
      </w:r>
      <w:r>
        <w:t xml:space="preserve">already </w:t>
      </w:r>
      <w:r w:rsidRPr="001D20CE">
        <w:t>involved in some of these relationships more closely than me.</w:t>
      </w:r>
      <w:r>
        <w:t xml:space="preserve"> </w:t>
      </w:r>
    </w:p>
    <w:p w:rsidR="0060618E" w:rsidP="004315E9">
      <w:pPr>
        <w:pStyle w:val="Answer"/>
      </w:pPr>
      <w:r w:rsidRPr="001D20CE">
        <w:t xml:space="preserve">We have </w:t>
      </w:r>
      <w:r w:rsidRPr="001D20CE">
        <w:t>a number of</w:t>
      </w:r>
      <w:r w:rsidRPr="001D20CE">
        <w:t xml:space="preserve"> existing and very good relationships with the other regulators</w:t>
      </w:r>
      <w:r>
        <w:t xml:space="preserve">, including </w:t>
      </w:r>
      <w:r w:rsidRPr="001D20CE">
        <w:t>the CMA</w:t>
      </w:r>
      <w:r>
        <w:t>,</w:t>
      </w:r>
      <w:r w:rsidRPr="001D20CE">
        <w:t xml:space="preserve"> where we have concurrent duties in some areas</w:t>
      </w:r>
      <w:r>
        <w:t xml:space="preserve">. We have built a </w:t>
      </w:r>
      <w:r w:rsidRPr="001D20CE">
        <w:t>really strong</w:t>
      </w:r>
      <w:r w:rsidR="00DD5583">
        <w:t>, ongoing, working</w:t>
      </w:r>
      <w:r w:rsidRPr="001D20CE">
        <w:t xml:space="preserve"> relationship </w:t>
      </w:r>
      <w:r>
        <w:t>with the ICO</w:t>
      </w:r>
      <w:r w:rsidR="00DD5583">
        <w:t xml:space="preserve">, which </w:t>
      </w:r>
      <w:r>
        <w:t xml:space="preserve">has resulted in the </w:t>
      </w:r>
      <w:r w:rsidRPr="001D20CE">
        <w:t>commissioning of a certain amount of research in this area.</w:t>
      </w:r>
      <w:r>
        <w:t xml:space="preserve"> W</w:t>
      </w:r>
      <w:r w:rsidRPr="001D20CE">
        <w:t xml:space="preserve">e have had very fruitful discussions about the new guidelines </w:t>
      </w:r>
      <w:r w:rsidR="00DD5583">
        <w:t xml:space="preserve">which the ICO </w:t>
      </w:r>
      <w:r>
        <w:t>has</w:t>
      </w:r>
      <w:r w:rsidRPr="001D20CE">
        <w:t xml:space="preserve"> brought in</w:t>
      </w:r>
      <w:r>
        <w:t xml:space="preserve"> with the a</w:t>
      </w:r>
      <w:r w:rsidRPr="001D20CE">
        <w:t>ge</w:t>
      </w:r>
      <w:r w:rsidR="00AC2F46">
        <w:t>-</w:t>
      </w:r>
      <w:r>
        <w:t>a</w:t>
      </w:r>
      <w:r w:rsidRPr="001D20CE">
        <w:t xml:space="preserve">ppropriate </w:t>
      </w:r>
      <w:r>
        <w:t>d</w:t>
      </w:r>
      <w:r w:rsidRPr="001D20CE">
        <w:t xml:space="preserve">esign </w:t>
      </w:r>
      <w:r>
        <w:t>c</w:t>
      </w:r>
      <w:r w:rsidRPr="001D20CE">
        <w:t>ode</w:t>
      </w:r>
      <w:r>
        <w:t>,</w:t>
      </w:r>
      <w:r w:rsidRPr="001D20CE">
        <w:t xml:space="preserve"> and </w:t>
      </w:r>
      <w:r w:rsidR="00AC2F46">
        <w:t xml:space="preserve">about </w:t>
      </w:r>
      <w:r w:rsidRPr="001D20CE">
        <w:t>where there might be synergies and overlap</w:t>
      </w:r>
      <w:r>
        <w:t>,</w:t>
      </w:r>
      <w:r w:rsidRPr="001D20CE">
        <w:t xml:space="preserve"> and potential issues </w:t>
      </w:r>
      <w:r w:rsidR="00AC2F46">
        <w:t xml:space="preserve">with </w:t>
      </w:r>
      <w:r w:rsidRPr="001D20CE">
        <w:t xml:space="preserve">where </w:t>
      </w:r>
      <w:r>
        <w:t>its</w:t>
      </w:r>
      <w:r w:rsidRPr="001D20CE">
        <w:t xml:space="preserve"> duties end and ours begin.</w:t>
      </w:r>
      <w:r>
        <w:t xml:space="preserve"> </w:t>
      </w:r>
    </w:p>
    <w:p w:rsidR="0060618E" w:rsidP="004315E9">
      <w:pPr>
        <w:pStyle w:val="Answer"/>
      </w:pPr>
      <w:r w:rsidRPr="001D20CE">
        <w:t>We have</w:t>
      </w:r>
      <w:r>
        <w:t xml:space="preserve"> </w:t>
      </w:r>
      <w:r w:rsidRPr="001D20CE">
        <w:t>good relationship</w:t>
      </w:r>
      <w:r>
        <w:t>s</w:t>
      </w:r>
      <w:r w:rsidRPr="001D20CE">
        <w:t xml:space="preserve"> and</w:t>
      </w:r>
      <w:r>
        <w:t xml:space="preserve"> </w:t>
      </w:r>
      <w:r w:rsidRPr="001D20CE">
        <w:t>regular working meeting</w:t>
      </w:r>
      <w:r>
        <w:t>s</w:t>
      </w:r>
      <w:r w:rsidRPr="001D20CE">
        <w:t xml:space="preserve"> between the chief executives of our organisations</w:t>
      </w:r>
      <w:r>
        <w:t>. W</w:t>
      </w:r>
      <w:r w:rsidRPr="001D20CE">
        <w:t>e have been in quite extensive discussions about</w:t>
      </w:r>
      <w:r>
        <w:t xml:space="preserve"> how, i</w:t>
      </w:r>
      <w:r w:rsidRPr="001D20CE">
        <w:t>f we were given this job</w:t>
      </w:r>
      <w:r>
        <w:t>,</w:t>
      </w:r>
      <w:r w:rsidRPr="001D20CE">
        <w:t xml:space="preserve"> we would need to cement that relationship further.</w:t>
      </w:r>
      <w:r>
        <w:t xml:space="preserve"> </w:t>
      </w:r>
    </w:p>
    <w:p w:rsidR="00CF04FE" w:rsidP="004315E9">
      <w:pPr>
        <w:pStyle w:val="Answer"/>
      </w:pPr>
      <w:r w:rsidRPr="006D4AC1">
        <w:rPr>
          <w:b/>
          <w:i/>
        </w:rPr>
        <w:t>Tony Close:</w:t>
      </w:r>
      <w:r>
        <w:t xml:space="preserve"> </w:t>
      </w:r>
      <w:r w:rsidRPr="001D20CE">
        <w:t xml:space="preserve">I would add a couple of things, mainly about </w:t>
      </w:r>
      <w:r>
        <w:t xml:space="preserve">how </w:t>
      </w:r>
      <w:r w:rsidRPr="001D20CE">
        <w:t>the relationship</w:t>
      </w:r>
      <w:r>
        <w:t>s</w:t>
      </w:r>
      <w:r w:rsidRPr="001D20CE">
        <w:t xml:space="preserve"> </w:t>
      </w:r>
      <w:r>
        <w:t xml:space="preserve">work </w:t>
      </w:r>
      <w:r w:rsidRPr="001D20CE">
        <w:t xml:space="preserve">and how </w:t>
      </w:r>
      <w:r>
        <w:t>they</w:t>
      </w:r>
      <w:r w:rsidRPr="001D20CE">
        <w:t xml:space="preserve"> should change to be effective.</w:t>
      </w:r>
      <w:r>
        <w:t xml:space="preserve"> </w:t>
      </w:r>
      <w:r w:rsidRPr="001D20CE">
        <w:t>At the moment</w:t>
      </w:r>
      <w:r w:rsidR="0060618E">
        <w:t>,</w:t>
      </w:r>
      <w:r w:rsidRPr="001D20CE">
        <w:t xml:space="preserve"> we have a range of different relationships.</w:t>
      </w:r>
      <w:r>
        <w:t xml:space="preserve"> </w:t>
      </w:r>
      <w:r w:rsidRPr="001D20CE">
        <w:t>We have tried to increase the range of issues that we co</w:t>
      </w:r>
      <w:r>
        <w:t>-</w:t>
      </w:r>
      <w:r w:rsidRPr="001D20CE">
        <w:t>operate with other people on.</w:t>
      </w:r>
      <w:r>
        <w:t xml:space="preserve"> </w:t>
      </w:r>
      <w:r>
        <w:t>We recently undertook</w:t>
      </w:r>
      <w:r w:rsidRPr="001D20CE">
        <w:t xml:space="preserve"> specific research </w:t>
      </w:r>
      <w:r w:rsidRPr="001D20CE">
        <w:t xml:space="preserve">with the ICO </w:t>
      </w:r>
      <w:r w:rsidRPr="001D20CE">
        <w:t>into online harms, which proved to be very successful.</w:t>
      </w:r>
      <w:r>
        <w:t xml:space="preserve"> </w:t>
      </w:r>
    </w:p>
    <w:p w:rsidR="004315E9" w:rsidP="004315E9">
      <w:pPr>
        <w:pStyle w:val="Answer"/>
      </w:pPr>
      <w:r>
        <w:t>T</w:t>
      </w:r>
      <w:r w:rsidRPr="001D20CE">
        <w:t xml:space="preserve">o make this work as well as it can, the relationships </w:t>
      </w:r>
      <w:r w:rsidRPr="001D20CE">
        <w:t>have to</w:t>
      </w:r>
      <w:r w:rsidRPr="001D20CE">
        <w:t xml:space="preserve"> be a bit more future</w:t>
      </w:r>
      <w:r w:rsidR="00CF04FE">
        <w:t>-</w:t>
      </w:r>
      <w:r w:rsidRPr="001D20CE">
        <w:t>looking.</w:t>
      </w:r>
      <w:r>
        <w:t xml:space="preserve"> </w:t>
      </w:r>
      <w:r w:rsidRPr="001D20CE">
        <w:t>Collectively, we have to come up with a way of horizon scanning</w:t>
      </w:r>
      <w:r>
        <w:t>,</w:t>
      </w:r>
      <w:r w:rsidRPr="001D20CE">
        <w:t xml:space="preserve"> so instead of ensuring that there are no gaps between us now</w:t>
      </w:r>
      <w:r>
        <w:t>,</w:t>
      </w:r>
      <w:r w:rsidRPr="001D20CE">
        <w:t xml:space="preserve"> our focus is on ensuring that we </w:t>
      </w:r>
      <w:r w:rsidR="00CF04FE">
        <w:t>can</w:t>
      </w:r>
      <w:r w:rsidRPr="001D20CE">
        <w:t xml:space="preserve"> identify gaps before they emerge</w:t>
      </w:r>
      <w:r>
        <w:t>,</w:t>
      </w:r>
      <w:r w:rsidRPr="001D20CE">
        <w:t xml:space="preserve"> or </w:t>
      </w:r>
      <w:r w:rsidR="00CF04FE">
        <w:t xml:space="preserve">identify </w:t>
      </w:r>
      <w:r w:rsidRPr="001D20CE">
        <w:t xml:space="preserve">gaps </w:t>
      </w:r>
      <w:r w:rsidR="00CF04FE">
        <w:t xml:space="preserve">that may be </w:t>
      </w:r>
      <w:r w:rsidRPr="001D20CE">
        <w:t>caused by the matrix of regulatory relationships</w:t>
      </w:r>
      <w:r w:rsidR="00CF04FE">
        <w:t xml:space="preserve">. That </w:t>
      </w:r>
      <w:r w:rsidRPr="001D20CE">
        <w:t>has to</w:t>
      </w:r>
      <w:r w:rsidRPr="001D20CE">
        <w:t xml:space="preserve"> be our focus.</w:t>
      </w:r>
      <w:r>
        <w:t xml:space="preserve"> </w:t>
      </w:r>
    </w:p>
    <w:p w:rsidR="004315E9" w:rsidP="004315E9">
      <w:pPr>
        <w:pStyle w:val="Remark"/>
      </w:pPr>
      <w:r w:rsidRPr="00367501">
        <w:rPr>
          <w:b/>
        </w:rPr>
        <w:t>Lord German:</w:t>
      </w:r>
      <w:r>
        <w:t xml:space="preserve"> Currently, y</w:t>
      </w:r>
      <w:r w:rsidRPr="001D20CE">
        <w:t xml:space="preserve">ou </w:t>
      </w:r>
      <w:r w:rsidR="00DF4572">
        <w:t>have no</w:t>
      </w:r>
      <w:r w:rsidRPr="001D20CE">
        <w:t xml:space="preserve"> letter of direction </w:t>
      </w:r>
      <w:r w:rsidR="002260AC">
        <w:t>that</w:t>
      </w:r>
      <w:r w:rsidRPr="001D20CE">
        <w:t xml:space="preserve"> tells you</w:t>
      </w:r>
      <w:r>
        <w:t xml:space="preserve"> that you </w:t>
      </w:r>
      <w:r>
        <w:t>have</w:t>
      </w:r>
      <w:r w:rsidRPr="001D20CE">
        <w:t xml:space="preserve"> to</w:t>
      </w:r>
      <w:r w:rsidRPr="001D20CE">
        <w:t xml:space="preserve"> </w:t>
      </w:r>
      <w:r w:rsidR="00DF4572">
        <w:t>have</w:t>
      </w:r>
      <w:r w:rsidRPr="001D20CE">
        <w:t xml:space="preserve"> a formal relationship with other regulators</w:t>
      </w:r>
      <w:r>
        <w:t>.</w:t>
      </w:r>
      <w:r w:rsidRPr="001D20CE">
        <w:t xml:space="preserve"> Do you think you </w:t>
      </w:r>
      <w:r w:rsidR="00073AB5">
        <w:t>will</w:t>
      </w:r>
      <w:r w:rsidRPr="001D20CE">
        <w:t xml:space="preserve"> </w:t>
      </w:r>
      <w:r w:rsidR="004D1448">
        <w:t xml:space="preserve">need to </w:t>
      </w:r>
      <w:r w:rsidRPr="001D20CE">
        <w:t xml:space="preserve">define that relationship </w:t>
      </w:r>
      <w:r w:rsidR="004D1448">
        <w:t xml:space="preserve">as </w:t>
      </w:r>
      <w:r w:rsidR="004210A0">
        <w:t xml:space="preserve">being </w:t>
      </w:r>
      <w:r w:rsidR="004D1448">
        <w:t xml:space="preserve">not just </w:t>
      </w:r>
      <w:r w:rsidRPr="001D20CE">
        <w:t>a meeting of the chief executives</w:t>
      </w:r>
      <w:r w:rsidR="004D1448">
        <w:t xml:space="preserve"> but a relationship with defined</w:t>
      </w:r>
      <w:r>
        <w:t xml:space="preserve"> </w:t>
      </w:r>
      <w:r w:rsidRPr="001D20CE">
        <w:t>boundaries</w:t>
      </w:r>
      <w:r>
        <w:t>,</w:t>
      </w:r>
      <w:r w:rsidRPr="001D20CE">
        <w:t xml:space="preserve"> which </w:t>
      </w:r>
      <w:r>
        <w:t>you</w:t>
      </w:r>
      <w:r w:rsidRPr="001D20CE">
        <w:t xml:space="preserve"> </w:t>
      </w:r>
      <w:r w:rsidR="004D1448">
        <w:t>will all</w:t>
      </w:r>
      <w:r w:rsidRPr="001D20CE">
        <w:t xml:space="preserve"> </w:t>
      </w:r>
      <w:r w:rsidR="00F17DD4">
        <w:t xml:space="preserve">have to </w:t>
      </w:r>
      <w:r w:rsidRPr="001D20CE">
        <w:t>work on</w:t>
      </w:r>
      <w:r w:rsidR="004D1448">
        <w:t>—</w:t>
      </w:r>
      <w:r w:rsidRPr="001D20CE">
        <w:t xml:space="preserve">and </w:t>
      </w:r>
      <w:r>
        <w:t>you</w:t>
      </w:r>
      <w:r w:rsidRPr="001D20CE">
        <w:t xml:space="preserve"> </w:t>
      </w:r>
      <w:r w:rsidR="00073AB5">
        <w:t>will</w:t>
      </w:r>
      <w:r w:rsidRPr="001D20CE">
        <w:t xml:space="preserve"> have to work together </w:t>
      </w:r>
      <w:r w:rsidR="004D1448">
        <w:t>within</w:t>
      </w:r>
      <w:r w:rsidRPr="001D20CE">
        <w:t xml:space="preserve"> those boundaries</w:t>
      </w:r>
      <w:r>
        <w:t xml:space="preserve">? It </w:t>
      </w:r>
      <w:r w:rsidR="004D1448">
        <w:t>will certainly</w:t>
      </w:r>
      <w:r w:rsidRPr="001D20CE">
        <w:t xml:space="preserve"> have to be more formal</w:t>
      </w:r>
      <w:r>
        <w:t>,</w:t>
      </w:r>
      <w:r w:rsidRPr="001D20CE">
        <w:t xml:space="preserve"> </w:t>
      </w:r>
      <w:r>
        <w:t xml:space="preserve">and a bit more structured </w:t>
      </w:r>
      <w:r w:rsidRPr="001D20CE">
        <w:t xml:space="preserve">than the </w:t>
      </w:r>
      <w:r w:rsidR="004D1448">
        <w:t xml:space="preserve">current </w:t>
      </w:r>
      <w:r w:rsidRPr="001D20CE">
        <w:t>arrangements</w:t>
      </w:r>
      <w:r>
        <w:t>, which</w:t>
      </w:r>
      <w:r w:rsidRPr="001D20CE">
        <w:t xml:space="preserve"> tend to be by agreement between you, </w:t>
      </w:r>
      <w:r>
        <w:t xml:space="preserve">because </w:t>
      </w:r>
      <w:r w:rsidRPr="001D20CE">
        <w:t xml:space="preserve">the number of other regulators </w:t>
      </w:r>
      <w:r w:rsidR="000C7E84">
        <w:t>will be</w:t>
      </w:r>
      <w:r w:rsidRPr="001D20CE">
        <w:t xml:space="preserve"> greater than </w:t>
      </w:r>
      <w:r>
        <w:t>you</w:t>
      </w:r>
      <w:r w:rsidRPr="001D20CE">
        <w:t xml:space="preserve"> have been used to in the past.</w:t>
      </w:r>
      <w:r>
        <w:t xml:space="preserve"> </w:t>
      </w:r>
    </w:p>
    <w:p w:rsidR="004315E9" w:rsidP="004315E9">
      <w:pPr>
        <w:pStyle w:val="Answer"/>
      </w:pPr>
      <w:r w:rsidRPr="006D4AC1">
        <w:rPr>
          <w:b/>
          <w:i/>
        </w:rPr>
        <w:t>Tony Close:</w:t>
      </w:r>
      <w:r>
        <w:t xml:space="preserve"> </w:t>
      </w:r>
      <w:r w:rsidRPr="001D20CE">
        <w:t>The short answer is yes</w:t>
      </w:r>
      <w:r w:rsidR="000D0D59">
        <w:t xml:space="preserve">. That </w:t>
      </w:r>
      <w:r w:rsidRPr="001D20CE">
        <w:t>must be the right answer.</w:t>
      </w:r>
      <w:r>
        <w:t xml:space="preserve"> </w:t>
      </w:r>
      <w:r w:rsidRPr="001D20CE">
        <w:t xml:space="preserve">It depends on the arrangements </w:t>
      </w:r>
      <w:r w:rsidR="00554B5C">
        <w:t xml:space="preserve">that </w:t>
      </w:r>
      <w:r w:rsidRPr="001D20CE">
        <w:t>we have.</w:t>
      </w:r>
      <w:r>
        <w:t xml:space="preserve"> </w:t>
      </w:r>
      <w:r w:rsidR="00554B5C">
        <w:t>I say that only</w:t>
      </w:r>
      <w:r w:rsidRPr="001D20CE">
        <w:t xml:space="preserve"> because we currently have a very structured relationship with the ASA</w:t>
      </w:r>
      <w:r>
        <w:t xml:space="preserve"> and a</w:t>
      </w:r>
      <w:r w:rsidRPr="001D20CE">
        <w:t xml:space="preserve"> less structured relationship with the ICO</w:t>
      </w:r>
      <w:r>
        <w:t xml:space="preserve"> due to the different regulatory relationships we have</w:t>
      </w:r>
      <w:r w:rsidRPr="001D20CE">
        <w:t>.</w:t>
      </w:r>
      <w:r>
        <w:t xml:space="preserve"> A</w:t>
      </w:r>
      <w:r w:rsidRPr="001D20CE">
        <w:t xml:space="preserve"> more structured relationship with all </w:t>
      </w:r>
      <w:r>
        <w:t xml:space="preserve">the </w:t>
      </w:r>
      <w:r w:rsidRPr="001D20CE">
        <w:t xml:space="preserve">parties with an interest in this area is likely to be beneficial. </w:t>
      </w:r>
    </w:p>
    <w:p w:rsidR="004315E9" w:rsidP="004315E9">
      <w:pPr>
        <w:pStyle w:val="Remark"/>
      </w:pPr>
      <w:r w:rsidRPr="006D4AC1">
        <w:rPr>
          <w:b/>
        </w:rPr>
        <w:t>Lord German:</w:t>
      </w:r>
      <w:r>
        <w:t xml:space="preserve"> </w:t>
      </w:r>
      <w:r w:rsidRPr="001D20CE">
        <w:t>You mentioned the Electoral Commission.</w:t>
      </w:r>
      <w:r>
        <w:t xml:space="preserve"> </w:t>
      </w:r>
      <w:r w:rsidRPr="001D20CE" w:rsidR="00554B5C">
        <w:t>Have I missed anybody out?</w:t>
      </w:r>
      <w:r w:rsidR="00554B5C">
        <w:t xml:space="preserve"> </w:t>
      </w:r>
      <w:r w:rsidRPr="001D20CE">
        <w:t xml:space="preserve">You have not really had anything much to do </w:t>
      </w:r>
      <w:r>
        <w:t xml:space="preserve">with it, </w:t>
      </w:r>
      <w:r w:rsidRPr="001D20CE">
        <w:t xml:space="preserve">although </w:t>
      </w:r>
      <w:r w:rsidRPr="001D20CE">
        <w:t>you have had some electoral work to do in relation to broadcasting.</w:t>
      </w:r>
      <w:r>
        <w:t xml:space="preserve"> </w:t>
      </w:r>
      <w:r w:rsidR="00C5691A">
        <w:t>Will it be many</w:t>
      </w:r>
      <w:r w:rsidRPr="001D20CE">
        <w:t xml:space="preserve"> more than the three? Are there others that </w:t>
      </w:r>
      <w:r>
        <w:t xml:space="preserve">you </w:t>
      </w:r>
      <w:r w:rsidRPr="001D20CE">
        <w:t>need to be engaged</w:t>
      </w:r>
      <w:r>
        <w:t xml:space="preserve"> with</w:t>
      </w:r>
      <w:r w:rsidRPr="001D20CE">
        <w:t>?</w:t>
      </w:r>
      <w:r>
        <w:t xml:space="preserve"> </w:t>
      </w:r>
    </w:p>
    <w:p w:rsidR="004315E9" w:rsidP="004315E9">
      <w:pPr>
        <w:pStyle w:val="Answer"/>
      </w:pPr>
      <w:r w:rsidRPr="006D4AC1">
        <w:rPr>
          <w:b/>
          <w:i/>
        </w:rPr>
        <w:t>Tony Close:</w:t>
      </w:r>
      <w:r>
        <w:t xml:space="preserve"> T</w:t>
      </w:r>
      <w:r w:rsidRPr="001D20CE">
        <w:t>here are likely to be other</w:t>
      </w:r>
      <w:r w:rsidR="00BC3D8B">
        <w:t xml:space="preserve"> organisations that </w:t>
      </w:r>
      <w:r w:rsidRPr="001D20CE">
        <w:t xml:space="preserve">we would want to engage with, </w:t>
      </w:r>
      <w:r w:rsidR="00FF1431">
        <w:t>like</w:t>
      </w:r>
      <w:r w:rsidRPr="001D20CE">
        <w:t xml:space="preserve"> the BBFC</w:t>
      </w:r>
      <w:r w:rsidR="00465006">
        <w:t xml:space="preserve">; it </w:t>
      </w:r>
      <w:r w:rsidRPr="001D20CE">
        <w:t>wh</w:t>
      </w:r>
      <w:r>
        <w:t>ich</w:t>
      </w:r>
      <w:r w:rsidRPr="001D20CE">
        <w:t xml:space="preserve"> played an interesting role in things </w:t>
      </w:r>
      <w:r w:rsidR="00FF1431">
        <w:t>like</w:t>
      </w:r>
      <w:r w:rsidRPr="001D20CE">
        <w:t xml:space="preserve"> age verification online</w:t>
      </w:r>
      <w:r>
        <w:t>,</w:t>
      </w:r>
      <w:r w:rsidRPr="001D20CE">
        <w:t xml:space="preserve"> </w:t>
      </w:r>
      <w:r w:rsidR="00465006">
        <w:t>and</w:t>
      </w:r>
      <w:r w:rsidRPr="001D20CE">
        <w:t xml:space="preserve"> we could learn lessons from the process it has been through.</w:t>
      </w:r>
      <w:r>
        <w:t xml:space="preserve"> </w:t>
      </w:r>
      <w:r w:rsidRPr="001D20CE">
        <w:t xml:space="preserve">We have a relationship with the Electoral Commission, you are </w:t>
      </w:r>
      <w:r w:rsidRPr="001D20CE">
        <w:t>absolutely right</w:t>
      </w:r>
      <w:r w:rsidRPr="001D20CE">
        <w:t xml:space="preserve">, </w:t>
      </w:r>
      <w:r>
        <w:t xml:space="preserve">and </w:t>
      </w:r>
      <w:r w:rsidR="00025DDD">
        <w:t xml:space="preserve">with </w:t>
      </w:r>
      <w:r w:rsidRPr="001D20CE">
        <w:t>the CMA, the ICO, the ASA and others</w:t>
      </w:r>
      <w:r>
        <w:t>. It</w:t>
      </w:r>
      <w:r w:rsidRPr="001D20CE">
        <w:t xml:space="preserve"> is important that we have a relationship with them</w:t>
      </w:r>
      <w:r>
        <w:t xml:space="preserve"> all. </w:t>
      </w:r>
    </w:p>
    <w:p w:rsidR="004315E9" w:rsidP="004315E9">
      <w:pPr>
        <w:pStyle w:val="Remark"/>
      </w:pPr>
      <w:r w:rsidRPr="009A647B">
        <w:rPr>
          <w:b/>
        </w:rPr>
        <w:t>Lord Black of Brentwood:</w:t>
      </w:r>
      <w:r>
        <w:t xml:space="preserve"> </w:t>
      </w:r>
      <w:r w:rsidRPr="001D20CE">
        <w:t>Just a</w:t>
      </w:r>
      <w:r>
        <w:t>s a</w:t>
      </w:r>
      <w:r w:rsidRPr="001D20CE">
        <w:t xml:space="preserve"> follow</w:t>
      </w:r>
      <w:r>
        <w:t>-</w:t>
      </w:r>
      <w:r w:rsidRPr="001D20CE">
        <w:t xml:space="preserve">up, managing all those relationships </w:t>
      </w:r>
      <w:r w:rsidR="00025DDD">
        <w:t>will</w:t>
      </w:r>
      <w:r w:rsidRPr="001D20CE">
        <w:t xml:space="preserve"> depend a lot on the nature of the legislation when it eventually comes here.</w:t>
      </w:r>
      <w:r>
        <w:t xml:space="preserve"> </w:t>
      </w:r>
      <w:r w:rsidRPr="001D20CE">
        <w:t>Are you talking to the DCMS about the structure of legislation?</w:t>
      </w:r>
      <w:r>
        <w:t xml:space="preserve"> </w:t>
      </w:r>
      <w:r w:rsidRPr="001D20CE">
        <w:t>Do you see that as a process that you will be closely involved in?</w:t>
      </w:r>
      <w:r>
        <w:t xml:space="preserve"> </w:t>
      </w:r>
    </w:p>
    <w:p w:rsidR="00025DDD" w:rsidP="004315E9">
      <w:pPr>
        <w:pStyle w:val="Answer"/>
      </w:pPr>
      <w:r w:rsidRPr="006D4AC1">
        <w:rPr>
          <w:b/>
          <w:i/>
        </w:rPr>
        <w:t>Tony Close:</w:t>
      </w:r>
      <w:r>
        <w:t xml:space="preserve"> </w:t>
      </w:r>
      <w:r w:rsidRPr="001D20CE">
        <w:t>Yes. Before the statement in February announcing that the Government were minded to</w:t>
      </w:r>
      <w:r>
        <w:t xml:space="preserve"> </w:t>
      </w:r>
      <w:r w:rsidRPr="001D20CE">
        <w:t>appoint Ofcom as the online harms regulator</w:t>
      </w:r>
      <w:r>
        <w:t>,</w:t>
      </w:r>
      <w:r w:rsidRPr="001D20CE">
        <w:t xml:space="preserve"> we were one of a number of organisations working with DCMS and the Home Office on what a future regulator</w:t>
      </w:r>
      <w:r>
        <w:t>y</w:t>
      </w:r>
      <w:r w:rsidRPr="001D20CE">
        <w:t xml:space="preserve"> framework might look like, helping them </w:t>
      </w:r>
      <w:r>
        <w:t xml:space="preserve">to </w:t>
      </w:r>
      <w:r w:rsidRPr="001D20CE">
        <w:t xml:space="preserve">understand </w:t>
      </w:r>
      <w:r>
        <w:t xml:space="preserve">and </w:t>
      </w:r>
      <w:r w:rsidRPr="001D20CE">
        <w:t>bring</w:t>
      </w:r>
      <w:r>
        <w:t>ing</w:t>
      </w:r>
      <w:r w:rsidRPr="001D20CE">
        <w:t xml:space="preserve"> our expertise and experience to bear.</w:t>
      </w:r>
      <w:r>
        <w:t xml:space="preserve"> </w:t>
      </w:r>
    </w:p>
    <w:p w:rsidR="004315E9" w:rsidP="004315E9">
      <w:pPr>
        <w:pStyle w:val="Answer"/>
      </w:pPr>
      <w:r w:rsidRPr="001D20CE">
        <w:t xml:space="preserve">Since being named in the February statement as the </w:t>
      </w:r>
      <w:r>
        <w:t>“</w:t>
      </w:r>
      <w:r w:rsidRPr="001D20CE">
        <w:t xml:space="preserve">minded </w:t>
      </w:r>
      <w:r w:rsidRPr="001D20CE">
        <w:t>to</w:t>
      </w:r>
      <w:r w:rsidR="00025DDD">
        <w:t xml:space="preserve"> appoint</w:t>
      </w:r>
      <w:r>
        <w:t>”</w:t>
      </w:r>
      <w:r w:rsidRPr="001D20CE">
        <w:t xml:space="preserve"> regulator, our relationship with DCMS and the Home Office has become more structured.</w:t>
      </w:r>
      <w:r>
        <w:t xml:space="preserve"> </w:t>
      </w:r>
      <w:r w:rsidRPr="001D20CE">
        <w:t xml:space="preserve">We are working with both departments on understanding </w:t>
      </w:r>
      <w:r w:rsidRPr="001D20CE" w:rsidR="00025DDD">
        <w:t xml:space="preserve">better </w:t>
      </w:r>
      <w:r w:rsidRPr="001D20CE">
        <w:t xml:space="preserve">what great legislation would </w:t>
      </w:r>
      <w:r>
        <w:t xml:space="preserve">look </w:t>
      </w:r>
      <w:r w:rsidRPr="001D20CE">
        <w:t>like</w:t>
      </w:r>
      <w:r>
        <w:t xml:space="preserve"> </w:t>
      </w:r>
      <w:r w:rsidRPr="001D20CE">
        <w:t>in relation to the different component parts of the scheme</w:t>
      </w:r>
      <w:r w:rsidR="008B0168">
        <w:t xml:space="preserve"> </w:t>
      </w:r>
      <w:r>
        <w:t>—</w:t>
      </w:r>
      <w:r w:rsidR="008B0168">
        <w:t xml:space="preserve"> </w:t>
      </w:r>
      <w:r w:rsidRPr="001D20CE">
        <w:t>how</w:t>
      </w:r>
      <w:r>
        <w:t xml:space="preserve"> you</w:t>
      </w:r>
      <w:r w:rsidRPr="001D20CE">
        <w:t xml:space="preserve"> might define scope</w:t>
      </w:r>
      <w:r w:rsidR="00025DDD">
        <w:t xml:space="preserve">, </w:t>
      </w:r>
      <w:r w:rsidRPr="001D20CE">
        <w:t xml:space="preserve">how </w:t>
      </w:r>
      <w:r>
        <w:t xml:space="preserve">you </w:t>
      </w:r>
      <w:r w:rsidRPr="001D20CE">
        <w:t>might define harms, that kind of thing</w:t>
      </w:r>
      <w:r w:rsidR="008B0168">
        <w:t xml:space="preserve"> </w:t>
      </w:r>
      <w:r>
        <w:t>—</w:t>
      </w:r>
      <w:r w:rsidR="008B0168">
        <w:t xml:space="preserve"> </w:t>
      </w:r>
      <w:r w:rsidRPr="001D20CE">
        <w:t>and what enforcement powers might look like.</w:t>
      </w:r>
    </w:p>
    <w:p w:rsidR="004315E9" w:rsidP="004315E9">
      <w:pPr>
        <w:pStyle w:val="Answer"/>
      </w:pPr>
      <w:r w:rsidRPr="006D4AC1">
        <w:rPr>
          <w:b/>
          <w:i/>
        </w:rPr>
        <w:t>Lord Black of Brentwood:</w:t>
      </w:r>
      <w:r>
        <w:t xml:space="preserve"> T</w:t>
      </w:r>
      <w:r w:rsidRPr="001D20CE">
        <w:t>he timing issue is important to this Committee</w:t>
      </w:r>
      <w:r>
        <w:t>. H</w:t>
      </w:r>
      <w:r w:rsidRPr="001D20CE">
        <w:t>ow far advanced is that work?</w:t>
      </w:r>
      <w:r>
        <w:t xml:space="preserve"> </w:t>
      </w:r>
    </w:p>
    <w:p w:rsidR="004315E9" w:rsidP="004315E9">
      <w:pPr>
        <w:pStyle w:val="Answer"/>
      </w:pPr>
      <w:r w:rsidRPr="006D4AC1">
        <w:rPr>
          <w:b/>
          <w:i/>
        </w:rPr>
        <w:t>Tony Close:</w:t>
      </w:r>
      <w:r>
        <w:t xml:space="preserve"> </w:t>
      </w:r>
      <w:r w:rsidRPr="001D20CE">
        <w:t>The Government have set out their timetable</w:t>
      </w:r>
      <w:r w:rsidR="00025DDD">
        <w:t>,</w:t>
      </w:r>
      <w:r w:rsidRPr="001D20CE">
        <w:t xml:space="preserve"> and I think they intend to stick to it, coronavirus permitting</w:t>
      </w:r>
      <w:r>
        <w:t>. T</w:t>
      </w:r>
      <w:r w:rsidRPr="001D20CE">
        <w:t xml:space="preserve">hey will </w:t>
      </w:r>
      <w:r w:rsidR="00025DDD">
        <w:t>release</w:t>
      </w:r>
      <w:r w:rsidRPr="001D20CE">
        <w:t xml:space="preserve"> a statement in the late spring</w:t>
      </w:r>
      <w:r w:rsidR="008B0168">
        <w:t xml:space="preserve"> </w:t>
      </w:r>
      <w:r w:rsidR="00025DDD">
        <w:t>—</w:t>
      </w:r>
      <w:r w:rsidR="008B0168">
        <w:t xml:space="preserve"> </w:t>
      </w:r>
      <w:r w:rsidRPr="001D20CE">
        <w:t>late May</w:t>
      </w:r>
      <w:r w:rsidR="008B0168">
        <w:t xml:space="preserve"> </w:t>
      </w:r>
      <w:r w:rsidR="00025DDD">
        <w:t>—</w:t>
      </w:r>
      <w:r w:rsidR="008B0168">
        <w:t xml:space="preserve"> </w:t>
      </w:r>
      <w:r w:rsidRPr="001D20CE">
        <w:t>and producing heads of legislation over the summer for scrutiny.</w:t>
      </w:r>
      <w:r>
        <w:t xml:space="preserve"> </w:t>
      </w:r>
    </w:p>
    <w:p w:rsidR="004315E9" w:rsidP="004315E9">
      <w:pPr>
        <w:pStyle w:val="Answer"/>
      </w:pPr>
      <w:r w:rsidRPr="006D4AC1">
        <w:rPr>
          <w:b/>
          <w:i/>
        </w:rPr>
        <w:t>Kevin Bakhurst:</w:t>
      </w:r>
      <w:r>
        <w:t xml:space="preserve"> </w:t>
      </w:r>
      <w:r w:rsidRPr="001D20CE">
        <w:t xml:space="preserve">The only thing I would add to that is there is </w:t>
      </w:r>
      <w:r w:rsidRPr="001D20CE">
        <w:t>definitely a</w:t>
      </w:r>
      <w:r w:rsidRPr="001D20CE">
        <w:t xml:space="preserve"> sense of urgency about this.</w:t>
      </w:r>
      <w:r>
        <w:t xml:space="preserve"> </w:t>
      </w:r>
      <w:r w:rsidRPr="001D20CE">
        <w:t xml:space="preserve">We have quite a lot of people working on our input and our advice and on the relationship </w:t>
      </w:r>
      <w:r w:rsidRPr="001D20CE">
        <w:t>at the moment</w:t>
      </w:r>
      <w:r w:rsidRPr="001D20CE">
        <w:t>.</w:t>
      </w:r>
      <w:r>
        <w:t xml:space="preserve"> </w:t>
      </w:r>
      <w:r w:rsidRPr="001D20CE">
        <w:t>It is quite a sharp timetable.</w:t>
      </w:r>
      <w:r>
        <w:t xml:space="preserve"> </w:t>
      </w:r>
      <w:r w:rsidRPr="001D20CE">
        <w:t xml:space="preserve">The indications are </w:t>
      </w:r>
      <w:r>
        <w:t xml:space="preserve">that </w:t>
      </w:r>
      <w:r w:rsidRPr="001D20CE">
        <w:t xml:space="preserve">the Government are </w:t>
      </w:r>
      <w:r w:rsidRPr="001D20CE">
        <w:t>definitely trying</w:t>
      </w:r>
      <w:r w:rsidRPr="001D20CE">
        <w:t xml:space="preserve"> to push on with it.</w:t>
      </w:r>
      <w:r>
        <w:t xml:space="preserve"> </w:t>
      </w:r>
    </w:p>
    <w:p w:rsidR="004315E9" w:rsidP="004315E9">
      <w:pPr>
        <w:pStyle w:val="Remark"/>
      </w:pPr>
      <w:r w:rsidRPr="006D4AC1">
        <w:rPr>
          <w:b/>
        </w:rPr>
        <w:t>The Chair:</w:t>
      </w:r>
      <w:r>
        <w:t xml:space="preserve"> A</w:t>
      </w:r>
      <w:r w:rsidRPr="001D20CE">
        <w:t xml:space="preserve"> couple of years ago</w:t>
      </w:r>
      <w:r>
        <w:t>, Kevin very kindly</w:t>
      </w:r>
      <w:r w:rsidRPr="001D20CE">
        <w:t xml:space="preserve"> hosted a seminar </w:t>
      </w:r>
      <w:r>
        <w:t>at</w:t>
      </w:r>
      <w:r w:rsidRPr="001D20CE">
        <w:t xml:space="preserve"> Ofcom</w:t>
      </w:r>
      <w:r w:rsidR="00025DDD">
        <w:t>. You</w:t>
      </w:r>
      <w:r>
        <w:t xml:space="preserve"> may remember </w:t>
      </w:r>
      <w:r w:rsidR="0089073D">
        <w:t xml:space="preserve">that </w:t>
      </w:r>
      <w:r w:rsidRPr="001D20CE">
        <w:t xml:space="preserve">one of the slides was an illustration of </w:t>
      </w:r>
      <w:r w:rsidR="0089073D">
        <w:t>how</w:t>
      </w:r>
      <w:r w:rsidRPr="001D20CE">
        <w:t xml:space="preserve"> a good multinational would look for weak spots in between the regulators. It was put to us earlier that there might be a </w:t>
      </w:r>
      <w:r>
        <w:t>SWAT</w:t>
      </w:r>
      <w:r w:rsidRPr="001D20CE">
        <w:t xml:space="preserve"> team</w:t>
      </w:r>
      <w:r w:rsidR="0089073D">
        <w:t>,</w:t>
      </w:r>
      <w:r w:rsidRPr="001D20CE">
        <w:t xml:space="preserve"> made up of the skills </w:t>
      </w:r>
      <w:r>
        <w:t xml:space="preserve">of </w:t>
      </w:r>
      <w:r w:rsidRPr="001D20CE">
        <w:t xml:space="preserve">the team </w:t>
      </w:r>
      <w:r>
        <w:t xml:space="preserve">of </w:t>
      </w:r>
      <w:r w:rsidRPr="001D20CE">
        <w:t>the regulator</w:t>
      </w:r>
      <w:r w:rsidR="0089073D">
        <w:t>,</w:t>
      </w:r>
      <w:r w:rsidRPr="001D20CE">
        <w:t xml:space="preserve"> </w:t>
      </w:r>
      <w:r w:rsidR="002260AC">
        <w:t>that</w:t>
      </w:r>
      <w:r w:rsidRPr="001D20CE">
        <w:t xml:space="preserve"> could move in to where those susceptibilities were</w:t>
      </w:r>
      <w:r>
        <w:t>,</w:t>
      </w:r>
      <w:r w:rsidRPr="001D20CE">
        <w:t xml:space="preserve"> if they emerged.</w:t>
      </w:r>
      <w:r>
        <w:t xml:space="preserve"> </w:t>
      </w:r>
      <w:r w:rsidRPr="001D20CE">
        <w:t>Would you be in favour of that</w:t>
      </w:r>
      <w:r w:rsidR="0089073D">
        <w:t>,</w:t>
      </w:r>
      <w:r w:rsidRPr="001D20CE">
        <w:t xml:space="preserve"> or do you have the same concern that I put to you two years ago</w:t>
      </w:r>
      <w:r>
        <w:t xml:space="preserve">? </w:t>
      </w:r>
    </w:p>
    <w:p w:rsidR="004315E9" w:rsidP="004315E9">
      <w:pPr>
        <w:pStyle w:val="Answer"/>
      </w:pPr>
      <w:r w:rsidRPr="006D4AC1">
        <w:rPr>
          <w:b/>
          <w:i/>
        </w:rPr>
        <w:t>Kevin Bakhurst:</w:t>
      </w:r>
      <w:r>
        <w:t xml:space="preserve"> </w:t>
      </w:r>
      <w:r w:rsidR="0089073D">
        <w:t>The</w:t>
      </w:r>
      <w:r w:rsidRPr="001D20CE">
        <w:t xml:space="preserve"> slide has </w:t>
      </w:r>
      <w:r w:rsidRPr="001D20CE">
        <w:t>definitely informed</w:t>
      </w:r>
      <w:r w:rsidRPr="001D20CE">
        <w:t xml:space="preserve"> our work </w:t>
      </w:r>
      <w:r w:rsidR="0089073D">
        <w:t>on</w:t>
      </w:r>
      <w:r w:rsidRPr="001D20CE">
        <w:t xml:space="preserve"> this area.</w:t>
      </w:r>
      <w:r>
        <w:t xml:space="preserve"> </w:t>
      </w:r>
      <w:r w:rsidRPr="001D20CE">
        <w:t xml:space="preserve">It would </w:t>
      </w:r>
      <w:r w:rsidRPr="001D20CE">
        <w:t>definitely be</w:t>
      </w:r>
      <w:r w:rsidRPr="001D20CE">
        <w:t xml:space="preserve"> </w:t>
      </w:r>
      <w:r>
        <w:t xml:space="preserve">of </w:t>
      </w:r>
      <w:r w:rsidRPr="001D20CE">
        <w:t>concern to us.</w:t>
      </w:r>
      <w:r>
        <w:t xml:space="preserve"> </w:t>
      </w:r>
      <w:r w:rsidRPr="001D20CE">
        <w:t xml:space="preserve">As Tony alluded to, there </w:t>
      </w:r>
      <w:r w:rsidRPr="001D20CE">
        <w:t>definitely has</w:t>
      </w:r>
      <w:r w:rsidRPr="001D20CE">
        <w:t xml:space="preserve"> to be a degree of horizon scanning within the regulator</w:t>
      </w:r>
      <w:r>
        <w:t>,</w:t>
      </w:r>
      <w:r w:rsidRPr="001D20CE">
        <w:t xml:space="preserve"> or by a separate body</w:t>
      </w:r>
      <w:r>
        <w:t>,</w:t>
      </w:r>
      <w:r w:rsidRPr="001D20CE">
        <w:t xml:space="preserve"> to look at whether there are gaps between us</w:t>
      </w:r>
      <w:r w:rsidRPr="0089073D" w:rsidR="0089073D">
        <w:t xml:space="preserve"> </w:t>
      </w:r>
      <w:r w:rsidRPr="001D20CE" w:rsidR="0089073D">
        <w:t>that we are missing</w:t>
      </w:r>
      <w:r>
        <w:t>.</w:t>
      </w:r>
      <w:r w:rsidRPr="001D20CE">
        <w:t xml:space="preserve"> Whether that is </w:t>
      </w:r>
      <w:r>
        <w:t xml:space="preserve">through </w:t>
      </w:r>
      <w:r w:rsidRPr="001D20CE">
        <w:t>co</w:t>
      </w:r>
      <w:r>
        <w:t>-</w:t>
      </w:r>
      <w:r w:rsidRPr="001D20CE">
        <w:t>operation or whether it is separate bod</w:t>
      </w:r>
      <w:r>
        <w:t>y</w:t>
      </w:r>
      <w:r w:rsidRPr="001D20CE">
        <w:t xml:space="preserve"> is a matter for Parliament and </w:t>
      </w:r>
      <w:r w:rsidR="00452105">
        <w:t>The Government</w:t>
      </w:r>
      <w:r w:rsidRPr="001D20CE">
        <w:t>.</w:t>
      </w:r>
      <w:r>
        <w:t xml:space="preserve"> </w:t>
      </w:r>
      <w:r w:rsidRPr="001D20CE">
        <w:t xml:space="preserve">We </w:t>
      </w:r>
      <w:r w:rsidRPr="001D20CE" w:rsidR="0089073D">
        <w:t xml:space="preserve">are </w:t>
      </w:r>
      <w:r w:rsidRPr="001D20CE">
        <w:t xml:space="preserve">certainly trying to do that already </w:t>
      </w:r>
      <w:r>
        <w:t xml:space="preserve">in </w:t>
      </w:r>
      <w:r w:rsidRPr="001D20CE">
        <w:t>working with the other regulators.</w:t>
      </w:r>
      <w:r>
        <w:t xml:space="preserve"> E</w:t>
      </w:r>
      <w:r w:rsidRPr="001D20CE">
        <w:t>qually</w:t>
      </w:r>
      <w:r>
        <w:t>, there is</w:t>
      </w:r>
      <w:r w:rsidRPr="001D20CE">
        <w:t xml:space="preserve"> an important role </w:t>
      </w:r>
      <w:r>
        <w:t>in</w:t>
      </w:r>
      <w:r w:rsidRPr="001D20CE">
        <w:t xml:space="preserve"> look</w:t>
      </w:r>
      <w:r>
        <w:t>ing</w:t>
      </w:r>
      <w:r w:rsidRPr="001D20CE">
        <w:t xml:space="preserve"> </w:t>
      </w:r>
      <w:r w:rsidR="0089073D">
        <w:t>for</w:t>
      </w:r>
      <w:r w:rsidRPr="001D20CE">
        <w:t xml:space="preserve"> areas of overlap</w:t>
      </w:r>
      <w:r>
        <w:t>,</w:t>
      </w:r>
      <w:r w:rsidRPr="001D20CE">
        <w:t xml:space="preserve"> so that people do not feel they are being regulated twice in the same area.</w:t>
      </w:r>
      <w:r>
        <w:t xml:space="preserve"> Tha</w:t>
      </w:r>
      <w:r w:rsidRPr="001D20CE">
        <w:t>t is almost as important.</w:t>
      </w:r>
      <w:r>
        <w:t xml:space="preserve"> </w:t>
      </w:r>
    </w:p>
    <w:p w:rsidR="004315E9" w:rsidP="004315E9">
      <w:pPr>
        <w:pStyle w:val="Question"/>
      </w:pPr>
      <w:r w:rsidRPr="009A647B">
        <w:rPr>
          <w:b/>
        </w:rPr>
        <w:t>Baroness Morris of Yardley:</w:t>
      </w:r>
      <w:r>
        <w:t xml:space="preserve"> </w:t>
      </w:r>
      <w:r w:rsidRPr="001D20CE">
        <w:t>Could we talk a little about digital literacy</w:t>
      </w:r>
      <w:r>
        <w:t>, which</w:t>
      </w:r>
      <w:r w:rsidRPr="001D20CE">
        <w:t xml:space="preserve"> is one of your responsibilities</w:t>
      </w:r>
      <w:r>
        <w:t xml:space="preserve">? </w:t>
      </w:r>
      <w:r w:rsidRPr="001D20CE">
        <w:t>What is the state of media literacy in the UK now</w:t>
      </w:r>
      <w:r w:rsidR="004813B6">
        <w:t>,</w:t>
      </w:r>
      <w:r w:rsidRPr="001D20CE">
        <w:t xml:space="preserve"> following you taking on the responsibility some years ago?</w:t>
      </w:r>
      <w:r>
        <w:t xml:space="preserve"> </w:t>
      </w:r>
    </w:p>
    <w:p w:rsidR="004315E9" w:rsidP="004315E9">
      <w:pPr>
        <w:pStyle w:val="Answer"/>
      </w:pPr>
      <w:r w:rsidRPr="006D4AC1">
        <w:rPr>
          <w:b/>
          <w:i/>
        </w:rPr>
        <w:t>Tony Close:</w:t>
      </w:r>
      <w:r>
        <w:t xml:space="preserve"> </w:t>
      </w:r>
      <w:r w:rsidRPr="001D20CE">
        <w:t>It varies by group.</w:t>
      </w:r>
      <w:r>
        <w:t xml:space="preserve"> </w:t>
      </w:r>
      <w:r w:rsidR="004813B6">
        <w:t>O</w:t>
      </w:r>
      <w:r w:rsidRPr="001D20CE">
        <w:t xml:space="preserve">ver the last 15 years, our research indicates a welcome increased level of comfort online and an increased level of awareness </w:t>
      </w:r>
      <w:r w:rsidR="004813B6">
        <w:t>of</w:t>
      </w:r>
      <w:r w:rsidRPr="001D20CE">
        <w:t xml:space="preserve"> the risks of potential harm online.</w:t>
      </w:r>
      <w:r>
        <w:t xml:space="preserve"> </w:t>
      </w:r>
      <w:r w:rsidR="004813B6">
        <w:t>However, t</w:t>
      </w:r>
      <w:r w:rsidRPr="001D20CE">
        <w:t>he last couple of years has indicated that there are some significant gaps in people</w:t>
      </w:r>
      <w:r>
        <w:t>’</w:t>
      </w:r>
      <w:r w:rsidRPr="001D20CE">
        <w:t>s digital literacy.</w:t>
      </w:r>
      <w:r>
        <w:t xml:space="preserve"> What</w:t>
      </w:r>
      <w:r w:rsidRPr="001D20CE">
        <w:t xml:space="preserve"> causes me </w:t>
      </w:r>
      <w:r w:rsidRPr="001D20CE" w:rsidR="00391AB1">
        <w:t>particular</w:t>
      </w:r>
      <w:r w:rsidR="00391AB1">
        <w:t xml:space="preserve"> </w:t>
      </w:r>
      <w:r w:rsidRPr="001D20CE">
        <w:t>alarm</w:t>
      </w:r>
      <w:r>
        <w:t xml:space="preserve"> is the fact that our research indicates </w:t>
      </w:r>
      <w:r w:rsidR="00025918">
        <w:t xml:space="preserve">that </w:t>
      </w:r>
      <w:r w:rsidRPr="001D20CE">
        <w:t xml:space="preserve">there is often a gap between stated levels of literacy and competence and actual levels, particularly </w:t>
      </w:r>
      <w:r w:rsidR="00025918">
        <w:t>in</w:t>
      </w:r>
      <w:r w:rsidRPr="001D20CE">
        <w:t xml:space="preserve"> two areas that come out of our research</w:t>
      </w:r>
      <w:r>
        <w:t xml:space="preserve">. </w:t>
      </w:r>
      <w:r w:rsidR="00025918">
        <w:t>People’s ability</w:t>
      </w:r>
      <w:r w:rsidRPr="001D20CE">
        <w:t xml:space="preserve"> to identify paid</w:t>
      </w:r>
      <w:r>
        <w:t>-</w:t>
      </w:r>
      <w:r w:rsidRPr="001D20CE">
        <w:t>for content or advertising is surprisingly low</w:t>
      </w:r>
      <w:r>
        <w:t>. T</w:t>
      </w:r>
      <w:r w:rsidRPr="001D20CE">
        <w:t>he</w:t>
      </w:r>
      <w:r w:rsidR="00407797">
        <w:t>ir</w:t>
      </w:r>
      <w:r w:rsidRPr="001D20CE">
        <w:t xml:space="preserve"> ability or willingness to check or scrutinise the authenticity or truthfulness of statements is surprisingly low. Bearing in mind </w:t>
      </w:r>
      <w:r w:rsidR="00407797">
        <w:t xml:space="preserve">that </w:t>
      </w:r>
      <w:r w:rsidRPr="001D20CE">
        <w:t xml:space="preserve">when we </w:t>
      </w:r>
      <w:r w:rsidR="00407797">
        <w:t>do</w:t>
      </w:r>
      <w:r w:rsidRPr="001D20CE">
        <w:t xml:space="preserve"> this </w:t>
      </w:r>
      <w:r w:rsidRPr="001D20CE">
        <w:t>work</w:t>
      </w:r>
      <w:r>
        <w:t xml:space="preserve"> </w:t>
      </w:r>
      <w:r w:rsidRPr="001D20CE">
        <w:t>we are often reliant on people</w:t>
      </w:r>
      <w:r>
        <w:t>’</w:t>
      </w:r>
      <w:r w:rsidRPr="001D20CE">
        <w:t>s own state</w:t>
      </w:r>
      <w:r>
        <w:t>d</w:t>
      </w:r>
      <w:r w:rsidRPr="001D20CE">
        <w:t xml:space="preserve"> willingness</w:t>
      </w:r>
      <w:r>
        <w:t>, i</w:t>
      </w:r>
      <w:r w:rsidRPr="001D20CE">
        <w:t>t is probably lower than the research indicates.</w:t>
      </w:r>
      <w:r>
        <w:t xml:space="preserve"> </w:t>
      </w:r>
      <w:r w:rsidRPr="001D20CE">
        <w:t>That is an area of concern for us.</w:t>
      </w:r>
      <w:r>
        <w:t xml:space="preserve"> </w:t>
      </w:r>
    </w:p>
    <w:p w:rsidR="004315E9" w:rsidP="004315E9">
      <w:pPr>
        <w:pStyle w:val="Remark"/>
      </w:pPr>
      <w:r w:rsidRPr="00367501">
        <w:rPr>
          <w:b/>
        </w:rPr>
        <w:t>Baroness Morris of Yardley:</w:t>
      </w:r>
      <w:r>
        <w:t xml:space="preserve"> W</w:t>
      </w:r>
      <w:r w:rsidRPr="001D20CE">
        <w:t>hen you first took on this responsibility, it was a very different world</w:t>
      </w:r>
      <w:r w:rsidR="00407797">
        <w:t>,</w:t>
      </w:r>
      <w:r w:rsidRPr="001D20CE">
        <w:t xml:space="preserve"> and I suspect it was about making people skilful enough to access government online and things </w:t>
      </w:r>
      <w:r>
        <w:t>like</w:t>
      </w:r>
      <w:r w:rsidRPr="001D20CE">
        <w:t xml:space="preserve"> that</w:t>
      </w:r>
      <w:r w:rsidR="00407797">
        <w:t>. It</w:t>
      </w:r>
      <w:r w:rsidRPr="001D20CE">
        <w:t xml:space="preserve"> is completely different now. </w:t>
      </w:r>
    </w:p>
    <w:p w:rsidR="004315E9" w:rsidP="004315E9">
      <w:pPr>
        <w:pStyle w:val="Answer"/>
      </w:pPr>
      <w:r w:rsidRPr="00367501">
        <w:rPr>
          <w:b/>
          <w:i/>
        </w:rPr>
        <w:t>Kevin Bakhurst:</w:t>
      </w:r>
      <w:r>
        <w:t xml:space="preserve"> Yes, i</w:t>
      </w:r>
      <w:r w:rsidRPr="001D20CE">
        <w:t xml:space="preserve">t was very different. </w:t>
      </w:r>
    </w:p>
    <w:p w:rsidR="004315E9" w:rsidP="004315E9">
      <w:pPr>
        <w:pStyle w:val="Remark"/>
      </w:pPr>
      <w:r w:rsidRPr="00367501">
        <w:rPr>
          <w:b/>
        </w:rPr>
        <w:t>Baroness Morris of Yardley:</w:t>
      </w:r>
      <w:r w:rsidRPr="001D20CE">
        <w:t xml:space="preserve"> When you ask, </w:t>
      </w:r>
      <w:r>
        <w:t>“</w:t>
      </w:r>
      <w:r w:rsidRPr="001D20CE">
        <w:t>What is your level of literacy?</w:t>
      </w:r>
      <w:r>
        <w:t>” t</w:t>
      </w:r>
      <w:r w:rsidRPr="001D20CE">
        <w:t xml:space="preserve">hey might say, </w:t>
      </w:r>
      <w:r>
        <w:t>“Y</w:t>
      </w:r>
      <w:r w:rsidRPr="001D20CE">
        <w:t>es, I can send an email</w:t>
      </w:r>
      <w:r>
        <w:t>”,</w:t>
      </w:r>
      <w:r w:rsidRPr="001D20CE">
        <w:t xml:space="preserve"> and</w:t>
      </w:r>
      <w:r>
        <w:t>, “Y</w:t>
      </w:r>
      <w:r w:rsidRPr="001D20CE">
        <w:t>es, I can get into the Government Gateway</w:t>
      </w:r>
      <w:r>
        <w:t>”. Have a</w:t>
      </w:r>
      <w:r w:rsidRPr="001D20CE">
        <w:t xml:space="preserve"> lot of people not even got to the point where they know what they do not know? </w:t>
      </w:r>
    </w:p>
    <w:p w:rsidR="004315E9" w:rsidP="004315E9">
      <w:pPr>
        <w:pStyle w:val="Answer"/>
      </w:pPr>
      <w:r w:rsidRPr="006D4AC1">
        <w:rPr>
          <w:b/>
          <w:i/>
        </w:rPr>
        <w:t>Kevin Bakhurst:</w:t>
      </w:r>
      <w:r>
        <w:t xml:space="preserve"> </w:t>
      </w:r>
      <w:r w:rsidRPr="001D20CE">
        <w:t>You are quite right</w:t>
      </w:r>
      <w:r>
        <w:t>—</w:t>
      </w:r>
      <w:r w:rsidRPr="001D20CE">
        <w:t xml:space="preserve"> </w:t>
      </w:r>
    </w:p>
    <w:p w:rsidR="004315E9" w:rsidP="004315E9">
      <w:pPr>
        <w:pStyle w:val="Answer"/>
      </w:pPr>
      <w:r w:rsidRPr="006D4AC1">
        <w:rPr>
          <w:b/>
        </w:rPr>
        <w:t>Baroness Morris of Yardley:</w:t>
      </w:r>
      <w:r w:rsidRPr="001D20CE">
        <w:t xml:space="preserve"> The nature of the task has changed.</w:t>
      </w:r>
    </w:p>
    <w:p w:rsidR="00407797" w:rsidP="004315E9">
      <w:pPr>
        <w:pStyle w:val="Answer"/>
      </w:pPr>
      <w:r w:rsidRPr="006D4AC1">
        <w:rPr>
          <w:b/>
          <w:i/>
        </w:rPr>
        <w:t>Kevin Bakhurst:</w:t>
      </w:r>
      <w:r>
        <w:t xml:space="preserve"> </w:t>
      </w:r>
      <w:r w:rsidRPr="001D20CE">
        <w:t xml:space="preserve">Exactly. When we were given the responsibility </w:t>
      </w:r>
      <w:r w:rsidRPr="001D20CE">
        <w:t>a number of</w:t>
      </w:r>
      <w:r w:rsidRPr="001D20CE">
        <w:t xml:space="preserve"> years ago, it was a very different world.</w:t>
      </w:r>
      <w:r>
        <w:t xml:space="preserve"> </w:t>
      </w:r>
      <w:r w:rsidRPr="001D20CE">
        <w:t>We have been trying to evolve the way we approach media literacy and digital literacy in recent years</w:t>
      </w:r>
      <w:r>
        <w:t xml:space="preserve">. </w:t>
      </w:r>
      <w:r>
        <w:t>O</w:t>
      </w:r>
      <w:r w:rsidRPr="001D20CE">
        <w:t>ne of the first discussions I had with Lord Puttnam when I arrived here was about needing to do more at Ofcom. That was a message that we took on board</w:t>
      </w:r>
      <w:r>
        <w:t>,</w:t>
      </w:r>
      <w:r w:rsidRPr="001D20CE">
        <w:t xml:space="preserve"> and we have stepped up our efforts there.</w:t>
      </w:r>
      <w:r>
        <w:t xml:space="preserve"> </w:t>
      </w:r>
    </w:p>
    <w:p w:rsidR="004315E9" w:rsidP="004315E9">
      <w:pPr>
        <w:pStyle w:val="Answer"/>
      </w:pPr>
      <w:r w:rsidRPr="001D20CE">
        <w:t>We have been doing a lot more about children</w:t>
      </w:r>
      <w:r>
        <w:t>’</w:t>
      </w:r>
      <w:r w:rsidRPr="001D20CE">
        <w:t xml:space="preserve">s media literacy. It is about getting much more into the granularity, as Tony touched on, of exactly what people understand about the type of platforms and search engines they use and the impact that </w:t>
      </w:r>
      <w:r>
        <w:t>the internet</w:t>
      </w:r>
      <w:r w:rsidRPr="001D20CE">
        <w:t xml:space="preserve"> has on people</w:t>
      </w:r>
      <w:r>
        <w:t>’</w:t>
      </w:r>
      <w:r w:rsidRPr="001D20CE">
        <w:t>s lives.</w:t>
      </w:r>
      <w:r>
        <w:t xml:space="preserve"> </w:t>
      </w:r>
      <w:r w:rsidRPr="001D20CE">
        <w:t xml:space="preserve">We have </w:t>
      </w:r>
      <w:r w:rsidR="00FF380D">
        <w:t>produced</w:t>
      </w:r>
      <w:r w:rsidRPr="001D20CE">
        <w:t xml:space="preserve"> a huge amount of research about it.</w:t>
      </w:r>
      <w:r>
        <w:t xml:space="preserve"> </w:t>
      </w:r>
      <w:r w:rsidRPr="001D20CE">
        <w:t>We are always trying to identify the new gaps</w:t>
      </w:r>
      <w:r w:rsidR="00F86879">
        <w:t>,</w:t>
      </w:r>
      <w:r>
        <w:t xml:space="preserve"> what </w:t>
      </w:r>
      <w:r w:rsidRPr="001D20CE">
        <w:t xml:space="preserve">knowledge would be better and what is the most useful research we can produce </w:t>
      </w:r>
      <w:r>
        <w:t>which</w:t>
      </w:r>
      <w:r w:rsidRPr="001D20CE">
        <w:t xml:space="preserve"> the Government, organisations and schools can use to try to fill this space.</w:t>
      </w:r>
      <w:r>
        <w:t xml:space="preserve"> </w:t>
      </w:r>
    </w:p>
    <w:p w:rsidR="00372897" w:rsidP="004315E9">
      <w:pPr>
        <w:pStyle w:val="Remark"/>
      </w:pPr>
      <w:r w:rsidRPr="006D4AC1">
        <w:rPr>
          <w:b/>
        </w:rPr>
        <w:t>Baroness Morris of Yardley:</w:t>
      </w:r>
      <w:r>
        <w:t xml:space="preserve"> </w:t>
      </w:r>
      <w:r w:rsidRPr="001D20CE">
        <w:t xml:space="preserve">One thing </w:t>
      </w:r>
      <w:r>
        <w:t xml:space="preserve">that people have said </w:t>
      </w:r>
      <w:r w:rsidRPr="001D20CE">
        <w:t xml:space="preserve">in previous evidence sessions </w:t>
      </w:r>
      <w:r w:rsidR="00F86879">
        <w:t>is</w:t>
      </w:r>
      <w:r>
        <w:t xml:space="preserve"> that </w:t>
      </w:r>
      <w:r w:rsidRPr="001D20CE">
        <w:t>we have a great media literacy programme.</w:t>
      </w:r>
      <w:r>
        <w:t xml:space="preserve"> </w:t>
      </w:r>
      <w:r w:rsidRPr="001D20CE">
        <w:t>I have no idea whether that is true</w:t>
      </w:r>
      <w:r>
        <w:t>, because w</w:t>
      </w:r>
      <w:r w:rsidRPr="001D20CE">
        <w:t xml:space="preserve">e </w:t>
      </w:r>
      <w:r w:rsidR="00F86879">
        <w:t>have no</w:t>
      </w:r>
      <w:r w:rsidRPr="001D20CE">
        <w:t xml:space="preserve"> system for evaluating that. W</w:t>
      </w:r>
      <w:r>
        <w:t xml:space="preserve">hen we </w:t>
      </w:r>
      <w:r>
        <w:t>develop</w:t>
      </w:r>
      <w:r w:rsidRPr="001D20CE">
        <w:t xml:space="preserve"> it in that broad sense, whether </w:t>
      </w:r>
      <w:r>
        <w:t>for</w:t>
      </w:r>
      <w:r w:rsidRPr="001D20CE">
        <w:t xml:space="preserve"> adults or children</w:t>
      </w:r>
      <w:r>
        <w:t>, w</w:t>
      </w:r>
      <w:r w:rsidRPr="001D20CE">
        <w:t>e do not even have the structure in place where</w:t>
      </w:r>
      <w:r>
        <w:t>by</w:t>
      </w:r>
      <w:r w:rsidRPr="001D20CE">
        <w:t xml:space="preserve"> we can learn from each other and ensure that we are not </w:t>
      </w:r>
      <w:r>
        <w:t xml:space="preserve">just </w:t>
      </w:r>
      <w:r w:rsidRPr="001D20CE">
        <w:t>replicating poor practice.</w:t>
      </w:r>
      <w:r>
        <w:t xml:space="preserve"> </w:t>
      </w:r>
    </w:p>
    <w:p w:rsidR="004315E9" w:rsidP="004315E9">
      <w:pPr>
        <w:pStyle w:val="Remark"/>
      </w:pPr>
      <w:r w:rsidRPr="001D20CE">
        <w:t xml:space="preserve">I notice </w:t>
      </w:r>
      <w:r w:rsidR="00372897">
        <w:t xml:space="preserve">that </w:t>
      </w:r>
      <w:r w:rsidRPr="001D20CE">
        <w:t xml:space="preserve">you have the </w:t>
      </w:r>
      <w:r>
        <w:t>M</w:t>
      </w:r>
      <w:r w:rsidRPr="001D20CE">
        <w:t>ak</w:t>
      </w:r>
      <w:r w:rsidR="002C1C16">
        <w:t>ing</w:t>
      </w:r>
      <w:r w:rsidRPr="001D20CE">
        <w:t xml:space="preserve"> </w:t>
      </w:r>
      <w:r>
        <w:t>S</w:t>
      </w:r>
      <w:r w:rsidRPr="001D20CE">
        <w:t xml:space="preserve">ense of </w:t>
      </w:r>
      <w:r>
        <w:t xml:space="preserve">Media </w:t>
      </w:r>
      <w:r w:rsidRPr="001D20CE">
        <w:t>programme</w:t>
      </w:r>
      <w:r w:rsidR="002C1C16">
        <w:t>,</w:t>
      </w:r>
      <w:r w:rsidRPr="001D20CE">
        <w:t xml:space="preserve"> and you talk in your evidence about working with other organisations</w:t>
      </w:r>
      <w:r>
        <w:t>,</w:t>
      </w:r>
      <w:r w:rsidRPr="001D20CE">
        <w:t xml:space="preserve"> as you have just done now.</w:t>
      </w:r>
      <w:r>
        <w:t xml:space="preserve"> </w:t>
      </w:r>
      <w:r w:rsidRPr="001D20CE">
        <w:t>To what extent do you see yourself as co</w:t>
      </w:r>
      <w:r>
        <w:t>-</w:t>
      </w:r>
      <w:r w:rsidRPr="001D20CE">
        <w:t>ordinating the activities of others and putting in some quality control</w:t>
      </w:r>
      <w:r>
        <w:t>,</w:t>
      </w:r>
      <w:r w:rsidRPr="001D20CE">
        <w:t xml:space="preserve"> or leading it</w:t>
      </w:r>
      <w:r>
        <w:t>,</w:t>
      </w:r>
      <w:r w:rsidRPr="001D20CE">
        <w:t xml:space="preserve"> </w:t>
      </w:r>
      <w:r>
        <w:t>to</w:t>
      </w:r>
      <w:r w:rsidRPr="001D20CE">
        <w:t xml:space="preserve"> try</w:t>
      </w:r>
      <w:r>
        <w:t xml:space="preserve"> </w:t>
      </w:r>
      <w:r w:rsidRPr="001D20CE">
        <w:t>to find out wh</w:t>
      </w:r>
      <w:r>
        <w:t xml:space="preserve">ich </w:t>
      </w:r>
      <w:r w:rsidRPr="001D20CE">
        <w:t>is the best way</w:t>
      </w:r>
      <w:r>
        <w:t>,</w:t>
      </w:r>
      <w:r w:rsidRPr="001D20CE">
        <w:t xml:space="preserve"> or </w:t>
      </w:r>
      <w:r>
        <w:t xml:space="preserve">whether it is </w:t>
      </w:r>
      <w:r w:rsidRPr="001D20CE">
        <w:t>both</w:t>
      </w:r>
      <w:r>
        <w:t>,</w:t>
      </w:r>
      <w:r w:rsidRPr="001D20CE">
        <w:t xml:space="preserve"> and how </w:t>
      </w:r>
      <w:r>
        <w:t>do you</w:t>
      </w:r>
      <w:r w:rsidRPr="001D20CE">
        <w:t xml:space="preserve"> bring those together</w:t>
      </w:r>
      <w:r>
        <w:t>?</w:t>
      </w:r>
      <w:r w:rsidRPr="001D20CE">
        <w:t xml:space="preserve"> </w:t>
      </w:r>
    </w:p>
    <w:p w:rsidR="00D8645A" w:rsidP="004315E9">
      <w:pPr>
        <w:pStyle w:val="Answer"/>
      </w:pPr>
      <w:r w:rsidRPr="006D4AC1">
        <w:rPr>
          <w:b/>
          <w:i/>
        </w:rPr>
        <w:t>Tony Close:</w:t>
      </w:r>
      <w:r>
        <w:t xml:space="preserve"> T</w:t>
      </w:r>
      <w:r w:rsidRPr="001D20CE">
        <w:t xml:space="preserve">here is </w:t>
      </w:r>
      <w:r>
        <w:t xml:space="preserve">also </w:t>
      </w:r>
      <w:r w:rsidRPr="001D20CE">
        <w:t>a question here about how many people are doing the same thing in this space.</w:t>
      </w:r>
      <w:r>
        <w:t xml:space="preserve"> </w:t>
      </w:r>
      <w:r w:rsidRPr="001D20CE">
        <w:t>There is a legitimate and vital role for government in setting out a media literacy strategy and public policy.</w:t>
      </w:r>
      <w:r>
        <w:t xml:space="preserve"> </w:t>
      </w:r>
      <w:r w:rsidRPr="001D20CE">
        <w:t xml:space="preserve">There is a legitimate and vital role for a regulator </w:t>
      </w:r>
      <w:r>
        <w:t>like</w:t>
      </w:r>
      <w:r w:rsidRPr="001D20CE">
        <w:t xml:space="preserve"> Ofcom</w:t>
      </w:r>
      <w:r>
        <w:t>,</w:t>
      </w:r>
      <w:r w:rsidRPr="001D20CE">
        <w:t xml:space="preserve"> alongside other regulators</w:t>
      </w:r>
      <w:r>
        <w:t>,</w:t>
      </w:r>
      <w:r w:rsidRPr="001D20CE">
        <w:t xml:space="preserve"> to do everything </w:t>
      </w:r>
      <w:r>
        <w:t>it</w:t>
      </w:r>
      <w:r w:rsidRPr="001D20CE">
        <w:t xml:space="preserve"> can to bring various sources of both information and activity together</w:t>
      </w:r>
      <w:r>
        <w:t>,</w:t>
      </w:r>
      <w:r w:rsidRPr="001D20CE">
        <w:t xml:space="preserve"> and there are lots of people out there doing good things.</w:t>
      </w:r>
      <w:r>
        <w:t xml:space="preserve"> </w:t>
      </w:r>
    </w:p>
    <w:p w:rsidR="004315E9" w:rsidP="004315E9">
      <w:pPr>
        <w:pStyle w:val="Answer"/>
      </w:pPr>
      <w:r w:rsidRPr="001D20CE">
        <w:t>If we can add anything, it is about being able to provide a consistent degree of world</w:t>
      </w:r>
      <w:r>
        <w:t>-</w:t>
      </w:r>
      <w:r w:rsidRPr="001D20CE">
        <w:t>class evidence to help people</w:t>
      </w:r>
      <w:r>
        <w:t>,</w:t>
      </w:r>
      <w:r w:rsidRPr="001D20CE">
        <w:t xml:space="preserve"> if they undertake initiatives</w:t>
      </w:r>
      <w:r>
        <w:t>,</w:t>
      </w:r>
      <w:r w:rsidRPr="001D20CE">
        <w:t xml:space="preserve"> </w:t>
      </w:r>
      <w:r w:rsidR="00856F0B">
        <w:t xml:space="preserve">to </w:t>
      </w:r>
      <w:r w:rsidRPr="001D20CE" w:rsidR="00856F0B">
        <w:t xml:space="preserve">understand </w:t>
      </w:r>
      <w:r w:rsidRPr="001D20CE">
        <w:t xml:space="preserve">the basis on which they should understand them, </w:t>
      </w:r>
      <w:r>
        <w:t xml:space="preserve">and </w:t>
      </w:r>
      <w:r w:rsidRPr="001D20CE">
        <w:t>providing people with a space to come together and discuss th</w:t>
      </w:r>
      <w:r>
        <w:t>e</w:t>
      </w:r>
      <w:r w:rsidRPr="001D20CE">
        <w:t>se things</w:t>
      </w:r>
      <w:r>
        <w:t xml:space="preserve">. That is </w:t>
      </w:r>
      <w:r w:rsidRPr="001D20CE">
        <w:t xml:space="preserve">what we are trying do with our panel for </w:t>
      </w:r>
      <w:r w:rsidR="009B3FFC">
        <w:t>M</w:t>
      </w:r>
      <w:r w:rsidRPr="001D20CE">
        <w:t xml:space="preserve">aking </w:t>
      </w:r>
      <w:r w:rsidR="009B3FFC">
        <w:t>S</w:t>
      </w:r>
      <w:r w:rsidRPr="001D20CE">
        <w:t xml:space="preserve">ense of </w:t>
      </w:r>
      <w:r w:rsidR="009B3FFC">
        <w:t>M</w:t>
      </w:r>
      <w:r w:rsidRPr="001D20CE">
        <w:t xml:space="preserve">edia and our broader network </w:t>
      </w:r>
      <w:r>
        <w:t>for</w:t>
      </w:r>
      <w:r w:rsidRPr="001D20CE">
        <w:t xml:space="preserve"> </w:t>
      </w:r>
      <w:r w:rsidR="003A590C">
        <w:t>M</w:t>
      </w:r>
      <w:r w:rsidRPr="001D20CE" w:rsidR="003A590C">
        <w:t xml:space="preserve">aking </w:t>
      </w:r>
      <w:r w:rsidR="003A590C">
        <w:t>S</w:t>
      </w:r>
      <w:r w:rsidRPr="001D20CE" w:rsidR="003A590C">
        <w:t xml:space="preserve">ense of </w:t>
      </w:r>
      <w:r w:rsidR="003A590C">
        <w:t>M</w:t>
      </w:r>
      <w:r w:rsidRPr="001D20CE" w:rsidR="003A590C">
        <w:t>edia</w:t>
      </w:r>
      <w:r w:rsidRPr="001D20CE">
        <w:t xml:space="preserve">, </w:t>
      </w:r>
      <w:r w:rsidR="00125C85">
        <w:t xml:space="preserve">as well as </w:t>
      </w:r>
      <w:r w:rsidRPr="001D20CE">
        <w:t>ensuring</w:t>
      </w:r>
      <w:r>
        <w:t>,</w:t>
      </w:r>
      <w:r w:rsidRPr="001D20CE">
        <w:t xml:space="preserve"> hopefully</w:t>
      </w:r>
      <w:r>
        <w:t>,</w:t>
      </w:r>
      <w:r w:rsidRPr="001D20CE">
        <w:t xml:space="preserve"> that there is not too much duplication of effort</w:t>
      </w:r>
      <w:r w:rsidR="00125C85">
        <w:t>,</w:t>
      </w:r>
      <w:r w:rsidRPr="001D20CE">
        <w:t xml:space="preserve"> that people are putting their efforts in the right place and everyone is not running off and doing exactly the same thing.</w:t>
      </w:r>
      <w:r>
        <w:t xml:space="preserve"> </w:t>
      </w:r>
    </w:p>
    <w:p w:rsidR="004315E9" w:rsidP="004315E9">
      <w:pPr>
        <w:pStyle w:val="Remark"/>
      </w:pPr>
      <w:r w:rsidRPr="00367501">
        <w:rPr>
          <w:b/>
        </w:rPr>
        <w:t>Baroness Morris of Yardley:</w:t>
      </w:r>
      <w:r>
        <w:t xml:space="preserve"> </w:t>
      </w:r>
      <w:r w:rsidRPr="001D20CE">
        <w:t xml:space="preserve">Are people happy to work with you on those terms? Do you find it easy to get them together? </w:t>
      </w:r>
    </w:p>
    <w:p w:rsidR="004315E9" w:rsidP="004315E9">
      <w:pPr>
        <w:pStyle w:val="Answer"/>
      </w:pPr>
      <w:r w:rsidRPr="006D4AC1">
        <w:rPr>
          <w:b/>
          <w:i/>
        </w:rPr>
        <w:t>Tony Close:</w:t>
      </w:r>
      <w:r>
        <w:t xml:space="preserve"> Yes, i</w:t>
      </w:r>
      <w:r w:rsidRPr="001D20CE">
        <w:t>ncluding people from the industry</w:t>
      </w:r>
      <w:r>
        <w:t xml:space="preserve"> </w:t>
      </w:r>
      <w:r w:rsidRPr="001D20CE">
        <w:t xml:space="preserve">we would be regulating. One thing that has changed </w:t>
      </w:r>
      <w:r w:rsidR="00BC0E97">
        <w:t>in</w:t>
      </w:r>
      <w:r w:rsidRPr="001D20CE">
        <w:t xml:space="preserve"> our own work over the years is </w:t>
      </w:r>
      <w:r w:rsidR="00BC0E97">
        <w:t>that</w:t>
      </w:r>
      <w:r w:rsidRPr="001D20CE">
        <w:t xml:space="preserve"> we have moved from a system where we just research how people are behaving</w:t>
      </w:r>
      <w:r>
        <w:t>,</w:t>
      </w:r>
      <w:r w:rsidRPr="001D20CE">
        <w:t xml:space="preserve"> and their concerns</w:t>
      </w:r>
      <w:r>
        <w:t>,</w:t>
      </w:r>
      <w:r w:rsidRPr="001D20CE">
        <w:t xml:space="preserve"> to a system where we also test that with them</w:t>
      </w:r>
      <w:r>
        <w:t xml:space="preserve"> </w:t>
      </w:r>
      <w:r w:rsidRPr="001D20CE">
        <w:t>to ensure that we are getting under the skin and know as well as we can whether they are telling us the truth</w:t>
      </w:r>
      <w:r w:rsidR="00BC0E97">
        <w:t>,</w:t>
      </w:r>
      <w:r w:rsidRPr="001D20CE">
        <w:t xml:space="preserve"> or whether we know what they do not know</w:t>
      </w:r>
      <w:r w:rsidR="008B0168">
        <w:t xml:space="preserve"> </w:t>
      </w:r>
      <w:r w:rsidR="00BC0E97">
        <w:t>—</w:t>
      </w:r>
      <w:r w:rsidR="008B0168">
        <w:t xml:space="preserve"> </w:t>
      </w:r>
      <w:r w:rsidRPr="001D20CE">
        <w:t xml:space="preserve">to quote your earlier comment back to you. Part of that is </w:t>
      </w:r>
      <w:r w:rsidRPr="001D20CE">
        <w:t>having a better developed array of research techniques where</w:t>
      </w:r>
      <w:r w:rsidR="00BC0E97">
        <w:t>by</w:t>
      </w:r>
      <w:r>
        <w:t>,</w:t>
      </w:r>
      <w:r w:rsidRPr="001D20CE">
        <w:t xml:space="preserve"> in addition to asking what people what they are up</w:t>
      </w:r>
      <w:r>
        <w:t xml:space="preserve"> to</w:t>
      </w:r>
      <w:r w:rsidRPr="001D20CE">
        <w:t xml:space="preserve">, we can </w:t>
      </w:r>
      <w:r w:rsidR="00BC0E97">
        <w:t xml:space="preserve">also </w:t>
      </w:r>
      <w:r w:rsidRPr="001D20CE">
        <w:t xml:space="preserve">passively track their activity </w:t>
      </w:r>
      <w:r w:rsidR="00BC0E97">
        <w:t>so that</w:t>
      </w:r>
      <w:r w:rsidRPr="001D20CE">
        <w:t xml:space="preserve"> we can see what they are up to.</w:t>
      </w:r>
      <w:r>
        <w:t xml:space="preserve"> </w:t>
      </w:r>
    </w:p>
    <w:p w:rsidR="004315E9" w:rsidP="004315E9">
      <w:pPr>
        <w:pStyle w:val="Remark"/>
      </w:pPr>
      <w:r w:rsidRPr="005403B2">
        <w:rPr>
          <w:b/>
        </w:rPr>
        <w:t>Baroness Morris of Yardley:</w:t>
      </w:r>
      <w:r>
        <w:t xml:space="preserve"> </w:t>
      </w:r>
      <w:r w:rsidRPr="001D20CE">
        <w:t>You are a regulator</w:t>
      </w:r>
      <w:r w:rsidR="00BC0E97">
        <w:t>,</w:t>
      </w:r>
      <w:r w:rsidRPr="001D20CE">
        <w:t xml:space="preserve"> but your responsibilities in this area are to promote.</w:t>
      </w:r>
      <w:r>
        <w:t xml:space="preserve"> </w:t>
      </w:r>
      <w:r w:rsidRPr="001D20CE">
        <w:t xml:space="preserve">I am not being pernickety </w:t>
      </w:r>
      <w:r w:rsidR="00BC0E97">
        <w:t>about</w:t>
      </w:r>
      <w:r w:rsidRPr="001D20CE">
        <w:t xml:space="preserve"> words, but that is a big difference</w:t>
      </w:r>
      <w:r>
        <w:t>. Y</w:t>
      </w:r>
      <w:r w:rsidRPr="001D20CE">
        <w:t xml:space="preserve">ou could argue </w:t>
      </w:r>
      <w:r>
        <w:t xml:space="preserve">that </w:t>
      </w:r>
      <w:r w:rsidRPr="001D20CE">
        <w:t>you do not have a regulator</w:t>
      </w:r>
      <w:r>
        <w:t>y function</w:t>
      </w:r>
      <w:r w:rsidRPr="001D20CE">
        <w:t xml:space="preserve"> for those</w:t>
      </w:r>
      <w:r w:rsidR="00BC0E97">
        <w:t xml:space="preserve"> things, </w:t>
      </w:r>
      <w:r w:rsidRPr="001D20CE">
        <w:t>because you are doing the promotion.</w:t>
      </w:r>
      <w:r>
        <w:t xml:space="preserve"> </w:t>
      </w:r>
      <w:r w:rsidRPr="001D20CE">
        <w:t>I suspect</w:t>
      </w:r>
      <w:r>
        <w:t>,</w:t>
      </w:r>
      <w:r w:rsidRPr="001D20CE">
        <w:t xml:space="preserve"> because of the organisation you are</w:t>
      </w:r>
      <w:r>
        <w:t>,</w:t>
      </w:r>
      <w:r w:rsidRPr="001D20CE">
        <w:t xml:space="preserve"> that behaviour goes </w:t>
      </w:r>
      <w:r>
        <w:t xml:space="preserve">all the way </w:t>
      </w:r>
      <w:r w:rsidRPr="001D20CE">
        <w:t>through.</w:t>
      </w:r>
      <w:r>
        <w:t xml:space="preserve"> </w:t>
      </w:r>
      <w:r w:rsidRPr="001D20CE">
        <w:t>I am trying to test whether people might look to you as a guardian of quality in this area</w:t>
      </w:r>
      <w:r>
        <w:t xml:space="preserve"> or</w:t>
      </w:r>
      <w:r w:rsidR="00BC0E97">
        <w:t xml:space="preserve"> whether</w:t>
      </w:r>
      <w:r>
        <w:t>,</w:t>
      </w:r>
      <w:r w:rsidRPr="001D20CE">
        <w:t xml:space="preserve"> because your responsibility is to promote, it just does not come through as strongly.</w:t>
      </w:r>
      <w:r>
        <w:t xml:space="preserve"> </w:t>
      </w:r>
      <w:r w:rsidRPr="001D20CE">
        <w:t>Does that make sense?</w:t>
      </w:r>
      <w:r>
        <w:t xml:space="preserve"> It is t</w:t>
      </w:r>
      <w:r w:rsidRPr="001D20CE">
        <w:t>he difference between regulat</w:t>
      </w:r>
      <w:r>
        <w:t>ing</w:t>
      </w:r>
      <w:r w:rsidRPr="001D20CE">
        <w:t xml:space="preserve"> and promot</w:t>
      </w:r>
      <w:r>
        <w:t>ing</w:t>
      </w:r>
      <w:r w:rsidRPr="001D20CE">
        <w:t xml:space="preserve">. </w:t>
      </w:r>
    </w:p>
    <w:p w:rsidR="004315E9" w:rsidP="004315E9">
      <w:pPr>
        <w:pStyle w:val="Answer"/>
      </w:pPr>
      <w:r w:rsidRPr="005403B2">
        <w:rPr>
          <w:b/>
          <w:i/>
        </w:rPr>
        <w:t>Tony Close:</w:t>
      </w:r>
      <w:r>
        <w:t xml:space="preserve"> </w:t>
      </w:r>
      <w:r w:rsidRPr="001D20CE">
        <w:t>It is a point well made.</w:t>
      </w:r>
      <w:r>
        <w:t xml:space="preserve"> </w:t>
      </w:r>
      <w:r w:rsidRPr="001D20CE">
        <w:t xml:space="preserve">I am not sure what the answer is, </w:t>
      </w:r>
      <w:r w:rsidR="00BC0E97">
        <w:t>to be</w:t>
      </w:r>
      <w:r w:rsidRPr="001D20CE">
        <w:t xml:space="preserve"> honest.</w:t>
      </w:r>
      <w:r>
        <w:t xml:space="preserve"> W</w:t>
      </w:r>
      <w:r w:rsidRPr="001D20CE">
        <w:t xml:space="preserve">e are trying to do as good a job as we can now in relation to </w:t>
      </w:r>
      <w:r>
        <w:t>media literacy. W</w:t>
      </w:r>
      <w:r w:rsidRPr="001D20CE">
        <w:t>e think it is vital</w:t>
      </w:r>
      <w:r>
        <w:t>,</w:t>
      </w:r>
      <w:r w:rsidRPr="001D20CE">
        <w:t xml:space="preserve"> not just because Ofcom has a duty but </w:t>
      </w:r>
      <w:r>
        <w:t xml:space="preserve">because </w:t>
      </w:r>
      <w:r w:rsidRPr="001D20CE">
        <w:t xml:space="preserve">it is big component part of us carrying out an online harms regulatory job. </w:t>
      </w:r>
    </w:p>
    <w:p w:rsidR="004315E9" w:rsidP="004315E9">
      <w:pPr>
        <w:pStyle w:val="Remark"/>
      </w:pPr>
      <w:r w:rsidRPr="005403B2">
        <w:rPr>
          <w:b/>
        </w:rPr>
        <w:t>Baroness Morris of Yardley:</w:t>
      </w:r>
      <w:r>
        <w:t xml:space="preserve"> It is crucial.</w:t>
      </w:r>
    </w:p>
    <w:p w:rsidR="004315E9" w:rsidP="004315E9">
      <w:pPr>
        <w:pStyle w:val="Remark"/>
      </w:pPr>
      <w:r w:rsidRPr="005403B2">
        <w:rPr>
          <w:b/>
        </w:rPr>
        <w:t>The Chair:</w:t>
      </w:r>
      <w:r>
        <w:t xml:space="preserve"> </w:t>
      </w:r>
      <w:r w:rsidRPr="001D20CE">
        <w:t>In fairness to you, the original legislation was flawed</w:t>
      </w:r>
      <w:r w:rsidR="00BC0E97">
        <w:t>,</w:t>
      </w:r>
      <w:r w:rsidRPr="001D20CE">
        <w:t xml:space="preserve"> and </w:t>
      </w:r>
      <w:r>
        <w:t xml:space="preserve">it </w:t>
      </w:r>
      <w:r w:rsidRPr="001D20CE">
        <w:t>was not entirely clear who was supposed to do what</w:t>
      </w:r>
      <w:r w:rsidR="00BC0E97">
        <w:t>,</w:t>
      </w:r>
      <w:r w:rsidRPr="001D20CE">
        <w:t xml:space="preserve"> when and how.</w:t>
      </w:r>
      <w:r>
        <w:t xml:space="preserve"> </w:t>
      </w:r>
      <w:r w:rsidRPr="001D20CE">
        <w:t>A number of</w:t>
      </w:r>
      <w:r w:rsidRPr="001D20CE">
        <w:t xml:space="preserve"> us can take responsibility for that.</w:t>
      </w:r>
      <w:r>
        <w:t xml:space="preserve"> </w:t>
      </w:r>
    </w:p>
    <w:p w:rsidR="004315E9" w:rsidP="004315E9">
      <w:pPr>
        <w:pStyle w:val="Remark"/>
      </w:pPr>
      <w:r w:rsidRPr="006D4AC1">
        <w:rPr>
          <w:b/>
        </w:rPr>
        <w:t>Baroness Kidron:</w:t>
      </w:r>
      <w:r>
        <w:t xml:space="preserve"> T</w:t>
      </w:r>
      <w:r w:rsidRPr="001D20CE">
        <w:t xml:space="preserve">here is a very persistent idea that because </w:t>
      </w:r>
      <w:r>
        <w:t>children</w:t>
      </w:r>
      <w:r w:rsidRPr="001D20CE">
        <w:t xml:space="preserve"> have great facility in using digital tools</w:t>
      </w:r>
      <w:r w:rsidR="008B0168">
        <w:t>,</w:t>
      </w:r>
      <w:r w:rsidRPr="001D20CE">
        <w:t xml:space="preserve"> they are equally literate about the purposes and outcomes of that use. I believe that Ofcom evidence disproves that to </w:t>
      </w:r>
      <w:r>
        <w:t xml:space="preserve">a </w:t>
      </w:r>
      <w:r w:rsidRPr="001D20CE">
        <w:t>great degree.</w:t>
      </w:r>
      <w:r>
        <w:t xml:space="preserve"> </w:t>
      </w:r>
      <w:r w:rsidR="00A65053">
        <w:t>W</w:t>
      </w:r>
      <w:r w:rsidRPr="001D20CE">
        <w:t>ould you say something about that</w:t>
      </w:r>
      <w:r w:rsidR="00A65053">
        <w:t>, for the record</w:t>
      </w:r>
      <w:r w:rsidRPr="001D20CE">
        <w:t>?</w:t>
      </w:r>
      <w:r>
        <w:t xml:space="preserve"> </w:t>
      </w:r>
    </w:p>
    <w:p w:rsidR="004315E9" w:rsidP="004315E9">
      <w:pPr>
        <w:pStyle w:val="Answer"/>
      </w:pPr>
      <w:r w:rsidRPr="006D4AC1">
        <w:rPr>
          <w:b/>
          <w:i/>
        </w:rPr>
        <w:t>Tony Close:</w:t>
      </w:r>
      <w:r>
        <w:t xml:space="preserve"> </w:t>
      </w:r>
      <w:r w:rsidRPr="001D20CE">
        <w:t>That is right.</w:t>
      </w:r>
      <w:r>
        <w:t xml:space="preserve"> </w:t>
      </w:r>
      <w:r w:rsidRPr="001D20CE">
        <w:t>Our own research</w:t>
      </w:r>
      <w:r>
        <w:t>,</w:t>
      </w:r>
      <w:r w:rsidRPr="001D20CE">
        <w:t xml:space="preserve"> particularly into children</w:t>
      </w:r>
      <w:r>
        <w:t>’</w:t>
      </w:r>
      <w:r w:rsidRPr="001D20CE">
        <w:t>s use and attitudes</w:t>
      </w:r>
      <w:r>
        <w:t>,</w:t>
      </w:r>
      <w:r w:rsidRPr="001D20CE">
        <w:t xml:space="preserve"> indicates a </w:t>
      </w:r>
      <w:r>
        <w:t xml:space="preserve">high </w:t>
      </w:r>
      <w:r w:rsidRPr="001D20CE">
        <w:t>level of functional savviness</w:t>
      </w:r>
      <w:r>
        <w:t>. K</w:t>
      </w:r>
      <w:r w:rsidRPr="001D20CE">
        <w:t>ids know what they are doing when it comes to navigating or using apps and other online sources</w:t>
      </w:r>
      <w:r>
        <w:t xml:space="preserve">. However, </w:t>
      </w:r>
      <w:r w:rsidRPr="001D20CE">
        <w:t>they often lack the critical understanding and critical savviness to make the best decisions, or even to understand the impact of their behaviour and their decision</w:t>
      </w:r>
      <w:r>
        <w:t>-</w:t>
      </w:r>
      <w:r w:rsidRPr="001D20CE">
        <w:t>making process.</w:t>
      </w:r>
      <w:r>
        <w:t xml:space="preserve"> </w:t>
      </w:r>
    </w:p>
    <w:p w:rsidR="004315E9" w:rsidP="004315E9">
      <w:pPr>
        <w:pStyle w:val="Question"/>
      </w:pPr>
      <w:r w:rsidRPr="006D4AC1">
        <w:rPr>
          <w:b/>
        </w:rPr>
        <w:t>Baroness Kidron:</w:t>
      </w:r>
      <w:r>
        <w:t xml:space="preserve"> </w:t>
      </w:r>
      <w:r w:rsidRPr="001D20CE">
        <w:t>Thank you very much.</w:t>
      </w:r>
      <w:r>
        <w:t xml:space="preserve"> I</w:t>
      </w:r>
      <w:r w:rsidRPr="001D20CE">
        <w:t xml:space="preserve">t seems </w:t>
      </w:r>
      <w:r>
        <w:t xml:space="preserve">that </w:t>
      </w:r>
      <w:r w:rsidRPr="001D20CE">
        <w:t xml:space="preserve">the </w:t>
      </w:r>
      <w:r w:rsidR="008B0168">
        <w:t>O</w:t>
      </w:r>
      <w:r w:rsidRPr="001D20CE">
        <w:t xml:space="preserve">nline </w:t>
      </w:r>
      <w:r w:rsidR="008B0168">
        <w:t>H</w:t>
      </w:r>
      <w:r w:rsidRPr="001D20CE">
        <w:t>arms Bill</w:t>
      </w:r>
      <w:r>
        <w:t xml:space="preserve"> will</w:t>
      </w:r>
      <w:r w:rsidRPr="001D20CE">
        <w:t xml:space="preserve"> include a certain number of codes of conduct. </w:t>
      </w:r>
      <w:r w:rsidR="00F44609">
        <w:t xml:space="preserve">Could </w:t>
      </w:r>
      <w:r w:rsidRPr="001D20CE">
        <w:t>you outline what your process will be in developing those codes and where you think there is evidence of best practice in codes being an effective tool for a regulator in this space?</w:t>
      </w:r>
      <w:r>
        <w:t xml:space="preserve"> </w:t>
      </w:r>
    </w:p>
    <w:p w:rsidR="004315E9" w:rsidP="004315E9">
      <w:pPr>
        <w:pStyle w:val="Answer"/>
      </w:pPr>
      <w:r w:rsidRPr="005403B2">
        <w:rPr>
          <w:b/>
          <w:i/>
        </w:rPr>
        <w:t>Tony Close:</w:t>
      </w:r>
      <w:r>
        <w:t xml:space="preserve"> </w:t>
      </w:r>
      <w:r w:rsidRPr="001D20CE">
        <w:t xml:space="preserve">You used a crucial term </w:t>
      </w:r>
      <w:r w:rsidR="00C211D0">
        <w:t>there</w:t>
      </w:r>
      <w:r w:rsidR="004A0AED">
        <w:t xml:space="preserve">; </w:t>
      </w:r>
      <w:r w:rsidRPr="001D20CE">
        <w:t>they are a too</w:t>
      </w:r>
      <w:r>
        <w:t>l</w:t>
      </w:r>
      <w:r w:rsidRPr="001D20CE">
        <w:t>.</w:t>
      </w:r>
      <w:r>
        <w:t xml:space="preserve"> </w:t>
      </w:r>
      <w:r w:rsidRPr="001D20CE">
        <w:t>The codes are not the be all and end all</w:t>
      </w:r>
      <w:r>
        <w:t>. T</w:t>
      </w:r>
      <w:r w:rsidRPr="001D20CE">
        <w:t>hey are not the outcome you are looking for as a regulator. They</w:t>
      </w:r>
      <w:r>
        <w:t xml:space="preserve"> </w:t>
      </w:r>
      <w:r w:rsidRPr="001D20CE">
        <w:t>are a vehicle through which you seek positive and great outcomes for consumers.</w:t>
      </w:r>
      <w:r>
        <w:t xml:space="preserve"> </w:t>
      </w:r>
      <w:r w:rsidRPr="001D20CE">
        <w:t xml:space="preserve">Our experience of developing many different types of codes over the years, whether they be the really prescriptive type of codes such as the </w:t>
      </w:r>
      <w:r>
        <w:t>B</w:t>
      </w:r>
      <w:r w:rsidRPr="001D20CE">
        <w:t xml:space="preserve">roadcasting </w:t>
      </w:r>
      <w:r>
        <w:t>C</w:t>
      </w:r>
      <w:r w:rsidRPr="001D20CE">
        <w:t>ode</w:t>
      </w:r>
      <w:r>
        <w:t>,</w:t>
      </w:r>
      <w:r w:rsidRPr="001D20CE">
        <w:t xml:space="preserve"> or the less prescriptive codes of guidance that we have for </w:t>
      </w:r>
      <w:r w:rsidRPr="001D20CE">
        <w:t>telcos</w:t>
      </w:r>
      <w:r w:rsidRPr="001D20CE">
        <w:t xml:space="preserve"> and communications providers</w:t>
      </w:r>
      <w:r>
        <w:t>,</w:t>
      </w:r>
      <w:r w:rsidRPr="001D20CE">
        <w:t xml:space="preserve"> suggest</w:t>
      </w:r>
      <w:r>
        <w:t>s</w:t>
      </w:r>
      <w:r w:rsidRPr="001D20CE">
        <w:t xml:space="preserve"> </w:t>
      </w:r>
      <w:r>
        <w:t xml:space="preserve">that </w:t>
      </w:r>
      <w:r w:rsidRPr="001D20CE">
        <w:t>there are some fundamentals about getting it right.</w:t>
      </w:r>
      <w:r>
        <w:t xml:space="preserve"> </w:t>
      </w:r>
    </w:p>
    <w:p w:rsidR="00A41054" w:rsidP="004315E9">
      <w:pPr>
        <w:pStyle w:val="Answer"/>
      </w:pPr>
      <w:r w:rsidRPr="001D20CE">
        <w:t xml:space="preserve">You </w:t>
      </w:r>
      <w:r w:rsidRPr="001D20CE">
        <w:t>have to</w:t>
      </w:r>
      <w:r w:rsidRPr="001D20CE">
        <w:t xml:space="preserve"> have a great evidence base.</w:t>
      </w:r>
      <w:r>
        <w:t xml:space="preserve"> </w:t>
      </w:r>
      <w:r w:rsidRPr="001D20CE">
        <w:t>Often that means researching different aspects and different harms or processes, things that might end up in the code.</w:t>
      </w:r>
      <w:r>
        <w:t xml:space="preserve"> </w:t>
      </w:r>
      <w:r w:rsidRPr="001D20CE">
        <w:t xml:space="preserve">You </w:t>
      </w:r>
      <w:r w:rsidRPr="001D20CE">
        <w:t>have to</w:t>
      </w:r>
      <w:r w:rsidRPr="001D20CE">
        <w:t xml:space="preserve"> consult widely.</w:t>
      </w:r>
      <w:r>
        <w:t xml:space="preserve"> </w:t>
      </w:r>
      <w:r w:rsidRPr="001D20CE">
        <w:t xml:space="preserve">You </w:t>
      </w:r>
      <w:r w:rsidRPr="001D20CE">
        <w:t>have to</w:t>
      </w:r>
      <w:r w:rsidRPr="001D20CE">
        <w:t xml:space="preserve"> consult with the industry that will end up being subject to the code</w:t>
      </w:r>
      <w:r>
        <w:t>,</w:t>
      </w:r>
      <w:r w:rsidRPr="001D20CE">
        <w:t xml:space="preserve"> but you </w:t>
      </w:r>
      <w:r>
        <w:t xml:space="preserve">also </w:t>
      </w:r>
      <w:r w:rsidRPr="001D20CE">
        <w:t>have to consult more broadly with anyone who is likely to be able to help you understand the matter as well as you can.</w:t>
      </w:r>
      <w:r>
        <w:t xml:space="preserve"> </w:t>
      </w:r>
    </w:p>
    <w:p w:rsidR="004315E9" w:rsidP="004315E9">
      <w:pPr>
        <w:pStyle w:val="Answer"/>
      </w:pPr>
      <w:r w:rsidRPr="001D20CE">
        <w:t>You need to create a code that is evolutionary. It needs to be able to change and adapt over time</w:t>
      </w:r>
      <w:r>
        <w:t>,</w:t>
      </w:r>
      <w:r w:rsidRPr="001D20CE">
        <w:t xml:space="preserve"> which often leads you to some broad principles at the outset that you can then flesh out over time.</w:t>
      </w:r>
      <w:r>
        <w:t xml:space="preserve"> </w:t>
      </w:r>
      <w:r w:rsidRPr="001D20CE">
        <w:t xml:space="preserve">You need to find a way of balancing the </w:t>
      </w:r>
      <w:r w:rsidRPr="001D20CE">
        <w:t>often contradictory</w:t>
      </w:r>
      <w:r w:rsidRPr="001D20CE">
        <w:t xml:space="preserve"> incentives or factors. </w:t>
      </w:r>
      <w:r w:rsidR="00FC6479">
        <w:t>There is a</w:t>
      </w:r>
      <w:r w:rsidRPr="001D20CE">
        <w:t xml:space="preserve"> great example of that in the </w:t>
      </w:r>
      <w:r>
        <w:t>B</w:t>
      </w:r>
      <w:r w:rsidRPr="001D20CE">
        <w:t xml:space="preserve">roadcasting </w:t>
      </w:r>
      <w:r>
        <w:t>C</w:t>
      </w:r>
      <w:r w:rsidRPr="001D20CE">
        <w:t>ode</w:t>
      </w:r>
      <w:r w:rsidR="00FC6479">
        <w:t xml:space="preserve">; </w:t>
      </w:r>
      <w:r w:rsidRPr="001D20CE">
        <w:t xml:space="preserve">we </w:t>
      </w:r>
      <w:r w:rsidRPr="001D20CE">
        <w:t>have to</w:t>
      </w:r>
      <w:r w:rsidRPr="001D20CE">
        <w:t xml:space="preserve"> balance</w:t>
      </w:r>
      <w:r w:rsidR="008A20D6">
        <w:t>,</w:t>
      </w:r>
      <w:r w:rsidRPr="001D20CE">
        <w:t xml:space="preserve"> at the heart of the code</w:t>
      </w:r>
      <w:r w:rsidR="008A20D6">
        <w:t>,</w:t>
      </w:r>
      <w:r w:rsidRPr="001D20CE">
        <w:t xml:space="preserve"> requirements to secure freedom of expression with requirements to protect people from very bad things.</w:t>
      </w:r>
    </w:p>
    <w:p w:rsidR="004315E9" w:rsidP="004315E9">
      <w:pPr>
        <w:pStyle w:val="Remark"/>
      </w:pPr>
      <w:r w:rsidRPr="006D4AC1">
        <w:rPr>
          <w:b/>
        </w:rPr>
        <w:t>Baroness Kidron:</w:t>
      </w:r>
      <w:r>
        <w:t xml:space="preserve"> </w:t>
      </w:r>
      <w:r w:rsidRPr="001D20CE">
        <w:t>Kevin, do you want to add</w:t>
      </w:r>
      <w:r>
        <w:t xml:space="preserve"> anything</w:t>
      </w:r>
      <w:r w:rsidRPr="001D20CE">
        <w:t>?</w:t>
      </w:r>
      <w:r>
        <w:t xml:space="preserve"> </w:t>
      </w:r>
    </w:p>
    <w:p w:rsidR="004315E9" w:rsidP="004315E9">
      <w:pPr>
        <w:pStyle w:val="Answer"/>
      </w:pPr>
      <w:r w:rsidRPr="006D4AC1">
        <w:rPr>
          <w:b/>
          <w:i/>
        </w:rPr>
        <w:t>Kevin Bakhurst:</w:t>
      </w:r>
      <w:r>
        <w:t xml:space="preserve"> </w:t>
      </w:r>
      <w:r w:rsidRPr="001D20CE">
        <w:t>No.</w:t>
      </w:r>
      <w:r>
        <w:t xml:space="preserve"> </w:t>
      </w:r>
    </w:p>
    <w:p w:rsidR="004315E9" w:rsidP="004315E9">
      <w:pPr>
        <w:pStyle w:val="Remark"/>
      </w:pPr>
      <w:r w:rsidRPr="006D4AC1">
        <w:rPr>
          <w:b/>
        </w:rPr>
        <w:t>Baroness Kidron:</w:t>
      </w:r>
      <w:r>
        <w:t xml:space="preserve"> </w:t>
      </w:r>
      <w:r w:rsidRPr="001D20CE">
        <w:t>What part does enforcement play in relation to codes as a tool</w:t>
      </w:r>
      <w:r>
        <w:t xml:space="preserve">? </w:t>
      </w:r>
      <w:r w:rsidRPr="001D20CE">
        <w:t xml:space="preserve">I know you are a regulator, and it will come from the Bill, but </w:t>
      </w:r>
      <w:r>
        <w:t xml:space="preserve">do </w:t>
      </w:r>
      <w:r w:rsidRPr="001D20CE">
        <w:t xml:space="preserve">you as </w:t>
      </w:r>
      <w:r>
        <w:t xml:space="preserve">the </w:t>
      </w:r>
      <w:r w:rsidRPr="001D20CE">
        <w:t>regulator need proper hard enforcement possibilities to make codes matter</w:t>
      </w:r>
      <w:r>
        <w:t>?</w:t>
      </w:r>
    </w:p>
    <w:p w:rsidR="004315E9" w:rsidP="004315E9">
      <w:pPr>
        <w:pStyle w:val="Answer"/>
      </w:pPr>
      <w:r w:rsidRPr="006D4AC1">
        <w:rPr>
          <w:b/>
          <w:i/>
        </w:rPr>
        <w:t>Tony Close:</w:t>
      </w:r>
      <w:r>
        <w:t xml:space="preserve"> </w:t>
      </w:r>
      <w:r w:rsidRPr="001D20CE">
        <w:t>Th</w:t>
      </w:r>
      <w:r>
        <w:t>ere</w:t>
      </w:r>
      <w:r w:rsidRPr="001D20CE">
        <w:t xml:space="preserve"> is </w:t>
      </w:r>
      <w:r>
        <w:t xml:space="preserve">a </w:t>
      </w:r>
      <w:r w:rsidRPr="001D20CE">
        <w:t>fairly straightforward</w:t>
      </w:r>
      <w:r>
        <w:t xml:space="preserve"> answer</w:t>
      </w:r>
      <w:r w:rsidRPr="001D20CE">
        <w:t>.</w:t>
      </w:r>
      <w:r>
        <w:t xml:space="preserve"> </w:t>
      </w:r>
    </w:p>
    <w:p w:rsidR="004315E9" w:rsidP="004315E9">
      <w:pPr>
        <w:pStyle w:val="Answer"/>
      </w:pPr>
      <w:r w:rsidRPr="006D4AC1">
        <w:rPr>
          <w:b/>
          <w:i/>
        </w:rPr>
        <w:t>Kevin Bakhurst:</w:t>
      </w:r>
      <w:r>
        <w:t xml:space="preserve"> </w:t>
      </w:r>
      <w:r w:rsidRPr="001D20CE">
        <w:t>The answer is yes.</w:t>
      </w:r>
      <w:r>
        <w:t xml:space="preserve"> </w:t>
      </w:r>
      <w:r w:rsidRPr="001D20CE">
        <w:t>There is no point being a regulator or having a code of practice unless you can enforce it properly.</w:t>
      </w:r>
      <w:r>
        <w:t xml:space="preserve"> </w:t>
      </w:r>
      <w:r w:rsidRPr="001D20CE">
        <w:t>You need a range of tools to be able to do that, including strong information</w:t>
      </w:r>
      <w:r>
        <w:t>-</w:t>
      </w:r>
      <w:r w:rsidRPr="001D20CE">
        <w:t>gathering powers to get the information you want</w:t>
      </w:r>
      <w:r>
        <w:t>,</w:t>
      </w:r>
      <w:r w:rsidRPr="001D20CE">
        <w:t xml:space="preserve"> even when people do not want to give it to you.</w:t>
      </w:r>
      <w:r>
        <w:t xml:space="preserve"> </w:t>
      </w:r>
      <w:r w:rsidRPr="001D20CE">
        <w:t>You need a range of tools to enforce the code of practice, which starts at an encouraging level but ultimately needs to be backed up by some sort of statutory enforcement</w:t>
      </w:r>
      <w:r>
        <w:t>,</w:t>
      </w:r>
      <w:r w:rsidRPr="001D20CE">
        <w:t xml:space="preserve"> which matters to big tech companies.</w:t>
      </w:r>
      <w:r>
        <w:t xml:space="preserve"> </w:t>
      </w:r>
    </w:p>
    <w:p w:rsidR="004315E9" w:rsidP="004315E9">
      <w:pPr>
        <w:pStyle w:val="Remark"/>
      </w:pPr>
      <w:r w:rsidRPr="006D4AC1">
        <w:rPr>
          <w:b/>
        </w:rPr>
        <w:t>Baroness Kidron:</w:t>
      </w:r>
      <w:r>
        <w:t xml:space="preserve"> </w:t>
      </w:r>
      <w:r w:rsidRPr="001D20CE">
        <w:t>Might I press you on that last sentence</w:t>
      </w:r>
      <w:r>
        <w:t>? I</w:t>
      </w:r>
      <w:r w:rsidRPr="001D20CE">
        <w:t xml:space="preserve">t is increasingly considered that the big fines that we have seen are being included </w:t>
      </w:r>
      <w:r w:rsidRPr="001D20CE" w:rsidR="00151411">
        <w:t xml:space="preserve">simply </w:t>
      </w:r>
      <w:r w:rsidRPr="001D20CE">
        <w:t xml:space="preserve">as a price of doing business and </w:t>
      </w:r>
      <w:r w:rsidR="00151411">
        <w:t xml:space="preserve">are </w:t>
      </w:r>
      <w:r w:rsidRPr="001D20CE">
        <w:t>absorbed by the big companies</w:t>
      </w:r>
      <w:r w:rsidR="00151411">
        <w:t>. So</w:t>
      </w:r>
      <w:r w:rsidR="008B0168">
        <w:t>,</w:t>
      </w:r>
      <w:r w:rsidR="00151411">
        <w:t xml:space="preserve"> it is </w:t>
      </w:r>
      <w:r w:rsidRPr="001D20CE">
        <w:t>behavioural change, design change or personal responsibility</w:t>
      </w:r>
      <w:r>
        <w:t xml:space="preserve"> </w:t>
      </w:r>
      <w:r w:rsidR="002260AC">
        <w:t>that</w:t>
      </w:r>
      <w:r>
        <w:t xml:space="preserve"> </w:t>
      </w:r>
      <w:r w:rsidRPr="001D20CE">
        <w:t>need</w:t>
      </w:r>
      <w:r w:rsidR="00151411">
        <w:t>s</w:t>
      </w:r>
      <w:r w:rsidRPr="001D20CE">
        <w:t xml:space="preserve"> to be available at the extreme end.</w:t>
      </w:r>
      <w:r>
        <w:t xml:space="preserve"> </w:t>
      </w:r>
    </w:p>
    <w:p w:rsidR="00923C7D" w:rsidP="004315E9">
      <w:pPr>
        <w:pStyle w:val="Answer"/>
      </w:pPr>
      <w:r w:rsidRPr="006D4AC1">
        <w:rPr>
          <w:b/>
          <w:i/>
        </w:rPr>
        <w:t>Kevin Bakhurst:</w:t>
      </w:r>
      <w:r>
        <w:t xml:space="preserve"> </w:t>
      </w:r>
      <w:r w:rsidRPr="001D20CE">
        <w:t xml:space="preserve">Personal responsibility </w:t>
      </w:r>
      <w:r>
        <w:t xml:space="preserve">is </w:t>
      </w:r>
      <w:r w:rsidRPr="001D20CE">
        <w:t>probably at the slightly extreme end</w:t>
      </w:r>
      <w:r>
        <w:t>,</w:t>
      </w:r>
      <w:r w:rsidRPr="001D20CE">
        <w:t xml:space="preserve"> as are ISP</w:t>
      </w:r>
      <w:r>
        <w:t>-</w:t>
      </w:r>
      <w:r w:rsidRPr="001D20CE">
        <w:t>blocking powers at the extreme end</w:t>
      </w:r>
      <w:r>
        <w:t>,</w:t>
      </w:r>
      <w:r w:rsidRPr="001D20CE">
        <w:t xml:space="preserve"> but you may </w:t>
      </w:r>
      <w:r>
        <w:t xml:space="preserve">also </w:t>
      </w:r>
      <w:r w:rsidRPr="001D20CE">
        <w:t>need those for some platforms, and not necessarily the big ones.</w:t>
      </w:r>
      <w:r>
        <w:t xml:space="preserve"> </w:t>
      </w:r>
    </w:p>
    <w:p w:rsidR="005E3C77" w:rsidP="004315E9">
      <w:pPr>
        <w:pStyle w:val="Answer"/>
      </w:pPr>
      <w:r w:rsidRPr="001D20CE">
        <w:t>This is an area we spend a lot of time on.</w:t>
      </w:r>
      <w:r>
        <w:t xml:space="preserve"> </w:t>
      </w:r>
      <w:r w:rsidRPr="001D20CE">
        <w:t>Ultimately, th</w:t>
      </w:r>
      <w:r>
        <w:t>e range of powers is a matter</w:t>
      </w:r>
      <w:r w:rsidRPr="001D20CE">
        <w:t xml:space="preserve"> for the Government and for Parliament.</w:t>
      </w:r>
      <w:r>
        <w:t xml:space="preserve"> T</w:t>
      </w:r>
      <w:r w:rsidRPr="001D20CE">
        <w:t xml:space="preserve">he principle </w:t>
      </w:r>
      <w:r>
        <w:t>requires a</w:t>
      </w:r>
      <w:r w:rsidRPr="001D20CE">
        <w:t xml:space="preserve"> range of powers t</w:t>
      </w:r>
      <w:r>
        <w:t>o</w:t>
      </w:r>
      <w:r w:rsidRPr="001D20CE">
        <w:t xml:space="preserve"> encourage better behaviour</w:t>
      </w:r>
      <w:r>
        <w:t>. S</w:t>
      </w:r>
      <w:r w:rsidRPr="001D20CE">
        <w:t>ome of the tech companies are increasingly concerned about their public image and their image to users</w:t>
      </w:r>
      <w:r>
        <w:t>. I</w:t>
      </w:r>
      <w:r w:rsidRPr="001D20CE">
        <w:t>t can be commercially damaging to them if they get criticised too much, particularly by an independent voice</w:t>
      </w:r>
      <w:r>
        <w:t xml:space="preserve">. </w:t>
      </w:r>
    </w:p>
    <w:p w:rsidR="004315E9" w:rsidP="004315E9">
      <w:pPr>
        <w:pStyle w:val="Answer"/>
      </w:pPr>
      <w:r>
        <w:t>U</w:t>
      </w:r>
      <w:r w:rsidRPr="001D20CE">
        <w:t>ltimately, you need to be able to put sizable financial fines on some of these tech companies.</w:t>
      </w:r>
      <w:r>
        <w:t xml:space="preserve"> </w:t>
      </w:r>
      <w:r w:rsidRPr="001D20CE">
        <w:t>The cumulative effect can be quite meaningful.</w:t>
      </w:r>
      <w:r>
        <w:t xml:space="preserve"> </w:t>
      </w:r>
      <w:r w:rsidRPr="001D20CE">
        <w:t>We know already from our experience with enormous global telecoms companies</w:t>
      </w:r>
      <w:r w:rsidRPr="007E00D6" w:rsidR="007E00D6">
        <w:t xml:space="preserve"> </w:t>
      </w:r>
      <w:r w:rsidRPr="001D20CE" w:rsidR="007E00D6">
        <w:t>that</w:t>
      </w:r>
      <w:r w:rsidR="007E00D6">
        <w:t xml:space="preserve"> y</w:t>
      </w:r>
      <w:r w:rsidRPr="001D20CE">
        <w:t>ou can encourage better behaviour. You need a full tool kit</w:t>
      </w:r>
      <w:r w:rsidR="00BC1B89">
        <w:t>,</w:t>
      </w:r>
      <w:r w:rsidRPr="001D20CE">
        <w:t xml:space="preserve"> and in the end</w:t>
      </w:r>
      <w:r w:rsidR="008B0168">
        <w:t>,</w:t>
      </w:r>
      <w:r w:rsidRPr="001D20CE">
        <w:t xml:space="preserve"> you need a substantial hammer</w:t>
      </w:r>
      <w:r w:rsidR="00BC1B89">
        <w:t xml:space="preserve">, </w:t>
      </w:r>
      <w:r w:rsidRPr="001D20CE">
        <w:t>really.</w:t>
      </w:r>
      <w:r>
        <w:t xml:space="preserve"> </w:t>
      </w:r>
    </w:p>
    <w:p w:rsidR="004315E9" w:rsidP="004315E9">
      <w:pPr>
        <w:pStyle w:val="Remark"/>
      </w:pPr>
      <w:r w:rsidRPr="005403B2">
        <w:rPr>
          <w:b/>
        </w:rPr>
        <w:t>Baroness Kidron:</w:t>
      </w:r>
      <w:r>
        <w:t xml:space="preserve"> </w:t>
      </w:r>
      <w:r w:rsidRPr="001D20CE">
        <w:t>Is the other end of that that you need to make very clear statements about proportionality and about how that waterfall goes</w:t>
      </w:r>
      <w:r w:rsidR="00FC6A8A">
        <w:t>,</w:t>
      </w:r>
      <w:r w:rsidRPr="001D20CE">
        <w:t xml:space="preserve"> so that if you have a very extreme hammer it is not used to crack open a nut?</w:t>
      </w:r>
      <w:r>
        <w:t xml:space="preserve"> </w:t>
      </w:r>
    </w:p>
    <w:p w:rsidR="0002037D" w:rsidP="004315E9">
      <w:pPr>
        <w:pStyle w:val="Answer"/>
      </w:pPr>
      <w:r w:rsidRPr="006D4AC1">
        <w:rPr>
          <w:b/>
          <w:i/>
        </w:rPr>
        <w:t>Kevin Bakhurst:</w:t>
      </w:r>
      <w:r>
        <w:t xml:space="preserve"> </w:t>
      </w:r>
      <w:r w:rsidRPr="001D20CE">
        <w:t>That would be our general approach in regulation.</w:t>
      </w:r>
      <w:r>
        <w:t xml:space="preserve"> </w:t>
      </w:r>
      <w:r w:rsidRPr="001D20CE">
        <w:t xml:space="preserve">Particularly </w:t>
      </w:r>
      <w:r w:rsidR="00FC6A8A">
        <w:t>with</w:t>
      </w:r>
      <w:r w:rsidRPr="001D20CE">
        <w:t xml:space="preserve"> broadcasting standards</w:t>
      </w:r>
      <w:r>
        <w:t>,</w:t>
      </w:r>
      <w:r w:rsidRPr="001D20CE">
        <w:t xml:space="preserve"> there are some lessons we can draw from that and read across</w:t>
      </w:r>
      <w:r>
        <w:t>. W</w:t>
      </w:r>
      <w:r w:rsidRPr="001D20CE">
        <w:t>hen a broadcaster makes a mistake</w:t>
      </w:r>
      <w:r>
        <w:t>,</w:t>
      </w:r>
      <w:r w:rsidRPr="001D20CE">
        <w:t xml:space="preserve"> the first thing we do </w:t>
      </w:r>
      <w:r w:rsidRPr="001D20CE" w:rsidR="00FC6A8A">
        <w:t>by and large</w:t>
      </w:r>
      <w:r w:rsidR="00FC6A8A">
        <w:t xml:space="preserve"> </w:t>
      </w:r>
      <w:r w:rsidRPr="001D20CE">
        <w:t xml:space="preserve">is publish a decision saying </w:t>
      </w:r>
      <w:r>
        <w:t xml:space="preserve">that </w:t>
      </w:r>
      <w:r w:rsidRPr="001D20CE">
        <w:t>it made a mistake</w:t>
      </w:r>
      <w:r>
        <w:t>,</w:t>
      </w:r>
      <w:r w:rsidRPr="001D20CE">
        <w:t xml:space="preserve"> it should not do it again</w:t>
      </w:r>
      <w:r>
        <w:t>,</w:t>
      </w:r>
      <w:r w:rsidRPr="001D20CE">
        <w:t xml:space="preserve"> and what the problem was.</w:t>
      </w:r>
      <w:r>
        <w:t xml:space="preserve"> </w:t>
      </w:r>
    </w:p>
    <w:p w:rsidR="004315E9" w:rsidP="004315E9">
      <w:pPr>
        <w:pStyle w:val="Answer"/>
      </w:pPr>
      <w:r w:rsidRPr="001D20CE">
        <w:t xml:space="preserve">There </w:t>
      </w:r>
      <w:r>
        <w:t>are different</w:t>
      </w:r>
      <w:r w:rsidRPr="001D20CE">
        <w:t xml:space="preserve"> grade</w:t>
      </w:r>
      <w:r>
        <w:t>s</w:t>
      </w:r>
      <w:r w:rsidRPr="001D20CE">
        <w:t xml:space="preserve"> </w:t>
      </w:r>
      <w:r>
        <w:t>whereby yo</w:t>
      </w:r>
      <w:r w:rsidRPr="001D20CE">
        <w:t>u can start looking at reading out a correction on air, imposing a financial penalty or taking the licence away.</w:t>
      </w:r>
      <w:r>
        <w:t xml:space="preserve"> </w:t>
      </w:r>
      <w:r w:rsidRPr="001D20CE">
        <w:t>In broadcasting</w:t>
      </w:r>
      <w:r>
        <w:t>,</w:t>
      </w:r>
      <w:r w:rsidRPr="001D20CE">
        <w:t xml:space="preserve"> taking </w:t>
      </w:r>
      <w:r>
        <w:t>a</w:t>
      </w:r>
      <w:r w:rsidRPr="001D20CE">
        <w:t xml:space="preserve"> licence away is a </w:t>
      </w:r>
      <w:r w:rsidRPr="001D20CE">
        <w:t>really high</w:t>
      </w:r>
      <w:r>
        <w:t>-</w:t>
      </w:r>
      <w:r w:rsidRPr="001D20CE">
        <w:t>level</w:t>
      </w:r>
      <w:r w:rsidRPr="001D20CE">
        <w:t xml:space="preserve"> punishment when you think about it in </w:t>
      </w:r>
      <w:r>
        <w:t>the context of</w:t>
      </w:r>
      <w:r w:rsidRPr="001D20CE">
        <w:t xml:space="preserve"> freedom of speech.</w:t>
      </w:r>
      <w:r>
        <w:t xml:space="preserve"> </w:t>
      </w:r>
      <w:r w:rsidRPr="001D20CE">
        <w:t>We try not to use it very often</w:t>
      </w:r>
      <w:r>
        <w:t>. W</w:t>
      </w:r>
      <w:r w:rsidRPr="001D20CE">
        <w:t>e move through the early stages</w:t>
      </w:r>
      <w:r w:rsidR="00B11797">
        <w:t>,</w:t>
      </w:r>
      <w:r w:rsidRPr="001D20CE">
        <w:t xml:space="preserve"> and by and large we see a change of behaviour, but we are not afraid to move to the final stage.</w:t>
      </w:r>
      <w:r>
        <w:t xml:space="preserve"> </w:t>
      </w:r>
    </w:p>
    <w:p w:rsidR="004315E9" w:rsidP="004315E9">
      <w:pPr>
        <w:pStyle w:val="Remark"/>
      </w:pPr>
      <w:r w:rsidRPr="006D4AC1">
        <w:rPr>
          <w:b/>
        </w:rPr>
        <w:t>Baroness Kidron:</w:t>
      </w:r>
      <w:r>
        <w:t xml:space="preserve"> </w:t>
      </w:r>
      <w:r w:rsidR="00B74CA4">
        <w:t>Finally,</w:t>
      </w:r>
      <w:r w:rsidRPr="001D20CE">
        <w:t xml:space="preserve"> last week we saw in Washington the introduction of a Bill called </w:t>
      </w:r>
      <w:r>
        <w:t>EARN IT</w:t>
      </w:r>
      <w:r w:rsidRPr="001D20CE">
        <w:t xml:space="preserve">. </w:t>
      </w:r>
      <w:r w:rsidR="00B74CA4">
        <w:t>There</w:t>
      </w:r>
      <w:r w:rsidRPr="001D20CE">
        <w:t xml:space="preserve"> </w:t>
      </w:r>
      <w:r>
        <w:t>i</w:t>
      </w:r>
      <w:r w:rsidRPr="001D20CE">
        <w:t>s a</w:t>
      </w:r>
      <w:r>
        <w:t xml:space="preserve"> very</w:t>
      </w:r>
      <w:r w:rsidRPr="001D20CE">
        <w:t xml:space="preserve"> interesting concept </w:t>
      </w:r>
      <w:r w:rsidR="00B74CA4">
        <w:t xml:space="preserve">in it, </w:t>
      </w:r>
      <w:r w:rsidRPr="001D20CE">
        <w:t xml:space="preserve">which </w:t>
      </w:r>
      <w:r w:rsidR="00B74CA4">
        <w:t>is that</w:t>
      </w:r>
      <w:r>
        <w:t xml:space="preserve"> </w:t>
      </w:r>
      <w:r w:rsidRPr="001D20CE">
        <w:t>if you cannot be seen to earn your lack of liability, you will become liable, so it spoke to that</w:t>
      </w:r>
      <w:r>
        <w:t xml:space="preserve"> circumstance</w:t>
      </w:r>
      <w:r w:rsidRPr="001D20CE">
        <w:t>.</w:t>
      </w:r>
      <w:r>
        <w:t xml:space="preserve"> </w:t>
      </w:r>
      <w:r w:rsidRPr="001D20CE">
        <w:t>Is that the sort of thing we may have to look at?</w:t>
      </w:r>
      <w:r>
        <w:t xml:space="preserve"> </w:t>
      </w:r>
    </w:p>
    <w:p w:rsidR="004315E9" w:rsidP="004315E9">
      <w:pPr>
        <w:pStyle w:val="Answer"/>
      </w:pPr>
      <w:r w:rsidRPr="006D4AC1">
        <w:rPr>
          <w:b/>
          <w:i/>
        </w:rPr>
        <w:t>Tony Close:</w:t>
      </w:r>
      <w:r>
        <w:t xml:space="preserve"> </w:t>
      </w:r>
      <w:r w:rsidRPr="001D20CE">
        <w:t xml:space="preserve">I do not know enough about the </w:t>
      </w:r>
      <w:r>
        <w:t>EARN IT</w:t>
      </w:r>
      <w:r w:rsidRPr="001D20CE">
        <w:t xml:space="preserve"> provision.</w:t>
      </w:r>
      <w:r>
        <w:t xml:space="preserve"> </w:t>
      </w:r>
      <w:r w:rsidRPr="001D20CE">
        <w:t>I know that at the heart of the European debate about intermedia</w:t>
      </w:r>
      <w:r>
        <w:t>ry</w:t>
      </w:r>
      <w:r w:rsidRPr="001D20CE">
        <w:t xml:space="preserve"> liability is the trade</w:t>
      </w:r>
      <w:r>
        <w:t>-</w:t>
      </w:r>
      <w:r w:rsidRPr="001D20CE">
        <w:t>off between responsibilities and protections.</w:t>
      </w:r>
      <w:r>
        <w:t xml:space="preserve"> T</w:t>
      </w:r>
      <w:r w:rsidRPr="001D20CE">
        <w:t xml:space="preserve">here is a strong case </w:t>
      </w:r>
      <w:r w:rsidR="00B74CA4">
        <w:t xml:space="preserve">for </w:t>
      </w:r>
      <w:r w:rsidRPr="001D20CE">
        <w:t>maintain</w:t>
      </w:r>
      <w:r w:rsidR="00B74CA4">
        <w:t>ing</w:t>
      </w:r>
      <w:r w:rsidRPr="001D20CE">
        <w:t xml:space="preserve"> broad intermedia</w:t>
      </w:r>
      <w:r>
        <w:t>ry</w:t>
      </w:r>
      <w:r w:rsidRPr="001D20CE">
        <w:t xml:space="preserve"> liability protections</w:t>
      </w:r>
      <w:r>
        <w:t>,</w:t>
      </w:r>
      <w:r w:rsidRPr="001D20CE">
        <w:t xml:space="preserve"> assuming </w:t>
      </w:r>
      <w:r w:rsidR="00B74CA4">
        <w:t xml:space="preserve">that </w:t>
      </w:r>
      <w:r w:rsidRPr="001D20CE">
        <w:t>within the regulatory framework you can secure enough oversight and responsibility from the platforms.</w:t>
      </w:r>
      <w:r>
        <w:t xml:space="preserve"> </w:t>
      </w:r>
      <w:r w:rsidRPr="001D20CE">
        <w:t>I like to think of it as a compact between the platforms. They maintain intermedia</w:t>
      </w:r>
      <w:r>
        <w:t>ry</w:t>
      </w:r>
      <w:r w:rsidRPr="001D20CE">
        <w:t xml:space="preserve"> liability protections by </w:t>
      </w:r>
      <w:r w:rsidR="00B74CA4">
        <w:t>assuring</w:t>
      </w:r>
      <w:r w:rsidRPr="001D20CE">
        <w:t xml:space="preserve"> the various member states and the public they serve that they will oversee the </w:t>
      </w:r>
      <w:r>
        <w:t xml:space="preserve">content and </w:t>
      </w:r>
      <w:r w:rsidRPr="001D20CE">
        <w:t xml:space="preserve">conduct and </w:t>
      </w:r>
      <w:r>
        <w:t xml:space="preserve">the </w:t>
      </w:r>
      <w:r w:rsidRPr="001D20CE">
        <w:t>behaviour in a responsible way.</w:t>
      </w:r>
      <w:r>
        <w:t xml:space="preserve"> </w:t>
      </w:r>
    </w:p>
    <w:p w:rsidR="004315E9" w:rsidP="004315E9">
      <w:pPr>
        <w:pStyle w:val="Remark"/>
      </w:pPr>
      <w:r w:rsidRPr="006D4AC1">
        <w:rPr>
          <w:b/>
        </w:rPr>
        <w:t>Baroness Kidron:</w:t>
      </w:r>
      <w:r>
        <w:t xml:space="preserve"> </w:t>
      </w:r>
      <w:r w:rsidRPr="001D20CE">
        <w:t>From your point of view</w:t>
      </w:r>
      <w:r>
        <w:t>,</w:t>
      </w:r>
      <w:r w:rsidRPr="001D20CE">
        <w:t xml:space="preserve"> the job of Parliament and </w:t>
      </w:r>
      <w:r w:rsidR="00452105">
        <w:t>The Government</w:t>
      </w:r>
      <w:r w:rsidRPr="001D20CE">
        <w:t xml:space="preserve"> right now is to make that compact real, visib</w:t>
      </w:r>
      <w:r>
        <w:t>le</w:t>
      </w:r>
      <w:r w:rsidRPr="001D20CE">
        <w:t xml:space="preserve"> and understandable to all parties.</w:t>
      </w:r>
      <w:r>
        <w:t xml:space="preserve"> </w:t>
      </w:r>
    </w:p>
    <w:p w:rsidR="004315E9" w:rsidP="004315E9">
      <w:pPr>
        <w:pStyle w:val="Answer"/>
      </w:pPr>
      <w:r w:rsidRPr="006D4AC1">
        <w:rPr>
          <w:b/>
          <w:i/>
        </w:rPr>
        <w:t>Tony Close:</w:t>
      </w:r>
      <w:r w:rsidRPr="001D20CE">
        <w:t xml:space="preserve"> That would be sensible, yes. </w:t>
      </w:r>
    </w:p>
    <w:p w:rsidR="004315E9" w:rsidP="004315E9">
      <w:pPr>
        <w:pStyle w:val="Remark"/>
      </w:pPr>
      <w:r w:rsidRPr="006D4AC1">
        <w:rPr>
          <w:b/>
        </w:rPr>
        <w:t>The Chair:</w:t>
      </w:r>
      <w:r>
        <w:t xml:space="preserve"> </w:t>
      </w:r>
      <w:r w:rsidRPr="001D20CE">
        <w:t>That is a very encouraging answer but let me question one thing.</w:t>
      </w:r>
      <w:r>
        <w:t xml:space="preserve"> </w:t>
      </w:r>
      <w:r w:rsidRPr="001D20CE">
        <w:t xml:space="preserve">There is no question </w:t>
      </w:r>
      <w:r w:rsidRPr="001D20CE">
        <w:t>at the moment</w:t>
      </w:r>
      <w:r>
        <w:t>,</w:t>
      </w:r>
      <w:r w:rsidRPr="001D20CE">
        <w:t xml:space="preserve"> if you look at politics in the United States and Europe, </w:t>
      </w:r>
      <w:r w:rsidR="00B74CA4">
        <w:t xml:space="preserve">that </w:t>
      </w:r>
      <w:r w:rsidRPr="001D20CE">
        <w:t>there are different approaches to regulation.</w:t>
      </w:r>
      <w:r>
        <w:t xml:space="preserve"> </w:t>
      </w:r>
      <w:r w:rsidRPr="001D20CE">
        <w:t xml:space="preserve">Is </w:t>
      </w:r>
      <w:r w:rsidR="00B74CA4">
        <w:t xml:space="preserve">it </w:t>
      </w:r>
      <w:r w:rsidRPr="001D20CE">
        <w:t xml:space="preserve">your sense </w:t>
      </w:r>
      <w:r w:rsidR="00B74CA4">
        <w:t>from</w:t>
      </w:r>
      <w:r w:rsidRPr="001D20CE" w:rsidR="00B74CA4">
        <w:t xml:space="preserve"> your initial conversations </w:t>
      </w:r>
      <w:r>
        <w:t>that</w:t>
      </w:r>
      <w:r w:rsidRPr="001D20CE">
        <w:t xml:space="preserve"> </w:t>
      </w:r>
      <w:r w:rsidR="00B74CA4">
        <w:t xml:space="preserve">the view you have just expressed </w:t>
      </w:r>
      <w:r w:rsidRPr="001D20CE">
        <w:t>is shared by DCMS</w:t>
      </w:r>
      <w:r>
        <w:t xml:space="preserve"> </w:t>
      </w:r>
      <w:r w:rsidRPr="001D20CE">
        <w:t>and that we will have a more European type of regulation th</w:t>
      </w:r>
      <w:r>
        <w:t>a</w:t>
      </w:r>
      <w:r w:rsidRPr="001D20CE">
        <w:t>n</w:t>
      </w:r>
      <w:r>
        <w:t>, let us say,</w:t>
      </w:r>
      <w:r w:rsidRPr="001D20CE">
        <w:t xml:space="preserve"> a softer</w:t>
      </w:r>
      <w:r>
        <w:t>-</w:t>
      </w:r>
      <w:r w:rsidRPr="001D20CE">
        <w:t xml:space="preserve">touch American </w:t>
      </w:r>
      <w:r w:rsidRPr="001D20CE">
        <w:t>version?</w:t>
      </w:r>
      <w:r>
        <w:t xml:space="preserve"> </w:t>
      </w:r>
    </w:p>
    <w:p w:rsidR="004315E9" w:rsidP="004315E9">
      <w:pPr>
        <w:pStyle w:val="Answer"/>
      </w:pPr>
      <w:r w:rsidRPr="006D4AC1">
        <w:rPr>
          <w:b/>
          <w:i/>
        </w:rPr>
        <w:t>Kevin Bakhurst:</w:t>
      </w:r>
      <w:r>
        <w:t xml:space="preserve"> </w:t>
      </w:r>
      <w:r w:rsidRPr="001D20CE">
        <w:t>I am not sure</w:t>
      </w:r>
      <w:r w:rsidR="00B74CA4">
        <w:t xml:space="preserve"> that</w:t>
      </w:r>
      <w:r>
        <w:t xml:space="preserve"> </w:t>
      </w:r>
      <w:r w:rsidRPr="001D20CE">
        <w:t>I would characterise it quite in terms of European or American.</w:t>
      </w:r>
      <w:r>
        <w:t xml:space="preserve"> </w:t>
      </w:r>
    </w:p>
    <w:p w:rsidR="004315E9" w:rsidP="004315E9">
      <w:pPr>
        <w:pStyle w:val="Remark"/>
      </w:pPr>
      <w:r w:rsidRPr="006D4AC1">
        <w:rPr>
          <w:b/>
        </w:rPr>
        <w:t>The Chair:</w:t>
      </w:r>
      <w:r>
        <w:t xml:space="preserve"> </w:t>
      </w:r>
      <w:r w:rsidRPr="001D20CE">
        <w:t>It is a question of believing or not believing in regulation.</w:t>
      </w:r>
      <w:r>
        <w:t xml:space="preserve"> </w:t>
      </w:r>
      <w:r w:rsidRPr="001D20CE">
        <w:t>My impression is that the European regulators believe absolutely in what they do.</w:t>
      </w:r>
      <w:r>
        <w:t xml:space="preserve"> </w:t>
      </w:r>
      <w:r w:rsidRPr="001D20CE">
        <w:t xml:space="preserve">I have never gained quite the same </w:t>
      </w:r>
      <w:r>
        <w:t>im</w:t>
      </w:r>
      <w:r w:rsidRPr="001D20CE">
        <w:t>pression with the United States.</w:t>
      </w:r>
      <w:r>
        <w:t xml:space="preserve"> </w:t>
      </w:r>
    </w:p>
    <w:p w:rsidR="003370B3" w:rsidP="004315E9">
      <w:pPr>
        <w:pStyle w:val="Answer"/>
      </w:pPr>
      <w:r w:rsidRPr="00C4280D">
        <w:rPr>
          <w:b/>
          <w:i/>
        </w:rPr>
        <w:t>Kevin Bakhurst:</w:t>
      </w:r>
      <w:r>
        <w:t xml:space="preserve"> </w:t>
      </w:r>
      <w:r w:rsidRPr="001D20CE">
        <w:t>In that respect</w:t>
      </w:r>
      <w:r>
        <w:t>,</w:t>
      </w:r>
      <w:r w:rsidRPr="001D20CE">
        <w:t xml:space="preserve"> we are </w:t>
      </w:r>
      <w:r w:rsidRPr="001D20CE" w:rsidR="00DC2927">
        <w:t xml:space="preserve">certainly </w:t>
      </w:r>
      <w:r w:rsidRPr="001D20CE">
        <w:t>very encouraged by the approach</w:t>
      </w:r>
      <w:r>
        <w:t>,</w:t>
      </w:r>
      <w:r w:rsidRPr="001D20CE">
        <w:t xml:space="preserve"> and </w:t>
      </w:r>
      <w:r>
        <w:t xml:space="preserve">we are </w:t>
      </w:r>
      <w:r w:rsidRPr="001D20CE">
        <w:t xml:space="preserve">working with DCMS on a process of regulation </w:t>
      </w:r>
      <w:r w:rsidR="00AC08E3">
        <w:t>that</w:t>
      </w:r>
      <w:r w:rsidRPr="001D20CE">
        <w:t xml:space="preserve"> </w:t>
      </w:r>
      <w:r>
        <w:t xml:space="preserve">we hope </w:t>
      </w:r>
      <w:r w:rsidRPr="001D20CE">
        <w:t>will work.</w:t>
      </w:r>
      <w:r>
        <w:t xml:space="preserve"> </w:t>
      </w:r>
      <w:r w:rsidRPr="001D20CE">
        <w:t xml:space="preserve">It is undoubtedly very different from what you would see in America </w:t>
      </w:r>
      <w:r w:rsidRPr="001D20CE">
        <w:t>at the moment</w:t>
      </w:r>
      <w:r>
        <w:t>,</w:t>
      </w:r>
      <w:r w:rsidRPr="001D20CE">
        <w:t xml:space="preserve"> although there are some shoots in places </w:t>
      </w:r>
      <w:r>
        <w:t>like</w:t>
      </w:r>
      <w:r w:rsidRPr="001D20CE">
        <w:t xml:space="preserve"> California.</w:t>
      </w:r>
      <w:r>
        <w:t xml:space="preserve"> W</w:t>
      </w:r>
      <w:r w:rsidRPr="001D20CE">
        <w:t>e would be encouraged by that.</w:t>
      </w:r>
      <w:r>
        <w:t xml:space="preserve"> </w:t>
      </w:r>
    </w:p>
    <w:p w:rsidR="004315E9" w:rsidP="004315E9">
      <w:pPr>
        <w:pStyle w:val="Answer"/>
      </w:pPr>
      <w:r w:rsidRPr="001D20CE">
        <w:t xml:space="preserve">I have said before, if Parliament and </w:t>
      </w:r>
      <w:r w:rsidR="008B0168">
        <w:t>t</w:t>
      </w:r>
      <w:r w:rsidR="00452105">
        <w:t>he Government</w:t>
      </w:r>
      <w:r>
        <w:t>,</w:t>
      </w:r>
      <w:r w:rsidRPr="001D20CE">
        <w:t xml:space="preserve"> and the regulator</w:t>
      </w:r>
      <w:r w:rsidR="003370B3">
        <w:t>,</w:t>
      </w:r>
      <w:r w:rsidRPr="001D20CE">
        <w:t xml:space="preserve"> can get this right, this could be</w:t>
      </w:r>
      <w:r>
        <w:t xml:space="preserve"> the</w:t>
      </w:r>
      <w:r w:rsidRPr="001D20CE">
        <w:t xml:space="preserve"> most comprehensive </w:t>
      </w:r>
      <w:r>
        <w:t xml:space="preserve">and </w:t>
      </w:r>
      <w:r w:rsidRPr="001D20CE">
        <w:t>effective system of regulation that I am aware of.</w:t>
      </w:r>
      <w:r>
        <w:t xml:space="preserve"> </w:t>
      </w:r>
      <w:r w:rsidRPr="001D20CE">
        <w:t>It is an opportunity for us to try to do that</w:t>
      </w:r>
      <w:r w:rsidR="003370B3">
        <w:t xml:space="preserve">, </w:t>
      </w:r>
      <w:r w:rsidRPr="001D20CE">
        <w:t xml:space="preserve">and in my </w:t>
      </w:r>
      <w:r w:rsidRPr="001D20CE">
        <w:t>belief</w:t>
      </w:r>
      <w:r w:rsidR="003370B3">
        <w:t xml:space="preserve"> it</w:t>
      </w:r>
      <w:r w:rsidRPr="001D20CE">
        <w:t xml:space="preserve"> would deliver for audiences and consumers quite significantly.</w:t>
      </w:r>
      <w:r>
        <w:t xml:space="preserve"> </w:t>
      </w:r>
    </w:p>
    <w:p w:rsidR="004315E9" w:rsidP="004315E9">
      <w:pPr>
        <w:pStyle w:val="Remark"/>
      </w:pPr>
      <w:r w:rsidRPr="00C4280D">
        <w:rPr>
          <w:b/>
        </w:rPr>
        <w:t>The Chair:</w:t>
      </w:r>
      <w:r>
        <w:t xml:space="preserve"> Th</w:t>
      </w:r>
      <w:r w:rsidRPr="001D20CE">
        <w:t>ank you very much.</w:t>
      </w:r>
      <w:r>
        <w:t xml:space="preserve"> </w:t>
      </w:r>
    </w:p>
    <w:p w:rsidR="004315E9" w:rsidP="003370B3">
      <w:pPr>
        <w:pStyle w:val="Remark"/>
      </w:pPr>
      <w:r w:rsidRPr="00C4280D">
        <w:rPr>
          <w:b/>
        </w:rPr>
        <w:t>Lord Black of Brentwood:</w:t>
      </w:r>
      <w:r>
        <w:t xml:space="preserve"> </w:t>
      </w:r>
      <w:r w:rsidRPr="001D20CE">
        <w:t>Following on from that point about the comprehensive nature of it, do you see a difference</w:t>
      </w:r>
      <w:r w:rsidR="008B0168">
        <w:t xml:space="preserve"> </w:t>
      </w:r>
      <w:r w:rsidR="003370B3">
        <w:t>—</w:t>
      </w:r>
      <w:r w:rsidR="008B0168">
        <w:t xml:space="preserve"> </w:t>
      </w:r>
      <w:r w:rsidRPr="001D20CE">
        <w:t>and, if so, what is the impact of that difference</w:t>
      </w:r>
      <w:r w:rsidR="008B0168">
        <w:t xml:space="preserve"> </w:t>
      </w:r>
      <w:r w:rsidR="003370B3">
        <w:t>—</w:t>
      </w:r>
      <w:r w:rsidR="008B0168">
        <w:t xml:space="preserve"> </w:t>
      </w:r>
      <w:r w:rsidRPr="001D20CE">
        <w:t xml:space="preserve">between protecting individuals and protecting society </w:t>
      </w:r>
      <w:r w:rsidRPr="001D20CE">
        <w:t>as a whole from</w:t>
      </w:r>
      <w:r w:rsidRPr="001D20CE">
        <w:t xml:space="preserve"> online harms?</w:t>
      </w:r>
      <w:r>
        <w:t xml:space="preserve"> </w:t>
      </w:r>
    </w:p>
    <w:p w:rsidR="004315E9" w:rsidP="004315E9">
      <w:pPr>
        <w:pStyle w:val="Answer"/>
      </w:pPr>
      <w:r w:rsidRPr="006D4AC1">
        <w:rPr>
          <w:b/>
          <w:i/>
        </w:rPr>
        <w:t>Tony Close:</w:t>
      </w:r>
      <w:r>
        <w:t xml:space="preserve"> </w:t>
      </w:r>
      <w:r w:rsidRPr="001D20CE">
        <w:t>I think there is a difference, but</w:t>
      </w:r>
      <w:r>
        <w:t xml:space="preserve"> it </w:t>
      </w:r>
      <w:r w:rsidRPr="001D20CE">
        <w:t>is not a bright line; it is a spectrum.</w:t>
      </w:r>
      <w:r>
        <w:t xml:space="preserve"> I</w:t>
      </w:r>
      <w:r w:rsidRPr="001D20CE">
        <w:t xml:space="preserve"> mentioned </w:t>
      </w:r>
      <w:r w:rsidR="003370B3">
        <w:t>the</w:t>
      </w:r>
      <w:r w:rsidRPr="001D20CE">
        <w:t xml:space="preserve"> misinformation </w:t>
      </w:r>
      <w:r w:rsidR="00E91649">
        <w:t>about</w:t>
      </w:r>
      <w:r w:rsidRPr="001D20CE">
        <w:t xml:space="preserve"> coronavirus </w:t>
      </w:r>
      <w:r w:rsidR="003370B3">
        <w:t xml:space="preserve">earlier. That </w:t>
      </w:r>
      <w:r w:rsidRPr="001D20CE">
        <w:t>is a great example of something that</w:t>
      </w:r>
      <w:r>
        <w:t>,</w:t>
      </w:r>
      <w:r w:rsidRPr="001D20CE">
        <w:t xml:space="preserve"> if mishandled</w:t>
      </w:r>
      <w:r>
        <w:t>,</w:t>
      </w:r>
      <w:r w:rsidRPr="001D20CE">
        <w:t xml:space="preserve"> could have a detrimental impact on individuals and on </w:t>
      </w:r>
      <w:r w:rsidRPr="001D20CE">
        <w:t>society as a whole</w:t>
      </w:r>
      <w:r w:rsidRPr="001D20CE">
        <w:t>.</w:t>
      </w:r>
      <w:r>
        <w:t xml:space="preserve"> </w:t>
      </w:r>
      <w:r w:rsidRPr="001D20CE">
        <w:t xml:space="preserve">When we </w:t>
      </w:r>
      <w:r w:rsidR="003370B3">
        <w:t>think</w:t>
      </w:r>
      <w:r w:rsidRPr="001D20CE">
        <w:t xml:space="preserve"> about that distinction between protecting individuals and protecting society</w:t>
      </w:r>
      <w:r>
        <w:t>,</w:t>
      </w:r>
      <w:r w:rsidRPr="001D20CE">
        <w:t xml:space="preserve"> we </w:t>
      </w:r>
      <w:r w:rsidRPr="001D20CE">
        <w:t>have to</w:t>
      </w:r>
      <w:r w:rsidRPr="001D20CE">
        <w:t xml:space="preserve"> be aware that there are blurred lines sometimes.</w:t>
      </w:r>
      <w:r>
        <w:t xml:space="preserve"> </w:t>
      </w:r>
    </w:p>
    <w:p w:rsidR="004315E9" w:rsidP="004315E9">
      <w:pPr>
        <w:pStyle w:val="Answer"/>
      </w:pPr>
      <w:r w:rsidRPr="006D4AC1">
        <w:rPr>
          <w:b/>
          <w:i/>
        </w:rPr>
        <w:t>Kevin Bakhurst:</w:t>
      </w:r>
      <w:r>
        <w:t xml:space="preserve"> </w:t>
      </w:r>
      <w:r w:rsidRPr="001D20CE">
        <w:t xml:space="preserve">I agree with what Tony says. </w:t>
      </w:r>
      <w:r w:rsidR="00E91649">
        <w:t>Our</w:t>
      </w:r>
      <w:r w:rsidRPr="001D20CE">
        <w:t xml:space="preserve"> approach to regul</w:t>
      </w:r>
      <w:r>
        <w:t>a</w:t>
      </w:r>
      <w:r w:rsidRPr="001D20CE">
        <w:t>tion is not focused on individual users per se.</w:t>
      </w:r>
      <w:r>
        <w:t xml:space="preserve"> </w:t>
      </w:r>
      <w:r w:rsidRPr="001D20CE">
        <w:t>The idea is not that Ofcom is going to look at individual complaints</w:t>
      </w:r>
      <w:r>
        <w:t>; it</w:t>
      </w:r>
      <w:r w:rsidRPr="001D20CE">
        <w:t xml:space="preserve"> is going to look at systems that deliver.</w:t>
      </w:r>
      <w:r>
        <w:t xml:space="preserve"> </w:t>
      </w:r>
      <w:r w:rsidRPr="001D20CE">
        <w:t xml:space="preserve">I agree </w:t>
      </w:r>
      <w:r>
        <w:t xml:space="preserve">that </w:t>
      </w:r>
      <w:r w:rsidRPr="001D20CE">
        <w:t xml:space="preserve">it will deliver for individuals and for </w:t>
      </w:r>
      <w:r w:rsidRPr="001D20CE">
        <w:t>society as a whole</w:t>
      </w:r>
      <w:r>
        <w:t>. W</w:t>
      </w:r>
      <w:r w:rsidRPr="001D20CE">
        <w:t>hether that is in the area of protection against terrorist material or other illegal material</w:t>
      </w:r>
      <w:r w:rsidR="008B0168">
        <w:t xml:space="preserve"> </w:t>
      </w:r>
      <w:r>
        <w:t>—</w:t>
      </w:r>
      <w:r w:rsidR="008B0168">
        <w:t xml:space="preserve"> </w:t>
      </w:r>
      <w:r w:rsidRPr="001D20CE">
        <w:t>child abuse material</w:t>
      </w:r>
      <w:r w:rsidR="008B0168">
        <w:t xml:space="preserve"> </w:t>
      </w:r>
      <w:r>
        <w:t>—</w:t>
      </w:r>
      <w:r w:rsidR="008B0168">
        <w:t xml:space="preserve"> </w:t>
      </w:r>
      <w:r w:rsidRPr="001D20CE">
        <w:t>it will undoubtedly help to protect individuals and society.</w:t>
      </w:r>
      <w:r>
        <w:t xml:space="preserve"> </w:t>
      </w:r>
      <w:r w:rsidRPr="001D20CE">
        <w:t>I do not think they are exclusive.</w:t>
      </w:r>
      <w:r>
        <w:t xml:space="preserve"> </w:t>
      </w:r>
      <w:r w:rsidRPr="001D20CE">
        <w:t>I</w:t>
      </w:r>
      <w:r>
        <w:t xml:space="preserve"> think i</w:t>
      </w:r>
      <w:r w:rsidRPr="001D20CE">
        <w:t>t will deliver for both.</w:t>
      </w:r>
      <w:r>
        <w:t xml:space="preserve"> </w:t>
      </w:r>
    </w:p>
    <w:p w:rsidR="004315E9" w:rsidP="004315E9">
      <w:pPr>
        <w:pStyle w:val="Question"/>
      </w:pPr>
      <w:r w:rsidRPr="00622B83">
        <w:rPr>
          <w:b/>
        </w:rPr>
        <w:t>Lord Black of Brentwood:</w:t>
      </w:r>
      <w:r>
        <w:t xml:space="preserve"> </w:t>
      </w:r>
      <w:r w:rsidRPr="001D20CE">
        <w:t>Of course</w:t>
      </w:r>
      <w:r>
        <w:t>,</w:t>
      </w:r>
      <w:r w:rsidRPr="001D20CE">
        <w:t xml:space="preserve"> political disinformation is another example of where individuals can be damaged</w:t>
      </w:r>
      <w:r w:rsidR="008E0AB0">
        <w:t>,</w:t>
      </w:r>
      <w:r w:rsidRPr="001D20CE">
        <w:t xml:space="preserve"> but society </w:t>
      </w:r>
      <w:r w:rsidRPr="001D20CE">
        <w:t>as a whole can</w:t>
      </w:r>
      <w:r w:rsidRPr="001D20CE">
        <w:t xml:space="preserve"> be damaged </w:t>
      </w:r>
      <w:r>
        <w:t xml:space="preserve">as </w:t>
      </w:r>
      <w:r w:rsidRPr="001D20CE">
        <w:t>well.</w:t>
      </w:r>
      <w:r>
        <w:t xml:space="preserve"> </w:t>
      </w:r>
      <w:r w:rsidRPr="001D20CE">
        <w:t>Assuming that your remit is as set out in the White Paper</w:t>
      </w:r>
      <w:r w:rsidR="00D313D7">
        <w:t xml:space="preserve"> </w:t>
      </w:r>
      <w:r w:rsidR="008E0AB0">
        <w:t>—</w:t>
      </w:r>
      <w:r w:rsidR="00D313D7">
        <w:t xml:space="preserve"> </w:t>
      </w:r>
      <w:r w:rsidRPr="001D20CE">
        <w:t xml:space="preserve">I appreciate </w:t>
      </w:r>
      <w:r w:rsidR="008E0AB0">
        <w:t xml:space="preserve">that </w:t>
      </w:r>
      <w:r w:rsidRPr="001D20CE">
        <w:t xml:space="preserve">there </w:t>
      </w:r>
      <w:r>
        <w:t>needs to be</w:t>
      </w:r>
      <w:r w:rsidRPr="001D20CE">
        <w:t xml:space="preserve"> consultation</w:t>
      </w:r>
      <w:r w:rsidR="008E0AB0">
        <w:t>,</w:t>
      </w:r>
      <w:r w:rsidRPr="001D20CE">
        <w:t xml:space="preserve"> and </w:t>
      </w:r>
      <w:r>
        <w:t xml:space="preserve">there is </w:t>
      </w:r>
      <w:r w:rsidRPr="001D20CE">
        <w:t>a long way to go before we actually see that in legislation</w:t>
      </w:r>
      <w:r w:rsidR="00D313D7">
        <w:t xml:space="preserve"> </w:t>
      </w:r>
      <w:r w:rsidR="008E0AB0">
        <w:t>—</w:t>
      </w:r>
      <w:r w:rsidR="00D313D7">
        <w:t xml:space="preserve"> </w:t>
      </w:r>
      <w:r w:rsidR="008E0AB0">
        <w:t>will</w:t>
      </w:r>
      <w:r w:rsidRPr="001D20CE">
        <w:t xml:space="preserve"> regulating online ad</w:t>
      </w:r>
      <w:r>
        <w:t xml:space="preserve"> </w:t>
      </w:r>
      <w:r w:rsidRPr="001D20CE">
        <w:t xml:space="preserve">libraries and imprints </w:t>
      </w:r>
      <w:r w:rsidR="008E0AB0">
        <w:t>be</w:t>
      </w:r>
      <w:r w:rsidRPr="001D20CE">
        <w:t xml:space="preserve"> part of the role of the new regulator?</w:t>
      </w:r>
      <w:r>
        <w:t xml:space="preserve"> </w:t>
      </w:r>
    </w:p>
    <w:p w:rsidR="004315E9" w:rsidP="004315E9">
      <w:pPr>
        <w:pStyle w:val="Answer"/>
      </w:pPr>
      <w:r w:rsidRPr="006D4AC1">
        <w:rPr>
          <w:b/>
          <w:i/>
        </w:rPr>
        <w:t>Kevin Bakhurst:</w:t>
      </w:r>
      <w:r>
        <w:t xml:space="preserve"> </w:t>
      </w:r>
      <w:r w:rsidR="008E0AB0">
        <w:t>W</w:t>
      </w:r>
      <w:r w:rsidRPr="001D20CE">
        <w:t xml:space="preserve">e have </w:t>
      </w:r>
      <w:r w:rsidR="008E0AB0">
        <w:t>discussed</w:t>
      </w:r>
      <w:r w:rsidRPr="001D20CE">
        <w:t xml:space="preserve"> this quite a lot in the last few days</w:t>
      </w:r>
      <w:r>
        <w:t>,</w:t>
      </w:r>
      <w:r w:rsidRPr="001D20CE">
        <w:t xml:space="preserve"> partly in preparing to come here</w:t>
      </w:r>
      <w:r w:rsidR="008E0AB0">
        <w:t>,</w:t>
      </w:r>
      <w:r w:rsidRPr="001D20CE">
        <w:t xml:space="preserve"> because we know this is an area this </w:t>
      </w:r>
      <w:r>
        <w:t>C</w:t>
      </w:r>
      <w:r w:rsidRPr="001D20CE">
        <w:t>ommittee is interested in.</w:t>
      </w:r>
      <w:r>
        <w:t xml:space="preserve"> </w:t>
      </w:r>
    </w:p>
    <w:p w:rsidR="004315E9" w:rsidP="004315E9">
      <w:pPr>
        <w:pStyle w:val="Remark"/>
      </w:pPr>
      <w:r w:rsidRPr="006D4AC1">
        <w:rPr>
          <w:b/>
        </w:rPr>
        <w:t>Lord Black of Brentwood:</w:t>
      </w:r>
      <w:r>
        <w:t xml:space="preserve"> </w:t>
      </w:r>
      <w:r w:rsidRPr="001D20CE">
        <w:t>Select Committees have their uses.</w:t>
      </w:r>
      <w:r>
        <w:t xml:space="preserve"> </w:t>
      </w:r>
    </w:p>
    <w:p w:rsidR="004315E9" w:rsidP="004315E9">
      <w:pPr>
        <w:pStyle w:val="Answer"/>
      </w:pPr>
      <w:r w:rsidRPr="006D4AC1">
        <w:rPr>
          <w:b/>
          <w:i/>
        </w:rPr>
        <w:t>Kevin Bakhurst:</w:t>
      </w:r>
      <w:r>
        <w:t xml:space="preserve"> </w:t>
      </w:r>
      <w:r w:rsidRPr="001D20CE">
        <w:t xml:space="preserve">Yes, certainly, they focus minds. I am afraid we </w:t>
      </w:r>
      <w:r w:rsidRPr="001D20CE">
        <w:t>have to</w:t>
      </w:r>
      <w:r w:rsidRPr="001D20CE">
        <w:t xml:space="preserve"> come back to the fact that the scope of this paper </w:t>
      </w:r>
      <w:r w:rsidR="000C7E84">
        <w:t>will be</w:t>
      </w:r>
      <w:r w:rsidRPr="001D20CE">
        <w:t xml:space="preserve"> for the Government and Parliament to decide on.</w:t>
      </w:r>
      <w:r>
        <w:t xml:space="preserve"> </w:t>
      </w:r>
      <w:r w:rsidRPr="001D20CE">
        <w:t>There is no doubt</w:t>
      </w:r>
      <w:r>
        <w:t>,</w:t>
      </w:r>
      <w:r w:rsidRPr="001D20CE">
        <w:t xml:space="preserve"> in our view</w:t>
      </w:r>
      <w:r>
        <w:t>,</w:t>
      </w:r>
      <w:r w:rsidRPr="001D20CE">
        <w:t xml:space="preserve"> that if Parliament or </w:t>
      </w:r>
      <w:r w:rsidR="008E0AB0">
        <w:t xml:space="preserve">the </w:t>
      </w:r>
      <w:r w:rsidRPr="001D20CE">
        <w:t>Government w</w:t>
      </w:r>
      <w:r>
        <w:t>ere</w:t>
      </w:r>
      <w:r w:rsidRPr="001D20CE">
        <w:t xml:space="preserve"> to decide to regulate this area, there </w:t>
      </w:r>
      <w:r w:rsidR="008E0AB0">
        <w:t>would be</w:t>
      </w:r>
      <w:r w:rsidRPr="001D20CE">
        <w:t xml:space="preserve"> value in all the regulatory tools you have just outlined, because they are powerful tools </w:t>
      </w:r>
      <w:r w:rsidR="000E71F7">
        <w:t xml:space="preserve">in </w:t>
      </w:r>
      <w:r w:rsidRPr="001D20CE">
        <w:t xml:space="preserve">trying to ensure that political advertising </w:t>
      </w:r>
      <w:r>
        <w:t xml:space="preserve">is </w:t>
      </w:r>
      <w:r w:rsidRPr="001D20CE">
        <w:t>as accurate and honest as possible.</w:t>
      </w:r>
      <w:r>
        <w:t xml:space="preserve"> </w:t>
      </w:r>
      <w:r w:rsidRPr="001D20CE">
        <w:t>Some of the platforms already do this</w:t>
      </w:r>
      <w:r>
        <w:t>,</w:t>
      </w:r>
      <w:r w:rsidRPr="001D20CE">
        <w:t xml:space="preserve"> but it is very variable across different platforms. </w:t>
      </w:r>
      <w:r>
        <w:t>B</w:t>
      </w:r>
      <w:r w:rsidRPr="001D20CE">
        <w:t>ring</w:t>
      </w:r>
      <w:r>
        <w:t>ing</w:t>
      </w:r>
      <w:r w:rsidRPr="001D20CE">
        <w:t xml:space="preserve"> some greater transparency and regularity to </w:t>
      </w:r>
      <w:r>
        <w:t>this</w:t>
      </w:r>
      <w:r w:rsidRPr="001D20CE">
        <w:t xml:space="preserve"> would be a powerful tool, in our view.</w:t>
      </w:r>
      <w:r>
        <w:t xml:space="preserve"> </w:t>
      </w:r>
    </w:p>
    <w:p w:rsidR="004315E9" w:rsidP="004315E9">
      <w:pPr>
        <w:pStyle w:val="Remark"/>
      </w:pPr>
      <w:r w:rsidRPr="00C4280D">
        <w:rPr>
          <w:b/>
        </w:rPr>
        <w:t>Lord Black of Brentwood:</w:t>
      </w:r>
      <w:r>
        <w:t xml:space="preserve"> </w:t>
      </w:r>
      <w:r w:rsidRPr="001D20CE">
        <w:t>As they are powerful tools</w:t>
      </w:r>
      <w:r>
        <w:t>,</w:t>
      </w:r>
      <w:r w:rsidRPr="001D20CE">
        <w:t xml:space="preserve"> presumably</w:t>
      </w:r>
      <w:r>
        <w:t xml:space="preserve"> you</w:t>
      </w:r>
      <w:r w:rsidRPr="001D20CE">
        <w:t xml:space="preserve"> see the importance of having protection of freedom of expression in the legislation.</w:t>
      </w:r>
      <w:r>
        <w:t xml:space="preserve"> </w:t>
      </w:r>
    </w:p>
    <w:p w:rsidR="004315E9" w:rsidP="004315E9">
      <w:pPr>
        <w:pStyle w:val="Answer"/>
      </w:pPr>
      <w:r w:rsidRPr="006D4AC1">
        <w:rPr>
          <w:b/>
          <w:i/>
        </w:rPr>
        <w:t>Tony Close:</w:t>
      </w:r>
      <w:r>
        <w:t xml:space="preserve"> </w:t>
      </w:r>
      <w:r w:rsidRPr="001D20CE">
        <w:t>Absolutely.</w:t>
      </w:r>
    </w:p>
    <w:p w:rsidR="004315E9" w:rsidP="004315E9">
      <w:pPr>
        <w:pStyle w:val="Answer"/>
      </w:pPr>
      <w:r w:rsidRPr="006D4AC1">
        <w:rPr>
          <w:b/>
          <w:i/>
        </w:rPr>
        <w:t>Kevin Bakhurst:</w:t>
      </w:r>
      <w:r>
        <w:t xml:space="preserve"> </w:t>
      </w:r>
      <w:r w:rsidRPr="001D20CE">
        <w:t xml:space="preserve">We </w:t>
      </w:r>
      <w:r>
        <w:t xml:space="preserve">have </w:t>
      </w:r>
      <w:r w:rsidRPr="001D20CE">
        <w:t>said very publicly</w:t>
      </w:r>
      <w:r>
        <w:t>,</w:t>
      </w:r>
      <w:r w:rsidRPr="001D20CE">
        <w:t xml:space="preserve"> and we have said this all </w:t>
      </w:r>
      <w:r>
        <w:t xml:space="preserve">the way </w:t>
      </w:r>
      <w:r w:rsidRPr="001D20CE">
        <w:t xml:space="preserve">along, </w:t>
      </w:r>
      <w:r>
        <w:t xml:space="preserve">that </w:t>
      </w:r>
      <w:r w:rsidRPr="001D20CE">
        <w:t>we have a statutory responsibility under the Human Rights Act to protect freedom of expression</w:t>
      </w:r>
      <w:r>
        <w:t>. T</w:t>
      </w:r>
      <w:r w:rsidRPr="001D20CE">
        <w:t>hat reads right across our work</w:t>
      </w:r>
      <w:r>
        <w:t xml:space="preserve">. It </w:t>
      </w:r>
      <w:r w:rsidRPr="001D20CE">
        <w:t xml:space="preserve">is at the heart of what we try to do </w:t>
      </w:r>
      <w:r>
        <w:t xml:space="preserve">in </w:t>
      </w:r>
      <w:r w:rsidRPr="001D20CE">
        <w:t>broadcasting</w:t>
      </w:r>
      <w:r>
        <w:t>,</w:t>
      </w:r>
      <w:r w:rsidRPr="001D20CE">
        <w:t xml:space="preserve"> and </w:t>
      </w:r>
      <w:r w:rsidR="00A54781">
        <w:t xml:space="preserve">it </w:t>
      </w:r>
      <w:r w:rsidRPr="001D20CE">
        <w:t xml:space="preserve">will be at the heart of any approach that we </w:t>
      </w:r>
      <w:r w:rsidR="00A54781">
        <w:t>take</w:t>
      </w:r>
      <w:r w:rsidRPr="001D20CE">
        <w:t xml:space="preserve"> to this.</w:t>
      </w:r>
      <w:r>
        <w:t xml:space="preserve"> </w:t>
      </w:r>
      <w:r w:rsidRPr="001D20CE">
        <w:t>We very much welcome the fact that it was made so clear in the recent draft White Paper that freedom of expression was a part of the Government</w:t>
      </w:r>
      <w:r>
        <w:t>’</w:t>
      </w:r>
      <w:r w:rsidRPr="001D20CE">
        <w:t xml:space="preserve">s plans. </w:t>
      </w:r>
    </w:p>
    <w:p w:rsidR="00A54781" w:rsidP="004315E9">
      <w:pPr>
        <w:pStyle w:val="Remark"/>
      </w:pPr>
      <w:r w:rsidRPr="006D4AC1">
        <w:rPr>
          <w:b/>
        </w:rPr>
        <w:t>The Chair:</w:t>
      </w:r>
      <w:r>
        <w:t xml:space="preserve"> </w:t>
      </w:r>
      <w:r w:rsidRPr="001D20CE">
        <w:t>Thank you very much indeed.</w:t>
      </w:r>
      <w:r>
        <w:t xml:space="preserve"> </w:t>
      </w:r>
    </w:p>
    <w:p w:rsidR="004315E9" w:rsidP="004315E9">
      <w:pPr>
        <w:pStyle w:val="Remark"/>
      </w:pPr>
      <w:r w:rsidRPr="006D4AC1">
        <w:rPr>
          <w:b/>
        </w:rPr>
        <w:t>Lord Harris of Haringey:</w:t>
      </w:r>
      <w:r>
        <w:t xml:space="preserve"> </w:t>
      </w:r>
      <w:r w:rsidRPr="001D20CE">
        <w:t>I just want to follow this up.</w:t>
      </w:r>
      <w:r>
        <w:t xml:space="preserve"> </w:t>
      </w:r>
      <w:r w:rsidRPr="001D20CE">
        <w:t>You talked to us about these being very individual harms</w:t>
      </w:r>
      <w:r w:rsidR="00A54781">
        <w:t>,</w:t>
      </w:r>
      <w:r w:rsidRPr="001D20CE">
        <w:t xml:space="preserve"> and you also talked to us about freedom of expression.</w:t>
      </w:r>
      <w:r>
        <w:t xml:space="preserve"> </w:t>
      </w:r>
      <w:r w:rsidRPr="001D20CE">
        <w:t xml:space="preserve">In the </w:t>
      </w:r>
      <w:r w:rsidR="00A54781">
        <w:t>COVID</w:t>
      </w:r>
      <w:r>
        <w:t>-</w:t>
      </w:r>
      <w:r w:rsidRPr="001D20CE">
        <w:t xml:space="preserve">19 crisis, there are platforms that seem to be promoting the message that if you eat a bulb of raw garlic you are absolutely protected against </w:t>
      </w:r>
      <w:r w:rsidR="00A54781">
        <w:t>COVID</w:t>
      </w:r>
      <w:r>
        <w:t>-</w:t>
      </w:r>
      <w:r w:rsidRPr="001D20CE">
        <w:t>19.</w:t>
      </w:r>
      <w:r>
        <w:t xml:space="preserve"> </w:t>
      </w:r>
      <w:r w:rsidR="00EA2760">
        <w:t>A</w:t>
      </w:r>
      <w:r w:rsidRPr="001D20CE">
        <w:t xml:space="preserve">part from </w:t>
      </w:r>
      <w:r w:rsidR="00EA2760">
        <w:t xml:space="preserve">being </w:t>
      </w:r>
      <w:r w:rsidRPr="001D20CE">
        <w:t xml:space="preserve">unpleasant, </w:t>
      </w:r>
      <w:r w:rsidR="00EA2760">
        <w:t>t</w:t>
      </w:r>
      <w:r w:rsidRPr="001D20CE" w:rsidR="00EA2760">
        <w:t xml:space="preserve">hat may well be </w:t>
      </w:r>
      <w:r w:rsidRPr="001D20CE">
        <w:t>dangerous to people</w:t>
      </w:r>
      <w:r w:rsidR="00EA2760">
        <w:t>. Yet</w:t>
      </w:r>
      <w:r w:rsidRPr="001D20CE">
        <w:t xml:space="preserve"> if that is done in the name of freedom of expression, </w:t>
      </w:r>
      <w:r w:rsidR="00EA2760">
        <w:t>it</w:t>
      </w:r>
      <w:r w:rsidRPr="001D20CE">
        <w:t xml:space="preserve"> is okay, is it?</w:t>
      </w:r>
      <w:r>
        <w:t xml:space="preserve"> </w:t>
      </w:r>
    </w:p>
    <w:p w:rsidR="004315E9" w:rsidP="004315E9">
      <w:pPr>
        <w:pStyle w:val="Answer"/>
      </w:pPr>
      <w:r w:rsidRPr="006D4AC1">
        <w:rPr>
          <w:b/>
          <w:i/>
        </w:rPr>
        <w:t>Tony Close:</w:t>
      </w:r>
      <w:r>
        <w:t xml:space="preserve"> </w:t>
      </w:r>
      <w:r w:rsidRPr="001D20CE">
        <w:t>No.</w:t>
      </w:r>
      <w:r>
        <w:t xml:space="preserve"> </w:t>
      </w:r>
      <w:r w:rsidRPr="001D20CE">
        <w:t>Rights are all conditional</w:t>
      </w:r>
      <w:r w:rsidR="00EA2760">
        <w:t>,</w:t>
      </w:r>
      <w:r w:rsidRPr="001D20CE">
        <w:t xml:space="preserve"> and carefully balancing those rights and responsibilities is </w:t>
      </w:r>
      <w:r>
        <w:t>the</w:t>
      </w:r>
      <w:r w:rsidRPr="001D20CE">
        <w:t xml:space="preserve"> key to managing your platform if you are Facebook or managing the regulatory framework</w:t>
      </w:r>
      <w:r>
        <w:t xml:space="preserve"> </w:t>
      </w:r>
      <w:r w:rsidRPr="001D20CE">
        <w:t>if you are Ofcom.</w:t>
      </w:r>
      <w:r>
        <w:t xml:space="preserve"> </w:t>
      </w:r>
      <w:r w:rsidRPr="001D20CE">
        <w:t xml:space="preserve">In a situation </w:t>
      </w:r>
      <w:r w:rsidR="00EA2760">
        <w:t>like</w:t>
      </w:r>
      <w:r w:rsidRPr="001D20CE">
        <w:t xml:space="preserve"> that</w:t>
      </w:r>
      <w:r>
        <w:t>,</w:t>
      </w:r>
      <w:r w:rsidRPr="001D20CE">
        <w:t xml:space="preserve"> you would expect a platform</w:t>
      </w:r>
      <w:r>
        <w:t>,</w:t>
      </w:r>
      <w:r w:rsidRPr="001D20CE">
        <w:t xml:space="preserve"> in the first instance</w:t>
      </w:r>
      <w:r>
        <w:t>,</w:t>
      </w:r>
      <w:r w:rsidRPr="001D20CE">
        <w:t xml:space="preserve"> or the regulator</w:t>
      </w:r>
      <w:r>
        <w:t>,</w:t>
      </w:r>
      <w:r w:rsidRPr="001D20CE">
        <w:t xml:space="preserve"> to judge the degree of freedom of expression that you need to attribute to a certain type of content</w:t>
      </w:r>
      <w:r w:rsidR="009D65F6">
        <w:t>,</w:t>
      </w:r>
      <w:r w:rsidRPr="001D20CE">
        <w:t xml:space="preserve"> and then balance that against </w:t>
      </w:r>
      <w:r>
        <w:t xml:space="preserve">the </w:t>
      </w:r>
      <w:r w:rsidRPr="001D20CE">
        <w:t>potential harms and make a sensible balanced judgment about whether the public interest is served by removing that content</w:t>
      </w:r>
      <w:r>
        <w:t>,</w:t>
      </w:r>
      <w:r w:rsidRPr="001D20CE">
        <w:t xml:space="preserve"> or </w:t>
      </w:r>
      <w:r>
        <w:t xml:space="preserve">by </w:t>
      </w:r>
      <w:r w:rsidRPr="001D20CE">
        <w:t>taking measures to minimise it</w:t>
      </w:r>
      <w:r>
        <w:t>,</w:t>
      </w:r>
      <w:r w:rsidRPr="001D20CE">
        <w:t xml:space="preserve"> or whether the public interest is served by allowing it up.</w:t>
      </w:r>
      <w:r>
        <w:t xml:space="preserve"> </w:t>
      </w:r>
      <w:r w:rsidRPr="001D20CE">
        <w:t>In this case</w:t>
      </w:r>
      <w:r>
        <w:t>,</w:t>
      </w:r>
      <w:r w:rsidRPr="001D20CE">
        <w:t xml:space="preserve"> I would say </w:t>
      </w:r>
      <w:r w:rsidR="009D65F6">
        <w:t xml:space="preserve">that </w:t>
      </w:r>
      <w:r w:rsidRPr="001D20CE">
        <w:t>the public interest is served</w:t>
      </w:r>
      <w:r>
        <w:t xml:space="preserve"> </w:t>
      </w:r>
      <w:r w:rsidRPr="001D20CE">
        <w:t>by removing it</w:t>
      </w:r>
      <w:r w:rsidR="009D65F6">
        <w:t>,</w:t>
      </w:r>
      <w:r w:rsidRPr="001D20CE">
        <w:t xml:space="preserve"> because the harms outweigh any right to freedom of expression.</w:t>
      </w:r>
      <w:r>
        <w:t xml:space="preserve"> </w:t>
      </w:r>
    </w:p>
    <w:p w:rsidR="004315E9" w:rsidP="004315E9">
      <w:pPr>
        <w:pStyle w:val="Remark"/>
      </w:pPr>
      <w:r w:rsidRPr="006D4AC1">
        <w:rPr>
          <w:b/>
        </w:rPr>
        <w:t>Lord Harris of Haringey:</w:t>
      </w:r>
      <w:r>
        <w:t xml:space="preserve"> </w:t>
      </w:r>
      <w:r w:rsidRPr="001D20CE">
        <w:t>That is the sort of answer I like to hear.</w:t>
      </w:r>
      <w:r>
        <w:t xml:space="preserve"> </w:t>
      </w:r>
      <w:r w:rsidRPr="001D20CE">
        <w:t>If the content is designed to undermine people</w:t>
      </w:r>
      <w:r>
        <w:t>’</w:t>
      </w:r>
      <w:r w:rsidRPr="001D20CE">
        <w:t>s faith in democracy or democratic systems of government</w:t>
      </w:r>
      <w:r>
        <w:t>,</w:t>
      </w:r>
      <w:r w:rsidRPr="001D20CE">
        <w:t xml:space="preserve"> and is consistently doing that, is that harm covered</w:t>
      </w:r>
      <w:r w:rsidR="00E72AFD">
        <w:t>,</w:t>
      </w:r>
      <w:r w:rsidRPr="001D20CE">
        <w:t xml:space="preserve"> or is that too much freedom of expression?</w:t>
      </w:r>
      <w:r>
        <w:t xml:space="preserve"> </w:t>
      </w:r>
    </w:p>
    <w:p w:rsidR="004315E9" w:rsidP="004315E9">
      <w:pPr>
        <w:pStyle w:val="Answer"/>
      </w:pPr>
      <w:r w:rsidRPr="006D4AC1">
        <w:rPr>
          <w:b/>
          <w:i/>
        </w:rPr>
        <w:t>Kevin Bakhurst:</w:t>
      </w:r>
      <w:r>
        <w:t xml:space="preserve"> </w:t>
      </w:r>
      <w:r w:rsidRPr="001D20CE">
        <w:t xml:space="preserve">This comes back to the scope of the Bill </w:t>
      </w:r>
      <w:r>
        <w:t xml:space="preserve">and </w:t>
      </w:r>
      <w:r w:rsidRPr="001D20CE">
        <w:t xml:space="preserve">whether disinformation or misinformation is within the scope or outside the scope </w:t>
      </w:r>
      <w:r>
        <w:t xml:space="preserve">of </w:t>
      </w:r>
      <w:r w:rsidRPr="001D20CE">
        <w:t>any future regulator</w:t>
      </w:r>
      <w:r>
        <w:t>’</w:t>
      </w:r>
      <w:r w:rsidRPr="001D20CE">
        <w:t>s responsibility.</w:t>
      </w:r>
      <w:r>
        <w:t xml:space="preserve"> </w:t>
      </w:r>
    </w:p>
    <w:p w:rsidR="004315E9" w:rsidP="004315E9">
      <w:pPr>
        <w:pStyle w:val="Remark"/>
      </w:pPr>
      <w:r w:rsidRPr="006D4AC1">
        <w:rPr>
          <w:b/>
        </w:rPr>
        <w:t>Lord Harris of Haringey:</w:t>
      </w:r>
      <w:r>
        <w:t xml:space="preserve"> </w:t>
      </w:r>
      <w:r w:rsidRPr="001D20CE">
        <w:t xml:space="preserve">It may not be disinformation. It may simply be a whole series of materials </w:t>
      </w:r>
      <w:r w:rsidR="002260AC">
        <w:t>that</w:t>
      </w:r>
      <w:r w:rsidRPr="001D20CE">
        <w:t xml:space="preserve"> are designed to undermine people</w:t>
      </w:r>
      <w:r>
        <w:t>’</w:t>
      </w:r>
      <w:r w:rsidRPr="001D20CE">
        <w:t>s faith in the principles of democracy and government.</w:t>
      </w:r>
      <w:r>
        <w:t xml:space="preserve"> </w:t>
      </w:r>
    </w:p>
    <w:p w:rsidR="004315E9" w:rsidP="004315E9">
      <w:pPr>
        <w:pStyle w:val="Answer"/>
      </w:pPr>
      <w:r w:rsidRPr="006D4AC1">
        <w:rPr>
          <w:b/>
          <w:i/>
        </w:rPr>
        <w:t>Kevin Bakhurst:</w:t>
      </w:r>
      <w:r>
        <w:t xml:space="preserve"> </w:t>
      </w:r>
      <w:r w:rsidRPr="001D20CE">
        <w:t xml:space="preserve">This is </w:t>
      </w:r>
      <w:r>
        <w:t>the</w:t>
      </w:r>
      <w:r w:rsidRPr="001D20CE">
        <w:t xml:space="preserve"> most difficult area for any regulator of any platform.</w:t>
      </w:r>
      <w:r>
        <w:t xml:space="preserve"> </w:t>
      </w:r>
      <w:r w:rsidRPr="001D20CE">
        <w:t xml:space="preserve">As you </w:t>
      </w:r>
      <w:r>
        <w:t xml:space="preserve">have </w:t>
      </w:r>
      <w:r w:rsidRPr="001D20CE">
        <w:t xml:space="preserve">just described it, </w:t>
      </w:r>
      <w:r w:rsidR="00E72AFD">
        <w:t>what is</w:t>
      </w:r>
      <w:r w:rsidRPr="001D20CE">
        <w:t xml:space="preserve"> material that serves to undermine the Government? If you are going through a crisis and people question how you are approaching that crisis, is that designed to undermine the </w:t>
      </w:r>
      <w:r>
        <w:t>G</w:t>
      </w:r>
      <w:r w:rsidRPr="001D20CE">
        <w:t>overnment or society</w:t>
      </w:r>
      <w:r>
        <w:t>,</w:t>
      </w:r>
      <w:r w:rsidRPr="001D20CE">
        <w:t xml:space="preserve"> or is </w:t>
      </w:r>
      <w:r w:rsidRPr="001D20CE">
        <w:t>it</w:t>
      </w:r>
      <w:r>
        <w:t xml:space="preserve"> </w:t>
      </w:r>
      <w:r w:rsidRPr="001D20CE">
        <w:t>fair debate? The threshold on removing material</w:t>
      </w:r>
      <w:r>
        <w:t>, or</w:t>
      </w:r>
      <w:r w:rsidRPr="001D20CE">
        <w:t xml:space="preserve"> stopping it</w:t>
      </w:r>
      <w:r>
        <w:t xml:space="preserve">, means </w:t>
      </w:r>
      <w:r w:rsidRPr="001D20CE">
        <w:t xml:space="preserve">there </w:t>
      </w:r>
      <w:r w:rsidRPr="001D20CE">
        <w:t>has to</w:t>
      </w:r>
      <w:r w:rsidRPr="001D20CE">
        <w:t xml:space="preserve"> be absolutely clear harm in it</w:t>
      </w:r>
      <w:r w:rsidR="00564BFD">
        <w:t>;</w:t>
      </w:r>
      <w:r w:rsidRPr="001D20CE">
        <w:t xml:space="preserve"> otherwise</w:t>
      </w:r>
      <w:r w:rsidR="00564BFD">
        <w:t>,</w:t>
      </w:r>
      <w:r w:rsidRPr="001D20CE">
        <w:t xml:space="preserve"> it is </w:t>
      </w:r>
      <w:r>
        <w:t xml:space="preserve">classed as </w:t>
      </w:r>
      <w:r w:rsidRPr="001D20CE">
        <w:t>robust debate</w:t>
      </w:r>
      <w:r w:rsidR="00564BFD">
        <w:t>. Robust debate</w:t>
      </w:r>
      <w:r>
        <w:t xml:space="preserve"> </w:t>
      </w:r>
      <w:r w:rsidRPr="001D20CE">
        <w:t>is an essential part of our society</w:t>
      </w:r>
      <w:r>
        <w:t>,</w:t>
      </w:r>
      <w:r w:rsidRPr="001D20CE">
        <w:t xml:space="preserve"> and </w:t>
      </w:r>
      <w:r>
        <w:t xml:space="preserve">it </w:t>
      </w:r>
      <w:r w:rsidRPr="001D20CE">
        <w:t xml:space="preserve">should be an essential part of the online community as well. </w:t>
      </w:r>
    </w:p>
    <w:p w:rsidR="004315E9" w:rsidP="004315E9">
      <w:pPr>
        <w:pStyle w:val="Answer"/>
      </w:pPr>
      <w:r w:rsidRPr="006D4AC1">
        <w:rPr>
          <w:b/>
          <w:i/>
        </w:rPr>
        <w:t>Tony Close:</w:t>
      </w:r>
      <w:r>
        <w:t xml:space="preserve"> </w:t>
      </w:r>
      <w:r w:rsidRPr="001D20CE">
        <w:t xml:space="preserve">Because of the inherent complexity </w:t>
      </w:r>
      <w:r w:rsidR="00190D62">
        <w:t>of issues like this</w:t>
      </w:r>
      <w:r w:rsidR="00D313D7">
        <w:t xml:space="preserve"> </w:t>
      </w:r>
      <w:r w:rsidR="00190D62">
        <w:t>—</w:t>
      </w:r>
      <w:r w:rsidR="00D313D7">
        <w:t xml:space="preserve"> </w:t>
      </w:r>
      <w:r w:rsidRPr="001D20CE">
        <w:t>I know the ad libraries are intended to deal with a very particular thing</w:t>
      </w:r>
      <w:r w:rsidR="00D313D7">
        <w:t xml:space="preserve"> </w:t>
      </w:r>
      <w:r w:rsidR="00190D62">
        <w:t>—</w:t>
      </w:r>
      <w:r w:rsidR="00D313D7">
        <w:t xml:space="preserve"> </w:t>
      </w:r>
      <w:r w:rsidRPr="001D20CE">
        <w:t xml:space="preserve">systems </w:t>
      </w:r>
      <w:r w:rsidR="002260AC">
        <w:t>that</w:t>
      </w:r>
      <w:r w:rsidRPr="001D20CE">
        <w:t xml:space="preserve"> encourage transparency and greater accountability are a great place to start when it comes to this kind of stuff.</w:t>
      </w:r>
      <w:r>
        <w:t xml:space="preserve"> </w:t>
      </w:r>
    </w:p>
    <w:p w:rsidR="004315E9" w:rsidP="004315E9">
      <w:pPr>
        <w:pStyle w:val="Remark"/>
      </w:pPr>
      <w:r w:rsidRPr="006D4AC1">
        <w:rPr>
          <w:b/>
        </w:rPr>
        <w:t>Lord Harris of Haringey:</w:t>
      </w:r>
      <w:r>
        <w:t xml:space="preserve"> W</w:t>
      </w:r>
      <w:r w:rsidRPr="001D20CE">
        <w:t>ill it be just you the regulator wh</w:t>
      </w:r>
      <w:r>
        <w:t>o</w:t>
      </w:r>
      <w:r w:rsidRPr="001D20CE">
        <w:t xml:space="preserve"> determines that? </w:t>
      </w:r>
      <w:r>
        <w:t>Y</w:t>
      </w:r>
      <w:r w:rsidRPr="001D20CE">
        <w:t xml:space="preserve">ou have said </w:t>
      </w:r>
      <w:r w:rsidR="00190D62">
        <w:t xml:space="preserve">that </w:t>
      </w:r>
      <w:r w:rsidRPr="001D20CE">
        <w:t>these are very difficult questions</w:t>
      </w:r>
      <w:r w:rsidR="00190D62">
        <w:t>,</w:t>
      </w:r>
      <w:r w:rsidRPr="001D20CE">
        <w:t xml:space="preserve"> and so on.</w:t>
      </w:r>
      <w:r>
        <w:t xml:space="preserve"> </w:t>
      </w:r>
      <w:r w:rsidRPr="001D20CE">
        <w:t>Would you be the one making the judgment</w:t>
      </w:r>
      <w:r w:rsidR="00190D62">
        <w:t>,</w:t>
      </w:r>
      <w:r w:rsidRPr="001D20CE">
        <w:t xml:space="preserve"> or would you wish to open that out</w:t>
      </w:r>
      <w:r>
        <w:t xml:space="preserve">? </w:t>
      </w:r>
    </w:p>
    <w:p w:rsidR="004315E9" w:rsidP="004315E9">
      <w:pPr>
        <w:pStyle w:val="Answer"/>
      </w:pPr>
      <w:r w:rsidRPr="006D4AC1">
        <w:rPr>
          <w:b/>
          <w:i/>
        </w:rPr>
        <w:t>Tony Close:</w:t>
      </w:r>
      <w:r>
        <w:t xml:space="preserve"> </w:t>
      </w:r>
      <w:r w:rsidRPr="001D20CE">
        <w:t>In the first instance</w:t>
      </w:r>
      <w:r>
        <w:t>,</w:t>
      </w:r>
      <w:r w:rsidRPr="001D20CE">
        <w:t xml:space="preserve"> it is for </w:t>
      </w:r>
      <w:r>
        <w:t xml:space="preserve">the </w:t>
      </w:r>
      <w:r w:rsidRPr="001D20CE">
        <w:t xml:space="preserve">Government to judge how </w:t>
      </w:r>
      <w:r w:rsidRPr="001D20CE">
        <w:t>this fits</w:t>
      </w:r>
      <w:r w:rsidRPr="001D20CE">
        <w:t xml:space="preserve"> into any potential regulatory or legislative scheme. Parliament has a crucial role </w:t>
      </w:r>
      <w:r>
        <w:t xml:space="preserve">to play </w:t>
      </w:r>
      <w:r w:rsidRPr="001D20CE">
        <w:t xml:space="preserve">when we are dealing with things </w:t>
      </w:r>
      <w:r w:rsidR="00EB3BFE">
        <w:t>like</w:t>
      </w:r>
      <w:r w:rsidRPr="001D20CE">
        <w:t xml:space="preserve"> political misinformation or disinformation.</w:t>
      </w:r>
      <w:r>
        <w:t xml:space="preserve"> </w:t>
      </w:r>
      <w:r w:rsidRPr="001D20CE">
        <w:t>The work of this Committee will surely end up feeding into this kind of consideration.</w:t>
      </w:r>
      <w:r>
        <w:t xml:space="preserve"> </w:t>
      </w:r>
      <w:r w:rsidRPr="001D20CE">
        <w:t xml:space="preserve">Ultimately, if any of this were in </w:t>
      </w:r>
      <w:r>
        <w:t xml:space="preserve">the </w:t>
      </w:r>
      <w:r w:rsidRPr="001D20CE">
        <w:t xml:space="preserve">scope of regulation, you would expect platforms </w:t>
      </w:r>
      <w:r w:rsidRPr="001D20CE" w:rsidR="00EB3BFE">
        <w:t xml:space="preserve">in the first instance </w:t>
      </w:r>
      <w:r w:rsidRPr="001D20CE">
        <w:t xml:space="preserve">to take significant responsibility for behaving in a manner that was consistent with the public policy objective of increasing authentic political speech and minimising inauthentic political speech. </w:t>
      </w:r>
    </w:p>
    <w:p w:rsidR="00077DAE" w:rsidP="004315E9">
      <w:pPr>
        <w:pStyle w:val="Answer"/>
      </w:pPr>
      <w:r w:rsidRPr="006D4AC1">
        <w:rPr>
          <w:b/>
          <w:i/>
        </w:rPr>
        <w:t>Kevin Bakhurst:</w:t>
      </w:r>
      <w:r>
        <w:t xml:space="preserve"> </w:t>
      </w:r>
      <w:r w:rsidRPr="001D20CE">
        <w:t xml:space="preserve">The only thing I would add is </w:t>
      </w:r>
      <w:r>
        <w:t xml:space="preserve">that </w:t>
      </w:r>
      <w:r w:rsidR="00AE1174">
        <w:t xml:space="preserve">Ofcom makes </w:t>
      </w:r>
      <w:r w:rsidRPr="001D20CE">
        <w:t xml:space="preserve">these judgments a lot of the time </w:t>
      </w:r>
      <w:r w:rsidR="00EB3BFE">
        <w:t xml:space="preserve">in relation to </w:t>
      </w:r>
      <w:r w:rsidRPr="001D20CE">
        <w:t xml:space="preserve">broadcast services. We regulate hundreds of broadcast services, many of them with viewpoints </w:t>
      </w:r>
      <w:r>
        <w:t xml:space="preserve">that are </w:t>
      </w:r>
      <w:r w:rsidRPr="001D20CE">
        <w:t xml:space="preserve">very different </w:t>
      </w:r>
      <w:r w:rsidRPr="001D20CE">
        <w:t>from core viewpoints. From our point of view</w:t>
      </w:r>
      <w:r>
        <w:t>,</w:t>
      </w:r>
      <w:r w:rsidRPr="001D20CE">
        <w:t xml:space="preserve"> </w:t>
      </w:r>
      <w:r>
        <w:t xml:space="preserve">the </w:t>
      </w:r>
      <w:r w:rsidRPr="001D20CE">
        <w:t xml:space="preserve">plurality of viewpoints and freedom of expression </w:t>
      </w:r>
      <w:r>
        <w:t>are</w:t>
      </w:r>
      <w:r w:rsidRPr="001D20CE">
        <w:t xml:space="preserve"> </w:t>
      </w:r>
      <w:r w:rsidRPr="001D20CE">
        <w:t>really important</w:t>
      </w:r>
      <w:r w:rsidRPr="001D20CE">
        <w:t>.</w:t>
      </w:r>
      <w:r>
        <w:t xml:space="preserve"> </w:t>
      </w:r>
      <w:r w:rsidRPr="001D20CE">
        <w:t>We</w:t>
      </w:r>
      <w:r>
        <w:t xml:space="preserve"> </w:t>
      </w:r>
      <w:r w:rsidRPr="001D20CE">
        <w:t xml:space="preserve">make </w:t>
      </w:r>
      <w:r w:rsidRPr="001D20CE">
        <w:t xml:space="preserve">these judgments </w:t>
      </w:r>
      <w:r>
        <w:t xml:space="preserve">an awful lot </w:t>
      </w:r>
      <w:r>
        <w:t xml:space="preserve">in relation to </w:t>
      </w:r>
      <w:r w:rsidRPr="001D20CE">
        <w:t>hate speech and illegal content online.</w:t>
      </w:r>
      <w:r>
        <w:t xml:space="preserve"> </w:t>
      </w:r>
    </w:p>
    <w:p w:rsidR="004315E9" w:rsidP="004315E9">
      <w:pPr>
        <w:pStyle w:val="Answer"/>
      </w:pPr>
      <w:r w:rsidRPr="001D20CE">
        <w:t xml:space="preserve">I am not trying to skirt the question, but, as you know, these are </w:t>
      </w:r>
      <w:r w:rsidRPr="001D20CE">
        <w:t>really difficult</w:t>
      </w:r>
      <w:r w:rsidRPr="001D20CE">
        <w:t xml:space="preserve"> judgments</w:t>
      </w:r>
      <w:r w:rsidR="00DF55F8">
        <w:t>,</w:t>
      </w:r>
      <w:r w:rsidRPr="001D20CE">
        <w:t xml:space="preserve"> and they require a lot of thought.</w:t>
      </w:r>
      <w:r>
        <w:t xml:space="preserve"> </w:t>
      </w:r>
      <w:r w:rsidRPr="001D20CE">
        <w:t xml:space="preserve">I would not say </w:t>
      </w:r>
      <w:r w:rsidR="00DF55F8">
        <w:t xml:space="preserve">that </w:t>
      </w:r>
      <w:r w:rsidRPr="001D20CE">
        <w:t>we get them right all the time.</w:t>
      </w:r>
      <w:r>
        <w:t xml:space="preserve"> </w:t>
      </w:r>
      <w:r w:rsidRPr="001D20CE">
        <w:t>We try our utmost to get these judgments right</w:t>
      </w:r>
      <w:r>
        <w:t>. W</w:t>
      </w:r>
      <w:r w:rsidRPr="001D20CE">
        <w:t>e have some experience of making these kinds of judgments, but we have a very vibrant broadcast environment where many viewpoints are expressed</w:t>
      </w:r>
      <w:r w:rsidR="00DF55F8">
        <w:t>,</w:t>
      </w:r>
      <w:r w:rsidRPr="001D20CE">
        <w:t xml:space="preserve"> and </w:t>
      </w:r>
      <w:r>
        <w:t>m</w:t>
      </w:r>
      <w:r w:rsidRPr="001D20CE">
        <w:t>any of them</w:t>
      </w:r>
      <w:r>
        <w:t xml:space="preserve"> </w:t>
      </w:r>
      <w:r w:rsidRPr="001D20CE">
        <w:t>are not acceptable to lots of people.</w:t>
      </w:r>
    </w:p>
    <w:p w:rsidR="004315E9" w:rsidP="004315E9">
      <w:pPr>
        <w:pStyle w:val="Answer"/>
      </w:pPr>
      <w:r w:rsidRPr="006D4AC1">
        <w:rPr>
          <w:b/>
          <w:i/>
        </w:rPr>
        <w:t>Tony Close:</w:t>
      </w:r>
      <w:r>
        <w:t xml:space="preserve"> </w:t>
      </w:r>
      <w:r w:rsidRPr="001D20CE">
        <w:t>There is also a role here for ensuring the promotion of or access to trusted news sources</w:t>
      </w:r>
      <w:r>
        <w:t>. P</w:t>
      </w:r>
      <w:r w:rsidRPr="001D20CE">
        <w:t>art of the answer is not about whether the regulator or someone else takes stuff down, removes it or restricts access to it</w:t>
      </w:r>
      <w:r w:rsidR="000A140A">
        <w:t xml:space="preserve">, but about </w:t>
      </w:r>
      <w:r w:rsidRPr="001D20CE">
        <w:t>ensuring that the public gen</w:t>
      </w:r>
      <w:r>
        <w:t>uine</w:t>
      </w:r>
      <w:r w:rsidRPr="001D20CE">
        <w:t xml:space="preserve">ly </w:t>
      </w:r>
      <w:r>
        <w:t xml:space="preserve">have </w:t>
      </w:r>
      <w:r w:rsidRPr="001D20CE">
        <w:t>access to a wide range of authentic truth</w:t>
      </w:r>
      <w:r>
        <w:t>ful</w:t>
      </w:r>
      <w:r w:rsidRPr="001D20CE">
        <w:t xml:space="preserve"> news sources.</w:t>
      </w:r>
      <w:r>
        <w:t xml:space="preserve"> </w:t>
      </w:r>
    </w:p>
    <w:p w:rsidR="004315E9" w:rsidP="004315E9">
      <w:pPr>
        <w:pStyle w:val="Remark"/>
      </w:pPr>
      <w:r w:rsidRPr="006D4AC1">
        <w:rPr>
          <w:b/>
        </w:rPr>
        <w:t>The Chair:</w:t>
      </w:r>
      <w:r>
        <w:t xml:space="preserve"> </w:t>
      </w:r>
      <w:r w:rsidR="008853EE">
        <w:t>That</w:t>
      </w:r>
      <w:r w:rsidRPr="001D20CE">
        <w:t xml:space="preserve"> leads </w:t>
      </w:r>
      <w:r w:rsidR="008853EE">
        <w:t xml:space="preserve">us </w:t>
      </w:r>
      <w:r w:rsidRPr="001D20CE">
        <w:t>straight back to digital literacy and understanding trut</w:t>
      </w:r>
      <w:r>
        <w:t>hfulness</w:t>
      </w:r>
      <w:r w:rsidRPr="001D20CE">
        <w:t>.</w:t>
      </w:r>
      <w:r>
        <w:t xml:space="preserve"> </w:t>
      </w:r>
    </w:p>
    <w:p w:rsidR="004315E9" w:rsidRPr="001D20CE" w:rsidP="004315E9">
      <w:pPr>
        <w:pStyle w:val="Question"/>
      </w:pPr>
      <w:r w:rsidRPr="006D4AC1">
        <w:rPr>
          <w:b/>
        </w:rPr>
        <w:t>Lord Holmes of Richmond:</w:t>
      </w:r>
      <w:r>
        <w:t xml:space="preserve"> </w:t>
      </w:r>
      <w:r w:rsidRPr="001D20CE">
        <w:t>Platforms shape the user experience through algorithmic recommendation, content moderation and design of the user interface.</w:t>
      </w:r>
      <w:r>
        <w:t xml:space="preserve"> </w:t>
      </w:r>
      <w:r w:rsidRPr="001D20CE">
        <w:t xml:space="preserve">In seeking to understand how </w:t>
      </w:r>
      <w:r>
        <w:t xml:space="preserve">to </w:t>
      </w:r>
      <w:r w:rsidRPr="001D20CE">
        <w:t xml:space="preserve">get behind the user experience and the discussion online, which of these should Ofcom start </w:t>
      </w:r>
      <w:r w:rsidR="00ED73DB">
        <w:t>l</w:t>
      </w:r>
      <w:r w:rsidRPr="001D20CE">
        <w:t>ooking at?</w:t>
      </w:r>
      <w:r>
        <w:t xml:space="preserve"> </w:t>
      </w:r>
    </w:p>
    <w:p w:rsidR="00ED73DB" w:rsidP="004315E9">
      <w:pPr>
        <w:pStyle w:val="Answer"/>
      </w:pPr>
      <w:r w:rsidRPr="006D4AC1">
        <w:rPr>
          <w:b/>
          <w:i/>
        </w:rPr>
        <w:t>Tony Close:</w:t>
      </w:r>
      <w:r>
        <w:t xml:space="preserve"> </w:t>
      </w:r>
      <w:r w:rsidRPr="001D20CE">
        <w:t>The pithy answer is all of them.</w:t>
      </w:r>
      <w:r>
        <w:t xml:space="preserve"> </w:t>
      </w:r>
      <w:r w:rsidRPr="001D20CE">
        <w:t>I genuinely think it is difficult to disentangle these things</w:t>
      </w:r>
      <w:r>
        <w:t>,</w:t>
      </w:r>
      <w:r w:rsidRPr="001D20CE">
        <w:t xml:space="preserve"> because they are an end</w:t>
      </w:r>
      <w:r>
        <w:t>-</w:t>
      </w:r>
      <w:r w:rsidRPr="001D20CE">
        <w:t>to</w:t>
      </w:r>
      <w:r>
        <w:t>-</w:t>
      </w:r>
      <w:r w:rsidRPr="001D20CE">
        <w:t xml:space="preserve">end user experience. Almost all platforms use </w:t>
      </w:r>
      <w:r>
        <w:t xml:space="preserve">them </w:t>
      </w:r>
      <w:r w:rsidRPr="001D20CE">
        <w:t>all in delivering content to the user and in shaping the user</w:t>
      </w:r>
      <w:r>
        <w:t>’</w:t>
      </w:r>
      <w:r w:rsidRPr="001D20CE">
        <w:t>s experience or journey through that platform.</w:t>
      </w:r>
      <w:r>
        <w:t xml:space="preserve"> </w:t>
      </w:r>
    </w:p>
    <w:p w:rsidR="004315E9" w:rsidP="004315E9">
      <w:pPr>
        <w:pStyle w:val="Answer"/>
      </w:pPr>
      <w:r w:rsidRPr="001D20CE">
        <w:t>We have already started undertaking some work.</w:t>
      </w:r>
      <w:r>
        <w:t xml:space="preserve"> </w:t>
      </w:r>
      <w:r w:rsidRPr="001D20CE">
        <w:t xml:space="preserve">We carried out some research last year looking at the role </w:t>
      </w:r>
      <w:r w:rsidR="00963535">
        <w:t>played by AI</w:t>
      </w:r>
      <w:r w:rsidRPr="001D20CE">
        <w:t xml:space="preserve"> in content moderation</w:t>
      </w:r>
      <w:r w:rsidR="00963535">
        <w:t xml:space="preserve">, and </w:t>
      </w:r>
      <w:r w:rsidRPr="001D20CE">
        <w:t xml:space="preserve">how it shaped not just the content that people receive but how it shaped their next choice and the content that was delivered to them. That has been enormously helpful. If we are to do a great job in this area, </w:t>
      </w:r>
      <w:r>
        <w:t xml:space="preserve">we </w:t>
      </w:r>
      <w:r w:rsidRPr="001D20CE">
        <w:t>have to</w:t>
      </w:r>
      <w:r w:rsidRPr="001D20CE">
        <w:t xml:space="preserve"> look at </w:t>
      </w:r>
      <w:r>
        <w:t>all the</w:t>
      </w:r>
      <w:r w:rsidRPr="001D20CE">
        <w:t xml:space="preserve"> component part</w:t>
      </w:r>
      <w:r>
        <w:t>s</w:t>
      </w:r>
      <w:r w:rsidRPr="001D20CE">
        <w:t xml:space="preserve"> of that content delivery chain.</w:t>
      </w:r>
      <w:r>
        <w:t xml:space="preserve"> </w:t>
      </w:r>
    </w:p>
    <w:p w:rsidR="004315E9" w:rsidP="004315E9">
      <w:pPr>
        <w:pStyle w:val="Question"/>
      </w:pPr>
      <w:r w:rsidRPr="006D4AC1">
        <w:rPr>
          <w:b/>
        </w:rPr>
        <w:t>Lord Scriven:</w:t>
      </w:r>
      <w:r>
        <w:t xml:space="preserve"> </w:t>
      </w:r>
      <w:r w:rsidR="00963535">
        <w:t>Finally, a</w:t>
      </w:r>
      <w:r w:rsidRPr="001D20CE">
        <w:t xml:space="preserve"> very easy question</w:t>
      </w:r>
      <w:r w:rsidR="00963535">
        <w:t>:</w:t>
      </w:r>
      <w:r>
        <w:t xml:space="preserve"> </w:t>
      </w:r>
      <w:r w:rsidRPr="001D20CE">
        <w:t>the underarm question</w:t>
      </w:r>
      <w:r w:rsidR="00963535">
        <w:t>. I</w:t>
      </w:r>
      <w:r w:rsidRPr="001D20CE">
        <w:t>f the Government could do one thing to ensure that you are a successful regulator in this new remit, what would it be?</w:t>
      </w:r>
    </w:p>
    <w:p w:rsidR="004315E9" w:rsidP="004315E9">
      <w:pPr>
        <w:pStyle w:val="Answer"/>
      </w:pPr>
      <w:r w:rsidRPr="006D4AC1">
        <w:rPr>
          <w:b/>
          <w:i/>
        </w:rPr>
        <w:t>Kevin Bakhurst:</w:t>
      </w:r>
      <w:r>
        <w:t xml:space="preserve"> </w:t>
      </w:r>
      <w:r w:rsidRPr="001D20CE">
        <w:t>May I answer with more than one thing?</w:t>
      </w:r>
      <w:r>
        <w:t xml:space="preserve"> </w:t>
      </w:r>
    </w:p>
    <w:p w:rsidR="004315E9" w:rsidP="004315E9">
      <w:pPr>
        <w:pStyle w:val="Remark"/>
      </w:pPr>
      <w:r w:rsidRPr="006D4AC1">
        <w:rPr>
          <w:b/>
        </w:rPr>
        <w:t>Lord Scriven:</w:t>
      </w:r>
      <w:r>
        <w:t xml:space="preserve"> </w:t>
      </w:r>
      <w:r w:rsidRPr="001D20CE">
        <w:t>Let us start with the top priority.</w:t>
      </w:r>
      <w:r>
        <w:t xml:space="preserve"> </w:t>
      </w:r>
    </w:p>
    <w:p w:rsidR="004315E9" w:rsidP="004315E9">
      <w:pPr>
        <w:pStyle w:val="Answer"/>
      </w:pPr>
      <w:r w:rsidRPr="006D4AC1">
        <w:rPr>
          <w:b/>
          <w:i/>
        </w:rPr>
        <w:t>Kevin Bakhurst:</w:t>
      </w:r>
      <w:r>
        <w:t xml:space="preserve"> </w:t>
      </w:r>
      <w:r w:rsidRPr="001D20CE">
        <w:t xml:space="preserve">Design a framework </w:t>
      </w:r>
      <w:r w:rsidR="002260AC">
        <w:t>that</w:t>
      </w:r>
      <w:r w:rsidRPr="001D20CE">
        <w:t xml:space="preserve"> is workable and </w:t>
      </w:r>
      <w:r w:rsidR="00EB2D45">
        <w:t>that</w:t>
      </w:r>
      <w:r w:rsidRPr="001D20CE">
        <w:t xml:space="preserve"> safeguards the key parts of successful regulation</w:t>
      </w:r>
      <w:r>
        <w:t>.</w:t>
      </w:r>
    </w:p>
    <w:p w:rsidR="004315E9" w:rsidP="004315E9">
      <w:pPr>
        <w:pStyle w:val="Remark"/>
      </w:pPr>
      <w:r w:rsidRPr="00622B83">
        <w:rPr>
          <w:b/>
        </w:rPr>
        <w:t>Lord Scriven:</w:t>
      </w:r>
      <w:r>
        <w:t xml:space="preserve"> </w:t>
      </w:r>
      <w:r w:rsidRPr="001D20CE">
        <w:t>Your other bits?</w:t>
      </w:r>
      <w:r>
        <w:t xml:space="preserve"> </w:t>
      </w:r>
    </w:p>
    <w:p w:rsidR="004315E9" w:rsidP="004315E9">
      <w:pPr>
        <w:pStyle w:val="Answer"/>
      </w:pPr>
      <w:r w:rsidRPr="00622B83">
        <w:rPr>
          <w:b/>
          <w:i/>
        </w:rPr>
        <w:t>Kevin Bakhurst:</w:t>
      </w:r>
      <w:r>
        <w:t xml:space="preserve"> </w:t>
      </w:r>
      <w:r w:rsidRPr="001D20CE">
        <w:t>That leads into what the successful parts of regulation</w:t>
      </w:r>
      <w:r>
        <w:t xml:space="preserve"> are.</w:t>
      </w:r>
      <w:r w:rsidRPr="001D20CE">
        <w:t xml:space="preserve"> Th</w:t>
      </w:r>
      <w:r>
        <w:t>ey are</w:t>
      </w:r>
      <w:r w:rsidRPr="001D20CE">
        <w:t xml:space="preserve"> the independence of </w:t>
      </w:r>
      <w:r>
        <w:t>the</w:t>
      </w:r>
      <w:r w:rsidRPr="001D20CE">
        <w:t xml:space="preserve"> regulator, the powers to do </w:t>
      </w:r>
      <w:r>
        <w:t>the</w:t>
      </w:r>
      <w:r w:rsidRPr="001D20CE">
        <w:t xml:space="preserve"> job properly, and the proper resourcing to do it in a challenging field.</w:t>
      </w:r>
      <w:r>
        <w:t xml:space="preserve"> </w:t>
      </w:r>
    </w:p>
    <w:p w:rsidR="004315E9" w:rsidP="004315E9">
      <w:pPr>
        <w:pStyle w:val="Answer"/>
      </w:pPr>
      <w:r w:rsidRPr="006D4AC1">
        <w:rPr>
          <w:b/>
          <w:i/>
        </w:rPr>
        <w:t>Tony Close:</w:t>
      </w:r>
      <w:r>
        <w:t xml:space="preserve"> </w:t>
      </w:r>
      <w:r w:rsidRPr="001D20CE">
        <w:t>That sounds good to me.</w:t>
      </w:r>
      <w:r>
        <w:t xml:space="preserve"> </w:t>
      </w:r>
    </w:p>
    <w:p w:rsidR="00CC1C58" w:rsidRPr="00352B7C" w:rsidP="00323450">
      <w:pPr>
        <w:pStyle w:val="Remark"/>
      </w:pPr>
      <w:r w:rsidRPr="00622B83">
        <w:rPr>
          <w:b/>
        </w:rPr>
        <w:t>The Chair:</w:t>
      </w:r>
      <w:r>
        <w:t xml:space="preserve"> </w:t>
      </w:r>
      <w:r w:rsidRPr="001D20CE">
        <w:t xml:space="preserve">All I would say is </w:t>
      </w:r>
      <w:r w:rsidR="00323450">
        <w:t xml:space="preserve">that </w:t>
      </w:r>
      <w:r w:rsidRPr="001D20CE">
        <w:t>it has been a very good session. Our job is to ensure that we hold the Minister</w:t>
      </w:r>
      <w:r>
        <w:t>’</w:t>
      </w:r>
      <w:r w:rsidRPr="001D20CE">
        <w:t>s feet to the fire and try to provide you with the resources to create the regulator of your dreams</w:t>
      </w:r>
      <w:r w:rsidR="00323450">
        <w:t xml:space="preserve">, </w:t>
      </w:r>
      <w:r w:rsidRPr="001D20CE">
        <w:t>and our dreams.</w:t>
      </w:r>
      <w:r>
        <w:t xml:space="preserve"> </w:t>
      </w:r>
      <w:r w:rsidRPr="001D20CE">
        <w:t>Thank you very much.</w:t>
      </w:r>
      <w:r>
        <w:t xml:space="preserve"> </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15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15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15E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15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C33AB919C694004BD5B3F30B32BB802"/>
      </w:placeholder>
      <w:richText/>
    </w:sdtPr>
    <w:sdtContent>
      <w:p w:rsidR="004315E9"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2F11EFB23C8347D1BD6EAB39AD59B621"/>
      </w:placeholder>
      <w:richText/>
    </w:sdtPr>
    <w:sdtContent>
      <w:p w:rsidR="004315E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15E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3A6FD6A"/>
    <w:lvl w:ilvl="0">
      <w:start w:val="28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15E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table" w:styleId="TableGrid">
    <w:name w:val="Table Grid"/>
    <w:basedOn w:val="TableNormal"/>
    <w:uiPriority w:val="59"/>
    <w:rsid w:val="008F3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4315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C33AB919C694004BD5B3F30B32BB802"/>
        <w:category>
          <w:name w:val="General"/>
          <w:gallery w:val="placeholder"/>
        </w:category>
        <w:types>
          <w:type w:val="bbPlcHdr"/>
        </w:types>
        <w:behaviors>
          <w:behavior w:val="content"/>
        </w:behaviors>
        <w:guid w:val="{68F27810-F68D-4891-9062-C6D1240F6BB4}"/>
      </w:docPartPr>
      <w:docPartBody>
        <w:p w:rsidR="00D31F80" w:rsidP="005065A9">
          <w:pPr>
            <w:pStyle w:val="3C33AB919C694004BD5B3F30B32BB802"/>
          </w:pPr>
          <w:r w:rsidRPr="000753FC">
            <w:rPr>
              <w:rStyle w:val="PlaceholderText"/>
            </w:rPr>
            <w:t>Click here to enter text.</w:t>
          </w:r>
        </w:p>
      </w:docPartBody>
    </w:docPart>
    <w:docPart>
      <w:docPartPr>
        <w:name w:val="2F11EFB23C8347D1BD6EAB39AD59B621"/>
        <w:category>
          <w:name w:val="General"/>
          <w:gallery w:val="placeholder"/>
        </w:category>
        <w:types>
          <w:type w:val="bbPlcHdr"/>
        </w:types>
        <w:behaviors>
          <w:behavior w:val="content"/>
        </w:behaviors>
        <w:guid w:val="{95D71C6A-BD38-44D8-9026-7B17EADE0F63}"/>
      </w:docPartPr>
      <w:docPartBody>
        <w:p w:rsidR="00D31F80" w:rsidP="005065A9">
          <w:pPr>
            <w:pStyle w:val="2F11EFB23C8347D1BD6EAB39AD59B621"/>
          </w:pPr>
          <w:r w:rsidRPr="00DD14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65A9"/>
    <w:rPr>
      <w:color w:val="808080"/>
    </w:rPr>
  </w:style>
  <w:style w:type="paragraph" w:customStyle="1" w:styleId="3C33AB919C694004BD5B3F30B32BB802">
    <w:name w:val="3C33AB919C694004BD5B3F30B32BB802"/>
    <w:rsid w:val="005065A9"/>
  </w:style>
  <w:style w:type="paragraph" w:customStyle="1" w:styleId="46021474070644B489013CB78A624AB4">
    <w:name w:val="46021474070644B489013CB78A624AB4"/>
    <w:rsid w:val="005065A9"/>
  </w:style>
  <w:style w:type="paragraph" w:customStyle="1" w:styleId="98E7958E4F5748F08E581850C44128EE">
    <w:name w:val="98E7958E4F5748F08E581850C44128EE"/>
    <w:rsid w:val="005065A9"/>
  </w:style>
  <w:style w:type="paragraph" w:customStyle="1" w:styleId="2F11EFB23C8347D1BD6EAB39AD59B621">
    <w:name w:val="2F11EFB23C8347D1BD6EAB39AD59B621"/>
    <w:rsid w:val="005065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8970046BEBE742AF06FC18CA023923" ma:contentTypeVersion="12" ma:contentTypeDescription="Create a new document." ma:contentTypeScope="" ma:versionID="f2d43d73076dc09fcb616affc85dc234">
  <xsd:schema xmlns:xsd="http://www.w3.org/2001/XMLSchema" xmlns:xs="http://www.w3.org/2001/XMLSchema" xmlns:p="http://schemas.microsoft.com/office/2006/metadata/properties" xmlns:ns3="17e2c7ad-4d1a-41a8-8696-b19f8f3021de" xmlns:ns4="65a37f7b-023d-4e87-aad3-e38d55d00337" targetNamespace="http://schemas.microsoft.com/office/2006/metadata/properties" ma:root="true" ma:fieldsID="22ff1dd0a6e9c982b669651acb7f61ba" ns3:_="" ns4:_="">
    <xsd:import namespace="17e2c7ad-4d1a-41a8-8696-b19f8f3021de"/>
    <xsd:import namespace="65a37f7b-023d-4e87-aad3-e38d55d003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2c7ad-4d1a-41a8-8696-b19f8f3021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a37f7b-023d-4e87-aad3-e38d55d003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9C142-6D76-4082-AD3F-3A906169A576}">
  <ds:schemaRefs>
    <ds:schemaRef ds:uri="http://schemas.microsoft.com/sharepoint/v3/contenttype/forms"/>
  </ds:schemaRefs>
</ds:datastoreItem>
</file>

<file path=customXml/itemProps2.xml><?xml version="1.0" encoding="utf-8"?>
<ds:datastoreItem xmlns:ds="http://schemas.openxmlformats.org/officeDocument/2006/customXml" ds:itemID="{E05E5E75-8CCE-4A38-B679-0A2CB08681DD}">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65a37f7b-023d-4e87-aad3-e38d55d00337"/>
    <ds:schemaRef ds:uri="17e2c7ad-4d1a-41a8-8696-b19f8f3021de"/>
    <ds:schemaRef ds:uri="http://www.w3.org/XML/1998/namespace"/>
    <ds:schemaRef ds:uri="http://purl.org/dc/dcmitype/"/>
  </ds:schemaRefs>
</ds:datastoreItem>
</file>

<file path=customXml/itemProps3.xml><?xml version="1.0" encoding="utf-8"?>
<ds:datastoreItem xmlns:ds="http://schemas.openxmlformats.org/officeDocument/2006/customXml" ds:itemID="{87527155-7B7F-4AF7-95BA-D390B13EF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2c7ad-4d1a-41a8-8696-b19f8f3021de"/>
    <ds:schemaRef ds:uri="65a37f7b-023d-4e87-aad3-e38d55d00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447659-CC9A-4D00-9EE6-A9B75AD12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