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C78C2" w:rsidRPr="00167541" w:rsidP="000E437E">
      <w:pPr>
        <w:pStyle w:val="TitleCommittee0"/>
      </w:pPr>
      <w:sdt>
        <w:sdtPr>
          <w:alias w:val="CommitteeName"/>
          <w:tag w:val="CommitteeName"/>
          <w:id w:val="1869951332"/>
          <w:placeholder>
            <w:docPart w:val="82B9525F0E214653A230AD8DFE5FA709"/>
          </w:placeholder>
          <w:richText/>
        </w:sdtPr>
        <w:sdtContent>
          <w:r w:rsidRPr="00167541">
            <w:t>Northern Ireland Affairs Committee</w:t>
          </w:r>
        </w:sdtContent>
      </w:sdt>
    </w:p>
    <w:p w:rsidR="005C78C2" w:rsidRPr="00167541" w:rsidP="000E437E">
      <w:pPr>
        <w:pStyle w:val="TitleInquiry0"/>
      </w:pPr>
      <w:r w:rsidRPr="00167541">
        <w:t xml:space="preserve">Oral evidence: </w:t>
      </w:r>
      <w:sdt>
        <w:sdtPr>
          <w:alias w:val="InquiryName"/>
          <w:tag w:val="InquiryName"/>
          <w:id w:val="377371847"/>
          <w:placeholder>
            <w:docPart w:val="82B9525F0E214653A230AD8DFE5FA709"/>
          </w:placeholder>
          <w:richText/>
        </w:sdtPr>
        <w:sdtContent>
          <w:r>
            <w:fldChar w:fldCharType="begin"/>
          </w:r>
          <w:r>
            <w:instrText xml:space="preserve"> HYPERLINK "https://committees.parliament.uk/work/1087/compensation-for-victims-of-gaddafisponsored-ira-attacks/" </w:instrText>
          </w:r>
          <w:r>
            <w:fldChar w:fldCharType="separate"/>
          </w:r>
          <w:r w:rsidRPr="00FA55B8" w:rsidR="00DE0D4B">
            <w:rPr>
              <w:rStyle w:val="Hyperlink"/>
            </w:rPr>
            <w:t>Compensation for victims of Gaddafi-sponsored IRA attacks</w:t>
          </w:r>
          <w:r>
            <w:fldChar w:fldCharType="end"/>
          </w:r>
        </w:sdtContent>
      </w:sdt>
      <w:r w:rsidRPr="00167541">
        <w:t xml:space="preserve">, HC </w:t>
      </w:r>
      <w:sdt>
        <w:sdtPr>
          <w:alias w:val="InquiryRefNo"/>
          <w:tag w:val="InquiryRefNo"/>
          <w:id w:val="-281725174"/>
          <w:placeholder>
            <w:docPart w:val="82B9525F0E214653A230AD8DFE5FA709"/>
          </w:placeholder>
          <w:richText/>
        </w:sdtPr>
        <w:sdtContent>
          <w:r w:rsidRPr="00167541">
            <w:t>1</w:t>
          </w:r>
          <w:r w:rsidRPr="00167541" w:rsidR="00CF25A1">
            <w:t>283</w:t>
          </w:r>
        </w:sdtContent>
      </w:sdt>
    </w:p>
    <w:sdt>
      <w:sdtPr>
        <w:alias w:val="SittingDate"/>
        <w:tag w:val="SittingDate"/>
        <w:id w:val="-1160222926"/>
        <w:placeholder>
          <w:docPart w:val="82B9525F0E214653A230AD8DFE5FA709"/>
        </w:placeholder>
        <w:richText/>
      </w:sdtPr>
      <w:sdtContent>
        <w:p w:rsidR="005C78C2" w:rsidRPr="00167541" w:rsidP="000E437E">
          <w:pPr>
            <w:pStyle w:val="Para"/>
          </w:pPr>
          <w:r w:rsidRPr="00167541">
            <w:t>Thursday 15 April 2021</w:t>
          </w:r>
        </w:p>
      </w:sdtContent>
    </w:sdt>
    <w:p w:rsidR="005C78C2" w:rsidRPr="00167541" w:rsidP="000E437E">
      <w:pPr>
        <w:pStyle w:val="Para"/>
      </w:pPr>
      <w:r w:rsidRPr="00167541">
        <w:t xml:space="preserve">Ordered by the House of </w:t>
      </w:r>
      <w:sdt>
        <w:sdtPr>
          <w:alias w:val="House"/>
          <w:tag w:val="House"/>
          <w:id w:val="809213435"/>
          <w:placeholder>
            <w:docPart w:val="82B9525F0E214653A230AD8DFE5FA709"/>
          </w:placeholder>
          <w:richText/>
        </w:sdtPr>
        <w:sdtContent>
          <w:r w:rsidRPr="00167541">
            <w:t>Commons</w:t>
          </w:r>
        </w:sdtContent>
      </w:sdt>
      <w:r w:rsidRPr="00167541">
        <w:t xml:space="preserve"> to be published on </w:t>
      </w:r>
      <w:sdt>
        <w:sdtPr>
          <w:alias w:val="PublishDate"/>
          <w:tag w:val="PublishDate"/>
          <w:id w:val="217021599"/>
          <w:placeholder>
            <w:docPart w:val="82B9525F0E214653A230AD8DFE5FA709"/>
          </w:placeholder>
          <w:richText/>
        </w:sdtPr>
        <w:sdtContent>
          <w:r w:rsidRPr="00167541">
            <w:t>15 April 2021</w:t>
          </w:r>
        </w:sdtContent>
      </w:sdt>
      <w:r w:rsidRPr="00167541">
        <w:t>.</w:t>
      </w:r>
    </w:p>
    <w:p w:rsidR="005C78C2" w:rsidRPr="00167541" w:rsidP="000E437E">
      <w:sdt>
        <w:sdtPr>
          <w:alias w:val="VideoHyperlink"/>
          <w:tag w:val="VideoHyperlink"/>
          <w:id w:val="703995351"/>
          <w:placeholder>
            <w:docPart w:val="82B9525F0E214653A230AD8DFE5FA709"/>
          </w:placeholder>
          <w:richText/>
        </w:sdtPr>
        <w:sdtContent>
          <w:r>
            <w:fldChar w:fldCharType="begin"/>
          </w:r>
          <w:r>
            <w:instrText xml:space="preserve"> HYPERLINK "https://parliamentlive.tv/event/index/9e6a325d-ef5e-4c4a-8fff-5485cedd1c08" </w:instrText>
          </w:r>
          <w:r>
            <w:fldChar w:fldCharType="separate"/>
          </w:r>
          <w:r w:rsidRPr="00FA55B8">
            <w:rPr>
              <w:rStyle w:val="Hyperlink"/>
            </w:rPr>
            <w:t>Watch the meeting</w:t>
          </w:r>
          <w:r>
            <w:fldChar w:fldCharType="end"/>
          </w:r>
        </w:sdtContent>
      </w:sdt>
    </w:p>
    <w:p w:rsidR="005C78C2" w:rsidRPr="00167541" w:rsidP="000E437E">
      <w:r w:rsidRPr="00167541">
        <w:t xml:space="preserve">Members present: </w:t>
      </w:r>
      <w:sdt>
        <w:sdtPr>
          <w:alias w:val="MembersPresent"/>
          <w:tag w:val="MembersPresent"/>
          <w:id w:val="366340316"/>
          <w:placeholder>
            <w:docPart w:val="82B9525F0E214653A230AD8DFE5FA709"/>
          </w:placeholder>
          <w:richText/>
        </w:sdtPr>
        <w:sdtContent>
          <w:r w:rsidRPr="00167541" w:rsidR="0006558F">
            <w:t xml:space="preserve">Simon Hoare (Chair); Mr Gregory Campbell; Stephen </w:t>
          </w:r>
          <w:r w:rsidRPr="00167541" w:rsidR="0006558F">
            <w:t>Farry</w:t>
          </w:r>
          <w:r w:rsidRPr="00167541" w:rsidR="0006558F">
            <w:t>; Mr</w:t>
          </w:r>
          <w:r w:rsidRPr="00167541" w:rsidR="00245F2A">
            <w:t xml:space="preserve"> </w:t>
          </w:r>
          <w:r w:rsidRPr="00167541" w:rsidR="0006558F">
            <w:t xml:space="preserve">Robert Goodwill; Claire Hanna; Fay Jones; Ian Paisley. </w:t>
          </w:r>
        </w:sdtContent>
      </w:sdt>
    </w:p>
    <w:p w:rsidR="005C78C2" w:rsidRPr="00167541" w:rsidP="000E437E">
      <w:pPr>
        <w:pStyle w:val="ParaCentre"/>
      </w:pPr>
      <w:r w:rsidRPr="00167541">
        <w:t xml:space="preserve">Questions </w:t>
      </w:r>
      <w:sdt>
        <w:sdtPr>
          <w:alias w:val="QuestionNumbers"/>
          <w:tag w:val="QuestionNumbers"/>
          <w:id w:val="-1223666168"/>
          <w:placeholder>
            <w:docPart w:val="82B9525F0E214653A230AD8DFE5FA709"/>
          </w:placeholder>
          <w:richText/>
        </w:sdtPr>
        <w:sdtContent>
          <w:r w:rsidRPr="00167541" w:rsidR="000D3003">
            <w:t>77</w:t>
          </w:r>
          <w:r w:rsidRPr="00167541" w:rsidR="000E437E">
            <w:t xml:space="preserve"> </w:t>
          </w:r>
          <w:r w:rsidRPr="00167541">
            <w:t>-</w:t>
          </w:r>
          <w:r w:rsidRPr="00167541" w:rsidR="000E437E">
            <w:t xml:space="preserve"> </w:t>
          </w:r>
          <w:r w:rsidRPr="00167541" w:rsidR="00D05A64">
            <w:t>1</w:t>
          </w:r>
          <w:r w:rsidRPr="00167541" w:rsidR="00385C73">
            <w:t>2</w:t>
          </w:r>
          <w:r w:rsidR="004E7D60">
            <w:t>8</w:t>
          </w:r>
        </w:sdtContent>
      </w:sdt>
    </w:p>
    <w:p w:rsidR="005C78C2" w:rsidRPr="00167541" w:rsidP="000E437E">
      <w:pPr>
        <w:pStyle w:val="TitleWitnesses0"/>
      </w:pPr>
      <w:r w:rsidRPr="00167541">
        <w:t>Witnesses</w:t>
      </w:r>
    </w:p>
    <w:p w:rsidR="007949F3" w:rsidRPr="00167541" w:rsidP="000E437E">
      <w:pPr>
        <w:pStyle w:val="Para"/>
      </w:pPr>
      <w:sdt>
        <w:sdtPr>
          <w:alias w:val="WitnessSet"/>
          <w:tag w:val="WitnessSet"/>
          <w:id w:val="-368373484"/>
          <w:placeholder>
            <w:docPart w:val="E6134B4D1F6743039DF3EB223D695B3B"/>
          </w:placeholder>
          <w:richText/>
        </w:sdtPr>
        <w:sdtContent>
          <w:r>
            <w:fldChar w:fldCharType="begin"/>
          </w:r>
          <w:r>
            <w:instrText xml:space="preserve"> HYPERLINK \l "Panel1" </w:instrText>
          </w:r>
          <w:r>
            <w:fldChar w:fldCharType="separate"/>
          </w:r>
          <w:r w:rsidRPr="001D4C30" w:rsidR="00E03B79">
            <w:rPr>
              <w:rStyle w:val="Hyperlink"/>
            </w:rPr>
            <w:t>I</w:t>
          </w:r>
          <w:r>
            <w:fldChar w:fldCharType="end"/>
          </w:r>
          <w:r w:rsidRPr="00167541" w:rsidR="00E03B79">
            <w:t xml:space="preserve">: </w:t>
          </w:r>
          <w:r w:rsidRPr="00167541">
            <w:t xml:space="preserve">Phyllis </w:t>
          </w:r>
          <w:r w:rsidRPr="00167541">
            <w:t>Carrothers</w:t>
          </w:r>
          <w:r w:rsidRPr="00167541">
            <w:t xml:space="preserve"> MBE</w:t>
          </w:r>
          <w:r w:rsidRPr="00167541" w:rsidR="006D614C">
            <w:t>;</w:t>
          </w:r>
          <w:r w:rsidRPr="00167541">
            <w:t xml:space="preserve"> Jonathan Ganesh, President</w:t>
          </w:r>
          <w:r w:rsidRPr="00167541" w:rsidR="000E437E">
            <w:t>,</w:t>
          </w:r>
          <w:r w:rsidRPr="00167541">
            <w:t xml:space="preserve"> Docklands Victims Association</w:t>
          </w:r>
          <w:r w:rsidRPr="00167541" w:rsidR="006D614C">
            <w:t>;</w:t>
          </w:r>
          <w:r w:rsidRPr="00167541">
            <w:t xml:space="preserve"> </w:t>
          </w:r>
          <w:r w:rsidR="001D4C30">
            <w:t xml:space="preserve">and </w:t>
          </w:r>
          <w:r w:rsidRPr="00167541" w:rsidR="000E437E">
            <w:t>Billy</w:t>
          </w:r>
          <w:r w:rsidRPr="00167541">
            <w:t xml:space="preserve"> O’Flaherty</w:t>
          </w:r>
        </w:sdtContent>
      </w:sdt>
      <w:r w:rsidRPr="00167541" w:rsidR="00E03B79">
        <w:t>.</w:t>
      </w:r>
    </w:p>
    <w:p w:rsidR="005C78C2" w:rsidRPr="00167541" w:rsidP="000E437E">
      <w:pPr>
        <w:pStyle w:val="Para"/>
      </w:pPr>
      <w:r>
        <w:fldChar w:fldCharType="begin"/>
      </w:r>
      <w:r>
        <w:instrText xml:space="preserve"> HYPERLINK \l "Panel2" </w:instrText>
      </w:r>
      <w:r>
        <w:fldChar w:fldCharType="separate"/>
      </w:r>
      <w:r w:rsidRPr="001D4C30" w:rsidR="007949F3">
        <w:rPr>
          <w:rStyle w:val="Hyperlink"/>
        </w:rPr>
        <w:t>II</w:t>
      </w:r>
      <w:r>
        <w:fldChar w:fldCharType="end"/>
      </w:r>
      <w:r w:rsidRPr="00167541" w:rsidR="007949F3">
        <w:t xml:space="preserve">: </w:t>
      </w:r>
      <w:r w:rsidRPr="00167541" w:rsidR="006D614C">
        <w:t>Kenny Donaldson, Director</w:t>
      </w:r>
      <w:r w:rsidRPr="00167541" w:rsidR="000E437E">
        <w:t>,</w:t>
      </w:r>
      <w:r w:rsidRPr="00167541" w:rsidR="006D614C">
        <w:t xml:space="preserve"> South East Fermanagh Foundation;</w:t>
      </w:r>
      <w:r w:rsidR="001D4C30">
        <w:t xml:space="preserve"> and</w:t>
      </w:r>
      <w:r w:rsidRPr="00167541" w:rsidR="006D614C">
        <w:t xml:space="preserve"> Aileen</w:t>
      </w:r>
      <w:r w:rsidRPr="00167541" w:rsidR="000E437E">
        <w:t xml:space="preserve"> </w:t>
      </w:r>
      <w:r w:rsidRPr="00167541" w:rsidR="006D614C">
        <w:t>Quinton.</w:t>
      </w:r>
    </w:p>
    <w:p w:rsidR="005C78C2" w:rsidRPr="00167541" w:rsidP="000E437E">
      <w:pPr>
        <w:pStyle w:val="Para"/>
      </w:pPr>
    </w:p>
    <w:p w:rsidR="005C78C2" w:rsidRPr="00167541" w:rsidP="000E437E">
      <w:pPr>
        <w:rPr>
          <w:rFonts w:eastAsia="Times New Roman"/>
          <w:szCs w:val="20"/>
        </w:rPr>
      </w:pPr>
      <w:r w:rsidRPr="00167541">
        <w:br w:type="page"/>
      </w:r>
    </w:p>
    <w:sdt>
      <w:sdtPr>
        <w:rPr>
          <w:sz w:val="22"/>
        </w:rPr>
        <w:alias w:val="WitnessExamination"/>
        <w:tag w:val="WitnessExamination"/>
        <w:id w:val="2003463402"/>
        <w:placeholder>
          <w:docPart w:val="E6134B4D1F6743039DF3EB223D695B3B"/>
        </w:placeholder>
        <w:richText/>
      </w:sdtPr>
      <w:sdtEndPr>
        <w:rPr>
          <w:sz w:val="28"/>
        </w:rPr>
      </w:sdtEndPr>
      <w:sdtContent>
        <w:p w:rsidR="0019214E" w:rsidRPr="00167541" w:rsidP="00E03B79">
          <w:pPr>
            <w:pStyle w:val="TitlePanel0"/>
            <w:rPr>
              <w:szCs w:val="28"/>
            </w:rPr>
          </w:pPr>
          <w:bookmarkStart w:id="0" w:name="Panel1"/>
          <w:r w:rsidRPr="00167541">
            <w:rPr>
              <w:szCs w:val="28"/>
            </w:rPr>
            <w:t>Examination</w:t>
          </w:r>
          <w:r w:rsidRPr="00167541" w:rsidR="00E03B79">
            <w:rPr>
              <w:szCs w:val="28"/>
            </w:rPr>
            <w:t xml:space="preserve"> of W</w:t>
          </w:r>
          <w:r w:rsidRPr="00167541">
            <w:rPr>
              <w:szCs w:val="28"/>
            </w:rPr>
            <w:t>itnesses</w:t>
          </w:r>
        </w:p>
        <w:p w:rsidR="005C78C2" w:rsidRPr="00167541" w:rsidP="0019214E">
          <w:pPr>
            <w:pStyle w:val="TitlePanel0"/>
            <w:jc w:val="both"/>
          </w:pPr>
          <w:r w:rsidRPr="00167541">
            <w:rPr>
              <w:sz w:val="22"/>
            </w:rPr>
            <w:t xml:space="preserve">Witnesses: </w:t>
          </w:r>
          <w:r w:rsidRPr="00167541" w:rsidR="00DB24D5">
            <w:rPr>
              <w:sz w:val="22"/>
            </w:rPr>
            <w:t xml:space="preserve">Phyllis </w:t>
          </w:r>
          <w:r w:rsidRPr="00167541" w:rsidR="00DB24D5">
            <w:rPr>
              <w:sz w:val="22"/>
            </w:rPr>
            <w:t>Carrothers</w:t>
          </w:r>
          <w:r w:rsidRPr="00167541" w:rsidR="00DB24D5">
            <w:rPr>
              <w:sz w:val="22"/>
            </w:rPr>
            <w:t xml:space="preserve">, Jonathan </w:t>
          </w:r>
          <w:r w:rsidRPr="00167541" w:rsidR="00DB24D5">
            <w:rPr>
              <w:sz w:val="22"/>
            </w:rPr>
            <w:t>Ganesh</w:t>
          </w:r>
          <w:r w:rsidRPr="00167541" w:rsidR="00DB24D5">
            <w:rPr>
              <w:sz w:val="22"/>
            </w:rPr>
            <w:t xml:space="preserve"> and </w:t>
          </w:r>
          <w:r w:rsidRPr="00167541" w:rsidR="000E437E">
            <w:rPr>
              <w:sz w:val="22"/>
            </w:rPr>
            <w:t>Billy</w:t>
          </w:r>
          <w:r w:rsidRPr="00167541" w:rsidR="00DB24D5">
            <w:rPr>
              <w:sz w:val="22"/>
            </w:rPr>
            <w:t xml:space="preserve"> O’Flaherty</w:t>
          </w:r>
          <w:r w:rsidRPr="00167541" w:rsidR="006C6F05">
            <w:rPr>
              <w:sz w:val="22"/>
            </w:rPr>
            <w:t>.</w:t>
          </w:r>
          <w:r w:rsidRPr="00167541" w:rsidR="006213B6">
            <w:rPr>
              <w:sz w:val="22"/>
            </w:rPr>
            <w:t xml:space="preserve"> </w:t>
          </w:r>
        </w:p>
      </w:sdtContent>
    </w:sdt>
    <w:p w:rsidR="00984BF3" w:rsidRPr="00167541" w:rsidP="00326BD1">
      <w:pPr>
        <w:pStyle w:val="Question"/>
      </w:pPr>
      <w:bookmarkEnd w:id="0"/>
      <w:sdt>
        <w:sdtPr>
          <w:alias w:val="Member"/>
          <w:tag w:val="&lt;Member mnisId='4494' dodsId='72275'&gt;"/>
          <w:id w:val="-165861613"/>
          <w:placeholder>
            <w:docPart w:val="DefaultPlaceholder_-1854013440"/>
          </w:placeholder>
          <w:richText/>
        </w:sdtPr>
        <w:sdtContent>
          <w:r w:rsidRPr="00167541" w:rsidR="00604FF4">
            <w:rPr>
              <w:b/>
              <w:bCs/>
            </w:rPr>
            <w:t>Chair:</w:t>
          </w:r>
        </w:sdtContent>
      </w:sdt>
      <w:r w:rsidRPr="00167541" w:rsidR="00604FF4">
        <w:t xml:space="preserve"> </w:t>
      </w:r>
      <w:r w:rsidRPr="00167541" w:rsidR="00B17668">
        <w:t>Good morning, colleagues, and good morning to our witnesses for this</w:t>
      </w:r>
      <w:r w:rsidRPr="00167541" w:rsidR="000E437E">
        <w:t>, our</w:t>
      </w:r>
      <w:r w:rsidRPr="00167541" w:rsidR="00B17668">
        <w:t xml:space="preserve"> second </w:t>
      </w:r>
      <w:r w:rsidRPr="00167541" w:rsidR="00E85A55">
        <w:t>C</w:t>
      </w:r>
      <w:r w:rsidRPr="00167541" w:rsidR="00B17668">
        <w:t>ommittee meeting of th</w:t>
      </w:r>
      <w:r w:rsidRPr="00167541" w:rsidR="00E85A55">
        <w:t>e</w:t>
      </w:r>
      <w:r w:rsidRPr="00167541" w:rsidR="00B17668">
        <w:t xml:space="preserve"> week</w:t>
      </w:r>
      <w:r w:rsidRPr="00167541" w:rsidR="00E85A55">
        <w:t xml:space="preserve">, but so important and serious is the issue at hand this morning that </w:t>
      </w:r>
      <w:r w:rsidRPr="00167541" w:rsidR="000E437E">
        <w:t>it</w:t>
      </w:r>
      <w:r w:rsidRPr="00167541" w:rsidR="006C6F05">
        <w:t xml:space="preserve"> </w:t>
      </w:r>
      <w:r w:rsidRPr="00167541" w:rsidR="000E437E">
        <w:t xml:space="preserve">is </w:t>
      </w:r>
      <w:r w:rsidRPr="00167541" w:rsidR="006C6F05">
        <w:t>certainly merit</w:t>
      </w:r>
      <w:r w:rsidRPr="00167541" w:rsidR="000E437E">
        <w:t>ed</w:t>
      </w:r>
      <w:r w:rsidRPr="00167541" w:rsidR="006C6F05">
        <w:t>.</w:t>
      </w:r>
      <w:r w:rsidRPr="00167541" w:rsidR="00B17668">
        <w:t xml:space="preserve"> I am very </w:t>
      </w:r>
      <w:r w:rsidRPr="00167541" w:rsidR="00EF7FEC">
        <w:t>pleased</w:t>
      </w:r>
      <w:r w:rsidRPr="00167541" w:rsidR="00B17668">
        <w:t xml:space="preserve"> that we are joined by five witnesses this morning.</w:t>
      </w:r>
      <w:r w:rsidRPr="00167541" w:rsidR="006C6F05">
        <w:t xml:space="preserve"> </w:t>
      </w:r>
      <w:r w:rsidRPr="00167541" w:rsidR="00B17668">
        <w:t xml:space="preserve">We are </w:t>
      </w:r>
      <w:r w:rsidRPr="00167541" w:rsidR="00EF7FEC">
        <w:t>going</w:t>
      </w:r>
      <w:r w:rsidRPr="00167541" w:rsidR="00B17668">
        <w:t xml:space="preserve"> to hear from you in two panels.</w:t>
      </w:r>
      <w:r w:rsidRPr="00167541" w:rsidR="006C6F05">
        <w:t xml:space="preserve"> We will start with Phyllis</w:t>
      </w:r>
      <w:r w:rsidRPr="00167541" w:rsidR="000E437E">
        <w:t xml:space="preserve"> </w:t>
      </w:r>
      <w:r w:rsidRPr="00167541" w:rsidR="006C6F05">
        <w:t>Carrothers</w:t>
      </w:r>
      <w:r w:rsidRPr="00167541" w:rsidR="006C6F05">
        <w:t xml:space="preserve">, Jonathan </w:t>
      </w:r>
      <w:r w:rsidRPr="00167541" w:rsidR="006C6F05">
        <w:t>Ganesh</w:t>
      </w:r>
      <w:r w:rsidRPr="00167541" w:rsidR="006C6F05">
        <w:t xml:space="preserve"> and </w:t>
      </w:r>
      <w:r w:rsidRPr="00167541" w:rsidR="0000060D">
        <w:t>Billy</w:t>
      </w:r>
      <w:r w:rsidRPr="00167541" w:rsidR="006C6F05">
        <w:t xml:space="preserve"> O’Flaherty</w:t>
      </w:r>
      <w:r w:rsidRPr="00167541" w:rsidR="00421340">
        <w:t>.</w:t>
      </w:r>
      <w:r w:rsidRPr="00167541" w:rsidR="006C6F05">
        <w:t xml:space="preserve"> </w:t>
      </w:r>
    </w:p>
    <w:p w:rsidR="00F305A0" w:rsidRPr="00167541" w:rsidP="0026200A">
      <w:pPr>
        <w:pStyle w:val="Question"/>
        <w:numPr>
          <w:ilvl w:val="0"/>
          <w:numId w:val="0"/>
        </w:numPr>
        <w:ind w:left="794"/>
      </w:pPr>
      <w:r w:rsidRPr="00167541">
        <w:t xml:space="preserve">The purpose of this morning is to </w:t>
      </w:r>
      <w:r w:rsidRPr="00167541" w:rsidR="00EF7FEC">
        <w:t>understand</w:t>
      </w:r>
      <w:r w:rsidRPr="00167541">
        <w:t>, from your point of view, your response to the written ministerial statement</w:t>
      </w:r>
      <w:r w:rsidRPr="00167541" w:rsidR="0000060D">
        <w:t xml:space="preserve"> </w:t>
      </w:r>
      <w:r w:rsidRPr="00167541" w:rsidR="00563511">
        <w:t>of</w:t>
      </w:r>
      <w:r w:rsidRPr="00167541">
        <w:t xml:space="preserve"> a few weeks ago by the </w:t>
      </w:r>
      <w:r w:rsidRPr="00167541" w:rsidR="00B03D29">
        <w:t>Foreign</w:t>
      </w:r>
      <w:r w:rsidRPr="00167541" w:rsidR="00984BF3">
        <w:t xml:space="preserve"> </w:t>
      </w:r>
      <w:r w:rsidRPr="00167541" w:rsidR="00B03D29">
        <w:t>Office</w:t>
      </w:r>
      <w:r w:rsidRPr="00167541" w:rsidR="00563511">
        <w:t xml:space="preserve"> with regard to</w:t>
      </w:r>
      <w:r w:rsidRPr="00167541" w:rsidR="00421340">
        <w:t xml:space="preserve"> the work undertaken by William </w:t>
      </w:r>
      <w:r w:rsidRPr="00167541" w:rsidR="00421340">
        <w:t>Shawcross</w:t>
      </w:r>
      <w:r w:rsidRPr="00167541" w:rsidR="00421340">
        <w:t xml:space="preserve"> </w:t>
      </w:r>
      <w:r w:rsidRPr="00167541" w:rsidR="00004B5E">
        <w:t>in terms of trying to secure a passage of compensation for those who were victims of Gaddafi</w:t>
      </w:r>
      <w:r w:rsidRPr="00167541" w:rsidR="00EF065A">
        <w:noBreakHyphen/>
      </w:r>
      <w:r w:rsidRPr="00167541" w:rsidR="00004B5E">
        <w:t>sponsored</w:t>
      </w:r>
      <w:r w:rsidRPr="00167541" w:rsidR="0026200A">
        <w:t xml:space="preserve"> and/or facilitated IRA terrorism</w:t>
      </w:r>
      <w:r w:rsidRPr="00167541">
        <w:t>. Thank you for joining us</w:t>
      </w:r>
      <w:r w:rsidRPr="00167541" w:rsidR="0026200A">
        <w:t>. W</w:t>
      </w:r>
      <w:r w:rsidRPr="00167541">
        <w:t>e are interested to hear your story.</w:t>
      </w:r>
      <w:r w:rsidRPr="00167541" w:rsidR="0026200A">
        <w:t xml:space="preserve"> The one message I know all my colleagues on the Com</w:t>
      </w:r>
      <w:r w:rsidRPr="00167541" w:rsidR="003F4D96">
        <w:t>mittee will be very keen to ensure that you</w:t>
      </w:r>
      <w:r w:rsidR="001D4C30">
        <w:t xml:space="preserve">, </w:t>
      </w:r>
      <w:r w:rsidRPr="00167541" w:rsidR="003F4D96">
        <w:t>and</w:t>
      </w:r>
      <w:r w:rsidR="001D4C30">
        <w:t xml:space="preserve"> </w:t>
      </w:r>
      <w:r w:rsidRPr="00167541" w:rsidR="003F4D96">
        <w:t>indeed others who have an interest in this,</w:t>
      </w:r>
      <w:r w:rsidRPr="00167541" w:rsidR="00E07D1B">
        <w:t xml:space="preserve"> hear is that as an issue, as far as our Committee is concerned, this is not going away</w:t>
      </w:r>
      <w:r w:rsidRPr="00167541" w:rsidR="004566ED">
        <w:t xml:space="preserve"> and</w:t>
      </w:r>
      <w:r w:rsidRPr="00167541" w:rsidR="00D57C85">
        <w:t xml:space="preserve"> has not gone away.</w:t>
      </w:r>
      <w:r w:rsidRPr="00167541">
        <w:t xml:space="preserve"> </w:t>
      </w:r>
      <w:r w:rsidRPr="00167541" w:rsidR="00D57C85">
        <w:t>W</w:t>
      </w:r>
      <w:r w:rsidRPr="00167541" w:rsidR="00EF7FEC">
        <w:t xml:space="preserve">e are on your side and we are going to continue to work, press, </w:t>
      </w:r>
      <w:r w:rsidRPr="00167541" w:rsidR="00EF7FEC">
        <w:t>lobby</w:t>
      </w:r>
      <w:r w:rsidRPr="00167541" w:rsidR="00EF7FEC">
        <w:t xml:space="preserve"> and campaign</w:t>
      </w:r>
      <w:r w:rsidRPr="00167541" w:rsidR="00D57C85">
        <w:t xml:space="preserve"> to get the right answer to this pertinent question.</w:t>
      </w:r>
      <w:r w:rsidRPr="00167541" w:rsidR="00EF7FEC">
        <w:t xml:space="preserve"> </w:t>
      </w:r>
    </w:p>
    <w:p w:rsidR="004A7EAF" w:rsidRPr="00167541" w:rsidP="0026200A">
      <w:pPr>
        <w:pStyle w:val="Question"/>
        <w:numPr>
          <w:ilvl w:val="0"/>
          <w:numId w:val="0"/>
        </w:numPr>
        <w:ind w:left="794"/>
      </w:pPr>
      <w:r w:rsidRPr="00167541">
        <w:t>I will start</w:t>
      </w:r>
      <w:r w:rsidRPr="00167541" w:rsidR="004566ED">
        <w:t xml:space="preserve"> </w:t>
      </w:r>
      <w:r w:rsidRPr="00167541">
        <w:t>by asking our first three witnesses</w:t>
      </w:r>
      <w:r w:rsidRPr="00167541" w:rsidR="004566ED">
        <w:t xml:space="preserve"> </w:t>
      </w:r>
      <w:r w:rsidRPr="00167541">
        <w:t>to give us a snapshot as to your response to the appointment of William</w:t>
      </w:r>
      <w:r w:rsidRPr="00167541" w:rsidR="004566ED">
        <w:t xml:space="preserve"> </w:t>
      </w:r>
      <w:r w:rsidRPr="00167541">
        <w:t>Shawcross</w:t>
      </w:r>
      <w:r w:rsidRPr="00167541">
        <w:t xml:space="preserve"> and all the attendant narrative that sat around it, which </w:t>
      </w:r>
      <w:r w:rsidRPr="00167541" w:rsidR="00BC79FE">
        <w:t>was</w:t>
      </w:r>
      <w:r w:rsidRPr="00167541">
        <w:t xml:space="preserve"> he</w:t>
      </w:r>
      <w:r w:rsidRPr="00167541" w:rsidR="00BC79FE">
        <w:t xml:space="preserve"> had been appointed to find a solution and to come up with proposals, and that the Government would accept </w:t>
      </w:r>
      <w:r w:rsidRPr="00167541" w:rsidR="0095619C">
        <w:t>the proposals,</w:t>
      </w:r>
      <w:r w:rsidRPr="00167541">
        <w:t xml:space="preserve"> </w:t>
      </w:r>
      <w:r w:rsidRPr="00167541" w:rsidR="0095619C">
        <w:t>and</w:t>
      </w:r>
      <w:r w:rsidRPr="00167541">
        <w:t xml:space="preserve"> </w:t>
      </w:r>
      <w:r w:rsidRPr="00167541" w:rsidR="0095619C">
        <w:t>t</w:t>
      </w:r>
      <w:r w:rsidRPr="00167541" w:rsidR="00921089">
        <w:t xml:space="preserve">hen to the written </w:t>
      </w:r>
      <w:r w:rsidRPr="00167541" w:rsidR="00676C5D">
        <w:t>ministerial</w:t>
      </w:r>
      <w:r w:rsidRPr="00167541" w:rsidR="00921089">
        <w:t xml:space="preserve"> statement </w:t>
      </w:r>
      <w:r w:rsidRPr="00167541" w:rsidR="0095619C">
        <w:t>of</w:t>
      </w:r>
      <w:r w:rsidRPr="00167541" w:rsidR="00921089">
        <w:t xml:space="preserve"> a few </w:t>
      </w:r>
      <w:r w:rsidRPr="00167541" w:rsidR="00676C5D">
        <w:t>weeks</w:t>
      </w:r>
      <w:r w:rsidRPr="00167541" w:rsidR="00921089">
        <w:t xml:space="preserve"> ago from Minister</w:t>
      </w:r>
      <w:r w:rsidRPr="00167541" w:rsidR="004566ED">
        <w:t xml:space="preserve"> </w:t>
      </w:r>
      <w:r w:rsidRPr="00167541" w:rsidR="00921089">
        <w:t>C</w:t>
      </w:r>
      <w:r w:rsidRPr="00167541" w:rsidR="00676C5D">
        <w:t>l</w:t>
      </w:r>
      <w:r w:rsidRPr="00167541" w:rsidR="00921089">
        <w:t>everly</w:t>
      </w:r>
      <w:r w:rsidRPr="00167541" w:rsidR="0095619C">
        <w:t xml:space="preserve">, which was, </w:t>
      </w:r>
      <w:r w:rsidRPr="00167541" w:rsidR="00BB663D">
        <w:t>“W</w:t>
      </w:r>
      <w:r w:rsidRPr="00167541" w:rsidR="0095619C">
        <w:t xml:space="preserve">e have </w:t>
      </w:r>
      <w:r w:rsidRPr="00167541" w:rsidR="00BB663D">
        <w:t>received</w:t>
      </w:r>
      <w:r w:rsidRPr="00167541" w:rsidR="0095619C">
        <w:t xml:space="preserve"> </w:t>
      </w:r>
      <w:r w:rsidRPr="00167541" w:rsidR="00BB663D">
        <w:t>the report. We are not publishing it</w:t>
      </w:r>
      <w:r w:rsidRPr="00167541" w:rsidR="004566ED">
        <w:t>.</w:t>
      </w:r>
      <w:r w:rsidRPr="00167541" w:rsidR="00BB663D">
        <w:t xml:space="preserve"> </w:t>
      </w:r>
      <w:r w:rsidRPr="00167541" w:rsidR="004566ED">
        <w:t>W</w:t>
      </w:r>
      <w:r w:rsidRPr="00167541" w:rsidR="00BB663D">
        <w:t>e are not doing anything about it</w:t>
      </w:r>
      <w:r w:rsidR="00AB34D0">
        <w:t>.</w:t>
      </w:r>
      <w:r w:rsidRPr="00167541" w:rsidR="00BB663D">
        <w:t>”</w:t>
      </w:r>
      <w:r w:rsidRPr="00167541" w:rsidR="004566ED">
        <w:t xml:space="preserve"> </w:t>
      </w:r>
      <w:r w:rsidRPr="00167541" w:rsidR="00921089">
        <w:t>Could you just take us through your rollercoaster of emotions</w:t>
      </w:r>
      <w:r w:rsidRPr="00167541" w:rsidR="00BB663D">
        <w:t>, for want of a better phrase?</w:t>
      </w:r>
      <w:r w:rsidRPr="00167541" w:rsidR="00921089">
        <w:t xml:space="preserve"> </w:t>
      </w:r>
    </w:p>
    <w:p w:rsidR="0004374C" w:rsidRPr="00167541" w:rsidP="00921089">
      <w:pPr>
        <w:pStyle w:val="Answer"/>
      </w:pPr>
      <w:sdt>
        <w:sdtPr>
          <w:alias w:val="Witness"/>
          <w:id w:val="-110055025"/>
          <w:placeholder>
            <w:docPart w:val="DefaultPlaceholder_-1854013440"/>
          </w:placeholder>
          <w:richText/>
        </w:sdtPr>
        <w:sdtContent>
          <w:r w:rsidRPr="00167541" w:rsidR="000E437E">
            <w:rPr>
              <w:b/>
              <w:bCs/>
              <w:i/>
              <w:iCs/>
            </w:rPr>
            <w:t xml:space="preserve">Phyllis </w:t>
          </w:r>
          <w:r w:rsidRPr="00167541" w:rsidR="000E437E">
            <w:rPr>
              <w:b/>
              <w:bCs/>
              <w:i/>
              <w:iCs/>
            </w:rPr>
            <w:t>Carrothers</w:t>
          </w:r>
          <w:r w:rsidRPr="00167541" w:rsidR="000E437E">
            <w:rPr>
              <w:b/>
              <w:bCs/>
              <w:i/>
              <w:iCs/>
            </w:rPr>
            <w:t>:</w:t>
          </w:r>
          <w:r w:rsidRPr="00167541" w:rsidR="00921089">
            <w:rPr>
              <w:b/>
            </w:rPr>
            <w:t xml:space="preserve"> </w:t>
          </w:r>
        </w:sdtContent>
      </w:sdt>
      <w:r w:rsidRPr="00167541" w:rsidR="00DA645E">
        <w:t xml:space="preserve">I have to say at the outset that </w:t>
      </w:r>
      <w:r w:rsidRPr="00167541" w:rsidR="00921089">
        <w:t xml:space="preserve">I was not </w:t>
      </w:r>
      <w:r w:rsidRPr="00167541" w:rsidR="00DA645E">
        <w:t xml:space="preserve">actually </w:t>
      </w:r>
      <w:r w:rsidRPr="00167541" w:rsidR="00921089">
        <w:t>aware that there was such a report</w:t>
      </w:r>
      <w:r w:rsidRPr="00167541" w:rsidR="00DA645E">
        <w:t xml:space="preserve">, but </w:t>
      </w:r>
      <w:r w:rsidRPr="00167541" w:rsidR="00921089">
        <w:t>I fee</w:t>
      </w:r>
      <w:r w:rsidRPr="00167541" w:rsidR="00DD1A31">
        <w:t>l</w:t>
      </w:r>
      <w:r w:rsidRPr="00167541" w:rsidR="00921089">
        <w:t xml:space="preserve"> aggrieved </w:t>
      </w:r>
      <w:r w:rsidRPr="00167541" w:rsidR="00DD1A31">
        <w:t>about</w:t>
      </w:r>
      <w:r w:rsidRPr="00167541" w:rsidR="00921089">
        <w:t xml:space="preserve"> the whole thing</w:t>
      </w:r>
      <w:r w:rsidRPr="00167541" w:rsidR="004566ED">
        <w:t xml:space="preserve">: </w:t>
      </w:r>
      <w:r w:rsidRPr="00167541" w:rsidR="00921089">
        <w:t>that it has been raised again</w:t>
      </w:r>
      <w:r w:rsidRPr="00167541" w:rsidR="004566ED">
        <w:t xml:space="preserve"> </w:t>
      </w:r>
      <w:r w:rsidRPr="00167541" w:rsidR="00921089">
        <w:t xml:space="preserve">and the secrecy that </w:t>
      </w:r>
      <w:r w:rsidRPr="00167541" w:rsidR="003B664B">
        <w:t>evolved</w:t>
      </w:r>
      <w:r w:rsidRPr="00167541" w:rsidR="00921089">
        <w:t xml:space="preserve"> </w:t>
      </w:r>
      <w:r w:rsidRPr="00167541" w:rsidR="003B664B">
        <w:t>around</w:t>
      </w:r>
      <w:r w:rsidRPr="00167541" w:rsidR="00921089">
        <w:t xml:space="preserve"> the non</w:t>
      </w:r>
      <w:r w:rsidRPr="00167541" w:rsidR="003B664B">
        <w:t>-</w:t>
      </w:r>
      <w:r w:rsidRPr="00167541" w:rsidR="00921089">
        <w:t>publishing of the report</w:t>
      </w:r>
      <w:r w:rsidRPr="00167541" w:rsidR="003B664B">
        <w:t xml:space="preserve"> and the fact that our hopes have been rai</w:t>
      </w:r>
      <w:r w:rsidRPr="00167541" w:rsidR="006944A4">
        <w:t>sed and dashed again</w:t>
      </w:r>
      <w:r w:rsidRPr="00167541" w:rsidR="00921089">
        <w:t>.</w:t>
      </w:r>
      <w:r w:rsidRPr="00167541" w:rsidR="006944A4">
        <w:t xml:space="preserve"> We are being pushed from pillar to post</w:t>
      </w:r>
      <w:r w:rsidR="00AB34D0">
        <w:t>,</w:t>
      </w:r>
      <w:r w:rsidRPr="00167541" w:rsidR="006944A4">
        <w:t xml:space="preserve"> and we are continually</w:t>
      </w:r>
      <w:r w:rsidRPr="00167541" w:rsidR="004566ED">
        <w:t xml:space="preserve">, all the time, </w:t>
      </w:r>
      <w:r w:rsidRPr="00167541" w:rsidR="006944A4">
        <w:t>being undermined and denied the justice that we deserve.</w:t>
      </w:r>
      <w:r w:rsidRPr="00167541" w:rsidR="00921089">
        <w:t xml:space="preserve"> </w:t>
      </w:r>
    </w:p>
    <w:p w:rsidR="0004374C" w:rsidRPr="00167541" w:rsidP="0004374C">
      <w:pPr>
        <w:pStyle w:val="Answer"/>
      </w:pPr>
      <w:sdt>
        <w:sdtPr>
          <w:alias w:val="Witness"/>
          <w:id w:val="-1351639952"/>
          <w:placeholder>
            <w:docPart w:val="DefaultPlaceholder_-1854013440"/>
          </w:placeholder>
          <w:richText/>
        </w:sdtPr>
        <w:sdtContent>
          <w:r w:rsidRPr="00167541" w:rsidR="00CC18CF">
            <w:rPr>
              <w:b/>
              <w:bCs/>
              <w:i/>
              <w:iCs/>
            </w:rPr>
            <w:t>Jonathan Ganesh</w:t>
          </w:r>
          <w:r w:rsidRPr="00167541">
            <w:rPr>
              <w:b/>
            </w:rPr>
            <w:t xml:space="preserve">: </w:t>
          </w:r>
        </w:sdtContent>
      </w:sdt>
      <w:r w:rsidRPr="00167541">
        <w:t xml:space="preserve">Good morning. </w:t>
      </w:r>
      <w:r w:rsidRPr="00167541" w:rsidR="006944A4">
        <w:t>To be sincere,</w:t>
      </w:r>
      <w:r w:rsidRPr="00167541" w:rsidR="00DC39F7">
        <w:t xml:space="preserve"> I was absolutely delighted,</w:t>
      </w:r>
      <w:r w:rsidRPr="00167541" w:rsidR="006944A4">
        <w:t xml:space="preserve"> </w:t>
      </w:r>
      <w:r w:rsidRPr="00167541" w:rsidR="003306A6">
        <w:t>after nearly 15 years of campaigning</w:t>
      </w:r>
      <w:r w:rsidRPr="00167541" w:rsidR="00DC39F7">
        <w:t>,</w:t>
      </w:r>
      <w:r w:rsidRPr="00167541" w:rsidR="003306A6">
        <w:t xml:space="preserve"> when Mr</w:t>
      </w:r>
      <w:r w:rsidRPr="00167541" w:rsidR="00245F2A">
        <w:t xml:space="preserve"> </w:t>
      </w:r>
      <w:r w:rsidRPr="00167541" w:rsidR="003306A6">
        <w:t>Shawcross</w:t>
      </w:r>
      <w:r w:rsidRPr="00167541" w:rsidR="003306A6">
        <w:t xml:space="preserve"> </w:t>
      </w:r>
      <w:r w:rsidRPr="00167541" w:rsidR="00663CFC">
        <w:t>was appointed.</w:t>
      </w:r>
      <w:r w:rsidRPr="00167541" w:rsidR="00A641B2">
        <w:t xml:space="preserve"> </w:t>
      </w:r>
      <w:r w:rsidRPr="00167541" w:rsidR="00663CFC">
        <w:t>T</w:t>
      </w:r>
      <w:r w:rsidRPr="00167541">
        <w:t xml:space="preserve">he victims in </w:t>
      </w:r>
      <w:r w:rsidRPr="00167541" w:rsidR="008B55C8">
        <w:t>Northern Ireland</w:t>
      </w:r>
      <w:r w:rsidRPr="00167541" w:rsidR="00663CFC">
        <w:t xml:space="preserve">, as well </w:t>
      </w:r>
      <w:r w:rsidRPr="00167541" w:rsidR="00DC39F7">
        <w:t>as</w:t>
      </w:r>
      <w:r w:rsidRPr="00167541" w:rsidR="00663CFC">
        <w:t xml:space="preserve"> in the Republic of Ireland and mainland </w:t>
      </w:r>
      <w:r w:rsidRPr="00167541" w:rsidR="00C22AF9">
        <w:t>GB, were absolutely overjoyed, because they have been campaigning for many years</w:t>
      </w:r>
      <w:r w:rsidRPr="00167541">
        <w:t>.</w:t>
      </w:r>
      <w:r w:rsidRPr="00167541" w:rsidR="006C6F05">
        <w:t xml:space="preserve"> </w:t>
      </w:r>
      <w:r w:rsidRPr="00167541">
        <w:t>We really felt this was a major step forward, and in fact it was a major step forward</w:t>
      </w:r>
      <w:r w:rsidRPr="00167541" w:rsidR="00DC4CC3">
        <w:t>,</w:t>
      </w:r>
      <w:r w:rsidRPr="00167541">
        <w:t xml:space="preserve"> because it was announced by the media and a press release </w:t>
      </w:r>
      <w:r w:rsidRPr="00167541" w:rsidR="00DC4CC3">
        <w:t xml:space="preserve">was </w:t>
      </w:r>
      <w:r w:rsidRPr="00167541">
        <w:t xml:space="preserve">issued. </w:t>
      </w:r>
      <w:r w:rsidRPr="00167541" w:rsidR="00DC4CC3">
        <w:t xml:space="preserve">I had the </w:t>
      </w:r>
      <w:r w:rsidRPr="00167541" w:rsidR="00DC39F7">
        <w:t xml:space="preserve">privilege of </w:t>
      </w:r>
      <w:r w:rsidRPr="00167541" w:rsidR="001D0F35">
        <w:t>meet</w:t>
      </w:r>
      <w:r w:rsidRPr="00167541" w:rsidR="00DC39F7">
        <w:t>ing</w:t>
      </w:r>
      <w:r w:rsidRPr="00167541" w:rsidR="001D0F35">
        <w:t xml:space="preserve"> Mr </w:t>
      </w:r>
      <w:r w:rsidRPr="00167541" w:rsidR="001D0F35">
        <w:t>Shawcross</w:t>
      </w:r>
      <w:r w:rsidRPr="00167541" w:rsidR="001D0F35">
        <w:t xml:space="preserve"> as well. We really believed that we were going to move </w:t>
      </w:r>
      <w:r w:rsidRPr="00167541" w:rsidR="001D0F35">
        <w:t>forward</w:t>
      </w:r>
      <w:r w:rsidRPr="00167541" w:rsidR="003118D5">
        <w:t xml:space="preserve">. </w:t>
      </w:r>
      <w:r w:rsidRPr="00167541" w:rsidR="00DC39F7">
        <w:t>T</w:t>
      </w:r>
      <w:r w:rsidRPr="00167541" w:rsidR="003118D5">
        <w:t xml:space="preserve">he families of </w:t>
      </w:r>
      <w:r w:rsidRPr="00167541" w:rsidR="00DC39F7">
        <w:t>some of the people</w:t>
      </w:r>
      <w:r w:rsidRPr="00167541" w:rsidR="003118D5">
        <w:t xml:space="preserve"> with horrific injures were overwhelmed with </w:t>
      </w:r>
      <w:r w:rsidRPr="00167541" w:rsidR="00B7132C">
        <w:t>joy</w:t>
      </w:r>
      <w:r w:rsidRPr="00167541" w:rsidR="00DC39F7">
        <w:t>, in Northern Ireland, as well as in mainland GB.</w:t>
      </w:r>
    </w:p>
    <w:p w:rsidR="0004374C" w:rsidRPr="00167541" w:rsidP="0004374C">
      <w:pPr>
        <w:pStyle w:val="Question"/>
      </w:pPr>
      <w:sdt>
        <w:sdtPr>
          <w:alias w:val="Member"/>
          <w:tag w:val="&lt;Member mnisId='4494' dodsId='72275'&gt;"/>
          <w:id w:val="-1600789129"/>
          <w:placeholder>
            <w:docPart w:val="DefaultPlaceholder_-1854013440"/>
          </w:placeholder>
          <w:richText/>
        </w:sdtPr>
        <w:sdtContent>
          <w:r w:rsidRPr="00167541">
            <w:rPr>
              <w:b/>
            </w:rPr>
            <w:t>Chair:</w:t>
          </w:r>
        </w:sdtContent>
      </w:sdt>
      <w:r w:rsidRPr="00167541">
        <w:t xml:space="preserve"> </w:t>
      </w:r>
      <w:r w:rsidRPr="00167541" w:rsidR="00C226EE">
        <w:t>W</w:t>
      </w:r>
      <w:r w:rsidRPr="00167541">
        <w:t xml:space="preserve">hat </w:t>
      </w:r>
      <w:r w:rsidRPr="00167541" w:rsidR="00DC39F7">
        <w:t>about</w:t>
      </w:r>
      <w:r w:rsidRPr="00167541">
        <w:t xml:space="preserve"> your response to the written </w:t>
      </w:r>
      <w:r w:rsidRPr="00167541" w:rsidR="00676C5D">
        <w:t>ministerial</w:t>
      </w:r>
      <w:r w:rsidRPr="00167541">
        <w:t xml:space="preserve"> statement?</w:t>
      </w:r>
    </w:p>
    <w:p w:rsidR="0004374C" w:rsidRPr="00167541" w:rsidP="0004374C">
      <w:pPr>
        <w:pStyle w:val="Answer"/>
      </w:pPr>
      <w:sdt>
        <w:sdtPr>
          <w:alias w:val="Witness"/>
          <w:id w:val="625195208"/>
          <w:placeholder>
            <w:docPart w:val="DefaultPlaceholder_-1854013440"/>
          </w:placeholder>
          <w:richText/>
        </w:sdtPr>
        <w:sdtContent>
          <w:r w:rsidRPr="00167541" w:rsidR="00CC18CF">
            <w:rPr>
              <w:b/>
              <w:bCs/>
              <w:i/>
              <w:iCs/>
            </w:rPr>
            <w:t>Jonathan Ganesh</w:t>
          </w:r>
          <w:r w:rsidRPr="00167541">
            <w:rPr>
              <w:b/>
            </w:rPr>
            <w:t xml:space="preserve">: </w:t>
          </w:r>
        </w:sdtContent>
      </w:sdt>
      <w:r w:rsidRPr="00167541">
        <w:t xml:space="preserve">I was absolutely devastated. </w:t>
      </w:r>
      <w:r w:rsidRPr="00167541" w:rsidR="00C226EE">
        <w:t xml:space="preserve">Our DVA </w:t>
      </w:r>
      <w:r w:rsidRPr="00167541" w:rsidR="000B5F55">
        <w:t>offices in London received countless calls from people in Northern Ireland</w:t>
      </w:r>
      <w:r w:rsidRPr="00167541" w:rsidR="008F0D5B">
        <w:t xml:space="preserve"> and mainland GB.</w:t>
      </w:r>
      <w:r w:rsidRPr="00167541" w:rsidR="000B5F55">
        <w:t xml:space="preserve"> </w:t>
      </w:r>
      <w:r w:rsidRPr="00167541">
        <w:t xml:space="preserve">It was one of disbelief, and people were </w:t>
      </w:r>
      <w:r w:rsidRPr="00167541" w:rsidR="00676C5D">
        <w:t>absolutely</w:t>
      </w:r>
      <w:r w:rsidRPr="00167541">
        <w:t xml:space="preserve"> stunned by it. </w:t>
      </w:r>
      <w:r w:rsidRPr="00167541" w:rsidR="008F0D5B">
        <w:t>T</w:t>
      </w:r>
      <w:r w:rsidRPr="00167541">
        <w:t xml:space="preserve">o be sincere, they were </w:t>
      </w:r>
      <w:r w:rsidRPr="00167541" w:rsidR="00676C5D">
        <w:t>absolutely</w:t>
      </w:r>
      <w:r w:rsidRPr="00167541">
        <w:t xml:space="preserve"> stunned by it</w:t>
      </w:r>
      <w:r w:rsidRPr="00167541" w:rsidR="00245F2A">
        <w:t>,</w:t>
      </w:r>
      <w:r w:rsidRPr="00167541" w:rsidR="008F0D5B">
        <w:t xml:space="preserve"> because they really believed</w:t>
      </w:r>
      <w:r w:rsidRPr="00167541" w:rsidR="00F0386B">
        <w:t>,</w:t>
      </w:r>
      <w:r w:rsidRPr="00167541" w:rsidR="008F0D5B">
        <w:t xml:space="preserve"> and hope</w:t>
      </w:r>
      <w:r w:rsidRPr="00167541" w:rsidR="00F0386B">
        <w:t xml:space="preserve"> had been given to them and then so wickedly and dastardly taken away from them </w:t>
      </w:r>
      <w:r w:rsidRPr="00167541" w:rsidR="00AF343D">
        <w:t>in the ministerial statement. T</w:t>
      </w:r>
      <w:r w:rsidRPr="00167541">
        <w:t xml:space="preserve">hey were absolutely </w:t>
      </w:r>
      <w:r w:rsidRPr="00167541" w:rsidR="00676C5D">
        <w:t xml:space="preserve">stunned, </w:t>
      </w:r>
      <w:r w:rsidRPr="00167541">
        <w:t xml:space="preserve">and I </w:t>
      </w:r>
      <w:r w:rsidRPr="00167541" w:rsidR="00676C5D">
        <w:t>share</w:t>
      </w:r>
      <w:r w:rsidRPr="00167541">
        <w:t xml:space="preserve"> that belief</w:t>
      </w:r>
      <w:r w:rsidRPr="00167541" w:rsidR="00AF343D">
        <w:t>.</w:t>
      </w:r>
      <w:r w:rsidRPr="00167541" w:rsidR="00A641B2">
        <w:t xml:space="preserve"> </w:t>
      </w:r>
    </w:p>
    <w:p w:rsidR="00541B4B" w:rsidRPr="00167541" w:rsidP="0004374C">
      <w:pPr>
        <w:pStyle w:val="Answer"/>
      </w:pPr>
      <w:sdt>
        <w:sdtPr>
          <w:alias w:val="Witness"/>
          <w:id w:val="530543825"/>
          <w:placeholder>
            <w:docPart w:val="DefaultPlaceholder_-1854013440"/>
          </w:placeholder>
          <w:richText/>
        </w:sdtPr>
        <w:sdtContent>
          <w:r w:rsidRPr="00167541" w:rsidR="000E437E">
            <w:rPr>
              <w:b/>
              <w:bCs/>
              <w:i/>
              <w:iCs/>
            </w:rPr>
            <w:t>Billy O’Flaherty:</w:t>
          </w:r>
          <w:r w:rsidRPr="00167541" w:rsidR="0004374C">
            <w:rPr>
              <w:b/>
            </w:rPr>
            <w:t xml:space="preserve"> </w:t>
          </w:r>
        </w:sdtContent>
      </w:sdt>
      <w:r w:rsidRPr="00167541" w:rsidR="0004374C">
        <w:t>I do not have much</w:t>
      </w:r>
      <w:r w:rsidRPr="00167541" w:rsidR="00AF343D">
        <w:t xml:space="preserve"> more</w:t>
      </w:r>
      <w:r w:rsidRPr="00167541" w:rsidR="0004374C">
        <w:t xml:space="preserve"> to add</w:t>
      </w:r>
      <w:r w:rsidRPr="00167541" w:rsidR="00C824C5">
        <w:t>, but certainly there was a lot of hope with the appointment. We had</w:t>
      </w:r>
      <w:r w:rsidRPr="00167541" w:rsidR="00245F2A">
        <w:t xml:space="preserve"> all</w:t>
      </w:r>
      <w:r w:rsidRPr="00167541" w:rsidR="00C824C5">
        <w:t xml:space="preserve"> hope</w:t>
      </w:r>
      <w:r w:rsidRPr="00167541" w:rsidR="00245F2A">
        <w:t>d</w:t>
      </w:r>
      <w:r w:rsidRPr="00167541" w:rsidR="00C824C5">
        <w:t xml:space="preserve"> that at last something </w:t>
      </w:r>
      <w:r w:rsidRPr="00167541" w:rsidR="00245F2A">
        <w:t>was</w:t>
      </w:r>
      <w:r w:rsidRPr="00167541" w:rsidR="00C824C5">
        <w:t xml:space="preserve"> </w:t>
      </w:r>
      <w:r w:rsidRPr="00167541" w:rsidR="000B61A2">
        <w:t>going to be done about it, because we had known for a long time that Gad</w:t>
      </w:r>
      <w:r w:rsidRPr="00167541" w:rsidR="00942492">
        <w:t>d</w:t>
      </w:r>
      <w:r w:rsidRPr="00167541" w:rsidR="000B61A2">
        <w:t>afi</w:t>
      </w:r>
      <w:r w:rsidRPr="00167541" w:rsidR="00942492">
        <w:t xml:space="preserve"> was involved in this</w:t>
      </w:r>
      <w:r w:rsidRPr="00167541" w:rsidR="00B3703C">
        <w:t xml:space="preserve">. I was glad to see Mr </w:t>
      </w:r>
      <w:r w:rsidRPr="00167541" w:rsidR="00B3703C">
        <w:t>Shawcross</w:t>
      </w:r>
      <w:r w:rsidRPr="00167541" w:rsidR="00B3703C">
        <w:t xml:space="preserve"> being appointed because his appointment gave us some hope,</w:t>
      </w:r>
      <w:r w:rsidRPr="00167541" w:rsidR="006171B4">
        <w:t xml:space="preserve"> but</w:t>
      </w:r>
      <w:r w:rsidRPr="00167541" w:rsidR="00120EE1">
        <w:t xml:space="preserve"> when I saw the thing that came out last week,</w:t>
      </w:r>
      <w:r w:rsidRPr="00167541">
        <w:t xml:space="preserve"> I </w:t>
      </w:r>
      <w:r w:rsidRPr="00167541" w:rsidR="00120EE1">
        <w:t xml:space="preserve">just </w:t>
      </w:r>
      <w:r w:rsidRPr="00167541">
        <w:t xml:space="preserve">thought </w:t>
      </w:r>
      <w:r w:rsidRPr="00167541" w:rsidR="00120EE1">
        <w:t>it</w:t>
      </w:r>
      <w:r w:rsidRPr="00167541">
        <w:t xml:space="preserve"> showed no respect </w:t>
      </w:r>
      <w:r w:rsidRPr="00167541" w:rsidR="005F3BB6">
        <w:t xml:space="preserve">whatsoever </w:t>
      </w:r>
      <w:r w:rsidRPr="00167541">
        <w:t>to any of the victims.</w:t>
      </w:r>
      <w:r w:rsidRPr="00167541" w:rsidR="005F3BB6">
        <w:t xml:space="preserve"> I </w:t>
      </w:r>
      <w:r w:rsidRPr="00167541" w:rsidR="00120EE1">
        <w:t xml:space="preserve">felt </w:t>
      </w:r>
      <w:r w:rsidRPr="00167541" w:rsidR="005F3BB6">
        <w:t>very taken aback</w:t>
      </w:r>
      <w:r w:rsidRPr="00167541" w:rsidR="00120EE1">
        <w:t xml:space="preserve">. We were being treated very </w:t>
      </w:r>
      <w:r w:rsidRPr="00167541" w:rsidR="00F05B06">
        <w:t>dismissive</w:t>
      </w:r>
      <w:r w:rsidRPr="00167541" w:rsidR="00120EE1">
        <w:t>ly</w:t>
      </w:r>
      <w:r w:rsidRPr="00167541" w:rsidR="00AC5D23">
        <w:t xml:space="preserve">. </w:t>
      </w:r>
      <w:r w:rsidRPr="00167541" w:rsidR="00120EE1">
        <w:t xml:space="preserve">Just </w:t>
      </w:r>
      <w:r w:rsidRPr="00167541" w:rsidR="00AC5D23">
        <w:t>send</w:t>
      </w:r>
      <w:r w:rsidRPr="00167541" w:rsidR="00120EE1">
        <w:t xml:space="preserve">ing that </w:t>
      </w:r>
      <w:r w:rsidRPr="00167541" w:rsidR="00AC5D23">
        <w:t>report out before they went o</w:t>
      </w:r>
      <w:r w:rsidRPr="00167541" w:rsidR="00120EE1">
        <w:t>ff</w:t>
      </w:r>
      <w:r w:rsidRPr="00167541" w:rsidR="00AC5D23">
        <w:t xml:space="preserve"> on their break</w:t>
      </w:r>
      <w:r w:rsidRPr="00167541" w:rsidR="005F3BB6">
        <w:t xml:space="preserve"> </w:t>
      </w:r>
      <w:r w:rsidRPr="00167541" w:rsidR="00152449">
        <w:t>showed</w:t>
      </w:r>
      <w:r w:rsidRPr="00167541">
        <w:t xml:space="preserve"> no respect whatsoever to any of the victims</w:t>
      </w:r>
      <w:r w:rsidRPr="00167541" w:rsidR="00152449">
        <w:t>.</w:t>
      </w:r>
    </w:p>
    <w:p w:rsidR="0004374C" w:rsidRPr="00167541" w:rsidP="00541B4B">
      <w:pPr>
        <w:pStyle w:val="Question"/>
      </w:pPr>
      <w:sdt>
        <w:sdtPr>
          <w:alias w:val="Member"/>
          <w:tag w:val="&lt;Member mnisId='4494' dodsId='72275'&gt;"/>
          <w:id w:val="1604146199"/>
          <w:placeholder>
            <w:docPart w:val="DefaultPlaceholder_-1854013440"/>
          </w:placeholder>
          <w:richText/>
        </w:sdtPr>
        <w:sdtContent>
          <w:r w:rsidRPr="00167541" w:rsidR="00541B4B">
            <w:rPr>
              <w:b/>
            </w:rPr>
            <w:t>Chair:</w:t>
          </w:r>
        </w:sdtContent>
      </w:sdt>
      <w:r w:rsidRPr="00167541" w:rsidR="00541B4B">
        <w:t xml:space="preserve"> </w:t>
      </w:r>
      <w:r w:rsidRPr="00167541" w:rsidR="00D43A2C">
        <w:t xml:space="preserve">Do you feel that </w:t>
      </w:r>
      <w:r w:rsidRPr="00167541" w:rsidR="00412FA3">
        <w:t>the Government</w:t>
      </w:r>
      <w:r w:rsidRPr="00167541" w:rsidR="00120EE1">
        <w:t xml:space="preserve"> are dealing with this by thinking that </w:t>
      </w:r>
      <w:r w:rsidR="00AB34D0">
        <w:t>it is</w:t>
      </w:r>
      <w:r w:rsidRPr="00167541" w:rsidR="00120EE1">
        <w:t xml:space="preserve"> </w:t>
      </w:r>
      <w:r w:rsidRPr="00167541" w:rsidR="00D43A2C">
        <w:t>too difficult to deal with,</w:t>
      </w:r>
      <w:r w:rsidRPr="00167541" w:rsidR="00120EE1">
        <w:t xml:space="preserve"> that</w:t>
      </w:r>
      <w:r w:rsidRPr="00167541" w:rsidR="00D43A2C">
        <w:t xml:space="preserve"> too much water has </w:t>
      </w:r>
      <w:r w:rsidRPr="00167541" w:rsidR="00556A08">
        <w:t>gone under the bridge</w:t>
      </w:r>
      <w:r w:rsidRPr="00167541" w:rsidR="00120EE1">
        <w:t xml:space="preserve"> and “L</w:t>
      </w:r>
      <w:r w:rsidRPr="00167541" w:rsidR="00556A08">
        <w:t>et us turn a page and move on</w:t>
      </w:r>
      <w:r w:rsidRPr="00167541" w:rsidR="00120EE1">
        <w:t>”</w:t>
      </w:r>
      <w:r w:rsidRPr="00167541" w:rsidR="00556A08">
        <w:t>?</w:t>
      </w:r>
    </w:p>
    <w:p w:rsidR="00406BEF" w:rsidRPr="00167541" w:rsidP="00541B4B">
      <w:pPr>
        <w:pStyle w:val="Answer"/>
      </w:pPr>
      <w:sdt>
        <w:sdtPr>
          <w:alias w:val="Witness"/>
          <w:id w:val="773901850"/>
          <w:placeholder>
            <w:docPart w:val="DefaultPlaceholder_-1854013440"/>
          </w:placeholder>
          <w:richText/>
        </w:sdtPr>
        <w:sdtContent>
          <w:r w:rsidRPr="00167541" w:rsidR="000E437E">
            <w:rPr>
              <w:b/>
              <w:bCs/>
              <w:i/>
              <w:iCs/>
            </w:rPr>
            <w:t>Billy O’Flaherty:</w:t>
          </w:r>
          <w:r w:rsidRPr="00167541" w:rsidR="00541B4B">
            <w:rPr>
              <w:b/>
            </w:rPr>
            <w:t xml:space="preserve"> </w:t>
          </w:r>
        </w:sdtContent>
      </w:sdt>
      <w:r w:rsidRPr="00167541" w:rsidR="00541B4B">
        <w:t>Yes</w:t>
      </w:r>
      <w:r w:rsidRPr="00167541" w:rsidR="00221924">
        <w:t>, exactly.</w:t>
      </w:r>
      <w:r w:rsidRPr="00167541" w:rsidR="00541B4B">
        <w:t xml:space="preserve"> Th</w:t>
      </w:r>
      <w:r w:rsidRPr="00167541" w:rsidR="00221924">
        <w:t>at is the way</w:t>
      </w:r>
      <w:r w:rsidRPr="00167541" w:rsidR="00541B4B">
        <w:t xml:space="preserve"> I feel.</w:t>
      </w:r>
      <w:r w:rsidRPr="00167541" w:rsidR="00221924">
        <w:t xml:space="preserve"> The longer this goes on, the more victims are going to </w:t>
      </w:r>
      <w:r w:rsidRPr="00167541" w:rsidR="00221924">
        <w:t>pass away</w:t>
      </w:r>
      <w:r w:rsidRPr="00167541" w:rsidR="00221924">
        <w:t xml:space="preserve">. There are people who are not going to be with us </w:t>
      </w:r>
      <w:r w:rsidRPr="00167541" w:rsidR="00120EE1">
        <w:t>much</w:t>
      </w:r>
      <w:r w:rsidRPr="00167541" w:rsidR="00221924">
        <w:t xml:space="preserve"> longer.</w:t>
      </w:r>
      <w:r w:rsidRPr="00167541" w:rsidR="00072EE3">
        <w:t xml:space="preserve"> </w:t>
      </w:r>
      <w:r w:rsidRPr="00167541" w:rsidR="00120EE1">
        <w:t>M</w:t>
      </w:r>
      <w:r w:rsidRPr="00167541" w:rsidR="00072EE3">
        <w:t xml:space="preserve">aybe </w:t>
      </w:r>
      <w:r w:rsidRPr="00167541" w:rsidR="00120EE1">
        <w:t xml:space="preserve">it </w:t>
      </w:r>
      <w:r w:rsidRPr="00167541" w:rsidR="00072EE3">
        <w:t>suits them to drag it on and on.</w:t>
      </w:r>
      <w:r w:rsidRPr="00167541" w:rsidR="00A641B2">
        <w:t xml:space="preserve"> </w:t>
      </w:r>
      <w:r w:rsidRPr="00167541" w:rsidR="00120EE1">
        <w:t>With</w:t>
      </w:r>
      <w:r w:rsidRPr="00167541" w:rsidR="00405EA8">
        <w:t xml:space="preserve"> the incident I was in</w:t>
      </w:r>
      <w:r w:rsidRPr="00167541" w:rsidR="00120EE1">
        <w:t xml:space="preserve">, </w:t>
      </w:r>
      <w:r w:rsidRPr="00167541" w:rsidR="00405EA8">
        <w:t>t</w:t>
      </w:r>
      <w:r w:rsidRPr="00167541">
        <w:t xml:space="preserve">here were three colleagues </w:t>
      </w:r>
      <w:r w:rsidRPr="00167541" w:rsidR="00676C5D">
        <w:t>who</w:t>
      </w:r>
      <w:r w:rsidRPr="00167541">
        <w:t xml:space="preserve"> survived a bombing</w:t>
      </w:r>
      <w:r w:rsidRPr="00167541" w:rsidR="00405EA8">
        <w:t>,</w:t>
      </w:r>
      <w:r w:rsidRPr="00167541">
        <w:t xml:space="preserve"> and I am the only one </w:t>
      </w:r>
      <w:r w:rsidRPr="00167541" w:rsidR="00405EA8">
        <w:t>w</w:t>
      </w:r>
      <w:r w:rsidRPr="00167541">
        <w:t>ho is still alive</w:t>
      </w:r>
      <w:r w:rsidRPr="00167541" w:rsidR="00405EA8">
        <w:t xml:space="preserve">. Maybe if they wait </w:t>
      </w:r>
      <w:r w:rsidRPr="00167541" w:rsidR="00120EE1">
        <w:t xml:space="preserve">it </w:t>
      </w:r>
      <w:r w:rsidRPr="00167541" w:rsidR="00405EA8">
        <w:t>out long enough</w:t>
      </w:r>
      <w:r w:rsidRPr="00167541" w:rsidR="00120EE1">
        <w:t xml:space="preserve">, </w:t>
      </w:r>
      <w:r w:rsidRPr="00167541" w:rsidR="00405EA8">
        <w:t>I will not be here much longer either.</w:t>
      </w:r>
      <w:r w:rsidRPr="00167541" w:rsidR="00A641B2">
        <w:t xml:space="preserve"> </w:t>
      </w:r>
    </w:p>
    <w:p w:rsidR="00541B4B" w:rsidRPr="00167541" w:rsidP="00406BEF">
      <w:pPr>
        <w:pStyle w:val="Question"/>
      </w:pPr>
      <w:sdt>
        <w:sdtPr>
          <w:alias w:val="Member"/>
          <w:tag w:val="&lt;Member mnisId='4494' dodsId='72275'&gt;"/>
          <w:id w:val="-1591621335"/>
          <w:placeholder>
            <w:docPart w:val="DefaultPlaceholder_-1854013440"/>
          </w:placeholder>
          <w:richText/>
        </w:sdtPr>
        <w:sdtContent>
          <w:r w:rsidRPr="00167541" w:rsidR="00406BEF">
            <w:rPr>
              <w:b/>
            </w:rPr>
            <w:t>Chair:</w:t>
          </w:r>
        </w:sdtContent>
      </w:sdt>
      <w:r w:rsidRPr="00167541" w:rsidR="00406BEF">
        <w:t xml:space="preserve"> </w:t>
      </w:r>
      <w:r w:rsidRPr="00167541" w:rsidR="00405EA8">
        <w:t xml:space="preserve">Mr O’Flaherty, would you characterise it as effectively running down the clock? </w:t>
      </w:r>
    </w:p>
    <w:p w:rsidR="00406BEF" w:rsidRPr="00167541" w:rsidP="00406BEF">
      <w:pPr>
        <w:pStyle w:val="Answer"/>
      </w:pPr>
      <w:sdt>
        <w:sdtPr>
          <w:alias w:val="Witness"/>
          <w:id w:val="929936203"/>
          <w:placeholder>
            <w:docPart w:val="DefaultPlaceholder_-1854013440"/>
          </w:placeholder>
          <w:richText/>
        </w:sdtPr>
        <w:sdtContent>
          <w:r w:rsidRPr="00167541" w:rsidR="000E437E">
            <w:rPr>
              <w:b/>
              <w:bCs/>
              <w:i/>
              <w:iCs/>
            </w:rPr>
            <w:t>Billy O’Flaherty:</w:t>
          </w:r>
          <w:r w:rsidRPr="00167541">
            <w:rPr>
              <w:b/>
            </w:rPr>
            <w:t xml:space="preserve"> </w:t>
          </w:r>
        </w:sdtContent>
      </w:sdt>
      <w:r w:rsidRPr="00167541" w:rsidR="00405EA8">
        <w:t>Yes, o</w:t>
      </w:r>
      <w:r w:rsidRPr="00167541">
        <w:t>f course</w:t>
      </w:r>
      <w:r w:rsidRPr="00167541" w:rsidR="00405EA8">
        <w:t>. What other way can you look at it?</w:t>
      </w:r>
      <w:r w:rsidRPr="00167541" w:rsidR="00A641B2">
        <w:t xml:space="preserve"> </w:t>
      </w:r>
    </w:p>
    <w:p w:rsidR="00406BEF" w:rsidRPr="00167541" w:rsidP="00406BEF">
      <w:pPr>
        <w:pStyle w:val="Question"/>
      </w:pPr>
      <w:sdt>
        <w:sdtPr>
          <w:alias w:val="Member"/>
          <w:tag w:val="&lt;Member mnisId='4494' dodsId='72275'&gt;"/>
          <w:id w:val="664517978"/>
          <w:placeholder>
            <w:docPart w:val="DefaultPlaceholder_-1854013440"/>
          </w:placeholder>
          <w:richText/>
        </w:sdtPr>
        <w:sdtContent>
          <w:r w:rsidRPr="00167541">
            <w:rPr>
              <w:b/>
            </w:rPr>
            <w:t>Chair:</w:t>
          </w:r>
        </w:sdtContent>
      </w:sdt>
      <w:r w:rsidRPr="00167541">
        <w:t xml:space="preserve"> I have yet to find a satisfactory explanation as to why other </w:t>
      </w:r>
      <w:r w:rsidRPr="00167541" w:rsidR="00120EE1">
        <w:t>G</w:t>
      </w:r>
      <w:r w:rsidRPr="00167541">
        <w:t>overnments were able to secure compensation packages from the Libyan authorities</w:t>
      </w:r>
      <w:r w:rsidRPr="00167541" w:rsidR="00566C1A">
        <w:t xml:space="preserve"> and the </w:t>
      </w:r>
      <w:r w:rsidRPr="00167541" w:rsidR="00B7727E">
        <w:t>UK Government</w:t>
      </w:r>
      <w:r w:rsidRPr="00167541" w:rsidR="00566C1A">
        <w:t xml:space="preserve"> did not and has not.</w:t>
      </w:r>
      <w:r w:rsidRPr="00167541">
        <w:t xml:space="preserve"> </w:t>
      </w:r>
      <w:r w:rsidRPr="00167541" w:rsidR="00280505">
        <w:t xml:space="preserve">Maybe you have received </w:t>
      </w:r>
      <w:r w:rsidRPr="00167541" w:rsidR="00120EE1">
        <w:t>an explanation;</w:t>
      </w:r>
      <w:r w:rsidRPr="00167541" w:rsidR="00280505">
        <w:t xml:space="preserve"> if you have and you felt able to share it with us, that would be helpful. </w:t>
      </w:r>
      <w:r w:rsidRPr="00167541" w:rsidR="00566C1A">
        <w:t xml:space="preserve">Do you have any light to shed on that? </w:t>
      </w:r>
    </w:p>
    <w:p w:rsidR="0056591E" w:rsidRPr="00167541" w:rsidP="00406BEF">
      <w:pPr>
        <w:pStyle w:val="Answer"/>
      </w:pPr>
      <w:sdt>
        <w:sdtPr>
          <w:alias w:val="Witness"/>
          <w:id w:val="613251839"/>
          <w:placeholder>
            <w:docPart w:val="DefaultPlaceholder_-1854013440"/>
          </w:placeholder>
          <w:richText/>
        </w:sdtPr>
        <w:sdtContent>
          <w:r w:rsidRPr="00167541" w:rsidR="000E437E">
            <w:rPr>
              <w:b/>
              <w:bCs/>
              <w:i/>
              <w:iCs/>
            </w:rPr>
            <w:t xml:space="preserve">Phyllis </w:t>
          </w:r>
          <w:r w:rsidRPr="00167541" w:rsidR="000E437E">
            <w:rPr>
              <w:b/>
              <w:bCs/>
              <w:i/>
              <w:iCs/>
            </w:rPr>
            <w:t>Carrothers</w:t>
          </w:r>
          <w:r w:rsidRPr="00167541" w:rsidR="000E437E">
            <w:rPr>
              <w:b/>
              <w:bCs/>
              <w:i/>
              <w:iCs/>
            </w:rPr>
            <w:t>:</w:t>
          </w:r>
          <w:r w:rsidRPr="00167541" w:rsidR="00406BEF">
            <w:rPr>
              <w:b/>
            </w:rPr>
            <w:t xml:space="preserve"> </w:t>
          </w:r>
        </w:sdtContent>
      </w:sdt>
      <w:r w:rsidRPr="00167541" w:rsidR="00C912A1">
        <w:t xml:space="preserve">A decade or more ago I attended meetings with officials from the </w:t>
      </w:r>
      <w:r w:rsidRPr="00167541" w:rsidR="005E5425">
        <w:t>Foreign</w:t>
      </w:r>
      <w:r w:rsidRPr="00167541" w:rsidR="0073420F">
        <w:t xml:space="preserve"> and </w:t>
      </w:r>
      <w:r w:rsidRPr="00167541" w:rsidR="005E5425">
        <w:t>Commonwealth Office</w:t>
      </w:r>
      <w:r w:rsidRPr="00167541" w:rsidR="00234ACF">
        <w:t xml:space="preserve">. </w:t>
      </w:r>
      <w:r w:rsidRPr="00167541" w:rsidR="00786EC7">
        <w:t>The ma</w:t>
      </w:r>
      <w:r w:rsidRPr="00167541" w:rsidR="00C912A1">
        <w:t>i</w:t>
      </w:r>
      <w:r w:rsidRPr="00167541" w:rsidR="00786EC7">
        <w:t>n thrust of our argument focused on the fact that the</w:t>
      </w:r>
      <w:r w:rsidRPr="00167541" w:rsidR="00120EE1">
        <w:t xml:space="preserve"> victims who were</w:t>
      </w:r>
      <w:r w:rsidRPr="00167541" w:rsidR="00786EC7">
        <w:t xml:space="preserve"> citizens of the USA were compensated.</w:t>
      </w:r>
      <w:r w:rsidRPr="00167541" w:rsidR="00E44C6E">
        <w:t xml:space="preserve"> </w:t>
      </w:r>
      <w:r w:rsidRPr="00167541" w:rsidR="00120EE1">
        <w:t>I</w:t>
      </w:r>
      <w:r w:rsidRPr="00167541" w:rsidR="00E44C6E">
        <w:t xml:space="preserve">nstead of looking after </w:t>
      </w:r>
      <w:r w:rsidRPr="00167541" w:rsidR="00120EE1">
        <w:t xml:space="preserve">their </w:t>
      </w:r>
      <w:r w:rsidRPr="00167541" w:rsidR="00E44C6E">
        <w:t xml:space="preserve">citizens, our </w:t>
      </w:r>
      <w:r w:rsidRPr="00167541" w:rsidR="00120EE1">
        <w:t>G</w:t>
      </w:r>
      <w:r w:rsidRPr="00167541" w:rsidR="00E44C6E">
        <w:t xml:space="preserve">overnment </w:t>
      </w:r>
      <w:r w:rsidRPr="00167541">
        <w:t>prevaricated and went as far as making it clear that it was not</w:t>
      </w:r>
      <w:r w:rsidRPr="00167541" w:rsidR="00120EE1">
        <w:t xml:space="preserve"> their</w:t>
      </w:r>
      <w:r w:rsidRPr="00167541">
        <w:t xml:space="preserve"> responsibility</w:t>
      </w:r>
      <w:r w:rsidRPr="00167541" w:rsidR="00786EC7">
        <w:t xml:space="preserve"> </w:t>
      </w:r>
      <w:r w:rsidRPr="00167541">
        <w:t xml:space="preserve">to help us in any way. </w:t>
      </w:r>
      <w:r w:rsidRPr="00167541" w:rsidR="00120EE1">
        <w:t xml:space="preserve">They </w:t>
      </w:r>
      <w:r w:rsidRPr="00167541" w:rsidR="00786EC7">
        <w:t>intimated that</w:t>
      </w:r>
      <w:r w:rsidRPr="00167541" w:rsidR="00120EE1">
        <w:t xml:space="preserve"> they </w:t>
      </w:r>
      <w:r w:rsidRPr="00167541" w:rsidR="00786EC7">
        <w:t xml:space="preserve">could not be seen to be doing this. </w:t>
      </w:r>
      <w:r w:rsidRPr="00167541">
        <w:t>T</w:t>
      </w:r>
      <w:r w:rsidRPr="00167541" w:rsidR="00786EC7">
        <w:t xml:space="preserve">hat is exactly </w:t>
      </w:r>
      <w:r w:rsidRPr="00167541" w:rsidR="00120EE1">
        <w:t xml:space="preserve">what </w:t>
      </w:r>
      <w:r w:rsidRPr="00167541" w:rsidR="00786EC7">
        <w:t xml:space="preserve">came across. </w:t>
      </w:r>
    </w:p>
    <w:p w:rsidR="00180A80" w:rsidRPr="00167541" w:rsidP="00406BEF">
      <w:pPr>
        <w:pStyle w:val="Answer"/>
      </w:pPr>
      <w:r w:rsidRPr="00167541">
        <w:t>It can only be viewed as wrong that individual</w:t>
      </w:r>
      <w:r w:rsidRPr="00167541" w:rsidR="00050995">
        <w:t xml:space="preserve"> people like myself, or groups of people in similar situations, left </w:t>
      </w:r>
      <w:r w:rsidRPr="00167541" w:rsidR="0075121B">
        <w:t xml:space="preserve">with loved ones </w:t>
      </w:r>
      <w:r w:rsidRPr="00167541" w:rsidR="00AB34D0">
        <w:t xml:space="preserve">either </w:t>
      </w:r>
      <w:r w:rsidRPr="00167541" w:rsidR="0075121B">
        <w:t xml:space="preserve">murdered or seriously injured and carrying those injuries </w:t>
      </w:r>
      <w:r w:rsidRPr="00167541" w:rsidR="002B09B9">
        <w:t>through their life,</w:t>
      </w:r>
      <w:r w:rsidRPr="00167541" w:rsidR="0075121B">
        <w:t xml:space="preserve"> </w:t>
      </w:r>
      <w:r w:rsidRPr="00167541">
        <w:t>are</w:t>
      </w:r>
      <w:r w:rsidRPr="00167541" w:rsidR="00676C5D">
        <w:t xml:space="preserve"> treated</w:t>
      </w:r>
      <w:r w:rsidRPr="00167541">
        <w:t xml:space="preserve"> an</w:t>
      </w:r>
      <w:r w:rsidRPr="00167541" w:rsidR="002B09B9">
        <w:t>y</w:t>
      </w:r>
      <w:r w:rsidRPr="00167541">
        <w:t xml:space="preserve"> differently to those citizens </w:t>
      </w:r>
      <w:r w:rsidR="00AB34D0">
        <w:t>of</w:t>
      </w:r>
      <w:r w:rsidRPr="00167541">
        <w:t xml:space="preserve"> </w:t>
      </w:r>
      <w:r w:rsidRPr="00167541" w:rsidR="002B09B9">
        <w:t>America,</w:t>
      </w:r>
      <w:r w:rsidRPr="00167541">
        <w:t xml:space="preserve"> Germany</w:t>
      </w:r>
      <w:r w:rsidRPr="00167541" w:rsidR="002B09B9">
        <w:t xml:space="preserve"> and wherever else </w:t>
      </w:r>
      <w:r w:rsidRPr="00167541" w:rsidR="00120EE1">
        <w:t xml:space="preserve">who </w:t>
      </w:r>
      <w:r w:rsidRPr="00167541" w:rsidR="002B09B9">
        <w:t xml:space="preserve">were </w:t>
      </w:r>
      <w:r w:rsidRPr="00167541" w:rsidR="00673A49">
        <w:t>compensated</w:t>
      </w:r>
      <w:r w:rsidRPr="00167541">
        <w:t>.</w:t>
      </w:r>
      <w:r w:rsidRPr="00167541" w:rsidR="00673A49">
        <w:t xml:space="preserve"> It is exactly the same Semtex and</w:t>
      </w:r>
      <w:r w:rsidRPr="00167541" w:rsidR="00120EE1">
        <w:t xml:space="preserve"> exactly the same </w:t>
      </w:r>
      <w:r w:rsidRPr="00167541" w:rsidR="00673A49">
        <w:t>regime that actively encouraged this to be</w:t>
      </w:r>
      <w:r w:rsidRPr="00167541" w:rsidR="00823EE1">
        <w:t xml:space="preserve"> sent across to the Provisional IRA.</w:t>
      </w:r>
    </w:p>
    <w:p w:rsidR="009C6B25" w:rsidRPr="00167541" w:rsidP="00180A80">
      <w:pPr>
        <w:pStyle w:val="Answer"/>
      </w:pPr>
      <w:sdt>
        <w:sdtPr>
          <w:alias w:val="Witness"/>
          <w:id w:val="-1002121491"/>
          <w:placeholder>
            <w:docPart w:val="DefaultPlaceholder_-1854013440"/>
          </w:placeholder>
          <w:richText/>
        </w:sdtPr>
        <w:sdtContent>
          <w:r w:rsidRPr="00167541" w:rsidR="00CC18CF">
            <w:rPr>
              <w:b/>
              <w:bCs/>
              <w:i/>
              <w:iCs/>
            </w:rPr>
            <w:t>Jonathan Ganesh</w:t>
          </w:r>
          <w:r w:rsidRPr="00167541" w:rsidR="00180A80">
            <w:rPr>
              <w:b/>
            </w:rPr>
            <w:t xml:space="preserve">: </w:t>
          </w:r>
        </w:sdtContent>
      </w:sdt>
      <w:r w:rsidRPr="00167541" w:rsidR="00D57C0C">
        <w:t>I am sorry to say this, but it is what I believe in my heart.</w:t>
      </w:r>
      <w:r w:rsidRPr="00167541" w:rsidR="00A641B2">
        <w:t xml:space="preserve"> </w:t>
      </w:r>
    </w:p>
    <w:p w:rsidR="00180A80" w:rsidRPr="00167541" w:rsidP="00D57C0C">
      <w:pPr>
        <w:pStyle w:val="Question"/>
        <w:numPr>
          <w:ilvl w:val="0"/>
          <w:numId w:val="0"/>
        </w:numPr>
        <w:ind w:left="794"/>
      </w:pPr>
      <w:sdt>
        <w:sdtPr>
          <w:alias w:val="Member"/>
          <w:tag w:val="&lt;Member mnisId='4494' dodsId='72275'&gt;"/>
          <w:id w:val="-810324037"/>
          <w:placeholder>
            <w:docPart w:val="DefaultPlaceholder_-1854013440"/>
          </w:placeholder>
          <w:richText/>
        </w:sdtPr>
        <w:sdtContent>
          <w:r w:rsidRPr="00167541" w:rsidR="009C6B25">
            <w:rPr>
              <w:b/>
            </w:rPr>
            <w:t>Chair:</w:t>
          </w:r>
        </w:sdtContent>
      </w:sdt>
      <w:r w:rsidRPr="00167541" w:rsidR="009C6B25">
        <w:t xml:space="preserve"> That is what we want to hear</w:t>
      </w:r>
      <w:r w:rsidR="00AB34D0">
        <w:t>.</w:t>
      </w:r>
    </w:p>
    <w:p w:rsidR="004019AF" w:rsidRPr="00167541" w:rsidP="009C6B25">
      <w:pPr>
        <w:pStyle w:val="Answer"/>
      </w:pPr>
      <w:sdt>
        <w:sdtPr>
          <w:alias w:val="Witness"/>
          <w:id w:val="2076860202"/>
          <w:placeholder>
            <w:docPart w:val="DefaultPlaceholder_-1854013440"/>
          </w:placeholder>
          <w:richText/>
        </w:sdtPr>
        <w:sdtContent>
          <w:r w:rsidRPr="00167541" w:rsidR="00CC18CF">
            <w:rPr>
              <w:b/>
              <w:bCs/>
              <w:i/>
              <w:iCs/>
            </w:rPr>
            <w:t>Jonathan Ganesh</w:t>
          </w:r>
          <w:r w:rsidRPr="00167541" w:rsidR="009C6B25">
            <w:rPr>
              <w:b/>
            </w:rPr>
            <w:t xml:space="preserve">: </w:t>
          </w:r>
        </w:sdtContent>
      </w:sdt>
      <w:r w:rsidRPr="00167541" w:rsidR="00D57C0C">
        <w:t xml:space="preserve">The Government did not realise that we would </w:t>
      </w:r>
      <w:r w:rsidRPr="00167541" w:rsidR="00904CC8">
        <w:t xml:space="preserve">start </w:t>
      </w:r>
      <w:r w:rsidRPr="00167541" w:rsidR="00D57C0C">
        <w:t>realis</w:t>
      </w:r>
      <w:r w:rsidRPr="00167541" w:rsidR="00904CC8">
        <w:t xml:space="preserve">ing the injustice and the lack of </w:t>
      </w:r>
      <w:r w:rsidRPr="00167541" w:rsidR="00120EE1">
        <w:t>equality</w:t>
      </w:r>
      <w:r w:rsidRPr="00167541" w:rsidR="00904CC8">
        <w:t xml:space="preserve"> that has occurred.</w:t>
      </w:r>
      <w:r w:rsidRPr="00167541" w:rsidR="00A641B2">
        <w:t xml:space="preserve"> </w:t>
      </w:r>
      <w:r w:rsidRPr="00167541" w:rsidR="00882007">
        <w:t xml:space="preserve">When we contacted </w:t>
      </w:r>
      <w:r w:rsidR="00AB34D0">
        <w:t>c</w:t>
      </w:r>
      <w:r w:rsidRPr="00167541" w:rsidR="00882007">
        <w:t>ongressmen in the United States</w:t>
      </w:r>
      <w:r w:rsidRPr="00167541" w:rsidR="00120EE1">
        <w:t>,</w:t>
      </w:r>
      <w:r w:rsidRPr="00167541" w:rsidR="00882007">
        <w:t xml:space="preserve"> they were lobbying for their citizens, fighting. </w:t>
      </w:r>
      <w:r w:rsidRPr="00167541" w:rsidR="009C6B25">
        <w:t xml:space="preserve">The </w:t>
      </w:r>
      <w:r w:rsidRPr="00167541" w:rsidR="00120EE1">
        <w:t>G</w:t>
      </w:r>
      <w:r w:rsidRPr="00167541" w:rsidR="009C6B25">
        <w:t xml:space="preserve">overnment </w:t>
      </w:r>
      <w:r w:rsidRPr="00167541" w:rsidR="00120EE1">
        <w:t>were</w:t>
      </w:r>
      <w:r w:rsidRPr="00167541" w:rsidR="009C6B25">
        <w:t xml:space="preserve"> actually on the front foot</w:t>
      </w:r>
      <w:r w:rsidRPr="00167541" w:rsidR="00120EE1">
        <w:t>. T</w:t>
      </w:r>
      <w:r w:rsidRPr="00167541" w:rsidR="009C6B25">
        <w:t>hey were very robust.</w:t>
      </w:r>
      <w:r w:rsidRPr="00167541" w:rsidR="002B582F">
        <w:t xml:space="preserve"> They </w:t>
      </w:r>
      <w:r w:rsidRPr="00167541" w:rsidR="00120EE1">
        <w:t xml:space="preserve">basically </w:t>
      </w:r>
      <w:r w:rsidRPr="00167541" w:rsidR="002B582F">
        <w:t xml:space="preserve">said, </w:t>
      </w:r>
      <w:r w:rsidRPr="00167541" w:rsidR="002A5419">
        <w:t>“</w:t>
      </w:r>
      <w:r w:rsidRPr="00167541" w:rsidR="002B582F">
        <w:t>Before you come back into the fold</w:t>
      </w:r>
      <w:r w:rsidRPr="00167541" w:rsidR="00120EE1">
        <w:t>,</w:t>
      </w:r>
      <w:r w:rsidRPr="00167541" w:rsidR="002B582F">
        <w:t xml:space="preserve"> you have to address your past legacy issues</w:t>
      </w:r>
      <w:r w:rsidR="00171B39">
        <w:t>.</w:t>
      </w:r>
      <w:r w:rsidRPr="00167541" w:rsidR="002B582F">
        <w:t>”</w:t>
      </w:r>
      <w:r w:rsidRPr="00167541" w:rsidR="006C6F05">
        <w:t xml:space="preserve"> </w:t>
      </w:r>
      <w:r w:rsidRPr="00167541" w:rsidR="009C6B25">
        <w:t>The French and Germans did that</w:t>
      </w:r>
      <w:r w:rsidRPr="00167541" w:rsidR="002A5419">
        <w:t xml:space="preserve">, and the Americans were really robust in doing </w:t>
      </w:r>
      <w:r w:rsidR="00CB69D6">
        <w:t>s</w:t>
      </w:r>
      <w:r w:rsidRPr="00167541" w:rsidR="002A5419">
        <w:t>o.</w:t>
      </w:r>
      <w:r w:rsidRPr="00167541" w:rsidR="00E35F36">
        <w:t xml:space="preserve"> Sadly, and</w:t>
      </w:r>
      <w:r w:rsidRPr="00167541" w:rsidR="009C6B25">
        <w:t xml:space="preserve"> I am sorry to say this</w:t>
      </w:r>
      <w:r w:rsidRPr="00167541" w:rsidR="00E35F36">
        <w:t>,</w:t>
      </w:r>
      <w:r w:rsidRPr="00167541" w:rsidR="009C6B25">
        <w:t xml:space="preserve"> our </w:t>
      </w:r>
      <w:r w:rsidRPr="00167541" w:rsidR="00120EE1">
        <w:t>G</w:t>
      </w:r>
      <w:r w:rsidRPr="00167541" w:rsidR="009C6B25">
        <w:t>overnment disgraced the victims of terror</w:t>
      </w:r>
      <w:r w:rsidRPr="00167541" w:rsidR="00E35F36">
        <w:t xml:space="preserve">, because I feel in my heart </w:t>
      </w:r>
      <w:r w:rsidR="00171B39">
        <w:t xml:space="preserve">that </w:t>
      </w:r>
      <w:r w:rsidRPr="00167541" w:rsidR="00E35F36">
        <w:t xml:space="preserve">they fought for trade deals more than they fought for victims. </w:t>
      </w:r>
    </w:p>
    <w:p w:rsidR="00993206" w:rsidRPr="00167541" w:rsidP="009C6B25">
      <w:pPr>
        <w:pStyle w:val="Answer"/>
      </w:pPr>
      <w:r w:rsidRPr="00167541">
        <w:t>The American</w:t>
      </w:r>
      <w:r w:rsidR="00171B39">
        <w:t>s</w:t>
      </w:r>
      <w:r w:rsidRPr="00167541">
        <w:t xml:space="preserve"> </w:t>
      </w:r>
      <w:r w:rsidRPr="00167541" w:rsidR="004019AF">
        <w:t>managed to do both.</w:t>
      </w:r>
      <w:r w:rsidRPr="00167541" w:rsidR="00A641B2">
        <w:t xml:space="preserve"> </w:t>
      </w:r>
      <w:r w:rsidRPr="00167541" w:rsidR="004019AF">
        <w:t xml:space="preserve">The Americans managed to secure trade </w:t>
      </w:r>
      <w:r w:rsidRPr="00167541" w:rsidR="0002630A">
        <w:t xml:space="preserve">as well </w:t>
      </w:r>
      <w:r w:rsidRPr="00167541" w:rsidR="00290FAF">
        <w:t xml:space="preserve">as </w:t>
      </w:r>
      <w:r w:rsidRPr="00167541" w:rsidR="009F1D44">
        <w:t>fight for victims</w:t>
      </w:r>
      <w:r w:rsidRPr="00167541" w:rsidR="00290FAF">
        <w:t>.</w:t>
      </w:r>
      <w:r w:rsidRPr="00167541" w:rsidR="009C6B25">
        <w:t xml:space="preserve"> One really did not precede the other</w:t>
      </w:r>
      <w:r w:rsidRPr="00167541" w:rsidR="00120EE1">
        <w:t>. Y</w:t>
      </w:r>
      <w:r w:rsidRPr="00167541" w:rsidR="00290FAF">
        <w:t>ou could have</w:t>
      </w:r>
      <w:r w:rsidR="00171B39">
        <w:t xml:space="preserve"> had</w:t>
      </w:r>
      <w:r w:rsidRPr="00167541" w:rsidR="00290FAF">
        <w:t xml:space="preserve"> both on the table, but our </w:t>
      </w:r>
      <w:r w:rsidRPr="00167541" w:rsidR="00120EE1">
        <w:t>G</w:t>
      </w:r>
      <w:r w:rsidRPr="00167541" w:rsidR="00290FAF">
        <w:t>overnment</w:t>
      </w:r>
      <w:r w:rsidRPr="00167541" w:rsidR="00120EE1">
        <w:t xml:space="preserve">—they </w:t>
      </w:r>
      <w:r w:rsidRPr="00167541" w:rsidR="005F0770">
        <w:t xml:space="preserve">know </w:t>
      </w:r>
      <w:r w:rsidRPr="00167541" w:rsidR="00120EE1">
        <w:t>their</w:t>
      </w:r>
      <w:r w:rsidRPr="00167541" w:rsidR="005F0770">
        <w:t xml:space="preserve"> motive</w:t>
      </w:r>
      <w:r w:rsidRPr="00167541" w:rsidR="00120EE1">
        <w:t>s</w:t>
      </w:r>
      <w:r w:rsidRPr="00167541" w:rsidR="005F0770">
        <w:t xml:space="preserve"> for this</w:t>
      </w:r>
      <w:r w:rsidRPr="00167541" w:rsidR="00120EE1">
        <w:t>—</w:t>
      </w:r>
      <w:r w:rsidRPr="00167541" w:rsidR="00D04BBD">
        <w:t xml:space="preserve">put trade first and put the victims certainly </w:t>
      </w:r>
      <w:r w:rsidRPr="00167541" w:rsidR="00D04BBD">
        <w:t>second, if</w:t>
      </w:r>
      <w:r w:rsidRPr="00167541" w:rsidR="00D04BBD">
        <w:t xml:space="preserve"> that.</w:t>
      </w:r>
      <w:r w:rsidRPr="00167541" w:rsidR="00A641B2">
        <w:t xml:space="preserve"> </w:t>
      </w:r>
      <w:r w:rsidRPr="00167541" w:rsidR="00120EE1">
        <w:t>T</w:t>
      </w:r>
      <w:r w:rsidRPr="00167541">
        <w:t>he Americans, French and Germans were very robust</w:t>
      </w:r>
      <w:r w:rsidRPr="00167541" w:rsidR="00D04BBD">
        <w:t xml:space="preserve">. I spoke to </w:t>
      </w:r>
      <w:r w:rsidR="00171B39">
        <w:t>c</w:t>
      </w:r>
      <w:r w:rsidRPr="00167541" w:rsidR="00D04BBD">
        <w:t>ongressmen there</w:t>
      </w:r>
      <w:r w:rsidRPr="00167541" w:rsidR="00120EE1">
        <w:t>.</w:t>
      </w:r>
      <w:r w:rsidRPr="00167541" w:rsidR="00C94732">
        <w:t xml:space="preserve"> </w:t>
      </w:r>
      <w:r w:rsidRPr="00167541" w:rsidR="00120EE1">
        <w:t>A</w:t>
      </w:r>
      <w:r w:rsidRPr="00167541" w:rsidR="00C94732">
        <w:t xml:space="preserve">t one point, when I spoke to a </w:t>
      </w:r>
      <w:r w:rsidR="00171B39">
        <w:t>c</w:t>
      </w:r>
      <w:r w:rsidRPr="00167541" w:rsidR="00C94732">
        <w:t>ongressman</w:t>
      </w:r>
      <w:r w:rsidRPr="00167541" w:rsidR="00120EE1">
        <w:t>,</w:t>
      </w:r>
      <w:r w:rsidRPr="00167541" w:rsidR="00C94732">
        <w:t xml:space="preserve"> he said, “Your </w:t>
      </w:r>
      <w:r w:rsidRPr="00167541" w:rsidR="00120EE1">
        <w:t>G</w:t>
      </w:r>
      <w:r w:rsidRPr="00167541" w:rsidR="00C94732">
        <w:t>overnment has to fight for you</w:t>
      </w:r>
      <w:r w:rsidRPr="00167541" w:rsidR="0066359F">
        <w:t xml:space="preserve"> like we are fighting for our victims”</w:t>
      </w:r>
      <w:r w:rsidRPr="00167541" w:rsidR="00120EE1">
        <w:t>.</w:t>
      </w:r>
      <w:r w:rsidRPr="00167541" w:rsidR="00A641B2">
        <w:t xml:space="preserve"> </w:t>
      </w:r>
    </w:p>
    <w:p w:rsidR="005D6555" w:rsidRPr="00167541" w:rsidP="005D6555">
      <w:pPr>
        <w:pStyle w:val="Answer"/>
      </w:pPr>
      <w:sdt>
        <w:sdtPr>
          <w:alias w:val="Witness"/>
          <w:id w:val="1344442280"/>
          <w:placeholder>
            <w:docPart w:val="DefaultPlaceholder_-1854013440"/>
          </w:placeholder>
          <w:richText/>
        </w:sdtPr>
        <w:sdtContent>
          <w:r w:rsidRPr="00167541" w:rsidR="000E437E">
            <w:rPr>
              <w:b/>
              <w:bCs/>
              <w:i/>
              <w:iCs/>
            </w:rPr>
            <w:t>Billy O’Flaherty:</w:t>
          </w:r>
          <w:r w:rsidRPr="00167541">
            <w:rPr>
              <w:b/>
            </w:rPr>
            <w:t xml:space="preserve"> </w:t>
          </w:r>
        </w:sdtContent>
      </w:sdt>
      <w:r w:rsidRPr="00167541">
        <w:t xml:space="preserve">I do not think our </w:t>
      </w:r>
      <w:r w:rsidRPr="00167541" w:rsidR="00120EE1">
        <w:t>G</w:t>
      </w:r>
      <w:r w:rsidRPr="00167541">
        <w:t xml:space="preserve">overnment want to rock the boat. </w:t>
      </w:r>
      <w:r w:rsidRPr="00167541" w:rsidR="00120EE1">
        <w:t>Th</w:t>
      </w:r>
      <w:r w:rsidRPr="00167541" w:rsidR="005D62C8">
        <w:t>ey may have another picture in mind. There is something</w:t>
      </w:r>
      <w:r w:rsidRPr="00167541" w:rsidR="00120EE1">
        <w:t xml:space="preserve"> else</w:t>
      </w:r>
      <w:r w:rsidRPr="00167541" w:rsidR="005D62C8">
        <w:t xml:space="preserve"> going on and they </w:t>
      </w:r>
      <w:r w:rsidRPr="00167541" w:rsidR="00120EE1">
        <w:t xml:space="preserve">are </w:t>
      </w:r>
      <w:r w:rsidRPr="00167541" w:rsidR="005D62C8">
        <w:t>not want</w:t>
      </w:r>
      <w:r w:rsidRPr="00167541" w:rsidR="00120EE1">
        <w:t>ing</w:t>
      </w:r>
      <w:r w:rsidRPr="00167541" w:rsidR="005D62C8">
        <w:t xml:space="preserve"> to rock the boat with the Libyans. </w:t>
      </w:r>
      <w:r w:rsidRPr="00167541">
        <w:t>It is quite simple to see that.</w:t>
      </w:r>
      <w:r w:rsidRPr="00167541" w:rsidR="003E1832">
        <w:t xml:space="preserve"> To quote a </w:t>
      </w:r>
      <w:r w:rsidRPr="00167541" w:rsidR="00120EE1">
        <w:t>M</w:t>
      </w:r>
      <w:r w:rsidRPr="00167541" w:rsidR="003E1832">
        <w:t>inister from a few years ago, he said</w:t>
      </w:r>
      <w:r w:rsidRPr="00167541" w:rsidR="00151B82">
        <w:t xml:space="preserve"> at that time</w:t>
      </w:r>
      <w:r w:rsidRPr="00167541" w:rsidR="003E1832">
        <w:t xml:space="preserve"> that he was </w:t>
      </w:r>
      <w:r w:rsidRPr="00167541" w:rsidR="003D5E27">
        <w:t>not prepared to put pressure on Libya because he did not think it was appropriate.</w:t>
      </w:r>
      <w:r w:rsidRPr="00167541">
        <w:t xml:space="preserve"> </w:t>
      </w:r>
      <w:r w:rsidRPr="00167541" w:rsidR="00151B82">
        <w:t>T</w:t>
      </w:r>
      <w:r w:rsidRPr="00167541">
        <w:t xml:space="preserve">hey are </w:t>
      </w:r>
      <w:r w:rsidRPr="00167541" w:rsidR="00151B82">
        <w:t xml:space="preserve">not </w:t>
      </w:r>
      <w:r w:rsidRPr="00167541">
        <w:t>going to rock the boat against the Libyans</w:t>
      </w:r>
      <w:r w:rsidRPr="00167541" w:rsidR="00151B82">
        <w:t>. T</w:t>
      </w:r>
      <w:r w:rsidRPr="00167541" w:rsidR="003D5E27">
        <w:t xml:space="preserve">hey are hoping to look at the clock and mark time until </w:t>
      </w:r>
      <w:r w:rsidRPr="00167541" w:rsidR="00A80466">
        <w:t>very few victims will be left to challenge them.</w:t>
      </w:r>
      <w:r w:rsidRPr="00167541" w:rsidR="00A641B2">
        <w:t xml:space="preserve"> </w:t>
      </w:r>
    </w:p>
    <w:p w:rsidR="005D6555" w:rsidRPr="00167541" w:rsidP="005D6555">
      <w:pPr>
        <w:pStyle w:val="Question"/>
      </w:pPr>
      <w:sdt>
        <w:sdtPr>
          <w:alias w:val="Member"/>
          <w:tag w:val="&lt;Member mnisId='4827' dodsId=''&gt;"/>
          <w:id w:val="-1899436446"/>
          <w:placeholder>
            <w:docPart w:val="DefaultPlaceholder_-1854013440"/>
          </w:placeholder>
          <w:richText/>
        </w:sdtPr>
        <w:sdtContent>
          <w:r w:rsidRPr="00167541">
            <w:rPr>
              <w:b/>
            </w:rPr>
            <w:t>Claire Hanna:</w:t>
          </w:r>
        </w:sdtContent>
      </w:sdt>
      <w:r w:rsidRPr="00167541">
        <w:t xml:space="preserve"> Thank you to all of our witnesses.</w:t>
      </w:r>
      <w:r w:rsidRPr="00167541" w:rsidR="00904B6B">
        <w:t xml:space="preserve"> We understand how onerous this whole process has been, on top of the experiences you have already had.</w:t>
      </w:r>
      <w:r w:rsidRPr="00167541">
        <w:t xml:space="preserve"> </w:t>
      </w:r>
      <w:r w:rsidRPr="00167541" w:rsidR="00031FE1">
        <w:t>We really appreciate you</w:t>
      </w:r>
      <w:r w:rsidR="002F2EF3">
        <w:t>r</w:t>
      </w:r>
      <w:r w:rsidRPr="00167541" w:rsidR="00031FE1">
        <w:t xml:space="preserve"> engaging with us and being so open.</w:t>
      </w:r>
      <w:r w:rsidRPr="00167541" w:rsidR="00472920">
        <w:t xml:space="preserve"> I was hoping, for context, </w:t>
      </w:r>
      <w:r w:rsidRPr="00167541" w:rsidR="00151B82">
        <w:t xml:space="preserve">that </w:t>
      </w:r>
      <w:r w:rsidRPr="00167541" w:rsidR="00472920">
        <w:t xml:space="preserve">you could describe </w:t>
      </w:r>
      <w:r w:rsidR="002F2EF3">
        <w:t>your</w:t>
      </w:r>
      <w:r w:rsidRPr="00167541" w:rsidR="00472920">
        <w:t xml:space="preserve"> experiences </w:t>
      </w:r>
      <w:r w:rsidR="002F2EF3">
        <w:t>of</w:t>
      </w:r>
      <w:r w:rsidRPr="00167541" w:rsidR="00472920">
        <w:t xml:space="preserve"> Gaddafi-sponsored IRA terrorism.</w:t>
      </w:r>
      <w:r w:rsidRPr="00167541" w:rsidR="00A641B2">
        <w:t xml:space="preserve"> </w:t>
      </w:r>
    </w:p>
    <w:p w:rsidR="00CF0A54" w:rsidRPr="00167541" w:rsidP="00031FE1">
      <w:pPr>
        <w:pStyle w:val="Answer"/>
      </w:pPr>
      <w:sdt>
        <w:sdtPr>
          <w:alias w:val="Witness"/>
          <w:id w:val="-31883766"/>
          <w:placeholder>
            <w:docPart w:val="DefaultPlaceholder_-1854013440"/>
          </w:placeholder>
          <w:richText/>
        </w:sdtPr>
        <w:sdtContent>
          <w:r w:rsidRPr="00167541" w:rsidR="000E437E">
            <w:rPr>
              <w:b/>
              <w:bCs/>
              <w:i/>
              <w:iCs/>
            </w:rPr>
            <w:t xml:space="preserve">Phyllis </w:t>
          </w:r>
          <w:r w:rsidRPr="00167541" w:rsidR="000E437E">
            <w:rPr>
              <w:b/>
              <w:bCs/>
              <w:i/>
              <w:iCs/>
            </w:rPr>
            <w:t>Carrothers</w:t>
          </w:r>
          <w:r w:rsidRPr="00167541" w:rsidR="000E437E">
            <w:rPr>
              <w:b/>
              <w:bCs/>
              <w:i/>
              <w:iCs/>
            </w:rPr>
            <w:t>:</w:t>
          </w:r>
          <w:r w:rsidRPr="00167541" w:rsidR="00031FE1">
            <w:rPr>
              <w:b/>
            </w:rPr>
            <w:t xml:space="preserve"> </w:t>
          </w:r>
        </w:sdtContent>
      </w:sdt>
      <w:r w:rsidRPr="00167541" w:rsidR="00031FE1">
        <w:t>On 17 May 1991</w:t>
      </w:r>
      <w:r w:rsidRPr="00167541" w:rsidR="00151B82">
        <w:t>,</w:t>
      </w:r>
      <w:r w:rsidRPr="00167541" w:rsidR="00031FE1">
        <w:t xml:space="preserve"> my husband, Douglas</w:t>
      </w:r>
      <w:r w:rsidRPr="00167541" w:rsidR="00245F2A">
        <w:t xml:space="preserve"> </w:t>
      </w:r>
      <w:r w:rsidRPr="00167541" w:rsidR="00031FE1">
        <w:t>Carrothers</w:t>
      </w:r>
      <w:r w:rsidRPr="00167541" w:rsidR="00031FE1">
        <w:t>, a serving member</w:t>
      </w:r>
      <w:r w:rsidRPr="00167541" w:rsidR="00A65391">
        <w:t xml:space="preserve"> of the </w:t>
      </w:r>
      <w:r w:rsidRPr="00167541" w:rsidR="00050F3F">
        <w:t>Royal Ulster Constabulary</w:t>
      </w:r>
      <w:r w:rsidRPr="00167541" w:rsidR="008711DF">
        <w:t xml:space="preserve"> GC</w:t>
      </w:r>
      <w:r w:rsidRPr="00167541" w:rsidR="00050F3F">
        <w:t xml:space="preserve"> </w:t>
      </w:r>
      <w:r w:rsidRPr="00167541" w:rsidR="004F6168">
        <w:t>re</w:t>
      </w:r>
      <w:r w:rsidRPr="00167541" w:rsidR="00050F3F">
        <w:t>serv</w:t>
      </w:r>
      <w:r w:rsidRPr="00167541" w:rsidR="008711DF">
        <w:t>e</w:t>
      </w:r>
      <w:r w:rsidRPr="00167541" w:rsidR="004F6168">
        <w:t>,</w:t>
      </w:r>
      <w:r w:rsidRPr="00167541" w:rsidR="00050F3F">
        <w:t xml:space="preserve"> </w:t>
      </w:r>
      <w:r w:rsidRPr="00167541" w:rsidR="00031FE1">
        <w:t>was murdered outside our home</w:t>
      </w:r>
      <w:r w:rsidRPr="00167541" w:rsidR="008317E3">
        <w:t xml:space="preserve"> in </w:t>
      </w:r>
      <w:r w:rsidRPr="00167541" w:rsidR="00A97F8B">
        <w:t xml:space="preserve">County Fermanagh by the Provisional IRA. This was caused by a Semtex bomb exploding under his car </w:t>
      </w:r>
      <w:r w:rsidRPr="00167541" w:rsidR="00CE3B3A">
        <w:t xml:space="preserve">as </w:t>
      </w:r>
      <w:r w:rsidRPr="00167541" w:rsidR="00151B82">
        <w:t xml:space="preserve">he </w:t>
      </w:r>
      <w:r w:rsidRPr="00167541" w:rsidR="00CE3B3A">
        <w:t xml:space="preserve">reversed </w:t>
      </w:r>
      <w:r w:rsidRPr="00167541" w:rsidR="00CE3B3A">
        <w:t xml:space="preserve">beside our front door. Based on irrefutable evidence that was supplied and available to the British </w:t>
      </w:r>
      <w:r w:rsidRPr="00167541">
        <w:t>G</w:t>
      </w:r>
      <w:r w:rsidRPr="00167541" w:rsidR="00CE3B3A">
        <w:t xml:space="preserve">overnment and </w:t>
      </w:r>
      <w:r w:rsidRPr="00167541">
        <w:t xml:space="preserve">the </w:t>
      </w:r>
      <w:r w:rsidRPr="00167541" w:rsidR="00F717F4">
        <w:t xml:space="preserve">security forces, this Semtex, as we now know, was supplied by the Libyan </w:t>
      </w:r>
      <w:r w:rsidRPr="00167541">
        <w:t>G</w:t>
      </w:r>
      <w:r w:rsidRPr="00167541" w:rsidR="00F717F4">
        <w:t>overnment</w:t>
      </w:r>
      <w:r w:rsidRPr="00167541" w:rsidR="00401BE3">
        <w:t xml:space="preserve"> under the then</w:t>
      </w:r>
      <w:r w:rsidRPr="00167541">
        <w:t xml:space="preserve"> </w:t>
      </w:r>
      <w:r w:rsidR="002F2EF3">
        <w:t>P</w:t>
      </w:r>
      <w:r w:rsidRPr="00167541" w:rsidR="00401BE3">
        <w:t>resident</w:t>
      </w:r>
      <w:r w:rsidR="002F2EF3">
        <w:t>,</w:t>
      </w:r>
      <w:r w:rsidRPr="00167541" w:rsidR="00401BE3">
        <w:t xml:space="preserve"> Colonel Gaddafi</w:t>
      </w:r>
      <w:r w:rsidRPr="00167541" w:rsidR="005F4206">
        <w:t>.</w:t>
      </w:r>
      <w:r w:rsidRPr="00167541">
        <w:t xml:space="preserve"> </w:t>
      </w:r>
      <w:r w:rsidRPr="00167541" w:rsidR="005F4206">
        <w:t>I was appalled and horrified at this disclosure, and</w:t>
      </w:r>
      <w:r w:rsidRPr="00167541" w:rsidR="00F717F4">
        <w:t xml:space="preserve"> </w:t>
      </w:r>
      <w:r w:rsidRPr="00167541" w:rsidR="005F4206">
        <w:t>t</w:t>
      </w:r>
      <w:r w:rsidRPr="00167541" w:rsidR="00B13B2E">
        <w:t xml:space="preserve">hat is why I feel so strongly that the Libyan </w:t>
      </w:r>
      <w:r w:rsidRPr="00167541" w:rsidR="00F57959">
        <w:t>regime</w:t>
      </w:r>
      <w:r w:rsidRPr="00167541" w:rsidR="00B13B2E">
        <w:t xml:space="preserve"> should be held accountable for their actions. </w:t>
      </w:r>
    </w:p>
    <w:p w:rsidR="004E4D4C" w:rsidRPr="00167541" w:rsidP="00031FE1">
      <w:pPr>
        <w:pStyle w:val="Answer"/>
      </w:pPr>
      <w:r w:rsidRPr="00167541">
        <w:t>Over the years that followed Dougie’s death</w:t>
      </w:r>
      <w:r w:rsidRPr="00167541" w:rsidR="00CF0A54">
        <w:t>,</w:t>
      </w:r>
      <w:r w:rsidRPr="00167541">
        <w:t xml:space="preserve"> I was left to bring up three young children, which at times was a real struggle, but we got through</w:t>
      </w:r>
      <w:r w:rsidRPr="00167541" w:rsidR="00251E27">
        <w:t>, with many ups and down along the way.</w:t>
      </w:r>
      <w:r w:rsidRPr="00167541">
        <w:t xml:space="preserve"> </w:t>
      </w:r>
      <w:r w:rsidRPr="00167541" w:rsidR="00F57959">
        <w:t>Our lives will never be the same, but this cont</w:t>
      </w:r>
      <w:r w:rsidRPr="00167541" w:rsidR="00251E27">
        <w:t>inued</w:t>
      </w:r>
      <w:r w:rsidRPr="00167541" w:rsidR="00F57959">
        <w:t xml:space="preserve"> delayed justice is denying us the justice and</w:t>
      </w:r>
      <w:r w:rsidRPr="00167541" w:rsidR="00251E27">
        <w:t>,</w:t>
      </w:r>
      <w:r w:rsidRPr="00167541" w:rsidR="00F57959">
        <w:t xml:space="preserve"> to an extent</w:t>
      </w:r>
      <w:r w:rsidRPr="00167541" w:rsidR="00251E27">
        <w:t>,</w:t>
      </w:r>
      <w:r w:rsidRPr="00167541" w:rsidR="00F57959">
        <w:t xml:space="preserve"> the security we deserve</w:t>
      </w:r>
      <w:r w:rsidRPr="00167541">
        <w:t>.</w:t>
      </w:r>
      <w:r w:rsidRPr="00167541" w:rsidR="00F57959">
        <w:t xml:space="preserve"> </w:t>
      </w:r>
    </w:p>
    <w:p w:rsidR="001B5DA2" w:rsidRPr="00167541" w:rsidP="00031FE1">
      <w:pPr>
        <w:pStyle w:val="Answer"/>
      </w:pPr>
      <w:r w:rsidRPr="00167541">
        <w:t xml:space="preserve">My husband was murdered </w:t>
      </w:r>
      <w:r w:rsidRPr="00167541" w:rsidR="004E4D4C">
        <w:t xml:space="preserve">simply </w:t>
      </w:r>
      <w:r w:rsidRPr="00167541">
        <w:t>because he wore a uniform</w:t>
      </w:r>
      <w:r w:rsidRPr="00167541" w:rsidR="004E4D4C">
        <w:t xml:space="preserve"> to serve and protect his country and the community in which he lived</w:t>
      </w:r>
      <w:r w:rsidRPr="00167541" w:rsidR="00CF0A54">
        <w:t xml:space="preserve">. He </w:t>
      </w:r>
      <w:r w:rsidRPr="00167541" w:rsidR="002A5CD6">
        <w:t>ultimately paid the supreme sacrifice,</w:t>
      </w:r>
      <w:r w:rsidRPr="00167541" w:rsidR="00CF0A54">
        <w:t xml:space="preserve"> with</w:t>
      </w:r>
      <w:r w:rsidRPr="00167541" w:rsidR="002A5CD6">
        <w:t xml:space="preserve"> his life. </w:t>
      </w:r>
      <w:r w:rsidRPr="00167541" w:rsidR="003C4E59">
        <w:t>My two sons are older now than their dad was when his life was cut short by the IRA</w:t>
      </w:r>
      <w:r w:rsidRPr="00167541" w:rsidR="00747780">
        <w:t>.</w:t>
      </w:r>
      <w:r w:rsidRPr="00167541">
        <w:t xml:space="preserve"> I was left a widow at 34 years of age</w:t>
      </w:r>
      <w:r w:rsidRPr="00167541" w:rsidR="00747780">
        <w:t>,</w:t>
      </w:r>
      <w:r w:rsidRPr="00167541">
        <w:t xml:space="preserve"> with three children to bring up. </w:t>
      </w:r>
      <w:r w:rsidRPr="00167541" w:rsidR="00747780">
        <w:t>We are being put through this mill time and time again</w:t>
      </w:r>
      <w:r w:rsidRPr="00167541" w:rsidR="00CF0A54">
        <w:t>—</w:t>
      </w:r>
      <w:r w:rsidRPr="00167541" w:rsidR="00747780">
        <w:t>hopes raised, hopes dashed</w:t>
      </w:r>
      <w:r w:rsidRPr="00167541" w:rsidR="00E443E0">
        <w:t xml:space="preserve">, hopes </w:t>
      </w:r>
      <w:r w:rsidRPr="00167541" w:rsidR="00E443E0">
        <w:t>raised</w:t>
      </w:r>
      <w:r w:rsidRPr="00167541" w:rsidR="00E443E0">
        <w:t xml:space="preserve"> and hopes dashed.</w:t>
      </w:r>
      <w:r w:rsidRPr="00167541" w:rsidR="00747780">
        <w:t xml:space="preserve"> </w:t>
      </w:r>
      <w:r w:rsidRPr="00167541" w:rsidR="00B412F9">
        <w:t>As I previously said, w</w:t>
      </w:r>
      <w:r w:rsidRPr="00167541">
        <w:t>e want to be treated with respect</w:t>
      </w:r>
      <w:r w:rsidRPr="00167541" w:rsidR="00CF0A54">
        <w:t>. I</w:t>
      </w:r>
      <w:r w:rsidRPr="00167541">
        <w:t xml:space="preserve">t is </w:t>
      </w:r>
      <w:r w:rsidRPr="00167541" w:rsidR="00B412F9">
        <w:t xml:space="preserve">just </w:t>
      </w:r>
      <w:r w:rsidRPr="00167541">
        <w:t xml:space="preserve">a heavy burden to </w:t>
      </w:r>
      <w:r w:rsidRPr="00167541" w:rsidR="00B412F9">
        <w:t>bear</w:t>
      </w:r>
      <w:r w:rsidRPr="00167541">
        <w:t>.</w:t>
      </w:r>
      <w:r w:rsidRPr="00167541" w:rsidR="00B412F9">
        <w:t xml:space="preserve"> As has already been intimated by others, we </w:t>
      </w:r>
      <w:r w:rsidRPr="00167541" w:rsidR="002D7D23">
        <w:t>are not getting any younger</w:t>
      </w:r>
      <w:r w:rsidRPr="00167541" w:rsidR="00CF0A54">
        <w:t>.</w:t>
      </w:r>
      <w:r w:rsidRPr="00167541" w:rsidR="002D7D23">
        <w:t xml:space="preserve"> </w:t>
      </w:r>
      <w:r w:rsidRPr="00167541" w:rsidR="00CF0A54">
        <w:t>C</w:t>
      </w:r>
      <w:r w:rsidRPr="00167541" w:rsidR="002D7D23">
        <w:t>ertainly</w:t>
      </w:r>
      <w:r w:rsidRPr="00167541" w:rsidR="002D7D23">
        <w:t xml:space="preserve"> I am </w:t>
      </w:r>
      <w:r w:rsidRPr="00167541" w:rsidR="002F2EF3">
        <w:t xml:space="preserve">now </w:t>
      </w:r>
      <w:r w:rsidRPr="00167541" w:rsidR="002D7D23">
        <w:t xml:space="preserve">feeling the loss more keenly than ever. My three children have all gone through university </w:t>
      </w:r>
      <w:r w:rsidRPr="00167541" w:rsidR="00725A78">
        <w:t>and been successful</w:t>
      </w:r>
      <w:r w:rsidRPr="00167541" w:rsidR="00CF0A54">
        <w:t>; they are</w:t>
      </w:r>
      <w:r w:rsidRPr="00167541" w:rsidR="00725A78">
        <w:t xml:space="preserve"> married, ha</w:t>
      </w:r>
      <w:r w:rsidRPr="00167541" w:rsidR="00CF0A54">
        <w:t>ve</w:t>
      </w:r>
      <w:r w:rsidRPr="00167541" w:rsidR="00725A78">
        <w:t xml:space="preserve"> their own children</w:t>
      </w:r>
      <w:r w:rsidRPr="00167541" w:rsidR="00CF0A54">
        <w:t xml:space="preserve"> and </w:t>
      </w:r>
      <w:r w:rsidRPr="00167541" w:rsidR="00725A78">
        <w:t xml:space="preserve">are independent people and a credit to their dad. </w:t>
      </w:r>
      <w:r w:rsidRPr="00167541">
        <w:t xml:space="preserve">I feel </w:t>
      </w:r>
      <w:r w:rsidRPr="00167541" w:rsidR="00CF0A54">
        <w:t>the</w:t>
      </w:r>
      <w:r w:rsidRPr="00167541">
        <w:t xml:space="preserve"> loss</w:t>
      </w:r>
      <w:r w:rsidRPr="00167541" w:rsidR="00725A78">
        <w:t xml:space="preserve"> more keenly </w:t>
      </w:r>
      <w:r w:rsidRPr="00167541">
        <w:t>because I have no companion or the stability that my marriage would have brought</w:t>
      </w:r>
      <w:r w:rsidRPr="00167541" w:rsidR="00AE4176">
        <w:t xml:space="preserve">. </w:t>
      </w:r>
    </w:p>
    <w:p w:rsidR="00B069F7" w:rsidRPr="00167541" w:rsidP="005362D3">
      <w:pPr>
        <w:pStyle w:val="Question"/>
        <w:numPr>
          <w:ilvl w:val="0"/>
          <w:numId w:val="0"/>
        </w:numPr>
        <w:ind w:left="794"/>
      </w:pPr>
      <w:sdt>
        <w:sdtPr>
          <w:alias w:val="Member"/>
          <w:tag w:val="&lt;Member mnisId='4494' dodsId='72275'&gt;"/>
          <w:id w:val="-1060708043"/>
          <w:placeholder>
            <w:docPart w:val="DefaultPlaceholder_-1854013440"/>
          </w:placeholder>
          <w:richText/>
        </w:sdtPr>
        <w:sdtContent>
          <w:r w:rsidRPr="00167541" w:rsidR="001B5DA2">
            <w:rPr>
              <w:b/>
            </w:rPr>
            <w:t>Chair:</w:t>
          </w:r>
        </w:sdtContent>
      </w:sdt>
      <w:r w:rsidRPr="00167541" w:rsidR="001B5DA2">
        <w:t xml:space="preserve"> Mrs </w:t>
      </w:r>
      <w:r w:rsidRPr="00167541">
        <w:t>Ca</w:t>
      </w:r>
      <w:r w:rsidRPr="00167541" w:rsidR="001B5DA2">
        <w:t>rrothers</w:t>
      </w:r>
      <w:r w:rsidRPr="00167541" w:rsidR="001B5DA2">
        <w:t>, thank you very much for that</w:t>
      </w:r>
      <w:r w:rsidRPr="00167541" w:rsidR="00AE4176">
        <w:t xml:space="preserve">. </w:t>
      </w:r>
      <w:r w:rsidR="002F2EF3">
        <w:t xml:space="preserve">Take a moment. </w:t>
      </w:r>
      <w:r w:rsidRPr="00167541" w:rsidR="00AE4176">
        <w:t xml:space="preserve">We are very grateful </w:t>
      </w:r>
      <w:r w:rsidR="002F2EF3">
        <w:t xml:space="preserve">to you </w:t>
      </w:r>
      <w:r w:rsidRPr="00167541" w:rsidR="00AE4176">
        <w:t>for your h</w:t>
      </w:r>
      <w:r w:rsidRPr="00167541" w:rsidR="005362D3">
        <w:t xml:space="preserve">onest view. </w:t>
      </w:r>
    </w:p>
    <w:p w:rsidR="007016D9" w:rsidRPr="00167541" w:rsidP="00B069F7">
      <w:pPr>
        <w:pStyle w:val="Answer"/>
      </w:pPr>
      <w:sdt>
        <w:sdtPr>
          <w:alias w:val="Witness"/>
          <w:id w:val="-1037427670"/>
          <w:placeholder>
            <w:docPart w:val="DefaultPlaceholder_-1854013440"/>
          </w:placeholder>
          <w:richText/>
        </w:sdtPr>
        <w:sdtContent>
          <w:r w:rsidRPr="00167541" w:rsidR="000E437E">
            <w:rPr>
              <w:b/>
              <w:bCs/>
              <w:i/>
              <w:iCs/>
            </w:rPr>
            <w:t>Billy O’Flaherty:</w:t>
          </w:r>
          <w:r w:rsidRPr="00167541" w:rsidR="00B069F7">
            <w:rPr>
              <w:b/>
            </w:rPr>
            <w:t xml:space="preserve"> </w:t>
          </w:r>
        </w:sdtContent>
      </w:sdt>
      <w:r w:rsidRPr="00167541" w:rsidR="00B069F7">
        <w:t>I was a police officer</w:t>
      </w:r>
      <w:r w:rsidRPr="00167541" w:rsidR="005362D3">
        <w:t xml:space="preserve"> in the </w:t>
      </w:r>
      <w:r w:rsidRPr="00167541" w:rsidR="005D609A">
        <w:t>Royal Ulster Constabulary</w:t>
      </w:r>
      <w:r w:rsidRPr="00167541" w:rsidR="00CF0A54">
        <w:t>.</w:t>
      </w:r>
      <w:r w:rsidRPr="00167541" w:rsidR="003D405D">
        <w:t xml:space="preserve"> </w:t>
      </w:r>
      <w:r w:rsidRPr="00167541" w:rsidR="00CF0A54">
        <w:t>F</w:t>
      </w:r>
      <w:r w:rsidRPr="00167541" w:rsidR="003D405D">
        <w:t>ollowing that</w:t>
      </w:r>
      <w:r w:rsidRPr="00167541" w:rsidR="00CF0A54">
        <w:t>,</w:t>
      </w:r>
      <w:r w:rsidRPr="00167541" w:rsidR="003D405D">
        <w:t xml:space="preserve"> I continued in the Police Service </w:t>
      </w:r>
      <w:r w:rsidRPr="00167541" w:rsidR="001B79F5">
        <w:t xml:space="preserve">of </w:t>
      </w:r>
      <w:r w:rsidRPr="00167541" w:rsidR="003D405D">
        <w:t xml:space="preserve">Northern Ireland. </w:t>
      </w:r>
      <w:r w:rsidRPr="00167541" w:rsidR="00B069F7">
        <w:t>I retired about 10 years ago</w:t>
      </w:r>
      <w:r w:rsidRPr="00167541" w:rsidR="001B79F5">
        <w:t xml:space="preserve">, but I was able to get my 30 </w:t>
      </w:r>
      <w:r w:rsidRPr="00167541" w:rsidR="0068673F">
        <w:t xml:space="preserve">years completed </w:t>
      </w:r>
      <w:r w:rsidRPr="00167541" w:rsidR="00FB5ABF">
        <w:t xml:space="preserve">after going through a bomb blast. In 1989 I was in an armoured police </w:t>
      </w:r>
      <w:r w:rsidRPr="00167541" w:rsidR="006F0EC0">
        <w:t>car</w:t>
      </w:r>
      <w:r w:rsidRPr="00167541" w:rsidR="00D1607B">
        <w:t xml:space="preserve"> in</w:t>
      </w:r>
      <w:r w:rsidRPr="00167541" w:rsidR="00EF4E70">
        <w:t xml:space="preserve"> </w:t>
      </w:r>
      <w:r w:rsidRPr="00167541" w:rsidR="00CF0A54">
        <w:t>Cushendall</w:t>
      </w:r>
      <w:r w:rsidRPr="00167541" w:rsidR="00275486">
        <w:t xml:space="preserve">, </w:t>
      </w:r>
      <w:r w:rsidRPr="00167541" w:rsidR="00C71525">
        <w:t xml:space="preserve">which is </w:t>
      </w:r>
      <w:r w:rsidR="002F2EF3">
        <w:t>on</w:t>
      </w:r>
      <w:r w:rsidRPr="00167541" w:rsidR="00C71525">
        <w:t xml:space="preserve"> the north coast of County Antrim.</w:t>
      </w:r>
      <w:r w:rsidRPr="00167541" w:rsidR="00A641B2">
        <w:t xml:space="preserve"> </w:t>
      </w:r>
      <w:r w:rsidRPr="00167541" w:rsidR="00C71525">
        <w:t>The</w:t>
      </w:r>
      <w:r w:rsidRPr="00167541" w:rsidR="00182D62">
        <w:t xml:space="preserve"> </w:t>
      </w:r>
      <w:r w:rsidRPr="00167541" w:rsidR="00122D49">
        <w:t>Cushendall</w:t>
      </w:r>
      <w:r w:rsidRPr="00167541" w:rsidR="00275486">
        <w:t xml:space="preserve"> area </w:t>
      </w:r>
      <w:r w:rsidRPr="00167541" w:rsidR="00182D62">
        <w:t xml:space="preserve">was predominately a nationalist </w:t>
      </w:r>
      <w:r w:rsidRPr="00167541" w:rsidR="00275486">
        <w:t>area</w:t>
      </w:r>
      <w:r w:rsidRPr="00167541" w:rsidR="009141F2">
        <w:t xml:space="preserve"> but it was not republican</w:t>
      </w:r>
      <w:r w:rsidRPr="00167541" w:rsidR="00122D49">
        <w:t>;</w:t>
      </w:r>
      <w:r w:rsidRPr="00167541" w:rsidR="009141F2">
        <w:t xml:space="preserve"> the people got on well with their local police. </w:t>
      </w:r>
      <w:r w:rsidRPr="00167541" w:rsidR="004961C7">
        <w:t>It was something like that programme on TV</w:t>
      </w:r>
      <w:r w:rsidRPr="00167541" w:rsidR="0004305C">
        <w:t xml:space="preserve">, </w:t>
      </w:r>
      <w:r w:rsidRPr="00C46712" w:rsidR="0004305C">
        <w:rPr>
          <w:i/>
          <w:iCs/>
        </w:rPr>
        <w:t>Heartbeat</w:t>
      </w:r>
      <w:r w:rsidR="00C46712">
        <w:t>,</w:t>
      </w:r>
      <w:r w:rsidRPr="00167541" w:rsidR="0004305C">
        <w:t xml:space="preserve"> where the police were generally welcomed in most place</w:t>
      </w:r>
      <w:r w:rsidRPr="00167541" w:rsidR="00122D49">
        <w:t>s</w:t>
      </w:r>
      <w:r w:rsidRPr="00167541" w:rsidR="004641CD">
        <w:t>, but obviously whenever we were there, there were people from the republican</w:t>
      </w:r>
      <w:r w:rsidRPr="00167541" w:rsidR="00122D49">
        <w:t xml:space="preserve"> side</w:t>
      </w:r>
      <w:r w:rsidRPr="00167541" w:rsidR="004641CD">
        <w:t xml:space="preserve"> </w:t>
      </w:r>
      <w:r w:rsidRPr="00167541">
        <w:t>who were watching and saw that we were an easy target.</w:t>
      </w:r>
    </w:p>
    <w:p w:rsidR="002F65F0" w:rsidRPr="00167541" w:rsidP="00B069F7">
      <w:pPr>
        <w:pStyle w:val="Answer"/>
      </w:pPr>
      <w:r w:rsidRPr="00167541">
        <w:t>It was a Friday afternoon, a</w:t>
      </w:r>
      <w:r w:rsidRPr="00167541" w:rsidR="00122D49">
        <w:t xml:space="preserve"> lovely,</w:t>
      </w:r>
      <w:r w:rsidRPr="00167541">
        <w:t xml:space="preserve"> bright</w:t>
      </w:r>
      <w:r w:rsidRPr="00167541" w:rsidR="00122D49">
        <w:t xml:space="preserve"> </w:t>
      </w:r>
      <w:r w:rsidRPr="00167541">
        <w:t>sunny day.</w:t>
      </w:r>
      <w:r w:rsidRPr="00167541" w:rsidR="00B31077">
        <w:t xml:space="preserve"> We were driving along the road in an armoured police car. We</w:t>
      </w:r>
      <w:r w:rsidRPr="00167541" w:rsidR="00EB6181">
        <w:t xml:space="preserve"> were</w:t>
      </w:r>
      <w:r w:rsidRPr="00167541" w:rsidR="00B31077">
        <w:t xml:space="preserve"> driving past</w:t>
      </w:r>
      <w:r w:rsidRPr="00167541" w:rsidR="00EB6181">
        <w:t xml:space="preserve"> a place called the Red Arch</w:t>
      </w:r>
      <w:r w:rsidRPr="00167541" w:rsidR="00122D49">
        <w:t>. A</w:t>
      </w:r>
      <w:r w:rsidRPr="00167541" w:rsidR="00EB6181">
        <w:t xml:space="preserve">s we </w:t>
      </w:r>
      <w:r w:rsidRPr="00167541">
        <w:t xml:space="preserve">drove past there was a car </w:t>
      </w:r>
      <w:r w:rsidRPr="00167541" w:rsidR="00EB4C21">
        <w:t>parked</w:t>
      </w:r>
      <w:r w:rsidRPr="00167541">
        <w:t xml:space="preserve"> by a layby</w:t>
      </w:r>
      <w:r w:rsidRPr="00167541" w:rsidR="00EB6181">
        <w:t>,</w:t>
      </w:r>
      <w:r w:rsidRPr="00167541">
        <w:t xml:space="preserve"> </w:t>
      </w:r>
      <w:r w:rsidRPr="00167541" w:rsidR="00EB4C21">
        <w:t xml:space="preserve">packed </w:t>
      </w:r>
      <w:r w:rsidRPr="00167541" w:rsidR="00EB6181">
        <w:t>full of</w:t>
      </w:r>
      <w:r w:rsidRPr="00167541" w:rsidR="00EB4C21">
        <w:t xml:space="preserve"> explosives.</w:t>
      </w:r>
      <w:r w:rsidRPr="00167541" w:rsidR="00EB6181">
        <w:t xml:space="preserve"> All explosives from 1985</w:t>
      </w:r>
      <w:r w:rsidRPr="00167541" w:rsidR="002A49AC">
        <w:t xml:space="preserve"> contained Semtex, so it had to have been Semtex. I was told by some of the bomb experts at the time</w:t>
      </w:r>
      <w:r w:rsidRPr="00167541" w:rsidR="00122D49">
        <w:t>,</w:t>
      </w:r>
      <w:r w:rsidRPr="00167541" w:rsidR="002A49AC">
        <w:t xml:space="preserve"> because of the </w:t>
      </w:r>
      <w:r w:rsidRPr="00167541" w:rsidR="00257F17">
        <w:t>injuries</w:t>
      </w:r>
      <w:r w:rsidRPr="00167541" w:rsidR="002A49AC">
        <w:t xml:space="preserve"> </w:t>
      </w:r>
      <w:r w:rsidRPr="00167541" w:rsidR="00257F17">
        <w:t>and burns I received</w:t>
      </w:r>
      <w:r w:rsidRPr="00167541" w:rsidR="00122D49">
        <w:t xml:space="preserve">, that </w:t>
      </w:r>
      <w:r w:rsidRPr="00167541" w:rsidR="00257F17">
        <w:t>it definitely was Semtex.</w:t>
      </w:r>
      <w:r w:rsidRPr="00167541" w:rsidR="00EB6181">
        <w:t xml:space="preserve"> </w:t>
      </w:r>
      <w:r w:rsidRPr="00167541" w:rsidR="00EB4C21">
        <w:t xml:space="preserve">That is what I was told at the time. </w:t>
      </w:r>
    </w:p>
    <w:p w:rsidR="00DE3A31" w:rsidRPr="00167541" w:rsidP="00B069F7">
      <w:pPr>
        <w:pStyle w:val="Answer"/>
      </w:pPr>
      <w:r w:rsidRPr="00167541">
        <w:t>The bomb was detonated</w:t>
      </w:r>
      <w:r w:rsidRPr="00167541" w:rsidR="00122D49">
        <w:t>. If</w:t>
      </w:r>
      <w:r w:rsidRPr="00167541">
        <w:t xml:space="preserve"> you can imagine</w:t>
      </w:r>
      <w:r w:rsidRPr="00167541" w:rsidR="00122D49">
        <w:t xml:space="preserve">, </w:t>
      </w:r>
      <w:r w:rsidRPr="00167541">
        <w:t xml:space="preserve">it blew </w:t>
      </w:r>
      <w:r w:rsidRPr="00167541" w:rsidR="00122D49">
        <w:t>our</w:t>
      </w:r>
      <w:r w:rsidRPr="00167541">
        <w:t xml:space="preserve"> armoured </w:t>
      </w:r>
      <w:r w:rsidRPr="00167541" w:rsidR="002F65F0">
        <w:t>car up</w:t>
      </w:r>
      <w:r w:rsidRPr="00167541">
        <w:t xml:space="preserve"> into the air</w:t>
      </w:r>
      <w:r w:rsidRPr="00167541" w:rsidR="002F65F0">
        <w:t xml:space="preserve">, doing a </w:t>
      </w:r>
      <w:r w:rsidRPr="00167541" w:rsidR="004C3C98">
        <w:t xml:space="preserve">Fosbury </w:t>
      </w:r>
      <w:r w:rsidRPr="00167541" w:rsidR="00122D49">
        <w:t>f</w:t>
      </w:r>
      <w:r w:rsidRPr="00167541" w:rsidR="004C3C98">
        <w:t>lop. The car landed on what was left of its roof</w:t>
      </w:r>
      <w:r w:rsidRPr="00167541" w:rsidR="00E61D3E">
        <w:t xml:space="preserve">, because </w:t>
      </w:r>
      <w:r w:rsidRPr="00167541" w:rsidR="00122D49">
        <w:t>the car</w:t>
      </w:r>
      <w:r w:rsidRPr="00167541" w:rsidR="00E61D3E">
        <w:t xml:space="preserve"> was as if </w:t>
      </w:r>
      <w:r w:rsidRPr="00167541" w:rsidR="00122D49">
        <w:t>it</w:t>
      </w:r>
      <w:r w:rsidRPr="00167541" w:rsidR="00E61D3E">
        <w:t xml:space="preserve"> had been </w:t>
      </w:r>
      <w:r w:rsidR="002F2EF3">
        <w:t>p</w:t>
      </w:r>
      <w:r w:rsidRPr="00167541" w:rsidR="00E61D3E">
        <w:t>ut through a shredder.</w:t>
      </w:r>
      <w:r w:rsidRPr="00167541">
        <w:t xml:space="preserve"> I </w:t>
      </w:r>
      <w:r w:rsidRPr="00167541" w:rsidR="00E61D3E">
        <w:t xml:space="preserve">was </w:t>
      </w:r>
      <w:r w:rsidRPr="00167541">
        <w:t>fired through the air</w:t>
      </w:r>
      <w:r w:rsidRPr="00167541" w:rsidR="00876272">
        <w:t xml:space="preserve"> and on</w:t>
      </w:r>
      <w:r w:rsidRPr="00167541" w:rsidR="00122D49">
        <w:t xml:space="preserve"> </w:t>
      </w:r>
      <w:r w:rsidRPr="00167541" w:rsidR="00876272">
        <w:t>to the beach</w:t>
      </w:r>
      <w:r w:rsidRPr="00167541">
        <w:t>.</w:t>
      </w:r>
      <w:r w:rsidRPr="00167541" w:rsidR="00876272">
        <w:t xml:space="preserve"> When </w:t>
      </w:r>
      <w:r w:rsidRPr="00167541" w:rsidR="00122D49">
        <w:t>we talk about</w:t>
      </w:r>
      <w:r w:rsidRPr="00167541" w:rsidR="00876272">
        <w:t xml:space="preserve"> the beach in County Antrim, we are not talking about sandy beach</w:t>
      </w:r>
      <w:r w:rsidRPr="00167541" w:rsidR="002B0055">
        <w:t>es and palm trees</w:t>
      </w:r>
      <w:r w:rsidRPr="00167541" w:rsidR="00122D49">
        <w:t>; i</w:t>
      </w:r>
      <w:r w:rsidRPr="00167541" w:rsidR="002B0055">
        <w:t xml:space="preserve">t was just pure granite rock. I was fired through the air. I lost my </w:t>
      </w:r>
      <w:r w:rsidRPr="00167541" w:rsidR="000473D7">
        <w:t>left arm above the elbow</w:t>
      </w:r>
      <w:r w:rsidRPr="00167541" w:rsidR="00122D49">
        <w:t xml:space="preserve"> and </w:t>
      </w:r>
      <w:r w:rsidRPr="00167541" w:rsidR="000473D7">
        <w:t>my right leg below the knee, and my left leg was badly shattered and broken</w:t>
      </w:r>
      <w:r w:rsidRPr="00167541" w:rsidR="00122D49">
        <w:t>;</w:t>
      </w:r>
      <w:r w:rsidRPr="00167541" w:rsidR="00A16FA4">
        <w:t xml:space="preserve"> </w:t>
      </w:r>
      <w:r w:rsidRPr="00167541" w:rsidR="00122D49">
        <w:t>t</w:t>
      </w:r>
      <w:r w:rsidRPr="00167541" w:rsidR="00A16FA4">
        <w:t>here were various cuts and bruises</w:t>
      </w:r>
      <w:r w:rsidR="002F2EF3">
        <w:t>,</w:t>
      </w:r>
      <w:r w:rsidRPr="00167541" w:rsidR="00A16FA4">
        <w:t xml:space="preserve"> and my whole body was burn</w:t>
      </w:r>
      <w:r w:rsidRPr="00167541" w:rsidR="00122D49">
        <w:t xml:space="preserve">ed; I </w:t>
      </w:r>
      <w:r w:rsidRPr="00167541" w:rsidR="00A16FA4">
        <w:t>lost my s</w:t>
      </w:r>
      <w:r w:rsidRPr="00167541">
        <w:t>ight</w:t>
      </w:r>
      <w:r w:rsidRPr="00167541" w:rsidR="00122D49">
        <w:t>—everything.</w:t>
      </w:r>
    </w:p>
    <w:p w:rsidR="00940B49" w:rsidRPr="00167541" w:rsidP="00B069F7">
      <w:pPr>
        <w:pStyle w:val="Answer"/>
      </w:pPr>
      <w:r w:rsidRPr="00167541">
        <w:t>My two colleagues were trapped inside the vehicle.</w:t>
      </w:r>
      <w:r w:rsidRPr="00167541" w:rsidR="002B0055">
        <w:t xml:space="preserve"> </w:t>
      </w:r>
      <w:r w:rsidRPr="00167541" w:rsidR="001A3F7E">
        <w:t>By this time</w:t>
      </w:r>
      <w:r w:rsidRPr="00167541">
        <w:t>,</w:t>
      </w:r>
      <w:r w:rsidRPr="00167541" w:rsidR="001A3F7E">
        <w:t xml:space="preserve"> the vehicle was upside down</w:t>
      </w:r>
      <w:r w:rsidRPr="00167541">
        <w:t>, and there was fuel everywhere. There w</w:t>
      </w:r>
      <w:r w:rsidRPr="00167541" w:rsidR="00122D49">
        <w:t>ere</w:t>
      </w:r>
      <w:r w:rsidRPr="00167541">
        <w:t xml:space="preserve"> a lot of local people at the time who came and gave us a lot of first aid</w:t>
      </w:r>
      <w:r w:rsidRPr="00167541" w:rsidR="00122D49">
        <w:t>;</w:t>
      </w:r>
      <w:r w:rsidRPr="00167541" w:rsidR="00F40C02">
        <w:t xml:space="preserve"> if it was not for them</w:t>
      </w:r>
      <w:r w:rsidRPr="00167541" w:rsidR="00122D49">
        <w:t>,</w:t>
      </w:r>
      <w:r w:rsidRPr="00167541" w:rsidR="00F40C02">
        <w:t xml:space="preserve"> we would have been dead. </w:t>
      </w:r>
      <w:r w:rsidRPr="00167541" w:rsidR="00327C2E">
        <w:t>I was taken to the Royal Victoria Hospital</w:t>
      </w:r>
      <w:r w:rsidRPr="00167541" w:rsidR="0056632D">
        <w:t xml:space="preserve">, and </w:t>
      </w:r>
      <w:r w:rsidRPr="00167541" w:rsidR="00F40C02">
        <w:t xml:space="preserve">I remember talking to my consultant </w:t>
      </w:r>
      <w:r w:rsidRPr="00167541" w:rsidR="00327C2E">
        <w:t>doctor</w:t>
      </w:r>
      <w:r w:rsidRPr="00167541" w:rsidR="0056632D">
        <w:t xml:space="preserve">, who </w:t>
      </w:r>
      <w:r w:rsidRPr="00167541" w:rsidR="00323A97">
        <w:t xml:space="preserve">told me at </w:t>
      </w:r>
      <w:r w:rsidR="002F2EF3">
        <w:t>the</w:t>
      </w:r>
      <w:r w:rsidRPr="00167541" w:rsidR="00122D49">
        <w:t xml:space="preserve"> time that</w:t>
      </w:r>
      <w:r w:rsidRPr="00167541" w:rsidR="00323A97">
        <w:t xml:space="preserve"> </w:t>
      </w:r>
      <w:r w:rsidRPr="00167541" w:rsidR="0056632D">
        <w:t>it</w:t>
      </w:r>
      <w:r w:rsidRPr="00167541" w:rsidR="00323A97">
        <w:t xml:space="preserve"> was basic first aid at the scene</w:t>
      </w:r>
      <w:r w:rsidRPr="00167541" w:rsidR="0056632D">
        <w:t xml:space="preserve"> that had saved our lives</w:t>
      </w:r>
      <w:r w:rsidRPr="00167541" w:rsidR="00323A97">
        <w:t xml:space="preserve">. </w:t>
      </w:r>
    </w:p>
    <w:p w:rsidR="00613FB1" w:rsidRPr="00167541" w:rsidP="00B069F7">
      <w:pPr>
        <w:pStyle w:val="Answer"/>
      </w:pPr>
      <w:r w:rsidRPr="00167541">
        <w:t>I was able to get back to work</w:t>
      </w:r>
      <w:r w:rsidRPr="00167541" w:rsidR="00122D49">
        <w:t>.</w:t>
      </w:r>
      <w:r w:rsidRPr="00167541">
        <w:t xml:space="preserve"> I carried on going back to work because </w:t>
      </w:r>
      <w:r w:rsidRPr="00167541" w:rsidR="00323A97">
        <w:t xml:space="preserve">I could not </w:t>
      </w:r>
      <w:r w:rsidRPr="00167541" w:rsidR="00323A97">
        <w:t xml:space="preserve">afford </w:t>
      </w:r>
      <w:r w:rsidRPr="00167541" w:rsidR="002F2EF3">
        <w:t>not</w:t>
      </w:r>
      <w:r w:rsidRPr="00167541" w:rsidR="002F2EF3">
        <w:t xml:space="preserve"> </w:t>
      </w:r>
      <w:r w:rsidRPr="00167541" w:rsidR="00DC7BED">
        <w:t xml:space="preserve">to </w:t>
      </w:r>
      <w:r w:rsidRPr="00167541" w:rsidR="00323A97">
        <w:t>work.</w:t>
      </w:r>
      <w:r w:rsidRPr="00167541" w:rsidR="0003485C">
        <w:t xml:space="preserve"> Even with any compensation that you may have got, I had </w:t>
      </w:r>
      <w:r w:rsidRPr="00167541" w:rsidR="00122D49">
        <w:t>only</w:t>
      </w:r>
      <w:r w:rsidRPr="00167541" w:rsidR="0003485C">
        <w:t xml:space="preserve"> </w:t>
      </w:r>
      <w:r w:rsidRPr="00167541" w:rsidR="004077A6">
        <w:t xml:space="preserve">about only six years’ service, so I could not have afforded to </w:t>
      </w:r>
      <w:r w:rsidRPr="00167541" w:rsidR="007475E7">
        <w:t>have left</w:t>
      </w:r>
      <w:r w:rsidRPr="00167541" w:rsidR="004077A6">
        <w:t xml:space="preserve"> the police</w:t>
      </w:r>
      <w:r w:rsidRPr="00167541" w:rsidR="007475E7">
        <w:t xml:space="preserve">, et cetera. </w:t>
      </w:r>
      <w:r w:rsidRPr="00167541" w:rsidR="00122D49">
        <w:t>Thank goodness that a</w:t>
      </w:r>
      <w:r w:rsidRPr="00167541" w:rsidR="007475E7">
        <w:t>t th</w:t>
      </w:r>
      <w:r w:rsidRPr="00167541" w:rsidR="00D87844">
        <w:t>at</w:t>
      </w:r>
      <w:r w:rsidRPr="00167541" w:rsidR="007475E7">
        <w:t xml:space="preserve"> time</w:t>
      </w:r>
      <w:r w:rsidRPr="00167541" w:rsidR="00122D49">
        <w:t>,</w:t>
      </w:r>
      <w:r w:rsidRPr="00167541" w:rsidR="00D87844">
        <w:t xml:space="preserve"> in 1989</w:t>
      </w:r>
      <w:r w:rsidRPr="00167541" w:rsidR="00122D49">
        <w:t>,</w:t>
      </w:r>
      <w:r w:rsidRPr="00167541" w:rsidR="007475E7">
        <w:t xml:space="preserve"> the </w:t>
      </w:r>
      <w:r w:rsidRPr="00167541" w:rsidR="00122D49">
        <w:t>c</w:t>
      </w:r>
      <w:r w:rsidRPr="00167541" w:rsidR="007475E7">
        <w:t xml:space="preserve">hief </w:t>
      </w:r>
      <w:r w:rsidRPr="00167541" w:rsidR="00122D49">
        <w:t>c</w:t>
      </w:r>
      <w:r w:rsidRPr="00167541" w:rsidR="007475E7">
        <w:t>onstable was very supportive</w:t>
      </w:r>
      <w:r w:rsidRPr="00167541" w:rsidR="00122D49">
        <w:t xml:space="preserve">. </w:t>
      </w:r>
      <w:r w:rsidRPr="00167541" w:rsidR="00DC7BED">
        <w:t xml:space="preserve">I was </w:t>
      </w:r>
      <w:r w:rsidRPr="00167541" w:rsidR="00D87844">
        <w:t>a</w:t>
      </w:r>
      <w:r w:rsidRPr="00167541" w:rsidR="00DC7BED">
        <w:t>ble to return, not doing the things</w:t>
      </w:r>
      <w:r w:rsidRPr="00167541" w:rsidR="00D87844">
        <w:t xml:space="preserve"> that</w:t>
      </w:r>
      <w:r w:rsidRPr="00167541" w:rsidR="00DC7BED">
        <w:t xml:space="preserve"> I usually did, but </w:t>
      </w:r>
      <w:r w:rsidRPr="00167541" w:rsidR="00D87844">
        <w:t xml:space="preserve">come </w:t>
      </w:r>
      <w:r w:rsidRPr="00167541" w:rsidR="00DC7BED">
        <w:t xml:space="preserve">back </w:t>
      </w:r>
      <w:r w:rsidRPr="00167541" w:rsidR="00D87844">
        <w:t>in</w:t>
      </w:r>
      <w:r w:rsidRPr="00167541" w:rsidR="00DC7BED">
        <w:t>to community work</w:t>
      </w:r>
      <w:r w:rsidRPr="00167541" w:rsidR="00D87844">
        <w:t>, which I carried on doing</w:t>
      </w:r>
      <w:r w:rsidRPr="00167541" w:rsidR="00DC7BED">
        <w:t xml:space="preserve">. </w:t>
      </w:r>
    </w:p>
    <w:p w:rsidR="00DC7BED" w:rsidRPr="00167541" w:rsidP="00B069F7">
      <w:pPr>
        <w:pStyle w:val="Answer"/>
      </w:pPr>
      <w:r w:rsidRPr="00167541">
        <w:t>W</w:t>
      </w:r>
      <w:r w:rsidRPr="00167541" w:rsidR="00613FB1">
        <w:t>e all survived the actual bomb blast, which was a miracle</w:t>
      </w:r>
      <w:r w:rsidRPr="00167541" w:rsidR="009169D3">
        <w:t>. If I showed you the car</w:t>
      </w:r>
      <w:r w:rsidR="002F2EF3">
        <w:t>,</w:t>
      </w:r>
      <w:r w:rsidRPr="00167541" w:rsidR="009169D3">
        <w:t xml:space="preserve"> </w:t>
      </w:r>
      <w:r w:rsidRPr="00167541">
        <w:t xml:space="preserve">you would say </w:t>
      </w:r>
      <w:r w:rsidRPr="00167541" w:rsidR="00122D49">
        <w:t xml:space="preserve">that </w:t>
      </w:r>
      <w:r w:rsidRPr="00167541">
        <w:t xml:space="preserve">nobody ever got out of that car alive. </w:t>
      </w:r>
      <w:r w:rsidRPr="00167541" w:rsidR="00122D49">
        <w:t>T</w:t>
      </w:r>
      <w:r w:rsidRPr="00167541">
        <w:t>wo weeks after</w:t>
      </w:r>
      <w:r w:rsidRPr="00167541" w:rsidR="00644C4E">
        <w:t xml:space="preserve"> the bomb blast</w:t>
      </w:r>
      <w:r w:rsidRPr="00167541">
        <w:t xml:space="preserve">, one of </w:t>
      </w:r>
      <w:r w:rsidRPr="00167541" w:rsidR="002407D3">
        <w:t>my</w:t>
      </w:r>
      <w:r w:rsidRPr="00167541">
        <w:t xml:space="preserve"> colleagues died of a complication</w:t>
      </w:r>
      <w:r w:rsidRPr="00167541" w:rsidR="002407D3">
        <w:t xml:space="preserve">, whereas the other officer who was </w:t>
      </w:r>
      <w:r w:rsidRPr="00167541" w:rsidR="00644C4E">
        <w:t xml:space="preserve">with me died seven years later of an unrelated incident. </w:t>
      </w:r>
      <w:r w:rsidRPr="00167541">
        <w:t>I am the only one left of the three of us</w:t>
      </w:r>
      <w:r w:rsidRPr="00167541" w:rsidR="00122D49">
        <w:t>.</w:t>
      </w:r>
      <w:r w:rsidRPr="00167541">
        <w:t xml:space="preserve"> </w:t>
      </w:r>
      <w:r w:rsidRPr="00167541" w:rsidR="00122D49">
        <w:t>T</w:t>
      </w:r>
      <w:r w:rsidRPr="00167541">
        <w:t>hat is why I am thinking</w:t>
      </w:r>
      <w:r w:rsidRPr="00167541" w:rsidR="00722DF0">
        <w:t xml:space="preserve">, </w:t>
      </w:r>
      <w:r w:rsidRPr="00167541">
        <w:t>the</w:t>
      </w:r>
      <w:r w:rsidRPr="00167541" w:rsidR="00A344DC">
        <w:t xml:space="preserve"> longer the</w:t>
      </w:r>
      <w:r w:rsidRPr="00167541">
        <w:t xml:space="preserve"> Gaddafi thing</w:t>
      </w:r>
      <w:r w:rsidRPr="00167541" w:rsidR="00A344DC">
        <w:t xml:space="preserve"> drags on</w:t>
      </w:r>
      <w:r w:rsidRPr="00167541" w:rsidR="00722DF0">
        <w:t xml:space="preserve">, whether I </w:t>
      </w:r>
      <w:r w:rsidRPr="00167541" w:rsidR="00A344DC">
        <w:t>will ever see this thing coming to an end or being resolved</w:t>
      </w:r>
      <w:r w:rsidRPr="00167541">
        <w:t>.</w:t>
      </w:r>
      <w:r w:rsidRPr="00167541" w:rsidR="006C6F05">
        <w:t xml:space="preserve"> </w:t>
      </w:r>
      <w:r w:rsidRPr="00167541">
        <w:t xml:space="preserve">I do not know. </w:t>
      </w:r>
    </w:p>
    <w:p w:rsidR="00722DF0" w:rsidRPr="00167541" w:rsidP="00030593">
      <w:pPr>
        <w:pStyle w:val="Answer"/>
      </w:pPr>
      <w:sdt>
        <w:sdtPr>
          <w:alias w:val="Witness"/>
          <w:id w:val="-2012444948"/>
          <w:placeholder>
            <w:docPart w:val="DefaultPlaceholder_-1854013440"/>
          </w:placeholder>
          <w:richText/>
        </w:sdtPr>
        <w:sdtContent>
          <w:r w:rsidRPr="00167541" w:rsidR="00CC18CF">
            <w:rPr>
              <w:b/>
              <w:bCs/>
              <w:i/>
              <w:iCs/>
            </w:rPr>
            <w:t>Jonathan Ganesh</w:t>
          </w:r>
          <w:r w:rsidRPr="00167541" w:rsidR="00030593">
            <w:rPr>
              <w:b/>
            </w:rPr>
            <w:t xml:space="preserve">: </w:t>
          </w:r>
        </w:sdtContent>
      </w:sdt>
      <w:r w:rsidRPr="00167541" w:rsidR="00030593">
        <w:t xml:space="preserve">It was a Friday night. I was working my way through </w:t>
      </w:r>
      <w:r w:rsidRPr="00167541" w:rsidR="00721198">
        <w:t>university</w:t>
      </w:r>
      <w:r w:rsidRPr="00167541" w:rsidR="00CD3F48">
        <w:t xml:space="preserve">, </w:t>
      </w:r>
      <w:r w:rsidRPr="00167541" w:rsidR="00030593">
        <w:t>studying law</w:t>
      </w:r>
      <w:r w:rsidRPr="00167541" w:rsidR="00CD3F48">
        <w:t>, and I was working part</w:t>
      </w:r>
      <w:r w:rsidRPr="00167541">
        <w:t>-</w:t>
      </w:r>
      <w:r w:rsidRPr="00167541" w:rsidR="00CD3F48">
        <w:t>time as a security officer</w:t>
      </w:r>
      <w:r w:rsidRPr="00167541" w:rsidR="00793BCD">
        <w:t>.</w:t>
      </w:r>
      <w:r w:rsidRPr="00167541" w:rsidR="00030593">
        <w:t xml:space="preserve"> I had a bo</w:t>
      </w:r>
      <w:r w:rsidRPr="00167541" w:rsidR="00721198">
        <w:t>xing career as well</w:t>
      </w:r>
      <w:r w:rsidRPr="00167541" w:rsidR="00793BCD">
        <w:t>,</w:t>
      </w:r>
      <w:r w:rsidRPr="00167541" w:rsidR="00721198">
        <w:t xml:space="preserve"> as an amateur boxer</w:t>
      </w:r>
      <w:r w:rsidRPr="00167541" w:rsidR="00793BCD">
        <w:t>, and I was hoping to turn professional.</w:t>
      </w:r>
      <w:r w:rsidRPr="00167541" w:rsidR="00721198">
        <w:t xml:space="preserve"> It changed my life completely.</w:t>
      </w:r>
      <w:r w:rsidRPr="00167541" w:rsidR="00793BCD">
        <w:t xml:space="preserve"> My two friends, who I </w:t>
      </w:r>
      <w:r w:rsidRPr="00167541" w:rsidR="004C7B60">
        <w:t xml:space="preserve">had known </w:t>
      </w:r>
      <w:r w:rsidR="00535B6A">
        <w:t xml:space="preserve">for </w:t>
      </w:r>
      <w:r w:rsidRPr="00167541" w:rsidR="004C7B60">
        <w:t>four years before they were taken away from us, were killed.</w:t>
      </w:r>
      <w:r w:rsidRPr="00167541" w:rsidR="00721198">
        <w:t xml:space="preserve"> I was burn</w:t>
      </w:r>
      <w:r w:rsidR="00535B6A">
        <w:t xml:space="preserve">ed </w:t>
      </w:r>
      <w:r w:rsidRPr="00167541" w:rsidR="00721198">
        <w:t>and got shrapnel injuries</w:t>
      </w:r>
      <w:r w:rsidRPr="00167541" w:rsidR="004C7B60">
        <w:t>, but I</w:t>
      </w:r>
      <w:r w:rsidRPr="00167541" w:rsidR="008B4709">
        <w:t xml:space="preserve"> am</w:t>
      </w:r>
      <w:r w:rsidRPr="00167541" w:rsidR="004C7B60">
        <w:t xml:space="preserve"> one of the lucky ones. </w:t>
      </w:r>
      <w:r w:rsidRPr="00167541" w:rsidR="00F71A5D">
        <w:t>There were other people that night who had horrific injuries</w:t>
      </w:r>
      <w:r w:rsidRPr="00167541" w:rsidR="00C72AC3">
        <w:t>.</w:t>
      </w:r>
      <w:r w:rsidRPr="00167541" w:rsidR="00A641B2">
        <w:t xml:space="preserve"> </w:t>
      </w:r>
      <w:r w:rsidRPr="00167541" w:rsidR="00C72AC3">
        <w:t xml:space="preserve">I went and looked </w:t>
      </w:r>
      <w:r w:rsidRPr="00167541" w:rsidR="00C543A9">
        <w:t xml:space="preserve">at </w:t>
      </w:r>
      <w:r w:rsidRPr="00167541" w:rsidR="00431F4B">
        <w:t>Zaoui</w:t>
      </w:r>
      <w:r w:rsidRPr="00167541" w:rsidR="003B7E1A">
        <w:t xml:space="preserve"> </w:t>
      </w:r>
      <w:r w:rsidRPr="00167541" w:rsidR="003B7E1A">
        <w:t>Berezag</w:t>
      </w:r>
      <w:r w:rsidRPr="00167541" w:rsidR="00C543A9">
        <w:t xml:space="preserve"> in </w:t>
      </w:r>
      <w:r w:rsidRPr="00167541">
        <w:t>the</w:t>
      </w:r>
      <w:r w:rsidRPr="00167541" w:rsidR="00C543A9">
        <w:t xml:space="preserve"> car, and he had a horrific head injury where </w:t>
      </w:r>
      <w:r w:rsidRPr="00167541" w:rsidR="00667672">
        <w:t xml:space="preserve">you </w:t>
      </w:r>
      <w:r w:rsidRPr="00167541">
        <w:t xml:space="preserve">could </w:t>
      </w:r>
      <w:r w:rsidRPr="00167541" w:rsidR="00284AD8">
        <w:t xml:space="preserve">actually </w:t>
      </w:r>
      <w:r w:rsidRPr="00167541">
        <w:t>see</w:t>
      </w:r>
      <w:r w:rsidRPr="00167541" w:rsidR="00284AD8">
        <w:t xml:space="preserve"> his brain. I initially thought he was dead</w:t>
      </w:r>
      <w:r w:rsidRPr="00167541">
        <w:t xml:space="preserve">; </w:t>
      </w:r>
      <w:r w:rsidRPr="00167541" w:rsidR="00284AD8">
        <w:t>he actually</w:t>
      </w:r>
      <w:r w:rsidRPr="00167541" w:rsidR="00667672">
        <w:t xml:space="preserve"> survived, but he had horrific injuries.</w:t>
      </w:r>
      <w:r w:rsidRPr="00167541">
        <w:t xml:space="preserve"> </w:t>
      </w:r>
      <w:r w:rsidRPr="00167541" w:rsidR="00667672">
        <w:t xml:space="preserve">There was </w:t>
      </w:r>
      <w:r w:rsidRPr="00167541" w:rsidR="003B7E1A">
        <w:t xml:space="preserve">a lady, Barbara </w:t>
      </w:r>
      <w:r w:rsidRPr="00167541" w:rsidR="007D6D21">
        <w:t xml:space="preserve">Osei, who lost an eye. </w:t>
      </w:r>
      <w:r w:rsidRPr="00167541" w:rsidR="00135F80">
        <w:t xml:space="preserve">Although my body is </w:t>
      </w:r>
      <w:r w:rsidRPr="00167541" w:rsidR="00354DBF">
        <w:t>quite badly scar</w:t>
      </w:r>
      <w:r w:rsidRPr="00167541">
        <w:t>r</w:t>
      </w:r>
      <w:r w:rsidRPr="00167541" w:rsidR="00354DBF">
        <w:t>ed and I am partially deaf in one ear, I am one of the lucky ones</w:t>
      </w:r>
      <w:r w:rsidRPr="00167541" w:rsidR="00AB280B">
        <w:t xml:space="preserve">. </w:t>
      </w:r>
    </w:p>
    <w:p w:rsidR="005B1E3A" w:rsidRPr="00167541" w:rsidP="00030593">
      <w:pPr>
        <w:pStyle w:val="Answer"/>
      </w:pPr>
      <w:r w:rsidRPr="00167541">
        <w:t>T</w:t>
      </w:r>
      <w:r w:rsidRPr="00167541" w:rsidR="00354DBF">
        <w:t xml:space="preserve">here are countless people, </w:t>
      </w:r>
      <w:r w:rsidRPr="00167541" w:rsidR="001F2A6D">
        <w:t>including four people in</w:t>
      </w:r>
      <w:r w:rsidRPr="00167541" w:rsidR="00354DBF">
        <w:t xml:space="preserve"> our community</w:t>
      </w:r>
      <w:r w:rsidRPr="00167541" w:rsidR="001F2A6D">
        <w:t xml:space="preserve"> today who I </w:t>
      </w:r>
      <w:r w:rsidRPr="00167541" w:rsidR="00D30A5F">
        <w:t>visit,</w:t>
      </w:r>
      <w:r w:rsidRPr="00167541" w:rsidR="001F2A6D">
        <w:t xml:space="preserve"> who are still </w:t>
      </w:r>
      <w:r w:rsidRPr="00167541" w:rsidR="00D30A5F">
        <w:t>traumatised</w:t>
      </w:r>
      <w:r w:rsidRPr="00167541" w:rsidR="001F2A6D">
        <w:t xml:space="preserve"> </w:t>
      </w:r>
      <w:r w:rsidRPr="00167541" w:rsidR="00D30A5F">
        <w:t>by it.</w:t>
      </w:r>
      <w:r w:rsidRPr="00167541" w:rsidR="00354DBF">
        <w:t xml:space="preserve"> </w:t>
      </w:r>
      <w:r w:rsidRPr="00167541" w:rsidR="00D30A5F">
        <w:t>T</w:t>
      </w:r>
      <w:r w:rsidRPr="00167541" w:rsidR="00F32E25">
        <w:t xml:space="preserve">hey find it very difficult to come to terms with what happened to them. </w:t>
      </w:r>
      <w:r w:rsidRPr="00167541" w:rsidR="00D30A5F">
        <w:t>We are lucky</w:t>
      </w:r>
      <w:r w:rsidRPr="00167541">
        <w:t>;</w:t>
      </w:r>
      <w:r w:rsidRPr="00167541" w:rsidR="00D30A5F">
        <w:t xml:space="preserve"> we can speak. </w:t>
      </w:r>
      <w:r w:rsidRPr="00167541" w:rsidR="00F32E25">
        <w:t>It is not easy for us, as Phyll</w:t>
      </w:r>
      <w:r w:rsidRPr="00167541">
        <w:t>is and Billy have indicated</w:t>
      </w:r>
      <w:r w:rsidRPr="00167541" w:rsidR="00C9463F">
        <w:t xml:space="preserve">, but we can actually </w:t>
      </w:r>
      <w:r w:rsidRPr="00167541" w:rsidR="00C9463F">
        <w:t>speak. There are many victims</w:t>
      </w:r>
      <w:r w:rsidRPr="00167541">
        <w:t xml:space="preserve"> who cannot</w:t>
      </w:r>
      <w:r w:rsidRPr="00167541" w:rsidR="002F4AFA">
        <w:t xml:space="preserve">. Two people committed suicide years later due to </w:t>
      </w:r>
      <w:r w:rsidR="00535B6A">
        <w:t xml:space="preserve">the </w:t>
      </w:r>
      <w:r w:rsidRPr="00167541" w:rsidR="002F4AFA">
        <w:t>after</w:t>
      </w:r>
      <w:r w:rsidRPr="00167541">
        <w:t>-</w:t>
      </w:r>
      <w:r w:rsidRPr="00167541" w:rsidR="0039762E">
        <w:t>effects of the Docklands bombing.</w:t>
      </w:r>
      <w:r w:rsidRPr="00167541" w:rsidR="002F4AFA">
        <w:t xml:space="preserve"> </w:t>
      </w:r>
      <w:r w:rsidRPr="00167541">
        <w:t>I am one of the lucky ones</w:t>
      </w:r>
      <w:r w:rsidRPr="00167541">
        <w:t>. T</w:t>
      </w:r>
      <w:r w:rsidRPr="00167541">
        <w:t>here are people who have horrific injuries</w:t>
      </w:r>
      <w:r w:rsidRPr="00167541" w:rsidR="000D086D">
        <w:t xml:space="preserve">, psychological as well as physical. It is a night I will never forget, and it still haunts me to this very day. </w:t>
      </w:r>
    </w:p>
    <w:p w:rsidR="004F256A" w:rsidRPr="00167541" w:rsidP="007B1F03">
      <w:pPr>
        <w:pStyle w:val="Question"/>
        <w:numPr>
          <w:ilvl w:val="0"/>
          <w:numId w:val="0"/>
        </w:numPr>
        <w:ind w:left="794"/>
      </w:pPr>
      <w:sdt>
        <w:sdtPr>
          <w:alias w:val="Member"/>
          <w:tag w:val="&lt;Member mnisId='4494' dodsId='72275'&gt;"/>
          <w:id w:val="-1311238973"/>
          <w:placeholder>
            <w:docPart w:val="DefaultPlaceholder_-1854013440"/>
          </w:placeholder>
          <w:richText/>
        </w:sdtPr>
        <w:sdtContent>
          <w:r w:rsidRPr="00167541" w:rsidR="005B1E3A">
            <w:rPr>
              <w:b/>
            </w:rPr>
            <w:t>Chair:</w:t>
          </w:r>
        </w:sdtContent>
      </w:sdt>
      <w:r w:rsidRPr="00167541" w:rsidR="005B1E3A">
        <w:t xml:space="preserve"> Thank you, Mr Ganesh. </w:t>
      </w:r>
      <w:r w:rsidRPr="00167541" w:rsidR="007B1F03">
        <w:t>It is important</w:t>
      </w:r>
      <w:r w:rsidRPr="00167541" w:rsidR="00722DF0">
        <w:t>,</w:t>
      </w:r>
      <w:r w:rsidRPr="00167541" w:rsidR="007B1F03">
        <w:t xml:space="preserve"> because very often people think of this merely in the context of events on the </w:t>
      </w:r>
      <w:r w:rsidRPr="00167541" w:rsidR="00722DF0">
        <w:t>i</w:t>
      </w:r>
      <w:r w:rsidRPr="00167541" w:rsidR="007B1F03">
        <w:t>sland of Ireland and forget that we are dealing with victims and survivors on the mainland as well.</w:t>
      </w:r>
      <w:r w:rsidRPr="00167541" w:rsidR="00A641B2">
        <w:t xml:space="preserve"> </w:t>
      </w:r>
    </w:p>
    <w:p w:rsidR="00020275" w:rsidRPr="00167541" w:rsidP="004F256A">
      <w:pPr>
        <w:pStyle w:val="Question"/>
      </w:pPr>
      <w:sdt>
        <w:sdtPr>
          <w:alias w:val="Member"/>
          <w:tag w:val="&lt;Member mnisId='4129' dodsId='33629'&gt;"/>
          <w:id w:val="593443082"/>
          <w:placeholder>
            <w:docPart w:val="DefaultPlaceholder_-1854013440"/>
          </w:placeholder>
          <w:richText/>
        </w:sdtPr>
        <w:sdtContent>
          <w:r w:rsidRPr="00167541" w:rsidR="004F256A">
            <w:rPr>
              <w:b/>
            </w:rPr>
            <w:t>Ian Paisley:</w:t>
          </w:r>
        </w:sdtContent>
      </w:sdt>
      <w:r w:rsidRPr="00167541" w:rsidR="004F256A">
        <w:t xml:space="preserve"> Can I express to our witnesses our thanks for letting us have a little glimpse into this</w:t>
      </w:r>
      <w:r w:rsidRPr="00167541" w:rsidR="00722DF0">
        <w:t>?</w:t>
      </w:r>
      <w:r w:rsidRPr="00167541" w:rsidR="00AE2AD6">
        <w:t xml:space="preserve"> I am reminded, as we come out of </w:t>
      </w:r>
      <w:r w:rsidRPr="00167541" w:rsidR="009E34D0">
        <w:t xml:space="preserve">Easter, </w:t>
      </w:r>
      <w:r w:rsidRPr="00167541" w:rsidR="00722DF0">
        <w:t xml:space="preserve">of </w:t>
      </w:r>
      <w:r w:rsidRPr="00167541" w:rsidR="009E34D0">
        <w:t xml:space="preserve">the Easter message, where there was the </w:t>
      </w:r>
      <w:r w:rsidRPr="00167541" w:rsidR="0093221C">
        <w:t xml:space="preserve">doubter Thomas, </w:t>
      </w:r>
      <w:r w:rsidRPr="00167541" w:rsidR="00EB7740">
        <w:t xml:space="preserve">who did not believe until he saw the wounds and the scars. Today </w:t>
      </w:r>
      <w:r w:rsidRPr="00167541" w:rsidR="00722DF0">
        <w:t>t</w:t>
      </w:r>
      <w:r w:rsidRPr="00167541" w:rsidR="00EB7740">
        <w:t xml:space="preserve">he </w:t>
      </w:r>
      <w:r w:rsidRPr="00167541" w:rsidR="005E5425">
        <w:t>Foreign</w:t>
      </w:r>
      <w:r w:rsidR="00535B6A">
        <w:t xml:space="preserve"> and</w:t>
      </w:r>
      <w:r w:rsidRPr="00167541" w:rsidR="005E5425">
        <w:t xml:space="preserve"> Commonwealth Office</w:t>
      </w:r>
      <w:r w:rsidR="00535B6A">
        <w:t>,</w:t>
      </w:r>
      <w:r w:rsidRPr="00167541" w:rsidR="00EB7740">
        <w:t xml:space="preserve"> and anyone looking on</w:t>
      </w:r>
      <w:r w:rsidR="00535B6A">
        <w:t>,</w:t>
      </w:r>
      <w:r w:rsidRPr="00167541" w:rsidR="00EB7740">
        <w:t xml:space="preserve"> can no longer doubt.</w:t>
      </w:r>
      <w:r w:rsidRPr="00167541" w:rsidR="009E34D0">
        <w:t xml:space="preserve"> </w:t>
      </w:r>
      <w:r w:rsidRPr="00167541" w:rsidR="004F256A">
        <w:t xml:space="preserve">They can see the scars, </w:t>
      </w:r>
      <w:r w:rsidRPr="00167541" w:rsidR="00722DF0">
        <w:t xml:space="preserve">the </w:t>
      </w:r>
      <w:r w:rsidRPr="00167541" w:rsidR="004F256A">
        <w:t>wounds and what is happening to people.</w:t>
      </w:r>
      <w:r w:rsidRPr="00167541" w:rsidR="00A40743">
        <w:t xml:space="preserve"> It is absolutely essential</w:t>
      </w:r>
      <w:r w:rsidRPr="00167541" w:rsidR="00722DF0">
        <w:t>,</w:t>
      </w:r>
      <w:r w:rsidRPr="00167541" w:rsidR="00A40743">
        <w:t xml:space="preserve"> therefore</w:t>
      </w:r>
      <w:r w:rsidRPr="00167541" w:rsidR="00722DF0">
        <w:t>,</w:t>
      </w:r>
      <w:r w:rsidRPr="00167541" w:rsidR="00A40743">
        <w:t xml:space="preserve"> that the </w:t>
      </w:r>
      <w:r w:rsidRPr="00167541" w:rsidR="00B03D29">
        <w:t>Foreign Office</w:t>
      </w:r>
      <w:r w:rsidRPr="00167541" w:rsidR="00A40743">
        <w:t xml:space="preserve"> </w:t>
      </w:r>
      <w:r w:rsidRPr="00167541" w:rsidR="005E5425">
        <w:t xml:space="preserve">gets the message that it has to do something </w:t>
      </w:r>
      <w:r w:rsidRPr="00167541">
        <w:t xml:space="preserve">for these folks, and it has to do it fast. </w:t>
      </w:r>
    </w:p>
    <w:p w:rsidR="00030593" w:rsidRPr="00167541" w:rsidP="00020275">
      <w:pPr>
        <w:pStyle w:val="Question"/>
        <w:numPr>
          <w:ilvl w:val="0"/>
          <w:numId w:val="0"/>
        </w:numPr>
        <w:ind w:left="794"/>
      </w:pPr>
      <w:r w:rsidRPr="00167541">
        <w:t>M</w:t>
      </w:r>
      <w:r w:rsidRPr="00167541" w:rsidR="00D05A64">
        <w:t>r</w:t>
      </w:r>
      <w:r w:rsidRPr="00167541">
        <w:t xml:space="preserve">s </w:t>
      </w:r>
      <w:r w:rsidRPr="00167541">
        <w:t>Carrothers</w:t>
      </w:r>
      <w:r w:rsidRPr="00167541">
        <w:t>, you mentioned that you had a meeting very early on with the Foreign</w:t>
      </w:r>
      <w:r w:rsidRPr="00167541" w:rsidR="00C03844">
        <w:t xml:space="preserve"> and</w:t>
      </w:r>
      <w:r w:rsidRPr="00167541">
        <w:t xml:space="preserve"> Commonwealth Office</w:t>
      </w:r>
      <w:r w:rsidRPr="00167541" w:rsidR="00C03844">
        <w:t xml:space="preserve"> but got zero help as a result of that meeting.</w:t>
      </w:r>
      <w:r w:rsidRPr="00167541" w:rsidR="008F1282">
        <w:t xml:space="preserve"> Has there been anything else in terms of support from the criminal injury schemes that existed in </w:t>
      </w:r>
      <w:r w:rsidRPr="00167541" w:rsidR="008B55C8">
        <w:t>Northern Ireland</w:t>
      </w:r>
      <w:r w:rsidRPr="00167541" w:rsidR="00DC71B0">
        <w:t>? Could you elaborate</w:t>
      </w:r>
      <w:r w:rsidRPr="00167541" w:rsidR="004C161F">
        <w:t xml:space="preserve"> in terms of what was available to you in terms of compensation generally? I do not need you to go into the pounds, </w:t>
      </w:r>
      <w:r w:rsidRPr="00167541" w:rsidR="004C161F">
        <w:t>shillings</w:t>
      </w:r>
      <w:r w:rsidRPr="00167541" w:rsidR="004C161F">
        <w:t xml:space="preserve"> and pence, but the general piece that was available to you as a widowed mother of three who had lost her husband in such a horrible way.</w:t>
      </w:r>
    </w:p>
    <w:p w:rsidR="00C436F8" w:rsidRPr="00167541" w:rsidP="007E490E">
      <w:pPr>
        <w:pStyle w:val="Answer"/>
      </w:pPr>
      <w:sdt>
        <w:sdtPr>
          <w:alias w:val="Witness"/>
          <w:id w:val="587206147"/>
          <w:placeholder>
            <w:docPart w:val="DefaultPlaceholder_-1854013440"/>
          </w:placeholder>
          <w:richText/>
        </w:sdtPr>
        <w:sdtContent>
          <w:r w:rsidRPr="00167541" w:rsidR="000E437E">
            <w:rPr>
              <w:b/>
              <w:bCs/>
              <w:i/>
              <w:iCs/>
            </w:rPr>
            <w:t xml:space="preserve">Phyllis </w:t>
          </w:r>
          <w:r w:rsidRPr="00167541" w:rsidR="000E437E">
            <w:rPr>
              <w:b/>
              <w:bCs/>
              <w:i/>
              <w:iCs/>
            </w:rPr>
            <w:t>Carrothers</w:t>
          </w:r>
          <w:r w:rsidRPr="00167541" w:rsidR="000E437E">
            <w:rPr>
              <w:b/>
              <w:bCs/>
              <w:i/>
              <w:iCs/>
            </w:rPr>
            <w:t>:</w:t>
          </w:r>
          <w:r w:rsidRPr="00167541" w:rsidR="007E490E">
            <w:rPr>
              <w:b/>
            </w:rPr>
            <w:t xml:space="preserve"> </w:t>
          </w:r>
        </w:sdtContent>
      </w:sdt>
      <w:r w:rsidRPr="00167541" w:rsidR="007E490E">
        <w:t>At the time, in the ensuing days</w:t>
      </w:r>
      <w:r w:rsidRPr="00167541" w:rsidR="004C161F">
        <w:t xml:space="preserve"> immediately after the murder</w:t>
      </w:r>
      <w:r w:rsidR="00535B6A">
        <w:t>—</w:t>
      </w:r>
      <w:r w:rsidRPr="00167541" w:rsidR="00564C69">
        <w:t>my memory of the first few days is pretty hazy</w:t>
      </w:r>
      <w:r w:rsidR="00535B6A">
        <w:t>—</w:t>
      </w:r>
      <w:r w:rsidRPr="00167541" w:rsidR="007E490E">
        <w:t>I was given a cheque</w:t>
      </w:r>
      <w:r w:rsidRPr="00167541" w:rsidR="00564C69">
        <w:t>. I</w:t>
      </w:r>
      <w:r w:rsidRPr="00167541" w:rsidR="007E490E">
        <w:t>nitially</w:t>
      </w:r>
      <w:r w:rsidRPr="00167541" w:rsidR="00564C69">
        <w:t>,</w:t>
      </w:r>
      <w:r w:rsidRPr="00167541" w:rsidR="007E490E">
        <w:t xml:space="preserve"> I thought it </w:t>
      </w:r>
      <w:r w:rsidRPr="00167541" w:rsidR="00722DF0">
        <w:t>w</w:t>
      </w:r>
      <w:r w:rsidRPr="00167541" w:rsidR="007E490E">
        <w:t>as from the</w:t>
      </w:r>
      <w:r w:rsidRPr="00167541" w:rsidR="00564C69">
        <w:t xml:space="preserve"> RUC welfare, but I understand it was from the </w:t>
      </w:r>
      <w:r w:rsidRPr="00167541" w:rsidR="003B33CA">
        <w:t>criminal injuries</w:t>
      </w:r>
      <w:r w:rsidRPr="00167541" w:rsidR="007E490E">
        <w:t>. That is the only compensation I received.</w:t>
      </w:r>
      <w:r w:rsidRPr="00167541" w:rsidR="003B33CA">
        <w:t xml:space="preserve"> I qualified for a widow’s benefit</w:t>
      </w:r>
      <w:r w:rsidRPr="00167541" w:rsidR="00665AB7">
        <w:t xml:space="preserve"> or </w:t>
      </w:r>
      <w:r w:rsidRPr="00167541" w:rsidR="003B33CA">
        <w:t>pension from the Government, but</w:t>
      </w:r>
      <w:r w:rsidRPr="00167541" w:rsidR="00665AB7">
        <w:t>—</w:t>
      </w:r>
      <w:r w:rsidRPr="00167541" w:rsidR="00E9166F">
        <w:t xml:space="preserve">I </w:t>
      </w:r>
      <w:r w:rsidRPr="00167541" w:rsidR="00665AB7">
        <w:t xml:space="preserve">really </w:t>
      </w:r>
      <w:r w:rsidRPr="00167541" w:rsidR="00E9166F">
        <w:t>could not fathom this one</w:t>
      </w:r>
      <w:r w:rsidRPr="00167541" w:rsidR="00665AB7">
        <w:t>—</w:t>
      </w:r>
      <w:r w:rsidRPr="00167541" w:rsidR="003B33CA">
        <w:t xml:space="preserve">because I was </w:t>
      </w:r>
      <w:r w:rsidRPr="00167541" w:rsidR="0002403B">
        <w:t>not over</w:t>
      </w:r>
      <w:r w:rsidRPr="00167541" w:rsidR="003B33CA">
        <w:t xml:space="preserve"> 40 I</w:t>
      </w:r>
      <w:r w:rsidRPr="00167541" w:rsidR="0002403B">
        <w:t xml:space="preserve"> lost that as </w:t>
      </w:r>
      <w:r w:rsidRPr="00167541" w:rsidR="007315B3">
        <w:t>my two sons and my daughter became 18 or between the 18th and 19</w:t>
      </w:r>
      <w:r w:rsidRPr="00167541">
        <w:t>th birthdays.</w:t>
      </w:r>
      <w:r w:rsidRPr="00167541" w:rsidR="003B33CA">
        <w:t xml:space="preserve"> </w:t>
      </w:r>
    </w:p>
    <w:p w:rsidR="00240E33" w:rsidRPr="00167541" w:rsidP="007E490E">
      <w:pPr>
        <w:pStyle w:val="Answer"/>
      </w:pPr>
      <w:r w:rsidRPr="00167541">
        <w:t xml:space="preserve">All my children went to </w:t>
      </w:r>
      <w:r w:rsidRPr="00167541" w:rsidR="00D137A7">
        <w:t>university</w:t>
      </w:r>
      <w:r w:rsidRPr="00167541">
        <w:t xml:space="preserve"> and have since been very successful in their fields.</w:t>
      </w:r>
      <w:r w:rsidRPr="00167541" w:rsidR="00C436F8">
        <w:t xml:space="preserve"> </w:t>
      </w:r>
      <w:r w:rsidRPr="00167541" w:rsidR="00665AB7">
        <w:t>I saw t</w:t>
      </w:r>
      <w:r w:rsidRPr="00167541" w:rsidR="00C436F8">
        <w:t xml:space="preserve">he money that I </w:t>
      </w:r>
      <w:r w:rsidRPr="00167541" w:rsidR="008F66FA">
        <w:t xml:space="preserve">initially received </w:t>
      </w:r>
      <w:r w:rsidRPr="00167541" w:rsidR="00E803E5">
        <w:t>as a safeguard for their future.</w:t>
      </w:r>
      <w:r w:rsidRPr="00167541">
        <w:t xml:space="preserve"> </w:t>
      </w:r>
      <w:r w:rsidRPr="00167541" w:rsidR="00D137A7">
        <w:t xml:space="preserve">I </w:t>
      </w:r>
      <w:r w:rsidRPr="00167541" w:rsidR="00665AB7">
        <w:t xml:space="preserve">earmarked or </w:t>
      </w:r>
      <w:r w:rsidRPr="00167541" w:rsidR="00D137A7">
        <w:t xml:space="preserve">ringfenced </w:t>
      </w:r>
      <w:r w:rsidR="00535B6A">
        <w:t>it</w:t>
      </w:r>
      <w:r w:rsidRPr="00167541" w:rsidR="00D137A7">
        <w:t xml:space="preserve"> in the main for their education over the years, which does not come cheap, as I am sure many of you know. </w:t>
      </w:r>
      <w:r w:rsidRPr="00167541" w:rsidR="00E345EA">
        <w:t xml:space="preserve">Two of my family could have studied medicine at </w:t>
      </w:r>
      <w:r w:rsidRPr="00167541" w:rsidR="00353F23">
        <w:t>Queen</w:t>
      </w:r>
      <w:r w:rsidR="00535B6A">
        <w:t>’</w:t>
      </w:r>
      <w:r w:rsidRPr="00167541" w:rsidR="00353F23">
        <w:t>s</w:t>
      </w:r>
      <w:r w:rsidRPr="00167541" w:rsidR="008537E5">
        <w:t>, but they chose to apply across to the mainland and study</w:t>
      </w:r>
      <w:r w:rsidRPr="00167541" w:rsidR="00665AB7">
        <w:t>,</w:t>
      </w:r>
      <w:r w:rsidRPr="00167541" w:rsidR="00E345EA">
        <w:t xml:space="preserve"> </w:t>
      </w:r>
      <w:r w:rsidRPr="00167541" w:rsidR="00665AB7">
        <w:t>a</w:t>
      </w:r>
      <w:r w:rsidRPr="00167541" w:rsidR="00D137A7">
        <w:t>s a consequence of what happened to their dad</w:t>
      </w:r>
      <w:r w:rsidRPr="00167541" w:rsidR="00665AB7">
        <w:t>;</w:t>
      </w:r>
      <w:r w:rsidRPr="00167541" w:rsidR="00D137A7">
        <w:t xml:space="preserve"> they </w:t>
      </w:r>
      <w:r w:rsidRPr="00167541" w:rsidR="00665AB7">
        <w:t xml:space="preserve">just </w:t>
      </w:r>
      <w:r w:rsidRPr="00167541" w:rsidR="00D137A7">
        <w:t xml:space="preserve">did not want to get into that scenario and wanted to clear their heads. </w:t>
      </w:r>
      <w:r w:rsidRPr="00167541">
        <w:t>My younger son did go to Queen</w:t>
      </w:r>
      <w:r w:rsidR="00535B6A">
        <w:t>’</w:t>
      </w:r>
      <w:r w:rsidRPr="00167541">
        <w:t>s.</w:t>
      </w:r>
    </w:p>
    <w:p w:rsidR="00943436" w:rsidRPr="00167541" w:rsidP="007E490E">
      <w:pPr>
        <w:pStyle w:val="Answer"/>
      </w:pPr>
      <w:r w:rsidRPr="00167541">
        <w:t xml:space="preserve">I received nothing else. The widow’s pension from the Government gradually dwindled to nothing </w:t>
      </w:r>
      <w:r w:rsidRPr="00167541" w:rsidR="0059453F">
        <w:t>and was curtailed and cut off before my children got very far into their university years.</w:t>
      </w:r>
      <w:r w:rsidRPr="00167541">
        <w:t xml:space="preserve"> </w:t>
      </w:r>
      <w:r w:rsidRPr="00167541" w:rsidR="007B35BE">
        <w:t>L</w:t>
      </w:r>
      <w:r w:rsidRPr="00167541" w:rsidR="00D9382C">
        <w:t xml:space="preserve">ike all other victims, regardless of their background or how they were </w:t>
      </w:r>
      <w:r w:rsidRPr="00167541" w:rsidR="007B35BE">
        <w:t>victimised,</w:t>
      </w:r>
      <w:r w:rsidRPr="00167541" w:rsidR="00D9382C">
        <w:t xml:space="preserve"> </w:t>
      </w:r>
      <w:r w:rsidRPr="00167541" w:rsidR="00D137A7">
        <w:t xml:space="preserve">I received </w:t>
      </w:r>
      <w:r w:rsidRPr="00167541" w:rsidR="00A82D92">
        <w:t>£500 each year.</w:t>
      </w:r>
      <w:r w:rsidRPr="00167541" w:rsidR="00CB3B97">
        <w:t xml:space="preserve"> That is an annual payment from the </w:t>
      </w:r>
      <w:r w:rsidRPr="00167541" w:rsidR="00665AB7">
        <w:t>VSS, the Victims and Survivors Service</w:t>
      </w:r>
      <w:r w:rsidRPr="00167541" w:rsidR="00FE198F">
        <w:t>.</w:t>
      </w:r>
      <w:r w:rsidRPr="00167541" w:rsidR="00CB3B97">
        <w:t xml:space="preserve"> </w:t>
      </w:r>
      <w:r w:rsidRPr="00167541" w:rsidR="00A82D92">
        <w:t>I did</w:t>
      </w:r>
      <w:r w:rsidRPr="00167541" w:rsidR="00FE198F">
        <w:t xml:space="preserve"> not</w:t>
      </w:r>
      <w:r w:rsidRPr="00167541" w:rsidR="00A82D92">
        <w:t xml:space="preserve"> receive anything else.</w:t>
      </w:r>
      <w:r w:rsidRPr="00167541" w:rsidR="006C6F05">
        <w:t xml:space="preserve"> </w:t>
      </w:r>
      <w:r w:rsidRPr="00167541" w:rsidR="00A82D92">
        <w:t>I worked part</w:t>
      </w:r>
      <w:r w:rsidRPr="00167541" w:rsidR="00FE198F">
        <w:t>-</w:t>
      </w:r>
      <w:r w:rsidRPr="00167541" w:rsidR="00A82D92">
        <w:t>time when</w:t>
      </w:r>
      <w:r w:rsidRPr="00167541" w:rsidR="00665AB7">
        <w:t xml:space="preserve"> </w:t>
      </w:r>
      <w:r w:rsidRPr="00167541" w:rsidR="00A82D92">
        <w:t>we were a complete family unit</w:t>
      </w:r>
      <w:r w:rsidRPr="00167541" w:rsidR="002D429F">
        <w:t>, but I then had two months to get myself sorted</w:t>
      </w:r>
      <w:r w:rsidRPr="00167541" w:rsidR="00B318CE">
        <w:t>. I had a month or two to look for a full-time job</w:t>
      </w:r>
      <w:r w:rsidR="00830FBA">
        <w:t>,</w:t>
      </w:r>
      <w:r w:rsidRPr="00167541" w:rsidR="00B318CE">
        <w:t xml:space="preserve"> because</w:t>
      </w:r>
      <w:r w:rsidRPr="00167541" w:rsidR="00665AB7">
        <w:t xml:space="preserve"> </w:t>
      </w:r>
      <w:r w:rsidRPr="00167541" w:rsidR="00B318CE">
        <w:t>the part</w:t>
      </w:r>
      <w:r w:rsidRPr="00167541" w:rsidR="00B318CE">
        <w:noBreakHyphen/>
        <w:t xml:space="preserve">time job, </w:t>
      </w:r>
      <w:r w:rsidRPr="00167541" w:rsidR="00665AB7">
        <w:t xml:space="preserve">with </w:t>
      </w:r>
      <w:r w:rsidRPr="00167541" w:rsidR="00B318CE">
        <w:t>the income from the little job that I was doing, was not going to be sufficient</w:t>
      </w:r>
      <w:r w:rsidRPr="00167541" w:rsidR="00665AB7">
        <w:t>; it</w:t>
      </w:r>
      <w:r w:rsidRPr="00167541" w:rsidR="00B318CE">
        <w:t xml:space="preserve"> was going to be completely inadequate to raise my family. </w:t>
      </w:r>
      <w:r w:rsidR="00830FBA">
        <w:t>The money</w:t>
      </w:r>
      <w:r w:rsidRPr="00167541">
        <w:t xml:space="preserve"> was </w:t>
      </w:r>
      <w:r w:rsidRPr="00167541" w:rsidR="00676C5D">
        <w:t>gradually</w:t>
      </w:r>
      <w:r w:rsidRPr="00167541">
        <w:t xml:space="preserve"> disposed of </w:t>
      </w:r>
      <w:r w:rsidRPr="00167541" w:rsidR="00665AB7">
        <w:t xml:space="preserve">or used up </w:t>
      </w:r>
      <w:r w:rsidRPr="00167541">
        <w:t>as my children were educated</w:t>
      </w:r>
      <w:r w:rsidRPr="00167541" w:rsidR="004457EC">
        <w:t xml:space="preserve">, and there has been nothing to tap into as a reserve since. </w:t>
      </w:r>
    </w:p>
    <w:p w:rsidR="007E490E" w:rsidRPr="00167541" w:rsidP="00665AB7">
      <w:pPr>
        <w:pStyle w:val="Question"/>
      </w:pPr>
      <w:sdt>
        <w:sdtPr>
          <w:alias w:val="Member"/>
          <w:tag w:val="&lt;Member mnisId='4129' dodsId='33629'&gt;"/>
          <w:id w:val="1380817471"/>
          <w:placeholder>
            <w:docPart w:val="DefaultPlaceholder_-1854013440"/>
          </w:placeholder>
          <w:richText/>
        </w:sdtPr>
        <w:sdtContent>
          <w:r w:rsidRPr="00167541" w:rsidR="00943436">
            <w:rPr>
              <w:b/>
            </w:rPr>
            <w:t>Ian Paisley:</w:t>
          </w:r>
        </w:sdtContent>
      </w:sdt>
      <w:r w:rsidRPr="00167541" w:rsidR="00943436">
        <w:t xml:space="preserve"> </w:t>
      </w:r>
      <w:r w:rsidRPr="00167541" w:rsidR="004457EC">
        <w:t xml:space="preserve">The </w:t>
      </w:r>
      <w:r w:rsidRPr="00167541" w:rsidR="002A4EE7">
        <w:t>economic and social consequences of this were long</w:t>
      </w:r>
      <w:r w:rsidR="00830FBA">
        <w:t xml:space="preserve"> </w:t>
      </w:r>
      <w:r w:rsidRPr="00167541" w:rsidR="002A4EE7">
        <w:t>term and generational</w:t>
      </w:r>
      <w:r w:rsidRPr="00167541" w:rsidR="00665AB7">
        <w:t xml:space="preserve">; </w:t>
      </w:r>
      <w:r w:rsidRPr="00167541" w:rsidR="002A4EE7">
        <w:t>obviously they</w:t>
      </w:r>
      <w:r w:rsidRPr="00167541" w:rsidR="00665AB7">
        <w:t xml:space="preserve"> had</w:t>
      </w:r>
      <w:r w:rsidRPr="00167541" w:rsidR="002A4EE7">
        <w:t xml:space="preserve"> an effect on your children. </w:t>
      </w:r>
    </w:p>
    <w:p w:rsidR="00943436" w:rsidRPr="00167541" w:rsidP="00943436">
      <w:pPr>
        <w:pStyle w:val="Answer"/>
      </w:pPr>
      <w:sdt>
        <w:sdtPr>
          <w:alias w:val="Witness"/>
          <w:id w:val="-265072875"/>
          <w:placeholder>
            <w:docPart w:val="DefaultPlaceholder_-1854013440"/>
          </w:placeholder>
          <w:richText/>
        </w:sdtPr>
        <w:sdtContent>
          <w:r w:rsidRPr="00167541" w:rsidR="000E437E">
            <w:rPr>
              <w:b/>
              <w:bCs/>
              <w:i/>
              <w:iCs/>
            </w:rPr>
            <w:t xml:space="preserve">Phyllis </w:t>
          </w:r>
          <w:r w:rsidRPr="00167541" w:rsidR="000E437E">
            <w:rPr>
              <w:b/>
              <w:bCs/>
              <w:i/>
              <w:iCs/>
            </w:rPr>
            <w:t>Carrothers</w:t>
          </w:r>
          <w:r w:rsidRPr="00167541" w:rsidR="000E437E">
            <w:rPr>
              <w:b/>
              <w:bCs/>
              <w:i/>
              <w:iCs/>
            </w:rPr>
            <w:t>:</w:t>
          </w:r>
          <w:r w:rsidRPr="00167541">
            <w:rPr>
              <w:b/>
            </w:rPr>
            <w:t xml:space="preserve"> </w:t>
          </w:r>
        </w:sdtContent>
      </w:sdt>
      <w:r w:rsidRPr="00167541">
        <w:t xml:space="preserve">Yes. </w:t>
      </w:r>
    </w:p>
    <w:p w:rsidR="00943436" w:rsidRPr="00167541" w:rsidP="00665AB7">
      <w:pPr>
        <w:pStyle w:val="Question"/>
      </w:pPr>
      <w:sdt>
        <w:sdtPr>
          <w:alias w:val="Member"/>
          <w:tag w:val="&lt;Member mnisId='4129' dodsId='33629'&gt;"/>
          <w:id w:val="577792159"/>
          <w:placeholder>
            <w:docPart w:val="DefaultPlaceholder_-1854013440"/>
          </w:placeholder>
          <w:richText/>
        </w:sdtPr>
        <w:sdtContent>
          <w:r w:rsidRPr="00167541">
            <w:rPr>
              <w:b/>
            </w:rPr>
            <w:t>Ian Paisley:</w:t>
          </w:r>
        </w:sdtContent>
      </w:sdt>
      <w:r w:rsidRPr="00167541">
        <w:t xml:space="preserve"> You said </w:t>
      </w:r>
      <w:r w:rsidRPr="00167541" w:rsidR="00665AB7">
        <w:t xml:space="preserve">that </w:t>
      </w:r>
      <w:r w:rsidRPr="00167541">
        <w:t xml:space="preserve">the </w:t>
      </w:r>
      <w:r w:rsidRPr="00167541" w:rsidR="00676C5D">
        <w:t>outcome</w:t>
      </w:r>
      <w:r w:rsidRPr="00167541">
        <w:t xml:space="preserve"> </w:t>
      </w:r>
      <w:r w:rsidRPr="00167541" w:rsidR="00665AB7">
        <w:t xml:space="preserve">was </w:t>
      </w:r>
      <w:r w:rsidRPr="00167541">
        <w:t xml:space="preserve">that some </w:t>
      </w:r>
      <w:r w:rsidRPr="00167541" w:rsidR="00665AB7">
        <w:t xml:space="preserve">of them </w:t>
      </w:r>
      <w:r w:rsidRPr="00167541">
        <w:t xml:space="preserve">left </w:t>
      </w:r>
      <w:r w:rsidRPr="00167541" w:rsidR="008B55C8">
        <w:t>Northern Ireland</w:t>
      </w:r>
      <w:r w:rsidRPr="00167541" w:rsidR="00D86993">
        <w:t>, and that was influenced by what had happened to their daddy.</w:t>
      </w:r>
    </w:p>
    <w:p w:rsidR="00943436" w:rsidRPr="00167541" w:rsidP="00943436">
      <w:pPr>
        <w:pStyle w:val="Answer"/>
      </w:pPr>
      <w:sdt>
        <w:sdtPr>
          <w:alias w:val="Witness"/>
          <w:id w:val="760881092"/>
          <w:placeholder>
            <w:docPart w:val="DefaultPlaceholder_-1854013440"/>
          </w:placeholder>
          <w:richText/>
        </w:sdtPr>
        <w:sdtContent>
          <w:r w:rsidRPr="00167541" w:rsidR="000E437E">
            <w:rPr>
              <w:b/>
              <w:bCs/>
              <w:i/>
              <w:iCs/>
            </w:rPr>
            <w:t xml:space="preserve">Phyllis </w:t>
          </w:r>
          <w:r w:rsidRPr="00167541" w:rsidR="000E437E">
            <w:rPr>
              <w:b/>
              <w:bCs/>
              <w:i/>
              <w:iCs/>
            </w:rPr>
            <w:t>Carrothers</w:t>
          </w:r>
          <w:r w:rsidRPr="00167541" w:rsidR="000E437E">
            <w:rPr>
              <w:b/>
              <w:bCs/>
              <w:i/>
              <w:iCs/>
            </w:rPr>
            <w:t>:</w:t>
          </w:r>
          <w:r w:rsidRPr="00167541">
            <w:rPr>
              <w:b/>
            </w:rPr>
            <w:t xml:space="preserve"> </w:t>
          </w:r>
        </w:sdtContent>
      </w:sdt>
      <w:r w:rsidRPr="00167541">
        <w:t xml:space="preserve">Yes, exactly. </w:t>
      </w:r>
      <w:r w:rsidRPr="00167541" w:rsidR="00437544">
        <w:t>Once they studied the</w:t>
      </w:r>
      <w:r w:rsidRPr="00167541" w:rsidR="00665AB7">
        <w:t xml:space="preserve">re, </w:t>
      </w:r>
      <w:r w:rsidRPr="00167541" w:rsidR="00437544">
        <w:t>got their job opportunities and everything else, those two never returned to live</w:t>
      </w:r>
      <w:r w:rsidRPr="00167541" w:rsidR="00166CE7">
        <w:t xml:space="preserve">, </w:t>
      </w:r>
      <w:r w:rsidRPr="00167541" w:rsidR="00166CE7">
        <w:t>marry</w:t>
      </w:r>
      <w:r w:rsidRPr="00167541" w:rsidR="00166CE7">
        <w:t xml:space="preserve"> and raise their families in Northern Ireland.</w:t>
      </w:r>
    </w:p>
    <w:p w:rsidR="00943436" w:rsidRPr="00167541" w:rsidP="00943436">
      <w:pPr>
        <w:pStyle w:val="Question"/>
      </w:pPr>
      <w:sdt>
        <w:sdtPr>
          <w:alias w:val="Member"/>
          <w:tag w:val="&lt;Member mnisId='4129' dodsId='33629'&gt;"/>
          <w:id w:val="-1846538222"/>
          <w:placeholder>
            <w:docPart w:val="DefaultPlaceholder_-1854013440"/>
          </w:placeholder>
          <w:richText/>
        </w:sdtPr>
        <w:sdtContent>
          <w:r w:rsidRPr="00167541">
            <w:rPr>
              <w:b/>
            </w:rPr>
            <w:t>Ian Paisley:</w:t>
          </w:r>
        </w:sdtContent>
      </w:sdt>
      <w:r w:rsidRPr="00167541">
        <w:t xml:space="preserve"> </w:t>
      </w:r>
      <w:r w:rsidRPr="00167541" w:rsidR="00166CE7">
        <w:t>Mr O’Flaherty, could I ask you the same question about the adequacy</w:t>
      </w:r>
      <w:r w:rsidRPr="00167541" w:rsidR="00665AB7">
        <w:t xml:space="preserve"> </w:t>
      </w:r>
      <w:r w:rsidRPr="00167541" w:rsidR="00166CE7">
        <w:t>or otherwise</w:t>
      </w:r>
      <w:r w:rsidRPr="00167541" w:rsidR="00665AB7">
        <w:t xml:space="preserve"> of</w:t>
      </w:r>
      <w:r w:rsidRPr="00167541" w:rsidR="00166CE7">
        <w:t xml:space="preserve"> the support you were given</w:t>
      </w:r>
      <w:r w:rsidRPr="00167541" w:rsidR="00BF7435">
        <w:t xml:space="preserve">? What contact </w:t>
      </w:r>
      <w:r w:rsidRPr="00167541" w:rsidR="00665AB7">
        <w:t>did you have</w:t>
      </w:r>
      <w:r w:rsidRPr="00167541" w:rsidR="00BF7435">
        <w:t xml:space="preserve"> with the authorities in terms of compensation? </w:t>
      </w:r>
    </w:p>
    <w:p w:rsidR="00964114" w:rsidRPr="00167541" w:rsidP="00964114">
      <w:pPr>
        <w:pStyle w:val="Answer"/>
      </w:pPr>
      <w:sdt>
        <w:sdtPr>
          <w:alias w:val="Witness"/>
          <w:id w:val="740767123"/>
          <w:placeholder>
            <w:docPart w:val="DefaultPlaceholder_-1854013440"/>
          </w:placeholder>
          <w:richText/>
        </w:sdtPr>
        <w:sdtContent>
          <w:r w:rsidRPr="00167541" w:rsidR="000E437E">
            <w:rPr>
              <w:b/>
              <w:bCs/>
              <w:i/>
              <w:iCs/>
            </w:rPr>
            <w:t>Billy O’Flaherty:</w:t>
          </w:r>
          <w:r w:rsidRPr="00167541">
            <w:rPr>
              <w:b/>
            </w:rPr>
            <w:t xml:space="preserve"> </w:t>
          </w:r>
        </w:sdtContent>
      </w:sdt>
      <w:r w:rsidRPr="00167541">
        <w:t>When you say authorities</w:t>
      </w:r>
      <w:r w:rsidRPr="00167541" w:rsidR="00BF7435">
        <w:t xml:space="preserve">, do you mean through the Northern Ireland </w:t>
      </w:r>
      <w:r w:rsidRPr="00167541" w:rsidR="002B2E6A">
        <w:t>criminal injuries scheme?</w:t>
      </w:r>
    </w:p>
    <w:p w:rsidR="00964114" w:rsidRPr="00167541" w:rsidP="004C7BF4">
      <w:pPr>
        <w:pStyle w:val="Question"/>
        <w:numPr>
          <w:ilvl w:val="0"/>
          <w:numId w:val="0"/>
        </w:numPr>
        <w:ind w:left="794"/>
      </w:pPr>
      <w:sdt>
        <w:sdtPr>
          <w:alias w:val="Member"/>
          <w:tag w:val="&lt;Member mnisId='4129' dodsId='33629'&gt;"/>
          <w:id w:val="-1632936430"/>
          <w:placeholder>
            <w:docPart w:val="DefaultPlaceholder_-1854013440"/>
          </w:placeholder>
          <w:richText/>
        </w:sdtPr>
        <w:sdtContent>
          <w:r w:rsidRPr="00167541">
            <w:rPr>
              <w:b/>
            </w:rPr>
            <w:t>Ian Paisley:</w:t>
          </w:r>
        </w:sdtContent>
      </w:sdt>
      <w:r w:rsidRPr="00167541">
        <w:t xml:space="preserve"> </w:t>
      </w:r>
      <w:r w:rsidRPr="00167541" w:rsidR="00665AB7">
        <w:t>Yes, b</w:t>
      </w:r>
      <w:r w:rsidRPr="00167541" w:rsidR="00380A37">
        <w:t xml:space="preserve">oth the criminal injury scheme and any other </w:t>
      </w:r>
      <w:r w:rsidRPr="00167541" w:rsidR="00665AB7">
        <w:t>G</w:t>
      </w:r>
      <w:r w:rsidRPr="00167541" w:rsidR="004C7BF4">
        <w:t>overnment authority that supported you, if at all.</w:t>
      </w:r>
      <w:r w:rsidRPr="00167541" w:rsidR="00A641B2">
        <w:t xml:space="preserve"> </w:t>
      </w:r>
    </w:p>
    <w:p w:rsidR="00665AB7" w:rsidRPr="00167541" w:rsidP="00964114">
      <w:pPr>
        <w:pStyle w:val="Answer"/>
      </w:pPr>
      <w:sdt>
        <w:sdtPr>
          <w:alias w:val="Witness"/>
          <w:id w:val="1460761014"/>
          <w:placeholder>
            <w:docPart w:val="DefaultPlaceholder_-1854013440"/>
          </w:placeholder>
          <w:richText/>
        </w:sdtPr>
        <w:sdtContent>
          <w:r w:rsidRPr="00167541" w:rsidR="000E437E">
            <w:rPr>
              <w:b/>
              <w:bCs/>
              <w:i/>
              <w:iCs/>
            </w:rPr>
            <w:t>Billy O’Flaherty:</w:t>
          </w:r>
          <w:r w:rsidRPr="00167541" w:rsidR="00964114">
            <w:rPr>
              <w:b/>
            </w:rPr>
            <w:t xml:space="preserve"> </w:t>
          </w:r>
        </w:sdtContent>
      </w:sdt>
      <w:r w:rsidRPr="00167541" w:rsidR="00964114">
        <w:t xml:space="preserve">There was nothing from </w:t>
      </w:r>
      <w:r w:rsidRPr="00167541">
        <w:t>G</w:t>
      </w:r>
      <w:r w:rsidRPr="00167541" w:rsidR="00964114">
        <w:t>overnment authorities.</w:t>
      </w:r>
      <w:r w:rsidRPr="00167541" w:rsidR="006C6F05">
        <w:t xml:space="preserve"> </w:t>
      </w:r>
      <w:r w:rsidRPr="00167541">
        <w:t>The</w:t>
      </w:r>
      <w:r w:rsidRPr="00167541" w:rsidR="001B3C58">
        <w:t xml:space="preserve"> o</w:t>
      </w:r>
      <w:r w:rsidRPr="00167541" w:rsidR="00964114">
        <w:t xml:space="preserve">nly </w:t>
      </w:r>
      <w:r w:rsidRPr="00167541" w:rsidR="00E5780C">
        <w:t>help</w:t>
      </w:r>
      <w:r w:rsidRPr="00167541" w:rsidR="00964114">
        <w:t xml:space="preserve"> </w:t>
      </w:r>
      <w:r w:rsidRPr="00167541">
        <w:t xml:space="preserve">I received was </w:t>
      </w:r>
      <w:r w:rsidRPr="00167541" w:rsidR="00964114">
        <w:t xml:space="preserve">internally </w:t>
      </w:r>
      <w:r w:rsidRPr="00167541" w:rsidR="001B3C58">
        <w:t>with</w:t>
      </w:r>
      <w:r w:rsidRPr="00167541" w:rsidR="00964114">
        <w:t>in the police family</w:t>
      </w:r>
      <w:r w:rsidRPr="00167541" w:rsidR="00E5780C">
        <w:t xml:space="preserve">, </w:t>
      </w:r>
      <w:r w:rsidRPr="00167541">
        <w:t>from</w:t>
      </w:r>
      <w:r w:rsidRPr="00167541" w:rsidR="00E5780C">
        <w:t xml:space="preserve"> people who</w:t>
      </w:r>
      <w:r w:rsidRPr="00167541">
        <w:t>m</w:t>
      </w:r>
      <w:r w:rsidRPr="00167541" w:rsidR="00E5780C">
        <w:t xml:space="preserve"> I would have spoken to or within my own federation and union</w:t>
      </w:r>
      <w:r w:rsidRPr="00167541">
        <w:t>.</w:t>
      </w:r>
      <w:r w:rsidRPr="00167541" w:rsidR="00BC00B4">
        <w:t xml:space="preserve"> </w:t>
      </w:r>
      <w:r w:rsidRPr="00167541">
        <w:t>P</w:t>
      </w:r>
      <w:r w:rsidRPr="00167541" w:rsidR="00BC00B4">
        <w:t>eople advise</w:t>
      </w:r>
      <w:r w:rsidRPr="00167541">
        <w:t>d</w:t>
      </w:r>
      <w:r w:rsidRPr="00167541" w:rsidR="00BC00B4">
        <w:t xml:space="preserve"> me on what I should and should not be doing.</w:t>
      </w:r>
      <w:r w:rsidRPr="00167541" w:rsidR="00964114">
        <w:t xml:space="preserve"> </w:t>
      </w:r>
      <w:r w:rsidRPr="00167541" w:rsidR="00E2356B">
        <w:t>There was nothing at all from the Government</w:t>
      </w:r>
      <w:r w:rsidRPr="00167541">
        <w:t>—</w:t>
      </w:r>
      <w:r w:rsidRPr="00167541" w:rsidR="00E2356B">
        <w:t>zero.</w:t>
      </w:r>
      <w:r w:rsidRPr="00167541" w:rsidR="00DC0ED5">
        <w:t xml:space="preserve"> </w:t>
      </w:r>
    </w:p>
    <w:p w:rsidR="00166357" w:rsidRPr="00167541" w:rsidP="00964114">
      <w:pPr>
        <w:pStyle w:val="Answer"/>
      </w:pPr>
      <w:r w:rsidRPr="00167541">
        <w:t>When I was injured</w:t>
      </w:r>
      <w:r w:rsidRPr="00167541" w:rsidR="00665AB7">
        <w:t>,</w:t>
      </w:r>
      <w:r w:rsidRPr="00167541">
        <w:t xml:space="preserve"> I had </w:t>
      </w:r>
      <w:r w:rsidRPr="00167541" w:rsidR="00830FBA">
        <w:t xml:space="preserve">only </w:t>
      </w:r>
      <w:r w:rsidRPr="00167541">
        <w:t xml:space="preserve">about six years’ service, </w:t>
      </w:r>
      <w:r w:rsidRPr="00167541" w:rsidR="00665AB7">
        <w:t xml:space="preserve">as I said, </w:t>
      </w:r>
      <w:r w:rsidRPr="00167541">
        <w:t xml:space="preserve">so </w:t>
      </w:r>
      <w:r w:rsidRPr="00167541" w:rsidR="00964114">
        <w:t xml:space="preserve">I could not have afforded to </w:t>
      </w:r>
      <w:r w:rsidR="00830FBA">
        <w:t>leave</w:t>
      </w:r>
      <w:r w:rsidRPr="00167541" w:rsidR="00964114">
        <w:t xml:space="preserve"> the police at that time. I could not have </w:t>
      </w:r>
      <w:r w:rsidRPr="00167541" w:rsidR="00501B3E">
        <w:t>afforded</w:t>
      </w:r>
      <w:r w:rsidRPr="00167541" w:rsidR="00964114">
        <w:t xml:space="preserve"> to go off.</w:t>
      </w:r>
      <w:r w:rsidRPr="00167541">
        <w:t xml:space="preserve"> At the time, my daughter was not even two</w:t>
      </w:r>
      <w:r w:rsidRPr="00167541" w:rsidR="00665AB7">
        <w:t xml:space="preserve"> years old</w:t>
      </w:r>
      <w:r w:rsidRPr="00167541">
        <w:t>.</w:t>
      </w:r>
      <w:r w:rsidRPr="00167541" w:rsidR="006C6F05">
        <w:t xml:space="preserve"> </w:t>
      </w:r>
      <w:r w:rsidRPr="00167541" w:rsidR="00964114">
        <w:t xml:space="preserve">I could not have afforded it. I had a family to </w:t>
      </w:r>
      <w:r w:rsidRPr="00167541">
        <w:t>bring</w:t>
      </w:r>
      <w:r w:rsidRPr="00167541" w:rsidR="00665AB7">
        <w:t xml:space="preserve"> up</w:t>
      </w:r>
      <w:r w:rsidRPr="00167541" w:rsidR="00964114">
        <w:t>.</w:t>
      </w:r>
      <w:r w:rsidRPr="00167541">
        <w:t xml:space="preserve"> With so little service</w:t>
      </w:r>
      <w:r w:rsidRPr="00167541" w:rsidR="00665AB7">
        <w:t>,</w:t>
      </w:r>
      <w:r w:rsidRPr="00167541">
        <w:t xml:space="preserve"> I could not have had a pension that I could have survived on.</w:t>
      </w:r>
    </w:p>
    <w:p w:rsidR="00501B3E" w:rsidRPr="00167541" w:rsidP="00964114">
      <w:pPr>
        <w:pStyle w:val="Answer"/>
      </w:pPr>
      <w:r w:rsidRPr="00167541">
        <w:t xml:space="preserve">As I said earlier, I was lucky enough that the </w:t>
      </w:r>
      <w:r w:rsidRPr="00167541" w:rsidR="00665AB7">
        <w:t>c</w:t>
      </w:r>
      <w:r w:rsidRPr="00167541">
        <w:t xml:space="preserve">hief </w:t>
      </w:r>
      <w:r w:rsidRPr="00167541" w:rsidR="00665AB7">
        <w:t>c</w:t>
      </w:r>
      <w:r w:rsidRPr="00167541">
        <w:t xml:space="preserve">onstable at the time </w:t>
      </w:r>
      <w:r w:rsidRPr="00167541" w:rsidR="005B14DB">
        <w:t>was able to find me a job. I do not</w:t>
      </w:r>
      <w:r w:rsidRPr="00167541" w:rsidR="00665AB7">
        <w:t xml:space="preserve"> know if </w:t>
      </w:r>
      <w:r w:rsidRPr="00167541" w:rsidR="005B14DB">
        <w:t xml:space="preserve">he would </w:t>
      </w:r>
      <w:r w:rsidRPr="00167541" w:rsidR="00665AB7">
        <w:t xml:space="preserve">be able to </w:t>
      </w:r>
      <w:r w:rsidRPr="00167541" w:rsidR="005B14DB">
        <w:t xml:space="preserve">do that </w:t>
      </w:r>
      <w:r w:rsidRPr="00167541" w:rsidR="007623BD">
        <w:t xml:space="preserve">in this day and age, but in </w:t>
      </w:r>
      <w:r w:rsidRPr="00167541" w:rsidR="00665AB7">
        <w:t xml:space="preserve">those </w:t>
      </w:r>
      <w:r w:rsidRPr="00167541" w:rsidR="007623BD">
        <w:t>days they gave you a lot of support.</w:t>
      </w:r>
      <w:r w:rsidRPr="00167541" w:rsidR="00964114">
        <w:t xml:space="preserve"> </w:t>
      </w:r>
      <w:r w:rsidRPr="00167541" w:rsidR="007623BD">
        <w:t>I</w:t>
      </w:r>
      <w:r w:rsidRPr="00167541">
        <w:t xml:space="preserve"> carried on and got a job in community work. I could n</w:t>
      </w:r>
      <w:r w:rsidRPr="00167541" w:rsidR="00B014B2">
        <w:t>ever</w:t>
      </w:r>
      <w:r w:rsidRPr="00167541">
        <w:t xml:space="preserve"> have survived on the compensation I got.</w:t>
      </w:r>
      <w:r w:rsidRPr="00167541" w:rsidR="00B014B2">
        <w:t xml:space="preserve"> At </w:t>
      </w:r>
      <w:r w:rsidRPr="00167541" w:rsidR="00665AB7">
        <w:t xml:space="preserve">that </w:t>
      </w:r>
      <w:r w:rsidRPr="00167541" w:rsidR="00B014B2">
        <w:t>time</w:t>
      </w:r>
      <w:r w:rsidRPr="00167541" w:rsidR="00B014B2">
        <w:t xml:space="preserve"> it was something like seven years’ pay</w:t>
      </w:r>
      <w:r w:rsidRPr="00167541" w:rsidR="00665AB7">
        <w:t>.</w:t>
      </w:r>
      <w:r w:rsidRPr="00167541" w:rsidR="00985572">
        <w:t xml:space="preserve"> </w:t>
      </w:r>
      <w:r w:rsidRPr="00167541" w:rsidR="00665AB7">
        <w:t>H</w:t>
      </w:r>
      <w:r w:rsidRPr="00167541" w:rsidR="00985572">
        <w:t>ow was I going to live on that for the rest of my life, along with a young family, et cetera</w:t>
      </w:r>
      <w:r w:rsidRPr="00167541" w:rsidR="00665AB7">
        <w:t>?</w:t>
      </w:r>
      <w:r w:rsidRPr="00167541">
        <w:t xml:space="preserve"> I could not have afforded it at that time. </w:t>
      </w:r>
      <w:r w:rsidRPr="00167541" w:rsidR="009F0628">
        <w:t xml:space="preserve">I was lucky to get back to work. </w:t>
      </w:r>
    </w:p>
    <w:p w:rsidR="00964114" w:rsidRPr="00167541" w:rsidP="00501B3E">
      <w:pPr>
        <w:pStyle w:val="Question"/>
      </w:pPr>
      <w:sdt>
        <w:sdtPr>
          <w:alias w:val="Member"/>
          <w:tag w:val="&lt;Member mnisId='4129' dodsId='33629'&gt;"/>
          <w:id w:val="-1091244629"/>
          <w:placeholder>
            <w:docPart w:val="DefaultPlaceholder_-1854013440"/>
          </w:placeholder>
          <w:richText/>
        </w:sdtPr>
        <w:sdtContent>
          <w:r w:rsidRPr="00167541" w:rsidR="00501B3E">
            <w:rPr>
              <w:b/>
            </w:rPr>
            <w:t>Ian Paisley:</w:t>
          </w:r>
        </w:sdtContent>
      </w:sdt>
      <w:r w:rsidRPr="00167541" w:rsidR="00501B3E">
        <w:t xml:space="preserve"> </w:t>
      </w:r>
      <w:r w:rsidRPr="00167541" w:rsidR="009F0628">
        <w:t>Mr O’Flaherty, I do not want to be pejorative, but</w:t>
      </w:r>
      <w:r w:rsidRPr="00167541" w:rsidR="00D81A8E">
        <w:t xml:space="preserve"> can I ask you</w:t>
      </w:r>
      <w:r w:rsidRPr="00167541" w:rsidR="00665AB7">
        <w:t xml:space="preserve"> whether </w:t>
      </w:r>
      <w:r w:rsidRPr="00167541" w:rsidR="00D81A8E">
        <w:t>you feel that the lack of support was an insult</w:t>
      </w:r>
      <w:r w:rsidRPr="00167541" w:rsidR="00665AB7">
        <w:t>,</w:t>
      </w:r>
      <w:r w:rsidRPr="00167541" w:rsidR="00D81A8E">
        <w:t xml:space="preserve"> given what you had given to your country?</w:t>
      </w:r>
      <w:r w:rsidRPr="00167541" w:rsidR="00A641B2">
        <w:t xml:space="preserve"> </w:t>
      </w:r>
    </w:p>
    <w:p w:rsidR="00501B3E" w:rsidRPr="00167541" w:rsidP="00501B3E">
      <w:pPr>
        <w:pStyle w:val="Answer"/>
      </w:pPr>
      <w:sdt>
        <w:sdtPr>
          <w:alias w:val="Witness"/>
          <w:id w:val="-1972976932"/>
          <w:placeholder>
            <w:docPart w:val="DefaultPlaceholder_-1854013440"/>
          </w:placeholder>
          <w:richText/>
        </w:sdtPr>
        <w:sdtContent>
          <w:r w:rsidRPr="00167541" w:rsidR="000E437E">
            <w:rPr>
              <w:b/>
              <w:bCs/>
              <w:i/>
              <w:iCs/>
            </w:rPr>
            <w:t>Billy O’Flaherty:</w:t>
          </w:r>
          <w:r w:rsidRPr="00167541">
            <w:rPr>
              <w:b/>
            </w:rPr>
            <w:t xml:space="preserve"> </w:t>
          </w:r>
        </w:sdtContent>
      </w:sdt>
      <w:r w:rsidRPr="00167541" w:rsidR="00665AB7">
        <w:t>Yes, t</w:t>
      </w:r>
      <w:r w:rsidRPr="00167541">
        <w:t xml:space="preserve">o say the least. There </w:t>
      </w:r>
      <w:r w:rsidRPr="00167541" w:rsidR="00665AB7">
        <w:t>was</w:t>
      </w:r>
      <w:r w:rsidRPr="00167541">
        <w:t xml:space="preserve"> a famous saying in the police at that time that you </w:t>
      </w:r>
      <w:r w:rsidRPr="00167541" w:rsidR="00665AB7">
        <w:t>were</w:t>
      </w:r>
      <w:r w:rsidRPr="00167541">
        <w:t xml:space="preserve"> only a number.</w:t>
      </w:r>
      <w:r w:rsidRPr="00167541" w:rsidR="0062032D">
        <w:t xml:space="preserve"> That </w:t>
      </w:r>
      <w:r w:rsidRPr="00167541" w:rsidR="00665AB7">
        <w:t xml:space="preserve">was never </w:t>
      </w:r>
      <w:r w:rsidRPr="00167541" w:rsidR="0062032D">
        <w:t xml:space="preserve">as true as </w:t>
      </w:r>
      <w:r w:rsidRPr="00167541" w:rsidR="00665AB7">
        <w:t xml:space="preserve">it was at </w:t>
      </w:r>
      <w:r w:rsidRPr="00167541" w:rsidR="0062032D">
        <w:t>that time</w:t>
      </w:r>
      <w:r w:rsidRPr="00167541" w:rsidR="00665AB7">
        <w:t>.</w:t>
      </w:r>
      <w:r w:rsidRPr="00167541" w:rsidR="00906E49">
        <w:t xml:space="preserve"> </w:t>
      </w:r>
      <w:r w:rsidRPr="00167541" w:rsidR="00665AB7">
        <w:t>I</w:t>
      </w:r>
      <w:r w:rsidRPr="00167541" w:rsidR="00906E49">
        <w:t>t is true</w:t>
      </w:r>
      <w:r w:rsidRPr="00167541" w:rsidR="00665AB7">
        <w:t>: y</w:t>
      </w:r>
      <w:r w:rsidRPr="00167541" w:rsidR="00906E49">
        <w:t xml:space="preserve">ou are only a number. </w:t>
      </w:r>
      <w:r w:rsidRPr="00167541" w:rsidR="00D61FA8">
        <w:t xml:space="preserve">In terms of what </w:t>
      </w:r>
      <w:r w:rsidRPr="00167541" w:rsidR="00906E49">
        <w:t xml:space="preserve">we were giving to the Government </w:t>
      </w:r>
      <w:r w:rsidRPr="00167541" w:rsidR="00D61FA8">
        <w:t xml:space="preserve">at that time, there </w:t>
      </w:r>
      <w:r w:rsidRPr="00167541" w:rsidR="00906E49">
        <w:t>was not</w:t>
      </w:r>
      <w:r w:rsidRPr="00167541" w:rsidR="00D61FA8">
        <w:t xml:space="preserve">hing coming back; it was not </w:t>
      </w:r>
      <w:r w:rsidRPr="00167541" w:rsidR="00906E49">
        <w:t xml:space="preserve">being reciprocated at all. </w:t>
      </w:r>
      <w:r w:rsidRPr="00167541" w:rsidR="00D61FA8">
        <w:t>I felt</w:t>
      </w:r>
      <w:r w:rsidRPr="00167541" w:rsidR="00906E49">
        <w:t xml:space="preserve"> that wa</w:t>
      </w:r>
      <w:r w:rsidRPr="00167541" w:rsidR="00D61FA8">
        <w:t>y;</w:t>
      </w:r>
      <w:r w:rsidRPr="00167541" w:rsidR="00A65E25">
        <w:t xml:space="preserve"> at that time</w:t>
      </w:r>
      <w:r w:rsidRPr="00167541" w:rsidR="00D61FA8">
        <w:t>,</w:t>
      </w:r>
      <w:r w:rsidRPr="00167541" w:rsidR="00A65E25">
        <w:t xml:space="preserve"> </w:t>
      </w:r>
      <w:r w:rsidR="00830FBA">
        <w:t>it</w:t>
      </w:r>
      <w:r w:rsidRPr="00167541" w:rsidR="00A65E25">
        <w:t xml:space="preserve"> was just </w:t>
      </w:r>
      <w:r w:rsidRPr="00167541" w:rsidR="00D61FA8">
        <w:t xml:space="preserve">the </w:t>
      </w:r>
      <w:r w:rsidRPr="00167541" w:rsidR="00A65E25">
        <w:t xml:space="preserve">general feeling. </w:t>
      </w:r>
      <w:r w:rsidRPr="00167541">
        <w:t xml:space="preserve">I was not </w:t>
      </w:r>
      <w:r w:rsidRPr="00167541" w:rsidR="000240D0">
        <w:t>surprised</w:t>
      </w:r>
      <w:r w:rsidRPr="00167541">
        <w:t xml:space="preserve"> that we did not get support from the Government because we were not expecting it in the first place</w:t>
      </w:r>
      <w:r w:rsidRPr="00167541" w:rsidR="00A65E25">
        <w:t>. It was disappointing.</w:t>
      </w:r>
      <w:r w:rsidRPr="00167541">
        <w:t xml:space="preserve"> </w:t>
      </w:r>
    </w:p>
    <w:p w:rsidR="00501B3E" w:rsidRPr="00167541" w:rsidP="00501B3E">
      <w:pPr>
        <w:pStyle w:val="Question"/>
      </w:pPr>
      <w:sdt>
        <w:sdtPr>
          <w:alias w:val="Member"/>
          <w:tag w:val="&lt;Member mnisId='4129' dodsId='33629'&gt;"/>
          <w:id w:val="-617228095"/>
          <w:placeholder>
            <w:docPart w:val="DefaultPlaceholder_-1854013440"/>
          </w:placeholder>
          <w:richText/>
        </w:sdtPr>
        <w:sdtContent>
          <w:r w:rsidRPr="00167541">
            <w:rPr>
              <w:b/>
            </w:rPr>
            <w:t>Ian Paisley:</w:t>
          </w:r>
        </w:sdtContent>
      </w:sdt>
      <w:r w:rsidRPr="00167541">
        <w:t xml:space="preserve"> </w:t>
      </w:r>
      <w:r w:rsidRPr="00167541" w:rsidR="00D61FA8">
        <w:t>In terms of t</w:t>
      </w:r>
      <w:r w:rsidRPr="00167541" w:rsidR="00A65E25">
        <w:t>he long-term consequences</w:t>
      </w:r>
      <w:r w:rsidRPr="00167541" w:rsidR="00D61FA8">
        <w:t xml:space="preserve">, </w:t>
      </w:r>
      <w:r w:rsidRPr="00167541" w:rsidR="00A65E25">
        <w:t xml:space="preserve">obviously you have </w:t>
      </w:r>
      <w:r w:rsidRPr="00167541" w:rsidR="0045657A">
        <w:t xml:space="preserve">horrific </w:t>
      </w:r>
      <w:r w:rsidRPr="00167541" w:rsidR="00A65E25">
        <w:t xml:space="preserve">physical </w:t>
      </w:r>
      <w:r w:rsidRPr="00167541" w:rsidR="0045657A">
        <w:t>injures, but you have not allowed those physical injuries to stand in your way.</w:t>
      </w:r>
      <w:r w:rsidRPr="00167541" w:rsidR="00A65E25">
        <w:t xml:space="preserve"> </w:t>
      </w:r>
      <w:r w:rsidRPr="00167541">
        <w:t>You have become a coach to a very successful local football team.</w:t>
      </w:r>
      <w:r w:rsidRPr="00167541" w:rsidR="0045657A">
        <w:t xml:space="preserve"> I see you recently won an award from McDonald</w:t>
      </w:r>
      <w:r w:rsidRPr="00167541" w:rsidR="00D61FA8">
        <w:t>’</w:t>
      </w:r>
      <w:r w:rsidRPr="00167541" w:rsidR="0045657A">
        <w:t xml:space="preserve">s for your </w:t>
      </w:r>
      <w:r w:rsidRPr="00167541" w:rsidR="00A0245B">
        <w:t>community spirit, and you have been awarded a national honour.</w:t>
      </w:r>
      <w:r w:rsidRPr="00167541">
        <w:t xml:space="preserve"> It has not held you</w:t>
      </w:r>
      <w:r w:rsidR="00830FBA">
        <w:t xml:space="preserve"> </w:t>
      </w:r>
      <w:r w:rsidRPr="00167541">
        <w:t xml:space="preserve">back in terms of that, but if that is </w:t>
      </w:r>
      <w:r w:rsidRPr="00167541" w:rsidR="00A0245B">
        <w:t>what</w:t>
      </w:r>
      <w:r w:rsidRPr="00167541">
        <w:t xml:space="preserve"> you are like post an injury</w:t>
      </w:r>
      <w:r w:rsidRPr="00167541" w:rsidR="00A0245B">
        <w:t xml:space="preserve">, what could you have given if </w:t>
      </w:r>
      <w:r w:rsidR="00830FBA">
        <w:t>it</w:t>
      </w:r>
      <w:r w:rsidRPr="00167541" w:rsidR="00A0245B">
        <w:t xml:space="preserve"> had not happened to you</w:t>
      </w:r>
      <w:r w:rsidRPr="00167541" w:rsidR="002B7A09">
        <w:t>?</w:t>
      </w:r>
      <w:r w:rsidRPr="00167541" w:rsidR="00A641B2">
        <w:t xml:space="preserve"> </w:t>
      </w:r>
    </w:p>
    <w:p w:rsidR="00B8015F" w:rsidRPr="00167541" w:rsidP="00501B3E">
      <w:pPr>
        <w:pStyle w:val="Answer"/>
      </w:pPr>
      <w:sdt>
        <w:sdtPr>
          <w:alias w:val="Witness"/>
          <w:id w:val="401414930"/>
          <w:placeholder>
            <w:docPart w:val="DefaultPlaceholder_-1854013440"/>
          </w:placeholder>
          <w:richText/>
        </w:sdtPr>
        <w:sdtContent>
          <w:r w:rsidRPr="00167541" w:rsidR="000E437E">
            <w:rPr>
              <w:b/>
              <w:bCs/>
              <w:i/>
              <w:iCs/>
            </w:rPr>
            <w:t>Billy O’Flaherty:</w:t>
          </w:r>
          <w:r w:rsidRPr="00167541" w:rsidR="00501B3E">
            <w:rPr>
              <w:b/>
            </w:rPr>
            <w:t xml:space="preserve"> </w:t>
          </w:r>
        </w:sdtContent>
      </w:sdt>
      <w:r w:rsidRPr="00167541" w:rsidR="002B7A09">
        <w:t>It is possible that I</w:t>
      </w:r>
      <w:r w:rsidRPr="00167541" w:rsidR="00FA721B">
        <w:t xml:space="preserve"> </w:t>
      </w:r>
      <w:r w:rsidRPr="00167541" w:rsidR="002B7A09">
        <w:t>could</w:t>
      </w:r>
      <w:r w:rsidRPr="00167541" w:rsidR="00FA721B">
        <w:t xml:space="preserve"> have done this or that, but I did not see it that way.</w:t>
      </w:r>
      <w:r w:rsidRPr="00167541" w:rsidR="002B7A09">
        <w:t xml:space="preserve"> </w:t>
      </w:r>
      <w:r w:rsidRPr="00167541" w:rsidR="00501B3E">
        <w:t>I was not going to let these people hold me back in the way they had hoped.</w:t>
      </w:r>
      <w:r w:rsidRPr="00167541" w:rsidR="00D70C8B">
        <w:t xml:space="preserve"> I took th</w:t>
      </w:r>
      <w:r w:rsidRPr="00167541" w:rsidR="00D61FA8">
        <w:t>e view</w:t>
      </w:r>
      <w:r w:rsidRPr="00167541" w:rsidR="00D70C8B">
        <w:t xml:space="preserve"> that</w:t>
      </w:r>
      <w:r w:rsidR="00830FBA">
        <w:t>,</w:t>
      </w:r>
      <w:r w:rsidRPr="00167541" w:rsidR="00D70C8B">
        <w:t xml:space="preserve"> if I wake up in the morning and I do anything, it </w:t>
      </w:r>
      <w:r w:rsidRPr="00167541" w:rsidR="00D61FA8">
        <w:t xml:space="preserve">is </w:t>
      </w:r>
      <w:r w:rsidRPr="00167541" w:rsidR="00D70C8B">
        <w:t>another day and I have survived.</w:t>
      </w:r>
      <w:r w:rsidRPr="00167541" w:rsidR="00501B3E">
        <w:t xml:space="preserve"> I have shown to those people</w:t>
      </w:r>
      <w:r w:rsidRPr="00167541" w:rsidR="00B03042">
        <w:t>,</w:t>
      </w:r>
      <w:r w:rsidRPr="00167541" w:rsidR="00501B3E">
        <w:t xml:space="preserve"> who tried to put me six feet under</w:t>
      </w:r>
      <w:r w:rsidRPr="00167541" w:rsidR="00B03042">
        <w:t>,</w:t>
      </w:r>
      <w:r w:rsidRPr="00167541" w:rsidR="00501B3E">
        <w:t xml:space="preserve"> that I </w:t>
      </w:r>
      <w:r w:rsidRPr="00167541" w:rsidR="00B03042">
        <w:t>am</w:t>
      </w:r>
      <w:r w:rsidRPr="00167541" w:rsidR="00501B3E">
        <w:t xml:space="preserve"> still alive</w:t>
      </w:r>
      <w:r w:rsidRPr="00167541" w:rsidR="00B03042">
        <w:t>. Over 30 years later I am still here</w:t>
      </w:r>
      <w:r w:rsidRPr="00167541" w:rsidR="00D61FA8">
        <w:t>;</w:t>
      </w:r>
      <w:r w:rsidRPr="00167541" w:rsidR="00B03042">
        <w:t xml:space="preserve"> I get involved in different things within the community. As you </w:t>
      </w:r>
      <w:r w:rsidRPr="00167541" w:rsidR="004C4B8A">
        <w:t xml:space="preserve">say, we have over 250 kids from all sides of the community within our club. </w:t>
      </w:r>
      <w:r w:rsidRPr="00167541">
        <w:t xml:space="preserve">We run a club </w:t>
      </w:r>
      <w:r w:rsidR="00830FBA">
        <w:t>with</w:t>
      </w:r>
      <w:r w:rsidRPr="00167541">
        <w:t xml:space="preserve"> something like 24</w:t>
      </w:r>
      <w:r w:rsidRPr="00167541" w:rsidR="00D61FA8">
        <w:t xml:space="preserve"> or </w:t>
      </w:r>
      <w:r w:rsidRPr="00167541">
        <w:t>25 teams.</w:t>
      </w:r>
      <w:r w:rsidRPr="00167541" w:rsidR="004C4B8A">
        <w:t xml:space="preserve"> </w:t>
      </w:r>
      <w:r w:rsidRPr="00167541" w:rsidR="00D012C7">
        <w:t xml:space="preserve">I am getting a little old </w:t>
      </w:r>
      <w:r w:rsidRPr="00167541" w:rsidR="00D61FA8">
        <w:t>for coaching now</w:t>
      </w:r>
      <w:r w:rsidRPr="00167541" w:rsidR="00D012C7">
        <w:t>, unfortunately, so I just stand on the side</w:t>
      </w:r>
      <w:r w:rsidRPr="00167541" w:rsidR="00D61FA8">
        <w:t xml:space="preserve"> </w:t>
      </w:r>
      <w:r w:rsidRPr="00167541" w:rsidR="00D012C7">
        <w:t>lines and complain. W</w:t>
      </w:r>
      <w:r w:rsidRPr="00167541">
        <w:t xml:space="preserve">e have 250 kids. </w:t>
      </w:r>
      <w:r w:rsidRPr="00167541" w:rsidR="007C6328">
        <w:t xml:space="preserve">It is the way forward. You have to get kids and young people early and not let </w:t>
      </w:r>
      <w:r w:rsidRPr="00167541" w:rsidR="00D61FA8">
        <w:t>their minds be</w:t>
      </w:r>
      <w:r w:rsidRPr="00167541" w:rsidR="007C6328">
        <w:t xml:space="preserve"> interfere</w:t>
      </w:r>
      <w:r w:rsidRPr="00167541" w:rsidR="00D61FA8">
        <w:t>d with by people</w:t>
      </w:r>
      <w:r w:rsidRPr="00167541" w:rsidR="007673F4">
        <w:t xml:space="preserve"> who will try to guide them towards a particular way.</w:t>
      </w:r>
    </w:p>
    <w:p w:rsidR="00501B3E" w:rsidRPr="00167541" w:rsidP="00B8015F">
      <w:pPr>
        <w:pStyle w:val="Question"/>
      </w:pPr>
      <w:sdt>
        <w:sdtPr>
          <w:alias w:val="Member"/>
          <w:tag w:val="&lt;Member mnisId='4129' dodsId='33629'&gt;"/>
          <w:id w:val="-594861345"/>
          <w:placeholder>
            <w:docPart w:val="DefaultPlaceholder_-1854013440"/>
          </w:placeholder>
          <w:richText/>
        </w:sdtPr>
        <w:sdtContent>
          <w:r w:rsidRPr="00167541" w:rsidR="00B8015F">
            <w:rPr>
              <w:b/>
            </w:rPr>
            <w:t>Ian Paisley:</w:t>
          </w:r>
        </w:sdtContent>
      </w:sdt>
      <w:r w:rsidRPr="00167541" w:rsidR="00B8015F">
        <w:t xml:space="preserve"> Congratulations </w:t>
      </w:r>
      <w:r w:rsidR="00830FBA">
        <w:t>on</w:t>
      </w:r>
      <w:r w:rsidRPr="00167541" w:rsidR="00B8015F">
        <w:t xml:space="preserve"> </w:t>
      </w:r>
      <w:r w:rsidRPr="00167541" w:rsidR="00B8015F">
        <w:t>that</w:t>
      </w:r>
      <w:r w:rsidRPr="00167541" w:rsidR="00735AE6">
        <w:t>,</w:t>
      </w:r>
      <w:r w:rsidRPr="00167541" w:rsidR="00B8015F">
        <w:t xml:space="preserve"> and</w:t>
      </w:r>
      <w:r w:rsidRPr="00167541" w:rsidR="00B8015F">
        <w:t xml:space="preserve"> thank you for that contribution. Jonathan Ganesh, can I ask you the same question? </w:t>
      </w:r>
      <w:r w:rsidRPr="00167541" w:rsidR="00EC1303">
        <w:t xml:space="preserve">The compensation package in the British mainland might be slightly different to what people did or did not experience in Northern Ireland. Could you outline to us the adequacy, or lack </w:t>
      </w:r>
      <w:r w:rsidRPr="00167541" w:rsidR="00516791">
        <w:t>thereof</w:t>
      </w:r>
      <w:r w:rsidRPr="00167541" w:rsidR="00735AE6">
        <w:t>,</w:t>
      </w:r>
      <w:r w:rsidRPr="00167541" w:rsidR="00516791">
        <w:t xml:space="preserve"> of th</w:t>
      </w:r>
      <w:r w:rsidRPr="00167541" w:rsidR="00735AE6">
        <w:t>e</w:t>
      </w:r>
      <w:r w:rsidRPr="00167541" w:rsidR="00516791">
        <w:t xml:space="preserve"> support that you received? </w:t>
      </w:r>
    </w:p>
    <w:p w:rsidR="00735AE6" w:rsidRPr="00167541" w:rsidP="00B8015F">
      <w:pPr>
        <w:pStyle w:val="Answer"/>
      </w:pPr>
      <w:sdt>
        <w:sdtPr>
          <w:alias w:val="Witness"/>
          <w:id w:val="197822480"/>
          <w:placeholder>
            <w:docPart w:val="DefaultPlaceholder_-1854013440"/>
          </w:placeholder>
          <w:richText/>
        </w:sdtPr>
        <w:sdtContent>
          <w:r w:rsidRPr="00167541" w:rsidR="00CC18CF">
            <w:rPr>
              <w:b/>
              <w:bCs/>
              <w:i/>
              <w:iCs/>
            </w:rPr>
            <w:t>Jonathan Ganesh</w:t>
          </w:r>
          <w:r w:rsidRPr="00167541" w:rsidR="00B8015F">
            <w:rPr>
              <w:b/>
            </w:rPr>
            <w:t xml:space="preserve">: </w:t>
          </w:r>
        </w:sdtContent>
      </w:sdt>
      <w:r w:rsidRPr="00167541" w:rsidR="00B8015F">
        <w:t>There was some</w:t>
      </w:r>
      <w:r w:rsidRPr="00167541" w:rsidR="00516791">
        <w:t xml:space="preserve"> help</w:t>
      </w:r>
      <w:r w:rsidRPr="00167541" w:rsidR="00B8015F">
        <w:t xml:space="preserve"> given to me</w:t>
      </w:r>
      <w:r w:rsidRPr="00167541" w:rsidR="00516791">
        <w:t xml:space="preserve"> by the </w:t>
      </w:r>
      <w:r w:rsidRPr="00167541" w:rsidR="00DE2ACE">
        <w:t xml:space="preserve">Criminal Injuries Compensation </w:t>
      </w:r>
      <w:r w:rsidRPr="00167541">
        <w:t>Board. T</w:t>
      </w:r>
      <w:r w:rsidRPr="00167541" w:rsidR="00DB10E8">
        <w:t>hat was done for me by a social worker at the hospital</w:t>
      </w:r>
      <w:r w:rsidRPr="00167541" w:rsidR="00B8015F">
        <w:t xml:space="preserve">. I do not mind telling you the </w:t>
      </w:r>
      <w:r w:rsidRPr="00167541" w:rsidR="00DB10E8">
        <w:t xml:space="preserve">exact </w:t>
      </w:r>
      <w:r w:rsidRPr="00167541" w:rsidR="00B8015F">
        <w:t>figure I received because I have nothing to hide. It was approximately £1,000.</w:t>
      </w:r>
      <w:r w:rsidRPr="00167541" w:rsidR="009F160E">
        <w:t xml:space="preserve"> I was so depressed after the incident that I did not pursue it. </w:t>
      </w:r>
      <w:r w:rsidRPr="00167541">
        <w:t>Because</w:t>
      </w:r>
      <w:r w:rsidRPr="00167541" w:rsidR="009F160E">
        <w:t xml:space="preserve"> my health was </w:t>
      </w:r>
      <w:r w:rsidRPr="00167541" w:rsidR="00022777">
        <w:t>declining,</w:t>
      </w:r>
      <w:r w:rsidRPr="00167541" w:rsidR="009F160E">
        <w:t xml:space="preserve"> </w:t>
      </w:r>
      <w:r w:rsidRPr="00167541" w:rsidR="00EF7C86">
        <w:t>we submitted another application a number of years later, and they said, “I am sorry</w:t>
      </w:r>
      <w:r w:rsidRPr="00167541">
        <w:t>. Y</w:t>
      </w:r>
      <w:r w:rsidRPr="00167541" w:rsidR="00EF7C86">
        <w:t xml:space="preserve">ou have already had one payment of </w:t>
      </w:r>
      <w:r w:rsidRPr="00167541" w:rsidR="00022777">
        <w:t>£1,000, approximately 25 years ago, and that is the limit. That is the assessment</w:t>
      </w:r>
      <w:r w:rsidRPr="00167541" w:rsidR="00566A39">
        <w:t xml:space="preserve"> we have made</w:t>
      </w:r>
      <w:r w:rsidRPr="00167541">
        <w:t>”, and that</w:t>
      </w:r>
      <w:r w:rsidRPr="00167541" w:rsidR="00566A39">
        <w:t xml:space="preserve"> is it</w:t>
      </w:r>
      <w:r w:rsidRPr="00167541">
        <w:t xml:space="preserve">; </w:t>
      </w:r>
      <w:r w:rsidRPr="00167541" w:rsidR="00B8015F">
        <w:t>I have never received any help.</w:t>
      </w:r>
      <w:r w:rsidRPr="00167541" w:rsidR="00566A39">
        <w:t xml:space="preserve"> </w:t>
      </w:r>
    </w:p>
    <w:p w:rsidR="00735AE6" w:rsidRPr="00167541" w:rsidP="00B8015F">
      <w:pPr>
        <w:pStyle w:val="Answer"/>
      </w:pPr>
      <w:r w:rsidRPr="00167541">
        <w:t xml:space="preserve">I made an application to the </w:t>
      </w:r>
      <w:r w:rsidRPr="00167541">
        <w:t>v</w:t>
      </w:r>
      <w:r w:rsidRPr="00167541">
        <w:t xml:space="preserve">ictim </w:t>
      </w:r>
      <w:r w:rsidRPr="00167541">
        <w:t>s</w:t>
      </w:r>
      <w:r w:rsidRPr="00167541">
        <w:t>upport service in Northern Ireland</w:t>
      </w:r>
      <w:r w:rsidRPr="00167541">
        <w:t xml:space="preserve">. It was, </w:t>
      </w:r>
      <w:r w:rsidRPr="00167541">
        <w:t>for some strange reasons</w:t>
      </w:r>
      <w:r w:rsidRPr="00167541">
        <w:t xml:space="preserve">, </w:t>
      </w:r>
      <w:r w:rsidRPr="00167541">
        <w:t xml:space="preserve">rejected. </w:t>
      </w:r>
      <w:r w:rsidRPr="00167541" w:rsidR="00B8015F">
        <w:t>I pursued it</w:t>
      </w:r>
      <w:r w:rsidRPr="00167541">
        <w:t xml:space="preserve">, </w:t>
      </w:r>
      <w:r w:rsidRPr="00167541" w:rsidR="00B8015F">
        <w:t xml:space="preserve">and they said, </w:t>
      </w:r>
      <w:r w:rsidRPr="00167541">
        <w:t>“</w:t>
      </w:r>
      <w:r w:rsidRPr="00167541" w:rsidR="00B8015F">
        <w:t>I am sorry</w:t>
      </w:r>
      <w:r w:rsidRPr="00167541">
        <w:t>. T</w:t>
      </w:r>
      <w:r w:rsidRPr="00167541" w:rsidR="00B8015F">
        <w:t>he cut-off date is April</w:t>
      </w:r>
      <w:r w:rsidRPr="00167541" w:rsidR="00245F2A">
        <w:t xml:space="preserve"> </w:t>
      </w:r>
      <w:r w:rsidRPr="00167541" w:rsidR="00B8015F">
        <w:t>2017.</w:t>
      </w:r>
      <w:r w:rsidRPr="00167541">
        <w:t xml:space="preserve"> If you had not made your application before then</w:t>
      </w:r>
      <w:r w:rsidRPr="00167541">
        <w:t>,</w:t>
      </w:r>
      <w:r w:rsidRPr="00167541">
        <w:t xml:space="preserve"> we are not allowed to help you in that way</w:t>
      </w:r>
      <w:r w:rsidR="00830FBA">
        <w:t>.</w:t>
      </w:r>
      <w:r w:rsidRPr="00167541">
        <w:t xml:space="preserve">” </w:t>
      </w:r>
      <w:r w:rsidRPr="00167541" w:rsidR="00EE2512">
        <w:t xml:space="preserve">It has been appalling. I know I might be going off the point, but I have spoken to some of the </w:t>
      </w:r>
      <w:r w:rsidRPr="00167541" w:rsidR="001040E2">
        <w:t>Americans who received compensation.</w:t>
      </w:r>
      <w:r w:rsidRPr="00167541" w:rsidR="00EE2512">
        <w:t xml:space="preserve"> </w:t>
      </w:r>
      <w:r w:rsidRPr="00167541" w:rsidR="001040E2">
        <w:t xml:space="preserve">They received substantial amounts of compensation. </w:t>
      </w:r>
      <w:r w:rsidRPr="00167541" w:rsidR="00B8015F">
        <w:t>They received special medical chairs</w:t>
      </w:r>
      <w:r w:rsidRPr="00167541" w:rsidR="00347FD0">
        <w:t xml:space="preserve"> and</w:t>
      </w:r>
      <w:r w:rsidRPr="00167541" w:rsidR="00B8015F">
        <w:t xml:space="preserve"> wheelchairs.</w:t>
      </w:r>
      <w:r w:rsidRPr="00167541" w:rsidR="00347FD0">
        <w:t xml:space="preserve"> </w:t>
      </w:r>
      <w:r w:rsidRPr="00167541">
        <w:t xml:space="preserve">I </w:t>
      </w:r>
      <w:r w:rsidRPr="00167541" w:rsidR="00E25A27">
        <w:t xml:space="preserve">received £1,000 compensation for the injuries I received. </w:t>
      </w:r>
    </w:p>
    <w:p w:rsidR="000240D0" w:rsidRPr="00167541" w:rsidP="00B8015F">
      <w:pPr>
        <w:pStyle w:val="Answer"/>
      </w:pPr>
      <w:r w:rsidRPr="00167541">
        <w:t>I was so depressed afterwards, not because of the money</w:t>
      </w:r>
      <w:r w:rsidRPr="00167541" w:rsidR="00735AE6">
        <w:t>.</w:t>
      </w:r>
      <w:r w:rsidRPr="00167541">
        <w:t xml:space="preserve"> </w:t>
      </w:r>
      <w:r w:rsidRPr="00167541" w:rsidR="00735AE6">
        <w:t>F</w:t>
      </w:r>
      <w:r w:rsidRPr="00167541" w:rsidR="001877EC">
        <w:t xml:space="preserve">or two </w:t>
      </w:r>
      <w:r w:rsidRPr="00167541" w:rsidR="00735AE6">
        <w:t xml:space="preserve">or </w:t>
      </w:r>
      <w:r w:rsidRPr="00167541" w:rsidR="001877EC">
        <w:t>three years I was so unhappy and sad.</w:t>
      </w:r>
      <w:r w:rsidRPr="00167541" w:rsidR="00735AE6">
        <w:t xml:space="preserve"> </w:t>
      </w:r>
      <w:r w:rsidRPr="00167541" w:rsidR="001877EC">
        <w:t>My friends had been killed</w:t>
      </w:r>
      <w:r w:rsidRPr="00167541" w:rsidR="00735AE6">
        <w:t>.</w:t>
      </w:r>
      <w:r w:rsidRPr="00167541" w:rsidR="001877EC">
        <w:t xml:space="preserve"> I was not myself</w:t>
      </w:r>
      <w:r w:rsidRPr="00167541" w:rsidR="008A131A">
        <w:t xml:space="preserve">. I carried </w:t>
      </w:r>
      <w:r w:rsidRPr="00167541" w:rsidR="00735AE6">
        <w:t xml:space="preserve">on </w:t>
      </w:r>
      <w:r w:rsidRPr="00167541" w:rsidR="008A131A">
        <w:t>in silence</w:t>
      </w:r>
      <w:r w:rsidRPr="00167541" w:rsidR="00735AE6">
        <w:t xml:space="preserve">. </w:t>
      </w:r>
      <w:r w:rsidRPr="00167541" w:rsidR="008A131A">
        <w:t>I was helped by my friends and people.</w:t>
      </w:r>
      <w:r w:rsidRPr="00167541" w:rsidR="001877EC">
        <w:t xml:space="preserve"> </w:t>
      </w:r>
      <w:r w:rsidRPr="00167541">
        <w:t>It was very difficult.</w:t>
      </w:r>
      <w:r w:rsidRPr="00167541" w:rsidR="008A131A">
        <w:t xml:space="preserve"> How can I explain this to you, Mr Paisley?</w:t>
      </w:r>
      <w:r w:rsidRPr="00167541">
        <w:t xml:space="preserve"> It is very difficult for a </w:t>
      </w:r>
      <w:r w:rsidRPr="00167541">
        <w:t>victim, because</w:t>
      </w:r>
      <w:r w:rsidRPr="00167541">
        <w:t xml:space="preserve"> every time you fill out an application form</w:t>
      </w:r>
      <w:r w:rsidRPr="00167541" w:rsidR="00174329">
        <w:t>,</w:t>
      </w:r>
      <w:r w:rsidRPr="00167541">
        <w:t xml:space="preserve"> anyt</w:t>
      </w:r>
      <w:r w:rsidRPr="00167541" w:rsidR="00174329">
        <w:t>i</w:t>
      </w:r>
      <w:r w:rsidRPr="00167541">
        <w:t>me you do something</w:t>
      </w:r>
      <w:r w:rsidRPr="00167541" w:rsidR="00174329">
        <w:t>,</w:t>
      </w:r>
      <w:r w:rsidRPr="00167541">
        <w:t xml:space="preserve"> it just appears</w:t>
      </w:r>
      <w:r w:rsidRPr="00167541" w:rsidR="00735AE6">
        <w:t>;</w:t>
      </w:r>
      <w:r w:rsidRPr="00167541">
        <w:t xml:space="preserve"> </w:t>
      </w:r>
      <w:r w:rsidRPr="00167541" w:rsidR="00174329">
        <w:t>you are</w:t>
      </w:r>
      <w:r w:rsidRPr="00167541">
        <w:t xml:space="preserve"> bring</w:t>
      </w:r>
      <w:r w:rsidRPr="00167541" w:rsidR="00174329">
        <w:t>ing</w:t>
      </w:r>
      <w:r w:rsidRPr="00167541">
        <w:t xml:space="preserve"> back those terrible memories</w:t>
      </w:r>
      <w:r w:rsidRPr="00167541" w:rsidR="00735AE6">
        <w:t>, and s</w:t>
      </w:r>
      <w:r w:rsidRPr="00167541" w:rsidR="00137864">
        <w:t>ometimes it is very difficult to do so</w:t>
      </w:r>
      <w:r w:rsidRPr="00167541" w:rsidR="00735AE6">
        <w:t>.</w:t>
      </w:r>
      <w:r w:rsidRPr="00167541" w:rsidR="00137864">
        <w:t xml:space="preserve"> </w:t>
      </w:r>
      <w:r w:rsidRPr="00167541" w:rsidR="00735AE6">
        <w:t>I</w:t>
      </w:r>
      <w:r w:rsidRPr="00167541" w:rsidR="00137864">
        <w:t>t is heart</w:t>
      </w:r>
      <w:r w:rsidR="00830FBA">
        <w:t>-</w:t>
      </w:r>
      <w:r w:rsidRPr="00167541" w:rsidR="00137864">
        <w:t>breaking</w:t>
      </w:r>
      <w:r w:rsidRPr="00167541" w:rsidR="00735AE6">
        <w:t xml:space="preserve"> </w:t>
      </w:r>
      <w:r w:rsidRPr="00167541" w:rsidR="008E2E1B">
        <w:t xml:space="preserve">when you are told there might be £500 available, which is a very small amount of </w:t>
      </w:r>
      <w:r w:rsidRPr="00167541" w:rsidR="008E2E1B">
        <w:t>money</w:t>
      </w:r>
      <w:r w:rsidRPr="00167541" w:rsidR="008E2E1B">
        <w:t xml:space="preserve"> but </w:t>
      </w:r>
      <w:r w:rsidRPr="00167541" w:rsidR="000E1A40">
        <w:t>it could help somebody, and then my victims at DVA are told, “I am sorry</w:t>
      </w:r>
      <w:r w:rsidRPr="00167541" w:rsidR="00735AE6">
        <w:t>. Y</w:t>
      </w:r>
      <w:r w:rsidRPr="00167541" w:rsidR="00EE7DB3">
        <w:t>ou had to apply before April 2017</w:t>
      </w:r>
      <w:r w:rsidR="00830FBA">
        <w:t>.</w:t>
      </w:r>
      <w:r w:rsidRPr="00167541" w:rsidR="00EE7DB3">
        <w:t>”</w:t>
      </w:r>
      <w:r w:rsidRPr="00167541" w:rsidR="00A641B2">
        <w:t xml:space="preserve"> </w:t>
      </w:r>
      <w:r w:rsidRPr="00167541">
        <w:t>It is an appalling situation</w:t>
      </w:r>
      <w:r w:rsidRPr="00167541" w:rsidR="00EE7DB3">
        <w:t>.</w:t>
      </w:r>
      <w:r w:rsidRPr="00167541">
        <w:t xml:space="preserve"> </w:t>
      </w:r>
    </w:p>
    <w:p w:rsidR="00B8015F" w:rsidRPr="00167541" w:rsidP="000240D0">
      <w:pPr>
        <w:pStyle w:val="Question"/>
      </w:pPr>
      <w:sdt>
        <w:sdtPr>
          <w:alias w:val="Member"/>
          <w:tag w:val="&lt;Member mnisId='4129' dodsId='33629'&gt;"/>
          <w:id w:val="-54547859"/>
          <w:placeholder>
            <w:docPart w:val="DefaultPlaceholder_-1854013440"/>
          </w:placeholder>
          <w:richText/>
        </w:sdtPr>
        <w:sdtContent>
          <w:r w:rsidRPr="00167541" w:rsidR="000240D0">
            <w:rPr>
              <w:b/>
            </w:rPr>
            <w:t>Ian Paisley:</w:t>
          </w:r>
        </w:sdtContent>
      </w:sdt>
      <w:r w:rsidRPr="00167541" w:rsidR="000240D0">
        <w:t xml:space="preserve"> </w:t>
      </w:r>
      <w:r w:rsidRPr="00167541" w:rsidR="000F3A24">
        <w:t>Mr Ganesh, what happened to your promising law career and your sport</w:t>
      </w:r>
      <w:r w:rsidR="00830FBA">
        <w:t>ing</w:t>
      </w:r>
      <w:r w:rsidRPr="00167541" w:rsidR="000F3A24">
        <w:t xml:space="preserve"> desires? </w:t>
      </w:r>
      <w:r w:rsidRPr="00167541" w:rsidR="000240D0">
        <w:t>What happened</w:t>
      </w:r>
      <w:r w:rsidRPr="00167541" w:rsidR="00735AE6">
        <w:t xml:space="preserve"> to them</w:t>
      </w:r>
      <w:r w:rsidRPr="00167541" w:rsidR="000240D0">
        <w:t xml:space="preserve"> after this? </w:t>
      </w:r>
    </w:p>
    <w:p w:rsidR="00735AE6" w:rsidRPr="00167541" w:rsidP="000240D0">
      <w:pPr>
        <w:pStyle w:val="Answer"/>
      </w:pPr>
      <w:sdt>
        <w:sdtPr>
          <w:alias w:val="Witness"/>
          <w:id w:val="-798143869"/>
          <w:placeholder>
            <w:docPart w:val="DefaultPlaceholder_-1854013440"/>
          </w:placeholder>
          <w:richText/>
        </w:sdtPr>
        <w:sdtContent>
          <w:r w:rsidRPr="00167541" w:rsidR="00CC18CF">
            <w:rPr>
              <w:b/>
              <w:bCs/>
              <w:i/>
              <w:iCs/>
            </w:rPr>
            <w:t>Jonathan Ganesh</w:t>
          </w:r>
          <w:r w:rsidRPr="00167541" w:rsidR="000240D0">
            <w:rPr>
              <w:b/>
            </w:rPr>
            <w:t xml:space="preserve">: </w:t>
          </w:r>
        </w:sdtContent>
      </w:sdt>
      <w:r w:rsidRPr="00167541">
        <w:t>Because</w:t>
      </w:r>
      <w:r w:rsidRPr="00167541" w:rsidR="000F3A24">
        <w:t xml:space="preserve"> my hands </w:t>
      </w:r>
      <w:r w:rsidRPr="00167541">
        <w:t xml:space="preserve">and my thumb have </w:t>
      </w:r>
      <w:r w:rsidRPr="00167541" w:rsidR="000F3A24">
        <w:t>been quite badly damaged</w:t>
      </w:r>
      <w:r w:rsidRPr="00167541">
        <w:t>,</w:t>
      </w:r>
      <w:r w:rsidRPr="00167541" w:rsidR="000F3A24">
        <w:t xml:space="preserve"> </w:t>
      </w:r>
      <w:r w:rsidRPr="00167541" w:rsidR="00F44343">
        <w:t xml:space="preserve">I would </w:t>
      </w:r>
      <w:r w:rsidRPr="00167541" w:rsidR="00012143">
        <w:t xml:space="preserve">not </w:t>
      </w:r>
      <w:r w:rsidRPr="00167541" w:rsidR="00F44343">
        <w:t xml:space="preserve">be able to get </w:t>
      </w:r>
      <w:r w:rsidRPr="00167541">
        <w:t xml:space="preserve">a </w:t>
      </w:r>
      <w:r w:rsidRPr="00167541" w:rsidR="00FD10D7">
        <w:t>professional boxing licence, not in this country anyway</w:t>
      </w:r>
      <w:r w:rsidRPr="00167541" w:rsidR="00012143">
        <w:t xml:space="preserve">. I would not be able to get a licence from the British Boxing Board of Control </w:t>
      </w:r>
      <w:r w:rsidRPr="00167541" w:rsidR="00601289">
        <w:t>to box professionally. My boxing career ended</w:t>
      </w:r>
      <w:r w:rsidRPr="00167541">
        <w:t xml:space="preserve">; </w:t>
      </w:r>
      <w:r w:rsidRPr="00167541" w:rsidR="00601289">
        <w:t>I could not box anymore.</w:t>
      </w:r>
      <w:r w:rsidRPr="00167541" w:rsidR="00A641B2">
        <w:t xml:space="preserve"> </w:t>
      </w:r>
    </w:p>
    <w:p w:rsidR="000240D0" w:rsidRPr="00167541" w:rsidP="000240D0">
      <w:pPr>
        <w:pStyle w:val="Answer"/>
      </w:pPr>
      <w:r w:rsidRPr="00167541">
        <w:t>As for my law degree, I return</w:t>
      </w:r>
      <w:r w:rsidRPr="00167541" w:rsidR="00735AE6">
        <w:t>ed</w:t>
      </w:r>
      <w:r w:rsidRPr="00167541">
        <w:t xml:space="preserve"> to </w:t>
      </w:r>
      <w:r w:rsidRPr="00167541" w:rsidR="00167BE4">
        <w:t>university</w:t>
      </w:r>
      <w:r w:rsidRPr="00167541">
        <w:t xml:space="preserve"> but I </w:t>
      </w:r>
      <w:r w:rsidRPr="00167541" w:rsidR="00735AE6">
        <w:t xml:space="preserve">just </w:t>
      </w:r>
      <w:r w:rsidRPr="00167541">
        <w:t xml:space="preserve">could not focus. </w:t>
      </w:r>
      <w:r w:rsidRPr="00167541" w:rsidR="00E36687">
        <w:t>I manage</w:t>
      </w:r>
      <w:r w:rsidRPr="00167541" w:rsidR="00735AE6">
        <w:t>d</w:t>
      </w:r>
      <w:r w:rsidRPr="00167541" w:rsidR="00E36687">
        <w:t xml:space="preserve"> to achieve </w:t>
      </w:r>
      <w:r w:rsidR="00830FBA">
        <w:t>it</w:t>
      </w:r>
      <w:r w:rsidRPr="00167541" w:rsidR="00735AE6">
        <w:t xml:space="preserve"> </w:t>
      </w:r>
      <w:r w:rsidRPr="00167541" w:rsidR="00933AC3">
        <w:t>15 years later</w:t>
      </w:r>
      <w:r w:rsidRPr="00167541" w:rsidR="00E36687">
        <w:t xml:space="preserve">, through the </w:t>
      </w:r>
      <w:r w:rsidRPr="00167541" w:rsidR="00351991">
        <w:t>Open University</w:t>
      </w:r>
      <w:r w:rsidRPr="00167541" w:rsidR="00735AE6">
        <w:t xml:space="preserve">, </w:t>
      </w:r>
      <w:r w:rsidRPr="00167541" w:rsidR="009700BB">
        <w:t>b</w:t>
      </w:r>
      <w:r w:rsidRPr="00167541" w:rsidR="00351991">
        <w:t>ut because of my age it is going to be very difficult</w:t>
      </w:r>
      <w:r w:rsidRPr="00167541" w:rsidR="00735AE6">
        <w:t xml:space="preserve"> for me</w:t>
      </w:r>
      <w:r w:rsidRPr="00167541" w:rsidR="00351991">
        <w:t xml:space="preserve"> to go into that profession</w:t>
      </w:r>
      <w:r w:rsidRPr="00167541" w:rsidR="009700BB">
        <w:t xml:space="preserve">. </w:t>
      </w:r>
      <w:r w:rsidRPr="00167541" w:rsidR="00351991">
        <w:t>I was pleased to get the law qualification</w:t>
      </w:r>
      <w:r w:rsidRPr="00167541" w:rsidR="00735AE6">
        <w:t xml:space="preserve">. However, </w:t>
      </w:r>
      <w:r w:rsidRPr="00167541">
        <w:t xml:space="preserve">it would have been more </w:t>
      </w:r>
      <w:r w:rsidRPr="00167541" w:rsidR="00167BE4">
        <w:t>beneficial</w:t>
      </w:r>
      <w:r w:rsidRPr="00167541">
        <w:t xml:space="preserve"> if I had it 15 years earlier</w:t>
      </w:r>
      <w:r w:rsidRPr="00167541" w:rsidR="00AC0262">
        <w:t>, but I was not in th</w:t>
      </w:r>
      <w:r w:rsidRPr="00167541" w:rsidR="00ED50AE">
        <w:t>e right</w:t>
      </w:r>
      <w:r w:rsidRPr="00167541" w:rsidR="00AC0262">
        <w:t xml:space="preserve"> frame of mind to do so. </w:t>
      </w:r>
    </w:p>
    <w:p w:rsidR="000240D0" w:rsidRPr="00167541" w:rsidP="0073420F">
      <w:pPr>
        <w:pStyle w:val="Question"/>
      </w:pPr>
      <w:sdt>
        <w:sdtPr>
          <w:alias w:val="Member"/>
          <w:tag w:val="&lt;Member mnisId='4494' dodsId='72275'&gt;"/>
          <w:id w:val="1167364551"/>
          <w:placeholder>
            <w:docPart w:val="DefaultPlaceholder_-1854013440"/>
          </w:placeholder>
          <w:richText/>
        </w:sdtPr>
        <w:sdtContent>
          <w:r w:rsidRPr="00167541">
            <w:rPr>
              <w:b/>
            </w:rPr>
            <w:t>Chair:</w:t>
          </w:r>
        </w:sdtContent>
      </w:sdt>
      <w:r w:rsidRPr="00167541">
        <w:t xml:space="preserve"> </w:t>
      </w:r>
      <w:r w:rsidRPr="00167541" w:rsidR="00ED50AE">
        <w:t>On the back of what Mr Paisley has just asked, I wanted to ask</w:t>
      </w:r>
      <w:r w:rsidRPr="00167541" w:rsidR="0073420F">
        <w:t xml:space="preserve"> this question of the three of you. H</w:t>
      </w:r>
      <w:r w:rsidRPr="00167541">
        <w:t xml:space="preserve">ow important is it to you that </w:t>
      </w:r>
      <w:r w:rsidRPr="00167541" w:rsidR="00167BE4">
        <w:t xml:space="preserve">victims and survivors of those who were affected </w:t>
      </w:r>
      <w:r w:rsidR="003F6298">
        <w:t>by</w:t>
      </w:r>
      <w:r w:rsidRPr="00167541" w:rsidR="00167BE4">
        <w:t xml:space="preserve"> Libyan</w:t>
      </w:r>
      <w:r w:rsidRPr="00167541" w:rsidR="00F501ED">
        <w:t>-</w:t>
      </w:r>
      <w:r w:rsidRPr="00167541" w:rsidR="00167BE4">
        <w:t>sponsored</w:t>
      </w:r>
      <w:r w:rsidRPr="00167541" w:rsidR="00F501ED">
        <w:t xml:space="preserve">/facilitated activity are carved out </w:t>
      </w:r>
      <w:r w:rsidRPr="00167541" w:rsidR="003D3847">
        <w:t>and looked at separately, as a free</w:t>
      </w:r>
      <w:r w:rsidRPr="00167541" w:rsidR="0073420F">
        <w:t>-</w:t>
      </w:r>
      <w:r w:rsidRPr="00167541" w:rsidR="00BB7209">
        <w:t xml:space="preserve">standing group? If you look at the tail end </w:t>
      </w:r>
      <w:r w:rsidRPr="00167541" w:rsidR="00717F5F">
        <w:t>of the written ministerial statement</w:t>
      </w:r>
      <w:r w:rsidRPr="00167541" w:rsidR="0073420F">
        <w:t xml:space="preserve">, which </w:t>
      </w:r>
      <w:r w:rsidRPr="00167541" w:rsidR="00717F5F">
        <w:t>I was just trying to put my hand to</w:t>
      </w:r>
      <w:r w:rsidRPr="00167541" w:rsidR="0073420F">
        <w:t>—</w:t>
      </w:r>
      <w:r w:rsidRPr="00167541" w:rsidR="00717F5F">
        <w:t xml:space="preserve">I know it is here </w:t>
      </w:r>
      <w:r w:rsidRPr="00167541" w:rsidR="000749A5">
        <w:t>somewhere</w:t>
      </w:r>
      <w:r w:rsidR="003F6298">
        <w:t xml:space="preserve">, </w:t>
      </w:r>
      <w:r w:rsidRPr="00167541" w:rsidR="00717F5F">
        <w:t>but I do not have it at the moment</w:t>
      </w:r>
      <w:r w:rsidRPr="00167541" w:rsidR="0073420F">
        <w:t>—</w:t>
      </w:r>
      <w:r w:rsidRPr="00167541" w:rsidR="00717F5F">
        <w:t>it says people can now apply to</w:t>
      </w:r>
      <w:r w:rsidRPr="00167541" w:rsidR="0073420F">
        <w:t xml:space="preserve"> the</w:t>
      </w:r>
      <w:r w:rsidRPr="00167541" w:rsidR="00C967FE">
        <w:t xml:space="preserve"> Executive</w:t>
      </w:r>
      <w:r w:rsidRPr="00167541" w:rsidR="0024429A">
        <w:t xml:space="preserve"> in Stormont for some money</w:t>
      </w:r>
      <w:r w:rsidRPr="00167541" w:rsidR="000749A5">
        <w:t>, but</w:t>
      </w:r>
      <w:r w:rsidRPr="00167541" w:rsidR="0073420F">
        <w:t xml:space="preserve"> </w:t>
      </w:r>
      <w:r w:rsidR="003F6298">
        <w:t>it</w:t>
      </w:r>
      <w:r w:rsidRPr="00167541" w:rsidR="0073420F">
        <w:t xml:space="preserve"> is</w:t>
      </w:r>
      <w:r w:rsidRPr="00167541" w:rsidR="000749A5">
        <w:t xml:space="preserve"> encapsulated within the general survivors of the </w:t>
      </w:r>
      <w:r w:rsidRPr="00167541" w:rsidR="0073420F">
        <w:t>T</w:t>
      </w:r>
      <w:r w:rsidRPr="00167541" w:rsidR="000749A5">
        <w:t>roubles</w:t>
      </w:r>
      <w:r w:rsidRPr="00167541" w:rsidR="0073420F">
        <w:t xml:space="preserve"> </w:t>
      </w:r>
      <w:r w:rsidRPr="00167541" w:rsidR="000749A5">
        <w:t xml:space="preserve">type </w:t>
      </w:r>
      <w:r w:rsidRPr="00167541" w:rsidR="0073420F">
        <w:t xml:space="preserve">of </w:t>
      </w:r>
      <w:r w:rsidRPr="00167541" w:rsidR="000749A5">
        <w:t>funding.</w:t>
      </w:r>
      <w:r w:rsidRPr="00167541" w:rsidR="00A641B2">
        <w:t xml:space="preserve"> </w:t>
      </w:r>
      <w:r w:rsidRPr="00167541" w:rsidR="00167BE4">
        <w:t xml:space="preserve">Is it important that those who suffered because </w:t>
      </w:r>
      <w:r w:rsidRPr="00167541" w:rsidR="000749A5">
        <w:t>of</w:t>
      </w:r>
      <w:r w:rsidRPr="00167541" w:rsidR="00167BE4">
        <w:t xml:space="preserve"> Libya are viewed and dealt with separately, or does it not necessarily matter? </w:t>
      </w:r>
    </w:p>
    <w:p w:rsidR="0045608A" w:rsidRPr="00167541" w:rsidP="00167BE4">
      <w:pPr>
        <w:pStyle w:val="Answer"/>
      </w:pPr>
      <w:sdt>
        <w:sdtPr>
          <w:alias w:val="Witness"/>
          <w:id w:val="826868316"/>
          <w:placeholder>
            <w:docPart w:val="DefaultPlaceholder_-1854013440"/>
          </w:placeholder>
          <w:richText/>
        </w:sdtPr>
        <w:sdtContent>
          <w:r w:rsidRPr="00167541" w:rsidR="000E437E">
            <w:rPr>
              <w:b/>
              <w:bCs/>
              <w:i/>
              <w:iCs/>
            </w:rPr>
            <w:t xml:space="preserve">Phyllis </w:t>
          </w:r>
          <w:r w:rsidRPr="00167541" w:rsidR="000E437E">
            <w:rPr>
              <w:b/>
              <w:bCs/>
              <w:i/>
              <w:iCs/>
            </w:rPr>
            <w:t>Carrothers</w:t>
          </w:r>
          <w:r w:rsidRPr="00167541" w:rsidR="000E437E">
            <w:rPr>
              <w:b/>
              <w:bCs/>
              <w:i/>
              <w:iCs/>
            </w:rPr>
            <w:t>:</w:t>
          </w:r>
          <w:r w:rsidRPr="00167541" w:rsidR="00167BE4">
            <w:rPr>
              <w:b/>
            </w:rPr>
            <w:t xml:space="preserve"> </w:t>
          </w:r>
        </w:sdtContent>
      </w:sdt>
      <w:r w:rsidRPr="00167541" w:rsidR="008739AA">
        <w:t>G</w:t>
      </w:r>
      <w:r w:rsidRPr="00167541" w:rsidR="00167BE4">
        <w:t xml:space="preserve">iven the </w:t>
      </w:r>
      <w:r w:rsidRPr="00167541" w:rsidR="008739AA">
        <w:t>disclosure</w:t>
      </w:r>
      <w:r w:rsidRPr="00167541" w:rsidR="00167BE4">
        <w:t xml:space="preserve"> that the Semtex could be traced </w:t>
      </w:r>
      <w:r w:rsidRPr="00167541" w:rsidR="008739AA">
        <w:t xml:space="preserve">back specifically </w:t>
      </w:r>
      <w:r w:rsidRPr="00167541" w:rsidR="00167BE4">
        <w:t>to the like</w:t>
      </w:r>
      <w:r w:rsidRPr="00167541" w:rsidR="0073420F">
        <w:t>s</w:t>
      </w:r>
      <w:r w:rsidRPr="00167541" w:rsidR="00167BE4">
        <w:t xml:space="preserve"> of the Libyan regime</w:t>
      </w:r>
      <w:r w:rsidRPr="00167541" w:rsidR="008739AA">
        <w:t xml:space="preserve">, </w:t>
      </w:r>
      <w:r w:rsidRPr="00167541" w:rsidR="00ED4BF5">
        <w:t xml:space="preserve">I do not know. I was a </w:t>
      </w:r>
      <w:r w:rsidRPr="00167541" w:rsidR="00ED4BF5">
        <w:t>former chairperson of the RUC GC Wi</w:t>
      </w:r>
      <w:r w:rsidRPr="00167541" w:rsidR="00C01897">
        <w:t>d</w:t>
      </w:r>
      <w:r w:rsidRPr="00167541" w:rsidR="00ED4BF5">
        <w:t xml:space="preserve">ows </w:t>
      </w:r>
      <w:r w:rsidRPr="00167541" w:rsidR="00C01897">
        <w:t>Association</w:t>
      </w:r>
      <w:r w:rsidRPr="00167541" w:rsidR="0073420F">
        <w:t>;</w:t>
      </w:r>
      <w:r w:rsidRPr="00167541" w:rsidR="00C01897">
        <w:t xml:space="preserve"> obviously the organisation is made up of widows who, like myself, were bereaved via a bomb rather than a bullet. </w:t>
      </w:r>
      <w:r w:rsidRPr="00167541" w:rsidR="0073420F">
        <w:t>D</w:t>
      </w:r>
      <w:r w:rsidRPr="00167541" w:rsidR="00566DD5">
        <w:t xml:space="preserve">ue </w:t>
      </w:r>
      <w:r w:rsidRPr="00167541" w:rsidR="00CE1D4A">
        <w:t>to</w:t>
      </w:r>
      <w:r w:rsidRPr="00167541" w:rsidR="00167BE4">
        <w:t xml:space="preserve"> the position I held at the time</w:t>
      </w:r>
      <w:r w:rsidRPr="00167541" w:rsidR="0073420F">
        <w:t xml:space="preserve">, I </w:t>
      </w:r>
      <w:r w:rsidRPr="00167541" w:rsidR="00CE1D4A">
        <w:t>attend</w:t>
      </w:r>
      <w:r w:rsidR="003F6298">
        <w:t>ed</w:t>
      </w:r>
      <w:r w:rsidRPr="00167541" w:rsidR="00CE1D4A">
        <w:t xml:space="preserve"> th</w:t>
      </w:r>
      <w:r w:rsidRPr="00167541" w:rsidR="0073420F">
        <w:t>e</w:t>
      </w:r>
      <w:r w:rsidRPr="00167541" w:rsidR="00CE1D4A">
        <w:t xml:space="preserve"> meeting at the Foreign Office that I mentioned, over a decade ago</w:t>
      </w:r>
      <w:r w:rsidRPr="00167541" w:rsidR="0073420F">
        <w:t xml:space="preserve">. </w:t>
      </w:r>
      <w:r w:rsidR="003F6298">
        <w:t>We</w:t>
      </w:r>
      <w:r w:rsidRPr="00167541" w:rsidR="00167BE4">
        <w:t xml:space="preserve"> never actually said, “</w:t>
      </w:r>
      <w:r w:rsidRPr="00167541" w:rsidR="00E46361">
        <w:t>W</w:t>
      </w:r>
      <w:r w:rsidRPr="00167541" w:rsidR="00167BE4">
        <w:t>hat about us</w:t>
      </w:r>
      <w:r w:rsidRPr="00167541" w:rsidR="0073420F">
        <w:t xml:space="preserve"> </w:t>
      </w:r>
      <w:r w:rsidRPr="00167541" w:rsidR="00167BE4">
        <w:t>and how our husbands were killed</w:t>
      </w:r>
      <w:r w:rsidRPr="00167541" w:rsidR="0073420F">
        <w:t>?”</w:t>
      </w:r>
      <w:r w:rsidRPr="00167541" w:rsidR="00E46361">
        <w:t xml:space="preserve"> </w:t>
      </w:r>
    </w:p>
    <w:p w:rsidR="00BA72CF" w:rsidRPr="00167541" w:rsidP="00167BE4">
      <w:pPr>
        <w:pStyle w:val="Answer"/>
      </w:pPr>
      <w:r w:rsidRPr="00167541">
        <w:t>Maybe I am generalising too much, but it was accepted that</w:t>
      </w:r>
      <w:r w:rsidRPr="00167541" w:rsidR="006C7BD0">
        <w:t>, because of</w:t>
      </w:r>
      <w:r w:rsidRPr="00167541">
        <w:t xml:space="preserve"> the fact that </w:t>
      </w:r>
      <w:r w:rsidRPr="00167541" w:rsidR="006C7BD0">
        <w:t xml:space="preserve">the </w:t>
      </w:r>
      <w:r w:rsidRPr="00167541">
        <w:t>explosives were traced to Libya</w:t>
      </w:r>
      <w:r w:rsidRPr="00167541" w:rsidR="00F9042F">
        <w:t xml:space="preserve">, and that was irrefutable, it was right and proper that we should be treated </w:t>
      </w:r>
      <w:r w:rsidRPr="00167541" w:rsidR="006C7BD0">
        <w:t>with</w:t>
      </w:r>
      <w:r w:rsidRPr="00167541" w:rsidR="00F9042F">
        <w:t xml:space="preserve"> equivalence </w:t>
      </w:r>
      <w:r w:rsidRPr="00167541" w:rsidR="006C7BD0">
        <w:t>to</w:t>
      </w:r>
      <w:r w:rsidRPr="00167541" w:rsidR="00F9042F">
        <w:t xml:space="preserve"> </w:t>
      </w:r>
      <w:r w:rsidR="003F6298">
        <w:t xml:space="preserve">the </w:t>
      </w:r>
      <w:r w:rsidRPr="00167541" w:rsidR="00F9042F">
        <w:t>America</w:t>
      </w:r>
      <w:r w:rsidR="003F6298">
        <w:t xml:space="preserve">ns </w:t>
      </w:r>
      <w:r w:rsidRPr="00167541" w:rsidR="00F9042F">
        <w:t xml:space="preserve">and others. </w:t>
      </w:r>
    </w:p>
    <w:p w:rsidR="00BA72CF" w:rsidRPr="00167541" w:rsidP="00BA72CF">
      <w:pPr>
        <w:pStyle w:val="Answer"/>
      </w:pPr>
      <w:sdt>
        <w:sdtPr>
          <w:alias w:val="Witness"/>
          <w:id w:val="-1530323643"/>
          <w:placeholder>
            <w:docPart w:val="DefaultPlaceholder_-1854013440"/>
          </w:placeholder>
          <w:richText/>
        </w:sdtPr>
        <w:sdtContent>
          <w:r w:rsidRPr="00167541" w:rsidR="00CC18CF">
            <w:rPr>
              <w:b/>
              <w:bCs/>
              <w:i/>
              <w:iCs/>
            </w:rPr>
            <w:t>Jonathan Ganesh</w:t>
          </w:r>
          <w:r w:rsidRPr="00167541">
            <w:rPr>
              <w:b/>
            </w:rPr>
            <w:t xml:space="preserve">: </w:t>
          </w:r>
        </w:sdtContent>
      </w:sdt>
      <w:r w:rsidRPr="00167541">
        <w:t>I am sorry</w:t>
      </w:r>
      <w:r w:rsidRPr="00167541" w:rsidR="006C7BD0">
        <w:t>. C</w:t>
      </w:r>
      <w:r w:rsidRPr="00167541">
        <w:t xml:space="preserve">ould you please repeat the </w:t>
      </w:r>
      <w:r w:rsidRPr="00167541">
        <w:t>question</w:t>
      </w:r>
      <w:r w:rsidRPr="00167541" w:rsidR="001040ED">
        <w:t xml:space="preserve">, </w:t>
      </w:r>
      <w:r w:rsidRPr="00167541">
        <w:t>because</w:t>
      </w:r>
      <w:r w:rsidRPr="00167541">
        <w:t xml:space="preserve"> I had some interference</w:t>
      </w:r>
      <w:r w:rsidRPr="00167541" w:rsidR="006C7BD0">
        <w:t>?</w:t>
      </w:r>
    </w:p>
    <w:p w:rsidR="00C00711" w:rsidRPr="00167541" w:rsidP="00BA72CF">
      <w:pPr>
        <w:pStyle w:val="Question"/>
      </w:pPr>
      <w:sdt>
        <w:sdtPr>
          <w:alias w:val="Member"/>
          <w:tag w:val="&lt;Member mnisId='4494' dodsId='72275'&gt;"/>
          <w:id w:val="1133841708"/>
          <w:placeholder>
            <w:docPart w:val="DefaultPlaceholder_-1854013440"/>
          </w:placeholder>
          <w:richText/>
        </w:sdtPr>
        <w:sdtContent>
          <w:r w:rsidRPr="00167541" w:rsidR="00BA72CF">
            <w:rPr>
              <w:b/>
            </w:rPr>
            <w:t>Chair:</w:t>
          </w:r>
        </w:sdtContent>
      </w:sdt>
      <w:r w:rsidRPr="00167541" w:rsidR="00BA72CF">
        <w:t xml:space="preserve"> </w:t>
      </w:r>
      <w:r w:rsidRPr="00167541" w:rsidR="008F0704">
        <w:t>I was just referring back and picking up on Mr</w:t>
      </w:r>
      <w:r w:rsidRPr="00167541" w:rsidR="00245F2A">
        <w:t xml:space="preserve"> </w:t>
      </w:r>
      <w:r w:rsidRPr="00167541" w:rsidR="008F0704">
        <w:t xml:space="preserve">Paisley’s question </w:t>
      </w:r>
      <w:r w:rsidRPr="00167541" w:rsidR="00A33535">
        <w:t>about compensation. I now have the wording of the written ministerial statement in front of me. It suggests that</w:t>
      </w:r>
      <w:r w:rsidRPr="00167541" w:rsidR="006C7BD0">
        <w:t xml:space="preserve"> </w:t>
      </w:r>
      <w:r w:rsidRPr="00167541" w:rsidR="00A33535">
        <w:t xml:space="preserve">victims will </w:t>
      </w:r>
      <w:r w:rsidR="003F6298">
        <w:t>“</w:t>
      </w:r>
      <w:r w:rsidRPr="003F6298" w:rsidR="003F6298">
        <w:t>have access to the Northern Ireland Criminal Injuries Compensation Scheme. The Troubles Permanent Disablement Scheme, to be delivered by the Northern Ireland Executive, will provide acknowledgement payments to people living with permanent physical or psychological disablement resulting from being injured in Troubles-related incidents.</w:t>
      </w:r>
      <w:r w:rsidR="003F6298">
        <w:t>”</w:t>
      </w:r>
    </w:p>
    <w:p w:rsidR="00BA72CF" w:rsidRPr="00167541" w:rsidP="00C00711">
      <w:pPr>
        <w:pStyle w:val="Question"/>
        <w:numPr>
          <w:ilvl w:val="0"/>
          <w:numId w:val="0"/>
        </w:numPr>
        <w:ind w:left="794"/>
      </w:pPr>
      <w:r w:rsidRPr="00167541">
        <w:t>F</w:t>
      </w:r>
      <w:r w:rsidRPr="00167541" w:rsidR="000C0435">
        <w:t>rom</w:t>
      </w:r>
      <w:r w:rsidRPr="00167541" w:rsidR="00166165">
        <w:t xml:space="preserve"> your point of view</w:t>
      </w:r>
      <w:r w:rsidRPr="00167541" w:rsidR="00C00711">
        <w:t>,</w:t>
      </w:r>
      <w:r w:rsidRPr="00167541" w:rsidR="00166165">
        <w:t xml:space="preserve"> should </w:t>
      </w:r>
      <w:r w:rsidRPr="00167541" w:rsidR="000C0435">
        <w:t>those</w:t>
      </w:r>
      <w:r w:rsidRPr="00167541" w:rsidR="00166165">
        <w:t xml:space="preserve"> who have survived Libyan</w:t>
      </w:r>
      <w:r w:rsidRPr="00167541" w:rsidR="00C00711">
        <w:noBreakHyphen/>
        <w:t xml:space="preserve">facilitated atrocities be looked at and dealt with separately, </w:t>
      </w:r>
      <w:r w:rsidRPr="00167541" w:rsidR="00166165">
        <w:t>or are you content with the Government</w:t>
      </w:r>
      <w:r w:rsidRPr="00167541">
        <w:t xml:space="preserve">’s </w:t>
      </w:r>
      <w:r w:rsidRPr="00167541" w:rsidR="00166165">
        <w:t>stated approach</w:t>
      </w:r>
      <w:r w:rsidRPr="00167541" w:rsidR="00C00711">
        <w:t xml:space="preserve">, which is effectively </w:t>
      </w:r>
      <w:r w:rsidRPr="00167541" w:rsidR="00857922">
        <w:t>to bundle everybody together?</w:t>
      </w:r>
      <w:r w:rsidRPr="00167541" w:rsidR="00166165">
        <w:t xml:space="preserve"> </w:t>
      </w:r>
      <w:r w:rsidRPr="00167541">
        <w:t>I do not use that phrase dismissively.</w:t>
      </w:r>
    </w:p>
    <w:p w:rsidR="00D2626F" w:rsidRPr="00167541" w:rsidP="00166165">
      <w:pPr>
        <w:pStyle w:val="Answer"/>
      </w:pPr>
      <w:sdt>
        <w:sdtPr>
          <w:alias w:val="Witness"/>
          <w:id w:val="-1406448625"/>
          <w:placeholder>
            <w:docPart w:val="DefaultPlaceholder_-1854013440"/>
          </w:placeholder>
          <w:richText/>
        </w:sdtPr>
        <w:sdtContent>
          <w:r w:rsidRPr="00167541" w:rsidR="00CC18CF">
            <w:rPr>
              <w:b/>
              <w:bCs/>
              <w:i/>
              <w:iCs/>
            </w:rPr>
            <w:t>Jonathan Ganesh</w:t>
          </w:r>
          <w:r w:rsidRPr="00167541" w:rsidR="00166165">
            <w:rPr>
              <w:b/>
            </w:rPr>
            <w:t xml:space="preserve">: </w:t>
          </w:r>
        </w:sdtContent>
      </w:sdt>
      <w:r w:rsidRPr="00167541" w:rsidR="00166165">
        <w:t xml:space="preserve">With all due respect, that would be </w:t>
      </w:r>
      <w:r w:rsidRPr="00167541" w:rsidR="00857922">
        <w:t xml:space="preserve">totally </w:t>
      </w:r>
      <w:r w:rsidRPr="00167541" w:rsidR="00166165">
        <w:t>inappropriate.</w:t>
      </w:r>
      <w:r w:rsidRPr="00167541" w:rsidR="00857922">
        <w:t xml:space="preserve"> The whole point of our campaign </w:t>
      </w:r>
      <w:r w:rsidR="003F6298">
        <w:t>was</w:t>
      </w:r>
      <w:r w:rsidRPr="00167541" w:rsidR="00857922">
        <w:t xml:space="preserve"> that we would hold Gaddafi to account. We did not want money from the UK taxpayer. We were</w:t>
      </w:r>
      <w:r w:rsidRPr="00167541" w:rsidR="006C7BD0">
        <w:t xml:space="preserve"> </w:t>
      </w:r>
      <w:r w:rsidRPr="00167541" w:rsidR="00857922">
        <w:t xml:space="preserve">and </w:t>
      </w:r>
      <w:r w:rsidRPr="00167541" w:rsidR="006C7BD0">
        <w:t xml:space="preserve">still </w:t>
      </w:r>
      <w:r w:rsidRPr="00167541" w:rsidR="00AF024D">
        <w:t xml:space="preserve">are very adamant that Gaddafi paid the French, </w:t>
      </w:r>
      <w:r w:rsidRPr="00167541" w:rsidR="00AF024D">
        <w:t>Germans</w:t>
      </w:r>
      <w:r w:rsidRPr="00167541" w:rsidR="00AF024D">
        <w:t xml:space="preserve"> and Americans.</w:t>
      </w:r>
      <w:r w:rsidRPr="00167541" w:rsidR="00166165">
        <w:t xml:space="preserve"> It would be so </w:t>
      </w:r>
      <w:r w:rsidRPr="00167541" w:rsidR="003B3182">
        <w:t>disingenuous</w:t>
      </w:r>
      <w:r w:rsidRPr="00167541" w:rsidR="00166165">
        <w:t xml:space="preserve"> of us to say, </w:t>
      </w:r>
      <w:r w:rsidRPr="00167541" w:rsidR="003B3182">
        <w:t>“</w:t>
      </w:r>
      <w:r w:rsidRPr="00167541" w:rsidR="006C7BD0">
        <w:t>H</w:t>
      </w:r>
      <w:r w:rsidRPr="00167541" w:rsidR="00AF024D">
        <w:t>ang</w:t>
      </w:r>
      <w:r w:rsidRPr="00167541" w:rsidR="003B3182">
        <w:t xml:space="preserve"> </w:t>
      </w:r>
      <w:r w:rsidRPr="00167541" w:rsidR="006C7BD0">
        <w:t xml:space="preserve">on </w:t>
      </w:r>
      <w:r w:rsidRPr="00167541" w:rsidR="003B3182">
        <w:t>a minute</w:t>
      </w:r>
      <w:r w:rsidR="003F6298">
        <w:t>.</w:t>
      </w:r>
      <w:r w:rsidRPr="00167541" w:rsidR="006C7BD0">
        <w:t>”</w:t>
      </w:r>
      <w:r w:rsidR="003F6298">
        <w:t xml:space="preserve"> </w:t>
      </w:r>
      <w:r w:rsidRPr="00167541" w:rsidR="006C7BD0">
        <w:t>W</w:t>
      </w:r>
      <w:r w:rsidRPr="00167541" w:rsidR="003B3182">
        <w:t xml:space="preserve">e </w:t>
      </w:r>
      <w:r w:rsidRPr="00167541" w:rsidR="00AF024D">
        <w:t>may</w:t>
      </w:r>
      <w:r w:rsidRPr="00167541" w:rsidR="003B3182">
        <w:t xml:space="preserve"> need that money</w:t>
      </w:r>
      <w:r w:rsidRPr="00167541" w:rsidR="006C7BD0">
        <w:t>—s</w:t>
      </w:r>
      <w:r w:rsidRPr="00167541" w:rsidR="00DF2A03">
        <w:t>ome people desperately need that help</w:t>
      </w:r>
      <w:r w:rsidRPr="00167541" w:rsidR="006C7BD0">
        <w:t>—</w:t>
      </w:r>
      <w:r w:rsidRPr="00167541">
        <w:t>but t</w:t>
      </w:r>
      <w:r w:rsidRPr="00167541" w:rsidR="00F8682E">
        <w:t>he moral principle is</w:t>
      </w:r>
      <w:r w:rsidRPr="00167541">
        <w:t xml:space="preserve"> holding Gaddafi and his regime to account.</w:t>
      </w:r>
      <w:r w:rsidRPr="00167541" w:rsidR="003B3182">
        <w:t xml:space="preserve"> </w:t>
      </w:r>
    </w:p>
    <w:p w:rsidR="003B3182" w:rsidRPr="00167541" w:rsidP="00166165">
      <w:pPr>
        <w:pStyle w:val="Answer"/>
      </w:pPr>
      <w:r w:rsidRPr="00167541">
        <w:t>If this is not done</w:t>
      </w:r>
      <w:r w:rsidRPr="00167541" w:rsidR="006C7BD0">
        <w:t>,</w:t>
      </w:r>
      <w:r w:rsidRPr="00167541">
        <w:t xml:space="preserve"> it will leave a terrible legacy</w:t>
      </w:r>
      <w:r w:rsidRPr="00167541" w:rsidR="00D2626F">
        <w:t xml:space="preserve"> and completely tarnish the UK’s image abroad</w:t>
      </w:r>
      <w:r w:rsidRPr="00167541">
        <w:t>.</w:t>
      </w:r>
      <w:r w:rsidRPr="00167541" w:rsidR="002A6575">
        <w:t xml:space="preserve"> The whole point is </w:t>
      </w:r>
      <w:r w:rsidR="003F6298">
        <w:t xml:space="preserve">that </w:t>
      </w:r>
      <w:r w:rsidRPr="00167541" w:rsidR="002A6575">
        <w:t xml:space="preserve">you want to dissuade a future dictator who wants to </w:t>
      </w:r>
      <w:r w:rsidRPr="00167541" w:rsidR="00272814">
        <w:t>arm a terrorist group</w:t>
      </w:r>
      <w:r w:rsidRPr="00167541" w:rsidR="006C7BD0">
        <w:t>, by saying, “Y</w:t>
      </w:r>
      <w:r w:rsidRPr="00167541" w:rsidR="00272814">
        <w:t>ou will be held to account</w:t>
      </w:r>
      <w:r w:rsidR="003F6298">
        <w:t>,</w:t>
      </w:r>
      <w:r w:rsidRPr="00167541" w:rsidR="006C7BD0">
        <w:t>”</w:t>
      </w:r>
      <w:r w:rsidRPr="00167541" w:rsidR="00272814">
        <w:t xml:space="preserve"> rather than </w:t>
      </w:r>
      <w:r w:rsidRPr="00167541" w:rsidR="006C7BD0">
        <w:t>t</w:t>
      </w:r>
      <w:r w:rsidRPr="00167541" w:rsidR="00272814">
        <w:t xml:space="preserve">he </w:t>
      </w:r>
      <w:r w:rsidRPr="00167541" w:rsidR="00B7727E">
        <w:t>UK Government</w:t>
      </w:r>
      <w:r w:rsidRPr="00167541" w:rsidR="008735C3">
        <w:t xml:space="preserve"> </w:t>
      </w:r>
      <w:r w:rsidRPr="00167541" w:rsidR="00023B6E">
        <w:t>say</w:t>
      </w:r>
      <w:r w:rsidRPr="00167541" w:rsidR="006C7BD0">
        <w:t>ing</w:t>
      </w:r>
      <w:r w:rsidRPr="00167541" w:rsidR="00023B6E">
        <w:t>, “You can always go there if you need money</w:t>
      </w:r>
      <w:r w:rsidR="003F6298">
        <w:t>.</w:t>
      </w:r>
      <w:r w:rsidRPr="00167541" w:rsidR="006C7BD0">
        <w:t>”</w:t>
      </w:r>
      <w:r w:rsidRPr="00167541" w:rsidR="00A641B2">
        <w:t xml:space="preserve"> </w:t>
      </w:r>
      <w:r w:rsidRPr="00167541">
        <w:t>When I met Gordon Brown in 2008</w:t>
      </w:r>
      <w:r w:rsidRPr="00167541" w:rsidR="00023B6E">
        <w:t>,</w:t>
      </w:r>
      <w:r w:rsidRPr="00167541">
        <w:t xml:space="preserve"> he mention</w:t>
      </w:r>
      <w:r w:rsidRPr="00167541" w:rsidR="006C7BD0">
        <w:t>ed</w:t>
      </w:r>
      <w:r w:rsidRPr="00167541">
        <w:t xml:space="preserve"> that to me</w:t>
      </w:r>
      <w:r w:rsidRPr="00167541" w:rsidR="00023B6E">
        <w:t>, a</w:t>
      </w:r>
      <w:r w:rsidRPr="00167541">
        <w:t>nd I said to him, “Please</w:t>
      </w:r>
      <w:r w:rsidR="003F6298">
        <w:t xml:space="preserve">, </w:t>
      </w:r>
      <w:r w:rsidRPr="00167541">
        <w:t xml:space="preserve">it is </w:t>
      </w:r>
      <w:r w:rsidRPr="00167541" w:rsidR="000C0435">
        <w:t>deeper</w:t>
      </w:r>
      <w:r w:rsidRPr="00167541">
        <w:t xml:space="preserve"> than that. We want to hold </w:t>
      </w:r>
      <w:r w:rsidRPr="00167541" w:rsidR="00FC10CE">
        <w:t>Gaddafi</w:t>
      </w:r>
      <w:r w:rsidRPr="00167541">
        <w:t xml:space="preserve"> to account</w:t>
      </w:r>
      <w:r w:rsidR="003F6298">
        <w:t>.</w:t>
      </w:r>
      <w:r w:rsidRPr="00167541">
        <w:t xml:space="preserve">” </w:t>
      </w:r>
      <w:r w:rsidRPr="00167541" w:rsidR="006C7BD0">
        <w:t xml:space="preserve">We </w:t>
      </w:r>
      <w:r w:rsidRPr="00167541" w:rsidR="00B872A8">
        <w:t>desperately need the hel</w:t>
      </w:r>
      <w:r w:rsidRPr="00167541" w:rsidR="006C7BD0">
        <w:t>p—of course we do—</w:t>
      </w:r>
      <w:r w:rsidRPr="00167541" w:rsidR="004D3E1C">
        <w:t xml:space="preserve">but morally it is the </w:t>
      </w:r>
      <w:r w:rsidRPr="00167541" w:rsidR="006C7BD0">
        <w:t xml:space="preserve">wrong </w:t>
      </w:r>
      <w:r w:rsidRPr="00167541" w:rsidR="004D3E1C">
        <w:t xml:space="preserve">thing to do to </w:t>
      </w:r>
      <w:r w:rsidRPr="00167541" w:rsidR="006C7BD0">
        <w:t xml:space="preserve">allow </w:t>
      </w:r>
      <w:r w:rsidRPr="00167541" w:rsidR="004D3E1C">
        <w:t>somebody</w:t>
      </w:r>
      <w:r w:rsidRPr="00167541" w:rsidR="006C7BD0">
        <w:t xml:space="preserve"> </w:t>
      </w:r>
      <w:r w:rsidRPr="00167541" w:rsidR="004D3E1C">
        <w:t xml:space="preserve">who armed a terrible terrorist group and </w:t>
      </w:r>
      <w:r w:rsidRPr="00167541" w:rsidR="00E0678F">
        <w:t>supplied tremendous weaponry and trainin</w:t>
      </w:r>
      <w:r w:rsidRPr="00167541" w:rsidR="00857B93">
        <w:t>g</w:t>
      </w:r>
      <w:r w:rsidRPr="00167541" w:rsidR="00E0678F">
        <w:t xml:space="preserve"> to think</w:t>
      </w:r>
      <w:r w:rsidRPr="00167541" w:rsidR="00857B93">
        <w:t xml:space="preserve"> that</w:t>
      </w:r>
      <w:r w:rsidRPr="00167541" w:rsidR="00E0678F">
        <w:t xml:space="preserve"> they could walk away scot</w:t>
      </w:r>
      <w:r w:rsidRPr="00167541" w:rsidR="00A24450">
        <w:t>-</w:t>
      </w:r>
      <w:r w:rsidRPr="00167541" w:rsidR="00E0678F">
        <w:t>free</w:t>
      </w:r>
      <w:r w:rsidRPr="00167541" w:rsidR="00A24450">
        <w:t xml:space="preserve"> and it is now down to t</w:t>
      </w:r>
      <w:r w:rsidRPr="00167541" w:rsidR="00053364">
        <w:t>he UK taxpayer.</w:t>
      </w:r>
      <w:r w:rsidRPr="00167541" w:rsidR="00A641B2">
        <w:t xml:space="preserve"> </w:t>
      </w:r>
    </w:p>
    <w:p w:rsidR="000C0435" w:rsidRPr="00167541" w:rsidP="007C4DF0">
      <w:pPr>
        <w:pStyle w:val="Question"/>
        <w:numPr>
          <w:ilvl w:val="0"/>
          <w:numId w:val="0"/>
        </w:numPr>
        <w:ind w:left="794"/>
      </w:pPr>
      <w:sdt>
        <w:sdtPr>
          <w:alias w:val="Member"/>
          <w:tag w:val="&lt;Member mnisId='4494' dodsId='72275'&gt;"/>
          <w:id w:val="-505440623"/>
          <w:placeholder>
            <w:docPart w:val="DefaultPlaceholder_-1854013440"/>
          </w:placeholder>
          <w:richText/>
        </w:sdtPr>
        <w:sdtContent>
          <w:r w:rsidRPr="00167541" w:rsidR="003B3182">
            <w:rPr>
              <w:b/>
            </w:rPr>
            <w:t>Chair:</w:t>
          </w:r>
        </w:sdtContent>
      </w:sdt>
      <w:r w:rsidRPr="00167541" w:rsidR="003B3182">
        <w:t xml:space="preserve"> </w:t>
      </w:r>
      <w:r w:rsidRPr="00167541" w:rsidR="00B612BC">
        <w:t>That is a very powerful point</w:t>
      </w:r>
      <w:r w:rsidRPr="00167541">
        <w:t xml:space="preserve"> </w:t>
      </w:r>
      <w:r w:rsidRPr="00167541" w:rsidR="00B612BC">
        <w:t>to make, M</w:t>
      </w:r>
      <w:r w:rsidRPr="00167541" w:rsidR="00053364">
        <w:t>r</w:t>
      </w:r>
      <w:r w:rsidRPr="00167541" w:rsidR="00B612BC">
        <w:t xml:space="preserve"> Ganesh, and it certainly resonates with me.</w:t>
      </w:r>
      <w:r w:rsidRPr="00167541" w:rsidR="00053364">
        <w:t xml:space="preserve"> It is </w:t>
      </w:r>
      <w:r w:rsidRPr="00167541" w:rsidR="00857B93">
        <w:t xml:space="preserve">about </w:t>
      </w:r>
      <w:r w:rsidRPr="00167541" w:rsidR="00053364">
        <w:t>the wider message that i</w:t>
      </w:r>
      <w:r w:rsidRPr="00167541" w:rsidR="00857B93">
        <w:t>s</w:t>
      </w:r>
      <w:r w:rsidRPr="00167541" w:rsidR="00053364">
        <w:t xml:space="preserve"> sen</w:t>
      </w:r>
      <w:r w:rsidRPr="00167541" w:rsidR="00857B93">
        <w:t>t</w:t>
      </w:r>
      <w:r w:rsidRPr="00167541" w:rsidR="00053364">
        <w:t xml:space="preserve"> out to regimes that</w:t>
      </w:r>
      <w:r w:rsidRPr="00167541" w:rsidR="00B612BC">
        <w:t xml:space="preserve"> </w:t>
      </w:r>
      <w:r w:rsidRPr="00167541" w:rsidR="00053364">
        <w:t xml:space="preserve">might at some point </w:t>
      </w:r>
      <w:r w:rsidRPr="00167541" w:rsidR="00B2758E">
        <w:t xml:space="preserve">seek to replicate how Colonel Gaddafi operated and </w:t>
      </w:r>
      <w:r w:rsidRPr="00167541" w:rsidR="00A70803">
        <w:t>conducted</w:t>
      </w:r>
      <w:r w:rsidRPr="00167541" w:rsidR="00B2758E">
        <w:t xml:space="preserve"> himself</w:t>
      </w:r>
      <w:r w:rsidRPr="00167541" w:rsidR="00A70803">
        <w:t xml:space="preserve"> on the international</w:t>
      </w:r>
      <w:r w:rsidRPr="00167541" w:rsidR="00857B93">
        <w:t xml:space="preserve"> stage</w:t>
      </w:r>
      <w:r w:rsidRPr="00167541" w:rsidR="00A70803">
        <w:t>.</w:t>
      </w:r>
      <w:r w:rsidRPr="00167541" w:rsidR="00B2758E">
        <w:t xml:space="preserve"> </w:t>
      </w:r>
      <w:r w:rsidRPr="00167541" w:rsidR="00B612BC">
        <w:t xml:space="preserve">That is a very </w:t>
      </w:r>
      <w:r w:rsidRPr="00167541" w:rsidR="00B612BC">
        <w:t xml:space="preserve">powerful point indeed. </w:t>
      </w:r>
    </w:p>
    <w:p w:rsidR="00166165" w:rsidRPr="00167541" w:rsidP="000C0435">
      <w:pPr>
        <w:pStyle w:val="Question"/>
      </w:pPr>
      <w:sdt>
        <w:sdtPr>
          <w:alias w:val="Member"/>
          <w:tag w:val="&lt;Member mnisId='1562' dodsId='28181'&gt;"/>
          <w:id w:val="960773325"/>
          <w:placeholder>
            <w:docPart w:val="DefaultPlaceholder_-1854013440"/>
          </w:placeholder>
          <w:richText/>
        </w:sdtPr>
        <w:sdtContent>
          <w:r w:rsidRPr="00167541" w:rsidR="0073420F">
            <w:rPr>
              <w:b/>
            </w:rPr>
            <w:t>Mr Goodwill:</w:t>
          </w:r>
        </w:sdtContent>
      </w:sdt>
      <w:r w:rsidRPr="00167541" w:rsidR="000C0435">
        <w:t xml:space="preserve"> We have already heard from our witnesses</w:t>
      </w:r>
      <w:r w:rsidRPr="00167541" w:rsidR="00857B93">
        <w:t xml:space="preserve"> about</w:t>
      </w:r>
      <w:r w:rsidRPr="00167541" w:rsidR="000C0435">
        <w:t xml:space="preserve"> how they were stunned by the good news</w:t>
      </w:r>
      <w:r w:rsidRPr="00167541" w:rsidR="00AF6C4A">
        <w:t xml:space="preserve"> in 2019 that Mr </w:t>
      </w:r>
      <w:r w:rsidRPr="00167541" w:rsidR="00AF6C4A">
        <w:t>Shawcross</w:t>
      </w:r>
      <w:r w:rsidRPr="00167541" w:rsidR="00AF6C4A">
        <w:t xml:space="preserve"> had been commissioned to produce </w:t>
      </w:r>
      <w:r w:rsidRPr="00167541" w:rsidR="000C63E6">
        <w:t xml:space="preserve">this report. I just wondered if any of our witnesses had direct contact with Mr </w:t>
      </w:r>
      <w:r w:rsidRPr="00167541" w:rsidR="000C63E6">
        <w:t>Shawcross</w:t>
      </w:r>
      <w:r w:rsidRPr="00167541" w:rsidR="000C63E6">
        <w:t xml:space="preserve">, either at their own initiation or </w:t>
      </w:r>
      <w:r w:rsidRPr="00167541" w:rsidR="00C209D0">
        <w:t xml:space="preserve">by Mr </w:t>
      </w:r>
      <w:r w:rsidRPr="00167541" w:rsidR="00C209D0">
        <w:t>Shawcross</w:t>
      </w:r>
      <w:r w:rsidRPr="00167541" w:rsidR="00C209D0">
        <w:t xml:space="preserve"> getting in touch</w:t>
      </w:r>
      <w:r w:rsidRPr="00167541" w:rsidR="00857B93">
        <w:t>.</w:t>
      </w:r>
      <w:r w:rsidRPr="00167541" w:rsidR="00A641B2">
        <w:t xml:space="preserve"> </w:t>
      </w:r>
    </w:p>
    <w:p w:rsidR="00F4694B" w:rsidRPr="00167541" w:rsidP="000C0435">
      <w:pPr>
        <w:pStyle w:val="Answer"/>
      </w:pPr>
      <w:sdt>
        <w:sdtPr>
          <w:alias w:val="Witness"/>
          <w:id w:val="1059914373"/>
          <w:placeholder>
            <w:docPart w:val="DefaultPlaceholder_-1854013440"/>
          </w:placeholder>
          <w:richText/>
        </w:sdtPr>
        <w:sdtContent>
          <w:r w:rsidRPr="00167541" w:rsidR="00CC18CF">
            <w:rPr>
              <w:b/>
              <w:bCs/>
              <w:i/>
              <w:iCs/>
            </w:rPr>
            <w:t>Jonathan Ganesh</w:t>
          </w:r>
          <w:r w:rsidRPr="00167541" w:rsidR="000C0435">
            <w:rPr>
              <w:b/>
            </w:rPr>
            <w:t xml:space="preserve">: </w:t>
          </w:r>
        </w:sdtContent>
      </w:sdt>
      <w:r w:rsidRPr="00167541" w:rsidR="000C0435">
        <w:t>I manage</w:t>
      </w:r>
      <w:r w:rsidRPr="00167541" w:rsidR="00857B93">
        <w:t>d</w:t>
      </w:r>
      <w:r w:rsidRPr="00167541" w:rsidR="000C0435">
        <w:t xml:space="preserve"> to meet William </w:t>
      </w:r>
      <w:r w:rsidRPr="00167541" w:rsidR="000C0435">
        <w:t>Shawcross</w:t>
      </w:r>
      <w:r w:rsidRPr="00167541" w:rsidR="00857B93">
        <w:t>. T</w:t>
      </w:r>
      <w:r w:rsidRPr="00167541" w:rsidR="000C0435">
        <w:t>o be sincere</w:t>
      </w:r>
      <w:r w:rsidRPr="00167541" w:rsidR="00857B93">
        <w:t>,</w:t>
      </w:r>
      <w:r w:rsidRPr="00167541" w:rsidR="000C0435">
        <w:t xml:space="preserve"> I have to tell you the truth as I find it.</w:t>
      </w:r>
      <w:r w:rsidRPr="00167541" w:rsidR="00C209D0">
        <w:t xml:space="preserve"> I thought he was a very nice person</w:t>
      </w:r>
      <w:r w:rsidRPr="00167541" w:rsidR="00215F70">
        <w:t xml:space="preserve"> and</w:t>
      </w:r>
      <w:r w:rsidRPr="00167541" w:rsidR="00C209D0">
        <w:t xml:space="preserve"> </w:t>
      </w:r>
      <w:r w:rsidRPr="00167541" w:rsidR="00215F70">
        <w:t xml:space="preserve">very genuine. I was quite </w:t>
      </w:r>
      <w:r w:rsidRPr="00167541" w:rsidR="00215F70">
        <w:t>persistent</w:t>
      </w:r>
      <w:r w:rsidRPr="00167541" w:rsidR="00215F70">
        <w:t xml:space="preserve"> and he did meet me. The meeting lasted </w:t>
      </w:r>
      <w:r w:rsidRPr="00167541" w:rsidR="00696302">
        <w:t xml:space="preserve">for about an hour and we discussed many issues. </w:t>
      </w:r>
      <w:r w:rsidRPr="00167541" w:rsidR="006627F1">
        <w:t>People give you sympathy</w:t>
      </w:r>
      <w:r w:rsidRPr="00167541" w:rsidR="001A51C4">
        <w:t>, and that is very kind,</w:t>
      </w:r>
      <w:r w:rsidRPr="00167541" w:rsidR="006627F1">
        <w:t xml:space="preserve"> </w:t>
      </w:r>
      <w:r w:rsidRPr="00167541" w:rsidR="001A51C4">
        <w:t>but o</w:t>
      </w:r>
      <w:r w:rsidRPr="00167541" w:rsidR="00696302">
        <w:t>f</w:t>
      </w:r>
      <w:r w:rsidRPr="00167541" w:rsidR="006627F1">
        <w:t xml:space="preserve"> </w:t>
      </w:r>
      <w:r w:rsidRPr="00167541" w:rsidR="00696302">
        <w:t>all the people I have met</w:t>
      </w:r>
      <w:r w:rsidRPr="00167541" w:rsidR="00857B93">
        <w:t>—</w:t>
      </w:r>
      <w:r w:rsidRPr="00167541" w:rsidR="00696302">
        <w:t>I have met Libyan ambassador</w:t>
      </w:r>
      <w:r w:rsidRPr="00167541" w:rsidR="00857B93">
        <w:t>s and</w:t>
      </w:r>
      <w:r w:rsidRPr="00167541" w:rsidR="00696302">
        <w:t xml:space="preserve"> lots of people in all sorts of </w:t>
      </w:r>
      <w:r w:rsidRPr="00167541" w:rsidR="00857B93">
        <w:t>G</w:t>
      </w:r>
      <w:r w:rsidRPr="00167541" w:rsidR="006627F1">
        <w:t xml:space="preserve">overnment </w:t>
      </w:r>
      <w:r w:rsidRPr="00167541" w:rsidR="00857B93">
        <w:t>D</w:t>
      </w:r>
      <w:r w:rsidRPr="00167541" w:rsidR="006627F1">
        <w:t>epartments</w:t>
      </w:r>
      <w:r w:rsidRPr="00167541" w:rsidR="00857B93">
        <w:t>—</w:t>
      </w:r>
      <w:r w:rsidRPr="00167541" w:rsidR="006627F1">
        <w:t xml:space="preserve">he was the only person </w:t>
      </w:r>
      <w:r w:rsidRPr="00167541" w:rsidR="001A51C4">
        <w:t>who asked key questions</w:t>
      </w:r>
      <w:r w:rsidRPr="00167541" w:rsidR="00857B93">
        <w:t>, such as,</w:t>
      </w:r>
      <w:r w:rsidRPr="00167541" w:rsidR="001A51C4">
        <w:t xml:space="preserve"> “How many people are affected?</w:t>
      </w:r>
      <w:r w:rsidRPr="00167541" w:rsidR="00A641B2">
        <w:t xml:space="preserve"> </w:t>
      </w:r>
      <w:r w:rsidRPr="00167541" w:rsidR="008C5E4E">
        <w:t>How w</w:t>
      </w:r>
      <w:r w:rsidRPr="00167541">
        <w:t>ill</w:t>
      </w:r>
      <w:r w:rsidRPr="00167541" w:rsidR="008C5E4E">
        <w:t xml:space="preserve"> the money benefit </w:t>
      </w:r>
      <w:r w:rsidRPr="00167541">
        <w:t>t</w:t>
      </w:r>
      <w:r w:rsidRPr="00167541" w:rsidR="008C5E4E">
        <w:t>he victims who are severely disabled?</w:t>
      </w:r>
      <w:r w:rsidRPr="00167541">
        <w:t>”</w:t>
      </w:r>
      <w:r w:rsidRPr="00167541" w:rsidR="006C6F05">
        <w:t xml:space="preserve"> </w:t>
      </w:r>
    </w:p>
    <w:p w:rsidR="008C5E4E" w:rsidRPr="00167541" w:rsidP="000C0435">
      <w:pPr>
        <w:pStyle w:val="Answer"/>
      </w:pPr>
      <w:r w:rsidRPr="00167541">
        <w:t xml:space="preserve">After the meeting I really </w:t>
      </w:r>
      <w:r w:rsidRPr="00167541" w:rsidR="005D6141">
        <w:t>believed that he was going to move</w:t>
      </w:r>
      <w:r w:rsidRPr="00167541" w:rsidR="00C02A91">
        <w:t xml:space="preserve"> it</w:t>
      </w:r>
      <w:r w:rsidRPr="00167541" w:rsidR="005D6141">
        <w:t xml:space="preserve"> forward, to the point where I said, “For historical purposes, please </w:t>
      </w:r>
      <w:r w:rsidRPr="00167541" w:rsidR="0081578C">
        <w:t xml:space="preserve">could I have </w:t>
      </w:r>
      <w:r w:rsidRPr="00167541" w:rsidR="00C02A91">
        <w:t xml:space="preserve">a </w:t>
      </w:r>
      <w:r w:rsidRPr="00167541" w:rsidR="0081578C">
        <w:t>photo</w:t>
      </w:r>
      <w:r w:rsidRPr="00167541" w:rsidR="00857B93">
        <w:t>graph</w:t>
      </w:r>
      <w:r w:rsidRPr="00167541" w:rsidR="0081578C">
        <w:t xml:space="preserve"> with you?”</w:t>
      </w:r>
      <w:r w:rsidRPr="00167541" w:rsidR="005D6141">
        <w:t xml:space="preserve"> </w:t>
      </w:r>
      <w:r w:rsidRPr="00167541" w:rsidR="00B560A0">
        <w:t xml:space="preserve">because </w:t>
      </w:r>
      <w:r w:rsidRPr="00167541">
        <w:t xml:space="preserve">I really </w:t>
      </w:r>
      <w:r w:rsidRPr="00167541" w:rsidR="008117E9">
        <w:t>believed</w:t>
      </w:r>
      <w:r w:rsidRPr="00167541">
        <w:t xml:space="preserve"> that this was the man</w:t>
      </w:r>
      <w:r w:rsidRPr="00167541" w:rsidR="008117E9">
        <w:t xml:space="preserve"> </w:t>
      </w:r>
      <w:r w:rsidRPr="00167541">
        <w:t>who was going to move it forward</w:t>
      </w:r>
      <w:r w:rsidRPr="00167541" w:rsidR="00B560A0">
        <w:t xml:space="preserve">. </w:t>
      </w:r>
      <w:r w:rsidRPr="00167541">
        <w:t xml:space="preserve">I was in a state of shock when the ministerial statement </w:t>
      </w:r>
      <w:r w:rsidRPr="00167541" w:rsidR="00C02A91">
        <w:t xml:space="preserve">came </w:t>
      </w:r>
      <w:r w:rsidRPr="00167541">
        <w:t>out</w:t>
      </w:r>
      <w:r w:rsidRPr="00167541" w:rsidR="00C02A91">
        <w:t>.</w:t>
      </w:r>
      <w:r w:rsidRPr="00167541">
        <w:t xml:space="preserve"> </w:t>
      </w:r>
    </w:p>
    <w:p w:rsidR="000C0435" w:rsidRPr="00167541" w:rsidP="008C5E4E">
      <w:pPr>
        <w:pStyle w:val="Question"/>
      </w:pPr>
      <w:sdt>
        <w:sdtPr>
          <w:alias w:val="Member"/>
          <w:tag w:val="&lt;Member mnisId='1562' dodsId='28181'&gt;"/>
          <w:id w:val="-892724239"/>
          <w:placeholder>
            <w:docPart w:val="DefaultPlaceholder_-1854013440"/>
          </w:placeholder>
          <w:richText/>
        </w:sdtPr>
        <w:sdtContent>
          <w:r w:rsidRPr="00167541" w:rsidR="0073420F">
            <w:rPr>
              <w:b/>
            </w:rPr>
            <w:t>Mr Goodwill:</w:t>
          </w:r>
        </w:sdtContent>
      </w:sdt>
      <w:r w:rsidRPr="00167541" w:rsidR="008C5E4E">
        <w:t xml:space="preserve"> </w:t>
      </w:r>
      <w:r w:rsidRPr="00167541" w:rsidR="00C02A91">
        <w:t>The Government ha</w:t>
      </w:r>
      <w:r w:rsidRPr="00167541" w:rsidR="00B560A0">
        <w:t>ve</w:t>
      </w:r>
      <w:r w:rsidRPr="00167541" w:rsidR="00C02A91">
        <w:t xml:space="preserve"> refused </w:t>
      </w:r>
      <w:r w:rsidRPr="00167541" w:rsidR="003F6298">
        <w:t xml:space="preserve">even </w:t>
      </w:r>
      <w:r w:rsidRPr="00167541" w:rsidR="00C02A91">
        <w:t>to publish the terms of reference</w:t>
      </w:r>
      <w:r w:rsidRPr="00167541" w:rsidR="00C167D6">
        <w:t xml:space="preserve"> given to Mr </w:t>
      </w:r>
      <w:r w:rsidRPr="00167541" w:rsidR="00C167D6">
        <w:t>Shawcross</w:t>
      </w:r>
      <w:r w:rsidRPr="00167541" w:rsidR="00C167D6">
        <w:t xml:space="preserve"> for his investigation. It sounds a little like he gave you some fairly key </w:t>
      </w:r>
      <w:r w:rsidRPr="00167541" w:rsidR="00560E06">
        <w:t>lines</w:t>
      </w:r>
      <w:r w:rsidRPr="00167541" w:rsidR="00B560A0">
        <w:t>;</w:t>
      </w:r>
      <w:r w:rsidRPr="00167541" w:rsidR="00560E06">
        <w:t xml:space="preserve"> he was trying to identify the number of people and</w:t>
      </w:r>
      <w:r w:rsidRPr="00167541" w:rsidR="00B560A0">
        <w:t xml:space="preserve"> the amount of</w:t>
      </w:r>
      <w:r w:rsidRPr="00167541" w:rsidR="00560E06">
        <w:t xml:space="preserve"> money that would address those. A</w:t>
      </w:r>
      <w:r w:rsidRPr="00167541" w:rsidR="008117E9">
        <w:t xml:space="preserve">s far as you </w:t>
      </w:r>
      <w:r w:rsidRPr="00167541" w:rsidR="00D64CA0">
        <w:t>are</w:t>
      </w:r>
      <w:r w:rsidRPr="00167541" w:rsidR="008117E9">
        <w:t xml:space="preserve"> concerned, </w:t>
      </w:r>
      <w:r w:rsidRPr="00167541" w:rsidR="00B560A0">
        <w:t>it was with</w:t>
      </w:r>
      <w:r w:rsidRPr="00167541" w:rsidR="00D64CA0">
        <w:t>in</w:t>
      </w:r>
      <w:r w:rsidRPr="00167541" w:rsidR="008117E9">
        <w:t xml:space="preserve"> his remit to report back to </w:t>
      </w:r>
      <w:r w:rsidRPr="00167541" w:rsidR="00B560A0">
        <w:t>G</w:t>
      </w:r>
      <w:r w:rsidRPr="00167541" w:rsidR="008117E9">
        <w:t>overnment</w:t>
      </w:r>
      <w:r w:rsidRPr="00167541" w:rsidR="00B560A0">
        <w:t xml:space="preserve"> on all of these</w:t>
      </w:r>
      <w:r w:rsidRPr="00167541" w:rsidR="00D64CA0">
        <w:t>.</w:t>
      </w:r>
      <w:r w:rsidRPr="00167541" w:rsidR="008117E9">
        <w:t xml:space="preserve"> </w:t>
      </w:r>
    </w:p>
    <w:p w:rsidR="00C7771C" w:rsidP="008117E9">
      <w:pPr>
        <w:pStyle w:val="Answer"/>
      </w:pPr>
      <w:sdt>
        <w:sdtPr>
          <w:alias w:val="Witness"/>
          <w:id w:val="-1872598708"/>
          <w:placeholder>
            <w:docPart w:val="DefaultPlaceholder_-1854013440"/>
          </w:placeholder>
          <w:richText/>
        </w:sdtPr>
        <w:sdtContent>
          <w:r w:rsidRPr="00167541" w:rsidR="00CC18CF">
            <w:rPr>
              <w:b/>
              <w:bCs/>
              <w:i/>
              <w:iCs/>
            </w:rPr>
            <w:t>Jonathan Ganesh</w:t>
          </w:r>
          <w:r w:rsidRPr="00167541" w:rsidR="008117E9">
            <w:rPr>
              <w:b/>
            </w:rPr>
            <w:t xml:space="preserve">: </w:t>
          </w:r>
        </w:sdtContent>
      </w:sdt>
      <w:r w:rsidRPr="00167541" w:rsidR="00B560A0">
        <w:t>Yes, a</w:t>
      </w:r>
      <w:r w:rsidRPr="00167541" w:rsidR="008117E9">
        <w:t xml:space="preserve">bsolutely. </w:t>
      </w:r>
      <w:r w:rsidRPr="00167541" w:rsidR="00D64CA0">
        <w:t>He asked very key questions about how it would benefit the victims</w:t>
      </w:r>
      <w:r w:rsidRPr="00167541" w:rsidR="00B560A0">
        <w:t>.</w:t>
      </w:r>
      <w:r w:rsidRPr="00167541" w:rsidR="00B00981">
        <w:t xml:space="preserve"> </w:t>
      </w:r>
      <w:r w:rsidRPr="00167541" w:rsidR="00B560A0">
        <w:t>P</w:t>
      </w:r>
      <w:r w:rsidRPr="00167541" w:rsidR="00B00981">
        <w:t>erhaps more importantly, he made substantial note</w:t>
      </w:r>
      <w:r w:rsidRPr="00167541" w:rsidR="00B560A0">
        <w:t>s</w:t>
      </w:r>
      <w:r w:rsidRPr="00167541" w:rsidR="00B00981">
        <w:t>. I really believed he was committed to resolv</w:t>
      </w:r>
      <w:r>
        <w:t>ing</w:t>
      </w:r>
      <w:r w:rsidRPr="00167541" w:rsidR="00B00981">
        <w:t xml:space="preserve"> it, to the point I </w:t>
      </w:r>
      <w:r w:rsidRPr="00167541" w:rsidR="00946E3B">
        <w:t>said, “Could I please have a photo</w:t>
      </w:r>
      <w:r w:rsidRPr="00167541" w:rsidR="00B560A0">
        <w:t>graph</w:t>
      </w:r>
      <w:r w:rsidRPr="00167541" w:rsidR="00946E3B">
        <w:t xml:space="preserve"> with you? I promise </w:t>
      </w:r>
      <w:r w:rsidRPr="00167541" w:rsidR="00EE3319">
        <w:t xml:space="preserve">you </w:t>
      </w:r>
      <w:r w:rsidRPr="00167541" w:rsidR="00946E3B">
        <w:t>I will never use it</w:t>
      </w:r>
      <w:r w:rsidRPr="00167541" w:rsidR="00EE3319">
        <w:t xml:space="preserve"> in a derogatory way</w:t>
      </w:r>
      <w:r w:rsidRPr="00167541" w:rsidR="00594842">
        <w:t>,</w:t>
      </w:r>
      <w:r w:rsidRPr="00167541" w:rsidR="00EE3319">
        <w:t xml:space="preserve"> and I will keep it to </w:t>
      </w:r>
      <w:r w:rsidRPr="00167541" w:rsidR="00594842">
        <w:t>myself</w:t>
      </w:r>
      <w:r>
        <w:t>.</w:t>
      </w:r>
      <w:r w:rsidRPr="00167541" w:rsidR="00594842">
        <w:t>”</w:t>
      </w:r>
      <w:r w:rsidRPr="00167541" w:rsidR="00A641B2">
        <w:t xml:space="preserve"> </w:t>
      </w:r>
      <w:r w:rsidRPr="00167541" w:rsidR="008117E9">
        <w:t>He did not say</w:t>
      </w:r>
      <w:r w:rsidRPr="00167541" w:rsidR="00594842">
        <w:t xml:space="preserve">, “I will </w:t>
      </w:r>
      <w:r w:rsidRPr="00167541" w:rsidR="008117E9">
        <w:t>g</w:t>
      </w:r>
      <w:r w:rsidRPr="00167541" w:rsidR="00B560A0">
        <w:t>et</w:t>
      </w:r>
      <w:r w:rsidRPr="00167541" w:rsidR="008117E9">
        <w:t xml:space="preserve"> </w:t>
      </w:r>
      <w:r w:rsidRPr="00167541" w:rsidR="00594842">
        <w:t>you</w:t>
      </w:r>
      <w:r w:rsidRPr="00167541" w:rsidR="008117E9">
        <w:t xml:space="preserve"> compensation</w:t>
      </w:r>
      <w:r w:rsidRPr="00167541" w:rsidR="00B560A0">
        <w:t>”—he certainly did not say that—</w:t>
      </w:r>
      <w:r w:rsidRPr="00167541" w:rsidR="008117E9">
        <w:t xml:space="preserve">but he seemed committed and </w:t>
      </w:r>
      <w:r w:rsidRPr="00167541" w:rsidR="00594842">
        <w:t xml:space="preserve">very </w:t>
      </w:r>
      <w:r w:rsidRPr="00167541" w:rsidR="008117E9">
        <w:t>genuine.</w:t>
      </w:r>
    </w:p>
    <w:p w:rsidR="008117E9" w:rsidRPr="00167541" w:rsidP="00C7771C">
      <w:pPr>
        <w:pStyle w:val="Answer"/>
      </w:pPr>
      <w:r>
        <w:t>O</w:t>
      </w:r>
      <w:r w:rsidRPr="00167541" w:rsidR="00B560A0">
        <w:t>f</w:t>
      </w:r>
      <w:r w:rsidRPr="00167541" w:rsidR="00594842">
        <w:t xml:space="preserve"> all the people I have met</w:t>
      </w:r>
      <w:r w:rsidRPr="00167541" w:rsidR="00B560A0">
        <w:t>—P</w:t>
      </w:r>
      <w:r w:rsidRPr="00167541" w:rsidR="00594842">
        <w:t xml:space="preserve">rime </w:t>
      </w:r>
      <w:r w:rsidRPr="00167541" w:rsidR="00B560A0">
        <w:t>M</w:t>
      </w:r>
      <w:r w:rsidRPr="00167541" w:rsidR="00594842">
        <w:t xml:space="preserve">inisters, </w:t>
      </w:r>
      <w:r w:rsidRPr="00167541" w:rsidR="00B560A0">
        <w:t>M</w:t>
      </w:r>
      <w:r w:rsidRPr="00167541" w:rsidR="00594842">
        <w:t>insters</w:t>
      </w:r>
      <w:r w:rsidRPr="00167541" w:rsidR="00594842">
        <w:t xml:space="preserve"> and people from Libya</w:t>
      </w:r>
      <w:r w:rsidRPr="00167541" w:rsidR="00B560A0">
        <w:t>—</w:t>
      </w:r>
      <w:r w:rsidRPr="00167541" w:rsidR="00594842">
        <w:t>he was one of the very few people who actually asked key questions</w:t>
      </w:r>
      <w:r w:rsidRPr="00167541" w:rsidR="006479CC">
        <w:t xml:space="preserve">. When I told him about the victims who had taken their own lives he was concerned, </w:t>
      </w:r>
      <w:r>
        <w:t>and</w:t>
      </w:r>
      <w:r w:rsidRPr="00167541" w:rsidR="00594297">
        <w:t xml:space="preserve"> he seemed to be able to get to the point</w:t>
      </w:r>
      <w:r w:rsidRPr="00167541" w:rsidR="00B560A0">
        <w:t xml:space="preserve">, and </w:t>
      </w:r>
      <w:r w:rsidRPr="00167541">
        <w:t xml:space="preserve">I really felt he was developing some sort of </w:t>
      </w:r>
      <w:r w:rsidRPr="00167541" w:rsidR="00594297">
        <w:t>resolution or</w:t>
      </w:r>
      <w:r w:rsidRPr="00167541">
        <w:t xml:space="preserve"> moving it forward</w:t>
      </w:r>
      <w:r w:rsidRPr="00167541" w:rsidR="00594297">
        <w:t>.</w:t>
      </w:r>
      <w:r w:rsidRPr="00167541">
        <w:t xml:space="preserve"> </w:t>
      </w:r>
    </w:p>
    <w:p w:rsidR="008117E9" w:rsidRPr="00167541" w:rsidP="008117E9">
      <w:pPr>
        <w:pStyle w:val="Question"/>
      </w:pPr>
      <w:sdt>
        <w:sdtPr>
          <w:alias w:val="Member"/>
          <w:tag w:val="&lt;Member mnisId='1562' dodsId='28181'&gt;"/>
          <w:id w:val="-1513986061"/>
          <w:placeholder>
            <w:docPart w:val="DefaultPlaceholder_-1854013440"/>
          </w:placeholder>
          <w:richText/>
        </w:sdtPr>
        <w:sdtContent>
          <w:r w:rsidRPr="00167541" w:rsidR="0073420F">
            <w:rPr>
              <w:b/>
            </w:rPr>
            <w:t>Mr Goodwill:</w:t>
          </w:r>
        </w:sdtContent>
      </w:sdt>
      <w:r w:rsidRPr="00167541">
        <w:t xml:space="preserve"> </w:t>
      </w:r>
      <w:r w:rsidRPr="00167541" w:rsidR="00594297">
        <w:t xml:space="preserve">Mr O’Flaherty or Mrs </w:t>
      </w:r>
      <w:r w:rsidRPr="00167541" w:rsidR="00594297">
        <w:t>C</w:t>
      </w:r>
      <w:r w:rsidRPr="00167541" w:rsidR="006539EB">
        <w:t>arrothers</w:t>
      </w:r>
      <w:r w:rsidRPr="00167541" w:rsidR="006539EB">
        <w:t xml:space="preserve">, did either of you seek to have </w:t>
      </w:r>
      <w:r w:rsidRPr="00167541" w:rsidR="008C6D8C">
        <w:t xml:space="preserve">any </w:t>
      </w:r>
      <w:r w:rsidRPr="00167541" w:rsidR="006539EB">
        <w:t xml:space="preserve">contact or engagement with Mr </w:t>
      </w:r>
      <w:r w:rsidRPr="00167541" w:rsidR="006539EB">
        <w:t>Shawcross</w:t>
      </w:r>
      <w:r w:rsidRPr="00167541" w:rsidR="006539EB">
        <w:t>?</w:t>
      </w:r>
    </w:p>
    <w:p w:rsidR="008117E9" w:rsidRPr="00167541" w:rsidP="008117E9">
      <w:pPr>
        <w:pStyle w:val="Answer"/>
      </w:pPr>
      <w:sdt>
        <w:sdtPr>
          <w:alias w:val="Witness"/>
          <w:id w:val="1132365326"/>
          <w:placeholder>
            <w:docPart w:val="DefaultPlaceholder_-1854013440"/>
          </w:placeholder>
          <w:richText/>
        </w:sdtPr>
        <w:sdtContent>
          <w:r w:rsidRPr="00167541" w:rsidR="000E437E">
            <w:rPr>
              <w:b/>
              <w:bCs/>
              <w:i/>
              <w:iCs/>
            </w:rPr>
            <w:t>Billy O’Flaherty:</w:t>
          </w:r>
          <w:r w:rsidRPr="00167541">
            <w:rPr>
              <w:b/>
            </w:rPr>
            <w:t xml:space="preserve"> </w:t>
          </w:r>
        </w:sdtContent>
      </w:sdt>
      <w:r w:rsidRPr="00167541">
        <w:t xml:space="preserve">Chair, you did not allow me to speak </w:t>
      </w:r>
      <w:r w:rsidRPr="00167541" w:rsidR="00B560A0">
        <w:t>o</w:t>
      </w:r>
      <w:r w:rsidRPr="00167541">
        <w:t xml:space="preserve">n the last thing we were </w:t>
      </w:r>
      <w:r w:rsidRPr="00167541" w:rsidR="00474CA8">
        <w:t>speaking</w:t>
      </w:r>
      <w:r w:rsidRPr="00167541">
        <w:t xml:space="preserve"> about</w:t>
      </w:r>
      <w:r w:rsidRPr="00167541" w:rsidR="008C6D8C">
        <w:t>,</w:t>
      </w:r>
      <w:r w:rsidRPr="00167541" w:rsidR="00B560A0">
        <w:t xml:space="preserve"> with</w:t>
      </w:r>
      <w:r w:rsidRPr="00167541" w:rsidR="008C6D8C">
        <w:t xml:space="preserve"> the </w:t>
      </w:r>
      <w:r w:rsidRPr="00167541" w:rsidR="00292837">
        <w:t>arms</w:t>
      </w:r>
      <w:r w:rsidRPr="00167541" w:rsidR="008C6D8C">
        <w:t xml:space="preserve"> and explosives and how they are interwoven </w:t>
      </w:r>
      <w:r w:rsidRPr="00167541" w:rsidR="00741349">
        <w:t xml:space="preserve">with terrorism in Northern Ireland. </w:t>
      </w:r>
    </w:p>
    <w:p w:rsidR="008117E9" w:rsidRPr="00167541" w:rsidP="00B560A0">
      <w:pPr>
        <w:pStyle w:val="Question"/>
        <w:numPr>
          <w:ilvl w:val="0"/>
          <w:numId w:val="0"/>
        </w:numPr>
        <w:ind w:left="794"/>
      </w:pPr>
      <w:sdt>
        <w:sdtPr>
          <w:alias w:val="Member"/>
          <w:tag w:val="&lt;Member mnisId='4494' dodsId='72275'&gt;"/>
          <w:id w:val="1559820205"/>
          <w:placeholder>
            <w:docPart w:val="DefaultPlaceholder_-1854013440"/>
          </w:placeholder>
          <w:richText/>
        </w:sdtPr>
        <w:sdtContent>
          <w:r w:rsidRPr="00167541">
            <w:rPr>
              <w:b/>
            </w:rPr>
            <w:t>Chair:</w:t>
          </w:r>
        </w:sdtContent>
      </w:sdt>
      <w:r w:rsidRPr="00167541">
        <w:t xml:space="preserve"> </w:t>
      </w:r>
      <w:r w:rsidRPr="00167541" w:rsidR="00B560A0">
        <w:t>I apologise</w:t>
      </w:r>
      <w:r w:rsidRPr="00167541" w:rsidR="00741349">
        <w:t xml:space="preserve">. </w:t>
      </w:r>
      <w:r w:rsidRPr="00167541" w:rsidR="00B560A0">
        <w:t>A</w:t>
      </w:r>
      <w:r w:rsidRPr="00167541" w:rsidR="00741349">
        <w:t xml:space="preserve"> few words on that earlier question and then </w:t>
      </w:r>
      <w:r w:rsidRPr="00167541" w:rsidR="00805724">
        <w:t>an answer to Mr</w:t>
      </w:r>
      <w:r w:rsidRPr="00167541" w:rsidR="00245F2A">
        <w:t xml:space="preserve"> </w:t>
      </w:r>
      <w:r w:rsidRPr="00167541" w:rsidR="00805724">
        <w:t xml:space="preserve">Goodwill’s would be helpful. </w:t>
      </w:r>
      <w:r w:rsidRPr="00167541" w:rsidR="00453E15">
        <w:t xml:space="preserve">I crave your forgiveness on that. </w:t>
      </w:r>
    </w:p>
    <w:p w:rsidR="002D4ED1" w:rsidRPr="00167541" w:rsidP="008117E9">
      <w:pPr>
        <w:pStyle w:val="Answer"/>
      </w:pPr>
      <w:sdt>
        <w:sdtPr>
          <w:alias w:val="Witness"/>
          <w:id w:val="-1150294054"/>
          <w:placeholder>
            <w:docPart w:val="DefaultPlaceholder_-1854013440"/>
          </w:placeholder>
          <w:richText/>
        </w:sdtPr>
        <w:sdtContent>
          <w:r w:rsidRPr="00167541" w:rsidR="000E437E">
            <w:rPr>
              <w:b/>
              <w:bCs/>
              <w:i/>
              <w:iCs/>
            </w:rPr>
            <w:t>Billy O’Flaherty:</w:t>
          </w:r>
          <w:r w:rsidRPr="00167541" w:rsidR="008117E9">
            <w:rPr>
              <w:b/>
            </w:rPr>
            <w:t xml:space="preserve"> </w:t>
          </w:r>
        </w:sdtContent>
      </w:sdt>
      <w:r w:rsidRPr="00167541" w:rsidR="00B560A0">
        <w:t>W</w:t>
      </w:r>
      <w:r w:rsidRPr="00167541" w:rsidR="008117E9">
        <w:t>e were talking about Semtex</w:t>
      </w:r>
      <w:r w:rsidRPr="00167541" w:rsidR="00C868C2">
        <w:t xml:space="preserve"> and so on</w:t>
      </w:r>
      <w:r w:rsidRPr="00167541" w:rsidR="008117E9">
        <w:t xml:space="preserve"> coming from Libya.</w:t>
      </w:r>
      <w:r w:rsidRPr="00167541" w:rsidR="00C868C2">
        <w:t xml:space="preserve"> </w:t>
      </w:r>
      <w:r w:rsidRPr="00167541" w:rsidR="00B560A0">
        <w:t xml:space="preserve">If you </w:t>
      </w:r>
      <w:r w:rsidRPr="00167541" w:rsidR="00C868C2">
        <w:t>read up on the fact that there were allegedly four shipments</w:t>
      </w:r>
      <w:r w:rsidRPr="00167541" w:rsidR="0003566B">
        <w:t xml:space="preserve"> that came into Ireland</w:t>
      </w:r>
      <w:r w:rsidRPr="00167541" w:rsidR="00292837">
        <w:t xml:space="preserve">, landing in Wicklow, full of 150 tonnes of arms and </w:t>
      </w:r>
      <w:r w:rsidRPr="00167541" w:rsidR="00974EDC">
        <w:t>explosives</w:t>
      </w:r>
      <w:r w:rsidRPr="00167541" w:rsidR="00B560A0">
        <w:t>, i</w:t>
      </w:r>
      <w:r w:rsidRPr="00167541" w:rsidR="00474CA8">
        <w:t>t was not just Semtex</w:t>
      </w:r>
      <w:r w:rsidRPr="00167541" w:rsidR="00B560A0">
        <w:t>.</w:t>
      </w:r>
      <w:r w:rsidRPr="00167541" w:rsidR="00474CA8">
        <w:t xml:space="preserve"> </w:t>
      </w:r>
      <w:r w:rsidRPr="00167541" w:rsidR="00B560A0">
        <w:t>W</w:t>
      </w:r>
      <w:r w:rsidRPr="00167541" w:rsidR="00474CA8">
        <w:t xml:space="preserve">e had a shopping list of </w:t>
      </w:r>
      <w:r w:rsidRPr="00167541" w:rsidR="00DE3AB4">
        <w:t>AK-47</w:t>
      </w:r>
      <w:r w:rsidRPr="00167541" w:rsidR="00474CA8">
        <w:t>s</w:t>
      </w:r>
      <w:r w:rsidRPr="00167541" w:rsidR="003067A9">
        <w:t>, SA</w:t>
      </w:r>
      <w:r w:rsidRPr="00167541" w:rsidR="00B560A0">
        <w:t>M</w:t>
      </w:r>
      <w:r w:rsidRPr="00167541" w:rsidR="003067A9">
        <w:t>-7</w:t>
      </w:r>
      <w:r w:rsidRPr="00167541" w:rsidR="0004355F">
        <w:t xml:space="preserve"> </w:t>
      </w:r>
      <w:r w:rsidRPr="00167541" w:rsidR="00EE0187">
        <w:t>missiles</w:t>
      </w:r>
      <w:r w:rsidRPr="00167541" w:rsidR="0004355F">
        <w:t xml:space="preserve"> and</w:t>
      </w:r>
      <w:r w:rsidRPr="00167541" w:rsidR="00EE0187">
        <w:t xml:space="preserve"> RPG</w:t>
      </w:r>
      <w:r w:rsidRPr="00167541" w:rsidR="00CC6351">
        <w:t>-</w:t>
      </w:r>
      <w:r w:rsidRPr="00167541" w:rsidR="00EE0187">
        <w:t>7 rocket launchers, along with pistols and other things</w:t>
      </w:r>
      <w:r w:rsidRPr="00167541" w:rsidR="00474CA8">
        <w:t>.</w:t>
      </w:r>
      <w:r w:rsidRPr="00167541" w:rsidR="006C6F05">
        <w:t xml:space="preserve"> </w:t>
      </w:r>
      <w:r w:rsidRPr="00167541" w:rsidR="008D2AC3">
        <w:t>There were s</w:t>
      </w:r>
      <w:r w:rsidRPr="00167541" w:rsidR="00B560A0">
        <w:t>hootings</w:t>
      </w:r>
      <w:r w:rsidRPr="00167541" w:rsidR="008D2AC3">
        <w:t xml:space="preserve">. </w:t>
      </w:r>
      <w:r w:rsidRPr="00167541" w:rsidR="00474CA8">
        <w:t>These people are not just involved in bombings, et cetera.</w:t>
      </w:r>
      <w:r w:rsidRPr="00167541" w:rsidR="008D2AC3">
        <w:t xml:space="preserve"> There are various others</w:t>
      </w:r>
      <w:r w:rsidRPr="00167541" w:rsidR="00B560A0">
        <w:t>; there is a</w:t>
      </w:r>
      <w:r w:rsidRPr="00167541" w:rsidR="008D2AC3">
        <w:t xml:space="preserve"> whole shopping list of terror that these </w:t>
      </w:r>
      <w:r w:rsidRPr="00167541" w:rsidR="00FD61CD">
        <w:t xml:space="preserve">people have brought, especially to the shores </w:t>
      </w:r>
      <w:r w:rsidRPr="00167541" w:rsidR="00B560A0">
        <w:t xml:space="preserve">of </w:t>
      </w:r>
      <w:r w:rsidRPr="00167541" w:rsidR="00FD61CD">
        <w:t>Ireland</w:t>
      </w:r>
      <w:r w:rsidRPr="00167541" w:rsidR="00B560A0">
        <w:t xml:space="preserve">, </w:t>
      </w:r>
      <w:r w:rsidRPr="00167541" w:rsidR="00FD61CD">
        <w:t>and</w:t>
      </w:r>
      <w:r w:rsidRPr="00167541" w:rsidR="008D2AC3">
        <w:t xml:space="preserve"> </w:t>
      </w:r>
      <w:r w:rsidRPr="00167541" w:rsidR="008B55C8">
        <w:t>Northern Ireland</w:t>
      </w:r>
      <w:r w:rsidRPr="00167541" w:rsidR="00474CA8">
        <w:t xml:space="preserve"> in particular</w:t>
      </w:r>
      <w:r w:rsidRPr="00167541" w:rsidR="00B560A0">
        <w:t xml:space="preserve">. We have </w:t>
      </w:r>
      <w:r w:rsidRPr="00167541" w:rsidR="00474CA8">
        <w:t xml:space="preserve">suffered from this. </w:t>
      </w:r>
    </w:p>
    <w:p w:rsidR="00474CA8" w:rsidRPr="00167541" w:rsidP="008117E9">
      <w:pPr>
        <w:pStyle w:val="Answer"/>
      </w:pPr>
      <w:r w:rsidRPr="00167541">
        <w:t>From 1985, experts would say that every bomb detonated by the IRA in</w:t>
      </w:r>
      <w:r w:rsidRPr="00167541" w:rsidR="008C1926">
        <w:t xml:space="preserve"> Northern Ireland contained Semtex. </w:t>
      </w:r>
      <w:r w:rsidRPr="00167541" w:rsidR="008B55C8">
        <w:t>Gaddafi</w:t>
      </w:r>
      <w:r w:rsidRPr="00167541">
        <w:t xml:space="preserve"> </w:t>
      </w:r>
      <w:r w:rsidRPr="00167541" w:rsidR="00E57C64">
        <w:t xml:space="preserve">had </w:t>
      </w:r>
      <w:r w:rsidRPr="00167541">
        <w:t>his fingers in various puddings</w:t>
      </w:r>
      <w:r w:rsidRPr="00167541" w:rsidR="00E57C64">
        <w:t xml:space="preserve"> here</w:t>
      </w:r>
      <w:r w:rsidRPr="00167541" w:rsidR="008C1926">
        <w:t xml:space="preserve">, and he </w:t>
      </w:r>
      <w:r w:rsidRPr="00167541" w:rsidR="00481D14">
        <w:t>was responsible for various things directly and indirectly</w:t>
      </w:r>
      <w:r w:rsidRPr="00167541">
        <w:t>.</w:t>
      </w:r>
      <w:r w:rsidRPr="00167541" w:rsidR="00481D14">
        <w:t xml:space="preserve"> It is not just about that.</w:t>
      </w:r>
      <w:r w:rsidRPr="00167541">
        <w:t xml:space="preserve"> That is just something I wanted to say. They are both interwoven</w:t>
      </w:r>
      <w:r w:rsidRPr="00167541" w:rsidR="00E57C64">
        <w:t>. You</w:t>
      </w:r>
      <w:r w:rsidRPr="00167541" w:rsidR="00481D14">
        <w:t xml:space="preserve"> cannot really separate </w:t>
      </w:r>
      <w:r w:rsidRPr="00167541" w:rsidR="00496182">
        <w:t>them</w:t>
      </w:r>
      <w:r w:rsidRPr="00167541" w:rsidR="00E57C64">
        <w:t>,</w:t>
      </w:r>
      <w:r w:rsidRPr="00167541" w:rsidR="00496182">
        <w:t xml:space="preserve"> because Gaddafi has blood on his hands with every incident in Northern Ireland.</w:t>
      </w:r>
      <w:r w:rsidRPr="00167541" w:rsidR="00A641B2">
        <w:t xml:space="preserve"> </w:t>
      </w:r>
    </w:p>
    <w:p w:rsidR="008117E9" w:rsidRPr="00167541" w:rsidP="00474CA8">
      <w:pPr>
        <w:pStyle w:val="Question"/>
      </w:pPr>
      <w:sdt>
        <w:sdtPr>
          <w:alias w:val="Member"/>
          <w:tag w:val="&lt;Member mnisId='1562' dodsId='28181'&gt;"/>
          <w:id w:val="1961689585"/>
          <w:placeholder>
            <w:docPart w:val="DefaultPlaceholder_-1854013440"/>
          </w:placeholder>
          <w:richText/>
        </w:sdtPr>
        <w:sdtContent>
          <w:r w:rsidRPr="00167541" w:rsidR="0073420F">
            <w:rPr>
              <w:b/>
            </w:rPr>
            <w:t>Mr Goodwill:</w:t>
          </w:r>
        </w:sdtContent>
      </w:sdt>
      <w:r w:rsidRPr="00167541" w:rsidR="00474CA8">
        <w:t xml:space="preserve"> Do you think that is likely to be a problem</w:t>
      </w:r>
      <w:r w:rsidRPr="00167541" w:rsidR="00CE4FA7">
        <w:t xml:space="preserve"> in terms of working out who is a victim of Gaddafi-sponsored terrorism? It is fairly straightforward with Semtex</w:t>
      </w:r>
      <w:r w:rsidRPr="00167541" w:rsidR="00E26CA2">
        <w:t>, sadly, but</w:t>
      </w:r>
      <w:r w:rsidRPr="00167541" w:rsidR="00E57C64">
        <w:t>,</w:t>
      </w:r>
      <w:r w:rsidRPr="00167541" w:rsidR="00E26CA2">
        <w:t xml:space="preserve"> in terms of people shot or affected in other ways</w:t>
      </w:r>
      <w:r w:rsidRPr="00167541" w:rsidR="00E57C64">
        <w:t>,</w:t>
      </w:r>
      <w:r w:rsidRPr="00167541" w:rsidR="00E26CA2">
        <w:t xml:space="preserve"> it is difficult to find a smoking gun that takes </w:t>
      </w:r>
      <w:r w:rsidRPr="00167541" w:rsidR="00E57C64">
        <w:t xml:space="preserve">you </w:t>
      </w:r>
      <w:r w:rsidRPr="00167541" w:rsidR="00E26CA2">
        <w:t>straight back to Gaddafi in every case.</w:t>
      </w:r>
    </w:p>
    <w:p w:rsidR="00B35A87" w:rsidRPr="00167541" w:rsidP="00474CA8">
      <w:pPr>
        <w:pStyle w:val="Answer"/>
      </w:pPr>
      <w:sdt>
        <w:sdtPr>
          <w:alias w:val="Witness"/>
          <w:id w:val="-468356775"/>
          <w:placeholder>
            <w:docPart w:val="DefaultPlaceholder_-1854013440"/>
          </w:placeholder>
          <w:richText/>
        </w:sdtPr>
        <w:sdtContent>
          <w:r w:rsidRPr="00167541" w:rsidR="000E437E">
            <w:rPr>
              <w:b/>
              <w:bCs/>
              <w:i/>
              <w:iCs/>
            </w:rPr>
            <w:t>Billy O’Flaherty:</w:t>
          </w:r>
          <w:r w:rsidRPr="00167541" w:rsidR="00474CA8">
            <w:rPr>
              <w:b/>
            </w:rPr>
            <w:t xml:space="preserve"> </w:t>
          </w:r>
        </w:sdtContent>
      </w:sdt>
      <w:r w:rsidRPr="00167541" w:rsidR="00474CA8">
        <w:t xml:space="preserve">I am sure the authorities will be able to </w:t>
      </w:r>
      <w:r w:rsidRPr="00167541" w:rsidR="00C37D7E">
        <w:t>t</w:t>
      </w:r>
      <w:r w:rsidRPr="00167541" w:rsidR="00474CA8">
        <w:t>race back where these weapons come from.</w:t>
      </w:r>
      <w:r w:rsidRPr="00167541" w:rsidR="00C37D7E">
        <w:t xml:space="preserve"> You do not buy </w:t>
      </w:r>
      <w:r w:rsidRPr="00167541" w:rsidR="00DE3AB4">
        <w:t>AK-47</w:t>
      </w:r>
      <w:r w:rsidRPr="00167541" w:rsidR="00C37D7E">
        <w:t xml:space="preserve">s at your Sunday market. </w:t>
      </w:r>
      <w:r w:rsidRPr="00167541" w:rsidR="00474CA8">
        <w:t xml:space="preserve">I am looking </w:t>
      </w:r>
      <w:r w:rsidRPr="00167541" w:rsidR="00201A88">
        <w:t>through</w:t>
      </w:r>
      <w:r w:rsidRPr="00167541" w:rsidR="00474CA8">
        <w:t xml:space="preserve"> this list</w:t>
      </w:r>
      <w:r w:rsidRPr="00167541" w:rsidR="00C26853">
        <w:t xml:space="preserve">, </w:t>
      </w:r>
      <w:r w:rsidRPr="00167541" w:rsidR="00474CA8">
        <w:t>and I have friends and colleagues who have been victims.</w:t>
      </w:r>
      <w:r w:rsidRPr="00167541" w:rsidR="00201A88">
        <w:t xml:space="preserve"> I have a friend who was riddled by an </w:t>
      </w:r>
      <w:r w:rsidRPr="00167541" w:rsidR="00DE3AB4">
        <w:t>AK-47</w:t>
      </w:r>
      <w:r w:rsidRPr="00167541" w:rsidR="00201A88">
        <w:t>. I have a mate who was hit by a</w:t>
      </w:r>
      <w:r w:rsidRPr="00167541" w:rsidR="00CC6351">
        <w:t>n RPG-7 rocket launcher. I have other friends who have either been killed or injured</w:t>
      </w:r>
      <w:r w:rsidRPr="00167541" w:rsidR="001E29EA">
        <w:t>.</w:t>
      </w:r>
      <w:r w:rsidRPr="00167541" w:rsidR="00474CA8">
        <w:t xml:space="preserve"> </w:t>
      </w:r>
      <w:r w:rsidRPr="00167541" w:rsidR="00FC10CE">
        <w:t>Gaddafi</w:t>
      </w:r>
      <w:r w:rsidRPr="00167541">
        <w:t xml:space="preserve"> brought in a shopping list of terror.</w:t>
      </w:r>
      <w:r w:rsidRPr="00167541" w:rsidR="001E29EA">
        <w:t xml:space="preserve"> Between 1985 and 1987, four shiploads of arms and explosives came into the Republic of Ireland and were all ferried up north</w:t>
      </w:r>
      <w:r w:rsidRPr="00167541" w:rsidR="009E71C4">
        <w:t>.</w:t>
      </w:r>
      <w:r w:rsidRPr="00167541" w:rsidR="00A641B2">
        <w:t xml:space="preserve"> </w:t>
      </w:r>
    </w:p>
    <w:p w:rsidR="00474CA8" w:rsidRPr="00167541" w:rsidP="00B35A87">
      <w:pPr>
        <w:pStyle w:val="Question"/>
      </w:pPr>
      <w:sdt>
        <w:sdtPr>
          <w:alias w:val="Member"/>
          <w:tag w:val="&lt;Member mnisId='1562' dodsId='28181'&gt;"/>
          <w:id w:val="-1289275672"/>
          <w:placeholder>
            <w:docPart w:val="DefaultPlaceholder_-1854013440"/>
          </w:placeholder>
          <w:richText/>
        </w:sdtPr>
        <w:sdtContent>
          <w:r w:rsidRPr="00167541" w:rsidR="0073420F">
            <w:rPr>
              <w:b/>
            </w:rPr>
            <w:t>Mr Goodwill:</w:t>
          </w:r>
        </w:sdtContent>
      </w:sdt>
      <w:r w:rsidRPr="00167541" w:rsidR="00B35A87">
        <w:t xml:space="preserve"> In terms of your engagement with Mr</w:t>
      </w:r>
      <w:r w:rsidRPr="00167541" w:rsidR="00245F2A">
        <w:t xml:space="preserve"> </w:t>
      </w:r>
      <w:r w:rsidRPr="00167541" w:rsidR="00B35A87">
        <w:t>Shawcross</w:t>
      </w:r>
      <w:r w:rsidRPr="00167541" w:rsidR="00B35A87">
        <w:t xml:space="preserve">, did you seek to meet </w:t>
      </w:r>
      <w:r w:rsidRPr="00167541" w:rsidR="00B35A87">
        <w:t>him</w:t>
      </w:r>
      <w:r w:rsidRPr="00167541" w:rsidR="00840055">
        <w:t xml:space="preserve"> </w:t>
      </w:r>
      <w:r w:rsidRPr="00167541" w:rsidR="009E71C4">
        <w:t xml:space="preserve">or did </w:t>
      </w:r>
      <w:r w:rsidRPr="00167541" w:rsidR="00840055">
        <w:t>he</w:t>
      </w:r>
      <w:r w:rsidRPr="00167541" w:rsidR="009E71C4">
        <w:t xml:space="preserve"> see</w:t>
      </w:r>
      <w:r w:rsidRPr="00167541" w:rsidR="00840055">
        <w:t>k</w:t>
      </w:r>
      <w:r w:rsidRPr="00167541" w:rsidR="009E71C4">
        <w:t xml:space="preserve"> to </w:t>
      </w:r>
      <w:r w:rsidRPr="00167541" w:rsidR="006614A3">
        <w:t>make a plea for victims such as yourself to get in touch with him?</w:t>
      </w:r>
    </w:p>
    <w:p w:rsidR="00B35A87" w:rsidRPr="00167541" w:rsidP="00C7771C">
      <w:pPr>
        <w:pStyle w:val="Answer"/>
      </w:pPr>
      <w:sdt>
        <w:sdtPr>
          <w:alias w:val="Witness"/>
          <w:id w:val="-525100720"/>
          <w:placeholder>
            <w:docPart w:val="DefaultPlaceholder_-1854013440"/>
          </w:placeholder>
          <w:richText/>
        </w:sdtPr>
        <w:sdtContent>
          <w:r w:rsidRPr="00167541" w:rsidR="000E437E">
            <w:rPr>
              <w:b/>
              <w:bCs/>
              <w:i/>
              <w:iCs/>
            </w:rPr>
            <w:t>Billy O’Flaherty:</w:t>
          </w:r>
          <w:r w:rsidRPr="00167541">
            <w:rPr>
              <w:b/>
            </w:rPr>
            <w:t xml:space="preserve"> </w:t>
          </w:r>
        </w:sdtContent>
      </w:sdt>
      <w:r w:rsidRPr="00167541">
        <w:t>I would love to have met</w:t>
      </w:r>
      <w:r w:rsidRPr="00167541" w:rsidR="00840055">
        <w:t xml:space="preserve"> the guy</w:t>
      </w:r>
      <w:r w:rsidRPr="00167541" w:rsidR="004264B8">
        <w:t>, to be honest</w:t>
      </w:r>
      <w:r w:rsidRPr="00167541" w:rsidR="0018210C">
        <w:t>, and not only myself. I did not even know much about him until my local MP</w:t>
      </w:r>
      <w:r w:rsidRPr="00167541" w:rsidR="00474BD7">
        <w:t>, Mr</w:t>
      </w:r>
      <w:r w:rsidRPr="00167541" w:rsidR="00245F2A">
        <w:t xml:space="preserve"> </w:t>
      </w:r>
      <w:r w:rsidRPr="00167541" w:rsidR="00474BD7">
        <w:t xml:space="preserve">Paisley, made me aware that he was the person responsible for this. </w:t>
      </w:r>
      <w:r w:rsidRPr="00167541" w:rsidR="00F47BBA">
        <w:t>He never contacted me.</w:t>
      </w:r>
      <w:r w:rsidRPr="00167541">
        <w:t xml:space="preserve"> I have quite a lot of contacts within the province here</w:t>
      </w:r>
      <w:r w:rsidRPr="00167541" w:rsidR="00F47BBA">
        <w:t xml:space="preserve">, and </w:t>
      </w:r>
      <w:r w:rsidRPr="00167541" w:rsidR="00041C48">
        <w:t>I have contacted a lot of my friends,</w:t>
      </w:r>
      <w:r w:rsidRPr="00167541" w:rsidR="00840055">
        <w:t xml:space="preserve"> </w:t>
      </w:r>
      <w:r w:rsidRPr="00167541" w:rsidR="00041C48">
        <w:t>and I know different people in different victim</w:t>
      </w:r>
      <w:r w:rsidRPr="00167541" w:rsidR="00973554">
        <w:t>s</w:t>
      </w:r>
      <w:r w:rsidRPr="00167541" w:rsidR="00840055">
        <w:t>’</w:t>
      </w:r>
      <w:r w:rsidRPr="00167541" w:rsidR="00973554">
        <w:t xml:space="preserve"> group</w:t>
      </w:r>
      <w:r w:rsidR="00C7771C">
        <w:t>s</w:t>
      </w:r>
      <w:r w:rsidRPr="00167541" w:rsidR="00973554">
        <w:t xml:space="preserve">, and </w:t>
      </w:r>
      <w:r w:rsidRPr="00167541" w:rsidR="009B7933">
        <w:t xml:space="preserve">they are </w:t>
      </w:r>
      <w:r w:rsidRPr="00167541" w:rsidR="00840055">
        <w:t xml:space="preserve">all </w:t>
      </w:r>
      <w:r w:rsidRPr="00167541" w:rsidR="009B7933">
        <w:t xml:space="preserve">completely unaware. </w:t>
      </w:r>
      <w:r w:rsidRPr="00167541">
        <w:t>He never contacted them either, so what w</w:t>
      </w:r>
      <w:r w:rsidRPr="00167541" w:rsidR="009B7933">
        <w:t>a</w:t>
      </w:r>
      <w:r w:rsidRPr="00167541">
        <w:t>s he doing the whole time?</w:t>
      </w:r>
      <w:r w:rsidRPr="00167541" w:rsidR="006C6F05">
        <w:t xml:space="preserve"> </w:t>
      </w:r>
      <w:r w:rsidRPr="00167541">
        <w:t xml:space="preserve">Who was he speaking to? </w:t>
      </w:r>
      <w:r w:rsidRPr="00167541" w:rsidR="009B7933">
        <w:t xml:space="preserve">He was not speaking to </w:t>
      </w:r>
      <w:r w:rsidRPr="00167541" w:rsidR="00AD30F6">
        <w:t xml:space="preserve">anybody </w:t>
      </w:r>
      <w:r w:rsidRPr="00167541" w:rsidR="00840055">
        <w:t xml:space="preserve">who </w:t>
      </w:r>
      <w:r w:rsidRPr="00167541" w:rsidR="00AD30F6">
        <w:t>I know, and I know a lot of people.</w:t>
      </w:r>
      <w:r w:rsidRPr="00167541" w:rsidR="00A641B2">
        <w:t xml:space="preserve"> </w:t>
      </w:r>
    </w:p>
    <w:p w:rsidR="00B35A87" w:rsidRPr="00167541" w:rsidP="007F5F26">
      <w:pPr>
        <w:pStyle w:val="Question"/>
        <w:numPr>
          <w:ilvl w:val="0"/>
          <w:numId w:val="0"/>
        </w:numPr>
        <w:ind w:left="794"/>
      </w:pPr>
      <w:sdt>
        <w:sdtPr>
          <w:alias w:val="Member"/>
          <w:tag w:val="&lt;Member mnisId='1562' dodsId='28181'&gt;"/>
          <w:id w:val="142318436"/>
          <w:placeholder>
            <w:docPart w:val="DefaultPlaceholder_-1854013440"/>
          </w:placeholder>
          <w:richText/>
        </w:sdtPr>
        <w:sdtContent>
          <w:r w:rsidRPr="00167541" w:rsidR="0073420F">
            <w:rPr>
              <w:b/>
            </w:rPr>
            <w:t>Mr Goodwill:</w:t>
          </w:r>
        </w:sdtContent>
      </w:sdt>
      <w:r w:rsidRPr="00167541">
        <w:t xml:space="preserve"> </w:t>
      </w:r>
      <w:r w:rsidRPr="00167541" w:rsidR="00AD30F6">
        <w:t xml:space="preserve">I hope Mr </w:t>
      </w:r>
      <w:r w:rsidRPr="00167541" w:rsidR="00AD30F6">
        <w:t>Shawcross</w:t>
      </w:r>
      <w:r w:rsidRPr="00167541" w:rsidR="00AD30F6">
        <w:t xml:space="preserve"> and the</w:t>
      </w:r>
      <w:r w:rsidRPr="00167541" w:rsidR="00621B5B">
        <w:t xml:space="preserve"> Foreign Office are watching this at the moment.</w:t>
      </w:r>
      <w:r w:rsidRPr="00167541" w:rsidR="00AD30F6">
        <w:t xml:space="preserve"> </w:t>
      </w:r>
      <w:r w:rsidRPr="00167541">
        <w:t>The evidence we have heard has been profound</w:t>
      </w:r>
      <w:r w:rsidRPr="00167541" w:rsidR="00840055">
        <w:t>; it has</w:t>
      </w:r>
      <w:r w:rsidRPr="00167541" w:rsidR="00621B5B">
        <w:t xml:space="preserve"> certainly affected me very much</w:t>
      </w:r>
      <w:r w:rsidRPr="00167541" w:rsidR="00433B52">
        <w:t>, l</w:t>
      </w:r>
      <w:r w:rsidRPr="00167541" w:rsidR="00621B5B">
        <w:t>iving</w:t>
      </w:r>
      <w:r w:rsidRPr="00167541" w:rsidR="00433B52">
        <w:t xml:space="preserve"> as I do where </w:t>
      </w:r>
      <w:r w:rsidRPr="00C46712" w:rsidR="00433B52">
        <w:rPr>
          <w:i/>
          <w:iCs/>
        </w:rPr>
        <w:t>Heartbea</w:t>
      </w:r>
      <w:r w:rsidRPr="00C46712" w:rsidR="00C46712">
        <w:rPr>
          <w:i/>
          <w:iCs/>
        </w:rPr>
        <w:t>t</w:t>
      </w:r>
      <w:r w:rsidRPr="00167541" w:rsidR="00433B52">
        <w:rPr>
          <w:i/>
          <w:iCs/>
        </w:rPr>
        <w:t xml:space="preserve"> </w:t>
      </w:r>
      <w:r w:rsidRPr="00167541" w:rsidR="00433B52">
        <w:t xml:space="preserve">is filmed. </w:t>
      </w:r>
      <w:r w:rsidRPr="00167541" w:rsidR="00675C7E">
        <w:t xml:space="preserve">I can understand how the rural tranquillity of that bit of coastline </w:t>
      </w:r>
      <w:r w:rsidRPr="00167541" w:rsidR="00840055">
        <w:t>wa</w:t>
      </w:r>
      <w:r w:rsidRPr="00167541" w:rsidR="00675C7E">
        <w:t xml:space="preserve">s </w:t>
      </w:r>
      <w:r w:rsidRPr="00167541" w:rsidR="007F5F26">
        <w:t>ripped apart on that day, and your lives were ripped apart as well.</w:t>
      </w:r>
      <w:r w:rsidRPr="00167541" w:rsidR="00A641B2">
        <w:t xml:space="preserve"> </w:t>
      </w:r>
      <w:r w:rsidRPr="00167541">
        <w:t xml:space="preserve">Mrs </w:t>
      </w:r>
      <w:r w:rsidRPr="00167541">
        <w:t>Carrothers</w:t>
      </w:r>
      <w:r w:rsidRPr="00167541" w:rsidR="007F5F26">
        <w:t xml:space="preserve">, did you have any contact with Mr </w:t>
      </w:r>
      <w:r w:rsidRPr="00167541" w:rsidR="007F5F26">
        <w:t>Shawcross</w:t>
      </w:r>
      <w:r w:rsidRPr="00167541" w:rsidR="007F5F26">
        <w:t>?</w:t>
      </w:r>
      <w:r w:rsidRPr="00167541" w:rsidR="00A641B2">
        <w:t xml:space="preserve"> </w:t>
      </w:r>
    </w:p>
    <w:p w:rsidR="00030990" w:rsidRPr="00167541" w:rsidP="00B35A87">
      <w:pPr>
        <w:pStyle w:val="Answer"/>
      </w:pPr>
      <w:sdt>
        <w:sdtPr>
          <w:alias w:val="Witness"/>
          <w:id w:val="-1049216917"/>
          <w:placeholder>
            <w:docPart w:val="DefaultPlaceholder_-1854013440"/>
          </w:placeholder>
          <w:richText/>
        </w:sdtPr>
        <w:sdtContent>
          <w:r w:rsidRPr="00167541" w:rsidR="000E437E">
            <w:rPr>
              <w:b/>
              <w:bCs/>
              <w:i/>
              <w:iCs/>
            </w:rPr>
            <w:t xml:space="preserve">Phyllis </w:t>
          </w:r>
          <w:r w:rsidRPr="00167541" w:rsidR="000E437E">
            <w:rPr>
              <w:b/>
              <w:bCs/>
              <w:i/>
              <w:iCs/>
            </w:rPr>
            <w:t>Carrothers</w:t>
          </w:r>
          <w:r w:rsidRPr="00167541" w:rsidR="000E437E">
            <w:rPr>
              <w:b/>
              <w:bCs/>
              <w:i/>
              <w:iCs/>
            </w:rPr>
            <w:t>:</w:t>
          </w:r>
          <w:r w:rsidRPr="00167541" w:rsidR="00B35A87">
            <w:rPr>
              <w:b/>
            </w:rPr>
            <w:t xml:space="preserve"> </w:t>
          </w:r>
        </w:sdtContent>
      </w:sdt>
      <w:r w:rsidRPr="00167541" w:rsidR="00B35A87">
        <w:t>No.</w:t>
      </w:r>
      <w:r w:rsidRPr="00167541" w:rsidR="006C6F05">
        <w:t xml:space="preserve"> </w:t>
      </w:r>
      <w:r w:rsidRPr="00167541" w:rsidR="00B35A87">
        <w:t xml:space="preserve">I did not have any contact </w:t>
      </w:r>
      <w:r w:rsidRPr="00167541">
        <w:t xml:space="preserve">and was not aware that there was any form of consultation or anything like that. </w:t>
      </w:r>
    </w:p>
    <w:p w:rsidR="00106F5E" w:rsidRPr="00167541" w:rsidP="00840055">
      <w:pPr>
        <w:pStyle w:val="Question"/>
      </w:pPr>
      <w:sdt>
        <w:sdtPr>
          <w:alias w:val="Member"/>
          <w:tag w:val="&lt;Member mnisId='4494' dodsId='72275'&gt;"/>
          <w:id w:val="-1278024136"/>
          <w:placeholder>
            <w:docPart w:val="DefaultPlaceholder_-1854013440"/>
          </w:placeholder>
          <w:richText/>
        </w:sdtPr>
        <w:sdtContent>
          <w:r w:rsidRPr="00167541" w:rsidR="00B35A87">
            <w:rPr>
              <w:b/>
            </w:rPr>
            <w:t>Chair:</w:t>
          </w:r>
        </w:sdtContent>
      </w:sdt>
      <w:r w:rsidRPr="00167541" w:rsidR="00B35A87">
        <w:t xml:space="preserve"> </w:t>
      </w:r>
      <w:r w:rsidRPr="00167541" w:rsidR="00E06E73">
        <w:t>I just wanted to read a couple of extracts</w:t>
      </w:r>
      <w:r w:rsidRPr="00167541" w:rsidR="00840055">
        <w:t xml:space="preserve"> </w:t>
      </w:r>
      <w:r w:rsidRPr="00167541" w:rsidR="00E06E73">
        <w:t>to our witnesses</w:t>
      </w:r>
      <w:r w:rsidRPr="00167541" w:rsidR="003715EA">
        <w:t xml:space="preserve">. </w:t>
      </w:r>
      <w:r w:rsidRPr="00167541" w:rsidR="00840055">
        <w:t>This is</w:t>
      </w:r>
      <w:r w:rsidRPr="00167541" w:rsidR="003715EA">
        <w:t xml:space="preserve"> a </w:t>
      </w:r>
      <w:r w:rsidRPr="00167541" w:rsidR="00840055">
        <w:t>G</w:t>
      </w:r>
      <w:r w:rsidRPr="00167541" w:rsidR="003715EA">
        <w:t xml:space="preserve">overnment media release, dated </w:t>
      </w:r>
      <w:r w:rsidRPr="00167541" w:rsidR="007917F6">
        <w:t>6 March 2019,</w:t>
      </w:r>
      <w:r w:rsidRPr="00167541" w:rsidR="00840055">
        <w:t xml:space="preserve"> from the </w:t>
      </w:r>
      <w:r w:rsidRPr="00167541" w:rsidR="004B0AF1">
        <w:t>Foreign Office</w:t>
      </w:r>
      <w:r w:rsidRPr="00167541" w:rsidR="00840055">
        <w:t>,</w:t>
      </w:r>
      <w:r w:rsidRPr="00167541" w:rsidR="004B0AF1">
        <w:t xml:space="preserve"> </w:t>
      </w:r>
      <w:r w:rsidRPr="00167541" w:rsidR="007917F6">
        <w:t xml:space="preserve">announcing </w:t>
      </w:r>
      <w:r w:rsidRPr="00167541" w:rsidR="004B0AF1">
        <w:t>William</w:t>
      </w:r>
      <w:r w:rsidRPr="00167541" w:rsidR="00245F2A">
        <w:t xml:space="preserve"> </w:t>
      </w:r>
      <w:r w:rsidRPr="00167541" w:rsidR="000B1E3B">
        <w:t>Shawcross’</w:t>
      </w:r>
      <w:r w:rsidRPr="00167541" w:rsidR="00840055">
        <w:t>s</w:t>
      </w:r>
      <w:r w:rsidRPr="00167541" w:rsidR="000B1E3B">
        <w:t xml:space="preserve"> appointment</w:t>
      </w:r>
      <w:r w:rsidRPr="00167541" w:rsidR="00840055">
        <w:t>. It says that</w:t>
      </w:r>
      <w:r w:rsidRPr="00167541" w:rsidR="000B1E3B">
        <w:t xml:space="preserve"> he would advise “</w:t>
      </w:r>
      <w:r w:rsidRPr="00C7771C" w:rsidR="00C7771C">
        <w:t>how best the UK Government can support and facilitate the efforts of victims to obtain redress from the Libyan government.</w:t>
      </w:r>
      <w:r w:rsidRPr="00167541" w:rsidR="000B1E3B">
        <w:t>”</w:t>
      </w:r>
      <w:r w:rsidRPr="00167541" w:rsidR="003715EA">
        <w:t xml:space="preserve"> </w:t>
      </w:r>
      <w:r w:rsidRPr="00167541" w:rsidR="00182977">
        <w:t xml:space="preserve">That was his job. In the Government’s response to this Committee’s report several months later, </w:t>
      </w:r>
      <w:r w:rsidRPr="00167541" w:rsidR="00840055">
        <w:t>they sa</w:t>
      </w:r>
      <w:r w:rsidR="00C7771C">
        <w:t>id</w:t>
      </w:r>
      <w:r w:rsidRPr="00167541" w:rsidR="00840055">
        <w:t xml:space="preserve"> that one</w:t>
      </w:r>
      <w:r w:rsidRPr="00167541" w:rsidR="00513CEB">
        <w:t xml:space="preserve"> of </w:t>
      </w:r>
      <w:r w:rsidR="00C7771C">
        <w:t>“</w:t>
      </w:r>
      <w:r w:rsidRPr="00C7771C" w:rsidR="00C7771C">
        <w:t xml:space="preserve">the issues Mr William </w:t>
      </w:r>
      <w:r w:rsidRPr="00C7771C" w:rsidR="00C7771C">
        <w:t>Shawcross</w:t>
      </w:r>
      <w:r w:rsidRPr="00C7771C" w:rsidR="00C7771C">
        <w:t xml:space="preserve"> will advise on is the amount of compensation that should be sought. The Government believes that any compensation plan should reflect the Special Representative</w:t>
      </w:r>
      <w:r w:rsidR="00C7771C">
        <w:t>’</w:t>
      </w:r>
      <w:r w:rsidRPr="00C7771C" w:rsidR="00C7771C">
        <w:t>s advice on this matter</w:t>
      </w:r>
      <w:r w:rsidR="00C7771C">
        <w:t>”—</w:t>
      </w:r>
      <w:r w:rsidRPr="00167541">
        <w:t>the special representative being Mr</w:t>
      </w:r>
      <w:r w:rsidRPr="00167541" w:rsidR="00245F2A">
        <w:t xml:space="preserve"> </w:t>
      </w:r>
      <w:r w:rsidRPr="00167541">
        <w:t>Shawcross</w:t>
      </w:r>
      <w:r w:rsidRPr="00167541">
        <w:t>.</w:t>
      </w:r>
    </w:p>
    <w:p w:rsidR="00B35A87" w:rsidRPr="00167541" w:rsidP="000B1E3B">
      <w:pPr>
        <w:pStyle w:val="Question"/>
        <w:numPr>
          <w:ilvl w:val="0"/>
          <w:numId w:val="0"/>
        </w:numPr>
        <w:ind w:left="794"/>
      </w:pPr>
      <w:r w:rsidRPr="00167541">
        <w:t>There are no ifs, buts or maybes</w:t>
      </w:r>
      <w:r w:rsidRPr="00167541" w:rsidR="001640E5">
        <w:t>.</w:t>
      </w:r>
      <w:r w:rsidRPr="00167541">
        <w:t xml:space="preserve"> </w:t>
      </w:r>
      <w:r w:rsidRPr="00167541" w:rsidR="001640E5">
        <w:t>I</w:t>
      </w:r>
      <w:r w:rsidRPr="00167541">
        <w:t xml:space="preserve">t is not </w:t>
      </w:r>
      <w:r w:rsidRPr="00167541" w:rsidR="001640E5">
        <w:t>“</w:t>
      </w:r>
      <w:r w:rsidRPr="00167541">
        <w:t>could</w:t>
      </w:r>
      <w:r w:rsidRPr="00167541" w:rsidR="001640E5">
        <w:t>”</w:t>
      </w:r>
      <w:r w:rsidRPr="00167541">
        <w:t xml:space="preserve"> or </w:t>
      </w:r>
      <w:r w:rsidRPr="00167541" w:rsidR="001640E5">
        <w:t>“</w:t>
      </w:r>
      <w:r w:rsidRPr="00167541">
        <w:t>may</w:t>
      </w:r>
      <w:r w:rsidRPr="00167541" w:rsidR="001640E5">
        <w:t>”;</w:t>
      </w:r>
      <w:r w:rsidRPr="00167541">
        <w:t xml:space="preserve"> </w:t>
      </w:r>
      <w:r w:rsidRPr="00167541" w:rsidR="009034DE">
        <w:t>it is “should reflect”</w:t>
      </w:r>
      <w:r w:rsidRPr="00167541" w:rsidR="001640E5">
        <w:t>.</w:t>
      </w:r>
      <w:r w:rsidRPr="00167541" w:rsidR="009034DE">
        <w:t xml:space="preserve"> </w:t>
      </w:r>
      <w:r w:rsidRPr="00167541" w:rsidR="001640E5">
        <w:t xml:space="preserve">It is very </w:t>
      </w:r>
      <w:r w:rsidRPr="00167541" w:rsidR="009034DE">
        <w:t>definite</w:t>
      </w:r>
      <w:r w:rsidRPr="00167541" w:rsidR="001640E5">
        <w:t>, so</w:t>
      </w:r>
      <w:r w:rsidRPr="00167541" w:rsidR="009034DE">
        <w:t xml:space="preserve"> </w:t>
      </w:r>
      <w:r w:rsidRPr="00167541" w:rsidR="0056453A">
        <w:t>I can see how you</w:t>
      </w:r>
      <w:r w:rsidR="00C7771C">
        <w:t>r</w:t>
      </w:r>
      <w:r w:rsidRPr="00167541" w:rsidR="0056453A">
        <w:t xml:space="preserve"> hopes arise. What comfort do you draw</w:t>
      </w:r>
      <w:r w:rsidRPr="00167541" w:rsidR="00F15428">
        <w:t xml:space="preserve"> from the written ministerial statement, where the </w:t>
      </w:r>
      <w:r w:rsidRPr="00167541" w:rsidR="00B7727E">
        <w:t>UK Government</w:t>
      </w:r>
      <w:r w:rsidRPr="00167541" w:rsidR="00F15428">
        <w:t xml:space="preserve"> reiterate</w:t>
      </w:r>
      <w:r w:rsidRPr="00167541" w:rsidR="001640E5">
        <w:t xml:space="preserve"> their</w:t>
      </w:r>
      <w:r w:rsidRPr="00167541" w:rsidR="00F15428">
        <w:t xml:space="preserve"> profound </w:t>
      </w:r>
      <w:r w:rsidRPr="00167541" w:rsidR="00B05848">
        <w:t xml:space="preserve">sympathy for you but decide not to take the </w:t>
      </w:r>
      <w:r w:rsidRPr="00167541" w:rsidR="00B05848">
        <w:t>Shawcross</w:t>
      </w:r>
      <w:r w:rsidRPr="00167541" w:rsidR="00B05848">
        <w:t xml:space="preserve"> work forward? </w:t>
      </w:r>
    </w:p>
    <w:p w:rsidR="001640E5" w:rsidRPr="00167541" w:rsidP="001640E5">
      <w:pPr>
        <w:pStyle w:val="Answer"/>
      </w:pPr>
      <w:sdt>
        <w:sdtPr>
          <w:alias w:val="Witness"/>
          <w:id w:val="-52157888"/>
          <w:placeholder>
            <w:docPart w:val="DefaultPlaceholder_-1854013440"/>
          </w:placeholder>
          <w:richText/>
        </w:sdtPr>
        <w:sdtContent>
          <w:r w:rsidRPr="00167541" w:rsidR="00CC18CF">
            <w:rPr>
              <w:b/>
              <w:bCs/>
              <w:i/>
              <w:iCs/>
            </w:rPr>
            <w:t>Jonathan Ganesh</w:t>
          </w:r>
          <w:r w:rsidRPr="00167541" w:rsidR="0056453A">
            <w:rPr>
              <w:b/>
            </w:rPr>
            <w:t xml:space="preserve">: </w:t>
          </w:r>
        </w:sdtContent>
      </w:sdt>
      <w:r w:rsidRPr="00167541" w:rsidR="0056453A">
        <w:t>Chair, to be sincere, I felt the Government statement was so disingenuous</w:t>
      </w:r>
      <w:r w:rsidRPr="00167541" w:rsidR="00BE23A6">
        <w:t xml:space="preserve">, </w:t>
      </w:r>
      <w:r w:rsidRPr="00167541" w:rsidR="00BE23A6">
        <w:t>absurd</w:t>
      </w:r>
      <w:r w:rsidRPr="00167541" w:rsidR="00BE23A6">
        <w:t xml:space="preserve"> and preposterous. </w:t>
      </w:r>
      <w:r w:rsidRPr="00167541" w:rsidR="0056453A">
        <w:t>It was unbelievable.</w:t>
      </w:r>
      <w:r w:rsidRPr="00167541" w:rsidR="00BE23A6">
        <w:t xml:space="preserve"> They expect victims, who have already been traumatised, to liaise with the Libyan </w:t>
      </w:r>
      <w:r w:rsidRPr="00167541">
        <w:t>G</w:t>
      </w:r>
      <w:r w:rsidRPr="00167541" w:rsidR="00BE23A6">
        <w:t xml:space="preserve">overnment. </w:t>
      </w:r>
      <w:r w:rsidRPr="00167541" w:rsidR="0056453A">
        <w:t>I have</w:t>
      </w:r>
      <w:r w:rsidRPr="00167541" w:rsidR="00BE23A6">
        <w:t xml:space="preserve"> actually</w:t>
      </w:r>
      <w:r w:rsidRPr="00167541">
        <w:t xml:space="preserve"> done that; I have</w:t>
      </w:r>
      <w:r w:rsidRPr="00167541" w:rsidR="0056453A">
        <w:t xml:space="preserve"> met the Libyan ambassador</w:t>
      </w:r>
      <w:r w:rsidRPr="00167541">
        <w:t>. B</w:t>
      </w:r>
      <w:r w:rsidRPr="00167541" w:rsidR="00BE23A6">
        <w:t xml:space="preserve">elieve </w:t>
      </w:r>
      <w:r w:rsidRPr="00167541">
        <w:t xml:space="preserve">you </w:t>
      </w:r>
      <w:r w:rsidR="00137E52">
        <w:t xml:space="preserve">and </w:t>
      </w:r>
      <w:r w:rsidRPr="00167541" w:rsidR="004114D6">
        <w:t xml:space="preserve">me, when my victims </w:t>
      </w:r>
      <w:r w:rsidRPr="00167541">
        <w:t xml:space="preserve">and I </w:t>
      </w:r>
      <w:r w:rsidRPr="00167541" w:rsidR="004114D6">
        <w:t xml:space="preserve">left the room we were traumatised by the event. </w:t>
      </w:r>
      <w:r w:rsidRPr="00167541" w:rsidR="0056453A">
        <w:t xml:space="preserve">I am very surprised that the Government would </w:t>
      </w:r>
      <w:r w:rsidRPr="00167541" w:rsidR="00952999">
        <w:t>issue</w:t>
      </w:r>
      <w:r w:rsidRPr="00167541" w:rsidR="0056453A">
        <w:t xml:space="preserve"> a statement like that</w:t>
      </w:r>
      <w:r w:rsidRPr="00167541" w:rsidR="00952999">
        <w:t xml:space="preserve"> and basically say that it is up to the victims </w:t>
      </w:r>
      <w:r w:rsidRPr="00167541" w:rsidR="007414FF">
        <w:t>to resolve it themselves</w:t>
      </w:r>
      <w:r w:rsidRPr="00167541" w:rsidR="0056453A">
        <w:t>.</w:t>
      </w:r>
      <w:r w:rsidRPr="00167541" w:rsidR="007414FF">
        <w:t xml:space="preserve"> Why do we have a </w:t>
      </w:r>
      <w:r w:rsidRPr="00167541">
        <w:t>G</w:t>
      </w:r>
      <w:r w:rsidRPr="00167541" w:rsidR="007414FF">
        <w:t xml:space="preserve">overnment? A </w:t>
      </w:r>
      <w:r w:rsidRPr="00167541">
        <w:t>G</w:t>
      </w:r>
      <w:r w:rsidRPr="00167541" w:rsidR="007414FF">
        <w:t xml:space="preserve">overnment must look after </w:t>
      </w:r>
      <w:r w:rsidRPr="00167541">
        <w:t xml:space="preserve">their </w:t>
      </w:r>
      <w:r w:rsidRPr="00167541" w:rsidR="007414FF">
        <w:t xml:space="preserve">people, </w:t>
      </w:r>
      <w:r w:rsidRPr="00167541" w:rsidR="00E8477C">
        <w:t>especially the most vulnerable people in that society.</w:t>
      </w:r>
      <w:r w:rsidRPr="00167541">
        <w:t xml:space="preserve"> </w:t>
      </w:r>
      <w:r w:rsidRPr="00167541" w:rsidR="00E8477C">
        <w:t xml:space="preserve">We are judged </w:t>
      </w:r>
      <w:r w:rsidRPr="00167541">
        <w:t>by</w:t>
      </w:r>
      <w:r w:rsidRPr="00167541" w:rsidR="00E8477C">
        <w:t xml:space="preserve"> how we look after </w:t>
      </w:r>
      <w:r w:rsidRPr="00167541" w:rsidR="00722C12">
        <w:t xml:space="preserve">our most </w:t>
      </w:r>
      <w:r w:rsidRPr="00167541" w:rsidR="00F84119">
        <w:t>vulnerable people</w:t>
      </w:r>
      <w:r w:rsidRPr="00167541">
        <w:t xml:space="preserve">. </w:t>
      </w:r>
    </w:p>
    <w:p w:rsidR="0017452F" w:rsidRPr="00167541" w:rsidP="001640E5">
      <w:pPr>
        <w:pStyle w:val="Answer"/>
      </w:pPr>
      <w:r w:rsidRPr="00167541">
        <w:t>People</w:t>
      </w:r>
      <w:r w:rsidRPr="00167541" w:rsidR="00F84119">
        <w:t xml:space="preserve"> have already had horrific experiences, as we have </w:t>
      </w:r>
      <w:r w:rsidR="00137E52">
        <w:t>heard</w:t>
      </w:r>
      <w:r w:rsidRPr="00167541" w:rsidR="00F84119">
        <w:t xml:space="preserve"> from Billy and </w:t>
      </w:r>
      <w:r w:rsidRPr="00167541" w:rsidR="00107F78">
        <w:t>Phyllis today</w:t>
      </w:r>
      <w:r w:rsidRPr="00167541">
        <w:t>. H</w:t>
      </w:r>
      <w:r w:rsidRPr="00167541" w:rsidR="0056453A">
        <w:t>ow can these people negotiate compensation?</w:t>
      </w:r>
      <w:r w:rsidRPr="00167541">
        <w:t xml:space="preserve"> </w:t>
      </w:r>
      <w:r w:rsidRPr="00167541" w:rsidR="00646E36">
        <w:t>I am very sorry to say this</w:t>
      </w:r>
      <w:r w:rsidR="00137E52">
        <w:t>,</w:t>
      </w:r>
      <w:r w:rsidRPr="00167541" w:rsidR="00646E36">
        <w:t xml:space="preserve"> but it is almost as though the </w:t>
      </w:r>
      <w:r w:rsidRPr="00167541" w:rsidR="00F9471A">
        <w:t>Government ha</w:t>
      </w:r>
      <w:r w:rsidRPr="00167541">
        <w:t>ve</w:t>
      </w:r>
      <w:r w:rsidRPr="00167541" w:rsidR="00F9471A">
        <w:t xml:space="preserve"> designed this policy so it will fail. </w:t>
      </w:r>
      <w:r w:rsidRPr="00167541" w:rsidR="0056453A">
        <w:t>It does not make sense.</w:t>
      </w:r>
      <w:r w:rsidRPr="00167541" w:rsidR="00F9471A">
        <w:t xml:space="preserve"> When I met the Libyan </w:t>
      </w:r>
      <w:r w:rsidRPr="00167541" w:rsidR="00F9471A">
        <w:t>ambassador</w:t>
      </w:r>
      <w:r w:rsidRPr="00167541" w:rsidR="00F9471A">
        <w:t xml:space="preserve"> I realised </w:t>
      </w:r>
      <w:r w:rsidRPr="00167541" w:rsidR="00E4512F">
        <w:t>at one point that</w:t>
      </w:r>
      <w:r w:rsidRPr="00167541">
        <w:t>,</w:t>
      </w:r>
      <w:r w:rsidRPr="00167541" w:rsidR="00E4512F">
        <w:t xml:space="preserve"> if we had got through</w:t>
      </w:r>
      <w:r w:rsidRPr="00167541">
        <w:t>,</w:t>
      </w:r>
      <w:r w:rsidRPr="00167541" w:rsidR="00E4512F">
        <w:t xml:space="preserve"> the</w:t>
      </w:r>
      <w:r w:rsidRPr="00167541">
        <w:t>y</w:t>
      </w:r>
      <w:r w:rsidRPr="00167541" w:rsidR="00E4512F">
        <w:t xml:space="preserve"> were only going to pay a certain </w:t>
      </w:r>
      <w:r w:rsidRPr="00167541" w:rsidR="00167541">
        <w:t>number</w:t>
      </w:r>
      <w:r w:rsidRPr="00167541" w:rsidR="00E4512F">
        <w:t xml:space="preserve"> of victims.</w:t>
      </w:r>
      <w:r w:rsidRPr="00167541" w:rsidR="00F9471A">
        <w:t xml:space="preserve"> </w:t>
      </w:r>
      <w:r w:rsidRPr="00167541" w:rsidR="009B5D97">
        <w:t>W</w:t>
      </w:r>
      <w:r w:rsidRPr="00167541" w:rsidR="003671BE">
        <w:t>e represent 62 victims</w:t>
      </w:r>
      <w:r w:rsidRPr="00167541" w:rsidR="009B5D97">
        <w:t xml:space="preserve">, some in Northern Ireland and some in mainland GB, but we do not represent </w:t>
      </w:r>
      <w:r w:rsidRPr="00167541" w:rsidR="000645CD">
        <w:t>every</w:t>
      </w:r>
      <w:r w:rsidRPr="00167541" w:rsidR="0086449A">
        <w:t>body</w:t>
      </w:r>
      <w:r w:rsidRPr="00167541" w:rsidR="003671BE">
        <w:t>. The Government really needed to get on the front foot, organise</w:t>
      </w:r>
      <w:r w:rsidRPr="00167541">
        <w:t xml:space="preserve"> themselves</w:t>
      </w:r>
      <w:r w:rsidRPr="00167541" w:rsidR="003671BE">
        <w:t xml:space="preserve"> and resolve it</w:t>
      </w:r>
      <w:r w:rsidRPr="00167541" w:rsidR="0086449A">
        <w:t xml:space="preserve">, rather than saying </w:t>
      </w:r>
      <w:r w:rsidRPr="00167541" w:rsidR="00DB7CD5">
        <w:t>to the victims</w:t>
      </w:r>
      <w:r w:rsidRPr="00167541">
        <w:t>,</w:t>
      </w:r>
      <w:r w:rsidRPr="00167541" w:rsidR="00DB7CD5">
        <w:t xml:space="preserve"> </w:t>
      </w:r>
      <w:r w:rsidRPr="00167541">
        <w:t>“D</w:t>
      </w:r>
      <w:r w:rsidRPr="00167541" w:rsidR="00DB7CD5">
        <w:t>o it yourself</w:t>
      </w:r>
      <w:r w:rsidR="00137E52">
        <w:t>.</w:t>
      </w:r>
      <w:r w:rsidRPr="00167541">
        <w:t>”</w:t>
      </w:r>
    </w:p>
    <w:p w:rsidR="00137E52" w:rsidRPr="00167541" w:rsidP="00137E52">
      <w:pPr>
        <w:pStyle w:val="Question"/>
      </w:pPr>
      <w:sdt>
        <w:sdtPr>
          <w:alias w:val="Member"/>
          <w:tag w:val="&lt;Member mnisId='4763' dodsId=''&gt;"/>
          <w:id w:val="2082633048"/>
          <w:placeholder>
            <w:docPart w:val="DefaultPlaceholder_-1854013440"/>
          </w:placeholder>
          <w:richText/>
        </w:sdtPr>
        <w:sdtContent>
          <w:r w:rsidRPr="00167541" w:rsidR="003671BE">
            <w:rPr>
              <w:b/>
            </w:rPr>
            <w:t>Fay Jones:</w:t>
          </w:r>
        </w:sdtContent>
      </w:sdt>
      <w:r w:rsidRPr="00167541" w:rsidR="003671BE">
        <w:t xml:space="preserve"> Thank you </w:t>
      </w:r>
      <w:r w:rsidRPr="00167541" w:rsidR="0017452F">
        <w:t xml:space="preserve">very much </w:t>
      </w:r>
      <w:r w:rsidRPr="00167541" w:rsidR="003671BE">
        <w:t>to all the witnesses for appearing this morning.</w:t>
      </w:r>
      <w:r w:rsidRPr="00167541" w:rsidR="006C6F05">
        <w:t xml:space="preserve"> </w:t>
      </w:r>
      <w:r w:rsidRPr="00167541" w:rsidR="0017452F">
        <w:t xml:space="preserve">It is a real pleasure to meet you and to hear your story. </w:t>
      </w:r>
      <w:r w:rsidRPr="00167541" w:rsidR="00F1365F">
        <w:t xml:space="preserve">Thank you very much for sharing it with us today. I am afraid I know the answer </w:t>
      </w:r>
      <w:r w:rsidRPr="00167541" w:rsidR="00F1365F">
        <w:t xml:space="preserve">to some of these questions, and I want to build on what Mr Goodwill has just asked, but Mr Ganesh has talked about his meeting with Mr </w:t>
      </w:r>
      <w:r w:rsidRPr="00167541" w:rsidR="00F1365F">
        <w:t>Shawcross</w:t>
      </w:r>
      <w:r w:rsidRPr="00167541" w:rsidR="00F1365F">
        <w:t>. Mr</w:t>
      </w:r>
      <w:r w:rsidRPr="00167541" w:rsidR="00245F2A">
        <w:t xml:space="preserve"> </w:t>
      </w:r>
      <w:r w:rsidRPr="00167541" w:rsidR="00F1365F">
        <w:t>Ganesh, did</w:t>
      </w:r>
      <w:r w:rsidRPr="00137E52">
        <w:t xml:space="preserve"> </w:t>
      </w:r>
      <w:r w:rsidRPr="00167541">
        <w:t xml:space="preserve">you have any interaction with the FCDO about Mr </w:t>
      </w:r>
      <w:r w:rsidRPr="00167541">
        <w:t>Shawcross’s</w:t>
      </w:r>
      <w:r w:rsidRPr="00167541">
        <w:t xml:space="preserve"> work?</w:t>
      </w:r>
    </w:p>
    <w:p w:rsidR="00137E52" w:rsidRPr="00167541" w:rsidP="00137E52">
      <w:pPr>
        <w:pStyle w:val="Answer"/>
      </w:pPr>
      <w:sdt>
        <w:sdtPr>
          <w:alias w:val="Witness"/>
          <w:id w:val="683413903"/>
          <w:placeholder>
            <w:docPart w:val="36DCCD5362BAC049904833FEC17AE2FD"/>
          </w:placeholder>
          <w:richText/>
        </w:sdtPr>
        <w:sdtContent>
          <w:r w:rsidRPr="00167541">
            <w:rPr>
              <w:b/>
              <w:bCs/>
              <w:i/>
              <w:iCs/>
            </w:rPr>
            <w:t>Jonathan Ganesh</w:t>
          </w:r>
          <w:r w:rsidRPr="00167541">
            <w:rPr>
              <w:b/>
            </w:rPr>
            <w:t xml:space="preserve">: </w:t>
          </w:r>
        </w:sdtContent>
      </w:sdt>
      <w:r w:rsidRPr="00167541">
        <w:t xml:space="preserve">Yes, I did. I made several phone calls to them and sent emails, because I desperately wanted to meet him. They certainly were not rude, but they did not appear to be very helpful in securing me a meeting with him. I explained to them that we represent people in Northern Ireland as well as in mainland GB and we desperately needed to meet him. He was actually appointed as the victims’ representative. That was his title: the UK victims’ representative. </w:t>
      </w:r>
    </w:p>
    <w:p w:rsidR="00137E52" w:rsidRPr="00167541" w:rsidP="00137E52">
      <w:pPr>
        <w:pStyle w:val="Answer"/>
      </w:pPr>
      <w:r w:rsidRPr="00167541">
        <w:t xml:space="preserve">I said, “As a victims’ campaigner who runs a group, please can I meet him?” They did not really seem to get back to me. I managed to obtain his mobile telephone number, which was very kindly given to me by somebody who had great sympathy with our cause. I rang him directly and said, “Please could you meet us?” Initially he did not appear to be very keen on that idea, but I was persistent. I said to him, “I will meet you any place, anytime, anywhere. Can you just give me 10 minutes of your time?” I also sent him some documents about victims. I sent him a case file on victims in Northern Ireland as well as </w:t>
      </w:r>
      <w:r>
        <w:t xml:space="preserve">in </w:t>
      </w:r>
      <w:r w:rsidRPr="00167541">
        <w:t xml:space="preserve">mainland GB, and there are a lot of victims in the Republic of Ireland as well. I met him, but it was not easy. </w:t>
      </w:r>
    </w:p>
    <w:p w:rsidR="00137E52" w:rsidRPr="00167541" w:rsidP="00137E52">
      <w:pPr>
        <w:pStyle w:val="Question"/>
      </w:pPr>
      <w:sdt>
        <w:sdtPr>
          <w:alias w:val="Member"/>
          <w:tag w:val="&lt;Member mnisId='4763' dodsId=''&gt;"/>
          <w:id w:val="1639224918"/>
          <w:placeholder>
            <w:docPart w:val="DefaultPlaceholder_-1854013440"/>
          </w:placeholder>
          <w:richText/>
        </w:sdtPr>
        <w:sdtContent>
          <w:r w:rsidRPr="00137E52" w:rsidR="00B94F1F">
            <w:rPr>
              <w:b/>
            </w:rPr>
            <w:t>Fay Jones:</w:t>
          </w:r>
        </w:sdtContent>
      </w:sdt>
      <w:r w:rsidRPr="00167541" w:rsidR="00B94F1F">
        <w:t xml:space="preserve"> </w:t>
      </w:r>
      <w:r w:rsidRPr="00167541" w:rsidR="00902895">
        <w:t>Sorry to interrupt you, Mr Ganesh. C</w:t>
      </w:r>
      <w:r w:rsidRPr="00167541" w:rsidR="00505B86">
        <w:t>ould</w:t>
      </w:r>
      <w:r w:rsidRPr="00167541" w:rsidR="00902895">
        <w:t xml:space="preserve"> I just bring</w:t>
      </w:r>
      <w:r w:rsidRPr="00167541" w:rsidR="00505B86">
        <w:t xml:space="preserve"> you back to the FCDO and your experience with the </w:t>
      </w:r>
      <w:r w:rsidRPr="00167541" w:rsidR="001640E5">
        <w:t>D</w:t>
      </w:r>
      <w:r w:rsidRPr="00167541" w:rsidR="00505B86">
        <w:t>epartment</w:t>
      </w:r>
      <w:r w:rsidRPr="00167541" w:rsidR="00586EEB">
        <w:t xml:space="preserve">, </w:t>
      </w:r>
      <w:r w:rsidRPr="00167541" w:rsidR="001640E5">
        <w:t>M</w:t>
      </w:r>
      <w:r w:rsidRPr="00167541" w:rsidR="00586EEB">
        <w:t>inisters</w:t>
      </w:r>
      <w:r w:rsidRPr="00167541" w:rsidR="00586EEB">
        <w:t xml:space="preserve"> and officials?</w:t>
      </w:r>
      <w:r w:rsidRPr="00167541" w:rsidR="00902895">
        <w:t xml:space="preserve"> </w:t>
      </w:r>
      <w:r w:rsidRPr="00167541" w:rsidR="00B94F1F">
        <w:t>What was your interaction with them?</w:t>
      </w:r>
      <w:r w:rsidRPr="00167541" w:rsidR="006C6F05">
        <w:t xml:space="preserve"> </w:t>
      </w:r>
      <w:r w:rsidRPr="00167541" w:rsidR="00586EEB">
        <w:t xml:space="preserve">Once they facilitated the meeting with Mr </w:t>
      </w:r>
      <w:r w:rsidRPr="00167541" w:rsidR="00586EEB">
        <w:t>Shawcross</w:t>
      </w:r>
      <w:r w:rsidRPr="00167541" w:rsidR="001640E5">
        <w:t>,</w:t>
      </w:r>
      <w:r w:rsidRPr="00167541" w:rsidR="00586EEB">
        <w:t xml:space="preserve"> was </w:t>
      </w:r>
      <w:r w:rsidRPr="00167541" w:rsidR="001361EF">
        <w:t>that the end of the matter, or did they talk to you about what might happen</w:t>
      </w:r>
      <w:r w:rsidRPr="00137E52">
        <w:t xml:space="preserve"> </w:t>
      </w:r>
      <w:r w:rsidRPr="00167541">
        <w:t>to his report?</w:t>
      </w:r>
    </w:p>
    <w:p w:rsidR="00137E52" w:rsidRPr="00167541" w:rsidP="00137E52">
      <w:pPr>
        <w:pStyle w:val="Answer"/>
      </w:pPr>
      <w:sdt>
        <w:sdtPr>
          <w:alias w:val="Witness"/>
          <w:id w:val="1001545407"/>
          <w:placeholder>
            <w:docPart w:val="4EAC5E4E11D13A4F8C35D5A9D468D4DD"/>
          </w:placeholder>
          <w:richText/>
        </w:sdtPr>
        <w:sdtContent>
          <w:r w:rsidRPr="00167541">
            <w:rPr>
              <w:b/>
              <w:bCs/>
              <w:i/>
              <w:iCs/>
            </w:rPr>
            <w:t>Jonathan Ganesh</w:t>
          </w:r>
          <w:r w:rsidRPr="00167541">
            <w:rPr>
              <w:b/>
            </w:rPr>
            <w:t xml:space="preserve">: </w:t>
          </w:r>
        </w:sdtContent>
      </w:sdt>
      <w:r w:rsidRPr="00167541">
        <w:t xml:space="preserve">To be sincere, they did not facilitate the meeting. We facilitated the meeting with William </w:t>
      </w:r>
      <w:r w:rsidRPr="00167541">
        <w:t>Shawcross</w:t>
      </w:r>
      <w:r w:rsidRPr="00167541">
        <w:t xml:space="preserve">. </w:t>
      </w:r>
    </w:p>
    <w:p w:rsidR="00137E52" w:rsidRPr="00167541" w:rsidP="00137E52">
      <w:pPr>
        <w:pStyle w:val="Question"/>
        <w:numPr>
          <w:ilvl w:val="0"/>
          <w:numId w:val="0"/>
        </w:numPr>
        <w:ind w:left="794"/>
      </w:pPr>
      <w:sdt>
        <w:sdtPr>
          <w:alias w:val="Member"/>
          <w:tag w:val="&lt;Member mnisId='4763' dodsId=''&gt;"/>
          <w:id w:val="535154728"/>
          <w:placeholder>
            <w:docPart w:val="4EAC5E4E11D13A4F8C35D5A9D468D4DD"/>
          </w:placeholder>
          <w:richText/>
        </w:sdtPr>
        <w:sdtContent>
          <w:r w:rsidRPr="00167541">
            <w:rPr>
              <w:b/>
            </w:rPr>
            <w:t>Fay Jones:</w:t>
          </w:r>
        </w:sdtContent>
      </w:sdt>
      <w:r w:rsidRPr="00167541">
        <w:t xml:space="preserve"> I understand. Apart from that, there was very little engagement with the FCDO. </w:t>
      </w:r>
    </w:p>
    <w:p w:rsidR="00137E52" w:rsidRPr="00167541" w:rsidP="00137E52">
      <w:pPr>
        <w:pStyle w:val="Answer"/>
      </w:pPr>
      <w:sdt>
        <w:sdtPr>
          <w:alias w:val="Witness"/>
          <w:id w:val="807905120"/>
          <w:placeholder>
            <w:docPart w:val="4EAC5E4E11D13A4F8C35D5A9D468D4DD"/>
          </w:placeholder>
          <w:richText/>
        </w:sdtPr>
        <w:sdtContent>
          <w:r w:rsidRPr="00167541">
            <w:rPr>
              <w:b/>
              <w:bCs/>
              <w:i/>
              <w:iCs/>
            </w:rPr>
            <w:t>Jonathan Ganesh</w:t>
          </w:r>
          <w:r w:rsidRPr="00167541">
            <w:rPr>
              <w:b/>
            </w:rPr>
            <w:t xml:space="preserve">: </w:t>
          </w:r>
        </w:sdtContent>
      </w:sdt>
      <w:r w:rsidRPr="00167541">
        <w:t>There has not been that much</w:t>
      </w:r>
      <w:r>
        <w:t>,</w:t>
      </w:r>
      <w:r w:rsidRPr="00167541">
        <w:t xml:space="preserve"> but over 14 years there has been engagement. To be sincere—I am sorry to be so blunt—it is more tea and sympathy rather than any moving forward. They extend their sympathy, and of course we welcome that, but it does not resolve the situation. It is more, “We are very sad for what has happened</w:t>
      </w:r>
      <w:r>
        <w:t>,</w:t>
      </w:r>
      <w:r w:rsidRPr="00167541">
        <w:t xml:space="preserve">” but then when we ask how we will take it forward, they do not seem to have an answer for that. </w:t>
      </w:r>
    </w:p>
    <w:p w:rsidR="008B16CA" w:rsidRPr="00167541" w:rsidP="00137E52">
      <w:pPr>
        <w:pStyle w:val="Question"/>
      </w:pPr>
      <w:sdt>
        <w:sdtPr>
          <w:alias w:val="Member"/>
          <w:tag w:val="&lt;Member mnisId='4763' dodsId=''&gt;"/>
          <w:id w:val="-931579121"/>
          <w:placeholder>
            <w:docPart w:val="DefaultPlaceholder_-1854013440"/>
          </w:placeholder>
          <w:richText/>
        </w:sdtPr>
        <w:sdtContent>
          <w:r w:rsidRPr="00137E52">
            <w:rPr>
              <w:b/>
            </w:rPr>
            <w:t>Fay Jones:</w:t>
          </w:r>
        </w:sdtContent>
      </w:sdt>
      <w:r w:rsidRPr="00167541">
        <w:t xml:space="preserve"> </w:t>
      </w:r>
      <w:r w:rsidRPr="00167541" w:rsidR="00B94159">
        <w:t xml:space="preserve">Mrs </w:t>
      </w:r>
      <w:r w:rsidRPr="00167541" w:rsidR="00B94159">
        <w:t>Carrothers</w:t>
      </w:r>
      <w:r w:rsidRPr="00167541" w:rsidR="00B94159">
        <w:t xml:space="preserve"> </w:t>
      </w:r>
      <w:r w:rsidRPr="00167541" w:rsidR="00DA5E6F">
        <w:t xml:space="preserve">and </w:t>
      </w:r>
      <w:r w:rsidRPr="00167541" w:rsidR="00B94159">
        <w:t xml:space="preserve">Mr O’Flaherty, have either of you had any interaction with the </w:t>
      </w:r>
      <w:r w:rsidRPr="00167541" w:rsidR="003A2114">
        <w:t xml:space="preserve">FCDO throughout that process? </w:t>
      </w:r>
    </w:p>
    <w:p w:rsidR="008B16CA" w:rsidRPr="00167541" w:rsidP="008B16CA">
      <w:pPr>
        <w:pStyle w:val="Answer"/>
      </w:pPr>
      <w:sdt>
        <w:sdtPr>
          <w:alias w:val="Witness"/>
          <w:id w:val="955679547"/>
          <w:placeholder>
            <w:docPart w:val="DefaultPlaceholder_-1854013440"/>
          </w:placeholder>
          <w:richText/>
        </w:sdtPr>
        <w:sdtContent>
          <w:r w:rsidRPr="00167541" w:rsidR="000E437E">
            <w:rPr>
              <w:b/>
              <w:bCs/>
              <w:i/>
              <w:iCs/>
            </w:rPr>
            <w:t xml:space="preserve">Phyllis </w:t>
          </w:r>
          <w:r w:rsidRPr="00167541" w:rsidR="000E437E">
            <w:rPr>
              <w:b/>
              <w:bCs/>
              <w:i/>
              <w:iCs/>
            </w:rPr>
            <w:t>Carrothers</w:t>
          </w:r>
          <w:r w:rsidRPr="00167541" w:rsidR="000E437E">
            <w:rPr>
              <w:b/>
              <w:bCs/>
              <w:i/>
              <w:iCs/>
            </w:rPr>
            <w:t>:</w:t>
          </w:r>
          <w:r w:rsidRPr="00167541">
            <w:rPr>
              <w:b/>
            </w:rPr>
            <w:t xml:space="preserve"> </w:t>
          </w:r>
        </w:sdtContent>
      </w:sdt>
      <w:r w:rsidRPr="00167541">
        <w:t>No, I have not</w:t>
      </w:r>
      <w:r w:rsidRPr="00167541" w:rsidR="003A2114">
        <w:t xml:space="preserve">. </w:t>
      </w:r>
    </w:p>
    <w:p w:rsidR="008B16CA" w:rsidRPr="00167541" w:rsidP="008B16CA">
      <w:pPr>
        <w:pStyle w:val="Question"/>
      </w:pPr>
      <w:sdt>
        <w:sdtPr>
          <w:alias w:val="Member"/>
          <w:tag w:val="&lt;Member mnisId='4763' dodsId=''&gt;"/>
          <w:id w:val="1207377066"/>
          <w:placeholder>
            <w:docPart w:val="DefaultPlaceholder_-1854013440"/>
          </w:placeholder>
          <w:richText/>
        </w:sdtPr>
        <w:sdtContent>
          <w:r w:rsidRPr="00167541">
            <w:rPr>
              <w:b/>
            </w:rPr>
            <w:t>Fay Jones:</w:t>
          </w:r>
        </w:sdtContent>
      </w:sdt>
      <w:r w:rsidRPr="00167541">
        <w:t xml:space="preserve"> </w:t>
      </w:r>
      <w:r w:rsidRPr="00167541" w:rsidR="003A2114">
        <w:t xml:space="preserve">Mr Ganesh, I will come back to you very briefly. We were surprised </w:t>
      </w:r>
      <w:r w:rsidRPr="00167541" w:rsidR="008966D3">
        <w:t>to find that the report was not going to be published. W</w:t>
      </w:r>
      <w:r w:rsidRPr="00167541">
        <w:t xml:space="preserve">ere you expecting it to be published, and what led you to believe that? </w:t>
      </w:r>
    </w:p>
    <w:p w:rsidR="00A104C6" w:rsidRPr="00167541" w:rsidP="008B16CA">
      <w:pPr>
        <w:pStyle w:val="Answer"/>
      </w:pPr>
      <w:sdt>
        <w:sdtPr>
          <w:alias w:val="Witness"/>
          <w:id w:val="1482343345"/>
          <w:placeholder>
            <w:docPart w:val="DefaultPlaceholder_-1854013440"/>
          </w:placeholder>
          <w:richText/>
        </w:sdtPr>
        <w:sdtContent>
          <w:r w:rsidRPr="00167541" w:rsidR="00CC18CF">
            <w:rPr>
              <w:b/>
              <w:bCs/>
              <w:i/>
              <w:iCs/>
            </w:rPr>
            <w:t>Jonathan Ganesh</w:t>
          </w:r>
          <w:r w:rsidRPr="00167541" w:rsidR="008B16CA">
            <w:rPr>
              <w:b/>
            </w:rPr>
            <w:t xml:space="preserve">: </w:t>
          </w:r>
        </w:sdtContent>
      </w:sdt>
      <w:r w:rsidRPr="00167541" w:rsidR="008B16CA">
        <w:t xml:space="preserve">There was no doubt in my mind it would be published. </w:t>
      </w:r>
      <w:r w:rsidRPr="00167541" w:rsidR="0054490C">
        <w:t xml:space="preserve">The whole point was </w:t>
      </w:r>
      <w:r w:rsidR="00137E52">
        <w:t xml:space="preserve">that </w:t>
      </w:r>
      <w:r w:rsidRPr="00167541" w:rsidR="0054490C">
        <w:t xml:space="preserve">he was the </w:t>
      </w:r>
      <w:r w:rsidRPr="00167541" w:rsidR="00064DF0">
        <w:t>victims</w:t>
      </w:r>
      <w:r w:rsidRPr="00167541" w:rsidR="00DA5E6F">
        <w:t>’</w:t>
      </w:r>
      <w:r w:rsidRPr="00167541" w:rsidR="00064DF0">
        <w:t xml:space="preserve"> representative</w:t>
      </w:r>
      <w:r w:rsidRPr="00167541" w:rsidR="00433E94">
        <w:t>, and he asked key questions when I met him. We saw the press statement they issued</w:t>
      </w:r>
      <w:r w:rsidR="00137E52">
        <w:t>,</w:t>
      </w:r>
      <w:r w:rsidRPr="00167541" w:rsidR="00433E94">
        <w:t xml:space="preserve"> </w:t>
      </w:r>
      <w:r w:rsidRPr="00167541" w:rsidR="006861BE">
        <w:t xml:space="preserve">and at no point did </w:t>
      </w:r>
      <w:r w:rsidR="00137E52">
        <w:t>it</w:t>
      </w:r>
      <w:r w:rsidRPr="00167541" w:rsidR="006861BE">
        <w:t xml:space="preserve"> mention it was a private scoping report and that</w:t>
      </w:r>
      <w:r w:rsidRPr="00167541" w:rsidR="00064DF0">
        <w:t xml:space="preserve"> </w:t>
      </w:r>
      <w:r w:rsidRPr="00167541">
        <w:t xml:space="preserve">it was only for the </w:t>
      </w:r>
      <w:r w:rsidRPr="00167541" w:rsidR="006861BE">
        <w:t>Foreign</w:t>
      </w:r>
      <w:r w:rsidRPr="00167541" w:rsidR="00161525">
        <w:t xml:space="preserve"> Secretary</w:t>
      </w:r>
      <w:r w:rsidRPr="00167541">
        <w:t>.</w:t>
      </w:r>
      <w:r w:rsidRPr="00167541" w:rsidR="00161525">
        <w:t xml:space="preserve"> I wish they had said </w:t>
      </w:r>
      <w:r w:rsidRPr="00167541" w:rsidR="00161525">
        <w:t>that</w:t>
      </w:r>
      <w:r w:rsidRPr="00167541" w:rsidR="00DA5E6F">
        <w:t>,</w:t>
      </w:r>
      <w:r w:rsidRPr="00167541" w:rsidR="00161525">
        <w:t xml:space="preserve"> because</w:t>
      </w:r>
      <w:r w:rsidRPr="00167541" w:rsidR="00161525">
        <w:t xml:space="preserve"> they raised everyone’s expectations</w:t>
      </w:r>
      <w:r w:rsidRPr="00167541" w:rsidR="00DA5E6F">
        <w:t>. T</w:t>
      </w:r>
      <w:r w:rsidRPr="00167541" w:rsidR="00FB58E9">
        <w:t xml:space="preserve">o </w:t>
      </w:r>
      <w:r w:rsidRPr="00167541" w:rsidR="007406DC">
        <w:t>cruelly take it away from the victims, who were already very vulnerable, was an appalling thing to do.</w:t>
      </w:r>
      <w:r w:rsidRPr="00167541">
        <w:t xml:space="preserve"> </w:t>
      </w:r>
    </w:p>
    <w:p w:rsidR="00A104C6" w:rsidRPr="00167541" w:rsidP="00A104C6">
      <w:pPr>
        <w:pStyle w:val="Answer"/>
      </w:pPr>
      <w:sdt>
        <w:sdtPr>
          <w:alias w:val="Witness"/>
          <w:id w:val="1544948725"/>
          <w:placeholder>
            <w:docPart w:val="DefaultPlaceholder_-1854013440"/>
          </w:placeholder>
          <w:richText/>
        </w:sdtPr>
        <w:sdtContent>
          <w:r w:rsidRPr="00167541" w:rsidR="000E437E">
            <w:rPr>
              <w:b/>
              <w:bCs/>
              <w:i/>
              <w:iCs/>
            </w:rPr>
            <w:t>Billy O’Flaherty:</w:t>
          </w:r>
          <w:r w:rsidRPr="00167541">
            <w:rPr>
              <w:b/>
            </w:rPr>
            <w:t xml:space="preserve"> </w:t>
          </w:r>
        </w:sdtContent>
      </w:sdt>
      <w:r w:rsidRPr="00167541" w:rsidR="00064505">
        <w:t xml:space="preserve">Earlier on I talked about the press statement that was issued </w:t>
      </w:r>
      <w:r w:rsidRPr="00167541" w:rsidR="00825F01">
        <w:t xml:space="preserve">at </w:t>
      </w:r>
      <w:r w:rsidR="00137E52">
        <w:t>the</w:t>
      </w:r>
      <w:r w:rsidRPr="00167541" w:rsidR="00825F01">
        <w:t xml:space="preserve"> time, but</w:t>
      </w:r>
      <w:r w:rsidRPr="00167541" w:rsidR="00DA5E6F">
        <w:t>,</w:t>
      </w:r>
      <w:r w:rsidRPr="00167541" w:rsidR="00825F01">
        <w:t xml:space="preserve"> a</w:t>
      </w:r>
      <w:r w:rsidRPr="00167541">
        <w:t>s I said before, I found it very dismissive</w:t>
      </w:r>
      <w:r w:rsidRPr="00167541" w:rsidR="00DA5E6F">
        <w:t>. It was as if we were being dismissed, t</w:t>
      </w:r>
      <w:r w:rsidRPr="00167541" w:rsidR="00994D25">
        <w:t>hat was it, that was just the way it was going to be</w:t>
      </w:r>
      <w:r w:rsidRPr="00167541" w:rsidR="00F37ADA">
        <w:t xml:space="preserve"> and there was no talking about it.</w:t>
      </w:r>
      <w:r w:rsidRPr="00167541" w:rsidR="00994D25">
        <w:t xml:space="preserve"> </w:t>
      </w:r>
      <w:r w:rsidRPr="00167541">
        <w:t>I was completely insulted by it</w:t>
      </w:r>
      <w:r w:rsidRPr="00167541" w:rsidR="00DA5E6F">
        <w:t>.</w:t>
      </w:r>
      <w:r w:rsidRPr="00167541">
        <w:t xml:space="preserve"> </w:t>
      </w:r>
      <w:r w:rsidRPr="00167541" w:rsidR="00DA5E6F">
        <w:t>A</w:t>
      </w:r>
      <w:r w:rsidRPr="00167541">
        <w:t>s I said before</w:t>
      </w:r>
      <w:r w:rsidRPr="00167541" w:rsidR="00F37ADA">
        <w:t>,</w:t>
      </w:r>
      <w:r w:rsidRPr="00167541">
        <w:t xml:space="preserve"> no respect</w:t>
      </w:r>
      <w:r w:rsidRPr="00167541" w:rsidR="000C0766">
        <w:t xml:space="preserve"> whatsoever was</w:t>
      </w:r>
      <w:r w:rsidRPr="00167541">
        <w:t xml:space="preserve"> shown </w:t>
      </w:r>
      <w:r w:rsidRPr="00167541" w:rsidR="00DA5E6F">
        <w:t>to</w:t>
      </w:r>
      <w:r w:rsidRPr="00167541" w:rsidR="00207F5D">
        <w:t xml:space="preserve"> </w:t>
      </w:r>
      <w:r w:rsidRPr="00167541" w:rsidR="00DA5E6F">
        <w:t xml:space="preserve">any of the victims. It was </w:t>
      </w:r>
      <w:r w:rsidRPr="00167541" w:rsidR="00207F5D">
        <w:t>not just myself</w:t>
      </w:r>
      <w:r w:rsidRPr="00167541" w:rsidR="00DA5E6F">
        <w:t>;</w:t>
      </w:r>
      <w:r w:rsidRPr="00167541" w:rsidR="000C0766">
        <w:t xml:space="preserve"> I am sure that other people felt the same.</w:t>
      </w:r>
    </w:p>
    <w:p w:rsidR="00A104C6" w:rsidRPr="00167541" w:rsidP="00DA5E6F">
      <w:pPr>
        <w:pStyle w:val="Question"/>
      </w:pPr>
      <w:sdt>
        <w:sdtPr>
          <w:alias w:val="Member"/>
          <w:tag w:val="&lt;Member mnisId='4763' dodsId=''&gt;"/>
          <w:id w:val="-522479479"/>
          <w:placeholder>
            <w:docPart w:val="DefaultPlaceholder_-1854013440"/>
          </w:placeholder>
          <w:richText/>
        </w:sdtPr>
        <w:sdtContent>
          <w:r w:rsidRPr="00167541">
            <w:rPr>
              <w:b/>
            </w:rPr>
            <w:t>Fay Jones:</w:t>
          </w:r>
        </w:sdtContent>
      </w:sdt>
      <w:r w:rsidRPr="00167541">
        <w:t xml:space="preserve"> </w:t>
      </w:r>
      <w:r w:rsidRPr="00167541" w:rsidR="007A62FA">
        <w:t xml:space="preserve">I understand your point. Mrs </w:t>
      </w:r>
      <w:r w:rsidRPr="00167541" w:rsidR="007A62FA">
        <w:t>Carr</w:t>
      </w:r>
      <w:r w:rsidRPr="00167541" w:rsidR="00B57E4E">
        <w:t>others</w:t>
      </w:r>
      <w:r w:rsidRPr="00167541" w:rsidR="007A62FA">
        <w:t>,</w:t>
      </w:r>
      <w:r w:rsidRPr="00167541" w:rsidR="00B57E4E">
        <w:t xml:space="preserve"> did you have anything you wanted to add?</w:t>
      </w:r>
      <w:r w:rsidRPr="00167541" w:rsidR="007A62FA">
        <w:t xml:space="preserve"> </w:t>
      </w:r>
    </w:p>
    <w:p w:rsidR="00A104C6" w:rsidRPr="00167541" w:rsidP="00A104C6">
      <w:pPr>
        <w:pStyle w:val="Answer"/>
      </w:pPr>
      <w:sdt>
        <w:sdtPr>
          <w:alias w:val="Witness"/>
          <w:id w:val="1558359156"/>
          <w:placeholder>
            <w:docPart w:val="DefaultPlaceholder_-1854013440"/>
          </w:placeholder>
          <w:richText/>
        </w:sdtPr>
        <w:sdtContent>
          <w:r w:rsidRPr="00167541" w:rsidR="000E437E">
            <w:rPr>
              <w:b/>
              <w:bCs/>
              <w:i/>
              <w:iCs/>
            </w:rPr>
            <w:t xml:space="preserve">Phyllis </w:t>
          </w:r>
          <w:r w:rsidRPr="00167541" w:rsidR="000E437E">
            <w:rPr>
              <w:b/>
              <w:bCs/>
              <w:i/>
              <w:iCs/>
            </w:rPr>
            <w:t>Carrothers</w:t>
          </w:r>
          <w:r w:rsidRPr="00167541" w:rsidR="000E437E">
            <w:rPr>
              <w:b/>
              <w:bCs/>
              <w:i/>
              <w:iCs/>
            </w:rPr>
            <w:t>:</w:t>
          </w:r>
          <w:r w:rsidRPr="00167541">
            <w:rPr>
              <w:b/>
            </w:rPr>
            <w:t xml:space="preserve"> </w:t>
          </w:r>
        </w:sdtContent>
      </w:sdt>
      <w:r w:rsidRPr="00167541">
        <w:t>No, other than my disappointment and abhorrence that</w:t>
      </w:r>
      <w:r w:rsidR="00137E52">
        <w:t>,</w:t>
      </w:r>
      <w:r w:rsidRPr="00167541">
        <w:t xml:space="preserve"> </w:t>
      </w:r>
      <w:r w:rsidRPr="00167541" w:rsidR="00255EE5">
        <w:t xml:space="preserve">yet </w:t>
      </w:r>
      <w:r w:rsidRPr="00167541">
        <w:t>again</w:t>
      </w:r>
      <w:r w:rsidR="00137E52">
        <w:t>,</w:t>
      </w:r>
      <w:r w:rsidRPr="00167541">
        <w:t xml:space="preserve"> we have drawn a blank.</w:t>
      </w:r>
      <w:r w:rsidRPr="00167541" w:rsidR="00255EE5">
        <w:t xml:space="preserve"> Financial compensation is never going to bring back our loved ones or erase the bad memories pertaining to their murder or severe injuries.</w:t>
      </w:r>
      <w:r w:rsidRPr="00167541">
        <w:t xml:space="preserve"> The Government should </w:t>
      </w:r>
      <w:r w:rsidRPr="00167541" w:rsidR="00255EE5">
        <w:t xml:space="preserve">really </w:t>
      </w:r>
      <w:r w:rsidRPr="00167541">
        <w:t xml:space="preserve">be embarrassed of </w:t>
      </w:r>
      <w:r w:rsidRPr="00167541" w:rsidR="00DA5E6F">
        <w:t xml:space="preserve">themselves and their </w:t>
      </w:r>
      <w:r w:rsidRPr="00167541" w:rsidR="004F3038">
        <w:t xml:space="preserve">failure </w:t>
      </w:r>
      <w:r w:rsidRPr="00167541" w:rsidR="00DA5E6F">
        <w:t xml:space="preserve">continually, time and time again, </w:t>
      </w:r>
      <w:r w:rsidRPr="00167541" w:rsidR="004F3038">
        <w:t xml:space="preserve">to treat us properly, if that is not too simplistic. </w:t>
      </w:r>
    </w:p>
    <w:p w:rsidR="00A104C6" w:rsidRPr="00167541" w:rsidP="004F3038">
      <w:pPr>
        <w:pStyle w:val="Question"/>
        <w:numPr>
          <w:ilvl w:val="0"/>
          <w:numId w:val="0"/>
        </w:numPr>
        <w:ind w:left="794"/>
      </w:pPr>
      <w:sdt>
        <w:sdtPr>
          <w:alias w:val="Member"/>
          <w:tag w:val="&lt;Member mnisId='4763' dodsId=''&gt;"/>
          <w:id w:val="233442249"/>
          <w:placeholder>
            <w:docPart w:val="DefaultPlaceholder_-1854013440"/>
          </w:placeholder>
          <w:richText/>
        </w:sdtPr>
        <w:sdtContent>
          <w:r w:rsidRPr="00167541">
            <w:rPr>
              <w:b/>
            </w:rPr>
            <w:t>Fay Jones:</w:t>
          </w:r>
        </w:sdtContent>
      </w:sdt>
      <w:r w:rsidRPr="00167541">
        <w:t xml:space="preserve"> That illustrates it perfectly</w:t>
      </w:r>
      <w:r w:rsidRPr="00167541" w:rsidR="00DA5E6F">
        <w:t>.</w:t>
      </w:r>
      <w:r w:rsidRPr="00167541">
        <w:t xml:space="preserve"> </w:t>
      </w:r>
      <w:r w:rsidRPr="00167541" w:rsidR="004F3038">
        <w:t xml:space="preserve">Thank you very </w:t>
      </w:r>
      <w:r w:rsidRPr="00167541" w:rsidR="004F3038">
        <w:t>much, and</w:t>
      </w:r>
      <w:r w:rsidRPr="00167541" w:rsidR="004F3038">
        <w:t xml:space="preserve"> thank you for your candour. </w:t>
      </w:r>
    </w:p>
    <w:p w:rsidR="007C374F" w:rsidRPr="00167541" w:rsidP="00A104C6">
      <w:pPr>
        <w:pStyle w:val="Answer"/>
      </w:pPr>
      <w:sdt>
        <w:sdtPr>
          <w:alias w:val="Witness"/>
          <w:id w:val="-1965650117"/>
          <w:placeholder>
            <w:docPart w:val="DefaultPlaceholder_-1854013440"/>
          </w:placeholder>
          <w:richText/>
        </w:sdtPr>
        <w:sdtContent>
          <w:r w:rsidRPr="00167541" w:rsidR="000E437E">
            <w:rPr>
              <w:b/>
              <w:bCs/>
              <w:i/>
              <w:iCs/>
            </w:rPr>
            <w:t>Billy O’Flaherty:</w:t>
          </w:r>
          <w:r w:rsidRPr="00167541" w:rsidR="00A104C6">
            <w:rPr>
              <w:b/>
            </w:rPr>
            <w:t xml:space="preserve"> </w:t>
          </w:r>
        </w:sdtContent>
      </w:sdt>
      <w:r w:rsidRPr="00167541" w:rsidR="00A104C6">
        <w:t xml:space="preserve">Can I say one thing </w:t>
      </w:r>
      <w:r w:rsidRPr="00167541" w:rsidR="00DA5E6F">
        <w:t>on</w:t>
      </w:r>
      <w:r w:rsidRPr="00167541" w:rsidR="00A104C6">
        <w:t xml:space="preserve"> the back of what Phyllis said? </w:t>
      </w:r>
      <w:r w:rsidRPr="00167541" w:rsidR="00704EBF">
        <w:t xml:space="preserve">I </w:t>
      </w:r>
      <w:r w:rsidRPr="00167541" w:rsidR="00DA5E6F">
        <w:t xml:space="preserve">was in </w:t>
      </w:r>
      <w:r w:rsidRPr="00167541" w:rsidR="00704EBF">
        <w:t xml:space="preserve">the United States about a year and a half ago. </w:t>
      </w:r>
      <w:r w:rsidRPr="00167541" w:rsidR="00DA5E6F">
        <w:t xml:space="preserve">I was in Washington, on holiday. </w:t>
      </w:r>
      <w:r w:rsidRPr="00167541" w:rsidR="00704EBF">
        <w:t xml:space="preserve">If you see the way that the American </w:t>
      </w:r>
      <w:r w:rsidRPr="00167541" w:rsidR="00DA5E6F">
        <w:t xml:space="preserve">service </w:t>
      </w:r>
      <w:r w:rsidRPr="00167541" w:rsidR="00704EBF">
        <w:t>personnel</w:t>
      </w:r>
      <w:r w:rsidRPr="00167541" w:rsidR="00DA5E6F">
        <w:t xml:space="preserve">—soldiers, </w:t>
      </w:r>
      <w:r w:rsidRPr="00167541" w:rsidR="00704EBF">
        <w:t>police, et cetera</w:t>
      </w:r>
      <w:r w:rsidRPr="00167541" w:rsidR="00DA5E6F">
        <w:t>—</w:t>
      </w:r>
      <w:r w:rsidRPr="00167541" w:rsidR="007E348D">
        <w:t xml:space="preserve">are respected and are shown some credit </w:t>
      </w:r>
      <w:r w:rsidRPr="00167541" w:rsidR="00DA5E6F">
        <w:t>for</w:t>
      </w:r>
      <w:r w:rsidRPr="00167541" w:rsidR="007E348D">
        <w:t xml:space="preserve"> what they are and what they do</w:t>
      </w:r>
      <w:r w:rsidRPr="00167541" w:rsidR="00DA5E6F">
        <w:t>, it</w:t>
      </w:r>
      <w:r w:rsidRPr="00167541" w:rsidR="007E348D">
        <w:t xml:space="preserve"> is unbelievable compared to </w:t>
      </w:r>
      <w:r w:rsidRPr="00167541" w:rsidR="00DA5E6F">
        <w:t xml:space="preserve">here in </w:t>
      </w:r>
      <w:r w:rsidRPr="00167541" w:rsidR="007E348D">
        <w:t xml:space="preserve">Britain. </w:t>
      </w:r>
      <w:r w:rsidRPr="00167541" w:rsidR="00A104C6">
        <w:t xml:space="preserve">We cover the thing up and pretend </w:t>
      </w:r>
      <w:r w:rsidRPr="00167541">
        <w:t>it does not exist.</w:t>
      </w:r>
      <w:r w:rsidRPr="00167541" w:rsidR="007E348D">
        <w:t xml:space="preserve"> </w:t>
      </w:r>
      <w:r w:rsidRPr="00167541" w:rsidR="003C4B67">
        <w:t>I</w:t>
      </w:r>
      <w:r w:rsidRPr="00167541" w:rsidR="00DA5E6F">
        <w:t xml:space="preserve"> noticed last</w:t>
      </w:r>
      <w:r w:rsidRPr="00167541" w:rsidR="003C4B67">
        <w:t xml:space="preserve"> year,</w:t>
      </w:r>
      <w:r w:rsidRPr="00167541" w:rsidR="00DA5E6F">
        <w:t xml:space="preserve"> in particular, how well the American military </w:t>
      </w:r>
      <w:r w:rsidRPr="00167541" w:rsidR="00B200FE">
        <w:t>are respected by the public</w:t>
      </w:r>
      <w:r w:rsidRPr="00167541" w:rsidR="00DA5E6F">
        <w:t xml:space="preserve"> </w:t>
      </w:r>
      <w:r w:rsidRPr="00167541" w:rsidR="00B200FE">
        <w:t xml:space="preserve">and </w:t>
      </w:r>
      <w:r w:rsidRPr="00167541" w:rsidR="00DA5E6F">
        <w:t xml:space="preserve">how helpful </w:t>
      </w:r>
      <w:r w:rsidRPr="00167541" w:rsidR="00B200FE">
        <w:t xml:space="preserve">people are </w:t>
      </w:r>
      <w:r w:rsidRPr="00167541" w:rsidR="00DA5E6F">
        <w:t>to them, et</w:t>
      </w:r>
      <w:r w:rsidRPr="00167541" w:rsidR="002506BA">
        <w:t xml:space="preserve"> cetera</w:t>
      </w:r>
      <w:r w:rsidRPr="00167541" w:rsidR="00DA5E6F">
        <w:t>, compared to here</w:t>
      </w:r>
      <w:r w:rsidRPr="00167541" w:rsidR="002506BA">
        <w:t>. You would think in Britain we are ashamed of our service personnel, police officers, soldiers</w:t>
      </w:r>
      <w:r w:rsidRPr="00167541" w:rsidR="00867D0C">
        <w:t xml:space="preserve"> and service men and women.</w:t>
      </w:r>
      <w:r w:rsidRPr="00167541" w:rsidR="003C4B67">
        <w:t xml:space="preserve"> </w:t>
      </w:r>
      <w:r w:rsidRPr="00167541" w:rsidR="00DA5E6F">
        <w:t xml:space="preserve">I agree with </w:t>
      </w:r>
      <w:r w:rsidRPr="00167541" w:rsidR="00867D0C">
        <w:t>what P</w:t>
      </w:r>
      <w:r w:rsidRPr="00167541" w:rsidR="0003758D">
        <w:t xml:space="preserve">hyllis </w:t>
      </w:r>
      <w:r w:rsidR="00137E52">
        <w:t>is</w:t>
      </w:r>
      <w:r w:rsidRPr="00167541" w:rsidR="00DA5E6F">
        <w:t xml:space="preserve"> saying. W</w:t>
      </w:r>
      <w:r w:rsidRPr="00167541" w:rsidR="0003758D">
        <w:t>e</w:t>
      </w:r>
      <w:r w:rsidRPr="00167541">
        <w:t xml:space="preserve"> should </w:t>
      </w:r>
      <w:r w:rsidRPr="00167541" w:rsidR="0003758D">
        <w:t xml:space="preserve">be </w:t>
      </w:r>
      <w:r w:rsidRPr="00167541">
        <w:t>giv</w:t>
      </w:r>
      <w:r w:rsidRPr="00167541" w:rsidR="0003758D">
        <w:t>ing</w:t>
      </w:r>
      <w:r w:rsidRPr="00167541">
        <w:t xml:space="preserve"> more credit to the</w:t>
      </w:r>
      <w:r w:rsidRPr="00167541" w:rsidR="00DA5E6F">
        <w:t>se</w:t>
      </w:r>
      <w:r w:rsidRPr="00167541">
        <w:t xml:space="preserve"> people </w:t>
      </w:r>
      <w:r w:rsidRPr="00167541" w:rsidR="00DA5E6F">
        <w:t>who</w:t>
      </w:r>
      <w:r w:rsidRPr="00167541" w:rsidR="0003758D">
        <w:t xml:space="preserve">, after all, are here to serve us and the public. </w:t>
      </w:r>
    </w:p>
    <w:p w:rsidR="007C374F" w:rsidRPr="00167541" w:rsidP="0003758D">
      <w:pPr>
        <w:pStyle w:val="Question"/>
        <w:numPr>
          <w:ilvl w:val="0"/>
          <w:numId w:val="0"/>
        </w:numPr>
        <w:ind w:left="794"/>
      </w:pPr>
      <w:sdt>
        <w:sdtPr>
          <w:alias w:val="Member"/>
          <w:tag w:val="&lt;Member mnisId='4763' dodsId=''&gt;"/>
          <w:id w:val="-1515912916"/>
          <w:placeholder>
            <w:docPart w:val="DefaultPlaceholder_-1854013440"/>
          </w:placeholder>
          <w:richText/>
        </w:sdtPr>
        <w:sdtContent>
          <w:r w:rsidRPr="00167541">
            <w:rPr>
              <w:b/>
            </w:rPr>
            <w:t>Fay Jones:</w:t>
          </w:r>
        </w:sdtContent>
      </w:sdt>
      <w:r w:rsidRPr="00167541">
        <w:t xml:space="preserve"> I completely agree. </w:t>
      </w:r>
    </w:p>
    <w:p w:rsidR="00336D50" w:rsidRPr="00167541" w:rsidP="00AB6284">
      <w:pPr>
        <w:pStyle w:val="Question"/>
        <w:numPr>
          <w:ilvl w:val="0"/>
          <w:numId w:val="0"/>
        </w:numPr>
        <w:ind w:left="794"/>
      </w:pPr>
      <w:sdt>
        <w:sdtPr>
          <w:alias w:val="Member"/>
          <w:tag w:val="&lt;Member mnisId='4494' dodsId='72275'&gt;"/>
          <w:id w:val="-1937433626"/>
          <w:placeholder>
            <w:docPart w:val="DefaultPlaceholder_-1854013440"/>
          </w:placeholder>
          <w:richText/>
        </w:sdtPr>
        <w:sdtContent>
          <w:r w:rsidRPr="00167541" w:rsidR="007C374F">
            <w:rPr>
              <w:b/>
            </w:rPr>
            <w:t>Chair:</w:t>
          </w:r>
        </w:sdtContent>
      </w:sdt>
      <w:r w:rsidRPr="00167541" w:rsidR="007C374F">
        <w:t xml:space="preserve"> </w:t>
      </w:r>
      <w:r w:rsidRPr="00167541" w:rsidR="006101A9">
        <w:t>The work that Fay Jones has been doing with regards to Welsh veterans is noteworthy, as is</w:t>
      </w:r>
      <w:r w:rsidRPr="00167541" w:rsidR="00DA5E6F">
        <w:t>,</w:t>
      </w:r>
      <w:r w:rsidRPr="00167541" w:rsidR="006101A9">
        <w:t xml:space="preserve"> of course</w:t>
      </w:r>
      <w:r w:rsidRPr="00167541" w:rsidR="00DA5E6F">
        <w:t>,</w:t>
      </w:r>
      <w:r w:rsidRPr="00167541" w:rsidR="006101A9">
        <w:t xml:space="preserve"> the work that our parliamentary </w:t>
      </w:r>
      <w:r w:rsidRPr="00167541" w:rsidR="0008320E">
        <w:t>colleague, John</w:t>
      </w:r>
      <w:r w:rsidRPr="00167541" w:rsidR="0049443C">
        <w:t>n</w:t>
      </w:r>
      <w:r w:rsidRPr="00167541" w:rsidR="0008320E">
        <w:t>y Mercer</w:t>
      </w:r>
      <w:r w:rsidRPr="00167541" w:rsidR="0049443C">
        <w:t xml:space="preserve">, </w:t>
      </w:r>
      <w:r w:rsidRPr="00167541" w:rsidR="00644273">
        <w:t xml:space="preserve">is doing </w:t>
      </w:r>
      <w:r w:rsidRPr="00167541" w:rsidR="00DA5E6F">
        <w:t>as</w:t>
      </w:r>
      <w:r w:rsidRPr="00167541" w:rsidR="00AB6284">
        <w:t xml:space="preserve"> </w:t>
      </w:r>
      <w:r w:rsidRPr="00167541" w:rsidR="00DA5E6F">
        <w:t>Veterans’</w:t>
      </w:r>
      <w:r w:rsidRPr="00167541" w:rsidR="00AB6284">
        <w:t xml:space="preserve"> Minister.</w:t>
      </w:r>
      <w:r w:rsidRPr="00167541" w:rsidR="0008320E">
        <w:t xml:space="preserve"> </w:t>
      </w:r>
      <w:r w:rsidRPr="00167541">
        <w:t>I agree, Mr O’Flaherty,</w:t>
      </w:r>
      <w:r w:rsidRPr="00167541" w:rsidR="00DA5E6F">
        <w:t xml:space="preserve"> that</w:t>
      </w:r>
      <w:r w:rsidRPr="00167541">
        <w:t xml:space="preserve"> there is still a huge </w:t>
      </w:r>
      <w:r w:rsidRPr="00167541" w:rsidR="00AB6284">
        <w:t>disparity,</w:t>
      </w:r>
      <w:r w:rsidRPr="00167541">
        <w:t xml:space="preserve"> </w:t>
      </w:r>
      <w:r w:rsidRPr="00167541" w:rsidR="00AB6284">
        <w:t xml:space="preserve">and we have a lot of ground to make up in that area. </w:t>
      </w:r>
    </w:p>
    <w:p w:rsidR="00A104C6" w:rsidRPr="00167541" w:rsidP="00336D50">
      <w:pPr>
        <w:pStyle w:val="Question"/>
      </w:pPr>
      <w:sdt>
        <w:sdtPr>
          <w:alias w:val="Member"/>
          <w:tag w:val="&lt;Member mnisId='1409' dodsId='25794'&gt;"/>
          <w:id w:val="1458605828"/>
          <w:placeholder>
            <w:docPart w:val="DefaultPlaceholder_-1854013440"/>
          </w:placeholder>
          <w:richText/>
        </w:sdtPr>
        <w:sdtContent>
          <w:r w:rsidRPr="00167541" w:rsidR="00DA5E6F">
            <w:rPr>
              <w:b/>
            </w:rPr>
            <w:t>Mr Campbell:</w:t>
          </w:r>
        </w:sdtContent>
      </w:sdt>
      <w:r w:rsidRPr="00167541" w:rsidR="00336D50">
        <w:t xml:space="preserve"> </w:t>
      </w:r>
      <w:r w:rsidRPr="00167541" w:rsidR="000D3C0A">
        <w:t xml:space="preserve">Welcome to the witnesses. </w:t>
      </w:r>
      <w:r w:rsidRPr="00167541" w:rsidR="00336D50">
        <w:t>I wanted to come to a round</w:t>
      </w:r>
      <w:r w:rsidR="00644273">
        <w:t>-</w:t>
      </w:r>
      <w:r w:rsidRPr="00167541" w:rsidR="00336D50">
        <w:t>up question to you.</w:t>
      </w:r>
      <w:r w:rsidRPr="00167541" w:rsidR="00453B47">
        <w:t xml:space="preserve"> </w:t>
      </w:r>
      <w:r w:rsidRPr="00167541" w:rsidR="00995FBE">
        <w:t>For many of us the Foreign</w:t>
      </w:r>
      <w:r w:rsidR="00644273">
        <w:t xml:space="preserve"> and</w:t>
      </w:r>
      <w:r w:rsidRPr="00167541" w:rsidR="00995FBE">
        <w:t xml:space="preserve"> Commonwealth</w:t>
      </w:r>
      <w:r w:rsidR="00644273">
        <w:t xml:space="preserve"> </w:t>
      </w:r>
      <w:r w:rsidRPr="00167541" w:rsidR="00995FBE">
        <w:t xml:space="preserve">Office has behaved exceptionally badly in how </w:t>
      </w:r>
      <w:r w:rsidRPr="00167541" w:rsidR="00305A1E">
        <w:t>it has</w:t>
      </w:r>
      <w:r w:rsidRPr="00167541" w:rsidR="00995FBE">
        <w:t xml:space="preserve"> dealt with your case</w:t>
      </w:r>
      <w:r w:rsidRPr="00167541" w:rsidR="00E60EBB">
        <w:t>s, and t</w:t>
      </w:r>
      <w:r w:rsidRPr="00167541" w:rsidR="00334AF0">
        <w:t xml:space="preserve">he </w:t>
      </w:r>
      <w:r w:rsidRPr="00167541" w:rsidR="00334AF0">
        <w:t>current position is just untenable</w:t>
      </w:r>
      <w:r w:rsidRPr="00167541" w:rsidR="00E60EBB">
        <w:t xml:space="preserve"> and unjustifiable</w:t>
      </w:r>
      <w:r w:rsidRPr="00167541" w:rsidR="00334AF0">
        <w:t>.</w:t>
      </w:r>
      <w:r w:rsidRPr="00167541" w:rsidR="00E60EBB">
        <w:t xml:space="preserve"> </w:t>
      </w:r>
      <w:r w:rsidRPr="00167541" w:rsidR="00305A1E">
        <w:t>It needs</w:t>
      </w:r>
      <w:r w:rsidRPr="00167541" w:rsidR="00E60EBB">
        <w:t xml:space="preserve"> to hear a message, not just from this Committee, which</w:t>
      </w:r>
      <w:r w:rsidRPr="00167541" w:rsidR="00305A1E">
        <w:t xml:space="preserve"> it</w:t>
      </w:r>
      <w:r w:rsidRPr="00167541" w:rsidR="00E60EBB">
        <w:t xml:space="preserve"> will, </w:t>
      </w:r>
      <w:r w:rsidRPr="00167541" w:rsidR="003D5EC7">
        <w:t xml:space="preserve">but from you, because a range of </w:t>
      </w:r>
      <w:r w:rsidRPr="00167541" w:rsidR="00305A1E">
        <w:t>G</w:t>
      </w:r>
      <w:r w:rsidRPr="00167541" w:rsidR="003D5EC7">
        <w:t xml:space="preserve">overnments have </w:t>
      </w:r>
      <w:r w:rsidR="00644273">
        <w:t xml:space="preserve">got </w:t>
      </w:r>
      <w:r w:rsidRPr="00167541" w:rsidR="003D5EC7">
        <w:t xml:space="preserve">some degree of redress for their citizens at the hands of the Gaddafi regime, as Mr Ganesh outlined, but our </w:t>
      </w:r>
      <w:r w:rsidRPr="00167541" w:rsidR="00305A1E">
        <w:t>G</w:t>
      </w:r>
      <w:r w:rsidRPr="00167541" w:rsidR="00687B92">
        <w:t>overnment ha</w:t>
      </w:r>
      <w:r w:rsidRPr="00167541" w:rsidR="00305A1E">
        <w:t>ve</w:t>
      </w:r>
      <w:r w:rsidRPr="00167541" w:rsidR="00687B92">
        <w:t xml:space="preserve"> not.</w:t>
      </w:r>
      <w:r w:rsidRPr="00167541" w:rsidR="00334AF0">
        <w:t xml:space="preserve"> Do you believe this is the end of the mat</w:t>
      </w:r>
      <w:r w:rsidRPr="00167541" w:rsidR="00676C5D">
        <w:t>ter</w:t>
      </w:r>
      <w:r w:rsidRPr="00167541" w:rsidR="00687B92">
        <w:t>, or</w:t>
      </w:r>
      <w:r w:rsidRPr="00167541" w:rsidR="00334AF0">
        <w:t xml:space="preserve"> </w:t>
      </w:r>
      <w:r w:rsidRPr="00167541" w:rsidR="00687B92">
        <w:t>a</w:t>
      </w:r>
      <w:r w:rsidRPr="00167541" w:rsidR="00334AF0">
        <w:t>re you</w:t>
      </w:r>
      <w:r w:rsidRPr="00167541" w:rsidR="00676C5D">
        <w:t>,</w:t>
      </w:r>
      <w:r w:rsidRPr="00167541" w:rsidR="00334AF0">
        <w:t xml:space="preserve"> like us, not going to rest until there is some redress? </w:t>
      </w:r>
    </w:p>
    <w:p w:rsidR="004D56A6" w:rsidRPr="00167541" w:rsidP="00334AF0">
      <w:pPr>
        <w:pStyle w:val="Answer"/>
      </w:pPr>
      <w:sdt>
        <w:sdtPr>
          <w:alias w:val="Witness"/>
          <w:id w:val="1108936216"/>
          <w:placeholder>
            <w:docPart w:val="DefaultPlaceholder_-1854013440"/>
          </w:placeholder>
          <w:richText/>
        </w:sdtPr>
        <w:sdtContent>
          <w:r w:rsidRPr="00167541" w:rsidR="00CC18CF">
            <w:rPr>
              <w:b/>
              <w:bCs/>
              <w:i/>
              <w:iCs/>
            </w:rPr>
            <w:t>Jonathan Ganesh</w:t>
          </w:r>
          <w:r w:rsidRPr="00167541" w:rsidR="00334AF0">
            <w:rPr>
              <w:b/>
            </w:rPr>
            <w:t xml:space="preserve">: </w:t>
          </w:r>
        </w:sdtContent>
      </w:sdt>
      <w:r w:rsidRPr="00167541" w:rsidR="00334AF0">
        <w:t>There is no doubt in my mind</w:t>
      </w:r>
      <w:r w:rsidRPr="00167541" w:rsidR="00687B92">
        <w:t xml:space="preserve"> that</w:t>
      </w:r>
      <w:r w:rsidRPr="00167541" w:rsidR="00305A1E">
        <w:t>,</w:t>
      </w:r>
      <w:r w:rsidRPr="00167541" w:rsidR="00334AF0">
        <w:t xml:space="preserve"> as long as the surviving victims can breathe</w:t>
      </w:r>
      <w:r w:rsidRPr="00167541" w:rsidR="00687B92">
        <w:t xml:space="preserve"> and talk</w:t>
      </w:r>
      <w:r w:rsidRPr="00167541" w:rsidR="00305A1E">
        <w:t>,</w:t>
      </w:r>
      <w:r w:rsidRPr="00167541" w:rsidR="00687B92">
        <w:t xml:space="preserve"> we will continue to do all we can to rectify this appalling lack of equality </w:t>
      </w:r>
      <w:r w:rsidRPr="00167541" w:rsidR="007667FB">
        <w:t>that has devalued the lives of countless innocent people in Northern Ireland</w:t>
      </w:r>
      <w:r w:rsidRPr="00167541" w:rsidR="00CD1984">
        <w:t xml:space="preserve"> and</w:t>
      </w:r>
      <w:r w:rsidRPr="00167541" w:rsidR="007667FB">
        <w:t xml:space="preserve"> </w:t>
      </w:r>
      <w:r w:rsidRPr="00167541" w:rsidR="00305A1E">
        <w:t>S</w:t>
      </w:r>
      <w:r w:rsidRPr="00167541" w:rsidR="007667FB">
        <w:t>outhern Ireland</w:t>
      </w:r>
      <w:r w:rsidRPr="00167541" w:rsidR="00CD1984">
        <w:t>,</w:t>
      </w:r>
      <w:r w:rsidRPr="00167541" w:rsidR="007667FB">
        <w:t xml:space="preserve"> a</w:t>
      </w:r>
      <w:r w:rsidRPr="00167541" w:rsidR="00CD1984">
        <w:t>s well as mainland GB</w:t>
      </w:r>
      <w:r w:rsidRPr="00167541" w:rsidR="00334AF0">
        <w:t xml:space="preserve">. If we do not rectify this, </w:t>
      </w:r>
      <w:r w:rsidR="00644273">
        <w:t>it</w:t>
      </w:r>
      <w:r w:rsidRPr="00167541" w:rsidR="00334AF0">
        <w:t xml:space="preserve"> will leave a stain.</w:t>
      </w:r>
      <w:r w:rsidRPr="00167541" w:rsidR="00132BFF">
        <w:t xml:space="preserve"> I hope the Chair will forgive me</w:t>
      </w:r>
      <w:r w:rsidRPr="00167541" w:rsidR="00305A1E">
        <w:t>; I am</w:t>
      </w:r>
      <w:r w:rsidRPr="00167541" w:rsidR="00132BFF">
        <w:t xml:space="preserve"> going </w:t>
      </w:r>
      <w:r w:rsidRPr="00167541" w:rsidR="00305A1E">
        <w:t xml:space="preserve">to go </w:t>
      </w:r>
      <w:r w:rsidRPr="00167541" w:rsidR="00132BFF">
        <w:t xml:space="preserve">off </w:t>
      </w:r>
      <w:r w:rsidRPr="00167541" w:rsidR="00305A1E">
        <w:t xml:space="preserve">the </w:t>
      </w:r>
      <w:r w:rsidRPr="00167541" w:rsidR="00132BFF">
        <w:t xml:space="preserve">point here. The UK has a tremendous </w:t>
      </w:r>
      <w:r w:rsidRPr="00167541" w:rsidR="00AE6285">
        <w:t>history</w:t>
      </w:r>
      <w:r w:rsidRPr="00167541" w:rsidR="00305A1E">
        <w:t xml:space="preserve">, with </w:t>
      </w:r>
      <w:r w:rsidRPr="00167541" w:rsidR="00AE6285">
        <w:t>William Wilberforce</w:t>
      </w:r>
      <w:r w:rsidRPr="00167541" w:rsidR="00621FD6">
        <w:t xml:space="preserve"> and</w:t>
      </w:r>
      <w:r w:rsidRPr="00167541" w:rsidR="00AE6285">
        <w:t xml:space="preserve"> </w:t>
      </w:r>
      <w:r w:rsidRPr="00167541" w:rsidR="00621FD6">
        <w:t xml:space="preserve">the </w:t>
      </w:r>
      <w:r w:rsidR="00644273">
        <w:t>abolition</w:t>
      </w:r>
      <w:r w:rsidRPr="00167541" w:rsidR="00621FD6">
        <w:t xml:space="preserve"> of</w:t>
      </w:r>
      <w:r w:rsidRPr="00167541" w:rsidR="00AE6285">
        <w:t xml:space="preserve"> slavery</w:t>
      </w:r>
      <w:r w:rsidRPr="00167541" w:rsidR="00621FD6">
        <w:t>.</w:t>
      </w:r>
      <w:r w:rsidRPr="00167541" w:rsidR="00AE6285">
        <w:t xml:space="preserve"> </w:t>
      </w:r>
      <w:r w:rsidRPr="00167541" w:rsidR="00334AF0">
        <w:t xml:space="preserve">It has done the right things at the right time. </w:t>
      </w:r>
      <w:r w:rsidRPr="00167541" w:rsidR="00305A1E">
        <w:t>It will haunt t</w:t>
      </w:r>
      <w:r w:rsidRPr="00167541" w:rsidR="00334AF0">
        <w:t>he UK if it does not do the right thing.</w:t>
      </w:r>
      <w:r w:rsidRPr="00167541" w:rsidR="008E6229">
        <w:t xml:space="preserve"> </w:t>
      </w:r>
      <w:r w:rsidRPr="00167541" w:rsidR="00305A1E">
        <w:t>P</w:t>
      </w:r>
      <w:r w:rsidRPr="00167541" w:rsidR="008E6229">
        <w:t xml:space="preserve">arliament and previous </w:t>
      </w:r>
      <w:r w:rsidRPr="00167541" w:rsidR="00305A1E">
        <w:t>G</w:t>
      </w:r>
      <w:r w:rsidRPr="00167541" w:rsidR="008E6229">
        <w:t>overnments have done some tremendous things at the right time</w:t>
      </w:r>
      <w:r w:rsidRPr="00167541" w:rsidR="00305A1E">
        <w:t xml:space="preserve">, and we see that, </w:t>
      </w:r>
      <w:r w:rsidRPr="00167541" w:rsidR="00A35448">
        <w:t xml:space="preserve">but to abandon these poor people and </w:t>
      </w:r>
      <w:r w:rsidR="00644273">
        <w:t>to say to them</w:t>
      </w:r>
      <w:r w:rsidRPr="00167541" w:rsidR="00A35448">
        <w:t>, “Go and fight for compensation yourself</w:t>
      </w:r>
      <w:r w:rsidR="00644273">
        <w:t>,</w:t>
      </w:r>
      <w:r w:rsidRPr="00167541" w:rsidR="00A35448">
        <w:t>” is appalling.</w:t>
      </w:r>
      <w:r w:rsidRPr="00167541" w:rsidR="008E6229">
        <w:t xml:space="preserve"> </w:t>
      </w:r>
    </w:p>
    <w:p w:rsidR="00334AF0" w:rsidRPr="00167541" w:rsidP="00334AF0">
      <w:pPr>
        <w:pStyle w:val="Answer"/>
      </w:pPr>
      <w:r w:rsidRPr="00167541">
        <w:t xml:space="preserve">We are not going to </w:t>
      </w:r>
      <w:r w:rsidRPr="00167541" w:rsidR="00305A1E">
        <w:t xml:space="preserve">go </w:t>
      </w:r>
      <w:r w:rsidRPr="00167541">
        <w:t>away</w:t>
      </w:r>
      <w:r w:rsidRPr="00167541" w:rsidR="00305A1E">
        <w:t>. W</w:t>
      </w:r>
      <w:r w:rsidRPr="00167541">
        <w:t>e have been here for 15 years.</w:t>
      </w:r>
      <w:r w:rsidRPr="00167541" w:rsidR="004D56A6">
        <w:t xml:space="preserve"> We collected 15,000 signatures on a petition</w:t>
      </w:r>
      <w:r w:rsidRPr="00167541" w:rsidR="00D420AD">
        <w:t>, and</w:t>
      </w:r>
      <w:r w:rsidRPr="00167541">
        <w:t xml:space="preserve"> </w:t>
      </w:r>
      <w:r w:rsidRPr="00167541" w:rsidR="00D420AD">
        <w:t>w</w:t>
      </w:r>
      <w:r w:rsidRPr="00167541">
        <w:t xml:space="preserve">e delivered </w:t>
      </w:r>
      <w:r w:rsidRPr="00167541" w:rsidR="00D420AD">
        <w:t>that</w:t>
      </w:r>
      <w:r w:rsidRPr="00167541">
        <w:t xml:space="preserve"> petition to Downing Street.</w:t>
      </w:r>
      <w:r w:rsidRPr="00167541" w:rsidR="00D420AD">
        <w:t xml:space="preserve"> Every media network is supporting this campaign. </w:t>
      </w:r>
      <w:r w:rsidRPr="00167541" w:rsidR="009330A3">
        <w:t xml:space="preserve">I have been to </w:t>
      </w:r>
      <w:r w:rsidRPr="00167541" w:rsidR="00D420AD">
        <w:t>Northern Ireland</w:t>
      </w:r>
      <w:r w:rsidRPr="00167541" w:rsidR="009330A3">
        <w:t xml:space="preserve"> many times, and everybody,</w:t>
      </w:r>
      <w:r w:rsidRPr="00167541" w:rsidR="00D420AD">
        <w:t xml:space="preserve"> from both sides of the community</w:t>
      </w:r>
      <w:r w:rsidRPr="00167541" w:rsidR="00751682">
        <w:t>,</w:t>
      </w:r>
      <w:r w:rsidRPr="00167541" w:rsidR="00D420AD">
        <w:t xml:space="preserve"> </w:t>
      </w:r>
      <w:r w:rsidRPr="00167541" w:rsidR="00FA1520">
        <w:t xml:space="preserve">is </w:t>
      </w:r>
      <w:r w:rsidRPr="00167541" w:rsidR="00751682">
        <w:t>supporting this campaign</w:t>
      </w:r>
      <w:r w:rsidRPr="00167541" w:rsidR="00305A1E">
        <w:t>,</w:t>
      </w:r>
      <w:r w:rsidRPr="00167541" w:rsidR="00751682">
        <w:t xml:space="preserve"> because </w:t>
      </w:r>
      <w:r w:rsidRPr="00167541" w:rsidR="00FA1520">
        <w:t>it has devalued the lives of people.</w:t>
      </w:r>
      <w:r w:rsidRPr="00167541">
        <w:t xml:space="preserve"> Every life must be </w:t>
      </w:r>
      <w:r w:rsidRPr="00167541" w:rsidR="00DC32D8">
        <w:t>valued</w:t>
      </w:r>
      <w:r w:rsidRPr="00167541" w:rsidR="00FA1520">
        <w:t xml:space="preserve">. </w:t>
      </w:r>
    </w:p>
    <w:p w:rsidR="00123B3D" w:rsidRPr="00167541" w:rsidP="00DC32D8">
      <w:pPr>
        <w:pStyle w:val="Answer"/>
      </w:pPr>
      <w:sdt>
        <w:sdtPr>
          <w:alias w:val="Witness"/>
          <w:id w:val="1271430755"/>
          <w:placeholder>
            <w:docPart w:val="DefaultPlaceholder_-1854013440"/>
          </w:placeholder>
          <w:richText/>
        </w:sdtPr>
        <w:sdtContent>
          <w:r w:rsidRPr="00167541" w:rsidR="000E437E">
            <w:rPr>
              <w:b/>
              <w:bCs/>
              <w:i/>
              <w:iCs/>
            </w:rPr>
            <w:t xml:space="preserve">Phyllis </w:t>
          </w:r>
          <w:r w:rsidRPr="00167541" w:rsidR="000E437E">
            <w:rPr>
              <w:b/>
              <w:bCs/>
              <w:i/>
              <w:iCs/>
            </w:rPr>
            <w:t>Carrothers</w:t>
          </w:r>
          <w:r w:rsidRPr="00167541" w:rsidR="000E437E">
            <w:rPr>
              <w:b/>
              <w:bCs/>
              <w:i/>
              <w:iCs/>
            </w:rPr>
            <w:t>:</w:t>
          </w:r>
          <w:r w:rsidRPr="00167541" w:rsidR="00DC32D8">
            <w:rPr>
              <w:b/>
            </w:rPr>
            <w:t xml:space="preserve"> </w:t>
          </w:r>
        </w:sdtContent>
      </w:sdt>
      <w:r w:rsidRPr="00167541" w:rsidR="00DC32D8">
        <w:t>I totally endorse everything Mr</w:t>
      </w:r>
      <w:r w:rsidRPr="00167541" w:rsidR="00245F2A">
        <w:t xml:space="preserve"> </w:t>
      </w:r>
      <w:r w:rsidRPr="00167541" w:rsidR="00DC32D8">
        <w:t xml:space="preserve">Ganesh has said. </w:t>
      </w:r>
      <w:r w:rsidRPr="00167541" w:rsidR="00FA1520">
        <w:t xml:space="preserve">I could not have put it </w:t>
      </w:r>
      <w:r w:rsidRPr="00167541" w:rsidR="00EB641D">
        <w:t>as succinctly or as articulate</w:t>
      </w:r>
      <w:r w:rsidRPr="00167541" w:rsidR="000E46BD">
        <w:t>ly</w:t>
      </w:r>
      <w:r w:rsidRPr="00167541" w:rsidR="00EB641D">
        <w:t xml:space="preserve"> as he did. I get weary of this at times</w:t>
      </w:r>
      <w:r w:rsidRPr="00167541" w:rsidR="000E46BD">
        <w:t>, I really do,</w:t>
      </w:r>
      <w:r w:rsidRPr="00167541" w:rsidR="00EB641D">
        <w:t xml:space="preserve"> </w:t>
      </w:r>
      <w:r w:rsidRPr="00167541" w:rsidR="00223B53">
        <w:t>because next month it will be 30 years since my husband was murdered on 17 May 1991</w:t>
      </w:r>
      <w:r w:rsidRPr="00167541" w:rsidR="000E46BD">
        <w:t xml:space="preserve">; </w:t>
      </w:r>
      <w:r w:rsidRPr="00167541" w:rsidR="00223B53">
        <w:t>t</w:t>
      </w:r>
      <w:r w:rsidRPr="00167541" w:rsidR="00DC32D8">
        <w:t>ime and time again, as I have kept saying, this has reared its h</w:t>
      </w:r>
      <w:r w:rsidRPr="00167541" w:rsidR="002969A8">
        <w:t>e</w:t>
      </w:r>
      <w:r w:rsidRPr="00167541" w:rsidR="00DC32D8">
        <w:t xml:space="preserve">ad and </w:t>
      </w:r>
      <w:r w:rsidR="003A30BD">
        <w:t xml:space="preserve">then </w:t>
      </w:r>
      <w:r w:rsidRPr="00167541" w:rsidR="00DC32D8">
        <w:t xml:space="preserve">somebody </w:t>
      </w:r>
      <w:r w:rsidRPr="00167541" w:rsidR="000E46BD">
        <w:t xml:space="preserve">has </w:t>
      </w:r>
      <w:r w:rsidRPr="00167541" w:rsidR="00DC32D8">
        <w:t>just</w:t>
      </w:r>
      <w:r w:rsidRPr="00167541" w:rsidR="00790FFB">
        <w:t xml:space="preserve"> </w:t>
      </w:r>
      <w:r w:rsidRPr="00167541" w:rsidR="00DC32D8">
        <w:t>dismiss</w:t>
      </w:r>
      <w:r w:rsidRPr="00167541" w:rsidR="000E46BD">
        <w:t>ed</w:t>
      </w:r>
      <w:r w:rsidRPr="00167541" w:rsidR="00DC32D8">
        <w:t xml:space="preserve"> it. I feel like a </w:t>
      </w:r>
      <w:r w:rsidRPr="00167541" w:rsidR="00790FFB">
        <w:t>second-class</w:t>
      </w:r>
      <w:r w:rsidRPr="00167541" w:rsidR="00DC32D8">
        <w:t xml:space="preserve"> citizen.</w:t>
      </w:r>
      <w:r w:rsidRPr="00167541" w:rsidR="00790FFB">
        <w:t xml:space="preserve"> Why are we not being treated with </w:t>
      </w:r>
      <w:r w:rsidR="003A30BD">
        <w:t>the</w:t>
      </w:r>
      <w:r w:rsidRPr="00167541" w:rsidR="00790FFB">
        <w:t xml:space="preserve"> same equivalence?</w:t>
      </w:r>
      <w:r w:rsidRPr="00167541" w:rsidR="00DC32D8">
        <w:t xml:space="preserve"> </w:t>
      </w:r>
      <w:r w:rsidRPr="00167541" w:rsidR="00F802AC">
        <w:t>To be honest</w:t>
      </w:r>
      <w:r w:rsidRPr="00167541" w:rsidR="000E46BD">
        <w:t>,</w:t>
      </w:r>
      <w:r w:rsidRPr="00167541" w:rsidR="00F802AC">
        <w:t xml:space="preserve"> i</w:t>
      </w:r>
      <w:r w:rsidRPr="00167541" w:rsidR="00DC32D8">
        <w:t xml:space="preserve">t just </w:t>
      </w:r>
      <w:r w:rsidRPr="00167541" w:rsidR="00DC32D8">
        <w:t>beggars</w:t>
      </w:r>
      <w:r w:rsidRPr="00167541" w:rsidR="00DC32D8">
        <w:t xml:space="preserve"> belief.</w:t>
      </w:r>
      <w:r w:rsidRPr="00167541" w:rsidR="00F802AC">
        <w:t xml:space="preserve"> </w:t>
      </w:r>
      <w:r w:rsidRPr="00167541" w:rsidR="000E46BD">
        <w:t>To make it very personal</w:t>
      </w:r>
      <w:r w:rsidRPr="00167541" w:rsidR="00F802AC">
        <w:t xml:space="preserve">, my family </w:t>
      </w:r>
      <w:r w:rsidRPr="00167541" w:rsidR="00F741D7">
        <w:t>feel it is the only form of justice that is left open to us</w:t>
      </w:r>
      <w:r w:rsidRPr="00167541" w:rsidR="000E46BD">
        <w:t>,</w:t>
      </w:r>
      <w:r w:rsidRPr="00167541" w:rsidR="00F741D7">
        <w:t xml:space="preserve"> because there was n</w:t>
      </w:r>
      <w:r w:rsidRPr="00167541">
        <w:t xml:space="preserve">ever anyone brought to justice for my children’s dad and my husband. </w:t>
      </w:r>
    </w:p>
    <w:p w:rsidR="00DC32D8" w:rsidRPr="00167541" w:rsidP="00DC32D8">
      <w:pPr>
        <w:pStyle w:val="Answer"/>
      </w:pPr>
      <w:r w:rsidRPr="00167541">
        <w:t xml:space="preserve">The younger man </w:t>
      </w:r>
      <w:r w:rsidRPr="00167541" w:rsidR="00123B3D">
        <w:t>who</w:t>
      </w:r>
      <w:r w:rsidRPr="00167541">
        <w:t xml:space="preserve"> scout</w:t>
      </w:r>
      <w:r w:rsidR="003A30BD">
        <w:t>ed</w:t>
      </w:r>
      <w:r w:rsidRPr="00167541">
        <w:t>, whil</w:t>
      </w:r>
      <w:r w:rsidRPr="00167541" w:rsidR="000E46BD">
        <w:t>e</w:t>
      </w:r>
      <w:r w:rsidRPr="00167541">
        <w:t xml:space="preserve"> two others planted the bomb under my husband’s car, was on remand for a</w:t>
      </w:r>
      <w:r w:rsidRPr="00167541" w:rsidR="00123B3D">
        <w:t xml:space="preserve"> good</w:t>
      </w:r>
      <w:r w:rsidRPr="00167541">
        <w:t xml:space="preserve"> number of years</w:t>
      </w:r>
      <w:r w:rsidRPr="00167541" w:rsidR="008406C0">
        <w:t xml:space="preserve">, and then </w:t>
      </w:r>
      <w:r w:rsidRPr="00167541" w:rsidR="00EB6D44">
        <w:t>i</w:t>
      </w:r>
      <w:r w:rsidRPr="00167541" w:rsidR="008406C0">
        <w:t xml:space="preserve">n 1998 he was released under the Good Friday </w:t>
      </w:r>
      <w:r w:rsidRPr="00167541" w:rsidR="000E46BD">
        <w:t>a</w:t>
      </w:r>
      <w:r w:rsidRPr="00167541" w:rsidR="008406C0">
        <w:t>greement</w:t>
      </w:r>
      <w:r w:rsidRPr="00167541" w:rsidR="00EB6D44">
        <w:t>, to add insult to injury.</w:t>
      </w:r>
      <w:r w:rsidRPr="00167541" w:rsidR="00A641B2">
        <w:t xml:space="preserve"> </w:t>
      </w:r>
      <w:r w:rsidRPr="00167541">
        <w:t>I know that was for the gr</w:t>
      </w:r>
      <w:r w:rsidRPr="00167541" w:rsidR="00EB6D44">
        <w:t>e</w:t>
      </w:r>
      <w:r w:rsidRPr="00167541">
        <w:t xml:space="preserve">ater good, et cetera, and for us </w:t>
      </w:r>
      <w:r w:rsidRPr="00167541" w:rsidR="00EB6D44">
        <w:t xml:space="preserve">all </w:t>
      </w:r>
      <w:r w:rsidRPr="00167541">
        <w:t>to have a better future</w:t>
      </w:r>
      <w:r w:rsidRPr="00167541" w:rsidR="00EB6D44">
        <w:t xml:space="preserve">, which is very applaudable and </w:t>
      </w:r>
      <w:r w:rsidRPr="00167541" w:rsidR="00DB6266">
        <w:t>certainly is the way forward, but we have had no justice, and this is the only form or type of justice that we can now battle on with.</w:t>
      </w:r>
    </w:p>
    <w:p w:rsidR="00AA630F" w:rsidRPr="00167541" w:rsidP="00960F64">
      <w:pPr>
        <w:pStyle w:val="Answer"/>
      </w:pPr>
      <w:sdt>
        <w:sdtPr>
          <w:alias w:val="Witness"/>
          <w:id w:val="1457913926"/>
          <w:placeholder>
            <w:docPart w:val="DefaultPlaceholder_-1854013440"/>
          </w:placeholder>
          <w:richText/>
        </w:sdtPr>
        <w:sdtContent>
          <w:r w:rsidRPr="00167541" w:rsidR="000E437E">
            <w:rPr>
              <w:b/>
              <w:bCs/>
              <w:i/>
              <w:iCs/>
            </w:rPr>
            <w:t>Billy O’Flaherty:</w:t>
          </w:r>
          <w:r w:rsidRPr="00167541" w:rsidR="00960F64">
            <w:rPr>
              <w:b/>
            </w:rPr>
            <w:t xml:space="preserve"> </w:t>
          </w:r>
        </w:sdtContent>
      </w:sdt>
      <w:r w:rsidRPr="00167541" w:rsidR="00960F64">
        <w:t>Policing was formed in Great Britain.</w:t>
      </w:r>
      <w:r w:rsidRPr="00167541" w:rsidR="00DB6266">
        <w:t xml:space="preserve"> Robert</w:t>
      </w:r>
      <w:r w:rsidRPr="00167541" w:rsidR="00245F2A">
        <w:t xml:space="preserve"> </w:t>
      </w:r>
      <w:r w:rsidRPr="00167541" w:rsidR="00DB6266">
        <w:t xml:space="preserve">Peel </w:t>
      </w:r>
      <w:r w:rsidRPr="00167541" w:rsidR="000E51AB">
        <w:t xml:space="preserve">formed the very first police force </w:t>
      </w:r>
      <w:r w:rsidRPr="00167541" w:rsidR="00557C71">
        <w:t xml:space="preserve">in the world. The world has taken the lead from Great Britain </w:t>
      </w:r>
      <w:r w:rsidRPr="00167541" w:rsidR="000E46BD">
        <w:t>on</w:t>
      </w:r>
      <w:r w:rsidRPr="00167541" w:rsidR="00D16AEE">
        <w:t xml:space="preserve"> policing. Through the times of the </w:t>
      </w:r>
      <w:r w:rsidRPr="00167541" w:rsidR="000E46BD">
        <w:t>e</w:t>
      </w:r>
      <w:r w:rsidRPr="00167541" w:rsidR="00D16AEE">
        <w:t xml:space="preserve">mpire, the British Army, </w:t>
      </w:r>
      <w:r w:rsidRPr="00167541" w:rsidR="000E46BD">
        <w:t xml:space="preserve">the </w:t>
      </w:r>
      <w:r w:rsidRPr="00167541" w:rsidR="00D16AEE">
        <w:t>British Navy, et cetera, we have led the way.</w:t>
      </w:r>
      <w:r w:rsidRPr="00167541" w:rsidR="00960F64">
        <w:t xml:space="preserve"> We are training </w:t>
      </w:r>
      <w:r w:rsidRPr="00167541" w:rsidR="00960F64">
        <w:t xml:space="preserve">other people </w:t>
      </w:r>
      <w:r w:rsidR="003A30BD">
        <w:t>in</w:t>
      </w:r>
      <w:r w:rsidRPr="00167541" w:rsidR="00960F64">
        <w:t xml:space="preserve"> how to do their job</w:t>
      </w:r>
      <w:r w:rsidRPr="00167541" w:rsidR="00D16AEE">
        <w:t xml:space="preserve">, yet in our own backyard our own </w:t>
      </w:r>
      <w:r w:rsidRPr="00167541" w:rsidR="000E46BD">
        <w:t>G</w:t>
      </w:r>
      <w:r w:rsidRPr="00167541" w:rsidR="00D16AEE">
        <w:t xml:space="preserve">overnment </w:t>
      </w:r>
      <w:r w:rsidRPr="00167541">
        <w:t>do not give any respect whatsoever to their own people</w:t>
      </w:r>
      <w:r w:rsidRPr="00167541" w:rsidR="000E46BD">
        <w:t>.</w:t>
      </w:r>
    </w:p>
    <w:p w:rsidR="00220DC8" w:rsidRPr="00167541" w:rsidP="00960F64">
      <w:pPr>
        <w:pStyle w:val="Answer"/>
      </w:pPr>
      <w:r w:rsidRPr="00167541">
        <w:t xml:space="preserve">I was totally gutted by this </w:t>
      </w:r>
      <w:r w:rsidRPr="00167541" w:rsidR="00F04041">
        <w:t>dismissive</w:t>
      </w:r>
      <w:r w:rsidRPr="00167541">
        <w:t xml:space="preserve"> report that came out. </w:t>
      </w:r>
      <w:r w:rsidRPr="00167541" w:rsidR="00960F64">
        <w:t>How dare this guy treat us like a schoolmaster and put us in a classroom</w:t>
      </w:r>
      <w:r w:rsidRPr="00167541" w:rsidR="00825E53">
        <w:t>, instead of showing respect for what we have in this country, with our police force and military</w:t>
      </w:r>
      <w:r w:rsidRPr="00167541" w:rsidR="00960F64">
        <w:t>? That is</w:t>
      </w:r>
      <w:r w:rsidRPr="00167541" w:rsidR="00825E53">
        <w:t xml:space="preserve"> the way</w:t>
      </w:r>
      <w:r w:rsidRPr="00167541" w:rsidR="00960F64">
        <w:t xml:space="preserve"> I felt</w:t>
      </w:r>
      <w:r w:rsidRPr="00167541" w:rsidR="00825E53">
        <w:t>.</w:t>
      </w:r>
      <w:r w:rsidRPr="00167541" w:rsidR="00D20F88">
        <w:t xml:space="preserve"> </w:t>
      </w:r>
      <w:r w:rsidRPr="00167541" w:rsidR="00960F64">
        <w:t>I felt it was disgraceful.</w:t>
      </w:r>
      <w:r w:rsidRPr="00167541" w:rsidR="000D7E94">
        <w:t xml:space="preserve"> You also have to understand </w:t>
      </w:r>
      <w:r w:rsidRPr="00167541" w:rsidR="00D74D22">
        <w:t xml:space="preserve">that there are an awful lot of people in the forces from England, </w:t>
      </w:r>
      <w:r w:rsidRPr="00167541" w:rsidR="00D74D22">
        <w:t>Scotland</w:t>
      </w:r>
      <w:r w:rsidRPr="00167541" w:rsidR="00D74D22">
        <w:t xml:space="preserve"> and Wales, who have served with distinction in Northern Ireland through the years</w:t>
      </w:r>
      <w:r w:rsidRPr="00167541" w:rsidR="00825E53">
        <w:t xml:space="preserve"> and may have been left out of this</w:t>
      </w:r>
      <w:r w:rsidRPr="00167541" w:rsidR="00D74D22">
        <w:t>.</w:t>
      </w:r>
      <w:r w:rsidRPr="00167541" w:rsidR="00960F64">
        <w:t xml:space="preserve"> </w:t>
      </w:r>
      <w:r w:rsidRPr="00167541">
        <w:t xml:space="preserve">I have worked with </w:t>
      </w:r>
      <w:r w:rsidRPr="00167541" w:rsidR="00D74D22">
        <w:t>many</w:t>
      </w:r>
      <w:r w:rsidRPr="00167541">
        <w:t xml:space="preserve"> of them</w:t>
      </w:r>
      <w:r w:rsidRPr="00167541" w:rsidR="00D74D22">
        <w:t xml:space="preserve">, and a lot of them have been injured </w:t>
      </w:r>
      <w:r w:rsidRPr="00167541" w:rsidR="00B73AD3">
        <w:t>in these things here as well</w:t>
      </w:r>
      <w:r w:rsidRPr="00167541" w:rsidR="00825E53">
        <w:t xml:space="preserve">, </w:t>
      </w:r>
      <w:r w:rsidRPr="00167541" w:rsidR="00B73AD3">
        <w:t>through Gaddafi.</w:t>
      </w:r>
      <w:r w:rsidRPr="00167541">
        <w:t xml:space="preserve"> I was very </w:t>
      </w:r>
      <w:r w:rsidRPr="00167541" w:rsidR="0074744A">
        <w:t>disappointed</w:t>
      </w:r>
      <w:r w:rsidRPr="00167541">
        <w:t xml:space="preserve"> </w:t>
      </w:r>
      <w:r w:rsidRPr="00167541" w:rsidR="00B73AD3">
        <w:t>at</w:t>
      </w:r>
      <w:r w:rsidRPr="00167541">
        <w:t xml:space="preserve"> the </w:t>
      </w:r>
      <w:r w:rsidRPr="00167541" w:rsidR="00B73AD3">
        <w:t xml:space="preserve">dismissive </w:t>
      </w:r>
      <w:r w:rsidRPr="00167541">
        <w:t xml:space="preserve">way we were </w:t>
      </w:r>
      <w:r w:rsidRPr="00167541" w:rsidR="0074744A">
        <w:t>treated</w:t>
      </w:r>
      <w:r w:rsidRPr="00167541">
        <w:t xml:space="preserve"> </w:t>
      </w:r>
      <w:r w:rsidRPr="00167541" w:rsidR="00B73AD3">
        <w:t>by</w:t>
      </w:r>
      <w:r w:rsidRPr="00167541">
        <w:t xml:space="preserve"> the report that came out</w:t>
      </w:r>
      <w:r w:rsidRPr="00167541" w:rsidR="00B73AD3">
        <w:t xml:space="preserve">. </w:t>
      </w:r>
    </w:p>
    <w:p w:rsidR="00960F64" w:rsidRPr="00167541" w:rsidP="003A00C3">
      <w:pPr>
        <w:pStyle w:val="Question"/>
        <w:numPr>
          <w:ilvl w:val="0"/>
          <w:numId w:val="0"/>
        </w:numPr>
        <w:ind w:left="794"/>
      </w:pPr>
      <w:sdt>
        <w:sdtPr>
          <w:alias w:val="Member"/>
          <w:tag w:val="&lt;Member mnisId='1409' dodsId='25794'&gt;"/>
          <w:id w:val="-814865312"/>
          <w:placeholder>
            <w:docPart w:val="DefaultPlaceholder_-1854013440"/>
          </w:placeholder>
          <w:richText/>
        </w:sdtPr>
        <w:sdtContent>
          <w:r w:rsidRPr="00167541" w:rsidR="00DA5E6F">
            <w:rPr>
              <w:b/>
            </w:rPr>
            <w:t>Mr Campbell:</w:t>
          </w:r>
        </w:sdtContent>
      </w:sdt>
      <w:r w:rsidRPr="00167541" w:rsidR="00220DC8">
        <w:t xml:space="preserve"> </w:t>
      </w:r>
      <w:r w:rsidRPr="00167541" w:rsidR="00B73AD3">
        <w:t xml:space="preserve">To </w:t>
      </w:r>
      <w:r w:rsidRPr="00167541" w:rsidR="003A00C3">
        <w:t xml:space="preserve">use an unfinished quote from the past, you are not going away. </w:t>
      </w:r>
    </w:p>
    <w:p w:rsidR="00220DC8" w:rsidRPr="00167541" w:rsidP="00220DC8">
      <w:pPr>
        <w:pStyle w:val="Answer"/>
      </w:pPr>
      <w:sdt>
        <w:sdtPr>
          <w:alias w:val="Witness"/>
          <w:id w:val="717476443"/>
          <w:placeholder>
            <w:docPart w:val="DefaultPlaceholder_-1854013440"/>
          </w:placeholder>
          <w:richText/>
        </w:sdtPr>
        <w:sdtContent>
          <w:r w:rsidRPr="00167541" w:rsidR="000E437E">
            <w:rPr>
              <w:b/>
              <w:bCs/>
              <w:i/>
              <w:iCs/>
            </w:rPr>
            <w:t>Billy O’Flaherty:</w:t>
          </w:r>
          <w:r w:rsidRPr="00167541">
            <w:rPr>
              <w:b/>
            </w:rPr>
            <w:t xml:space="preserve"> </w:t>
          </w:r>
        </w:sdtContent>
      </w:sdt>
      <w:r w:rsidRPr="00167541">
        <w:t xml:space="preserve">I </w:t>
      </w:r>
      <w:r w:rsidRPr="00167541" w:rsidR="0074744A">
        <w:t>wonder</w:t>
      </w:r>
      <w:r w:rsidRPr="00167541">
        <w:t xml:space="preserve"> who said that</w:t>
      </w:r>
      <w:r w:rsidRPr="00167541" w:rsidR="00825E53">
        <w:t>.</w:t>
      </w:r>
    </w:p>
    <w:p w:rsidR="00972C84" w:rsidRPr="00167541" w:rsidP="00972C84">
      <w:pPr>
        <w:pStyle w:val="Question"/>
      </w:pPr>
      <w:sdt>
        <w:sdtPr>
          <w:alias w:val="Member"/>
          <w:tag w:val="&lt;Member mnisId='4494' dodsId='72275'&gt;"/>
          <w:id w:val="928474959"/>
          <w:placeholder>
            <w:docPart w:val="DefaultPlaceholder_-1854013440"/>
          </w:placeholder>
          <w:richText/>
        </w:sdtPr>
        <w:sdtContent>
          <w:r w:rsidRPr="00167541" w:rsidR="00220DC8">
            <w:rPr>
              <w:b/>
            </w:rPr>
            <w:t>Chair:</w:t>
          </w:r>
        </w:sdtContent>
      </w:sdt>
      <w:r w:rsidRPr="00167541" w:rsidR="00220DC8">
        <w:t xml:space="preserve"> </w:t>
      </w:r>
      <w:r w:rsidRPr="00167541" w:rsidR="005D638C">
        <w:t xml:space="preserve">With respect to </w:t>
      </w:r>
      <w:r w:rsidRPr="00167541" w:rsidR="0035012A">
        <w:t>Jonathan, I w</w:t>
      </w:r>
      <w:r w:rsidRPr="00167541" w:rsidR="000D6001">
        <w:t>ant to</w:t>
      </w:r>
      <w:r w:rsidRPr="00167541" w:rsidR="0035012A">
        <w:t xml:space="preserve"> ask our Northern Ir</w:t>
      </w:r>
      <w:r w:rsidR="003A30BD">
        <w:t xml:space="preserve">ish </w:t>
      </w:r>
      <w:r w:rsidRPr="00167541" w:rsidR="0035012A">
        <w:t xml:space="preserve">witnesses </w:t>
      </w:r>
      <w:r w:rsidRPr="00167541" w:rsidR="000D6001">
        <w:t xml:space="preserve">singularly </w:t>
      </w:r>
      <w:r w:rsidRPr="00167541" w:rsidR="0035012A">
        <w:t xml:space="preserve">this question. </w:t>
      </w:r>
      <w:r w:rsidRPr="00167541" w:rsidR="00220DC8">
        <w:t xml:space="preserve">Of all of the </w:t>
      </w:r>
      <w:r w:rsidRPr="00167541" w:rsidR="0074744A">
        <w:t>implausible</w:t>
      </w:r>
      <w:r w:rsidRPr="00167541" w:rsidR="00220DC8">
        <w:t xml:space="preserve"> </w:t>
      </w:r>
      <w:r w:rsidRPr="00167541" w:rsidR="0074744A">
        <w:t>arguments</w:t>
      </w:r>
      <w:r w:rsidRPr="00167541" w:rsidR="00220DC8">
        <w:t xml:space="preserve"> to justify inaction that we have come across, standing head and shoulders </w:t>
      </w:r>
      <w:r w:rsidR="003A30BD">
        <w:t>above</w:t>
      </w:r>
      <w:r w:rsidRPr="00167541" w:rsidR="00220DC8">
        <w:t xml:space="preserve"> them is</w:t>
      </w:r>
      <w:r w:rsidRPr="00167541" w:rsidR="000D6001">
        <w:t xml:space="preserve"> this: that</w:t>
      </w:r>
      <w:r w:rsidRPr="00167541" w:rsidR="003B3755">
        <w:t xml:space="preserve"> were victims of Gaddafi-facilitated</w:t>
      </w:r>
      <w:r w:rsidRPr="00167541" w:rsidR="000D6001">
        <w:t xml:space="preserve"> terrorism</w:t>
      </w:r>
      <w:r w:rsidRPr="00167541" w:rsidR="003B3755">
        <w:t xml:space="preserve"> to be singled out for </w:t>
      </w:r>
      <w:r w:rsidRPr="00167541" w:rsidR="009B411D">
        <w:t>“special treatment”</w:t>
      </w:r>
      <w:r w:rsidRPr="00167541" w:rsidR="000D6001">
        <w:t>,</w:t>
      </w:r>
      <w:r w:rsidRPr="00167541" w:rsidR="009B411D">
        <w:t xml:space="preserve"> it could cause problems between families, neighbours and communities</w:t>
      </w:r>
      <w:r w:rsidRPr="00167541" w:rsidR="0074744A">
        <w:t>.</w:t>
      </w:r>
      <w:r w:rsidRPr="00167541" w:rsidR="009B411D">
        <w:t xml:space="preserve"> </w:t>
      </w:r>
      <w:r w:rsidRPr="00167541" w:rsidR="00FB2AC1">
        <w:t xml:space="preserve">It </w:t>
      </w:r>
      <w:r w:rsidRPr="00167541" w:rsidR="000D6001">
        <w:t xml:space="preserve">is almost, </w:t>
      </w:r>
      <w:r w:rsidRPr="00167541" w:rsidR="00FB2AC1">
        <w:t xml:space="preserve">“Why the hell should you get anything? What was so special about Libyan </w:t>
      </w:r>
      <w:r w:rsidRPr="00167541" w:rsidR="000D6001">
        <w:t xml:space="preserve">victims </w:t>
      </w:r>
      <w:r w:rsidRPr="00167541" w:rsidR="00FB2AC1">
        <w:t xml:space="preserve">rather than anybody else?” </w:t>
      </w:r>
      <w:r w:rsidRPr="00167541" w:rsidR="0074744A">
        <w:t xml:space="preserve">I do not find that a plausible </w:t>
      </w:r>
      <w:r w:rsidRPr="00167541" w:rsidR="00821928">
        <w:t>scenario,</w:t>
      </w:r>
      <w:r w:rsidRPr="00167541" w:rsidR="0074744A">
        <w:t xml:space="preserve"> but I am</w:t>
      </w:r>
      <w:r w:rsidRPr="00167541" w:rsidR="00FB2AC1">
        <w:t xml:space="preserve"> perfectly prepared to be corrected if you think that would be the response within the communities</w:t>
      </w:r>
      <w:r w:rsidRPr="00972C84">
        <w:t xml:space="preserve"> </w:t>
      </w:r>
      <w:r w:rsidRPr="00167541">
        <w:t xml:space="preserve">of Northern Ireland. </w:t>
      </w:r>
    </w:p>
    <w:p w:rsidR="00972C84" w:rsidRPr="00167541" w:rsidP="00972C84">
      <w:pPr>
        <w:pStyle w:val="Answer"/>
      </w:pPr>
      <w:sdt>
        <w:sdtPr>
          <w:alias w:val="Witness"/>
          <w:id w:val="-2103555392"/>
          <w:placeholder>
            <w:docPart w:val="20FC8FE75429754B857255DF12483907"/>
          </w:placeholder>
          <w:richText/>
        </w:sdtPr>
        <w:sdtContent>
          <w:r w:rsidRPr="00167541">
            <w:rPr>
              <w:b/>
              <w:bCs/>
              <w:i/>
              <w:iCs/>
            </w:rPr>
            <w:t>Billy O’Flaherty:</w:t>
          </w:r>
          <w:r w:rsidRPr="00167541">
            <w:rPr>
              <w:b/>
            </w:rPr>
            <w:t xml:space="preserve"> </w:t>
          </w:r>
        </w:sdtContent>
      </w:sdt>
      <w:r w:rsidRPr="00167541">
        <w:t>I find it slightly hard to understand what they are talking about. Who do they think is going to fall out with each other? The only people who may take offence at payments to victims are the people who carried out the actions. They seem to me to be the only people who may take offence to this thing. Certainly, no one who I have spoken to can see any wrong with claims being made for this. The only people who would take offence are the people who may be responsible for it in the first place.</w:t>
      </w:r>
    </w:p>
    <w:p w:rsidR="00972C84" w:rsidRPr="00167541" w:rsidP="00972C84">
      <w:pPr>
        <w:pStyle w:val="Answer"/>
      </w:pPr>
      <w:sdt>
        <w:sdtPr>
          <w:alias w:val="Witness"/>
          <w:id w:val="1419135852"/>
          <w:placeholder>
            <w:docPart w:val="20FC8FE75429754B857255DF12483907"/>
          </w:placeholder>
          <w:richText/>
        </w:sdtPr>
        <w:sdtContent>
          <w:r w:rsidRPr="00167541">
            <w:rPr>
              <w:b/>
              <w:bCs/>
              <w:i/>
              <w:iCs/>
            </w:rPr>
            <w:t xml:space="preserve">Phyllis </w:t>
          </w:r>
          <w:r w:rsidRPr="00167541">
            <w:rPr>
              <w:b/>
              <w:bCs/>
              <w:i/>
              <w:iCs/>
            </w:rPr>
            <w:t>Carrothers</w:t>
          </w:r>
          <w:r w:rsidRPr="00167541">
            <w:rPr>
              <w:b/>
              <w:bCs/>
              <w:i/>
              <w:iCs/>
            </w:rPr>
            <w:t>:</w:t>
          </w:r>
          <w:r w:rsidRPr="00167541">
            <w:rPr>
              <w:b/>
            </w:rPr>
            <w:t xml:space="preserve"> </w:t>
          </w:r>
        </w:sdtContent>
      </w:sdt>
      <w:r w:rsidRPr="00167541">
        <w:t xml:space="preserve">Within the circle of the RUC widows, which I know is only a very small number people, and with regards to neighbours and my immediate community, as it then was, in County Fermanagh, there would have been no ill will among anybody that we would perhaps be acknowledged in this way. It is quite an ugly concept. It </w:t>
      </w:r>
      <w:r w:rsidRPr="00167541">
        <w:t>beggars</w:t>
      </w:r>
      <w:r w:rsidRPr="00167541">
        <w:t xml:space="preserve"> belief that a Minister or whoever would even intimate such a thing. They are really at the bottom of the barrel if that is the sort of excuse they have, to say it would not be a good thing to give recompense in this manner. As Mr O’Flaherty said, the people who perpetrated the heinous acts would be the ones most likely to object, but certainly not the victims. </w:t>
      </w:r>
    </w:p>
    <w:p w:rsidR="00972C84" w:rsidRPr="00167541" w:rsidP="00972C84">
      <w:pPr>
        <w:pStyle w:val="Question"/>
        <w:numPr>
          <w:ilvl w:val="0"/>
          <w:numId w:val="0"/>
        </w:numPr>
        <w:ind w:left="794"/>
      </w:pPr>
      <w:sdt>
        <w:sdtPr>
          <w:alias w:val="Member"/>
          <w:tag w:val="&lt;Member mnisId='4494' dodsId='72275'&gt;"/>
          <w:id w:val="-1728603821"/>
          <w:placeholder>
            <w:docPart w:val="20FC8FE75429754B857255DF12483907"/>
          </w:placeholder>
          <w:richText/>
        </w:sdtPr>
        <w:sdtContent>
          <w:r w:rsidRPr="00167541">
            <w:rPr>
              <w:b/>
            </w:rPr>
            <w:t>Chair:</w:t>
          </w:r>
        </w:sdtContent>
      </w:sdt>
      <w:r w:rsidRPr="00167541">
        <w:t xml:space="preserve"> Mr Ganesh, I am going to guess, from your conversations with those in both GB and Northern Ireland, you would echo and endorse the </w:t>
      </w:r>
      <w:r w:rsidRPr="00167541">
        <w:t xml:space="preserve">assessments that we have just heard. </w:t>
      </w:r>
    </w:p>
    <w:p w:rsidR="00972C84" w:rsidRPr="00167541" w:rsidP="00972C84">
      <w:pPr>
        <w:pStyle w:val="Answer"/>
      </w:pPr>
      <w:sdt>
        <w:sdtPr>
          <w:alias w:val="Witness"/>
          <w:id w:val="-20715848"/>
          <w:placeholder>
            <w:docPart w:val="20FC8FE75429754B857255DF12483907"/>
          </w:placeholder>
          <w:richText/>
        </w:sdtPr>
        <w:sdtContent>
          <w:r w:rsidRPr="00167541">
            <w:rPr>
              <w:b/>
              <w:bCs/>
              <w:i/>
              <w:iCs/>
            </w:rPr>
            <w:t>Jonathan Ganesh</w:t>
          </w:r>
          <w:r w:rsidRPr="00167541">
            <w:rPr>
              <w:b/>
            </w:rPr>
            <w:t xml:space="preserve">: </w:t>
          </w:r>
        </w:sdtContent>
      </w:sdt>
      <w:r w:rsidRPr="00167541">
        <w:t xml:space="preserve">Yes, absolutely. I work on both sides of the community and I have never heard anyone make any objections like that to me personally. </w:t>
      </w:r>
    </w:p>
    <w:p w:rsidR="00796E28" w:rsidRPr="00167541" w:rsidP="00972C84">
      <w:pPr>
        <w:pStyle w:val="Question"/>
      </w:pPr>
      <w:sdt>
        <w:sdtPr>
          <w:alias w:val="Member"/>
          <w:tag w:val="&lt;Member mnisId='4494' dodsId='72275'&gt;"/>
          <w:id w:val="-1054776527"/>
          <w:placeholder>
            <w:docPart w:val="DefaultPlaceholder_-1854013440"/>
          </w:placeholder>
          <w:richText/>
        </w:sdtPr>
        <w:sdtContent>
          <w:r w:rsidRPr="00972C84" w:rsidR="000F06EB">
            <w:rPr>
              <w:b/>
            </w:rPr>
            <w:t>Chair:</w:t>
          </w:r>
        </w:sdtContent>
      </w:sdt>
      <w:r w:rsidRPr="00167541" w:rsidR="000F06EB">
        <w:t xml:space="preserve"> I draw this half of th</w:t>
      </w:r>
      <w:r w:rsidRPr="00167541" w:rsidR="00AC643F">
        <w:t>e</w:t>
      </w:r>
      <w:r w:rsidRPr="00167541" w:rsidR="000F06EB">
        <w:t xml:space="preserve"> session to a close. </w:t>
      </w:r>
      <w:r w:rsidRPr="00167541" w:rsidR="00AC643F">
        <w:t xml:space="preserve">On behalf of all of us, with huge sincerity, </w:t>
      </w:r>
      <w:r w:rsidRPr="00167541" w:rsidR="000D6001">
        <w:t xml:space="preserve">can </w:t>
      </w:r>
      <w:r w:rsidRPr="00167541" w:rsidR="000F06EB">
        <w:t>I thank our three witnesses</w:t>
      </w:r>
      <w:r w:rsidRPr="00167541" w:rsidR="000D6001">
        <w:t xml:space="preserve"> </w:t>
      </w:r>
      <w:r w:rsidRPr="00167541" w:rsidR="000F06EB">
        <w:t>not</w:t>
      </w:r>
      <w:r w:rsidRPr="00167541" w:rsidR="000D6001">
        <w:t xml:space="preserve"> just</w:t>
      </w:r>
      <w:r w:rsidRPr="00167541" w:rsidR="000F06EB">
        <w:t xml:space="preserve"> </w:t>
      </w:r>
      <w:r w:rsidRPr="00167541" w:rsidR="003A30BD">
        <w:t xml:space="preserve">for </w:t>
      </w:r>
      <w:r w:rsidRPr="00167541" w:rsidR="000F06EB">
        <w:t>their time</w:t>
      </w:r>
      <w:r w:rsidRPr="00167541" w:rsidR="00AC643F">
        <w:t xml:space="preserve"> but also </w:t>
      </w:r>
      <w:r w:rsidR="003A30BD">
        <w:t xml:space="preserve">for </w:t>
      </w:r>
      <w:r w:rsidRPr="00167541" w:rsidR="00AC643F">
        <w:t xml:space="preserve">what they have said </w:t>
      </w:r>
      <w:r w:rsidRPr="00167541" w:rsidR="00417E69">
        <w:t>and</w:t>
      </w:r>
      <w:r w:rsidRPr="00167541" w:rsidR="000D6001">
        <w:t xml:space="preserve"> </w:t>
      </w:r>
      <w:r w:rsidR="003A30BD">
        <w:t xml:space="preserve">for </w:t>
      </w:r>
      <w:r w:rsidRPr="00167541" w:rsidR="00417E69">
        <w:t>the very restrained dignity with which they have said it</w:t>
      </w:r>
      <w:r w:rsidRPr="00167541" w:rsidR="000D6001">
        <w:t>?</w:t>
      </w:r>
      <w:r w:rsidRPr="00167541" w:rsidR="000F06EB">
        <w:t xml:space="preserve"> That has been a</w:t>
      </w:r>
      <w:r w:rsidRPr="00167541" w:rsidR="00FC74BD">
        <w:t xml:space="preserve"> hugely</w:t>
      </w:r>
      <w:r w:rsidRPr="00167541" w:rsidR="000F06EB">
        <w:t xml:space="preserve"> impressive hallmark of this session. You are not going away</w:t>
      </w:r>
      <w:r w:rsidRPr="00167541" w:rsidR="00E65B63">
        <w:t xml:space="preserve">, and I want the three of you to know that all of us on the Committee, irrespective of party affiliation, </w:t>
      </w:r>
      <w:r w:rsidRPr="00167541">
        <w:t xml:space="preserve">will want you to know </w:t>
      </w:r>
      <w:r w:rsidRPr="00167541" w:rsidR="000D6001">
        <w:t xml:space="preserve">that </w:t>
      </w:r>
      <w:r w:rsidRPr="00167541">
        <w:t>we are not going to go away either. We are here to do what we can.</w:t>
      </w:r>
    </w:p>
    <w:p w:rsidR="008C3E0B" w:rsidRPr="00167541" w:rsidP="00312B0D">
      <w:pPr>
        <w:pStyle w:val="Question"/>
        <w:numPr>
          <w:ilvl w:val="0"/>
          <w:numId w:val="0"/>
        </w:numPr>
        <w:ind w:left="794"/>
      </w:pPr>
      <w:r w:rsidRPr="00167541">
        <w:t xml:space="preserve">I </w:t>
      </w:r>
      <w:r w:rsidRPr="00167541" w:rsidR="00796E28">
        <w:t>note</w:t>
      </w:r>
      <w:r w:rsidRPr="00167541">
        <w:t xml:space="preserve">, on a lighter side, it is probably only at </w:t>
      </w:r>
      <w:r w:rsidRPr="00167541" w:rsidR="00B64F16">
        <w:t>the</w:t>
      </w:r>
      <w:r w:rsidRPr="00167541">
        <w:t xml:space="preserve"> </w:t>
      </w:r>
      <w:r w:rsidRPr="00167541" w:rsidR="008B55C8">
        <w:t>Northern Ireland</w:t>
      </w:r>
      <w:r w:rsidRPr="00167541" w:rsidR="00B64F16">
        <w:t xml:space="preserve"> Affairs Committee </w:t>
      </w:r>
      <w:r w:rsidRPr="00167541" w:rsidR="000D6001">
        <w:t xml:space="preserve">that we </w:t>
      </w:r>
      <w:r w:rsidRPr="00167541" w:rsidR="00B64F16">
        <w:t xml:space="preserve">would have references within </w:t>
      </w:r>
      <w:r w:rsidRPr="00167541" w:rsidR="00B515AD">
        <w:t>an hour and a quarter</w:t>
      </w:r>
      <w:r w:rsidRPr="00167541" w:rsidR="000D6001">
        <w:t xml:space="preserve"> to</w:t>
      </w:r>
      <w:r w:rsidRPr="00167541" w:rsidR="00B515AD">
        <w:t xml:space="preserve"> </w:t>
      </w:r>
      <w:r w:rsidRPr="00167541" w:rsidR="000D6001">
        <w:t>d</w:t>
      </w:r>
      <w:r w:rsidRPr="00167541" w:rsidR="00C500AD">
        <w:t xml:space="preserve">oubting Thomas, </w:t>
      </w:r>
      <w:r w:rsidRPr="00167541" w:rsidR="00FA56A1">
        <w:t xml:space="preserve">William </w:t>
      </w:r>
      <w:r w:rsidRPr="00167541" w:rsidR="00FA56A1">
        <w:t>Wilberforce</w:t>
      </w:r>
      <w:r w:rsidRPr="00167541" w:rsidR="00FA56A1">
        <w:t xml:space="preserve"> and Robert Peel</w:t>
      </w:r>
      <w:r w:rsidRPr="00167541">
        <w:t>. It goes to show</w:t>
      </w:r>
      <w:r w:rsidRPr="00167541" w:rsidR="00FA56A1">
        <w:t xml:space="preserve"> what a very wide</w:t>
      </w:r>
      <w:r w:rsidRPr="00167541" w:rsidR="000D6001">
        <w:t>-</w:t>
      </w:r>
      <w:r w:rsidRPr="00167541" w:rsidR="00CF2744">
        <w:t xml:space="preserve">read and knowledgeable bunch we all </w:t>
      </w:r>
      <w:r w:rsidRPr="00167541" w:rsidR="00CF2744">
        <w:t>are</w:t>
      </w:r>
      <w:r w:rsidRPr="00167541" w:rsidR="00CF2744">
        <w:t xml:space="preserve"> or you</w:t>
      </w:r>
      <w:r w:rsidRPr="00167541" w:rsidR="00445AB7">
        <w:t xml:space="preserve"> all are</w:t>
      </w:r>
      <w:r w:rsidRPr="00167541">
        <w:t xml:space="preserve">. On behalf of the </w:t>
      </w:r>
      <w:r w:rsidRPr="00167541" w:rsidR="00CF2744">
        <w:t>C</w:t>
      </w:r>
      <w:r w:rsidRPr="00167541">
        <w:t xml:space="preserve">ommittee, thank you. </w:t>
      </w:r>
      <w:r w:rsidRPr="00167541" w:rsidR="00445AB7">
        <w:t>Please feel free to stay in the session so that you can hear what our other two witnesses have to say. Can I give you the most enormous thank you, and a huge amount of respect to the three of you for all the work you are doing?</w:t>
      </w:r>
    </w:p>
    <w:p w:rsidR="008C3E0B" w:rsidRPr="00167541" w:rsidP="008C3E0B">
      <w:pPr>
        <w:pStyle w:val="Answer"/>
      </w:pPr>
      <w:sdt>
        <w:sdtPr>
          <w:alias w:val="Witness"/>
          <w:id w:val="-268855474"/>
          <w:placeholder>
            <w:docPart w:val="DefaultPlaceholder_-1854013440"/>
          </w:placeholder>
          <w:richText/>
        </w:sdtPr>
        <w:sdtContent>
          <w:r w:rsidRPr="00167541" w:rsidR="000E437E">
            <w:rPr>
              <w:b/>
              <w:bCs/>
              <w:i/>
              <w:iCs/>
            </w:rPr>
            <w:t>Billy O’Flaherty:</w:t>
          </w:r>
          <w:r w:rsidRPr="00167541">
            <w:rPr>
              <w:b/>
            </w:rPr>
            <w:t xml:space="preserve"> </w:t>
          </w:r>
        </w:sdtContent>
      </w:sdt>
      <w:r w:rsidRPr="00167541" w:rsidR="00312B0D">
        <w:t xml:space="preserve">Thank you very much. </w:t>
      </w:r>
      <w:r w:rsidRPr="00167541" w:rsidR="00445AB7">
        <w:t>Co</w:t>
      </w:r>
      <w:r w:rsidRPr="00167541" w:rsidR="00EF0EE3">
        <w:t>uld</w:t>
      </w:r>
      <w:r w:rsidRPr="00167541">
        <w:t xml:space="preserve"> </w:t>
      </w:r>
      <w:r w:rsidRPr="00167541" w:rsidR="00445AB7">
        <w:t xml:space="preserve">I </w:t>
      </w:r>
      <w:r w:rsidRPr="00167541" w:rsidR="00EF0EE3">
        <w:t xml:space="preserve">just </w:t>
      </w:r>
      <w:r w:rsidRPr="00167541">
        <w:t>thank my own MP, Ian</w:t>
      </w:r>
      <w:r w:rsidRPr="00167541" w:rsidR="00245F2A">
        <w:t xml:space="preserve"> </w:t>
      </w:r>
      <w:r w:rsidRPr="00167541">
        <w:t>Paisley</w:t>
      </w:r>
      <w:r w:rsidRPr="00167541" w:rsidR="00445AB7">
        <w:t>?</w:t>
      </w:r>
      <w:r w:rsidRPr="00167541" w:rsidR="00BD226B">
        <w:t xml:space="preserve"> Ian was the only one who kept me </w:t>
      </w:r>
      <w:r w:rsidRPr="00167541" w:rsidR="008B26CD">
        <w:t>up to date</w:t>
      </w:r>
      <w:r w:rsidRPr="00167541" w:rsidR="00BD226B">
        <w:t xml:space="preserve"> with what was going on, in the absence of anyone from </w:t>
      </w:r>
      <w:r w:rsidRPr="00167541" w:rsidR="00445AB7">
        <w:t>G</w:t>
      </w:r>
      <w:r w:rsidRPr="00167541" w:rsidR="00BD226B">
        <w:t xml:space="preserve">overnment. </w:t>
      </w:r>
      <w:r w:rsidRPr="00167541" w:rsidR="008B26CD">
        <w:t xml:space="preserve">Thank you, Ian, for keeping me updated. </w:t>
      </w:r>
    </w:p>
    <w:p w:rsidR="008C3E0B" w:rsidRPr="00167541" w:rsidP="008B26CD">
      <w:pPr>
        <w:pStyle w:val="Question"/>
        <w:numPr>
          <w:ilvl w:val="0"/>
          <w:numId w:val="0"/>
        </w:numPr>
        <w:ind w:left="794"/>
      </w:pPr>
      <w:sdt>
        <w:sdtPr>
          <w:alias w:val="Member"/>
          <w:tag w:val="&lt;Member mnisId='4494' dodsId='72275'&gt;"/>
          <w:id w:val="1576855848"/>
          <w:placeholder>
            <w:docPart w:val="DefaultPlaceholder_-1854013440"/>
          </w:placeholder>
          <w:richText/>
        </w:sdtPr>
        <w:sdtContent>
          <w:r w:rsidRPr="00167541">
            <w:rPr>
              <w:b/>
            </w:rPr>
            <w:t>Chair:</w:t>
          </w:r>
        </w:sdtContent>
      </w:sdt>
      <w:r w:rsidRPr="00167541">
        <w:t xml:space="preserve"> </w:t>
      </w:r>
      <w:r w:rsidRPr="00167541" w:rsidR="008B26CD">
        <w:t xml:space="preserve">In the interest of fairness, other MPs are available. </w:t>
      </w:r>
    </w:p>
    <w:p w:rsidR="008C3E0B" w:rsidRPr="00167541" w:rsidP="008C3E0B">
      <w:pPr>
        <w:pStyle w:val="Answer"/>
      </w:pPr>
      <w:sdt>
        <w:sdtPr>
          <w:alias w:val="Witness"/>
          <w:id w:val="1621332468"/>
          <w:placeholder>
            <w:docPart w:val="DefaultPlaceholder_-1854013440"/>
          </w:placeholder>
          <w:richText/>
        </w:sdtPr>
        <w:sdtContent>
          <w:r w:rsidRPr="00167541" w:rsidR="000E437E">
            <w:rPr>
              <w:b/>
              <w:bCs/>
              <w:i/>
              <w:iCs/>
            </w:rPr>
            <w:t>Billy O’Flaherty:</w:t>
          </w:r>
          <w:r w:rsidRPr="00167541">
            <w:rPr>
              <w:b/>
            </w:rPr>
            <w:t xml:space="preserve"> </w:t>
          </w:r>
        </w:sdtContent>
      </w:sdt>
      <w:r w:rsidRPr="00167541">
        <w:t>Yes</w:t>
      </w:r>
      <w:r w:rsidRPr="00167541" w:rsidR="008B26CD">
        <w:t>. S</w:t>
      </w:r>
      <w:r w:rsidRPr="00167541">
        <w:t>orry</w:t>
      </w:r>
      <w:r w:rsidR="00972C84">
        <w:t xml:space="preserve">, </w:t>
      </w:r>
      <w:r w:rsidRPr="00167541">
        <w:t xml:space="preserve">I do </w:t>
      </w:r>
      <w:r w:rsidRPr="00167541" w:rsidR="00431DFD">
        <w:t>not</w:t>
      </w:r>
      <w:r w:rsidRPr="00167541">
        <w:t xml:space="preserve"> want to </w:t>
      </w:r>
      <w:r w:rsidRPr="00167541" w:rsidR="00431DFD">
        <w:t>offend</w:t>
      </w:r>
      <w:r w:rsidRPr="00167541">
        <w:t xml:space="preserve"> anybody</w:t>
      </w:r>
      <w:r w:rsidRPr="00167541" w:rsidR="008B26CD">
        <w:t xml:space="preserve">. That is the last thing I want to do. </w:t>
      </w:r>
    </w:p>
    <w:p w:rsidR="008C3E0B" w:rsidRPr="00167541" w:rsidP="002B797F">
      <w:pPr>
        <w:pStyle w:val="Question"/>
        <w:numPr>
          <w:ilvl w:val="0"/>
          <w:numId w:val="0"/>
        </w:numPr>
        <w:ind w:left="794"/>
      </w:pPr>
      <w:sdt>
        <w:sdtPr>
          <w:alias w:val="Member"/>
          <w:tag w:val="&lt;Member mnisId='4494' dodsId='72275'&gt;"/>
          <w:id w:val="-462893888"/>
          <w:placeholder>
            <w:docPart w:val="DefaultPlaceholder_-1854013440"/>
          </w:placeholder>
          <w:richText/>
        </w:sdtPr>
        <w:sdtContent>
          <w:r w:rsidRPr="00167541">
            <w:rPr>
              <w:b/>
            </w:rPr>
            <w:t>Chair:</w:t>
          </w:r>
        </w:sdtContent>
      </w:sdt>
      <w:r w:rsidRPr="00167541">
        <w:t xml:space="preserve"> I must tell you, William, you have managed to make Ian blush</w:t>
      </w:r>
      <w:r w:rsidRPr="00167541" w:rsidR="008B26CD">
        <w:t xml:space="preserve">. There are not many things that make Ian </w:t>
      </w:r>
      <w:r w:rsidRPr="00167541" w:rsidR="00E533D5">
        <w:t>blush. If you have no other rewards from today, you have man</w:t>
      </w:r>
      <w:r w:rsidR="00B46865">
        <w:t>a</w:t>
      </w:r>
      <w:r w:rsidRPr="00167541" w:rsidR="00E533D5">
        <w:t xml:space="preserve">ged to achieve that accolade. </w:t>
      </w:r>
    </w:p>
    <w:p w:rsidR="008C3E0B" w:rsidRPr="00167541" w:rsidP="008C3E0B">
      <w:pPr>
        <w:pStyle w:val="Answer"/>
      </w:pPr>
      <w:sdt>
        <w:sdtPr>
          <w:alias w:val="Witness"/>
          <w:id w:val="644852889"/>
          <w:placeholder>
            <w:docPart w:val="DefaultPlaceholder_-1854013440"/>
          </w:placeholder>
          <w:richText/>
        </w:sdtPr>
        <w:sdtContent>
          <w:r w:rsidRPr="00167541" w:rsidR="000E437E">
            <w:rPr>
              <w:b/>
              <w:bCs/>
              <w:i/>
              <w:iCs/>
            </w:rPr>
            <w:t>Billy O’Flaherty:</w:t>
          </w:r>
          <w:r w:rsidRPr="00167541">
            <w:rPr>
              <w:b/>
            </w:rPr>
            <w:t xml:space="preserve"> </w:t>
          </w:r>
        </w:sdtContent>
      </w:sdt>
      <w:r w:rsidRPr="00167541">
        <w:t xml:space="preserve">He </w:t>
      </w:r>
      <w:r w:rsidRPr="00167541" w:rsidR="00431DFD">
        <w:t>always</w:t>
      </w:r>
      <w:r w:rsidRPr="00167541">
        <w:t xml:space="preserve"> kept me up to date </w:t>
      </w:r>
      <w:r w:rsidRPr="00167541" w:rsidR="00E533D5">
        <w:t>with what was going on</w:t>
      </w:r>
      <w:r w:rsidRPr="00167541" w:rsidR="002B797F">
        <w:t xml:space="preserve">, and I thank him for that. </w:t>
      </w:r>
      <w:r w:rsidRPr="00167541" w:rsidR="00EA56D5">
        <w:t>Thank you very much to all the people involved today.</w:t>
      </w:r>
    </w:p>
    <w:p w:rsidR="008C3E0B" w:rsidRPr="00167541" w:rsidP="00EA56D5">
      <w:pPr>
        <w:pStyle w:val="Question"/>
        <w:numPr>
          <w:ilvl w:val="0"/>
          <w:numId w:val="0"/>
        </w:numPr>
        <w:ind w:left="794"/>
      </w:pPr>
      <w:sdt>
        <w:sdtPr>
          <w:alias w:val="Member"/>
          <w:tag w:val="&lt;Member mnisId='4494' dodsId='72275'&gt;"/>
          <w:id w:val="1890681218"/>
          <w:placeholder>
            <w:docPart w:val="DefaultPlaceholder_-1854013440"/>
          </w:placeholder>
          <w:richText/>
        </w:sdtPr>
        <w:sdtContent>
          <w:r w:rsidRPr="00167541">
            <w:rPr>
              <w:b/>
            </w:rPr>
            <w:t>Chair:</w:t>
          </w:r>
        </w:sdtContent>
      </w:sdt>
      <w:r w:rsidRPr="00167541">
        <w:t xml:space="preserve"> That is hugely appreciated.</w:t>
      </w:r>
      <w:r w:rsidRPr="00167541" w:rsidR="00EA56D5">
        <w:t xml:space="preserve"> I am sure all of us would say there is absolutely no need for thanks. We are merely doing our job and discharging our duties to the best of our abilities.</w:t>
      </w:r>
      <w:r w:rsidRPr="00167541">
        <w:t xml:space="preserve"> </w:t>
      </w:r>
      <w:r w:rsidRPr="00167541" w:rsidR="00917318">
        <w:t>Thank you</w:t>
      </w:r>
      <w:r w:rsidRPr="00167541" w:rsidR="00445AB7">
        <w:t>;</w:t>
      </w:r>
      <w:r w:rsidRPr="00167541" w:rsidR="00EA56D5">
        <w:t xml:space="preserve"> that is very touching.</w:t>
      </w:r>
      <w:r w:rsidRPr="00167541" w:rsidR="00A641B2">
        <w:t xml:space="preserve"> </w:t>
      </w:r>
    </w:p>
    <w:p w:rsidR="00917318" w:rsidRPr="00167541" w:rsidP="00917318">
      <w:pPr>
        <w:pStyle w:val="QuestionCont"/>
        <w:jc w:val="center"/>
        <w:rPr>
          <w:sz w:val="28"/>
          <w:szCs w:val="28"/>
        </w:rPr>
      </w:pPr>
      <w:r w:rsidRPr="00167541">
        <w:rPr>
          <w:sz w:val="28"/>
          <w:szCs w:val="28"/>
        </w:rPr>
        <w:t>Examination of Witnesses</w:t>
      </w:r>
    </w:p>
    <w:p w:rsidR="00917318" w:rsidRPr="00167541" w:rsidP="00917318">
      <w:pPr>
        <w:pStyle w:val="QuestionCont"/>
        <w:ind w:left="0"/>
      </w:pPr>
      <w:r w:rsidRPr="00167541">
        <w:t xml:space="preserve">Witnesses: </w:t>
      </w:r>
      <w:bookmarkStart w:id="1" w:name="Panel2"/>
      <w:bookmarkEnd w:id="1"/>
      <w:r w:rsidRPr="00167541">
        <w:t>Kenny Donaldson and Aileen Quinton.</w:t>
      </w:r>
    </w:p>
    <w:p w:rsidR="00917318" w:rsidRPr="00167541" w:rsidP="00917318">
      <w:pPr>
        <w:pStyle w:val="Question"/>
      </w:pPr>
      <w:sdt>
        <w:sdtPr>
          <w:alias w:val="Member"/>
          <w:tag w:val="&lt;Member mnisId='4494' dodsId='72275'&gt;"/>
          <w:id w:val="1692337882"/>
          <w:placeholder>
            <w:docPart w:val="DefaultPlaceholder_-1854013440"/>
          </w:placeholder>
          <w:richText/>
        </w:sdtPr>
        <w:sdtContent>
          <w:r w:rsidRPr="00167541">
            <w:rPr>
              <w:b/>
            </w:rPr>
            <w:t>Chair:</w:t>
          </w:r>
        </w:sdtContent>
      </w:sdt>
      <w:r w:rsidRPr="00167541">
        <w:t xml:space="preserve"> </w:t>
      </w:r>
      <w:r w:rsidRPr="00167541" w:rsidR="00445AB7">
        <w:t xml:space="preserve">Let us </w:t>
      </w:r>
      <w:r w:rsidRPr="00167541" w:rsidR="00EA56D5">
        <w:t>now turn to Kenny Donaldson and Aileen Quinton</w:t>
      </w:r>
      <w:r w:rsidRPr="00167541" w:rsidR="00EE74E2">
        <w:t>. You are both very welcome</w:t>
      </w:r>
      <w:r w:rsidRPr="00167541" w:rsidR="00445AB7">
        <w:t>.</w:t>
      </w:r>
      <w:r w:rsidRPr="00167541" w:rsidR="00EE74E2">
        <w:t xml:space="preserve"> </w:t>
      </w:r>
      <w:r w:rsidRPr="00167541" w:rsidR="00445AB7">
        <w:t>T</w:t>
      </w:r>
      <w:r w:rsidRPr="00167541" w:rsidR="00EE74E2">
        <w:t xml:space="preserve">hank you for finding the time to join us this morning. </w:t>
      </w:r>
      <w:r w:rsidRPr="00167541">
        <w:t xml:space="preserve">I will start the questioning very much in the same way. </w:t>
      </w:r>
      <w:r w:rsidRPr="00167541" w:rsidR="00DD4344">
        <w:t xml:space="preserve">I always think it is very unfair to our first tranche of witnesses and very beneficial to our </w:t>
      </w:r>
      <w:r w:rsidRPr="00167541" w:rsidR="00DD4344">
        <w:t>second that you</w:t>
      </w:r>
      <w:r w:rsidRPr="00167541" w:rsidR="00445AB7">
        <w:t xml:space="preserve"> vaguely know</w:t>
      </w:r>
      <w:r w:rsidRPr="00167541" w:rsidR="00C00773">
        <w:t xml:space="preserve"> the tone </w:t>
      </w:r>
      <w:r w:rsidRPr="00167541" w:rsidR="00445AB7">
        <w:t xml:space="preserve">and tenor </w:t>
      </w:r>
      <w:r w:rsidRPr="00167541" w:rsidR="00C00773">
        <w:t xml:space="preserve">of the questions </w:t>
      </w:r>
      <w:r w:rsidRPr="00167541" w:rsidR="0040626B">
        <w:t>you are going to be asked.</w:t>
      </w:r>
      <w:r w:rsidRPr="00167541" w:rsidR="00A641B2">
        <w:t xml:space="preserve"> </w:t>
      </w:r>
      <w:r w:rsidRPr="00167541" w:rsidR="00885142">
        <w:t>It would be helpful to the Committee if you could both direct your comments to this question, which is</w:t>
      </w:r>
      <w:r w:rsidRPr="00167541" w:rsidR="00445AB7">
        <w:t xml:space="preserve"> about</w:t>
      </w:r>
      <w:r w:rsidRPr="00167541" w:rsidR="00885142">
        <w:t xml:space="preserve"> your response </w:t>
      </w:r>
      <w:r w:rsidRPr="00167541" w:rsidR="00044A1C">
        <w:t>to, and</w:t>
      </w:r>
      <w:r w:rsidR="00972C84">
        <w:t xml:space="preserve"> the</w:t>
      </w:r>
      <w:r w:rsidRPr="00167541" w:rsidR="00044A1C">
        <w:t xml:space="preserve"> hopes that you vested within</w:t>
      </w:r>
      <w:r w:rsidRPr="00167541" w:rsidR="00445AB7">
        <w:t>,</w:t>
      </w:r>
      <w:r w:rsidRPr="00167541" w:rsidR="00044A1C">
        <w:t xml:space="preserve"> the </w:t>
      </w:r>
      <w:r w:rsidRPr="00167541" w:rsidR="00044A1C">
        <w:t>Shawcross</w:t>
      </w:r>
      <w:r w:rsidRPr="00167541" w:rsidR="00044A1C">
        <w:t xml:space="preserve"> process when his appointment was announced and then that rather abrupt termination and a complete </w:t>
      </w:r>
      <w:r w:rsidRPr="00167541" w:rsidR="005E1786">
        <w:t>volt</w:t>
      </w:r>
      <w:r w:rsidRPr="00167541" w:rsidR="00015A29">
        <w:t>e-face</w:t>
      </w:r>
      <w:r w:rsidRPr="00167541" w:rsidR="00CB543B">
        <w:t>, if you will, with regards to the terms of reference that the written ministerial statement of the other week symbolised.</w:t>
      </w:r>
    </w:p>
    <w:p w:rsidR="00431DFD" w:rsidRPr="00167541" w:rsidP="00431DFD">
      <w:pPr>
        <w:pStyle w:val="Answer"/>
      </w:pPr>
      <w:sdt>
        <w:sdtPr>
          <w:alias w:val="Witness"/>
          <w:id w:val="884609389"/>
          <w:placeholder>
            <w:docPart w:val="DefaultPlaceholder_-1854013440"/>
          </w:placeholder>
          <w:richText/>
        </w:sdtPr>
        <w:sdtContent>
          <w:r w:rsidRPr="00167541" w:rsidR="0065431E">
            <w:rPr>
              <w:b/>
              <w:bCs/>
              <w:i/>
              <w:iCs/>
            </w:rPr>
            <w:t>Aileen Quinton</w:t>
          </w:r>
          <w:r w:rsidRPr="00167541">
            <w:rPr>
              <w:b/>
            </w:rPr>
            <w:t xml:space="preserve">: </w:t>
          </w:r>
        </w:sdtContent>
      </w:sdt>
      <w:r w:rsidRPr="00167541">
        <w:t xml:space="preserve">I am going to be slightly different </w:t>
      </w:r>
      <w:r w:rsidR="00972C84">
        <w:t>from</w:t>
      </w:r>
      <w:r w:rsidRPr="00167541" w:rsidR="00CB543B">
        <w:t xml:space="preserve"> your other witnesses in that I never had any great expectations of it. I have just been so burn</w:t>
      </w:r>
      <w:r w:rsidR="00972C84">
        <w:t>ed</w:t>
      </w:r>
      <w:r w:rsidRPr="00167541" w:rsidR="00CB543B">
        <w:t xml:space="preserve"> through this. </w:t>
      </w:r>
    </w:p>
    <w:p w:rsidR="00431DFD" w:rsidRPr="00167541" w:rsidP="00167541">
      <w:pPr>
        <w:pStyle w:val="Question"/>
      </w:pPr>
      <w:sdt>
        <w:sdtPr>
          <w:alias w:val="Member"/>
          <w:tag w:val="&lt;Member mnisId='4494' dodsId='72275'&gt;"/>
          <w:id w:val="-2098390948"/>
          <w:placeholder>
            <w:docPart w:val="DefaultPlaceholder_-1854013440"/>
          </w:placeholder>
          <w:richText/>
        </w:sdtPr>
        <w:sdtContent>
          <w:r w:rsidRPr="00167541">
            <w:rPr>
              <w:b/>
            </w:rPr>
            <w:t>Chair:</w:t>
          </w:r>
        </w:sdtContent>
      </w:sdt>
      <w:r w:rsidRPr="00167541">
        <w:t xml:space="preserve"> Is that because you</w:t>
      </w:r>
      <w:r w:rsidR="00972C84">
        <w:t xml:space="preserve"> are</w:t>
      </w:r>
      <w:r w:rsidRPr="00167541">
        <w:t xml:space="preserve"> a retired civil servant</w:t>
      </w:r>
      <w:r w:rsidRPr="00167541" w:rsidR="00CB543B">
        <w:t xml:space="preserve">, Ms Quinton, and therefore you have the lash marks </w:t>
      </w:r>
      <w:r w:rsidRPr="00167541" w:rsidR="00D26EA3">
        <w:t>of cynicism on your back?</w:t>
      </w:r>
    </w:p>
    <w:p w:rsidR="00F90BA2" w:rsidRPr="00167541" w:rsidP="00431DFD">
      <w:pPr>
        <w:pStyle w:val="Answer"/>
      </w:pPr>
      <w:sdt>
        <w:sdtPr>
          <w:alias w:val="Witness"/>
          <w:id w:val="1688028707"/>
          <w:placeholder>
            <w:docPart w:val="DefaultPlaceholder_-1854013440"/>
          </w:placeholder>
          <w:richText/>
        </w:sdtPr>
        <w:sdtContent>
          <w:r w:rsidRPr="00167541" w:rsidR="0065431E">
            <w:rPr>
              <w:b/>
              <w:bCs/>
              <w:i/>
              <w:iCs/>
            </w:rPr>
            <w:t>Aileen Quinton</w:t>
          </w:r>
          <w:r w:rsidRPr="00167541" w:rsidR="00431DFD">
            <w:rPr>
              <w:b/>
            </w:rPr>
            <w:t xml:space="preserve">: </w:t>
          </w:r>
        </w:sdtContent>
      </w:sdt>
      <w:r w:rsidRPr="00167541" w:rsidR="009C7467">
        <w:t>N</w:t>
      </w:r>
      <w:r w:rsidR="00972C84">
        <w:t>o, i</w:t>
      </w:r>
      <w:r w:rsidRPr="00167541" w:rsidR="00D26EA3">
        <w:t>t is the way</w:t>
      </w:r>
      <w:r w:rsidRPr="00167541" w:rsidR="009C7467">
        <w:t xml:space="preserve"> that successive </w:t>
      </w:r>
      <w:r w:rsidRPr="00167541" w:rsidR="00445AB7">
        <w:t>G</w:t>
      </w:r>
      <w:r w:rsidRPr="00167541" w:rsidR="009C7467">
        <w:t>overnments have treated this issue. I saw that it was really no more than a stalling tactic.</w:t>
      </w:r>
      <w:r w:rsidRPr="00167541" w:rsidR="00D26EA3">
        <w:t xml:space="preserve"> </w:t>
      </w:r>
      <w:r w:rsidRPr="00167541" w:rsidR="00431DFD">
        <w:t xml:space="preserve">I </w:t>
      </w:r>
      <w:r w:rsidRPr="00167541" w:rsidR="003B2E8E">
        <w:t>was</w:t>
      </w:r>
      <w:r w:rsidRPr="00167541" w:rsidR="00431DFD">
        <w:t xml:space="preserve"> open to the possibility that something good might come out of it</w:t>
      </w:r>
      <w:r w:rsidR="00972C84">
        <w:t xml:space="preserve">, </w:t>
      </w:r>
      <w:r w:rsidRPr="00167541" w:rsidR="00431DFD">
        <w:t>but I was not banking on it.</w:t>
      </w:r>
      <w:r w:rsidRPr="00167541" w:rsidR="003B2E8E">
        <w:t xml:space="preserve"> </w:t>
      </w:r>
      <w:r w:rsidRPr="00167541" w:rsidR="00445AB7">
        <w:t>I have to say that t</w:t>
      </w:r>
      <w:r w:rsidRPr="00167541" w:rsidR="003B2E8E">
        <w:t xml:space="preserve">he response </w:t>
      </w:r>
      <w:r w:rsidRPr="00167541" w:rsidR="00A71F79">
        <w:t>from James Cleverly was worse than I had anticipated.</w:t>
      </w:r>
      <w:r w:rsidRPr="00167541" w:rsidR="00431DFD">
        <w:t xml:space="preserve"> The contempt is getting </w:t>
      </w:r>
      <w:r w:rsidRPr="00167541" w:rsidR="00BB7D5C">
        <w:t>more</w:t>
      </w:r>
      <w:r w:rsidRPr="00167541" w:rsidR="00431DFD">
        <w:t xml:space="preserve"> and more thinly veiled.</w:t>
      </w:r>
      <w:r w:rsidRPr="00167541" w:rsidR="00BB7D5C">
        <w:t xml:space="preserve"> I was horrified by the statement and the way that the whole thing turned out, and even just the fact that </w:t>
      </w:r>
      <w:r w:rsidRPr="00167541" w:rsidR="00BB7D5C">
        <w:t>Shawcross</w:t>
      </w:r>
      <w:r w:rsidRPr="00167541" w:rsidR="00BB7D5C">
        <w:t xml:space="preserve"> had </w:t>
      </w:r>
      <w:r w:rsidRPr="00167541" w:rsidR="00754DE0">
        <w:t xml:space="preserve">not </w:t>
      </w:r>
      <w:r w:rsidRPr="00167541" w:rsidR="00BB7D5C">
        <w:t>spoken</w:t>
      </w:r>
      <w:r w:rsidRPr="00167541" w:rsidR="00754DE0">
        <w:t xml:space="preserve"> to victims</w:t>
      </w:r>
      <w:r w:rsidRPr="00167541" w:rsidR="00BB7D5C">
        <w:t>,</w:t>
      </w:r>
      <w:r w:rsidRPr="00167541" w:rsidR="00754DE0">
        <w:t xml:space="preserve"> apart from </w:t>
      </w:r>
      <w:r w:rsidRPr="00167541" w:rsidR="00445AB7">
        <w:t>from</w:t>
      </w:r>
      <w:r w:rsidRPr="00167541" w:rsidR="00445AB7">
        <w:t xml:space="preserve"> </w:t>
      </w:r>
      <w:r w:rsidRPr="00167541" w:rsidR="00754DE0">
        <w:t>the Docklands, but had spoken</w:t>
      </w:r>
      <w:r w:rsidRPr="00167541" w:rsidR="00445AB7">
        <w:t xml:space="preserve"> to</w:t>
      </w:r>
      <w:r w:rsidRPr="00167541" w:rsidR="00754DE0">
        <w:t xml:space="preserve"> </w:t>
      </w:r>
      <w:r w:rsidRPr="00167541">
        <w:t>Sinn Féin</w:t>
      </w:r>
      <w:r w:rsidRPr="00167541" w:rsidR="001F49A5">
        <w:t>, the political wing of the people who were associated with Gaddafi.</w:t>
      </w:r>
      <w:r w:rsidRPr="00167541" w:rsidR="00BB7D5C">
        <w:t xml:space="preserve"> </w:t>
      </w:r>
      <w:r w:rsidRPr="00167541" w:rsidR="00593432">
        <w:t>I was just astounded.</w:t>
      </w:r>
      <w:r w:rsidRPr="00167541" w:rsidR="00D168AA">
        <w:t xml:space="preserve"> </w:t>
      </w:r>
    </w:p>
    <w:p w:rsidR="00C85848" w:rsidRPr="00167541" w:rsidP="00431DFD">
      <w:pPr>
        <w:pStyle w:val="Answer"/>
      </w:pPr>
      <w:r w:rsidRPr="00167541">
        <w:t xml:space="preserve">My first reaction to it was, “What did we ever </w:t>
      </w:r>
      <w:r w:rsidRPr="00167541" w:rsidR="00A668A1">
        <w:t>do to you,</w:t>
      </w:r>
      <w:r w:rsidRPr="00167541" w:rsidR="00A91216">
        <w:t xml:space="preserve"> Mr Cleverly, that you could actually come </w:t>
      </w:r>
      <w:r w:rsidRPr="00167541" w:rsidR="00F80574">
        <w:t xml:space="preserve">out with that?” The way that it was expressed, and the dismissive thing about there being </w:t>
      </w:r>
      <w:r w:rsidRPr="00167541" w:rsidR="00883843">
        <w:t xml:space="preserve">all sorts of other packages </w:t>
      </w:r>
      <w:r w:rsidRPr="00167541" w:rsidR="00315F70">
        <w:t>available</w:t>
      </w:r>
      <w:r w:rsidRPr="00167541" w:rsidR="00F90BA2">
        <w:t>,</w:t>
      </w:r>
      <w:r w:rsidRPr="00167541" w:rsidR="00315F70">
        <w:t xml:space="preserve"> </w:t>
      </w:r>
      <w:r w:rsidRPr="00167541" w:rsidR="00593432">
        <w:t>just got me thinking</w:t>
      </w:r>
      <w:r w:rsidRPr="00167541" w:rsidR="0024371A">
        <w:t>.</w:t>
      </w:r>
      <w:r w:rsidRPr="00167541" w:rsidR="00593432">
        <w:t xml:space="preserve"> I wish the man no harm</w:t>
      </w:r>
      <w:r w:rsidRPr="00167541" w:rsidR="00F90BA2">
        <w:t>—</w:t>
      </w:r>
      <w:r w:rsidRPr="00167541" w:rsidR="0056623B">
        <w:t>this</w:t>
      </w:r>
      <w:r w:rsidRPr="00167541" w:rsidR="00593432">
        <w:t xml:space="preserve"> is just an illustration</w:t>
      </w:r>
      <w:r w:rsidRPr="00167541" w:rsidR="00F90BA2">
        <w:t>—</w:t>
      </w:r>
      <w:r w:rsidRPr="00167541" w:rsidR="008F6719">
        <w:t>but what if</w:t>
      </w:r>
      <w:r w:rsidRPr="00167541" w:rsidR="00593432">
        <w:t xml:space="preserve"> he was in</w:t>
      </w:r>
      <w:r w:rsidRPr="00167541" w:rsidR="00315F70">
        <w:t xml:space="preserve"> some big</w:t>
      </w:r>
      <w:r w:rsidRPr="00167541" w:rsidR="00593432">
        <w:t xml:space="preserve"> supermarket</w:t>
      </w:r>
      <w:r w:rsidRPr="00167541" w:rsidR="008F6719">
        <w:t>,</w:t>
      </w:r>
      <w:r w:rsidRPr="00167541" w:rsidR="00315F70">
        <w:t xml:space="preserve"> something fell on him and he was to incur lifelong severe disabilities, and the supermarket put </w:t>
      </w:r>
      <w:r w:rsidRPr="00167541" w:rsidR="00972C84">
        <w:t xml:space="preserve">out </w:t>
      </w:r>
      <w:r w:rsidRPr="00167541" w:rsidR="00315F70">
        <w:t xml:space="preserve">a statement that more or less said, “We will find a way of not having to compensate you. We have every sympathy for you, but you can get disability living allowance and </w:t>
      </w:r>
      <w:r w:rsidRPr="00167541" w:rsidR="00F90BA2">
        <w:t xml:space="preserve">you will be </w:t>
      </w:r>
      <w:r w:rsidRPr="00167541" w:rsidR="00315F70">
        <w:t>grand</w:t>
      </w:r>
      <w:r w:rsidRPr="00167541" w:rsidR="0024371A">
        <w:t>”</w:t>
      </w:r>
      <w:r w:rsidRPr="00167541" w:rsidR="0007452D">
        <w:t>?</w:t>
      </w:r>
      <w:r w:rsidRPr="00167541" w:rsidR="00593432">
        <w:t xml:space="preserve"> </w:t>
      </w:r>
      <w:r w:rsidRPr="00167541" w:rsidR="00C944E1">
        <w:t>It is that message that I felt was coming through.</w:t>
      </w:r>
      <w:r w:rsidRPr="00167541" w:rsidR="0007452D">
        <w:t xml:space="preserve"> </w:t>
      </w:r>
    </w:p>
    <w:p w:rsidR="00C944E1" w:rsidRPr="00167541" w:rsidP="00431DFD">
      <w:pPr>
        <w:pStyle w:val="Answer"/>
      </w:pPr>
      <w:r w:rsidRPr="00167541">
        <w:t xml:space="preserve">On the thing about this great sympathy, </w:t>
      </w:r>
      <w:r w:rsidRPr="00167541" w:rsidR="00C85848">
        <w:t>I do not believe the sympathy.</w:t>
      </w:r>
      <w:r w:rsidRPr="00167541">
        <w:t xml:space="preserve"> If it exists at all</w:t>
      </w:r>
      <w:r w:rsidR="00972C84">
        <w:t>,</w:t>
      </w:r>
      <w:r w:rsidRPr="00167541">
        <w:t xml:space="preserve"> it is wafer</w:t>
      </w:r>
      <w:r w:rsidR="00972C84">
        <w:t xml:space="preserve"> </w:t>
      </w:r>
      <w:r w:rsidRPr="00167541">
        <w:t>thin</w:t>
      </w:r>
      <w:r w:rsidRPr="00167541">
        <w:t>.</w:t>
      </w:r>
      <w:r w:rsidRPr="00167541">
        <w:t xml:space="preserve"> </w:t>
      </w:r>
      <w:r w:rsidRPr="00167541">
        <w:t>W</w:t>
      </w:r>
      <w:r w:rsidRPr="00167541">
        <w:t>e are done with tea and sympathy</w:t>
      </w:r>
      <w:r w:rsidRPr="00167541" w:rsidR="00C85848">
        <w:t xml:space="preserve">. We do not believe the sympathy, and we can make our own tea. </w:t>
      </w:r>
    </w:p>
    <w:p w:rsidR="00431DFD" w:rsidRPr="00167541" w:rsidP="00167541">
      <w:pPr>
        <w:pStyle w:val="Question"/>
      </w:pPr>
      <w:sdt>
        <w:sdtPr>
          <w:alias w:val="Member"/>
          <w:tag w:val="&lt;Member mnisId='4494' dodsId='72275'&gt;"/>
          <w:id w:val="253408779"/>
          <w:placeholder>
            <w:docPart w:val="DefaultPlaceholder_-1854013440"/>
          </w:placeholder>
          <w:richText/>
        </w:sdtPr>
        <w:sdtContent>
          <w:r w:rsidRPr="00167541" w:rsidR="00C944E1">
            <w:rPr>
              <w:b/>
            </w:rPr>
            <w:t>Chair:</w:t>
          </w:r>
        </w:sdtContent>
      </w:sdt>
      <w:r w:rsidRPr="00167541" w:rsidR="00C944E1">
        <w:t xml:space="preserve"> </w:t>
      </w:r>
      <w:r w:rsidRPr="00167541" w:rsidR="00EE70D1">
        <w:t xml:space="preserve">Ms Quinton, I think I am right to say that it was your mother who died in the atrocity of </w:t>
      </w:r>
      <w:r w:rsidRPr="00167541" w:rsidR="00AB751C">
        <w:t>Enniskillen.</w:t>
      </w:r>
    </w:p>
    <w:p w:rsidR="0064774D" w:rsidRPr="00167541" w:rsidP="00C944E1">
      <w:pPr>
        <w:pStyle w:val="Answer"/>
      </w:pPr>
      <w:sdt>
        <w:sdtPr>
          <w:alias w:val="Witness"/>
          <w:id w:val="-110127049"/>
          <w:placeholder>
            <w:docPart w:val="DefaultPlaceholder_-1854013440"/>
          </w:placeholder>
          <w:richText/>
        </w:sdtPr>
        <w:sdtContent>
          <w:r w:rsidRPr="00167541" w:rsidR="0065431E">
            <w:rPr>
              <w:b/>
              <w:bCs/>
              <w:i/>
              <w:iCs/>
            </w:rPr>
            <w:t>Aileen Quinton</w:t>
          </w:r>
          <w:r w:rsidRPr="00167541" w:rsidR="00C944E1">
            <w:rPr>
              <w:b/>
            </w:rPr>
            <w:t xml:space="preserve">: </w:t>
          </w:r>
        </w:sdtContent>
      </w:sdt>
      <w:r w:rsidRPr="00167541" w:rsidR="00C944E1">
        <w:t>My mother was one of 11 who died on the day.</w:t>
      </w:r>
      <w:r w:rsidRPr="00167541" w:rsidR="00AB751C">
        <w:t xml:space="preserve"> Another died years afterwards, after being in a coma</w:t>
      </w:r>
      <w:r w:rsidRPr="00167541" w:rsidR="00CF4EB2">
        <w:t xml:space="preserve">. She was there wearing her medals that she earned </w:t>
      </w:r>
      <w:r w:rsidRPr="00167541" w:rsidR="00F0572C">
        <w:t xml:space="preserve">during </w:t>
      </w:r>
      <w:r w:rsidRPr="00167541" w:rsidR="00F90BA2">
        <w:t xml:space="preserve">the Second </w:t>
      </w:r>
      <w:r w:rsidRPr="00167541" w:rsidR="00F0572C">
        <w:t>World War, as she played her part against another dictator and tyrant.</w:t>
      </w:r>
      <w:r w:rsidRPr="00167541" w:rsidR="00C944E1">
        <w:t xml:space="preserve"> Things have come full circle.</w:t>
      </w:r>
      <w:r w:rsidRPr="00167541" w:rsidR="00A641B2">
        <w:t xml:space="preserve"> </w:t>
      </w:r>
      <w:r w:rsidRPr="00167541" w:rsidR="00F0572C">
        <w:t xml:space="preserve">It is also interesting to note that </w:t>
      </w:r>
      <w:r w:rsidRPr="00167541" w:rsidR="00172C15">
        <w:t xml:space="preserve">I have heard so much commentary that </w:t>
      </w:r>
      <w:r w:rsidRPr="00167541" w:rsidR="009660B6">
        <w:t xml:space="preserve">Enniskillen was the big spectacular that Gaddafi wanted in response for his help to the IRA. </w:t>
      </w:r>
    </w:p>
    <w:p w:rsidR="00C944E1" w:rsidRPr="00167541" w:rsidP="009D31F3">
      <w:pPr>
        <w:pStyle w:val="Question"/>
        <w:numPr>
          <w:ilvl w:val="0"/>
          <w:numId w:val="0"/>
        </w:numPr>
        <w:ind w:left="794"/>
      </w:pPr>
      <w:sdt>
        <w:sdtPr>
          <w:alias w:val="Member"/>
          <w:tag w:val="&lt;Member mnisId='4494' dodsId='72275'&gt;"/>
          <w:id w:val="595057216"/>
          <w:placeholder>
            <w:docPart w:val="DefaultPlaceholder_-1854013440"/>
          </w:placeholder>
          <w:richText/>
        </w:sdtPr>
        <w:sdtContent>
          <w:r w:rsidRPr="00167541" w:rsidR="0064774D">
            <w:rPr>
              <w:b/>
            </w:rPr>
            <w:t>Chair:</w:t>
          </w:r>
        </w:sdtContent>
      </w:sdt>
      <w:r w:rsidRPr="00167541" w:rsidR="0064774D">
        <w:t xml:space="preserve"> That speaks to the evil of the individual in a very eloquent way. </w:t>
      </w:r>
    </w:p>
    <w:p w:rsidR="0064774D" w:rsidRPr="00167541" w:rsidP="0064774D">
      <w:pPr>
        <w:pStyle w:val="Answer"/>
      </w:pPr>
      <w:sdt>
        <w:sdtPr>
          <w:alias w:val="Witness"/>
          <w:id w:val="1527052159"/>
          <w:placeholder>
            <w:docPart w:val="DefaultPlaceholder_-1854013440"/>
          </w:placeholder>
          <w:richText/>
        </w:sdtPr>
        <w:sdtContent>
          <w:r w:rsidRPr="00167541" w:rsidR="0065431E">
            <w:rPr>
              <w:b/>
              <w:bCs/>
              <w:i/>
              <w:iCs/>
            </w:rPr>
            <w:t>Aileen Quinton</w:t>
          </w:r>
          <w:r w:rsidRPr="00167541">
            <w:rPr>
              <w:b/>
            </w:rPr>
            <w:t xml:space="preserve">: </w:t>
          </w:r>
        </w:sdtContent>
      </w:sdt>
      <w:r w:rsidRPr="00167541" w:rsidR="009D31F3">
        <w:t xml:space="preserve">Putting this </w:t>
      </w:r>
      <w:r w:rsidR="00972C84">
        <w:t xml:space="preserve">in </w:t>
      </w:r>
      <w:r w:rsidRPr="00167541" w:rsidR="009D31F3">
        <w:t xml:space="preserve">context, there is so much of the </w:t>
      </w:r>
      <w:r w:rsidRPr="00167541" w:rsidR="00F90BA2">
        <w:t>G</w:t>
      </w:r>
      <w:r w:rsidRPr="00167541" w:rsidR="009D31F3">
        <w:t xml:space="preserve">overnment saying </w:t>
      </w:r>
      <w:r w:rsidRPr="00167541" w:rsidR="00F90BA2">
        <w:t xml:space="preserve">that </w:t>
      </w:r>
      <w:r w:rsidRPr="00167541" w:rsidR="009D31F3">
        <w:t xml:space="preserve">it is up to us to pursue compensation, et cetera. </w:t>
      </w:r>
      <w:r w:rsidRPr="00167541">
        <w:t xml:space="preserve">It is somebody else’s job and argument </w:t>
      </w:r>
      <w:r w:rsidRPr="00167541" w:rsidR="005840E3">
        <w:t>about</w:t>
      </w:r>
      <w:r w:rsidRPr="00167541">
        <w:t xml:space="preserve"> whether </w:t>
      </w:r>
      <w:r w:rsidRPr="00167541" w:rsidR="00F90BA2">
        <w:t>the G</w:t>
      </w:r>
      <w:r w:rsidRPr="00167541">
        <w:t xml:space="preserve">overnment policy </w:t>
      </w:r>
      <w:r w:rsidRPr="00167541" w:rsidR="005840E3">
        <w:t>that caused Gaddafi to want to respond in that way</w:t>
      </w:r>
      <w:r w:rsidRPr="00167541" w:rsidR="00F90BA2">
        <w:t xml:space="preserve"> was right</w:t>
      </w:r>
      <w:r w:rsidRPr="00167541" w:rsidR="005840E3">
        <w:t>,</w:t>
      </w:r>
      <w:r w:rsidRPr="00167541">
        <w:t xml:space="preserve"> </w:t>
      </w:r>
      <w:r w:rsidRPr="00167541" w:rsidR="005840E3">
        <w:t>b</w:t>
      </w:r>
      <w:r w:rsidRPr="00167541">
        <w:t>ut right or wrong, we took the hit for it.</w:t>
      </w:r>
      <w:r w:rsidRPr="00167541" w:rsidR="005840E3">
        <w:t xml:space="preserve"> Even on that basis, you would think, morally, </w:t>
      </w:r>
      <w:r w:rsidRPr="00167541" w:rsidR="00F90BA2">
        <w:t xml:space="preserve">that </w:t>
      </w:r>
      <w:r w:rsidRPr="00167541" w:rsidR="005840E3">
        <w:t>the Government would stand by us, but actually the Government</w:t>
      </w:r>
      <w:r w:rsidRPr="00167541" w:rsidR="00F90BA2">
        <w:t xml:space="preserve">, especially, </w:t>
      </w:r>
      <w:r w:rsidRPr="00167541" w:rsidR="001F7FA5">
        <w:t>at the time</w:t>
      </w:r>
      <w:r w:rsidRPr="00167541" w:rsidR="00F90BA2">
        <w:t>,</w:t>
      </w:r>
      <w:r w:rsidRPr="00167541" w:rsidR="001F7FA5">
        <w:t xml:space="preserve"> Tony Blair</w:t>
      </w:r>
      <w:r w:rsidR="00A11026">
        <w:t>,</w:t>
      </w:r>
      <w:r w:rsidRPr="00167541" w:rsidR="001F7FA5">
        <w:t xml:space="preserve"> seemed more</w:t>
      </w:r>
      <w:r w:rsidRPr="00167541" w:rsidR="00CE3B2F">
        <w:t xml:space="preserve"> interested in being pally with Gaddafi than actually standing up for his victims. </w:t>
      </w:r>
    </w:p>
    <w:p w:rsidR="0064774D" w:rsidRPr="00167541" w:rsidP="0064774D">
      <w:pPr>
        <w:pStyle w:val="Question"/>
      </w:pPr>
      <w:sdt>
        <w:sdtPr>
          <w:alias w:val="Member"/>
          <w:tag w:val="&lt;Member mnisId='4494' dodsId='72275'&gt;"/>
          <w:id w:val="-1464264489"/>
          <w:placeholder>
            <w:docPart w:val="DefaultPlaceholder_-1854013440"/>
          </w:placeholder>
          <w:richText/>
        </w:sdtPr>
        <w:sdtContent>
          <w:r w:rsidRPr="00167541">
            <w:rPr>
              <w:b/>
            </w:rPr>
            <w:t>Chair:</w:t>
          </w:r>
        </w:sdtContent>
      </w:sdt>
      <w:r w:rsidRPr="00167541">
        <w:t xml:space="preserve"> Ms Quinton, you are a retired civil servant. </w:t>
      </w:r>
      <w:r w:rsidRPr="00167541" w:rsidR="00493BCC">
        <w:t>With your former civil service hat on, as we understood it</w:t>
      </w:r>
      <w:r w:rsidRPr="00167541" w:rsidR="00B44695">
        <w:t xml:space="preserve">—and </w:t>
      </w:r>
      <w:r w:rsidRPr="00167541" w:rsidR="00493BCC">
        <w:t>indeed still understand it</w:t>
      </w:r>
      <w:r w:rsidRPr="00167541" w:rsidR="00B44695">
        <w:t>,</w:t>
      </w:r>
      <w:r w:rsidRPr="00167541" w:rsidR="00493BCC">
        <w:t xml:space="preserve"> because we have had no further indication</w:t>
      </w:r>
      <w:r w:rsidRPr="00167541" w:rsidR="00B44695">
        <w:t>—</w:t>
      </w:r>
      <w:r w:rsidRPr="00167541" w:rsidR="00302488">
        <w:t>whil</w:t>
      </w:r>
      <w:r w:rsidR="00A11026">
        <w:t>e</w:t>
      </w:r>
      <w:r w:rsidRPr="00167541" w:rsidR="00302488">
        <w:t xml:space="preserve"> the responsibility for making compensatory payments was being effectively passed from the FCDO to the Northern Ireland Executive, no conversations had actually taken place with the Executive about this new responsibility that</w:t>
      </w:r>
      <w:r w:rsidRPr="00167541" w:rsidR="00B44695">
        <w:t xml:space="preserve"> they</w:t>
      </w:r>
      <w:r w:rsidRPr="00167541" w:rsidR="00302488">
        <w:t xml:space="preserve"> might be handed.</w:t>
      </w:r>
      <w:r w:rsidRPr="00167541" w:rsidR="00493BCC">
        <w:t xml:space="preserve"> </w:t>
      </w:r>
      <w:r w:rsidRPr="00167541" w:rsidR="00C24D22">
        <w:t xml:space="preserve">With your </w:t>
      </w:r>
      <w:r w:rsidRPr="00167541" w:rsidR="002A3BDF">
        <w:t>experience</w:t>
      </w:r>
      <w:r w:rsidRPr="00167541" w:rsidR="00C24D22">
        <w:t xml:space="preserve"> as a civil servant</w:t>
      </w:r>
      <w:r w:rsidRPr="00167541" w:rsidR="00302488">
        <w:t>,</w:t>
      </w:r>
      <w:r w:rsidRPr="00167541" w:rsidR="00C24D22">
        <w:t xml:space="preserve"> does that suggest sensible joined</w:t>
      </w:r>
      <w:r w:rsidRPr="00167541" w:rsidR="00302488">
        <w:t>-</w:t>
      </w:r>
      <w:r w:rsidRPr="00167541" w:rsidR="00C24D22">
        <w:t xml:space="preserve">up </w:t>
      </w:r>
      <w:r w:rsidR="00A11026">
        <w:t>g</w:t>
      </w:r>
      <w:r w:rsidRPr="00167541" w:rsidR="00C24D22">
        <w:t xml:space="preserve">overnment to you? </w:t>
      </w:r>
    </w:p>
    <w:p w:rsidR="00C24D22" w:rsidRPr="00167541" w:rsidP="00C24D22">
      <w:pPr>
        <w:pStyle w:val="Answer"/>
      </w:pPr>
      <w:sdt>
        <w:sdtPr>
          <w:alias w:val="Witness"/>
          <w:id w:val="1217547715"/>
          <w:placeholder>
            <w:docPart w:val="DefaultPlaceholder_-1854013440"/>
          </w:placeholder>
          <w:richText/>
        </w:sdtPr>
        <w:sdtContent>
          <w:r w:rsidRPr="00167541" w:rsidR="0065431E">
            <w:rPr>
              <w:b/>
              <w:bCs/>
              <w:i/>
              <w:iCs/>
            </w:rPr>
            <w:t>Aileen Quinton</w:t>
          </w:r>
          <w:r w:rsidRPr="00167541">
            <w:rPr>
              <w:b/>
            </w:rPr>
            <w:t xml:space="preserve">: </w:t>
          </w:r>
        </w:sdtContent>
      </w:sdt>
      <w:r w:rsidRPr="00167541" w:rsidR="00302488">
        <w:t xml:space="preserve">Sometimes as a civil servant you see more than most </w:t>
      </w:r>
      <w:r w:rsidRPr="00167541" w:rsidR="000004C5">
        <w:t xml:space="preserve">that sometimes things are not sensibly joined up. </w:t>
      </w:r>
      <w:r w:rsidRPr="00167541">
        <w:t xml:space="preserve">I presume you are talking about the latest payment </w:t>
      </w:r>
      <w:r w:rsidRPr="00167541" w:rsidR="00B44695">
        <w:t>in terms of</w:t>
      </w:r>
      <w:r w:rsidRPr="00167541">
        <w:t xml:space="preserve"> the pension</w:t>
      </w:r>
      <w:r w:rsidRPr="00167541" w:rsidR="000004C5">
        <w:t>.</w:t>
      </w:r>
      <w:r w:rsidRPr="00167541">
        <w:t xml:space="preserve"> </w:t>
      </w:r>
    </w:p>
    <w:p w:rsidR="00C24D22" w:rsidRPr="00167541" w:rsidP="00C24D22">
      <w:pPr>
        <w:pStyle w:val="Question"/>
      </w:pPr>
      <w:sdt>
        <w:sdtPr>
          <w:alias w:val="Member"/>
          <w:tag w:val="&lt;Member mnisId='4494' dodsId='72275'&gt;"/>
          <w:id w:val="530392424"/>
          <w:placeholder>
            <w:docPart w:val="DefaultPlaceholder_-1854013440"/>
          </w:placeholder>
          <w:richText/>
        </w:sdtPr>
        <w:sdtContent>
          <w:r w:rsidRPr="00167541">
            <w:rPr>
              <w:b/>
            </w:rPr>
            <w:t>Chair:</w:t>
          </w:r>
        </w:sdtContent>
      </w:sdt>
      <w:r w:rsidRPr="00167541">
        <w:t xml:space="preserve"> Yes.</w:t>
      </w:r>
      <w:r w:rsidRPr="00167541" w:rsidR="000004C5">
        <w:t xml:space="preserve"> In essence, the written ministerial statement directs that the Northern Ireland Executive </w:t>
      </w:r>
      <w:r w:rsidRPr="00167541" w:rsidR="00FA7AE2">
        <w:t>will now, through schemes, be making payments to victims of Gaddafi-sponsored and facilitated terrorism</w:t>
      </w:r>
      <w:r w:rsidRPr="00167541" w:rsidR="00C50F7D">
        <w:t>. W</w:t>
      </w:r>
      <w:r w:rsidRPr="00167541">
        <w:t xml:space="preserve">hen the </w:t>
      </w:r>
      <w:r w:rsidRPr="00167541" w:rsidR="00C50F7D">
        <w:t>C</w:t>
      </w:r>
      <w:r w:rsidRPr="00167541">
        <w:t xml:space="preserve">ommittee explored </w:t>
      </w:r>
      <w:r w:rsidRPr="00167541" w:rsidR="00C50F7D">
        <w:t>this</w:t>
      </w:r>
      <w:r w:rsidRPr="00167541" w:rsidR="00B44695">
        <w:t>,</w:t>
      </w:r>
      <w:r w:rsidRPr="00167541" w:rsidR="00C50F7D">
        <w:t xml:space="preserve"> </w:t>
      </w:r>
      <w:r w:rsidRPr="00167541">
        <w:t xml:space="preserve">we discovered </w:t>
      </w:r>
      <w:r w:rsidRPr="00167541" w:rsidR="00C50F7D">
        <w:t xml:space="preserve">that </w:t>
      </w:r>
      <w:r w:rsidRPr="00167541">
        <w:t xml:space="preserve">there had been no discussion </w:t>
      </w:r>
      <w:r w:rsidRPr="00167541" w:rsidR="00550F62">
        <w:t xml:space="preserve">at all </w:t>
      </w:r>
      <w:r w:rsidRPr="00167541">
        <w:t>with the Executive at Stormont</w:t>
      </w:r>
      <w:r w:rsidRPr="00167541" w:rsidR="00550F62">
        <w:t xml:space="preserve"> about this. That struck us all as strange, but we are politicians. I just wondered whether you, as a retired civil servant, also</w:t>
      </w:r>
      <w:r w:rsidRPr="00167541" w:rsidR="00B44695">
        <w:t xml:space="preserve"> found</w:t>
      </w:r>
      <w:r w:rsidRPr="00167541" w:rsidR="00550F62">
        <w:t xml:space="preserve"> it strange</w:t>
      </w:r>
      <w:r w:rsidRPr="00167541" w:rsidR="00B44695">
        <w:t>.</w:t>
      </w:r>
      <w:r w:rsidRPr="00167541">
        <w:t xml:space="preserve"> </w:t>
      </w:r>
    </w:p>
    <w:p w:rsidR="00784237" w:rsidRPr="00167541" w:rsidP="00C24D22">
      <w:pPr>
        <w:pStyle w:val="Answer"/>
      </w:pPr>
      <w:sdt>
        <w:sdtPr>
          <w:alias w:val="Witness"/>
          <w:id w:val="2074624980"/>
          <w:placeholder>
            <w:docPart w:val="DefaultPlaceholder_-1854013440"/>
          </w:placeholder>
          <w:richText/>
        </w:sdtPr>
        <w:sdtContent>
          <w:r w:rsidRPr="00167541" w:rsidR="0065431E">
            <w:rPr>
              <w:b/>
              <w:bCs/>
              <w:i/>
              <w:iCs/>
            </w:rPr>
            <w:t>Aileen Quinton</w:t>
          </w:r>
          <w:r w:rsidRPr="00167541" w:rsidR="00C24D22">
            <w:rPr>
              <w:b/>
            </w:rPr>
            <w:t xml:space="preserve">: </w:t>
          </w:r>
        </w:sdtContent>
      </w:sdt>
      <w:r w:rsidRPr="00167541" w:rsidR="00C536E1">
        <w:t>T</w:t>
      </w:r>
      <w:r w:rsidRPr="00167541" w:rsidR="00B44695">
        <w:t xml:space="preserve">o be honest, </w:t>
      </w:r>
      <w:r w:rsidR="00A11026">
        <w:t>it</w:t>
      </w:r>
      <w:r w:rsidRPr="00167541" w:rsidR="00C536E1">
        <w:t xml:space="preserve"> sounds to me like more of the smoke and mirrors</w:t>
      </w:r>
      <w:r w:rsidRPr="00167541" w:rsidR="00B44695">
        <w:t>;</w:t>
      </w:r>
      <w:r w:rsidRPr="00167541" w:rsidR="00C536E1">
        <w:t xml:space="preserve"> they are trying to deflect from the issue about the responsibility to deal with the Libyan compensation thing. </w:t>
      </w:r>
      <w:r w:rsidRPr="00167541" w:rsidR="00C24D22">
        <w:t>I would say that they just meant</w:t>
      </w:r>
      <w:r w:rsidRPr="00167541" w:rsidR="00262901">
        <w:t>, “Some of them will be able to apply to this other thing as well</w:t>
      </w:r>
      <w:r w:rsidR="00A11026">
        <w:t>.</w:t>
      </w:r>
      <w:r w:rsidRPr="00167541" w:rsidR="00262901">
        <w:t>”</w:t>
      </w:r>
      <w:r w:rsidRPr="00167541" w:rsidR="00C24D22">
        <w:t xml:space="preserve"> </w:t>
      </w:r>
      <w:r w:rsidRPr="00167541" w:rsidR="00B44695">
        <w:t>To me, it</w:t>
      </w:r>
      <w:r w:rsidRPr="00167541" w:rsidR="00C24D22">
        <w:t xml:space="preserve"> is a separate issue</w:t>
      </w:r>
      <w:r w:rsidRPr="00167541" w:rsidR="00B44695">
        <w:t>.</w:t>
      </w:r>
      <w:r w:rsidRPr="00167541" w:rsidR="00C24D22">
        <w:t xml:space="preserve"> </w:t>
      </w:r>
      <w:r w:rsidRPr="00167541" w:rsidR="00B44695">
        <w:t>I</w:t>
      </w:r>
      <w:r w:rsidRPr="00167541" w:rsidR="00C24D22">
        <w:t>n many ways it is just passing the buck</w:t>
      </w:r>
      <w:r w:rsidRPr="00167541" w:rsidR="002A3BDF">
        <w:t>.</w:t>
      </w:r>
      <w:r w:rsidRPr="00167541" w:rsidR="00371908">
        <w:t xml:space="preserve"> It is trying to get out of what should be a responsibility. They should be championing it</w:t>
      </w:r>
      <w:r w:rsidRPr="00167541" w:rsidR="00450218">
        <w:t xml:space="preserve">. </w:t>
      </w:r>
      <w:r w:rsidRPr="00167541" w:rsidR="00B44695">
        <w:t>O</w:t>
      </w:r>
      <w:r w:rsidRPr="00167541" w:rsidR="00450218">
        <w:t>ur experience</w:t>
      </w:r>
      <w:r w:rsidRPr="00167541" w:rsidR="00B44695">
        <w:t xml:space="preserve">, </w:t>
      </w:r>
      <w:r w:rsidRPr="00167541" w:rsidR="00450218">
        <w:t>so many times</w:t>
      </w:r>
      <w:r w:rsidRPr="00167541" w:rsidR="00B44695">
        <w:t xml:space="preserve">, </w:t>
      </w:r>
      <w:r w:rsidRPr="00167541" w:rsidR="00450218">
        <w:t xml:space="preserve">is </w:t>
      </w:r>
      <w:r w:rsidRPr="00167541" w:rsidR="00B44695">
        <w:t>that potential G</w:t>
      </w:r>
      <w:r w:rsidRPr="00167541" w:rsidR="00450218">
        <w:t>overnments</w:t>
      </w:r>
      <w:r w:rsidRPr="00167541" w:rsidR="00B44695">
        <w:t>,</w:t>
      </w:r>
      <w:r w:rsidRPr="00167541" w:rsidR="00450218">
        <w:t xml:space="preserve"> </w:t>
      </w:r>
      <w:r w:rsidRPr="00167541" w:rsidR="00DE6AC9">
        <w:t xml:space="preserve">when they are </w:t>
      </w:r>
      <w:r w:rsidR="00A11026">
        <w:t>in</w:t>
      </w:r>
      <w:r w:rsidRPr="00167541" w:rsidR="00DE6AC9">
        <w:t xml:space="preserve"> opposition, are very strong and</w:t>
      </w:r>
      <w:r w:rsidR="00A11026">
        <w:t xml:space="preserve"> say</w:t>
      </w:r>
      <w:r w:rsidRPr="00167541" w:rsidR="00DE6AC9">
        <w:t xml:space="preserve"> they are going to do all sorts of things. It is terrible how we have waited this long. As soon as they get into </w:t>
      </w:r>
      <w:r w:rsidRPr="00167541" w:rsidR="00B44695">
        <w:t>G</w:t>
      </w:r>
      <w:r w:rsidRPr="00167541" w:rsidR="00DE6AC9">
        <w:t>overnment</w:t>
      </w:r>
      <w:r w:rsidRPr="00167541" w:rsidR="006A7EF8">
        <w:t xml:space="preserve">, whatever </w:t>
      </w:r>
      <w:r w:rsidRPr="00167541" w:rsidR="006A7EF8">
        <w:t>flavour</w:t>
      </w:r>
      <w:r w:rsidRPr="00167541" w:rsidR="006A7EF8">
        <w:t xml:space="preserve"> or </w:t>
      </w:r>
      <w:r w:rsidRPr="00167541" w:rsidR="00B44695">
        <w:t>hue</w:t>
      </w:r>
      <w:r w:rsidRPr="00167541" w:rsidR="006A7EF8">
        <w:t xml:space="preserve"> of </w:t>
      </w:r>
      <w:r w:rsidRPr="00167541" w:rsidR="00B44695">
        <w:t>G</w:t>
      </w:r>
      <w:r w:rsidRPr="00167541" w:rsidR="006A7EF8">
        <w:t>overnment we are talking about, it is basic</w:t>
      </w:r>
      <w:r w:rsidRPr="00167541">
        <w:t>ally the same thing. The same thing happens over and over again.</w:t>
      </w:r>
      <w:r w:rsidRPr="00167541" w:rsidR="006A7EF8">
        <w:t xml:space="preserve"> </w:t>
      </w:r>
    </w:p>
    <w:p w:rsidR="00CA3B74" w:rsidRPr="00167541" w:rsidP="00C24D22">
      <w:pPr>
        <w:pStyle w:val="Answer"/>
      </w:pPr>
      <w:r w:rsidRPr="00167541">
        <w:t xml:space="preserve">Just on what people </w:t>
      </w:r>
      <w:r w:rsidRPr="00167541" w:rsidR="00B44695">
        <w:t>were</w:t>
      </w:r>
      <w:r w:rsidRPr="00167541">
        <w:t xml:space="preserve"> saying before, about people dying off, in many ways, if I was technically savvy</w:t>
      </w:r>
      <w:r w:rsidRPr="00167541" w:rsidR="00B44695">
        <w:t>,</w:t>
      </w:r>
      <w:r w:rsidRPr="00167541">
        <w:t xml:space="preserve"> I could </w:t>
      </w:r>
      <w:r w:rsidRPr="00167541" w:rsidR="00B44695">
        <w:t xml:space="preserve">have </w:t>
      </w:r>
      <w:r w:rsidRPr="00167541" w:rsidR="00796B3F">
        <w:t>re</w:t>
      </w:r>
      <w:r w:rsidRPr="00167541" w:rsidR="00796B3F">
        <w:noBreakHyphen/>
        <w:t xml:space="preserve">run </w:t>
      </w:r>
      <w:r w:rsidR="00A11026">
        <w:t>the</w:t>
      </w:r>
      <w:r w:rsidRPr="00167541" w:rsidR="00796B3F">
        <w:t xml:space="preserve"> evidence I gave in 2015, because very little has changed</w:t>
      </w:r>
      <w:r w:rsidRPr="00167541" w:rsidR="00400015">
        <w:t>.</w:t>
      </w:r>
      <w:r w:rsidRPr="00167541">
        <w:t xml:space="preserve"> </w:t>
      </w:r>
      <w:r w:rsidRPr="00167541" w:rsidR="00400015">
        <w:t>The o</w:t>
      </w:r>
      <w:r w:rsidRPr="00167541" w:rsidR="002A3BDF">
        <w:t>ne thing that has changed</w:t>
      </w:r>
      <w:r w:rsidRPr="00167541" w:rsidR="00400015">
        <w:t xml:space="preserve"> is </w:t>
      </w:r>
      <w:r w:rsidR="00A11026">
        <w:t>that</w:t>
      </w:r>
      <w:r w:rsidRPr="00167541" w:rsidR="00400015">
        <w:t xml:space="preserve"> I said</w:t>
      </w:r>
      <w:r w:rsidR="00A11026">
        <w:t xml:space="preserve"> then</w:t>
      </w:r>
      <w:r w:rsidRPr="00167541" w:rsidR="00400015">
        <w:t xml:space="preserve"> that two of my brothers had died the previous year. M</w:t>
      </w:r>
      <w:r w:rsidRPr="00167541" w:rsidR="002A3BDF">
        <w:t xml:space="preserve">y third and last sibling died last year. </w:t>
      </w:r>
      <w:r w:rsidRPr="00167541" w:rsidR="00400015">
        <w:t>This is all</w:t>
      </w:r>
      <w:r w:rsidRPr="00167541" w:rsidR="002A3BDF">
        <w:t xml:space="preserve"> too late for them. It is too late for </w:t>
      </w:r>
      <w:r w:rsidRPr="00167541" w:rsidR="00CA352D">
        <w:t xml:space="preserve">poor </w:t>
      </w:r>
      <w:r w:rsidRPr="00167541" w:rsidR="002A3BDF">
        <w:t>Gemma</w:t>
      </w:r>
      <w:r w:rsidRPr="00167541" w:rsidR="00B44695">
        <w:t xml:space="preserve">, </w:t>
      </w:r>
      <w:r w:rsidR="00A11026">
        <w:t>and it</w:t>
      </w:r>
      <w:r w:rsidRPr="00167541" w:rsidR="00B44695">
        <w:t xml:space="preserve"> was </w:t>
      </w:r>
      <w:r w:rsidRPr="00167541" w:rsidR="00CA352D">
        <w:t xml:space="preserve">mentioned </w:t>
      </w:r>
      <w:r w:rsidRPr="00167541" w:rsidR="009A0CAD">
        <w:t>before about her h</w:t>
      </w:r>
      <w:r w:rsidRPr="00167541" w:rsidR="00921FDB">
        <w:t xml:space="preserve">usband </w:t>
      </w:r>
      <w:r w:rsidRPr="00167541" w:rsidR="00921FDB">
        <w:t xml:space="preserve">being badly injured </w:t>
      </w:r>
      <w:r w:rsidR="00A11026">
        <w:t>in</w:t>
      </w:r>
      <w:r w:rsidRPr="00167541" w:rsidR="00921FDB">
        <w:t xml:space="preserve"> the Docklands bombing</w:t>
      </w:r>
      <w:r w:rsidRPr="00167541" w:rsidR="00B44695">
        <w:t>;</w:t>
      </w:r>
      <w:r w:rsidRPr="00167541" w:rsidR="00921FDB">
        <w:t xml:space="preserve"> </w:t>
      </w:r>
      <w:r w:rsidRPr="00167541" w:rsidR="00B44695">
        <w:t>s</w:t>
      </w:r>
      <w:r w:rsidRPr="00167541" w:rsidR="00921FDB">
        <w:t>he took her own life</w:t>
      </w:r>
      <w:r w:rsidRPr="00167541" w:rsidR="006E596B">
        <w:t>. Years of changing her husband’s napp</w:t>
      </w:r>
      <w:r w:rsidRPr="00167541" w:rsidR="00B44695">
        <w:t xml:space="preserve">ies </w:t>
      </w:r>
      <w:r w:rsidRPr="00167541" w:rsidR="006E596B">
        <w:t>daily and be</w:t>
      </w:r>
      <w:r w:rsidRPr="00167541" w:rsidR="009E38EA">
        <w:t>ing told that she has to fight for compensation was more than the poor woman could cope with.</w:t>
      </w:r>
      <w:r w:rsidRPr="00167541" w:rsidR="002A3BDF">
        <w:t xml:space="preserve"> </w:t>
      </w:r>
      <w:r w:rsidRPr="00167541">
        <w:t xml:space="preserve">She should not have been in that </w:t>
      </w:r>
      <w:r w:rsidRPr="00167541" w:rsidR="00B92C00">
        <w:t>position</w:t>
      </w:r>
      <w:r w:rsidRPr="00167541" w:rsidR="00B44695">
        <w:t>. W</w:t>
      </w:r>
      <w:r w:rsidRPr="00167541">
        <w:t>e should all remember her for that</w:t>
      </w:r>
      <w:r w:rsidRPr="00167541" w:rsidR="009E38EA">
        <w:t xml:space="preserve">. </w:t>
      </w:r>
      <w:r w:rsidRPr="00167541" w:rsidR="000C56EB">
        <w:t xml:space="preserve">Sorry, </w:t>
      </w:r>
      <w:r w:rsidRPr="00167541" w:rsidR="00B44695">
        <w:t xml:space="preserve">I have lost </w:t>
      </w:r>
      <w:r w:rsidRPr="00167541" w:rsidR="000C56EB">
        <w:t>my train of thought.</w:t>
      </w:r>
    </w:p>
    <w:p w:rsidR="00C24D22" w:rsidRPr="00167541" w:rsidP="007D655A">
      <w:pPr>
        <w:pStyle w:val="Question"/>
        <w:numPr>
          <w:ilvl w:val="0"/>
          <w:numId w:val="0"/>
        </w:numPr>
        <w:ind w:left="794"/>
      </w:pPr>
      <w:sdt>
        <w:sdtPr>
          <w:alias w:val="Member"/>
          <w:tag w:val="&lt;Member mnisId='4494' dodsId='72275'&gt;"/>
          <w:id w:val="-355429251"/>
          <w:placeholder>
            <w:docPart w:val="DefaultPlaceholder_-1854013440"/>
          </w:placeholder>
          <w:richText/>
        </w:sdtPr>
        <w:sdtContent>
          <w:r w:rsidRPr="00167541" w:rsidR="00CA3B74">
            <w:rPr>
              <w:b/>
            </w:rPr>
            <w:t>Chair:</w:t>
          </w:r>
        </w:sdtContent>
      </w:sdt>
      <w:r w:rsidRPr="00167541" w:rsidR="00CA3B74">
        <w:t xml:space="preserve"> That is </w:t>
      </w:r>
      <w:r w:rsidRPr="00167541" w:rsidR="000C56EB">
        <w:t xml:space="preserve">quite </w:t>
      </w:r>
      <w:r w:rsidRPr="00167541" w:rsidR="00CA3B74">
        <w:t>alright.</w:t>
      </w:r>
      <w:r w:rsidRPr="00167541" w:rsidR="000C56EB">
        <w:t xml:space="preserve"> This is </w:t>
      </w:r>
      <w:r w:rsidR="00A11026">
        <w:t xml:space="preserve">a </w:t>
      </w:r>
      <w:r w:rsidRPr="00167541" w:rsidR="000C56EB">
        <w:t>broad and mosaic</w:t>
      </w:r>
      <w:r w:rsidR="00A11026">
        <w:t xml:space="preserve">ed </w:t>
      </w:r>
      <w:r w:rsidRPr="00167541" w:rsidR="000C56EB">
        <w:t>subject.</w:t>
      </w:r>
      <w:r w:rsidRPr="00167541" w:rsidR="00AC1092">
        <w:t xml:space="preserve"> I was just reflecting on what you were saying about what oppositions say and what </w:t>
      </w:r>
      <w:r w:rsidRPr="00167541" w:rsidR="00B44695">
        <w:t>G</w:t>
      </w:r>
      <w:r w:rsidRPr="00167541" w:rsidR="00AC1092">
        <w:t>overnments do.</w:t>
      </w:r>
      <w:r w:rsidRPr="00167541" w:rsidR="000C56EB">
        <w:t xml:space="preserve"> </w:t>
      </w:r>
      <w:r w:rsidRPr="00167541" w:rsidR="00CA3B74">
        <w:t>You may be familiar with th</w:t>
      </w:r>
      <w:r w:rsidRPr="00167541" w:rsidR="00AC1092">
        <w:t>at</w:t>
      </w:r>
      <w:r w:rsidRPr="00167541" w:rsidR="00CA3B74">
        <w:t xml:space="preserve"> </w:t>
      </w:r>
      <w:r w:rsidRPr="00167541" w:rsidR="00B92C00">
        <w:t>American</w:t>
      </w:r>
      <w:r w:rsidRPr="00167541" w:rsidR="00FA64A4">
        <w:t xml:space="preserve"> campaign phrase</w:t>
      </w:r>
      <w:r w:rsidRPr="00167541" w:rsidR="00B44695">
        <w:t xml:space="preserve">: </w:t>
      </w:r>
      <w:r w:rsidRPr="00167541" w:rsidR="00FA64A4">
        <w:t>that one campaigns in poetry and governs in pros</w:t>
      </w:r>
      <w:r w:rsidRPr="00167541" w:rsidR="00B90BD6">
        <w:t>e</w:t>
      </w:r>
      <w:r w:rsidRPr="00167541" w:rsidR="00B44695">
        <w:t>. T</w:t>
      </w:r>
      <w:r w:rsidRPr="00167541" w:rsidR="00B90BD6">
        <w:t>his seem</w:t>
      </w:r>
      <w:r w:rsidRPr="00167541" w:rsidR="00B44695">
        <w:t>s</w:t>
      </w:r>
      <w:r w:rsidRPr="00167541" w:rsidR="00B90BD6">
        <w:t xml:space="preserve"> to be one of those examples.</w:t>
      </w:r>
      <w:r w:rsidRPr="00167541" w:rsidR="00B92C00">
        <w:t xml:space="preserve"> Just </w:t>
      </w:r>
      <w:r w:rsidRPr="00167541" w:rsidR="007D655A">
        <w:t>whil</w:t>
      </w:r>
      <w:r w:rsidRPr="00167541" w:rsidR="00B44695">
        <w:t>e</w:t>
      </w:r>
      <w:r w:rsidRPr="00167541" w:rsidR="007D655A">
        <w:t xml:space="preserve"> you</w:t>
      </w:r>
      <w:r w:rsidRPr="00167541" w:rsidR="00B92C00">
        <w:t xml:space="preserve"> regather your </w:t>
      </w:r>
      <w:r w:rsidRPr="00167541" w:rsidR="003F5599">
        <w:t>thoughts,</w:t>
      </w:r>
      <w:r w:rsidRPr="00167541" w:rsidR="00B92C00">
        <w:t xml:space="preserve"> I will turn to Mr Donaldson</w:t>
      </w:r>
      <w:r w:rsidRPr="00167541" w:rsidR="007D655A">
        <w:t xml:space="preserve"> with precisely the same question</w:t>
      </w:r>
      <w:r w:rsidRPr="00167541" w:rsidR="00B92C00">
        <w:t xml:space="preserve">. </w:t>
      </w:r>
    </w:p>
    <w:p w:rsidR="00250086" w:rsidRPr="00167541" w:rsidP="00B92C00">
      <w:pPr>
        <w:pStyle w:val="Answer"/>
      </w:pPr>
      <w:sdt>
        <w:sdtPr>
          <w:alias w:val="Witness"/>
          <w:id w:val="-1309090829"/>
          <w:placeholder>
            <w:docPart w:val="DefaultPlaceholder_-1854013440"/>
          </w:placeholder>
          <w:richText/>
        </w:sdtPr>
        <w:sdtContent>
          <w:r w:rsidRPr="00167541" w:rsidR="0065431E">
            <w:rPr>
              <w:b/>
              <w:bCs/>
              <w:i/>
              <w:iCs/>
            </w:rPr>
            <w:t>Kenny Donaldson</w:t>
          </w:r>
          <w:r w:rsidRPr="00167541" w:rsidR="00B92C00">
            <w:rPr>
              <w:b/>
            </w:rPr>
            <w:t xml:space="preserve">: </w:t>
          </w:r>
        </w:sdtContent>
      </w:sdt>
      <w:r w:rsidRPr="00167541" w:rsidR="007D655A">
        <w:t xml:space="preserve">I have been involved in these issues for some 13 years now, within my role in </w:t>
      </w:r>
      <w:r w:rsidRPr="00167541" w:rsidR="00714C50">
        <w:t>S</w:t>
      </w:r>
      <w:r w:rsidRPr="00167541" w:rsidR="007D655A">
        <w:t>EF</w:t>
      </w:r>
      <w:r w:rsidRPr="00167541" w:rsidR="00714C50">
        <w:t xml:space="preserve">F, and, since 2012, </w:t>
      </w:r>
      <w:r w:rsidRPr="00167541" w:rsidR="00B44695">
        <w:t>with</w:t>
      </w:r>
      <w:r w:rsidRPr="00167541" w:rsidR="007676D8">
        <w:t xml:space="preserve"> Innocent Victims United.</w:t>
      </w:r>
      <w:r w:rsidRPr="00167541" w:rsidR="00714C50">
        <w:t xml:space="preserve"> </w:t>
      </w:r>
      <w:r w:rsidRPr="00167541" w:rsidR="00B92C00">
        <w:t>There have been a number of false dawns along the way.</w:t>
      </w:r>
      <w:r w:rsidRPr="00167541" w:rsidR="007676D8">
        <w:t xml:space="preserve"> I would share some of the </w:t>
      </w:r>
      <w:r w:rsidRPr="00167541" w:rsidR="000F26D2">
        <w:t xml:space="preserve">scepticism and cynicism that Ms Quinton would have had around the </w:t>
      </w:r>
      <w:r w:rsidRPr="00167541">
        <w:t xml:space="preserve">approach with </w:t>
      </w:r>
      <w:r w:rsidRPr="00167541">
        <w:t>Shawcross</w:t>
      </w:r>
      <w:r w:rsidRPr="00167541">
        <w:t>, but</w:t>
      </w:r>
      <w:r w:rsidRPr="00167541" w:rsidR="00937797">
        <w:t>,</w:t>
      </w:r>
      <w:r w:rsidRPr="00167541">
        <w:t xml:space="preserve"> n</w:t>
      </w:r>
      <w:r w:rsidRPr="00167541" w:rsidR="00B92C00">
        <w:t>evertheless, what do</w:t>
      </w:r>
      <w:r w:rsidRPr="00167541">
        <w:t xml:space="preserve"> you</w:t>
      </w:r>
      <w:r w:rsidRPr="00167541" w:rsidR="00B92C00">
        <w:t xml:space="preserve"> do in terms of being a victims</w:t>
      </w:r>
      <w:r w:rsidRPr="00167541" w:rsidR="00937797">
        <w:t>’</w:t>
      </w:r>
      <w:r w:rsidRPr="00167541" w:rsidR="00B92C00">
        <w:t xml:space="preserve"> group</w:t>
      </w:r>
      <w:r w:rsidRPr="00167541">
        <w:t>,</w:t>
      </w:r>
      <w:r w:rsidRPr="00167541" w:rsidR="00B92C00">
        <w:t xml:space="preserve"> or </w:t>
      </w:r>
      <w:r w:rsidRPr="00167541">
        <w:t>indeed</w:t>
      </w:r>
      <w:r w:rsidRPr="00167541" w:rsidR="00B92C00">
        <w:t xml:space="preserve"> victims</w:t>
      </w:r>
      <w:r w:rsidRPr="00167541">
        <w:t xml:space="preserve"> and</w:t>
      </w:r>
      <w:r w:rsidRPr="00167541" w:rsidR="00B92C00">
        <w:t xml:space="preserve"> survivor</w:t>
      </w:r>
      <w:r w:rsidRPr="00167541">
        <w:t>s</w:t>
      </w:r>
      <w:r w:rsidRPr="00167541" w:rsidR="00B92C00">
        <w:t>?</w:t>
      </w:r>
      <w:r w:rsidRPr="00167541">
        <w:t xml:space="preserve"> You have to input a level of trust in a democratic process to deliver an outcome.</w:t>
      </w:r>
      <w:r w:rsidRPr="00167541" w:rsidR="00B92C00">
        <w:t xml:space="preserve"> </w:t>
      </w:r>
    </w:p>
    <w:p w:rsidR="00974E48" w:rsidRPr="00167541" w:rsidP="00B92C00">
      <w:pPr>
        <w:pStyle w:val="Answer"/>
      </w:pPr>
      <w:r w:rsidRPr="00167541">
        <w:t xml:space="preserve">People do not have </w:t>
      </w:r>
      <w:r w:rsidRPr="00167541" w:rsidR="00937797">
        <w:t xml:space="preserve">guns, </w:t>
      </w:r>
      <w:r w:rsidRPr="00167541">
        <w:t xml:space="preserve">bombs, </w:t>
      </w:r>
      <w:r w:rsidRPr="00167541">
        <w:t>muscle</w:t>
      </w:r>
      <w:r w:rsidRPr="00167541">
        <w:t xml:space="preserve"> and weight to press </w:t>
      </w:r>
      <w:r w:rsidRPr="00167541" w:rsidR="00937797">
        <w:t>G</w:t>
      </w:r>
      <w:r w:rsidRPr="00167541">
        <w:t>overnment.</w:t>
      </w:r>
      <w:r w:rsidRPr="00167541" w:rsidR="00250086">
        <w:t xml:space="preserve"> All victims </w:t>
      </w:r>
      <w:r w:rsidRPr="00167541" w:rsidR="00392ABB">
        <w:t>and their representatives have is their voice. That is what they have to use. There was a level of guarded trust put in that process</w:t>
      </w:r>
      <w:r w:rsidRPr="00167541" w:rsidR="00937797">
        <w:t xml:space="preserve">. You </w:t>
      </w:r>
      <w:r w:rsidRPr="00167541" w:rsidR="00BD6F8D">
        <w:t>quite righty, Chair, spoke to the matter at the end of the last session</w:t>
      </w:r>
      <w:r w:rsidRPr="00167541" w:rsidR="00937797">
        <w:t xml:space="preserve">: </w:t>
      </w:r>
      <w:r w:rsidRPr="00167541" w:rsidR="00BD6F8D">
        <w:t xml:space="preserve">it was not about </w:t>
      </w:r>
      <w:r w:rsidRPr="00167541" w:rsidR="00937797">
        <w:t>“</w:t>
      </w:r>
      <w:r w:rsidRPr="00167541" w:rsidR="00BD6F8D">
        <w:t>if</w:t>
      </w:r>
      <w:r w:rsidRPr="00167541" w:rsidR="00937797">
        <w:t>”</w:t>
      </w:r>
      <w:r w:rsidRPr="00167541" w:rsidR="00BD6F8D">
        <w:t xml:space="preserve">, </w:t>
      </w:r>
      <w:r w:rsidRPr="00167541" w:rsidR="00937797">
        <w:t>“</w:t>
      </w:r>
      <w:r w:rsidRPr="00167541" w:rsidR="00BD6F8D">
        <w:t>will</w:t>
      </w:r>
      <w:r w:rsidRPr="00167541" w:rsidR="00937797">
        <w:t xml:space="preserve">” </w:t>
      </w:r>
      <w:r w:rsidRPr="00167541" w:rsidR="00BD6F8D">
        <w:t xml:space="preserve">or </w:t>
      </w:r>
      <w:r w:rsidRPr="00167541" w:rsidR="00937797">
        <w:t>“</w:t>
      </w:r>
      <w:r w:rsidRPr="00167541" w:rsidR="00BD6F8D">
        <w:t>but</w:t>
      </w:r>
      <w:r w:rsidRPr="00167541" w:rsidR="00937797">
        <w:t>”;</w:t>
      </w:r>
      <w:r w:rsidRPr="00167541" w:rsidR="005F78A4">
        <w:t xml:space="preserve"> it was about how this matter w</w:t>
      </w:r>
      <w:r w:rsidRPr="00167541" w:rsidR="00937797">
        <w:t>as</w:t>
      </w:r>
      <w:r w:rsidRPr="00167541" w:rsidR="005F78A4">
        <w:t xml:space="preserve"> to be taken forward.</w:t>
      </w:r>
      <w:r w:rsidRPr="00167541">
        <w:t xml:space="preserve"> </w:t>
      </w:r>
    </w:p>
    <w:p w:rsidR="00723F55" w:rsidRPr="00167541" w:rsidP="00B92C00">
      <w:pPr>
        <w:pStyle w:val="Answer"/>
      </w:pPr>
      <w:r w:rsidRPr="00167541">
        <w:t>I will</w:t>
      </w:r>
      <w:r w:rsidRPr="00167541" w:rsidR="00B92C00">
        <w:t xml:space="preserve"> </w:t>
      </w:r>
      <w:r w:rsidRPr="00167541" w:rsidR="00B92C00">
        <w:t>digress, because</w:t>
      </w:r>
      <w:r w:rsidRPr="00167541" w:rsidR="00B92C00">
        <w:t xml:space="preserve"> I </w:t>
      </w:r>
      <w:r w:rsidRPr="00167541" w:rsidR="002809EB">
        <w:t xml:space="preserve">think </w:t>
      </w:r>
      <w:r w:rsidRPr="00167541">
        <w:t>this</w:t>
      </w:r>
      <w:r w:rsidRPr="00167541" w:rsidR="002809EB">
        <w:t xml:space="preserve"> is important at this stage.</w:t>
      </w:r>
      <w:r w:rsidRPr="00167541" w:rsidR="00974E48">
        <w:t xml:space="preserve"> Why is it the case that in 2021 this matter has yet to be resolved? This week, </w:t>
      </w:r>
      <w:r w:rsidRPr="00167541" w:rsidR="004849DD">
        <w:t xml:space="preserve">I approached an Arabic media station to see if I could </w:t>
      </w:r>
      <w:r w:rsidRPr="00167541">
        <w:t>e</w:t>
      </w:r>
      <w:r w:rsidRPr="00167541" w:rsidR="004849DD">
        <w:t xml:space="preserve">licit an opportunity to </w:t>
      </w:r>
      <w:r w:rsidRPr="00167541" w:rsidR="00B7111C">
        <w:t xml:space="preserve">discuss these matters with someone who may have been relatively close to the regime at </w:t>
      </w:r>
      <w:r w:rsidRPr="00167541">
        <w:t xml:space="preserve">that </w:t>
      </w:r>
      <w:r w:rsidRPr="00167541" w:rsidR="00B7111C">
        <w:t>stage.</w:t>
      </w:r>
      <w:r w:rsidRPr="00167541" w:rsidR="00974E48">
        <w:t xml:space="preserve"> </w:t>
      </w:r>
      <w:r w:rsidRPr="00167541" w:rsidR="000F53ED">
        <w:t>That took place yesterday</w:t>
      </w:r>
      <w:r w:rsidRPr="00167541" w:rsidR="005312C8">
        <w:t>, through Asharq media, which goes out to the Arab world</w:t>
      </w:r>
      <w:r w:rsidRPr="00167541">
        <w:t xml:space="preserve">. It was </w:t>
      </w:r>
      <w:r w:rsidRPr="00167541" w:rsidR="000F1B1F">
        <w:t>t</w:t>
      </w:r>
      <w:r w:rsidRPr="00167541" w:rsidR="005312C8">
        <w:t xml:space="preserve">he </w:t>
      </w:r>
      <w:r w:rsidRPr="00C46712" w:rsidR="000F1B1F">
        <w:rPr>
          <w:i/>
          <w:iCs/>
        </w:rPr>
        <w:t>After a While</w:t>
      </w:r>
      <w:r w:rsidRPr="00167541" w:rsidR="000F1B1F">
        <w:t xml:space="preserve"> programme. The co</w:t>
      </w:r>
      <w:r w:rsidRPr="00167541" w:rsidR="000F1B1F">
        <w:noBreakHyphen/>
        <w:t>interv</w:t>
      </w:r>
      <w:r w:rsidRPr="00167541" w:rsidR="00EA3991">
        <w:t xml:space="preserve">iewee with me yesterday was a Mr </w:t>
      </w:r>
      <w:r w:rsidRPr="00167541" w:rsidR="004C4B58">
        <w:t xml:space="preserve">Saeed </w:t>
      </w:r>
      <w:r w:rsidRPr="00167541" w:rsidR="004C4B58">
        <w:t>Rashwan</w:t>
      </w:r>
      <w:r w:rsidRPr="00167541" w:rsidR="006D0255">
        <w:t xml:space="preserve">, who was the </w:t>
      </w:r>
      <w:r w:rsidRPr="00167541">
        <w:t>h</w:t>
      </w:r>
      <w:r w:rsidRPr="00167541" w:rsidR="006D0255">
        <w:t xml:space="preserve">ead of the </w:t>
      </w:r>
      <w:r w:rsidRPr="00167541" w:rsidR="00935993">
        <w:t xml:space="preserve">Al </w:t>
      </w:r>
      <w:r w:rsidRPr="00167541" w:rsidR="00222F1D">
        <w:t>Wahda Bank during the Gaddafi years</w:t>
      </w:r>
      <w:r w:rsidRPr="00167541" w:rsidR="007C2919">
        <w:t xml:space="preserve"> and is </w:t>
      </w:r>
      <w:r w:rsidR="00C46712">
        <w:t>a</w:t>
      </w:r>
      <w:r w:rsidRPr="00167541" w:rsidR="007C2919">
        <w:t xml:space="preserve"> current candidate to </w:t>
      </w:r>
      <w:r w:rsidRPr="00167541">
        <w:t>h</w:t>
      </w:r>
      <w:r w:rsidRPr="00167541" w:rsidR="007C2919">
        <w:t xml:space="preserve">ead </w:t>
      </w:r>
      <w:r w:rsidRPr="00167541">
        <w:t xml:space="preserve">the </w:t>
      </w:r>
      <w:r w:rsidRPr="00167541">
        <w:t>Libyan c</w:t>
      </w:r>
      <w:r w:rsidRPr="00167541">
        <w:t xml:space="preserve">entral </w:t>
      </w:r>
      <w:r w:rsidRPr="00167541">
        <w:t>b</w:t>
      </w:r>
      <w:r w:rsidRPr="00167541">
        <w:t>ank.</w:t>
      </w:r>
      <w:r w:rsidRPr="00167541" w:rsidR="00A641B2">
        <w:t xml:space="preserve"> </w:t>
      </w:r>
    </w:p>
    <w:p w:rsidR="00701F50" w:rsidRPr="00167541" w:rsidP="00B92C00">
      <w:pPr>
        <w:pStyle w:val="Answer"/>
      </w:pPr>
      <w:r w:rsidRPr="00167541">
        <w:t xml:space="preserve">The key point ranging from </w:t>
      </w:r>
      <w:r w:rsidRPr="00167541" w:rsidR="00937797">
        <w:t>y</w:t>
      </w:r>
      <w:r w:rsidRPr="00167541">
        <w:t xml:space="preserve">esterday </w:t>
      </w:r>
      <w:r w:rsidRPr="00167541" w:rsidR="00723F55">
        <w:t>is</w:t>
      </w:r>
      <w:r w:rsidRPr="00167541">
        <w:t xml:space="preserve"> that</w:t>
      </w:r>
      <w:r w:rsidRPr="00167541" w:rsidR="00723F55">
        <w:t xml:space="preserve"> Mr </w:t>
      </w:r>
      <w:r w:rsidRPr="00167541" w:rsidR="00937797">
        <w:t>Rashwan</w:t>
      </w:r>
      <w:r w:rsidRPr="00167541" w:rsidR="002A6729">
        <w:t xml:space="preserve"> was vociferous in his assertion that </w:t>
      </w:r>
      <w:r w:rsidR="00C46712">
        <w:t>the</w:t>
      </w:r>
      <w:r w:rsidRPr="00167541" w:rsidR="002A6729">
        <w:t xml:space="preserve"> matter</w:t>
      </w:r>
      <w:r w:rsidRPr="00167541" w:rsidR="00BE09FA">
        <w:t xml:space="preserve"> is over</w:t>
      </w:r>
      <w:r w:rsidRPr="00167541" w:rsidR="00937797">
        <w:t xml:space="preserve"> and</w:t>
      </w:r>
      <w:r w:rsidRPr="00167541">
        <w:t xml:space="preserve"> </w:t>
      </w:r>
      <w:r w:rsidRPr="00167541" w:rsidR="00937797">
        <w:t xml:space="preserve">that </w:t>
      </w:r>
      <w:r w:rsidRPr="00167541" w:rsidR="00BE09FA">
        <w:t>t</w:t>
      </w:r>
      <w:r w:rsidRPr="00167541">
        <w:t xml:space="preserve">he </w:t>
      </w:r>
      <w:r w:rsidRPr="00167541" w:rsidR="00B7727E">
        <w:t>UK Government</w:t>
      </w:r>
      <w:r w:rsidRPr="00167541">
        <w:t xml:space="preserve"> and </w:t>
      </w:r>
      <w:r w:rsidRPr="00167541" w:rsidR="00BE09FA">
        <w:t xml:space="preserve">the </w:t>
      </w:r>
      <w:r w:rsidRPr="00167541">
        <w:t xml:space="preserve">Libyan </w:t>
      </w:r>
      <w:r w:rsidRPr="00167541" w:rsidR="00937797">
        <w:t>G</w:t>
      </w:r>
      <w:r w:rsidRPr="00167541">
        <w:t>overnment of that time reached</w:t>
      </w:r>
      <w:r w:rsidRPr="00167541" w:rsidR="00BE09FA">
        <w:t xml:space="preserve"> a diplomatic outcome to these issues</w:t>
      </w:r>
      <w:r w:rsidRPr="00167541" w:rsidR="00937797">
        <w:t>;</w:t>
      </w:r>
      <w:r w:rsidRPr="00167541" w:rsidR="001F1CD9">
        <w:t xml:space="preserve"> paraphrasing him, </w:t>
      </w:r>
      <w:r w:rsidRPr="00167541" w:rsidR="00937797">
        <w:t xml:space="preserve">it </w:t>
      </w:r>
      <w:r w:rsidRPr="00167541" w:rsidR="001F1CD9">
        <w:t xml:space="preserve">was a </w:t>
      </w:r>
      <w:r w:rsidRPr="00167541" w:rsidR="00937797">
        <w:t>q</w:t>
      </w:r>
      <w:r w:rsidRPr="00167541" w:rsidR="001F1CD9">
        <w:t xml:space="preserve">uid </w:t>
      </w:r>
      <w:r w:rsidRPr="00167541" w:rsidR="007F1E3F">
        <w:t xml:space="preserve">pro quo for issues concerning the provision of Semtex and other </w:t>
      </w:r>
      <w:r w:rsidRPr="00167541">
        <w:t>armaments and of the UK’s role in a</w:t>
      </w:r>
      <w:r w:rsidRPr="00167541" w:rsidR="00937797">
        <w:t>ttacks</w:t>
      </w:r>
      <w:r w:rsidRPr="00167541">
        <w:t xml:space="preserve"> upon Libya.</w:t>
      </w:r>
    </w:p>
    <w:p w:rsidR="006C2063" w:rsidRPr="00167541" w:rsidP="00937797">
      <w:pPr>
        <w:pStyle w:val="Answer"/>
      </w:pPr>
      <w:r w:rsidRPr="00167541">
        <w:t xml:space="preserve">I can surmise that this </w:t>
      </w:r>
      <w:r w:rsidRPr="00167541" w:rsidR="00701F50">
        <w:t xml:space="preserve">possibly </w:t>
      </w:r>
      <w:r w:rsidRPr="00167541">
        <w:t>relates to the</w:t>
      </w:r>
      <w:r w:rsidRPr="00167541" w:rsidR="00A949F3">
        <w:t xml:space="preserve"> Benghazi </w:t>
      </w:r>
      <w:r w:rsidRPr="00167541">
        <w:t>attack of 1986</w:t>
      </w:r>
      <w:r w:rsidRPr="00167541" w:rsidR="00A949F3">
        <w:t>, which was obviously carried out by the US but within UK airspace</w:t>
      </w:r>
      <w:r w:rsidRPr="00167541" w:rsidR="00594F88">
        <w:t>,</w:t>
      </w:r>
      <w:r w:rsidRPr="00167541" w:rsidR="00937797">
        <w:t xml:space="preserve"> with</w:t>
      </w:r>
      <w:r w:rsidRPr="00167541" w:rsidR="00594F88">
        <w:t xml:space="preserve"> the potential for the move off from UK land.</w:t>
      </w:r>
      <w:r w:rsidRPr="00167541" w:rsidR="00A949F3">
        <w:t xml:space="preserve"> </w:t>
      </w:r>
      <w:r w:rsidRPr="00167541">
        <w:t>I would suggest</w:t>
      </w:r>
      <w:r w:rsidRPr="00167541" w:rsidR="00937797">
        <w:t xml:space="preserve"> to</w:t>
      </w:r>
      <w:r w:rsidRPr="00167541">
        <w:t xml:space="preserve"> the Committee</w:t>
      </w:r>
      <w:r w:rsidRPr="00167541" w:rsidR="00A738EE">
        <w:t xml:space="preserve"> </w:t>
      </w:r>
      <w:r w:rsidRPr="00167541" w:rsidR="00937797">
        <w:t xml:space="preserve">that it </w:t>
      </w:r>
      <w:r w:rsidRPr="00167541">
        <w:t>bring</w:t>
      </w:r>
      <w:r w:rsidRPr="00167541" w:rsidR="00937797">
        <w:t>s</w:t>
      </w:r>
      <w:r w:rsidRPr="00167541">
        <w:t xml:space="preserve"> the FCDO before it</w:t>
      </w:r>
      <w:r w:rsidRPr="00167541" w:rsidR="00594F88">
        <w:t xml:space="preserve"> and ask whether </w:t>
      </w:r>
      <w:r w:rsidRPr="00167541" w:rsidR="00A738EE">
        <w:t>or not there are any judgment advices against</w:t>
      </w:r>
      <w:r w:rsidRPr="00167541" w:rsidR="00BC44F7">
        <w:t xml:space="preserve"> the UK for alleged </w:t>
      </w:r>
      <w:r w:rsidR="00C46712">
        <w:t>wrongs</w:t>
      </w:r>
      <w:r w:rsidRPr="00167541" w:rsidR="00BC44F7">
        <w:t xml:space="preserve"> committed either directly or indirectly against Libya, including </w:t>
      </w:r>
      <w:r w:rsidRPr="00167541" w:rsidR="00775259">
        <w:t xml:space="preserve">for Benghazi </w:t>
      </w:r>
      <w:r w:rsidRPr="00167541" w:rsidR="00937797">
        <w:t xml:space="preserve">in </w:t>
      </w:r>
      <w:r w:rsidRPr="00167541" w:rsidR="00775259">
        <w:t>1986</w:t>
      </w:r>
      <w:r w:rsidRPr="00167541">
        <w:t>.</w:t>
      </w:r>
      <w:r w:rsidRPr="00167541" w:rsidR="00775259">
        <w:t xml:space="preserve"> Chair, </w:t>
      </w:r>
      <w:r w:rsidRPr="00167541" w:rsidR="00775259">
        <w:t>this goes right to the crux of all this</w:t>
      </w:r>
      <w:r w:rsidRPr="00167541" w:rsidR="00BD1608">
        <w:t>.</w:t>
      </w:r>
      <w:r w:rsidRPr="00167541" w:rsidR="00775259">
        <w:t xml:space="preserve"> </w:t>
      </w:r>
      <w:r w:rsidRPr="00167541">
        <w:t xml:space="preserve">There is a </w:t>
      </w:r>
      <w:r w:rsidRPr="00167541">
        <w:t xml:space="preserve">reason why </w:t>
      </w:r>
      <w:r w:rsidR="00C46712">
        <w:t>it</w:t>
      </w:r>
      <w:r w:rsidRPr="00167541">
        <w:t xml:space="preserve"> is not being pursued</w:t>
      </w:r>
      <w:r w:rsidRPr="00167541" w:rsidR="00937797">
        <w:t xml:space="preserve"> and </w:t>
      </w:r>
      <w:r w:rsidRPr="00167541" w:rsidR="00BD1608">
        <w:t xml:space="preserve">why the FCDO has indicated that </w:t>
      </w:r>
      <w:r w:rsidRPr="00167541" w:rsidR="00937797">
        <w:t xml:space="preserve">it </w:t>
      </w:r>
      <w:r w:rsidRPr="00167541" w:rsidR="00BD1608">
        <w:t xml:space="preserve">would not be minded </w:t>
      </w:r>
      <w:r w:rsidRPr="00167541" w:rsidR="00BD1608">
        <w:t>to deploy</w:t>
      </w:r>
      <w:r w:rsidRPr="00167541" w:rsidR="00BD1608">
        <w:t xml:space="preserve"> the vote of the </w:t>
      </w:r>
      <w:r w:rsidRPr="00167541" w:rsidR="00AA7BC5">
        <w:t>U</w:t>
      </w:r>
      <w:r w:rsidRPr="00167541" w:rsidR="00937797">
        <w:t>N</w:t>
      </w:r>
      <w:r w:rsidRPr="00167541" w:rsidR="00BD1608">
        <w:t xml:space="preserve"> </w:t>
      </w:r>
      <w:r w:rsidRPr="00167541" w:rsidR="00AA7BC5">
        <w:t xml:space="preserve">Security Council to veto this issue unless there is a resolution to the compensation matter. </w:t>
      </w:r>
      <w:r w:rsidRPr="00167541">
        <w:t xml:space="preserve">Why is there such an ideological resistance to </w:t>
      </w:r>
      <w:r w:rsidRPr="00167541" w:rsidR="00F41E3C">
        <w:t>doing that</w:t>
      </w:r>
      <w:r w:rsidRPr="00167541">
        <w:t>? Chair, you need to probe</w:t>
      </w:r>
      <w:r w:rsidRPr="00167541" w:rsidR="00F41E3C">
        <w:t xml:space="preserve"> those matters</w:t>
      </w:r>
      <w:r w:rsidRPr="00167541">
        <w:t xml:space="preserve">. </w:t>
      </w:r>
    </w:p>
    <w:p w:rsidR="00B92C00" w:rsidRPr="00167541" w:rsidP="006C2063">
      <w:pPr>
        <w:pStyle w:val="Question"/>
      </w:pPr>
      <w:sdt>
        <w:sdtPr>
          <w:alias w:val="Member"/>
          <w:tag w:val="&lt;Member mnisId='4494' dodsId='72275'&gt;"/>
          <w:id w:val="1242453054"/>
          <w:placeholder>
            <w:docPart w:val="DefaultPlaceholder_-1854013440"/>
          </w:placeholder>
          <w:richText/>
        </w:sdtPr>
        <w:sdtContent>
          <w:r w:rsidRPr="00167541" w:rsidR="006C2063">
            <w:rPr>
              <w:b/>
            </w:rPr>
            <w:t>Chair:</w:t>
          </w:r>
        </w:sdtContent>
      </w:sdt>
      <w:r w:rsidRPr="00167541" w:rsidR="006C2063">
        <w:t xml:space="preserve"> </w:t>
      </w:r>
      <w:r w:rsidRPr="00167541" w:rsidR="00F41E3C">
        <w:t xml:space="preserve">Mr Donaldson, that is a very interesting point. </w:t>
      </w:r>
      <w:r w:rsidRPr="00167541" w:rsidR="006C2063">
        <w:t>Let me ask you an immediate follow</w:t>
      </w:r>
      <w:r w:rsidR="00C46712">
        <w:t>-</w:t>
      </w:r>
      <w:r w:rsidRPr="00167541" w:rsidR="006C2063">
        <w:t>up. If what you surmise is true</w:t>
      </w:r>
      <w:r w:rsidRPr="00167541" w:rsidR="00F564AB">
        <w:t>—</w:t>
      </w:r>
      <w:r w:rsidRPr="00167541" w:rsidR="00F41E3C">
        <w:t>I have no insider information to suggest it either is or i</w:t>
      </w:r>
      <w:r w:rsidRPr="00167541" w:rsidR="00264DD6">
        <w:t>s not</w:t>
      </w:r>
      <w:r w:rsidRPr="00167541" w:rsidR="00F564AB">
        <w:t>—</w:t>
      </w:r>
      <w:r w:rsidRPr="00167541" w:rsidR="00264DD6">
        <w:t>against that backdrop</w:t>
      </w:r>
      <w:r w:rsidRPr="00167541" w:rsidR="00F564AB">
        <w:t>,</w:t>
      </w:r>
      <w:r w:rsidRPr="00167541" w:rsidR="00264DD6">
        <w:t xml:space="preserve"> why would the British </w:t>
      </w:r>
      <w:r w:rsidRPr="00167541" w:rsidR="00F564AB">
        <w:t>G</w:t>
      </w:r>
      <w:r w:rsidRPr="00167541" w:rsidR="00264DD6">
        <w:t xml:space="preserve">overnment </w:t>
      </w:r>
      <w:r w:rsidRPr="00167541" w:rsidR="008628AF">
        <w:t xml:space="preserve">have appointed </w:t>
      </w:r>
      <w:r w:rsidRPr="00167541" w:rsidR="008628AF">
        <w:t>Shawcross</w:t>
      </w:r>
      <w:r w:rsidRPr="00167541" w:rsidR="008628AF">
        <w:t>, with all the attendant</w:t>
      </w:r>
      <w:r w:rsidRPr="00167541" w:rsidR="00F564AB">
        <w:t xml:space="preserve"> hyperbole</w:t>
      </w:r>
      <w:r w:rsidRPr="00167541" w:rsidR="006C2063">
        <w:t xml:space="preserve"> </w:t>
      </w:r>
      <w:r w:rsidRPr="00167541" w:rsidR="000B1813">
        <w:t xml:space="preserve">of expectation that </w:t>
      </w:r>
      <w:r w:rsidRPr="00167541" w:rsidR="00C46712">
        <w:t xml:space="preserve">would </w:t>
      </w:r>
      <w:r w:rsidRPr="00167541" w:rsidR="000B1813">
        <w:t>clearly surround that appointment</w:t>
      </w:r>
      <w:r w:rsidRPr="00167541" w:rsidR="00F564AB">
        <w:t>,</w:t>
      </w:r>
      <w:r w:rsidRPr="00167541" w:rsidR="000B1813">
        <w:t xml:space="preserve"> if that </w:t>
      </w:r>
      <w:r w:rsidRPr="00167541" w:rsidR="008973E1">
        <w:t>“</w:t>
      </w:r>
      <w:r w:rsidR="00A44D7B">
        <w:t>c</w:t>
      </w:r>
      <w:r w:rsidRPr="00167541" w:rsidR="008973E1">
        <w:t xml:space="preserve">lose your eyes, close your ears, close your mouth” deal had been agreed some little while </w:t>
      </w:r>
      <w:r w:rsidRPr="00167541" w:rsidR="00C153CF">
        <w:t>ago?</w:t>
      </w:r>
    </w:p>
    <w:p w:rsidR="008C0F60" w:rsidRPr="00167541" w:rsidP="00456F65">
      <w:pPr>
        <w:pStyle w:val="Answer"/>
      </w:pPr>
      <w:sdt>
        <w:sdtPr>
          <w:alias w:val="Witness"/>
          <w:id w:val="-601189526"/>
          <w:placeholder>
            <w:docPart w:val="DefaultPlaceholder_-1854013440"/>
          </w:placeholder>
          <w:richText/>
        </w:sdtPr>
        <w:sdtContent>
          <w:r w:rsidRPr="00167541" w:rsidR="0065431E">
            <w:rPr>
              <w:b/>
              <w:bCs/>
              <w:i/>
              <w:iCs/>
            </w:rPr>
            <w:t>Kenny Donaldson</w:t>
          </w:r>
          <w:r w:rsidRPr="00167541" w:rsidR="00456F65">
            <w:rPr>
              <w:b/>
            </w:rPr>
            <w:t xml:space="preserve">: </w:t>
          </w:r>
        </w:sdtContent>
      </w:sdt>
      <w:r w:rsidR="00A44D7B">
        <w:t>I</w:t>
      </w:r>
      <w:r w:rsidRPr="00167541" w:rsidR="00F564AB">
        <w:t>t</w:t>
      </w:r>
      <w:r w:rsidRPr="00167541" w:rsidR="00456F65">
        <w:t xml:space="preserve"> is smoke and mirrors. </w:t>
      </w:r>
      <w:r w:rsidRPr="00167541" w:rsidR="00C153CF">
        <w:t xml:space="preserve">We have had many circumstances down the years with </w:t>
      </w:r>
      <w:r w:rsidRPr="00167541" w:rsidR="00F564AB">
        <w:t>G</w:t>
      </w:r>
      <w:r w:rsidRPr="00167541" w:rsidR="00C153CF">
        <w:t>overnment</w:t>
      </w:r>
      <w:r w:rsidRPr="00167541" w:rsidR="00F564AB">
        <w:t>s</w:t>
      </w:r>
      <w:r w:rsidRPr="00167541" w:rsidR="00C153CF">
        <w:t xml:space="preserve"> where </w:t>
      </w:r>
      <w:r w:rsidRPr="00167541" w:rsidR="00C153CF">
        <w:t>shadow</w:t>
      </w:r>
      <w:r w:rsidRPr="00167541" w:rsidR="00F564AB">
        <w:t>-</w:t>
      </w:r>
      <w:r w:rsidRPr="00167541" w:rsidR="00C153CF">
        <w:t>boxing</w:t>
      </w:r>
      <w:r w:rsidRPr="00167541" w:rsidR="00C153CF">
        <w:t xml:space="preserve"> </w:t>
      </w:r>
      <w:r w:rsidRPr="00167541" w:rsidR="00F564AB">
        <w:t xml:space="preserve">has gone </w:t>
      </w:r>
      <w:r w:rsidRPr="00167541" w:rsidR="00C153CF">
        <w:t>on.</w:t>
      </w:r>
      <w:r w:rsidRPr="00167541" w:rsidR="00F564AB">
        <w:t xml:space="preserve"> In terms of the p</w:t>
      </w:r>
      <w:r w:rsidRPr="00167541" w:rsidR="00C153CF">
        <w:t xml:space="preserve">eople who actually stand to fight a campaign, the campaign in many ways is almost incapable of being won because a prior deal has been made. </w:t>
      </w:r>
      <w:r w:rsidRPr="00167541" w:rsidR="00447916">
        <w:t>Yesterday</w:t>
      </w:r>
      <w:r w:rsidR="00A44D7B">
        <w:t>,</w:t>
      </w:r>
      <w:r w:rsidRPr="00167541" w:rsidR="00447916">
        <w:t xml:space="preserve"> </w:t>
      </w:r>
      <w:r w:rsidRPr="00167541" w:rsidR="002D1748">
        <w:t>Mr</w:t>
      </w:r>
      <w:r w:rsidRPr="00167541" w:rsidR="00245F2A">
        <w:t xml:space="preserve"> </w:t>
      </w:r>
      <w:r w:rsidRPr="00167541" w:rsidR="00F564AB">
        <w:t>Rashwan</w:t>
      </w:r>
      <w:r w:rsidRPr="00167541" w:rsidR="00F564AB">
        <w:t xml:space="preserve"> </w:t>
      </w:r>
      <w:r w:rsidRPr="00167541" w:rsidR="002D1748">
        <w:t>was very strong in h</w:t>
      </w:r>
      <w:r w:rsidRPr="00167541" w:rsidR="00C153CF">
        <w:t>i</w:t>
      </w:r>
      <w:r w:rsidRPr="00167541" w:rsidR="002D1748">
        <w:t>s comments that this is an arrangement</w:t>
      </w:r>
      <w:r w:rsidRPr="00167541" w:rsidR="00F564AB">
        <w:t>—I think he</w:t>
      </w:r>
      <w:r w:rsidRPr="00167541" w:rsidR="008B3C5A">
        <w:t xml:space="preserve"> used the term “resolution”</w:t>
      </w:r>
      <w:r w:rsidRPr="00167541" w:rsidR="00F564AB">
        <w:t>—that</w:t>
      </w:r>
      <w:r w:rsidRPr="00167541" w:rsidR="008B3C5A">
        <w:t xml:space="preserve"> is binding and </w:t>
      </w:r>
      <w:r w:rsidRPr="00167541" w:rsidR="00F564AB">
        <w:t>that</w:t>
      </w:r>
      <w:r w:rsidRPr="00167541" w:rsidR="008B3C5A">
        <w:t xml:space="preserve"> is for other national </w:t>
      </w:r>
      <w:r w:rsidRPr="00167541" w:rsidR="00F564AB">
        <w:t>G</w:t>
      </w:r>
      <w:r w:rsidRPr="00167541" w:rsidR="008B3C5A">
        <w:t>overnments to take forward</w:t>
      </w:r>
      <w:r w:rsidRPr="00167541">
        <w:t>, aside from who actually made it in the first place</w:t>
      </w:r>
      <w:r w:rsidRPr="00167541" w:rsidR="00F564AB">
        <w:t>. T</w:t>
      </w:r>
      <w:r w:rsidRPr="00167541">
        <w:t xml:space="preserve">hat commitment </w:t>
      </w:r>
      <w:r w:rsidRPr="00167541" w:rsidR="00F564AB">
        <w:t>exists</w:t>
      </w:r>
      <w:r w:rsidRPr="00167541">
        <w:t>.</w:t>
      </w:r>
    </w:p>
    <w:p w:rsidR="007A4F7D" w:rsidRPr="00167541" w:rsidP="00456F65">
      <w:pPr>
        <w:pStyle w:val="Answer"/>
      </w:pPr>
      <w:r w:rsidRPr="00167541">
        <w:t xml:space="preserve">I do not accept that </w:t>
      </w:r>
      <w:r w:rsidR="00A44D7B">
        <w:t>the</w:t>
      </w:r>
      <w:r w:rsidRPr="00167541">
        <w:t xml:space="preserve"> matter </w:t>
      </w:r>
      <w:r w:rsidR="00A44D7B">
        <w:t xml:space="preserve">is </w:t>
      </w:r>
      <w:r w:rsidRPr="00167541">
        <w:t>done and dusted</w:t>
      </w:r>
      <w:r w:rsidR="00A44D7B">
        <w:t>,</w:t>
      </w:r>
      <w:r w:rsidRPr="00167541" w:rsidR="00F564AB">
        <w:t xml:space="preserve"> I have to say that.</w:t>
      </w:r>
      <w:r w:rsidRPr="00167541">
        <w:t xml:space="preserve"> He also spoke of the issue of the frozen assets</w:t>
      </w:r>
      <w:r w:rsidRPr="00167541" w:rsidR="00F564AB">
        <w:t>,</w:t>
      </w:r>
      <w:r w:rsidRPr="00167541" w:rsidR="008C0F60">
        <w:t xml:space="preserve"> and his assertion </w:t>
      </w:r>
      <w:r w:rsidR="00A44D7B">
        <w:t>is</w:t>
      </w:r>
      <w:r w:rsidRPr="00167541" w:rsidR="008C0F60">
        <w:t xml:space="preserve"> that the frozen assets were obviously protected</w:t>
      </w:r>
      <w:r w:rsidRPr="00167541" w:rsidR="00381BEA">
        <w:t xml:space="preserve"> by the </w:t>
      </w:r>
      <w:r w:rsidRPr="00167541" w:rsidR="00F564AB">
        <w:t>UN</w:t>
      </w:r>
      <w:r w:rsidRPr="00167541" w:rsidR="00381BEA">
        <w:t xml:space="preserve"> Security Council resolution</w:t>
      </w:r>
      <w:r w:rsidRPr="00167541" w:rsidR="00F564AB">
        <w:t>—</w:t>
      </w:r>
      <w:r w:rsidRPr="00167541" w:rsidR="00CD22CA">
        <w:t xml:space="preserve">we </w:t>
      </w:r>
      <w:r w:rsidRPr="00167541" w:rsidR="00381BEA">
        <w:t>know</w:t>
      </w:r>
      <w:r w:rsidRPr="00167541" w:rsidR="00CD22CA">
        <w:t xml:space="preserve"> that</w:t>
      </w:r>
      <w:r w:rsidRPr="00167541" w:rsidR="00F564AB">
        <w:t>—</w:t>
      </w:r>
      <w:r w:rsidRPr="00167541" w:rsidR="00CD22CA">
        <w:t xml:space="preserve">but he furthermore added that the interest on those frozen assets </w:t>
      </w:r>
      <w:r w:rsidR="00A44D7B">
        <w:t>is</w:t>
      </w:r>
      <w:r w:rsidRPr="00167541" w:rsidR="00CD22CA">
        <w:t xml:space="preserve"> also protected by th</w:t>
      </w:r>
      <w:r w:rsidRPr="00167541" w:rsidR="002C6DFC">
        <w:t xml:space="preserve">at resolution. </w:t>
      </w:r>
      <w:r w:rsidRPr="00167541">
        <w:t>My understanding</w:t>
      </w:r>
      <w:r w:rsidRPr="00167541" w:rsidR="00F564AB">
        <w:t xml:space="preserve">, </w:t>
      </w:r>
      <w:r w:rsidRPr="00167541">
        <w:t>certainly</w:t>
      </w:r>
      <w:r w:rsidRPr="00167541" w:rsidR="00F564AB">
        <w:t xml:space="preserve">, is </w:t>
      </w:r>
      <w:r w:rsidRPr="00167541">
        <w:t>that that is not the case</w:t>
      </w:r>
      <w:r w:rsidRPr="00167541" w:rsidR="00F564AB">
        <w:t>. A</w:t>
      </w:r>
      <w:r w:rsidRPr="00167541">
        <w:t>gain,</w:t>
      </w:r>
      <w:r w:rsidRPr="00167541" w:rsidR="002C6DFC">
        <w:t xml:space="preserve"> </w:t>
      </w:r>
      <w:r w:rsidRPr="00167541">
        <w:t>we need transparency around</w:t>
      </w:r>
      <w:r w:rsidRPr="00167541" w:rsidR="002C6DFC">
        <w:t xml:space="preserve"> all of</w:t>
      </w:r>
      <w:r w:rsidRPr="00167541">
        <w:t xml:space="preserve"> that</w:t>
      </w:r>
      <w:r w:rsidRPr="00167541" w:rsidR="00F564AB">
        <w:t>. W</w:t>
      </w:r>
      <w:r w:rsidRPr="00167541" w:rsidR="002C6DFC">
        <w:t xml:space="preserve">hat </w:t>
      </w:r>
      <w:r w:rsidRPr="00167541" w:rsidR="00F564AB">
        <w:t xml:space="preserve">have </w:t>
      </w:r>
      <w:r w:rsidRPr="00167541" w:rsidR="002C6DFC">
        <w:t xml:space="preserve">the </w:t>
      </w:r>
      <w:r w:rsidRPr="00167541" w:rsidR="00B7727E">
        <w:t>UK Government</w:t>
      </w:r>
      <w:r w:rsidRPr="00167541" w:rsidR="00347527">
        <w:t xml:space="preserve"> done with those </w:t>
      </w:r>
      <w:r w:rsidR="00A44D7B">
        <w:t>moneys</w:t>
      </w:r>
      <w:r w:rsidRPr="00167541" w:rsidR="00347527">
        <w:t xml:space="preserve">, and who authorised </w:t>
      </w:r>
      <w:r w:rsidRPr="00167541" w:rsidR="00F564AB">
        <w:t xml:space="preserve">them </w:t>
      </w:r>
      <w:r w:rsidRPr="00167541" w:rsidR="00347527">
        <w:t xml:space="preserve">being used </w:t>
      </w:r>
      <w:r w:rsidRPr="00167541" w:rsidR="00885822">
        <w:t>in a different manner</w:t>
      </w:r>
      <w:r w:rsidRPr="00167541" w:rsidR="00F564AB">
        <w:t>?</w:t>
      </w:r>
      <w:r w:rsidRPr="00167541" w:rsidR="00885822">
        <w:t xml:space="preserve"> There </w:t>
      </w:r>
      <w:r w:rsidR="00A44D7B">
        <w:t>is a</w:t>
      </w:r>
      <w:r w:rsidRPr="00167541" w:rsidR="00885822">
        <w:t xml:space="preserve"> whole range of issues to probe around that.</w:t>
      </w:r>
      <w:r w:rsidRPr="00167541" w:rsidR="00A641B2">
        <w:t xml:space="preserve"> </w:t>
      </w:r>
    </w:p>
    <w:p w:rsidR="00F564AB" w:rsidRPr="00167541" w:rsidP="007914BE">
      <w:pPr>
        <w:pStyle w:val="Question"/>
        <w:numPr>
          <w:ilvl w:val="0"/>
          <w:numId w:val="0"/>
        </w:numPr>
        <w:ind w:left="794"/>
      </w:pPr>
      <w:sdt>
        <w:sdtPr>
          <w:alias w:val="Member"/>
          <w:tag w:val="&lt;Member mnisId='4494' dodsId='72275'&gt;"/>
          <w:id w:val="-586765971"/>
          <w:placeholder>
            <w:docPart w:val="DefaultPlaceholder_-1854013440"/>
          </w:placeholder>
          <w:richText/>
        </w:sdtPr>
        <w:sdtContent>
          <w:r w:rsidRPr="00167541" w:rsidR="007A4F7D">
            <w:rPr>
              <w:b/>
            </w:rPr>
            <w:t>Chair:</w:t>
          </w:r>
        </w:sdtContent>
      </w:sdt>
      <w:r w:rsidRPr="00167541" w:rsidR="007A4F7D">
        <w:t xml:space="preserve"> Mr Donaldson, I do not know if I can be</w:t>
      </w:r>
      <w:r w:rsidRPr="00167541" w:rsidR="00885822">
        <w:t xml:space="preserve"> at all</w:t>
      </w:r>
      <w:r w:rsidRPr="00167541" w:rsidR="007A4F7D">
        <w:t xml:space="preserve"> helpful to you on that</w:t>
      </w:r>
      <w:r w:rsidRPr="00167541" w:rsidR="00885822">
        <w:t xml:space="preserve">, but the </w:t>
      </w:r>
      <w:r w:rsidRPr="00167541" w:rsidR="00966D99">
        <w:t>understanding</w:t>
      </w:r>
      <w:r w:rsidRPr="00167541" w:rsidR="00885822">
        <w:t xml:space="preserve"> o</w:t>
      </w:r>
      <w:r w:rsidRPr="00167541" w:rsidR="00966D99">
        <w:t xml:space="preserve">f this Committee is that </w:t>
      </w:r>
      <w:r w:rsidRPr="00167541" w:rsidR="001B1831">
        <w:t xml:space="preserve">the assertion that the interest remains part of the asset frozen is correct, and the </w:t>
      </w:r>
      <w:r w:rsidRPr="00167541" w:rsidR="00B7727E">
        <w:t>UK Government</w:t>
      </w:r>
      <w:r w:rsidRPr="00167541" w:rsidR="001B1831">
        <w:t xml:space="preserve"> could not do a midnight raid on it. </w:t>
      </w:r>
      <w:r w:rsidRPr="00167541" w:rsidR="007A4F7D">
        <w:t>We know that the tax due on those investments has been received by the Treasury</w:t>
      </w:r>
      <w:r w:rsidRPr="00167541" w:rsidR="002A3E73">
        <w:t xml:space="preserve"> and has just been rolled into general income and expenditure, just into a general taxation receipt</w:t>
      </w:r>
      <w:r w:rsidRPr="00167541" w:rsidR="007A4F7D">
        <w:t xml:space="preserve">. </w:t>
      </w:r>
    </w:p>
    <w:p w:rsidR="00737ABB" w:rsidRPr="00167541" w:rsidP="007914BE">
      <w:pPr>
        <w:pStyle w:val="Question"/>
        <w:numPr>
          <w:ilvl w:val="0"/>
          <w:numId w:val="0"/>
        </w:numPr>
        <w:ind w:left="794"/>
      </w:pPr>
      <w:r w:rsidRPr="00167541">
        <w:t>It strikes us that there are two ways of dealing with this</w:t>
      </w:r>
      <w:r w:rsidRPr="00167541" w:rsidR="00F564AB">
        <w:t>: either t</w:t>
      </w:r>
      <w:r w:rsidRPr="00167541" w:rsidR="002A3E73">
        <w:t xml:space="preserve">he Treasury can </w:t>
      </w:r>
      <w:r w:rsidRPr="00167541" w:rsidR="008F1DFB">
        <w:t xml:space="preserve">retrospectively ringfence and effectively hypothecate </w:t>
      </w:r>
      <w:r w:rsidRPr="00167541" w:rsidR="00F61A5A">
        <w:t>that tax for the purpose for which you and others have been campaigning, o</w:t>
      </w:r>
      <w:r w:rsidRPr="00167541" w:rsidR="00172520">
        <w:t xml:space="preserve">r </w:t>
      </w:r>
      <w:r w:rsidRPr="00167541" w:rsidR="00547746">
        <w:t xml:space="preserve">it can </w:t>
      </w:r>
      <w:r w:rsidRPr="00167541" w:rsidR="00172520">
        <w:t>explore what quid pro quo</w:t>
      </w:r>
      <w:r w:rsidRPr="00167541" w:rsidR="00547746">
        <w:t>, to use a phrase you have referenced,</w:t>
      </w:r>
      <w:r w:rsidRPr="00167541" w:rsidR="00172520">
        <w:t xml:space="preserve"> might exist</w:t>
      </w:r>
      <w:r w:rsidRPr="00167541" w:rsidR="00547746">
        <w:t xml:space="preserve"> to facilitate </w:t>
      </w:r>
      <w:r w:rsidRPr="00167541" w:rsidR="00846003">
        <w:t xml:space="preserve">the defrosting </w:t>
      </w:r>
      <w:r w:rsidRPr="00167541" w:rsidR="00F564AB">
        <w:t>of</w:t>
      </w:r>
      <w:r w:rsidRPr="00167541" w:rsidR="00846003">
        <w:t xml:space="preserve"> assets frozen via the </w:t>
      </w:r>
      <w:r w:rsidR="00A44D7B">
        <w:t>UN</w:t>
      </w:r>
      <w:r w:rsidRPr="00167541" w:rsidR="00846003">
        <w:t xml:space="preserve"> resolution</w:t>
      </w:r>
      <w:r w:rsidRPr="00167541" w:rsidR="00F564AB">
        <w:t xml:space="preserve">—we are, after all, a </w:t>
      </w:r>
      <w:r w:rsidRPr="00167541">
        <w:t>permanent member of the Security Council</w:t>
      </w:r>
      <w:r w:rsidRPr="00167541" w:rsidR="00F564AB">
        <w:t xml:space="preserve">—but </w:t>
      </w:r>
      <w:r w:rsidRPr="00167541">
        <w:t>only</w:t>
      </w:r>
      <w:r w:rsidRPr="00167541" w:rsidR="00846003">
        <w:t xml:space="preserve"> allow that to happen </w:t>
      </w:r>
      <w:r w:rsidRPr="00167541">
        <w:t xml:space="preserve">if the Libyan </w:t>
      </w:r>
      <w:r w:rsidRPr="00167541" w:rsidR="00F564AB">
        <w:t>G</w:t>
      </w:r>
      <w:r w:rsidRPr="00167541">
        <w:t>overnment step up to the plate and</w:t>
      </w:r>
      <w:r w:rsidRPr="00167541" w:rsidR="00F564AB">
        <w:t xml:space="preserve"> </w:t>
      </w:r>
      <w:r w:rsidRPr="00167541">
        <w:t xml:space="preserve">generate some funds for the specific and special purposes </w:t>
      </w:r>
      <w:r w:rsidRPr="00167541" w:rsidR="00F564AB">
        <w:t>that</w:t>
      </w:r>
      <w:r w:rsidRPr="00167541">
        <w:t xml:space="preserve"> we are talking about this morning.</w:t>
      </w:r>
    </w:p>
    <w:p w:rsidR="009C547A" w:rsidRPr="00167541" w:rsidP="00737ABB">
      <w:pPr>
        <w:pStyle w:val="Question"/>
        <w:numPr>
          <w:ilvl w:val="0"/>
          <w:numId w:val="0"/>
        </w:numPr>
        <w:ind w:left="794"/>
      </w:pPr>
      <w:r w:rsidRPr="00167541">
        <w:t xml:space="preserve">You are </w:t>
      </w:r>
      <w:r w:rsidRPr="00167541" w:rsidR="00406A21">
        <w:t>right</w:t>
      </w:r>
      <w:r w:rsidRPr="00167541">
        <w:t xml:space="preserve"> to </w:t>
      </w:r>
      <w:r w:rsidRPr="00167541" w:rsidR="00406A21">
        <w:t>s</w:t>
      </w:r>
      <w:r w:rsidRPr="00167541">
        <w:t>ay that there are a number of questions</w:t>
      </w:r>
      <w:r w:rsidRPr="00167541" w:rsidR="00F564AB">
        <w:t xml:space="preserve"> that</w:t>
      </w:r>
      <w:r w:rsidRPr="00167541">
        <w:t xml:space="preserve"> are probably best answered by the </w:t>
      </w:r>
      <w:r w:rsidRPr="00167541" w:rsidR="00B03D29">
        <w:t>Foreign Office</w:t>
      </w:r>
      <w:r w:rsidRPr="00167541" w:rsidR="00F564AB">
        <w:t>. R</w:t>
      </w:r>
      <w:r w:rsidRPr="00167541" w:rsidR="007914BE">
        <w:t>est assured</w:t>
      </w:r>
      <w:r w:rsidRPr="00167541" w:rsidR="00F564AB">
        <w:t xml:space="preserve"> that, </w:t>
      </w:r>
      <w:r w:rsidRPr="00167541" w:rsidR="007914BE">
        <w:t>as a Committee</w:t>
      </w:r>
      <w:r w:rsidRPr="00167541" w:rsidR="00F564AB">
        <w:t>,</w:t>
      </w:r>
      <w:r w:rsidRPr="00167541" w:rsidR="007914BE">
        <w:t xml:space="preserve"> we will continue to pursue those. </w:t>
      </w:r>
    </w:p>
    <w:p w:rsidR="00456F65" w:rsidRPr="00167541" w:rsidP="00020651">
      <w:pPr>
        <w:pStyle w:val="Question"/>
      </w:pPr>
      <w:sdt>
        <w:sdtPr>
          <w:alias w:val="Member"/>
          <w:tag w:val="&lt;Member mnisId='4129' dodsId='33629'&gt;"/>
          <w:id w:val="-1152214482"/>
          <w:placeholder>
            <w:docPart w:val="DefaultPlaceholder_-1854013440"/>
          </w:placeholder>
          <w:richText/>
        </w:sdtPr>
        <w:sdtContent>
          <w:r w:rsidRPr="00167541" w:rsidR="009C547A">
            <w:rPr>
              <w:b/>
            </w:rPr>
            <w:t>Ian Paisley:</w:t>
          </w:r>
        </w:sdtContent>
      </w:sdt>
      <w:r w:rsidRPr="00167541" w:rsidR="009C547A">
        <w:t xml:space="preserve"> </w:t>
      </w:r>
      <w:r w:rsidRPr="00167541" w:rsidR="007914BE">
        <w:t>Welcome to our two new witnesses.</w:t>
      </w:r>
      <w:r w:rsidRPr="00167541" w:rsidR="00A641B2">
        <w:t xml:space="preserve"> </w:t>
      </w:r>
      <w:r w:rsidRPr="00167541" w:rsidR="007914BE">
        <w:t xml:space="preserve">I appreciate what has already been very well said. </w:t>
      </w:r>
      <w:r w:rsidRPr="00167541" w:rsidR="00BF4D48">
        <w:t>Mr Donaldson</w:t>
      </w:r>
      <w:r w:rsidRPr="00167541" w:rsidR="00567C5E">
        <w:t xml:space="preserve">, can </w:t>
      </w:r>
      <w:r w:rsidRPr="00167541" w:rsidR="00020651">
        <w:t xml:space="preserve">I </w:t>
      </w:r>
      <w:r w:rsidRPr="00167541" w:rsidR="00567C5E">
        <w:t xml:space="preserve">turn </w:t>
      </w:r>
      <w:r w:rsidRPr="00167541" w:rsidR="003875A5">
        <w:t xml:space="preserve">to what you said about </w:t>
      </w:r>
      <w:r w:rsidRPr="00167541" w:rsidR="00B975E6">
        <w:t xml:space="preserve">Saeed </w:t>
      </w:r>
      <w:r w:rsidRPr="00167541" w:rsidR="00020651">
        <w:t>Rashwan</w:t>
      </w:r>
      <w:r w:rsidRPr="00167541" w:rsidR="00352636">
        <w:t xml:space="preserve"> and the interview that you shared with him?</w:t>
      </w:r>
      <w:r w:rsidRPr="00167541" w:rsidR="00B975E6">
        <w:t xml:space="preserve"> </w:t>
      </w:r>
      <w:r w:rsidRPr="00167541" w:rsidR="009C547A">
        <w:t>If it is the case that</w:t>
      </w:r>
      <w:r w:rsidR="00A44D7B">
        <w:t>,</w:t>
      </w:r>
      <w:r w:rsidRPr="00167541" w:rsidR="00352636">
        <w:t xml:space="preserve"> diplomatically</w:t>
      </w:r>
      <w:r w:rsidR="00A44D7B">
        <w:t>,</w:t>
      </w:r>
      <w:r w:rsidRPr="00167541" w:rsidR="00352636">
        <w:t xml:space="preserve"> this case is over from their perspective and that they have some</w:t>
      </w:r>
      <w:r w:rsidRPr="00167541" w:rsidR="00020651">
        <w:t xml:space="preserve"> sort of</w:t>
      </w:r>
      <w:r w:rsidRPr="00167541" w:rsidR="00352636">
        <w:t xml:space="preserve"> understanding with Her Majesty’s Government about that, then the UK using the tax on the froz</w:t>
      </w:r>
      <w:r w:rsidRPr="00167541" w:rsidR="00216C82">
        <w:t>en assets</w:t>
      </w:r>
      <w:r w:rsidRPr="00167541" w:rsidR="0011222A">
        <w:t xml:space="preserve"> is the only route that appears to be open to us</w:t>
      </w:r>
      <w:r w:rsidRPr="00167541" w:rsidR="00020651">
        <w:t xml:space="preserve">. </w:t>
      </w:r>
      <w:r w:rsidRPr="00167541" w:rsidR="00D65BD4">
        <w:t xml:space="preserve">It </w:t>
      </w:r>
      <w:r w:rsidRPr="00167541" w:rsidR="00020651">
        <w:t xml:space="preserve">has </w:t>
      </w:r>
      <w:r w:rsidRPr="00167541" w:rsidR="00D65BD4">
        <w:t xml:space="preserve">actually </w:t>
      </w:r>
      <w:r w:rsidRPr="00167541" w:rsidR="00020651">
        <w:t>narrowed the</w:t>
      </w:r>
      <w:r w:rsidRPr="00167541" w:rsidR="00D65BD4">
        <w:t xml:space="preserve"> ground.</w:t>
      </w:r>
      <w:r w:rsidRPr="00167541" w:rsidR="00A641B2">
        <w:t xml:space="preserve"> </w:t>
      </w:r>
      <w:r w:rsidRPr="00167541" w:rsidR="0011222A">
        <w:t xml:space="preserve">Your interview may have been </w:t>
      </w:r>
      <w:r w:rsidRPr="00167541" w:rsidR="00D65BD4">
        <w:t xml:space="preserve">very </w:t>
      </w:r>
      <w:r w:rsidRPr="00167541" w:rsidR="0011222A">
        <w:t xml:space="preserve">necessary in making </w:t>
      </w:r>
      <w:r w:rsidRPr="00167541" w:rsidR="00D65BD4">
        <w:t>it abundantly</w:t>
      </w:r>
      <w:r w:rsidRPr="00167541" w:rsidR="0011222A">
        <w:t xml:space="preserve"> clear</w:t>
      </w:r>
      <w:r w:rsidRPr="00167541" w:rsidR="00D65BD4">
        <w:t xml:space="preserve"> that</w:t>
      </w:r>
      <w:r w:rsidRPr="00167541" w:rsidR="00020651">
        <w:t>,</w:t>
      </w:r>
      <w:r w:rsidRPr="00167541" w:rsidR="00D65BD4">
        <w:t xml:space="preserve"> if we want to resolve this matter expeditiously</w:t>
      </w:r>
      <w:r w:rsidRPr="00167541" w:rsidR="00020651">
        <w:t>,</w:t>
      </w:r>
      <w:r w:rsidRPr="00167541" w:rsidR="00D65BD4">
        <w:t xml:space="preserve"> at this point the only way we can do</w:t>
      </w:r>
      <w:r w:rsidRPr="00167541" w:rsidR="00020651">
        <w:t xml:space="preserve"> it</w:t>
      </w:r>
      <w:r w:rsidRPr="00167541" w:rsidR="00D65BD4">
        <w:t xml:space="preserve"> is by</w:t>
      </w:r>
      <w:r w:rsidRPr="00167541" w:rsidR="000A16D1">
        <w:t xml:space="preserve"> setting everyone else aside and</w:t>
      </w:r>
      <w:r w:rsidRPr="00167541" w:rsidR="00D65BD4">
        <w:t xml:space="preserve"> </w:t>
      </w:r>
      <w:r w:rsidRPr="00167541" w:rsidR="000A16D1">
        <w:t xml:space="preserve">encouraging Her Majesty’s Government to allow the tax on the </w:t>
      </w:r>
      <w:r w:rsidR="00A44D7B">
        <w:t>moneys</w:t>
      </w:r>
      <w:r w:rsidRPr="00167541" w:rsidR="000A16D1">
        <w:t xml:space="preserve"> that the </w:t>
      </w:r>
      <w:r w:rsidRPr="00167541" w:rsidR="00020651">
        <w:t>G</w:t>
      </w:r>
      <w:r w:rsidRPr="00167541" w:rsidR="000A16D1">
        <w:t xml:space="preserve">overnment </w:t>
      </w:r>
      <w:r w:rsidRPr="00167541" w:rsidR="00020651">
        <w:t xml:space="preserve">have </w:t>
      </w:r>
      <w:r w:rsidRPr="00167541" w:rsidR="000A16D1">
        <w:t>raised to be used for the victims of Gaddafi</w:t>
      </w:r>
      <w:r w:rsidRPr="00167541" w:rsidR="00E26A1B">
        <w:t xml:space="preserve">-sponsored terrorism. </w:t>
      </w:r>
      <w:r w:rsidRPr="00167541" w:rsidR="00406A21">
        <w:t xml:space="preserve">That appears to be the only immediate route that is </w:t>
      </w:r>
      <w:r w:rsidRPr="00167541" w:rsidR="00E26A1B">
        <w:t xml:space="preserve">open to us. It is tens of millions of pounds. Would you welcome </w:t>
      </w:r>
      <w:r w:rsidRPr="00167541" w:rsidR="00020651">
        <w:t>it if we could get the</w:t>
      </w:r>
      <w:r w:rsidRPr="00167541" w:rsidR="00E26A1B">
        <w:t xml:space="preserve"> Government on</w:t>
      </w:r>
      <w:r w:rsidRPr="00167541" w:rsidR="00020651">
        <w:t xml:space="preserve"> </w:t>
      </w:r>
      <w:r w:rsidRPr="00167541" w:rsidR="00E26A1B">
        <w:t xml:space="preserve">to that page? </w:t>
      </w:r>
    </w:p>
    <w:p w:rsidR="0077376C" w:rsidRPr="00167541" w:rsidP="00406A21">
      <w:pPr>
        <w:pStyle w:val="Answer"/>
      </w:pPr>
      <w:sdt>
        <w:sdtPr>
          <w:alias w:val="Witness"/>
          <w:id w:val="-1521770368"/>
          <w:placeholder>
            <w:docPart w:val="DefaultPlaceholder_-1854013440"/>
          </w:placeholder>
          <w:richText/>
        </w:sdtPr>
        <w:sdtContent>
          <w:r w:rsidRPr="00167541" w:rsidR="0065431E">
            <w:rPr>
              <w:b/>
              <w:bCs/>
              <w:i/>
              <w:iCs/>
            </w:rPr>
            <w:t>Kenny Donaldson</w:t>
          </w:r>
          <w:r w:rsidRPr="00167541" w:rsidR="00406A21">
            <w:rPr>
              <w:b/>
            </w:rPr>
            <w:t xml:space="preserve">: </w:t>
          </w:r>
        </w:sdtContent>
      </w:sdt>
      <w:r w:rsidRPr="00167541" w:rsidR="00406A21">
        <w:t xml:space="preserve">I </w:t>
      </w:r>
      <w:r w:rsidRPr="00167541" w:rsidR="00E26A1B">
        <w:t xml:space="preserve">absolutely </w:t>
      </w:r>
      <w:r w:rsidRPr="00167541" w:rsidR="00406A21">
        <w:t>share the analysis that that is going to be the short to medium</w:t>
      </w:r>
      <w:r w:rsidRPr="00167541" w:rsidR="00E26A1B">
        <w:t>-</w:t>
      </w:r>
      <w:r w:rsidRPr="00167541" w:rsidR="00406A21">
        <w:t>term resolution to all of this</w:t>
      </w:r>
      <w:r w:rsidRPr="00167541" w:rsidR="00E26A1B">
        <w:t xml:space="preserve">. I feel that we could kick this around for another five </w:t>
      </w:r>
      <w:r w:rsidRPr="00167541" w:rsidR="00020651">
        <w:t>or</w:t>
      </w:r>
      <w:r w:rsidRPr="00167541" w:rsidR="00E26A1B">
        <w:t xml:space="preserve"> 10 years and it will still </w:t>
      </w:r>
      <w:r w:rsidRPr="00167541" w:rsidR="00246C52">
        <w:t>go nowhere</w:t>
      </w:r>
      <w:r w:rsidRPr="00167541" w:rsidR="00020651">
        <w:t>, and m</w:t>
      </w:r>
      <w:r w:rsidRPr="00167541" w:rsidR="00246C52">
        <w:t xml:space="preserve">ore and more of those impacted will be gone. </w:t>
      </w:r>
      <w:r w:rsidRPr="00167541" w:rsidR="00406A21">
        <w:t>The Government need to understand</w:t>
      </w:r>
      <w:r w:rsidRPr="00167541" w:rsidR="00020651">
        <w:t xml:space="preserve"> something as well. They</w:t>
      </w:r>
      <w:r w:rsidRPr="00167541" w:rsidR="00EB15F0">
        <w:t xml:space="preserve"> introduced a national piece of legislation in terms of the</w:t>
      </w:r>
      <w:r w:rsidRPr="00167541" w:rsidR="005E3E01">
        <w:t xml:space="preserve"> Troubles </w:t>
      </w:r>
      <w:r w:rsidRPr="00167541" w:rsidR="00020651">
        <w:t>p</w:t>
      </w:r>
      <w:r w:rsidRPr="00167541" w:rsidR="005E3E01">
        <w:t xml:space="preserve">ermanent </w:t>
      </w:r>
      <w:r w:rsidRPr="00167541" w:rsidR="00020651">
        <w:t>d</w:t>
      </w:r>
      <w:r w:rsidRPr="00167541" w:rsidR="005E3E01">
        <w:t xml:space="preserve">isablement </w:t>
      </w:r>
      <w:r w:rsidRPr="00167541" w:rsidR="00020651">
        <w:t>p</w:t>
      </w:r>
      <w:r w:rsidRPr="00167541" w:rsidR="005E3E01">
        <w:t xml:space="preserve">ayment </w:t>
      </w:r>
      <w:r w:rsidRPr="00167541" w:rsidR="00020651">
        <w:t>s</w:t>
      </w:r>
      <w:r w:rsidRPr="00167541" w:rsidR="005E3E01">
        <w:t>cheme</w:t>
      </w:r>
      <w:r w:rsidRPr="00167541" w:rsidR="00020651">
        <w:t>.</w:t>
      </w:r>
      <w:r w:rsidRPr="00167541" w:rsidR="005E3E01">
        <w:t xml:space="preserve"> </w:t>
      </w:r>
      <w:r w:rsidRPr="00167541" w:rsidR="00020651">
        <w:t>I</w:t>
      </w:r>
      <w:r w:rsidRPr="00167541" w:rsidR="005E3E01">
        <w:t>n fairness</w:t>
      </w:r>
      <w:r w:rsidRPr="00167541" w:rsidR="00020651">
        <w:t>,</w:t>
      </w:r>
      <w:r w:rsidRPr="00167541" w:rsidR="005E3E01">
        <w:t xml:space="preserve"> that scheme would never have been </w:t>
      </w:r>
      <w:r w:rsidRPr="00167541" w:rsidR="009D6706">
        <w:t>legislated for in Northern Ireland. We know it would not have been because of the politic</w:t>
      </w:r>
      <w:r w:rsidR="00A44D7B">
        <w:t>s</w:t>
      </w:r>
      <w:r w:rsidRPr="00167541" w:rsidR="009D6706">
        <w:t xml:space="preserve"> and </w:t>
      </w:r>
      <w:r w:rsidRPr="00167541">
        <w:t xml:space="preserve">the refusal of a political party to accept that perpetrators </w:t>
      </w:r>
      <w:r w:rsidRPr="00167541" w:rsidR="00020651">
        <w:t xml:space="preserve">of terrorism </w:t>
      </w:r>
      <w:r w:rsidRPr="00167541">
        <w:t xml:space="preserve">should not be included within that. </w:t>
      </w:r>
      <w:r w:rsidRPr="00167541" w:rsidR="00406A21">
        <w:t xml:space="preserve">We know that. </w:t>
      </w:r>
    </w:p>
    <w:p w:rsidR="00A728F8" w:rsidRPr="00167541" w:rsidP="00020651">
      <w:pPr>
        <w:pStyle w:val="Answer"/>
      </w:pPr>
      <w:r w:rsidRPr="00167541">
        <w:t xml:space="preserve">The national </w:t>
      </w:r>
      <w:r w:rsidRPr="00167541" w:rsidR="00020651">
        <w:t>G</w:t>
      </w:r>
      <w:r w:rsidRPr="00167541">
        <w:t xml:space="preserve">overnment also need to keep time with the content of </w:t>
      </w:r>
      <w:r w:rsidRPr="00167541" w:rsidR="00020651">
        <w:t>their</w:t>
      </w:r>
      <w:r w:rsidRPr="00167541">
        <w:t xml:space="preserve"> own legislation.</w:t>
      </w:r>
      <w:r w:rsidRPr="00167541" w:rsidR="0077376C">
        <w:t xml:space="preserve"> </w:t>
      </w:r>
      <w:r w:rsidRPr="00167541" w:rsidR="00173CD7">
        <w:t xml:space="preserve">I hope Ms Quinton does not mind </w:t>
      </w:r>
      <w:r w:rsidR="00A44D7B">
        <w:t>my</w:t>
      </w:r>
      <w:r w:rsidRPr="00167541" w:rsidR="00173CD7">
        <w:t xml:space="preserve"> mentioning the </w:t>
      </w:r>
      <w:r w:rsidRPr="00167541" w:rsidR="007316E9">
        <w:t xml:space="preserve">Enniskillen </w:t>
      </w:r>
      <w:r w:rsidRPr="00167541" w:rsidR="00020651">
        <w:t xml:space="preserve">Poppy </w:t>
      </w:r>
      <w:r w:rsidRPr="00167541" w:rsidR="0069684D">
        <w:t>Day bomb</w:t>
      </w:r>
      <w:r w:rsidRPr="00167541" w:rsidR="00020651">
        <w:t>.</w:t>
      </w:r>
      <w:r w:rsidRPr="00167541" w:rsidR="0069684D">
        <w:t xml:space="preserve"> </w:t>
      </w:r>
      <w:r w:rsidRPr="00167541" w:rsidR="00020651">
        <w:t>T</w:t>
      </w:r>
      <w:r w:rsidRPr="00167541" w:rsidR="0069684D">
        <w:t>here were three sets of orphans left as a result of that particular bomb, b</w:t>
      </w:r>
      <w:r w:rsidRPr="00167541">
        <w:t>ut because those individuals were aged over 18 at the time</w:t>
      </w:r>
      <w:r w:rsidRPr="00167541" w:rsidR="00020651">
        <w:t>,</w:t>
      </w:r>
      <w:r w:rsidRPr="00167541">
        <w:t xml:space="preserve"> they were not viewed as depend</w:t>
      </w:r>
      <w:r w:rsidR="00A44D7B">
        <w:t>a</w:t>
      </w:r>
      <w:r w:rsidRPr="00167541">
        <w:t>nts.</w:t>
      </w:r>
      <w:r w:rsidRPr="00167541" w:rsidR="00A641B2">
        <w:t xml:space="preserve"> </w:t>
      </w:r>
      <w:r w:rsidRPr="00167541" w:rsidR="0069684D">
        <w:t>They received zero criminal injuries compensation</w:t>
      </w:r>
      <w:r w:rsidRPr="00167541" w:rsidR="00145ADB">
        <w:t xml:space="preserve">. In terms of the Troubles </w:t>
      </w:r>
      <w:r w:rsidRPr="00167541" w:rsidR="00020651">
        <w:t>p</w:t>
      </w:r>
      <w:r w:rsidRPr="00167541" w:rsidR="00145ADB">
        <w:t xml:space="preserve">ermanent </w:t>
      </w:r>
      <w:r w:rsidRPr="00167541" w:rsidR="00020651">
        <w:t>d</w:t>
      </w:r>
      <w:r w:rsidRPr="00167541" w:rsidR="00145ADB">
        <w:t xml:space="preserve">isablement </w:t>
      </w:r>
      <w:r w:rsidRPr="00167541" w:rsidR="00020651">
        <w:t>p</w:t>
      </w:r>
      <w:r w:rsidRPr="00167541" w:rsidR="00145ADB">
        <w:t xml:space="preserve">ayment </w:t>
      </w:r>
      <w:r w:rsidRPr="00167541" w:rsidR="00020651">
        <w:t>s</w:t>
      </w:r>
      <w:r w:rsidRPr="00167541" w:rsidR="00145ADB">
        <w:t xml:space="preserve">cheme, they will not be eligible because they were not </w:t>
      </w:r>
      <w:r w:rsidRPr="00167541" w:rsidR="00E517EB">
        <w:t>present at the particular time of the bomb.</w:t>
      </w:r>
      <w:r w:rsidRPr="00167541" w:rsidR="00145ADB">
        <w:t xml:space="preserve"> </w:t>
      </w:r>
      <w:r w:rsidRPr="00167541">
        <w:t xml:space="preserve">If they </w:t>
      </w:r>
      <w:r w:rsidRPr="00167541">
        <w:t>were</w:t>
      </w:r>
      <w:r w:rsidRPr="00167541">
        <w:t xml:space="preserve"> not present</w:t>
      </w:r>
      <w:r w:rsidRPr="00167541" w:rsidR="00E517EB">
        <w:t>,</w:t>
      </w:r>
      <w:r w:rsidRPr="00167541">
        <w:t xml:space="preserve"> they do not have an access point. </w:t>
      </w:r>
      <w:r w:rsidRPr="00167541" w:rsidR="00E517EB">
        <w:t>The Government need</w:t>
      </w:r>
      <w:r w:rsidRPr="00167541" w:rsidR="00020651">
        <w:t xml:space="preserve"> </w:t>
      </w:r>
      <w:r w:rsidRPr="00167541" w:rsidR="00E517EB">
        <w:t xml:space="preserve">to </w:t>
      </w:r>
      <w:r w:rsidR="00A44D7B">
        <w:t xml:space="preserve">be </w:t>
      </w:r>
      <w:r w:rsidRPr="00167541" w:rsidR="00E517EB">
        <w:t>very clear</w:t>
      </w:r>
      <w:r w:rsidRPr="00167541" w:rsidR="00020651">
        <w:t>,</w:t>
      </w:r>
      <w:r w:rsidRPr="00167541" w:rsidR="00E517EB">
        <w:t xml:space="preserve"> when </w:t>
      </w:r>
      <w:r w:rsidRPr="00167541" w:rsidR="00020651">
        <w:t>they</w:t>
      </w:r>
      <w:r w:rsidRPr="00167541" w:rsidR="00E517EB">
        <w:t xml:space="preserve"> use a tri</w:t>
      </w:r>
      <w:r w:rsidRPr="00167541" w:rsidR="00E16516">
        <w:t>t</w:t>
      </w:r>
      <w:r w:rsidRPr="00167541" w:rsidR="00E517EB">
        <w:t>e remark</w:t>
      </w:r>
      <w:r w:rsidRPr="00167541" w:rsidR="00020651">
        <w:t>—</w:t>
      </w:r>
      <w:r w:rsidRPr="00167541" w:rsidR="00E16516">
        <w:t>that other schemes are going to be developed by the Executive to compensate such individuals</w:t>
      </w:r>
      <w:r w:rsidRPr="00167541" w:rsidR="00020651">
        <w:t>—that</w:t>
      </w:r>
      <w:r w:rsidRPr="00167541">
        <w:t xml:space="preserve"> many people will not be supported</w:t>
      </w:r>
      <w:r w:rsidRPr="00167541" w:rsidR="000940F0">
        <w:t xml:space="preserve">, but the irony is </w:t>
      </w:r>
      <w:r w:rsidRPr="00167541" w:rsidR="00020651">
        <w:t xml:space="preserve">that </w:t>
      </w:r>
      <w:r w:rsidRPr="00167541" w:rsidR="000940F0">
        <w:t>there are people on the very periphery of victim</w:t>
      </w:r>
      <w:r w:rsidRPr="00167541" w:rsidR="00020651">
        <w:t>hood</w:t>
      </w:r>
      <w:r w:rsidRPr="00167541" w:rsidR="000940F0">
        <w:t xml:space="preserve">, </w:t>
      </w:r>
      <w:r w:rsidRPr="00167541" w:rsidR="00020651">
        <w:t xml:space="preserve">who, </w:t>
      </w:r>
      <w:r w:rsidRPr="00167541" w:rsidR="000940F0">
        <w:t xml:space="preserve">through psychological injury, will possibly receive support through that scheme. That is </w:t>
      </w:r>
      <w:r w:rsidRPr="00167541" w:rsidR="00020651">
        <w:t>crass and</w:t>
      </w:r>
      <w:r w:rsidRPr="00167541" w:rsidR="005C276C">
        <w:t xml:space="preserve"> wrong. </w:t>
      </w:r>
    </w:p>
    <w:p w:rsidR="00406A21" w:rsidRPr="00167541" w:rsidP="00A728F8">
      <w:pPr>
        <w:pStyle w:val="Question"/>
      </w:pPr>
      <w:sdt>
        <w:sdtPr>
          <w:alias w:val="Member"/>
          <w:tag w:val="&lt;Member mnisId='4129' dodsId='33629'&gt;"/>
          <w:id w:val="-1185361202"/>
          <w:placeholder>
            <w:docPart w:val="DefaultPlaceholder_-1854013440"/>
          </w:placeholder>
          <w:richText/>
        </w:sdtPr>
        <w:sdtContent>
          <w:r w:rsidRPr="00167541" w:rsidR="00A728F8">
            <w:rPr>
              <w:b/>
            </w:rPr>
            <w:t>Ian Paisley:</w:t>
          </w:r>
        </w:sdtContent>
      </w:sdt>
      <w:r w:rsidRPr="00167541" w:rsidR="00A728F8">
        <w:t xml:space="preserve"> Let me put something else to you about this.</w:t>
      </w:r>
      <w:r w:rsidRPr="00167541" w:rsidR="005C276C">
        <w:t xml:space="preserve"> If our analysis </w:t>
      </w:r>
      <w:r w:rsidRPr="00167541" w:rsidR="00020651">
        <w:t xml:space="preserve">is </w:t>
      </w:r>
      <w:r w:rsidRPr="00167541" w:rsidR="005C276C">
        <w:t>right</w:t>
      </w:r>
      <w:r w:rsidRPr="00167541" w:rsidR="00020651">
        <w:t xml:space="preserve"> and</w:t>
      </w:r>
      <w:r w:rsidRPr="00167541" w:rsidR="005C276C">
        <w:t xml:space="preserve"> the only mon</w:t>
      </w:r>
      <w:r w:rsidRPr="00167541" w:rsidR="00020651">
        <w:t>ey</w:t>
      </w:r>
      <w:r w:rsidRPr="00167541" w:rsidR="005C276C">
        <w:t xml:space="preserve"> available is the tax take that Her Majesty’s Government now has</w:t>
      </w:r>
      <w:r w:rsidRPr="00167541" w:rsidR="00DB3459">
        <w:t xml:space="preserve">, then Her Majesty’s Government </w:t>
      </w:r>
      <w:r w:rsidRPr="00167541" w:rsidR="00020651">
        <w:t>are</w:t>
      </w:r>
      <w:r w:rsidRPr="00167541" w:rsidR="00DB3459">
        <w:t xml:space="preserve"> completely free to determine how that money is spent.</w:t>
      </w:r>
      <w:r w:rsidRPr="00167541" w:rsidR="00A728F8">
        <w:t xml:space="preserve"> If that is the case</w:t>
      </w:r>
      <w:r w:rsidRPr="00167541" w:rsidR="003C407E">
        <w:t>,</w:t>
      </w:r>
      <w:r w:rsidRPr="00167541" w:rsidR="00A728F8">
        <w:t xml:space="preserve"> do you </w:t>
      </w:r>
      <w:r w:rsidRPr="00167541" w:rsidR="00423964">
        <w:t>think</w:t>
      </w:r>
      <w:r w:rsidRPr="00167541" w:rsidR="00A728F8">
        <w:t xml:space="preserve"> </w:t>
      </w:r>
      <w:r w:rsidRPr="00167541" w:rsidR="003C407E">
        <w:t>H</w:t>
      </w:r>
      <w:r w:rsidRPr="00167541" w:rsidR="00A728F8">
        <w:t xml:space="preserve">er </w:t>
      </w:r>
      <w:r w:rsidRPr="00167541" w:rsidR="003C407E">
        <w:t>M</w:t>
      </w:r>
      <w:r w:rsidRPr="00167541" w:rsidR="00423964">
        <w:t>ajesty’s</w:t>
      </w:r>
      <w:r w:rsidRPr="00167541" w:rsidR="00A728F8">
        <w:t xml:space="preserve"> </w:t>
      </w:r>
      <w:r w:rsidRPr="00167541" w:rsidR="003C407E">
        <w:t>G</w:t>
      </w:r>
      <w:r w:rsidRPr="00167541" w:rsidR="00423964">
        <w:t>overnment</w:t>
      </w:r>
      <w:r w:rsidRPr="00167541" w:rsidR="00A728F8">
        <w:t xml:space="preserve"> h</w:t>
      </w:r>
      <w:r w:rsidRPr="00167541" w:rsidR="003C407E">
        <w:t>a</w:t>
      </w:r>
      <w:r w:rsidRPr="00167541" w:rsidR="00020651">
        <w:t>ve</w:t>
      </w:r>
      <w:r w:rsidRPr="00167541" w:rsidR="00A728F8">
        <w:t xml:space="preserve"> already made up</w:t>
      </w:r>
      <w:r w:rsidRPr="00167541" w:rsidR="00020651">
        <w:t xml:space="preserve"> their</w:t>
      </w:r>
      <w:r w:rsidRPr="00167541" w:rsidR="00A728F8">
        <w:t xml:space="preserve"> mind</w:t>
      </w:r>
      <w:r w:rsidRPr="00167541" w:rsidR="00423964">
        <w:t xml:space="preserve"> </w:t>
      </w:r>
      <w:r w:rsidRPr="00167541" w:rsidR="00A728F8">
        <w:t xml:space="preserve">and have cold </w:t>
      </w:r>
      <w:r w:rsidRPr="00167541" w:rsidR="00A728F8">
        <w:t>feet</w:t>
      </w:r>
      <w:r w:rsidRPr="00167541" w:rsidR="003C407E">
        <w:t xml:space="preserve">, </w:t>
      </w:r>
      <w:r w:rsidRPr="00167541" w:rsidR="00436C28">
        <w:t>and are</w:t>
      </w:r>
      <w:r w:rsidRPr="00167541" w:rsidR="003C407E">
        <w:t xml:space="preserve"> not actually ever going to do this because </w:t>
      </w:r>
      <w:r w:rsidRPr="00167541" w:rsidR="00436C28">
        <w:t xml:space="preserve">it </w:t>
      </w:r>
      <w:r w:rsidRPr="00167541" w:rsidR="003C407E">
        <w:t xml:space="preserve">might insult </w:t>
      </w:r>
      <w:r w:rsidRPr="00167541" w:rsidR="00F90BA2">
        <w:t>Sinn Féin</w:t>
      </w:r>
      <w:r w:rsidRPr="00167541" w:rsidR="003C407E">
        <w:t xml:space="preserve">, and ultimately </w:t>
      </w:r>
      <w:r w:rsidRPr="00167541" w:rsidR="00707AF1">
        <w:t>there is some understanding</w:t>
      </w:r>
      <w:r w:rsidRPr="00167541" w:rsidR="00436C28">
        <w:t xml:space="preserve"> or</w:t>
      </w:r>
      <w:r w:rsidRPr="00167541" w:rsidR="00707AF1">
        <w:t xml:space="preserve"> arrangement, </w:t>
      </w:r>
      <w:r w:rsidRPr="00167541" w:rsidR="00436C28">
        <w:t xml:space="preserve">so </w:t>
      </w:r>
      <w:r w:rsidRPr="00167541" w:rsidR="00707AF1">
        <w:t xml:space="preserve">they do not want to open this hornet’s nest, as they see it and </w:t>
      </w:r>
      <w:r w:rsidRPr="00167541" w:rsidR="0079699B">
        <w:t>as they define it, because that is really what is at stake here?</w:t>
      </w:r>
      <w:r w:rsidRPr="00167541" w:rsidR="00360833">
        <w:t xml:space="preserve"> </w:t>
      </w:r>
    </w:p>
    <w:p w:rsidR="000E50E1" w:rsidRPr="00167541" w:rsidP="00360833">
      <w:pPr>
        <w:pStyle w:val="Answer"/>
      </w:pPr>
      <w:sdt>
        <w:sdtPr>
          <w:alias w:val="Witness"/>
          <w:id w:val="-602882209"/>
          <w:placeholder>
            <w:docPart w:val="DefaultPlaceholder_-1854013440"/>
          </w:placeholder>
          <w:richText/>
        </w:sdtPr>
        <w:sdtContent>
          <w:r w:rsidRPr="00167541" w:rsidR="0065431E">
            <w:rPr>
              <w:b/>
              <w:bCs/>
              <w:i/>
              <w:iCs/>
            </w:rPr>
            <w:t>Kenny Donaldson</w:t>
          </w:r>
          <w:r w:rsidRPr="00167541" w:rsidR="00360833">
            <w:rPr>
              <w:b/>
            </w:rPr>
            <w:t xml:space="preserve">: </w:t>
          </w:r>
        </w:sdtContent>
      </w:sdt>
      <w:r w:rsidRPr="00167541" w:rsidR="00436C28">
        <w:t xml:space="preserve">It is that </w:t>
      </w:r>
      <w:r w:rsidRPr="00167541" w:rsidR="00360833">
        <w:t>question</w:t>
      </w:r>
      <w:r w:rsidRPr="00167541" w:rsidR="00436C28">
        <w:t xml:space="preserve"> again</w:t>
      </w:r>
      <w:r w:rsidRPr="00167541" w:rsidR="00360833">
        <w:t xml:space="preserve">. </w:t>
      </w:r>
      <w:r w:rsidRPr="00167541" w:rsidR="00436C28">
        <w:t>I</w:t>
      </w:r>
      <w:r w:rsidRPr="00167541" w:rsidR="00360833">
        <w:t xml:space="preserve">t goes to the matter of the </w:t>
      </w:r>
      <w:r w:rsidRPr="00167541" w:rsidR="00360833">
        <w:t>Shawcross</w:t>
      </w:r>
      <w:r w:rsidRPr="00167541" w:rsidR="00360833">
        <w:t xml:space="preserve"> report.</w:t>
      </w:r>
      <w:r w:rsidRPr="00167541" w:rsidR="00813838">
        <w:t xml:space="preserve"> The words he used at the session where he gave evidence were</w:t>
      </w:r>
      <w:r w:rsidRPr="00167541" w:rsidR="00436C28">
        <w:t xml:space="preserve"> that</w:t>
      </w:r>
      <w:r w:rsidRPr="00167541" w:rsidR="00813838">
        <w:t xml:space="preserve"> he was strongly advised not to </w:t>
      </w:r>
      <w:r w:rsidRPr="00167541" w:rsidR="00FD7080">
        <w:t>speak to victims</w:t>
      </w:r>
      <w:r w:rsidRPr="00167541" w:rsidR="00436C28">
        <w:t>’</w:t>
      </w:r>
      <w:r w:rsidRPr="00167541" w:rsidR="00FD7080">
        <w:t xml:space="preserve"> groups or victims impacted by these issues.</w:t>
      </w:r>
      <w:r w:rsidRPr="00167541" w:rsidR="00813838">
        <w:t xml:space="preserve"> </w:t>
      </w:r>
      <w:r w:rsidRPr="00167541" w:rsidR="00360833">
        <w:t xml:space="preserve">We need to </w:t>
      </w:r>
      <w:r w:rsidRPr="00167541" w:rsidR="00423964">
        <w:t>establish</w:t>
      </w:r>
      <w:r w:rsidRPr="00167541" w:rsidR="00360833">
        <w:t xml:space="preserve"> who provided that advice and why he met with </w:t>
      </w:r>
      <w:r w:rsidRPr="00167541" w:rsidR="00F90BA2">
        <w:t>Sinn Féin</w:t>
      </w:r>
      <w:r w:rsidRPr="00167541" w:rsidR="00360833">
        <w:t xml:space="preserve"> </w:t>
      </w:r>
      <w:r w:rsidRPr="00167541" w:rsidR="00436C28">
        <w:t>in</w:t>
      </w:r>
      <w:r w:rsidRPr="00167541" w:rsidR="00360833">
        <w:t xml:space="preserve"> Stormont</w:t>
      </w:r>
      <w:r w:rsidRPr="00167541" w:rsidR="00423964">
        <w:t>.</w:t>
      </w:r>
      <w:r w:rsidRPr="00167541" w:rsidR="00FD7080">
        <w:t xml:space="preserve"> What was the context </w:t>
      </w:r>
      <w:r w:rsidRPr="00167541" w:rsidR="00436C28">
        <w:t xml:space="preserve">of that meeting? What was the </w:t>
      </w:r>
      <w:r w:rsidRPr="00167541" w:rsidR="00FD7080">
        <w:t xml:space="preserve">content of that meeting? </w:t>
      </w:r>
      <w:r w:rsidRPr="00167541">
        <w:t xml:space="preserve">We </w:t>
      </w:r>
      <w:r w:rsidRPr="00167541" w:rsidR="00B415F1">
        <w:t xml:space="preserve">also </w:t>
      </w:r>
      <w:r w:rsidRPr="00167541">
        <w:t>need to be very clear on this.</w:t>
      </w:r>
    </w:p>
    <w:p w:rsidR="00423964" w:rsidRPr="00167541" w:rsidP="00360833">
      <w:pPr>
        <w:pStyle w:val="Answer"/>
      </w:pPr>
      <w:r w:rsidRPr="00167541">
        <w:t xml:space="preserve">The </w:t>
      </w:r>
      <w:r w:rsidRPr="00167541" w:rsidR="009552BC">
        <w:t>FCDO cannot</w:t>
      </w:r>
      <w:r w:rsidRPr="00167541" w:rsidR="00436C28">
        <w:t xml:space="preserve"> but</w:t>
      </w:r>
      <w:r w:rsidRPr="00167541" w:rsidR="009552BC">
        <w:t xml:space="preserve"> give an </w:t>
      </w:r>
      <w:r w:rsidRPr="00167541" w:rsidR="0078319C">
        <w:t>honest answer in this regard</w:t>
      </w:r>
      <w:r w:rsidRPr="00167541" w:rsidR="00436C28">
        <w:t>:</w:t>
      </w:r>
      <w:r w:rsidRPr="00167541" w:rsidR="0078319C">
        <w:t xml:space="preserve"> </w:t>
      </w:r>
      <w:r w:rsidRPr="00167541" w:rsidR="00436C28">
        <w:t>a</w:t>
      </w:r>
      <w:r w:rsidRPr="00167541" w:rsidR="0078319C">
        <w:t xml:space="preserve">re there outstanding decisions made </w:t>
      </w:r>
      <w:r w:rsidRPr="00167541" w:rsidR="00970BAC">
        <w:t>re</w:t>
      </w:r>
      <w:r w:rsidR="00B415F1">
        <w:t>garding</w:t>
      </w:r>
      <w:r w:rsidRPr="00167541" w:rsidR="00436C28">
        <w:t xml:space="preserve"> </w:t>
      </w:r>
      <w:r w:rsidRPr="00167541" w:rsidR="00970BAC">
        <w:t>the UK in terms of the</w:t>
      </w:r>
      <w:r w:rsidRPr="00167541" w:rsidR="00AE0D73">
        <w:t xml:space="preserve"> Benghazi</w:t>
      </w:r>
      <w:r w:rsidRPr="00167541" w:rsidR="00436C28">
        <w:t xml:space="preserve"> issue</w:t>
      </w:r>
      <w:r w:rsidRPr="00167541" w:rsidR="00AE0D73">
        <w:t>, et cetera?</w:t>
      </w:r>
      <w:r w:rsidRPr="00167541" w:rsidR="00970BAC">
        <w:t xml:space="preserve"> </w:t>
      </w:r>
      <w:r w:rsidRPr="00167541" w:rsidR="00AE0D73">
        <w:t>If that is found to be the case</w:t>
      </w:r>
      <w:r w:rsidRPr="00167541" w:rsidR="00D416BD">
        <w:t xml:space="preserve">, then the </w:t>
      </w:r>
      <w:r w:rsidRPr="00167541" w:rsidR="00B7727E">
        <w:t>UK Government</w:t>
      </w:r>
      <w:r w:rsidRPr="00167541" w:rsidR="00D416BD">
        <w:t xml:space="preserve"> need to come out and transparently state that that is what the deal was about</w:t>
      </w:r>
      <w:r w:rsidRPr="00167541" w:rsidR="00523702">
        <w:t xml:space="preserve">, </w:t>
      </w:r>
      <w:r w:rsidRPr="00167541" w:rsidR="00436C28">
        <w:t xml:space="preserve">but </w:t>
      </w:r>
      <w:r w:rsidRPr="00167541" w:rsidR="00523702">
        <w:t>that</w:t>
      </w:r>
      <w:r w:rsidRPr="00167541" w:rsidR="00436C28">
        <w:t xml:space="preserve"> now</w:t>
      </w:r>
      <w:r w:rsidRPr="00167541" w:rsidR="00523702">
        <w:t xml:space="preserve">, having made that deal, </w:t>
      </w:r>
      <w:r w:rsidRPr="00167541" w:rsidR="00436C28">
        <w:t xml:space="preserve">they are </w:t>
      </w:r>
      <w:r w:rsidRPr="00167541" w:rsidR="00844D00">
        <w:t xml:space="preserve">going to adequately compensate those impacted though the tax issues or indeed any other </w:t>
      </w:r>
      <w:r w:rsidRPr="00167541" w:rsidR="00106FFC">
        <w:t>finance</w:t>
      </w:r>
      <w:r w:rsidRPr="00167541" w:rsidR="00436C28">
        <w:t xml:space="preserve"> they need</w:t>
      </w:r>
      <w:r w:rsidRPr="00167541" w:rsidR="00106FFC">
        <w:t xml:space="preserve"> to bring to the table.</w:t>
      </w:r>
      <w:r w:rsidRPr="00167541" w:rsidR="00AE0D73">
        <w:t xml:space="preserve"> </w:t>
      </w:r>
      <w:r w:rsidRPr="00167541" w:rsidR="00436C28">
        <w:t xml:space="preserve">They </w:t>
      </w:r>
      <w:r w:rsidRPr="00167541">
        <w:t xml:space="preserve">cannot </w:t>
      </w:r>
      <w:r w:rsidR="00B415F1">
        <w:t>balk</w:t>
      </w:r>
      <w:r w:rsidRPr="00167541">
        <w:t xml:space="preserve"> at this</w:t>
      </w:r>
      <w:r w:rsidRPr="00167541" w:rsidR="00106FFC">
        <w:t xml:space="preserve">. </w:t>
      </w:r>
      <w:r w:rsidRPr="00167541">
        <w:t xml:space="preserve">If victims have been used as collateral damage </w:t>
      </w:r>
      <w:r w:rsidRPr="00167541" w:rsidR="00436C28">
        <w:t xml:space="preserve">once again </w:t>
      </w:r>
      <w:r w:rsidRPr="00167541">
        <w:t>in this process</w:t>
      </w:r>
      <w:r w:rsidRPr="00167541" w:rsidR="00106FFC">
        <w:t xml:space="preserve">, they are deemed to have no </w:t>
      </w:r>
      <w:r w:rsidRPr="00167541" w:rsidR="00F00DA6">
        <w:t>value or currency. We really need to have this redressed. I share that view, Mr Paisley.</w:t>
      </w:r>
      <w:r w:rsidRPr="00167541">
        <w:t xml:space="preserve"> </w:t>
      </w:r>
    </w:p>
    <w:p w:rsidR="00423964" w:rsidRPr="00167541" w:rsidP="00600B49">
      <w:pPr>
        <w:pStyle w:val="Question"/>
        <w:numPr>
          <w:ilvl w:val="0"/>
          <w:numId w:val="0"/>
        </w:numPr>
        <w:ind w:left="794"/>
      </w:pPr>
      <w:sdt>
        <w:sdtPr>
          <w:alias w:val="Member"/>
          <w:tag w:val="&lt;Member mnisId='4129' dodsId='33629'&gt;"/>
          <w:id w:val="-365747337"/>
          <w:placeholder>
            <w:docPart w:val="DefaultPlaceholder_-1854013440"/>
          </w:placeholder>
          <w:richText/>
        </w:sdtPr>
        <w:sdtContent>
          <w:r w:rsidRPr="00167541">
            <w:rPr>
              <w:b/>
            </w:rPr>
            <w:t>Ian Paisley:</w:t>
          </w:r>
        </w:sdtContent>
      </w:sdt>
      <w:r w:rsidRPr="00167541">
        <w:t xml:space="preserve"> I am mindful of time</w:t>
      </w:r>
      <w:r w:rsidRPr="00167541" w:rsidR="000D6125">
        <w:t xml:space="preserve"> and of other members, but it might be very useful to try to get our hands on that interview with Mr </w:t>
      </w:r>
      <w:r w:rsidRPr="00167541" w:rsidR="00436C28">
        <w:t xml:space="preserve">Saeed </w:t>
      </w:r>
      <w:r w:rsidRPr="00167541" w:rsidR="00436C28">
        <w:t>Rashwan</w:t>
      </w:r>
      <w:r w:rsidRPr="00167541" w:rsidR="00600B49">
        <w:t>.</w:t>
      </w:r>
    </w:p>
    <w:p w:rsidR="00360833" w:rsidRPr="00167541" w:rsidP="00621419">
      <w:pPr>
        <w:pStyle w:val="Question"/>
        <w:numPr>
          <w:ilvl w:val="0"/>
          <w:numId w:val="0"/>
        </w:numPr>
        <w:ind w:left="794"/>
      </w:pPr>
      <w:sdt>
        <w:sdtPr>
          <w:alias w:val="Member"/>
          <w:tag w:val="&lt;Member mnisId='4494' dodsId='72275'&gt;"/>
          <w:id w:val="-1702314480"/>
          <w:placeholder>
            <w:docPart w:val="DefaultPlaceholder_-1854013440"/>
          </w:placeholder>
          <w:richText/>
        </w:sdtPr>
        <w:sdtContent>
          <w:r w:rsidRPr="00167541" w:rsidR="00423964">
            <w:rPr>
              <w:b/>
            </w:rPr>
            <w:t>Chair:</w:t>
          </w:r>
        </w:sdtContent>
      </w:sdt>
      <w:r w:rsidRPr="00167541" w:rsidR="00423964">
        <w:t xml:space="preserve"> I</w:t>
      </w:r>
      <w:r w:rsidRPr="00167541" w:rsidR="006C6F05">
        <w:t xml:space="preserve"> </w:t>
      </w:r>
      <w:r w:rsidRPr="00167541" w:rsidR="00423964">
        <w:t xml:space="preserve">have taken a note </w:t>
      </w:r>
      <w:r w:rsidRPr="00167541" w:rsidR="00600B49">
        <w:t xml:space="preserve">so to do. </w:t>
      </w:r>
    </w:p>
    <w:p w:rsidR="00423964" w:rsidRPr="00167541" w:rsidP="00423964">
      <w:pPr>
        <w:pStyle w:val="Answer"/>
      </w:pPr>
      <w:sdt>
        <w:sdtPr>
          <w:alias w:val="Witness"/>
          <w:id w:val="983815898"/>
          <w:placeholder>
            <w:docPart w:val="DefaultPlaceholder_-1854013440"/>
          </w:placeholder>
          <w:richText/>
        </w:sdtPr>
        <w:sdtContent>
          <w:r w:rsidRPr="00167541" w:rsidR="0065431E">
            <w:rPr>
              <w:b/>
              <w:bCs/>
              <w:i/>
              <w:iCs/>
            </w:rPr>
            <w:t>Kenny Donaldson</w:t>
          </w:r>
          <w:r w:rsidRPr="00167541">
            <w:rPr>
              <w:b/>
            </w:rPr>
            <w:t xml:space="preserve">: </w:t>
          </w:r>
        </w:sdtContent>
      </w:sdt>
      <w:r w:rsidRPr="00167541" w:rsidR="00621419">
        <w:t>Chair, I would hope to have the interview by the end of today</w:t>
      </w:r>
      <w:r w:rsidRPr="00167541" w:rsidR="00436C28">
        <w:t xml:space="preserve"> or </w:t>
      </w:r>
      <w:r w:rsidRPr="00167541" w:rsidR="00621419">
        <w:t>tomorrow morning</w:t>
      </w:r>
      <w:r w:rsidRPr="00167541" w:rsidR="00436C28">
        <w:t xml:space="preserve">. </w:t>
      </w:r>
      <w:r w:rsidRPr="00167541" w:rsidR="00621419">
        <w:t xml:space="preserve">I would be happy to forward it across. </w:t>
      </w:r>
    </w:p>
    <w:p w:rsidR="00423964" w:rsidRPr="00167541" w:rsidP="00436C28">
      <w:pPr>
        <w:pStyle w:val="Question"/>
      </w:pPr>
      <w:sdt>
        <w:sdtPr>
          <w:alias w:val="Member"/>
          <w:tag w:val="&lt;Member mnisId='4494' dodsId='72275'&gt;"/>
          <w:id w:val="116658858"/>
          <w:placeholder>
            <w:docPart w:val="DefaultPlaceholder_-1854013440"/>
          </w:placeholder>
          <w:richText/>
        </w:sdtPr>
        <w:sdtContent>
          <w:r w:rsidRPr="00167541">
            <w:rPr>
              <w:b/>
            </w:rPr>
            <w:t>Chair:</w:t>
          </w:r>
        </w:sdtContent>
      </w:sdt>
      <w:r w:rsidRPr="00167541">
        <w:t xml:space="preserve"> Mr Donaldson, that would be enormously helpful.</w:t>
      </w:r>
      <w:r w:rsidRPr="00167541" w:rsidR="004B3FCC">
        <w:t xml:space="preserve"> This is not so much a question </w:t>
      </w:r>
      <w:r w:rsidRPr="00167541" w:rsidR="00436C28">
        <w:t>as</w:t>
      </w:r>
      <w:r w:rsidRPr="00167541" w:rsidR="004B3FCC">
        <w:t xml:space="preserve"> an observation. I will be as critical as the next man where it is necessary, but the one thing that strikes me is </w:t>
      </w:r>
      <w:r w:rsidRPr="00167541" w:rsidR="002F5E5E">
        <w:t xml:space="preserve">that there was no particular imperative to appoint William </w:t>
      </w:r>
      <w:r w:rsidRPr="00167541" w:rsidR="002F5E5E">
        <w:t>Shawcross</w:t>
      </w:r>
      <w:r w:rsidRPr="00167541" w:rsidR="002F5E5E">
        <w:t xml:space="preserve">. </w:t>
      </w:r>
      <w:r w:rsidRPr="00167541">
        <w:t>It almost c</w:t>
      </w:r>
      <w:r w:rsidRPr="00167541" w:rsidR="00436C28">
        <w:t>a</w:t>
      </w:r>
      <w:r w:rsidRPr="00167541">
        <w:t>me out of the blue.</w:t>
      </w:r>
      <w:r w:rsidRPr="00167541" w:rsidR="00891CA3">
        <w:t xml:space="preserve"> I</w:t>
      </w:r>
      <w:r w:rsidRPr="00167541" w:rsidR="00436C28">
        <w:t xml:space="preserve">f </w:t>
      </w:r>
      <w:r w:rsidRPr="00167541" w:rsidR="00891CA3">
        <w:t>a “backroom deal” had been done</w:t>
      </w:r>
      <w:r w:rsidRPr="00167541" w:rsidR="00436C28">
        <w:t xml:space="preserve"> and </w:t>
      </w:r>
      <w:r w:rsidRPr="00167541" w:rsidR="00891CA3">
        <w:t xml:space="preserve">some </w:t>
      </w:r>
      <w:r w:rsidRPr="00167541" w:rsidR="00436C28">
        <w:t xml:space="preserve">sort of </w:t>
      </w:r>
      <w:r w:rsidRPr="00167541" w:rsidR="00891CA3">
        <w:t xml:space="preserve">quid pro quo had been </w:t>
      </w:r>
      <w:r w:rsidRPr="00167541" w:rsidR="00B460B8">
        <w:t>negotiated,</w:t>
      </w:r>
      <w:r w:rsidRPr="00167541" w:rsidR="00891CA3">
        <w:t xml:space="preserve"> </w:t>
      </w:r>
      <w:r w:rsidRPr="00167541" w:rsidR="00B460B8">
        <w:t>i</w:t>
      </w:r>
      <w:r w:rsidRPr="00167541">
        <w:t xml:space="preserve">t would seem to me bizarre then to appoint </w:t>
      </w:r>
      <w:r w:rsidRPr="00167541">
        <w:t>Shawcross</w:t>
      </w:r>
      <w:r w:rsidRPr="00167541">
        <w:t xml:space="preserve"> to do anything</w:t>
      </w:r>
      <w:r w:rsidRPr="00167541" w:rsidR="00436C28">
        <w:t>. Y</w:t>
      </w:r>
      <w:r w:rsidRPr="00167541" w:rsidR="00B460B8">
        <w:t>ou would just let it sit in abeyance</w:t>
      </w:r>
      <w:r w:rsidRPr="00167541" w:rsidR="008402D1">
        <w:t xml:space="preserve"> and still use the language of, “</w:t>
      </w:r>
      <w:r w:rsidRPr="00167541" w:rsidR="00436C28">
        <w:t>T</w:t>
      </w:r>
      <w:r w:rsidRPr="00167541" w:rsidR="008402D1">
        <w:t>here is a lot of water under the bridge</w:t>
      </w:r>
      <w:r w:rsidR="00B415F1">
        <w:t>,</w:t>
      </w:r>
      <w:r w:rsidRPr="00167541" w:rsidR="008402D1">
        <w:t>” et cetera</w:t>
      </w:r>
      <w:r w:rsidRPr="00167541" w:rsidR="008952EF">
        <w:t xml:space="preserve">. </w:t>
      </w:r>
      <w:r w:rsidRPr="00167541" w:rsidR="008402D1">
        <w:t>You have raised important questions</w:t>
      </w:r>
      <w:r w:rsidRPr="00167541" w:rsidR="00436C28">
        <w:t xml:space="preserve">, </w:t>
      </w:r>
      <w:r w:rsidRPr="00167541" w:rsidR="008402D1">
        <w:t>which we will certainly see</w:t>
      </w:r>
      <w:r w:rsidR="00B415F1">
        <w:t>k</w:t>
      </w:r>
      <w:r w:rsidRPr="00167541" w:rsidR="008402D1">
        <w:t xml:space="preserve"> to explore. </w:t>
      </w:r>
    </w:p>
    <w:p w:rsidR="005F3BED" w:rsidRPr="00167541" w:rsidP="00436C28">
      <w:pPr>
        <w:pStyle w:val="Answer"/>
      </w:pPr>
      <w:sdt>
        <w:sdtPr>
          <w:alias w:val="Witness"/>
          <w:id w:val="1050801801"/>
          <w:placeholder>
            <w:docPart w:val="DefaultPlaceholder_-1854013440"/>
          </w:placeholder>
          <w:richText/>
        </w:sdtPr>
        <w:sdtContent>
          <w:r w:rsidRPr="00167541" w:rsidR="0065431E">
            <w:rPr>
              <w:b/>
              <w:bCs/>
              <w:i/>
              <w:iCs/>
            </w:rPr>
            <w:t>Kenny Donaldson</w:t>
          </w:r>
          <w:r w:rsidRPr="00167541" w:rsidR="008402D1">
            <w:rPr>
              <w:b/>
            </w:rPr>
            <w:t>:</w:t>
          </w:r>
        </w:sdtContent>
      </w:sdt>
      <w:r w:rsidRPr="00167541" w:rsidR="008402D1">
        <w:rPr>
          <w:b/>
        </w:rPr>
        <w:t xml:space="preserve"> </w:t>
      </w:r>
      <w:r w:rsidRPr="00167541" w:rsidR="008952EF">
        <w:t xml:space="preserve">I would just say </w:t>
      </w:r>
      <w:r w:rsidRPr="00167541" w:rsidR="003D6E7F">
        <w:t xml:space="preserve">that </w:t>
      </w:r>
      <w:r w:rsidRPr="00167541">
        <w:t>victims</w:t>
      </w:r>
      <w:r w:rsidRPr="00167541" w:rsidR="008952EF">
        <w:t xml:space="preserve"> and survivors were </w:t>
      </w:r>
      <w:r w:rsidRPr="00167541" w:rsidR="003D6E7F">
        <w:t xml:space="preserve">obviously </w:t>
      </w:r>
      <w:r w:rsidRPr="00167541" w:rsidR="008952EF">
        <w:t>around at that particular point, as the</w:t>
      </w:r>
      <w:r w:rsidRPr="00167541" w:rsidR="003D6E7F">
        <w:t>y</w:t>
      </w:r>
      <w:r w:rsidRPr="00167541" w:rsidR="008952EF">
        <w:t xml:space="preserve"> are now</w:t>
      </w:r>
      <w:r w:rsidRPr="00167541" w:rsidR="003D6E7F">
        <w:t>, and they were raising these issues</w:t>
      </w:r>
      <w:r w:rsidRPr="00167541" w:rsidR="00436C28">
        <w:t>; t</w:t>
      </w:r>
      <w:r w:rsidRPr="00167541" w:rsidR="00F3049B">
        <w:t xml:space="preserve">hey were raising </w:t>
      </w:r>
      <w:r w:rsidRPr="00167541" w:rsidR="00436C28">
        <w:t>them</w:t>
      </w:r>
      <w:r w:rsidRPr="00167541" w:rsidR="00F3049B">
        <w:t xml:space="preserve"> with their MPs and with </w:t>
      </w:r>
      <w:r w:rsidR="00B415F1">
        <w:t>M</w:t>
      </w:r>
      <w:r w:rsidRPr="00167541" w:rsidR="00F3049B">
        <w:t xml:space="preserve">embers of the Lords. </w:t>
      </w:r>
      <w:r w:rsidRPr="00167541" w:rsidR="008952EF">
        <w:t>This was getting traction a</w:t>
      </w:r>
      <w:r w:rsidRPr="00167541" w:rsidR="00514B7F">
        <w:t>cross</w:t>
      </w:r>
      <w:r w:rsidRPr="00167541" w:rsidR="008952EF">
        <w:t xml:space="preserve"> </w:t>
      </w:r>
      <w:r w:rsidRPr="00167541" w:rsidR="00436C28">
        <w:t>P</w:t>
      </w:r>
      <w:r w:rsidRPr="00167541" w:rsidR="008952EF">
        <w:t>arliament.</w:t>
      </w:r>
      <w:r w:rsidRPr="00167541" w:rsidR="00514B7F">
        <w:t xml:space="preserve"> There was a group of 40 to 50 MPs very disposed to this </w:t>
      </w:r>
      <w:r w:rsidRPr="00167541" w:rsidR="001B2EB9">
        <w:t>particular issue</w:t>
      </w:r>
      <w:r w:rsidRPr="00167541" w:rsidR="00C30A38">
        <w:t>. There had to be something done</w:t>
      </w:r>
      <w:r w:rsidRPr="00167541" w:rsidR="00436C28">
        <w:t xml:space="preserve"> by</w:t>
      </w:r>
      <w:r w:rsidRPr="00167541" w:rsidR="00C30A38">
        <w:t xml:space="preserve"> the UK Government, but whether it was done from the point of view of finding a resolution, or whether it was done to </w:t>
      </w:r>
      <w:r w:rsidRPr="00167541" w:rsidR="00BC118E">
        <w:t>give an impression of momentum being carried, that is another matter.</w:t>
      </w:r>
      <w:r w:rsidRPr="00167541" w:rsidR="008952EF">
        <w:t xml:space="preserve"> </w:t>
      </w:r>
      <w:r w:rsidRPr="00167541">
        <w:t xml:space="preserve">I </w:t>
      </w:r>
      <w:r w:rsidRPr="00167541">
        <w:t>am sorry</w:t>
      </w:r>
      <w:r w:rsidR="00B415F1">
        <w:t>,</w:t>
      </w:r>
      <w:r w:rsidRPr="00167541">
        <w:t xml:space="preserve"> but I do not take it that </w:t>
      </w:r>
      <w:r w:rsidRPr="00167541" w:rsidR="00BC118E">
        <w:t xml:space="preserve">because </w:t>
      </w:r>
      <w:r w:rsidR="00B415F1">
        <w:t>there</w:t>
      </w:r>
      <w:r w:rsidRPr="00167541" w:rsidR="00BC118E">
        <w:t xml:space="preserve"> w</w:t>
      </w:r>
      <w:r w:rsidRPr="00167541" w:rsidR="00487885">
        <w:t>as an appointment</w:t>
      </w:r>
      <w:r w:rsidRPr="00167541" w:rsidR="00436C28">
        <w:t>,</w:t>
      </w:r>
      <w:r w:rsidRPr="00167541" w:rsidR="00487885">
        <w:t xml:space="preserve"> </w:t>
      </w:r>
      <w:r w:rsidR="00B415F1">
        <w:t>it</w:t>
      </w:r>
      <w:r w:rsidRPr="00167541" w:rsidR="00487885">
        <w:t xml:space="preserve"> </w:t>
      </w:r>
      <w:r w:rsidRPr="00167541" w:rsidR="00436C28">
        <w:t xml:space="preserve">was </w:t>
      </w:r>
      <w:r w:rsidRPr="00167541" w:rsidR="00487885">
        <w:t>somehow their intent to find a resolution.</w:t>
      </w:r>
      <w:r w:rsidRPr="00167541" w:rsidR="00A641B2">
        <w:t xml:space="preserve"> </w:t>
      </w:r>
    </w:p>
    <w:p w:rsidR="005F3BED" w:rsidRPr="00167541" w:rsidP="00487885">
      <w:pPr>
        <w:pStyle w:val="Question"/>
        <w:numPr>
          <w:ilvl w:val="0"/>
          <w:numId w:val="0"/>
        </w:numPr>
        <w:ind w:left="794"/>
      </w:pPr>
      <w:sdt>
        <w:sdtPr>
          <w:alias w:val="Member"/>
          <w:tag w:val="&lt;Member mnisId='4494' dodsId='72275'&gt;"/>
          <w:id w:val="478582019"/>
          <w:placeholder>
            <w:docPart w:val="DefaultPlaceholder_-1854013440"/>
          </w:placeholder>
          <w:richText/>
        </w:sdtPr>
        <w:sdtContent>
          <w:r w:rsidRPr="00167541">
            <w:rPr>
              <w:b/>
            </w:rPr>
            <w:t>Chair:</w:t>
          </w:r>
        </w:sdtContent>
      </w:sdt>
      <w:r w:rsidRPr="00167541">
        <w:t xml:space="preserve"> We hear that</w:t>
      </w:r>
      <w:r w:rsidRPr="00167541" w:rsidR="00487885">
        <w:t>,</w:t>
      </w:r>
      <w:r w:rsidRPr="00167541">
        <w:t xml:space="preserve"> and we will make some </w:t>
      </w:r>
      <w:r w:rsidR="00B415F1">
        <w:t>e</w:t>
      </w:r>
      <w:r w:rsidRPr="00167541">
        <w:t xml:space="preserve">nquiries on those issues. </w:t>
      </w:r>
    </w:p>
    <w:p w:rsidR="00EC0CD7" w:rsidRPr="00167541" w:rsidP="005F3BED">
      <w:pPr>
        <w:pStyle w:val="Question"/>
      </w:pPr>
      <w:sdt>
        <w:sdtPr>
          <w:alias w:val="Member"/>
          <w:tag w:val="&lt;Member mnisId='1562' dodsId='28181'&gt;"/>
          <w:id w:val="-478155666"/>
          <w:placeholder>
            <w:docPart w:val="DefaultPlaceholder_-1854013440"/>
          </w:placeholder>
          <w:richText/>
        </w:sdtPr>
        <w:sdtContent>
          <w:r w:rsidRPr="00167541" w:rsidR="0073420F">
            <w:rPr>
              <w:b/>
            </w:rPr>
            <w:t>Mr Goodwill:</w:t>
          </w:r>
        </w:sdtContent>
      </w:sdt>
      <w:r w:rsidRPr="00167541" w:rsidR="005F3BED">
        <w:t xml:space="preserve"> </w:t>
      </w:r>
      <w:r w:rsidRPr="00167541" w:rsidR="00487885">
        <w:t xml:space="preserve">Mr Donaldson, you obviously raised the context of the </w:t>
      </w:r>
      <w:r w:rsidRPr="00167541" w:rsidR="008D2182">
        <w:t xml:space="preserve">Benghazi attack in 1986, when American </w:t>
      </w:r>
      <w:r w:rsidRPr="00167541" w:rsidR="00F460B7">
        <w:t>F-111s based in the UK carried out that attack. You did not mention</w:t>
      </w:r>
      <w:r w:rsidRPr="00167541">
        <w:t>,</w:t>
      </w:r>
      <w:r w:rsidRPr="00167541" w:rsidR="00F460B7">
        <w:t xml:space="preserve"> of course</w:t>
      </w:r>
      <w:r w:rsidRPr="00167541">
        <w:t>,</w:t>
      </w:r>
      <w:r w:rsidRPr="00167541" w:rsidR="00F460B7">
        <w:t xml:space="preserve"> that that was 10 days after the Berlin </w:t>
      </w:r>
      <w:r w:rsidRPr="00167541" w:rsidR="00CE647D">
        <w:t xml:space="preserve">discotheque bombing, which was another example of Gaddafi extending his power outside his own borders and being </w:t>
      </w:r>
      <w:r w:rsidRPr="00167541" w:rsidR="003F363A">
        <w:t xml:space="preserve">involved with terrorists. </w:t>
      </w:r>
    </w:p>
    <w:p w:rsidR="008952EF" w:rsidRPr="00167541" w:rsidP="002D5905">
      <w:pPr>
        <w:pStyle w:val="Question"/>
        <w:numPr>
          <w:ilvl w:val="0"/>
          <w:numId w:val="0"/>
        </w:numPr>
        <w:ind w:left="794"/>
      </w:pPr>
      <w:r w:rsidRPr="00167541">
        <w:t>Having heard what you said</w:t>
      </w:r>
      <w:r w:rsidRPr="00167541" w:rsidR="00EC0CD7">
        <w:t>—</w:t>
      </w:r>
      <w:r w:rsidRPr="00167541">
        <w:t>because we have not seen the report</w:t>
      </w:r>
      <w:r w:rsidRPr="00167541" w:rsidR="00EC0CD7">
        <w:t xml:space="preserve"> </w:t>
      </w:r>
      <w:r w:rsidRPr="00167541" w:rsidR="003F363A">
        <w:t>or even</w:t>
      </w:r>
      <w:r w:rsidRPr="00167541">
        <w:t xml:space="preserve"> its terms </w:t>
      </w:r>
      <w:r w:rsidRPr="00167541" w:rsidR="003F363A">
        <w:t>o</w:t>
      </w:r>
      <w:r w:rsidRPr="00167541">
        <w:t>f reference</w:t>
      </w:r>
      <w:r w:rsidRPr="00167541" w:rsidR="003F363A">
        <w:t>,</w:t>
      </w:r>
      <w:r w:rsidRPr="00167541">
        <w:t xml:space="preserve"> we have to speculate</w:t>
      </w:r>
      <w:r w:rsidRPr="00167541" w:rsidR="00EC0CD7">
        <w:t>—c</w:t>
      </w:r>
      <w:r w:rsidRPr="00167541" w:rsidR="003F363A">
        <w:t>ould it be that the problem we face is not a problem w</w:t>
      </w:r>
      <w:r w:rsidRPr="00167541" w:rsidR="008337A2">
        <w:t>ith</w:t>
      </w:r>
      <w:r w:rsidRPr="00167541" w:rsidR="003F363A">
        <w:t xml:space="preserve"> identif</w:t>
      </w:r>
      <w:r w:rsidRPr="00167541" w:rsidR="008337A2">
        <w:t>ying victims here in the UK and how we might allocate that money</w:t>
      </w:r>
      <w:r w:rsidRPr="00167541" w:rsidR="00EC0CD7">
        <w:t>,</w:t>
      </w:r>
      <w:r w:rsidRPr="00167541" w:rsidR="008337A2">
        <w:t xml:space="preserve"> </w:t>
      </w:r>
      <w:r w:rsidRPr="00167541" w:rsidR="00AA68B1">
        <w:t>but actually how the remainder of that cash could be deployed in Libya? It is moving in the right direction</w:t>
      </w:r>
      <w:r w:rsidR="00B415F1">
        <w:t xml:space="preserve">, </w:t>
      </w:r>
      <w:r w:rsidRPr="00167541" w:rsidR="00AA68B1">
        <w:t>but we have different factions in Libya</w:t>
      </w:r>
      <w:r w:rsidRPr="00167541" w:rsidR="002D5905">
        <w:t xml:space="preserve"> and</w:t>
      </w:r>
      <w:r w:rsidRPr="00167541" w:rsidR="00AA68B1">
        <w:t xml:space="preserve"> </w:t>
      </w:r>
      <w:r w:rsidRPr="00167541" w:rsidR="002D5905">
        <w:t>t</w:t>
      </w:r>
      <w:r w:rsidRPr="00167541" w:rsidR="000E76AE">
        <w:t>here is no real democratic process.</w:t>
      </w:r>
      <w:r w:rsidRPr="00167541" w:rsidR="002D5905">
        <w:t xml:space="preserve"> Is </w:t>
      </w:r>
      <w:r w:rsidR="00B415F1">
        <w:t xml:space="preserve">it </w:t>
      </w:r>
      <w:r w:rsidRPr="00167541" w:rsidR="002D5905">
        <w:t xml:space="preserve">the concern maybe in the Foreign Office, in your view, that </w:t>
      </w:r>
      <w:r w:rsidRPr="00167541" w:rsidR="00091836">
        <w:t>getting the money into Libya</w:t>
      </w:r>
      <w:r w:rsidRPr="00167541" w:rsidR="00EC0CD7">
        <w:t xml:space="preserve"> </w:t>
      </w:r>
      <w:r w:rsidRPr="00167541" w:rsidR="00091836">
        <w:t>is the problem</w:t>
      </w:r>
      <w:r w:rsidRPr="00167541" w:rsidR="00EC0CD7">
        <w:t>, not getting the money into the UK</w:t>
      </w:r>
      <w:r w:rsidRPr="00167541" w:rsidR="00091836">
        <w:t>?</w:t>
      </w:r>
    </w:p>
    <w:p w:rsidR="00F16D28" w:rsidRPr="00167541" w:rsidP="000E76AE">
      <w:pPr>
        <w:pStyle w:val="Answer"/>
      </w:pPr>
      <w:sdt>
        <w:sdtPr>
          <w:alias w:val="Witness"/>
          <w:id w:val="-2107804332"/>
          <w:placeholder>
            <w:docPart w:val="DefaultPlaceholder_-1854013440"/>
          </w:placeholder>
          <w:richText/>
        </w:sdtPr>
        <w:sdtContent>
          <w:r w:rsidRPr="00167541" w:rsidR="0065431E">
            <w:rPr>
              <w:b/>
              <w:bCs/>
              <w:i/>
              <w:iCs/>
            </w:rPr>
            <w:t>Kenny Donaldson</w:t>
          </w:r>
          <w:r w:rsidRPr="00167541" w:rsidR="000E76AE">
            <w:rPr>
              <w:b/>
            </w:rPr>
            <w:t xml:space="preserve">: </w:t>
          </w:r>
        </w:sdtContent>
      </w:sdt>
      <w:r w:rsidRPr="00167541" w:rsidR="000E76AE">
        <w:t>Mr Goodwill, thank you for the question.</w:t>
      </w:r>
      <w:r w:rsidRPr="00167541" w:rsidR="00261BF3">
        <w:t xml:space="preserve"> I am not close </w:t>
      </w:r>
      <w:r w:rsidRPr="00167541" w:rsidR="00EC0CD7">
        <w:t xml:space="preserve">enough </w:t>
      </w:r>
      <w:r w:rsidRPr="00167541" w:rsidR="00261BF3">
        <w:t xml:space="preserve">to the centre of the </w:t>
      </w:r>
      <w:r w:rsidRPr="00167541" w:rsidR="00C855E8">
        <w:t>body politic</w:t>
      </w:r>
      <w:r w:rsidRPr="00167541" w:rsidR="00D36EFE">
        <w:t xml:space="preserve"> to know that,</w:t>
      </w:r>
      <w:r w:rsidRPr="00167541" w:rsidR="00C855E8">
        <w:t xml:space="preserve"> </w:t>
      </w:r>
      <w:r w:rsidRPr="00167541" w:rsidR="000E76AE">
        <w:t>but I certainly have never heard that raised as a particular issue.</w:t>
      </w:r>
      <w:r w:rsidRPr="00167541" w:rsidR="00DE24C3">
        <w:t xml:space="preserve"> If the FCDO </w:t>
      </w:r>
      <w:r w:rsidRPr="00167541" w:rsidR="00EC0CD7">
        <w:t>is</w:t>
      </w:r>
      <w:r w:rsidRPr="00167541" w:rsidR="00DE24C3">
        <w:t xml:space="preserve"> before your Committee</w:t>
      </w:r>
      <w:r w:rsidRPr="00167541" w:rsidR="00EC0CD7">
        <w:t>,</w:t>
      </w:r>
      <w:r w:rsidRPr="00167541" w:rsidR="00DE24C3">
        <w:t xml:space="preserve"> I suggest that maybe those issues be asked of them</w:t>
      </w:r>
      <w:r w:rsidRPr="00167541" w:rsidR="00462422">
        <w:t>.</w:t>
      </w:r>
      <w:r w:rsidRPr="00167541" w:rsidR="000E76AE">
        <w:t xml:space="preserve"> </w:t>
      </w:r>
      <w:r w:rsidRPr="00167541" w:rsidR="00EC0CD7">
        <w:t>W</w:t>
      </w:r>
      <w:r w:rsidRPr="00167541" w:rsidR="000E76AE">
        <w:t>hat you say in terms of the context is very important.</w:t>
      </w:r>
      <w:r w:rsidRPr="00167541" w:rsidR="00462422">
        <w:t xml:space="preserve"> We know that Gaddafi was obviously involved in the suppl</w:t>
      </w:r>
      <w:r w:rsidR="00B415F1">
        <w:t>y</w:t>
      </w:r>
      <w:r w:rsidRPr="00167541" w:rsidR="00462422">
        <w:t>ing of Semtex and other armaments pre-1986</w:t>
      </w:r>
      <w:r w:rsidRPr="00167541" w:rsidR="000507C9">
        <w:t>.</w:t>
      </w:r>
      <w:r w:rsidRPr="00167541" w:rsidR="00462422">
        <w:t xml:space="preserve"> </w:t>
      </w:r>
      <w:r w:rsidRPr="00167541" w:rsidR="009069BC">
        <w:t>It happened prior to that point.</w:t>
      </w:r>
      <w:r w:rsidRPr="00167541" w:rsidR="000507C9">
        <w:t xml:space="preserve"> </w:t>
      </w:r>
      <w:r w:rsidRPr="00167541" w:rsidR="00EC0CD7">
        <w:t>A</w:t>
      </w:r>
      <w:r w:rsidRPr="00167541" w:rsidR="000507C9">
        <w:t xml:space="preserve">gain, I would suggest that his interest in doing so prior to then was perhaps about an affinity with </w:t>
      </w:r>
      <w:r w:rsidRPr="00167541">
        <w:t>the Provisional IRA and their so-called struggle for freedom, as he would agree with,</w:t>
      </w:r>
      <w:r w:rsidRPr="00167541" w:rsidR="009069BC">
        <w:t xml:space="preserve"> </w:t>
      </w:r>
      <w:r w:rsidRPr="00167541">
        <w:t>b</w:t>
      </w:r>
      <w:r w:rsidRPr="00167541" w:rsidR="009069BC">
        <w:t xml:space="preserve">ut also that there may have been a financial benefit to Libya at that point. </w:t>
      </w:r>
    </w:p>
    <w:p w:rsidR="00A04973" w:rsidRPr="00167541" w:rsidP="000E76AE">
      <w:pPr>
        <w:pStyle w:val="Answer"/>
      </w:pPr>
      <w:r w:rsidRPr="00167541">
        <w:t>At a point in the mid-1980s, when these matters happened</w:t>
      </w:r>
      <w:r w:rsidRPr="00167541" w:rsidR="00EC0CD7">
        <w:t xml:space="preserve"> re</w:t>
      </w:r>
      <w:r w:rsidR="00A0237C">
        <w:t>garding</w:t>
      </w:r>
      <w:r w:rsidRPr="00167541" w:rsidR="003973CE">
        <w:t xml:space="preserve"> Benghazi,</w:t>
      </w:r>
      <w:r w:rsidRPr="00167541" w:rsidR="00430523">
        <w:t xml:space="preserve"> it became much more personal for Gaddafi, as well</w:t>
      </w:r>
      <w:r w:rsidRPr="00167541" w:rsidR="00EC0CD7">
        <w:t xml:space="preserve"> as being about</w:t>
      </w:r>
      <w:r w:rsidRPr="00167541">
        <w:t xml:space="preserve"> </w:t>
      </w:r>
      <w:r w:rsidRPr="00167541" w:rsidR="00430523">
        <w:t xml:space="preserve">the economic interests that would flow thereafter. </w:t>
      </w:r>
      <w:r w:rsidRPr="00167541" w:rsidR="006D5F52">
        <w:t xml:space="preserve">In 1987, in terms of the </w:t>
      </w:r>
      <w:r w:rsidRPr="00167541" w:rsidR="00994D7E">
        <w:t xml:space="preserve">Enniskillen bomb, </w:t>
      </w:r>
      <w:r w:rsidRPr="00167541" w:rsidR="00F36417">
        <w:t xml:space="preserve">I feel that it </w:t>
      </w:r>
      <w:r w:rsidRPr="00167541" w:rsidR="00EC0CD7">
        <w:t xml:space="preserve">also </w:t>
      </w:r>
      <w:r w:rsidRPr="00167541" w:rsidR="00F36417">
        <w:t xml:space="preserve">needs to be probed </w:t>
      </w:r>
      <w:r w:rsidRPr="00167541" w:rsidR="00EC0CD7">
        <w:t xml:space="preserve">as to </w:t>
      </w:r>
      <w:r w:rsidRPr="00167541" w:rsidR="00F36417">
        <w:t>why that bomb happened at that particular time</w:t>
      </w:r>
      <w:r w:rsidRPr="00167541" w:rsidR="00994D7E">
        <w:t xml:space="preserve">, the context and whether </w:t>
      </w:r>
      <w:r w:rsidRPr="00167541" w:rsidR="00E53F17">
        <w:t>the Libyans had</w:t>
      </w:r>
      <w:r w:rsidRPr="00167541" w:rsidR="00994D7E">
        <w:t xml:space="preserve"> </w:t>
      </w:r>
      <w:r w:rsidRPr="00167541" w:rsidR="00E53F17">
        <w:t xml:space="preserve">any </w:t>
      </w:r>
      <w:r w:rsidR="00A0237C">
        <w:t>connection</w:t>
      </w:r>
      <w:r w:rsidRPr="00167541" w:rsidR="00E53F17">
        <w:t xml:space="preserve">. </w:t>
      </w:r>
      <w:r w:rsidRPr="00167541" w:rsidR="00362C1E">
        <w:t>I</w:t>
      </w:r>
      <w:r w:rsidRPr="00167541" w:rsidR="00EC0CD7">
        <w:t xml:space="preserve">t was attacking the very centre of what our UK way of life is about—remembrance—and I </w:t>
      </w:r>
      <w:r w:rsidRPr="00167541" w:rsidR="00362C1E">
        <w:t xml:space="preserve">feel </w:t>
      </w:r>
      <w:r w:rsidRPr="00167541" w:rsidR="00EC0CD7">
        <w:t xml:space="preserve">that </w:t>
      </w:r>
      <w:r w:rsidRPr="00167541" w:rsidR="00362C1E">
        <w:t>there could be connections there</w:t>
      </w:r>
      <w:r w:rsidRPr="00167541" w:rsidR="00EC0CD7">
        <w:t>.</w:t>
      </w:r>
    </w:p>
    <w:p w:rsidR="001E288F" w:rsidRPr="00167541" w:rsidP="000E76AE">
      <w:pPr>
        <w:pStyle w:val="Answer"/>
      </w:pPr>
      <w:r w:rsidRPr="00167541">
        <w:t xml:space="preserve">What I would ask, through the Chair, is what efforts </w:t>
      </w:r>
      <w:r w:rsidRPr="00167541" w:rsidR="00EC0CD7">
        <w:t xml:space="preserve">there </w:t>
      </w:r>
      <w:r w:rsidRPr="00167541">
        <w:t xml:space="preserve">have ever been down the years </w:t>
      </w:r>
      <w:r w:rsidRPr="00167541" w:rsidR="00A0237C">
        <w:t xml:space="preserve">actually </w:t>
      </w:r>
      <w:r w:rsidRPr="00167541">
        <w:t xml:space="preserve">to </w:t>
      </w:r>
      <w:r w:rsidRPr="00167541" w:rsidR="00A321F5">
        <w:t xml:space="preserve">proceed with a criminal-based approach in terms of the individuals involved in procuring that </w:t>
      </w:r>
      <w:r w:rsidRPr="00167541" w:rsidR="00FF1AF5">
        <w:t>weaponry, from this side of things, from the Libyans?</w:t>
      </w:r>
      <w:r w:rsidRPr="00167541">
        <w:t xml:space="preserve"> </w:t>
      </w:r>
      <w:r w:rsidRPr="00167541">
        <w:t xml:space="preserve">That all features in not </w:t>
      </w:r>
      <w:r w:rsidRPr="00167541" w:rsidR="00966E65">
        <w:t>wanting to</w:t>
      </w:r>
      <w:r w:rsidRPr="00167541">
        <w:t xml:space="preserve"> rock the boat on a peace process</w:t>
      </w:r>
      <w:r w:rsidRPr="00167541" w:rsidR="00FF1AF5">
        <w:t xml:space="preserve">. There are many aspects to all of this. </w:t>
      </w:r>
    </w:p>
    <w:p w:rsidR="000E76AE" w:rsidRPr="00167541" w:rsidP="001E288F">
      <w:pPr>
        <w:pStyle w:val="Question"/>
      </w:pPr>
      <w:sdt>
        <w:sdtPr>
          <w:alias w:val="Member"/>
          <w:tag w:val="&lt;Member mnisId='1562' dodsId='28181'&gt;"/>
          <w:id w:val="1756552675"/>
          <w:placeholder>
            <w:docPart w:val="DefaultPlaceholder_-1854013440"/>
          </w:placeholder>
          <w:richText/>
        </w:sdtPr>
        <w:sdtContent>
          <w:r w:rsidRPr="00167541" w:rsidR="0073420F">
            <w:rPr>
              <w:b/>
            </w:rPr>
            <w:t>Mr Goodwill:</w:t>
          </w:r>
        </w:sdtContent>
      </w:sdt>
      <w:r w:rsidRPr="00167541" w:rsidR="001E288F">
        <w:t xml:space="preserve"> </w:t>
      </w:r>
      <w:r w:rsidRPr="00167541" w:rsidR="00FF1AF5">
        <w:t xml:space="preserve">The historical aspects are, in some ways, irrelevant to the fact that we know we have </w:t>
      </w:r>
      <w:r w:rsidRPr="00167541" w:rsidR="00001511">
        <w:t>victims here in the UK.</w:t>
      </w:r>
      <w:r w:rsidRPr="00167541" w:rsidR="00FF1AF5">
        <w:t xml:space="preserve"> </w:t>
      </w:r>
      <w:r w:rsidRPr="00167541" w:rsidR="001E288F">
        <w:t>We know that money is sitting in investments and bank accounts here, and we want to see a way forward</w:t>
      </w:r>
      <w:r w:rsidRPr="00167541" w:rsidR="00EC0CD7">
        <w:t>.</w:t>
      </w:r>
      <w:r w:rsidRPr="00167541" w:rsidR="00001511">
        <w:t xml:space="preserve"> </w:t>
      </w:r>
      <w:r w:rsidRPr="00167541" w:rsidR="00EC0CD7">
        <w:t>A</w:t>
      </w:r>
      <w:r w:rsidRPr="00167541" w:rsidR="00001511">
        <w:t xml:space="preserve">t some </w:t>
      </w:r>
      <w:r w:rsidRPr="00167541" w:rsidR="00225328">
        <w:t>point</w:t>
      </w:r>
      <w:r w:rsidRPr="00167541" w:rsidR="00001511">
        <w:t xml:space="preserve"> </w:t>
      </w:r>
      <w:r w:rsidR="00A0237C">
        <w:t>it</w:t>
      </w:r>
      <w:r w:rsidRPr="00167541" w:rsidR="00001511">
        <w:t xml:space="preserve"> is going to have to be addressed. </w:t>
      </w:r>
      <w:r w:rsidRPr="00167541" w:rsidR="00225328">
        <w:t xml:space="preserve">The </w:t>
      </w:r>
      <w:r w:rsidRPr="00167541" w:rsidR="00225328">
        <w:t>Shawcross</w:t>
      </w:r>
      <w:r w:rsidRPr="00167541" w:rsidR="00225328">
        <w:t xml:space="preserve"> </w:t>
      </w:r>
      <w:r w:rsidRPr="00167541" w:rsidR="00225328">
        <w:t>report was supposed to be a way of unlocking that.</w:t>
      </w:r>
      <w:r w:rsidRPr="00167541" w:rsidR="001E288F">
        <w:t xml:space="preserve"> </w:t>
      </w:r>
      <w:r w:rsidRPr="00167541" w:rsidR="00225328">
        <w:t>W</w:t>
      </w:r>
      <w:r w:rsidRPr="00167541" w:rsidR="001E288F">
        <w:t>hat reason d</w:t>
      </w:r>
      <w:r w:rsidRPr="00167541" w:rsidR="00225328">
        <w:t>o</w:t>
      </w:r>
      <w:r w:rsidRPr="00167541" w:rsidR="001E288F">
        <w:t xml:space="preserve"> you </w:t>
      </w:r>
      <w:r w:rsidRPr="00167541" w:rsidR="002D0109">
        <w:t>think</w:t>
      </w:r>
      <w:r w:rsidRPr="00167541" w:rsidR="001E288F">
        <w:t xml:space="preserve"> is </w:t>
      </w:r>
      <w:r w:rsidRPr="00167541" w:rsidR="00225328">
        <w:t xml:space="preserve">behind </w:t>
      </w:r>
      <w:r w:rsidRPr="00167541" w:rsidR="001E288F">
        <w:t>kicking it into the long grass again?</w:t>
      </w:r>
      <w:r w:rsidRPr="00167541" w:rsidR="00233A4F">
        <w:t xml:space="preserve"> I find it hard to understand why</w:t>
      </w:r>
      <w:r w:rsidRPr="00167541" w:rsidR="00EC0CD7">
        <w:t>, if they have commissioned the report,</w:t>
      </w:r>
      <w:r w:rsidRPr="00167541" w:rsidR="00233A4F">
        <w:t xml:space="preserve"> they have not published </w:t>
      </w:r>
      <w:r w:rsidRPr="00167541" w:rsidR="00EC0CD7">
        <w:t xml:space="preserve">both </w:t>
      </w:r>
      <w:r w:rsidRPr="00167541" w:rsidR="001E1AD5">
        <w:t xml:space="preserve">its terms of reference </w:t>
      </w:r>
      <w:r w:rsidRPr="00167541" w:rsidR="007A4FBE">
        <w:t xml:space="preserve">and </w:t>
      </w:r>
      <w:r w:rsidRPr="00167541" w:rsidR="00EC0CD7">
        <w:t xml:space="preserve">the report, and </w:t>
      </w:r>
      <w:r w:rsidRPr="00167541" w:rsidR="007A4FBE">
        <w:t>the victims feel very aggrieved because of that situation.</w:t>
      </w:r>
      <w:r w:rsidRPr="00167541" w:rsidR="00A641B2">
        <w:t xml:space="preserve"> </w:t>
      </w:r>
    </w:p>
    <w:p w:rsidR="002D0109" w:rsidRPr="00167541" w:rsidP="00634CE5">
      <w:pPr>
        <w:pStyle w:val="Answer"/>
      </w:pPr>
      <w:sdt>
        <w:sdtPr>
          <w:alias w:val="Witness"/>
          <w:id w:val="-1197843553"/>
          <w:placeholder>
            <w:docPart w:val="DefaultPlaceholder_-1854013440"/>
          </w:placeholder>
          <w:richText/>
        </w:sdtPr>
        <w:sdtContent>
          <w:r w:rsidRPr="00167541" w:rsidR="0065431E">
            <w:rPr>
              <w:b/>
              <w:bCs/>
              <w:i/>
              <w:iCs/>
            </w:rPr>
            <w:t>Kenny Donaldson</w:t>
          </w:r>
          <w:r w:rsidRPr="00167541" w:rsidR="001E288F">
            <w:rPr>
              <w:b/>
            </w:rPr>
            <w:t xml:space="preserve">: </w:t>
          </w:r>
        </w:sdtContent>
      </w:sdt>
      <w:r w:rsidRPr="00167541" w:rsidR="001E288F">
        <w:t xml:space="preserve">It goes to the point </w:t>
      </w:r>
      <w:r w:rsidRPr="00167541" w:rsidR="00C50CCC">
        <w:t xml:space="preserve">that </w:t>
      </w:r>
      <w:r w:rsidRPr="00167541" w:rsidR="001E288F">
        <w:t xml:space="preserve">I have said. </w:t>
      </w:r>
      <w:r w:rsidRPr="00167541" w:rsidR="00C50CCC">
        <w:t>T</w:t>
      </w:r>
      <w:r w:rsidRPr="00167541" w:rsidR="001E288F">
        <w:t xml:space="preserve">here has to be </w:t>
      </w:r>
      <w:r w:rsidRPr="00167541">
        <w:t xml:space="preserve">an agreement and a deal between the UK </w:t>
      </w:r>
      <w:r w:rsidR="00A0237C">
        <w:t xml:space="preserve">state </w:t>
      </w:r>
      <w:r w:rsidRPr="00167541">
        <w:t>a</w:t>
      </w:r>
      <w:r w:rsidRPr="00167541" w:rsidR="00C50CCC">
        <w:t>t</w:t>
      </w:r>
      <w:r w:rsidRPr="00167541">
        <w:t xml:space="preserve"> that time</w:t>
      </w:r>
      <w:r w:rsidRPr="00167541" w:rsidR="00C50CCC">
        <w:t xml:space="preserve"> and the Gaddafi regime </w:t>
      </w:r>
      <w:r w:rsidR="00A0237C">
        <w:t>on</w:t>
      </w:r>
      <w:r w:rsidRPr="00167541" w:rsidR="00C50CCC">
        <w:t xml:space="preserve"> these issues</w:t>
      </w:r>
      <w:r w:rsidRPr="00167541" w:rsidR="00EC0CD7">
        <w:t>. There has to be</w:t>
      </w:r>
      <w:r w:rsidRPr="00167541" w:rsidR="00C50CCC">
        <w:t xml:space="preserve"> a form of quid pro quo</w:t>
      </w:r>
      <w:r w:rsidRPr="00167541">
        <w:t>. I</w:t>
      </w:r>
      <w:r w:rsidRPr="00167541" w:rsidR="00EC0CD7">
        <w:t xml:space="preserve">t can </w:t>
      </w:r>
      <w:r w:rsidRPr="00167541">
        <w:t xml:space="preserve">be </w:t>
      </w:r>
      <w:r w:rsidRPr="00167541" w:rsidR="00EC0CD7">
        <w:t xml:space="preserve">nothing </w:t>
      </w:r>
      <w:r w:rsidRPr="00167541">
        <w:t>else</w:t>
      </w:r>
      <w:r w:rsidRPr="00167541" w:rsidR="00EC0CD7">
        <w:t>.</w:t>
      </w:r>
      <w:r w:rsidRPr="00167541">
        <w:t xml:space="preserve"> </w:t>
      </w:r>
      <w:r w:rsidRPr="00167541" w:rsidR="00EC0CD7">
        <w:t>T</w:t>
      </w:r>
      <w:r w:rsidRPr="00167541">
        <w:t xml:space="preserve">hose issues </w:t>
      </w:r>
      <w:r w:rsidRPr="00167541" w:rsidR="001B4D32">
        <w:t xml:space="preserve">really </w:t>
      </w:r>
      <w:r w:rsidRPr="00167541">
        <w:t>need to be delved into.</w:t>
      </w:r>
      <w:r w:rsidRPr="00167541" w:rsidR="001B4D32">
        <w:t xml:space="preserve"> I was quite surprised yesterday at the openness </w:t>
      </w:r>
      <w:r w:rsidRPr="00167541" w:rsidR="0040060B">
        <w:t xml:space="preserve">and frankness of Mr </w:t>
      </w:r>
      <w:r w:rsidRPr="00167541" w:rsidR="0040060B">
        <w:t>Rashwan</w:t>
      </w:r>
      <w:r w:rsidRPr="00167541" w:rsidR="0040060B">
        <w:t xml:space="preserve"> </w:t>
      </w:r>
      <w:r w:rsidRPr="00167541" w:rsidR="009D4D0E">
        <w:t xml:space="preserve">within that interview. He actually spoke in </w:t>
      </w:r>
      <w:r w:rsidRPr="00167541" w:rsidR="00EC0CD7">
        <w:t>the</w:t>
      </w:r>
      <w:r w:rsidRPr="00167541" w:rsidR="009D4D0E">
        <w:t xml:space="preserve"> manner that he did, and he spoke with a degree of anger, I have to sa</w:t>
      </w:r>
      <w:r w:rsidRPr="00167541" w:rsidR="0014040C">
        <w:t>y. He was saying</w:t>
      </w:r>
      <w:r w:rsidRPr="00167541" w:rsidR="00634CE5">
        <w:t>,</w:t>
      </w:r>
      <w:r w:rsidRPr="00167541" w:rsidR="0014040C">
        <w:t xml:space="preserve"> </w:t>
      </w:r>
      <w:r w:rsidRPr="00167541" w:rsidR="00634CE5">
        <w:t>“If</w:t>
      </w:r>
      <w:r w:rsidRPr="00167541" w:rsidR="0014040C">
        <w:t xml:space="preserve"> this is pursued</w:t>
      </w:r>
      <w:r w:rsidRPr="00167541" w:rsidR="008D061F">
        <w:t xml:space="preserve"> </w:t>
      </w:r>
      <w:r w:rsidRPr="00167541" w:rsidR="0014040C">
        <w:t>and there is a</w:t>
      </w:r>
      <w:r w:rsidRPr="00167541" w:rsidR="008D061F">
        <w:t xml:space="preserve"> real effort to take from our legitimate assets, then we will essentially go back the</w:t>
      </w:r>
      <w:r w:rsidRPr="00167541" w:rsidR="00634CE5">
        <w:t xml:space="preserve"> other</w:t>
      </w:r>
      <w:r w:rsidRPr="00167541" w:rsidR="008D061F">
        <w:t xml:space="preserve"> way</w:t>
      </w:r>
      <w:r w:rsidR="00A0237C">
        <w:t>.</w:t>
      </w:r>
      <w:r w:rsidRPr="00167541" w:rsidR="00634CE5">
        <w:t>”</w:t>
      </w:r>
      <w:r w:rsidRPr="00167541" w:rsidR="0014040C">
        <w:t xml:space="preserve"> </w:t>
      </w:r>
      <w:r w:rsidRPr="00167541">
        <w:t xml:space="preserve">That is why </w:t>
      </w:r>
      <w:r w:rsidRPr="00167541" w:rsidR="008D061F">
        <w:t>w</w:t>
      </w:r>
      <w:r w:rsidRPr="00167541">
        <w:t xml:space="preserve">e need to know </w:t>
      </w:r>
      <w:r w:rsidRPr="00167541" w:rsidR="00634CE5">
        <w:t xml:space="preserve">whether </w:t>
      </w:r>
      <w:r w:rsidRPr="00167541">
        <w:t>there are any judgments in place against the UK</w:t>
      </w:r>
      <w:r w:rsidRPr="00167541" w:rsidR="00C87901">
        <w:t>,</w:t>
      </w:r>
      <w:r w:rsidRPr="00167541" w:rsidR="008D061F">
        <w:t xml:space="preserve"> in terms of </w:t>
      </w:r>
      <w:r w:rsidRPr="00167541" w:rsidR="00C87901">
        <w:t>Benghazi and indeed any other issues</w:t>
      </w:r>
      <w:r w:rsidRPr="00167541">
        <w:t xml:space="preserve">. </w:t>
      </w:r>
    </w:p>
    <w:p w:rsidR="00A50A83" w:rsidRPr="00167541" w:rsidP="00A50A83">
      <w:pPr>
        <w:pStyle w:val="Question"/>
      </w:pPr>
      <w:sdt>
        <w:sdtPr>
          <w:alias w:val="Member"/>
          <w:tag w:val="&lt;Member mnisId='1409' dodsId='25794'&gt;"/>
          <w:id w:val="767897851"/>
          <w:placeholder>
            <w:docPart w:val="DefaultPlaceholder_-1854013440"/>
          </w:placeholder>
          <w:richText/>
        </w:sdtPr>
        <w:sdtContent>
          <w:r w:rsidRPr="00167541" w:rsidR="00DA5E6F">
            <w:rPr>
              <w:b/>
            </w:rPr>
            <w:t>Mr Campbell:</w:t>
          </w:r>
        </w:sdtContent>
      </w:sdt>
      <w:r w:rsidRPr="00167541" w:rsidR="002D0109">
        <w:t xml:space="preserve"> </w:t>
      </w:r>
      <w:r w:rsidRPr="00167541" w:rsidR="0013667D">
        <w:t>Thank you to the two witnesses. When Mr</w:t>
      </w:r>
      <w:r w:rsidRPr="00167541" w:rsidR="00245F2A">
        <w:t xml:space="preserve"> </w:t>
      </w:r>
      <w:r w:rsidRPr="00167541" w:rsidR="0013667D">
        <w:t>Shawcross</w:t>
      </w:r>
      <w:r w:rsidRPr="00167541" w:rsidR="0013667D">
        <w:t xml:space="preserve"> was in front of us, as well as earlier this morning, there was t</w:t>
      </w:r>
      <w:r w:rsidRPr="00167541" w:rsidR="002D0109">
        <w:t xml:space="preserve">his issue </w:t>
      </w:r>
      <w:r w:rsidRPr="00167541" w:rsidR="00634CE5">
        <w:t xml:space="preserve">that, in terms </w:t>
      </w:r>
      <w:r w:rsidRPr="00167541" w:rsidR="002D0109">
        <w:t xml:space="preserve">of any payments being made to those who have suffered now as a result of Libyan supplies under </w:t>
      </w:r>
      <w:r w:rsidRPr="00167541" w:rsidR="00FC10CE">
        <w:t>Gaddafi</w:t>
      </w:r>
      <w:r w:rsidRPr="00167541" w:rsidR="00634CE5">
        <w:t xml:space="preserve">, </w:t>
      </w:r>
      <w:r w:rsidR="00A0237C">
        <w:t>it</w:t>
      </w:r>
      <w:r w:rsidRPr="00167541" w:rsidR="00634CE5">
        <w:t xml:space="preserve"> </w:t>
      </w:r>
      <w:r w:rsidRPr="00167541" w:rsidR="001C7855">
        <w:t xml:space="preserve">might in some way cause dissension </w:t>
      </w:r>
      <w:r w:rsidRPr="00167541" w:rsidR="00904CBF">
        <w:t>or community division. For people outside Northern Ireland, that sounds ludic</w:t>
      </w:r>
      <w:r w:rsidRPr="00167541" w:rsidR="00A524DC">
        <w:t xml:space="preserve">rous and absurd. In all the years that both of you, in your different </w:t>
      </w:r>
      <w:r w:rsidRPr="00167541" w:rsidR="003F6F79">
        <w:t>and various ways, have campaigned for victims</w:t>
      </w:r>
      <w:r w:rsidRPr="00167541" w:rsidR="00634CE5">
        <w:t>’</w:t>
      </w:r>
      <w:r w:rsidRPr="00167541" w:rsidR="003F6F79">
        <w:t xml:space="preserve"> rights</w:t>
      </w:r>
      <w:r w:rsidRPr="00167541" w:rsidR="00634CE5">
        <w:t>,</w:t>
      </w:r>
      <w:r w:rsidRPr="00167541" w:rsidR="003F6F79">
        <w:t xml:space="preserve"> h</w:t>
      </w:r>
      <w:r w:rsidRPr="00167541" w:rsidR="002D0109">
        <w:t>ave you ever come across any sentiment like that</w:t>
      </w:r>
      <w:r w:rsidRPr="00167541" w:rsidR="00634CE5">
        <w:t>:</w:t>
      </w:r>
      <w:r w:rsidRPr="00167541" w:rsidR="003F6F79">
        <w:t xml:space="preserve"> that payments </w:t>
      </w:r>
      <w:r w:rsidRPr="00167541" w:rsidR="001E1C93">
        <w:t>to try to compensate and make some</w:t>
      </w:r>
      <w:r w:rsidRPr="00167541" w:rsidR="00634CE5">
        <w:t xml:space="preserve"> sort of </w:t>
      </w:r>
      <w:r w:rsidRPr="00167541" w:rsidR="001E1C93">
        <w:t>redress might in themselves cause division or be the source of communal divide or political division in the wider community? I am not talking about political parties, who will all have their views,</w:t>
      </w:r>
      <w:r w:rsidRPr="00167541" w:rsidR="00634CE5">
        <w:t xml:space="preserve"> but</w:t>
      </w:r>
      <w:r w:rsidRPr="00A50A83">
        <w:t xml:space="preserve"> </w:t>
      </w:r>
      <w:r w:rsidRPr="00167541">
        <w:t xml:space="preserve">among the wider communities in Northern Ireland and further afield. </w:t>
      </w:r>
    </w:p>
    <w:p w:rsidR="00A50A83" w:rsidRPr="00167541" w:rsidP="00A50A83">
      <w:pPr>
        <w:pStyle w:val="Answer"/>
      </w:pPr>
      <w:sdt>
        <w:sdtPr>
          <w:alias w:val="Witness"/>
          <w:id w:val="179330271"/>
          <w:placeholder>
            <w:docPart w:val="E7832C72EC34C74E83A91B6C02871764"/>
          </w:placeholder>
          <w:richText/>
        </w:sdtPr>
        <w:sdtContent>
          <w:r w:rsidRPr="00167541">
            <w:rPr>
              <w:b/>
              <w:bCs/>
              <w:i/>
              <w:iCs/>
            </w:rPr>
            <w:t>Aileen Quinton</w:t>
          </w:r>
          <w:r w:rsidRPr="00167541">
            <w:rPr>
              <w:b/>
            </w:rPr>
            <w:t xml:space="preserve">: </w:t>
          </w:r>
        </w:sdtContent>
      </w:sdt>
      <w:r w:rsidRPr="00167541">
        <w:t>I have not heard that. It is a very difficult issue. I am particularly aware of police officers who have been murdered by gunshot, perhaps not linked to Libyan Semtex, and the whole context of a debt that can never be repaid. At the same time, it is just a really strange argument for not pursuing a legitimate course of action. You could say the same about the victim of an uninsured driver. Does the victim of an insured driver not get paid out because the system is unfair to the victim of an uninsured driver? It is a very dodgy way of going about it. It is just an excuse to avoid tackling the issue. I would hope, though, that for other people who are victims, if there are any legal ways open, those should be pursued. You cannot say that</w:t>
      </w:r>
      <w:r>
        <w:t>,</w:t>
      </w:r>
      <w:r w:rsidRPr="00167541">
        <w:t xml:space="preserve"> because </w:t>
      </w:r>
      <w:r>
        <w:t xml:space="preserve">not </w:t>
      </w:r>
      <w:r w:rsidRPr="00167541">
        <w:t xml:space="preserve">everybody </w:t>
      </w:r>
      <w:r>
        <w:t>can</w:t>
      </w:r>
      <w:r w:rsidRPr="00167541">
        <w:t xml:space="preserve"> be included, nobody can be included. Why are Northern Ireland victims being</w:t>
      </w:r>
      <w:r>
        <w:t>—</w:t>
      </w:r>
      <w:r w:rsidRPr="00A0237C">
        <w:rPr>
          <w:i/>
          <w:iCs/>
        </w:rPr>
        <w:t>[Inaudible]</w:t>
      </w:r>
      <w:r>
        <w:t>—</w:t>
      </w:r>
      <w:r w:rsidRPr="00167541">
        <w:t xml:space="preserve">in this case? </w:t>
      </w:r>
    </w:p>
    <w:p w:rsidR="00A50A83" w:rsidRPr="00167541" w:rsidP="00A50A83">
      <w:pPr>
        <w:pStyle w:val="Answer"/>
      </w:pPr>
      <w:r w:rsidRPr="00167541">
        <w:t>I want to touch on something that other people were asked before, and I am bursting to say it.</w:t>
      </w:r>
    </w:p>
    <w:p w:rsidR="00A50A83" w:rsidRPr="00167541" w:rsidP="00A50A83">
      <w:pPr>
        <w:pStyle w:val="Question"/>
        <w:numPr>
          <w:ilvl w:val="0"/>
          <w:numId w:val="0"/>
        </w:numPr>
        <w:ind w:left="794"/>
      </w:pPr>
      <w:sdt>
        <w:sdtPr>
          <w:alias w:val="Member"/>
          <w:tag w:val="&lt;Member mnisId='4494' dodsId='72275'&gt;"/>
          <w:id w:val="2036384410"/>
          <w:placeholder>
            <w:docPart w:val="E7832C72EC34C74E83A91B6C02871764"/>
          </w:placeholder>
          <w:richText/>
        </w:sdtPr>
        <w:sdtContent>
          <w:r w:rsidRPr="00167541">
            <w:rPr>
              <w:b/>
            </w:rPr>
            <w:t>Chair:</w:t>
          </w:r>
        </w:sdtContent>
      </w:sdt>
      <w:r w:rsidRPr="00167541">
        <w:t xml:space="preserve"> Yes, please burst. </w:t>
      </w:r>
    </w:p>
    <w:p w:rsidR="00A50A83" w:rsidRPr="00167541" w:rsidP="00A50A83">
      <w:pPr>
        <w:pStyle w:val="Answer"/>
      </w:pPr>
      <w:sdt>
        <w:sdtPr>
          <w:alias w:val="Witness"/>
          <w:id w:val="65616116"/>
          <w:placeholder>
            <w:docPart w:val="E7832C72EC34C74E83A91B6C02871764"/>
          </w:placeholder>
          <w:richText/>
        </w:sdtPr>
        <w:sdtContent>
          <w:r w:rsidRPr="00167541">
            <w:rPr>
              <w:b/>
              <w:bCs/>
              <w:i/>
              <w:iCs/>
            </w:rPr>
            <w:t>Aileen Quinton</w:t>
          </w:r>
          <w:r w:rsidRPr="00167541">
            <w:rPr>
              <w:b/>
            </w:rPr>
            <w:t xml:space="preserve">: </w:t>
          </w:r>
        </w:sdtContent>
      </w:sdt>
      <w:r w:rsidRPr="00167541">
        <w:t xml:space="preserve">It is this issue about people who were bereaved: unless they were there, they would not receive compensation. That seems to make an awful lot of assumptions about how trauma works and how different people deal with trauma. In terms of the impact this has on victims, I am </w:t>
      </w:r>
      <w:r w:rsidRPr="00167541">
        <w:t>dyspraxic</w:t>
      </w:r>
      <w:r w:rsidRPr="00167541">
        <w:t xml:space="preserve">, on the autistic spectrum and </w:t>
      </w:r>
      <w:r>
        <w:t xml:space="preserve">have </w:t>
      </w:r>
      <w:r w:rsidRPr="00167541">
        <w:t xml:space="preserve">ADD. I did not get diagnosed until I was 40 because the trauma of what happened to my mother masked all that. I was struggling with all of that but not knowing why I was struggling. This was the last straw, even though it was a hell of a big straw. </w:t>
      </w:r>
    </w:p>
    <w:p w:rsidR="00A50A83" w:rsidRPr="00167541" w:rsidP="00A50A83">
      <w:pPr>
        <w:pStyle w:val="Answer"/>
      </w:pPr>
      <w:r w:rsidRPr="00167541">
        <w:t xml:space="preserve">The whole issue about how neurodivergent people deal with trauma just does not seem to be being addressed. When I told Gordon Turnbull, who is a world expert in PTSD, he said one of the theories is that how the brain processes the trauma—these things are about information processing—is that one side of the brain runs the video and the other side does the editing. If you have differences in how your brain processes, there are potentially differences in how you respond to trauma. </w:t>
      </w:r>
    </w:p>
    <w:p w:rsidR="00A50A83" w:rsidRPr="00167541" w:rsidP="00A50A83">
      <w:pPr>
        <w:pStyle w:val="Answer"/>
      </w:pPr>
      <w:r w:rsidRPr="00167541">
        <w:t>We are likely to be disproportionately affected</w:t>
      </w:r>
      <w:r>
        <w:t xml:space="preserve">, </w:t>
      </w:r>
      <w:r w:rsidRPr="00167541">
        <w:t xml:space="preserve">yet disproportionately not helped by a lot of the traditional methods, because they are based on what works for normal people. My ADD is about not being able to take my focus off things or keep my focus on things, so things that retraumatise you, like the way you get dismissed by Governments, are likely to be things that you cannot take your brain off. The video runs and runs without being effectively edited. Again, somebody has made an arbitrary decision that only if you are there can you really be deemed to have suffered trauma, and that is just not realistic. </w:t>
      </w:r>
    </w:p>
    <w:p w:rsidR="00A50A83" w:rsidRPr="00167541" w:rsidP="00A50A83">
      <w:pPr>
        <w:pStyle w:val="Answer"/>
      </w:pPr>
      <w:r w:rsidRPr="00167541">
        <w:t xml:space="preserve">Even without that, just on the Enniskillen bombing, a lot of family members were not there at the scene, but they were up at the hospital searching. One of my late brothers was in the hospital trying to find my mother, and he said you might as well have been in the operating theatre. The scenes that you saw, with people passing and injuries, was traumatising, even if you were not at the site of where the bomb went off. </w:t>
      </w:r>
    </w:p>
    <w:p w:rsidR="00A50A83" w:rsidRPr="00167541" w:rsidP="00A50A83">
      <w:pPr>
        <w:pStyle w:val="Answer"/>
      </w:pPr>
      <w:r w:rsidRPr="00167541">
        <w:t>It is another example: “We have these processes, and you must be affected in a way that these processes can handle. If you have been affected in a different way, you have to change how you are affected to fit in with our processes, because we are not going to change our processes to deal with the reality of your situation</w:t>
      </w:r>
      <w:r>
        <w:t>.</w:t>
      </w:r>
      <w:r w:rsidRPr="00167541">
        <w:t>”</w:t>
      </w:r>
    </w:p>
    <w:p w:rsidR="00DE6F25" w:rsidRPr="00167541" w:rsidP="00A50A83">
      <w:pPr>
        <w:pStyle w:val="Question"/>
      </w:pPr>
      <w:sdt>
        <w:sdtPr>
          <w:alias w:val="Member"/>
          <w:tag w:val="&lt;Member mnisId='4494' dodsId='72275'&gt;"/>
          <w:id w:val="1374728168"/>
          <w:placeholder>
            <w:docPart w:val="DefaultPlaceholder_-1854013440"/>
          </w:placeholder>
          <w:richText/>
        </w:sdtPr>
        <w:sdtContent>
          <w:r w:rsidRPr="00A50A83" w:rsidR="00BF221E">
            <w:rPr>
              <w:b/>
            </w:rPr>
            <w:t>Chair:</w:t>
          </w:r>
        </w:sdtContent>
      </w:sdt>
      <w:r w:rsidRPr="00167541" w:rsidR="00BF221E">
        <w:t xml:space="preserve"> </w:t>
      </w:r>
      <w:r w:rsidRPr="00167541" w:rsidR="00247AA8">
        <w:t xml:space="preserve">Ms Quinton, </w:t>
      </w:r>
      <w:r w:rsidRPr="00167541" w:rsidR="00BF221E">
        <w:t>I do not know if you saw any of the statements that the Committee put out</w:t>
      </w:r>
      <w:r w:rsidRPr="00167541" w:rsidR="00DE63C5">
        <w:t xml:space="preserve"> or</w:t>
      </w:r>
      <w:r w:rsidRPr="00167541" w:rsidR="005D1D3D">
        <w:t xml:space="preserve"> anything that I said in the media, but a word I used to describe the current situation is that it was a cruelty.</w:t>
      </w:r>
      <w:r w:rsidRPr="00167541" w:rsidR="00C60BCF">
        <w:t xml:space="preserve"> It was a cruelty to have heightened expectation</w:t>
      </w:r>
      <w:r w:rsidRPr="00167541" w:rsidR="001E53DE">
        <w:t>s</w:t>
      </w:r>
      <w:r w:rsidRPr="00167541" w:rsidR="00C60BCF">
        <w:t xml:space="preserve"> </w:t>
      </w:r>
      <w:r w:rsidRPr="00167541" w:rsidR="001E53DE">
        <w:t>and hopes</w:t>
      </w:r>
      <w:r w:rsidRPr="00167541" w:rsidR="00521EC2">
        <w:t xml:space="preserve">, with all of the reawakening of trauma, upset, sadness, fear and horror that would be attendant upon that, only to </w:t>
      </w:r>
      <w:r w:rsidRPr="00167541" w:rsidR="00A335C5">
        <w:t>end up with those rather icy and arid words of the written ministerial statement, which dashed all those hopes.</w:t>
      </w:r>
      <w:r w:rsidRPr="00167541" w:rsidR="00521EC2">
        <w:t xml:space="preserve"> </w:t>
      </w:r>
      <w:r w:rsidRPr="00167541" w:rsidR="001D19D6">
        <w:t>There was a cruelty there to the human spirit, who hoped</w:t>
      </w:r>
      <w:r w:rsidRPr="00167541" w:rsidR="004E0FD4">
        <w:t xml:space="preserve"> that the light at the end of the tunnel may very well have been becoming a little brighter</w:t>
      </w:r>
      <w:r w:rsidRPr="00167541" w:rsidR="001D19D6">
        <w:t xml:space="preserve">. </w:t>
      </w:r>
    </w:p>
    <w:p w:rsidR="001D19D6" w:rsidRPr="00167541" w:rsidP="001D19D6">
      <w:pPr>
        <w:pStyle w:val="Answer"/>
      </w:pPr>
      <w:sdt>
        <w:sdtPr>
          <w:alias w:val="Witness"/>
          <w:id w:val="1432082375"/>
          <w:placeholder>
            <w:docPart w:val="DefaultPlaceholder_-1854013440"/>
          </w:placeholder>
          <w:richText/>
        </w:sdtPr>
        <w:sdtContent>
          <w:r w:rsidRPr="00167541" w:rsidR="0065431E">
            <w:rPr>
              <w:b/>
              <w:bCs/>
              <w:i/>
              <w:iCs/>
            </w:rPr>
            <w:t>Kenny Donaldson</w:t>
          </w:r>
          <w:r w:rsidRPr="00167541">
            <w:rPr>
              <w:b/>
            </w:rPr>
            <w:t xml:space="preserve">: </w:t>
          </w:r>
        </w:sdtContent>
      </w:sdt>
      <w:r w:rsidRPr="00167541">
        <w:t xml:space="preserve">If we were to adopt </w:t>
      </w:r>
      <w:r w:rsidR="00A50A83">
        <w:t>the</w:t>
      </w:r>
      <w:r w:rsidRPr="00167541">
        <w:t xml:space="preserve"> particular </w:t>
      </w:r>
      <w:r w:rsidRPr="00167541" w:rsidR="00FF5627">
        <w:t>psychology</w:t>
      </w:r>
      <w:r w:rsidRPr="00167541" w:rsidR="00E221C2">
        <w:t xml:space="preserve"> that came across in William </w:t>
      </w:r>
      <w:r w:rsidRPr="00167541" w:rsidR="00E221C2">
        <w:t>Shawcross’s</w:t>
      </w:r>
      <w:r w:rsidRPr="00167541" w:rsidR="00E221C2">
        <w:t xml:space="preserve"> remarks, </w:t>
      </w:r>
      <w:r w:rsidRPr="00167541">
        <w:t xml:space="preserve">what scheme would </w:t>
      </w:r>
      <w:r w:rsidRPr="00167541" w:rsidR="00E221C2">
        <w:t xml:space="preserve">ever </w:t>
      </w:r>
      <w:r w:rsidRPr="00167541">
        <w:t xml:space="preserve">have been introduced anywhere? </w:t>
      </w:r>
      <w:r w:rsidRPr="00167541" w:rsidR="00C519D9">
        <w:t xml:space="preserve">We have a Troubles </w:t>
      </w:r>
      <w:r w:rsidRPr="00167541" w:rsidR="00DE63C5">
        <w:t>p</w:t>
      </w:r>
      <w:r w:rsidRPr="00167541" w:rsidR="00C519D9">
        <w:t xml:space="preserve">ermanent </w:t>
      </w:r>
      <w:r w:rsidRPr="00167541" w:rsidR="00DE63C5">
        <w:t>d</w:t>
      </w:r>
      <w:r w:rsidRPr="00167541" w:rsidR="00C519D9">
        <w:t xml:space="preserve">isablement </w:t>
      </w:r>
      <w:r w:rsidRPr="00167541" w:rsidR="00DE63C5">
        <w:t>p</w:t>
      </w:r>
      <w:r w:rsidRPr="00167541" w:rsidR="00C519D9">
        <w:t xml:space="preserve">ayment </w:t>
      </w:r>
      <w:r w:rsidRPr="00167541" w:rsidR="00DE63C5">
        <w:t>s</w:t>
      </w:r>
      <w:r w:rsidRPr="00167541" w:rsidR="00C519D9">
        <w:t xml:space="preserve">cheme </w:t>
      </w:r>
      <w:r w:rsidRPr="00167541" w:rsidR="00DE63C5">
        <w:t>that</w:t>
      </w:r>
      <w:r w:rsidRPr="00167541" w:rsidR="00C519D9">
        <w:t xml:space="preserve"> </w:t>
      </w:r>
      <w:r w:rsidRPr="00167541" w:rsidR="00220E87">
        <w:t xml:space="preserve">will effectively relegate the vast majority of the bereaved to not be eligible. </w:t>
      </w:r>
    </w:p>
    <w:p w:rsidR="001D19D6" w:rsidRPr="00167541" w:rsidP="00167541">
      <w:pPr>
        <w:pStyle w:val="Question"/>
      </w:pPr>
      <w:sdt>
        <w:sdtPr>
          <w:alias w:val="Member"/>
          <w:tag w:val="&lt;Member mnisId='1409' dodsId='25794'&gt;"/>
          <w:id w:val="-360895046"/>
          <w:placeholder>
            <w:docPart w:val="DefaultPlaceholder_-1854013440"/>
          </w:placeholder>
          <w:richText/>
        </w:sdtPr>
        <w:sdtContent>
          <w:r w:rsidRPr="00167541" w:rsidR="00DA5E6F">
            <w:rPr>
              <w:b/>
            </w:rPr>
            <w:t>Mr Campbell:</w:t>
          </w:r>
        </w:sdtContent>
      </w:sdt>
      <w:r w:rsidRPr="00167541">
        <w:t xml:space="preserve"> Sorry, Mr Donaldson.</w:t>
      </w:r>
      <w:r w:rsidRPr="00167541" w:rsidR="00220E87">
        <w:t xml:space="preserve"> To be fair to Mr </w:t>
      </w:r>
      <w:r w:rsidRPr="00167541" w:rsidR="00220E87">
        <w:t>Shawcross</w:t>
      </w:r>
      <w:r w:rsidRPr="00167541" w:rsidR="00220E87">
        <w:t>, he was indicating that he had been told this</w:t>
      </w:r>
      <w:r w:rsidRPr="00167541" w:rsidR="000A796D">
        <w:t>, and that is the worry</w:t>
      </w:r>
      <w:r w:rsidRPr="00167541" w:rsidR="00DE63C5">
        <w:t>ing</w:t>
      </w:r>
      <w:r w:rsidRPr="00167541" w:rsidR="000A796D">
        <w:t xml:space="preserve"> point. </w:t>
      </w:r>
      <w:r w:rsidRPr="00167541">
        <w:t>He was informed that this would be the case</w:t>
      </w:r>
      <w:r w:rsidRPr="00167541" w:rsidR="000A796D">
        <w:t xml:space="preserve">, and then he was merely passing </w:t>
      </w:r>
      <w:r w:rsidRPr="00167541" w:rsidR="00DE63C5">
        <w:t xml:space="preserve">on </w:t>
      </w:r>
      <w:r w:rsidRPr="00167541" w:rsidR="000A796D">
        <w:t xml:space="preserve">the correspondence. </w:t>
      </w:r>
    </w:p>
    <w:p w:rsidR="004E3A86" w:rsidRPr="00167541" w:rsidP="001D19D6">
      <w:pPr>
        <w:pStyle w:val="Answer"/>
      </w:pPr>
      <w:sdt>
        <w:sdtPr>
          <w:alias w:val="Witness"/>
          <w:id w:val="951824072"/>
          <w:placeholder>
            <w:docPart w:val="DefaultPlaceholder_-1854013440"/>
          </w:placeholder>
          <w:richText/>
        </w:sdtPr>
        <w:sdtContent>
          <w:r w:rsidRPr="00167541" w:rsidR="0065431E">
            <w:rPr>
              <w:b/>
              <w:bCs/>
              <w:i/>
              <w:iCs/>
            </w:rPr>
            <w:t>Kenny Donaldson</w:t>
          </w:r>
          <w:r w:rsidRPr="00167541" w:rsidR="001D19D6">
            <w:rPr>
              <w:b/>
            </w:rPr>
            <w:t xml:space="preserve">: </w:t>
          </w:r>
        </w:sdtContent>
      </w:sdt>
      <w:r w:rsidRPr="00167541" w:rsidR="000A796D">
        <w:t xml:space="preserve">Yes. </w:t>
      </w:r>
      <w:r w:rsidRPr="00167541" w:rsidR="001D19D6">
        <w:t>I appreciate that</w:t>
      </w:r>
      <w:r w:rsidRPr="00167541" w:rsidR="00DE63C5">
        <w:t>. I</w:t>
      </w:r>
      <w:r w:rsidRPr="00167541" w:rsidR="000A796D">
        <w:t xml:space="preserve">t </w:t>
      </w:r>
      <w:r w:rsidRPr="00167541" w:rsidR="00DE63C5">
        <w:t xml:space="preserve">is about </w:t>
      </w:r>
      <w:r w:rsidRPr="00167541" w:rsidR="001D19D6">
        <w:t>who is briefing him</w:t>
      </w:r>
      <w:r w:rsidRPr="00167541" w:rsidR="000A796D">
        <w:t xml:space="preserve"> </w:t>
      </w:r>
      <w:r w:rsidR="00A50A83">
        <w:t>on</w:t>
      </w:r>
      <w:r w:rsidRPr="00167541" w:rsidR="003C036C">
        <w:t xml:space="preserve"> all of that</w:t>
      </w:r>
      <w:r w:rsidRPr="00167541" w:rsidR="001D19D6">
        <w:t>.</w:t>
      </w:r>
      <w:r w:rsidRPr="00167541" w:rsidR="003C036C">
        <w:t xml:space="preserve"> If they are close to the actual scheme</w:t>
      </w:r>
      <w:r w:rsidRPr="00167541" w:rsidR="004105BE">
        <w:t>,</w:t>
      </w:r>
      <w:r w:rsidRPr="00167541" w:rsidR="003C036C">
        <w:t xml:space="preserve"> it is very concerning</w:t>
      </w:r>
      <w:r w:rsidRPr="00167541" w:rsidR="004105BE">
        <w:t xml:space="preserve">. </w:t>
      </w:r>
      <w:r w:rsidRPr="00167541" w:rsidR="00DE63C5">
        <w:t>T</w:t>
      </w:r>
      <w:r w:rsidRPr="00167541" w:rsidR="008F4ADC">
        <w:t xml:space="preserve">his is a crude and horrible way to put it, </w:t>
      </w:r>
      <w:r w:rsidRPr="00167541" w:rsidR="008810D0">
        <w:t xml:space="preserve">but </w:t>
      </w:r>
      <w:r w:rsidRPr="00167541" w:rsidR="00DE63C5">
        <w:t xml:space="preserve">the reality is that, </w:t>
      </w:r>
      <w:r w:rsidRPr="00167541" w:rsidR="00FC1152">
        <w:t>with</w:t>
      </w:r>
      <w:r w:rsidRPr="00167541" w:rsidR="008810D0">
        <w:t xml:space="preserve"> </w:t>
      </w:r>
      <w:r w:rsidRPr="00167541" w:rsidR="004105BE">
        <w:t>the</w:t>
      </w:r>
      <w:r w:rsidRPr="00167541" w:rsidR="00C01E4E">
        <w:t xml:space="preserve"> </w:t>
      </w:r>
      <w:r w:rsidRPr="00167541" w:rsidR="00F21410">
        <w:t xml:space="preserve">criminal </w:t>
      </w:r>
      <w:r w:rsidRPr="00167541" w:rsidR="00F21410">
        <w:t>injuries</w:t>
      </w:r>
      <w:r w:rsidRPr="00167541" w:rsidR="00F21410">
        <w:t xml:space="preserve"> compensation scheme and</w:t>
      </w:r>
      <w:r w:rsidRPr="00167541" w:rsidR="004105BE">
        <w:t xml:space="preserve"> </w:t>
      </w:r>
      <w:r w:rsidRPr="00167541" w:rsidR="008810D0">
        <w:t xml:space="preserve">the </w:t>
      </w:r>
      <w:r w:rsidRPr="00167541" w:rsidR="004105BE">
        <w:t xml:space="preserve">Troubles </w:t>
      </w:r>
      <w:r w:rsidRPr="00167541" w:rsidR="00DE63C5">
        <w:t>p</w:t>
      </w:r>
      <w:r w:rsidRPr="00167541" w:rsidR="004105BE">
        <w:t xml:space="preserve">ermanent </w:t>
      </w:r>
      <w:r w:rsidRPr="00167541" w:rsidR="00DE63C5">
        <w:t>d</w:t>
      </w:r>
      <w:r w:rsidRPr="00167541" w:rsidR="004105BE">
        <w:t xml:space="preserve">isablement </w:t>
      </w:r>
      <w:r w:rsidRPr="00167541" w:rsidR="00DE63C5">
        <w:t>p</w:t>
      </w:r>
      <w:r w:rsidRPr="00167541" w:rsidR="004105BE">
        <w:t xml:space="preserve">ayment </w:t>
      </w:r>
      <w:r w:rsidRPr="00167541" w:rsidR="00DE63C5">
        <w:t>s</w:t>
      </w:r>
      <w:r w:rsidRPr="00167541" w:rsidR="004105BE">
        <w:t>cheme</w:t>
      </w:r>
      <w:r w:rsidRPr="00167541" w:rsidR="00DE63C5">
        <w:t>,</w:t>
      </w:r>
      <w:r w:rsidRPr="00167541" w:rsidR="00FC1152">
        <w:t xml:space="preserve"> there are always winners and losers in that circumstance</w:t>
      </w:r>
      <w:r w:rsidRPr="00167541" w:rsidR="00FE720A">
        <w:t>.</w:t>
      </w:r>
      <w:r w:rsidRPr="00167541" w:rsidR="00FC1152">
        <w:t xml:space="preserve"> </w:t>
      </w:r>
      <w:r w:rsidRPr="00167541" w:rsidR="00BC7C8B">
        <w:t>For t</w:t>
      </w:r>
      <w:r w:rsidRPr="00167541" w:rsidR="00FF5627">
        <w:t>he people who are not facilitated, there has to be different way</w:t>
      </w:r>
      <w:r w:rsidRPr="00167541" w:rsidR="00DE63C5">
        <w:t>s</w:t>
      </w:r>
      <w:r w:rsidRPr="00167541" w:rsidR="00FF5627">
        <w:t xml:space="preserve"> </w:t>
      </w:r>
      <w:r w:rsidRPr="00167541" w:rsidR="00BC7C8B">
        <w:t>in which</w:t>
      </w:r>
      <w:r w:rsidRPr="00167541" w:rsidR="00FF5627">
        <w:t xml:space="preserve"> those </w:t>
      </w:r>
      <w:r w:rsidRPr="00167541" w:rsidR="00BC7C8B">
        <w:t>individuals</w:t>
      </w:r>
      <w:r w:rsidRPr="00167541" w:rsidR="00FF5627">
        <w:t xml:space="preserve"> are supported and provided for</w:t>
      </w:r>
      <w:r w:rsidRPr="00167541" w:rsidR="00BC7C8B">
        <w:t>, because the issue</w:t>
      </w:r>
      <w:r w:rsidRPr="00167541">
        <w:t>s</w:t>
      </w:r>
      <w:r w:rsidRPr="00167541" w:rsidR="00BC7C8B">
        <w:t xml:space="preserve"> of the </w:t>
      </w:r>
      <w:r w:rsidRPr="00167541">
        <w:t>bereaved are not going away.</w:t>
      </w:r>
    </w:p>
    <w:p w:rsidR="00DE63C5" w:rsidRPr="00167541" w:rsidP="001D19D6">
      <w:pPr>
        <w:pStyle w:val="Answer"/>
      </w:pPr>
      <w:r w:rsidRPr="00167541">
        <w:t>In the 197</w:t>
      </w:r>
      <w:r w:rsidRPr="00167541">
        <w:t>0</w:t>
      </w:r>
      <w:r w:rsidRPr="00167541">
        <w:t>s and 198</w:t>
      </w:r>
      <w:r w:rsidRPr="00167541">
        <w:t>0</w:t>
      </w:r>
      <w:r w:rsidRPr="00167541">
        <w:t>s there were many circumstances where widows received under £5,000</w:t>
      </w:r>
      <w:r w:rsidR="00A50A83">
        <w:t>-</w:t>
      </w:r>
      <w:r w:rsidRPr="00167541">
        <w:t xml:space="preserve">worth of compensation, and substantially under it. Children who were in their teens received £500 </w:t>
      </w:r>
      <w:r w:rsidRPr="00167541" w:rsidR="00EE4236">
        <w:t xml:space="preserve">when they had a loss of a parent. Many of those children had to leave school with no formal education to keep </w:t>
      </w:r>
      <w:r w:rsidR="00A50A83">
        <w:t>their</w:t>
      </w:r>
      <w:r w:rsidRPr="00167541" w:rsidR="00EE4236">
        <w:t xml:space="preserve"> </w:t>
      </w:r>
      <w:r w:rsidRPr="00167541" w:rsidR="00427837">
        <w:t>family home operational.</w:t>
      </w:r>
      <w:r w:rsidRPr="00167541" w:rsidR="00FF5627">
        <w:t xml:space="preserve"> Those matters have never been resolved</w:t>
      </w:r>
      <w:r w:rsidRPr="00167541" w:rsidR="00427837">
        <w:t xml:space="preserve">, and the Troubles </w:t>
      </w:r>
      <w:r w:rsidRPr="00167541">
        <w:t>p</w:t>
      </w:r>
      <w:r w:rsidRPr="00167541" w:rsidR="00427837">
        <w:t xml:space="preserve">ermanent </w:t>
      </w:r>
      <w:r w:rsidRPr="00167541">
        <w:t>d</w:t>
      </w:r>
      <w:r w:rsidRPr="00167541" w:rsidR="00427837">
        <w:t xml:space="preserve">isablement </w:t>
      </w:r>
      <w:r w:rsidRPr="00167541">
        <w:t>p</w:t>
      </w:r>
      <w:r w:rsidRPr="00167541" w:rsidR="00427837">
        <w:t xml:space="preserve">ayment </w:t>
      </w:r>
      <w:r w:rsidRPr="00167541">
        <w:t>s</w:t>
      </w:r>
      <w:r w:rsidRPr="00167541" w:rsidR="00427837">
        <w:t>cheme will not re</w:t>
      </w:r>
      <w:r w:rsidRPr="00167541" w:rsidR="001868A0">
        <w:t>solve them.</w:t>
      </w:r>
      <w:r w:rsidRPr="00167541" w:rsidR="00427837">
        <w:t xml:space="preserve"> </w:t>
      </w:r>
      <w:r w:rsidRPr="00167541" w:rsidR="00FF5627">
        <w:t xml:space="preserve">That cohort of people still </w:t>
      </w:r>
      <w:r w:rsidRPr="00167541" w:rsidR="001868A0">
        <w:t>have</w:t>
      </w:r>
      <w:r w:rsidRPr="00167541" w:rsidR="00FF5627">
        <w:t xml:space="preserve"> to be loo</w:t>
      </w:r>
      <w:r w:rsidRPr="00167541" w:rsidR="001868A0">
        <w:t>k</w:t>
      </w:r>
      <w:r w:rsidRPr="00167541" w:rsidR="00FF5627">
        <w:t>ed after</w:t>
      </w:r>
      <w:r w:rsidRPr="00167541">
        <w:t>.</w:t>
      </w:r>
      <w:r w:rsidRPr="00167541" w:rsidR="001868A0">
        <w:t xml:space="preserve"> </w:t>
      </w:r>
    </w:p>
    <w:p w:rsidR="003E2529" w:rsidRPr="00167541" w:rsidP="001D19D6">
      <w:pPr>
        <w:pStyle w:val="Answer"/>
      </w:pPr>
      <w:r w:rsidRPr="00167541">
        <w:t>A</w:t>
      </w:r>
      <w:r w:rsidRPr="00167541" w:rsidR="001868A0">
        <w:t xml:space="preserve">s I say, going back to </w:t>
      </w:r>
      <w:r w:rsidRPr="00167541">
        <w:t xml:space="preserve">my </w:t>
      </w:r>
      <w:r w:rsidRPr="00167541" w:rsidR="001868A0">
        <w:t xml:space="preserve">material point, that is no reason for this </w:t>
      </w:r>
      <w:r w:rsidRPr="00167541" w:rsidR="00E56A0C">
        <w:t>particular compensation scheme for victims of Gaddafi-sponsored terror not to receive their win.</w:t>
      </w:r>
      <w:r w:rsidRPr="00167541" w:rsidR="001868A0">
        <w:t xml:space="preserve"> </w:t>
      </w:r>
      <w:r w:rsidRPr="00167541" w:rsidR="005E6AF0">
        <w:t>T</w:t>
      </w:r>
      <w:r w:rsidRPr="00167541">
        <w:t xml:space="preserve">hat must happen, and the greater majority of </w:t>
      </w:r>
      <w:r w:rsidRPr="00167541" w:rsidR="008B55C8">
        <w:t>Northern Ireland</w:t>
      </w:r>
      <w:r w:rsidRPr="00167541">
        <w:t xml:space="preserve"> would be supportive of that.</w:t>
      </w:r>
      <w:r w:rsidRPr="00167541" w:rsidR="005E6AF0">
        <w:t xml:space="preserve"> I share the comments that were made earlier</w:t>
      </w:r>
      <w:r w:rsidRPr="00167541">
        <w:t xml:space="preserve">: </w:t>
      </w:r>
      <w:r w:rsidRPr="00167541" w:rsidR="005E6AF0">
        <w:t>the people who will not like it</w:t>
      </w:r>
      <w:r w:rsidRPr="00167541">
        <w:t>,</w:t>
      </w:r>
      <w:r w:rsidRPr="00167541" w:rsidR="005E6AF0">
        <w:t xml:space="preserve"> of course</w:t>
      </w:r>
      <w:r w:rsidRPr="00167541">
        <w:t>,</w:t>
      </w:r>
      <w:r w:rsidRPr="00167541" w:rsidR="005E6AF0">
        <w:t xml:space="preserve"> are those who d</w:t>
      </w:r>
      <w:r w:rsidRPr="00167541">
        <w:t>id</w:t>
      </w:r>
      <w:r w:rsidRPr="00167541" w:rsidR="005E6AF0">
        <w:t xml:space="preserve"> the deals and who were </w:t>
      </w:r>
      <w:r w:rsidRPr="00167541" w:rsidR="004C071F">
        <w:t>involved in inflicting that terror upon the population.</w:t>
      </w:r>
      <w:r w:rsidRPr="00167541" w:rsidR="00A641B2">
        <w:t xml:space="preserve"> </w:t>
      </w:r>
    </w:p>
    <w:p w:rsidR="001D19D6" w:rsidRPr="00167541" w:rsidP="003E2529">
      <w:pPr>
        <w:pStyle w:val="Question"/>
      </w:pPr>
      <w:sdt>
        <w:sdtPr>
          <w:alias w:val="Member"/>
          <w:tag w:val="&lt;Member mnisId='1409' dodsId='25794'&gt;"/>
          <w:id w:val="-570822276"/>
          <w:placeholder>
            <w:docPart w:val="DefaultPlaceholder_-1854013440"/>
          </w:placeholder>
          <w:richText/>
        </w:sdtPr>
        <w:sdtContent>
          <w:r w:rsidRPr="00167541" w:rsidR="00DA5E6F">
            <w:rPr>
              <w:b/>
            </w:rPr>
            <w:t>Mr Campbell:</w:t>
          </w:r>
        </w:sdtContent>
      </w:sdt>
      <w:r w:rsidRPr="00167541" w:rsidR="003E2529">
        <w:t xml:space="preserve"> </w:t>
      </w:r>
      <w:r w:rsidRPr="00167541" w:rsidR="00DE63C5">
        <w:t xml:space="preserve">I have a quick rejoinder to both of you. </w:t>
      </w:r>
      <w:r w:rsidRPr="00167541" w:rsidR="00C50C15">
        <w:t>G</w:t>
      </w:r>
      <w:r w:rsidRPr="00167541" w:rsidR="004C071F">
        <w:t>iven your comments</w:t>
      </w:r>
      <w:r w:rsidRPr="00167541" w:rsidR="00DE63C5">
        <w:t xml:space="preserve"> </w:t>
      </w:r>
      <w:r w:rsidRPr="00167541" w:rsidR="00402313">
        <w:t>and the earlier</w:t>
      </w:r>
      <w:r w:rsidRPr="00167541" w:rsidR="00C50C15">
        <w:t xml:space="preserve"> comments of</w:t>
      </w:r>
      <w:r w:rsidRPr="00167541" w:rsidR="00402313">
        <w:t xml:space="preserve"> witnesses</w:t>
      </w:r>
      <w:r w:rsidRPr="00167541" w:rsidR="00C50C15">
        <w:t>, which hopefully you heard earlier this morning, any hope</w:t>
      </w:r>
      <w:r w:rsidRPr="00167541" w:rsidR="0025672B">
        <w:t>s</w:t>
      </w:r>
      <w:r w:rsidRPr="00167541" w:rsidR="00C50C15">
        <w:t xml:space="preserve"> that the FCDO had of closing this down</w:t>
      </w:r>
      <w:r w:rsidRPr="00167541" w:rsidR="000379C9">
        <w:t xml:space="preserve"> appear</w:t>
      </w:r>
      <w:r w:rsidRPr="00167541" w:rsidR="0025672B">
        <w:t xml:space="preserve"> </w:t>
      </w:r>
      <w:r w:rsidRPr="00167541" w:rsidR="000379C9">
        <w:t>to be dashed</w:t>
      </w:r>
      <w:r w:rsidRPr="00167541" w:rsidR="0025672B">
        <w:t>.</w:t>
      </w:r>
      <w:r w:rsidRPr="00167541" w:rsidR="00C50C15">
        <w:t xml:space="preserve"> </w:t>
      </w:r>
      <w:r w:rsidRPr="00167541" w:rsidR="000379C9">
        <w:t>D</w:t>
      </w:r>
      <w:r w:rsidRPr="00167541" w:rsidR="00B74A52">
        <w:t xml:space="preserve">o you agree with that? </w:t>
      </w:r>
    </w:p>
    <w:p w:rsidR="00B74A52" w:rsidRPr="00167541" w:rsidP="00B74A52">
      <w:pPr>
        <w:pStyle w:val="Answer"/>
      </w:pPr>
      <w:sdt>
        <w:sdtPr>
          <w:alias w:val="Witness"/>
          <w:id w:val="1935478666"/>
          <w:placeholder>
            <w:docPart w:val="DefaultPlaceholder_-1854013440"/>
          </w:placeholder>
          <w:richText/>
        </w:sdtPr>
        <w:sdtContent>
          <w:r w:rsidRPr="00167541" w:rsidR="0065431E">
            <w:rPr>
              <w:b/>
              <w:bCs/>
              <w:i/>
              <w:iCs/>
            </w:rPr>
            <w:t>Aileen Quinton</w:t>
          </w:r>
          <w:r w:rsidRPr="00167541">
            <w:rPr>
              <w:b/>
            </w:rPr>
            <w:t xml:space="preserve">: </w:t>
          </w:r>
        </w:sdtContent>
      </w:sdt>
      <w:r w:rsidRPr="00167541" w:rsidR="000379C9">
        <w:t xml:space="preserve">Do you mean in the fact we are going to suddenly stop </w:t>
      </w:r>
      <w:r w:rsidRPr="00167541" w:rsidR="004A0ABC">
        <w:t>talking about this?</w:t>
      </w:r>
      <w:r w:rsidRPr="00167541" w:rsidR="00A641B2">
        <w:t xml:space="preserve"> </w:t>
      </w:r>
    </w:p>
    <w:p w:rsidR="00B74A52" w:rsidRPr="00167541" w:rsidP="0025672B">
      <w:pPr>
        <w:pStyle w:val="Question"/>
        <w:numPr>
          <w:ilvl w:val="0"/>
          <w:numId w:val="0"/>
        </w:numPr>
        <w:ind w:left="794"/>
      </w:pPr>
      <w:sdt>
        <w:sdtPr>
          <w:alias w:val="Member"/>
          <w:tag w:val="&lt;Member mnisId='1409' dodsId='25794'&gt;"/>
          <w:id w:val="2127507321"/>
          <w:placeholder>
            <w:docPart w:val="DefaultPlaceholder_-1854013440"/>
          </w:placeholder>
          <w:richText/>
        </w:sdtPr>
        <w:sdtContent>
          <w:r w:rsidRPr="00167541" w:rsidR="00DA5E6F">
            <w:rPr>
              <w:b/>
            </w:rPr>
            <w:t>Mr Campbell:</w:t>
          </w:r>
        </w:sdtContent>
      </w:sdt>
      <w:r w:rsidRPr="00167541">
        <w:t xml:space="preserve"> </w:t>
      </w:r>
      <w:r w:rsidRPr="00167541" w:rsidR="004A0ABC">
        <w:t>Yes, t</w:t>
      </w:r>
      <w:r w:rsidRPr="00167541">
        <w:t xml:space="preserve">hat you are going to go away. </w:t>
      </w:r>
    </w:p>
    <w:p w:rsidR="00D3239F" w:rsidRPr="00167541" w:rsidP="00B74A52">
      <w:pPr>
        <w:pStyle w:val="Answer"/>
      </w:pPr>
      <w:sdt>
        <w:sdtPr>
          <w:alias w:val="Witness"/>
          <w:id w:val="-961646911"/>
          <w:placeholder>
            <w:docPart w:val="DefaultPlaceholder_-1854013440"/>
          </w:placeholder>
          <w:richText/>
        </w:sdtPr>
        <w:sdtContent>
          <w:r w:rsidRPr="00167541" w:rsidR="0065431E">
            <w:rPr>
              <w:b/>
              <w:bCs/>
              <w:i/>
              <w:iCs/>
            </w:rPr>
            <w:t>Aileen Quinton</w:t>
          </w:r>
          <w:r w:rsidRPr="00167541" w:rsidR="00B74A52">
            <w:rPr>
              <w:b/>
            </w:rPr>
            <w:t xml:space="preserve">: </w:t>
          </w:r>
        </w:sdtContent>
      </w:sdt>
      <w:r w:rsidRPr="00167541" w:rsidR="00B74A52">
        <w:t>Not a chance.</w:t>
      </w:r>
      <w:r w:rsidRPr="00167541" w:rsidR="004A0ABC">
        <w:t xml:space="preserve"> They are going to have to hope that what happen</w:t>
      </w:r>
      <w:r w:rsidRPr="00167541" w:rsidR="00A362EE">
        <w:t>ed</w:t>
      </w:r>
      <w:r w:rsidRPr="00167541" w:rsidR="004A0ABC">
        <w:t xml:space="preserve"> to </w:t>
      </w:r>
      <w:r w:rsidRPr="00167541" w:rsidR="00A362EE">
        <w:t>my brothers happens to me</w:t>
      </w:r>
      <w:r w:rsidRPr="00167541" w:rsidR="00EC4BD7">
        <w:t xml:space="preserve"> pretty soon, or that I take Gemma’s route, and I think they would like that.</w:t>
      </w:r>
      <w:r w:rsidRPr="00167541" w:rsidR="00A362EE">
        <w:t xml:space="preserve"> </w:t>
      </w:r>
      <w:r w:rsidRPr="00167541" w:rsidR="00B74A52">
        <w:t xml:space="preserve">That </w:t>
      </w:r>
      <w:r w:rsidR="00A50A83">
        <w:t>is</w:t>
      </w:r>
      <w:r w:rsidRPr="00167541" w:rsidR="00B74A52">
        <w:t xml:space="preserve"> the messag</w:t>
      </w:r>
      <w:r w:rsidRPr="00167541" w:rsidR="0025672B">
        <w:t>e</w:t>
      </w:r>
      <w:r w:rsidRPr="00167541" w:rsidR="00B74A52">
        <w:t xml:space="preserve"> we have been receiving over and over again.</w:t>
      </w:r>
      <w:r w:rsidRPr="00167541" w:rsidR="00EC4BD7">
        <w:t xml:space="preserve"> </w:t>
      </w:r>
      <w:r w:rsidRPr="00167541" w:rsidR="0025672B">
        <w:t xml:space="preserve">Because </w:t>
      </w:r>
      <w:r w:rsidRPr="00167541" w:rsidR="00391460">
        <w:t>people like me are not likely to bomb London, we do not matter, and</w:t>
      </w:r>
      <w:r w:rsidRPr="00167541" w:rsidR="00B74A52">
        <w:t xml:space="preserve"> </w:t>
      </w:r>
      <w:r w:rsidRPr="00167541" w:rsidR="00391460">
        <w:t>w</w:t>
      </w:r>
      <w:r w:rsidRPr="00167541" w:rsidR="00B74A52">
        <w:t xml:space="preserve">e should matter. </w:t>
      </w:r>
      <w:r w:rsidRPr="00167541" w:rsidR="00DF101E">
        <w:t xml:space="preserve">The </w:t>
      </w:r>
      <w:r w:rsidRPr="00167541" w:rsidR="0025672B">
        <w:t xml:space="preserve">even worse message the </w:t>
      </w:r>
      <w:r w:rsidRPr="00167541" w:rsidR="00DF101E">
        <w:t>Government ha</w:t>
      </w:r>
      <w:r w:rsidRPr="00167541" w:rsidR="0025672B">
        <w:t>ve</w:t>
      </w:r>
      <w:r w:rsidRPr="00167541" w:rsidR="00DF101E">
        <w:t xml:space="preserve"> given me</w:t>
      </w:r>
      <w:r w:rsidRPr="00167541" w:rsidR="0025672B">
        <w:t xml:space="preserve"> is that</w:t>
      </w:r>
      <w:r w:rsidRPr="00167541" w:rsidR="00DF101E">
        <w:t xml:space="preserve"> I would have been</w:t>
      </w:r>
      <w:r w:rsidRPr="00167541" w:rsidR="00387664">
        <w:t xml:space="preserve"> </w:t>
      </w:r>
      <w:r w:rsidRPr="00167541" w:rsidR="00387664">
        <w:t xml:space="preserve">better off, in terms of being treated seriously, if I had become a terrorist, if my moral code had allowed me to </w:t>
      </w:r>
      <w:r w:rsidRPr="00167541" w:rsidR="00A13163">
        <w:t>inflict and bring to somebody else’s door what was brought to my door.</w:t>
      </w:r>
      <w:r w:rsidRPr="00167541" w:rsidR="00DF101E">
        <w:t xml:space="preserve"> </w:t>
      </w:r>
      <w:r w:rsidRPr="00167541">
        <w:t xml:space="preserve">That is </w:t>
      </w:r>
      <w:r w:rsidRPr="00167541" w:rsidR="00524ADF">
        <w:t>something the G</w:t>
      </w:r>
      <w:r w:rsidRPr="00167541">
        <w:t>overnment should not be doing</w:t>
      </w:r>
      <w:r w:rsidRPr="00167541" w:rsidR="00524ADF">
        <w:t>.</w:t>
      </w:r>
      <w:r w:rsidRPr="00167541">
        <w:t xml:space="preserve"> </w:t>
      </w:r>
      <w:r w:rsidRPr="00167541" w:rsidR="0025672B">
        <w:t>They</w:t>
      </w:r>
      <w:r w:rsidRPr="00167541">
        <w:t xml:space="preserve"> should not be giving an incentive for people to do wrong</w:t>
      </w:r>
      <w:r w:rsidRPr="00167541" w:rsidR="00524ADF">
        <w:t>. I should matter. Maybe I should matter even more because I will not bomb London.</w:t>
      </w:r>
      <w:r w:rsidRPr="00167541" w:rsidR="00A641B2">
        <w:t xml:space="preserve"> </w:t>
      </w:r>
    </w:p>
    <w:p w:rsidR="00B74A52" w:rsidRPr="00167541" w:rsidP="00524ADF">
      <w:pPr>
        <w:pStyle w:val="Question"/>
        <w:numPr>
          <w:ilvl w:val="0"/>
          <w:numId w:val="0"/>
        </w:numPr>
        <w:ind w:left="794"/>
      </w:pPr>
      <w:sdt>
        <w:sdtPr>
          <w:alias w:val="Member"/>
          <w:tag w:val="&lt;Member mnisId='1409' dodsId='25794'&gt;"/>
          <w:id w:val="2025132249"/>
          <w:placeholder>
            <w:docPart w:val="DefaultPlaceholder_-1854013440"/>
          </w:placeholder>
          <w:richText/>
        </w:sdtPr>
        <w:sdtContent>
          <w:r w:rsidRPr="00167541" w:rsidR="00DA5E6F">
            <w:rPr>
              <w:b/>
            </w:rPr>
            <w:t>Mr Campbell:</w:t>
          </w:r>
        </w:sdtContent>
      </w:sdt>
      <w:r w:rsidRPr="00167541" w:rsidR="00D3239F">
        <w:t xml:space="preserve"> </w:t>
      </w:r>
      <w:r w:rsidRPr="00167541" w:rsidR="0025672B">
        <w:t>Yes, I think y</w:t>
      </w:r>
      <w:r w:rsidRPr="00167541" w:rsidR="00524ADF">
        <w:t xml:space="preserve">ou should. </w:t>
      </w:r>
    </w:p>
    <w:p w:rsidR="00E66547" w:rsidRPr="00167541" w:rsidP="00D3239F">
      <w:pPr>
        <w:pStyle w:val="Answer"/>
      </w:pPr>
      <w:sdt>
        <w:sdtPr>
          <w:alias w:val="Witness"/>
          <w:id w:val="-207963177"/>
          <w:placeholder>
            <w:docPart w:val="DefaultPlaceholder_-1854013440"/>
          </w:placeholder>
          <w:richText/>
        </w:sdtPr>
        <w:sdtContent>
          <w:r w:rsidRPr="00167541" w:rsidR="0065431E">
            <w:rPr>
              <w:b/>
              <w:bCs/>
              <w:i/>
              <w:iCs/>
            </w:rPr>
            <w:t>Kenny Donaldson</w:t>
          </w:r>
          <w:r w:rsidRPr="00167541" w:rsidR="00D3239F">
            <w:rPr>
              <w:b/>
            </w:rPr>
            <w:t xml:space="preserve">: </w:t>
          </w:r>
        </w:sdtContent>
      </w:sdt>
      <w:r w:rsidRPr="00167541" w:rsidR="00524ADF">
        <w:t xml:space="preserve">I detect among people that there is now a will </w:t>
      </w:r>
      <w:r w:rsidRPr="00167541" w:rsidR="009667B3">
        <w:t>to recalibrate the approach</w:t>
      </w:r>
      <w:r w:rsidRPr="00167541" w:rsidR="0025672B">
        <w:t xml:space="preserve"> and</w:t>
      </w:r>
      <w:r w:rsidRPr="00167541" w:rsidR="009667B3">
        <w:t xml:space="preserve"> to examine what is possible, but </w:t>
      </w:r>
      <w:r w:rsidRPr="00167541" w:rsidR="00D3239F">
        <w:t xml:space="preserve">I </w:t>
      </w:r>
      <w:r w:rsidRPr="00167541" w:rsidR="009667B3">
        <w:t xml:space="preserve">very much </w:t>
      </w:r>
      <w:r w:rsidRPr="00167541" w:rsidR="00D3239F">
        <w:t xml:space="preserve">believe that there has been a veil of secrecy around these issues for too long. </w:t>
      </w:r>
      <w:r w:rsidRPr="00167541" w:rsidR="009667B3">
        <w:t>The UK</w:t>
      </w:r>
      <w:r w:rsidR="00A50A83">
        <w:t xml:space="preserve"> nation</w:t>
      </w:r>
      <w:r w:rsidRPr="00167541" w:rsidR="009667B3">
        <w:t xml:space="preserve"> is not doing itself a service either in all of that</w:t>
      </w:r>
      <w:r w:rsidRPr="00167541" w:rsidR="0025672B">
        <w:t>,</w:t>
      </w:r>
      <w:r w:rsidRPr="00167541" w:rsidR="009667B3">
        <w:t xml:space="preserve"> because the realit</w:t>
      </w:r>
      <w:r w:rsidRPr="00167541" w:rsidR="0025672B">
        <w:t xml:space="preserve">y is that the rationale should be </w:t>
      </w:r>
      <w:r w:rsidRPr="00167541" w:rsidR="002A6C87">
        <w:t>put on the table for why agreements were made, as were made, but then</w:t>
      </w:r>
      <w:r w:rsidRPr="00167541" w:rsidR="0025672B">
        <w:t xml:space="preserve"> you have to</w:t>
      </w:r>
      <w:r w:rsidRPr="00167541" w:rsidR="002A6C87">
        <w:t xml:space="preserve"> make sure you do right by the people who stood by you</w:t>
      </w:r>
      <w:r w:rsidRPr="00167541" w:rsidR="0025672B">
        <w:t>,</w:t>
      </w:r>
      <w:r w:rsidRPr="00167541" w:rsidR="002A6C87">
        <w:t xml:space="preserve"> </w:t>
      </w:r>
      <w:r w:rsidRPr="00167541" w:rsidR="0042726C">
        <w:t xml:space="preserve">whether they were members of the security forces, who represented this nation in those scenarios, or indeed the civilian population, who were </w:t>
      </w:r>
      <w:r w:rsidRPr="00167541" w:rsidR="0094723C">
        <w:t xml:space="preserve">the collateral damage of a grubby campaign by </w:t>
      </w:r>
      <w:r w:rsidRPr="00167541" w:rsidR="0025672B">
        <w:t xml:space="preserve">others. </w:t>
      </w:r>
      <w:r w:rsidRPr="00167541">
        <w:t xml:space="preserve">That is the point. The UK </w:t>
      </w:r>
      <w:r w:rsidR="004E7D60">
        <w:t xml:space="preserve">nation </w:t>
      </w:r>
      <w:r w:rsidRPr="00167541">
        <w:t xml:space="preserve">needs to </w:t>
      </w:r>
      <w:r w:rsidRPr="00167541" w:rsidR="00966E65">
        <w:t>stand</w:t>
      </w:r>
      <w:r w:rsidRPr="00167541">
        <w:t xml:space="preserve"> up and deal </w:t>
      </w:r>
      <w:r w:rsidRPr="00167541" w:rsidR="001B08A4">
        <w:t xml:space="preserve">with the innocent, </w:t>
      </w:r>
      <w:r w:rsidR="004E7D60">
        <w:t xml:space="preserve">the </w:t>
      </w:r>
      <w:r w:rsidRPr="00167541" w:rsidR="001B08A4">
        <w:t>vulnerable and</w:t>
      </w:r>
      <w:r w:rsidR="004E7D60">
        <w:t xml:space="preserve"> the</w:t>
      </w:r>
      <w:r w:rsidRPr="00167541" w:rsidR="001B08A4">
        <w:t xml:space="preserve"> oppressed within its own midst. It needs to </w:t>
      </w:r>
      <w:r w:rsidRPr="00167541" w:rsidR="00143E41">
        <w:t xml:space="preserve">get it sorted. </w:t>
      </w:r>
    </w:p>
    <w:p w:rsidR="00D3239F" w:rsidRPr="00167541" w:rsidP="00E66547">
      <w:pPr>
        <w:pStyle w:val="Question"/>
      </w:pPr>
      <w:sdt>
        <w:sdtPr>
          <w:alias w:val="Member"/>
          <w:tag w:val="&lt;Member mnisId='4494' dodsId='72275'&gt;"/>
          <w:id w:val="-1265453673"/>
          <w:placeholder>
            <w:docPart w:val="DefaultPlaceholder_-1854013440"/>
          </w:placeholder>
          <w:richText/>
        </w:sdtPr>
        <w:sdtContent>
          <w:r w:rsidRPr="00167541" w:rsidR="00E66547">
            <w:rPr>
              <w:b/>
            </w:rPr>
            <w:t>Chair:</w:t>
          </w:r>
        </w:sdtContent>
      </w:sdt>
      <w:r w:rsidRPr="00167541" w:rsidR="00E66547">
        <w:t xml:space="preserve"> I am going to ask you </w:t>
      </w:r>
      <w:r w:rsidRPr="00167541" w:rsidR="0025672B">
        <w:t xml:space="preserve">some </w:t>
      </w:r>
      <w:r w:rsidRPr="00167541" w:rsidR="00E66547">
        <w:t>questions</w:t>
      </w:r>
      <w:r w:rsidRPr="00167541" w:rsidR="0025672B">
        <w:t xml:space="preserve"> that are just for the record</w:t>
      </w:r>
      <w:r w:rsidRPr="00167541" w:rsidR="00143E41">
        <w:t xml:space="preserve">, so they will </w:t>
      </w:r>
      <w:r w:rsidRPr="00167541" w:rsidR="0025672B">
        <w:t>e</w:t>
      </w:r>
      <w:r w:rsidRPr="00167541" w:rsidR="00143E41">
        <w:t xml:space="preserve">licit just a </w:t>
      </w:r>
      <w:r w:rsidRPr="00167541" w:rsidR="0025672B">
        <w:t>“</w:t>
      </w:r>
      <w:r w:rsidRPr="00167541" w:rsidR="00143E41">
        <w:t>yes</w:t>
      </w:r>
      <w:r w:rsidRPr="00167541" w:rsidR="0025672B">
        <w:t xml:space="preserve">” </w:t>
      </w:r>
      <w:r w:rsidRPr="00167541" w:rsidR="00143E41">
        <w:t xml:space="preserve">or a </w:t>
      </w:r>
      <w:r w:rsidRPr="00167541" w:rsidR="0025672B">
        <w:t>“</w:t>
      </w:r>
      <w:r w:rsidRPr="00167541" w:rsidR="00143E41">
        <w:t>no</w:t>
      </w:r>
      <w:r w:rsidRPr="00167541" w:rsidR="0025672B">
        <w:t>”</w:t>
      </w:r>
      <w:r w:rsidRPr="00167541" w:rsidR="00143E41">
        <w:t xml:space="preserve"> answer.</w:t>
      </w:r>
      <w:r w:rsidRPr="00167541" w:rsidR="00E66547">
        <w:t xml:space="preserve"> I </w:t>
      </w:r>
      <w:r w:rsidRPr="00167541" w:rsidR="0025672B">
        <w:t xml:space="preserve">just </w:t>
      </w:r>
      <w:r w:rsidRPr="00167541" w:rsidR="00E66547">
        <w:t xml:space="preserve">want to get a canon of evidence here. </w:t>
      </w:r>
      <w:r w:rsidRPr="00167541" w:rsidR="0025672B">
        <w:t xml:space="preserve">I will ask the questions first to </w:t>
      </w:r>
      <w:r w:rsidRPr="00167541" w:rsidR="00075A4C">
        <w:t>Ms</w:t>
      </w:r>
      <w:r w:rsidRPr="00167541" w:rsidR="00245F2A">
        <w:t xml:space="preserve"> </w:t>
      </w:r>
      <w:r w:rsidRPr="00167541" w:rsidR="00075A4C">
        <w:t>Quinton</w:t>
      </w:r>
      <w:r w:rsidRPr="00167541" w:rsidR="0025672B">
        <w:t>.</w:t>
      </w:r>
      <w:r w:rsidRPr="00167541" w:rsidR="00075A4C">
        <w:t xml:space="preserve"> </w:t>
      </w:r>
      <w:r w:rsidRPr="00167541" w:rsidR="0025672B">
        <w:t>D</w:t>
      </w:r>
      <w:r w:rsidRPr="00167541" w:rsidR="00075A4C">
        <w:t xml:space="preserve">uring the course of his work, did you have any contact with </w:t>
      </w:r>
      <w:r w:rsidR="004E7D60">
        <w:t>Mr</w:t>
      </w:r>
      <w:r w:rsidRPr="00167541" w:rsidR="00245F2A">
        <w:t xml:space="preserve"> </w:t>
      </w:r>
      <w:r w:rsidRPr="00167541" w:rsidR="00075A4C">
        <w:t>Shawcross</w:t>
      </w:r>
      <w:r w:rsidRPr="00167541" w:rsidR="00075A4C">
        <w:t xml:space="preserve">? </w:t>
      </w:r>
    </w:p>
    <w:p w:rsidR="00E66547" w:rsidRPr="00167541" w:rsidP="00E66547">
      <w:pPr>
        <w:pStyle w:val="Answer"/>
      </w:pPr>
      <w:sdt>
        <w:sdtPr>
          <w:alias w:val="Witness"/>
          <w:id w:val="1501688944"/>
          <w:placeholder>
            <w:docPart w:val="DefaultPlaceholder_-1854013440"/>
          </w:placeholder>
          <w:richText/>
        </w:sdtPr>
        <w:sdtContent>
          <w:r w:rsidRPr="00167541" w:rsidR="0065431E">
            <w:rPr>
              <w:b/>
              <w:bCs/>
              <w:i/>
              <w:iCs/>
            </w:rPr>
            <w:t>Aileen Quinton</w:t>
          </w:r>
          <w:r w:rsidRPr="00167541">
            <w:rPr>
              <w:b/>
            </w:rPr>
            <w:t xml:space="preserve">: </w:t>
          </w:r>
        </w:sdtContent>
      </w:sdt>
      <w:r w:rsidRPr="00167541">
        <w:t xml:space="preserve">No. </w:t>
      </w:r>
    </w:p>
    <w:p w:rsidR="00E66547" w:rsidRPr="00167541" w:rsidP="00E66547">
      <w:pPr>
        <w:pStyle w:val="Question"/>
      </w:pPr>
      <w:sdt>
        <w:sdtPr>
          <w:alias w:val="Member"/>
          <w:tag w:val="&lt;Member mnisId='4494' dodsId='72275'&gt;"/>
          <w:id w:val="2089652972"/>
          <w:placeholder>
            <w:docPart w:val="DefaultPlaceholder_-1854013440"/>
          </w:placeholder>
          <w:richText/>
        </w:sdtPr>
        <w:sdtContent>
          <w:r w:rsidRPr="00167541">
            <w:rPr>
              <w:b/>
            </w:rPr>
            <w:t>Chair:</w:t>
          </w:r>
        </w:sdtContent>
      </w:sdt>
      <w:r w:rsidRPr="00167541">
        <w:t xml:space="preserve"> Did you have any contact </w:t>
      </w:r>
      <w:r w:rsidRPr="00167541" w:rsidR="00075A4C">
        <w:t xml:space="preserve">from the </w:t>
      </w:r>
      <w:r w:rsidRPr="00167541" w:rsidR="00860D7C">
        <w:t>Foreign</w:t>
      </w:r>
      <w:r w:rsidR="004E7D60">
        <w:t xml:space="preserve"> and</w:t>
      </w:r>
      <w:r w:rsidRPr="00167541" w:rsidR="00860D7C">
        <w:t xml:space="preserve"> Commonwealth</w:t>
      </w:r>
      <w:r w:rsidR="004E7D60">
        <w:t xml:space="preserve"> </w:t>
      </w:r>
      <w:r w:rsidRPr="00167541" w:rsidR="00860D7C">
        <w:t>Office?</w:t>
      </w:r>
    </w:p>
    <w:p w:rsidR="00E66547" w:rsidRPr="00167541" w:rsidP="00E66547">
      <w:pPr>
        <w:pStyle w:val="Answer"/>
      </w:pPr>
      <w:sdt>
        <w:sdtPr>
          <w:alias w:val="Witness"/>
          <w:id w:val="744621470"/>
          <w:placeholder>
            <w:docPart w:val="DefaultPlaceholder_-1854013440"/>
          </w:placeholder>
          <w:richText/>
        </w:sdtPr>
        <w:sdtContent>
          <w:r w:rsidRPr="00167541" w:rsidR="0065431E">
            <w:rPr>
              <w:b/>
              <w:bCs/>
              <w:i/>
              <w:iCs/>
            </w:rPr>
            <w:t>Aileen Quinton</w:t>
          </w:r>
          <w:r w:rsidRPr="00167541">
            <w:rPr>
              <w:b/>
            </w:rPr>
            <w:t xml:space="preserve">: </w:t>
          </w:r>
        </w:sdtContent>
      </w:sdt>
      <w:r w:rsidRPr="00167541" w:rsidR="0025672B">
        <w:t>Do you mean s</w:t>
      </w:r>
      <w:r w:rsidRPr="00167541">
        <w:t>ince his appointment</w:t>
      </w:r>
      <w:r w:rsidRPr="00167541" w:rsidR="00860D7C">
        <w:t>?</w:t>
      </w:r>
    </w:p>
    <w:p w:rsidR="00E66547" w:rsidRPr="00167541" w:rsidP="00860D7C">
      <w:pPr>
        <w:pStyle w:val="Question"/>
        <w:numPr>
          <w:ilvl w:val="0"/>
          <w:numId w:val="0"/>
        </w:numPr>
        <w:ind w:left="794"/>
      </w:pPr>
      <w:sdt>
        <w:sdtPr>
          <w:alias w:val="Member"/>
          <w:tag w:val="&lt;Member mnisId='4494' dodsId='72275'&gt;"/>
          <w:id w:val="-213199570"/>
          <w:placeholder>
            <w:docPart w:val="DefaultPlaceholder_-1854013440"/>
          </w:placeholder>
          <w:richText/>
        </w:sdtPr>
        <w:sdtContent>
          <w:r w:rsidRPr="00167541">
            <w:rPr>
              <w:b/>
            </w:rPr>
            <w:t>Chair:</w:t>
          </w:r>
        </w:sdtContent>
      </w:sdt>
      <w:r w:rsidRPr="00167541">
        <w:t xml:space="preserve"> Yes. </w:t>
      </w:r>
    </w:p>
    <w:p w:rsidR="00E66547" w:rsidRPr="00167541" w:rsidP="00E66547">
      <w:pPr>
        <w:pStyle w:val="Answer"/>
      </w:pPr>
      <w:sdt>
        <w:sdtPr>
          <w:alias w:val="Witness"/>
          <w:id w:val="-397435636"/>
          <w:placeholder>
            <w:docPart w:val="DefaultPlaceholder_-1854013440"/>
          </w:placeholder>
          <w:richText/>
        </w:sdtPr>
        <w:sdtContent>
          <w:r w:rsidRPr="00167541" w:rsidR="0065431E">
            <w:rPr>
              <w:b/>
              <w:bCs/>
              <w:i/>
              <w:iCs/>
            </w:rPr>
            <w:t>Aileen Quinton</w:t>
          </w:r>
          <w:r w:rsidRPr="00167541">
            <w:rPr>
              <w:b/>
            </w:rPr>
            <w:t xml:space="preserve">: </w:t>
          </w:r>
        </w:sdtContent>
      </w:sdt>
      <w:r w:rsidRPr="00167541">
        <w:t xml:space="preserve">No. </w:t>
      </w:r>
    </w:p>
    <w:p w:rsidR="00E66547" w:rsidRPr="00167541" w:rsidP="00E66547">
      <w:pPr>
        <w:pStyle w:val="Question"/>
      </w:pPr>
      <w:sdt>
        <w:sdtPr>
          <w:alias w:val="Member"/>
          <w:tag w:val="&lt;Member mnisId='4494' dodsId='72275'&gt;"/>
          <w:id w:val="1295951712"/>
          <w:placeholder>
            <w:docPart w:val="DefaultPlaceholder_-1854013440"/>
          </w:placeholder>
          <w:richText/>
        </w:sdtPr>
        <w:sdtContent>
          <w:r w:rsidRPr="00167541">
            <w:rPr>
              <w:b/>
            </w:rPr>
            <w:t>Chair:</w:t>
          </w:r>
        </w:sdtContent>
      </w:sdt>
      <w:r w:rsidRPr="00167541">
        <w:t xml:space="preserve"> </w:t>
      </w:r>
      <w:r w:rsidRPr="00167541" w:rsidR="00860D7C">
        <w:t>Have you had any contact from either since the publication of the written ministerial statement?</w:t>
      </w:r>
    </w:p>
    <w:p w:rsidR="00E66547" w:rsidRPr="00167541" w:rsidP="00E66547">
      <w:pPr>
        <w:pStyle w:val="Answer"/>
      </w:pPr>
      <w:sdt>
        <w:sdtPr>
          <w:alias w:val="Witness"/>
          <w:id w:val="840440452"/>
          <w:placeholder>
            <w:docPart w:val="DefaultPlaceholder_-1854013440"/>
          </w:placeholder>
          <w:richText/>
        </w:sdtPr>
        <w:sdtContent>
          <w:r w:rsidRPr="00167541" w:rsidR="0065431E">
            <w:rPr>
              <w:b/>
              <w:bCs/>
              <w:i/>
              <w:iCs/>
            </w:rPr>
            <w:t>Aileen Quinton</w:t>
          </w:r>
          <w:r w:rsidRPr="00167541">
            <w:rPr>
              <w:b/>
            </w:rPr>
            <w:t xml:space="preserve">: </w:t>
          </w:r>
        </w:sdtContent>
      </w:sdt>
      <w:r w:rsidRPr="00167541">
        <w:t xml:space="preserve">No. </w:t>
      </w:r>
    </w:p>
    <w:p w:rsidR="00E66547" w:rsidRPr="00167541" w:rsidP="00E66547">
      <w:pPr>
        <w:pStyle w:val="Question"/>
      </w:pPr>
      <w:sdt>
        <w:sdtPr>
          <w:alias w:val="Member"/>
          <w:tag w:val="&lt;Member mnisId='4494' dodsId='72275'&gt;"/>
          <w:id w:val="-1404672998"/>
          <w:placeholder>
            <w:docPart w:val="DefaultPlaceholder_-1854013440"/>
          </w:placeholder>
          <w:richText/>
        </w:sdtPr>
        <w:sdtContent>
          <w:r w:rsidRPr="00167541">
            <w:rPr>
              <w:b/>
            </w:rPr>
            <w:t>Chair:</w:t>
          </w:r>
        </w:sdtContent>
      </w:sdt>
      <w:r w:rsidRPr="00167541">
        <w:t xml:space="preserve"> </w:t>
      </w:r>
      <w:r w:rsidRPr="00167541" w:rsidR="00860D7C">
        <w:t xml:space="preserve">Have you had any overtures from the Northern Ireland Executive with regards to your thoughts about compensation, et cetera? </w:t>
      </w:r>
    </w:p>
    <w:p w:rsidR="00E66547" w:rsidRPr="00167541" w:rsidP="00E66547">
      <w:pPr>
        <w:pStyle w:val="Answer"/>
      </w:pPr>
      <w:sdt>
        <w:sdtPr>
          <w:alias w:val="Witness"/>
          <w:id w:val="922143291"/>
          <w:placeholder>
            <w:docPart w:val="DefaultPlaceholder_-1854013440"/>
          </w:placeholder>
          <w:richText/>
        </w:sdtPr>
        <w:sdtContent>
          <w:r w:rsidRPr="00167541" w:rsidR="0065431E">
            <w:rPr>
              <w:b/>
              <w:bCs/>
              <w:i/>
              <w:iCs/>
            </w:rPr>
            <w:t>Aileen Quinton</w:t>
          </w:r>
          <w:r w:rsidRPr="00167541">
            <w:rPr>
              <w:b/>
            </w:rPr>
            <w:t xml:space="preserve">: </w:t>
          </w:r>
        </w:sdtContent>
      </w:sdt>
      <w:r w:rsidRPr="00167541">
        <w:t xml:space="preserve">No. </w:t>
      </w:r>
    </w:p>
    <w:p w:rsidR="00E66547" w:rsidRPr="00167541" w:rsidP="00E66547">
      <w:pPr>
        <w:pStyle w:val="Question"/>
      </w:pPr>
      <w:sdt>
        <w:sdtPr>
          <w:alias w:val="Member"/>
          <w:tag w:val="&lt;Member mnisId='4494' dodsId='72275'&gt;"/>
          <w:id w:val="-1665002943"/>
          <w:placeholder>
            <w:docPart w:val="DefaultPlaceholder_-1854013440"/>
          </w:placeholder>
          <w:richText/>
        </w:sdtPr>
        <w:sdtContent>
          <w:r w:rsidRPr="00167541">
            <w:rPr>
              <w:b/>
            </w:rPr>
            <w:t>Chair:</w:t>
          </w:r>
        </w:sdtContent>
      </w:sdt>
      <w:r w:rsidRPr="00167541">
        <w:t xml:space="preserve"> </w:t>
      </w:r>
      <w:r w:rsidRPr="00167541" w:rsidR="00443BE6">
        <w:t>Mr</w:t>
      </w:r>
      <w:r w:rsidRPr="00167541" w:rsidR="00245F2A">
        <w:t xml:space="preserve"> </w:t>
      </w:r>
      <w:r w:rsidRPr="00167541" w:rsidR="00443BE6">
        <w:t>Donaldson, I</w:t>
      </w:r>
      <w:r w:rsidRPr="00167541" w:rsidR="00D720FD">
        <w:t xml:space="preserve"> am</w:t>
      </w:r>
      <w:r w:rsidRPr="00167541" w:rsidR="00443BE6">
        <w:t xml:space="preserve"> not going to give you the challenge of remembering the questions</w:t>
      </w:r>
      <w:r w:rsidR="004E7D60">
        <w:t>,</w:t>
      </w:r>
      <w:r w:rsidRPr="00167541" w:rsidR="00443BE6">
        <w:t xml:space="preserve"> but I have set myself </w:t>
      </w:r>
      <w:r w:rsidR="004E7D60">
        <w:t>the</w:t>
      </w:r>
      <w:r w:rsidRPr="00167541" w:rsidR="00443BE6">
        <w:t xml:space="preserve"> challenge of asking questions </w:t>
      </w:r>
      <w:r w:rsidRPr="00167541" w:rsidR="0025672B">
        <w:t>that</w:t>
      </w:r>
      <w:r w:rsidRPr="00167541" w:rsidR="00443BE6">
        <w:t xml:space="preserve"> I ha</w:t>
      </w:r>
      <w:r w:rsidRPr="00167541" w:rsidR="0025672B">
        <w:t>ve</w:t>
      </w:r>
      <w:r w:rsidRPr="00167541" w:rsidR="00443BE6">
        <w:t xml:space="preserve"> not written down.</w:t>
      </w:r>
      <w:r w:rsidRPr="00167541" w:rsidR="0025672B">
        <w:t xml:space="preserve"> I will see if I can remember them.</w:t>
      </w:r>
      <w:r w:rsidRPr="00167541" w:rsidR="00443BE6">
        <w:t xml:space="preserve"> Did you have any contact</w:t>
      </w:r>
      <w:r w:rsidRPr="00167541" w:rsidR="00062F83">
        <w:t>, either pr</w:t>
      </w:r>
      <w:r w:rsidRPr="00167541" w:rsidR="0025672B">
        <w:t>oactive</w:t>
      </w:r>
      <w:r w:rsidRPr="00167541" w:rsidR="00062F83">
        <w:t xml:space="preserve"> or reactive, with Mr </w:t>
      </w:r>
      <w:r w:rsidRPr="00167541" w:rsidR="00062F83">
        <w:t>Shawcross</w:t>
      </w:r>
      <w:r w:rsidRPr="00167541" w:rsidR="00062F83">
        <w:t xml:space="preserve"> </w:t>
      </w:r>
      <w:r w:rsidRPr="00167541" w:rsidR="007861A7">
        <w:t xml:space="preserve">following his appointment and during his work? </w:t>
      </w:r>
    </w:p>
    <w:p w:rsidR="00E66547" w:rsidRPr="00167541" w:rsidP="00E66547">
      <w:pPr>
        <w:pStyle w:val="Answer"/>
      </w:pPr>
      <w:sdt>
        <w:sdtPr>
          <w:alias w:val="Witness"/>
          <w:id w:val="-167941571"/>
          <w:placeholder>
            <w:docPart w:val="DefaultPlaceholder_-1854013440"/>
          </w:placeholder>
          <w:richText/>
        </w:sdtPr>
        <w:sdtContent>
          <w:r w:rsidRPr="00167541" w:rsidR="0065431E">
            <w:rPr>
              <w:b/>
              <w:bCs/>
              <w:i/>
              <w:iCs/>
            </w:rPr>
            <w:t>Kenny Donaldson</w:t>
          </w:r>
          <w:r w:rsidRPr="00167541">
            <w:rPr>
              <w:b/>
            </w:rPr>
            <w:t xml:space="preserve">: </w:t>
          </w:r>
        </w:sdtContent>
      </w:sdt>
      <w:r w:rsidRPr="00167541">
        <w:t xml:space="preserve">We sought to make contact </w:t>
      </w:r>
      <w:r w:rsidRPr="00167541" w:rsidR="00385C73">
        <w:t>by</w:t>
      </w:r>
      <w:r w:rsidRPr="00167541">
        <w:t xml:space="preserve"> </w:t>
      </w:r>
      <w:r w:rsidRPr="00167541" w:rsidR="00966E65">
        <w:t>telephone</w:t>
      </w:r>
      <w:r w:rsidRPr="00167541" w:rsidR="007861A7">
        <w:t>,</w:t>
      </w:r>
      <w:r w:rsidRPr="00167541">
        <w:t xml:space="preserve"> and there were</w:t>
      </w:r>
      <w:r w:rsidRPr="00167541" w:rsidR="00966E65">
        <w:t xml:space="preserve"> </w:t>
      </w:r>
      <w:r w:rsidRPr="00167541">
        <w:t>a couple of email</w:t>
      </w:r>
      <w:r w:rsidRPr="00167541" w:rsidR="007861A7">
        <w:t>s</w:t>
      </w:r>
      <w:r w:rsidRPr="00167541">
        <w:t xml:space="preserve"> sent as well</w:t>
      </w:r>
      <w:r w:rsidRPr="00167541" w:rsidR="00385C73">
        <w:t>. T</w:t>
      </w:r>
      <w:r w:rsidRPr="00167541">
        <w:t>here was one response receive</w:t>
      </w:r>
      <w:r w:rsidRPr="00167541" w:rsidR="007861A7">
        <w:t>d</w:t>
      </w:r>
      <w:r w:rsidRPr="00167541">
        <w:t xml:space="preserve"> from Mr </w:t>
      </w:r>
      <w:r w:rsidRPr="00167541">
        <w:t>Shawcross</w:t>
      </w:r>
      <w:r w:rsidRPr="00167541" w:rsidR="007861A7">
        <w:t>, but that response was beyond the date of his work</w:t>
      </w:r>
      <w:r w:rsidRPr="00167541" w:rsidR="00385C73">
        <w:t>. It was to have been submitted by</w:t>
      </w:r>
      <w:r w:rsidRPr="00167541" w:rsidR="007861A7">
        <w:t xml:space="preserve"> 31 March</w:t>
      </w:r>
      <w:r w:rsidRPr="00167541" w:rsidR="00043823">
        <w:t>.</w:t>
      </w:r>
      <w:r w:rsidRPr="00167541" w:rsidR="00A641B2">
        <w:t xml:space="preserve"> </w:t>
      </w:r>
    </w:p>
    <w:p w:rsidR="00E66547" w:rsidRPr="00167541" w:rsidP="00E66547">
      <w:pPr>
        <w:pStyle w:val="Answer"/>
      </w:pPr>
      <w:sdt>
        <w:sdtPr>
          <w:alias w:val="Witness"/>
          <w:id w:val="-873300863"/>
          <w:placeholder>
            <w:docPart w:val="DefaultPlaceholder_-1854013440"/>
          </w:placeholder>
          <w:richText/>
        </w:sdtPr>
        <w:sdtContent>
          <w:r w:rsidRPr="00167541" w:rsidR="0065431E">
            <w:rPr>
              <w:b/>
              <w:bCs/>
              <w:i/>
              <w:iCs/>
            </w:rPr>
            <w:t>Aileen Quinton</w:t>
          </w:r>
          <w:r w:rsidRPr="00167541">
            <w:rPr>
              <w:b/>
            </w:rPr>
            <w:t xml:space="preserve">: </w:t>
          </w:r>
        </w:sdtContent>
      </w:sdt>
      <w:r w:rsidRPr="00167541" w:rsidR="00385C73">
        <w:t>I am s</w:t>
      </w:r>
      <w:r w:rsidRPr="00167541" w:rsidR="00043823">
        <w:t>orry. I just remembered</w:t>
      </w:r>
      <w:r w:rsidRPr="00167541" w:rsidR="00385C73">
        <w:t xml:space="preserve"> that</w:t>
      </w:r>
      <w:r w:rsidRPr="00167541" w:rsidR="00043823">
        <w:t xml:space="preserve"> s</w:t>
      </w:r>
      <w:r w:rsidRPr="00167541">
        <w:t xml:space="preserve">omebody I know did </w:t>
      </w:r>
      <w:r w:rsidRPr="00167541" w:rsidR="00385C73">
        <w:t xml:space="preserve">copy </w:t>
      </w:r>
      <w:r w:rsidRPr="00167541">
        <w:t>me into something</w:t>
      </w:r>
      <w:r w:rsidRPr="00167541" w:rsidR="00385C73">
        <w:t xml:space="preserve">, where </w:t>
      </w:r>
      <w:r w:rsidRPr="00167541" w:rsidR="001C67FA">
        <w:t>she had sent him link</w:t>
      </w:r>
      <w:r w:rsidRPr="00167541" w:rsidR="00385C73">
        <w:t>s</w:t>
      </w:r>
      <w:r w:rsidRPr="00167541" w:rsidR="001C67FA">
        <w:t xml:space="preserve"> to my evidence</w:t>
      </w:r>
      <w:r w:rsidRPr="00167541" w:rsidR="009F7493">
        <w:t>.</w:t>
      </w:r>
      <w:r w:rsidRPr="00167541" w:rsidR="00A641B2">
        <w:t xml:space="preserve"> </w:t>
      </w:r>
    </w:p>
    <w:p w:rsidR="00E66547" w:rsidRPr="00167541" w:rsidP="009F7493">
      <w:pPr>
        <w:pStyle w:val="Question"/>
        <w:numPr>
          <w:ilvl w:val="0"/>
          <w:numId w:val="0"/>
        </w:numPr>
        <w:ind w:left="794"/>
      </w:pPr>
      <w:sdt>
        <w:sdtPr>
          <w:alias w:val="Member"/>
          <w:tag w:val="&lt;Member mnisId='4494' dodsId='72275'&gt;"/>
          <w:id w:val="-1358890025"/>
          <w:placeholder>
            <w:docPart w:val="DefaultPlaceholder_-1854013440"/>
          </w:placeholder>
          <w:richText/>
        </w:sdtPr>
        <w:sdtContent>
          <w:r w:rsidRPr="00167541">
            <w:rPr>
              <w:b/>
            </w:rPr>
            <w:t>Chair:</w:t>
          </w:r>
        </w:sdtContent>
      </w:sdt>
      <w:r w:rsidRPr="00167541">
        <w:t xml:space="preserve"> </w:t>
      </w:r>
      <w:r w:rsidRPr="00167541" w:rsidR="00385C73">
        <w:t xml:space="preserve">There was </w:t>
      </w:r>
      <w:r w:rsidRPr="00167541" w:rsidR="009F7493">
        <w:t xml:space="preserve">nothing proactive </w:t>
      </w:r>
      <w:r w:rsidRPr="00167541" w:rsidR="00385C73">
        <w:t xml:space="preserve">from </w:t>
      </w:r>
      <w:r w:rsidRPr="00167541" w:rsidR="009F7493">
        <w:t xml:space="preserve">you. </w:t>
      </w:r>
    </w:p>
    <w:p w:rsidR="00DB5E83" w:rsidRPr="00167541" w:rsidP="00E66547">
      <w:pPr>
        <w:pStyle w:val="Answer"/>
      </w:pPr>
      <w:sdt>
        <w:sdtPr>
          <w:alias w:val="Witness"/>
          <w:id w:val="367260425"/>
          <w:placeholder>
            <w:docPart w:val="DefaultPlaceholder_-1854013440"/>
          </w:placeholder>
          <w:richText/>
        </w:sdtPr>
        <w:sdtContent>
          <w:r w:rsidRPr="00167541" w:rsidR="0065431E">
            <w:rPr>
              <w:b/>
              <w:bCs/>
              <w:i/>
              <w:iCs/>
            </w:rPr>
            <w:t>Aileen Quinton</w:t>
          </w:r>
          <w:r w:rsidRPr="00167541" w:rsidR="00E66547">
            <w:rPr>
              <w:b/>
            </w:rPr>
            <w:t xml:space="preserve">: </w:t>
          </w:r>
        </w:sdtContent>
      </w:sdt>
      <w:r w:rsidRPr="00167541" w:rsidR="00E66547">
        <w:t xml:space="preserve">No. </w:t>
      </w:r>
    </w:p>
    <w:p w:rsidR="00E66547" w:rsidRPr="00167541" w:rsidP="00DB5E83">
      <w:pPr>
        <w:pStyle w:val="Question"/>
      </w:pPr>
      <w:sdt>
        <w:sdtPr>
          <w:alias w:val="Member"/>
          <w:tag w:val="&lt;Member mnisId='4494' dodsId='72275'&gt;"/>
          <w:id w:val="1167826856"/>
          <w:placeholder>
            <w:docPart w:val="DefaultPlaceholder_-1854013440"/>
          </w:placeholder>
          <w:richText/>
        </w:sdtPr>
        <w:sdtContent>
          <w:r w:rsidRPr="00167541" w:rsidR="00DB5E83">
            <w:rPr>
              <w:b/>
            </w:rPr>
            <w:t>Chair:</w:t>
          </w:r>
        </w:sdtContent>
      </w:sdt>
      <w:r w:rsidRPr="00167541" w:rsidR="00DB5E83">
        <w:t xml:space="preserve"> Mr Donaldson, did you receive any overtures from the FCDO, subsequent to the appointment of Mr </w:t>
      </w:r>
      <w:r w:rsidRPr="00167541" w:rsidR="00DB5E83">
        <w:t>Shawcross</w:t>
      </w:r>
      <w:r w:rsidRPr="00167541" w:rsidR="00385C73">
        <w:t>,</w:t>
      </w:r>
      <w:r w:rsidRPr="00167541" w:rsidR="00DB5E83">
        <w:t xml:space="preserve"> during the course of </w:t>
      </w:r>
      <w:r w:rsidR="004E7D60">
        <w:t xml:space="preserve">his </w:t>
      </w:r>
      <w:r w:rsidRPr="00167541" w:rsidR="00DB5E83">
        <w:t xml:space="preserve">work </w:t>
      </w:r>
      <w:r w:rsidRPr="00167541" w:rsidR="00385C73">
        <w:t>or</w:t>
      </w:r>
      <w:r w:rsidRPr="00167541" w:rsidR="00DB5E83">
        <w:t xml:space="preserve"> subsequent to the publication of the WMS?</w:t>
      </w:r>
    </w:p>
    <w:p w:rsidR="00E66547" w:rsidRPr="00167541" w:rsidP="00E66547">
      <w:pPr>
        <w:pStyle w:val="Answer"/>
      </w:pPr>
      <w:sdt>
        <w:sdtPr>
          <w:alias w:val="Witness"/>
          <w:id w:val="-1941137681"/>
          <w:placeholder>
            <w:docPart w:val="DefaultPlaceholder_-1854013440"/>
          </w:placeholder>
          <w:richText/>
        </w:sdtPr>
        <w:sdtContent>
          <w:r w:rsidRPr="00167541" w:rsidR="0065431E">
            <w:rPr>
              <w:b/>
              <w:bCs/>
              <w:i/>
              <w:iCs/>
            </w:rPr>
            <w:t>Kenny Donaldson</w:t>
          </w:r>
          <w:r w:rsidRPr="00167541">
            <w:rPr>
              <w:b/>
            </w:rPr>
            <w:t xml:space="preserve">: </w:t>
          </w:r>
        </w:sdtContent>
      </w:sdt>
      <w:r w:rsidRPr="00167541">
        <w:t xml:space="preserve">Zero. </w:t>
      </w:r>
      <w:r w:rsidRPr="00167541" w:rsidR="00DC0A02">
        <w:t>There never has been.</w:t>
      </w:r>
      <w:r w:rsidRPr="00167541" w:rsidR="00A641B2">
        <w:t xml:space="preserve"> </w:t>
      </w:r>
      <w:r w:rsidRPr="00167541" w:rsidR="00DC0A02">
        <w:t>Any</w:t>
      </w:r>
      <w:r w:rsidRPr="00167541" w:rsidR="00EE19B2">
        <w:t xml:space="preserve"> conversations with the FCDO</w:t>
      </w:r>
      <w:r w:rsidRPr="00167541" w:rsidR="00385C73">
        <w:t>, or the FCO as it previously was,</w:t>
      </w:r>
      <w:r w:rsidRPr="00167541" w:rsidR="00EE19B2">
        <w:t xml:space="preserve"> have been at our initiation. It has never been the other way around. </w:t>
      </w:r>
    </w:p>
    <w:p w:rsidR="00E66547" w:rsidRPr="00167541" w:rsidP="00E66547">
      <w:pPr>
        <w:pStyle w:val="Question"/>
      </w:pPr>
      <w:sdt>
        <w:sdtPr>
          <w:alias w:val="Member"/>
          <w:tag w:val="&lt;Member mnisId='4494' dodsId='72275'&gt;"/>
          <w:id w:val="-179130277"/>
          <w:placeholder>
            <w:docPart w:val="DefaultPlaceholder_-1854013440"/>
          </w:placeholder>
          <w:richText/>
        </w:sdtPr>
        <w:sdtContent>
          <w:r w:rsidRPr="00167541">
            <w:rPr>
              <w:b/>
            </w:rPr>
            <w:t>Chair:</w:t>
          </w:r>
        </w:sdtContent>
      </w:sdt>
      <w:r w:rsidRPr="00167541">
        <w:t xml:space="preserve"> </w:t>
      </w:r>
      <w:r w:rsidRPr="00167541" w:rsidR="00DB5E83">
        <w:t>Were there a</w:t>
      </w:r>
      <w:r w:rsidRPr="00167541">
        <w:t>ny overtures from the Executive</w:t>
      </w:r>
      <w:r w:rsidRPr="00167541" w:rsidR="00DB5E83">
        <w:t xml:space="preserve">, given your experience and </w:t>
      </w:r>
      <w:r w:rsidRPr="00167541" w:rsidR="00CB5E18">
        <w:t xml:space="preserve">campaigning </w:t>
      </w:r>
      <w:r w:rsidR="004E7D60">
        <w:t>on</w:t>
      </w:r>
      <w:r w:rsidRPr="00167541" w:rsidR="00CB5E18">
        <w:t xml:space="preserve"> this issue,</w:t>
      </w:r>
      <w:r w:rsidRPr="00167541">
        <w:t xml:space="preserve"> to explore how they might deliver this</w:t>
      </w:r>
      <w:r w:rsidRPr="00167541" w:rsidR="00CB5E18">
        <w:t>?</w:t>
      </w:r>
      <w:r w:rsidRPr="00167541" w:rsidR="00A641B2">
        <w:t xml:space="preserve"> </w:t>
      </w:r>
      <w:r w:rsidRPr="00167541" w:rsidR="00CB5E18">
        <w:t xml:space="preserve">I make no criticism </w:t>
      </w:r>
      <w:r w:rsidRPr="00167541" w:rsidR="00E902E3">
        <w:t xml:space="preserve">of the Northern Ireland Executive </w:t>
      </w:r>
      <w:r w:rsidRPr="00167541" w:rsidR="00E902E3">
        <w:t>here</w:t>
      </w:r>
      <w:r w:rsidR="004E7D60">
        <w:t>,</w:t>
      </w:r>
      <w:r w:rsidRPr="00167541" w:rsidR="00E902E3">
        <w:t xml:space="preserve"> because</w:t>
      </w:r>
      <w:r w:rsidRPr="00167541" w:rsidR="00E902E3">
        <w:t xml:space="preserve"> there appears to have been no conversation between the FCDO and the Executive </w:t>
      </w:r>
      <w:r w:rsidRPr="00167541" w:rsidR="00385C73">
        <w:t>a</w:t>
      </w:r>
      <w:r w:rsidRPr="00167541" w:rsidR="00E902E3">
        <w:t xml:space="preserve">bout this. </w:t>
      </w:r>
      <w:r w:rsidRPr="00167541" w:rsidR="00EA0533">
        <w:t>Has anybody in the Executive contacted you to find out how this might be approached?</w:t>
      </w:r>
      <w:r w:rsidRPr="00167541" w:rsidR="00A641B2">
        <w:t xml:space="preserve"> </w:t>
      </w:r>
    </w:p>
    <w:p w:rsidR="00DF5BE2" w:rsidRPr="00167541" w:rsidP="00E66547">
      <w:pPr>
        <w:pStyle w:val="Answer"/>
      </w:pPr>
      <w:sdt>
        <w:sdtPr>
          <w:alias w:val="Witness"/>
          <w:id w:val="1255947309"/>
          <w:placeholder>
            <w:docPart w:val="DefaultPlaceholder_-1854013440"/>
          </w:placeholder>
          <w:richText/>
        </w:sdtPr>
        <w:sdtContent>
          <w:r w:rsidRPr="00167541" w:rsidR="0065431E">
            <w:rPr>
              <w:b/>
              <w:bCs/>
              <w:i/>
              <w:iCs/>
            </w:rPr>
            <w:t>Kenny Donaldson</w:t>
          </w:r>
          <w:r w:rsidRPr="00167541" w:rsidR="00E66547">
            <w:rPr>
              <w:b/>
            </w:rPr>
            <w:t xml:space="preserve">: </w:t>
          </w:r>
        </w:sdtContent>
      </w:sdt>
      <w:r w:rsidRPr="00167541" w:rsidR="00E66547">
        <w:t>No.</w:t>
      </w:r>
      <w:r w:rsidRPr="00167541" w:rsidR="006C6F05">
        <w:t xml:space="preserve"> </w:t>
      </w:r>
      <w:r w:rsidRPr="00167541" w:rsidR="00E66547">
        <w:t>I should also indicate</w:t>
      </w:r>
      <w:r w:rsidRPr="00167541" w:rsidR="00385C73">
        <w:t xml:space="preserve"> that</w:t>
      </w:r>
      <w:r w:rsidRPr="00167541" w:rsidR="00EA0533">
        <w:t>, as a SEFF</w:t>
      </w:r>
      <w:r w:rsidRPr="00167541" w:rsidR="0057345D">
        <w:t xml:space="preserve"> representative</w:t>
      </w:r>
      <w:r w:rsidRPr="00167541" w:rsidR="00385C73">
        <w:t>,</w:t>
      </w:r>
      <w:r w:rsidRPr="00167541" w:rsidR="0057345D">
        <w:t xml:space="preserve"> I sit on the </w:t>
      </w:r>
      <w:r w:rsidRPr="00167541" w:rsidR="001830FB">
        <w:t xml:space="preserve">sectoral implementation group in respect of the Troubles </w:t>
      </w:r>
      <w:r w:rsidRPr="00167541" w:rsidR="00385C73">
        <w:t>p</w:t>
      </w:r>
      <w:r w:rsidRPr="00167541" w:rsidR="001830FB">
        <w:t xml:space="preserve">ermanent </w:t>
      </w:r>
      <w:r w:rsidRPr="00167541" w:rsidR="00385C73">
        <w:t>d</w:t>
      </w:r>
      <w:r w:rsidRPr="00167541" w:rsidR="001830FB">
        <w:t xml:space="preserve">isablement </w:t>
      </w:r>
      <w:r w:rsidRPr="00167541" w:rsidR="00385C73">
        <w:t>p</w:t>
      </w:r>
      <w:r w:rsidRPr="00167541" w:rsidR="001830FB">
        <w:t xml:space="preserve">ayment </w:t>
      </w:r>
      <w:r w:rsidRPr="00167541" w:rsidR="00385C73">
        <w:t>s</w:t>
      </w:r>
      <w:r w:rsidRPr="00167541" w:rsidR="001830FB">
        <w:t>cheme</w:t>
      </w:r>
      <w:r w:rsidRPr="00167541" w:rsidR="008A16F1">
        <w:t>, and</w:t>
      </w:r>
      <w:r w:rsidRPr="00167541" w:rsidR="006C6F05">
        <w:t xml:space="preserve"> </w:t>
      </w:r>
      <w:r w:rsidRPr="00167541" w:rsidR="008A16F1">
        <w:t>obviously i</w:t>
      </w:r>
      <w:r w:rsidRPr="00167541">
        <w:t xml:space="preserve">t has not been raised. It was a trite remark </w:t>
      </w:r>
      <w:r w:rsidRPr="00167541" w:rsidR="008A16F1">
        <w:t xml:space="preserve">that was made by the Government without any </w:t>
      </w:r>
      <w:r w:rsidRPr="00167541" w:rsidR="00C809AC">
        <w:t xml:space="preserve">real understanding </w:t>
      </w:r>
      <w:r w:rsidR="004E7D60">
        <w:t>of</w:t>
      </w:r>
      <w:r w:rsidRPr="00167541" w:rsidR="00C809AC">
        <w:t xml:space="preserve"> the eligibility. </w:t>
      </w:r>
    </w:p>
    <w:p w:rsidR="00B54C46" w:rsidRPr="00167541" w:rsidP="00D50B55">
      <w:pPr>
        <w:pStyle w:val="Question"/>
        <w:numPr>
          <w:ilvl w:val="0"/>
          <w:numId w:val="0"/>
        </w:numPr>
        <w:ind w:left="794"/>
      </w:pPr>
      <w:sdt>
        <w:sdtPr>
          <w:alias w:val="Member"/>
          <w:tag w:val="&lt;Member mnisId='4494' dodsId='72275'&gt;"/>
          <w:id w:val="-359360230"/>
          <w:placeholder>
            <w:docPart w:val="DefaultPlaceholder_-1854013440"/>
          </w:placeholder>
          <w:richText/>
        </w:sdtPr>
        <w:sdtContent>
          <w:r w:rsidRPr="00167541" w:rsidR="00DF5BE2">
            <w:rPr>
              <w:b/>
            </w:rPr>
            <w:t>Chair:</w:t>
          </w:r>
        </w:sdtContent>
      </w:sdt>
      <w:r w:rsidRPr="00167541" w:rsidR="00DF5BE2">
        <w:t xml:space="preserve"> That is helpful. C</w:t>
      </w:r>
      <w:r w:rsidRPr="00167541" w:rsidR="00C809AC">
        <w:t>ould</w:t>
      </w:r>
      <w:r w:rsidRPr="00167541" w:rsidR="00DF5BE2">
        <w:t xml:space="preserve"> I thank you</w:t>
      </w:r>
      <w:r w:rsidRPr="00167541" w:rsidR="00C809AC">
        <w:t xml:space="preserve">, Ms </w:t>
      </w:r>
      <w:r w:rsidRPr="00167541" w:rsidR="00C809AC">
        <w:t>Quinton</w:t>
      </w:r>
      <w:r w:rsidRPr="00167541" w:rsidR="00C809AC">
        <w:t xml:space="preserve"> and Mr</w:t>
      </w:r>
      <w:r w:rsidRPr="00167541" w:rsidR="00245F2A">
        <w:t xml:space="preserve"> </w:t>
      </w:r>
      <w:r w:rsidRPr="00167541" w:rsidR="00C809AC">
        <w:t>Donaldson, on behalf of the Committee</w:t>
      </w:r>
      <w:r w:rsidRPr="00167541" w:rsidR="00F53294">
        <w:t xml:space="preserve"> for your attendance this morning</w:t>
      </w:r>
      <w:r w:rsidRPr="00167541" w:rsidR="00385C73">
        <w:t>?</w:t>
      </w:r>
      <w:r w:rsidRPr="00167541" w:rsidR="00F53294">
        <w:t xml:space="preserve"> Can I thank you</w:t>
      </w:r>
      <w:r w:rsidRPr="00167541" w:rsidR="00DF5BE2">
        <w:t xml:space="preserve"> for the work </w:t>
      </w:r>
      <w:r w:rsidRPr="00167541" w:rsidR="00385C73">
        <w:t xml:space="preserve">that </w:t>
      </w:r>
      <w:r w:rsidRPr="00167541" w:rsidR="00DF5BE2">
        <w:t>you do, an</w:t>
      </w:r>
      <w:r w:rsidRPr="00167541" w:rsidR="00F53294">
        <w:t>d</w:t>
      </w:r>
      <w:r w:rsidRPr="00167541" w:rsidR="00DF5BE2">
        <w:t xml:space="preserve"> in a way, although it is not for me</w:t>
      </w:r>
      <w:r w:rsidR="004E7D60">
        <w:t xml:space="preserve"> so</w:t>
      </w:r>
      <w:r w:rsidRPr="00167541" w:rsidR="00DF5BE2">
        <w:t xml:space="preserve"> to do, </w:t>
      </w:r>
      <w:r w:rsidRPr="00167541" w:rsidR="00012BFF">
        <w:t>apologise</w:t>
      </w:r>
      <w:r w:rsidRPr="00167541" w:rsidR="00DF5BE2">
        <w:t xml:space="preserve"> </w:t>
      </w:r>
      <w:r w:rsidRPr="00167541" w:rsidR="00012BFF">
        <w:t>for</w:t>
      </w:r>
      <w:r w:rsidRPr="00167541" w:rsidR="00DF5BE2">
        <w:t xml:space="preserve"> the fact that you still have to do it</w:t>
      </w:r>
      <w:r w:rsidRPr="00167541" w:rsidR="00385C73">
        <w:t>?</w:t>
      </w:r>
      <w:r w:rsidRPr="00167541" w:rsidR="00DF5BE2">
        <w:t xml:space="preserve"> </w:t>
      </w:r>
      <w:r w:rsidRPr="00167541" w:rsidR="00385C73">
        <w:t xml:space="preserve">It </w:t>
      </w:r>
      <w:r w:rsidRPr="00167541" w:rsidR="00DF5BE2">
        <w:t xml:space="preserve">is </w:t>
      </w:r>
      <w:r w:rsidRPr="00167541">
        <w:t>deeply shameful and shaming that</w:t>
      </w:r>
      <w:r w:rsidRPr="00167541" w:rsidR="00385C73">
        <w:t>,</w:t>
      </w:r>
      <w:r w:rsidRPr="00167541">
        <w:t xml:space="preserve"> all these years after the event, people, through no fault of their own, feel discarded by the Government, as clearly you have expressed this morning. </w:t>
      </w:r>
      <w:r w:rsidRPr="00167541" w:rsidR="00012BFF">
        <w:t xml:space="preserve">That cannot be a good way to operate the </w:t>
      </w:r>
      <w:r w:rsidRPr="00167541">
        <w:t>G</w:t>
      </w:r>
      <w:r w:rsidRPr="00167541" w:rsidR="00012BFF">
        <w:t xml:space="preserve">overnment and governance of this country. </w:t>
      </w:r>
    </w:p>
    <w:p w:rsidR="00AC6A1D" w:rsidRPr="00167541" w:rsidP="00B54C46">
      <w:pPr>
        <w:pStyle w:val="Question"/>
        <w:numPr>
          <w:ilvl w:val="0"/>
          <w:numId w:val="0"/>
        </w:numPr>
        <w:ind w:left="794"/>
      </w:pPr>
      <w:r w:rsidRPr="00167541">
        <w:t xml:space="preserve">When one considers the timeframe that this has </w:t>
      </w:r>
      <w:r w:rsidRPr="00167541" w:rsidR="00DF4EF6">
        <w:t xml:space="preserve">covered, these are </w:t>
      </w:r>
      <w:r w:rsidRPr="00167541" w:rsidR="00385C73">
        <w:t>G</w:t>
      </w:r>
      <w:r w:rsidRPr="00167541" w:rsidR="00DF4EF6">
        <w:t xml:space="preserve">overnments of all stripes, </w:t>
      </w:r>
      <w:r w:rsidRPr="00167541" w:rsidR="00385C73">
        <w:t xml:space="preserve">which, </w:t>
      </w:r>
      <w:r w:rsidRPr="00167541" w:rsidR="00DF4EF6">
        <w:t>for reasons</w:t>
      </w:r>
      <w:r w:rsidRPr="00167541" w:rsidR="00385C73">
        <w:t xml:space="preserve"> that</w:t>
      </w:r>
      <w:r w:rsidRPr="00167541" w:rsidR="00DF4EF6">
        <w:t xml:space="preserve"> we may or may never find out, have not followed the route of France, Germany and America in securing compensation from a regime </w:t>
      </w:r>
      <w:r w:rsidRPr="00167541" w:rsidR="00385C73">
        <w:t>that</w:t>
      </w:r>
      <w:r w:rsidRPr="00167541" w:rsidR="00DF4EF6">
        <w:t xml:space="preserve"> effectively admitted culpability </w:t>
      </w:r>
      <w:r w:rsidRPr="00167541" w:rsidR="00385C73">
        <w:t>and</w:t>
      </w:r>
      <w:r w:rsidRPr="00167541" w:rsidR="00DF4EF6">
        <w:t xml:space="preserve"> provid</w:t>
      </w:r>
      <w:r w:rsidRPr="00167541" w:rsidR="00385C73">
        <w:t>ed</w:t>
      </w:r>
      <w:r w:rsidRPr="00167541" w:rsidR="00DF4EF6">
        <w:t xml:space="preserve"> </w:t>
      </w:r>
      <w:r w:rsidRPr="00167541" w:rsidR="00123C13">
        <w:t>compensatory funds.</w:t>
      </w:r>
      <w:r w:rsidRPr="00167541" w:rsidR="00DF4EF6">
        <w:t xml:space="preserve"> </w:t>
      </w:r>
      <w:r w:rsidRPr="00167541" w:rsidR="00B70609">
        <w:t>Mr</w:t>
      </w:r>
      <w:r w:rsidRPr="00167541" w:rsidR="00245F2A">
        <w:t xml:space="preserve"> </w:t>
      </w:r>
      <w:r w:rsidRPr="00167541" w:rsidR="00B70609">
        <w:t xml:space="preserve">Campbell </w:t>
      </w:r>
      <w:r w:rsidRPr="00167541" w:rsidR="00385C73">
        <w:t>asked</w:t>
      </w:r>
      <w:r w:rsidRPr="00167541" w:rsidR="00B70609">
        <w:t xml:space="preserve"> </w:t>
      </w:r>
      <w:r w:rsidRPr="00167541" w:rsidR="00123C13">
        <w:t>one of those great lawyer</w:t>
      </w:r>
      <w:r w:rsidRPr="00167541" w:rsidR="008D71A6">
        <w:t xml:space="preserve"> questions</w:t>
      </w:r>
      <w:r w:rsidRPr="00167541" w:rsidR="00385C73">
        <w:t xml:space="preserve">, </w:t>
      </w:r>
      <w:r w:rsidRPr="00167541" w:rsidR="00123C13">
        <w:t>where one kn</w:t>
      </w:r>
      <w:r w:rsidRPr="00167541" w:rsidR="00385C73">
        <w:t>ows</w:t>
      </w:r>
      <w:r w:rsidRPr="00167541" w:rsidR="00123C13">
        <w:t xml:space="preserve"> the answer </w:t>
      </w:r>
      <w:r w:rsidRPr="00167541" w:rsidR="008D71A6">
        <w:t xml:space="preserve">before </w:t>
      </w:r>
      <w:r w:rsidRPr="00167541" w:rsidR="00385C73">
        <w:t>one</w:t>
      </w:r>
      <w:r w:rsidRPr="00167541" w:rsidR="008D71A6">
        <w:t xml:space="preserve"> ask</w:t>
      </w:r>
      <w:r w:rsidRPr="00167541" w:rsidR="00385C73">
        <w:t>s</w:t>
      </w:r>
      <w:r w:rsidRPr="00167541" w:rsidR="008D71A6">
        <w:t xml:space="preserve"> the question</w:t>
      </w:r>
      <w:r w:rsidRPr="00167541" w:rsidR="00385C73">
        <w:t xml:space="preserve">: </w:t>
      </w:r>
      <w:r w:rsidRPr="00167541" w:rsidR="008D71A6">
        <w:t>“A</w:t>
      </w:r>
      <w:r w:rsidRPr="00167541" w:rsidR="00B70609">
        <w:t>re you going away</w:t>
      </w:r>
      <w:r w:rsidRPr="00167541" w:rsidR="008D71A6">
        <w:t xml:space="preserve">?” Just as Mrs </w:t>
      </w:r>
      <w:r w:rsidRPr="00167541" w:rsidR="004637A2">
        <w:t>Carrothers</w:t>
      </w:r>
      <w:r w:rsidRPr="00167541" w:rsidR="004637A2">
        <w:t xml:space="preserve">, Mr Ganesh and Mr O’Flaherty are not going to go away, clearly you are not going to </w:t>
      </w:r>
      <w:r w:rsidRPr="00167541">
        <w:t>go away.</w:t>
      </w:r>
      <w:r w:rsidRPr="00167541" w:rsidR="008D71A6">
        <w:t xml:space="preserve"> </w:t>
      </w:r>
    </w:p>
    <w:p w:rsidR="00E66547" w:rsidRPr="00E66547" w:rsidP="00B54C46">
      <w:pPr>
        <w:pStyle w:val="Question"/>
        <w:numPr>
          <w:ilvl w:val="0"/>
          <w:numId w:val="0"/>
        </w:numPr>
        <w:ind w:left="794"/>
      </w:pPr>
      <w:r w:rsidRPr="00167541">
        <w:t xml:space="preserve">If I can leave you with any </w:t>
      </w:r>
      <w:r w:rsidRPr="00167541" w:rsidR="00966E65">
        <w:t>comfort</w:t>
      </w:r>
      <w:r w:rsidRPr="00167541" w:rsidR="00AC6A1D">
        <w:t xml:space="preserve">, and it may be a small </w:t>
      </w:r>
      <w:r w:rsidRPr="00167541" w:rsidR="00385C73">
        <w:t>morsel</w:t>
      </w:r>
      <w:r w:rsidRPr="00167541" w:rsidR="00EE295A">
        <w:t xml:space="preserve"> of </w:t>
      </w:r>
      <w:r w:rsidRPr="00167541" w:rsidR="00EE295A">
        <w:t>comfort,</w:t>
      </w:r>
      <w:r w:rsidRPr="00167541" w:rsidR="005F6E63">
        <w:t xml:space="preserve"> </w:t>
      </w:r>
      <w:r w:rsidRPr="00167541">
        <w:t>this Committee, for what it is worth and what it</w:t>
      </w:r>
      <w:r w:rsidRPr="00167541" w:rsidR="00966E65">
        <w:t xml:space="preserve"> </w:t>
      </w:r>
      <w:r w:rsidRPr="00167541">
        <w:t xml:space="preserve">can do, will continue to have </w:t>
      </w:r>
      <w:r w:rsidRPr="00167541" w:rsidR="00385C73">
        <w:t>y</w:t>
      </w:r>
      <w:r w:rsidRPr="00167541">
        <w:t>our back.</w:t>
      </w:r>
      <w:r w:rsidRPr="00167541" w:rsidR="005F6E63">
        <w:t xml:space="preserve"> It will continue to ask questions and campaign on this, because the arguments of natural justice </w:t>
      </w:r>
      <w:r w:rsidRPr="00167541" w:rsidR="00D05A64">
        <w:t>decree and dictate that we do so.</w:t>
      </w:r>
      <w:r w:rsidRPr="00167541" w:rsidR="005F6E63">
        <w:t xml:space="preserve"> </w:t>
      </w:r>
      <w:r w:rsidRPr="00167541">
        <w:t xml:space="preserve">Again, </w:t>
      </w:r>
      <w:r w:rsidRPr="00167541" w:rsidR="00966E65">
        <w:t>thank you, both,</w:t>
      </w:r>
      <w:r w:rsidRPr="00167541">
        <w:t xml:space="preserve"> for you</w:t>
      </w:r>
      <w:r w:rsidRPr="00167541" w:rsidR="00966E65">
        <w:t>r</w:t>
      </w:r>
      <w:r w:rsidRPr="00167541">
        <w:t xml:space="preserve"> time</w:t>
      </w:r>
      <w:r w:rsidRPr="00167541" w:rsidR="00D05A64">
        <w:t xml:space="preserve"> this morning.</w:t>
      </w:r>
      <w:r>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2B9525F0E214653A230AD8DFE5FA709"/>
      </w:placeholder>
      <w:richText/>
    </w:sdtPr>
    <w:sdtContent>
      <w:p w:rsidR="002F2EF3" w:rsidP="009277D8">
        <w:pPr>
          <w:pStyle w:val="Para"/>
          <w:rPr>
            <w:color w:val="808080"/>
          </w:rPr>
        </w:pPr>
        <w:r w:rsidRPr="005C78C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BFE0039FD39423EB006FC40BE366C9D"/>
      </w:placeholder>
      <w:richText/>
    </w:sdtPr>
    <w:sdtContent>
      <w:p w:rsidR="002F2EF3"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B2AF168"/>
    <w:lvl w:ilvl="0">
      <w:start w:val="7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5C78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dore\OneDrive%20-%20Ubiqus%20Labs\Documents\Hansard\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2B9525F0E214653A230AD8DFE5FA709"/>
        <w:category>
          <w:name w:val="General"/>
          <w:gallery w:val="placeholder"/>
        </w:category>
        <w:types>
          <w:type w:val="bbPlcHdr"/>
        </w:types>
        <w:behaviors>
          <w:behavior w:val="content"/>
        </w:behaviors>
        <w:guid w:val="{992C3E76-FE3C-4238-910E-206566503EA0}"/>
      </w:docPartPr>
      <w:docPartBody>
        <w:p w:rsidR="00B46D4D" w:rsidP="000F57FE">
          <w:pPr>
            <w:pStyle w:val="82B9525F0E214653A230AD8DFE5FA709"/>
          </w:pPr>
          <w:r w:rsidRPr="000753FC">
            <w:rPr>
              <w:rStyle w:val="PlaceholderText"/>
            </w:rPr>
            <w:t>Click here to enter text.</w:t>
          </w:r>
        </w:p>
      </w:docPartBody>
    </w:docPart>
    <w:docPart>
      <w:docPartPr>
        <w:name w:val="E6134B4D1F6743039DF3EB223D695B3B"/>
        <w:category>
          <w:name w:val="General"/>
          <w:gallery w:val="placeholder"/>
        </w:category>
        <w:types>
          <w:type w:val="bbPlcHdr"/>
        </w:types>
        <w:behaviors>
          <w:behavior w:val="content"/>
        </w:behaviors>
        <w:guid w:val="{65A7339F-20A8-436A-B420-C9C8778CBB80}"/>
      </w:docPartPr>
      <w:docPartBody>
        <w:p w:rsidR="00B46D4D" w:rsidP="000F57FE">
          <w:pPr>
            <w:pStyle w:val="E6134B4D1F6743039DF3EB223D695B3B"/>
          </w:pPr>
          <w:r w:rsidRPr="002B3926">
            <w:rPr>
              <w:rStyle w:val="PlaceholderText"/>
            </w:rPr>
            <w:t>Click here to enter text.</w:t>
          </w:r>
        </w:p>
      </w:docPartBody>
    </w:docPart>
    <w:docPart>
      <w:docPartPr>
        <w:name w:val="ABFE0039FD39423EB006FC40BE366C9D"/>
        <w:category>
          <w:name w:val="General"/>
          <w:gallery w:val="placeholder"/>
        </w:category>
        <w:types>
          <w:type w:val="bbPlcHdr"/>
        </w:types>
        <w:behaviors>
          <w:behavior w:val="content"/>
        </w:behaviors>
        <w:guid w:val="{CEBF1DD6-AE7A-4AF5-B940-B1E79A1A3B9B}"/>
      </w:docPartPr>
      <w:docPartBody>
        <w:p w:rsidR="00B46D4D" w:rsidP="000F57FE">
          <w:pPr>
            <w:pStyle w:val="ABFE0039FD39423EB006FC40BE366C9D"/>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26E1846F-77F5-4AFC-88FD-0D7C8A5DBBFC}"/>
      </w:docPartPr>
      <w:docPartBody>
        <w:p w:rsidR="00B46D4D">
          <w:r w:rsidRPr="002764F5">
            <w:rPr>
              <w:rStyle w:val="PlaceholderText"/>
            </w:rPr>
            <w:t>Click or tap here to enter text.</w:t>
          </w:r>
        </w:p>
      </w:docPartBody>
    </w:docPart>
    <w:docPart>
      <w:docPartPr>
        <w:name w:val="36DCCD5362BAC049904833FEC17AE2FD"/>
        <w:category>
          <w:name w:val="General"/>
          <w:gallery w:val="placeholder"/>
        </w:category>
        <w:types>
          <w:type w:val="bbPlcHdr"/>
        </w:types>
        <w:behaviors>
          <w:behavior w:val="content"/>
        </w:behaviors>
        <w:guid w:val="{B20AD94C-CD90-1D4A-A659-0D41C2E7FA0C}"/>
      </w:docPartPr>
      <w:docPartBody>
        <w:p w:rsidR="00B744C8" w:rsidP="00CD7E84">
          <w:pPr>
            <w:pStyle w:val="36DCCD5362BAC049904833FEC17AE2FD"/>
          </w:pPr>
          <w:r w:rsidRPr="002764F5">
            <w:rPr>
              <w:rStyle w:val="PlaceholderText"/>
            </w:rPr>
            <w:t>Click or tap here to enter text.</w:t>
          </w:r>
        </w:p>
      </w:docPartBody>
    </w:docPart>
    <w:docPart>
      <w:docPartPr>
        <w:name w:val="4EAC5E4E11D13A4F8C35D5A9D468D4DD"/>
        <w:category>
          <w:name w:val="General"/>
          <w:gallery w:val="placeholder"/>
        </w:category>
        <w:types>
          <w:type w:val="bbPlcHdr"/>
        </w:types>
        <w:behaviors>
          <w:behavior w:val="content"/>
        </w:behaviors>
        <w:guid w:val="{55EC93D7-6E3E-8049-961C-CB98973BB2BD}"/>
      </w:docPartPr>
      <w:docPartBody>
        <w:p w:rsidR="00B744C8" w:rsidP="00CD7E84">
          <w:pPr>
            <w:pStyle w:val="4EAC5E4E11D13A4F8C35D5A9D468D4DD"/>
          </w:pPr>
          <w:r w:rsidRPr="002764F5">
            <w:rPr>
              <w:rStyle w:val="PlaceholderText"/>
            </w:rPr>
            <w:t>Click or tap here to enter text.</w:t>
          </w:r>
        </w:p>
      </w:docPartBody>
    </w:docPart>
    <w:docPart>
      <w:docPartPr>
        <w:name w:val="20FC8FE75429754B857255DF12483907"/>
        <w:category>
          <w:name w:val="General"/>
          <w:gallery w:val="placeholder"/>
        </w:category>
        <w:types>
          <w:type w:val="bbPlcHdr"/>
        </w:types>
        <w:behaviors>
          <w:behavior w:val="content"/>
        </w:behaviors>
        <w:guid w:val="{09551E5E-0AF9-C442-B030-4D28A07B2D54}"/>
      </w:docPartPr>
      <w:docPartBody>
        <w:p w:rsidR="00B744C8" w:rsidP="00CD7E84">
          <w:pPr>
            <w:pStyle w:val="20FC8FE75429754B857255DF12483907"/>
          </w:pPr>
          <w:r w:rsidRPr="002764F5">
            <w:rPr>
              <w:rStyle w:val="PlaceholderText"/>
            </w:rPr>
            <w:t>Click or tap here to enter text.</w:t>
          </w:r>
        </w:p>
      </w:docPartBody>
    </w:docPart>
    <w:docPart>
      <w:docPartPr>
        <w:name w:val="E7832C72EC34C74E83A91B6C02871764"/>
        <w:category>
          <w:name w:val="General"/>
          <w:gallery w:val="placeholder"/>
        </w:category>
        <w:types>
          <w:type w:val="bbPlcHdr"/>
        </w:types>
        <w:behaviors>
          <w:behavior w:val="content"/>
        </w:behaviors>
        <w:guid w:val="{54D77CBD-B7F8-624C-93C0-5878E847AD09}"/>
      </w:docPartPr>
      <w:docPartBody>
        <w:p w:rsidR="00B744C8" w:rsidP="00CD7E84">
          <w:pPr>
            <w:pStyle w:val="E7832C72EC34C74E83A91B6C02871764"/>
          </w:pPr>
          <w:r w:rsidRPr="002764F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7E84"/>
    <w:rPr>
      <w:color w:val="808080"/>
    </w:rPr>
  </w:style>
  <w:style w:type="paragraph" w:customStyle="1" w:styleId="82B9525F0E214653A230AD8DFE5FA709">
    <w:name w:val="82B9525F0E214653A230AD8DFE5FA709"/>
    <w:rsid w:val="000F57FE"/>
  </w:style>
  <w:style w:type="paragraph" w:customStyle="1" w:styleId="E6134B4D1F6743039DF3EB223D695B3B">
    <w:name w:val="E6134B4D1F6743039DF3EB223D695B3B"/>
    <w:rsid w:val="000F57FE"/>
  </w:style>
  <w:style w:type="paragraph" w:customStyle="1" w:styleId="ABFE0039FD39423EB006FC40BE366C9D">
    <w:name w:val="ABFE0039FD39423EB006FC40BE366C9D"/>
    <w:rsid w:val="000F57FE"/>
  </w:style>
  <w:style w:type="paragraph" w:customStyle="1" w:styleId="36DCCD5362BAC049904833FEC17AE2FD">
    <w:name w:val="36DCCD5362BAC049904833FEC17AE2FD"/>
    <w:rsid w:val="00CD7E84"/>
    <w:pPr>
      <w:spacing w:after="0" w:line="240" w:lineRule="auto"/>
    </w:pPr>
    <w:rPr>
      <w:sz w:val="24"/>
      <w:szCs w:val="24"/>
    </w:rPr>
  </w:style>
  <w:style w:type="paragraph" w:customStyle="1" w:styleId="4EAC5E4E11D13A4F8C35D5A9D468D4DD">
    <w:name w:val="4EAC5E4E11D13A4F8C35D5A9D468D4DD"/>
    <w:rsid w:val="00CD7E84"/>
    <w:pPr>
      <w:spacing w:after="0" w:line="240" w:lineRule="auto"/>
    </w:pPr>
    <w:rPr>
      <w:sz w:val="24"/>
      <w:szCs w:val="24"/>
    </w:rPr>
  </w:style>
  <w:style w:type="paragraph" w:customStyle="1" w:styleId="20FC8FE75429754B857255DF12483907">
    <w:name w:val="20FC8FE75429754B857255DF12483907"/>
    <w:rsid w:val="00CD7E84"/>
    <w:pPr>
      <w:spacing w:after="0" w:line="240" w:lineRule="auto"/>
    </w:pPr>
    <w:rPr>
      <w:sz w:val="24"/>
      <w:szCs w:val="24"/>
    </w:rPr>
  </w:style>
  <w:style w:type="paragraph" w:customStyle="1" w:styleId="E7832C72EC34C74E83A91B6C02871764">
    <w:name w:val="E7832C72EC34C74E83A91B6C02871764"/>
    <w:rsid w:val="00CD7E84"/>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07B0C-3889-4D47-901E-B732D025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