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E5FDE" w:rsidP="000B7B9C">
      <w:pPr>
        <w:pStyle w:val="TitleCommittee0"/>
      </w:pPr>
      <w:sdt>
        <w:sdtPr>
          <w:alias w:val="CommitteeName"/>
          <w:tag w:val="CommitteeName"/>
          <w:id w:val="1869951332"/>
          <w:placeholder>
            <w:docPart w:val="E67C11677D2745C7B0C74D2238CDF7AC"/>
          </w:placeholder>
          <w:richText/>
        </w:sdtPr>
        <w:sdtContent>
          <w:r>
            <w:t xml:space="preserve">Women and Equalities Committee </w:t>
          </w:r>
        </w:sdtContent>
      </w:sdt>
    </w:p>
    <w:p w:rsidR="00DE5FDE" w:rsidP="000B7B9C">
      <w:pPr>
        <w:pStyle w:val="TitleInquiry0"/>
      </w:pPr>
      <w:r>
        <w:t xml:space="preserve">Oral evidence: </w:t>
      </w:r>
      <w:sdt>
        <w:sdtPr>
          <w:alias w:val="InquiryName"/>
          <w:tag w:val="InquiryName"/>
          <w:id w:val="377371847"/>
          <w:placeholder>
            <w:docPart w:val="E67C11677D2745C7B0C74D2238CDF7AC"/>
          </w:placeholder>
          <w:richText/>
        </w:sdtPr>
        <w:sdtContent>
          <w:r w:rsidRPr="005D2C6D" w:rsidR="005D2C6D">
            <w:t>The role of the GEO: embedding equalities across Government</w:t>
          </w:r>
        </w:sdtContent>
      </w:sdt>
      <w:r>
        <w:t xml:space="preserve">, HC </w:t>
      </w:r>
      <w:sdt>
        <w:sdtPr>
          <w:alias w:val="InquiryRefNo"/>
          <w:tag w:val="InquiryRefNo"/>
          <w:id w:val="-281725174"/>
          <w:placeholder>
            <w:docPart w:val="E67C11677D2745C7B0C74D2238CDF7AC"/>
          </w:placeholder>
          <w:richText/>
        </w:sdtPr>
        <w:sdtContent>
          <w:r>
            <w:t>1139</w:t>
          </w:r>
        </w:sdtContent>
      </w:sdt>
    </w:p>
    <w:sdt>
      <w:sdtPr>
        <w:alias w:val="SittingDate"/>
        <w:tag w:val="SittingDate"/>
        <w:id w:val="-1160222926"/>
        <w:placeholder>
          <w:docPart w:val="E67C11677D2745C7B0C74D2238CDF7AC"/>
        </w:placeholder>
        <w:richText/>
      </w:sdtPr>
      <w:sdtContent>
        <w:p w:rsidR="00DE5FDE" w:rsidP="000B7B9C">
          <w:pPr>
            <w:pStyle w:val="Para"/>
          </w:pPr>
          <w:r>
            <w:t>Wednesday 14 April 2021</w:t>
          </w:r>
        </w:p>
      </w:sdtContent>
    </w:sdt>
    <w:p w:rsidR="00DE5FDE" w:rsidP="000B7B9C">
      <w:pPr>
        <w:pStyle w:val="Para"/>
      </w:pPr>
      <w:r>
        <w:t xml:space="preserve">Ordered by the House of </w:t>
      </w:r>
      <w:sdt>
        <w:sdtPr>
          <w:alias w:val="House"/>
          <w:tag w:val="House"/>
          <w:id w:val="809213435"/>
          <w:placeholder>
            <w:docPart w:val="E67C11677D2745C7B0C74D2238CDF7AC"/>
          </w:placeholder>
          <w:richText/>
        </w:sdtPr>
        <w:sdtContent>
          <w:r w:rsidRPr="00615759">
            <w:t>Commons</w:t>
          </w:r>
        </w:sdtContent>
      </w:sdt>
      <w:r w:rsidRPr="00615759">
        <w:t xml:space="preserve"> to be published on </w:t>
      </w:r>
      <w:sdt>
        <w:sdtPr>
          <w:alias w:val="PublishDate"/>
          <w:tag w:val="PublishDate"/>
          <w:id w:val="217021599"/>
          <w:placeholder>
            <w:docPart w:val="E67C11677D2745C7B0C74D2238CDF7AC"/>
          </w:placeholder>
          <w:richText/>
        </w:sdtPr>
        <w:sdtContent>
          <w:r>
            <w:t>14 April 2021</w:t>
          </w:r>
        </w:sdtContent>
      </w:sdt>
      <w:r w:rsidRPr="00615759">
        <w:t>.</w:t>
      </w:r>
    </w:p>
    <w:p w:rsidR="00DE5FDE" w:rsidP="000B7B9C">
      <w:sdt>
        <w:sdtPr>
          <w:alias w:val="VideoHyperlink"/>
          <w:tag w:val="VideoHyperlink"/>
          <w:id w:val="703995351"/>
          <w:placeholder>
            <w:docPart w:val="E67C11677D2745C7B0C74D2238CDF7AC"/>
          </w:placeholder>
          <w:richText/>
        </w:sdtPr>
        <w:sdtContent>
          <w:r>
            <w:fldChar w:fldCharType="begin"/>
          </w:r>
          <w:r>
            <w:instrText xml:space="preserve"> HYPERLINK "https://www.parliamentlive.tv/Event/Index/1d0d9588-3921-490a-a03f-85a9d9e0bd8d" </w:instrText>
          </w:r>
          <w:r>
            <w:fldChar w:fldCharType="separate"/>
          </w:r>
          <w:r w:rsidRPr="00043566">
            <w:rPr>
              <w:rStyle w:val="Hyperlink"/>
            </w:rPr>
            <w:t>Watch the meeting</w:t>
          </w:r>
          <w:r>
            <w:fldChar w:fldCharType="end"/>
          </w:r>
        </w:sdtContent>
      </w:sdt>
    </w:p>
    <w:p w:rsidR="00DE5FDE" w:rsidP="000B7B9C">
      <w:r>
        <w:t xml:space="preserve">Members present: </w:t>
      </w:r>
      <w:sdt>
        <w:sdtPr>
          <w:alias w:val="MembersPresent"/>
          <w:tag w:val="MembersPresent"/>
          <w:id w:val="366340316"/>
          <w:placeholder>
            <w:docPart w:val="E67C11677D2745C7B0C74D2238CDF7AC"/>
          </w:placeholder>
          <w:richText/>
        </w:sdtPr>
        <w:sdtContent>
          <w:r w:rsidRPr="00DE5FDE">
            <w:t>Caroline Nokes (Chair</w:t>
          </w:r>
          <w:r w:rsidRPr="00FE1643">
            <w:t xml:space="preserve">); Ben Bradley; </w:t>
          </w:r>
          <w:r w:rsidRPr="00C80CF3">
            <w:t>Angela Crawley; Alex Davies-Jones</w:t>
          </w:r>
          <w:r w:rsidR="0007725F">
            <w:t xml:space="preserve">; </w:t>
          </w:r>
          <w:r w:rsidRPr="00F901F5">
            <w:t>Kim Johnson</w:t>
          </w:r>
          <w:r w:rsidRPr="0007725F">
            <w:t>; Kate Osborne; Bell Ribeiro-Addy; Nicola</w:t>
          </w:r>
          <w:r w:rsidRPr="00FA0D67">
            <w:t xml:space="preserve"> Richards.</w:t>
          </w:r>
        </w:sdtContent>
      </w:sdt>
    </w:p>
    <w:p w:rsidR="00DE5FDE" w:rsidP="000B7B9C">
      <w:pPr>
        <w:pStyle w:val="ParaCentre"/>
      </w:pPr>
      <w:r w:rsidRPr="00156A60">
        <w:t xml:space="preserve">Questions </w:t>
      </w:r>
      <w:sdt>
        <w:sdtPr>
          <w:alias w:val="QuestionNumbers"/>
          <w:tag w:val="QuestionNumbers"/>
          <w:id w:val="-1223666168"/>
          <w:placeholder>
            <w:docPart w:val="E67C11677D2745C7B0C74D2238CDF7AC"/>
          </w:placeholder>
          <w:richText/>
        </w:sdtPr>
        <w:sdtContent>
          <w:r>
            <w:t>1</w:t>
          </w:r>
          <w:r w:rsidR="00B975F9">
            <w:t xml:space="preserve"> - </w:t>
          </w:r>
          <w:r w:rsidR="00D0066B">
            <w:t>24</w:t>
          </w:r>
        </w:sdtContent>
      </w:sdt>
    </w:p>
    <w:p w:rsidR="00DE5FDE" w:rsidP="000B7B9C">
      <w:pPr>
        <w:pStyle w:val="TitleWitnesses0"/>
        <w:tabs>
          <w:tab w:val="center" w:pos="4513"/>
          <w:tab w:val="left" w:pos="7668"/>
        </w:tabs>
      </w:pPr>
      <w:r>
        <w:t>Witnesses</w:t>
      </w:r>
    </w:p>
    <w:sdt>
      <w:sdtPr>
        <w:alias w:val="WitnessSet"/>
        <w:tag w:val="WitnessSet"/>
        <w:id w:val="-368373484"/>
        <w:placeholder>
          <w:docPart w:val="8587800E935845C9AB25F46299E791C7"/>
        </w:placeholder>
        <w:richText/>
      </w:sdtPr>
      <w:sdtContent>
        <w:p w:rsidR="00DE5FDE" w:rsidP="000B7B9C">
          <w:pPr>
            <w:pStyle w:val="Para"/>
          </w:pPr>
          <w:r>
            <w:t>I: Dr Wanda Wyporska, Executive Director, The Equality Trust; Tansy Hutchinson, Head of Policy, Equally Ours; Tim Durrant, Associate Director, Institute of Government; Justine Greening, former Minister for Women and Equalities</w:t>
          </w:r>
          <w:r w:rsidR="0057643B">
            <w:t>,</w:t>
          </w:r>
          <w:r>
            <w:t xml:space="preserve"> and </w:t>
          </w:r>
          <w:r w:rsidR="0057643B">
            <w:t>Co-Founder</w:t>
          </w:r>
          <w:r w:rsidR="00E016DB">
            <w:t>,</w:t>
          </w:r>
          <w:r>
            <w:t xml:space="preserve"> Social Mobility Pledge.</w:t>
          </w:r>
        </w:p>
        <w:p w:rsidR="00DE5FDE" w:rsidP="000B7B9C">
          <w:pPr>
            <w:pStyle w:val="Para"/>
          </w:pPr>
          <w:r>
            <w:t xml:space="preserve">I: </w:t>
          </w:r>
          <w:r w:rsidRPr="007B1B5E" w:rsidR="007B1B5E">
            <w:t>Baroness Falkner of Margravine</w:t>
          </w:r>
          <w:r>
            <w:t>, Chair, Equality and Human Rights Commission; Melanie Field OBE, Executive Director, Equality and Human Rights Commission.</w:t>
          </w:r>
        </w:p>
      </w:sdtContent>
    </w:sdt>
    <w:p w:rsidR="00DE5FDE" w:rsidP="000B7B9C">
      <w:pPr>
        <w:pStyle w:val="Para"/>
      </w:pPr>
    </w:p>
    <w:p w:rsidR="00DE5FDE" w:rsidP="000B7B9C">
      <w:pPr>
        <w:pStyle w:val="Para"/>
      </w:pPr>
      <w:r>
        <w:t>Written evidence from witnesses:</w:t>
      </w:r>
    </w:p>
    <w:p w:rsidR="00DE5FDE" w:rsidP="000B7B9C">
      <w:pPr>
        <w:pStyle w:val="Witnesssubmission"/>
      </w:pPr>
      <w:r>
        <w:fldChar w:fldCharType="begin"/>
      </w:r>
      <w:r>
        <w:instrText xml:space="preserve"> HYPERLINK "https://committees.parliament.uk/writtenevidence/25140/pdf/" </w:instrText>
      </w:r>
      <w:r>
        <w:fldChar w:fldCharType="separate"/>
      </w:r>
      <w:r w:rsidRPr="00043566" w:rsidR="00043566">
        <w:rPr>
          <w:rStyle w:val="Hyperlink"/>
        </w:rPr>
        <w:t>Equally Ours</w:t>
      </w:r>
      <w:r>
        <w:fldChar w:fldCharType="end"/>
      </w:r>
    </w:p>
    <w:p w:rsidR="00043566" w:rsidP="000B7B9C">
      <w:pPr>
        <w:pStyle w:val="Witnesssubmission"/>
      </w:pPr>
    </w:p>
    <w:p w:rsidR="00043566" w:rsidP="000B7B9C">
      <w:pPr>
        <w:pStyle w:val="Witnesssubmission"/>
      </w:pPr>
    </w:p>
    <w:p w:rsidR="00DE5FDE" w:rsidP="000B7B9C">
      <w:pPr>
        <w:rPr>
          <w:rFonts w:eastAsia="Times New Roman"/>
          <w:szCs w:val="20"/>
        </w:rPr>
      </w:pPr>
      <w:r>
        <w:br w:type="page"/>
      </w:r>
    </w:p>
    <w:sdt>
      <w:sdtPr>
        <w:rPr>
          <w:sz w:val="22"/>
        </w:rPr>
        <w:alias w:val="WitnessExamination"/>
        <w:tag w:val="WitnessExamination"/>
        <w:id w:val="2003463402"/>
        <w:placeholder>
          <w:docPart w:val="8587800E935845C9AB25F46299E791C7"/>
        </w:placeholder>
        <w:richText/>
      </w:sdtPr>
      <w:sdtEndPr>
        <w:rPr>
          <w:sz w:val="28"/>
        </w:rPr>
      </w:sdtEndPr>
      <w:sdtContent>
        <w:p w:rsidR="00DE5FDE" w:rsidRPr="00DE5FDE" w:rsidP="000B7B9C">
          <w:pPr>
            <w:pStyle w:val="TitlePanel0"/>
            <w:rPr>
              <w:szCs w:val="28"/>
            </w:rPr>
          </w:pPr>
          <w:bookmarkStart w:id="0" w:name="Panel1"/>
          <w:r w:rsidRPr="00DE5FDE">
            <w:rPr>
              <w:szCs w:val="28"/>
            </w:rPr>
            <w:t>Examination of witnesses</w:t>
          </w:r>
        </w:p>
        <w:p w:rsidR="00767321" w:rsidRPr="00026482" w:rsidP="000B7B9C">
          <w:pPr>
            <w:pStyle w:val="TitlePanel0"/>
            <w:jc w:val="both"/>
          </w:pPr>
          <w:r>
            <w:rPr>
              <w:sz w:val="22"/>
            </w:rPr>
            <w:t xml:space="preserve">Witnesses: </w:t>
          </w:r>
          <w:r w:rsidR="00DE5FDE">
            <w:rPr>
              <w:sz w:val="22"/>
            </w:rPr>
            <w:t>Dr Wanda Wyporska, Tansy Hutchinson, Tim Durrant and Justine Greening.</w:t>
          </w:r>
        </w:p>
      </w:sdtContent>
    </w:sdt>
    <w:p w:rsidR="00F901F5" w:rsidP="000B7B9C">
      <w:pPr>
        <w:pStyle w:val="Question"/>
        <w:numPr>
          <w:ilvl w:val="0"/>
          <w:numId w:val="0"/>
        </w:numPr>
        <w:ind w:left="794"/>
      </w:pPr>
      <w:bookmarkEnd w:id="0"/>
      <w:sdt>
        <w:sdtPr>
          <w:alias w:val="Member"/>
          <w:tag w:val="&lt;Member mnisId='4048' dodsId='31721'&gt;"/>
          <w:id w:val="1920905826"/>
          <w:placeholder>
            <w:docPart w:val="DefaultPlaceholder_-1854013440"/>
          </w:placeholder>
          <w:richText/>
        </w:sdtPr>
        <w:sdtContent>
          <w:r w:rsidRPr="00DE5FDE" w:rsidR="00DE5FDE">
            <w:rPr>
              <w:b/>
            </w:rPr>
            <w:t>Chair:</w:t>
          </w:r>
        </w:sdtContent>
      </w:sdt>
      <w:r w:rsidR="00DE5FDE">
        <w:t xml:space="preserve"> </w:t>
      </w:r>
      <w:r w:rsidR="00D601CA">
        <w:t>Welcome to this afternoon</w:t>
      </w:r>
      <w:r w:rsidR="00F20C12">
        <w:t>’</w:t>
      </w:r>
      <w:r w:rsidR="00D601CA">
        <w:t xml:space="preserve">s meeting of the Women and Equalities </w:t>
      </w:r>
      <w:r w:rsidR="00C855E8">
        <w:t>Se</w:t>
      </w:r>
      <w:r w:rsidR="00D601CA">
        <w:t xml:space="preserve">lect </w:t>
      </w:r>
      <w:r w:rsidR="00C855E8">
        <w:t>C</w:t>
      </w:r>
      <w:r w:rsidR="00D601CA">
        <w:t>ommittee</w:t>
      </w:r>
      <w:r w:rsidR="00C855E8">
        <w:t xml:space="preserve"> and the evidence session</w:t>
      </w:r>
      <w:r w:rsidR="005D2C6D">
        <w:t xml:space="preserve"> in our inquiry into the </w:t>
      </w:r>
      <w:r w:rsidRPr="005D2C6D" w:rsidR="005D2C6D">
        <w:t xml:space="preserve">role of the </w:t>
      </w:r>
      <w:r w:rsidR="005D2C6D">
        <w:t xml:space="preserve">Government </w:t>
      </w:r>
      <w:r w:rsidRPr="005D2C6D" w:rsidR="0059043A">
        <w:t>E</w:t>
      </w:r>
      <w:r w:rsidR="0059043A">
        <w:t>qualities</w:t>
      </w:r>
      <w:r w:rsidR="005D2C6D">
        <w:t xml:space="preserve"> </w:t>
      </w:r>
      <w:r w:rsidRPr="005D2C6D" w:rsidR="005D2C6D">
        <w:t>O</w:t>
      </w:r>
      <w:r w:rsidR="005D2C6D">
        <w:t xml:space="preserve">ffice, </w:t>
      </w:r>
      <w:r w:rsidRPr="005D2C6D" w:rsidR="005D2C6D">
        <w:t>embedding equalities across Government</w:t>
      </w:r>
      <w:r w:rsidR="005D2C6D">
        <w:t xml:space="preserve">. </w:t>
      </w:r>
      <w:r w:rsidR="00D601CA">
        <w:t xml:space="preserve">Can I start by </w:t>
      </w:r>
      <w:r w:rsidR="00F617A4">
        <w:t>welcoming</w:t>
      </w:r>
      <w:r w:rsidR="005D2C6D">
        <w:t xml:space="preserve"> our </w:t>
      </w:r>
      <w:r w:rsidR="0059043A">
        <w:t>witnesses</w:t>
      </w:r>
      <w:r w:rsidR="005D2C6D">
        <w:t xml:space="preserve"> and thanking them for coming to give evidence this afternoon</w:t>
      </w:r>
      <w:r w:rsidR="007B1B5E">
        <w:t>?</w:t>
      </w:r>
      <w:r w:rsidR="005D2C6D">
        <w:t xml:space="preserve"> We have Dr Wanda Wyporska, Tim Durrant, Tansy Hutchinson and Justine Greening. </w:t>
      </w:r>
      <w:r w:rsidR="00D601CA">
        <w:t xml:space="preserve">The first set of questions </w:t>
      </w:r>
      <w:r w:rsidR="00F617A4">
        <w:t xml:space="preserve">this afternoon will come from </w:t>
      </w:r>
      <w:r w:rsidR="00D601CA">
        <w:t>Kim Johnson</w:t>
      </w:r>
      <w:r w:rsidR="00623557">
        <w:t>.</w:t>
      </w:r>
      <w:r>
        <w:t xml:space="preserve"> </w:t>
      </w:r>
    </w:p>
    <w:p w:rsidR="004A7EAF" w:rsidP="000B7B9C">
      <w:pPr>
        <w:pStyle w:val="Question"/>
      </w:pPr>
      <w:sdt>
        <w:sdtPr>
          <w:alias w:val="Member"/>
          <w:tag w:val="&lt;Member mnisId='4824' dodsId=''&gt;"/>
          <w:id w:val="288326567"/>
          <w:placeholder>
            <w:docPart w:val="DefaultPlaceholder_-1854013440"/>
          </w:placeholder>
          <w:richText/>
        </w:sdtPr>
        <w:sdtContent>
          <w:r w:rsidRPr="00F901F5" w:rsidR="00F901F5">
            <w:rPr>
              <w:b/>
            </w:rPr>
            <w:t>Kim Johnson:</w:t>
          </w:r>
        </w:sdtContent>
      </w:sdt>
      <w:r w:rsidR="00F901F5">
        <w:t xml:space="preserve"> </w:t>
      </w:r>
      <w:r w:rsidR="00623557">
        <w:t xml:space="preserve">Panellists, thank you and welcome. </w:t>
      </w:r>
      <w:r w:rsidR="00577EE8">
        <w:t xml:space="preserve">My first question is to Tansy. </w:t>
      </w:r>
      <w:r w:rsidR="008B5C95">
        <w:t>The GEO and the Equality Hub</w:t>
      </w:r>
      <w:r w:rsidR="00F20C12">
        <w:t>’</w:t>
      </w:r>
      <w:r w:rsidR="008B5C95">
        <w:t>s move into the Cabinet Office has been broadly welcomed. What benefits do you hope the move will bring, and have any benefits been realised yet?</w:t>
      </w:r>
    </w:p>
    <w:p w:rsidR="00894A72" w:rsidP="000B7B9C">
      <w:pPr>
        <w:pStyle w:val="Answer"/>
      </w:pPr>
      <w:sdt>
        <w:sdtPr>
          <w:alias w:val="Witness"/>
          <w:id w:val="-460111667"/>
          <w:placeholder>
            <w:docPart w:val="DefaultPlaceholder_-1854013440"/>
          </w:placeholder>
          <w:richText/>
        </w:sdtPr>
        <w:sdtContent>
          <w:r w:rsidRPr="00FC7085" w:rsidR="00FC7085">
            <w:rPr>
              <w:b/>
              <w:i/>
            </w:rPr>
            <w:t>Tansy Hutchinson:</w:t>
          </w:r>
          <w:r w:rsidRPr="0094030A" w:rsidR="0094030A">
            <w:rPr>
              <w:b/>
            </w:rPr>
            <w:t xml:space="preserve"> </w:t>
          </w:r>
        </w:sdtContent>
      </w:sdt>
      <w:r w:rsidR="0094030A">
        <w:t xml:space="preserve">It is a </w:t>
      </w:r>
      <w:r w:rsidR="008B5C95">
        <w:t xml:space="preserve">good opening question. As you say, it is a </w:t>
      </w:r>
      <w:r w:rsidR="0094030A">
        <w:t>mo</w:t>
      </w:r>
      <w:r w:rsidR="008B5C95">
        <w:t>v</w:t>
      </w:r>
      <w:r w:rsidR="0094030A">
        <w:t xml:space="preserve">e that </w:t>
      </w:r>
      <w:r w:rsidR="008B5C95">
        <w:t xml:space="preserve">was </w:t>
      </w:r>
      <w:r w:rsidR="0094030A">
        <w:t xml:space="preserve">broadly welcomed. </w:t>
      </w:r>
      <w:r w:rsidR="00360FCB">
        <w:t xml:space="preserve">For </w:t>
      </w:r>
      <w:r w:rsidR="008B5C95">
        <w:t xml:space="preserve">the Government </w:t>
      </w:r>
      <w:r w:rsidR="00360FCB">
        <w:t>Equalities Office and more broadly the E</w:t>
      </w:r>
      <w:r w:rsidR="0059043A">
        <w:t>quality Hub</w:t>
      </w:r>
      <w:r w:rsidR="00360FCB">
        <w:t xml:space="preserve">, having a </w:t>
      </w:r>
      <w:r w:rsidR="0094030A">
        <w:t xml:space="preserve">permanent home in the Cabinet Office </w:t>
      </w:r>
      <w:r w:rsidR="00360FCB">
        <w:t xml:space="preserve">met a lot of the things that both civil society and this Committee </w:t>
      </w:r>
      <w:r w:rsidR="0094030A">
        <w:t>were seeking to achieve</w:t>
      </w:r>
      <w:r w:rsidR="0023232D">
        <w:t xml:space="preserve">. It </w:t>
      </w:r>
      <w:r w:rsidR="0094030A">
        <w:t>gives them a central point within Government.</w:t>
      </w:r>
      <w:r>
        <w:t xml:space="preserve"> It means that t</w:t>
      </w:r>
      <w:r w:rsidR="0094030A">
        <w:t xml:space="preserve">hey are not tied into the policies of one particular </w:t>
      </w:r>
      <w:r w:rsidR="0023232D">
        <w:t>Department</w:t>
      </w:r>
      <w:r w:rsidR="0094030A">
        <w:t xml:space="preserve">. </w:t>
      </w:r>
      <w:r>
        <w:t>It has the really significant advantage that n</w:t>
      </w:r>
      <w:r w:rsidR="0094030A">
        <w:t xml:space="preserve">o longer is the </w:t>
      </w:r>
      <w:r>
        <w:t xml:space="preserve">Government Equalities Office </w:t>
      </w:r>
      <w:r w:rsidR="00577EE8">
        <w:t xml:space="preserve">a </w:t>
      </w:r>
      <w:r w:rsidR="0094030A">
        <w:t>nomadic</w:t>
      </w:r>
      <w:r w:rsidR="00577EE8">
        <w:t xml:space="preserve"> Department</w:t>
      </w:r>
      <w:r w:rsidR="0023232D">
        <w:t>,</w:t>
      </w:r>
      <w:r w:rsidR="0094030A">
        <w:t xml:space="preserve"> </w:t>
      </w:r>
      <w:r>
        <w:t xml:space="preserve">moving from one </w:t>
      </w:r>
      <w:r w:rsidR="0023232D">
        <w:t>Department</w:t>
      </w:r>
      <w:r>
        <w:t xml:space="preserve"> to another</w:t>
      </w:r>
      <w:r w:rsidR="0023232D">
        <w:t>,</w:t>
      </w:r>
      <w:r>
        <w:t xml:space="preserve"> with the </w:t>
      </w:r>
      <w:r w:rsidR="0094030A">
        <w:t>associated disruption</w:t>
      </w:r>
      <w:r>
        <w:t xml:space="preserve"> in terms of personnel</w:t>
      </w:r>
      <w:r w:rsidR="0023232D">
        <w:t>,</w:t>
      </w:r>
      <w:r>
        <w:t xml:space="preserve"> budgets and all the rest of it.</w:t>
      </w:r>
    </w:p>
    <w:p w:rsidR="002F07FD" w:rsidP="000B7B9C">
      <w:pPr>
        <w:pStyle w:val="Answer"/>
      </w:pPr>
      <w:r>
        <w:t xml:space="preserve">In terms of how </w:t>
      </w:r>
      <w:r w:rsidR="0023232D">
        <w:t>many</w:t>
      </w:r>
      <w:r>
        <w:t xml:space="preserve"> of those benefits have been achieved in practice, it is early days</w:t>
      </w:r>
      <w:r w:rsidR="00FC4D48">
        <w:t xml:space="preserve"> in many ways</w:t>
      </w:r>
      <w:r>
        <w:t>.</w:t>
      </w:r>
      <w:r w:rsidR="00FC4D48">
        <w:t xml:space="preserve"> </w:t>
      </w:r>
      <w:r w:rsidR="00DB0C27">
        <w:t xml:space="preserve">The </w:t>
      </w:r>
      <w:r w:rsidR="00A5146C">
        <w:t>move happened before a period of significant political turmoil. It happened before a general election. We then had the move of the Government Equalities Office</w:t>
      </w:r>
      <w:r w:rsidR="0023232D">
        <w:t>,</w:t>
      </w:r>
      <w:r w:rsidR="00A5146C">
        <w:t xml:space="preserve"> the </w:t>
      </w:r>
      <w:r w:rsidR="00DB0C27">
        <w:t>creation of the Equality Hub</w:t>
      </w:r>
      <w:r w:rsidRPr="0023232D" w:rsidR="0023232D">
        <w:t xml:space="preserve"> </w:t>
      </w:r>
      <w:r w:rsidR="0023232D">
        <w:t>while that was bedding in</w:t>
      </w:r>
      <w:r w:rsidR="00A5146C">
        <w:t xml:space="preserve">, </w:t>
      </w:r>
      <w:r w:rsidR="00DB0C27">
        <w:t xml:space="preserve">the move of the </w:t>
      </w:r>
      <w:r w:rsidR="00A5146C">
        <w:t>D</w:t>
      </w:r>
      <w:r w:rsidR="00DB0C27">
        <w:t xml:space="preserve">isability </w:t>
      </w:r>
      <w:r w:rsidR="00A5146C">
        <w:t>U</w:t>
      </w:r>
      <w:r w:rsidR="00DB0C27">
        <w:t xml:space="preserve">nit and </w:t>
      </w:r>
      <w:r w:rsidR="00A5146C">
        <w:t xml:space="preserve">other </w:t>
      </w:r>
      <w:r w:rsidR="00DB0C27">
        <w:t xml:space="preserve">kinds of reorganisations. </w:t>
      </w:r>
      <w:r>
        <w:t>In many ways</w:t>
      </w:r>
      <w:r w:rsidR="0023232D">
        <w:t>,</w:t>
      </w:r>
      <w:r>
        <w:t xml:space="preserve"> that is still bedding in.</w:t>
      </w:r>
    </w:p>
    <w:p w:rsidR="00795619" w:rsidP="000B7B9C">
      <w:pPr>
        <w:pStyle w:val="Answer"/>
      </w:pPr>
      <w:r>
        <w:t xml:space="preserve">We </w:t>
      </w:r>
      <w:r w:rsidR="00DB0C27">
        <w:t>would hope that</w:t>
      </w:r>
      <w:r>
        <w:t>,</w:t>
      </w:r>
      <w:r w:rsidR="00DB0C27">
        <w:t xml:space="preserve"> </w:t>
      </w:r>
      <w:r w:rsidR="002F07FD">
        <w:t>in the longer</w:t>
      </w:r>
      <w:r>
        <w:t xml:space="preserve"> </w:t>
      </w:r>
      <w:r w:rsidR="002F07FD">
        <w:t>term</w:t>
      </w:r>
      <w:r>
        <w:t>,</w:t>
      </w:r>
      <w:r w:rsidR="002F07FD">
        <w:t xml:space="preserve"> it enables </w:t>
      </w:r>
      <w:r w:rsidR="00DB0C27">
        <w:t xml:space="preserve">maintaining permanent relationships and </w:t>
      </w:r>
      <w:r>
        <w:t>the</w:t>
      </w:r>
      <w:r w:rsidR="00DB0C27">
        <w:t xml:space="preserve"> creation of a more coherent and permanent system of engagement with civil society</w:t>
      </w:r>
      <w:r>
        <w:t>,</w:t>
      </w:r>
      <w:r w:rsidR="00DB0C27">
        <w:t xml:space="preserve"> </w:t>
      </w:r>
      <w:r>
        <w:t>which</w:t>
      </w:r>
      <w:r w:rsidR="00DB0C27">
        <w:t xml:space="preserve"> can lead to much</w:t>
      </w:r>
      <w:r w:rsidR="00827824">
        <w:t xml:space="preserve">, much </w:t>
      </w:r>
      <w:r w:rsidR="00DB0C27">
        <w:t>great</w:t>
      </w:r>
      <w:r w:rsidR="00827824">
        <w:t xml:space="preserve">er </w:t>
      </w:r>
      <w:r w:rsidR="00DB0C27">
        <w:t>c</w:t>
      </w:r>
      <w:r w:rsidR="00BC5283">
        <w:t>o</w:t>
      </w:r>
      <w:r w:rsidR="00BC5283">
        <w:noBreakHyphen/>
      </w:r>
      <w:r w:rsidR="00DB0C27">
        <w:t>production and collaboration</w:t>
      </w:r>
      <w:r w:rsidR="00827824">
        <w:t xml:space="preserve"> on putting forward </w:t>
      </w:r>
      <w:r w:rsidR="00A90153">
        <w:t xml:space="preserve">the equalities agenda. </w:t>
      </w:r>
      <w:r w:rsidR="00DB0C27">
        <w:t>In many ways</w:t>
      </w:r>
      <w:r>
        <w:t>,</w:t>
      </w:r>
      <w:r w:rsidR="00DB0C27">
        <w:t xml:space="preserve"> it is </w:t>
      </w:r>
      <w:r w:rsidR="00A90153">
        <w:t xml:space="preserve">quite </w:t>
      </w:r>
      <w:r w:rsidR="00DB0C27">
        <w:t>early days</w:t>
      </w:r>
      <w:r w:rsidR="00A90153">
        <w:t xml:space="preserve"> in that.</w:t>
      </w:r>
    </w:p>
    <w:p w:rsidR="00E8202E" w:rsidP="000B7B9C">
      <w:pPr>
        <w:pStyle w:val="Answer"/>
      </w:pPr>
      <w:r>
        <w:t xml:space="preserve">Given that </w:t>
      </w:r>
      <w:r w:rsidR="00DB0C27">
        <w:t>period of turmoil, the movement</w:t>
      </w:r>
      <w:r w:rsidR="00A90153">
        <w:t>s</w:t>
      </w:r>
      <w:r w:rsidR="00302FBC">
        <w:t xml:space="preserve"> and </w:t>
      </w:r>
      <w:r w:rsidR="00A90153">
        <w:t>the fact that we had a general election</w:t>
      </w:r>
      <w:r>
        <w:t>,</w:t>
      </w:r>
      <w:r w:rsidR="00302FBC">
        <w:t xml:space="preserve"> </w:t>
      </w:r>
      <w:r w:rsidR="00DB0C27">
        <w:t>a lot of those relationships fell away</w:t>
      </w:r>
      <w:r w:rsidR="00795619">
        <w:t xml:space="preserve">, </w:t>
      </w:r>
      <w:r w:rsidR="00DB0C27">
        <w:t xml:space="preserve">and we </w:t>
      </w:r>
      <w:r w:rsidR="00795619">
        <w:t xml:space="preserve">have </w:t>
      </w:r>
      <w:r>
        <w:t xml:space="preserve">spent </w:t>
      </w:r>
      <w:r w:rsidR="00795619">
        <w:t>the last year rebuilding them. That has been a challenge, particularly for us as a pan-equality organisation, perhaps more of a challenge than those focused on particular single issues. We have spent quite some time rebuilding those. A</w:t>
      </w:r>
      <w:r>
        <w:t>s an organisation</w:t>
      </w:r>
      <w:r>
        <w:t>,</w:t>
      </w:r>
      <w:r>
        <w:t xml:space="preserve"> we have </w:t>
      </w:r>
      <w:r w:rsidR="001B0B84">
        <w:t>good</w:t>
      </w:r>
      <w:r>
        <w:t xml:space="preserve"> relationships but we would like to see something more structured and </w:t>
      </w:r>
      <w:r w:rsidR="00795619">
        <w:t xml:space="preserve">more </w:t>
      </w:r>
      <w:r>
        <w:t>permanent in place. I will leave it there</w:t>
      </w:r>
      <w:r>
        <w:t xml:space="preserve">. </w:t>
      </w:r>
      <w:r w:rsidR="00795619">
        <w:t>I am sure other questions will delve into the details of it.</w:t>
      </w:r>
    </w:p>
    <w:p w:rsidR="00E8202E" w:rsidP="000B7B9C">
      <w:pPr>
        <w:pStyle w:val="Answer"/>
      </w:pPr>
      <w:sdt>
        <w:sdtPr>
          <w:alias w:val="Witness"/>
          <w:id w:val="-534656237"/>
          <w:placeholder>
            <w:docPart w:val="DefaultPlaceholder_-1854013440"/>
          </w:placeholder>
          <w:richText/>
        </w:sdtPr>
        <w:sdtContent>
          <w:r w:rsidRPr="00FC7085" w:rsidR="00FC7085">
            <w:rPr>
              <w:b/>
              <w:i/>
            </w:rPr>
            <w:t>Dr Wyporska:</w:t>
          </w:r>
          <w:r w:rsidRPr="00E8202E">
            <w:rPr>
              <w:b/>
            </w:rPr>
            <w:t xml:space="preserve"> </w:t>
          </w:r>
        </w:sdtContent>
      </w:sdt>
      <w:r>
        <w:t xml:space="preserve">It is really important </w:t>
      </w:r>
      <w:r w:rsidR="009B3F96">
        <w:t>that the Social Mobility Commission is also coming into this group</w:t>
      </w:r>
      <w:r w:rsidR="0023232D">
        <w:t xml:space="preserve">. </w:t>
      </w:r>
      <w:r w:rsidR="00547347">
        <w:t xml:space="preserve">We </w:t>
      </w:r>
      <w:r w:rsidR="009B3F96">
        <w:t>know</w:t>
      </w:r>
      <w:r w:rsidR="00547347">
        <w:t xml:space="preserve"> about</w:t>
      </w:r>
      <w:r w:rsidR="009B3F96">
        <w:t xml:space="preserve"> the intersections between </w:t>
      </w:r>
      <w:r>
        <w:t xml:space="preserve">protected </w:t>
      </w:r>
      <w:r w:rsidR="001B0B84">
        <w:t>characteristics</w:t>
      </w:r>
      <w:r>
        <w:t xml:space="preserve"> and the economic system in terms of outcomes</w:t>
      </w:r>
      <w:r w:rsidR="009B3F96">
        <w:t xml:space="preserve">, even </w:t>
      </w:r>
      <w:r>
        <w:t>if we just look at</w:t>
      </w:r>
      <w:r w:rsidR="0018191A">
        <w:t xml:space="preserve"> </w:t>
      </w:r>
      <w:r w:rsidR="00547347">
        <w:t xml:space="preserve">the </w:t>
      </w:r>
      <w:r w:rsidR="0018191A">
        <w:t>gender</w:t>
      </w:r>
      <w:r>
        <w:t xml:space="preserve"> </w:t>
      </w:r>
      <w:r w:rsidR="0018191A">
        <w:t xml:space="preserve">pay gap, </w:t>
      </w:r>
      <w:r w:rsidR="00547347">
        <w:t xml:space="preserve">the </w:t>
      </w:r>
      <w:r>
        <w:t xml:space="preserve">ethnicity pay gap, </w:t>
      </w:r>
      <w:r w:rsidR="00547347">
        <w:t xml:space="preserve">the </w:t>
      </w:r>
      <w:r w:rsidR="0018191A">
        <w:t xml:space="preserve">disability pay gap and educational outcomes. We </w:t>
      </w:r>
      <w:r>
        <w:t xml:space="preserve">need to make sure </w:t>
      </w:r>
      <w:r w:rsidR="0018191A">
        <w:t xml:space="preserve">that </w:t>
      </w:r>
      <w:r>
        <w:t xml:space="preserve">we are layering on the different levels and </w:t>
      </w:r>
      <w:r w:rsidR="001B0B84">
        <w:t>factors</w:t>
      </w:r>
      <w:r>
        <w:t xml:space="preserve"> that can influence inequality and equality.</w:t>
      </w:r>
    </w:p>
    <w:p w:rsidR="0094030A" w:rsidP="000B7B9C">
      <w:pPr>
        <w:pStyle w:val="Question"/>
      </w:pPr>
      <w:sdt>
        <w:sdtPr>
          <w:alias w:val="Member"/>
          <w:tag w:val="&lt;Member mnisId='4824' dodsId=''&gt;"/>
          <w:id w:val="-1337072991"/>
          <w:placeholder>
            <w:docPart w:val="DefaultPlaceholder_-1854013440"/>
          </w:placeholder>
          <w:richText/>
        </w:sdtPr>
        <w:sdtContent>
          <w:r w:rsidRPr="00E8202E" w:rsidR="00E8202E">
            <w:rPr>
              <w:b/>
            </w:rPr>
            <w:t>Kim Johnson:</w:t>
          </w:r>
        </w:sdtContent>
      </w:sdt>
      <w:r w:rsidR="00E8202E">
        <w:t xml:space="preserve"> </w:t>
      </w:r>
      <w:r w:rsidR="00EA4991">
        <w:t xml:space="preserve">How </w:t>
      </w:r>
      <w:r w:rsidR="00E8202E">
        <w:t xml:space="preserve">will moving </w:t>
      </w:r>
      <w:r w:rsidR="00547347">
        <w:t xml:space="preserve">a </w:t>
      </w:r>
      <w:r w:rsidR="00E8202E">
        <w:t>policy area into the Cabinet Offic</w:t>
      </w:r>
      <w:r w:rsidR="00653F06">
        <w:t>e give it more influence across Government? Can you give any examples where this has been successful</w:t>
      </w:r>
      <w:r w:rsidR="00D7553B">
        <w:t>?</w:t>
      </w:r>
    </w:p>
    <w:p w:rsidR="00653F06" w:rsidP="000B7B9C">
      <w:pPr>
        <w:pStyle w:val="Answer"/>
      </w:pPr>
      <w:sdt>
        <w:sdtPr>
          <w:alias w:val="Witness"/>
          <w:id w:val="-30651349"/>
          <w:placeholder>
            <w:docPart w:val="DefaultPlaceholder_-1854013440"/>
          </w:placeholder>
          <w:richText/>
        </w:sdtPr>
        <w:sdtContent>
          <w:r w:rsidRPr="00FC7085" w:rsidR="00FC7085">
            <w:rPr>
              <w:b/>
              <w:i/>
            </w:rPr>
            <w:t>Tim Durrant:</w:t>
          </w:r>
          <w:r w:rsidRPr="009E05D4" w:rsidR="009E05D4">
            <w:rPr>
              <w:b/>
            </w:rPr>
            <w:t xml:space="preserve"> </w:t>
          </w:r>
        </w:sdtContent>
      </w:sdt>
      <w:r w:rsidR="009E05D4">
        <w:t xml:space="preserve">The point about having </w:t>
      </w:r>
      <w:r w:rsidR="001B0B84">
        <w:t>any policy</w:t>
      </w:r>
      <w:r w:rsidR="009E05D4">
        <w:t xml:space="preserve"> area in the Cabinet Office is that the Cabinet Office is the centre of Government. It </w:t>
      </w:r>
      <w:r>
        <w:t xml:space="preserve">sits literally in the middle of Whitehall and </w:t>
      </w:r>
      <w:r w:rsidR="009E05D4">
        <w:t>is a way to convene</w:t>
      </w:r>
      <w:r>
        <w:t xml:space="preserve"> all </w:t>
      </w:r>
      <w:r w:rsidR="0023232D">
        <w:t>Department</w:t>
      </w:r>
      <w:r>
        <w:t>s that are working on a set of issues</w:t>
      </w:r>
      <w:r w:rsidR="009E05D4">
        <w:t xml:space="preserve">. </w:t>
      </w:r>
      <w:r>
        <w:t>As Tansy said, previously t</w:t>
      </w:r>
      <w:r w:rsidR="009E05D4">
        <w:t xml:space="preserve">he GEO was </w:t>
      </w:r>
      <w:r>
        <w:t xml:space="preserve">this </w:t>
      </w:r>
      <w:r w:rsidR="009E05D4">
        <w:t>nomad</w:t>
      </w:r>
      <w:r>
        <w:t xml:space="preserve"> moving around whichever </w:t>
      </w:r>
      <w:r w:rsidR="0023232D">
        <w:t>Department</w:t>
      </w:r>
      <w:r>
        <w:t xml:space="preserve"> the Secretary of State responsible for it was in charge of</w:t>
      </w:r>
      <w:r w:rsidR="00D156FA">
        <w:t>.</w:t>
      </w:r>
      <w:r w:rsidR="009E05D4">
        <w:t xml:space="preserve"> </w:t>
      </w:r>
      <w:r w:rsidR="00D156FA">
        <w:t xml:space="preserve">Setting </w:t>
      </w:r>
      <w:r>
        <w:t xml:space="preserve">it </w:t>
      </w:r>
      <w:r w:rsidR="009E05D4">
        <w:t xml:space="preserve">in the Cabinet Office means it is </w:t>
      </w:r>
      <w:r>
        <w:t xml:space="preserve">part of the </w:t>
      </w:r>
      <w:r w:rsidR="009E05D4">
        <w:t>convening and cross-Government structures</w:t>
      </w:r>
      <w:r>
        <w:t xml:space="preserve"> that the Cabinet Office has the benefit of</w:t>
      </w:r>
      <w:r w:rsidR="009E05D4">
        <w:t>.</w:t>
      </w:r>
    </w:p>
    <w:p w:rsidR="009E05D4" w:rsidP="000B7B9C">
      <w:pPr>
        <w:pStyle w:val="Answer"/>
      </w:pPr>
      <w:r>
        <w:t xml:space="preserve">I have an </w:t>
      </w:r>
      <w:r>
        <w:t xml:space="preserve">example of things that work </w:t>
      </w:r>
      <w:r w:rsidR="00653F06">
        <w:t xml:space="preserve">well when they are done </w:t>
      </w:r>
      <w:r>
        <w:t>out of the Cabinet Office</w:t>
      </w:r>
      <w:r>
        <w:t>,</w:t>
      </w:r>
      <w:r w:rsidR="00653F06">
        <w:t xml:space="preserve"> and an example of something that did not work well when it was not done in the Cabinet Office. O</w:t>
      </w:r>
      <w:r>
        <w:t xml:space="preserve">n the </w:t>
      </w:r>
      <w:r w:rsidR="001B0B84">
        <w:t>first</w:t>
      </w:r>
      <w:r>
        <w:t xml:space="preserve"> one</w:t>
      </w:r>
      <w:r w:rsidR="00653F06">
        <w:t xml:space="preserve">, </w:t>
      </w:r>
      <w:r>
        <w:t xml:space="preserve">we have seen </w:t>
      </w:r>
      <w:r w:rsidR="008E434A">
        <w:t xml:space="preserve">that </w:t>
      </w:r>
      <w:r>
        <w:t xml:space="preserve">Alok Sharma </w:t>
      </w:r>
      <w:r w:rsidR="008E434A">
        <w:t xml:space="preserve">as </w:t>
      </w:r>
      <w:r>
        <w:t>COP president</w:t>
      </w:r>
      <w:r w:rsidR="008E434A">
        <w:t xml:space="preserve"> is a </w:t>
      </w:r>
      <w:r w:rsidR="0059043A">
        <w:t>Cabinet</w:t>
      </w:r>
      <w:r w:rsidR="008E434A">
        <w:t xml:space="preserve"> Office Minister</w:t>
      </w:r>
      <w:r>
        <w:t>.</w:t>
      </w:r>
      <w:r w:rsidR="008E434A">
        <w:t xml:space="preserve"> </w:t>
      </w:r>
      <w:r>
        <w:t xml:space="preserve">He </w:t>
      </w:r>
      <w:r w:rsidR="008E434A">
        <w:t xml:space="preserve">gave up his role as BEIS </w:t>
      </w:r>
      <w:r w:rsidR="0059043A">
        <w:t>Secretary</w:t>
      </w:r>
      <w:r w:rsidR="008E434A">
        <w:t xml:space="preserve"> of State to focus full</w:t>
      </w:r>
      <w:r>
        <w:t xml:space="preserve"> </w:t>
      </w:r>
      <w:r w:rsidR="008E434A">
        <w:t xml:space="preserve">time on the climate change conference. </w:t>
      </w:r>
      <w:r>
        <w:t xml:space="preserve">Climate </w:t>
      </w:r>
      <w:r>
        <w:t>change</w:t>
      </w:r>
      <w:r w:rsidR="00C90057">
        <w:t xml:space="preserve">, </w:t>
      </w:r>
      <w:r w:rsidR="00551924">
        <w:t>like equalities</w:t>
      </w:r>
      <w:r w:rsidR="00C90057">
        <w:t xml:space="preserve">, </w:t>
      </w:r>
      <w:r w:rsidR="00551924">
        <w:t>i</w:t>
      </w:r>
      <w:r>
        <w:t xml:space="preserve">s an issue </w:t>
      </w:r>
      <w:r w:rsidR="001B0B84">
        <w:t>that cuts</w:t>
      </w:r>
      <w:r>
        <w:t xml:space="preserve"> across all the </w:t>
      </w:r>
      <w:r w:rsidR="00551924">
        <w:t xml:space="preserve">different </w:t>
      </w:r>
      <w:r>
        <w:t>policy areas in Government</w:t>
      </w:r>
      <w:r w:rsidR="00551924">
        <w:t xml:space="preserve">. It cuts through </w:t>
      </w:r>
      <w:r>
        <w:t xml:space="preserve">departmental </w:t>
      </w:r>
      <w:r w:rsidR="00551924">
        <w:t xml:space="preserve">silos, </w:t>
      </w:r>
      <w:r>
        <w:t>so having that run from the centre is pretty sensible</w:t>
      </w:r>
      <w:r w:rsidR="00F20C12">
        <w:t xml:space="preserve"> </w:t>
      </w:r>
      <w:r>
        <w:t>in my view.</w:t>
      </w:r>
    </w:p>
    <w:p w:rsidR="00D156FA" w:rsidP="000B7B9C">
      <w:pPr>
        <w:pStyle w:val="Answer"/>
      </w:pPr>
      <w:r>
        <w:t xml:space="preserve">An area that did not work as well </w:t>
      </w:r>
      <w:r w:rsidR="00551924">
        <w:t>is another area that cuts across lots of Government</w:t>
      </w:r>
      <w:r w:rsidR="00B5529F">
        <w:t xml:space="preserve">: </w:t>
      </w:r>
      <w:r>
        <w:t xml:space="preserve">Brexit. </w:t>
      </w:r>
      <w:r w:rsidR="00551924">
        <w:t xml:space="preserve">When Theresa May set up </w:t>
      </w:r>
      <w:r w:rsidR="00621955">
        <w:t xml:space="preserve">the </w:t>
      </w:r>
      <w:r>
        <w:t xml:space="preserve">Brexit </w:t>
      </w:r>
      <w:r w:rsidR="0023232D">
        <w:t>Department</w:t>
      </w:r>
      <w:r>
        <w:t>,</w:t>
      </w:r>
      <w:r w:rsidR="00621955">
        <w:t xml:space="preserve"> it </w:t>
      </w:r>
      <w:r>
        <w:t>put Brexit off to one side</w:t>
      </w:r>
      <w:r w:rsidR="00CA5925">
        <w:t xml:space="preserve"> </w:t>
      </w:r>
      <w:r>
        <w:t xml:space="preserve">and meant </w:t>
      </w:r>
      <w:r w:rsidR="00865F0C">
        <w:t xml:space="preserve">that </w:t>
      </w:r>
      <w:r>
        <w:t xml:space="preserve">the Brexit </w:t>
      </w:r>
      <w:r w:rsidR="00865F0C">
        <w:t>S</w:t>
      </w:r>
      <w:r>
        <w:t xml:space="preserve">ecretary </w:t>
      </w:r>
      <w:r w:rsidR="00865F0C">
        <w:t xml:space="preserve">was not able to influence across </w:t>
      </w:r>
      <w:r w:rsidR="004D3BF4">
        <w:t>Government in the way that someone in the Cabinet Office might have been able to</w:t>
      </w:r>
      <w:r>
        <w:t>.</w:t>
      </w:r>
      <w:r>
        <w:t xml:space="preserve"> </w:t>
      </w:r>
      <w:r w:rsidR="004D3BF4">
        <w:t xml:space="preserve">Also, given the </w:t>
      </w:r>
      <w:r w:rsidR="00617498">
        <w:t>disagreements</w:t>
      </w:r>
      <w:r w:rsidR="004D3BF4">
        <w:t xml:space="preserve"> </w:t>
      </w:r>
      <w:r w:rsidR="00617498">
        <w:t>in the early days o</w:t>
      </w:r>
      <w:r w:rsidR="004D3BF4">
        <w:t xml:space="preserve">ver what Brexit should look like, </w:t>
      </w:r>
      <w:r>
        <w:t xml:space="preserve">officials in the Brexit </w:t>
      </w:r>
      <w:r w:rsidR="0023232D">
        <w:t>Department</w:t>
      </w:r>
      <w:r>
        <w:t xml:space="preserve"> were getting different instructions</w:t>
      </w:r>
      <w:r w:rsidR="004D3BF4">
        <w:t xml:space="preserve"> from officials in other </w:t>
      </w:r>
      <w:r w:rsidR="0023232D">
        <w:t>Department</w:t>
      </w:r>
      <w:r w:rsidR="004D3BF4">
        <w:t>s</w:t>
      </w:r>
      <w:r>
        <w:t>.</w:t>
      </w:r>
      <w:r w:rsidR="004D3BF4">
        <w:t xml:space="preserve"> </w:t>
      </w:r>
    </w:p>
    <w:p w:rsidR="00823B87" w:rsidP="000B7B9C">
      <w:pPr>
        <w:pStyle w:val="Answer"/>
      </w:pPr>
      <w:r>
        <w:t xml:space="preserve">If </w:t>
      </w:r>
      <w:r w:rsidR="004D3BF4">
        <w:t xml:space="preserve">it was in </w:t>
      </w:r>
      <w:r w:rsidR="009E05D4">
        <w:t xml:space="preserve">the </w:t>
      </w:r>
      <w:r w:rsidR="0059043A">
        <w:t>Cabinet</w:t>
      </w:r>
      <w:r w:rsidR="004D3BF4">
        <w:t xml:space="preserve"> Office</w:t>
      </w:r>
      <w:r>
        <w:t>,</w:t>
      </w:r>
      <w:r w:rsidR="004D3BF4">
        <w:t xml:space="preserve"> you would have senior ministers like </w:t>
      </w:r>
      <w:r w:rsidR="00617498">
        <w:t xml:space="preserve">the Chancellor of the Duchy of Lancaster and the </w:t>
      </w:r>
      <w:r w:rsidR="009E05D4">
        <w:t>Prime Minister</w:t>
      </w:r>
      <w:r w:rsidR="00617498">
        <w:t xml:space="preserve">, </w:t>
      </w:r>
      <w:r w:rsidR="009E05D4">
        <w:t>ultimately</w:t>
      </w:r>
      <w:r w:rsidR="00617498">
        <w:t xml:space="preserve">, </w:t>
      </w:r>
      <w:r w:rsidR="009E05D4">
        <w:t xml:space="preserve">able to </w:t>
      </w:r>
      <w:r w:rsidR="00617498">
        <w:t xml:space="preserve">really </w:t>
      </w:r>
      <w:r w:rsidR="009E05D4">
        <w:t>set the agenda from the centre</w:t>
      </w:r>
      <w:r>
        <w:t>.</w:t>
      </w:r>
      <w:r w:rsidR="00617498">
        <w:t xml:space="preserve"> </w:t>
      </w:r>
      <w:r>
        <w:t xml:space="preserve">Then </w:t>
      </w:r>
      <w:r w:rsidR="00617498">
        <w:t xml:space="preserve">that is pushed out across the rest of Government. </w:t>
      </w:r>
      <w:r w:rsidR="009E05D4">
        <w:t xml:space="preserve">There </w:t>
      </w:r>
      <w:r w:rsidR="00617498">
        <w:t xml:space="preserve">are a </w:t>
      </w:r>
      <w:r w:rsidR="009E05D4">
        <w:t>lot of benefits</w:t>
      </w:r>
      <w:r w:rsidR="00617498">
        <w:t xml:space="preserve"> for this move, and it is the right thing to have done</w:t>
      </w:r>
      <w:r w:rsidR="009E05D4">
        <w:t>.</w:t>
      </w:r>
    </w:p>
    <w:p w:rsidR="009E05D4" w:rsidP="000B7B9C">
      <w:pPr>
        <w:pStyle w:val="Question"/>
      </w:pPr>
      <w:sdt>
        <w:sdtPr>
          <w:alias w:val="Member"/>
          <w:tag w:val="&lt;Member mnisId='4824' dodsId=''&gt;"/>
          <w:id w:val="1617330485"/>
          <w:placeholder>
            <w:docPart w:val="DefaultPlaceholder_-1854013440"/>
          </w:placeholder>
          <w:richText/>
        </w:sdtPr>
        <w:sdtContent>
          <w:r w:rsidRPr="00823B87" w:rsidR="00823B87">
            <w:rPr>
              <w:b/>
            </w:rPr>
            <w:t>Kim Johnson:</w:t>
          </w:r>
        </w:sdtContent>
      </w:sdt>
      <w:r w:rsidR="00823B87">
        <w:t xml:space="preserve"> </w:t>
      </w:r>
      <w:r w:rsidR="00617498">
        <w:t xml:space="preserve">Thanks for providing those two examples where it has worked and not worked. </w:t>
      </w:r>
      <w:r w:rsidR="00823B87">
        <w:t>It is proposed to move the Equality Hub up north</w:t>
      </w:r>
      <w:r w:rsidR="00F93B83">
        <w:t>. Will this impact on its ability to co</w:t>
      </w:r>
      <w:r w:rsidR="00F93B83">
        <w:noBreakHyphen/>
        <w:t xml:space="preserve">ordinate effectively across Whitehall </w:t>
      </w:r>
      <w:r w:rsidR="0023232D">
        <w:t>Department</w:t>
      </w:r>
      <w:r w:rsidR="00F93B83">
        <w:t>s</w:t>
      </w:r>
      <w:r w:rsidR="004B6493">
        <w:t>?</w:t>
      </w:r>
    </w:p>
    <w:p w:rsidR="008E4B3A" w:rsidP="000B7B9C">
      <w:pPr>
        <w:pStyle w:val="Answer"/>
      </w:pPr>
      <w:sdt>
        <w:sdtPr>
          <w:alias w:val="Witness"/>
          <w:id w:val="657665089"/>
          <w:placeholder>
            <w:docPart w:val="DefaultPlaceholder_-1854013440"/>
          </w:placeholder>
          <w:richText/>
        </w:sdtPr>
        <w:sdtContent>
          <w:r w:rsidRPr="00FC7085" w:rsidR="00FC7085">
            <w:rPr>
              <w:b/>
              <w:i/>
            </w:rPr>
            <w:t>Justine Greening:</w:t>
          </w:r>
          <w:r w:rsidRPr="00823B87" w:rsidR="00823B87">
            <w:rPr>
              <w:b/>
            </w:rPr>
            <w:t xml:space="preserve"> </w:t>
          </w:r>
        </w:sdtContent>
      </w:sdt>
      <w:r w:rsidR="00823B87">
        <w:t xml:space="preserve">Thanks for having me here to give evidence. It makes sense to move the GEO into the Cabinet Office. </w:t>
      </w:r>
      <w:r w:rsidR="00754BA0">
        <w:t xml:space="preserve">I agree with the evidence </w:t>
      </w:r>
      <w:r w:rsidR="00754BA0">
        <w:t>that has already been given, but i</w:t>
      </w:r>
      <w:r w:rsidR="00823B87">
        <w:t xml:space="preserve">n the end </w:t>
      </w:r>
      <w:r w:rsidR="001B0B84">
        <w:t>equalities</w:t>
      </w:r>
      <w:r w:rsidR="00823B87">
        <w:t xml:space="preserve"> needs to be driven by the Prime Minister</w:t>
      </w:r>
      <w:r w:rsidR="00754BA0">
        <w:t xml:space="preserve"> and across Government, and that needs leadership. </w:t>
      </w:r>
      <w:r w:rsidR="00823B87">
        <w:t>We should be clear that</w:t>
      </w:r>
      <w:r w:rsidR="004B6493">
        <w:t>,</w:t>
      </w:r>
      <w:r w:rsidR="00823B87">
        <w:t xml:space="preserve"> unless GEO and the </w:t>
      </w:r>
      <w:r w:rsidR="00754BA0">
        <w:t>e</w:t>
      </w:r>
      <w:r w:rsidR="00823B87">
        <w:t xml:space="preserve">quality agenda </w:t>
      </w:r>
      <w:r w:rsidR="004B6493">
        <w:t>have</w:t>
      </w:r>
      <w:r w:rsidR="00754BA0">
        <w:t xml:space="preserve"> a wider strategy, which for me is </w:t>
      </w:r>
      <w:r w:rsidR="00C90057">
        <w:t>fundamentally</w:t>
      </w:r>
      <w:r w:rsidR="00754BA0">
        <w:t xml:space="preserve"> </w:t>
      </w:r>
      <w:r w:rsidR="00333805">
        <w:t xml:space="preserve">around levelling up, </w:t>
      </w:r>
      <w:r w:rsidR="00823B87">
        <w:t>you have part of the solution in the recent move</w:t>
      </w:r>
      <w:r w:rsidR="00333805">
        <w:t xml:space="preserve"> and putting </w:t>
      </w:r>
      <w:r w:rsidR="0059043A">
        <w:t>everything</w:t>
      </w:r>
      <w:r w:rsidR="00333805">
        <w:t xml:space="preserve"> </w:t>
      </w:r>
      <w:r w:rsidR="0059043A">
        <w:t>together</w:t>
      </w:r>
      <w:r w:rsidR="00333805">
        <w:t xml:space="preserve"> in one place</w:t>
      </w:r>
      <w:r>
        <w:t>. Wanda is right about intersectionality</w:t>
      </w:r>
      <w:r w:rsidR="00333805">
        <w:t xml:space="preserve"> and the fact that a lot of these issues combine, but it is one part of how we tackle this.</w:t>
      </w:r>
    </w:p>
    <w:p w:rsidR="004B6493" w:rsidP="000B7B9C">
      <w:pPr>
        <w:pStyle w:val="Answer"/>
      </w:pPr>
      <w:r>
        <w:t xml:space="preserve">In relation to the </w:t>
      </w:r>
      <w:r w:rsidR="001B0B84">
        <w:t>potential</w:t>
      </w:r>
      <w:r>
        <w:t xml:space="preserve"> relocation and move of roles up north, </w:t>
      </w:r>
      <w:r w:rsidR="007C7207">
        <w:t xml:space="preserve">as you put it, </w:t>
      </w:r>
      <w:r>
        <w:t xml:space="preserve">it can absolutely work. </w:t>
      </w:r>
      <w:r w:rsidR="007C7207">
        <w:t>I do not see why it would not. I</w:t>
      </w:r>
      <w:r>
        <w:t xml:space="preserve">t is about time that this is a Government that reflected the whole country, and that obviously starts with the </w:t>
      </w:r>
      <w:r w:rsidR="00C50992">
        <w:t>C</w:t>
      </w:r>
      <w:r>
        <w:t xml:space="preserve">ivil </w:t>
      </w:r>
      <w:r w:rsidR="00C50992">
        <w:t>S</w:t>
      </w:r>
      <w:r>
        <w:t xml:space="preserve">ervice. </w:t>
      </w:r>
      <w:r>
        <w:t xml:space="preserve">But, if </w:t>
      </w:r>
      <w:r>
        <w:t xml:space="preserve">all that happens with those jobs </w:t>
      </w:r>
      <w:r w:rsidR="00C50992">
        <w:t xml:space="preserve">is that a whole load of civil servants who perhaps lived in outer London or Surrey and </w:t>
      </w:r>
      <w:r w:rsidR="00A500EB">
        <w:t>used to commute into Waterloo now move up to York and commute into Darlington</w:t>
      </w:r>
      <w:r w:rsidR="00C50992">
        <w:t xml:space="preserve">, </w:t>
      </w:r>
      <w:r w:rsidR="00393234">
        <w:t>that</w:t>
      </w:r>
      <w:r w:rsidR="00A500EB">
        <w:t xml:space="preserve"> </w:t>
      </w:r>
      <w:r w:rsidR="00C50992">
        <w:t>i</w:t>
      </w:r>
      <w:r w:rsidR="00A500EB">
        <w:t xml:space="preserve">s </w:t>
      </w:r>
      <w:r w:rsidR="00C50992">
        <w:t xml:space="preserve">probably </w:t>
      </w:r>
      <w:r w:rsidR="00A500EB">
        <w:t xml:space="preserve">not the diversity we were looking for in terms of that move. </w:t>
      </w:r>
    </w:p>
    <w:p w:rsidR="00A500EB" w:rsidP="000B7B9C">
      <w:pPr>
        <w:pStyle w:val="Answer"/>
      </w:pPr>
      <w:r>
        <w:t xml:space="preserve">It is about making sure that these </w:t>
      </w:r>
      <w:r>
        <w:t xml:space="preserve">overall moves </w:t>
      </w:r>
      <w:r w:rsidR="00393234">
        <w:t>actually</w:t>
      </w:r>
      <w:r>
        <w:t xml:space="preserve"> have impact in terms of the policy, motivation and effort</w:t>
      </w:r>
      <w:r>
        <w:t xml:space="preserve"> that then translates across Government into what is an </w:t>
      </w:r>
      <w:r>
        <w:t xml:space="preserve">absolutely crucial agenda. </w:t>
      </w:r>
      <w:r>
        <w:t>Levelling up is fundamentally about i</w:t>
      </w:r>
      <w:r>
        <w:t>nequality of opportunity</w:t>
      </w:r>
      <w:r>
        <w:t xml:space="preserve">, and inequality of </w:t>
      </w:r>
      <w:r w:rsidR="0059043A">
        <w:t>opportunity</w:t>
      </w:r>
      <w:r>
        <w:t xml:space="preserve"> is the </w:t>
      </w:r>
      <w:r>
        <w:t xml:space="preserve">result of the inequalities </w:t>
      </w:r>
      <w:r>
        <w:t xml:space="preserve">that </w:t>
      </w:r>
      <w:r>
        <w:t>GEO focuses on</w:t>
      </w:r>
      <w:r>
        <w:t>.</w:t>
      </w:r>
    </w:p>
    <w:p w:rsidR="00823B87" w:rsidP="000B7B9C">
      <w:pPr>
        <w:pStyle w:val="Question"/>
        <w:numPr>
          <w:ilvl w:val="0"/>
          <w:numId w:val="0"/>
        </w:numPr>
        <w:ind w:left="794"/>
      </w:pPr>
      <w:sdt>
        <w:sdtPr>
          <w:alias w:val="Member"/>
          <w:tag w:val="&lt;Member mnisId='4824' dodsId=''&gt;"/>
          <w:id w:val="1050339605"/>
          <w:placeholder>
            <w:docPart w:val="DefaultPlaceholder_-1854013440"/>
          </w:placeholder>
          <w:richText/>
        </w:sdtPr>
        <w:sdtContent>
          <w:r w:rsidRPr="00A500EB" w:rsidR="00A500EB">
            <w:rPr>
              <w:b/>
            </w:rPr>
            <w:t>Kim Johnson:</w:t>
          </w:r>
        </w:sdtContent>
      </w:sdt>
      <w:r w:rsidR="00A500EB">
        <w:t xml:space="preserve"> It might mean more </w:t>
      </w:r>
      <w:r w:rsidR="00545766">
        <w:t xml:space="preserve">new </w:t>
      </w:r>
      <w:r w:rsidR="00A500EB">
        <w:t>jobs up north</w:t>
      </w:r>
      <w:r w:rsidR="00545766">
        <w:t>, then</w:t>
      </w:r>
      <w:r w:rsidR="00A500EB">
        <w:t>.</w:t>
      </w:r>
      <w:r w:rsidR="00545766">
        <w:t xml:space="preserve"> </w:t>
      </w:r>
    </w:p>
    <w:p w:rsidR="004B6493" w:rsidP="000B7B9C">
      <w:pPr>
        <w:pStyle w:val="Answer"/>
      </w:pPr>
      <w:sdt>
        <w:sdtPr>
          <w:alias w:val="Witness"/>
          <w:id w:val="900174545"/>
          <w:placeholder>
            <w:docPart w:val="DefaultPlaceholder_-1854013440"/>
          </w:placeholder>
          <w:richText/>
        </w:sdtPr>
        <w:sdtContent>
          <w:r w:rsidRPr="00FC7085" w:rsidR="00FC7085">
            <w:rPr>
              <w:b/>
              <w:i/>
            </w:rPr>
            <w:t>Tim Durrant:</w:t>
          </w:r>
          <w:r w:rsidRPr="00A500EB" w:rsidR="00A500EB">
            <w:rPr>
              <w:b/>
            </w:rPr>
            <w:t xml:space="preserve"> </w:t>
          </w:r>
        </w:sdtContent>
      </w:sdt>
      <w:r w:rsidR="00A500EB">
        <w:t>I agree with everything Justine said</w:t>
      </w:r>
      <w:r w:rsidR="00680635">
        <w:t xml:space="preserve"> on that specific point</w:t>
      </w:r>
      <w:r w:rsidR="00A500EB">
        <w:t>.</w:t>
      </w:r>
      <w:r w:rsidR="00680635">
        <w:t xml:space="preserve"> The first question when we talk about these moves has to be, “</w:t>
      </w:r>
      <w:r w:rsidR="00A500EB">
        <w:t xml:space="preserve">What are the </w:t>
      </w:r>
      <w:r w:rsidR="00393234">
        <w:t>objectives</w:t>
      </w:r>
      <w:r w:rsidR="00A500EB">
        <w:t>?</w:t>
      </w:r>
      <w:r w:rsidR="00680635">
        <w:t xml:space="preserve">” </w:t>
      </w:r>
      <w:r w:rsidR="00A500EB">
        <w:t>If it is</w:t>
      </w:r>
      <w:r w:rsidR="00680635">
        <w:t xml:space="preserve"> </w:t>
      </w:r>
      <w:r w:rsidR="00A500EB">
        <w:t xml:space="preserve">about recruiting civil servants </w:t>
      </w:r>
      <w:r w:rsidR="00680635">
        <w:t xml:space="preserve">from wherever the organisation is moving to </w:t>
      </w:r>
      <w:r w:rsidR="00A500EB">
        <w:t>in the north</w:t>
      </w:r>
      <w:r>
        <w:t>,</w:t>
      </w:r>
      <w:r w:rsidR="00A500EB">
        <w:t xml:space="preserve"> the </w:t>
      </w:r>
      <w:r w:rsidR="0023232D">
        <w:t>Department</w:t>
      </w:r>
      <w:r w:rsidR="00A500EB">
        <w:t xml:space="preserve"> needs to think about</w:t>
      </w:r>
      <w:r w:rsidR="00680635">
        <w:t xml:space="preserve">, “What are the skills we need? What </w:t>
      </w:r>
      <w:r>
        <w:t>is</w:t>
      </w:r>
      <w:r w:rsidR="00680635">
        <w:t xml:space="preserve"> the </w:t>
      </w:r>
      <w:r w:rsidR="00A500EB">
        <w:t>experience</w:t>
      </w:r>
      <w:r w:rsidR="00680635">
        <w:t xml:space="preserve"> we need? Are we sure </w:t>
      </w:r>
      <w:r>
        <w:t xml:space="preserve">that </w:t>
      </w:r>
      <w:r w:rsidR="00680635">
        <w:t xml:space="preserve">the </w:t>
      </w:r>
      <w:r w:rsidR="00A500EB">
        <w:t xml:space="preserve">labour market </w:t>
      </w:r>
      <w:r w:rsidR="00680635">
        <w:t xml:space="preserve">in that particular area </w:t>
      </w:r>
      <w:r w:rsidR="00A500EB">
        <w:t xml:space="preserve">can </w:t>
      </w:r>
      <w:r w:rsidR="00393234">
        <w:t>provide</w:t>
      </w:r>
      <w:r w:rsidR="00A500EB">
        <w:t xml:space="preserve"> those skills and experience</w:t>
      </w:r>
      <w:r w:rsidR="00680635">
        <w:t xml:space="preserve">?” </w:t>
      </w:r>
    </w:p>
    <w:p w:rsidR="00A500EB" w:rsidP="000B7B9C">
      <w:pPr>
        <w:pStyle w:val="Answer"/>
      </w:pPr>
      <w:r>
        <w:t xml:space="preserve">If it is about </w:t>
      </w:r>
      <w:r w:rsidR="00680635">
        <w:t xml:space="preserve">trying to bring in </w:t>
      </w:r>
      <w:r>
        <w:t xml:space="preserve">more views from across the country, </w:t>
      </w:r>
      <w:r w:rsidR="006766B3">
        <w:t xml:space="preserve">I completely agree that makes sense, but </w:t>
      </w:r>
      <w:r>
        <w:t>fundamentally</w:t>
      </w:r>
      <w:r w:rsidR="006766B3">
        <w:t xml:space="preserve">, </w:t>
      </w:r>
      <w:r>
        <w:t>if the Minister making the decisions</w:t>
      </w:r>
      <w:r w:rsidR="006766B3">
        <w:t xml:space="preserve"> on</w:t>
      </w:r>
      <w:r w:rsidR="00637AC3">
        <w:t xml:space="preserve"> policy is still</w:t>
      </w:r>
      <w:r w:rsidR="00E640AF">
        <w:t xml:space="preserve"> in London, as Justine said, </w:t>
      </w:r>
      <w:r>
        <w:t>a lot of this ha</w:t>
      </w:r>
      <w:r w:rsidR="00E640AF">
        <w:t xml:space="preserve">s </w:t>
      </w:r>
      <w:r>
        <w:t>to come from</w:t>
      </w:r>
      <w:r w:rsidR="00E640AF">
        <w:t xml:space="preserve"> </w:t>
      </w:r>
      <w:r w:rsidR="00637AC3">
        <w:t xml:space="preserve">ministerial </w:t>
      </w:r>
      <w:r w:rsidR="00E640AF">
        <w:t xml:space="preserve">and ultimately </w:t>
      </w:r>
      <w:r w:rsidR="00637AC3">
        <w:t>prime ministerial</w:t>
      </w:r>
      <w:r w:rsidR="00E640AF">
        <w:t xml:space="preserve"> leadership. I</w:t>
      </w:r>
      <w:r>
        <w:t xml:space="preserve">f those senior Ministers are </w:t>
      </w:r>
      <w:r w:rsidR="00E640AF">
        <w:t xml:space="preserve">still </w:t>
      </w:r>
      <w:r>
        <w:t xml:space="preserve">in London </w:t>
      </w:r>
      <w:r w:rsidR="00E640AF">
        <w:t>and are making decision</w:t>
      </w:r>
      <w:r w:rsidR="00637AC3">
        <w:t>s</w:t>
      </w:r>
      <w:r w:rsidR="00E640AF">
        <w:t xml:space="preserve"> based on the world they are in, </w:t>
      </w:r>
      <w:r w:rsidR="00637AC3">
        <w:t>and the</w:t>
      </w:r>
      <w:r>
        <w:t xml:space="preserve"> people writing the advice </w:t>
      </w:r>
      <w:r w:rsidR="00637AC3">
        <w:t xml:space="preserve">are </w:t>
      </w:r>
      <w:r>
        <w:t>200</w:t>
      </w:r>
      <w:r w:rsidR="00E640AF">
        <w:t xml:space="preserve"> miles north</w:t>
      </w:r>
      <w:r w:rsidR="00637AC3">
        <w:t>, there is no</w:t>
      </w:r>
      <w:r w:rsidR="009C1055">
        <w:t xml:space="preserve"> direct cause and effect </w:t>
      </w:r>
      <w:r w:rsidR="00637AC3">
        <w:t>in</w:t>
      </w:r>
      <w:r w:rsidR="009C1055">
        <w:t xml:space="preserve"> changing the outcome of those </w:t>
      </w:r>
      <w:r w:rsidR="007A5F48">
        <w:t>m</w:t>
      </w:r>
      <w:r w:rsidR="009C1055">
        <w:t>inisterial decisions.</w:t>
      </w:r>
    </w:p>
    <w:p w:rsidR="004C01E9" w:rsidP="000B7B9C">
      <w:pPr>
        <w:pStyle w:val="Answer"/>
      </w:pPr>
      <w:r>
        <w:t xml:space="preserve">As a cautionary point, these </w:t>
      </w:r>
      <w:r w:rsidR="00A500EB">
        <w:t>moves can work</w:t>
      </w:r>
      <w:r w:rsidR="00176D1B">
        <w:t xml:space="preserve"> if the Government </w:t>
      </w:r>
      <w:r w:rsidR="00A22CB0">
        <w:t xml:space="preserve">are </w:t>
      </w:r>
      <w:r w:rsidR="00176D1B">
        <w:t xml:space="preserve">clear on </w:t>
      </w:r>
      <w:r w:rsidR="00A22CB0">
        <w:t>what their objectives ar</w:t>
      </w:r>
      <w:r w:rsidR="00F85644">
        <w:t xml:space="preserve">e, but as people have said already, with any </w:t>
      </w:r>
      <w:r w:rsidR="00A500EB">
        <w:t>move</w:t>
      </w:r>
      <w:r>
        <w:t>,</w:t>
      </w:r>
      <w:r w:rsidR="00A500EB">
        <w:t xml:space="preserve"> there is </w:t>
      </w:r>
      <w:r>
        <w:t>always</w:t>
      </w:r>
      <w:r w:rsidR="00A500EB">
        <w:t xml:space="preserve"> scope for disruption. </w:t>
      </w:r>
      <w:r w:rsidR="00F85644">
        <w:t xml:space="preserve">It takes time for an organisation to rebuild itself in a new place. </w:t>
      </w:r>
      <w:r w:rsidR="00A500EB">
        <w:t xml:space="preserve">When the ONS moved to </w:t>
      </w:r>
      <w:r w:rsidR="00393234">
        <w:t>Newport</w:t>
      </w:r>
      <w:r w:rsidR="00A500EB">
        <w:t xml:space="preserve"> in 2005</w:t>
      </w:r>
      <w:r w:rsidR="00EC5231">
        <w:t>,</w:t>
      </w:r>
      <w:r w:rsidR="00A500EB">
        <w:t xml:space="preserve"> 90% of its staff left at that point</w:t>
      </w:r>
      <w:r w:rsidR="00F85644">
        <w:t xml:space="preserve"> because they did not want to make the move</w:t>
      </w:r>
      <w:r w:rsidR="00A500EB">
        <w:t>.</w:t>
      </w:r>
      <w:r w:rsidR="00E4047E">
        <w:t xml:space="preserve"> There is a question about how you manage the transition in </w:t>
      </w:r>
      <w:r w:rsidR="00EC5231">
        <w:t>any move as well</w:t>
      </w:r>
      <w:r w:rsidR="00E4047E">
        <w:t>.</w:t>
      </w:r>
    </w:p>
    <w:p w:rsidR="00A500EB" w:rsidP="000B7B9C">
      <w:pPr>
        <w:pStyle w:val="Question"/>
      </w:pPr>
      <w:sdt>
        <w:sdtPr>
          <w:alias w:val="Member"/>
          <w:tag w:val="&lt;Member mnisId='4824' dodsId=''&gt;"/>
          <w:id w:val="464166709"/>
          <w:placeholder>
            <w:docPart w:val="DefaultPlaceholder_-1854013440"/>
          </w:placeholder>
          <w:richText/>
        </w:sdtPr>
        <w:sdtContent>
          <w:r w:rsidRPr="004C01E9" w:rsidR="004C01E9">
            <w:rPr>
              <w:b/>
            </w:rPr>
            <w:t>Kim Johnson:</w:t>
          </w:r>
        </w:sdtContent>
      </w:sdt>
      <w:r w:rsidR="004C01E9">
        <w:t xml:space="preserve"> In 2018</w:t>
      </w:r>
      <w:r w:rsidR="00EC5231">
        <w:t>,</w:t>
      </w:r>
      <w:r w:rsidR="004C01E9">
        <w:t xml:space="preserve"> the Women and Equalities Committee </w:t>
      </w:r>
      <w:r w:rsidR="004C01E9">
        <w:t>recommended the establishment</w:t>
      </w:r>
      <w:r w:rsidR="00E4047E">
        <w:t xml:space="preserve"> of an </w:t>
      </w:r>
      <w:r w:rsidR="00EC5231">
        <w:t xml:space="preserve">equalities </w:t>
      </w:r>
      <w:r w:rsidR="00E4047E">
        <w:t xml:space="preserve">Cabinet </w:t>
      </w:r>
      <w:r w:rsidR="00EC5231">
        <w:t xml:space="preserve">committee </w:t>
      </w:r>
      <w:r w:rsidR="004C01E9">
        <w:t xml:space="preserve">to develop </w:t>
      </w:r>
      <w:r w:rsidR="00EC5231">
        <w:t xml:space="preserve">a </w:t>
      </w:r>
      <w:r w:rsidR="004C01E9">
        <w:t>written equalit</w:t>
      </w:r>
      <w:r w:rsidR="007A5F48">
        <w:t>ies</w:t>
      </w:r>
      <w:r w:rsidR="004C01E9">
        <w:t xml:space="preserve"> strategy. Is this the best way to </w:t>
      </w:r>
      <w:r w:rsidR="00E4047E">
        <w:t xml:space="preserve">drive and scrutinise a cross-Government equalities agenda, </w:t>
      </w:r>
      <w:r w:rsidR="004C01E9">
        <w:t>or should other options be considered?</w:t>
      </w:r>
    </w:p>
    <w:p w:rsidR="00EC5231" w:rsidP="000B7B9C">
      <w:pPr>
        <w:pStyle w:val="Answer"/>
      </w:pPr>
      <w:sdt>
        <w:sdtPr>
          <w:alias w:val="Witness"/>
          <w:id w:val="-839842654"/>
          <w:placeholder>
            <w:docPart w:val="DefaultPlaceholder_-1854013440"/>
          </w:placeholder>
          <w:richText/>
        </w:sdtPr>
        <w:sdtContent>
          <w:r w:rsidRPr="00FC7085" w:rsidR="00FC7085">
            <w:rPr>
              <w:b/>
              <w:i/>
            </w:rPr>
            <w:t>Tim Durrant:</w:t>
          </w:r>
          <w:r w:rsidRPr="004C01E9" w:rsidR="004C01E9">
            <w:rPr>
              <w:b/>
            </w:rPr>
            <w:t xml:space="preserve"> </w:t>
          </w:r>
        </w:sdtContent>
      </w:sdt>
      <w:r w:rsidR="004C01E9">
        <w:t xml:space="preserve">The strength of the </w:t>
      </w:r>
      <w:r w:rsidR="009E25BF">
        <w:t>Cabinet committee</w:t>
      </w:r>
      <w:r w:rsidR="004C01E9">
        <w:t xml:space="preserve"> depends on the people on it</w:t>
      </w:r>
      <w:r w:rsidR="003C233A">
        <w:t>, particularly the chair</w:t>
      </w:r>
      <w:r w:rsidR="004C01E9">
        <w:t>.</w:t>
      </w:r>
      <w:r w:rsidR="003C233A">
        <w:t xml:space="preserve"> A committee in and of itself is not going to be enough. </w:t>
      </w:r>
      <w:r w:rsidR="004C01E9">
        <w:t xml:space="preserve">If this is going </w:t>
      </w:r>
      <w:r w:rsidR="00393234">
        <w:t>to</w:t>
      </w:r>
      <w:r w:rsidR="004C01E9">
        <w:t xml:space="preserve"> be </w:t>
      </w:r>
      <w:r w:rsidR="00393234">
        <w:t>chaired</w:t>
      </w:r>
      <w:r w:rsidR="004C01E9">
        <w:t xml:space="preserve"> by the Minister for Women and </w:t>
      </w:r>
      <w:r w:rsidR="00393234">
        <w:t>Equalities</w:t>
      </w:r>
      <w:r w:rsidR="004C01E9">
        <w:t xml:space="preserve">, </w:t>
      </w:r>
      <w:r w:rsidR="003C233A">
        <w:t xml:space="preserve">if that person wants to </w:t>
      </w:r>
      <w:r w:rsidR="00FB6B61">
        <w:t xml:space="preserve">convene </w:t>
      </w:r>
      <w:r>
        <w:t>i</w:t>
      </w:r>
      <w:r w:rsidR="00FB6B61">
        <w:t>t regularly and use it to drive progress across Government</w:t>
      </w:r>
      <w:r>
        <w:t>,</w:t>
      </w:r>
      <w:r w:rsidR="00FB6B61">
        <w:t xml:space="preserve"> </w:t>
      </w:r>
      <w:r w:rsidR="004C01E9">
        <w:t>it absolutely can be a force for change</w:t>
      </w:r>
      <w:r>
        <w:t xml:space="preserve">. Going </w:t>
      </w:r>
      <w:r w:rsidR="00E659D8">
        <w:t>back to climate change</w:t>
      </w:r>
      <w:r>
        <w:t xml:space="preserve">, </w:t>
      </w:r>
      <w:r w:rsidR="004C01E9">
        <w:t xml:space="preserve">the PM set up </w:t>
      </w:r>
      <w:r w:rsidR="00E659D8">
        <w:t>a climate change sub</w:t>
      </w:r>
      <w:r w:rsidR="00E223A8">
        <w:t>-committee of Cabinet early last year with a lot of fanfare</w:t>
      </w:r>
      <w:r>
        <w:t>,</w:t>
      </w:r>
      <w:r w:rsidR="00E223A8">
        <w:t xml:space="preserve"> but </w:t>
      </w:r>
      <w:r w:rsidR="004C01E9">
        <w:t xml:space="preserve">it has only </w:t>
      </w:r>
      <w:r w:rsidR="00E223A8">
        <w:t>m</w:t>
      </w:r>
      <w:r w:rsidR="00393234">
        <w:t>et</w:t>
      </w:r>
      <w:r w:rsidR="004C01E9">
        <w:t xml:space="preserve"> </w:t>
      </w:r>
      <w:r w:rsidR="00393234">
        <w:t>twice</w:t>
      </w:r>
      <w:r w:rsidR="004C01E9">
        <w:t xml:space="preserve"> in the intervening 12 months. </w:t>
      </w:r>
      <w:r w:rsidR="007A5F48">
        <w:t>The creation of a committee and d</w:t>
      </w:r>
      <w:r w:rsidR="004C01E9">
        <w:t>riving work across Government</w:t>
      </w:r>
      <w:r w:rsidR="007A5F48">
        <w:t xml:space="preserve"> are not one and the same thing.</w:t>
      </w:r>
    </w:p>
    <w:p w:rsidR="007A5F48" w:rsidP="000B7B9C">
      <w:pPr>
        <w:pStyle w:val="Answer"/>
      </w:pPr>
      <w:sdt>
        <w:sdtPr>
          <w:alias w:val="Witness"/>
          <w:id w:val="-2027247088"/>
          <w:placeholder>
            <w:docPart w:val="DefaultPlaceholder_-1854013440"/>
          </w:placeholder>
          <w:richText/>
        </w:sdtPr>
        <w:sdtContent>
          <w:r w:rsidRPr="00FC7085" w:rsidR="00FC7085">
            <w:rPr>
              <w:b/>
              <w:i/>
            </w:rPr>
            <w:t>Justine Greening:</w:t>
          </w:r>
          <w:r w:rsidRPr="007B64A9" w:rsidR="007B64A9">
            <w:rPr>
              <w:b/>
            </w:rPr>
            <w:t xml:space="preserve"> </w:t>
          </w:r>
        </w:sdtContent>
      </w:sdt>
      <w:r w:rsidR="007B64A9">
        <w:t>That is not enough. If you are really going to get change</w:t>
      </w:r>
      <w:r w:rsidR="00EC5231">
        <w:t>,</w:t>
      </w:r>
      <w:r w:rsidR="007B64A9">
        <w:t xml:space="preserve"> the Equalities Hub has to drive levelling up across Government</w:t>
      </w:r>
      <w:r>
        <w:t xml:space="preserve"> through Cabinet Office</w:t>
      </w:r>
      <w:r w:rsidR="007B64A9">
        <w:t xml:space="preserve">. It should be asking each </w:t>
      </w:r>
      <w:r w:rsidR="0023232D">
        <w:t>Department</w:t>
      </w:r>
      <w:r w:rsidR="007B64A9">
        <w:t xml:space="preserve"> to publish </w:t>
      </w:r>
      <w:r>
        <w:t>a clear levelling</w:t>
      </w:r>
      <w:r w:rsidR="00EC5231">
        <w:t>-</w:t>
      </w:r>
      <w:r>
        <w:t xml:space="preserve">up </w:t>
      </w:r>
      <w:r w:rsidR="007B64A9">
        <w:t xml:space="preserve">action plan </w:t>
      </w:r>
      <w:r>
        <w:t xml:space="preserve">of what the </w:t>
      </w:r>
      <w:r w:rsidR="0023232D">
        <w:t>Department</w:t>
      </w:r>
      <w:r>
        <w:t xml:space="preserve"> is doing and how policy aligns to deliver levelling up and this </w:t>
      </w:r>
      <w:r w:rsidR="0059043A">
        <w:t>equalities</w:t>
      </w:r>
      <w:r>
        <w:t xml:space="preserve"> agenda that </w:t>
      </w:r>
      <w:r w:rsidR="007B64A9">
        <w:t xml:space="preserve">it </w:t>
      </w:r>
      <w:r>
        <w:t xml:space="preserve">effectively </w:t>
      </w:r>
      <w:r w:rsidR="007B64A9">
        <w:t>represents.</w:t>
      </w:r>
      <w:r>
        <w:t xml:space="preserve"> </w:t>
      </w:r>
      <w:r w:rsidR="007B64A9">
        <w:t>It should hav</w:t>
      </w:r>
      <w:r w:rsidR="00EC5231">
        <w:t>e</w:t>
      </w:r>
      <w:r w:rsidR="007B64A9">
        <w:t xml:space="preserve"> metrics by which it </w:t>
      </w:r>
      <w:r>
        <w:t xml:space="preserve">can </w:t>
      </w:r>
      <w:r w:rsidR="007B64A9">
        <w:t xml:space="preserve">measure progress. </w:t>
      </w:r>
      <w:r>
        <w:t xml:space="preserve">The </w:t>
      </w:r>
      <w:r w:rsidR="00216412">
        <w:t xml:space="preserve">Committee </w:t>
      </w:r>
      <w:r>
        <w:t xml:space="preserve">that should monitor that is </w:t>
      </w:r>
      <w:r w:rsidR="00EC5231">
        <w:t xml:space="preserve">called </w:t>
      </w:r>
      <w:r w:rsidR="007B64A9">
        <w:t xml:space="preserve">Cabinet, and the chair of that committee is the Prime Minister. </w:t>
      </w:r>
      <w:r>
        <w:t>It needs Cabinet focus to make sure that e</w:t>
      </w:r>
      <w:r w:rsidR="007B64A9">
        <w:t xml:space="preserve">very single Government </w:t>
      </w:r>
      <w:r w:rsidR="0023232D">
        <w:t>Department</w:t>
      </w:r>
      <w:r w:rsidR="007B64A9">
        <w:t xml:space="preserve"> is delivering on a </w:t>
      </w:r>
      <w:r w:rsidR="00EC5231">
        <w:t>levelling-up agenda</w:t>
      </w:r>
      <w:r>
        <w:t>.</w:t>
      </w:r>
    </w:p>
    <w:p w:rsidR="004C1619" w:rsidP="000B7B9C">
      <w:pPr>
        <w:pStyle w:val="Answer"/>
      </w:pPr>
      <w:r>
        <w:t>The role of the Equal</w:t>
      </w:r>
      <w:r w:rsidR="0059043A">
        <w:t>ity</w:t>
      </w:r>
      <w:r>
        <w:t xml:space="preserve"> Hub is to ensure that that work </w:t>
      </w:r>
      <w:r w:rsidR="007B64A9">
        <w:t xml:space="preserve">is orchestrated </w:t>
      </w:r>
      <w:r>
        <w:t xml:space="preserve">effectively </w:t>
      </w:r>
      <w:r w:rsidR="007B64A9">
        <w:t>across Government</w:t>
      </w:r>
      <w:r>
        <w:t xml:space="preserve">, and the role of this </w:t>
      </w:r>
      <w:r w:rsidR="0059043A">
        <w:t>Select</w:t>
      </w:r>
      <w:r>
        <w:t xml:space="preserve"> Committee can then be t</w:t>
      </w:r>
      <w:r w:rsidR="007B64A9">
        <w:t>o scrutinise</w:t>
      </w:r>
      <w:r>
        <w:t xml:space="preserve"> those Government </w:t>
      </w:r>
      <w:r w:rsidR="0023232D">
        <w:t>Department</w:t>
      </w:r>
      <w:r>
        <w:t xml:space="preserve"> </w:t>
      </w:r>
      <w:r w:rsidR="0059043A">
        <w:t>levelling</w:t>
      </w:r>
      <w:r w:rsidR="00EC5231">
        <w:t>-</w:t>
      </w:r>
      <w:r>
        <w:t xml:space="preserve">up action plans to understand whether they are truly adequate, </w:t>
      </w:r>
      <w:r w:rsidR="007B64A9">
        <w:t xml:space="preserve">not just in terms of whether they are </w:t>
      </w:r>
      <w:r>
        <w:t xml:space="preserve">levelling up </w:t>
      </w:r>
      <w:r w:rsidR="007B64A9">
        <w:t xml:space="preserve">places, but </w:t>
      </w:r>
      <w:r>
        <w:t xml:space="preserve">whether </w:t>
      </w:r>
      <w:r w:rsidR="007B64A9">
        <w:t xml:space="preserve">they are going to level up people and the different groups </w:t>
      </w:r>
      <w:r>
        <w:t xml:space="preserve">within </w:t>
      </w:r>
      <w:r w:rsidR="007B64A9">
        <w:t>our society</w:t>
      </w:r>
      <w:r>
        <w:t xml:space="preserve"> that have additional barriers</w:t>
      </w:r>
      <w:r w:rsidR="00EC5231">
        <w:t>,</w:t>
      </w:r>
      <w:r>
        <w:t xml:space="preserve"> </w:t>
      </w:r>
      <w:r w:rsidR="00EC5231">
        <w:t>which</w:t>
      </w:r>
      <w:r>
        <w:t xml:space="preserve"> stop them from getting on in life and making the most of their potential</w:t>
      </w:r>
      <w:r w:rsidR="007B64A9">
        <w:t>.</w:t>
      </w:r>
    </w:p>
    <w:p w:rsidR="004C1619" w:rsidP="000B7B9C">
      <w:pPr>
        <w:pStyle w:val="Answer"/>
      </w:pPr>
      <w:sdt>
        <w:sdtPr>
          <w:alias w:val="Witness"/>
          <w:id w:val="593761117"/>
          <w:placeholder>
            <w:docPart w:val="DefaultPlaceholder_-1854013440"/>
          </w:placeholder>
          <w:richText/>
        </w:sdtPr>
        <w:sdtContent>
          <w:r w:rsidRPr="00FC7085" w:rsidR="00FC7085">
            <w:rPr>
              <w:b/>
              <w:i/>
            </w:rPr>
            <w:t>Dr Wyporska:</w:t>
          </w:r>
          <w:r w:rsidRPr="004C1619">
            <w:rPr>
              <w:b/>
            </w:rPr>
            <w:t xml:space="preserve"> </w:t>
          </w:r>
        </w:sdtContent>
      </w:sdt>
      <w:r>
        <w:t xml:space="preserve">I am sure this will come up in later discussion, but </w:t>
      </w:r>
      <w:r w:rsidR="007A5F48">
        <w:t xml:space="preserve">it is really important that we are thinking about whether we are talking about </w:t>
      </w:r>
      <w:r>
        <w:t>equality of opportunity here</w:t>
      </w:r>
      <w:r w:rsidR="007A5F48">
        <w:t xml:space="preserve">, as Justine mentioned, </w:t>
      </w:r>
      <w:r>
        <w:t xml:space="preserve">or equality of outcome. We need to be very aware of what we </w:t>
      </w:r>
      <w:r w:rsidR="00976E3F">
        <w:t>have</w:t>
      </w:r>
      <w:r>
        <w:t xml:space="preserve"> in scope.</w:t>
      </w:r>
    </w:p>
    <w:p w:rsidR="007A5F48" w:rsidP="000B7B9C">
      <w:pPr>
        <w:pStyle w:val="Question"/>
      </w:pPr>
      <w:sdt>
        <w:sdtPr>
          <w:alias w:val="Member"/>
          <w:tag w:val="&lt;Member mnisId='4824' dodsId=''&gt;"/>
          <w:id w:val="637614276"/>
          <w:placeholder>
            <w:docPart w:val="DefaultPlaceholder_-1854013440"/>
          </w:placeholder>
          <w:richText/>
        </w:sdtPr>
        <w:sdtContent>
          <w:r w:rsidRPr="007A5F48" w:rsidR="004C1619">
            <w:rPr>
              <w:b/>
            </w:rPr>
            <w:t>Kim Johnson:</w:t>
          </w:r>
        </w:sdtContent>
      </w:sdt>
      <w:r w:rsidR="004C1619">
        <w:t xml:space="preserve"> </w:t>
      </w:r>
      <w:r>
        <w:t xml:space="preserve">The </w:t>
      </w:r>
      <w:r w:rsidR="009E25BF">
        <w:t>Equality and Human Rights Commission</w:t>
      </w:r>
      <w:r>
        <w:t xml:space="preserve"> has called for an inter</w:t>
      </w:r>
      <w:r w:rsidR="009E25BF">
        <w:noBreakHyphen/>
      </w:r>
      <w:r>
        <w:t xml:space="preserve">ministerial group on equality, chaired by the Minister for Women and Equalities. Could an inter-ministerial group provide similar benefits to a </w:t>
      </w:r>
      <w:r w:rsidR="009E25BF">
        <w:t>Cabinet committee</w:t>
      </w:r>
      <w:r>
        <w:t>?</w:t>
      </w:r>
    </w:p>
    <w:p w:rsidR="00774483" w:rsidP="000B7B9C">
      <w:pPr>
        <w:pStyle w:val="Question"/>
        <w:numPr>
          <w:ilvl w:val="0"/>
          <w:numId w:val="0"/>
        </w:numPr>
        <w:ind w:left="794"/>
      </w:pPr>
      <w:sdt>
        <w:sdtPr>
          <w:alias w:val="Witness"/>
          <w:id w:val="1210459878"/>
          <w:placeholder>
            <w:docPart w:val="DefaultPlaceholder_-1854013440"/>
          </w:placeholder>
          <w:richText/>
        </w:sdtPr>
        <w:sdtContent>
          <w:r w:rsidRPr="00FC7085" w:rsidR="00FC7085">
            <w:rPr>
              <w:b/>
              <w:i/>
            </w:rPr>
            <w:t>Tim Durrant:</w:t>
          </w:r>
          <w:r w:rsidRPr="007A5F48" w:rsidR="008D5A22">
            <w:rPr>
              <w:b/>
            </w:rPr>
            <w:t xml:space="preserve"> </w:t>
          </w:r>
        </w:sdtContent>
      </w:sdt>
      <w:r w:rsidR="009E25BF">
        <w:t xml:space="preserve">I will give a similar answer to last time: in </w:t>
      </w:r>
      <w:r w:rsidR="007A5F48">
        <w:t>theory, absolutely</w:t>
      </w:r>
      <w:r w:rsidR="009E25BF">
        <w:t>.</w:t>
      </w:r>
      <w:r w:rsidR="007A5F48">
        <w:t xml:space="preserve"> </w:t>
      </w:r>
      <w:r w:rsidR="009E25BF">
        <w:t xml:space="preserve">As </w:t>
      </w:r>
      <w:r w:rsidR="007A5F48">
        <w:t>others have said, t</w:t>
      </w:r>
      <w:r w:rsidR="008D5A22">
        <w:t xml:space="preserve">his issue has to be about leadership. </w:t>
      </w:r>
      <w:r w:rsidR="007A5F48">
        <w:t>If the issue is prioritised</w:t>
      </w:r>
      <w:r w:rsidR="009E25BF">
        <w:t>,</w:t>
      </w:r>
      <w:r w:rsidR="007A5F48">
        <w:t xml:space="preserve"> things will happen. I</w:t>
      </w:r>
      <w:r w:rsidR="008D5A22">
        <w:t xml:space="preserve">f it is </w:t>
      </w:r>
      <w:r w:rsidR="00393234">
        <w:t>not</w:t>
      </w:r>
      <w:r w:rsidR="009E25BF">
        <w:t>,</w:t>
      </w:r>
      <w:r w:rsidR="008D5A22">
        <w:t xml:space="preserve"> they will not. Brexit is another good comparator. </w:t>
      </w:r>
      <w:r w:rsidR="007A5F48">
        <w:t>There were a lot of inter-ministerial groups set up on detailed aspects of Brexit during the 2016</w:t>
      </w:r>
      <w:r w:rsidR="009E25BF">
        <w:t xml:space="preserve"> to </w:t>
      </w:r>
      <w:r w:rsidR="007A5F48">
        <w:t xml:space="preserve">2019 period. </w:t>
      </w:r>
      <w:r>
        <w:t>They definitely created a lot of work across Whit</w:t>
      </w:r>
      <w:r w:rsidR="007A5F48">
        <w:t>ehall</w:t>
      </w:r>
      <w:r>
        <w:t xml:space="preserve">. </w:t>
      </w:r>
      <w:r w:rsidR="00393234">
        <w:t>There</w:t>
      </w:r>
      <w:r>
        <w:t xml:space="preserve"> were lots of </w:t>
      </w:r>
      <w:r w:rsidR="007A5F48">
        <w:t xml:space="preserve">papers </w:t>
      </w:r>
      <w:r w:rsidR="007A5F48">
        <w:t xml:space="preserve">flying around in advance of those meetings. There were lots of </w:t>
      </w:r>
      <w:r>
        <w:t xml:space="preserve">discussions, </w:t>
      </w:r>
      <w:r w:rsidR="00211D88">
        <w:t xml:space="preserve">which </w:t>
      </w:r>
      <w:r>
        <w:t>will have been helpful in preparing for the various negotiation outcomes, but that was because it was a political priority.</w:t>
      </w:r>
      <w:r w:rsidR="007A5F48">
        <w:t xml:space="preserve"> That prioritisation has to be the defining characteristic here.</w:t>
      </w:r>
    </w:p>
    <w:p w:rsidR="00F56166" w:rsidP="000B7B9C">
      <w:pPr>
        <w:pStyle w:val="Answer"/>
      </w:pPr>
      <w:sdt>
        <w:sdtPr>
          <w:alias w:val="Witness"/>
          <w:id w:val="919218848"/>
          <w:placeholder>
            <w:docPart w:val="DefaultPlaceholder_-1854013440"/>
          </w:placeholder>
          <w:richText/>
        </w:sdtPr>
        <w:sdtContent>
          <w:r w:rsidRPr="00FC7085" w:rsidR="00FC7085">
            <w:rPr>
              <w:b/>
              <w:i/>
            </w:rPr>
            <w:t>Tansy Hutchinson:</w:t>
          </w:r>
          <w:r w:rsidRPr="00774483" w:rsidR="00774483">
            <w:rPr>
              <w:b/>
            </w:rPr>
            <w:t xml:space="preserve"> </w:t>
          </w:r>
        </w:sdtContent>
      </w:sdt>
      <w:r w:rsidR="00774483">
        <w:t>A cross-Government equalit</w:t>
      </w:r>
      <w:r w:rsidR="007A5F48">
        <w:t>ies</w:t>
      </w:r>
      <w:r w:rsidR="00774483">
        <w:t xml:space="preserve"> strategy is something </w:t>
      </w:r>
      <w:r w:rsidR="002C782E">
        <w:t>for which</w:t>
      </w:r>
      <w:r w:rsidR="007A5F48">
        <w:t xml:space="preserve"> </w:t>
      </w:r>
      <w:r w:rsidR="00774483">
        <w:t xml:space="preserve">we have been calling for a long time. </w:t>
      </w:r>
      <w:r w:rsidR="007A5F48">
        <w:t xml:space="preserve">That ultimately has to be the mechanism that whatever system and structure is in place is designed to support. </w:t>
      </w:r>
      <w:r w:rsidR="00774483">
        <w:t xml:space="preserve">A robust strategy </w:t>
      </w:r>
      <w:r>
        <w:t xml:space="preserve">needs </w:t>
      </w:r>
      <w:r w:rsidR="00393234">
        <w:t>action</w:t>
      </w:r>
      <w:r w:rsidR="00774483">
        <w:t xml:space="preserve"> plans</w:t>
      </w:r>
      <w:r w:rsidR="007A5F48">
        <w:t xml:space="preserve"> and outcomes</w:t>
      </w:r>
      <w:r>
        <w:t>.</w:t>
      </w:r>
      <w:r w:rsidR="007A5F48">
        <w:t xml:space="preserve"> </w:t>
      </w:r>
      <w:r>
        <w:t xml:space="preserve">We </w:t>
      </w:r>
      <w:r w:rsidR="00774483">
        <w:t>would quite like to</w:t>
      </w:r>
      <w:r w:rsidR="007A5F48">
        <w:t xml:space="preserve"> see those outcomes linked into the obligations under the public sector equality duty</w:t>
      </w:r>
      <w:r>
        <w:t>,</w:t>
      </w:r>
      <w:r w:rsidR="007A5F48">
        <w:t xml:space="preserve"> so that there is a level of accountability</w:t>
      </w:r>
      <w:r w:rsidR="00A92823">
        <w:t>.</w:t>
      </w:r>
      <w:r w:rsidR="007A5F48">
        <w:t xml:space="preserve"> </w:t>
      </w:r>
    </w:p>
    <w:p w:rsidR="00CC319C" w:rsidP="000B7B9C">
      <w:pPr>
        <w:pStyle w:val="Answer"/>
      </w:pPr>
      <w:r>
        <w:t xml:space="preserve">Whether that is done as a </w:t>
      </w:r>
      <w:r w:rsidR="009E25BF">
        <w:t>Cabinet committee</w:t>
      </w:r>
      <w:r w:rsidR="007A5F48">
        <w:t xml:space="preserve"> or as an inter-ministerial working group</w:t>
      </w:r>
      <w:r w:rsidR="00F56166">
        <w:t>,</w:t>
      </w:r>
      <w:r w:rsidR="007A5F48">
        <w:t xml:space="preserve"> </w:t>
      </w:r>
      <w:r>
        <w:t xml:space="preserve">the key thing is that </w:t>
      </w:r>
      <w:r w:rsidR="007A5F48">
        <w:t xml:space="preserve">that </w:t>
      </w:r>
      <w:r>
        <w:t>structure has a job to do</w:t>
      </w:r>
      <w:r w:rsidR="007A5F48">
        <w:t xml:space="preserve">. That </w:t>
      </w:r>
      <w:r>
        <w:t xml:space="preserve">job needs </w:t>
      </w:r>
      <w:r w:rsidR="00393234">
        <w:t>to</w:t>
      </w:r>
      <w:r>
        <w:t xml:space="preserve"> be set out clearly</w:t>
      </w:r>
      <w:r w:rsidR="00F56166">
        <w:t>;</w:t>
      </w:r>
      <w:r>
        <w:t xml:space="preserve"> it needs to </w:t>
      </w:r>
      <w:r w:rsidR="00F56166">
        <w:t xml:space="preserve">be </w:t>
      </w:r>
      <w:r w:rsidR="007A5F48">
        <w:t>public and transparent</w:t>
      </w:r>
      <w:r w:rsidR="00F56166">
        <w:t>;</w:t>
      </w:r>
      <w:r w:rsidR="007A5F48">
        <w:t xml:space="preserve"> and it needs to </w:t>
      </w:r>
      <w:r>
        <w:t xml:space="preserve">be </w:t>
      </w:r>
      <w:r>
        <w:t xml:space="preserve">done with the involvement </w:t>
      </w:r>
      <w:r w:rsidR="007A5F48">
        <w:t xml:space="preserve">of civil society as a really key partner, </w:t>
      </w:r>
      <w:r>
        <w:t xml:space="preserve">not simply a </w:t>
      </w:r>
      <w:r w:rsidR="007A5F48">
        <w:t>stakeholder</w:t>
      </w:r>
      <w:r>
        <w:t xml:space="preserve"> in this area.</w:t>
      </w:r>
      <w:r>
        <w:t xml:space="preserve"> Later</w:t>
      </w:r>
      <w:r w:rsidR="00F56166">
        <w:t>,</w:t>
      </w:r>
      <w:r>
        <w:t xml:space="preserve"> I am sure w</w:t>
      </w:r>
      <w:r>
        <w:t xml:space="preserve">e will come </w:t>
      </w:r>
      <w:r>
        <w:t xml:space="preserve">to </w:t>
      </w:r>
      <w:r>
        <w:t xml:space="preserve">the </w:t>
      </w:r>
      <w:r w:rsidR="00F56166">
        <w:t>equality data programme</w:t>
      </w:r>
      <w:r>
        <w:t xml:space="preserve"> that the Government </w:t>
      </w:r>
      <w:r>
        <w:t xml:space="preserve">Equalities Office </w:t>
      </w:r>
      <w:r>
        <w:t>is taking forward</w:t>
      </w:r>
      <w:r>
        <w:t xml:space="preserve"> in the Equality Hub. That is going to be important, but </w:t>
      </w:r>
      <w:r>
        <w:t xml:space="preserve">engagement with civil society is also going to be a really key part of </w:t>
      </w:r>
      <w:r w:rsidR="00393234">
        <w:t>turning</w:t>
      </w:r>
      <w:r>
        <w:t xml:space="preserve"> </w:t>
      </w:r>
      <w:r>
        <w:t xml:space="preserve">any of </w:t>
      </w:r>
      <w:r>
        <w:t>the results of that data into practical action</w:t>
      </w:r>
      <w:r>
        <w:t>s that can actually make a difference.</w:t>
      </w:r>
    </w:p>
    <w:p w:rsidR="00F56166" w:rsidP="000B7B9C">
      <w:pPr>
        <w:pStyle w:val="Answer"/>
      </w:pPr>
      <w:r>
        <w:t xml:space="preserve">On a similar note, </w:t>
      </w:r>
      <w:r w:rsidR="00A92823">
        <w:t xml:space="preserve">I </w:t>
      </w:r>
      <w:r>
        <w:t xml:space="preserve">just </w:t>
      </w:r>
      <w:r w:rsidR="00A92823">
        <w:t xml:space="preserve">wanted to come back to the question </w:t>
      </w:r>
      <w:r>
        <w:t xml:space="preserve">about the </w:t>
      </w:r>
      <w:r w:rsidR="00A92823">
        <w:t>location.</w:t>
      </w:r>
      <w:r>
        <w:t xml:space="preserve"> Again, we </w:t>
      </w:r>
      <w:r w:rsidR="00A92823">
        <w:t>are reasonably agnostic</w:t>
      </w:r>
      <w:r>
        <w:t xml:space="preserve"> about where civil </w:t>
      </w:r>
      <w:r w:rsidR="0059043A">
        <w:t>servants are</w:t>
      </w:r>
      <w:r>
        <w:t xml:space="preserve"> placed. </w:t>
      </w:r>
      <w:r w:rsidR="00A92823">
        <w:t>What we would like to see</w:t>
      </w:r>
      <w:r>
        <w:t>,</w:t>
      </w:r>
      <w:r w:rsidR="00A92823">
        <w:t xml:space="preserve"> if </w:t>
      </w:r>
      <w:r>
        <w:t xml:space="preserve">this </w:t>
      </w:r>
      <w:r w:rsidR="00A92823">
        <w:t xml:space="preserve">move is made </w:t>
      </w:r>
      <w:r>
        <w:t xml:space="preserve">and people from the Equality Hub with that expertise and that connection back into central government </w:t>
      </w:r>
      <w:r w:rsidR="00A92823">
        <w:t>are in different pa</w:t>
      </w:r>
      <w:r>
        <w:t>r</w:t>
      </w:r>
      <w:r w:rsidR="00A92823">
        <w:t xml:space="preserve">ts of the </w:t>
      </w:r>
      <w:r w:rsidR="00393234">
        <w:t>country</w:t>
      </w:r>
      <w:r>
        <w:t xml:space="preserve">, </w:t>
      </w:r>
      <w:r>
        <w:t xml:space="preserve">is </w:t>
      </w:r>
      <w:r w:rsidR="00A92823">
        <w:t>that we make the most of that</w:t>
      </w:r>
      <w:r>
        <w:t xml:space="preserve">, </w:t>
      </w:r>
      <w:r w:rsidR="00A92823">
        <w:t xml:space="preserve">use it look at </w:t>
      </w:r>
      <w:r>
        <w:t xml:space="preserve">the opportunity to broaden engagement with civil society and look at </w:t>
      </w:r>
      <w:r w:rsidR="00A92823">
        <w:t>different initiatives that are happening in different areas</w:t>
      </w:r>
      <w:r>
        <w:t xml:space="preserve">. For example, my colleague </w:t>
      </w:r>
      <w:r>
        <w:t xml:space="preserve">Wanda </w:t>
      </w:r>
      <w:r>
        <w:t xml:space="preserve">can talk about </w:t>
      </w:r>
      <w:r>
        <w:t xml:space="preserve">the work </w:t>
      </w:r>
      <w:r>
        <w:t>of p</w:t>
      </w:r>
      <w:r w:rsidR="00A92823">
        <w:t xml:space="preserve">iloting the voluntary adoption of the socioeconomic duty. </w:t>
      </w:r>
      <w:r>
        <w:t xml:space="preserve">That is happening in different parts of the country. </w:t>
      </w:r>
      <w:r w:rsidR="00A92823">
        <w:t xml:space="preserve">There are opportunities that can be taken from that. </w:t>
      </w:r>
    </w:p>
    <w:p w:rsidR="00A92823" w:rsidP="000B7B9C">
      <w:pPr>
        <w:pStyle w:val="Answer"/>
      </w:pPr>
      <w:r>
        <w:t xml:space="preserve">As Justine said, </w:t>
      </w:r>
      <w:r>
        <w:t xml:space="preserve">if </w:t>
      </w:r>
      <w:r w:rsidR="00393234">
        <w:t>it</w:t>
      </w:r>
      <w:r>
        <w:t xml:space="preserve"> is simply </w:t>
      </w:r>
      <w:r>
        <w:t xml:space="preserve">about </w:t>
      </w:r>
      <w:r>
        <w:t>moving where people li</w:t>
      </w:r>
      <w:r>
        <w:t>v</w:t>
      </w:r>
      <w:r>
        <w:t>e</w:t>
      </w:r>
      <w:r w:rsidR="00971F10">
        <w:t>,</w:t>
      </w:r>
      <w:r>
        <w:t xml:space="preserve"> </w:t>
      </w:r>
      <w:r w:rsidR="00971F10">
        <w:t xml:space="preserve">and then </w:t>
      </w:r>
      <w:r>
        <w:t xml:space="preserve">we all phone in on the same Zoom call </w:t>
      </w:r>
      <w:r>
        <w:t>and it is all the same people on the same Zoom call</w:t>
      </w:r>
      <w:r w:rsidR="00971F10">
        <w:t>,</w:t>
      </w:r>
      <w:r>
        <w:t xml:space="preserve"> </w:t>
      </w:r>
      <w:r>
        <w:t>it is not going to achieve what is being sought.</w:t>
      </w:r>
    </w:p>
    <w:p w:rsidR="008D5A22" w:rsidP="000B7B9C">
      <w:pPr>
        <w:pStyle w:val="Question"/>
      </w:pPr>
      <w:sdt>
        <w:sdtPr>
          <w:alias w:val="Member"/>
          <w:tag w:val="&lt;Member mnisId='4824' dodsId=''&gt;"/>
          <w:id w:val="562214011"/>
          <w:placeholder>
            <w:docPart w:val="DefaultPlaceholder_-1854013440"/>
          </w:placeholder>
          <w:richText/>
        </w:sdtPr>
        <w:sdtContent>
          <w:r w:rsidRPr="00A92823" w:rsidR="00A92823">
            <w:rPr>
              <w:b/>
            </w:rPr>
            <w:t>Kim Johnson:</w:t>
          </w:r>
        </w:sdtContent>
      </w:sdt>
      <w:r w:rsidR="00A92823">
        <w:t xml:space="preserve"> </w:t>
      </w:r>
      <w:r w:rsidR="009A3206">
        <w:t>The GEO has not published a strategic plan since July 2019, and the Equality Hub has not published any corporate documents since it was established in April 2019. How concerned should we be about a lack of strategic vision for equalities?</w:t>
      </w:r>
    </w:p>
    <w:p w:rsidR="009A3206" w:rsidP="000B7B9C">
      <w:pPr>
        <w:pStyle w:val="Answer"/>
      </w:pPr>
      <w:sdt>
        <w:sdtPr>
          <w:alias w:val="Witness"/>
          <w:id w:val="1814830185"/>
          <w:placeholder>
            <w:docPart w:val="DefaultPlaceholder_-1854013440"/>
          </w:placeholder>
          <w:richText/>
        </w:sdtPr>
        <w:sdtContent>
          <w:r w:rsidRPr="00FC7085" w:rsidR="00FC7085">
            <w:rPr>
              <w:b/>
              <w:i/>
            </w:rPr>
            <w:t>Tim Durrant:</w:t>
          </w:r>
          <w:r w:rsidRPr="009A3206">
            <w:rPr>
              <w:b/>
            </w:rPr>
            <w:t xml:space="preserve"> </w:t>
          </w:r>
        </w:sdtContent>
      </w:sdt>
      <w:r w:rsidR="00CC319C">
        <w:t>Other panellists will have more to say on the specific</w:t>
      </w:r>
      <w:r w:rsidR="00A2219D">
        <w:t>s</w:t>
      </w:r>
      <w:r w:rsidR="00CC319C">
        <w:t xml:space="preserve"> of the equalities strategy, but y</w:t>
      </w:r>
      <w:r>
        <w:t>ou cannot hold any part of Government accountable</w:t>
      </w:r>
      <w:r w:rsidR="00CC319C">
        <w:t xml:space="preserve"> to what </w:t>
      </w:r>
      <w:r w:rsidR="00A2219D">
        <w:t>it</w:t>
      </w:r>
      <w:r w:rsidR="00CC319C">
        <w:t xml:space="preserve"> </w:t>
      </w:r>
      <w:r w:rsidR="00A2219D">
        <w:t>is</w:t>
      </w:r>
      <w:r w:rsidR="00CC319C">
        <w:t xml:space="preserve"> going to do unless </w:t>
      </w:r>
      <w:r w:rsidR="00A2219D">
        <w:t>it</w:t>
      </w:r>
      <w:r w:rsidR="00CC319C">
        <w:t xml:space="preserve"> say</w:t>
      </w:r>
      <w:r w:rsidR="00A2219D">
        <w:t>s</w:t>
      </w:r>
      <w:r w:rsidR="00CC319C">
        <w:t xml:space="preserve"> what </w:t>
      </w:r>
      <w:r w:rsidR="00A2219D">
        <w:t>it</w:t>
      </w:r>
      <w:r w:rsidR="00CC319C">
        <w:t xml:space="preserve"> </w:t>
      </w:r>
      <w:r w:rsidR="00A2219D">
        <w:t>is</w:t>
      </w:r>
      <w:r w:rsidR="00CC319C">
        <w:t xml:space="preserve"> going to do. We are all going to be looking forward to that. At the </w:t>
      </w:r>
      <w:r w:rsidR="00A2219D">
        <w:t xml:space="preserve">spending review </w:t>
      </w:r>
      <w:r w:rsidR="00CC319C">
        <w:t>last year</w:t>
      </w:r>
      <w:r w:rsidR="00A2219D">
        <w:t>,</w:t>
      </w:r>
      <w:r w:rsidR="00CC319C">
        <w:t xml:space="preserve"> t</w:t>
      </w:r>
      <w:r>
        <w:t xml:space="preserve">here was this change from single </w:t>
      </w:r>
      <w:r w:rsidR="00A2219D">
        <w:t xml:space="preserve">departmental </w:t>
      </w:r>
      <w:r>
        <w:t xml:space="preserve">plans </w:t>
      </w:r>
      <w:r w:rsidR="00CC319C">
        <w:t xml:space="preserve">to outcome plans, and </w:t>
      </w:r>
      <w:r>
        <w:t>I believe th</w:t>
      </w:r>
      <w:r w:rsidR="00A2219D">
        <w:t>o</w:t>
      </w:r>
      <w:r>
        <w:t>se are going to be published</w:t>
      </w:r>
      <w:r w:rsidR="00A2219D">
        <w:t xml:space="preserve"> later this year</w:t>
      </w:r>
      <w:r w:rsidR="00B745C0">
        <w:t>.</w:t>
      </w:r>
      <w:r w:rsidR="00CC319C">
        <w:t xml:space="preserve"> We will </w:t>
      </w:r>
      <w:r w:rsidR="00CC319C">
        <w:t>be looking to see how the equalities issue features in the Cabinet Office</w:t>
      </w:r>
      <w:r w:rsidR="00F20C12">
        <w:t>’</w:t>
      </w:r>
      <w:r w:rsidR="00CC319C">
        <w:t>s outcome plan, but until we see that it is very hard to assess.</w:t>
      </w:r>
    </w:p>
    <w:p w:rsidR="00CC319C" w:rsidP="000B7B9C">
      <w:pPr>
        <w:pStyle w:val="Answer"/>
      </w:pPr>
      <w:sdt>
        <w:sdtPr>
          <w:alias w:val="Witness"/>
          <w:id w:val="1180549705"/>
          <w:placeholder>
            <w:docPart w:val="DefaultPlaceholder_-1854013440"/>
          </w:placeholder>
          <w:richText/>
        </w:sdtPr>
        <w:sdtContent>
          <w:r w:rsidRPr="00FC7085" w:rsidR="00FC7085">
            <w:rPr>
              <w:b/>
              <w:i/>
            </w:rPr>
            <w:t>Justine Greening:</w:t>
          </w:r>
          <w:r w:rsidRPr="00B745C0" w:rsidR="00B745C0">
            <w:rPr>
              <w:b/>
            </w:rPr>
            <w:t xml:space="preserve"> </w:t>
          </w:r>
        </w:sdtContent>
      </w:sdt>
      <w:r w:rsidR="00B745C0">
        <w:t>You are not going to get anywhere if you have no plan about where you want to go or why.</w:t>
      </w:r>
      <w:r>
        <w:t xml:space="preserve"> </w:t>
      </w:r>
      <w:r w:rsidR="00B745C0">
        <w:t xml:space="preserve">It is crucial </w:t>
      </w:r>
      <w:r>
        <w:t xml:space="preserve">that there is a </w:t>
      </w:r>
      <w:r w:rsidR="00393234">
        <w:t>strateg</w:t>
      </w:r>
      <w:r>
        <w:t>y</w:t>
      </w:r>
      <w:r w:rsidR="004514F7">
        <w:t xml:space="preserve">. In </w:t>
      </w:r>
      <w:r>
        <w:t>a sense</w:t>
      </w:r>
      <w:r w:rsidR="004514F7">
        <w:t>,</w:t>
      </w:r>
      <w:r>
        <w:t xml:space="preserve"> Government need to stop seeing equalities as a n</w:t>
      </w:r>
      <w:r w:rsidR="00B745C0">
        <w:t xml:space="preserve">iche issue that sits </w:t>
      </w:r>
      <w:r w:rsidR="00F23CFE">
        <w:t>in whichever</w:t>
      </w:r>
      <w:r>
        <w:t xml:space="preserve"> </w:t>
      </w:r>
      <w:r w:rsidR="0023232D">
        <w:t>Department</w:t>
      </w:r>
      <w:r w:rsidR="004514F7">
        <w:t>;</w:t>
      </w:r>
      <w:r w:rsidR="00F23CFE">
        <w:t xml:space="preserve"> </w:t>
      </w:r>
      <w:r w:rsidR="004514F7">
        <w:t xml:space="preserve">now </w:t>
      </w:r>
      <w:r>
        <w:t xml:space="preserve">it is in Cabinet Office. </w:t>
      </w:r>
      <w:r w:rsidR="00F23CFE">
        <w:t>This</w:t>
      </w:r>
      <w:r>
        <w:t xml:space="preserve"> agenda underpins the entire Government </w:t>
      </w:r>
      <w:r w:rsidR="0059043A">
        <w:t>strategy</w:t>
      </w:r>
      <w:r>
        <w:t xml:space="preserve"> on delivering </w:t>
      </w:r>
      <w:r w:rsidR="00F23CFE">
        <w:t xml:space="preserve">levelling up. </w:t>
      </w:r>
      <w:r>
        <w:t>W</w:t>
      </w:r>
      <w:r w:rsidR="00F23CFE">
        <w:t xml:space="preserve">e will not deliver </w:t>
      </w:r>
      <w:r w:rsidR="00393234">
        <w:t>levelling</w:t>
      </w:r>
      <w:r w:rsidR="00F23CFE">
        <w:t xml:space="preserve"> </w:t>
      </w:r>
      <w:r>
        <w:t xml:space="preserve">up </w:t>
      </w:r>
      <w:r w:rsidR="00F23CFE">
        <w:t xml:space="preserve">unless we tackle </w:t>
      </w:r>
      <w:r w:rsidR="00393234">
        <w:t>th</w:t>
      </w:r>
      <w:r>
        <w:t xml:space="preserve">ose </w:t>
      </w:r>
      <w:r w:rsidR="00F23CFE">
        <w:t xml:space="preserve">inequalities </w:t>
      </w:r>
      <w:r>
        <w:t xml:space="preserve">that </w:t>
      </w:r>
      <w:r w:rsidR="00F23CFE">
        <w:t>hold people back</w:t>
      </w:r>
      <w:r>
        <w:t xml:space="preserve">, whether it is their gender, </w:t>
      </w:r>
      <w:r w:rsidR="004514F7">
        <w:t xml:space="preserve">their </w:t>
      </w:r>
      <w:r>
        <w:t xml:space="preserve">sexuality, </w:t>
      </w:r>
      <w:r w:rsidR="004514F7">
        <w:t xml:space="preserve">their </w:t>
      </w:r>
      <w:r>
        <w:t>race, the place where they are growing up or their background</w:t>
      </w:r>
      <w:r w:rsidR="00F23CFE">
        <w:t>.</w:t>
      </w:r>
      <w:r>
        <w:t xml:space="preserve"> </w:t>
      </w:r>
      <w:r w:rsidR="00F23CFE">
        <w:t>All these issues are crucial</w:t>
      </w:r>
      <w:r>
        <w:t xml:space="preserve"> and they are complex</w:t>
      </w:r>
      <w:r w:rsidR="00F23CFE">
        <w:t>.</w:t>
      </w:r>
    </w:p>
    <w:p w:rsidR="0042413E" w:rsidP="000B7B9C">
      <w:pPr>
        <w:pStyle w:val="Answer"/>
      </w:pPr>
      <w:r>
        <w:t xml:space="preserve">If the </w:t>
      </w:r>
      <w:r w:rsidR="00CC319C">
        <w:t>E</w:t>
      </w:r>
      <w:r>
        <w:t xml:space="preserve">qualities </w:t>
      </w:r>
      <w:r w:rsidR="00CC319C">
        <w:t>H</w:t>
      </w:r>
      <w:r>
        <w:t xml:space="preserve">ub </w:t>
      </w:r>
      <w:r w:rsidR="00CC319C">
        <w:t xml:space="preserve">and the Cabinet Office </w:t>
      </w:r>
      <w:r w:rsidR="004514F7">
        <w:t>are</w:t>
      </w:r>
      <w:r w:rsidR="00CC319C">
        <w:t xml:space="preserve"> going to have impact on this across Government, </w:t>
      </w:r>
      <w:r w:rsidR="004514F7">
        <w:t>they</w:t>
      </w:r>
      <w:r>
        <w:t xml:space="preserve"> need to have a clear architecture of these levelling</w:t>
      </w:r>
      <w:r w:rsidR="004514F7">
        <w:t>-</w:t>
      </w:r>
      <w:r>
        <w:t>up goals that can break down that broader problem</w:t>
      </w:r>
      <w:r w:rsidR="004514F7">
        <w:t>,</w:t>
      </w:r>
      <w:r>
        <w:t xml:space="preserve"> and </w:t>
      </w:r>
      <w:r w:rsidR="00CC319C">
        <w:t xml:space="preserve">then </w:t>
      </w:r>
      <w:r>
        <w:t xml:space="preserve">understand </w:t>
      </w:r>
      <w:r w:rsidR="00CC319C">
        <w:t xml:space="preserve">the component parts of it that </w:t>
      </w:r>
      <w:r w:rsidR="004514F7">
        <w:t>they</w:t>
      </w:r>
      <w:r w:rsidR="00CC319C">
        <w:t xml:space="preserve"> need to take action on. The big risk is that you end up with a fragmented approach and a series of ad hoc programmes, </w:t>
      </w:r>
      <w:r w:rsidR="004514F7">
        <w:t xml:space="preserve">which </w:t>
      </w:r>
      <w:r w:rsidR="00CC319C">
        <w:t xml:space="preserve">do not fit together as a whole. </w:t>
      </w:r>
      <w:r w:rsidR="004514F7">
        <w:t xml:space="preserve">That </w:t>
      </w:r>
      <w:r w:rsidR="00CC319C">
        <w:t>whole</w:t>
      </w:r>
      <w:r w:rsidR="004514F7">
        <w:noBreakHyphen/>
      </w:r>
      <w:r w:rsidR="00CC319C">
        <w:t xml:space="preserve">system change is going to be the best way </w:t>
      </w:r>
      <w:r w:rsidR="004514F7">
        <w:t xml:space="preserve">that </w:t>
      </w:r>
      <w:r w:rsidR="00CC319C">
        <w:t>we can tackle the inequalities we all want to see addressed.</w:t>
      </w:r>
    </w:p>
    <w:p w:rsidR="00B745C0" w:rsidP="000B7B9C">
      <w:pPr>
        <w:pStyle w:val="Question"/>
      </w:pPr>
      <w:sdt>
        <w:sdtPr>
          <w:alias w:val="Member"/>
          <w:tag w:val="&lt;Member mnisId='4824' dodsId=''&gt;"/>
          <w:id w:val="1267737683"/>
          <w:placeholder>
            <w:docPart w:val="DefaultPlaceholder_-1854013440"/>
          </w:placeholder>
          <w:richText/>
        </w:sdtPr>
        <w:sdtContent>
          <w:r w:rsidRPr="004F1162" w:rsidR="0042413E">
            <w:rPr>
              <w:b/>
            </w:rPr>
            <w:t>Kim Johnson:</w:t>
          </w:r>
        </w:sdtContent>
      </w:sdt>
      <w:r w:rsidR="0042413E">
        <w:t xml:space="preserve"> You are quite right</w:t>
      </w:r>
      <w:r w:rsidR="00CC319C">
        <w:t xml:space="preserve">: </w:t>
      </w:r>
      <w:r w:rsidR="0042413E">
        <w:t xml:space="preserve">actions </w:t>
      </w:r>
      <w:r w:rsidR="00CC319C">
        <w:t xml:space="preserve">sometimes </w:t>
      </w:r>
      <w:r w:rsidR="0042413E">
        <w:t>speak louder than words.</w:t>
      </w:r>
      <w:r w:rsidR="004F1162">
        <w:t xml:space="preserve"> Some stak</w:t>
      </w:r>
      <w:r w:rsidR="00CC319C">
        <w:t xml:space="preserve">eholders </w:t>
      </w:r>
      <w:r w:rsidR="004F1162">
        <w:t>note the lack of clear rationale for including some equality issues</w:t>
      </w:r>
      <w:r w:rsidR="004514F7">
        <w:t>,</w:t>
      </w:r>
      <w:r w:rsidR="00CC319C">
        <w:t xml:space="preserve"> such as</w:t>
      </w:r>
      <w:r w:rsidR="004F1162">
        <w:t xml:space="preserve"> women</w:t>
      </w:r>
      <w:r w:rsidR="00F20C12">
        <w:t>’</w:t>
      </w:r>
      <w:r w:rsidR="004F1162">
        <w:t>s equality</w:t>
      </w:r>
      <w:r w:rsidR="00CC319C">
        <w:t xml:space="preserve"> and </w:t>
      </w:r>
      <w:r w:rsidR="004F1162">
        <w:t>LGBT issues</w:t>
      </w:r>
      <w:r w:rsidR="004514F7">
        <w:t>,</w:t>
      </w:r>
      <w:r w:rsidR="00CC319C">
        <w:t xml:space="preserve"> </w:t>
      </w:r>
      <w:r w:rsidR="004F1162">
        <w:t>in the Equality Hub</w:t>
      </w:r>
      <w:r w:rsidR="00F20C12">
        <w:t>’</w:t>
      </w:r>
      <w:r w:rsidR="004F1162">
        <w:t>s remit but omitting others.</w:t>
      </w:r>
      <w:r w:rsidR="00CC319C">
        <w:t xml:space="preserve"> Tansy, can you let us know what you think on that point?</w:t>
      </w:r>
    </w:p>
    <w:p w:rsidR="00F51010" w:rsidP="000B7B9C">
      <w:pPr>
        <w:pStyle w:val="Answer"/>
      </w:pPr>
      <w:sdt>
        <w:sdtPr>
          <w:alias w:val="Witness"/>
          <w:id w:val="975879860"/>
          <w:placeholder>
            <w:docPart w:val="DefaultPlaceholder_-1854013440"/>
          </w:placeholder>
          <w:richText/>
        </w:sdtPr>
        <w:sdtContent>
          <w:r w:rsidRPr="00FC7085" w:rsidR="00FC7085">
            <w:rPr>
              <w:b/>
              <w:i/>
            </w:rPr>
            <w:t>Tansy Hutchinson:</w:t>
          </w:r>
          <w:r w:rsidRPr="004F1162" w:rsidR="004F1162">
            <w:rPr>
              <w:b/>
            </w:rPr>
            <w:t xml:space="preserve"> </w:t>
          </w:r>
        </w:sdtContent>
      </w:sdt>
      <w:r w:rsidR="004F1162">
        <w:t xml:space="preserve">I agree with that as an </w:t>
      </w:r>
      <w:r w:rsidR="00393234">
        <w:t>assessment</w:t>
      </w:r>
      <w:r w:rsidR="004F1162">
        <w:t xml:space="preserve">. The way the </w:t>
      </w:r>
      <w:r w:rsidR="00393234">
        <w:t>Equality</w:t>
      </w:r>
      <w:r w:rsidR="004F1162">
        <w:t xml:space="preserve"> Hub came about seem</w:t>
      </w:r>
      <w:r w:rsidR="00CC319C">
        <w:t>ed to have been</w:t>
      </w:r>
      <w:r w:rsidR="004F1162">
        <w:t xml:space="preserve"> somewhat fragmented</w:t>
      </w:r>
      <w:r w:rsidR="00CC319C">
        <w:t xml:space="preserve">, and that is playing out in practice. </w:t>
      </w:r>
      <w:r w:rsidR="004F1162">
        <w:t xml:space="preserve">I imagine that the ultimate aim </w:t>
      </w:r>
      <w:r w:rsidR="003E3DA5">
        <w:t xml:space="preserve">will </w:t>
      </w:r>
      <w:r w:rsidR="004F1162">
        <w:t xml:space="preserve">be </w:t>
      </w:r>
      <w:r w:rsidR="003E3DA5">
        <w:t xml:space="preserve">that </w:t>
      </w:r>
      <w:r w:rsidR="004F1162">
        <w:t xml:space="preserve">there is a more coherent system, but </w:t>
      </w:r>
      <w:r w:rsidR="003E3DA5">
        <w:t xml:space="preserve">as far as I can tell </w:t>
      </w:r>
      <w:r w:rsidR="004F1162">
        <w:t xml:space="preserve">that does </w:t>
      </w:r>
      <w:r w:rsidR="00393234">
        <w:t>not</w:t>
      </w:r>
      <w:r w:rsidR="004F1162">
        <w:t xml:space="preserve"> </w:t>
      </w:r>
      <w:r w:rsidR="003E3DA5">
        <w:t xml:space="preserve">yet </w:t>
      </w:r>
      <w:r w:rsidR="004F1162">
        <w:t xml:space="preserve">seem to include any </w:t>
      </w:r>
      <w:r w:rsidR="003E3DA5">
        <w:t xml:space="preserve">aims to embrace the </w:t>
      </w:r>
      <w:r w:rsidR="004F1162">
        <w:t xml:space="preserve">other groups </w:t>
      </w:r>
      <w:r w:rsidR="00D153BE">
        <w:t>that</w:t>
      </w:r>
      <w:r w:rsidR="004F1162">
        <w:t xml:space="preserve"> sit elsewhere</w:t>
      </w:r>
      <w:r w:rsidR="00E764A3">
        <w:t xml:space="preserve">. </w:t>
      </w:r>
      <w:r w:rsidR="003E3DA5">
        <w:t xml:space="preserve">We can see it with work around age discrimination, where the focus </w:t>
      </w:r>
      <w:r w:rsidR="00393234">
        <w:t>remains</w:t>
      </w:r>
      <w:r w:rsidR="00E764A3">
        <w:t xml:space="preserve"> </w:t>
      </w:r>
      <w:r w:rsidR="003E3DA5">
        <w:t xml:space="preserve">within the </w:t>
      </w:r>
      <w:r w:rsidR="0023232D">
        <w:t>Department</w:t>
      </w:r>
      <w:r w:rsidR="003E3DA5">
        <w:t xml:space="preserve"> for Work and Pensions</w:t>
      </w:r>
      <w:r w:rsidR="00D153BE">
        <w:t>.</w:t>
      </w:r>
      <w:r w:rsidR="003E3DA5">
        <w:t xml:space="preserve"> </w:t>
      </w:r>
      <w:r w:rsidR="00D153BE">
        <w:t xml:space="preserve">It </w:t>
      </w:r>
      <w:r w:rsidR="003E3DA5">
        <w:t xml:space="preserve">remains on workers. It remains </w:t>
      </w:r>
      <w:r w:rsidR="00D153BE">
        <w:t>on</w:t>
      </w:r>
      <w:r w:rsidR="00E764A3">
        <w:t xml:space="preserve"> employee programmes and suchlike</w:t>
      </w:r>
      <w:r w:rsidR="00D153BE">
        <w:t>,</w:t>
      </w:r>
      <w:r w:rsidR="003E3DA5">
        <w:t xml:space="preserve"> rather than ageism and age discrimination, which are underpinning the disadvantages that that group face</w:t>
      </w:r>
      <w:r w:rsidR="00D153BE">
        <w:t>s</w:t>
      </w:r>
      <w:r w:rsidR="003E3DA5">
        <w:t xml:space="preserve">. </w:t>
      </w:r>
      <w:r w:rsidR="00E764A3">
        <w:t xml:space="preserve">The only place we can see it within the Equality Hub </w:t>
      </w:r>
      <w:r w:rsidR="003E3DA5">
        <w:t xml:space="preserve">is under the legislation, and </w:t>
      </w:r>
      <w:r w:rsidR="00E764A3">
        <w:t>that is a fairly narro</w:t>
      </w:r>
      <w:r w:rsidR="003E3DA5">
        <w:t xml:space="preserve">wly drawn </w:t>
      </w:r>
      <w:r w:rsidR="00E764A3">
        <w:t>role.</w:t>
      </w:r>
      <w:r>
        <w:t xml:space="preserve"> </w:t>
      </w:r>
      <w:r w:rsidR="003E3DA5">
        <w:t>At the moment</w:t>
      </w:r>
      <w:r w:rsidR="00D153BE">
        <w:t>,</w:t>
      </w:r>
      <w:r w:rsidR="003E3DA5">
        <w:t xml:space="preserve"> </w:t>
      </w:r>
      <w:r w:rsidR="00E764A3">
        <w:t>it is quite fragmented.</w:t>
      </w:r>
    </w:p>
    <w:p w:rsidR="00F51010" w:rsidP="000B7B9C">
      <w:pPr>
        <w:pStyle w:val="Answer"/>
      </w:pPr>
      <w:r>
        <w:t xml:space="preserve">With </w:t>
      </w:r>
      <w:r w:rsidR="00E764A3">
        <w:t xml:space="preserve">the new </w:t>
      </w:r>
      <w:r>
        <w:t>departmental</w:t>
      </w:r>
      <w:r w:rsidR="00E764A3">
        <w:t xml:space="preserve"> plan</w:t>
      </w:r>
      <w:r>
        <w:t>, I would like to see</w:t>
      </w:r>
      <w:r w:rsidR="003E3DA5">
        <w:t xml:space="preserve"> </w:t>
      </w:r>
      <w:r w:rsidR="00E764A3">
        <w:t xml:space="preserve">a coherent vision for what the </w:t>
      </w:r>
      <w:r w:rsidR="00CC319C">
        <w:t xml:space="preserve">Equality Hub </w:t>
      </w:r>
      <w:r w:rsidR="00E764A3">
        <w:t xml:space="preserve">wants to achieve and </w:t>
      </w:r>
      <w:r w:rsidR="009D16C6">
        <w:t xml:space="preserve">do. </w:t>
      </w:r>
      <w:r>
        <w:t>I would like to see that include those other groups that are talked about</w:t>
      </w:r>
      <w:r>
        <w:t>.</w:t>
      </w:r>
      <w:r>
        <w:t xml:space="preserve"> </w:t>
      </w:r>
      <w:r>
        <w:t xml:space="preserve">As </w:t>
      </w:r>
      <w:r>
        <w:t>a minimum</w:t>
      </w:r>
      <w:r>
        <w:t>,</w:t>
      </w:r>
      <w:r>
        <w:t xml:space="preserve"> w</w:t>
      </w:r>
      <w:r w:rsidR="009D16C6">
        <w:t xml:space="preserve">e should be starting with those under the Equality Act, but that is a minimum. </w:t>
      </w:r>
      <w:r>
        <w:t>The role of the Equality Hub needs to be about looking at issues of discrimination, disadvantage and inequality</w:t>
      </w:r>
      <w:r>
        <w:t>,</w:t>
      </w:r>
      <w:r>
        <w:t xml:space="preserve"> and how </w:t>
      </w:r>
      <w:r w:rsidR="00BD25E4">
        <w:t xml:space="preserve">they </w:t>
      </w:r>
      <w:r>
        <w:t xml:space="preserve">can be tackled, in terms of </w:t>
      </w:r>
      <w:r>
        <w:t xml:space="preserve">not just </w:t>
      </w:r>
      <w:r>
        <w:t xml:space="preserve">the individual protected characteristics and </w:t>
      </w:r>
      <w:r w:rsidR="00BD25E4">
        <w:t>the</w:t>
      </w:r>
      <w:r>
        <w:t xml:space="preserve"> </w:t>
      </w:r>
      <w:r w:rsidR="009D16C6">
        <w:t>direct discrimination model</w:t>
      </w:r>
      <w:r>
        <w:t xml:space="preserve"> that we see in the Equality Act</w:t>
      </w:r>
      <w:r w:rsidR="009D16C6">
        <w:t xml:space="preserve">, </w:t>
      </w:r>
      <w:r>
        <w:t xml:space="preserve">but </w:t>
      </w:r>
      <w:r w:rsidR="00BD25E4">
        <w:t>where those inequalities</w:t>
      </w:r>
      <w:r w:rsidRPr="00D153BE" w:rsidR="00BD25E4">
        <w:t xml:space="preserve"> </w:t>
      </w:r>
      <w:r w:rsidR="00BD25E4">
        <w:t xml:space="preserve">are </w:t>
      </w:r>
      <w:r>
        <w:t>at a social level</w:t>
      </w:r>
      <w:r>
        <w:t>.</w:t>
      </w:r>
    </w:p>
    <w:p w:rsidR="001E24E7" w:rsidP="000B7B9C">
      <w:pPr>
        <w:pStyle w:val="Answer"/>
      </w:pPr>
      <w:r>
        <w:t xml:space="preserve">That is where the opportunity comes in of having the </w:t>
      </w:r>
      <w:r w:rsidR="00393234">
        <w:t>Social</w:t>
      </w:r>
      <w:r>
        <w:t xml:space="preserve"> Mobility Commission</w:t>
      </w:r>
      <w:r w:rsidR="00F51010">
        <w:t xml:space="preserve"> and bringing in socioeconomic disadvantage</w:t>
      </w:r>
      <w:r>
        <w:t xml:space="preserve">, because you can then have </w:t>
      </w:r>
      <w:r w:rsidR="006432A8">
        <w:t>action</w:t>
      </w:r>
      <w:r w:rsidR="00F51010">
        <w:t xml:space="preserve">s </w:t>
      </w:r>
      <w:r w:rsidR="006432A8">
        <w:t>that look at the realit</w:t>
      </w:r>
      <w:r w:rsidR="00F51010">
        <w:t xml:space="preserve">ies </w:t>
      </w:r>
      <w:r w:rsidR="006432A8">
        <w:t>of people</w:t>
      </w:r>
      <w:r w:rsidR="00F20C12">
        <w:t>’</w:t>
      </w:r>
      <w:r w:rsidR="006432A8">
        <w:t xml:space="preserve">s lives. </w:t>
      </w:r>
      <w:r w:rsidR="00F51010">
        <w:t>To do that</w:t>
      </w:r>
      <w:r w:rsidR="007374DF">
        <w:t>,</w:t>
      </w:r>
      <w:r w:rsidR="00F51010">
        <w:t xml:space="preserve"> </w:t>
      </w:r>
      <w:r>
        <w:t xml:space="preserve">not only do </w:t>
      </w:r>
      <w:r w:rsidR="00F51010">
        <w:t xml:space="preserve">you need that </w:t>
      </w:r>
      <w:r w:rsidR="0059043A">
        <w:t>inclusion</w:t>
      </w:r>
      <w:r w:rsidR="00F51010">
        <w:t xml:space="preserve"> of </w:t>
      </w:r>
      <w:r w:rsidR="00741639">
        <w:t>the broad sector</w:t>
      </w:r>
      <w:r w:rsidR="007374DF">
        <w:t xml:space="preserve"> in a</w:t>
      </w:r>
      <w:r w:rsidR="00741639">
        <w:t xml:space="preserve"> pan</w:t>
      </w:r>
      <w:r w:rsidR="00741639">
        <w:noBreakHyphen/>
        <w:t>equalities approach</w:t>
      </w:r>
      <w:r w:rsidR="007374DF">
        <w:t>,</w:t>
      </w:r>
      <w:r w:rsidR="00741639">
        <w:t xml:space="preserve"> rather than e</w:t>
      </w:r>
      <w:r w:rsidR="006432A8">
        <w:t>ach siloed issue having its own particular project</w:t>
      </w:r>
      <w:r>
        <w:t>, but</w:t>
      </w:r>
      <w:r w:rsidR="006432A8">
        <w:t xml:space="preserve"> </w:t>
      </w:r>
      <w:r>
        <w:t xml:space="preserve">you </w:t>
      </w:r>
      <w:r w:rsidR="00741639">
        <w:t xml:space="preserve">need more overarching objectives around that and more overarching outcomes that are being met. </w:t>
      </w:r>
    </w:p>
    <w:p w:rsidR="00BC116F" w:rsidP="000B7B9C">
      <w:pPr>
        <w:pStyle w:val="Answer"/>
      </w:pPr>
      <w:r>
        <w:t>T</w:t>
      </w:r>
      <w:r w:rsidR="006432A8">
        <w:t xml:space="preserve">hey need to be placed in strategic positions within Government. </w:t>
      </w:r>
      <w:r w:rsidR="004526B9">
        <w:t>W</w:t>
      </w:r>
      <w:r w:rsidR="006432A8">
        <w:t xml:space="preserve">e need that to be </w:t>
      </w:r>
      <w:r w:rsidR="00393234">
        <w:t>happening</w:t>
      </w:r>
      <w:r w:rsidR="006432A8">
        <w:t xml:space="preserve"> at </w:t>
      </w:r>
      <w:r w:rsidR="001E24E7">
        <w:t>the</w:t>
      </w:r>
      <w:r w:rsidR="006432A8">
        <w:t xml:space="preserve"> level </w:t>
      </w:r>
      <w:r w:rsidR="004526B9">
        <w:t xml:space="preserve">of </w:t>
      </w:r>
      <w:r w:rsidR="006432A8">
        <w:t xml:space="preserve">the </w:t>
      </w:r>
      <w:r w:rsidR="001E24E7">
        <w:t>Budget</w:t>
      </w:r>
      <w:r w:rsidR="006432A8">
        <w:t xml:space="preserve">. </w:t>
      </w:r>
      <w:r w:rsidR="004526B9">
        <w:t xml:space="preserve">We need </w:t>
      </w:r>
      <w:r w:rsidR="001E24E7">
        <w:t>i</w:t>
      </w:r>
      <w:r w:rsidR="004526B9">
        <w:t>t to be happening</w:t>
      </w:r>
      <w:r w:rsidR="001E24E7">
        <w:t>,</w:t>
      </w:r>
      <w:r w:rsidR="004526B9">
        <w:t xml:space="preserve"> critically at the moment</w:t>
      </w:r>
      <w:r w:rsidR="001E24E7">
        <w:t>,</w:t>
      </w:r>
      <w:r w:rsidR="004526B9">
        <w:t xml:space="preserve"> in terms of </w:t>
      </w:r>
      <w:r w:rsidR="005162A4">
        <w:t xml:space="preserve">planning for disaster </w:t>
      </w:r>
      <w:r w:rsidR="006432A8">
        <w:t>response</w:t>
      </w:r>
      <w:r w:rsidR="001E24E7">
        <w:t>s.</w:t>
      </w:r>
      <w:r w:rsidR="0072224C">
        <w:t xml:space="preserve"> </w:t>
      </w:r>
      <w:r w:rsidR="001E24E7">
        <w:t>The national risk register</w:t>
      </w:r>
      <w:r w:rsidR="006432A8">
        <w:t xml:space="preserve"> ironically sits in the Cabinet Office</w:t>
      </w:r>
      <w:r w:rsidR="005162A4">
        <w:t xml:space="preserve">, but we have seen </w:t>
      </w:r>
      <w:r w:rsidR="0072224C">
        <w:t>no role of the equality unit within that</w:t>
      </w:r>
      <w:r w:rsidR="006432A8">
        <w:t>.</w:t>
      </w:r>
      <w:r>
        <w:t xml:space="preserve"> </w:t>
      </w:r>
      <w:r w:rsidR="006432A8">
        <w:t>To achieve that</w:t>
      </w:r>
      <w:r w:rsidR="001E24E7">
        <w:t>,</w:t>
      </w:r>
      <w:r w:rsidR="006432A8">
        <w:t xml:space="preserve"> it needs to be more than just the sum of its parts, and when those parts are incomplete </w:t>
      </w:r>
      <w:r w:rsidR="00B6107E">
        <w:t>it is going to have real difficult</w:t>
      </w:r>
      <w:r w:rsidR="001E24E7">
        <w:t>y</w:t>
      </w:r>
      <w:r w:rsidR="00B6107E">
        <w:t xml:space="preserve"> getting there.</w:t>
      </w:r>
    </w:p>
    <w:p w:rsidR="001E24E7" w:rsidP="000B7B9C">
      <w:pPr>
        <w:pStyle w:val="Answer"/>
      </w:pPr>
      <w:r>
        <w:t xml:space="preserve">To </w:t>
      </w:r>
      <w:r w:rsidR="00BC116F">
        <w:t xml:space="preserve">come back on the point about what we want </w:t>
      </w:r>
      <w:r w:rsidR="00963CD2">
        <w:t xml:space="preserve">to </w:t>
      </w:r>
      <w:r w:rsidR="003F7420">
        <w:t>achieve</w:t>
      </w:r>
      <w:r>
        <w:t>,</w:t>
      </w:r>
      <w:r w:rsidR="00BC116F">
        <w:t xml:space="preserve"> we have to keep that goal in mind. I</w:t>
      </w:r>
      <w:r w:rsidR="006432A8">
        <w:t xml:space="preserve">t </w:t>
      </w:r>
      <w:r w:rsidR="00F64224">
        <w:t>is about social change. It is about looking at society</w:t>
      </w:r>
      <w:r w:rsidR="00963CD2">
        <w:t xml:space="preserve">, looking at </w:t>
      </w:r>
      <w:r w:rsidR="00F64224">
        <w:t xml:space="preserve">where the </w:t>
      </w:r>
      <w:r>
        <w:t>in</w:t>
      </w:r>
      <w:r w:rsidR="00F64224">
        <w:t>equalities are</w:t>
      </w:r>
      <w:r w:rsidR="00963CD2">
        <w:t>, using data, using evidence, w</w:t>
      </w:r>
      <w:r w:rsidR="00F64224">
        <w:t xml:space="preserve">orking with civil society </w:t>
      </w:r>
      <w:r w:rsidR="00963CD2">
        <w:t xml:space="preserve">to identify those priorities, </w:t>
      </w:r>
      <w:r w:rsidR="00F64224">
        <w:t>and coming up with effective action</w:t>
      </w:r>
      <w:r w:rsidR="00963CD2">
        <w:t xml:space="preserve"> to deal with them</w:t>
      </w:r>
      <w:r w:rsidR="00F64224">
        <w:t xml:space="preserve">. </w:t>
      </w:r>
      <w:r>
        <w:t xml:space="preserve">For </w:t>
      </w:r>
      <w:r w:rsidR="00963CD2">
        <w:t>example</w:t>
      </w:r>
      <w:r>
        <w:t>,</w:t>
      </w:r>
      <w:r w:rsidR="00963CD2">
        <w:t xml:space="preserve"> </w:t>
      </w:r>
      <w:r w:rsidR="00F64224">
        <w:t xml:space="preserve">I recently </w:t>
      </w:r>
      <w:r w:rsidR="00B6107E">
        <w:t xml:space="preserve">saw </w:t>
      </w:r>
      <w:r w:rsidR="00F64224">
        <w:t xml:space="preserve">an announcement on the Government </w:t>
      </w:r>
      <w:r>
        <w:t xml:space="preserve">equalities </w:t>
      </w:r>
      <w:r w:rsidR="00F64224">
        <w:t xml:space="preserve">website </w:t>
      </w:r>
      <w:r w:rsidR="00B75874">
        <w:t>about a piece of work</w:t>
      </w:r>
      <w:r>
        <w:t>,</w:t>
      </w:r>
      <w:r w:rsidR="00B75874">
        <w:t xml:space="preserve"> </w:t>
      </w:r>
      <w:r>
        <w:t>which</w:t>
      </w:r>
      <w:r w:rsidR="00B75874">
        <w:t xml:space="preserve"> was significant enough to warrant an announcement with the M</w:t>
      </w:r>
      <w:r w:rsidR="00F64224">
        <w:t>inister</w:t>
      </w:r>
      <w:r w:rsidR="00F20C12">
        <w:t>’</w:t>
      </w:r>
      <w:r w:rsidR="00F64224">
        <w:t>s name attached</w:t>
      </w:r>
      <w:r w:rsidR="00B75874">
        <w:t xml:space="preserve">, </w:t>
      </w:r>
      <w:r w:rsidR="00F64224">
        <w:t xml:space="preserve">around getting flexible working </w:t>
      </w:r>
      <w:r w:rsidR="00393234">
        <w:t>advertis</w:t>
      </w:r>
      <w:r w:rsidR="00B75874">
        <w:t xml:space="preserve">ement </w:t>
      </w:r>
      <w:r w:rsidR="00F64224">
        <w:t xml:space="preserve">commitments from a major recruitment website. That feels </w:t>
      </w:r>
      <w:r w:rsidR="00B75874">
        <w:t xml:space="preserve">both </w:t>
      </w:r>
      <w:r w:rsidR="00F64224">
        <w:t xml:space="preserve">useful and </w:t>
      </w:r>
      <w:r w:rsidR="00B75874">
        <w:t xml:space="preserve">a </w:t>
      </w:r>
      <w:r w:rsidR="00F64224">
        <w:t xml:space="preserve">good piece of work, but also </w:t>
      </w:r>
      <w:r w:rsidR="00B75874">
        <w:t xml:space="preserve">quite </w:t>
      </w:r>
      <w:r w:rsidR="00F64224">
        <w:t>unambitious, perhaps</w:t>
      </w:r>
      <w:r w:rsidR="00B75874">
        <w:t xml:space="preserve">. </w:t>
      </w:r>
    </w:p>
    <w:p w:rsidR="00D04969" w:rsidP="000B7B9C">
      <w:pPr>
        <w:pStyle w:val="Answer"/>
      </w:pPr>
      <w:r>
        <w:t>You would like to see an organisation and a Minister that cut across the whole of Government</w:t>
      </w:r>
      <w:r w:rsidR="005C3100">
        <w:t xml:space="preserve">, </w:t>
      </w:r>
      <w:r>
        <w:t xml:space="preserve">perhaps aiming to incorporate that kind of action into the </w:t>
      </w:r>
      <w:r w:rsidR="009A26B3">
        <w:t>industrial strategy</w:t>
      </w:r>
      <w:r w:rsidR="005C3100">
        <w:t xml:space="preserve">, into the funding being provided around the </w:t>
      </w:r>
      <w:r w:rsidR="00EC5231">
        <w:t>levelling-up agenda</w:t>
      </w:r>
      <w:r w:rsidR="005C3100">
        <w:t xml:space="preserve">, </w:t>
      </w:r>
      <w:r w:rsidR="009A26B3">
        <w:t>into</w:t>
      </w:r>
      <w:r w:rsidR="005C3100">
        <w:t xml:space="preserve"> a whole range of different areas</w:t>
      </w:r>
      <w:r w:rsidR="009A26B3">
        <w:t>,</w:t>
      </w:r>
      <w:r w:rsidR="005C3100">
        <w:t xml:space="preserve"> to truly embed</w:t>
      </w:r>
      <w:r w:rsidR="009A26B3">
        <w:t xml:space="preserve"> it</w:t>
      </w:r>
      <w:r w:rsidR="005C3100">
        <w:t xml:space="preserve">. </w:t>
      </w:r>
      <w:r>
        <w:t xml:space="preserve">It is that kind of </w:t>
      </w:r>
      <w:r w:rsidR="00393234">
        <w:t>ambition</w:t>
      </w:r>
      <w:r>
        <w:t xml:space="preserve"> </w:t>
      </w:r>
      <w:r w:rsidR="005C3100">
        <w:t xml:space="preserve">that </w:t>
      </w:r>
      <w:r>
        <w:t>we would like to</w:t>
      </w:r>
      <w:r w:rsidR="005C3100">
        <w:t xml:space="preserve"> see.</w:t>
      </w:r>
    </w:p>
    <w:p w:rsidR="004F1162" w:rsidP="000B7B9C">
      <w:pPr>
        <w:pStyle w:val="Question"/>
      </w:pPr>
      <w:sdt>
        <w:sdtPr>
          <w:alias w:val="Member"/>
          <w:tag w:val="&lt;Member mnisId='4824' dodsId=''&gt;"/>
          <w:id w:val="1575858721"/>
          <w:placeholder>
            <w:docPart w:val="DefaultPlaceholder_-1854013440"/>
          </w:placeholder>
          <w:richText/>
        </w:sdtPr>
        <w:sdtContent>
          <w:r w:rsidRPr="00D04969" w:rsidR="00D04969">
            <w:rPr>
              <w:b/>
            </w:rPr>
            <w:t>Kim Johnson:</w:t>
          </w:r>
        </w:sdtContent>
      </w:sdt>
      <w:r w:rsidR="00D04969">
        <w:t xml:space="preserve"> Is the GEO or Equality Hub equipped to handle complex or balanced rights? What should the GEO</w:t>
      </w:r>
      <w:r w:rsidR="00F20C12">
        <w:t>’</w:t>
      </w:r>
      <w:r w:rsidR="00D04969">
        <w:t xml:space="preserve">s role be in supporting </w:t>
      </w:r>
      <w:r w:rsidR="0023232D">
        <w:t>Department</w:t>
      </w:r>
      <w:r w:rsidR="00D04969">
        <w:t>s when these issues arise, for example those recently experienced at Batley Grammar School?</w:t>
      </w:r>
    </w:p>
    <w:p w:rsidR="008E21E9" w:rsidP="000B7B9C">
      <w:pPr>
        <w:pStyle w:val="Answer"/>
      </w:pPr>
      <w:sdt>
        <w:sdtPr>
          <w:alias w:val="Witness"/>
          <w:id w:val="-1728448761"/>
          <w:placeholder>
            <w:docPart w:val="DefaultPlaceholder_-1854013440"/>
          </w:placeholder>
          <w:richText/>
        </w:sdtPr>
        <w:sdtContent>
          <w:r w:rsidRPr="00FC7085" w:rsidR="00FC7085">
            <w:rPr>
              <w:b/>
              <w:i/>
            </w:rPr>
            <w:t>Justine Greening:</w:t>
          </w:r>
          <w:r w:rsidRPr="00D04969" w:rsidR="00D04969">
            <w:rPr>
              <w:b/>
            </w:rPr>
            <w:t xml:space="preserve"> </w:t>
          </w:r>
        </w:sdtContent>
      </w:sdt>
      <w:r w:rsidR="00D04969">
        <w:t>One of the challenges is that it is complex</w:t>
      </w:r>
      <w:r w:rsidR="009A26B3">
        <w:t>,</w:t>
      </w:r>
      <w:r w:rsidR="00D04969">
        <w:t xml:space="preserve"> as an agenda, and therefore the danger is </w:t>
      </w:r>
      <w:r w:rsidR="00F20061">
        <w:t xml:space="preserve">that </w:t>
      </w:r>
      <w:r w:rsidR="00D04969">
        <w:t>you end up tackling</w:t>
      </w:r>
      <w:r w:rsidR="00F20061">
        <w:t xml:space="preserve"> these discrete elements of it</w:t>
      </w:r>
      <w:r w:rsidR="00D04969">
        <w:t xml:space="preserve">. </w:t>
      </w:r>
      <w:r w:rsidR="00F20061">
        <w:t xml:space="preserve">As Tansy alludes to, the </w:t>
      </w:r>
      <w:r w:rsidR="00D04969">
        <w:t xml:space="preserve">danger is </w:t>
      </w:r>
      <w:r w:rsidR="00F20061">
        <w:t xml:space="preserve">that </w:t>
      </w:r>
      <w:r w:rsidR="00D04969">
        <w:t xml:space="preserve">you </w:t>
      </w:r>
      <w:r w:rsidR="00F20061">
        <w:t xml:space="preserve">just </w:t>
      </w:r>
      <w:r w:rsidR="00D04969">
        <w:t xml:space="preserve">do one small bit of the challenge and miss the bigger picture. If you </w:t>
      </w:r>
      <w:r w:rsidR="0059043A">
        <w:t>really</w:t>
      </w:r>
      <w:r w:rsidR="00F20061">
        <w:t xml:space="preserve"> </w:t>
      </w:r>
      <w:r w:rsidR="00D04969">
        <w:t>want to get societal change</w:t>
      </w:r>
      <w:r w:rsidR="0023155F">
        <w:t xml:space="preserve">, </w:t>
      </w:r>
      <w:r w:rsidR="00F20061">
        <w:t>which is effectively what we are talking about</w:t>
      </w:r>
      <w:r w:rsidR="0023155F">
        <w:t xml:space="preserve">, </w:t>
      </w:r>
      <w:r w:rsidR="00D04969">
        <w:t>and create a fairer version of Britain</w:t>
      </w:r>
      <w:r>
        <w:t>,</w:t>
      </w:r>
      <w:r w:rsidR="00D04969">
        <w:t xml:space="preserve"> you need </w:t>
      </w:r>
      <w:r w:rsidR="0099583A">
        <w:t xml:space="preserve">to have </w:t>
      </w:r>
      <w:r w:rsidR="00D04969">
        <w:t>more of a system change.</w:t>
      </w:r>
      <w:r w:rsidR="0099583A">
        <w:t xml:space="preserve"> The reason my answer to an </w:t>
      </w:r>
      <w:r w:rsidR="0059043A">
        <w:t>earlier</w:t>
      </w:r>
      <w:r w:rsidR="0099583A">
        <w:t xml:space="preserve"> question was that this </w:t>
      </w:r>
      <w:r w:rsidR="00D04969">
        <w:t>needs to be own</w:t>
      </w:r>
      <w:r w:rsidR="0099583A">
        <w:t xml:space="preserve">ed </w:t>
      </w:r>
      <w:r w:rsidR="00D04969">
        <w:t xml:space="preserve">by Cabinet more than a Cabinet </w:t>
      </w:r>
      <w:r>
        <w:t>sub</w:t>
      </w:r>
      <w:r>
        <w:noBreakHyphen/>
      </w:r>
      <w:r w:rsidR="0099583A">
        <w:t>c</w:t>
      </w:r>
      <w:r w:rsidR="00D04969">
        <w:t xml:space="preserve">ommittee </w:t>
      </w:r>
      <w:r w:rsidR="0099583A">
        <w:t xml:space="preserve">is </w:t>
      </w:r>
      <w:r>
        <w:t xml:space="preserve">that </w:t>
      </w:r>
      <w:r w:rsidR="0059043A">
        <w:t>there</w:t>
      </w:r>
      <w:r w:rsidR="009958DA">
        <w:t xml:space="preserve"> is </w:t>
      </w:r>
      <w:r>
        <w:t>always</w:t>
      </w:r>
      <w:r w:rsidR="009958DA">
        <w:t xml:space="preserve"> a danger that a </w:t>
      </w:r>
      <w:r w:rsidR="00D04969">
        <w:t xml:space="preserve">smaller team, which is what the Equalities Hub and GEO </w:t>
      </w:r>
      <w:r w:rsidR="009958DA">
        <w:t xml:space="preserve">are, </w:t>
      </w:r>
      <w:r w:rsidR="00D04969">
        <w:t>will not have that heft</w:t>
      </w:r>
      <w:r w:rsidR="009958DA">
        <w:t xml:space="preserve"> to be able to drive change across Government. </w:t>
      </w:r>
    </w:p>
    <w:p w:rsidR="00D04969" w:rsidP="000B7B9C">
      <w:pPr>
        <w:pStyle w:val="Answer"/>
      </w:pPr>
      <w:r>
        <w:t>There need</w:t>
      </w:r>
      <w:r w:rsidR="008E21E9">
        <w:t>s</w:t>
      </w:r>
      <w:r>
        <w:t xml:space="preserve"> to be </w:t>
      </w:r>
      <w:r w:rsidR="005C35B0">
        <w:t>consideration</w:t>
      </w:r>
      <w:r>
        <w:t xml:space="preserve"> as to whether you have some</w:t>
      </w:r>
      <w:r w:rsidR="005C35B0">
        <w:t>body at Secretary of State level r</w:t>
      </w:r>
      <w:r w:rsidR="004121DB">
        <w:t xml:space="preserve">esponsible for </w:t>
      </w:r>
      <w:r w:rsidR="00393234">
        <w:t>driving</w:t>
      </w:r>
      <w:r w:rsidR="005A4DC6">
        <w:t xml:space="preserve"> levelling up and equalities </w:t>
      </w:r>
      <w:r w:rsidR="005A4DC6">
        <w:t>across Government, possibly from and through Cabinet Office</w:t>
      </w:r>
      <w:r w:rsidR="008E21E9">
        <w:t>,</w:t>
      </w:r>
      <w:r w:rsidR="005A4DC6">
        <w:t xml:space="preserve"> i</w:t>
      </w:r>
      <w:r w:rsidR="00393234">
        <w:t>f</w:t>
      </w:r>
      <w:r w:rsidR="004121DB">
        <w:t xml:space="preserve"> that is not going to be something </w:t>
      </w:r>
      <w:r w:rsidR="00393234">
        <w:t>that</w:t>
      </w:r>
      <w:r w:rsidR="004121DB">
        <w:t xml:space="preserve"> </w:t>
      </w:r>
      <w:r w:rsidR="005A4DC6">
        <w:t xml:space="preserve">the </w:t>
      </w:r>
      <w:r w:rsidR="004121DB">
        <w:t>Prime Minister themselves</w:t>
      </w:r>
      <w:r w:rsidRPr="008E21E9" w:rsidR="008E21E9">
        <w:t xml:space="preserve"> </w:t>
      </w:r>
      <w:r w:rsidR="008E21E9">
        <w:t xml:space="preserve">can focus on </w:t>
      </w:r>
      <w:r w:rsidR="004121DB">
        <w:t>day</w:t>
      </w:r>
      <w:r w:rsidR="008E21E9">
        <w:t xml:space="preserve"> </w:t>
      </w:r>
      <w:r w:rsidR="004121DB">
        <w:t>to</w:t>
      </w:r>
      <w:r w:rsidR="008E21E9">
        <w:t xml:space="preserve"> </w:t>
      </w:r>
      <w:r w:rsidR="004121DB">
        <w:t>day</w:t>
      </w:r>
      <w:r w:rsidR="008E21E9">
        <w:t>,</w:t>
      </w:r>
      <w:r w:rsidR="004121DB">
        <w:t xml:space="preserve"> due to other pressures</w:t>
      </w:r>
      <w:r w:rsidR="005A4DC6">
        <w:t>.</w:t>
      </w:r>
    </w:p>
    <w:p w:rsidR="004846E0" w:rsidP="000B7B9C">
      <w:pPr>
        <w:pStyle w:val="Answer"/>
      </w:pPr>
      <w:sdt>
        <w:sdtPr>
          <w:alias w:val="Witness"/>
          <w:id w:val="-500508384"/>
          <w:placeholder>
            <w:docPart w:val="DefaultPlaceholder_-1854013440"/>
          </w:placeholder>
          <w:richText/>
        </w:sdtPr>
        <w:sdtContent>
          <w:r w:rsidRPr="00FC7085" w:rsidR="00FC7085">
            <w:rPr>
              <w:b/>
              <w:i/>
            </w:rPr>
            <w:t>Dr Wyporska:</w:t>
          </w:r>
          <w:r w:rsidRPr="00EB7C91" w:rsidR="00EB7C91">
            <w:rPr>
              <w:b/>
            </w:rPr>
            <w:t xml:space="preserve"> </w:t>
          </w:r>
        </w:sdtContent>
      </w:sdt>
      <w:r w:rsidR="005457C3">
        <w:t xml:space="preserve">To </w:t>
      </w:r>
      <w:r w:rsidR="00D72038">
        <w:t xml:space="preserve">underline the importance of having a </w:t>
      </w:r>
      <w:r w:rsidR="00D200E3">
        <w:t>pan-e</w:t>
      </w:r>
      <w:r w:rsidR="00D72038">
        <w:t>quality and economic approach</w:t>
      </w:r>
      <w:r w:rsidR="00D200E3">
        <w:t>,</w:t>
      </w:r>
      <w:r>
        <w:t xml:space="preserve"> and</w:t>
      </w:r>
      <w:r w:rsidR="00D200E3">
        <w:t xml:space="preserve"> </w:t>
      </w:r>
      <w:r w:rsidR="00D72038">
        <w:t xml:space="preserve">the problem with fragmentation, </w:t>
      </w:r>
      <w:r w:rsidR="00D200E3">
        <w:t>t</w:t>
      </w:r>
      <w:r w:rsidR="00D72038">
        <w:t>he evidence shows that</w:t>
      </w:r>
      <w:r>
        <w:t>,</w:t>
      </w:r>
      <w:r w:rsidR="00D72038">
        <w:t xml:space="preserve"> in countries with high levels of income inequality</w:t>
      </w:r>
      <w:r>
        <w:t>,</w:t>
      </w:r>
      <w:r w:rsidR="00D200E3">
        <w:t xml:space="preserve"> </w:t>
      </w:r>
      <w:r w:rsidR="00D72038">
        <w:t xml:space="preserve">we also have higher levels of </w:t>
      </w:r>
      <w:r w:rsidR="00D200E3">
        <w:t xml:space="preserve">poorer </w:t>
      </w:r>
      <w:r w:rsidR="00D72038">
        <w:t>educational attainment. We have higher levels of violent crime, poor mental health, poor physical health, drug and alcohol addiction</w:t>
      </w:r>
      <w:r w:rsidR="00623028">
        <w:t xml:space="preserve">, and </w:t>
      </w:r>
      <w:r w:rsidR="00D72038">
        <w:t xml:space="preserve">a range of socially determined ills. </w:t>
      </w:r>
      <w:r w:rsidR="00623028">
        <w:t>W</w:t>
      </w:r>
      <w:r w:rsidR="00D72038">
        <w:t>e know that</w:t>
      </w:r>
      <w:r>
        <w:t>,</w:t>
      </w:r>
      <w:r w:rsidR="00D72038">
        <w:t xml:space="preserve"> if we </w:t>
      </w:r>
      <w:r w:rsidR="00623028">
        <w:t xml:space="preserve">do not </w:t>
      </w:r>
      <w:r w:rsidR="00D72038">
        <w:t xml:space="preserve">approach this </w:t>
      </w:r>
      <w:r>
        <w:t xml:space="preserve">by </w:t>
      </w:r>
      <w:r w:rsidR="00D72038">
        <w:t>look</w:t>
      </w:r>
      <w:r>
        <w:t>ing</w:t>
      </w:r>
      <w:r w:rsidR="00D72038">
        <w:t xml:space="preserve"> at the whole of inequality</w:t>
      </w:r>
      <w:r>
        <w:t>,</w:t>
      </w:r>
      <w:r w:rsidR="00D72038">
        <w:t xml:space="preserve"> </w:t>
      </w:r>
      <w:r>
        <w:t xml:space="preserve">at </w:t>
      </w:r>
      <w:r w:rsidR="00D72038">
        <w:t xml:space="preserve">how the different areas intersect and at the economics, we </w:t>
      </w:r>
      <w:r w:rsidR="00623028">
        <w:t>a</w:t>
      </w:r>
      <w:r w:rsidR="00D72038">
        <w:t>re doomed to carry on working in silos.</w:t>
      </w:r>
      <w:r w:rsidR="00623028">
        <w:t xml:space="preserve"> </w:t>
      </w:r>
    </w:p>
    <w:p w:rsidR="00EB7C91" w:rsidP="000B7B9C">
      <w:pPr>
        <w:pStyle w:val="Answer"/>
      </w:pPr>
      <w:r>
        <w:t xml:space="preserve">It </w:t>
      </w:r>
      <w:r w:rsidR="00D72038">
        <w:t>is really welcome</w:t>
      </w:r>
      <w:r>
        <w:t xml:space="preserve"> </w:t>
      </w:r>
      <w:r w:rsidR="00D72038">
        <w:t>to have a much wider and broader approach to look at all those intersections</w:t>
      </w:r>
      <w:r>
        <w:t>, because</w:t>
      </w:r>
      <w:r w:rsidR="004846E0">
        <w:t>,</w:t>
      </w:r>
      <w:r>
        <w:t xml:space="preserve"> as Justine says, this</w:t>
      </w:r>
      <w:r w:rsidR="00D72038">
        <w:t xml:space="preserve"> </w:t>
      </w:r>
      <w:r>
        <w:t xml:space="preserve">is </w:t>
      </w:r>
      <w:r w:rsidR="00D72038">
        <w:t>a complex issue</w:t>
      </w:r>
      <w:r>
        <w:t xml:space="preserve">. We have seen from Covid </w:t>
      </w:r>
      <w:r w:rsidR="00D72038">
        <w:t xml:space="preserve">just how important it is to look not only at </w:t>
      </w:r>
      <w:r>
        <w:t xml:space="preserve">the </w:t>
      </w:r>
      <w:r w:rsidR="00D72038">
        <w:t>health inequalities</w:t>
      </w:r>
      <w:r>
        <w:t xml:space="preserve">, </w:t>
      </w:r>
      <w:r w:rsidR="00D72038">
        <w:t>but the environments in</w:t>
      </w:r>
      <w:r>
        <w:t xml:space="preserve"> </w:t>
      </w:r>
      <w:r w:rsidR="00D72038">
        <w:t xml:space="preserve">which people are </w:t>
      </w:r>
      <w:r w:rsidR="007057AB">
        <w:t xml:space="preserve">living and the </w:t>
      </w:r>
      <w:r w:rsidR="00D72038">
        <w:t>labour market in which they are having to operat</w:t>
      </w:r>
      <w:r w:rsidR="007057AB">
        <w:t>e.</w:t>
      </w:r>
    </w:p>
    <w:p w:rsidR="00EB7C91" w:rsidP="000B7B9C">
      <w:pPr>
        <w:pStyle w:val="Question"/>
      </w:pPr>
      <w:sdt>
        <w:sdtPr>
          <w:alias w:val="Member"/>
          <w:tag w:val="&lt;Member mnisId='4824' dodsId=''&gt;"/>
          <w:id w:val="103543863"/>
          <w:placeholder>
            <w:docPart w:val="DefaultPlaceholder_-1854013440"/>
          </w:placeholder>
          <w:richText/>
        </w:sdtPr>
        <w:sdtContent>
          <w:r w:rsidRPr="00EB7C91">
            <w:rPr>
              <w:b/>
            </w:rPr>
            <w:t>Kim Johnson:</w:t>
          </w:r>
        </w:sdtContent>
      </w:sdt>
      <w:r>
        <w:t xml:space="preserve"> </w:t>
      </w:r>
      <w:r w:rsidR="007057AB">
        <w:t xml:space="preserve">Thank you. That is a very important point. </w:t>
      </w:r>
      <w:r>
        <w:t>Are there lessons to be learned from the GEO</w:t>
      </w:r>
      <w:r w:rsidR="00F20C12">
        <w:t>’</w:t>
      </w:r>
      <w:r>
        <w:t>s handling of the balanced rights involved in Gender Recognition Act reform?</w:t>
      </w:r>
    </w:p>
    <w:p w:rsidR="003430BF" w:rsidP="000B7B9C">
      <w:pPr>
        <w:pStyle w:val="Answer"/>
      </w:pPr>
      <w:sdt>
        <w:sdtPr>
          <w:alias w:val="Witness"/>
          <w:id w:val="-334843391"/>
          <w:placeholder>
            <w:docPart w:val="DefaultPlaceholder_-1854013440"/>
          </w:placeholder>
          <w:richText/>
        </w:sdtPr>
        <w:sdtContent>
          <w:r w:rsidRPr="00FC7085" w:rsidR="00FC7085">
            <w:rPr>
              <w:b/>
              <w:i/>
            </w:rPr>
            <w:t>Tansy Hutchinson:</w:t>
          </w:r>
          <w:r w:rsidRPr="008B1219" w:rsidR="008B1219">
            <w:rPr>
              <w:b/>
            </w:rPr>
            <w:t xml:space="preserve"> </w:t>
          </w:r>
        </w:sdtContent>
      </w:sdt>
      <w:r w:rsidR="008B1219">
        <w:t xml:space="preserve">This </w:t>
      </w:r>
      <w:r w:rsidR="007057AB">
        <w:t xml:space="preserve">is a broader comment </w:t>
      </w:r>
      <w:r w:rsidR="00566C4D">
        <w:t xml:space="preserve">than </w:t>
      </w:r>
      <w:r w:rsidR="007057AB">
        <w:t xml:space="preserve">specifically that, </w:t>
      </w:r>
      <w:r>
        <w:t>on</w:t>
      </w:r>
      <w:r w:rsidR="007057AB">
        <w:t xml:space="preserve"> the point about handling </w:t>
      </w:r>
      <w:r w:rsidR="00566C4D">
        <w:t xml:space="preserve">of </w:t>
      </w:r>
      <w:r w:rsidR="007057AB">
        <w:t xml:space="preserve">potentially controversial issues. </w:t>
      </w:r>
      <w:r w:rsidR="00566C4D">
        <w:t>I</w:t>
      </w:r>
      <w:r w:rsidR="007057AB">
        <w:t>t reiterates this point about why having relationships with civil society</w:t>
      </w:r>
      <w:r>
        <w:t>,</w:t>
      </w:r>
      <w:r w:rsidR="007057AB">
        <w:t xml:space="preserve"> and with those </w:t>
      </w:r>
      <w:r>
        <w:t xml:space="preserve">who are </w:t>
      </w:r>
      <w:r w:rsidR="007057AB">
        <w:t xml:space="preserve">both from and representing </w:t>
      </w:r>
      <w:r w:rsidR="00B46493">
        <w:t xml:space="preserve">the </w:t>
      </w:r>
      <w:r w:rsidR="007057AB">
        <w:t>groups affected by discrimination</w:t>
      </w:r>
      <w:r w:rsidR="00B46493">
        <w:t>, d</w:t>
      </w:r>
      <w:r w:rsidR="007057AB">
        <w:t>isadvantage and inequality</w:t>
      </w:r>
      <w:r>
        <w:t>,</w:t>
      </w:r>
      <w:r w:rsidR="007057AB">
        <w:t xml:space="preserve"> is so important</w:t>
      </w:r>
      <w:r w:rsidR="00B46493">
        <w:t xml:space="preserve">. It </w:t>
      </w:r>
      <w:r w:rsidR="007057AB">
        <w:t>means that</w:t>
      </w:r>
      <w:r>
        <w:t>,</w:t>
      </w:r>
      <w:r w:rsidR="007057AB">
        <w:t xml:space="preserve"> when these kinds of issues arise</w:t>
      </w:r>
      <w:r>
        <w:t>,</w:t>
      </w:r>
      <w:r w:rsidR="00B46493">
        <w:t xml:space="preserve"> and </w:t>
      </w:r>
      <w:r w:rsidR="007057AB">
        <w:t>when balancing and difficult dialogue is needed</w:t>
      </w:r>
      <w:r w:rsidR="00B46493">
        <w:t xml:space="preserve">, </w:t>
      </w:r>
      <w:r w:rsidR="007057AB">
        <w:t>regardless of the issue</w:t>
      </w:r>
      <w:r w:rsidR="00B46493">
        <w:t xml:space="preserve">, </w:t>
      </w:r>
      <w:r w:rsidR="007057AB">
        <w:t xml:space="preserve">there </w:t>
      </w:r>
      <w:r w:rsidR="00B46493">
        <w:t xml:space="preserve">are </w:t>
      </w:r>
      <w:r w:rsidR="007057AB">
        <w:t xml:space="preserve">systems </w:t>
      </w:r>
      <w:r>
        <w:t xml:space="preserve">and </w:t>
      </w:r>
      <w:r w:rsidR="007057AB">
        <w:t>relationships in place</w:t>
      </w:r>
      <w:r>
        <w:t>,</w:t>
      </w:r>
      <w:r w:rsidR="007057AB">
        <w:t xml:space="preserve"> and there </w:t>
      </w:r>
      <w:r w:rsidR="00B46493">
        <w:t xml:space="preserve">is </w:t>
      </w:r>
      <w:r w:rsidR="007057AB">
        <w:t>trust in place</w:t>
      </w:r>
      <w:r>
        <w:t>,</w:t>
      </w:r>
      <w:r w:rsidR="007057AB">
        <w:t xml:space="preserve"> to be able to </w:t>
      </w:r>
      <w:r w:rsidR="00B46493">
        <w:t xml:space="preserve">have </w:t>
      </w:r>
      <w:r w:rsidR="007057AB">
        <w:t>those and take them forward.</w:t>
      </w:r>
      <w:r w:rsidR="00B46493">
        <w:t xml:space="preserve"> </w:t>
      </w:r>
    </w:p>
    <w:p w:rsidR="009A2A8E" w:rsidP="000B7B9C">
      <w:pPr>
        <w:pStyle w:val="Answer"/>
      </w:pPr>
      <w:r>
        <w:t xml:space="preserve">It is </w:t>
      </w:r>
      <w:r w:rsidR="007057AB">
        <w:t>not specifically about the particular issues around gender recognition, but it is a broad</w:t>
      </w:r>
      <w:r>
        <w:t xml:space="preserve">er </w:t>
      </w:r>
      <w:r w:rsidR="007057AB">
        <w:t>lesson</w:t>
      </w:r>
      <w:r>
        <w:t xml:space="preserve">. There is a </w:t>
      </w:r>
      <w:r w:rsidR="007057AB">
        <w:t>real willingness</w:t>
      </w:r>
      <w:r>
        <w:t xml:space="preserve">, </w:t>
      </w:r>
      <w:r w:rsidR="007057AB">
        <w:t xml:space="preserve">certainly </w:t>
      </w:r>
      <w:r w:rsidR="003430BF">
        <w:t>among</w:t>
      </w:r>
      <w:r w:rsidR="007057AB">
        <w:t xml:space="preserve"> officials</w:t>
      </w:r>
      <w:r>
        <w:t xml:space="preserve">, </w:t>
      </w:r>
      <w:r w:rsidR="007057AB">
        <w:t xml:space="preserve">to build and </w:t>
      </w:r>
      <w:r>
        <w:t xml:space="preserve">have </w:t>
      </w:r>
      <w:r w:rsidR="007057AB">
        <w:t>those relationships</w:t>
      </w:r>
      <w:r>
        <w:t xml:space="preserve">. We have </w:t>
      </w:r>
      <w:r w:rsidR="003430BF">
        <w:t>had</w:t>
      </w:r>
      <w:r w:rsidR="007057AB">
        <w:t xml:space="preserve"> a very constructive relationship</w:t>
      </w:r>
      <w:r w:rsidR="003430BF">
        <w:t>,</w:t>
      </w:r>
      <w:r>
        <w:t xml:space="preserve"> </w:t>
      </w:r>
      <w:r w:rsidR="007057AB">
        <w:t xml:space="preserve">both since </w:t>
      </w:r>
      <w:r>
        <w:t xml:space="preserve">I have </w:t>
      </w:r>
      <w:r w:rsidR="007057AB">
        <w:t>been in post and since the creation</w:t>
      </w:r>
      <w:r>
        <w:t xml:space="preserve"> of </w:t>
      </w:r>
      <w:r w:rsidR="007057AB">
        <w:t>the organisation</w:t>
      </w:r>
      <w:r>
        <w:t xml:space="preserve">. That </w:t>
      </w:r>
      <w:r w:rsidR="007057AB">
        <w:t xml:space="preserve">has fallen away </w:t>
      </w:r>
      <w:r w:rsidR="0059211B">
        <w:t xml:space="preserve">at </w:t>
      </w:r>
      <w:r w:rsidR="007057AB">
        <w:t>points throughout time</w:t>
      </w:r>
      <w:r>
        <w:t xml:space="preserve">, </w:t>
      </w:r>
      <w:r w:rsidR="007057AB">
        <w:t xml:space="preserve">and having </w:t>
      </w:r>
      <w:r w:rsidR="0059211B">
        <w:t xml:space="preserve">that </w:t>
      </w:r>
      <w:r w:rsidR="007057AB">
        <w:t>more consistently throughout</w:t>
      </w:r>
      <w:r w:rsidR="003430BF">
        <w:t>,</w:t>
      </w:r>
      <w:r w:rsidR="007057AB">
        <w:t xml:space="preserve"> and as a core </w:t>
      </w:r>
      <w:r w:rsidR="0059211B">
        <w:t xml:space="preserve">aim and </w:t>
      </w:r>
      <w:r w:rsidR="007057AB">
        <w:t xml:space="preserve">function of that </w:t>
      </w:r>
      <w:r w:rsidR="003430BF">
        <w:t>equality unit,</w:t>
      </w:r>
      <w:r w:rsidR="007057AB">
        <w:t xml:space="preserve"> is perhaps </w:t>
      </w:r>
      <w:r w:rsidR="0059211B">
        <w:t>a lesson to be learned.</w:t>
      </w:r>
    </w:p>
    <w:p w:rsidR="008B1219" w:rsidP="000B7B9C">
      <w:pPr>
        <w:pStyle w:val="Question"/>
      </w:pPr>
      <w:sdt>
        <w:sdtPr>
          <w:alias w:val="Member"/>
          <w:tag w:val="&lt;Member mnisId='4663' dodsId='147915'&gt;"/>
          <w:id w:val="233363710"/>
          <w:placeholder>
            <w:docPart w:val="DefaultPlaceholder_-1854013440"/>
          </w:placeholder>
          <w:richText/>
        </w:sdtPr>
        <w:sdtContent>
          <w:r w:rsidRPr="009A2A8E" w:rsidR="009A2A8E">
            <w:rPr>
              <w:b/>
            </w:rPr>
            <w:t>Ben Bradley:</w:t>
          </w:r>
        </w:sdtContent>
      </w:sdt>
      <w:r w:rsidR="009A2A8E">
        <w:t xml:space="preserve"> I wanted to focus on some of the socioeconomic factors</w:t>
      </w:r>
      <w:r w:rsidR="00A93348">
        <w:t xml:space="preserve"> that have been touched on during that first set of questions</w:t>
      </w:r>
      <w:r w:rsidR="009F0D5E">
        <w:t>. This is split into three parts.</w:t>
      </w:r>
      <w:r w:rsidR="00A93348">
        <w:t xml:space="preserve"> I will start with the </w:t>
      </w:r>
      <w:r w:rsidR="009F0D5E">
        <w:t>E</w:t>
      </w:r>
      <w:r w:rsidR="00A93348">
        <w:t>quality Hub</w:t>
      </w:r>
      <w:r w:rsidR="009A2A8E">
        <w:t xml:space="preserve">. </w:t>
      </w:r>
      <w:r w:rsidR="00A93348">
        <w:t>Tansy, y</w:t>
      </w:r>
      <w:r w:rsidR="009A2A8E">
        <w:t>ou mentioned th</w:t>
      </w:r>
      <w:r w:rsidR="00393234">
        <w:t xml:space="preserve">at the </w:t>
      </w:r>
      <w:r w:rsidR="009A2A8E">
        <w:t xml:space="preserve">Social Mobility Commission has recently moved into the </w:t>
      </w:r>
      <w:r w:rsidR="009F0D5E">
        <w:t>hub</w:t>
      </w:r>
      <w:r w:rsidR="009A2A8E">
        <w:t xml:space="preserve">. </w:t>
      </w:r>
      <w:r w:rsidR="00A93348">
        <w:t xml:space="preserve">You talked about wanting to bring in socioeconomic and geographical factors as an important element of that. </w:t>
      </w:r>
      <w:r w:rsidR="009A2A8E">
        <w:t>What are the advantages and disadvantages of that move?</w:t>
      </w:r>
    </w:p>
    <w:p w:rsidR="009F0D5E" w:rsidP="000B7B9C">
      <w:pPr>
        <w:pStyle w:val="Answer"/>
      </w:pPr>
      <w:sdt>
        <w:sdtPr>
          <w:alias w:val="Witness"/>
          <w:id w:val="-1472896388"/>
          <w:placeholder>
            <w:docPart w:val="DefaultPlaceholder_-1854013440"/>
          </w:placeholder>
          <w:richText/>
        </w:sdtPr>
        <w:sdtContent>
          <w:r w:rsidRPr="00FC7085" w:rsidR="00FC7085">
            <w:rPr>
              <w:b/>
              <w:i/>
            </w:rPr>
            <w:t>Tansy Hutchinson:</w:t>
          </w:r>
          <w:r w:rsidRPr="009A2A8E" w:rsidR="009A2A8E">
            <w:rPr>
              <w:b/>
            </w:rPr>
            <w:t xml:space="preserve"> </w:t>
          </w:r>
        </w:sdtContent>
      </w:sdt>
      <w:r w:rsidR="009A2A8E">
        <w:t xml:space="preserve">In terms of the </w:t>
      </w:r>
      <w:r w:rsidR="00393234">
        <w:t>advantages</w:t>
      </w:r>
      <w:r w:rsidR="009A2A8E">
        <w:t xml:space="preserve"> </w:t>
      </w:r>
      <w:r w:rsidR="00D14A91">
        <w:t xml:space="preserve">that we </w:t>
      </w:r>
      <w:r w:rsidR="009A2A8E">
        <w:t xml:space="preserve">set out in the written response we gave, </w:t>
      </w:r>
      <w:r w:rsidR="00A93348">
        <w:t>the reality of people</w:t>
      </w:r>
      <w:r w:rsidR="00F20C12">
        <w:t>’</w:t>
      </w:r>
      <w:r w:rsidR="00A93348">
        <w:t>s lives is complex</w:t>
      </w:r>
      <w:r w:rsidR="00D14A91">
        <w:t xml:space="preserve">. The </w:t>
      </w:r>
      <w:r w:rsidR="00A93348">
        <w:t>reality of discrimination and disadvantage is complex</w:t>
      </w:r>
      <w:r w:rsidR="00D14A91">
        <w:t xml:space="preserve">. </w:t>
      </w:r>
      <w:r>
        <w:t xml:space="preserve">Once </w:t>
      </w:r>
      <w:r w:rsidR="00A93348">
        <w:t>you move away from a very narrow understanding of discrimination</w:t>
      </w:r>
      <w:r>
        <w:t xml:space="preserve"> in which</w:t>
      </w:r>
      <w:r w:rsidR="00D14A91">
        <w:t xml:space="preserve"> one </w:t>
      </w:r>
      <w:r w:rsidR="00A93348">
        <w:t>person discriminates against another</w:t>
      </w:r>
      <w:r>
        <w:t>, the</w:t>
      </w:r>
      <w:r w:rsidR="00D14A91">
        <w:t xml:space="preserve"> </w:t>
      </w:r>
      <w:r w:rsidR="00A93348">
        <w:t>direct discrimination model that is protected against under the Equality Act</w:t>
      </w:r>
      <w:r w:rsidR="00D14A91">
        <w:t>, y</w:t>
      </w:r>
      <w:r w:rsidR="00A93348">
        <w:t>ou start needing to get into a lot more of the complexities of people</w:t>
      </w:r>
      <w:r w:rsidR="00F20C12">
        <w:t>’</w:t>
      </w:r>
      <w:r w:rsidR="00A93348">
        <w:t>s lives</w:t>
      </w:r>
      <w:r>
        <w:t>,</w:t>
      </w:r>
      <w:r w:rsidR="00FF3859">
        <w:t xml:space="preserve"> </w:t>
      </w:r>
      <w:r>
        <w:t xml:space="preserve">in order </w:t>
      </w:r>
      <w:r w:rsidR="00A93348">
        <w:t xml:space="preserve">to </w:t>
      </w:r>
      <w:r w:rsidR="00FF3859">
        <w:t xml:space="preserve">do </w:t>
      </w:r>
      <w:r w:rsidR="00A93348">
        <w:t>the kind of levelling up</w:t>
      </w:r>
      <w:r w:rsidR="00FF3859">
        <w:t>, e</w:t>
      </w:r>
      <w:r w:rsidR="00A93348">
        <w:t xml:space="preserve">qualities agenda </w:t>
      </w:r>
      <w:r w:rsidR="00FF3859">
        <w:t xml:space="preserve">and </w:t>
      </w:r>
      <w:r w:rsidR="00A93348">
        <w:t>social change that is needed</w:t>
      </w:r>
      <w:r w:rsidR="00FF3859">
        <w:t xml:space="preserve"> if </w:t>
      </w:r>
      <w:r w:rsidR="00A93348">
        <w:t>we are going to avoid things like the impact that the pandemic has had on our society</w:t>
      </w:r>
      <w:r w:rsidR="00FF3859">
        <w:t>.</w:t>
      </w:r>
      <w:r>
        <w:t xml:space="preserve"> </w:t>
      </w:r>
      <w:r w:rsidR="00FF3859">
        <w:t xml:space="preserve">It is not </w:t>
      </w:r>
      <w:r w:rsidR="00A93348">
        <w:t>just about particular groups</w:t>
      </w:r>
      <w:r>
        <w:t>;</w:t>
      </w:r>
      <w:r w:rsidR="00FF3859">
        <w:t xml:space="preserve"> it is about us all, </w:t>
      </w:r>
      <w:r>
        <w:t xml:space="preserve">as </w:t>
      </w:r>
      <w:r w:rsidR="00A93348">
        <w:t xml:space="preserve">we have seen with the pandemic. </w:t>
      </w:r>
    </w:p>
    <w:p w:rsidR="00253BC4" w:rsidP="000B7B9C">
      <w:pPr>
        <w:pStyle w:val="Answer"/>
      </w:pPr>
      <w:r>
        <w:t xml:space="preserve">The </w:t>
      </w:r>
      <w:r w:rsidR="00A93348">
        <w:t xml:space="preserve">real advantage to having the Social Mobility Commission and </w:t>
      </w:r>
      <w:r>
        <w:t xml:space="preserve">its secretariat </w:t>
      </w:r>
      <w:r w:rsidR="00A93348">
        <w:t xml:space="preserve">moving into the </w:t>
      </w:r>
      <w:r>
        <w:t>E</w:t>
      </w:r>
      <w:r w:rsidR="0059043A">
        <w:t>quality Hub</w:t>
      </w:r>
      <w:r>
        <w:t xml:space="preserve"> </w:t>
      </w:r>
      <w:r w:rsidR="00A93348">
        <w:t xml:space="preserve">is </w:t>
      </w:r>
      <w:r w:rsidR="009F0D5E">
        <w:t xml:space="preserve">that </w:t>
      </w:r>
      <w:r w:rsidR="00A93348">
        <w:t xml:space="preserve">it enables that structural analysis of where the systemic problems and barriers </w:t>
      </w:r>
      <w:r w:rsidR="009F0D5E">
        <w:t xml:space="preserve">are </w:t>
      </w:r>
      <w:r w:rsidR="00A93348">
        <w:t>that need to be addressed</w:t>
      </w:r>
      <w:r>
        <w:t xml:space="preserve"> i</w:t>
      </w:r>
      <w:r w:rsidR="00A93348">
        <w:t xml:space="preserve">f we are going to </w:t>
      </w:r>
      <w:r w:rsidR="009F0D5E">
        <w:t xml:space="preserve">look </w:t>
      </w:r>
      <w:r w:rsidR="00A93348">
        <w:t>at</w:t>
      </w:r>
      <w:r>
        <w:t xml:space="preserve"> r</w:t>
      </w:r>
      <w:r w:rsidR="00A93348">
        <w:t>esponding to the realities of inequality within society.</w:t>
      </w:r>
      <w:r>
        <w:t xml:space="preserve"> That </w:t>
      </w:r>
      <w:r w:rsidR="00A93348">
        <w:t>is a definite advantage</w:t>
      </w:r>
      <w:r w:rsidR="009F0D5E">
        <w:t>.</w:t>
      </w:r>
      <w:r>
        <w:t xml:space="preserve"> </w:t>
      </w:r>
      <w:r w:rsidR="009F0D5E">
        <w:t xml:space="preserve">We </w:t>
      </w:r>
      <w:r w:rsidR="00A93348">
        <w:t xml:space="preserve">get down to the </w:t>
      </w:r>
      <w:r>
        <w:t>realities</w:t>
      </w:r>
      <w:r w:rsidR="009F0D5E">
        <w:t xml:space="preserve">, </w:t>
      </w:r>
      <w:r>
        <w:t>the nuts and bolts of people</w:t>
      </w:r>
      <w:r w:rsidR="00F20C12">
        <w:t>’</w:t>
      </w:r>
      <w:r>
        <w:t xml:space="preserve">s lives, and </w:t>
      </w:r>
      <w:r w:rsidR="009F0D5E">
        <w:t xml:space="preserve">get to </w:t>
      </w:r>
      <w:r>
        <w:t>policy, hopefully, that will</w:t>
      </w:r>
      <w:r w:rsidR="00A93348">
        <w:t xml:space="preserve"> have a real impact</w:t>
      </w:r>
      <w:r>
        <w:t xml:space="preserve"> </w:t>
      </w:r>
      <w:r w:rsidR="009F0D5E">
        <w:t xml:space="preserve">on that </w:t>
      </w:r>
      <w:r>
        <w:t>and real o</w:t>
      </w:r>
      <w:r w:rsidR="00A93348">
        <w:t>utcomes.</w:t>
      </w:r>
    </w:p>
    <w:p w:rsidR="00F72D6B" w:rsidP="000B7B9C">
      <w:pPr>
        <w:pStyle w:val="Answer"/>
      </w:pPr>
      <w:r>
        <w:t xml:space="preserve">It is not so much a disadvantage, but a </w:t>
      </w:r>
      <w:r w:rsidR="00A93348">
        <w:t>potential</w:t>
      </w:r>
      <w:r w:rsidR="009413DE">
        <w:t xml:space="preserve"> </w:t>
      </w:r>
      <w:r w:rsidR="00A93348">
        <w:t>risk</w:t>
      </w:r>
      <w:r>
        <w:t xml:space="preserve">, which </w:t>
      </w:r>
      <w:r w:rsidR="00A93348">
        <w:t>we are very aware of</w:t>
      </w:r>
      <w:r w:rsidR="009413DE">
        <w:t xml:space="preserve"> as a pan</w:t>
      </w:r>
      <w:r w:rsidR="009413DE">
        <w:noBreakHyphen/>
        <w:t xml:space="preserve">equalities </w:t>
      </w:r>
      <w:r w:rsidR="00A93348">
        <w:t>organisation</w:t>
      </w:r>
      <w:r>
        <w:t xml:space="preserve">, </w:t>
      </w:r>
      <w:r w:rsidR="00A93348">
        <w:t xml:space="preserve">is that you </w:t>
      </w:r>
      <w:r>
        <w:t xml:space="preserve">wind </w:t>
      </w:r>
      <w:r w:rsidR="00A93348">
        <w:t>up taking a very generic approach. You need to balance looking holistically at peopl</w:t>
      </w:r>
      <w:r>
        <w:t>e</w:t>
      </w:r>
      <w:r w:rsidR="00F20C12">
        <w:t>’</w:t>
      </w:r>
      <w:r w:rsidR="00A93348">
        <w:t>s lives with</w:t>
      </w:r>
      <w:r>
        <w:t xml:space="preserve"> </w:t>
      </w:r>
      <w:r w:rsidR="0059043A">
        <w:t>identifying</w:t>
      </w:r>
      <w:r>
        <w:t xml:space="preserve"> the d</w:t>
      </w:r>
      <w:r w:rsidR="00A93348">
        <w:t xml:space="preserve">isadvantages that particular groups face. </w:t>
      </w:r>
      <w:r>
        <w:t>F</w:t>
      </w:r>
      <w:r w:rsidR="00A93348">
        <w:t>or example, alongside</w:t>
      </w:r>
      <w:r>
        <w:t xml:space="preserve"> advocating for a </w:t>
      </w:r>
      <w:r w:rsidR="00A93348">
        <w:t xml:space="preserve">broad </w:t>
      </w:r>
      <w:r>
        <w:t>e</w:t>
      </w:r>
      <w:r w:rsidR="00A93348">
        <w:t>quality strategy</w:t>
      </w:r>
      <w:r>
        <w:t>,</w:t>
      </w:r>
      <w:r>
        <w:t xml:space="preserve"> we advocate for a </w:t>
      </w:r>
      <w:r w:rsidR="00A93348">
        <w:t>race equality strategy</w:t>
      </w:r>
      <w:r w:rsidR="003E04EB">
        <w:t xml:space="preserve"> and </w:t>
      </w:r>
      <w:r>
        <w:t xml:space="preserve">a </w:t>
      </w:r>
      <w:r w:rsidR="00A93348">
        <w:t>disability strategy. We would want to see issues of socioeconomic status, and the analysis</w:t>
      </w:r>
      <w:r w:rsidR="003E04EB">
        <w:t>,</w:t>
      </w:r>
      <w:r w:rsidR="00A93348">
        <w:t xml:space="preserve"> built into those.</w:t>
      </w:r>
      <w:r>
        <w:t xml:space="preserve"> I will leave it </w:t>
      </w:r>
      <w:r w:rsidR="005855F8">
        <w:t>there</w:t>
      </w:r>
      <w:r w:rsidR="003E04EB">
        <w:t>,</w:t>
      </w:r>
      <w:r w:rsidR="005855F8">
        <w:t xml:space="preserve"> because</w:t>
      </w:r>
      <w:r>
        <w:t xml:space="preserve"> I am sure others have something to say on this.</w:t>
      </w:r>
    </w:p>
    <w:p w:rsidR="00303896" w:rsidP="000B7B9C">
      <w:pPr>
        <w:pStyle w:val="Question"/>
      </w:pPr>
      <w:sdt>
        <w:sdtPr>
          <w:alias w:val="Member"/>
          <w:tag w:val="&lt;Member mnisId='4663' dodsId='147915'&gt;"/>
          <w:id w:val="-1692218815"/>
          <w:placeholder>
            <w:docPart w:val="DefaultPlaceholder_-1854013440"/>
          </w:placeholder>
          <w:richText/>
        </w:sdtPr>
        <w:sdtContent>
          <w:r w:rsidRPr="00F72D6B" w:rsidR="00F72D6B">
            <w:rPr>
              <w:b/>
            </w:rPr>
            <w:t>Ben Bradley:</w:t>
          </w:r>
        </w:sdtContent>
      </w:sdt>
      <w:r w:rsidR="00F72D6B">
        <w:t xml:space="preserve"> If I could </w:t>
      </w:r>
      <w:r w:rsidR="003E04EB">
        <w:t xml:space="preserve">chuck in </w:t>
      </w:r>
      <w:r w:rsidR="00F72D6B">
        <w:t>a second part to that question, w</w:t>
      </w:r>
      <w:r w:rsidR="00B8778C">
        <w:t xml:space="preserve">hat are the resource implications of this move </w:t>
      </w:r>
      <w:r w:rsidR="00F72D6B">
        <w:t xml:space="preserve">and of </w:t>
      </w:r>
      <w:r w:rsidR="00B8778C">
        <w:t>including socioeconomic and geographic inequality</w:t>
      </w:r>
      <w:r w:rsidR="006F0858">
        <w:t xml:space="preserve">, </w:t>
      </w:r>
      <w:r w:rsidR="00F72D6B">
        <w:t>which has been the Minister</w:t>
      </w:r>
      <w:r w:rsidR="00F20C12">
        <w:t>’</w:t>
      </w:r>
      <w:r w:rsidR="00F72D6B">
        <w:t xml:space="preserve">s </w:t>
      </w:r>
      <w:r w:rsidR="006F0858">
        <w:t>phraseology, in terms of what they are adding in with the Social Mobility Commission? What is that going to cost? What does that mean in terms of m</w:t>
      </w:r>
      <w:r w:rsidR="00B8778C">
        <w:t xml:space="preserve">anpower and funding within </w:t>
      </w:r>
      <w:r w:rsidR="00393234">
        <w:t>th</w:t>
      </w:r>
      <w:r w:rsidR="006F0858">
        <w:t xml:space="preserve">at </w:t>
      </w:r>
      <w:r w:rsidR="0023232D">
        <w:t>Department</w:t>
      </w:r>
      <w:r w:rsidR="00B8778C">
        <w:t>?</w:t>
      </w:r>
    </w:p>
    <w:p w:rsidR="00DF4D9A" w:rsidP="000B7B9C">
      <w:pPr>
        <w:pStyle w:val="Answer"/>
      </w:pPr>
      <w:sdt>
        <w:sdtPr>
          <w:alias w:val="Witness"/>
          <w:id w:val="-1961958419"/>
          <w:placeholder>
            <w:docPart w:val="DefaultPlaceholder_-1854013440"/>
          </w:placeholder>
          <w:richText/>
        </w:sdtPr>
        <w:sdtContent>
          <w:r w:rsidRPr="00FC7085" w:rsidR="00FC7085">
            <w:rPr>
              <w:b/>
              <w:i/>
            </w:rPr>
            <w:t>Justine Greening:</w:t>
          </w:r>
          <w:r w:rsidRPr="00B8778C" w:rsidR="00B8778C">
            <w:rPr>
              <w:b/>
            </w:rPr>
            <w:t xml:space="preserve"> </w:t>
          </w:r>
        </w:sdtContent>
      </w:sdt>
      <w:r w:rsidR="00B8778C">
        <w:t xml:space="preserve">On the </w:t>
      </w:r>
      <w:r w:rsidR="00FC5D1F">
        <w:t xml:space="preserve">wider point </w:t>
      </w:r>
      <w:r w:rsidR="00896FD1">
        <w:t>around this issue of place and socioeconomic background, it really does matter. It patently matters, and it certainly matters from a levelling</w:t>
      </w:r>
      <w:r w:rsidR="00646DEF">
        <w:t>-</w:t>
      </w:r>
      <w:r w:rsidR="00896FD1">
        <w:t xml:space="preserve">up perspective. The key to unlocking progress on this is having a common framework within which we look at what is driving these inequalities. For example, Ben, levelling up in terms of what needs to be addressed in a place like rural Lincolnshire will be very different to the kinds of challenges </w:t>
      </w:r>
      <w:r w:rsidR="00646DEF">
        <w:t xml:space="preserve">maybe </w:t>
      </w:r>
      <w:r w:rsidR="00896FD1">
        <w:t>faced in your community, which might be very different</w:t>
      </w:r>
      <w:r w:rsidR="00646DEF">
        <w:t>,</w:t>
      </w:r>
      <w:r w:rsidR="00896FD1">
        <w:t xml:space="preserve"> again</w:t>
      </w:r>
      <w:r w:rsidR="00646DEF">
        <w:t>,</w:t>
      </w:r>
      <w:r w:rsidR="00896FD1">
        <w:t xml:space="preserve"> from what </w:t>
      </w:r>
      <w:r w:rsidR="00646DEF">
        <w:t xml:space="preserve">communities </w:t>
      </w:r>
      <w:r w:rsidR="00896FD1">
        <w:t>might need in central Manchester.</w:t>
      </w:r>
    </w:p>
    <w:p w:rsidR="00DF4D9A" w:rsidP="000B7B9C">
      <w:pPr>
        <w:pStyle w:val="Answer"/>
      </w:pPr>
      <w:r>
        <w:t>The key is being able to look at it through a common lens</w:t>
      </w:r>
      <w:r w:rsidR="00646DEF">
        <w:t>.</w:t>
      </w:r>
      <w:r>
        <w:t xml:space="preserve"> </w:t>
      </w:r>
      <w:r w:rsidR="00646DEF">
        <w:t xml:space="preserve">With the Social Mobility Pledge, one </w:t>
      </w:r>
      <w:r>
        <w:t>of the reasons</w:t>
      </w:r>
      <w:r w:rsidR="00646DEF">
        <w:t xml:space="preserve"> why </w:t>
      </w:r>
      <w:r>
        <w:t>we came up with the levelling</w:t>
      </w:r>
      <w:r w:rsidR="00646DEF">
        <w:t>-</w:t>
      </w:r>
      <w:r>
        <w:t>up goals was to have that common framework, whether it was inequalities that grew in the education system</w:t>
      </w:r>
      <w:r w:rsidR="00070E46">
        <w:t xml:space="preserve">, </w:t>
      </w:r>
      <w:r>
        <w:t xml:space="preserve">inequalities around access to employment and then progression, or inequalities in relation to the things in life </w:t>
      </w:r>
      <w:r w:rsidR="00070E46">
        <w:t xml:space="preserve">that </w:t>
      </w:r>
      <w:r>
        <w:t xml:space="preserve">either help or hinder </w:t>
      </w:r>
      <w:r w:rsidR="00070E46">
        <w:t>u</w:t>
      </w:r>
      <w:r>
        <w:t>s</w:t>
      </w:r>
      <w:r w:rsidR="00070E46">
        <w:t xml:space="preserve">, </w:t>
      </w:r>
      <w:r>
        <w:t>whether it is health, housing</w:t>
      </w:r>
      <w:r w:rsidR="00646DEF">
        <w:t xml:space="preserve"> or,</w:t>
      </w:r>
      <w:r w:rsidR="00070E46">
        <w:t xml:space="preserve"> </w:t>
      </w:r>
      <w:r>
        <w:t>increasingly</w:t>
      </w:r>
      <w:r w:rsidR="00646DEF">
        <w:t>,</w:t>
      </w:r>
      <w:r w:rsidR="00070E46">
        <w:t xml:space="preserve"> </w:t>
      </w:r>
      <w:r>
        <w:t>digital access.</w:t>
      </w:r>
      <w:r w:rsidR="00070E46">
        <w:t xml:space="preserve"> </w:t>
      </w:r>
      <w:r>
        <w:t xml:space="preserve">All those ingredients are either things that are </w:t>
      </w:r>
      <w:r>
        <w:t xml:space="preserve">there, in which case we get on with life, </w:t>
      </w:r>
      <w:r w:rsidR="00B27CF9">
        <w:t xml:space="preserve">or </w:t>
      </w:r>
      <w:r>
        <w:t xml:space="preserve">things that </w:t>
      </w:r>
      <w:r w:rsidR="00B27CF9">
        <w:t>are not there</w:t>
      </w:r>
      <w:r>
        <w:t>, in which case it is much harder</w:t>
      </w:r>
      <w:r w:rsidR="00B27CF9">
        <w:t xml:space="preserve">. </w:t>
      </w:r>
      <w:r w:rsidR="00646DEF">
        <w:t xml:space="preserve">Some </w:t>
      </w:r>
      <w:r>
        <w:t>communities in particular</w:t>
      </w:r>
      <w:r w:rsidR="00B27CF9">
        <w:t xml:space="preserve"> </w:t>
      </w:r>
      <w:r>
        <w:t>are affected by many of them</w:t>
      </w:r>
      <w:r w:rsidR="00646DEF">
        <w:t>,</w:t>
      </w:r>
      <w:r>
        <w:t xml:space="preserve"> </w:t>
      </w:r>
      <w:r w:rsidR="00B27CF9">
        <w:t xml:space="preserve">in </w:t>
      </w:r>
      <w:r>
        <w:t>comparison to others</w:t>
      </w:r>
      <w:r w:rsidR="00B27CF9">
        <w:t xml:space="preserve">. </w:t>
      </w:r>
    </w:p>
    <w:p w:rsidR="00DF4D9A" w:rsidP="000B7B9C">
      <w:pPr>
        <w:pStyle w:val="Answer"/>
      </w:pPr>
      <w:r>
        <w:t>F</w:t>
      </w:r>
      <w:r w:rsidR="00896FD1">
        <w:t>undamentally</w:t>
      </w:r>
      <w:r w:rsidR="00646DEF">
        <w:t>,</w:t>
      </w:r>
      <w:r w:rsidR="00896FD1">
        <w:t xml:space="preserve"> this is an issue about, if I can put it like this, </w:t>
      </w:r>
      <w:r>
        <w:t xml:space="preserve">two </w:t>
      </w:r>
      <w:r w:rsidR="00896FD1">
        <w:t xml:space="preserve">competing operating systems for Britain. </w:t>
      </w:r>
      <w:r>
        <w:t>One o</w:t>
      </w:r>
      <w:r w:rsidR="00896FD1">
        <w:t xml:space="preserve">perating system is our traditional </w:t>
      </w:r>
      <w:r>
        <w:t>one</w:t>
      </w:r>
      <w:r w:rsidR="00896FD1">
        <w:t xml:space="preserve">, </w:t>
      </w:r>
      <w:r w:rsidR="00646DEF">
        <w:t>which</w:t>
      </w:r>
      <w:r w:rsidR="00896FD1">
        <w:t xml:space="preserve"> has too often </w:t>
      </w:r>
      <w:r>
        <w:t xml:space="preserve">and for </w:t>
      </w:r>
      <w:r w:rsidR="00896FD1">
        <w:t>too many areas prioritised</w:t>
      </w:r>
      <w:r>
        <w:t xml:space="preserve"> c</w:t>
      </w:r>
      <w:r w:rsidR="00896FD1">
        <w:t>onnections over competence</w:t>
      </w:r>
      <w:r>
        <w:t>.</w:t>
      </w:r>
      <w:r w:rsidR="00896FD1">
        <w:t xml:space="preserve"> </w:t>
      </w:r>
      <w:r>
        <w:t xml:space="preserve">It has been </w:t>
      </w:r>
      <w:r w:rsidR="00896FD1">
        <w:t>exclusive as a way of operating</w:t>
      </w:r>
      <w:r>
        <w:t xml:space="preserve">. The </w:t>
      </w:r>
      <w:r w:rsidR="00896FD1">
        <w:t>operating system that is compatible with levelling up is a country where effort</w:t>
      </w:r>
      <w:r>
        <w:t xml:space="preserve">s and </w:t>
      </w:r>
      <w:r w:rsidR="00896FD1">
        <w:t>reward are linked</w:t>
      </w:r>
      <w:r w:rsidR="00386BFF">
        <w:t>,</w:t>
      </w:r>
      <w:r w:rsidR="00896FD1">
        <w:t xml:space="preserve"> and that same relationship is there for everyone, whoever they are, whatever their background, wherever they are growing up</w:t>
      </w:r>
      <w:r>
        <w:t xml:space="preserve">. It is not </w:t>
      </w:r>
      <w:r w:rsidR="00896FD1">
        <w:t>about a back</w:t>
      </w:r>
      <w:r>
        <w:noBreakHyphen/>
      </w:r>
      <w:r w:rsidR="00896FD1">
        <w:t>scratching version of Britain</w:t>
      </w:r>
      <w:r>
        <w:t xml:space="preserve">, </w:t>
      </w:r>
      <w:r w:rsidR="00896FD1">
        <w:t>where if you know the right person</w:t>
      </w:r>
      <w:r w:rsidR="0029020D">
        <w:t>,</w:t>
      </w:r>
      <w:r>
        <w:t xml:space="preserve"> and </w:t>
      </w:r>
      <w:r w:rsidR="00896FD1">
        <w:t>you have the right conversations</w:t>
      </w:r>
      <w:r w:rsidR="0029020D">
        <w:t>,</w:t>
      </w:r>
      <w:r>
        <w:t xml:space="preserve"> </w:t>
      </w:r>
      <w:r w:rsidR="00896FD1">
        <w:t xml:space="preserve">you can get the rewards. </w:t>
      </w:r>
      <w:r>
        <w:t xml:space="preserve">That is a </w:t>
      </w:r>
      <w:r w:rsidR="00896FD1">
        <w:t>very important thing from my perspective</w:t>
      </w:r>
      <w:r>
        <w:t xml:space="preserve"> </w:t>
      </w:r>
      <w:r w:rsidR="00896FD1">
        <w:t>that we need to recognise</w:t>
      </w:r>
      <w:r>
        <w:t xml:space="preserve">. We have </w:t>
      </w:r>
      <w:r w:rsidR="00896FD1">
        <w:t>the wrong operating system and we need to switch on</w:t>
      </w:r>
      <w:r w:rsidR="0029020D">
        <w:t xml:space="preserve"> </w:t>
      </w:r>
      <w:r w:rsidR="00896FD1">
        <w:t>to the right operating system.</w:t>
      </w:r>
    </w:p>
    <w:p w:rsidR="0029020D" w:rsidP="000B7B9C">
      <w:pPr>
        <w:pStyle w:val="Answer"/>
      </w:pPr>
      <w:r>
        <w:t xml:space="preserve">In </w:t>
      </w:r>
      <w:r w:rsidR="00896FD1">
        <w:t>relation to resources,</w:t>
      </w:r>
      <w:r>
        <w:t xml:space="preserve"> </w:t>
      </w:r>
      <w:r w:rsidR="00896FD1">
        <w:t>where you put GEO</w:t>
      </w:r>
      <w:r>
        <w:t>,</w:t>
      </w:r>
      <w:r w:rsidR="00EA539D">
        <w:t xml:space="preserve"> </w:t>
      </w:r>
      <w:r w:rsidR="00896FD1">
        <w:t>and whether or not socioeconomic inequality is part of it</w:t>
      </w:r>
      <w:r>
        <w:t>,</w:t>
      </w:r>
      <w:r w:rsidR="00896FD1">
        <w:t xml:space="preserve"> is almost less important than having a pan</w:t>
      </w:r>
      <w:r w:rsidR="00B3738D">
        <w:noBreakHyphen/>
      </w:r>
      <w:r w:rsidR="00896FD1">
        <w:t>Government strategy on delivering</w:t>
      </w:r>
      <w:r w:rsidR="00B3738D">
        <w:t xml:space="preserve"> </w:t>
      </w:r>
      <w:r w:rsidR="00896FD1">
        <w:t>levelling up with the resourcing to go with it</w:t>
      </w:r>
      <w:r w:rsidR="00697A17">
        <w:t xml:space="preserve">. </w:t>
      </w:r>
      <w:r>
        <w:t xml:space="preserve">Bear </w:t>
      </w:r>
      <w:r w:rsidR="00896FD1">
        <w:t xml:space="preserve">in mind </w:t>
      </w:r>
      <w:r w:rsidR="009B47BB">
        <w:t xml:space="preserve">that </w:t>
      </w:r>
      <w:r w:rsidR="00896FD1">
        <w:t xml:space="preserve">this is </w:t>
      </w:r>
      <w:r w:rsidR="009B47BB">
        <w:t xml:space="preserve">not just </w:t>
      </w:r>
      <w:r w:rsidR="00896FD1">
        <w:t>about throwing money at a challenge</w:t>
      </w:r>
      <w:r>
        <w:t xml:space="preserve">, but </w:t>
      </w:r>
      <w:r w:rsidR="00896FD1">
        <w:t xml:space="preserve">about making the structural changes that are necessary in order to allow </w:t>
      </w:r>
      <w:r w:rsidR="009B47BB">
        <w:t xml:space="preserve">levelling </w:t>
      </w:r>
      <w:r w:rsidR="00896FD1">
        <w:t xml:space="preserve">up to happen. In other words, </w:t>
      </w:r>
      <w:r w:rsidR="009B47BB">
        <w:t xml:space="preserve">I am </w:t>
      </w:r>
      <w:r w:rsidR="00896FD1">
        <w:t xml:space="preserve">saying </w:t>
      </w:r>
      <w:r w:rsidR="007618CE">
        <w:t>that</w:t>
      </w:r>
      <w:r>
        <w:t>,</w:t>
      </w:r>
      <w:r w:rsidR="007618CE">
        <w:t xml:space="preserve"> </w:t>
      </w:r>
      <w:r w:rsidR="009B47BB">
        <w:t xml:space="preserve">if it </w:t>
      </w:r>
      <w:r w:rsidR="00896FD1">
        <w:t>is the wrong operating</w:t>
      </w:r>
      <w:r w:rsidR="009B47BB">
        <w:t xml:space="preserve"> </w:t>
      </w:r>
      <w:r w:rsidR="007618CE">
        <w:t>system</w:t>
      </w:r>
      <w:r>
        <w:t>,</w:t>
      </w:r>
      <w:r w:rsidR="007618CE">
        <w:t xml:space="preserve"> </w:t>
      </w:r>
      <w:r w:rsidR="009B47BB">
        <w:t xml:space="preserve">you cannot </w:t>
      </w:r>
      <w:r w:rsidR="00896FD1">
        <w:t>buy your way out of that</w:t>
      </w:r>
      <w:r w:rsidR="009B47BB">
        <w:t xml:space="preserve">. At some </w:t>
      </w:r>
      <w:r w:rsidR="00896FD1">
        <w:t>stage</w:t>
      </w:r>
      <w:r>
        <w:t>,</w:t>
      </w:r>
      <w:r w:rsidR="00896FD1">
        <w:t xml:space="preserve"> </w:t>
      </w:r>
      <w:r w:rsidR="009B47BB">
        <w:t xml:space="preserve">we will </w:t>
      </w:r>
      <w:r w:rsidR="00896FD1">
        <w:t xml:space="preserve">have to </w:t>
      </w:r>
      <w:r w:rsidR="009B47BB">
        <w:t xml:space="preserve">confront </w:t>
      </w:r>
      <w:r w:rsidR="00896FD1">
        <w:t>the wider reforms</w:t>
      </w:r>
      <w:r w:rsidR="009B47BB">
        <w:t xml:space="preserve"> t</w:t>
      </w:r>
      <w:r w:rsidR="00896FD1">
        <w:t>hat will mean it is a much fairer version of Britain</w:t>
      </w:r>
      <w:r w:rsidR="009B47BB">
        <w:t xml:space="preserve">, </w:t>
      </w:r>
      <w:r w:rsidR="00896FD1">
        <w:t xml:space="preserve">and people growing up in your community have every bit as much chance to make a success of their lives as those growing up in different places with </w:t>
      </w:r>
      <w:r w:rsidR="009B47BB">
        <w:t xml:space="preserve">far better </w:t>
      </w:r>
      <w:r w:rsidR="00896FD1">
        <w:t>connections</w:t>
      </w:r>
      <w:r w:rsidR="009B47BB">
        <w:t xml:space="preserve"> and </w:t>
      </w:r>
      <w:r w:rsidR="00896FD1">
        <w:t xml:space="preserve">far better </w:t>
      </w:r>
      <w:r w:rsidR="009B47BB">
        <w:t xml:space="preserve">starts. </w:t>
      </w:r>
    </w:p>
    <w:p w:rsidR="00B8778C" w:rsidP="000B7B9C">
      <w:pPr>
        <w:pStyle w:val="Answer"/>
      </w:pPr>
      <w:r>
        <w:t>We should not</w:t>
      </w:r>
      <w:r w:rsidR="00896FD1">
        <w:t xml:space="preserve"> be surprised that</w:t>
      </w:r>
      <w:r w:rsidR="0029020D">
        <w:t>,</w:t>
      </w:r>
      <w:r w:rsidR="00896FD1">
        <w:t xml:space="preserve"> when lives </w:t>
      </w:r>
      <w:r>
        <w:t>do</w:t>
      </w:r>
      <w:r w:rsidR="007618CE">
        <w:t xml:space="preserve"> not</w:t>
      </w:r>
      <w:r>
        <w:t xml:space="preserve"> </w:t>
      </w:r>
      <w:r w:rsidR="00896FD1">
        <w:t>start fair</w:t>
      </w:r>
      <w:r w:rsidR="0029020D">
        <w:t>,</w:t>
      </w:r>
      <w:r w:rsidR="007618CE">
        <w:t xml:space="preserve"> </w:t>
      </w:r>
      <w:r>
        <w:t xml:space="preserve">they do not end fair. </w:t>
      </w:r>
      <w:r w:rsidR="00896FD1">
        <w:t xml:space="preserve">That is fundamentally something that we should be looking to address through this work. </w:t>
      </w:r>
      <w:r>
        <w:t>T</w:t>
      </w:r>
      <w:r w:rsidR="00896FD1">
        <w:t xml:space="preserve">he </w:t>
      </w:r>
      <w:r>
        <w:t>E</w:t>
      </w:r>
      <w:r w:rsidR="00896FD1">
        <w:t>qualit</w:t>
      </w:r>
      <w:r w:rsidR="00EA539D">
        <w:t xml:space="preserve">y Hub </w:t>
      </w:r>
      <w:r w:rsidR="00896FD1">
        <w:t>really ought to be at the centre of</w:t>
      </w:r>
      <w:r w:rsidR="00EA539D">
        <w:t xml:space="preserve"> </w:t>
      </w:r>
      <w:r w:rsidR="00896FD1">
        <w:t>driving change</w:t>
      </w:r>
      <w:r w:rsidR="00EA539D">
        <w:t>.</w:t>
      </w:r>
    </w:p>
    <w:p w:rsidR="00141499" w:rsidP="000B7B9C">
      <w:pPr>
        <w:pStyle w:val="Answer"/>
      </w:pPr>
      <w:sdt>
        <w:sdtPr>
          <w:alias w:val="Witness"/>
          <w:id w:val="-1741084122"/>
          <w:placeholder>
            <w:docPart w:val="DefaultPlaceholder_-1854013440"/>
          </w:placeholder>
          <w:richText/>
        </w:sdtPr>
        <w:sdtContent>
          <w:r w:rsidRPr="00FC7085" w:rsidR="00FC7085">
            <w:rPr>
              <w:b/>
              <w:i/>
            </w:rPr>
            <w:t>Dr Wyporska:</w:t>
          </w:r>
          <w:r w:rsidRPr="00BB7E2F" w:rsidR="00BB7E2F">
            <w:rPr>
              <w:b/>
            </w:rPr>
            <w:t xml:space="preserve"> </w:t>
          </w:r>
        </w:sdtContent>
      </w:sdt>
      <w:r w:rsidR="00BB7E2F">
        <w:t xml:space="preserve">I </w:t>
      </w:r>
      <w:r>
        <w:t>agree with some of what Justine has just said. I recognise that</w:t>
      </w:r>
      <w:r w:rsidR="00E21871">
        <w:t>,</w:t>
      </w:r>
      <w:r>
        <w:t xml:space="preserve"> in essence</w:t>
      </w:r>
      <w:r w:rsidR="00E21871">
        <w:t>,</w:t>
      </w:r>
      <w:r>
        <w:t xml:space="preserve"> it is the structural changes that are needed. We cannot keep tinkering at the edges, because we have been doing this for decades and things are not getting any better for most of the people in this country, unfortunately. To echo the point that inequality affect</w:t>
      </w:r>
      <w:r w:rsidR="009A7FC7">
        <w:t>s</w:t>
      </w:r>
      <w:r>
        <w:t xml:space="preserve"> all of us, even those who are at the top are still suffering in a country </w:t>
      </w:r>
      <w:r w:rsidR="009A7FC7">
        <w:t>that</w:t>
      </w:r>
      <w:r>
        <w:t xml:space="preserve"> has very high levels of inequality, such as the UK.</w:t>
      </w:r>
    </w:p>
    <w:p w:rsidR="00407916" w:rsidP="000B7B9C">
      <w:pPr>
        <w:pStyle w:val="Answer"/>
      </w:pPr>
      <w:r>
        <w:t xml:space="preserve">What are the problems? For </w:t>
      </w:r>
      <w:r w:rsidR="00141499">
        <w:t>example</w:t>
      </w:r>
      <w:r>
        <w:t>,</w:t>
      </w:r>
      <w:r>
        <w:t xml:space="preserve"> if we </w:t>
      </w:r>
      <w:r w:rsidR="00141499">
        <w:t>look at the UK</w:t>
      </w:r>
      <w:r>
        <w:t>,</w:t>
      </w:r>
      <w:r>
        <w:t xml:space="preserve"> </w:t>
      </w:r>
      <w:r w:rsidR="00141499">
        <w:t xml:space="preserve">socioeconomic status is a predictor of your future to </w:t>
      </w:r>
      <w:r>
        <w:t xml:space="preserve">a range of </w:t>
      </w:r>
      <w:r w:rsidR="00141499">
        <w:t>about 50%</w:t>
      </w:r>
      <w:r>
        <w:t xml:space="preserve">, </w:t>
      </w:r>
      <w:r w:rsidR="00141499">
        <w:t>as opposed to Nordic countries</w:t>
      </w:r>
      <w:r>
        <w:t>,</w:t>
      </w:r>
      <w:r w:rsidR="00141499">
        <w:t xml:space="preserve"> </w:t>
      </w:r>
      <w:r>
        <w:t xml:space="preserve">where it is about </w:t>
      </w:r>
      <w:r w:rsidR="00141499">
        <w:t>25%</w:t>
      </w:r>
      <w:r>
        <w:t xml:space="preserve">. That </w:t>
      </w:r>
      <w:r w:rsidR="00141499">
        <w:t>model of social mobility is very, very stagnated here</w:t>
      </w:r>
      <w:r>
        <w:t xml:space="preserve">. There is a </w:t>
      </w:r>
      <w:r w:rsidR="00141499">
        <w:t xml:space="preserve">danger in the social mobility narrative, which says that </w:t>
      </w:r>
      <w:r>
        <w:t xml:space="preserve">we </w:t>
      </w:r>
      <w:r w:rsidR="00141499">
        <w:t xml:space="preserve">pluck </w:t>
      </w:r>
      <w:r>
        <w:t xml:space="preserve">the poor but </w:t>
      </w:r>
      <w:r w:rsidR="00141499">
        <w:t>bright kids out</w:t>
      </w:r>
      <w:r>
        <w:t>,</w:t>
      </w:r>
      <w:r>
        <w:t xml:space="preserve"> w</w:t>
      </w:r>
      <w:r w:rsidR="00141499">
        <w:t>e are able to give some people opportunities</w:t>
      </w:r>
      <w:r>
        <w:t xml:space="preserve">, and that leaves </w:t>
      </w:r>
      <w:r w:rsidR="00141499">
        <w:t>behind the others</w:t>
      </w:r>
      <w:r>
        <w:t>.</w:t>
      </w:r>
    </w:p>
    <w:p w:rsidR="00407916" w:rsidP="000B7B9C">
      <w:pPr>
        <w:pStyle w:val="Answer"/>
      </w:pPr>
      <w:r>
        <w:t xml:space="preserve">We </w:t>
      </w:r>
      <w:r w:rsidR="00141499">
        <w:t>need to be very careful about the</w:t>
      </w:r>
      <w:r>
        <w:t xml:space="preserve"> narrative of social </w:t>
      </w:r>
      <w:r w:rsidR="0059043A">
        <w:t>mobility</w:t>
      </w:r>
      <w:r>
        <w:t xml:space="preserve"> that we are using, </w:t>
      </w:r>
      <w:r w:rsidR="00141499">
        <w:t>because we want to ensure that everybody has the opportunities to reach their potential</w:t>
      </w:r>
      <w:r>
        <w:t xml:space="preserve">. That </w:t>
      </w:r>
      <w:r w:rsidR="00141499">
        <w:t xml:space="preserve">is why my approach is not </w:t>
      </w:r>
      <w:r w:rsidR="009A7FC7">
        <w:t>one</w:t>
      </w:r>
      <w:r w:rsidR="00141499">
        <w:t xml:space="preserve"> of equality of opportunity, because we can give everybody the same opportunity</w:t>
      </w:r>
      <w:r w:rsidR="009A7FC7">
        <w:t>,</w:t>
      </w:r>
      <w:r>
        <w:t xml:space="preserve"> but </w:t>
      </w:r>
      <w:r w:rsidR="00141499">
        <w:t xml:space="preserve">they </w:t>
      </w:r>
      <w:r w:rsidR="00C11AFA">
        <w:t xml:space="preserve">do not </w:t>
      </w:r>
      <w:r w:rsidR="009A7FC7">
        <w:t xml:space="preserve">all </w:t>
      </w:r>
      <w:r w:rsidR="00C11AFA">
        <w:t xml:space="preserve">have </w:t>
      </w:r>
      <w:r w:rsidR="00141499">
        <w:t xml:space="preserve">the cultural capital, the education, </w:t>
      </w:r>
      <w:r>
        <w:t xml:space="preserve">the </w:t>
      </w:r>
      <w:r w:rsidR="00141499">
        <w:t>geography</w:t>
      </w:r>
      <w:r>
        <w:t xml:space="preserve"> and </w:t>
      </w:r>
      <w:r w:rsidR="00141499">
        <w:t>all those other aspects to reach that opportunity</w:t>
      </w:r>
      <w:r w:rsidR="009A7FC7">
        <w:t>.</w:t>
      </w:r>
      <w:r>
        <w:t xml:space="preserve"> </w:t>
      </w:r>
      <w:r w:rsidR="009A7FC7">
        <w:t xml:space="preserve">We </w:t>
      </w:r>
      <w:r w:rsidR="00141499">
        <w:t>need to take an equity approach, which says</w:t>
      </w:r>
      <w:r>
        <w:t xml:space="preserve"> </w:t>
      </w:r>
      <w:r w:rsidR="009A7FC7">
        <w:t xml:space="preserve">that, </w:t>
      </w:r>
      <w:r w:rsidR="00141499">
        <w:t>if we need to put extra measures in place for people to reach that equality of outcome</w:t>
      </w:r>
      <w:r w:rsidR="009A7FC7">
        <w:t>,</w:t>
      </w:r>
      <w:r>
        <w:t xml:space="preserve"> </w:t>
      </w:r>
      <w:r w:rsidR="00141499">
        <w:t>this is the approach that we need to take</w:t>
      </w:r>
      <w:r>
        <w:t xml:space="preserve">. We have </w:t>
      </w:r>
      <w:r w:rsidR="009A7FC7">
        <w:t>a</w:t>
      </w:r>
      <w:r>
        <w:t xml:space="preserve"> </w:t>
      </w:r>
      <w:r w:rsidR="00141499">
        <w:t>model</w:t>
      </w:r>
      <w:r>
        <w:t xml:space="preserve"> </w:t>
      </w:r>
      <w:r w:rsidR="00141499">
        <w:t>for that. We do that in terms of disability</w:t>
      </w:r>
      <w:r>
        <w:t xml:space="preserve">. We are </w:t>
      </w:r>
      <w:r w:rsidR="00141499">
        <w:t>able to do that there.</w:t>
      </w:r>
    </w:p>
    <w:p w:rsidR="00F466EA" w:rsidP="000B7B9C">
      <w:pPr>
        <w:pStyle w:val="Answer"/>
      </w:pPr>
      <w:r>
        <w:t xml:space="preserve">There is </w:t>
      </w:r>
      <w:r w:rsidR="00141499">
        <w:t>a danger in the social mobility narrative that we really need to impact, because it also continue</w:t>
      </w:r>
      <w:r w:rsidR="009A7FC7">
        <w:t>s</w:t>
      </w:r>
      <w:r w:rsidR="00141499">
        <w:t xml:space="preserve"> the narrative of meritocracy</w:t>
      </w:r>
      <w:r>
        <w:t xml:space="preserve">, </w:t>
      </w:r>
      <w:r w:rsidR="00141499">
        <w:t xml:space="preserve">that if you just work hard enough </w:t>
      </w:r>
      <w:r>
        <w:t xml:space="preserve">you will </w:t>
      </w:r>
      <w:r w:rsidR="00141499">
        <w:t xml:space="preserve">be fine, Well, there are people up and down this country who are working very hard in </w:t>
      </w:r>
      <w:r>
        <w:t xml:space="preserve">two </w:t>
      </w:r>
      <w:r w:rsidR="00141499">
        <w:t xml:space="preserve">or </w:t>
      </w:r>
      <w:r>
        <w:t xml:space="preserve">three </w:t>
      </w:r>
      <w:r w:rsidR="00141499">
        <w:t>jobs</w:t>
      </w:r>
      <w:r w:rsidR="009A7FC7">
        <w:t>,</w:t>
      </w:r>
      <w:r w:rsidR="00141499">
        <w:t xml:space="preserve"> and </w:t>
      </w:r>
      <w:r>
        <w:t xml:space="preserve">they are </w:t>
      </w:r>
      <w:r w:rsidR="00141499">
        <w:t>not doing fine</w:t>
      </w:r>
      <w:r w:rsidR="009A7FC7">
        <w:t>.</w:t>
      </w:r>
      <w:r>
        <w:t xml:space="preserve"> </w:t>
      </w:r>
      <w:r w:rsidR="009A7FC7">
        <w:t xml:space="preserve">They </w:t>
      </w:r>
      <w:r>
        <w:t xml:space="preserve">are on pitiful </w:t>
      </w:r>
      <w:r w:rsidR="00141499">
        <w:t xml:space="preserve">wages and </w:t>
      </w:r>
      <w:r>
        <w:t xml:space="preserve">they are </w:t>
      </w:r>
      <w:r w:rsidR="00141499">
        <w:t>trying to make ends meet.</w:t>
      </w:r>
      <w:r>
        <w:t xml:space="preserve"> We </w:t>
      </w:r>
      <w:r w:rsidR="00141499">
        <w:t xml:space="preserve">have to look at those wider structural issues, which include the economy, which include wages, and </w:t>
      </w:r>
      <w:r w:rsidR="009A7FC7">
        <w:t xml:space="preserve">which </w:t>
      </w:r>
      <w:r w:rsidR="00141499">
        <w:t>very often</w:t>
      </w:r>
      <w:r>
        <w:t xml:space="preserve">, </w:t>
      </w:r>
      <w:r w:rsidR="00141499">
        <w:t>as we know from the evidence, come back down to income.</w:t>
      </w:r>
    </w:p>
    <w:p w:rsidR="00FD0BED" w:rsidP="000B7B9C">
      <w:pPr>
        <w:pStyle w:val="Question"/>
      </w:pPr>
      <w:sdt>
        <w:sdtPr>
          <w:alias w:val="Member"/>
          <w:tag w:val="&lt;Member mnisId='4663' dodsId='147915'&gt;"/>
          <w:id w:val="209617607"/>
          <w:placeholder>
            <w:docPart w:val="DefaultPlaceholder_-1854013440"/>
          </w:placeholder>
          <w:richText/>
        </w:sdtPr>
        <w:sdtContent>
          <w:r w:rsidRPr="00F466EA" w:rsidR="00F466EA">
            <w:rPr>
              <w:b/>
            </w:rPr>
            <w:t>Ben Bradley:</w:t>
          </w:r>
        </w:sdtContent>
      </w:sdt>
      <w:r w:rsidR="00F466EA">
        <w:t xml:space="preserve"> </w:t>
      </w:r>
      <w:r w:rsidR="008A1022">
        <w:t>That leads me neatly on</w:t>
      </w:r>
      <w:r w:rsidR="009A7FC7">
        <w:t xml:space="preserve"> </w:t>
      </w:r>
      <w:r w:rsidR="008A1022">
        <w:t xml:space="preserve">to the next section. I listened to what you said there. </w:t>
      </w:r>
      <w:r w:rsidR="00F466EA">
        <w:t xml:space="preserve">I agree with some of it. </w:t>
      </w:r>
      <w:r w:rsidR="00EE138E">
        <w:t>I</w:t>
      </w:r>
      <w:r w:rsidR="00F466EA">
        <w:t>n terms of equality of opportunity</w:t>
      </w:r>
      <w:r w:rsidR="00EE138E">
        <w:t xml:space="preserve">, to me that is </w:t>
      </w:r>
      <w:r w:rsidR="00F466EA">
        <w:t xml:space="preserve">about offering interventions so </w:t>
      </w:r>
      <w:r w:rsidR="00EE138E">
        <w:t>that everybody can equally take advantages of opportunit</w:t>
      </w:r>
      <w:r>
        <w:t>ies where they find them and where we present them, as opposed to equality of outcome, which I would not see as being as desirable</w:t>
      </w:r>
      <w:r w:rsidR="00234B5B">
        <w:t>.</w:t>
      </w:r>
    </w:p>
    <w:p w:rsidR="00BB7E2F" w:rsidP="000B7B9C">
      <w:pPr>
        <w:pStyle w:val="Question"/>
        <w:numPr>
          <w:ilvl w:val="0"/>
          <w:numId w:val="0"/>
        </w:numPr>
        <w:ind w:left="794"/>
      </w:pPr>
      <w:r>
        <w:t xml:space="preserve">It brings me neatly </w:t>
      </w:r>
      <w:r w:rsidR="00BD1E91">
        <w:t>on to</w:t>
      </w:r>
      <w:r>
        <w:t xml:space="preserve"> the next part, which is about the socioeconomic duty </w:t>
      </w:r>
      <w:r w:rsidR="00BD1E91">
        <w:t>in</w:t>
      </w:r>
      <w:r>
        <w:t xml:space="preserve"> the Act. I have read through so</w:t>
      </w:r>
      <w:r w:rsidR="00BD1E91">
        <w:t>m</w:t>
      </w:r>
      <w:r>
        <w:t>e of the written evidence around it. I will start with the opening question, I suppose, before I throw the devil</w:t>
      </w:r>
      <w:r w:rsidR="00F20C12">
        <w:t>’</w:t>
      </w:r>
      <w:r>
        <w:t xml:space="preserve">s advocate element into it. </w:t>
      </w:r>
      <w:r w:rsidR="00BD1E91">
        <w:t xml:space="preserve">I will come straight back to you, Wanda. </w:t>
      </w:r>
      <w:r>
        <w:t xml:space="preserve">A </w:t>
      </w:r>
      <w:r w:rsidR="00234B5B">
        <w:t xml:space="preserve">lot of evidence to our inquiry has proposed enacting the </w:t>
      </w:r>
      <w:r>
        <w:t>Act. It is something that you have supported in written evidence.</w:t>
      </w:r>
      <w:r w:rsidR="00234B5B">
        <w:t xml:space="preserve"> What impact </w:t>
      </w:r>
      <w:r>
        <w:t xml:space="preserve">do you think that </w:t>
      </w:r>
      <w:r w:rsidR="00234B5B">
        <w:t xml:space="preserve">would have </w:t>
      </w:r>
      <w:r>
        <w:t xml:space="preserve">in terms of </w:t>
      </w:r>
      <w:r w:rsidR="00234B5B">
        <w:t>disadvantaged communities?</w:t>
      </w:r>
    </w:p>
    <w:p w:rsidR="0066723B" w:rsidP="000B7B9C">
      <w:pPr>
        <w:pStyle w:val="Answer"/>
      </w:pPr>
      <w:sdt>
        <w:sdtPr>
          <w:alias w:val="Witness"/>
          <w:id w:val="-1564480120"/>
          <w:placeholder>
            <w:docPart w:val="DefaultPlaceholder_-1854013440"/>
          </w:placeholder>
          <w:richText/>
        </w:sdtPr>
        <w:sdtContent>
          <w:r w:rsidRPr="00FC7085" w:rsidR="00FC7085">
            <w:rPr>
              <w:b/>
              <w:i/>
            </w:rPr>
            <w:t>Dr Wyporska:</w:t>
          </w:r>
          <w:r w:rsidRPr="00234B5B" w:rsidR="00234B5B">
            <w:rPr>
              <w:b/>
            </w:rPr>
            <w:t xml:space="preserve"> </w:t>
          </w:r>
        </w:sdtContent>
      </w:sdt>
      <w:r w:rsidR="00234B5B">
        <w:t>The socioeconomic duty i</w:t>
      </w:r>
      <w:r w:rsidR="00D04E25">
        <w:t xml:space="preserve">s, as the Prime Minister might say, </w:t>
      </w:r>
      <w:r w:rsidR="00234B5B">
        <w:t>an oven-ready solution. It is already on the statute book</w:t>
      </w:r>
      <w:r>
        <w:t xml:space="preserve">s. </w:t>
      </w:r>
      <w:r w:rsidR="00F719CE">
        <w:t>It could be commenced very quickly, and it would signal and provide that</w:t>
      </w:r>
      <w:r>
        <w:t xml:space="preserve"> motor and </w:t>
      </w:r>
      <w:r w:rsidR="00F719CE">
        <w:t>driver for public bodies</w:t>
      </w:r>
      <w:r w:rsidR="00FA00FE">
        <w:t>,</w:t>
      </w:r>
      <w:r w:rsidR="00F719CE">
        <w:t xml:space="preserve"> and then others</w:t>
      </w:r>
      <w:r w:rsidR="00FA00FE">
        <w:t>,</w:t>
      </w:r>
      <w:r w:rsidR="00F719CE">
        <w:t xml:space="preserve"> to </w:t>
      </w:r>
      <w:r w:rsidR="00F719CE">
        <w:t>take into account</w:t>
      </w:r>
      <w:r w:rsidR="00F719CE">
        <w:t xml:space="preserve"> the effect of their actions on those who </w:t>
      </w:r>
      <w:r>
        <w:t>are soci</w:t>
      </w:r>
      <w:r w:rsidR="00FA00FE">
        <w:t>ally</w:t>
      </w:r>
      <w:r>
        <w:t xml:space="preserve"> and </w:t>
      </w:r>
      <w:r w:rsidR="00F719CE">
        <w:t>economically</w:t>
      </w:r>
      <w:r>
        <w:t xml:space="preserve"> </w:t>
      </w:r>
      <w:r w:rsidR="00F719CE">
        <w:t>disadvantaged.</w:t>
      </w:r>
      <w:r>
        <w:t xml:space="preserve"> It </w:t>
      </w:r>
      <w:r w:rsidR="00F719CE">
        <w:t xml:space="preserve">provides a very important marker in the sand to say, </w:t>
      </w:r>
      <w:r>
        <w:t>“</w:t>
      </w:r>
      <w:r w:rsidR="00FA00FE">
        <w:t xml:space="preserve">We </w:t>
      </w:r>
      <w:r w:rsidR="00F719CE">
        <w:t>are looking at socioeconomic disadvantage and we are factoring that into the policies we are</w:t>
      </w:r>
      <w:r>
        <w:t xml:space="preserve"> producing, as well as the</w:t>
      </w:r>
      <w:r w:rsidR="00F719CE">
        <w:t xml:space="preserve"> implementation</w:t>
      </w:r>
      <w:r>
        <w:t>”.</w:t>
      </w:r>
    </w:p>
    <w:p w:rsidR="00234B5B" w:rsidP="000B7B9C">
      <w:pPr>
        <w:pStyle w:val="Answer"/>
      </w:pPr>
      <w:r>
        <w:t xml:space="preserve">As </w:t>
      </w:r>
      <w:r w:rsidR="00F719CE">
        <w:t xml:space="preserve">you know, </w:t>
      </w:r>
      <w:r>
        <w:t xml:space="preserve">this </w:t>
      </w:r>
      <w:r w:rsidR="00F719CE">
        <w:t>has been introduced in Scotland</w:t>
      </w:r>
      <w:r>
        <w:t xml:space="preserve">. It </w:t>
      </w:r>
      <w:r w:rsidR="00C96FA1">
        <w:t xml:space="preserve">was </w:t>
      </w:r>
      <w:r w:rsidR="00F719CE">
        <w:t>recently introduced in Wales on 31 March</w:t>
      </w:r>
      <w:r w:rsidR="00C96FA1">
        <w:t>.</w:t>
      </w:r>
      <w:r w:rsidR="00F719CE">
        <w:t xml:space="preserve"> </w:t>
      </w:r>
      <w:r>
        <w:t xml:space="preserve">I am </w:t>
      </w:r>
      <w:r w:rsidR="00F719CE">
        <w:t xml:space="preserve">sure the </w:t>
      </w:r>
      <w:r>
        <w:t xml:space="preserve">EHRC </w:t>
      </w:r>
      <w:r w:rsidR="00F719CE">
        <w:t xml:space="preserve">will speak about </w:t>
      </w:r>
      <w:r w:rsidR="00C96FA1">
        <w:t>its</w:t>
      </w:r>
      <w:r w:rsidR="00F719CE">
        <w:t xml:space="preserve"> findings later</w:t>
      </w:r>
      <w:r>
        <w:t xml:space="preserve">. </w:t>
      </w:r>
      <w:r w:rsidR="00C96FA1">
        <w:t xml:space="preserve">We </w:t>
      </w:r>
      <w:r>
        <w:t xml:space="preserve">have </w:t>
      </w:r>
      <w:r w:rsidR="00F719CE">
        <w:t>seen</w:t>
      </w:r>
      <w:r w:rsidR="00C96FA1">
        <w:t>,</w:t>
      </w:r>
      <w:r w:rsidR="00F719CE">
        <w:t xml:space="preserve"> from councils that have voluntarily adopted this Act</w:t>
      </w:r>
      <w:r w:rsidR="00C96FA1">
        <w:t>,</w:t>
      </w:r>
      <w:r w:rsidR="00F719CE">
        <w:t xml:space="preserve"> that it has provided a lens through which they are looking at their policies and implementing a range of issues. </w:t>
      </w:r>
      <w:r>
        <w:t>F</w:t>
      </w:r>
      <w:r w:rsidR="00F719CE">
        <w:t>or example, in Wales</w:t>
      </w:r>
      <w:r w:rsidR="00FB47E2">
        <w:t>,</w:t>
      </w:r>
      <w:r w:rsidR="00F719CE">
        <w:t xml:space="preserve"> a council introduced </w:t>
      </w:r>
      <w:r w:rsidR="00573E6E">
        <w:t xml:space="preserve">a </w:t>
      </w:r>
      <w:r w:rsidR="00F719CE">
        <w:t>recycling of school uniforms</w:t>
      </w:r>
      <w:r w:rsidR="00573E6E">
        <w:t xml:space="preserve"> p</w:t>
      </w:r>
      <w:r w:rsidR="00F719CE">
        <w:t xml:space="preserve">roject. It means that there </w:t>
      </w:r>
      <w:r w:rsidR="00573E6E">
        <w:t xml:space="preserve">is </w:t>
      </w:r>
      <w:r w:rsidR="00F719CE">
        <w:t xml:space="preserve">that focus within councils, because very often the focus is on </w:t>
      </w:r>
      <w:r w:rsidR="00F719CE">
        <w:t xml:space="preserve">poverty alone rather than looking at inequality. </w:t>
      </w:r>
      <w:r w:rsidR="00573E6E">
        <w:t>W</w:t>
      </w:r>
      <w:r w:rsidR="00F719CE">
        <w:t>e know from the past 40</w:t>
      </w:r>
      <w:r w:rsidR="00573E6E">
        <w:t xml:space="preserve">, 50 or more </w:t>
      </w:r>
      <w:r w:rsidR="00F719CE">
        <w:t xml:space="preserve">years that we </w:t>
      </w:r>
      <w:r w:rsidR="00573E6E">
        <w:t xml:space="preserve">have not </w:t>
      </w:r>
      <w:r w:rsidR="00F719CE">
        <w:t xml:space="preserve">solved </w:t>
      </w:r>
      <w:r w:rsidR="00573E6E">
        <w:t>poverty</w:t>
      </w:r>
      <w:r w:rsidR="00FB47E2">
        <w:t>.</w:t>
      </w:r>
      <w:r w:rsidR="00573E6E">
        <w:t xml:space="preserve"> </w:t>
      </w:r>
      <w:r w:rsidR="00FB47E2">
        <w:t xml:space="preserve">By </w:t>
      </w:r>
      <w:r w:rsidR="00573E6E">
        <w:t xml:space="preserve">many </w:t>
      </w:r>
      <w:r w:rsidR="00F719CE">
        <w:t>measures</w:t>
      </w:r>
      <w:r w:rsidR="00FB47E2">
        <w:t>,</w:t>
      </w:r>
      <w:r w:rsidR="00F719CE">
        <w:t xml:space="preserve"> </w:t>
      </w:r>
      <w:r w:rsidR="00573E6E">
        <w:t xml:space="preserve">poverty </w:t>
      </w:r>
      <w:r w:rsidR="00F719CE">
        <w:t>is increasing, so we need to take a different approach.</w:t>
      </w:r>
    </w:p>
    <w:p w:rsidR="00480904" w:rsidP="000B7B9C">
      <w:pPr>
        <w:pStyle w:val="Answer"/>
      </w:pPr>
      <w:sdt>
        <w:sdtPr>
          <w:alias w:val="Witness"/>
          <w:id w:val="-2053381486"/>
          <w:placeholder>
            <w:docPart w:val="DefaultPlaceholder_-1854013440"/>
          </w:placeholder>
          <w:richText/>
        </w:sdtPr>
        <w:sdtContent>
          <w:r w:rsidRPr="00FC7085" w:rsidR="00FC7085">
            <w:rPr>
              <w:b/>
              <w:i/>
            </w:rPr>
            <w:t>Justine Greening:</w:t>
          </w:r>
          <w:r w:rsidRPr="009D3051" w:rsidR="009D3051">
            <w:rPr>
              <w:b/>
            </w:rPr>
            <w:t xml:space="preserve"> </w:t>
          </w:r>
        </w:sdtContent>
      </w:sdt>
      <w:r w:rsidR="004D5D01">
        <w:t>I</w:t>
      </w:r>
      <w:r w:rsidR="005010BB">
        <w:t>n a sense</w:t>
      </w:r>
      <w:r w:rsidR="00FB47E2">
        <w:t>,</w:t>
      </w:r>
      <w:r w:rsidR="005010BB">
        <w:t xml:space="preserve"> I</w:t>
      </w:r>
      <w:r w:rsidR="004D5D01">
        <w:t xml:space="preserve"> wish it was as easy as just changing a regulation. That </w:t>
      </w:r>
      <w:r w:rsidR="000C2779">
        <w:t>might be part of the solution, but in the end</w:t>
      </w:r>
      <w:r w:rsidR="005010BB">
        <w:t xml:space="preserve"> there </w:t>
      </w:r>
      <w:r w:rsidR="000C2779">
        <w:t xml:space="preserve">is a very cultural aspect of the need for levelling up to happen and why it </w:t>
      </w:r>
      <w:r w:rsidR="005010BB">
        <w:t xml:space="preserve">does not </w:t>
      </w:r>
      <w:r w:rsidR="000C2779">
        <w:t>happen.</w:t>
      </w:r>
      <w:r w:rsidR="005010BB">
        <w:t xml:space="preserve"> </w:t>
      </w:r>
      <w:r w:rsidR="000C2779">
        <w:t xml:space="preserve">The public sector duty </w:t>
      </w:r>
      <w:r w:rsidR="005010BB">
        <w:t xml:space="preserve">is not </w:t>
      </w:r>
      <w:r w:rsidR="000C2779">
        <w:t xml:space="preserve">obviously </w:t>
      </w:r>
      <w:r w:rsidR="00E76A8C">
        <w:t>one t</w:t>
      </w:r>
      <w:r w:rsidR="000C2779">
        <w:t xml:space="preserve">hat will </w:t>
      </w:r>
      <w:r w:rsidR="00E76A8C">
        <w:t xml:space="preserve">necessarily </w:t>
      </w:r>
      <w:r w:rsidR="000C2779">
        <w:t>be reflected with what companies do</w:t>
      </w:r>
      <w:r w:rsidR="00E76A8C">
        <w:t xml:space="preserve">. This is </w:t>
      </w:r>
      <w:r w:rsidR="000C2779">
        <w:t xml:space="preserve">therefore much more fundamental than just having a duty that we hope local authorities might deliver on effectively. </w:t>
      </w:r>
      <w:r w:rsidR="00E76A8C">
        <w:t xml:space="preserve">We </w:t>
      </w:r>
      <w:r w:rsidR="000C2779">
        <w:t>need to be much more ambitious.</w:t>
      </w:r>
    </w:p>
    <w:p w:rsidR="00480904" w:rsidP="000B7B9C">
      <w:pPr>
        <w:pStyle w:val="Answer"/>
      </w:pPr>
      <w:r>
        <w:t xml:space="preserve">For </w:t>
      </w:r>
      <w:r w:rsidR="000C2779">
        <w:t>example, if the Government</w:t>
      </w:r>
      <w:r w:rsidR="00487C8F">
        <w:t xml:space="preserve">, </w:t>
      </w:r>
      <w:r w:rsidR="000C2779">
        <w:t xml:space="preserve">as </w:t>
      </w:r>
      <w:r>
        <w:t>they</w:t>
      </w:r>
      <w:r w:rsidR="000C2779">
        <w:t xml:space="preserve"> </w:t>
      </w:r>
      <w:r>
        <w:t>are</w:t>
      </w:r>
      <w:r w:rsidR="000C2779">
        <w:t xml:space="preserve"> at the moment</w:t>
      </w:r>
      <w:r w:rsidR="00487C8F">
        <w:t xml:space="preserve">, </w:t>
      </w:r>
      <w:r>
        <w:t xml:space="preserve">are </w:t>
      </w:r>
      <w:r w:rsidR="00487C8F">
        <w:t>r</w:t>
      </w:r>
      <w:r w:rsidR="000C2779">
        <w:t>eworking</w:t>
      </w:r>
      <w:r w:rsidR="00487C8F">
        <w:t xml:space="preserve"> </w:t>
      </w:r>
      <w:r>
        <w:t>their</w:t>
      </w:r>
      <w:r w:rsidR="00487C8F">
        <w:t xml:space="preserve"> </w:t>
      </w:r>
      <w:r w:rsidR="000C2779">
        <w:t>procurement policy</w:t>
      </w:r>
      <w:r w:rsidRPr="009413DE" w:rsidR="00487C8F">
        <w:t>—</w:t>
      </w:r>
      <w:r>
        <w:t>they</w:t>
      </w:r>
      <w:r w:rsidR="00487C8F">
        <w:t xml:space="preserve"> </w:t>
      </w:r>
      <w:r>
        <w:t>have</w:t>
      </w:r>
      <w:r w:rsidR="00487C8F">
        <w:t xml:space="preserve"> </w:t>
      </w:r>
      <w:r w:rsidR="000C2779">
        <w:t xml:space="preserve">just </w:t>
      </w:r>
      <w:r w:rsidR="00487C8F">
        <w:t xml:space="preserve">done a </w:t>
      </w:r>
      <w:r w:rsidR="000C2779">
        <w:t>consultation on a national policy statement on procuremen</w:t>
      </w:r>
      <w:r w:rsidR="00487C8F">
        <w:t>t</w:t>
      </w:r>
      <w:r w:rsidRPr="009413DE" w:rsidR="00487C8F">
        <w:t>—</w:t>
      </w:r>
      <w:r w:rsidR="00487C8F">
        <w:t>w</w:t>
      </w:r>
      <w:r w:rsidR="000C2779">
        <w:t xml:space="preserve">here do levelling up and tackling </w:t>
      </w:r>
      <w:r w:rsidR="00487C8F">
        <w:t>in</w:t>
      </w:r>
      <w:r w:rsidR="000C2779">
        <w:t xml:space="preserve">equalities fit into that? </w:t>
      </w:r>
      <w:r w:rsidR="00487C8F">
        <w:t xml:space="preserve">We </w:t>
      </w:r>
      <w:r w:rsidR="000C2779">
        <w:t xml:space="preserve">should be asking whether every person </w:t>
      </w:r>
      <w:r>
        <w:t>who</w:t>
      </w:r>
      <w:r w:rsidR="000C2779">
        <w:t xml:space="preserve"> is recruited and every pound that is spent is working as hard as </w:t>
      </w:r>
      <w:r>
        <w:t>possible</w:t>
      </w:r>
      <w:r w:rsidR="000C2779">
        <w:t xml:space="preserve"> to tackle levelling up</w:t>
      </w:r>
      <w:r>
        <w:t xml:space="preserve"> </w:t>
      </w:r>
      <w:r w:rsidR="000C2779">
        <w:t>and deliver on that</w:t>
      </w:r>
      <w:r>
        <w:t>.</w:t>
      </w:r>
      <w:r>
        <w:t xml:space="preserve"> </w:t>
      </w:r>
      <w:r>
        <w:t xml:space="preserve">That </w:t>
      </w:r>
      <w:r w:rsidR="000C2779">
        <w:t xml:space="preserve">should include socioeconomic </w:t>
      </w:r>
      <w:r>
        <w:t xml:space="preserve">and </w:t>
      </w:r>
      <w:r w:rsidR="000C2779">
        <w:t>place</w:t>
      </w:r>
      <w:r>
        <w:t>-</w:t>
      </w:r>
      <w:r w:rsidR="000C2779">
        <w:t>based inequalities that certain communities disproportionately experience.</w:t>
      </w:r>
    </w:p>
    <w:p w:rsidR="00591993" w:rsidP="000B7B9C">
      <w:pPr>
        <w:pStyle w:val="Answer"/>
      </w:pPr>
      <w:r>
        <w:t>Part of that</w:t>
      </w:r>
      <w:r w:rsidR="000C2779">
        <w:t xml:space="preserve"> can be</w:t>
      </w:r>
      <w:r>
        <w:t xml:space="preserve"> r</w:t>
      </w:r>
      <w:r w:rsidR="000C2779">
        <w:t>elocating and putting some jobs out of Whitehall in</w:t>
      </w:r>
      <w:r>
        <w:t>to</w:t>
      </w:r>
      <w:r w:rsidR="000C2779">
        <w:t xml:space="preserve"> very different parts of the country</w:t>
      </w:r>
      <w:r w:rsidR="00227B69">
        <w:t>.</w:t>
      </w:r>
      <w:r w:rsidR="000C2779">
        <w:t xml:space="preserve"> </w:t>
      </w:r>
      <w:r w:rsidR="00227B69">
        <w:t xml:space="preserve">Diversity </w:t>
      </w:r>
      <w:r w:rsidR="000C2779">
        <w:t xml:space="preserve">is crucial in order to truly deliver on this </w:t>
      </w:r>
      <w:r w:rsidR="00EC5231">
        <w:t>levelling-up agenda</w:t>
      </w:r>
      <w:r w:rsidR="000C2779">
        <w:t xml:space="preserve"> that the Government </w:t>
      </w:r>
      <w:r w:rsidR="00227B69">
        <w:t>have</w:t>
      </w:r>
      <w:r w:rsidR="000C2779">
        <w:t>. Diversity works</w:t>
      </w:r>
      <w:r w:rsidR="00096C5A">
        <w:t>. B</w:t>
      </w:r>
      <w:r w:rsidR="000C2779">
        <w:t xml:space="preserve">usinesses that are more diverse take better decisions and perform better, so that can be a big part of it. </w:t>
      </w:r>
      <w:r w:rsidR="00096C5A">
        <w:t xml:space="preserve">I am </w:t>
      </w:r>
      <w:r w:rsidR="000C2779">
        <w:t>sat in London right now</w:t>
      </w:r>
      <w:r w:rsidR="00096C5A">
        <w:t xml:space="preserve">, </w:t>
      </w:r>
      <w:r w:rsidR="000C2779">
        <w:t xml:space="preserve">and there are young people growing up on the </w:t>
      </w:r>
      <w:r w:rsidR="0009235C">
        <w:t>Alton Estate</w:t>
      </w:r>
      <w:r w:rsidR="00227B69">
        <w:t>,</w:t>
      </w:r>
      <w:r w:rsidR="0009235C">
        <w:t xml:space="preserve"> </w:t>
      </w:r>
      <w:r w:rsidR="000C2779">
        <w:t>just half a mile from where I am</w:t>
      </w:r>
      <w:r w:rsidR="00227B69">
        <w:t>,</w:t>
      </w:r>
      <w:r w:rsidR="0009235C">
        <w:t xml:space="preserve"> </w:t>
      </w:r>
      <w:r w:rsidR="000C2779">
        <w:t>who feel utterly disconnected from the opportunities that will still stay here, for example, in Government,</w:t>
      </w:r>
      <w:r w:rsidR="0009235C">
        <w:t xml:space="preserve"> e</w:t>
      </w:r>
      <w:r>
        <w:t xml:space="preserve">ven </w:t>
      </w:r>
      <w:r w:rsidR="000C2779">
        <w:t>after some of those roles have headed up to places like Darlington.</w:t>
      </w:r>
    </w:p>
    <w:p w:rsidR="00227B69" w:rsidP="000B7B9C">
      <w:pPr>
        <w:pStyle w:val="Answer"/>
      </w:pPr>
      <w:r>
        <w:t xml:space="preserve">We </w:t>
      </w:r>
      <w:r w:rsidR="000C2779">
        <w:t xml:space="preserve">need to understand </w:t>
      </w:r>
      <w:r w:rsidR="00591993">
        <w:t>that</w:t>
      </w:r>
      <w:r>
        <w:t>, while</w:t>
      </w:r>
      <w:r w:rsidR="00591993">
        <w:t xml:space="preserve"> </w:t>
      </w:r>
      <w:r w:rsidR="000C2779">
        <w:t>levelling up is about places</w:t>
      </w:r>
      <w:r>
        <w:t xml:space="preserve">, it </w:t>
      </w:r>
      <w:r w:rsidR="000C2779">
        <w:t xml:space="preserve">is also about people. </w:t>
      </w:r>
      <w:r w:rsidR="00591993">
        <w:t xml:space="preserve">That is </w:t>
      </w:r>
      <w:r w:rsidR="000C2779">
        <w:t xml:space="preserve">why having this under the umbrella of the </w:t>
      </w:r>
      <w:r w:rsidR="00591993">
        <w:t>E</w:t>
      </w:r>
      <w:r w:rsidR="000C2779">
        <w:t xml:space="preserve">qualities </w:t>
      </w:r>
      <w:r w:rsidR="00591993">
        <w:t xml:space="preserve">Hub </w:t>
      </w:r>
      <w:r w:rsidR="000C2779">
        <w:t>can work</w:t>
      </w:r>
      <w:r w:rsidR="00591993">
        <w:t xml:space="preserve">, but </w:t>
      </w:r>
      <w:r w:rsidR="000C2779">
        <w:t>you need systematic strategies to really drive change on the ground</w:t>
      </w:r>
      <w:r>
        <w:t>,</w:t>
      </w:r>
      <w:r w:rsidR="00591993">
        <w:t xml:space="preserve"> </w:t>
      </w:r>
      <w:r>
        <w:t>which</w:t>
      </w:r>
      <w:r w:rsidR="000C2779">
        <w:t xml:space="preserve"> could be backed up</w:t>
      </w:r>
      <w:r w:rsidR="00591993">
        <w:t xml:space="preserve"> by a </w:t>
      </w:r>
      <w:r w:rsidR="000C2779">
        <w:t>regulation change like this, but it is not going to be enough</w:t>
      </w:r>
      <w:r w:rsidR="00591993">
        <w:t xml:space="preserve"> </w:t>
      </w:r>
      <w:r w:rsidR="000C2779">
        <w:t>to deliver the systematic change that this country needs</w:t>
      </w:r>
      <w:r w:rsidR="00591993">
        <w:t xml:space="preserve">. </w:t>
      </w:r>
    </w:p>
    <w:p w:rsidR="00227B69" w:rsidP="000B7B9C">
      <w:pPr>
        <w:pStyle w:val="Answer"/>
      </w:pPr>
      <w:r>
        <w:t>I</w:t>
      </w:r>
      <w:r w:rsidR="000C2779">
        <w:t xml:space="preserve"> strongly agree with </w:t>
      </w:r>
      <w:r>
        <w:t>Wanda</w:t>
      </w:r>
      <w:r>
        <w:t>.</w:t>
      </w:r>
      <w:r w:rsidR="000C2779">
        <w:t xml:space="preserve"> </w:t>
      </w:r>
      <w:r>
        <w:t xml:space="preserve">This </w:t>
      </w:r>
      <w:r w:rsidR="000C2779">
        <w:t>is a national challenge for our country. It needs to be seen in the context of</w:t>
      </w:r>
      <w:r>
        <w:t xml:space="preserve"> </w:t>
      </w:r>
      <w:r w:rsidR="000C2779">
        <w:t>an international challenge on levelling up</w:t>
      </w:r>
      <w:r>
        <w:t xml:space="preserve"> </w:t>
      </w:r>
      <w:r w:rsidR="000C2779">
        <w:t xml:space="preserve">and on inequality that a number of developed countries face. We have the </w:t>
      </w:r>
      <w:r>
        <w:t xml:space="preserve">sustainable development goals </w:t>
      </w:r>
      <w:r w:rsidR="000C2779">
        <w:t>for developing countries</w:t>
      </w:r>
      <w:r>
        <w:t xml:space="preserve">, </w:t>
      </w:r>
      <w:r w:rsidR="000C2779">
        <w:t>predominantly.</w:t>
      </w:r>
      <w:r>
        <w:t xml:space="preserve"> </w:t>
      </w:r>
      <w:r w:rsidR="000C2779">
        <w:t xml:space="preserve">Our challenge as a developed country </w:t>
      </w:r>
      <w:r>
        <w:t>i</w:t>
      </w:r>
      <w:r w:rsidR="000C2779">
        <w:t>s inequality of opportunity</w:t>
      </w:r>
      <w:r>
        <w:t>.</w:t>
      </w:r>
      <w:r>
        <w:t xml:space="preserve"> </w:t>
      </w:r>
      <w:r>
        <w:t xml:space="preserve">Wanda, </w:t>
      </w:r>
      <w:r w:rsidR="000C2779">
        <w:t>I would term it</w:t>
      </w:r>
      <w:r>
        <w:t xml:space="preserve"> in </w:t>
      </w:r>
      <w:r w:rsidR="000C2779">
        <w:t xml:space="preserve">relation </w:t>
      </w:r>
      <w:r>
        <w:t xml:space="preserve">to </w:t>
      </w:r>
      <w:r w:rsidR="000C2779">
        <w:t>not just</w:t>
      </w:r>
      <w:r>
        <w:t xml:space="preserve"> </w:t>
      </w:r>
      <w:r w:rsidR="000C2779">
        <w:t>access to opportunity, but the things that hold us back from accessing opportunity, whether that</w:t>
      </w:r>
      <w:r>
        <w:t xml:space="preserve"> i</w:t>
      </w:r>
      <w:r w:rsidR="000C2779">
        <w:t>s bad housing</w:t>
      </w:r>
      <w:r>
        <w:t xml:space="preserve">, </w:t>
      </w:r>
      <w:r w:rsidR="000C2779">
        <w:t>lack of digital access</w:t>
      </w:r>
      <w:r>
        <w:t xml:space="preserve">, </w:t>
      </w:r>
      <w:r w:rsidR="000C2779">
        <w:t>poor education</w:t>
      </w:r>
      <w:r>
        <w:t xml:space="preserve">, </w:t>
      </w:r>
      <w:r w:rsidR="000C2779">
        <w:t>not having a high</w:t>
      </w:r>
      <w:r>
        <w:noBreakHyphen/>
      </w:r>
      <w:r w:rsidR="000C2779">
        <w:t>quality job anywhere near</w:t>
      </w:r>
      <w:r>
        <w:t xml:space="preserve"> or </w:t>
      </w:r>
      <w:r w:rsidR="000C2779">
        <w:t>being stuck in a dead</w:t>
      </w:r>
      <w:r>
        <w:t>-</w:t>
      </w:r>
      <w:r w:rsidR="000C2779">
        <w:t>end job</w:t>
      </w:r>
      <w:r>
        <w:t xml:space="preserve"> </w:t>
      </w:r>
      <w:r w:rsidR="000C2779">
        <w:t>because the business I work for has not worked out how to train me, develop me or ever connect me up with a more</w:t>
      </w:r>
      <w:r>
        <w:t xml:space="preserve"> </w:t>
      </w:r>
      <w:r w:rsidR="000C2779">
        <w:t>challenging role in that organisation</w:t>
      </w:r>
      <w:r>
        <w:t>.</w:t>
      </w:r>
      <w:r w:rsidR="000C2779">
        <w:t xml:space="preserve"> </w:t>
      </w:r>
    </w:p>
    <w:p w:rsidR="009D3051" w:rsidP="000B7B9C">
      <w:pPr>
        <w:pStyle w:val="Answer"/>
      </w:pPr>
      <w:r>
        <w:t xml:space="preserve">It is the </w:t>
      </w:r>
      <w:r w:rsidR="000C2779">
        <w:t>whole thing that we now need to get to grips with. We can master that very complex challenge of levelling up, but it is going to take a pan</w:t>
      </w:r>
      <w:r w:rsidR="00AC362A">
        <w:noBreakHyphen/>
      </w:r>
      <w:r w:rsidR="000C2779">
        <w:t>Government approach and a level of ambition</w:t>
      </w:r>
      <w:r w:rsidR="00AC362A">
        <w:t xml:space="preserve"> </w:t>
      </w:r>
      <w:r w:rsidR="000C2779">
        <w:t>that we have not seen</w:t>
      </w:r>
      <w:r w:rsidR="00AC362A">
        <w:t xml:space="preserve"> from </w:t>
      </w:r>
      <w:r w:rsidR="000C2779">
        <w:t xml:space="preserve">any </w:t>
      </w:r>
      <w:r w:rsidR="00227B69">
        <w:t xml:space="preserve">Government </w:t>
      </w:r>
      <w:r w:rsidR="000C2779">
        <w:t>of any colour in the past.</w:t>
      </w:r>
      <w:r w:rsidR="00AC362A">
        <w:t xml:space="preserve"> </w:t>
      </w:r>
      <w:r w:rsidR="000C2779">
        <w:t xml:space="preserve">Maybe this </w:t>
      </w:r>
      <w:r w:rsidR="00AC362A">
        <w:t xml:space="preserve">one </w:t>
      </w:r>
      <w:r w:rsidR="000C2779">
        <w:t>can really rise to the challenge and make a difference.</w:t>
      </w:r>
      <w:r w:rsidR="00AC362A">
        <w:t xml:space="preserve"> </w:t>
      </w:r>
      <w:r w:rsidR="000C2779">
        <w:t>I certainly hope so</w:t>
      </w:r>
      <w:r w:rsidR="00266090">
        <w:t>.</w:t>
      </w:r>
    </w:p>
    <w:p w:rsidR="001D5E19" w:rsidP="000B7B9C">
      <w:pPr>
        <w:pStyle w:val="Answer"/>
      </w:pPr>
      <w:sdt>
        <w:sdtPr>
          <w:alias w:val="Witness"/>
          <w:id w:val="-23410545"/>
          <w:placeholder>
            <w:docPart w:val="DefaultPlaceholder_-1854013440"/>
          </w:placeholder>
          <w:richText/>
        </w:sdtPr>
        <w:sdtContent>
          <w:r w:rsidRPr="00FC7085" w:rsidR="00FC7085">
            <w:rPr>
              <w:b/>
              <w:i/>
            </w:rPr>
            <w:t>Tansy Hutchinson:</w:t>
          </w:r>
          <w:r w:rsidRPr="00386B3F" w:rsidR="00386B3F">
            <w:rPr>
              <w:b/>
            </w:rPr>
            <w:t xml:space="preserve"> </w:t>
          </w:r>
        </w:sdtContent>
      </w:sdt>
      <w:r w:rsidR="00386B3F">
        <w:t xml:space="preserve">I </w:t>
      </w:r>
      <w:r w:rsidR="000C2779">
        <w:t xml:space="preserve">wanted to come back to this question about the advantages of using the socioeconomic duty within the </w:t>
      </w:r>
      <w:r w:rsidR="00E51FA9">
        <w:t>Equality Act</w:t>
      </w:r>
      <w:r w:rsidR="000C2779">
        <w:t xml:space="preserve">. I </w:t>
      </w:r>
      <w:r w:rsidR="00E51FA9">
        <w:t xml:space="preserve">do not </w:t>
      </w:r>
      <w:r w:rsidR="000C2779">
        <w:t>disagree with anything</w:t>
      </w:r>
      <w:r w:rsidR="00E51FA9">
        <w:t xml:space="preserve"> that Justine has said</w:t>
      </w:r>
      <w:r w:rsidR="003F7420">
        <w:t>. I</w:t>
      </w:r>
      <w:r w:rsidR="00E51FA9">
        <w:t xml:space="preserve"> would particularly a</w:t>
      </w:r>
      <w:r w:rsidR="000C2779">
        <w:t>dvocate for things like</w:t>
      </w:r>
      <w:r w:rsidR="00E51FA9">
        <w:t xml:space="preserve"> </w:t>
      </w:r>
      <w:r w:rsidR="000C2779">
        <w:t>building equality into procurement</w:t>
      </w:r>
      <w:r w:rsidR="00044C5E">
        <w:t>,</w:t>
      </w:r>
      <w:r w:rsidR="004217B7">
        <w:t xml:space="preserve"> </w:t>
      </w:r>
      <w:r w:rsidR="00E51FA9">
        <w:t xml:space="preserve">and the </w:t>
      </w:r>
      <w:r w:rsidR="000C2779">
        <w:t xml:space="preserve">point </w:t>
      </w:r>
      <w:r w:rsidR="00E51FA9">
        <w:t xml:space="preserve">that </w:t>
      </w:r>
      <w:r w:rsidR="000C2779">
        <w:t>every single pound spent</w:t>
      </w:r>
      <w:r w:rsidR="00E51FA9">
        <w:t xml:space="preserve"> s</w:t>
      </w:r>
      <w:r w:rsidR="000C2779">
        <w:t xml:space="preserve">hould be </w:t>
      </w:r>
      <w:r w:rsidR="00E51FA9">
        <w:t xml:space="preserve">harnessed </w:t>
      </w:r>
      <w:r w:rsidR="000C2779">
        <w:t>towards these kinds of goals</w:t>
      </w:r>
      <w:r w:rsidR="00E51FA9">
        <w:t xml:space="preserve"> and </w:t>
      </w:r>
      <w:r w:rsidR="000C2779">
        <w:t>levelling up.</w:t>
      </w:r>
    </w:p>
    <w:p w:rsidR="00AF021F" w:rsidP="000B7B9C">
      <w:pPr>
        <w:pStyle w:val="Answer"/>
      </w:pPr>
      <w:r>
        <w:t>W</w:t>
      </w:r>
      <w:r w:rsidR="000C2779">
        <w:t>ithin that</w:t>
      </w:r>
      <w:r w:rsidR="006574DB">
        <w:t>,</w:t>
      </w:r>
      <w:r>
        <w:t xml:space="preserve"> </w:t>
      </w:r>
      <w:r w:rsidR="000C2779">
        <w:t xml:space="preserve">we need to make sure that we </w:t>
      </w:r>
      <w:r>
        <w:t xml:space="preserve">do not </w:t>
      </w:r>
      <w:r w:rsidR="000C2779">
        <w:t>forget the people</w:t>
      </w:r>
      <w:r>
        <w:t xml:space="preserve"> wi</w:t>
      </w:r>
      <w:r w:rsidR="000C2779">
        <w:t xml:space="preserve">thin the places, and </w:t>
      </w:r>
      <w:r>
        <w:t xml:space="preserve">that that </w:t>
      </w:r>
      <w:r w:rsidR="000C2779">
        <w:t xml:space="preserve">includes </w:t>
      </w:r>
      <w:r w:rsidR="001D5E19">
        <w:t>eq</w:t>
      </w:r>
      <w:r w:rsidR="000C2779">
        <w:t>uality associated with the full range of reasons that people face disadvantage, whether that be socioeconomic status</w:t>
      </w:r>
      <w:r w:rsidR="006574DB">
        <w:t>,</w:t>
      </w:r>
      <w:r w:rsidR="000C2779">
        <w:t xml:space="preserve"> racism</w:t>
      </w:r>
      <w:r w:rsidR="006574DB">
        <w:t>,</w:t>
      </w:r>
      <w:r w:rsidR="000C2779">
        <w:t xml:space="preserve"> </w:t>
      </w:r>
      <w:r w:rsidR="001D5E19">
        <w:t>ableism or misogyny. All</w:t>
      </w:r>
      <w:r w:rsidR="000C2779">
        <w:t xml:space="preserve"> these things need to be a part of that. </w:t>
      </w:r>
      <w:r w:rsidR="001D5E19">
        <w:t>I</w:t>
      </w:r>
      <w:r w:rsidR="000C2779">
        <w:t>n terms of the advantages of using something like the socioeconomic duty within the Equality Act</w:t>
      </w:r>
      <w:r w:rsidR="001D5E19">
        <w:t xml:space="preserve">, </w:t>
      </w:r>
      <w:r w:rsidR="000C2779">
        <w:t>not only is it there</w:t>
      </w:r>
      <w:r w:rsidRPr="009413DE" w:rsidR="001D5E19">
        <w:t>—</w:t>
      </w:r>
      <w:r w:rsidR="001D5E19">
        <w:t>and</w:t>
      </w:r>
      <w:r w:rsidR="006574DB">
        <w:t>,</w:t>
      </w:r>
      <w:r w:rsidR="001D5E19">
        <w:t xml:space="preserve"> as Wanda says, oven-ready</w:t>
      </w:r>
      <w:r w:rsidRPr="009413DE" w:rsidR="001D5E19">
        <w:t>—</w:t>
      </w:r>
      <w:r w:rsidR="006574DB">
        <w:t xml:space="preserve">but </w:t>
      </w:r>
      <w:r w:rsidR="001D5E19">
        <w:t xml:space="preserve">it </w:t>
      </w:r>
      <w:r w:rsidR="000C2779">
        <w:t>could be commenced tomorrow by very, very simple regulation. It is something people are familiar with. There are models of it being rolled out.</w:t>
      </w:r>
    </w:p>
    <w:p w:rsidR="006574DB" w:rsidP="000B7B9C">
      <w:pPr>
        <w:pStyle w:val="Answer"/>
      </w:pPr>
      <w:r>
        <w:t xml:space="preserve">It is </w:t>
      </w:r>
      <w:r>
        <w:t xml:space="preserve">also </w:t>
      </w:r>
      <w:r>
        <w:t xml:space="preserve">not dependent </w:t>
      </w:r>
      <w:r w:rsidR="00AF021F">
        <w:t xml:space="preserve">upon the </w:t>
      </w:r>
      <w:r>
        <w:t xml:space="preserve">political </w:t>
      </w:r>
      <w:r>
        <w:t>whims</w:t>
      </w:r>
      <w:r>
        <w:t xml:space="preserve"> </w:t>
      </w:r>
      <w:r w:rsidR="00AF021F">
        <w:t xml:space="preserve">of </w:t>
      </w:r>
      <w:r>
        <w:t>the time</w:t>
      </w:r>
      <w:r>
        <w:t>.</w:t>
      </w:r>
      <w:r>
        <w:t xml:space="preserve"> </w:t>
      </w:r>
      <w:r>
        <w:t xml:space="preserve">That </w:t>
      </w:r>
      <w:r>
        <w:t>is something that we</w:t>
      </w:r>
      <w:r w:rsidR="00AF021F">
        <w:t xml:space="preserve"> a</w:t>
      </w:r>
      <w:r>
        <w:t xml:space="preserve">re really keen on. </w:t>
      </w:r>
      <w:r>
        <w:t xml:space="preserve">To </w:t>
      </w:r>
      <w:r>
        <w:t>come back to the starting point</w:t>
      </w:r>
      <w:r w:rsidR="00AF021F">
        <w:t xml:space="preserve"> of </w:t>
      </w:r>
      <w:r>
        <w:t xml:space="preserve">this evidence session around the </w:t>
      </w:r>
      <w:r>
        <w:t>equality unit</w:t>
      </w:r>
      <w:r w:rsidR="00AF021F">
        <w:t xml:space="preserve"> </w:t>
      </w:r>
      <w:r>
        <w:t xml:space="preserve">and the role of </w:t>
      </w:r>
      <w:r w:rsidR="00AF021F">
        <w:t xml:space="preserve">the </w:t>
      </w:r>
      <w:r>
        <w:t>Government Equalities Office</w:t>
      </w:r>
      <w:r w:rsidR="00AF021F">
        <w:t xml:space="preserve">, that new </w:t>
      </w:r>
      <w:r>
        <w:t>role needs to be well</w:t>
      </w:r>
      <w:r>
        <w:t xml:space="preserve"> </w:t>
      </w:r>
      <w:r>
        <w:t xml:space="preserve">embedded as a central part of Government and </w:t>
      </w:r>
      <w:r>
        <w:t>their</w:t>
      </w:r>
      <w:r>
        <w:t xml:space="preserve"> ambitious agenda</w:t>
      </w:r>
      <w:r>
        <w:t>,</w:t>
      </w:r>
      <w:r>
        <w:t xml:space="preserve"> </w:t>
      </w:r>
      <w:r>
        <w:t xml:space="preserve">so </w:t>
      </w:r>
      <w:r>
        <w:t xml:space="preserve">being </w:t>
      </w:r>
      <w:r>
        <w:t xml:space="preserve">in </w:t>
      </w:r>
      <w:r>
        <w:t xml:space="preserve">every room where the </w:t>
      </w:r>
      <w:r w:rsidR="00AF021F">
        <w:t xml:space="preserve">procurement </w:t>
      </w:r>
      <w:r>
        <w:t>policies are being decided and saying</w:t>
      </w:r>
      <w:r w:rsidR="00AF021F">
        <w:t>, “T</w:t>
      </w:r>
      <w:r>
        <w:t>his is what needs to be with</w:t>
      </w:r>
      <w:r w:rsidR="00AF021F">
        <w:t>in this i</w:t>
      </w:r>
      <w:r>
        <w:t>f</w:t>
      </w:r>
      <w:r w:rsidR="00AF021F">
        <w:t xml:space="preserve"> we are</w:t>
      </w:r>
      <w:r>
        <w:t xml:space="preserve"> going to meet our equality duties under the </w:t>
      </w:r>
      <w:r w:rsidR="00AF021F">
        <w:t>p</w:t>
      </w:r>
      <w:r>
        <w:t xml:space="preserve">ublic </w:t>
      </w:r>
      <w:r w:rsidR="00AF021F">
        <w:t>s</w:t>
      </w:r>
      <w:r>
        <w:t xml:space="preserve">ector </w:t>
      </w:r>
      <w:r w:rsidR="00AF021F">
        <w:t>e</w:t>
      </w:r>
      <w:r>
        <w:t xml:space="preserve">quality </w:t>
      </w:r>
      <w:r w:rsidR="00AF021F">
        <w:t>d</w:t>
      </w:r>
      <w:r>
        <w:t>uty</w:t>
      </w:r>
      <w:r w:rsidR="00AF021F">
        <w:t xml:space="preserve"> and the </w:t>
      </w:r>
      <w:r>
        <w:t>socioeconomic duty</w:t>
      </w:r>
      <w:r w:rsidR="00AF021F">
        <w:t xml:space="preserve">”. </w:t>
      </w:r>
      <w:r>
        <w:t>They</w:t>
      </w:r>
      <w:r w:rsidR="00AF021F">
        <w:t xml:space="preserve"> need to be </w:t>
      </w:r>
      <w:r>
        <w:t xml:space="preserve">within those rooms, </w:t>
      </w:r>
      <w:r>
        <w:t>robustly saying those things</w:t>
      </w:r>
      <w:r w:rsidR="00AF021F">
        <w:t xml:space="preserve"> and </w:t>
      </w:r>
      <w:r>
        <w:t xml:space="preserve">being </w:t>
      </w:r>
      <w:r w:rsidR="00AF021F">
        <w:t>heard</w:t>
      </w:r>
      <w:r>
        <w:t>.</w:t>
      </w:r>
    </w:p>
    <w:p w:rsidR="00E6189E" w:rsidP="000B7B9C">
      <w:pPr>
        <w:pStyle w:val="Answer"/>
      </w:pPr>
      <w:r>
        <w:t xml:space="preserve">That </w:t>
      </w:r>
      <w:r w:rsidR="00AF021F">
        <w:t xml:space="preserve">should not </w:t>
      </w:r>
      <w:r w:rsidR="000C2779">
        <w:t>depend on</w:t>
      </w:r>
      <w:r w:rsidR="00AF021F">
        <w:t xml:space="preserve"> the </w:t>
      </w:r>
      <w:r w:rsidR="000C2779">
        <w:t xml:space="preserve">political will at the time. That should be a </w:t>
      </w:r>
      <w:r w:rsidR="00AF021F">
        <w:t xml:space="preserve">part and </w:t>
      </w:r>
      <w:r w:rsidR="000C2779">
        <w:t xml:space="preserve">parcel of good governance of a democracy, because </w:t>
      </w:r>
      <w:r w:rsidR="00AF021F">
        <w:t xml:space="preserve">equality is about us all and </w:t>
      </w:r>
      <w:r w:rsidR="000C2779">
        <w:t>benefits us all</w:t>
      </w:r>
      <w:r w:rsidR="00AF021F">
        <w:t>.</w:t>
      </w:r>
      <w:r>
        <w:t xml:space="preserve"> </w:t>
      </w:r>
      <w:r w:rsidR="00AF021F">
        <w:t xml:space="preserve">That is one of the </w:t>
      </w:r>
      <w:r w:rsidR="000C2779">
        <w:t>advantages of using the existing legal framework</w:t>
      </w:r>
      <w:r>
        <w:t>,</w:t>
      </w:r>
      <w:r w:rsidR="000C2779">
        <w:t xml:space="preserve"> </w:t>
      </w:r>
      <w:r>
        <w:t>which</w:t>
      </w:r>
      <w:r w:rsidR="00F36656">
        <w:t xml:space="preserve"> </w:t>
      </w:r>
      <w:r w:rsidR="000C2779">
        <w:t xml:space="preserve">was passed </w:t>
      </w:r>
      <w:r w:rsidR="00F36656">
        <w:t xml:space="preserve">under </w:t>
      </w:r>
      <w:r w:rsidR="00AF021F">
        <w:t xml:space="preserve">one </w:t>
      </w:r>
      <w:r>
        <w:t xml:space="preserve">Government </w:t>
      </w:r>
      <w:r w:rsidR="00F36656">
        <w:t xml:space="preserve">and has </w:t>
      </w:r>
      <w:r w:rsidR="000C2779">
        <w:t>been implemented for many years under another</w:t>
      </w:r>
      <w:r w:rsidR="00F36656">
        <w:t xml:space="preserve">. It </w:t>
      </w:r>
      <w:r w:rsidR="000C2779">
        <w:t xml:space="preserve">is not a </w:t>
      </w:r>
      <w:r w:rsidR="00F36656">
        <w:t>party</w:t>
      </w:r>
      <w:r>
        <w:t>-</w:t>
      </w:r>
      <w:r w:rsidR="000C2779">
        <w:t xml:space="preserve">political thing at the moment, </w:t>
      </w:r>
      <w:r w:rsidR="00F36656">
        <w:t>we hope</w:t>
      </w:r>
      <w:r>
        <w:t>, and</w:t>
      </w:r>
      <w:r w:rsidR="000C2779">
        <w:t xml:space="preserve"> </w:t>
      </w:r>
      <w:r>
        <w:t xml:space="preserve">there </w:t>
      </w:r>
      <w:r w:rsidR="000C2779">
        <w:t>is huge consensus across society</w:t>
      </w:r>
      <w:r w:rsidR="00F36656">
        <w:t xml:space="preserve">. We did </w:t>
      </w:r>
      <w:r w:rsidR="000C2779">
        <w:t>polling last year</w:t>
      </w:r>
      <w:r w:rsidR="00F36656">
        <w:t xml:space="preserve"> that said the vast majority of people want Government action</w:t>
      </w:r>
      <w:r w:rsidR="000C2779">
        <w:t xml:space="preserve"> on inequality. They want </w:t>
      </w:r>
      <w:r w:rsidR="00F36656">
        <w:t>G</w:t>
      </w:r>
      <w:r w:rsidR="000C2779">
        <w:t>overnment action on thi</w:t>
      </w:r>
      <w:r w:rsidR="00F97B2E">
        <w:t>s</w:t>
      </w:r>
      <w:r>
        <w:t>.</w:t>
      </w:r>
      <w:r w:rsidR="00F97B2E">
        <w:t xml:space="preserve"> </w:t>
      </w:r>
      <w:r>
        <w:t xml:space="preserve">This </w:t>
      </w:r>
      <w:r w:rsidR="000C2779">
        <w:t xml:space="preserve">would be an important part of delivering on </w:t>
      </w:r>
      <w:r>
        <w:t>that.</w:t>
      </w:r>
    </w:p>
    <w:p w:rsidR="00F97B2E" w:rsidP="000B7B9C">
      <w:pPr>
        <w:pStyle w:val="Question"/>
        <w:numPr>
          <w:ilvl w:val="0"/>
          <w:numId w:val="0"/>
        </w:numPr>
        <w:ind w:left="794"/>
      </w:pPr>
      <w:sdt>
        <w:sdtPr>
          <w:alias w:val="Member"/>
          <w:tag w:val="&lt;Member mnisId='4663' dodsId='147915'&gt;"/>
          <w:id w:val="788709070"/>
          <w:placeholder>
            <w:docPart w:val="DefaultPlaceholder_-1854013440"/>
          </w:placeholder>
          <w:richText/>
        </w:sdtPr>
        <w:sdtContent>
          <w:r w:rsidRPr="00F97B2E" w:rsidR="00E6189E">
            <w:rPr>
              <w:b/>
            </w:rPr>
            <w:t>Ben Bradley:</w:t>
          </w:r>
        </w:sdtContent>
      </w:sdt>
      <w:r w:rsidR="00E6189E">
        <w:t xml:space="preserve"> </w:t>
      </w:r>
      <w:r>
        <w:t xml:space="preserve">I </w:t>
      </w:r>
      <w:r w:rsidR="006574DB">
        <w:t xml:space="preserve">wonder if I can </w:t>
      </w:r>
      <w:r>
        <w:t xml:space="preserve">throw out a bit </w:t>
      </w:r>
      <w:r w:rsidR="00430948">
        <w:t>of a challenge on that conversation</w:t>
      </w:r>
      <w:r w:rsidR="006574DB">
        <w:t>,</w:t>
      </w:r>
      <w:r>
        <w:t xml:space="preserve"> </w:t>
      </w:r>
      <w:r w:rsidR="00430948">
        <w:t xml:space="preserve">and see what you make of it and who wants to volunteer a response. I agree with Justine that introducing it in itself </w:t>
      </w:r>
      <w:r>
        <w:t xml:space="preserve">does not </w:t>
      </w:r>
      <w:r w:rsidR="00430948">
        <w:t>fundamentally change</w:t>
      </w:r>
      <w:r>
        <w:t xml:space="preserve"> anything for the </w:t>
      </w:r>
      <w:r w:rsidR="00430948">
        <w:t>most disadvantaged</w:t>
      </w:r>
      <w:r w:rsidR="00A772B6">
        <w:t>.</w:t>
      </w:r>
      <w:r>
        <w:t xml:space="preserve"> </w:t>
      </w:r>
      <w:r w:rsidR="00A772B6">
        <w:t xml:space="preserve">It </w:t>
      </w:r>
      <w:r>
        <w:t xml:space="preserve">is </w:t>
      </w:r>
      <w:r w:rsidR="00430948">
        <w:t xml:space="preserve">more about what interventions </w:t>
      </w:r>
      <w:r>
        <w:t xml:space="preserve">you are </w:t>
      </w:r>
      <w:r w:rsidR="00430948">
        <w:t>putting in place</w:t>
      </w:r>
      <w:r>
        <w:t xml:space="preserve"> and </w:t>
      </w:r>
      <w:r w:rsidR="00430948">
        <w:t>how you are structur</w:t>
      </w:r>
      <w:r>
        <w:t xml:space="preserve">ing that </w:t>
      </w:r>
      <w:r w:rsidR="00430948">
        <w:t xml:space="preserve">across Government in terms of that structural change you </w:t>
      </w:r>
      <w:r w:rsidR="00430948">
        <w:t>mentioned</w:t>
      </w:r>
      <w:r>
        <w:t>, Justine.</w:t>
      </w:r>
    </w:p>
    <w:p w:rsidR="00901E62" w:rsidP="000B7B9C">
      <w:pPr>
        <w:pStyle w:val="Question"/>
        <w:numPr>
          <w:ilvl w:val="0"/>
          <w:numId w:val="0"/>
        </w:numPr>
        <w:ind w:left="794"/>
      </w:pPr>
      <w:r>
        <w:t xml:space="preserve">The </w:t>
      </w:r>
      <w:r w:rsidR="00430948">
        <w:t>risk</w:t>
      </w:r>
      <w:r>
        <w:t xml:space="preserve"> </w:t>
      </w:r>
      <w:r w:rsidR="00430948">
        <w:t xml:space="preserve">and the challenge of the socioeconomic element of the Act is that it embeds a certain approach. </w:t>
      </w:r>
      <w:r>
        <w:t>Wanda, in your discussion y</w:t>
      </w:r>
      <w:r w:rsidR="00430948">
        <w:t>ou mentioned the difference between equality of outcome and opportunity</w:t>
      </w:r>
      <w:r>
        <w:t xml:space="preserve">. </w:t>
      </w:r>
      <w:r w:rsidR="00A772B6">
        <w:t xml:space="preserve">At </w:t>
      </w:r>
      <w:r>
        <w:t>the time</w:t>
      </w:r>
      <w:r w:rsidR="00430948">
        <w:t xml:space="preserve"> </w:t>
      </w:r>
      <w:r>
        <w:t xml:space="preserve">back </w:t>
      </w:r>
      <w:r w:rsidR="00430948">
        <w:t xml:space="preserve">in 2009, </w:t>
      </w:r>
      <w:r>
        <w:t xml:space="preserve">one </w:t>
      </w:r>
      <w:r w:rsidR="00430948">
        <w:t xml:space="preserve">Labour </w:t>
      </w:r>
      <w:r w:rsidR="00A772B6">
        <w:t xml:space="preserve">Cabinet Minister </w:t>
      </w:r>
      <w:r w:rsidR="00430948">
        <w:t>described it as</w:t>
      </w:r>
      <w:r>
        <w:t xml:space="preserve"> “</w:t>
      </w:r>
      <w:r w:rsidR="00A772B6">
        <w:t xml:space="preserve">socialism </w:t>
      </w:r>
      <w:r w:rsidR="00430948">
        <w:t xml:space="preserve">in </w:t>
      </w:r>
      <w:r>
        <w:t xml:space="preserve">one </w:t>
      </w:r>
      <w:r w:rsidR="00430948">
        <w:t>clause</w:t>
      </w:r>
      <w:r>
        <w:t>”</w:t>
      </w:r>
      <w:r w:rsidR="00430948">
        <w:t>, and it seems to me to effectively embed equality of outcome</w:t>
      </w:r>
      <w:r>
        <w:t xml:space="preserve"> into </w:t>
      </w:r>
      <w:r w:rsidR="00430948">
        <w:t>legislation rather than the opportunit</w:t>
      </w:r>
      <w:r>
        <w:t>ies discussion</w:t>
      </w:r>
      <w:r w:rsidR="00430948">
        <w:t xml:space="preserve">, </w:t>
      </w:r>
      <w:r w:rsidR="00A772B6">
        <w:t>which is</w:t>
      </w:r>
      <w:r w:rsidR="00430948">
        <w:t xml:space="preserve"> an approach that </w:t>
      </w:r>
      <w:r w:rsidR="00A772B6">
        <w:t>ask</w:t>
      </w:r>
      <w:r w:rsidR="00430948">
        <w:t>s</w:t>
      </w:r>
      <w:r>
        <w:t>, “H</w:t>
      </w:r>
      <w:r w:rsidR="00430948">
        <w:t>ow do we better help more disadvantaged people, for whatever reason, access and take advantage of opportunities</w:t>
      </w:r>
      <w:r>
        <w:t>?”</w:t>
      </w:r>
      <w:r w:rsidR="00A772B6">
        <w:t>,</w:t>
      </w:r>
      <w:r>
        <w:t xml:space="preserve"> </w:t>
      </w:r>
      <w:r w:rsidR="00430948">
        <w:t xml:space="preserve">in a way that Justine was more focused on. </w:t>
      </w:r>
    </w:p>
    <w:p w:rsidR="00386B3F" w:rsidP="000B7B9C">
      <w:pPr>
        <w:pStyle w:val="Question"/>
        <w:numPr>
          <w:ilvl w:val="0"/>
          <w:numId w:val="0"/>
        </w:numPr>
        <w:ind w:left="794"/>
      </w:pPr>
      <w:r>
        <w:t xml:space="preserve">I wonder </w:t>
      </w:r>
      <w:r w:rsidR="00430948">
        <w:t>what your response</w:t>
      </w:r>
      <w:r>
        <w:t xml:space="preserve"> is </w:t>
      </w:r>
      <w:r w:rsidR="00430948">
        <w:t>to that</w:t>
      </w:r>
      <w:r w:rsidR="00F21C18">
        <w:t xml:space="preserve">. </w:t>
      </w:r>
      <w:r>
        <w:t>Is</w:t>
      </w:r>
      <w:r w:rsidR="00430948">
        <w:t xml:space="preserve"> equality of outcome really more desirable than equality of opportunity?</w:t>
      </w:r>
      <w:r w:rsidR="00F21C18">
        <w:t xml:space="preserve"> </w:t>
      </w:r>
      <w:r w:rsidR="000E4713">
        <w:t>Poll</w:t>
      </w:r>
      <w:r w:rsidR="00E23827">
        <w:t xml:space="preserve">y Toynbee </w:t>
      </w:r>
      <w:r w:rsidR="00430948">
        <w:t xml:space="preserve">said that this element of the Act had </w:t>
      </w:r>
      <w:r w:rsidR="00E23827">
        <w:t>“</w:t>
      </w:r>
      <w:r w:rsidR="00A772B6">
        <w:t>mind</w:t>
      </w:r>
      <w:r w:rsidR="00E23827">
        <w:t>-</w:t>
      </w:r>
      <w:r w:rsidR="00430948">
        <w:t>bogglingly immense implications</w:t>
      </w:r>
      <w:r w:rsidR="008D516D">
        <w:t>”</w:t>
      </w:r>
      <w:r w:rsidR="00430948">
        <w:t xml:space="preserve"> in terms of the way that we govern.</w:t>
      </w:r>
      <w:r w:rsidR="008D516D">
        <w:t xml:space="preserve"> </w:t>
      </w:r>
      <w:r w:rsidR="00430948">
        <w:t>Is that something we should really embed and restric</w:t>
      </w:r>
      <w:r w:rsidR="008D516D">
        <w:t xml:space="preserve">t </w:t>
      </w:r>
      <w:r w:rsidR="00430948">
        <w:t xml:space="preserve">Government on for the </w:t>
      </w:r>
      <w:r w:rsidR="008D516D">
        <w:t>long-term?</w:t>
      </w:r>
    </w:p>
    <w:p w:rsidR="0092438D" w:rsidP="000B7B9C">
      <w:pPr>
        <w:pStyle w:val="Answer"/>
      </w:pPr>
      <w:sdt>
        <w:sdtPr>
          <w:alias w:val="Witness"/>
          <w:id w:val="-1656687363"/>
          <w:placeholder>
            <w:docPart w:val="DefaultPlaceholder_-1854013440"/>
          </w:placeholder>
          <w:richText/>
        </w:sdtPr>
        <w:sdtContent>
          <w:r w:rsidRPr="00FC7085" w:rsidR="00FC7085">
            <w:rPr>
              <w:b/>
              <w:i/>
            </w:rPr>
            <w:t>Dr Wyporska:</w:t>
          </w:r>
          <w:r w:rsidRPr="000C6979" w:rsidR="000C6979">
            <w:rPr>
              <w:b/>
            </w:rPr>
            <w:t xml:space="preserve"> </w:t>
          </w:r>
        </w:sdtContent>
      </w:sdt>
      <w:r w:rsidR="000C6979">
        <w:t>I will take Justine</w:t>
      </w:r>
      <w:r w:rsidR="00F20C12">
        <w:t>’</w:t>
      </w:r>
      <w:r w:rsidR="000C6979">
        <w:t xml:space="preserve">s </w:t>
      </w:r>
      <w:r w:rsidR="008D516D">
        <w:t xml:space="preserve">lead </w:t>
      </w:r>
      <w:r w:rsidR="000C6979">
        <w:t xml:space="preserve">on this about wanting a Government to be ambitious. </w:t>
      </w:r>
      <w:r w:rsidR="008D516D">
        <w:t>In the current situation that we are in, when we have</w:t>
      </w:r>
      <w:r w:rsidR="007D46A4">
        <w:t xml:space="preserve"> millions go</w:t>
      </w:r>
      <w:r w:rsidR="008D516D">
        <w:t>ing to food banks</w:t>
      </w:r>
      <w:r w:rsidR="007D46A4">
        <w:t>, whe</w:t>
      </w:r>
      <w:r w:rsidR="008D516D">
        <w:t>n</w:t>
      </w:r>
      <w:r w:rsidR="007D46A4">
        <w:t xml:space="preserve"> we have </w:t>
      </w:r>
      <w:r w:rsidR="008D516D">
        <w:t xml:space="preserve">over </w:t>
      </w:r>
      <w:r w:rsidR="00A772B6">
        <w:t>4</w:t>
      </w:r>
      <w:r w:rsidR="008D516D">
        <w:t xml:space="preserve"> </w:t>
      </w:r>
      <w:r w:rsidR="007D46A4">
        <w:t>million children in poverty</w:t>
      </w:r>
      <w:r w:rsidR="00A772B6">
        <w:t>,</w:t>
      </w:r>
      <w:r w:rsidR="007D46A4">
        <w:t xml:space="preserve"> </w:t>
      </w:r>
      <w:r w:rsidR="008D516D">
        <w:t>m</w:t>
      </w:r>
      <w:r w:rsidR="007D46A4">
        <w:t xml:space="preserve">any of them in households with </w:t>
      </w:r>
      <w:r w:rsidR="008D516D">
        <w:t xml:space="preserve">a </w:t>
      </w:r>
      <w:r w:rsidR="007D46A4">
        <w:t>working</w:t>
      </w:r>
      <w:r w:rsidR="008D516D">
        <w:t xml:space="preserve"> adult, </w:t>
      </w:r>
      <w:r w:rsidR="007D46A4">
        <w:t xml:space="preserve">our ambitions for equality of outcome at this </w:t>
      </w:r>
      <w:r>
        <w:t>point are the</w:t>
      </w:r>
      <w:r w:rsidR="007D46A4">
        <w:t xml:space="preserve"> very basics of people having access to good</w:t>
      </w:r>
      <w:r w:rsidR="00A772B6">
        <w:t>-</w:t>
      </w:r>
      <w:r w:rsidR="007D46A4">
        <w:t>quality food, good</w:t>
      </w:r>
      <w:r w:rsidR="00A772B6">
        <w:t>-</w:t>
      </w:r>
      <w:r w:rsidR="007D46A4">
        <w:t>quality housing, good</w:t>
      </w:r>
      <w:r w:rsidR="00A772B6">
        <w:noBreakHyphen/>
      </w:r>
      <w:r w:rsidR="007D46A4">
        <w:t>quality public services and the things they need at that very basic level</w:t>
      </w:r>
      <w:r w:rsidR="00A772B6">
        <w:t>,</w:t>
      </w:r>
      <w:r>
        <w:t xml:space="preserve"> </w:t>
      </w:r>
      <w:r w:rsidR="007D46A4">
        <w:t xml:space="preserve">in order to </w:t>
      </w:r>
      <w:r w:rsidR="00A772B6">
        <w:t xml:space="preserve">then </w:t>
      </w:r>
      <w:r w:rsidR="007D46A4">
        <w:t>go and take advantage of opportunities.</w:t>
      </w:r>
    </w:p>
    <w:p w:rsidR="00A772B6" w:rsidP="000B7B9C">
      <w:pPr>
        <w:pStyle w:val="Answer"/>
      </w:pPr>
      <w:r>
        <w:t xml:space="preserve">We do need </w:t>
      </w:r>
      <w:r w:rsidR="005855F8">
        <w:t>both</w:t>
      </w:r>
      <w:r>
        <w:t>,</w:t>
      </w:r>
      <w:r w:rsidR="005855F8">
        <w:t xml:space="preserve"> because</w:t>
      </w:r>
      <w:r w:rsidR="007D46A4">
        <w:t xml:space="preserve"> we need to be able to</w:t>
      </w:r>
      <w:r>
        <w:t xml:space="preserve"> level up. </w:t>
      </w:r>
      <w:r w:rsidR="007D46A4">
        <w:t>Justin</w:t>
      </w:r>
      <w:r>
        <w:t xml:space="preserve">e </w:t>
      </w:r>
      <w:r w:rsidR="007D46A4">
        <w:t xml:space="preserve">was </w:t>
      </w:r>
      <w:r>
        <w:t xml:space="preserve">talking </w:t>
      </w:r>
      <w:r w:rsidR="007D46A4">
        <w:t>about the concentration of power</w:t>
      </w:r>
      <w:r>
        <w:t xml:space="preserve"> in the </w:t>
      </w:r>
      <w:r w:rsidR="007D46A4">
        <w:t>hands of the money</w:t>
      </w:r>
      <w:r>
        <w:t>ed f</w:t>
      </w:r>
      <w:r w:rsidR="007D46A4">
        <w:t>ew who have the connections. We know that</w:t>
      </w:r>
      <w:r>
        <w:t>,</w:t>
      </w:r>
      <w:r w:rsidR="007D46A4">
        <w:t xml:space="preserve"> disproportionately</w:t>
      </w:r>
      <w:r>
        <w:t>,</w:t>
      </w:r>
      <w:r>
        <w:t xml:space="preserve"> </w:t>
      </w:r>
      <w:r w:rsidR="007D46A4">
        <w:t xml:space="preserve">those who are in the top jobs in media and the judiciary, even among your good selves </w:t>
      </w:r>
      <w:r>
        <w:t xml:space="preserve">in </w:t>
      </w:r>
      <w:r w:rsidR="007D46A4">
        <w:t>Parliament</w:t>
      </w:r>
      <w:r>
        <w:t xml:space="preserve">, </w:t>
      </w:r>
      <w:r w:rsidR="007D46A4">
        <w:t>in many areas of influence</w:t>
      </w:r>
      <w:r>
        <w:t>,</w:t>
      </w:r>
      <w:r w:rsidR="007D46A4">
        <w:t xml:space="preserve"> have predominantly come from fee</w:t>
      </w:r>
      <w:r>
        <w:noBreakHyphen/>
      </w:r>
      <w:r w:rsidR="007D46A4">
        <w:t>paying schools.</w:t>
      </w:r>
      <w:r>
        <w:t xml:space="preserve"> We </w:t>
      </w:r>
      <w:r w:rsidR="007D46A4">
        <w:t xml:space="preserve">know that there </w:t>
      </w:r>
      <w:r>
        <w:t xml:space="preserve">is </w:t>
      </w:r>
      <w:r w:rsidR="007D46A4">
        <w:t xml:space="preserve">this concentration of power. We </w:t>
      </w:r>
      <w:r>
        <w:t>ha</w:t>
      </w:r>
      <w:r w:rsidR="007D46A4">
        <w:t xml:space="preserve">ve seen </w:t>
      </w:r>
      <w:r>
        <w:t xml:space="preserve">how that works </w:t>
      </w:r>
      <w:r w:rsidR="007D46A4">
        <w:t>in evidence over the last couple of days</w:t>
      </w:r>
      <w:r>
        <w:t>.</w:t>
      </w:r>
      <w:r w:rsidR="007D46A4">
        <w:t xml:space="preserve"> </w:t>
      </w:r>
    </w:p>
    <w:p w:rsidR="00E63898" w:rsidP="000B7B9C">
      <w:pPr>
        <w:pStyle w:val="Answer"/>
      </w:pPr>
      <w:r>
        <w:t>W</w:t>
      </w:r>
      <w:r w:rsidR="007D46A4">
        <w:t xml:space="preserve">e need to have </w:t>
      </w:r>
      <w:r>
        <w:t xml:space="preserve">a </w:t>
      </w:r>
      <w:r w:rsidR="007D46A4">
        <w:t xml:space="preserve">more nuanced approach. We do need that equality of outcome, because ultimately we want everybody to be in a position where they can take advantage of the opportunity. </w:t>
      </w:r>
      <w:r>
        <w:t xml:space="preserve">We cannot </w:t>
      </w:r>
      <w:r w:rsidR="007D46A4">
        <w:t xml:space="preserve">jump to equality of opportunity </w:t>
      </w:r>
      <w:r w:rsidR="005855F8">
        <w:t>straightaway</w:t>
      </w:r>
      <w:r w:rsidR="00A772B6">
        <w:t>,</w:t>
      </w:r>
      <w:r w:rsidR="005855F8">
        <w:t xml:space="preserve"> because</w:t>
      </w:r>
      <w:r w:rsidR="007D46A4">
        <w:t xml:space="preserve"> we need to do that foundational</w:t>
      </w:r>
      <w:r>
        <w:t xml:space="preserve"> work.</w:t>
      </w:r>
    </w:p>
    <w:p w:rsidR="000C6979" w:rsidP="000B7B9C">
      <w:pPr>
        <w:pStyle w:val="Question"/>
      </w:pPr>
      <w:sdt>
        <w:sdtPr>
          <w:alias w:val="Member"/>
          <w:tag w:val="&lt;Member mnisId='4663' dodsId='147915'&gt;"/>
          <w:id w:val="-852114182"/>
          <w:placeholder>
            <w:docPart w:val="DefaultPlaceholder_-1854013440"/>
          </w:placeholder>
          <w:richText/>
        </w:sdtPr>
        <w:sdtContent>
          <w:r w:rsidRPr="00E63898" w:rsidR="00E63898">
            <w:rPr>
              <w:b/>
            </w:rPr>
            <w:t>Ben Bradley:</w:t>
          </w:r>
        </w:sdtContent>
      </w:sdt>
      <w:r w:rsidR="00E63898">
        <w:t xml:space="preserve"> </w:t>
      </w:r>
      <w:r w:rsidRPr="007D46A4" w:rsidR="00A772B6">
        <w:t xml:space="preserve">Why </w:t>
      </w:r>
      <w:r w:rsidRPr="007D46A4" w:rsidR="007D46A4">
        <w:t>would you need to embed this into legislation in order to offer better services</w:t>
      </w:r>
      <w:r w:rsidR="0092438D">
        <w:t xml:space="preserve"> and </w:t>
      </w:r>
      <w:r w:rsidRPr="007D46A4" w:rsidR="007D46A4">
        <w:t>better interventions for the most disadvantaged</w:t>
      </w:r>
      <w:r w:rsidR="00C8055A">
        <w:t xml:space="preserve">? </w:t>
      </w:r>
      <w:r w:rsidRPr="007D46A4" w:rsidR="007D46A4">
        <w:t>Why does this bit of legislation matter?</w:t>
      </w:r>
    </w:p>
    <w:p w:rsidR="003035A1" w:rsidP="000B7B9C">
      <w:pPr>
        <w:pStyle w:val="Answer"/>
      </w:pPr>
      <w:sdt>
        <w:sdtPr>
          <w:alias w:val="Witness"/>
          <w:id w:val="-1405985610"/>
          <w:placeholder>
            <w:docPart w:val="DefaultPlaceholder_-1854013440"/>
          </w:placeholder>
          <w:richText/>
        </w:sdtPr>
        <w:sdtContent>
          <w:r w:rsidRPr="00FC7085" w:rsidR="00FC7085">
            <w:rPr>
              <w:b/>
              <w:i/>
            </w:rPr>
            <w:t>Dr Wyporska:</w:t>
          </w:r>
          <w:r w:rsidRPr="00E63898" w:rsidR="00E63898">
            <w:rPr>
              <w:b/>
            </w:rPr>
            <w:t xml:space="preserve"> </w:t>
          </w:r>
        </w:sdtContent>
      </w:sdt>
      <w:r w:rsidR="007D46A4">
        <w:t>This piece of legislation is important</w:t>
      </w:r>
      <w:r w:rsidR="00C8055A">
        <w:t xml:space="preserve"> </w:t>
      </w:r>
      <w:r w:rsidR="007D46A4">
        <w:t>because</w:t>
      </w:r>
      <w:r w:rsidR="00C8055A">
        <w:t xml:space="preserve"> </w:t>
      </w:r>
      <w:r w:rsidR="007D46A4">
        <w:t>it sets out that public bodie</w:t>
      </w:r>
      <w:r w:rsidR="00C8055A">
        <w:t>s</w:t>
      </w:r>
      <w:r w:rsidRPr="009413DE" w:rsidR="00C8055A">
        <w:t>—</w:t>
      </w:r>
      <w:r w:rsidR="007D46A4">
        <w:t>and this includes regulators</w:t>
      </w:r>
      <w:r w:rsidR="00A772B6">
        <w:t>,</w:t>
      </w:r>
      <w:r w:rsidR="007D46A4">
        <w:t xml:space="preserve"> </w:t>
      </w:r>
      <w:r w:rsidR="00A772B6">
        <w:t xml:space="preserve">education </w:t>
      </w:r>
      <w:r w:rsidR="007D46A4">
        <w:t xml:space="preserve">and other </w:t>
      </w:r>
      <w:r w:rsidR="00A772B6">
        <w:t>public bodies</w:t>
      </w:r>
      <w:r w:rsidR="00C8055A">
        <w:t xml:space="preserve">, </w:t>
      </w:r>
      <w:r w:rsidR="007D46A4">
        <w:t>not just local councils</w:t>
      </w:r>
      <w:r w:rsidRPr="009413DE" w:rsidR="00C8055A">
        <w:t>—</w:t>
      </w:r>
      <w:r>
        <w:t xml:space="preserve">have </w:t>
      </w:r>
      <w:r w:rsidR="007D46A4">
        <w:t>to recognise and acknowledge that there are inequalities within the system</w:t>
      </w:r>
      <w:r>
        <w:t xml:space="preserve"> and </w:t>
      </w:r>
      <w:r w:rsidR="007D46A4">
        <w:t xml:space="preserve">within their structures, and they have to look at how they manage those and how </w:t>
      </w:r>
      <w:r>
        <w:t xml:space="preserve">their </w:t>
      </w:r>
      <w:r w:rsidR="007D46A4">
        <w:t>decision-making has an impact.</w:t>
      </w:r>
    </w:p>
    <w:p w:rsidR="00601D0B" w:rsidP="000B7B9C">
      <w:pPr>
        <w:pStyle w:val="Answer"/>
      </w:pPr>
      <w:r>
        <w:t xml:space="preserve">There </w:t>
      </w:r>
      <w:r w:rsidR="003035A1">
        <w:t xml:space="preserve">are </w:t>
      </w:r>
      <w:r>
        <w:t>those who say that</w:t>
      </w:r>
      <w:r w:rsidR="00A15D19">
        <w:t>,</w:t>
      </w:r>
      <w:r>
        <w:t xml:space="preserve"> had this come into effect in 2010</w:t>
      </w:r>
      <w:r w:rsidR="00A15D19">
        <w:t>,</w:t>
      </w:r>
      <w:r w:rsidR="003035A1">
        <w:t xml:space="preserve"> </w:t>
      </w:r>
      <w:r>
        <w:t xml:space="preserve">when the legislation was brought in and </w:t>
      </w:r>
      <w:r w:rsidR="003035A1">
        <w:t>when it was not commenced,</w:t>
      </w:r>
      <w:r>
        <w:t xml:space="preserve"> it would have had a completely different outcome in terms of what </w:t>
      </w:r>
      <w:r w:rsidR="00A15D19">
        <w:t xml:space="preserve">cuts councils </w:t>
      </w:r>
      <w:r>
        <w:t xml:space="preserve">would </w:t>
      </w:r>
      <w:r w:rsidR="00A15D19">
        <w:t>have been</w:t>
      </w:r>
      <w:r>
        <w:t xml:space="preserve"> able to </w:t>
      </w:r>
      <w:r w:rsidR="00A15D19">
        <w:t>make</w:t>
      </w:r>
      <w:r>
        <w:t>. Potentially, this would have played a very big part in legislation.</w:t>
      </w:r>
      <w:r w:rsidR="003035A1">
        <w:t xml:space="preserve"> </w:t>
      </w:r>
      <w:r w:rsidR="006A5065">
        <w:t>I am with Justine</w:t>
      </w:r>
      <w:r w:rsidR="00A15D19">
        <w:t>.</w:t>
      </w:r>
      <w:r w:rsidR="006A5065">
        <w:t xml:space="preserve"> </w:t>
      </w:r>
      <w:r w:rsidR="00A15D19">
        <w:t>Again</w:t>
      </w:r>
      <w:r w:rsidR="006A5065">
        <w:t xml:space="preserve">, this is </w:t>
      </w:r>
      <w:r>
        <w:t>tweaking at the edges</w:t>
      </w:r>
      <w:r w:rsidR="006A5065">
        <w:t xml:space="preserve">. </w:t>
      </w:r>
      <w:r w:rsidR="00A15D19">
        <w:t xml:space="preserve">We </w:t>
      </w:r>
      <w:r>
        <w:t>need</w:t>
      </w:r>
      <w:r w:rsidR="006A5065">
        <w:t xml:space="preserve"> </w:t>
      </w:r>
      <w:r>
        <w:t>systemic and structural change, but</w:t>
      </w:r>
      <w:r w:rsidR="00A15D19">
        <w:t>,</w:t>
      </w:r>
      <w:r>
        <w:t xml:space="preserve"> especially in the light of </w:t>
      </w:r>
      <w:r w:rsidR="006A5065">
        <w:t xml:space="preserve">Covid </w:t>
      </w:r>
      <w:r>
        <w:t>and the increased multiple disadvantage</w:t>
      </w:r>
      <w:r w:rsidR="006A5065">
        <w:t>s</w:t>
      </w:r>
      <w:r>
        <w:t xml:space="preserve"> that communities are facing</w:t>
      </w:r>
      <w:r w:rsidR="006A5065">
        <w:t xml:space="preserve">, this </w:t>
      </w:r>
      <w:r>
        <w:t>is something that the Government can do right now</w:t>
      </w:r>
      <w:r>
        <w:t>.</w:t>
      </w:r>
    </w:p>
    <w:p w:rsidR="00E63898" w:rsidP="000B7B9C">
      <w:pPr>
        <w:pStyle w:val="Question"/>
      </w:pPr>
      <w:sdt>
        <w:sdtPr>
          <w:alias w:val="Member"/>
          <w:tag w:val="&lt;Member mnisId='4663' dodsId='147915'&gt;"/>
          <w:id w:val="1239831250"/>
          <w:placeholder>
            <w:docPart w:val="DefaultPlaceholder_-1854013440"/>
          </w:placeholder>
          <w:richText/>
        </w:sdtPr>
        <w:sdtContent>
          <w:r w:rsidRPr="00601D0B" w:rsidR="00601D0B">
            <w:rPr>
              <w:b/>
            </w:rPr>
            <w:t>Ben Bradley:</w:t>
          </w:r>
        </w:sdtContent>
      </w:sdt>
      <w:r w:rsidR="00601D0B">
        <w:t xml:space="preserve"> I have just looked at the clock</w:t>
      </w:r>
      <w:r w:rsidR="006A5065">
        <w:t xml:space="preserve"> </w:t>
      </w:r>
      <w:r w:rsidRPr="00342732" w:rsidR="00342732">
        <w:t xml:space="preserve">and realised that I </w:t>
      </w:r>
      <w:r w:rsidR="006A5065">
        <w:t>a</w:t>
      </w:r>
      <w:r w:rsidRPr="00342732" w:rsidR="00342732">
        <w:t xml:space="preserve">m probably making a mess </w:t>
      </w:r>
      <w:r w:rsidR="006A5065">
        <w:t xml:space="preserve">here, Chair. I will </w:t>
      </w:r>
      <w:r w:rsidRPr="00342732" w:rsidR="00342732">
        <w:t>very quickly</w:t>
      </w:r>
      <w:r w:rsidR="006A5065">
        <w:t xml:space="preserve"> dive into </w:t>
      </w:r>
      <w:r w:rsidRPr="00342732" w:rsidR="00342732">
        <w:t>my final question</w:t>
      </w:r>
      <w:r w:rsidR="00A15D19">
        <w:t xml:space="preserve">. Please </w:t>
      </w:r>
      <w:r w:rsidRPr="00342732" w:rsidR="00342732">
        <w:t>be relatively brief</w:t>
      </w:r>
      <w:r w:rsidR="00A15D19">
        <w:t>,</w:t>
      </w:r>
      <w:r w:rsidR="006A5065">
        <w:t xml:space="preserve"> </w:t>
      </w:r>
      <w:r w:rsidRPr="00342732" w:rsidR="00342732">
        <w:t xml:space="preserve">because </w:t>
      </w:r>
      <w:r w:rsidR="006A5065">
        <w:t xml:space="preserve">I have </w:t>
      </w:r>
      <w:r w:rsidRPr="00342732" w:rsidR="00342732">
        <w:t>overrun massively</w:t>
      </w:r>
      <w:r w:rsidR="006A5065">
        <w:t xml:space="preserve">. With </w:t>
      </w:r>
      <w:r w:rsidRPr="00342732" w:rsidR="00342732">
        <w:t xml:space="preserve">taking on </w:t>
      </w:r>
      <w:r w:rsidR="006A5065">
        <w:t>t</w:t>
      </w:r>
      <w:r w:rsidRPr="00342732" w:rsidR="00342732">
        <w:t xml:space="preserve">his expanded remit in the </w:t>
      </w:r>
      <w:r w:rsidR="006A5065">
        <w:t>E</w:t>
      </w:r>
      <w:r w:rsidRPr="00342732" w:rsidR="00342732">
        <w:t xml:space="preserve">quality </w:t>
      </w:r>
      <w:r w:rsidR="006A5065">
        <w:t>H</w:t>
      </w:r>
      <w:r w:rsidRPr="00342732" w:rsidR="00342732">
        <w:t>ub, what will it need</w:t>
      </w:r>
      <w:r w:rsidR="006A5065">
        <w:t xml:space="preserve">? What </w:t>
      </w:r>
      <w:r w:rsidRPr="00342732" w:rsidR="00342732">
        <w:t xml:space="preserve">extra things </w:t>
      </w:r>
      <w:r w:rsidR="006A5065">
        <w:t xml:space="preserve">will </w:t>
      </w:r>
      <w:r w:rsidRPr="00342732" w:rsidR="00342732">
        <w:t>it need to be effective at delivering that</w:t>
      </w:r>
      <w:r w:rsidR="00A15D19">
        <w:t>?</w:t>
      </w:r>
      <w:r w:rsidRPr="00342732" w:rsidR="00342732">
        <w:t xml:space="preserve"> </w:t>
      </w:r>
      <w:r w:rsidR="00A15D19">
        <w:t xml:space="preserve">Are </w:t>
      </w:r>
      <w:r w:rsidR="006A5065">
        <w:t xml:space="preserve">there </w:t>
      </w:r>
      <w:r w:rsidRPr="00342732" w:rsidR="00342732">
        <w:t xml:space="preserve">examples of other organisations or other Government </w:t>
      </w:r>
      <w:r w:rsidR="0023232D">
        <w:t>Department</w:t>
      </w:r>
      <w:r w:rsidRPr="00342732" w:rsidR="00342732">
        <w:t>s that have tried things like this</w:t>
      </w:r>
      <w:r w:rsidR="00A15D19">
        <w:t>,</w:t>
      </w:r>
      <w:r w:rsidR="006A5065">
        <w:t xml:space="preserve"> </w:t>
      </w:r>
      <w:r w:rsidRPr="00342732" w:rsidR="00342732">
        <w:t>where we could seek to emulate that kind of success</w:t>
      </w:r>
      <w:r w:rsidR="006A5065">
        <w:t>?</w:t>
      </w:r>
    </w:p>
    <w:p w:rsidR="0073586F" w:rsidP="000B7B9C">
      <w:pPr>
        <w:pStyle w:val="Answer"/>
      </w:pPr>
      <w:sdt>
        <w:sdtPr>
          <w:alias w:val="Witness"/>
          <w:id w:val="471799991"/>
          <w:placeholder>
            <w:docPart w:val="DefaultPlaceholder_-1854013440"/>
          </w:placeholder>
          <w:richText/>
        </w:sdtPr>
        <w:sdtContent>
          <w:r w:rsidRPr="00FC7085" w:rsidR="00FC7085">
            <w:rPr>
              <w:b/>
              <w:i/>
            </w:rPr>
            <w:t>Tim Durrant:</w:t>
          </w:r>
          <w:r w:rsidRPr="00601D0B" w:rsidR="00601D0B">
            <w:rPr>
              <w:b/>
            </w:rPr>
            <w:t xml:space="preserve"> </w:t>
          </w:r>
        </w:sdtContent>
      </w:sdt>
      <w:r w:rsidR="00601D0B">
        <w:t>I</w:t>
      </w:r>
      <w:r w:rsidR="006A5065">
        <w:t xml:space="preserve"> will be brief. In </w:t>
      </w:r>
      <w:r w:rsidR="00601D0B">
        <w:t>terms of specific resources</w:t>
      </w:r>
      <w:r w:rsidR="00A15D19">
        <w:t>,</w:t>
      </w:r>
      <w:r w:rsidR="00601D0B">
        <w:t xml:space="preserve"> I am not sure I have a good answer to that. </w:t>
      </w:r>
      <w:r w:rsidR="00342732">
        <w:t>Thinking about</w:t>
      </w:r>
      <w:r w:rsidR="006A5065">
        <w:t xml:space="preserve"> other </w:t>
      </w:r>
      <w:r w:rsidR="00342732">
        <w:t>examples</w:t>
      </w:r>
      <w:r w:rsidR="00A15D19">
        <w:t>,</w:t>
      </w:r>
      <w:r w:rsidR="006A5065">
        <w:t xml:space="preserve"> </w:t>
      </w:r>
      <w:r w:rsidR="00342732">
        <w:t xml:space="preserve">again, </w:t>
      </w:r>
      <w:r w:rsidR="006A5065">
        <w:t xml:space="preserve">I would </w:t>
      </w:r>
      <w:r w:rsidR="00342732">
        <w:t>come back to the climate change example and the preparation for the COP</w:t>
      </w:r>
      <w:r w:rsidR="006A5065">
        <w:t xml:space="preserve"> </w:t>
      </w:r>
      <w:r w:rsidR="00342732">
        <w:t xml:space="preserve">at the end of the year. </w:t>
      </w:r>
      <w:r w:rsidR="006A5065">
        <w:t xml:space="preserve">When the UK won </w:t>
      </w:r>
      <w:r w:rsidR="00342732">
        <w:t xml:space="preserve">the right to host </w:t>
      </w:r>
      <w:r w:rsidR="001D239F">
        <w:t>it</w:t>
      </w:r>
      <w:r w:rsidR="00A15D19">
        <w:t>,</w:t>
      </w:r>
      <w:r w:rsidR="001D239F">
        <w:t xml:space="preserve"> there </w:t>
      </w:r>
      <w:r w:rsidR="00342732">
        <w:t>was a unit set up in the Cabinet Office, which is driving the cross</w:t>
      </w:r>
      <w:r w:rsidR="007D5A6E">
        <w:noBreakHyphen/>
        <w:t>G</w:t>
      </w:r>
      <w:r w:rsidR="00342732">
        <w:t>overnment preparations for that conference</w:t>
      </w:r>
      <w:r w:rsidR="007D5A6E">
        <w:t xml:space="preserve">. </w:t>
      </w:r>
      <w:r w:rsidR="001D239F">
        <w:t>As</w:t>
      </w:r>
      <w:r w:rsidR="00342732">
        <w:t xml:space="preserve"> I understand it, it is pulling together input from </w:t>
      </w:r>
      <w:r w:rsidR="0023232D">
        <w:t>Department</w:t>
      </w:r>
      <w:r w:rsidR="00342732">
        <w:t>s across Government</w:t>
      </w:r>
      <w:r w:rsidR="001D239F">
        <w:t>. As I say, now that Alok Sharma is full</w:t>
      </w:r>
      <w:r w:rsidR="00B67F8D">
        <w:t xml:space="preserve"> </w:t>
      </w:r>
      <w:r w:rsidR="001D239F">
        <w:t>time as COP president</w:t>
      </w:r>
      <w:r w:rsidR="00B67F8D">
        <w:t>,</w:t>
      </w:r>
      <w:r w:rsidR="001D239F">
        <w:t xml:space="preserve"> it is </w:t>
      </w:r>
      <w:r w:rsidR="00342732">
        <w:t xml:space="preserve">supporting him, but that is obviously </w:t>
      </w:r>
      <w:r w:rsidR="001D239F">
        <w:t>a one</w:t>
      </w:r>
      <w:r w:rsidR="001D239F">
        <w:noBreakHyphen/>
        <w:t xml:space="preserve">off </w:t>
      </w:r>
      <w:r w:rsidR="00342732">
        <w:t>event</w:t>
      </w:r>
      <w:r w:rsidR="001D239F">
        <w:t xml:space="preserve"> that he is </w:t>
      </w:r>
      <w:r w:rsidR="00342732">
        <w:t>preparing for</w:t>
      </w:r>
      <w:r w:rsidR="001D239F">
        <w:t xml:space="preserve">, </w:t>
      </w:r>
      <w:r w:rsidR="00342732">
        <w:t xml:space="preserve">rather than a </w:t>
      </w:r>
      <w:r w:rsidR="001D239F">
        <w:t xml:space="preserve">long-term </w:t>
      </w:r>
      <w:r w:rsidR="00342732">
        <w:t>embedded set</w:t>
      </w:r>
      <w:r w:rsidR="001D239F">
        <w:t xml:space="preserve"> of </w:t>
      </w:r>
      <w:r w:rsidR="00342732">
        <w:t>policy</w:t>
      </w:r>
      <w:r w:rsidR="001D239F">
        <w:t xml:space="preserve"> priorities</w:t>
      </w:r>
      <w:r w:rsidR="00CD0BAC">
        <w:t xml:space="preserve">. It </w:t>
      </w:r>
      <w:r w:rsidR="001D239F">
        <w:t>is</w:t>
      </w:r>
      <w:r w:rsidR="00342732">
        <w:t xml:space="preserve"> not a direct equivalent</w:t>
      </w:r>
      <w:r w:rsidR="00CD0BAC">
        <w:t xml:space="preserve"> </w:t>
      </w:r>
      <w:r w:rsidR="00342732">
        <w:t>but it is a good</w:t>
      </w:r>
      <w:r w:rsidR="001D239F">
        <w:t xml:space="preserve"> comparator</w:t>
      </w:r>
      <w:r>
        <w:t>.</w:t>
      </w:r>
    </w:p>
    <w:p w:rsidR="00B40C2E" w:rsidP="000B7B9C">
      <w:pPr>
        <w:pStyle w:val="Answer"/>
      </w:pPr>
      <w:sdt>
        <w:sdtPr>
          <w:alias w:val="Member"/>
          <w:tag w:val="&lt;Member mnisId='4663' dodsId='147915'&gt;"/>
          <w:id w:val="-1225530787"/>
          <w:placeholder>
            <w:docPart w:val="F9D7788DCAC741F5984D7E343C105308"/>
          </w:placeholder>
          <w:richText/>
        </w:sdtPr>
        <w:sdtContent>
          <w:r w:rsidRPr="00601D0B">
            <w:rPr>
              <w:b/>
            </w:rPr>
            <w:t>Ben Bradley:</w:t>
          </w:r>
        </w:sdtContent>
      </w:sdt>
      <w:r>
        <w:t xml:space="preserve"> Thanks, Tim. That is helpful.</w:t>
      </w:r>
    </w:p>
    <w:p w:rsidR="00601D0B" w:rsidP="000B7B9C">
      <w:pPr>
        <w:pStyle w:val="Question"/>
      </w:pPr>
      <w:sdt>
        <w:sdtPr>
          <w:alias w:val="Member"/>
          <w:tag w:val="&lt;Member mnisId='4849' dodsId=''&gt;"/>
          <w:id w:val="1523429770"/>
          <w:placeholder>
            <w:docPart w:val="DefaultPlaceholder_-1854013440"/>
          </w:placeholder>
          <w:richText/>
        </w:sdtPr>
        <w:sdtContent>
          <w:r w:rsidRPr="0073586F" w:rsidR="0073586F">
            <w:rPr>
              <w:b/>
            </w:rPr>
            <w:t>Alex Davies-Jones:</w:t>
          </w:r>
        </w:sdtContent>
      </w:sdt>
      <w:r w:rsidR="0073586F">
        <w:t xml:space="preserve"> </w:t>
      </w:r>
      <w:r w:rsidR="00CD0BAC">
        <w:t xml:space="preserve">Thank you to our witnesses for joining us this afternoon. </w:t>
      </w:r>
      <w:r w:rsidR="00242515">
        <w:t>Justine, how effectively were you able to manage the competing demands of being both Education Secretary and Minister for Women and Equalities?</w:t>
      </w:r>
    </w:p>
    <w:p w:rsidR="00E82160" w:rsidP="000B7B9C">
      <w:pPr>
        <w:pStyle w:val="Answer"/>
      </w:pPr>
      <w:sdt>
        <w:sdtPr>
          <w:alias w:val="Witness"/>
          <w:id w:val="128292930"/>
          <w:placeholder>
            <w:docPart w:val="DefaultPlaceholder_-1854013440"/>
          </w:placeholder>
          <w:richText/>
        </w:sdtPr>
        <w:sdtContent>
          <w:r w:rsidRPr="00FC7085" w:rsidR="00FC7085">
            <w:rPr>
              <w:b/>
              <w:i/>
            </w:rPr>
            <w:t>Justine Greening:</w:t>
          </w:r>
          <w:r w:rsidRPr="00242515" w:rsidR="00242515">
            <w:rPr>
              <w:b/>
            </w:rPr>
            <w:t xml:space="preserve"> </w:t>
          </w:r>
        </w:sdtContent>
      </w:sdt>
      <w:r w:rsidR="00242515">
        <w:t xml:space="preserve">I </w:t>
      </w:r>
      <w:r w:rsidR="007719C9">
        <w:t>felt it was fine</w:t>
      </w:r>
      <w:r w:rsidR="00D30F46">
        <w:t>,</w:t>
      </w:r>
      <w:r>
        <w:t xml:space="preserve"> </w:t>
      </w:r>
      <w:r w:rsidR="007719C9">
        <w:t>in the sense that</w:t>
      </w:r>
      <w:r w:rsidR="00D30F46">
        <w:t>,</w:t>
      </w:r>
      <w:r w:rsidR="00CD0BAC">
        <w:t xml:space="preserve"> </w:t>
      </w:r>
      <w:r w:rsidR="007719C9">
        <w:t>if you are a Secretary of State</w:t>
      </w:r>
      <w:r w:rsidR="00D30F46">
        <w:t>,</w:t>
      </w:r>
      <w:r>
        <w:t xml:space="preserve"> </w:t>
      </w:r>
      <w:r w:rsidR="007719C9">
        <w:t>you are hugely busy</w:t>
      </w:r>
      <w:r>
        <w:t xml:space="preserve"> </w:t>
      </w:r>
      <w:r w:rsidR="007719C9">
        <w:t>and you have to juggle those competing responsibilities, but I felt they went together.</w:t>
      </w:r>
      <w:r>
        <w:t xml:space="preserve"> </w:t>
      </w:r>
      <w:r w:rsidR="007719C9">
        <w:t>Education is fundamentally about levelling up</w:t>
      </w:r>
      <w:r>
        <w:t xml:space="preserve"> and </w:t>
      </w:r>
      <w:r w:rsidR="007719C9">
        <w:t xml:space="preserve">so is this wider </w:t>
      </w:r>
      <w:r w:rsidR="00D30F46">
        <w:t>e</w:t>
      </w:r>
      <w:r w:rsidR="007719C9">
        <w:t>qualities agenda</w:t>
      </w:r>
      <w:r w:rsidR="00D30F46">
        <w:t>.</w:t>
      </w:r>
      <w:r>
        <w:t xml:space="preserve"> </w:t>
      </w:r>
      <w:r w:rsidR="007719C9">
        <w:t xml:space="preserve">I felt I was able to get </w:t>
      </w:r>
      <w:r>
        <w:t xml:space="preserve">further </w:t>
      </w:r>
      <w:r w:rsidR="00D30F46">
        <w:t xml:space="preserve">more quickly, </w:t>
      </w:r>
      <w:r w:rsidR="007719C9">
        <w:t xml:space="preserve">because they were both under my portfolio. I always said it was the best job </w:t>
      </w:r>
      <w:r>
        <w:t xml:space="preserve">I will </w:t>
      </w:r>
      <w:r w:rsidR="007719C9">
        <w:t>ever have</w:t>
      </w:r>
      <w:r w:rsidR="00D30F46">
        <w:t>,</w:t>
      </w:r>
      <w:r w:rsidR="007719C9">
        <w:t xml:space="preserve"> because of the difference</w:t>
      </w:r>
      <w:r>
        <w:t xml:space="preserve">s </w:t>
      </w:r>
      <w:r w:rsidR="007719C9">
        <w:t>you could make</w:t>
      </w:r>
      <w:r w:rsidR="00D30F46">
        <w:t>.</w:t>
      </w:r>
    </w:p>
    <w:p w:rsidR="00A731CB" w:rsidP="000B7B9C">
      <w:pPr>
        <w:pStyle w:val="Answer"/>
      </w:pPr>
      <w:r>
        <w:t xml:space="preserve">That </w:t>
      </w:r>
      <w:r w:rsidR="007719C9">
        <w:t>was my attitude</w:t>
      </w:r>
      <w:r>
        <w:t>.</w:t>
      </w:r>
      <w:r w:rsidR="00E82160">
        <w:t xml:space="preserve"> I </w:t>
      </w:r>
      <w:r>
        <w:t xml:space="preserve">cannot </w:t>
      </w:r>
      <w:r w:rsidR="00E82160">
        <w:t xml:space="preserve">say </w:t>
      </w:r>
      <w:r w:rsidR="007719C9">
        <w:t>how other people who have had that role feel about it</w:t>
      </w:r>
      <w:r>
        <w:t>.</w:t>
      </w:r>
      <w:r w:rsidR="007719C9">
        <w:t xml:space="preserve"> </w:t>
      </w:r>
      <w:r>
        <w:t xml:space="preserve">My </w:t>
      </w:r>
      <w:r w:rsidR="007719C9">
        <w:t xml:space="preserve">observation </w:t>
      </w:r>
      <w:r w:rsidR="00E82160">
        <w:t xml:space="preserve">is that </w:t>
      </w:r>
      <w:r w:rsidR="007719C9">
        <w:t>I had a very clear idea of how important I felt</w:t>
      </w:r>
      <w:r>
        <w:t>,</w:t>
      </w:r>
      <w:r w:rsidR="007719C9">
        <w:t xml:space="preserve"> what I wanted to do</w:t>
      </w:r>
      <w:r>
        <w:t>,</w:t>
      </w:r>
      <w:r w:rsidR="007719C9">
        <w:t xml:space="preserve"> how it fitted with my wider brief</w:t>
      </w:r>
      <w:r w:rsidR="00BD3FB8">
        <w:t xml:space="preserve"> and why that </w:t>
      </w:r>
      <w:r w:rsidR="007719C9">
        <w:t>collective brief matter</w:t>
      </w:r>
      <w:r w:rsidR="00BD3FB8">
        <w:t xml:space="preserve">ed </w:t>
      </w:r>
      <w:r w:rsidR="007719C9">
        <w:t>as a whole.</w:t>
      </w:r>
      <w:r w:rsidR="00BD3FB8">
        <w:t xml:space="preserve"> </w:t>
      </w:r>
      <w:r w:rsidR="007719C9">
        <w:t>There is always a danger that</w:t>
      </w:r>
      <w:r>
        <w:t>,</w:t>
      </w:r>
      <w:r w:rsidR="007719C9">
        <w:t xml:space="preserve"> if it gets</w:t>
      </w:r>
      <w:r w:rsidR="00BD3FB8">
        <w:t xml:space="preserve"> put </w:t>
      </w:r>
      <w:r w:rsidR="007719C9">
        <w:t>into some</w:t>
      </w:r>
      <w:r w:rsidR="00BD3FB8">
        <w:t>one</w:t>
      </w:r>
      <w:r w:rsidR="00F20C12">
        <w:t>’</w:t>
      </w:r>
      <w:r w:rsidR="00BD3FB8">
        <w:t xml:space="preserve">s </w:t>
      </w:r>
      <w:r w:rsidR="007719C9">
        <w:t>brief where that w</w:t>
      </w:r>
      <w:r w:rsidR="00BD3FB8">
        <w:t xml:space="preserve">ider </w:t>
      </w:r>
      <w:r w:rsidR="007719C9">
        <w:t>brief is really not so much at all to do with being at the heart of delivering</w:t>
      </w:r>
      <w:r w:rsidR="00BD3FB8">
        <w:t xml:space="preserve"> </w:t>
      </w:r>
      <w:r w:rsidR="007719C9">
        <w:t xml:space="preserve">levelling up, for </w:t>
      </w:r>
      <w:r w:rsidR="007719C9">
        <w:t>example, it pull</w:t>
      </w:r>
      <w:r>
        <w:t>s</w:t>
      </w:r>
      <w:r w:rsidR="007719C9">
        <w:t xml:space="preserve"> in different directions</w:t>
      </w:r>
      <w:r>
        <w:t>,</w:t>
      </w:r>
      <w:r w:rsidR="007719C9">
        <w:t xml:space="preserve"> but I never felt that it did.</w:t>
      </w:r>
      <w:r w:rsidR="00BD3FB8">
        <w:t xml:space="preserve"> </w:t>
      </w:r>
      <w:r w:rsidR="007719C9">
        <w:t>I would have always like</w:t>
      </w:r>
      <w:r w:rsidR="009971EC">
        <w:t xml:space="preserve">d more hours in the day, </w:t>
      </w:r>
      <w:r w:rsidR="007719C9">
        <w:t>probably to sleep</w:t>
      </w:r>
      <w:r w:rsidR="009971EC">
        <w:t xml:space="preserve">, as much as </w:t>
      </w:r>
      <w:r w:rsidR="007719C9">
        <w:t>anything.</w:t>
      </w:r>
    </w:p>
    <w:p w:rsidR="00242515" w:rsidP="000B7B9C">
      <w:pPr>
        <w:pStyle w:val="Question"/>
      </w:pPr>
      <w:sdt>
        <w:sdtPr>
          <w:alias w:val="Member"/>
          <w:tag w:val="&lt;Member mnisId='4849' dodsId=''&gt;"/>
          <w:id w:val="-1333128291"/>
          <w:placeholder>
            <w:docPart w:val="DefaultPlaceholder_-1854013440"/>
          </w:placeholder>
          <w:richText/>
        </w:sdtPr>
        <w:sdtContent>
          <w:r w:rsidRPr="00A731CB" w:rsidR="00A731CB">
            <w:rPr>
              <w:b/>
            </w:rPr>
            <w:t>Alex Davies-Jones:</w:t>
          </w:r>
        </w:sdtContent>
      </w:sdt>
      <w:r w:rsidR="00A731CB">
        <w:t xml:space="preserve"> </w:t>
      </w:r>
      <w:r w:rsidRPr="002E3D0D" w:rsidR="002E3D0D">
        <w:t>That was probably my next question</w:t>
      </w:r>
      <w:r w:rsidR="009971EC">
        <w:t>. If</w:t>
      </w:r>
      <w:r w:rsidRPr="002E3D0D" w:rsidR="002E3D0D">
        <w:t xml:space="preserve"> you could give us more of your personal</w:t>
      </w:r>
      <w:r w:rsidR="00D30F46">
        <w:t>,</w:t>
      </w:r>
      <w:r w:rsidRPr="002E3D0D" w:rsidR="002E3D0D">
        <w:t xml:space="preserve"> first</w:t>
      </w:r>
      <w:r w:rsidR="009971EC">
        <w:noBreakHyphen/>
      </w:r>
      <w:r w:rsidRPr="002E3D0D" w:rsidR="002E3D0D">
        <w:t>hand experience of this</w:t>
      </w:r>
      <w:r w:rsidR="009971EC">
        <w:t xml:space="preserve">, </w:t>
      </w:r>
      <w:r w:rsidRPr="002E3D0D" w:rsidR="002E3D0D">
        <w:t xml:space="preserve">how much of your time was split between the </w:t>
      </w:r>
      <w:r w:rsidR="009971EC">
        <w:t xml:space="preserve">two </w:t>
      </w:r>
      <w:r w:rsidRPr="002E3D0D" w:rsidR="002E3D0D">
        <w:t>roles</w:t>
      </w:r>
      <w:r w:rsidR="009971EC">
        <w:t xml:space="preserve">? Did </w:t>
      </w:r>
      <w:r w:rsidRPr="002E3D0D" w:rsidR="002E3D0D">
        <w:t>you find any potential conflicts of interest or any competing demands on your time regarding both roles?</w:t>
      </w:r>
    </w:p>
    <w:p w:rsidR="006D1E9A" w:rsidP="000B7B9C">
      <w:pPr>
        <w:pStyle w:val="Answer"/>
      </w:pPr>
      <w:sdt>
        <w:sdtPr>
          <w:alias w:val="Witness"/>
          <w:id w:val="1464155962"/>
          <w:placeholder>
            <w:docPart w:val="DefaultPlaceholder_-1854013440"/>
          </w:placeholder>
          <w:richText/>
        </w:sdtPr>
        <w:sdtContent>
          <w:r w:rsidRPr="00FC7085" w:rsidR="00FC7085">
            <w:rPr>
              <w:b/>
              <w:i/>
            </w:rPr>
            <w:t>Justine Greening:</w:t>
          </w:r>
          <w:r w:rsidRPr="00A731CB" w:rsidR="00A731CB">
            <w:rPr>
              <w:b/>
            </w:rPr>
            <w:t xml:space="preserve"> </w:t>
          </w:r>
        </w:sdtContent>
      </w:sdt>
      <w:r w:rsidR="005010BB">
        <w:t>It</w:t>
      </w:r>
      <w:r w:rsidR="009971EC">
        <w:t xml:space="preserve"> </w:t>
      </w:r>
      <w:r w:rsidR="003F7420">
        <w:t>depended on</w:t>
      </w:r>
      <w:r w:rsidR="005010BB">
        <w:t xml:space="preserve"> what we were doing and when. </w:t>
      </w:r>
      <w:r w:rsidR="009971EC">
        <w:t>T</w:t>
      </w:r>
      <w:r w:rsidR="005010BB">
        <w:t>here were times when</w:t>
      </w:r>
      <w:r w:rsidR="009971EC">
        <w:t xml:space="preserve"> t</w:t>
      </w:r>
      <w:r w:rsidR="005010BB">
        <w:t>he broader education brief was the heaviest thing in my inbox. There were other times when the equalit</w:t>
      </w:r>
      <w:r w:rsidR="009971EC">
        <w:t xml:space="preserve">ies </w:t>
      </w:r>
      <w:r w:rsidR="005010BB">
        <w:t>brief</w:t>
      </w:r>
      <w:r w:rsidRPr="00D30F46" w:rsidR="00D30F46">
        <w:t xml:space="preserve"> </w:t>
      </w:r>
      <w:r w:rsidR="00D30F46">
        <w:t xml:space="preserve">took more of my time, </w:t>
      </w:r>
      <w:r w:rsidR="009971EC">
        <w:t xml:space="preserve">for </w:t>
      </w:r>
      <w:r w:rsidR="005010BB">
        <w:t>example whe</w:t>
      </w:r>
      <w:r w:rsidR="009971EC">
        <w:t xml:space="preserve">n </w:t>
      </w:r>
      <w:r w:rsidR="005010BB">
        <w:t>we were putting in place the gender pay gap regulations</w:t>
      </w:r>
      <w:r w:rsidR="009971EC">
        <w:t xml:space="preserve">. When </w:t>
      </w:r>
      <w:r w:rsidR="005010BB">
        <w:t>we were finally</w:t>
      </w:r>
      <w:r w:rsidR="009971EC">
        <w:t xml:space="preserve"> and </w:t>
      </w:r>
      <w:r w:rsidR="005010BB">
        <w:t>thankfully</w:t>
      </w:r>
      <w:r w:rsidR="009971EC">
        <w:t xml:space="preserve"> </w:t>
      </w:r>
      <w:r w:rsidR="005010BB">
        <w:t>able to crack on</w:t>
      </w:r>
      <w:r w:rsidR="00D30F46">
        <w:t xml:space="preserve">, </w:t>
      </w:r>
      <w:r>
        <w:t xml:space="preserve">as </w:t>
      </w:r>
      <w:r w:rsidR="005010BB">
        <w:t>I was determined we would do</w:t>
      </w:r>
      <w:r w:rsidR="00D30F46">
        <w:t xml:space="preserve">, </w:t>
      </w:r>
      <w:r w:rsidR="005010BB">
        <w:t>with reforming relationships and sex education</w:t>
      </w:r>
      <w:r w:rsidR="00D30F46">
        <w:t>—</w:t>
      </w:r>
      <w:r w:rsidR="009971EC">
        <w:t xml:space="preserve">it was the first </w:t>
      </w:r>
      <w:r w:rsidR="005010BB">
        <w:t xml:space="preserve">time that </w:t>
      </w:r>
      <w:r w:rsidR="00D30F46">
        <w:t xml:space="preserve">had </w:t>
      </w:r>
      <w:r w:rsidR="005010BB">
        <w:t>happened in</w:t>
      </w:r>
      <w:r>
        <w:t xml:space="preserve"> </w:t>
      </w:r>
      <w:r w:rsidR="005010BB">
        <w:t>15 years or so</w:t>
      </w:r>
      <w:r w:rsidR="00D30F46">
        <w:t xml:space="preserve">—that </w:t>
      </w:r>
      <w:r w:rsidR="005010BB">
        <w:t xml:space="preserve">was a really good example of where the </w:t>
      </w:r>
      <w:r>
        <w:t xml:space="preserve">two </w:t>
      </w:r>
      <w:r w:rsidR="005010BB">
        <w:t>remits came together</w:t>
      </w:r>
      <w:r>
        <w:t xml:space="preserve"> </w:t>
      </w:r>
      <w:r w:rsidR="005010BB">
        <w:t>in a very positive way</w:t>
      </w:r>
      <w:r w:rsidR="00D30F46">
        <w:t>.</w:t>
      </w:r>
      <w:r w:rsidR="005010BB">
        <w:t xml:space="preserve"> </w:t>
      </w:r>
      <w:r w:rsidR="00D30F46">
        <w:t xml:space="preserve">Maybe, </w:t>
      </w:r>
      <w:r w:rsidR="005010BB">
        <w:t xml:space="preserve">if the </w:t>
      </w:r>
      <w:r>
        <w:t>E</w:t>
      </w:r>
      <w:r w:rsidR="005010BB">
        <w:t>qualit</w:t>
      </w:r>
      <w:r>
        <w:t xml:space="preserve">y Hub had been </w:t>
      </w:r>
      <w:r w:rsidR="005010BB">
        <w:t>in a totally different place for education at that stage</w:t>
      </w:r>
      <w:r w:rsidR="00D30F46">
        <w:t>,</w:t>
      </w:r>
      <w:r>
        <w:t xml:space="preserve"> it </w:t>
      </w:r>
      <w:r w:rsidR="005010BB">
        <w:t xml:space="preserve">would </w:t>
      </w:r>
      <w:r>
        <w:t xml:space="preserve">have been </w:t>
      </w:r>
      <w:r w:rsidR="005010BB">
        <w:t>a lot harder for us to</w:t>
      </w:r>
      <w:r>
        <w:t xml:space="preserve"> c</w:t>
      </w:r>
      <w:r w:rsidR="005010BB">
        <w:t xml:space="preserve">rack on with what I </w:t>
      </w:r>
      <w:r>
        <w:t xml:space="preserve">felt </w:t>
      </w:r>
      <w:r w:rsidR="005010BB">
        <w:t>was crucial.</w:t>
      </w:r>
    </w:p>
    <w:p w:rsidR="006D1E9A" w:rsidP="000B7B9C">
      <w:pPr>
        <w:pStyle w:val="Answer"/>
      </w:pPr>
      <w:r>
        <w:t xml:space="preserve">There </w:t>
      </w:r>
      <w:r w:rsidR="005010BB">
        <w:t>were always going to be competing demands</w:t>
      </w:r>
      <w:r w:rsidR="00D30F46">
        <w:t xml:space="preserve">. It </w:t>
      </w:r>
      <w:r w:rsidR="005010BB">
        <w:t xml:space="preserve">is </w:t>
      </w:r>
      <w:r>
        <w:t xml:space="preserve">one </w:t>
      </w:r>
      <w:r w:rsidR="005010BB">
        <w:t>of the reasons why I was saying earlier</w:t>
      </w:r>
      <w:r>
        <w:t xml:space="preserve"> that </w:t>
      </w:r>
      <w:r w:rsidR="005010BB">
        <w:t>having clear</w:t>
      </w:r>
      <w:r w:rsidR="00D30F46">
        <w:t>-</w:t>
      </w:r>
      <w:r w:rsidR="005010BB">
        <w:t>cut priorit</w:t>
      </w:r>
      <w:r>
        <w:t xml:space="preserve">ies for Government </w:t>
      </w:r>
      <w:r w:rsidR="005010BB">
        <w:t xml:space="preserve">is so important, because otherwise it just ends up being who shouts loudest. Different </w:t>
      </w:r>
      <w:r w:rsidR="0023232D">
        <w:t>Department</w:t>
      </w:r>
      <w:r w:rsidR="005010BB">
        <w:t>s will have different priorities, quite understandably. If you want a cross</w:t>
      </w:r>
      <w:r>
        <w:noBreakHyphen/>
        <w:t>G</w:t>
      </w:r>
      <w:r w:rsidR="005010BB">
        <w:t>overnment approach to deliver a cross</w:t>
      </w:r>
      <w:r>
        <w:noBreakHyphen/>
        <w:t>G</w:t>
      </w:r>
      <w:r w:rsidR="005010BB">
        <w:t>overnment national priority</w:t>
      </w:r>
      <w:r>
        <w:t xml:space="preserve"> </w:t>
      </w:r>
      <w:r w:rsidR="005010BB">
        <w:t>like levelling up, it has to be driven</w:t>
      </w:r>
      <w:r>
        <w:t xml:space="preserve"> p</w:t>
      </w:r>
      <w:r w:rsidR="005010BB">
        <w:t>robably by Cabinet Office, probably by the Prime Minister</w:t>
      </w:r>
      <w:r>
        <w:t xml:space="preserve">, </w:t>
      </w:r>
      <w:r w:rsidR="005010BB">
        <w:t xml:space="preserve">so </w:t>
      </w:r>
      <w:r>
        <w:t xml:space="preserve">that </w:t>
      </w:r>
      <w:r w:rsidR="005010BB">
        <w:t xml:space="preserve">it is always </w:t>
      </w:r>
      <w:r>
        <w:t xml:space="preserve">at </w:t>
      </w:r>
      <w:r w:rsidR="005010BB">
        <w:t xml:space="preserve">the top of every </w:t>
      </w:r>
      <w:r w:rsidR="0023232D">
        <w:t>Department</w:t>
      </w:r>
      <w:r w:rsidR="00D30F46">
        <w:t>’</w:t>
      </w:r>
      <w:r w:rsidR="005010BB">
        <w:t>s agenda</w:t>
      </w:r>
      <w:r>
        <w:t xml:space="preserve"> and </w:t>
      </w:r>
      <w:r w:rsidR="005010BB">
        <w:t xml:space="preserve">is the lens through which every </w:t>
      </w:r>
      <w:r w:rsidR="0023232D">
        <w:t>Department</w:t>
      </w:r>
      <w:r w:rsidR="005010BB">
        <w:t xml:space="preserve"> looks at how it is delivering policy.</w:t>
      </w:r>
    </w:p>
    <w:p w:rsidR="002A7035" w:rsidP="000B7B9C">
      <w:pPr>
        <w:pStyle w:val="Answer"/>
      </w:pPr>
      <w:r>
        <w:t xml:space="preserve">If you are </w:t>
      </w:r>
      <w:r w:rsidR="005010BB">
        <w:t>in DCMS, tackling the digital divide becomes crucial to delivering your levelling</w:t>
      </w:r>
      <w:r w:rsidR="00D30F46">
        <w:t>-</w:t>
      </w:r>
      <w:r w:rsidR="005010BB">
        <w:t xml:space="preserve">up plan. If you are in </w:t>
      </w:r>
      <w:r>
        <w:t>BEIS</w:t>
      </w:r>
      <w:r w:rsidR="005010BB">
        <w:t xml:space="preserve">, making sure that every company has addressed the fact that there </w:t>
      </w:r>
      <w:r w:rsidR="005B65DC">
        <w:t xml:space="preserve">should not </w:t>
      </w:r>
      <w:r w:rsidR="005010BB">
        <w:t>be a single dead</w:t>
      </w:r>
      <w:r w:rsidR="005B65DC">
        <w:noBreakHyphen/>
      </w:r>
      <w:r w:rsidR="005010BB">
        <w:t xml:space="preserve">end job in this country that traps people in low pay should be at the heart of </w:t>
      </w:r>
      <w:r w:rsidR="00D30F46">
        <w:t>the</w:t>
      </w:r>
      <w:r w:rsidR="005010BB">
        <w:t xml:space="preserve"> levelling</w:t>
      </w:r>
      <w:r w:rsidR="00D30F46">
        <w:t>-</w:t>
      </w:r>
      <w:r w:rsidR="005010BB">
        <w:t xml:space="preserve">up strategy you </w:t>
      </w:r>
      <w:r w:rsidR="005B65DC">
        <w:t>ar</w:t>
      </w:r>
      <w:r w:rsidR="005010BB">
        <w:t>e delivering, alongside spreading opportunity. Of course</w:t>
      </w:r>
      <w:r w:rsidR="00D30F46">
        <w:t>,</w:t>
      </w:r>
      <w:r w:rsidR="005B65DC">
        <w:t xml:space="preserve"> </w:t>
      </w:r>
      <w:r w:rsidR="005010BB">
        <w:t>we know where education</w:t>
      </w:r>
      <w:r w:rsidR="005B65DC">
        <w:t xml:space="preserve"> fits</w:t>
      </w:r>
      <w:r w:rsidR="005010BB">
        <w:t xml:space="preserve">, but every single </w:t>
      </w:r>
      <w:r w:rsidR="0023232D">
        <w:t>Department</w:t>
      </w:r>
      <w:r w:rsidR="005010BB">
        <w:t xml:space="preserve"> has a role to play</w:t>
      </w:r>
      <w:r w:rsidR="00D30F46">
        <w:t>.</w:t>
      </w:r>
      <w:r w:rsidR="005B65DC">
        <w:t xml:space="preserve"> </w:t>
      </w:r>
      <w:r w:rsidR="00D30F46">
        <w:t xml:space="preserve">It </w:t>
      </w:r>
      <w:r w:rsidR="005B65DC">
        <w:t xml:space="preserve">is why every single </w:t>
      </w:r>
      <w:r w:rsidR="0023232D">
        <w:t>Department</w:t>
      </w:r>
      <w:r w:rsidR="005B65DC">
        <w:t xml:space="preserve"> should be tasked with coming up with a levelling</w:t>
      </w:r>
      <w:r w:rsidR="00D30F46">
        <w:t>-</w:t>
      </w:r>
      <w:r w:rsidR="005B65DC">
        <w:t xml:space="preserve">up action plan that </w:t>
      </w:r>
      <w:r w:rsidR="00D30F46">
        <w:t>it</w:t>
      </w:r>
      <w:r w:rsidR="005B65DC">
        <w:t xml:space="preserve"> </w:t>
      </w:r>
      <w:r w:rsidR="00D30F46">
        <w:t>is</w:t>
      </w:r>
      <w:r w:rsidR="005B65DC">
        <w:t xml:space="preserve"> getting on with. The Equality Hub should be at the heart of understanding whether those plans are being progressed and whether there are measurements against them that can help transparently tell us if we are moving in the right direction.</w:t>
      </w:r>
    </w:p>
    <w:p w:rsidR="00A731CB" w:rsidP="000B7B9C">
      <w:pPr>
        <w:pStyle w:val="Question"/>
      </w:pPr>
      <w:sdt>
        <w:sdtPr>
          <w:alias w:val="Member"/>
          <w:tag w:val="&lt;Member mnisId='4849' dodsId=''&gt;"/>
          <w:id w:val="1023679760"/>
          <w:placeholder>
            <w:docPart w:val="DefaultPlaceholder_-1854013440"/>
          </w:placeholder>
          <w:richText/>
        </w:sdtPr>
        <w:sdtContent>
          <w:r w:rsidRPr="002A7035" w:rsidR="002A7035">
            <w:rPr>
              <w:b/>
            </w:rPr>
            <w:t>Alex Davies-Jones:</w:t>
          </w:r>
        </w:sdtContent>
      </w:sdt>
      <w:r w:rsidR="002A7035">
        <w:t xml:space="preserve"> Given</w:t>
      </w:r>
      <w:r w:rsidRPr="00667E15" w:rsidR="00667E15">
        <w:t xml:space="preserve"> </w:t>
      </w:r>
      <w:r w:rsidR="00667E15">
        <w:t xml:space="preserve">that, given </w:t>
      </w:r>
      <w:r w:rsidRPr="00667E15" w:rsidR="00667E15">
        <w:t xml:space="preserve">your experiences </w:t>
      </w:r>
      <w:r w:rsidR="00667E15">
        <w:t xml:space="preserve">in </w:t>
      </w:r>
      <w:r w:rsidRPr="00667E15" w:rsidR="00667E15">
        <w:t>being a previous post holder of this brief</w:t>
      </w:r>
      <w:r w:rsidR="00667E15">
        <w:t xml:space="preserve">, </w:t>
      </w:r>
      <w:r w:rsidRPr="00667E15" w:rsidR="00667E15">
        <w:t xml:space="preserve">and given the huge equalities issues that have been highlighted throughout </w:t>
      </w:r>
      <w:r w:rsidR="00667E15">
        <w:t xml:space="preserve">the </w:t>
      </w:r>
      <w:r w:rsidRPr="00667E15" w:rsidR="00667E15">
        <w:t>pandemic, should this ministerial post become a full-time Cabinet role</w:t>
      </w:r>
      <w:r w:rsidR="00C220DD">
        <w:t>,</w:t>
      </w:r>
      <w:r w:rsidRPr="00667E15" w:rsidR="00667E15">
        <w:t xml:space="preserve"> to ensure that the </w:t>
      </w:r>
      <w:r w:rsidR="00667E15">
        <w:t>E</w:t>
      </w:r>
      <w:r w:rsidRPr="00667E15" w:rsidR="00667E15">
        <w:t>qualit</w:t>
      </w:r>
      <w:r w:rsidR="00667E15">
        <w:t xml:space="preserve">y Hub </w:t>
      </w:r>
      <w:r w:rsidRPr="00667E15" w:rsidR="00667E15">
        <w:t xml:space="preserve">is embedded across every Government </w:t>
      </w:r>
      <w:r w:rsidR="0023232D">
        <w:t>Department</w:t>
      </w:r>
      <w:r w:rsidRPr="00667E15" w:rsidR="00667E15">
        <w:t xml:space="preserve">, so it </w:t>
      </w:r>
      <w:r w:rsidR="00667E15">
        <w:t xml:space="preserve">has </w:t>
      </w:r>
      <w:r w:rsidRPr="00667E15" w:rsidR="00667E15">
        <w:t>somebody championing and leading it</w:t>
      </w:r>
      <w:r w:rsidR="00667E15">
        <w:t>?</w:t>
      </w:r>
    </w:p>
    <w:p w:rsidR="009E2561" w:rsidP="000B7B9C">
      <w:pPr>
        <w:pStyle w:val="Answer"/>
      </w:pPr>
      <w:sdt>
        <w:sdtPr>
          <w:alias w:val="Witness"/>
          <w:id w:val="1375655455"/>
          <w:placeholder>
            <w:docPart w:val="DefaultPlaceholder_-1854013440"/>
          </w:placeholder>
          <w:richText/>
        </w:sdtPr>
        <w:sdtContent>
          <w:r w:rsidRPr="00FC7085" w:rsidR="00FC7085">
            <w:rPr>
              <w:b/>
              <w:i/>
            </w:rPr>
            <w:t>Justine Greening:</w:t>
          </w:r>
          <w:r w:rsidRPr="00274291" w:rsidR="00274291">
            <w:rPr>
              <w:b/>
            </w:rPr>
            <w:t xml:space="preserve"> </w:t>
          </w:r>
        </w:sdtContent>
      </w:sdt>
      <w:r w:rsidR="00667E15">
        <w:t xml:space="preserve">That is a </w:t>
      </w:r>
      <w:r>
        <w:t xml:space="preserve">sensible approach </w:t>
      </w:r>
      <w:r w:rsidR="00667E15">
        <w:t xml:space="preserve">if </w:t>
      </w:r>
      <w:r>
        <w:t>it can be the right role</w:t>
      </w:r>
      <w:r w:rsidR="00667E15">
        <w:t xml:space="preserve">. There </w:t>
      </w:r>
      <w:r>
        <w:t>should be a Secretary of State for levelling up</w:t>
      </w:r>
      <w:r w:rsidR="00667E15">
        <w:t xml:space="preserve"> </w:t>
      </w:r>
      <w:r w:rsidR="00C220DD">
        <w:t>who</w:t>
      </w:r>
      <w:r>
        <w:t xml:space="preserve"> is driving this equalities agenda</w:t>
      </w:r>
      <w:r w:rsidR="00667E15">
        <w:t>. F</w:t>
      </w:r>
      <w:r>
        <w:t xml:space="preserve">undamentally, levelling up is </w:t>
      </w:r>
      <w:r w:rsidR="00667E15">
        <w:t>an eq</w:t>
      </w:r>
      <w:r>
        <w:t xml:space="preserve">ualities agenda. It will take focus in order to make sure that </w:t>
      </w:r>
      <w:r w:rsidR="00667E15">
        <w:t>pan</w:t>
      </w:r>
      <w:r w:rsidR="00667E15">
        <w:noBreakHyphen/>
      </w:r>
      <w:r>
        <w:t>Government policy is orchestrated so that the whole is greater than the sum of the parts.</w:t>
      </w:r>
    </w:p>
    <w:p w:rsidR="00825CC3" w:rsidP="000B7B9C">
      <w:pPr>
        <w:pStyle w:val="Answer"/>
      </w:pPr>
      <w:r>
        <w:t>For me, one</w:t>
      </w:r>
      <w:r w:rsidR="009E2561">
        <w:t xml:space="preserve"> of the learnings that came out of my time in politics</w:t>
      </w:r>
      <w:r w:rsidR="00E9666B">
        <w:t>,</w:t>
      </w:r>
      <w:r w:rsidR="009E2561">
        <w:t xml:space="preserve"> and the time I spent in </w:t>
      </w:r>
      <w:r w:rsidR="00D46F8E">
        <w:t>G</w:t>
      </w:r>
      <w:r w:rsidR="009E2561">
        <w:t>overnment</w:t>
      </w:r>
      <w:r w:rsidR="00E9666B">
        <w:t>,</w:t>
      </w:r>
      <w:r w:rsidR="009E2561">
        <w:t xml:space="preserve"> is </w:t>
      </w:r>
      <w:r w:rsidR="00440E0C">
        <w:t xml:space="preserve">that </w:t>
      </w:r>
      <w:r w:rsidR="00D46F8E">
        <w:t>G</w:t>
      </w:r>
      <w:r w:rsidR="009E2561">
        <w:t>overnment find it hard to deliver complex long</w:t>
      </w:r>
      <w:r w:rsidR="00440E0C">
        <w:t>-</w:t>
      </w:r>
      <w:r w:rsidR="009E2561">
        <w:t>term change</w:t>
      </w:r>
      <w:r w:rsidR="00E9666B">
        <w:t>. Therefore, they</w:t>
      </w:r>
      <w:r w:rsidR="009E2561">
        <w:t xml:space="preserve"> </w:t>
      </w:r>
      <w:r w:rsidR="00E9666B">
        <w:t>have</w:t>
      </w:r>
      <w:r w:rsidR="009E2561">
        <w:t xml:space="preserve"> to get better at co</w:t>
      </w:r>
      <w:r w:rsidR="00440E0C">
        <w:noBreakHyphen/>
      </w:r>
      <w:r w:rsidR="009E2561">
        <w:t xml:space="preserve">ordinating </w:t>
      </w:r>
      <w:r w:rsidR="00440E0C">
        <w:t>pan</w:t>
      </w:r>
      <w:r w:rsidR="00440E0C">
        <w:noBreakHyphen/>
        <w:t>G</w:t>
      </w:r>
      <w:r w:rsidR="009E2561">
        <w:t>overnment</w:t>
      </w:r>
      <w:r w:rsidR="00440E0C">
        <w:t xml:space="preserve">, </w:t>
      </w:r>
      <w:r w:rsidR="009E2561">
        <w:t xml:space="preserve">generational change. We </w:t>
      </w:r>
      <w:r>
        <w:t>ha</w:t>
      </w:r>
      <w:r w:rsidR="009E2561">
        <w:t xml:space="preserve">ve seen how </w:t>
      </w:r>
      <w:r w:rsidR="00E9666B">
        <w:t>they</w:t>
      </w:r>
      <w:r w:rsidR="009E2561">
        <w:t xml:space="preserve"> </w:t>
      </w:r>
      <w:r w:rsidR="00E9666B">
        <w:t>have</w:t>
      </w:r>
      <w:r w:rsidR="009E2561">
        <w:t xml:space="preserve"> been able to make progress on doing that with climate change</w:t>
      </w:r>
      <w:r>
        <w:t xml:space="preserve">, but you </w:t>
      </w:r>
      <w:r w:rsidR="00E9666B">
        <w:t xml:space="preserve">almost </w:t>
      </w:r>
      <w:r>
        <w:t xml:space="preserve">have </w:t>
      </w:r>
      <w:r w:rsidR="009E2561">
        <w:t xml:space="preserve">this people and </w:t>
      </w:r>
      <w:r>
        <w:t>planet ag</w:t>
      </w:r>
      <w:r w:rsidR="009E2561">
        <w:t xml:space="preserve">enda for </w:t>
      </w:r>
      <w:r>
        <w:t>G</w:t>
      </w:r>
      <w:r w:rsidR="009E2561">
        <w:t>overnment now</w:t>
      </w:r>
      <w:r w:rsidR="00E9666B">
        <w:t>:</w:t>
      </w:r>
      <w:r w:rsidR="009E2561">
        <w:t xml:space="preserve"> net </w:t>
      </w:r>
      <w:r>
        <w:t xml:space="preserve">zero and </w:t>
      </w:r>
      <w:r w:rsidR="009E2561">
        <w:t>levelling up</w:t>
      </w:r>
      <w:r>
        <w:t xml:space="preserve">. </w:t>
      </w:r>
      <w:r w:rsidR="00E9666B">
        <w:t xml:space="preserve">We </w:t>
      </w:r>
      <w:r>
        <w:t xml:space="preserve">have </w:t>
      </w:r>
      <w:r w:rsidR="009E2561">
        <w:t xml:space="preserve">seen on climate change </w:t>
      </w:r>
      <w:r w:rsidR="00E9666B">
        <w:t>the importance of</w:t>
      </w:r>
      <w:r w:rsidR="009E2561">
        <w:t xml:space="preserve"> </w:t>
      </w:r>
      <w:r>
        <w:t>G</w:t>
      </w:r>
      <w:r w:rsidR="009E2561">
        <w:t>overnment setting a framework</w:t>
      </w:r>
      <w:r>
        <w:t xml:space="preserve">, </w:t>
      </w:r>
      <w:r w:rsidR="009E2561">
        <w:t>in a sense, that can then unlock progress and contributions from business and from civil society.</w:t>
      </w:r>
    </w:p>
    <w:p w:rsidR="00506C36" w:rsidP="000B7B9C">
      <w:pPr>
        <w:pStyle w:val="Answer"/>
      </w:pPr>
      <w:r>
        <w:t>You need to also remember</w:t>
      </w:r>
      <w:r w:rsidR="009F4060">
        <w:t xml:space="preserve">, </w:t>
      </w:r>
      <w:r w:rsidR="00825CC3">
        <w:t xml:space="preserve">and </w:t>
      </w:r>
      <w:r>
        <w:t>Government need to remember</w:t>
      </w:r>
      <w:r w:rsidR="009F4060">
        <w:t xml:space="preserve">, </w:t>
      </w:r>
      <w:r>
        <w:t>that</w:t>
      </w:r>
      <w:r w:rsidR="00825CC3">
        <w:t xml:space="preserve"> the </w:t>
      </w:r>
      <w:r>
        <w:t>actions of business and the private sector</w:t>
      </w:r>
      <w:r w:rsidR="009F4060">
        <w:t>,</w:t>
      </w:r>
      <w:r w:rsidR="00825CC3">
        <w:t xml:space="preserve"> </w:t>
      </w:r>
      <w:r>
        <w:t>and how that sits alongside the work of civil society</w:t>
      </w:r>
      <w:r w:rsidR="009F4060">
        <w:t>,</w:t>
      </w:r>
      <w:r w:rsidR="00825CC3">
        <w:t xml:space="preserve"> </w:t>
      </w:r>
      <w:r>
        <w:t>is also crucial in making sure that levelling up happens and that we tackle these</w:t>
      </w:r>
      <w:r w:rsidR="00825CC3">
        <w:t xml:space="preserve"> ine</w:t>
      </w:r>
      <w:r>
        <w:t xml:space="preserve">qualities. We know about statistics that ethnic minorities are doing, in many cases, better in our education system. The reality is </w:t>
      </w:r>
      <w:r w:rsidR="009F4060">
        <w:t xml:space="preserve">that </w:t>
      </w:r>
      <w:r>
        <w:t>the world of work</w:t>
      </w:r>
      <w:r w:rsidR="009F4060">
        <w:t>,</w:t>
      </w:r>
      <w:r>
        <w:t xml:space="preserve"> apparently</w:t>
      </w:r>
      <w:r w:rsidR="009F4060">
        <w:t>,</w:t>
      </w:r>
      <w:r>
        <w:t xml:space="preserve"> </w:t>
      </w:r>
      <w:r w:rsidR="00825CC3">
        <w:t xml:space="preserve">is not </w:t>
      </w:r>
      <w:r>
        <w:t>as open to them</w:t>
      </w:r>
      <w:r w:rsidR="00825CC3">
        <w:t xml:space="preserve">. That is </w:t>
      </w:r>
      <w:r>
        <w:t>unacceptable</w:t>
      </w:r>
      <w:r w:rsidR="008F4C4C">
        <w:t xml:space="preserve"> in modern day </w:t>
      </w:r>
      <w:r>
        <w:t>Britain, and some of the answers to dealing with that</w:t>
      </w:r>
      <w:r>
        <w:t xml:space="preserve"> lie with </w:t>
      </w:r>
      <w:r>
        <w:t>the decisions</w:t>
      </w:r>
      <w:r w:rsidR="009F4060">
        <w:t>,</w:t>
      </w:r>
      <w:r>
        <w:t xml:space="preserve"> the actions and the leadership of British business</w:t>
      </w:r>
      <w:r>
        <w:t xml:space="preserve">. The </w:t>
      </w:r>
      <w:r>
        <w:t xml:space="preserve">work I </w:t>
      </w:r>
      <w:r>
        <w:t xml:space="preserve">am doing on the </w:t>
      </w:r>
      <w:r w:rsidR="009F4060">
        <w:t xml:space="preserve">Social Mobility Pledge </w:t>
      </w:r>
      <w:r>
        <w:t xml:space="preserve">is </w:t>
      </w:r>
      <w:r>
        <w:t xml:space="preserve">to make sure that those businesses are open to </w:t>
      </w:r>
      <w:r w:rsidR="009F4060">
        <w:t>the</w:t>
      </w:r>
      <w:r>
        <w:t xml:space="preserve"> very diverse talent this country has</w:t>
      </w:r>
      <w:r>
        <w:t xml:space="preserve">, </w:t>
      </w:r>
      <w:r>
        <w:t>and see opportunity much more strategically in terms of the impact that it can deliver to levelling up this country</w:t>
      </w:r>
      <w:r>
        <w:t>.</w:t>
      </w:r>
    </w:p>
    <w:p w:rsidR="008242D2" w:rsidP="000B7B9C">
      <w:pPr>
        <w:pStyle w:val="Answer"/>
      </w:pPr>
      <w:r>
        <w:t xml:space="preserve">It is </w:t>
      </w:r>
      <w:r w:rsidR="009E2561">
        <w:t xml:space="preserve">long overdue, but there is a lot of innovation going on and a lot of solutions out </w:t>
      </w:r>
      <w:r>
        <w:t xml:space="preserve">there </w:t>
      </w:r>
      <w:r w:rsidR="009E2561">
        <w:t>already that can make a massive difference on changing things</w:t>
      </w:r>
      <w:r w:rsidR="00AA5901">
        <w:t>,</w:t>
      </w:r>
      <w:r w:rsidR="009E2561">
        <w:t xml:space="preserve"> without a single tax</w:t>
      </w:r>
      <w:r>
        <w:t xml:space="preserve">payer pound </w:t>
      </w:r>
      <w:r w:rsidR="009E2561">
        <w:t>being spent or a law being passed. It is about values</w:t>
      </w:r>
      <w:r>
        <w:t xml:space="preserve"> that </w:t>
      </w:r>
      <w:r w:rsidR="009E2561">
        <w:t>we have as a country, and whether different organisations and institutions outside Government can reflect the ones that people have said they want to see taken forward</w:t>
      </w:r>
      <w:r>
        <w:t xml:space="preserve"> f</w:t>
      </w:r>
      <w:r w:rsidR="009E2561">
        <w:t>or our country, which is a country where everyone has the same chances to get on in life.</w:t>
      </w:r>
    </w:p>
    <w:p w:rsidR="00274291" w:rsidP="000B7B9C">
      <w:pPr>
        <w:pStyle w:val="Question"/>
      </w:pPr>
      <w:sdt>
        <w:sdtPr>
          <w:alias w:val="Member"/>
          <w:tag w:val="&lt;Member mnisId='4849' dodsId=''&gt;"/>
          <w:id w:val="1134217875"/>
          <w:placeholder>
            <w:docPart w:val="DefaultPlaceholder_-1854013440"/>
          </w:placeholder>
          <w:richText/>
        </w:sdtPr>
        <w:sdtContent>
          <w:r w:rsidRPr="008242D2" w:rsidR="008242D2">
            <w:rPr>
              <w:b/>
            </w:rPr>
            <w:t>Alex Davies-Jones:</w:t>
          </w:r>
        </w:sdtContent>
      </w:sdt>
      <w:r w:rsidR="008242D2">
        <w:t xml:space="preserve"> Tim,</w:t>
      </w:r>
      <w:r w:rsidR="00AA5901">
        <w:t xml:space="preserve"> what are your thoughts?</w:t>
      </w:r>
      <w:r w:rsidR="008242D2">
        <w:t xml:space="preserve"> </w:t>
      </w:r>
      <w:r w:rsidR="00AA5901">
        <w:t xml:space="preserve">Should </w:t>
      </w:r>
      <w:r w:rsidR="008242D2">
        <w:t xml:space="preserve">there be a full-time </w:t>
      </w:r>
      <w:r w:rsidR="007A5F48">
        <w:t>m</w:t>
      </w:r>
      <w:r w:rsidR="008242D2">
        <w:t>inisterial role</w:t>
      </w:r>
      <w:r w:rsidR="0049620A">
        <w:t xml:space="preserve"> in the Cabinet Office to push through the equalities agenda at the heart of Government?</w:t>
      </w:r>
    </w:p>
    <w:p w:rsidR="00AA5901" w:rsidP="000B7B9C">
      <w:pPr>
        <w:pStyle w:val="Answer"/>
      </w:pPr>
      <w:sdt>
        <w:sdtPr>
          <w:alias w:val="Witness"/>
          <w:id w:val="-1190906826"/>
          <w:placeholder>
            <w:docPart w:val="DefaultPlaceholder_-1854013440"/>
          </w:placeholder>
          <w:richText/>
        </w:sdtPr>
        <w:sdtContent>
          <w:r w:rsidRPr="00FC7085" w:rsidR="00FC7085">
            <w:rPr>
              <w:b/>
              <w:i/>
            </w:rPr>
            <w:t>Tim Durrant:</w:t>
          </w:r>
          <w:r w:rsidRPr="008242D2" w:rsidR="008242D2">
            <w:rPr>
              <w:b/>
            </w:rPr>
            <w:t xml:space="preserve"> </w:t>
          </w:r>
        </w:sdtContent>
      </w:sdt>
      <w:r w:rsidR="008242D2">
        <w:t xml:space="preserve">It is </w:t>
      </w:r>
      <w:r w:rsidR="0049620A">
        <w:t xml:space="preserve">a difficult </w:t>
      </w:r>
      <w:r w:rsidR="009D2EC7">
        <w:t xml:space="preserve">question. I was thinking about this before the session. </w:t>
      </w:r>
      <w:r>
        <w:t xml:space="preserve">To </w:t>
      </w:r>
      <w:r w:rsidR="009D2EC7">
        <w:t xml:space="preserve">come back </w:t>
      </w:r>
      <w:r>
        <w:t xml:space="preserve">to </w:t>
      </w:r>
      <w:r w:rsidR="009D2EC7">
        <w:t xml:space="preserve">points that </w:t>
      </w:r>
      <w:r>
        <w:t xml:space="preserve">were </w:t>
      </w:r>
      <w:r w:rsidR="009D2EC7">
        <w:t>made earlier, if this is going to be a priority for the Government</w:t>
      </w:r>
      <w:r>
        <w:t>, yes,</w:t>
      </w:r>
      <w:r w:rsidR="0049620A">
        <w:t xml:space="preserve"> </w:t>
      </w:r>
      <w:r w:rsidR="009D2EC7">
        <w:t>absolutely</w:t>
      </w:r>
      <w:r w:rsidR="0049620A">
        <w:t xml:space="preserve">, </w:t>
      </w:r>
      <w:r w:rsidR="009D2EC7">
        <w:t>because giving someone the opportunity</w:t>
      </w:r>
      <w:r w:rsidR="0049620A">
        <w:t xml:space="preserve"> and </w:t>
      </w:r>
      <w:r w:rsidR="009D2EC7">
        <w:t>time to do this full</w:t>
      </w:r>
      <w:r>
        <w:t xml:space="preserve"> </w:t>
      </w:r>
      <w:r w:rsidR="009D2EC7">
        <w:t xml:space="preserve">time is going to get more things done than if someone is doing it alongside </w:t>
      </w:r>
      <w:r w:rsidR="0049620A">
        <w:t xml:space="preserve">their </w:t>
      </w:r>
      <w:r w:rsidR="009D2EC7">
        <w:t>other role.</w:t>
      </w:r>
      <w:r>
        <w:t xml:space="preserve"> </w:t>
      </w:r>
    </w:p>
    <w:p w:rsidR="006D7513" w:rsidP="000B7B9C">
      <w:pPr>
        <w:pStyle w:val="Answer"/>
      </w:pPr>
      <w:r>
        <w:t xml:space="preserve">Obviously </w:t>
      </w:r>
      <w:r w:rsidR="0049620A">
        <w:t xml:space="preserve">I </w:t>
      </w:r>
      <w:r>
        <w:t>defer to Justin</w:t>
      </w:r>
      <w:r w:rsidR="0049620A">
        <w:t xml:space="preserve">e </w:t>
      </w:r>
      <w:r>
        <w:t>on her experience of doing those roles.</w:t>
      </w:r>
      <w:r w:rsidR="00941B3B">
        <w:t xml:space="preserve"> </w:t>
      </w:r>
      <w:r w:rsidR="00AA5901">
        <w:t>It</w:t>
      </w:r>
      <w:r>
        <w:t xml:space="preserve"> is interesting</w:t>
      </w:r>
      <w:r w:rsidR="0049620A">
        <w:t xml:space="preserve"> that </w:t>
      </w:r>
      <w:r>
        <w:t>she mentioned how</w:t>
      </w:r>
      <w:r w:rsidR="00DD25FB">
        <w:t xml:space="preserve"> </w:t>
      </w:r>
      <w:r>
        <w:t xml:space="preserve">having been Education Secretary was very beneficial, because there is clear overlap between the </w:t>
      </w:r>
      <w:r w:rsidR="00DD25FB">
        <w:t xml:space="preserve">equalities </w:t>
      </w:r>
      <w:r>
        <w:t>brief and education</w:t>
      </w:r>
      <w:r w:rsidR="00DD25FB">
        <w:t xml:space="preserve">. </w:t>
      </w:r>
      <w:r w:rsidR="00AA5901">
        <w:t>I</w:t>
      </w:r>
      <w:r w:rsidR="00DD25FB">
        <w:t xml:space="preserve">t is </w:t>
      </w:r>
      <w:r>
        <w:t>currently Liz Trus</w:t>
      </w:r>
      <w:r w:rsidR="00DD25FB">
        <w:t>s</w:t>
      </w:r>
      <w:r>
        <w:t xml:space="preserve">, who has the international trade </w:t>
      </w:r>
      <w:r>
        <w:t xml:space="preserve">brief. That is quite </w:t>
      </w:r>
      <w:r w:rsidR="00AA5901">
        <w:t xml:space="preserve">a </w:t>
      </w:r>
      <w:r>
        <w:t>different</w:t>
      </w:r>
      <w:r w:rsidR="00DD25FB">
        <w:t xml:space="preserve"> brief.</w:t>
      </w:r>
      <w:r w:rsidR="00941B3B">
        <w:t xml:space="preserve"> </w:t>
      </w:r>
      <w:r w:rsidR="00DD25FB">
        <w:t>The Equalities Office and the equalities brief cu</w:t>
      </w:r>
      <w:r w:rsidR="00941B3B">
        <w:t xml:space="preserve">t </w:t>
      </w:r>
      <w:r>
        <w:t xml:space="preserve">across </w:t>
      </w:r>
      <w:r w:rsidR="00BB3BF3">
        <w:t>the Department for Education</w:t>
      </w:r>
      <w:r>
        <w:t xml:space="preserve">, Treasury, </w:t>
      </w:r>
      <w:r w:rsidR="00AA5901">
        <w:t>DWP</w:t>
      </w:r>
      <w:r w:rsidR="00034BAD">
        <w:t xml:space="preserve">, </w:t>
      </w:r>
      <w:r w:rsidR="00AA5901">
        <w:t>MHCLG and the</w:t>
      </w:r>
      <w:r>
        <w:t xml:space="preserve"> Home Office</w:t>
      </w:r>
      <w:r w:rsidR="00AA5901">
        <w:t>—</w:t>
      </w:r>
      <w:r w:rsidR="001F78BB">
        <w:t>m</w:t>
      </w:r>
      <w:r>
        <w:t xml:space="preserve">any, many </w:t>
      </w:r>
      <w:r w:rsidR="0023232D">
        <w:t>Department</w:t>
      </w:r>
      <w:r>
        <w:t>s</w:t>
      </w:r>
      <w:r w:rsidR="00AA5901">
        <w:t>—</w:t>
      </w:r>
      <w:r w:rsidR="00941B3B">
        <w:t xml:space="preserve">but </w:t>
      </w:r>
      <w:r w:rsidR="00034BAD">
        <w:t xml:space="preserve">the </w:t>
      </w:r>
      <w:r w:rsidR="0023232D">
        <w:t>Department</w:t>
      </w:r>
      <w:r w:rsidR="00034BAD">
        <w:t xml:space="preserve"> for </w:t>
      </w:r>
      <w:r w:rsidR="00941B3B">
        <w:t>I</w:t>
      </w:r>
      <w:r>
        <w:t xml:space="preserve">nternational </w:t>
      </w:r>
      <w:r w:rsidR="00941B3B">
        <w:t>T</w:t>
      </w:r>
      <w:r>
        <w:t xml:space="preserve">rade is </w:t>
      </w:r>
      <w:r w:rsidR="001F78BB">
        <w:t xml:space="preserve">one </w:t>
      </w:r>
      <w:r>
        <w:t xml:space="preserve">of the few that </w:t>
      </w:r>
      <w:r w:rsidR="00AA5901">
        <w:t>are</w:t>
      </w:r>
      <w:r>
        <w:t xml:space="preserve"> not </w:t>
      </w:r>
      <w:r>
        <w:t>on the list</w:t>
      </w:r>
      <w:r w:rsidR="00AA5901">
        <w:t>.</w:t>
      </w:r>
      <w:r>
        <w:t xml:space="preserve"> </w:t>
      </w:r>
      <w:r w:rsidR="00AA5901">
        <w:t xml:space="preserve">That </w:t>
      </w:r>
      <w:r>
        <w:t xml:space="preserve">is an interesting </w:t>
      </w:r>
      <w:r>
        <w:t>pair of briefs that the</w:t>
      </w:r>
      <w:r>
        <w:t xml:space="preserve"> Minister is combining. </w:t>
      </w:r>
    </w:p>
    <w:p w:rsidR="00123B2B" w:rsidP="000B7B9C">
      <w:pPr>
        <w:pStyle w:val="Answer"/>
      </w:pPr>
      <w:r>
        <w:t>If there</w:t>
      </w:r>
      <w:r w:rsidR="009D2EC7">
        <w:t xml:space="preserve"> were to be a full</w:t>
      </w:r>
      <w:r>
        <w:noBreakHyphen/>
      </w:r>
      <w:r w:rsidR="009D2EC7">
        <w:t>tim</w:t>
      </w:r>
      <w:r>
        <w:t xml:space="preserve">e Minister </w:t>
      </w:r>
      <w:r w:rsidR="009D2EC7">
        <w:t>doing this</w:t>
      </w:r>
      <w:r w:rsidR="00AA5901">
        <w:t>,</w:t>
      </w:r>
      <w:r>
        <w:t xml:space="preserve"> </w:t>
      </w:r>
      <w:r w:rsidR="009D2EC7">
        <w:t xml:space="preserve">they would need to be fully empowered. </w:t>
      </w:r>
      <w:r>
        <w:t xml:space="preserve">The </w:t>
      </w:r>
      <w:r w:rsidR="009D2EC7">
        <w:t>benefit of having a Secretary of State doing this</w:t>
      </w:r>
      <w:r>
        <w:t xml:space="preserve"> is </w:t>
      </w:r>
      <w:r w:rsidR="00AA5901">
        <w:t>that</w:t>
      </w:r>
      <w:r w:rsidR="009D2EC7">
        <w:t xml:space="preserve"> they sit at the Cabinet table</w:t>
      </w:r>
      <w:r w:rsidR="00AA5901">
        <w:t>, so</w:t>
      </w:r>
      <w:r>
        <w:t xml:space="preserve"> </w:t>
      </w:r>
      <w:r w:rsidR="009D2EC7">
        <w:t xml:space="preserve">they </w:t>
      </w:r>
      <w:r w:rsidR="00AA5901">
        <w:t xml:space="preserve">can </w:t>
      </w:r>
      <w:r w:rsidR="009D2EC7">
        <w:t>hold their colleagues to account on what they are doing as well</w:t>
      </w:r>
      <w:r w:rsidR="00AA5901">
        <w:t>.</w:t>
      </w:r>
      <w:r w:rsidR="009D2EC7">
        <w:t xml:space="preserve"> </w:t>
      </w:r>
      <w:r w:rsidR="00AA5901">
        <w:t xml:space="preserve">If </w:t>
      </w:r>
      <w:r>
        <w:t xml:space="preserve">it </w:t>
      </w:r>
      <w:r w:rsidR="00AA5901">
        <w:t xml:space="preserve">is </w:t>
      </w:r>
      <w:r w:rsidR="009D2EC7">
        <w:t xml:space="preserve">a more junior Minister who </w:t>
      </w:r>
      <w:r w:rsidR="00AA5901">
        <w:t xml:space="preserve">is </w:t>
      </w:r>
      <w:r w:rsidR="009D2EC7">
        <w:t>full</w:t>
      </w:r>
      <w:r w:rsidR="00AA5901">
        <w:t xml:space="preserve"> </w:t>
      </w:r>
      <w:r w:rsidR="009D2EC7">
        <w:t xml:space="preserve">time on </w:t>
      </w:r>
      <w:r>
        <w:t>this</w:t>
      </w:r>
      <w:r w:rsidR="00AA5901">
        <w:t>,</w:t>
      </w:r>
      <w:r>
        <w:t xml:space="preserve"> they are not</w:t>
      </w:r>
      <w:r w:rsidR="009D2EC7">
        <w:t xml:space="preserve"> at the top table</w:t>
      </w:r>
      <w:r>
        <w:t xml:space="preserve">, </w:t>
      </w:r>
      <w:r w:rsidR="009D2EC7">
        <w:t xml:space="preserve">I suppose. </w:t>
      </w:r>
      <w:r>
        <w:t>You would want it to be a</w:t>
      </w:r>
      <w:r w:rsidR="009D2EC7">
        <w:t xml:space="preserve"> Secretary of State</w:t>
      </w:r>
      <w:r w:rsidR="00C55273">
        <w:t>-</w:t>
      </w:r>
      <w:r w:rsidR="009D2EC7">
        <w:t xml:space="preserve">level person who </w:t>
      </w:r>
      <w:r>
        <w:t xml:space="preserve">can </w:t>
      </w:r>
      <w:r w:rsidR="00205372">
        <w:t xml:space="preserve">attend Cabinet </w:t>
      </w:r>
      <w:r w:rsidR="009D2EC7">
        <w:t xml:space="preserve">and who has the resources in terms of </w:t>
      </w:r>
      <w:r w:rsidR="000B7B9C">
        <w:t xml:space="preserve">civil service </w:t>
      </w:r>
      <w:r w:rsidR="009D2EC7">
        <w:t>support to push things across Government</w:t>
      </w:r>
      <w:r w:rsidR="00C55273">
        <w:t xml:space="preserve">. The </w:t>
      </w:r>
      <w:r w:rsidR="009D2EC7">
        <w:t>GEO</w:t>
      </w:r>
      <w:r w:rsidR="00C55273">
        <w:t>,</w:t>
      </w:r>
      <w:r w:rsidR="009D2EC7">
        <w:t xml:space="preserve"> and the </w:t>
      </w:r>
      <w:r w:rsidR="00205372">
        <w:t xml:space="preserve">Equality Hub </w:t>
      </w:r>
      <w:r w:rsidR="009D2EC7">
        <w:t>as a whole</w:t>
      </w:r>
      <w:r w:rsidR="00C55273">
        <w:t>,</w:t>
      </w:r>
      <w:r w:rsidR="00205372">
        <w:t xml:space="preserve"> does not </w:t>
      </w:r>
      <w:r w:rsidR="009D2EC7">
        <w:t>hold that many leaders itself.</w:t>
      </w:r>
      <w:r>
        <w:t xml:space="preserve"> </w:t>
      </w:r>
    </w:p>
    <w:p w:rsidR="00451F8C" w:rsidP="000B7B9C">
      <w:pPr>
        <w:pStyle w:val="Question"/>
        <w:numPr>
          <w:ilvl w:val="0"/>
          <w:numId w:val="0"/>
        </w:numPr>
        <w:ind w:left="794"/>
      </w:pPr>
      <w:sdt>
        <w:sdtPr>
          <w:alias w:val="Member"/>
          <w:tag w:val="&lt;Member mnisId='4849' dodsId=''&gt;"/>
          <w:id w:val="1889451544"/>
          <w:placeholder>
            <w:docPart w:val="DefaultPlaceholder_-1854013440"/>
          </w:placeholder>
          <w:richText/>
        </w:sdtPr>
        <w:sdtContent>
          <w:r w:rsidRPr="00123B2B" w:rsidR="00123B2B">
            <w:rPr>
              <w:b/>
            </w:rPr>
            <w:t>Alex Davies-Jones:</w:t>
          </w:r>
        </w:sdtContent>
      </w:sdt>
      <w:r w:rsidR="00123B2B">
        <w:t xml:space="preserve"> </w:t>
      </w:r>
      <w:r w:rsidR="00C55273">
        <w:t xml:space="preserve">We </w:t>
      </w:r>
      <w:r w:rsidR="00123B2B">
        <w:t xml:space="preserve">have </w:t>
      </w:r>
      <w:r w:rsidR="00C55273">
        <w:t xml:space="preserve">that </w:t>
      </w:r>
      <w:r w:rsidR="00123B2B">
        <w:t xml:space="preserve">in the </w:t>
      </w:r>
      <w:r w:rsidR="00C55273">
        <w:t xml:space="preserve">shadow </w:t>
      </w:r>
      <w:r w:rsidR="00123B2B">
        <w:t>Cabinet of the Opposition.</w:t>
      </w:r>
      <w:r w:rsidR="00205372">
        <w:t xml:space="preserve"> It is something we would like to see.</w:t>
      </w:r>
    </w:p>
    <w:p w:rsidR="00B36241" w:rsidP="000B7B9C">
      <w:pPr>
        <w:pStyle w:val="Question"/>
      </w:pPr>
      <w:sdt>
        <w:sdtPr>
          <w:alias w:val="Member"/>
          <w:tag w:val="&lt;Member mnisId='4469' dodsId='122103'&gt;"/>
          <w:id w:val="484823314"/>
          <w:placeholder>
            <w:docPart w:val="DefaultPlaceholder_-1854013440"/>
          </w:placeholder>
          <w:richText/>
        </w:sdtPr>
        <w:sdtContent>
          <w:r w:rsidRPr="00451F8C" w:rsidR="00451F8C">
            <w:rPr>
              <w:b/>
            </w:rPr>
            <w:t>Angela Crawley:</w:t>
          </w:r>
        </w:sdtContent>
      </w:sdt>
      <w:r w:rsidR="00451F8C">
        <w:t xml:space="preserve"> It would be fair to s</w:t>
      </w:r>
      <w:r>
        <w:t xml:space="preserve">ay </w:t>
      </w:r>
      <w:r w:rsidR="00451F8C">
        <w:t>that</w:t>
      </w:r>
      <w:r w:rsidR="00C55273">
        <w:t>,</w:t>
      </w:r>
      <w:r w:rsidR="00451F8C">
        <w:t xml:space="preserve"> over the years</w:t>
      </w:r>
      <w:r w:rsidR="00C55273">
        <w:t>,</w:t>
      </w:r>
      <w:r w:rsidR="00451F8C">
        <w:t xml:space="preserve"> </w:t>
      </w:r>
      <w:r>
        <w:t xml:space="preserve">the </w:t>
      </w:r>
      <w:r w:rsidR="00BB3BF3">
        <w:t>equalities</w:t>
      </w:r>
      <w:r>
        <w:t xml:space="preserve"> brief has had </w:t>
      </w:r>
      <w:r w:rsidR="00451F8C">
        <w:t xml:space="preserve">many different areas </w:t>
      </w:r>
      <w:r>
        <w:t xml:space="preserve">of </w:t>
      </w:r>
      <w:r w:rsidR="00451F8C">
        <w:t>responsibility</w:t>
      </w:r>
      <w:r>
        <w:t xml:space="preserve"> and perhaps varying </w:t>
      </w:r>
      <w:r w:rsidR="0059043A">
        <w:t>degrees</w:t>
      </w:r>
      <w:r>
        <w:t xml:space="preserve"> of focus and attention, but can I welcome Justine back to the Committee? I</w:t>
      </w:r>
      <w:r w:rsidR="00451F8C">
        <w:t>t is great to see your continued focus in this area.</w:t>
      </w:r>
    </w:p>
    <w:p w:rsidR="008242D2" w:rsidP="000B7B9C">
      <w:pPr>
        <w:pStyle w:val="Question"/>
        <w:numPr>
          <w:ilvl w:val="0"/>
          <w:numId w:val="0"/>
        </w:numPr>
        <w:ind w:left="794"/>
      </w:pPr>
      <w:r>
        <w:t xml:space="preserve">Tansy, you mentioned earlier </w:t>
      </w:r>
      <w:r w:rsidR="009A7692">
        <w:t>a point that I would like to address with Ju</w:t>
      </w:r>
      <w:r w:rsidR="006041D5">
        <w:t>s</w:t>
      </w:r>
      <w:r w:rsidR="009A7692">
        <w:t>tine and Tim</w:t>
      </w:r>
      <w:r w:rsidR="00BB3BF3">
        <w:t>.</w:t>
      </w:r>
      <w:r w:rsidR="009A7692">
        <w:t xml:space="preserve"> </w:t>
      </w:r>
      <w:r w:rsidR="00BB3BF3">
        <w:t xml:space="preserve">The </w:t>
      </w:r>
      <w:r w:rsidR="007A5F48">
        <w:t>m</w:t>
      </w:r>
      <w:r w:rsidR="00307B45">
        <w:t xml:space="preserve">inisterial roles in the Equality Hub are fragmented across the </w:t>
      </w:r>
      <w:r w:rsidR="0023232D">
        <w:t>Department</w:t>
      </w:r>
      <w:r w:rsidR="00307B45">
        <w:t xml:space="preserve"> for International Trade, </w:t>
      </w:r>
      <w:r w:rsidR="00BB3BF3">
        <w:t xml:space="preserve">the Department for </w:t>
      </w:r>
      <w:r w:rsidR="00307B45">
        <w:t>Education, Treasury, DWP and the Cabinet Office.</w:t>
      </w:r>
      <w:r w:rsidR="009A7692">
        <w:t xml:space="preserve"> </w:t>
      </w:r>
      <w:r w:rsidR="00307B45">
        <w:t>How can the Equality Hub operate effectively as a single entity</w:t>
      </w:r>
      <w:r w:rsidR="006041D5">
        <w:t xml:space="preserve">, </w:t>
      </w:r>
      <w:r w:rsidR="00307B45">
        <w:t>given this disparate ministerial structure?</w:t>
      </w:r>
    </w:p>
    <w:p w:rsidR="00A759BA" w:rsidP="000B7B9C">
      <w:pPr>
        <w:pStyle w:val="Answer"/>
      </w:pPr>
      <w:sdt>
        <w:sdtPr>
          <w:alias w:val="Witness"/>
          <w:id w:val="1035546315"/>
          <w:placeholder>
            <w:docPart w:val="DefaultPlaceholder_-1854013440"/>
          </w:placeholder>
          <w:richText/>
        </w:sdtPr>
        <w:sdtContent>
          <w:r w:rsidRPr="00FC7085" w:rsidR="00FC7085">
            <w:rPr>
              <w:b/>
              <w:i/>
            </w:rPr>
            <w:t>Tim Durrant:</w:t>
          </w:r>
          <w:r w:rsidRPr="00307B45" w:rsidR="00307B45">
            <w:rPr>
              <w:b/>
            </w:rPr>
            <w:t xml:space="preserve"> </w:t>
          </w:r>
        </w:sdtContent>
      </w:sdt>
      <w:r w:rsidR="00307B45">
        <w:t xml:space="preserve">I </w:t>
      </w:r>
      <w:r w:rsidR="006B69E8">
        <w:t>imagine Justine will have a lot more to contribute on this tha</w:t>
      </w:r>
      <w:r w:rsidR="00BB3BF3">
        <w:t>n</w:t>
      </w:r>
      <w:r w:rsidR="006B69E8">
        <w:t xml:space="preserve"> I do. Joint Ministers per se are not a new thing. They have worked many times. There are lots of examples of joint offices between </w:t>
      </w:r>
      <w:r w:rsidR="0023232D">
        <w:t>Department</w:t>
      </w:r>
      <w:r w:rsidR="006B69E8">
        <w:t>s</w:t>
      </w:r>
      <w:r w:rsidR="00BB3BF3">
        <w:t>.</w:t>
      </w:r>
      <w:r w:rsidR="006B69E8">
        <w:t xml:space="preserve"> </w:t>
      </w:r>
      <w:r w:rsidR="00BB3BF3">
        <w:t xml:space="preserve">For </w:t>
      </w:r>
      <w:r w:rsidR="006B69E8">
        <w:t>example</w:t>
      </w:r>
      <w:r w:rsidRPr="009413DE" w:rsidR="006B69E8">
        <w:t>—</w:t>
      </w:r>
      <w:r w:rsidR="006B69E8">
        <w:t>I do not know if it is still around</w:t>
      </w:r>
      <w:r w:rsidRPr="009413DE" w:rsidR="006B69E8">
        <w:t>—</w:t>
      </w:r>
      <w:r w:rsidR="006B69E8">
        <w:t xml:space="preserve">the Office </w:t>
      </w:r>
      <w:r w:rsidR="00BB3BF3">
        <w:t>for</w:t>
      </w:r>
      <w:r w:rsidR="006B69E8">
        <w:t xml:space="preserve"> Life Sciences</w:t>
      </w:r>
      <w:r w:rsidR="009E3CE1">
        <w:t xml:space="preserve"> </w:t>
      </w:r>
      <w:r w:rsidR="006B69E8">
        <w:t xml:space="preserve">was between </w:t>
      </w:r>
      <w:r w:rsidR="00BB3BF3">
        <w:t xml:space="preserve">BEIS and </w:t>
      </w:r>
      <w:r w:rsidR="006B69E8">
        <w:t xml:space="preserve">the </w:t>
      </w:r>
      <w:r w:rsidR="00BB3BF3">
        <w:t xml:space="preserve">Department of </w:t>
      </w:r>
      <w:r w:rsidR="006B69E8">
        <w:t>Health</w:t>
      </w:r>
      <w:r w:rsidR="009E3CE1">
        <w:t xml:space="preserve">. </w:t>
      </w:r>
      <w:r w:rsidR="006B69E8">
        <w:t xml:space="preserve">I know at the moment </w:t>
      </w:r>
      <w:r w:rsidR="009E3CE1">
        <w:t>there is the Office for Veterans</w:t>
      </w:r>
      <w:r w:rsidR="00F20C12">
        <w:t>’</w:t>
      </w:r>
      <w:r w:rsidR="009E3CE1">
        <w:t xml:space="preserve"> Affairs, which</w:t>
      </w:r>
      <w:r w:rsidR="006B69E8">
        <w:t xml:space="preserve"> </w:t>
      </w:r>
      <w:r w:rsidR="009E3CE1">
        <w:t xml:space="preserve">is a </w:t>
      </w:r>
      <w:r w:rsidR="006B69E8">
        <w:t xml:space="preserve">Cabinet Office and </w:t>
      </w:r>
      <w:r w:rsidR="009E3CE1">
        <w:t>M</w:t>
      </w:r>
      <w:r w:rsidR="00BB3BF3">
        <w:t>o</w:t>
      </w:r>
      <w:r w:rsidR="009E3CE1">
        <w:t>D body</w:t>
      </w:r>
      <w:r w:rsidR="006B69E8">
        <w:t>. They are</w:t>
      </w:r>
      <w:r w:rsidR="009E3CE1">
        <w:t xml:space="preserve"> tried </w:t>
      </w:r>
      <w:r w:rsidR="006B69E8">
        <w:t>and tested</w:t>
      </w:r>
      <w:r w:rsidR="009E3CE1">
        <w:t xml:space="preserve">, </w:t>
      </w:r>
      <w:r w:rsidR="006B69E8">
        <w:t>and they do manage</w:t>
      </w:r>
      <w:r w:rsidR="009E3CE1">
        <w:t xml:space="preserve">. They </w:t>
      </w:r>
      <w:r w:rsidR="006B69E8">
        <w:t xml:space="preserve">break down silos between </w:t>
      </w:r>
      <w:r w:rsidR="0023232D">
        <w:t>Department</w:t>
      </w:r>
      <w:r w:rsidR="006B69E8">
        <w:t>s. They can get things done</w:t>
      </w:r>
      <w:r w:rsidR="00BB3BF3">
        <w:t>.</w:t>
      </w:r>
      <w:r>
        <w:t xml:space="preserve"> </w:t>
      </w:r>
      <w:r w:rsidR="00BB3BF3">
        <w:t xml:space="preserve">As </w:t>
      </w:r>
      <w:r w:rsidR="006B69E8">
        <w:t xml:space="preserve">well as </w:t>
      </w:r>
      <w:r>
        <w:t xml:space="preserve">providing </w:t>
      </w:r>
      <w:r w:rsidR="006B69E8">
        <w:t>ministerial portfolio areas, they bring civil servants together who have experience</w:t>
      </w:r>
      <w:r>
        <w:t xml:space="preserve"> in </w:t>
      </w:r>
      <w:r w:rsidR="006B69E8">
        <w:t xml:space="preserve">both </w:t>
      </w:r>
      <w:r>
        <w:t xml:space="preserve">of </w:t>
      </w:r>
      <w:r w:rsidR="006B69E8">
        <w:t xml:space="preserve">the relevant areas. </w:t>
      </w:r>
      <w:r>
        <w:t>T</w:t>
      </w:r>
      <w:r w:rsidR="006B69E8">
        <w:t>hat is worth mentioning.</w:t>
      </w:r>
    </w:p>
    <w:p w:rsidR="00B107F7" w:rsidP="000B7B9C">
      <w:pPr>
        <w:pStyle w:val="Answer"/>
      </w:pPr>
      <w:r>
        <w:t xml:space="preserve">The thing </w:t>
      </w:r>
      <w:r w:rsidR="005855F8">
        <w:t>is</w:t>
      </w:r>
      <w:r w:rsidR="00BB3BF3">
        <w:t xml:space="preserve"> that</w:t>
      </w:r>
      <w:r>
        <w:t xml:space="preserve"> most joint ministerial roles </w:t>
      </w:r>
      <w:r w:rsidR="00A759BA">
        <w:t>c</w:t>
      </w:r>
      <w:r>
        <w:t>ombin</w:t>
      </w:r>
      <w:r w:rsidR="00BB3BF3">
        <w:t>e</w:t>
      </w:r>
      <w:r>
        <w:t xml:space="preserve"> </w:t>
      </w:r>
      <w:r w:rsidR="00A759BA">
        <w:t xml:space="preserve">two </w:t>
      </w:r>
      <w:r>
        <w:t xml:space="preserve">or sometimes </w:t>
      </w:r>
      <w:r w:rsidR="00A759BA">
        <w:t xml:space="preserve">three </w:t>
      </w:r>
      <w:r w:rsidR="0023232D">
        <w:t>Department</w:t>
      </w:r>
      <w:r>
        <w:t>s or portfolios that are related</w:t>
      </w:r>
      <w:r w:rsidR="00A759BA">
        <w:t xml:space="preserve">. </w:t>
      </w:r>
      <w:r>
        <w:t xml:space="preserve">I was looking </w:t>
      </w:r>
      <w:r w:rsidR="00A759BA">
        <w:t xml:space="preserve">on </w:t>
      </w:r>
      <w:r w:rsidR="00BB3BF3">
        <w:t>GOV.UK.</w:t>
      </w:r>
      <w:r>
        <w:t xml:space="preserve"> Chris Philp</w:t>
      </w:r>
      <w:r>
        <w:t xml:space="preserve"> is </w:t>
      </w:r>
      <w:r>
        <w:t xml:space="preserve">a </w:t>
      </w:r>
      <w:r>
        <w:t>Home Office and Ministry of Justice</w:t>
      </w:r>
      <w:r>
        <w:t xml:space="preserve"> Minister</w:t>
      </w:r>
      <w:r>
        <w:t>.</w:t>
      </w:r>
      <w:r>
        <w:t xml:space="preserve"> </w:t>
      </w:r>
      <w:r>
        <w:t xml:space="preserve">Obviously there is crossover </w:t>
      </w:r>
      <w:r>
        <w:t xml:space="preserve">there. </w:t>
      </w:r>
      <w:r>
        <w:t>Lord Goldsmith</w:t>
      </w:r>
      <w:r>
        <w:t xml:space="preserve"> </w:t>
      </w:r>
      <w:r>
        <w:t>works on international climate issues</w:t>
      </w:r>
      <w:r w:rsidR="00BB3BF3">
        <w:t>,</w:t>
      </w:r>
      <w:r>
        <w:t xml:space="preserve"> and </w:t>
      </w:r>
      <w:r>
        <w:t>sits in the FC</w:t>
      </w:r>
      <w:r>
        <w:t>D</w:t>
      </w:r>
      <w:r>
        <w:t>O and Defra</w:t>
      </w:r>
      <w:r w:rsidR="00BB3BF3">
        <w:t>.</w:t>
      </w:r>
      <w:r>
        <w:t xml:space="preserve"> </w:t>
      </w:r>
      <w:r w:rsidR="00BB3BF3">
        <w:t xml:space="preserve">You </w:t>
      </w:r>
      <w:r>
        <w:t xml:space="preserve">can </w:t>
      </w:r>
      <w:r>
        <w:t xml:space="preserve">see why these Ministers are in those </w:t>
      </w:r>
      <w:r>
        <w:t xml:space="preserve">two </w:t>
      </w:r>
      <w:r w:rsidR="0023232D">
        <w:t>Department</w:t>
      </w:r>
      <w:r>
        <w:t>s. The issue</w:t>
      </w:r>
      <w:r>
        <w:t xml:space="preserve"> with this one </w:t>
      </w:r>
      <w:r>
        <w:t xml:space="preserve">is </w:t>
      </w:r>
      <w:r w:rsidR="00BB3BF3">
        <w:t>that</w:t>
      </w:r>
      <w:r>
        <w:t xml:space="preserve"> </w:t>
      </w:r>
      <w:r w:rsidR="00BB3BF3">
        <w:t>this is</w:t>
      </w:r>
      <w:r>
        <w:t xml:space="preserve"> almost a second job</w:t>
      </w:r>
      <w:r>
        <w:t xml:space="preserve"> that </w:t>
      </w:r>
      <w:r>
        <w:t>these Ministers have, rather than</w:t>
      </w:r>
      <w:r>
        <w:t xml:space="preserve"> an </w:t>
      </w:r>
      <w:r>
        <w:t xml:space="preserve">expansion of </w:t>
      </w:r>
      <w:r>
        <w:t xml:space="preserve">one </w:t>
      </w:r>
      <w:r>
        <w:t>of their portfolios</w:t>
      </w:r>
      <w:r>
        <w:t xml:space="preserve">. It </w:t>
      </w:r>
      <w:r>
        <w:t>is difficult.</w:t>
      </w:r>
    </w:p>
    <w:p w:rsidR="002F71C6" w:rsidP="000B7B9C">
      <w:pPr>
        <w:pStyle w:val="Answer"/>
      </w:pPr>
      <w:r>
        <w:t xml:space="preserve">As you say, we have a </w:t>
      </w:r>
      <w:r w:rsidR="006B69E8">
        <w:t xml:space="preserve">Minister in the Treasury </w:t>
      </w:r>
      <w:r>
        <w:t xml:space="preserve">and the </w:t>
      </w:r>
      <w:r w:rsidR="0023232D">
        <w:t>Department</w:t>
      </w:r>
      <w:r>
        <w:t xml:space="preserve"> for </w:t>
      </w:r>
      <w:r w:rsidR="006B69E8">
        <w:t xml:space="preserve">Education. I imagine </w:t>
      </w:r>
      <w:r>
        <w:t xml:space="preserve">those are </w:t>
      </w:r>
      <w:r w:rsidR="006B69E8">
        <w:t xml:space="preserve">both pretty important </w:t>
      </w:r>
      <w:r w:rsidR="0023232D">
        <w:t>Department</w:t>
      </w:r>
      <w:r w:rsidR="006B69E8">
        <w:t>s for making progress on the equalities agenda</w:t>
      </w:r>
      <w:r w:rsidR="00BB3BF3">
        <w:t>,</w:t>
      </w:r>
      <w:r w:rsidR="00B25640">
        <w:t xml:space="preserve"> but the equalities </w:t>
      </w:r>
      <w:r w:rsidR="006B69E8">
        <w:t>brief is not part of their day job</w:t>
      </w:r>
      <w:r w:rsidR="00BB3BF3">
        <w:t>.</w:t>
      </w:r>
      <w:r w:rsidR="00B25640">
        <w:t xml:space="preserve"> </w:t>
      </w:r>
      <w:r w:rsidR="00BB3BF3">
        <w:t xml:space="preserve">It </w:t>
      </w:r>
      <w:r w:rsidR="006B69E8">
        <w:t xml:space="preserve">is a separate question most of the time, so that is always going to be </w:t>
      </w:r>
      <w:r w:rsidR="00B25640">
        <w:t>difficult</w:t>
      </w:r>
      <w:r w:rsidR="00BB3BF3">
        <w:t>,</w:t>
      </w:r>
      <w:r w:rsidR="00B25640">
        <w:t xml:space="preserve"> as </w:t>
      </w:r>
      <w:r w:rsidR="006B69E8">
        <w:t xml:space="preserve">to how they manage those </w:t>
      </w:r>
      <w:r w:rsidR="00B25640">
        <w:t xml:space="preserve">two </w:t>
      </w:r>
      <w:r w:rsidR="006B69E8">
        <w:t>asks on their time</w:t>
      </w:r>
      <w:r w:rsidR="00022A52">
        <w:t>.</w:t>
      </w:r>
    </w:p>
    <w:p w:rsidR="00307B45" w:rsidP="000B7B9C">
      <w:pPr>
        <w:pStyle w:val="Question"/>
      </w:pPr>
      <w:sdt>
        <w:sdtPr>
          <w:alias w:val="Member"/>
          <w:tag w:val="&lt;Member mnisId='4469' dodsId='122103'&gt;"/>
          <w:id w:val="-1863127258"/>
          <w:placeholder>
            <w:docPart w:val="DefaultPlaceholder_-1854013440"/>
          </w:placeholder>
          <w:richText/>
        </w:sdtPr>
        <w:sdtContent>
          <w:r w:rsidRPr="002F71C6" w:rsidR="002F71C6">
            <w:rPr>
              <w:b/>
            </w:rPr>
            <w:t>Angela Crawley:</w:t>
          </w:r>
        </w:sdtContent>
      </w:sdt>
      <w:r w:rsidR="002F71C6">
        <w:t xml:space="preserve"> </w:t>
      </w:r>
      <w:r w:rsidR="00B25640">
        <w:t xml:space="preserve">It would be fair to say </w:t>
      </w:r>
      <w:r w:rsidR="00BB3BF3">
        <w:t xml:space="preserve">that </w:t>
      </w:r>
      <w:r w:rsidR="00B25640">
        <w:t xml:space="preserve">it is </w:t>
      </w:r>
      <w:r w:rsidR="002F71C6">
        <w:t xml:space="preserve">impossible to imagine </w:t>
      </w:r>
      <w:r w:rsidR="00BB3BF3">
        <w:t xml:space="preserve">that </w:t>
      </w:r>
      <w:r w:rsidR="002F71C6">
        <w:t xml:space="preserve">you could give your primary focus </w:t>
      </w:r>
      <w:r w:rsidR="00B25640">
        <w:t xml:space="preserve">to </w:t>
      </w:r>
      <w:r w:rsidR="000D2F34">
        <w:t>equalities</w:t>
      </w:r>
      <w:r w:rsidR="00B25640">
        <w:t xml:space="preserve"> i</w:t>
      </w:r>
      <w:r w:rsidR="002F71C6">
        <w:t xml:space="preserve">f you </w:t>
      </w:r>
      <w:r w:rsidR="00BB3BF3">
        <w:t>we</w:t>
      </w:r>
      <w:r w:rsidR="002F71C6">
        <w:t xml:space="preserve">re across </w:t>
      </w:r>
      <w:r w:rsidR="00B25640">
        <w:t xml:space="preserve">various </w:t>
      </w:r>
      <w:r w:rsidR="0023232D">
        <w:t>Department</w:t>
      </w:r>
      <w:r w:rsidR="002F71C6">
        <w:t>s.</w:t>
      </w:r>
      <w:r w:rsidR="00B25640">
        <w:t xml:space="preserve"> Justine, </w:t>
      </w:r>
      <w:r w:rsidR="00263489">
        <w:t xml:space="preserve">you will have a view, </w:t>
      </w:r>
      <w:r w:rsidR="00B25640">
        <w:t xml:space="preserve">having been </w:t>
      </w:r>
      <w:r w:rsidR="00166527">
        <w:t>in this role for a period</w:t>
      </w:r>
      <w:r w:rsidR="00263489">
        <w:t xml:space="preserve"> of time</w:t>
      </w:r>
      <w:r w:rsidR="00BA70E4">
        <w:t>.</w:t>
      </w:r>
    </w:p>
    <w:p w:rsidR="00E643E3" w:rsidP="000B7B9C">
      <w:pPr>
        <w:pStyle w:val="Answer"/>
      </w:pPr>
      <w:sdt>
        <w:sdtPr>
          <w:alias w:val="Witness"/>
          <w:id w:val="631437441"/>
          <w:placeholder>
            <w:docPart w:val="DefaultPlaceholder_-1854013440"/>
          </w:placeholder>
          <w:richText/>
        </w:sdtPr>
        <w:sdtContent>
          <w:r w:rsidRPr="00FC7085" w:rsidR="00FC7085">
            <w:rPr>
              <w:b/>
              <w:i/>
            </w:rPr>
            <w:t>Justine Greening:</w:t>
          </w:r>
          <w:r w:rsidRPr="002F71C6" w:rsidR="002F71C6">
            <w:rPr>
              <w:b/>
            </w:rPr>
            <w:t xml:space="preserve"> </w:t>
          </w:r>
        </w:sdtContent>
      </w:sdt>
      <w:r w:rsidR="000D2F34">
        <w:t xml:space="preserve">I take a different view. </w:t>
      </w:r>
      <w:r w:rsidR="00BA70E4">
        <w:t xml:space="preserve">It is part </w:t>
      </w:r>
      <w:r w:rsidR="000D2F34">
        <w:t xml:space="preserve">of the day-to-day job. This is a Government that </w:t>
      </w:r>
      <w:r w:rsidR="00263489">
        <w:t>have</w:t>
      </w:r>
      <w:r w:rsidR="000D2F34">
        <w:t xml:space="preserve"> at </w:t>
      </w:r>
      <w:r w:rsidR="00263489">
        <w:t>their</w:t>
      </w:r>
      <w:r w:rsidR="000D2F34">
        <w:t xml:space="preserve"> heart</w:t>
      </w:r>
      <w:r w:rsidR="00BA70E4">
        <w:t xml:space="preserve"> </w:t>
      </w:r>
      <w:r w:rsidR="000D2F34">
        <w:t>an ambition to level up Britain. That is about equalit</w:t>
      </w:r>
      <w:r w:rsidR="00BA70E4">
        <w:t xml:space="preserve">ies, </w:t>
      </w:r>
      <w:r w:rsidR="000D2F34">
        <w:t>fundamentally</w:t>
      </w:r>
      <w:r w:rsidR="00263489">
        <w:t>.</w:t>
      </w:r>
      <w:r w:rsidR="00BA70E4">
        <w:t xml:space="preserve"> </w:t>
      </w:r>
      <w:r w:rsidR="00263489">
        <w:t>Therefore, if</w:t>
      </w:r>
      <w:r w:rsidR="000D2F34">
        <w:t xml:space="preserve"> you</w:t>
      </w:r>
      <w:r w:rsidR="00BA70E4">
        <w:t xml:space="preserve"> are Secretary of State at the </w:t>
      </w:r>
      <w:r w:rsidR="000D2F34">
        <w:t xml:space="preserve">Ministry of Justice </w:t>
      </w:r>
      <w:r w:rsidR="00BA70E4">
        <w:t xml:space="preserve">and </w:t>
      </w:r>
      <w:r w:rsidR="000D2F34">
        <w:t>dealing with the impact of li</w:t>
      </w:r>
      <w:r w:rsidR="00BA70E4">
        <w:t xml:space="preserve">ves that have </w:t>
      </w:r>
      <w:r w:rsidR="000D2F34">
        <w:t>often got off to the worst possible start, fundamentally</w:t>
      </w:r>
      <w:r w:rsidR="00263489">
        <w:t>,</w:t>
      </w:r>
      <w:r w:rsidR="000D2F34">
        <w:t xml:space="preserve"> it is still about people who have potential and could get their lives back on track. Every </w:t>
      </w:r>
      <w:r w:rsidR="0023232D">
        <w:t>Department</w:t>
      </w:r>
      <w:r w:rsidR="000D2F34">
        <w:t xml:space="preserve"> has a contribution to make on this wider levelling</w:t>
      </w:r>
      <w:r w:rsidR="00263489">
        <w:t>-</w:t>
      </w:r>
      <w:r w:rsidR="000D2F34">
        <w:t>up</w:t>
      </w:r>
      <w:r>
        <w:t xml:space="preserve"> and </w:t>
      </w:r>
      <w:r w:rsidR="000D2F34">
        <w:t>equalities agenda</w:t>
      </w:r>
      <w:r w:rsidR="00263489">
        <w:t>.</w:t>
      </w:r>
      <w:r w:rsidR="000D2F34">
        <w:t xml:space="preserve"> </w:t>
      </w:r>
      <w:r w:rsidR="00263489">
        <w:t xml:space="preserve">In </w:t>
      </w:r>
      <w:r w:rsidR="000D2F34">
        <w:t>relation to how you make it happen</w:t>
      </w:r>
      <w:r w:rsidR="00263489">
        <w:t>,</w:t>
      </w:r>
      <w:r>
        <w:t xml:space="preserve"> it needs </w:t>
      </w:r>
      <w:r w:rsidR="000D2F34">
        <w:t>organisation and a common architecture used across Government</w:t>
      </w:r>
      <w:r w:rsidR="00263489">
        <w:t>,</w:t>
      </w:r>
      <w:r w:rsidR="000D2F34">
        <w:t xml:space="preserve"> </w:t>
      </w:r>
      <w:r w:rsidR="00263489">
        <w:t xml:space="preserve">which </w:t>
      </w:r>
      <w:r w:rsidR="000D2F34">
        <w:t>reflects that</w:t>
      </w:r>
      <w:r>
        <w:t xml:space="preserve"> d</w:t>
      </w:r>
      <w:r w:rsidR="000D2F34">
        <w:t xml:space="preserve">ifferent </w:t>
      </w:r>
      <w:r w:rsidR="0023232D">
        <w:t>Department</w:t>
      </w:r>
      <w:r w:rsidR="000D2F34">
        <w:t xml:space="preserve">s will intersect </w:t>
      </w:r>
      <w:r w:rsidR="00BD1E91">
        <w:t>on to</w:t>
      </w:r>
      <w:r w:rsidR="000D2F34">
        <w:t xml:space="preserve"> this levelling</w:t>
      </w:r>
      <w:r w:rsidR="00263489">
        <w:t>-</w:t>
      </w:r>
      <w:r w:rsidR="000D2F34">
        <w:t>up and equalities agenda in different places.</w:t>
      </w:r>
    </w:p>
    <w:p w:rsidR="000D2F34" w:rsidP="000B7B9C">
      <w:pPr>
        <w:pStyle w:val="Answer"/>
      </w:pPr>
      <w:r>
        <w:t xml:space="preserve">Education </w:t>
      </w:r>
      <w:r w:rsidR="00E643E3">
        <w:t xml:space="preserve">is the </w:t>
      </w:r>
      <w:r>
        <w:t xml:space="preserve">driving force </w:t>
      </w:r>
      <w:r>
        <w:t xml:space="preserve">for </w:t>
      </w:r>
      <w:r>
        <w:t>how we stop gaps opening up in younger peopl</w:t>
      </w:r>
      <w:r w:rsidR="00E643E3">
        <w:t>e</w:t>
      </w:r>
      <w:r w:rsidR="00F20C12">
        <w:t>’</w:t>
      </w:r>
      <w:r>
        <w:t xml:space="preserve">s lives, but not solely. </w:t>
      </w:r>
      <w:r w:rsidR="00E643E3">
        <w:t xml:space="preserve">There will </w:t>
      </w:r>
      <w:r>
        <w:t xml:space="preserve">be other </w:t>
      </w:r>
      <w:r w:rsidR="0023232D">
        <w:t>Department</w:t>
      </w:r>
      <w:r>
        <w:t xml:space="preserve">s that have a role to play on that. </w:t>
      </w:r>
      <w:r w:rsidR="00E643E3">
        <w:t xml:space="preserve">As I have said, BEIS </w:t>
      </w:r>
      <w:r>
        <w:t xml:space="preserve">will </w:t>
      </w:r>
      <w:r w:rsidR="00E643E3">
        <w:t>perhaps</w:t>
      </w:r>
      <w:r>
        <w:t xml:space="preserve"> </w:t>
      </w:r>
      <w:r>
        <w:t xml:space="preserve">take </w:t>
      </w:r>
      <w:r>
        <w:t>the primary lead on how to have that discussion</w:t>
      </w:r>
      <w:r w:rsidR="00E643E3">
        <w:t xml:space="preserve"> and </w:t>
      </w:r>
      <w:r>
        <w:t xml:space="preserve">debate </w:t>
      </w:r>
      <w:r w:rsidR="00E643E3">
        <w:t xml:space="preserve">with </w:t>
      </w:r>
      <w:r>
        <w:t>business about open opportunity</w:t>
      </w:r>
      <w:r w:rsidR="00E643E3">
        <w:t xml:space="preserve"> and </w:t>
      </w:r>
      <w:r>
        <w:t>fair progression</w:t>
      </w:r>
      <w:r>
        <w:t>,</w:t>
      </w:r>
      <w:r>
        <w:t xml:space="preserve"> once young people and older people are in their careers</w:t>
      </w:r>
      <w:r w:rsidR="00E643E3">
        <w:t xml:space="preserve">. This </w:t>
      </w:r>
      <w:r>
        <w:t>can be done. It requires organisation</w:t>
      </w:r>
      <w:r w:rsidR="00240409">
        <w:t>,</w:t>
      </w:r>
      <w:r>
        <w:t xml:space="preserve"> consistency</w:t>
      </w:r>
      <w:r w:rsidR="00240409">
        <w:t xml:space="preserve"> and </w:t>
      </w:r>
      <w:r>
        <w:t>rigour</w:t>
      </w:r>
      <w:r w:rsidR="00B464E7">
        <w:t xml:space="preserve">, and it </w:t>
      </w:r>
      <w:r>
        <w:t>requires being driven</w:t>
      </w:r>
      <w:r w:rsidR="00B464E7">
        <w:t xml:space="preserve"> </w:t>
      </w:r>
      <w:r>
        <w:t>by a Prime Minister role.</w:t>
      </w:r>
      <w:r w:rsidR="00240409">
        <w:t xml:space="preserve"> </w:t>
      </w:r>
    </w:p>
    <w:p w:rsidR="00D12C19" w:rsidP="000B7B9C">
      <w:pPr>
        <w:pStyle w:val="Answer"/>
      </w:pPr>
      <w:r>
        <w:t xml:space="preserve">Fundamentally, if you have </w:t>
      </w:r>
      <w:r w:rsidR="00240409">
        <w:t xml:space="preserve">in place </w:t>
      </w:r>
      <w:r>
        <w:t>the right architecture, clear</w:t>
      </w:r>
      <w:r w:rsidR="00B464E7">
        <w:t xml:space="preserve">-cut </w:t>
      </w:r>
      <w:r>
        <w:t>plans that you are happy with</w:t>
      </w:r>
      <w:r w:rsidR="00B464E7">
        <w:t xml:space="preserve">, </w:t>
      </w:r>
      <w:r>
        <w:t>the metrics and the roadmaps</w:t>
      </w:r>
      <w:r w:rsidR="00B464E7">
        <w:t xml:space="preserve"> to </w:t>
      </w:r>
      <w:r>
        <w:t xml:space="preserve">check </w:t>
      </w:r>
      <w:r w:rsidR="00240409">
        <w:t xml:space="preserve">and measure </w:t>
      </w:r>
      <w:r>
        <w:t xml:space="preserve">whether you are on track, and you know whether you are going forwards or backwards, through a </w:t>
      </w:r>
      <w:r w:rsidR="00240409">
        <w:t xml:space="preserve">prime ministerial </w:t>
      </w:r>
      <w:r w:rsidR="00B464E7">
        <w:t>role</w:t>
      </w:r>
      <w:r>
        <w:t>, you should be able to hold your individual Secretaries of State to account on</w:t>
      </w:r>
      <w:r w:rsidR="00240409">
        <w:t xml:space="preserve"> that</w:t>
      </w:r>
      <w:r w:rsidR="00B464E7">
        <w:t xml:space="preserve">. At </w:t>
      </w:r>
      <w:r>
        <w:t>Cabinet level</w:t>
      </w:r>
      <w:r w:rsidR="00240409">
        <w:t>,</w:t>
      </w:r>
      <w:r>
        <w:t xml:space="preserve"> there should be able to be that quite regular debate</w:t>
      </w:r>
      <w:r w:rsidR="00B464E7">
        <w:t xml:space="preserve"> about </w:t>
      </w:r>
      <w:r>
        <w:t>whether</w:t>
      </w:r>
      <w:r w:rsidR="00240409">
        <w:t>,</w:t>
      </w:r>
      <w:r>
        <w:t xml:space="preserve"> </w:t>
      </w:r>
      <w:r>
        <w:t>in general</w:t>
      </w:r>
      <w:r w:rsidR="00240409">
        <w:t>,</w:t>
      </w:r>
      <w:r>
        <w:t xml:space="preserve"> </w:t>
      </w:r>
      <w:r>
        <w:t xml:space="preserve">the Government </w:t>
      </w:r>
      <w:r w:rsidR="00240409">
        <w:t>are</w:t>
      </w:r>
      <w:r>
        <w:t xml:space="preserve"> playing </w:t>
      </w:r>
      <w:r w:rsidR="00240409">
        <w:t>their</w:t>
      </w:r>
      <w:r>
        <w:t xml:space="preserve"> role in helping to level up this country</w:t>
      </w:r>
      <w:r>
        <w:t>.</w:t>
      </w:r>
    </w:p>
    <w:p w:rsidR="0062301E" w:rsidP="000B7B9C">
      <w:pPr>
        <w:pStyle w:val="Answer"/>
      </w:pPr>
      <w:r>
        <w:t>I</w:t>
      </w:r>
      <w:r w:rsidR="000D2F34">
        <w:t xml:space="preserve">t can be done. </w:t>
      </w:r>
      <w:r>
        <w:t xml:space="preserve">I am </w:t>
      </w:r>
      <w:r w:rsidR="000D2F34">
        <w:t>convinced about that</w:t>
      </w:r>
      <w:r w:rsidR="00C61C84">
        <w:t xml:space="preserve">. The </w:t>
      </w:r>
      <w:r w:rsidR="000D2F34">
        <w:t xml:space="preserve">Government </w:t>
      </w:r>
      <w:r w:rsidR="00C61C84">
        <w:t>have</w:t>
      </w:r>
      <w:r w:rsidR="000D2F34">
        <w:t xml:space="preserve"> an unprecedented opportunity</w:t>
      </w:r>
      <w:r>
        <w:t xml:space="preserve"> </w:t>
      </w:r>
      <w:r w:rsidR="000D2F34">
        <w:t xml:space="preserve">to make a change on the ground </w:t>
      </w:r>
      <w:r>
        <w:t xml:space="preserve">for </w:t>
      </w:r>
      <w:r w:rsidR="000D2F34">
        <w:t>millions of people</w:t>
      </w:r>
      <w:r w:rsidR="00F20C12">
        <w:t>’</w:t>
      </w:r>
      <w:r w:rsidR="000D2F34">
        <w:t xml:space="preserve">s lives </w:t>
      </w:r>
      <w:r>
        <w:t xml:space="preserve">for the </w:t>
      </w:r>
      <w:r w:rsidR="000D2F34">
        <w:t>better. This is crucial for our society, our economy and</w:t>
      </w:r>
      <w:r>
        <w:t xml:space="preserve"> </w:t>
      </w:r>
      <w:r w:rsidR="000D2F34">
        <w:t>the longer-term wellbeing of our democracy. Fundamentally, it has to be creating a country where everyone can achieve their potential.</w:t>
      </w:r>
      <w:r w:rsidR="00E657D2">
        <w:t xml:space="preserve"> </w:t>
      </w:r>
      <w:r w:rsidR="000D2F34">
        <w:t>That is the promise of democracy</w:t>
      </w:r>
      <w:r w:rsidR="00E657D2">
        <w:t xml:space="preserve">. It is </w:t>
      </w:r>
      <w:r w:rsidR="000D2F34">
        <w:t xml:space="preserve">why we </w:t>
      </w:r>
      <w:r w:rsidR="00E657D2">
        <w:t xml:space="preserve">give </w:t>
      </w:r>
      <w:r w:rsidR="000D2F34">
        <w:t>everybody</w:t>
      </w:r>
      <w:r w:rsidR="00E657D2">
        <w:t xml:space="preserve"> a vote. It is</w:t>
      </w:r>
      <w:r w:rsidR="000D2F34">
        <w:t xml:space="preserve"> underpinned by an assumption that people have </w:t>
      </w:r>
      <w:r w:rsidR="00E657D2">
        <w:t>an e</w:t>
      </w:r>
      <w:r w:rsidR="000D2F34">
        <w:t xml:space="preserve">quality and an equal voice because they have an equal worth. We should be aiming to transform this country so that people with those talents can have an equal chance to </w:t>
      </w:r>
      <w:r w:rsidR="000D2F34">
        <w:t>use them</w:t>
      </w:r>
      <w:r w:rsidR="00C61C84">
        <w:t xml:space="preserve">. For </w:t>
      </w:r>
      <w:r w:rsidR="0067202F">
        <w:t>me</w:t>
      </w:r>
      <w:r w:rsidR="00C61C84">
        <w:t>,</w:t>
      </w:r>
      <w:r w:rsidR="0067202F">
        <w:t xml:space="preserve"> that is the</w:t>
      </w:r>
      <w:r w:rsidR="000D2F34">
        <w:t xml:space="preserve"> fundamental inequality that we need to address</w:t>
      </w:r>
      <w:r>
        <w:t>.</w:t>
      </w:r>
    </w:p>
    <w:p w:rsidR="002F71C6" w:rsidP="000B7B9C">
      <w:pPr>
        <w:pStyle w:val="Question"/>
      </w:pPr>
      <w:sdt>
        <w:sdtPr>
          <w:alias w:val="Member"/>
          <w:tag w:val="&lt;Member mnisId='4469' dodsId='122103'&gt;"/>
          <w:id w:val="-670404841"/>
          <w:placeholder>
            <w:docPart w:val="DefaultPlaceholder_-1854013440"/>
          </w:placeholder>
          <w:richText/>
        </w:sdtPr>
        <w:sdtContent>
          <w:r w:rsidRPr="0062301E" w:rsidR="0062301E">
            <w:rPr>
              <w:b/>
            </w:rPr>
            <w:t>Angela Crawley:</w:t>
          </w:r>
        </w:sdtContent>
      </w:sdt>
      <w:r w:rsidR="0062301E">
        <w:t xml:space="preserve"> </w:t>
      </w:r>
      <w:r w:rsidR="0067202F">
        <w:t xml:space="preserve">I share your enthusiasm for this important area. </w:t>
      </w:r>
      <w:r w:rsidR="0062301E">
        <w:t>From your point of view</w:t>
      </w:r>
      <w:r w:rsidR="0067202F">
        <w:t xml:space="preserve">, specifically </w:t>
      </w:r>
      <w:r w:rsidR="0062301E">
        <w:t xml:space="preserve">in your </w:t>
      </w:r>
      <w:r w:rsidR="0005711B">
        <w:t>capacity in this role</w:t>
      </w:r>
      <w:r w:rsidR="0067202F">
        <w:t xml:space="preserve">, </w:t>
      </w:r>
      <w:r w:rsidR="0005711B">
        <w:t>how would you measure your success in a period of time</w:t>
      </w:r>
      <w:r w:rsidR="00C61C84">
        <w:t>?</w:t>
      </w:r>
      <w:r w:rsidR="0067202F">
        <w:t xml:space="preserve"> </w:t>
      </w:r>
      <w:r w:rsidR="00C61C84">
        <w:t xml:space="preserve">Give it three </w:t>
      </w:r>
      <w:r w:rsidR="0067202F">
        <w:t>years</w:t>
      </w:r>
      <w:r w:rsidR="00C61C84">
        <w:t xml:space="preserve"> or</w:t>
      </w:r>
      <w:r w:rsidR="0067202F">
        <w:t xml:space="preserve"> five years</w:t>
      </w:r>
      <w:r w:rsidR="00C61C84">
        <w:t>.</w:t>
      </w:r>
      <w:r w:rsidR="0067202F">
        <w:t xml:space="preserve"> </w:t>
      </w:r>
      <w:r w:rsidR="00C61C84">
        <w:t xml:space="preserve">How </w:t>
      </w:r>
      <w:r w:rsidR="0067202F">
        <w:t xml:space="preserve">would you like to measure your success within this role in achieving </w:t>
      </w:r>
      <w:r w:rsidR="009B4C13">
        <w:t>those positive outcomes?</w:t>
      </w:r>
    </w:p>
    <w:p w:rsidR="0005711B" w:rsidP="000B7B9C">
      <w:pPr>
        <w:pStyle w:val="Answer"/>
      </w:pPr>
      <w:sdt>
        <w:sdtPr>
          <w:alias w:val="Witness"/>
          <w:id w:val="2004628083"/>
          <w:placeholder>
            <w:docPart w:val="DefaultPlaceholder_-1854013440"/>
          </w:placeholder>
          <w:richText/>
        </w:sdtPr>
        <w:sdtContent>
          <w:r w:rsidRPr="00FC7085" w:rsidR="00FC7085">
            <w:rPr>
              <w:b/>
              <w:i/>
            </w:rPr>
            <w:t>Justine Greening:</w:t>
          </w:r>
          <w:r w:rsidRPr="0005711B">
            <w:rPr>
              <w:b/>
            </w:rPr>
            <w:t xml:space="preserve"> </w:t>
          </w:r>
        </w:sdtContent>
      </w:sdt>
      <w:r>
        <w:t>D</w:t>
      </w:r>
      <w:r w:rsidR="0067202F">
        <w:t xml:space="preserve">o </w:t>
      </w:r>
      <w:r>
        <w:t>you mean my own personal success</w:t>
      </w:r>
      <w:r w:rsidR="009B4C13">
        <w:t>, what I did, or how a person in the role would go about measuring that?</w:t>
      </w:r>
    </w:p>
    <w:p w:rsidR="0005711B" w:rsidP="000B7B9C">
      <w:pPr>
        <w:pStyle w:val="Question"/>
      </w:pPr>
      <w:sdt>
        <w:sdtPr>
          <w:alias w:val="Member"/>
          <w:tag w:val="&lt;Member mnisId='4469' dodsId='122103'&gt;"/>
          <w:id w:val="-283273933"/>
          <w:placeholder>
            <w:docPart w:val="DefaultPlaceholder_-1854013440"/>
          </w:placeholder>
          <w:richText/>
        </w:sdtPr>
        <w:sdtContent>
          <w:r w:rsidRPr="0005711B">
            <w:rPr>
              <w:b/>
            </w:rPr>
            <w:t>Angela Crawley:</w:t>
          </w:r>
        </w:sdtContent>
      </w:sdt>
      <w:r>
        <w:t xml:space="preserve"> Ideally</w:t>
      </w:r>
      <w:r w:rsidR="00C61C84">
        <w:t>, it would be</w:t>
      </w:r>
      <w:r>
        <w:t xml:space="preserve"> your point of view </w:t>
      </w:r>
      <w:r w:rsidR="009B4C13">
        <w:t xml:space="preserve">on </w:t>
      </w:r>
      <w:r>
        <w:t>it</w:t>
      </w:r>
      <w:r w:rsidR="00C61C84">
        <w:t>,</w:t>
      </w:r>
      <w:r w:rsidR="009B4C13">
        <w:t xml:space="preserve"> because you cannot necessarily speak for others</w:t>
      </w:r>
      <w:r>
        <w:t xml:space="preserve">. </w:t>
      </w:r>
      <w:r w:rsidR="009B4C13">
        <w:t>What would you view as a successful outcome in this position</w:t>
      </w:r>
      <w:r w:rsidR="00C61C84">
        <w:t>,</w:t>
      </w:r>
      <w:r w:rsidR="009B4C13">
        <w:t xml:space="preserve"> </w:t>
      </w:r>
      <w:r>
        <w:t xml:space="preserve">with your responsibilities </w:t>
      </w:r>
      <w:r w:rsidR="009B4C13">
        <w:t xml:space="preserve">in </w:t>
      </w:r>
      <w:r>
        <w:t>this current post?</w:t>
      </w:r>
    </w:p>
    <w:p w:rsidR="00355DB7" w:rsidP="000B7B9C">
      <w:pPr>
        <w:pStyle w:val="Answer"/>
      </w:pPr>
      <w:sdt>
        <w:sdtPr>
          <w:alias w:val="Witness"/>
          <w:id w:val="-1661544063"/>
          <w:placeholder>
            <w:docPart w:val="DefaultPlaceholder_-1854013440"/>
          </w:placeholder>
          <w:richText/>
        </w:sdtPr>
        <w:sdtContent>
          <w:r w:rsidRPr="00FC7085" w:rsidR="00FC7085">
            <w:rPr>
              <w:b/>
              <w:i/>
            </w:rPr>
            <w:t>Justine Greening:</w:t>
          </w:r>
          <w:r w:rsidRPr="0005711B" w:rsidR="0005711B">
            <w:rPr>
              <w:b/>
            </w:rPr>
            <w:t xml:space="preserve"> </w:t>
          </w:r>
        </w:sdtContent>
      </w:sdt>
      <w:r w:rsidR="0005711B">
        <w:t xml:space="preserve">I </w:t>
      </w:r>
      <w:r w:rsidR="006B3FB0">
        <w:t xml:space="preserve">was able to do the Education </w:t>
      </w:r>
      <w:r w:rsidR="00B8544D">
        <w:t xml:space="preserve">Minister and </w:t>
      </w:r>
      <w:r w:rsidR="006B3FB0">
        <w:t>Minister for Women and Equalities role for over a year and a</w:t>
      </w:r>
      <w:r w:rsidR="00B8544D">
        <w:t xml:space="preserve"> </w:t>
      </w:r>
      <w:r w:rsidR="006B3FB0">
        <w:t xml:space="preserve">half. I would have </w:t>
      </w:r>
      <w:r w:rsidR="00B8544D">
        <w:t xml:space="preserve">obviously </w:t>
      </w:r>
      <w:r w:rsidR="006B3FB0">
        <w:t xml:space="preserve">liked to </w:t>
      </w:r>
      <w:r w:rsidR="00B8544D">
        <w:t xml:space="preserve">do it </w:t>
      </w:r>
      <w:r w:rsidR="006B3FB0">
        <w:t>for much, much longer</w:t>
      </w:r>
      <w:r w:rsidR="00B8544D">
        <w:t xml:space="preserve">. </w:t>
      </w:r>
      <w:r w:rsidR="006B3FB0">
        <w:t>I absolutely love</w:t>
      </w:r>
      <w:r w:rsidR="00B8544D">
        <w:t xml:space="preserve">d </w:t>
      </w:r>
      <w:r w:rsidR="006B3FB0">
        <w:t>that job</w:t>
      </w:r>
      <w:r w:rsidR="00B8544D">
        <w:t xml:space="preserve">. In that </w:t>
      </w:r>
      <w:r w:rsidR="006B3FB0">
        <w:t>time</w:t>
      </w:r>
      <w:r w:rsidR="00C61C84">
        <w:t>,</w:t>
      </w:r>
      <w:r w:rsidR="006B3FB0">
        <w:t xml:space="preserve"> on the education side</w:t>
      </w:r>
      <w:r w:rsidR="00C61C84">
        <w:t>,</w:t>
      </w:r>
      <w:r w:rsidR="00B8544D">
        <w:t xml:space="preserve"> </w:t>
      </w:r>
      <w:r w:rsidR="006B3FB0">
        <w:t xml:space="preserve">we brought forward opportunity areas, </w:t>
      </w:r>
      <w:r w:rsidR="00C61C84">
        <w:t xml:space="preserve">which were, </w:t>
      </w:r>
      <w:r w:rsidR="006B3FB0">
        <w:t>to the point Ben Bradley was making earlier</w:t>
      </w:r>
      <w:r w:rsidR="00C61C84">
        <w:t>,</w:t>
      </w:r>
      <w:r w:rsidR="006B3FB0">
        <w:t xml:space="preserve"> about place</w:t>
      </w:r>
      <w:r w:rsidR="00B8544D">
        <w:noBreakHyphen/>
      </w:r>
      <w:r w:rsidR="006B3FB0">
        <w:t>based</w:t>
      </w:r>
      <w:r w:rsidR="00B8544D">
        <w:t xml:space="preserve"> change </w:t>
      </w:r>
      <w:r w:rsidR="006B3FB0">
        <w:t>and tackling socioeconomic disadvantage.</w:t>
      </w:r>
      <w:r w:rsidR="00B8544D">
        <w:t xml:space="preserve"> </w:t>
      </w:r>
      <w:r w:rsidR="006B3FB0">
        <w:t xml:space="preserve">We brought forward the first ever social mobility action plan for the </w:t>
      </w:r>
      <w:r w:rsidR="0023232D">
        <w:t>Department</w:t>
      </w:r>
      <w:r w:rsidR="006B3FB0">
        <w:t xml:space="preserve"> for Education</w:t>
      </w:r>
      <w:r>
        <w:t xml:space="preserve">, </w:t>
      </w:r>
      <w:r w:rsidR="00C61C84">
        <w:t>which</w:t>
      </w:r>
      <w:r w:rsidR="006B3FB0">
        <w:t xml:space="preserve"> looked at that initial </w:t>
      </w:r>
      <w:r>
        <w:t xml:space="preserve">task </w:t>
      </w:r>
      <w:r w:rsidR="006B3FB0">
        <w:t xml:space="preserve">of levelling up and how you stop those gaps opening up </w:t>
      </w:r>
      <w:r>
        <w:t xml:space="preserve">at </w:t>
      </w:r>
      <w:r w:rsidR="006B3FB0">
        <w:t>earlier ages</w:t>
      </w:r>
      <w:r w:rsidR="00C61C84">
        <w:t>,</w:t>
      </w:r>
      <w:r w:rsidR="006B3FB0">
        <w:t xml:space="preserve"> for very small children and young people </w:t>
      </w:r>
      <w:r>
        <w:t xml:space="preserve">in </w:t>
      </w:r>
      <w:r w:rsidR="006B3FB0">
        <w:t>our education system, and then</w:t>
      </w:r>
      <w:r>
        <w:t xml:space="preserve">, at </w:t>
      </w:r>
      <w:r w:rsidR="006B3FB0">
        <w:t>that point</w:t>
      </w:r>
      <w:r>
        <w:t xml:space="preserve">, </w:t>
      </w:r>
      <w:r w:rsidR="006B3FB0">
        <w:t>how they get connected into opportunities in the world of work.</w:t>
      </w:r>
    </w:p>
    <w:p w:rsidR="00841706" w:rsidP="000B7B9C">
      <w:pPr>
        <w:pStyle w:val="Answer"/>
      </w:pPr>
      <w:r>
        <w:t xml:space="preserve">Within the </w:t>
      </w:r>
      <w:r w:rsidR="00355DB7">
        <w:t xml:space="preserve">direct </w:t>
      </w:r>
      <w:r>
        <w:t xml:space="preserve">Minister </w:t>
      </w:r>
      <w:r w:rsidR="00C61C84">
        <w:t xml:space="preserve">for </w:t>
      </w:r>
      <w:r>
        <w:t xml:space="preserve">Women and Equalities role, </w:t>
      </w:r>
      <w:r w:rsidR="00C61C84">
        <w:t>I</w:t>
      </w:r>
      <w:r>
        <w:t xml:space="preserve"> </w:t>
      </w:r>
      <w:r w:rsidR="00C61C84">
        <w:t xml:space="preserve">am </w:t>
      </w:r>
      <w:r>
        <w:t xml:space="preserve">delighted to say </w:t>
      </w:r>
      <w:r w:rsidR="00355DB7">
        <w:t xml:space="preserve">we passed </w:t>
      </w:r>
      <w:r>
        <w:t xml:space="preserve">the gender pay gap regulations, which </w:t>
      </w:r>
      <w:r w:rsidR="00C61C84">
        <w:t xml:space="preserve">I think </w:t>
      </w:r>
      <w:r>
        <w:t xml:space="preserve">will have </w:t>
      </w:r>
      <w:r w:rsidR="00355DB7">
        <w:t xml:space="preserve">long-term </w:t>
      </w:r>
      <w:r>
        <w:t xml:space="preserve">impact in </w:t>
      </w:r>
      <w:r w:rsidR="00C61C84">
        <w:t xml:space="preserve">the </w:t>
      </w:r>
      <w:r>
        <w:t>transparency</w:t>
      </w:r>
      <w:r w:rsidR="00355DB7">
        <w:t xml:space="preserve"> they bring and </w:t>
      </w:r>
      <w:r>
        <w:t>perhaps give us a</w:t>
      </w:r>
      <w:r w:rsidR="00355DB7">
        <w:t xml:space="preserve"> </w:t>
      </w:r>
      <w:r>
        <w:t>way forward on other areas</w:t>
      </w:r>
      <w:r w:rsidR="00355DB7">
        <w:t xml:space="preserve"> i</w:t>
      </w:r>
      <w:r>
        <w:t xml:space="preserve">n terms of the role transparency </w:t>
      </w:r>
      <w:r w:rsidR="00C61C84">
        <w:t>plays</w:t>
      </w:r>
      <w:r w:rsidR="00355DB7">
        <w:t xml:space="preserve">. We </w:t>
      </w:r>
      <w:r>
        <w:t xml:space="preserve">brought the </w:t>
      </w:r>
      <w:r w:rsidR="00355DB7">
        <w:t xml:space="preserve">two </w:t>
      </w:r>
      <w:r>
        <w:t>roles together when we did the relationships and sex education reforms, which I thought were crucial in tackling other areas of barriers that people find they have as they grow up that can hold them back.</w:t>
      </w:r>
    </w:p>
    <w:p w:rsidR="0005711B" w:rsidP="000B7B9C">
      <w:pPr>
        <w:pStyle w:val="Answer"/>
      </w:pPr>
      <w:r>
        <w:t>I felt like I got a lot done</w:t>
      </w:r>
      <w:r w:rsidR="00C61C84">
        <w:t>.</w:t>
      </w:r>
      <w:r w:rsidR="00841706">
        <w:t xml:space="preserve"> </w:t>
      </w:r>
      <w:r w:rsidR="00C61C84">
        <w:t xml:space="preserve">There </w:t>
      </w:r>
      <w:r>
        <w:t>was a huge amount more to be done</w:t>
      </w:r>
      <w:r w:rsidR="00C61C84">
        <w:t>,</w:t>
      </w:r>
      <w:r>
        <w:t xml:space="preserve"> o</w:t>
      </w:r>
      <w:r w:rsidR="00841706">
        <w:t xml:space="preserve">f </w:t>
      </w:r>
      <w:r>
        <w:t>course</w:t>
      </w:r>
      <w:r w:rsidR="00841706">
        <w:t xml:space="preserve">, but </w:t>
      </w:r>
      <w:r>
        <w:t xml:space="preserve">I hope that we were able to </w:t>
      </w:r>
      <w:r w:rsidR="00841706">
        <w:t>make a</w:t>
      </w:r>
      <w:r>
        <w:t xml:space="preserve"> lot of progress</w:t>
      </w:r>
      <w:r w:rsidR="00841706">
        <w:t xml:space="preserve">. Maybe it is a </w:t>
      </w:r>
      <w:r>
        <w:t xml:space="preserve">good example </w:t>
      </w:r>
      <w:r w:rsidR="00C61C84">
        <w:t>that</w:t>
      </w:r>
      <w:r>
        <w:t xml:space="preserve"> you </w:t>
      </w:r>
      <w:r w:rsidR="00C61C84">
        <w:t xml:space="preserve">can </w:t>
      </w:r>
      <w:r>
        <w:t xml:space="preserve">just crack </w:t>
      </w:r>
      <w:r w:rsidR="00841706">
        <w:t xml:space="preserve">on </w:t>
      </w:r>
      <w:r>
        <w:t>with things</w:t>
      </w:r>
      <w:r w:rsidR="00C61C84">
        <w:t>,</w:t>
      </w:r>
      <w:r w:rsidR="00841706">
        <w:t xml:space="preserve"> </w:t>
      </w:r>
      <w:r>
        <w:t xml:space="preserve">rather than always feeling like you need to bring forward a Bill to get change. We </w:t>
      </w:r>
      <w:r w:rsidR="00841706">
        <w:t xml:space="preserve">did not </w:t>
      </w:r>
      <w:r>
        <w:t>do a Green Paper</w:t>
      </w:r>
      <w:r w:rsidR="00C61C84">
        <w:t xml:space="preserve"> or</w:t>
      </w:r>
      <w:r w:rsidR="00841706">
        <w:t xml:space="preserve"> a </w:t>
      </w:r>
      <w:r>
        <w:t>White Paper</w:t>
      </w:r>
      <w:r w:rsidR="00C61C84">
        <w:t xml:space="preserve"> on</w:t>
      </w:r>
      <w:r w:rsidR="00841706">
        <w:t xml:space="preserve"> o</w:t>
      </w:r>
      <w:r>
        <w:t xml:space="preserve">pportunity </w:t>
      </w:r>
      <w:r w:rsidR="00841706">
        <w:t>a</w:t>
      </w:r>
      <w:r>
        <w:t xml:space="preserve">reas </w:t>
      </w:r>
      <w:r w:rsidR="00C61C84">
        <w:t xml:space="preserve">or </w:t>
      </w:r>
      <w:r w:rsidR="00841706">
        <w:t xml:space="preserve">the </w:t>
      </w:r>
      <w:r w:rsidR="00C61C84">
        <w:t>social mobility action plan</w:t>
      </w:r>
      <w:r>
        <w:t xml:space="preserve">. We knew what we needed to do. It was about setting </w:t>
      </w:r>
      <w:r w:rsidR="00841706">
        <w:t xml:space="preserve">it </w:t>
      </w:r>
      <w:r>
        <w:t>out really clearly so that a wider world could get on with it</w:t>
      </w:r>
      <w:r w:rsidR="00841706">
        <w:t xml:space="preserve">. That is </w:t>
      </w:r>
      <w:r>
        <w:t>fundamentally what people want</w:t>
      </w:r>
      <w:r w:rsidR="00C61C84">
        <w:t>:</w:t>
      </w:r>
      <w:r>
        <w:t xml:space="preserve"> for Government to get </w:t>
      </w:r>
      <w:r w:rsidR="00841706">
        <w:t xml:space="preserve">on with </w:t>
      </w:r>
      <w:r>
        <w:t xml:space="preserve">stuff and have change on the ground. </w:t>
      </w:r>
      <w:r w:rsidR="00841706">
        <w:t xml:space="preserve">They are </w:t>
      </w:r>
      <w:r>
        <w:t>not really interested in the laws</w:t>
      </w:r>
      <w:r w:rsidR="00841706">
        <w:t xml:space="preserve"> </w:t>
      </w:r>
      <w:r>
        <w:t xml:space="preserve">so much </w:t>
      </w:r>
      <w:r w:rsidR="00841706">
        <w:t xml:space="preserve">as </w:t>
      </w:r>
      <w:r>
        <w:t xml:space="preserve">whether the laws change their lives </w:t>
      </w:r>
      <w:r w:rsidR="00841706">
        <w:t xml:space="preserve">for the </w:t>
      </w:r>
      <w:r>
        <w:t>better</w:t>
      </w:r>
      <w:r w:rsidR="00841706">
        <w:t xml:space="preserve">. That is </w:t>
      </w:r>
      <w:r>
        <w:t xml:space="preserve">what we should </w:t>
      </w:r>
      <w:r w:rsidR="00841706">
        <w:t xml:space="preserve">all </w:t>
      </w:r>
      <w:r>
        <w:t xml:space="preserve">be </w:t>
      </w:r>
      <w:r w:rsidR="00841706">
        <w:t xml:space="preserve">aiming </w:t>
      </w:r>
      <w:r>
        <w:t>to do</w:t>
      </w:r>
      <w:r w:rsidR="00841706">
        <w:t>.</w:t>
      </w:r>
    </w:p>
    <w:p w:rsidR="0005711B" w:rsidP="000B7B9C">
      <w:pPr>
        <w:pStyle w:val="Question"/>
      </w:pPr>
      <w:sdt>
        <w:sdtPr>
          <w:alias w:val="Member"/>
          <w:tag w:val="&lt;Member mnisId='4469' dodsId='122103'&gt;"/>
          <w:id w:val="-1949532970"/>
          <w:placeholder>
            <w:docPart w:val="DefaultPlaceholder_-1854013440"/>
          </w:placeholder>
          <w:richText/>
        </w:sdtPr>
        <w:sdtContent>
          <w:r w:rsidRPr="0005711B">
            <w:rPr>
              <w:b/>
            </w:rPr>
            <w:t>Angela Crawley:</w:t>
          </w:r>
        </w:sdtContent>
      </w:sdt>
      <w:r>
        <w:t xml:space="preserve"> </w:t>
      </w:r>
      <w:r w:rsidR="00990423">
        <w:t>I am just conscious about that point of getting on</w:t>
      </w:r>
      <w:r w:rsidR="00C61C84">
        <w:t>.</w:t>
      </w:r>
      <w:r w:rsidR="00990423">
        <w:t xml:space="preserve"> I know we are </w:t>
      </w:r>
      <w:r w:rsidR="008F7B1D">
        <w:t>already running over on time, so with the Chair</w:t>
      </w:r>
      <w:r w:rsidR="00F20C12">
        <w:t>’</w:t>
      </w:r>
      <w:r w:rsidR="008F7B1D">
        <w:t xml:space="preserve">s permission </w:t>
      </w:r>
      <w:r>
        <w:t xml:space="preserve">I will run </w:t>
      </w:r>
      <w:r w:rsidR="00C61C84">
        <w:t>together</w:t>
      </w:r>
      <w:r>
        <w:t xml:space="preserve"> my next few questions. Tansy</w:t>
      </w:r>
      <w:r w:rsidR="008F7B1D">
        <w:t xml:space="preserve">, welcome back to the </w:t>
      </w:r>
      <w:r w:rsidR="008F7B1D">
        <w:t>Committee. A</w:t>
      </w:r>
      <w:r>
        <w:t xml:space="preserve">re </w:t>
      </w:r>
      <w:r w:rsidR="008F7B1D">
        <w:t xml:space="preserve">the </w:t>
      </w:r>
      <w:r>
        <w:t xml:space="preserve">Ministers and officials located across </w:t>
      </w:r>
      <w:r w:rsidR="00C61C84">
        <w:t xml:space="preserve">the </w:t>
      </w:r>
      <w:r>
        <w:t xml:space="preserve">multiple </w:t>
      </w:r>
      <w:r w:rsidR="0023232D">
        <w:t>Department</w:t>
      </w:r>
      <w:r>
        <w:t xml:space="preserve">s sufficiently accessible to all </w:t>
      </w:r>
      <w:r w:rsidR="008F7B1D">
        <w:t xml:space="preserve">the </w:t>
      </w:r>
      <w:r>
        <w:t xml:space="preserve">equalities </w:t>
      </w:r>
      <w:r w:rsidR="008F7B1D">
        <w:t>stakeholders?</w:t>
      </w:r>
    </w:p>
    <w:p w:rsidR="006B3FB0" w:rsidP="000B7B9C">
      <w:pPr>
        <w:pStyle w:val="Answer"/>
      </w:pPr>
      <w:sdt>
        <w:sdtPr>
          <w:alias w:val="Witness"/>
          <w:id w:val="-377932712"/>
          <w:placeholder>
            <w:docPart w:val="DefaultPlaceholder_-1854013440"/>
          </w:placeholder>
          <w:richText/>
        </w:sdtPr>
        <w:sdtContent>
          <w:r w:rsidRPr="00FC7085" w:rsidR="00FC7085">
            <w:rPr>
              <w:b/>
              <w:i/>
            </w:rPr>
            <w:t>Tansy Hutchinson:</w:t>
          </w:r>
          <w:r w:rsidRPr="0005711B" w:rsidR="0005711B">
            <w:rPr>
              <w:b/>
            </w:rPr>
            <w:t xml:space="preserve"> </w:t>
          </w:r>
        </w:sdtContent>
      </w:sdt>
      <w:r w:rsidR="008F7B1D">
        <w:t>I</w:t>
      </w:r>
      <w:r>
        <w:t>n terms of accessibility</w:t>
      </w:r>
      <w:r w:rsidR="00EE26E4">
        <w:t>,</w:t>
      </w:r>
      <w:r>
        <w:t xml:space="preserve"> </w:t>
      </w:r>
      <w:r w:rsidR="00383C04">
        <w:t xml:space="preserve">it </w:t>
      </w:r>
      <w:r>
        <w:t>is so patch</w:t>
      </w:r>
      <w:r w:rsidR="00383C04">
        <w:t xml:space="preserve">y, and it </w:t>
      </w:r>
      <w:r>
        <w:t xml:space="preserve">frequently </w:t>
      </w:r>
      <w:r w:rsidR="00383C04">
        <w:t xml:space="preserve">depends </w:t>
      </w:r>
      <w:r>
        <w:t>on pre</w:t>
      </w:r>
      <w:r w:rsidR="00383C04">
        <w:noBreakHyphen/>
      </w:r>
      <w:r>
        <w:t>existing relationships.</w:t>
      </w:r>
      <w:r w:rsidR="00383C04">
        <w:t xml:space="preserve"> </w:t>
      </w:r>
      <w:r>
        <w:t xml:space="preserve">This is why I come back to the broader point that I was making before, which is that we need a system of engagement with civil society </w:t>
      </w:r>
      <w:r w:rsidR="00383C04">
        <w:t>on e</w:t>
      </w:r>
      <w:r>
        <w:t>quality that is linked into specific objectives and outcomes</w:t>
      </w:r>
      <w:r w:rsidR="00EE26E4">
        <w:t>,</w:t>
      </w:r>
      <w:r w:rsidR="00383C04">
        <w:t xml:space="preserve"> </w:t>
      </w:r>
      <w:r>
        <w:t>is accessible to everybody</w:t>
      </w:r>
      <w:r w:rsidR="00383C04">
        <w:t xml:space="preserve"> </w:t>
      </w:r>
      <w:r>
        <w:t xml:space="preserve">and </w:t>
      </w:r>
      <w:r w:rsidR="00383C04">
        <w:t xml:space="preserve">does not </w:t>
      </w:r>
      <w:r>
        <w:t xml:space="preserve">rely on already knowing </w:t>
      </w:r>
      <w:r w:rsidR="00383C04">
        <w:t xml:space="preserve">the </w:t>
      </w:r>
      <w:r>
        <w:t>way into a particular organisation.</w:t>
      </w:r>
      <w:r w:rsidR="00383C04">
        <w:t xml:space="preserve"> We have </w:t>
      </w:r>
      <w:r>
        <w:t xml:space="preserve">great relationships with many people within </w:t>
      </w:r>
      <w:r w:rsidR="000B7B9C">
        <w:t xml:space="preserve">the civil service </w:t>
      </w:r>
      <w:r w:rsidR="00383C04">
        <w:t xml:space="preserve">and </w:t>
      </w:r>
      <w:r>
        <w:t xml:space="preserve">within different Government </w:t>
      </w:r>
      <w:r w:rsidR="0023232D">
        <w:t>Department</w:t>
      </w:r>
      <w:r>
        <w:t xml:space="preserve">s, and we </w:t>
      </w:r>
      <w:r w:rsidR="00383C04">
        <w:t xml:space="preserve">are really </w:t>
      </w:r>
      <w:r>
        <w:t>glad of that</w:t>
      </w:r>
      <w:r w:rsidR="00383C04">
        <w:t xml:space="preserve">. We </w:t>
      </w:r>
      <w:r>
        <w:t xml:space="preserve">certainly </w:t>
      </w:r>
      <w:r w:rsidR="00383C04">
        <w:t xml:space="preserve">would not </w:t>
      </w:r>
      <w:r>
        <w:t>want to see any of that work rolled back.</w:t>
      </w:r>
    </w:p>
    <w:p w:rsidR="00383C04" w:rsidP="000B7B9C">
      <w:pPr>
        <w:pStyle w:val="Answer"/>
      </w:pPr>
      <w:r>
        <w:t xml:space="preserve">We are talking about </w:t>
      </w:r>
      <w:r w:rsidR="005855F8">
        <w:t>equality</w:t>
      </w:r>
      <w:r w:rsidR="00EE26E4">
        <w:t>,</w:t>
      </w:r>
      <w:r w:rsidR="006B3FB0">
        <w:t xml:space="preserve"> opportunity</w:t>
      </w:r>
      <w:r>
        <w:t xml:space="preserve"> and </w:t>
      </w:r>
      <w:r w:rsidR="006B3FB0">
        <w:t>access</w:t>
      </w:r>
      <w:r w:rsidR="00EE26E4">
        <w:t>.</w:t>
      </w:r>
      <w:r>
        <w:t xml:space="preserve"> </w:t>
      </w:r>
      <w:r w:rsidR="00EE26E4">
        <w:t xml:space="preserve">That </w:t>
      </w:r>
      <w:r w:rsidR="006B3FB0">
        <w:t xml:space="preserve">has to apply to the ability to have relationships with </w:t>
      </w:r>
      <w:r w:rsidR="00EE26E4">
        <w:t xml:space="preserve">Government </w:t>
      </w:r>
      <w:r w:rsidR="006B3FB0">
        <w:t xml:space="preserve">as well. </w:t>
      </w:r>
      <w:r>
        <w:t>T</w:t>
      </w:r>
      <w:r w:rsidR="006B3FB0">
        <w:t xml:space="preserve">his is where the </w:t>
      </w:r>
      <w:r>
        <w:t>E</w:t>
      </w:r>
      <w:r w:rsidR="006B3FB0">
        <w:t xml:space="preserve">quality </w:t>
      </w:r>
      <w:r>
        <w:t xml:space="preserve">Hub can play </w:t>
      </w:r>
      <w:r w:rsidR="006B3FB0">
        <w:t>a really good role in opening up Government to much wider voices, including ours</w:t>
      </w:r>
      <w:r>
        <w:t xml:space="preserve"> and our </w:t>
      </w:r>
      <w:r w:rsidR="006B3FB0">
        <w:t>membership</w:t>
      </w:r>
      <w:r w:rsidR="00EE26E4">
        <w:t>’s</w:t>
      </w:r>
      <w:r>
        <w:t xml:space="preserve">, also so that we do not </w:t>
      </w:r>
      <w:r w:rsidR="006B3FB0">
        <w:t xml:space="preserve">have to go around every </w:t>
      </w:r>
      <w:r w:rsidR="0023232D">
        <w:t>Department</w:t>
      </w:r>
      <w:r>
        <w:t xml:space="preserve"> </w:t>
      </w:r>
      <w:r w:rsidR="006B3FB0">
        <w:t>and have the same conversation again and again.</w:t>
      </w:r>
    </w:p>
    <w:p w:rsidR="00EE26E4" w:rsidP="000B7B9C">
      <w:pPr>
        <w:pStyle w:val="Answer"/>
      </w:pPr>
      <w:r>
        <w:t xml:space="preserve">This is something that I was thinking </w:t>
      </w:r>
      <w:r w:rsidR="00383C04">
        <w:t xml:space="preserve">of </w:t>
      </w:r>
      <w:r>
        <w:t>as Justin</w:t>
      </w:r>
      <w:r w:rsidR="00383C04">
        <w:t xml:space="preserve">e </w:t>
      </w:r>
      <w:r>
        <w:t>was speaking</w:t>
      </w:r>
      <w:r>
        <w:t>,</w:t>
      </w:r>
      <w:r>
        <w:t xml:space="preserve"> with this wonderful vision</w:t>
      </w:r>
      <w:r>
        <w:t>,</w:t>
      </w:r>
      <w:r>
        <w:t xml:space="preserve"> </w:t>
      </w:r>
      <w:r>
        <w:t>which</w:t>
      </w:r>
      <w:r w:rsidR="00383C04">
        <w:t xml:space="preserve"> </w:t>
      </w:r>
      <w:r>
        <w:t>in many ways</w:t>
      </w:r>
      <w:r w:rsidR="00383C04">
        <w:t xml:space="preserve"> </w:t>
      </w:r>
      <w:r>
        <w:t>I share, about having these big structural changes.</w:t>
      </w:r>
      <w:r w:rsidR="00383C04">
        <w:t xml:space="preserve"> It is </w:t>
      </w:r>
      <w:r>
        <w:t>also why we need to keep coming back to equality</w:t>
      </w:r>
      <w:r w:rsidR="00383C04">
        <w:t xml:space="preserve"> and where this started from with </w:t>
      </w:r>
      <w:r>
        <w:t>the Equality Act</w:t>
      </w:r>
      <w:r>
        <w:t>.</w:t>
      </w:r>
      <w:r>
        <w:t xml:space="preserve"> </w:t>
      </w:r>
      <w:r>
        <w:t xml:space="preserve">So </w:t>
      </w:r>
      <w:r>
        <w:t>often</w:t>
      </w:r>
      <w:r>
        <w:t>,</w:t>
      </w:r>
      <w:r>
        <w:t xml:space="preserve"> it is about </w:t>
      </w:r>
      <w:r w:rsidR="00383C04">
        <w:t xml:space="preserve">the </w:t>
      </w:r>
      <w:r>
        <w:t>basics</w:t>
      </w:r>
      <w:r w:rsidR="00383C04">
        <w:t xml:space="preserve">, but the </w:t>
      </w:r>
      <w:r>
        <w:t xml:space="preserve">basics </w:t>
      </w:r>
      <w:r w:rsidR="00383C04">
        <w:t xml:space="preserve">are not </w:t>
      </w:r>
      <w:r>
        <w:t xml:space="preserve">even got right. </w:t>
      </w:r>
      <w:r w:rsidR="00383C04">
        <w:t xml:space="preserve">We are </w:t>
      </w:r>
      <w:r>
        <w:t xml:space="preserve">going around different Government </w:t>
      </w:r>
      <w:r w:rsidR="0023232D">
        <w:t>Department</w:t>
      </w:r>
      <w:r>
        <w:t>s at the moment</w:t>
      </w:r>
      <w:r w:rsidR="00383C04">
        <w:t xml:space="preserve">, </w:t>
      </w:r>
      <w:r>
        <w:t xml:space="preserve">and </w:t>
      </w:r>
      <w:r w:rsidR="00383C04">
        <w:t xml:space="preserve">one </w:t>
      </w:r>
      <w:r>
        <w:t xml:space="preserve">of the things </w:t>
      </w:r>
      <w:r w:rsidR="00383C04">
        <w:t xml:space="preserve">I am </w:t>
      </w:r>
      <w:r>
        <w:t>doing on a frequent basis is talking basics</w:t>
      </w:r>
      <w:r>
        <w:t>:</w:t>
      </w:r>
      <w:r w:rsidR="00383C04">
        <w:t xml:space="preserve"> </w:t>
      </w:r>
      <w:r>
        <w:t xml:space="preserve">the basics of </w:t>
      </w:r>
      <w:r>
        <w:t>how you engage with civil society</w:t>
      </w:r>
      <w:r>
        <w:t xml:space="preserve">; basics around </w:t>
      </w:r>
      <w:r>
        <w:t>simple access needs</w:t>
      </w:r>
      <w:r w:rsidR="00383C04">
        <w:t xml:space="preserve">. </w:t>
      </w:r>
    </w:p>
    <w:p w:rsidR="00383C04" w:rsidP="000B7B9C">
      <w:pPr>
        <w:pStyle w:val="Answer"/>
      </w:pPr>
      <w:r>
        <w:t xml:space="preserve">British </w:t>
      </w:r>
      <w:r>
        <w:t>S</w:t>
      </w:r>
      <w:r>
        <w:t xml:space="preserve">ign </w:t>
      </w:r>
      <w:r>
        <w:t>L</w:t>
      </w:r>
      <w:r>
        <w:t xml:space="preserve">anguage interpretation </w:t>
      </w:r>
      <w:r>
        <w:t xml:space="preserve">has not </w:t>
      </w:r>
      <w:r>
        <w:t xml:space="preserve">been consistently used, </w:t>
      </w:r>
      <w:r w:rsidR="00EE26E4">
        <w:t>either</w:t>
      </w:r>
      <w:r>
        <w:t xml:space="preserve"> in political dialogue </w:t>
      </w:r>
      <w:r w:rsidR="00EE26E4">
        <w:t xml:space="preserve">or </w:t>
      </w:r>
      <w:r>
        <w:t>in the resources that have been made available throughout</w:t>
      </w:r>
      <w:r>
        <w:t xml:space="preserve"> the pandemic. </w:t>
      </w:r>
      <w:r>
        <w:t xml:space="preserve">We have </w:t>
      </w:r>
      <w:r>
        <w:t xml:space="preserve">member </w:t>
      </w:r>
      <w:r>
        <w:t xml:space="preserve">organisations </w:t>
      </w:r>
      <w:r w:rsidR="00EE26E4">
        <w:t>that</w:t>
      </w:r>
      <w:r>
        <w:t xml:space="preserve"> have resource</w:t>
      </w:r>
      <w:r>
        <w:t xml:space="preserve">d </w:t>
      </w:r>
      <w:r>
        <w:t>their own</w:t>
      </w:r>
      <w:r>
        <w:t xml:space="preserve"> i</w:t>
      </w:r>
      <w:r>
        <w:t>nterpretation resources around vaccination programmes.</w:t>
      </w:r>
      <w:r>
        <w:t xml:space="preserve"> How</w:t>
      </w:r>
      <w:r>
        <w:t xml:space="preserve"> can that be right?</w:t>
      </w:r>
      <w:r>
        <w:t xml:space="preserve"> We have </w:t>
      </w:r>
      <w:r>
        <w:t xml:space="preserve">raised this and have had an open </w:t>
      </w:r>
      <w:r>
        <w:t xml:space="preserve">ear </w:t>
      </w:r>
      <w:r>
        <w:t xml:space="preserve">from the officials concerned. </w:t>
      </w:r>
      <w:r>
        <w:t xml:space="preserve">This is not </w:t>
      </w:r>
      <w:r>
        <w:t>a criticism of them at all, but it is not happening across Government.</w:t>
      </w:r>
    </w:p>
    <w:p w:rsidR="006F0A09" w:rsidP="000B7B9C">
      <w:pPr>
        <w:pStyle w:val="Answer"/>
      </w:pPr>
      <w:r>
        <w:t xml:space="preserve">To </w:t>
      </w:r>
      <w:r w:rsidR="00383C04">
        <w:t xml:space="preserve">take a </w:t>
      </w:r>
      <w:r w:rsidR="006B3FB0">
        <w:t>small step back</w:t>
      </w:r>
      <w:r>
        <w:t xml:space="preserve"> to </w:t>
      </w:r>
      <w:r w:rsidR="006B3FB0">
        <w:t xml:space="preserve">the discussion before about having a permanent Minister, we absolutely want </w:t>
      </w:r>
      <w:r w:rsidR="00285FE8">
        <w:t xml:space="preserve">a </w:t>
      </w:r>
      <w:r w:rsidR="006B3FB0">
        <w:t>full-time post</w:t>
      </w:r>
      <w:r w:rsidR="00285FE8">
        <w:t xml:space="preserve">, but it </w:t>
      </w:r>
      <w:r w:rsidR="006B3FB0">
        <w:t xml:space="preserve">needs to be a post </w:t>
      </w:r>
      <w:r w:rsidR="00285FE8">
        <w:t xml:space="preserve">grounded in </w:t>
      </w:r>
      <w:r w:rsidR="006B3FB0">
        <w:t>equality</w:t>
      </w:r>
      <w:r>
        <w:t>.</w:t>
      </w:r>
      <w:r w:rsidR="00285FE8">
        <w:t xml:space="preserve"> </w:t>
      </w:r>
      <w:r>
        <w:t xml:space="preserve">It </w:t>
      </w:r>
      <w:r w:rsidR="006B3FB0">
        <w:t xml:space="preserve">needs to </w:t>
      </w:r>
      <w:r>
        <w:t xml:space="preserve">not only have </w:t>
      </w:r>
      <w:r w:rsidR="006B3FB0">
        <w:t>that vision</w:t>
      </w:r>
      <w:r>
        <w:t>,</w:t>
      </w:r>
      <w:r w:rsidR="006B3FB0">
        <w:t xml:space="preserve"> but </w:t>
      </w:r>
      <w:r>
        <w:t xml:space="preserve">have </w:t>
      </w:r>
      <w:r w:rsidR="006B3FB0">
        <w:t>the basics there and get the basics right across Government</w:t>
      </w:r>
      <w:r>
        <w:t>.</w:t>
      </w:r>
    </w:p>
    <w:p w:rsidR="0005711B" w:rsidP="000B7B9C">
      <w:pPr>
        <w:pStyle w:val="Question"/>
      </w:pPr>
      <w:sdt>
        <w:sdtPr>
          <w:alias w:val="Member"/>
          <w:tag w:val="&lt;Member mnisId='4469' dodsId='122103'&gt;"/>
          <w:id w:val="-2010509017"/>
          <w:placeholder>
            <w:docPart w:val="DefaultPlaceholder_-1854013440"/>
          </w:placeholder>
          <w:richText/>
        </w:sdtPr>
        <w:sdtContent>
          <w:r w:rsidRPr="006F0A09" w:rsidR="006F0A09">
            <w:rPr>
              <w:b/>
            </w:rPr>
            <w:t>Angela Crawley:</w:t>
          </w:r>
        </w:sdtContent>
      </w:sdt>
      <w:r w:rsidR="006F0A09">
        <w:t xml:space="preserve"> I definitely support th</w:t>
      </w:r>
      <w:r w:rsidR="0083208A">
        <w:t>ose comments and it is welcome to hear that</w:t>
      </w:r>
      <w:r w:rsidR="006F0A09">
        <w:t xml:space="preserve">. </w:t>
      </w:r>
      <w:r w:rsidR="00577EE8">
        <w:t xml:space="preserve">What </w:t>
      </w:r>
      <w:r w:rsidR="006F0A09">
        <w:t>changes could be made to the Equality Hub</w:t>
      </w:r>
      <w:r w:rsidR="00F20C12">
        <w:t>’</w:t>
      </w:r>
      <w:r w:rsidR="006F0A09">
        <w:t>s ministerial structure</w:t>
      </w:r>
      <w:r w:rsidR="0083208A">
        <w:t xml:space="preserve"> and w</w:t>
      </w:r>
      <w:r w:rsidR="006F0A09">
        <w:t xml:space="preserve">hat benefits </w:t>
      </w:r>
      <w:r w:rsidR="0083208A">
        <w:t>c</w:t>
      </w:r>
      <w:r w:rsidR="006F0A09">
        <w:t>ould be achieved?</w:t>
      </w:r>
    </w:p>
    <w:p w:rsidR="006F0A09" w:rsidP="000B7B9C">
      <w:pPr>
        <w:pStyle w:val="Answer"/>
      </w:pPr>
      <w:sdt>
        <w:sdtPr>
          <w:alias w:val="Witness"/>
          <w:id w:val="-936364841"/>
          <w:placeholder>
            <w:docPart w:val="DefaultPlaceholder_-1854013440"/>
          </w:placeholder>
          <w:richText/>
        </w:sdtPr>
        <w:sdtContent>
          <w:r w:rsidRPr="00FC7085" w:rsidR="00FC7085">
            <w:rPr>
              <w:b/>
              <w:i/>
            </w:rPr>
            <w:t>Tim Durrant:</w:t>
          </w:r>
          <w:r w:rsidRPr="006F0A09">
            <w:rPr>
              <w:b/>
            </w:rPr>
            <w:t xml:space="preserve"> </w:t>
          </w:r>
        </w:sdtContent>
      </w:sdt>
      <w:r>
        <w:t>I do not have much to add</w:t>
      </w:r>
      <w:r w:rsidR="00577EE8">
        <w:t>,</w:t>
      </w:r>
      <w:r>
        <w:t xml:space="preserve"> </w:t>
      </w:r>
      <w:r w:rsidRPr="004D3300" w:rsidR="004D3300">
        <w:t xml:space="preserve">other than what </w:t>
      </w:r>
      <w:r w:rsidR="0083208A">
        <w:t xml:space="preserve">has </w:t>
      </w:r>
      <w:r w:rsidRPr="004D3300" w:rsidR="004D3300">
        <w:t xml:space="preserve">been spoken </w:t>
      </w:r>
      <w:r w:rsidR="00577EE8">
        <w:t xml:space="preserve">about </w:t>
      </w:r>
      <w:r w:rsidRPr="004D3300" w:rsidR="004D3300">
        <w:t xml:space="preserve">already in terms of the </w:t>
      </w:r>
      <w:r w:rsidR="0083208A">
        <w:t xml:space="preserve">joint </w:t>
      </w:r>
      <w:r w:rsidRPr="004D3300" w:rsidR="004D3300">
        <w:t xml:space="preserve">roles and combining them with other </w:t>
      </w:r>
      <w:r w:rsidR="0023232D">
        <w:t>Department</w:t>
      </w:r>
      <w:r w:rsidRPr="004D3300" w:rsidR="004D3300">
        <w:t xml:space="preserve">s. </w:t>
      </w:r>
      <w:r w:rsidR="0083208A">
        <w:t xml:space="preserve">I </w:t>
      </w:r>
      <w:r w:rsidRPr="004D3300" w:rsidR="004D3300">
        <w:t xml:space="preserve">would just reiterate </w:t>
      </w:r>
      <w:r w:rsidR="00577EE8">
        <w:t xml:space="preserve">that </w:t>
      </w:r>
      <w:r w:rsidR="00DF3397">
        <w:t xml:space="preserve">it is </w:t>
      </w:r>
      <w:r w:rsidRPr="004D3300" w:rsidR="004D3300">
        <w:t>about the support that Ministers get</w:t>
      </w:r>
      <w:r w:rsidR="00DF3397">
        <w:t>. For</w:t>
      </w:r>
      <w:r w:rsidRPr="004D3300" w:rsidR="004D3300">
        <w:t xml:space="preserve"> example, do the Ministers have someone in </w:t>
      </w:r>
      <w:r w:rsidR="00577EE8">
        <w:t>their</w:t>
      </w:r>
      <w:r w:rsidRPr="004D3300" w:rsidR="004D3300">
        <w:t xml:space="preserve"> private office </w:t>
      </w:r>
      <w:r w:rsidR="00DF3397">
        <w:t>w</w:t>
      </w:r>
      <w:r w:rsidRPr="004D3300" w:rsidR="004D3300">
        <w:t>hose responsibility is the equalities brief</w:t>
      </w:r>
      <w:r w:rsidR="00DF3397">
        <w:t xml:space="preserve">? </w:t>
      </w:r>
      <w:r w:rsidRPr="004D3300" w:rsidR="004D3300">
        <w:t xml:space="preserve">Is that person able to get </w:t>
      </w:r>
      <w:r w:rsidRPr="004D3300" w:rsidR="004D3300">
        <w:t xml:space="preserve">the information they need from officials across the relevant </w:t>
      </w:r>
      <w:r w:rsidR="0023232D">
        <w:t>Department</w:t>
      </w:r>
      <w:r w:rsidRPr="004D3300" w:rsidR="004D3300">
        <w:t>s</w:t>
      </w:r>
      <w:r w:rsidR="00DF3397">
        <w:t xml:space="preserve">? If </w:t>
      </w:r>
      <w:r w:rsidRPr="004D3300" w:rsidR="004D3300">
        <w:t>a Minister</w:t>
      </w:r>
      <w:r w:rsidR="00DF3397">
        <w:t xml:space="preserve"> is </w:t>
      </w:r>
      <w:r w:rsidRPr="004D3300" w:rsidR="004D3300">
        <w:t>focusing on the other side of their job</w:t>
      </w:r>
      <w:r w:rsidR="00577EE8">
        <w:t>,</w:t>
      </w:r>
      <w:r w:rsidR="00DF3397">
        <w:t xml:space="preserve"> </w:t>
      </w:r>
      <w:r w:rsidRPr="004D3300" w:rsidR="004D3300">
        <w:t>not having that support there to enable them to do both is going to make it even more difficult.</w:t>
      </w:r>
    </w:p>
    <w:p w:rsidR="006F0A09" w:rsidP="000B7B9C">
      <w:pPr>
        <w:pStyle w:val="Question"/>
        <w:numPr>
          <w:ilvl w:val="0"/>
          <w:numId w:val="0"/>
        </w:numPr>
        <w:ind w:left="794"/>
      </w:pPr>
      <w:sdt>
        <w:sdtPr>
          <w:alias w:val="Member"/>
          <w:tag w:val="&lt;Member mnisId='4048' dodsId='31721'&gt;"/>
          <w:id w:val="1585100811"/>
          <w:placeholder>
            <w:docPart w:val="DefaultPlaceholder_-1854013440"/>
          </w:placeholder>
          <w:richText/>
        </w:sdtPr>
        <w:sdtContent>
          <w:r w:rsidRPr="006F0A09">
            <w:rPr>
              <w:b/>
            </w:rPr>
            <w:t>Chair:</w:t>
          </w:r>
        </w:sdtContent>
      </w:sdt>
      <w:r>
        <w:t xml:space="preserve"> </w:t>
      </w:r>
      <w:r w:rsidR="004D3300">
        <w:t>I</w:t>
      </w:r>
      <w:r w:rsidR="00DF3397">
        <w:t xml:space="preserve"> a</w:t>
      </w:r>
      <w:r w:rsidR="004D3300">
        <w:t>m sorry</w:t>
      </w:r>
      <w:r w:rsidR="00DF3397">
        <w:t>, Wanda</w:t>
      </w:r>
      <w:r w:rsidR="00577EE8">
        <w:t>;</w:t>
      </w:r>
      <w:r w:rsidR="00DF3397">
        <w:t xml:space="preserve"> we are g</w:t>
      </w:r>
      <w:r w:rsidR="004D3300">
        <w:t xml:space="preserve">oing to have to move on to the next </w:t>
      </w:r>
      <w:r w:rsidR="00DF3397">
        <w:t>p</w:t>
      </w:r>
      <w:r w:rsidR="004D3300">
        <w:t>anel</w:t>
      </w:r>
      <w:r w:rsidR="00577EE8">
        <w:t xml:space="preserve">. </w:t>
      </w:r>
      <w:r w:rsidR="00CD5BD0">
        <w:t xml:space="preserve">I really </w:t>
      </w:r>
      <w:r w:rsidR="004D3300">
        <w:t xml:space="preserve">appreciate the evidence that </w:t>
      </w:r>
      <w:r w:rsidR="00CD5BD0">
        <w:t xml:space="preserve">all of you have </w:t>
      </w:r>
      <w:r w:rsidR="004D3300">
        <w:t>given</w:t>
      </w:r>
      <w:r w:rsidR="00577EE8">
        <w:t xml:space="preserve">. If </w:t>
      </w:r>
      <w:r w:rsidR="004D3300">
        <w:t xml:space="preserve">there is anything you want to add in writing that you feel we </w:t>
      </w:r>
      <w:r w:rsidR="00CD5BD0">
        <w:t xml:space="preserve">have not </w:t>
      </w:r>
      <w:r w:rsidR="004D3300">
        <w:t>covered, please do submit it to the Committee. It would be hugely appreciated</w:t>
      </w:r>
      <w:r>
        <w:t>.</w:t>
      </w:r>
    </w:p>
    <w:p w:rsidR="006F0A09" w:rsidP="000B7B9C">
      <w:pPr>
        <w:pStyle w:val="QuestionCont"/>
      </w:pPr>
    </w:p>
    <w:p w:rsidR="00C31893" w:rsidRPr="00C31893" w:rsidP="000B7B9C">
      <w:pPr>
        <w:pStyle w:val="Question"/>
        <w:numPr>
          <w:ilvl w:val="0"/>
          <w:numId w:val="0"/>
        </w:numPr>
        <w:ind w:left="794"/>
      </w:pP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67C11677D2745C7B0C74D2238CDF7AC"/>
      </w:placeholder>
      <w:richText/>
    </w:sdtPr>
    <w:sdtContent>
      <w:p w:rsidR="00BB3BF3" w:rsidP="009277D8">
        <w:pPr>
          <w:pStyle w:val="Para"/>
          <w:rPr>
            <w:color w:val="808080"/>
          </w:rPr>
        </w:pPr>
        <w:r w:rsidRPr="00DE5FD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7A3C2265D2D48F1B3212AC092D76388"/>
      </w:placeholder>
      <w:richText/>
    </w:sdtPr>
    <w:sdtContent>
      <w:p w:rsidR="00BB3BF3"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DE5F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walsh\OneDrive%20-%20Ubiqus%20Labs\Documents\Hansard\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67C11677D2745C7B0C74D2238CDF7AC"/>
        <w:category>
          <w:name w:val="General"/>
          <w:gallery w:val="placeholder"/>
        </w:category>
        <w:types>
          <w:type w:val="bbPlcHdr"/>
        </w:types>
        <w:behaviors>
          <w:behavior w:val="content"/>
        </w:behaviors>
        <w:guid w:val="{6F78965A-EB65-4D67-A53D-272D44CD2750}"/>
      </w:docPartPr>
      <w:docPartBody>
        <w:p w:rsidR="00767938" w:rsidP="000276C2">
          <w:pPr>
            <w:pStyle w:val="E67C11677D2745C7B0C74D2238CDF7AC"/>
          </w:pPr>
          <w:r w:rsidRPr="000753FC">
            <w:rPr>
              <w:rStyle w:val="PlaceholderText"/>
            </w:rPr>
            <w:t>Click here to enter text.</w:t>
          </w:r>
        </w:p>
      </w:docPartBody>
    </w:docPart>
    <w:docPart>
      <w:docPartPr>
        <w:name w:val="8587800E935845C9AB25F46299E791C7"/>
        <w:category>
          <w:name w:val="General"/>
          <w:gallery w:val="placeholder"/>
        </w:category>
        <w:types>
          <w:type w:val="bbPlcHdr"/>
        </w:types>
        <w:behaviors>
          <w:behavior w:val="content"/>
        </w:behaviors>
        <w:guid w:val="{80379CED-DE20-452C-8244-72BE2EC0653C}"/>
      </w:docPartPr>
      <w:docPartBody>
        <w:p w:rsidR="00767938" w:rsidP="000276C2">
          <w:pPr>
            <w:pStyle w:val="8587800E935845C9AB25F46299E791C7"/>
          </w:pPr>
          <w:r w:rsidRPr="002B3926">
            <w:rPr>
              <w:rStyle w:val="PlaceholderText"/>
            </w:rPr>
            <w:t>Click here to enter text.</w:t>
          </w:r>
        </w:p>
      </w:docPartBody>
    </w:docPart>
    <w:docPart>
      <w:docPartPr>
        <w:name w:val="67A3C2265D2D48F1B3212AC092D76388"/>
        <w:category>
          <w:name w:val="General"/>
          <w:gallery w:val="placeholder"/>
        </w:category>
        <w:types>
          <w:type w:val="bbPlcHdr"/>
        </w:types>
        <w:behaviors>
          <w:behavior w:val="content"/>
        </w:behaviors>
        <w:guid w:val="{8D2DAF81-3891-440B-860D-C9E5CEE29C56}"/>
      </w:docPartPr>
      <w:docPartBody>
        <w:p w:rsidR="00767938" w:rsidP="000276C2">
          <w:pPr>
            <w:pStyle w:val="67A3C2265D2D48F1B3212AC092D7638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84CC996-3AB6-4C8D-AD1D-31F0352CB59F}"/>
      </w:docPartPr>
      <w:docPartBody>
        <w:p w:rsidR="00767938">
          <w:r w:rsidRPr="008A6566">
            <w:rPr>
              <w:rStyle w:val="PlaceholderText"/>
            </w:rPr>
            <w:t>Click or tap here to enter text.</w:t>
          </w:r>
        </w:p>
      </w:docPartBody>
    </w:docPart>
    <w:docPart>
      <w:docPartPr>
        <w:name w:val="F9D7788DCAC741F5984D7E343C105308"/>
        <w:category>
          <w:name w:val="General"/>
          <w:gallery w:val="placeholder"/>
        </w:category>
        <w:types>
          <w:type w:val="bbPlcHdr"/>
        </w:types>
        <w:behaviors>
          <w:behavior w:val="content"/>
        </w:behaviors>
        <w:guid w:val="{B2D32E6C-B09F-4F87-B28A-E957FD868549}"/>
      </w:docPartPr>
      <w:docPartBody>
        <w:p w:rsidR="00680123" w:rsidP="00680123">
          <w:pPr>
            <w:pStyle w:val="F9D7788DCAC741F5984D7E343C105308"/>
          </w:pPr>
          <w:r w:rsidRPr="008A656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80123"/>
    <w:rPr>
      <w:color w:val="808080"/>
    </w:rPr>
  </w:style>
  <w:style w:type="paragraph" w:customStyle="1" w:styleId="E67C11677D2745C7B0C74D2238CDF7AC">
    <w:name w:val="E67C11677D2745C7B0C74D2238CDF7AC"/>
    <w:rsid w:val="000276C2"/>
  </w:style>
  <w:style w:type="paragraph" w:customStyle="1" w:styleId="8587800E935845C9AB25F46299E791C7">
    <w:name w:val="8587800E935845C9AB25F46299E791C7"/>
    <w:rsid w:val="000276C2"/>
  </w:style>
  <w:style w:type="paragraph" w:customStyle="1" w:styleId="67A3C2265D2D48F1B3212AC092D76388">
    <w:name w:val="67A3C2265D2D48F1B3212AC092D76388"/>
    <w:rsid w:val="000276C2"/>
  </w:style>
  <w:style w:type="paragraph" w:customStyle="1" w:styleId="DC8DE589DFA94718B40AE20C08178D2F">
    <w:name w:val="DC8DE589DFA94718B40AE20C08178D2F"/>
    <w:rsid w:val="00767938"/>
  </w:style>
  <w:style w:type="paragraph" w:customStyle="1" w:styleId="F9D7788DCAC741F5984D7E343C105308">
    <w:name w:val="F9D7788DCAC741F5984D7E343C105308"/>
    <w:rsid w:val="00680123"/>
  </w:style>
  <w:style w:type="paragraph" w:customStyle="1" w:styleId="4FE5F987A367473995FF13309D9AFD5C">
    <w:name w:val="4FE5F987A367473995FF13309D9AFD5C"/>
    <w:rsid w:val="006801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