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554B" w:rsidRPr="00E965E9" w:rsidP="002400E8">
      <w:pPr>
        <w:pStyle w:val="TitleCommittee0"/>
      </w:pPr>
      <w:sdt>
        <w:sdtPr>
          <w:alias w:val="CommitteeName"/>
          <w:tag w:val="CommitteeName"/>
          <w:id w:val="1869951332"/>
          <w:placeholder>
            <w:docPart w:val="A868DEF3E99E464B81A2B9CE7455C562"/>
          </w:placeholder>
          <w:richText/>
        </w:sdtPr>
        <w:sdtContent>
          <w:r w:rsidRPr="00E965E9">
            <w:t>International Development Committee</w:t>
          </w:r>
        </w:sdtContent>
      </w:sdt>
    </w:p>
    <w:p w:rsidR="00DC554B" w:rsidRPr="00E965E9" w:rsidP="002400E8">
      <w:pPr>
        <w:pStyle w:val="TitleInquiry0"/>
      </w:pPr>
      <w:r w:rsidRPr="00E965E9">
        <w:t xml:space="preserve">Oral evidence: </w:t>
      </w:r>
      <w:sdt>
        <w:sdtPr>
          <w:alias w:val="InquiryName"/>
          <w:tag w:val="InquiryName"/>
          <w:id w:val="377371847"/>
          <w:placeholder>
            <w:docPart w:val="A868DEF3E99E464B81A2B9CE7455C562"/>
          </w:placeholder>
          <w:richText/>
        </w:sdtPr>
        <w:sdtContent>
          <w:r w:rsidRPr="00E965E9">
            <w:t>Future of UK aid</w:t>
          </w:r>
        </w:sdtContent>
      </w:sdt>
      <w:r w:rsidRPr="00E965E9">
        <w:t xml:space="preserve">, HC </w:t>
      </w:r>
      <w:sdt>
        <w:sdtPr>
          <w:alias w:val="InquiryRefNo"/>
          <w:tag w:val="InquiryRefNo"/>
          <w:id w:val="-281725174"/>
          <w:placeholder>
            <w:docPart w:val="A868DEF3E99E464B81A2B9CE7455C562"/>
          </w:placeholder>
          <w:richText/>
        </w:sdtPr>
        <w:sdtContent>
          <w:r w:rsidRPr="00E965E9">
            <w:t>1141</w:t>
          </w:r>
        </w:sdtContent>
      </w:sdt>
    </w:p>
    <w:sdt>
      <w:sdtPr>
        <w:alias w:val="SittingDate"/>
        <w:tag w:val="SittingDate"/>
        <w:id w:val="-1160222926"/>
        <w:placeholder>
          <w:docPart w:val="A868DEF3E99E464B81A2B9CE7455C562"/>
        </w:placeholder>
        <w:richText/>
      </w:sdtPr>
      <w:sdtContent>
        <w:p w:rsidR="00DC554B" w:rsidRPr="00E965E9" w:rsidP="002400E8">
          <w:pPr>
            <w:pStyle w:val="Para"/>
          </w:pPr>
          <w:r w:rsidRPr="00E965E9">
            <w:t>Tuesday 13 April 2021</w:t>
          </w:r>
        </w:p>
      </w:sdtContent>
    </w:sdt>
    <w:p w:rsidR="00DC554B" w:rsidRPr="00E965E9" w:rsidP="002400E8">
      <w:pPr>
        <w:pStyle w:val="Para"/>
      </w:pPr>
      <w:r w:rsidRPr="00E965E9">
        <w:t xml:space="preserve">Ordered by the House of </w:t>
      </w:r>
      <w:sdt>
        <w:sdtPr>
          <w:alias w:val="House"/>
          <w:tag w:val="House"/>
          <w:id w:val="809213435"/>
          <w:placeholder>
            <w:docPart w:val="A868DEF3E99E464B81A2B9CE7455C562"/>
          </w:placeholder>
          <w:richText/>
        </w:sdtPr>
        <w:sdtContent>
          <w:r w:rsidRPr="00E965E9">
            <w:t>Commons</w:t>
          </w:r>
        </w:sdtContent>
      </w:sdt>
      <w:r w:rsidRPr="00E965E9">
        <w:t xml:space="preserve"> to be published on </w:t>
      </w:r>
      <w:sdt>
        <w:sdtPr>
          <w:alias w:val="PublishDate"/>
          <w:tag w:val="PublishDate"/>
          <w:id w:val="217021599"/>
          <w:placeholder>
            <w:docPart w:val="A868DEF3E99E464B81A2B9CE7455C562"/>
          </w:placeholder>
          <w:richText/>
        </w:sdtPr>
        <w:sdtContent>
          <w:r w:rsidRPr="00E965E9">
            <w:t>13 April 2021</w:t>
          </w:r>
        </w:sdtContent>
      </w:sdt>
      <w:r w:rsidRPr="00E965E9">
        <w:t>.</w:t>
      </w:r>
    </w:p>
    <w:p w:rsidR="00DC554B" w:rsidRPr="00E965E9" w:rsidP="002400E8">
      <w:sdt>
        <w:sdtPr>
          <w:alias w:val="VideoHyperlink"/>
          <w:tag w:val="VideoHyperlink"/>
          <w:id w:val="703995351"/>
          <w:placeholder>
            <w:docPart w:val="A868DEF3E99E464B81A2B9CE7455C562"/>
          </w:placeholder>
          <w:richText/>
        </w:sdtPr>
        <w:sdtContent>
          <w:r>
            <w:fldChar w:fldCharType="begin"/>
          </w:r>
          <w:r>
            <w:instrText xml:space="preserve"> HYPERLINK "https://www.parliamentlive.tv/Event/Index/7f128589-f6de-435f-87dc-a5ce79798b53" </w:instrText>
          </w:r>
          <w:r>
            <w:fldChar w:fldCharType="separate"/>
          </w:r>
          <w:r w:rsidRPr="00D72FB7">
            <w:rPr>
              <w:rStyle w:val="Hyperlink"/>
            </w:rPr>
            <w:t>Watch the meeting</w:t>
          </w:r>
          <w:r>
            <w:fldChar w:fldCharType="end"/>
          </w:r>
        </w:sdtContent>
      </w:sdt>
    </w:p>
    <w:p w:rsidR="00DC554B" w:rsidRPr="00E965E9" w:rsidP="002400E8">
      <w:r w:rsidRPr="00E965E9">
        <w:t xml:space="preserve">Members present: </w:t>
      </w:r>
      <w:sdt>
        <w:sdtPr>
          <w:alias w:val="MembersPresent"/>
          <w:tag w:val="MembersPresent"/>
          <w:id w:val="366340316"/>
          <w:placeholder>
            <w:docPart w:val="A868DEF3E99E464B81A2B9CE7455C562"/>
          </w:placeholder>
          <w:richText/>
        </w:sdtPr>
        <w:sdtContent>
          <w:r w:rsidRPr="00E965E9">
            <w:t>Sarah Champion (Chair); Theo Clarke; Brendan Clarke-Smith; Mrs Pauline Latham; Chris Law</w:t>
          </w:r>
          <w:r w:rsidRPr="00E965E9" w:rsidR="00113680">
            <w:t xml:space="preserve">; </w:t>
          </w:r>
          <w:r w:rsidRPr="00E965E9">
            <w:t>Navendu Mishra; Kate Osamor</w:t>
          </w:r>
          <w:r w:rsidRPr="00E965E9" w:rsidR="00113680">
            <w:t xml:space="preserve">; </w:t>
          </w:r>
          <w:r w:rsidRPr="00E965E9">
            <w:t xml:space="preserve">Mr Virendra Sharma. </w:t>
          </w:r>
        </w:sdtContent>
      </w:sdt>
    </w:p>
    <w:p w:rsidR="00DC554B" w:rsidRPr="00E965E9" w:rsidP="002400E8">
      <w:pPr>
        <w:pStyle w:val="ParaCentre"/>
      </w:pPr>
      <w:r w:rsidRPr="00E965E9">
        <w:t xml:space="preserve">Questions </w:t>
      </w:r>
      <w:sdt>
        <w:sdtPr>
          <w:alias w:val="QuestionNumbers"/>
          <w:tag w:val="QuestionNumbers"/>
          <w:id w:val="-1223666168"/>
          <w:placeholder>
            <w:docPart w:val="A868DEF3E99E464B81A2B9CE7455C562"/>
          </w:placeholder>
          <w:richText/>
        </w:sdtPr>
        <w:sdtContent>
          <w:r w:rsidRPr="00E965E9">
            <w:t xml:space="preserve">62 - </w:t>
          </w:r>
          <w:r w:rsidRPr="00E965E9" w:rsidR="00F95D37">
            <w:t>8</w:t>
          </w:r>
          <w:r w:rsidRPr="00E965E9" w:rsidR="00E965E9">
            <w:t>3</w:t>
          </w:r>
        </w:sdtContent>
      </w:sdt>
    </w:p>
    <w:p w:rsidR="00DC554B" w:rsidRPr="00E965E9" w:rsidP="002400E8">
      <w:pPr>
        <w:pStyle w:val="TitleWitnesses0"/>
      </w:pPr>
      <w:r w:rsidRPr="00E965E9">
        <w:t>Witnesses</w:t>
      </w:r>
    </w:p>
    <w:sdt>
      <w:sdtPr>
        <w:alias w:val="WitnessSet"/>
        <w:tag w:val="WitnessSet"/>
        <w:id w:val="-368373484"/>
        <w:placeholder>
          <w:docPart w:val="6E49BA5F79664D15BE4EED8CEC5D50C9"/>
        </w:placeholder>
        <w:richText/>
      </w:sdtPr>
      <w:sdtContent>
        <w:p w:rsidR="00DC554B" w:rsidRPr="00E965E9" w:rsidP="00DC554B">
          <w:pPr>
            <w:pStyle w:val="Para"/>
          </w:pPr>
          <w:r w:rsidRPr="00E965E9">
            <w:t>I: Professor Melissa Leach; Director, Institute of Development Studies; Laurie Lee, Chief Executive, CARE International UK; Lewis Brooks, UK Policy and Advocacy Coordinator, Saferworld.</w:t>
          </w:r>
        </w:p>
      </w:sdtContent>
    </w:sdt>
    <w:p w:rsidR="00DC554B" w:rsidRPr="00E965E9" w:rsidP="002400E8">
      <w:pPr>
        <w:pStyle w:val="Para"/>
      </w:pPr>
    </w:p>
    <w:p w:rsidR="00DC554B" w:rsidRPr="00E965E9" w:rsidP="002400E8">
      <w:pPr>
        <w:rPr>
          <w:rFonts w:eastAsia="Times New Roman"/>
          <w:szCs w:val="20"/>
        </w:rPr>
      </w:pPr>
      <w:r w:rsidRPr="00E965E9">
        <w:br w:type="page"/>
      </w:r>
    </w:p>
    <w:sdt>
      <w:sdtPr>
        <w:rPr>
          <w:szCs w:val="28"/>
        </w:rPr>
        <w:alias w:val="WitnessExamination"/>
        <w:tag w:val="WitnessExamination"/>
        <w:id w:val="2003463402"/>
        <w:placeholder>
          <w:docPart w:val="6E49BA5F79664D15BE4EED8CEC5D50C9"/>
        </w:placeholder>
        <w:richText/>
      </w:sdtPr>
      <w:sdtEndPr>
        <w:rPr>
          <w:szCs w:val="22"/>
        </w:rPr>
      </w:sdtEndPr>
      <w:sdtContent>
        <w:p w:rsidR="00DC554B" w:rsidRPr="00E965E9" w:rsidP="00DC554B">
          <w:pPr>
            <w:pStyle w:val="TitlePanel0"/>
            <w:rPr>
              <w:szCs w:val="28"/>
            </w:rPr>
          </w:pPr>
          <w:bookmarkStart w:id="0" w:name="Panel1"/>
          <w:r w:rsidRPr="00E965E9">
            <w:rPr>
              <w:szCs w:val="28"/>
            </w:rPr>
            <w:t>Examination of witnesses</w:t>
          </w:r>
        </w:p>
        <w:p w:rsidR="00DC554B" w:rsidRPr="00E965E9" w:rsidP="00DC554B">
          <w:pPr>
            <w:pStyle w:val="TitlePanel0"/>
            <w:jc w:val="left"/>
            <w:rPr>
              <w:sz w:val="22"/>
            </w:rPr>
          </w:pPr>
          <w:r w:rsidRPr="00E965E9">
            <w:rPr>
              <w:sz w:val="22"/>
            </w:rPr>
            <w:t xml:space="preserve">Witnesses: </w:t>
          </w:r>
          <w:r w:rsidR="00F925CF">
            <w:rPr>
              <w:sz w:val="22"/>
            </w:rPr>
            <w:t xml:space="preserve">Professor </w:t>
          </w:r>
          <w:r w:rsidRPr="00E965E9">
            <w:rPr>
              <w:sz w:val="22"/>
            </w:rPr>
            <w:t>Melissa Leach, Laurie Lee and Lewis Brooks.</w:t>
          </w:r>
        </w:p>
      </w:sdtContent>
    </w:sdt>
    <w:p w:rsidR="004A7EAF" w:rsidRPr="00E965E9" w:rsidP="00DC554B">
      <w:pPr>
        <w:pStyle w:val="Question"/>
      </w:pPr>
      <w:bookmarkEnd w:id="0"/>
      <w:sdt>
        <w:sdtPr>
          <w:alias w:val="Member"/>
          <w:tag w:val="&lt;Member mnisId='4267' dodsId='101347'&gt;"/>
          <w:id w:val="-528882758"/>
          <w:placeholder>
            <w:docPart w:val="DefaultPlaceholder_-1854013440"/>
          </w:placeholder>
          <w:richText/>
        </w:sdtPr>
        <w:sdtContent>
          <w:r w:rsidRPr="00E965E9" w:rsidR="00DC554B">
            <w:rPr>
              <w:b/>
            </w:rPr>
            <w:t>Chair:</w:t>
          </w:r>
        </w:sdtContent>
      </w:sdt>
      <w:r w:rsidRPr="00E965E9" w:rsidR="00DC554B">
        <w:t xml:space="preserve"> </w:t>
      </w:r>
      <w:r w:rsidRPr="00E965E9" w:rsidR="00E31504">
        <w:t>Welcome to the I</w:t>
      </w:r>
      <w:r w:rsidRPr="00E965E9" w:rsidR="00BD534A">
        <w:t xml:space="preserve">nternational Development Select Committee’s session </w:t>
      </w:r>
      <w:r w:rsidRPr="00E965E9" w:rsidR="00E31504">
        <w:t xml:space="preserve">looking specifically at the </w:t>
      </w:r>
      <w:r w:rsidRPr="00E965E9" w:rsidR="00980979">
        <w:t>i</w:t>
      </w:r>
      <w:r w:rsidRPr="00E965E9" w:rsidR="00267B34">
        <w:t xml:space="preserve">ntegrated </w:t>
      </w:r>
      <w:r w:rsidRPr="00E965E9" w:rsidR="00980979">
        <w:t>r</w:t>
      </w:r>
      <w:r w:rsidRPr="00E965E9" w:rsidR="00267B34">
        <w:t>eview, b</w:t>
      </w:r>
      <w:r w:rsidRPr="00E965E9" w:rsidR="00E31504">
        <w:t xml:space="preserve">ut more broadly </w:t>
      </w:r>
      <w:r w:rsidRPr="00E965E9" w:rsidR="00980979">
        <w:t>at</w:t>
      </w:r>
      <w:r w:rsidRPr="00E965E9" w:rsidR="00E31504">
        <w:t xml:space="preserve"> the current Government cuts to the aid sector.</w:t>
      </w:r>
      <w:r w:rsidRPr="00E965E9" w:rsidR="00B8654F">
        <w:t xml:space="preserve"> This is an area of a lot of concern but also a lot of uncertainty, so </w:t>
      </w:r>
      <w:r w:rsidRPr="00E965E9" w:rsidR="00E31504">
        <w:t>I am very grateful to our three witnesses today</w:t>
      </w:r>
      <w:r w:rsidR="00F925CF">
        <w:t xml:space="preserve">—this is </w:t>
      </w:r>
      <w:r w:rsidRPr="00E965E9" w:rsidR="00E31504">
        <w:t>the first of two sessions</w:t>
      </w:r>
      <w:r w:rsidR="00F925CF">
        <w:t>—</w:t>
      </w:r>
      <w:r w:rsidRPr="00E965E9" w:rsidR="00F10E33">
        <w:t xml:space="preserve">who are going to give us their views and opinions on the information that is available to us. </w:t>
      </w:r>
      <w:r w:rsidRPr="00E965E9" w:rsidR="00B101B7">
        <w:t xml:space="preserve">We are joined by Professor Melissa Leach, </w:t>
      </w:r>
      <w:r w:rsidRPr="00E965E9" w:rsidR="00312E3C">
        <w:t xml:space="preserve">Laurie Lee, and Lewis Brooks. </w:t>
      </w:r>
      <w:r w:rsidRPr="00E965E9" w:rsidR="00B101B7">
        <w:t xml:space="preserve">I wonder if you could </w:t>
      </w:r>
      <w:r w:rsidRPr="00E965E9" w:rsidR="00312E3C">
        <w:t>i</w:t>
      </w:r>
      <w:r w:rsidRPr="00E965E9" w:rsidR="00B101B7">
        <w:t>ntroduce yoursel</w:t>
      </w:r>
      <w:r w:rsidRPr="00E965E9" w:rsidR="00312E3C">
        <w:t>ve</w:t>
      </w:r>
      <w:r w:rsidRPr="00E965E9" w:rsidR="00B101B7">
        <w:t>s</w:t>
      </w:r>
      <w:r w:rsidRPr="00E965E9" w:rsidR="00312E3C">
        <w:t xml:space="preserve"> and your organisations, please</w:t>
      </w:r>
      <w:r w:rsidRPr="00E965E9" w:rsidR="00B101B7">
        <w:t>.</w:t>
      </w:r>
    </w:p>
    <w:p w:rsidR="00B101B7" w:rsidRPr="00E965E9" w:rsidP="00B101B7">
      <w:pPr>
        <w:pStyle w:val="Answer"/>
      </w:pPr>
      <w:sdt>
        <w:sdtPr>
          <w:alias w:val="Witness"/>
          <w:id w:val="-1621522444"/>
          <w:placeholder>
            <w:docPart w:val="DefaultPlaceholder_-1854013440"/>
          </w:placeholder>
          <w:richText/>
        </w:sdtPr>
        <w:sdtContent>
          <w:r w:rsidRPr="00E965E9" w:rsidR="00546948">
            <w:rPr>
              <w:b/>
              <w:i/>
            </w:rPr>
            <w:t>Professor Leach:</w:t>
          </w:r>
          <w:r w:rsidRPr="00E965E9">
            <w:rPr>
              <w:b/>
            </w:rPr>
            <w:t xml:space="preserve"> </w:t>
          </w:r>
        </w:sdtContent>
      </w:sdt>
      <w:r w:rsidRPr="00E965E9">
        <w:t>I am director</w:t>
      </w:r>
      <w:r w:rsidRPr="00E965E9" w:rsidR="002D1176">
        <w:t xml:space="preserve"> of the Institute of Development Studies at the University of Sussex.</w:t>
      </w:r>
      <w:r w:rsidRPr="00E965E9">
        <w:t xml:space="preserve"> </w:t>
      </w:r>
      <w:r w:rsidRPr="00E965E9" w:rsidR="002D1176">
        <w:t xml:space="preserve">We </w:t>
      </w:r>
      <w:r w:rsidRPr="00E965E9">
        <w:t xml:space="preserve">are a </w:t>
      </w:r>
      <w:r w:rsidRPr="00E965E9" w:rsidR="002D1176">
        <w:t xml:space="preserve">research organisation and </w:t>
      </w:r>
      <w:r w:rsidRPr="00E965E9">
        <w:t>think</w:t>
      </w:r>
      <w:r w:rsidRPr="00E965E9" w:rsidR="00980979">
        <w:t>-</w:t>
      </w:r>
      <w:r w:rsidRPr="00E965E9">
        <w:t xml:space="preserve">tank </w:t>
      </w:r>
      <w:r w:rsidRPr="00E965E9" w:rsidR="002D1176">
        <w:t xml:space="preserve">committed to global poverty reduction development and </w:t>
      </w:r>
      <w:r w:rsidRPr="00E965E9">
        <w:t xml:space="preserve">tackling inequality </w:t>
      </w:r>
      <w:r w:rsidRPr="00E965E9" w:rsidR="002D1176">
        <w:t xml:space="preserve">and sustainability questions </w:t>
      </w:r>
      <w:r w:rsidRPr="00E965E9">
        <w:t>around the world.</w:t>
      </w:r>
    </w:p>
    <w:p w:rsidR="00B101B7" w:rsidRPr="00E965E9" w:rsidP="00B101B7">
      <w:pPr>
        <w:pStyle w:val="Answer"/>
      </w:pPr>
      <w:sdt>
        <w:sdtPr>
          <w:alias w:val="Witness"/>
          <w:id w:val="25839973"/>
          <w:placeholder>
            <w:docPart w:val="DefaultPlaceholder_-1854013440"/>
          </w:placeholder>
          <w:richText/>
        </w:sdtPr>
        <w:sdtContent>
          <w:r w:rsidRPr="00E965E9" w:rsidR="00546948">
            <w:rPr>
              <w:b/>
              <w:i/>
            </w:rPr>
            <w:t>Laurie Lee:</w:t>
          </w:r>
          <w:r w:rsidRPr="00E965E9">
            <w:rPr>
              <w:b/>
            </w:rPr>
            <w:t xml:space="preserve"> </w:t>
          </w:r>
        </w:sdtContent>
      </w:sdt>
      <w:r w:rsidRPr="00E965E9">
        <w:t>I am Laurie Lee.</w:t>
      </w:r>
      <w:r w:rsidRPr="00E965E9" w:rsidR="00543E17">
        <w:t xml:space="preserve"> </w:t>
      </w:r>
      <w:r w:rsidRPr="00E965E9">
        <w:t xml:space="preserve">I am the chief executive of </w:t>
      </w:r>
      <w:r w:rsidRPr="00E965E9" w:rsidR="00B47320">
        <w:t xml:space="preserve">CARE </w:t>
      </w:r>
      <w:r w:rsidRPr="00E965E9">
        <w:t xml:space="preserve">International in the UK. We </w:t>
      </w:r>
      <w:r w:rsidRPr="00E965E9" w:rsidR="00B47320">
        <w:t xml:space="preserve">are a global humanitarian and development organisation and we </w:t>
      </w:r>
      <w:r w:rsidRPr="00E965E9">
        <w:t>partner with the Foreign Office</w:t>
      </w:r>
      <w:r w:rsidRPr="00E965E9" w:rsidR="00B47320">
        <w:t xml:space="preserve"> in various programmes around the world, including humanitarian and girls’ education</w:t>
      </w:r>
      <w:r w:rsidRPr="00E965E9">
        <w:t>.</w:t>
      </w:r>
    </w:p>
    <w:p w:rsidR="00B101B7" w:rsidRPr="00E965E9" w:rsidP="00B101B7">
      <w:pPr>
        <w:pStyle w:val="Answer"/>
      </w:pPr>
      <w:sdt>
        <w:sdtPr>
          <w:alias w:val="Witness"/>
          <w:id w:val="-578213393"/>
          <w:placeholder>
            <w:docPart w:val="DefaultPlaceholder_-1854013440"/>
          </w:placeholder>
          <w:richText/>
        </w:sdtPr>
        <w:sdtContent>
          <w:r w:rsidRPr="00E965E9" w:rsidR="00546948">
            <w:rPr>
              <w:b/>
              <w:i/>
            </w:rPr>
            <w:t>Lewis Brooks:</w:t>
          </w:r>
          <w:r w:rsidRPr="00E965E9">
            <w:rPr>
              <w:b/>
            </w:rPr>
            <w:t xml:space="preserve"> </w:t>
          </w:r>
        </w:sdtContent>
      </w:sdt>
      <w:r w:rsidRPr="00E965E9" w:rsidR="00B47320">
        <w:t xml:space="preserve">Thanks for having me. </w:t>
      </w:r>
      <w:r w:rsidRPr="00E965E9">
        <w:t xml:space="preserve">My name is Lewis Brooks. I work on </w:t>
      </w:r>
      <w:r w:rsidRPr="00E965E9" w:rsidR="00B47320">
        <w:t xml:space="preserve">UK </w:t>
      </w:r>
      <w:r w:rsidRPr="00E965E9">
        <w:t>policy and advocacy</w:t>
      </w:r>
      <w:r w:rsidRPr="00E965E9" w:rsidR="00B47320">
        <w:t xml:space="preserve"> for the peacebuilding and conflict prevention charity Saferworld</w:t>
      </w:r>
      <w:r w:rsidRPr="00E965E9">
        <w:t>.</w:t>
      </w:r>
      <w:r w:rsidRPr="00E965E9" w:rsidR="00B47320">
        <w:t xml:space="preserve"> </w:t>
      </w:r>
      <w:r w:rsidRPr="00E965E9">
        <w:t xml:space="preserve">We also work with the </w:t>
      </w:r>
      <w:r w:rsidRPr="00E965E9" w:rsidR="00B47320">
        <w:t xml:space="preserve">UK Government, including both the </w:t>
      </w:r>
      <w:r w:rsidRPr="00E965E9">
        <w:t>FCDO and</w:t>
      </w:r>
      <w:r w:rsidRPr="00E965E9" w:rsidR="002D1176">
        <w:t xml:space="preserve"> </w:t>
      </w:r>
      <w:r w:rsidRPr="00E965E9" w:rsidR="00B47320">
        <w:t>the CSSF, w</w:t>
      </w:r>
      <w:r w:rsidRPr="00E965E9" w:rsidR="00980979">
        <w:t>hich</w:t>
      </w:r>
      <w:r w:rsidRPr="00E965E9" w:rsidR="00B47320">
        <w:t xml:space="preserve"> fund some of our work in </w:t>
      </w:r>
      <w:r w:rsidRPr="00E965E9" w:rsidR="00267B34">
        <w:t>c</w:t>
      </w:r>
      <w:r w:rsidRPr="00E965E9">
        <w:t>onflict prevention and peacebuilding</w:t>
      </w:r>
      <w:r w:rsidRPr="00E965E9" w:rsidR="00B47320">
        <w:t xml:space="preserve"> in different parts of the world.</w:t>
      </w:r>
    </w:p>
    <w:p w:rsidR="00B101B7" w:rsidRPr="00E965E9" w:rsidP="00B101B7">
      <w:pPr>
        <w:pStyle w:val="Question"/>
      </w:pPr>
      <w:sdt>
        <w:sdtPr>
          <w:alias w:val="Member"/>
          <w:tag w:val="&lt;Member mnisId='4811' dodsId=''&gt;"/>
          <w:id w:val="1834419949"/>
          <w:placeholder>
            <w:docPart w:val="DefaultPlaceholder_-1854013440"/>
          </w:placeholder>
          <w:richText/>
        </w:sdtPr>
        <w:sdtContent>
          <w:r w:rsidRPr="00E965E9">
            <w:rPr>
              <w:b/>
            </w:rPr>
            <w:t>Navendu Mishra:</w:t>
          </w:r>
        </w:sdtContent>
      </w:sdt>
      <w:r w:rsidRPr="00E965E9">
        <w:t xml:space="preserve"> </w:t>
      </w:r>
      <w:r w:rsidRPr="00E965E9" w:rsidR="00B47320">
        <w:t xml:space="preserve">Thanks to all the witnesses who have made time to attend the Committee. </w:t>
      </w:r>
      <w:r w:rsidRPr="00E965E9" w:rsidR="00A70B95">
        <w:t xml:space="preserve">Could you share your views on the </w:t>
      </w:r>
      <w:r w:rsidRPr="00E965E9" w:rsidR="00980979">
        <w:t>integrated review</w:t>
      </w:r>
      <w:r w:rsidRPr="00E965E9" w:rsidR="00A70B95">
        <w:t xml:space="preserve"> and what it tells us about </w:t>
      </w:r>
      <w:r w:rsidRPr="00E965E9" w:rsidR="00B47320">
        <w:t xml:space="preserve">the </w:t>
      </w:r>
      <w:r w:rsidRPr="00E965E9" w:rsidR="00A70B95">
        <w:t>FCDO’s approach to development?</w:t>
      </w:r>
    </w:p>
    <w:p w:rsidR="00A70B95" w:rsidRPr="00E965E9" w:rsidP="00A70B95">
      <w:pPr>
        <w:pStyle w:val="Answer"/>
      </w:pPr>
      <w:sdt>
        <w:sdtPr>
          <w:alias w:val="Witness"/>
          <w:id w:val="-1134399568"/>
          <w:placeholder>
            <w:docPart w:val="DefaultPlaceholder_-1854013440"/>
          </w:placeholder>
          <w:richText/>
        </w:sdtPr>
        <w:sdtContent>
          <w:r w:rsidRPr="00E965E9" w:rsidR="00546948">
            <w:rPr>
              <w:b/>
              <w:i/>
            </w:rPr>
            <w:t>Professor Leach:</w:t>
          </w:r>
          <w:r w:rsidRPr="00E965E9">
            <w:rPr>
              <w:b/>
            </w:rPr>
            <w:t xml:space="preserve"> </w:t>
          </w:r>
        </w:sdtContent>
      </w:sdt>
      <w:r w:rsidRPr="00E965E9">
        <w:t xml:space="preserve">The </w:t>
      </w:r>
      <w:r w:rsidRPr="00E965E9" w:rsidR="00980979">
        <w:t>integrated review</w:t>
      </w:r>
      <w:r w:rsidRPr="00E965E9" w:rsidR="0076733F">
        <w:t>,</w:t>
      </w:r>
      <w:r w:rsidRPr="00E965E9">
        <w:t xml:space="preserve"> sadly</w:t>
      </w:r>
      <w:r w:rsidRPr="00E965E9" w:rsidR="0076733F">
        <w:t>, is</w:t>
      </w:r>
      <w:r w:rsidRPr="00E965E9">
        <w:t xml:space="preserve"> a missed opportunity. This was supposed to be</w:t>
      </w:r>
      <w:r w:rsidRPr="00E965E9" w:rsidR="00B47320">
        <w:t xml:space="preserve"> the review that looked at these three crucial interdependent pillars of </w:t>
      </w:r>
      <w:r w:rsidRPr="00E965E9">
        <w:t>development, defence and diplomacy</w:t>
      </w:r>
      <w:r w:rsidRPr="00E965E9" w:rsidR="0052295A">
        <w:t>, and it has missed that</w:t>
      </w:r>
      <w:r w:rsidRPr="00E965E9">
        <w:t xml:space="preserve">. Development occupies a </w:t>
      </w:r>
      <w:r w:rsidRPr="00E965E9" w:rsidR="0052295A">
        <w:t xml:space="preserve">vanishingly </w:t>
      </w:r>
      <w:r w:rsidRPr="00E965E9">
        <w:t>small number of pages in a very long report</w:t>
      </w:r>
      <w:r w:rsidRPr="00E965E9" w:rsidR="0052295A">
        <w:t xml:space="preserve">, which majors fully on defence. </w:t>
      </w:r>
      <w:r w:rsidRPr="00E965E9">
        <w:t>While there are some good things in the report</w:t>
      </w:r>
      <w:r w:rsidRPr="00E965E9" w:rsidR="0052295A">
        <w:t>—</w:t>
      </w:r>
      <w:r w:rsidRPr="00E965E9">
        <w:t>in particular</w:t>
      </w:r>
      <w:r w:rsidRPr="00E965E9" w:rsidR="0076733F">
        <w:t>,</w:t>
      </w:r>
      <w:r w:rsidRPr="00E965E9">
        <w:t xml:space="preserve"> I pull out the</w:t>
      </w:r>
      <w:r w:rsidRPr="00E965E9" w:rsidR="0052295A">
        <w:t xml:space="preserve"> commitment to climate and environmental change and biodiversity</w:t>
      </w:r>
      <w:r w:rsidRPr="00E965E9" w:rsidR="0076733F">
        <w:t>, and there</w:t>
      </w:r>
      <w:r w:rsidRPr="00E965E9" w:rsidR="0052295A">
        <w:t xml:space="preserve"> was a </w:t>
      </w:r>
      <w:r w:rsidRPr="00E965E9">
        <w:t>welcome stran</w:t>
      </w:r>
      <w:r w:rsidRPr="00E965E9" w:rsidR="0052295A">
        <w:t xml:space="preserve">d </w:t>
      </w:r>
      <w:r w:rsidRPr="00E965E9" w:rsidR="0076733F">
        <w:t xml:space="preserve">and </w:t>
      </w:r>
      <w:r w:rsidRPr="00E965E9" w:rsidR="0052295A">
        <w:t>emphasis on human rights—</w:t>
      </w:r>
      <w:r w:rsidRPr="00E965E9">
        <w:t xml:space="preserve">the disregard for development </w:t>
      </w:r>
      <w:r w:rsidRPr="00E965E9" w:rsidR="0052295A">
        <w:t xml:space="preserve">in this review </w:t>
      </w:r>
      <w:r w:rsidRPr="00E965E9">
        <w:t xml:space="preserve">is a huge loss for this country’s long-standing role </w:t>
      </w:r>
      <w:r w:rsidRPr="00E965E9" w:rsidR="0052295A">
        <w:t xml:space="preserve">as what many have called a development superpower, </w:t>
      </w:r>
      <w:r w:rsidRPr="00E965E9">
        <w:t xml:space="preserve">and the </w:t>
      </w:r>
      <w:r w:rsidRPr="00E965E9" w:rsidR="0052295A">
        <w:t>s</w:t>
      </w:r>
      <w:r w:rsidRPr="00E965E9">
        <w:t>oft power</w:t>
      </w:r>
      <w:r w:rsidRPr="00E965E9" w:rsidR="0052295A">
        <w:t xml:space="preserve"> and global influence that it creates. C</w:t>
      </w:r>
      <w:r w:rsidRPr="00E965E9">
        <w:t xml:space="preserve">ombined with the Government’s decision </w:t>
      </w:r>
      <w:r w:rsidRPr="00E965E9" w:rsidR="0052295A">
        <w:t>to reduce</w:t>
      </w:r>
      <w:r w:rsidRPr="00E965E9" w:rsidR="0076733F">
        <w:t xml:space="preserve"> UK</w:t>
      </w:r>
      <w:r w:rsidRPr="00E965E9" w:rsidR="0052295A">
        <w:t xml:space="preserve"> ODA</w:t>
      </w:r>
      <w:r w:rsidRPr="00E965E9" w:rsidR="0076733F">
        <w:t>,</w:t>
      </w:r>
      <w:r w:rsidRPr="00E965E9" w:rsidR="0052295A">
        <w:t xml:space="preserve"> it </w:t>
      </w:r>
      <w:r w:rsidRPr="00E965E9" w:rsidR="0076733F">
        <w:t xml:space="preserve">demonstrates </w:t>
      </w:r>
      <w:r w:rsidRPr="00E965E9" w:rsidR="0052295A">
        <w:t xml:space="preserve">a really disappointing </w:t>
      </w:r>
      <w:r w:rsidRPr="00E965E9">
        <w:t xml:space="preserve">lack of ambition </w:t>
      </w:r>
      <w:r w:rsidRPr="00E965E9" w:rsidR="0052295A">
        <w:t xml:space="preserve">for the UK’s role in international development </w:t>
      </w:r>
      <w:r w:rsidRPr="00E965E9">
        <w:t>and international research, and that key aspect of being a science superpower.</w:t>
      </w:r>
    </w:p>
    <w:p w:rsidR="0052295A" w:rsidRPr="00E965E9" w:rsidP="00A70B95">
      <w:pPr>
        <w:pStyle w:val="Answer"/>
      </w:pPr>
      <w:sdt>
        <w:sdtPr>
          <w:alias w:val="Witness"/>
          <w:id w:val="-129629418"/>
          <w:placeholder>
            <w:docPart w:val="DefaultPlaceholder_-1854013440"/>
          </w:placeholder>
          <w:richText/>
        </w:sdtPr>
        <w:sdtContent>
          <w:r w:rsidRPr="00E965E9" w:rsidR="00546948">
            <w:rPr>
              <w:b/>
              <w:i/>
            </w:rPr>
            <w:t>Lewis Brooks:</w:t>
          </w:r>
          <w:r w:rsidRPr="00E965E9" w:rsidR="00A70B95">
            <w:rPr>
              <w:b/>
            </w:rPr>
            <w:t xml:space="preserve"> </w:t>
          </w:r>
        </w:sdtContent>
      </w:sdt>
      <w:r w:rsidRPr="00E965E9" w:rsidR="00A70B95">
        <w:t>From where I sit</w:t>
      </w:r>
      <w:r w:rsidRPr="00E965E9">
        <w:t xml:space="preserve">, </w:t>
      </w:r>
      <w:r w:rsidRPr="00E965E9" w:rsidR="00A70B95">
        <w:t xml:space="preserve">the main problem with the </w:t>
      </w:r>
      <w:r w:rsidRPr="00E965E9" w:rsidR="00980979">
        <w:t>integrated review</w:t>
      </w:r>
      <w:r w:rsidRPr="00E965E9" w:rsidR="00A70B95">
        <w:t xml:space="preserve"> is a gap between </w:t>
      </w:r>
      <w:r w:rsidRPr="00E965E9">
        <w:t xml:space="preserve">some </w:t>
      </w:r>
      <w:r w:rsidRPr="00E965E9" w:rsidR="00A70B95">
        <w:t xml:space="preserve">positive aspects </w:t>
      </w:r>
      <w:r w:rsidRPr="00E965E9">
        <w:t xml:space="preserve">of the review itself and </w:t>
      </w:r>
      <w:r w:rsidRPr="00E965E9" w:rsidR="00A70B95">
        <w:t>the</w:t>
      </w:r>
      <w:r w:rsidRPr="00E965E9">
        <w:t xml:space="preserve"> reality of UK policy on conflict prevention in particular. In terms of where those gaps are, you see some positive wording in the review in the strategic framework in terms of a commitment to conflict resolution, but at the same time you have </w:t>
      </w:r>
      <w:r w:rsidRPr="00E965E9" w:rsidR="0076733F">
        <w:t xml:space="preserve">a cut of </w:t>
      </w:r>
      <w:r w:rsidRPr="00E965E9">
        <w:t>around £500 million to the C</w:t>
      </w:r>
      <w:r w:rsidRPr="00E965E9" w:rsidR="00426BF2">
        <w:t>onflict</w:t>
      </w:r>
      <w:r w:rsidRPr="00E965E9">
        <w:t>, S</w:t>
      </w:r>
      <w:r w:rsidRPr="00E965E9" w:rsidR="00426BF2">
        <w:t>tability and Security Fund</w:t>
      </w:r>
      <w:r w:rsidRPr="00E965E9">
        <w:t xml:space="preserve"> that addresses conflict prevention.</w:t>
      </w:r>
    </w:p>
    <w:p w:rsidR="008551F3" w:rsidRPr="00E965E9" w:rsidP="00A70B95">
      <w:pPr>
        <w:pStyle w:val="Answer"/>
      </w:pPr>
      <w:r w:rsidRPr="00E965E9">
        <w:t>Another area is o</w:t>
      </w:r>
      <w:r w:rsidRPr="00E965E9" w:rsidR="00426BF2">
        <w:t xml:space="preserve">pen </w:t>
      </w:r>
      <w:r w:rsidRPr="00E965E9" w:rsidR="002D1176">
        <w:t>societies</w:t>
      </w:r>
      <w:r w:rsidRPr="00E965E9">
        <w:t xml:space="preserve">; again, you see open societies and that commitment to </w:t>
      </w:r>
      <w:r w:rsidRPr="00E965E9" w:rsidR="00426BF2">
        <w:t>human rights</w:t>
      </w:r>
      <w:r w:rsidRPr="00E965E9">
        <w:t xml:space="preserve"> in the strategic framework in the </w:t>
      </w:r>
      <w:r w:rsidRPr="00E965E9" w:rsidR="00980979">
        <w:t>integrated review</w:t>
      </w:r>
      <w:r w:rsidRPr="00E965E9" w:rsidR="00426BF2">
        <w:t>, which is really positive, but at the same time you have the UK building relationships with regimes and security forces with authoritarian tendencies</w:t>
      </w:r>
      <w:r w:rsidRPr="00E965E9">
        <w:t xml:space="preserve">, </w:t>
      </w:r>
      <w:r w:rsidRPr="00E965E9">
        <w:t xml:space="preserve">such as </w:t>
      </w:r>
      <w:r w:rsidRPr="00E965E9" w:rsidR="0076733F">
        <w:t xml:space="preserve">arms </w:t>
      </w:r>
      <w:r w:rsidRPr="00E965E9">
        <w:t xml:space="preserve">sales to </w:t>
      </w:r>
      <w:r w:rsidRPr="00E965E9" w:rsidR="00426BF2">
        <w:t xml:space="preserve">Saudi Arabia </w:t>
      </w:r>
      <w:r w:rsidRPr="00E965E9">
        <w:t>or security co</w:t>
      </w:r>
      <w:r w:rsidRPr="00E965E9">
        <w:noBreakHyphen/>
        <w:t xml:space="preserve">operation with the likes of </w:t>
      </w:r>
      <w:r w:rsidRPr="00E965E9" w:rsidR="00426BF2">
        <w:t>Egypt.</w:t>
      </w:r>
      <w:r w:rsidRPr="00E965E9" w:rsidR="001C4EC2">
        <w:t xml:space="preserve"> There are </w:t>
      </w:r>
      <w:r w:rsidRPr="00E965E9">
        <w:t>two big gaps there between the review and reality.</w:t>
      </w:r>
    </w:p>
    <w:p w:rsidR="008551F3" w:rsidRPr="00E965E9" w:rsidP="00A70B95">
      <w:pPr>
        <w:pStyle w:val="Answer"/>
      </w:pPr>
      <w:r w:rsidRPr="00E965E9">
        <w:t xml:space="preserve">There are </w:t>
      </w:r>
      <w:r w:rsidRPr="00E965E9" w:rsidR="001C4EC2">
        <w:t xml:space="preserve">a couple of other missing areas. </w:t>
      </w:r>
      <w:r w:rsidRPr="00E965E9" w:rsidR="00911A8D">
        <w:t>T</w:t>
      </w:r>
      <w:r w:rsidRPr="00E965E9">
        <w:t xml:space="preserve">he </w:t>
      </w:r>
      <w:r w:rsidRPr="00E965E9" w:rsidR="001C4EC2">
        <w:t xml:space="preserve">review has missed an opportunity to </w:t>
      </w:r>
      <w:r w:rsidRPr="00E965E9">
        <w:t xml:space="preserve">apply </w:t>
      </w:r>
      <w:r w:rsidRPr="00E965E9" w:rsidR="001C4EC2">
        <w:t xml:space="preserve">a gender lens </w:t>
      </w:r>
      <w:r w:rsidRPr="00E965E9">
        <w:t xml:space="preserve">to the issue of security and understand </w:t>
      </w:r>
      <w:r w:rsidRPr="00E965E9" w:rsidR="001C4EC2">
        <w:t xml:space="preserve">how </w:t>
      </w:r>
      <w:r w:rsidRPr="00E965E9">
        <w:t xml:space="preserve">different people experience security differently, whether they are in the UK or overseas, and how </w:t>
      </w:r>
      <w:r w:rsidRPr="00E965E9" w:rsidR="001C4EC2">
        <w:t xml:space="preserve">gender is a </w:t>
      </w:r>
      <w:r w:rsidRPr="00E965E9">
        <w:t xml:space="preserve">really </w:t>
      </w:r>
      <w:r w:rsidRPr="00E965E9" w:rsidR="001C4EC2">
        <w:t xml:space="preserve">big part of that. </w:t>
      </w:r>
      <w:r w:rsidRPr="00E965E9">
        <w:t>Applying that gender lens would have been really helpful.</w:t>
      </w:r>
    </w:p>
    <w:p w:rsidR="005B548A" w:rsidRPr="00E965E9" w:rsidP="00A70B95">
      <w:pPr>
        <w:pStyle w:val="Answer"/>
      </w:pPr>
      <w:r w:rsidRPr="00E965E9">
        <w:t>A</w:t>
      </w:r>
      <w:r w:rsidRPr="00E965E9" w:rsidR="001C4EC2">
        <w:t xml:space="preserve">lso, </w:t>
      </w:r>
      <w:r w:rsidRPr="00E965E9">
        <w:t xml:space="preserve">in </w:t>
      </w:r>
      <w:r w:rsidRPr="00E965E9" w:rsidR="001C4EC2">
        <w:t xml:space="preserve">the </w:t>
      </w:r>
      <w:r w:rsidRPr="00E965E9" w:rsidR="00980979">
        <w:t>integrated review</w:t>
      </w:r>
      <w:r w:rsidRPr="00E965E9" w:rsidR="001C4EC2">
        <w:t xml:space="preserve"> there does</w:t>
      </w:r>
      <w:r w:rsidRPr="00E965E9" w:rsidR="00911A8D">
        <w:t xml:space="preserve"> </w:t>
      </w:r>
      <w:r w:rsidRPr="00E965E9" w:rsidR="001C4EC2">
        <w:t>n</w:t>
      </w:r>
      <w:r w:rsidRPr="00E965E9" w:rsidR="00911A8D">
        <w:t>o</w:t>
      </w:r>
      <w:r w:rsidRPr="00E965E9" w:rsidR="001C4EC2">
        <w:t>t seem to be much sense that it has engaged with communities</w:t>
      </w:r>
      <w:r w:rsidRPr="00E965E9" w:rsidR="00911A8D">
        <w:t xml:space="preserve"> and </w:t>
      </w:r>
      <w:r w:rsidRPr="00E965E9" w:rsidR="001C4EC2">
        <w:t>civil society</w:t>
      </w:r>
      <w:r w:rsidRPr="00E965E9" w:rsidR="00911A8D">
        <w:t xml:space="preserve">, </w:t>
      </w:r>
      <w:r w:rsidR="00F925CF">
        <w:t xml:space="preserve">or </w:t>
      </w:r>
      <w:r w:rsidRPr="00E965E9" w:rsidR="00DA0815">
        <w:t xml:space="preserve">with </w:t>
      </w:r>
      <w:r w:rsidRPr="00E965E9">
        <w:t xml:space="preserve">those people transforming conflict in conflict-affected </w:t>
      </w:r>
      <w:r w:rsidRPr="00E965E9" w:rsidR="00546948">
        <w:t>communities</w:t>
      </w:r>
      <w:r w:rsidRPr="00E965E9">
        <w:t xml:space="preserve"> </w:t>
      </w:r>
      <w:r w:rsidR="00F925CF">
        <w:t xml:space="preserve">who are </w:t>
      </w:r>
      <w:r w:rsidRPr="00E965E9" w:rsidR="00546948">
        <w:t>themselves</w:t>
      </w:r>
      <w:r w:rsidRPr="00E965E9">
        <w:t xml:space="preserve"> in those countries</w:t>
      </w:r>
      <w:r w:rsidRPr="00E965E9" w:rsidR="00911A8D">
        <w:t xml:space="preserve">, </w:t>
      </w:r>
      <w:r w:rsidRPr="00E965E9" w:rsidR="001C4EC2">
        <w:t>s</w:t>
      </w:r>
      <w:r w:rsidR="00F925CF">
        <w:t>uch as</w:t>
      </w:r>
      <w:r w:rsidRPr="00E965E9" w:rsidR="001C4EC2">
        <w:t xml:space="preserve"> Somali organisations</w:t>
      </w:r>
      <w:r w:rsidRPr="00E965E9" w:rsidR="00911A8D">
        <w:t xml:space="preserve"> and </w:t>
      </w:r>
      <w:r w:rsidRPr="00E965E9" w:rsidR="001C4EC2">
        <w:t>Yemeni organisations</w:t>
      </w:r>
      <w:r w:rsidRPr="00E965E9" w:rsidR="00DA0815">
        <w:t>—</w:t>
      </w:r>
      <w:r w:rsidRPr="00E965E9" w:rsidR="001C4EC2">
        <w:t xml:space="preserve">those people </w:t>
      </w:r>
      <w:r w:rsidR="00F925CF">
        <w:t>who</w:t>
      </w:r>
      <w:r w:rsidRPr="00E965E9" w:rsidR="001C4EC2">
        <w:t xml:space="preserve"> have</w:t>
      </w:r>
      <w:r w:rsidRPr="00E965E9">
        <w:t xml:space="preserve"> sustainable solutions to the challenges that the review identifies</w:t>
      </w:r>
      <w:r w:rsidRPr="00E965E9" w:rsidR="00DA0815">
        <w:t>. I</w:t>
      </w:r>
      <w:r w:rsidRPr="00E965E9" w:rsidR="00911A8D">
        <w:t>t</w:t>
      </w:r>
      <w:r w:rsidRPr="00E965E9">
        <w:t xml:space="preserve"> could have done more to engage with those communities in the process.</w:t>
      </w:r>
    </w:p>
    <w:p w:rsidR="00A70B95" w:rsidRPr="00E965E9" w:rsidP="005B548A">
      <w:pPr>
        <w:pStyle w:val="Question"/>
      </w:pPr>
      <w:sdt>
        <w:sdtPr>
          <w:alias w:val="Member"/>
          <w:tag w:val="&lt;Member mnisId='4811' dodsId=''&gt;"/>
          <w:id w:val="-164176377"/>
          <w:placeholder>
            <w:docPart w:val="DefaultPlaceholder_-1854013440"/>
          </w:placeholder>
          <w:richText/>
        </w:sdtPr>
        <w:sdtContent>
          <w:r w:rsidRPr="00E965E9" w:rsidR="005B548A">
            <w:rPr>
              <w:b/>
            </w:rPr>
            <w:t>Navendu Mishra:</w:t>
          </w:r>
        </w:sdtContent>
      </w:sdt>
      <w:r w:rsidRPr="00E965E9" w:rsidR="005B548A">
        <w:t xml:space="preserve"> Both Professor Leach and yourself have mentioned the significant reduction in ODA.</w:t>
      </w:r>
      <w:r w:rsidRPr="00E965E9" w:rsidR="00DA0815">
        <w:t xml:space="preserve"> Could I come to you, Mr Lee?</w:t>
      </w:r>
    </w:p>
    <w:p w:rsidR="008551F3" w:rsidRPr="00E965E9" w:rsidP="005B548A">
      <w:pPr>
        <w:pStyle w:val="Answer"/>
      </w:pPr>
      <w:sdt>
        <w:sdtPr>
          <w:alias w:val="Witness"/>
          <w:id w:val="-428732524"/>
          <w:placeholder>
            <w:docPart w:val="DefaultPlaceholder_-1854013440"/>
          </w:placeholder>
          <w:richText/>
        </w:sdtPr>
        <w:sdtContent>
          <w:r w:rsidRPr="00E965E9" w:rsidR="00546948">
            <w:rPr>
              <w:b/>
              <w:i/>
            </w:rPr>
            <w:t>Laurie Lee:</w:t>
          </w:r>
          <w:r w:rsidRPr="00E965E9" w:rsidR="005B548A">
            <w:rPr>
              <w:b/>
            </w:rPr>
            <w:t xml:space="preserve"> </w:t>
          </w:r>
        </w:sdtContent>
      </w:sdt>
      <w:r w:rsidRPr="00E965E9" w:rsidR="005B548A">
        <w:t xml:space="preserve">I agree with </w:t>
      </w:r>
      <w:r w:rsidRPr="00E965E9">
        <w:t xml:space="preserve">what </w:t>
      </w:r>
      <w:r w:rsidRPr="00E965E9" w:rsidR="005B548A">
        <w:t xml:space="preserve">Melissa and Lewis have said. </w:t>
      </w:r>
      <w:r w:rsidRPr="00E965E9">
        <w:t xml:space="preserve">The </w:t>
      </w:r>
      <w:r w:rsidRPr="00E965E9" w:rsidR="00980979">
        <w:t>integrated review</w:t>
      </w:r>
      <w:r w:rsidRPr="00E965E9">
        <w:t xml:space="preserve"> tells us very little about the Government’s </w:t>
      </w:r>
      <w:r w:rsidRPr="00E965E9" w:rsidR="00DA0815">
        <w:t>d</w:t>
      </w:r>
      <w:r w:rsidRPr="00E965E9">
        <w:t xml:space="preserve">evelopment </w:t>
      </w:r>
      <w:r w:rsidRPr="00E965E9" w:rsidR="00DA0815">
        <w:t>s</w:t>
      </w:r>
      <w:r w:rsidRPr="00E965E9">
        <w:t xml:space="preserve">trategy, and we now expect there to be a separate strategy that is going to </w:t>
      </w:r>
      <w:r w:rsidRPr="00E965E9" w:rsidR="005B548A">
        <w:t xml:space="preserve">tell us more about that. As </w:t>
      </w:r>
      <w:r w:rsidRPr="00E965E9" w:rsidR="002D1176">
        <w:t>Lewis</w:t>
      </w:r>
      <w:r w:rsidRPr="00E965E9" w:rsidR="005B548A">
        <w:t xml:space="preserve"> has mentioned, there is no mention of the 50% </w:t>
      </w:r>
      <w:r w:rsidRPr="00E965E9">
        <w:t xml:space="preserve">of </w:t>
      </w:r>
      <w:r w:rsidRPr="00E965E9" w:rsidR="005B548A">
        <w:t>ODA for conflict</w:t>
      </w:r>
      <w:r w:rsidRPr="00E965E9">
        <w:t>-</w:t>
      </w:r>
      <w:r w:rsidRPr="00E965E9" w:rsidR="005B548A">
        <w:t>affected states</w:t>
      </w:r>
      <w:r w:rsidRPr="00E965E9">
        <w:t xml:space="preserve"> that the Government previously used. </w:t>
      </w:r>
      <w:r w:rsidRPr="00E965E9" w:rsidR="005B548A">
        <w:t xml:space="preserve">There is a real lack of coherence </w:t>
      </w:r>
      <w:r w:rsidRPr="00E965E9">
        <w:t xml:space="preserve">between development and security in this paper. We will have to see if </w:t>
      </w:r>
      <w:r w:rsidRPr="00E965E9" w:rsidR="00B108AF">
        <w:t xml:space="preserve">the </w:t>
      </w:r>
      <w:r w:rsidRPr="00E965E9" w:rsidR="00DA0815">
        <w:t>d</w:t>
      </w:r>
      <w:r w:rsidRPr="00E965E9" w:rsidR="00B108AF">
        <w:t xml:space="preserve">evelopment </w:t>
      </w:r>
      <w:r w:rsidRPr="00E965E9" w:rsidR="00DA0815">
        <w:t>s</w:t>
      </w:r>
      <w:r w:rsidRPr="00E965E9" w:rsidR="00B108AF">
        <w:t>trategy</w:t>
      </w:r>
      <w:r w:rsidRPr="00E965E9">
        <w:t xml:space="preserve"> in due course is stronger from that point of view</w:t>
      </w:r>
      <w:r w:rsidRPr="00E965E9" w:rsidR="00DA0815">
        <w:t>.</w:t>
      </w:r>
    </w:p>
    <w:p w:rsidR="00A74018" w:rsidRPr="00E965E9" w:rsidP="005B548A">
      <w:pPr>
        <w:pStyle w:val="Answer"/>
      </w:pPr>
      <w:r w:rsidRPr="00E965E9">
        <w:t>A</w:t>
      </w:r>
      <w:r w:rsidRPr="00E965E9" w:rsidR="001D4CF4">
        <w:t>t best it is a missed opportunity</w:t>
      </w:r>
      <w:r w:rsidRPr="00E965E9" w:rsidR="00DA0815">
        <w:t>. W</w:t>
      </w:r>
      <w:r w:rsidRPr="00E965E9">
        <w:t>hat we are concerned about is</w:t>
      </w:r>
      <w:r w:rsidRPr="00E965E9" w:rsidR="00DA0815">
        <w:t xml:space="preserve"> whether </w:t>
      </w:r>
      <w:r w:rsidRPr="00E965E9" w:rsidR="001D4CF4">
        <w:t xml:space="preserve">it </w:t>
      </w:r>
      <w:r w:rsidRPr="00E965E9" w:rsidR="00DA0815">
        <w:t xml:space="preserve">is </w:t>
      </w:r>
      <w:r w:rsidRPr="00E965E9" w:rsidR="001D4CF4">
        <w:t>really just turning aid into a tool</w:t>
      </w:r>
      <w:r w:rsidRPr="00E965E9">
        <w:t xml:space="preserve"> of foreign and security policy</w:t>
      </w:r>
      <w:r w:rsidRPr="00E965E9" w:rsidR="00DA0815">
        <w:t xml:space="preserve">. </w:t>
      </w:r>
      <w:r w:rsidRPr="00E965E9" w:rsidR="001D4CF4">
        <w:t>It talks about using ODA more strategically in support of our other objectives.</w:t>
      </w:r>
      <w:r w:rsidRPr="00E965E9">
        <w:t xml:space="preserve"> </w:t>
      </w:r>
      <w:r w:rsidRPr="00E965E9" w:rsidR="001D4CF4">
        <w:t xml:space="preserve">Bond has said this is an </w:t>
      </w:r>
      <w:r w:rsidRPr="00E965E9" w:rsidR="002D1176">
        <w:t>erosion</w:t>
      </w:r>
      <w:r w:rsidRPr="00E965E9" w:rsidR="001D4CF4">
        <w:t xml:space="preserve"> of using ODA</w:t>
      </w:r>
      <w:r w:rsidRPr="00E965E9">
        <w:t xml:space="preserve"> to support people who are in need. T</w:t>
      </w:r>
      <w:r w:rsidRPr="00E965E9" w:rsidR="001D4CF4">
        <w:t xml:space="preserve">he International Development Act is </w:t>
      </w:r>
      <w:r w:rsidRPr="00E965E9">
        <w:t xml:space="preserve">really </w:t>
      </w:r>
      <w:r w:rsidRPr="00E965E9" w:rsidR="001D4CF4">
        <w:t>clear</w:t>
      </w:r>
      <w:r w:rsidRPr="00E965E9">
        <w:t xml:space="preserve"> about what the purpose of ODA is: it is </w:t>
      </w:r>
      <w:r w:rsidRPr="00E965E9" w:rsidR="001D4CF4">
        <w:t>to help the people</w:t>
      </w:r>
      <w:r w:rsidRPr="00E965E9">
        <w:t xml:space="preserve"> of other countries who are in need and improve their welfare</w:t>
      </w:r>
      <w:r w:rsidRPr="00E965E9" w:rsidR="001D4CF4">
        <w:t>.</w:t>
      </w:r>
    </w:p>
    <w:p w:rsidR="00123D89" w:rsidRPr="00E965E9" w:rsidP="005B548A">
      <w:pPr>
        <w:pStyle w:val="Answer"/>
      </w:pPr>
      <w:r w:rsidRPr="00E965E9">
        <w:t>Lewis has also touched on gender.</w:t>
      </w:r>
      <w:r w:rsidRPr="00E965E9" w:rsidR="00A74018">
        <w:t xml:space="preserve"> </w:t>
      </w:r>
      <w:r w:rsidRPr="00E965E9">
        <w:t>The 2014 Act</w:t>
      </w:r>
      <w:r w:rsidRPr="00E965E9" w:rsidR="00A74018">
        <w:t xml:space="preserve"> also points out that aid should be used to contribute to reducing poverty in a way </w:t>
      </w:r>
      <w:r w:rsidRPr="00E965E9" w:rsidR="00506DAA">
        <w:t>that</w:t>
      </w:r>
      <w:r w:rsidRPr="00E965E9" w:rsidR="00A74018">
        <w:t xml:space="preserve"> reduces inequalities between persons of different gender. </w:t>
      </w:r>
      <w:r w:rsidRPr="00E965E9">
        <w:t xml:space="preserve">Gender equality is mentioned </w:t>
      </w:r>
      <w:r w:rsidRPr="00E965E9" w:rsidR="002D1176">
        <w:t>literally</w:t>
      </w:r>
      <w:r w:rsidRPr="00E965E9">
        <w:t xml:space="preserve"> only once in the entire review. The Government ha</w:t>
      </w:r>
      <w:r w:rsidRPr="00E965E9" w:rsidR="00506DAA">
        <w:t>ve</w:t>
      </w:r>
      <w:r w:rsidRPr="00E965E9">
        <w:t xml:space="preserve"> told us that </w:t>
      </w:r>
      <w:r w:rsidRPr="00E965E9" w:rsidR="00A74018">
        <w:t xml:space="preserve">the </w:t>
      </w:r>
      <w:r w:rsidRPr="00E965E9">
        <w:t>DFID</w:t>
      </w:r>
      <w:r w:rsidRPr="00E965E9" w:rsidR="00A74018">
        <w:t xml:space="preserve"> </w:t>
      </w:r>
      <w:r w:rsidRPr="00E965E9">
        <w:t xml:space="preserve">strategic vision </w:t>
      </w:r>
      <w:r w:rsidRPr="00E965E9" w:rsidR="00A74018">
        <w:t xml:space="preserve">on gender equality </w:t>
      </w:r>
      <w:r w:rsidRPr="00E965E9">
        <w:t xml:space="preserve">is still part of Government policy, but that is </w:t>
      </w:r>
      <w:r w:rsidRPr="00E965E9" w:rsidR="002D1176">
        <w:t>not</w:t>
      </w:r>
      <w:r w:rsidRPr="00E965E9">
        <w:t xml:space="preserve"> evident in the review. </w:t>
      </w:r>
      <w:r w:rsidRPr="00E965E9" w:rsidR="00A74018">
        <w:t xml:space="preserve">The review does talk about girls’ </w:t>
      </w:r>
      <w:r w:rsidRPr="00E965E9" w:rsidR="00546948">
        <w:t>education</w:t>
      </w:r>
      <w:r w:rsidRPr="00E965E9" w:rsidR="00A74018">
        <w:t xml:space="preserve">, which is good. It talks a </w:t>
      </w:r>
      <w:r w:rsidRPr="00E965E9">
        <w:t>little bit about gender</w:t>
      </w:r>
      <w:r w:rsidRPr="00E965E9" w:rsidR="00A74018">
        <w:noBreakHyphen/>
      </w:r>
      <w:r w:rsidRPr="00E965E9">
        <w:t>based violence in connection with conflict, but the other pillars of that strategic vision</w:t>
      </w:r>
      <w:r w:rsidRPr="00E965E9" w:rsidR="00A74018">
        <w:t xml:space="preserve"> around gender equality, of women’s economic empowerment, </w:t>
      </w:r>
      <w:r w:rsidRPr="00E965E9" w:rsidR="00546948">
        <w:t>political</w:t>
      </w:r>
      <w:r w:rsidRPr="00E965E9" w:rsidR="00A74018">
        <w:t xml:space="preserve"> empowerment and access to sexual and reproductive health</w:t>
      </w:r>
      <w:r w:rsidR="0019497C">
        <w:t>,</w:t>
      </w:r>
      <w:r w:rsidRPr="00E965E9" w:rsidR="00A74018">
        <w:t xml:space="preserve"> is broadly missing from the </w:t>
      </w:r>
      <w:r w:rsidRPr="00E965E9" w:rsidR="00980979">
        <w:t>integrated review</w:t>
      </w:r>
      <w:r w:rsidRPr="00E965E9" w:rsidR="00A74018">
        <w:t>.</w:t>
      </w:r>
    </w:p>
    <w:p w:rsidR="005B548A" w:rsidRPr="00E965E9" w:rsidP="00123D89">
      <w:pPr>
        <w:pStyle w:val="Question"/>
      </w:pPr>
      <w:sdt>
        <w:sdtPr>
          <w:alias w:val="Member"/>
          <w:tag w:val="&lt;Member mnisId='4811' dodsId=''&gt;"/>
          <w:id w:val="-1044453014"/>
          <w:placeholder>
            <w:docPart w:val="DefaultPlaceholder_-1854013440"/>
          </w:placeholder>
          <w:richText/>
        </w:sdtPr>
        <w:sdtContent>
          <w:r w:rsidRPr="00E965E9" w:rsidR="00123D89">
            <w:rPr>
              <w:b/>
            </w:rPr>
            <w:t>Navendu Mishra:</w:t>
          </w:r>
        </w:sdtContent>
      </w:sdt>
      <w:r w:rsidRPr="00E965E9" w:rsidR="00123D89">
        <w:t xml:space="preserve"> The point about gender equality only being mentioned once is very important.</w:t>
      </w:r>
      <w:r w:rsidRPr="00E965E9" w:rsidR="00A74018">
        <w:t xml:space="preserve"> </w:t>
      </w:r>
      <w:r w:rsidRPr="00E965E9" w:rsidR="00123D89">
        <w:t>The coming decades have some significant challenge</w:t>
      </w:r>
      <w:r w:rsidRPr="00E965E9" w:rsidR="00A74018">
        <w:t xml:space="preserve">s ahead of us. </w:t>
      </w:r>
      <w:r w:rsidRPr="00E965E9" w:rsidR="00123D89">
        <w:t xml:space="preserve">Do you think </w:t>
      </w:r>
      <w:r w:rsidRPr="00E965E9" w:rsidR="00A74018">
        <w:t xml:space="preserve">the </w:t>
      </w:r>
      <w:r w:rsidRPr="00E965E9" w:rsidR="00980979">
        <w:t>integrated review</w:t>
      </w:r>
      <w:r w:rsidRPr="00E965E9" w:rsidR="00A74018">
        <w:t xml:space="preserve"> shows how the UK will </w:t>
      </w:r>
      <w:r w:rsidR="0019497C">
        <w:t>approach</w:t>
      </w:r>
      <w:r w:rsidRPr="00E965E9" w:rsidR="00A74018">
        <w:t xml:space="preserve"> these main development challenges, and do you think that </w:t>
      </w:r>
      <w:r w:rsidRPr="00E965E9" w:rsidR="00123D89">
        <w:t>this is the right approach?</w:t>
      </w:r>
    </w:p>
    <w:p w:rsidR="00A74018" w:rsidRPr="00E965E9" w:rsidP="00123D89">
      <w:pPr>
        <w:pStyle w:val="Answer"/>
      </w:pPr>
      <w:sdt>
        <w:sdtPr>
          <w:alias w:val="Witness"/>
          <w:id w:val="-1781788931"/>
          <w:placeholder>
            <w:docPart w:val="DefaultPlaceholder_-1854013440"/>
          </w:placeholder>
          <w:richText/>
        </w:sdtPr>
        <w:sdtContent>
          <w:r w:rsidRPr="00E965E9" w:rsidR="00546948">
            <w:rPr>
              <w:b/>
              <w:i/>
            </w:rPr>
            <w:t>Laurie Lee:</w:t>
          </w:r>
          <w:r w:rsidRPr="00E965E9" w:rsidR="00123D89">
            <w:rPr>
              <w:b/>
            </w:rPr>
            <w:t xml:space="preserve"> </w:t>
          </w:r>
        </w:sdtContent>
      </w:sdt>
      <w:r w:rsidRPr="00E965E9" w:rsidR="00123D89">
        <w:t xml:space="preserve">As </w:t>
      </w:r>
      <w:r w:rsidRPr="00E965E9">
        <w:t xml:space="preserve">Lewis has </w:t>
      </w:r>
      <w:r w:rsidRPr="00E965E9" w:rsidR="00123D89">
        <w:t>said, it tells us a limited amount about that approach, to be honest.</w:t>
      </w:r>
      <w:r w:rsidRPr="00E965E9" w:rsidR="00506DAA">
        <w:t xml:space="preserve"> There are a</w:t>
      </w:r>
      <w:r w:rsidRPr="00E965E9">
        <w:t xml:space="preserve"> couple of pages on official development assistance. We are t</w:t>
      </w:r>
      <w:r w:rsidRPr="00E965E9" w:rsidR="00123D89">
        <w:t>rying to be positive</w:t>
      </w:r>
      <w:r w:rsidRPr="00E965E9">
        <w:t xml:space="preserve">. Really, we </w:t>
      </w:r>
      <w:r w:rsidRPr="00E965E9" w:rsidR="00123D89">
        <w:t>jus</w:t>
      </w:r>
      <w:r w:rsidRPr="00E965E9">
        <w:t xml:space="preserve">t </w:t>
      </w:r>
      <w:r w:rsidRPr="00E965E9" w:rsidR="00123D89">
        <w:t>have to wait and see what is in this</w:t>
      </w:r>
      <w:r w:rsidRPr="00E965E9" w:rsidR="00506DAA">
        <w:t xml:space="preserve"> next d</w:t>
      </w:r>
      <w:r w:rsidRPr="00E965E9" w:rsidR="00123D89">
        <w:t xml:space="preserve">evelopment </w:t>
      </w:r>
      <w:r w:rsidRPr="00E965E9" w:rsidR="00506DAA">
        <w:t>s</w:t>
      </w:r>
      <w:r w:rsidRPr="00E965E9" w:rsidR="00123D89">
        <w:t>trategy</w:t>
      </w:r>
      <w:r w:rsidRPr="00E965E9">
        <w:t xml:space="preserve"> and see if the way of developing that is maybe more consultative than </w:t>
      </w:r>
      <w:r w:rsidR="0019497C">
        <w:t>how</w:t>
      </w:r>
      <w:r w:rsidRPr="00E965E9">
        <w:t xml:space="preserve"> the </w:t>
      </w:r>
      <w:r w:rsidRPr="00E965E9" w:rsidR="00980979">
        <w:t>integrated review</w:t>
      </w:r>
      <w:r w:rsidRPr="00E965E9">
        <w:t xml:space="preserve"> was</w:t>
      </w:r>
      <w:r w:rsidR="0019497C">
        <w:t xml:space="preserve"> developed</w:t>
      </w:r>
      <w:r w:rsidRPr="00E965E9">
        <w:t>. There are some links drawn between poverty and international development and other risks that the report is focused on, but i</w:t>
      </w:r>
      <w:r w:rsidRPr="00E965E9" w:rsidR="00454D2B">
        <w:t>t</w:t>
      </w:r>
      <w:r w:rsidRPr="00E965E9" w:rsidR="00506DAA">
        <w:t xml:space="preserve"> tells us not</w:t>
      </w:r>
      <w:r w:rsidRPr="00E965E9" w:rsidR="00454D2B">
        <w:t xml:space="preserve"> very much.</w:t>
      </w:r>
    </w:p>
    <w:p w:rsidR="00DF6301" w:rsidRPr="00E965E9" w:rsidP="00123D89">
      <w:pPr>
        <w:pStyle w:val="Answer"/>
      </w:pPr>
      <w:r w:rsidRPr="00E965E9">
        <w:t>If we look at economic development, for example, it talks about an approach to development with more focus on economic development</w:t>
      </w:r>
      <w:r w:rsidRPr="00E965E9" w:rsidR="00A74018">
        <w:t>, which in many ways is a good thing</w:t>
      </w:r>
      <w:r w:rsidRPr="00E965E9">
        <w:t>. Countries definitely want</w:t>
      </w:r>
      <w:r w:rsidRPr="00E965E9" w:rsidR="00A74018">
        <w:t xml:space="preserve"> economic development</w:t>
      </w:r>
      <w:r w:rsidRPr="00E965E9" w:rsidR="00506DAA">
        <w:t xml:space="preserve">; </w:t>
      </w:r>
      <w:r w:rsidRPr="00E965E9" w:rsidR="00A74018">
        <w:t>that is how people are going to</w:t>
      </w:r>
      <w:r w:rsidRPr="00E965E9" w:rsidR="00506DAA">
        <w:t xml:space="preserve"> be made </w:t>
      </w:r>
      <w:r w:rsidRPr="00E965E9" w:rsidR="00A74018">
        <w:t>more prosperous</w:t>
      </w:r>
      <w:r w:rsidRPr="00E965E9" w:rsidR="00506DAA">
        <w:t>. I</w:t>
      </w:r>
      <w:r w:rsidRPr="00E965E9">
        <w:t xml:space="preserve">t says </w:t>
      </w:r>
      <w:r w:rsidRPr="00E965E9" w:rsidR="00A74018">
        <w:t xml:space="preserve">next to </w:t>
      </w:r>
      <w:r w:rsidRPr="00E965E9" w:rsidR="002D1176">
        <w:t>nothing</w:t>
      </w:r>
      <w:r w:rsidRPr="00E965E9">
        <w:t xml:space="preserve"> about the distribution of wealth</w:t>
      </w:r>
      <w:r w:rsidR="0019497C">
        <w:t xml:space="preserve"> and</w:t>
      </w:r>
      <w:r w:rsidRPr="00E965E9" w:rsidR="00A74018">
        <w:t xml:space="preserve"> making sure </w:t>
      </w:r>
      <w:r w:rsidRPr="00E965E9" w:rsidR="00506DAA">
        <w:t xml:space="preserve">that </w:t>
      </w:r>
      <w:r w:rsidRPr="00E965E9" w:rsidR="00A74018">
        <w:t>economic growth is inclusive</w:t>
      </w:r>
      <w:r w:rsidRPr="00E965E9" w:rsidR="009F576D">
        <w:t xml:space="preserve">. </w:t>
      </w:r>
      <w:r w:rsidRPr="00E965E9" w:rsidR="00506DAA">
        <w:t>W</w:t>
      </w:r>
      <w:r w:rsidRPr="00E965E9" w:rsidR="00546948">
        <w:t xml:space="preserve">e have </w:t>
      </w:r>
      <w:r w:rsidRPr="00E965E9" w:rsidR="00506DAA">
        <w:t>got</w:t>
      </w:r>
      <w:r w:rsidRPr="00E965E9" w:rsidR="00546948">
        <w:t xml:space="preserve"> </w:t>
      </w:r>
      <w:r w:rsidRPr="00E965E9" w:rsidR="00A74018">
        <w:t xml:space="preserve">very used to DFID </w:t>
      </w:r>
      <w:r w:rsidRPr="00E965E9" w:rsidR="00506DAA">
        <w:t xml:space="preserve">in the past </w:t>
      </w:r>
      <w:r w:rsidRPr="00E965E9" w:rsidR="00A74018">
        <w:t>talking about leaving no</w:t>
      </w:r>
      <w:r w:rsidRPr="00E965E9" w:rsidR="00506DAA">
        <w:t xml:space="preserve"> </w:t>
      </w:r>
      <w:r w:rsidRPr="00E965E9" w:rsidR="00A74018">
        <w:t>one behind, i</w:t>
      </w:r>
      <w:r w:rsidRPr="00E965E9" w:rsidR="009F576D">
        <w:t>ncluding women</w:t>
      </w:r>
      <w:r w:rsidR="0019497C">
        <w:t xml:space="preserve"> and</w:t>
      </w:r>
      <w:r w:rsidRPr="00E965E9" w:rsidR="009F576D">
        <w:t xml:space="preserve"> people of disability, different </w:t>
      </w:r>
      <w:r w:rsidRPr="00E965E9" w:rsidR="00A74018">
        <w:t xml:space="preserve">ages, different </w:t>
      </w:r>
      <w:r w:rsidRPr="00E965E9" w:rsidR="009F576D">
        <w:t xml:space="preserve">race and ethnicities, and none of that is there. </w:t>
      </w:r>
      <w:r w:rsidRPr="00E965E9" w:rsidR="00A74018">
        <w:t>W</w:t>
      </w:r>
      <w:r w:rsidRPr="00E965E9" w:rsidR="009F576D">
        <w:t xml:space="preserve">e can assume that </w:t>
      </w:r>
      <w:r w:rsidRPr="00E965E9" w:rsidR="00B50C44">
        <w:t xml:space="preserve">that </w:t>
      </w:r>
      <w:r w:rsidRPr="00E965E9" w:rsidR="009F576D">
        <w:t>will be better represented in a development</w:t>
      </w:r>
      <w:r w:rsidRPr="00E965E9" w:rsidR="00B50C44">
        <w:noBreakHyphen/>
      </w:r>
      <w:r w:rsidRPr="00E965E9" w:rsidR="009F576D">
        <w:t>focus</w:t>
      </w:r>
      <w:r w:rsidRPr="00E965E9" w:rsidR="00B50C44">
        <w:t xml:space="preserve">ed </w:t>
      </w:r>
      <w:r w:rsidRPr="00E965E9" w:rsidR="009F576D">
        <w:t xml:space="preserve">strategy, </w:t>
      </w:r>
      <w:r w:rsidRPr="00E965E9" w:rsidR="00B50C44">
        <w:t xml:space="preserve">but it leaves you wondering where it is in the list of priorities of this single </w:t>
      </w:r>
      <w:r w:rsidRPr="00E965E9" w:rsidR="00506DAA">
        <w:t>D</w:t>
      </w:r>
      <w:r w:rsidRPr="00E965E9" w:rsidR="00B50C44">
        <w:t>epartment now</w:t>
      </w:r>
      <w:r w:rsidRPr="00E965E9" w:rsidR="00506DAA">
        <w:t xml:space="preserve">, given </w:t>
      </w:r>
      <w:r w:rsidRPr="00E965E9" w:rsidR="009F576D">
        <w:t xml:space="preserve">that it was so missed out of what was supposed to be the </w:t>
      </w:r>
      <w:r w:rsidRPr="00E965E9" w:rsidR="00980979">
        <w:t>integrated review</w:t>
      </w:r>
      <w:r w:rsidRPr="00E965E9" w:rsidR="009F576D">
        <w:t>.</w:t>
      </w:r>
    </w:p>
    <w:p w:rsidR="00DF6301" w:rsidRPr="00E965E9" w:rsidP="00DF6301">
      <w:pPr>
        <w:pStyle w:val="Answer"/>
      </w:pPr>
      <w:sdt>
        <w:sdtPr>
          <w:alias w:val="Witness"/>
          <w:id w:val="-449715056"/>
          <w:placeholder>
            <w:docPart w:val="DefaultPlaceholder_-1854013440"/>
          </w:placeholder>
          <w:richText/>
        </w:sdtPr>
        <w:sdtContent>
          <w:r w:rsidRPr="00E965E9" w:rsidR="00546948">
            <w:rPr>
              <w:b/>
              <w:i/>
            </w:rPr>
            <w:t>Lewis Brooks:</w:t>
          </w:r>
          <w:r w:rsidRPr="00E965E9">
            <w:rPr>
              <w:b/>
            </w:rPr>
            <w:t xml:space="preserve"> </w:t>
          </w:r>
        </w:sdtContent>
      </w:sdt>
      <w:r w:rsidRPr="00E965E9">
        <w:t xml:space="preserve">I agree with much of what Laurie has just said. If you look at the </w:t>
      </w:r>
      <w:r w:rsidRPr="00E965E9" w:rsidR="00980979">
        <w:t>integrated review</w:t>
      </w:r>
      <w:r w:rsidRPr="00E965E9">
        <w:t xml:space="preserve"> combined with the merger, </w:t>
      </w:r>
      <w:r w:rsidRPr="00E965E9" w:rsidR="00DA5510">
        <w:t xml:space="preserve">pre-merger you had DFID with a </w:t>
      </w:r>
      <w:r w:rsidRPr="00E965E9" w:rsidR="00BC1235">
        <w:t>b</w:t>
      </w:r>
      <w:r w:rsidRPr="00E965E9" w:rsidR="00DA5510">
        <w:t xml:space="preserve">uilding </w:t>
      </w:r>
      <w:r w:rsidRPr="00E965E9" w:rsidR="00BC1235">
        <w:t>s</w:t>
      </w:r>
      <w:r w:rsidRPr="00E965E9" w:rsidR="00DA5510">
        <w:t xml:space="preserve">tability </w:t>
      </w:r>
      <w:r w:rsidRPr="00E965E9" w:rsidR="00BC1235">
        <w:t>f</w:t>
      </w:r>
      <w:r w:rsidRPr="00E965E9" w:rsidR="00DA5510">
        <w:t xml:space="preserve">ramework </w:t>
      </w:r>
      <w:r w:rsidRPr="00E965E9">
        <w:t>where it understood what the development approach to conflict was</w:t>
      </w:r>
      <w:r w:rsidRPr="00E965E9" w:rsidR="00DA5510">
        <w:t xml:space="preserve"> and what the impact of conflict on poverty was as well</w:t>
      </w:r>
      <w:r w:rsidRPr="00E965E9">
        <w:t xml:space="preserve">. </w:t>
      </w:r>
      <w:r w:rsidRPr="00E965E9" w:rsidR="00DA5510">
        <w:t>P</w:t>
      </w:r>
      <w:r w:rsidRPr="00E965E9">
        <w:t xml:space="preserve">ost-merger we were hoping that the </w:t>
      </w:r>
      <w:r w:rsidRPr="00E965E9" w:rsidR="00980979">
        <w:t>integrated review</w:t>
      </w:r>
      <w:r w:rsidRPr="00E965E9">
        <w:t xml:space="preserve"> would at least clarify the status of that strategy</w:t>
      </w:r>
      <w:r w:rsidR="0019497C">
        <w:t>,</w:t>
      </w:r>
      <w:r w:rsidRPr="00E965E9">
        <w:t xml:space="preserve"> or articulate a commitment to a refreshed conflict prevention strategy </w:t>
      </w:r>
      <w:r w:rsidRPr="00E965E9" w:rsidR="00602C27">
        <w:t>t</w:t>
      </w:r>
      <w:r w:rsidR="0019497C">
        <w:t>hat</w:t>
      </w:r>
      <w:r w:rsidRPr="00E965E9" w:rsidR="00602C27">
        <w:t xml:space="preserve"> combine</w:t>
      </w:r>
      <w:r w:rsidR="0019497C">
        <w:t>d</w:t>
      </w:r>
      <w:r w:rsidRPr="00E965E9" w:rsidR="00602C27">
        <w:t xml:space="preserve"> a development approach to conflict and outline</w:t>
      </w:r>
      <w:r w:rsidR="0019497C">
        <w:t>d</w:t>
      </w:r>
      <w:r w:rsidRPr="00E965E9" w:rsidR="00602C27">
        <w:t xml:space="preserve"> what that is, </w:t>
      </w:r>
      <w:r w:rsidRPr="00E965E9">
        <w:t>with the development</w:t>
      </w:r>
      <w:r w:rsidRPr="00E965E9" w:rsidR="00602C27">
        <w:t>al</w:t>
      </w:r>
      <w:r w:rsidRPr="00E965E9" w:rsidR="00BC1235">
        <w:t xml:space="preserve"> </w:t>
      </w:r>
      <w:r w:rsidRPr="00E965E9">
        <w:t>and</w:t>
      </w:r>
      <w:r w:rsidRPr="00E965E9" w:rsidR="00BC1235">
        <w:t>,</w:t>
      </w:r>
      <w:r w:rsidRPr="00E965E9" w:rsidR="00602C27">
        <w:t xml:space="preserve"> where necessary</w:t>
      </w:r>
      <w:r w:rsidRPr="00E965E9" w:rsidR="00BC1235">
        <w:t xml:space="preserve">, </w:t>
      </w:r>
      <w:r w:rsidRPr="00E965E9">
        <w:t xml:space="preserve">defence approach to conflict. That commitment was not in the </w:t>
      </w:r>
      <w:r w:rsidRPr="00E965E9" w:rsidR="00980979">
        <w:t>integrated review</w:t>
      </w:r>
      <w:r w:rsidRPr="00E965E9">
        <w:t xml:space="preserve">. </w:t>
      </w:r>
      <w:r w:rsidRPr="00E965E9" w:rsidR="00602C27">
        <w:t xml:space="preserve">That clarity has </w:t>
      </w:r>
      <w:r w:rsidRPr="00E965E9" w:rsidR="00BC1235">
        <w:t>not</w:t>
      </w:r>
      <w:r w:rsidRPr="00E965E9" w:rsidR="00602C27">
        <w:t xml:space="preserve"> been </w:t>
      </w:r>
      <w:r w:rsidRPr="00E965E9" w:rsidR="00602C27">
        <w:t xml:space="preserve">given. </w:t>
      </w:r>
      <w:r w:rsidRPr="00E965E9">
        <w:t xml:space="preserve">This is an area the Committee can </w:t>
      </w:r>
      <w:r w:rsidRPr="00E965E9" w:rsidR="00602C27">
        <w:t xml:space="preserve">perhaps </w:t>
      </w:r>
      <w:r w:rsidRPr="00E965E9">
        <w:t xml:space="preserve">push the Government on </w:t>
      </w:r>
      <w:r w:rsidRPr="00E965E9" w:rsidR="00602C27">
        <w:t xml:space="preserve">to find out what the status </w:t>
      </w:r>
      <w:r w:rsidRPr="00E965E9" w:rsidR="0019497C">
        <w:t xml:space="preserve">is </w:t>
      </w:r>
      <w:r w:rsidRPr="00E965E9" w:rsidR="00602C27">
        <w:t xml:space="preserve">of the UK Government’s conflict prevention strategy </w:t>
      </w:r>
      <w:r w:rsidRPr="00E965E9">
        <w:t>and how it is going to use development</w:t>
      </w:r>
      <w:r w:rsidRPr="00E965E9" w:rsidR="00602C27">
        <w:t xml:space="preserve">, </w:t>
      </w:r>
      <w:r w:rsidRPr="00E965E9">
        <w:t>with everything else</w:t>
      </w:r>
      <w:r w:rsidRPr="00E965E9" w:rsidR="00602C27">
        <w:t xml:space="preserve">, </w:t>
      </w:r>
      <w:r w:rsidRPr="00E965E9">
        <w:t>to address conflict.</w:t>
      </w:r>
    </w:p>
    <w:p w:rsidR="00123D89" w:rsidRPr="00E965E9" w:rsidP="005C716A">
      <w:pPr>
        <w:pStyle w:val="Question"/>
        <w:numPr>
          <w:ilvl w:val="0"/>
          <w:numId w:val="0"/>
        </w:numPr>
        <w:ind w:left="794"/>
      </w:pPr>
      <w:sdt>
        <w:sdtPr>
          <w:alias w:val="Member"/>
          <w:tag w:val="&lt;Member mnisId='4811' dodsId=''&gt;"/>
          <w:id w:val="1832637538"/>
          <w:placeholder>
            <w:docPart w:val="DefaultPlaceholder_-1854013440"/>
          </w:placeholder>
          <w:richText/>
        </w:sdtPr>
        <w:sdtContent>
          <w:r w:rsidRPr="00E965E9" w:rsidR="00DF6301">
            <w:rPr>
              <w:b/>
            </w:rPr>
            <w:t>Navendu Mishra:</w:t>
          </w:r>
        </w:sdtContent>
      </w:sdt>
      <w:r w:rsidRPr="00E965E9" w:rsidR="00DF6301">
        <w:t xml:space="preserve"> This Committee had a lot to say when the merger was announced.</w:t>
      </w:r>
    </w:p>
    <w:p w:rsidR="00602C27" w:rsidRPr="00E965E9" w:rsidP="00DF6301">
      <w:pPr>
        <w:pStyle w:val="Answer"/>
      </w:pPr>
      <w:sdt>
        <w:sdtPr>
          <w:alias w:val="Witness"/>
          <w:id w:val="304903165"/>
          <w:placeholder>
            <w:docPart w:val="DefaultPlaceholder_-1854013440"/>
          </w:placeholder>
          <w:richText/>
        </w:sdtPr>
        <w:sdtContent>
          <w:r w:rsidRPr="00E965E9" w:rsidR="00546948">
            <w:rPr>
              <w:b/>
              <w:i/>
            </w:rPr>
            <w:t>Professor Leach:</w:t>
          </w:r>
          <w:r w:rsidRPr="00E965E9" w:rsidR="00DF6301">
            <w:rPr>
              <w:b/>
            </w:rPr>
            <w:t xml:space="preserve"> </w:t>
          </w:r>
        </w:sdtContent>
      </w:sdt>
      <w:r w:rsidRPr="00E965E9" w:rsidR="00DF6301">
        <w:t xml:space="preserve">We are at a really key moment. </w:t>
      </w:r>
      <w:r w:rsidRPr="00E965E9">
        <w:t xml:space="preserve">We are nine years until the deadline </w:t>
      </w:r>
      <w:r w:rsidRPr="00E965E9" w:rsidR="005C716A">
        <w:t>for</w:t>
      </w:r>
      <w:r w:rsidRPr="00E965E9">
        <w:t xml:space="preserve"> the </w:t>
      </w:r>
      <w:r w:rsidRPr="00E965E9" w:rsidR="005C716A">
        <w:t>s</w:t>
      </w:r>
      <w:r w:rsidRPr="00E965E9">
        <w:t xml:space="preserve">ustainable </w:t>
      </w:r>
      <w:r w:rsidRPr="00E965E9" w:rsidR="005C716A">
        <w:t>d</w:t>
      </w:r>
      <w:r w:rsidRPr="00E965E9">
        <w:t xml:space="preserve">evelopment </w:t>
      </w:r>
      <w:r w:rsidRPr="00E965E9" w:rsidR="005C716A">
        <w:t>g</w:t>
      </w:r>
      <w:r w:rsidRPr="00E965E9">
        <w:t xml:space="preserve">oals, which still remain highly relevant not as </w:t>
      </w:r>
      <w:r w:rsidRPr="00E965E9" w:rsidR="00DF6301">
        <w:t>17 separate goals</w:t>
      </w:r>
      <w:r w:rsidR="0019497C">
        <w:t>,</w:t>
      </w:r>
      <w:r w:rsidRPr="00E965E9" w:rsidR="00DF6301">
        <w:t xml:space="preserve"> but as an integrated package</w:t>
      </w:r>
      <w:r w:rsidRPr="00E965E9">
        <w:t xml:space="preserve"> to build a more inclusive, sustainable future for everybody everywhere.</w:t>
      </w:r>
    </w:p>
    <w:p w:rsidR="009C738C" w:rsidRPr="00E965E9" w:rsidP="00DF6301">
      <w:pPr>
        <w:pStyle w:val="Answer"/>
      </w:pPr>
      <w:r w:rsidRPr="00E965E9">
        <w:t>Second</w:t>
      </w:r>
      <w:r w:rsidRPr="00E965E9" w:rsidR="005C716A">
        <w:t>ly</w:t>
      </w:r>
      <w:r w:rsidRPr="00E965E9">
        <w:t>, we are just coming out</w:t>
      </w:r>
      <w:r w:rsidRPr="00E965E9" w:rsidR="00602C27">
        <w:t>—perhaps</w:t>
      </w:r>
      <w:r w:rsidRPr="00E965E9" w:rsidR="005C716A">
        <w:t>;</w:t>
      </w:r>
      <w:r w:rsidRPr="00E965E9" w:rsidR="00602C27">
        <w:t xml:space="preserve"> maybe we are still in it—</w:t>
      </w:r>
      <w:r w:rsidRPr="00E965E9">
        <w:t xml:space="preserve">of </w:t>
      </w:r>
      <w:r w:rsidRPr="00E965E9" w:rsidR="00602C27">
        <w:t>t</w:t>
      </w:r>
      <w:r w:rsidRPr="00E965E9">
        <w:t>he Covid-19 pandemic, which has really</w:t>
      </w:r>
      <w:r w:rsidRPr="00E965E9" w:rsidR="00602C27">
        <w:t xml:space="preserve"> </w:t>
      </w:r>
      <w:r w:rsidRPr="00E965E9">
        <w:t>revealed the crack</w:t>
      </w:r>
      <w:r w:rsidRPr="00E965E9" w:rsidR="00602C27">
        <w:t xml:space="preserve">s </w:t>
      </w:r>
      <w:r w:rsidRPr="00E965E9">
        <w:t xml:space="preserve">in </w:t>
      </w:r>
      <w:r w:rsidRPr="00E965E9" w:rsidR="00602C27">
        <w:t xml:space="preserve">so many of the systems </w:t>
      </w:r>
      <w:r w:rsidRPr="00E965E9">
        <w:t xml:space="preserve">that we depend on in </w:t>
      </w:r>
      <w:r w:rsidRPr="00E965E9">
        <w:t>our economic arrangements</w:t>
      </w:r>
      <w:r w:rsidR="0019497C">
        <w:t xml:space="preserve"> and</w:t>
      </w:r>
      <w:r w:rsidRPr="00E965E9">
        <w:t xml:space="preserve"> our </w:t>
      </w:r>
      <w:r w:rsidRPr="00E965E9">
        <w:t>environment arrangements,</w:t>
      </w:r>
      <w:r w:rsidR="0019497C">
        <w:t xml:space="preserve"> as well as</w:t>
      </w:r>
      <w:r w:rsidRPr="00E965E9">
        <w:t xml:space="preserve"> </w:t>
      </w:r>
      <w:r w:rsidRPr="00E965E9" w:rsidR="005C716A">
        <w:t>in</w:t>
      </w:r>
      <w:r w:rsidRPr="00E965E9">
        <w:t xml:space="preserve">equalities across many axes, </w:t>
      </w:r>
      <w:r w:rsidR="0019497C">
        <w:t xml:space="preserve">including </w:t>
      </w:r>
      <w:r w:rsidRPr="00E965E9">
        <w:t xml:space="preserve">gender and </w:t>
      </w:r>
      <w:r w:rsidRPr="00E965E9">
        <w:t xml:space="preserve">health. Moving ahead, development </w:t>
      </w:r>
      <w:r w:rsidRPr="00E965E9">
        <w:t xml:space="preserve">is becoming and </w:t>
      </w:r>
      <w:r w:rsidRPr="00E965E9">
        <w:t xml:space="preserve">does need to be transformational. It is not </w:t>
      </w:r>
      <w:r w:rsidRPr="00E965E9">
        <w:t xml:space="preserve">just </w:t>
      </w:r>
      <w:r w:rsidRPr="00E965E9">
        <w:t xml:space="preserve">about </w:t>
      </w:r>
      <w:r w:rsidRPr="00E965E9" w:rsidR="005C716A">
        <w:t>b</w:t>
      </w:r>
      <w:r w:rsidRPr="00E965E9">
        <w:t xml:space="preserve">uilding </w:t>
      </w:r>
      <w:r w:rsidRPr="00E965E9" w:rsidR="005C716A">
        <w:t>b</w:t>
      </w:r>
      <w:r w:rsidRPr="00E965E9">
        <w:t xml:space="preserve">ack </w:t>
      </w:r>
      <w:r w:rsidRPr="00E965E9" w:rsidR="005C716A">
        <w:t>b</w:t>
      </w:r>
      <w:r w:rsidRPr="00E965E9">
        <w:t>etter</w:t>
      </w:r>
      <w:r w:rsidRPr="00E965E9" w:rsidR="005C716A">
        <w:t>;</w:t>
      </w:r>
      <w:r w:rsidRPr="00E965E9">
        <w:t xml:space="preserve"> it is about building forward</w:t>
      </w:r>
      <w:r w:rsidRPr="00E965E9">
        <w:t xml:space="preserve"> differently in a way that really takes th</w:t>
      </w:r>
      <w:r w:rsidRPr="00E965E9" w:rsidR="00546948">
        <w:t>es</w:t>
      </w:r>
      <w:r w:rsidRPr="00E965E9">
        <w:t>e global challenges, which the SDGs actually articulated very well, extremely seriously.</w:t>
      </w:r>
    </w:p>
    <w:p w:rsidR="000F390E" w:rsidRPr="00E965E9" w:rsidP="00DF6301">
      <w:pPr>
        <w:pStyle w:val="Answer"/>
      </w:pPr>
      <w:r w:rsidRPr="00E965E9">
        <w:t>Of course, t</w:t>
      </w:r>
      <w:r w:rsidRPr="00E965E9" w:rsidR="009F6892">
        <w:t xml:space="preserve">his is also the year when the UK is hosting </w:t>
      </w:r>
      <w:r w:rsidRPr="00E965E9">
        <w:t>COP</w:t>
      </w:r>
      <w:r w:rsidRPr="00E965E9" w:rsidR="005C716A">
        <w:t xml:space="preserve"> </w:t>
      </w:r>
      <w:r w:rsidRPr="00E965E9">
        <w:t>26 and hosting the G7,</w:t>
      </w:r>
      <w:r w:rsidRPr="00E965E9" w:rsidR="005C716A">
        <w:t xml:space="preserve"> and</w:t>
      </w:r>
      <w:r w:rsidRPr="00E965E9">
        <w:t xml:space="preserve"> we have the </w:t>
      </w:r>
      <w:r w:rsidRPr="00E965E9" w:rsidR="005C716A">
        <w:t>b</w:t>
      </w:r>
      <w:r w:rsidRPr="00E965E9">
        <w:t xml:space="preserve">iodiversity </w:t>
      </w:r>
      <w:r w:rsidRPr="00E965E9" w:rsidR="005C716A">
        <w:t>s</w:t>
      </w:r>
      <w:r w:rsidRPr="00E965E9">
        <w:t xml:space="preserve">ummit in China, </w:t>
      </w:r>
      <w:r w:rsidRPr="00E965E9" w:rsidR="009F6892">
        <w:t>the aftermath of the racial violence and injustices last year</w:t>
      </w:r>
      <w:r w:rsidRPr="00E965E9">
        <w:t>, and</w:t>
      </w:r>
      <w:r w:rsidRPr="00E965E9" w:rsidR="005C716A">
        <w:t xml:space="preserve">, of course, </w:t>
      </w:r>
      <w:r w:rsidRPr="00E965E9">
        <w:t>the issues around protest in this country,</w:t>
      </w:r>
      <w:r w:rsidR="0019497C">
        <w:t xml:space="preserve"> which have</w:t>
      </w:r>
      <w:r w:rsidRPr="00E965E9">
        <w:t xml:space="preserve"> </w:t>
      </w:r>
      <w:r w:rsidRPr="00E965E9" w:rsidR="009F6892">
        <w:t xml:space="preserve">really put the </w:t>
      </w:r>
      <w:r w:rsidRPr="00E965E9" w:rsidR="002D1176">
        <w:t>importance</w:t>
      </w:r>
      <w:r w:rsidRPr="00E965E9" w:rsidR="009F6892">
        <w:t xml:space="preserve"> </w:t>
      </w:r>
      <w:r w:rsidRPr="00E965E9">
        <w:t xml:space="preserve">of democracy and </w:t>
      </w:r>
      <w:r w:rsidRPr="00E965E9" w:rsidR="009F6892">
        <w:t>right</w:t>
      </w:r>
      <w:r w:rsidRPr="00E965E9">
        <w:t xml:space="preserve">s </w:t>
      </w:r>
      <w:r w:rsidRPr="00E965E9" w:rsidR="009F6892">
        <w:t xml:space="preserve">centre stage. </w:t>
      </w:r>
      <w:r w:rsidRPr="00E965E9">
        <w:t>This is a moment when development writ large in a transformative sense</w:t>
      </w:r>
      <w:r w:rsidRPr="00E965E9" w:rsidR="005C716A">
        <w:t>,</w:t>
      </w:r>
      <w:r w:rsidRPr="00E965E9">
        <w:t xml:space="preserve"> around transforming lives</w:t>
      </w:r>
      <w:r w:rsidRPr="00E965E9" w:rsidR="005C716A">
        <w:t>,</w:t>
      </w:r>
      <w:r w:rsidRPr="00E965E9">
        <w:t xml:space="preserve"> </w:t>
      </w:r>
      <w:r w:rsidRPr="00E965E9" w:rsidR="009F6892">
        <w:t xml:space="preserve">should be taking centre stage, and unfortunately in this review we </w:t>
      </w:r>
      <w:r w:rsidRPr="00E965E9">
        <w:t xml:space="preserve">do not </w:t>
      </w:r>
      <w:r w:rsidRPr="00E965E9" w:rsidR="009F6892">
        <w:t>have the stepping stones</w:t>
      </w:r>
      <w:r w:rsidRPr="00E965E9">
        <w:t xml:space="preserve"> to get us where we need to get to.</w:t>
      </w:r>
    </w:p>
    <w:p w:rsidR="000F390E" w:rsidRPr="00E965E9" w:rsidP="005C716A">
      <w:pPr>
        <w:pStyle w:val="Question"/>
        <w:numPr>
          <w:ilvl w:val="0"/>
          <w:numId w:val="0"/>
        </w:numPr>
        <w:ind w:left="794"/>
      </w:pPr>
      <w:sdt>
        <w:sdtPr>
          <w:alias w:val="Member"/>
          <w:tag w:val="&lt;Member mnisId='4267' dodsId='101347'&gt;"/>
          <w:id w:val="134847988"/>
          <w:placeholder>
            <w:docPart w:val="DefaultPlaceholder_-1854013440"/>
          </w:placeholder>
          <w:richText/>
        </w:sdtPr>
        <w:sdtContent>
          <w:r w:rsidRPr="00E965E9">
            <w:rPr>
              <w:b/>
            </w:rPr>
            <w:t>Chair:</w:t>
          </w:r>
        </w:sdtContent>
      </w:sdt>
      <w:r w:rsidRPr="00E965E9">
        <w:t xml:space="preserve"> </w:t>
      </w:r>
      <w:r w:rsidRPr="00E965E9" w:rsidR="00F95D37">
        <w:t>These are r</w:t>
      </w:r>
      <w:r w:rsidRPr="00E965E9">
        <w:t>eally interesting answers</w:t>
      </w:r>
      <w:r w:rsidRPr="00E965E9" w:rsidR="005C716A">
        <w:t>; thank you, witnesses.</w:t>
      </w:r>
    </w:p>
    <w:p w:rsidR="00DF6301" w:rsidRPr="00E965E9" w:rsidP="000F390E">
      <w:pPr>
        <w:pStyle w:val="Question"/>
      </w:pPr>
      <w:sdt>
        <w:sdtPr>
          <w:alias w:val="Member"/>
          <w:tag w:val="&lt;Member mnisId='4403' dodsId='137565'&gt;"/>
          <w:id w:val="-1651050936"/>
          <w:placeholder>
            <w:docPart w:val="DefaultPlaceholder_-1854013440"/>
          </w:placeholder>
          <w:richText/>
        </w:sdtPr>
        <w:sdtContent>
          <w:r w:rsidRPr="00E965E9" w:rsidR="000F390E">
            <w:rPr>
              <w:b/>
            </w:rPr>
            <w:t>Chris Law:</w:t>
          </w:r>
        </w:sdtContent>
      </w:sdt>
      <w:r w:rsidRPr="00E965E9" w:rsidR="000F390E">
        <w:t xml:space="preserve"> </w:t>
      </w:r>
      <w:r w:rsidRPr="00E965E9" w:rsidR="009C738C">
        <w:t xml:space="preserve">It is interesting that in </w:t>
      </w:r>
      <w:r w:rsidRPr="00E965E9" w:rsidR="000F390E">
        <w:t xml:space="preserve">some of the answers you </w:t>
      </w:r>
      <w:r w:rsidRPr="00E965E9" w:rsidR="009C738C">
        <w:t xml:space="preserve">all </w:t>
      </w:r>
      <w:r w:rsidRPr="00E965E9" w:rsidR="000F390E">
        <w:t>seem to agree</w:t>
      </w:r>
      <w:r w:rsidRPr="00E965E9" w:rsidR="009C738C">
        <w:t xml:space="preserve"> with some of the major p</w:t>
      </w:r>
      <w:r w:rsidRPr="00E965E9" w:rsidR="005C716A">
        <w:t>roblems with</w:t>
      </w:r>
      <w:r w:rsidRPr="00E965E9" w:rsidR="009C738C">
        <w:t xml:space="preserve"> the </w:t>
      </w:r>
      <w:r w:rsidRPr="00E965E9" w:rsidR="00980979">
        <w:t>integrated review</w:t>
      </w:r>
      <w:r w:rsidRPr="00E965E9" w:rsidR="009C738C">
        <w:t>. I want to ask</w:t>
      </w:r>
      <w:r w:rsidRPr="00E965E9" w:rsidR="005C716A">
        <w:t xml:space="preserve"> more</w:t>
      </w:r>
      <w:r w:rsidRPr="00E965E9" w:rsidR="009C738C">
        <w:t xml:space="preserve"> about the </w:t>
      </w:r>
      <w:r w:rsidRPr="00E965E9" w:rsidR="000F390E">
        <w:t>perceptions, because the UK Government</w:t>
      </w:r>
      <w:r w:rsidRPr="00E965E9" w:rsidR="009C738C">
        <w:t xml:space="preserve"> ha</w:t>
      </w:r>
      <w:r w:rsidRPr="00E965E9" w:rsidR="005C716A">
        <w:t>ve</w:t>
      </w:r>
      <w:r w:rsidRPr="00E965E9" w:rsidR="009C738C">
        <w:t xml:space="preserve"> made a lot of this new brand, Global Britain, with Union Jacks just about on everything. </w:t>
      </w:r>
      <w:r w:rsidRPr="00E965E9" w:rsidR="000F390E">
        <w:t xml:space="preserve">I wondered, given the reduction </w:t>
      </w:r>
      <w:r w:rsidRPr="00E965E9" w:rsidR="009C738C">
        <w:t xml:space="preserve">in </w:t>
      </w:r>
      <w:r w:rsidRPr="00E965E9" w:rsidR="000F390E">
        <w:t xml:space="preserve">ODA spending, what does </w:t>
      </w:r>
      <w:r w:rsidRPr="00E965E9" w:rsidR="009C738C">
        <w:t xml:space="preserve">it do </w:t>
      </w:r>
      <w:r w:rsidRPr="00E965E9" w:rsidR="000F390E">
        <w:t>for the UK’s image as a leading global development player?</w:t>
      </w:r>
      <w:r w:rsidRPr="00E965E9" w:rsidR="005C716A">
        <w:t xml:space="preserve"> That is a question for Melissa and Laurie.</w:t>
      </w:r>
    </w:p>
    <w:p w:rsidR="00211D7A" w:rsidRPr="00E965E9" w:rsidP="000F390E">
      <w:pPr>
        <w:pStyle w:val="Answer"/>
      </w:pPr>
      <w:sdt>
        <w:sdtPr>
          <w:alias w:val="Witness"/>
          <w:id w:val="-744258309"/>
          <w:placeholder>
            <w:docPart w:val="DefaultPlaceholder_-1854013440"/>
          </w:placeholder>
          <w:richText/>
        </w:sdtPr>
        <w:sdtContent>
          <w:r w:rsidRPr="00E965E9" w:rsidR="00546948">
            <w:rPr>
              <w:b/>
              <w:i/>
            </w:rPr>
            <w:t>Professor Leach:</w:t>
          </w:r>
          <w:r w:rsidRPr="00E965E9" w:rsidR="000F390E">
            <w:rPr>
              <w:b/>
            </w:rPr>
            <w:t xml:space="preserve"> </w:t>
          </w:r>
        </w:sdtContent>
      </w:sdt>
      <w:r w:rsidRPr="00E965E9" w:rsidR="000F390E">
        <w:t xml:space="preserve">The phrase </w:t>
      </w:r>
      <w:r w:rsidRPr="00E965E9" w:rsidR="005C716A">
        <w:t>“</w:t>
      </w:r>
      <w:r w:rsidRPr="00E965E9" w:rsidR="009C738C">
        <w:t>G</w:t>
      </w:r>
      <w:r w:rsidRPr="00E965E9" w:rsidR="000F390E">
        <w:t>lobal Britain</w:t>
      </w:r>
      <w:r w:rsidRPr="00E965E9" w:rsidR="005C716A">
        <w:t>”</w:t>
      </w:r>
      <w:r w:rsidRPr="00E965E9" w:rsidR="000F390E">
        <w:t xml:space="preserve"> is </w:t>
      </w:r>
      <w:r w:rsidRPr="00E965E9" w:rsidR="009C738C">
        <w:t xml:space="preserve">unfortunately </w:t>
      </w:r>
      <w:r w:rsidRPr="00E965E9" w:rsidR="000F390E">
        <w:t xml:space="preserve">being widely overused, </w:t>
      </w:r>
      <w:r w:rsidRPr="00E965E9" w:rsidR="009C738C">
        <w:t xml:space="preserve">and often used with a certain degree of hypocrisy: on </w:t>
      </w:r>
      <w:r w:rsidRPr="00E965E9" w:rsidR="000F390E">
        <w:t>the one hand</w:t>
      </w:r>
      <w:r w:rsidRPr="00E965E9" w:rsidR="009C738C">
        <w:t xml:space="preserve"> </w:t>
      </w:r>
      <w:r w:rsidRPr="00E965E9" w:rsidR="005540F2">
        <w:t xml:space="preserve">we are </w:t>
      </w:r>
      <w:r w:rsidRPr="00E965E9" w:rsidR="000F390E">
        <w:t xml:space="preserve">talking about </w:t>
      </w:r>
      <w:r w:rsidRPr="00E965E9" w:rsidR="009C738C">
        <w:t>G</w:t>
      </w:r>
      <w:r w:rsidRPr="00E965E9" w:rsidR="000F390E">
        <w:t>lobal Britain</w:t>
      </w:r>
      <w:r w:rsidRPr="00E965E9" w:rsidR="009C738C">
        <w:t xml:space="preserve">, </w:t>
      </w:r>
      <w:r w:rsidRPr="00E965E9" w:rsidR="000F390E">
        <w:t xml:space="preserve">but </w:t>
      </w:r>
      <w:r w:rsidR="0019497C">
        <w:t xml:space="preserve">on the other we </w:t>
      </w:r>
      <w:r w:rsidRPr="00E965E9" w:rsidR="005540F2">
        <w:t xml:space="preserve">are </w:t>
      </w:r>
      <w:r w:rsidRPr="00E965E9" w:rsidR="009C738C">
        <w:t xml:space="preserve">actually </w:t>
      </w:r>
      <w:r w:rsidRPr="00E965E9" w:rsidR="000F390E">
        <w:t xml:space="preserve">pulling </w:t>
      </w:r>
      <w:r w:rsidRPr="00E965E9" w:rsidR="002D1176">
        <w:t xml:space="preserve">back </w:t>
      </w:r>
      <w:r w:rsidRPr="00E965E9" w:rsidR="009C738C">
        <w:t xml:space="preserve">from </w:t>
      </w:r>
      <w:r w:rsidRPr="00E965E9" w:rsidR="002D1176">
        <w:t>many</w:t>
      </w:r>
      <w:r w:rsidRPr="00E965E9" w:rsidR="000F390E">
        <w:t xml:space="preserve"> of the aspects of global </w:t>
      </w:r>
      <w:r w:rsidRPr="00E965E9" w:rsidR="009C738C">
        <w:t xml:space="preserve">relationships that have been appreciated </w:t>
      </w:r>
      <w:r w:rsidRPr="00E965E9" w:rsidR="005540F2">
        <w:t>by</w:t>
      </w:r>
      <w:r w:rsidRPr="00E965E9" w:rsidR="009C738C">
        <w:t xml:space="preserve"> people around the world and</w:t>
      </w:r>
      <w:r w:rsidRPr="00E965E9" w:rsidR="005540F2">
        <w:t xml:space="preserve"> indeed</w:t>
      </w:r>
      <w:r w:rsidRPr="00E965E9" w:rsidR="009C738C">
        <w:t xml:space="preserve"> in this country</w:t>
      </w:r>
      <w:r w:rsidRPr="00E965E9" w:rsidR="000F390E">
        <w:t>.</w:t>
      </w:r>
    </w:p>
    <w:p w:rsidR="00EE1A3A" w:rsidRPr="00E965E9" w:rsidP="000F390E">
      <w:pPr>
        <w:pStyle w:val="Answer"/>
      </w:pPr>
      <w:r w:rsidRPr="00E965E9">
        <w:t xml:space="preserve">The surveys that have been done among the UK </w:t>
      </w:r>
      <w:r w:rsidRPr="00E965E9" w:rsidR="009C738C">
        <w:t xml:space="preserve">public </w:t>
      </w:r>
      <w:r w:rsidRPr="00E965E9">
        <w:t xml:space="preserve">about aid </w:t>
      </w:r>
      <w:r w:rsidRPr="00E965E9" w:rsidR="009C738C">
        <w:t xml:space="preserve">actually </w:t>
      </w:r>
      <w:r w:rsidRPr="00E965E9">
        <w:t xml:space="preserve">reveal a much higher degree of support </w:t>
      </w:r>
      <w:r w:rsidRPr="00E965E9" w:rsidR="009C738C">
        <w:t xml:space="preserve">for </w:t>
      </w:r>
      <w:r w:rsidRPr="00E965E9" w:rsidR="00211D7A">
        <w:t xml:space="preserve">aid directed to </w:t>
      </w:r>
      <w:r w:rsidRPr="00E965E9" w:rsidR="00546948">
        <w:t>tackling</w:t>
      </w:r>
      <w:r w:rsidRPr="00E965E9" w:rsidR="00211D7A">
        <w:t xml:space="preserve"> </w:t>
      </w:r>
      <w:r w:rsidRPr="00E965E9">
        <w:t xml:space="preserve">extreme poverty and addressing </w:t>
      </w:r>
      <w:r w:rsidRPr="00E965E9" w:rsidR="00211D7A">
        <w:t>t</w:t>
      </w:r>
      <w:r w:rsidRPr="00E965E9">
        <w:t xml:space="preserve">he needs </w:t>
      </w:r>
      <w:r w:rsidRPr="00E965E9" w:rsidR="00211D7A">
        <w:t xml:space="preserve">of those who otherwise stand to be left behind than </w:t>
      </w:r>
      <w:r w:rsidRPr="00E965E9">
        <w:t xml:space="preserve">is often argued, </w:t>
      </w:r>
      <w:r w:rsidRPr="00E965E9" w:rsidR="002D1176">
        <w:t>frankly</w:t>
      </w:r>
      <w:r w:rsidRPr="00E965E9" w:rsidR="00211D7A">
        <w:t>, in Government rhetoric</w:t>
      </w:r>
      <w:r w:rsidRPr="00E965E9">
        <w:t>.</w:t>
      </w:r>
      <w:r w:rsidRPr="00E965E9" w:rsidR="00211D7A">
        <w:t xml:space="preserve"> </w:t>
      </w:r>
      <w:r w:rsidRPr="00E965E9">
        <w:t xml:space="preserve">It is </w:t>
      </w:r>
      <w:r w:rsidRPr="00E965E9" w:rsidR="00211D7A">
        <w:t xml:space="preserve">those relationships and </w:t>
      </w:r>
      <w:r w:rsidRPr="00E965E9" w:rsidR="00207C96">
        <w:t>that ability to be out there</w:t>
      </w:r>
      <w:r w:rsidRPr="00E965E9">
        <w:t xml:space="preserve">, </w:t>
      </w:r>
      <w:r w:rsidRPr="00E965E9" w:rsidR="00211D7A">
        <w:t xml:space="preserve">actually </w:t>
      </w:r>
      <w:r w:rsidRPr="00E965E9" w:rsidR="00207C96">
        <w:t>listening to local voices</w:t>
      </w:r>
      <w:r w:rsidRPr="00E965E9" w:rsidR="005540F2">
        <w:t>,</w:t>
      </w:r>
      <w:r w:rsidRPr="00E965E9" w:rsidR="00207C96">
        <w:t xml:space="preserve"> </w:t>
      </w:r>
      <w:r w:rsidRPr="00E965E9" w:rsidR="00211D7A">
        <w:t xml:space="preserve">working with people who are </w:t>
      </w:r>
      <w:r w:rsidRPr="00E965E9" w:rsidR="00207C96">
        <w:t xml:space="preserve">genuinely </w:t>
      </w:r>
      <w:r w:rsidRPr="00E965E9" w:rsidR="00211D7A">
        <w:t xml:space="preserve">in need in </w:t>
      </w:r>
      <w:r w:rsidRPr="00E965E9" w:rsidR="00207C96">
        <w:t>different parts of the world</w:t>
      </w:r>
      <w:r w:rsidRPr="00E965E9">
        <w:t xml:space="preserve">, that </w:t>
      </w:r>
      <w:r w:rsidRPr="00E965E9" w:rsidR="00207C96">
        <w:t xml:space="preserve">underlie </w:t>
      </w:r>
      <w:r w:rsidRPr="00E965E9">
        <w:t xml:space="preserve">a great deal of what Global Britain has been about and </w:t>
      </w:r>
      <w:r w:rsidRPr="00E965E9" w:rsidR="00207C96">
        <w:t xml:space="preserve">could be about into the </w:t>
      </w:r>
      <w:r w:rsidRPr="00E965E9" w:rsidR="002D1176">
        <w:t>future</w:t>
      </w:r>
      <w:r w:rsidRPr="00E965E9" w:rsidR="00207C96">
        <w:t>.</w:t>
      </w:r>
    </w:p>
    <w:p w:rsidR="000F390E" w:rsidRPr="00E965E9" w:rsidP="000F390E">
      <w:pPr>
        <w:pStyle w:val="Answer"/>
      </w:pPr>
      <w:r w:rsidRPr="00E965E9">
        <w:t xml:space="preserve">What we get in the </w:t>
      </w:r>
      <w:r w:rsidRPr="00E965E9" w:rsidR="00980979">
        <w:t>integrated review</w:t>
      </w:r>
      <w:r w:rsidRPr="00E965E9">
        <w:t xml:space="preserve"> is a view of </w:t>
      </w:r>
      <w:r w:rsidRPr="00E965E9" w:rsidR="00EE1A3A">
        <w:t>G</w:t>
      </w:r>
      <w:r w:rsidRPr="00E965E9">
        <w:t>lobal Britain that</w:t>
      </w:r>
      <w:r w:rsidRPr="00E965E9" w:rsidR="00EE1A3A">
        <w:t xml:space="preserve">, frankly, </w:t>
      </w:r>
      <w:r w:rsidRPr="00E965E9">
        <w:t xml:space="preserve">is </w:t>
      </w:r>
      <w:r w:rsidRPr="00E965E9" w:rsidR="00EE1A3A">
        <w:t xml:space="preserve">perhaps </w:t>
      </w:r>
      <w:r w:rsidRPr="00E965E9">
        <w:t xml:space="preserve">harking back to a more imperial moment or imagining Britain as a military industrial superpower, </w:t>
      </w:r>
      <w:r w:rsidRPr="00E965E9" w:rsidR="002D1176">
        <w:t>which</w:t>
      </w:r>
      <w:r w:rsidRPr="00E965E9">
        <w:t xml:space="preserve"> may be a little overreached, but eve</w:t>
      </w:r>
      <w:r w:rsidRPr="00E965E9" w:rsidR="00EE1A3A">
        <w:t xml:space="preserve">n </w:t>
      </w:r>
      <w:r w:rsidRPr="00E965E9">
        <w:t xml:space="preserve">if we take that seriously it certainly misses a lot of the aspects of globality </w:t>
      </w:r>
      <w:r w:rsidRPr="00E965E9" w:rsidR="00EE1A3A">
        <w:t xml:space="preserve">and global sympathy, as one might put it, </w:t>
      </w:r>
      <w:r w:rsidRPr="00E965E9">
        <w:t>that are important to our identi</w:t>
      </w:r>
      <w:r w:rsidRPr="00E965E9" w:rsidR="00E1632D">
        <w:t xml:space="preserve">ty </w:t>
      </w:r>
      <w:r w:rsidRPr="00E965E9" w:rsidR="00EE1A3A">
        <w:t xml:space="preserve">and the way we have been appreciated around the world </w:t>
      </w:r>
      <w:r w:rsidRPr="00E965E9" w:rsidR="00E1632D">
        <w:t>over the last couple of decades.</w:t>
      </w:r>
    </w:p>
    <w:p w:rsidR="00EE1A3A" w:rsidRPr="00E965E9" w:rsidP="00E1632D">
      <w:pPr>
        <w:pStyle w:val="Answer"/>
      </w:pPr>
      <w:sdt>
        <w:sdtPr>
          <w:alias w:val="Witness"/>
          <w:id w:val="1417058941"/>
          <w:placeholder>
            <w:docPart w:val="DefaultPlaceholder_-1854013440"/>
          </w:placeholder>
          <w:richText/>
        </w:sdtPr>
        <w:sdtContent>
          <w:r w:rsidRPr="00E965E9" w:rsidR="00546948">
            <w:rPr>
              <w:b/>
              <w:i/>
            </w:rPr>
            <w:t>Laurie Lee:</w:t>
          </w:r>
          <w:r w:rsidRPr="00E965E9" w:rsidR="00E1632D">
            <w:rPr>
              <w:b/>
            </w:rPr>
            <w:t xml:space="preserve"> </w:t>
          </w:r>
        </w:sdtContent>
      </w:sdt>
      <w:r w:rsidRPr="00E965E9" w:rsidR="00E1632D">
        <w:t xml:space="preserve">It is important to note that making the cuts without a </w:t>
      </w:r>
      <w:r w:rsidRPr="00E965E9" w:rsidR="005540F2">
        <w:t>p</w:t>
      </w:r>
      <w:r w:rsidRPr="00E965E9" w:rsidR="00E1632D">
        <w:t xml:space="preserve">arliamentary vote to change the law is questionable. </w:t>
      </w:r>
      <w:r w:rsidRPr="00E965E9">
        <w:t>The Foreign Secretary himself told Parliament on 26 November that t</w:t>
      </w:r>
      <w:r w:rsidRPr="00E965E9" w:rsidR="00E1632D">
        <w:t>he law was really clear</w:t>
      </w:r>
      <w:r w:rsidRPr="00E965E9" w:rsidR="005540F2">
        <w:t>:</w:t>
      </w:r>
      <w:r w:rsidRPr="00E965E9">
        <w:t xml:space="preserve"> they would need to change the legislation, and </w:t>
      </w:r>
      <w:r w:rsidRPr="00E965E9" w:rsidR="00E1632D">
        <w:t xml:space="preserve">they would be legally challenged if they did not do so. </w:t>
      </w:r>
      <w:r w:rsidRPr="00E965E9">
        <w:t>N</w:t>
      </w:r>
      <w:r w:rsidRPr="00E965E9" w:rsidR="00E1632D">
        <w:t>othing has changed other than the calculation tha</w:t>
      </w:r>
      <w:r w:rsidRPr="00E965E9">
        <w:t xml:space="preserve">t </w:t>
      </w:r>
      <w:r w:rsidRPr="00E965E9" w:rsidR="00E1632D">
        <w:t>that vote would be lost.</w:t>
      </w:r>
      <w:r w:rsidRPr="00E965E9">
        <w:t xml:space="preserve"> </w:t>
      </w:r>
      <w:r w:rsidRPr="00E965E9" w:rsidR="00E1632D">
        <w:t xml:space="preserve">It is not right that the Government’s </w:t>
      </w:r>
      <w:r w:rsidRPr="00E965E9">
        <w:t>l</w:t>
      </w:r>
      <w:r w:rsidRPr="00E965E9" w:rsidR="00E1632D">
        <w:t>egal advice has changed</w:t>
      </w:r>
      <w:r w:rsidRPr="00E965E9">
        <w:t xml:space="preserve"> for that political reason.</w:t>
      </w:r>
    </w:p>
    <w:p w:rsidR="00EE1A3A" w:rsidRPr="00E965E9" w:rsidP="00E1632D">
      <w:pPr>
        <w:pStyle w:val="Answer"/>
      </w:pPr>
      <w:r w:rsidRPr="00E965E9">
        <w:t>The cu</w:t>
      </w:r>
      <w:r w:rsidRPr="00E965E9" w:rsidR="002D1176">
        <w:t>t</w:t>
      </w:r>
      <w:r w:rsidRPr="00E965E9">
        <w:t xml:space="preserve">s have clearly been called out by </w:t>
      </w:r>
      <w:r w:rsidRPr="00E965E9">
        <w:t xml:space="preserve">international </w:t>
      </w:r>
      <w:r w:rsidRPr="00E965E9">
        <w:t xml:space="preserve">partners. </w:t>
      </w:r>
      <w:r w:rsidRPr="00E965E9">
        <w:t>The United Nations Secretary</w:t>
      </w:r>
      <w:r w:rsidRPr="00E965E9" w:rsidR="005540F2">
        <w:t>-</w:t>
      </w:r>
      <w:r w:rsidRPr="00E965E9">
        <w:t xml:space="preserve">General called the cuts to Yemen aid a death sentence. </w:t>
      </w:r>
      <w:r w:rsidRPr="00E965E9" w:rsidR="00877D0F">
        <w:t>Mark Lo</w:t>
      </w:r>
      <w:r w:rsidRPr="00E965E9" w:rsidR="00211D7A">
        <w:t>w</w:t>
      </w:r>
      <w:r w:rsidRPr="00E965E9" w:rsidR="00877D0F">
        <w:t xml:space="preserve">cock, the previous Permanent Secretary </w:t>
      </w:r>
      <w:r w:rsidRPr="00E965E9">
        <w:t xml:space="preserve">of </w:t>
      </w:r>
      <w:r w:rsidRPr="00E965E9" w:rsidR="00877D0F">
        <w:t>DFID</w:t>
      </w:r>
      <w:r w:rsidRPr="00E965E9">
        <w:t xml:space="preserve"> and now the head of the UN’s humanitarian organisation, </w:t>
      </w:r>
      <w:r w:rsidRPr="00E965E9" w:rsidR="00877D0F">
        <w:t xml:space="preserve">said it was shocking that there </w:t>
      </w:r>
      <w:r w:rsidRPr="00E965E9">
        <w:t xml:space="preserve">was </w:t>
      </w:r>
      <w:r w:rsidRPr="00E965E9" w:rsidR="00877D0F">
        <w:t xml:space="preserve">such </w:t>
      </w:r>
      <w:r w:rsidRPr="00E965E9">
        <w:t xml:space="preserve">a </w:t>
      </w:r>
      <w:r w:rsidRPr="00E965E9" w:rsidR="00877D0F">
        <w:t>huge cut</w:t>
      </w:r>
      <w:r w:rsidRPr="00E965E9">
        <w:t xml:space="preserve"> and that it would cost thousands of lives and affect the UK’s global influence</w:t>
      </w:r>
      <w:r w:rsidRPr="00E965E9" w:rsidR="00877D0F">
        <w:t>.</w:t>
      </w:r>
      <w:r w:rsidRPr="00E965E9">
        <w:t xml:space="preserve"> Sir David Lidington and </w:t>
      </w:r>
      <w:r w:rsidRPr="00E965E9" w:rsidR="00877D0F">
        <w:t>Neil Parish ha</w:t>
      </w:r>
      <w:r w:rsidRPr="00E965E9">
        <w:t xml:space="preserve">ve both </w:t>
      </w:r>
      <w:r w:rsidRPr="00E965E9" w:rsidR="00877D0F">
        <w:t>said</w:t>
      </w:r>
      <w:r w:rsidRPr="00E965E9" w:rsidR="005540F2">
        <w:t xml:space="preserve"> that</w:t>
      </w:r>
      <w:r w:rsidRPr="00E965E9" w:rsidR="00877D0F">
        <w:t xml:space="preserve"> it will undermine the UK’s </w:t>
      </w:r>
      <w:r w:rsidRPr="00E965E9">
        <w:t xml:space="preserve">credibility during its presidencies this year of both </w:t>
      </w:r>
      <w:r w:rsidRPr="00E965E9" w:rsidR="00877D0F">
        <w:t>C</w:t>
      </w:r>
      <w:r w:rsidRPr="00E965E9">
        <w:t>OP</w:t>
      </w:r>
      <w:r w:rsidRPr="00E965E9" w:rsidR="005540F2">
        <w:t xml:space="preserve"> </w:t>
      </w:r>
      <w:r w:rsidRPr="00E965E9" w:rsidR="00877D0F">
        <w:t xml:space="preserve">26 and </w:t>
      </w:r>
      <w:r w:rsidRPr="00E965E9">
        <w:t xml:space="preserve">the </w:t>
      </w:r>
      <w:r w:rsidRPr="00E965E9" w:rsidR="00877D0F">
        <w:t>G7.</w:t>
      </w:r>
    </w:p>
    <w:p w:rsidR="00EE1A3A" w:rsidRPr="00E965E9" w:rsidP="00E1632D">
      <w:pPr>
        <w:pStyle w:val="Answer"/>
      </w:pPr>
      <w:r w:rsidRPr="00E965E9">
        <w:t xml:space="preserve">CARE </w:t>
      </w:r>
      <w:r w:rsidRPr="00E965E9" w:rsidR="00877D0F">
        <w:t xml:space="preserve">is based in </w:t>
      </w:r>
      <w:r w:rsidRPr="00E965E9" w:rsidR="008E4F9F">
        <w:t>six of the G7 countries</w:t>
      </w:r>
      <w:r w:rsidRPr="00E965E9">
        <w:t xml:space="preserve"> and 100 other countries around the world, </w:t>
      </w:r>
      <w:r w:rsidRPr="00E965E9" w:rsidR="008E4F9F">
        <w:t>and we do not see other countries responding to Covid by cutting their aid budget</w:t>
      </w:r>
      <w:r w:rsidR="0019497C">
        <w:t>s</w:t>
      </w:r>
      <w:r w:rsidRPr="00E965E9" w:rsidR="008E4F9F">
        <w:t xml:space="preserve">. </w:t>
      </w:r>
      <w:r w:rsidRPr="00E965E9" w:rsidR="00546948">
        <w:t>Indeed</w:t>
      </w:r>
      <w:r w:rsidRPr="00E965E9">
        <w:t>, many countries have decided that the pandemic is a reason to increase their aid budget because g</w:t>
      </w:r>
      <w:r w:rsidRPr="00E965E9" w:rsidR="008E4F9F">
        <w:t xml:space="preserve">lobal poverty is going up for the first time this century. </w:t>
      </w:r>
      <w:r w:rsidRPr="00E965E9">
        <w:t xml:space="preserve">The USA just announced this week that it was going to increase its aid budget. </w:t>
      </w:r>
    </w:p>
    <w:p w:rsidR="004319DA" w:rsidRPr="00E965E9" w:rsidP="00E1632D">
      <w:pPr>
        <w:pStyle w:val="Answer"/>
      </w:pPr>
      <w:r w:rsidRPr="00E965E9">
        <w:t xml:space="preserve">One last thing about our global reputation is this </w:t>
      </w:r>
      <w:r w:rsidRPr="00E965E9" w:rsidR="002208D5">
        <w:t xml:space="preserve">apparent decision to prioritise aid for international organisations </w:t>
      </w:r>
      <w:r w:rsidRPr="00E965E9">
        <w:t xml:space="preserve">over our </w:t>
      </w:r>
      <w:r w:rsidRPr="00E965E9" w:rsidR="002208D5">
        <w:t>bilateral relationships</w:t>
      </w:r>
      <w:r w:rsidRPr="00E965E9">
        <w:t xml:space="preserve"> with countries</w:t>
      </w:r>
      <w:r w:rsidRPr="00E965E9" w:rsidR="002208D5">
        <w:t>.</w:t>
      </w:r>
      <w:r w:rsidRPr="00E965E9">
        <w:t xml:space="preserve"> That appears to be confirmed in the provisional data released last week on the 2020 spending, and is </w:t>
      </w:r>
      <w:r w:rsidRPr="00E965E9" w:rsidR="002208D5">
        <w:t>consistent with lots of the gossip</w:t>
      </w:r>
      <w:r w:rsidRPr="00E965E9">
        <w:t>—and that is all we have at the moment—</w:t>
      </w:r>
      <w:r w:rsidRPr="00E965E9" w:rsidR="002208D5">
        <w:t>about what might happen in 2021</w:t>
      </w:r>
      <w:r w:rsidRPr="00E965E9" w:rsidR="005540F2">
        <w:t>:</w:t>
      </w:r>
      <w:r w:rsidRPr="00E965E9">
        <w:t xml:space="preserve"> that </w:t>
      </w:r>
      <w:r w:rsidRPr="00E965E9" w:rsidR="002208D5">
        <w:t xml:space="preserve">aid for the international organisations is being protected, and therefore aid </w:t>
      </w:r>
      <w:r w:rsidRPr="00E965E9">
        <w:t xml:space="preserve">for bilateral country programmes </w:t>
      </w:r>
      <w:r w:rsidRPr="00E965E9" w:rsidR="002208D5">
        <w:t>is being cut by massively more than the overall level of cuts required</w:t>
      </w:r>
      <w:r w:rsidRPr="00E965E9">
        <w:t xml:space="preserve">. That </w:t>
      </w:r>
      <w:r w:rsidRPr="00E965E9" w:rsidR="002208D5">
        <w:t xml:space="preserve">includes cutting aid for countries in Africa and the </w:t>
      </w:r>
      <w:r w:rsidRPr="00E965E9" w:rsidR="002D1176">
        <w:t>Indo</w:t>
      </w:r>
      <w:r w:rsidRPr="00E965E9">
        <w:noBreakHyphen/>
      </w:r>
      <w:r w:rsidRPr="00E965E9" w:rsidR="002D1176">
        <w:t>Pacific</w:t>
      </w:r>
      <w:r w:rsidRPr="00E965E9" w:rsidR="002208D5">
        <w:t xml:space="preserve">, </w:t>
      </w:r>
      <w:r w:rsidRPr="00E965E9">
        <w:t xml:space="preserve">which are supposed to be the new priorities under the </w:t>
      </w:r>
      <w:r w:rsidRPr="00E965E9" w:rsidR="00980979">
        <w:t>integrated review</w:t>
      </w:r>
      <w:r w:rsidRPr="00E965E9">
        <w:t xml:space="preserve">, </w:t>
      </w:r>
      <w:r w:rsidRPr="00E965E9" w:rsidR="002208D5">
        <w:t xml:space="preserve">and yet our relationships with those countries can only be damaged </w:t>
      </w:r>
      <w:r w:rsidRPr="00E965E9">
        <w:t xml:space="preserve">by those </w:t>
      </w:r>
      <w:r w:rsidRPr="00E965E9" w:rsidR="002208D5">
        <w:t>cuts.</w:t>
      </w:r>
    </w:p>
    <w:p w:rsidR="009504E0" w:rsidRPr="00E965E9" w:rsidP="00E1632D">
      <w:pPr>
        <w:pStyle w:val="Answer"/>
      </w:pPr>
      <w:r w:rsidRPr="00E965E9">
        <w:t>The cuts in general, and specifically focusing those cuts on bilateral and humanitarian programmes, seem to be w</w:t>
      </w:r>
      <w:r w:rsidRPr="00E965E9">
        <w:t xml:space="preserve">rong </w:t>
      </w:r>
      <w:r w:rsidRPr="00E965E9">
        <w:t xml:space="preserve">in terms of need but also wrong </w:t>
      </w:r>
      <w:r w:rsidRPr="00E965E9">
        <w:t>tactically and diplomatically.</w:t>
      </w:r>
    </w:p>
    <w:p w:rsidR="00E1632D" w:rsidRPr="00E965E9" w:rsidP="009504E0">
      <w:pPr>
        <w:pStyle w:val="Question"/>
      </w:pPr>
      <w:sdt>
        <w:sdtPr>
          <w:alias w:val="Member"/>
          <w:tag w:val="&lt;Member mnisId='4403' dodsId='137565'&gt;"/>
          <w:id w:val="1673909947"/>
          <w:placeholder>
            <w:docPart w:val="DefaultPlaceholder_-1854013440"/>
          </w:placeholder>
          <w:richText/>
        </w:sdtPr>
        <w:sdtContent>
          <w:r w:rsidRPr="00E965E9" w:rsidR="009504E0">
            <w:rPr>
              <w:b/>
            </w:rPr>
            <w:t>Chris Law:</w:t>
          </w:r>
        </w:sdtContent>
      </w:sdt>
      <w:r w:rsidRPr="00E965E9" w:rsidR="009504E0">
        <w:t xml:space="preserve"> </w:t>
      </w:r>
      <w:r w:rsidRPr="00E965E9" w:rsidR="005540F2">
        <w:t xml:space="preserve">I will ask a follow-up question on that, because you have answered the other questions that I had. </w:t>
      </w:r>
      <w:r w:rsidRPr="00E965E9" w:rsidR="009504E0">
        <w:t xml:space="preserve">Given what the UK has termed its global force for </w:t>
      </w:r>
      <w:r w:rsidRPr="00E965E9" w:rsidR="002D1176">
        <w:t>good</w:t>
      </w:r>
      <w:r w:rsidRPr="00E965E9" w:rsidR="004319DA">
        <w:t xml:space="preserve"> and its superpower status, </w:t>
      </w:r>
      <w:r w:rsidRPr="00E965E9" w:rsidR="009504E0">
        <w:t>how do you see this reduction in spending</w:t>
      </w:r>
      <w:r w:rsidRPr="00E965E9" w:rsidR="005540F2">
        <w:t xml:space="preserve"> in aid? I</w:t>
      </w:r>
      <w:r w:rsidRPr="00E965E9" w:rsidR="009504E0">
        <w:t>n particular</w:t>
      </w:r>
      <w:r w:rsidRPr="00E965E9" w:rsidR="004319DA">
        <w:t xml:space="preserve"> in the report itself </w:t>
      </w:r>
      <w:r w:rsidRPr="00E965E9" w:rsidR="005540F2">
        <w:t>in</w:t>
      </w:r>
      <w:r w:rsidRPr="00E965E9" w:rsidR="004319DA">
        <w:t xml:space="preserve"> </w:t>
      </w:r>
      <w:r w:rsidRPr="00E965E9" w:rsidR="005540F2">
        <w:t xml:space="preserve">the </w:t>
      </w:r>
      <w:r w:rsidRPr="00E965E9" w:rsidR="00980979">
        <w:t>integrated review</w:t>
      </w:r>
      <w:r w:rsidRPr="00E965E9" w:rsidR="004319DA">
        <w:t xml:space="preserve"> it points out that </w:t>
      </w:r>
      <w:r w:rsidRPr="00E965E9" w:rsidR="00B3182C">
        <w:t>Africa will have 85% of the lowest</w:t>
      </w:r>
      <w:r w:rsidRPr="00E965E9" w:rsidR="004319DA">
        <w:t xml:space="preserve">—in other words, </w:t>
      </w:r>
      <w:r w:rsidRPr="00E965E9" w:rsidR="00B3182C">
        <w:t>extreme</w:t>
      </w:r>
      <w:r w:rsidRPr="00E965E9" w:rsidR="004319DA">
        <w:t>—</w:t>
      </w:r>
      <w:r w:rsidRPr="00E965E9" w:rsidR="00B3182C">
        <w:t xml:space="preserve">poverty </w:t>
      </w:r>
      <w:r w:rsidRPr="00E965E9" w:rsidR="004319DA">
        <w:t xml:space="preserve">of the first billion </w:t>
      </w:r>
      <w:r w:rsidRPr="00E965E9" w:rsidR="00B3182C">
        <w:t>by 2045.</w:t>
      </w:r>
      <w:r w:rsidRPr="00E965E9" w:rsidR="004319DA">
        <w:t xml:space="preserve"> </w:t>
      </w:r>
      <w:r w:rsidRPr="00E965E9" w:rsidR="00B3182C">
        <w:t>How do you see that tilt away to Indo-Pacific from Africa?</w:t>
      </w:r>
    </w:p>
    <w:p w:rsidR="004319DA" w:rsidRPr="00E965E9" w:rsidP="00B3182C">
      <w:pPr>
        <w:pStyle w:val="Answer"/>
      </w:pPr>
      <w:sdt>
        <w:sdtPr>
          <w:alias w:val="Witness"/>
          <w:id w:val="-2095852450"/>
          <w:placeholder>
            <w:docPart w:val="DefaultPlaceholder_-1854013440"/>
          </w:placeholder>
          <w:richText/>
        </w:sdtPr>
        <w:sdtContent>
          <w:r w:rsidRPr="00E965E9" w:rsidR="00546948">
            <w:rPr>
              <w:b/>
              <w:i/>
            </w:rPr>
            <w:t>Laurie Lee:</w:t>
          </w:r>
          <w:r w:rsidRPr="00E965E9" w:rsidR="00B3182C">
            <w:rPr>
              <w:b/>
            </w:rPr>
            <w:t xml:space="preserve"> </w:t>
          </w:r>
        </w:sdtContent>
      </w:sdt>
      <w:r w:rsidRPr="00E965E9" w:rsidR="00B3182C">
        <w:t xml:space="preserve">My hopeful assumption is that </w:t>
      </w:r>
      <w:r w:rsidRPr="00E965E9">
        <w:t xml:space="preserve">that </w:t>
      </w:r>
      <w:r w:rsidRPr="00E965E9" w:rsidR="00B3182C">
        <w:t xml:space="preserve">is not confirmed yet, </w:t>
      </w:r>
      <w:r w:rsidRPr="00E965E9">
        <w:t xml:space="preserve">and that maybe </w:t>
      </w:r>
      <w:r w:rsidRPr="00E965E9" w:rsidR="00B108AF">
        <w:t xml:space="preserve">the </w:t>
      </w:r>
      <w:r w:rsidRPr="00E965E9" w:rsidR="005540F2">
        <w:t>development strategy</w:t>
      </w:r>
      <w:r w:rsidRPr="00E965E9">
        <w:t xml:space="preserve"> will say that </w:t>
      </w:r>
      <w:r w:rsidRPr="00E965E9" w:rsidR="00B3182C">
        <w:t xml:space="preserve">Africa remains a priority for aid spending, because </w:t>
      </w:r>
      <w:r w:rsidRPr="00E965E9" w:rsidR="002D1176">
        <w:t>some</w:t>
      </w:r>
      <w:r w:rsidRPr="00E965E9" w:rsidR="00B3182C">
        <w:t xml:space="preserve"> </w:t>
      </w:r>
      <w:r w:rsidRPr="00E965E9">
        <w:t>o</w:t>
      </w:r>
      <w:r w:rsidRPr="00E965E9" w:rsidR="00B3182C">
        <w:t xml:space="preserve">f the talk around the </w:t>
      </w:r>
      <w:r w:rsidRPr="00E965E9" w:rsidR="00980979">
        <w:t>integrated review</w:t>
      </w:r>
      <w:r w:rsidRPr="00E965E9" w:rsidR="00B3182C">
        <w:t xml:space="preserve"> </w:t>
      </w:r>
      <w:r w:rsidRPr="00E965E9">
        <w:t xml:space="preserve">implied that. As you say, some of the analysis of where security as well as poverty issues are in the </w:t>
      </w:r>
      <w:r w:rsidRPr="00E965E9" w:rsidR="00980979">
        <w:t>integrated review</w:t>
      </w:r>
      <w:r w:rsidRPr="00E965E9" w:rsidR="00B3182C">
        <w:t xml:space="preserve"> also talk a lot about Africa</w:t>
      </w:r>
      <w:r w:rsidRPr="00E965E9">
        <w:t>, so I am hoping that is in the column of, “We do not know yet”</w:t>
      </w:r>
      <w:r w:rsidRPr="00E965E9" w:rsidR="001F02B1">
        <w:t>,</w:t>
      </w:r>
      <w:r w:rsidRPr="00E965E9">
        <w:t xml:space="preserve"> and that it </w:t>
      </w:r>
      <w:r w:rsidRPr="00E965E9" w:rsidR="00B3182C">
        <w:t>is hopefully both of those regions</w:t>
      </w:r>
      <w:r w:rsidRPr="00E965E9">
        <w:t>.</w:t>
      </w:r>
    </w:p>
    <w:p w:rsidR="00B3182C" w:rsidRPr="00E965E9" w:rsidP="00B3182C">
      <w:pPr>
        <w:pStyle w:val="Answer"/>
      </w:pPr>
      <w:r w:rsidRPr="00E965E9">
        <w:t xml:space="preserve">We will see, but </w:t>
      </w:r>
      <w:r w:rsidRPr="00E965E9" w:rsidR="004319DA">
        <w:t xml:space="preserve">of course </w:t>
      </w:r>
      <w:r w:rsidRPr="00E965E9">
        <w:t xml:space="preserve">all of </w:t>
      </w:r>
      <w:r w:rsidRPr="00E965E9" w:rsidR="002D1176">
        <w:t>that</w:t>
      </w:r>
      <w:r w:rsidRPr="00E965E9">
        <w:t xml:space="preserve"> would certainly be </w:t>
      </w:r>
      <w:r w:rsidRPr="00E965E9" w:rsidR="002D1176">
        <w:t>inconsistent</w:t>
      </w:r>
      <w:r w:rsidRPr="00E965E9">
        <w:t xml:space="preserve"> with reducing aid to the Sahel by 90%</w:t>
      </w:r>
      <w:r w:rsidRPr="00E965E9" w:rsidR="004319DA">
        <w:t xml:space="preserve">, </w:t>
      </w:r>
      <w:r w:rsidRPr="00E965E9">
        <w:t xml:space="preserve">as the </w:t>
      </w:r>
      <w:r w:rsidRPr="00E965E9" w:rsidR="004319DA">
        <w:t>open</w:t>
      </w:r>
      <w:r w:rsidRPr="00E965E9">
        <w:t>Democracy leak suggested</w:t>
      </w:r>
      <w:r w:rsidRPr="00E965E9" w:rsidR="001F02B1">
        <w:t>,</w:t>
      </w:r>
      <w:r w:rsidRPr="00E965E9" w:rsidR="004319DA">
        <w:t xml:space="preserve"> a few days after the Foreign Office was s</w:t>
      </w:r>
      <w:r w:rsidRPr="00E965E9" w:rsidR="001D4A24">
        <w:t>a</w:t>
      </w:r>
      <w:r w:rsidRPr="00E965E9" w:rsidR="004319DA">
        <w:t xml:space="preserve">ying, “This is one of the worst areas in the world now for </w:t>
      </w:r>
      <w:r w:rsidRPr="00E965E9">
        <w:t>Daesh</w:t>
      </w:r>
      <w:r w:rsidRPr="00E965E9" w:rsidR="001D4A24">
        <w:t>”</w:t>
      </w:r>
      <w:r w:rsidRPr="00E965E9">
        <w:t xml:space="preserve">, or </w:t>
      </w:r>
      <w:r w:rsidR="0019497C">
        <w:t xml:space="preserve">reducing aid to </w:t>
      </w:r>
      <w:r w:rsidRPr="00E965E9">
        <w:t>DRC by 60% when we are seeing that is starting to compete with Yemen as the worst food crisis in the world</w:t>
      </w:r>
      <w:r w:rsidRPr="00E965E9" w:rsidR="001D4A24">
        <w:t xml:space="preserve"> at the moment. </w:t>
      </w:r>
      <w:r w:rsidRPr="00E965E9">
        <w:t xml:space="preserve">I am hoping </w:t>
      </w:r>
      <w:r w:rsidRPr="00E965E9" w:rsidR="001D4A24">
        <w:t xml:space="preserve">that in the </w:t>
      </w:r>
      <w:r w:rsidRPr="00E965E9">
        <w:t>long</w:t>
      </w:r>
      <w:r w:rsidRPr="00E965E9" w:rsidR="001F02B1">
        <w:t xml:space="preserve"> </w:t>
      </w:r>
      <w:r w:rsidRPr="00E965E9">
        <w:t xml:space="preserve">term Africa is </w:t>
      </w:r>
      <w:r w:rsidRPr="00E965E9" w:rsidR="001D4A24">
        <w:t xml:space="preserve">still </w:t>
      </w:r>
      <w:r w:rsidRPr="00E965E9">
        <w:t xml:space="preserve">going to be a priority for aid, but </w:t>
      </w:r>
      <w:r w:rsidRPr="00E965E9" w:rsidR="001D4A24">
        <w:t xml:space="preserve">it is certainly not very clear in the </w:t>
      </w:r>
      <w:r w:rsidRPr="00E965E9" w:rsidR="00980979">
        <w:t>integrated review</w:t>
      </w:r>
      <w:r w:rsidRPr="00E965E9" w:rsidR="001D4A24">
        <w:t xml:space="preserve"> at the moment.</w:t>
      </w:r>
    </w:p>
    <w:p w:rsidR="001D4A24" w:rsidRPr="00E965E9" w:rsidP="00B3182C">
      <w:pPr>
        <w:pStyle w:val="Answer"/>
      </w:pPr>
      <w:sdt>
        <w:sdtPr>
          <w:alias w:val="Witness"/>
          <w:id w:val="-2047976736"/>
          <w:placeholder>
            <w:docPart w:val="DefaultPlaceholder_-1854013440"/>
          </w:placeholder>
          <w:richText/>
        </w:sdtPr>
        <w:sdtContent>
          <w:r w:rsidRPr="00E965E9" w:rsidR="00546948">
            <w:rPr>
              <w:b/>
              <w:i/>
            </w:rPr>
            <w:t>Professor Leach:</w:t>
          </w:r>
          <w:r w:rsidRPr="00E965E9" w:rsidR="00B3182C">
            <w:rPr>
              <w:b/>
            </w:rPr>
            <w:t xml:space="preserve"> </w:t>
          </w:r>
        </w:sdtContent>
      </w:sdt>
      <w:r w:rsidRPr="00E965E9" w:rsidR="00B3182C">
        <w:t xml:space="preserve">I agree that the </w:t>
      </w:r>
      <w:r w:rsidRPr="00E965E9" w:rsidR="002D1176">
        <w:t>Indo-Pacific</w:t>
      </w:r>
      <w:r w:rsidRPr="00E965E9" w:rsidR="00B3182C">
        <w:t xml:space="preserve"> tilt is worrying</w:t>
      </w:r>
      <w:r w:rsidRPr="00E965E9">
        <w:t xml:space="preserve">, </w:t>
      </w:r>
      <w:r w:rsidRPr="00E965E9" w:rsidR="00B3182C">
        <w:t xml:space="preserve">specifically in terms of this impact </w:t>
      </w:r>
      <w:r w:rsidRPr="00E965E9">
        <w:t xml:space="preserve">on </w:t>
      </w:r>
      <w:r w:rsidRPr="00E965E9" w:rsidR="00B3182C">
        <w:t>poverty</w:t>
      </w:r>
      <w:r w:rsidRPr="00E965E9">
        <w:t xml:space="preserve">, </w:t>
      </w:r>
      <w:r w:rsidRPr="00E965E9" w:rsidR="00B3182C">
        <w:t xml:space="preserve">because </w:t>
      </w:r>
      <w:r w:rsidRPr="00E965E9" w:rsidR="00A46C9D">
        <w:t xml:space="preserve">a focus on the bottom billion </w:t>
      </w:r>
      <w:r w:rsidRPr="00E965E9">
        <w:t xml:space="preserve">of those left behind will </w:t>
      </w:r>
      <w:r w:rsidRPr="00E965E9" w:rsidR="00A46C9D">
        <w:t>have to include a major</w:t>
      </w:r>
      <w:r w:rsidRPr="00E965E9">
        <w:t xml:space="preserve"> focus on African countries</w:t>
      </w:r>
      <w:r w:rsidRPr="00E965E9" w:rsidR="001F02B1">
        <w:t>, and</w:t>
      </w:r>
      <w:r w:rsidRPr="00E965E9">
        <w:t xml:space="preserve"> not just those named in the </w:t>
      </w:r>
      <w:r w:rsidRPr="00E965E9" w:rsidR="00980979">
        <w:t>integrated review</w:t>
      </w:r>
      <w:r w:rsidRPr="00E965E9">
        <w:t xml:space="preserve"> as a priority</w:t>
      </w:r>
      <w:r w:rsidRPr="00E965E9" w:rsidR="001F02B1">
        <w:t>—</w:t>
      </w:r>
      <w:r w:rsidRPr="00E965E9">
        <w:t>those in east Africa, Nigeria and Ghana</w:t>
      </w:r>
      <w:r w:rsidR="0019497C">
        <w:t>. C</w:t>
      </w:r>
      <w:r w:rsidRPr="00E965E9" w:rsidR="00A46C9D">
        <w:t>ertainly in the case of Ghana and Kenya</w:t>
      </w:r>
      <w:r w:rsidRPr="00E965E9">
        <w:t>,</w:t>
      </w:r>
      <w:r w:rsidRPr="00E965E9" w:rsidR="00A46C9D">
        <w:t xml:space="preserve"> </w:t>
      </w:r>
      <w:r w:rsidR="0019497C">
        <w:t xml:space="preserve">they are </w:t>
      </w:r>
      <w:r w:rsidRPr="00E965E9" w:rsidR="00A46C9D">
        <w:t>graduating to middle-income status</w:t>
      </w:r>
      <w:r w:rsidRPr="00E965E9">
        <w:t>. While there are important pockets of poverty, these are not the countries where the majority of poor people live, and especially those who are facing these i</w:t>
      </w:r>
      <w:r w:rsidRPr="00E965E9" w:rsidR="00A46C9D">
        <w:t>ntersecting cris</w:t>
      </w:r>
      <w:r w:rsidRPr="00E965E9">
        <w:t>e</w:t>
      </w:r>
      <w:r w:rsidRPr="00E965E9" w:rsidR="00A46C9D">
        <w:t>s of food</w:t>
      </w:r>
      <w:r w:rsidRPr="00E965E9">
        <w:t xml:space="preserve">, </w:t>
      </w:r>
      <w:r w:rsidRPr="00E965E9" w:rsidR="00A46C9D">
        <w:t>health</w:t>
      </w:r>
      <w:r w:rsidRPr="00E965E9">
        <w:t>, poverty and conflict</w:t>
      </w:r>
      <w:r w:rsidRPr="00E965E9" w:rsidR="00A46C9D">
        <w:t>.</w:t>
      </w:r>
    </w:p>
    <w:p w:rsidR="001D4A24" w:rsidRPr="00E965E9" w:rsidP="00B3182C">
      <w:pPr>
        <w:pStyle w:val="Answer"/>
      </w:pPr>
      <w:r w:rsidRPr="00E965E9">
        <w:t xml:space="preserve">The other real danger that we are seeing here with the aid cuts is the loss of funding for research and evidence, which is a </w:t>
      </w:r>
      <w:r w:rsidRPr="00E965E9">
        <w:t xml:space="preserve">really </w:t>
      </w:r>
      <w:r w:rsidRPr="00E965E9">
        <w:t xml:space="preserve">key </w:t>
      </w:r>
      <w:r w:rsidRPr="00E965E9" w:rsidR="002D1176">
        <w:t>part</w:t>
      </w:r>
      <w:r w:rsidRPr="00E965E9">
        <w:t xml:space="preserve"> of the force for good agenda and the UK’s superpower status</w:t>
      </w:r>
      <w:r w:rsidRPr="00E965E9">
        <w:t xml:space="preserve">, as it were. </w:t>
      </w:r>
      <w:r w:rsidRPr="00E965E9">
        <w:t xml:space="preserve">The </w:t>
      </w:r>
      <w:r w:rsidRPr="00E965E9" w:rsidR="00980979">
        <w:t>integrated review</w:t>
      </w:r>
      <w:r w:rsidRPr="00E965E9">
        <w:t xml:space="preserve"> talks a great deal about the UK as a science superpower</w:t>
      </w:r>
      <w:r w:rsidRPr="00E965E9">
        <w:t>, yet the focus here is on high-tech, digital, b</w:t>
      </w:r>
      <w:r w:rsidRPr="00E965E9">
        <w:t>iotech and things like producing drugs</w:t>
      </w:r>
      <w:r w:rsidRPr="00E965E9">
        <w:t xml:space="preserve"> and vaccines and innovation</w:t>
      </w:r>
      <w:r w:rsidRPr="00E965E9">
        <w:t>.</w:t>
      </w:r>
      <w:r w:rsidRPr="00E965E9">
        <w:t xml:space="preserve"> There is nothing wrong with that; these are things that the UK does very well, but w</w:t>
      </w:r>
      <w:r w:rsidRPr="00E965E9">
        <w:t>hat it misses is this whole slew of what the UK is also brilliant at</w:t>
      </w:r>
      <w:r w:rsidRPr="00E965E9">
        <w:t>: global challenges research</w:t>
      </w:r>
      <w:r w:rsidR="0019497C">
        <w:t xml:space="preserve"> and</w:t>
      </w:r>
      <w:r w:rsidRPr="00E965E9">
        <w:t xml:space="preserve"> </w:t>
      </w:r>
      <w:r w:rsidRPr="00E965E9">
        <w:t>development research</w:t>
      </w:r>
      <w:r w:rsidRPr="00E965E9" w:rsidR="001F02B1">
        <w:t>,</w:t>
      </w:r>
      <w:r w:rsidRPr="00E965E9">
        <w:t xml:space="preserve"> which is being conducted</w:t>
      </w:r>
      <w:r w:rsidR="0019497C">
        <w:t xml:space="preserve"> and </w:t>
      </w:r>
      <w:r w:rsidRPr="00E965E9">
        <w:t>bringing together multiple disciplines</w:t>
      </w:r>
      <w:r w:rsidR="0019497C">
        <w:t>—</w:t>
      </w:r>
      <w:r w:rsidRPr="00E965E9">
        <w:t>social as well as natural science</w:t>
      </w:r>
      <w:r w:rsidR="0019497C">
        <w:t>—</w:t>
      </w:r>
      <w:r w:rsidRPr="00E965E9">
        <w:t>working with local partners in an equitable way</w:t>
      </w:r>
      <w:r w:rsidR="0019497C">
        <w:t xml:space="preserve"> and </w:t>
      </w:r>
      <w:r w:rsidRPr="00E965E9" w:rsidR="00F751A8">
        <w:t xml:space="preserve">building up </w:t>
      </w:r>
      <w:r w:rsidRPr="00E965E9" w:rsidR="002D1176">
        <w:t>capacities</w:t>
      </w:r>
      <w:r w:rsidRPr="00E965E9" w:rsidR="00F751A8">
        <w:t xml:space="preserve"> </w:t>
      </w:r>
      <w:r w:rsidRPr="00E965E9">
        <w:t>to provide the evidence of what the problems are, why they matter to who</w:t>
      </w:r>
      <w:r w:rsidRPr="00E965E9" w:rsidR="001F02B1">
        <w:t>m</w:t>
      </w:r>
      <w:r w:rsidRPr="00E965E9">
        <w:t xml:space="preserve">, and </w:t>
      </w:r>
      <w:r w:rsidRPr="00E965E9" w:rsidR="00F751A8">
        <w:t>how to address them</w:t>
      </w:r>
      <w:r w:rsidRPr="00E965E9">
        <w:t>.</w:t>
      </w:r>
    </w:p>
    <w:p w:rsidR="002F50FB" w:rsidRPr="00E965E9" w:rsidP="00B3182C">
      <w:pPr>
        <w:pStyle w:val="Answer"/>
      </w:pPr>
      <w:r w:rsidRPr="00E965E9">
        <w:t>We saw i</w:t>
      </w:r>
      <w:r w:rsidRPr="00E965E9" w:rsidR="001D4A24">
        <w:t xml:space="preserve">mpacts around things like tackling the </w:t>
      </w:r>
      <w:r w:rsidRPr="00E965E9" w:rsidR="002D1176">
        <w:t>Ebola</w:t>
      </w:r>
      <w:r w:rsidRPr="00E965E9" w:rsidR="00F751A8">
        <w:t xml:space="preserve"> outbreak in </w:t>
      </w:r>
      <w:r w:rsidRPr="00E965E9" w:rsidR="001D4A24">
        <w:t>w</w:t>
      </w:r>
      <w:r w:rsidRPr="00E965E9" w:rsidR="00F751A8">
        <w:t xml:space="preserve">est Africa, bringing </w:t>
      </w:r>
      <w:r w:rsidRPr="00E965E9" w:rsidR="001D4A24">
        <w:t xml:space="preserve">together </w:t>
      </w:r>
      <w:r w:rsidRPr="00E965E9" w:rsidR="00F751A8">
        <w:t>this integrated</w:t>
      </w:r>
      <w:r w:rsidRPr="00E965E9" w:rsidR="001D4A24">
        <w:t xml:space="preserve">, </w:t>
      </w:r>
      <w:r w:rsidRPr="00E965E9" w:rsidR="00F751A8">
        <w:t>bottom-up</w:t>
      </w:r>
      <w:r w:rsidRPr="00E965E9" w:rsidR="001D4A24">
        <w:t xml:space="preserve"> science</w:t>
      </w:r>
      <w:r w:rsidRPr="00E965E9">
        <w:t>. There are</w:t>
      </w:r>
      <w:r w:rsidRPr="00E965E9" w:rsidR="001D4A24">
        <w:t xml:space="preserve"> examples we are now seeing in a </w:t>
      </w:r>
      <w:r w:rsidRPr="00E965E9" w:rsidR="00F751A8">
        <w:t>lot of the programmes</w:t>
      </w:r>
      <w:r w:rsidRPr="00E965E9">
        <w:t xml:space="preserve"> that</w:t>
      </w:r>
      <w:r w:rsidRPr="00E965E9" w:rsidR="001D4A24">
        <w:t xml:space="preserve">, frankly, stand to be cut, </w:t>
      </w:r>
      <w:r w:rsidRPr="00E965E9" w:rsidR="00F751A8">
        <w:t xml:space="preserve">including those from my own </w:t>
      </w:r>
      <w:r w:rsidRPr="00E965E9" w:rsidR="002D1176">
        <w:t>institution</w:t>
      </w:r>
      <w:r w:rsidRPr="00E965E9">
        <w:t>—f</w:t>
      </w:r>
      <w:r w:rsidRPr="00E965E9" w:rsidR="00F751A8">
        <w:t xml:space="preserve">reedom of religion and belief, </w:t>
      </w:r>
      <w:r w:rsidRPr="00E965E9" w:rsidR="002D1176">
        <w:t>tackling</w:t>
      </w:r>
      <w:r w:rsidRPr="00E965E9" w:rsidR="00F751A8">
        <w:t xml:space="preserve"> child labour</w:t>
      </w:r>
      <w:r w:rsidRPr="00E965E9" w:rsidR="001D4A24">
        <w:t>, the basic programme on social protection in a humanitarian context.</w:t>
      </w:r>
      <w:r w:rsidRPr="00E965E9">
        <w:t xml:space="preserve"> </w:t>
      </w:r>
      <w:r w:rsidRPr="00E965E9" w:rsidR="00F751A8">
        <w:t xml:space="preserve">These are all part of a research budget controlled </w:t>
      </w:r>
      <w:r w:rsidRPr="00E965E9" w:rsidR="001D4A24">
        <w:t>e</w:t>
      </w:r>
      <w:r w:rsidRPr="00E965E9" w:rsidR="00F751A8">
        <w:t xml:space="preserve">ither by the FCDO or </w:t>
      </w:r>
      <w:r w:rsidRPr="00E965E9" w:rsidR="001D4A24">
        <w:t xml:space="preserve">by </w:t>
      </w:r>
      <w:r w:rsidRPr="00E965E9" w:rsidR="00F751A8">
        <w:t>UKRI, which has already seen a £120 million hole in its research budget.</w:t>
      </w:r>
      <w:r w:rsidRPr="00E965E9" w:rsidR="000B6279">
        <w:t xml:space="preserve"> So far w</w:t>
      </w:r>
      <w:r w:rsidRPr="00E965E9" w:rsidR="00F751A8">
        <w:t xml:space="preserve">e have only </w:t>
      </w:r>
      <w:r w:rsidRPr="00E965E9" w:rsidR="002D1176">
        <w:t>heard</w:t>
      </w:r>
      <w:r w:rsidRPr="00E965E9" w:rsidR="00F751A8">
        <w:t xml:space="preserve"> whispers</w:t>
      </w:r>
      <w:r w:rsidRPr="00E965E9" w:rsidR="000B6279">
        <w:t xml:space="preserve"> of what will be coming from FCDO</w:t>
      </w:r>
      <w:r w:rsidRPr="00E965E9" w:rsidR="00F751A8">
        <w:t xml:space="preserve">, </w:t>
      </w:r>
      <w:r w:rsidRPr="00E965E9" w:rsidR="000B6279">
        <w:t xml:space="preserve">but this is important </w:t>
      </w:r>
      <w:r w:rsidRPr="00E965E9" w:rsidR="00F751A8">
        <w:t>because it has been part of the force for good agenda</w:t>
      </w:r>
      <w:r w:rsidRPr="00E965E9" w:rsidR="00BA41D6">
        <w:t>. I</w:t>
      </w:r>
      <w:r w:rsidRPr="00E965E9" w:rsidR="000B6279">
        <w:t xml:space="preserve">t is </w:t>
      </w:r>
      <w:r w:rsidRPr="00E965E9" w:rsidR="00BA41D6">
        <w:t xml:space="preserve">not just </w:t>
      </w:r>
      <w:r w:rsidRPr="00E965E9" w:rsidR="000B6279">
        <w:t xml:space="preserve">part of the levels of the cuts, </w:t>
      </w:r>
      <w:r w:rsidRPr="00E965E9" w:rsidR="00F751A8">
        <w:t>but the disproportional focus on those cuts</w:t>
      </w:r>
      <w:r w:rsidRPr="00E965E9">
        <w:t xml:space="preserve">, </w:t>
      </w:r>
      <w:r w:rsidRPr="00E965E9" w:rsidR="000B6279">
        <w:t>as Laurie has said</w:t>
      </w:r>
      <w:r w:rsidRPr="00E965E9">
        <w:t xml:space="preserve">, </w:t>
      </w:r>
      <w:r w:rsidRPr="00E965E9" w:rsidR="000B6279">
        <w:t xml:space="preserve">on the bilateral programmes which are crucial, but also </w:t>
      </w:r>
      <w:r w:rsidRPr="00E965E9" w:rsidR="00F751A8">
        <w:t>on the</w:t>
      </w:r>
      <w:r w:rsidRPr="00E965E9" w:rsidR="00BA41D6">
        <w:t xml:space="preserve"> </w:t>
      </w:r>
      <w:r w:rsidRPr="00E965E9" w:rsidR="00F751A8">
        <w:t xml:space="preserve">research and evidence programmes, </w:t>
      </w:r>
      <w:r w:rsidRPr="00E965E9" w:rsidR="000B6279">
        <w:t>which are crucial to making sure that aid is well</w:t>
      </w:r>
      <w:r w:rsidRPr="00E965E9">
        <w:t xml:space="preserve"> </w:t>
      </w:r>
      <w:r w:rsidRPr="00E965E9" w:rsidR="000B6279">
        <w:t xml:space="preserve">targeted, </w:t>
      </w:r>
      <w:r w:rsidRPr="00E965E9" w:rsidR="00F751A8">
        <w:t>well</w:t>
      </w:r>
      <w:r w:rsidRPr="00E965E9">
        <w:t xml:space="preserve"> </w:t>
      </w:r>
      <w:r w:rsidRPr="00E965E9" w:rsidR="00F751A8">
        <w:t>spent, good value for money</w:t>
      </w:r>
      <w:r w:rsidRPr="00E965E9" w:rsidR="000B6279">
        <w:t xml:space="preserve"> and reaches the people who need it most.</w:t>
      </w:r>
    </w:p>
    <w:p w:rsidR="00B3182C" w:rsidRPr="00E965E9" w:rsidP="002F50FB">
      <w:pPr>
        <w:pStyle w:val="Question"/>
      </w:pPr>
      <w:sdt>
        <w:sdtPr>
          <w:alias w:val="Member"/>
          <w:tag w:val="&lt;Member mnisId='4819' dodsId=''&gt;"/>
          <w:id w:val="-1518378591"/>
          <w:placeholder>
            <w:docPart w:val="DefaultPlaceholder_-1854013440"/>
          </w:placeholder>
          <w:richText/>
        </w:sdtPr>
        <w:sdtContent>
          <w:r w:rsidRPr="00E965E9" w:rsidR="002F50FB">
            <w:rPr>
              <w:b/>
            </w:rPr>
            <w:t>Theo Clarke:</w:t>
          </w:r>
        </w:sdtContent>
      </w:sdt>
      <w:r w:rsidRPr="00E965E9" w:rsidR="002F50FB">
        <w:t xml:space="preserve"> I am interested to hear more about trade in the </w:t>
      </w:r>
      <w:r w:rsidRPr="00E965E9" w:rsidR="00980979">
        <w:t>integrated review</w:t>
      </w:r>
      <w:r w:rsidRPr="00E965E9" w:rsidR="002F50FB">
        <w:t>.</w:t>
      </w:r>
      <w:r w:rsidRPr="00E965E9" w:rsidR="00BA41D6">
        <w:t xml:space="preserve"> </w:t>
      </w:r>
      <w:r w:rsidRPr="00E965E9" w:rsidR="002F50FB">
        <w:t xml:space="preserve">In the </w:t>
      </w:r>
      <w:r w:rsidRPr="00E965E9" w:rsidR="00ED46EE">
        <w:t xml:space="preserve">IR </w:t>
      </w:r>
      <w:r w:rsidRPr="00E965E9" w:rsidR="00BA41D6">
        <w:t xml:space="preserve">there is an emphasis on trade and economic growth as a way of leading lower-income countries to be more self-sufficient, so </w:t>
      </w:r>
      <w:r w:rsidRPr="00E965E9" w:rsidR="002F50FB">
        <w:t xml:space="preserve">I would be interested to hear </w:t>
      </w:r>
      <w:r w:rsidRPr="00E965E9" w:rsidR="00BA41D6">
        <w:t xml:space="preserve">from Mr Lee and Professor Leach </w:t>
      </w:r>
      <w:r w:rsidRPr="00E965E9" w:rsidR="002F50FB">
        <w:t xml:space="preserve">about </w:t>
      </w:r>
      <w:r w:rsidRPr="00E965E9" w:rsidR="00290CF3">
        <w:t xml:space="preserve">what this reveals about </w:t>
      </w:r>
      <w:r w:rsidRPr="00E965E9" w:rsidR="002F50FB">
        <w:t xml:space="preserve">the Government’s </w:t>
      </w:r>
      <w:r w:rsidRPr="00E965E9" w:rsidR="000B3FC3">
        <w:t>philosophy of aid.</w:t>
      </w:r>
    </w:p>
    <w:p w:rsidR="0024573A" w:rsidRPr="00E965E9" w:rsidP="0024573A">
      <w:pPr>
        <w:pStyle w:val="Answer"/>
      </w:pPr>
      <w:sdt>
        <w:sdtPr>
          <w:alias w:val="Witness"/>
          <w:id w:val="1865326674"/>
          <w:placeholder>
            <w:docPart w:val="DefaultPlaceholder_-1854013440"/>
          </w:placeholder>
          <w:richText/>
        </w:sdtPr>
        <w:sdtContent>
          <w:r w:rsidRPr="00E965E9" w:rsidR="00546948">
            <w:rPr>
              <w:b/>
              <w:i/>
            </w:rPr>
            <w:t>Laurie Lee:</w:t>
          </w:r>
          <w:r w:rsidRPr="00E965E9" w:rsidR="000B3FC3">
            <w:rPr>
              <w:b/>
            </w:rPr>
            <w:t xml:space="preserve"> </w:t>
          </w:r>
        </w:sdtContent>
      </w:sdt>
      <w:r w:rsidRPr="00E965E9" w:rsidR="000B3FC3">
        <w:t xml:space="preserve">As I </w:t>
      </w:r>
      <w:r w:rsidRPr="00E965E9" w:rsidR="002D1176">
        <w:t>briefly</w:t>
      </w:r>
      <w:r w:rsidRPr="00E965E9" w:rsidR="000B3FC3">
        <w:t xml:space="preserve"> mentioned earlier</w:t>
      </w:r>
      <w:r w:rsidRPr="00E965E9" w:rsidR="00BA41D6">
        <w:t xml:space="preserve">, </w:t>
      </w:r>
      <w:r w:rsidRPr="00E965E9" w:rsidR="000B3FC3">
        <w:t xml:space="preserve">we need </w:t>
      </w:r>
      <w:r w:rsidRPr="00E965E9" w:rsidR="002D1176">
        <w:t>economic</w:t>
      </w:r>
      <w:r w:rsidRPr="00E965E9" w:rsidR="000B3FC3">
        <w:t xml:space="preserve"> development to be an absolutely integral part</w:t>
      </w:r>
      <w:r w:rsidRPr="00E965E9" w:rsidR="00BA41D6">
        <w:t xml:space="preserve"> of a </w:t>
      </w:r>
      <w:r w:rsidRPr="00E965E9" w:rsidR="00B108AF">
        <w:t>d</w:t>
      </w:r>
      <w:r w:rsidRPr="00E965E9" w:rsidR="00BA41D6">
        <w:t xml:space="preserve">evelopment </w:t>
      </w:r>
      <w:r w:rsidRPr="00E965E9" w:rsidR="00B108AF">
        <w:t>s</w:t>
      </w:r>
      <w:r w:rsidRPr="00E965E9" w:rsidR="00BA41D6">
        <w:t>trategy</w:t>
      </w:r>
      <w:r w:rsidRPr="00E965E9" w:rsidR="000B3FC3">
        <w:t xml:space="preserve">. We should not be </w:t>
      </w:r>
      <w:r w:rsidRPr="00E965E9" w:rsidR="002D1176">
        <w:t>talking</w:t>
      </w:r>
      <w:r w:rsidRPr="00E965E9" w:rsidR="000B3FC3">
        <w:t xml:space="preserve"> about a choice</w:t>
      </w:r>
      <w:r w:rsidRPr="00E965E9" w:rsidR="00BA41D6">
        <w:t xml:space="preserve"> between economic or humanitarian approaches; we absolutely need to do both. </w:t>
      </w:r>
      <w:r w:rsidRPr="00E965E9" w:rsidR="000B3FC3">
        <w:t xml:space="preserve">One of the things that is slightly worrying about the cuts is a </w:t>
      </w:r>
      <w:r w:rsidRPr="00E965E9" w:rsidR="00BA41D6">
        <w:t xml:space="preserve">bit of </w:t>
      </w:r>
      <w:r w:rsidRPr="00E965E9" w:rsidR="000B3FC3">
        <w:t>suggestion that maybe we cannot afford to do both</w:t>
      </w:r>
      <w:r w:rsidRPr="00E965E9" w:rsidR="00BA41D6">
        <w:t xml:space="preserve"> at the moment</w:t>
      </w:r>
      <w:r w:rsidRPr="00E965E9" w:rsidR="000B3FC3">
        <w:t xml:space="preserve">, but we </w:t>
      </w:r>
      <w:r w:rsidRPr="00E965E9" w:rsidR="00BA41D6">
        <w:t xml:space="preserve">really </w:t>
      </w:r>
      <w:r w:rsidRPr="00E965E9" w:rsidR="000B3FC3">
        <w:t>need to do both</w:t>
      </w:r>
      <w:r w:rsidRPr="00E965E9" w:rsidR="009C49AE">
        <w:t>,</w:t>
      </w:r>
      <w:r w:rsidRPr="00E965E9" w:rsidR="00BA41D6">
        <w:t xml:space="preserve"> because they mutually support each other.</w:t>
      </w:r>
      <w:r w:rsidRPr="00E965E9">
        <w:t xml:space="preserve"> </w:t>
      </w:r>
      <w:r w:rsidRPr="00E965E9" w:rsidR="00BA41D6">
        <w:t xml:space="preserve">Trade is absolutely at the heart of economic development for virtually all countries, and it is important to see that in there. </w:t>
      </w:r>
      <w:r w:rsidRPr="00E965E9" w:rsidR="009C49AE">
        <w:t>T</w:t>
      </w:r>
      <w:r w:rsidRPr="00E965E9" w:rsidR="00A1510C">
        <w:t xml:space="preserve">he Government have been working to replicate some of the EU access </w:t>
      </w:r>
      <w:r w:rsidRPr="00E965E9" w:rsidR="002D1176">
        <w:t>to</w:t>
      </w:r>
      <w:r w:rsidRPr="00E965E9" w:rsidR="00A1510C">
        <w:t xml:space="preserve"> trade </w:t>
      </w:r>
      <w:r w:rsidRPr="00E965E9" w:rsidR="00BA41D6">
        <w:t xml:space="preserve">to the UK </w:t>
      </w:r>
      <w:r w:rsidRPr="00E965E9" w:rsidR="00A1510C">
        <w:t xml:space="preserve">for the </w:t>
      </w:r>
      <w:r w:rsidRPr="00E965E9" w:rsidR="00BA41D6">
        <w:t>l</w:t>
      </w:r>
      <w:r w:rsidRPr="00E965E9" w:rsidR="00A1510C">
        <w:t>east developed countries</w:t>
      </w:r>
      <w:r w:rsidRPr="00E965E9" w:rsidR="00BA41D6">
        <w:t>, and that has been good to see in the last year</w:t>
      </w:r>
      <w:r w:rsidRPr="00E965E9">
        <w:t xml:space="preserve"> or so</w:t>
      </w:r>
      <w:r w:rsidRPr="00E965E9" w:rsidR="00A1510C">
        <w:t>.</w:t>
      </w:r>
    </w:p>
    <w:p w:rsidR="00A1510C" w:rsidRPr="00E965E9" w:rsidP="00A1510C">
      <w:pPr>
        <w:pStyle w:val="Answer"/>
      </w:pPr>
      <w:r w:rsidRPr="00E965E9">
        <w:t>Again, there is very little in the review about who is going to benefit</w:t>
      </w:r>
      <w:r w:rsidRPr="00E965E9" w:rsidR="0024573A">
        <w:t xml:space="preserve"> from that general economic growth in countries</w:t>
      </w:r>
      <w:r w:rsidRPr="00E965E9" w:rsidR="00F00F43">
        <w:t xml:space="preserve">. </w:t>
      </w:r>
      <w:r w:rsidRPr="00E965E9" w:rsidR="0024573A">
        <w:t>That might be good for helping countries get to a point where they no longer need aid, but i</w:t>
      </w:r>
      <w:r w:rsidRPr="00E965E9" w:rsidR="00F00F43">
        <w:t>f it is done in a way</w:t>
      </w:r>
      <w:r w:rsidRPr="00E965E9" w:rsidR="009C49AE">
        <w:t xml:space="preserve"> that</w:t>
      </w:r>
      <w:r w:rsidRPr="00E965E9" w:rsidR="00F00F43">
        <w:t xml:space="preserve"> leaves a very large portion of the population </w:t>
      </w:r>
      <w:r w:rsidRPr="00E965E9" w:rsidR="0024573A">
        <w:t>out of economic prosperity and progress</w:t>
      </w:r>
      <w:r w:rsidRPr="00E965E9" w:rsidR="009C49AE">
        <w:t>,</w:t>
      </w:r>
      <w:r w:rsidRPr="00E965E9" w:rsidR="00F00F43">
        <w:t xml:space="preserve"> that is not good from a humanitarian</w:t>
      </w:r>
      <w:r w:rsidRPr="00E965E9" w:rsidR="0024573A">
        <w:t xml:space="preserve">, needs, morals and UK values </w:t>
      </w:r>
      <w:r w:rsidRPr="00E965E9" w:rsidR="00F00F43">
        <w:t>point of view, but it is also probably not good in the medium</w:t>
      </w:r>
      <w:r w:rsidRPr="00E965E9" w:rsidR="009C49AE">
        <w:t xml:space="preserve"> </w:t>
      </w:r>
      <w:r w:rsidRPr="00E965E9" w:rsidR="00F00F43">
        <w:t>term in terms of</w:t>
      </w:r>
      <w:r w:rsidR="0019497C">
        <w:t xml:space="preserve"> the</w:t>
      </w:r>
      <w:r w:rsidRPr="00E965E9" w:rsidR="00F00F43">
        <w:t xml:space="preserve"> stability</w:t>
      </w:r>
      <w:r w:rsidRPr="00E965E9" w:rsidR="0024573A">
        <w:t xml:space="preserve"> of those countries, and therefore their security, which the review is primarily focused on</w:t>
      </w:r>
      <w:r w:rsidRPr="00E965E9" w:rsidR="00F00F43">
        <w:t>. It is right to see</w:t>
      </w:r>
      <w:r w:rsidRPr="00E965E9" w:rsidR="009C49AE">
        <w:t xml:space="preserve"> a</w:t>
      </w:r>
      <w:r w:rsidRPr="00E965E9" w:rsidR="00F00F43">
        <w:t xml:space="preserve"> focus on </w:t>
      </w:r>
      <w:r w:rsidRPr="00E965E9" w:rsidR="002D1176">
        <w:t>economic</w:t>
      </w:r>
      <w:r w:rsidRPr="00E965E9" w:rsidR="00F00F43">
        <w:t xml:space="preserve"> development</w:t>
      </w:r>
      <w:r w:rsidRPr="00E965E9" w:rsidR="009C49AE">
        <w:t xml:space="preserve"> as one of the pillars</w:t>
      </w:r>
      <w:r w:rsidRPr="00E965E9" w:rsidR="00240310">
        <w:t xml:space="preserve">—it should be </w:t>
      </w:r>
      <w:r w:rsidRPr="00E965E9" w:rsidR="0024573A">
        <w:t>an exclusive focus—</w:t>
      </w:r>
      <w:r w:rsidRPr="00E965E9" w:rsidR="00F00F43">
        <w:t>but I am concerned that there is not more about making sure that growth is inclusive.</w:t>
      </w:r>
    </w:p>
    <w:p w:rsidR="0024573A" w:rsidRPr="00E965E9" w:rsidP="00F00F43">
      <w:pPr>
        <w:pStyle w:val="Answer"/>
      </w:pPr>
      <w:sdt>
        <w:sdtPr>
          <w:alias w:val="Witness"/>
          <w:id w:val="-396356594"/>
          <w:placeholder>
            <w:docPart w:val="DefaultPlaceholder_-1854013440"/>
          </w:placeholder>
          <w:richText/>
        </w:sdtPr>
        <w:sdtContent>
          <w:r w:rsidRPr="00E965E9" w:rsidR="00546948">
            <w:rPr>
              <w:b/>
              <w:i/>
            </w:rPr>
            <w:t>Professor Leach:</w:t>
          </w:r>
          <w:r w:rsidRPr="00E965E9" w:rsidR="00F00F43">
            <w:rPr>
              <w:b/>
            </w:rPr>
            <w:t xml:space="preserve"> </w:t>
          </w:r>
        </w:sdtContent>
      </w:sdt>
      <w:r w:rsidRPr="00E965E9" w:rsidR="00F00F43">
        <w:t xml:space="preserve">I </w:t>
      </w:r>
      <w:r w:rsidRPr="00E965E9" w:rsidR="00240310">
        <w:t xml:space="preserve">would </w:t>
      </w:r>
      <w:r w:rsidRPr="00E965E9" w:rsidR="00F00F43">
        <w:t>echo those points.</w:t>
      </w:r>
      <w:r w:rsidRPr="00E965E9">
        <w:t xml:space="preserve"> </w:t>
      </w:r>
      <w:r w:rsidRPr="00E965E9" w:rsidR="00F00F43">
        <w:t>The em</w:t>
      </w:r>
      <w:r w:rsidRPr="00E965E9" w:rsidR="002D1176">
        <w:t>p</w:t>
      </w:r>
      <w:r w:rsidRPr="00E965E9" w:rsidR="00F00F43">
        <w:t xml:space="preserve">hasis on trade in the review underlines economic development, but it </w:t>
      </w:r>
      <w:r w:rsidRPr="00E965E9">
        <w:t xml:space="preserve">actually </w:t>
      </w:r>
      <w:r w:rsidRPr="00E965E9" w:rsidR="00F00F43">
        <w:t>misses some of the opportunities</w:t>
      </w:r>
      <w:r w:rsidRPr="00E965E9" w:rsidR="00240310">
        <w:t xml:space="preserve"> and s</w:t>
      </w:r>
      <w:r w:rsidRPr="00E965E9" w:rsidR="00F00F43">
        <w:t xml:space="preserve">ome of the </w:t>
      </w:r>
      <w:r w:rsidRPr="00E965E9">
        <w:t xml:space="preserve">really </w:t>
      </w:r>
      <w:r w:rsidRPr="00E965E9" w:rsidR="002D1176">
        <w:t>important</w:t>
      </w:r>
      <w:r w:rsidRPr="00E965E9" w:rsidR="00F00F43">
        <w:t xml:space="preserve"> </w:t>
      </w:r>
      <w:r w:rsidRPr="00E965E9">
        <w:t>learning through development work over past decades</w:t>
      </w:r>
      <w:r w:rsidRPr="00E965E9" w:rsidR="00240310">
        <w:t xml:space="preserve">, </w:t>
      </w:r>
      <w:r w:rsidRPr="00E965E9">
        <w:t>and</w:t>
      </w:r>
      <w:r w:rsidRPr="00E965E9" w:rsidR="00240310">
        <w:t>,</w:t>
      </w:r>
      <w:r w:rsidRPr="00E965E9">
        <w:t xml:space="preserve"> indeed, over the last year before Covid</w:t>
      </w:r>
      <w:r w:rsidRPr="00E965E9" w:rsidR="00240310">
        <w:t xml:space="preserve">, </w:t>
      </w:r>
      <w:r w:rsidRPr="00E965E9" w:rsidR="00F00F43">
        <w:t>about the potential of</w:t>
      </w:r>
      <w:r w:rsidRPr="00E965E9">
        <w:t xml:space="preserve"> inclusive and collaborative forms of economic development. T</w:t>
      </w:r>
      <w:r w:rsidRPr="00E965E9" w:rsidR="005223A8">
        <w:t>hese sometimes involve different measures</w:t>
      </w:r>
      <w:r w:rsidRPr="00E965E9">
        <w:t xml:space="preserve"> that do not simply prioritise growth as an end, but use growth as a means</w:t>
      </w:r>
      <w:r w:rsidRPr="00E965E9" w:rsidR="00240310">
        <w:t>—</w:t>
      </w:r>
      <w:r w:rsidRPr="00E965E9">
        <w:t>perhaps lower levels of growth, but the delivery is on livelihoods, wellbeing</w:t>
      </w:r>
      <w:r w:rsidR="0019497C">
        <w:t>, the</w:t>
      </w:r>
      <w:r w:rsidRPr="00E965E9">
        <w:t xml:space="preserve"> </w:t>
      </w:r>
      <w:r w:rsidRPr="00E965E9" w:rsidR="005223A8">
        <w:t>reduction of poverty and social protection.</w:t>
      </w:r>
    </w:p>
    <w:p w:rsidR="00F00F43" w:rsidRPr="00E965E9" w:rsidP="00F00F43">
      <w:pPr>
        <w:pStyle w:val="Answer"/>
      </w:pPr>
      <w:r w:rsidRPr="00E965E9">
        <w:t xml:space="preserve">There are new mechanisms for that </w:t>
      </w:r>
      <w:r w:rsidRPr="00E965E9" w:rsidR="0024573A">
        <w:t xml:space="preserve">kind of </w:t>
      </w:r>
      <w:r w:rsidRPr="00E965E9">
        <w:t xml:space="preserve">collaborative economy, which </w:t>
      </w:r>
      <w:r w:rsidRPr="00E965E9" w:rsidR="0024573A">
        <w:t xml:space="preserve">often </w:t>
      </w:r>
      <w:r w:rsidRPr="00E965E9">
        <w:t xml:space="preserve">involves </w:t>
      </w:r>
      <w:r w:rsidRPr="00E965E9" w:rsidR="002D1176">
        <w:t>interaction</w:t>
      </w:r>
      <w:r w:rsidRPr="00E965E9" w:rsidR="0024573A">
        <w:t>s between the state and civil society, as well as private sector groups</w:t>
      </w:r>
      <w:r w:rsidRPr="00E965E9">
        <w:t xml:space="preserve">. </w:t>
      </w:r>
      <w:r w:rsidRPr="00E965E9" w:rsidR="0024573A">
        <w:t>There are l</w:t>
      </w:r>
      <w:r w:rsidRPr="00E965E9">
        <w:t xml:space="preserve">ots of really positive examples of inclusive value chain work, and we </w:t>
      </w:r>
      <w:r w:rsidRPr="00E965E9" w:rsidR="00A34DF9">
        <w:t>heard very little about this</w:t>
      </w:r>
      <w:r w:rsidRPr="00E965E9" w:rsidR="0024573A">
        <w:t xml:space="preserve"> in the review</w:t>
      </w:r>
      <w:r w:rsidRPr="00E965E9" w:rsidR="00A34DF9">
        <w:t xml:space="preserve">. </w:t>
      </w:r>
      <w:r w:rsidRPr="00E965E9" w:rsidR="0024573A">
        <w:t>I am hoping that they will be part of the next</w:t>
      </w:r>
      <w:r w:rsidRPr="00E965E9" w:rsidR="00240310">
        <w:t>-</w:t>
      </w:r>
      <w:r w:rsidRPr="00E965E9" w:rsidR="0024573A">
        <w:t xml:space="preserve">step </w:t>
      </w:r>
      <w:r w:rsidRPr="00E965E9" w:rsidR="005540F2">
        <w:t>development strategy</w:t>
      </w:r>
      <w:r w:rsidRPr="00E965E9" w:rsidR="0024573A">
        <w:t>, but e</w:t>
      </w:r>
      <w:r w:rsidRPr="00E965E9" w:rsidR="00A34DF9">
        <w:t xml:space="preserve">ven given the focus on </w:t>
      </w:r>
      <w:r w:rsidRPr="00E965E9" w:rsidR="002D1176">
        <w:t>trade, what</w:t>
      </w:r>
      <w:r w:rsidRPr="00E965E9" w:rsidR="00A34DF9">
        <w:t xml:space="preserve"> we also need to see</w:t>
      </w:r>
      <w:r w:rsidRPr="00E965E9" w:rsidR="0024573A">
        <w:t>—again, there is not very much about it in the review—</w:t>
      </w:r>
      <w:r w:rsidRPr="00E965E9" w:rsidR="00A34DF9">
        <w:t>is making sur</w:t>
      </w:r>
      <w:r w:rsidRPr="00E965E9" w:rsidR="0024573A">
        <w:t xml:space="preserve">e </w:t>
      </w:r>
      <w:r w:rsidRPr="00E965E9" w:rsidR="00A34DF9">
        <w:t>that trade policies themselves are actually progressive</w:t>
      </w:r>
      <w:r w:rsidRPr="00E965E9" w:rsidR="0024573A">
        <w:t xml:space="preserve">, </w:t>
      </w:r>
      <w:r w:rsidRPr="00E965E9" w:rsidR="00A34DF9">
        <w:t xml:space="preserve">and </w:t>
      </w:r>
      <w:r w:rsidRPr="00E965E9" w:rsidR="0024573A">
        <w:t xml:space="preserve">that this is not just about </w:t>
      </w:r>
      <w:r w:rsidRPr="00E965E9" w:rsidR="00A34DF9">
        <w:t xml:space="preserve">trade </w:t>
      </w:r>
      <w:r w:rsidRPr="00E965E9" w:rsidR="0024573A">
        <w:t>a</w:t>
      </w:r>
      <w:r w:rsidRPr="00E965E9" w:rsidR="00A34DF9">
        <w:t xml:space="preserve">s a </w:t>
      </w:r>
      <w:r w:rsidRPr="00E965E9" w:rsidR="0024573A">
        <w:t xml:space="preserve">free-for-all, but trade as a </w:t>
      </w:r>
      <w:r w:rsidRPr="00E965E9" w:rsidR="00A34DF9">
        <w:t>regulated</w:t>
      </w:r>
      <w:r w:rsidRPr="00E965E9" w:rsidR="0024573A">
        <w:t xml:space="preserve"> </w:t>
      </w:r>
      <w:r w:rsidRPr="00E965E9" w:rsidR="00A34DF9">
        <w:t>policy</w:t>
      </w:r>
      <w:r w:rsidR="005C274E">
        <w:t xml:space="preserve"> </w:t>
      </w:r>
      <w:r w:rsidRPr="00E965E9" w:rsidR="002D1176">
        <w:t>decision</w:t>
      </w:r>
      <w:r w:rsidRPr="00E965E9" w:rsidR="0024573A">
        <w:noBreakHyphen/>
      </w:r>
      <w:r w:rsidRPr="00E965E9" w:rsidR="002D1176">
        <w:t>making</w:t>
      </w:r>
      <w:r w:rsidRPr="00E965E9" w:rsidR="00A34DF9">
        <w:t xml:space="preserve"> area for </w:t>
      </w:r>
      <w:r w:rsidRPr="00E965E9" w:rsidR="00240310">
        <w:t>G</w:t>
      </w:r>
      <w:r w:rsidRPr="00E965E9" w:rsidR="00A34DF9">
        <w:t>overnments</w:t>
      </w:r>
      <w:r w:rsidRPr="00E965E9" w:rsidR="0024573A">
        <w:t xml:space="preserve">, in ways that protect livelihoods, create equal outcomes and ensure that </w:t>
      </w:r>
      <w:r w:rsidR="005C274E">
        <w:t xml:space="preserve">policies on </w:t>
      </w:r>
      <w:r w:rsidRPr="00E965E9" w:rsidR="0024573A">
        <w:t>labour standards, a</w:t>
      </w:r>
      <w:r w:rsidRPr="00E965E9" w:rsidR="00A34DF9">
        <w:t>ntislavery</w:t>
      </w:r>
      <w:r w:rsidR="005C274E">
        <w:t xml:space="preserve">, </w:t>
      </w:r>
      <w:r w:rsidRPr="00E965E9" w:rsidR="00240310">
        <w:t>child labour</w:t>
      </w:r>
      <w:r w:rsidR="005C274E">
        <w:t xml:space="preserve"> and</w:t>
      </w:r>
      <w:r w:rsidRPr="00E965E9" w:rsidR="00A34DF9">
        <w:t xml:space="preserve"> health standards </w:t>
      </w:r>
      <w:r w:rsidRPr="00E965E9" w:rsidR="00181F2C">
        <w:t>and commitment</w:t>
      </w:r>
      <w:r w:rsidR="005C274E">
        <w:t>s</w:t>
      </w:r>
      <w:r w:rsidRPr="00E965E9" w:rsidR="00181F2C">
        <w:t xml:space="preserve"> </w:t>
      </w:r>
      <w:r w:rsidR="005C274E">
        <w:t xml:space="preserve">on </w:t>
      </w:r>
      <w:r w:rsidRPr="00E965E9" w:rsidR="0024573A">
        <w:t xml:space="preserve">climate change, low-carbon economies, waste, managing pollution and environmental standards </w:t>
      </w:r>
      <w:r w:rsidRPr="00E965E9" w:rsidR="00181F2C">
        <w:t>are really adhered to.</w:t>
      </w:r>
      <w:r w:rsidRPr="00E965E9" w:rsidR="0024573A">
        <w:t xml:space="preserve"> The trade focus needs to include those things.</w:t>
      </w:r>
    </w:p>
    <w:p w:rsidR="009F3AB9" w:rsidRPr="00E965E9" w:rsidP="00F00F43">
      <w:pPr>
        <w:pStyle w:val="Answer"/>
      </w:pPr>
      <w:r w:rsidRPr="00E965E9">
        <w:t xml:space="preserve">Finally, we have to be very careful </w:t>
      </w:r>
      <w:r w:rsidRPr="00E965E9" w:rsidR="0024573A">
        <w:t>that</w:t>
      </w:r>
      <w:r w:rsidRPr="00E965E9" w:rsidR="00240310">
        <w:t xml:space="preserve">, </w:t>
      </w:r>
      <w:r w:rsidRPr="00E965E9" w:rsidR="0024573A">
        <w:t>alongside the move away from bilateral programmes</w:t>
      </w:r>
      <w:r w:rsidRPr="00E965E9" w:rsidR="00E65596">
        <w:t xml:space="preserve">, </w:t>
      </w:r>
      <w:r w:rsidRPr="00E965E9" w:rsidR="0024573A">
        <w:t xml:space="preserve">which are really targeting poverty reduction, </w:t>
      </w:r>
      <w:r w:rsidRPr="00E965E9">
        <w:t>we do not see a creep back to the aid for trade approach to development</w:t>
      </w:r>
      <w:r w:rsidRPr="00E965E9" w:rsidR="00240310">
        <w:t>,</w:t>
      </w:r>
      <w:r w:rsidRPr="00E965E9">
        <w:t xml:space="preserve"> which takes us back to the 1980s, really, before the recent </w:t>
      </w:r>
      <w:r w:rsidRPr="00E965E9" w:rsidR="00E65596">
        <w:t xml:space="preserve">decades </w:t>
      </w:r>
      <w:r w:rsidRPr="00E965E9">
        <w:t xml:space="preserve">of learning about what makes </w:t>
      </w:r>
      <w:r w:rsidRPr="00E965E9" w:rsidR="003A4218">
        <w:t xml:space="preserve">for </w:t>
      </w:r>
      <w:r w:rsidRPr="00E965E9">
        <w:t>good development</w:t>
      </w:r>
      <w:r w:rsidRPr="00E965E9" w:rsidR="003A4218">
        <w:t>. There is a thin end of a wedge here</w:t>
      </w:r>
      <w:r w:rsidRPr="00E965E9" w:rsidR="00240310">
        <w:t>,</w:t>
      </w:r>
      <w:r w:rsidRPr="00E965E9" w:rsidR="003A4218">
        <w:t xml:space="preserve"> which could tip over into violating some of those long-held lessons about the dangers of aid for trade provisions, as well as moving us away from those real commitments of </w:t>
      </w:r>
      <w:r w:rsidRPr="00E965E9">
        <w:t>what ODA needs to be about.</w:t>
      </w:r>
    </w:p>
    <w:p w:rsidR="00181F2C" w:rsidRPr="00E965E9" w:rsidP="002400E8">
      <w:pPr>
        <w:pStyle w:val="Question"/>
      </w:pPr>
      <w:sdt>
        <w:sdtPr>
          <w:alias w:val="Member"/>
          <w:tag w:val="&lt;Member mnisId='4819' dodsId=''&gt;"/>
          <w:id w:val="1295651070"/>
          <w:placeholder>
            <w:docPart w:val="DefaultPlaceholder_-1854013440"/>
          </w:placeholder>
          <w:richText/>
        </w:sdtPr>
        <w:sdtContent>
          <w:r w:rsidRPr="00E965E9" w:rsidR="009F3AB9">
            <w:rPr>
              <w:b/>
            </w:rPr>
            <w:t>Theo Clarke:</w:t>
          </w:r>
        </w:sdtContent>
      </w:sdt>
      <w:r w:rsidRPr="00E965E9" w:rsidR="009F3AB9">
        <w:t xml:space="preserve"> I want to pick up on this point about </w:t>
      </w:r>
      <w:r w:rsidRPr="00E965E9" w:rsidR="002D1176">
        <w:t>the</w:t>
      </w:r>
      <w:r w:rsidRPr="00E965E9" w:rsidR="009F3AB9">
        <w:t xml:space="preserve"> Government’s trade policy.</w:t>
      </w:r>
      <w:r w:rsidRPr="00E965E9" w:rsidR="008462FB">
        <w:t xml:space="preserve"> Mr Lee, could I come back to you first?</w:t>
      </w:r>
      <w:r w:rsidRPr="00E965E9" w:rsidR="003A4218">
        <w:t xml:space="preserve"> </w:t>
      </w:r>
      <w:r w:rsidRPr="00E965E9" w:rsidR="009F3AB9">
        <w:t xml:space="preserve">What evidence is there </w:t>
      </w:r>
      <w:r w:rsidRPr="00E965E9" w:rsidR="003A4218">
        <w:t xml:space="preserve">currently </w:t>
      </w:r>
      <w:r w:rsidRPr="00E965E9" w:rsidR="009F3AB9">
        <w:t>that the Government’s trade policy</w:t>
      </w:r>
      <w:r w:rsidRPr="00E965E9" w:rsidR="003A4218">
        <w:t xml:space="preserve"> </w:t>
      </w:r>
      <w:r w:rsidRPr="00E965E9" w:rsidR="009F3AB9">
        <w:t>support</w:t>
      </w:r>
      <w:r w:rsidRPr="00E965E9" w:rsidR="008462FB">
        <w:t>s</w:t>
      </w:r>
      <w:r w:rsidRPr="00E965E9" w:rsidR="009F3AB9">
        <w:t xml:space="preserve"> economic growth in low</w:t>
      </w:r>
      <w:r w:rsidRPr="00E965E9" w:rsidR="008462FB">
        <w:t>-</w:t>
      </w:r>
      <w:r w:rsidRPr="00E965E9" w:rsidR="009F3AB9">
        <w:t xml:space="preserve">income countries? </w:t>
      </w:r>
      <w:r w:rsidRPr="00E965E9" w:rsidR="003A4218">
        <w:t xml:space="preserve">I would be interested to hear </w:t>
      </w:r>
      <w:r w:rsidRPr="00E965E9" w:rsidR="009F3AB9">
        <w:t xml:space="preserve">what more </w:t>
      </w:r>
      <w:r w:rsidRPr="00E965E9" w:rsidR="003A4218">
        <w:t xml:space="preserve">you think </w:t>
      </w:r>
      <w:r w:rsidRPr="00E965E9" w:rsidR="009F3AB9">
        <w:t xml:space="preserve">the Government </w:t>
      </w:r>
      <w:r w:rsidRPr="00E965E9" w:rsidR="003A4218">
        <w:t xml:space="preserve">could </w:t>
      </w:r>
      <w:r w:rsidRPr="00E965E9" w:rsidR="009F3AB9">
        <w:t>be doing</w:t>
      </w:r>
      <w:r w:rsidRPr="00E965E9" w:rsidR="003A4218">
        <w:t xml:space="preserve"> in this area.</w:t>
      </w:r>
    </w:p>
    <w:p w:rsidR="003A4218" w:rsidRPr="00E965E9" w:rsidP="009F3AB9">
      <w:pPr>
        <w:pStyle w:val="Answer"/>
      </w:pPr>
      <w:sdt>
        <w:sdtPr>
          <w:alias w:val="Witness"/>
          <w:id w:val="1408881307"/>
          <w:placeholder>
            <w:docPart w:val="DefaultPlaceholder_-1854013440"/>
          </w:placeholder>
          <w:richText/>
        </w:sdtPr>
        <w:sdtContent>
          <w:r w:rsidRPr="00E965E9" w:rsidR="00546948">
            <w:rPr>
              <w:b/>
              <w:i/>
            </w:rPr>
            <w:t>Laurie Lee:</w:t>
          </w:r>
          <w:r w:rsidRPr="00E965E9" w:rsidR="009F3AB9">
            <w:rPr>
              <w:b/>
            </w:rPr>
            <w:t xml:space="preserve"> </w:t>
          </w:r>
        </w:sdtContent>
      </w:sdt>
      <w:r w:rsidRPr="00E965E9" w:rsidR="009F3AB9">
        <w:t>It was good that the Government moved quickly to</w:t>
      </w:r>
      <w:r w:rsidRPr="00E965E9">
        <w:t xml:space="preserve"> replicate the access that </w:t>
      </w:r>
      <w:r w:rsidRPr="00E965E9" w:rsidR="008462FB">
        <w:t xml:space="preserve">the </w:t>
      </w:r>
      <w:r w:rsidRPr="00E965E9">
        <w:t xml:space="preserve">least </w:t>
      </w:r>
      <w:r w:rsidRPr="00E965E9" w:rsidR="008462FB">
        <w:t xml:space="preserve">developed </w:t>
      </w:r>
      <w:r w:rsidRPr="00E965E9">
        <w:t xml:space="preserve">countries had under the European Union, and that has broadly been done. We </w:t>
      </w:r>
      <w:r w:rsidRPr="00E965E9" w:rsidR="009F3AB9">
        <w:t xml:space="preserve">await to see whether or not the UK intends to try </w:t>
      </w:r>
      <w:r w:rsidRPr="00E965E9" w:rsidR="00546948">
        <w:t xml:space="preserve">to </w:t>
      </w:r>
      <w:r w:rsidRPr="00E965E9" w:rsidR="009F3AB9">
        <w:t>give them better access than the European Union</w:t>
      </w:r>
      <w:r w:rsidRPr="00E965E9">
        <w:t xml:space="preserve">. As somebody who used to be in charge of trade for </w:t>
      </w:r>
      <w:r w:rsidRPr="00E965E9" w:rsidR="009F3AB9">
        <w:t>DFID</w:t>
      </w:r>
      <w:r w:rsidRPr="00E965E9" w:rsidR="008462FB">
        <w:t>,</w:t>
      </w:r>
      <w:r w:rsidRPr="00E965E9" w:rsidR="009F3AB9">
        <w:t xml:space="preserve"> I know that we were </w:t>
      </w:r>
      <w:r w:rsidRPr="00E965E9" w:rsidR="002D1176">
        <w:t>often</w:t>
      </w:r>
      <w:r w:rsidRPr="00E965E9" w:rsidR="009F3AB9">
        <w:t xml:space="preserve"> asking the E</w:t>
      </w:r>
      <w:r w:rsidRPr="00E965E9" w:rsidR="008462FB">
        <w:t>uropean Union</w:t>
      </w:r>
      <w:r w:rsidRPr="00E965E9" w:rsidR="009F3AB9">
        <w:t xml:space="preserve"> to go further, so I do hope </w:t>
      </w:r>
      <w:r w:rsidRPr="00E965E9">
        <w:t xml:space="preserve">that </w:t>
      </w:r>
      <w:r w:rsidRPr="00E965E9" w:rsidR="002D1176">
        <w:t>the</w:t>
      </w:r>
      <w:r w:rsidRPr="00E965E9" w:rsidR="009F3AB9">
        <w:t xml:space="preserve"> UK does go further in terms of access for those countries.</w:t>
      </w:r>
    </w:p>
    <w:p w:rsidR="009F3AB9" w:rsidRPr="00E965E9" w:rsidP="009F3AB9">
      <w:pPr>
        <w:pStyle w:val="Answer"/>
      </w:pPr>
      <w:r w:rsidRPr="00E965E9">
        <w:t>As Meli</w:t>
      </w:r>
      <w:r w:rsidRPr="00E965E9" w:rsidR="003A4218">
        <w:t>s</w:t>
      </w:r>
      <w:r w:rsidRPr="00E965E9">
        <w:t xml:space="preserve">sa was </w:t>
      </w:r>
      <w:r w:rsidRPr="00E965E9" w:rsidR="002D1176">
        <w:t>saying</w:t>
      </w:r>
      <w:r w:rsidRPr="00E965E9" w:rsidR="008462FB">
        <w:t xml:space="preserve">, </w:t>
      </w:r>
      <w:r w:rsidRPr="00E965E9" w:rsidR="003A4218">
        <w:t>and I was trying to say earlier</w:t>
      </w:r>
      <w:r w:rsidRPr="00E965E9" w:rsidR="008462FB">
        <w:t xml:space="preserve">, </w:t>
      </w:r>
      <w:r w:rsidRPr="00E965E9" w:rsidR="002D1176">
        <w:t>we</w:t>
      </w:r>
      <w:r w:rsidRPr="00E965E9">
        <w:t xml:space="preserve"> also need to think about the micro</w:t>
      </w:r>
      <w:r w:rsidRPr="00E965E9" w:rsidR="003A4218">
        <w:t>-</w:t>
      </w:r>
      <w:r w:rsidRPr="00E965E9">
        <w:t xml:space="preserve">impact on different </w:t>
      </w:r>
      <w:r w:rsidRPr="00E965E9" w:rsidR="0008550A">
        <w:t>people</w:t>
      </w:r>
      <w:r w:rsidRPr="00E965E9" w:rsidR="008462FB">
        <w:t>—</w:t>
      </w:r>
      <w:r w:rsidRPr="00E965E9" w:rsidR="003A4218">
        <w:t>on the most vulnerable</w:t>
      </w:r>
      <w:r w:rsidRPr="00E965E9" w:rsidR="008462FB">
        <w:t xml:space="preserve"> </w:t>
      </w:r>
      <w:r w:rsidRPr="00E965E9" w:rsidR="008462FB">
        <w:t xml:space="preserve">and </w:t>
      </w:r>
      <w:r w:rsidRPr="00E965E9" w:rsidR="003A4218">
        <w:t>on women</w:t>
      </w:r>
      <w:r w:rsidRPr="00E965E9" w:rsidR="008462FB">
        <w:t>—</w:t>
      </w:r>
      <w:r w:rsidRPr="00E965E9" w:rsidR="0008550A">
        <w:t xml:space="preserve">and </w:t>
      </w:r>
      <w:r w:rsidRPr="00E965E9" w:rsidR="003A4218">
        <w:t xml:space="preserve">not just about the macroeconomic results of that trade </w:t>
      </w:r>
      <w:r w:rsidR="005C274E">
        <w:t>ac</w:t>
      </w:r>
      <w:r w:rsidRPr="00E965E9" w:rsidR="003A4218">
        <w:t xml:space="preserve">cess, and </w:t>
      </w:r>
      <w:r w:rsidRPr="00E965E9" w:rsidR="0008550A">
        <w:t xml:space="preserve">make sure </w:t>
      </w:r>
      <w:r w:rsidRPr="00E965E9" w:rsidR="003A4218">
        <w:t xml:space="preserve">that </w:t>
      </w:r>
      <w:r w:rsidRPr="00E965E9" w:rsidR="0008550A">
        <w:t>it is access that comes with dignified work</w:t>
      </w:r>
      <w:r w:rsidRPr="00E965E9" w:rsidR="003A4218">
        <w:t xml:space="preserve">, good environmental protection, </w:t>
      </w:r>
      <w:r w:rsidRPr="00E965E9" w:rsidR="0008550A">
        <w:t>and gives everybody an opportunity to be part of it.</w:t>
      </w:r>
      <w:r w:rsidRPr="00E965E9" w:rsidR="003A4218">
        <w:t xml:space="preserve"> </w:t>
      </w:r>
      <w:r w:rsidRPr="00E965E9" w:rsidR="008462FB">
        <w:t>I</w:t>
      </w:r>
      <w:r w:rsidRPr="00E965E9" w:rsidR="003A4218">
        <w:t>t is probably still early days for seeing whether the Government’s trade policy covers all of those things. Let us hope that it will.</w:t>
      </w:r>
    </w:p>
    <w:p w:rsidR="00CB051A" w:rsidRPr="00E965E9" w:rsidP="002400E8">
      <w:pPr>
        <w:pStyle w:val="Answer"/>
      </w:pPr>
      <w:sdt>
        <w:sdtPr>
          <w:alias w:val="Witness"/>
          <w:id w:val="-1281337072"/>
          <w:placeholder>
            <w:docPart w:val="DefaultPlaceholder_-1854013440"/>
          </w:placeholder>
          <w:richText/>
        </w:sdtPr>
        <w:sdtContent>
          <w:r w:rsidRPr="00E965E9" w:rsidR="00546948">
            <w:rPr>
              <w:b/>
              <w:i/>
            </w:rPr>
            <w:t>Professor Leach:</w:t>
          </w:r>
          <w:r w:rsidRPr="00E965E9" w:rsidR="002400E8">
            <w:rPr>
              <w:b/>
            </w:rPr>
            <w:t xml:space="preserve"> </w:t>
          </w:r>
        </w:sdtContent>
      </w:sdt>
      <w:r w:rsidRPr="00E965E9" w:rsidR="002400E8">
        <w:t>I agree</w:t>
      </w:r>
      <w:r w:rsidRPr="00E965E9" w:rsidR="008462FB">
        <w:t xml:space="preserve"> with that. I would also add that t</w:t>
      </w:r>
      <w:r w:rsidRPr="00E965E9" w:rsidR="002400E8">
        <w:t xml:space="preserve">rade and investment policies </w:t>
      </w:r>
      <w:r w:rsidRPr="00E965E9" w:rsidR="003A4218">
        <w:t xml:space="preserve">need to be very </w:t>
      </w:r>
      <w:r w:rsidRPr="00E965E9" w:rsidR="002D1176">
        <w:t>deliberately</w:t>
      </w:r>
      <w:r w:rsidRPr="00E965E9" w:rsidR="002400E8">
        <w:t xml:space="preserve"> aligned</w:t>
      </w:r>
      <w:r w:rsidRPr="00E965E9" w:rsidR="003A4218">
        <w:t xml:space="preserve"> with creating good partnerships</w:t>
      </w:r>
      <w:r w:rsidRPr="00E965E9" w:rsidR="008462FB">
        <w:t xml:space="preserve"> and</w:t>
      </w:r>
      <w:r w:rsidRPr="00E965E9" w:rsidR="003A4218">
        <w:t xml:space="preserve"> with investing in knowledge sharing</w:t>
      </w:r>
      <w:r w:rsidRPr="00E965E9" w:rsidR="008462FB">
        <w:t>.</w:t>
      </w:r>
      <w:r w:rsidRPr="00E965E9" w:rsidR="003A4218">
        <w:t xml:space="preserve"> </w:t>
      </w:r>
      <w:r w:rsidRPr="00E965E9" w:rsidR="008462FB">
        <w:t>T</w:t>
      </w:r>
      <w:r w:rsidRPr="00E965E9" w:rsidR="002400E8">
        <w:t xml:space="preserve">his is </w:t>
      </w:r>
      <w:r w:rsidRPr="00E965E9" w:rsidR="003A4218">
        <w:t>crucial</w:t>
      </w:r>
      <w:r w:rsidRPr="00E965E9" w:rsidR="008462FB">
        <w:t>,</w:t>
      </w:r>
      <w:r w:rsidRPr="00E965E9" w:rsidR="002400E8">
        <w:t xml:space="preserve"> making sure </w:t>
      </w:r>
      <w:r w:rsidRPr="00E965E9" w:rsidR="003A4218">
        <w:t xml:space="preserve">that </w:t>
      </w:r>
      <w:r w:rsidRPr="00E965E9" w:rsidR="002D1176">
        <w:t>intellectual</w:t>
      </w:r>
      <w:r w:rsidRPr="00E965E9" w:rsidR="002400E8">
        <w:t xml:space="preserve"> property agreements</w:t>
      </w:r>
      <w:r w:rsidRPr="00E965E9" w:rsidR="003A4218">
        <w:t xml:space="preserve"> and so on enable countries to participate. They </w:t>
      </w:r>
      <w:r w:rsidRPr="00E965E9" w:rsidR="002400E8">
        <w:t xml:space="preserve">also need to be aligned </w:t>
      </w:r>
      <w:r w:rsidRPr="00E965E9" w:rsidR="003A4218">
        <w:t xml:space="preserve">very </w:t>
      </w:r>
      <w:r w:rsidRPr="00E965E9" w:rsidR="002400E8">
        <w:t xml:space="preserve">strongly with </w:t>
      </w:r>
      <w:r w:rsidRPr="00E965E9" w:rsidR="003A4218">
        <w:t xml:space="preserve">co-operation and </w:t>
      </w:r>
      <w:r w:rsidRPr="00E965E9" w:rsidR="002400E8">
        <w:t xml:space="preserve">collective action around </w:t>
      </w:r>
      <w:r w:rsidRPr="00E965E9" w:rsidR="003A4218">
        <w:t xml:space="preserve">global </w:t>
      </w:r>
      <w:r w:rsidRPr="00E965E9" w:rsidR="002400E8">
        <w:t xml:space="preserve">sustainability. There is a </w:t>
      </w:r>
      <w:r w:rsidRPr="00E965E9" w:rsidR="003A4218">
        <w:t xml:space="preserve">really </w:t>
      </w:r>
      <w:r w:rsidRPr="00E965E9" w:rsidR="002400E8">
        <w:t>key opportunity to ma</w:t>
      </w:r>
      <w:r w:rsidRPr="00E965E9">
        <w:t>ke</w:t>
      </w:r>
      <w:r w:rsidRPr="00E965E9" w:rsidR="003A4218">
        <w:t xml:space="preserve"> that real this year around G7 and </w:t>
      </w:r>
      <w:r w:rsidRPr="00E965E9" w:rsidR="008462FB">
        <w:t>COP 26</w:t>
      </w:r>
      <w:r w:rsidRPr="00E965E9" w:rsidR="003A4218">
        <w:t>, just as there is around trade and vaccines. I</w:t>
      </w:r>
      <w:r w:rsidRPr="00E965E9">
        <w:t xml:space="preserve">t would be </w:t>
      </w:r>
      <w:r w:rsidRPr="00E965E9" w:rsidR="003A4218">
        <w:t xml:space="preserve">very </w:t>
      </w:r>
      <w:r w:rsidRPr="00E965E9">
        <w:t xml:space="preserve">good </w:t>
      </w:r>
      <w:r w:rsidRPr="00E965E9" w:rsidR="003A4218">
        <w:t xml:space="preserve">to see the </w:t>
      </w:r>
      <w:r w:rsidRPr="00E965E9">
        <w:t xml:space="preserve">UK seize this moment </w:t>
      </w:r>
      <w:r w:rsidRPr="00E965E9" w:rsidR="003A4218">
        <w:t xml:space="preserve">to think about trade policy </w:t>
      </w:r>
      <w:r w:rsidRPr="00E965E9">
        <w:t>not just in terms of its benefits to the UK</w:t>
      </w:r>
      <w:r w:rsidRPr="00E965E9" w:rsidR="003A4218">
        <w:t xml:space="preserve"> and the UK’s growth</w:t>
      </w:r>
      <w:r w:rsidRPr="00E965E9">
        <w:t xml:space="preserve">, but actually in terms of these global commitments </w:t>
      </w:r>
      <w:r w:rsidRPr="00E965E9" w:rsidR="003A4218">
        <w:t xml:space="preserve">to challenges that </w:t>
      </w:r>
      <w:r w:rsidRPr="00E965E9">
        <w:t>affect everybody.</w:t>
      </w:r>
    </w:p>
    <w:p w:rsidR="002400E8" w:rsidRPr="00E965E9" w:rsidP="00CB051A">
      <w:pPr>
        <w:pStyle w:val="Question"/>
      </w:pPr>
      <w:sdt>
        <w:sdtPr>
          <w:alias w:val="Member"/>
          <w:tag w:val="&lt;Member mnisId='4819' dodsId=''&gt;"/>
          <w:id w:val="45411458"/>
          <w:placeholder>
            <w:docPart w:val="DefaultPlaceholder_-1854013440"/>
          </w:placeholder>
          <w:richText/>
        </w:sdtPr>
        <w:sdtContent>
          <w:r w:rsidRPr="00E965E9" w:rsidR="00CB051A">
            <w:rPr>
              <w:b/>
            </w:rPr>
            <w:t>Theo Clarke:</w:t>
          </w:r>
        </w:sdtContent>
      </w:sdt>
      <w:r w:rsidRPr="00E965E9" w:rsidR="00CB051A">
        <w:t xml:space="preserve"> You both mentioned</w:t>
      </w:r>
      <w:r w:rsidRPr="00E965E9" w:rsidR="003A4218">
        <w:t xml:space="preserve"> </w:t>
      </w:r>
      <w:r w:rsidRPr="00E965E9" w:rsidR="002D1176">
        <w:t>tackling</w:t>
      </w:r>
      <w:r w:rsidRPr="00E965E9" w:rsidR="00CB051A">
        <w:t xml:space="preserve"> poverty.</w:t>
      </w:r>
      <w:r w:rsidRPr="00E965E9" w:rsidR="003A4218">
        <w:t xml:space="preserve"> I would be interested to hear from you what evidence you think there is that economic growth in low</w:t>
      </w:r>
      <w:r w:rsidRPr="00E965E9" w:rsidR="008462FB">
        <w:t>-</w:t>
      </w:r>
      <w:r w:rsidRPr="00E965E9" w:rsidR="003A4218">
        <w:t>income countries is what will help tackle poverty in those countries, as that is clearly a focus of this Government.</w:t>
      </w:r>
      <w:r w:rsidRPr="00E965E9" w:rsidR="008C30D6">
        <w:t xml:space="preserve"> Mr Lee, would you like to comment on that?</w:t>
      </w:r>
    </w:p>
    <w:p w:rsidR="00CB051A" w:rsidRPr="00E965E9" w:rsidP="00CB051A">
      <w:pPr>
        <w:pStyle w:val="Answer"/>
      </w:pPr>
      <w:sdt>
        <w:sdtPr>
          <w:alias w:val="Witness"/>
          <w:id w:val="-559557815"/>
          <w:placeholder>
            <w:docPart w:val="DefaultPlaceholder_-1854013440"/>
          </w:placeholder>
          <w:richText/>
        </w:sdtPr>
        <w:sdtContent>
          <w:r w:rsidRPr="00E965E9" w:rsidR="00546948">
            <w:rPr>
              <w:b/>
              <w:i/>
            </w:rPr>
            <w:t>Laurie Lee:</w:t>
          </w:r>
          <w:r w:rsidRPr="00E965E9">
            <w:rPr>
              <w:b/>
            </w:rPr>
            <w:t xml:space="preserve"> </w:t>
          </w:r>
        </w:sdtContent>
      </w:sdt>
      <w:r w:rsidRPr="00E965E9">
        <w:t xml:space="preserve">It is always risky to try </w:t>
      </w:r>
      <w:r w:rsidRPr="00E965E9" w:rsidR="00546948">
        <w:t xml:space="preserve">to </w:t>
      </w:r>
      <w:r w:rsidRPr="00E965E9">
        <w:t>identify one policy alone</w:t>
      </w:r>
      <w:r w:rsidRPr="00E965E9" w:rsidR="003A4218">
        <w:t xml:space="preserve"> </w:t>
      </w:r>
      <w:r w:rsidRPr="00E965E9" w:rsidR="008C30D6">
        <w:t>that</w:t>
      </w:r>
      <w:r w:rsidRPr="00E965E9" w:rsidR="003A4218">
        <w:t xml:space="preserve"> will reduce poverty. We are not going to reduce poverty without economic growth, but on its own it does not guarantee that we reduce poverty </w:t>
      </w:r>
      <w:r w:rsidRPr="00E965E9">
        <w:t xml:space="preserve">because you have to make sure </w:t>
      </w:r>
      <w:r w:rsidRPr="00E965E9" w:rsidR="003A4218">
        <w:t xml:space="preserve">that </w:t>
      </w:r>
      <w:r w:rsidRPr="00E965E9">
        <w:t xml:space="preserve">it is inclusive as well. </w:t>
      </w:r>
      <w:r w:rsidRPr="00E965E9" w:rsidR="003A4218">
        <w:t>One thing I might add on the trade front</w:t>
      </w:r>
      <w:r w:rsidRPr="00E965E9" w:rsidR="008C30D6">
        <w:t xml:space="preserve"> that</w:t>
      </w:r>
      <w:r w:rsidRPr="00E965E9" w:rsidR="003A4218">
        <w:t xml:space="preserve"> I did not earlier is that</w:t>
      </w:r>
      <w:r w:rsidRPr="00E965E9" w:rsidR="008C30D6">
        <w:t>,</w:t>
      </w:r>
      <w:r w:rsidRPr="00E965E9" w:rsidR="003A4218">
        <w:t xml:space="preserve"> a</w:t>
      </w:r>
      <w:r w:rsidRPr="00E965E9">
        <w:t>longside dignified work</w:t>
      </w:r>
      <w:r w:rsidRPr="00E965E9" w:rsidR="003A4218">
        <w:t xml:space="preserve">, </w:t>
      </w:r>
      <w:r w:rsidRPr="00E965E9">
        <w:t xml:space="preserve">supporting full recognition of collective </w:t>
      </w:r>
      <w:r w:rsidRPr="00E965E9" w:rsidR="002D1176">
        <w:t>bargaining</w:t>
      </w:r>
      <w:r w:rsidRPr="00E965E9">
        <w:t xml:space="preserve"> for workers and the role of unions</w:t>
      </w:r>
      <w:r w:rsidR="005C274E">
        <w:t>—</w:t>
      </w:r>
      <w:r w:rsidRPr="00E965E9">
        <w:t>formal and informal</w:t>
      </w:r>
      <w:r w:rsidR="005C274E">
        <w:t>—</w:t>
      </w:r>
      <w:r w:rsidRPr="00E965E9">
        <w:t xml:space="preserve">is </w:t>
      </w:r>
      <w:r w:rsidRPr="00E965E9" w:rsidR="002D1176">
        <w:t>one</w:t>
      </w:r>
      <w:r w:rsidRPr="00E965E9">
        <w:t xml:space="preserve"> </w:t>
      </w:r>
      <w:r w:rsidRPr="00E965E9" w:rsidR="0088122D">
        <w:t>o</w:t>
      </w:r>
      <w:r w:rsidRPr="00E965E9">
        <w:t>f the ways in which you ensure that that economic benefit translates into poverty.</w:t>
      </w:r>
      <w:r w:rsidRPr="00E965E9" w:rsidR="00520D1F">
        <w:t xml:space="preserve"> That is very consistent with what the Government ha</w:t>
      </w:r>
      <w:r w:rsidRPr="00E965E9" w:rsidR="008C30D6">
        <w:t>ve</w:t>
      </w:r>
      <w:r w:rsidRPr="00E965E9" w:rsidR="00520D1F">
        <w:t xml:space="preserve"> been talking about with open societies.</w:t>
      </w:r>
    </w:p>
    <w:p w:rsidR="00520D1F" w:rsidRPr="00E965E9" w:rsidP="00CB051A">
      <w:pPr>
        <w:pStyle w:val="Answer"/>
      </w:pPr>
      <w:sdt>
        <w:sdtPr>
          <w:alias w:val="Witness"/>
          <w:id w:val="-525401322"/>
          <w:placeholder>
            <w:docPart w:val="DefaultPlaceholder_-1854013440"/>
          </w:placeholder>
          <w:richText/>
        </w:sdtPr>
        <w:sdtContent>
          <w:r w:rsidRPr="00E965E9" w:rsidR="00546948">
            <w:rPr>
              <w:b/>
              <w:i/>
            </w:rPr>
            <w:t>Professor Leach:</w:t>
          </w:r>
          <w:r w:rsidRPr="00E965E9" w:rsidR="00CB051A">
            <w:rPr>
              <w:b/>
            </w:rPr>
            <w:t xml:space="preserve"> </w:t>
          </w:r>
        </w:sdtContent>
      </w:sdt>
      <w:r w:rsidRPr="00E965E9" w:rsidR="00CB051A">
        <w:t xml:space="preserve">Economic growth needs </w:t>
      </w:r>
      <w:r w:rsidRPr="00E965E9" w:rsidR="002D1176">
        <w:t>to</w:t>
      </w:r>
      <w:r w:rsidRPr="00E965E9" w:rsidR="00CB051A">
        <w:t xml:space="preserve"> be a means rather than an end, and there are circumstances in which economic growth can </w:t>
      </w:r>
      <w:r w:rsidRPr="00E965E9">
        <w:t>be very important in contributing to poverty</w:t>
      </w:r>
      <w:r w:rsidRPr="00E965E9" w:rsidR="008C30D6">
        <w:t xml:space="preserve"> reduction</w:t>
      </w:r>
      <w:r w:rsidRPr="00E965E9">
        <w:t xml:space="preserve"> and wellbeing, but equally it can also </w:t>
      </w:r>
      <w:r w:rsidRPr="00E965E9" w:rsidR="00CB051A">
        <w:t xml:space="preserve">increase inequalities. One of the things we have learnt is </w:t>
      </w:r>
      <w:r w:rsidRPr="00E965E9" w:rsidR="008C30D6">
        <w:t xml:space="preserve">that </w:t>
      </w:r>
      <w:r w:rsidRPr="00E965E9" w:rsidR="00CB051A">
        <w:t xml:space="preserve">the effects of </w:t>
      </w:r>
      <w:r w:rsidRPr="00E965E9" w:rsidR="002D1176">
        <w:t>economic</w:t>
      </w:r>
      <w:r w:rsidRPr="00E965E9" w:rsidR="00CB051A">
        <w:t xml:space="preserve"> growth </w:t>
      </w:r>
      <w:r w:rsidRPr="00E965E9">
        <w:t xml:space="preserve">on poverty are much lessened in countries and situations </w:t>
      </w:r>
      <w:r w:rsidRPr="00E965E9" w:rsidR="00CB051A">
        <w:t xml:space="preserve">where you have </w:t>
      </w:r>
      <w:r w:rsidRPr="00E965E9">
        <w:t xml:space="preserve">higher </w:t>
      </w:r>
      <w:r w:rsidRPr="00E965E9" w:rsidR="00CB051A">
        <w:t xml:space="preserve">levels of inequality, </w:t>
      </w:r>
      <w:r w:rsidRPr="00E965E9">
        <w:t xml:space="preserve">whether those are along class lines and economic lines, </w:t>
      </w:r>
      <w:r w:rsidRPr="00E965E9" w:rsidR="00CB051A">
        <w:t xml:space="preserve">or around gender and other </w:t>
      </w:r>
      <w:r w:rsidRPr="00E965E9" w:rsidR="002D1176">
        <w:t>horizontal</w:t>
      </w:r>
      <w:r w:rsidRPr="00E965E9" w:rsidR="00CB051A">
        <w:t xml:space="preserve"> forms of inequality</w:t>
      </w:r>
      <w:r w:rsidRPr="00E965E9">
        <w:t xml:space="preserve">. This needs to go along with tackling gender inequalities, inequalities by place and inequalities by ethnic group, if economic growth is to </w:t>
      </w:r>
      <w:r w:rsidRPr="00E965E9" w:rsidR="00CB051A">
        <w:t xml:space="preserve">deliver on reducing </w:t>
      </w:r>
      <w:r w:rsidRPr="00E965E9" w:rsidR="002D1176">
        <w:t>poverty</w:t>
      </w:r>
      <w:r w:rsidRPr="00E965E9" w:rsidR="00CB051A">
        <w:t xml:space="preserve"> and increasing wellbeing.</w:t>
      </w:r>
    </w:p>
    <w:p w:rsidR="00CB051A" w:rsidRPr="00E965E9" w:rsidP="00CB051A">
      <w:pPr>
        <w:pStyle w:val="Answer"/>
      </w:pPr>
      <w:r w:rsidRPr="00E965E9">
        <w:t>Likewise, the rights-based agenda, which is one of the positive things</w:t>
      </w:r>
      <w:r w:rsidRPr="00E965E9" w:rsidR="008C30D6">
        <w:t>,</w:t>
      </w:r>
      <w:r w:rsidRPr="00E965E9">
        <w:t xml:space="preserve"> to some degree</w:t>
      </w:r>
      <w:r w:rsidRPr="00E965E9" w:rsidR="008C30D6">
        <w:t>,</w:t>
      </w:r>
      <w:r w:rsidRPr="00E965E9">
        <w:t xml:space="preserve"> in this review, and the emphasis on human rights coming </w:t>
      </w:r>
      <w:r w:rsidRPr="00E965E9">
        <w:t>from Dominic Raab’s</w:t>
      </w:r>
      <w:r w:rsidRPr="00E965E9" w:rsidR="008C30D6">
        <w:t xml:space="preserve"> own</w:t>
      </w:r>
      <w:r w:rsidRPr="00E965E9">
        <w:t xml:space="preserve"> interest in this area c</w:t>
      </w:r>
      <w:r w:rsidRPr="00E965E9">
        <w:t>ould well be coupled up with an economic focus</w:t>
      </w:r>
      <w:r w:rsidRPr="00E965E9">
        <w:t xml:space="preserve"> on economic rights</w:t>
      </w:r>
      <w:r w:rsidRPr="00E965E9">
        <w:t>.</w:t>
      </w:r>
      <w:r w:rsidRPr="00E965E9">
        <w:t xml:space="preserve"> That is a connection that is not made at the moment, but economic rights as well as economic growth could be an important focus of the future </w:t>
      </w:r>
      <w:r w:rsidRPr="00E965E9" w:rsidR="005540F2">
        <w:t>development strategy</w:t>
      </w:r>
      <w:r w:rsidRPr="00E965E9">
        <w:t>.</w:t>
      </w:r>
    </w:p>
    <w:p w:rsidR="00CB051A" w:rsidRPr="00E965E9" w:rsidP="00CB051A">
      <w:pPr>
        <w:pStyle w:val="Question"/>
      </w:pPr>
      <w:sdt>
        <w:sdtPr>
          <w:alias w:val="Member"/>
          <w:tag w:val="&lt;Member mnisId='1604' dodsId='61606'&gt;"/>
          <w:id w:val="936174253"/>
          <w:placeholder>
            <w:docPart w:val="DefaultPlaceholder_-1854013440"/>
          </w:placeholder>
          <w:richText/>
        </w:sdtPr>
        <w:sdtContent>
          <w:r w:rsidRPr="00E965E9">
            <w:rPr>
              <w:b/>
            </w:rPr>
            <w:t>Mr Sharma:</w:t>
          </w:r>
        </w:sdtContent>
      </w:sdt>
      <w:r w:rsidRPr="00E965E9">
        <w:t xml:space="preserve"> Taking the poverty theme forward, </w:t>
      </w:r>
      <w:r w:rsidRPr="00E965E9" w:rsidR="00520D1F">
        <w:t xml:space="preserve">I know everybody has previously touched on the subject. </w:t>
      </w:r>
      <w:r w:rsidRPr="00E965E9" w:rsidR="007C1478">
        <w:t>D</w:t>
      </w:r>
      <w:r w:rsidRPr="00E965E9">
        <w:t xml:space="preserve">o you think that the </w:t>
      </w:r>
      <w:r w:rsidRPr="00E965E9" w:rsidR="00980979">
        <w:t>integrated review</w:t>
      </w:r>
      <w:r w:rsidRPr="00E965E9">
        <w:t xml:space="preserve"> gives sufficient weight to tackling extreme poverty?</w:t>
      </w:r>
    </w:p>
    <w:p w:rsidR="00520D1F" w:rsidRPr="00E965E9" w:rsidP="00CB051A">
      <w:pPr>
        <w:pStyle w:val="Answer"/>
      </w:pPr>
      <w:sdt>
        <w:sdtPr>
          <w:alias w:val="Witness"/>
          <w:id w:val="-1863507374"/>
          <w:placeholder>
            <w:docPart w:val="DefaultPlaceholder_-1854013440"/>
          </w:placeholder>
          <w:richText/>
        </w:sdtPr>
        <w:sdtContent>
          <w:r w:rsidRPr="00E965E9" w:rsidR="00546948">
            <w:rPr>
              <w:b/>
              <w:i/>
            </w:rPr>
            <w:t>Laurie Lee:</w:t>
          </w:r>
          <w:r w:rsidRPr="00E965E9" w:rsidR="00CB051A">
            <w:rPr>
              <w:b/>
            </w:rPr>
            <w:t xml:space="preserve"> </w:t>
          </w:r>
        </w:sdtContent>
      </w:sdt>
      <w:r w:rsidRPr="00E965E9" w:rsidR="00CB051A">
        <w:t>I do not think it does, and that reflects what we said earlier about the overall lack of focus</w:t>
      </w:r>
      <w:r w:rsidRPr="00E965E9">
        <w:t xml:space="preserve"> on development in the </w:t>
      </w:r>
      <w:r w:rsidRPr="00E965E9" w:rsidR="00980979">
        <w:t>integrated review</w:t>
      </w:r>
      <w:r w:rsidRPr="00E965E9" w:rsidR="00CB051A">
        <w:t xml:space="preserve">. </w:t>
      </w:r>
      <w:r w:rsidRPr="00E965E9">
        <w:t>Hopefully</w:t>
      </w:r>
      <w:r w:rsidRPr="00E965E9" w:rsidR="007C1478">
        <w:t>,</w:t>
      </w:r>
      <w:r w:rsidRPr="00E965E9">
        <w:t xml:space="preserve"> t</w:t>
      </w:r>
      <w:r w:rsidRPr="00E965E9" w:rsidR="00CB051A">
        <w:t xml:space="preserve">he next </w:t>
      </w:r>
      <w:r w:rsidRPr="00E965E9" w:rsidR="005540F2">
        <w:t>development strategy</w:t>
      </w:r>
      <w:r w:rsidRPr="00E965E9" w:rsidR="00CB051A">
        <w:t xml:space="preserve"> will have a much clearer focus</w:t>
      </w:r>
      <w:r w:rsidRPr="00E965E9">
        <w:t xml:space="preserve"> on poverty. </w:t>
      </w:r>
      <w:r w:rsidRPr="00E965E9" w:rsidR="00CB051A">
        <w:t xml:space="preserve">It is </w:t>
      </w:r>
      <w:r w:rsidRPr="00E965E9">
        <w:t xml:space="preserve">referred to a few times and it is </w:t>
      </w:r>
      <w:r w:rsidRPr="00E965E9" w:rsidR="00CB051A">
        <w:t xml:space="preserve">at least </w:t>
      </w:r>
      <w:r w:rsidRPr="00E965E9" w:rsidR="007C1478">
        <w:t xml:space="preserve">once </w:t>
      </w:r>
      <w:r w:rsidRPr="00E965E9" w:rsidR="002D1176">
        <w:t>mentioned</w:t>
      </w:r>
      <w:r w:rsidRPr="00E965E9" w:rsidR="00CB051A">
        <w:t xml:space="preserve"> that </w:t>
      </w:r>
      <w:r w:rsidRPr="00E965E9" w:rsidR="00546948">
        <w:t>tackling</w:t>
      </w:r>
      <w:r w:rsidRPr="00E965E9">
        <w:t xml:space="preserve"> poverty</w:t>
      </w:r>
      <w:r w:rsidRPr="00E965E9" w:rsidR="007C1478">
        <w:t xml:space="preserve"> </w:t>
      </w:r>
      <w:r w:rsidRPr="00E965E9">
        <w:t xml:space="preserve">is about </w:t>
      </w:r>
      <w:r w:rsidRPr="00E965E9" w:rsidR="00CB051A">
        <w:t xml:space="preserve">our shared values, but most of the rest of the time it is seen as </w:t>
      </w:r>
      <w:r w:rsidRPr="00E965E9">
        <w:t xml:space="preserve">more of </w:t>
      </w:r>
      <w:r w:rsidRPr="00E965E9" w:rsidR="00CB051A">
        <w:t>a cause of other problems</w:t>
      </w:r>
      <w:r w:rsidRPr="00E965E9">
        <w:t xml:space="preserve">, </w:t>
      </w:r>
      <w:r w:rsidRPr="00E965E9" w:rsidR="00CB051A">
        <w:t>or development assistance is seen as a solution to other problems.</w:t>
      </w:r>
    </w:p>
    <w:p w:rsidR="00A4730C" w:rsidRPr="00E965E9" w:rsidP="00CB051A">
      <w:pPr>
        <w:pStyle w:val="Answer"/>
      </w:pPr>
      <w:r w:rsidRPr="00E965E9">
        <w:t xml:space="preserve">I was slightly worried to read the part where </w:t>
      </w:r>
      <w:r w:rsidRPr="00E965E9" w:rsidR="00520D1F">
        <w:t>it says</w:t>
      </w:r>
      <w:r w:rsidRPr="00E965E9" w:rsidR="007C1478">
        <w:t xml:space="preserve">, </w:t>
      </w:r>
      <w:r w:rsidRPr="00E965E9" w:rsidR="00520D1F">
        <w:t>“A</w:t>
      </w:r>
      <w:r w:rsidRPr="00E965E9">
        <w:t xml:space="preserve">fter the immediate shock </w:t>
      </w:r>
      <w:r w:rsidRPr="00E965E9" w:rsidR="00520D1F">
        <w:t>of Covid-19</w:t>
      </w:r>
      <w:r w:rsidRPr="00E965E9" w:rsidR="007C1478">
        <w:t>,</w:t>
      </w:r>
      <w:r w:rsidRPr="00E965E9" w:rsidR="00520D1F">
        <w:t xml:space="preserve"> the momentum towards poverty reduction </w:t>
      </w:r>
      <w:r w:rsidRPr="00E965E9">
        <w:t xml:space="preserve">is likely </w:t>
      </w:r>
      <w:r w:rsidRPr="00E965E9" w:rsidR="002D1176">
        <w:t>to</w:t>
      </w:r>
      <w:r w:rsidRPr="00E965E9">
        <w:t xml:space="preserve"> resume</w:t>
      </w:r>
      <w:r w:rsidRPr="00E965E9" w:rsidR="00520D1F">
        <w:t>”</w:t>
      </w:r>
      <w:r w:rsidRPr="00E965E9">
        <w:t>.</w:t>
      </w:r>
      <w:r w:rsidRPr="00E965E9" w:rsidR="00520D1F">
        <w:t xml:space="preserve"> </w:t>
      </w:r>
      <w:r w:rsidRPr="00E965E9">
        <w:t xml:space="preserve">That is </w:t>
      </w:r>
      <w:r w:rsidRPr="00E965E9" w:rsidR="002D1176">
        <w:t>arguably</w:t>
      </w:r>
      <w:r w:rsidRPr="00E965E9">
        <w:t xml:space="preserve"> a little complacent</w:t>
      </w:r>
      <w:r w:rsidRPr="00E965E9" w:rsidR="007C1478">
        <w:t>.</w:t>
      </w:r>
      <w:r w:rsidRPr="00E965E9">
        <w:t xml:space="preserve"> </w:t>
      </w:r>
      <w:r w:rsidRPr="00E965E9" w:rsidR="007C1478">
        <w:t>W</w:t>
      </w:r>
      <w:r w:rsidRPr="00E965E9">
        <w:t>e are not expecting rich countries to bounce back from the economic consequences of the pandemic that fast</w:t>
      </w:r>
      <w:r w:rsidRPr="00E965E9">
        <w:t xml:space="preserve">, so </w:t>
      </w:r>
      <w:r w:rsidRPr="00E965E9" w:rsidR="007C1478">
        <w:t>we should not</w:t>
      </w:r>
      <w:r w:rsidRPr="00E965E9">
        <w:t xml:space="preserve"> expect</w:t>
      </w:r>
      <w:r w:rsidRPr="00E965E9" w:rsidR="007C1478">
        <w:t xml:space="preserve"> that of</w:t>
      </w:r>
      <w:r w:rsidRPr="00E965E9">
        <w:t xml:space="preserve"> the poorest countries, where</w:t>
      </w:r>
      <w:r w:rsidRPr="00E965E9" w:rsidR="007C1478">
        <w:t>,</w:t>
      </w:r>
      <w:r w:rsidRPr="00E965E9">
        <w:t xml:space="preserve"> according to World Bank </w:t>
      </w:r>
      <w:r w:rsidRPr="00E965E9" w:rsidR="007C1478">
        <w:t xml:space="preserve">estimates, </w:t>
      </w:r>
      <w:r w:rsidRPr="00E965E9">
        <w:t>extreme poverty is going up by 16%</w:t>
      </w:r>
      <w:r w:rsidRPr="00E965E9" w:rsidR="007C1478">
        <w:t>,</w:t>
      </w:r>
      <w:r w:rsidRPr="00E965E9">
        <w:t xml:space="preserve"> when it has been going down for 30 years</w:t>
      </w:r>
      <w:r w:rsidRPr="00E965E9" w:rsidR="007C1478">
        <w:t>;</w:t>
      </w:r>
      <w:r w:rsidRPr="00E965E9">
        <w:t xml:space="preserve"> </w:t>
      </w:r>
      <w:r w:rsidRPr="00E965E9">
        <w:t xml:space="preserve">it is going to take time for </w:t>
      </w:r>
      <w:r w:rsidRPr="00E965E9" w:rsidR="002D1176">
        <w:t>that poverty</w:t>
      </w:r>
      <w:r w:rsidRPr="00E965E9">
        <w:t xml:space="preserve"> </w:t>
      </w:r>
      <w:r w:rsidRPr="00E965E9" w:rsidR="002D1176">
        <w:t>reduction</w:t>
      </w:r>
      <w:r w:rsidRPr="00E965E9">
        <w:t xml:space="preserve"> to </w:t>
      </w:r>
      <w:r w:rsidRPr="00E965E9">
        <w:t xml:space="preserve">resume </w:t>
      </w:r>
      <w:r w:rsidRPr="00E965E9">
        <w:t xml:space="preserve">again. </w:t>
      </w:r>
      <w:r w:rsidRPr="00E965E9">
        <w:t xml:space="preserve">It is not just going to take time, but actual active intervention. </w:t>
      </w:r>
      <w:r w:rsidRPr="00E965E9">
        <w:t xml:space="preserve">We cannot assume that </w:t>
      </w:r>
      <w:r w:rsidRPr="00E965E9">
        <w:t xml:space="preserve">that </w:t>
      </w:r>
      <w:r w:rsidRPr="00E965E9">
        <w:t xml:space="preserve">historical trend is going to kick in </w:t>
      </w:r>
      <w:r w:rsidRPr="00E965E9">
        <w:t xml:space="preserve">again </w:t>
      </w:r>
      <w:r w:rsidRPr="00E965E9">
        <w:t>next year</w:t>
      </w:r>
      <w:r w:rsidRPr="00E965E9">
        <w:t xml:space="preserve"> without a real focus</w:t>
      </w:r>
      <w:r w:rsidRPr="00E965E9">
        <w:t>.</w:t>
      </w:r>
    </w:p>
    <w:p w:rsidR="007759FE" w:rsidRPr="00E965E9" w:rsidP="00CB051A">
      <w:pPr>
        <w:pStyle w:val="Answer"/>
      </w:pPr>
      <w:r w:rsidRPr="00E965E9">
        <w:t xml:space="preserve">One of the things I hoped we would see </w:t>
      </w:r>
      <w:r w:rsidRPr="00E965E9" w:rsidR="00A4730C">
        <w:t xml:space="preserve">during </w:t>
      </w:r>
      <w:r w:rsidRPr="00E965E9">
        <w:t>2020</w:t>
      </w:r>
      <w:r w:rsidRPr="00E965E9" w:rsidR="007C1478">
        <w:t>,</w:t>
      </w:r>
      <w:r w:rsidRPr="00E965E9">
        <w:t xml:space="preserve"> </w:t>
      </w:r>
      <w:r w:rsidRPr="00E965E9" w:rsidR="00A4730C">
        <w:t>when there were cuts made to the aid budget</w:t>
      </w:r>
      <w:r w:rsidRPr="00E965E9" w:rsidR="007C1478">
        <w:t>,</w:t>
      </w:r>
      <w:r w:rsidRPr="00E965E9" w:rsidR="00A4730C">
        <w:t xml:space="preserve"> </w:t>
      </w:r>
      <w:r w:rsidRPr="00E965E9">
        <w:t xml:space="preserve">is that that would be used as an </w:t>
      </w:r>
      <w:r w:rsidRPr="00E965E9" w:rsidR="002D1176">
        <w:t>opportunity</w:t>
      </w:r>
      <w:r w:rsidRPr="00E965E9">
        <w:t xml:space="preserve"> to increase the poverty focus</w:t>
      </w:r>
      <w:r w:rsidRPr="00E965E9" w:rsidR="00A4730C">
        <w:t xml:space="preserve"> of aid and to reverse the trend of more and more of UK aid going to the upper-middle-income </w:t>
      </w:r>
      <w:r w:rsidRPr="00E965E9">
        <w:t xml:space="preserve">countries. </w:t>
      </w:r>
      <w:r w:rsidRPr="00E965E9">
        <w:t xml:space="preserve">We do not </w:t>
      </w:r>
      <w:r w:rsidRPr="00E965E9">
        <w:t xml:space="preserve">yet </w:t>
      </w:r>
      <w:r w:rsidRPr="00E965E9">
        <w:t xml:space="preserve">have that information </w:t>
      </w:r>
      <w:r w:rsidRPr="00E965E9">
        <w:t>from the provisional data released last week</w:t>
      </w:r>
      <w:r w:rsidRPr="00E965E9">
        <w:t>, but the work th</w:t>
      </w:r>
      <w:r w:rsidRPr="00E965E9">
        <w:t>at D</w:t>
      </w:r>
      <w:r w:rsidRPr="00E965E9">
        <w:t xml:space="preserve">evelopment </w:t>
      </w:r>
      <w:r w:rsidRPr="00E965E9">
        <w:t>I</w:t>
      </w:r>
      <w:r w:rsidRPr="00E965E9" w:rsidR="002D1176">
        <w:t>nitiative</w:t>
      </w:r>
      <w:r w:rsidRPr="00E965E9">
        <w:t xml:space="preserve">s </w:t>
      </w:r>
      <w:r w:rsidRPr="00E965E9">
        <w:t xml:space="preserve">has done </w:t>
      </w:r>
      <w:r w:rsidRPr="00E965E9">
        <w:t xml:space="preserve">on what happened in 2020 </w:t>
      </w:r>
      <w:r w:rsidRPr="00E965E9">
        <w:t>implies that the aid for the upper</w:t>
      </w:r>
      <w:r w:rsidRPr="00E965E9">
        <w:t>-</w:t>
      </w:r>
      <w:r w:rsidRPr="00E965E9">
        <w:t>middle</w:t>
      </w:r>
      <w:r w:rsidRPr="00E965E9">
        <w:t>-</w:t>
      </w:r>
      <w:r w:rsidRPr="00E965E9">
        <w:t xml:space="preserve">income countries </w:t>
      </w:r>
      <w:r w:rsidRPr="00E965E9">
        <w:t xml:space="preserve">and the very least developed countries was </w:t>
      </w:r>
      <w:r w:rsidRPr="00E965E9">
        <w:t xml:space="preserve">both cut by </w:t>
      </w:r>
      <w:r w:rsidRPr="00E965E9">
        <w:t xml:space="preserve">about </w:t>
      </w:r>
      <w:r w:rsidRPr="00E965E9">
        <w:t xml:space="preserve">the same percentage, which means </w:t>
      </w:r>
      <w:r w:rsidRPr="00E965E9">
        <w:t xml:space="preserve">that actually </w:t>
      </w:r>
      <w:r w:rsidRPr="00E965E9">
        <w:t>much</w:t>
      </w:r>
      <w:r w:rsidRPr="00E965E9">
        <w:t xml:space="preserve">, </w:t>
      </w:r>
      <w:r w:rsidRPr="00E965E9">
        <w:t>much more aid</w:t>
      </w:r>
      <w:r w:rsidRPr="00E965E9">
        <w:t xml:space="preserve"> was taken away from the least developed countries than from rich countries</w:t>
      </w:r>
      <w:r w:rsidRPr="00E965E9">
        <w:t>.</w:t>
      </w:r>
    </w:p>
    <w:p w:rsidR="00CB051A" w:rsidRPr="00E965E9" w:rsidP="00CB051A">
      <w:pPr>
        <w:pStyle w:val="Answer"/>
      </w:pPr>
      <w:r w:rsidRPr="00E965E9">
        <w:t>Linking this back to the Indo-Pacific tilt again, it feels wrong and inconsistent with a focus on poverty that w</w:t>
      </w:r>
      <w:r w:rsidRPr="00E965E9">
        <w:t xml:space="preserve">e might still be giving China </w:t>
      </w:r>
      <w:r w:rsidRPr="00E965E9" w:rsidR="007C1478">
        <w:t>£</w:t>
      </w:r>
      <w:r w:rsidRPr="00E965E9">
        <w:t>50</w:t>
      </w:r>
      <w:r w:rsidRPr="00E965E9" w:rsidR="007C1478">
        <w:t xml:space="preserve"> million</w:t>
      </w:r>
      <w:r w:rsidRPr="00E965E9">
        <w:t xml:space="preserve">, </w:t>
      </w:r>
      <w:r w:rsidRPr="00E965E9" w:rsidR="007C1478">
        <w:t>£</w:t>
      </w:r>
      <w:r w:rsidRPr="00E965E9">
        <w:t>60</w:t>
      </w:r>
      <w:r w:rsidRPr="00E965E9" w:rsidR="007C1478">
        <w:t xml:space="preserve"> million or</w:t>
      </w:r>
      <w:r w:rsidRPr="00E965E9">
        <w:t xml:space="preserve"> </w:t>
      </w:r>
      <w:r w:rsidRPr="00E965E9">
        <w:t>£</w:t>
      </w:r>
      <w:r w:rsidRPr="00E965E9">
        <w:t>70 million in aid</w:t>
      </w:r>
      <w:r w:rsidRPr="00E965E9">
        <w:t>—</w:t>
      </w:r>
      <w:r w:rsidRPr="00E965E9">
        <w:t xml:space="preserve">it is hard to see that </w:t>
      </w:r>
      <w:r w:rsidRPr="00E965E9">
        <w:t xml:space="preserve">that </w:t>
      </w:r>
      <w:r w:rsidRPr="00E965E9">
        <w:t xml:space="preserve">buys </w:t>
      </w:r>
      <w:r w:rsidRPr="00E965E9" w:rsidR="007C1478">
        <w:t xml:space="preserve">us </w:t>
      </w:r>
      <w:r w:rsidRPr="00E965E9">
        <w:t xml:space="preserve">any </w:t>
      </w:r>
      <w:r w:rsidRPr="00E965E9">
        <w:t xml:space="preserve">influence </w:t>
      </w:r>
      <w:r w:rsidRPr="00E965E9" w:rsidR="007C1478">
        <w:t>o</w:t>
      </w:r>
      <w:r w:rsidRPr="00E965E9">
        <w:t>n China</w:t>
      </w:r>
      <w:r w:rsidRPr="00E965E9">
        <w:t xml:space="preserve">—when we are cutting aid to the worst humanitarian emergency in the world in Yemen by even more than that amount. </w:t>
      </w:r>
      <w:r w:rsidRPr="00E965E9">
        <w:t>Yes, there are reasons to be concerned that poverty is not a consistently high factor in making the choices that are being made</w:t>
      </w:r>
      <w:r w:rsidRPr="00E965E9">
        <w:t>.</w:t>
      </w:r>
    </w:p>
    <w:p w:rsidR="007C1478" w:rsidRPr="00E965E9" w:rsidP="007759FE">
      <w:pPr>
        <w:pStyle w:val="Answer"/>
      </w:pPr>
      <w:sdt>
        <w:sdtPr>
          <w:alias w:val="Witness"/>
          <w:id w:val="-1459719197"/>
          <w:placeholder>
            <w:docPart w:val="DefaultPlaceholder_-1854013440"/>
          </w:placeholder>
          <w:richText/>
        </w:sdtPr>
        <w:sdtContent>
          <w:r w:rsidRPr="00E965E9" w:rsidR="00546948">
            <w:rPr>
              <w:b/>
              <w:i/>
            </w:rPr>
            <w:t>Professor Leach:</w:t>
          </w:r>
          <w:r w:rsidRPr="00E965E9" w:rsidR="00CB051A">
            <w:rPr>
              <w:b/>
            </w:rPr>
            <w:t xml:space="preserve"> </w:t>
          </w:r>
        </w:sdtContent>
      </w:sdt>
      <w:r w:rsidRPr="00E965E9" w:rsidR="00CB051A">
        <w:t xml:space="preserve">To take a </w:t>
      </w:r>
      <w:r w:rsidRPr="00E965E9" w:rsidR="002D1176">
        <w:t>slightly</w:t>
      </w:r>
      <w:r w:rsidRPr="00E965E9" w:rsidR="00CB051A">
        <w:t xml:space="preserve"> different angle on </w:t>
      </w:r>
      <w:r w:rsidRPr="00E965E9" w:rsidR="007759FE">
        <w:t>this</w:t>
      </w:r>
      <w:r w:rsidRPr="00E965E9" w:rsidR="00CB051A">
        <w:t>, one of the things that concerned me most</w:t>
      </w:r>
      <w:r w:rsidRPr="00E965E9" w:rsidR="007759FE">
        <w:t xml:space="preserve"> was looking at the priorities that are there</w:t>
      </w:r>
      <w:r w:rsidRPr="00E965E9" w:rsidR="00CB051A">
        <w:t xml:space="preserve">. In each case there is a </w:t>
      </w:r>
      <w:r w:rsidRPr="00E965E9" w:rsidR="007759FE">
        <w:t xml:space="preserve">potential </w:t>
      </w:r>
      <w:r w:rsidRPr="00E965E9" w:rsidR="00CB051A">
        <w:t xml:space="preserve">really important </w:t>
      </w:r>
      <w:r w:rsidRPr="00E965E9" w:rsidR="002D1176">
        <w:t>interaction</w:t>
      </w:r>
      <w:r w:rsidRPr="00E965E9" w:rsidR="00CB051A">
        <w:t xml:space="preserve"> with </w:t>
      </w:r>
      <w:r w:rsidRPr="00E965E9" w:rsidR="00CB051A">
        <w:t xml:space="preserve">poverty </w:t>
      </w:r>
      <w:r w:rsidRPr="00E965E9">
        <w:t>that is</w:t>
      </w:r>
      <w:r w:rsidRPr="00E965E9" w:rsidR="00CB051A">
        <w:t xml:space="preserve"> not picked up.</w:t>
      </w:r>
      <w:r w:rsidRPr="00E965E9" w:rsidR="007759FE">
        <w:t xml:space="preserve"> For gender</w:t>
      </w:r>
      <w:r w:rsidRPr="00E965E9">
        <w:t>,</w:t>
      </w:r>
      <w:r w:rsidRPr="00E965E9" w:rsidR="007759FE">
        <w:t xml:space="preserve"> the focus is </w:t>
      </w:r>
      <w:r w:rsidRPr="00E965E9" w:rsidR="00546948">
        <w:t>very</w:t>
      </w:r>
      <w:r w:rsidRPr="00E965E9" w:rsidR="007759FE">
        <w:t xml:space="preserve"> much on girls’ education, and yet i</w:t>
      </w:r>
      <w:r w:rsidRPr="00E965E9" w:rsidR="00CB051A">
        <w:t>f you do not tackle poverty</w:t>
      </w:r>
      <w:r w:rsidRPr="00E965E9">
        <w:t>,</w:t>
      </w:r>
      <w:r w:rsidRPr="00E965E9" w:rsidR="00CB051A">
        <w:t xml:space="preserve"> those girls</w:t>
      </w:r>
      <w:r w:rsidRPr="00E965E9" w:rsidR="007759FE">
        <w:t xml:space="preserve">’ </w:t>
      </w:r>
      <w:r w:rsidRPr="00E965E9" w:rsidR="00CB051A">
        <w:t xml:space="preserve">education outcomes are not going to be achieved. </w:t>
      </w:r>
      <w:r w:rsidRPr="00E965E9" w:rsidR="007759FE">
        <w:t>Likewise, t</w:t>
      </w:r>
      <w:r w:rsidRPr="00E965E9" w:rsidR="00CB051A">
        <w:t>ackling girls</w:t>
      </w:r>
      <w:r w:rsidRPr="00E965E9" w:rsidR="007759FE">
        <w:t>’</w:t>
      </w:r>
      <w:r w:rsidRPr="00E965E9" w:rsidR="00CB051A">
        <w:t xml:space="preserve"> education in the</w:t>
      </w:r>
      <w:r w:rsidRPr="00E965E9" w:rsidR="007759FE">
        <w:t xml:space="preserve"> right way can be incredibly important for poverty</w:t>
      </w:r>
      <w:r w:rsidRPr="00E965E9" w:rsidR="00CB051A">
        <w:t xml:space="preserve">. </w:t>
      </w:r>
    </w:p>
    <w:p w:rsidR="007759FE" w:rsidRPr="00E965E9" w:rsidP="007759FE">
      <w:pPr>
        <w:pStyle w:val="Answer"/>
      </w:pPr>
      <w:r w:rsidRPr="00E965E9">
        <w:t>On c</w:t>
      </w:r>
      <w:r w:rsidRPr="00E965E9">
        <w:t>limate change and biodiversity</w:t>
      </w:r>
      <w:r w:rsidRPr="00E965E9">
        <w:t xml:space="preserve">, </w:t>
      </w:r>
      <w:r w:rsidRPr="00E965E9">
        <w:t xml:space="preserve">we know very well that the structural causes of climate change and poverty are very similar, and they have to be tackled together. If you do not help people to build their way out of poverty they are not going to be able to adapt well to climate change. </w:t>
      </w:r>
      <w:r w:rsidRPr="00E965E9" w:rsidR="00CB051A">
        <w:t xml:space="preserve">Likewise, we have seen too many cases where </w:t>
      </w:r>
      <w:r w:rsidRPr="00E965E9">
        <w:t xml:space="preserve">climate and biodiversity policies, protected areas and </w:t>
      </w:r>
      <w:r w:rsidRPr="00E965E9" w:rsidR="00CB051A">
        <w:t>carbon schemes</w:t>
      </w:r>
      <w:r w:rsidRPr="00E965E9">
        <w:t xml:space="preserve"> have actually </w:t>
      </w:r>
      <w:r w:rsidRPr="00E965E9" w:rsidR="00DD7268">
        <w:t>worsened</w:t>
      </w:r>
      <w:r w:rsidRPr="00E965E9">
        <w:t xml:space="preserve"> poverty, and that interaction does </w:t>
      </w:r>
      <w:r w:rsidRPr="00E965E9" w:rsidR="00546948">
        <w:t>not</w:t>
      </w:r>
      <w:r w:rsidRPr="00E965E9">
        <w:t xml:space="preserve"> get a look in.</w:t>
      </w:r>
    </w:p>
    <w:p w:rsidR="007759FE" w:rsidRPr="00E965E9" w:rsidP="00CB051A">
      <w:pPr>
        <w:pStyle w:val="Answer"/>
      </w:pPr>
      <w:r w:rsidRPr="00E965E9">
        <w:t>Just to take one more, a lot of focus quite rightly in the review is on global health, but</w:t>
      </w:r>
      <w:r w:rsidRPr="00E965E9" w:rsidR="007F0548">
        <w:t>,</w:t>
      </w:r>
      <w:r w:rsidRPr="00E965E9">
        <w:t xml:space="preserve"> </w:t>
      </w:r>
      <w:r w:rsidRPr="00E965E9" w:rsidR="00CB051A">
        <w:t xml:space="preserve">as we have learnt through Covid, a lot of the causes of poor health outcomes </w:t>
      </w:r>
      <w:r w:rsidRPr="00E965E9">
        <w:t>in this pandemic</w:t>
      </w:r>
      <w:r w:rsidRPr="00E965E9" w:rsidR="007F0548">
        <w:t xml:space="preserve">, </w:t>
      </w:r>
      <w:r w:rsidRPr="00E965E9" w:rsidR="00CB051A">
        <w:t>in others</w:t>
      </w:r>
      <w:r w:rsidRPr="00E965E9" w:rsidR="007F0548">
        <w:t xml:space="preserve"> </w:t>
      </w:r>
      <w:r w:rsidRPr="00E965E9" w:rsidR="00CB051A">
        <w:t xml:space="preserve">and in ongoing neglected diseases </w:t>
      </w:r>
      <w:r w:rsidRPr="00E965E9">
        <w:t xml:space="preserve">are </w:t>
      </w:r>
      <w:r w:rsidRPr="00E965E9" w:rsidR="00CB051A">
        <w:t>because they are diseases of poverty</w:t>
      </w:r>
      <w:r w:rsidRPr="00E965E9">
        <w:t xml:space="preserve">, so we are not going to achieve the global health outcomes and priorities without also addressing poverty. </w:t>
      </w:r>
      <w:r w:rsidRPr="00E965E9" w:rsidR="00CB051A">
        <w:t>Likewise, tackling</w:t>
      </w:r>
      <w:r w:rsidRPr="00E965E9">
        <w:t xml:space="preserve"> </w:t>
      </w:r>
      <w:r w:rsidRPr="00E965E9" w:rsidR="00CB051A">
        <w:t xml:space="preserve">vertical technologies </w:t>
      </w:r>
      <w:r w:rsidRPr="00E965E9">
        <w:t xml:space="preserve">for delivering on epidemics in a siloed way </w:t>
      </w:r>
      <w:r w:rsidRPr="00E965E9" w:rsidR="007F0548">
        <w:t xml:space="preserve">is </w:t>
      </w:r>
      <w:r w:rsidRPr="00E965E9" w:rsidR="00CB051A">
        <w:t>going to undermine</w:t>
      </w:r>
      <w:r w:rsidRPr="00E965E9">
        <w:t xml:space="preserve"> </w:t>
      </w:r>
      <w:r w:rsidRPr="00E965E9" w:rsidR="00CB051A">
        <w:t>people’s wellbeing in ways that increase poverty.</w:t>
      </w:r>
    </w:p>
    <w:p w:rsidR="00CB051A" w:rsidRPr="00E965E9" w:rsidP="00CB051A">
      <w:pPr>
        <w:pStyle w:val="Answer"/>
      </w:pPr>
      <w:r w:rsidRPr="00E965E9">
        <w:t xml:space="preserve">It is these interactions </w:t>
      </w:r>
      <w:r w:rsidRPr="00E965E9" w:rsidR="007F0548">
        <w:t>that are</w:t>
      </w:r>
      <w:r w:rsidRPr="00E965E9">
        <w:t xml:space="preserve"> actually where the h</w:t>
      </w:r>
      <w:r w:rsidRPr="00E965E9">
        <w:t xml:space="preserve">eart of an </w:t>
      </w:r>
      <w:r w:rsidRPr="00E965E9" w:rsidR="00980979">
        <w:t>integrated review</w:t>
      </w:r>
      <w:r w:rsidRPr="00E965E9">
        <w:t xml:space="preserve"> </w:t>
      </w:r>
      <w:r w:rsidRPr="00E965E9">
        <w:t xml:space="preserve">should lie, where poverty is seen as </w:t>
      </w:r>
      <w:r w:rsidRPr="00E965E9">
        <w:t xml:space="preserve">both the cause and </w:t>
      </w:r>
      <w:r w:rsidRPr="00E965E9" w:rsidR="007F0548">
        <w:t xml:space="preserve">a </w:t>
      </w:r>
      <w:r w:rsidRPr="00E965E9">
        <w:t xml:space="preserve">consequence, but then also tackling poverty is </w:t>
      </w:r>
      <w:r w:rsidRPr="00E965E9">
        <w:t>a mitigat</w:t>
      </w:r>
      <w:r w:rsidRPr="00E965E9">
        <w:t>or</w:t>
      </w:r>
      <w:r w:rsidRPr="00E965E9">
        <w:t xml:space="preserve"> of these other global challenges. </w:t>
      </w:r>
      <w:r w:rsidRPr="00E965E9">
        <w:t xml:space="preserve">That is what I would have liked to see, and </w:t>
      </w:r>
      <w:r w:rsidRPr="00E965E9">
        <w:t xml:space="preserve">I am worried </w:t>
      </w:r>
      <w:r w:rsidRPr="00E965E9" w:rsidR="002D1176">
        <w:t>and</w:t>
      </w:r>
      <w:r w:rsidRPr="00E965E9">
        <w:t xml:space="preserve"> concerned about the missing, misunderstood nature of these </w:t>
      </w:r>
      <w:r w:rsidRPr="00E965E9" w:rsidR="002D1176">
        <w:t>interactions</w:t>
      </w:r>
      <w:r w:rsidRPr="00E965E9">
        <w:t>.</w:t>
      </w:r>
    </w:p>
    <w:p w:rsidR="00CB051A" w:rsidRPr="00E965E9" w:rsidP="00CB051A">
      <w:pPr>
        <w:pStyle w:val="Question"/>
      </w:pPr>
      <w:sdt>
        <w:sdtPr>
          <w:alias w:val="Member"/>
          <w:tag w:val="&lt;Member mnisId='4267' dodsId='101347'&gt;"/>
          <w:id w:val="-2089228276"/>
          <w:placeholder>
            <w:docPart w:val="DefaultPlaceholder_-1854013440"/>
          </w:placeholder>
          <w:richText/>
        </w:sdtPr>
        <w:sdtContent>
          <w:r w:rsidRPr="00E965E9">
            <w:rPr>
              <w:b/>
            </w:rPr>
            <w:t>Chair:</w:t>
          </w:r>
        </w:sdtContent>
      </w:sdt>
      <w:r w:rsidRPr="00E965E9">
        <w:t xml:space="preserve"> I was listening really attentively to that</w:t>
      </w:r>
      <w:r w:rsidRPr="00E965E9" w:rsidR="00DD7268">
        <w:t xml:space="preserve">, and the whole way through I have been hoping that the strategy is in place and that it </w:t>
      </w:r>
      <w:r w:rsidRPr="00E965E9">
        <w:t xml:space="preserve">just has not been articulated very well in </w:t>
      </w:r>
      <w:r w:rsidRPr="00E965E9" w:rsidR="00DD7268">
        <w:t xml:space="preserve">the </w:t>
      </w:r>
      <w:r w:rsidRPr="00E965E9">
        <w:t>document</w:t>
      </w:r>
      <w:r w:rsidRPr="00E965E9" w:rsidR="00DD7268">
        <w:t>ation</w:t>
      </w:r>
      <w:r w:rsidRPr="00E965E9">
        <w:t xml:space="preserve">. Do you think there </w:t>
      </w:r>
      <w:r w:rsidRPr="00E965E9" w:rsidR="00DD7268">
        <w:t xml:space="preserve">is, or </w:t>
      </w:r>
      <w:r w:rsidRPr="00E965E9">
        <w:t>should have been</w:t>
      </w:r>
      <w:r w:rsidRPr="00E965E9" w:rsidR="00DD7268">
        <w:t xml:space="preserve">, </w:t>
      </w:r>
      <w:r w:rsidRPr="00E965E9">
        <w:t xml:space="preserve">an analysis </w:t>
      </w:r>
      <w:r w:rsidRPr="00E965E9" w:rsidR="002D1176">
        <w:t>about</w:t>
      </w:r>
      <w:r w:rsidRPr="00E965E9">
        <w:t xml:space="preserve"> the long-term impacts of </w:t>
      </w:r>
      <w:r w:rsidRPr="00E965E9" w:rsidR="00DD7268">
        <w:t xml:space="preserve">both the cuts </w:t>
      </w:r>
      <w:r w:rsidRPr="00E965E9">
        <w:t xml:space="preserve">to ODA and the </w:t>
      </w:r>
      <w:r w:rsidRPr="00E965E9" w:rsidR="002D1176">
        <w:t>focus</w:t>
      </w:r>
      <w:r w:rsidRPr="00E965E9">
        <w:t xml:space="preserve"> on the </w:t>
      </w:r>
      <w:r w:rsidRPr="00E965E9" w:rsidR="00980979">
        <w:t>integrated review</w:t>
      </w:r>
      <w:r w:rsidRPr="00E965E9">
        <w:t xml:space="preserve">, and have you heard </w:t>
      </w:r>
      <w:r w:rsidRPr="00E965E9" w:rsidR="00DD7268">
        <w:t xml:space="preserve">that </w:t>
      </w:r>
      <w:r w:rsidRPr="00E965E9">
        <w:t>there is such a thing?</w:t>
      </w:r>
    </w:p>
    <w:p w:rsidR="00F4612F" w:rsidRPr="00E965E9" w:rsidP="00CB051A">
      <w:pPr>
        <w:pStyle w:val="Answer"/>
      </w:pPr>
      <w:sdt>
        <w:sdtPr>
          <w:alias w:val="Witness"/>
          <w:id w:val="1427853633"/>
          <w:placeholder>
            <w:docPart w:val="DefaultPlaceholder_-1854013440"/>
          </w:placeholder>
          <w:richText/>
        </w:sdtPr>
        <w:sdtContent>
          <w:r w:rsidRPr="00E965E9" w:rsidR="00546948">
            <w:rPr>
              <w:b/>
              <w:i/>
            </w:rPr>
            <w:t>Professor Leach:</w:t>
          </w:r>
          <w:r w:rsidRPr="00E965E9" w:rsidR="00CB051A">
            <w:rPr>
              <w:b/>
            </w:rPr>
            <w:t xml:space="preserve"> </w:t>
          </w:r>
        </w:sdtContent>
      </w:sdt>
      <w:r w:rsidRPr="00E965E9" w:rsidR="00CB051A">
        <w:t xml:space="preserve">There should have been. Stepping back a bit, the </w:t>
      </w:r>
      <w:r w:rsidRPr="00E965E9" w:rsidR="00980979">
        <w:t>integrated review</w:t>
      </w:r>
      <w:r w:rsidRPr="00E965E9" w:rsidR="00CB051A">
        <w:t xml:space="preserve"> was prepared with remarkably little consultation</w:t>
      </w:r>
      <w:r w:rsidRPr="00E965E9" w:rsidR="00566746">
        <w:t xml:space="preserve">, </w:t>
      </w:r>
      <w:r w:rsidRPr="00E965E9" w:rsidR="00CB051A">
        <w:t xml:space="preserve">or </w:t>
      </w:r>
      <w:r w:rsidRPr="00E965E9" w:rsidR="00566746">
        <w:t xml:space="preserve">at least </w:t>
      </w:r>
      <w:r w:rsidRPr="00E965E9" w:rsidR="00CB051A">
        <w:t xml:space="preserve">the </w:t>
      </w:r>
      <w:r w:rsidRPr="00E965E9" w:rsidR="002D1176">
        <w:t>consultation</w:t>
      </w:r>
      <w:r w:rsidRPr="00E965E9" w:rsidR="00CB051A">
        <w:t xml:space="preserve"> that did happen</w:t>
      </w:r>
      <w:r w:rsidRPr="00E965E9" w:rsidR="00566746">
        <w:t xml:space="preserve">, which was raising points </w:t>
      </w:r>
      <w:r w:rsidRPr="00E965E9">
        <w:t xml:space="preserve">of these kinds, </w:t>
      </w:r>
      <w:r w:rsidRPr="00E965E9" w:rsidR="00CB051A">
        <w:t>was not taken on board seriously</w:t>
      </w:r>
      <w:r w:rsidRPr="00E965E9">
        <w:t xml:space="preserve">. Some </w:t>
      </w:r>
      <w:r w:rsidRPr="00E965E9" w:rsidR="00CB051A">
        <w:t xml:space="preserve">of the decisions were </w:t>
      </w:r>
      <w:r w:rsidRPr="00E965E9">
        <w:t xml:space="preserve">then </w:t>
      </w:r>
      <w:r w:rsidRPr="00E965E9" w:rsidR="00CB051A">
        <w:t>made</w:t>
      </w:r>
      <w:r w:rsidRPr="00E965E9">
        <w:t xml:space="preserve"> before the </w:t>
      </w:r>
      <w:r w:rsidRPr="00E965E9" w:rsidR="00980979">
        <w:t>integrated review</w:t>
      </w:r>
      <w:r w:rsidRPr="00E965E9">
        <w:t xml:space="preserve"> was published, such as the decisions about the aid cuts and the earlier decisions about the merger, </w:t>
      </w:r>
      <w:r w:rsidRPr="00E965E9" w:rsidR="00CB051A">
        <w:t xml:space="preserve">which were all things that one might have expected </w:t>
      </w:r>
      <w:r w:rsidRPr="00E965E9" w:rsidR="002D1176">
        <w:t>to</w:t>
      </w:r>
      <w:r w:rsidRPr="00E965E9" w:rsidR="00CB051A">
        <w:t xml:space="preserve"> </w:t>
      </w:r>
      <w:r w:rsidRPr="00E965E9">
        <w:t xml:space="preserve">be </w:t>
      </w:r>
      <w:r w:rsidRPr="00E965E9" w:rsidR="00CB051A">
        <w:t xml:space="preserve">outcomes of a proper </w:t>
      </w:r>
      <w:r w:rsidRPr="00E965E9" w:rsidR="00980979">
        <w:t>integrated review</w:t>
      </w:r>
      <w:r w:rsidRPr="00E965E9">
        <w:t xml:space="preserve"> of Britain’s contribution to these three areas. They were actually pre-made. T</w:t>
      </w:r>
      <w:r w:rsidRPr="00E965E9" w:rsidR="00CE4421">
        <w:t>hings have happened in the wrong order, frankly.</w:t>
      </w:r>
    </w:p>
    <w:p w:rsidR="00F4612F" w:rsidRPr="00E965E9" w:rsidP="00CB051A">
      <w:pPr>
        <w:pStyle w:val="Answer"/>
      </w:pPr>
      <w:r w:rsidRPr="00E965E9">
        <w:t xml:space="preserve">There has obviously been </w:t>
      </w:r>
      <w:r w:rsidRPr="00E965E9" w:rsidR="00CE4421">
        <w:t xml:space="preserve">a lot of protest and pushback </w:t>
      </w:r>
      <w:r w:rsidRPr="00E965E9">
        <w:t xml:space="preserve">against </w:t>
      </w:r>
      <w:r w:rsidRPr="00E965E9" w:rsidR="00CE4421">
        <w:t xml:space="preserve">the aid cuts in general </w:t>
      </w:r>
      <w:r w:rsidRPr="00E965E9">
        <w:t xml:space="preserve">from many different angles. Those are important </w:t>
      </w:r>
      <w:r w:rsidRPr="00E965E9" w:rsidR="00CE4421">
        <w:t xml:space="preserve">and need to continue, but we still do not fully </w:t>
      </w:r>
      <w:r w:rsidRPr="00E965E9">
        <w:t xml:space="preserve">know </w:t>
      </w:r>
      <w:r w:rsidRPr="00E965E9" w:rsidR="00CE4421">
        <w:t>where they are going to fall</w:t>
      </w:r>
      <w:r w:rsidRPr="00E965E9">
        <w:t>, because the actual process of budget</w:t>
      </w:r>
      <w:r w:rsidRPr="00E965E9" w:rsidR="007F0548">
        <w:t>-</w:t>
      </w:r>
      <w:r w:rsidRPr="00E965E9">
        <w:t xml:space="preserve">cutting in the various </w:t>
      </w:r>
      <w:r w:rsidRPr="00E965E9" w:rsidR="007F0548">
        <w:t>d</w:t>
      </w:r>
      <w:r w:rsidRPr="00E965E9">
        <w:t>epartments has been un</w:t>
      </w:r>
      <w:r w:rsidRPr="00E965E9" w:rsidR="002D1176">
        <w:t>transparent</w:t>
      </w:r>
      <w:r w:rsidRPr="00E965E9" w:rsidR="00CE4421">
        <w:t>, to say the least</w:t>
      </w:r>
      <w:r w:rsidRPr="00E965E9">
        <w:t>, so we are still waiting.</w:t>
      </w:r>
    </w:p>
    <w:p w:rsidR="00CE4421" w:rsidRPr="00E965E9" w:rsidP="00CB051A">
      <w:pPr>
        <w:pStyle w:val="Answer"/>
      </w:pPr>
      <w:r w:rsidRPr="00E965E9">
        <w:t>The analysis that is coming out is a little bit piecemeal</w:t>
      </w:r>
      <w:r w:rsidRPr="00E965E9" w:rsidR="00F4612F">
        <w:t xml:space="preserve">, </w:t>
      </w:r>
      <w:r w:rsidRPr="00E965E9">
        <w:t xml:space="preserve">and </w:t>
      </w:r>
      <w:r w:rsidRPr="00E965E9" w:rsidR="00F4612F">
        <w:t xml:space="preserve">it is an analysis of </w:t>
      </w:r>
      <w:r w:rsidRPr="00E965E9">
        <w:t>hearsay</w:t>
      </w:r>
      <w:r w:rsidRPr="00E965E9" w:rsidR="00F4612F">
        <w:t xml:space="preserve"> and snippets of information that have reached the public domain</w:t>
      </w:r>
      <w:r w:rsidRPr="00E965E9">
        <w:t>. There will need to be a reckoning</w:t>
      </w:r>
      <w:r w:rsidRPr="00E965E9" w:rsidR="00F4612F">
        <w:t xml:space="preserve">, </w:t>
      </w:r>
      <w:r w:rsidRPr="00E965E9">
        <w:t xml:space="preserve">and a proper </w:t>
      </w:r>
      <w:r w:rsidRPr="00E965E9" w:rsidR="00F4612F">
        <w:t xml:space="preserve">analysis of the impacts of these cuts is going to be a </w:t>
      </w:r>
      <w:r w:rsidRPr="00E965E9">
        <w:t xml:space="preserve">necessary element of shaping the new </w:t>
      </w:r>
      <w:r w:rsidRPr="00E965E9" w:rsidR="005540F2">
        <w:t>development strategy</w:t>
      </w:r>
      <w:r w:rsidRPr="00E965E9">
        <w:t xml:space="preserve"> that we are now promised</w:t>
      </w:r>
      <w:r w:rsidRPr="00E965E9" w:rsidR="00F4612F">
        <w:t xml:space="preserve"> is going to happen</w:t>
      </w:r>
      <w:r w:rsidRPr="00E965E9">
        <w:t xml:space="preserve">. </w:t>
      </w:r>
      <w:r w:rsidRPr="00E965E9" w:rsidR="007F0548">
        <w:t>Equally, i</w:t>
      </w:r>
      <w:r w:rsidRPr="00E965E9">
        <w:t xml:space="preserve">t </w:t>
      </w:r>
      <w:r w:rsidRPr="00E965E9" w:rsidR="00F4612F">
        <w:t xml:space="preserve">would </w:t>
      </w:r>
      <w:r w:rsidRPr="00E965E9">
        <w:t xml:space="preserve">be an important part of </w:t>
      </w:r>
      <w:r w:rsidRPr="00E965E9" w:rsidR="00F4612F">
        <w:t xml:space="preserve">thinking about </w:t>
      </w:r>
      <w:r w:rsidRPr="00E965E9">
        <w:t>the next spending review</w:t>
      </w:r>
      <w:r w:rsidRPr="00E965E9" w:rsidR="00F4612F">
        <w:t xml:space="preserve"> and whether the Government will be able to meet</w:t>
      </w:r>
      <w:r w:rsidRPr="00E965E9" w:rsidR="007F0548">
        <w:t xml:space="preserve"> their</w:t>
      </w:r>
      <w:r w:rsidRPr="00E965E9" w:rsidR="00F4612F">
        <w:t xml:space="preserve"> apparent commitment to go back to 0.7% or not.</w:t>
      </w:r>
    </w:p>
    <w:p w:rsidR="00CE4421" w:rsidRPr="00E965E9" w:rsidP="007F0548">
      <w:pPr>
        <w:pStyle w:val="Question"/>
        <w:numPr>
          <w:ilvl w:val="0"/>
          <w:numId w:val="0"/>
        </w:numPr>
        <w:ind w:left="794"/>
      </w:pPr>
      <w:sdt>
        <w:sdtPr>
          <w:alias w:val="Member"/>
          <w:tag w:val="&lt;Member mnisId='4267' dodsId='101347'&gt;"/>
          <w:id w:val="1040794027"/>
          <w:placeholder>
            <w:docPart w:val="DefaultPlaceholder_-1854013440"/>
          </w:placeholder>
          <w:richText/>
        </w:sdtPr>
        <w:sdtContent>
          <w:r w:rsidRPr="00E965E9">
            <w:rPr>
              <w:b/>
            </w:rPr>
            <w:t>Chair:</w:t>
          </w:r>
        </w:sdtContent>
      </w:sdt>
      <w:r w:rsidRPr="00E965E9">
        <w:t xml:space="preserve"> I can assure you </w:t>
      </w:r>
      <w:r w:rsidRPr="00E965E9" w:rsidR="007F0548">
        <w:t xml:space="preserve">that, </w:t>
      </w:r>
      <w:r w:rsidRPr="00E965E9">
        <w:t>one way or another</w:t>
      </w:r>
      <w:r w:rsidRPr="00E965E9" w:rsidR="007F0548">
        <w:t xml:space="preserve">, </w:t>
      </w:r>
      <w:r w:rsidRPr="00E965E9">
        <w:t>there will be a reckoning coming.</w:t>
      </w:r>
    </w:p>
    <w:p w:rsidR="00CB051A" w:rsidRPr="00E965E9" w:rsidP="00CE4421">
      <w:pPr>
        <w:pStyle w:val="Question"/>
      </w:pPr>
      <w:sdt>
        <w:sdtPr>
          <w:alias w:val="Member"/>
          <w:tag w:val="&lt;Member mnisId='4515' dodsId='134269'&gt;"/>
          <w:id w:val="791246800"/>
          <w:placeholder>
            <w:docPart w:val="DefaultPlaceholder_-1854013440"/>
          </w:placeholder>
          <w:richText/>
        </w:sdtPr>
        <w:sdtContent>
          <w:r w:rsidRPr="00E965E9" w:rsidR="00CE4421">
            <w:rPr>
              <w:b/>
            </w:rPr>
            <w:t>Kate Osamor:</w:t>
          </w:r>
        </w:sdtContent>
      </w:sdt>
      <w:r w:rsidRPr="00E965E9" w:rsidR="00CE4421">
        <w:t xml:space="preserve"> </w:t>
      </w:r>
      <w:r w:rsidRPr="00E965E9" w:rsidR="003703D1">
        <w:t>Lewis, t</w:t>
      </w:r>
      <w:r w:rsidRPr="00E965E9" w:rsidR="00CE4421">
        <w:t xml:space="preserve">he </w:t>
      </w:r>
      <w:r w:rsidRPr="00E965E9" w:rsidR="00980979">
        <w:t>integrated review</w:t>
      </w:r>
      <w:r w:rsidRPr="00E965E9" w:rsidR="00CE4421">
        <w:t xml:space="preserve"> emphasises the combined power of diplomacy and development. What do you think this looks like in practice, in your experience?</w:t>
      </w:r>
    </w:p>
    <w:p w:rsidR="003703D1" w:rsidRPr="00E965E9" w:rsidP="00CE4421">
      <w:pPr>
        <w:pStyle w:val="Answer"/>
      </w:pPr>
      <w:sdt>
        <w:sdtPr>
          <w:alias w:val="Witness"/>
          <w:id w:val="360705912"/>
          <w:placeholder>
            <w:docPart w:val="DefaultPlaceholder_-1854013440"/>
          </w:placeholder>
          <w:richText/>
        </w:sdtPr>
        <w:sdtContent>
          <w:r w:rsidRPr="00E965E9" w:rsidR="00546948">
            <w:rPr>
              <w:b/>
              <w:i/>
            </w:rPr>
            <w:t>Lewis Brooks:</w:t>
          </w:r>
          <w:r w:rsidRPr="00E965E9" w:rsidR="00CE4421">
            <w:rPr>
              <w:b/>
            </w:rPr>
            <w:t xml:space="preserve"> </w:t>
          </w:r>
        </w:sdtContent>
      </w:sdt>
      <w:r w:rsidRPr="00E965E9" w:rsidR="00CE4421">
        <w:t>When it works well</w:t>
      </w:r>
      <w:r w:rsidRPr="00E965E9">
        <w:t xml:space="preserve"> </w:t>
      </w:r>
      <w:r w:rsidRPr="00E965E9" w:rsidR="00CE4421">
        <w:t>what you have is a toolbox of solutions</w:t>
      </w:r>
      <w:r w:rsidRPr="00E965E9">
        <w:t xml:space="preserve">, particularly to challenges like conflict prevention. This </w:t>
      </w:r>
      <w:r w:rsidRPr="00E965E9" w:rsidR="00CE4421">
        <w:t xml:space="preserve">includes both top-down </w:t>
      </w:r>
      <w:r w:rsidRPr="00E965E9" w:rsidR="002D1176">
        <w:t>measures</w:t>
      </w:r>
      <w:r w:rsidRPr="00E965E9">
        <w:t xml:space="preserve">, anything from diplomacy around a peace process </w:t>
      </w:r>
      <w:r w:rsidRPr="00E965E9" w:rsidR="00CE4421">
        <w:t>through to</w:t>
      </w:r>
      <w:r w:rsidRPr="00E965E9">
        <w:t xml:space="preserve">, </w:t>
      </w:r>
      <w:r w:rsidRPr="00E965E9" w:rsidR="00CE4421">
        <w:t>where necessary</w:t>
      </w:r>
      <w:r w:rsidRPr="00E965E9">
        <w:t xml:space="preserve">, </w:t>
      </w:r>
      <w:r w:rsidRPr="00E965E9" w:rsidR="002D1176">
        <w:t>targeted</w:t>
      </w:r>
      <w:r w:rsidRPr="00E965E9" w:rsidR="00CE4421">
        <w:t xml:space="preserve"> sanctions on human rights </w:t>
      </w:r>
      <w:r w:rsidRPr="00E965E9" w:rsidR="002D1176">
        <w:t>perpetrators</w:t>
      </w:r>
      <w:r w:rsidRPr="00E965E9">
        <w:t xml:space="preserve">, combined with bottom-up approaches </w:t>
      </w:r>
      <w:r w:rsidRPr="00E965E9" w:rsidR="00CE4421">
        <w:t>that are about rebuilding the social fabric or creating dialogue</w:t>
      </w:r>
      <w:r w:rsidRPr="00E965E9">
        <w:t xml:space="preserve"> and </w:t>
      </w:r>
      <w:r w:rsidRPr="00E965E9" w:rsidR="00CE4421">
        <w:t>approaches that support marginalised voices</w:t>
      </w:r>
      <w:r w:rsidRPr="00E965E9">
        <w:t xml:space="preserve"> that address conflict from a bottom-up approach</w:t>
      </w:r>
      <w:r w:rsidRPr="00E965E9" w:rsidR="00CE4421">
        <w:t xml:space="preserve">. Where things work well you bring </w:t>
      </w:r>
      <w:r w:rsidRPr="00E965E9">
        <w:t xml:space="preserve">that selection of </w:t>
      </w:r>
      <w:r w:rsidRPr="00E965E9" w:rsidR="00CE4421">
        <w:t>tools together</w:t>
      </w:r>
      <w:r w:rsidRPr="00E965E9">
        <w:t>.</w:t>
      </w:r>
    </w:p>
    <w:p w:rsidR="00CA6924" w:rsidRPr="00E965E9" w:rsidP="00CE4421">
      <w:pPr>
        <w:pStyle w:val="Answer"/>
      </w:pPr>
      <w:r w:rsidRPr="00E965E9">
        <w:t xml:space="preserve">There are two big </w:t>
      </w:r>
      <w:r w:rsidRPr="00E965E9" w:rsidR="00CE4421">
        <w:t xml:space="preserve">problems we have at </w:t>
      </w:r>
      <w:r w:rsidRPr="00E965E9">
        <w:t xml:space="preserve">the moment. There is still a lack of </w:t>
      </w:r>
      <w:r w:rsidRPr="00E965E9" w:rsidR="00CE4421">
        <w:t xml:space="preserve">clarity about </w:t>
      </w:r>
      <w:r w:rsidRPr="00E965E9">
        <w:t xml:space="preserve">how the UK Government bring those different tools together </w:t>
      </w:r>
      <w:r w:rsidRPr="00E965E9" w:rsidR="00CE4421">
        <w:t>post-</w:t>
      </w:r>
      <w:r w:rsidRPr="00E965E9" w:rsidR="002D1176">
        <w:t>merger</w:t>
      </w:r>
      <w:r w:rsidRPr="00E965E9">
        <w:t xml:space="preserve"> and post-</w:t>
      </w:r>
      <w:r w:rsidRPr="00E965E9" w:rsidR="00980979">
        <w:t>integrated review</w:t>
      </w:r>
      <w:r w:rsidRPr="00E965E9">
        <w:t xml:space="preserve">. When </w:t>
      </w:r>
      <w:r w:rsidRPr="00E965E9" w:rsidR="00CE4421">
        <w:t xml:space="preserve">you look at those cuts to the </w:t>
      </w:r>
      <w:r w:rsidRPr="00E965E9">
        <w:t xml:space="preserve">Conflict, Stability and Security Fund and the </w:t>
      </w:r>
      <w:r w:rsidRPr="00E965E9" w:rsidR="00CE4421">
        <w:t>aid to conflict</w:t>
      </w:r>
      <w:r w:rsidRPr="00E965E9">
        <w:noBreakHyphen/>
        <w:t xml:space="preserve">affected </w:t>
      </w:r>
      <w:r w:rsidRPr="00E965E9" w:rsidR="00CE4421">
        <w:t>countries</w:t>
      </w:r>
      <w:r w:rsidRPr="00E965E9">
        <w:t xml:space="preserve"> that was </w:t>
      </w:r>
      <w:r w:rsidRPr="00E965E9">
        <w:t>reported by openDemocracy and Channel 4</w:t>
      </w:r>
      <w:r w:rsidRPr="00E965E9" w:rsidR="00CE4421">
        <w:t>, you have a situation where the toolbox looks half</w:t>
      </w:r>
      <w:r w:rsidRPr="00E965E9" w:rsidR="00F53F4B">
        <w:t>-</w:t>
      </w:r>
      <w:r w:rsidRPr="00E965E9" w:rsidR="00CE4421">
        <w:t>empty</w:t>
      </w:r>
      <w:r w:rsidRPr="00E965E9">
        <w:t xml:space="preserve"> because the development approaches have been cut.</w:t>
      </w:r>
    </w:p>
    <w:p w:rsidR="00CE4421" w:rsidRPr="00E965E9" w:rsidP="00CE4421">
      <w:pPr>
        <w:pStyle w:val="Answer"/>
      </w:pPr>
      <w:r w:rsidRPr="00E965E9">
        <w:t xml:space="preserve">We can see this in some live </w:t>
      </w:r>
      <w:r w:rsidRPr="00E965E9" w:rsidR="002D1176">
        <w:t>examples</w:t>
      </w:r>
      <w:r w:rsidRPr="00E965E9">
        <w:t xml:space="preserve">. If you look at Myanmar right now, </w:t>
      </w:r>
      <w:r w:rsidRPr="00E965E9" w:rsidR="00CA6924">
        <w:t xml:space="preserve">you have a situation where there has been a </w:t>
      </w:r>
      <w:r w:rsidRPr="00E965E9">
        <w:t xml:space="preserve">military takeover, </w:t>
      </w:r>
      <w:r w:rsidRPr="00E965E9" w:rsidR="002D1176">
        <w:t>threats</w:t>
      </w:r>
      <w:r w:rsidRPr="00E965E9">
        <w:t xml:space="preserve"> to fundamental freedoms</w:t>
      </w:r>
      <w:r w:rsidRPr="00E965E9" w:rsidR="00CA6924">
        <w:t xml:space="preserve"> and escalating violence. We</w:t>
      </w:r>
      <w:r w:rsidRPr="00E965E9">
        <w:t xml:space="preserve"> know those cuts </w:t>
      </w:r>
      <w:r w:rsidRPr="00E965E9" w:rsidR="00CA6924">
        <w:t xml:space="preserve">to the aid budget have already hit </w:t>
      </w:r>
      <w:r w:rsidRPr="00E965E9" w:rsidR="00F53F4B">
        <w:t>certainly</w:t>
      </w:r>
      <w:r w:rsidRPr="00E965E9">
        <w:t xml:space="preserve"> </w:t>
      </w:r>
      <w:r w:rsidRPr="00E965E9" w:rsidR="00CA6924">
        <w:t xml:space="preserve">our work and therefore </w:t>
      </w:r>
      <w:r w:rsidRPr="00E965E9">
        <w:t>our partners</w:t>
      </w:r>
      <w:r w:rsidRPr="00E965E9" w:rsidR="00CA6924">
        <w:t>’</w:t>
      </w:r>
      <w:r w:rsidRPr="00E965E9">
        <w:t xml:space="preserve"> work</w:t>
      </w:r>
      <w:r w:rsidR="005C274E">
        <w:t xml:space="preserve">, as well as </w:t>
      </w:r>
      <w:r w:rsidRPr="00E965E9" w:rsidR="00CA6924">
        <w:t xml:space="preserve">Myanmar civil society, including </w:t>
      </w:r>
      <w:r w:rsidRPr="00E965E9">
        <w:t xml:space="preserve">legal </w:t>
      </w:r>
      <w:r w:rsidRPr="00E965E9" w:rsidR="002D1176">
        <w:t>associations</w:t>
      </w:r>
      <w:r w:rsidRPr="00E965E9" w:rsidR="00CA6924">
        <w:t xml:space="preserve"> and </w:t>
      </w:r>
      <w:r w:rsidRPr="00E965E9" w:rsidR="002D1176">
        <w:t>women’s</w:t>
      </w:r>
      <w:r w:rsidRPr="00E965E9">
        <w:t xml:space="preserve"> </w:t>
      </w:r>
      <w:r w:rsidRPr="00E965E9" w:rsidR="002D1176">
        <w:t>associations</w:t>
      </w:r>
      <w:r w:rsidRPr="00E965E9">
        <w:t xml:space="preserve"> working to look </w:t>
      </w:r>
      <w:r w:rsidRPr="00E965E9" w:rsidR="00CA6924">
        <w:t>after communities and working with them to support their security needs and to engage in dialogue. Effectively, what has happened is that</w:t>
      </w:r>
      <w:r w:rsidRPr="00E965E9" w:rsidR="00F53F4B">
        <w:t>,</w:t>
      </w:r>
      <w:r w:rsidRPr="00E965E9" w:rsidR="00CA6924">
        <w:t xml:space="preserve"> despite the commitment to open societies and conflict prevention,</w:t>
      </w:r>
      <w:r w:rsidRPr="00E965E9">
        <w:t xml:space="preserve"> </w:t>
      </w:r>
      <w:r w:rsidRPr="00E965E9" w:rsidR="00CA6924">
        <w:t xml:space="preserve">the </w:t>
      </w:r>
      <w:r w:rsidRPr="00E965E9">
        <w:t>UK aid cuts mean it is walking away from Myanmar civil society.</w:t>
      </w:r>
      <w:r w:rsidRPr="00E965E9" w:rsidR="00CA6924">
        <w:t xml:space="preserve"> Yes, the Government</w:t>
      </w:r>
      <w:r w:rsidRPr="00E965E9" w:rsidR="00F53F4B">
        <w:t xml:space="preserve"> are</w:t>
      </w:r>
      <w:r w:rsidRPr="00E965E9" w:rsidR="00CA6924">
        <w:t xml:space="preserve"> using some of those top-down tools. It is using a diplomatic approach where possible</w:t>
      </w:r>
      <w:r w:rsidRPr="00E965E9" w:rsidR="00F53F4B">
        <w:t xml:space="preserve"> and i</w:t>
      </w:r>
      <w:r w:rsidRPr="00E965E9" w:rsidR="00CA6924">
        <w:t xml:space="preserve">t is using things like </w:t>
      </w:r>
      <w:r w:rsidRPr="00E965E9">
        <w:t>targeted sanctions, but it is cutting the bottom-up approach.</w:t>
      </w:r>
      <w:r w:rsidRPr="00E965E9" w:rsidR="00CA6924">
        <w:t xml:space="preserve"> That is really problematic.</w:t>
      </w:r>
    </w:p>
    <w:p w:rsidR="00CE4421" w:rsidRPr="00E965E9" w:rsidP="00CE4421">
      <w:pPr>
        <w:pStyle w:val="Question"/>
      </w:pPr>
      <w:sdt>
        <w:sdtPr>
          <w:alias w:val="Member"/>
          <w:tag w:val="&lt;Member mnisId='4515' dodsId='134269'&gt;"/>
          <w:id w:val="1399794716"/>
          <w:placeholder>
            <w:docPart w:val="DefaultPlaceholder_-1854013440"/>
          </w:placeholder>
          <w:richText/>
        </w:sdtPr>
        <w:sdtContent>
          <w:r w:rsidRPr="00E965E9">
            <w:rPr>
              <w:b/>
            </w:rPr>
            <w:t>Kate Osamor:</w:t>
          </w:r>
        </w:sdtContent>
      </w:sdt>
      <w:r w:rsidRPr="00E965E9">
        <w:t xml:space="preserve"> </w:t>
      </w:r>
      <w:r w:rsidRPr="00E965E9" w:rsidR="00CA6924">
        <w:t xml:space="preserve">Do you feel </w:t>
      </w:r>
      <w:r w:rsidRPr="00E965E9">
        <w:t xml:space="preserve">this combination </w:t>
      </w:r>
      <w:r w:rsidRPr="00E965E9" w:rsidR="00CA6924">
        <w:t xml:space="preserve">will </w:t>
      </w:r>
      <w:r w:rsidRPr="00E965E9">
        <w:t xml:space="preserve">allow the UK to work in ways it previously </w:t>
      </w:r>
      <w:r w:rsidRPr="00E965E9" w:rsidR="00CA6924">
        <w:t>has not, or will it undo the good work that has already been laid out previously to this change</w:t>
      </w:r>
      <w:r w:rsidRPr="00E965E9">
        <w:t>?</w:t>
      </w:r>
    </w:p>
    <w:p w:rsidR="00CA6924" w:rsidRPr="00E965E9" w:rsidP="00CE4421">
      <w:pPr>
        <w:pStyle w:val="Answer"/>
      </w:pPr>
      <w:sdt>
        <w:sdtPr>
          <w:alias w:val="Witness"/>
          <w:id w:val="-253282959"/>
          <w:placeholder>
            <w:docPart w:val="DefaultPlaceholder_-1854013440"/>
          </w:placeholder>
          <w:richText/>
        </w:sdtPr>
        <w:sdtContent>
          <w:r w:rsidRPr="00E965E9" w:rsidR="00546948">
            <w:rPr>
              <w:b/>
              <w:i/>
            </w:rPr>
            <w:t>Lewis Brooks:</w:t>
          </w:r>
          <w:r w:rsidRPr="00E965E9" w:rsidR="00CE4421">
            <w:rPr>
              <w:b/>
            </w:rPr>
            <w:t xml:space="preserve"> </w:t>
          </w:r>
        </w:sdtContent>
      </w:sdt>
      <w:r w:rsidRPr="00E965E9" w:rsidR="00CE4421">
        <w:t xml:space="preserve">It is </w:t>
      </w:r>
      <w:r w:rsidRPr="00E965E9">
        <w:t xml:space="preserve">slightly </w:t>
      </w:r>
      <w:r w:rsidRPr="00E965E9" w:rsidR="00CE4421">
        <w:t xml:space="preserve">too </w:t>
      </w:r>
      <w:r w:rsidRPr="00E965E9" w:rsidR="002D1176">
        <w:t>early</w:t>
      </w:r>
      <w:r w:rsidRPr="00E965E9" w:rsidR="00CE4421">
        <w:t xml:space="preserve"> to say. The potential to join this up well is </w:t>
      </w:r>
      <w:r w:rsidRPr="00E965E9">
        <w:t xml:space="preserve">certainly </w:t>
      </w:r>
      <w:r w:rsidRPr="00E965E9" w:rsidR="00CE4421">
        <w:t>there.</w:t>
      </w:r>
      <w:r w:rsidRPr="00E965E9">
        <w:t xml:space="preserve"> </w:t>
      </w:r>
      <w:r w:rsidRPr="00E965E9" w:rsidR="00F53F4B">
        <w:t>Y</w:t>
      </w:r>
      <w:r w:rsidRPr="00E965E9" w:rsidR="00CE4421">
        <w:t>ou need a set of coherent objectives</w:t>
      </w:r>
      <w:r w:rsidRPr="00E965E9">
        <w:t xml:space="preserve"> that </w:t>
      </w:r>
      <w:r w:rsidRPr="00E965E9" w:rsidR="00CE4421">
        <w:t>diplomacy</w:t>
      </w:r>
      <w:r w:rsidRPr="00E965E9">
        <w:t xml:space="preserve">, defence and development </w:t>
      </w:r>
      <w:r w:rsidRPr="00E965E9" w:rsidR="00CE4421">
        <w:t>can work to together.</w:t>
      </w:r>
      <w:r w:rsidRPr="00E965E9">
        <w:t xml:space="preserve"> It is not just a diplomacy and development thing; you have the Home Office, the National Crime Agency and the MoD also working in those same locations, so y</w:t>
      </w:r>
      <w:r w:rsidRPr="00E965E9" w:rsidR="00CE4421">
        <w:t>ou need them to be working towards</w:t>
      </w:r>
      <w:r w:rsidRPr="00E965E9" w:rsidR="00F53F4B">
        <w:t>, say,</w:t>
      </w:r>
      <w:r w:rsidRPr="00E965E9" w:rsidR="00CE4421">
        <w:t xml:space="preserve"> a conflict </w:t>
      </w:r>
      <w:r w:rsidRPr="00E965E9" w:rsidR="002D1176">
        <w:t>prevention</w:t>
      </w:r>
      <w:r w:rsidRPr="00E965E9" w:rsidR="00CE4421">
        <w:t xml:space="preserve"> objective. In part of that is a development approach</w:t>
      </w:r>
      <w:r w:rsidRPr="00E965E9">
        <w:t>, because we know there is a link between conflict, poverty and exclusion, poor governance, and those kinds of issues. You need to address those as well.</w:t>
      </w:r>
    </w:p>
    <w:p w:rsidR="00CA6924" w:rsidRPr="00E965E9" w:rsidP="00CE4421">
      <w:pPr>
        <w:pStyle w:val="Answer"/>
      </w:pPr>
      <w:r w:rsidRPr="00E965E9">
        <w:t xml:space="preserve">At the moment there is some promise. </w:t>
      </w:r>
      <w:r w:rsidRPr="00E965E9">
        <w:t>We have seen that the</w:t>
      </w:r>
      <w:r w:rsidRPr="00E965E9">
        <w:t xml:space="preserve"> review </w:t>
      </w:r>
      <w:r w:rsidRPr="00E965E9" w:rsidR="002D1176">
        <w:t>delivers</w:t>
      </w:r>
      <w:r w:rsidRPr="00E965E9">
        <w:t xml:space="preserve"> </w:t>
      </w:r>
      <w:r w:rsidRPr="00E965E9">
        <w:t xml:space="preserve">a strategic framework that has open societies and conflict resolution in it, </w:t>
      </w:r>
      <w:r w:rsidRPr="00E965E9">
        <w:t xml:space="preserve">and those </w:t>
      </w:r>
      <w:r w:rsidRPr="00E965E9" w:rsidR="002D1176">
        <w:t>objectives</w:t>
      </w:r>
      <w:r w:rsidRPr="00E965E9">
        <w:t xml:space="preserve"> are somewhat there</w:t>
      </w:r>
      <w:r w:rsidRPr="00E965E9">
        <w:t xml:space="preserve">. You </w:t>
      </w:r>
      <w:r w:rsidRPr="00E965E9">
        <w:t xml:space="preserve">have also seen a commitment to </w:t>
      </w:r>
      <w:r w:rsidRPr="00E965E9">
        <w:t>t</w:t>
      </w:r>
      <w:r w:rsidRPr="00E965E9" w:rsidR="002D1176">
        <w:t>ake</w:t>
      </w:r>
      <w:r w:rsidRPr="00E965E9">
        <w:t xml:space="preserve"> a political approach</w:t>
      </w:r>
      <w:r w:rsidRPr="00E965E9">
        <w:t xml:space="preserve"> and address the issues driving conflict</w:t>
      </w:r>
      <w:r w:rsidRPr="00E965E9">
        <w:t xml:space="preserve">, but exactly how those different tools </w:t>
      </w:r>
      <w:r w:rsidRPr="00E965E9">
        <w:t xml:space="preserve">all </w:t>
      </w:r>
      <w:r w:rsidRPr="00E965E9">
        <w:t xml:space="preserve">work </w:t>
      </w:r>
      <w:r w:rsidRPr="00E965E9">
        <w:t xml:space="preserve">together </w:t>
      </w:r>
      <w:r w:rsidRPr="00E965E9">
        <w:t>is not laid out in the review</w:t>
      </w:r>
      <w:r w:rsidRPr="00E965E9">
        <w:t>. We will have to wait</w:t>
      </w:r>
      <w:r w:rsidRPr="00E965E9" w:rsidR="00F53F4B">
        <w:t xml:space="preserve"> and see,</w:t>
      </w:r>
      <w:r w:rsidRPr="00E965E9">
        <w:t xml:space="preserve"> if there is a conflict prevention strategy</w:t>
      </w:r>
      <w:r w:rsidRPr="00E965E9" w:rsidR="00F53F4B">
        <w:t>,</w:t>
      </w:r>
      <w:r w:rsidRPr="00E965E9">
        <w:t xml:space="preserve"> to see if that is the case.</w:t>
      </w:r>
    </w:p>
    <w:p w:rsidR="00CE4421" w:rsidRPr="00E965E9" w:rsidP="00CE4421">
      <w:pPr>
        <w:pStyle w:val="Answer"/>
      </w:pPr>
      <w:r w:rsidRPr="00E965E9">
        <w:t xml:space="preserve">The other thing to say is </w:t>
      </w:r>
      <w:r w:rsidRPr="00E965E9" w:rsidR="00F53F4B">
        <w:t xml:space="preserve">that </w:t>
      </w:r>
      <w:r w:rsidRPr="00E965E9">
        <w:t>if you go back to the speech post</w:t>
      </w:r>
      <w:r w:rsidRPr="00E965E9" w:rsidR="00CA6924">
        <w:noBreakHyphen/>
      </w:r>
      <w:r w:rsidRPr="00E965E9">
        <w:t>merger where the Prime Minister announced it in the House of Commons</w:t>
      </w:r>
      <w:r w:rsidRPr="00E965E9" w:rsidR="00CA6924">
        <w:t xml:space="preserve">, he referred to cross-Government strategies for different countries and regions that </w:t>
      </w:r>
      <w:r w:rsidRPr="00E965E9">
        <w:t xml:space="preserve">would decide </w:t>
      </w:r>
      <w:r w:rsidRPr="00E965E9" w:rsidR="002D1176">
        <w:t>how</w:t>
      </w:r>
      <w:r w:rsidRPr="00E965E9">
        <w:t xml:space="preserve"> the UK would bring its tools together. </w:t>
      </w:r>
      <w:r w:rsidRPr="00E965E9" w:rsidR="00CA6924">
        <w:t>The Government also have national security strategies that do that for priority countries and themes, but t</w:t>
      </w:r>
      <w:r w:rsidRPr="00E965E9">
        <w:t xml:space="preserve">hose strategies are not in the public domain. </w:t>
      </w:r>
      <w:r w:rsidRPr="00E965E9" w:rsidR="00CA6924">
        <w:t>There was a 2018 commitment by the Government to make certain parts of those strategies publicly available</w:t>
      </w:r>
      <w:r w:rsidRPr="00E965E9" w:rsidR="00F53F4B">
        <w:t>,</w:t>
      </w:r>
      <w:r w:rsidRPr="00E965E9" w:rsidR="00CA6924">
        <w:t xml:space="preserve"> but t</w:t>
      </w:r>
      <w:r w:rsidRPr="00E965E9">
        <w:t>hat has not happened</w:t>
      </w:r>
      <w:r w:rsidRPr="00E965E9" w:rsidR="00F53F4B">
        <w:t>. U</w:t>
      </w:r>
      <w:r w:rsidRPr="00E965E9">
        <w:t xml:space="preserve">ntil parts of those </w:t>
      </w:r>
      <w:r w:rsidRPr="00E965E9" w:rsidR="002D1176">
        <w:t>strategies</w:t>
      </w:r>
      <w:r w:rsidRPr="00E965E9">
        <w:t xml:space="preserve"> </w:t>
      </w:r>
      <w:r w:rsidRPr="00E965E9" w:rsidR="00CA6924">
        <w:t>are in the public domain—there are some security considerations, which are fair enough—</w:t>
      </w:r>
      <w:r w:rsidRPr="00E965E9">
        <w:t xml:space="preserve">it is very difficult to tell in any </w:t>
      </w:r>
      <w:r w:rsidRPr="00E965E9" w:rsidR="00CA6924">
        <w:t xml:space="preserve">given </w:t>
      </w:r>
      <w:r w:rsidRPr="00E965E9">
        <w:t xml:space="preserve">context whether </w:t>
      </w:r>
      <w:r w:rsidRPr="00E965E9" w:rsidR="00CA6924">
        <w:t xml:space="preserve">those tools are being used together, and whether </w:t>
      </w:r>
      <w:r w:rsidRPr="00E965E9">
        <w:t>diplomacy and development are being joined up.</w:t>
      </w:r>
    </w:p>
    <w:p w:rsidR="00CE4421" w:rsidRPr="00E965E9" w:rsidP="00CE4421">
      <w:pPr>
        <w:pStyle w:val="Question"/>
      </w:pPr>
      <w:sdt>
        <w:sdtPr>
          <w:alias w:val="Member"/>
          <w:tag w:val="&lt;Member mnisId='4025' dodsId='41721'&gt;"/>
          <w:id w:val="-519158250"/>
          <w:placeholder>
            <w:docPart w:val="DefaultPlaceholder_-1854013440"/>
          </w:placeholder>
          <w:richText/>
        </w:sdtPr>
        <w:sdtContent>
          <w:r w:rsidRPr="00E965E9">
            <w:rPr>
              <w:b/>
            </w:rPr>
            <w:t>Mrs Latham:</w:t>
          </w:r>
        </w:sdtContent>
      </w:sdt>
      <w:r w:rsidRPr="00E965E9">
        <w:t xml:space="preserve"> </w:t>
      </w:r>
      <w:r w:rsidRPr="00E965E9" w:rsidR="00F53F4B">
        <w:t>Melissa, w</w:t>
      </w:r>
      <w:r w:rsidRPr="00E965E9">
        <w:t>e have touched a little bit</w:t>
      </w:r>
      <w:r w:rsidRPr="00E965E9" w:rsidR="005742AA">
        <w:t xml:space="preserve"> </w:t>
      </w:r>
      <w:r w:rsidRPr="00E965E9" w:rsidR="002A0B4B">
        <w:t xml:space="preserve">on the </w:t>
      </w:r>
      <w:r w:rsidRPr="00E965E9" w:rsidR="00980979">
        <w:t>integrated review</w:t>
      </w:r>
      <w:r w:rsidRPr="00E965E9" w:rsidR="002A0B4B">
        <w:t xml:space="preserve"> and its tilt to the Indo-Pacific, but </w:t>
      </w:r>
      <w:r w:rsidRPr="00E965E9">
        <w:t xml:space="preserve">what does it say about the extent to which the Government place importance upon </w:t>
      </w:r>
      <w:r w:rsidRPr="00E965E9" w:rsidR="002A0B4B">
        <w:t xml:space="preserve">the </w:t>
      </w:r>
      <w:r w:rsidRPr="00E965E9">
        <w:t xml:space="preserve">development priorities compared </w:t>
      </w:r>
      <w:r w:rsidRPr="00E965E9" w:rsidR="002A0B4B">
        <w:t xml:space="preserve">with </w:t>
      </w:r>
      <w:r w:rsidRPr="00E965E9">
        <w:t>trade and security?</w:t>
      </w:r>
    </w:p>
    <w:p w:rsidR="007D3E06" w:rsidRPr="00E965E9" w:rsidP="00CE4421">
      <w:pPr>
        <w:pStyle w:val="Answer"/>
      </w:pPr>
      <w:sdt>
        <w:sdtPr>
          <w:alias w:val="Witness"/>
          <w:id w:val="381371678"/>
          <w:placeholder>
            <w:docPart w:val="DefaultPlaceholder_-1854013440"/>
          </w:placeholder>
          <w:richText/>
        </w:sdtPr>
        <w:sdtContent>
          <w:r w:rsidRPr="00E965E9" w:rsidR="00546948">
            <w:rPr>
              <w:b/>
              <w:i/>
            </w:rPr>
            <w:t>Professor Leach:</w:t>
          </w:r>
          <w:r w:rsidRPr="00E965E9" w:rsidR="00CE4421">
            <w:rPr>
              <w:b/>
            </w:rPr>
            <w:t xml:space="preserve"> </w:t>
          </w:r>
        </w:sdtContent>
      </w:sdt>
      <w:r w:rsidRPr="00E965E9" w:rsidR="00CE4421">
        <w:t xml:space="preserve">I have already alluded to this in terms of the sheer quantity of pages </w:t>
      </w:r>
      <w:r w:rsidRPr="00E965E9">
        <w:t xml:space="preserve">and text </w:t>
      </w:r>
      <w:r w:rsidRPr="00E965E9" w:rsidR="00CE4421">
        <w:t>that is devoted</w:t>
      </w:r>
      <w:r w:rsidRPr="00E965E9">
        <w:t xml:space="preserve"> to each of these priorities</w:t>
      </w:r>
      <w:r w:rsidRPr="00E965E9" w:rsidR="00CE4421">
        <w:t xml:space="preserve">. For an </w:t>
      </w:r>
      <w:r w:rsidRPr="00E965E9" w:rsidR="00980979">
        <w:t>integrated review</w:t>
      </w:r>
      <w:r w:rsidRPr="00E965E9" w:rsidR="002A0B4B">
        <w:t xml:space="preserve"> </w:t>
      </w:r>
      <w:r w:rsidRPr="00E965E9" w:rsidR="00CE4421">
        <w:t>of three different areas</w:t>
      </w:r>
      <w:r w:rsidRPr="00E965E9">
        <w:t>,</w:t>
      </w:r>
      <w:r w:rsidRPr="00E965E9" w:rsidR="00CE4421">
        <w:t xml:space="preserve"> development gets a vanishingly small look</w:t>
      </w:r>
      <w:r w:rsidRPr="00E965E9">
        <w:noBreakHyphen/>
      </w:r>
      <w:r w:rsidRPr="00E965E9" w:rsidR="00CE4421">
        <w:t>in</w:t>
      </w:r>
      <w:r w:rsidRPr="00E965E9" w:rsidR="00F53F4B">
        <w:t>; t</w:t>
      </w:r>
      <w:r w:rsidRPr="00E965E9">
        <w:t xml:space="preserve">hat is not where the focus lies. </w:t>
      </w:r>
      <w:r w:rsidRPr="00E965E9" w:rsidR="002D1176">
        <w:t>One</w:t>
      </w:r>
      <w:r w:rsidRPr="00E965E9" w:rsidR="00CE4421">
        <w:t xml:space="preserve"> could read some areas of development implicitly into </w:t>
      </w:r>
      <w:r w:rsidRPr="00E965E9">
        <w:t xml:space="preserve">some of </w:t>
      </w:r>
      <w:r w:rsidRPr="00E965E9" w:rsidR="00CE4421">
        <w:t>what is being said</w:t>
      </w:r>
      <w:r w:rsidRPr="00E965E9">
        <w:t xml:space="preserve"> about defence and foreign policy</w:t>
      </w:r>
      <w:r w:rsidRPr="00E965E9" w:rsidR="00CE4421">
        <w:t>. Read in a sympathetic way</w:t>
      </w:r>
      <w:r w:rsidRPr="00E965E9">
        <w:t xml:space="preserve">, what this review actually does </w:t>
      </w:r>
      <w:r w:rsidRPr="00E965E9" w:rsidR="00F53F4B">
        <w:t xml:space="preserve">is </w:t>
      </w:r>
      <w:r w:rsidRPr="00E965E9">
        <w:t xml:space="preserve">say that all development and defence, as well as diplomacy, </w:t>
      </w:r>
      <w:r w:rsidRPr="00E965E9" w:rsidR="00CE4421">
        <w:t>is political</w:t>
      </w:r>
      <w:r w:rsidRPr="00E965E9" w:rsidR="00F53F4B">
        <w:t>; t</w:t>
      </w:r>
      <w:r w:rsidRPr="00E965E9" w:rsidR="00CE4421">
        <w:t>his is all about politics</w:t>
      </w:r>
      <w:r w:rsidRPr="00E965E9">
        <w:t xml:space="preserve">. That is </w:t>
      </w:r>
      <w:r w:rsidRPr="00E965E9" w:rsidR="00CE4421">
        <w:t>important.</w:t>
      </w:r>
      <w:r w:rsidRPr="00E965E9" w:rsidR="00F53F4B">
        <w:t xml:space="preserve"> </w:t>
      </w:r>
      <w:r w:rsidRPr="00E965E9">
        <w:t>Many of us in the development sector have, for a long time, been talking about t</w:t>
      </w:r>
      <w:r w:rsidRPr="00E965E9" w:rsidR="00CE4421">
        <w:t xml:space="preserve">he need to think and work </w:t>
      </w:r>
      <w:r w:rsidRPr="00E965E9" w:rsidR="002D1176">
        <w:t>politically</w:t>
      </w:r>
      <w:r w:rsidRPr="00E965E9">
        <w:t xml:space="preserve"> to get away from the idea that </w:t>
      </w:r>
      <w:r w:rsidRPr="00E965E9">
        <w:t>development is just about providing technical solutions</w:t>
      </w:r>
      <w:r w:rsidRPr="00E965E9" w:rsidR="00F53F4B">
        <w:t xml:space="preserve">: </w:t>
      </w:r>
      <w:r w:rsidRPr="00E965E9" w:rsidR="00CE4421">
        <w:t>drugs, agricultur</w:t>
      </w:r>
      <w:r w:rsidRPr="00E965E9" w:rsidR="00F53F4B">
        <w:t>al</w:t>
      </w:r>
      <w:r w:rsidRPr="00E965E9" w:rsidR="00CE4421">
        <w:t xml:space="preserve"> technologies and so on. You </w:t>
      </w:r>
      <w:r w:rsidRPr="00E965E9">
        <w:t xml:space="preserve">actually </w:t>
      </w:r>
      <w:r w:rsidRPr="00E965E9" w:rsidR="00CE4421">
        <w:t xml:space="preserve">cannot intervene in </w:t>
      </w:r>
      <w:r w:rsidRPr="00E965E9">
        <w:t xml:space="preserve">development </w:t>
      </w:r>
      <w:r w:rsidRPr="00E965E9" w:rsidR="00CE4421">
        <w:t xml:space="preserve">questions, whether </w:t>
      </w:r>
      <w:r w:rsidRPr="00E965E9">
        <w:t xml:space="preserve">they are </w:t>
      </w:r>
      <w:r w:rsidRPr="00E965E9" w:rsidR="00CE4421">
        <w:t xml:space="preserve">about women’s rights or </w:t>
      </w:r>
      <w:r w:rsidRPr="00E965E9">
        <w:t>people’s</w:t>
      </w:r>
      <w:r w:rsidRPr="00E965E9" w:rsidR="00F53F4B">
        <w:t xml:space="preserve"> relationships with</w:t>
      </w:r>
      <w:r w:rsidRPr="00E965E9">
        <w:t xml:space="preserve"> democracies, or </w:t>
      </w:r>
      <w:r w:rsidRPr="00E965E9" w:rsidR="00CE4421">
        <w:t>even their abilities to secure food and livelihoods</w:t>
      </w:r>
      <w:r w:rsidR="005C274E">
        <w:t>,</w:t>
      </w:r>
      <w:r w:rsidRPr="00E965E9">
        <w:t xml:space="preserve"> without appreciating the politics of those processes. </w:t>
      </w:r>
      <w:r w:rsidRPr="00E965E9" w:rsidR="00CE4421">
        <w:t>Some of that is implicit. I would have liked to see it much more explicit</w:t>
      </w:r>
      <w:r w:rsidRPr="00E965E9" w:rsidR="0096248E">
        <w:t>,</w:t>
      </w:r>
      <w:r w:rsidRPr="00E965E9">
        <w:t xml:space="preserve"> so that this </w:t>
      </w:r>
      <w:r w:rsidRPr="00E965E9" w:rsidR="00CE4421">
        <w:t xml:space="preserve">opportunity </w:t>
      </w:r>
      <w:r w:rsidRPr="00E965E9">
        <w:t>to join up and to do development diplomacy</w:t>
      </w:r>
      <w:r w:rsidRPr="00E965E9" w:rsidR="0096248E">
        <w:t>,</w:t>
      </w:r>
      <w:r w:rsidRPr="00E965E9">
        <w:t xml:space="preserve"> both at the national level but also crucially </w:t>
      </w:r>
      <w:r w:rsidRPr="00E965E9" w:rsidR="00CE4421">
        <w:t>through localisation</w:t>
      </w:r>
      <w:r w:rsidRPr="00E965E9" w:rsidR="0096248E">
        <w:t>,</w:t>
      </w:r>
      <w:r w:rsidRPr="00E965E9" w:rsidR="00CE4421">
        <w:t xml:space="preserve"> could really come to the fore.</w:t>
      </w:r>
    </w:p>
    <w:p w:rsidR="00CE4421" w:rsidRPr="00E965E9" w:rsidP="00CE4421">
      <w:pPr>
        <w:pStyle w:val="Answer"/>
      </w:pPr>
      <w:r w:rsidRPr="00E965E9">
        <w:t xml:space="preserve">There is an </w:t>
      </w:r>
      <w:r w:rsidRPr="00E965E9">
        <w:t>opportunity</w:t>
      </w:r>
      <w:r w:rsidRPr="00E965E9">
        <w:t xml:space="preserve">; </w:t>
      </w:r>
      <w:r w:rsidRPr="00E965E9">
        <w:t xml:space="preserve">connecting development offices up with embassies much more </w:t>
      </w:r>
      <w:r w:rsidRPr="00E965E9" w:rsidR="002D1176">
        <w:t>closely</w:t>
      </w:r>
      <w:r w:rsidRPr="00E965E9">
        <w:t xml:space="preserve"> in</w:t>
      </w:r>
      <w:r w:rsidRPr="00E965E9">
        <w:t>-</w:t>
      </w:r>
      <w:r w:rsidRPr="00E965E9">
        <w:t>country could be a way forward for a much more joined</w:t>
      </w:r>
      <w:r w:rsidRPr="00E965E9">
        <w:t>-</w:t>
      </w:r>
      <w:r w:rsidRPr="00E965E9">
        <w:t>up approach</w:t>
      </w:r>
      <w:r w:rsidRPr="00E965E9">
        <w:t xml:space="preserve">, and also one that could work well </w:t>
      </w:r>
      <w:r w:rsidRPr="00E965E9">
        <w:t xml:space="preserve">with </w:t>
      </w:r>
      <w:r w:rsidRPr="00E965E9">
        <w:t>the move towards localisation, and leaving more development in the hands of local people</w:t>
      </w:r>
      <w:r w:rsidR="005C274E">
        <w:t xml:space="preserve"> and </w:t>
      </w:r>
      <w:r w:rsidRPr="00E965E9">
        <w:t xml:space="preserve">organisations working well with local government, </w:t>
      </w:r>
      <w:r w:rsidRPr="00E965E9">
        <w:t xml:space="preserve">civil society, </w:t>
      </w:r>
      <w:r w:rsidRPr="00E965E9">
        <w:t xml:space="preserve">mayors in urban areas, and with many of these grassroots groups who we know are crucial to delivering on development. </w:t>
      </w:r>
      <w:r w:rsidRPr="00E965E9">
        <w:t xml:space="preserve">Much of this is </w:t>
      </w:r>
      <w:r w:rsidRPr="00E965E9" w:rsidR="002D1176">
        <w:t>pos</w:t>
      </w:r>
      <w:r w:rsidRPr="00E965E9">
        <w:t>sible, but it is not explicitly talked about in this review. I would very much like to see it be a key part of what comes next.</w:t>
      </w:r>
    </w:p>
    <w:p w:rsidR="00CE4421" w:rsidRPr="00E965E9" w:rsidP="00CE4421">
      <w:pPr>
        <w:pStyle w:val="Question"/>
      </w:pPr>
      <w:sdt>
        <w:sdtPr>
          <w:alias w:val="Member"/>
          <w:tag w:val="&lt;Member mnisId='4025' dodsId='41721'&gt;"/>
          <w:id w:val="-731394708"/>
          <w:placeholder>
            <w:docPart w:val="DefaultPlaceholder_-1854013440"/>
          </w:placeholder>
          <w:richText/>
        </w:sdtPr>
        <w:sdtContent>
          <w:r w:rsidRPr="00E965E9">
            <w:rPr>
              <w:b/>
            </w:rPr>
            <w:t>Mrs Latham:</w:t>
          </w:r>
        </w:sdtContent>
      </w:sdt>
      <w:r w:rsidRPr="00E965E9">
        <w:t xml:space="preserve"> Maybe Laurie </w:t>
      </w:r>
      <w:r w:rsidRPr="00E965E9" w:rsidR="0096248E">
        <w:t xml:space="preserve">Lee </w:t>
      </w:r>
      <w:r w:rsidRPr="00E965E9">
        <w:t>or Le</w:t>
      </w:r>
      <w:r w:rsidRPr="00E965E9" w:rsidR="007D3E06">
        <w:t>wis</w:t>
      </w:r>
      <w:r w:rsidRPr="00E965E9" w:rsidR="0096248E">
        <w:t xml:space="preserve"> Brooks</w:t>
      </w:r>
      <w:r w:rsidRPr="00E965E9">
        <w:t xml:space="preserve"> would like to comment on what specific </w:t>
      </w:r>
      <w:r w:rsidRPr="00E965E9" w:rsidR="007D3E06">
        <w:t xml:space="preserve">development </w:t>
      </w:r>
      <w:r w:rsidRPr="00E965E9">
        <w:t xml:space="preserve">challenges exist in the </w:t>
      </w:r>
      <w:r w:rsidRPr="00E965E9" w:rsidR="007D3E06">
        <w:t>Indo</w:t>
      </w:r>
      <w:r w:rsidRPr="00E965E9">
        <w:t>-</w:t>
      </w:r>
      <w:r w:rsidRPr="00E965E9" w:rsidR="007D3E06">
        <w:t>P</w:t>
      </w:r>
      <w:r w:rsidRPr="00E965E9">
        <w:t>acific region.</w:t>
      </w:r>
    </w:p>
    <w:p w:rsidR="00E8050E" w:rsidRPr="00E965E9" w:rsidP="00E8050E">
      <w:pPr>
        <w:pStyle w:val="Answer"/>
      </w:pPr>
      <w:sdt>
        <w:sdtPr>
          <w:alias w:val="Witness"/>
          <w:id w:val="-969049504"/>
          <w:placeholder>
            <w:docPart w:val="DefaultPlaceholder_-1854013440"/>
          </w:placeholder>
          <w:richText/>
        </w:sdtPr>
        <w:sdtContent>
          <w:r w:rsidRPr="00E965E9" w:rsidR="00546948">
            <w:rPr>
              <w:b/>
              <w:i/>
            </w:rPr>
            <w:t>Laurie Lee:</w:t>
          </w:r>
          <w:r w:rsidRPr="00E965E9" w:rsidR="00CE4421">
            <w:rPr>
              <w:b/>
            </w:rPr>
            <w:t xml:space="preserve"> </w:t>
          </w:r>
        </w:sdtContent>
      </w:sdt>
      <w:r w:rsidRPr="00E965E9" w:rsidR="007D3E06">
        <w:t xml:space="preserve">It is not a completely clearly defined region, including in the </w:t>
      </w:r>
      <w:r w:rsidRPr="00E965E9" w:rsidR="00980979">
        <w:t>integrated review</w:t>
      </w:r>
      <w:r w:rsidRPr="00E965E9" w:rsidR="007D3E06">
        <w:t>. B</w:t>
      </w:r>
      <w:r w:rsidRPr="00E965E9" w:rsidR="00CE4421">
        <w:t>y most definitions</w:t>
      </w:r>
      <w:r w:rsidRPr="00E965E9" w:rsidR="0096248E">
        <w:t>,</w:t>
      </w:r>
      <w:r w:rsidRPr="00E965E9" w:rsidR="00CE4421">
        <w:t xml:space="preserve"> it is about a third of the </w:t>
      </w:r>
      <w:r w:rsidRPr="00E965E9" w:rsidR="00697160">
        <w:t>world</w:t>
      </w:r>
      <w:r w:rsidRPr="00E965E9" w:rsidR="00276992">
        <w:t xml:space="preserve">, so there </w:t>
      </w:r>
      <w:r w:rsidRPr="00E965E9" w:rsidR="0096248E">
        <w:t>are</w:t>
      </w:r>
      <w:r w:rsidRPr="00E965E9" w:rsidR="00276992">
        <w:t xml:space="preserve"> a lot of potential issues</w:t>
      </w:r>
      <w:r w:rsidRPr="00E965E9" w:rsidR="00697160">
        <w:t xml:space="preserve">. </w:t>
      </w:r>
      <w:r w:rsidRPr="00E965E9" w:rsidR="00276992">
        <w:t xml:space="preserve">We have just been talking about Myanmar, which is in that region. </w:t>
      </w:r>
      <w:r w:rsidRPr="00E965E9" w:rsidR="00697160">
        <w:t>I am quite happy to see a tilt back towards India.</w:t>
      </w:r>
      <w:r w:rsidRPr="00E965E9" w:rsidR="00276992">
        <w:t xml:space="preserve"> That has been an unhelpful political football in the last few years in terms of whether aid should be </w:t>
      </w:r>
      <w:r w:rsidR="005C274E">
        <w:t>g</w:t>
      </w:r>
      <w:r w:rsidRPr="00E965E9" w:rsidR="00276992">
        <w:t xml:space="preserve">oing to India or not. </w:t>
      </w:r>
      <w:r w:rsidRPr="00E965E9" w:rsidR="00697160">
        <w:t xml:space="preserve">There is still a </w:t>
      </w:r>
      <w:r w:rsidRPr="00E965E9" w:rsidR="00276992">
        <w:t xml:space="preserve">huge </w:t>
      </w:r>
      <w:r w:rsidRPr="00E965E9" w:rsidR="00697160">
        <w:t>number of very poor people in India</w:t>
      </w:r>
      <w:r w:rsidRPr="00E965E9" w:rsidR="00276992">
        <w:t xml:space="preserve">. It is a democratic country and a </w:t>
      </w:r>
      <w:r w:rsidRPr="00E965E9" w:rsidR="00697160">
        <w:t>trading partner, so it should be part of that integrated approach in a place like India.</w:t>
      </w:r>
      <w:r w:rsidRPr="00E965E9">
        <w:t xml:space="preserve"> </w:t>
      </w:r>
      <w:r w:rsidRPr="00E965E9" w:rsidR="000A6902">
        <w:t>As I said earlier, t</w:t>
      </w:r>
      <w:r w:rsidRPr="00E965E9" w:rsidR="00697160">
        <w:t xml:space="preserve">ilting towards giving China aid these days seems a very strange thing to </w:t>
      </w:r>
      <w:r w:rsidRPr="00E965E9" w:rsidR="000A6902">
        <w:t xml:space="preserve">still </w:t>
      </w:r>
      <w:r w:rsidRPr="00E965E9" w:rsidR="00697160">
        <w:t>be doing.</w:t>
      </w:r>
    </w:p>
    <w:p w:rsidR="000A6902" w:rsidRPr="00E965E9" w:rsidP="00CE4421">
      <w:pPr>
        <w:pStyle w:val="Answer"/>
      </w:pPr>
      <w:r w:rsidRPr="00E965E9">
        <w:t>W</w:t>
      </w:r>
      <w:r w:rsidRPr="00E965E9" w:rsidR="00697160">
        <w:t xml:space="preserve">e will see Africa more prominent when we get </w:t>
      </w:r>
      <w:r w:rsidRPr="00E965E9" w:rsidR="00B108AF">
        <w:t xml:space="preserve">the </w:t>
      </w:r>
      <w:r w:rsidRPr="00E965E9" w:rsidR="005540F2">
        <w:t>development strategy</w:t>
      </w:r>
      <w:r w:rsidRPr="00E965E9" w:rsidR="00697160">
        <w:t xml:space="preserve">, but Africa </w:t>
      </w:r>
      <w:r w:rsidRPr="00E965E9">
        <w:t xml:space="preserve">itself would have preferred to have been prominent in the </w:t>
      </w:r>
      <w:r w:rsidRPr="00E965E9" w:rsidR="00546948">
        <w:t>integrated</w:t>
      </w:r>
      <w:r w:rsidRPr="00E965E9">
        <w:t xml:space="preserve"> strategy. It wants the whole relationship with the UK </w:t>
      </w:r>
      <w:r w:rsidR="005C274E">
        <w:t xml:space="preserve">to be </w:t>
      </w:r>
      <w:r w:rsidRPr="00E965E9">
        <w:t xml:space="preserve">about security and trade and economics as well as development, </w:t>
      </w:r>
      <w:r w:rsidRPr="00E965E9" w:rsidR="00697160">
        <w:t xml:space="preserve">not just to be seen as the development </w:t>
      </w:r>
      <w:r w:rsidRPr="00E965E9" w:rsidR="002D1176">
        <w:t>recipients</w:t>
      </w:r>
      <w:r w:rsidRPr="00E965E9">
        <w:t xml:space="preserve"> </w:t>
      </w:r>
      <w:r w:rsidRPr="00E965E9" w:rsidR="00546948">
        <w:t>of that</w:t>
      </w:r>
      <w:r w:rsidRPr="00E965E9">
        <w:t xml:space="preserve"> relationship</w:t>
      </w:r>
      <w:r w:rsidRPr="00E965E9" w:rsidR="00697160">
        <w:t>.</w:t>
      </w:r>
      <w:r w:rsidRPr="00E965E9">
        <w:t xml:space="preserve"> That is unfortunate in terms of the way that may be coming across.</w:t>
      </w:r>
    </w:p>
    <w:p w:rsidR="000A6902" w:rsidRPr="00E965E9" w:rsidP="00CE4421">
      <w:pPr>
        <w:pStyle w:val="Answer"/>
      </w:pPr>
      <w:r w:rsidRPr="00E965E9">
        <w:t>Pakistan</w:t>
      </w:r>
      <w:r w:rsidRPr="00E965E9" w:rsidR="00697160">
        <w:t xml:space="preserve"> and Afghanistan have been very</w:t>
      </w:r>
      <w:r w:rsidRPr="00E965E9">
        <w:t xml:space="preserve"> big parts of UK development policy over the years, and it is not very clear if </w:t>
      </w:r>
      <w:r w:rsidR="005C274E">
        <w:t xml:space="preserve">they are </w:t>
      </w:r>
      <w:r w:rsidRPr="00E965E9">
        <w:t>considered part of the region or not. T</w:t>
      </w:r>
      <w:r w:rsidRPr="00E965E9" w:rsidR="00697160">
        <w:t xml:space="preserve">he needs in both of those countries </w:t>
      </w:r>
      <w:r w:rsidR="005C274E">
        <w:t>are</w:t>
      </w:r>
      <w:r w:rsidRPr="00E965E9" w:rsidR="00697160">
        <w:t xml:space="preserve"> going to be great for a</w:t>
      </w:r>
      <w:r w:rsidRPr="00E965E9">
        <w:t xml:space="preserve"> </w:t>
      </w:r>
      <w:r w:rsidRPr="00E965E9" w:rsidR="00697160">
        <w:t>long time to come.</w:t>
      </w:r>
    </w:p>
    <w:p w:rsidR="00CE4421" w:rsidRPr="00E965E9" w:rsidP="00E8050E">
      <w:pPr>
        <w:pStyle w:val="Answer"/>
      </w:pPr>
      <w:r w:rsidRPr="00E965E9">
        <w:t>Bangladesh</w:t>
      </w:r>
      <w:r w:rsidRPr="00E965E9" w:rsidR="00697160">
        <w:t xml:space="preserve"> is obviously </w:t>
      </w:r>
      <w:r w:rsidRPr="00E965E9" w:rsidR="00E8050E">
        <w:t xml:space="preserve">also </w:t>
      </w:r>
      <w:r w:rsidRPr="00E965E9" w:rsidR="00697160">
        <w:t xml:space="preserve">one of the biggest development partners for DFID in the region, </w:t>
      </w:r>
      <w:r w:rsidR="005C274E">
        <w:t xml:space="preserve">and is </w:t>
      </w:r>
      <w:r w:rsidRPr="00E965E9" w:rsidR="00697160">
        <w:t>hugely integrated with us in terms of trade</w:t>
      </w:r>
      <w:r w:rsidRPr="00E965E9" w:rsidR="00E8050E">
        <w:t xml:space="preserve">, as well as </w:t>
      </w:r>
      <w:r w:rsidR="005C274E">
        <w:t xml:space="preserve">in terms of </w:t>
      </w:r>
      <w:r w:rsidRPr="00E965E9" w:rsidR="00697160">
        <w:t>people</w:t>
      </w:r>
      <w:r w:rsidRPr="00E965E9" w:rsidR="00E8050E">
        <w:t xml:space="preserve"> and </w:t>
      </w:r>
      <w:r w:rsidRPr="00E965E9" w:rsidR="00697160">
        <w:t xml:space="preserve">culturally. </w:t>
      </w:r>
      <w:r w:rsidRPr="00E965E9" w:rsidR="00E8050E">
        <w:t xml:space="preserve">It is good </w:t>
      </w:r>
      <w:r w:rsidRPr="00E965E9" w:rsidR="0096248E">
        <w:t xml:space="preserve">there is going to carry on being </w:t>
      </w:r>
      <w:r w:rsidRPr="00E965E9" w:rsidR="00E8050E">
        <w:t>a focus there. There are o</w:t>
      </w:r>
      <w:r w:rsidRPr="00E965E9" w:rsidR="00697160">
        <w:t>bviously very big links to climate change</w:t>
      </w:r>
      <w:r w:rsidRPr="00E965E9" w:rsidR="00E8050E">
        <w:t xml:space="preserve"> in Bangladesh. Climate and </w:t>
      </w:r>
      <w:r w:rsidR="005C274E">
        <w:t xml:space="preserve">the </w:t>
      </w:r>
      <w:r w:rsidRPr="00E965E9" w:rsidR="00E8050E">
        <w:t xml:space="preserve">Indo-Pacific go together quite </w:t>
      </w:r>
      <w:r w:rsidRPr="00E965E9" w:rsidR="00E8050E">
        <w:t>well; a</w:t>
      </w:r>
      <w:r w:rsidRPr="00E965E9" w:rsidR="00697160">
        <w:t xml:space="preserve"> </w:t>
      </w:r>
      <w:r w:rsidRPr="00E965E9">
        <w:t>lot</w:t>
      </w:r>
      <w:r w:rsidRPr="00E965E9" w:rsidR="00697160">
        <w:t xml:space="preserve"> of the more extreme climate events</w:t>
      </w:r>
      <w:r w:rsidRPr="00E965E9" w:rsidR="00E8050E">
        <w:t xml:space="preserve"> that we are seeing in the world are happening in that region. I</w:t>
      </w:r>
      <w:r w:rsidRPr="00E965E9" w:rsidR="00697160">
        <w:t xml:space="preserve">t is a big enough region that </w:t>
      </w:r>
      <w:r w:rsidRPr="00E965E9" w:rsidR="00E8050E">
        <w:t xml:space="preserve">there </w:t>
      </w:r>
      <w:r w:rsidRPr="00E965E9" w:rsidR="00546948">
        <w:t>are</w:t>
      </w:r>
      <w:r w:rsidRPr="00E965E9" w:rsidR="00E8050E">
        <w:t xml:space="preserve"> a lot of development challenges that can rightly </w:t>
      </w:r>
      <w:r w:rsidRPr="00E965E9" w:rsidR="00697160">
        <w:t xml:space="preserve">be prioritised there, but I would </w:t>
      </w:r>
      <w:r w:rsidRPr="00E965E9" w:rsidR="00E8050E">
        <w:t xml:space="preserve">still </w:t>
      </w:r>
      <w:r w:rsidRPr="00E965E9" w:rsidR="00697160">
        <w:t xml:space="preserve">very much hope to see Africa </w:t>
      </w:r>
      <w:r w:rsidRPr="00E965E9" w:rsidR="00E8050E">
        <w:t xml:space="preserve">much more </w:t>
      </w:r>
      <w:r w:rsidRPr="00E965E9" w:rsidR="00697160">
        <w:t>equally represented</w:t>
      </w:r>
      <w:r w:rsidRPr="00E965E9" w:rsidR="00E8050E">
        <w:t xml:space="preserve"> in a future </w:t>
      </w:r>
      <w:r w:rsidRPr="00E965E9" w:rsidR="005540F2">
        <w:t>development strategy</w:t>
      </w:r>
      <w:r w:rsidRPr="00E965E9" w:rsidR="00697160">
        <w:t>.</w:t>
      </w:r>
    </w:p>
    <w:p w:rsidR="00086103" w:rsidRPr="00E965E9" w:rsidP="00086103">
      <w:pPr>
        <w:pStyle w:val="Question"/>
      </w:pPr>
      <w:sdt>
        <w:sdtPr>
          <w:alias w:val="Member"/>
          <w:tag w:val="&lt;Member mnisId='4025' dodsId='41721'&gt;"/>
          <w:id w:val="-1854343792"/>
          <w:placeholder>
            <w:docPart w:val="E39461D5948044CD9F080014ECFB0531"/>
          </w:placeholder>
          <w:richText/>
        </w:sdtPr>
        <w:sdtContent>
          <w:r w:rsidRPr="00E965E9">
            <w:rPr>
              <w:b/>
            </w:rPr>
            <w:t>Mrs Latham:</w:t>
          </w:r>
        </w:sdtContent>
      </w:sdt>
      <w:r w:rsidRPr="00E965E9">
        <w:t xml:space="preserve"> Lewis, do you have anything to add to that?</w:t>
      </w:r>
    </w:p>
    <w:p w:rsidR="00697160" w:rsidRPr="00E965E9" w:rsidP="00697160">
      <w:pPr>
        <w:pStyle w:val="Answer"/>
      </w:pPr>
      <w:sdt>
        <w:sdtPr>
          <w:alias w:val="Witness"/>
          <w:id w:val="-1384870705"/>
          <w:placeholder>
            <w:docPart w:val="DefaultPlaceholder_-1854013440"/>
          </w:placeholder>
          <w:richText/>
        </w:sdtPr>
        <w:sdtContent>
          <w:r w:rsidRPr="00E965E9" w:rsidR="00546948">
            <w:rPr>
              <w:b/>
              <w:i/>
            </w:rPr>
            <w:t>Lewis Brooks:</w:t>
          </w:r>
          <w:r w:rsidRPr="00E965E9">
            <w:rPr>
              <w:b/>
            </w:rPr>
            <w:t xml:space="preserve"> </w:t>
          </w:r>
        </w:sdtContent>
      </w:sdt>
      <w:r w:rsidRPr="00E965E9" w:rsidR="00086103">
        <w:t xml:space="preserve">No, not too much. </w:t>
      </w:r>
      <w:r w:rsidRPr="00E965E9">
        <w:t xml:space="preserve">Laurie gave a good overview of </w:t>
      </w:r>
      <w:r w:rsidRPr="00E965E9" w:rsidR="002D1176">
        <w:t>some</w:t>
      </w:r>
      <w:r w:rsidRPr="00E965E9">
        <w:t xml:space="preserve"> </w:t>
      </w:r>
      <w:r w:rsidRPr="00E965E9" w:rsidR="00E8050E">
        <w:t>o</w:t>
      </w:r>
      <w:r w:rsidRPr="00E965E9">
        <w:t xml:space="preserve">f the </w:t>
      </w:r>
      <w:r w:rsidRPr="00E965E9" w:rsidR="002D1176">
        <w:t>challenges</w:t>
      </w:r>
      <w:r w:rsidRPr="00E965E9">
        <w:t xml:space="preserve">. I would add </w:t>
      </w:r>
      <w:r w:rsidRPr="00E965E9" w:rsidR="00E8050E">
        <w:t xml:space="preserve">that </w:t>
      </w:r>
      <w:r w:rsidRPr="00E965E9">
        <w:t>they are often interlinked</w:t>
      </w:r>
      <w:r w:rsidRPr="00E965E9" w:rsidR="00E8050E">
        <w:t>; you have links between climate change and poverty, and links between climate change and conflict. U</w:t>
      </w:r>
      <w:r w:rsidRPr="00E965E9">
        <w:t xml:space="preserve">nderstanding </w:t>
      </w:r>
      <w:r w:rsidRPr="00E965E9" w:rsidR="00E8050E">
        <w:t xml:space="preserve">what the UK needs to do is to understand how certain </w:t>
      </w:r>
      <w:r w:rsidRPr="00E965E9">
        <w:t xml:space="preserve">shocks such as conflict </w:t>
      </w:r>
      <w:r w:rsidRPr="00E965E9" w:rsidR="00E8050E">
        <w:t xml:space="preserve">and the declining situation </w:t>
      </w:r>
      <w:r w:rsidRPr="00E965E9" w:rsidR="00086103">
        <w:t xml:space="preserve">I mentioned </w:t>
      </w:r>
      <w:r w:rsidRPr="00E965E9" w:rsidR="00E8050E">
        <w:t xml:space="preserve">in Myanmar </w:t>
      </w:r>
      <w:r w:rsidRPr="00E965E9">
        <w:t>can suddenly exacerbate</w:t>
      </w:r>
      <w:r w:rsidRPr="00E965E9" w:rsidR="00E8050E">
        <w:t xml:space="preserve"> those other issues. You have seen </w:t>
      </w:r>
      <w:r w:rsidRPr="00E965E9">
        <w:t>increas</w:t>
      </w:r>
      <w:r w:rsidRPr="00E965E9" w:rsidR="00E8050E">
        <w:t>ed</w:t>
      </w:r>
      <w:r w:rsidRPr="00E965E9">
        <w:t xml:space="preserve"> number of people being displaced</w:t>
      </w:r>
      <w:r w:rsidRPr="00E965E9" w:rsidR="00E8050E">
        <w:t xml:space="preserve"> or fleeing violence in Myanmar at the moment, and that particular issue is obviously going to drive further humanitarian challenges as well. Understanding how those issues all link in together is going to be vital for the UK.</w:t>
      </w:r>
    </w:p>
    <w:p w:rsidR="00697160" w:rsidRPr="00E965E9" w:rsidP="00697160">
      <w:pPr>
        <w:pStyle w:val="Question"/>
      </w:pPr>
      <w:sdt>
        <w:sdtPr>
          <w:alias w:val="Member"/>
          <w:tag w:val="&lt;Member mnisId='4756' dodsId=''&gt;"/>
          <w:id w:val="1782996386"/>
          <w:placeholder>
            <w:docPart w:val="DefaultPlaceholder_-1854013440"/>
          </w:placeholder>
          <w:richText/>
        </w:sdtPr>
        <w:sdtContent>
          <w:r w:rsidRPr="00E965E9">
            <w:rPr>
              <w:b/>
            </w:rPr>
            <w:t>Brendan Clarke-Smith:</w:t>
          </w:r>
        </w:sdtContent>
      </w:sdt>
      <w:r w:rsidRPr="00E965E9">
        <w:t xml:space="preserve"> </w:t>
      </w:r>
      <w:r w:rsidRPr="00E965E9" w:rsidR="00C224C0">
        <w:t xml:space="preserve">Good afternoon, everybody. </w:t>
      </w:r>
      <w:r w:rsidRPr="00E965E9">
        <w:t xml:space="preserve">What does the </w:t>
      </w:r>
      <w:r w:rsidRPr="00E965E9" w:rsidR="00980979">
        <w:t>integrated review</w:t>
      </w:r>
      <w:r w:rsidRPr="00E965E9">
        <w:t xml:space="preserve"> tell us about how the UK’s approach to aid is likely to change</w:t>
      </w:r>
      <w:r w:rsidRPr="00E965E9" w:rsidR="00086103">
        <w:t xml:space="preserve"> now</w:t>
      </w:r>
      <w:r w:rsidRPr="00E965E9">
        <w:t>?</w:t>
      </w:r>
    </w:p>
    <w:p w:rsidR="007C1F3E" w:rsidRPr="00E965E9" w:rsidP="007C1F3E">
      <w:pPr>
        <w:pStyle w:val="Answer"/>
      </w:pPr>
      <w:sdt>
        <w:sdtPr>
          <w:alias w:val="Witness"/>
          <w:id w:val="1516580700"/>
          <w:placeholder>
            <w:docPart w:val="DefaultPlaceholder_-1854013440"/>
          </w:placeholder>
          <w:richText/>
        </w:sdtPr>
        <w:sdtContent>
          <w:r w:rsidRPr="00E965E9" w:rsidR="00546948">
            <w:rPr>
              <w:b/>
              <w:i/>
            </w:rPr>
            <w:t>Professor Leach:</w:t>
          </w:r>
          <w:r w:rsidRPr="00E965E9" w:rsidR="00697160">
            <w:rPr>
              <w:b/>
            </w:rPr>
            <w:t xml:space="preserve"> </w:t>
          </w:r>
        </w:sdtContent>
      </w:sdt>
      <w:r w:rsidRPr="00E965E9" w:rsidR="00697160">
        <w:t xml:space="preserve">It suggests </w:t>
      </w:r>
      <w:r w:rsidRPr="00E965E9" w:rsidR="00C224C0">
        <w:t xml:space="preserve">that </w:t>
      </w:r>
      <w:r w:rsidRPr="00E965E9" w:rsidR="00697160">
        <w:t xml:space="preserve">some of the things we have been talking about are pulling back from the poverty focus, which is </w:t>
      </w:r>
      <w:r w:rsidRPr="00E965E9" w:rsidR="00C224C0">
        <w:t xml:space="preserve">actually quite difficult because that is </w:t>
      </w:r>
      <w:r w:rsidRPr="00E965E9" w:rsidR="00697160">
        <w:t xml:space="preserve">enshrined in the </w:t>
      </w:r>
      <w:r w:rsidRPr="00E965E9" w:rsidR="002D1176">
        <w:t>International</w:t>
      </w:r>
      <w:r w:rsidRPr="00E965E9" w:rsidR="00697160">
        <w:t xml:space="preserve"> Development Act</w:t>
      </w:r>
      <w:r w:rsidRPr="00E965E9" w:rsidR="00C224C0">
        <w:t xml:space="preserve"> and in the ODA rules</w:t>
      </w:r>
      <w:r w:rsidRPr="00E965E9" w:rsidR="00697160">
        <w:t>.</w:t>
      </w:r>
      <w:r w:rsidRPr="00E965E9" w:rsidR="00C224C0">
        <w:t xml:space="preserve"> It suggests a greater f</w:t>
      </w:r>
      <w:r w:rsidRPr="00E965E9" w:rsidR="00697160">
        <w:t xml:space="preserve">ocus on trade and </w:t>
      </w:r>
      <w:r w:rsidRPr="00E965E9" w:rsidR="00C224C0">
        <w:t xml:space="preserve">on </w:t>
      </w:r>
      <w:r w:rsidRPr="00E965E9" w:rsidR="00697160">
        <w:t>linking aid up with the UK’s own national interests</w:t>
      </w:r>
      <w:r w:rsidRPr="00E965E9">
        <w:t xml:space="preserve">, </w:t>
      </w:r>
      <w:r w:rsidRPr="00E965E9" w:rsidR="00697160">
        <w:t xml:space="preserve">particularly </w:t>
      </w:r>
      <w:r w:rsidRPr="00E965E9" w:rsidR="002D1176">
        <w:t>economic</w:t>
      </w:r>
      <w:r w:rsidRPr="00E965E9" w:rsidR="00697160">
        <w:t xml:space="preserve"> and trading objectives. It suggests a focus on the places </w:t>
      </w:r>
      <w:r w:rsidRPr="00E965E9" w:rsidR="00086103">
        <w:t>that</w:t>
      </w:r>
      <w:r w:rsidRPr="00E965E9" w:rsidR="00697160">
        <w:t xml:space="preserve"> are more relevant to the UK’s foreign policy.</w:t>
      </w:r>
      <w:r w:rsidRPr="00E965E9">
        <w:t xml:space="preserve"> </w:t>
      </w:r>
      <w:r w:rsidRPr="00E965E9" w:rsidR="00697160">
        <w:t xml:space="preserve">We have also seen a focus on aid to global </w:t>
      </w:r>
      <w:r w:rsidRPr="00E965E9" w:rsidR="002D1176">
        <w:t>institutions</w:t>
      </w:r>
      <w:r w:rsidRPr="00E965E9" w:rsidR="00697160">
        <w:t>, which I would support</w:t>
      </w:r>
      <w:r w:rsidRPr="00E965E9">
        <w:t>.</w:t>
      </w:r>
    </w:p>
    <w:p w:rsidR="007C1F3E" w:rsidRPr="00E965E9" w:rsidP="007C1F3E">
      <w:pPr>
        <w:pStyle w:val="Answer"/>
      </w:pPr>
      <w:r w:rsidRPr="00E965E9">
        <w:t>Tackling</w:t>
      </w:r>
      <w:r w:rsidRPr="00E965E9" w:rsidR="00697160">
        <w:t xml:space="preserve"> some of these global challenges</w:t>
      </w:r>
      <w:r w:rsidRPr="00E965E9">
        <w:t xml:space="preserve"> require</w:t>
      </w:r>
      <w:r w:rsidRPr="00E965E9" w:rsidR="00086103">
        <w:t>s</w:t>
      </w:r>
      <w:r w:rsidRPr="00E965E9">
        <w:t xml:space="preserve"> international institutions, whether one is talking about climate change or the World Health Organi</w:t>
      </w:r>
      <w:r w:rsidRPr="00E965E9" w:rsidR="00086103">
        <w:t>z</w:t>
      </w:r>
      <w:r w:rsidRPr="00E965E9">
        <w:t xml:space="preserve">ation for health, </w:t>
      </w:r>
      <w:r w:rsidRPr="00E965E9" w:rsidR="00697160">
        <w:t xml:space="preserve">but if that comes at the expense of bilateral </w:t>
      </w:r>
      <w:r w:rsidRPr="00E965E9">
        <w:t>programmes</w:t>
      </w:r>
      <w:r w:rsidRPr="00E965E9" w:rsidR="00697160">
        <w:t xml:space="preserve"> </w:t>
      </w:r>
      <w:r w:rsidRPr="00E965E9" w:rsidR="00086103">
        <w:t>that</w:t>
      </w:r>
      <w:r w:rsidRPr="00E965E9">
        <w:t xml:space="preserve"> can really work with people in the countries</w:t>
      </w:r>
      <w:r w:rsidRPr="00E965E9" w:rsidR="00086103">
        <w:t>, in the</w:t>
      </w:r>
      <w:r w:rsidRPr="00E965E9">
        <w:t xml:space="preserve"> places where development </w:t>
      </w:r>
      <w:r w:rsidRPr="00E965E9" w:rsidR="00697160">
        <w:t xml:space="preserve">will be in and problems of </w:t>
      </w:r>
      <w:r w:rsidRPr="00E965E9">
        <w:t>con</w:t>
      </w:r>
      <w:r w:rsidRPr="00E965E9" w:rsidR="00086103">
        <w:t>flict</w:t>
      </w:r>
      <w:r w:rsidRPr="00E965E9" w:rsidR="00697160">
        <w:t xml:space="preserve"> </w:t>
      </w:r>
      <w:r w:rsidRPr="00E965E9">
        <w:t xml:space="preserve">and poverty </w:t>
      </w:r>
      <w:r w:rsidRPr="00E965E9" w:rsidR="00697160">
        <w:t xml:space="preserve">are being experienced, that </w:t>
      </w:r>
      <w:r w:rsidRPr="00E965E9">
        <w:t xml:space="preserve">would </w:t>
      </w:r>
      <w:r w:rsidRPr="00E965E9" w:rsidR="00697160">
        <w:t>be a huge loss.</w:t>
      </w:r>
    </w:p>
    <w:p w:rsidR="007C1F3E" w:rsidRPr="00E965E9" w:rsidP="007C1F3E">
      <w:pPr>
        <w:pStyle w:val="Answer"/>
      </w:pPr>
      <w:r w:rsidRPr="00E965E9">
        <w:t xml:space="preserve">That is the missing area that I see at the moment in this </w:t>
      </w:r>
      <w:r w:rsidRPr="00E965E9" w:rsidR="00980979">
        <w:t>integrated review</w:t>
      </w:r>
      <w:r w:rsidRPr="00E965E9">
        <w:t xml:space="preserve">. </w:t>
      </w:r>
      <w:r w:rsidRPr="00E965E9" w:rsidR="00697160">
        <w:t xml:space="preserve">It said very little about actually what the UK </w:t>
      </w:r>
      <w:r w:rsidRPr="00E965E9">
        <w:t xml:space="preserve">has </w:t>
      </w:r>
      <w:r w:rsidRPr="00E965E9" w:rsidR="00697160">
        <w:t>becom</w:t>
      </w:r>
      <w:r w:rsidRPr="00E965E9">
        <w:t xml:space="preserve">e </w:t>
      </w:r>
      <w:r w:rsidRPr="00E965E9" w:rsidR="00697160">
        <w:t xml:space="preserve">known for, </w:t>
      </w:r>
      <w:r w:rsidRPr="00E965E9">
        <w:t xml:space="preserve">which is </w:t>
      </w:r>
      <w:r w:rsidRPr="00E965E9" w:rsidR="00697160">
        <w:t>the bottom</w:t>
      </w:r>
      <w:r w:rsidRPr="00E965E9">
        <w:noBreakHyphen/>
      </w:r>
      <w:r w:rsidRPr="00E965E9" w:rsidR="00697160">
        <w:t xml:space="preserve">up, </w:t>
      </w:r>
      <w:r w:rsidRPr="00E965E9">
        <w:t>partnered</w:t>
      </w:r>
      <w:r w:rsidR="005C274E">
        <w:t xml:space="preserve"> </w:t>
      </w:r>
      <w:r w:rsidR="00E56525">
        <w:t>approach</w:t>
      </w:r>
      <w:r w:rsidRPr="00E965E9">
        <w:t xml:space="preserve">, working with </w:t>
      </w:r>
      <w:r w:rsidRPr="00E965E9" w:rsidR="00086103">
        <w:t>and</w:t>
      </w:r>
      <w:r w:rsidRPr="00E965E9">
        <w:t xml:space="preserve"> through </w:t>
      </w:r>
      <w:r w:rsidRPr="00E965E9" w:rsidR="00697160">
        <w:t>local development partners</w:t>
      </w:r>
      <w:r w:rsidRPr="00E965E9">
        <w:t xml:space="preserve">, whether they are NGOs, grassroots groups, </w:t>
      </w:r>
      <w:r w:rsidRPr="00E965E9" w:rsidR="00697160">
        <w:t>civil society</w:t>
      </w:r>
      <w:r w:rsidRPr="00E965E9">
        <w:t xml:space="preserve"> or </w:t>
      </w:r>
      <w:r w:rsidRPr="00E965E9" w:rsidR="00697160">
        <w:t xml:space="preserve">local government, to deliver development that is </w:t>
      </w:r>
      <w:r w:rsidRPr="00E965E9" w:rsidR="00086103">
        <w:t xml:space="preserve">really </w:t>
      </w:r>
      <w:r w:rsidRPr="00E965E9">
        <w:t xml:space="preserve">responding to the </w:t>
      </w:r>
      <w:r w:rsidRPr="00E965E9" w:rsidR="00546948">
        <w:t>priorities</w:t>
      </w:r>
      <w:r w:rsidRPr="00E965E9">
        <w:t xml:space="preserve"> of those beneficiaries. That is </w:t>
      </w:r>
      <w:r w:rsidRPr="00E965E9" w:rsidR="00697160">
        <w:t xml:space="preserve">supported </w:t>
      </w:r>
      <w:r w:rsidRPr="00E965E9">
        <w:t xml:space="preserve">by evidence of those needs, </w:t>
      </w:r>
      <w:r w:rsidRPr="00E965E9" w:rsidR="00697160">
        <w:t>gathered</w:t>
      </w:r>
      <w:r w:rsidRPr="00E965E9">
        <w:t xml:space="preserve"> through programmes</w:t>
      </w:r>
      <w:r w:rsidRPr="00E965E9" w:rsidR="00697160">
        <w:t xml:space="preserve">, tried and tested </w:t>
      </w:r>
      <w:r w:rsidRPr="00E965E9">
        <w:t xml:space="preserve">participatory action and research tools and so on, </w:t>
      </w:r>
      <w:r w:rsidRPr="00E965E9" w:rsidR="00697160">
        <w:t>to make sure that the evidence of the needs is really coupled up</w:t>
      </w:r>
      <w:r w:rsidRPr="00E965E9">
        <w:t xml:space="preserve"> with what is done</w:t>
      </w:r>
      <w:r w:rsidRPr="00E965E9" w:rsidR="00697160">
        <w:t>.</w:t>
      </w:r>
    </w:p>
    <w:p w:rsidR="00697160" w:rsidRPr="00E965E9" w:rsidP="007C1F3E">
      <w:pPr>
        <w:pStyle w:val="Answer"/>
      </w:pPr>
      <w:r w:rsidRPr="00E965E9">
        <w:t>A move towards treating things at the macro level and losing this more fine-grained</w:t>
      </w:r>
      <w:r w:rsidRPr="00E965E9" w:rsidR="00086103">
        <w:t>,</w:t>
      </w:r>
      <w:r w:rsidRPr="00E965E9">
        <w:t xml:space="preserve"> bottom-up approach could </w:t>
      </w:r>
      <w:r w:rsidRPr="00E965E9">
        <w:t>be a very serious problem</w:t>
      </w:r>
      <w:r w:rsidRPr="00E965E9">
        <w:t xml:space="preserve">. It </w:t>
      </w:r>
      <w:r w:rsidRPr="00E965E9">
        <w:t xml:space="preserve">could have repercussions into the future, </w:t>
      </w:r>
      <w:r w:rsidRPr="00E965E9">
        <w:t xml:space="preserve">both in terms of </w:t>
      </w:r>
      <w:r w:rsidR="005C274E">
        <w:t xml:space="preserve">a </w:t>
      </w:r>
      <w:r w:rsidRPr="00E965E9">
        <w:t xml:space="preserve">lost ability to deal with </w:t>
      </w:r>
      <w:r w:rsidRPr="00E965E9">
        <w:t xml:space="preserve">development </w:t>
      </w:r>
      <w:r w:rsidRPr="00E965E9">
        <w:t>challenges</w:t>
      </w:r>
      <w:r w:rsidRPr="00E965E9" w:rsidR="00086103">
        <w:t xml:space="preserve"> that</w:t>
      </w:r>
      <w:r w:rsidRPr="00E965E9">
        <w:t xml:space="preserve"> </w:t>
      </w:r>
      <w:r w:rsidRPr="00E965E9" w:rsidR="002D1176">
        <w:t>require</w:t>
      </w:r>
      <w:r w:rsidRPr="00E965E9">
        <w:t xml:space="preserve"> local as well as global solidarities</w:t>
      </w:r>
      <w:r w:rsidRPr="00E965E9">
        <w:t>, and</w:t>
      </w:r>
      <w:r w:rsidRPr="00E965E9" w:rsidR="00086103">
        <w:t xml:space="preserve">, in the long run, </w:t>
      </w:r>
      <w:r w:rsidRPr="00E965E9">
        <w:t xml:space="preserve">a loss </w:t>
      </w:r>
      <w:r w:rsidR="005C274E">
        <w:t>to</w:t>
      </w:r>
      <w:r w:rsidRPr="00E965E9">
        <w:t xml:space="preserve"> the UK’s reputation, because </w:t>
      </w:r>
      <w:r w:rsidRPr="00E965E9">
        <w:t>the force for good agenda</w:t>
      </w:r>
      <w:r w:rsidRPr="00E965E9" w:rsidR="00086103">
        <w:t>,</w:t>
      </w:r>
      <w:r w:rsidRPr="00E965E9">
        <w:t xml:space="preserve"> </w:t>
      </w:r>
      <w:r w:rsidRPr="00E965E9">
        <w:t>which is talked about a lot</w:t>
      </w:r>
      <w:r w:rsidRPr="00E965E9" w:rsidR="00086103">
        <w:t>,</w:t>
      </w:r>
      <w:r w:rsidRPr="00E965E9">
        <w:t xml:space="preserve"> </w:t>
      </w:r>
      <w:r w:rsidRPr="00E965E9">
        <w:t xml:space="preserve">has been largely achieved through these bilateral and </w:t>
      </w:r>
      <w:r w:rsidRPr="00E965E9" w:rsidR="002D1176">
        <w:t>comparative</w:t>
      </w:r>
      <w:r w:rsidRPr="00E965E9">
        <w:t xml:space="preserve"> relationships. </w:t>
      </w:r>
      <w:r w:rsidRPr="00E965E9" w:rsidR="00A45F2D">
        <w:t xml:space="preserve">It is not only bilateral; the UK is also known as a convener of people from </w:t>
      </w:r>
      <w:r w:rsidRPr="00E965E9" w:rsidR="002D1176">
        <w:t>multiple</w:t>
      </w:r>
      <w:r w:rsidRPr="00E965E9">
        <w:t xml:space="preserve"> countries of transnational</w:t>
      </w:r>
      <w:r w:rsidRPr="00E965E9" w:rsidR="00A45F2D">
        <w:t xml:space="preserve"> and translocal </w:t>
      </w:r>
      <w:r w:rsidRPr="00E965E9">
        <w:t>alliances</w:t>
      </w:r>
      <w:r w:rsidRPr="00E965E9" w:rsidR="000B29FF">
        <w:t>,</w:t>
      </w:r>
      <w:r w:rsidRPr="00E965E9">
        <w:t xml:space="preserve"> to </w:t>
      </w:r>
      <w:r w:rsidRPr="00E965E9" w:rsidR="00A45F2D">
        <w:t xml:space="preserve">learn from each other and </w:t>
      </w:r>
      <w:r w:rsidRPr="00E965E9">
        <w:t xml:space="preserve">tackle problems together. </w:t>
      </w:r>
      <w:r w:rsidRPr="00E965E9" w:rsidR="00A45F2D">
        <w:t>It bring</w:t>
      </w:r>
      <w:r w:rsidRPr="00E965E9" w:rsidR="000B29FF">
        <w:t xml:space="preserve">s </w:t>
      </w:r>
      <w:r w:rsidRPr="00E965E9" w:rsidR="00A45F2D">
        <w:t xml:space="preserve">together people from Bangladesh and Uganda to think about girls’ education and rights, for example. </w:t>
      </w:r>
      <w:r w:rsidRPr="00E965E9">
        <w:t>This requires an alliance of bottom-up approaches</w:t>
      </w:r>
      <w:r w:rsidRPr="00E965E9" w:rsidR="00A45F2D">
        <w:t>, and I really hope those are rescued as we move forward</w:t>
      </w:r>
      <w:r w:rsidRPr="00E965E9">
        <w:t>.</w:t>
      </w:r>
    </w:p>
    <w:p w:rsidR="00697160" w:rsidRPr="00E965E9" w:rsidP="00697160">
      <w:pPr>
        <w:pStyle w:val="Question"/>
      </w:pPr>
      <w:sdt>
        <w:sdtPr>
          <w:alias w:val="Member"/>
          <w:tag w:val="&lt;Member mnisId='4756' dodsId=''&gt;"/>
          <w:id w:val="675386022"/>
          <w:placeholder>
            <w:docPart w:val="DefaultPlaceholder_-1854013440"/>
          </w:placeholder>
          <w:richText/>
        </w:sdtPr>
        <w:sdtContent>
          <w:r w:rsidRPr="00E965E9">
            <w:rPr>
              <w:b/>
            </w:rPr>
            <w:t>Brendan Clarke-Smith:</w:t>
          </w:r>
        </w:sdtContent>
      </w:sdt>
      <w:r w:rsidRPr="00E965E9">
        <w:t xml:space="preserve"> I was going to ask you about the opportunities and risks</w:t>
      </w:r>
      <w:r w:rsidRPr="00E965E9" w:rsidR="00A45F2D">
        <w:t>, so thank you for elaborating on that</w:t>
      </w:r>
      <w:r w:rsidRPr="00E965E9" w:rsidR="000B29FF">
        <w:t>;</w:t>
      </w:r>
      <w:r w:rsidRPr="00E965E9" w:rsidR="00A45F2D">
        <w:t xml:space="preserve"> </w:t>
      </w:r>
      <w:r w:rsidRPr="00E965E9" w:rsidR="000B29FF">
        <w:t>y</w:t>
      </w:r>
      <w:r w:rsidRPr="00E965E9" w:rsidR="00A45F2D">
        <w:t xml:space="preserve">ou covered that really well. </w:t>
      </w:r>
      <w:r w:rsidRPr="00E965E9" w:rsidR="000B29FF">
        <w:t>Following on from that, is</w:t>
      </w:r>
      <w:r w:rsidRPr="00E965E9">
        <w:t xml:space="preserve"> the approach </w:t>
      </w:r>
      <w:r w:rsidRPr="00E965E9" w:rsidR="00355F81">
        <w:t xml:space="preserve">of </w:t>
      </w:r>
      <w:r w:rsidRPr="00E965E9">
        <w:t xml:space="preserve">moving </w:t>
      </w:r>
      <w:r w:rsidRPr="00E965E9" w:rsidR="00355F81">
        <w:t xml:space="preserve">from this </w:t>
      </w:r>
      <w:r w:rsidRPr="00E965E9">
        <w:t>grant</w:t>
      </w:r>
      <w:r w:rsidRPr="00E965E9" w:rsidR="00355F81">
        <w:t xml:space="preserve"> system </w:t>
      </w:r>
      <w:r w:rsidRPr="00E965E9">
        <w:t>towards other financing models the right approach to tackling global poverty?</w:t>
      </w:r>
    </w:p>
    <w:p w:rsidR="00323F42" w:rsidRPr="00E965E9" w:rsidP="00697160">
      <w:pPr>
        <w:pStyle w:val="Answer"/>
      </w:pPr>
      <w:sdt>
        <w:sdtPr>
          <w:alias w:val="Witness"/>
          <w:id w:val="429316600"/>
          <w:placeholder>
            <w:docPart w:val="DefaultPlaceholder_-1854013440"/>
          </w:placeholder>
          <w:richText/>
        </w:sdtPr>
        <w:sdtContent>
          <w:r w:rsidRPr="00E965E9" w:rsidR="00546948">
            <w:rPr>
              <w:b/>
              <w:i/>
            </w:rPr>
            <w:t>Professor Leach:</w:t>
          </w:r>
          <w:r w:rsidRPr="00E965E9" w:rsidR="00697160">
            <w:rPr>
              <w:b/>
            </w:rPr>
            <w:t xml:space="preserve"> </w:t>
          </w:r>
        </w:sdtContent>
      </w:sdt>
      <w:r w:rsidRPr="00E965E9" w:rsidR="00697160">
        <w:t>To be honest</w:t>
      </w:r>
      <w:r w:rsidRPr="00E965E9" w:rsidR="000B29FF">
        <w:t>,</w:t>
      </w:r>
      <w:r w:rsidRPr="00E965E9">
        <w:t xml:space="preserve"> </w:t>
      </w:r>
      <w:r w:rsidRPr="00E965E9" w:rsidR="00697160">
        <w:t>I do not fully understand what is me</w:t>
      </w:r>
      <w:r w:rsidRPr="00E965E9">
        <w:t>ant</w:t>
      </w:r>
      <w:r w:rsidRPr="00E965E9" w:rsidR="00697160">
        <w:t xml:space="preserve"> here. There are a number of </w:t>
      </w:r>
      <w:r w:rsidRPr="00E965E9" w:rsidR="000B29FF">
        <w:t xml:space="preserve">different </w:t>
      </w:r>
      <w:r w:rsidRPr="00E965E9" w:rsidR="002D1176">
        <w:t>instruments</w:t>
      </w:r>
      <w:r w:rsidRPr="00E965E9" w:rsidR="00697160">
        <w:t xml:space="preserve"> </w:t>
      </w:r>
      <w:r w:rsidRPr="00E965E9" w:rsidR="000B29FF">
        <w:t xml:space="preserve">that </w:t>
      </w:r>
      <w:r w:rsidRPr="00E965E9" w:rsidR="00697160">
        <w:t>can be useful</w:t>
      </w:r>
      <w:r w:rsidRPr="00E965E9">
        <w:t>. Grants and contracts of various kinds can work</w:t>
      </w:r>
      <w:r w:rsidRPr="00E965E9" w:rsidR="000B29FF">
        <w:t xml:space="preserve">; </w:t>
      </w:r>
      <w:r w:rsidRPr="00E965E9" w:rsidR="00697160">
        <w:t>equally</w:t>
      </w:r>
      <w:r w:rsidRPr="00E965E9" w:rsidR="000B29FF">
        <w:t>,</w:t>
      </w:r>
      <w:r w:rsidRPr="00E965E9" w:rsidR="00697160">
        <w:t xml:space="preserve"> various forms </w:t>
      </w:r>
      <w:r w:rsidRPr="00E965E9">
        <w:t xml:space="preserve">of impact investing </w:t>
      </w:r>
      <w:r w:rsidRPr="00E965E9" w:rsidR="00697160">
        <w:t xml:space="preserve">can be </w:t>
      </w:r>
      <w:r w:rsidRPr="00E965E9" w:rsidR="002D1176">
        <w:t>crucial</w:t>
      </w:r>
      <w:r w:rsidRPr="00E965E9" w:rsidR="00697160">
        <w:t xml:space="preserve"> and effective. The key thing </w:t>
      </w:r>
      <w:r w:rsidRPr="00E965E9">
        <w:t xml:space="preserve">is </w:t>
      </w:r>
      <w:r w:rsidRPr="00E965E9" w:rsidR="00697160">
        <w:t xml:space="preserve">that the principles driving these need really to </w:t>
      </w:r>
      <w:r w:rsidRPr="00E965E9" w:rsidR="000B29FF">
        <w:t xml:space="preserve">be </w:t>
      </w:r>
      <w:r w:rsidRPr="00E965E9">
        <w:t xml:space="preserve">adhered to. Those are </w:t>
      </w:r>
      <w:r w:rsidRPr="00E965E9" w:rsidR="00697160">
        <w:t>principles a</w:t>
      </w:r>
      <w:r w:rsidRPr="00E965E9" w:rsidR="000B29FF">
        <w:t>round</w:t>
      </w:r>
      <w:r w:rsidRPr="00E965E9" w:rsidR="00697160">
        <w:t xml:space="preserve"> </w:t>
      </w:r>
      <w:r w:rsidRPr="00E965E9">
        <w:t>partnership,</w:t>
      </w:r>
      <w:r w:rsidRPr="00E965E9" w:rsidR="000B29FF">
        <w:t xml:space="preserve"> agreed</w:t>
      </w:r>
      <w:r w:rsidRPr="00E965E9">
        <w:t xml:space="preserve"> goals and </w:t>
      </w:r>
      <w:r w:rsidRPr="00E965E9" w:rsidR="00697160">
        <w:t>inclusivity</w:t>
      </w:r>
      <w:r w:rsidRPr="00E965E9">
        <w:t xml:space="preserve">. The </w:t>
      </w:r>
      <w:r w:rsidRPr="00E965E9" w:rsidR="00697160">
        <w:t xml:space="preserve">question is less the financial </w:t>
      </w:r>
      <w:r w:rsidRPr="00E965E9" w:rsidR="002D1176">
        <w:t>instrument</w:t>
      </w:r>
      <w:r w:rsidRPr="00E965E9">
        <w:t xml:space="preserve"> </w:t>
      </w:r>
      <w:r w:rsidRPr="00E965E9" w:rsidR="00697160">
        <w:t xml:space="preserve">but more </w:t>
      </w:r>
      <w:r w:rsidRPr="00E965E9">
        <w:t xml:space="preserve">about </w:t>
      </w:r>
      <w:r w:rsidRPr="00E965E9" w:rsidR="00697160">
        <w:t>the intent</w:t>
      </w:r>
      <w:r w:rsidRPr="00E965E9">
        <w:t xml:space="preserve">, </w:t>
      </w:r>
      <w:r w:rsidRPr="00E965E9" w:rsidR="00697160">
        <w:t xml:space="preserve">mechanisms </w:t>
      </w:r>
      <w:r w:rsidRPr="00E965E9">
        <w:t xml:space="preserve">and purposes </w:t>
      </w:r>
      <w:r w:rsidRPr="00E965E9" w:rsidR="00697160">
        <w:t>through which it is applied.</w:t>
      </w:r>
    </w:p>
    <w:p w:rsidR="00697160" w:rsidRPr="00E965E9" w:rsidP="00697160">
      <w:pPr>
        <w:pStyle w:val="Answer"/>
      </w:pPr>
      <w:r w:rsidRPr="00E965E9">
        <w:t xml:space="preserve">We probably need a flexibility of different instruments into the future, an agility to be able to move across them, and an </w:t>
      </w:r>
      <w:r w:rsidRPr="00E965E9">
        <w:t xml:space="preserve">approach to development </w:t>
      </w:r>
      <w:r w:rsidRPr="00E965E9" w:rsidR="000B29FF">
        <w:t xml:space="preserve">that </w:t>
      </w:r>
      <w:r w:rsidRPr="00E965E9">
        <w:t xml:space="preserve">is actually quite adaptive. If Covid has shown us anything, it is that a single </w:t>
      </w:r>
      <w:r w:rsidRPr="00E965E9" w:rsidR="002D1176">
        <w:t>blueprint</w:t>
      </w:r>
      <w:r w:rsidRPr="00E965E9">
        <w:t xml:space="preserve"> </w:t>
      </w:r>
      <w:r w:rsidRPr="00E965E9" w:rsidR="000B29FF">
        <w:t xml:space="preserve">that </w:t>
      </w:r>
      <w:r w:rsidRPr="00E965E9">
        <w:t xml:space="preserve">everything runs from </w:t>
      </w:r>
      <w:r w:rsidRPr="00E965E9">
        <w:t>is unlikely to be effective</w:t>
      </w:r>
      <w:r w:rsidRPr="00E965E9" w:rsidR="000B29FF">
        <w:t>. A</w:t>
      </w:r>
      <w:r w:rsidRPr="00E965E9">
        <w:t xml:space="preserve">daptive development approaches </w:t>
      </w:r>
      <w:r w:rsidRPr="00E965E9" w:rsidR="000B29FF">
        <w:t>that</w:t>
      </w:r>
      <w:r w:rsidRPr="00E965E9">
        <w:t xml:space="preserve"> bring together a multiplicity of different tools and allow </w:t>
      </w:r>
      <w:r w:rsidRPr="00E965E9" w:rsidR="00546948">
        <w:t>flexible</w:t>
      </w:r>
      <w:r w:rsidRPr="00E965E9">
        <w:t xml:space="preserve"> moving across them </w:t>
      </w:r>
      <w:r w:rsidRPr="00E965E9" w:rsidR="000B29FF">
        <w:t xml:space="preserve">are </w:t>
      </w:r>
      <w:r w:rsidRPr="00E965E9">
        <w:t xml:space="preserve">likely to be </w:t>
      </w:r>
      <w:r w:rsidRPr="00E965E9">
        <w:t>more resilient</w:t>
      </w:r>
      <w:r w:rsidRPr="00E965E9">
        <w:t>—</w:t>
      </w:r>
      <w:r w:rsidRPr="00E965E9" w:rsidR="000B29FF">
        <w:t xml:space="preserve">that is </w:t>
      </w:r>
      <w:r w:rsidRPr="00E965E9">
        <w:t>another word that the review majors on—</w:t>
      </w:r>
      <w:r w:rsidRPr="00E965E9">
        <w:t>into the future, given the challenges we are likely to be facing.</w:t>
      </w:r>
    </w:p>
    <w:p w:rsidR="00697160" w:rsidRPr="00E965E9" w:rsidP="00697160">
      <w:pPr>
        <w:pStyle w:val="Question"/>
      </w:pPr>
      <w:sdt>
        <w:sdtPr>
          <w:alias w:val="Member"/>
          <w:tag w:val="&lt;Member mnisId='4267' dodsId='101347'&gt;"/>
          <w:id w:val="-458569994"/>
          <w:placeholder>
            <w:docPart w:val="DefaultPlaceholder_-1854013440"/>
          </w:placeholder>
          <w:richText/>
        </w:sdtPr>
        <w:sdtContent>
          <w:r w:rsidRPr="00E965E9">
            <w:rPr>
              <w:b/>
            </w:rPr>
            <w:t>Chair:</w:t>
          </w:r>
        </w:sdtContent>
      </w:sdt>
      <w:r w:rsidRPr="00E965E9">
        <w:t xml:space="preserve"> </w:t>
      </w:r>
      <w:r w:rsidRPr="00E965E9" w:rsidR="00323F42">
        <w:t xml:space="preserve">I wonder if I can build on what Melissa was saying. </w:t>
      </w:r>
      <w:r w:rsidRPr="00E965E9">
        <w:t xml:space="preserve">The </w:t>
      </w:r>
      <w:r w:rsidRPr="00E965E9" w:rsidR="00980979">
        <w:t>integrated review</w:t>
      </w:r>
      <w:r w:rsidRPr="00E965E9">
        <w:t xml:space="preserve"> was </w:t>
      </w:r>
      <w:r w:rsidRPr="00E965E9" w:rsidR="00323F42">
        <w:t xml:space="preserve">actually </w:t>
      </w:r>
      <w:r w:rsidRPr="00E965E9">
        <w:t xml:space="preserve">meant to </w:t>
      </w:r>
      <w:r w:rsidRPr="00E965E9" w:rsidR="00323F42">
        <w:t xml:space="preserve">arrive about this time last year. In the intervening 12 months we have seen the </w:t>
      </w:r>
      <w:r w:rsidRPr="00E965E9">
        <w:t>merger of DFID and the Foreign Office. We have seen cuts in July</w:t>
      </w:r>
      <w:r w:rsidRPr="00E965E9" w:rsidR="00323F42">
        <w:t xml:space="preserve">, and </w:t>
      </w:r>
      <w:r w:rsidRPr="00E965E9">
        <w:t xml:space="preserve">more recently the cuts announced in November. </w:t>
      </w:r>
      <w:r w:rsidRPr="00E965E9" w:rsidR="000B29FF">
        <w:t>We were told that a</w:t>
      </w:r>
      <w:r w:rsidRPr="00E965E9">
        <w:t xml:space="preserve">ll of this would be explained in the </w:t>
      </w:r>
      <w:r w:rsidRPr="00E965E9" w:rsidR="002D1176">
        <w:t>strategy</w:t>
      </w:r>
      <w:r w:rsidRPr="00E965E9">
        <w:t xml:space="preserve"> </w:t>
      </w:r>
      <w:r w:rsidRPr="00E965E9" w:rsidR="00323F42">
        <w:t xml:space="preserve">put </w:t>
      </w:r>
      <w:r w:rsidRPr="00E965E9">
        <w:t xml:space="preserve">in place with </w:t>
      </w:r>
      <w:r w:rsidRPr="00E965E9" w:rsidR="00B108AF">
        <w:t xml:space="preserve">the </w:t>
      </w:r>
      <w:r w:rsidRPr="00E965E9" w:rsidR="005540F2">
        <w:t>development strategy</w:t>
      </w:r>
      <w:r w:rsidRPr="00E965E9" w:rsidR="00323F42">
        <w:t xml:space="preserve">, which was meant to be coming this year. That </w:t>
      </w:r>
      <w:r w:rsidRPr="00E965E9">
        <w:t xml:space="preserve">has now been batted back to 2022, and all we have to understand </w:t>
      </w:r>
      <w:r w:rsidRPr="00E965E9" w:rsidR="00323F42">
        <w:t xml:space="preserve">the Government’s thinking </w:t>
      </w:r>
      <w:r w:rsidRPr="00E965E9">
        <w:t>is the seven priorities</w:t>
      </w:r>
      <w:r w:rsidRPr="00E965E9" w:rsidR="00323F42">
        <w:t xml:space="preserve">, </w:t>
      </w:r>
      <w:r w:rsidRPr="00E965E9">
        <w:t>which are very broad</w:t>
      </w:r>
      <w:r w:rsidRPr="00E965E9" w:rsidR="00323F42">
        <w:t xml:space="preserve"> and do not seem to have the oversight o</w:t>
      </w:r>
      <w:r w:rsidRPr="00E965E9" w:rsidR="000B29FF">
        <w:t>r</w:t>
      </w:r>
      <w:r w:rsidRPr="00E965E9" w:rsidR="00323F42">
        <w:t xml:space="preserve"> the impact analysis alongside</w:t>
      </w:r>
      <w:r w:rsidRPr="00E965E9">
        <w:t xml:space="preserve">. How do you think </w:t>
      </w:r>
      <w:r w:rsidRPr="00E965E9" w:rsidR="00B108AF">
        <w:t xml:space="preserve">the </w:t>
      </w:r>
      <w:r w:rsidRPr="00E965E9" w:rsidR="005540F2">
        <w:t>development strategy</w:t>
      </w:r>
      <w:r w:rsidRPr="00E965E9">
        <w:t xml:space="preserve"> </w:t>
      </w:r>
      <w:r w:rsidRPr="00E965E9" w:rsidR="00323F42">
        <w:t xml:space="preserve">that </w:t>
      </w:r>
      <w:r w:rsidRPr="00E965E9">
        <w:t>we are meant to be getting in 2022</w:t>
      </w:r>
      <w:r w:rsidRPr="00E965E9" w:rsidR="00323F42">
        <w:t xml:space="preserve"> </w:t>
      </w:r>
      <w:r w:rsidRPr="00E965E9">
        <w:t>should be formulate</w:t>
      </w:r>
      <w:r w:rsidRPr="00E965E9" w:rsidR="00323F42">
        <w:t>d, and what things do you think it ought to contain?</w:t>
      </w:r>
    </w:p>
    <w:p w:rsidR="00DB620A" w:rsidRPr="00E965E9" w:rsidP="00697160">
      <w:pPr>
        <w:pStyle w:val="Answer"/>
      </w:pPr>
      <w:sdt>
        <w:sdtPr>
          <w:alias w:val="Witness"/>
          <w:id w:val="-571351457"/>
          <w:placeholder>
            <w:docPart w:val="DefaultPlaceholder_-1854013440"/>
          </w:placeholder>
          <w:richText/>
        </w:sdtPr>
        <w:sdtContent>
          <w:r w:rsidRPr="00E965E9" w:rsidR="00546948">
            <w:rPr>
              <w:b/>
              <w:i/>
            </w:rPr>
            <w:t>Laurie Lee:</w:t>
          </w:r>
          <w:r w:rsidRPr="00E965E9" w:rsidR="00697160">
            <w:rPr>
              <w:b/>
            </w:rPr>
            <w:t xml:space="preserve"> </w:t>
          </w:r>
        </w:sdtContent>
      </w:sdt>
      <w:r w:rsidRPr="00E965E9" w:rsidR="00323F42">
        <w:t>Can I just check</w:t>
      </w:r>
      <w:r w:rsidRPr="00E965E9" w:rsidR="000B29FF">
        <w:t xml:space="preserve"> that w</w:t>
      </w:r>
      <w:r w:rsidRPr="00E965E9" w:rsidR="00697160">
        <w:t xml:space="preserve">e are not </w:t>
      </w:r>
      <w:r w:rsidRPr="00E965E9" w:rsidR="00323F42">
        <w:t>going to see it until 2022?</w:t>
      </w:r>
    </w:p>
    <w:p w:rsidR="00697160" w:rsidRPr="00E965E9" w:rsidP="000B29FF">
      <w:pPr>
        <w:pStyle w:val="Question"/>
        <w:numPr>
          <w:ilvl w:val="0"/>
          <w:numId w:val="0"/>
        </w:numPr>
        <w:ind w:left="794"/>
      </w:pPr>
      <w:sdt>
        <w:sdtPr>
          <w:alias w:val="Member"/>
          <w:tag w:val="&lt;Member mnisId='4267' dodsId='101347'&gt;"/>
          <w:id w:val="-1273783181"/>
          <w:placeholder>
            <w:docPart w:val="DefaultPlaceholder_-1854013440"/>
          </w:placeholder>
          <w:richText/>
        </w:sdtPr>
        <w:sdtContent>
          <w:r w:rsidRPr="00E965E9" w:rsidR="00DB620A">
            <w:rPr>
              <w:b/>
            </w:rPr>
            <w:t>Chair:</w:t>
          </w:r>
        </w:sdtContent>
      </w:sdt>
      <w:r w:rsidRPr="00E965E9" w:rsidR="00DB620A">
        <w:t xml:space="preserve"> That is what we have been told.</w:t>
      </w:r>
    </w:p>
    <w:p w:rsidR="00323F42" w:rsidRPr="00E965E9" w:rsidP="00323F42">
      <w:pPr>
        <w:pStyle w:val="Answer"/>
      </w:pPr>
      <w:sdt>
        <w:sdtPr>
          <w:alias w:val="Witness"/>
          <w:id w:val="11499697"/>
          <w:placeholder>
            <w:docPart w:val="DefaultPlaceholder_-1854013440"/>
          </w:placeholder>
          <w:richText/>
        </w:sdtPr>
        <w:sdtContent>
          <w:r w:rsidRPr="00E965E9" w:rsidR="00546948">
            <w:rPr>
              <w:b/>
              <w:i/>
            </w:rPr>
            <w:t>Laurie Lee:</w:t>
          </w:r>
          <w:r w:rsidRPr="00E965E9" w:rsidR="00DB620A">
            <w:rPr>
              <w:b/>
            </w:rPr>
            <w:t xml:space="preserve"> </w:t>
          </w:r>
        </w:sdtContent>
      </w:sdt>
      <w:r w:rsidRPr="00E965E9" w:rsidR="00DB620A">
        <w:t xml:space="preserve">Goodness. </w:t>
      </w:r>
      <w:r w:rsidRPr="00E965E9" w:rsidR="000B29FF">
        <w:t>T</w:t>
      </w:r>
      <w:r w:rsidRPr="00E965E9" w:rsidR="00DB620A">
        <w:t xml:space="preserve">hat is alarming, although perhaps </w:t>
      </w:r>
      <w:r w:rsidRPr="00E965E9">
        <w:t xml:space="preserve">we will be a bit clearer on the aid budget by then, and hopefully we will have restored it to 0.7% by then. That might assist a longer-term look in </w:t>
      </w:r>
      <w:r w:rsidRPr="00E965E9" w:rsidR="009F567B">
        <w:t>a</w:t>
      </w:r>
      <w:r w:rsidRPr="00E965E9">
        <w:t xml:space="preserve"> strategy, and it is important that any such strategy is longer-term. It </w:t>
      </w:r>
      <w:r w:rsidRPr="00E965E9" w:rsidR="009F567B">
        <w:t xml:space="preserve">is </w:t>
      </w:r>
      <w:r w:rsidRPr="00E965E9" w:rsidR="00DB620A">
        <w:t xml:space="preserve">really important </w:t>
      </w:r>
      <w:r w:rsidRPr="00E965E9">
        <w:t xml:space="preserve">that </w:t>
      </w:r>
      <w:r w:rsidRPr="00E965E9" w:rsidR="00DB620A">
        <w:t xml:space="preserve">it is framed around the </w:t>
      </w:r>
      <w:r w:rsidRPr="00E965E9" w:rsidR="009F567B">
        <w:t>s</w:t>
      </w:r>
      <w:r w:rsidRPr="00E965E9" w:rsidR="00DB620A">
        <w:t xml:space="preserve">ustainable </w:t>
      </w:r>
      <w:r w:rsidRPr="00E965E9" w:rsidR="009F567B">
        <w:t>d</w:t>
      </w:r>
      <w:r w:rsidRPr="00E965E9" w:rsidR="00DB620A">
        <w:t xml:space="preserve">evelopment </w:t>
      </w:r>
      <w:r w:rsidRPr="00E965E9" w:rsidR="009F567B">
        <w:t>g</w:t>
      </w:r>
      <w:r w:rsidRPr="00E965E9" w:rsidR="00DB620A">
        <w:t>oals</w:t>
      </w:r>
      <w:r w:rsidRPr="00E965E9">
        <w:t xml:space="preserve">, as several people mentioned at the beginning of this meeting. </w:t>
      </w:r>
      <w:r w:rsidRPr="00E965E9" w:rsidR="00DB620A">
        <w:t xml:space="preserve">It is really important </w:t>
      </w:r>
      <w:r w:rsidRPr="00E965E9">
        <w:t xml:space="preserve">that </w:t>
      </w:r>
      <w:r w:rsidRPr="00E965E9" w:rsidR="00DB620A">
        <w:t>it is a development strategy</w:t>
      </w:r>
      <w:r w:rsidRPr="00E965E9">
        <w:t xml:space="preserve"> and </w:t>
      </w:r>
      <w:r w:rsidRPr="00E965E9" w:rsidR="00DB620A">
        <w:t xml:space="preserve">not an aid strategy. </w:t>
      </w:r>
      <w:r w:rsidRPr="00E965E9">
        <w:t>It cannot only be about aid</w:t>
      </w:r>
      <w:r w:rsidRPr="00E965E9" w:rsidR="009F567B">
        <w:t>, and</w:t>
      </w:r>
      <w:r w:rsidRPr="00E965E9">
        <w:t xml:space="preserve"> therefore it needs to be about coherence across all of these pillars, which of course is what we all hoped the </w:t>
      </w:r>
      <w:r w:rsidRPr="00E965E9" w:rsidR="00980979">
        <w:t>integrated review</w:t>
      </w:r>
      <w:r w:rsidRPr="00E965E9" w:rsidR="00DB620A">
        <w:t xml:space="preserve"> would be but </w:t>
      </w:r>
      <w:r w:rsidRPr="00E965E9" w:rsidR="009F567B">
        <w:t xml:space="preserve">it </w:t>
      </w:r>
      <w:r w:rsidRPr="00E965E9" w:rsidR="00DB620A">
        <w:t xml:space="preserve">has </w:t>
      </w:r>
      <w:r w:rsidRPr="00E965E9" w:rsidR="002D1176">
        <w:t>not</w:t>
      </w:r>
      <w:r w:rsidRPr="00E965E9" w:rsidR="00DB620A">
        <w:t xml:space="preserve"> been, so it is an opportunity to do that.</w:t>
      </w:r>
    </w:p>
    <w:p w:rsidR="009D3A13" w:rsidRPr="00E965E9" w:rsidP="00DB620A">
      <w:pPr>
        <w:pStyle w:val="Answer"/>
      </w:pPr>
      <w:r w:rsidRPr="00E965E9">
        <w:t>The countries</w:t>
      </w:r>
      <w:r w:rsidRPr="00E965E9" w:rsidR="00323F42">
        <w:t xml:space="preserve"> the Government want to partner with want a more modern version of that partnership. The </w:t>
      </w:r>
      <w:r w:rsidRPr="00E965E9">
        <w:t xml:space="preserve">Foreign Office and our </w:t>
      </w:r>
      <w:r w:rsidRPr="00E965E9">
        <w:t xml:space="preserve">whole international aid sector </w:t>
      </w:r>
      <w:r w:rsidRPr="00E965E9">
        <w:t xml:space="preserve">need to figure out what </w:t>
      </w:r>
      <w:r w:rsidRPr="00E965E9" w:rsidR="00546948">
        <w:t>that</w:t>
      </w:r>
      <w:r w:rsidRPr="00E965E9">
        <w:t xml:space="preserve"> means, but we definitely need to be deracialising and decolonising aid. M</w:t>
      </w:r>
      <w:r w:rsidRPr="00E965E9">
        <w:t xml:space="preserve">aking aid an instrument of foreign policy is going in the opposite direction to that. </w:t>
      </w:r>
    </w:p>
    <w:p w:rsidR="00CC1D73" w:rsidRPr="00E965E9" w:rsidP="00DB620A">
      <w:pPr>
        <w:pStyle w:val="Answer"/>
      </w:pPr>
      <w:r w:rsidRPr="00E965E9">
        <w:t>Brendan</w:t>
      </w:r>
      <w:r w:rsidRPr="00E965E9" w:rsidR="00DB620A">
        <w:t xml:space="preserve"> was talking earlier about the different modes</w:t>
      </w:r>
      <w:r w:rsidRPr="00E965E9" w:rsidR="00484893">
        <w:t xml:space="preserve">, </w:t>
      </w:r>
      <w:r w:rsidRPr="00E965E9" w:rsidR="00DB620A">
        <w:t>a</w:t>
      </w:r>
      <w:r w:rsidRPr="00E965E9" w:rsidR="009D3A13">
        <w:t>n</w:t>
      </w:r>
      <w:r w:rsidRPr="00E965E9" w:rsidR="00DB620A">
        <w:t xml:space="preserve">d one of the things the review talks about is </w:t>
      </w:r>
      <w:r w:rsidRPr="00E965E9" w:rsidR="00546948">
        <w:t>maybe</w:t>
      </w:r>
      <w:r w:rsidRPr="00E965E9" w:rsidR="00484893">
        <w:t xml:space="preserve"> we could give fewer grants and offer more expertise, but a </w:t>
      </w:r>
      <w:r w:rsidRPr="00E965E9">
        <w:t>modern</w:t>
      </w:r>
      <w:r w:rsidRPr="00E965E9" w:rsidR="00DB620A">
        <w:t xml:space="preserve"> relationship with other</w:t>
      </w:r>
      <w:r w:rsidRPr="00E965E9" w:rsidR="00484893">
        <w:t xml:space="preserve"> countries is going to appreciate the fact that </w:t>
      </w:r>
      <w:r w:rsidRPr="00E965E9">
        <w:t xml:space="preserve">they have their own expertise about what is going to work in their country. What they want is </w:t>
      </w:r>
      <w:r w:rsidRPr="00E965E9" w:rsidR="00DB620A">
        <w:t xml:space="preserve">some support to implement that, not always </w:t>
      </w:r>
      <w:r w:rsidRPr="00E965E9" w:rsidR="009F567B">
        <w:t xml:space="preserve">to </w:t>
      </w:r>
      <w:r w:rsidRPr="00E965E9">
        <w:t xml:space="preserve">be told </w:t>
      </w:r>
      <w:r w:rsidRPr="00E965E9" w:rsidR="00DB620A">
        <w:t>that we know better</w:t>
      </w:r>
      <w:r w:rsidRPr="00E965E9">
        <w:t xml:space="preserve"> how to do things</w:t>
      </w:r>
      <w:r w:rsidRPr="00E965E9" w:rsidR="00DB620A">
        <w:t xml:space="preserve">. </w:t>
      </w:r>
      <w:r w:rsidRPr="00E965E9">
        <w:t xml:space="preserve">While </w:t>
      </w:r>
      <w:r w:rsidRPr="00E965E9" w:rsidR="00DB620A">
        <w:t>there is going</w:t>
      </w:r>
      <w:r w:rsidRPr="00E965E9">
        <w:t xml:space="preserve"> </w:t>
      </w:r>
      <w:r w:rsidRPr="00E965E9" w:rsidR="00DB620A">
        <w:t xml:space="preserve">to be </w:t>
      </w:r>
      <w:r w:rsidRPr="00E965E9" w:rsidR="009F567B">
        <w:t>a</w:t>
      </w:r>
      <w:r w:rsidRPr="00E965E9" w:rsidR="00DB620A">
        <w:t xml:space="preserve"> role for UK expertise at times</w:t>
      </w:r>
      <w:r w:rsidRPr="00E965E9">
        <w:t>, the idea that it could all become about that would not be right.</w:t>
      </w:r>
    </w:p>
    <w:p w:rsidR="00DB620A" w:rsidRPr="00E965E9" w:rsidP="00DB620A">
      <w:pPr>
        <w:pStyle w:val="Answer"/>
      </w:pPr>
      <w:r w:rsidRPr="00E965E9">
        <w:t xml:space="preserve">A modern strategy absolutely needs to have a big focus on gender equality. </w:t>
      </w:r>
      <w:r w:rsidRPr="00E965E9" w:rsidR="00CC1D73">
        <w:t>The UK has been a good leader on that in the past</w:t>
      </w:r>
      <w:r w:rsidR="005C274E">
        <w:t xml:space="preserve"> i</w:t>
      </w:r>
      <w:r w:rsidRPr="00E965E9" w:rsidR="00CC1D73">
        <w:t xml:space="preserve">n development issues. </w:t>
      </w:r>
      <w:r w:rsidRPr="00E965E9">
        <w:t xml:space="preserve">We have talked today </w:t>
      </w:r>
      <w:r w:rsidRPr="00E965E9" w:rsidR="009F567B">
        <w:t xml:space="preserve">about </w:t>
      </w:r>
      <w:r w:rsidRPr="00E965E9">
        <w:t xml:space="preserve">how that is </w:t>
      </w:r>
      <w:r w:rsidRPr="00E965E9" w:rsidR="00CC1D73">
        <w:t xml:space="preserve">very </w:t>
      </w:r>
      <w:r w:rsidRPr="00E965E9">
        <w:t xml:space="preserve">absent from the </w:t>
      </w:r>
      <w:r w:rsidRPr="00E965E9" w:rsidR="00980979">
        <w:t>integrated review</w:t>
      </w:r>
      <w:r w:rsidRPr="00E965E9">
        <w:t>.</w:t>
      </w:r>
      <w:r w:rsidRPr="00E965E9" w:rsidR="00CC1D73">
        <w:t xml:space="preserve"> That would need to come back into this. That is </w:t>
      </w:r>
      <w:r w:rsidRPr="00E965E9" w:rsidR="009F567B">
        <w:t xml:space="preserve">right in </w:t>
      </w:r>
      <w:r w:rsidRPr="00E965E9" w:rsidR="00CC1D73">
        <w:t xml:space="preserve">terms of it being aligned with UK values, but it is also aligned with open societies. </w:t>
      </w:r>
    </w:p>
    <w:p w:rsidR="00DB620A" w:rsidRPr="00E965E9" w:rsidP="00DB620A">
      <w:pPr>
        <w:pStyle w:val="Question"/>
      </w:pPr>
      <w:sdt>
        <w:sdtPr>
          <w:alias w:val="Member"/>
          <w:tag w:val="&lt;Member mnisId='4267' dodsId='101347'&gt;"/>
          <w:id w:val="-782727740"/>
          <w:placeholder>
            <w:docPart w:val="DefaultPlaceholder_-1854013440"/>
          </w:placeholder>
          <w:richText/>
        </w:sdtPr>
        <w:sdtContent>
          <w:r w:rsidRPr="00E965E9">
            <w:rPr>
              <w:b/>
            </w:rPr>
            <w:t>Chair:</w:t>
          </w:r>
        </w:sdtContent>
      </w:sdt>
      <w:r w:rsidRPr="00E965E9">
        <w:t xml:space="preserve"> </w:t>
      </w:r>
      <w:r w:rsidRPr="00E965E9" w:rsidR="009F567B">
        <w:t>If I can interrupt you there, t</w:t>
      </w:r>
      <w:r w:rsidRPr="00E965E9">
        <w:t xml:space="preserve">he Government would argue that having girls’ education </w:t>
      </w:r>
      <w:r w:rsidRPr="00E965E9" w:rsidR="00CC1D73">
        <w:t xml:space="preserve">as one of the seven priorities </w:t>
      </w:r>
      <w:r w:rsidRPr="00E965E9">
        <w:t xml:space="preserve">is </w:t>
      </w:r>
      <w:r w:rsidRPr="00E965E9" w:rsidR="009F567B">
        <w:t>their</w:t>
      </w:r>
      <w:r w:rsidRPr="00E965E9">
        <w:t xml:space="preserve"> nod to gender </w:t>
      </w:r>
      <w:r w:rsidRPr="00E965E9" w:rsidR="002D1176">
        <w:t>equality</w:t>
      </w:r>
      <w:r w:rsidRPr="00E965E9">
        <w:t>.</w:t>
      </w:r>
      <w:r w:rsidRPr="00E965E9" w:rsidR="00CC1D73">
        <w:t xml:space="preserve"> Would you say it needs to do more?</w:t>
      </w:r>
    </w:p>
    <w:p w:rsidR="00CC1D73" w:rsidRPr="00E965E9" w:rsidP="00DB620A">
      <w:pPr>
        <w:pStyle w:val="Answer"/>
      </w:pPr>
      <w:sdt>
        <w:sdtPr>
          <w:alias w:val="Witness"/>
          <w:id w:val="536022045"/>
          <w:placeholder>
            <w:docPart w:val="DefaultPlaceholder_-1854013440"/>
          </w:placeholder>
          <w:richText/>
        </w:sdtPr>
        <w:sdtContent>
          <w:r w:rsidRPr="00E965E9" w:rsidR="00546948">
            <w:rPr>
              <w:b/>
              <w:i/>
            </w:rPr>
            <w:t>Laurie Lee:</w:t>
          </w:r>
          <w:r w:rsidRPr="00E965E9" w:rsidR="00DB620A">
            <w:rPr>
              <w:b/>
            </w:rPr>
            <w:t xml:space="preserve"> </w:t>
          </w:r>
        </w:sdtContent>
      </w:sdt>
      <w:r w:rsidRPr="00E965E9" w:rsidR="00DB620A">
        <w:t xml:space="preserve">Yes. I mentioned </w:t>
      </w:r>
      <w:r w:rsidRPr="00E965E9" w:rsidR="002D1176">
        <w:t>earlier</w:t>
      </w:r>
      <w:r w:rsidRPr="00E965E9" w:rsidR="00DB620A">
        <w:t xml:space="preserve"> that the DFID </w:t>
      </w:r>
      <w:r w:rsidRPr="00E965E9">
        <w:t xml:space="preserve">strategic </w:t>
      </w:r>
      <w:r w:rsidRPr="00E965E9" w:rsidR="00DB620A">
        <w:t xml:space="preserve">vision </w:t>
      </w:r>
      <w:r w:rsidRPr="00E965E9">
        <w:t>on gender equality, which the Government say</w:t>
      </w:r>
      <w:r w:rsidRPr="00E965E9" w:rsidR="009F567B">
        <w:t xml:space="preserve"> they have</w:t>
      </w:r>
      <w:r w:rsidRPr="00E965E9">
        <w:t xml:space="preserve"> taken on, </w:t>
      </w:r>
      <w:r w:rsidRPr="00E965E9" w:rsidR="00DB620A">
        <w:t>had five pillars</w:t>
      </w:r>
      <w:r w:rsidRPr="00E965E9">
        <w:t xml:space="preserve">, of which girls’ education was only one. </w:t>
      </w:r>
      <w:r w:rsidRPr="00E965E9" w:rsidR="00DB620A">
        <w:t xml:space="preserve">The other four </w:t>
      </w:r>
      <w:r w:rsidRPr="00E965E9">
        <w:t xml:space="preserve">are really important, and Melissa has also talked about how these things </w:t>
      </w:r>
      <w:r w:rsidRPr="00E965E9" w:rsidR="00DB620A">
        <w:t xml:space="preserve">support each other. Without addressing women’s economic rights, </w:t>
      </w:r>
      <w:r w:rsidRPr="00E965E9">
        <w:t xml:space="preserve">political rights, </w:t>
      </w:r>
      <w:r w:rsidRPr="00E965E9" w:rsidR="00DB620A">
        <w:t xml:space="preserve">social </w:t>
      </w:r>
      <w:r w:rsidRPr="00E965E9">
        <w:t>right</w:t>
      </w:r>
      <w:r w:rsidRPr="00E965E9" w:rsidR="009F567B">
        <w:t>s</w:t>
      </w:r>
      <w:r w:rsidRPr="00E965E9">
        <w:t xml:space="preserve"> and </w:t>
      </w:r>
      <w:r w:rsidRPr="00E965E9" w:rsidR="00DB620A">
        <w:t>reproductive rights, education alon</w:t>
      </w:r>
      <w:r w:rsidRPr="00E965E9">
        <w:t xml:space="preserve">e </w:t>
      </w:r>
      <w:r w:rsidRPr="00E965E9" w:rsidR="00DB620A">
        <w:t>is not going to free them to achieve gender equality</w:t>
      </w:r>
      <w:r w:rsidRPr="00E965E9">
        <w:t xml:space="preserve"> and the</w:t>
      </w:r>
      <w:r w:rsidRPr="00E965E9" w:rsidR="009F567B">
        <w:t xml:space="preserve">ir full </w:t>
      </w:r>
      <w:r w:rsidRPr="00E965E9">
        <w:t>potential</w:t>
      </w:r>
      <w:r w:rsidRPr="00E965E9" w:rsidR="00DB620A">
        <w:t xml:space="preserve">. </w:t>
      </w:r>
      <w:r w:rsidRPr="00E965E9">
        <w:t>It is not actually going to help the economies of these countries</w:t>
      </w:r>
      <w:r w:rsidRPr="00E965E9" w:rsidR="009F567B">
        <w:t xml:space="preserve">, </w:t>
      </w:r>
      <w:r w:rsidRPr="00E965E9">
        <w:t>or the world</w:t>
      </w:r>
      <w:r w:rsidRPr="00E965E9" w:rsidR="009F567B">
        <w:t xml:space="preserve">, </w:t>
      </w:r>
      <w:r w:rsidRPr="00E965E9">
        <w:t>be better after Covid if women are not fully included in the economy.</w:t>
      </w:r>
    </w:p>
    <w:p w:rsidR="00316E38" w:rsidRPr="00E965E9" w:rsidP="00DB620A">
      <w:pPr>
        <w:pStyle w:val="Answer"/>
      </w:pPr>
      <w:r w:rsidRPr="00E965E9">
        <w:t xml:space="preserve">One positive thing we can say about the </w:t>
      </w:r>
      <w:r w:rsidRPr="00E965E9" w:rsidR="00980979">
        <w:t>integrated review</w:t>
      </w:r>
      <w:r w:rsidRPr="00E965E9">
        <w:t xml:space="preserve"> is that it talks about aligning all ODA with the Paris Agreement</w:t>
      </w:r>
      <w:r w:rsidRPr="00E965E9">
        <w:t xml:space="preserve"> on climate. That is a good thing. Let us see it happen in practice. As I mentioned earlier, t</w:t>
      </w:r>
      <w:r w:rsidRPr="00E965E9">
        <w:t xml:space="preserve">he cuts to ODA at the moment rather undermine the </w:t>
      </w:r>
      <w:r w:rsidRPr="00E965E9" w:rsidR="008462FB">
        <w:t>COP 26</w:t>
      </w:r>
      <w:r w:rsidRPr="00E965E9">
        <w:t xml:space="preserve"> presidency attempts to get other countries to put more </w:t>
      </w:r>
      <w:r w:rsidRPr="00E965E9" w:rsidR="00546948">
        <w:t>money</w:t>
      </w:r>
      <w:r w:rsidRPr="00E965E9">
        <w:t xml:space="preserve"> into adaptation.</w:t>
      </w:r>
    </w:p>
    <w:p w:rsidR="00DB620A" w:rsidRPr="00E965E9" w:rsidP="00DB620A">
      <w:pPr>
        <w:pStyle w:val="Answer"/>
      </w:pPr>
      <w:r w:rsidRPr="00E965E9">
        <w:t>L</w:t>
      </w:r>
      <w:r w:rsidRPr="00E965E9">
        <w:t>astly, we need to improve the transparency of international development policymaking in the UK.</w:t>
      </w:r>
      <w:r w:rsidRPr="00E965E9">
        <w:t xml:space="preserve"> We have historically been very good at that. </w:t>
      </w:r>
      <w:r w:rsidRPr="00E965E9">
        <w:t xml:space="preserve">In the last IATI rankings </w:t>
      </w:r>
      <w:r w:rsidRPr="00E965E9">
        <w:t>DFID was almost at the top, but unfortunately the Foreign Office was almost at the bottom. We were very worried</w:t>
      </w:r>
      <w:r w:rsidRPr="00E965E9" w:rsidR="009F567B">
        <w:t>, when the two were put into one Department,</w:t>
      </w:r>
      <w:r w:rsidRPr="00E965E9">
        <w:t xml:space="preserve"> that we were going to level down rather than up, and </w:t>
      </w:r>
      <w:r w:rsidRPr="00E965E9">
        <w:t xml:space="preserve">the experience of the </w:t>
      </w:r>
      <w:r w:rsidRPr="00E965E9" w:rsidR="00980979">
        <w:t>integrated review</w:t>
      </w:r>
      <w:r w:rsidRPr="00E965E9">
        <w:t xml:space="preserve">, </w:t>
      </w:r>
      <w:r w:rsidRPr="00E965E9">
        <w:t>getting information about the cuts last year</w:t>
      </w:r>
      <w:r w:rsidRPr="00E965E9">
        <w:t xml:space="preserve"> and this year</w:t>
      </w:r>
      <w:r w:rsidRPr="00E965E9">
        <w:t xml:space="preserve">, </w:t>
      </w:r>
      <w:r w:rsidRPr="00E965E9" w:rsidR="009F567B">
        <w:t>indicates</w:t>
      </w:r>
      <w:r w:rsidRPr="00E965E9">
        <w:t xml:space="preserve"> that we are nearer the bottom than the top on the approach </w:t>
      </w:r>
      <w:r w:rsidR="005C274E">
        <w:t>to</w:t>
      </w:r>
      <w:r w:rsidRPr="00E965E9">
        <w:t xml:space="preserve"> transparency at the moment. The </w:t>
      </w:r>
      <w:r w:rsidRPr="00E965E9">
        <w:t xml:space="preserve">whole </w:t>
      </w:r>
      <w:r w:rsidRPr="00E965E9" w:rsidR="002D1176">
        <w:t>process</w:t>
      </w:r>
      <w:r w:rsidRPr="00E965E9">
        <w:t xml:space="preserve"> needs to be much more open.</w:t>
      </w:r>
    </w:p>
    <w:p w:rsidR="00DB620A" w:rsidRPr="00E965E9" w:rsidP="00DB620A">
      <w:pPr>
        <w:pStyle w:val="Question"/>
      </w:pPr>
      <w:sdt>
        <w:sdtPr>
          <w:alias w:val="Member"/>
          <w:tag w:val="&lt;Member mnisId='4267' dodsId='101347'&gt;"/>
          <w:id w:val="-1137723040"/>
          <w:placeholder>
            <w:docPart w:val="DefaultPlaceholder_-1854013440"/>
          </w:placeholder>
          <w:richText/>
        </w:sdtPr>
        <w:sdtContent>
          <w:r w:rsidRPr="00E965E9">
            <w:rPr>
              <w:b/>
            </w:rPr>
            <w:t>Chair:</w:t>
          </w:r>
        </w:sdtContent>
      </w:sdt>
      <w:r w:rsidRPr="00E965E9">
        <w:t xml:space="preserve"> Lewis, how should the </w:t>
      </w:r>
      <w:r w:rsidRPr="00E965E9" w:rsidR="005540F2">
        <w:t>development strategy</w:t>
      </w:r>
      <w:r w:rsidRPr="00E965E9" w:rsidR="009F567B">
        <w:t>, whenever we get it,</w:t>
      </w:r>
      <w:r w:rsidRPr="00E965E9">
        <w:t xml:space="preserve"> be form</w:t>
      </w:r>
      <w:r w:rsidRPr="00E965E9" w:rsidR="00316E38">
        <w:t>ulated and what would you like to see in it</w:t>
      </w:r>
      <w:r w:rsidRPr="00E965E9">
        <w:t>?</w:t>
      </w:r>
    </w:p>
    <w:p w:rsidR="00DB620A" w:rsidRPr="00E965E9" w:rsidP="00DB620A">
      <w:pPr>
        <w:pStyle w:val="Answer"/>
      </w:pPr>
      <w:sdt>
        <w:sdtPr>
          <w:alias w:val="Witness"/>
          <w:id w:val="-216209004"/>
          <w:placeholder>
            <w:docPart w:val="DefaultPlaceholder_-1854013440"/>
          </w:placeholder>
          <w:richText/>
        </w:sdtPr>
        <w:sdtContent>
          <w:r w:rsidRPr="00E965E9" w:rsidR="00546948">
            <w:rPr>
              <w:b/>
              <w:i/>
            </w:rPr>
            <w:t>Lewis Brooks:</w:t>
          </w:r>
          <w:r w:rsidRPr="00E965E9">
            <w:rPr>
              <w:b/>
            </w:rPr>
            <w:t xml:space="preserve"> </w:t>
          </w:r>
        </w:sdtContent>
      </w:sdt>
      <w:r w:rsidRPr="00E965E9">
        <w:t xml:space="preserve">Your </w:t>
      </w:r>
      <w:r w:rsidRPr="00E965E9" w:rsidR="002D1176">
        <w:t>question is</w:t>
      </w:r>
      <w:r w:rsidRPr="00E965E9">
        <w:t xml:space="preserve"> very pertinent. The key</w:t>
      </w:r>
      <w:r w:rsidRPr="00E965E9" w:rsidR="00890287">
        <w:t xml:space="preserve"> thing in it</w:t>
      </w:r>
      <w:r w:rsidRPr="00E965E9">
        <w:t xml:space="preserve"> </w:t>
      </w:r>
      <w:r w:rsidRPr="00E965E9" w:rsidR="00890287">
        <w:t xml:space="preserve">is </w:t>
      </w:r>
      <w:r w:rsidRPr="00E965E9">
        <w:t xml:space="preserve">the how and the who </w:t>
      </w:r>
      <w:r w:rsidRPr="00E965E9" w:rsidR="002D1176">
        <w:t>rather</w:t>
      </w:r>
      <w:r w:rsidRPr="00E965E9">
        <w:t xml:space="preserve"> </w:t>
      </w:r>
      <w:r w:rsidRPr="00E965E9" w:rsidR="002D1176">
        <w:t>than</w:t>
      </w:r>
      <w:r w:rsidRPr="00E965E9">
        <w:t xml:space="preserve"> the what. The strategy needs to engage with those communities</w:t>
      </w:r>
      <w:r w:rsidRPr="00E965E9" w:rsidR="00890287">
        <w:t xml:space="preserve"> that Melissa talked about</w:t>
      </w:r>
      <w:r w:rsidRPr="00E965E9" w:rsidR="009F567B">
        <w:t>—</w:t>
      </w:r>
      <w:r w:rsidRPr="00E965E9" w:rsidR="00890287">
        <w:t xml:space="preserve">those grassroots organisation </w:t>
      </w:r>
      <w:r w:rsidRPr="00E965E9">
        <w:t xml:space="preserve">in the </w:t>
      </w:r>
      <w:r w:rsidRPr="00E965E9" w:rsidR="002D1176">
        <w:t>countries</w:t>
      </w:r>
      <w:r w:rsidRPr="00E965E9">
        <w:t xml:space="preserve"> </w:t>
      </w:r>
      <w:r w:rsidRPr="00E965E9" w:rsidR="002D1176">
        <w:t>that</w:t>
      </w:r>
      <w:r w:rsidRPr="00E965E9">
        <w:t xml:space="preserve"> are trying to develop themselves.</w:t>
      </w:r>
      <w:r w:rsidRPr="00E965E9" w:rsidR="00890287">
        <w:t xml:space="preserve"> </w:t>
      </w:r>
      <w:r w:rsidRPr="00E965E9">
        <w:t xml:space="preserve">You need to </w:t>
      </w:r>
      <w:r w:rsidRPr="00E965E9" w:rsidR="002D1176">
        <w:t>engage</w:t>
      </w:r>
      <w:r w:rsidRPr="00E965E9">
        <w:t xml:space="preserve"> them, understand what their needs are</w:t>
      </w:r>
      <w:r w:rsidRPr="00E965E9" w:rsidR="00890287">
        <w:t xml:space="preserve"> and understand how to support them to deliver sustainable development</w:t>
      </w:r>
      <w:r w:rsidRPr="00E965E9">
        <w:t>.</w:t>
      </w:r>
      <w:r w:rsidRPr="00E965E9" w:rsidR="00890287">
        <w:t xml:space="preserve"> </w:t>
      </w:r>
      <w:r w:rsidRPr="00E965E9">
        <w:t xml:space="preserve">In a conflict setting you need to </w:t>
      </w:r>
      <w:r w:rsidRPr="00E965E9" w:rsidR="002D1176">
        <w:t>go</w:t>
      </w:r>
      <w:r w:rsidRPr="00E965E9">
        <w:t xml:space="preserve"> to the organisation</w:t>
      </w:r>
      <w:r w:rsidR="005C274E">
        <w:t>s</w:t>
      </w:r>
      <w:r w:rsidRPr="00E965E9" w:rsidR="00890287">
        <w:t>, civil society, women-led organisations, youth activists</w:t>
      </w:r>
      <w:r w:rsidR="005C274E">
        <w:t xml:space="preserve"> and </w:t>
      </w:r>
      <w:r w:rsidRPr="00E965E9">
        <w:t>engag</w:t>
      </w:r>
      <w:r w:rsidR="005C274E">
        <w:t>e</w:t>
      </w:r>
      <w:r w:rsidRPr="00E965E9">
        <w:t xml:space="preserve"> </w:t>
      </w:r>
      <w:r w:rsidRPr="00E965E9" w:rsidR="002D1176">
        <w:t>in dialogue</w:t>
      </w:r>
      <w:r w:rsidR="005C274E">
        <w:t xml:space="preserve"> and </w:t>
      </w:r>
      <w:r w:rsidRPr="00E965E9" w:rsidR="00890287">
        <w:t>mediation efforts</w:t>
      </w:r>
      <w:r w:rsidR="005C274E">
        <w:t xml:space="preserve"> and </w:t>
      </w:r>
      <w:r w:rsidRPr="00E965E9" w:rsidR="00890287">
        <w:t>speak</w:t>
      </w:r>
      <w:r w:rsidR="005C274E">
        <w:t xml:space="preserve"> </w:t>
      </w:r>
      <w:r w:rsidRPr="00E965E9" w:rsidR="00890287">
        <w:t xml:space="preserve">up for marginalised communities. For </w:t>
      </w:r>
      <w:r w:rsidRPr="00E965E9">
        <w:t>the solution to conflict prevention and resolution</w:t>
      </w:r>
      <w:r w:rsidRPr="00E965E9" w:rsidR="009403ED">
        <w:t>,</w:t>
      </w:r>
      <w:r w:rsidRPr="00E965E9" w:rsidR="00890287">
        <w:t xml:space="preserve"> you need to talk to them</w:t>
      </w:r>
      <w:r w:rsidRPr="00E965E9">
        <w:t>. That needs to be the starting point</w:t>
      </w:r>
      <w:r w:rsidRPr="00E965E9" w:rsidR="009403ED">
        <w:t>,</w:t>
      </w:r>
      <w:r w:rsidRPr="00E965E9">
        <w:t xml:space="preserve"> </w:t>
      </w:r>
      <w:r w:rsidRPr="00E965E9" w:rsidR="00890287">
        <w:t xml:space="preserve">and it needs to be done early </w:t>
      </w:r>
      <w:r w:rsidRPr="00E965E9">
        <w:t xml:space="preserve">so </w:t>
      </w:r>
      <w:r w:rsidRPr="00E965E9" w:rsidR="00890287">
        <w:t xml:space="preserve">that </w:t>
      </w:r>
      <w:r w:rsidRPr="00E965E9">
        <w:t xml:space="preserve">what they have to say and what they need in order to deliver sustainable development </w:t>
      </w:r>
      <w:r w:rsidRPr="00E965E9" w:rsidR="00890287">
        <w:t xml:space="preserve">or to deliver conflict resolution </w:t>
      </w:r>
      <w:r w:rsidRPr="00E965E9">
        <w:t xml:space="preserve">is taken into account in the </w:t>
      </w:r>
      <w:r w:rsidRPr="00E965E9" w:rsidR="002D1176">
        <w:t>strategy</w:t>
      </w:r>
      <w:r w:rsidRPr="00E965E9">
        <w:t xml:space="preserve"> early enough</w:t>
      </w:r>
      <w:r w:rsidRPr="00E965E9" w:rsidR="00890287">
        <w:t xml:space="preserve"> that we will see it in the end result, rather than late in the piece where the decisions have already been made</w:t>
      </w:r>
      <w:r w:rsidRPr="00E965E9">
        <w:t xml:space="preserve">. </w:t>
      </w:r>
      <w:r w:rsidRPr="00E965E9" w:rsidR="00890287">
        <w:t>That is a key thing.</w:t>
      </w:r>
    </w:p>
    <w:p w:rsidR="00890287" w:rsidRPr="00E965E9" w:rsidP="00890287">
      <w:pPr>
        <w:pStyle w:val="Answer"/>
      </w:pPr>
      <w:r w:rsidRPr="00E965E9">
        <w:t xml:space="preserve">Laurie touched on the other area, which </w:t>
      </w:r>
      <w:r w:rsidRPr="00E965E9" w:rsidR="002D1176">
        <w:t xml:space="preserve">is </w:t>
      </w:r>
      <w:r w:rsidRPr="00E965E9">
        <w:t>around j</w:t>
      </w:r>
      <w:r w:rsidRPr="00E965E9" w:rsidR="002D1176">
        <w:t>oined</w:t>
      </w:r>
      <w:r w:rsidRPr="00E965E9">
        <w:t>-</w:t>
      </w:r>
      <w:r w:rsidRPr="00E965E9">
        <w:t xml:space="preserve">up Government. </w:t>
      </w:r>
      <w:r w:rsidRPr="00E965E9">
        <w:t>A development strategy</w:t>
      </w:r>
      <w:r w:rsidRPr="00E965E9" w:rsidR="009403ED">
        <w:t>,</w:t>
      </w:r>
      <w:r w:rsidRPr="00E965E9">
        <w:t xml:space="preserve"> rather than an aid strategy</w:t>
      </w:r>
      <w:r w:rsidRPr="00E965E9" w:rsidR="009403ED">
        <w:t>,</w:t>
      </w:r>
      <w:r w:rsidRPr="00E965E9">
        <w:t xml:space="preserve"> is right as well. We know that other areas of Government and</w:t>
      </w:r>
      <w:r w:rsidRPr="00E965E9" w:rsidR="009403ED">
        <w:t xml:space="preserve"> other</w:t>
      </w:r>
      <w:r w:rsidRPr="00E965E9">
        <w:t xml:space="preserve"> activities benefit from a development approach. That </w:t>
      </w:r>
      <w:r w:rsidRPr="00E965E9">
        <w:t xml:space="preserve">is why there was a </w:t>
      </w:r>
      <w:r w:rsidRPr="00E965E9">
        <w:t>S</w:t>
      </w:r>
      <w:r w:rsidRPr="00E965E9">
        <w:t xml:space="preserve">ecretary of </w:t>
      </w:r>
      <w:r w:rsidRPr="00E965E9">
        <w:t>S</w:t>
      </w:r>
      <w:r w:rsidRPr="00E965E9">
        <w:t>tate</w:t>
      </w:r>
      <w:r w:rsidRPr="00E965E9">
        <w:t xml:space="preserve"> both in Cabinet and in the </w:t>
      </w:r>
      <w:r w:rsidRPr="00E965E9" w:rsidR="00546948">
        <w:t>National</w:t>
      </w:r>
      <w:r w:rsidRPr="00E965E9">
        <w:t xml:space="preserve"> Security Council prior to the DFID merger. That is </w:t>
      </w:r>
      <w:r w:rsidRPr="00E965E9" w:rsidR="009403ED">
        <w:t xml:space="preserve">a </w:t>
      </w:r>
      <w:r w:rsidRPr="00E965E9">
        <w:t>key</w:t>
      </w:r>
      <w:r w:rsidRPr="00E965E9" w:rsidR="009403ED">
        <w:t xml:space="preserve"> thing</w:t>
      </w:r>
      <w:r w:rsidRPr="00E965E9">
        <w:t xml:space="preserve">. </w:t>
      </w:r>
      <w:r w:rsidRPr="00E965E9">
        <w:t xml:space="preserve">Joining up </w:t>
      </w:r>
      <w:r w:rsidRPr="00E965E9" w:rsidR="002D1176">
        <w:t>some</w:t>
      </w:r>
      <w:r w:rsidRPr="00E965E9">
        <w:t xml:space="preserve"> of those areas that are linked to development</w:t>
      </w:r>
      <w:r w:rsidRPr="00E965E9" w:rsidR="009403ED">
        <w:t>,</w:t>
      </w:r>
      <w:r w:rsidRPr="00E965E9">
        <w:t xml:space="preserve"> such as </w:t>
      </w:r>
      <w:r w:rsidRPr="00E965E9">
        <w:t>a conflict prevention strategy</w:t>
      </w:r>
      <w:r w:rsidRPr="00E965E9" w:rsidR="009403ED">
        <w:t xml:space="preserve">, </w:t>
      </w:r>
      <w:r w:rsidRPr="00E965E9">
        <w:t>should it happen</w:t>
      </w:r>
      <w:r w:rsidRPr="00E965E9" w:rsidR="009403ED">
        <w:t xml:space="preserve">, </w:t>
      </w:r>
      <w:r w:rsidRPr="00E965E9">
        <w:t xml:space="preserve">and </w:t>
      </w:r>
      <w:r w:rsidRPr="00E965E9">
        <w:t xml:space="preserve">the </w:t>
      </w:r>
      <w:r w:rsidRPr="00E965E9" w:rsidR="002D1176">
        <w:t>existing</w:t>
      </w:r>
      <w:r w:rsidRPr="00E965E9">
        <w:t xml:space="preserve"> </w:t>
      </w:r>
      <w:r w:rsidRPr="00E965E9" w:rsidR="009403ED">
        <w:t>n</w:t>
      </w:r>
      <w:r w:rsidRPr="00E965E9">
        <w:t xml:space="preserve">ational </w:t>
      </w:r>
      <w:r w:rsidRPr="00E965E9" w:rsidR="009403ED">
        <w:t>a</w:t>
      </w:r>
      <w:r w:rsidRPr="00E965E9">
        <w:t xml:space="preserve">ction </w:t>
      </w:r>
      <w:r w:rsidRPr="00E965E9" w:rsidR="009403ED">
        <w:t>p</w:t>
      </w:r>
      <w:r w:rsidRPr="00E965E9">
        <w:t xml:space="preserve">lan </w:t>
      </w:r>
      <w:r w:rsidRPr="00E965E9">
        <w:t xml:space="preserve">on </w:t>
      </w:r>
      <w:r w:rsidRPr="00E965E9" w:rsidR="009403ED">
        <w:t xml:space="preserve">women, </w:t>
      </w:r>
      <w:r w:rsidRPr="00E965E9">
        <w:t xml:space="preserve">peace and security, </w:t>
      </w:r>
      <w:r w:rsidRPr="00E965E9">
        <w:t>which the Government already ha</w:t>
      </w:r>
      <w:r w:rsidRPr="00E965E9" w:rsidR="009403ED">
        <w:t xml:space="preserve">ve, is </w:t>
      </w:r>
      <w:r w:rsidRPr="00E965E9">
        <w:t>important</w:t>
      </w:r>
      <w:r w:rsidRPr="00E965E9" w:rsidR="009403ED">
        <w:t xml:space="preserve">; we need </w:t>
      </w:r>
      <w:r w:rsidRPr="00E965E9">
        <w:t>to make sure that those strategies are speaking to one another.</w:t>
      </w:r>
    </w:p>
    <w:p w:rsidR="00DB620A" w:rsidRPr="00E965E9" w:rsidP="00890287">
      <w:pPr>
        <w:pStyle w:val="Answer"/>
      </w:pPr>
      <w:r w:rsidRPr="00E965E9">
        <w:t xml:space="preserve">There </w:t>
      </w:r>
      <w:r w:rsidRPr="00E965E9">
        <w:t xml:space="preserve">is an area there of wider </w:t>
      </w:r>
      <w:r w:rsidRPr="00E965E9" w:rsidR="002D1176">
        <w:t>coherence</w:t>
      </w:r>
      <w:r w:rsidRPr="00E965E9">
        <w:t xml:space="preserve"> as well</w:t>
      </w:r>
      <w:r w:rsidRPr="00E965E9">
        <w:t xml:space="preserve">. For example, we know </w:t>
      </w:r>
      <w:r w:rsidRPr="00E965E9">
        <w:t xml:space="preserve">that </w:t>
      </w:r>
      <w:r w:rsidRPr="00E965E9">
        <w:t>other areas</w:t>
      </w:r>
      <w:r w:rsidRPr="00E965E9">
        <w:t xml:space="preserve"> of Government have an impact on development. One particularly negative case of policy incoherence is </w:t>
      </w:r>
      <w:r w:rsidRPr="00E965E9">
        <w:t xml:space="preserve">arms sales to </w:t>
      </w:r>
      <w:r w:rsidRPr="00E965E9" w:rsidR="002D1176">
        <w:t>Saudi</w:t>
      </w:r>
      <w:r w:rsidRPr="00E965E9">
        <w:t xml:space="preserve"> Arabia in </w:t>
      </w:r>
      <w:r w:rsidRPr="00E965E9">
        <w:t xml:space="preserve">the </w:t>
      </w:r>
      <w:r w:rsidRPr="00E965E9">
        <w:t>context of the war in Yemen</w:t>
      </w:r>
      <w:r w:rsidRPr="00E965E9">
        <w:t xml:space="preserve">, and huge amounts of </w:t>
      </w:r>
      <w:r w:rsidRPr="00E965E9">
        <w:t xml:space="preserve">humanitarian aid and some support to Yemeni peacebuilding as well. </w:t>
      </w:r>
      <w:r w:rsidRPr="00E965E9">
        <w:t>There is a</w:t>
      </w:r>
      <w:r w:rsidRPr="00E965E9">
        <w:t xml:space="preserve">n incoherence there about </w:t>
      </w:r>
      <w:r w:rsidRPr="00E965E9">
        <w:t>arming one side of the conflict</w:t>
      </w:r>
      <w:r w:rsidRPr="00E965E9">
        <w:t xml:space="preserve"> and then t</w:t>
      </w:r>
      <w:r w:rsidRPr="00E965E9" w:rsidR="009403ED">
        <w:t>r</w:t>
      </w:r>
      <w:r w:rsidRPr="00E965E9">
        <w:t>ying to support the negative impact of the conflict and resolve it</w:t>
      </w:r>
      <w:r w:rsidRPr="00E965E9">
        <w:t>. First</w:t>
      </w:r>
      <w:r w:rsidRPr="00E965E9" w:rsidR="009403ED">
        <w:t>,</w:t>
      </w:r>
      <w:r w:rsidRPr="00E965E9">
        <w:t xml:space="preserve"> it is addressing the who, and </w:t>
      </w:r>
      <w:r w:rsidRPr="00E965E9">
        <w:t xml:space="preserve">then </w:t>
      </w:r>
      <w:r w:rsidRPr="00E965E9">
        <w:t>that strategy</w:t>
      </w:r>
      <w:r w:rsidRPr="00E965E9">
        <w:t xml:space="preserve"> needs to join up with other parts of Government policy as well</w:t>
      </w:r>
      <w:r w:rsidRPr="00E965E9">
        <w:t>.</w:t>
      </w:r>
    </w:p>
    <w:p w:rsidR="00890287" w:rsidRPr="00E965E9" w:rsidP="00DB620A">
      <w:pPr>
        <w:pStyle w:val="Answer"/>
      </w:pPr>
      <w:sdt>
        <w:sdtPr>
          <w:alias w:val="Witness"/>
          <w:id w:val="-955867179"/>
          <w:placeholder>
            <w:docPart w:val="DefaultPlaceholder_-1854013440"/>
          </w:placeholder>
          <w:richText/>
        </w:sdtPr>
        <w:sdtContent>
          <w:r w:rsidRPr="00E965E9" w:rsidR="00546948">
            <w:rPr>
              <w:b/>
              <w:i/>
            </w:rPr>
            <w:t>Professor Leach:</w:t>
          </w:r>
          <w:r w:rsidRPr="00E965E9" w:rsidR="00DB620A">
            <w:rPr>
              <w:b/>
            </w:rPr>
            <w:t xml:space="preserve"> </w:t>
          </w:r>
        </w:sdtContent>
      </w:sdt>
      <w:r w:rsidRPr="00E965E9">
        <w:t xml:space="preserve">I agree with what colleagues have said. One can </w:t>
      </w:r>
      <w:r w:rsidRPr="00E965E9" w:rsidR="00DB620A">
        <w:t xml:space="preserve">think about this </w:t>
      </w:r>
      <w:r w:rsidRPr="00E965E9">
        <w:t xml:space="preserve">both </w:t>
      </w:r>
      <w:r w:rsidRPr="00E965E9" w:rsidR="00DB620A">
        <w:t xml:space="preserve">in terms of the what and </w:t>
      </w:r>
      <w:r w:rsidRPr="00E965E9">
        <w:t xml:space="preserve">some of </w:t>
      </w:r>
      <w:r w:rsidRPr="00E965E9" w:rsidR="00DB620A">
        <w:t xml:space="preserve">the processes. </w:t>
      </w:r>
      <w:r w:rsidRPr="00E965E9">
        <w:t>In terms of the what,</w:t>
      </w:r>
      <w:r w:rsidRPr="00E965E9" w:rsidR="009403ED">
        <w:t xml:space="preserve"> yes,</w:t>
      </w:r>
      <w:r w:rsidRPr="00E965E9">
        <w:t xml:space="preserve"> I would like to see it r</w:t>
      </w:r>
      <w:r w:rsidRPr="00E965E9" w:rsidR="00DB620A">
        <w:t>elate to the SDGs, but one can almost</w:t>
      </w:r>
      <w:r w:rsidRPr="00E965E9">
        <w:t xml:space="preserve"> boil that down to four really big areas of global challenge, which we absolutely have to address</w:t>
      </w:r>
      <w:r w:rsidRPr="00E965E9" w:rsidR="00DB620A">
        <w:t xml:space="preserve">. </w:t>
      </w:r>
      <w:r w:rsidRPr="00E965E9">
        <w:t>The first is c</w:t>
      </w:r>
      <w:r w:rsidRPr="00E965E9" w:rsidR="00DB620A">
        <w:t xml:space="preserve">limate and environmental justice. The second </w:t>
      </w:r>
      <w:r w:rsidRPr="00E965E9">
        <w:t xml:space="preserve">is tackling poverty and inequalities, including gender inequalities and others. </w:t>
      </w:r>
      <w:r w:rsidRPr="00E965E9" w:rsidR="00DB620A">
        <w:t>A third is supporting health and wellbeing in its broadest sense</w:t>
      </w:r>
      <w:r w:rsidRPr="00E965E9">
        <w:t xml:space="preserve">, not just </w:t>
      </w:r>
      <w:r w:rsidRPr="00E965E9" w:rsidR="009403ED">
        <w:t>responding</w:t>
      </w:r>
      <w:r w:rsidRPr="00E965E9">
        <w:t xml:space="preserve"> to the latest pandemic</w:t>
      </w:r>
      <w:r w:rsidR="005C274E">
        <w:t>,</w:t>
      </w:r>
      <w:r w:rsidRPr="00E965E9">
        <w:t xml:space="preserve"> but supporting broader notions of wellbeing. </w:t>
      </w:r>
      <w:r w:rsidRPr="00E965E9" w:rsidR="00DB620A">
        <w:t xml:space="preserve">The fourth is fostering open </w:t>
      </w:r>
      <w:r w:rsidRPr="00E965E9" w:rsidR="002D1176">
        <w:t>societies</w:t>
      </w:r>
      <w:r w:rsidRPr="00E965E9" w:rsidR="00DB620A">
        <w:t xml:space="preserve"> and inclusive democracies</w:t>
      </w:r>
      <w:r w:rsidRPr="00E965E9">
        <w:t>, and accountable citizen-state relations.</w:t>
      </w:r>
    </w:p>
    <w:p w:rsidR="00453525" w:rsidRPr="00E965E9" w:rsidP="00DB620A">
      <w:pPr>
        <w:pStyle w:val="Answer"/>
      </w:pPr>
      <w:r w:rsidRPr="00E965E9">
        <w:t xml:space="preserve">If you took those four big </w:t>
      </w:r>
      <w:r w:rsidRPr="00E965E9" w:rsidR="002D1176">
        <w:t>cross</w:t>
      </w:r>
      <w:r w:rsidRPr="00E965E9" w:rsidR="00890287">
        <w:noBreakHyphen/>
      </w:r>
      <w:r w:rsidRPr="00E965E9" w:rsidR="002D1176">
        <w:t>cutting</w:t>
      </w:r>
      <w:r w:rsidRPr="00E965E9">
        <w:t xml:space="preserve"> areas</w:t>
      </w:r>
      <w:r w:rsidRPr="00E965E9" w:rsidR="009403ED">
        <w:t>,</w:t>
      </w:r>
      <w:r w:rsidRPr="00E965E9" w:rsidR="00890287">
        <w:t xml:space="preserve"> which also relate to each other, </w:t>
      </w:r>
      <w:r w:rsidRPr="00E965E9">
        <w:t xml:space="preserve">one could </w:t>
      </w:r>
      <w:r w:rsidRPr="00E965E9" w:rsidR="00890287">
        <w:t xml:space="preserve">then </w:t>
      </w:r>
      <w:r w:rsidRPr="00E965E9">
        <w:t>also think about some processes and principles</w:t>
      </w:r>
      <w:r w:rsidRPr="00E965E9" w:rsidR="00890287">
        <w:t xml:space="preserve"> </w:t>
      </w:r>
      <w:r w:rsidRPr="00E965E9" w:rsidR="009403ED">
        <w:t xml:space="preserve">that </w:t>
      </w:r>
      <w:r w:rsidRPr="00E965E9" w:rsidR="00890287">
        <w:t>need to be there</w:t>
      </w:r>
      <w:r w:rsidRPr="00E965E9">
        <w:t>.</w:t>
      </w:r>
      <w:r w:rsidRPr="00E965E9" w:rsidR="00890287">
        <w:t xml:space="preserve"> One is about thinking and working politically. </w:t>
      </w:r>
      <w:r w:rsidRPr="00E965E9">
        <w:t xml:space="preserve">A second is </w:t>
      </w:r>
      <w:r w:rsidRPr="00E965E9" w:rsidR="009403ED">
        <w:t xml:space="preserve">about </w:t>
      </w:r>
      <w:r w:rsidRPr="00E965E9" w:rsidR="002D1176">
        <w:t>responding</w:t>
      </w:r>
      <w:r w:rsidRPr="00E965E9">
        <w:t xml:space="preserve"> to local perspectives and priorities</w:t>
      </w:r>
      <w:r w:rsidRPr="00E965E9" w:rsidR="00890287">
        <w:t xml:space="preserve">, and the ways those big challenges </w:t>
      </w:r>
      <w:r w:rsidRPr="00E965E9" w:rsidR="009403ED">
        <w:t>come</w:t>
      </w:r>
      <w:r w:rsidRPr="00E965E9" w:rsidR="00890287">
        <w:t xml:space="preserve"> to have meaning in different places</w:t>
      </w:r>
      <w:r w:rsidRPr="00E965E9">
        <w:t xml:space="preserve">. </w:t>
      </w:r>
      <w:r w:rsidRPr="00E965E9" w:rsidR="00890287">
        <w:t>A t</w:t>
      </w:r>
      <w:r w:rsidRPr="00E965E9">
        <w:t>hird is about building both local and global solidarities</w:t>
      </w:r>
      <w:r w:rsidRPr="00E965E9" w:rsidR="00952B36">
        <w:t>; we have seen both as really important in Covid, and they can work together</w:t>
      </w:r>
      <w:r w:rsidRPr="00E965E9">
        <w:t>.</w:t>
      </w:r>
      <w:r w:rsidRPr="00E965E9" w:rsidR="00952B36">
        <w:t xml:space="preserve"> </w:t>
      </w:r>
      <w:r w:rsidRPr="00E965E9">
        <w:t>Another is about resilience</w:t>
      </w:r>
      <w:r w:rsidRPr="00E965E9" w:rsidR="00952B36">
        <w:t xml:space="preserve">, and I like that emphasis in the </w:t>
      </w:r>
      <w:r w:rsidRPr="00E965E9" w:rsidR="00980979">
        <w:t>integrated review</w:t>
      </w:r>
      <w:r w:rsidRPr="00E965E9">
        <w:t xml:space="preserve">. The final </w:t>
      </w:r>
      <w:r w:rsidRPr="00E965E9" w:rsidR="00952B36">
        <w:t xml:space="preserve">one </w:t>
      </w:r>
      <w:r w:rsidRPr="00E965E9">
        <w:t>is about transparency and inclusivity</w:t>
      </w:r>
      <w:r w:rsidRPr="00E965E9" w:rsidR="00952B36">
        <w:t>, both in the ways that development is delivered, but also in the ways that a strategy is developed.</w:t>
      </w:r>
    </w:p>
    <w:p w:rsidR="00DB620A" w:rsidRPr="00E965E9" w:rsidP="00DB620A">
      <w:pPr>
        <w:pStyle w:val="Answer"/>
      </w:pPr>
      <w:r w:rsidRPr="00E965E9">
        <w:t xml:space="preserve">I </w:t>
      </w:r>
      <w:r w:rsidRPr="00E965E9" w:rsidR="009403ED">
        <w:t xml:space="preserve">would, with </w:t>
      </w:r>
      <w:r w:rsidRPr="00E965E9">
        <w:t>others</w:t>
      </w:r>
      <w:r w:rsidRPr="00E965E9" w:rsidR="009403ED">
        <w:t xml:space="preserve">, </w:t>
      </w:r>
      <w:r w:rsidRPr="00E965E9">
        <w:t>say that what we should be seeing</w:t>
      </w:r>
      <w:r w:rsidRPr="00E965E9" w:rsidR="00952B36">
        <w:t xml:space="preserve">, if it is now a year </w:t>
      </w:r>
      <w:r w:rsidRPr="00E965E9" w:rsidR="009403ED">
        <w:t xml:space="preserve">in </w:t>
      </w:r>
      <w:r w:rsidRPr="00E965E9" w:rsidR="00952B36">
        <w:t xml:space="preserve">which this is to happen, is that it </w:t>
      </w:r>
      <w:r w:rsidRPr="00E965E9">
        <w:t xml:space="preserve">needs to be something of a </w:t>
      </w:r>
      <w:r w:rsidRPr="00E965E9" w:rsidR="002D1176">
        <w:t>reckoning</w:t>
      </w:r>
      <w:r w:rsidRPr="00E965E9">
        <w:t xml:space="preserve"> of what has happened over the last year, but also </w:t>
      </w:r>
      <w:r w:rsidRPr="00E965E9" w:rsidR="00453525">
        <w:t xml:space="preserve">now </w:t>
      </w:r>
      <w:r w:rsidRPr="00E965E9">
        <w:t xml:space="preserve">a broad consultative approach </w:t>
      </w:r>
      <w:r w:rsidRPr="00E965E9" w:rsidR="00E965E9">
        <w:t xml:space="preserve">that </w:t>
      </w:r>
      <w:r w:rsidRPr="00E965E9" w:rsidR="00453525">
        <w:t xml:space="preserve">brings on board </w:t>
      </w:r>
      <w:r w:rsidRPr="00E965E9" w:rsidR="002D1176">
        <w:t>stakeholder</w:t>
      </w:r>
      <w:r w:rsidRPr="00E965E9">
        <w:t>s</w:t>
      </w:r>
      <w:r w:rsidRPr="00E965E9" w:rsidR="00453525">
        <w:t xml:space="preserve"> </w:t>
      </w:r>
      <w:r w:rsidRPr="00E965E9">
        <w:t xml:space="preserve">in many places, </w:t>
      </w:r>
      <w:r w:rsidRPr="00E965E9" w:rsidR="00453525">
        <w:t xml:space="preserve">in many countries across the world and from many different settings, </w:t>
      </w:r>
      <w:r w:rsidRPr="00E965E9">
        <w:t>and actually begins to build a strategy that everybody can buy into</w:t>
      </w:r>
      <w:r w:rsidRPr="00E965E9" w:rsidR="00BC12EE">
        <w:t xml:space="preserve"> and that is truly accountable to those diverse perspectives.</w:t>
      </w:r>
    </w:p>
    <w:p w:rsidR="00DB620A" w:rsidRPr="00E965E9" w:rsidP="00DB620A">
      <w:pPr>
        <w:pStyle w:val="Question"/>
      </w:pPr>
      <w:sdt>
        <w:sdtPr>
          <w:alias w:val="Member"/>
          <w:tag w:val="&lt;Member mnisId='4267' dodsId='101347'&gt;"/>
          <w:id w:val="-1298593475"/>
          <w:placeholder>
            <w:docPart w:val="DefaultPlaceholder_-1854013440"/>
          </w:placeholder>
          <w:richText/>
        </w:sdtPr>
        <w:sdtContent>
          <w:r w:rsidRPr="00E965E9">
            <w:rPr>
              <w:b/>
            </w:rPr>
            <w:t>Chair:</w:t>
          </w:r>
        </w:sdtContent>
      </w:sdt>
      <w:r w:rsidRPr="00E965E9">
        <w:t xml:space="preserve"> </w:t>
      </w:r>
      <w:r w:rsidRPr="00E965E9" w:rsidR="00E965E9">
        <w:t>Melissa, w</w:t>
      </w:r>
      <w:r w:rsidRPr="00E965E9">
        <w:t>ould you say that consultation should be about all the ODA spend</w:t>
      </w:r>
      <w:r w:rsidRPr="00E965E9" w:rsidR="00BC12EE">
        <w:t xml:space="preserve"> or </w:t>
      </w:r>
      <w:r w:rsidRPr="00E965E9">
        <w:t>just the bilateral aid spend?</w:t>
      </w:r>
    </w:p>
    <w:p w:rsidR="00113680" w:rsidRPr="00E965E9" w:rsidP="00DB620A">
      <w:pPr>
        <w:pStyle w:val="Answer"/>
      </w:pPr>
      <w:sdt>
        <w:sdtPr>
          <w:alias w:val="Witness"/>
          <w:id w:val="1554664373"/>
          <w:placeholder>
            <w:docPart w:val="DefaultPlaceholder_-1854013440"/>
          </w:placeholder>
          <w:richText/>
        </w:sdtPr>
        <w:sdtContent>
          <w:r w:rsidRPr="00E965E9" w:rsidR="00546948">
            <w:rPr>
              <w:b/>
              <w:i/>
            </w:rPr>
            <w:t>Professor Leach:</w:t>
          </w:r>
          <w:r w:rsidRPr="00E965E9" w:rsidR="00DB620A">
            <w:rPr>
              <w:b/>
            </w:rPr>
            <w:t xml:space="preserve"> </w:t>
          </w:r>
        </w:sdtContent>
      </w:sdt>
      <w:r w:rsidRPr="00E965E9" w:rsidR="00DB620A">
        <w:t xml:space="preserve">It needs to be about all </w:t>
      </w:r>
      <w:r w:rsidRPr="00E965E9" w:rsidR="00867624">
        <w:t xml:space="preserve">of the </w:t>
      </w:r>
      <w:r w:rsidRPr="00E965E9" w:rsidR="00DB620A">
        <w:t>ODA spend</w:t>
      </w:r>
      <w:r w:rsidRPr="00E965E9" w:rsidR="00867624">
        <w:t>, because it is also about the balance between the bilateral and the global</w:t>
      </w:r>
      <w:r w:rsidRPr="00E965E9" w:rsidR="00DB620A">
        <w:t>. I would also add the research and evidence spend</w:t>
      </w:r>
      <w:r w:rsidRPr="00E965E9" w:rsidR="00867624">
        <w:t xml:space="preserve">, which happens across a number of different Government </w:t>
      </w:r>
      <w:r w:rsidRPr="00E965E9" w:rsidR="00E965E9">
        <w:t>D</w:t>
      </w:r>
      <w:r w:rsidRPr="00E965E9" w:rsidR="00867624">
        <w:t xml:space="preserve">epartments, including UKRI and BEIS, as well as the Department of Health and the FCDO. </w:t>
      </w:r>
      <w:r w:rsidRPr="00E965E9">
        <w:t>It is really crucial to the UK’s offer and its ability to do development well</w:t>
      </w:r>
      <w:r w:rsidRPr="00E965E9" w:rsidR="00867624">
        <w:t xml:space="preserve"> </w:t>
      </w:r>
      <w:r w:rsidRPr="00E965E9">
        <w:t xml:space="preserve">in a way that is evidence-based and </w:t>
      </w:r>
      <w:r w:rsidRPr="00E965E9" w:rsidR="002D1176">
        <w:t>responding</w:t>
      </w:r>
      <w:r w:rsidRPr="00E965E9">
        <w:t xml:space="preserve"> to fact</w:t>
      </w:r>
      <w:r w:rsidRPr="00E965E9" w:rsidR="00867624">
        <w:t>s, not just to fashions</w:t>
      </w:r>
      <w:r w:rsidRPr="00E965E9">
        <w:t>.</w:t>
      </w:r>
    </w:p>
    <w:p w:rsidR="00DB620A" w:rsidRPr="00DB620A" w:rsidP="00E965E9">
      <w:pPr>
        <w:pStyle w:val="Question"/>
        <w:numPr>
          <w:ilvl w:val="0"/>
          <w:numId w:val="0"/>
        </w:numPr>
        <w:ind w:left="794"/>
      </w:pPr>
      <w:sdt>
        <w:sdtPr>
          <w:alias w:val="Member"/>
          <w:tag w:val="&lt;Member mnisId='4267' dodsId='101347'&gt;"/>
          <w:id w:val="1939323376"/>
          <w:placeholder>
            <w:docPart w:val="DefaultPlaceholder_-1854013440"/>
          </w:placeholder>
          <w:richText/>
        </w:sdtPr>
        <w:sdtContent>
          <w:r w:rsidRPr="00E965E9" w:rsidR="00113680">
            <w:rPr>
              <w:b/>
            </w:rPr>
            <w:t>Chair:</w:t>
          </w:r>
        </w:sdtContent>
      </w:sdt>
      <w:r w:rsidRPr="00E965E9" w:rsidR="00113680">
        <w:t xml:space="preserve"> Th</w:t>
      </w:r>
      <w:r w:rsidRPr="00E965E9" w:rsidR="00C54248">
        <w:t xml:space="preserve">ank you very much. Witnesses, that </w:t>
      </w:r>
      <w:r w:rsidRPr="00E965E9" w:rsidR="00113680">
        <w:t xml:space="preserve">has been absolutely fascinating. Next Thursday morning </w:t>
      </w:r>
      <w:r w:rsidRPr="00E965E9" w:rsidR="00C54248">
        <w:t xml:space="preserve">at 9.30 </w:t>
      </w:r>
      <w:r w:rsidRPr="00E965E9" w:rsidR="00113680">
        <w:t xml:space="preserve">we have </w:t>
      </w:r>
      <w:r w:rsidRPr="00E965E9" w:rsidR="00C54248">
        <w:t xml:space="preserve">the Foreign Secretary, </w:t>
      </w:r>
      <w:r w:rsidRPr="00E965E9" w:rsidR="00113680">
        <w:t xml:space="preserve">Dominic </w:t>
      </w:r>
      <w:r w:rsidRPr="00E965E9" w:rsidR="002D1176">
        <w:t>Raab</w:t>
      </w:r>
      <w:r w:rsidRPr="00E965E9" w:rsidR="00C54248">
        <w:t xml:space="preserve">, </w:t>
      </w:r>
      <w:r w:rsidRPr="00E965E9" w:rsidR="00113680">
        <w:t>in front of the Committee on this very topic</w:t>
      </w:r>
      <w:r w:rsidRPr="00E965E9" w:rsidR="00E965E9">
        <w:t>; w</w:t>
      </w:r>
      <w:r w:rsidRPr="00E965E9" w:rsidR="00113680">
        <w:t xml:space="preserve">e </w:t>
      </w:r>
      <w:r w:rsidRPr="00E965E9" w:rsidR="00113680">
        <w:t>will channel your thoughts</w:t>
      </w:r>
      <w:r w:rsidRPr="00E965E9" w:rsidR="00C54248">
        <w:t xml:space="preserve"> and ideas, which have been incredibly relevant and helpful</w:t>
      </w:r>
      <w:r w:rsidRPr="00E965E9" w:rsidR="00E965E9">
        <w:t xml:space="preserve"> for that</w:t>
      </w:r>
      <w:r w:rsidRPr="00E965E9" w:rsidR="00113680">
        <w:t>. The Committee is also doing an inquiry into the culture and philosophy of aid</w:t>
      </w:r>
      <w:r w:rsidRPr="00E965E9" w:rsidR="00C54248">
        <w:t xml:space="preserve">; again, the thoughts and ideas, particularly around empowering people, </w:t>
      </w:r>
      <w:r w:rsidRPr="00E965E9" w:rsidR="00E965E9">
        <w:t>are</w:t>
      </w:r>
      <w:r w:rsidRPr="00E965E9" w:rsidR="00113680">
        <w:t xml:space="preserve"> something that we really want to take forward. Thank</w:t>
      </w:r>
      <w:r w:rsidRPr="00E965E9" w:rsidR="00C54248">
        <w:t xml:space="preserve"> you so much. </w:t>
      </w:r>
      <w:r w:rsidRPr="00E965E9" w:rsidR="00E965E9">
        <w:t>Thank you very much, Committee members, for your questions.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868DEF3E99E464B81A2B9CE7455C562"/>
      </w:placeholder>
      <w:richText/>
    </w:sdtPr>
    <w:sdtContent>
      <w:p w:rsidR="00F925CF" w:rsidP="009277D8">
        <w:pPr>
          <w:pStyle w:val="Para"/>
          <w:rPr>
            <w:color w:val="808080"/>
          </w:rPr>
        </w:pPr>
        <w:r w:rsidRPr="00DC554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9209C825D3A443A88CB9689D662CA3B"/>
      </w:placeholder>
      <w:richText/>
    </w:sdtPr>
    <w:sdtContent>
      <w:p w:rsidR="00F925C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56E19FA"/>
    <w:lvl w:ilvl="0">
      <w:start w:val="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C5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868DEF3E99E464B81A2B9CE7455C562"/>
        <w:category>
          <w:name w:val="General"/>
          <w:gallery w:val="placeholder"/>
        </w:category>
        <w:types>
          <w:type w:val="bbPlcHdr"/>
        </w:types>
        <w:behaviors>
          <w:behavior w:val="content"/>
        </w:behaviors>
        <w:guid w:val="{76E19AC0-7F26-47EA-A379-D6878537AC61}"/>
      </w:docPartPr>
      <w:docPartBody>
        <w:p w:rsidR="001E5D27" w:rsidP="001E5D27">
          <w:pPr>
            <w:pStyle w:val="A868DEF3E99E464B81A2B9CE7455C562"/>
          </w:pPr>
          <w:r w:rsidRPr="000753FC">
            <w:rPr>
              <w:rStyle w:val="PlaceholderText"/>
            </w:rPr>
            <w:t>Click here to enter text.</w:t>
          </w:r>
        </w:p>
      </w:docPartBody>
    </w:docPart>
    <w:docPart>
      <w:docPartPr>
        <w:name w:val="6E49BA5F79664D15BE4EED8CEC5D50C9"/>
        <w:category>
          <w:name w:val="General"/>
          <w:gallery w:val="placeholder"/>
        </w:category>
        <w:types>
          <w:type w:val="bbPlcHdr"/>
        </w:types>
        <w:behaviors>
          <w:behavior w:val="content"/>
        </w:behaviors>
        <w:guid w:val="{2EACBA33-9800-4F83-AB4B-2B8FF11CFD44}"/>
      </w:docPartPr>
      <w:docPartBody>
        <w:p w:rsidR="001E5D27" w:rsidP="001E5D27">
          <w:pPr>
            <w:pStyle w:val="6E49BA5F79664D15BE4EED8CEC5D50C9"/>
          </w:pPr>
          <w:r w:rsidRPr="002B3926">
            <w:rPr>
              <w:rStyle w:val="PlaceholderText"/>
            </w:rPr>
            <w:t>Click here to enter text.</w:t>
          </w:r>
        </w:p>
      </w:docPartBody>
    </w:docPart>
    <w:docPart>
      <w:docPartPr>
        <w:name w:val="29209C825D3A443A88CB9689D662CA3B"/>
        <w:category>
          <w:name w:val="General"/>
          <w:gallery w:val="placeholder"/>
        </w:category>
        <w:types>
          <w:type w:val="bbPlcHdr"/>
        </w:types>
        <w:behaviors>
          <w:behavior w:val="content"/>
        </w:behaviors>
        <w:guid w:val="{54EB543A-E595-4577-9BC4-E9E3B6911503}"/>
      </w:docPartPr>
      <w:docPartBody>
        <w:p w:rsidR="001E5D27" w:rsidP="001E5D27">
          <w:pPr>
            <w:pStyle w:val="29209C825D3A443A88CB9689D662CA3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1C7E8C1-8F80-4528-9842-52A02C55371C}"/>
      </w:docPartPr>
      <w:docPartBody>
        <w:p w:rsidR="001E5D27">
          <w:r w:rsidRPr="008A6566">
            <w:rPr>
              <w:rStyle w:val="PlaceholderText"/>
            </w:rPr>
            <w:t>Click or tap here to enter text.</w:t>
          </w:r>
        </w:p>
      </w:docPartBody>
    </w:docPart>
    <w:docPart>
      <w:docPartPr>
        <w:name w:val="E39461D5948044CD9F080014ECFB0531"/>
        <w:category>
          <w:name w:val="General"/>
          <w:gallery w:val="placeholder"/>
        </w:category>
        <w:types>
          <w:type w:val="bbPlcHdr"/>
        </w:types>
        <w:behaviors>
          <w:behavior w:val="content"/>
        </w:behaviors>
        <w:guid w:val="{A978C18C-7817-493C-92AE-5CFE865D75CF}"/>
      </w:docPartPr>
      <w:docPartBody>
        <w:p w:rsidR="000900A7" w:rsidP="00B2750D">
          <w:pPr>
            <w:pStyle w:val="E39461D5948044CD9F080014ECFB0531"/>
          </w:pPr>
          <w:r w:rsidRPr="008A65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750D"/>
    <w:rPr>
      <w:color w:val="808080"/>
    </w:rPr>
  </w:style>
  <w:style w:type="paragraph" w:customStyle="1" w:styleId="A868DEF3E99E464B81A2B9CE7455C562">
    <w:name w:val="A868DEF3E99E464B81A2B9CE7455C562"/>
    <w:rsid w:val="001E5D27"/>
  </w:style>
  <w:style w:type="paragraph" w:customStyle="1" w:styleId="6E49BA5F79664D15BE4EED8CEC5D50C9">
    <w:name w:val="6E49BA5F79664D15BE4EED8CEC5D50C9"/>
    <w:rsid w:val="001E5D27"/>
  </w:style>
  <w:style w:type="paragraph" w:customStyle="1" w:styleId="29209C825D3A443A88CB9689D662CA3B">
    <w:name w:val="29209C825D3A443A88CB9689D662CA3B"/>
    <w:rsid w:val="001E5D27"/>
  </w:style>
  <w:style w:type="paragraph" w:customStyle="1" w:styleId="E39461D5948044CD9F080014ECFB0531">
    <w:name w:val="E39461D5948044CD9F080014ECFB0531"/>
    <w:rsid w:val="00B27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