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3B6F" w:rsidP="001E3ADB">
      <w:pPr>
        <w:pStyle w:val="TitleCommittee0"/>
      </w:pPr>
      <w:sdt>
        <w:sdtPr>
          <w:alias w:val="CommitteeName"/>
          <w:tag w:val="CommitteeName"/>
          <w:id w:val="1869951332"/>
          <w:placeholder>
            <w:docPart w:val="AF09D0FFA77A496AA7BD274D3C8EEF4A"/>
          </w:placeholder>
          <w:richText/>
        </w:sdtPr>
        <w:sdtContent>
          <w:r>
            <w:t>International Trade Committee</w:t>
          </w:r>
        </w:sdtContent>
      </w:sdt>
    </w:p>
    <w:p w:rsidR="00043B6F" w:rsidP="001E3ADB">
      <w:pPr>
        <w:pStyle w:val="TitleInquiry0"/>
      </w:pPr>
      <w:r>
        <w:t xml:space="preserve">Oral evidence: </w:t>
      </w:r>
      <w:sdt>
        <w:sdtPr>
          <w:alias w:val="InquiryName"/>
          <w:tag w:val="InquiryName"/>
          <w:id w:val="377371847"/>
          <w:placeholder>
            <w:docPart w:val="AF09D0FFA77A496AA7BD274D3C8EEF4A"/>
          </w:placeholder>
          <w:richText/>
        </w:sdtPr>
        <w:sdtContent>
          <w:r>
            <w:t>UK trade negotiations</w:t>
          </w:r>
        </w:sdtContent>
      </w:sdt>
      <w:r>
        <w:t xml:space="preserve">, HC </w:t>
      </w:r>
      <w:sdt>
        <w:sdtPr>
          <w:alias w:val="InquiryRefNo"/>
          <w:tag w:val="InquiryRefNo"/>
          <w:id w:val="-281725174"/>
          <w:placeholder>
            <w:docPart w:val="AF09D0FFA77A496AA7BD274D3C8EEF4A"/>
          </w:placeholder>
          <w:richText/>
        </w:sdtPr>
        <w:sdtContent>
          <w:r>
            <w:t>233</w:t>
          </w:r>
        </w:sdtContent>
      </w:sdt>
    </w:p>
    <w:sdt>
      <w:sdtPr>
        <w:alias w:val="SittingDate"/>
        <w:tag w:val="SittingDate"/>
        <w:id w:val="-1160222926"/>
        <w:placeholder>
          <w:docPart w:val="AF09D0FFA77A496AA7BD274D3C8EEF4A"/>
        </w:placeholder>
        <w:richText/>
      </w:sdtPr>
      <w:sdtContent>
        <w:p w:rsidR="00043B6F" w:rsidP="001E3ADB">
          <w:pPr>
            <w:pStyle w:val="Para"/>
          </w:pPr>
          <w:r>
            <w:t>Thursday 25</w:t>
          </w:r>
          <w:r>
            <w:t xml:space="preserve"> March 2021</w:t>
          </w:r>
        </w:p>
      </w:sdtContent>
    </w:sdt>
    <w:p w:rsidR="00043B6F" w:rsidP="001E3ADB">
      <w:pPr>
        <w:pStyle w:val="Para"/>
      </w:pPr>
      <w:r>
        <w:t xml:space="preserve">Ordered by the House of </w:t>
      </w:r>
      <w:sdt>
        <w:sdtPr>
          <w:alias w:val="House"/>
          <w:tag w:val="House"/>
          <w:id w:val="809213435"/>
          <w:placeholder>
            <w:docPart w:val="AF09D0FFA77A496AA7BD274D3C8EEF4A"/>
          </w:placeholder>
          <w:richText/>
        </w:sdtPr>
        <w:sdtContent>
          <w:r w:rsidRPr="00615759">
            <w:t>Commons</w:t>
          </w:r>
        </w:sdtContent>
      </w:sdt>
      <w:r w:rsidRPr="00615759">
        <w:t xml:space="preserve"> to be published on </w:t>
      </w:r>
      <w:sdt>
        <w:sdtPr>
          <w:alias w:val="PublishDate"/>
          <w:tag w:val="PublishDate"/>
          <w:id w:val="217021599"/>
          <w:placeholder>
            <w:docPart w:val="AF09D0FFA77A496AA7BD274D3C8EEF4A"/>
          </w:placeholder>
          <w:richText/>
        </w:sdtPr>
        <w:sdtContent>
          <w:r>
            <w:t>2</w:t>
          </w:r>
          <w:r w:rsidR="00E333BC">
            <w:t>5</w:t>
          </w:r>
          <w:r>
            <w:t xml:space="preserve"> March 2021</w:t>
          </w:r>
        </w:sdtContent>
      </w:sdt>
      <w:r w:rsidRPr="00615759">
        <w:t>.</w:t>
      </w:r>
    </w:p>
    <w:p w:rsidR="00043B6F" w:rsidP="001E3ADB">
      <w:pPr>
        <w:pStyle w:val="Para"/>
      </w:pPr>
      <w:sdt>
        <w:sdtPr>
          <w:alias w:val="VideoHyperlink"/>
          <w:tag w:val="VideoHyperlink"/>
          <w:id w:val="703995351"/>
          <w:placeholder>
            <w:docPart w:val="AF09D0FFA77A496AA7BD274D3C8EEF4A"/>
          </w:placeholder>
          <w:richText/>
        </w:sdtPr>
        <w:sdtContent>
          <w:r>
            <w:fldChar w:fldCharType="begin"/>
          </w:r>
          <w:r>
            <w:instrText xml:space="preserve"> HYPERLINK "https://www.parliamentlive.tv/Event/Index/2aa9d2f5-0cee-4ed7-8bcd-8cf174177ccb" </w:instrText>
          </w:r>
          <w:r>
            <w:fldChar w:fldCharType="separate"/>
          </w:r>
          <w:r w:rsidRPr="00BD5EB1">
            <w:rPr>
              <w:rStyle w:val="Hyperlink"/>
            </w:rPr>
            <w:t>Watch the meeting</w:t>
          </w:r>
          <w:r>
            <w:fldChar w:fldCharType="end"/>
          </w:r>
        </w:sdtContent>
      </w:sdt>
    </w:p>
    <w:p w:rsidR="00043B6F" w:rsidP="001E3ADB">
      <w:r>
        <w:t xml:space="preserve">Members present: </w:t>
      </w:r>
      <w:r w:rsidRPr="00A41CB5" w:rsidR="00A41CB5">
        <w:t>Angus Brendan MacNeil (Chair); Mark Garnier; Anthony Mangnall; Mark Menzies; Mick Whitley; Craig Williams.</w:t>
      </w:r>
    </w:p>
    <w:p w:rsidR="00C714BF" w:rsidP="001E3ADB">
      <w:r>
        <w:t>E</w:t>
      </w:r>
      <w:r w:rsidRPr="00C714BF">
        <w:t xml:space="preserve">nvironment, Food and Rural Affairs </w:t>
      </w:r>
      <w:r>
        <w:t>Select Committee Member present: Neil Parish.</w:t>
      </w:r>
    </w:p>
    <w:p w:rsidR="00043B6F" w:rsidP="001E3ADB">
      <w:pPr>
        <w:pStyle w:val="ParaCentre"/>
      </w:pPr>
      <w:r w:rsidRPr="00156A60">
        <w:t xml:space="preserve">Questions </w:t>
      </w:r>
      <w:sdt>
        <w:sdtPr>
          <w:alias w:val="QuestionNumbers"/>
          <w:tag w:val="QuestionNumbers"/>
          <w:id w:val="-1223666168"/>
          <w:placeholder>
            <w:docPart w:val="AF09D0FFA77A496AA7BD274D3C8EEF4A"/>
          </w:placeholder>
          <w:richText/>
        </w:sdtPr>
        <w:sdtContent>
          <w:r>
            <w:t>92 -</w:t>
          </w:r>
          <w:r w:rsidR="00317A7B">
            <w:t xml:space="preserve"> 1</w:t>
          </w:r>
          <w:r w:rsidR="00C73D3F">
            <w:t>29</w:t>
          </w:r>
        </w:sdtContent>
      </w:sdt>
    </w:p>
    <w:p w:rsidR="00043B6F" w:rsidP="001E3ADB">
      <w:pPr>
        <w:pStyle w:val="TitleWitnesses0"/>
      </w:pPr>
      <w:r>
        <w:t>Witnesses</w:t>
      </w:r>
    </w:p>
    <w:p w:rsidR="00043B6F" w:rsidRPr="00BD6D45" w:rsidP="001E3ADB">
      <w:pPr>
        <w:pStyle w:val="Para"/>
      </w:pPr>
      <w:r>
        <w:fldChar w:fldCharType="begin"/>
      </w:r>
      <w:r>
        <w:instrText xml:space="preserve"> HYPERLINK \l "Panel1" </w:instrText>
      </w:r>
      <w:r>
        <w:fldChar w:fldCharType="separate"/>
      </w:r>
      <w:r w:rsidRPr="00043B6F">
        <w:rPr>
          <w:rStyle w:val="Hyperlink"/>
        </w:rPr>
        <w:t>I</w:t>
      </w:r>
      <w:r>
        <w:fldChar w:fldCharType="end"/>
      </w:r>
      <w:r>
        <w:t>: Minette Batters, President a</w:t>
      </w:r>
      <w:r w:rsidR="00E333BC">
        <w:t>t National Farmers</w:t>
      </w:r>
      <w:r w:rsidR="00D05986">
        <w:t>’</w:t>
      </w:r>
      <w:r w:rsidR="00E333BC">
        <w:t xml:space="preserve"> Union (NFU);</w:t>
      </w:r>
      <w:r>
        <w:t xml:space="preserve"> David Bowles, Head of Public Affairs, RSPCA</w:t>
      </w:r>
      <w:r w:rsidR="00E333BC">
        <w:t>;</w:t>
      </w:r>
      <w:r>
        <w:t xml:space="preserve"> Peter Hardwick, Trade Policy Advisor, British Meat Processors Association</w:t>
      </w:r>
      <w:r w:rsidR="00E333BC">
        <w:t>;</w:t>
      </w:r>
      <w:r>
        <w:t xml:space="preserve"> </w:t>
      </w:r>
      <w:r w:rsidR="00813C31">
        <w:t xml:space="preserve">and </w:t>
      </w:r>
      <w:r>
        <w:t xml:space="preserve">Dr Iyan Offor, Researcher, Strathclyde Centre for Environmental Law </w:t>
      </w:r>
      <w:r w:rsidR="009B6354">
        <w:t xml:space="preserve">and </w:t>
      </w:r>
      <w:r>
        <w:t>Governance, University of Strathclyde.</w:t>
      </w:r>
    </w:p>
    <w:p w:rsidR="00043B6F" w:rsidP="001E3ADB">
      <w:pPr>
        <w:rPr>
          <w:rFonts w:eastAsia="Times New Roman"/>
          <w:szCs w:val="20"/>
        </w:rPr>
      </w:pPr>
      <w:r>
        <w:br w:type="page"/>
      </w:r>
    </w:p>
    <w:p w:rsidR="00043B6F" w:rsidP="001E3ADB">
      <w:pPr>
        <w:pStyle w:val="TitlePanel0"/>
      </w:pPr>
      <w:bookmarkStart w:id="0" w:name="Panel1"/>
      <w:r>
        <w:t xml:space="preserve">Examination of </w:t>
      </w:r>
      <w:r w:rsidR="00D05986">
        <w:t>W</w:t>
      </w:r>
      <w:r>
        <w:t>itnesses</w:t>
      </w:r>
    </w:p>
    <w:p w:rsidR="00043B6F" w:rsidP="001E3ADB">
      <w:pPr>
        <w:pStyle w:val="Para"/>
      </w:pPr>
      <w:r>
        <w:t xml:space="preserve">Witnesses: Minette Batters, David Bowles, Peter </w:t>
      </w:r>
      <w:r>
        <w:t>Hardwick</w:t>
      </w:r>
      <w:r>
        <w:t xml:space="preserve"> and Dr </w:t>
      </w:r>
      <w:r w:rsidR="00ED37B0">
        <w:t xml:space="preserve">Iyan </w:t>
      </w:r>
      <w:r>
        <w:t>Offor</w:t>
      </w:r>
      <w:bookmarkEnd w:id="0"/>
      <w:r>
        <w:t>.</w:t>
      </w:r>
    </w:p>
    <w:p w:rsidR="00267CA9" w:rsidP="001E3ADB">
      <w:pPr>
        <w:pStyle w:val="Question"/>
      </w:pPr>
      <w:sdt>
        <w:sdtPr>
          <w:alias w:val="Member"/>
          <w:tag w:val="&lt;Member mnisId='1546' dodsId='38376'&gt;"/>
          <w:id w:val="-438297285"/>
          <w:placeholder>
            <w:docPart w:val="DefaultPlaceholder_1081868574"/>
          </w:placeholder>
          <w:richText/>
        </w:sdtPr>
        <w:sdtContent>
          <w:r w:rsidRPr="00267CA9" w:rsidR="00A41CB5">
            <w:rPr>
              <w:b/>
            </w:rPr>
            <w:t>Chair:</w:t>
          </w:r>
        </w:sdtContent>
      </w:sdt>
      <w:r w:rsidR="00A41CB5">
        <w:t xml:space="preserve"> Welcome to the International Trade Committee’s </w:t>
      </w:r>
      <w:r>
        <w:t>oral evidence</w:t>
      </w:r>
      <w:r w:rsidR="00A41CB5">
        <w:t xml:space="preserve"> session on food</w:t>
      </w:r>
      <w:r w:rsidR="004E6782">
        <w:t xml:space="preserve"> </w:t>
      </w:r>
      <w:r w:rsidR="00A41CB5">
        <w:t>labelling</w:t>
      </w:r>
      <w:r w:rsidR="00D05986">
        <w:t xml:space="preserve"> and</w:t>
      </w:r>
      <w:r w:rsidR="00A41CB5">
        <w:t xml:space="preserve"> methods of production.</w:t>
      </w:r>
      <w:r w:rsidR="00ED37B0">
        <w:t xml:space="preserve"> </w:t>
      </w:r>
      <w:r w:rsidR="00A41CB5">
        <w:t xml:space="preserve">We have two </w:t>
      </w:r>
      <w:r w:rsidR="00E00EFB">
        <w:t xml:space="preserve">distinguished </w:t>
      </w:r>
      <w:r w:rsidR="003C5FD7">
        <w:t>panels</w:t>
      </w:r>
      <w:r w:rsidR="00A41CB5">
        <w:t xml:space="preserve"> this morning, </w:t>
      </w:r>
      <w:r w:rsidR="00D05986">
        <w:t xml:space="preserve">with </w:t>
      </w:r>
      <w:r w:rsidR="00A41CB5">
        <w:t xml:space="preserve">four in the first panel and three in the second, </w:t>
      </w:r>
      <w:r w:rsidR="00D05986">
        <w:t>including</w:t>
      </w:r>
      <w:r w:rsidR="00A41CB5">
        <w:t xml:space="preserve"> some Government Ministers in the second panel.</w:t>
      </w:r>
    </w:p>
    <w:p w:rsidR="00A41CB5" w:rsidP="001E3ADB">
      <w:pPr>
        <w:pStyle w:val="Question"/>
        <w:numPr>
          <w:ilvl w:val="0"/>
          <w:numId w:val="0"/>
        </w:numPr>
        <w:ind w:left="794"/>
      </w:pPr>
      <w:r>
        <w:t xml:space="preserve">In the distinguished </w:t>
      </w:r>
      <w:r w:rsidR="00D05986">
        <w:t xml:space="preserve">first </w:t>
      </w:r>
      <w:r>
        <w:t xml:space="preserve">panel we have Minette Batters, David Bowles, Peter </w:t>
      </w:r>
      <w:r>
        <w:t>Hardwick</w:t>
      </w:r>
      <w:r>
        <w:t xml:space="preserve"> and Dr Iyan Offor</w:t>
      </w:r>
      <w:r w:rsidR="00267CA9">
        <w:t>, who will probably correct my pronunciation of his first name</w:t>
      </w:r>
      <w:r>
        <w:t>.</w:t>
      </w:r>
      <w:r w:rsidR="00ED37B0">
        <w:t xml:space="preserve"> </w:t>
      </w:r>
      <w:r>
        <w:t xml:space="preserve">I will ask you all in the </w:t>
      </w:r>
      <w:r w:rsidR="003C5FD7">
        <w:t>first</w:t>
      </w:r>
      <w:r>
        <w:t xml:space="preserve"> panel to introduce yourselves on your own </w:t>
      </w:r>
      <w:r w:rsidR="004C16BA">
        <w:t>terms</w:t>
      </w:r>
      <w:r w:rsidR="00D05986">
        <w:t>—</w:t>
      </w:r>
      <w:r>
        <w:t xml:space="preserve">name, </w:t>
      </w:r>
      <w:r>
        <w:t>rank</w:t>
      </w:r>
      <w:r>
        <w:t xml:space="preserve"> and serial number.</w:t>
      </w:r>
    </w:p>
    <w:p w:rsidR="004C16BA" w:rsidP="001E3ADB">
      <w:pPr>
        <w:pStyle w:val="Answer"/>
      </w:pPr>
      <w:sdt>
        <w:sdtPr>
          <w:alias w:val="Witness"/>
          <w:id w:val="808820883"/>
          <w:placeholder>
            <w:docPart w:val="DefaultPlaceholder_1081868574"/>
          </w:placeholder>
          <w:richText/>
        </w:sdtPr>
        <w:sdtContent>
          <w:r w:rsidRPr="00A41CB5" w:rsidR="00A41CB5">
            <w:rPr>
              <w:b/>
              <w:i/>
            </w:rPr>
            <w:t>Minette Batters:</w:t>
          </w:r>
        </w:sdtContent>
      </w:sdt>
      <w:r w:rsidR="00A41CB5">
        <w:t xml:space="preserve"> </w:t>
      </w:r>
      <w:r w:rsidRPr="004C16BA">
        <w:t xml:space="preserve">Minette Batters, </w:t>
      </w:r>
      <w:r w:rsidR="00E00EFB">
        <w:t>p</w:t>
      </w:r>
      <w:r w:rsidRPr="004C16BA">
        <w:t xml:space="preserve">resident </w:t>
      </w:r>
      <w:r w:rsidR="00D05986">
        <w:t>of the</w:t>
      </w:r>
      <w:r w:rsidRPr="004C16BA">
        <w:t xml:space="preserve"> National Farmers</w:t>
      </w:r>
      <w:r w:rsidR="00D05986">
        <w:t>’</w:t>
      </w:r>
      <w:r w:rsidRPr="004C16BA">
        <w:t xml:space="preserve"> Union</w:t>
      </w:r>
      <w:r>
        <w:t>.</w:t>
      </w:r>
    </w:p>
    <w:p w:rsidR="004C16BA" w:rsidP="001E3ADB">
      <w:pPr>
        <w:pStyle w:val="Answer"/>
      </w:pPr>
      <w:sdt>
        <w:sdtPr>
          <w:alias w:val="Witness"/>
          <w:id w:val="-469206204"/>
          <w:placeholder>
            <w:docPart w:val="DefaultPlaceholder_1081868574"/>
          </w:placeholder>
          <w:richText/>
        </w:sdtPr>
        <w:sdtContent>
          <w:r w:rsidRPr="004C16BA">
            <w:rPr>
              <w:b/>
              <w:i/>
            </w:rPr>
            <w:t>David Bowles:</w:t>
          </w:r>
        </w:sdtContent>
      </w:sdt>
      <w:r>
        <w:t xml:space="preserve"> I am </w:t>
      </w:r>
      <w:r w:rsidRPr="004C16BA">
        <w:t>David Bowles</w:t>
      </w:r>
      <w:r w:rsidR="00D05986">
        <w:t>, and</w:t>
      </w:r>
      <w:r>
        <w:t xml:space="preserve"> I head up the RSPCA’s campaigns and</w:t>
      </w:r>
      <w:r w:rsidRPr="004C16BA">
        <w:t xml:space="preserve"> </w:t>
      </w:r>
      <w:r>
        <w:t>public affairs work.</w:t>
      </w:r>
    </w:p>
    <w:p w:rsidR="004C16BA" w:rsidP="001E3ADB">
      <w:pPr>
        <w:pStyle w:val="Answer"/>
      </w:pPr>
      <w:sdt>
        <w:sdtPr>
          <w:alias w:val="Witness"/>
          <w:id w:val="1619716605"/>
          <w:placeholder>
            <w:docPart w:val="DefaultPlaceholder_1081868574"/>
          </w:placeholder>
          <w:richText/>
        </w:sdtPr>
        <w:sdtContent>
          <w:r w:rsidRPr="004C16BA">
            <w:rPr>
              <w:b/>
              <w:i/>
            </w:rPr>
            <w:t>Peter Hardwick:</w:t>
          </w:r>
        </w:sdtContent>
      </w:sdt>
      <w:r>
        <w:t xml:space="preserve"> I am </w:t>
      </w:r>
      <w:r w:rsidRPr="004C16BA">
        <w:t xml:space="preserve">Peter Hardwick, </w:t>
      </w:r>
      <w:r>
        <w:t xml:space="preserve">the </w:t>
      </w:r>
      <w:r w:rsidR="00E00EFB">
        <w:t>t</w:t>
      </w:r>
      <w:r w:rsidRPr="004C16BA">
        <w:t xml:space="preserve">rade </w:t>
      </w:r>
      <w:r w:rsidR="00E00EFB">
        <w:t>p</w:t>
      </w:r>
      <w:r w:rsidRPr="004C16BA">
        <w:t xml:space="preserve">olicy </w:t>
      </w:r>
      <w:r w:rsidR="00E00EFB">
        <w:t>a</w:t>
      </w:r>
      <w:r w:rsidRPr="004C16BA">
        <w:t>dvis</w:t>
      </w:r>
      <w:r w:rsidR="00E00EFB">
        <w:t>e</w:t>
      </w:r>
      <w:r w:rsidRPr="004C16BA">
        <w:t>r</w:t>
      </w:r>
      <w:r w:rsidR="00267CA9">
        <w:t xml:space="preserve"> of the</w:t>
      </w:r>
      <w:r w:rsidRPr="004C16BA">
        <w:t xml:space="preserve"> British Meat Processors Association</w:t>
      </w:r>
      <w:r>
        <w:t>.</w:t>
      </w:r>
    </w:p>
    <w:p w:rsidR="004C16BA" w:rsidP="001E3ADB">
      <w:pPr>
        <w:pStyle w:val="Answer"/>
      </w:pPr>
      <w:sdt>
        <w:sdtPr>
          <w:alias w:val="Witness"/>
          <w:id w:val="993681836"/>
          <w:placeholder>
            <w:docPart w:val="DefaultPlaceholder_1081868574"/>
          </w:placeholder>
          <w:richText/>
        </w:sdtPr>
        <w:sdtContent>
          <w:r w:rsidRPr="00ED37B0" w:rsidR="00ED37B0">
            <w:rPr>
              <w:b/>
              <w:i/>
            </w:rPr>
            <w:t>Dr Offor</w:t>
          </w:r>
          <w:r w:rsidRPr="004C16BA">
            <w:rPr>
              <w:b/>
              <w:i/>
            </w:rPr>
            <w:t>:</w:t>
          </w:r>
        </w:sdtContent>
      </w:sdt>
      <w:r>
        <w:t xml:space="preserve"> </w:t>
      </w:r>
      <w:r w:rsidR="00D21C84">
        <w:t>G</w:t>
      </w:r>
      <w:r>
        <w:t xml:space="preserve">ood morning, </w:t>
      </w:r>
      <w:r w:rsidR="00267CA9">
        <w:t xml:space="preserve">it is </w:t>
      </w:r>
      <w:r>
        <w:t>Iyan Offor.</w:t>
      </w:r>
      <w:r w:rsidR="00ED37B0">
        <w:t xml:space="preserve"> </w:t>
      </w:r>
      <w:r>
        <w:t xml:space="preserve">I am a sessional lecturer at the </w:t>
      </w:r>
      <w:r w:rsidRPr="004C16BA">
        <w:t>University of Strathclyde</w:t>
      </w:r>
      <w:r>
        <w:t xml:space="preserve"> and a member of the Strathclyde Centre for Environmental Law and Governance.</w:t>
      </w:r>
    </w:p>
    <w:p w:rsidR="00267CA9" w:rsidP="001E3ADB">
      <w:pPr>
        <w:pStyle w:val="Question"/>
      </w:pPr>
      <w:sdt>
        <w:sdtPr>
          <w:alias w:val="Member"/>
          <w:tag w:val="&lt;Member mnisId='1546' dodsId='38376'&gt;"/>
          <w:id w:val="-329828003"/>
          <w:placeholder>
            <w:docPart w:val="DefaultPlaceholder_1081868574"/>
          </w:placeholder>
          <w:richText/>
        </w:sdtPr>
        <w:sdtContent>
          <w:r w:rsidRPr="00267CA9" w:rsidR="004C16BA">
            <w:rPr>
              <w:b/>
            </w:rPr>
            <w:t>Chair:</w:t>
          </w:r>
        </w:sdtContent>
      </w:sdt>
      <w:r w:rsidR="004C16BA">
        <w:t xml:space="preserve"> </w:t>
      </w:r>
      <w:r w:rsidR="00D21C84">
        <w:t>Apologies, Iyan. I could have made it an awful lot simpler for myself.</w:t>
      </w:r>
      <w:r w:rsidR="00ED37B0">
        <w:t xml:space="preserve"> </w:t>
      </w:r>
      <w:r w:rsidR="004C16BA">
        <w:t>Thank you all for attending this morning.</w:t>
      </w:r>
      <w:r w:rsidR="00ED37B0">
        <w:t xml:space="preserve"> </w:t>
      </w:r>
      <w:r w:rsidR="004C16BA">
        <w:t>We are very grateful.</w:t>
      </w:r>
    </w:p>
    <w:p w:rsidR="004C16BA" w:rsidP="001E3ADB">
      <w:pPr>
        <w:pStyle w:val="Question"/>
        <w:numPr>
          <w:ilvl w:val="0"/>
          <w:numId w:val="0"/>
        </w:numPr>
        <w:ind w:left="794"/>
      </w:pPr>
      <w:r>
        <w:t xml:space="preserve">First, </w:t>
      </w:r>
      <w:r>
        <w:t xml:space="preserve">Iyan, could you outline </w:t>
      </w:r>
      <w:r>
        <w:t xml:space="preserve">what </w:t>
      </w:r>
      <w:r>
        <w:t xml:space="preserve">the current UK legal requirements </w:t>
      </w:r>
      <w:r>
        <w:t xml:space="preserve">are </w:t>
      </w:r>
      <w:r>
        <w:t>for labelling of food of animal original in relation to method</w:t>
      </w:r>
      <w:r>
        <w:t>s</w:t>
      </w:r>
      <w:r>
        <w:t xml:space="preserve"> of production?</w:t>
      </w:r>
    </w:p>
    <w:p w:rsidR="004C16BA" w:rsidP="001E3ADB">
      <w:pPr>
        <w:pStyle w:val="Answer"/>
      </w:pPr>
      <w:sdt>
        <w:sdtPr>
          <w:alias w:val="Witness"/>
          <w:id w:val="-1321038198"/>
          <w:placeholder>
            <w:docPart w:val="DefaultPlaceholder_1081868574"/>
          </w:placeholder>
          <w:richText/>
        </w:sdtPr>
        <w:sdtContent>
          <w:r w:rsidRPr="00ED37B0" w:rsidR="00ED37B0">
            <w:rPr>
              <w:b/>
              <w:i/>
            </w:rPr>
            <w:t>Dr Offor</w:t>
          </w:r>
          <w:r w:rsidRPr="004C16BA">
            <w:rPr>
              <w:b/>
              <w:i/>
            </w:rPr>
            <w:t>:</w:t>
          </w:r>
        </w:sdtContent>
      </w:sdt>
      <w:r>
        <w:t xml:space="preserve"> At present, with a few exceptions, there is currently no </w:t>
      </w:r>
      <w:r w:rsidR="003C5FD7">
        <w:t>legal</w:t>
      </w:r>
      <w:r>
        <w:t xml:space="preserve"> provision requiring method</w:t>
      </w:r>
      <w:r w:rsidR="009B6354">
        <w:t xml:space="preserve"> </w:t>
      </w:r>
      <w:r>
        <w:t>of</w:t>
      </w:r>
      <w:r w:rsidR="009B6354">
        <w:t xml:space="preserve"> </w:t>
      </w:r>
      <w:r>
        <w:t>production labelling for animal product</w:t>
      </w:r>
      <w:r w:rsidR="00D21C84">
        <w:t xml:space="preserve">s </w:t>
      </w:r>
      <w:r>
        <w:t>marketed in the UK.</w:t>
      </w:r>
      <w:r w:rsidR="00ED37B0">
        <w:t xml:space="preserve"> </w:t>
      </w:r>
      <w:r>
        <w:t xml:space="preserve">The exceptions to that </w:t>
      </w:r>
      <w:r w:rsidR="009B6354">
        <w:t xml:space="preserve">are </w:t>
      </w:r>
      <w:r>
        <w:t xml:space="preserve">mandatory labelling rules for eggs and for fish, importantly neither of which </w:t>
      </w:r>
      <w:r w:rsidR="00D21C84">
        <w:t>has</w:t>
      </w:r>
      <w:r>
        <w:t xml:space="preserve"> been challenged at the WTO.</w:t>
      </w:r>
      <w:r w:rsidR="00ED37B0">
        <w:t xml:space="preserve"> </w:t>
      </w:r>
      <w:r>
        <w:t>These were EU regulations with direct effect that are now retained EU legislation.</w:t>
      </w:r>
      <w:r w:rsidR="00ED37B0">
        <w:t xml:space="preserve"> </w:t>
      </w:r>
      <w:r>
        <w:t>I can talk a little about what they require if you wish</w:t>
      </w:r>
      <w:r w:rsidR="009B6354">
        <w:t>,</w:t>
      </w:r>
      <w:r>
        <w:t xml:space="preserve"> but I am happy to pass on to the others if they </w:t>
      </w:r>
      <w:r w:rsidR="009B6354">
        <w:t xml:space="preserve">have </w:t>
      </w:r>
      <w:r>
        <w:t xml:space="preserve">anything to </w:t>
      </w:r>
      <w:r w:rsidR="00267CA9">
        <w:t>add</w:t>
      </w:r>
      <w:r>
        <w:t>.</w:t>
      </w:r>
    </w:p>
    <w:p w:rsidR="00267CA9" w:rsidP="001E3ADB">
      <w:pPr>
        <w:pStyle w:val="Question"/>
      </w:pPr>
      <w:sdt>
        <w:sdtPr>
          <w:alias w:val="Member"/>
          <w:tag w:val="&lt;Member mnisId='1546' dodsId='38376'&gt;"/>
          <w:id w:val="2098668631"/>
          <w:placeholder>
            <w:docPart w:val="DefaultPlaceholder_1081868574"/>
          </w:placeholder>
          <w:richText/>
        </w:sdtPr>
        <w:sdtContent>
          <w:r w:rsidRPr="00267CA9" w:rsidR="004C16BA">
            <w:rPr>
              <w:b/>
            </w:rPr>
            <w:t>Chair:</w:t>
          </w:r>
        </w:sdtContent>
      </w:sdt>
      <w:r w:rsidR="004C16BA">
        <w:t xml:space="preserve"> Does anybody else want to come in on that?</w:t>
      </w:r>
      <w:r w:rsidR="00ED37B0">
        <w:t xml:space="preserve"> </w:t>
      </w:r>
      <w:r w:rsidR="004C16BA">
        <w:t>No, everybody is happy.</w:t>
      </w:r>
    </w:p>
    <w:p w:rsidR="004C16BA" w:rsidP="001E3ADB">
      <w:pPr>
        <w:pStyle w:val="Question"/>
        <w:numPr>
          <w:ilvl w:val="0"/>
          <w:numId w:val="0"/>
        </w:numPr>
        <w:ind w:left="794"/>
      </w:pPr>
      <w:r>
        <w:t xml:space="preserve">How do the UK and EU </w:t>
      </w:r>
      <w:r w:rsidR="003C5FD7">
        <w:t>compare</w:t>
      </w:r>
      <w:r>
        <w:t xml:space="preserve"> with the rest of the world in respect of the mandatory labelling </w:t>
      </w:r>
      <w:r w:rsidR="00D21C84">
        <w:t>of</w:t>
      </w:r>
      <w:r>
        <w:t xml:space="preserve"> production </w:t>
      </w:r>
      <w:r w:rsidR="003C5FD7">
        <w:t>methods</w:t>
      </w:r>
      <w:r>
        <w:t xml:space="preserve"> of food?</w:t>
      </w:r>
    </w:p>
    <w:p w:rsidR="00404A28" w:rsidP="001E3ADB">
      <w:pPr>
        <w:pStyle w:val="Answer"/>
      </w:pPr>
      <w:sdt>
        <w:sdtPr>
          <w:alias w:val="Witness"/>
          <w:id w:val="1145622475"/>
          <w:placeholder>
            <w:docPart w:val="DefaultPlaceholder_1081868574"/>
          </w:placeholder>
          <w:richText/>
        </w:sdtPr>
        <w:sdtContent>
          <w:r w:rsidRPr="00ED37B0" w:rsidR="00ED37B0">
            <w:rPr>
              <w:b/>
              <w:i/>
            </w:rPr>
            <w:t>Dr Offor</w:t>
          </w:r>
          <w:r w:rsidRPr="004C16BA" w:rsidR="004C16BA">
            <w:rPr>
              <w:b/>
              <w:i/>
            </w:rPr>
            <w:t>:</w:t>
          </w:r>
        </w:sdtContent>
      </w:sdt>
      <w:r w:rsidR="004C16BA">
        <w:t xml:space="preserve"> As far as I know, no other country has a comprehensi</w:t>
      </w:r>
      <w:r w:rsidR="00BD0971">
        <w:t>ve</w:t>
      </w:r>
      <w:r w:rsidR="004C16BA">
        <w:t xml:space="preserve"> </w:t>
      </w:r>
      <w:r w:rsidR="00D21C84">
        <w:t xml:space="preserve">mandatory </w:t>
      </w:r>
      <w:r w:rsidR="004C16BA">
        <w:t>method</w:t>
      </w:r>
      <w:r w:rsidR="009B6354">
        <w:t xml:space="preserve"> </w:t>
      </w:r>
      <w:r w:rsidR="004C16BA">
        <w:t>of</w:t>
      </w:r>
      <w:r w:rsidR="009B6354">
        <w:t xml:space="preserve"> </w:t>
      </w:r>
      <w:r w:rsidR="004C16BA">
        <w:t>production labelling scheme.</w:t>
      </w:r>
      <w:r w:rsidR="00ED37B0">
        <w:t xml:space="preserve"> </w:t>
      </w:r>
      <w:r w:rsidR="004C16BA">
        <w:t>Certainly</w:t>
      </w:r>
      <w:r w:rsidR="009B6354">
        <w:t>,</w:t>
      </w:r>
      <w:r w:rsidR="004C16BA">
        <w:t xml:space="preserve"> I have looked through notifications </w:t>
      </w:r>
      <w:r w:rsidR="00267CA9">
        <w:t>to</w:t>
      </w:r>
      <w:r w:rsidR="004C16BA">
        <w:t xml:space="preserve"> the WTO.</w:t>
      </w:r>
      <w:r w:rsidR="00ED37B0">
        <w:t xml:space="preserve"> </w:t>
      </w:r>
      <w:r w:rsidR="004C16BA">
        <w:t>Typically</w:t>
      </w:r>
      <w:r w:rsidR="009B6354">
        <w:t>,</w:t>
      </w:r>
      <w:r w:rsidR="004C16BA">
        <w:t xml:space="preserve"> these things would be notified to the WTO and no members seem to have notified </w:t>
      </w:r>
      <w:r w:rsidR="003C5FD7">
        <w:t xml:space="preserve">anything </w:t>
      </w:r>
      <w:r w:rsidR="004C16BA">
        <w:t xml:space="preserve">like this recently that I am aware of, but of course at the </w:t>
      </w:r>
      <w:r w:rsidR="00343AF5">
        <w:t>moment</w:t>
      </w:r>
      <w:r w:rsidR="004C16BA">
        <w:t xml:space="preserve"> the EU is debating a method</w:t>
      </w:r>
      <w:r w:rsidR="009B6354">
        <w:t xml:space="preserve"> </w:t>
      </w:r>
      <w:r w:rsidR="004C16BA">
        <w:t>of</w:t>
      </w:r>
      <w:r w:rsidR="009B6354">
        <w:t xml:space="preserve"> </w:t>
      </w:r>
      <w:r w:rsidR="004C16BA">
        <w:t xml:space="preserve">production </w:t>
      </w:r>
      <w:r w:rsidR="003C5FD7">
        <w:t>label</w:t>
      </w:r>
      <w:r w:rsidR="004C16BA">
        <w:t xml:space="preserve"> in the context of its common market organisation and the </w:t>
      </w:r>
      <w:r w:rsidR="00D21C84">
        <w:t>farm to fork strategy.</w:t>
      </w:r>
    </w:p>
    <w:p w:rsidR="00343AF5" w:rsidP="001E3ADB">
      <w:pPr>
        <w:pStyle w:val="Answer"/>
      </w:pPr>
      <w:r>
        <w:t>There</w:t>
      </w:r>
      <w:r w:rsidR="003C5FD7">
        <w:t xml:space="preserve"> are </w:t>
      </w:r>
      <w:r>
        <w:t>a few product-specific requirements.</w:t>
      </w:r>
      <w:r w:rsidR="00ED37B0">
        <w:t xml:space="preserve"> </w:t>
      </w:r>
      <w:r>
        <w:t>For example</w:t>
      </w:r>
      <w:r w:rsidR="009B6354">
        <w:t>,</w:t>
      </w:r>
      <w:r>
        <w:t xml:space="preserve"> Switzerland has mandatory labelling for eggs and the EU member countries comply with </w:t>
      </w:r>
      <w:r w:rsidR="003C5FD7">
        <w:t>the</w:t>
      </w:r>
      <w:r>
        <w:t xml:space="preserve"> rules on egg and fish labelling.</w:t>
      </w:r>
      <w:r w:rsidR="00ED37B0">
        <w:t xml:space="preserve"> </w:t>
      </w:r>
      <w:r>
        <w:t xml:space="preserve">Beyond that there are </w:t>
      </w:r>
      <w:r>
        <w:t>a number of</w:t>
      </w:r>
      <w:r>
        <w:t xml:space="preserve"> competing voluntary </w:t>
      </w:r>
      <w:r>
        <w:t>labels.</w:t>
      </w:r>
      <w:r w:rsidR="00ED37B0">
        <w:t xml:space="preserve"> </w:t>
      </w:r>
      <w:r>
        <w:t>Some of them come from Government.</w:t>
      </w:r>
      <w:r w:rsidR="00ED37B0">
        <w:t xml:space="preserve"> </w:t>
      </w:r>
      <w:r>
        <w:t>The German Government have a label</w:t>
      </w:r>
      <w:r w:rsidR="009B6354">
        <w:t>,</w:t>
      </w:r>
      <w:r w:rsidR="001D3DF8">
        <w:t xml:space="preserve"> as do</w:t>
      </w:r>
      <w:r>
        <w:t xml:space="preserve"> the Danish Government.</w:t>
      </w:r>
      <w:r w:rsidR="00ED37B0">
        <w:t xml:space="preserve"> </w:t>
      </w:r>
      <w:r>
        <w:t>Then</w:t>
      </w:r>
      <w:r w:rsidR="003C5FD7">
        <w:t xml:space="preserve"> there</w:t>
      </w:r>
      <w:r>
        <w:t xml:space="preserve"> are a group of private labels as well, whether that is stemming </w:t>
      </w:r>
      <w:r w:rsidR="003C5FD7">
        <w:t>from</w:t>
      </w:r>
      <w:r>
        <w:t xml:space="preserve"> </w:t>
      </w:r>
      <w:r w:rsidR="00404A28">
        <w:t>Global GAP</w:t>
      </w:r>
      <w:r w:rsidR="00D21C84">
        <w:t xml:space="preserve">, </w:t>
      </w:r>
      <w:r>
        <w:t>supermarkets</w:t>
      </w:r>
      <w:r>
        <w:t xml:space="preserve"> or NGOs.</w:t>
      </w:r>
      <w:r w:rsidR="00ED37B0">
        <w:t xml:space="preserve"> </w:t>
      </w:r>
      <w:r>
        <w:t>So</w:t>
      </w:r>
      <w:r>
        <w:t xml:space="preserve"> it is a mixed </w:t>
      </w:r>
      <w:r w:rsidR="003C5FD7">
        <w:t>picture</w:t>
      </w:r>
      <w:r w:rsidR="00D21C84">
        <w:t>,</w:t>
      </w:r>
      <w:r>
        <w:t xml:space="preserve"> but it </w:t>
      </w:r>
      <w:r w:rsidR="003C5FD7">
        <w:t>seems</w:t>
      </w:r>
      <w:r>
        <w:t xml:space="preserve"> that</w:t>
      </w:r>
      <w:r w:rsidR="00D21C84">
        <w:t>,</w:t>
      </w:r>
      <w:r>
        <w:t xml:space="preserve"> in terms of a comprehensive mandatory method</w:t>
      </w:r>
      <w:r w:rsidR="009B6354">
        <w:t xml:space="preserve"> </w:t>
      </w:r>
      <w:r>
        <w:t>of</w:t>
      </w:r>
      <w:r w:rsidR="009B6354">
        <w:t xml:space="preserve"> </w:t>
      </w:r>
      <w:r>
        <w:t xml:space="preserve">production label, there is potential for the UK to be something of a vanguard in </w:t>
      </w:r>
      <w:r w:rsidR="003C5FD7">
        <w:t>that</w:t>
      </w:r>
      <w:r>
        <w:t xml:space="preserve"> respect</w:t>
      </w:r>
      <w:r w:rsidR="00404A28">
        <w:t>.</w:t>
      </w:r>
    </w:p>
    <w:p w:rsidR="00343AF5" w:rsidP="001E3ADB">
      <w:pPr>
        <w:pStyle w:val="Question"/>
      </w:pPr>
      <w:sdt>
        <w:sdtPr>
          <w:alias w:val="Member"/>
          <w:tag w:val="&lt;Member mnisId='1546' dodsId='38376'&gt;"/>
          <w:id w:val="326794972"/>
          <w:placeholder>
            <w:docPart w:val="DefaultPlaceholder_1081868574"/>
          </w:placeholder>
          <w:richText/>
        </w:sdtPr>
        <w:sdtContent>
          <w:r w:rsidRPr="00343AF5">
            <w:rPr>
              <w:b/>
            </w:rPr>
            <w:t>Chair:</w:t>
          </w:r>
        </w:sdtContent>
      </w:sdt>
      <w:r>
        <w:t xml:space="preserve"> </w:t>
      </w:r>
      <w:r w:rsidR="00D21C84">
        <w:t>D</w:t>
      </w:r>
      <w:r>
        <w:t xml:space="preserve">o you think </w:t>
      </w:r>
      <w:r w:rsidR="003C5FD7">
        <w:t>it</w:t>
      </w:r>
      <w:r>
        <w:t xml:space="preserve"> </w:t>
      </w:r>
      <w:r w:rsidR="009B6354">
        <w:t xml:space="preserve">is </w:t>
      </w:r>
      <w:r>
        <w:t>something that is coming?</w:t>
      </w:r>
      <w:r w:rsidR="00ED37B0">
        <w:t xml:space="preserve"> </w:t>
      </w:r>
      <w:r>
        <w:t>I</w:t>
      </w:r>
      <w:r w:rsidR="00404A28">
        <w:t>s it</w:t>
      </w:r>
      <w:r>
        <w:t xml:space="preserve"> something whose day just has not quite arrived yet</w:t>
      </w:r>
      <w:r w:rsidR="00404A28">
        <w:t>?</w:t>
      </w:r>
    </w:p>
    <w:p w:rsidR="00343AF5" w:rsidP="001E3ADB">
      <w:pPr>
        <w:pStyle w:val="Answer"/>
      </w:pPr>
      <w:sdt>
        <w:sdtPr>
          <w:alias w:val="Witness"/>
          <w:id w:val="-796988349"/>
          <w:placeholder>
            <w:docPart w:val="DefaultPlaceholder_1081868574"/>
          </w:placeholder>
          <w:richText/>
        </w:sdtPr>
        <w:sdtContent>
          <w:r w:rsidRPr="00ED37B0" w:rsidR="00ED37B0">
            <w:rPr>
              <w:b/>
              <w:i/>
            </w:rPr>
            <w:t>Dr Offor</w:t>
          </w:r>
          <w:r w:rsidRPr="00343AF5">
            <w:rPr>
              <w:b/>
              <w:i/>
            </w:rPr>
            <w:t>:</w:t>
          </w:r>
        </w:sdtContent>
      </w:sdt>
      <w:r>
        <w:t xml:space="preserve"> In my opinion</w:t>
      </w:r>
      <w:r w:rsidR="00D21C84">
        <w:t>,</w:t>
      </w:r>
      <w:r>
        <w:t xml:space="preserve"> it seems so.</w:t>
      </w:r>
      <w:r w:rsidR="00ED37B0">
        <w:t xml:space="preserve"> </w:t>
      </w:r>
      <w:r>
        <w:t xml:space="preserve">It </w:t>
      </w:r>
      <w:r w:rsidR="003C5FD7">
        <w:t>seems</w:t>
      </w:r>
      <w:r>
        <w:t xml:space="preserve"> that the discussion about </w:t>
      </w:r>
      <w:r w:rsidR="00404A28">
        <w:t>t</w:t>
      </w:r>
      <w:r>
        <w:t>his is only growing.</w:t>
      </w:r>
      <w:r w:rsidR="00ED37B0">
        <w:t xml:space="preserve"> </w:t>
      </w:r>
      <w:r w:rsidR="00404A28">
        <w:t>P</w:t>
      </w:r>
      <w:r>
        <w:t>ublic awareness and demand for this kind of information in product labelling is only growing, so it seems that is the direction of travel.</w:t>
      </w:r>
      <w:r w:rsidR="00ED37B0">
        <w:t xml:space="preserve"> </w:t>
      </w:r>
      <w:r>
        <w:t>I am sure the others will have much to say on that.</w:t>
      </w:r>
    </w:p>
    <w:p w:rsidR="00343AF5" w:rsidP="001E3ADB">
      <w:pPr>
        <w:pStyle w:val="Question"/>
      </w:pPr>
      <w:sdt>
        <w:sdtPr>
          <w:alias w:val="Member"/>
          <w:tag w:val="&lt;Member mnisId='4755' dodsId=''&gt;"/>
          <w:id w:val="-1327275335"/>
          <w:placeholder>
            <w:docPart w:val="DefaultPlaceholder_1081868574"/>
          </w:placeholder>
          <w:richText/>
        </w:sdtPr>
        <w:sdtContent>
          <w:r w:rsidRPr="00343AF5">
            <w:rPr>
              <w:b/>
            </w:rPr>
            <w:t>Mick Whitley:</w:t>
          </w:r>
        </w:sdtContent>
      </w:sdt>
      <w:r>
        <w:t xml:space="preserve"> Dr Offor</w:t>
      </w:r>
      <w:r w:rsidR="00D21C84">
        <w:t>, c</w:t>
      </w:r>
      <w:r w:rsidR="00404A28">
        <w:t>ould</w:t>
      </w:r>
      <w:r>
        <w:t xml:space="preserve"> you explain how food labelling is dealt with in the devolved nations under the devolution settlement</w:t>
      </w:r>
      <w:r w:rsidR="00404A28">
        <w:t>s</w:t>
      </w:r>
      <w:r>
        <w:t>?</w:t>
      </w:r>
    </w:p>
    <w:p w:rsidR="00404A28" w:rsidP="001E3ADB">
      <w:pPr>
        <w:pStyle w:val="Answer"/>
      </w:pPr>
      <w:sdt>
        <w:sdtPr>
          <w:alias w:val="Witness"/>
          <w:id w:val="-56102032"/>
          <w:placeholder>
            <w:docPart w:val="DefaultPlaceholder_1081868574"/>
          </w:placeholder>
          <w:richText/>
        </w:sdtPr>
        <w:sdtContent>
          <w:r w:rsidRPr="00ED37B0" w:rsidR="00ED37B0">
            <w:rPr>
              <w:b/>
              <w:i/>
            </w:rPr>
            <w:t>Dr Offor</w:t>
          </w:r>
          <w:r w:rsidRPr="00343AF5" w:rsidR="00343AF5">
            <w:rPr>
              <w:b/>
              <w:i/>
            </w:rPr>
            <w:t>:</w:t>
          </w:r>
        </w:sdtContent>
      </w:sdt>
      <w:r w:rsidR="00343AF5">
        <w:t xml:space="preserve"> Yes, I am happy to speak a little about that, although it is not my area of research.</w:t>
      </w:r>
      <w:r w:rsidR="00ED37B0">
        <w:t xml:space="preserve"> </w:t>
      </w:r>
      <w:r w:rsidR="00343AF5">
        <w:t>Here I am relying on some work put out by the UK Trade Policy Observatory recently, which I am happy to summarise.</w:t>
      </w:r>
      <w:r w:rsidR="00ED37B0">
        <w:t xml:space="preserve"> </w:t>
      </w:r>
      <w:r w:rsidR="00075870">
        <w:t xml:space="preserve">It talks about </w:t>
      </w:r>
      <w:r w:rsidR="00D21C84">
        <w:t>a</w:t>
      </w:r>
      <w:r w:rsidR="00075870">
        <w:t xml:space="preserve"> puzzle of three different rules that seem to be interacting and </w:t>
      </w:r>
      <w:r w:rsidR="00D21C84">
        <w:t xml:space="preserve">are </w:t>
      </w:r>
      <w:r w:rsidR="00075870">
        <w:t>possibly in contest with one another.</w:t>
      </w:r>
      <w:r w:rsidR="00ED37B0">
        <w:t xml:space="preserve"> </w:t>
      </w:r>
      <w:r w:rsidR="00075870">
        <w:t xml:space="preserve">The first is retained EU law, which </w:t>
      </w:r>
      <w:r w:rsidR="00075870">
        <w:t>at the moment</w:t>
      </w:r>
      <w:r w:rsidR="00075870">
        <w:t xml:space="preserve"> specifies that the devolved nations can amend their food standards independently.</w:t>
      </w:r>
      <w:r w:rsidR="00ED37B0">
        <w:t xml:space="preserve"> </w:t>
      </w:r>
      <w:r w:rsidR="00075870">
        <w:t xml:space="preserve">To use the example of chlorinated chicken, if Scotland wanted to ban that, </w:t>
      </w:r>
      <w:r w:rsidR="00D21C84">
        <w:t>it</w:t>
      </w:r>
      <w:r w:rsidR="00075870">
        <w:t xml:space="preserve"> </w:t>
      </w:r>
      <w:r w:rsidRPr="00404A28" w:rsidR="003C5FD7">
        <w:t>would</w:t>
      </w:r>
      <w:r w:rsidR="00075870">
        <w:t xml:space="preserve"> be possible as a devolved nation.</w:t>
      </w:r>
      <w:r w:rsidR="00ED37B0">
        <w:t xml:space="preserve"> </w:t>
      </w:r>
      <w:r w:rsidR="00075870">
        <w:t>Obviously</w:t>
      </w:r>
      <w:r w:rsidR="009B6354">
        <w:t>,</w:t>
      </w:r>
      <w:r w:rsidR="00075870">
        <w:t xml:space="preserve"> if that </w:t>
      </w:r>
      <w:r w:rsidR="00075870">
        <w:t>were allowed to</w:t>
      </w:r>
      <w:r w:rsidR="00075870">
        <w:t xml:space="preserve"> happen, it would be </w:t>
      </w:r>
      <w:r w:rsidR="003C5FD7">
        <w:t>unclear</w:t>
      </w:r>
      <w:r w:rsidR="00075870">
        <w:t xml:space="preserve"> how the UK could retain a common internal market.</w:t>
      </w:r>
    </w:p>
    <w:p w:rsidR="00404A28" w:rsidP="001E3ADB">
      <w:pPr>
        <w:pStyle w:val="Answer"/>
      </w:pPr>
      <w:r>
        <w:t xml:space="preserve">The paper on this moves on to talk about the </w:t>
      </w:r>
      <w:r w:rsidR="00D21C84">
        <w:t xml:space="preserve">food and feed safety and hygiene common framework </w:t>
      </w:r>
      <w:r>
        <w:t xml:space="preserve">that is </w:t>
      </w:r>
      <w:r w:rsidR="009B6354">
        <w:t xml:space="preserve">in </w:t>
      </w:r>
      <w:r>
        <w:t>development.</w:t>
      </w:r>
      <w:r w:rsidR="00ED37B0">
        <w:t xml:space="preserve"> </w:t>
      </w:r>
      <w:r>
        <w:t>That would aim to create more unified standards, informed by a collaborative risk</w:t>
      </w:r>
      <w:r w:rsidR="009B6354">
        <w:t xml:space="preserve"> </w:t>
      </w:r>
      <w:r>
        <w:t>assessment process.</w:t>
      </w:r>
      <w:r w:rsidR="00ED37B0">
        <w:t xml:space="preserve"> </w:t>
      </w:r>
      <w:r>
        <w:t>That would allow for some evidence-based divergence in public interest.</w:t>
      </w:r>
      <w:r w:rsidR="00ED37B0">
        <w:t xml:space="preserve"> </w:t>
      </w:r>
      <w:r>
        <w:t>The third piece of legislation that</w:t>
      </w:r>
      <w:r>
        <w:t xml:space="preserve"> </w:t>
      </w:r>
      <w:r w:rsidR="00A1162D">
        <w:t xml:space="preserve">it writes about is the </w:t>
      </w:r>
      <w:r w:rsidR="00D21C84">
        <w:t xml:space="preserve">Internal Market </w:t>
      </w:r>
      <w:r>
        <w:t>Bill</w:t>
      </w:r>
      <w:r w:rsidR="00D21C84">
        <w:t xml:space="preserve">, which </w:t>
      </w:r>
      <w:r>
        <w:t>could frustrate that endeavour</w:t>
      </w:r>
      <w:r>
        <w:t>.</w:t>
      </w:r>
    </w:p>
    <w:p w:rsidR="00075870" w:rsidP="001E3ADB">
      <w:pPr>
        <w:pStyle w:val="Answer"/>
      </w:pPr>
      <w:r>
        <w:t xml:space="preserve">The </w:t>
      </w:r>
      <w:r w:rsidR="00D21C84">
        <w:t xml:space="preserve">Internal Market </w:t>
      </w:r>
      <w:r>
        <w:t>Bill would require each nation</w:t>
      </w:r>
      <w:r w:rsidR="00404A28">
        <w:t xml:space="preserve"> to sell </w:t>
      </w:r>
      <w:r w:rsidR="00404A28">
        <w:t>any and all</w:t>
      </w:r>
      <w:r w:rsidR="00404A28">
        <w:t xml:space="preserve"> food fro</w:t>
      </w:r>
      <w:r>
        <w:t>m the other nations.</w:t>
      </w:r>
      <w:r w:rsidR="00ED37B0">
        <w:t xml:space="preserve"> </w:t>
      </w:r>
      <w:r>
        <w:t>There are exceptions to this requirement</w:t>
      </w:r>
      <w:r w:rsidR="00D21C84">
        <w:t xml:space="preserve">, </w:t>
      </w:r>
      <w:r>
        <w:t>but they do not stretch as far as, for example, environmental or animal</w:t>
      </w:r>
      <w:r w:rsidR="009B6354">
        <w:t xml:space="preserve"> </w:t>
      </w:r>
      <w:r>
        <w:t>welfare concerns, which would be important when talking about method</w:t>
      </w:r>
      <w:r w:rsidR="009B6354">
        <w:t xml:space="preserve"> </w:t>
      </w:r>
      <w:r>
        <w:t>of</w:t>
      </w:r>
      <w:r w:rsidR="009B6354">
        <w:t xml:space="preserve"> </w:t>
      </w:r>
      <w:r>
        <w:t>production labelling.</w:t>
      </w:r>
      <w:r w:rsidR="00ED37B0">
        <w:t xml:space="preserve"> </w:t>
      </w:r>
      <w:r>
        <w:t>Those rules could forbid, for example, Scotland introducing a label for chlorinated chicken.</w:t>
      </w:r>
      <w:r w:rsidR="00ED37B0">
        <w:t xml:space="preserve"> </w:t>
      </w:r>
      <w:r>
        <w:t xml:space="preserve">Excuse me </w:t>
      </w:r>
      <w:r w:rsidR="00404A28">
        <w:t xml:space="preserve">for </w:t>
      </w:r>
      <w:r>
        <w:t xml:space="preserve">using the </w:t>
      </w:r>
      <w:r w:rsidR="003C5FD7">
        <w:t>example</w:t>
      </w:r>
      <w:r>
        <w:t xml:space="preserve"> of Scotland; that is where I am based.</w:t>
      </w:r>
      <w:r w:rsidR="00ED37B0">
        <w:t xml:space="preserve"> </w:t>
      </w:r>
      <w:r>
        <w:t xml:space="preserve">It </w:t>
      </w:r>
      <w:r w:rsidR="003C5FD7">
        <w:t>seems</w:t>
      </w:r>
      <w:r>
        <w:t xml:space="preserve"> there is some potential contradiction between these rules</w:t>
      </w:r>
      <w:r w:rsidR="000E34F6">
        <w:t>,</w:t>
      </w:r>
      <w:r>
        <w:t xml:space="preserve"> and research is only just starting to emerge on that question.</w:t>
      </w:r>
    </w:p>
    <w:p w:rsidR="00075870" w:rsidP="001E3ADB">
      <w:pPr>
        <w:pStyle w:val="Question"/>
      </w:pPr>
      <w:sdt>
        <w:sdtPr>
          <w:alias w:val="Member"/>
          <w:tag w:val="&lt;Member mnisId='4755' dodsId=''&gt;"/>
          <w:id w:val="1451123757"/>
          <w:placeholder>
            <w:docPart w:val="DefaultPlaceholder_1081868574"/>
          </w:placeholder>
          <w:richText/>
        </w:sdtPr>
        <w:sdtContent>
          <w:r w:rsidRPr="00075870">
            <w:rPr>
              <w:b/>
            </w:rPr>
            <w:t>Mick Whitley:</w:t>
          </w:r>
        </w:sdtContent>
      </w:sdt>
      <w:r>
        <w:t xml:space="preserve"> </w:t>
      </w:r>
      <w:r w:rsidR="000E34F6">
        <w:t>T</w:t>
      </w:r>
      <w:r w:rsidR="00404A28">
        <w:t>hat</w:t>
      </w:r>
      <w:r>
        <w:t xml:space="preserve"> is quite surprising.</w:t>
      </w:r>
      <w:r w:rsidR="00ED37B0">
        <w:t xml:space="preserve"> </w:t>
      </w:r>
      <w:r>
        <w:t xml:space="preserve">For example, if Wales allowed chlorinated chicken, </w:t>
      </w:r>
      <w:r w:rsidR="00F5595D">
        <w:t xml:space="preserve">could </w:t>
      </w:r>
      <w:r>
        <w:t>that possibly get into England?</w:t>
      </w:r>
    </w:p>
    <w:p w:rsidR="00075870" w:rsidP="001E3ADB">
      <w:pPr>
        <w:pStyle w:val="Answer"/>
      </w:pPr>
      <w:sdt>
        <w:sdtPr>
          <w:alias w:val="Witness"/>
          <w:id w:val="-1512449393"/>
          <w:placeholder>
            <w:docPart w:val="DefaultPlaceholder_1081868574"/>
          </w:placeholder>
          <w:richText/>
        </w:sdtPr>
        <w:sdtContent>
          <w:r w:rsidRPr="00ED37B0" w:rsidR="00ED37B0">
            <w:rPr>
              <w:b/>
              <w:i/>
            </w:rPr>
            <w:t>Dr Offor</w:t>
          </w:r>
          <w:r w:rsidRPr="00075870">
            <w:rPr>
              <w:b/>
              <w:i/>
            </w:rPr>
            <w:t>:</w:t>
          </w:r>
        </w:sdtContent>
      </w:sdt>
      <w:r>
        <w:t xml:space="preserve"> It seems so.</w:t>
      </w:r>
      <w:r w:rsidR="00ED37B0">
        <w:t xml:space="preserve"> </w:t>
      </w:r>
      <w:r>
        <w:t xml:space="preserve">As I said, I have not done too much research on this so maybe the others could speak more </w:t>
      </w:r>
      <w:r w:rsidR="003C5FD7">
        <w:t>closely</w:t>
      </w:r>
      <w:r>
        <w:t xml:space="preserve"> to that point.</w:t>
      </w:r>
    </w:p>
    <w:p w:rsidR="00F5595D" w:rsidP="001E3ADB">
      <w:pPr>
        <w:pStyle w:val="Answer"/>
      </w:pPr>
      <w:sdt>
        <w:sdtPr>
          <w:alias w:val="Witness"/>
          <w:id w:val="-664018928"/>
          <w:placeholder>
            <w:docPart w:val="DefaultPlaceholder_1081868574"/>
          </w:placeholder>
          <w:richText/>
        </w:sdtPr>
        <w:sdtContent>
          <w:r w:rsidRPr="00075870" w:rsidR="00075870">
            <w:rPr>
              <w:b/>
              <w:i/>
            </w:rPr>
            <w:t>David Bowles:</w:t>
          </w:r>
        </w:sdtContent>
      </w:sdt>
      <w:r w:rsidR="00075870">
        <w:t xml:space="preserve"> One of the most pertinent examples is the English</w:t>
      </w:r>
      <w:r w:rsidR="00404A28">
        <w:t xml:space="preserve"> consultation</w:t>
      </w:r>
      <w:r>
        <w:t>, which fin</w:t>
      </w:r>
      <w:r w:rsidR="00075870">
        <w:t>ished last week, on gene editing.</w:t>
      </w:r>
      <w:r w:rsidR="00ED37B0">
        <w:t xml:space="preserve"> </w:t>
      </w:r>
      <w:r w:rsidR="00075870">
        <w:t>That is to seek permi</w:t>
      </w:r>
      <w:r>
        <w:t>ssion to gene-edit farm animals</w:t>
      </w:r>
      <w:r w:rsidR="00404A28">
        <w:t xml:space="preserve"> in England</w:t>
      </w:r>
      <w:r>
        <w:t>.</w:t>
      </w:r>
      <w:r w:rsidR="00ED37B0">
        <w:t xml:space="preserve"> </w:t>
      </w:r>
      <w:r>
        <w:t xml:space="preserve">But as Iyan has rightly said, under the </w:t>
      </w:r>
      <w:r w:rsidR="000E34F6">
        <w:t xml:space="preserve">Internal Market </w:t>
      </w:r>
      <w:r>
        <w:t xml:space="preserve">Act, if England </w:t>
      </w:r>
      <w:r w:rsidR="009B6354">
        <w:t xml:space="preserve">went </w:t>
      </w:r>
      <w:r>
        <w:t>ahead and produced products from that, it is quite unlikely that Wales o</w:t>
      </w:r>
      <w:r w:rsidR="00404A28">
        <w:t>r</w:t>
      </w:r>
      <w:r>
        <w:t xml:space="preserve"> Scotland could stop those products circulating </w:t>
      </w:r>
      <w:r w:rsidR="009C2A0C">
        <w:t>within</w:t>
      </w:r>
      <w:r>
        <w:t xml:space="preserve"> their countries, even though they are against gene editing farm animals.</w:t>
      </w:r>
    </w:p>
    <w:p w:rsidR="00F5595D" w:rsidP="001E3ADB">
      <w:pPr>
        <w:pStyle w:val="Question"/>
        <w:numPr>
          <w:ilvl w:val="0"/>
          <w:numId w:val="0"/>
        </w:numPr>
        <w:ind w:left="794"/>
      </w:pPr>
      <w:sdt>
        <w:sdtPr>
          <w:alias w:val="Member"/>
          <w:tag w:val="&lt;Member mnisId='1546' dodsId='38376'&gt;"/>
          <w:id w:val="-78750812"/>
          <w:placeholder>
            <w:docPart w:val="DefaultPlaceholder_1081868574"/>
          </w:placeholder>
          <w:richText/>
        </w:sdtPr>
        <w:sdtContent>
          <w:r w:rsidRPr="00F5595D">
            <w:rPr>
              <w:b/>
            </w:rPr>
            <w:t>Chair:</w:t>
          </w:r>
        </w:sdtContent>
      </w:sdt>
      <w:r>
        <w:t xml:space="preserve"> If Wales w</w:t>
      </w:r>
      <w:r w:rsidR="00ED37B0">
        <w:t>er</w:t>
      </w:r>
      <w:r>
        <w:t xml:space="preserve">e to </w:t>
      </w:r>
      <w:r w:rsidR="009C2A0C">
        <w:t>introduce</w:t>
      </w:r>
      <w:r>
        <w:t xml:space="preserve"> that, </w:t>
      </w:r>
      <w:r w:rsidR="000E34F6">
        <w:t>it</w:t>
      </w:r>
      <w:r w:rsidR="00404A28">
        <w:t xml:space="preserve"> c</w:t>
      </w:r>
      <w:r>
        <w:t>ould make Merseyside the English capital of chlorinated chicken.</w:t>
      </w:r>
      <w:r w:rsidR="00ED37B0">
        <w:t xml:space="preserve"> </w:t>
      </w:r>
      <w:r w:rsidR="000E34F6">
        <w:t>Maybe that has not</w:t>
      </w:r>
      <w:r>
        <w:t xml:space="preserve"> escaped your notice, Mr Whitley.</w:t>
      </w:r>
    </w:p>
    <w:p w:rsidR="00F5595D" w:rsidP="001E3ADB">
      <w:pPr>
        <w:pStyle w:val="Question"/>
        <w:numPr>
          <w:ilvl w:val="0"/>
          <w:numId w:val="0"/>
        </w:numPr>
        <w:ind w:left="794"/>
      </w:pPr>
      <w:sdt>
        <w:sdtPr>
          <w:alias w:val="Member"/>
          <w:tag w:val="&lt;Member mnisId='4755' dodsId=''&gt;"/>
          <w:id w:val="-1728754762"/>
          <w:placeholder>
            <w:docPart w:val="DefaultPlaceholder_1081868574"/>
          </w:placeholder>
          <w:richText/>
        </w:sdtPr>
        <w:sdtContent>
          <w:r w:rsidRPr="00F5595D">
            <w:rPr>
              <w:b/>
            </w:rPr>
            <w:t>Mick Whitley:</w:t>
          </w:r>
        </w:sdtContent>
      </w:sdt>
      <w:r>
        <w:t xml:space="preserve"> I do not think so.</w:t>
      </w:r>
    </w:p>
    <w:p w:rsidR="00F5595D" w:rsidP="001E3ADB">
      <w:pPr>
        <w:pStyle w:val="Question"/>
      </w:pPr>
      <w:sdt>
        <w:sdtPr>
          <w:alias w:val="Member"/>
          <w:tag w:val="&lt;Member mnisId='4762' dodsId=''&gt;"/>
          <w:id w:val="-1707870228"/>
          <w:placeholder>
            <w:docPart w:val="DefaultPlaceholder_1081868574"/>
          </w:placeholder>
          <w:richText/>
        </w:sdtPr>
        <w:sdtContent>
          <w:r w:rsidRPr="00F5595D">
            <w:rPr>
              <w:b/>
            </w:rPr>
            <w:t>Anthony Mangnall:</w:t>
          </w:r>
        </w:sdtContent>
      </w:sdt>
      <w:r>
        <w:t xml:space="preserve"> </w:t>
      </w:r>
      <w:r w:rsidR="00404A28">
        <w:t xml:space="preserve">I </w:t>
      </w:r>
      <w:r w:rsidR="000E34F6">
        <w:t>see</w:t>
      </w:r>
      <w:r>
        <w:t xml:space="preserve"> </w:t>
      </w:r>
      <w:r w:rsidR="009C2A0C">
        <w:t>Craig</w:t>
      </w:r>
      <w:r>
        <w:t xml:space="preserve"> has his </w:t>
      </w:r>
      <w:r w:rsidR="009C2A0C">
        <w:t>hand</w:t>
      </w:r>
      <w:r>
        <w:t xml:space="preserve"> up but</w:t>
      </w:r>
      <w:r w:rsidR="00404A28">
        <w:t>,</w:t>
      </w:r>
      <w:r>
        <w:t xml:space="preserve"> David, could I ask for clarification on that</w:t>
      </w:r>
      <w:r w:rsidR="00404A28">
        <w:t>?</w:t>
      </w:r>
      <w:r w:rsidR="00ED37B0">
        <w:t xml:space="preserve"> </w:t>
      </w:r>
      <w:r w:rsidR="00404A28">
        <w:t>F</w:t>
      </w:r>
      <w:r>
        <w:t>or hormone-injected beef or chlorinated chicken to reach the United Kingdom, there would have to be a change in the SPS standards.</w:t>
      </w:r>
      <w:r w:rsidR="00ED37B0">
        <w:t xml:space="preserve"> </w:t>
      </w:r>
      <w:r>
        <w:t>Please correct me if I am wrong.</w:t>
      </w:r>
      <w:r w:rsidR="00ED37B0">
        <w:t xml:space="preserve"> </w:t>
      </w:r>
      <w:r>
        <w:t>That would require a vote in Parliament to change it and</w:t>
      </w:r>
      <w:r w:rsidR="009B6354">
        <w:t>,</w:t>
      </w:r>
      <w:r>
        <w:t xml:space="preserve"> therefore</w:t>
      </w:r>
      <w:r w:rsidR="009B6354">
        <w:t>,</w:t>
      </w:r>
      <w:r>
        <w:t xml:space="preserve"> you are not likely to see it come in </w:t>
      </w:r>
      <w:r w:rsidR="009C2A0C">
        <w:t>through</w:t>
      </w:r>
      <w:r>
        <w:t xml:space="preserve"> Wales</w:t>
      </w:r>
      <w:r w:rsidR="000E34F6">
        <w:t xml:space="preserve">, </w:t>
      </w:r>
      <w:r>
        <w:t>Scotland</w:t>
      </w:r>
      <w:r>
        <w:t xml:space="preserve"> or Northern Ireland because it would require a UK Government vote in Parliament.</w:t>
      </w:r>
      <w:r w:rsidR="00ED37B0">
        <w:t xml:space="preserve"> </w:t>
      </w:r>
      <w:r>
        <w:t>Is that correct?</w:t>
      </w:r>
    </w:p>
    <w:p w:rsidR="00F5595D" w:rsidP="001E3ADB">
      <w:pPr>
        <w:pStyle w:val="Answer"/>
      </w:pPr>
      <w:sdt>
        <w:sdtPr>
          <w:alias w:val="Witness"/>
          <w:id w:val="-1998490657"/>
          <w:placeholder>
            <w:docPart w:val="DefaultPlaceholder_1081868574"/>
          </w:placeholder>
          <w:richText/>
        </w:sdtPr>
        <w:sdtContent>
          <w:r w:rsidRPr="00F5595D">
            <w:rPr>
              <w:b/>
              <w:i/>
            </w:rPr>
            <w:t>David Bowles:</w:t>
          </w:r>
        </w:sdtContent>
      </w:sdt>
      <w:r>
        <w:t xml:space="preserve"> That is correct.</w:t>
      </w:r>
      <w:r w:rsidR="00ED37B0">
        <w:t xml:space="preserve"> </w:t>
      </w:r>
      <w:r>
        <w:t xml:space="preserve">It </w:t>
      </w:r>
      <w:r w:rsidR="009C2A0C">
        <w:t>would</w:t>
      </w:r>
      <w:r>
        <w:t xml:space="preserve"> require a vote </w:t>
      </w:r>
      <w:r w:rsidR="009C2A0C">
        <w:t>under</w:t>
      </w:r>
      <w:r>
        <w:t xml:space="preserve"> a statutory instrument, which could be done in 30 days.</w:t>
      </w:r>
      <w:r w:rsidR="00ED37B0">
        <w:t xml:space="preserve"> </w:t>
      </w:r>
      <w:r>
        <w:t xml:space="preserve">If the UK Parliament passed </w:t>
      </w:r>
      <w:r w:rsidR="000E34F6">
        <w:t>it</w:t>
      </w:r>
      <w:r>
        <w:t>, you could allow that</w:t>
      </w:r>
      <w:r w:rsidR="00404A28">
        <w:t xml:space="preserve"> product </w:t>
      </w:r>
      <w:r>
        <w:t>into Great Britain.</w:t>
      </w:r>
      <w:r w:rsidR="00ED37B0">
        <w:t xml:space="preserve"> </w:t>
      </w:r>
      <w:r>
        <w:t xml:space="preserve">There are </w:t>
      </w:r>
      <w:r w:rsidR="009C2A0C">
        <w:t>issues</w:t>
      </w:r>
      <w:r>
        <w:t xml:space="preserve"> here because Northern Ireland is in the single market and the customs union, so there are </w:t>
      </w:r>
      <w:r w:rsidR="009C2A0C">
        <w:t>issues</w:t>
      </w:r>
      <w:r>
        <w:t xml:space="preserve"> about circulating it within the UK.</w:t>
      </w:r>
      <w:r w:rsidR="00ED37B0">
        <w:t xml:space="preserve"> </w:t>
      </w:r>
      <w:r>
        <w:t>There are also issues as to how that is interpreted under the TCA with the EU</w:t>
      </w:r>
      <w:r w:rsidR="00D07C64">
        <w:t>,</w:t>
      </w:r>
      <w:r>
        <w:t xml:space="preserve"> because the EU has a ban.</w:t>
      </w:r>
    </w:p>
    <w:p w:rsidR="00F5595D" w:rsidP="001E3ADB">
      <w:pPr>
        <w:pStyle w:val="Question"/>
      </w:pPr>
      <w:sdt>
        <w:sdtPr>
          <w:alias w:val="Member"/>
          <w:tag w:val="&lt;Member mnisId='4762' dodsId=''&gt;"/>
          <w:id w:val="390777635"/>
          <w:placeholder>
            <w:docPart w:val="DefaultPlaceholder_1081868574"/>
          </w:placeholder>
          <w:richText/>
        </w:sdtPr>
        <w:sdtContent>
          <w:r w:rsidRPr="00F5595D">
            <w:rPr>
              <w:b/>
            </w:rPr>
            <w:t>Anthony Mangnall:</w:t>
          </w:r>
        </w:sdtContent>
      </w:sdt>
      <w:r>
        <w:t xml:space="preserve"> Just to be clear, it would </w:t>
      </w:r>
      <w:r w:rsidR="009C2A0C">
        <w:t>not</w:t>
      </w:r>
      <w:r>
        <w:t xml:space="preserve"> be able to go the other way around,</w:t>
      </w:r>
      <w:r w:rsidR="009C2A0C">
        <w:t xml:space="preserve"> </w:t>
      </w:r>
      <w:r>
        <w:t xml:space="preserve">that it would be </w:t>
      </w:r>
      <w:r w:rsidR="009C2A0C">
        <w:t xml:space="preserve">allowed </w:t>
      </w:r>
      <w:r w:rsidR="00D07C64">
        <w:t xml:space="preserve">to arrive </w:t>
      </w:r>
      <w:r w:rsidR="009C2A0C">
        <w:t xml:space="preserve">in Wales </w:t>
      </w:r>
      <w:r>
        <w:t xml:space="preserve">because the </w:t>
      </w:r>
      <w:r w:rsidR="009C2A0C">
        <w:t>Welsh</w:t>
      </w:r>
      <w:r>
        <w:t xml:space="preserve"> Government decided to take an approach, or the </w:t>
      </w:r>
      <w:r w:rsidR="009C2A0C">
        <w:t xml:space="preserve">Scottish </w:t>
      </w:r>
      <w:r>
        <w:t>Government decided to take an approach</w:t>
      </w:r>
      <w:r w:rsidR="009B6354">
        <w:t>,</w:t>
      </w:r>
      <w:r>
        <w:t xml:space="preserve"> that </w:t>
      </w:r>
      <w:r w:rsidR="00D07C64">
        <w:t>is</w:t>
      </w:r>
      <w:r>
        <w:t xml:space="preserve"> not in line with the UK Government’s approach on SPS </w:t>
      </w:r>
      <w:r w:rsidR="00D07C64">
        <w:t>s</w:t>
      </w:r>
      <w:r>
        <w:t>tandards, is that correct?</w:t>
      </w:r>
    </w:p>
    <w:p w:rsidR="00F5595D" w:rsidP="001E3ADB">
      <w:pPr>
        <w:pStyle w:val="Answer"/>
      </w:pPr>
      <w:sdt>
        <w:sdtPr>
          <w:alias w:val="Witness"/>
          <w:id w:val="-1751571949"/>
          <w:placeholder>
            <w:docPart w:val="DefaultPlaceholder_1081868574"/>
          </w:placeholder>
          <w:richText/>
        </w:sdtPr>
        <w:sdtContent>
          <w:r w:rsidRPr="00F5595D">
            <w:rPr>
              <w:b/>
              <w:i/>
            </w:rPr>
            <w:t>David Bowles:</w:t>
          </w:r>
        </w:sdtContent>
      </w:sdt>
      <w:r>
        <w:t xml:space="preserve"> Yes, animal welfare is </w:t>
      </w:r>
      <w:r w:rsidR="009C2A0C">
        <w:t>devolved</w:t>
      </w:r>
      <w:r w:rsidR="000E34F6">
        <w:t>. T</w:t>
      </w:r>
      <w:r>
        <w:t>rade is not devolved.</w:t>
      </w:r>
    </w:p>
    <w:p w:rsidR="00F5595D" w:rsidP="001E3ADB">
      <w:pPr>
        <w:pStyle w:val="Answer"/>
      </w:pPr>
      <w:sdt>
        <w:sdtPr>
          <w:alias w:val="Witness"/>
          <w:id w:val="1854524028"/>
          <w:placeholder>
            <w:docPart w:val="DefaultPlaceholder_1081868574"/>
          </w:placeholder>
          <w:richText/>
        </w:sdtPr>
        <w:sdtContent>
          <w:r w:rsidRPr="00F5595D">
            <w:rPr>
              <w:b/>
              <w:i/>
            </w:rPr>
            <w:t>Minette Batters:</w:t>
          </w:r>
        </w:sdtContent>
      </w:sdt>
      <w:r>
        <w:t xml:space="preserve"> Yes, but the point on chlorinated chicken is that if market access was approached, the FSA would have </w:t>
      </w:r>
      <w:r w:rsidR="009C2A0C">
        <w:t>to</w:t>
      </w:r>
      <w:r>
        <w:t xml:space="preserve"> undertake as to whether it </w:t>
      </w:r>
      <w:r w:rsidR="000E34F6">
        <w:t>is</w:t>
      </w:r>
      <w:r>
        <w:t xml:space="preserve"> deemed safe or not.</w:t>
      </w:r>
      <w:r w:rsidR="00ED37B0">
        <w:t xml:space="preserve"> </w:t>
      </w:r>
      <w:r>
        <w:t xml:space="preserve">If the FSA deemed it safe, </w:t>
      </w:r>
      <w:r w:rsidR="00D07C64">
        <w:t>and</w:t>
      </w:r>
      <w:r>
        <w:t xml:space="preserve"> the US is very confident that it is safe, we would have no choice but to import it.</w:t>
      </w:r>
      <w:r w:rsidR="00ED37B0">
        <w:t xml:space="preserve"> </w:t>
      </w:r>
      <w:r>
        <w:t>That has not been tested yet</w:t>
      </w:r>
      <w:r w:rsidR="000E34F6">
        <w:t>,</w:t>
      </w:r>
      <w:r>
        <w:t xml:space="preserve"> and I would say that is quite a likely </w:t>
      </w:r>
      <w:r w:rsidR="009C2A0C">
        <w:t>outcome</w:t>
      </w:r>
      <w:r>
        <w:t xml:space="preserve"> that will happen at some stage.</w:t>
      </w:r>
      <w:r w:rsidR="00ED37B0">
        <w:t xml:space="preserve"> </w:t>
      </w:r>
      <w:r>
        <w:t>That will rely on the FSA saying whether it is safe or not.</w:t>
      </w:r>
      <w:r w:rsidR="00ED37B0">
        <w:t xml:space="preserve"> </w:t>
      </w:r>
      <w:r>
        <w:t>You know the thoughts of the rest of the world as to the safety element.</w:t>
      </w:r>
    </w:p>
    <w:p w:rsidR="00F5595D" w:rsidP="001E3ADB">
      <w:pPr>
        <w:pStyle w:val="Question"/>
      </w:pPr>
      <w:sdt>
        <w:sdtPr>
          <w:alias w:val="Member"/>
          <w:tag w:val="&lt;Member mnisId='1546' dodsId='38376'&gt;"/>
          <w:id w:val="255488369"/>
          <w:placeholder>
            <w:docPart w:val="DefaultPlaceholder_1081868574"/>
          </w:placeholder>
          <w:richText/>
        </w:sdtPr>
        <w:sdtContent>
          <w:r w:rsidRPr="00F5595D">
            <w:rPr>
              <w:b/>
            </w:rPr>
            <w:t>Chair:</w:t>
          </w:r>
        </w:sdtContent>
      </w:sdt>
      <w:r>
        <w:t xml:space="preserve"> From that exchange </w:t>
      </w:r>
      <w:r w:rsidR="000E34F6">
        <w:t>on</w:t>
      </w:r>
      <w:r>
        <w:t xml:space="preserve"> Anthony’s question, David, </w:t>
      </w:r>
      <w:r w:rsidR="009C2A0C">
        <w:t>it</w:t>
      </w:r>
      <w:r>
        <w:t xml:space="preserve"> </w:t>
      </w:r>
      <w:r w:rsidR="009C2A0C">
        <w:t>seems</w:t>
      </w:r>
      <w:r>
        <w:t xml:space="preserve"> that England</w:t>
      </w:r>
      <w:r w:rsidR="0053744B">
        <w:t>,</w:t>
      </w:r>
      <w:r>
        <w:t xml:space="preserve"> </w:t>
      </w:r>
      <w:r w:rsidR="009C2A0C">
        <w:t>through</w:t>
      </w:r>
      <w:r>
        <w:t xml:space="preserve"> the nature of the UK</w:t>
      </w:r>
      <w:r w:rsidR="0053744B">
        <w:t>,</w:t>
      </w:r>
      <w:r>
        <w:t xml:space="preserve"> regardless of the subject matter, </w:t>
      </w:r>
      <w:r>
        <w:t xml:space="preserve">could foist its food standards on Scotland and Wales but Scotland and Wales could </w:t>
      </w:r>
      <w:r w:rsidR="009C2A0C">
        <w:t>not</w:t>
      </w:r>
      <w:r>
        <w:t xml:space="preserve"> foist in return on England.</w:t>
      </w:r>
    </w:p>
    <w:p w:rsidR="00ED37B0" w:rsidP="001E3ADB">
      <w:pPr>
        <w:pStyle w:val="Answer"/>
      </w:pPr>
      <w:sdt>
        <w:sdtPr>
          <w:alias w:val="Witness"/>
          <w:id w:val="-1200777494"/>
          <w:placeholder>
            <w:docPart w:val="DefaultPlaceholder_1081868574"/>
          </w:placeholder>
          <w:richText/>
        </w:sdtPr>
        <w:sdtContent>
          <w:r w:rsidRPr="00F5595D" w:rsidR="00F5595D">
            <w:rPr>
              <w:b/>
              <w:i/>
            </w:rPr>
            <w:t>David Bowles:</w:t>
          </w:r>
        </w:sdtContent>
      </w:sdt>
      <w:r w:rsidR="00F5595D">
        <w:t xml:space="preserve"> That is correct.</w:t>
      </w:r>
      <w:r>
        <w:t xml:space="preserve"> </w:t>
      </w:r>
      <w:r w:rsidR="00F5595D">
        <w:t xml:space="preserve">As Minette said, the FSA </w:t>
      </w:r>
      <w:r w:rsidR="009C2A0C">
        <w:t>would</w:t>
      </w:r>
      <w:r w:rsidR="00F5595D">
        <w:t xml:space="preserve"> have to undertake a food</w:t>
      </w:r>
      <w:r w:rsidR="009B6354">
        <w:t xml:space="preserve"> </w:t>
      </w:r>
      <w:r w:rsidR="00F5595D">
        <w:t>safety check</w:t>
      </w:r>
      <w:r w:rsidR="000E34F6">
        <w:t>,</w:t>
      </w:r>
      <w:r w:rsidR="00F5595D">
        <w:t xml:space="preserve"> and the US</w:t>
      </w:r>
      <w:r w:rsidR="000E34F6">
        <w:t xml:space="preserve">, </w:t>
      </w:r>
      <w:r w:rsidR="00F5595D">
        <w:t>Canada and others believe it is safe.</w:t>
      </w:r>
      <w:r>
        <w:t xml:space="preserve"> </w:t>
      </w:r>
      <w:r w:rsidR="00F5595D">
        <w:t xml:space="preserve">If that happens, under the </w:t>
      </w:r>
      <w:r w:rsidR="000E34F6">
        <w:t xml:space="preserve">Internal Market </w:t>
      </w:r>
      <w:r w:rsidR="00F5595D">
        <w:t xml:space="preserve">Act the FSA in Scotland or the Welsh Government would have to show that the FSA opinion in </w:t>
      </w:r>
      <w:r w:rsidR="009C2A0C">
        <w:t xml:space="preserve">England </w:t>
      </w:r>
      <w:r w:rsidR="002A3559">
        <w:t>was incorrect and that would be a very difficult</w:t>
      </w:r>
      <w:r w:rsidR="0053744B">
        <w:t xml:space="preserve"> hurdle to task.</w:t>
      </w:r>
    </w:p>
    <w:p w:rsidR="0053744B" w:rsidP="00ED37B0">
      <w:pPr>
        <w:pStyle w:val="Question"/>
      </w:pPr>
      <w:sdt>
        <w:sdtPr>
          <w:alias w:val="Member"/>
          <w:tag w:val="&lt;Member mnisId='4438' dodsId='58076'&gt;"/>
          <w:id w:val="693344491"/>
          <w:placeholder>
            <w:docPart w:val="DefaultPlaceholder_1081868574"/>
          </w:placeholder>
          <w:richText/>
        </w:sdtPr>
        <w:sdtContent>
          <w:r w:rsidRPr="00ED37B0" w:rsidR="00ED37B0">
            <w:rPr>
              <w:b/>
            </w:rPr>
            <w:t>Craig Williams:</w:t>
          </w:r>
        </w:sdtContent>
      </w:sdt>
      <w:r w:rsidR="00ED37B0">
        <w:t xml:space="preserve"> </w:t>
      </w:r>
      <w:r w:rsidR="002A3559">
        <w:t xml:space="preserve">Before we jump fully down this </w:t>
      </w:r>
      <w:r w:rsidR="009C2A0C">
        <w:t>rabbit hole</w:t>
      </w:r>
      <w:r w:rsidR="002A3559">
        <w:t xml:space="preserve">, there is a parliamentary lock above the </w:t>
      </w:r>
      <w:r w:rsidR="000E34F6">
        <w:t>FSA</w:t>
      </w:r>
      <w:r w:rsidR="002A3559">
        <w:t xml:space="preserve"> that mean</w:t>
      </w:r>
      <w:r w:rsidR="000E34F6">
        <w:t>s</w:t>
      </w:r>
      <w:r w:rsidR="002A3559">
        <w:t xml:space="preserve"> it would have </w:t>
      </w:r>
      <w:r w:rsidR="009C2A0C">
        <w:t>to</w:t>
      </w:r>
      <w:r w:rsidR="002A3559">
        <w:t xml:space="preserve"> come to us on the ban.</w:t>
      </w:r>
      <w:r w:rsidR="00ED37B0">
        <w:t xml:space="preserve"> </w:t>
      </w:r>
      <w:r w:rsidR="002A3559">
        <w:t>It is not England, Chair, altho</w:t>
      </w:r>
      <w:r>
        <w:t>ugh I appreciate it is the UK.</w:t>
      </w:r>
    </w:p>
    <w:p w:rsidR="002A3559" w:rsidP="001E3ADB">
      <w:pPr>
        <w:pStyle w:val="Question"/>
        <w:numPr>
          <w:ilvl w:val="0"/>
          <w:numId w:val="0"/>
        </w:numPr>
        <w:ind w:left="794"/>
      </w:pPr>
      <w:r>
        <w:t xml:space="preserve">As a Welsh </w:t>
      </w:r>
      <w:r w:rsidR="00ED37B0">
        <w:t>Member</w:t>
      </w:r>
      <w:r>
        <w:t xml:space="preserve"> of Parliament, can I push on </w:t>
      </w:r>
      <w:r w:rsidR="000E34F6">
        <w:t>one</w:t>
      </w:r>
      <w:r>
        <w:t xml:space="preserve"> </w:t>
      </w:r>
      <w:r w:rsidR="009C2A0C">
        <w:t>aspect</w:t>
      </w:r>
      <w:r w:rsidR="0053744B">
        <w:t>?</w:t>
      </w:r>
      <w:r w:rsidR="00ED37B0">
        <w:t xml:space="preserve"> </w:t>
      </w:r>
      <w:r>
        <w:t>Is this an academic argument based on the SPS rules and the fact that the</w:t>
      </w:r>
      <w:r w:rsidR="000E34F6">
        <w:t xml:space="preserve"> Internal Market </w:t>
      </w:r>
      <w:r>
        <w:t xml:space="preserve">Bill has now </w:t>
      </w:r>
      <w:r>
        <w:t>pass</w:t>
      </w:r>
      <w:r w:rsidR="0053744B">
        <w:t>ed</w:t>
      </w:r>
      <w:r>
        <w:t xml:space="preserve"> and the powers </w:t>
      </w:r>
      <w:r w:rsidR="009C2A0C">
        <w:t>reside</w:t>
      </w:r>
      <w:r>
        <w:t xml:space="preserve"> </w:t>
      </w:r>
      <w:r w:rsidR="009C2A0C">
        <w:t>within</w:t>
      </w:r>
      <w:r>
        <w:t xml:space="preserve"> the United Kingdom</w:t>
      </w:r>
      <w:r w:rsidR="0053744B">
        <w:t>’s</w:t>
      </w:r>
      <w:r>
        <w:t xml:space="preserve"> Parliament, not the English </w:t>
      </w:r>
      <w:r w:rsidR="0053744B">
        <w:t>Parliament</w:t>
      </w:r>
      <w:r>
        <w:t>?</w:t>
      </w:r>
    </w:p>
    <w:p w:rsidR="0053744B" w:rsidP="001E3ADB">
      <w:pPr>
        <w:pStyle w:val="Answer"/>
      </w:pPr>
      <w:sdt>
        <w:sdtPr>
          <w:alias w:val="Witness"/>
          <w:id w:val="1526826978"/>
          <w:placeholder>
            <w:docPart w:val="DefaultPlaceholder_1081868574"/>
          </w:placeholder>
          <w:richText/>
        </w:sdtPr>
        <w:sdtContent>
          <w:r w:rsidRPr="00ED37B0" w:rsidR="00ED37B0">
            <w:rPr>
              <w:b/>
              <w:i/>
            </w:rPr>
            <w:t>Dr Offor</w:t>
          </w:r>
          <w:r w:rsidRPr="002A3559" w:rsidR="002A3559">
            <w:rPr>
              <w:b/>
              <w:i/>
            </w:rPr>
            <w:t>:</w:t>
          </w:r>
        </w:sdtContent>
      </w:sdt>
      <w:r w:rsidR="002A3559">
        <w:t xml:space="preserve"> I do not have too much to add on this.</w:t>
      </w:r>
      <w:r w:rsidR="00ED37B0">
        <w:t xml:space="preserve"> </w:t>
      </w:r>
      <w:r w:rsidR="002A3559">
        <w:t>My research has only extended as far as the paper.</w:t>
      </w:r>
    </w:p>
    <w:p w:rsidR="002A3559" w:rsidP="001E3ADB">
      <w:pPr>
        <w:pStyle w:val="Question"/>
        <w:numPr>
          <w:ilvl w:val="0"/>
          <w:numId w:val="0"/>
        </w:numPr>
        <w:ind w:left="794"/>
      </w:pPr>
      <w:sdt>
        <w:sdtPr>
          <w:alias w:val="Member"/>
          <w:tag w:val="&lt;Member mnisId='4438' dodsId='58076'&gt;"/>
          <w:id w:val="1060831674"/>
          <w:placeholder>
            <w:docPart w:val="DefaultPlaceholder_1081868574"/>
          </w:placeholder>
          <w:richText/>
        </w:sdtPr>
        <w:sdtContent>
          <w:r w:rsidRPr="0053744B" w:rsidR="0053744B">
            <w:rPr>
              <w:b/>
            </w:rPr>
            <w:t>Craig Williams:</w:t>
          </w:r>
        </w:sdtContent>
      </w:sdt>
      <w:r w:rsidR="0053744B">
        <w:t xml:space="preserve"> </w:t>
      </w:r>
      <w:r>
        <w:t xml:space="preserve">Perhaps </w:t>
      </w:r>
      <w:r w:rsidR="0053744B">
        <w:t xml:space="preserve">that is something </w:t>
      </w:r>
      <w:r>
        <w:t>we need to clarify, Chair.</w:t>
      </w:r>
    </w:p>
    <w:p w:rsidR="002A3559" w:rsidP="001E3ADB">
      <w:pPr>
        <w:pStyle w:val="Question"/>
        <w:numPr>
          <w:ilvl w:val="0"/>
          <w:numId w:val="0"/>
        </w:numPr>
        <w:ind w:left="794"/>
      </w:pPr>
      <w:sdt>
        <w:sdtPr>
          <w:alias w:val="Member"/>
          <w:tag w:val="&lt;Member mnisId='1546' dodsId='38376'&gt;"/>
          <w:id w:val="-1759356255"/>
          <w:placeholder>
            <w:docPart w:val="DefaultPlaceholder_1081868574"/>
          </w:placeholder>
          <w:richText/>
        </w:sdtPr>
        <w:sdtContent>
          <w:r w:rsidRPr="002A3559">
            <w:rPr>
              <w:b/>
            </w:rPr>
            <w:t>Chair:</w:t>
          </w:r>
        </w:sdtContent>
      </w:sdt>
      <w:r>
        <w:t xml:space="preserve"> It seem</w:t>
      </w:r>
      <w:r w:rsidR="000E34F6">
        <w:t>s</w:t>
      </w:r>
      <w:r>
        <w:t xml:space="preserve"> that the other Parliaments would not be free to do this because it is a trade matter</w:t>
      </w:r>
      <w:r w:rsidR="000E34F6">
        <w:t xml:space="preserve">, </w:t>
      </w:r>
      <w:r>
        <w:t>and effectively the UK Parliament—</w:t>
      </w:r>
      <w:r w:rsidR="000E34F6">
        <w:t xml:space="preserve">it is </w:t>
      </w:r>
      <w:r>
        <w:t>occasionally the English Parliament and occasionally the UK Parliament—</w:t>
      </w:r>
      <w:r w:rsidR="000E34F6">
        <w:t>is</w:t>
      </w:r>
      <w:r>
        <w:t xml:space="preserve"> the one that would choose</w:t>
      </w:r>
      <w:r w:rsidR="000E34F6">
        <w:t>,</w:t>
      </w:r>
      <w:r>
        <w:t xml:space="preserve"> so that would be the direction of travel </w:t>
      </w:r>
      <w:r w:rsidR="000E34F6">
        <w:t>on</w:t>
      </w:r>
      <w:r>
        <w:t xml:space="preserve"> food issues.</w:t>
      </w:r>
    </w:p>
    <w:p w:rsidR="002A3559" w:rsidP="001E3ADB">
      <w:pPr>
        <w:pStyle w:val="Question"/>
      </w:pPr>
      <w:sdt>
        <w:sdtPr>
          <w:alias w:val="Member"/>
          <w:tag w:val="&lt;Member mnisId='4438' dodsId='58076'&gt;"/>
          <w:id w:val="-527716830"/>
          <w:placeholder>
            <w:docPart w:val="DefaultPlaceholder_1081868574"/>
          </w:placeholder>
          <w:richText/>
        </w:sdtPr>
        <w:sdtContent>
          <w:r w:rsidRPr="002A3559">
            <w:rPr>
              <w:b/>
            </w:rPr>
            <w:t>Craig Williams:</w:t>
          </w:r>
        </w:sdtContent>
      </w:sdt>
      <w:r>
        <w:t xml:space="preserve"> David Bowles, can you summarise </w:t>
      </w:r>
      <w:r w:rsidR="00C52D18">
        <w:t xml:space="preserve">the </w:t>
      </w:r>
      <w:r>
        <w:t xml:space="preserve">reason for the RSPCA’s long-advocated </w:t>
      </w:r>
      <w:r w:rsidR="00DF10EB">
        <w:t>position</w:t>
      </w:r>
      <w:r>
        <w:t xml:space="preserve"> on mandatory method</w:t>
      </w:r>
      <w:r w:rsidR="00C52D18">
        <w:t xml:space="preserve"> </w:t>
      </w:r>
      <w:r>
        <w:t>of</w:t>
      </w:r>
      <w:r w:rsidR="00C52D18">
        <w:t xml:space="preserve"> </w:t>
      </w:r>
      <w:r>
        <w:t>production labelling?</w:t>
      </w:r>
    </w:p>
    <w:p w:rsidR="0053744B" w:rsidP="001E3ADB">
      <w:pPr>
        <w:pStyle w:val="Answer"/>
      </w:pPr>
      <w:sdt>
        <w:sdtPr>
          <w:alias w:val="Witness"/>
          <w:id w:val="1385068024"/>
          <w:placeholder>
            <w:docPart w:val="DefaultPlaceholder_1081868574"/>
          </w:placeholder>
          <w:richText/>
        </w:sdtPr>
        <w:sdtContent>
          <w:r w:rsidRPr="002A3559" w:rsidR="002A3559">
            <w:rPr>
              <w:b/>
              <w:i/>
            </w:rPr>
            <w:t>David Bowles:</w:t>
          </w:r>
        </w:sdtContent>
      </w:sdt>
      <w:r w:rsidR="002A3559">
        <w:t xml:space="preserve"> The RSPCA is in favour of mandatory method</w:t>
      </w:r>
      <w:r w:rsidR="00C52D18">
        <w:t xml:space="preserve"> </w:t>
      </w:r>
      <w:r w:rsidR="002A3559">
        <w:t>of</w:t>
      </w:r>
      <w:r w:rsidR="00C52D18">
        <w:t xml:space="preserve"> </w:t>
      </w:r>
      <w:r w:rsidR="002A3559">
        <w:t xml:space="preserve">production labelling for a </w:t>
      </w:r>
      <w:r w:rsidR="00DF10EB">
        <w:t>couple</w:t>
      </w:r>
      <w:r w:rsidR="002A3559">
        <w:t xml:space="preserve"> of reasons.</w:t>
      </w:r>
      <w:r w:rsidR="00ED37B0">
        <w:t xml:space="preserve"> </w:t>
      </w:r>
      <w:r w:rsidR="002A3559">
        <w:t>First</w:t>
      </w:r>
      <w:r w:rsidR="00C52D18">
        <w:t>,</w:t>
      </w:r>
      <w:r w:rsidR="002A3559">
        <w:t xml:space="preserve"> we think it works.</w:t>
      </w:r>
      <w:r w:rsidR="00ED37B0">
        <w:t xml:space="preserve"> </w:t>
      </w:r>
      <w:r w:rsidR="002A3559">
        <w:t xml:space="preserve">If you look at what </w:t>
      </w:r>
      <w:r>
        <w:t xml:space="preserve">has </w:t>
      </w:r>
      <w:r w:rsidR="00DF10EB">
        <w:t>happen</w:t>
      </w:r>
      <w:r>
        <w:t>ed</w:t>
      </w:r>
      <w:r w:rsidR="00DF10EB">
        <w:t xml:space="preserve"> </w:t>
      </w:r>
      <w:r w:rsidR="002A3559">
        <w:t>with eggs, as Iyan said, we have two mandatory method</w:t>
      </w:r>
      <w:r w:rsidR="00C52D18">
        <w:t xml:space="preserve"> </w:t>
      </w:r>
      <w:r w:rsidR="002A3559">
        <w:t>of</w:t>
      </w:r>
      <w:r w:rsidR="00C52D18">
        <w:t xml:space="preserve"> </w:t>
      </w:r>
      <w:r w:rsidR="002A3559">
        <w:t>production schemes in the UK.</w:t>
      </w:r>
      <w:r w:rsidR="00ED37B0">
        <w:t xml:space="preserve"> </w:t>
      </w:r>
      <w:r w:rsidR="00DF10EB">
        <w:t>Both</w:t>
      </w:r>
      <w:r w:rsidR="002A3559">
        <w:t xml:space="preserve"> are from the EU.</w:t>
      </w:r>
      <w:r w:rsidR="00ED37B0">
        <w:t xml:space="preserve"> </w:t>
      </w:r>
      <w:r w:rsidR="00DF10EB">
        <w:t>One</w:t>
      </w:r>
      <w:r w:rsidR="002A3559">
        <w:t xml:space="preserve"> is eggs and one is fish.</w:t>
      </w:r>
      <w:r w:rsidR="00ED37B0">
        <w:t xml:space="preserve"> </w:t>
      </w:r>
      <w:r w:rsidR="002A3559">
        <w:t xml:space="preserve">Fish is probably too recent to assess </w:t>
      </w:r>
      <w:r w:rsidR="00DF10EB">
        <w:t>impact</w:t>
      </w:r>
      <w:r w:rsidR="002A3559">
        <w:t xml:space="preserve"> because </w:t>
      </w:r>
      <w:r w:rsidR="005A675B">
        <w:t>it was only passed in 2013, but if you are looking at eggs, that was passed in 2004.</w:t>
      </w:r>
    </w:p>
    <w:p w:rsidR="0053744B" w:rsidP="001E3ADB">
      <w:pPr>
        <w:pStyle w:val="Answer"/>
      </w:pPr>
      <w:r>
        <w:t xml:space="preserve">If you look at the impact of that, it has driven up sales </w:t>
      </w:r>
      <w:r w:rsidR="00F2494F">
        <w:t>of</w:t>
      </w:r>
      <w:r>
        <w:t xml:space="preserve"> free-range eggs from </w:t>
      </w:r>
      <w:r w:rsidR="005D739F">
        <w:t>around</w:t>
      </w:r>
      <w:r>
        <w:t xml:space="preserve"> about 30% or 34% in 2004 to about 57% or 58% now, so it has worked.</w:t>
      </w:r>
      <w:r w:rsidR="00ED37B0">
        <w:t xml:space="preserve"> </w:t>
      </w:r>
      <w:r>
        <w:t>The consumers demanded it, they reacted to the method</w:t>
      </w:r>
      <w:r w:rsidR="00945F7F">
        <w:t xml:space="preserve"> </w:t>
      </w:r>
      <w:r>
        <w:t>of</w:t>
      </w:r>
      <w:r w:rsidR="00945F7F">
        <w:t xml:space="preserve"> </w:t>
      </w:r>
      <w:r>
        <w:t>production labelling, they clearly saw the difference in the different standards</w:t>
      </w:r>
      <w:r w:rsidR="00945F7F">
        <w:t>,</w:t>
      </w:r>
      <w:r>
        <w:t xml:space="preserve"> and they decided to vote with their purses and buy higher-welfare products as a result.</w:t>
      </w:r>
      <w:r w:rsidR="00ED37B0">
        <w:t xml:space="preserve"> </w:t>
      </w:r>
      <w:r>
        <w:t>It is important to stress that we know it works, through eggs.</w:t>
      </w:r>
    </w:p>
    <w:p w:rsidR="005D739F" w:rsidP="001E3ADB">
      <w:pPr>
        <w:pStyle w:val="Answer"/>
      </w:pPr>
      <w:r>
        <w:t>W</w:t>
      </w:r>
      <w:r w:rsidR="005A675B">
        <w:t xml:space="preserve">e </w:t>
      </w:r>
      <w:r>
        <w:t xml:space="preserve">also </w:t>
      </w:r>
      <w:r w:rsidR="005A675B">
        <w:t>have quite a lot of data to show that the consumers want mandatory method</w:t>
      </w:r>
      <w:r>
        <w:t xml:space="preserve"> </w:t>
      </w:r>
      <w:r w:rsidR="005A675B">
        <w:t>of</w:t>
      </w:r>
      <w:r>
        <w:t xml:space="preserve"> </w:t>
      </w:r>
      <w:r w:rsidR="005A675B">
        <w:t>production labelling.</w:t>
      </w:r>
      <w:r w:rsidR="00ED37B0">
        <w:t xml:space="preserve"> </w:t>
      </w:r>
      <w:r>
        <w:t>Of course</w:t>
      </w:r>
      <w:r>
        <w:t>,</w:t>
      </w:r>
      <w:r>
        <w:t xml:space="preserve"> there is a difference between what consumers say they want in opinion polls and what they do.</w:t>
      </w:r>
      <w:r w:rsidR="00ED37B0">
        <w:t xml:space="preserve"> </w:t>
      </w:r>
      <w:r>
        <w:t xml:space="preserve">That is why the egg case is so important, because it shows that what </w:t>
      </w:r>
      <w:r w:rsidR="0053744B">
        <w:t xml:space="preserve">the </w:t>
      </w:r>
      <w:r>
        <w:t>consumers say they want in public opinion polls can get translated into buying behaviour.</w:t>
      </w:r>
    </w:p>
    <w:p w:rsidR="005D739F" w:rsidP="001E3ADB">
      <w:pPr>
        <w:pStyle w:val="Question"/>
      </w:pPr>
      <w:sdt>
        <w:sdtPr>
          <w:alias w:val="Member"/>
          <w:tag w:val="&lt;Member mnisId='4438' dodsId='58076'&gt;"/>
          <w:id w:val="-530031783"/>
          <w:placeholder>
            <w:docPart w:val="DefaultPlaceholder_1081868574"/>
          </w:placeholder>
          <w:richText/>
        </w:sdtPr>
        <w:sdtContent>
          <w:r w:rsidRPr="005D739F">
            <w:rPr>
              <w:b/>
            </w:rPr>
            <w:t>Craig Williams:</w:t>
          </w:r>
        </w:sdtContent>
      </w:sdt>
      <w:r>
        <w:t xml:space="preserve"> Given that</w:t>
      </w:r>
      <w:r w:rsidR="0053744B">
        <w:t xml:space="preserve">, what information </w:t>
      </w:r>
      <w:r>
        <w:t>do you expect or does the RSPCA envisage being on the mandatory method</w:t>
      </w:r>
      <w:r w:rsidR="00945F7F">
        <w:t xml:space="preserve"> </w:t>
      </w:r>
      <w:r>
        <w:t>of</w:t>
      </w:r>
      <w:r w:rsidR="00945F7F">
        <w:t xml:space="preserve"> </w:t>
      </w:r>
      <w:r>
        <w:t>production labelling, more widely than eggs?</w:t>
      </w:r>
    </w:p>
    <w:p w:rsidR="005D739F" w:rsidP="001E3ADB">
      <w:pPr>
        <w:pStyle w:val="Answer"/>
      </w:pPr>
      <w:sdt>
        <w:sdtPr>
          <w:alias w:val="Witness"/>
          <w:id w:val="-762293194"/>
          <w:placeholder>
            <w:docPart w:val="DefaultPlaceholder_1081868574"/>
          </w:placeholder>
          <w:richText/>
        </w:sdtPr>
        <w:sdtContent>
          <w:r w:rsidRPr="005D739F">
            <w:rPr>
              <w:b/>
              <w:i/>
            </w:rPr>
            <w:t>David Bowles:</w:t>
          </w:r>
        </w:sdtContent>
      </w:sdt>
      <w:r>
        <w:t xml:space="preserve"> Eggs </w:t>
      </w:r>
      <w:r w:rsidR="0053744B">
        <w:t>are</w:t>
      </w:r>
      <w:r>
        <w:t xml:space="preserve"> a good example.</w:t>
      </w:r>
      <w:r w:rsidR="00ED37B0">
        <w:t xml:space="preserve"> </w:t>
      </w:r>
      <w:r>
        <w:t xml:space="preserve">We have three labels, and the RSPCA would also agree that you only need three or four different </w:t>
      </w:r>
      <w:r w:rsidR="00DF10EB">
        <w:t>labels</w:t>
      </w:r>
      <w:r>
        <w:t>, three or four different standards in your labels.</w:t>
      </w:r>
      <w:r w:rsidR="00ED37B0">
        <w:t xml:space="preserve"> </w:t>
      </w:r>
      <w:r>
        <w:t xml:space="preserve">You need those labelling terms </w:t>
      </w:r>
      <w:r w:rsidR="00945F7F">
        <w:t>to</w:t>
      </w:r>
      <w:r>
        <w:t xml:space="preserve"> be very clear.</w:t>
      </w:r>
      <w:r w:rsidR="00ED37B0">
        <w:t xml:space="preserve"> </w:t>
      </w:r>
      <w:r>
        <w:t>With eggs they are clear</w:t>
      </w:r>
      <w:r w:rsidR="00EF5BF3">
        <w:t xml:space="preserve">: </w:t>
      </w:r>
      <w:r>
        <w:t>barn, free</w:t>
      </w:r>
      <w:r w:rsidR="00EF5BF3">
        <w:t xml:space="preserve"> </w:t>
      </w:r>
      <w:r>
        <w:t>range</w:t>
      </w:r>
      <w:r w:rsidR="00EF5BF3">
        <w:t>,</w:t>
      </w:r>
      <w:r>
        <w:t xml:space="preserve"> and caged hens.</w:t>
      </w:r>
      <w:r w:rsidR="00ED37B0">
        <w:t xml:space="preserve"> </w:t>
      </w:r>
      <w:r>
        <w:t>Those are three labelling terms that the public understand.</w:t>
      </w:r>
      <w:r w:rsidR="00ED37B0">
        <w:t xml:space="preserve"> </w:t>
      </w:r>
      <w:r w:rsidR="00DF10EB">
        <w:t>There</w:t>
      </w:r>
      <w:r>
        <w:t xml:space="preserve"> was a lot of information before the labelling terms were introduced to show </w:t>
      </w:r>
      <w:r w:rsidR="00F2494F">
        <w:t xml:space="preserve">that </w:t>
      </w:r>
      <w:r>
        <w:t>those were terms the public understood.</w:t>
      </w:r>
      <w:r w:rsidR="00ED37B0">
        <w:t xml:space="preserve"> </w:t>
      </w:r>
      <w:r>
        <w:t xml:space="preserve">You need clear </w:t>
      </w:r>
      <w:r>
        <w:t>terms,</w:t>
      </w:r>
      <w:r>
        <w:t xml:space="preserve"> you need a finite number of </w:t>
      </w:r>
      <w:r w:rsidR="00DF10EB">
        <w:t>terms</w:t>
      </w:r>
      <w:r>
        <w:t xml:space="preserve">—we would say three or four—and you need to show that </w:t>
      </w:r>
      <w:r w:rsidR="00DF10EB">
        <w:t>those</w:t>
      </w:r>
      <w:r>
        <w:t xml:space="preserve"> terms </w:t>
      </w:r>
      <w:r w:rsidR="00DF10EB">
        <w:t>relate</w:t>
      </w:r>
      <w:r>
        <w:t xml:space="preserve"> to how the animals are being produced.</w:t>
      </w:r>
    </w:p>
    <w:p w:rsidR="005D739F" w:rsidP="001E3ADB">
      <w:pPr>
        <w:pStyle w:val="Question"/>
      </w:pPr>
      <w:sdt>
        <w:sdtPr>
          <w:alias w:val="Member"/>
          <w:tag w:val="&lt;Member mnisId='4762' dodsId=''&gt;"/>
          <w:id w:val="1738434575"/>
          <w:placeholder>
            <w:docPart w:val="DefaultPlaceholder_1081868574"/>
          </w:placeholder>
          <w:richText/>
        </w:sdtPr>
        <w:sdtContent>
          <w:r w:rsidRPr="005D739F">
            <w:rPr>
              <w:b/>
            </w:rPr>
            <w:t>Anthony Mangnall:</w:t>
          </w:r>
        </w:sdtContent>
      </w:sdt>
      <w:r>
        <w:t xml:space="preserve"> Peter and Minette, I believe that </w:t>
      </w:r>
      <w:r w:rsidR="00DF10EB">
        <w:t>both</w:t>
      </w:r>
      <w:r>
        <w:t xml:space="preserve"> your organisations have expressed some concern </w:t>
      </w:r>
      <w:r w:rsidR="00DF10EB">
        <w:t>around</w:t>
      </w:r>
      <w:r>
        <w:t xml:space="preserve"> mandatory labelling.</w:t>
      </w:r>
      <w:r w:rsidR="00ED37B0">
        <w:t xml:space="preserve"> </w:t>
      </w:r>
      <w:r>
        <w:t xml:space="preserve">I would be interested to </w:t>
      </w:r>
      <w:r w:rsidR="00DF10EB">
        <w:t>hear</w:t>
      </w:r>
      <w:r>
        <w:t xml:space="preserve"> </w:t>
      </w:r>
      <w:r w:rsidR="00DF10EB">
        <w:t>more</w:t>
      </w:r>
      <w:r>
        <w:t xml:space="preserve"> about that.</w:t>
      </w:r>
      <w:r w:rsidR="00ED37B0">
        <w:t xml:space="preserve"> </w:t>
      </w:r>
      <w:r w:rsidR="00F2494F">
        <w:t xml:space="preserve">If </w:t>
      </w:r>
      <w:r>
        <w:t xml:space="preserve">it were introduced, what would be the impact on </w:t>
      </w:r>
      <w:r w:rsidR="00EF5BF3">
        <w:t>y</w:t>
      </w:r>
      <w:r>
        <w:t>our members’ pricing and how they produce?</w:t>
      </w:r>
    </w:p>
    <w:p w:rsidR="00CC04D2" w:rsidP="001E3ADB">
      <w:pPr>
        <w:pStyle w:val="Answer"/>
      </w:pPr>
      <w:sdt>
        <w:sdtPr>
          <w:alias w:val="Witness"/>
          <w:id w:val="528068732"/>
          <w:placeholder>
            <w:docPart w:val="DefaultPlaceholder_1081868574"/>
          </w:placeholder>
          <w:richText/>
        </w:sdtPr>
        <w:sdtContent>
          <w:r w:rsidRPr="005D739F" w:rsidR="005D739F">
            <w:rPr>
              <w:b/>
              <w:i/>
            </w:rPr>
            <w:t>Peter Hardwick:</w:t>
          </w:r>
        </w:sdtContent>
      </w:sdt>
      <w:r w:rsidR="005D739F">
        <w:t xml:space="preserve"> The first thing to say is that if we want to do international trade deals</w:t>
      </w:r>
      <w:r w:rsidR="00F2494F">
        <w:t>,</w:t>
      </w:r>
      <w:r w:rsidR="005D739F">
        <w:t xml:space="preserve"> as well as trad</w:t>
      </w:r>
      <w:r w:rsidR="00F2494F">
        <w:t>e</w:t>
      </w:r>
      <w:r w:rsidR="005D739F">
        <w:t xml:space="preserve"> </w:t>
      </w:r>
      <w:r w:rsidR="00DF10EB">
        <w:t>outside</w:t>
      </w:r>
      <w:r w:rsidR="005D739F">
        <w:t xml:space="preserve"> them using a WTO rules-based system, there are challenges.</w:t>
      </w:r>
      <w:r w:rsidR="00ED37B0">
        <w:t xml:space="preserve"> </w:t>
      </w:r>
      <w:r w:rsidR="005D739F">
        <w:t>It is worth remembering what I always say about hormones.</w:t>
      </w:r>
      <w:r w:rsidR="00ED37B0">
        <w:t xml:space="preserve"> </w:t>
      </w:r>
      <w:r w:rsidR="005D739F">
        <w:t>The EU lost the case on hormones.</w:t>
      </w:r>
      <w:r w:rsidR="00ED37B0">
        <w:t xml:space="preserve"> </w:t>
      </w:r>
      <w:r w:rsidR="00F2494F">
        <w:t>Although</w:t>
      </w:r>
      <w:r w:rsidR="005D739F">
        <w:t xml:space="preserve"> it has addressed it through deals and this sort of thing, it has become a moving feast and it does not make the EU less guilty.</w:t>
      </w:r>
      <w:r w:rsidR="00ED37B0">
        <w:t xml:space="preserve"> </w:t>
      </w:r>
      <w:r w:rsidR="005D739F">
        <w:t>We are going to face that challenge and I accept that</w:t>
      </w:r>
      <w:r>
        <w:t>,</w:t>
      </w:r>
      <w:r w:rsidR="005D739F">
        <w:t xml:space="preserve"> and ways of addressing </w:t>
      </w:r>
      <w:r w:rsidR="00F2494F">
        <w:t>it</w:t>
      </w:r>
      <w:r w:rsidR="005D739F">
        <w:t xml:space="preserve"> are worth exploring.</w:t>
      </w:r>
    </w:p>
    <w:p w:rsidR="00CC04D2" w:rsidP="001E3ADB">
      <w:pPr>
        <w:pStyle w:val="Answer"/>
      </w:pPr>
      <w:r>
        <w:t xml:space="preserve">I would </w:t>
      </w:r>
      <w:r w:rsidR="00DF10EB">
        <w:t>not</w:t>
      </w:r>
      <w:r>
        <w:t xml:space="preserve"> say that</w:t>
      </w:r>
      <w:r w:rsidR="00F2494F">
        <w:t>,</w:t>
      </w:r>
      <w:r>
        <w:t xml:space="preserve"> as an industry and a trade association</w:t>
      </w:r>
      <w:r w:rsidR="00F2494F">
        <w:t xml:space="preserve">, </w:t>
      </w:r>
      <w:r>
        <w:t xml:space="preserve">we are </w:t>
      </w:r>
      <w:r w:rsidR="00DF10EB">
        <w:t>against</w:t>
      </w:r>
      <w:r>
        <w:t xml:space="preserve"> the concept of </w:t>
      </w:r>
      <w:r w:rsidR="00DF10EB">
        <w:t>providing</w:t>
      </w:r>
      <w:r>
        <w:t xml:space="preserve"> consumers with information to </w:t>
      </w:r>
      <w:r w:rsidR="00DF10EB">
        <w:t>make</w:t>
      </w:r>
      <w:r>
        <w:t xml:space="preserve"> informed </w:t>
      </w:r>
      <w:r w:rsidR="00DF10EB">
        <w:t>choices</w:t>
      </w:r>
      <w:r>
        <w:t>,</w:t>
      </w:r>
      <w:r>
        <w:t xml:space="preserve"> as a principle.</w:t>
      </w:r>
      <w:r w:rsidR="00ED37B0">
        <w:t xml:space="preserve"> </w:t>
      </w:r>
      <w:r>
        <w:t>The big question is how to do that, how we agree those standards, who agrees those standards and how we define them.</w:t>
      </w:r>
      <w:r w:rsidR="00ED37B0">
        <w:t xml:space="preserve"> </w:t>
      </w:r>
      <w:r>
        <w:t xml:space="preserve">It is certainly preferable to </w:t>
      </w:r>
      <w:r w:rsidR="00DF10EB">
        <w:t>infringing</w:t>
      </w:r>
      <w:r>
        <w:t xml:space="preserve"> WTO b</w:t>
      </w:r>
      <w:r>
        <w:t>y</w:t>
      </w:r>
      <w:r>
        <w:t xml:space="preserve"> just banning stuff.</w:t>
      </w:r>
      <w:r w:rsidR="00ED37B0">
        <w:t xml:space="preserve"> </w:t>
      </w:r>
      <w:r>
        <w:t>So</w:t>
      </w:r>
      <w:r>
        <w:t xml:space="preserve"> they need </w:t>
      </w:r>
      <w:r>
        <w:t>to</w:t>
      </w:r>
      <w:r w:rsidR="00EF5BF3">
        <w:t xml:space="preserve"> be clear;</w:t>
      </w:r>
      <w:r>
        <w:t xml:space="preserve"> they need to be easily understood.</w:t>
      </w:r>
    </w:p>
    <w:p w:rsidR="00CC04D2" w:rsidP="001E3ADB">
      <w:pPr>
        <w:pStyle w:val="Answer"/>
      </w:pPr>
      <w:r>
        <w:t>I work for a trade association that represents the red</w:t>
      </w:r>
      <w:r w:rsidR="00EF5BF3">
        <w:t xml:space="preserve"> </w:t>
      </w:r>
      <w:r>
        <w:t>meat sector.</w:t>
      </w:r>
      <w:r w:rsidR="00ED37B0">
        <w:t xml:space="preserve"> </w:t>
      </w:r>
      <w:r>
        <w:t xml:space="preserve">First, the products that we produce and the animals </w:t>
      </w:r>
      <w:r w:rsidR="00DF10EB">
        <w:t xml:space="preserve">that </w:t>
      </w:r>
      <w:r>
        <w:t xml:space="preserve">are reared </w:t>
      </w:r>
      <w:r>
        <w:t xml:space="preserve">in that sector are reared </w:t>
      </w:r>
      <w:r>
        <w:t>in very different ways.</w:t>
      </w:r>
      <w:r w:rsidR="00ED37B0">
        <w:t xml:space="preserve"> </w:t>
      </w:r>
      <w:r>
        <w:t>In the circular sector, for example, they move a great deal, inside, outside, grass-fed.</w:t>
      </w:r>
      <w:r w:rsidR="00ED37B0">
        <w:t xml:space="preserve"> </w:t>
      </w:r>
      <w:r>
        <w:t xml:space="preserve">We need to avoid confusing communications like “90% outdoor” or </w:t>
      </w:r>
      <w:r>
        <w:t>“</w:t>
      </w:r>
      <w:r>
        <w:t>90% grass</w:t>
      </w:r>
      <w:r w:rsidR="00DF10EB">
        <w:t xml:space="preserve"> </w:t>
      </w:r>
      <w:r>
        <w:t>fed” or whatever it is you want to go down.</w:t>
      </w:r>
      <w:r w:rsidR="00ED37B0">
        <w:t xml:space="preserve"> </w:t>
      </w:r>
      <w:r>
        <w:t xml:space="preserve">Those are certainly </w:t>
      </w:r>
      <w:r>
        <w:t>challenges</w:t>
      </w:r>
      <w:r>
        <w:t>.</w:t>
      </w:r>
    </w:p>
    <w:p w:rsidR="00714AE5" w:rsidP="001E3ADB">
      <w:pPr>
        <w:pStyle w:val="Answer"/>
      </w:pPr>
      <w:r>
        <w:t>The final thin</w:t>
      </w:r>
      <w:r w:rsidR="00CC04D2">
        <w:t>g</w:t>
      </w:r>
      <w:r>
        <w:t xml:space="preserve"> I </w:t>
      </w:r>
      <w:r w:rsidR="00DF10EB">
        <w:t>will</w:t>
      </w:r>
      <w:r>
        <w:t xml:space="preserve"> say is that we should remember that meat is </w:t>
      </w:r>
      <w:r w:rsidR="00F2494F">
        <w:t xml:space="preserve">largely </w:t>
      </w:r>
      <w:r>
        <w:t>not trade</w:t>
      </w:r>
      <w:r w:rsidR="00CC04D2">
        <w:t>d</w:t>
      </w:r>
      <w:r>
        <w:t xml:space="preserve"> in the</w:t>
      </w:r>
      <w:r w:rsidR="00DF10EB">
        <w:t xml:space="preserve"> form</w:t>
      </w:r>
      <w:r>
        <w:t xml:space="preserve"> in which it is sold.</w:t>
      </w:r>
      <w:r w:rsidR="00ED37B0">
        <w:t xml:space="preserve"> </w:t>
      </w:r>
      <w:r>
        <w:t xml:space="preserve">It </w:t>
      </w:r>
      <w:r w:rsidR="00DF10EB">
        <w:t>comes</w:t>
      </w:r>
      <w:r>
        <w:t xml:space="preserve"> in in carcass form and in primal-cut form</w:t>
      </w:r>
      <w:r w:rsidR="0088303F">
        <w:t>,</w:t>
      </w:r>
      <w:r>
        <w:t xml:space="preserve"> and it is the UK operators</w:t>
      </w:r>
      <w:r w:rsidR="0088303F">
        <w:t xml:space="preserve">, </w:t>
      </w:r>
      <w:r>
        <w:t>the UK</w:t>
      </w:r>
      <w:r w:rsidR="00CC04D2">
        <w:t xml:space="preserve"> food</w:t>
      </w:r>
      <w:r w:rsidR="00EF5BF3">
        <w:t xml:space="preserve"> </w:t>
      </w:r>
      <w:r>
        <w:t>service</w:t>
      </w:r>
      <w:r w:rsidR="00CC04D2">
        <w:t xml:space="preserve"> businesses</w:t>
      </w:r>
      <w:r>
        <w:t xml:space="preserve"> and </w:t>
      </w:r>
      <w:r w:rsidR="00DF10EB">
        <w:t>retailers</w:t>
      </w:r>
      <w:r>
        <w:t xml:space="preserve"> that </w:t>
      </w:r>
      <w:r>
        <w:t>have to</w:t>
      </w:r>
      <w:r>
        <w:t xml:space="preserve"> </w:t>
      </w:r>
      <w:r w:rsidR="00DF10EB">
        <w:t>provide</w:t>
      </w:r>
      <w:r>
        <w:t xml:space="preserve"> that information.</w:t>
      </w:r>
      <w:r w:rsidR="00ED37B0">
        <w:t xml:space="preserve"> </w:t>
      </w:r>
      <w:r>
        <w:t xml:space="preserve">They are the ones that </w:t>
      </w:r>
      <w:r>
        <w:t xml:space="preserve">have </w:t>
      </w:r>
      <w:r w:rsidR="00DF10EB">
        <w:t>to</w:t>
      </w:r>
      <w:r>
        <w:t xml:space="preserve"> do that</w:t>
      </w:r>
      <w:r w:rsidR="0088303F">
        <w:t>,</w:t>
      </w:r>
      <w:r>
        <w:t xml:space="preserve"> and it has to be at the end of a long, audited chain, not only for domestic production but for </w:t>
      </w:r>
      <w:r w:rsidR="00DF10EB">
        <w:t>imports</w:t>
      </w:r>
      <w:r>
        <w:t xml:space="preserve"> as well.</w:t>
      </w:r>
    </w:p>
    <w:p w:rsidR="00714AE5" w:rsidP="001E3ADB">
      <w:pPr>
        <w:pStyle w:val="Question"/>
      </w:pPr>
      <w:sdt>
        <w:sdtPr>
          <w:alias w:val="Member"/>
          <w:tag w:val="&lt;Member mnisId='4762' dodsId=''&gt;"/>
          <w:id w:val="-640193575"/>
          <w:placeholder>
            <w:docPart w:val="DefaultPlaceholder_1081868574"/>
          </w:placeholder>
          <w:richText/>
        </w:sdtPr>
        <w:sdtContent>
          <w:r w:rsidRPr="00714AE5">
            <w:rPr>
              <w:b/>
            </w:rPr>
            <w:t>Anthony Mangnall:</w:t>
          </w:r>
        </w:sdtContent>
      </w:sdt>
      <w:r>
        <w:t xml:space="preserve"> If we were in a courtroom</w:t>
      </w:r>
      <w:r w:rsidR="0088303F">
        <w:t>,</w:t>
      </w:r>
      <w:r>
        <w:t xml:space="preserve"> this would be viewed as a leading question, </w:t>
      </w:r>
      <w:r w:rsidR="0088303F">
        <w:t>which I do</w:t>
      </w:r>
      <w:r>
        <w:t xml:space="preserve"> not </w:t>
      </w:r>
      <w:r w:rsidR="0088303F">
        <w:t>intend it to be</w:t>
      </w:r>
      <w:r>
        <w:t>, but it seems to me that you are suggesting it is not just around labelling</w:t>
      </w:r>
      <w:r w:rsidR="0088303F">
        <w:t xml:space="preserve"> and that</w:t>
      </w:r>
      <w:r>
        <w:t xml:space="preserve"> there </w:t>
      </w:r>
      <w:r w:rsidR="00EF5BF3">
        <w:t xml:space="preserve">are </w:t>
      </w:r>
      <w:r>
        <w:t xml:space="preserve">other mechanisms that can protect welfare, that can protect </w:t>
      </w:r>
      <w:r w:rsidR="00CC04D2">
        <w:t xml:space="preserve">standards, that can protect </w:t>
      </w:r>
      <w:r>
        <w:t>the way in which we produce in this country.</w:t>
      </w:r>
      <w:r w:rsidR="00ED37B0">
        <w:t xml:space="preserve"> </w:t>
      </w:r>
      <w:r>
        <w:t xml:space="preserve">You </w:t>
      </w:r>
      <w:r w:rsidR="00CC04D2">
        <w:t>alluded to that by saying</w:t>
      </w:r>
      <w:r>
        <w:t xml:space="preserve"> there are other ways.</w:t>
      </w:r>
      <w:r w:rsidR="00ED37B0">
        <w:t xml:space="preserve"> </w:t>
      </w:r>
      <w:r>
        <w:t xml:space="preserve">What other </w:t>
      </w:r>
      <w:r w:rsidR="00DF10EB">
        <w:t>ways</w:t>
      </w:r>
      <w:r>
        <w:t xml:space="preserve"> are there?</w:t>
      </w:r>
    </w:p>
    <w:p w:rsidR="005D739F" w:rsidP="001E3ADB">
      <w:pPr>
        <w:pStyle w:val="Answer"/>
      </w:pPr>
      <w:sdt>
        <w:sdtPr>
          <w:alias w:val="Witness"/>
          <w:id w:val="855780833"/>
          <w:placeholder>
            <w:docPart w:val="DefaultPlaceholder_1081868574"/>
          </w:placeholder>
          <w:richText/>
        </w:sdtPr>
        <w:sdtContent>
          <w:r w:rsidRPr="00714AE5" w:rsidR="00714AE5">
            <w:rPr>
              <w:b/>
              <w:i/>
            </w:rPr>
            <w:t>Peter Hardwick:</w:t>
          </w:r>
        </w:sdtContent>
      </w:sdt>
      <w:r w:rsidR="00714AE5">
        <w:t xml:space="preserve"> Notwithstanding what I said, I do not want </w:t>
      </w:r>
      <w:r w:rsidR="00DF10EB">
        <w:t>to</w:t>
      </w:r>
      <w:r w:rsidR="00714AE5">
        <w:t xml:space="preserve"> position us as saying we are </w:t>
      </w:r>
      <w:r w:rsidR="00DF10EB">
        <w:t>against</w:t>
      </w:r>
      <w:r w:rsidR="00714AE5">
        <w:t xml:space="preserve"> this, but mandatory labelling is one thing, communicating with consumers, either </w:t>
      </w:r>
      <w:r w:rsidR="00DF10EB">
        <w:t>through</w:t>
      </w:r>
      <w:r w:rsidR="00714AE5">
        <w:t xml:space="preserve"> </w:t>
      </w:r>
      <w:r w:rsidR="00DF10EB">
        <w:t>retailers</w:t>
      </w:r>
      <w:r w:rsidR="00714AE5">
        <w:t xml:space="preserve">, through schemes such as Red </w:t>
      </w:r>
      <w:r w:rsidR="00DF10EB">
        <w:t>Tractor</w:t>
      </w:r>
      <w:r w:rsidR="00714AE5">
        <w:t xml:space="preserve"> or the RSPCA’s label or whatever it may be, ar</w:t>
      </w:r>
      <w:r w:rsidR="00CC04D2">
        <w:t xml:space="preserve">e other ways of addressing this, which </w:t>
      </w:r>
      <w:r w:rsidR="00714AE5">
        <w:t>are less contentious.</w:t>
      </w:r>
    </w:p>
    <w:p w:rsidR="00714AE5" w:rsidP="001E3ADB">
      <w:pPr>
        <w:pStyle w:val="Question"/>
      </w:pPr>
      <w:sdt>
        <w:sdtPr>
          <w:alias w:val="Member"/>
          <w:tag w:val="&lt;Member mnisId='4762' dodsId=''&gt;"/>
          <w:id w:val="-1892408834"/>
          <w:placeholder>
            <w:docPart w:val="DefaultPlaceholder_1081868574"/>
          </w:placeholder>
          <w:richText/>
        </w:sdtPr>
        <w:sdtContent>
          <w:r w:rsidRPr="005D739F" w:rsidR="005D739F">
            <w:rPr>
              <w:b/>
            </w:rPr>
            <w:t>Anthony Mangnall:</w:t>
          </w:r>
        </w:sdtContent>
      </w:sdt>
      <w:r w:rsidR="005D739F">
        <w:t xml:space="preserve"> </w:t>
      </w:r>
      <w:r>
        <w:t>For the record, it was my wording at the beginning that said you were against it.</w:t>
      </w:r>
      <w:r w:rsidR="00ED37B0">
        <w:t xml:space="preserve"> </w:t>
      </w:r>
      <w:r>
        <w:t xml:space="preserve">I </w:t>
      </w:r>
      <w:r w:rsidR="00DF10EB">
        <w:t>apologise</w:t>
      </w:r>
      <w:r>
        <w:t>.</w:t>
      </w:r>
      <w:r w:rsidR="00ED37B0">
        <w:t xml:space="preserve"> </w:t>
      </w:r>
      <w:r w:rsidR="00DF10EB">
        <w:t>What</w:t>
      </w:r>
      <w:r>
        <w:t xml:space="preserve"> I should have said is </w:t>
      </w:r>
      <w:r w:rsidR="0088303F">
        <w:t>“</w:t>
      </w:r>
      <w:r>
        <w:t>misgivings</w:t>
      </w:r>
      <w:r w:rsidR="0088303F">
        <w:t>”</w:t>
      </w:r>
      <w:r>
        <w:t xml:space="preserve"> rather than that you </w:t>
      </w:r>
      <w:r w:rsidR="0088303F">
        <w:t>are</w:t>
      </w:r>
      <w:r>
        <w:t xml:space="preserve"> </w:t>
      </w:r>
      <w:r w:rsidR="00DF10EB">
        <w:t>against</w:t>
      </w:r>
      <w:r>
        <w:t xml:space="preserve"> it.</w:t>
      </w:r>
      <w:r w:rsidR="00ED37B0">
        <w:t xml:space="preserve"> </w:t>
      </w:r>
      <w:r>
        <w:t xml:space="preserve">I apologise for putting you in </w:t>
      </w:r>
      <w:r w:rsidR="00DF10EB">
        <w:t>that</w:t>
      </w:r>
      <w:r>
        <w:t xml:space="preserve"> position.</w:t>
      </w:r>
    </w:p>
    <w:p w:rsidR="00CC04D2" w:rsidP="001E3ADB">
      <w:pPr>
        <w:pStyle w:val="Answer"/>
      </w:pPr>
      <w:sdt>
        <w:sdtPr>
          <w:alias w:val="Witness"/>
          <w:id w:val="2088565881"/>
          <w:placeholder>
            <w:docPart w:val="DefaultPlaceholder_1081868574"/>
          </w:placeholder>
          <w:richText/>
        </w:sdtPr>
        <w:sdtContent>
          <w:r w:rsidRPr="00714AE5" w:rsidR="00714AE5">
            <w:rPr>
              <w:b/>
              <w:i/>
            </w:rPr>
            <w:t>Minette Batters:</w:t>
          </w:r>
        </w:sdtContent>
      </w:sdt>
      <w:r w:rsidR="00714AE5">
        <w:t xml:space="preserve"> David has talked about assurance schemes</w:t>
      </w:r>
      <w:r w:rsidR="0088303F">
        <w:t>,</w:t>
      </w:r>
      <w:r w:rsidR="00714AE5">
        <w:t xml:space="preserve"> and over the last 20 years we have </w:t>
      </w:r>
      <w:r w:rsidR="0088303F">
        <w:t>seen</w:t>
      </w:r>
      <w:r w:rsidR="00EF5BF3">
        <w:t xml:space="preserve"> </w:t>
      </w:r>
      <w:r w:rsidR="00714AE5">
        <w:t>assurance schemes completely revolutionise our food system.</w:t>
      </w:r>
      <w:r w:rsidR="00ED37B0">
        <w:t xml:space="preserve"> </w:t>
      </w:r>
      <w:r w:rsidR="00714AE5">
        <w:t>We probably have the safest food system in the world.</w:t>
      </w:r>
      <w:r w:rsidR="00ED37B0">
        <w:t xml:space="preserve"> </w:t>
      </w:r>
      <w:r w:rsidR="00714AE5">
        <w:t xml:space="preserve">All </w:t>
      </w:r>
      <w:r>
        <w:t>those</w:t>
      </w:r>
      <w:r w:rsidR="00714AE5">
        <w:t xml:space="preserve"> different schemes, of course, </w:t>
      </w:r>
      <w:r w:rsidR="00EF5BF3">
        <w:t xml:space="preserve">bring </w:t>
      </w:r>
      <w:r w:rsidR="00714AE5">
        <w:t>methods of production into them.</w:t>
      </w:r>
    </w:p>
    <w:p w:rsidR="00CC04D2" w:rsidP="001E3ADB">
      <w:pPr>
        <w:pStyle w:val="Answer"/>
      </w:pPr>
      <w:r>
        <w:t>There is a real challenge here.</w:t>
      </w:r>
      <w:r w:rsidR="00ED37B0">
        <w:t xml:space="preserve"> </w:t>
      </w:r>
      <w:r w:rsidR="00DF10EB">
        <w:t>This</w:t>
      </w:r>
      <w:r>
        <w:t xml:space="preserve"> is fundamentally about trust.</w:t>
      </w:r>
      <w:r w:rsidR="00ED37B0">
        <w:t xml:space="preserve"> </w:t>
      </w:r>
      <w:r>
        <w:t xml:space="preserve">This is about the Government honouring their commitment that </w:t>
      </w:r>
      <w:r>
        <w:t>they</w:t>
      </w:r>
      <w:r>
        <w:t xml:space="preserve"> will not undermine our farmers in </w:t>
      </w:r>
      <w:r w:rsidR="00DF10EB">
        <w:t>future</w:t>
      </w:r>
      <w:r>
        <w:t xml:space="preserve"> trade deals.</w:t>
      </w:r>
      <w:r w:rsidR="00ED37B0">
        <w:t xml:space="preserve"> </w:t>
      </w:r>
      <w:r>
        <w:t>That is why we welcome the role of the Trade and Agriculture Commission.</w:t>
      </w:r>
      <w:r w:rsidR="00ED37B0">
        <w:t xml:space="preserve"> </w:t>
      </w:r>
      <w:r>
        <w:t xml:space="preserve">Do </w:t>
      </w:r>
      <w:r w:rsidR="00DF10EB">
        <w:t>not</w:t>
      </w:r>
      <w:r>
        <w:t xml:space="preserve"> forget that over </w:t>
      </w:r>
      <w:r w:rsidR="0088303F">
        <w:t>1</w:t>
      </w:r>
      <w:r>
        <w:t xml:space="preserve"> million people signed a petition saying they did not want to see farmers undermined.</w:t>
      </w:r>
    </w:p>
    <w:p w:rsidR="00CC04D2" w:rsidP="001E3ADB">
      <w:pPr>
        <w:pStyle w:val="Answer"/>
      </w:pPr>
      <w:r>
        <w:t>This focus is very much on retail.</w:t>
      </w:r>
      <w:r w:rsidR="00ED37B0">
        <w:t xml:space="preserve"> </w:t>
      </w:r>
      <w:r>
        <w:t>As the owner of a wedding venue and with a background as a chef myself, there is absolutely nothing to stop me now</w:t>
      </w:r>
      <w:r w:rsidR="0088303F">
        <w:t xml:space="preserve"> </w:t>
      </w:r>
      <w:r>
        <w:t xml:space="preserve">or in the future, </w:t>
      </w:r>
      <w:r w:rsidR="0088303F">
        <w:t xml:space="preserve">and there never has been, </w:t>
      </w:r>
      <w:r>
        <w:t xml:space="preserve">going out and buying New Zealand lamb, bringing it back, </w:t>
      </w:r>
      <w:r w:rsidR="00DF10EB">
        <w:t>turning</w:t>
      </w:r>
      <w:r>
        <w:t xml:space="preserve"> it into the most </w:t>
      </w:r>
      <w:r w:rsidR="00DF10EB">
        <w:t>wonderful</w:t>
      </w:r>
      <w:r>
        <w:t xml:space="preserve"> </w:t>
      </w:r>
      <w:r w:rsidR="00DF10EB">
        <w:t>Salisbury</w:t>
      </w:r>
      <w:r>
        <w:t xml:space="preserve">, </w:t>
      </w:r>
      <w:r w:rsidR="00DF10EB">
        <w:t>Wiltshire</w:t>
      </w:r>
      <w:r>
        <w:t xml:space="preserve"> cottage pie, </w:t>
      </w:r>
      <w:r w:rsidR="00DF10EB">
        <w:t>shepherd’s</w:t>
      </w:r>
      <w:r>
        <w:t xml:space="preserve"> </w:t>
      </w:r>
      <w:r>
        <w:t>pie</w:t>
      </w:r>
      <w:r w:rsidR="00B36DB7">
        <w:t>,</w:t>
      </w:r>
      <w:r>
        <w:t xml:space="preserve"> </w:t>
      </w:r>
      <w:r>
        <w:t>and saying that it has all been produced here.</w:t>
      </w:r>
    </w:p>
    <w:p w:rsidR="00CC04D2" w:rsidP="001E3ADB">
      <w:pPr>
        <w:pStyle w:val="Answer"/>
      </w:pPr>
      <w:r>
        <w:t xml:space="preserve">We focus on retail, which is already transparent, </w:t>
      </w:r>
      <w:r>
        <w:t>honest</w:t>
      </w:r>
      <w:r>
        <w:t xml:space="preserve"> and very clear. </w:t>
      </w:r>
      <w:r w:rsidR="00714AE5">
        <w:t>The out-of-home market in this country is over 50% of the value</w:t>
      </w:r>
      <w:r>
        <w:t>,</w:t>
      </w:r>
      <w:r w:rsidR="00DF10EB">
        <w:t xml:space="preserve"> and</w:t>
      </w:r>
      <w:r w:rsidR="00714AE5">
        <w:t xml:space="preserve"> this is </w:t>
      </w:r>
      <w:r w:rsidR="00DF10EB">
        <w:t>where</w:t>
      </w:r>
      <w:r w:rsidR="00714AE5">
        <w:t xml:space="preserve"> the dangers lie and where labelling will mean absolutely nothing at all.</w:t>
      </w:r>
      <w:r w:rsidR="00ED37B0">
        <w:t xml:space="preserve"> </w:t>
      </w:r>
      <w:r w:rsidR="00714AE5">
        <w:t xml:space="preserve">It </w:t>
      </w:r>
      <w:r w:rsidR="00DF10EB">
        <w:t>is</w:t>
      </w:r>
      <w:r w:rsidR="00714AE5">
        <w:t xml:space="preserve"> already a grey area.</w:t>
      </w:r>
      <w:r w:rsidR="00ED37B0">
        <w:t xml:space="preserve"> </w:t>
      </w:r>
      <w:r w:rsidR="00714AE5">
        <w:t xml:space="preserve">As we look to negotiate trade deals, if we do not honour our commitment to keep </w:t>
      </w:r>
      <w:r>
        <w:t xml:space="preserve">imported </w:t>
      </w:r>
      <w:r w:rsidR="00714AE5">
        <w:t xml:space="preserve">food produced to the same standards, this </w:t>
      </w:r>
      <w:r w:rsidR="00DF10EB">
        <w:t>is</w:t>
      </w:r>
      <w:r w:rsidR="00714AE5">
        <w:t xml:space="preserve"> where dangers will first be found.</w:t>
      </w:r>
      <w:r w:rsidR="00ED37B0">
        <w:t xml:space="preserve"> </w:t>
      </w:r>
      <w:r w:rsidR="00714AE5">
        <w:t xml:space="preserve">Retail is </w:t>
      </w:r>
      <w:r w:rsidR="00DF10EB">
        <w:t>second</w:t>
      </w:r>
      <w:r>
        <w:t>ar</w:t>
      </w:r>
      <w:r w:rsidR="00DF10EB">
        <w:t>y</w:t>
      </w:r>
      <w:r>
        <w:t>.</w:t>
      </w:r>
      <w:r w:rsidR="00714AE5">
        <w:t xml:space="preserve"> </w:t>
      </w:r>
      <w:r>
        <w:t>It</w:t>
      </w:r>
      <w:r w:rsidR="00714AE5">
        <w:t xml:space="preserve"> is already very well labelled and very transparent.</w:t>
      </w:r>
    </w:p>
    <w:p w:rsidR="00714AE5" w:rsidP="001E3ADB">
      <w:pPr>
        <w:pStyle w:val="Answer"/>
      </w:pPr>
      <w:r>
        <w:t xml:space="preserve">The point that </w:t>
      </w:r>
      <w:r w:rsidR="00DF10EB">
        <w:t>David</w:t>
      </w:r>
      <w:r>
        <w:t xml:space="preserve"> makes on eggs and </w:t>
      </w:r>
      <w:r w:rsidR="00DF10EB">
        <w:t>poultry</w:t>
      </w:r>
      <w:r>
        <w:t xml:space="preserve"> is a good one</w:t>
      </w:r>
      <w:r w:rsidR="0088303F">
        <w:t>,</w:t>
      </w:r>
      <w:r>
        <w:t xml:space="preserve"> but it is different to other systems.</w:t>
      </w:r>
      <w:r w:rsidR="00ED37B0">
        <w:t xml:space="preserve"> </w:t>
      </w:r>
      <w:r>
        <w:t>You</w:t>
      </w:r>
      <w:r w:rsidR="00DF10EB">
        <w:t xml:space="preserve"> could look</w:t>
      </w:r>
      <w:r>
        <w:t xml:space="preserve"> at a calf that is born into a house dairy system</w:t>
      </w:r>
      <w:r w:rsidR="00CC04D2">
        <w:t>,</w:t>
      </w:r>
      <w:r>
        <w:t xml:space="preserve"> that is then brought up on a calf-rearing </w:t>
      </w:r>
      <w:r w:rsidR="00DF10EB">
        <w:t>unit</w:t>
      </w:r>
      <w:r w:rsidR="00CC04D2">
        <w:t>,</w:t>
      </w:r>
      <w:r>
        <w:t xml:space="preserve"> that is then sold into</w:t>
      </w:r>
      <w:r w:rsidR="00DF10EB">
        <w:t xml:space="preserve"> </w:t>
      </w:r>
      <w:r>
        <w:t xml:space="preserve">a grass-based system and finished </w:t>
      </w:r>
      <w:r w:rsidR="0088303F">
        <w:t xml:space="preserve">off </w:t>
      </w:r>
      <w:r>
        <w:t xml:space="preserve">totally </w:t>
      </w:r>
      <w:r w:rsidR="00CC04D2">
        <w:t xml:space="preserve">on </w:t>
      </w:r>
      <w:r>
        <w:t>grass.</w:t>
      </w:r>
      <w:r w:rsidR="00ED37B0">
        <w:t xml:space="preserve"> </w:t>
      </w:r>
      <w:r w:rsidR="00DF10EB">
        <w:t>What</w:t>
      </w:r>
      <w:r>
        <w:t xml:space="preserve"> is it and how do you label it?</w:t>
      </w:r>
      <w:r w:rsidR="00ED37B0">
        <w:t xml:space="preserve"> </w:t>
      </w:r>
      <w:r>
        <w:t>Is it grass-based?</w:t>
      </w:r>
      <w:r w:rsidR="00ED37B0">
        <w:t xml:space="preserve"> </w:t>
      </w:r>
      <w:r>
        <w:t xml:space="preserve">It did not start life as </w:t>
      </w:r>
      <w:r>
        <w:t>grass-</w:t>
      </w:r>
      <w:r>
        <w:t>based</w:t>
      </w:r>
      <w:r>
        <w:t>.</w:t>
      </w:r>
      <w:r w:rsidR="00ED37B0">
        <w:t xml:space="preserve"> </w:t>
      </w:r>
      <w:r>
        <w:t>This is why</w:t>
      </w:r>
      <w:r>
        <w:t xml:space="preserve"> your certification schemes, your assurance schemes, like Red Tractor, like RSPCA, like </w:t>
      </w:r>
      <w:r w:rsidR="00CC04D2">
        <w:t>LEAF</w:t>
      </w:r>
      <w:r>
        <w:t>, are so important.</w:t>
      </w:r>
      <w:r w:rsidR="00ED37B0">
        <w:t xml:space="preserve"> </w:t>
      </w:r>
      <w:r>
        <w:t xml:space="preserve">You have a good way of doing this here, we just </w:t>
      </w:r>
      <w:r w:rsidR="00CC04D2">
        <w:t>need</w:t>
      </w:r>
      <w:r>
        <w:t xml:space="preserve"> to make what we have fit for purpose.</w:t>
      </w:r>
      <w:r w:rsidR="00ED37B0">
        <w:t xml:space="preserve"> </w:t>
      </w:r>
      <w:r>
        <w:t xml:space="preserve">I hope Tim Smith will be able to </w:t>
      </w:r>
      <w:r w:rsidR="00DF10EB">
        <w:t>make</w:t>
      </w:r>
      <w:r>
        <w:t xml:space="preserve"> </w:t>
      </w:r>
      <w:r w:rsidR="0088303F">
        <w:t>the</w:t>
      </w:r>
      <w:r>
        <w:t xml:space="preserve"> case as to what the TAC’s report has done.</w:t>
      </w:r>
    </w:p>
    <w:p w:rsidR="003C5FD7" w:rsidP="001E3ADB">
      <w:pPr>
        <w:pStyle w:val="Question"/>
      </w:pPr>
      <w:sdt>
        <w:sdtPr>
          <w:alias w:val="Member"/>
          <w:tag w:val="&lt;Member mnisId='4762' dodsId=''&gt;"/>
          <w:id w:val="-1931653359"/>
          <w:placeholder>
            <w:docPart w:val="DefaultPlaceholder_1081868574"/>
          </w:placeholder>
          <w:richText/>
        </w:sdtPr>
        <w:sdtContent>
          <w:r w:rsidRPr="00714AE5" w:rsidR="00714AE5">
            <w:rPr>
              <w:b/>
            </w:rPr>
            <w:t>Anthony Mangnall:</w:t>
          </w:r>
        </w:sdtContent>
      </w:sdt>
      <w:r w:rsidR="00714AE5">
        <w:t xml:space="preserve"> </w:t>
      </w:r>
      <w:r w:rsidR="0088303F">
        <w:t>L</w:t>
      </w:r>
      <w:r w:rsidR="00714AE5">
        <w:t xml:space="preserve">ooking </w:t>
      </w:r>
      <w:r w:rsidR="00CC04D2">
        <w:t>at</w:t>
      </w:r>
      <w:r w:rsidR="00714AE5">
        <w:t xml:space="preserve"> this as part of the solution as to how we can safeguard and how we can make this work, there was an article </w:t>
      </w:r>
      <w:r w:rsidR="0088303F">
        <w:t xml:space="preserve">by Gordon Rayner </w:t>
      </w:r>
      <w:r w:rsidR="00714AE5">
        <w:t xml:space="preserve">in </w:t>
      </w:r>
      <w:r w:rsidR="00714AE5">
        <w:rPr>
          <w:i/>
        </w:rPr>
        <w:t>The Telegraph</w:t>
      </w:r>
      <w:r w:rsidR="00714AE5">
        <w:t xml:space="preserve"> </w:t>
      </w:r>
      <w:r w:rsidR="0088303F">
        <w:t xml:space="preserve">in June 2020 </w:t>
      </w:r>
      <w:r w:rsidR="00714AE5">
        <w:t>that ma</w:t>
      </w:r>
      <w:r w:rsidR="00B36DB7">
        <w:t>d</w:t>
      </w:r>
      <w:r w:rsidR="00714AE5">
        <w:t>e the point about dual tariffs.</w:t>
      </w:r>
      <w:r w:rsidR="00ED37B0">
        <w:t xml:space="preserve"> </w:t>
      </w:r>
      <w:r w:rsidR="00714AE5">
        <w:t xml:space="preserve">That seemed to </w:t>
      </w:r>
      <w:r w:rsidR="00DF10EB">
        <w:t>resonate</w:t>
      </w:r>
      <w:r w:rsidR="00714AE5">
        <w:t xml:space="preserve"> quite </w:t>
      </w:r>
      <w:r w:rsidR="00CC04D2">
        <w:t>loudly</w:t>
      </w:r>
      <w:r w:rsidR="00714AE5">
        <w:t xml:space="preserve"> with the </w:t>
      </w:r>
      <w:r w:rsidR="00DF10EB">
        <w:t xml:space="preserve">NFU </w:t>
      </w:r>
      <w:r w:rsidR="00714AE5">
        <w:t>and with you.</w:t>
      </w:r>
      <w:r w:rsidR="00ED37B0">
        <w:t xml:space="preserve"> </w:t>
      </w:r>
      <w:r w:rsidR="00714AE5">
        <w:t xml:space="preserve">Can you add any </w:t>
      </w:r>
      <w:r w:rsidR="00DF10EB">
        <w:t>thoughts</w:t>
      </w:r>
      <w:r w:rsidR="00714AE5">
        <w:t xml:space="preserve"> on that?</w:t>
      </w:r>
      <w:r w:rsidR="00ED37B0">
        <w:t xml:space="preserve"> </w:t>
      </w:r>
      <w:r w:rsidR="00714AE5">
        <w:t>We have Government Ministers on</w:t>
      </w:r>
      <w:r w:rsidR="00B36DB7">
        <w:t xml:space="preserve"> </w:t>
      </w:r>
      <w:r w:rsidR="00714AE5">
        <w:t>the second panel</w:t>
      </w:r>
      <w:r w:rsidR="0088303F">
        <w:t xml:space="preserve">, </w:t>
      </w:r>
      <w:r w:rsidR="00714AE5">
        <w:t>and we have not heard anything since that article.</w:t>
      </w:r>
      <w:r w:rsidR="00ED37B0">
        <w:t xml:space="preserve"> </w:t>
      </w:r>
      <w:r w:rsidR="00714AE5">
        <w:t xml:space="preserve">As a well-informed </w:t>
      </w:r>
      <w:r w:rsidR="00DF10EB">
        <w:t>Back Bencher</w:t>
      </w:r>
      <w:r w:rsidR="00714AE5">
        <w:t>, you can rest assured that I get most of my information</w:t>
      </w:r>
      <w:r w:rsidR="00CC04D2">
        <w:t xml:space="preserve"> fro</w:t>
      </w:r>
      <w:r w:rsidR="00714AE5">
        <w:t xml:space="preserve">m </w:t>
      </w:r>
      <w:r w:rsidR="00714AE5">
        <w:rPr>
          <w:i/>
        </w:rPr>
        <w:t>The Telegraph</w:t>
      </w:r>
      <w:r w:rsidR="00714AE5">
        <w:t xml:space="preserve"> and </w:t>
      </w:r>
      <w:r w:rsidR="00714AE5">
        <w:rPr>
          <w:i/>
        </w:rPr>
        <w:t>The Times</w:t>
      </w:r>
      <w:r w:rsidR="00714AE5">
        <w:t>.</w:t>
      </w:r>
    </w:p>
    <w:p w:rsidR="003C5FD7" w:rsidP="001E3ADB">
      <w:pPr>
        <w:pStyle w:val="Question"/>
        <w:numPr>
          <w:ilvl w:val="0"/>
          <w:numId w:val="0"/>
        </w:numPr>
        <w:ind w:left="794"/>
      </w:pPr>
      <w:sdt>
        <w:sdtPr>
          <w:alias w:val="Member"/>
          <w:tag w:val="&lt;Member mnisId='1546' dodsId='38376'&gt;"/>
          <w:id w:val="-5909134"/>
          <w:placeholder>
            <w:docPart w:val="DefaultPlaceholder_1081868574"/>
          </w:placeholder>
          <w:richText/>
        </w:sdtPr>
        <w:sdtContent>
          <w:r w:rsidRPr="003C5FD7">
            <w:rPr>
              <w:b/>
            </w:rPr>
            <w:t>Chair:</w:t>
          </w:r>
        </w:sdtContent>
      </w:sdt>
      <w:r>
        <w:t xml:space="preserve"> That is a </w:t>
      </w:r>
      <w:r w:rsidR="00DF10EB">
        <w:t>contradiction</w:t>
      </w:r>
      <w:r>
        <w:t>, then.</w:t>
      </w:r>
    </w:p>
    <w:p w:rsidR="00CC04D2" w:rsidP="001E3ADB">
      <w:pPr>
        <w:pStyle w:val="Question"/>
        <w:numPr>
          <w:ilvl w:val="0"/>
          <w:numId w:val="0"/>
        </w:numPr>
        <w:ind w:left="794"/>
      </w:pPr>
      <w:sdt>
        <w:sdtPr>
          <w:alias w:val="Member"/>
          <w:tag w:val="&lt;Member mnisId='4762' dodsId=''&gt;"/>
          <w:id w:val="1664891851"/>
          <w:placeholder>
            <w:docPart w:val="DefaultPlaceholder_1081868574"/>
          </w:placeholder>
          <w:richText/>
        </w:sdtPr>
        <w:sdtContent>
          <w:r w:rsidRPr="003C5FD7" w:rsidR="003C5FD7">
            <w:rPr>
              <w:b/>
            </w:rPr>
            <w:t>Anthony Mangnall:</w:t>
          </w:r>
        </w:sdtContent>
      </w:sdt>
      <w:r w:rsidR="003C5FD7">
        <w:t xml:space="preserve"> Thank you, Chair.</w:t>
      </w:r>
    </w:p>
    <w:p w:rsidR="003C5FD7" w:rsidP="001E3ADB">
      <w:pPr>
        <w:pStyle w:val="Question"/>
        <w:numPr>
          <w:ilvl w:val="0"/>
          <w:numId w:val="0"/>
        </w:numPr>
        <w:ind w:left="794"/>
      </w:pPr>
      <w:r>
        <w:t xml:space="preserve">Do you have any </w:t>
      </w:r>
      <w:r w:rsidR="00DF10EB">
        <w:t>points</w:t>
      </w:r>
      <w:r>
        <w:t xml:space="preserve"> to add as to whether dual tariffs may also be a way to go forward with this</w:t>
      </w:r>
      <w:r w:rsidR="0088303F">
        <w:t>,</w:t>
      </w:r>
      <w:r>
        <w:t xml:space="preserve"> as well as a labelling system that complie</w:t>
      </w:r>
      <w:r w:rsidR="0088303F">
        <w:t xml:space="preserve">s with </w:t>
      </w:r>
      <w:r>
        <w:t>WTO rules?</w:t>
      </w:r>
    </w:p>
    <w:p w:rsidR="00FF5E83" w:rsidP="001E3ADB">
      <w:pPr>
        <w:pStyle w:val="Answer"/>
      </w:pPr>
      <w:sdt>
        <w:sdtPr>
          <w:alias w:val="Witness"/>
          <w:id w:val="-1573276427"/>
          <w:placeholder>
            <w:docPart w:val="DefaultPlaceholder_1081868574"/>
          </w:placeholder>
          <w:richText/>
        </w:sdtPr>
        <w:sdtContent>
          <w:r w:rsidRPr="003C5FD7" w:rsidR="003C5FD7">
            <w:rPr>
              <w:b/>
              <w:i/>
            </w:rPr>
            <w:t>Minette Batters:</w:t>
          </w:r>
        </w:sdtContent>
      </w:sdt>
      <w:r w:rsidR="003C5FD7">
        <w:t xml:space="preserve"> Most definitely.</w:t>
      </w:r>
      <w:r w:rsidR="00ED37B0">
        <w:t xml:space="preserve"> </w:t>
      </w:r>
      <w:r w:rsidR="003C5FD7">
        <w:t xml:space="preserve">The fundamental point is it is all </w:t>
      </w:r>
      <w:r w:rsidR="00DF10EB">
        <w:t>about</w:t>
      </w:r>
      <w:r w:rsidR="003C5FD7">
        <w:t xml:space="preserve"> point of entry.</w:t>
      </w:r>
      <w:r w:rsidR="00ED37B0">
        <w:t xml:space="preserve"> </w:t>
      </w:r>
      <w:r w:rsidR="003C5FD7">
        <w:t>Labelling would be an absolute last-ditch attempt.</w:t>
      </w:r>
      <w:r w:rsidR="00ED37B0">
        <w:t xml:space="preserve"> </w:t>
      </w:r>
      <w:r w:rsidR="003C5FD7">
        <w:t>It would not be something that honour</w:t>
      </w:r>
      <w:r w:rsidR="00887E45">
        <w:t>s</w:t>
      </w:r>
      <w:r w:rsidR="003C5FD7">
        <w:t xml:space="preserve"> the Government commitment</w:t>
      </w:r>
      <w:r w:rsidR="00887E45">
        <w:t>,</w:t>
      </w:r>
      <w:r w:rsidR="003C5FD7">
        <w:t xml:space="preserve"> and it would mislead and confuse consumers.</w:t>
      </w:r>
      <w:r w:rsidR="00ED37B0">
        <w:t xml:space="preserve"> </w:t>
      </w:r>
      <w:r w:rsidR="003C5FD7">
        <w:t>For what I have said about the out-of-home market, it would do absolutely nothing at all.</w:t>
      </w:r>
      <w:r w:rsidR="00ED37B0">
        <w:t xml:space="preserve"> </w:t>
      </w:r>
      <w:r w:rsidR="003C5FD7">
        <w:t xml:space="preserve">You </w:t>
      </w:r>
      <w:r w:rsidR="00887E45">
        <w:t>might have</w:t>
      </w:r>
      <w:r w:rsidR="003C5FD7">
        <w:t xml:space="preserve"> a small sticking plaster for half of the industry</w:t>
      </w:r>
      <w:r w:rsidR="00887E45">
        <w:t xml:space="preserve">, </w:t>
      </w:r>
      <w:r w:rsidR="003C5FD7">
        <w:t>but you have nothing for anything else.</w:t>
      </w:r>
    </w:p>
    <w:p w:rsidR="003C5FD7" w:rsidP="001E3ADB">
      <w:pPr>
        <w:pStyle w:val="Answer"/>
      </w:pPr>
      <w:r>
        <w:t xml:space="preserve">The points that the Trade and Agriculture Commission makes in its report </w:t>
      </w:r>
      <w:r w:rsidR="00887E45">
        <w:t>will</w:t>
      </w:r>
      <w:r>
        <w:t xml:space="preserve"> be fundamental.</w:t>
      </w:r>
      <w:r w:rsidR="00ED37B0">
        <w:t xml:space="preserve"> </w:t>
      </w:r>
      <w:r>
        <w:t>As I say, this is a</w:t>
      </w:r>
      <w:r w:rsidR="00FF5E83">
        <w:t xml:space="preserve"> </w:t>
      </w:r>
      <w:r>
        <w:t>point about trust and these things must be resolved before they enter the UK.</w:t>
      </w:r>
      <w:r w:rsidR="00ED37B0">
        <w:t xml:space="preserve"> </w:t>
      </w:r>
      <w:r w:rsidR="00B36DB7">
        <w:t>On l</w:t>
      </w:r>
      <w:r>
        <w:t>abelling, as all the research will show you, what people say out of store is not what they buy instore.</w:t>
      </w:r>
    </w:p>
    <w:p w:rsidR="003C5FD7" w:rsidP="001E3ADB">
      <w:pPr>
        <w:pStyle w:val="Question"/>
      </w:pPr>
      <w:sdt>
        <w:sdtPr>
          <w:alias w:val="Member"/>
          <w:tag w:val="&lt;Member mnisId='4762' dodsId=''&gt;"/>
          <w:id w:val="-1431738527"/>
          <w:placeholder>
            <w:docPart w:val="DefaultPlaceholder_1081868574"/>
          </w:placeholder>
          <w:richText/>
        </w:sdtPr>
        <w:sdtContent>
          <w:r w:rsidRPr="003C5FD7">
            <w:rPr>
              <w:b/>
            </w:rPr>
            <w:t>Anthony Mangnall:</w:t>
          </w:r>
        </w:sdtContent>
      </w:sdt>
      <w:r>
        <w:t xml:space="preserve"> Are you</w:t>
      </w:r>
      <w:r w:rsidR="00B36DB7">
        <w:t>,</w:t>
      </w:r>
      <w:r>
        <w:t xml:space="preserve"> therefore</w:t>
      </w:r>
      <w:r w:rsidR="00B36DB7">
        <w:t>,</w:t>
      </w:r>
      <w:r>
        <w:t xml:space="preserve"> somewhat disappointed that the Trade and Agriculture Commission does not give </w:t>
      </w:r>
      <w:r w:rsidR="00887E45">
        <w:t>a</w:t>
      </w:r>
      <w:r>
        <w:t xml:space="preserve"> clear recommendation </w:t>
      </w:r>
      <w:r w:rsidR="00887E45">
        <w:t>to</w:t>
      </w:r>
      <w:r>
        <w:t xml:space="preserve"> look at a dual-tariff system?</w:t>
      </w:r>
    </w:p>
    <w:p w:rsidR="00FF5E83" w:rsidP="001E3ADB">
      <w:pPr>
        <w:pStyle w:val="Answer"/>
      </w:pPr>
      <w:sdt>
        <w:sdtPr>
          <w:alias w:val="Witness"/>
          <w:id w:val="1637138625"/>
          <w:placeholder>
            <w:docPart w:val="DefaultPlaceholder_1081868574"/>
          </w:placeholder>
          <w:richText/>
        </w:sdtPr>
        <w:sdtContent>
          <w:r w:rsidRPr="003C5FD7" w:rsidR="003C5FD7">
            <w:rPr>
              <w:b/>
              <w:i/>
            </w:rPr>
            <w:t>Minette Batters:</w:t>
          </w:r>
        </w:sdtContent>
      </w:sdt>
      <w:r w:rsidR="003C5FD7">
        <w:t xml:space="preserve"> I think </w:t>
      </w:r>
      <w:r>
        <w:t xml:space="preserve">Tim </w:t>
      </w:r>
      <w:r w:rsidR="003C5FD7">
        <w:t>Smith, when he gives evidence, will make the point clear.</w:t>
      </w:r>
      <w:r w:rsidR="00ED37B0">
        <w:t xml:space="preserve"> </w:t>
      </w:r>
      <w:r w:rsidR="003C5FD7">
        <w:t xml:space="preserve">In the time allowed and with the people on the </w:t>
      </w:r>
      <w:r w:rsidR="00B36DB7">
        <w:t>c</w:t>
      </w:r>
      <w:r w:rsidR="003C5FD7">
        <w:t xml:space="preserve">ommission, he has done a very good job </w:t>
      </w:r>
      <w:r w:rsidR="00887E45">
        <w:t>with</w:t>
      </w:r>
      <w:r w:rsidR="003C5FD7">
        <w:t xml:space="preserve"> probably conflicting opinions, without delving down into the details of all this.</w:t>
      </w:r>
    </w:p>
    <w:p w:rsidR="00FF5E83" w:rsidP="001E3ADB">
      <w:pPr>
        <w:pStyle w:val="Answer"/>
      </w:pPr>
      <w:r>
        <w:t>The point is that Government have made a very clear commitment to the people of this country that they will not undermine our farmers by bringing in lower-standard product.</w:t>
      </w:r>
      <w:r w:rsidR="00ED37B0">
        <w:t xml:space="preserve"> </w:t>
      </w:r>
      <w:r>
        <w:t>That is the point.</w:t>
      </w:r>
      <w:r w:rsidR="00ED37B0">
        <w:t xml:space="preserve"> </w:t>
      </w:r>
      <w:r>
        <w:t xml:space="preserve">What they </w:t>
      </w:r>
      <w:r w:rsidR="00887E45">
        <w:t xml:space="preserve">are </w:t>
      </w:r>
      <w:r>
        <w:t xml:space="preserve">going to do about it and how they </w:t>
      </w:r>
      <w:r w:rsidR="00887E45">
        <w:t xml:space="preserve">are </w:t>
      </w:r>
      <w:r>
        <w:t xml:space="preserve">going to </w:t>
      </w:r>
      <w:r w:rsidR="00DF10EB">
        <w:t>make</w:t>
      </w:r>
      <w:r>
        <w:t xml:space="preserve"> sure method</w:t>
      </w:r>
      <w:r w:rsidR="00B36DB7">
        <w:t xml:space="preserve"> </w:t>
      </w:r>
      <w:r>
        <w:t>of</w:t>
      </w:r>
      <w:r w:rsidR="00B36DB7">
        <w:t xml:space="preserve"> </w:t>
      </w:r>
      <w:r>
        <w:t xml:space="preserve">production is brought in </w:t>
      </w:r>
      <w:r>
        <w:t>still remains</w:t>
      </w:r>
      <w:r>
        <w:t xml:space="preserve"> a critical question.</w:t>
      </w:r>
      <w:r w:rsidR="00ED37B0">
        <w:t xml:space="preserve"> </w:t>
      </w:r>
      <w:r w:rsidR="00DF10EB">
        <w:t>This</w:t>
      </w:r>
      <w:r>
        <w:t xml:space="preserve"> is still about food safety, not about production.</w:t>
      </w:r>
      <w:r w:rsidR="00ED37B0">
        <w:t xml:space="preserve"> </w:t>
      </w:r>
      <w:r>
        <w:t xml:space="preserve">We already see a poultry sector where 16% of </w:t>
      </w:r>
      <w:r w:rsidR="00887E45">
        <w:t xml:space="preserve">current </w:t>
      </w:r>
      <w:r>
        <w:t>costs are due to EU rules and regulations</w:t>
      </w:r>
      <w:r>
        <w:t>.</w:t>
      </w:r>
    </w:p>
    <w:p w:rsidR="003C5FD7" w:rsidP="001E3ADB">
      <w:pPr>
        <w:pStyle w:val="Answer"/>
      </w:pPr>
      <w:r>
        <w:t>There is no desire in this country to lower those poultry standards.</w:t>
      </w:r>
      <w:r w:rsidR="00ED37B0">
        <w:t xml:space="preserve"> </w:t>
      </w:r>
      <w:r>
        <w:t xml:space="preserve">If anything, the talk has been about raising </w:t>
      </w:r>
      <w:r w:rsidR="00DF10EB">
        <w:t>those</w:t>
      </w:r>
      <w:r>
        <w:t xml:space="preserve"> standards.</w:t>
      </w:r>
      <w:r w:rsidR="00ED37B0">
        <w:t xml:space="preserve"> </w:t>
      </w:r>
      <w:r>
        <w:t xml:space="preserve">When we compare </w:t>
      </w:r>
      <w:r w:rsidR="00DF10EB">
        <w:t>them</w:t>
      </w:r>
      <w:r>
        <w:t xml:space="preserve"> with the US, we </w:t>
      </w:r>
      <w:r>
        <w:t>have to</w:t>
      </w:r>
      <w:r>
        <w:t xml:space="preserve"> provide light, we have to have stocking densities.</w:t>
      </w:r>
      <w:r w:rsidR="00ED37B0">
        <w:t xml:space="preserve"> </w:t>
      </w:r>
      <w:r w:rsidR="00DF10EB">
        <w:t>There</w:t>
      </w:r>
      <w:r>
        <w:t xml:space="preserve"> is no </w:t>
      </w:r>
      <w:r w:rsidR="00887E45">
        <w:t>f</w:t>
      </w:r>
      <w:r>
        <w:t xml:space="preserve">ederal legislation in the US on any of these </w:t>
      </w:r>
      <w:r w:rsidR="00DF10EB">
        <w:t>matters</w:t>
      </w:r>
      <w:r>
        <w:t xml:space="preserve"> whatsoever.</w:t>
      </w:r>
      <w:r w:rsidR="00ED37B0">
        <w:t xml:space="preserve"> </w:t>
      </w:r>
      <w:r>
        <w:t>That costs.</w:t>
      </w:r>
      <w:r w:rsidR="00ED37B0">
        <w:t xml:space="preserve"> </w:t>
      </w:r>
      <w:r w:rsidR="00887E45">
        <w:t>It</w:t>
      </w:r>
      <w:r>
        <w:t xml:space="preserve"> costs money</w:t>
      </w:r>
      <w:r w:rsidR="00887E45">
        <w:t xml:space="preserve">, </w:t>
      </w:r>
      <w:r>
        <w:t xml:space="preserve">and that is the </w:t>
      </w:r>
      <w:r w:rsidR="00DF10EB">
        <w:t>key</w:t>
      </w:r>
      <w:r>
        <w:t xml:space="preserve"> point.</w:t>
      </w:r>
      <w:r w:rsidR="00ED37B0">
        <w:t xml:space="preserve"> </w:t>
      </w:r>
      <w:r>
        <w:t>It is about the production method, not just about the safety method.</w:t>
      </w:r>
    </w:p>
    <w:p w:rsidR="005E2A7F" w:rsidP="001E3ADB">
      <w:pPr>
        <w:pStyle w:val="Question"/>
      </w:pPr>
      <w:sdt>
        <w:sdtPr>
          <w:alias w:val="Member"/>
          <w:tag w:val="&lt;Member mnisId='1546' dodsId='38376'&gt;"/>
          <w:id w:val="-1780246768"/>
          <w:placeholder>
            <w:docPart w:val="DefaultPlaceholder_1081868574"/>
          </w:placeholder>
          <w:richText/>
        </w:sdtPr>
        <w:sdtContent>
          <w:r w:rsidRPr="003C5FD7" w:rsidR="003C5FD7">
            <w:rPr>
              <w:b/>
            </w:rPr>
            <w:t>Chair:</w:t>
          </w:r>
        </w:sdtContent>
      </w:sdt>
      <w:r w:rsidR="003C5FD7">
        <w:t xml:space="preserve"> </w:t>
      </w:r>
      <w:r w:rsidR="00887E45">
        <w:t>I have a</w:t>
      </w:r>
      <w:r w:rsidR="003C5FD7">
        <w:t xml:space="preserve"> point, Minette </w:t>
      </w:r>
      <w:r w:rsidR="00DF10EB">
        <w:t>Batters</w:t>
      </w:r>
      <w:r w:rsidR="003C5FD7">
        <w:t>, on the difficulties that might arise.</w:t>
      </w:r>
      <w:r w:rsidR="00ED37B0">
        <w:t xml:space="preserve"> </w:t>
      </w:r>
      <w:r>
        <w:t>We heard earlier that if the UK Parliament</w:t>
      </w:r>
      <w:r w:rsidRPr="00887E45" w:rsidR="00887E45">
        <w:t xml:space="preserve"> </w:t>
      </w:r>
      <w:r w:rsidR="00887E45">
        <w:t>decided to have this</w:t>
      </w:r>
      <w:r w:rsidR="00FF5E83">
        <w:t xml:space="preserve">, </w:t>
      </w:r>
      <w:r w:rsidR="00887E45">
        <w:t>and</w:t>
      </w:r>
      <w:r>
        <w:t xml:space="preserve"> I postulated </w:t>
      </w:r>
      <w:r w:rsidR="00887E45">
        <w:t xml:space="preserve">that it </w:t>
      </w:r>
      <w:r>
        <w:t>was England’s choice—I am thinking more of those who can control their borders, not like Scotland and Wales but the European Union.</w:t>
      </w:r>
      <w:r w:rsidR="00ED37B0">
        <w:t xml:space="preserve"> </w:t>
      </w:r>
      <w:r>
        <w:t xml:space="preserve">We have seen what the Dutch have done </w:t>
      </w:r>
      <w:r w:rsidR="00887E45">
        <w:t>on</w:t>
      </w:r>
      <w:r>
        <w:t xml:space="preserve"> </w:t>
      </w:r>
      <w:r w:rsidR="00FF5E83">
        <w:t>sandwiches</w:t>
      </w:r>
      <w:r>
        <w:t>.</w:t>
      </w:r>
      <w:r w:rsidR="00ED37B0">
        <w:t xml:space="preserve"> </w:t>
      </w:r>
      <w:r>
        <w:t>It</w:t>
      </w:r>
      <w:r w:rsidR="005B20F7">
        <w:t xml:space="preserve"> </w:t>
      </w:r>
      <w:r>
        <w:t xml:space="preserve">was widely </w:t>
      </w:r>
      <w:r w:rsidR="005B20F7">
        <w:t>shared</w:t>
      </w:r>
      <w:r>
        <w:t xml:space="preserve"> on YouTube.</w:t>
      </w:r>
      <w:r w:rsidR="00ED37B0">
        <w:t xml:space="preserve"> </w:t>
      </w:r>
      <w:r>
        <w:t>If the UK</w:t>
      </w:r>
      <w:r w:rsidR="005B20F7">
        <w:t xml:space="preserve"> was</w:t>
      </w:r>
      <w:r>
        <w:t xml:space="preserve"> to change its standards, has the NFU given any thought to what </w:t>
      </w:r>
      <w:r w:rsidR="00887E45">
        <w:t>it</w:t>
      </w:r>
      <w:r>
        <w:t xml:space="preserve"> might mean for further trade or other trade with Europe, given that it might have an allergic </w:t>
      </w:r>
      <w:r w:rsidR="005B20F7">
        <w:t>reaction</w:t>
      </w:r>
      <w:r>
        <w:t xml:space="preserve"> and start to take back control</w:t>
      </w:r>
      <w:r w:rsidR="00FF5E83">
        <w:t>?</w:t>
      </w:r>
    </w:p>
    <w:p w:rsidR="00FF5E83" w:rsidP="001E3ADB">
      <w:pPr>
        <w:pStyle w:val="Answer"/>
      </w:pPr>
      <w:sdt>
        <w:sdtPr>
          <w:alias w:val="Witness"/>
          <w:id w:val="134689538"/>
          <w:placeholder>
            <w:docPart w:val="DefaultPlaceholder_1081868574"/>
          </w:placeholder>
          <w:richText/>
        </w:sdtPr>
        <w:sdtContent>
          <w:r w:rsidRPr="005E2A7F" w:rsidR="005E2A7F">
            <w:rPr>
              <w:b/>
              <w:i/>
            </w:rPr>
            <w:t>Minette Batters:</w:t>
          </w:r>
        </w:sdtContent>
      </w:sdt>
      <w:r w:rsidR="005E2A7F">
        <w:t xml:space="preserve"> You have a very good way of putting things.</w:t>
      </w:r>
      <w:r w:rsidR="00ED37B0">
        <w:t xml:space="preserve"> </w:t>
      </w:r>
      <w:r w:rsidR="005E2A7F">
        <w:t xml:space="preserve">It </w:t>
      </w:r>
      <w:r w:rsidR="005B20F7">
        <w:t>remains</w:t>
      </w:r>
      <w:r w:rsidR="005E2A7F">
        <w:t xml:space="preserve"> a significant challenge.</w:t>
      </w:r>
      <w:r w:rsidR="00ED37B0">
        <w:t xml:space="preserve"> </w:t>
      </w:r>
      <w:r w:rsidR="005E2A7F">
        <w:t xml:space="preserve">The </w:t>
      </w:r>
      <w:r>
        <w:t xml:space="preserve">Trade </w:t>
      </w:r>
      <w:r w:rsidR="00887E45">
        <w:t>and Co-operation</w:t>
      </w:r>
      <w:r>
        <w:t xml:space="preserve"> Agreement </w:t>
      </w:r>
      <w:r w:rsidR="005E2A7F">
        <w:t>is going to be iterative.</w:t>
      </w:r>
      <w:r w:rsidR="00ED37B0">
        <w:t xml:space="preserve"> </w:t>
      </w:r>
      <w:r w:rsidR="005B20F7">
        <w:t>Th</w:t>
      </w:r>
      <w:r>
        <w:t>is</w:t>
      </w:r>
      <w:r w:rsidR="005E2A7F">
        <w:t xml:space="preserve"> is the start of a new relationship</w:t>
      </w:r>
      <w:r w:rsidR="00887E45">
        <w:t>,</w:t>
      </w:r>
      <w:r w:rsidR="005E2A7F">
        <w:t xml:space="preserve"> </w:t>
      </w:r>
      <w:r w:rsidR="005B20F7">
        <w:t xml:space="preserve">and </w:t>
      </w:r>
      <w:r w:rsidR="005E2A7F">
        <w:t>a lot of that will depend on how we choose to regulate here.</w:t>
      </w:r>
      <w:r w:rsidR="00ED37B0">
        <w:t xml:space="preserve"> </w:t>
      </w:r>
      <w:r w:rsidR="005E2A7F">
        <w:t>At the moment</w:t>
      </w:r>
      <w:r w:rsidR="005E2A7F">
        <w:t xml:space="preserve"> there are no signs of deregulation at all.</w:t>
      </w:r>
      <w:r w:rsidR="00ED37B0">
        <w:t xml:space="preserve"> </w:t>
      </w:r>
      <w:r w:rsidR="005E2A7F">
        <w:t xml:space="preserve">If I look at the Environment Bill, </w:t>
      </w:r>
      <w:r w:rsidR="005E2A7F">
        <w:t>all of</w:t>
      </w:r>
      <w:r w:rsidR="005E2A7F">
        <w:t xml:space="preserve"> our plans are to keep our standards high.</w:t>
      </w:r>
      <w:r w:rsidR="00ED37B0">
        <w:t xml:space="preserve"> </w:t>
      </w:r>
      <w:r w:rsidR="005E2A7F">
        <w:t xml:space="preserve">The </w:t>
      </w:r>
      <w:r w:rsidR="005B20F7">
        <w:t>dangers</w:t>
      </w:r>
      <w:r w:rsidR="005E2A7F">
        <w:t xml:space="preserve"> come when we do not expect those same standards of the food that we import.</w:t>
      </w:r>
      <w:r w:rsidR="00ED37B0">
        <w:t xml:space="preserve"> </w:t>
      </w:r>
      <w:r w:rsidR="005E2A7F">
        <w:t>Indeed, the fastest way to put our farmers</w:t>
      </w:r>
      <w:r w:rsidR="00814F87">
        <w:t xml:space="preserve"> out of business </w:t>
      </w:r>
      <w:r w:rsidR="00887E45">
        <w:t xml:space="preserve">would be </w:t>
      </w:r>
      <w:r w:rsidR="00814F87">
        <w:t xml:space="preserve">if you keep the standard up </w:t>
      </w:r>
      <w:r w:rsidR="005B20F7">
        <w:t>here</w:t>
      </w:r>
      <w:r w:rsidR="00814F87">
        <w:t xml:space="preserve"> and you allow imports that undercut them.</w:t>
      </w:r>
    </w:p>
    <w:p w:rsidR="00814F87" w:rsidP="001E3ADB">
      <w:pPr>
        <w:pStyle w:val="Answer"/>
      </w:pPr>
      <w:r>
        <w:t xml:space="preserve">That is a key thing for </w:t>
      </w:r>
      <w:r w:rsidR="005B20F7">
        <w:t>the</w:t>
      </w:r>
      <w:r>
        <w:t xml:space="preserve"> European </w:t>
      </w:r>
      <w:r w:rsidR="00FF5E83">
        <w:t>m</w:t>
      </w:r>
      <w:r>
        <w:t>arket.</w:t>
      </w:r>
      <w:r w:rsidR="00ED37B0">
        <w:t xml:space="preserve"> </w:t>
      </w:r>
      <w:r>
        <w:t xml:space="preserve">They have been very focused all </w:t>
      </w:r>
      <w:r w:rsidR="005B20F7">
        <w:t>along</w:t>
      </w:r>
      <w:r>
        <w:t xml:space="preserve"> on what we will choose to do on food</w:t>
      </w:r>
      <w:r w:rsidR="00B36DB7">
        <w:t xml:space="preserve"> </w:t>
      </w:r>
      <w:r>
        <w:t xml:space="preserve">production standards, whether we will choose to undermine them, whether we will maintain them and what we will expect from other </w:t>
      </w:r>
      <w:r w:rsidR="00FF5E83">
        <w:t>countries</w:t>
      </w:r>
      <w:r>
        <w:t>.</w:t>
      </w:r>
    </w:p>
    <w:p w:rsidR="00814F87" w:rsidP="001E3ADB">
      <w:pPr>
        <w:pStyle w:val="Answer"/>
      </w:pPr>
      <w:sdt>
        <w:sdtPr>
          <w:alias w:val="Witness"/>
          <w:id w:val="-2022541549"/>
          <w:placeholder>
            <w:docPart w:val="DefaultPlaceholder_1081868574"/>
          </w:placeholder>
          <w:richText/>
        </w:sdtPr>
        <w:sdtContent>
          <w:r w:rsidRPr="00814F87">
            <w:rPr>
              <w:b/>
              <w:i/>
            </w:rPr>
            <w:t>Peter Hardwick:</w:t>
          </w:r>
        </w:sdtContent>
      </w:sdt>
      <w:r>
        <w:t xml:space="preserve"> At the moment we are operating pretty well to identical standards </w:t>
      </w:r>
      <w:r w:rsidR="00FF5E83">
        <w:t>as</w:t>
      </w:r>
      <w:r>
        <w:t xml:space="preserve"> the European Union</w:t>
      </w:r>
      <w:r w:rsidR="00887E45">
        <w:t>,</w:t>
      </w:r>
      <w:r>
        <w:t xml:space="preserve"> and the level of trade friction is enormous, absolutely enormous</w:t>
      </w:r>
      <w:r w:rsidR="00887E45">
        <w:t>—</w:t>
      </w:r>
      <w:r w:rsidR="00B36DB7">
        <w:t>t</w:t>
      </w:r>
      <w:r>
        <w:t xml:space="preserve">he amount of paperwork that is required, the </w:t>
      </w:r>
      <w:r w:rsidR="005B20F7">
        <w:t>time</w:t>
      </w:r>
      <w:r>
        <w:t xml:space="preserve"> it takes, the amount of checking and so on.</w:t>
      </w:r>
      <w:r w:rsidR="00ED37B0">
        <w:t xml:space="preserve"> </w:t>
      </w:r>
      <w:r>
        <w:t xml:space="preserve">If you start putting significant differences into those standards, </w:t>
      </w:r>
      <w:r w:rsidR="00FF5E83">
        <w:t>that</w:t>
      </w:r>
      <w:r>
        <w:t xml:space="preserve"> will only get worse.</w:t>
      </w:r>
      <w:r w:rsidR="00ED37B0">
        <w:t xml:space="preserve"> </w:t>
      </w:r>
      <w:r>
        <w:t>It will not go the other way</w:t>
      </w:r>
      <w:r w:rsidR="00887E45">
        <w:t>,</w:t>
      </w:r>
      <w:r>
        <w:t xml:space="preserve"> because it provokes a </w:t>
      </w:r>
      <w:r w:rsidR="005B20F7">
        <w:t xml:space="preserve">situation </w:t>
      </w:r>
      <w:r>
        <w:t xml:space="preserve">where </w:t>
      </w:r>
      <w:r w:rsidRPr="00FF5E83">
        <w:t>check</w:t>
      </w:r>
      <w:r w:rsidR="00FF5E83">
        <w:t>s</w:t>
      </w:r>
      <w:r>
        <w:t xml:space="preserve"> will be required, whereas what we are trying to do, I hope, is to try to get to some sort of </w:t>
      </w:r>
      <w:r w:rsidR="005B20F7">
        <w:t>veterinary</w:t>
      </w:r>
      <w:r>
        <w:t xml:space="preserve"> </w:t>
      </w:r>
      <w:r w:rsidR="005B20F7">
        <w:t>equivalence</w:t>
      </w:r>
      <w:r w:rsidR="00887E45">
        <w:t xml:space="preserve"> </w:t>
      </w:r>
      <w:r>
        <w:t xml:space="preserve">type </w:t>
      </w:r>
      <w:r w:rsidR="005B20F7">
        <w:t>of</w:t>
      </w:r>
      <w:r>
        <w:t xml:space="preserve"> agreement where we reduce that friction.</w:t>
      </w:r>
      <w:r w:rsidR="00ED37B0">
        <w:t xml:space="preserve"> </w:t>
      </w:r>
      <w:r>
        <w:t>I would be very concerned to see significant divergence, given that at the moment it takes us twice as long and it costs us twice as much to get products to the European Union</w:t>
      </w:r>
      <w:r w:rsidR="00FF5E83">
        <w:t xml:space="preserve"> as it did </w:t>
      </w:r>
      <w:r>
        <w:t xml:space="preserve">before the end of the </w:t>
      </w:r>
      <w:r w:rsidR="005B20F7">
        <w:t>transition</w:t>
      </w:r>
      <w:r>
        <w:t xml:space="preserve"> period.</w:t>
      </w:r>
    </w:p>
    <w:p w:rsidR="00814F87" w:rsidP="001E3ADB">
      <w:pPr>
        <w:pStyle w:val="Question"/>
        <w:numPr>
          <w:ilvl w:val="0"/>
          <w:numId w:val="0"/>
        </w:numPr>
        <w:ind w:left="794"/>
      </w:pPr>
      <w:sdt>
        <w:sdtPr>
          <w:alias w:val="Member"/>
          <w:tag w:val="&lt;Member mnisId='1546' dodsId='38376'&gt;"/>
          <w:id w:val="401185987"/>
          <w:placeholder>
            <w:docPart w:val="DefaultPlaceholder_1081868574"/>
          </w:placeholder>
          <w:richText/>
        </w:sdtPr>
        <w:sdtContent>
          <w:r w:rsidRPr="00814F87">
            <w:rPr>
              <w:b/>
            </w:rPr>
            <w:t>Chair:</w:t>
          </w:r>
        </w:sdtContent>
      </w:sdt>
      <w:r>
        <w:t xml:space="preserve"> Thank you for your </w:t>
      </w:r>
      <w:r w:rsidR="005B20F7">
        <w:t>intervention</w:t>
      </w:r>
      <w:r>
        <w:t>.</w:t>
      </w:r>
      <w:r w:rsidR="00ED37B0">
        <w:t xml:space="preserve"> </w:t>
      </w:r>
      <w:r>
        <w:t>Th</w:t>
      </w:r>
      <w:r w:rsidR="00887E45">
        <w:t>os</w:t>
      </w:r>
      <w:r>
        <w:t>e words will put a chill up the backs of many crofters and farmers, particularly at this time of year, with lambing just about to start.</w:t>
      </w:r>
    </w:p>
    <w:p w:rsidR="00814F87" w:rsidP="001E3ADB">
      <w:pPr>
        <w:pStyle w:val="Question"/>
      </w:pPr>
      <w:sdt>
        <w:sdtPr>
          <w:alias w:val="Member"/>
          <w:tag w:val="&lt;Member mnisId='3998' dodsId='31587'&gt;"/>
          <w:id w:val="1083878787"/>
          <w:placeholder>
            <w:docPart w:val="DefaultPlaceholder_1081868574"/>
          </w:placeholder>
          <w:richText/>
        </w:sdtPr>
        <w:sdtContent>
          <w:r w:rsidRPr="00814F87">
            <w:rPr>
              <w:b/>
            </w:rPr>
            <w:t>Mark Menzies:</w:t>
          </w:r>
        </w:sdtContent>
      </w:sdt>
      <w:r>
        <w:t xml:space="preserve"> I will start with </w:t>
      </w:r>
      <w:r w:rsidR="005B20F7">
        <w:t>Minette</w:t>
      </w:r>
      <w:r w:rsidR="00A62085">
        <w:t>,</w:t>
      </w:r>
      <w:r w:rsidR="005B20F7">
        <w:t xml:space="preserve"> </w:t>
      </w:r>
      <w:r>
        <w:t>but everyone may want to comment.</w:t>
      </w:r>
      <w:r w:rsidR="00ED37B0">
        <w:t xml:space="preserve"> </w:t>
      </w:r>
      <w:r>
        <w:t xml:space="preserve">How desirable and practical would it be to apply requirements </w:t>
      </w:r>
      <w:r>
        <w:t>on providing method</w:t>
      </w:r>
      <w:r w:rsidR="003D4144">
        <w:t xml:space="preserve"> </w:t>
      </w:r>
      <w:r>
        <w:t>of</w:t>
      </w:r>
      <w:r w:rsidR="003D4144">
        <w:t xml:space="preserve"> </w:t>
      </w:r>
      <w:r>
        <w:t xml:space="preserve">production information to </w:t>
      </w:r>
      <w:r>
        <w:t>loose</w:t>
      </w:r>
      <w:r>
        <w:t xml:space="preserve"> and unpackaged food and food services?</w:t>
      </w:r>
      <w:r w:rsidR="00ED37B0">
        <w:t xml:space="preserve"> </w:t>
      </w:r>
      <w:r>
        <w:t xml:space="preserve">When I say food services, I am talking </w:t>
      </w:r>
      <w:r w:rsidR="00A62085">
        <w:t xml:space="preserve">about </w:t>
      </w:r>
      <w:r>
        <w:t>catering</w:t>
      </w:r>
      <w:r w:rsidR="00FF5E83">
        <w:t xml:space="preserve"> and </w:t>
      </w:r>
      <w:r w:rsidR="00A62085">
        <w:t xml:space="preserve">the </w:t>
      </w:r>
      <w:r>
        <w:t>out-of-home sector.</w:t>
      </w:r>
      <w:r w:rsidR="00ED37B0">
        <w:t xml:space="preserve"> </w:t>
      </w:r>
      <w:r>
        <w:t xml:space="preserve">You have </w:t>
      </w:r>
      <w:r w:rsidR="005B20F7">
        <w:t>already</w:t>
      </w:r>
      <w:r>
        <w:t xml:space="preserve"> raised this, Minette, and </w:t>
      </w:r>
      <w:r w:rsidR="005B20F7">
        <w:t>clearly</w:t>
      </w:r>
      <w:r>
        <w:t xml:space="preserve"> this is a huge issue and it is important that we address </w:t>
      </w:r>
      <w:r w:rsidR="00A62085">
        <w:t>it</w:t>
      </w:r>
      <w:r>
        <w:t>.</w:t>
      </w:r>
    </w:p>
    <w:p w:rsidR="00FF5E83" w:rsidP="001E3ADB">
      <w:pPr>
        <w:pStyle w:val="Answer"/>
      </w:pPr>
      <w:sdt>
        <w:sdtPr>
          <w:alias w:val="Witness"/>
          <w:id w:val="1099914531"/>
          <w:placeholder>
            <w:docPart w:val="DefaultPlaceholder_1081868574"/>
          </w:placeholder>
          <w:richText/>
        </w:sdtPr>
        <w:sdtContent>
          <w:r w:rsidRPr="00814F87" w:rsidR="00814F87">
            <w:rPr>
              <w:b/>
              <w:i/>
            </w:rPr>
            <w:t>Minette Batters:</w:t>
          </w:r>
        </w:sdtContent>
      </w:sdt>
      <w:r w:rsidR="00814F87">
        <w:t xml:space="preserve"> At the moment there is no way of doing this.</w:t>
      </w:r>
      <w:r w:rsidR="00ED37B0">
        <w:t xml:space="preserve"> </w:t>
      </w:r>
      <w:r w:rsidR="00814F87">
        <w:t>There is absolutely no way of challenging, so you would have to look</w:t>
      </w:r>
      <w:r w:rsidR="005B20F7">
        <w:t xml:space="preserve"> </w:t>
      </w:r>
      <w:r w:rsidR="00814F87">
        <w:t xml:space="preserve">at some form of legislation even </w:t>
      </w:r>
      <w:r w:rsidR="00A62085">
        <w:t xml:space="preserve">to </w:t>
      </w:r>
      <w:r w:rsidR="00814F87">
        <w:t>start the conversation.</w:t>
      </w:r>
      <w:r w:rsidR="00ED37B0">
        <w:t xml:space="preserve"> </w:t>
      </w:r>
      <w:r w:rsidR="00814F87">
        <w:t xml:space="preserve">We have great examples, </w:t>
      </w:r>
      <w:r w:rsidR="005B20F7">
        <w:t>McDonald’s</w:t>
      </w:r>
      <w:r w:rsidR="00814F87">
        <w:t xml:space="preserve"> being one, as an out</w:t>
      </w:r>
      <w:r>
        <w:t>-</w:t>
      </w:r>
      <w:r w:rsidR="00814F87">
        <w:t>of</w:t>
      </w:r>
      <w:r>
        <w:t>-</w:t>
      </w:r>
      <w:r w:rsidR="00814F87">
        <w:t>home.</w:t>
      </w:r>
      <w:r w:rsidR="00ED37B0">
        <w:t xml:space="preserve"> </w:t>
      </w:r>
      <w:r w:rsidR="00814F87">
        <w:t xml:space="preserve">It would make the case that it could only get back </w:t>
      </w:r>
      <w:r w:rsidR="00814F87">
        <w:t>on line</w:t>
      </w:r>
      <w:r w:rsidR="00814F87">
        <w:t xml:space="preserve"> so quickly after the first lockdown because of its huge investment in the UK and Ireland.</w:t>
      </w:r>
      <w:r w:rsidR="00ED37B0">
        <w:t xml:space="preserve"> </w:t>
      </w:r>
      <w:r w:rsidR="00814F87">
        <w:t>It is an area that has not been regulated at all</w:t>
      </w:r>
      <w:r w:rsidR="00A62085">
        <w:t>,</w:t>
      </w:r>
      <w:r w:rsidR="00814F87">
        <w:t xml:space="preserve"> so it allows the sector total freedom to put whatever county</w:t>
      </w:r>
      <w:r w:rsidR="003D4144">
        <w:t xml:space="preserve"> or</w:t>
      </w:r>
      <w:r w:rsidR="00814F87">
        <w:t xml:space="preserve"> country on a menu</w:t>
      </w:r>
      <w:r w:rsidR="00A62085">
        <w:t>,</w:t>
      </w:r>
      <w:r w:rsidR="00814F87">
        <w:t xml:space="preserve"> and nobody has any idea of how it could be checked.</w:t>
      </w:r>
      <w:r w:rsidR="00ED37B0">
        <w:t xml:space="preserve"> </w:t>
      </w:r>
      <w:r w:rsidR="00814F87">
        <w:t>You would have to look at a very, very different approach to how we challenge all of this.</w:t>
      </w:r>
    </w:p>
    <w:p w:rsidR="00FF5E83" w:rsidP="001E3ADB">
      <w:pPr>
        <w:pStyle w:val="Answer"/>
      </w:pPr>
      <w:r>
        <w:t>There are s</w:t>
      </w:r>
      <w:r w:rsidR="00814F87">
        <w:t>imilar challenges—we talked about out</w:t>
      </w:r>
      <w:r>
        <w:t xml:space="preserve"> </w:t>
      </w:r>
      <w:r w:rsidR="00814F87">
        <w:t xml:space="preserve">of home—for procurement </w:t>
      </w:r>
      <w:r w:rsidR="005B20F7">
        <w:t>as</w:t>
      </w:r>
      <w:r w:rsidR="00814F87">
        <w:t xml:space="preserve"> well.</w:t>
      </w:r>
      <w:r w:rsidR="00ED37B0">
        <w:t xml:space="preserve"> </w:t>
      </w:r>
      <w:r w:rsidR="00814F87">
        <w:t xml:space="preserve">There is significant market opportunity and a market worth £4 billion in our prisons, military, </w:t>
      </w:r>
      <w:r w:rsidR="00814F87">
        <w:t>hospitals</w:t>
      </w:r>
      <w:r w:rsidR="00814F87">
        <w:t xml:space="preserve"> and schools</w:t>
      </w:r>
      <w:r>
        <w:t>,</w:t>
      </w:r>
      <w:r w:rsidR="00814F87">
        <w:t xml:space="preserve"> as we look to the dangers, potentially, of undermining food here and Government </w:t>
      </w:r>
      <w:r w:rsidR="005B20F7">
        <w:t>honouring</w:t>
      </w:r>
      <w:r w:rsidR="00814F87">
        <w:t xml:space="preserve"> their commitment.</w:t>
      </w:r>
      <w:r w:rsidR="00ED37B0">
        <w:t xml:space="preserve"> </w:t>
      </w:r>
      <w:r w:rsidR="00814F87">
        <w:t xml:space="preserve">With the </w:t>
      </w:r>
      <w:r w:rsidR="005B20F7">
        <w:t xml:space="preserve">Crown Commercial </w:t>
      </w:r>
      <w:r>
        <w:t>c</w:t>
      </w:r>
      <w:r w:rsidR="005B20F7">
        <w:t>ontract</w:t>
      </w:r>
      <w:r w:rsidR="00814F87">
        <w:t xml:space="preserve"> </w:t>
      </w:r>
      <w:r>
        <w:t>set</w:t>
      </w:r>
      <w:r w:rsidR="00814F87">
        <w:t xml:space="preserve"> so low, this </w:t>
      </w:r>
      <w:r w:rsidR="005B20F7">
        <w:t>is</w:t>
      </w:r>
      <w:r w:rsidR="00814F87">
        <w:t xml:space="preserve"> another area that </w:t>
      </w:r>
      <w:r w:rsidR="005B20F7">
        <w:t>could</w:t>
      </w:r>
      <w:r w:rsidR="00814F87">
        <w:t xml:space="preserve"> be </w:t>
      </w:r>
      <w:r w:rsidR="005B20F7">
        <w:t>undermined</w:t>
      </w:r>
      <w:r w:rsidR="00A62085">
        <w:t xml:space="preserve">. It </w:t>
      </w:r>
      <w:r w:rsidR="00814F87">
        <w:t xml:space="preserve">would </w:t>
      </w:r>
      <w:r w:rsidR="00A62085">
        <w:t xml:space="preserve">then </w:t>
      </w:r>
      <w:r w:rsidR="00814F87">
        <w:t>be very, very difficult to tell where the food was coming from and how it had been produced.</w:t>
      </w:r>
      <w:r w:rsidR="00ED37B0">
        <w:t xml:space="preserve"> </w:t>
      </w:r>
      <w:r w:rsidR="00814F87">
        <w:t xml:space="preserve">I think the </w:t>
      </w:r>
      <w:r w:rsidR="005B20F7">
        <w:t xml:space="preserve">Crown Commercial </w:t>
      </w:r>
      <w:r w:rsidR="00AF6FDB">
        <w:t>c</w:t>
      </w:r>
      <w:r w:rsidR="005B20F7">
        <w:t xml:space="preserve">ontract </w:t>
      </w:r>
      <w:r w:rsidR="00A62085">
        <w:t xml:space="preserve">in the NHS </w:t>
      </w:r>
      <w:r w:rsidR="00814F87">
        <w:t xml:space="preserve">is currently set at £3.50 to deliver three </w:t>
      </w:r>
      <w:r w:rsidR="005B20F7">
        <w:t>meals</w:t>
      </w:r>
      <w:r w:rsidR="00814F87">
        <w:t xml:space="preserve">, so it is pretty difficult to get fresh in at the moment, let alone British, </w:t>
      </w:r>
      <w:r w:rsidR="005B20F7">
        <w:t>let</w:t>
      </w:r>
      <w:r w:rsidR="00814F87">
        <w:t xml:space="preserve"> alone </w:t>
      </w:r>
      <w:r w:rsidR="005B20F7">
        <w:t>further</w:t>
      </w:r>
      <w:r w:rsidR="00814F87">
        <w:t xml:space="preserve"> down the road.</w:t>
      </w:r>
      <w:r w:rsidR="00ED37B0">
        <w:t xml:space="preserve"> </w:t>
      </w:r>
      <w:r w:rsidR="00AF6FDB">
        <w:t>I</w:t>
      </w:r>
      <w:r w:rsidR="00814F87">
        <w:t>t is not just out of home, there is that significant market of procurement as well.</w:t>
      </w:r>
    </w:p>
    <w:p w:rsidR="00814F87" w:rsidP="001E3ADB">
      <w:pPr>
        <w:pStyle w:val="Answer"/>
      </w:pPr>
      <w:r>
        <w:t xml:space="preserve">We tend to focus </w:t>
      </w:r>
      <w:r>
        <w:t>all of</w:t>
      </w:r>
      <w:r>
        <w:t xml:space="preserve"> our thoughts, and my members do, very wrongly on retail, which is transparent and honest.</w:t>
      </w:r>
      <w:r w:rsidR="00ED37B0">
        <w:t xml:space="preserve"> </w:t>
      </w:r>
      <w:r>
        <w:t xml:space="preserve">Members do not always </w:t>
      </w:r>
      <w:r w:rsidR="005B20F7">
        <w:t>like</w:t>
      </w:r>
      <w:r>
        <w:t xml:space="preserve"> the comingling</w:t>
      </w:r>
      <w:r w:rsidR="00A62085">
        <w:t>,</w:t>
      </w:r>
      <w:r>
        <w:t xml:space="preserve"> but that is the state of play </w:t>
      </w:r>
      <w:r>
        <w:t>at the moment</w:t>
      </w:r>
      <w:r>
        <w:t>.</w:t>
      </w:r>
      <w:r w:rsidR="00ED37B0">
        <w:t xml:space="preserve"> </w:t>
      </w:r>
      <w:r>
        <w:t>There are the other sides of the market that we need to address that labelling does not touch at all.</w:t>
      </w:r>
    </w:p>
    <w:p w:rsidR="00814F87" w:rsidP="001E3ADB">
      <w:pPr>
        <w:pStyle w:val="Answer"/>
      </w:pPr>
      <w:sdt>
        <w:sdtPr>
          <w:alias w:val="Witness"/>
          <w:id w:val="-1871141955"/>
          <w:placeholder>
            <w:docPart w:val="DefaultPlaceholder_1081868574"/>
          </w:placeholder>
          <w:richText/>
        </w:sdtPr>
        <w:sdtContent>
          <w:r w:rsidRPr="00814F87">
            <w:rPr>
              <w:b/>
              <w:i/>
            </w:rPr>
            <w:t>Peter Hardwick:</w:t>
          </w:r>
        </w:sdtContent>
      </w:sdt>
      <w:r>
        <w:t xml:space="preserve"> There are some examples of countries </w:t>
      </w:r>
      <w:r w:rsidR="005B20F7">
        <w:t>attempting</w:t>
      </w:r>
      <w:r>
        <w:t xml:space="preserve"> to do this.</w:t>
      </w:r>
      <w:r w:rsidR="00ED37B0">
        <w:t xml:space="preserve"> </w:t>
      </w:r>
      <w:r>
        <w:t>In France, for example, there is a requirement for country</w:t>
      </w:r>
      <w:r w:rsidR="00927C1A">
        <w:t xml:space="preserve"> </w:t>
      </w:r>
      <w:r>
        <w:t>of</w:t>
      </w:r>
      <w:r w:rsidR="00927C1A">
        <w:t xml:space="preserve"> </w:t>
      </w:r>
      <w:r>
        <w:t>origin labelling in food service.</w:t>
      </w:r>
      <w:r w:rsidR="00ED37B0">
        <w:t xml:space="preserve"> </w:t>
      </w:r>
      <w:r>
        <w:t>It is relatively evenly delivered.</w:t>
      </w:r>
      <w:r w:rsidR="00ED37B0">
        <w:t xml:space="preserve"> </w:t>
      </w:r>
      <w:r>
        <w:t>I am not going to vouch for how robust it is</w:t>
      </w:r>
      <w:r w:rsidR="00255428">
        <w:t>.</w:t>
      </w:r>
      <w:r w:rsidR="00ED37B0">
        <w:t xml:space="preserve"> </w:t>
      </w:r>
      <w:r>
        <w:t>I get mixed reports on that</w:t>
      </w:r>
      <w:r w:rsidR="00255428">
        <w:t>, but</w:t>
      </w:r>
      <w:r>
        <w:t xml:space="preserve"> certainly if you go into a French restaurant or a French motorway service station, they will have marked on the </w:t>
      </w:r>
      <w:r w:rsidR="005B20F7">
        <w:t>board</w:t>
      </w:r>
      <w:r>
        <w:t xml:space="preserve"> behind the counter where the meat has come </w:t>
      </w:r>
      <w:r w:rsidR="005B20F7">
        <w:t>from</w:t>
      </w:r>
      <w:r>
        <w:t>.</w:t>
      </w:r>
      <w:r w:rsidR="00ED37B0">
        <w:t xml:space="preserve"> </w:t>
      </w:r>
      <w:r>
        <w:t>Interestingly, it has not led to the nationalisation of the French beef industry.</w:t>
      </w:r>
      <w:r w:rsidR="00ED37B0">
        <w:t xml:space="preserve"> </w:t>
      </w:r>
      <w:r>
        <w:t xml:space="preserve">There is </w:t>
      </w:r>
      <w:r w:rsidR="00A53413">
        <w:t>p</w:t>
      </w:r>
      <w:r>
        <w:t>lenty of Italian and Irish beef out there.</w:t>
      </w:r>
      <w:r w:rsidR="00ED37B0">
        <w:t xml:space="preserve"> </w:t>
      </w:r>
      <w:r>
        <w:t xml:space="preserve">It is perhaps because there were some </w:t>
      </w:r>
      <w:r w:rsidR="00A53413">
        <w:t>accusations</w:t>
      </w:r>
      <w:r>
        <w:t xml:space="preserve"> that that was what it was attempting to do</w:t>
      </w:r>
      <w:r w:rsidR="00A53413">
        <w:t>.</w:t>
      </w:r>
      <w:r w:rsidR="00ED37B0">
        <w:t xml:space="preserve"> </w:t>
      </w:r>
      <w:r w:rsidR="00255428">
        <w:t>It</w:t>
      </w:r>
      <w:r>
        <w:t xml:space="preserve"> has not succeeded in doing that</w:t>
      </w:r>
      <w:r w:rsidR="00A53413">
        <w:t xml:space="preserve">, </w:t>
      </w:r>
      <w:r>
        <w:t>but it does provide the information.</w:t>
      </w:r>
      <w:r w:rsidR="00ED37B0">
        <w:t xml:space="preserve"> </w:t>
      </w:r>
      <w:r>
        <w:t>So</w:t>
      </w:r>
      <w:r>
        <w:t xml:space="preserve"> there are examples.</w:t>
      </w:r>
    </w:p>
    <w:p w:rsidR="00A53413" w:rsidP="001E3ADB">
      <w:pPr>
        <w:pStyle w:val="Answer"/>
      </w:pPr>
      <w:r>
        <w:t>Country</w:t>
      </w:r>
      <w:r w:rsidR="00927C1A">
        <w:t xml:space="preserve"> </w:t>
      </w:r>
      <w:r>
        <w:t>of</w:t>
      </w:r>
      <w:r w:rsidR="00927C1A">
        <w:t xml:space="preserve"> </w:t>
      </w:r>
      <w:r>
        <w:t xml:space="preserve">origin </w:t>
      </w:r>
      <w:r>
        <w:t xml:space="preserve">labelling is the other big area that we need to be </w:t>
      </w:r>
      <w:r>
        <w:t>pretty tough</w:t>
      </w:r>
      <w:r>
        <w:t xml:space="preserve"> on</w:t>
      </w:r>
      <w:r w:rsidR="00A62085">
        <w:t>,</w:t>
      </w:r>
      <w:r>
        <w:t xml:space="preserve"> because I know that will prove challenging for some countries wishing to export </w:t>
      </w:r>
      <w:r w:rsidR="005B20F7">
        <w:t>to</w:t>
      </w:r>
      <w:r>
        <w:t xml:space="preserve"> the UK.</w:t>
      </w:r>
    </w:p>
    <w:p w:rsidR="00255428" w:rsidP="001E3ADB">
      <w:pPr>
        <w:pStyle w:val="Answer"/>
      </w:pPr>
      <w:sdt>
        <w:sdtPr>
          <w:alias w:val="Witness"/>
          <w:id w:val="475343658"/>
          <w:placeholder>
            <w:docPart w:val="DefaultPlaceholder_1081868574"/>
          </w:placeholder>
          <w:richText/>
        </w:sdtPr>
        <w:sdtContent>
          <w:r w:rsidRPr="00A53413" w:rsidR="00A53413">
            <w:rPr>
              <w:b/>
              <w:i/>
            </w:rPr>
            <w:t>David Bowles:</w:t>
          </w:r>
        </w:sdtContent>
      </w:sdt>
      <w:r w:rsidR="00A53413">
        <w:t xml:space="preserve"> As Minette has rightly said, mandatory method</w:t>
      </w:r>
      <w:r w:rsidR="00AF6FDB">
        <w:t xml:space="preserve"> </w:t>
      </w:r>
      <w:r w:rsidR="00A53413">
        <w:t>of</w:t>
      </w:r>
      <w:r w:rsidR="00AF6FDB">
        <w:t xml:space="preserve"> </w:t>
      </w:r>
      <w:r w:rsidR="00A53413">
        <w:t xml:space="preserve">production labelling is one tool in the </w:t>
      </w:r>
      <w:r w:rsidR="005B20F7">
        <w:t>toolbox</w:t>
      </w:r>
      <w:r w:rsidR="00A53413">
        <w:t>.</w:t>
      </w:r>
      <w:r w:rsidR="00ED37B0">
        <w:t xml:space="preserve"> </w:t>
      </w:r>
      <w:r w:rsidR="00A53413">
        <w:t xml:space="preserve">What is most important, and the RSPCA completely agrees with the NFU on this, is making sure we are not importing products to lower standards </w:t>
      </w:r>
      <w:r w:rsidR="005B20F7">
        <w:t>than w</w:t>
      </w:r>
      <w:r w:rsidR="00A53413">
        <w:t>e have here.</w:t>
      </w:r>
      <w:r w:rsidR="00ED37B0">
        <w:t xml:space="preserve"> </w:t>
      </w:r>
      <w:r w:rsidR="00A53413">
        <w:t>It is frankly bonkers that</w:t>
      </w:r>
      <w:r w:rsidR="00A62085">
        <w:t xml:space="preserve">, </w:t>
      </w:r>
      <w:r w:rsidR="00A53413">
        <w:t>under our procurement standards</w:t>
      </w:r>
      <w:r w:rsidR="00A62085">
        <w:t xml:space="preserve">, </w:t>
      </w:r>
      <w:r w:rsidR="00A53413">
        <w:t>we can import products that are illegal here.</w:t>
      </w:r>
      <w:r w:rsidR="00ED37B0">
        <w:t xml:space="preserve"> </w:t>
      </w:r>
      <w:r w:rsidR="00A53413">
        <w:t xml:space="preserve">We know of some </w:t>
      </w:r>
      <w:r w:rsidR="005B20F7">
        <w:t>instances</w:t>
      </w:r>
      <w:r w:rsidR="00A53413">
        <w:t xml:space="preserve"> even now </w:t>
      </w:r>
      <w:r w:rsidR="005B20F7">
        <w:t>where</w:t>
      </w:r>
      <w:r w:rsidR="00A53413">
        <w:t xml:space="preserve"> we are importing chicken that is below UK standards</w:t>
      </w:r>
      <w:r>
        <w:t>,</w:t>
      </w:r>
      <w:r w:rsidR="00A53413">
        <w:t xml:space="preserve"> and that is perfectly allowed under our procurement standards, so</w:t>
      </w:r>
      <w:r w:rsidR="005B20F7">
        <w:t xml:space="preserve"> there</w:t>
      </w:r>
      <w:r w:rsidR="00A53413">
        <w:t xml:space="preserve"> is an issue there.</w:t>
      </w:r>
    </w:p>
    <w:p w:rsidR="0034586B" w:rsidP="001E3ADB">
      <w:pPr>
        <w:pStyle w:val="Answer"/>
      </w:pPr>
      <w:r>
        <w:t xml:space="preserve">Tim </w:t>
      </w:r>
      <w:r w:rsidR="00255428">
        <w:t xml:space="preserve">Smith </w:t>
      </w:r>
      <w:r>
        <w:t xml:space="preserve">will be </w:t>
      </w:r>
      <w:r w:rsidR="005B20F7">
        <w:t>able</w:t>
      </w:r>
      <w:r>
        <w:t xml:space="preserve"> to speak for himself when he comes along, but under the TAC it was clear that you should liberalise but only when you are doing so according to UK standards.</w:t>
      </w:r>
      <w:r w:rsidR="00ED37B0">
        <w:t xml:space="preserve"> </w:t>
      </w:r>
      <w:r>
        <w:t xml:space="preserve">The RSPCA agrees that conditional liberalisation to UK standards, only allowing stuff in for our standards, </w:t>
      </w:r>
      <w:r>
        <w:t>is</w:t>
      </w:r>
      <w:r>
        <w:t xml:space="preserve"> the right way to go.</w:t>
      </w:r>
    </w:p>
    <w:p w:rsidR="00A53413" w:rsidP="001E3ADB">
      <w:pPr>
        <w:pStyle w:val="Answer"/>
      </w:pPr>
      <w:r>
        <w:t>There are some good examples.</w:t>
      </w:r>
      <w:r w:rsidR="00ED37B0">
        <w:t xml:space="preserve"> </w:t>
      </w:r>
      <w:r>
        <w:t>Peter has mentioned France.</w:t>
      </w:r>
      <w:r w:rsidR="00ED37B0">
        <w:t xml:space="preserve"> </w:t>
      </w:r>
      <w:r>
        <w:t>In Switzerland they have</w:t>
      </w:r>
      <w:r w:rsidR="005B20F7">
        <w:t xml:space="preserve"> labelling </w:t>
      </w:r>
      <w:r>
        <w:t>on menus</w:t>
      </w:r>
      <w:r w:rsidR="0034586B">
        <w:t>,</w:t>
      </w:r>
      <w:r>
        <w:t xml:space="preserve"> when you go into restaurants, on how the product has been produced.</w:t>
      </w:r>
      <w:r w:rsidR="00ED37B0">
        <w:t xml:space="preserve"> </w:t>
      </w:r>
      <w:r>
        <w:t xml:space="preserve">There are </w:t>
      </w:r>
      <w:r w:rsidR="005B20F7">
        <w:t>some good examples</w:t>
      </w:r>
      <w:r>
        <w:t>.</w:t>
      </w:r>
      <w:r w:rsidR="00ED37B0">
        <w:t xml:space="preserve"> </w:t>
      </w:r>
      <w:r>
        <w:t>As Minette said, retail is an area that is quite transparent, but let’s get more transparency into retail and have mandatory method</w:t>
      </w:r>
      <w:r w:rsidR="00AF6FDB">
        <w:t xml:space="preserve"> </w:t>
      </w:r>
      <w:r>
        <w:t>of</w:t>
      </w:r>
      <w:r w:rsidR="00AF6FDB">
        <w:t xml:space="preserve"> </w:t>
      </w:r>
      <w:r>
        <w:t>production labelling in retail and then look at how to deal with the challenges in other areas as well.</w:t>
      </w:r>
    </w:p>
    <w:p w:rsidR="00A53413" w:rsidP="001E3ADB">
      <w:pPr>
        <w:pStyle w:val="Question"/>
        <w:numPr>
          <w:ilvl w:val="0"/>
          <w:numId w:val="0"/>
        </w:numPr>
        <w:ind w:left="794"/>
      </w:pPr>
      <w:sdt>
        <w:sdtPr>
          <w:alias w:val="Member"/>
          <w:tag w:val="&lt;Member mnisId='3998' dodsId='31587'&gt;"/>
          <w:id w:val="747315722"/>
          <w:placeholder>
            <w:docPart w:val="DefaultPlaceholder_1081868574"/>
          </w:placeholder>
          <w:richText/>
        </w:sdtPr>
        <w:sdtContent>
          <w:r w:rsidRPr="00A53413">
            <w:rPr>
              <w:b/>
            </w:rPr>
            <w:t>Mark Menzies:</w:t>
          </w:r>
        </w:sdtContent>
      </w:sdt>
      <w:r w:rsidR="00ED37B0">
        <w:t xml:space="preserve"> </w:t>
      </w:r>
      <w:r>
        <w:t>Iyan, please note I got your name right.</w:t>
      </w:r>
      <w:r w:rsidR="00ED37B0">
        <w:t xml:space="preserve"> </w:t>
      </w:r>
      <w:r>
        <w:t>I am also Scottish.</w:t>
      </w:r>
      <w:r w:rsidR="00ED37B0">
        <w:t xml:space="preserve"> </w:t>
      </w:r>
      <w:r>
        <w:t>The Chair of the Committee claims to be Scottish</w:t>
      </w:r>
      <w:r w:rsidR="00A62085">
        <w:t>,</w:t>
      </w:r>
      <w:r>
        <w:t xml:space="preserve"> but he could </w:t>
      </w:r>
      <w:r w:rsidR="005B20F7">
        <w:t>not</w:t>
      </w:r>
      <w:r>
        <w:t xml:space="preserve"> get your name right, so that says a lot.</w:t>
      </w:r>
    </w:p>
    <w:p w:rsidR="00A53413" w:rsidP="001E3ADB">
      <w:pPr>
        <w:pStyle w:val="Question"/>
        <w:numPr>
          <w:ilvl w:val="0"/>
          <w:numId w:val="0"/>
        </w:numPr>
        <w:ind w:left="794"/>
      </w:pPr>
      <w:sdt>
        <w:sdtPr>
          <w:alias w:val="Member"/>
          <w:tag w:val="&lt;Member mnisId='1546' dodsId='38376'&gt;"/>
          <w:id w:val="-245190629"/>
          <w:placeholder>
            <w:docPart w:val="DefaultPlaceholder_1081868574"/>
          </w:placeholder>
          <w:richText/>
        </w:sdtPr>
        <w:sdtContent>
          <w:r w:rsidRPr="00A53413">
            <w:rPr>
              <w:b/>
            </w:rPr>
            <w:t>Chair:</w:t>
          </w:r>
        </w:sdtContent>
      </w:sdt>
      <w:r>
        <w:t xml:space="preserve"> Hands up, I am guilty.</w:t>
      </w:r>
      <w:r w:rsidR="00ED37B0">
        <w:t xml:space="preserve"> </w:t>
      </w:r>
      <w:r>
        <w:t>One-nil, Mark Menzies.</w:t>
      </w:r>
    </w:p>
    <w:p w:rsidR="00A53413" w:rsidP="001E3ADB">
      <w:pPr>
        <w:pStyle w:val="Answer"/>
      </w:pPr>
      <w:sdt>
        <w:sdtPr>
          <w:alias w:val="Witness"/>
          <w:id w:val="1092442090"/>
          <w:placeholder>
            <w:docPart w:val="DefaultPlaceholder_1081868574"/>
          </w:placeholder>
          <w:richText/>
        </w:sdtPr>
        <w:sdtContent>
          <w:r w:rsidRPr="00ED37B0" w:rsidR="00ED37B0">
            <w:rPr>
              <w:b/>
              <w:i/>
            </w:rPr>
            <w:t>Dr Offor</w:t>
          </w:r>
          <w:r w:rsidRPr="00A53413">
            <w:rPr>
              <w:b/>
              <w:i/>
            </w:rPr>
            <w:t>:</w:t>
          </w:r>
        </w:sdtContent>
      </w:sdt>
      <w:r>
        <w:t xml:space="preserve"> I would echo what David is saying </w:t>
      </w:r>
      <w:r w:rsidR="005B20F7">
        <w:t>here</w:t>
      </w:r>
      <w:r>
        <w:t xml:space="preserve"> about conditional liberalisation.</w:t>
      </w:r>
      <w:r w:rsidR="00ED37B0">
        <w:t xml:space="preserve"> </w:t>
      </w:r>
      <w:r>
        <w:t>It is important</w:t>
      </w:r>
      <w:r w:rsidR="00A62085">
        <w:t>,</w:t>
      </w:r>
      <w:r>
        <w:t xml:space="preserve"> and that is the only way you can safeguard against the potential </w:t>
      </w:r>
      <w:r w:rsidR="005B20F7">
        <w:t>detrimental</w:t>
      </w:r>
      <w:r>
        <w:t xml:space="preserve"> impacts of free</w:t>
      </w:r>
      <w:r w:rsidR="00AF6FDB">
        <w:t xml:space="preserve"> </w:t>
      </w:r>
      <w:r>
        <w:t>trade agreements.</w:t>
      </w:r>
    </w:p>
    <w:p w:rsidR="00A53413" w:rsidP="001E3ADB">
      <w:pPr>
        <w:pStyle w:val="Question"/>
      </w:pPr>
      <w:sdt>
        <w:sdtPr>
          <w:alias w:val="Member"/>
          <w:tag w:val="&lt;Member mnisId='3998' dodsId='31587'&gt;"/>
          <w:id w:val="-1992173864"/>
          <w:placeholder>
            <w:docPart w:val="DefaultPlaceholder_1081868574"/>
          </w:placeholder>
          <w:richText/>
        </w:sdtPr>
        <w:sdtContent>
          <w:r w:rsidRPr="00A53413">
            <w:rPr>
              <w:b/>
            </w:rPr>
            <w:t>Mark Menzies:</w:t>
          </w:r>
        </w:sdtContent>
      </w:sdt>
      <w:r>
        <w:t xml:space="preserve"> What evidence is there regarding </w:t>
      </w:r>
      <w:r w:rsidR="005B20F7">
        <w:t>consumers’</w:t>
      </w:r>
      <w:r>
        <w:t xml:space="preserve"> views </w:t>
      </w:r>
      <w:r w:rsidR="005B20F7">
        <w:t>on</w:t>
      </w:r>
      <w:r>
        <w:t xml:space="preserve"> the idea of mandatory method</w:t>
      </w:r>
      <w:r w:rsidR="00AF6FDB">
        <w:t xml:space="preserve"> </w:t>
      </w:r>
      <w:r>
        <w:t>of</w:t>
      </w:r>
      <w:r w:rsidR="00AF6FDB">
        <w:t xml:space="preserve"> </w:t>
      </w:r>
      <w:r>
        <w:t>production labelling?</w:t>
      </w:r>
    </w:p>
    <w:p w:rsidR="00A53413" w:rsidP="001E3ADB">
      <w:pPr>
        <w:pStyle w:val="Answer"/>
      </w:pPr>
      <w:sdt>
        <w:sdtPr>
          <w:alias w:val="Witness"/>
          <w:id w:val="722789317"/>
          <w:placeholder>
            <w:docPart w:val="DefaultPlaceholder_1081868574"/>
          </w:placeholder>
          <w:richText/>
        </w:sdtPr>
        <w:sdtContent>
          <w:r w:rsidRPr="00ED37B0" w:rsidR="00ED37B0">
            <w:rPr>
              <w:b/>
              <w:i/>
            </w:rPr>
            <w:t>Dr Offor</w:t>
          </w:r>
          <w:r w:rsidRPr="00A53413">
            <w:rPr>
              <w:b/>
              <w:i/>
            </w:rPr>
            <w:t>:</w:t>
          </w:r>
        </w:sdtContent>
      </w:sdt>
      <w:r>
        <w:t xml:space="preserve"> On mandatory method</w:t>
      </w:r>
      <w:r w:rsidR="00AF6FDB">
        <w:t xml:space="preserve"> </w:t>
      </w:r>
      <w:r>
        <w:t>of</w:t>
      </w:r>
      <w:r w:rsidR="00AF6FDB">
        <w:t xml:space="preserve"> </w:t>
      </w:r>
      <w:r>
        <w:t xml:space="preserve">production labelling </w:t>
      </w:r>
      <w:r>
        <w:t>in particular I</w:t>
      </w:r>
      <w:r>
        <w:t xml:space="preserve"> do not have the data, although David might.</w:t>
      </w:r>
      <w:r w:rsidR="00ED37B0">
        <w:t xml:space="preserve"> </w:t>
      </w:r>
      <w:r>
        <w:t>I know that over 59% of EU citizens</w:t>
      </w:r>
      <w:r w:rsidR="00A62085">
        <w:t>,</w:t>
      </w:r>
      <w:r>
        <w:t xml:space="preserve"> at </w:t>
      </w:r>
      <w:r w:rsidR="005B20F7">
        <w:t>least</w:t>
      </w:r>
      <w:r w:rsidR="00A62085">
        <w:t>,</w:t>
      </w:r>
      <w:r>
        <w:t xml:space="preserve"> express willingness to pay more for high-welfare products</w:t>
      </w:r>
      <w:r w:rsidR="0034586B">
        <w:t>,</w:t>
      </w:r>
      <w:r>
        <w:t xml:space="preserve"> </w:t>
      </w:r>
      <w:r w:rsidR="0034586B">
        <w:t>in</w:t>
      </w:r>
      <w:r>
        <w:t xml:space="preserve"> a </w:t>
      </w:r>
      <w:r w:rsidR="005B20F7">
        <w:t>special</w:t>
      </w:r>
      <w:r>
        <w:t xml:space="preserve"> </w:t>
      </w:r>
      <w:r w:rsidRPr="0034586B" w:rsidR="0034586B">
        <w:t>Eurobarometer</w:t>
      </w:r>
      <w:r>
        <w:t>, which is some of the data that is used for this.</w:t>
      </w:r>
    </w:p>
    <w:p w:rsidR="00A53413" w:rsidP="001E3ADB">
      <w:pPr>
        <w:pStyle w:val="Answer"/>
      </w:pPr>
      <w:sdt>
        <w:sdtPr>
          <w:alias w:val="Witness"/>
          <w:id w:val="-1201006300"/>
          <w:placeholder>
            <w:docPart w:val="DefaultPlaceholder_1081868574"/>
          </w:placeholder>
          <w:richText/>
        </w:sdtPr>
        <w:sdtContent>
          <w:r w:rsidRPr="00A53413">
            <w:rPr>
              <w:b/>
              <w:i/>
            </w:rPr>
            <w:t>David Bowles:</w:t>
          </w:r>
        </w:sdtContent>
      </w:sdt>
      <w:r>
        <w:t xml:space="preserve"> </w:t>
      </w:r>
      <w:r w:rsidR="005B20F7">
        <w:t>There</w:t>
      </w:r>
      <w:r>
        <w:t xml:space="preserve"> was a Eurobarometer </w:t>
      </w:r>
      <w:r w:rsidR="0034586B">
        <w:t xml:space="preserve">in 2015 </w:t>
      </w:r>
      <w:r>
        <w:t>that found that</w:t>
      </w:r>
      <w:r w:rsidR="00A62085">
        <w:t xml:space="preserve">, </w:t>
      </w:r>
      <w:r>
        <w:t>in the UK</w:t>
      </w:r>
      <w:r w:rsidR="00A62085">
        <w:t>,</w:t>
      </w:r>
      <w:r>
        <w:t xml:space="preserve"> 55% of consumers polled wanted to have </w:t>
      </w:r>
      <w:r w:rsidR="00A62085">
        <w:t>G</w:t>
      </w:r>
      <w:r>
        <w:t>overnment mandatory labelling systems</w:t>
      </w:r>
      <w:r w:rsidR="00A62085">
        <w:t>,</w:t>
      </w:r>
      <w:r>
        <w:t xml:space="preserve"> as opposed </w:t>
      </w:r>
      <w:r w:rsidR="005B20F7">
        <w:t>to</w:t>
      </w:r>
      <w:r>
        <w:t xml:space="preserve"> voluntary ones, and 56% said they would look for higher</w:t>
      </w:r>
      <w:r w:rsidR="00A62085">
        <w:t>-</w:t>
      </w:r>
      <w:r>
        <w:t>welfare labels when they went into the shops.</w:t>
      </w:r>
      <w:r w:rsidR="00ED37B0">
        <w:t xml:space="preserve"> </w:t>
      </w:r>
      <w:r w:rsidR="005B20F7">
        <w:t>Obviously</w:t>
      </w:r>
      <w:r w:rsidR="00AF6FDB">
        <w:t>,</w:t>
      </w:r>
      <w:r w:rsidR="005B20F7">
        <w:t xml:space="preserve"> </w:t>
      </w:r>
      <w:r>
        <w:t xml:space="preserve">that is a poll and we all know the difference between polls and what the consumer does but, as I said </w:t>
      </w:r>
      <w:r w:rsidR="005B20F7">
        <w:t>earlier</w:t>
      </w:r>
      <w:r w:rsidR="0034586B">
        <w:t xml:space="preserve">, if you look </w:t>
      </w:r>
      <w:r>
        <w:t xml:space="preserve">at what has happened with eggs, if you </w:t>
      </w:r>
      <w:r w:rsidR="005B20F7">
        <w:t>give</w:t>
      </w:r>
      <w:r>
        <w:t xml:space="preserve"> them the right information, consumers will act.</w:t>
      </w:r>
    </w:p>
    <w:p w:rsidR="00A53413" w:rsidP="001E3ADB">
      <w:pPr>
        <w:pStyle w:val="Question"/>
      </w:pPr>
      <w:sdt>
        <w:sdtPr>
          <w:alias w:val="Member"/>
          <w:tag w:val="&lt;Member mnisId='3998' dodsId='31587'&gt;"/>
          <w:id w:val="64461063"/>
          <w:placeholder>
            <w:docPart w:val="DefaultPlaceholder_1081868574"/>
          </w:placeholder>
          <w:richText/>
        </w:sdtPr>
        <w:sdtContent>
          <w:r w:rsidRPr="00A53413">
            <w:rPr>
              <w:b/>
            </w:rPr>
            <w:t>Mark Menzies:</w:t>
          </w:r>
        </w:sdtContent>
      </w:sdt>
      <w:r>
        <w:t xml:space="preserve"> Sticking with that, to probe it a little further, clearly method</w:t>
      </w:r>
      <w:r w:rsidR="00AF6FDB">
        <w:t xml:space="preserve"> </w:t>
      </w:r>
      <w:r>
        <w:t>of</w:t>
      </w:r>
      <w:r w:rsidR="00AF6FDB">
        <w:t xml:space="preserve"> </w:t>
      </w:r>
      <w:r>
        <w:t>production labelling is fine when you are dealing with</w:t>
      </w:r>
      <w:r w:rsidR="00AF6FDB">
        <w:t xml:space="preserve">, </w:t>
      </w:r>
      <w:r w:rsidR="00A62085">
        <w:t xml:space="preserve">say, </w:t>
      </w:r>
      <w:r>
        <w:t xml:space="preserve">a </w:t>
      </w:r>
      <w:r>
        <w:t>ready mea</w:t>
      </w:r>
      <w:r w:rsidR="0034586B">
        <w:t>l</w:t>
      </w:r>
      <w:r>
        <w:t xml:space="preserve"> and it has been highly processed.</w:t>
      </w:r>
      <w:r w:rsidR="00ED37B0">
        <w:t xml:space="preserve"> </w:t>
      </w:r>
      <w:r w:rsidR="005B20F7">
        <w:t>Would</w:t>
      </w:r>
      <w:r>
        <w:t xml:space="preserve"> you want that mandatory method</w:t>
      </w:r>
      <w:r w:rsidR="00AF6FDB">
        <w:t xml:space="preserve"> </w:t>
      </w:r>
      <w:r>
        <w:t>of</w:t>
      </w:r>
      <w:r w:rsidR="00AF6FDB">
        <w:t xml:space="preserve"> </w:t>
      </w:r>
      <w:r>
        <w:t>production label to be on all the different types of products that people buy in the retail sector?</w:t>
      </w:r>
      <w:r w:rsidR="00ED37B0">
        <w:t xml:space="preserve"> </w:t>
      </w:r>
      <w:r>
        <w:t xml:space="preserve">For example, if you are </w:t>
      </w:r>
      <w:r w:rsidR="005B20F7">
        <w:t>buying</w:t>
      </w:r>
      <w:r>
        <w:t xml:space="preserve"> a</w:t>
      </w:r>
      <w:r w:rsidR="005B20F7">
        <w:t xml:space="preserve"> </w:t>
      </w:r>
      <w:r>
        <w:t xml:space="preserve">packet of chicken breasts, compare that </w:t>
      </w:r>
      <w:r w:rsidR="00E20086">
        <w:t>with</w:t>
      </w:r>
      <w:r>
        <w:t xml:space="preserve"> buying </w:t>
      </w:r>
      <w:r w:rsidR="005B20F7">
        <w:t>chicken</w:t>
      </w:r>
      <w:r>
        <w:t xml:space="preserve"> that is part of a chicken tikka </w:t>
      </w:r>
      <w:r w:rsidR="00ED5832">
        <w:t>masala</w:t>
      </w:r>
      <w:r>
        <w:t>, where the consumer might also care quite passionately about how the chicken in the ready meal has been reared and cared for</w:t>
      </w:r>
      <w:r w:rsidR="00E20086">
        <w:t>,</w:t>
      </w:r>
      <w:r>
        <w:t xml:space="preserve"> and so on.</w:t>
      </w:r>
    </w:p>
    <w:p w:rsidR="00AE3A21" w:rsidP="001E3ADB">
      <w:pPr>
        <w:pStyle w:val="Answer"/>
      </w:pPr>
      <w:sdt>
        <w:sdtPr>
          <w:alias w:val="Witness"/>
          <w:id w:val="-1830900566"/>
          <w:placeholder>
            <w:docPart w:val="DefaultPlaceholder_1081868574"/>
          </w:placeholder>
          <w:richText/>
        </w:sdtPr>
        <w:sdtContent>
          <w:r w:rsidRPr="00A53413" w:rsidR="00A53413">
            <w:rPr>
              <w:b/>
              <w:i/>
            </w:rPr>
            <w:t>David Bowles:</w:t>
          </w:r>
        </w:sdtContent>
      </w:sdt>
      <w:r w:rsidR="00A53413">
        <w:t xml:space="preserve"> Absolutely, and the</w:t>
      </w:r>
      <w:r w:rsidR="005971A2">
        <w:t xml:space="preserve"> further you go away fro</w:t>
      </w:r>
      <w:r w:rsidR="00A53413">
        <w:t>m the primary product, the less information the consumer is getting</w:t>
      </w:r>
      <w:r w:rsidR="00E20086">
        <w:t>,</w:t>
      </w:r>
      <w:r w:rsidR="00A53413">
        <w:t xml:space="preserve"> but we are seeing changes there.</w:t>
      </w:r>
      <w:r w:rsidR="00ED37B0">
        <w:t xml:space="preserve"> </w:t>
      </w:r>
      <w:r w:rsidR="00A53413">
        <w:t xml:space="preserve">If we look at mayonnaise, for instance, there are </w:t>
      </w:r>
      <w:r w:rsidR="00E20086">
        <w:t xml:space="preserve">now </w:t>
      </w:r>
      <w:r w:rsidR="00A53413">
        <w:t>some very good products</w:t>
      </w:r>
      <w:r>
        <w:t xml:space="preserve"> on the shelves that say how the eggs were </w:t>
      </w:r>
      <w:r w:rsidR="005B20F7">
        <w:t>produced</w:t>
      </w:r>
      <w:r>
        <w:t xml:space="preserve"> in that mayonnaise.</w:t>
      </w:r>
      <w:r w:rsidR="00ED37B0">
        <w:t xml:space="preserve"> </w:t>
      </w:r>
      <w:r>
        <w:t>RSPCA</w:t>
      </w:r>
      <w:r w:rsidR="005971A2">
        <w:t xml:space="preserve"> Assured </w:t>
      </w:r>
      <w:r>
        <w:t>labelling is going on to some products, not jus</w:t>
      </w:r>
      <w:r w:rsidR="00AF6FDB">
        <w:t>t the primary products but thing</w:t>
      </w:r>
      <w:r>
        <w:t xml:space="preserve">s like </w:t>
      </w:r>
      <w:r w:rsidR="005B20F7">
        <w:t>chicken</w:t>
      </w:r>
      <w:r>
        <w:t xml:space="preserve"> tikka </w:t>
      </w:r>
      <w:r w:rsidR="00ED5832">
        <w:t>masala</w:t>
      </w:r>
      <w:r>
        <w:t>.</w:t>
      </w:r>
      <w:r w:rsidR="00ED37B0">
        <w:t xml:space="preserve"> </w:t>
      </w:r>
      <w:r>
        <w:t xml:space="preserve">That is the general </w:t>
      </w:r>
      <w:r w:rsidR="005971A2">
        <w:t>trend</w:t>
      </w:r>
      <w:r>
        <w:t>.</w:t>
      </w:r>
      <w:r w:rsidR="00ED37B0">
        <w:t xml:space="preserve"> </w:t>
      </w:r>
      <w:r>
        <w:t>Of course</w:t>
      </w:r>
      <w:r w:rsidR="00AF6FDB">
        <w:t>,</w:t>
      </w:r>
      <w:r>
        <w:t xml:space="preserve"> it is more challenging in those areas but there is a trend here.</w:t>
      </w:r>
    </w:p>
    <w:p w:rsidR="00AE3A21" w:rsidP="001E3ADB">
      <w:pPr>
        <w:pStyle w:val="Question"/>
        <w:numPr>
          <w:ilvl w:val="0"/>
          <w:numId w:val="0"/>
        </w:numPr>
        <w:ind w:left="794"/>
      </w:pPr>
      <w:sdt>
        <w:sdtPr>
          <w:alias w:val="Member"/>
          <w:tag w:val="&lt;Member mnisId='3998' dodsId='31587'&gt;"/>
          <w:id w:val="-1684433377"/>
          <w:placeholder>
            <w:docPart w:val="DefaultPlaceholder_1081868574"/>
          </w:placeholder>
          <w:richText/>
        </w:sdtPr>
        <w:sdtContent>
          <w:r w:rsidRPr="00AE3A21">
            <w:rPr>
              <w:b/>
            </w:rPr>
            <w:t>Mark Menzies:</w:t>
          </w:r>
        </w:sdtContent>
      </w:sdt>
      <w:r>
        <w:t xml:space="preserve"> Peter, is there anything you want to add?</w:t>
      </w:r>
    </w:p>
    <w:p w:rsidR="00AE3A21" w:rsidP="001E3ADB">
      <w:pPr>
        <w:pStyle w:val="Answer"/>
      </w:pPr>
      <w:sdt>
        <w:sdtPr>
          <w:alias w:val="Witness"/>
          <w:id w:val="276454469"/>
          <w:placeholder>
            <w:docPart w:val="DefaultPlaceholder_1081868574"/>
          </w:placeholder>
          <w:richText/>
        </w:sdtPr>
        <w:sdtContent>
          <w:r w:rsidRPr="00AE3A21">
            <w:rPr>
              <w:b/>
              <w:i/>
            </w:rPr>
            <w:t>Peter Hardwick:</w:t>
          </w:r>
        </w:sdtContent>
      </w:sdt>
      <w:r>
        <w:t xml:space="preserve"> No</w:t>
      </w:r>
      <w:r w:rsidR="005971A2">
        <w:t>t</w:t>
      </w:r>
      <w:r>
        <w:t xml:space="preserve"> </w:t>
      </w:r>
      <w:r w:rsidRPr="005971A2">
        <w:t>directly</w:t>
      </w:r>
      <w:r>
        <w:t xml:space="preserve"> in </w:t>
      </w:r>
      <w:r w:rsidR="005B20F7">
        <w:t>that</w:t>
      </w:r>
      <w:r>
        <w:t xml:space="preserve"> area.</w:t>
      </w:r>
      <w:r w:rsidR="00ED37B0">
        <w:t xml:space="preserve"> </w:t>
      </w:r>
      <w:r>
        <w:t>As I said, it is our members who will</w:t>
      </w:r>
      <w:r w:rsidR="005B20F7">
        <w:t xml:space="preserve"> have </w:t>
      </w:r>
      <w:r>
        <w:t>to deal with the complexity in terms of providing the labelling</w:t>
      </w:r>
      <w:r w:rsidR="005971A2">
        <w:t>,</w:t>
      </w:r>
      <w:r>
        <w:t xml:space="preserve"> because it is at that point that the labelling is provided.</w:t>
      </w:r>
      <w:r w:rsidR="00ED37B0">
        <w:t xml:space="preserve"> </w:t>
      </w:r>
      <w:r>
        <w:t xml:space="preserve">It is </w:t>
      </w:r>
      <w:r w:rsidR="005B20F7">
        <w:t>slightly</w:t>
      </w:r>
      <w:r>
        <w:t xml:space="preserve"> different with eggs</w:t>
      </w:r>
      <w:r w:rsidR="00E20086">
        <w:t>,</w:t>
      </w:r>
      <w:r>
        <w:t xml:space="preserve"> because </w:t>
      </w:r>
      <w:r w:rsidR="005B20F7">
        <w:t xml:space="preserve">the product </w:t>
      </w:r>
      <w:r>
        <w:t>is sold in the form in which it is totally produced.</w:t>
      </w:r>
      <w:r w:rsidR="00ED37B0">
        <w:t xml:space="preserve"> </w:t>
      </w:r>
      <w:r w:rsidR="005971A2">
        <w:t>T</w:t>
      </w:r>
      <w:r w:rsidR="005B20F7">
        <w:t>here</w:t>
      </w:r>
      <w:r>
        <w:t xml:space="preserve"> is more complexity</w:t>
      </w:r>
      <w:r w:rsidR="00E20086">
        <w:t>,</w:t>
      </w:r>
      <w:r>
        <w:t xml:space="preserve"> and a lot of thought would need to be given to how to do that and, </w:t>
      </w:r>
      <w:r w:rsidR="005971A2">
        <w:t xml:space="preserve">perhaps </w:t>
      </w:r>
      <w:r>
        <w:t>most importantly</w:t>
      </w:r>
      <w:r w:rsidR="00E20086">
        <w:t xml:space="preserve">—and </w:t>
      </w:r>
      <w:r>
        <w:t>I feel this about wider standards</w:t>
      </w:r>
      <w:r w:rsidR="00E20086">
        <w:t>—</w:t>
      </w:r>
      <w:r>
        <w:t xml:space="preserve">how we audit and check </w:t>
      </w:r>
      <w:r w:rsidR="00E20086">
        <w:t>it</w:t>
      </w:r>
      <w:r>
        <w:t xml:space="preserve"> in countries that are exporting to the UK.</w:t>
      </w:r>
      <w:r w:rsidR="00ED37B0">
        <w:t xml:space="preserve"> </w:t>
      </w:r>
      <w:r>
        <w:t>Doing it domestically is one thing</w:t>
      </w:r>
      <w:r w:rsidR="00E20086">
        <w:t xml:space="preserve">, </w:t>
      </w:r>
      <w:r>
        <w:t>but if we lumber ourselves and lumber nobody else, we will</w:t>
      </w:r>
      <w:r w:rsidR="005B20F7">
        <w:t xml:space="preserve"> have </w:t>
      </w:r>
      <w:r>
        <w:t>got nowhere.</w:t>
      </w:r>
    </w:p>
    <w:p w:rsidR="005971A2" w:rsidP="001E3ADB">
      <w:pPr>
        <w:pStyle w:val="Answer"/>
      </w:pPr>
      <w:sdt>
        <w:sdtPr>
          <w:alias w:val="Witness"/>
          <w:id w:val="-1855263451"/>
          <w:placeholder>
            <w:docPart w:val="DefaultPlaceholder_1081868574"/>
          </w:placeholder>
          <w:richText/>
        </w:sdtPr>
        <w:sdtContent>
          <w:r w:rsidRPr="00AE3A21" w:rsidR="00AE3A21">
            <w:rPr>
              <w:b/>
              <w:i/>
            </w:rPr>
            <w:t>Minette Batters:</w:t>
          </w:r>
        </w:sdtContent>
      </w:sdt>
      <w:r w:rsidR="00AE3A21">
        <w:t xml:space="preserve"> </w:t>
      </w:r>
      <w:r w:rsidR="00E20086">
        <w:t>T</w:t>
      </w:r>
      <w:r w:rsidR="005B20F7">
        <w:t>his is why ou</w:t>
      </w:r>
      <w:r w:rsidR="00AE3A21">
        <w:t xml:space="preserve">r assurance scheme </w:t>
      </w:r>
      <w:r w:rsidR="00E20086">
        <w:t>certificated,</w:t>
      </w:r>
      <w:r w:rsidR="00AE3A21">
        <w:t xml:space="preserve"> independently</w:t>
      </w:r>
      <w:r w:rsidR="00550692">
        <w:t xml:space="preserve"> </w:t>
      </w:r>
      <w:r w:rsidR="00AE3A21">
        <w:t>audited supply chains</w:t>
      </w:r>
      <w:r w:rsidR="00E20086">
        <w:t>,</w:t>
      </w:r>
      <w:r w:rsidR="00AE3A21">
        <w:t xml:space="preserve"> from </w:t>
      </w:r>
      <w:r w:rsidR="00E20086">
        <w:t>farm to fork,</w:t>
      </w:r>
      <w:r>
        <w:t xml:space="preserve"> are</w:t>
      </w:r>
      <w:r w:rsidR="00AE3A21">
        <w:t xml:space="preserve"> so important.</w:t>
      </w:r>
      <w:r w:rsidR="00ED37B0">
        <w:t xml:space="preserve"> </w:t>
      </w:r>
      <w:r w:rsidR="00AE3A21">
        <w:t xml:space="preserve">RSPCA is </w:t>
      </w:r>
      <w:r w:rsidR="005B20F7">
        <w:t>underpinned</w:t>
      </w:r>
      <w:r w:rsidR="00AE3A21">
        <w:t xml:space="preserve"> by Red Tractor </w:t>
      </w:r>
      <w:r w:rsidR="005B20F7">
        <w:t>Assurance</w:t>
      </w:r>
      <w:r w:rsidR="00AE3A21">
        <w:t>.</w:t>
      </w:r>
      <w:r w:rsidR="00ED37B0">
        <w:t xml:space="preserve"> </w:t>
      </w:r>
      <w:r w:rsidR="00AE3A21">
        <w:t>They all offer the consumer absolute assurance of how it is being produced, but still</w:t>
      </w:r>
      <w:r w:rsidR="005B20F7">
        <w:t xml:space="preserve"> </w:t>
      </w:r>
      <w:r w:rsidR="00AE3A21">
        <w:t>at this time, 20 years in, there will be many people who do not understand comprehensively what those logos stand for.</w:t>
      </w:r>
      <w:r w:rsidR="00ED37B0">
        <w:t xml:space="preserve"> </w:t>
      </w:r>
      <w:r w:rsidR="00AE3A21">
        <w:t>There is a case to take all that forward and work much harder on</w:t>
      </w:r>
      <w:r w:rsidR="005B20F7">
        <w:t xml:space="preserve"> what</w:t>
      </w:r>
      <w:r w:rsidR="00AE3A21">
        <w:t xml:space="preserve"> we have </w:t>
      </w:r>
      <w:r w:rsidR="00AE3A21">
        <w:t>at the moment</w:t>
      </w:r>
      <w:r w:rsidR="00AE3A21">
        <w:t>.</w:t>
      </w:r>
    </w:p>
    <w:p w:rsidR="00AE3A21" w:rsidP="001E3ADB">
      <w:pPr>
        <w:pStyle w:val="Answer"/>
      </w:pPr>
      <w:r>
        <w:t xml:space="preserve">Asda </w:t>
      </w:r>
      <w:r w:rsidR="00550692">
        <w:t xml:space="preserve">certainly </w:t>
      </w:r>
      <w:r>
        <w:t xml:space="preserve">trialled </w:t>
      </w:r>
      <w:r w:rsidR="00E20086">
        <w:t xml:space="preserve">Red Tractor Assurance </w:t>
      </w:r>
      <w:r>
        <w:t xml:space="preserve">on </w:t>
      </w:r>
      <w:r w:rsidR="005971A2">
        <w:t>its</w:t>
      </w:r>
      <w:r>
        <w:t xml:space="preserve"> ready meals </w:t>
      </w:r>
      <w:r w:rsidR="00E20086">
        <w:t>for a while</w:t>
      </w:r>
      <w:r>
        <w:t>.</w:t>
      </w:r>
      <w:r w:rsidR="00ED37B0">
        <w:t xml:space="preserve"> </w:t>
      </w:r>
      <w:r>
        <w:t xml:space="preserve">Whether </w:t>
      </w:r>
      <w:r w:rsidR="00E20086">
        <w:t>it</w:t>
      </w:r>
      <w:r>
        <w:t xml:space="preserve"> is Red Tractor or RSPCA, it </w:t>
      </w:r>
      <w:r>
        <w:t>has to</w:t>
      </w:r>
      <w:r>
        <w:t xml:space="preserve"> cover every ingredient</w:t>
      </w:r>
      <w:r w:rsidR="00E20086">
        <w:t xml:space="preserve">. </w:t>
      </w:r>
      <w:r>
        <w:t xml:space="preserve">Otherwise, with labelling, you only </w:t>
      </w:r>
      <w:r w:rsidR="005B20F7">
        <w:t>have</w:t>
      </w:r>
      <w:r>
        <w:t xml:space="preserve"> to</w:t>
      </w:r>
      <w:r>
        <w:t xml:space="preserve"> look on any pack and it is </w:t>
      </w:r>
      <w:r w:rsidR="00E20086">
        <w:t xml:space="preserve">already </w:t>
      </w:r>
      <w:r>
        <w:t>confusing for the consumer</w:t>
      </w:r>
      <w:r w:rsidR="005971A2">
        <w:t>,</w:t>
      </w:r>
      <w:r>
        <w:t xml:space="preserve"> and </w:t>
      </w:r>
      <w:r w:rsidR="005971A2">
        <w:t xml:space="preserve">certainly </w:t>
      </w:r>
      <w:r>
        <w:t xml:space="preserve">retailers are always very opposed </w:t>
      </w:r>
      <w:r w:rsidR="00E20086">
        <w:t>to</w:t>
      </w:r>
      <w:r>
        <w:t xml:space="preserve"> the extra cost of adding further labelling.</w:t>
      </w:r>
      <w:r w:rsidR="00ED37B0">
        <w:t xml:space="preserve"> </w:t>
      </w:r>
      <w:r>
        <w:t>That is a point that we have not picked up today, but there is always huge opposition to the size and how much you choose to put on pack.</w:t>
      </w:r>
    </w:p>
    <w:p w:rsidR="005971A2" w:rsidP="00F03AB6">
      <w:pPr>
        <w:pStyle w:val="Question"/>
        <w:numPr>
          <w:ilvl w:val="0"/>
          <w:numId w:val="0"/>
        </w:numPr>
        <w:ind w:left="794"/>
      </w:pPr>
      <w:sdt>
        <w:sdtPr>
          <w:alias w:val="Member"/>
          <w:tag w:val="&lt;Member mnisId='1546' dodsId='38376'&gt;"/>
          <w:id w:val="1758778239"/>
          <w:placeholder>
            <w:docPart w:val="DefaultPlaceholder_1081868574"/>
          </w:placeholder>
          <w:richText/>
        </w:sdtPr>
        <w:sdtContent>
          <w:r w:rsidRPr="005971A2" w:rsidR="00AE3A21">
            <w:rPr>
              <w:b/>
            </w:rPr>
            <w:t>Chair:</w:t>
          </w:r>
        </w:sdtContent>
      </w:sdt>
      <w:r w:rsidR="00AE3A21">
        <w:t xml:space="preserve"> I notice you chose chicken tikka </w:t>
      </w:r>
      <w:r w:rsidR="00ED5832">
        <w:t>masala</w:t>
      </w:r>
      <w:r w:rsidR="00AE3A21">
        <w:t>.</w:t>
      </w:r>
      <w:r w:rsidR="00ED37B0">
        <w:t xml:space="preserve"> </w:t>
      </w:r>
      <w:r w:rsidR="00AE3A21">
        <w:t>About 15 o</w:t>
      </w:r>
      <w:r w:rsidR="00F03AB6">
        <w:t>r</w:t>
      </w:r>
      <w:r w:rsidR="00AE3A21">
        <w:t xml:space="preserve"> 16 years ago the late </w:t>
      </w:r>
      <w:r>
        <w:t xml:space="preserve">Robin Cook </w:t>
      </w:r>
      <w:r w:rsidR="00AE3A21">
        <w:t>described it as a national dish.</w:t>
      </w:r>
      <w:r w:rsidR="00ED37B0">
        <w:t xml:space="preserve"> </w:t>
      </w:r>
      <w:r w:rsidR="00C714BF">
        <w:t xml:space="preserve">The </w:t>
      </w:r>
      <w:r w:rsidR="00AE3A21">
        <w:t xml:space="preserve">upgrade to that would be lamb tikka </w:t>
      </w:r>
      <w:r w:rsidR="00ED5832">
        <w:t>masala</w:t>
      </w:r>
      <w:r w:rsidR="00AE3A21">
        <w:t>, but I</w:t>
      </w:r>
      <w:r>
        <w:t xml:space="preserve"> am talking fro</w:t>
      </w:r>
      <w:r w:rsidR="00AE3A21">
        <w:t>m bias.</w:t>
      </w:r>
    </w:p>
    <w:p w:rsidR="00AE3A21" w:rsidP="001E3ADB">
      <w:pPr>
        <w:pStyle w:val="Question"/>
        <w:numPr>
          <w:ilvl w:val="0"/>
          <w:numId w:val="0"/>
        </w:numPr>
        <w:ind w:left="794"/>
      </w:pPr>
      <w:r>
        <w:t xml:space="preserve">On matters </w:t>
      </w:r>
      <w:r w:rsidR="00C714BF">
        <w:t>agricultural</w:t>
      </w:r>
      <w:r>
        <w:t xml:space="preserve">, it segues </w:t>
      </w:r>
      <w:r w:rsidR="00E20086">
        <w:t>neatly</w:t>
      </w:r>
      <w:r>
        <w:t xml:space="preserve"> to </w:t>
      </w:r>
      <w:r w:rsidR="00E20086">
        <w:t xml:space="preserve">our </w:t>
      </w:r>
      <w:r>
        <w:t xml:space="preserve">great honour of having the </w:t>
      </w:r>
      <w:r w:rsidR="00E20086">
        <w:t>C</w:t>
      </w:r>
      <w:r w:rsidRPr="00AE3A21">
        <w:t>hair of the EFRA Select Committee</w:t>
      </w:r>
      <w:r>
        <w:t xml:space="preserve"> in our midst this morning, Mr Neil Parish.</w:t>
      </w:r>
    </w:p>
    <w:p w:rsidR="005971A2" w:rsidP="001E3ADB">
      <w:pPr>
        <w:pStyle w:val="Question"/>
      </w:pPr>
      <w:sdt>
        <w:sdtPr>
          <w:alias w:val="Member"/>
          <w:tag w:val="&lt;Member mnisId='4072' dodsId='28723'&gt;"/>
          <w:id w:val="865324524"/>
          <w:placeholder>
            <w:docPart w:val="DefaultPlaceholder_1081868574"/>
          </w:placeholder>
          <w:richText/>
        </w:sdtPr>
        <w:sdtContent>
          <w:r w:rsidRPr="005971A2" w:rsidR="00AE3A21">
            <w:rPr>
              <w:b/>
            </w:rPr>
            <w:t>Neil Parish:</w:t>
          </w:r>
        </w:sdtContent>
      </w:sdt>
      <w:r w:rsidR="00AE3A21">
        <w:t xml:space="preserve"> Thank you very much, Angus, and thank you to the </w:t>
      </w:r>
      <w:r w:rsidR="00F03AB6">
        <w:t xml:space="preserve">International </w:t>
      </w:r>
      <w:r w:rsidR="00AE3A21">
        <w:t>Trade Committee for letting me guest.</w:t>
      </w:r>
    </w:p>
    <w:p w:rsidR="00C714BF" w:rsidP="001E3ADB">
      <w:pPr>
        <w:pStyle w:val="Question"/>
        <w:numPr>
          <w:ilvl w:val="0"/>
          <w:numId w:val="0"/>
        </w:numPr>
        <w:ind w:left="794"/>
      </w:pPr>
      <w:r>
        <w:t>Anthony Mangnall managed to steal quite a lot of my question before I g</w:t>
      </w:r>
      <w:r w:rsidR="00F03AB6">
        <w:t>o</w:t>
      </w:r>
      <w:r>
        <w:t xml:space="preserve">t here, </w:t>
      </w:r>
      <w:r w:rsidR="005971A2">
        <w:t xml:space="preserve">on </w:t>
      </w:r>
      <w:r w:rsidR="00E20086">
        <w:t>the adequacy of</w:t>
      </w:r>
      <w:r>
        <w:t xml:space="preserve"> method</w:t>
      </w:r>
      <w:r w:rsidR="00F03AB6">
        <w:t xml:space="preserve"> </w:t>
      </w:r>
      <w:r>
        <w:t>of</w:t>
      </w:r>
      <w:r w:rsidR="00F03AB6">
        <w:t xml:space="preserve"> </w:t>
      </w:r>
      <w:r>
        <w:t xml:space="preserve">production labelling, </w:t>
      </w:r>
      <w:r w:rsidR="00A00BFB">
        <w:t>both</w:t>
      </w:r>
      <w:r>
        <w:t xml:space="preserve"> voluntary and mandatory, as a response to fears that ne</w:t>
      </w:r>
      <w:r w:rsidR="005971A2">
        <w:t>w</w:t>
      </w:r>
      <w:r>
        <w:t xml:space="preserve"> trade agreements could undermine UK food standards in relation to animal welfare</w:t>
      </w:r>
      <w:r w:rsidR="00F03AB6">
        <w:t>.</w:t>
      </w:r>
      <w:r w:rsidR="00ED37B0">
        <w:t xml:space="preserve"> </w:t>
      </w:r>
      <w:r w:rsidR="00A00BFB">
        <w:t>Coupled</w:t>
      </w:r>
      <w:r>
        <w:t xml:space="preserve"> to that, </w:t>
      </w:r>
      <w:r w:rsidR="00E20086">
        <w:t>as</w:t>
      </w:r>
      <w:r>
        <w:t xml:space="preserve"> Peter </w:t>
      </w:r>
      <w:r w:rsidR="00E20086">
        <w:t>said,</w:t>
      </w:r>
      <w:r>
        <w:t xml:space="preserve"> we must be careful that we do not put </w:t>
      </w:r>
      <w:r w:rsidR="00E20086">
        <w:t xml:space="preserve">in </w:t>
      </w:r>
      <w:r>
        <w:t xml:space="preserve">a </w:t>
      </w:r>
      <w:r w:rsidR="00A00BFB">
        <w:t>lot</w:t>
      </w:r>
      <w:r>
        <w:t xml:space="preserve"> of very </w:t>
      </w:r>
      <w:r w:rsidR="00A00BFB">
        <w:t>complicated</w:t>
      </w:r>
      <w:r>
        <w:t xml:space="preserve"> labelling for our home market that does absolutely nothing to stop food coming in </w:t>
      </w:r>
      <w:r w:rsidR="00E20086">
        <w:t>through</w:t>
      </w:r>
      <w:r>
        <w:t xml:space="preserve"> a trade agreement if it is not in that particular agreement to keep it out.</w:t>
      </w:r>
      <w:r w:rsidR="00ED37B0">
        <w:t xml:space="preserve"> </w:t>
      </w:r>
      <w:r>
        <w:t xml:space="preserve">I have probably partly answered my own question, but I will </w:t>
      </w:r>
      <w:r w:rsidR="00A00BFB">
        <w:t>bring</w:t>
      </w:r>
      <w:r>
        <w:t xml:space="preserve"> </w:t>
      </w:r>
      <w:r w:rsidR="00E20086">
        <w:t xml:space="preserve">in </w:t>
      </w:r>
      <w:r>
        <w:t>Minette first.</w:t>
      </w:r>
    </w:p>
    <w:p w:rsidR="00585462" w:rsidP="001E3ADB">
      <w:pPr>
        <w:pStyle w:val="Answer"/>
      </w:pPr>
      <w:sdt>
        <w:sdtPr>
          <w:alias w:val="Witness"/>
          <w:id w:val="-953250848"/>
          <w:placeholder>
            <w:docPart w:val="DefaultPlaceholder_1081868574"/>
          </w:placeholder>
          <w:richText/>
        </w:sdtPr>
        <w:sdtContent>
          <w:r w:rsidRPr="00C714BF" w:rsidR="00C714BF">
            <w:rPr>
              <w:b/>
              <w:i/>
            </w:rPr>
            <w:t>Minette Batters:</w:t>
          </w:r>
        </w:sdtContent>
      </w:sdt>
      <w:r w:rsidR="00C714BF">
        <w:t xml:space="preserve"> Neil, I know you know this area </w:t>
      </w:r>
      <w:r w:rsidR="00A00BFB">
        <w:t>exceptionally</w:t>
      </w:r>
      <w:r w:rsidR="00C714BF">
        <w:t xml:space="preserve"> </w:t>
      </w:r>
      <w:r w:rsidR="00A00BFB">
        <w:t>well</w:t>
      </w:r>
      <w:r w:rsidR="00C714BF">
        <w:t>, but you make a very good point.</w:t>
      </w:r>
      <w:r w:rsidR="00ED37B0">
        <w:t xml:space="preserve"> </w:t>
      </w:r>
      <w:r w:rsidR="00C714BF">
        <w:t xml:space="preserve">We are already seeing the point that Peter </w:t>
      </w:r>
      <w:r w:rsidR="005971A2">
        <w:t>made</w:t>
      </w:r>
      <w:r w:rsidR="00C714BF">
        <w:t xml:space="preserve"> with the EU situation, a 50% drop </w:t>
      </w:r>
      <w:r w:rsidR="00E20086">
        <w:t xml:space="preserve">in dairy </w:t>
      </w:r>
      <w:r w:rsidR="00C714BF">
        <w:t xml:space="preserve">and </w:t>
      </w:r>
      <w:r w:rsidR="00E20086">
        <w:t>more than a</w:t>
      </w:r>
      <w:r w:rsidR="00C714BF">
        <w:t xml:space="preserve"> 60% </w:t>
      </w:r>
      <w:r w:rsidR="00E20086">
        <w:t>drop in</w:t>
      </w:r>
      <w:r w:rsidR="00C714BF">
        <w:t xml:space="preserve"> meat going into the EU.</w:t>
      </w:r>
      <w:r w:rsidR="00ED37B0">
        <w:t xml:space="preserve"> </w:t>
      </w:r>
      <w:r w:rsidR="00C714BF">
        <w:t>At the moment</w:t>
      </w:r>
      <w:r w:rsidR="00C714BF">
        <w:t xml:space="preserve"> there is a real danger that we just pile more bureaucracy on to our producers</w:t>
      </w:r>
      <w:r w:rsidR="00E20086">
        <w:t>. As I said</w:t>
      </w:r>
      <w:r w:rsidR="00C714BF">
        <w:t xml:space="preserve"> at the beginning</w:t>
      </w:r>
      <w:r w:rsidR="00E20086">
        <w:t>, we now l</w:t>
      </w:r>
      <w:r w:rsidR="00C714BF">
        <w:t>ead the world on food safety.</w:t>
      </w:r>
      <w:r w:rsidR="00ED37B0">
        <w:t xml:space="preserve"> </w:t>
      </w:r>
      <w:r w:rsidR="00C714BF">
        <w:t>We have driven one of the safest food system</w:t>
      </w:r>
      <w:r w:rsidR="00B60CC2">
        <w:t>s</w:t>
      </w:r>
      <w:r w:rsidR="00C714BF">
        <w:t xml:space="preserve"> in the world.</w:t>
      </w:r>
      <w:r w:rsidR="00ED37B0">
        <w:t xml:space="preserve"> </w:t>
      </w:r>
      <w:r w:rsidR="00C714BF">
        <w:t xml:space="preserve">You only </w:t>
      </w:r>
      <w:r w:rsidR="00C714BF">
        <w:t>have to</w:t>
      </w:r>
      <w:r w:rsidR="00C714BF">
        <w:t xml:space="preserve"> </w:t>
      </w:r>
      <w:r w:rsidR="00A00BFB">
        <w:t>look</w:t>
      </w:r>
      <w:r w:rsidR="00C714BF">
        <w:t xml:space="preserve"> at the past to see how quickly a Minister </w:t>
      </w:r>
      <w:r w:rsidR="00E20086">
        <w:t xml:space="preserve">in MAFF </w:t>
      </w:r>
      <w:r w:rsidR="00C714BF">
        <w:t xml:space="preserve">could lose </w:t>
      </w:r>
      <w:r w:rsidR="00E20086">
        <w:t>their</w:t>
      </w:r>
      <w:r w:rsidR="00C714BF">
        <w:t xml:space="preserve"> job back in the day.</w:t>
      </w:r>
      <w:r w:rsidR="00ED37B0">
        <w:t xml:space="preserve"> </w:t>
      </w:r>
      <w:r w:rsidR="00C714BF">
        <w:t>Look at what we have created now.</w:t>
      </w:r>
      <w:r w:rsidR="00ED37B0">
        <w:t xml:space="preserve"> </w:t>
      </w:r>
      <w:r w:rsidR="00C714BF">
        <w:t xml:space="preserve">It has been </w:t>
      </w:r>
      <w:r w:rsidR="005971A2">
        <w:t>a</w:t>
      </w:r>
      <w:r w:rsidR="00C714BF">
        <w:t xml:space="preserve"> </w:t>
      </w:r>
      <w:r w:rsidR="00A00BFB">
        <w:t>phenomenal</w:t>
      </w:r>
      <w:r w:rsidR="00C714BF">
        <w:t xml:space="preserve"> success story</w:t>
      </w:r>
      <w:r w:rsidR="0040488C">
        <w:t>,</w:t>
      </w:r>
      <w:r w:rsidR="00C714BF">
        <w:t xml:space="preserve"> and it is the third most affordable</w:t>
      </w:r>
      <w:r w:rsidRPr="0040488C" w:rsidR="0040488C">
        <w:t xml:space="preserve"> </w:t>
      </w:r>
      <w:r w:rsidR="0040488C">
        <w:t>in the world</w:t>
      </w:r>
      <w:r w:rsidR="00C714BF">
        <w:t>, after the US and Singapore.</w:t>
      </w:r>
      <w:r w:rsidR="00ED37B0">
        <w:t xml:space="preserve"> </w:t>
      </w:r>
      <w:r w:rsidR="00C714BF">
        <w:t xml:space="preserve">We should </w:t>
      </w:r>
      <w:r w:rsidR="00A00BFB">
        <w:t>not</w:t>
      </w:r>
      <w:r>
        <w:t xml:space="preserve"> forget all that.</w:t>
      </w:r>
    </w:p>
    <w:p w:rsidR="00C714BF" w:rsidP="001E3ADB">
      <w:pPr>
        <w:pStyle w:val="Answer"/>
      </w:pPr>
      <w:r>
        <w:t>T</w:t>
      </w:r>
      <w:r>
        <w:t>he point that you make is key.</w:t>
      </w:r>
      <w:r w:rsidR="00ED37B0">
        <w:t xml:space="preserve"> </w:t>
      </w:r>
      <w:r>
        <w:t>We could</w:t>
      </w:r>
      <w:r>
        <w:t xml:space="preserve"> add cost and</w:t>
      </w:r>
      <w:r>
        <w:t xml:space="preserve"> complexity</w:t>
      </w:r>
      <w:r w:rsidR="0040488C">
        <w:t xml:space="preserve">, </w:t>
      </w:r>
      <w:r>
        <w:t>and still the consumer could be confused.</w:t>
      </w:r>
      <w:r w:rsidR="00ED37B0">
        <w:t xml:space="preserve"> </w:t>
      </w:r>
      <w:r>
        <w:t>It is back to what is the simplest way to do this.</w:t>
      </w:r>
      <w:r w:rsidR="00ED37B0">
        <w:t xml:space="preserve"> </w:t>
      </w:r>
      <w:r>
        <w:t>The simplest way to do this is to make sure there is a clear negotiation and that this situation never arrives on our shores in the first place.</w:t>
      </w:r>
    </w:p>
    <w:p w:rsidR="00C714BF" w:rsidP="001E3ADB">
      <w:pPr>
        <w:pStyle w:val="Question"/>
      </w:pPr>
      <w:sdt>
        <w:sdtPr>
          <w:alias w:val="Member"/>
          <w:tag w:val="&lt;Member mnisId='4072' dodsId='28723'&gt;"/>
          <w:id w:val="-994726725"/>
          <w:placeholder>
            <w:docPart w:val="DefaultPlaceholder_1081868574"/>
          </w:placeholder>
          <w:richText/>
        </w:sdtPr>
        <w:sdtContent>
          <w:r w:rsidRPr="00C714BF">
            <w:rPr>
              <w:b/>
            </w:rPr>
            <w:t>Neil Parish:</w:t>
          </w:r>
        </w:sdtContent>
      </w:sdt>
      <w:r>
        <w:t xml:space="preserve"> </w:t>
      </w:r>
      <w:r w:rsidR="00A00BFB">
        <w:t>There</w:t>
      </w:r>
      <w:r>
        <w:t xml:space="preserve"> are some who</w:t>
      </w:r>
      <w:r w:rsidR="00A00BFB">
        <w:t xml:space="preserve"> </w:t>
      </w:r>
      <w:r>
        <w:t xml:space="preserve">will argue that we can have very strong </w:t>
      </w:r>
      <w:r w:rsidR="00585462">
        <w:t>labelling of</w:t>
      </w:r>
      <w:r>
        <w:t xml:space="preserve"> our products and that will make sure people do not buy food that c</w:t>
      </w:r>
      <w:r w:rsidR="00585462">
        <w:t>o</w:t>
      </w:r>
      <w:r>
        <w:t>me</w:t>
      </w:r>
      <w:r w:rsidR="00585462">
        <w:t>s</w:t>
      </w:r>
      <w:r>
        <w:t xml:space="preserve"> into the country under a trade agreement that </w:t>
      </w:r>
      <w:r w:rsidR="0040488C">
        <w:t>does not meet</w:t>
      </w:r>
      <w:r>
        <w:t xml:space="preserve"> our standards.</w:t>
      </w:r>
      <w:r w:rsidR="00ED37B0">
        <w:t xml:space="preserve"> </w:t>
      </w:r>
      <w:r>
        <w:t>I do not believe for one moment that would work, but we do need to nail this one.</w:t>
      </w:r>
      <w:r w:rsidR="00ED37B0">
        <w:t xml:space="preserve"> </w:t>
      </w:r>
      <w:r>
        <w:t>Not everybody who goes into the shop buys the best standard anyway, probably about half.</w:t>
      </w:r>
      <w:r w:rsidR="00ED37B0">
        <w:t xml:space="preserve"> </w:t>
      </w:r>
      <w:r>
        <w:t xml:space="preserve">Mandatory labelling and voluntary labelling </w:t>
      </w:r>
      <w:r>
        <w:t>has</w:t>
      </w:r>
      <w:r>
        <w:t xml:space="preserve"> its purpose and is good for upgrading products</w:t>
      </w:r>
      <w:r w:rsidR="0040488C">
        <w:t xml:space="preserve">, </w:t>
      </w:r>
      <w:r>
        <w:t>geographical parts of the country and all these things</w:t>
      </w:r>
      <w:r w:rsidR="0040488C">
        <w:t xml:space="preserve">, </w:t>
      </w:r>
      <w:r>
        <w:t>but I do not think it does anything on trade, does it?</w:t>
      </w:r>
      <w:r w:rsidR="00ED37B0">
        <w:t xml:space="preserve"> </w:t>
      </w:r>
      <w:r>
        <w:t>What is your view on that?</w:t>
      </w:r>
    </w:p>
    <w:p w:rsidR="00585462" w:rsidP="001E3ADB">
      <w:pPr>
        <w:pStyle w:val="Answer"/>
      </w:pPr>
      <w:sdt>
        <w:sdtPr>
          <w:alias w:val="Witness"/>
          <w:id w:val="-128403615"/>
          <w:placeholder>
            <w:docPart w:val="DefaultPlaceholder_1081868574"/>
          </w:placeholder>
          <w:richText/>
        </w:sdtPr>
        <w:sdtContent>
          <w:r w:rsidRPr="00C714BF" w:rsidR="00C714BF">
            <w:rPr>
              <w:b/>
              <w:i/>
            </w:rPr>
            <w:t>Minette Batters:</w:t>
          </w:r>
        </w:sdtContent>
      </w:sdt>
      <w:r w:rsidR="00C714BF">
        <w:t xml:space="preserve"> No, it does not.</w:t>
      </w:r>
      <w:r w:rsidR="00ED37B0">
        <w:t xml:space="preserve"> </w:t>
      </w:r>
      <w:r w:rsidR="00C714BF">
        <w:t>It puts a sticking plaster on something when product has arrived here.</w:t>
      </w:r>
      <w:r w:rsidR="00ED37B0">
        <w:t xml:space="preserve"> </w:t>
      </w:r>
      <w:r w:rsidR="00C714BF">
        <w:t xml:space="preserve">We know the </w:t>
      </w:r>
      <w:r w:rsidR="0040488C">
        <w:t>FSA</w:t>
      </w:r>
      <w:r w:rsidR="00C714BF">
        <w:t xml:space="preserve"> research showed 9% of people surveyed said that labelling was important, animal welfare was important, and in store only 2% of those stuck to what they said outside.</w:t>
      </w:r>
      <w:r w:rsidR="00ED37B0">
        <w:t xml:space="preserve"> </w:t>
      </w:r>
      <w:r w:rsidR="00B60CC2">
        <w:t>W</w:t>
      </w:r>
      <w:r w:rsidR="00C714BF">
        <w:t>e know this is a significant challenge.</w:t>
      </w:r>
    </w:p>
    <w:p w:rsidR="00585462" w:rsidP="001E3ADB">
      <w:pPr>
        <w:pStyle w:val="Answer"/>
      </w:pPr>
      <w:r>
        <w:t>Yes, it will allow choice</w:t>
      </w:r>
      <w:r>
        <w:t>.</w:t>
      </w:r>
      <w:r w:rsidR="00ED37B0">
        <w:t xml:space="preserve"> </w:t>
      </w:r>
      <w:r>
        <w:t>David makes a very good point on eggs</w:t>
      </w:r>
      <w:r w:rsidR="00B60CC2">
        <w:t>,</w:t>
      </w:r>
      <w:r>
        <w:t xml:space="preserve"> but I would also say that </w:t>
      </w:r>
      <w:r w:rsidR="00B60CC2">
        <w:t xml:space="preserve">we have </w:t>
      </w:r>
      <w:r w:rsidR="0069436F">
        <w:t xml:space="preserve">now </w:t>
      </w:r>
      <w:r w:rsidR="00B60CC2">
        <w:t xml:space="preserve">devalued </w:t>
      </w:r>
      <w:r>
        <w:t>free</w:t>
      </w:r>
      <w:r w:rsidR="0069436F">
        <w:t>-</w:t>
      </w:r>
      <w:r>
        <w:t xml:space="preserve">range eggs so much that </w:t>
      </w:r>
      <w:r w:rsidR="00A00BFB">
        <w:t xml:space="preserve">the </w:t>
      </w:r>
      <w:r>
        <w:t>price point has fallen right back.</w:t>
      </w:r>
      <w:r w:rsidR="00ED37B0">
        <w:t xml:space="preserve"> </w:t>
      </w:r>
      <w:r>
        <w:t xml:space="preserve">This is another danger, that what you achieve in labelling looks </w:t>
      </w:r>
      <w:r>
        <w:t>good</w:t>
      </w:r>
      <w:r w:rsidR="0069436F">
        <w:t xml:space="preserve"> but </w:t>
      </w:r>
      <w:r>
        <w:t>you end up lowering price.</w:t>
      </w:r>
    </w:p>
    <w:p w:rsidR="00C714BF" w:rsidP="001E3ADB">
      <w:pPr>
        <w:pStyle w:val="Answer"/>
      </w:pPr>
      <w:r>
        <w:t>I still think there is a significant challenge</w:t>
      </w:r>
      <w:r w:rsidR="00D27B6C">
        <w:t>.</w:t>
      </w:r>
      <w:r w:rsidR="00ED37B0">
        <w:t xml:space="preserve"> </w:t>
      </w:r>
      <w:r w:rsidR="00D27B6C">
        <w:t xml:space="preserve">Looking </w:t>
      </w:r>
      <w:r>
        <w:t>at how much the US invests in labelling and product promotion</w:t>
      </w:r>
      <w:r w:rsidR="00D27B6C">
        <w:t>,</w:t>
      </w:r>
      <w:r>
        <w:t xml:space="preserve"> </w:t>
      </w:r>
      <w:r w:rsidR="0069436F">
        <w:t>it</w:t>
      </w:r>
      <w:r>
        <w:t xml:space="preserve"> could come over as a very enticing promotion</w:t>
      </w:r>
      <w:r w:rsidR="00D27B6C">
        <w:t>,</w:t>
      </w:r>
      <w:r>
        <w:t xml:space="preserve"> but how would you know what stands behind it</w:t>
      </w:r>
      <w:r w:rsidR="00B60CC2">
        <w:t>?</w:t>
      </w:r>
      <w:r w:rsidR="00ED37B0">
        <w:t xml:space="preserve"> </w:t>
      </w:r>
      <w:r>
        <w:t>This is where what we have achieved with certification and assurance becomes so incredibly important.</w:t>
      </w:r>
      <w:r w:rsidR="00ED37B0">
        <w:t xml:space="preserve"> </w:t>
      </w:r>
      <w:r w:rsidR="00D27B6C">
        <w:t>T</w:t>
      </w:r>
      <w:r>
        <w:t>here is a danger</w:t>
      </w:r>
      <w:r w:rsidR="0069436F">
        <w:t xml:space="preserve"> </w:t>
      </w:r>
      <w:r>
        <w:t>if it was used or weaponised in trade deals</w:t>
      </w:r>
      <w:r w:rsidR="00D27B6C">
        <w:t>, it</w:t>
      </w:r>
      <w:r>
        <w:t xml:space="preserve"> would be careful what you wish for.</w:t>
      </w:r>
    </w:p>
    <w:p w:rsidR="00C714BF" w:rsidP="001E3ADB">
      <w:pPr>
        <w:pStyle w:val="Question"/>
      </w:pPr>
      <w:sdt>
        <w:sdtPr>
          <w:alias w:val="Member"/>
          <w:tag w:val="&lt;Member mnisId='4072' dodsId='28723'&gt;"/>
          <w:id w:val="1552577728"/>
          <w:placeholder>
            <w:docPart w:val="DefaultPlaceholder_1081868574"/>
          </w:placeholder>
          <w:richText/>
        </w:sdtPr>
        <w:sdtContent>
          <w:r w:rsidRPr="00C714BF">
            <w:rPr>
              <w:b/>
            </w:rPr>
            <w:t>Neil Parish:</w:t>
          </w:r>
        </w:sdtContent>
      </w:sdt>
      <w:r>
        <w:t xml:space="preserve"> Definitely.</w:t>
      </w:r>
      <w:r w:rsidR="00ED37B0">
        <w:t xml:space="preserve"> </w:t>
      </w:r>
      <w:r>
        <w:t>Peter, processed food is where a lot of your imported product comes in.</w:t>
      </w:r>
      <w:r w:rsidR="00ED37B0">
        <w:t xml:space="preserve"> </w:t>
      </w:r>
      <w:r>
        <w:t xml:space="preserve">They are looking for very competitive prices, they are doing it as cheaply as possible, so who can blame them for getting </w:t>
      </w:r>
      <w:r w:rsidR="00A00BFB">
        <w:t>hold</w:t>
      </w:r>
      <w:r>
        <w:t xml:space="preserve"> of the cheapest </w:t>
      </w:r>
      <w:r w:rsidR="00D27B6C">
        <w:t>product</w:t>
      </w:r>
      <w:r>
        <w:t xml:space="preserve"> they can</w:t>
      </w:r>
      <w:r w:rsidR="00B60CC2">
        <w:t>?</w:t>
      </w:r>
      <w:r w:rsidR="00ED37B0">
        <w:t xml:space="preserve"> </w:t>
      </w:r>
      <w:r>
        <w:t xml:space="preserve">Link that to a trade deal and to what is happening </w:t>
      </w:r>
      <w:r>
        <w:t>at the moment</w:t>
      </w:r>
      <w:r>
        <w:t>.</w:t>
      </w:r>
      <w:r w:rsidR="00ED37B0">
        <w:t xml:space="preserve"> </w:t>
      </w:r>
      <w:r>
        <w:t xml:space="preserve">What can </w:t>
      </w:r>
      <w:r>
        <w:t>labelling</w:t>
      </w:r>
      <w:r>
        <w:t xml:space="preserve"> do, if anything, in those circumstances?</w:t>
      </w:r>
    </w:p>
    <w:p w:rsidR="00D27B6C" w:rsidP="001E3ADB">
      <w:pPr>
        <w:pStyle w:val="Answer"/>
      </w:pPr>
      <w:sdt>
        <w:sdtPr>
          <w:alias w:val="Witness"/>
          <w:id w:val="-131329854"/>
          <w:placeholder>
            <w:docPart w:val="DefaultPlaceholder_1081868574"/>
          </w:placeholder>
          <w:richText/>
        </w:sdtPr>
        <w:sdtContent>
          <w:r w:rsidRPr="00C714BF" w:rsidR="00C714BF">
            <w:rPr>
              <w:b/>
              <w:i/>
            </w:rPr>
            <w:t>Peter Hardwick:</w:t>
          </w:r>
        </w:sdtContent>
      </w:sdt>
      <w:r w:rsidR="00C714BF">
        <w:t xml:space="preserve"> I go back to</w:t>
      </w:r>
      <w:r w:rsidR="00A00BFB">
        <w:t xml:space="preserve"> what</w:t>
      </w:r>
      <w:r w:rsidR="00C714BF">
        <w:t xml:space="preserve"> I said at the beginning.</w:t>
      </w:r>
      <w:r w:rsidR="00ED37B0">
        <w:t xml:space="preserve"> </w:t>
      </w:r>
      <w:r w:rsidR="00C714BF">
        <w:t>I believe the issue around mandatory labelling is how you deliver it and how complex and costly it is to do, not that it is the wrong thing to do.</w:t>
      </w:r>
      <w:r w:rsidR="00ED37B0">
        <w:t xml:space="preserve"> </w:t>
      </w:r>
      <w:r w:rsidR="00C714BF">
        <w:t>I say that straightaway</w:t>
      </w:r>
      <w:r w:rsidR="0069436F">
        <w:t>,</w:t>
      </w:r>
      <w:r w:rsidR="00C714BF">
        <w:t xml:space="preserve"> and I said </w:t>
      </w:r>
      <w:r w:rsidR="0069436F">
        <w:t>it</w:t>
      </w:r>
      <w:r w:rsidR="00C714BF">
        <w:t xml:space="preserve"> at the beginning.</w:t>
      </w:r>
      <w:r w:rsidR="00ED37B0">
        <w:t xml:space="preserve"> </w:t>
      </w:r>
      <w:r>
        <w:t>W</w:t>
      </w:r>
      <w:r w:rsidR="00C714BF">
        <w:t>hat is worse is infringing WTO</w:t>
      </w:r>
      <w:r w:rsidR="00A00BFB">
        <w:t xml:space="preserve"> rules and </w:t>
      </w:r>
      <w:r w:rsidR="0069436F">
        <w:t>spuriously—I use the word advisedly—</w:t>
      </w:r>
      <w:r w:rsidR="00A00BFB">
        <w:t>s</w:t>
      </w:r>
      <w:r w:rsidR="00C714BF">
        <w:t>ay</w:t>
      </w:r>
      <w:r w:rsidR="00B60CC2">
        <w:t>ing</w:t>
      </w:r>
      <w:r w:rsidR="00C714BF">
        <w:t>, “Sorry, we’re not letting this in, we’re not le</w:t>
      </w:r>
      <w:r>
        <w:t>tting that in</w:t>
      </w:r>
      <w:r w:rsidR="0069436F">
        <w:t>.</w:t>
      </w:r>
      <w:r>
        <w:t>”</w:t>
      </w:r>
      <w:r w:rsidR="00ED37B0">
        <w:t xml:space="preserve"> </w:t>
      </w:r>
      <w:r w:rsidR="00C714BF">
        <w:t xml:space="preserve">There is </w:t>
      </w:r>
      <w:r w:rsidR="00C714BF">
        <w:t>definitely a</w:t>
      </w:r>
      <w:r w:rsidR="00C714BF">
        <w:t xml:space="preserve"> role there.</w:t>
      </w:r>
    </w:p>
    <w:p w:rsidR="00D27B6C" w:rsidP="001E3ADB">
      <w:pPr>
        <w:pStyle w:val="Answer"/>
      </w:pPr>
      <w:r>
        <w:t>As I said before, the challenge is that</w:t>
      </w:r>
      <w:r w:rsidR="0069436F">
        <w:t>,</w:t>
      </w:r>
      <w:r>
        <w:t xml:space="preserve"> in the end</w:t>
      </w:r>
      <w:r w:rsidR="0069436F">
        <w:t xml:space="preserve">, </w:t>
      </w:r>
      <w:r>
        <w:t xml:space="preserve">you </w:t>
      </w:r>
      <w:r>
        <w:t>have to</w:t>
      </w:r>
      <w:r>
        <w:t xml:space="preserve"> have a comprehensive system in order </w:t>
      </w:r>
      <w:r w:rsidR="00ED5832">
        <w:t>to</w:t>
      </w:r>
      <w:r>
        <w:t xml:space="preserve"> </w:t>
      </w:r>
      <w:r w:rsidR="00ED5832">
        <w:t>make</w:t>
      </w:r>
      <w:r>
        <w:t xml:space="preserve"> it work and I am not quite sure </w:t>
      </w:r>
      <w:r w:rsidR="00ED5832">
        <w:t xml:space="preserve">whether </w:t>
      </w:r>
      <w:r w:rsidR="00A00BFB">
        <w:t>that</w:t>
      </w:r>
      <w:r>
        <w:t xml:space="preserve"> exists.</w:t>
      </w:r>
      <w:r w:rsidR="00ED37B0">
        <w:t xml:space="preserve"> </w:t>
      </w:r>
      <w:r>
        <w:t xml:space="preserve">It was very interesting </w:t>
      </w:r>
      <w:r w:rsidR="00ED5832">
        <w:t xml:space="preserve">listening </w:t>
      </w:r>
      <w:r>
        <w:t>to Iyan at the beginning.</w:t>
      </w:r>
      <w:r w:rsidR="00ED37B0">
        <w:t xml:space="preserve"> </w:t>
      </w:r>
      <w:r>
        <w:t>The way forward, surely, with all these things is not to go it alone</w:t>
      </w:r>
      <w:r w:rsidR="0069436F">
        <w:t>;</w:t>
      </w:r>
      <w:r>
        <w:t xml:space="preserve"> it is to try to see if we can get more common understanding, at </w:t>
      </w:r>
      <w:r w:rsidR="00ED5832">
        <w:t>least</w:t>
      </w:r>
      <w:r>
        <w:t xml:space="preserve"> with the European Union, if </w:t>
      </w:r>
      <w:r w:rsidR="00ED5832">
        <w:t xml:space="preserve">not beyond, because </w:t>
      </w:r>
      <w:r w:rsidR="00A00BFB">
        <w:t>there</w:t>
      </w:r>
      <w:r w:rsidR="00ED5832">
        <w:t xml:space="preserve"> is no common standard, </w:t>
      </w:r>
      <w:r w:rsidR="00A00BFB">
        <w:t>there</w:t>
      </w:r>
      <w:r w:rsidR="00ED5832">
        <w:t xml:space="preserve"> is no common agreement on this.</w:t>
      </w:r>
      <w:r w:rsidR="00ED37B0">
        <w:t xml:space="preserve"> </w:t>
      </w:r>
      <w:r w:rsidR="00ED5832">
        <w:t>It might well pass muster at WTO.</w:t>
      </w:r>
      <w:r w:rsidR="00ED37B0">
        <w:t xml:space="preserve"> </w:t>
      </w:r>
      <w:r w:rsidR="00ED5832">
        <w:t>I probably agree with Iyan and David on that.</w:t>
      </w:r>
      <w:r w:rsidR="00ED37B0">
        <w:t xml:space="preserve"> </w:t>
      </w:r>
      <w:r w:rsidR="00ED5832">
        <w:t>I</w:t>
      </w:r>
      <w:r w:rsidR="00A00BFB">
        <w:t xml:space="preserve"> </w:t>
      </w:r>
      <w:r w:rsidR="00ED5832">
        <w:t>do not think there is necessarily a challenge there.</w:t>
      </w:r>
    </w:p>
    <w:p w:rsidR="00ED5832" w:rsidP="001E3ADB">
      <w:pPr>
        <w:pStyle w:val="Answer"/>
      </w:pPr>
      <w:r>
        <w:t>It is a question of how you make it all work.</w:t>
      </w:r>
      <w:r w:rsidR="00ED37B0">
        <w:t xml:space="preserve"> </w:t>
      </w:r>
      <w:r>
        <w:t>I readily accept the fact that people buy products based</w:t>
      </w:r>
      <w:r w:rsidR="0069436F">
        <w:t xml:space="preserve"> on this</w:t>
      </w:r>
      <w:r>
        <w:t xml:space="preserve"> to some degree</w:t>
      </w:r>
      <w:r w:rsidR="0069436F">
        <w:t>. W</w:t>
      </w:r>
      <w:r>
        <w:t xml:space="preserve">e know over half </w:t>
      </w:r>
      <w:r w:rsidR="0069436F">
        <w:t>of</w:t>
      </w:r>
      <w:r>
        <w:t xml:space="preserve"> people will </w:t>
      </w:r>
      <w:r w:rsidR="00A00BFB">
        <w:t>look</w:t>
      </w:r>
      <w:r>
        <w:t xml:space="preserve"> at quality</w:t>
      </w:r>
      <w:r w:rsidR="0069436F">
        <w:t>,</w:t>
      </w:r>
      <w:r>
        <w:t xml:space="preserve"> but a little under half will not.</w:t>
      </w:r>
      <w:r w:rsidR="00ED37B0">
        <w:t xml:space="preserve"> </w:t>
      </w:r>
      <w:r>
        <w:t>That is a challenge for the industry.</w:t>
      </w:r>
      <w:r w:rsidR="00ED37B0">
        <w:t xml:space="preserve"> </w:t>
      </w:r>
      <w:r>
        <w:t xml:space="preserve">I am not sure if </w:t>
      </w:r>
      <w:r w:rsidR="00A00BFB">
        <w:t xml:space="preserve">I have </w:t>
      </w:r>
      <w:r>
        <w:t xml:space="preserve">the </w:t>
      </w:r>
      <w:r>
        <w:t>answer, if</w:t>
      </w:r>
      <w:r>
        <w:t xml:space="preserve"> I am honest.</w:t>
      </w:r>
      <w:r w:rsidR="00ED37B0">
        <w:t xml:space="preserve"> </w:t>
      </w:r>
      <w:r>
        <w:t>It is the way it is.</w:t>
      </w:r>
    </w:p>
    <w:p w:rsidR="00D27B6C" w:rsidP="001E3ADB">
      <w:pPr>
        <w:pStyle w:val="Question"/>
      </w:pPr>
      <w:sdt>
        <w:sdtPr>
          <w:alias w:val="Member"/>
          <w:tag w:val="&lt;Member mnisId='4072' dodsId='28723'&gt;"/>
          <w:id w:val="-1824033327"/>
          <w:placeholder>
            <w:docPart w:val="DefaultPlaceholder_1081868574"/>
          </w:placeholder>
          <w:richText/>
        </w:sdtPr>
        <w:sdtContent>
          <w:r w:rsidRPr="00D27B6C" w:rsidR="00ED5832">
            <w:rPr>
              <w:b/>
            </w:rPr>
            <w:t>Neil Parish:</w:t>
          </w:r>
        </w:sdtContent>
      </w:sdt>
      <w:r w:rsidR="00ED5832">
        <w:t xml:space="preserve"> The argument to put something clearly in the trade agreements with whichever country to control the level of production and welfare is so important, but I will not keep boring for England on that one.</w:t>
      </w:r>
    </w:p>
    <w:p w:rsidR="00ED5832" w:rsidP="001E3ADB">
      <w:pPr>
        <w:pStyle w:val="Question"/>
        <w:numPr>
          <w:ilvl w:val="0"/>
          <w:numId w:val="0"/>
        </w:numPr>
        <w:ind w:left="794"/>
      </w:pPr>
      <w:r>
        <w:t xml:space="preserve">David, on labelling and the WTO, would </w:t>
      </w:r>
      <w:r w:rsidR="0069436F">
        <w:t xml:space="preserve">we not </w:t>
      </w:r>
      <w:r>
        <w:t>still have to have</w:t>
      </w:r>
      <w:r w:rsidR="0069436F">
        <w:t xml:space="preserve"> </w:t>
      </w:r>
      <w:r>
        <w:t>a standard</w:t>
      </w:r>
      <w:r w:rsidR="0069436F">
        <w:t>,</w:t>
      </w:r>
      <w:r>
        <w:t xml:space="preserve"> through labelling</w:t>
      </w:r>
      <w:r w:rsidR="0069436F">
        <w:t xml:space="preserve">, </w:t>
      </w:r>
      <w:r>
        <w:t xml:space="preserve">to be able to maintain </w:t>
      </w:r>
      <w:r w:rsidR="0069436F">
        <w:t>it</w:t>
      </w:r>
      <w:r>
        <w:t xml:space="preserve"> </w:t>
      </w:r>
      <w:r w:rsidR="00A00BFB">
        <w:t>through</w:t>
      </w:r>
      <w:r>
        <w:t xml:space="preserve"> a trade deal</w:t>
      </w:r>
      <w:r w:rsidR="0069436F">
        <w:t xml:space="preserve"> with another country</w:t>
      </w:r>
      <w:r>
        <w:t>?</w:t>
      </w:r>
      <w:r w:rsidR="00ED37B0">
        <w:t xml:space="preserve"> </w:t>
      </w:r>
      <w:r>
        <w:t>Is that how you see it, it needs to be written into the trade deal itself?</w:t>
      </w:r>
    </w:p>
    <w:p w:rsidR="00CB75E5" w:rsidP="001E3ADB">
      <w:pPr>
        <w:pStyle w:val="Answer"/>
      </w:pPr>
      <w:sdt>
        <w:sdtPr>
          <w:alias w:val="Witness"/>
          <w:id w:val="1874957689"/>
          <w:placeholder>
            <w:docPart w:val="DefaultPlaceholder_1081868574"/>
          </w:placeholder>
          <w:richText/>
        </w:sdtPr>
        <w:sdtContent>
          <w:r w:rsidRPr="00ED5832" w:rsidR="00ED5832">
            <w:rPr>
              <w:b/>
              <w:i/>
            </w:rPr>
            <w:t>David Bowles:</w:t>
          </w:r>
        </w:sdtContent>
      </w:sdt>
      <w:r w:rsidR="00ED5832">
        <w:t xml:space="preserve"> You will </w:t>
      </w:r>
      <w:r w:rsidR="00A00BFB">
        <w:t>not</w:t>
      </w:r>
      <w:r w:rsidR="00ED5832">
        <w:t xml:space="preserve"> find any disagreement among the witnesses that we need to stop products coming in at lower standards tha</w:t>
      </w:r>
      <w:r>
        <w:t>n</w:t>
      </w:r>
      <w:r w:rsidR="00ED5832">
        <w:t xml:space="preserve"> we produce here.</w:t>
      </w:r>
      <w:r w:rsidR="00ED37B0">
        <w:t xml:space="preserve"> </w:t>
      </w:r>
      <w:r w:rsidR="00ED5832">
        <w:t>There are</w:t>
      </w:r>
      <w:r w:rsidR="00B60CC2">
        <w:t xml:space="preserve"> a</w:t>
      </w:r>
      <w:r w:rsidR="00ED5832">
        <w:t xml:space="preserve"> </w:t>
      </w:r>
      <w:r w:rsidR="00A00BFB">
        <w:t>variety</w:t>
      </w:r>
      <w:r w:rsidR="00ED5832">
        <w:t xml:space="preserve"> of mechanisms </w:t>
      </w:r>
      <w:r w:rsidR="00A00BFB">
        <w:t>that</w:t>
      </w:r>
      <w:r w:rsidR="00ED5832">
        <w:t xml:space="preserve"> can do that, from import bans through to conditional liber</w:t>
      </w:r>
      <w:r w:rsidR="00A00BFB">
        <w:t>al</w:t>
      </w:r>
      <w:r w:rsidR="00ED5832">
        <w:t xml:space="preserve">isation </w:t>
      </w:r>
      <w:r w:rsidR="0069436F">
        <w:t>and</w:t>
      </w:r>
      <w:r w:rsidR="00ED5832">
        <w:t xml:space="preserve"> mandatory labelling.</w:t>
      </w:r>
      <w:r w:rsidR="00ED37B0">
        <w:t xml:space="preserve"> </w:t>
      </w:r>
      <w:r w:rsidR="00ED5832">
        <w:t>Those have different thresholds with the WTO.</w:t>
      </w:r>
      <w:r w:rsidR="00ED37B0">
        <w:t xml:space="preserve"> </w:t>
      </w:r>
      <w:r w:rsidR="00ED5832">
        <w:t xml:space="preserve">We know, for </w:t>
      </w:r>
      <w:r w:rsidR="00A00BFB">
        <w:t>instance,</w:t>
      </w:r>
      <w:r w:rsidR="00ED5832">
        <w:t xml:space="preserve"> mandatory method</w:t>
      </w:r>
      <w:r w:rsidR="00B60CC2">
        <w:t xml:space="preserve"> </w:t>
      </w:r>
      <w:r w:rsidR="00ED5832">
        <w:t>of</w:t>
      </w:r>
      <w:r w:rsidR="00B60CC2">
        <w:t xml:space="preserve"> </w:t>
      </w:r>
      <w:r w:rsidR="00ED5832">
        <w:t>production labelling is allowed under the WTO.</w:t>
      </w:r>
      <w:r w:rsidR="00ED37B0">
        <w:t xml:space="preserve"> </w:t>
      </w:r>
      <w:r w:rsidR="00ED5832">
        <w:t>The</w:t>
      </w:r>
      <w:r>
        <w:t xml:space="preserve"> </w:t>
      </w:r>
      <w:r>
        <w:t>tuna-</w:t>
      </w:r>
      <w:r w:rsidR="00ED5832">
        <w:t xml:space="preserve">dolphin dispute, which went on </w:t>
      </w:r>
      <w:r w:rsidR="00B60CC2">
        <w:t>f</w:t>
      </w:r>
      <w:r w:rsidR="00ED5832">
        <w:t>or 30 years, showed that very clearly.</w:t>
      </w:r>
      <w:r w:rsidR="00ED37B0">
        <w:t xml:space="preserve"> </w:t>
      </w:r>
      <w:r w:rsidR="00ED5832">
        <w:t xml:space="preserve">You </w:t>
      </w:r>
      <w:r w:rsidR="00ED5832">
        <w:t xml:space="preserve">are </w:t>
      </w:r>
      <w:r w:rsidR="00A00BFB">
        <w:t>allowed</w:t>
      </w:r>
      <w:r w:rsidR="00ED5832">
        <w:t xml:space="preserve"> to</w:t>
      </w:r>
      <w:r w:rsidR="00ED5832">
        <w:t xml:space="preserve"> do </w:t>
      </w:r>
      <w:r w:rsidR="0069436F">
        <w:t>G</w:t>
      </w:r>
      <w:r w:rsidR="00ED5832">
        <w:t>overnment mandatory method</w:t>
      </w:r>
      <w:r w:rsidR="00B60CC2">
        <w:t xml:space="preserve"> </w:t>
      </w:r>
      <w:r w:rsidR="00ED5832">
        <w:t>of</w:t>
      </w:r>
      <w:r w:rsidR="00B60CC2">
        <w:t xml:space="preserve"> </w:t>
      </w:r>
      <w:r w:rsidR="00ED5832">
        <w:t>production labelling</w:t>
      </w:r>
      <w:r w:rsidR="0069436F">
        <w:t>,</w:t>
      </w:r>
      <w:r w:rsidR="00ED5832">
        <w:t xml:space="preserve"> and that is permitted under the TBT.</w:t>
      </w:r>
    </w:p>
    <w:p w:rsidR="00ED5832" w:rsidP="001E3ADB">
      <w:pPr>
        <w:pStyle w:val="Answer"/>
      </w:pPr>
      <w:r>
        <w:t xml:space="preserve">The other </w:t>
      </w:r>
      <w:r w:rsidR="00A00BFB">
        <w:t>advantage</w:t>
      </w:r>
      <w:r>
        <w:t xml:space="preserve"> of mandatory method</w:t>
      </w:r>
      <w:r w:rsidR="00B60CC2">
        <w:t xml:space="preserve"> </w:t>
      </w:r>
      <w:r>
        <w:t>of</w:t>
      </w:r>
      <w:r w:rsidR="00B60CC2">
        <w:t xml:space="preserve"> </w:t>
      </w:r>
      <w:r>
        <w:t>production labelling, do</w:t>
      </w:r>
      <w:r w:rsidR="000342C6">
        <w:t>n’t</w:t>
      </w:r>
      <w:r>
        <w:t xml:space="preserve"> forget, is that it can apply to imported products.</w:t>
      </w:r>
      <w:r w:rsidR="00ED37B0">
        <w:t xml:space="preserve"> </w:t>
      </w:r>
      <w:r>
        <w:t xml:space="preserve">The </w:t>
      </w:r>
      <w:r w:rsidR="00CB75E5">
        <w:t>egg-labelling</w:t>
      </w:r>
      <w:r>
        <w:t xml:space="preserve"> scheme that we have had since 2004 does apply to imported products.</w:t>
      </w:r>
      <w:r w:rsidR="00ED37B0">
        <w:t xml:space="preserve"> </w:t>
      </w:r>
      <w:r>
        <w:t xml:space="preserve">As Iyan said at the beginning, </w:t>
      </w:r>
      <w:r w:rsidR="0069436F">
        <w:t>it</w:t>
      </w:r>
      <w:r>
        <w:t xml:space="preserve"> has never been challenged by the USA or</w:t>
      </w:r>
      <w:r w:rsidR="0069436F">
        <w:t>,</w:t>
      </w:r>
      <w:r>
        <w:t xml:space="preserve"> indeed</w:t>
      </w:r>
      <w:r w:rsidR="0069436F">
        <w:t xml:space="preserve">, </w:t>
      </w:r>
      <w:r>
        <w:t>by any other country.</w:t>
      </w:r>
      <w:r w:rsidR="00ED37B0">
        <w:t xml:space="preserve"> </w:t>
      </w:r>
      <w:r>
        <w:t>That is an important thing when we are going forward.</w:t>
      </w:r>
      <w:r w:rsidR="00ED37B0">
        <w:t xml:space="preserve"> </w:t>
      </w:r>
      <w:r>
        <w:t xml:space="preserve">The UK Government need to be brave when they are </w:t>
      </w:r>
      <w:r w:rsidR="00A00BFB">
        <w:t>bringing</w:t>
      </w:r>
      <w:r>
        <w:t xml:space="preserve"> in new mandatory method</w:t>
      </w:r>
      <w:r w:rsidR="00B60CC2">
        <w:t xml:space="preserve"> </w:t>
      </w:r>
      <w:r>
        <w:t>of</w:t>
      </w:r>
      <w:r w:rsidR="00B60CC2">
        <w:t xml:space="preserve"> </w:t>
      </w:r>
      <w:r>
        <w:t>production labelling</w:t>
      </w:r>
      <w:r w:rsidR="0069436F">
        <w:t>,</w:t>
      </w:r>
      <w:r>
        <w:t xml:space="preserve"> and not just apply it to our products produced here but apply </w:t>
      </w:r>
      <w:r w:rsidR="00B60CC2">
        <w:t xml:space="preserve">it </w:t>
      </w:r>
      <w:r>
        <w:t xml:space="preserve">to </w:t>
      </w:r>
      <w:r w:rsidR="00A00BFB">
        <w:t>imported</w:t>
      </w:r>
      <w:r>
        <w:t xml:space="preserve"> ones as well.</w:t>
      </w:r>
    </w:p>
    <w:p w:rsidR="00CB75E5" w:rsidP="001E3ADB">
      <w:pPr>
        <w:pStyle w:val="Question"/>
      </w:pPr>
      <w:sdt>
        <w:sdtPr>
          <w:alias w:val="Member"/>
          <w:tag w:val="&lt;Member mnisId='4072' dodsId='28723'&gt;"/>
          <w:id w:val="-560021453"/>
          <w:placeholder>
            <w:docPart w:val="DefaultPlaceholder_1081868574"/>
          </w:placeholder>
          <w:richText/>
        </w:sdtPr>
        <w:sdtContent>
          <w:r w:rsidRPr="00CB75E5" w:rsidR="00ED5832">
            <w:rPr>
              <w:b/>
            </w:rPr>
            <w:t>Neil Parish:</w:t>
          </w:r>
        </w:sdtContent>
      </w:sdt>
      <w:r w:rsidR="00ED5832">
        <w:t xml:space="preserve"> The point you </w:t>
      </w:r>
      <w:r w:rsidR="0069436F">
        <w:t>made</w:t>
      </w:r>
      <w:r w:rsidR="00ED5832">
        <w:t xml:space="preserve"> at the end, </w:t>
      </w:r>
      <w:r w:rsidR="00A00BFB">
        <w:t>David</w:t>
      </w:r>
      <w:r w:rsidR="00ED5832">
        <w:t xml:space="preserve">, </w:t>
      </w:r>
      <w:r w:rsidR="00A00BFB">
        <w:t>is</w:t>
      </w:r>
      <w:r w:rsidR="00ED5832">
        <w:t xml:space="preserve"> the most important.</w:t>
      </w:r>
      <w:r w:rsidR="00ED37B0">
        <w:t xml:space="preserve"> </w:t>
      </w:r>
      <w:r w:rsidR="00ED5832">
        <w:t xml:space="preserve">Otherwise, much as it may be laudable for us to bring it in for all our own production, we will find we </w:t>
      </w:r>
      <w:r w:rsidR="0069436F">
        <w:t>are</w:t>
      </w:r>
      <w:r w:rsidR="00ED5832">
        <w:t xml:space="preserve"> </w:t>
      </w:r>
      <w:r w:rsidR="00A00BFB">
        <w:t>undermined</w:t>
      </w:r>
      <w:r w:rsidR="00ED5832">
        <w:t xml:space="preserve"> even more so, if we are not careful, by imported product if we do </w:t>
      </w:r>
      <w:r w:rsidR="00A00BFB">
        <w:t>not</w:t>
      </w:r>
      <w:r w:rsidR="00ED5832">
        <w:t xml:space="preserve"> get that into the agreement.</w:t>
      </w:r>
      <w:r w:rsidR="00ED37B0">
        <w:t xml:space="preserve"> </w:t>
      </w:r>
      <w:r w:rsidR="00ED5832">
        <w:t>That is why</w:t>
      </w:r>
      <w:r w:rsidR="00A00BFB">
        <w:t xml:space="preserve"> </w:t>
      </w:r>
      <w:r w:rsidR="00ED5832">
        <w:t>we are all working so strongly to make it happen.</w:t>
      </w:r>
      <w:r w:rsidR="00ED37B0">
        <w:t xml:space="preserve"> </w:t>
      </w:r>
      <w:r w:rsidR="00ED5832">
        <w:t xml:space="preserve">Thank you for </w:t>
      </w:r>
      <w:r w:rsidR="00A00BFB">
        <w:t>those</w:t>
      </w:r>
      <w:r w:rsidR="00ED5832">
        <w:t xml:space="preserve"> comments.</w:t>
      </w:r>
    </w:p>
    <w:p w:rsidR="000342C6" w:rsidP="001E3ADB">
      <w:pPr>
        <w:pStyle w:val="Question"/>
        <w:numPr>
          <w:ilvl w:val="0"/>
          <w:numId w:val="0"/>
        </w:numPr>
        <w:ind w:left="794"/>
      </w:pPr>
      <w:r>
        <w:t xml:space="preserve">Dr Offor, what comments would you </w:t>
      </w:r>
      <w:r w:rsidR="00CB75E5">
        <w:t xml:space="preserve">like to </w:t>
      </w:r>
      <w:r>
        <w:t>make?</w:t>
      </w:r>
      <w:r w:rsidR="00ED37B0">
        <w:t xml:space="preserve"> </w:t>
      </w:r>
      <w:r>
        <w:t>Then Anthony might want to steal a little bit b</w:t>
      </w:r>
      <w:r w:rsidR="00813C31">
        <w:t>ack fro</w:t>
      </w:r>
      <w:r>
        <w:t>m me when I finish.</w:t>
      </w:r>
    </w:p>
    <w:p w:rsidR="00ED5832" w:rsidP="000342C6">
      <w:pPr>
        <w:pStyle w:val="Answer"/>
      </w:pPr>
      <w:sdt>
        <w:sdtPr>
          <w:alias w:val="Witness"/>
          <w:id w:val="-1521077129"/>
          <w:placeholder>
            <w:docPart w:val="DefaultPlaceholder_1081868574"/>
          </w:placeholder>
          <w:richText/>
        </w:sdtPr>
        <w:sdtContent>
          <w:r w:rsidRPr="000342C6" w:rsidR="000342C6">
            <w:rPr>
              <w:b/>
              <w:i/>
            </w:rPr>
            <w:t>Dr Offor:</w:t>
          </w:r>
        </w:sdtContent>
      </w:sdt>
      <w:r w:rsidR="000342C6">
        <w:t xml:space="preserve"> On this question more broadly, labelling, if it were to be put in place ahead of free trade agreements, is a potential circuit breaker </w:t>
      </w:r>
      <w:r w:rsidR="0069436F">
        <w:t>for</w:t>
      </w:r>
      <w:r w:rsidR="000342C6">
        <w:t xml:space="preserve"> the potential impact that free trade agreements can have. Obviously, we are talking about things like chlorinated chicken and the bans that exist in the UK at present but, as David mentioned, there are substandard imports coming in anyway in other areas.</w:t>
      </w:r>
    </w:p>
    <w:p w:rsidR="00CB75E5" w:rsidP="001E3ADB">
      <w:pPr>
        <w:pStyle w:val="Answer"/>
      </w:pPr>
      <w:r>
        <w:t>Hav</w:t>
      </w:r>
      <w:r w:rsidR="00ED5832">
        <w:t xml:space="preserve">ing </w:t>
      </w:r>
      <w:r>
        <w:t>free</w:t>
      </w:r>
      <w:r w:rsidR="000342C6">
        <w:t xml:space="preserve"> </w:t>
      </w:r>
      <w:r>
        <w:t xml:space="preserve">trade agreements </w:t>
      </w:r>
      <w:r w:rsidR="00ED5832">
        <w:t xml:space="preserve">and enhancing trade </w:t>
      </w:r>
      <w:r>
        <w:t>liberalisation</w:t>
      </w:r>
      <w:r w:rsidR="00ED5832">
        <w:t xml:space="preserve"> means those potential detrimental impacts on UK farmers could be enhanced</w:t>
      </w:r>
      <w:r w:rsidR="000342C6">
        <w:t>,</w:t>
      </w:r>
      <w:r w:rsidR="00ED37B0">
        <w:t xml:space="preserve"> </w:t>
      </w:r>
      <w:r w:rsidR="000342C6">
        <w:t>w</w:t>
      </w:r>
      <w:r w:rsidR="00ED5832">
        <w:t xml:space="preserve">hether it is substandard imports that can lead to </w:t>
      </w:r>
      <w:r>
        <w:t>low</w:t>
      </w:r>
      <w:r w:rsidR="00ED5832">
        <w:t xml:space="preserve"> animal</w:t>
      </w:r>
      <w:r w:rsidR="000342C6">
        <w:t xml:space="preserve"> </w:t>
      </w:r>
      <w:r w:rsidR="00ED5832">
        <w:t>welfare havens or low food</w:t>
      </w:r>
      <w:r w:rsidR="0069436F">
        <w:t xml:space="preserve"> </w:t>
      </w:r>
      <w:r w:rsidR="00ED5832">
        <w:t xml:space="preserve">safety </w:t>
      </w:r>
      <w:r>
        <w:t>havens</w:t>
      </w:r>
      <w:r w:rsidR="00ED5832">
        <w:t xml:space="preserve"> outside the UK</w:t>
      </w:r>
      <w:r w:rsidR="000342C6">
        <w:t>. W</w:t>
      </w:r>
      <w:r w:rsidR="00ED5832">
        <w:t>e have seen that happen with the egg rules.</w:t>
      </w:r>
      <w:r w:rsidR="00ED37B0">
        <w:t xml:space="preserve"> </w:t>
      </w:r>
      <w:r w:rsidR="00ED5832">
        <w:t xml:space="preserve">A new export industry for battery caged eggs cropped up in Ukraine, </w:t>
      </w:r>
      <w:r w:rsidR="007703DC">
        <w:t>where it</w:t>
      </w:r>
      <w:r w:rsidR="00ED5832">
        <w:t xml:space="preserve"> did not exist before, so</w:t>
      </w:r>
      <w:r>
        <w:t xml:space="preserve"> there</w:t>
      </w:r>
      <w:r w:rsidR="00ED5832">
        <w:t xml:space="preserve"> is evidence that these low-standard havens can crop up and there is no way of preventing that potentially causing a</w:t>
      </w:r>
      <w:r>
        <w:t xml:space="preserve"> </w:t>
      </w:r>
      <w:r w:rsidR="00ED5832">
        <w:t>chilling effect on standards.</w:t>
      </w:r>
      <w:r w:rsidR="00ED37B0">
        <w:t xml:space="preserve"> </w:t>
      </w:r>
      <w:r w:rsidR="007703DC">
        <w:t>It</w:t>
      </w:r>
      <w:r w:rsidR="00ED5832">
        <w:t xml:space="preserve"> would be </w:t>
      </w:r>
      <w:r>
        <w:t>speculation</w:t>
      </w:r>
      <w:r w:rsidR="00ED5832">
        <w:t xml:space="preserve"> to say whether that </w:t>
      </w:r>
      <w:r>
        <w:t>could</w:t>
      </w:r>
      <w:r w:rsidR="00ED5832">
        <w:t xml:space="preserve"> happen or not.</w:t>
      </w:r>
      <w:r w:rsidR="00ED37B0">
        <w:t xml:space="preserve"> </w:t>
      </w:r>
      <w:r>
        <w:t>T</w:t>
      </w:r>
      <w:r w:rsidR="00ED5832">
        <w:t xml:space="preserve">he lack of labelling </w:t>
      </w:r>
      <w:r>
        <w:t>means</w:t>
      </w:r>
      <w:r w:rsidR="00ED5832">
        <w:t xml:space="preserve"> all this is compounded and intensified because consumers do not know what standards </w:t>
      </w:r>
      <w:r>
        <w:t>imported</w:t>
      </w:r>
      <w:r w:rsidR="00ED5832">
        <w:t xml:space="preserve"> products are being produced to.</w:t>
      </w:r>
    </w:p>
    <w:p w:rsidR="00ED5832" w:rsidP="001E3ADB">
      <w:pPr>
        <w:pStyle w:val="Answer"/>
      </w:pPr>
      <w:r>
        <w:t>I</w:t>
      </w:r>
      <w:r>
        <w:t>t is a potential circuit breaker.</w:t>
      </w:r>
      <w:r w:rsidR="00ED37B0">
        <w:t xml:space="preserve"> </w:t>
      </w:r>
      <w:r>
        <w:t>I agree with the others that there are limits to its effectiveness</w:t>
      </w:r>
      <w:r w:rsidR="007703DC">
        <w:t xml:space="preserve">, </w:t>
      </w:r>
      <w:r>
        <w:t xml:space="preserve">so it needs to be part of a </w:t>
      </w:r>
      <w:r w:rsidR="00A00BFB">
        <w:t>broader</w:t>
      </w:r>
      <w:r>
        <w:t xml:space="preserve"> range of </w:t>
      </w:r>
      <w:r w:rsidR="00A00BFB">
        <w:t>measures</w:t>
      </w:r>
      <w:r>
        <w:t>.</w:t>
      </w:r>
    </w:p>
    <w:p w:rsidR="00A53328" w:rsidP="001E3ADB">
      <w:pPr>
        <w:pStyle w:val="Question"/>
      </w:pPr>
      <w:sdt>
        <w:sdtPr>
          <w:alias w:val="Member"/>
          <w:tag w:val="&lt;Member mnisId='4072' dodsId='28723'&gt;"/>
          <w:id w:val="-900287398"/>
          <w:placeholder>
            <w:docPart w:val="DefaultPlaceholder_1081868574"/>
          </w:placeholder>
          <w:richText/>
        </w:sdtPr>
        <w:sdtContent>
          <w:r w:rsidRPr="00ED5832" w:rsidR="00ED5832">
            <w:rPr>
              <w:b/>
            </w:rPr>
            <w:t>Neil Parish:</w:t>
          </w:r>
        </w:sdtContent>
      </w:sdt>
      <w:r w:rsidR="00ED5832">
        <w:t xml:space="preserve"> You talk about Ukraine and battery hens.</w:t>
      </w:r>
      <w:r w:rsidR="00ED37B0">
        <w:t xml:space="preserve"> </w:t>
      </w:r>
      <w:r w:rsidR="00ED5832">
        <w:t>A lot of our processed egg is either liquid or pow</w:t>
      </w:r>
      <w:r w:rsidR="00740B08">
        <w:t>d</w:t>
      </w:r>
      <w:r w:rsidR="00ED5832">
        <w:t>er</w:t>
      </w:r>
      <w:r w:rsidR="007703DC">
        <w:t>—</w:t>
      </w:r>
      <w:r w:rsidR="00ED5832">
        <w:t>mainly liquid</w:t>
      </w:r>
      <w:r w:rsidRPr="007703DC" w:rsidR="007703DC">
        <w:t xml:space="preserve"> </w:t>
      </w:r>
      <w:r w:rsidR="007703DC">
        <w:t>these days</w:t>
      </w:r>
      <w:r w:rsidR="00ED5832">
        <w:t>, I think.</w:t>
      </w:r>
      <w:r w:rsidR="00ED37B0">
        <w:t xml:space="preserve"> </w:t>
      </w:r>
      <w:r w:rsidR="00ED5832">
        <w:t>A</w:t>
      </w:r>
      <w:r w:rsidR="00A00BFB">
        <w:t xml:space="preserve"> </w:t>
      </w:r>
      <w:r w:rsidR="00ED5832">
        <w:t>lot of that is imported.</w:t>
      </w:r>
      <w:r w:rsidR="00ED37B0">
        <w:t xml:space="preserve"> </w:t>
      </w:r>
      <w:r w:rsidR="00ED5832">
        <w:t>If you are not careful, you would have absolutely no idea how that liquid egg was being produced in the first place, so that is a real issue.</w:t>
      </w:r>
      <w:r w:rsidR="00ED37B0">
        <w:t xml:space="preserve"> </w:t>
      </w:r>
      <w:r w:rsidR="00CB75E5">
        <w:t>I</w:t>
      </w:r>
      <w:r w:rsidR="00ED5832">
        <w:t xml:space="preserve">f they do not </w:t>
      </w:r>
      <w:r w:rsidR="007703DC">
        <w:t xml:space="preserve">necessarily </w:t>
      </w:r>
      <w:r w:rsidR="00ED5832">
        <w:t xml:space="preserve">have </w:t>
      </w:r>
      <w:r w:rsidR="00A00BFB">
        <w:t>to</w:t>
      </w:r>
      <w:r w:rsidR="00ED5832">
        <w:t xml:space="preserve"> </w:t>
      </w:r>
      <w:r w:rsidR="00A00BFB">
        <w:t>label</w:t>
      </w:r>
      <w:r w:rsidR="00ED5832">
        <w:t xml:space="preserve"> their product when </w:t>
      </w:r>
      <w:r w:rsidR="007703DC">
        <w:t>it is</w:t>
      </w:r>
      <w:r w:rsidR="00ED5832">
        <w:t xml:space="preserve"> finished</w:t>
      </w:r>
      <w:r w:rsidR="007703DC">
        <w:t>,</w:t>
      </w:r>
      <w:r w:rsidR="00ED5832">
        <w:t xml:space="preserve"> or </w:t>
      </w:r>
      <w:r w:rsidR="007703DC">
        <w:t xml:space="preserve">if </w:t>
      </w:r>
      <w:r w:rsidR="00ED5832">
        <w:t xml:space="preserve">people do not take any notice of it, I do not </w:t>
      </w:r>
      <w:r w:rsidR="00017424">
        <w:t>think</w:t>
      </w:r>
      <w:r w:rsidR="00ED5832">
        <w:t xml:space="preserve"> it will </w:t>
      </w:r>
      <w:r w:rsidR="00ED5832">
        <w:t>protect us.</w:t>
      </w:r>
      <w:r w:rsidR="00ED37B0">
        <w:t xml:space="preserve"> </w:t>
      </w:r>
      <w:r w:rsidR="00ED5832">
        <w:t xml:space="preserve">Is </w:t>
      </w:r>
      <w:r>
        <w:t>that your view?</w:t>
      </w:r>
    </w:p>
    <w:p w:rsidR="00A53328" w:rsidP="001E3ADB">
      <w:pPr>
        <w:pStyle w:val="Answer"/>
      </w:pPr>
      <w:sdt>
        <w:sdtPr>
          <w:alias w:val="Witness"/>
          <w:id w:val="2067603502"/>
          <w:placeholder>
            <w:docPart w:val="DefaultPlaceholder_1081868574"/>
          </w:placeholder>
          <w:richText/>
        </w:sdtPr>
        <w:sdtContent>
          <w:r w:rsidRPr="00A53328">
            <w:rPr>
              <w:b/>
              <w:i/>
            </w:rPr>
            <w:t>David Bowles:</w:t>
          </w:r>
        </w:sdtContent>
      </w:sdt>
      <w:r>
        <w:t xml:space="preserve"> Ukraine is a very interesting issue and, to be honest, the EU did not play Ukraine correctly.</w:t>
      </w:r>
      <w:r w:rsidR="00ED37B0">
        <w:t xml:space="preserve"> </w:t>
      </w:r>
      <w:r>
        <w:t>We have a big country on our border that is producing well under EU and UK standards.</w:t>
      </w:r>
      <w:r w:rsidR="00ED37B0">
        <w:t xml:space="preserve"> </w:t>
      </w:r>
      <w:r>
        <w:t xml:space="preserve">The EU </w:t>
      </w:r>
      <w:r w:rsidR="00A00BFB">
        <w:t>then</w:t>
      </w:r>
      <w:r>
        <w:t xml:space="preserve"> gave it money to improve its production and then it gave </w:t>
      </w:r>
      <w:r w:rsidR="00BA217C">
        <w:t>it,</w:t>
      </w:r>
      <w:r>
        <w:t xml:space="preserve"> in its bilateral trade agreement, tariff-free access for its eggs.</w:t>
      </w:r>
      <w:r w:rsidR="00ED37B0">
        <w:t xml:space="preserve"> </w:t>
      </w:r>
      <w:r>
        <w:t>That was not a good way to play it</w:t>
      </w:r>
      <w:r w:rsidR="007703DC">
        <w:t>,</w:t>
      </w:r>
      <w:r>
        <w:t xml:space="preserve"> and the UK needs to be very sure, when </w:t>
      </w:r>
      <w:r w:rsidR="007703DC">
        <w:t>we do</w:t>
      </w:r>
      <w:r>
        <w:t xml:space="preserve"> free</w:t>
      </w:r>
      <w:r w:rsidR="00740B08">
        <w:t xml:space="preserve"> </w:t>
      </w:r>
      <w:r>
        <w:t xml:space="preserve">trade agreements, that </w:t>
      </w:r>
      <w:r w:rsidR="00BA217C">
        <w:t>we</w:t>
      </w:r>
      <w:r>
        <w:t xml:space="preserve"> </w:t>
      </w:r>
      <w:r w:rsidR="00A00BFB">
        <w:t>look</w:t>
      </w:r>
      <w:r>
        <w:t xml:space="preserve"> at the standards in the other countries and </w:t>
      </w:r>
      <w:r w:rsidR="00BA217C">
        <w:t>we</w:t>
      </w:r>
      <w:r>
        <w:t xml:space="preserve"> do not give them free</w:t>
      </w:r>
      <w:r w:rsidR="00740B08">
        <w:t xml:space="preserve"> </w:t>
      </w:r>
      <w:r>
        <w:t xml:space="preserve">trade access if those standards are </w:t>
      </w:r>
      <w:r w:rsidR="00A00BFB">
        <w:t>below</w:t>
      </w:r>
      <w:r>
        <w:t xml:space="preserve"> our standards.</w:t>
      </w:r>
    </w:p>
    <w:p w:rsidR="00A53328" w:rsidP="001E3ADB">
      <w:pPr>
        <w:pStyle w:val="Question"/>
        <w:numPr>
          <w:ilvl w:val="0"/>
          <w:numId w:val="0"/>
        </w:numPr>
        <w:ind w:left="794"/>
      </w:pPr>
      <w:sdt>
        <w:sdtPr>
          <w:alias w:val="Member"/>
          <w:tag w:val="&lt;Member mnisId='4072' dodsId='28723'&gt;"/>
          <w:id w:val="776144460"/>
          <w:placeholder>
            <w:docPart w:val="DefaultPlaceholder_1081868574"/>
          </w:placeholder>
          <w:richText/>
        </w:sdtPr>
        <w:sdtContent>
          <w:r w:rsidRPr="00A53328">
            <w:rPr>
              <w:b/>
            </w:rPr>
            <w:t>Neil Parish:</w:t>
          </w:r>
        </w:sdtContent>
      </w:sdt>
      <w:r>
        <w:t xml:space="preserve"> That reinforces it.</w:t>
      </w:r>
      <w:r w:rsidR="00ED37B0">
        <w:t xml:space="preserve"> </w:t>
      </w:r>
      <w:r>
        <w:t>Thank you very much</w:t>
      </w:r>
      <w:r w:rsidR="007703DC">
        <w:t>.</w:t>
      </w:r>
      <w:r>
        <w:t xml:space="preserve"> I will park my questions there.</w:t>
      </w:r>
      <w:r w:rsidR="00ED37B0">
        <w:t xml:space="preserve"> </w:t>
      </w:r>
      <w:r>
        <w:t>Anthony, I hope I have stolen most of my question back and you do not have much left.</w:t>
      </w:r>
    </w:p>
    <w:p w:rsidR="00BA217C" w:rsidP="001E3ADB">
      <w:pPr>
        <w:pStyle w:val="Question"/>
      </w:pPr>
      <w:sdt>
        <w:sdtPr>
          <w:alias w:val="Member"/>
          <w:tag w:val="&lt;Member mnisId='4762' dodsId=''&gt;"/>
          <w:id w:val="-869524676"/>
          <w:placeholder>
            <w:docPart w:val="DefaultPlaceholder_1081868574"/>
          </w:placeholder>
          <w:richText/>
        </w:sdtPr>
        <w:sdtContent>
          <w:r w:rsidRPr="00BA217C" w:rsidR="00A53328">
            <w:rPr>
              <w:b/>
            </w:rPr>
            <w:t>Anthony Mangnall:</w:t>
          </w:r>
        </w:sdtContent>
      </w:sdt>
      <w:r w:rsidR="00A53328">
        <w:t xml:space="preserve"> I am privileged to learn from the </w:t>
      </w:r>
      <w:r w:rsidR="007703DC">
        <w:t>C</w:t>
      </w:r>
      <w:r w:rsidR="00A00BFB">
        <w:t>hair</w:t>
      </w:r>
      <w:r w:rsidR="00A53328">
        <w:t xml:space="preserve"> of the EFRA Committee</w:t>
      </w:r>
      <w:r>
        <w:t xml:space="preserve"> in so many ways.</w:t>
      </w:r>
    </w:p>
    <w:p w:rsidR="00A53328" w:rsidP="001E3ADB">
      <w:pPr>
        <w:pStyle w:val="Question"/>
        <w:numPr>
          <w:ilvl w:val="0"/>
          <w:numId w:val="0"/>
        </w:numPr>
        <w:ind w:left="794"/>
      </w:pPr>
      <w:r>
        <w:t>Dr Offor, we are all hearing the complexities of trying to make labelling work.</w:t>
      </w:r>
      <w:r w:rsidR="00ED37B0">
        <w:t xml:space="preserve"> </w:t>
      </w:r>
      <w:r w:rsidR="00A00BFB">
        <w:t>Certainly</w:t>
      </w:r>
      <w:r w:rsidR="00740B08">
        <w:t>,</w:t>
      </w:r>
      <w:r w:rsidR="00A00BFB">
        <w:t xml:space="preserve"> </w:t>
      </w:r>
      <w:r>
        <w:t>when one discusses this with the farming community in the UK</w:t>
      </w:r>
      <w:r w:rsidR="00BA217C">
        <w:t>,</w:t>
      </w:r>
      <w:r>
        <w:t xml:space="preserve"> they are very resistant to any significant changes because of the sheer volume of information that would have to be included or might have to be dealt with in terms of mat</w:t>
      </w:r>
      <w:r w:rsidR="00A00BFB">
        <w:t>ching the levels of imports co</w:t>
      </w:r>
      <w:r>
        <w:t>ming in.</w:t>
      </w:r>
      <w:r w:rsidR="00ED37B0">
        <w:t xml:space="preserve"> </w:t>
      </w:r>
      <w:r>
        <w:t xml:space="preserve">Is there some view or some value in having trade negotiations start off with a review of each side’s standards and </w:t>
      </w:r>
      <w:r w:rsidR="00A00BFB">
        <w:t>then</w:t>
      </w:r>
      <w:r>
        <w:t xml:space="preserve"> discussing them at the point of negotiations so that both sides are </w:t>
      </w:r>
      <w:r w:rsidR="00A00BFB">
        <w:t>aware</w:t>
      </w:r>
      <w:r>
        <w:t xml:space="preserve"> of </w:t>
      </w:r>
      <w:r w:rsidR="00A00BFB">
        <w:t>where</w:t>
      </w:r>
      <w:r>
        <w:t xml:space="preserve"> things are</w:t>
      </w:r>
      <w:r w:rsidR="007703DC">
        <w:t>,</w:t>
      </w:r>
      <w:r>
        <w:t xml:space="preserve"> and then building from there?</w:t>
      </w:r>
      <w:r w:rsidR="00ED37B0">
        <w:t xml:space="preserve"> </w:t>
      </w:r>
      <w:r w:rsidR="00A00BFB">
        <w:t>As</w:t>
      </w:r>
      <w:r>
        <w:t xml:space="preserve"> far as I am aware, that is not necessarily happening in trade agreements at present.</w:t>
      </w:r>
    </w:p>
    <w:p w:rsidR="00BA217C" w:rsidP="001E3ADB">
      <w:pPr>
        <w:pStyle w:val="Answer"/>
      </w:pPr>
      <w:sdt>
        <w:sdtPr>
          <w:alias w:val="Witness"/>
          <w:id w:val="499165157"/>
          <w:placeholder>
            <w:docPart w:val="DefaultPlaceholder_1081868574"/>
          </w:placeholder>
          <w:richText/>
        </w:sdtPr>
        <w:sdtContent>
          <w:r w:rsidRPr="00ED37B0" w:rsidR="00ED37B0">
            <w:rPr>
              <w:b/>
              <w:i/>
            </w:rPr>
            <w:t>Dr Offor</w:t>
          </w:r>
          <w:r w:rsidRPr="00A53328" w:rsidR="00A53328">
            <w:rPr>
              <w:b/>
              <w:i/>
            </w:rPr>
            <w:t>:</w:t>
          </w:r>
        </w:sdtContent>
      </w:sdt>
      <w:r w:rsidR="00A53328">
        <w:t xml:space="preserve"> Yes, </w:t>
      </w:r>
      <w:r w:rsidR="00A00BFB">
        <w:t>there</w:t>
      </w:r>
      <w:r w:rsidR="00A53328">
        <w:t xml:space="preserve"> is </w:t>
      </w:r>
      <w:r w:rsidR="00A00BFB">
        <w:t>s</w:t>
      </w:r>
      <w:r w:rsidR="00A53328">
        <w:t>cope to do that</w:t>
      </w:r>
      <w:r w:rsidR="007703DC">
        <w:t>,</w:t>
      </w:r>
      <w:r w:rsidR="00A53328">
        <w:t xml:space="preserve"> and it would certainly be helpful to raise that understanding on both sides, but this can happen in other contexts as well.</w:t>
      </w:r>
      <w:r w:rsidR="00ED37B0">
        <w:t xml:space="preserve"> </w:t>
      </w:r>
      <w:r w:rsidR="00A53328">
        <w:t>It does not just have to happen at the start of the free</w:t>
      </w:r>
      <w:r w:rsidR="00740B08">
        <w:t xml:space="preserve"> </w:t>
      </w:r>
      <w:r w:rsidR="00A53328">
        <w:t>trade agreement negotiation.</w:t>
      </w:r>
      <w:r w:rsidR="00ED37B0">
        <w:t xml:space="preserve"> </w:t>
      </w:r>
      <w:r w:rsidR="00A53328">
        <w:t xml:space="preserve">It </w:t>
      </w:r>
      <w:r w:rsidR="00A00BFB">
        <w:t>could</w:t>
      </w:r>
      <w:r w:rsidR="00A53328">
        <w:t xml:space="preserve"> be broader than that.</w:t>
      </w:r>
      <w:r w:rsidR="00ED37B0">
        <w:t xml:space="preserve"> </w:t>
      </w:r>
      <w:r w:rsidR="00A53328">
        <w:t xml:space="preserve">It could happen in other </w:t>
      </w:r>
      <w:r w:rsidR="00A53328">
        <w:t>contexts</w:t>
      </w:r>
      <w:r>
        <w:t>,</w:t>
      </w:r>
      <w:r w:rsidR="00A53328">
        <w:t xml:space="preserve"> because</w:t>
      </w:r>
      <w:r w:rsidR="00A53328">
        <w:t xml:space="preserve"> this concerns more than just trade.</w:t>
      </w:r>
    </w:p>
    <w:p w:rsidR="00A53328" w:rsidP="001E3ADB">
      <w:pPr>
        <w:pStyle w:val="Answer"/>
      </w:pPr>
      <w:r>
        <w:t xml:space="preserve">Despite the complexity of the </w:t>
      </w:r>
      <w:r w:rsidR="00A00BFB">
        <w:t>rules</w:t>
      </w:r>
      <w:r>
        <w:t xml:space="preserve">, it is possible to do this in a way that is compatible with WTO </w:t>
      </w:r>
      <w:r w:rsidR="00A00BFB">
        <w:t>law</w:t>
      </w:r>
      <w:r>
        <w:t>.</w:t>
      </w:r>
      <w:r w:rsidR="00ED37B0">
        <w:t xml:space="preserve"> </w:t>
      </w:r>
      <w:r>
        <w:t>A mandatory method</w:t>
      </w:r>
      <w:r w:rsidR="00740B08">
        <w:t xml:space="preserve"> </w:t>
      </w:r>
      <w:r>
        <w:t>of</w:t>
      </w:r>
      <w:r w:rsidR="00740B08">
        <w:t xml:space="preserve"> </w:t>
      </w:r>
      <w:r>
        <w:t>production label, as David mentioned, could be implemented in a way that compl</w:t>
      </w:r>
      <w:r w:rsidR="007703DC">
        <w:t>ies</w:t>
      </w:r>
      <w:r>
        <w:t xml:space="preserve"> with WTO </w:t>
      </w:r>
      <w:r w:rsidR="00A00BFB">
        <w:t>la</w:t>
      </w:r>
      <w:r>
        <w:t>w</w:t>
      </w:r>
      <w:r w:rsidR="007703DC">
        <w:t>,</w:t>
      </w:r>
      <w:r>
        <w:t xml:space="preserve"> or </w:t>
      </w:r>
      <w:r w:rsidR="007703DC">
        <w:t xml:space="preserve">could </w:t>
      </w:r>
      <w:r>
        <w:t xml:space="preserve">at </w:t>
      </w:r>
      <w:r w:rsidR="00A00BFB">
        <w:t>least</w:t>
      </w:r>
      <w:r>
        <w:t xml:space="preserve"> withstand a challenge</w:t>
      </w:r>
      <w:r w:rsidR="007703DC">
        <w:t xml:space="preserve"> </w:t>
      </w:r>
      <w:r>
        <w:t>if one were to be brought.</w:t>
      </w:r>
      <w:r w:rsidR="00ED37B0">
        <w:t xml:space="preserve"> </w:t>
      </w:r>
      <w:r w:rsidR="00BA217C">
        <w:t>T</w:t>
      </w:r>
      <w:r>
        <w:t>hat is a political decision and</w:t>
      </w:r>
      <w:r w:rsidR="00BA217C">
        <w:t>, as has been noted,</w:t>
      </w:r>
      <w:r>
        <w:t xml:space="preserve"> has not happened with the likes of eggs or the other labelling regimes that are out there.</w:t>
      </w:r>
      <w:r w:rsidR="00ED37B0">
        <w:t xml:space="preserve"> </w:t>
      </w:r>
      <w:r>
        <w:t>I can speak a bit more to that and the WTO compatibility if that is interesting.</w:t>
      </w:r>
    </w:p>
    <w:p w:rsidR="00BA217C" w:rsidP="001E3ADB">
      <w:pPr>
        <w:pStyle w:val="Question"/>
      </w:pPr>
      <w:sdt>
        <w:sdtPr>
          <w:alias w:val="Member"/>
          <w:tag w:val="&lt;Member mnisId='4762' dodsId=''&gt;"/>
          <w:id w:val="-1772464198"/>
          <w:placeholder>
            <w:docPart w:val="DefaultPlaceholder_1081868574"/>
          </w:placeholder>
          <w:richText/>
        </w:sdtPr>
        <w:sdtContent>
          <w:r w:rsidRPr="00BA217C" w:rsidR="00A53328">
            <w:rPr>
              <w:b/>
            </w:rPr>
            <w:t>Anthony Mangnall:</w:t>
          </w:r>
        </w:sdtContent>
      </w:sdt>
      <w:r w:rsidR="00A53328">
        <w:t xml:space="preserve"> It is more about the actual deliverability that I am interested in.</w:t>
      </w:r>
      <w:r w:rsidR="00ED37B0">
        <w:t xml:space="preserve"> </w:t>
      </w:r>
      <w:r w:rsidR="009F0161">
        <w:t xml:space="preserve">Again, </w:t>
      </w:r>
      <w:r w:rsidR="00A53328">
        <w:t xml:space="preserve">we go back to the point of the complexity of trying to deliver a </w:t>
      </w:r>
      <w:r w:rsidR="00A00BFB">
        <w:t xml:space="preserve">project </w:t>
      </w:r>
      <w:r w:rsidR="00A53328">
        <w:t>like this</w:t>
      </w:r>
      <w:r w:rsidR="007703DC">
        <w:t xml:space="preserve">, </w:t>
      </w:r>
      <w:r w:rsidR="00A53328">
        <w:t xml:space="preserve">taking WTO </w:t>
      </w:r>
      <w:r w:rsidR="009F0161">
        <w:t xml:space="preserve">into </w:t>
      </w:r>
      <w:r w:rsidR="00A53328">
        <w:t xml:space="preserve">account as to whether or not </w:t>
      </w:r>
      <w:r>
        <w:t>you</w:t>
      </w:r>
      <w:r w:rsidR="00A53328">
        <w:t xml:space="preserve"> </w:t>
      </w:r>
      <w:r w:rsidR="007703DC">
        <w:t>might</w:t>
      </w:r>
      <w:r w:rsidR="00A53328">
        <w:t xml:space="preserve"> move towards a traffic</w:t>
      </w:r>
      <w:r w:rsidR="007703DC">
        <w:t>-</w:t>
      </w:r>
      <w:r w:rsidR="00A53328">
        <w:t>light system and whether or not you broaden it out to such a</w:t>
      </w:r>
      <w:r w:rsidR="00A00BFB">
        <w:t xml:space="preserve"> base that we set a marker and t</w:t>
      </w:r>
      <w:r w:rsidR="00A53328">
        <w:t>ry to get the international community on board.</w:t>
      </w:r>
    </w:p>
    <w:p w:rsidR="00A53328" w:rsidP="001E3ADB">
      <w:pPr>
        <w:pStyle w:val="Question"/>
        <w:numPr>
          <w:ilvl w:val="0"/>
          <w:numId w:val="0"/>
        </w:numPr>
        <w:ind w:left="794"/>
      </w:pPr>
      <w:r>
        <w:t xml:space="preserve">Maybe this is one </w:t>
      </w:r>
      <w:r w:rsidR="007703DC">
        <w:t>for</w:t>
      </w:r>
      <w:r>
        <w:t xml:space="preserve"> David.</w:t>
      </w:r>
      <w:r w:rsidR="00ED37B0">
        <w:t xml:space="preserve"> </w:t>
      </w:r>
      <w:r>
        <w:t>Where do you see it going?</w:t>
      </w:r>
      <w:r w:rsidR="00ED37B0">
        <w:t xml:space="preserve"> </w:t>
      </w:r>
      <w:r>
        <w:t>Yes, it has worked on eggs, but it has a great deal more complexity and more problems when it comes to meat</w:t>
      </w:r>
      <w:r w:rsidR="007703DC">
        <w:t xml:space="preserve">, </w:t>
      </w:r>
      <w:r>
        <w:t>fish o</w:t>
      </w:r>
      <w:r w:rsidR="00BA217C">
        <w:t>r</w:t>
      </w:r>
      <w:r>
        <w:t xml:space="preserve"> part products that go into one whole item.</w:t>
      </w:r>
      <w:r w:rsidR="00ED37B0">
        <w:t xml:space="preserve"> </w:t>
      </w:r>
      <w:r>
        <w:t xml:space="preserve">Does </w:t>
      </w:r>
      <w:r>
        <w:t>a traffic</w:t>
      </w:r>
      <w:r w:rsidR="007703DC">
        <w:t>-</w:t>
      </w:r>
      <w:r>
        <w:t xml:space="preserve">light system </w:t>
      </w:r>
      <w:r w:rsidR="00A00BFB">
        <w:t>appeal</w:t>
      </w:r>
      <w:r>
        <w:t xml:space="preserve"> to you?</w:t>
      </w:r>
    </w:p>
    <w:p w:rsidR="00BA217C" w:rsidP="001E3ADB">
      <w:pPr>
        <w:pStyle w:val="Answer"/>
      </w:pPr>
      <w:sdt>
        <w:sdtPr>
          <w:alias w:val="Witness"/>
          <w:id w:val="-588393483"/>
          <w:placeholder>
            <w:docPart w:val="DefaultPlaceholder_1081868574"/>
          </w:placeholder>
          <w:richText/>
        </w:sdtPr>
        <w:sdtContent>
          <w:r w:rsidRPr="00A53328" w:rsidR="00A53328">
            <w:rPr>
              <w:b/>
              <w:i/>
            </w:rPr>
            <w:t>David Bowles:</w:t>
          </w:r>
        </w:sdtContent>
      </w:sdt>
      <w:r w:rsidR="00A53328">
        <w:t xml:space="preserve"> You have Tim Smith coming up in the next se</w:t>
      </w:r>
      <w:r w:rsidR="00A00BFB">
        <w:t>ssion</w:t>
      </w:r>
      <w:r w:rsidR="00A53328">
        <w:t xml:space="preserve">, but if you look at his report, </w:t>
      </w:r>
      <w:r w:rsidR="007703DC">
        <w:t>it</w:t>
      </w:r>
      <w:r w:rsidR="00A53328">
        <w:t xml:space="preserve"> </w:t>
      </w:r>
      <w:r>
        <w:t xml:space="preserve">very </w:t>
      </w:r>
      <w:r w:rsidR="00A53328">
        <w:t>clearly said that if you are going to have free</w:t>
      </w:r>
      <w:r w:rsidR="009F0161">
        <w:t xml:space="preserve"> </w:t>
      </w:r>
      <w:r w:rsidR="00A53328">
        <w:t xml:space="preserve">trade agreements, you need </w:t>
      </w:r>
      <w:r w:rsidR="00A00BFB">
        <w:t>to</w:t>
      </w:r>
      <w:r w:rsidR="00A53328">
        <w:t xml:space="preserve"> have a transparent system where you are comparing standards, comparing outputs</w:t>
      </w:r>
      <w:r>
        <w:t>,</w:t>
      </w:r>
      <w:r w:rsidR="00A53328">
        <w:t xml:space="preserve"> and do </w:t>
      </w:r>
      <w:r w:rsidR="00A00BFB">
        <w:t>not</w:t>
      </w:r>
      <w:r w:rsidR="00A53328">
        <w:t xml:space="preserve"> start to negotiate on liberalised trade unless you have agreed that those standards are </w:t>
      </w:r>
      <w:r w:rsidR="00A00BFB">
        <w:t>equivalent</w:t>
      </w:r>
      <w:r w:rsidR="00A53328">
        <w:t xml:space="preserve"> to your standards.</w:t>
      </w:r>
      <w:r w:rsidR="00ED37B0">
        <w:t xml:space="preserve"> </w:t>
      </w:r>
      <w:r w:rsidR="00A00BFB">
        <w:t>There</w:t>
      </w:r>
      <w:r w:rsidR="00A53328">
        <w:t xml:space="preserve"> are a variety of mechanisms to do that.</w:t>
      </w:r>
    </w:p>
    <w:p w:rsidR="00A53328" w:rsidP="001E3ADB">
      <w:pPr>
        <w:pStyle w:val="Answer"/>
      </w:pPr>
      <w:r>
        <w:t>On h</w:t>
      </w:r>
      <w:r>
        <w:t xml:space="preserve">ow those mechanisms work and what is on the label, you are </w:t>
      </w:r>
      <w:r w:rsidR="00A00BFB">
        <w:t>right</w:t>
      </w:r>
      <w:r>
        <w:t xml:space="preserve"> that eggs </w:t>
      </w:r>
      <w:r>
        <w:t>is</w:t>
      </w:r>
      <w:r>
        <w:t xml:space="preserve"> the </w:t>
      </w:r>
      <w:r w:rsidR="00A00BFB">
        <w:t>easiest issue, which is why it was</w:t>
      </w:r>
      <w:r>
        <w:t xml:space="preserve"> done first.</w:t>
      </w:r>
      <w:r w:rsidR="00ED37B0">
        <w:t xml:space="preserve"> </w:t>
      </w:r>
      <w:r>
        <w:t>We already have an agreement with the pig sector on outdoor pigs</w:t>
      </w:r>
      <w:r>
        <w:t>,</w:t>
      </w:r>
      <w:r>
        <w:t xml:space="preserve"> and it would </w:t>
      </w:r>
      <w:r w:rsidR="00A00BFB">
        <w:t>not</w:t>
      </w:r>
      <w:r>
        <w:t xml:space="preserve"> be very difficult to have an agreement on what the </w:t>
      </w:r>
      <w:r w:rsidR="00A00BFB">
        <w:t>labels</w:t>
      </w:r>
      <w:r>
        <w:t xml:space="preserve"> would be for pigs indoors as well.</w:t>
      </w:r>
      <w:r w:rsidR="00ED37B0">
        <w:t xml:space="preserve"> </w:t>
      </w:r>
      <w:r>
        <w:t>O</w:t>
      </w:r>
      <w:r w:rsidR="00BA217C">
        <w:t>nce you go away fro</w:t>
      </w:r>
      <w:r>
        <w:t xml:space="preserve">m those into beef and </w:t>
      </w:r>
      <w:r w:rsidR="00A00BFB">
        <w:t>dairy</w:t>
      </w:r>
      <w:r>
        <w:t xml:space="preserve">, as Peter said, </w:t>
      </w:r>
      <w:r w:rsidR="00A00BFB">
        <w:t xml:space="preserve">there are </w:t>
      </w:r>
      <w:r>
        <w:t>challenges</w:t>
      </w:r>
      <w:r>
        <w:t>,</w:t>
      </w:r>
      <w:r>
        <w:t xml:space="preserve"> but those challenges can be overcome through a transparent consultation </w:t>
      </w:r>
      <w:r w:rsidR="00BA217C">
        <w:t xml:space="preserve">between </w:t>
      </w:r>
      <w:r>
        <w:t xml:space="preserve">the industry, NGOs, the </w:t>
      </w:r>
      <w:r>
        <w:t>Government</w:t>
      </w:r>
      <w:r>
        <w:t xml:space="preserve"> and </w:t>
      </w:r>
      <w:r w:rsidR="00A00BFB">
        <w:t>retailers</w:t>
      </w:r>
      <w:r w:rsidR="0065391C">
        <w:t>.</w:t>
      </w:r>
      <w:r w:rsidR="00ED37B0">
        <w:t xml:space="preserve"> </w:t>
      </w:r>
      <w:r w:rsidR="0065391C">
        <w:t>Y</w:t>
      </w:r>
      <w:r>
        <w:t>ou can get to a</w:t>
      </w:r>
      <w:r>
        <w:t xml:space="preserve"> point </w:t>
      </w:r>
      <w:r>
        <w:t>where</w:t>
      </w:r>
      <w:r w:rsidR="00A00BFB">
        <w:t xml:space="preserve"> </w:t>
      </w:r>
      <w:r>
        <w:t>you</w:t>
      </w:r>
      <w:r w:rsidR="00A00BFB">
        <w:t xml:space="preserve"> have </w:t>
      </w:r>
      <w:r>
        <w:t xml:space="preserve">good labels that the consumer </w:t>
      </w:r>
      <w:r w:rsidR="00A00BFB">
        <w:t xml:space="preserve">understands </w:t>
      </w:r>
      <w:r>
        <w:t>and is willing</w:t>
      </w:r>
      <w:r w:rsidR="0065391C">
        <w:t xml:space="preserve"> to </w:t>
      </w:r>
      <w:r>
        <w:t>utilise when they are making their buying decisions.</w:t>
      </w:r>
    </w:p>
    <w:p w:rsidR="00A53328" w:rsidP="001E3ADB">
      <w:pPr>
        <w:pStyle w:val="Question"/>
        <w:numPr>
          <w:ilvl w:val="0"/>
          <w:numId w:val="0"/>
        </w:numPr>
        <w:ind w:left="794"/>
      </w:pPr>
      <w:sdt>
        <w:sdtPr>
          <w:alias w:val="Member"/>
          <w:tag w:val="&lt;Member mnisId='4762' dodsId=''&gt;"/>
          <w:id w:val="688184811"/>
          <w:placeholder>
            <w:docPart w:val="DefaultPlaceholder_1081868574"/>
          </w:placeholder>
          <w:richText/>
        </w:sdtPr>
        <w:sdtContent>
          <w:r w:rsidRPr="00A53328">
            <w:rPr>
              <w:b/>
            </w:rPr>
            <w:t>Anthony Mangnall:</w:t>
          </w:r>
        </w:sdtContent>
      </w:sdt>
      <w:r>
        <w:t xml:space="preserve"> Thank you.</w:t>
      </w:r>
      <w:r w:rsidR="00ED37B0">
        <w:t xml:space="preserve"> </w:t>
      </w:r>
      <w:r>
        <w:t xml:space="preserve">I am conscious of </w:t>
      </w:r>
      <w:r w:rsidR="00A00BFB">
        <w:t>time</w:t>
      </w:r>
      <w:r w:rsidR="007703DC">
        <w:t xml:space="preserve">, </w:t>
      </w:r>
      <w:r>
        <w:t xml:space="preserve">but I </w:t>
      </w:r>
      <w:r w:rsidR="00A00BFB">
        <w:t>suspect</w:t>
      </w:r>
      <w:r>
        <w:t xml:space="preserve"> this is going to be something we come back to again and again over </w:t>
      </w:r>
      <w:r w:rsidR="0065391C">
        <w:t>the</w:t>
      </w:r>
      <w:r>
        <w:t xml:space="preserve"> coming weeks, </w:t>
      </w:r>
      <w:r>
        <w:t>months</w:t>
      </w:r>
      <w:r>
        <w:t xml:space="preserve"> and years.</w:t>
      </w:r>
    </w:p>
    <w:p w:rsidR="00A53328" w:rsidP="001E3ADB">
      <w:pPr>
        <w:pStyle w:val="Question"/>
      </w:pPr>
      <w:sdt>
        <w:sdtPr>
          <w:alias w:val="Member"/>
          <w:tag w:val="&lt;Member mnisId='1546' dodsId='38376'&gt;"/>
          <w:id w:val="1510013488"/>
          <w:placeholder>
            <w:docPart w:val="DefaultPlaceholder_1081868574"/>
          </w:placeholder>
          <w:richText/>
        </w:sdtPr>
        <w:sdtContent>
          <w:r w:rsidRPr="00A53328">
            <w:rPr>
              <w:b/>
            </w:rPr>
            <w:t>Chair:</w:t>
          </w:r>
        </w:sdtContent>
      </w:sdt>
      <w:r>
        <w:t xml:space="preserve"> Minette or Peter, </w:t>
      </w:r>
      <w:r w:rsidR="00A00BFB">
        <w:t>you</w:t>
      </w:r>
      <w:r>
        <w:t xml:space="preserve"> </w:t>
      </w:r>
      <w:r w:rsidR="0065391C">
        <w:t>bo</w:t>
      </w:r>
      <w:r w:rsidR="00A00BFB">
        <w:t>th</w:t>
      </w:r>
      <w:r>
        <w:t xml:space="preserve"> raised the point of consumers saying one thing in theory</w:t>
      </w:r>
      <w:r w:rsidR="00946E01">
        <w:t xml:space="preserve"> </w:t>
      </w:r>
      <w:r>
        <w:t>but</w:t>
      </w:r>
      <w:r w:rsidR="00946E01">
        <w:t>,</w:t>
      </w:r>
      <w:r>
        <w:t xml:space="preserve"> when they walk through the doors of the supermarket and see something like </w:t>
      </w:r>
      <w:r w:rsidR="00946E01">
        <w:t>3p</w:t>
      </w:r>
      <w:r w:rsidR="009F0161">
        <w:t xml:space="preserve"> </w:t>
      </w:r>
      <w:r>
        <w:t>off a jar of whatever, the behaviour is different.</w:t>
      </w:r>
      <w:r w:rsidR="00ED37B0">
        <w:t xml:space="preserve"> </w:t>
      </w:r>
      <w:r>
        <w:t xml:space="preserve">Has there been </w:t>
      </w:r>
      <w:r w:rsidR="00A00BFB">
        <w:t xml:space="preserve">any work </w:t>
      </w:r>
      <w:r>
        <w:t xml:space="preserve">done that you know of that </w:t>
      </w:r>
      <w:r w:rsidR="00A00BFB">
        <w:t>compares</w:t>
      </w:r>
      <w:r>
        <w:t xml:space="preserve"> different </w:t>
      </w:r>
      <w:r w:rsidR="00A00BFB">
        <w:t>societies</w:t>
      </w:r>
      <w:r>
        <w:t>?</w:t>
      </w:r>
      <w:r w:rsidR="00ED37B0">
        <w:t xml:space="preserve"> </w:t>
      </w:r>
      <w:r>
        <w:t>I am thinking of levels of inequality</w:t>
      </w:r>
      <w:r w:rsidR="00946E01">
        <w:t xml:space="preserve">, </w:t>
      </w:r>
      <w:r>
        <w:t>poverty</w:t>
      </w:r>
      <w:r>
        <w:t xml:space="preserve"> and Marcus Rashford’s work </w:t>
      </w:r>
      <w:r w:rsidR="00946E01">
        <w:t>on</w:t>
      </w:r>
      <w:r>
        <w:t xml:space="preserve"> food in the UK.</w:t>
      </w:r>
      <w:r w:rsidR="00ED37B0">
        <w:t xml:space="preserve"> </w:t>
      </w:r>
      <w:r>
        <w:t xml:space="preserve">Has the UK consumer been </w:t>
      </w:r>
      <w:r w:rsidR="00A00BFB">
        <w:t>compared</w:t>
      </w:r>
      <w:r>
        <w:t xml:space="preserve"> with consumers elsewhere?</w:t>
      </w:r>
      <w:r w:rsidR="00ED37B0">
        <w:t xml:space="preserve"> </w:t>
      </w:r>
      <w:r>
        <w:t xml:space="preserve">In other words, are there </w:t>
      </w:r>
      <w:r w:rsidR="00A00BFB">
        <w:t>societies</w:t>
      </w:r>
      <w:r>
        <w:t xml:space="preserve"> where there is less </w:t>
      </w:r>
      <w:r w:rsidR="00A00BFB">
        <w:t>inequality</w:t>
      </w:r>
      <w:r>
        <w:t xml:space="preserve"> and less </w:t>
      </w:r>
      <w:r w:rsidR="00A00BFB">
        <w:t>poverty</w:t>
      </w:r>
      <w:r w:rsidR="00946E01">
        <w:t>, and</w:t>
      </w:r>
      <w:r>
        <w:t xml:space="preserve"> where the consumer will behave markedly differently</w:t>
      </w:r>
      <w:r w:rsidR="00946E01">
        <w:t>,</w:t>
      </w:r>
      <w:r>
        <w:t xml:space="preserve"> or are all consumers in all </w:t>
      </w:r>
      <w:r w:rsidR="00A00BFB">
        <w:t>places</w:t>
      </w:r>
      <w:r>
        <w:t xml:space="preserve"> much </w:t>
      </w:r>
      <w:r w:rsidR="00BA5F99">
        <w:t>of</w:t>
      </w:r>
      <w:r>
        <w:t xml:space="preserve"> a muchness</w:t>
      </w:r>
      <w:r w:rsidR="009F0161">
        <w:t>?</w:t>
      </w:r>
      <w:r w:rsidR="00ED37B0">
        <w:t xml:space="preserve"> </w:t>
      </w:r>
      <w:r w:rsidR="00946E01">
        <w:t>Has</w:t>
      </w:r>
      <w:r>
        <w:t xml:space="preserve"> any work been done that either of you know of</w:t>
      </w:r>
      <w:r w:rsidR="00946E01">
        <w:t xml:space="preserve">, </w:t>
      </w:r>
      <w:r w:rsidR="00425333">
        <w:t xml:space="preserve">or </w:t>
      </w:r>
      <w:r w:rsidR="00946E01">
        <w:t xml:space="preserve">that </w:t>
      </w:r>
      <w:r>
        <w:t xml:space="preserve">anybody </w:t>
      </w:r>
      <w:r w:rsidR="00A00BFB">
        <w:t>knows</w:t>
      </w:r>
      <w:r>
        <w:t xml:space="preserve"> of?</w:t>
      </w:r>
    </w:p>
    <w:p w:rsidR="00484B4A" w:rsidP="001E3ADB">
      <w:pPr>
        <w:pStyle w:val="Answer"/>
      </w:pPr>
      <w:sdt>
        <w:sdtPr>
          <w:alias w:val="Witness"/>
          <w:id w:val="1878194984"/>
          <w:placeholder>
            <w:docPart w:val="DefaultPlaceholder_1081868574"/>
          </w:placeholder>
          <w:richText/>
        </w:sdtPr>
        <w:sdtContent>
          <w:r w:rsidRPr="00A53328" w:rsidR="00A53328">
            <w:rPr>
              <w:b/>
              <w:i/>
            </w:rPr>
            <w:t>Minette Batters:</w:t>
          </w:r>
        </w:sdtContent>
      </w:sdt>
      <w:r w:rsidR="00A53328">
        <w:t xml:space="preserve"> I am sure Peter will have some </w:t>
      </w:r>
      <w:r w:rsidR="00A00BFB">
        <w:t>thoughts</w:t>
      </w:r>
      <w:r w:rsidR="00A53328">
        <w:t xml:space="preserve"> on this</w:t>
      </w:r>
      <w:r w:rsidR="00425333">
        <w:t>,</w:t>
      </w:r>
      <w:r w:rsidR="00A53328">
        <w:t xml:space="preserve"> but there is a lot of evidence that people on lower incomes end up spending more</w:t>
      </w:r>
      <w:r w:rsidR="00425333">
        <w:t>—</w:t>
      </w:r>
      <w:r w:rsidR="00A53328">
        <w:t>I think the figure is 19%</w:t>
      </w:r>
      <w:r w:rsidR="00425333">
        <w:t>—</w:t>
      </w:r>
      <w:r w:rsidR="00A53328">
        <w:t>on their food because ready meals</w:t>
      </w:r>
      <w:r w:rsidR="006447BD">
        <w:t xml:space="preserve"> and</w:t>
      </w:r>
      <w:r w:rsidR="00A53328">
        <w:t xml:space="preserve"> processed foods are more expensive.</w:t>
      </w:r>
      <w:r w:rsidR="00ED37B0">
        <w:t xml:space="preserve"> </w:t>
      </w:r>
      <w:r w:rsidR="00A53328">
        <w:t>It is not a situation where one size fits all.</w:t>
      </w:r>
      <w:r w:rsidR="00ED37B0">
        <w:t xml:space="preserve"> </w:t>
      </w:r>
      <w:r w:rsidR="00A53328">
        <w:t>The average here</w:t>
      </w:r>
      <w:r w:rsidR="00A00BFB">
        <w:t xml:space="preserve"> </w:t>
      </w:r>
      <w:r w:rsidR="00A53328">
        <w:t xml:space="preserve">in the UK </w:t>
      </w:r>
      <w:r w:rsidR="00946E01">
        <w:t xml:space="preserve">now </w:t>
      </w:r>
      <w:r w:rsidR="00A53328">
        <w:t xml:space="preserve">is </w:t>
      </w:r>
      <w:r w:rsidR="00946E01">
        <w:t xml:space="preserve">that </w:t>
      </w:r>
      <w:r w:rsidR="00A53328">
        <w:t>only 8% of income</w:t>
      </w:r>
      <w:r w:rsidR="00946E01">
        <w:t xml:space="preserve"> is</w:t>
      </w:r>
      <w:r w:rsidR="00A53328">
        <w:t xml:space="preserve"> spent on food</w:t>
      </w:r>
      <w:r w:rsidR="00425333">
        <w:t>,</w:t>
      </w:r>
      <w:r w:rsidR="00A53328">
        <w:t xml:space="preserve"> but there are many case studies showing that where you are buying a lot of heavily processed food, a lot of ready meals, the </w:t>
      </w:r>
      <w:r w:rsidR="00A00BFB">
        <w:t xml:space="preserve">cost is much higher and </w:t>
      </w:r>
      <w:r w:rsidR="00946E01">
        <w:t xml:space="preserve">it </w:t>
      </w:r>
      <w:r w:rsidR="00A53328">
        <w:t>becomes 19% of income spend.</w:t>
      </w:r>
    </w:p>
    <w:p w:rsidR="00484B4A" w:rsidP="001E3ADB">
      <w:pPr>
        <w:pStyle w:val="Answer"/>
      </w:pPr>
      <w:r>
        <w:t xml:space="preserve">What is absolutely </w:t>
      </w:r>
      <w:r>
        <w:t>front</w:t>
      </w:r>
      <w:r>
        <w:t xml:space="preserve"> and centre of this argument is that we do not create a two-tier food system.</w:t>
      </w:r>
      <w:r w:rsidR="00ED37B0">
        <w:t xml:space="preserve"> </w:t>
      </w:r>
      <w:r>
        <w:t>If we went down this road, effectively alone</w:t>
      </w:r>
      <w:r w:rsidR="00425333">
        <w:t>,</w:t>
      </w:r>
      <w:r>
        <w:t xml:space="preserve"> without making sure </w:t>
      </w:r>
      <w:r w:rsidR="00A00BFB">
        <w:t>these</w:t>
      </w:r>
      <w:r>
        <w:t xml:space="preserve"> are dealt with in trade deals and it </w:t>
      </w:r>
      <w:r w:rsidR="00946E01">
        <w:t>is</w:t>
      </w:r>
      <w:r>
        <w:t xml:space="preserve"> about method</w:t>
      </w:r>
      <w:r w:rsidR="00425333">
        <w:t xml:space="preserve"> </w:t>
      </w:r>
      <w:r>
        <w:t>of</w:t>
      </w:r>
      <w:r w:rsidR="00425333">
        <w:t xml:space="preserve"> </w:t>
      </w:r>
      <w:r>
        <w:t>production and country</w:t>
      </w:r>
      <w:r w:rsidR="00425333">
        <w:t xml:space="preserve"> </w:t>
      </w:r>
      <w:r w:rsidR="00A00BFB">
        <w:t>of</w:t>
      </w:r>
      <w:r w:rsidR="00425333">
        <w:t xml:space="preserve"> </w:t>
      </w:r>
      <w:r w:rsidR="00A00BFB">
        <w:t>origin</w:t>
      </w:r>
      <w:r>
        <w:t xml:space="preserve"> </w:t>
      </w:r>
      <w:r w:rsidR="00A00BFB">
        <w:t>labelling</w:t>
      </w:r>
      <w:r>
        <w:t xml:space="preserve">, when it </w:t>
      </w:r>
      <w:r w:rsidR="00946E01">
        <w:t>gets</w:t>
      </w:r>
      <w:r>
        <w:t xml:space="preserve"> here </w:t>
      </w:r>
      <w:r>
        <w:t>there is a real danger that you would do exactly that.</w:t>
      </w:r>
      <w:r w:rsidR="00ED37B0">
        <w:t xml:space="preserve"> </w:t>
      </w:r>
      <w:r>
        <w:t>You would disadvantage the poorest in society b</w:t>
      </w:r>
      <w:r>
        <w:t>y</w:t>
      </w:r>
      <w:r>
        <w:t xml:space="preserve"> </w:t>
      </w:r>
      <w:r w:rsidR="00A00BFB">
        <w:t>creating</w:t>
      </w:r>
      <w:r>
        <w:t xml:space="preserve"> a two-tier food system.</w:t>
      </w:r>
    </w:p>
    <w:p w:rsidR="00A53328" w:rsidP="001E3ADB">
      <w:pPr>
        <w:pStyle w:val="Answer"/>
      </w:pPr>
      <w:r>
        <w:t xml:space="preserve">Do not forget in </w:t>
      </w:r>
      <w:r>
        <w:t>all of</w:t>
      </w:r>
      <w:r>
        <w:t xml:space="preserve"> this what we have done and continue to pioneer </w:t>
      </w:r>
      <w:r w:rsidR="00946E01">
        <w:t>in</w:t>
      </w:r>
      <w:r>
        <w:t xml:space="preserve"> our work on antimicrobial </w:t>
      </w:r>
      <w:r w:rsidR="00A00BFB">
        <w:t>resistance</w:t>
      </w:r>
      <w:r>
        <w:t>, which has been about lowering an</w:t>
      </w:r>
      <w:r w:rsidR="00A00BFB">
        <w:t>ti</w:t>
      </w:r>
      <w:r>
        <w:t xml:space="preserve">biotic </w:t>
      </w:r>
      <w:r w:rsidR="00A00BFB">
        <w:t>usage</w:t>
      </w:r>
      <w:r>
        <w:t>.</w:t>
      </w:r>
      <w:r w:rsidR="00ED37B0">
        <w:t xml:space="preserve"> </w:t>
      </w:r>
      <w:r>
        <w:t xml:space="preserve">There is still </w:t>
      </w:r>
      <w:r w:rsidR="00A00BFB">
        <w:t>more</w:t>
      </w:r>
      <w:r>
        <w:t xml:space="preserve"> work to do</w:t>
      </w:r>
      <w:r w:rsidR="00946E01">
        <w:t>,</w:t>
      </w:r>
      <w:r>
        <w:t xml:space="preserve"> but it has been a fantastic success story to date.</w:t>
      </w:r>
      <w:r w:rsidR="00ED37B0">
        <w:t xml:space="preserve"> </w:t>
      </w:r>
      <w:r>
        <w:t xml:space="preserve">Why would we disadvantage the poorest in our society and not give them access to high-quality, </w:t>
      </w:r>
      <w:r w:rsidR="00A00BFB">
        <w:t>affordable</w:t>
      </w:r>
      <w:r>
        <w:t xml:space="preserve"> British food the same as everybody else has?</w:t>
      </w:r>
    </w:p>
    <w:p w:rsidR="00A53328" w:rsidP="001E3ADB">
      <w:pPr>
        <w:pStyle w:val="Question"/>
      </w:pPr>
      <w:sdt>
        <w:sdtPr>
          <w:alias w:val="Member"/>
          <w:tag w:val="&lt;Member mnisId='1546' dodsId='38376'&gt;"/>
          <w:id w:val="-1034876139"/>
          <w:placeholder>
            <w:docPart w:val="DefaultPlaceholder_1081868574"/>
          </w:placeholder>
          <w:richText/>
        </w:sdtPr>
        <w:sdtContent>
          <w:r w:rsidRPr="00A53328">
            <w:rPr>
              <w:b/>
            </w:rPr>
            <w:t>Chair:</w:t>
          </w:r>
        </w:sdtContent>
      </w:sdt>
      <w:r>
        <w:t xml:space="preserve"> You have brought in a lot of things that </w:t>
      </w:r>
      <w:r w:rsidR="00A00BFB">
        <w:t>are valid</w:t>
      </w:r>
      <w:r w:rsidR="00946E01">
        <w:t xml:space="preserve">, </w:t>
      </w:r>
      <w:r w:rsidR="00A00BFB">
        <w:t>but the ori</w:t>
      </w:r>
      <w:r>
        <w:t>g</w:t>
      </w:r>
      <w:r w:rsidR="00A00BFB">
        <w:t>in</w:t>
      </w:r>
      <w:r>
        <w:t xml:space="preserve">al point is </w:t>
      </w:r>
      <w:r w:rsidR="00946E01">
        <w:t>that i</w:t>
      </w:r>
      <w:r>
        <w:t xml:space="preserve">t is </w:t>
      </w:r>
      <w:r w:rsidR="00946E01">
        <w:t xml:space="preserve">driven </w:t>
      </w:r>
      <w:r>
        <w:t xml:space="preserve">more </w:t>
      </w:r>
      <w:r w:rsidR="00946E01">
        <w:t xml:space="preserve">by </w:t>
      </w:r>
      <w:r>
        <w:t>habit than economics.</w:t>
      </w:r>
      <w:r w:rsidR="00ED37B0">
        <w:t xml:space="preserve"> </w:t>
      </w:r>
      <w:r>
        <w:t xml:space="preserve">Is that a </w:t>
      </w:r>
      <w:r w:rsidR="00A00BFB">
        <w:t>rough</w:t>
      </w:r>
      <w:r>
        <w:t xml:space="preserve"> summary?</w:t>
      </w:r>
    </w:p>
    <w:p w:rsidR="00A53328" w:rsidP="001E3ADB">
      <w:pPr>
        <w:pStyle w:val="Answer"/>
      </w:pPr>
      <w:sdt>
        <w:sdtPr>
          <w:alias w:val="Witness"/>
          <w:id w:val="-1815639929"/>
          <w:placeholder>
            <w:docPart w:val="DefaultPlaceholder_1081868574"/>
          </w:placeholder>
          <w:richText/>
        </w:sdtPr>
        <w:sdtContent>
          <w:r w:rsidRPr="00A53328">
            <w:rPr>
              <w:b/>
              <w:i/>
            </w:rPr>
            <w:t>Minette Batters:</w:t>
          </w:r>
        </w:sdtContent>
      </w:sdt>
      <w:r>
        <w:t xml:space="preserve"> There are all sorts of other things in there</w:t>
      </w:r>
      <w:r w:rsidR="00425333">
        <w:t xml:space="preserve">: </w:t>
      </w:r>
      <w:r>
        <w:t>valuing food,</w:t>
      </w:r>
      <w:r w:rsidR="00A00BFB">
        <w:t xml:space="preserve"> the </w:t>
      </w:r>
      <w:r>
        <w:t>situation with food waste, the ability to cook from scratch.</w:t>
      </w:r>
      <w:r w:rsidR="00ED37B0">
        <w:t xml:space="preserve"> </w:t>
      </w:r>
      <w:r w:rsidR="00A00BFB">
        <w:t>There</w:t>
      </w:r>
      <w:r>
        <w:t xml:space="preserve"> are all </w:t>
      </w:r>
      <w:r w:rsidR="00A00BFB">
        <w:t>those</w:t>
      </w:r>
      <w:r>
        <w:t xml:space="preserve"> other things that come into why people make the shopping decisions that </w:t>
      </w:r>
      <w:r w:rsidR="00A00BFB">
        <w:t>th</w:t>
      </w:r>
      <w:r>
        <w:t>ey do.</w:t>
      </w:r>
    </w:p>
    <w:p w:rsidR="00A53328" w:rsidP="001E3ADB">
      <w:pPr>
        <w:pStyle w:val="Question"/>
        <w:numPr>
          <w:ilvl w:val="0"/>
          <w:numId w:val="0"/>
        </w:numPr>
        <w:ind w:left="794"/>
      </w:pPr>
      <w:sdt>
        <w:sdtPr>
          <w:alias w:val="Member"/>
          <w:tag w:val="&lt;Member mnisId='1546' dodsId='38376'&gt;"/>
          <w:id w:val="-2005271933"/>
          <w:placeholder>
            <w:docPart w:val="DefaultPlaceholder_1081868574"/>
          </w:placeholder>
          <w:richText/>
        </w:sdtPr>
        <w:sdtContent>
          <w:r w:rsidRPr="00A53328">
            <w:rPr>
              <w:b/>
            </w:rPr>
            <w:t>Chair:</w:t>
          </w:r>
        </w:sdtContent>
      </w:sdt>
      <w:r>
        <w:t xml:space="preserve"> Peter, do you have anything to add?</w:t>
      </w:r>
    </w:p>
    <w:p w:rsidR="00425333" w:rsidP="001E3ADB">
      <w:pPr>
        <w:pStyle w:val="Answer"/>
      </w:pPr>
      <w:sdt>
        <w:sdtPr>
          <w:alias w:val="Witness"/>
          <w:id w:val="-1244797280"/>
          <w:placeholder>
            <w:docPart w:val="DefaultPlaceholder_1081868574"/>
          </w:placeholder>
          <w:richText/>
        </w:sdtPr>
        <w:sdtContent>
          <w:r w:rsidRPr="00A53328" w:rsidR="00A53328">
            <w:rPr>
              <w:b/>
              <w:i/>
            </w:rPr>
            <w:t>Peter Hardwick:</w:t>
          </w:r>
        </w:sdtContent>
      </w:sdt>
      <w:r w:rsidR="00A53328">
        <w:t xml:space="preserve"> I do not.</w:t>
      </w:r>
    </w:p>
    <w:p w:rsidR="00A53328" w:rsidP="00425333">
      <w:pPr>
        <w:pStyle w:val="Question"/>
      </w:pPr>
      <w:sdt>
        <w:sdtPr>
          <w:alias w:val="Member"/>
          <w:tag w:val="&lt;Member mnisId='4074' dodsId='35520'&gt;"/>
          <w:id w:val="226434321"/>
          <w:placeholder>
            <w:docPart w:val="DefaultPlaceholder_1081868574"/>
          </w:placeholder>
          <w:richText/>
        </w:sdtPr>
        <w:sdtContent>
          <w:r w:rsidRPr="00425333" w:rsidR="00425333">
            <w:rPr>
              <w:b/>
            </w:rPr>
            <w:t>Mark Garnier:</w:t>
          </w:r>
        </w:sdtContent>
      </w:sdt>
      <w:r w:rsidR="00425333">
        <w:t xml:space="preserve"> Dr Offor, could I turn to you and ask you a few questions that, in the spirt of stealing questions, we have covered a little? Neil Parish and Anthony Mangnall have been doing a bit of question pickpocketing, so we have covered a little bit of this.</w:t>
      </w:r>
    </w:p>
    <w:p w:rsidR="00A53328" w:rsidP="001E3ADB">
      <w:pPr>
        <w:pStyle w:val="Question"/>
        <w:numPr>
          <w:ilvl w:val="0"/>
          <w:numId w:val="0"/>
        </w:numPr>
        <w:ind w:left="794"/>
      </w:pPr>
      <w:sdt>
        <w:sdtPr>
          <w:alias w:val="Member"/>
          <w:tag w:val="&lt;Member mnisId='1546' dodsId='38376'&gt;"/>
          <w:id w:val="-898133213"/>
          <w:placeholder>
            <w:docPart w:val="DefaultPlaceholder_1081868574"/>
          </w:placeholder>
          <w:richText/>
        </w:sdtPr>
        <w:sdtContent>
          <w:r w:rsidRPr="00A53328">
            <w:rPr>
              <w:b/>
            </w:rPr>
            <w:t>Chair:</w:t>
          </w:r>
        </w:sdtContent>
      </w:sdt>
      <w:r>
        <w:t xml:space="preserve"> Shocking behaviour</w:t>
      </w:r>
      <w:r w:rsidR="00F832E3">
        <w:t xml:space="preserve"> fro</w:t>
      </w:r>
      <w:r>
        <w:t xml:space="preserve">m the </w:t>
      </w:r>
      <w:r w:rsidR="00F832E3">
        <w:t>Tories</w:t>
      </w:r>
      <w:r>
        <w:t xml:space="preserve"> on the panel.</w:t>
      </w:r>
    </w:p>
    <w:p w:rsidR="00484B4A" w:rsidP="00425333">
      <w:pPr>
        <w:pStyle w:val="Question"/>
        <w:numPr>
          <w:ilvl w:val="0"/>
          <w:numId w:val="0"/>
        </w:numPr>
        <w:ind w:left="794"/>
      </w:pPr>
      <w:sdt>
        <w:sdtPr>
          <w:alias w:val="Member"/>
          <w:tag w:val="&lt;Member mnisId='4074' dodsId='35520'&gt;"/>
          <w:id w:val="76479213"/>
          <w:placeholder>
            <w:docPart w:val="DefaultPlaceholder_1081868574"/>
          </w:placeholder>
          <w:richText/>
        </w:sdtPr>
        <w:sdtContent>
          <w:r w:rsidRPr="00484B4A" w:rsidR="00A53328">
            <w:rPr>
              <w:b/>
            </w:rPr>
            <w:t>Mark Garnier:</w:t>
          </w:r>
        </w:sdtContent>
      </w:sdt>
      <w:r w:rsidR="00A53328">
        <w:t xml:space="preserve"> It is shocking.</w:t>
      </w:r>
      <w:r w:rsidR="00ED37B0">
        <w:t xml:space="preserve"> </w:t>
      </w:r>
      <w:r w:rsidR="00A53328">
        <w:t xml:space="preserve">You cannot trust a </w:t>
      </w:r>
      <w:r w:rsidR="00F832E3">
        <w:t>Tory</w:t>
      </w:r>
      <w:r w:rsidR="00A53328">
        <w:t>.</w:t>
      </w:r>
      <w:r w:rsidR="00ED37B0">
        <w:t xml:space="preserve"> </w:t>
      </w:r>
      <w:r w:rsidR="00A53328">
        <w:t xml:space="preserve">Having ruined my </w:t>
      </w:r>
      <w:r w:rsidR="00F832E3">
        <w:t xml:space="preserve">parliamentary </w:t>
      </w:r>
      <w:r w:rsidR="00A53328">
        <w:t xml:space="preserve">career </w:t>
      </w:r>
      <w:r w:rsidR="00946E01">
        <w:t>with</w:t>
      </w:r>
      <w:r w:rsidR="00A53328">
        <w:t xml:space="preserve"> that comment, I will move back to Dr Offor.</w:t>
      </w:r>
    </w:p>
    <w:p w:rsidR="00A53328" w:rsidP="001E3ADB">
      <w:pPr>
        <w:pStyle w:val="Question"/>
        <w:numPr>
          <w:ilvl w:val="0"/>
          <w:numId w:val="0"/>
        </w:numPr>
        <w:ind w:left="794"/>
      </w:pPr>
      <w:r>
        <w:t xml:space="preserve">We </w:t>
      </w:r>
      <w:r w:rsidR="00F832E3">
        <w:t>briefly</w:t>
      </w:r>
      <w:r>
        <w:t xml:space="preserve"> covered the World Trade Organi</w:t>
      </w:r>
      <w:r w:rsidR="00946E01">
        <w:t>s</w:t>
      </w:r>
      <w:r>
        <w:t>ation.</w:t>
      </w:r>
      <w:r w:rsidR="00ED37B0">
        <w:t xml:space="preserve"> </w:t>
      </w:r>
      <w:r>
        <w:t>Could you</w:t>
      </w:r>
      <w:r w:rsidR="00F832E3">
        <w:t xml:space="preserve"> </w:t>
      </w:r>
      <w:r>
        <w:t>set out, not definitively but as best you can, exactly what issues are potentially posed by any mandatory method</w:t>
      </w:r>
      <w:r w:rsidR="00425333">
        <w:t xml:space="preserve"> </w:t>
      </w:r>
      <w:r>
        <w:t>of</w:t>
      </w:r>
      <w:r w:rsidR="00425333">
        <w:t xml:space="preserve"> </w:t>
      </w:r>
      <w:r>
        <w:t>production labelling</w:t>
      </w:r>
      <w:r w:rsidR="00484B4A">
        <w:t xml:space="preserve"> system</w:t>
      </w:r>
      <w:r>
        <w:t xml:space="preserve"> so that we can get</w:t>
      </w:r>
      <w:r w:rsidR="00F832E3">
        <w:t xml:space="preserve"> that</w:t>
      </w:r>
      <w:r>
        <w:t xml:space="preserve"> encapsulated</w:t>
      </w:r>
      <w:r w:rsidR="00484B4A">
        <w:t xml:space="preserve"> in one?</w:t>
      </w:r>
    </w:p>
    <w:p w:rsidR="00484B4A" w:rsidP="001E3ADB">
      <w:pPr>
        <w:pStyle w:val="Answer"/>
      </w:pPr>
      <w:sdt>
        <w:sdtPr>
          <w:alias w:val="Witness"/>
          <w:id w:val="-2078727718"/>
          <w:placeholder>
            <w:docPart w:val="DefaultPlaceholder_1081868574"/>
          </w:placeholder>
          <w:richText/>
        </w:sdtPr>
        <w:sdtContent>
          <w:r w:rsidRPr="00ED37B0" w:rsidR="00ED37B0">
            <w:rPr>
              <w:b/>
              <w:i/>
            </w:rPr>
            <w:t>Dr Offor</w:t>
          </w:r>
          <w:r w:rsidRPr="00A53328" w:rsidR="00A53328">
            <w:rPr>
              <w:b/>
              <w:i/>
            </w:rPr>
            <w:t>:</w:t>
          </w:r>
        </w:sdtContent>
      </w:sdt>
      <w:r w:rsidR="00A53328">
        <w:t xml:space="preserve"> </w:t>
      </w:r>
      <w:r w:rsidR="00F832E3">
        <w:t>What</w:t>
      </w:r>
      <w:r w:rsidR="00A53328">
        <w:t xml:space="preserve"> is interesting is that this issue has not been given a lot of </w:t>
      </w:r>
      <w:r>
        <w:t>attention</w:t>
      </w:r>
      <w:r w:rsidR="00A53328">
        <w:t xml:space="preserve"> in the literature recently.</w:t>
      </w:r>
      <w:r w:rsidR="00ED37B0">
        <w:t xml:space="preserve"> </w:t>
      </w:r>
      <w:r w:rsidR="00017424">
        <w:t xml:space="preserve">The last significant study into the WTO </w:t>
      </w:r>
      <w:r w:rsidR="00F832E3">
        <w:t>compatibility</w:t>
      </w:r>
      <w:r w:rsidR="00017424">
        <w:t xml:space="preserve"> of mandatory method</w:t>
      </w:r>
      <w:r w:rsidR="00425333">
        <w:t xml:space="preserve"> </w:t>
      </w:r>
      <w:r w:rsidR="00017424">
        <w:t>of</w:t>
      </w:r>
      <w:r w:rsidR="00425333">
        <w:t xml:space="preserve"> </w:t>
      </w:r>
      <w:r w:rsidR="00017424">
        <w:t>production labelling was in 2009.</w:t>
      </w:r>
      <w:r w:rsidR="00ED37B0">
        <w:t xml:space="preserve"> </w:t>
      </w:r>
      <w:r w:rsidR="00017424">
        <w:t xml:space="preserve">It was a feasibility study, or report, </w:t>
      </w:r>
      <w:r w:rsidR="00F832E3">
        <w:t>done</w:t>
      </w:r>
      <w:r w:rsidR="00017424">
        <w:t xml:space="preserve"> by the EU.</w:t>
      </w:r>
      <w:r w:rsidR="00ED37B0">
        <w:t xml:space="preserve"> </w:t>
      </w:r>
      <w:r w:rsidR="00017424">
        <w:t xml:space="preserve">At </w:t>
      </w:r>
      <w:r>
        <w:t>that</w:t>
      </w:r>
      <w:r w:rsidR="00017424">
        <w:t xml:space="preserve"> </w:t>
      </w:r>
      <w:r w:rsidR="00F832E3">
        <w:t>time</w:t>
      </w:r>
      <w:r w:rsidR="00017424">
        <w:t xml:space="preserve"> there was not as much relevant case law</w:t>
      </w:r>
      <w:r>
        <w:t>,</w:t>
      </w:r>
      <w:r w:rsidR="00017424">
        <w:t xml:space="preserve"> so they concluded that in the absence of case law it was impossible to </w:t>
      </w:r>
      <w:r w:rsidR="00F832E3">
        <w:t>predict</w:t>
      </w:r>
      <w:r w:rsidR="00017424">
        <w:t xml:space="preserve"> compatibility with WTO law.</w:t>
      </w:r>
    </w:p>
    <w:p w:rsidR="00394AA1" w:rsidP="001E3ADB">
      <w:pPr>
        <w:pStyle w:val="Answer"/>
      </w:pPr>
      <w:r>
        <w:t>That is no longer the case.</w:t>
      </w:r>
      <w:r w:rsidR="00ED37B0">
        <w:t xml:space="preserve"> </w:t>
      </w:r>
      <w:r w:rsidR="00F832E3">
        <w:t xml:space="preserve">There </w:t>
      </w:r>
      <w:r>
        <w:t xml:space="preserve">has been what is referred to as the TBT, the </w:t>
      </w:r>
      <w:r w:rsidR="009514ED">
        <w:t>t</w:t>
      </w:r>
      <w:r w:rsidR="00F832E3">
        <w:t xml:space="preserve">echnical </w:t>
      </w:r>
      <w:r w:rsidR="009514ED">
        <w:t>b</w:t>
      </w:r>
      <w:r w:rsidR="00F832E3">
        <w:t xml:space="preserve">arriers to </w:t>
      </w:r>
      <w:r w:rsidR="009514ED">
        <w:t>t</w:t>
      </w:r>
      <w:r w:rsidR="00F832E3">
        <w:t>rade trilogy</w:t>
      </w:r>
      <w:r>
        <w:t xml:space="preserve"> </w:t>
      </w:r>
      <w:r w:rsidR="00484B4A">
        <w:t xml:space="preserve">of </w:t>
      </w:r>
      <w:r>
        <w:t>cases, as well as the</w:t>
      </w:r>
      <w:r w:rsidR="009514ED">
        <w:t xml:space="preserve"> </w:t>
      </w:r>
      <w:r w:rsidRPr="007C1E44" w:rsidR="009514ED">
        <w:t>EC</w:t>
      </w:r>
      <w:r w:rsidR="002A297C">
        <w:t xml:space="preserve"> seal products </w:t>
      </w:r>
      <w:r w:rsidRPr="007C1E44" w:rsidR="009514ED">
        <w:t>case, all of which come to bear on this issue and have given us more clarity then we previously had</w:t>
      </w:r>
      <w:r w:rsidR="009514ED">
        <w:t xml:space="preserve">. </w:t>
      </w:r>
      <w:r w:rsidRPr="007C1E44" w:rsidR="009514ED">
        <w:t xml:space="preserve">There are avenues for compliance with the WTO laws </w:t>
      </w:r>
      <w:r w:rsidR="009514ED">
        <w:t xml:space="preserve">for </w:t>
      </w:r>
      <w:r w:rsidRPr="007C1E44" w:rsidR="009514ED">
        <w:t>mandatory method of production labelling that is set out in those cases.</w:t>
      </w:r>
    </w:p>
    <w:p w:rsidR="009514ED" w:rsidRPr="007C1E44" w:rsidP="009514ED">
      <w:pPr>
        <w:pStyle w:val="Answer"/>
      </w:pPr>
      <w:r w:rsidRPr="007C1E44">
        <w:t xml:space="preserve">The relevant rules are found in the TBT agreement, as well as the </w:t>
      </w:r>
      <w:r>
        <w:t>G</w:t>
      </w:r>
      <w:r w:rsidRPr="007C1E44">
        <w:t xml:space="preserve">eneral </w:t>
      </w:r>
      <w:r>
        <w:t>A</w:t>
      </w:r>
      <w:r w:rsidRPr="007C1E44">
        <w:t xml:space="preserve">greement on </w:t>
      </w:r>
      <w:r>
        <w:t>T</w:t>
      </w:r>
      <w:r w:rsidRPr="007C1E44">
        <w:t xml:space="preserve">ariffs and </w:t>
      </w:r>
      <w:r>
        <w:t>T</w:t>
      </w:r>
      <w:r w:rsidRPr="007C1E44">
        <w:t>rade</w:t>
      </w:r>
      <w:r>
        <w:t xml:space="preserve">. </w:t>
      </w:r>
      <w:r w:rsidRPr="007C1E44">
        <w:t>Both apply</w:t>
      </w:r>
      <w:r w:rsidR="00210457">
        <w:t>.</w:t>
      </w:r>
      <w:r w:rsidRPr="007C1E44">
        <w:t xml:space="preserve"> </w:t>
      </w:r>
      <w:r w:rsidR="00210457">
        <w:t>T</w:t>
      </w:r>
      <w:r w:rsidRPr="007C1E44">
        <w:t xml:space="preserve">he TBT agreement is the </w:t>
      </w:r>
      <w:r w:rsidRPr="007C1E44">
        <w:t>more specific regime</w:t>
      </w:r>
      <w:r w:rsidR="002A297C">
        <w:t>,</w:t>
      </w:r>
      <w:r w:rsidRPr="007C1E44">
        <w:t xml:space="preserve"> so that tends to be tackled first</w:t>
      </w:r>
      <w:r w:rsidR="00210457">
        <w:t>,</w:t>
      </w:r>
      <w:r w:rsidRPr="007C1E44">
        <w:t xml:space="preserve"> but it is important to draft any regime with both agreements in mind, because the requirements in both need to be considered.</w:t>
      </w:r>
    </w:p>
    <w:p w:rsidR="009514ED" w:rsidRPr="007C1E44" w:rsidP="009514ED">
      <w:pPr>
        <w:pStyle w:val="Answer"/>
      </w:pPr>
      <w:r w:rsidRPr="007C1E44">
        <w:t>Essentially</w:t>
      </w:r>
      <w:r>
        <w:t>,</w:t>
      </w:r>
      <w:r w:rsidRPr="007C1E44">
        <w:t xml:space="preserve"> the situation is that while less favourable treatment might be proven if one country did not have as easy access to the label</w:t>
      </w:r>
      <w:r w:rsidR="00210457">
        <w:t>,</w:t>
      </w:r>
      <w:r w:rsidRPr="007C1E44">
        <w:t xml:space="preserve"> in fact</w:t>
      </w:r>
      <w:r w:rsidR="00210457">
        <w:t>,</w:t>
      </w:r>
      <w:r w:rsidRPr="007C1E44">
        <w:t xml:space="preserve"> because </w:t>
      </w:r>
      <w:r>
        <w:t>it</w:t>
      </w:r>
      <w:r w:rsidRPr="007C1E44">
        <w:t xml:space="preserve"> could not reach the label’s highest level with </w:t>
      </w:r>
      <w:r>
        <w:t xml:space="preserve">its </w:t>
      </w:r>
      <w:r w:rsidRPr="007C1E44">
        <w:t xml:space="preserve">current production, </w:t>
      </w:r>
      <w:r>
        <w:t>it</w:t>
      </w:r>
      <w:r w:rsidRPr="007C1E44">
        <w:t xml:space="preserve"> could argue that is trade discrimination</w:t>
      </w:r>
      <w:r w:rsidR="00210457">
        <w:t>,</w:t>
      </w:r>
      <w:r w:rsidRPr="007C1E44">
        <w:t xml:space="preserve"> but it is easy to defend against that</w:t>
      </w:r>
      <w:r>
        <w:t xml:space="preserve">. </w:t>
      </w:r>
      <w:r w:rsidRPr="007C1E44">
        <w:t>There are two ways in which you can do that</w:t>
      </w:r>
      <w:r>
        <w:t xml:space="preserve">. </w:t>
      </w:r>
      <w:r w:rsidRPr="007C1E44">
        <w:t>One is to argue that the products that meet the highest and the lowest levels of the label are not like products</w:t>
      </w:r>
      <w:r>
        <w:t xml:space="preserve">. </w:t>
      </w:r>
      <w:r w:rsidRPr="007C1E44">
        <w:t>There are a few different ways in which you argue that, one of them being consumer perception or taste and habits</w:t>
      </w:r>
      <w:r>
        <w:t xml:space="preserve">. </w:t>
      </w:r>
      <w:r w:rsidRPr="007C1E44">
        <w:t>The second way you can argue is to accept that there is discrimination between like products but argue it was due to a legitimate regulatory distinction</w:t>
      </w:r>
      <w:r>
        <w:t xml:space="preserve">. </w:t>
      </w:r>
      <w:r w:rsidRPr="007C1E44">
        <w:t xml:space="preserve">You can argue that on the basis of wanting to provide consumer information, which is a legitimate reason to make such a distinction in the level of labels, and </w:t>
      </w:r>
      <w:r>
        <w:t>an</w:t>
      </w:r>
      <w:r w:rsidRPr="007C1E44">
        <w:t>other reason is to protect the public moral concern around</w:t>
      </w:r>
      <w:r w:rsidR="002A297C">
        <w:t xml:space="preserve">, say, </w:t>
      </w:r>
      <w:r w:rsidRPr="007C1E44">
        <w:t>environmental protection or animal welfare protection that might be included in those rules</w:t>
      </w:r>
      <w:r>
        <w:t xml:space="preserve">. </w:t>
      </w:r>
      <w:r w:rsidR="00210457">
        <w:t>T</w:t>
      </w:r>
      <w:r w:rsidRPr="007C1E44">
        <w:t>hose are some of the considerations</w:t>
      </w:r>
      <w:r w:rsidR="00210457">
        <w:t>,</w:t>
      </w:r>
      <w:r w:rsidRPr="007C1E44">
        <w:t xml:space="preserve"> but obviously you would need to take some specific advice in terms of drafting </w:t>
      </w:r>
      <w:r w:rsidRPr="007C1E44">
        <w:t>in order to</w:t>
      </w:r>
      <w:r w:rsidRPr="007C1E44">
        <w:t xml:space="preserve"> meet that ahead of time.</w:t>
      </w:r>
    </w:p>
    <w:p w:rsidR="009514ED" w:rsidRPr="007C1E44" w:rsidP="009514ED">
      <w:pPr>
        <w:pStyle w:val="Question"/>
        <w:numPr>
          <w:ilvl w:val="0"/>
          <w:numId w:val="9"/>
        </w:numPr>
      </w:pPr>
      <w:sdt>
        <w:sdtPr>
          <w:alias w:val="Member"/>
          <w:tag w:val="&lt;Member mnisId='4074' dodsId='35520'&gt;"/>
          <w:id w:val="1411966967"/>
          <w:placeholder>
            <w:docPart w:val="D9EEC4A9DBB5472D95B237523272D5C5"/>
          </w:placeholder>
          <w:richText/>
        </w:sdtPr>
        <w:sdtContent>
          <w:r w:rsidRPr="007C1E44">
            <w:rPr>
              <w:b/>
            </w:rPr>
            <w:t>Mark Garnier:</w:t>
          </w:r>
        </w:sdtContent>
      </w:sdt>
      <w:r w:rsidRPr="007C1E44">
        <w:t xml:space="preserve"> It is potentially quite a legal minefield in terms of how you interpret this</w:t>
      </w:r>
      <w:r>
        <w:t xml:space="preserve">. </w:t>
      </w:r>
      <w:r w:rsidRPr="007C1E44">
        <w:t>It is not that straightforward</w:t>
      </w:r>
      <w:r w:rsidR="002A297C">
        <w:t>,</w:t>
      </w:r>
      <w:r w:rsidRPr="007C1E44">
        <w:t xml:space="preserve"> or have I misunderstood you?</w:t>
      </w:r>
    </w:p>
    <w:p w:rsidR="009514ED" w:rsidRPr="007C1E44" w:rsidP="009514ED">
      <w:pPr>
        <w:pStyle w:val="Answer"/>
      </w:pPr>
      <w:sdt>
        <w:sdtPr>
          <w:alias w:val="Witness"/>
          <w:id w:val="-25256261"/>
          <w:placeholder>
            <w:docPart w:val="D9EEC4A9DBB5472D95B237523272D5C5"/>
          </w:placeholder>
          <w:richText/>
        </w:sdtPr>
        <w:sdtContent>
          <w:r w:rsidRPr="007C1E44">
            <w:rPr>
              <w:b/>
              <w:i/>
            </w:rPr>
            <w:t>Dr Offor:</w:t>
          </w:r>
        </w:sdtContent>
      </w:sdt>
      <w:r w:rsidRPr="007C1E44">
        <w:t xml:space="preserve"> I would </w:t>
      </w:r>
      <w:r>
        <w:t xml:space="preserve">say </w:t>
      </w:r>
      <w:r w:rsidRPr="007C1E44">
        <w:t>the only ambiguity is the fact that this is not covered specifically in the WTO treaty</w:t>
      </w:r>
      <w:r w:rsidR="002A297C">
        <w:t>,</w:t>
      </w:r>
      <w:r w:rsidRPr="007C1E44">
        <w:t xml:space="preserve"> so we </w:t>
      </w:r>
      <w:r w:rsidRPr="007C1E44">
        <w:t>have to</w:t>
      </w:r>
      <w:r w:rsidRPr="007C1E44">
        <w:t xml:space="preserve"> rely on interpretation by the court</w:t>
      </w:r>
      <w:r>
        <w:t xml:space="preserve">. </w:t>
      </w:r>
      <w:r w:rsidRPr="007C1E44">
        <w:t>WTO lawyers will be able to interpret that in line with the most up-to-date information</w:t>
      </w:r>
      <w:r>
        <w:t xml:space="preserve">. </w:t>
      </w:r>
      <w:r w:rsidRPr="007C1E44">
        <w:t>It is navigable.</w:t>
      </w:r>
    </w:p>
    <w:p w:rsidR="009514ED" w:rsidRPr="007C1E44" w:rsidP="009514ED">
      <w:pPr>
        <w:pStyle w:val="Question"/>
        <w:numPr>
          <w:ilvl w:val="0"/>
          <w:numId w:val="9"/>
        </w:numPr>
      </w:pPr>
      <w:sdt>
        <w:sdtPr>
          <w:alias w:val="Member"/>
          <w:tag w:val="&lt;Member mnisId='4074' dodsId='35520'&gt;"/>
          <w:id w:val="988829453"/>
          <w:placeholder>
            <w:docPart w:val="D9EEC4A9DBB5472D95B237523272D5C5"/>
          </w:placeholder>
          <w:richText/>
        </w:sdtPr>
        <w:sdtContent>
          <w:r w:rsidRPr="007C1E44">
            <w:rPr>
              <w:b/>
            </w:rPr>
            <w:t>Mark Garnier:</w:t>
          </w:r>
        </w:sdtContent>
      </w:sdt>
      <w:r w:rsidRPr="007C1E44">
        <w:t xml:space="preserve"> It is obviously quite a deep area, but can the WTO potentially rule that somebody’s labelling of another country’s import could be deemed as protectionist</w:t>
      </w:r>
      <w:r w:rsidR="00210457">
        <w:t>?</w:t>
      </w:r>
      <w:r>
        <w:t xml:space="preserve"> </w:t>
      </w:r>
      <w:r w:rsidRPr="007C1E44">
        <w:t xml:space="preserve">You could label in </w:t>
      </w:r>
      <w:r w:rsidRPr="007C1E44">
        <w:t>a fairly aggressive</w:t>
      </w:r>
      <w:r w:rsidRPr="007C1E44">
        <w:t xml:space="preserve"> way</w:t>
      </w:r>
      <w:r w:rsidR="00210457">
        <w:t>.</w:t>
      </w:r>
      <w:r w:rsidRPr="007C1E44">
        <w:t xml:space="preserve"> </w:t>
      </w:r>
      <w:r w:rsidR="00210457">
        <w:t>T</w:t>
      </w:r>
      <w:r w:rsidRPr="007C1E44">
        <w:t>ake th</w:t>
      </w:r>
      <w:r>
        <w:t>e</w:t>
      </w:r>
      <w:r w:rsidRPr="007C1E44">
        <w:t xml:space="preserve"> wretched chlorinated chicken that we keep talking about</w:t>
      </w:r>
      <w:r w:rsidR="00210457">
        <w:t>.</w:t>
      </w:r>
      <w:r w:rsidRPr="007C1E44">
        <w:t xml:space="preserve"> </w:t>
      </w:r>
      <w:r w:rsidR="00210457">
        <w:t>Y</w:t>
      </w:r>
      <w:r w:rsidRPr="007C1E44">
        <w:t xml:space="preserve">ou can stamp it </w:t>
      </w:r>
      <w:r w:rsidR="002A297C">
        <w:t>to</w:t>
      </w:r>
      <w:r w:rsidRPr="007C1E44">
        <w:t xml:space="preserve"> look like something potentially horrible</w:t>
      </w:r>
      <w:r>
        <w:t xml:space="preserve">. </w:t>
      </w:r>
      <w:r w:rsidRPr="007C1E44">
        <w:t>Clearly</w:t>
      </w:r>
      <w:r w:rsidR="00210457">
        <w:t>,</w:t>
      </w:r>
      <w:r w:rsidRPr="007C1E44">
        <w:t xml:space="preserve"> Americans do not think it is horrible,</w:t>
      </w:r>
      <w:r w:rsidR="002A297C">
        <w:t xml:space="preserve"> and</w:t>
      </w:r>
      <w:r w:rsidRPr="007C1E44">
        <w:t xml:space="preserve"> we do not see thousands of Americans dying every year from chlorine poisoning</w:t>
      </w:r>
      <w:r w:rsidR="002A297C">
        <w:t>—</w:t>
      </w:r>
      <w:r w:rsidRPr="007C1E44">
        <w:t>indeed</w:t>
      </w:r>
      <w:r w:rsidR="002A297C">
        <w:t>,</w:t>
      </w:r>
      <w:r w:rsidRPr="007C1E44">
        <w:t xml:space="preserve"> as we do not see people who go swimming dying from chlorine poisoning</w:t>
      </w:r>
      <w:r>
        <w:t xml:space="preserve">. </w:t>
      </w:r>
      <w:r w:rsidRPr="007C1E44" w:rsidR="00210457">
        <w:t xml:space="preserve">If you have a very aggressive type of labelling, could that </w:t>
      </w:r>
      <w:r w:rsidRPr="007C1E44" w:rsidR="00210457">
        <w:t>be seen as</w:t>
      </w:r>
      <w:r w:rsidRPr="007C1E44" w:rsidR="00210457">
        <w:t xml:space="preserve"> a type of protectionism?</w:t>
      </w:r>
    </w:p>
    <w:p w:rsidR="009514ED" w:rsidRPr="007C1E44" w:rsidP="009514ED">
      <w:pPr>
        <w:pStyle w:val="Answer"/>
      </w:pPr>
      <w:sdt>
        <w:sdtPr>
          <w:alias w:val="Witness"/>
          <w:id w:val="1121197630"/>
          <w:placeholder>
            <w:docPart w:val="D9EEC4A9DBB5472D95B237523272D5C5"/>
          </w:placeholder>
          <w:richText/>
        </w:sdtPr>
        <w:sdtContent>
          <w:r w:rsidRPr="007C1E44">
            <w:rPr>
              <w:b/>
              <w:i/>
            </w:rPr>
            <w:t>Dr Offor:</w:t>
          </w:r>
        </w:sdtContent>
      </w:sdt>
      <w:r w:rsidRPr="007C1E44">
        <w:t xml:space="preserve"> Technically</w:t>
      </w:r>
      <w:r w:rsidR="00210457">
        <w:t>,</w:t>
      </w:r>
      <w:r w:rsidRPr="007C1E44">
        <w:t xml:space="preserve"> it does not even have to be aggressive labelling</w:t>
      </w:r>
      <w:r w:rsidR="002A297C">
        <w:t>;</w:t>
      </w:r>
      <w:r w:rsidRPr="007C1E44">
        <w:t xml:space="preserve"> it can be any kind of labelling</w:t>
      </w:r>
      <w:r w:rsidR="002A297C">
        <w:t xml:space="preserve">, so </w:t>
      </w:r>
      <w:r w:rsidRPr="007C1E44">
        <w:t>long as it affects the levels of competition of those two products on the market</w:t>
      </w:r>
      <w:r w:rsidR="00210457">
        <w:t>.</w:t>
      </w:r>
      <w:r w:rsidRPr="007C1E44">
        <w:t xml:space="preserve"> </w:t>
      </w:r>
      <w:r w:rsidR="00210457">
        <w:t>I</w:t>
      </w:r>
      <w:r w:rsidRPr="007C1E44">
        <w:t xml:space="preserve">f one </w:t>
      </w:r>
      <w:r w:rsidRPr="007C1E44">
        <w:t>is able to</w:t>
      </w:r>
      <w:r w:rsidRPr="007C1E44">
        <w:t xml:space="preserve"> reach different levels of the label</w:t>
      </w:r>
      <w:r w:rsidR="00210457">
        <w:t>,</w:t>
      </w:r>
      <w:r w:rsidRPr="007C1E44">
        <w:t xml:space="preserve"> that can be deemed a protectionist measure</w:t>
      </w:r>
      <w:r w:rsidR="002A297C">
        <w:t>,</w:t>
      </w:r>
      <w:r w:rsidRPr="007C1E44">
        <w:t xml:space="preserve"> but the avenues for compliance with WTO law mean you can work around that</w:t>
      </w:r>
      <w:r>
        <w:t xml:space="preserve">. </w:t>
      </w:r>
      <w:r w:rsidRPr="007C1E44">
        <w:t>There are very legitimate exceptions within the rules that allow you to make those distinctions, or you can just argue that the products are so fundamentally different that they are not in competition with one another. Those are a few different avenues you can use.</w:t>
      </w:r>
    </w:p>
    <w:p w:rsidR="009514ED" w:rsidRPr="007C1E44" w:rsidP="009514ED">
      <w:pPr>
        <w:pStyle w:val="Question"/>
        <w:numPr>
          <w:ilvl w:val="0"/>
          <w:numId w:val="9"/>
        </w:numPr>
      </w:pPr>
      <w:sdt>
        <w:sdtPr>
          <w:alias w:val="Member"/>
          <w:tag w:val="&lt;Member mnisId='4074' dodsId='35520'&gt;"/>
          <w:id w:val="1609080233"/>
          <w:placeholder>
            <w:docPart w:val="D9EEC4A9DBB5472D95B237523272D5C5"/>
          </w:placeholder>
          <w:richText/>
        </w:sdtPr>
        <w:sdtContent>
          <w:r w:rsidRPr="007C1E44">
            <w:rPr>
              <w:b/>
            </w:rPr>
            <w:t>Mark Garnier:</w:t>
          </w:r>
        </w:sdtContent>
      </w:sdt>
      <w:r w:rsidRPr="007C1E44">
        <w:t xml:space="preserve"> That is very helpful</w:t>
      </w:r>
      <w:r>
        <w:t xml:space="preserve">. </w:t>
      </w:r>
      <w:r w:rsidRPr="007C1E44">
        <w:t>Minette, you have your hand up</w:t>
      </w:r>
      <w:r w:rsidR="002A297C">
        <w:t>,</w:t>
      </w:r>
      <w:r w:rsidRPr="007C1E44">
        <w:t xml:space="preserve"> but </w:t>
      </w:r>
      <w:r w:rsidRPr="007C1E44">
        <w:t>you might want to answer my next question at the same time</w:t>
      </w:r>
      <w:r>
        <w:t xml:space="preserve">. </w:t>
      </w:r>
      <w:r w:rsidRPr="007C1E44">
        <w:t xml:space="preserve">What work has the NFU done </w:t>
      </w:r>
      <w:r w:rsidR="002A297C">
        <w:t>on</w:t>
      </w:r>
      <w:r w:rsidRPr="007C1E44">
        <w:t xml:space="preserve"> </w:t>
      </w:r>
      <w:r>
        <w:t>the</w:t>
      </w:r>
      <w:r w:rsidRPr="007C1E44">
        <w:t xml:space="preserve"> legal advice you have had </w:t>
      </w:r>
      <w:r w:rsidR="002A297C">
        <w:t>in</w:t>
      </w:r>
      <w:r w:rsidRPr="007C1E44">
        <w:t xml:space="preserve"> this </w:t>
      </w:r>
      <w:r w:rsidRPr="007C1E44">
        <w:t>particular area</w:t>
      </w:r>
      <w:r w:rsidRPr="007C1E44">
        <w:t>?</w:t>
      </w:r>
    </w:p>
    <w:p w:rsidR="009514ED" w:rsidRPr="007C1E44" w:rsidP="009514ED">
      <w:pPr>
        <w:pStyle w:val="Answer"/>
      </w:pPr>
      <w:sdt>
        <w:sdtPr>
          <w:alias w:val="Witness"/>
          <w:id w:val="-363977020"/>
          <w:placeholder>
            <w:docPart w:val="D9EEC4A9DBB5472D95B237523272D5C5"/>
          </w:placeholder>
          <w:richText/>
        </w:sdtPr>
        <w:sdtContent>
          <w:r w:rsidRPr="007C1E44">
            <w:rPr>
              <w:b/>
              <w:i/>
            </w:rPr>
            <w:t>Minette Batters:</w:t>
          </w:r>
        </w:sdtContent>
      </w:sdt>
      <w:r w:rsidRPr="007C1E44">
        <w:t xml:space="preserve"> </w:t>
      </w:r>
      <w:r w:rsidR="002A297C">
        <w:t>O</w:t>
      </w:r>
      <w:r w:rsidRPr="007C1E44">
        <w:t>n chlorinated chicken</w:t>
      </w:r>
      <w:r w:rsidR="00210457">
        <w:t>,</w:t>
      </w:r>
      <w:r>
        <w:t xml:space="preserve"> </w:t>
      </w:r>
      <w:r w:rsidR="00210457">
        <w:t>t</w:t>
      </w:r>
      <w:r w:rsidRPr="007C1E44">
        <w:t>here is no internationally recognised way of labelling these products</w:t>
      </w:r>
      <w:r>
        <w:t xml:space="preserve">. </w:t>
      </w:r>
      <w:r w:rsidRPr="007C1E44">
        <w:t>When talk</w:t>
      </w:r>
      <w:r w:rsidR="00210457">
        <w:t>ing</w:t>
      </w:r>
      <w:r w:rsidRPr="007C1E44">
        <w:t xml:space="preserve"> about hormone</w:t>
      </w:r>
      <w:r w:rsidR="00210457">
        <w:t>-</w:t>
      </w:r>
      <w:r w:rsidRPr="007C1E44">
        <w:t xml:space="preserve">treated beef or chlorinated chicken, there is no internationally recognised way of doing that, so </w:t>
      </w:r>
      <w:r w:rsidRPr="007C1E44">
        <w:t>in order to</w:t>
      </w:r>
      <w:r w:rsidRPr="007C1E44">
        <w:t xml:space="preserve"> achieve it that would have to happen</w:t>
      </w:r>
      <w:r>
        <w:t xml:space="preserve">. </w:t>
      </w:r>
      <w:r w:rsidRPr="007C1E44">
        <w:t xml:space="preserve">Access of entry remains a decision for the Food Standards Agency to state whether it </w:t>
      </w:r>
      <w:r w:rsidR="002A297C">
        <w:t>is</w:t>
      </w:r>
      <w:r w:rsidRPr="007C1E44">
        <w:t xml:space="preserve"> safe</w:t>
      </w:r>
      <w:r>
        <w:t xml:space="preserve">. </w:t>
      </w:r>
      <w:r w:rsidRPr="007C1E44">
        <w:t>You articulated very well that others absolutely believe it to be safe</w:t>
      </w:r>
      <w:r>
        <w:t xml:space="preserve">. </w:t>
      </w:r>
      <w:r w:rsidRPr="007C1E44">
        <w:t>It doesn’t take you away from the challenge of the method of production and the cost of the method of production</w:t>
      </w:r>
      <w:r>
        <w:t xml:space="preserve">. </w:t>
      </w:r>
      <w:r w:rsidRPr="007C1E44">
        <w:t>That is what people in this country have driven</w:t>
      </w:r>
      <w:r>
        <w:t xml:space="preserve">. </w:t>
      </w:r>
      <w:r w:rsidRPr="007C1E44">
        <w:t>They want to see higher standards of animal welfare, ever</w:t>
      </w:r>
      <w:r w:rsidR="002A297C">
        <w:t>-</w:t>
      </w:r>
      <w:r w:rsidRPr="007C1E44">
        <w:t>higher standards of animal welfare</w:t>
      </w:r>
      <w:r>
        <w:t xml:space="preserve">. They </w:t>
      </w:r>
      <w:r w:rsidRPr="007C1E44">
        <w:t>do not necessarily want to pay for them</w:t>
      </w:r>
      <w:r w:rsidR="002A297C">
        <w:t>,</w:t>
      </w:r>
      <w:r w:rsidRPr="007C1E44">
        <w:t xml:space="preserve"> but I guess our approach has been on making sure that trade is fair. </w:t>
      </w:r>
    </w:p>
    <w:p w:rsidR="009514ED" w:rsidRPr="007C1E44" w:rsidP="009514ED">
      <w:pPr>
        <w:pStyle w:val="Answer"/>
      </w:pPr>
      <w:r w:rsidRPr="007C1E44">
        <w:t>You ask about the legal position</w:t>
      </w:r>
      <w:r>
        <w:t xml:space="preserve">. </w:t>
      </w:r>
      <w:r w:rsidRPr="007C1E44">
        <w:t>We have done a lot of research into this</w:t>
      </w:r>
      <w:r w:rsidR="002A297C">
        <w:t>,</w:t>
      </w:r>
      <w:r w:rsidRPr="007C1E44">
        <w:t xml:space="preserve"> and we just do not feel it is the solution</w:t>
      </w:r>
      <w:r>
        <w:t xml:space="preserve">. </w:t>
      </w:r>
      <w:r w:rsidRPr="007C1E44">
        <w:t>We feel the solution is before you get to the point of entry so that these situations are resolved within the trade negotiation rather than when it gets here</w:t>
      </w:r>
      <w:r>
        <w:t xml:space="preserve">. </w:t>
      </w:r>
      <w:r w:rsidRPr="007C1E44">
        <w:t>There is a significant challenge</w:t>
      </w:r>
      <w:r>
        <w:t xml:space="preserve">. </w:t>
      </w:r>
      <w:r w:rsidRPr="007C1E44">
        <w:t>We continually come up against building greater consumer awareness of what is out there already: RSPCA certification, Red Tractor, L</w:t>
      </w:r>
      <w:r>
        <w:t xml:space="preserve">EAF. </w:t>
      </w:r>
      <w:r w:rsidRPr="007C1E44">
        <w:t xml:space="preserve">It </w:t>
      </w:r>
      <w:r>
        <w:t>has</w:t>
      </w:r>
      <w:r w:rsidRPr="007C1E44">
        <w:t xml:space="preserve"> grow</w:t>
      </w:r>
      <w:r>
        <w:t>n</w:t>
      </w:r>
      <w:r w:rsidRPr="007C1E44">
        <w:t xml:space="preserve"> over 20 years</w:t>
      </w:r>
      <w:r>
        <w:t xml:space="preserve">. </w:t>
      </w:r>
      <w:r w:rsidRPr="007C1E44">
        <w:t>There is greater consumer understanding</w:t>
      </w:r>
      <w:r w:rsidR="002A297C">
        <w:t>,</w:t>
      </w:r>
      <w:r w:rsidRPr="007C1E44">
        <w:t xml:space="preserve"> but it is nowhere </w:t>
      </w:r>
      <w:r w:rsidR="00210457">
        <w:t xml:space="preserve">near </w:t>
      </w:r>
      <w:r w:rsidRPr="007C1E44">
        <w:t>100%</w:t>
      </w:r>
      <w:r w:rsidR="002A297C">
        <w:t>;</w:t>
      </w:r>
      <w:r w:rsidRPr="007C1E44">
        <w:t xml:space="preserve"> in many cases it is much lower</w:t>
      </w:r>
      <w:r>
        <w:t xml:space="preserve">. </w:t>
      </w:r>
      <w:r w:rsidRPr="007C1E44">
        <w:t>Red Tractor has the overall brand recognition</w:t>
      </w:r>
      <w:r w:rsidR="002A297C">
        <w:t>,</w:t>
      </w:r>
      <w:r w:rsidRPr="007C1E44">
        <w:t xml:space="preserve"> because it is on £15 billion</w:t>
      </w:r>
      <w:r w:rsidR="002A297C">
        <w:t>-</w:t>
      </w:r>
      <w:r w:rsidRPr="007C1E44">
        <w:t>worth of food</w:t>
      </w:r>
      <w:r w:rsidR="00B410FE">
        <w:t>,</w:t>
      </w:r>
      <w:r w:rsidRPr="007C1E44">
        <w:t xml:space="preserve"> but there will still be a lot of consumers </w:t>
      </w:r>
      <w:r w:rsidR="00411F88">
        <w:t xml:space="preserve">who </w:t>
      </w:r>
      <w:r w:rsidRPr="007C1E44">
        <w:t>do not understand what it stands for</w:t>
      </w:r>
      <w:r>
        <w:t xml:space="preserve">. </w:t>
      </w:r>
      <w:r w:rsidRPr="007C1E44">
        <w:t>That is now.</w:t>
      </w:r>
    </w:p>
    <w:p w:rsidR="009514ED" w:rsidRPr="007C1E44" w:rsidP="009514ED">
      <w:pPr>
        <w:pStyle w:val="Question"/>
        <w:numPr>
          <w:ilvl w:val="0"/>
          <w:numId w:val="9"/>
        </w:numPr>
      </w:pPr>
      <w:sdt>
        <w:sdtPr>
          <w:alias w:val="Member"/>
          <w:tag w:val="&lt;Member mnisId='4074' dodsId='35520'&gt;"/>
          <w:id w:val="810445909"/>
          <w:placeholder>
            <w:docPart w:val="D9EEC4A9DBB5472D95B237523272D5C5"/>
          </w:placeholder>
          <w:richText/>
        </w:sdtPr>
        <w:sdtContent>
          <w:r w:rsidRPr="007C1E44">
            <w:rPr>
              <w:b/>
            </w:rPr>
            <w:t>Mark Garnier:</w:t>
          </w:r>
        </w:sdtContent>
      </w:sdt>
      <w:r w:rsidRPr="007C1E44">
        <w:t xml:space="preserve"> You raise an interesting point about consumer choice</w:t>
      </w:r>
      <w:r>
        <w:t xml:space="preserve">. </w:t>
      </w:r>
      <w:r w:rsidRPr="007C1E44">
        <w:t>Consumer choice is a good thing</w:t>
      </w:r>
      <w:r w:rsidR="00411F88">
        <w:t>,</w:t>
      </w:r>
      <w:r w:rsidRPr="007C1E44">
        <w:t xml:space="preserve"> assuming the consumer understands what their choice is</w:t>
      </w:r>
      <w:r>
        <w:t xml:space="preserve">. </w:t>
      </w:r>
      <w:r w:rsidRPr="007C1E44">
        <w:t>If they do not understand what their choice is</w:t>
      </w:r>
      <w:r w:rsidR="00411F88">
        <w:t>,</w:t>
      </w:r>
      <w:r w:rsidRPr="007C1E44">
        <w:t xml:space="preserve"> how can they </w:t>
      </w:r>
      <w:r w:rsidRPr="007C1E44">
        <w:t>made</w:t>
      </w:r>
      <w:r w:rsidRPr="007C1E44">
        <w:t xml:space="preserve"> good or informed choices</w:t>
      </w:r>
      <w:r w:rsidR="00411F88">
        <w:t>?</w:t>
      </w:r>
      <w:r>
        <w:t xml:space="preserve"> </w:t>
      </w:r>
      <w:r w:rsidRPr="007C1E44">
        <w:t>Is that basically what you are driving at?</w:t>
      </w:r>
    </w:p>
    <w:p w:rsidR="009514ED" w:rsidRPr="007C1E44" w:rsidP="009514ED">
      <w:pPr>
        <w:pStyle w:val="Answer"/>
      </w:pPr>
      <w:sdt>
        <w:sdtPr>
          <w:alias w:val="Witness"/>
          <w:id w:val="-30580090"/>
          <w:placeholder>
            <w:docPart w:val="D9EEC4A9DBB5472D95B237523272D5C5"/>
          </w:placeholder>
          <w:richText/>
        </w:sdtPr>
        <w:sdtContent>
          <w:r w:rsidRPr="007C1E44">
            <w:rPr>
              <w:b/>
              <w:i/>
            </w:rPr>
            <w:t>Minette Batters:</w:t>
          </w:r>
        </w:sdtContent>
      </w:sdt>
      <w:r w:rsidRPr="007C1E44">
        <w:t xml:space="preserve"> That </w:t>
      </w:r>
      <w:r>
        <w:t>sits</w:t>
      </w:r>
      <w:r w:rsidRPr="007C1E44">
        <w:t xml:space="preserve"> at the heart of it</w:t>
      </w:r>
      <w:r>
        <w:t xml:space="preserve">. </w:t>
      </w:r>
      <w:r w:rsidRPr="007C1E44">
        <w:t>Again, we are talking about retail</w:t>
      </w:r>
      <w:r>
        <w:t xml:space="preserve">. </w:t>
      </w:r>
      <w:r w:rsidRPr="007C1E44">
        <w:t>How are we going to keep everybody honest in the out</w:t>
      </w:r>
      <w:r w:rsidR="00411F88">
        <w:t>-</w:t>
      </w:r>
      <w:r w:rsidRPr="007C1E44">
        <w:t>of</w:t>
      </w:r>
      <w:r w:rsidR="00411F88">
        <w:t>-</w:t>
      </w:r>
      <w:r w:rsidRPr="007C1E44">
        <w:t>home market</w:t>
      </w:r>
      <w:r w:rsidR="002A297C">
        <w:t>,</w:t>
      </w:r>
      <w:r w:rsidRPr="007C1E44">
        <w:t xml:space="preserve"> and what is that going to look like</w:t>
      </w:r>
      <w:r>
        <w:t xml:space="preserve">? </w:t>
      </w:r>
      <w:r w:rsidRPr="007C1E44">
        <w:t>We have not even started to have that conversation, let alone look at what would be needed.</w:t>
      </w:r>
    </w:p>
    <w:p w:rsidR="009514ED" w:rsidRPr="007C1E44" w:rsidP="009514ED">
      <w:pPr>
        <w:pStyle w:val="Question"/>
        <w:numPr>
          <w:ilvl w:val="0"/>
          <w:numId w:val="9"/>
        </w:numPr>
      </w:pPr>
      <w:sdt>
        <w:sdtPr>
          <w:alias w:val="Member"/>
          <w:tag w:val="&lt;Member mnisId='4074' dodsId='35520'&gt;"/>
          <w:id w:val="-1457096056"/>
          <w:placeholder>
            <w:docPart w:val="D9EEC4A9DBB5472D95B237523272D5C5"/>
          </w:placeholder>
          <w:richText/>
        </w:sdtPr>
        <w:sdtContent>
          <w:r w:rsidRPr="007C1E44">
            <w:rPr>
              <w:b/>
            </w:rPr>
            <w:t>Mark Garnier:</w:t>
          </w:r>
        </w:sdtContent>
      </w:sdt>
      <w:r w:rsidRPr="007C1E44">
        <w:t xml:space="preserve"> Ultimately</w:t>
      </w:r>
      <w:r w:rsidR="00411F88">
        <w:t>,</w:t>
      </w:r>
      <w:r w:rsidRPr="007C1E44">
        <w:t xml:space="preserve"> we could have Kentucky Fried Chicken coming from Kentucky, bearing in mind that other types of deep</w:t>
      </w:r>
      <w:r w:rsidR="00411F88">
        <w:t>-</w:t>
      </w:r>
      <w:r w:rsidRPr="007C1E44">
        <w:t>fried chicken are available</w:t>
      </w:r>
      <w:r>
        <w:t>.</w:t>
      </w:r>
    </w:p>
    <w:p w:rsidR="009514ED" w:rsidRPr="007C1E44" w:rsidP="009514ED">
      <w:pPr>
        <w:pStyle w:val="Answer"/>
      </w:pPr>
      <w:sdt>
        <w:sdtPr>
          <w:alias w:val="Witness"/>
          <w:id w:val="1168755505"/>
          <w:placeholder>
            <w:docPart w:val="D9EEC4A9DBB5472D95B237523272D5C5"/>
          </w:placeholder>
          <w:richText/>
        </w:sdtPr>
        <w:sdtContent>
          <w:r w:rsidRPr="007C1E44">
            <w:rPr>
              <w:b/>
              <w:i/>
            </w:rPr>
            <w:t>David Bowles:</w:t>
          </w:r>
        </w:sdtContent>
      </w:sdt>
      <w:r w:rsidRPr="007C1E44">
        <w:t xml:space="preserve"> Kentucky Fried Chicken </w:t>
      </w:r>
      <w:r w:rsidRPr="007C1E44" w:rsidR="00927C1A">
        <w:t xml:space="preserve">will </w:t>
      </w:r>
      <w:r w:rsidRPr="007C1E44">
        <w:t xml:space="preserve">hopefully soon be RSPCA </w:t>
      </w:r>
      <w:r w:rsidR="00927C1A">
        <w:t>a</w:t>
      </w:r>
      <w:r w:rsidRPr="007C1E44">
        <w:t>ssured, so we can get progress</w:t>
      </w:r>
      <w:r>
        <w:t xml:space="preserve">. </w:t>
      </w:r>
      <w:r w:rsidRPr="007C1E44">
        <w:t>Minette mentioned McDonald</w:t>
      </w:r>
      <w:r w:rsidR="00411F88">
        <w:t>’</w:t>
      </w:r>
      <w:r w:rsidRPr="007C1E44">
        <w:t>s</w:t>
      </w:r>
      <w:r w:rsidR="00411F88">
        <w:t>.</w:t>
      </w:r>
      <w:r w:rsidRPr="007C1E44">
        <w:t xml:space="preserve"> </w:t>
      </w:r>
      <w:r w:rsidR="00411F88">
        <w:t>I</w:t>
      </w:r>
      <w:r w:rsidRPr="007C1E44">
        <w:t>f you go into McDonald</w:t>
      </w:r>
      <w:r w:rsidR="00411F88">
        <w:t>’</w:t>
      </w:r>
      <w:r w:rsidRPr="007C1E44">
        <w:t>s fo</w:t>
      </w:r>
      <w:r w:rsidR="00411F88">
        <w:t>r your breakfast</w:t>
      </w:r>
      <w:r w:rsidR="00927C1A">
        <w:t>,</w:t>
      </w:r>
      <w:r w:rsidR="00411F88">
        <w:t xml:space="preserve"> you get RSPCA</w:t>
      </w:r>
      <w:r w:rsidR="00927C1A">
        <w:t>-a</w:t>
      </w:r>
      <w:r w:rsidRPr="007C1E44">
        <w:t>ssured eggs and pigs</w:t>
      </w:r>
      <w:r>
        <w:t xml:space="preserve">. </w:t>
      </w:r>
      <w:r w:rsidRPr="007C1E44">
        <w:t>You can get real progress there.</w:t>
      </w:r>
    </w:p>
    <w:p w:rsidR="009514ED" w:rsidRPr="007C1E44" w:rsidP="009514ED">
      <w:pPr>
        <w:pStyle w:val="Answer"/>
      </w:pPr>
      <w:r w:rsidRPr="007C1E44">
        <w:t>I was going to mention WTO case law, which does help us</w:t>
      </w:r>
      <w:r>
        <w:t xml:space="preserve">. </w:t>
      </w:r>
      <w:r w:rsidRPr="007C1E44">
        <w:t>It say</w:t>
      </w:r>
      <w:r>
        <w:t>s</w:t>
      </w:r>
      <w:r w:rsidRPr="007C1E44">
        <w:t xml:space="preserve"> that </w:t>
      </w:r>
      <w:r>
        <w:t xml:space="preserve">it </w:t>
      </w:r>
      <w:r w:rsidRPr="007C1E44">
        <w:t xml:space="preserve">is </w:t>
      </w:r>
      <w:r w:rsidR="00411F88">
        <w:t>a</w:t>
      </w:r>
      <w:r w:rsidRPr="007C1E44">
        <w:t xml:space="preserve"> country’s right to make sure </w:t>
      </w:r>
      <w:r>
        <w:t>its</w:t>
      </w:r>
      <w:r w:rsidRPr="007C1E44">
        <w:t xml:space="preserve"> consumers are not misled</w:t>
      </w:r>
      <w:r w:rsidR="00927C1A">
        <w:t>,</w:t>
      </w:r>
      <w:r w:rsidRPr="007C1E44">
        <w:t xml:space="preserve"> and that consumer tastes are very important for when a country is constructing mandatory method of production labelling</w:t>
      </w:r>
      <w:r>
        <w:t xml:space="preserve">. </w:t>
      </w:r>
      <w:r w:rsidR="00927C1A">
        <w:t>T</w:t>
      </w:r>
      <w:r w:rsidRPr="007C1E44">
        <w:t xml:space="preserve">here is a lot of flexibility given </w:t>
      </w:r>
      <w:r w:rsidRPr="007C1E44">
        <w:t>to countries</w:t>
      </w:r>
      <w:r w:rsidR="00927C1A">
        <w:t xml:space="preserve">, </w:t>
      </w:r>
      <w:r w:rsidRPr="007C1E44">
        <w:t xml:space="preserve">and it is </w:t>
      </w:r>
      <w:r w:rsidR="00927C1A">
        <w:t xml:space="preserve">up to us </w:t>
      </w:r>
      <w:r w:rsidRPr="007C1E44">
        <w:t>to see how brave the UK wants to be in using that flexibility in constructing a mandatory method of production labelling scheme.</w:t>
      </w:r>
    </w:p>
    <w:p w:rsidR="009514ED" w:rsidRPr="007C1E44" w:rsidP="009514ED">
      <w:pPr>
        <w:pStyle w:val="Question"/>
        <w:numPr>
          <w:ilvl w:val="0"/>
          <w:numId w:val="0"/>
        </w:numPr>
        <w:ind w:left="794"/>
      </w:pPr>
      <w:sdt>
        <w:sdtPr>
          <w:alias w:val="Member"/>
          <w:tag w:val="&lt;Member mnisId='4074' dodsId='35520'&gt;"/>
          <w:id w:val="-665793607"/>
          <w:placeholder>
            <w:docPart w:val="D9EEC4A9DBB5472D95B237523272D5C5"/>
          </w:placeholder>
          <w:richText/>
        </w:sdtPr>
        <w:sdtContent>
          <w:r w:rsidRPr="007C1E44">
            <w:rPr>
              <w:b/>
            </w:rPr>
            <w:t>Mark Garnier:</w:t>
          </w:r>
        </w:sdtContent>
      </w:sdt>
      <w:r w:rsidRPr="007C1E44">
        <w:t xml:space="preserve"> That is very helpful</w:t>
      </w:r>
      <w:r>
        <w:t xml:space="preserve">. </w:t>
      </w:r>
      <w:r w:rsidRPr="007C1E44">
        <w:t>Peter, do you want to add anything?</w:t>
      </w:r>
    </w:p>
    <w:p w:rsidR="009514ED" w:rsidRPr="007C1E44" w:rsidP="009514ED">
      <w:pPr>
        <w:pStyle w:val="Answer"/>
      </w:pPr>
      <w:sdt>
        <w:sdtPr>
          <w:alias w:val="Witness"/>
          <w:id w:val="1140454456"/>
          <w:placeholder>
            <w:docPart w:val="D9EEC4A9DBB5472D95B237523272D5C5"/>
          </w:placeholder>
          <w:richText/>
        </w:sdtPr>
        <w:sdtContent>
          <w:r w:rsidRPr="007C1E44">
            <w:rPr>
              <w:b/>
              <w:i/>
            </w:rPr>
            <w:t>Peter Hard</w:t>
          </w:r>
          <w:r>
            <w:rPr>
              <w:b/>
              <w:i/>
            </w:rPr>
            <w:t>w</w:t>
          </w:r>
          <w:r w:rsidRPr="007C1E44">
            <w:rPr>
              <w:b/>
              <w:i/>
            </w:rPr>
            <w:t>ick:</w:t>
          </w:r>
        </w:sdtContent>
      </w:sdt>
      <w:r w:rsidRPr="007C1E44">
        <w:t xml:space="preserve"> The challenge is always going to be how, </w:t>
      </w:r>
      <w:r w:rsidRPr="007C1E44">
        <w:t>what</w:t>
      </w:r>
      <w:r w:rsidRPr="007C1E44">
        <w:t xml:space="preserve"> and so on</w:t>
      </w:r>
      <w:r>
        <w:t xml:space="preserve">. </w:t>
      </w:r>
      <w:r w:rsidRPr="007C1E44">
        <w:t>As Minette said, we have effective ways of communicating with consumers through our existing assurance schemes</w:t>
      </w:r>
      <w:r>
        <w:t xml:space="preserve">. </w:t>
      </w:r>
      <w:r w:rsidRPr="007C1E44">
        <w:t>Moving into the area of mandatory labelling is going to be challenging for us, never mind anybody else</w:t>
      </w:r>
      <w:r>
        <w:t xml:space="preserve">. </w:t>
      </w:r>
      <w:r w:rsidRPr="007C1E44">
        <w:t>It is always a question of that</w:t>
      </w:r>
      <w:r w:rsidR="00927C1A">
        <w:t xml:space="preserve">, </w:t>
      </w:r>
      <w:r w:rsidRPr="007C1E44">
        <w:t xml:space="preserve">rather than the principle of </w:t>
      </w:r>
      <w:r w:rsidR="00927C1A">
        <w:t xml:space="preserve">whether we </w:t>
      </w:r>
      <w:r w:rsidRPr="007C1E44">
        <w:t>should give more information to consumers</w:t>
      </w:r>
      <w:r>
        <w:t xml:space="preserve">. </w:t>
      </w:r>
      <w:r w:rsidRPr="007C1E44">
        <w:t xml:space="preserve">I do not think anyone argues against that, it is how we deliver </w:t>
      </w:r>
      <w:r w:rsidR="00927C1A">
        <w:t>it</w:t>
      </w:r>
      <w:r w:rsidRPr="007C1E44">
        <w:t xml:space="preserve"> and whether we need mandatory labelling on top of the existing arrangements we </w:t>
      </w:r>
      <w:r w:rsidRPr="007C1E44">
        <w:t>have to</w:t>
      </w:r>
      <w:r w:rsidRPr="007C1E44">
        <w:t xml:space="preserve"> provide information</w:t>
      </w:r>
      <w:r>
        <w:t xml:space="preserve">. </w:t>
      </w:r>
      <w:r w:rsidRPr="007C1E44">
        <w:t xml:space="preserve">I don’t know the answer to that </w:t>
      </w:r>
      <w:r w:rsidRPr="007C1E44">
        <w:t>question, if</w:t>
      </w:r>
      <w:r w:rsidRPr="007C1E44">
        <w:t xml:space="preserve"> I am honest.</w:t>
      </w:r>
    </w:p>
    <w:p w:rsidR="009514ED" w:rsidRPr="007C1E44" w:rsidP="009514ED">
      <w:pPr>
        <w:pStyle w:val="Answer"/>
      </w:pPr>
      <w:r w:rsidRPr="007C1E44">
        <w:t>It was interesting to hear the question about aggressive, if you wish, or strong wording</w:t>
      </w:r>
      <w:r>
        <w:t xml:space="preserve">. </w:t>
      </w:r>
      <w:r w:rsidRPr="007C1E44">
        <w:t>In fact</w:t>
      </w:r>
      <w:r w:rsidR="00411F88">
        <w:t>,</w:t>
      </w:r>
      <w:r w:rsidRPr="007C1E44">
        <w:t xml:space="preserve"> even </w:t>
      </w:r>
      <w:r w:rsidRPr="007C1E44">
        <w:t>in the area of</w:t>
      </w:r>
      <w:r w:rsidRPr="007C1E44">
        <w:t xml:space="preserve"> eggs the scheme does allow a clear statement </w:t>
      </w:r>
      <w:r w:rsidR="00411F88">
        <w:t xml:space="preserve">that </w:t>
      </w:r>
      <w:r w:rsidRPr="007C1E44">
        <w:t xml:space="preserve">says </w:t>
      </w:r>
      <w:r w:rsidR="00927C1A">
        <w:t>“</w:t>
      </w:r>
      <w:r w:rsidRPr="007C1E44">
        <w:t>non</w:t>
      </w:r>
      <w:r w:rsidR="00411F88">
        <w:t>-</w:t>
      </w:r>
      <w:r w:rsidRPr="007C1E44">
        <w:t>EC standards</w:t>
      </w:r>
      <w:r w:rsidR="00927C1A">
        <w:t>”</w:t>
      </w:r>
      <w:r w:rsidRPr="007C1E44">
        <w:t>, if goods are produced to non</w:t>
      </w:r>
      <w:r w:rsidR="00411F88">
        <w:t>-</w:t>
      </w:r>
      <w:r w:rsidRPr="007C1E44">
        <w:t xml:space="preserve">EC standards </w:t>
      </w:r>
      <w:r w:rsidR="00927C1A">
        <w:t>that</w:t>
      </w:r>
      <w:r w:rsidRPr="007C1E44">
        <w:t xml:space="preserve"> do not guarantee the EC standards are provided</w:t>
      </w:r>
      <w:r>
        <w:t xml:space="preserve">. </w:t>
      </w:r>
      <w:r w:rsidRPr="007C1E44">
        <w:t xml:space="preserve">That is a </w:t>
      </w:r>
      <w:r w:rsidRPr="007C1E44">
        <w:t>fairly broad</w:t>
      </w:r>
      <w:r w:rsidR="00927C1A">
        <w:t>-</w:t>
      </w:r>
      <w:r w:rsidRPr="007C1E44">
        <w:t>brush</w:t>
      </w:r>
      <w:r w:rsidRPr="007C1E44">
        <w:t xml:space="preserve"> way of doing things</w:t>
      </w:r>
      <w:r w:rsidR="00927C1A">
        <w:t xml:space="preserve">, </w:t>
      </w:r>
      <w:r w:rsidRPr="007C1E44">
        <w:t>rather than going into a great deal of detail</w:t>
      </w:r>
      <w:r>
        <w:t xml:space="preserve">. </w:t>
      </w:r>
      <w:r w:rsidRPr="007C1E44">
        <w:t>Whether we can—and this is the challenge—negotiate away these issues such as hormone</w:t>
      </w:r>
      <w:r w:rsidR="00411F88">
        <w:t>-</w:t>
      </w:r>
      <w:r w:rsidRPr="007C1E44">
        <w:t>treated beef and chlorinated chicken is a moot point</w:t>
      </w:r>
      <w:r>
        <w:t xml:space="preserve">. </w:t>
      </w:r>
      <w:r w:rsidRPr="007C1E44">
        <w:t>I am not convinced that we can and</w:t>
      </w:r>
      <w:r w:rsidR="00411F88">
        <w:t>,</w:t>
      </w:r>
      <w:r w:rsidRPr="007C1E44">
        <w:t xml:space="preserve"> therefore</w:t>
      </w:r>
      <w:r w:rsidR="00411F88">
        <w:t>,</w:t>
      </w:r>
      <w:r w:rsidRPr="007C1E44">
        <w:t xml:space="preserve"> I suspect we are going to have to find some way of communicating that information</w:t>
      </w:r>
      <w:r>
        <w:t xml:space="preserve">. </w:t>
      </w:r>
      <w:r w:rsidRPr="007C1E44">
        <w:t>The question is how we do it and whether we use our existing, pretty effective schemes for doing so</w:t>
      </w:r>
      <w:r w:rsidR="00927C1A">
        <w:t>,</w:t>
      </w:r>
      <w:r w:rsidRPr="007C1E44">
        <w:t xml:space="preserve"> or whether we go down the mandatory route, which I am not convinced at this point is necessarily something that we are ready to do or have enough information to do.</w:t>
      </w:r>
    </w:p>
    <w:p w:rsidR="009514ED" w:rsidRPr="007C1E44" w:rsidP="009514ED">
      <w:pPr>
        <w:pStyle w:val="Answer"/>
      </w:pPr>
      <w:sdt>
        <w:sdtPr>
          <w:alias w:val="Witness"/>
          <w:id w:val="753944892"/>
          <w:placeholder>
            <w:docPart w:val="D9EEC4A9DBB5472D95B237523272D5C5"/>
          </w:placeholder>
          <w:richText/>
        </w:sdtPr>
        <w:sdtContent>
          <w:r w:rsidRPr="007C1E44">
            <w:rPr>
              <w:b/>
              <w:i/>
            </w:rPr>
            <w:t>Minette Batters:</w:t>
          </w:r>
        </w:sdtContent>
      </w:sdt>
      <w:r w:rsidRPr="007C1E44">
        <w:t xml:space="preserve"> </w:t>
      </w:r>
      <w:r w:rsidR="00927C1A">
        <w:t>I</w:t>
      </w:r>
      <w:r w:rsidRPr="007C1E44">
        <w:t>t has been an often</w:t>
      </w:r>
      <w:r w:rsidR="00927C1A">
        <w:t>-</w:t>
      </w:r>
      <w:r w:rsidRPr="007C1E44">
        <w:t>quoted point,</w:t>
      </w:r>
      <w:r w:rsidR="00927C1A">
        <w:t xml:space="preserve"> but</w:t>
      </w:r>
      <w:r w:rsidRPr="007C1E44">
        <w:t xml:space="preserve"> do</w:t>
      </w:r>
      <w:r w:rsidR="00411F88">
        <w:t>n’t</w:t>
      </w:r>
      <w:r w:rsidRPr="007C1E44">
        <w:t xml:space="preserve"> forget </w:t>
      </w:r>
      <w:r w:rsidR="00411F88">
        <w:t xml:space="preserve">that </w:t>
      </w:r>
      <w:r w:rsidRPr="007C1E44">
        <w:t>in 1986</w:t>
      </w:r>
      <w:r w:rsidR="00927C1A">
        <w:t>,</w:t>
      </w:r>
      <w:r w:rsidRPr="007C1E44">
        <w:t xml:space="preserve"> when we brought in the stalls and tethers ban on the pig sector, we completely decimated our pig industry</w:t>
      </w:r>
      <w:r w:rsidR="00411F88">
        <w:t>.</w:t>
      </w:r>
      <w:r w:rsidRPr="007C1E44">
        <w:t xml:space="preserve"> </w:t>
      </w:r>
      <w:r w:rsidR="00411F88">
        <w:t>W</w:t>
      </w:r>
      <w:r w:rsidRPr="007C1E44">
        <w:t>e had very clear country of origin labelling</w:t>
      </w:r>
      <w:r w:rsidR="00927C1A">
        <w:t xml:space="preserve">, </w:t>
      </w:r>
      <w:r w:rsidRPr="007C1E44">
        <w:t>and what did we do</w:t>
      </w:r>
      <w:r>
        <w:t xml:space="preserve">? </w:t>
      </w:r>
      <w:r w:rsidRPr="007C1E44">
        <w:t>We bought a lot more Danish pork that was clearly labelled</w:t>
      </w:r>
      <w:r>
        <w:t xml:space="preserve">. </w:t>
      </w:r>
      <w:r w:rsidRPr="007C1E44">
        <w:t>Nobody in the pig sector would want to go back to those days</w:t>
      </w:r>
      <w:r w:rsidR="00927C1A">
        <w:t>,</w:t>
      </w:r>
      <w:r w:rsidRPr="007C1E44">
        <w:t xml:space="preserve"> but that is ultimately what happens</w:t>
      </w:r>
      <w:r>
        <w:t xml:space="preserve">. </w:t>
      </w:r>
      <w:r w:rsidRPr="007C1E44">
        <w:t xml:space="preserve">You can </w:t>
      </w:r>
      <w:r w:rsidR="00411F88">
        <w:t xml:space="preserve">have </w:t>
      </w:r>
      <w:r w:rsidRPr="007C1E44">
        <w:t>your clear country of origin labelling</w:t>
      </w:r>
      <w:r w:rsidR="00411F88">
        <w:t>.</w:t>
      </w:r>
      <w:r w:rsidRPr="007C1E44">
        <w:t xml:space="preserve"> </w:t>
      </w:r>
      <w:r w:rsidR="00411F88">
        <w:t>I</w:t>
      </w:r>
      <w:r w:rsidRPr="007C1E44">
        <w:t>f you require one standard for imports and one standard at home</w:t>
      </w:r>
      <w:r w:rsidR="00927C1A">
        <w:t>,</w:t>
      </w:r>
      <w:r w:rsidRPr="007C1E44">
        <w:t xml:space="preserve"> you </w:t>
      </w:r>
      <w:r w:rsidRPr="007C1E44" w:rsidR="00927C1A">
        <w:t xml:space="preserve">will </w:t>
      </w:r>
      <w:r w:rsidRPr="007C1E44">
        <w:t>ultimately undermine your own producers, as we saw there where we decimated our pig industry.</w:t>
      </w:r>
    </w:p>
    <w:p w:rsidR="009514ED" w:rsidRPr="007C1E44" w:rsidP="009514ED">
      <w:pPr>
        <w:pStyle w:val="Question"/>
        <w:numPr>
          <w:ilvl w:val="0"/>
          <w:numId w:val="0"/>
        </w:numPr>
        <w:ind w:left="794"/>
      </w:pPr>
      <w:sdt>
        <w:sdtPr>
          <w:alias w:val="Member"/>
          <w:tag w:val="&lt;Member mnisId='4074' dodsId='35520'&gt;"/>
          <w:id w:val="718398362"/>
          <w:placeholder>
            <w:docPart w:val="D9EEC4A9DBB5472D95B237523272D5C5"/>
          </w:placeholder>
          <w:richText/>
        </w:sdtPr>
        <w:sdtContent>
          <w:r w:rsidRPr="007C1E44">
            <w:rPr>
              <w:b/>
            </w:rPr>
            <w:t>Mark Garnier:</w:t>
          </w:r>
        </w:sdtContent>
      </w:sdt>
      <w:r w:rsidRPr="007C1E44">
        <w:t xml:space="preserve"> As we have seen </w:t>
      </w:r>
      <w:r w:rsidR="00927C1A">
        <w:t>with</w:t>
      </w:r>
      <w:r w:rsidRPr="007C1E44">
        <w:t xml:space="preserve"> Danish bacon and New Zealand lamb, you use the country of origin as a marketing point</w:t>
      </w:r>
      <w:r w:rsidR="00927C1A">
        <w:t>.</w:t>
      </w:r>
    </w:p>
    <w:p w:rsidR="009514ED" w:rsidRPr="007C1E44" w:rsidP="009514ED">
      <w:pPr>
        <w:pStyle w:val="Question"/>
        <w:numPr>
          <w:ilvl w:val="0"/>
          <w:numId w:val="9"/>
        </w:numPr>
      </w:pPr>
      <w:sdt>
        <w:sdtPr>
          <w:alias w:val="Member"/>
          <w:tag w:val="&lt;Member mnisId='1546' dodsId='38376'&gt;"/>
          <w:id w:val="1801105385"/>
          <w:placeholder>
            <w:docPart w:val="D9EEC4A9DBB5472D95B237523272D5C5"/>
          </w:placeholder>
          <w:richText/>
        </w:sdtPr>
        <w:sdtContent>
          <w:r w:rsidRPr="007C1E44">
            <w:rPr>
              <w:b/>
            </w:rPr>
            <w:t>Chair:</w:t>
          </w:r>
        </w:sdtContent>
      </w:sdt>
      <w:r w:rsidRPr="007C1E44">
        <w:t xml:space="preserve"> I am conscious we are coming to the end</w:t>
      </w:r>
      <w:r w:rsidR="00927C1A">
        <w:t>,</w:t>
      </w:r>
      <w:r w:rsidRPr="007C1E44">
        <w:t xml:space="preserve"> and I know we have Government Ministers waiting in the wings</w:t>
      </w:r>
      <w:r w:rsidR="00411F88">
        <w:t>,</w:t>
      </w:r>
      <w:r w:rsidRPr="007C1E44">
        <w:t xml:space="preserve"> but there is one other question I would like to ask</w:t>
      </w:r>
      <w:r>
        <w:t xml:space="preserve">. </w:t>
      </w:r>
      <w:r w:rsidRPr="007C1E44">
        <w:t>Government Ministers are famed for their brevity of answers, so we still hope to end at midday.</w:t>
      </w:r>
    </w:p>
    <w:p w:rsidR="009514ED" w:rsidRPr="007C1E44" w:rsidP="009514ED">
      <w:pPr>
        <w:pStyle w:val="QuestionCont"/>
      </w:pPr>
      <w:r w:rsidRPr="007C1E44">
        <w:t xml:space="preserve">We probably do not want food labelling to be used as a </w:t>
      </w:r>
      <w:r w:rsidRPr="007C1E44" w:rsidR="00411F88">
        <w:t>Trojan</w:t>
      </w:r>
      <w:r w:rsidRPr="007C1E44">
        <w:t xml:space="preserve"> horse for lower food standards </w:t>
      </w:r>
      <w:r w:rsidR="00B531D3">
        <w:t>in</w:t>
      </w:r>
      <w:r w:rsidRPr="007C1E44">
        <w:t xml:space="preserve"> the market</w:t>
      </w:r>
      <w:r>
        <w:t xml:space="preserve">. </w:t>
      </w:r>
      <w:r w:rsidRPr="007C1E44">
        <w:t xml:space="preserve">You have been very good to come along this morning and talk about food labelling as such, but </w:t>
      </w:r>
      <w:r w:rsidR="00B531D3">
        <w:t>is that</w:t>
      </w:r>
      <w:r w:rsidRPr="007C1E44">
        <w:t xml:space="preserve"> a </w:t>
      </w:r>
      <w:r w:rsidRPr="007C1E44">
        <w:t>correct statement that sum</w:t>
      </w:r>
      <w:r w:rsidR="00B531D3">
        <w:t>s</w:t>
      </w:r>
      <w:r w:rsidRPr="007C1E44">
        <w:t xml:space="preserve"> up your position</w:t>
      </w:r>
      <w:r>
        <w:t xml:space="preserve">? </w:t>
      </w:r>
      <w:r w:rsidRPr="007C1E44">
        <w:t xml:space="preserve">I am going to </w:t>
      </w:r>
      <w:r w:rsidR="00B531D3">
        <w:t>come</w:t>
      </w:r>
      <w:r w:rsidRPr="007C1E44">
        <w:t xml:space="preserve"> to each one of you and get your point on the interplay between labelling and access into the market for different standards of production</w:t>
      </w:r>
      <w:r>
        <w:t xml:space="preserve">. </w:t>
      </w:r>
    </w:p>
    <w:p w:rsidR="009514ED" w:rsidRPr="007C1E44" w:rsidP="009514ED">
      <w:pPr>
        <w:pStyle w:val="Answer"/>
      </w:pPr>
      <w:sdt>
        <w:sdtPr>
          <w:alias w:val="Witness"/>
          <w:id w:val="-1594621852"/>
          <w:placeholder>
            <w:docPart w:val="D9EEC4A9DBB5472D95B237523272D5C5"/>
          </w:placeholder>
          <w:richText/>
        </w:sdtPr>
        <w:sdtContent>
          <w:r w:rsidRPr="007C1E44">
            <w:rPr>
              <w:b/>
              <w:i/>
            </w:rPr>
            <w:t>Minette Batters:</w:t>
          </w:r>
        </w:sdtContent>
      </w:sdt>
      <w:r w:rsidRPr="007C1E44">
        <w:t xml:space="preserve"> Just to be </w:t>
      </w:r>
      <w:r w:rsidRPr="007C1E44" w:rsidR="00411F88">
        <w:t>categorical</w:t>
      </w:r>
      <w:r w:rsidRPr="007C1E44">
        <w:t>, we do not believe this would work</w:t>
      </w:r>
      <w:r>
        <w:t xml:space="preserve">. </w:t>
      </w:r>
      <w:r w:rsidRPr="007C1E44">
        <w:t>It would be a</w:t>
      </w:r>
      <w:r w:rsidR="00B531D3">
        <w:t xml:space="preserve"> </w:t>
      </w:r>
      <w:r w:rsidRPr="007C1E44">
        <w:t>last</w:t>
      </w:r>
      <w:r w:rsidR="00B531D3">
        <w:t>-</w:t>
      </w:r>
      <w:r w:rsidRPr="007C1E44">
        <w:t>ditch resort for us</w:t>
      </w:r>
      <w:r>
        <w:t xml:space="preserve">. </w:t>
      </w:r>
      <w:r w:rsidRPr="007C1E44">
        <w:t>The Government ha</w:t>
      </w:r>
      <w:r w:rsidR="00411F88">
        <w:t>ve</w:t>
      </w:r>
      <w:r w:rsidRPr="007C1E44">
        <w:t xml:space="preserve"> been very clear in </w:t>
      </w:r>
      <w:r w:rsidR="00411F88">
        <w:t>their</w:t>
      </w:r>
      <w:r w:rsidRPr="007C1E44">
        <w:t xml:space="preserve"> commitment to food standards and must stick by </w:t>
      </w:r>
      <w:r w:rsidR="00B531D3">
        <w:t>that</w:t>
      </w:r>
      <w:r w:rsidRPr="007C1E44">
        <w:t xml:space="preserve"> in all trade negotiations</w:t>
      </w:r>
      <w:r w:rsidR="00411F88">
        <w:t>.</w:t>
      </w:r>
      <w:r w:rsidRPr="007C1E44">
        <w:t xml:space="preserve"> </w:t>
      </w:r>
      <w:r w:rsidR="00411F88">
        <w:t>E</w:t>
      </w:r>
      <w:r w:rsidRPr="007C1E44">
        <w:t>ven if you did, as a last</w:t>
      </w:r>
      <w:r w:rsidR="00B531D3">
        <w:t>-</w:t>
      </w:r>
      <w:r w:rsidRPr="007C1E44">
        <w:t xml:space="preserve">ditch resort, </w:t>
      </w:r>
      <w:r w:rsidRPr="007C1E44">
        <w:t>have to</w:t>
      </w:r>
      <w:r w:rsidRPr="007C1E44">
        <w:t xml:space="preserve"> go down this route</w:t>
      </w:r>
      <w:r w:rsidR="00B531D3">
        <w:t>,</w:t>
      </w:r>
      <w:r w:rsidRPr="007C1E44">
        <w:t xml:space="preserve"> it does nothing for procurement</w:t>
      </w:r>
      <w:r>
        <w:t xml:space="preserve">. </w:t>
      </w:r>
      <w:r w:rsidRPr="007C1E44">
        <w:t>It does nothing for over 50% of the value of the food sector, which is out of home</w:t>
      </w:r>
      <w:r>
        <w:t xml:space="preserve">. </w:t>
      </w:r>
      <w:r w:rsidRPr="007C1E44">
        <w:t>On that basis, no, we do not support this as any form of solution</w:t>
      </w:r>
      <w:r>
        <w:t xml:space="preserve">. </w:t>
      </w:r>
      <w:r w:rsidRPr="007C1E44">
        <w:t>As I say, it would be a last</w:t>
      </w:r>
      <w:r w:rsidR="00B531D3">
        <w:t>-</w:t>
      </w:r>
      <w:r w:rsidRPr="007C1E44">
        <w:t>ditch resort if all else had failed.</w:t>
      </w:r>
    </w:p>
    <w:p w:rsidR="009514ED" w:rsidRPr="007C1E44" w:rsidP="009514ED">
      <w:pPr>
        <w:pStyle w:val="Answer"/>
      </w:pPr>
      <w:r w:rsidRPr="007C1E44">
        <w:t xml:space="preserve">I do not believe it would </w:t>
      </w:r>
      <w:r w:rsidR="00B531D3">
        <w:t xml:space="preserve">then </w:t>
      </w:r>
      <w:r w:rsidR="00411F88">
        <w:t xml:space="preserve">be </w:t>
      </w:r>
      <w:r w:rsidRPr="007C1E44">
        <w:t>allowing</w:t>
      </w:r>
      <w:r w:rsidR="00B531D3">
        <w:t xml:space="preserve"> the</w:t>
      </w:r>
      <w:r w:rsidRPr="007C1E44">
        <w:t xml:space="preserve"> Government to honour </w:t>
      </w:r>
      <w:r w:rsidR="00411F88">
        <w:t xml:space="preserve">their </w:t>
      </w:r>
      <w:r w:rsidRPr="007C1E44">
        <w:t>commitment</w:t>
      </w:r>
      <w:r>
        <w:t xml:space="preserve">. </w:t>
      </w:r>
      <w:r w:rsidR="00B531D3">
        <w:t xml:space="preserve">The </w:t>
      </w:r>
      <w:r w:rsidRPr="007C1E44">
        <w:t xml:space="preserve">Government have said categorically </w:t>
      </w:r>
      <w:r w:rsidR="00B531D3">
        <w:t xml:space="preserve">that </w:t>
      </w:r>
      <w:r w:rsidR="00411F88">
        <w:t>they</w:t>
      </w:r>
      <w:r w:rsidRPr="007C1E44">
        <w:t xml:space="preserve"> will not undermine our farmers</w:t>
      </w:r>
      <w:r>
        <w:t xml:space="preserve">. </w:t>
      </w:r>
      <w:r w:rsidRPr="007C1E44">
        <w:t>This would undermine our farmers</w:t>
      </w:r>
      <w:r w:rsidR="00411F88">
        <w:t>.</w:t>
      </w:r>
      <w:r w:rsidRPr="007C1E44">
        <w:t xml:space="preserve"> </w:t>
      </w:r>
      <w:r w:rsidR="00411F88">
        <w:t>I</w:t>
      </w:r>
      <w:r w:rsidRPr="007C1E44">
        <w:t>t would leave consumers to make some choice in 50% of the market, but it would undermine our farmers.</w:t>
      </w:r>
    </w:p>
    <w:p w:rsidR="009514ED" w:rsidRPr="007C1E44" w:rsidP="009514ED">
      <w:pPr>
        <w:pStyle w:val="Question"/>
        <w:numPr>
          <w:ilvl w:val="0"/>
          <w:numId w:val="0"/>
        </w:numPr>
        <w:ind w:left="794"/>
      </w:pPr>
      <w:sdt>
        <w:sdtPr>
          <w:alias w:val="Member"/>
          <w:tag w:val="&lt;Member mnisId='1546' dodsId='38376'&gt;"/>
          <w:id w:val="-525325774"/>
          <w:placeholder>
            <w:docPart w:val="D9EEC4A9DBB5472D95B237523272D5C5"/>
          </w:placeholder>
          <w:richText/>
        </w:sdtPr>
        <w:sdtContent>
          <w:r w:rsidRPr="007C1E44">
            <w:rPr>
              <w:b/>
            </w:rPr>
            <w:t>Chair:</w:t>
          </w:r>
        </w:sdtContent>
      </w:sdt>
      <w:r w:rsidRPr="007C1E44">
        <w:t xml:space="preserve"> That is very clear. Peter, do you want to come</w:t>
      </w:r>
      <w:r w:rsidR="00662787">
        <w:t xml:space="preserve"> in to</w:t>
      </w:r>
      <w:r w:rsidRPr="007C1E44">
        <w:t xml:space="preserve"> add, subtract, whatever?</w:t>
      </w:r>
    </w:p>
    <w:p w:rsidR="009514ED" w:rsidRPr="007C1E44" w:rsidP="009514ED">
      <w:pPr>
        <w:pStyle w:val="Answer"/>
      </w:pPr>
      <w:sdt>
        <w:sdtPr>
          <w:alias w:val="Witness"/>
          <w:id w:val="-1989319109"/>
          <w:placeholder>
            <w:docPart w:val="D9EEC4A9DBB5472D95B237523272D5C5"/>
          </w:placeholder>
          <w:richText/>
        </w:sdtPr>
        <w:sdtContent>
          <w:r w:rsidRPr="007C1E44">
            <w:rPr>
              <w:b/>
              <w:i/>
            </w:rPr>
            <w:t>Peter Hard</w:t>
          </w:r>
          <w:r>
            <w:rPr>
              <w:b/>
              <w:i/>
            </w:rPr>
            <w:t>wi</w:t>
          </w:r>
          <w:r w:rsidRPr="007C1E44">
            <w:rPr>
              <w:b/>
              <w:i/>
            </w:rPr>
            <w:t>ck:</w:t>
          </w:r>
        </w:sdtContent>
      </w:sdt>
      <w:r w:rsidRPr="007C1E44">
        <w:t xml:space="preserve"> I would largely support the NFU position</w:t>
      </w:r>
      <w:r>
        <w:t xml:space="preserve">. </w:t>
      </w:r>
      <w:r w:rsidRPr="007C1E44">
        <w:t>I have my concerns, however</w:t>
      </w:r>
      <w:r w:rsidR="00662787">
        <w:t>,</w:t>
      </w:r>
      <w:r w:rsidRPr="007C1E44">
        <w:t xml:space="preserve"> as I said before, about our ability to prevent products being imported</w:t>
      </w:r>
      <w:r>
        <w:t xml:space="preserve"> if</w:t>
      </w:r>
      <w:r w:rsidRPr="007C1E44">
        <w:t>, particularly in the case of hormones, we already have a WTO ruling in the opposite direction</w:t>
      </w:r>
      <w:r>
        <w:t xml:space="preserve">. </w:t>
      </w:r>
      <w:r w:rsidRPr="007C1E44">
        <w:t>That is a question of the skill of our negotiators</w:t>
      </w:r>
      <w:r w:rsidR="00B531D3">
        <w:t>,</w:t>
      </w:r>
      <w:r w:rsidRPr="007C1E44">
        <w:t xml:space="preserve"> I guess</w:t>
      </w:r>
      <w:r w:rsidR="00B531D3">
        <w:t xml:space="preserve">, </w:t>
      </w:r>
      <w:r w:rsidRPr="007C1E44">
        <w:t>to work our way around it.</w:t>
      </w:r>
      <w:r w:rsidRPr="00662787" w:rsidR="00662787">
        <w:t xml:space="preserve"> </w:t>
      </w:r>
      <w:r w:rsidRPr="007C1E44" w:rsidR="00662787">
        <w:t>We share the reservations about a compulsory scheme on the same basis as Minette has said.</w:t>
      </w:r>
    </w:p>
    <w:p w:rsidR="009514ED" w:rsidRPr="007C1E44" w:rsidP="00662787">
      <w:pPr>
        <w:pStyle w:val="Question"/>
        <w:numPr>
          <w:ilvl w:val="0"/>
          <w:numId w:val="0"/>
        </w:numPr>
        <w:ind w:left="794"/>
      </w:pPr>
      <w:sdt>
        <w:sdtPr>
          <w:alias w:val="Member"/>
          <w:tag w:val="&lt;Member mnisId='1546' dodsId='38376'&gt;"/>
          <w:id w:val="-2118978503"/>
          <w:placeholder>
            <w:docPart w:val="D9EEC4A9DBB5472D95B237523272D5C5"/>
          </w:placeholder>
          <w:richText/>
        </w:sdtPr>
        <w:sdtContent>
          <w:r w:rsidRPr="007C1E44">
            <w:rPr>
              <w:b/>
            </w:rPr>
            <w:t>Chair:</w:t>
          </w:r>
        </w:sdtContent>
      </w:sdt>
      <w:r w:rsidRPr="007C1E44">
        <w:t xml:space="preserve"> The Committee is having</w:t>
      </w:r>
      <w:r>
        <w:t xml:space="preserve"> a </w:t>
      </w:r>
      <w:r w:rsidR="00662787">
        <w:t xml:space="preserve">private </w:t>
      </w:r>
      <w:r>
        <w:t xml:space="preserve">briefing </w:t>
      </w:r>
      <w:r w:rsidRPr="007C1E44">
        <w:t>with New Zealand</w:t>
      </w:r>
      <w:r w:rsidR="00B531D3">
        <w:t>er</w:t>
      </w:r>
      <w:r w:rsidR="00662787">
        <w:t xml:space="preserve"> and </w:t>
      </w:r>
      <w:r w:rsidRPr="007C1E44">
        <w:t>Australia</w:t>
      </w:r>
      <w:r w:rsidR="00B531D3">
        <w:t>n</w:t>
      </w:r>
      <w:r w:rsidRPr="007C1E44">
        <w:t xml:space="preserve"> negotiators later today</w:t>
      </w:r>
      <w:r w:rsidR="00B531D3">
        <w:t>,</w:t>
      </w:r>
      <w:r w:rsidRPr="007C1E44">
        <w:t xml:space="preserve"> so we will bear this i</w:t>
      </w:r>
      <w:r>
        <w:t>n</w:t>
      </w:r>
      <w:r w:rsidRPr="007C1E44">
        <w:t xml:space="preserve"> mind</w:t>
      </w:r>
      <w:r>
        <w:t xml:space="preserve">. </w:t>
      </w:r>
      <w:r w:rsidRPr="007C1E44">
        <w:t>I</w:t>
      </w:r>
      <w:r w:rsidR="00662787">
        <w:t>y</w:t>
      </w:r>
      <w:r w:rsidRPr="007C1E44">
        <w:t>an, would you like to contribute on the interplay between labelling and market access?</w:t>
      </w:r>
    </w:p>
    <w:p w:rsidR="009514ED" w:rsidP="009514ED">
      <w:pPr>
        <w:pStyle w:val="Answer"/>
      </w:pPr>
      <w:sdt>
        <w:sdtPr>
          <w:alias w:val="Witness"/>
          <w:id w:val="2124349474"/>
          <w:placeholder>
            <w:docPart w:val="D9EEC4A9DBB5472D95B237523272D5C5"/>
          </w:placeholder>
          <w:richText/>
        </w:sdtPr>
        <w:sdtContent>
          <w:r w:rsidRPr="007C1E44">
            <w:rPr>
              <w:b/>
              <w:i/>
            </w:rPr>
            <w:t>Dr Offor:</w:t>
          </w:r>
        </w:sdtContent>
      </w:sdt>
      <w:r w:rsidRPr="007C1E44">
        <w:t xml:space="preserve"> </w:t>
      </w:r>
      <w:r w:rsidR="00B531D3">
        <w:t>T</w:t>
      </w:r>
      <w:r w:rsidRPr="007C1E44">
        <w:t>here are potential benefits to mandatory labelling in terms of consumer information</w:t>
      </w:r>
      <w:r w:rsidR="00662787">
        <w:t>,</w:t>
      </w:r>
      <w:r w:rsidRPr="007C1E44">
        <w:t xml:space="preserve"> but obviously it needs to form part of a broader range of measures</w:t>
      </w:r>
      <w:r>
        <w:t xml:space="preserve">. </w:t>
      </w:r>
      <w:r w:rsidRPr="007C1E44">
        <w:t>Conditional liberalisation in free trade agreements is going to be very important in that regard.</w:t>
      </w:r>
    </w:p>
    <w:p w:rsidR="009514ED" w:rsidRPr="007C1E44" w:rsidP="009514ED">
      <w:pPr>
        <w:pStyle w:val="Answer"/>
      </w:pPr>
      <w:sdt>
        <w:sdtPr>
          <w:alias w:val="Witness"/>
          <w:id w:val="1453678784"/>
          <w:placeholder>
            <w:docPart w:val="D9EEC4A9DBB5472D95B237523272D5C5"/>
          </w:placeholder>
          <w:richText/>
        </w:sdtPr>
        <w:sdtContent>
          <w:r w:rsidRPr="007C1E44">
            <w:rPr>
              <w:b/>
              <w:i/>
            </w:rPr>
            <w:t>David Bowles:</w:t>
          </w:r>
        </w:sdtContent>
      </w:sdt>
      <w:r w:rsidRPr="007C1E44">
        <w:t xml:space="preserve"> </w:t>
      </w:r>
      <w:r w:rsidR="00B531D3">
        <w:t>O</w:t>
      </w:r>
      <w:r w:rsidRPr="007C1E44">
        <w:t>bviously the RSPCA supports mandatory method of production labelling</w:t>
      </w:r>
      <w:r w:rsidR="00B531D3">
        <w:t>,</w:t>
      </w:r>
      <w:r w:rsidRPr="007C1E44">
        <w:t xml:space="preserve"> but we are at one with the NFU</w:t>
      </w:r>
      <w:r>
        <w:t xml:space="preserve"> and Minette</w:t>
      </w:r>
      <w:r w:rsidRPr="007C1E44">
        <w:t xml:space="preserve"> that this should not be used as an excuse for allowing end products produced to a lower standard</w:t>
      </w:r>
      <w:r>
        <w:t xml:space="preserve">. </w:t>
      </w:r>
      <w:r w:rsidRPr="007C1E44">
        <w:t xml:space="preserve">Conditional liberalisation should be the </w:t>
      </w:r>
      <w:r w:rsidR="00B531D3">
        <w:t>No. 1</w:t>
      </w:r>
      <w:r w:rsidRPr="007C1E44">
        <w:t xml:space="preserve"> thing that the Government go into bat</w:t>
      </w:r>
      <w:r w:rsidR="00B531D3">
        <w:t xml:space="preserve"> for</w:t>
      </w:r>
      <w:r w:rsidRPr="007C1E44">
        <w:t xml:space="preserve"> when they go into free trade negotiations</w:t>
      </w:r>
      <w:r w:rsidR="00B531D3">
        <w:t>. T</w:t>
      </w:r>
      <w:r w:rsidRPr="007C1E44">
        <w:t>hey should not say, “Well, we will just default to mandatory method of production labelling</w:t>
      </w:r>
      <w:r w:rsidR="00B531D3">
        <w:t>.</w:t>
      </w:r>
      <w:r w:rsidRPr="007C1E44">
        <w:t>”</w:t>
      </w:r>
      <w:r>
        <w:t xml:space="preserve"> </w:t>
      </w:r>
      <w:r w:rsidRPr="007C1E44">
        <w:t xml:space="preserve">The most important thing is </w:t>
      </w:r>
      <w:r w:rsidRPr="007C1E44" w:rsidR="00B531D3">
        <w:t xml:space="preserve">not </w:t>
      </w:r>
      <w:r w:rsidRPr="007C1E44">
        <w:t>to let those lower</w:t>
      </w:r>
      <w:r w:rsidR="00B531D3">
        <w:t>-standard</w:t>
      </w:r>
      <w:r w:rsidRPr="007C1E44">
        <w:t xml:space="preserve"> products com</w:t>
      </w:r>
      <w:r>
        <w:t>e</w:t>
      </w:r>
      <w:r w:rsidRPr="007C1E44">
        <w:t xml:space="preserve"> into our country</w:t>
      </w:r>
      <w:r w:rsidR="00662787">
        <w:t>,</w:t>
      </w:r>
      <w:r w:rsidRPr="007C1E44">
        <w:t xml:space="preserve"> but method of production labelling gives consumers an additional touchtone, which we know they want when they go into retailers looking for these products.</w:t>
      </w:r>
    </w:p>
    <w:p w:rsidR="00662787" w:rsidRPr="00AC45FF" w:rsidP="00B531D3">
      <w:pPr>
        <w:pStyle w:val="Question"/>
        <w:numPr>
          <w:ilvl w:val="0"/>
          <w:numId w:val="0"/>
        </w:numPr>
        <w:ind w:left="794"/>
      </w:pPr>
      <w:sdt>
        <w:sdtPr>
          <w:alias w:val="Member"/>
          <w:tag w:val="&lt;Member mnisId='1546' dodsId='38376'&gt;"/>
          <w:id w:val="-1968733175"/>
          <w:placeholder>
            <w:docPart w:val="D9EEC4A9DBB5472D95B237523272D5C5"/>
          </w:placeholder>
          <w:richText/>
        </w:sdtPr>
        <w:sdtContent>
          <w:r w:rsidRPr="007C1E44" w:rsidR="009514ED">
            <w:rPr>
              <w:b/>
            </w:rPr>
            <w:t>Chair:</w:t>
          </w:r>
        </w:sdtContent>
      </w:sdt>
      <w:r w:rsidRPr="007C1E44" w:rsidR="009514ED">
        <w:t xml:space="preserve"> I thank all four of you, Minette, David, Peter and I</w:t>
      </w:r>
      <w:r>
        <w:t>y</w:t>
      </w:r>
      <w:r w:rsidRPr="007C1E44" w:rsidR="009514ED">
        <w:t>an, for your time this morning</w:t>
      </w:r>
      <w:r w:rsidR="009514ED">
        <w:t xml:space="preserve">. </w:t>
      </w:r>
      <w:r w:rsidRPr="007C1E44" w:rsidR="009514ED">
        <w:t>Without further ado</w:t>
      </w:r>
      <w:r w:rsidR="00B531D3">
        <w:t>,</w:t>
      </w:r>
      <w:r w:rsidRPr="007C1E44" w:rsidR="009514ED">
        <w:t xml:space="preserve"> and given the pressures on time</w:t>
      </w:r>
      <w:r w:rsidR="00B531D3">
        <w:t>,</w:t>
      </w:r>
      <w:r w:rsidRPr="007C1E44" w:rsidR="009514ED">
        <w:t xml:space="preserve"> I will </w:t>
      </w:r>
      <w:r w:rsidRPr="007C1E44" w:rsidR="009514ED">
        <w:t>move to the second panel</w:t>
      </w:r>
      <w:r w:rsidR="009514ED">
        <w:t xml:space="preserve">. </w:t>
      </w:r>
      <w:r w:rsidRPr="007C1E44" w:rsidR="009514ED">
        <w:t xml:space="preserve">Thank you, panel </w:t>
      </w:r>
      <w:r>
        <w:t>one</w:t>
      </w:r>
      <w:r w:rsidRPr="007C1E44" w:rsidR="009514ED">
        <w:t>.</w:t>
      </w:r>
    </w:p>
    <w:p w:rsidR="00017424" w:rsidRPr="00017424" w:rsidP="001E3ADB">
      <w:pPr>
        <w:pStyle w:val="Answer"/>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E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EB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EB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E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F09D0FFA77A496AA7BD274D3C8EEF4A"/>
      </w:placeholder>
      <w:richText/>
    </w:sdtPr>
    <w:sdtContent>
      <w:p w:rsidR="00376176" w:rsidP="009277D8">
        <w:pPr>
          <w:pStyle w:val="Para"/>
          <w:rPr>
            <w:color w:val="808080"/>
          </w:rPr>
        </w:pPr>
        <w:r w:rsidRPr="00043B6F">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3CC36E55BD84D2BA58A8518FAA8703C"/>
      </w:placeholder>
      <w:richText/>
    </w:sdtPr>
    <w:sdtContent>
      <w:p w:rsidR="0037617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D5E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E1E1276"/>
    <w:lvl w:ilvl="0">
      <w:start w:val="9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D5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F09D0FFA77A496AA7BD274D3C8EEF4A"/>
        <w:category>
          <w:name w:val="General"/>
          <w:gallery w:val="placeholder"/>
        </w:category>
        <w:types>
          <w:type w:val="bbPlcHdr"/>
        </w:types>
        <w:behaviors>
          <w:behavior w:val="content"/>
        </w:behaviors>
        <w:guid w:val="{94A5B17A-1570-436B-B733-D4ED8EB0185E}"/>
      </w:docPartPr>
      <w:docPartBody>
        <w:p w:rsidR="00E4018E" w:rsidP="00E4018E">
          <w:pPr>
            <w:pStyle w:val="AF09D0FFA77A496AA7BD274D3C8EEF4A"/>
          </w:pPr>
          <w:r w:rsidRPr="000753FC">
            <w:rPr>
              <w:rStyle w:val="PlaceholderText"/>
            </w:rPr>
            <w:t>Click here to enter text.</w:t>
          </w:r>
        </w:p>
      </w:docPartBody>
    </w:docPart>
    <w:docPart>
      <w:docPartPr>
        <w:name w:val="33CC36E55BD84D2BA58A8518FAA8703C"/>
        <w:category>
          <w:name w:val="General"/>
          <w:gallery w:val="placeholder"/>
        </w:category>
        <w:types>
          <w:type w:val="bbPlcHdr"/>
        </w:types>
        <w:behaviors>
          <w:behavior w:val="content"/>
        </w:behaviors>
        <w:guid w:val="{9CEDDBC0-C5C8-461C-A829-DE62982D119B}"/>
      </w:docPartPr>
      <w:docPartBody>
        <w:p w:rsidR="00E4018E" w:rsidP="00E4018E">
          <w:pPr>
            <w:pStyle w:val="33CC36E55BD84D2BA58A8518FAA8703C"/>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4E2A867D-209B-4DBA-A2B5-20C168E6F595}"/>
      </w:docPartPr>
      <w:docPartBody>
        <w:p w:rsidR="00E4018E">
          <w:r w:rsidRPr="00CD379C">
            <w:rPr>
              <w:rStyle w:val="PlaceholderText"/>
            </w:rPr>
            <w:t>Click here to enter text.</w:t>
          </w:r>
        </w:p>
      </w:docPartBody>
    </w:docPart>
    <w:docPart>
      <w:docPartPr>
        <w:name w:val="D9EEC4A9DBB5472D95B237523272D5C5"/>
        <w:category>
          <w:name w:val="General"/>
          <w:gallery w:val="placeholder"/>
        </w:category>
        <w:types>
          <w:type w:val="bbPlcHdr"/>
        </w:types>
        <w:behaviors>
          <w:behavior w:val="content"/>
        </w:behaviors>
        <w:guid w:val="{E0E1560A-2A68-453A-BB21-B46E0D83D6EA}"/>
      </w:docPartPr>
      <w:docPartBody>
        <w:p w:rsidR="006C3D7A" w:rsidP="003E1EE9">
          <w:pPr>
            <w:pStyle w:val="D9EEC4A9DBB5472D95B237523272D5C5"/>
          </w:pPr>
          <w:r w:rsidRPr="008359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1EE9"/>
    <w:rPr>
      <w:color w:val="808080"/>
    </w:rPr>
  </w:style>
  <w:style w:type="paragraph" w:customStyle="1" w:styleId="AF09D0FFA77A496AA7BD274D3C8EEF4A">
    <w:name w:val="AF09D0FFA77A496AA7BD274D3C8EEF4A"/>
    <w:rsid w:val="00E4018E"/>
  </w:style>
  <w:style w:type="paragraph" w:customStyle="1" w:styleId="33CC36E55BD84D2BA58A8518FAA8703C">
    <w:name w:val="33CC36E55BD84D2BA58A8518FAA8703C"/>
    <w:rsid w:val="00E4018E"/>
  </w:style>
  <w:style w:type="paragraph" w:customStyle="1" w:styleId="D9EEC4A9DBB5472D95B237523272D5C5">
    <w:name w:val="D9EEC4A9DBB5472D95B237523272D5C5"/>
    <w:rsid w:val="003E1EE9"/>
    <w:rPr>
      <w:lang w:val="en-NZ" w:eastAsia="en-NZ"/>
    </w:rPr>
  </w:style>
  <w:style w:type="paragraph" w:customStyle="1" w:styleId="98041DB9B062484BB8845F9098EE9A16">
    <w:name w:val="98041DB9B062484BB8845F9098EE9A16"/>
    <w:rsid w:val="003E1EE9"/>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64B96-64BE-42BA-9922-B7B576976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