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59B0" w:rsidP="00C059B0">
      <w:pPr>
        <w:pStyle w:val="TitleCommittee0"/>
      </w:pPr>
      <w:r>
        <w:t>Select Committee on Science and Technology</w:t>
      </w:r>
    </w:p>
    <w:p w:rsidR="00C059B0" w:rsidP="00C059B0">
      <w:pPr>
        <w:pStyle w:val="TitleInquiry0"/>
      </w:pPr>
      <w:r>
        <w:t>C</w:t>
      </w:r>
      <w:r>
        <w:t xml:space="preserve">orrected oral evidence: </w:t>
      </w:r>
      <w:r w:rsidR="00F42198">
        <w:t>the r</w:t>
      </w:r>
      <w:r>
        <w:t>ole of batteries and fuel cells in achieving net zero</w:t>
      </w:r>
    </w:p>
    <w:p w:rsidR="00C059B0" w:rsidP="00C059B0">
      <w:pPr>
        <w:pStyle w:val="Para"/>
      </w:pPr>
      <w:r>
        <w:t xml:space="preserve">Tuesday </w:t>
      </w:r>
      <w:r w:rsidR="00C92C85">
        <w:t>16</w:t>
      </w:r>
      <w:r>
        <w:t xml:space="preserve"> March 2021</w:t>
      </w:r>
    </w:p>
    <w:p w:rsidR="00C059B0" w:rsidP="00C059B0">
      <w:pPr>
        <w:pStyle w:val="Para"/>
      </w:pPr>
      <w:r>
        <w:t>1</w:t>
      </w:r>
      <w:r w:rsidR="00EC68D5">
        <w:t>1</w:t>
      </w:r>
      <w:r>
        <w:t xml:space="preserve"> am</w:t>
      </w:r>
    </w:p>
    <w:p w:rsidR="00C059B0" w:rsidP="00C059B0">
      <w:pPr>
        <w:pStyle w:val="Para"/>
      </w:pPr>
    </w:p>
    <w:p w:rsidR="00C059B0" w:rsidP="00C059B0">
      <w:r>
        <w:fldChar w:fldCharType="begin"/>
      </w:r>
      <w:r>
        <w:instrText xml:space="preserve"> HYPERLINK "https://parliamentlive.tv/Event/Index/f8361f3c-3cef-47f6-9247-0871d5b0a0b7" </w:instrText>
      </w:r>
      <w:r>
        <w:fldChar w:fldCharType="separate"/>
      </w:r>
      <w:r w:rsidRPr="009356BA">
        <w:rPr>
          <w:rStyle w:val="Hyperlink"/>
        </w:rPr>
        <w:t>Watch the meeting</w:t>
      </w:r>
      <w:r>
        <w:fldChar w:fldCharType="end"/>
      </w:r>
    </w:p>
    <w:p w:rsidR="00C059B0" w:rsidP="00D33085">
      <w:pPr>
        <w:jc w:val="left"/>
      </w:pPr>
      <w:r>
        <w:t xml:space="preserve">Members present: </w:t>
      </w:r>
      <w:r w:rsidRPr="00BE40B9" w:rsidR="00BE40B9">
        <w:t xml:space="preserve">Lord Patel (The Chair); Baroness Blackwood of North Oxford; Baroness Brown of Cambridge; </w:t>
      </w:r>
      <w:r w:rsidR="00A82B6F">
        <w:t>Viscount</w:t>
      </w:r>
      <w:r w:rsidRPr="00BE40B9" w:rsidR="00BE40B9">
        <w:t xml:space="preserve"> Hanworth; Lord Kakkar; Lord Krebs; Baroness Manningham-Buller; Lord Mitchell; Baroness Rock; Lord Sarfraz; Baroness Sheehan; Baroness Walmsley; Baroness Warwick of </w:t>
      </w:r>
      <w:r w:rsidRPr="00BE40B9" w:rsidR="00BE40B9">
        <w:t>Undercliffe</w:t>
      </w:r>
      <w:r w:rsidRPr="00BE40B9" w:rsidR="00BE40B9">
        <w:t>; Lord Winston</w:t>
      </w:r>
      <w:r w:rsidRPr="00DC3669">
        <w:t>.</w:t>
      </w:r>
    </w:p>
    <w:p w:rsidR="00C059B0" w:rsidP="00C059B0">
      <w:pPr>
        <w:pStyle w:val="Para"/>
        <w:tabs>
          <w:tab w:val="center" w:pos="4536"/>
          <w:tab w:val="right" w:pos="8931"/>
        </w:tabs>
      </w:pPr>
      <w:r w:rsidRPr="007D381B">
        <w:t xml:space="preserve">Evidence Session No. </w:t>
      </w:r>
      <w:r w:rsidR="00EC68D5">
        <w:t>3</w:t>
      </w:r>
      <w:r w:rsidRPr="007D381B">
        <w:tab/>
      </w:r>
      <w:r>
        <w:t>Virtual Proceeding</w:t>
      </w:r>
      <w:r w:rsidRPr="007D381B">
        <w:tab/>
        <w:t xml:space="preserve">Questions </w:t>
      </w:r>
      <w:r w:rsidR="00C86745">
        <w:t>32</w:t>
      </w:r>
      <w:r w:rsidRPr="007D381B">
        <w:t xml:space="preserve"> </w:t>
      </w:r>
      <w:r w:rsidR="006B0B30">
        <w:t>–</w:t>
      </w:r>
      <w:r w:rsidR="0000675F">
        <w:t xml:space="preserve"> 48</w:t>
      </w:r>
    </w:p>
    <w:p w:rsidR="00C059B0" w:rsidP="00C059B0">
      <w:pPr>
        <w:pStyle w:val="TitleWitnesses0"/>
      </w:pPr>
    </w:p>
    <w:p w:rsidR="00C059B0" w:rsidP="00C059B0">
      <w:pPr>
        <w:pStyle w:val="TitleWitnesses0"/>
      </w:pPr>
      <w:r>
        <w:t>Witnesses</w:t>
      </w:r>
    </w:p>
    <w:p w:rsidR="00C059B0" w:rsidP="00D33085">
      <w:pPr>
        <w:pStyle w:val="Para"/>
        <w:jc w:val="left"/>
      </w:pPr>
      <w:r>
        <w:t xml:space="preserve">Professor Andrea Russell, Professor of Physical Electrochemistry, University of Southampton; Professor Anthony </w:t>
      </w:r>
      <w:r>
        <w:t>Kucernak</w:t>
      </w:r>
      <w:r>
        <w:t>, Professor of Physical Chemistry, Faculty of Natural Sciences, Department of Chemistry, Imperial College London; Professor John Irvine, Professor, School of Chemistry, University of St Andrews</w:t>
      </w:r>
      <w:r w:rsidR="007D26E4">
        <w:t>.</w:t>
      </w:r>
    </w:p>
    <w:p w:rsidR="00C059B0" w:rsidP="00D33085">
      <w:pPr>
        <w:pStyle w:val="Para"/>
        <w:jc w:val="left"/>
      </w:pPr>
    </w:p>
    <w:p w:rsidR="00C059B0" w:rsidRPr="00B00119" w:rsidP="00D33085">
      <w:pPr>
        <w:pStyle w:val="Para"/>
        <w:jc w:val="left"/>
      </w:pPr>
      <w:r w:rsidRPr="00B00119">
        <w:t>USE OF THE TRANSCRIPT</w:t>
      </w:r>
    </w:p>
    <w:p w:rsidR="00C059B0" w:rsidRPr="00B00119" w:rsidP="00D33085">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059B0" w:rsidP="00C059B0">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059B0" w:rsidRPr="00E0512A" w:rsidP="00C059B0">
      <w:pPr>
        <w:pStyle w:val="TitlePanel0"/>
        <w:rPr>
          <w:szCs w:val="28"/>
        </w:rPr>
      </w:pPr>
      <w:bookmarkStart w:id="0" w:name="Panel1"/>
      <w:r w:rsidRPr="00E0512A">
        <w:rPr>
          <w:szCs w:val="28"/>
        </w:rPr>
        <w:t>Examination of Witnesses</w:t>
      </w:r>
    </w:p>
    <w:p w:rsidR="00C059B0" w:rsidP="00C059B0">
      <w:pPr>
        <w:pStyle w:val="TitlePanel0"/>
        <w:jc w:val="both"/>
      </w:pPr>
      <w:r w:rsidRPr="0063658C">
        <w:rPr>
          <w:sz w:val="22"/>
        </w:rPr>
        <w:t xml:space="preserve">Professor Andrea Russell, Professor Anthony </w:t>
      </w:r>
      <w:r w:rsidRPr="0063658C">
        <w:rPr>
          <w:sz w:val="22"/>
        </w:rPr>
        <w:t>Kucernak</w:t>
      </w:r>
      <w:r w:rsidRPr="0063658C">
        <w:rPr>
          <w:sz w:val="22"/>
        </w:rPr>
        <w:t xml:space="preserve">, </w:t>
      </w:r>
      <w:r>
        <w:rPr>
          <w:sz w:val="22"/>
        </w:rPr>
        <w:t>and</w:t>
      </w:r>
      <w:r w:rsidRPr="0063658C">
        <w:rPr>
          <w:sz w:val="22"/>
        </w:rPr>
        <w:t xml:space="preserve"> Professor John Irvine</w:t>
      </w:r>
      <w:r>
        <w:rPr>
          <w:sz w:val="22"/>
        </w:rPr>
        <w:t>.</w:t>
      </w:r>
    </w:p>
    <w:p w:rsidR="004F613B" w:rsidP="00C86745">
      <w:pPr>
        <w:pStyle w:val="Remark"/>
      </w:pPr>
      <w:bookmarkEnd w:id="0"/>
      <w:r w:rsidRPr="00C86745">
        <w:rPr>
          <w:b/>
        </w:rPr>
        <w:t>The Chair:</w:t>
      </w:r>
      <w:r>
        <w:t xml:space="preserve"> </w:t>
      </w:r>
      <w:r w:rsidRPr="00A24E61">
        <w:t>I welcome our next witnesses</w:t>
      </w:r>
      <w:r w:rsidR="00F83F2E">
        <w:t>:</w:t>
      </w:r>
      <w:r w:rsidRPr="00F83F2E" w:rsidR="00F83F2E">
        <w:t xml:space="preserve"> </w:t>
      </w:r>
      <w:r w:rsidRPr="0063658C" w:rsidR="00F83F2E">
        <w:t>Professor Russell</w:t>
      </w:r>
      <w:r w:rsidR="00F83F2E">
        <w:t>;</w:t>
      </w:r>
      <w:r w:rsidRPr="0063658C" w:rsidR="00F83F2E">
        <w:t xml:space="preserve"> Professor </w:t>
      </w:r>
      <w:r w:rsidRPr="0063658C" w:rsidR="00F83F2E">
        <w:t>Kucernak</w:t>
      </w:r>
      <w:r w:rsidR="00F83F2E">
        <w:t>—I hope I have pronounced that correctly;</w:t>
      </w:r>
      <w:r w:rsidRPr="0063658C" w:rsidR="00F83F2E">
        <w:t xml:space="preserve"> </w:t>
      </w:r>
      <w:r w:rsidR="00F83F2E">
        <w:t>and</w:t>
      </w:r>
      <w:r w:rsidRPr="0063658C" w:rsidR="00F83F2E">
        <w:t xml:space="preserve"> Professor Irvine</w:t>
      </w:r>
      <w:r w:rsidRPr="00A24E61">
        <w:t>. Thank you very much for joining us today</w:t>
      </w:r>
      <w:r>
        <w:t xml:space="preserve">. </w:t>
      </w:r>
      <w:r w:rsidRPr="00A24E61">
        <w:t>We appreciate it very much</w:t>
      </w:r>
      <w:r w:rsidR="00F83F2E">
        <w:t>,</w:t>
      </w:r>
      <w:r>
        <w:t xml:space="preserve"> </w:t>
      </w:r>
      <w:r w:rsidRPr="00A24E61">
        <w:t xml:space="preserve">as you are giving up a lot of time to help us with our inquiry today. </w:t>
      </w:r>
      <w:r w:rsidR="00F83F2E">
        <w:t>Before you answer the first question, can you please say for the record who you are and any other designations that you have.</w:t>
      </w:r>
    </w:p>
    <w:p w:rsidR="004F613B" w:rsidP="00C86745">
      <w:pPr>
        <w:pStyle w:val="Question"/>
      </w:pPr>
      <w:r w:rsidRPr="00432849">
        <w:rPr>
          <w:b/>
        </w:rPr>
        <w:t>Lord Mitchell:</w:t>
      </w:r>
      <w:r>
        <w:t xml:space="preserve"> </w:t>
      </w:r>
      <w:r w:rsidRPr="00A24E61">
        <w:t xml:space="preserve">I have no interests to declare. What are the main types of fuel cells and how do they work? What type of fuels are </w:t>
      </w:r>
      <w:r w:rsidRPr="00A24E61">
        <w:t>most commonly used</w:t>
      </w:r>
      <w:r w:rsidRPr="00A24E61">
        <w:t xml:space="preserve"> in fuel cells? </w:t>
      </w:r>
    </w:p>
    <w:p w:rsidR="004F613B" w:rsidRPr="00A24E61" w:rsidP="004F613B">
      <w:pPr>
        <w:pStyle w:val="Answer"/>
      </w:pPr>
      <w:r>
        <w:rPr>
          <w:b/>
          <w:i/>
        </w:rPr>
        <w:t xml:space="preserve">Professor Andrea Russell: </w:t>
      </w:r>
      <w:r w:rsidRPr="00A24E61">
        <w:t xml:space="preserve">I am from the University of Southampton. I am </w:t>
      </w:r>
      <w:r>
        <w:t xml:space="preserve">an </w:t>
      </w:r>
      <w:r w:rsidRPr="00A24E61">
        <w:t xml:space="preserve">electrochemist and </w:t>
      </w:r>
      <w:r w:rsidR="00C86745">
        <w:t xml:space="preserve">I </w:t>
      </w:r>
      <w:r w:rsidRPr="00A24E61">
        <w:t>specialise in the study of the electrocatalysts that go into fuel cell</w:t>
      </w:r>
      <w:r w:rsidR="00EE418D">
        <w:t>s</w:t>
      </w:r>
      <w:r w:rsidRPr="00A24E61">
        <w:t>. I have no interests to declare.</w:t>
      </w:r>
    </w:p>
    <w:p w:rsidR="004F613B" w:rsidP="004F613B">
      <w:pPr>
        <w:pStyle w:val="Answer"/>
      </w:pPr>
      <w:r>
        <w:t xml:space="preserve">We define the </w:t>
      </w:r>
      <w:r w:rsidRPr="00A24E61">
        <w:t>types of fuel cells</w:t>
      </w:r>
      <w:r>
        <w:t xml:space="preserve"> </w:t>
      </w:r>
      <w:r w:rsidRPr="00A24E61">
        <w:t>mostly in terms of the temperature of operation</w:t>
      </w:r>
      <w:r>
        <w:t xml:space="preserve">: there are </w:t>
      </w:r>
      <w:r w:rsidRPr="00A24E61">
        <w:t xml:space="preserve">solid oxide fuel cells, which work at a higher temperature, and polymer electrolyte fuel cells, which work </w:t>
      </w:r>
      <w:r>
        <w:t xml:space="preserve">at </w:t>
      </w:r>
      <w:r w:rsidRPr="00A24E61">
        <w:t xml:space="preserve">more standard temperatures. That is the main difference. </w:t>
      </w:r>
    </w:p>
    <w:p w:rsidR="004F613B" w:rsidP="004F613B">
      <w:pPr>
        <w:pStyle w:val="Answer"/>
      </w:pPr>
      <w:r w:rsidRPr="00A24E61">
        <w:t>The difference between batteries and fuel cells is that batteries store energy, as you heard earlier today</w:t>
      </w:r>
      <w:r w:rsidRPr="007A637B">
        <w:t xml:space="preserve"> </w:t>
      </w:r>
      <w:r w:rsidRPr="00A24E61">
        <w:t xml:space="preserve">or maybe last week, and fuel cells produce energy. On the </w:t>
      </w:r>
      <w:r>
        <w:t xml:space="preserve">types of </w:t>
      </w:r>
      <w:r w:rsidRPr="00A24E61">
        <w:t>fuel, hydrogen is probably the most desirable</w:t>
      </w:r>
      <w:r w:rsidR="0053130C">
        <w:t>,</w:t>
      </w:r>
      <w:r w:rsidRPr="00A24E61">
        <w:t xml:space="preserve"> but we can also use ammonia, </w:t>
      </w:r>
      <w:r w:rsidRPr="00A24E61">
        <w:t>methanol</w:t>
      </w:r>
      <w:r w:rsidRPr="00A24E61">
        <w:t xml:space="preserve"> or biogas</w:t>
      </w:r>
      <w:r>
        <w:t xml:space="preserve">. That is a brief </w:t>
      </w:r>
      <w:r w:rsidRPr="00A24E61">
        <w:t xml:space="preserve">answer </w:t>
      </w:r>
      <w:r>
        <w:t xml:space="preserve">to </w:t>
      </w:r>
      <w:r w:rsidRPr="00A24E61">
        <w:t>your question. I can hand over to my two colleagues to add more information</w:t>
      </w:r>
      <w:r>
        <w:t xml:space="preserve">. </w:t>
      </w:r>
    </w:p>
    <w:p w:rsidR="004F613B" w:rsidP="004F613B">
      <w:pPr>
        <w:pStyle w:val="Answer"/>
      </w:pPr>
      <w:r>
        <w:rPr>
          <w:b/>
          <w:i/>
        </w:rPr>
        <w:t xml:space="preserve">Professor Anthony </w:t>
      </w:r>
      <w:r>
        <w:rPr>
          <w:b/>
          <w:i/>
        </w:rPr>
        <w:t>Kucernak</w:t>
      </w:r>
      <w:r>
        <w:rPr>
          <w:b/>
          <w:i/>
        </w:rPr>
        <w:t xml:space="preserve">: </w:t>
      </w:r>
      <w:r w:rsidR="00D45AD8">
        <w:t xml:space="preserve">Hello </w:t>
      </w:r>
      <w:r w:rsidR="00D45AD8">
        <w:t>everyone, and</w:t>
      </w:r>
      <w:r w:rsidR="00D45AD8">
        <w:t xml:space="preserve"> thank you for the opportunity to speak today. I</w:t>
      </w:r>
      <w:r w:rsidRPr="00A24E61">
        <w:t xml:space="preserve"> am professor of chemical physics in the </w:t>
      </w:r>
      <w:r w:rsidR="00F85710">
        <w:t>D</w:t>
      </w:r>
      <w:r w:rsidRPr="00A24E61">
        <w:t xml:space="preserve">epartment of </w:t>
      </w:r>
      <w:r w:rsidR="00F85710">
        <w:t>C</w:t>
      </w:r>
      <w:r w:rsidRPr="00A24E61">
        <w:t xml:space="preserve">hemistry </w:t>
      </w:r>
      <w:r>
        <w:t xml:space="preserve">at </w:t>
      </w:r>
      <w:r w:rsidRPr="00A24E61">
        <w:t xml:space="preserve">Imperial College. I am also the lead on polymer </w:t>
      </w:r>
      <w:r w:rsidRPr="009F55D7">
        <w:t xml:space="preserve">electrolyte fuel cells </w:t>
      </w:r>
      <w:r>
        <w:t xml:space="preserve">and electrolysers </w:t>
      </w:r>
      <w:r w:rsidRPr="009F55D7">
        <w:t xml:space="preserve">for the hydrogen </w:t>
      </w:r>
      <w:r>
        <w:t xml:space="preserve">and </w:t>
      </w:r>
      <w:r w:rsidRPr="009F55D7">
        <w:t xml:space="preserve">fuel </w:t>
      </w:r>
      <w:r>
        <w:t xml:space="preserve">cell </w:t>
      </w:r>
      <w:r>
        <w:t>Supergen</w:t>
      </w:r>
      <w:r>
        <w:t xml:space="preserve">. </w:t>
      </w:r>
      <w:r w:rsidRPr="00A24E61">
        <w:t>My work spans catalysts</w:t>
      </w:r>
      <w:r>
        <w:t xml:space="preserve">, </w:t>
      </w:r>
      <w:r w:rsidRPr="00A24E61">
        <w:t>material</w:t>
      </w:r>
      <w:r>
        <w:t xml:space="preserve">s and </w:t>
      </w:r>
      <w:r w:rsidRPr="00A24E61">
        <w:t>improvements</w:t>
      </w:r>
      <w:r>
        <w:t xml:space="preserve"> in the </w:t>
      </w:r>
      <w:r w:rsidRPr="00A24E61">
        <w:t>efficiency and longevity of fuel cells and electroly</w:t>
      </w:r>
      <w:r>
        <w:t xml:space="preserve">sers. I declare two interests. </w:t>
      </w:r>
      <w:r w:rsidRPr="00A24E61">
        <w:t xml:space="preserve">I am a founder of two companies in this space. One </w:t>
      </w:r>
      <w:r>
        <w:t xml:space="preserve">is a </w:t>
      </w:r>
      <w:r w:rsidRPr="00A24E61">
        <w:t>fuel cell company</w:t>
      </w:r>
      <w:r>
        <w:t xml:space="preserve"> and the other a grid-scale battery company. </w:t>
      </w:r>
    </w:p>
    <w:p w:rsidR="004F613B" w:rsidRPr="00A24E61" w:rsidP="004F613B">
      <w:pPr>
        <w:pStyle w:val="Answer"/>
      </w:pPr>
      <w:r>
        <w:t>To continue what Professor Russell was saying, t</w:t>
      </w:r>
      <w:r w:rsidRPr="00A24E61">
        <w:t xml:space="preserve">he other areas </w:t>
      </w:r>
      <w:r>
        <w:t xml:space="preserve">in which </w:t>
      </w:r>
      <w:r w:rsidRPr="00A24E61">
        <w:t xml:space="preserve">fuel cells are </w:t>
      </w:r>
      <w:r>
        <w:t xml:space="preserve">being examined </w:t>
      </w:r>
      <w:r>
        <w:t>at the moment</w:t>
      </w:r>
      <w:r>
        <w:t xml:space="preserve"> are </w:t>
      </w:r>
      <w:r w:rsidRPr="00A24E61">
        <w:t>associated with intermediate</w:t>
      </w:r>
      <w:r>
        <w:t>-</w:t>
      </w:r>
      <w:r w:rsidRPr="00A24E61">
        <w:t>temperature fuel cells, which operate</w:t>
      </w:r>
      <w:r>
        <w:t xml:space="preserve"> at </w:t>
      </w:r>
      <w:r w:rsidRPr="00A24E61">
        <w:t>around 200 degrees Celsius</w:t>
      </w:r>
      <w:r w:rsidR="0036264A">
        <w:t>. Maybe</w:t>
      </w:r>
      <w:r>
        <w:t xml:space="preserve"> </w:t>
      </w:r>
      <w:r w:rsidRPr="00A24E61">
        <w:t xml:space="preserve">15% of fuel cells manufactured </w:t>
      </w:r>
      <w:r w:rsidRPr="00A24E61">
        <w:t>at the moment</w:t>
      </w:r>
      <w:r w:rsidRPr="00A24E61">
        <w:t xml:space="preserve"> are of that sort</w:t>
      </w:r>
      <w:r>
        <w:t xml:space="preserve">, </w:t>
      </w:r>
      <w:r w:rsidRPr="00A24E61">
        <w:t>and they utilise natural gas</w:t>
      </w:r>
      <w:r>
        <w:t xml:space="preserve">. </w:t>
      </w:r>
      <w:r w:rsidRPr="00A24E61">
        <w:t xml:space="preserve">One of the major fuels used by </w:t>
      </w:r>
      <w:r>
        <w:t xml:space="preserve">fuel cells </w:t>
      </w:r>
      <w:r>
        <w:t>at the moment</w:t>
      </w:r>
      <w:r>
        <w:t xml:space="preserve"> is natural gas</w:t>
      </w:r>
      <w:r w:rsidR="00F85710">
        <w:t>.</w:t>
      </w:r>
      <w:r>
        <w:t xml:space="preserve"> but we are seeing a</w:t>
      </w:r>
      <w:r w:rsidRPr="00A24E61">
        <w:t xml:space="preserve"> significant drive to move to utilising hydrogen as a fuel. </w:t>
      </w:r>
    </w:p>
    <w:p w:rsidR="004F613B" w:rsidRPr="00A24E61" w:rsidP="004F613B">
      <w:pPr>
        <w:pStyle w:val="Answer"/>
      </w:pPr>
      <w:r>
        <w:t xml:space="preserve">It is </w:t>
      </w:r>
      <w:r w:rsidRPr="00A24E61">
        <w:t>important to point out that fuel cells also have a useful mirror in electrolys</w:t>
      </w:r>
      <w:r>
        <w:t>ers.</w:t>
      </w:r>
      <w:r w:rsidRPr="00A24E61">
        <w:t xml:space="preserve"> We are not going to talk very much about hydrogen today</w:t>
      </w:r>
      <w:r w:rsidR="00F85710">
        <w:t>,</w:t>
      </w:r>
      <w:r w:rsidRPr="00A24E61">
        <w:t xml:space="preserve"> but of course electrolys</w:t>
      </w:r>
      <w:r>
        <w:t xml:space="preserve">ers are </w:t>
      </w:r>
      <w:r w:rsidRPr="00A24E61">
        <w:t xml:space="preserve">a very important way of taking </w:t>
      </w:r>
      <w:r>
        <w:t xml:space="preserve">green </w:t>
      </w:r>
      <w:r w:rsidRPr="00A24E61">
        <w:t xml:space="preserve">electricity </w:t>
      </w:r>
      <w:r>
        <w:t xml:space="preserve">and </w:t>
      </w:r>
      <w:r w:rsidRPr="00A24E61">
        <w:t>producing hydrogen</w:t>
      </w:r>
      <w:r>
        <w:t xml:space="preserve">. </w:t>
      </w:r>
      <w:r w:rsidRPr="009F55D7">
        <w:t>An electroly</w:t>
      </w:r>
      <w:r>
        <w:t>s</w:t>
      </w:r>
      <w:r w:rsidRPr="009F55D7">
        <w:t xml:space="preserve">er is just the reverse of a fuel cell. </w:t>
      </w:r>
      <w:r>
        <w:t xml:space="preserve">A lot </w:t>
      </w:r>
      <w:r w:rsidRPr="00A24E61">
        <w:t xml:space="preserve">of what is learned in fuel cells can </w:t>
      </w:r>
      <w:r w:rsidRPr="00A24E61">
        <w:t>actually be</w:t>
      </w:r>
      <w:r w:rsidRPr="00A24E61">
        <w:t xml:space="preserve"> applied to </w:t>
      </w:r>
      <w:r w:rsidRPr="00A24E61">
        <w:t>electrolys</w:t>
      </w:r>
      <w:r>
        <w:t xml:space="preserve">ers </w:t>
      </w:r>
      <w:r w:rsidRPr="00A24E61">
        <w:t>and vice versa, including manufacturing and other aspects like that.</w:t>
      </w:r>
    </w:p>
    <w:p w:rsidR="004F613B" w:rsidP="004F613B">
      <w:pPr>
        <w:pStyle w:val="Answer"/>
      </w:pPr>
      <w:r>
        <w:rPr>
          <w:b/>
          <w:i/>
        </w:rPr>
        <w:t xml:space="preserve">Professor John Irvine: </w:t>
      </w:r>
      <w:r w:rsidRPr="00A24E61">
        <w:t>I am from the University of</w:t>
      </w:r>
      <w:r>
        <w:t xml:space="preserve"> St Andrews </w:t>
      </w:r>
      <w:r w:rsidR="00F85710">
        <w:t>S</w:t>
      </w:r>
      <w:r>
        <w:t xml:space="preserve">chool of </w:t>
      </w:r>
      <w:r w:rsidR="00F85710">
        <w:t>C</w:t>
      </w:r>
      <w:r>
        <w:t xml:space="preserve">hemistry. </w:t>
      </w:r>
      <w:r w:rsidRPr="00A24E61">
        <w:t xml:space="preserve">I am a </w:t>
      </w:r>
      <w:r>
        <w:t>co-</w:t>
      </w:r>
      <w:r w:rsidRPr="00A24E61">
        <w:t xml:space="preserve">director of the </w:t>
      </w:r>
      <w:r>
        <w:t>S</w:t>
      </w:r>
      <w:r w:rsidRPr="00A24E61">
        <w:t>upergen</w:t>
      </w:r>
      <w:r w:rsidRPr="00A24E61">
        <w:t xml:space="preserve"> </w:t>
      </w:r>
      <w:r>
        <w:t xml:space="preserve">in </w:t>
      </w:r>
      <w:r w:rsidRPr="00A24E61">
        <w:t>hydrogen fuel cells</w:t>
      </w:r>
      <w:r w:rsidR="00F85710">
        <w:t>,</w:t>
      </w:r>
      <w:r w:rsidRPr="00A24E61">
        <w:t xml:space="preserve"> but I should also mention that I lead the </w:t>
      </w:r>
      <w:r>
        <w:t>sodium</w:t>
      </w:r>
      <w:r w:rsidR="0036621C">
        <w:t>-</w:t>
      </w:r>
      <w:r>
        <w:t>ion Faraday challenge project</w:t>
      </w:r>
      <w:r w:rsidR="0036621C">
        <w:t>,</w:t>
      </w:r>
      <w:r>
        <w:t xml:space="preserve"> and I lead the hydrogen accelerator for the Scottish Government. </w:t>
      </w:r>
      <w:r>
        <w:t>So</w:t>
      </w:r>
      <w:r>
        <w:t xml:space="preserve"> I have a foot across all the camps and </w:t>
      </w:r>
      <w:r w:rsidRPr="00A24E61">
        <w:t>I certainly talk to lots of other people</w:t>
      </w:r>
      <w:r>
        <w:t xml:space="preserve"> across the technologies. The last talks were a bit misleading; we do work together. E</w:t>
      </w:r>
      <w:r w:rsidRPr="00A24E61">
        <w:t xml:space="preserve">specially when it comes to scaling up </w:t>
      </w:r>
      <w:r>
        <w:t xml:space="preserve">and </w:t>
      </w:r>
      <w:r w:rsidRPr="00A24E61">
        <w:t xml:space="preserve">translating from </w:t>
      </w:r>
      <w:r>
        <w:t xml:space="preserve">lab </w:t>
      </w:r>
      <w:r w:rsidRPr="00A24E61">
        <w:t>to market, there is a huge crossover between all these technologies</w:t>
      </w:r>
      <w:r w:rsidR="0036621C">
        <w:t>,</w:t>
      </w:r>
      <w:r w:rsidRPr="00A24E61">
        <w:t xml:space="preserve"> </w:t>
      </w:r>
      <w:r>
        <w:t xml:space="preserve">and we should all work together. </w:t>
      </w:r>
    </w:p>
    <w:p w:rsidR="004F613B" w:rsidP="004F613B">
      <w:pPr>
        <w:pStyle w:val="Answer"/>
      </w:pPr>
      <w:r w:rsidRPr="009F55D7">
        <w:t xml:space="preserve">Andrea and Anthony have </w:t>
      </w:r>
      <w:r>
        <w:t xml:space="preserve">probably </w:t>
      </w:r>
      <w:r w:rsidRPr="009F55D7">
        <w:t xml:space="preserve">answered </w:t>
      </w:r>
      <w:r>
        <w:t xml:space="preserve">the question about the different types of fuel cells available at present. The challenge is the fuels of the future. When you have hydrogen in every home, there is a very different need for hydrogen fuel cells. A lot of opportunities will come very quickly. </w:t>
      </w:r>
    </w:p>
    <w:p w:rsidR="004F613B" w:rsidP="004F613B">
      <w:pPr>
        <w:pStyle w:val="Remark"/>
      </w:pPr>
      <w:r w:rsidRPr="005266A4">
        <w:rPr>
          <w:b/>
        </w:rPr>
        <w:t>The Chair:</w:t>
      </w:r>
      <w:r>
        <w:t xml:space="preserve"> Professor Irvine, it is probably my hearing</w:t>
      </w:r>
      <w:r w:rsidR="0036621C">
        <w:t>,</w:t>
      </w:r>
      <w:r>
        <w:t xml:space="preserve"> but your voice is sometimes very </w:t>
      </w:r>
      <w:r>
        <w:t>soft</w:t>
      </w:r>
      <w:r>
        <w:t xml:space="preserve"> and you sound very distant. Could you improve on that, please? </w:t>
      </w:r>
    </w:p>
    <w:p w:rsidR="004F613B" w:rsidP="004F613B">
      <w:pPr>
        <w:pStyle w:val="Remark"/>
      </w:pPr>
      <w:r>
        <w:rPr>
          <w:b/>
          <w:i/>
        </w:rPr>
        <w:t xml:space="preserve">Professor John Irvine: </w:t>
      </w:r>
      <w:r w:rsidRPr="00A24E61">
        <w:t xml:space="preserve">I </w:t>
      </w:r>
      <w:r>
        <w:t xml:space="preserve">will try. </w:t>
      </w:r>
    </w:p>
    <w:p w:rsidR="0062066A" w:rsidP="004F613B">
      <w:pPr>
        <w:pStyle w:val="Question"/>
      </w:pPr>
      <w:r w:rsidRPr="00A6737F">
        <w:rPr>
          <w:b/>
        </w:rPr>
        <w:t>Lord Mitchell:</w:t>
      </w:r>
      <w:r>
        <w:t xml:space="preserve"> </w:t>
      </w:r>
      <w:r w:rsidRPr="00A6737F">
        <w:t xml:space="preserve">As part of our briefing notes for this session, we were given a table that showed the different fuel cells and their pros and cons. It was </w:t>
      </w:r>
      <w:r w:rsidRPr="00A6737F">
        <w:t>really interesting</w:t>
      </w:r>
      <w:r>
        <w:t>,</w:t>
      </w:r>
      <w:r w:rsidRPr="00A6737F">
        <w:t xml:space="preserve"> and I suppose, like many things in science, it is all to do with the balance</w:t>
      </w:r>
      <w:r>
        <w:t>—</w:t>
      </w:r>
      <w:r w:rsidRPr="00A6737F">
        <w:t>the balance of cost</w:t>
      </w:r>
      <w:r>
        <w:t xml:space="preserve">, </w:t>
      </w:r>
      <w:r w:rsidRPr="00A6737F">
        <w:t>the balance of risk and so on. In this climate, particularly with the headlines today, safety seems to be one of the issues</w:t>
      </w:r>
      <w:r>
        <w:t xml:space="preserve">—that is, </w:t>
      </w:r>
      <w:r w:rsidRPr="00A6737F">
        <w:t xml:space="preserve">the safety of storage and </w:t>
      </w:r>
      <w:r>
        <w:t xml:space="preserve">noxious </w:t>
      </w:r>
      <w:r w:rsidRPr="00A6737F">
        <w:t>gas</w:t>
      </w:r>
      <w:r>
        <w:t xml:space="preserve">es </w:t>
      </w:r>
      <w:r w:rsidRPr="00A6737F">
        <w:t xml:space="preserve">being </w:t>
      </w:r>
      <w:r>
        <w:t>produced</w:t>
      </w:r>
      <w:r w:rsidRPr="00A6737F">
        <w:t xml:space="preserve">. </w:t>
      </w:r>
    </w:p>
    <w:p w:rsidR="004F613B" w:rsidP="0062066A">
      <w:pPr>
        <w:pStyle w:val="Question"/>
        <w:numPr>
          <w:ilvl w:val="0"/>
          <w:numId w:val="0"/>
        </w:numPr>
        <w:ind w:left="794"/>
      </w:pPr>
      <w:r w:rsidRPr="00A6737F">
        <w:t xml:space="preserve">Is this an issue that you consider a lot? Is there </w:t>
      </w:r>
      <w:r>
        <w:t xml:space="preserve">perhaps </w:t>
      </w:r>
      <w:r w:rsidRPr="00A6737F">
        <w:t xml:space="preserve">a case, </w:t>
      </w:r>
      <w:r>
        <w:t xml:space="preserve">given </w:t>
      </w:r>
      <w:r w:rsidRPr="00A6737F">
        <w:t xml:space="preserve">what we have seen with the Oxford AstraZeneca vaccine, </w:t>
      </w:r>
      <w:r>
        <w:t xml:space="preserve">for </w:t>
      </w:r>
      <w:r w:rsidRPr="00A6737F">
        <w:t>somehow pre</w:t>
      </w:r>
      <w:r>
        <w:t>-</w:t>
      </w:r>
      <w:r w:rsidRPr="00A6737F">
        <w:t xml:space="preserve">empting the public relations that may come with the development of </w:t>
      </w:r>
      <w:r>
        <w:t xml:space="preserve">fuel cells? </w:t>
      </w:r>
    </w:p>
    <w:p w:rsidR="004F613B" w:rsidP="004F613B">
      <w:pPr>
        <w:pStyle w:val="Answer"/>
      </w:pPr>
      <w:r>
        <w:rPr>
          <w:b/>
          <w:i/>
        </w:rPr>
        <w:t xml:space="preserve">Professor John Irvine: </w:t>
      </w:r>
      <w:r w:rsidRPr="00A6737F">
        <w:t xml:space="preserve">Safety is much more to do with the </w:t>
      </w:r>
      <w:r>
        <w:t>fuels</w:t>
      </w:r>
      <w:r w:rsidRPr="00A6737F">
        <w:t xml:space="preserve">. Electrolysis, which Anthony mentioned, </w:t>
      </w:r>
      <w:r>
        <w:t xml:space="preserve">is </w:t>
      </w:r>
      <w:r>
        <w:t>a</w:t>
      </w:r>
      <w:r w:rsidR="003E678C">
        <w:t xml:space="preserve"> really</w:t>
      </w:r>
      <w:r>
        <w:t xml:space="preserve"> important</w:t>
      </w:r>
      <w:r>
        <w:t xml:space="preserve"> part, and if you do not make sure to s</w:t>
      </w:r>
      <w:r w:rsidRPr="00A6737F">
        <w:t>eparate the oxygen and hydrogen</w:t>
      </w:r>
      <w:r w:rsidR="0062066A">
        <w:t>,</w:t>
      </w:r>
      <w:r w:rsidRPr="00A6737F">
        <w:t xml:space="preserve"> that is a high risk</w:t>
      </w:r>
      <w:r>
        <w:t xml:space="preserve">. There have been accidents in Korea from that. </w:t>
      </w:r>
      <w:r w:rsidR="003E678C">
        <w:t xml:space="preserve">With </w:t>
      </w:r>
      <w:r>
        <w:t xml:space="preserve">the hydrogen accelerator our mission is to ensure that that does not happen because, as you say, with accidents like that you </w:t>
      </w:r>
      <w:r w:rsidRPr="00A6737F">
        <w:t>ruin the advance of new technologies</w:t>
      </w:r>
      <w:r>
        <w:t>.</w:t>
      </w:r>
    </w:p>
    <w:p w:rsidR="004F613B" w:rsidP="004F613B">
      <w:pPr>
        <w:pStyle w:val="Answer"/>
      </w:pPr>
      <w:r w:rsidRPr="00A6737F">
        <w:t xml:space="preserve">In terms of noxious gases, </w:t>
      </w:r>
      <w:r>
        <w:t xml:space="preserve">I would not say that fuel cells have cons; they have lots of pros. You have </w:t>
      </w:r>
      <w:r w:rsidRPr="00A6737F">
        <w:t>horses for courses</w:t>
      </w:r>
      <w:r>
        <w:t xml:space="preserve">. PEM </w:t>
      </w:r>
      <w:r w:rsidR="00957958">
        <w:t xml:space="preserve">fuel </w:t>
      </w:r>
      <w:r>
        <w:t xml:space="preserve">cells </w:t>
      </w:r>
      <w:r w:rsidRPr="00A6737F">
        <w:t xml:space="preserve">are </w:t>
      </w:r>
      <w:r w:rsidRPr="00A6737F">
        <w:t>really good</w:t>
      </w:r>
      <w:r w:rsidRPr="00A6737F">
        <w:t xml:space="preserve"> for transport</w:t>
      </w:r>
      <w:r>
        <w:t xml:space="preserve">. Like most fuel cells, they have very low emissions; </w:t>
      </w:r>
      <w:r w:rsidR="00092D09">
        <w:t xml:space="preserve">indeed, </w:t>
      </w:r>
      <w:r>
        <w:t xml:space="preserve">they have no emissions </w:t>
      </w:r>
      <w:r w:rsidRPr="00A6737F">
        <w:t>at the point of use</w:t>
      </w:r>
      <w:r>
        <w:t xml:space="preserve">. </w:t>
      </w:r>
      <w:r w:rsidR="004B7B42">
        <w:t>Y</w:t>
      </w:r>
      <w:r w:rsidRPr="00A6737F">
        <w:t>ou want fuel</w:t>
      </w:r>
      <w:r>
        <w:t>-</w:t>
      </w:r>
      <w:r w:rsidRPr="00A6737F">
        <w:t xml:space="preserve">cell transport not just </w:t>
      </w:r>
      <w:r w:rsidR="004B7B42">
        <w:t xml:space="preserve">because </w:t>
      </w:r>
      <w:r w:rsidR="00092D09">
        <w:t xml:space="preserve">of </w:t>
      </w:r>
      <w:r>
        <w:t xml:space="preserve">energy security; it is </w:t>
      </w:r>
      <w:r w:rsidR="004B7B42">
        <w:t xml:space="preserve">because </w:t>
      </w:r>
      <w:r>
        <w:t xml:space="preserve">you can have </w:t>
      </w:r>
      <w:r w:rsidRPr="00A6737F">
        <w:t xml:space="preserve">these large vehicles in city centres </w:t>
      </w:r>
      <w:r>
        <w:t xml:space="preserve">without </w:t>
      </w:r>
      <w:r w:rsidRPr="00A6737F">
        <w:t xml:space="preserve">creating emissions. </w:t>
      </w:r>
    </w:p>
    <w:p w:rsidR="004F613B" w:rsidP="004F613B">
      <w:pPr>
        <w:pStyle w:val="Question"/>
      </w:pPr>
      <w:r w:rsidRPr="00A6737F">
        <w:rPr>
          <w:b/>
        </w:rPr>
        <w:t>Baroness Rock:</w:t>
      </w:r>
      <w:r>
        <w:t xml:space="preserve"> </w:t>
      </w:r>
      <w:r w:rsidRPr="00A6737F">
        <w:t>I have no interest</w:t>
      </w:r>
      <w:r>
        <w:t xml:space="preserve">s to declare for </w:t>
      </w:r>
      <w:r w:rsidRPr="00A6737F">
        <w:t xml:space="preserve">this inquiry. I would </w:t>
      </w:r>
      <w:r w:rsidRPr="00A6737F">
        <w:t>like to come on to applications and ask</w:t>
      </w:r>
      <w:r>
        <w:t xml:space="preserve"> </w:t>
      </w:r>
      <w:r w:rsidRPr="00A6737F">
        <w:t xml:space="preserve">the witnesses </w:t>
      </w:r>
      <w:r w:rsidR="00620AF3">
        <w:t>about</w:t>
      </w:r>
      <w:r w:rsidRPr="00A6737F">
        <w:t xml:space="preserve"> the current uses of fuel cells in the UK and what makes them suited to those applications. We have just heard from </w:t>
      </w:r>
      <w:r>
        <w:t>P</w:t>
      </w:r>
      <w:r w:rsidRPr="00A6737F">
        <w:t>rofessor Irvine</w:t>
      </w:r>
      <w:r>
        <w:t xml:space="preserve">, </w:t>
      </w:r>
      <w:r w:rsidRPr="00A6737F">
        <w:t>and in the previous session</w:t>
      </w:r>
      <w:r>
        <w:t xml:space="preserve">, </w:t>
      </w:r>
      <w:r w:rsidRPr="00A6737F">
        <w:t>about fuel cells and batteries being complementary to each other. I would like to understand a bit about the advantages and disadvantages of using fuel cells over other technologies such as batteries. Could the witnesses</w:t>
      </w:r>
      <w:r>
        <w:t xml:space="preserve"> also</w:t>
      </w:r>
      <w:r w:rsidRPr="00A6737F">
        <w:t xml:space="preserve"> touch on what fuel cells are used for in other countries? I understand that in Japan fuel cells are often used for heating applications. </w:t>
      </w:r>
    </w:p>
    <w:p w:rsidR="004F613B" w:rsidRPr="00A6737F" w:rsidP="004F613B">
      <w:pPr>
        <w:pStyle w:val="Answer"/>
      </w:pPr>
      <w:r>
        <w:rPr>
          <w:b/>
          <w:i/>
        </w:rPr>
        <w:t xml:space="preserve">Professor Anthony </w:t>
      </w:r>
      <w:r>
        <w:rPr>
          <w:b/>
          <w:i/>
        </w:rPr>
        <w:t>Kucernak</w:t>
      </w:r>
      <w:r>
        <w:rPr>
          <w:b/>
          <w:i/>
        </w:rPr>
        <w:t xml:space="preserve">: </w:t>
      </w:r>
      <w:r w:rsidRPr="00A6737F">
        <w:t>In the UK, fuel cells are predominantly used in transport such as cars</w:t>
      </w:r>
      <w:r w:rsidR="008D31A9">
        <w:t xml:space="preserve"> and</w:t>
      </w:r>
      <w:r w:rsidRPr="00A6737F">
        <w:t xml:space="preserve"> buses</w:t>
      </w:r>
      <w:r w:rsidR="008D31A9">
        <w:t>—</w:t>
      </w:r>
      <w:r w:rsidRPr="00A6737F">
        <w:t>and trains to a limited extent</w:t>
      </w:r>
      <w:r w:rsidR="008D31A9">
        <w:t xml:space="preserve">, </w:t>
      </w:r>
      <w:r w:rsidRPr="00A6737F">
        <w:t>although that is growing</w:t>
      </w:r>
      <w:r>
        <w:t>.</w:t>
      </w:r>
      <w:r w:rsidRPr="00A6737F">
        <w:t xml:space="preserve"> </w:t>
      </w:r>
      <w:r>
        <w:t>There are also</w:t>
      </w:r>
      <w:r w:rsidRPr="00A6737F">
        <w:t xml:space="preserve"> some stationary applications </w:t>
      </w:r>
      <w:r w:rsidRPr="00A6737F">
        <w:t>similar to</w:t>
      </w:r>
      <w:r w:rsidRPr="00A6737F">
        <w:t xml:space="preserve"> the ones that you mentioned in Japan, wher</w:t>
      </w:r>
      <w:r>
        <w:t>e</w:t>
      </w:r>
      <w:r w:rsidRPr="00A6737F">
        <w:t xml:space="preserve"> fuel cells utilise natural gas</w:t>
      </w:r>
      <w:r>
        <w:t xml:space="preserve"> and</w:t>
      </w:r>
      <w:r w:rsidRPr="00A6737F">
        <w:t xml:space="preserve"> produce electricity</w:t>
      </w:r>
      <w:r>
        <w:t>. The</w:t>
      </w:r>
      <w:r w:rsidRPr="00A6737F">
        <w:t xml:space="preserve"> </w:t>
      </w:r>
      <w:r>
        <w:t xml:space="preserve">extra </w:t>
      </w:r>
      <w:r w:rsidRPr="00A6737F">
        <w:t>heat generated</w:t>
      </w:r>
      <w:r>
        <w:t xml:space="preserve"> </w:t>
      </w:r>
      <w:r w:rsidRPr="00A6737F">
        <w:t>is</w:t>
      </w:r>
      <w:r>
        <w:t xml:space="preserve"> then</w:t>
      </w:r>
      <w:r w:rsidRPr="00A6737F">
        <w:t xml:space="preserve"> used to heat hot water.</w:t>
      </w:r>
      <w:r>
        <w:t xml:space="preserve"> </w:t>
      </w:r>
      <w:r w:rsidRPr="00A6737F">
        <w:t>As a result</w:t>
      </w:r>
      <w:r>
        <w:t>,</w:t>
      </w:r>
      <w:r w:rsidRPr="00A6737F">
        <w:t xml:space="preserve"> you get very high effective efficiencies of conversion of natural gas to useful electricity and hot water.</w:t>
      </w:r>
    </w:p>
    <w:p w:rsidR="004F613B" w:rsidP="004F613B">
      <w:pPr>
        <w:pStyle w:val="Answer"/>
      </w:pPr>
      <w:r w:rsidRPr="00A6737F">
        <w:t xml:space="preserve">I suppose the demarcation between batteries and fuel cells comes from the size of the vehicles </w:t>
      </w:r>
      <w:r w:rsidR="008767C0">
        <w:t xml:space="preserve">that </w:t>
      </w:r>
      <w:r w:rsidRPr="00A6737F">
        <w:t xml:space="preserve">fuel cells are used in </w:t>
      </w:r>
      <w:r>
        <w:t xml:space="preserve">and </w:t>
      </w:r>
      <w:r w:rsidRPr="00A6737F">
        <w:t xml:space="preserve">the </w:t>
      </w:r>
      <w:r w:rsidR="00CD2308">
        <w:t>distance</w:t>
      </w:r>
      <w:r w:rsidRPr="00A6737F" w:rsidR="00CD2308">
        <w:t xml:space="preserve"> </w:t>
      </w:r>
      <w:r w:rsidRPr="00A6737F">
        <w:t xml:space="preserve">with which they </w:t>
      </w:r>
      <w:r w:rsidRPr="00A6737F">
        <w:t>have to</w:t>
      </w:r>
      <w:r w:rsidRPr="00A6737F">
        <w:t xml:space="preserve"> </w:t>
      </w:r>
      <w:r w:rsidR="00CD2308">
        <w:t>travel before refuelling</w:t>
      </w:r>
      <w:r w:rsidRPr="00A6737F">
        <w:t xml:space="preserve">. </w:t>
      </w:r>
      <w:r>
        <w:t>L</w:t>
      </w:r>
      <w:r w:rsidRPr="00A6737F">
        <w:t>ook</w:t>
      </w:r>
      <w:r>
        <w:t>ing</w:t>
      </w:r>
      <w:r w:rsidRPr="00A6737F">
        <w:t xml:space="preserve"> at the world usage of transport fuels, about </w:t>
      </w:r>
      <w:r>
        <w:t>two</w:t>
      </w:r>
      <w:r w:rsidR="00FD5097">
        <w:t>-</w:t>
      </w:r>
      <w:r>
        <w:t>fifths</w:t>
      </w:r>
      <w:r w:rsidRPr="00A6737F">
        <w:t xml:space="preserve"> is petrol and </w:t>
      </w:r>
      <w:r>
        <w:t>two</w:t>
      </w:r>
      <w:r w:rsidR="00FD5097">
        <w:t>-</w:t>
      </w:r>
      <w:r>
        <w:t>fifths</w:t>
      </w:r>
      <w:r w:rsidRPr="00A6737F">
        <w:t xml:space="preserve"> is diesel. You can broadly say that batteries are suited to vehicles that use petrol and fuel cells are suited to those</w:t>
      </w:r>
      <w:r>
        <w:t xml:space="preserve"> </w:t>
      </w:r>
      <w:r w:rsidRPr="00A6737F">
        <w:t>us</w:t>
      </w:r>
      <w:r>
        <w:t>ing</w:t>
      </w:r>
      <w:r w:rsidRPr="00A6737F">
        <w:t xml:space="preserve"> diesel</w:t>
      </w:r>
      <w:r w:rsidR="00FD5097">
        <w:t>—</w:t>
      </w:r>
      <w:r w:rsidRPr="00A6737F">
        <w:t xml:space="preserve">the bigger vehicles such as buses, trucks, </w:t>
      </w:r>
      <w:r w:rsidRPr="00A6737F">
        <w:t>trains</w:t>
      </w:r>
      <w:r w:rsidRPr="00A6737F">
        <w:t xml:space="preserve"> and ship</w:t>
      </w:r>
      <w:r>
        <w:t>s</w:t>
      </w:r>
      <w:r w:rsidRPr="00A6737F">
        <w:t>.</w:t>
      </w:r>
    </w:p>
    <w:p w:rsidR="004F613B" w:rsidRPr="00A6737F" w:rsidP="004F613B">
      <w:pPr>
        <w:pStyle w:val="Answer"/>
      </w:pPr>
      <w:r w:rsidRPr="00A6737F">
        <w:t>That is quite a good demarcation between the scales, and it has to do with</w:t>
      </w:r>
      <w:r>
        <w:t xml:space="preserve"> how the</w:t>
      </w:r>
      <w:r w:rsidRPr="00A6737F">
        <w:t xml:space="preserve"> fuel cells scale to much larger systems</w:t>
      </w:r>
      <w:r>
        <w:t>.</w:t>
      </w:r>
      <w:r w:rsidRPr="00A6737F">
        <w:t xml:space="preserve"> </w:t>
      </w:r>
      <w:r>
        <w:t>T</w:t>
      </w:r>
      <w:r w:rsidRPr="00A6737F">
        <w:t>h</w:t>
      </w:r>
      <w:r>
        <w:t>ey</w:t>
      </w:r>
      <w:r w:rsidRPr="00A6737F">
        <w:t xml:space="preserve"> become more efficient as the system gets larger</w:t>
      </w:r>
      <w:r w:rsidR="00134EE2">
        <w:t>, and t</w:t>
      </w:r>
      <w:r w:rsidRPr="00A6737F">
        <w:t xml:space="preserve">hat will probably remain so in future. </w:t>
      </w:r>
      <w:r w:rsidR="00FD5097">
        <w:t>T</w:t>
      </w:r>
      <w:r w:rsidRPr="00A6737F">
        <w:t>ransport</w:t>
      </w:r>
      <w:r>
        <w:t xml:space="preserve"> </w:t>
      </w:r>
      <w:r w:rsidRPr="00A6737F">
        <w:t>will be roughly split down the middle</w:t>
      </w:r>
      <w:r w:rsidR="00FD5097">
        <w:t>—</w:t>
      </w:r>
      <w:r w:rsidRPr="00A6737F">
        <w:t xml:space="preserve">in </w:t>
      </w:r>
      <w:r w:rsidR="00FD5097">
        <w:t xml:space="preserve">a </w:t>
      </w:r>
      <w:r w:rsidRPr="00A6737F">
        <w:t xml:space="preserve">similar way </w:t>
      </w:r>
      <w:r w:rsidR="00FD5097">
        <w:t xml:space="preserve">to the way we have </w:t>
      </w:r>
      <w:r w:rsidRPr="00A6737F">
        <w:t>petrol and diesel</w:t>
      </w:r>
      <w:r w:rsidRPr="004C648C">
        <w:t xml:space="preserve"> </w:t>
      </w:r>
      <w:r w:rsidRPr="00A6737F">
        <w:t>at the moment</w:t>
      </w:r>
      <w:r w:rsidR="00FD5097">
        <w:t>—between</w:t>
      </w:r>
      <w:r>
        <w:t xml:space="preserve"> b</w:t>
      </w:r>
      <w:r w:rsidRPr="00A6737F">
        <w:t>attery electric vehicles and fuel cells</w:t>
      </w:r>
      <w:r w:rsidR="00FD5097">
        <w:t xml:space="preserve">, with the </w:t>
      </w:r>
      <w:r>
        <w:t xml:space="preserve">proviso </w:t>
      </w:r>
      <w:r w:rsidR="00FD5097">
        <w:t xml:space="preserve">of course </w:t>
      </w:r>
      <w:r>
        <w:t>that every fuel</w:t>
      </w:r>
      <w:r w:rsidR="00FD5097">
        <w:t>-</w:t>
      </w:r>
      <w:r>
        <w:t xml:space="preserve">cell vehicle </w:t>
      </w:r>
      <w:r w:rsidR="00FD5097">
        <w:t xml:space="preserve">also </w:t>
      </w:r>
      <w:r>
        <w:t xml:space="preserve">has a small battery in it. Everything requires batteries. </w:t>
      </w:r>
      <w:r w:rsidRPr="00A6737F">
        <w:t xml:space="preserve">There is </w:t>
      </w:r>
      <w:r>
        <w:t xml:space="preserve">also </w:t>
      </w:r>
      <w:r w:rsidRPr="00A6737F">
        <w:t>the possibility of using different fuels, not only hydrogen</w:t>
      </w:r>
      <w:r>
        <w:t>,</w:t>
      </w:r>
      <w:r w:rsidRPr="00A6737F">
        <w:t xml:space="preserve"> but </w:t>
      </w:r>
      <w:r>
        <w:t>ammonia.</w:t>
      </w:r>
    </w:p>
    <w:p w:rsidR="004F613B" w:rsidRPr="00A6737F" w:rsidP="004F613B">
      <w:pPr>
        <w:pStyle w:val="Answer"/>
      </w:pPr>
      <w:r w:rsidRPr="00A6737F">
        <w:t xml:space="preserve">As you mentioned, in Japan there are 350,000 home fuel cells </w:t>
      </w:r>
      <w:r w:rsidRPr="00A6737F">
        <w:t>at the moment</w:t>
      </w:r>
      <w:r w:rsidRPr="00A6737F">
        <w:t>, so quite a few have already been deploye</w:t>
      </w:r>
      <w:r>
        <w:t>d. T</w:t>
      </w:r>
      <w:r w:rsidRPr="00A6737F">
        <w:t>hey provide hot water and electricity to houses. Some of them also operate in a grid independent mode</w:t>
      </w:r>
      <w:r>
        <w:t>,</w:t>
      </w:r>
      <w:r w:rsidRPr="00A6737F">
        <w:t xml:space="preserve"> so they can operate for 72 hours without any electricity</w:t>
      </w:r>
      <w:r>
        <w:t>. T</w:t>
      </w:r>
      <w:r w:rsidRPr="00A6737F">
        <w:t>hey can provide emergency electricity in the event of a grid failure.</w:t>
      </w:r>
    </w:p>
    <w:p w:rsidR="004F613B" w:rsidP="004F613B">
      <w:pPr>
        <w:pStyle w:val="Remark"/>
      </w:pPr>
      <w:r w:rsidRPr="005266A4">
        <w:rPr>
          <w:b/>
        </w:rPr>
        <w:t>Baroness Rock:</w:t>
      </w:r>
      <w:r>
        <w:t xml:space="preserve"> </w:t>
      </w:r>
      <w:r w:rsidRPr="00A6737F">
        <w:t xml:space="preserve">We talked about Japan. Are any other countries </w:t>
      </w:r>
      <w:r>
        <w:t>utilising this effectively?</w:t>
      </w:r>
    </w:p>
    <w:p w:rsidR="004F613B" w:rsidP="004F613B">
      <w:pPr>
        <w:pStyle w:val="Answer"/>
      </w:pPr>
      <w:r>
        <w:rPr>
          <w:b/>
          <w:i/>
        </w:rPr>
        <w:t xml:space="preserve">Professor Anthony </w:t>
      </w:r>
      <w:r>
        <w:rPr>
          <w:b/>
          <w:i/>
        </w:rPr>
        <w:t>Kucernak</w:t>
      </w:r>
      <w:r>
        <w:rPr>
          <w:b/>
          <w:i/>
        </w:rPr>
        <w:t xml:space="preserve">: </w:t>
      </w:r>
      <w:r w:rsidRPr="00A6737F">
        <w:t>Something like 60% of f</w:t>
      </w:r>
      <w:r>
        <w:t>uel</w:t>
      </w:r>
      <w:r w:rsidRPr="00A6737F">
        <w:t xml:space="preserve"> </w:t>
      </w:r>
      <w:r>
        <w:t>cells</w:t>
      </w:r>
      <w:r w:rsidRPr="00A6737F">
        <w:t xml:space="preserve"> have been deployed in Asia </w:t>
      </w:r>
      <w:r w:rsidRPr="00A6737F">
        <w:t>at the moment</w:t>
      </w:r>
      <w:r>
        <w:t>,</w:t>
      </w:r>
      <w:r w:rsidRPr="00A6737F">
        <w:t xml:space="preserve"> not only in Japan but </w:t>
      </w:r>
      <w:r>
        <w:t>in</w:t>
      </w:r>
      <w:r w:rsidRPr="00A6737F">
        <w:t xml:space="preserve"> South Korea and that general</w:t>
      </w:r>
      <w:r>
        <w:t xml:space="preserve"> area. About one-third of fuel cells are being deployed in North America and about 10% have been deployed in Europe. That gives you a scale. That is in terms of the power production of the fuel cells, not the number of them. Most of them</w:t>
      </w:r>
      <w:r w:rsidR="00684B18">
        <w:t>, probably around 75% or so,</w:t>
      </w:r>
      <w:r>
        <w:t xml:space="preserve"> are </w:t>
      </w:r>
      <w:r>
        <w:t>actually in</w:t>
      </w:r>
      <w:r>
        <w:t xml:space="preserve"> transport applications at the moment.</w:t>
      </w:r>
    </w:p>
    <w:p w:rsidR="004F613B" w:rsidP="004F613B">
      <w:pPr>
        <w:pStyle w:val="Question"/>
        <w:numPr>
          <w:ilvl w:val="0"/>
          <w:numId w:val="0"/>
        </w:numPr>
        <w:ind w:left="794"/>
      </w:pPr>
      <w:r w:rsidRPr="005E56E9">
        <w:rPr>
          <w:b/>
        </w:rPr>
        <w:t>Baroness Rock:</w:t>
      </w:r>
      <w:r>
        <w:t xml:space="preserve"> Thank you. Do you have anything to add to that</w:t>
      </w:r>
      <w:r w:rsidR="007E0DCF">
        <w:t>,</w:t>
      </w:r>
      <w:r>
        <w:t xml:space="preserve"> Professor Russell, perhaps </w:t>
      </w:r>
      <w:r w:rsidR="007E0DCF">
        <w:t>in relation to</w:t>
      </w:r>
      <w:r>
        <w:t xml:space="preserve"> other applications and not just transport</w:t>
      </w:r>
      <w:r w:rsidR="007E0DCF">
        <w:t xml:space="preserve">, although </w:t>
      </w:r>
      <w:r>
        <w:t>that is obviously an important area</w:t>
      </w:r>
      <w:r w:rsidR="007E0DCF">
        <w:t>?</w:t>
      </w:r>
    </w:p>
    <w:p w:rsidR="004F613B" w:rsidRPr="00F1395A" w:rsidP="004F613B">
      <w:pPr>
        <w:pStyle w:val="Answer"/>
        <w:rPr>
          <w:bCs/>
          <w:iCs/>
        </w:rPr>
      </w:pPr>
      <w:r>
        <w:rPr>
          <w:b/>
          <w:i/>
        </w:rPr>
        <w:t xml:space="preserve">Professor Andrea Russell: </w:t>
      </w:r>
      <w:r>
        <w:t xml:space="preserve">If you look at Professor </w:t>
      </w:r>
      <w:r>
        <w:t>Kucernak’s</w:t>
      </w:r>
      <w:r>
        <w:t xml:space="preserve"> analogy of where you are using diesel you would use a fuel cell, then a fuel cell would be a suitable substitute in anything using diesel. This could be localised power generation on building sites. Yesterday, we discussed their use in factories for moving goods around. If you could use a diesel generator, you can use a fuel cell.</w:t>
      </w:r>
    </w:p>
    <w:p w:rsidR="004F613B" w:rsidP="004F613B">
      <w:pPr>
        <w:pStyle w:val="Answer"/>
        <w:rPr>
          <w:b/>
          <w:i/>
        </w:rPr>
      </w:pPr>
      <w:r w:rsidRPr="005E56E9">
        <w:rPr>
          <w:b/>
        </w:rPr>
        <w:t>Baroness Rock:</w:t>
      </w:r>
      <w:r>
        <w:rPr>
          <w:b/>
        </w:rPr>
        <w:t xml:space="preserve"> </w:t>
      </w:r>
      <w:r>
        <w:t>Professor Irvine, would you like to comment any further on this?</w:t>
      </w:r>
    </w:p>
    <w:p w:rsidR="004F613B" w:rsidP="004F613B">
      <w:pPr>
        <w:pStyle w:val="Answer"/>
      </w:pPr>
      <w:r>
        <w:rPr>
          <w:b/>
          <w:i/>
        </w:rPr>
        <w:t xml:space="preserve">Professor John Irvine: </w:t>
      </w:r>
      <w:r w:rsidRPr="005E56E9">
        <w:t>The</w:t>
      </w:r>
      <w:r>
        <w:t xml:space="preserve"> question of which is better, batteries or fuel cells, is the wrong question. It should be: how can we make these work best as a culmination of technologies? I strongly believe that. For example, we are demonstrating a hydrogen train for COP</w:t>
      </w:r>
      <w:r w:rsidR="007E0DCF">
        <w:t xml:space="preserve"> </w:t>
      </w:r>
      <w:r>
        <w:t>26</w:t>
      </w:r>
      <w:r w:rsidR="007E0DCF">
        <w:t>, and</w:t>
      </w:r>
      <w:r>
        <w:t xml:space="preserve"> that has a big battery. It gives you the power to some extent, but the distance comes from hydrogen fuel cells. The</w:t>
      </w:r>
      <w:r w:rsidRPr="005E56E9">
        <w:t xml:space="preserve">y work very much together. </w:t>
      </w:r>
    </w:p>
    <w:p w:rsidR="004F613B" w:rsidP="004F613B">
      <w:pPr>
        <w:pStyle w:val="Remark"/>
      </w:pPr>
      <w:r w:rsidRPr="005E56E9">
        <w:rPr>
          <w:b/>
        </w:rPr>
        <w:t>Baroness Rock:</w:t>
      </w:r>
      <w:r>
        <w:t xml:space="preserve"> Thank you. Lord </w:t>
      </w:r>
      <w:r w:rsidR="007E0DCF">
        <w:t>C</w:t>
      </w:r>
      <w:r>
        <w:t xml:space="preserve">hair, </w:t>
      </w:r>
      <w:r w:rsidRPr="005E56E9">
        <w:t xml:space="preserve">I have nothing further to ask. </w:t>
      </w:r>
    </w:p>
    <w:p w:rsidR="004F613B" w:rsidP="004F613B">
      <w:pPr>
        <w:pStyle w:val="Question"/>
      </w:pPr>
      <w:r w:rsidRPr="005E56E9">
        <w:rPr>
          <w:b/>
        </w:rPr>
        <w:t>Lord Sarfraz:</w:t>
      </w:r>
      <w:r>
        <w:t xml:space="preserve"> </w:t>
      </w:r>
      <w:r w:rsidRPr="005E56E9">
        <w:t xml:space="preserve">Professor Russell, where are we going in fuel cell technologies now? </w:t>
      </w:r>
      <w:r w:rsidR="001108AC">
        <w:t>Will they</w:t>
      </w:r>
      <w:r w:rsidRPr="005E56E9">
        <w:t xml:space="preserve"> become smaller, cheaper, more </w:t>
      </w:r>
      <w:r w:rsidRPr="005E56E9">
        <w:t>efficient</w:t>
      </w:r>
      <w:r w:rsidRPr="005E56E9">
        <w:t xml:space="preserve"> and longer lasting? Where is the technology headed in the next few years and then over the next 10 years? </w:t>
      </w:r>
    </w:p>
    <w:p w:rsidR="004F613B" w:rsidP="004F613B">
      <w:pPr>
        <w:pStyle w:val="Answer"/>
      </w:pPr>
      <w:r>
        <w:rPr>
          <w:b/>
          <w:i/>
        </w:rPr>
        <w:t xml:space="preserve">Professor Andrea Russell: </w:t>
      </w:r>
      <w:r w:rsidRPr="005E56E9">
        <w:t xml:space="preserve">The brief answer to all your questions is: all those things. We can make fuel cells smaller depending on the application. I would argue that the </w:t>
      </w:r>
      <w:r w:rsidR="00EE418D">
        <w:t>better</w:t>
      </w:r>
      <w:r w:rsidRPr="005E56E9" w:rsidR="00EE418D">
        <w:t xml:space="preserve"> </w:t>
      </w:r>
      <w:r w:rsidRPr="005E56E9">
        <w:t>utilisation of fuel cells is with the larger ones</w:t>
      </w:r>
      <w:r w:rsidR="00EE6151">
        <w:t xml:space="preserve">, in </w:t>
      </w:r>
      <w:r w:rsidRPr="005E56E9">
        <w:t>integrating that into the whole system</w:t>
      </w:r>
      <w:r>
        <w:t>—</w:t>
      </w:r>
      <w:r w:rsidR="00EE418D">
        <w:t>making</w:t>
      </w:r>
      <w:r w:rsidRPr="005E56E9">
        <w:t xml:space="preserve"> localised use of hydrogen that is produced. </w:t>
      </w:r>
      <w:r>
        <w:t>The advances are i</w:t>
      </w:r>
      <w:r w:rsidRPr="005E56E9">
        <w:t>n integrating the fuel cells into the whole network.</w:t>
      </w:r>
    </w:p>
    <w:p w:rsidR="004F613B" w:rsidP="004F613B">
      <w:pPr>
        <w:pStyle w:val="Answer"/>
      </w:pPr>
      <w:r w:rsidRPr="005E56E9">
        <w:t>Greater work needs to be done on the interior part of the fuel cells</w:t>
      </w:r>
      <w:r>
        <w:t>.</w:t>
      </w:r>
      <w:r w:rsidRPr="005E56E9">
        <w:t xml:space="preserve"> </w:t>
      </w:r>
      <w:r>
        <w:t>T</w:t>
      </w:r>
      <w:r w:rsidRPr="005E56E9">
        <w:t xml:space="preserve">here is more work to be done on developing different membranes to work at different temperatures so </w:t>
      </w:r>
      <w:r w:rsidR="00EE6151">
        <w:t xml:space="preserve">that </w:t>
      </w:r>
      <w:r w:rsidRPr="005E56E9">
        <w:t>we can make use of a greater range of fuels</w:t>
      </w:r>
      <w:r w:rsidR="005170DD">
        <w:t>,</w:t>
      </w:r>
      <w:r>
        <w:t xml:space="preserve"> </w:t>
      </w:r>
      <w:r w:rsidR="005170DD">
        <w:t>improving</w:t>
      </w:r>
      <w:r w:rsidRPr="005E56E9">
        <w:t xml:space="preserve"> the durability of those systems. That is where it is going</w:t>
      </w:r>
      <w:r w:rsidR="005170DD">
        <w:t>: in</w:t>
      </w:r>
      <w:r w:rsidRPr="005E56E9">
        <w:t xml:space="preserve"> both smaller and larger</w:t>
      </w:r>
      <w:r w:rsidR="005170DD">
        <w:t xml:space="preserve"> technologies</w:t>
      </w:r>
      <w:r w:rsidRPr="005E56E9">
        <w:t xml:space="preserve">. </w:t>
      </w:r>
    </w:p>
    <w:p w:rsidR="004F613B" w:rsidP="004F613B">
      <w:pPr>
        <w:pStyle w:val="Answer"/>
      </w:pPr>
      <w:r>
        <w:rPr>
          <w:b/>
          <w:i/>
        </w:rPr>
        <w:t xml:space="preserve">Professor John Irvine: </w:t>
      </w:r>
      <w:r w:rsidRPr="005E56E9">
        <w:t>The biggest offering from fuel cells is that they can generate electricity at high efficiency</w:t>
      </w:r>
      <w:r>
        <w:t xml:space="preserve"> in decentralised </w:t>
      </w:r>
      <w:r w:rsidR="00092D09">
        <w:t>systems</w:t>
      </w:r>
      <w:r>
        <w:t>. L</w:t>
      </w:r>
      <w:r w:rsidRPr="005E56E9">
        <w:t xml:space="preserve">ocal </w:t>
      </w:r>
      <w:r>
        <w:t>megawatt</w:t>
      </w:r>
      <w:r w:rsidRPr="005E56E9">
        <w:t xml:space="preserve"> generation is much more efficient than</w:t>
      </w:r>
      <w:r>
        <w:t xml:space="preserve"> you would have otherwise.</w:t>
      </w:r>
      <w:r w:rsidRPr="005E56E9">
        <w:t xml:space="preserve"> </w:t>
      </w:r>
      <w:r>
        <w:t>D</w:t>
      </w:r>
      <w:r w:rsidRPr="005E56E9">
        <w:t>ecentralising</w:t>
      </w:r>
      <w:r>
        <w:t xml:space="preserve"> and making the system more robust is very important as we move into the new energ</w:t>
      </w:r>
      <w:r w:rsidR="0025288B">
        <w:t>y systems</w:t>
      </w:r>
      <w:r>
        <w:t>.</w:t>
      </w:r>
      <w:r w:rsidRPr="005E56E9">
        <w:t xml:space="preserve"> </w:t>
      </w:r>
    </w:p>
    <w:p w:rsidR="004F613B" w:rsidRPr="005E56E9" w:rsidP="005170DD">
      <w:pPr>
        <w:pStyle w:val="Remark"/>
      </w:pPr>
      <w:r>
        <w:rPr>
          <w:b/>
        </w:rPr>
        <w:t>L</w:t>
      </w:r>
      <w:r w:rsidRPr="005E56E9">
        <w:rPr>
          <w:b/>
        </w:rPr>
        <w:t>ord Sarfraz:</w:t>
      </w:r>
      <w:r>
        <w:t xml:space="preserve"> What should we not expect? What are the limits of fuel cell technologies?</w:t>
      </w:r>
    </w:p>
    <w:p w:rsidR="000946D5" w:rsidP="004F613B">
      <w:pPr>
        <w:pStyle w:val="Answer"/>
      </w:pPr>
      <w:r>
        <w:rPr>
          <w:b/>
          <w:i/>
        </w:rPr>
        <w:t xml:space="preserve">Professor John Irvine: </w:t>
      </w:r>
      <w:r>
        <w:t>A</w:t>
      </w:r>
      <w:r w:rsidRPr="005E56E9">
        <w:t xml:space="preserve"> big driver is the availability of </w:t>
      </w:r>
      <w:r>
        <w:t xml:space="preserve">fuels </w:t>
      </w:r>
      <w:r w:rsidRPr="005E56E9">
        <w:t>like hydrogen</w:t>
      </w:r>
      <w:r>
        <w:t>,</w:t>
      </w:r>
      <w:r>
        <w:t xml:space="preserve"> and the need </w:t>
      </w:r>
      <w:r>
        <w:t>in</w:t>
      </w:r>
      <w:r>
        <w:t xml:space="preserve"> something like shipping. We cannot </w:t>
      </w:r>
      <w:r>
        <w:t>propel</w:t>
      </w:r>
      <w:r>
        <w:t xml:space="preserve"> long</w:t>
      </w:r>
      <w:r w:rsidR="008707C3">
        <w:t>-</w:t>
      </w:r>
      <w:r>
        <w:t xml:space="preserve">distance shipping the way we have in the past with all the emissions. We are looking at </w:t>
      </w:r>
      <w:r w:rsidRPr="005E56E9">
        <w:t>f</w:t>
      </w:r>
      <w:r>
        <w:t>u</w:t>
      </w:r>
      <w:r w:rsidRPr="005E56E9">
        <w:t>els like ammonia</w:t>
      </w:r>
      <w:r>
        <w:t>,</w:t>
      </w:r>
      <w:r>
        <w:t xml:space="preserve"> and you can </w:t>
      </w:r>
      <w:r w:rsidR="00092D09">
        <w:t>deliver</w:t>
      </w:r>
      <w:r w:rsidR="00092D09">
        <w:t xml:space="preserve"> </w:t>
      </w:r>
      <w:r>
        <w:t>long</w:t>
      </w:r>
      <w:r w:rsidR="00092D09">
        <w:t>er</w:t>
      </w:r>
      <w:r>
        <w:t xml:space="preserve"> range </w:t>
      </w:r>
      <w:r w:rsidR="00092D09">
        <w:t xml:space="preserve">than </w:t>
      </w:r>
      <w:r>
        <w:t xml:space="preserve">if you use </w:t>
      </w:r>
      <w:r w:rsidR="00092D09">
        <w:t xml:space="preserve">simple </w:t>
      </w:r>
      <w:r>
        <w:t>hydrogen. In high</w:t>
      </w:r>
      <w:r>
        <w:t>-</w:t>
      </w:r>
      <w:r>
        <w:t xml:space="preserve">temperature fuel cells, you can use ammonia </w:t>
      </w:r>
      <w:r w:rsidR="00092D09">
        <w:t xml:space="preserve">directly </w:t>
      </w:r>
      <w:r>
        <w:t xml:space="preserve">to </w:t>
      </w:r>
      <w:r w:rsidR="00092D09">
        <w:t xml:space="preserve">provide electric </w:t>
      </w:r>
      <w:r>
        <w:t xml:space="preserve">drive. </w:t>
      </w:r>
    </w:p>
    <w:p w:rsidR="004F613B" w:rsidP="004F613B">
      <w:pPr>
        <w:pStyle w:val="Answer"/>
      </w:pPr>
      <w:r>
        <w:t xml:space="preserve">Marine transport requires more than </w:t>
      </w:r>
      <w:r w:rsidRPr="005E56E9">
        <w:t>10% of the world</w:t>
      </w:r>
      <w:r>
        <w:t>’s</w:t>
      </w:r>
      <w:r w:rsidRPr="005E56E9">
        <w:t xml:space="preserve"> </w:t>
      </w:r>
      <w:r>
        <w:t xml:space="preserve">consumption in the </w:t>
      </w:r>
      <w:r w:rsidRPr="005E56E9">
        <w:t>transport</w:t>
      </w:r>
      <w:r>
        <w:t xml:space="preserve"> sector</w:t>
      </w:r>
      <w:r>
        <w:t xml:space="preserve">. </w:t>
      </w:r>
      <w:r>
        <w:t>Pollutant</w:t>
      </w:r>
      <w:r>
        <w:t xml:space="preserve"> </w:t>
      </w:r>
      <w:r>
        <w:t xml:space="preserve">emissions at sea are currently </w:t>
      </w:r>
      <w:r>
        <w:t>greatly exceeding allowed levels</w:t>
      </w:r>
      <w:r w:rsidR="000946D5">
        <w:t>,</w:t>
      </w:r>
      <w:r>
        <w:t xml:space="preserve"> so we</w:t>
      </w:r>
      <w:r w:rsidRPr="005E56E9">
        <w:t xml:space="preserve"> really need </w:t>
      </w:r>
      <w:r>
        <w:t xml:space="preserve">clean fuels such as </w:t>
      </w:r>
      <w:r w:rsidRPr="005E56E9">
        <w:t>methanol or ammonia</w:t>
      </w:r>
      <w:r>
        <w:t xml:space="preserve">. </w:t>
      </w:r>
      <w:r w:rsidR="003F43DE">
        <w:t>With fuel cells, y</w:t>
      </w:r>
      <w:r>
        <w:t xml:space="preserve">ou get </w:t>
      </w:r>
      <w:r w:rsidRPr="005E56E9">
        <w:t xml:space="preserve">50% more drive energy from the same </w:t>
      </w:r>
      <w:r>
        <w:t xml:space="preserve">amount of </w:t>
      </w:r>
      <w:r w:rsidR="003F43DE">
        <w:t>fuel</w:t>
      </w:r>
      <w:r>
        <w:t xml:space="preserve">. </w:t>
      </w:r>
      <w:r>
        <w:t>Unfortunately</w:t>
      </w:r>
      <w:r>
        <w:t xml:space="preserve"> fuel cells are very</w:t>
      </w:r>
      <w:r w:rsidRPr="005E56E9">
        <w:t xml:space="preserve"> expensive at present</w:t>
      </w:r>
      <w:r w:rsidR="003F43DE">
        <w:t>,</w:t>
      </w:r>
      <w:r w:rsidRPr="005E56E9">
        <w:t xml:space="preserve"> but as they get more into the market the</w:t>
      </w:r>
      <w:r>
        <w:t xml:space="preserve">y </w:t>
      </w:r>
      <w:r w:rsidRPr="005E56E9">
        <w:t>get cheaper and cheaper</w:t>
      </w:r>
      <w:r>
        <w:t xml:space="preserve">. We are still at the </w:t>
      </w:r>
      <w:r>
        <w:t>start</w:t>
      </w:r>
      <w:r w:rsidR="003F43DE">
        <w:t>,</w:t>
      </w:r>
      <w:r>
        <w:t xml:space="preserve"> obviously</w:t>
      </w:r>
      <w:r w:rsidR="003F43DE">
        <w:t>, but t</w:t>
      </w:r>
      <w:r>
        <w:t>he costs can come down very quickly</w:t>
      </w:r>
      <w:r w:rsidRPr="005E56E9">
        <w:t xml:space="preserve"> </w:t>
      </w:r>
      <w:r>
        <w:t>as we develop more</w:t>
      </w:r>
      <w:r w:rsidR="003F43DE">
        <w:t>,</w:t>
      </w:r>
      <w:r>
        <w:t xml:space="preserve"> and </w:t>
      </w:r>
      <w:r w:rsidRPr="005E56E9">
        <w:t>there is no reason why that cannot be done in the UK</w:t>
      </w:r>
      <w:r>
        <w:t>.</w:t>
      </w:r>
      <w:r w:rsidRPr="005E56E9">
        <w:t xml:space="preserve"> </w:t>
      </w:r>
    </w:p>
    <w:p w:rsidR="00313FFB" w:rsidP="004F613B">
      <w:pPr>
        <w:pStyle w:val="Question"/>
      </w:pPr>
      <w:r w:rsidRPr="005E56E9">
        <w:rPr>
          <w:b/>
        </w:rPr>
        <w:t>Baroness Brown of Cambridge:</w:t>
      </w:r>
      <w:r>
        <w:t xml:space="preserve"> V</w:t>
      </w:r>
      <w:r w:rsidRPr="005E56E9">
        <w:t>arious people have mentioned that fuel cells are very efficient,</w:t>
      </w:r>
      <w:r>
        <w:t xml:space="preserve"> and</w:t>
      </w:r>
      <w:r w:rsidRPr="005E56E9">
        <w:t xml:space="preserve"> I would like to explore the efficiency question. We are talking about using very expensive fuels </w:t>
      </w:r>
      <w:r w:rsidR="00D031CB">
        <w:t>like</w:t>
      </w:r>
      <w:r w:rsidRPr="005E56E9">
        <w:t xml:space="preserve"> hydrogen or ammonia, </w:t>
      </w:r>
      <w:r w:rsidR="00694C90">
        <w:t>so</w:t>
      </w:r>
      <w:r w:rsidRPr="005E56E9">
        <w:t xml:space="preserve"> how high can we push that efficiency? </w:t>
      </w:r>
      <w:r w:rsidRPr="005E56E9">
        <w:t>In particular, how</w:t>
      </w:r>
      <w:r w:rsidRPr="005E56E9">
        <w:t xml:space="preserve"> high can we push the efficiency of low</w:t>
      </w:r>
      <w:r w:rsidR="00694C90">
        <w:t>-</w:t>
      </w:r>
      <w:r w:rsidRPr="005E56E9">
        <w:t>temperature fuel cells? I understand that the high</w:t>
      </w:r>
      <w:r w:rsidR="00694C90">
        <w:t>-</w:t>
      </w:r>
      <w:r w:rsidRPr="005E56E9">
        <w:t xml:space="preserve">temperature fuel cells are significantly more efficient. </w:t>
      </w:r>
    </w:p>
    <w:p w:rsidR="004F613B" w:rsidP="00313FFB">
      <w:pPr>
        <w:pStyle w:val="Question"/>
        <w:numPr>
          <w:ilvl w:val="0"/>
          <w:numId w:val="0"/>
        </w:numPr>
        <w:ind w:left="794"/>
      </w:pPr>
      <w:r w:rsidRPr="005E56E9">
        <w:t>I would like to understand where we are with efficiency and where we are going</w:t>
      </w:r>
      <w:r>
        <w:t>,</w:t>
      </w:r>
      <w:r w:rsidRPr="005E56E9">
        <w:t xml:space="preserve"> because if we are using very expensive hydrogen fuel</w:t>
      </w:r>
      <w:r w:rsidR="00694C90">
        <w:t>—</w:t>
      </w:r>
      <w:r w:rsidRPr="005E56E9">
        <w:t>green hydrogen fuel</w:t>
      </w:r>
      <w:r w:rsidR="00694C90">
        <w:t>,</w:t>
      </w:r>
      <w:r w:rsidRPr="005E56E9">
        <w:t xml:space="preserve"> for example</w:t>
      </w:r>
      <w:r w:rsidR="00694C90">
        <w:t>—</w:t>
      </w:r>
      <w:r w:rsidRPr="005E56E9">
        <w:t>we absolutely need all the efficiency that we can get.</w:t>
      </w:r>
      <w:r>
        <w:t xml:space="preserve"> Can we start with Professor Irvine perhaps?</w:t>
      </w:r>
    </w:p>
    <w:p w:rsidR="004F613B" w:rsidRPr="007E5AFE" w:rsidP="004F613B">
      <w:pPr>
        <w:pStyle w:val="Answer"/>
        <w:rPr>
          <w:iCs/>
        </w:rPr>
      </w:pPr>
      <w:r>
        <w:rPr>
          <w:b/>
          <w:i/>
        </w:rPr>
        <w:t xml:space="preserve">Professor John Irvine: </w:t>
      </w:r>
      <w:r>
        <w:t xml:space="preserve">With hydrogen, we are </w:t>
      </w:r>
      <w:r w:rsidR="00092D09">
        <w:t>targeting</w:t>
      </w:r>
      <w:r w:rsidR="00092D09">
        <w:t xml:space="preserve"> </w:t>
      </w:r>
      <w:r>
        <w:t xml:space="preserve">$2 a kilogram. </w:t>
      </w:r>
    </w:p>
    <w:p w:rsidR="004F613B" w:rsidP="003F43DE">
      <w:pPr>
        <w:pStyle w:val="Remark"/>
      </w:pPr>
      <w:r w:rsidRPr="005E56E9">
        <w:rPr>
          <w:b/>
        </w:rPr>
        <w:t>Baroness Brown of Cambridge:</w:t>
      </w:r>
      <w:r>
        <w:t xml:space="preserve"> </w:t>
      </w:r>
      <w:r w:rsidRPr="005E56E9">
        <w:t>I want to understand the efficiency of the fuel cell, not the cost of hydrogen</w:t>
      </w:r>
      <w:r>
        <w:t>.</w:t>
      </w:r>
    </w:p>
    <w:p w:rsidR="004F613B" w:rsidP="004F613B">
      <w:pPr>
        <w:pStyle w:val="Answer"/>
      </w:pPr>
      <w:r>
        <w:rPr>
          <w:b/>
          <w:i/>
        </w:rPr>
        <w:t xml:space="preserve">Professor John Irvine: </w:t>
      </w:r>
      <w:r>
        <w:t xml:space="preserve">I do not entirely agree that green hydrogen </w:t>
      </w:r>
      <w:r w:rsidR="00694C90">
        <w:t xml:space="preserve">will </w:t>
      </w:r>
      <w:r>
        <w:t xml:space="preserve">be </w:t>
      </w:r>
      <w:r w:rsidR="00325341">
        <w:t>that</w:t>
      </w:r>
      <w:r>
        <w:t xml:space="preserve"> expensive for very long. T</w:t>
      </w:r>
      <w:r w:rsidRPr="005E56E9">
        <w:t>here is so much happening in the North Sea</w:t>
      </w:r>
      <w:r>
        <w:t>,</w:t>
      </w:r>
      <w:r w:rsidRPr="005E56E9">
        <w:t xml:space="preserve"> </w:t>
      </w:r>
      <w:r>
        <w:t xml:space="preserve">so you should </w:t>
      </w:r>
      <w:r w:rsidR="00325341">
        <w:t xml:space="preserve">really </w:t>
      </w:r>
      <w:r>
        <w:t>watch that space. T</w:t>
      </w:r>
      <w:r w:rsidRPr="005E56E9">
        <w:t xml:space="preserve">he efficiency is because </w:t>
      </w:r>
      <w:r>
        <w:t>there is</w:t>
      </w:r>
      <w:r w:rsidRPr="005E56E9">
        <w:t xml:space="preserve"> no mechanical operation in the drive</w:t>
      </w:r>
      <w:r>
        <w:t>.</w:t>
      </w:r>
      <w:r w:rsidRPr="005E56E9">
        <w:t xml:space="preserve"> That means</w:t>
      </w:r>
      <w:r w:rsidR="00D84598">
        <w:t xml:space="preserve"> that</w:t>
      </w:r>
      <w:r>
        <w:t>,</w:t>
      </w:r>
      <w:r w:rsidRPr="005E56E9">
        <w:t xml:space="preserve"> depending on the chemistry</w:t>
      </w:r>
      <w:r>
        <w:t>,</w:t>
      </w:r>
      <w:r w:rsidRPr="005E56E9">
        <w:t xml:space="preserve"> you can get</w:t>
      </w:r>
      <w:r w:rsidRPr="007E5AFE">
        <w:t xml:space="preserve"> </w:t>
      </w:r>
      <w:r w:rsidRPr="005E56E9">
        <w:t xml:space="preserve">up to 70% of the </w:t>
      </w:r>
      <w:r w:rsidR="00092D09">
        <w:t>chemical</w:t>
      </w:r>
      <w:r w:rsidR="00092D09">
        <w:t xml:space="preserve"> </w:t>
      </w:r>
      <w:r>
        <w:t xml:space="preserve">energy </w:t>
      </w:r>
      <w:r w:rsidR="00D84598">
        <w:t xml:space="preserve">to </w:t>
      </w:r>
      <w:r>
        <w:t xml:space="preserve">come back into </w:t>
      </w:r>
      <w:r w:rsidR="00092D09">
        <w:t>electrical</w:t>
      </w:r>
      <w:r w:rsidR="00092D09">
        <w:t xml:space="preserve"> </w:t>
      </w:r>
      <w:r>
        <w:t>energy. In a t</w:t>
      </w:r>
      <w:r w:rsidRPr="005E56E9">
        <w:t>ypical gasoline engine 15 years ago</w:t>
      </w:r>
      <w:r>
        <w:t>, that was maybe only 15%.</w:t>
      </w:r>
      <w:r w:rsidRPr="005E56E9">
        <w:t xml:space="preserve"> </w:t>
      </w:r>
    </w:p>
    <w:p w:rsidR="004F613B" w:rsidP="004F613B">
      <w:pPr>
        <w:pStyle w:val="Remark"/>
      </w:pPr>
      <w:r w:rsidRPr="005E56E9">
        <w:rPr>
          <w:b/>
        </w:rPr>
        <w:t>Baroness Brown of Cambridge:</w:t>
      </w:r>
      <w:r w:rsidRPr="005E56E9">
        <w:t xml:space="preserve"> I do not want to compare them with gasoline engines</w:t>
      </w:r>
      <w:r>
        <w:t xml:space="preserve">. I want to know how far we can take the efficiency of fuel cells. </w:t>
      </w:r>
    </w:p>
    <w:p w:rsidR="004F613B" w:rsidP="004F613B">
      <w:pPr>
        <w:pStyle w:val="Answer"/>
      </w:pPr>
      <w:r>
        <w:rPr>
          <w:b/>
          <w:i/>
        </w:rPr>
        <w:t xml:space="preserve">Professor John Irvine: </w:t>
      </w:r>
      <w:r>
        <w:rPr>
          <w:bCs/>
          <w:iCs/>
        </w:rPr>
        <w:t xml:space="preserve">It is probably how you use the fuel cell. </w:t>
      </w:r>
      <w:bookmarkStart w:id="1" w:name="_Hlk66891251"/>
      <w:r>
        <w:rPr>
          <w:bCs/>
          <w:iCs/>
        </w:rPr>
        <w:t>Academic studies</w:t>
      </w:r>
      <w:r w:rsidR="00D84598">
        <w:rPr>
          <w:bCs/>
          <w:iCs/>
        </w:rPr>
        <w:t xml:space="preserve"> and bidding </w:t>
      </w:r>
      <w:r>
        <w:rPr>
          <w:bCs/>
          <w:iCs/>
        </w:rPr>
        <w:t>contests</w:t>
      </w:r>
      <w:r w:rsidR="00D84598">
        <w:rPr>
          <w:bCs/>
          <w:iCs/>
        </w:rPr>
        <w:t xml:space="preserve"> </w:t>
      </w:r>
      <w:r>
        <w:rPr>
          <w:bCs/>
          <w:iCs/>
        </w:rPr>
        <w:t xml:space="preserve">produce </w:t>
      </w:r>
      <w:r>
        <w:rPr>
          <w:bCs/>
          <w:iCs/>
        </w:rPr>
        <w:t>really small</w:t>
      </w:r>
      <w:r>
        <w:rPr>
          <w:bCs/>
          <w:iCs/>
        </w:rPr>
        <w:t xml:space="preserve"> devices </w:t>
      </w:r>
      <w:bookmarkEnd w:id="1"/>
      <w:r>
        <w:rPr>
          <w:bCs/>
          <w:iCs/>
        </w:rPr>
        <w:t xml:space="preserve">with </w:t>
      </w:r>
      <w:r w:rsidR="00492284">
        <w:rPr>
          <w:bCs/>
          <w:iCs/>
        </w:rPr>
        <w:t xml:space="preserve">really </w:t>
      </w:r>
      <w:r>
        <w:rPr>
          <w:bCs/>
          <w:iCs/>
        </w:rPr>
        <w:t xml:space="preserve">high efficiencies, but </w:t>
      </w:r>
      <w:r>
        <w:t xml:space="preserve">where there is already high power you want to balance </w:t>
      </w:r>
      <w:r w:rsidR="00492284">
        <w:t xml:space="preserve">all </w:t>
      </w:r>
      <w:r>
        <w:t>these things in development. The inefficiency in a fuel cell is heat, so you need to reuse that heat to make the system simpler</w:t>
      </w:r>
      <w:r w:rsidR="00492284">
        <w:t xml:space="preserve">. Take </w:t>
      </w:r>
      <w:r w:rsidRPr="005E56E9">
        <w:t>combined heat and power</w:t>
      </w:r>
      <w:r w:rsidR="00492284">
        <w:t>, for example</w:t>
      </w:r>
      <w:r>
        <w:t xml:space="preserve">. There are </w:t>
      </w:r>
      <w:r w:rsidR="00492284">
        <w:t xml:space="preserve">five </w:t>
      </w:r>
      <w:r>
        <w:t>CHP units at St Andrews that produce heat</w:t>
      </w:r>
      <w:r w:rsidR="00492284">
        <w:t>ing</w:t>
      </w:r>
      <w:r>
        <w:t xml:space="preserve"> as well as electricity.</w:t>
      </w:r>
    </w:p>
    <w:p w:rsidR="004F613B" w:rsidP="004F613B">
      <w:pPr>
        <w:pStyle w:val="Answer"/>
      </w:pPr>
      <w:r>
        <w:rPr>
          <w:b/>
          <w:i/>
        </w:rPr>
        <w:t xml:space="preserve">Professor Anthony </w:t>
      </w:r>
      <w:r>
        <w:rPr>
          <w:b/>
          <w:i/>
        </w:rPr>
        <w:t>Kucernak</w:t>
      </w:r>
      <w:r>
        <w:rPr>
          <w:b/>
          <w:i/>
        </w:rPr>
        <w:t xml:space="preserve">: </w:t>
      </w:r>
      <w:r w:rsidRPr="005E56E9">
        <w:t xml:space="preserve">I agree with </w:t>
      </w:r>
      <w:r>
        <w:t>P</w:t>
      </w:r>
      <w:r w:rsidRPr="005E56E9">
        <w:t>rofessor Irvine that utilising waste heat allows us to increase the efficiency up to maybe 97%</w:t>
      </w:r>
      <w:r>
        <w:t>.</w:t>
      </w:r>
      <w:r w:rsidRPr="005E56E9">
        <w:t xml:space="preserve"> </w:t>
      </w:r>
      <w:r w:rsidRPr="005E56E9">
        <w:t xml:space="preserve">That </w:t>
      </w:r>
      <w:r w:rsidR="00985701">
        <w:t>might</w:t>
      </w:r>
      <w:r>
        <w:t xml:space="preserve"> be </w:t>
      </w:r>
      <w:r w:rsidR="00CD2308">
        <w:t xml:space="preserve">a </w:t>
      </w:r>
      <w:r w:rsidRPr="005E56E9">
        <w:t xml:space="preserve">benefit of using fuel cells in places like homes or coupled with industrial usage. </w:t>
      </w:r>
    </w:p>
    <w:p w:rsidR="004F613B" w:rsidP="004F613B">
      <w:pPr>
        <w:pStyle w:val="Answer"/>
      </w:pPr>
      <w:r w:rsidRPr="005E56E9">
        <w:t xml:space="preserve">The other point to note is that the fuel cells generated </w:t>
      </w:r>
      <w:r w:rsidRPr="005E56E9">
        <w:t>at the moment</w:t>
      </w:r>
      <w:r w:rsidRPr="005E56E9">
        <w:t xml:space="preserve"> are optimised for transport, so they are not necessarily optimised for efficiency</w:t>
      </w:r>
      <w:r w:rsidR="00CD2308">
        <w:t>.</w:t>
      </w:r>
      <w:r w:rsidRPr="005E56E9">
        <w:t xml:space="preserve"> </w:t>
      </w:r>
      <w:r w:rsidR="00CD2308">
        <w:t>I</w:t>
      </w:r>
      <w:r w:rsidRPr="005E56E9" w:rsidR="00CD2308">
        <w:t xml:space="preserve">n </w:t>
      </w:r>
      <w:r w:rsidRPr="005E56E9">
        <w:t>the low</w:t>
      </w:r>
      <w:r>
        <w:t>-</w:t>
      </w:r>
      <w:r w:rsidRPr="005E56E9">
        <w:t xml:space="preserve">temperature </w:t>
      </w:r>
      <w:r>
        <w:t>fuel cell</w:t>
      </w:r>
      <w:r w:rsidRPr="005E56E9">
        <w:t xml:space="preserve"> they are more optimised to be used in a transport setting</w:t>
      </w:r>
      <w:r>
        <w:t>—</w:t>
      </w:r>
      <w:r w:rsidRPr="005E56E9">
        <w:t xml:space="preserve">that is, to achieve the largest </w:t>
      </w:r>
      <w:r>
        <w:t>power density</w:t>
      </w:r>
      <w:r w:rsidRPr="00283CA8" w:rsidR="00283CA8">
        <w:t xml:space="preserve"> </w:t>
      </w:r>
      <w:r w:rsidR="00283CA8">
        <w:t>possible</w:t>
      </w:r>
      <w:r>
        <w:t xml:space="preserve">. </w:t>
      </w:r>
      <w:r w:rsidRPr="005E56E9">
        <w:t>If we are going to generate fuel cells or make fuel cells for energy production</w:t>
      </w:r>
      <w:r>
        <w:t xml:space="preserve">, </w:t>
      </w:r>
      <w:r w:rsidRPr="005E56E9">
        <w:t>for instance</w:t>
      </w:r>
      <w:r>
        <w:t xml:space="preserve"> </w:t>
      </w:r>
      <w:r w:rsidRPr="005E56E9">
        <w:t>in power plants</w:t>
      </w:r>
      <w:r>
        <w:t xml:space="preserve">, </w:t>
      </w:r>
      <w:r w:rsidRPr="005E56E9">
        <w:t>we can quite easily improve the efficiency</w:t>
      </w:r>
      <w:r w:rsidR="00CD2308">
        <w:t xml:space="preserve"> by decreasing the power density (</w:t>
      </w:r>
      <w:r w:rsidR="00F2707F">
        <w:t>i</w:t>
      </w:r>
      <w:r w:rsidR="00CD2308">
        <w:t>e</w:t>
      </w:r>
      <w:r w:rsidR="00CD2308">
        <w:t xml:space="preserve"> there is a </w:t>
      </w:r>
      <w:r w:rsidR="00CD2308">
        <w:t>tradeoff</w:t>
      </w:r>
      <w:r w:rsidR="00CD2308">
        <w:t xml:space="preserve"> between power density and efficiency)</w:t>
      </w:r>
      <w:r w:rsidRPr="005E56E9">
        <w:t xml:space="preserve">. </w:t>
      </w:r>
    </w:p>
    <w:p w:rsidR="004F613B" w:rsidP="004F613B">
      <w:pPr>
        <w:pStyle w:val="Answer"/>
      </w:pPr>
      <w:r>
        <w:t>Long term, t</w:t>
      </w:r>
      <w:r w:rsidRPr="005E56E9">
        <w:t xml:space="preserve">here is a goal of efficiencies of over 70%, </w:t>
      </w:r>
      <w:r>
        <w:t>which</w:t>
      </w:r>
      <w:r w:rsidRPr="005E56E9">
        <w:t xml:space="preserve"> seems reasonably achievable. The longer</w:t>
      </w:r>
      <w:r>
        <w:t>-</w:t>
      </w:r>
      <w:r w:rsidRPr="005E56E9">
        <w:t xml:space="preserve">term goal is for fuel cell systems to be down to $10 per </w:t>
      </w:r>
      <w:r>
        <w:t>kilowatt hour</w:t>
      </w:r>
      <w:r w:rsidRPr="005E56E9">
        <w:t xml:space="preserve">. There is a significant opportunity for fuel cells to hit both high efficiency and low cost. </w:t>
      </w:r>
    </w:p>
    <w:p w:rsidR="0052400E" w:rsidP="004F613B">
      <w:pPr>
        <w:pStyle w:val="Question"/>
      </w:pPr>
      <w:r w:rsidRPr="005E56E9">
        <w:rPr>
          <w:b/>
        </w:rPr>
        <w:t>Baroness Sheehan:</w:t>
      </w:r>
      <w:r>
        <w:t xml:space="preserve"> </w:t>
      </w:r>
      <w:r w:rsidRPr="005E56E9">
        <w:t>I would like to explore further the challenges of advancing fuel cell technologies</w:t>
      </w:r>
      <w:r>
        <w:t xml:space="preserve">. </w:t>
      </w:r>
      <w:r w:rsidRPr="005E56E9">
        <w:t xml:space="preserve">Last week we heard that one of the key challenges is cost. Could we explore that a bit more? </w:t>
      </w:r>
      <w:r>
        <w:t xml:space="preserve">For </w:t>
      </w:r>
      <w:r w:rsidRPr="005E56E9">
        <w:t>high</w:t>
      </w:r>
      <w:r w:rsidR="009616F7">
        <w:t>-</w:t>
      </w:r>
      <w:r w:rsidRPr="005E56E9">
        <w:t xml:space="preserve">temperature fuel cells, </w:t>
      </w:r>
      <w:r>
        <w:t>an</w:t>
      </w:r>
      <w:r w:rsidRPr="005E56E9">
        <w:t>other challenge</w:t>
      </w:r>
      <w:r>
        <w:t xml:space="preserve"> i</w:t>
      </w:r>
      <w:r w:rsidRPr="005E56E9">
        <w:t xml:space="preserve">s the degradation of the cell components. Could we also address that issue? </w:t>
      </w:r>
      <w:r>
        <w:t>We will come back to Professor Russell on catalys</w:t>
      </w:r>
      <w:r w:rsidR="00C5724F">
        <w:t>t</w:t>
      </w:r>
      <w:r>
        <w:t xml:space="preserve">s. </w:t>
      </w:r>
    </w:p>
    <w:p w:rsidR="004F613B" w:rsidP="0052400E">
      <w:pPr>
        <w:pStyle w:val="Question"/>
        <w:numPr>
          <w:ilvl w:val="0"/>
          <w:numId w:val="0"/>
        </w:numPr>
        <w:ind w:left="794"/>
      </w:pPr>
      <w:r>
        <w:t xml:space="preserve">Can we start with Professor Irvine, and then Professor </w:t>
      </w:r>
      <w:r>
        <w:t>Kucernak</w:t>
      </w:r>
      <w:r>
        <w:t>?</w:t>
      </w:r>
    </w:p>
    <w:p w:rsidR="004F613B" w:rsidP="004F613B">
      <w:pPr>
        <w:pStyle w:val="Answer"/>
      </w:pPr>
      <w:r>
        <w:rPr>
          <w:b/>
          <w:i/>
        </w:rPr>
        <w:t xml:space="preserve">Professor John Irvine: </w:t>
      </w:r>
      <w:r w:rsidR="00092D09">
        <w:rPr>
          <w:bCs/>
          <w:iCs/>
        </w:rPr>
        <w:t>I am t</w:t>
      </w:r>
      <w:r w:rsidR="003839BA">
        <w:rPr>
          <w:bCs/>
          <w:iCs/>
        </w:rPr>
        <w:t xml:space="preserve">he right person </w:t>
      </w:r>
      <w:r w:rsidR="00FA763B">
        <w:rPr>
          <w:bCs/>
          <w:iCs/>
        </w:rPr>
        <w:t xml:space="preserve">for </w:t>
      </w:r>
      <w:r w:rsidRPr="00E429AC">
        <w:rPr>
          <w:bCs/>
          <w:iCs/>
        </w:rPr>
        <w:t>high</w:t>
      </w:r>
      <w:r w:rsidR="001D2FD3">
        <w:rPr>
          <w:bCs/>
          <w:iCs/>
        </w:rPr>
        <w:t>-temperature</w:t>
      </w:r>
      <w:r w:rsidRPr="00E429AC">
        <w:rPr>
          <w:bCs/>
          <w:iCs/>
        </w:rPr>
        <w:t xml:space="preserve"> </w:t>
      </w:r>
      <w:r>
        <w:rPr>
          <w:bCs/>
          <w:iCs/>
        </w:rPr>
        <w:t>degradation</w:t>
      </w:r>
      <w:r w:rsidRPr="00E429AC">
        <w:rPr>
          <w:bCs/>
          <w:iCs/>
        </w:rPr>
        <w:t>.</w:t>
      </w:r>
      <w:r>
        <w:rPr>
          <w:bCs/>
          <w:iCs/>
        </w:rPr>
        <w:t xml:space="preserve"> There are two answers to that. One</w:t>
      </w:r>
      <w:r w:rsidR="003839BA">
        <w:rPr>
          <w:bCs/>
          <w:iCs/>
        </w:rPr>
        <w:t xml:space="preserve"> </w:t>
      </w:r>
      <w:r>
        <w:rPr>
          <w:bCs/>
          <w:iCs/>
        </w:rPr>
        <w:t xml:space="preserve">is developing new materials that are </w:t>
      </w:r>
      <w:r w:rsidR="00092D09">
        <w:rPr>
          <w:bCs/>
          <w:iCs/>
        </w:rPr>
        <w:t>more robust</w:t>
      </w:r>
      <w:r>
        <w:rPr>
          <w:bCs/>
          <w:iCs/>
        </w:rPr>
        <w:t xml:space="preserve">. The other, perversely, </w:t>
      </w:r>
      <w:r w:rsidR="003839BA">
        <w:rPr>
          <w:bCs/>
          <w:iCs/>
        </w:rPr>
        <w:t xml:space="preserve">is </w:t>
      </w:r>
      <w:r>
        <w:rPr>
          <w:bCs/>
          <w:iCs/>
        </w:rPr>
        <w:t>getting higher performance</w:t>
      </w:r>
      <w:r w:rsidRPr="00092D09" w:rsidR="00092D09">
        <w:rPr>
          <w:bCs/>
          <w:iCs/>
        </w:rPr>
        <w:t xml:space="preserve"> </w:t>
      </w:r>
      <w:r w:rsidR="00092D09">
        <w:rPr>
          <w:bCs/>
          <w:iCs/>
        </w:rPr>
        <w:t>so that we do not have to operate near degradation limits</w:t>
      </w:r>
      <w:r>
        <w:rPr>
          <w:bCs/>
          <w:iCs/>
        </w:rPr>
        <w:t xml:space="preserve">. We often run fuel cells at 0.7 volts </w:t>
      </w:r>
      <w:r w:rsidR="00092D09">
        <w:rPr>
          <w:bCs/>
          <w:iCs/>
        </w:rPr>
        <w:t xml:space="preserve">for highest power per unit area, but </w:t>
      </w:r>
      <w:r>
        <w:rPr>
          <w:bCs/>
          <w:iCs/>
        </w:rPr>
        <w:t>where the degradation is a lot worse. Historically</w:t>
      </w:r>
      <w:r w:rsidR="0052400E">
        <w:rPr>
          <w:bCs/>
          <w:iCs/>
        </w:rPr>
        <w:t xml:space="preserve"> </w:t>
      </w:r>
      <w:r w:rsidR="00092D09">
        <w:rPr>
          <w:bCs/>
          <w:iCs/>
        </w:rPr>
        <w:t>SOFCs ran</w:t>
      </w:r>
      <w:r w:rsidR="0052400E">
        <w:rPr>
          <w:bCs/>
          <w:iCs/>
        </w:rPr>
        <w:t xml:space="preserve"> at </w:t>
      </w:r>
      <w:r>
        <w:rPr>
          <w:bCs/>
          <w:iCs/>
        </w:rPr>
        <w:t>0.9 volts</w:t>
      </w:r>
      <w:r w:rsidR="0052400E">
        <w:rPr>
          <w:bCs/>
          <w:iCs/>
        </w:rPr>
        <w:t>, which</w:t>
      </w:r>
      <w:r>
        <w:rPr>
          <w:bCs/>
          <w:iCs/>
        </w:rPr>
        <w:t xml:space="preserve"> is a lot more efficient </w:t>
      </w:r>
      <w:r w:rsidR="00092D09">
        <w:rPr>
          <w:bCs/>
          <w:iCs/>
        </w:rPr>
        <w:t>for</w:t>
      </w:r>
      <w:r w:rsidR="00092D09">
        <w:rPr>
          <w:bCs/>
          <w:iCs/>
        </w:rPr>
        <w:t xml:space="preserve"> </w:t>
      </w:r>
      <w:r>
        <w:rPr>
          <w:bCs/>
          <w:iCs/>
        </w:rPr>
        <w:t>conversion</w:t>
      </w:r>
      <w:r w:rsidR="0052400E">
        <w:rPr>
          <w:bCs/>
          <w:iCs/>
        </w:rPr>
        <w:t xml:space="preserve">, but </w:t>
      </w:r>
      <w:r w:rsidR="00092D09">
        <w:rPr>
          <w:bCs/>
          <w:iCs/>
        </w:rPr>
        <w:t xml:space="preserve">with limited power. Effective </w:t>
      </w:r>
      <w:r>
        <w:rPr>
          <w:bCs/>
          <w:iCs/>
        </w:rPr>
        <w:t xml:space="preserve">fuel cell systems </w:t>
      </w:r>
      <w:r w:rsidR="00092D09">
        <w:rPr>
          <w:bCs/>
          <w:iCs/>
        </w:rPr>
        <w:t>must</w:t>
      </w:r>
      <w:r w:rsidR="00092D09">
        <w:rPr>
          <w:bCs/>
          <w:iCs/>
        </w:rPr>
        <w:t xml:space="preserve"> </w:t>
      </w:r>
      <w:r>
        <w:rPr>
          <w:bCs/>
          <w:iCs/>
        </w:rPr>
        <w:t>run for a long time</w:t>
      </w:r>
      <w:r w:rsidR="0052400E">
        <w:rPr>
          <w:bCs/>
          <w:iCs/>
        </w:rPr>
        <w:t>. T</w:t>
      </w:r>
      <w:r>
        <w:rPr>
          <w:bCs/>
          <w:iCs/>
        </w:rPr>
        <w:t xml:space="preserve">he Westinghouse systems </w:t>
      </w:r>
      <w:r w:rsidR="00092D09">
        <w:rPr>
          <w:bCs/>
          <w:iCs/>
        </w:rPr>
        <w:t xml:space="preserve">that used this high voltage </w:t>
      </w:r>
      <w:r>
        <w:rPr>
          <w:bCs/>
          <w:iCs/>
        </w:rPr>
        <w:t>have been running for 10 years without a lot of degradation. Everything is tied in: if you can get the cost down</w:t>
      </w:r>
      <w:r w:rsidR="0052400E">
        <w:rPr>
          <w:bCs/>
          <w:iCs/>
        </w:rPr>
        <w:t>,</w:t>
      </w:r>
      <w:r>
        <w:rPr>
          <w:bCs/>
          <w:iCs/>
        </w:rPr>
        <w:t xml:space="preserve"> you can afford to run the fuel cell closer to open-circuit potential. You get </w:t>
      </w:r>
      <w:r>
        <w:t xml:space="preserve">a bit less current density but much longer durability and much more efficiency. </w:t>
      </w:r>
    </w:p>
    <w:p w:rsidR="004F613B" w:rsidP="004F613B">
      <w:pPr>
        <w:pStyle w:val="Answer"/>
        <w:rPr>
          <w:bCs/>
          <w:iCs/>
        </w:rPr>
      </w:pPr>
      <w:r>
        <w:rPr>
          <w:b/>
          <w:i/>
        </w:rPr>
        <w:t xml:space="preserve">Professor Anthony </w:t>
      </w:r>
      <w:r>
        <w:rPr>
          <w:b/>
          <w:i/>
        </w:rPr>
        <w:t>Kucernak</w:t>
      </w:r>
      <w:r>
        <w:rPr>
          <w:b/>
          <w:i/>
        </w:rPr>
        <w:t xml:space="preserve">: </w:t>
      </w:r>
      <w:r w:rsidRPr="004D0C05">
        <w:rPr>
          <w:bCs/>
          <w:iCs/>
        </w:rPr>
        <w:t xml:space="preserve">I will leave the discussion about catalysis to Professor </w:t>
      </w:r>
      <w:r w:rsidRPr="004D0C05">
        <w:rPr>
          <w:bCs/>
          <w:iCs/>
        </w:rPr>
        <w:t>Russell</w:t>
      </w:r>
      <w:r w:rsidR="00FA763B">
        <w:rPr>
          <w:bCs/>
          <w:iCs/>
        </w:rPr>
        <w:t>,</w:t>
      </w:r>
      <w:r w:rsidRPr="004D0C05">
        <w:rPr>
          <w:bCs/>
          <w:iCs/>
        </w:rPr>
        <w:t xml:space="preserve"> because</w:t>
      </w:r>
      <w:r w:rsidRPr="004D0C05">
        <w:rPr>
          <w:bCs/>
          <w:iCs/>
        </w:rPr>
        <w:t xml:space="preserve"> she is </w:t>
      </w:r>
      <w:r>
        <w:rPr>
          <w:bCs/>
          <w:iCs/>
        </w:rPr>
        <w:t xml:space="preserve">probably </w:t>
      </w:r>
      <w:r w:rsidRPr="004D0C05">
        <w:rPr>
          <w:bCs/>
          <w:iCs/>
        </w:rPr>
        <w:t xml:space="preserve">best suited to answer questions on </w:t>
      </w:r>
      <w:r>
        <w:rPr>
          <w:bCs/>
          <w:iCs/>
        </w:rPr>
        <w:t>that</w:t>
      </w:r>
      <w:r w:rsidRPr="004D0C05">
        <w:rPr>
          <w:bCs/>
          <w:iCs/>
        </w:rPr>
        <w:t>.</w:t>
      </w:r>
    </w:p>
    <w:p w:rsidR="004F613B" w:rsidP="004F613B">
      <w:pPr>
        <w:pStyle w:val="Answer"/>
        <w:rPr>
          <w:bCs/>
          <w:iCs/>
        </w:rPr>
      </w:pPr>
      <w:r w:rsidRPr="004D0C05">
        <w:rPr>
          <w:bCs/>
          <w:iCs/>
        </w:rPr>
        <w:t>In terms of the development of new materials</w:t>
      </w:r>
      <w:r>
        <w:rPr>
          <w:bCs/>
          <w:iCs/>
        </w:rPr>
        <w:t xml:space="preserve"> </w:t>
      </w:r>
      <w:r w:rsidRPr="004D0C05">
        <w:rPr>
          <w:bCs/>
          <w:iCs/>
        </w:rPr>
        <w:t>for fuel cells</w:t>
      </w:r>
      <w:r>
        <w:rPr>
          <w:bCs/>
          <w:iCs/>
        </w:rPr>
        <w:t xml:space="preserve">, </w:t>
      </w:r>
      <w:r w:rsidRPr="004D0C05">
        <w:rPr>
          <w:bCs/>
          <w:iCs/>
        </w:rPr>
        <w:t>there are significant opportunities</w:t>
      </w:r>
      <w:r>
        <w:rPr>
          <w:bCs/>
          <w:iCs/>
        </w:rPr>
        <w:t xml:space="preserve">, </w:t>
      </w:r>
      <w:r w:rsidRPr="004D0C05">
        <w:rPr>
          <w:bCs/>
          <w:iCs/>
        </w:rPr>
        <w:t>especially for low</w:t>
      </w:r>
      <w:r>
        <w:rPr>
          <w:bCs/>
          <w:iCs/>
        </w:rPr>
        <w:t>-</w:t>
      </w:r>
      <w:r w:rsidRPr="004D0C05">
        <w:rPr>
          <w:bCs/>
          <w:iCs/>
        </w:rPr>
        <w:t xml:space="preserve">temperature </w:t>
      </w:r>
      <w:r>
        <w:rPr>
          <w:bCs/>
          <w:iCs/>
        </w:rPr>
        <w:t>fuel cells</w:t>
      </w:r>
      <w:r w:rsidRPr="004D0C05">
        <w:rPr>
          <w:bCs/>
          <w:iCs/>
        </w:rPr>
        <w:t>. There are membrane materials that are utilised to make them thinner and stronger</w:t>
      </w:r>
      <w:r>
        <w:rPr>
          <w:bCs/>
          <w:iCs/>
        </w:rPr>
        <w:t xml:space="preserve">, which would </w:t>
      </w:r>
      <w:r w:rsidRPr="004D0C05">
        <w:rPr>
          <w:bCs/>
          <w:iCs/>
        </w:rPr>
        <w:t>improve the longevity</w:t>
      </w:r>
      <w:r>
        <w:rPr>
          <w:bCs/>
          <w:iCs/>
        </w:rPr>
        <w:t xml:space="preserve">, </w:t>
      </w:r>
      <w:r>
        <w:rPr>
          <w:bCs/>
          <w:iCs/>
        </w:rPr>
        <w:t>performance</w:t>
      </w:r>
      <w:r>
        <w:rPr>
          <w:bCs/>
          <w:iCs/>
        </w:rPr>
        <w:t xml:space="preserve"> and efficiency of </w:t>
      </w:r>
      <w:r w:rsidRPr="004D0C05">
        <w:rPr>
          <w:bCs/>
          <w:iCs/>
        </w:rPr>
        <w:t xml:space="preserve">fuel cells. Hydrogen storage is an area that requires further research </w:t>
      </w:r>
      <w:r w:rsidRPr="004D0C05">
        <w:rPr>
          <w:bCs/>
          <w:iCs/>
        </w:rPr>
        <w:t>in order to</w:t>
      </w:r>
      <w:r w:rsidRPr="004D0C05">
        <w:rPr>
          <w:bCs/>
          <w:iCs/>
        </w:rPr>
        <w:t xml:space="preserve"> reduce the cost of the storage and improve the efficiency and density</w:t>
      </w:r>
      <w:r>
        <w:rPr>
          <w:bCs/>
          <w:iCs/>
        </w:rPr>
        <w:t xml:space="preserve">. </w:t>
      </w:r>
    </w:p>
    <w:p w:rsidR="004F613B" w:rsidP="004F613B">
      <w:pPr>
        <w:pStyle w:val="Answer"/>
        <w:rPr>
          <w:bCs/>
          <w:iCs/>
        </w:rPr>
      </w:pPr>
      <w:r>
        <w:rPr>
          <w:bCs/>
          <w:iCs/>
        </w:rPr>
        <w:t xml:space="preserve">The </w:t>
      </w:r>
      <w:r w:rsidRPr="004D0C05">
        <w:rPr>
          <w:bCs/>
          <w:iCs/>
        </w:rPr>
        <w:t xml:space="preserve">manufacturability of fuel cells is an important area. </w:t>
      </w:r>
      <w:r>
        <w:rPr>
          <w:bCs/>
          <w:iCs/>
        </w:rPr>
        <w:t xml:space="preserve">I am </w:t>
      </w:r>
      <w:r w:rsidRPr="004D0C05">
        <w:rPr>
          <w:bCs/>
          <w:iCs/>
        </w:rPr>
        <w:t xml:space="preserve">working with </w:t>
      </w:r>
      <w:r>
        <w:rPr>
          <w:bCs/>
          <w:iCs/>
        </w:rPr>
        <w:t xml:space="preserve">a </w:t>
      </w:r>
      <w:r w:rsidRPr="004D0C05">
        <w:rPr>
          <w:bCs/>
          <w:iCs/>
        </w:rPr>
        <w:t xml:space="preserve">fuel cell company </w:t>
      </w:r>
      <w:r>
        <w:rPr>
          <w:bCs/>
          <w:iCs/>
        </w:rPr>
        <w:t xml:space="preserve">on </w:t>
      </w:r>
      <w:r w:rsidRPr="004D0C05">
        <w:rPr>
          <w:bCs/>
          <w:iCs/>
        </w:rPr>
        <w:t>new technology to allow the large</w:t>
      </w:r>
      <w:r>
        <w:rPr>
          <w:bCs/>
          <w:iCs/>
        </w:rPr>
        <w:t>-</w:t>
      </w:r>
      <w:r w:rsidRPr="004D0C05">
        <w:rPr>
          <w:bCs/>
          <w:iCs/>
        </w:rPr>
        <w:t xml:space="preserve">scale </w:t>
      </w:r>
      <w:r w:rsidRPr="004D0C05">
        <w:rPr>
          <w:bCs/>
          <w:iCs/>
        </w:rPr>
        <w:t xml:space="preserve">manufacture of fuel scales quickly and efficiently, and that is quite an important aspect. </w:t>
      </w:r>
    </w:p>
    <w:p w:rsidR="004F613B" w:rsidP="004F613B">
      <w:pPr>
        <w:pStyle w:val="Answer"/>
        <w:rPr>
          <w:bCs/>
          <w:iCs/>
        </w:rPr>
      </w:pPr>
      <w:r w:rsidRPr="004D0C05">
        <w:rPr>
          <w:bCs/>
          <w:iCs/>
        </w:rPr>
        <w:t>Better integration of fuel cells with electroly</w:t>
      </w:r>
      <w:r>
        <w:rPr>
          <w:bCs/>
          <w:iCs/>
        </w:rPr>
        <w:t xml:space="preserve">sers and </w:t>
      </w:r>
      <w:r w:rsidRPr="004D0C05">
        <w:rPr>
          <w:bCs/>
          <w:iCs/>
        </w:rPr>
        <w:t>utilising the hydrogen from those electroly</w:t>
      </w:r>
      <w:r>
        <w:rPr>
          <w:bCs/>
          <w:iCs/>
        </w:rPr>
        <w:t>s</w:t>
      </w:r>
      <w:r w:rsidRPr="004D0C05">
        <w:rPr>
          <w:bCs/>
          <w:iCs/>
        </w:rPr>
        <w:t>ers is also an important challenge, because we can increase the round</w:t>
      </w:r>
      <w:r w:rsidR="00543D18">
        <w:rPr>
          <w:bCs/>
          <w:iCs/>
        </w:rPr>
        <w:t>-</w:t>
      </w:r>
      <w:r w:rsidRPr="004D0C05">
        <w:rPr>
          <w:bCs/>
          <w:iCs/>
        </w:rPr>
        <w:t xml:space="preserve">trip efficiency of the conversion of </w:t>
      </w:r>
      <w:r>
        <w:rPr>
          <w:bCs/>
          <w:iCs/>
        </w:rPr>
        <w:t xml:space="preserve">renewable </w:t>
      </w:r>
      <w:r w:rsidRPr="004D0C05">
        <w:rPr>
          <w:bCs/>
          <w:iCs/>
        </w:rPr>
        <w:t>electricity to hydrogen</w:t>
      </w:r>
      <w:r>
        <w:rPr>
          <w:bCs/>
          <w:iCs/>
        </w:rPr>
        <w:t xml:space="preserve"> and then </w:t>
      </w:r>
      <w:r w:rsidRPr="004D0C05">
        <w:rPr>
          <w:bCs/>
          <w:iCs/>
        </w:rPr>
        <w:t xml:space="preserve">convert </w:t>
      </w:r>
      <w:r w:rsidR="00636D1E">
        <w:rPr>
          <w:bCs/>
          <w:iCs/>
        </w:rPr>
        <w:t xml:space="preserve">that </w:t>
      </w:r>
      <w:r w:rsidRPr="004D0C05">
        <w:rPr>
          <w:bCs/>
          <w:iCs/>
        </w:rPr>
        <w:t xml:space="preserve">hydrogen back into electricity where </w:t>
      </w:r>
      <w:r>
        <w:rPr>
          <w:bCs/>
          <w:iCs/>
        </w:rPr>
        <w:t xml:space="preserve">and when </w:t>
      </w:r>
      <w:r w:rsidRPr="004D0C05">
        <w:rPr>
          <w:bCs/>
          <w:iCs/>
        </w:rPr>
        <w:t>it is needed by tweaking the integration of those two systems.</w:t>
      </w:r>
    </w:p>
    <w:p w:rsidR="004F613B" w:rsidP="004F613B">
      <w:pPr>
        <w:pStyle w:val="Answer"/>
      </w:pPr>
      <w:r>
        <w:rPr>
          <w:bCs/>
          <w:iCs/>
        </w:rPr>
        <w:t>Final</w:t>
      </w:r>
      <w:r w:rsidRPr="004D0C05">
        <w:rPr>
          <w:bCs/>
          <w:iCs/>
        </w:rPr>
        <w:t>ly, I want to mention redox flow batteries,</w:t>
      </w:r>
      <w:r>
        <w:t xml:space="preserve"> </w:t>
      </w:r>
      <w:r w:rsidRPr="005E56E9">
        <w:t xml:space="preserve">which are </w:t>
      </w:r>
      <w:r w:rsidRPr="005E56E9">
        <w:t>similar to</w:t>
      </w:r>
      <w:r w:rsidRPr="005E56E9">
        <w:t xml:space="preserve"> fuel cells but are midway between fuel cells and batteries</w:t>
      </w:r>
      <w:r>
        <w:t xml:space="preserve">. </w:t>
      </w:r>
      <w:r w:rsidRPr="005E56E9">
        <w:t>That is an intermediate technology that also has a lot of opportunity</w:t>
      </w:r>
      <w:r>
        <w:t xml:space="preserve"> in future</w:t>
      </w:r>
      <w:r w:rsidRPr="005E56E9">
        <w:t xml:space="preserve">. </w:t>
      </w:r>
    </w:p>
    <w:p w:rsidR="004F613B" w:rsidP="004F613B">
      <w:pPr>
        <w:pStyle w:val="Remark"/>
      </w:pPr>
      <w:r w:rsidRPr="005E56E9">
        <w:rPr>
          <w:b/>
        </w:rPr>
        <w:t>Baroness Sheehan:</w:t>
      </w:r>
      <w:r>
        <w:t xml:space="preserve"> </w:t>
      </w:r>
      <w:r w:rsidRPr="005E56E9">
        <w:t xml:space="preserve">What are the challenges in addressing those opportunities? </w:t>
      </w:r>
    </w:p>
    <w:p w:rsidR="004F613B" w:rsidP="004F613B">
      <w:pPr>
        <w:pStyle w:val="Answer"/>
      </w:pPr>
      <w:r>
        <w:rPr>
          <w:b/>
          <w:i/>
        </w:rPr>
        <w:t xml:space="preserve">Professor Anthony </w:t>
      </w:r>
      <w:r>
        <w:rPr>
          <w:b/>
          <w:i/>
        </w:rPr>
        <w:t>Kucernak</w:t>
      </w:r>
      <w:r>
        <w:rPr>
          <w:b/>
          <w:i/>
        </w:rPr>
        <w:t xml:space="preserve">: </w:t>
      </w:r>
      <w:r w:rsidRPr="005E56E9">
        <w:t xml:space="preserve">The challenges are in new materials, testing and fundamental understanding. In the </w:t>
      </w:r>
      <w:r w:rsidR="00B2278F">
        <w:t>UK,</w:t>
      </w:r>
      <w:r w:rsidRPr="005E56E9">
        <w:t xml:space="preserve"> we have some world</w:t>
      </w:r>
      <w:r>
        <w:t>-</w:t>
      </w:r>
      <w:r w:rsidRPr="005E56E9">
        <w:t>class electrochemists and world</w:t>
      </w:r>
      <w:r>
        <w:t>-</w:t>
      </w:r>
      <w:r w:rsidRPr="005E56E9">
        <w:t xml:space="preserve">class people working in materials chemistry </w:t>
      </w:r>
      <w:r>
        <w:t xml:space="preserve">on </w:t>
      </w:r>
      <w:r w:rsidRPr="005E56E9">
        <w:t>understanding those sorts of materials. We have the ability to do very good modelling and simulation of fuel cells</w:t>
      </w:r>
      <w:r w:rsidR="00B238C9">
        <w:t>,</w:t>
      </w:r>
      <w:r w:rsidRPr="005E56E9">
        <w:t xml:space="preserve"> and there is a requirement to better develop those models to understand where the losses are occur</w:t>
      </w:r>
      <w:r>
        <w:t>r</w:t>
      </w:r>
      <w:r w:rsidRPr="005E56E9">
        <w:t>ing within the fuel cell</w:t>
      </w:r>
      <w:r>
        <w:t xml:space="preserve"> </w:t>
      </w:r>
      <w:r w:rsidRPr="005E56E9">
        <w:t>so that we can improve the efficiency of those systems.</w:t>
      </w:r>
      <w:r>
        <w:t xml:space="preserve"> </w:t>
      </w:r>
    </w:p>
    <w:p w:rsidR="004F613B" w:rsidP="004F613B">
      <w:pPr>
        <w:pStyle w:val="Remark"/>
      </w:pPr>
      <w:r w:rsidRPr="005E56E9">
        <w:rPr>
          <w:b/>
        </w:rPr>
        <w:t>Baroness Sheehan:</w:t>
      </w:r>
      <w:r>
        <w:t xml:space="preserve"> Are the </w:t>
      </w:r>
      <w:r w:rsidRPr="005E56E9">
        <w:t xml:space="preserve">potential rewards worth putting a lot of resources into this? </w:t>
      </w:r>
    </w:p>
    <w:p w:rsidR="004F613B" w:rsidP="004F613B">
      <w:pPr>
        <w:pStyle w:val="Answer"/>
      </w:pPr>
      <w:r>
        <w:rPr>
          <w:b/>
          <w:i/>
        </w:rPr>
        <w:t xml:space="preserve">Professor Anthony </w:t>
      </w:r>
      <w:r>
        <w:rPr>
          <w:b/>
          <w:i/>
        </w:rPr>
        <w:t>Kucernak</w:t>
      </w:r>
      <w:r>
        <w:rPr>
          <w:b/>
          <w:i/>
        </w:rPr>
        <w:t xml:space="preserve">: </w:t>
      </w:r>
      <w:r w:rsidRPr="005E56E9">
        <w:t>There are significant rewards</w:t>
      </w:r>
      <w:r w:rsidR="00571482">
        <w:t>. The</w:t>
      </w:r>
      <w:r>
        <w:t xml:space="preserve"> </w:t>
      </w:r>
      <w:r w:rsidRPr="005E56E9">
        <w:t>efficiency</w:t>
      </w:r>
      <w:r>
        <w:t xml:space="preserve"> of a </w:t>
      </w:r>
      <w:r w:rsidRPr="00392B9A">
        <w:t>low</w:t>
      </w:r>
      <w:r>
        <w:t>-</w:t>
      </w:r>
      <w:r w:rsidRPr="00392B9A">
        <w:t>temperature fuel cell</w:t>
      </w:r>
      <w:r w:rsidR="00571482">
        <w:t>, for example,</w:t>
      </w:r>
      <w:r w:rsidRPr="00392B9A">
        <w:t xml:space="preserve"> can easily be increased </w:t>
      </w:r>
      <w:r>
        <w:t xml:space="preserve">by </w:t>
      </w:r>
      <w:r w:rsidRPr="005E56E9">
        <w:t xml:space="preserve">20% by optimising systems. It is important to realise that the fuel cell market is growing very quickly </w:t>
      </w:r>
      <w:r w:rsidRPr="005E56E9">
        <w:t>at the moment</w:t>
      </w:r>
      <w:r w:rsidR="00EC268B">
        <w:t>; it has grown</w:t>
      </w:r>
      <w:r w:rsidRPr="005E56E9">
        <w:t xml:space="preserve"> at about 40% to 50% per year over the last five years. </w:t>
      </w:r>
      <w:r w:rsidRPr="005E56E9">
        <w:t>So</w:t>
      </w:r>
      <w:r w:rsidRPr="005E56E9">
        <w:t xml:space="preserve"> fuel cells very much have an opportunity to fulfil the requirements of replacing diesel</w:t>
      </w:r>
      <w:r>
        <w:t>-</w:t>
      </w:r>
      <w:r w:rsidRPr="005E56E9">
        <w:t>powered equipment by 2040 or so</w:t>
      </w:r>
      <w:r>
        <w:t xml:space="preserve"> at </w:t>
      </w:r>
      <w:r w:rsidRPr="005E56E9">
        <w:t xml:space="preserve">the rate that it is growing at the moment. </w:t>
      </w:r>
    </w:p>
    <w:p w:rsidR="004F613B" w:rsidP="00C5724F">
      <w:pPr>
        <w:pStyle w:val="Question"/>
      </w:pPr>
      <w:r w:rsidRPr="005E56E9">
        <w:rPr>
          <w:b/>
        </w:rPr>
        <w:t>Baroness Sheehan:</w:t>
      </w:r>
      <w:r>
        <w:t xml:space="preserve"> Professor Russell, what are </w:t>
      </w:r>
      <w:r w:rsidRPr="00392B9A">
        <w:t xml:space="preserve">the challenges in catalyst development? What are the prospects of developing cheaper and more stable catalysts? </w:t>
      </w:r>
    </w:p>
    <w:p w:rsidR="004F613B" w:rsidP="004F613B">
      <w:pPr>
        <w:pStyle w:val="Answer"/>
      </w:pPr>
      <w:r>
        <w:rPr>
          <w:b/>
          <w:i/>
        </w:rPr>
        <w:t xml:space="preserve">Professor Andrea Russell: </w:t>
      </w:r>
      <w:r w:rsidRPr="005E56E9">
        <w:t>The challenges in catalyst development are down to</w:t>
      </w:r>
      <w:r>
        <w:t xml:space="preserve"> the fact that </w:t>
      </w:r>
      <w:r w:rsidRPr="005E56E9">
        <w:t>most of the fuel cells</w:t>
      </w:r>
      <w:r>
        <w:t xml:space="preserve"> are primarily the lower-temperature PEM</w:t>
      </w:r>
      <w:r w:rsidR="006B0854">
        <w:t>—</w:t>
      </w:r>
      <w:r>
        <w:t>polymer electrolyte membrane</w:t>
      </w:r>
      <w:r w:rsidR="006B0854">
        <w:t>—</w:t>
      </w:r>
      <w:r>
        <w:t xml:space="preserve">cells. </w:t>
      </w:r>
      <w:r w:rsidRPr="005E56E9">
        <w:t>In that case</w:t>
      </w:r>
      <w:r w:rsidR="006B0854">
        <w:t>,</w:t>
      </w:r>
      <w:r w:rsidRPr="005E56E9">
        <w:t xml:space="preserve"> it is mostly platinum group metals that we are using as the catalyst. They are expensive, and we look at the degradation of those</w:t>
      </w:r>
      <w:r>
        <w:t xml:space="preserve"> and </w:t>
      </w:r>
      <w:r w:rsidRPr="005E56E9">
        <w:t xml:space="preserve">whether they maintain their activity. </w:t>
      </w:r>
    </w:p>
    <w:p w:rsidR="004F613B" w:rsidP="004F613B">
      <w:pPr>
        <w:pStyle w:val="Answer"/>
      </w:pPr>
      <w:r w:rsidRPr="005E56E9">
        <w:t>There has been quite a long series of work now on trying to improve the stability of those catalysts while maintaining activity. There is always the trade</w:t>
      </w:r>
      <w:r>
        <w:t>-</w:t>
      </w:r>
      <w:r w:rsidRPr="005E56E9">
        <w:t>off between improving stability and keeping activity. There are some exciting developments</w:t>
      </w:r>
      <w:r w:rsidR="00A5108A">
        <w:t xml:space="preserve">, such as </w:t>
      </w:r>
      <w:r w:rsidRPr="005E56E9">
        <w:t xml:space="preserve">developing the support </w:t>
      </w:r>
      <w:r w:rsidR="001A59FF">
        <w:t>which</w:t>
      </w:r>
      <w:r w:rsidRPr="005E56E9">
        <w:t xml:space="preserve"> the platinum group metals </w:t>
      </w:r>
      <w:r>
        <w:t xml:space="preserve">catalysts—the nanoparticles—sit on </w:t>
      </w:r>
      <w:r>
        <w:t>in order to</w:t>
      </w:r>
      <w:r>
        <w:t xml:space="preserve"> stabilise those and still maintain that activity. </w:t>
      </w:r>
      <w:r>
        <w:t>So</w:t>
      </w:r>
      <w:r>
        <w:t xml:space="preserve"> it is about </w:t>
      </w:r>
      <w:r w:rsidRPr="005E56E9">
        <w:t xml:space="preserve">moving away </w:t>
      </w:r>
      <w:r w:rsidRPr="005E56E9">
        <w:t xml:space="preserve">from </w:t>
      </w:r>
      <w:r>
        <w:t xml:space="preserve">just </w:t>
      </w:r>
      <w:r w:rsidRPr="005E56E9">
        <w:t>carbon</w:t>
      </w:r>
      <w:r>
        <w:t>-</w:t>
      </w:r>
      <w:r w:rsidRPr="005E56E9">
        <w:t>based support</w:t>
      </w:r>
      <w:r>
        <w:t>s</w:t>
      </w:r>
      <w:r w:rsidRPr="005E56E9">
        <w:t xml:space="preserve"> </w:t>
      </w:r>
      <w:r>
        <w:t>to nit</w:t>
      </w:r>
      <w:r w:rsidRPr="005E56E9">
        <w:t>rides, metal carbides</w:t>
      </w:r>
      <w:r>
        <w:t xml:space="preserve"> and </w:t>
      </w:r>
      <w:r w:rsidRPr="005E56E9">
        <w:t xml:space="preserve">things like that. </w:t>
      </w:r>
    </w:p>
    <w:p w:rsidR="004F613B" w:rsidP="004F613B">
      <w:pPr>
        <w:pStyle w:val="Answer"/>
      </w:pPr>
      <w:r w:rsidRPr="005E56E9">
        <w:t xml:space="preserve">In terms of the catalysts and moving to other ones, it is </w:t>
      </w:r>
      <w:r w:rsidRPr="005E56E9">
        <w:t>really down</w:t>
      </w:r>
      <w:r w:rsidRPr="005E56E9">
        <w:t xml:space="preserve"> to the development of the membranes. Can the membrane cope with the non</w:t>
      </w:r>
      <w:r>
        <w:t>-</w:t>
      </w:r>
      <w:r w:rsidRPr="005E56E9">
        <w:t>platinum</w:t>
      </w:r>
      <w:r>
        <w:t>-</w:t>
      </w:r>
      <w:r w:rsidRPr="005E56E9">
        <w:t>based material? By accessing other membranes, we may be able to move to more alkaline conditions, in which case the non</w:t>
      </w:r>
      <w:r>
        <w:t>-</w:t>
      </w:r>
      <w:r w:rsidRPr="005E56E9">
        <w:t>platinum group metals such as nickel and so on become much more viable</w:t>
      </w:r>
      <w:r>
        <w:t xml:space="preserve"> catalysts. </w:t>
      </w:r>
      <w:r w:rsidRPr="005E56E9">
        <w:t xml:space="preserve">The investment there needs to be in the membrane, not necessarily the catalyst. </w:t>
      </w:r>
    </w:p>
    <w:p w:rsidR="004F613B" w:rsidP="004F613B">
      <w:pPr>
        <w:pStyle w:val="Remark"/>
      </w:pPr>
      <w:r w:rsidRPr="005A0ABA">
        <w:rPr>
          <w:b/>
        </w:rPr>
        <w:t>Baroness Sheehan:</w:t>
      </w:r>
      <w:r>
        <w:t xml:space="preserve"> </w:t>
      </w:r>
      <w:r w:rsidRPr="005E56E9">
        <w:t xml:space="preserve">What materials are the membranes made of? </w:t>
      </w:r>
    </w:p>
    <w:p w:rsidR="001A59FF" w:rsidP="004F613B">
      <w:pPr>
        <w:pStyle w:val="Answer"/>
      </w:pPr>
      <w:r>
        <w:rPr>
          <w:b/>
          <w:i/>
        </w:rPr>
        <w:t xml:space="preserve">Professor Andrea Russell: </w:t>
      </w:r>
      <w:r w:rsidRPr="005E56E9">
        <w:t>In the polymer electrolyte membrane fuel cells</w:t>
      </w:r>
      <w:r w:rsidR="009E7165">
        <w:t>,</w:t>
      </w:r>
      <w:r>
        <w:t xml:space="preserve"> the general polymer </w:t>
      </w:r>
      <w:r w:rsidRPr="005E56E9">
        <w:t xml:space="preserve">is a </w:t>
      </w:r>
      <w:r w:rsidR="00EE418D">
        <w:t>fluorinated</w:t>
      </w:r>
      <w:r w:rsidRPr="005E56E9" w:rsidR="00EE418D">
        <w:t xml:space="preserve"> </w:t>
      </w:r>
      <w:r w:rsidRPr="005E56E9">
        <w:t>hydrocarbon</w:t>
      </w:r>
      <w:r>
        <w:t xml:space="preserve">, </w:t>
      </w:r>
      <w:r w:rsidRPr="005E56E9">
        <w:t>with acidic sidechains that allow the protons to be transported through it.</w:t>
      </w:r>
    </w:p>
    <w:p w:rsidR="004F613B" w:rsidP="004F613B">
      <w:pPr>
        <w:pStyle w:val="Question"/>
      </w:pPr>
      <w:r w:rsidRPr="00392B9A">
        <w:rPr>
          <w:b/>
          <w:bCs/>
        </w:rPr>
        <w:t>Baroness Walmsley:</w:t>
      </w:r>
      <w:r>
        <w:t xml:space="preserve"> I have no interests to declare. What are the challenges in scaling up fuel cell technologies from the lab to wider-scale manufacture and usage—for example, in engineering, infrastructure, availability of fuel, costs and safety? Can we learn anything from how this has been done in battery technology? A </w:t>
      </w:r>
      <w:r w:rsidRPr="00392B9A">
        <w:t>national standard commerciali</w:t>
      </w:r>
      <w:r>
        <w:t>s</w:t>
      </w:r>
      <w:r w:rsidRPr="00392B9A">
        <w:t xml:space="preserve">ation pathway for batteries was suggested by an earlier witness, and I </w:t>
      </w:r>
      <w:r>
        <w:t>wonder whether that would be relevant for fuel cells too.</w:t>
      </w:r>
      <w:r w:rsidR="000E733E">
        <w:t xml:space="preserve"> Perhaps I could go to Professor Irvine first.</w:t>
      </w:r>
    </w:p>
    <w:p w:rsidR="004F613B" w:rsidP="004F613B">
      <w:pPr>
        <w:pStyle w:val="Answer"/>
      </w:pPr>
      <w:r>
        <w:rPr>
          <w:b/>
          <w:i/>
        </w:rPr>
        <w:t xml:space="preserve">Professor John Irvine: </w:t>
      </w:r>
      <w:r>
        <w:t>I am not quite so optimistic about the scale-up in batteries</w:t>
      </w:r>
      <w:r w:rsidR="000E733E">
        <w:t>,</w:t>
      </w:r>
      <w:r>
        <w:t xml:space="preserve"> because I am working very hard to scale up sodium batteries and we are setting up </w:t>
      </w:r>
      <w:r w:rsidR="00092D09">
        <w:t xml:space="preserve">significant scale </w:t>
      </w:r>
      <w:r>
        <w:t xml:space="preserve">manufacturing. </w:t>
      </w:r>
    </w:p>
    <w:p w:rsidR="004F613B" w:rsidP="004F613B">
      <w:pPr>
        <w:pStyle w:val="Answer"/>
      </w:pPr>
      <w:r>
        <w:t>In particular, we</w:t>
      </w:r>
      <w:r>
        <w:t xml:space="preserve"> really need a supply of materials for scale-up. Going from lab to bench, you need </w:t>
      </w:r>
      <w:r w:rsidR="00092D09">
        <w:t xml:space="preserve">large quantities </w:t>
      </w:r>
      <w:r>
        <w:t xml:space="preserve">of </w:t>
      </w:r>
      <w:r w:rsidR="000E733E">
        <w:t xml:space="preserve">very </w:t>
      </w:r>
      <w:r>
        <w:t>well-</w:t>
      </w:r>
      <w:r w:rsidR="00092D09">
        <w:t>defined</w:t>
      </w:r>
      <w:r w:rsidR="00092D09">
        <w:t xml:space="preserve"> </w:t>
      </w:r>
      <w:r>
        <w:t>small particles—[</w:t>
      </w:r>
      <w:r>
        <w:rPr>
          <w:i/>
          <w:iCs/>
        </w:rPr>
        <w:t>Inaudible</w:t>
      </w:r>
      <w:r>
        <w:t xml:space="preserve">.] In our work </w:t>
      </w:r>
      <w:r w:rsidR="00092D09">
        <w:t>in both</w:t>
      </w:r>
      <w:r w:rsidR="00092D09">
        <w:t xml:space="preserve"> </w:t>
      </w:r>
      <w:r>
        <w:t xml:space="preserve">fuel cells and batteries, we found it </w:t>
      </w:r>
      <w:r>
        <w:t>really hard</w:t>
      </w:r>
      <w:r>
        <w:t xml:space="preserve"> to source these, even in Europe, never mind in the UK. There </w:t>
      </w:r>
      <w:r w:rsidR="000E733E">
        <w:t>is</w:t>
      </w:r>
      <w:r>
        <w:t xml:space="preserve"> a lot of challenge in scale-up. It translates right across these technologies. The way we make batteries for power cells is very similar to the way we make ceramic fuel cells </w:t>
      </w:r>
      <w:r>
        <w:t xml:space="preserve">and </w:t>
      </w:r>
      <w:r w:rsidR="00092D09">
        <w:t>also</w:t>
      </w:r>
      <w:r w:rsidR="00092D09">
        <w:t xml:space="preserve"> to </w:t>
      </w:r>
      <w:r>
        <w:t xml:space="preserve">coat the </w:t>
      </w:r>
      <w:r w:rsidR="00092D09">
        <w:t>flu</w:t>
      </w:r>
      <w:r w:rsidR="000E733E">
        <w:t xml:space="preserve">orinated </w:t>
      </w:r>
      <w:r>
        <w:t xml:space="preserve">polymers that Andrea just mentioned. </w:t>
      </w:r>
      <w:r>
        <w:t>So</w:t>
      </w:r>
      <w:r>
        <w:t xml:space="preserve"> there are a lot of commonalities</w:t>
      </w:r>
      <w:r w:rsidR="00092D09">
        <w:t xml:space="preserve"> and much to share</w:t>
      </w:r>
      <w:r>
        <w:t>.</w:t>
      </w:r>
    </w:p>
    <w:p w:rsidR="004F613B" w:rsidP="004F613B">
      <w:pPr>
        <w:pStyle w:val="Answer"/>
      </w:pPr>
      <w:r>
        <w:t>That is the bit that we keep missing in UK research and development. We really need to be able to go to that next step, especially with fuel cells. I am somebody who likes to discover new materials and do exciting solid-state chemistry. I would like to see it go that bit further. Tony has done great work at Bramble and in taking technology to low-cost application. However, we just do not do enough of that. It is very hard to do that in the academic sector. As Serena said</w:t>
      </w:r>
      <w:r w:rsidR="00092D09">
        <w:t xml:space="preserve"> earlier</w:t>
      </w:r>
      <w:r>
        <w:t>, there are a lot of possibilities there.</w:t>
      </w:r>
    </w:p>
    <w:p w:rsidR="004F613B" w:rsidP="004F613B">
      <w:pPr>
        <w:pStyle w:val="Answer"/>
      </w:pPr>
      <w:r>
        <w:rPr>
          <w:b/>
          <w:i/>
        </w:rPr>
        <w:t xml:space="preserve">Professor Anthony </w:t>
      </w:r>
      <w:r>
        <w:rPr>
          <w:b/>
          <w:i/>
        </w:rPr>
        <w:t>Kucernak</w:t>
      </w:r>
      <w:r>
        <w:rPr>
          <w:b/>
          <w:i/>
        </w:rPr>
        <w:t xml:space="preserve">: </w:t>
      </w:r>
      <w:r>
        <w:t>At the moment</w:t>
      </w:r>
      <w:r>
        <w:t xml:space="preserve">, the fuel cell industry is relatively small, for instance compared with the battery industry. Last year, about five or six gigawatt hours of fuel cells were shipped, which is actually small compared with batteries. As I mentioned, that is growing quickly </w:t>
      </w:r>
      <w:r>
        <w:t>at the moment</w:t>
      </w:r>
      <w:r>
        <w:t>.</w:t>
      </w:r>
    </w:p>
    <w:p w:rsidR="004F613B" w:rsidP="004F613B">
      <w:pPr>
        <w:pStyle w:val="Answer"/>
      </w:pPr>
      <w:r>
        <w:t>As a result of that, when you build a fuel cell system, a lot of the components that you use a</w:t>
      </w:r>
      <w:r w:rsidRPr="00FC0536">
        <w:t>re not optimised for those fuel cell systems</w:t>
      </w:r>
      <w:r>
        <w:t>. You have to use o</w:t>
      </w:r>
      <w:r w:rsidRPr="00FC0536">
        <w:t>ff</w:t>
      </w:r>
      <w:r>
        <w:t>-</w:t>
      </w:r>
      <w:r w:rsidRPr="00FC0536">
        <w:t>the</w:t>
      </w:r>
      <w:r>
        <w:t>-</w:t>
      </w:r>
      <w:r w:rsidRPr="00FC0536">
        <w:t xml:space="preserve">shelf </w:t>
      </w:r>
      <w:r w:rsidRPr="00FC0536">
        <w:t>components</w:t>
      </w:r>
      <w:r>
        <w:t xml:space="preserve"> and, b</w:t>
      </w:r>
      <w:r w:rsidRPr="00FC0536">
        <w:t xml:space="preserve">ecause of that, you take a bit of a hit on the efficiency. As the fuel cell industry grows, manufacturers that are producing </w:t>
      </w:r>
      <w:r>
        <w:t>the</w:t>
      </w:r>
      <w:r w:rsidRPr="00FC0536">
        <w:t xml:space="preserve"> components </w:t>
      </w:r>
      <w:r w:rsidR="008E124C">
        <w:t xml:space="preserve">that </w:t>
      </w:r>
      <w:r w:rsidRPr="00FC0536">
        <w:t xml:space="preserve">you need around </w:t>
      </w:r>
      <w:r w:rsidR="00CD2308">
        <w:t>within the entire fuel cell system</w:t>
      </w:r>
      <w:r>
        <w:t xml:space="preserve"> will s</w:t>
      </w:r>
      <w:r w:rsidRPr="00FC0536">
        <w:t xml:space="preserve">tart optimising their components so that </w:t>
      </w:r>
      <w:r>
        <w:t xml:space="preserve">you </w:t>
      </w:r>
      <w:r w:rsidRPr="00FC0536">
        <w:t>achieve better efficiency in the entire fuel cell system.</w:t>
      </w:r>
    </w:p>
    <w:p w:rsidR="004F613B" w:rsidRPr="00FC0536" w:rsidP="004F613B">
      <w:pPr>
        <w:pStyle w:val="Answer"/>
      </w:pPr>
      <w:r w:rsidRPr="00FC0536">
        <w:t>In terms of start</w:t>
      </w:r>
      <w:r>
        <w:t>-</w:t>
      </w:r>
      <w:r w:rsidRPr="00FC0536">
        <w:t>ups and the way that fuel cell companies grow</w:t>
      </w:r>
      <w:r>
        <w:t>,</w:t>
      </w:r>
      <w:r w:rsidRPr="00FC0536">
        <w:t xml:space="preserve"> obtaining inward investment has been quite difficult over the last 10 years</w:t>
      </w:r>
      <w:r>
        <w:t>, although t</w:t>
      </w:r>
      <w:r w:rsidRPr="00FC0536">
        <w:t xml:space="preserve">hat has changed relatively recently </w:t>
      </w:r>
      <w:r>
        <w:t>because of</w:t>
      </w:r>
      <w:r w:rsidRPr="00FC0536">
        <w:t xml:space="preserve"> the big change in the interest in hydrogen. To take something from the laboratory and spin out </w:t>
      </w:r>
      <w:r>
        <w:t>a</w:t>
      </w:r>
      <w:r w:rsidRPr="00FC0536">
        <w:t xml:space="preserve"> company has </w:t>
      </w:r>
      <w:r w:rsidRPr="00FC0536">
        <w:t>actually been</w:t>
      </w:r>
      <w:r w:rsidRPr="00FC0536">
        <w:t xml:space="preserve"> very difficult, as I know from personal experience.</w:t>
      </w:r>
    </w:p>
    <w:p w:rsidR="00E31305" w:rsidP="004F613B">
      <w:pPr>
        <w:pStyle w:val="Answer"/>
      </w:pPr>
      <w:r w:rsidRPr="00FC0536">
        <w:t>In terms of producing some of the materials, we have world</w:t>
      </w:r>
      <w:r>
        <w:t>-</w:t>
      </w:r>
      <w:r w:rsidRPr="00FC0536">
        <w:t>class materials manufacturers in the UK.</w:t>
      </w:r>
      <w:r>
        <w:t xml:space="preserve"> </w:t>
      </w:r>
      <w:r w:rsidRPr="00213EF0">
        <w:t>Johnson Matthey</w:t>
      </w:r>
      <w:r>
        <w:t xml:space="preserve"> m</w:t>
      </w:r>
      <w:r w:rsidRPr="00FC0536">
        <w:t>akes components for fuel cells in the UK and it has shipped them all over the world</w:t>
      </w:r>
      <w:r>
        <w:t>,</w:t>
      </w:r>
      <w:r w:rsidRPr="00FC0536">
        <w:t xml:space="preserve"> especially </w:t>
      </w:r>
      <w:r>
        <w:t>to</w:t>
      </w:r>
      <w:r w:rsidRPr="00FC0536">
        <w:t xml:space="preserve"> </w:t>
      </w:r>
      <w:r>
        <w:t>s</w:t>
      </w:r>
      <w:r w:rsidRPr="00FC0536">
        <w:t>outh</w:t>
      </w:r>
      <w:r>
        <w:t>-e</w:t>
      </w:r>
      <w:r w:rsidRPr="00FC0536">
        <w:t xml:space="preserve">ast Asia. </w:t>
      </w:r>
      <w:r>
        <w:t>As was just mentioned, i</w:t>
      </w:r>
      <w:r w:rsidRPr="00FC0536">
        <w:t>t has just announced that it is producing a new production line for materials for electrolyses, which</w:t>
      </w:r>
      <w:r>
        <w:t xml:space="preserve">, </w:t>
      </w:r>
      <w:r w:rsidRPr="00FC0536">
        <w:t>as I mentioned before</w:t>
      </w:r>
      <w:r>
        <w:t>, are</w:t>
      </w:r>
      <w:r w:rsidRPr="00FC0536">
        <w:t xml:space="preserve"> very similar to fuel cells.</w:t>
      </w:r>
    </w:p>
    <w:p w:rsidR="004F613B" w:rsidP="004F613B">
      <w:pPr>
        <w:pStyle w:val="Answer"/>
      </w:pPr>
      <w:r w:rsidRPr="00FC0536">
        <w:t>So</w:t>
      </w:r>
      <w:r w:rsidRPr="00FC0536">
        <w:t xml:space="preserve"> we have the potential of having a good supply chain in the UK. We already have people working in that field, producing materials at a large scale, but it needs to grow.</w:t>
      </w:r>
    </w:p>
    <w:p w:rsidR="004F613B" w:rsidP="004F613B">
      <w:pPr>
        <w:pStyle w:val="Remark"/>
      </w:pPr>
      <w:r w:rsidRPr="00E94E83">
        <w:rPr>
          <w:b/>
        </w:rPr>
        <w:t>Baroness Walmsley:</w:t>
      </w:r>
      <w:r>
        <w:t xml:space="preserve"> </w:t>
      </w:r>
      <w:r w:rsidRPr="00FC0536">
        <w:t xml:space="preserve">When it comes to hydrogen, it is about not just the supply but </w:t>
      </w:r>
      <w:r>
        <w:t>the storage—that is,</w:t>
      </w:r>
      <w:r w:rsidRPr="00FC0536">
        <w:t xml:space="preserve"> the quality of the tanks that are needed to store it in. Does that add a considerable cost to many of the applications?</w:t>
      </w:r>
    </w:p>
    <w:p w:rsidR="004F613B" w:rsidP="004F613B">
      <w:pPr>
        <w:pStyle w:val="Answer"/>
      </w:pPr>
      <w:r>
        <w:rPr>
          <w:b/>
          <w:i/>
        </w:rPr>
        <w:t xml:space="preserve">Professor Anthony </w:t>
      </w:r>
      <w:r>
        <w:rPr>
          <w:b/>
          <w:i/>
        </w:rPr>
        <w:t>Kucernak</w:t>
      </w:r>
      <w:r>
        <w:rPr>
          <w:b/>
          <w:i/>
        </w:rPr>
        <w:t xml:space="preserve">: </w:t>
      </w:r>
      <w:r w:rsidRPr="00FC0536">
        <w:t>That is a very good point.</w:t>
      </w:r>
      <w:r>
        <w:t xml:space="preserve"> Of course, the hydrogen storage for transport applications relies on c</w:t>
      </w:r>
      <w:r w:rsidRPr="00FC0536">
        <w:t>arbon fibre tanks</w:t>
      </w:r>
      <w:r>
        <w:t>—</w:t>
      </w:r>
      <w:r w:rsidRPr="00FC0536">
        <w:t>the same material</w:t>
      </w:r>
      <w:r>
        <w:t xml:space="preserve">s </w:t>
      </w:r>
      <w:r w:rsidRPr="00FC0536">
        <w:t xml:space="preserve">used in Formula </w:t>
      </w:r>
      <w:r>
        <w:t>1</w:t>
      </w:r>
      <w:r w:rsidRPr="00FC0536">
        <w:t xml:space="preserve"> cars</w:t>
      </w:r>
      <w:r>
        <w:t xml:space="preserve">. As a result, that </w:t>
      </w:r>
      <w:r w:rsidRPr="00FC0536">
        <w:t xml:space="preserve">is quite an expensive technology </w:t>
      </w:r>
      <w:r w:rsidRPr="00FC0536">
        <w:t>at the moment</w:t>
      </w:r>
      <w:r w:rsidRPr="00FC0536">
        <w:t xml:space="preserve">. There is a requirement </w:t>
      </w:r>
      <w:r w:rsidRPr="00FC0536">
        <w:t xml:space="preserve">for the </w:t>
      </w:r>
      <w:r>
        <w:t>pro</w:t>
      </w:r>
      <w:r w:rsidRPr="00FC0536">
        <w:t>duction of</w:t>
      </w:r>
      <w:r w:rsidRPr="00FC0536">
        <w:t xml:space="preserve"> that and </w:t>
      </w:r>
      <w:r>
        <w:t>the</w:t>
      </w:r>
      <w:r w:rsidRPr="00FC0536">
        <w:t xml:space="preserve"> scale</w:t>
      </w:r>
      <w:r>
        <w:t>-</w:t>
      </w:r>
      <w:r w:rsidRPr="00FC0536">
        <w:t xml:space="preserve">up </w:t>
      </w:r>
      <w:r>
        <w:t>and</w:t>
      </w:r>
      <w:r w:rsidRPr="00FC0536">
        <w:t xml:space="preserve"> the production</w:t>
      </w:r>
      <w:r>
        <w:t xml:space="preserve">. The belief and all the work I have seen shows that that </w:t>
      </w:r>
      <w:r w:rsidRPr="00FC0536">
        <w:t>mass scale</w:t>
      </w:r>
      <w:r>
        <w:t>-</w:t>
      </w:r>
      <w:r w:rsidRPr="00FC0536">
        <w:t>up will reduce the cost of those materials significantly. Having good hydrogen storage is very important.</w:t>
      </w:r>
    </w:p>
    <w:p w:rsidR="004F613B" w:rsidP="004F613B">
      <w:pPr>
        <w:pStyle w:val="Answer"/>
      </w:pPr>
      <w:r w:rsidRPr="00FC0536">
        <w:t xml:space="preserve">One point I want to make about the growth in fuel cells </w:t>
      </w:r>
      <w:r>
        <w:t xml:space="preserve">is that, if we follow the current </w:t>
      </w:r>
      <w:r w:rsidRPr="00FC0536">
        <w:t>trends</w:t>
      </w:r>
      <w:r>
        <w:t>—for the last five years, we have seen this 40% or 50% increase per year—</w:t>
      </w:r>
      <w:r w:rsidRPr="00FC0536">
        <w:t>by 2040</w:t>
      </w:r>
      <w:r>
        <w:t xml:space="preserve">, </w:t>
      </w:r>
      <w:r w:rsidRPr="00FC0536">
        <w:t xml:space="preserve">we should have produced enough </w:t>
      </w:r>
      <w:r>
        <w:t>fuel cells to equal the world’s cumulative electricity production</w:t>
      </w:r>
      <w:r w:rsidRPr="00FC0536">
        <w:t xml:space="preserve">. You can see that we are </w:t>
      </w:r>
      <w:r w:rsidRPr="00FC0536">
        <w:t>actually on</w:t>
      </w:r>
      <w:r w:rsidRPr="00FC0536">
        <w:t xml:space="preserve"> trend to produce significant </w:t>
      </w:r>
      <w:r w:rsidR="00CD2308">
        <w:t xml:space="preserve">volumes of </w:t>
      </w:r>
      <w:r w:rsidRPr="00FC0536">
        <w:t xml:space="preserve">fuel cells, but </w:t>
      </w:r>
      <w:r w:rsidR="00CD2308">
        <w:t>in order to achieve that goal requires</w:t>
      </w:r>
      <w:r>
        <w:t xml:space="preserve"> </w:t>
      </w:r>
      <w:r w:rsidRPr="00FC0536">
        <w:t xml:space="preserve">all that manufacturing happening in the background and factories being </w:t>
      </w:r>
      <w:r w:rsidR="00CD2308">
        <w:t>built</w:t>
      </w:r>
      <w:r>
        <w:t>. T</w:t>
      </w:r>
      <w:r w:rsidRPr="00FC0536">
        <w:t>hat is the potential goal, and the challenge is to make sure that it happens.</w:t>
      </w:r>
    </w:p>
    <w:p w:rsidR="004F613B" w:rsidP="004F613B">
      <w:pPr>
        <w:pStyle w:val="Answer"/>
      </w:pPr>
      <w:r>
        <w:rPr>
          <w:b/>
          <w:i/>
        </w:rPr>
        <w:t xml:space="preserve">Professor Andrea Russell: </w:t>
      </w:r>
      <w:r w:rsidRPr="00FC0536">
        <w:t xml:space="preserve">One of the great limitations is the training </w:t>
      </w:r>
      <w:r>
        <w:t>in</w:t>
      </w:r>
      <w:r w:rsidRPr="00FC0536">
        <w:t xml:space="preserve"> electrochemical engineering. If you want to implement batteries and fuel cells into the whole system, we need the source of those trained people. We are very good at training people in the chemistry. I would say that</w:t>
      </w:r>
      <w:r>
        <w:t xml:space="preserve">, in </w:t>
      </w:r>
      <w:r w:rsidRPr="00FC0536">
        <w:t>electrochemistry in the chemistry sense</w:t>
      </w:r>
      <w:r>
        <w:t>,</w:t>
      </w:r>
      <w:r w:rsidRPr="00FC0536">
        <w:t xml:space="preserve"> we in the UK are world</w:t>
      </w:r>
      <w:r>
        <w:t xml:space="preserve"> </w:t>
      </w:r>
      <w:r w:rsidRPr="00FC0536">
        <w:t>leading</w:t>
      </w:r>
      <w:r>
        <w:t>—</w:t>
      </w:r>
      <w:r>
        <w:t xml:space="preserve">indeed, </w:t>
      </w:r>
      <w:r w:rsidRPr="00FC0536">
        <w:t xml:space="preserve">world beating. </w:t>
      </w:r>
      <w:r w:rsidR="007E454F">
        <w:t>However,</w:t>
      </w:r>
      <w:r w:rsidRPr="00FC0536">
        <w:t xml:space="preserve"> in terms of </w:t>
      </w:r>
      <w:r>
        <w:t>electro</w:t>
      </w:r>
      <w:r w:rsidRPr="00FC0536">
        <w:t>chemical engineering</w:t>
      </w:r>
      <w:r>
        <w:t xml:space="preserve">, </w:t>
      </w:r>
      <w:r w:rsidRPr="00FC0536">
        <w:t xml:space="preserve">we have a few groups and a few places where people are being trained, </w:t>
      </w:r>
      <w:r>
        <w:t>but</w:t>
      </w:r>
      <w:r w:rsidRPr="00FC0536">
        <w:t xml:space="preserve"> that needs to be far more widespread. That is where I would put my money.</w:t>
      </w:r>
    </w:p>
    <w:p w:rsidR="004F613B" w:rsidP="004F613B">
      <w:pPr>
        <w:pStyle w:val="Remark"/>
      </w:pPr>
      <w:r w:rsidRPr="00FC0536">
        <w:rPr>
          <w:b/>
        </w:rPr>
        <w:t>Baroness Walmsley:</w:t>
      </w:r>
      <w:r>
        <w:t xml:space="preserve"> </w:t>
      </w:r>
      <w:r w:rsidRPr="00FC0536">
        <w:t>I have been hearing about the shortage of chemical engineers for decades in this country</w:t>
      </w:r>
      <w:r>
        <w:t>, I am afraid.</w:t>
      </w:r>
    </w:p>
    <w:p w:rsidR="004F613B" w:rsidP="004F613B">
      <w:pPr>
        <w:pStyle w:val="Answer"/>
      </w:pPr>
      <w:r>
        <w:rPr>
          <w:b/>
          <w:i/>
        </w:rPr>
        <w:t xml:space="preserve">Professor Andrea Russell: </w:t>
      </w:r>
      <w:r w:rsidRPr="00FC0536">
        <w:t xml:space="preserve">I am being more specific than that: I am saying electrochemical engineers. It is truly not the same. </w:t>
      </w:r>
    </w:p>
    <w:p w:rsidR="004F613B" w:rsidP="004F613B">
      <w:pPr>
        <w:pStyle w:val="Question"/>
      </w:pPr>
      <w:r w:rsidRPr="000A5243">
        <w:rPr>
          <w:b/>
        </w:rPr>
        <w:t>Baroness Walmsley:</w:t>
      </w:r>
      <w:r>
        <w:t xml:space="preserve"> </w:t>
      </w:r>
      <w:r w:rsidR="00901091">
        <w:t>Thank you. C</w:t>
      </w:r>
      <w:r>
        <w:t xml:space="preserve">ould you all </w:t>
      </w:r>
      <w:r w:rsidRPr="00FC0536">
        <w:t>look into</w:t>
      </w:r>
      <w:r w:rsidRPr="00FC0536">
        <w:t xml:space="preserve"> your crystal balls and tell me</w:t>
      </w:r>
      <w:r w:rsidR="00901091">
        <w:t xml:space="preserve"> </w:t>
      </w:r>
      <w:r w:rsidRPr="00FC0536" w:rsidR="00901091">
        <w:t>which</w:t>
      </w:r>
      <w:r>
        <w:t xml:space="preserve"> of the </w:t>
      </w:r>
      <w:r w:rsidRPr="00FC0536">
        <w:t>current early</w:t>
      </w:r>
      <w:r>
        <w:t>-</w:t>
      </w:r>
      <w:r w:rsidRPr="00FC0536">
        <w:t>stage technologies in the lab are the front runners</w:t>
      </w:r>
      <w:r>
        <w:t>? Will they be ready in time to contribute to achieving our target of net zero by 2050?</w:t>
      </w:r>
    </w:p>
    <w:p w:rsidR="004F613B" w:rsidP="004F613B">
      <w:pPr>
        <w:pStyle w:val="Answer"/>
      </w:pPr>
      <w:r>
        <w:rPr>
          <w:b/>
          <w:i/>
        </w:rPr>
        <w:t xml:space="preserve">Professor Anthony </w:t>
      </w:r>
      <w:r>
        <w:rPr>
          <w:b/>
          <w:i/>
        </w:rPr>
        <w:t>Kucernak</w:t>
      </w:r>
      <w:r>
        <w:rPr>
          <w:b/>
          <w:i/>
        </w:rPr>
        <w:t xml:space="preserve">: </w:t>
      </w:r>
      <w:r>
        <w:t xml:space="preserve">As I </w:t>
      </w:r>
      <w:r w:rsidRPr="00FC0536">
        <w:t>mentioned</w:t>
      </w:r>
      <w:r w:rsidR="00274915">
        <w:t xml:space="preserve"> </w:t>
      </w:r>
      <w:r w:rsidR="00274915">
        <w:t>with regard to</w:t>
      </w:r>
      <w:r w:rsidRPr="00FC0536">
        <w:t xml:space="preserve"> the growth, there is </w:t>
      </w:r>
      <w:r w:rsidR="0051359B">
        <w:t>the</w:t>
      </w:r>
      <w:r w:rsidRPr="00FC0536">
        <w:t xml:space="preserve"> historical joke about fuel cells</w:t>
      </w:r>
      <w:r w:rsidR="0051359B">
        <w:t xml:space="preserve">, which </w:t>
      </w:r>
      <w:r w:rsidRPr="00FC0536">
        <w:t>was told maybe 20 years ago</w:t>
      </w:r>
      <w:r w:rsidR="0051359B">
        <w:t>,</w:t>
      </w:r>
      <w:r w:rsidRPr="00FC0536">
        <w:t xml:space="preserve"> </w:t>
      </w:r>
      <w:r>
        <w:t xml:space="preserve">that </w:t>
      </w:r>
      <w:r w:rsidRPr="00FC0536">
        <w:t xml:space="preserve">fuel cells </w:t>
      </w:r>
      <w:r w:rsidR="0051359B">
        <w:t>will</w:t>
      </w:r>
      <w:r w:rsidRPr="00FC0536">
        <w:t xml:space="preserve"> be here</w:t>
      </w:r>
      <w:r>
        <w:t xml:space="preserve"> </w:t>
      </w:r>
      <w:r w:rsidR="00633719">
        <w:t>“</w:t>
      </w:r>
      <w:r w:rsidRPr="00FC0536">
        <w:t>in five years</w:t>
      </w:r>
      <w:r>
        <w:t>’ time</w:t>
      </w:r>
      <w:r w:rsidR="00633719">
        <w:t>”</w:t>
      </w:r>
      <w:r>
        <w:t>. That wa</w:t>
      </w:r>
      <w:r w:rsidRPr="00FC0536">
        <w:t xml:space="preserve">s the joke, and </w:t>
      </w:r>
      <w:r>
        <w:t xml:space="preserve">it </w:t>
      </w:r>
      <w:r w:rsidRPr="00FC0536">
        <w:t xml:space="preserve">kept on being repeated for </w:t>
      </w:r>
      <w:r w:rsidRPr="00FC0536">
        <w:t>a number of</w:t>
      </w:r>
      <w:r w:rsidRPr="00FC0536">
        <w:t xml:space="preserve"> years. Now is the time </w:t>
      </w:r>
      <w:r>
        <w:t>when</w:t>
      </w:r>
      <w:r w:rsidRPr="00FC0536">
        <w:t xml:space="preserve"> you see that fuel cells are being deployed in very large numbers. You can drive in a fuel cell car</w:t>
      </w:r>
      <w:r>
        <w:t>; w</w:t>
      </w:r>
      <w:r w:rsidRPr="00FC0536">
        <w:t xml:space="preserve">e have one at Imperial College and I have gone for a drive in it. We are seeing massive deployment occurring </w:t>
      </w:r>
      <w:r w:rsidRPr="00FC0536">
        <w:t>at the moment</w:t>
      </w:r>
      <w:r w:rsidRPr="00FC0536">
        <w:t xml:space="preserve">, and we are at the point of this exponential growth in </w:t>
      </w:r>
      <w:r>
        <w:t xml:space="preserve">the </w:t>
      </w:r>
      <w:r w:rsidRPr="00FC0536">
        <w:t>production of fuel cells.</w:t>
      </w:r>
    </w:p>
    <w:p w:rsidR="004F613B" w:rsidP="004F613B">
      <w:pPr>
        <w:pStyle w:val="Answer"/>
      </w:pPr>
      <w:r w:rsidRPr="00FC0536">
        <w:t>In terms of what is in the lab, not only do we have good fuel cells systems available at the moment</w:t>
      </w:r>
      <w:r w:rsidR="009524D5">
        <w:t>,</w:t>
      </w:r>
      <w:r w:rsidRPr="00FC0536">
        <w:t xml:space="preserve"> solid polymer and solid oxide fuel cells</w:t>
      </w:r>
      <w:r w:rsidR="009524D5">
        <w:t xml:space="preserve">, but </w:t>
      </w:r>
      <w:r w:rsidRPr="00FC0536">
        <w:t xml:space="preserve">there </w:t>
      </w:r>
      <w:r>
        <w:t>is a</w:t>
      </w:r>
      <w:r w:rsidRPr="00FC0536">
        <w:t xml:space="preserve"> </w:t>
      </w:r>
      <w:r>
        <w:t>g</w:t>
      </w:r>
      <w:r w:rsidRPr="00FC0536">
        <w:t>olden area in the middle</w:t>
      </w:r>
      <w:r>
        <w:t>, at</w:t>
      </w:r>
      <w:r w:rsidRPr="00FC0536">
        <w:t xml:space="preserve"> intermediate temperatures, operating at maybe 200 to 300 degrees Celsius</w:t>
      </w:r>
      <w:r w:rsidR="009524D5">
        <w:t xml:space="preserve">, which </w:t>
      </w:r>
      <w:r w:rsidRPr="00FC0536">
        <w:t>would allow us to improve the efficiency of the fuel cells</w:t>
      </w:r>
      <w:r w:rsidR="009524D5">
        <w:t>. A</w:t>
      </w:r>
      <w:r>
        <w:t xml:space="preserve">lso, </w:t>
      </w:r>
      <w:r w:rsidRPr="00FC0536">
        <w:t xml:space="preserve">the heat </w:t>
      </w:r>
      <w:r>
        <w:t>that you produce with</w:t>
      </w:r>
      <w:r w:rsidRPr="00FC0536">
        <w:t xml:space="preserve"> those fuel cells </w:t>
      </w:r>
      <w:r>
        <w:t>at around 200 to 300 degrees Celsius c</w:t>
      </w:r>
      <w:r w:rsidRPr="00FC0536">
        <w:t xml:space="preserve">an </w:t>
      </w:r>
      <w:r w:rsidRPr="00FC0536">
        <w:t>actually be</w:t>
      </w:r>
      <w:r w:rsidRPr="00FC0536">
        <w:t xml:space="preserve"> very useful in other processes. That is a </w:t>
      </w:r>
      <w:r>
        <w:t>g</w:t>
      </w:r>
      <w:r w:rsidRPr="00FC0536">
        <w:t xml:space="preserve">olden area </w:t>
      </w:r>
      <w:r>
        <w:t>where research</w:t>
      </w:r>
      <w:r w:rsidRPr="00FC0536">
        <w:t xml:space="preserve"> in the laboratory might give </w:t>
      </w:r>
      <w:r>
        <w:t xml:space="preserve">really </w:t>
      </w:r>
      <w:r w:rsidRPr="00FC0536">
        <w:t>significant</w:t>
      </w:r>
      <w:r w:rsidRPr="00FC0536">
        <w:t xml:space="preserve"> gains</w:t>
      </w:r>
      <w:r>
        <w:t>.</w:t>
      </w:r>
    </w:p>
    <w:p w:rsidR="004F613B" w:rsidP="004F613B">
      <w:pPr>
        <w:pStyle w:val="Answer"/>
      </w:pPr>
      <w:r>
        <w:t xml:space="preserve">The thing about those systems is that you </w:t>
      </w:r>
      <w:r w:rsidRPr="00FC0536">
        <w:t xml:space="preserve">do not need to use platinum group metals as the catalysts, </w:t>
      </w:r>
      <w:r w:rsidR="00EB71F2">
        <w:t>either</w:t>
      </w:r>
      <w:r w:rsidRPr="00FC0536">
        <w:t xml:space="preserve">. </w:t>
      </w:r>
      <w:r>
        <w:t xml:space="preserve">You can </w:t>
      </w:r>
      <w:r w:rsidRPr="00FC0536">
        <w:t xml:space="preserve">look at </w:t>
      </w:r>
      <w:r>
        <w:t>d</w:t>
      </w:r>
      <w:r w:rsidRPr="00FC0536">
        <w:t>eploying systems at very large scale without platinum usage</w:t>
      </w:r>
      <w:r w:rsidR="00EB71F2">
        <w:t xml:space="preserve"> issues</w:t>
      </w:r>
      <w:r>
        <w:t>.</w:t>
      </w:r>
    </w:p>
    <w:p w:rsidR="004F613B" w:rsidP="004F613B">
      <w:pPr>
        <w:pStyle w:val="Question"/>
      </w:pPr>
      <w:r w:rsidRPr="00E94E83">
        <w:rPr>
          <w:b/>
        </w:rPr>
        <w:t>Viscount Hanworth:</w:t>
      </w:r>
      <w:r>
        <w:t xml:space="preserve"> </w:t>
      </w:r>
      <w:bookmarkStart w:id="2" w:name="_Hlk66969000"/>
      <w:r>
        <w:t>T</w:t>
      </w:r>
      <w:r w:rsidRPr="00FC0536">
        <w:t xml:space="preserve">he use of natural gas in fuel cells is </w:t>
      </w:r>
      <w:r w:rsidR="00EB71F2">
        <w:t xml:space="preserve">hardly </w:t>
      </w:r>
      <w:r w:rsidRPr="00FC0536">
        <w:t>favourable to decarboni</w:t>
      </w:r>
      <w:r>
        <w:t>s</w:t>
      </w:r>
      <w:r w:rsidRPr="00FC0536">
        <w:t>ation</w:t>
      </w:r>
      <w:bookmarkEnd w:id="2"/>
      <w:r>
        <w:t>,</w:t>
      </w:r>
      <w:r w:rsidRPr="00FC0536">
        <w:t xml:space="preserve"> so is the transition from fuelling fuel cells with natural gas to fuelling them with hydrogen ammonium straightforward, or might there be difficulties there? Finally, is the use of ammoni</w:t>
      </w:r>
      <w:r>
        <w:t>a</w:t>
      </w:r>
      <w:r w:rsidRPr="00FC0536">
        <w:t xml:space="preserve"> simply a matter of improving safety</w:t>
      </w:r>
      <w:r>
        <w:t xml:space="preserve">, </w:t>
      </w:r>
      <w:r w:rsidRPr="00FC0536">
        <w:t xml:space="preserve">or </w:t>
      </w:r>
      <w:r>
        <w:t xml:space="preserve">are there </w:t>
      </w:r>
      <w:r w:rsidRPr="00FC0536">
        <w:t xml:space="preserve">other </w:t>
      </w:r>
      <w:r>
        <w:t xml:space="preserve">motives </w:t>
      </w:r>
      <w:r w:rsidRPr="00FC0536">
        <w:t xml:space="preserve">for using it? </w:t>
      </w:r>
    </w:p>
    <w:p w:rsidR="004F613B" w:rsidP="004F613B">
      <w:pPr>
        <w:pStyle w:val="Answer"/>
      </w:pPr>
      <w:r>
        <w:rPr>
          <w:b/>
          <w:i/>
        </w:rPr>
        <w:t xml:space="preserve">Professor John Irvine: </w:t>
      </w:r>
      <w:r w:rsidRPr="00FC0536">
        <w:t xml:space="preserve">The efficiency of converting natural gas in a fuel cell means that you </w:t>
      </w:r>
      <w:r>
        <w:t>produce half as much CO</w:t>
      </w:r>
      <w:r w:rsidRPr="001D4BC4">
        <w:rPr>
          <w:vertAlign w:val="subscript"/>
        </w:rPr>
        <w:t>2</w:t>
      </w:r>
      <w:r>
        <w:t xml:space="preserve"> for the same amount of electricity, so it is an important step along a pathway. Ammonia is a very good way of storing hydrogen. You can store much more hydrogen in the same volume and move it much more easily. </w:t>
      </w:r>
      <w:r>
        <w:t>So</w:t>
      </w:r>
      <w:r>
        <w:t xml:space="preserve"> a liquid store </w:t>
      </w:r>
      <w:r w:rsidR="00831FE5">
        <w:t>like</w:t>
      </w:r>
      <w:r>
        <w:t xml:space="preserve"> ammonia is ideal for shipping. There are </w:t>
      </w:r>
      <w:r>
        <w:t>really exciting</w:t>
      </w:r>
      <w:r>
        <w:t xml:space="preserve"> applications of new technologies for utilising ammonia as a fuel in shipping. There are some concerns about ammonia leakage being an issue, but it is already </w:t>
      </w:r>
      <w:r>
        <w:t>widely used: it is in the top five chemicals that we use throughout the world</w:t>
      </w:r>
      <w:r w:rsidR="00831FE5">
        <w:t>. It is synthetic ammonia; it is not ammonia produced from</w:t>
      </w:r>
      <w:r>
        <w:t xml:space="preserve"> natural gas.</w:t>
      </w:r>
    </w:p>
    <w:p w:rsidR="004F613B" w:rsidP="004F613B">
      <w:pPr>
        <w:pStyle w:val="Question"/>
      </w:pPr>
      <w:r w:rsidRPr="00E94E83">
        <w:rPr>
          <w:b/>
        </w:rPr>
        <w:t xml:space="preserve">Baroness Warwick of </w:t>
      </w:r>
      <w:r w:rsidRPr="00E94E83">
        <w:rPr>
          <w:b/>
        </w:rPr>
        <w:t>Undercliffe</w:t>
      </w:r>
      <w:r w:rsidRPr="00E94E83">
        <w:rPr>
          <w:b/>
        </w:rPr>
        <w:t>:</w:t>
      </w:r>
      <w:r>
        <w:t xml:space="preserve"> </w:t>
      </w:r>
      <w:r w:rsidRPr="00FC0536">
        <w:t>My question follows on very nicely from the comment made by Professor Russell about integrating fuel cells into the wider energy system</w:t>
      </w:r>
      <w:r>
        <w:t xml:space="preserve">. </w:t>
      </w:r>
      <w:r w:rsidRPr="00FC0536">
        <w:t>Perhaps she would like to kick off on this question</w:t>
      </w:r>
      <w:r w:rsidR="00831FE5">
        <w:t xml:space="preserve">. In what ways </w:t>
      </w:r>
      <w:r w:rsidRPr="00FC0536">
        <w:t>could fuel cells be integrated in the UK</w:t>
      </w:r>
      <w:r>
        <w:t>—f</w:t>
      </w:r>
      <w:r w:rsidRPr="00FC0536">
        <w:t>or example, in the electricity grid or heat production? Perhaps she coul</w:t>
      </w:r>
      <w:r>
        <w:t>d then</w:t>
      </w:r>
      <w:r w:rsidRPr="00FC0536">
        <w:t xml:space="preserve"> talk</w:t>
      </w:r>
      <w:r>
        <w:t xml:space="preserve"> about the technical</w:t>
      </w:r>
      <w:r w:rsidRPr="00FC0536">
        <w:t xml:space="preserve"> challenges associated with using fuel cells for those purposes.</w:t>
      </w:r>
    </w:p>
    <w:p w:rsidR="00831FE5" w:rsidP="004F613B">
      <w:pPr>
        <w:pStyle w:val="Answer"/>
      </w:pPr>
      <w:r>
        <w:rPr>
          <w:b/>
          <w:i/>
        </w:rPr>
        <w:t xml:space="preserve">Professor Andrea Russell: </w:t>
      </w:r>
      <w:r w:rsidRPr="00FC0536">
        <w:t>If we look to the Far East, they are already integrating fuel cells into th</w:t>
      </w:r>
      <w:r>
        <w:t>eir</w:t>
      </w:r>
      <w:r w:rsidRPr="00FC0536">
        <w:t xml:space="preserve"> systems</w:t>
      </w:r>
      <w:r>
        <w:t>.</w:t>
      </w:r>
      <w:r w:rsidRPr="00FC0536">
        <w:t xml:space="preserve"> </w:t>
      </w:r>
      <w:r>
        <w:t>W</w:t>
      </w:r>
      <w:r w:rsidRPr="00FC0536">
        <w:t xml:space="preserve">hen you get hydrogen available </w:t>
      </w:r>
      <w:r>
        <w:t>and</w:t>
      </w:r>
      <w:r w:rsidRPr="00FC0536">
        <w:t xml:space="preserve"> combin</w:t>
      </w:r>
      <w:r>
        <w:t>ed</w:t>
      </w:r>
      <w:r w:rsidRPr="00FC0536">
        <w:t xml:space="preserve"> heat and power units</w:t>
      </w:r>
      <w:r>
        <w:t>,</w:t>
      </w:r>
      <w:r w:rsidRPr="00FC0536">
        <w:t xml:space="preserve"> using fuel cells make</w:t>
      </w:r>
      <w:r>
        <w:t>s</w:t>
      </w:r>
      <w:r w:rsidRPr="00FC0536">
        <w:t xml:space="preserve"> a lot of sense. </w:t>
      </w:r>
      <w:r>
        <w:t>I think t</w:t>
      </w:r>
      <w:r w:rsidRPr="00FC0536">
        <w:t xml:space="preserve">here are </w:t>
      </w:r>
      <w:r>
        <w:t xml:space="preserve">over </w:t>
      </w:r>
      <w:r w:rsidRPr="00FC0536">
        <w:t xml:space="preserve">200,000 </w:t>
      </w:r>
      <w:r>
        <w:t xml:space="preserve">deployed </w:t>
      </w:r>
      <w:r w:rsidRPr="00FC0536">
        <w:t xml:space="preserve">in Japan. </w:t>
      </w:r>
      <w:r>
        <w:t xml:space="preserve">That is a clear place where fuel cells fulfil that niche very well. </w:t>
      </w:r>
    </w:p>
    <w:p w:rsidR="004F613B" w:rsidP="004F613B">
      <w:pPr>
        <w:pStyle w:val="Answer"/>
      </w:pPr>
      <w:r w:rsidRPr="00FC0536">
        <w:t xml:space="preserve">I </w:t>
      </w:r>
      <w:r w:rsidR="00831FE5">
        <w:t>will</w:t>
      </w:r>
      <w:r w:rsidRPr="00FC0536">
        <w:t xml:space="preserve"> hand over to Professor Irvine </w:t>
      </w:r>
      <w:r w:rsidR="00831FE5">
        <w:t xml:space="preserve">to talk about </w:t>
      </w:r>
      <w:r w:rsidRPr="00FC0536" w:rsidR="00831FE5">
        <w:t>the grid systems</w:t>
      </w:r>
      <w:r w:rsidR="00831FE5">
        <w:t xml:space="preserve">, </w:t>
      </w:r>
      <w:r w:rsidRPr="00FC0536">
        <w:t xml:space="preserve">because he has better knowledge on </w:t>
      </w:r>
      <w:r>
        <w:t xml:space="preserve">the </w:t>
      </w:r>
      <w:r w:rsidRPr="00FC0536">
        <w:t>larger fuel cells</w:t>
      </w:r>
      <w:r>
        <w:t xml:space="preserve">. </w:t>
      </w:r>
    </w:p>
    <w:p w:rsidR="004F613B" w:rsidP="004F613B">
      <w:pPr>
        <w:pStyle w:val="Answer"/>
      </w:pPr>
      <w:r>
        <w:rPr>
          <w:b/>
          <w:i/>
        </w:rPr>
        <w:t xml:space="preserve">Professor John Irvine: </w:t>
      </w:r>
      <w:r>
        <w:t xml:space="preserve">I would like to mention Bloom Energy in the US. Its market is in looking at </w:t>
      </w:r>
      <w:r w:rsidR="00092D09">
        <w:t>up to</w:t>
      </w:r>
      <w:r>
        <w:t xml:space="preserve"> one megawatt fuel cells</w:t>
      </w:r>
      <w:r w:rsidR="00366FB1">
        <w:t>,</w:t>
      </w:r>
      <w:r>
        <w:t xml:space="preserve"> which give</w:t>
      </w:r>
      <w:r w:rsidR="00366FB1">
        <w:t>s</w:t>
      </w:r>
      <w:r>
        <w:t xml:space="preserve"> the grid independence that has become </w:t>
      </w:r>
      <w:r>
        <w:t>really important</w:t>
      </w:r>
      <w:r>
        <w:t xml:space="preserve">. Think of these larger systems as operating units. The chemistry building that I am in could be powered using a fuel cell. It is currently on natural gas, but </w:t>
      </w:r>
      <w:bookmarkStart w:id="3" w:name="_Hlk66969530"/>
      <w:r>
        <w:t xml:space="preserve">if you can convert that to a hydrogen grid, a biogas grid, or biogas-hydrogen grid, </w:t>
      </w:r>
      <w:bookmarkEnd w:id="3"/>
      <w:r>
        <w:t>these fuel cells will give that sort of delivery</w:t>
      </w:r>
      <w:r w:rsidR="00092D09">
        <w:t xml:space="preserve"> without net CO</w:t>
      </w:r>
      <w:r w:rsidR="00092D09">
        <w:rPr>
          <w:vertAlign w:val="subscript"/>
        </w:rPr>
        <w:t>2</w:t>
      </w:r>
      <w:r w:rsidR="00092D09">
        <w:t xml:space="preserve"> emissions</w:t>
      </w:r>
      <w:r>
        <w:t>. Those applications are already quite well spread throughout the US.</w:t>
      </w:r>
    </w:p>
    <w:p w:rsidR="004F613B" w:rsidP="00831FE5">
      <w:pPr>
        <w:pStyle w:val="Remark"/>
      </w:pPr>
      <w:r w:rsidRPr="004C6DB9">
        <w:rPr>
          <w:b/>
          <w:bCs/>
        </w:rPr>
        <w:t xml:space="preserve">Baroness Warwick of </w:t>
      </w:r>
      <w:r w:rsidRPr="004C6DB9">
        <w:rPr>
          <w:b/>
          <w:bCs/>
        </w:rPr>
        <w:t>Undercliffe</w:t>
      </w:r>
      <w:r w:rsidRPr="004C6DB9">
        <w:rPr>
          <w:b/>
          <w:bCs/>
        </w:rPr>
        <w:t>:</w:t>
      </w:r>
      <w:r>
        <w:t xml:space="preserve"> What are the challenges associated with that?</w:t>
      </w:r>
    </w:p>
    <w:p w:rsidR="004F613B" w:rsidRPr="007A61B2" w:rsidP="004F613B">
      <w:pPr>
        <w:pStyle w:val="Answer"/>
        <w:rPr>
          <w:iCs/>
        </w:rPr>
      </w:pPr>
      <w:r>
        <w:rPr>
          <w:b/>
          <w:i/>
        </w:rPr>
        <w:t xml:space="preserve">Professor John Irvine: </w:t>
      </w:r>
      <w:r>
        <w:rPr>
          <w:iCs/>
        </w:rPr>
        <w:t xml:space="preserve">The more complex fuels have </w:t>
      </w:r>
      <w:r>
        <w:t>more chemical sensitivity, so you need to develop electrodes that are more robust with slight changes in the chemistry. You can also manage the system. In high-temperature fuel cells</w:t>
      </w:r>
      <w:r w:rsidR="00366FB1">
        <w:t>,</w:t>
      </w:r>
      <w:r>
        <w:t xml:space="preserve"> hydrogen is</w:t>
      </w:r>
      <w:r>
        <w:rPr>
          <w:iCs/>
        </w:rPr>
        <w:t xml:space="preserve"> </w:t>
      </w:r>
      <w:r>
        <w:t xml:space="preserve">quite exothermic, so you </w:t>
      </w:r>
      <w:r>
        <w:t>have to</w:t>
      </w:r>
      <w:r>
        <w:t xml:space="preserve"> redesign the fuel cell from a natural gas system or cool it by converting the natural gas in situ.</w:t>
      </w:r>
    </w:p>
    <w:p w:rsidR="004F613B" w:rsidP="004F613B">
      <w:pPr>
        <w:pStyle w:val="Question"/>
        <w:numPr>
          <w:ilvl w:val="0"/>
          <w:numId w:val="0"/>
        </w:numPr>
        <w:ind w:left="794"/>
      </w:pPr>
      <w:r w:rsidRPr="00FC0536">
        <w:rPr>
          <w:b/>
        </w:rPr>
        <w:t xml:space="preserve">Baroness Warwick of </w:t>
      </w:r>
      <w:r w:rsidRPr="00FC0536">
        <w:rPr>
          <w:b/>
        </w:rPr>
        <w:t>Undercliffe</w:t>
      </w:r>
      <w:r w:rsidRPr="00FC0536">
        <w:rPr>
          <w:b/>
        </w:rPr>
        <w:t>:</w:t>
      </w:r>
      <w:r>
        <w:t xml:space="preserve"> Professor </w:t>
      </w:r>
      <w:r>
        <w:t>Kucernak</w:t>
      </w:r>
      <w:r>
        <w:t>, do you want to add anything to that?</w:t>
      </w:r>
    </w:p>
    <w:p w:rsidR="004F613B" w:rsidP="004F613B">
      <w:pPr>
        <w:pStyle w:val="Answer"/>
      </w:pPr>
      <w:r>
        <w:rPr>
          <w:b/>
          <w:i/>
        </w:rPr>
        <w:t xml:space="preserve">Professor Anthony </w:t>
      </w:r>
      <w:r>
        <w:rPr>
          <w:b/>
          <w:i/>
        </w:rPr>
        <w:t>Kucernak</w:t>
      </w:r>
      <w:r>
        <w:rPr>
          <w:b/>
          <w:i/>
        </w:rPr>
        <w:t xml:space="preserve">: </w:t>
      </w:r>
      <w:r>
        <w:t>In terms of the wider UK energy system, t</w:t>
      </w:r>
      <w:r w:rsidRPr="00FC0536">
        <w:t>he ability to use fuel cells to take care of some</w:t>
      </w:r>
      <w:r>
        <w:t xml:space="preserve"> of the</w:t>
      </w:r>
      <w:r w:rsidRPr="00FC0536">
        <w:t xml:space="preserve"> problems of intermittency of renewable energy might become very important</w:t>
      </w:r>
      <w:r>
        <w:t xml:space="preserve"> in future</w:t>
      </w:r>
      <w:r w:rsidRPr="00FC0536">
        <w:t xml:space="preserve">. </w:t>
      </w:r>
      <w:r>
        <w:t>L</w:t>
      </w:r>
      <w:r w:rsidRPr="00FC0536">
        <w:t>ot</w:t>
      </w:r>
      <w:r>
        <w:t>s</w:t>
      </w:r>
      <w:r w:rsidRPr="00FC0536">
        <w:t xml:space="preserve"> of work is being done to look at, for </w:t>
      </w:r>
      <w:r>
        <w:t xml:space="preserve">instance, </w:t>
      </w:r>
      <w:r w:rsidR="00633719">
        <w:t xml:space="preserve">salt </w:t>
      </w:r>
      <w:r>
        <w:t>caverns for h</w:t>
      </w:r>
      <w:r w:rsidRPr="00FC0536">
        <w:t>ydrogen storage and the ability to store renewable energy for days or weeks of the UK's electricity requirement</w:t>
      </w:r>
      <w:r>
        <w:t>. P</w:t>
      </w:r>
      <w:r w:rsidRPr="00FC0536">
        <w:t>utting that hydrogen back into a fuel cell might be very useful in dealing with th</w:t>
      </w:r>
      <w:r w:rsidR="005B0BDF">
        <w:t>e</w:t>
      </w:r>
      <w:r w:rsidRPr="00FC0536">
        <w:t xml:space="preserve"> intermittency issue when the sun does not </w:t>
      </w:r>
      <w:r w:rsidRPr="00FC0536">
        <w:t>shine</w:t>
      </w:r>
      <w:r w:rsidRPr="00FC0536">
        <w:t xml:space="preserve"> or the wind does not blow. </w:t>
      </w:r>
    </w:p>
    <w:p w:rsidR="004F613B" w:rsidP="004F613B">
      <w:pPr>
        <w:pStyle w:val="Answer"/>
      </w:pPr>
      <w:r w:rsidRPr="00FC0536">
        <w:t>The</w:t>
      </w:r>
      <w:r>
        <w:t>re is the</w:t>
      </w:r>
      <w:r w:rsidRPr="00FC0536">
        <w:t xml:space="preserve"> opportunity to </w:t>
      </w:r>
      <w:r>
        <w:t>site</w:t>
      </w:r>
      <w:r w:rsidRPr="00FC0536">
        <w:t xml:space="preserve"> fuel cells in local areas</w:t>
      </w:r>
      <w:r>
        <w:t xml:space="preserve">. A </w:t>
      </w:r>
      <w:r w:rsidRPr="00FC0536">
        <w:t>one</w:t>
      </w:r>
      <w:r>
        <w:t>-</w:t>
      </w:r>
      <w:r w:rsidRPr="00FC0536">
        <w:t>megawatt fuel cell system about the size of a 20-foot standard shipping container would power about 160 homes. That is the sort of thing that coul</w:t>
      </w:r>
      <w:r>
        <w:t>d be</w:t>
      </w:r>
      <w:r w:rsidRPr="00FC0536">
        <w:t xml:space="preserve"> easily use</w:t>
      </w:r>
      <w:r>
        <w:t>d to de</w:t>
      </w:r>
      <w:r w:rsidRPr="00FC0536">
        <w:t xml:space="preserve">localise electricity production </w:t>
      </w:r>
      <w:r>
        <w:t xml:space="preserve">in </w:t>
      </w:r>
      <w:r w:rsidRPr="00FC0536">
        <w:t>the UK</w:t>
      </w:r>
      <w:r>
        <w:t>,</w:t>
      </w:r>
      <w:r w:rsidRPr="00FC0536">
        <w:t xml:space="preserve"> give greater resilience </w:t>
      </w:r>
      <w:r>
        <w:t>and</w:t>
      </w:r>
      <w:r w:rsidRPr="00FC0536">
        <w:t xml:space="preserve"> offset the requirements for reinforcement of the grid. </w:t>
      </w:r>
    </w:p>
    <w:p w:rsidR="004F613B" w:rsidP="004F613B">
      <w:pPr>
        <w:pStyle w:val="Answer"/>
      </w:pPr>
      <w:r w:rsidRPr="00FC0536">
        <w:t xml:space="preserve">There are lots of opportunities here. </w:t>
      </w:r>
      <w:r>
        <w:t xml:space="preserve">An issue is that, </w:t>
      </w:r>
      <w:r w:rsidRPr="00FC0536">
        <w:t xml:space="preserve">if you are going to </w:t>
      </w:r>
      <w:r>
        <w:t>s</w:t>
      </w:r>
      <w:r w:rsidRPr="00FC0536">
        <w:t>it</w:t>
      </w:r>
      <w:r>
        <w:t>e</w:t>
      </w:r>
      <w:r w:rsidRPr="00FC0536">
        <w:t xml:space="preserve"> a fuel cell system in a local community, you </w:t>
      </w:r>
      <w:r w:rsidRPr="00FC0536">
        <w:t>have to</w:t>
      </w:r>
      <w:r w:rsidRPr="00FC0536">
        <w:t xml:space="preserve"> worry about issues associated with the hydrogen. Luckily</w:t>
      </w:r>
      <w:r>
        <w:t>,</w:t>
      </w:r>
      <w:r w:rsidRPr="00FC0536">
        <w:t xml:space="preserve"> these systems are very quiet and do not produce any pollutants</w:t>
      </w:r>
      <w:r>
        <w:t>. They only produce liquid water</w:t>
      </w:r>
      <w:r w:rsidR="001D50F5">
        <w:t>,</w:t>
      </w:r>
      <w:r>
        <w:t xml:space="preserve"> so t</w:t>
      </w:r>
      <w:r w:rsidRPr="00FC0536">
        <w:t>hat should not be too much of an issue</w:t>
      </w:r>
      <w:r>
        <w:t>.</w:t>
      </w:r>
      <w:r w:rsidRPr="00FC0536">
        <w:t xml:space="preserve"> </w:t>
      </w:r>
    </w:p>
    <w:p w:rsidR="004F613B" w:rsidRPr="00FC0536" w:rsidP="004F613B">
      <w:pPr>
        <w:pStyle w:val="Answer"/>
      </w:pPr>
      <w:r>
        <w:t>T</w:t>
      </w:r>
      <w:r w:rsidRPr="00FC0536">
        <w:t xml:space="preserve">here are some very nice opportunities to be gained in future. </w:t>
      </w:r>
      <w:r>
        <w:t>Another</w:t>
      </w:r>
      <w:r w:rsidRPr="00FC0536">
        <w:t xml:space="preserve"> issue is that you might be producing hot water, so </w:t>
      </w:r>
      <w:r w:rsidR="001D50F5">
        <w:t>being</w:t>
      </w:r>
      <w:r w:rsidRPr="00FC0536">
        <w:t xml:space="preserve"> able to distribute that hot water around the local houses</w:t>
      </w:r>
      <w:r>
        <w:t xml:space="preserve"> in a local heating network might </w:t>
      </w:r>
      <w:r w:rsidR="001D50F5">
        <w:t>also be useful</w:t>
      </w:r>
      <w:r>
        <w:t xml:space="preserve">. </w:t>
      </w:r>
    </w:p>
    <w:p w:rsidR="004F613B" w:rsidP="004F613B">
      <w:pPr>
        <w:pStyle w:val="Question"/>
      </w:pPr>
      <w:r w:rsidRPr="00FC0536">
        <w:rPr>
          <w:b/>
        </w:rPr>
        <w:t xml:space="preserve">Baroness Warwick of </w:t>
      </w:r>
      <w:r w:rsidRPr="00FC0536">
        <w:rPr>
          <w:b/>
        </w:rPr>
        <w:t>Undercliffe</w:t>
      </w:r>
      <w:r w:rsidRPr="00FC0536">
        <w:rPr>
          <w:b/>
        </w:rPr>
        <w:t>:</w:t>
      </w:r>
      <w:r>
        <w:t xml:space="preserve"> </w:t>
      </w:r>
      <w:r w:rsidRPr="00FC0536">
        <w:t>That leads into my supplementary question</w:t>
      </w:r>
      <w:r>
        <w:t>.</w:t>
      </w:r>
      <w:r w:rsidRPr="00FC0536">
        <w:t xml:space="preserve"> </w:t>
      </w:r>
      <w:r>
        <w:t>W</w:t>
      </w:r>
      <w:r w:rsidRPr="00FC0536">
        <w:t>e have been told by almost everyone that fuel cells and batteries can act as complementary technologies in the same syst</w:t>
      </w:r>
      <w:r>
        <w:t>em. I</w:t>
      </w:r>
      <w:r w:rsidRPr="00FC0536">
        <w:t xml:space="preserve">n what ways </w:t>
      </w:r>
      <w:r>
        <w:t xml:space="preserve">can </w:t>
      </w:r>
      <w:r w:rsidRPr="00FC0536">
        <w:t xml:space="preserve">fuel cells complement batteries in supporting electrification in the UK? </w:t>
      </w:r>
    </w:p>
    <w:p w:rsidR="004F613B" w:rsidP="004F613B">
      <w:pPr>
        <w:pStyle w:val="Answer"/>
      </w:pPr>
      <w:r>
        <w:rPr>
          <w:b/>
          <w:i/>
        </w:rPr>
        <w:t xml:space="preserve">Professor Anthony </w:t>
      </w:r>
      <w:r>
        <w:rPr>
          <w:b/>
          <w:i/>
        </w:rPr>
        <w:t>Kucernak</w:t>
      </w:r>
      <w:r>
        <w:rPr>
          <w:b/>
          <w:i/>
        </w:rPr>
        <w:t xml:space="preserve">: </w:t>
      </w:r>
      <w:r w:rsidRPr="00FC0536">
        <w:t xml:space="preserve">The difference between fuel cells and batteries </w:t>
      </w:r>
      <w:r>
        <w:t xml:space="preserve">are </w:t>
      </w:r>
      <w:r w:rsidRPr="00FC0536">
        <w:t>in the time scales they can provide power</w:t>
      </w:r>
      <w:r>
        <w:t xml:space="preserve"> for</w:t>
      </w:r>
      <w:r w:rsidRPr="00FC0536">
        <w:t>. Typically</w:t>
      </w:r>
      <w:r>
        <w:t>,</w:t>
      </w:r>
      <w:r w:rsidRPr="00FC0536">
        <w:t xml:space="preserve"> you would think of batteries helping the grid over seconds to minutes to maybe </w:t>
      </w:r>
      <w:r>
        <w:t>up to four</w:t>
      </w:r>
      <w:r w:rsidRPr="00FC0536">
        <w:t xml:space="preserve"> hours</w:t>
      </w:r>
      <w:r>
        <w:t>.</w:t>
      </w:r>
      <w:r w:rsidRPr="00FC0536">
        <w:t xml:space="preserve"> </w:t>
      </w:r>
      <w:r>
        <w:t>L</w:t>
      </w:r>
      <w:r w:rsidRPr="00FC0536">
        <w:t>onger than that</w:t>
      </w:r>
      <w:r>
        <w:t>,</w:t>
      </w:r>
      <w:r w:rsidRPr="00FC0536">
        <w:t xml:space="preserve"> we might have redox flow batteries, which might go from </w:t>
      </w:r>
      <w:r>
        <w:t>four</w:t>
      </w:r>
      <w:r w:rsidRPr="00FC0536">
        <w:t xml:space="preserve"> hours t</w:t>
      </w:r>
      <w:r>
        <w:t>o</w:t>
      </w:r>
      <w:r w:rsidRPr="00FC0536">
        <w:t xml:space="preserve"> 15</w:t>
      </w:r>
      <w:r>
        <w:t>. F</w:t>
      </w:r>
      <w:r w:rsidRPr="00FC0536">
        <w:t>uel cells can fill in</w:t>
      </w:r>
      <w:r>
        <w:t xml:space="preserve"> the</w:t>
      </w:r>
      <w:r w:rsidRPr="00FC0536">
        <w:t xml:space="preserve"> much longer periods</w:t>
      </w:r>
      <w:r>
        <w:t>,</w:t>
      </w:r>
      <w:r w:rsidRPr="00FC0536">
        <w:t xml:space="preserve"> potentially from a day up to a few weeks if you are using hydrogen storage </w:t>
      </w:r>
      <w:r>
        <w:t>in</w:t>
      </w:r>
      <w:r w:rsidRPr="00FC0536">
        <w:t xml:space="preserve"> salt</w:t>
      </w:r>
      <w:r>
        <w:t xml:space="preserve"> caverns. T</w:t>
      </w:r>
      <w:r w:rsidRPr="00FC0536">
        <w:t>hey are complementary in the amount of energy that is stored</w:t>
      </w:r>
      <w:r>
        <w:t xml:space="preserve">, </w:t>
      </w:r>
      <w:r w:rsidRPr="00FC0536">
        <w:t xml:space="preserve">the requirements and the number of times that you </w:t>
      </w:r>
      <w:r>
        <w:t xml:space="preserve">can </w:t>
      </w:r>
      <w:r w:rsidRPr="00FC0536">
        <w:t>use them.</w:t>
      </w:r>
    </w:p>
    <w:p w:rsidR="004F613B" w:rsidP="004F613B">
      <w:pPr>
        <w:pStyle w:val="Answer"/>
      </w:pPr>
      <w:r>
        <w:rPr>
          <w:b/>
          <w:i/>
        </w:rPr>
        <w:t xml:space="preserve">Professor John Irvine: </w:t>
      </w:r>
      <w:r>
        <w:t xml:space="preserve">I forgot to say something quite important about the quality of power. I mentioned Bloom Energy, </w:t>
      </w:r>
      <w:r w:rsidR="00092D09">
        <w:t>with companies such as</w:t>
      </w:r>
      <w:r w:rsidR="00092D09">
        <w:t xml:space="preserve"> </w:t>
      </w:r>
      <w:r>
        <w:t xml:space="preserve">eBay and Google </w:t>
      </w:r>
      <w:r w:rsidR="00092D09">
        <w:t>using these</w:t>
      </w:r>
      <w:r>
        <w:t xml:space="preserve"> high-temperature fuel cells in their facilities in California right on the front of the forecourt. Microsoft </w:t>
      </w:r>
      <w:r w:rsidR="00092D09">
        <w:t>suggests</w:t>
      </w:r>
      <w:r w:rsidR="00092D09">
        <w:t xml:space="preserve"> </w:t>
      </w:r>
      <w:r>
        <w:t xml:space="preserve">the same </w:t>
      </w:r>
      <w:r w:rsidR="00092D09">
        <w:t xml:space="preserve">approach </w:t>
      </w:r>
      <w:r>
        <w:t xml:space="preserve">for data centres. There is a very important role for fuel cells in supporting the distribution of data centres across the country. </w:t>
      </w:r>
    </w:p>
    <w:p w:rsidR="004F613B" w:rsidP="008D1FE1">
      <w:pPr>
        <w:pStyle w:val="Question"/>
      </w:pPr>
      <w:r>
        <w:rPr>
          <w:b/>
        </w:rPr>
        <w:t>Lord Winston</w:t>
      </w:r>
      <w:r w:rsidRPr="00FC0536">
        <w:rPr>
          <w:b/>
        </w:rPr>
        <w:t>:</w:t>
      </w:r>
      <w:r>
        <w:t xml:space="preserve"> Could I start with a supplementary question, as my allotted question has been partly covered already? Talking of transport, no one has mentioned fuel cells in aviation. I know that hydrogen has been tried a bit in aviation, but I wonder whether any of you would like to briefly mention what you think of that and the possible future</w:t>
      </w:r>
      <w:r w:rsidR="00E30A43">
        <w:t xml:space="preserve">, </w:t>
      </w:r>
      <w:r>
        <w:t xml:space="preserve">given that this is a very important cause of climate change? </w:t>
      </w:r>
      <w:r w:rsidR="00E30A43">
        <w:t>Professor Russell.</w:t>
      </w:r>
    </w:p>
    <w:p w:rsidR="004F613B" w:rsidRPr="00FC0536" w:rsidP="004F613B">
      <w:pPr>
        <w:pStyle w:val="Answer"/>
      </w:pPr>
      <w:bookmarkStart w:id="4" w:name="_Hlk66970130"/>
      <w:r>
        <w:rPr>
          <w:b/>
          <w:i/>
        </w:rPr>
        <w:t xml:space="preserve">Professor Andrea Russell: </w:t>
      </w:r>
      <w:r w:rsidRPr="00FC0536">
        <w:t>I</w:t>
      </w:r>
      <w:r>
        <w:t xml:space="preserve"> will </w:t>
      </w:r>
      <w:r w:rsidRPr="00FC0536">
        <w:t xml:space="preserve">hand over to Professor </w:t>
      </w:r>
      <w:r>
        <w:t>Kucernak</w:t>
      </w:r>
      <w:r>
        <w:t xml:space="preserve">, </w:t>
      </w:r>
      <w:r w:rsidRPr="00FC0536">
        <w:t>because</w:t>
      </w:r>
      <w:r w:rsidRPr="00FC0536">
        <w:t xml:space="preserve"> he is the person to answer this question for you</w:t>
      </w:r>
      <w:r>
        <w:t>.</w:t>
      </w:r>
      <w:r w:rsidR="00E30A43">
        <w:t xml:space="preserve"> You should have it from him.</w:t>
      </w:r>
    </w:p>
    <w:p w:rsidR="004F613B" w:rsidP="004F613B">
      <w:pPr>
        <w:pStyle w:val="Answer"/>
      </w:pPr>
      <w:r>
        <w:rPr>
          <w:b/>
          <w:i/>
        </w:rPr>
        <w:t xml:space="preserve">Professor Anthony </w:t>
      </w:r>
      <w:r>
        <w:rPr>
          <w:b/>
          <w:i/>
        </w:rPr>
        <w:t>Kucernak</w:t>
      </w:r>
      <w:r>
        <w:rPr>
          <w:b/>
          <w:i/>
        </w:rPr>
        <w:t xml:space="preserve">: </w:t>
      </w:r>
      <w:r>
        <w:t xml:space="preserve">Airbus is working quite significantly </w:t>
      </w:r>
      <w:bookmarkEnd w:id="4"/>
      <w:r>
        <w:t xml:space="preserve">in this area. </w:t>
      </w:r>
      <w:r w:rsidR="00E30A43">
        <w:t>Just a</w:t>
      </w:r>
      <w:r>
        <w:t xml:space="preserve"> month or two ago it released plans and d</w:t>
      </w:r>
      <w:r w:rsidRPr="00FC0536">
        <w:t xml:space="preserve">etails of </w:t>
      </w:r>
      <w:r>
        <w:t xml:space="preserve">a </w:t>
      </w:r>
      <w:r w:rsidRPr="00FC0536">
        <w:t>fuel cell</w:t>
      </w:r>
      <w:r w:rsidR="00E30A43">
        <w:t>-</w:t>
      </w:r>
      <w:r w:rsidRPr="00FC0536">
        <w:t>power</w:t>
      </w:r>
      <w:r>
        <w:t xml:space="preserve">ed </w:t>
      </w:r>
      <w:r w:rsidRPr="00FC0536">
        <w:t xml:space="preserve">aircraft </w:t>
      </w:r>
      <w:r w:rsidR="00E30A43">
        <w:t xml:space="preserve">that </w:t>
      </w:r>
      <w:r>
        <w:t>it would</w:t>
      </w:r>
      <w:r w:rsidRPr="00FC0536">
        <w:t xml:space="preserve"> operate. The opportunity to utilise fuel </w:t>
      </w:r>
      <w:r w:rsidRPr="00FC0536">
        <w:t>cells in aviation is quite important. There is</w:t>
      </w:r>
      <w:r>
        <w:t>, of course,</w:t>
      </w:r>
      <w:r w:rsidRPr="00FC0536">
        <w:t xml:space="preserve"> a safety issue</w:t>
      </w:r>
      <w:r w:rsidR="00E30A43">
        <w:t xml:space="preserve"> here,</w:t>
      </w:r>
      <w:r w:rsidRPr="00FC0536">
        <w:t xml:space="preserve"> because you are taking liquid hydrogen on a plane</w:t>
      </w:r>
      <w:r>
        <w:t>. L</w:t>
      </w:r>
      <w:r w:rsidRPr="00FC0536">
        <w:t>ook</w:t>
      </w:r>
      <w:r>
        <w:t>ing</w:t>
      </w:r>
      <w:r w:rsidRPr="00FC0536">
        <w:t xml:space="preserve"> at the designs of these planes</w:t>
      </w:r>
      <w:r>
        <w:t xml:space="preserve">, </w:t>
      </w:r>
      <w:r w:rsidRPr="00FC0536">
        <w:t>the rear third is where they store the hydrogen.</w:t>
      </w:r>
      <w:r>
        <w:t xml:space="preserve"> </w:t>
      </w:r>
      <w:r w:rsidRPr="00FC0536">
        <w:t xml:space="preserve">Very careful risk </w:t>
      </w:r>
      <w:r>
        <w:t>assessments</w:t>
      </w:r>
      <w:r w:rsidRPr="00FC0536">
        <w:t xml:space="preserve"> </w:t>
      </w:r>
      <w:r w:rsidRPr="00FC0536">
        <w:t>have to</w:t>
      </w:r>
      <w:r w:rsidRPr="00FC0536">
        <w:t xml:space="preserve"> be performed to do that. </w:t>
      </w:r>
    </w:p>
    <w:p w:rsidR="004F613B" w:rsidP="004F613B">
      <w:pPr>
        <w:pStyle w:val="Answer"/>
      </w:pPr>
      <w:r w:rsidRPr="00FC0536">
        <w:t>However, there is an opportunity to put fuel cells in those sorts of situations. It might make more sense for goods transport</w:t>
      </w:r>
      <w:r>
        <w:t>s</w:t>
      </w:r>
      <w:r w:rsidRPr="00FC0536">
        <w:t xml:space="preserve"> rather than passenger transport</w:t>
      </w:r>
      <w:r>
        <w:t>s</w:t>
      </w:r>
      <w:r w:rsidR="00E30A43">
        <w:t>,</w:t>
      </w:r>
      <w:r w:rsidRPr="00FC0536">
        <w:t xml:space="preserve"> becaus</w:t>
      </w:r>
      <w:r>
        <w:t>e</w:t>
      </w:r>
      <w:r w:rsidRPr="00FC0536">
        <w:t xml:space="preserve"> if there is an issue</w:t>
      </w:r>
      <w:r w:rsidR="00E30A43">
        <w:t xml:space="preserve"> there</w:t>
      </w:r>
      <w:r>
        <w:t xml:space="preserve"> i</w:t>
      </w:r>
      <w:r w:rsidRPr="00FC0536">
        <w:t>t is less of a problem</w:t>
      </w:r>
      <w:r>
        <w:t>.</w:t>
      </w:r>
      <w:r w:rsidRPr="00FC0536">
        <w:t xml:space="preserve"> </w:t>
      </w:r>
      <w:r>
        <w:t>In the longer term,</w:t>
      </w:r>
      <w:r w:rsidRPr="00FC0536">
        <w:t xml:space="preserve"> fuel cells can</w:t>
      </w:r>
      <w:r>
        <w:t xml:space="preserve"> grow</w:t>
      </w:r>
      <w:r w:rsidRPr="00FC0536">
        <w:t xml:space="preserve"> into that space</w:t>
      </w:r>
      <w:r w:rsidR="00E30A43">
        <w:t>—</w:t>
      </w:r>
      <w:r w:rsidRPr="00FC0536">
        <w:t>much more so than batter</w:t>
      </w:r>
      <w:r>
        <w:t>ies</w:t>
      </w:r>
      <w:r w:rsidR="00E30A43">
        <w:t xml:space="preserve">, </w:t>
      </w:r>
      <w:r>
        <w:t>i</w:t>
      </w:r>
      <w:r w:rsidRPr="00FC0536">
        <w:t xml:space="preserve">f we are going to try and demarcate the two. </w:t>
      </w:r>
    </w:p>
    <w:p w:rsidR="004F613B" w:rsidRPr="00E94E83" w:rsidP="004F613B">
      <w:pPr>
        <w:pStyle w:val="Remark"/>
        <w:rPr>
          <w:bCs/>
        </w:rPr>
      </w:pPr>
      <w:r>
        <w:rPr>
          <w:b/>
        </w:rPr>
        <w:t>Lord Winston</w:t>
      </w:r>
      <w:r w:rsidRPr="00FC0536">
        <w:rPr>
          <w:b/>
        </w:rPr>
        <w:t>:</w:t>
      </w:r>
      <w:r>
        <w:rPr>
          <w:b/>
        </w:rPr>
        <w:t xml:space="preserve"> </w:t>
      </w:r>
      <w:r w:rsidRPr="00E94E83">
        <w:rPr>
          <w:bCs/>
        </w:rPr>
        <w:t>Thank you.</w:t>
      </w:r>
      <w:r>
        <w:rPr>
          <w:bCs/>
        </w:rPr>
        <w:t xml:space="preserve"> I think I had better stop there, otherwise I shall get my knuckles rapped by the noble Lord, Lord Patel. Fortunately, he is not very close to me</w:t>
      </w:r>
      <w:r w:rsidR="00E30A43">
        <w:rPr>
          <w:bCs/>
        </w:rPr>
        <w:t>,</w:t>
      </w:r>
      <w:r>
        <w:rPr>
          <w:bCs/>
        </w:rPr>
        <w:t xml:space="preserve"> so there is not such a problem as there would normally be.</w:t>
      </w:r>
    </w:p>
    <w:p w:rsidR="004F613B" w:rsidRPr="00FC0536" w:rsidP="004F613B">
      <w:pPr>
        <w:pStyle w:val="Remark"/>
      </w:pPr>
      <w:r w:rsidRPr="00FC0536">
        <w:rPr>
          <w:b/>
        </w:rPr>
        <w:t>The Chair:</w:t>
      </w:r>
      <w:r>
        <w:t xml:space="preserve"> There is no reason why I would do that</w:t>
      </w:r>
      <w:r w:rsidR="00E30A43">
        <w:t>. C</w:t>
      </w:r>
      <w:r>
        <w:t xml:space="preserve">arry on. </w:t>
      </w:r>
    </w:p>
    <w:p w:rsidR="004F613B" w:rsidRPr="002813CD" w:rsidP="00E30A43">
      <w:pPr>
        <w:pStyle w:val="Question"/>
      </w:pPr>
      <w:r>
        <w:rPr>
          <w:b/>
        </w:rPr>
        <w:t>Lord Winston</w:t>
      </w:r>
      <w:r w:rsidRPr="00FC0536">
        <w:rPr>
          <w:b/>
        </w:rPr>
        <w:t>:</w:t>
      </w:r>
      <w:r>
        <w:rPr>
          <w:b/>
        </w:rPr>
        <w:t xml:space="preserve"> </w:t>
      </w:r>
      <w:r>
        <w:t xml:space="preserve">I will ask about the issue of research and development. I see from our briefing material that the EPSCR is running at about £8.5 million per year on grants for fuel cells. I remember when I was on the EPSCR that was about what we spent on fission and roughly what we spent on fusion too. It seems a bit strange that we are not spending more. Is that a fair comment? </w:t>
      </w:r>
    </w:p>
    <w:p w:rsidR="004F613B" w:rsidRPr="00FC0536" w:rsidP="004F613B">
      <w:pPr>
        <w:pStyle w:val="Answer"/>
      </w:pPr>
      <w:r>
        <w:rPr>
          <w:b/>
          <w:i/>
        </w:rPr>
        <w:t xml:space="preserve">Professor Anthony </w:t>
      </w:r>
      <w:r>
        <w:rPr>
          <w:b/>
          <w:i/>
        </w:rPr>
        <w:t>Kucernak</w:t>
      </w:r>
      <w:r>
        <w:rPr>
          <w:b/>
          <w:i/>
        </w:rPr>
        <w:t xml:space="preserve">: </w:t>
      </w:r>
      <w:r w:rsidRPr="00FC0536">
        <w:t>That is a very fair comment</w:t>
      </w:r>
      <w:r>
        <w:t>.</w:t>
      </w:r>
      <w:r w:rsidRPr="00FC0536">
        <w:t xml:space="preserve"> If you look at the amount that is being spent on batteries </w:t>
      </w:r>
      <w:r w:rsidRPr="00FC0536">
        <w:t>at the moment</w:t>
      </w:r>
      <w:r>
        <w:t>, that amount should be spent more on batteries. H</w:t>
      </w:r>
      <w:r w:rsidRPr="00FC0536">
        <w:t>istorically</w:t>
      </w:r>
      <w:r>
        <w:t xml:space="preserve">, </w:t>
      </w:r>
      <w:r w:rsidRPr="00FC0536">
        <w:t>there has been a countercyclical funding round, in that batteries get funded and fuel cells are defunded, and then f</w:t>
      </w:r>
      <w:r>
        <w:t>u</w:t>
      </w:r>
      <w:r w:rsidRPr="00FC0536">
        <w:t>el cells are funded while batteries are defunded. That helps neither area very much. There needs to be a continuous degree of funding. If you look at the potential difference that f</w:t>
      </w:r>
      <w:r>
        <w:t>u</w:t>
      </w:r>
      <w:r w:rsidRPr="00FC0536">
        <w:t>el cells can make to the UK energy system, it is as large as batteries. To be fund</w:t>
      </w:r>
      <w:r>
        <w:t>ing</w:t>
      </w:r>
      <w:r w:rsidRPr="00FC0536">
        <w:t xml:space="preserve"> </w:t>
      </w:r>
      <w:r w:rsidR="00633719">
        <w:t xml:space="preserve">fuel cells at a rate </w:t>
      </w:r>
      <w:r w:rsidRPr="00FC0536">
        <w:t xml:space="preserve">much less than 10% of </w:t>
      </w:r>
      <w:r w:rsidR="00633719">
        <w:t xml:space="preserve">that of </w:t>
      </w:r>
      <w:r w:rsidRPr="00FC0536">
        <w:t xml:space="preserve">batteries </w:t>
      </w:r>
      <w:r w:rsidRPr="00FC0536">
        <w:t>at the moment</w:t>
      </w:r>
      <w:r w:rsidRPr="00FC0536">
        <w:t xml:space="preserve"> is a bit crazy.</w:t>
      </w:r>
    </w:p>
    <w:p w:rsidR="004F613B" w:rsidP="004F613B">
      <w:pPr>
        <w:pStyle w:val="Answer"/>
      </w:pPr>
      <w:r w:rsidRPr="00FC0536">
        <w:t>The UK was world leading in its fuel cell research. I would say that</w:t>
      </w:r>
      <w:r>
        <w:t xml:space="preserve">, </w:t>
      </w:r>
      <w:r w:rsidRPr="00FC0536">
        <w:t>at the moment</w:t>
      </w:r>
      <w:r>
        <w:t>,</w:t>
      </w:r>
      <w:r w:rsidRPr="00FC0536">
        <w:t xml:space="preserve"> </w:t>
      </w:r>
      <w:r>
        <w:t>we</w:t>
      </w:r>
      <w:r w:rsidRPr="00FC0536">
        <w:t xml:space="preserve"> are world</w:t>
      </w:r>
      <w:r>
        <w:t>-</w:t>
      </w:r>
      <w:r w:rsidRPr="00FC0536">
        <w:t>class</w:t>
      </w:r>
      <w:r>
        <w:t>—</w:t>
      </w:r>
      <w:r w:rsidRPr="00FC0536">
        <w:t>we still maintain world</w:t>
      </w:r>
      <w:r>
        <w:t>-</w:t>
      </w:r>
      <w:r w:rsidRPr="00FC0536">
        <w:t>class fuel cell research</w:t>
      </w:r>
      <w:r>
        <w:t>—</w:t>
      </w:r>
      <w:r w:rsidRPr="00FC0536">
        <w:t>but there is a risk</w:t>
      </w:r>
      <w:r>
        <w:t xml:space="preserve">, </w:t>
      </w:r>
      <w:r w:rsidRPr="00FC0536">
        <w:t>because of the funding climate for fuel cells at the moments</w:t>
      </w:r>
      <w:r>
        <w:t xml:space="preserve">, </w:t>
      </w:r>
      <w:r w:rsidRPr="00FC0536">
        <w:t xml:space="preserve">that we might drop below that. That would be a </w:t>
      </w:r>
      <w:r>
        <w:t xml:space="preserve">real </w:t>
      </w:r>
      <w:r w:rsidRPr="00FC0536">
        <w:t xml:space="preserve">shame. We have produced so many </w:t>
      </w:r>
      <w:r w:rsidR="00DE50CF">
        <w:t xml:space="preserve">really </w:t>
      </w:r>
      <w:r w:rsidRPr="00FC0536">
        <w:t>interesting</w:t>
      </w:r>
      <w:r w:rsidRPr="00FC0536">
        <w:t xml:space="preserve"> and useful technological advances</w:t>
      </w:r>
      <w:r>
        <w:t xml:space="preserve"> </w:t>
      </w:r>
      <w:r w:rsidRPr="00FC0536">
        <w:t>and we have spun out companies</w:t>
      </w:r>
      <w:r>
        <w:t xml:space="preserve">: </w:t>
      </w:r>
      <w:r w:rsidRPr="00FC0536">
        <w:t xml:space="preserve">we have a number of </w:t>
      </w:r>
      <w:bookmarkStart w:id="5" w:name="_Hlk66970826"/>
      <w:r w:rsidR="00DE50CF">
        <w:t xml:space="preserve">£1 </w:t>
      </w:r>
      <w:r w:rsidRPr="00FC0536">
        <w:t>billion</w:t>
      </w:r>
      <w:r>
        <w:t xml:space="preserve">-class </w:t>
      </w:r>
      <w:bookmarkEnd w:id="5"/>
      <w:r>
        <w:t>companies working on fuel cells and electrolyses at the moment. I</w:t>
      </w:r>
      <w:r w:rsidRPr="00FC0536">
        <w:t xml:space="preserve">t would be a shame if we were unable to build on that and use </w:t>
      </w:r>
      <w:r>
        <w:t>the</w:t>
      </w:r>
      <w:r w:rsidRPr="00FC0536">
        <w:t xml:space="preserve"> lead that we have in this area </w:t>
      </w:r>
      <w:r w:rsidRPr="00FC0536">
        <w:t>at the moment</w:t>
      </w:r>
      <w:r>
        <w:t>. On batteries, it is important to say that it is not a question of either/</w:t>
      </w:r>
      <w:r>
        <w:t>or;</w:t>
      </w:r>
      <w:r>
        <w:t xml:space="preserve"> it is both.</w:t>
      </w:r>
    </w:p>
    <w:p w:rsidR="004F613B" w:rsidP="004F613B">
      <w:pPr>
        <w:pStyle w:val="Answer"/>
        <w:rPr>
          <w:bCs/>
          <w:iCs/>
        </w:rPr>
      </w:pPr>
      <w:r>
        <w:rPr>
          <w:b/>
          <w:i/>
        </w:rPr>
        <w:t xml:space="preserve">Professor Andrea Russell: </w:t>
      </w:r>
      <w:r>
        <w:rPr>
          <w:bCs/>
          <w:iCs/>
        </w:rPr>
        <w:t xml:space="preserve">The fundamental electrochemical knowledge that you need to work </w:t>
      </w:r>
      <w:r w:rsidR="00FA2879">
        <w:rPr>
          <w:bCs/>
          <w:iCs/>
        </w:rPr>
        <w:t>in</w:t>
      </w:r>
      <w:r>
        <w:rPr>
          <w:bCs/>
          <w:iCs/>
        </w:rPr>
        <w:t xml:space="preserve"> fuel cells and batteries is shared. When the funding agencies say things like, “</w:t>
      </w:r>
      <w:r w:rsidRPr="00FC0536">
        <w:rPr>
          <w:bCs/>
          <w:iCs/>
        </w:rPr>
        <w:t xml:space="preserve">Batteries are going to be a growth area and fuel cells or hydrogen are going to maintain </w:t>
      </w:r>
      <w:r>
        <w:rPr>
          <w:bCs/>
          <w:iCs/>
        </w:rPr>
        <w:t>or decline”</w:t>
      </w:r>
      <w:r w:rsidRPr="00FC0536">
        <w:rPr>
          <w:bCs/>
          <w:iCs/>
        </w:rPr>
        <w:t xml:space="preserve">, you shift those people into </w:t>
      </w:r>
      <w:r>
        <w:rPr>
          <w:bCs/>
          <w:iCs/>
        </w:rPr>
        <w:t xml:space="preserve">thinking about </w:t>
      </w:r>
      <w:r w:rsidRPr="00FC0536">
        <w:rPr>
          <w:bCs/>
          <w:iCs/>
        </w:rPr>
        <w:t>working in batteries</w:t>
      </w:r>
      <w:r w:rsidR="00FA2879">
        <w:rPr>
          <w:bCs/>
          <w:iCs/>
        </w:rPr>
        <w:t>,</w:t>
      </w:r>
      <w:r w:rsidRPr="00FC0536">
        <w:rPr>
          <w:bCs/>
          <w:iCs/>
        </w:rPr>
        <w:t xml:space="preserve"> because they think it is more likely that they are going to get their funding. </w:t>
      </w:r>
      <w:r w:rsidRPr="00FC0536">
        <w:rPr>
          <w:bCs/>
          <w:iCs/>
        </w:rPr>
        <w:t>So</w:t>
      </w:r>
      <w:r w:rsidRPr="00FC0536">
        <w:rPr>
          <w:bCs/>
          <w:iCs/>
        </w:rPr>
        <w:t xml:space="preserve"> you redirect </w:t>
      </w:r>
      <w:r w:rsidRPr="00FC0536">
        <w:rPr>
          <w:bCs/>
          <w:iCs/>
        </w:rPr>
        <w:t>that effort</w:t>
      </w:r>
      <w:r>
        <w:rPr>
          <w:bCs/>
          <w:iCs/>
        </w:rPr>
        <w:t>. W</w:t>
      </w:r>
      <w:r w:rsidRPr="00FC0536">
        <w:rPr>
          <w:bCs/>
          <w:iCs/>
        </w:rPr>
        <w:t xml:space="preserve">e need both. I hope that what we have said to you today is that they have their niches, and that if </w:t>
      </w:r>
      <w:r>
        <w:rPr>
          <w:bCs/>
          <w:iCs/>
        </w:rPr>
        <w:t>you</w:t>
      </w:r>
      <w:r w:rsidRPr="00FC0536">
        <w:rPr>
          <w:bCs/>
          <w:iCs/>
        </w:rPr>
        <w:t xml:space="preserve"> really want to decarboni</w:t>
      </w:r>
      <w:r>
        <w:rPr>
          <w:bCs/>
          <w:iCs/>
        </w:rPr>
        <w:t>s</w:t>
      </w:r>
      <w:r w:rsidRPr="00FC0536">
        <w:rPr>
          <w:bCs/>
          <w:iCs/>
        </w:rPr>
        <w:t>e by 2050</w:t>
      </w:r>
      <w:r>
        <w:rPr>
          <w:bCs/>
          <w:iCs/>
        </w:rPr>
        <w:t xml:space="preserve"> </w:t>
      </w:r>
      <w:r w:rsidRPr="00FC0536">
        <w:rPr>
          <w:bCs/>
          <w:iCs/>
        </w:rPr>
        <w:t>you need them both.</w:t>
      </w:r>
    </w:p>
    <w:p w:rsidR="004F613B" w:rsidP="004F613B">
      <w:pPr>
        <w:pStyle w:val="Answer"/>
      </w:pPr>
      <w:r>
        <w:rPr>
          <w:b/>
          <w:i/>
        </w:rPr>
        <w:t xml:space="preserve">Professor John Irvine: </w:t>
      </w:r>
      <w:r>
        <w:t xml:space="preserve">There is a lot of funding at the present for demonstrating hydrogen, but even </w:t>
      </w:r>
      <w:r>
        <w:t>then</w:t>
      </w:r>
      <w:r>
        <w:t xml:space="preserve"> there is almost no funding for hydrogen research. Over the last 10 years, either hydrogen or fuel cells have been </w:t>
      </w:r>
      <w:r w:rsidR="00092D09">
        <w:t>labelled as reduce by the main UK funder</w:t>
      </w:r>
      <w:r>
        <w:t>, and n</w:t>
      </w:r>
      <w:r w:rsidRPr="00F774D4">
        <w:t xml:space="preserve">ew staff </w:t>
      </w:r>
      <w:r w:rsidR="00092D09">
        <w:t>do not</w:t>
      </w:r>
      <w:r w:rsidR="00092D09">
        <w:t xml:space="preserve"> </w:t>
      </w:r>
      <w:r w:rsidRPr="00F774D4">
        <w:t>get appointed in departments in an area where it is not recognised as critical</w:t>
      </w:r>
      <w:r>
        <w:t>. This is more to do with some sort of historical finance management than any real science drivers.</w:t>
      </w:r>
    </w:p>
    <w:p w:rsidR="004F613B" w:rsidP="004F613B">
      <w:pPr>
        <w:pStyle w:val="Answer"/>
      </w:pPr>
      <w:r>
        <w:t xml:space="preserve">I always thought that the UK was </w:t>
      </w:r>
      <w:r>
        <w:t>really good</w:t>
      </w:r>
      <w:r>
        <w:t xml:space="preserve"> at long-term efforts. It is much better to have 10-year programmes than to have annual feast or famine.</w:t>
      </w:r>
    </w:p>
    <w:p w:rsidR="004F613B" w:rsidP="00390CC1">
      <w:pPr>
        <w:pStyle w:val="Question"/>
      </w:pPr>
      <w:r w:rsidRPr="00FC0536">
        <w:rPr>
          <w:b/>
        </w:rPr>
        <w:t>The Chair:</w:t>
      </w:r>
      <w:r>
        <w:t xml:space="preserve"> </w:t>
      </w:r>
      <w:r w:rsidRPr="00FC0536">
        <w:t xml:space="preserve">What </w:t>
      </w:r>
      <w:r>
        <w:t>would</w:t>
      </w:r>
      <w:r w:rsidRPr="00FC0536">
        <w:t xml:space="preserve"> a Faraday fuel challenge look like?</w:t>
      </w:r>
    </w:p>
    <w:p w:rsidR="004F613B" w:rsidP="004F613B">
      <w:pPr>
        <w:pStyle w:val="Answer"/>
      </w:pPr>
      <w:r>
        <w:rPr>
          <w:b/>
          <w:i/>
        </w:rPr>
        <w:t xml:space="preserve">Professor Anthony </w:t>
      </w:r>
      <w:r>
        <w:rPr>
          <w:b/>
          <w:i/>
        </w:rPr>
        <w:t>Kucernak</w:t>
      </w:r>
      <w:r>
        <w:rPr>
          <w:b/>
          <w:i/>
        </w:rPr>
        <w:t xml:space="preserve">: </w:t>
      </w:r>
      <w:r w:rsidRPr="00F91DCB">
        <w:t xml:space="preserve">That is an interesting question. I suppose that we need to </w:t>
      </w:r>
      <w:r>
        <w:t>think about</w:t>
      </w:r>
      <w:r w:rsidRPr="00F91DCB">
        <w:t xml:space="preserve"> where the UK needs to be </w:t>
      </w:r>
      <w:r w:rsidRPr="00F91DCB">
        <w:t>in order to</w:t>
      </w:r>
      <w:r w:rsidRPr="00F91DCB">
        <w:t xml:space="preserve"> decarboni</w:t>
      </w:r>
      <w:r>
        <w:t>s</w:t>
      </w:r>
      <w:r w:rsidRPr="00F91DCB">
        <w:t xml:space="preserve">e by 2050 and work back from there. We need to have a vision of what the energy network </w:t>
      </w:r>
      <w:r>
        <w:t xml:space="preserve">will </w:t>
      </w:r>
      <w:r w:rsidRPr="00F91DCB">
        <w:t>look</w:t>
      </w:r>
      <w:r>
        <w:t xml:space="preserve"> </w:t>
      </w:r>
      <w:r w:rsidRPr="00F91DCB">
        <w:t>like, where our hydrogen is going to come from, how much of it we are going to have</w:t>
      </w:r>
      <w:r w:rsidR="00FB659E">
        <w:t>,</w:t>
      </w:r>
      <w:r w:rsidRPr="00F91DCB">
        <w:t xml:space="preserve"> and where we need to put our electricity generation from fuel cells. That probably drives</w:t>
      </w:r>
      <w:r>
        <w:t xml:space="preserve"> an agenda </w:t>
      </w:r>
      <w:r w:rsidR="00FB659E">
        <w:t>of</w:t>
      </w:r>
      <w:r>
        <w:t xml:space="preserve"> f</w:t>
      </w:r>
      <w:r w:rsidRPr="00F91DCB">
        <w:t>undamental bottom</w:t>
      </w:r>
      <w:r>
        <w:t>-</w:t>
      </w:r>
      <w:r w:rsidRPr="00F91DCB">
        <w:t>up research that then help</w:t>
      </w:r>
      <w:r>
        <w:t xml:space="preserve">s </w:t>
      </w:r>
      <w:r w:rsidRPr="00F91DCB">
        <w:t>to support placing those fuel cells in different places.</w:t>
      </w:r>
    </w:p>
    <w:p w:rsidR="004F613B" w:rsidP="004F613B">
      <w:pPr>
        <w:pStyle w:val="Answer"/>
      </w:pPr>
      <w:r w:rsidRPr="00F91DCB">
        <w:t>At the same time</w:t>
      </w:r>
      <w:r>
        <w:t>,</w:t>
      </w:r>
      <w:r w:rsidRPr="00F91DCB">
        <w:t xml:space="preserve"> we need to interact very strongly with industry to make sure </w:t>
      </w:r>
      <w:r>
        <w:t xml:space="preserve">that we are </w:t>
      </w:r>
      <w:r w:rsidRPr="00F91DCB">
        <w:t xml:space="preserve">developing the production and the assembly of the components </w:t>
      </w:r>
      <w:r w:rsidRPr="00F91DCB">
        <w:t>in order to</w:t>
      </w:r>
      <w:r w:rsidRPr="00F91DCB">
        <w:t xml:space="preserve"> produce those fuel cells. There needs to be a strong coupling between the chemistry, the electrochemistry and </w:t>
      </w:r>
      <w:r>
        <w:t xml:space="preserve">the </w:t>
      </w:r>
      <w:r w:rsidRPr="00F91DCB">
        <w:t xml:space="preserve">electrochemical engineering in universities and industry in making those components, assembling </w:t>
      </w:r>
      <w:r w:rsidRPr="00F91DCB">
        <w:t>them</w:t>
      </w:r>
      <w:r w:rsidRPr="00F91DCB">
        <w:t xml:space="preserve"> and producing the systems.</w:t>
      </w:r>
    </w:p>
    <w:p w:rsidR="004F613B" w:rsidP="004F613B">
      <w:pPr>
        <w:pStyle w:val="Answer"/>
      </w:pPr>
      <w:r>
        <w:rPr>
          <w:b/>
          <w:i/>
        </w:rPr>
        <w:t xml:space="preserve">Professor John Irvine: </w:t>
      </w:r>
      <w:r>
        <w:t xml:space="preserve">I would really like to see a </w:t>
      </w:r>
      <w:r w:rsidR="00715404">
        <w:t xml:space="preserve">very </w:t>
      </w:r>
      <w:r>
        <w:t xml:space="preserve">strong element of industry and academia being forced to work together. That is an opportunity that Faraday has missed. There is </w:t>
      </w:r>
      <w:r w:rsidR="00A716DF">
        <w:t xml:space="preserve">very </w:t>
      </w:r>
      <w:r>
        <w:t>strong academic and industrial funding</w:t>
      </w:r>
      <w:r w:rsidR="00A716DF">
        <w:t xml:space="preserve">, but </w:t>
      </w:r>
      <w:r>
        <w:t>at least a quarter of it should be tied to companies and academics working together, because the industry learns the opportunities and the academics learn the challenges. You can move a lot faster if you work together.</w:t>
      </w:r>
    </w:p>
    <w:p w:rsidR="004F613B" w:rsidP="00390CC1">
      <w:pPr>
        <w:pStyle w:val="Remark"/>
      </w:pPr>
      <w:r w:rsidRPr="00F91DCB">
        <w:rPr>
          <w:b/>
        </w:rPr>
        <w:t>The Chair:</w:t>
      </w:r>
      <w:r>
        <w:t xml:space="preserve"> If I may put the question another way, what would a fuel cell challenge look like?</w:t>
      </w:r>
    </w:p>
    <w:p w:rsidR="004F613B" w:rsidP="004F613B">
      <w:pPr>
        <w:pStyle w:val="Answer"/>
      </w:pPr>
      <w:r>
        <w:rPr>
          <w:b/>
          <w:i/>
        </w:rPr>
        <w:t xml:space="preserve">Professor John Irvine: </w:t>
      </w:r>
      <w:r>
        <w:t>Addressing future fuels, such as ammonia, will be one of the important challenges—perhaps even for air transport, because it provides a lot more hydrogen than hydrogen with the same volume and mass.</w:t>
      </w:r>
    </w:p>
    <w:p w:rsidR="004F613B" w:rsidP="004F613B">
      <w:pPr>
        <w:pStyle w:val="Remark"/>
      </w:pPr>
      <w:r w:rsidRPr="00F91DCB">
        <w:rPr>
          <w:b/>
        </w:rPr>
        <w:t>The Chair:</w:t>
      </w:r>
      <w:r>
        <w:t xml:space="preserve"> We heard previously, for instance, that ammonia and hydrogen can be combined for long-haul flights.</w:t>
      </w:r>
    </w:p>
    <w:p w:rsidR="004F613B" w:rsidP="004F613B">
      <w:pPr>
        <w:pStyle w:val="Answer"/>
      </w:pPr>
      <w:r>
        <w:rPr>
          <w:b/>
          <w:i/>
        </w:rPr>
        <w:t xml:space="preserve">Professor John Irvine: </w:t>
      </w:r>
      <w:r>
        <w:t xml:space="preserve">Yes. That is certainly possible. I would not rule out synthetic </w:t>
      </w:r>
      <w:r w:rsidR="00092D09">
        <w:t>green</w:t>
      </w:r>
      <w:r w:rsidR="00F23A0F">
        <w:t xml:space="preserve"> </w:t>
      </w:r>
      <w:r>
        <w:t xml:space="preserve">fuels or biofuels; </w:t>
      </w:r>
      <w:r>
        <w:t xml:space="preserve">I mentioned </w:t>
      </w:r>
      <w:r w:rsidR="00092D09">
        <w:t>today</w:t>
      </w:r>
      <w:r w:rsidR="00092D09">
        <w:t xml:space="preserve"> </w:t>
      </w:r>
      <w:r>
        <w:t xml:space="preserve">news about </w:t>
      </w:r>
      <w:bookmarkStart w:id="6" w:name="_Hlk66971294"/>
      <w:r>
        <w:t xml:space="preserve">NREL </w:t>
      </w:r>
      <w:r>
        <w:t xml:space="preserve">and </w:t>
      </w:r>
      <w:r w:rsidR="00EE2D2C">
        <w:t>bio-derived</w:t>
      </w:r>
      <w:r>
        <w:t xml:space="preserve"> fuels</w:t>
      </w:r>
      <w:bookmarkEnd w:id="6"/>
      <w:r>
        <w:t>. For flight, batteries are the most difficult; they are the biggest stretch. Fuel cells may well make it, but you should keep on with green fuels</w:t>
      </w:r>
      <w:r w:rsidR="00092D09">
        <w:t>, especially for the most challenging tasks</w:t>
      </w:r>
      <w:r>
        <w:t xml:space="preserve"> as well.</w:t>
      </w:r>
    </w:p>
    <w:p w:rsidR="004F613B" w:rsidP="004F613B">
      <w:pPr>
        <w:pStyle w:val="Question"/>
      </w:pPr>
      <w:r w:rsidRPr="00774066">
        <w:rPr>
          <w:b/>
        </w:rPr>
        <w:t>Baroness Sheehan:</w:t>
      </w:r>
      <w:r>
        <w:t xml:space="preserve"> </w:t>
      </w:r>
      <w:r w:rsidRPr="00A3219B">
        <w:t>Last week</w:t>
      </w:r>
      <w:r>
        <w:t>,</w:t>
      </w:r>
      <w:r w:rsidRPr="00A3219B">
        <w:t xml:space="preserve"> we heard about the potential for fuel cells to help with the domestic heating problem. Heat pumps are very difficult to retrofit, and 80% of the housing stock is going to </w:t>
      </w:r>
      <w:r>
        <w:t xml:space="preserve">need to </w:t>
      </w:r>
      <w:r w:rsidRPr="00A3219B">
        <w:t>be retrofitted. The Japanese are moving ahead with domestic heating</w:t>
      </w:r>
      <w:r>
        <w:t>, but w</w:t>
      </w:r>
      <w:r w:rsidRPr="00A3219B">
        <w:t>here are those fuel cells being manufactured?</w:t>
      </w:r>
    </w:p>
    <w:p w:rsidR="004F613B" w:rsidP="004F613B">
      <w:pPr>
        <w:pStyle w:val="Answer"/>
      </w:pPr>
      <w:r>
        <w:t>I really want to draw a comparison with China. We had a</w:t>
      </w:r>
      <w:r w:rsidRPr="00A3219B">
        <w:t xml:space="preserve"> lot of </w:t>
      </w:r>
      <w:r>
        <w:t xml:space="preserve">very cheap </w:t>
      </w:r>
      <w:r w:rsidRPr="00A3219B">
        <w:t xml:space="preserve">solar </w:t>
      </w:r>
      <w:r>
        <w:t xml:space="preserve">PVs </w:t>
      </w:r>
      <w:r w:rsidRPr="00A3219B">
        <w:t>produced very quickly from China. Is China involved in fuel cell production and manufacture?</w:t>
      </w:r>
    </w:p>
    <w:p w:rsidR="004F613B" w:rsidP="004F613B">
      <w:pPr>
        <w:pStyle w:val="Answer"/>
      </w:pPr>
      <w:r>
        <w:rPr>
          <w:b/>
          <w:i/>
        </w:rPr>
        <w:t xml:space="preserve">Professor Anthony </w:t>
      </w:r>
      <w:r>
        <w:rPr>
          <w:b/>
          <w:i/>
        </w:rPr>
        <w:t>Kucernak</w:t>
      </w:r>
      <w:r>
        <w:rPr>
          <w:b/>
          <w:i/>
        </w:rPr>
        <w:t xml:space="preserve">: </w:t>
      </w:r>
      <w:r w:rsidRPr="00A3219B">
        <w:t xml:space="preserve">Yes, China is aggressively going into fuel cell manufacture for both transport and combined heat and power systems. Combined heat and power systems are probably more Japan and South Korea. China is focusing much more on transport </w:t>
      </w:r>
      <w:r w:rsidRPr="00A3219B">
        <w:t>at the moment</w:t>
      </w:r>
      <w:r w:rsidRPr="00A3219B">
        <w:t>. However, China has some</w:t>
      </w:r>
      <w:r>
        <w:t xml:space="preserve"> very aggressive n</w:t>
      </w:r>
      <w:r w:rsidRPr="00A3219B">
        <w:t>ational programmes to support the growth of fuel cells in a range of different areas. The</w:t>
      </w:r>
      <w:r>
        <w:t xml:space="preserve"> Chinese</w:t>
      </w:r>
      <w:r w:rsidRPr="00A3219B">
        <w:t xml:space="preserve"> view it very much </w:t>
      </w:r>
      <w:r w:rsidRPr="00A3219B" w:rsidR="003F5C4E">
        <w:t>as</w:t>
      </w:r>
      <w:r w:rsidR="003F5C4E">
        <w:t xml:space="preserve"> </w:t>
      </w:r>
      <w:r w:rsidRPr="00A3219B">
        <w:t xml:space="preserve">something </w:t>
      </w:r>
      <w:r>
        <w:t>in their</w:t>
      </w:r>
      <w:r w:rsidRPr="00A3219B">
        <w:t xml:space="preserve"> future.</w:t>
      </w:r>
    </w:p>
    <w:p w:rsidR="004F613B" w:rsidP="004F613B">
      <w:pPr>
        <w:pStyle w:val="Question"/>
      </w:pPr>
      <w:r w:rsidRPr="00774066">
        <w:rPr>
          <w:b/>
        </w:rPr>
        <w:t>Baroness Brown of Cambridge:</w:t>
      </w:r>
      <w:r>
        <w:t xml:space="preserve"> </w:t>
      </w:r>
      <w:r w:rsidRPr="00A3219B">
        <w:t>I am interested to hear more about th</w:t>
      </w:r>
      <w:r w:rsidR="00856EF1">
        <w:t>e</w:t>
      </w:r>
      <w:r w:rsidRPr="00A3219B">
        <w:t xml:space="preserve"> UK industry that is going to be able to pick up and exploit your research. We have </w:t>
      </w:r>
      <w:r>
        <w:t xml:space="preserve">got </w:t>
      </w:r>
      <w:r>
        <w:t>Wrightbus</w:t>
      </w:r>
      <w:r>
        <w:t xml:space="preserve"> </w:t>
      </w:r>
      <w:r w:rsidRPr="00A3219B">
        <w:t>buying fuel cells from Asia</w:t>
      </w:r>
      <w:r w:rsidR="00856EF1">
        <w:t>,</w:t>
      </w:r>
      <w:r>
        <w:t xml:space="preserve"> and </w:t>
      </w:r>
      <w:r w:rsidRPr="00A3219B">
        <w:t>Alstom bringing us fuel cell trains with technology from Germany and possibly from Asia. Where is the UK industry that is going to be able to exploit this research</w:t>
      </w:r>
      <w:r>
        <w:t xml:space="preserve">, </w:t>
      </w:r>
      <w:r w:rsidRPr="00A3219B">
        <w:t>mean</w:t>
      </w:r>
      <w:r>
        <w:t xml:space="preserve">ing </w:t>
      </w:r>
      <w:r w:rsidRPr="00A3219B">
        <w:t>that we</w:t>
      </w:r>
      <w:r w:rsidR="00856EF1">
        <w:t xml:space="preserve"> get a</w:t>
      </w:r>
      <w:r w:rsidRPr="00A3219B">
        <w:t xml:space="preserve"> benefit from it? </w:t>
      </w:r>
    </w:p>
    <w:p w:rsidR="004F613B" w:rsidP="004F613B">
      <w:pPr>
        <w:pStyle w:val="Answer"/>
      </w:pPr>
      <w:r>
        <w:rPr>
          <w:b/>
          <w:i/>
        </w:rPr>
        <w:t xml:space="preserve">Professor John Irvine: </w:t>
      </w:r>
      <w:r>
        <w:t xml:space="preserve">There are several answers. </w:t>
      </w:r>
      <w:bookmarkStart w:id="7" w:name="_Hlk66971513"/>
      <w:r>
        <w:t xml:space="preserve">As I am sure </w:t>
      </w:r>
      <w:r w:rsidR="002B7897">
        <w:t>Ton</w:t>
      </w:r>
      <w:r>
        <w:t>y will tell you, Johnson Matthey</w:t>
      </w:r>
      <w:bookmarkEnd w:id="7"/>
      <w:r>
        <w:t xml:space="preserve"> make the electrodes that go into those </w:t>
      </w:r>
      <w:r w:rsidR="00092D09">
        <w:t xml:space="preserve">PEM </w:t>
      </w:r>
      <w:r>
        <w:t xml:space="preserve">fuel cells. Ceres Power </w:t>
      </w:r>
      <w:r w:rsidR="002B7897">
        <w:t>is</w:t>
      </w:r>
      <w:r>
        <w:t xml:space="preserve"> working with </w:t>
      </w:r>
      <w:r w:rsidRPr="00774066">
        <w:t>Weichai</w:t>
      </w:r>
      <w:r>
        <w:t xml:space="preserve"> in China, one of its recent investors. There is also Korean investment in Ceres Power, so overseas companies are investing in UK companies. As I mentioned before in </w:t>
      </w:r>
      <w:r w:rsidR="002B7897">
        <w:t>connection with</w:t>
      </w:r>
      <w:r>
        <w:t xml:space="preserve"> sodium-ion batteries, that is </w:t>
      </w:r>
      <w:r w:rsidR="00092D09">
        <w:t xml:space="preserve">a </w:t>
      </w:r>
      <w:r>
        <w:t>really interesting</w:t>
      </w:r>
      <w:r>
        <w:t xml:space="preserve"> </w:t>
      </w:r>
      <w:r w:rsidR="00092D09">
        <w:t xml:space="preserve">technology </w:t>
      </w:r>
      <w:r>
        <w:t>because it is something that the UK could take a lead on. We still have the opportunity in the fuels industry to emerge and take the lead on this.</w:t>
      </w:r>
    </w:p>
    <w:p w:rsidR="004F613B" w:rsidP="00856EF1">
      <w:pPr>
        <w:pStyle w:val="Remark"/>
      </w:pPr>
      <w:r w:rsidRPr="00A3219B">
        <w:rPr>
          <w:b/>
        </w:rPr>
        <w:t>Baroness Brown of Cambridge:</w:t>
      </w:r>
      <w:r>
        <w:t xml:space="preserve"> We had </w:t>
      </w:r>
      <w:r w:rsidRPr="00774066">
        <w:t>Intelligent Energy</w:t>
      </w:r>
      <w:r>
        <w:t xml:space="preserve">, which is now pretty much </w:t>
      </w:r>
      <w:r>
        <w:t>overseas-owned</w:t>
      </w:r>
      <w:r>
        <w:t>, is it not?</w:t>
      </w:r>
    </w:p>
    <w:p w:rsidR="004F613B" w:rsidRPr="00A3219B" w:rsidP="004F613B">
      <w:pPr>
        <w:pStyle w:val="Answer"/>
        <w:rPr>
          <w:bCs/>
          <w:iCs/>
        </w:rPr>
      </w:pPr>
      <w:r>
        <w:rPr>
          <w:b/>
          <w:i/>
        </w:rPr>
        <w:t xml:space="preserve">Professor John Irvine: </w:t>
      </w:r>
      <w:r>
        <w:rPr>
          <w:bCs/>
          <w:iCs/>
        </w:rPr>
        <w:t xml:space="preserve">Yes, but </w:t>
      </w:r>
      <w:r w:rsidRPr="00A3219B">
        <w:rPr>
          <w:bCs/>
          <w:iCs/>
        </w:rPr>
        <w:t xml:space="preserve">Ceres Power </w:t>
      </w:r>
      <w:r>
        <w:rPr>
          <w:bCs/>
          <w:iCs/>
        </w:rPr>
        <w:t>has come from nowhere. LERC, which is located close to us, has come in from the US and is setting up in the UK to build a protonic oxide system for hydrogen production and utilisation. There are opportunities there</w:t>
      </w:r>
      <w:r w:rsidR="00CA609E">
        <w:rPr>
          <w:bCs/>
          <w:iCs/>
        </w:rPr>
        <w:t>,</w:t>
      </w:r>
      <w:r>
        <w:rPr>
          <w:bCs/>
          <w:iCs/>
        </w:rPr>
        <w:t xml:space="preserve"> but we need to encourage them.</w:t>
      </w:r>
    </w:p>
    <w:p w:rsidR="004F613B" w:rsidP="004F613B">
      <w:pPr>
        <w:pStyle w:val="Answer"/>
      </w:pPr>
      <w:r>
        <w:rPr>
          <w:b/>
          <w:i/>
        </w:rPr>
        <w:t xml:space="preserve">Professor Anthony </w:t>
      </w:r>
      <w:r>
        <w:rPr>
          <w:b/>
          <w:i/>
        </w:rPr>
        <w:t>Kucernak</w:t>
      </w:r>
      <w:r>
        <w:rPr>
          <w:b/>
          <w:i/>
        </w:rPr>
        <w:t xml:space="preserve">: </w:t>
      </w:r>
      <w:r>
        <w:rPr>
          <w:bCs/>
          <w:iCs/>
        </w:rPr>
        <w:t xml:space="preserve">We should probably also mention </w:t>
      </w:r>
      <w:r>
        <w:t xml:space="preserve">AFC, a company making alkaline fuel cells. There are some </w:t>
      </w:r>
      <w:r w:rsidR="00633719">
        <w:t>smaller</w:t>
      </w:r>
      <w:r w:rsidRPr="00A3219B">
        <w:t xml:space="preserve"> companies</w:t>
      </w:r>
      <w:r>
        <w:t xml:space="preserve">, such as </w:t>
      </w:r>
      <w:r>
        <w:t>Adelan</w:t>
      </w:r>
      <w:r>
        <w:t xml:space="preserve"> and Bramble </w:t>
      </w:r>
      <w:r w:rsidRPr="00A3219B">
        <w:t>Energy, which is one I am associated with</w:t>
      </w:r>
      <w:r>
        <w:t xml:space="preserve"> and which </w:t>
      </w:r>
      <w:r w:rsidRPr="00A3219B">
        <w:t>is associated with the large</w:t>
      </w:r>
      <w:r>
        <w:t>-</w:t>
      </w:r>
      <w:r w:rsidRPr="00A3219B">
        <w:t xml:space="preserve">scale manufacture of </w:t>
      </w:r>
      <w:r>
        <w:t xml:space="preserve">fuel cells. </w:t>
      </w:r>
      <w:r w:rsidRPr="00A3219B">
        <w:t>The</w:t>
      </w:r>
      <w:r>
        <w:t>n there</w:t>
      </w:r>
      <w:r w:rsidRPr="00A3219B">
        <w:t xml:space="preserve"> are </w:t>
      </w:r>
      <w:r>
        <w:t xml:space="preserve">also </w:t>
      </w:r>
      <w:r w:rsidRPr="00A3219B">
        <w:t xml:space="preserve">quite </w:t>
      </w:r>
      <w:r w:rsidRPr="00A3219B">
        <w:t>a number of</w:t>
      </w:r>
      <w:r w:rsidRPr="00A3219B">
        <w:t xml:space="preserve"> integrators in the UK that are operating in the fuel cell space</w:t>
      </w:r>
      <w:r>
        <w:t xml:space="preserve">, </w:t>
      </w:r>
      <w:r w:rsidRPr="00A3219B">
        <w:t xml:space="preserve">such as </w:t>
      </w:r>
      <w:r>
        <w:t xml:space="preserve">Arcola </w:t>
      </w:r>
      <w:r w:rsidR="000A0E2A">
        <w:t xml:space="preserve">Energy </w:t>
      </w:r>
      <w:r>
        <w:t xml:space="preserve">and Logan Energy. </w:t>
      </w:r>
      <w:r>
        <w:t xml:space="preserve">They are </w:t>
      </w:r>
      <w:r w:rsidRPr="00A3219B">
        <w:t xml:space="preserve">developing valuable IP associated with </w:t>
      </w:r>
      <w:r>
        <w:t xml:space="preserve">putting </w:t>
      </w:r>
      <w:r w:rsidRPr="00A3219B">
        <w:t xml:space="preserve">fuel cells </w:t>
      </w:r>
      <w:r>
        <w:t>into systems.</w:t>
      </w:r>
    </w:p>
    <w:p w:rsidR="004F613B" w:rsidP="004F613B">
      <w:pPr>
        <w:pStyle w:val="Answer"/>
      </w:pPr>
      <w:r>
        <w:t>So</w:t>
      </w:r>
      <w:r>
        <w:t xml:space="preserve"> i</w:t>
      </w:r>
      <w:r w:rsidRPr="00A3219B">
        <w:t xml:space="preserve">t is not just about making the systems; </w:t>
      </w:r>
      <w:r>
        <w:t>i</w:t>
      </w:r>
      <w:r w:rsidRPr="00A3219B">
        <w:t>t is also about how you integrate them. There is lots of valuable IP that can be developed there</w:t>
      </w:r>
      <w:r>
        <w:t xml:space="preserve">, </w:t>
      </w:r>
      <w:r w:rsidRPr="00A3219B">
        <w:t>as well as things like software operation strategies</w:t>
      </w:r>
      <w:r>
        <w:t xml:space="preserve">, how you </w:t>
      </w:r>
      <w:r w:rsidRPr="00A3219B">
        <w:t>optimise these systems</w:t>
      </w:r>
      <w:r w:rsidR="000E6046">
        <w:t>,</w:t>
      </w:r>
      <w:r w:rsidRPr="00A3219B">
        <w:t xml:space="preserve"> and the </w:t>
      </w:r>
      <w:r>
        <w:t>balance of the parts and components that go round it, where quite a number of UK companies could contribute.</w:t>
      </w:r>
    </w:p>
    <w:p w:rsidR="004F613B" w:rsidP="004F613B">
      <w:pPr>
        <w:pStyle w:val="Remark"/>
      </w:pPr>
      <w:r w:rsidRPr="00E94E83">
        <w:rPr>
          <w:b/>
        </w:rPr>
        <w:t>The Chair:</w:t>
      </w:r>
      <w:r>
        <w:t xml:space="preserve"> A</w:t>
      </w:r>
      <w:r w:rsidRPr="00A3219B">
        <w:t xml:space="preserve">t what scale are these companies? I wonder whether they are starting off here to take advantage of the good science and </w:t>
      </w:r>
      <w:r>
        <w:t xml:space="preserve">to </w:t>
      </w:r>
      <w:r w:rsidRPr="00A3219B">
        <w:t>build low</w:t>
      </w:r>
      <w:r>
        <w:t>-</w:t>
      </w:r>
      <w:r w:rsidRPr="00A3219B">
        <w:t>level manufacturing</w:t>
      </w:r>
      <w:r>
        <w:t>,</w:t>
      </w:r>
      <w:r w:rsidRPr="00A3219B">
        <w:t xml:space="preserve"> and then</w:t>
      </w:r>
      <w:r w:rsidR="0000675F">
        <w:t>,</w:t>
      </w:r>
      <w:r w:rsidRPr="00A3219B">
        <w:t xml:space="preserve"> when it comes to high capacity, building somewhere else. </w:t>
      </w:r>
    </w:p>
    <w:p w:rsidR="004F613B" w:rsidP="004F613B">
      <w:pPr>
        <w:pStyle w:val="Answer"/>
      </w:pPr>
      <w:r>
        <w:rPr>
          <w:b/>
          <w:i/>
        </w:rPr>
        <w:t xml:space="preserve">Professor Anthony </w:t>
      </w:r>
      <w:r>
        <w:rPr>
          <w:b/>
          <w:i/>
        </w:rPr>
        <w:t>Kucernak</w:t>
      </w:r>
      <w:r>
        <w:rPr>
          <w:b/>
          <w:i/>
        </w:rPr>
        <w:t xml:space="preserve">: </w:t>
      </w:r>
      <w:r w:rsidRPr="00A3219B">
        <w:t>If you are talking about the top tier ones</w:t>
      </w:r>
      <w:r>
        <w:t>—</w:t>
      </w:r>
      <w:r w:rsidRPr="00A3219B">
        <w:t xml:space="preserve">AFC </w:t>
      </w:r>
      <w:r>
        <w:t>Energy, Ceres</w:t>
      </w:r>
      <w:r w:rsidRPr="00A3219B">
        <w:t xml:space="preserve">, ITM </w:t>
      </w:r>
      <w:r>
        <w:t>P</w:t>
      </w:r>
      <w:r w:rsidRPr="00A3219B">
        <w:t>ower</w:t>
      </w:r>
      <w:r>
        <w:t>—those</w:t>
      </w:r>
      <w:r w:rsidRPr="00A3219B">
        <w:t xml:space="preserve"> are all </w:t>
      </w:r>
      <w:r>
        <w:t>UK-</w:t>
      </w:r>
      <w:r w:rsidRPr="00A3219B">
        <w:t>developed companies</w:t>
      </w:r>
      <w:r>
        <w:t xml:space="preserve"> at</w:t>
      </w:r>
      <w:r w:rsidRPr="00A3219B">
        <w:t xml:space="preserve"> market capitali</w:t>
      </w:r>
      <w:r>
        <w:t>s</w:t>
      </w:r>
      <w:r w:rsidRPr="00A3219B">
        <w:t xml:space="preserve">ation of </w:t>
      </w:r>
      <w:r>
        <w:t>the order of £1 billion, that sort of scale.</w:t>
      </w:r>
    </w:p>
    <w:p w:rsidR="004F613B" w:rsidP="004F613B">
      <w:pPr>
        <w:pStyle w:val="Remark"/>
      </w:pPr>
      <w:r w:rsidRPr="00A3219B">
        <w:rPr>
          <w:b/>
        </w:rPr>
        <w:t>The Chair:</w:t>
      </w:r>
      <w:r>
        <w:t xml:space="preserve"> </w:t>
      </w:r>
      <w:r>
        <w:t>S</w:t>
      </w:r>
      <w:r w:rsidRPr="00A3219B">
        <w:t>o</w:t>
      </w:r>
      <w:r w:rsidRPr="00A3219B">
        <w:t xml:space="preserve"> they are </w:t>
      </w:r>
      <w:r>
        <w:t>u</w:t>
      </w:r>
      <w:r w:rsidRPr="00A3219B">
        <w:t>nicorn companies</w:t>
      </w:r>
      <w:r>
        <w:t>.</w:t>
      </w:r>
    </w:p>
    <w:p w:rsidR="004F613B" w:rsidP="004F613B">
      <w:pPr>
        <w:pStyle w:val="Answer"/>
      </w:pPr>
      <w:r>
        <w:rPr>
          <w:b/>
          <w:i/>
        </w:rPr>
        <w:t xml:space="preserve">Professor Anthony </w:t>
      </w:r>
      <w:r>
        <w:rPr>
          <w:b/>
          <w:i/>
        </w:rPr>
        <w:t>Kucernak</w:t>
      </w:r>
      <w:r>
        <w:rPr>
          <w:b/>
          <w:i/>
        </w:rPr>
        <w:t xml:space="preserve">: </w:t>
      </w:r>
      <w:r w:rsidRPr="00A3219B">
        <w:t xml:space="preserve">They do a lot of manufacturing </w:t>
      </w:r>
      <w:r>
        <w:t>in the UK, but of course they might offshore some of that as well at some point, depending on whether they can scale it in the UK. That is a commercial decision for them.</w:t>
      </w:r>
    </w:p>
    <w:p w:rsidR="007D26E4" w:rsidP="0000675F">
      <w:pPr>
        <w:pStyle w:val="Remark"/>
      </w:pPr>
      <w:r w:rsidRPr="00A3219B">
        <w:rPr>
          <w:b/>
        </w:rPr>
        <w:t>The Chair:</w:t>
      </w:r>
      <w:r>
        <w:t xml:space="preserve"> Sure. We are</w:t>
      </w:r>
      <w:r w:rsidRPr="00A3219B">
        <w:t xml:space="preserve"> just on time. I thank all three of you for coming </w:t>
      </w:r>
      <w:r>
        <w:t>today and making the time for us. We appreciate it very much. It has been an interesting and highly informative session for us. Y</w:t>
      </w:r>
      <w:r w:rsidRPr="00A3219B">
        <w:t>ou will get a transcript of the session on which you can comment. If in retrospect you think there are some issues that you might have highlighted</w:t>
      </w:r>
      <w:r>
        <w:t xml:space="preserve"> but did not</w:t>
      </w:r>
      <w:r w:rsidRPr="00A3219B">
        <w:t>, please feel free to write into us. Thank you very much for coming today</w:t>
      </w:r>
      <w:r>
        <w:t>.</w:t>
      </w:r>
      <w:r w:rsidRPr="00A3219B">
        <w:t xml:space="preserve"> We appreciate it very much. </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3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3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33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3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059B0" w:rsidP="009277D8">
        <w:pPr>
          <w:pStyle w:val="Para"/>
          <w:rPr>
            <w:color w:val="808080"/>
          </w:rPr>
        </w:pPr>
        <w:r w:rsidRPr="004739E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059B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3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4AE1A1A"/>
    <w:lvl w:ilvl="0">
      <w:start w:val="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9B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D33085"/>
    <w:pPr>
      <w:widowControl w:val="0"/>
      <w:numPr>
        <w:numId w:val="9"/>
      </w:numPr>
      <w:spacing w:before="240" w:after="120"/>
      <w:jc w:val="left"/>
    </w:pPr>
  </w:style>
  <w:style w:type="paragraph" w:customStyle="1" w:styleId="Answer">
    <w:name w:val="Answer"/>
    <w:basedOn w:val="Normal"/>
    <w:qFormat/>
    <w:rsid w:val="00D33085"/>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D33085"/>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2</Value>
      <Value>8</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2021-03-16T00:00:00+00:00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Role of batteries and fuel cells in achieving Net Zero</TermName>
          <TermId xmlns="http://schemas.microsoft.com/office/infopath/2007/PartnerControls">8257996d-20f1-49e2-abd0-3f898118582c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UserInfo>
        <DisplayName>HASSAN, Ellie</DisplayName>
        <AccountId>187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customXml/itemProps2.xml><?xml version="1.0" encoding="utf-8"?>
<ds:datastoreItem xmlns:ds="http://schemas.openxmlformats.org/officeDocument/2006/customXml" ds:itemID="{C418B45B-3C9F-49FC-874F-3FB501C6A121}">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B4C3E901-AF91-42B1-9D27-150F72B0215A}">
  <ds:schemaRefs>
    <ds:schemaRef ds:uri="http://schemas.microsoft.com/sharepoint/v3/contenttype/forms"/>
  </ds:schemaRefs>
</ds:datastoreItem>
</file>

<file path=customXml/itemProps4.xml><?xml version="1.0" encoding="utf-8"?>
<ds:datastoreItem xmlns:ds="http://schemas.openxmlformats.org/officeDocument/2006/customXml" ds:itemID="{68D4D0B5-045C-495F-B891-A438A2B16E64}">
  <ds:schemaRefs>
    <ds:schemaRef ds:uri="http://schemas.microsoft.com/sharepoint/events"/>
  </ds:schemaRefs>
</ds:datastoreItem>
</file>

<file path=customXml/itemProps5.xml><?xml version="1.0" encoding="utf-8"?>
<ds:datastoreItem xmlns:ds="http://schemas.openxmlformats.org/officeDocument/2006/customXml" ds:itemID="{86C3B1D6-0D5E-40E0-8059-E0CDF2A95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