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059B0" w:rsidP="00C059B0">
      <w:pPr>
        <w:pStyle w:val="TitleCommittee0"/>
      </w:pPr>
      <w:r>
        <w:t>Select Committee on Science and Technology</w:t>
      </w:r>
    </w:p>
    <w:p w:rsidR="00C059B0" w:rsidP="00C059B0">
      <w:pPr>
        <w:pStyle w:val="TitleInquiry0"/>
      </w:pPr>
      <w:r>
        <w:t>C</w:t>
      </w:r>
      <w:r>
        <w:t xml:space="preserve">orrected oral evidence: </w:t>
      </w:r>
      <w:r w:rsidR="00E75163">
        <w:t>T</w:t>
      </w:r>
      <w:r w:rsidR="00F42198">
        <w:t>he r</w:t>
      </w:r>
      <w:r>
        <w:t>ole of batteries and fuel cells in achieving net zero</w:t>
      </w:r>
    </w:p>
    <w:p w:rsidR="00C059B0" w:rsidP="00C059B0">
      <w:pPr>
        <w:pStyle w:val="Para"/>
      </w:pPr>
      <w:r>
        <w:t xml:space="preserve">Tuesday </w:t>
      </w:r>
      <w:r w:rsidR="00C92C85">
        <w:t>16</w:t>
      </w:r>
      <w:r>
        <w:t xml:space="preserve"> March 2021</w:t>
      </w:r>
    </w:p>
    <w:p w:rsidR="00C059B0" w:rsidP="00C059B0">
      <w:pPr>
        <w:pStyle w:val="Para"/>
      </w:pPr>
      <w:r>
        <w:t>10 am</w:t>
      </w:r>
    </w:p>
    <w:p w:rsidR="00C059B0" w:rsidP="00C059B0">
      <w:pPr>
        <w:pStyle w:val="Para"/>
      </w:pPr>
    </w:p>
    <w:p w:rsidR="00C059B0" w:rsidP="00C059B0">
      <w:r>
        <w:fldChar w:fldCharType="begin"/>
      </w:r>
      <w:r>
        <w:instrText xml:space="preserve"> HYPERLINK "https://parliamentlive.tv/Event/Index/f8361f3c-3cef-47f6-9247-0871d5b0a0b7" </w:instrText>
      </w:r>
      <w:r>
        <w:fldChar w:fldCharType="separate"/>
      </w:r>
      <w:r w:rsidRPr="00415F9F">
        <w:rPr>
          <w:rStyle w:val="Hyperlink"/>
        </w:rPr>
        <w:t>Watch the meeting</w:t>
      </w:r>
      <w:r>
        <w:fldChar w:fldCharType="end"/>
      </w:r>
    </w:p>
    <w:p w:rsidR="00C059B0" w:rsidP="001B5501">
      <w:pPr>
        <w:jc w:val="left"/>
      </w:pPr>
      <w:r>
        <w:t xml:space="preserve">Members present: </w:t>
      </w:r>
      <w:r w:rsidRPr="007D26E4" w:rsidR="007D26E4">
        <w:t xml:space="preserve">Lord Patel (The Chair); Baroness Blackwood of North Oxford; </w:t>
      </w:r>
      <w:r w:rsidR="00E75163">
        <w:t xml:space="preserve">Baroness Brown of Cambridge; </w:t>
      </w:r>
      <w:r w:rsidR="005F1354">
        <w:t>Viscount</w:t>
      </w:r>
      <w:r w:rsidR="00F94A80">
        <w:t xml:space="preserve"> Hanworth; </w:t>
      </w:r>
      <w:r w:rsidRPr="007D26E4" w:rsidR="007D26E4">
        <w:t xml:space="preserve">Lord Kakkar; Lord </w:t>
      </w:r>
      <w:r w:rsidR="00F94A80">
        <w:t>Krebs</w:t>
      </w:r>
      <w:r w:rsidRPr="007D26E4" w:rsidR="007D26E4">
        <w:t xml:space="preserve">; Baroness Manningham-Buller; </w:t>
      </w:r>
      <w:r w:rsidRPr="00F94A80" w:rsidR="00F94A80">
        <w:t>Lord Mitchell</w:t>
      </w:r>
      <w:r w:rsidRPr="007D26E4" w:rsidR="007D26E4">
        <w:t xml:space="preserve">; Baroness Rock; </w:t>
      </w:r>
      <w:r w:rsidR="00F94A80">
        <w:t xml:space="preserve">Lord Sarfraz; </w:t>
      </w:r>
      <w:r w:rsidRPr="007D26E4" w:rsidR="007D26E4">
        <w:t xml:space="preserve">Baroness Walmsley; </w:t>
      </w:r>
      <w:r w:rsidR="00F94A80">
        <w:t xml:space="preserve">Baroness </w:t>
      </w:r>
      <w:r w:rsidRPr="00F94A80" w:rsidR="00F94A80">
        <w:t xml:space="preserve">Warwick of </w:t>
      </w:r>
      <w:r w:rsidRPr="00F94A80" w:rsidR="00F94A80">
        <w:t>Undercliffe</w:t>
      </w:r>
      <w:r w:rsidR="00F94A80">
        <w:t xml:space="preserve">; </w:t>
      </w:r>
      <w:r w:rsidRPr="007D26E4" w:rsidR="007D26E4">
        <w:t>Lord Winston</w:t>
      </w:r>
      <w:r w:rsidR="00415F9F">
        <w:t>.</w:t>
      </w:r>
    </w:p>
    <w:p w:rsidR="00C059B0" w:rsidP="00C059B0">
      <w:pPr>
        <w:pStyle w:val="Para"/>
        <w:tabs>
          <w:tab w:val="center" w:pos="4536"/>
          <w:tab w:val="right" w:pos="8931"/>
        </w:tabs>
      </w:pPr>
      <w:r w:rsidRPr="007D381B">
        <w:t xml:space="preserve">Evidence Session No. </w:t>
      </w:r>
      <w:r w:rsidR="007D26E4">
        <w:t>2</w:t>
      </w:r>
      <w:r w:rsidRPr="007D381B">
        <w:tab/>
      </w:r>
      <w:r>
        <w:t>Virtual Proceeding</w:t>
      </w:r>
      <w:r w:rsidRPr="007D381B">
        <w:tab/>
        <w:t xml:space="preserve">Questions </w:t>
      </w:r>
      <w:r w:rsidR="007D26E4">
        <w:t>20</w:t>
      </w:r>
      <w:r w:rsidRPr="007D381B">
        <w:t xml:space="preserve"> - </w:t>
      </w:r>
      <w:r w:rsidR="00322F57">
        <w:t>31</w:t>
      </w:r>
    </w:p>
    <w:p w:rsidR="00C059B0" w:rsidP="00C059B0">
      <w:pPr>
        <w:pStyle w:val="TitleWitnesses0"/>
      </w:pPr>
    </w:p>
    <w:p w:rsidR="00C059B0" w:rsidP="00C059B0">
      <w:pPr>
        <w:pStyle w:val="TitleWitnesses0"/>
      </w:pPr>
      <w:r>
        <w:t>Witnesses</w:t>
      </w:r>
    </w:p>
    <w:p w:rsidR="00C059B0" w:rsidP="001B5501">
      <w:pPr>
        <w:pStyle w:val="Para"/>
        <w:jc w:val="left"/>
      </w:pPr>
      <w:r>
        <w:t xml:space="preserve">Professor Serena Corr, Chair in Functional Nanomaterials, and Director of Research, Department of Chemical and Biological Engineering, University of Sheffield; Professor Paul Shearing, Professor in Chemical Engineering, University College London; Dr Jerry Barker, Founder and Chief Technology Officer, </w:t>
      </w:r>
      <w:r>
        <w:t>Faradion</w:t>
      </w:r>
      <w:r>
        <w:t xml:space="preserve"> Ltd; Dr Melanie Loveridge, Associate Professor, Warwick Manufacturing Group, University of Warwick.</w:t>
      </w:r>
    </w:p>
    <w:p w:rsidR="00C059B0" w:rsidP="00C059B0">
      <w:pPr>
        <w:pStyle w:val="Para"/>
      </w:pPr>
    </w:p>
    <w:p w:rsidR="00C059B0" w:rsidRPr="00B00119" w:rsidP="00C059B0">
      <w:pPr>
        <w:pStyle w:val="Para"/>
      </w:pPr>
      <w:r w:rsidRPr="00B00119">
        <w:t>USE OF THE TRANSCRIPT</w:t>
      </w:r>
    </w:p>
    <w:p w:rsidR="00C059B0" w:rsidRPr="00B00119" w:rsidP="00E33F23">
      <w:pPr>
        <w:pStyle w:val="Para"/>
        <w:ind w:left="720"/>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059B0" w:rsidP="00C059B0">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C059B0" w:rsidRPr="00E0512A" w:rsidP="00C059B0">
      <w:pPr>
        <w:pStyle w:val="TitlePanel0"/>
        <w:rPr>
          <w:szCs w:val="28"/>
        </w:rPr>
      </w:pPr>
      <w:bookmarkStart w:id="0" w:name="Panel1"/>
      <w:r w:rsidRPr="00E0512A">
        <w:rPr>
          <w:szCs w:val="28"/>
        </w:rPr>
        <w:t>Examination of Witnesses</w:t>
      </w:r>
    </w:p>
    <w:p w:rsidR="00C059B0" w:rsidP="00C059B0">
      <w:pPr>
        <w:pStyle w:val="TitlePanel0"/>
        <w:jc w:val="both"/>
      </w:pPr>
      <w:r w:rsidRPr="007D26E4">
        <w:rPr>
          <w:sz w:val="22"/>
        </w:rPr>
        <w:t>Professor Serena Corr, Professor Paul Shearing, Dr Jerry Barker</w:t>
      </w:r>
      <w:r>
        <w:rPr>
          <w:sz w:val="22"/>
        </w:rPr>
        <w:t xml:space="preserve"> and</w:t>
      </w:r>
      <w:r w:rsidRPr="007D26E4">
        <w:rPr>
          <w:sz w:val="22"/>
        </w:rPr>
        <w:t xml:space="preserve"> Dr Melanie Loveridge</w:t>
      </w:r>
      <w:r>
        <w:rPr>
          <w:sz w:val="22"/>
        </w:rPr>
        <w:t>.</w:t>
      </w:r>
    </w:p>
    <w:p w:rsidR="004C7A11" w:rsidRPr="000E3409" w:rsidP="004C7A11">
      <w:pPr>
        <w:pStyle w:val="Question"/>
      </w:pPr>
      <w:bookmarkEnd w:id="0"/>
      <w:r w:rsidRPr="009A445F">
        <w:rPr>
          <w:b/>
        </w:rPr>
        <w:t>The Chair:</w:t>
      </w:r>
      <w:r>
        <w:t xml:space="preserve"> Good morning, </w:t>
      </w:r>
      <w:r w:rsidRPr="009A445F">
        <w:t xml:space="preserve">particularly to our witnesses. Thank you very much for joining us this morning. </w:t>
      </w:r>
      <w:r w:rsidRPr="000E3409">
        <w:t>We value your time very much</w:t>
      </w:r>
      <w:r w:rsidR="00EA61BA">
        <w:t>,</w:t>
      </w:r>
      <w:r w:rsidRPr="000E3409">
        <w:t xml:space="preserve"> and</w:t>
      </w:r>
      <w:r w:rsidRPr="00EA61BA" w:rsidR="00EA61BA">
        <w:t xml:space="preserve"> </w:t>
      </w:r>
      <w:r w:rsidRPr="000E3409" w:rsidR="00EA61BA">
        <w:t>what you have to say</w:t>
      </w:r>
      <w:r>
        <w:t xml:space="preserve"> even more so</w:t>
      </w:r>
      <w:r w:rsidR="00EA61BA">
        <w:t>.</w:t>
      </w:r>
      <w:r>
        <w:t xml:space="preserve"> </w:t>
      </w:r>
    </w:p>
    <w:p w:rsidR="004C7A11" w:rsidP="004C7A11">
      <w:pPr>
        <w:pStyle w:val="Question"/>
        <w:numPr>
          <w:ilvl w:val="0"/>
          <w:numId w:val="0"/>
        </w:numPr>
        <w:ind w:left="794"/>
      </w:pPr>
      <w:r>
        <w:t xml:space="preserve">I shall start with batteries. </w:t>
      </w:r>
      <w:r w:rsidRPr="000E3409">
        <w:t>I have a three</w:t>
      </w:r>
      <w:r>
        <w:t>-</w:t>
      </w:r>
      <w:r w:rsidRPr="000E3409">
        <w:t>part question</w:t>
      </w:r>
      <w:r>
        <w:t>. W</w:t>
      </w:r>
      <w:r w:rsidRPr="000E3409">
        <w:t xml:space="preserve">hat is the current development in batteries in the past five years or so? What are the current limitations on </w:t>
      </w:r>
      <w:r>
        <w:t xml:space="preserve">the </w:t>
      </w:r>
      <w:r w:rsidRPr="000E3409">
        <w:t xml:space="preserve">batteries that are available? What breakthroughs </w:t>
      </w:r>
      <w:r w:rsidR="00EA61BA">
        <w:t>might be</w:t>
      </w:r>
      <w:r w:rsidRPr="000E3409">
        <w:t xml:space="preserve"> needed for the future capacity of the batteries and whatever </w:t>
      </w:r>
      <w:r>
        <w:t xml:space="preserve">other </w:t>
      </w:r>
      <w:r w:rsidRPr="000E3409">
        <w:t xml:space="preserve">issues there might be? </w:t>
      </w:r>
    </w:p>
    <w:p w:rsidR="004C7A11" w:rsidRPr="000E3409" w:rsidP="004C7A11">
      <w:pPr>
        <w:pStyle w:val="Answer"/>
      </w:pPr>
      <w:r>
        <w:rPr>
          <w:b/>
          <w:i/>
        </w:rPr>
        <w:t xml:space="preserve">Professor Serena Corr: </w:t>
      </w:r>
      <w:r w:rsidRPr="000E3409">
        <w:t xml:space="preserve">Good morning. I am professor in chemical and biological engineering and </w:t>
      </w:r>
      <w:r w:rsidR="00EA61BA">
        <w:t xml:space="preserve">in </w:t>
      </w:r>
      <w:r w:rsidRPr="000E3409">
        <w:t>material</w:t>
      </w:r>
      <w:r>
        <w:t xml:space="preserve">s </w:t>
      </w:r>
      <w:r w:rsidRPr="000E3409">
        <w:t xml:space="preserve">science and engineering at the University of Sheffield. My research interests are in </w:t>
      </w:r>
      <w:r>
        <w:t xml:space="preserve">the </w:t>
      </w:r>
      <w:r w:rsidRPr="000E3409">
        <w:t>development and characteri</w:t>
      </w:r>
      <w:r>
        <w:t>s</w:t>
      </w:r>
      <w:r w:rsidRPr="000E3409">
        <w:t xml:space="preserve">ation of energy storage materials. </w:t>
      </w:r>
      <w:r>
        <w:t xml:space="preserve">I </w:t>
      </w:r>
      <w:r w:rsidRPr="000E3409">
        <w:t xml:space="preserve">lead one of the </w:t>
      </w:r>
      <w:bookmarkStart w:id="1" w:name="_Hlk66792683"/>
      <w:r w:rsidRPr="000E3409">
        <w:t>multi</w:t>
      </w:r>
      <w:r>
        <w:t>-</w:t>
      </w:r>
      <w:r w:rsidRPr="000E3409">
        <w:t>institutional major investments in cathode</w:t>
      </w:r>
      <w:r>
        <w:t xml:space="preserve"> development by the Faraday Institution called </w:t>
      </w:r>
      <w:r>
        <w:t>FutureCat</w:t>
      </w:r>
      <w:r>
        <w:t xml:space="preserve">. </w:t>
      </w:r>
    </w:p>
    <w:p w:rsidR="004C7A11" w:rsidRPr="000E3409" w:rsidP="004C7A11">
      <w:pPr>
        <w:pStyle w:val="Answer"/>
      </w:pPr>
      <w:bookmarkEnd w:id="1"/>
      <w:r w:rsidRPr="000E3409">
        <w:t xml:space="preserve">To answer your question, it is fair to state that </w:t>
      </w:r>
      <w:r w:rsidR="001D5E46">
        <w:t xml:space="preserve">lithium-ion batteries </w:t>
      </w:r>
      <w:r w:rsidRPr="000E3409">
        <w:t xml:space="preserve">have revolutionised the portable electronics industry. </w:t>
      </w:r>
      <w:r>
        <w:t xml:space="preserve">We are now seeing </w:t>
      </w:r>
      <w:r w:rsidRPr="000E3409">
        <w:t>batteries not only continuing</w:t>
      </w:r>
      <w:r>
        <w:t xml:space="preserve"> </w:t>
      </w:r>
      <w:r w:rsidRPr="000E3409">
        <w:t xml:space="preserve">to power our mobile phones and laptops but increasingly penetrating the transportation market. We need to carefully consider how the </w:t>
      </w:r>
      <w:r w:rsidRPr="000E3409">
        <w:t>Covid</w:t>
      </w:r>
      <w:r w:rsidRPr="000E3409">
        <w:t xml:space="preserve"> pandemic may have influenced car sales. </w:t>
      </w:r>
      <w:r w:rsidR="008E5F18">
        <w:t xml:space="preserve">The year </w:t>
      </w:r>
      <w:r w:rsidRPr="000E3409">
        <w:t>2020 saw a marked increase in the sale of battery electric vehicles</w:t>
      </w:r>
      <w:r>
        <w:t xml:space="preserve">, which </w:t>
      </w:r>
      <w:r w:rsidRPr="000E3409">
        <w:t>now account for 6.6% of the overall 2020 market share. That is an increase of 5% in just one year, and it was a challenging year</w:t>
      </w:r>
      <w:r>
        <w:t xml:space="preserve">, </w:t>
      </w:r>
      <w:r w:rsidRPr="000E3409">
        <w:t xml:space="preserve">so I think we </w:t>
      </w:r>
      <w:r w:rsidR="008E5F18">
        <w:t>will</w:t>
      </w:r>
      <w:r w:rsidRPr="000E3409">
        <w:t xml:space="preserve"> start to see batter</w:t>
      </w:r>
      <w:r>
        <w:t xml:space="preserve">ies </w:t>
      </w:r>
      <w:r w:rsidRPr="000E3409">
        <w:t xml:space="preserve">contributing to UK </w:t>
      </w:r>
      <w:r w:rsidR="00D31064">
        <w:t>decarbonisation</w:t>
      </w:r>
      <w:r w:rsidRPr="000E3409">
        <w:t xml:space="preserve"> efforts. That </w:t>
      </w:r>
      <w:r w:rsidR="00D31064">
        <w:t>will only</w:t>
      </w:r>
      <w:r w:rsidRPr="000E3409">
        <w:t xml:space="preserve"> increase, both with the uptake of battery electric vehicles and with the development of the charging point infrastructure that will support that uptake</w:t>
      </w:r>
      <w:r>
        <w:t xml:space="preserve">, as </w:t>
      </w:r>
      <w:r w:rsidRPr="000E3409">
        <w:t>well as contributions of batteries to utility</w:t>
      </w:r>
      <w:r>
        <w:t>-</w:t>
      </w:r>
      <w:r w:rsidRPr="000E3409">
        <w:t xml:space="preserve">scale storage and how that integrates with and reduces renewable </w:t>
      </w:r>
      <w:r>
        <w:t>curtailment</w:t>
      </w:r>
      <w:r w:rsidRPr="000E3409">
        <w:t xml:space="preserve">. </w:t>
      </w:r>
      <w:r w:rsidRPr="000E3409">
        <w:t>So</w:t>
      </w:r>
      <w:r w:rsidRPr="000E3409">
        <w:t xml:space="preserve"> there is lots of possible growth.</w:t>
      </w:r>
    </w:p>
    <w:p w:rsidR="004C7A11" w:rsidRPr="000E3409" w:rsidP="004C7A11">
      <w:pPr>
        <w:pStyle w:val="Answer"/>
      </w:pPr>
      <w:r w:rsidRPr="000E3409">
        <w:t>Advances</w:t>
      </w:r>
      <w:r>
        <w:t xml:space="preserve"> </w:t>
      </w:r>
      <w:r w:rsidRPr="000E3409">
        <w:t xml:space="preserve">in battery innovation are driven by interfaces. That idea works </w:t>
      </w:r>
      <w:r w:rsidRPr="000E3409">
        <w:t>really well</w:t>
      </w:r>
      <w:r w:rsidRPr="000E3409">
        <w:t xml:space="preserve"> on a number of levels. Performance within the battery itself is governed by behaviours and interfaces</w:t>
      </w:r>
      <w:r w:rsidR="00DF127E">
        <w:t>,</w:t>
      </w:r>
      <w:r>
        <w:t xml:space="preserve"> but </w:t>
      </w:r>
      <w:r w:rsidRPr="000E3409">
        <w:t>technological advances are driven by collaborative research at the interface of special</w:t>
      </w:r>
      <w:r>
        <w:t>i</w:t>
      </w:r>
      <w:r w:rsidRPr="000E3409">
        <w:t xml:space="preserve">ties, such as chemistry, materials, </w:t>
      </w:r>
      <w:r w:rsidRPr="000E3409">
        <w:t>engineering</w:t>
      </w:r>
      <w:r w:rsidRPr="000E3409">
        <w:t xml:space="preserve"> and social sciences. In the </w:t>
      </w:r>
      <w:r w:rsidR="00DF127E">
        <w:t>UK,</w:t>
      </w:r>
      <w:r w:rsidRPr="000E3409">
        <w:t xml:space="preserve"> we have been particularly good at this</w:t>
      </w:r>
      <w:r>
        <w:t xml:space="preserve">, </w:t>
      </w:r>
      <w:r w:rsidRPr="000E3409">
        <w:t>with the establishment of the Faraday battery challenge. We have a long</w:t>
      </w:r>
      <w:r>
        <w:t>-</w:t>
      </w:r>
      <w:r w:rsidRPr="000E3409">
        <w:t>term commitment now to fundamental and translational research that brings together a community of researchers to tackle a defined set of challenges that invigorates research across academia and industry collaborations.</w:t>
      </w:r>
    </w:p>
    <w:p w:rsidR="004C7A11" w:rsidP="004C7A11">
      <w:pPr>
        <w:pStyle w:val="Answer"/>
      </w:pPr>
      <w:r>
        <w:rPr>
          <w:b/>
          <w:i/>
        </w:rPr>
        <w:t xml:space="preserve">Professor Paul Shearing: </w:t>
      </w:r>
      <w:r w:rsidRPr="000E3409">
        <w:t>I am professor of chemical engineering at UCL and I hold the</w:t>
      </w:r>
      <w:r>
        <w:t xml:space="preserve"> </w:t>
      </w:r>
      <w:r w:rsidRPr="009A445F">
        <w:t xml:space="preserve">Royal Academy of Engineering </w:t>
      </w:r>
      <w:r>
        <w:t>chair in e</w:t>
      </w:r>
      <w:r w:rsidRPr="000E3409">
        <w:t xml:space="preserve">merging battery technologies. </w:t>
      </w:r>
      <w:r>
        <w:t xml:space="preserve">I </w:t>
      </w:r>
      <w:r w:rsidRPr="000E3409">
        <w:t xml:space="preserve">lead two projects </w:t>
      </w:r>
      <w:r>
        <w:t xml:space="preserve">for </w:t>
      </w:r>
      <w:r w:rsidRPr="000E3409">
        <w:t>the Faraday Institution</w:t>
      </w:r>
      <w:r>
        <w:t xml:space="preserve">, </w:t>
      </w:r>
      <w:r w:rsidRPr="000E3409">
        <w:t>one on lithium</w:t>
      </w:r>
      <w:r w:rsidR="00475844">
        <w:t>-</w:t>
      </w:r>
      <w:r w:rsidR="00475844">
        <w:t>sulfur</w:t>
      </w:r>
      <w:r>
        <w:t xml:space="preserve"> </w:t>
      </w:r>
      <w:r w:rsidRPr="000E3409">
        <w:t xml:space="preserve">technology called </w:t>
      </w:r>
      <w:r>
        <w:t>LiSTAR</w:t>
      </w:r>
      <w:r>
        <w:t xml:space="preserve"> and one on b</w:t>
      </w:r>
      <w:r w:rsidRPr="000E3409">
        <w:t xml:space="preserve">attery safety called </w:t>
      </w:r>
      <w:r w:rsidR="008B7A69">
        <w:t>SAFE</w:t>
      </w:r>
      <w:r w:rsidR="00E33F23">
        <w:t>BATT</w:t>
      </w:r>
      <w:r w:rsidRPr="000E3409">
        <w:t xml:space="preserve">. Thank you for the invitation to speak to you today. </w:t>
      </w:r>
    </w:p>
    <w:p w:rsidR="004C7A11" w:rsidP="004C7A11">
      <w:pPr>
        <w:pStyle w:val="Answer"/>
      </w:pPr>
      <w:r w:rsidRPr="000E3409">
        <w:t>Serena has already captured some of the breadth and diversity of application</w:t>
      </w:r>
      <w:r>
        <w:t>s</w:t>
      </w:r>
      <w:r w:rsidRPr="000E3409">
        <w:t xml:space="preserve"> of lithium</w:t>
      </w:r>
      <w:r w:rsidR="00475844">
        <w:t>-</w:t>
      </w:r>
      <w:r w:rsidRPr="000E3409">
        <w:t xml:space="preserve">ion batteries. I suspect that everyone dialling in today is probably using a lithium battery even if they are not aware of it. They really are a ubiquitous technology, </w:t>
      </w:r>
      <w:r w:rsidR="00475844">
        <w:t xml:space="preserve">and </w:t>
      </w:r>
      <w:r w:rsidRPr="000E3409">
        <w:t>one that has developed to a state of commercial maturity that supports its ubiquity.</w:t>
      </w:r>
      <w:r>
        <w:t xml:space="preserve"> </w:t>
      </w:r>
      <w:r w:rsidRPr="000E3409">
        <w:t>Whether we are aware of it</w:t>
      </w:r>
      <w:r w:rsidRPr="009B05C3" w:rsidR="009B05C3">
        <w:t xml:space="preserve"> </w:t>
      </w:r>
      <w:r w:rsidRPr="000E3409" w:rsidR="009B05C3">
        <w:t>or not</w:t>
      </w:r>
      <w:r w:rsidRPr="000E3409">
        <w:t xml:space="preserve">, we are all using </w:t>
      </w:r>
      <w:r w:rsidR="001D5E46">
        <w:t xml:space="preserve">lithium-ion batteries </w:t>
      </w:r>
      <w:r w:rsidRPr="000E3409">
        <w:t>every</w:t>
      </w:r>
      <w:r>
        <w:t xml:space="preserve"> </w:t>
      </w:r>
      <w:r w:rsidRPr="000E3409">
        <w:t>day. They are hugely scalable</w:t>
      </w:r>
      <w:r>
        <w:t xml:space="preserve">, </w:t>
      </w:r>
      <w:r w:rsidRPr="009A445F">
        <w:t>from tiny batteries that might go into medical implants to</w:t>
      </w:r>
      <w:r>
        <w:t xml:space="preserve"> </w:t>
      </w:r>
      <w:r>
        <w:t>r</w:t>
      </w:r>
      <w:r w:rsidRPr="000E3409">
        <w:t>eally quite</w:t>
      </w:r>
      <w:r w:rsidRPr="000E3409">
        <w:t xml:space="preserve"> massive batteries </w:t>
      </w:r>
      <w:r w:rsidRPr="009A445F">
        <w:t>that support grid</w:t>
      </w:r>
      <w:r>
        <w:t>-</w:t>
      </w:r>
      <w:r w:rsidRPr="009A445F">
        <w:t xml:space="preserve">scale energy storage. </w:t>
      </w:r>
    </w:p>
    <w:p w:rsidR="00865A34" w:rsidP="004C7A11">
      <w:pPr>
        <w:pStyle w:val="Answer"/>
      </w:pPr>
      <w:r w:rsidRPr="009A445F">
        <w:t>Almost all the batteries that we are discussing in that context are lithium</w:t>
      </w:r>
      <w:r w:rsidR="001D5E46">
        <w:t>-</w:t>
      </w:r>
      <w:r w:rsidRPr="009A445F">
        <w:t>ion batteries</w:t>
      </w:r>
      <w:r>
        <w:t xml:space="preserve">, so the </w:t>
      </w:r>
      <w:r w:rsidRPr="009A445F">
        <w:t xml:space="preserve">building blocks of </w:t>
      </w:r>
      <w:r>
        <w:t xml:space="preserve">the </w:t>
      </w:r>
      <w:r w:rsidRPr="009A445F">
        <w:t xml:space="preserve">battery that </w:t>
      </w:r>
      <w:r>
        <w:t xml:space="preserve">goes </w:t>
      </w:r>
      <w:r w:rsidRPr="009A445F">
        <w:t xml:space="preserve">into your mobile phone </w:t>
      </w:r>
      <w:r>
        <w:t xml:space="preserve">are </w:t>
      </w:r>
      <w:r w:rsidRPr="009A445F">
        <w:t>the same as the building blocks that go into an electric vehicle</w:t>
      </w:r>
      <w:r>
        <w:t xml:space="preserve"> </w:t>
      </w:r>
      <w:r w:rsidRPr="009A445F">
        <w:t xml:space="preserve">and </w:t>
      </w:r>
      <w:r w:rsidRPr="000E3409">
        <w:t>into some of these very large</w:t>
      </w:r>
      <w:r>
        <w:t>-</w:t>
      </w:r>
      <w:r w:rsidRPr="000E3409">
        <w:t>scale</w:t>
      </w:r>
      <w:r>
        <w:t>, grid-</w:t>
      </w:r>
      <w:r w:rsidRPr="000E3409">
        <w:t>scale batteries</w:t>
      </w:r>
      <w:r>
        <w:t xml:space="preserve">, </w:t>
      </w:r>
      <w:r w:rsidRPr="009A445F">
        <w:t xml:space="preserve">so it is a flexible and scalable technology </w:t>
      </w:r>
      <w:r w:rsidRPr="000E3409">
        <w:t xml:space="preserve">largely built on a common building block. As the technology has reached a level of maturity, it is possible that with </w:t>
      </w:r>
      <w:r w:rsidR="001D5E46">
        <w:t xml:space="preserve">lithium-ion batteries </w:t>
      </w:r>
      <w:r w:rsidRPr="000E3409">
        <w:t xml:space="preserve">we will approach some of </w:t>
      </w:r>
      <w:r>
        <w:t xml:space="preserve">the </w:t>
      </w:r>
      <w:r w:rsidRPr="000E3409">
        <w:t xml:space="preserve">theoretical limitations of that chemistry. </w:t>
      </w:r>
    </w:p>
    <w:p w:rsidR="00CE38F7" w:rsidP="004C7A11">
      <w:pPr>
        <w:pStyle w:val="Answer"/>
      </w:pPr>
      <w:r w:rsidRPr="000E3409">
        <w:t xml:space="preserve">There are </w:t>
      </w:r>
      <w:r w:rsidRPr="000E3409">
        <w:t>a number of</w:t>
      </w:r>
      <w:r w:rsidRPr="000E3409">
        <w:t xml:space="preserve"> </w:t>
      </w:r>
      <w:r>
        <w:t xml:space="preserve">road maps </w:t>
      </w:r>
      <w:r w:rsidRPr="000E3409">
        <w:t xml:space="preserve">for how we can introduce </w:t>
      </w:r>
      <w:r>
        <w:t>a</w:t>
      </w:r>
      <w:r w:rsidRPr="000E3409">
        <w:t xml:space="preserve">dvanced </w:t>
      </w:r>
      <w:r w:rsidR="001D5E46">
        <w:t xml:space="preserve">lithium-ion batteries </w:t>
      </w:r>
      <w:r w:rsidRPr="000E3409">
        <w:t>by tweaking some of the components inside them</w:t>
      </w:r>
      <w:r>
        <w:t>. However</w:t>
      </w:r>
      <w:r w:rsidRPr="000E3409">
        <w:t xml:space="preserve">, there is </w:t>
      </w:r>
      <w:r w:rsidR="004342B3">
        <w:t xml:space="preserve">also </w:t>
      </w:r>
      <w:r w:rsidRPr="000E3409">
        <w:t>increasing interest in what the post</w:t>
      </w:r>
      <w:r>
        <w:t>-</w:t>
      </w:r>
      <w:r w:rsidRPr="000E3409">
        <w:t>lithium</w:t>
      </w:r>
      <w:r>
        <w:t>-</w:t>
      </w:r>
      <w:r w:rsidRPr="000E3409">
        <w:t>ion</w:t>
      </w:r>
      <w:r>
        <w:t>-</w:t>
      </w:r>
      <w:r w:rsidRPr="000E3409">
        <w:t>battery</w:t>
      </w:r>
      <w:r>
        <w:t xml:space="preserve"> </w:t>
      </w:r>
      <w:r w:rsidRPr="000E3409">
        <w:t>landscape looks like</w:t>
      </w:r>
      <w:r>
        <w:t>—</w:t>
      </w:r>
      <w:r w:rsidR="00645B43">
        <w:t xml:space="preserve">there is consideration of </w:t>
      </w:r>
      <w:r>
        <w:t>lithium</w:t>
      </w:r>
      <w:r w:rsidR="001D5E46">
        <w:t>-</w:t>
      </w:r>
      <w:r>
        <w:t>su</w:t>
      </w:r>
      <w:r w:rsidR="001D5E46">
        <w:t>lf</w:t>
      </w:r>
      <w:r>
        <w:t>ur</w:t>
      </w:r>
      <w:r>
        <w:t xml:space="preserve"> </w:t>
      </w:r>
      <w:r>
        <w:t xml:space="preserve">batteries, </w:t>
      </w:r>
      <w:r>
        <w:t>s</w:t>
      </w:r>
      <w:r w:rsidRPr="000E3409">
        <w:t>odium</w:t>
      </w:r>
      <w:r w:rsidR="001D5E46">
        <w:t>-</w:t>
      </w:r>
      <w:r w:rsidRPr="000E3409">
        <w:t>ion batteries</w:t>
      </w:r>
      <w:r>
        <w:t xml:space="preserve">, </w:t>
      </w:r>
      <w:r w:rsidR="004342B3">
        <w:t>solid-state batteries</w:t>
      </w:r>
      <w:r>
        <w:t>—</w:t>
      </w:r>
      <w:r w:rsidRPr="000E3409">
        <w:t>and</w:t>
      </w:r>
      <w:r>
        <w:t xml:space="preserve">, </w:t>
      </w:r>
      <w:r>
        <w:t xml:space="preserve">perhaps </w:t>
      </w:r>
      <w:r w:rsidRPr="000E3409">
        <w:t>on a longer time horizon</w:t>
      </w:r>
      <w:r>
        <w:t xml:space="preserve">, </w:t>
      </w:r>
      <w:r w:rsidRPr="000E3409">
        <w:t>there is a whole portfolio of metal</w:t>
      </w:r>
      <w:r>
        <w:t>-</w:t>
      </w:r>
      <w:r w:rsidRPr="000E3409">
        <w:t xml:space="preserve">air batteries that might </w:t>
      </w:r>
      <w:r>
        <w:t xml:space="preserve">also </w:t>
      </w:r>
      <w:r w:rsidRPr="000E3409">
        <w:t xml:space="preserve">play a significant role. </w:t>
      </w:r>
    </w:p>
    <w:p w:rsidR="004C7A11" w:rsidP="004C7A11">
      <w:pPr>
        <w:pStyle w:val="Answer"/>
      </w:pPr>
      <w:r>
        <w:t>W</w:t>
      </w:r>
      <w:r w:rsidRPr="000E3409">
        <w:t xml:space="preserve">e have a diverse portfolio of applications, </w:t>
      </w:r>
      <w:r>
        <w:t xml:space="preserve">so </w:t>
      </w:r>
      <w:r w:rsidRPr="000E3409">
        <w:t xml:space="preserve">it is only right that we consider a diverse portfolio of batteries to support those applications. </w:t>
      </w:r>
    </w:p>
    <w:p w:rsidR="004C7A11" w:rsidP="004C7A11">
      <w:pPr>
        <w:pStyle w:val="Answer"/>
      </w:pPr>
      <w:r>
        <w:rPr>
          <w:b/>
          <w:i/>
        </w:rPr>
        <w:t xml:space="preserve">Dr Jerry Barker: </w:t>
      </w:r>
      <w:r w:rsidRPr="000E3409">
        <w:t xml:space="preserve">I am </w:t>
      </w:r>
      <w:r>
        <w:t xml:space="preserve">the </w:t>
      </w:r>
      <w:r w:rsidRPr="000E3409">
        <w:t>CTO and founder of a start</w:t>
      </w:r>
      <w:r>
        <w:t>-</w:t>
      </w:r>
      <w:r w:rsidRPr="000E3409">
        <w:t xml:space="preserve">up company in the UK called </w:t>
      </w:r>
      <w:r>
        <w:t>Faradion</w:t>
      </w:r>
      <w:r>
        <w:t xml:space="preserve">. </w:t>
      </w:r>
      <w:r w:rsidRPr="000E3409">
        <w:t xml:space="preserve">You </w:t>
      </w:r>
      <w:r w:rsidR="008E5F18">
        <w:t>will</w:t>
      </w:r>
      <w:r w:rsidRPr="000E3409">
        <w:t xml:space="preserve"> hear a lot today about </w:t>
      </w:r>
      <w:r w:rsidR="00C86C8B">
        <w:t>lithium-ion</w:t>
      </w:r>
      <w:r w:rsidRPr="000E3409">
        <w:t xml:space="preserve"> technology. </w:t>
      </w:r>
      <w:r>
        <w:t>Faradion</w:t>
      </w:r>
      <w:r w:rsidRPr="000E3409">
        <w:t xml:space="preserve"> </w:t>
      </w:r>
      <w:r>
        <w:t xml:space="preserve">is </w:t>
      </w:r>
      <w:r w:rsidRPr="000E3409">
        <w:t xml:space="preserve">a </w:t>
      </w:r>
      <w:r w:rsidR="00C86C8B">
        <w:t>sodium-ion batter</w:t>
      </w:r>
      <w:r w:rsidRPr="000E3409">
        <w:t xml:space="preserve">y company, so we fall into the </w:t>
      </w:r>
      <w:r>
        <w:t>group of cell chemistries that are b</w:t>
      </w:r>
      <w:r w:rsidRPr="000E3409">
        <w:t xml:space="preserve">eyond </w:t>
      </w:r>
      <w:r w:rsidR="00C86C8B">
        <w:t>lithium</w:t>
      </w:r>
      <w:r w:rsidR="00956623">
        <w:t xml:space="preserve"> </w:t>
      </w:r>
      <w:r w:rsidR="00C86C8B">
        <w:t>ion</w:t>
      </w:r>
      <w:r w:rsidRPr="000E3409">
        <w:t>. We have a world</w:t>
      </w:r>
      <w:r w:rsidR="00D734BA">
        <w:t>-</w:t>
      </w:r>
      <w:r w:rsidRPr="000E3409">
        <w:t xml:space="preserve">leading position at </w:t>
      </w:r>
      <w:r>
        <w:t>Faradion</w:t>
      </w:r>
      <w:r>
        <w:t xml:space="preserve"> in sodium</w:t>
      </w:r>
      <w:r w:rsidR="00D734BA">
        <w:t>-</w:t>
      </w:r>
      <w:r>
        <w:t xml:space="preserve">ion technology, which will be something </w:t>
      </w:r>
      <w:r w:rsidRPr="000E3409">
        <w:t xml:space="preserve">for the future. </w:t>
      </w:r>
    </w:p>
    <w:p w:rsidR="004C7A11" w:rsidP="004C7A11">
      <w:pPr>
        <w:pStyle w:val="Answer"/>
      </w:pPr>
      <w:r w:rsidRPr="000E3409">
        <w:t>You asked about limitations. When you look at any battery technology</w:t>
      </w:r>
      <w:r>
        <w:t xml:space="preserve">, </w:t>
      </w:r>
      <w:r w:rsidRPr="000E3409">
        <w:t xml:space="preserve">its limitations </w:t>
      </w:r>
      <w:r>
        <w:t xml:space="preserve">and what </w:t>
      </w:r>
      <w:r w:rsidRPr="000E3409">
        <w:t xml:space="preserve">you need to do to make </w:t>
      </w:r>
      <w:r>
        <w:t>it commercial</w:t>
      </w:r>
      <w:r w:rsidRPr="000E3409">
        <w:t xml:space="preserve">, it </w:t>
      </w:r>
      <w:r>
        <w:t xml:space="preserve">comes </w:t>
      </w:r>
      <w:r w:rsidRPr="000E3409">
        <w:t>down to three main things: the cost</w:t>
      </w:r>
      <w:r>
        <w:t xml:space="preserve">—that is, </w:t>
      </w:r>
      <w:r w:rsidRPr="000E3409">
        <w:t xml:space="preserve">the dollars per </w:t>
      </w:r>
      <w:r>
        <w:t>kilowatt hour; p</w:t>
      </w:r>
      <w:r w:rsidRPr="000E3409">
        <w:t>erformance</w:t>
      </w:r>
      <w:r>
        <w:t>—</w:t>
      </w:r>
      <w:r w:rsidRPr="000E3409">
        <w:t xml:space="preserve">we are always trying to push the envelope </w:t>
      </w:r>
      <w:r w:rsidR="00D734BA">
        <w:t xml:space="preserve">when it comes to </w:t>
      </w:r>
      <w:r w:rsidRPr="000E3409">
        <w:t>lag time, cycle life, energy density and power density, which is also important</w:t>
      </w:r>
      <w:r w:rsidR="00AA6FCC">
        <w:t>;</w:t>
      </w:r>
      <w:r>
        <w:t xml:space="preserve"> and </w:t>
      </w:r>
      <w:r w:rsidRPr="000E3409">
        <w:t xml:space="preserve">safety. These </w:t>
      </w:r>
      <w:r>
        <w:t xml:space="preserve">are the </w:t>
      </w:r>
      <w:r w:rsidRPr="000E3409">
        <w:t>things that keep us up at night working on battery technology</w:t>
      </w:r>
      <w:r>
        <w:t>.</w:t>
      </w:r>
      <w:r w:rsidRPr="000E3409">
        <w:t xml:space="preserve"> You </w:t>
      </w:r>
      <w:r w:rsidRPr="000E3409">
        <w:t>have to</w:t>
      </w:r>
      <w:r w:rsidRPr="000E3409">
        <w:t xml:space="preserve"> complete the circle</w:t>
      </w:r>
      <w:r>
        <w:t xml:space="preserve"> of </w:t>
      </w:r>
      <w:r w:rsidRPr="000E3409">
        <w:t xml:space="preserve">cost, performance and safety. </w:t>
      </w:r>
    </w:p>
    <w:p w:rsidR="004C7A11" w:rsidP="004C7A11">
      <w:pPr>
        <w:pStyle w:val="Answer"/>
      </w:pPr>
      <w:r w:rsidRPr="000E3409">
        <w:t>I would add one more aspect to that</w:t>
      </w:r>
      <w:r>
        <w:t xml:space="preserve">, </w:t>
      </w:r>
      <w:r w:rsidRPr="000E3409">
        <w:t xml:space="preserve">which is sustainability. One of the </w:t>
      </w:r>
      <w:r>
        <w:t xml:space="preserve">aspects </w:t>
      </w:r>
      <w:r w:rsidRPr="000E3409">
        <w:t xml:space="preserve">that we push our </w:t>
      </w:r>
      <w:r w:rsidR="00D734BA">
        <w:t>sodium-ion</w:t>
      </w:r>
      <w:r w:rsidRPr="000E3409">
        <w:t xml:space="preserve"> chemistry on is that we should be more sustainable than </w:t>
      </w:r>
      <w:r w:rsidR="00C86C8B">
        <w:t>lithium-ion</w:t>
      </w:r>
      <w:r w:rsidRPr="000E3409">
        <w:t xml:space="preserve"> technology. </w:t>
      </w:r>
    </w:p>
    <w:p w:rsidR="004C7A11" w:rsidP="004C7A11">
      <w:pPr>
        <w:pStyle w:val="Answer"/>
      </w:pPr>
      <w:r w:rsidRPr="000E3409">
        <w:t xml:space="preserve">Right now, as you are probably aware, the energy density of </w:t>
      </w:r>
      <w:r w:rsidR="00C86C8B">
        <w:t>lithium-ion</w:t>
      </w:r>
      <w:r w:rsidRPr="000E3409">
        <w:t xml:space="preserve"> cells is improving </w:t>
      </w:r>
      <w:r>
        <w:t xml:space="preserve">at </w:t>
      </w:r>
      <w:r w:rsidRPr="000E3409">
        <w:t xml:space="preserve">a considerable </w:t>
      </w:r>
      <w:r>
        <w:t xml:space="preserve">rate </w:t>
      </w:r>
      <w:r w:rsidRPr="000E3409">
        <w:t>and the cost is coming down</w:t>
      </w:r>
      <w:r>
        <w:t xml:space="preserve">, </w:t>
      </w:r>
      <w:r w:rsidRPr="000E3409">
        <w:t xml:space="preserve">so there are good moves. </w:t>
      </w:r>
      <w:r>
        <w:t xml:space="preserve">As </w:t>
      </w:r>
      <w:r w:rsidRPr="000E3409">
        <w:t xml:space="preserve">those things improve, </w:t>
      </w:r>
      <w:r>
        <w:t xml:space="preserve">we will meet </w:t>
      </w:r>
      <w:r w:rsidR="00D734BA">
        <w:t xml:space="preserve">new </w:t>
      </w:r>
      <w:r w:rsidRPr="000E3409">
        <w:t>applications.</w:t>
      </w:r>
    </w:p>
    <w:p w:rsidR="004C7A11" w:rsidP="004C7A11">
      <w:pPr>
        <w:pStyle w:val="Answer"/>
      </w:pPr>
      <w:r>
        <w:rPr>
          <w:b/>
          <w:i/>
        </w:rPr>
        <w:t xml:space="preserve">Dr Melanie Loveridge: </w:t>
      </w:r>
      <w:r w:rsidRPr="000E3409">
        <w:t>I am associate professor of electrochemical</w:t>
      </w:r>
      <w:r>
        <w:t xml:space="preserve"> materials at WMG at the </w:t>
      </w:r>
      <w:r w:rsidRPr="000E3409">
        <w:t>University</w:t>
      </w:r>
      <w:r>
        <w:t xml:space="preserve"> of Warwick</w:t>
      </w:r>
      <w:r w:rsidRPr="000E3409">
        <w:t xml:space="preserve">. I have no declared interests for the purposes of today's proceedings. </w:t>
      </w:r>
    </w:p>
    <w:p w:rsidR="004C7A11" w:rsidP="004C7A11">
      <w:pPr>
        <w:pStyle w:val="Answer"/>
      </w:pPr>
      <w:r w:rsidRPr="000E3409">
        <w:t>I would like to set a bit of background</w:t>
      </w:r>
      <w:r w:rsidR="00B02620">
        <w:t xml:space="preserve">. The </w:t>
      </w:r>
      <w:r>
        <w:t xml:space="preserve">journey of </w:t>
      </w:r>
      <w:r w:rsidRPr="000E3409">
        <w:t xml:space="preserve">development from the laboratory to </w:t>
      </w:r>
      <w:r>
        <w:t xml:space="preserve">the </w:t>
      </w:r>
      <w:r w:rsidRPr="000E3409">
        <w:t>commerciali</w:t>
      </w:r>
      <w:r>
        <w:t>s</w:t>
      </w:r>
      <w:r w:rsidRPr="000E3409">
        <w:t xml:space="preserve">ation of new materials in </w:t>
      </w:r>
      <w:r w:rsidR="001D5E46">
        <w:t xml:space="preserve">lithium-ion batteries </w:t>
      </w:r>
      <w:r w:rsidRPr="000E3409">
        <w:t xml:space="preserve">can take a good </w:t>
      </w:r>
      <w:r>
        <w:t xml:space="preserve">10 </w:t>
      </w:r>
      <w:r w:rsidRPr="000E3409">
        <w:t xml:space="preserve">years or so. Very good developments that have been made with </w:t>
      </w:r>
      <w:r w:rsidR="00C86C8B">
        <w:t>lithium-ion</w:t>
      </w:r>
      <w:r w:rsidRPr="000E3409">
        <w:t xml:space="preserve"> battery </w:t>
      </w:r>
      <w:r>
        <w:t>cells</w:t>
      </w:r>
      <w:r w:rsidRPr="000E3409">
        <w:t xml:space="preserve">, such as </w:t>
      </w:r>
      <w:r>
        <w:t xml:space="preserve">the </w:t>
      </w:r>
      <w:r w:rsidRPr="000E3409">
        <w:t>Panasonic</w:t>
      </w:r>
      <w:r>
        <w:t xml:space="preserve"> 18650s and </w:t>
      </w:r>
      <w:r w:rsidRPr="000E3409">
        <w:t>what Tesla ha</w:t>
      </w:r>
      <w:r w:rsidR="00C40B46">
        <w:t>s</w:t>
      </w:r>
      <w:r w:rsidRPr="000E3409">
        <w:t xml:space="preserve"> done, took a long time. </w:t>
      </w:r>
      <w:r>
        <w:t xml:space="preserve">From </w:t>
      </w:r>
      <w:r w:rsidRPr="000E3409">
        <w:t xml:space="preserve">the point where you introduce an exciting new material to the point where you release a cell for sale is a convoluted journey that requires a lot of engineering and processing aspects as well as understanding </w:t>
      </w:r>
      <w:r>
        <w:t xml:space="preserve">the </w:t>
      </w:r>
      <w:r w:rsidRPr="000E3409">
        <w:t>fundamental materials</w:t>
      </w:r>
      <w:r>
        <w:t xml:space="preserve">. </w:t>
      </w:r>
    </w:p>
    <w:p w:rsidR="004C7A11" w:rsidP="004C7A11">
      <w:pPr>
        <w:pStyle w:val="Answer"/>
      </w:pPr>
      <w:r>
        <w:t>With regard to</w:t>
      </w:r>
      <w:r w:rsidR="00222ADD">
        <w:t xml:space="preserve"> the</w:t>
      </w:r>
      <w:r>
        <w:t xml:space="preserve"> limitations and performance, the diversification of the use of </w:t>
      </w:r>
      <w:r w:rsidR="001D5E46">
        <w:t xml:space="preserve">lithium-ion batteries </w:t>
      </w:r>
      <w:r>
        <w:t xml:space="preserve">compared with </w:t>
      </w:r>
      <w:r w:rsidRPr="009C5D2C">
        <w:t>the initial portable electronics requirements</w:t>
      </w:r>
      <w:r>
        <w:t xml:space="preserve"> means that </w:t>
      </w:r>
      <w:r w:rsidRPr="009C5D2C">
        <w:t>the landscape is vast</w:t>
      </w:r>
      <w:r w:rsidR="00D36C8F">
        <w:t>, s</w:t>
      </w:r>
      <w:r w:rsidRPr="009C5D2C">
        <w:t>o we now have performance cluster</w:t>
      </w:r>
      <w:r w:rsidR="00310154">
        <w:t>s.</w:t>
      </w:r>
      <w:r>
        <w:t xml:space="preserve"> </w:t>
      </w:r>
      <w:r w:rsidR="00310154">
        <w:t>S</w:t>
      </w:r>
      <w:r>
        <w:t xml:space="preserve">ome </w:t>
      </w:r>
      <w:r w:rsidR="00310154">
        <w:t xml:space="preserve">of these </w:t>
      </w:r>
      <w:r>
        <w:t xml:space="preserve">are </w:t>
      </w:r>
      <w:r w:rsidRPr="009C5D2C">
        <w:t>energy</w:t>
      </w:r>
      <w:r>
        <w:t>-</w:t>
      </w:r>
      <w:r w:rsidRPr="009C5D2C">
        <w:t>driven</w:t>
      </w:r>
      <w:r>
        <w:t xml:space="preserve">, </w:t>
      </w:r>
      <w:r w:rsidRPr="009C5D2C">
        <w:t>some are power</w:t>
      </w:r>
      <w:r>
        <w:t>-</w:t>
      </w:r>
      <w:r w:rsidRPr="009C5D2C">
        <w:t>driven</w:t>
      </w:r>
      <w:r w:rsidR="00310154">
        <w:t>, but</w:t>
      </w:r>
      <w:r w:rsidR="00D1427C">
        <w:t xml:space="preserve"> </w:t>
      </w:r>
      <w:r w:rsidR="00310154">
        <w:t>most applications</w:t>
      </w:r>
      <w:r w:rsidRPr="009C5D2C">
        <w:t xml:space="preserve"> are </w:t>
      </w:r>
      <w:r w:rsidR="00310154">
        <w:t xml:space="preserve">also </w:t>
      </w:r>
      <w:r w:rsidRPr="009C5D2C">
        <w:t>cost</w:t>
      </w:r>
      <w:r>
        <w:t>-</w:t>
      </w:r>
      <w:r w:rsidRPr="009C5D2C">
        <w:t xml:space="preserve">driven. </w:t>
      </w:r>
      <w:r w:rsidR="00956623">
        <w:t>O</w:t>
      </w:r>
      <w:r w:rsidRPr="009C5D2C">
        <w:t xml:space="preserve">ne size </w:t>
      </w:r>
      <w:r w:rsidR="00956623">
        <w:t>will never</w:t>
      </w:r>
      <w:r w:rsidRPr="009C5D2C">
        <w:t xml:space="preserve"> fit all</w:t>
      </w:r>
      <w:r w:rsidR="00310154">
        <w:t xml:space="preserve"> in batteries</w:t>
      </w:r>
      <w:r w:rsidRPr="009C5D2C">
        <w:t xml:space="preserve">, </w:t>
      </w:r>
      <w:r w:rsidR="00956623">
        <w:t>which</w:t>
      </w:r>
      <w:r w:rsidRPr="009C5D2C">
        <w:t xml:space="preserve"> is important for when we are developing </w:t>
      </w:r>
      <w:r>
        <w:t xml:space="preserve">the road maps </w:t>
      </w:r>
      <w:r w:rsidRPr="009C5D2C">
        <w:t>and defining the performance targets to reach net zero</w:t>
      </w:r>
      <w:r>
        <w:t xml:space="preserve">. </w:t>
      </w:r>
      <w:r w:rsidRPr="009C5D2C">
        <w:t>There will be different requirements for each type of sector.</w:t>
      </w:r>
      <w:r>
        <w:rPr>
          <w:rStyle w:val="FootnoteReference"/>
        </w:rPr>
        <w:footnoteReference w:id="2"/>
      </w:r>
      <w:r w:rsidRPr="009C5D2C">
        <w:t xml:space="preserve"> </w:t>
      </w:r>
    </w:p>
    <w:p w:rsidR="004C7A11" w:rsidP="004C7A11">
      <w:pPr>
        <w:pStyle w:val="Remark"/>
      </w:pPr>
      <w:r w:rsidRPr="00823D32">
        <w:rPr>
          <w:b/>
        </w:rPr>
        <w:t>The Chair:</w:t>
      </w:r>
      <w:r>
        <w:t xml:space="preserve"> </w:t>
      </w:r>
      <w:r w:rsidRPr="009C5D2C">
        <w:t xml:space="preserve">One of you mentioned </w:t>
      </w:r>
      <w:r w:rsidR="00D734BA">
        <w:t>sodium</w:t>
      </w:r>
      <w:r w:rsidR="00956623">
        <w:t xml:space="preserve"> </w:t>
      </w:r>
      <w:r w:rsidR="00D734BA">
        <w:t>ion</w:t>
      </w:r>
      <w:r w:rsidRPr="009C5D2C">
        <w:t xml:space="preserve">. What are the technical issues related to developing </w:t>
      </w:r>
      <w:r w:rsidR="00C86C8B">
        <w:t>sodium-ion batter</w:t>
      </w:r>
      <w:r w:rsidRPr="009C5D2C">
        <w:t xml:space="preserve">ies? </w:t>
      </w:r>
    </w:p>
    <w:p w:rsidR="001D1054" w:rsidP="009A5475">
      <w:pPr>
        <w:pStyle w:val="Answer"/>
      </w:pPr>
      <w:r>
        <w:rPr>
          <w:b/>
          <w:i/>
        </w:rPr>
        <w:t xml:space="preserve">Dr Jerry Barker: </w:t>
      </w:r>
      <w:r w:rsidRPr="009C5D2C">
        <w:t xml:space="preserve">I think I had better answer that one. </w:t>
      </w:r>
      <w:r>
        <w:t xml:space="preserve">What drove us towards </w:t>
      </w:r>
      <w:r w:rsidR="00D734BA">
        <w:t>sodium</w:t>
      </w:r>
      <w:r>
        <w:t xml:space="preserve"> </w:t>
      </w:r>
      <w:r w:rsidR="00D734BA">
        <w:t>ion</w:t>
      </w:r>
      <w:r>
        <w:t xml:space="preserve">? Sodium is very similar </w:t>
      </w:r>
      <w:r>
        <w:t>to lithium in its chemical properties</w:t>
      </w:r>
      <w:r>
        <w:t xml:space="preserve">, as you are probably aware. It is heavier than lithium, which you might consider </w:t>
      </w:r>
      <w:r>
        <w:t xml:space="preserve">to be </w:t>
      </w:r>
      <w:r>
        <w:t xml:space="preserve">a bit of a disadvantage, but that does not make a lot of difference in the final device. What pushed us towards </w:t>
      </w:r>
      <w:r w:rsidR="00D734BA">
        <w:t>sodium</w:t>
      </w:r>
      <w:r>
        <w:t xml:space="preserve"> </w:t>
      </w:r>
      <w:r w:rsidR="00D734BA">
        <w:t>ion</w:t>
      </w:r>
      <w:r>
        <w:t xml:space="preserve"> was the potential for lower cost. Sodium versus lithium would be a lower-cost technology. </w:t>
      </w:r>
    </w:p>
    <w:p w:rsidR="009A5475" w:rsidP="009A5475">
      <w:pPr>
        <w:pStyle w:val="Answer"/>
      </w:pPr>
      <w:r>
        <w:t>Then there is b</w:t>
      </w:r>
      <w:r w:rsidRPr="009C5D2C">
        <w:t>etter safety</w:t>
      </w:r>
      <w:r>
        <w:t xml:space="preserve">. </w:t>
      </w:r>
      <w:r w:rsidRPr="009C5D2C">
        <w:t xml:space="preserve">I mentioned </w:t>
      </w:r>
      <w:r>
        <w:t xml:space="preserve">the important ones </w:t>
      </w:r>
      <w:r w:rsidRPr="009C5D2C">
        <w:t>earlier</w:t>
      </w:r>
      <w:r>
        <w:t xml:space="preserve">: </w:t>
      </w:r>
      <w:r w:rsidRPr="009C5D2C">
        <w:t xml:space="preserve">cost and safety. What we are developing right now should </w:t>
      </w:r>
      <w:r>
        <w:t xml:space="preserve">also </w:t>
      </w:r>
      <w:r w:rsidRPr="009C5D2C">
        <w:t xml:space="preserve">be a more sustainable technology. </w:t>
      </w:r>
      <w:r>
        <w:t>Y</w:t>
      </w:r>
      <w:r w:rsidRPr="009C5D2C">
        <w:t>ou have probably heard in the press that there are a lot of concerns about availability</w:t>
      </w:r>
      <w:r>
        <w:t xml:space="preserve"> a</w:t>
      </w:r>
      <w:r w:rsidRPr="009C5D2C">
        <w:t>nd where things are available</w:t>
      </w:r>
      <w:r>
        <w:t xml:space="preserve">, including </w:t>
      </w:r>
      <w:r w:rsidRPr="009C5D2C">
        <w:t>lithium, copp</w:t>
      </w:r>
      <w:r>
        <w:t>er</w:t>
      </w:r>
      <w:r w:rsidRPr="009C5D2C">
        <w:t xml:space="preserve"> and</w:t>
      </w:r>
      <w:r>
        <w:t>,</w:t>
      </w:r>
      <w:r w:rsidRPr="009C5D2C">
        <w:t xml:space="preserve"> in particular</w:t>
      </w:r>
      <w:r>
        <w:t>,</w:t>
      </w:r>
      <w:r w:rsidRPr="009C5D2C">
        <w:t xml:space="preserve"> cobalt</w:t>
      </w:r>
      <w:r>
        <w:t>. O</w:t>
      </w:r>
      <w:r w:rsidRPr="009C5D2C">
        <w:t xml:space="preserve">ur technology does not use any of </w:t>
      </w:r>
      <w:r w:rsidR="005D6B48">
        <w:t xml:space="preserve">those </w:t>
      </w:r>
      <w:r>
        <w:t xml:space="preserve">things, </w:t>
      </w:r>
      <w:r w:rsidRPr="009C5D2C">
        <w:t>obviously</w:t>
      </w:r>
      <w:r>
        <w:t>. It does not use lithium</w:t>
      </w:r>
      <w:r w:rsidR="005D6B48">
        <w:t>,</w:t>
      </w:r>
      <w:r>
        <w:t xml:space="preserve"> the obvious one</w:t>
      </w:r>
      <w:r w:rsidR="005D6B48">
        <w:t xml:space="preserve">, or </w:t>
      </w:r>
      <w:r>
        <w:t>copper or cobalt.</w:t>
      </w:r>
    </w:p>
    <w:p w:rsidR="005D6B48" w:rsidP="009A5475">
      <w:pPr>
        <w:pStyle w:val="Answer"/>
      </w:pPr>
      <w:r>
        <w:t xml:space="preserve">Finally, </w:t>
      </w:r>
      <w:r w:rsidRPr="009C5D2C">
        <w:t xml:space="preserve">one thing that is important for us is that we developed a technology for sodium that could be built on existing </w:t>
      </w:r>
      <w:r w:rsidR="00C86C8B">
        <w:t>lithium-ion</w:t>
      </w:r>
      <w:r w:rsidRPr="009C5D2C">
        <w:t xml:space="preserve"> lines</w:t>
      </w:r>
      <w:r>
        <w:t>, s</w:t>
      </w:r>
      <w:r w:rsidRPr="009C5D2C">
        <w:t xml:space="preserve">o you do not have to go off and develop a new manufacturing process. This is a technology that can be run on existing </w:t>
      </w:r>
      <w:r w:rsidR="00C86C8B">
        <w:t>lithium-ion</w:t>
      </w:r>
      <w:r w:rsidRPr="009C5D2C">
        <w:t xml:space="preserve"> lines. We thought that was a good package of information </w:t>
      </w:r>
      <w:r>
        <w:t xml:space="preserve">on </w:t>
      </w:r>
      <w:r w:rsidRPr="009C5D2C">
        <w:t>a good technology</w:t>
      </w:r>
      <w:r>
        <w:t>, and w</w:t>
      </w:r>
      <w:r w:rsidRPr="009C5D2C">
        <w:t xml:space="preserve">e are </w:t>
      </w:r>
      <w:r>
        <w:t>gaining</w:t>
      </w:r>
      <w:r w:rsidRPr="009C5D2C">
        <w:t xml:space="preserve"> a lot of traction in that. </w:t>
      </w:r>
    </w:p>
    <w:p w:rsidR="009A5475" w:rsidRPr="009C5D2C" w:rsidP="009A5475">
      <w:pPr>
        <w:pStyle w:val="Answer"/>
      </w:pPr>
      <w:r>
        <w:t>When w</w:t>
      </w:r>
      <w:r w:rsidRPr="009C5D2C">
        <w:t>e started</w:t>
      </w:r>
      <w:r>
        <w:t xml:space="preserve"> </w:t>
      </w:r>
      <w:r>
        <w:t>Faradion</w:t>
      </w:r>
      <w:r>
        <w:t xml:space="preserve"> </w:t>
      </w:r>
      <w:r w:rsidRPr="009C5D2C">
        <w:t>10 years ago</w:t>
      </w:r>
      <w:r>
        <w:t>, w</w:t>
      </w:r>
      <w:r w:rsidRPr="009C5D2C">
        <w:t xml:space="preserve">e were </w:t>
      </w:r>
      <w:r w:rsidRPr="009C5D2C">
        <w:t>pretty well</w:t>
      </w:r>
      <w:r w:rsidRPr="009C5D2C">
        <w:t xml:space="preserve"> the only show in town</w:t>
      </w:r>
      <w:r>
        <w:t xml:space="preserve">—indeed, </w:t>
      </w:r>
      <w:r w:rsidRPr="009C5D2C">
        <w:t>in the world.</w:t>
      </w:r>
      <w:r>
        <w:t xml:space="preserve"> We thought that we were taking a </w:t>
      </w:r>
      <w:r>
        <w:t xml:space="preserve">big lead. </w:t>
      </w:r>
      <w:r w:rsidRPr="009C5D2C">
        <w:t xml:space="preserve">Now there is a lot of interest from all the </w:t>
      </w:r>
      <w:r w:rsidR="00C86C8B">
        <w:t>lithium-ion</w:t>
      </w:r>
      <w:r w:rsidRPr="009C5D2C">
        <w:t xml:space="preserve"> manufacturers. People now consider that </w:t>
      </w:r>
      <w:r w:rsidR="00D734BA">
        <w:t>sodium-ion</w:t>
      </w:r>
      <w:r w:rsidRPr="009C5D2C">
        <w:t xml:space="preserve"> will be part of the future mix for different applications. It is one of the few technologies</w:t>
      </w:r>
      <w:r w:rsidRPr="00630076" w:rsidR="00630076">
        <w:t xml:space="preserve"> </w:t>
      </w:r>
      <w:r w:rsidRPr="009C5D2C" w:rsidR="00630076">
        <w:t>in batteries</w:t>
      </w:r>
      <w:r w:rsidRPr="009C5D2C">
        <w:t>, I would say</w:t>
      </w:r>
      <w:r>
        <w:t>—</w:t>
      </w:r>
      <w:r w:rsidR="00630076">
        <w:t>I would</w:t>
      </w:r>
      <w:r>
        <w:t xml:space="preserve"> say this, right, because I am the CTO of </w:t>
      </w:r>
      <w:r>
        <w:t>Faradion</w:t>
      </w:r>
      <w:r>
        <w:t>—</w:t>
      </w:r>
      <w:r w:rsidRPr="009C5D2C">
        <w:t>where we are truly world leading.</w:t>
      </w:r>
    </w:p>
    <w:p w:rsidR="009A5475" w:rsidP="00630076">
      <w:pPr>
        <w:pStyle w:val="Question"/>
      </w:pPr>
      <w:r w:rsidRPr="00246AAA">
        <w:rPr>
          <w:b/>
        </w:rPr>
        <w:t>Baroness Blackwood of North Oxford:</w:t>
      </w:r>
      <w:r>
        <w:t xml:space="preserve"> Thank you. </w:t>
      </w:r>
      <w:r w:rsidRPr="009C5D2C">
        <w:t>I have no interests to declare here</w:t>
      </w:r>
      <w:r>
        <w:t>, which I think also indicates that t</w:t>
      </w:r>
      <w:r w:rsidRPr="009C5D2C">
        <w:t>his is not my field.</w:t>
      </w:r>
    </w:p>
    <w:p w:rsidR="00FB11B5" w:rsidP="009A5475">
      <w:pPr>
        <w:pStyle w:val="Question"/>
        <w:numPr>
          <w:ilvl w:val="0"/>
          <w:numId w:val="0"/>
        </w:numPr>
        <w:ind w:left="794"/>
      </w:pPr>
      <w:r w:rsidRPr="009C5D2C">
        <w:t>I found it very helpful</w:t>
      </w:r>
      <w:r>
        <w:t xml:space="preserve"> that Dr</w:t>
      </w:r>
      <w:r w:rsidRPr="009C5D2C">
        <w:t xml:space="preserve"> </w:t>
      </w:r>
      <w:r>
        <w:t xml:space="preserve">Loveridge </w:t>
      </w:r>
      <w:r w:rsidRPr="009C5D2C">
        <w:t xml:space="preserve">talked about the time it </w:t>
      </w:r>
      <w:r>
        <w:t xml:space="preserve">will </w:t>
      </w:r>
      <w:r w:rsidRPr="009C5D2C">
        <w:t>take</w:t>
      </w:r>
      <w:r>
        <w:t xml:space="preserve"> </w:t>
      </w:r>
      <w:r w:rsidRPr="009C5D2C">
        <w:t xml:space="preserve">to get from </w:t>
      </w:r>
      <w:r w:rsidR="00C86C8B">
        <w:t>lithium ion</w:t>
      </w:r>
      <w:r w:rsidRPr="009C5D2C">
        <w:t>s to new materials</w:t>
      </w:r>
      <w:r>
        <w:t>.</w:t>
      </w:r>
      <w:r w:rsidRPr="009C5D2C">
        <w:t xml:space="preserve"> I would therefore find it quite helpful to understand the </w:t>
      </w:r>
      <w:r>
        <w:t>bounds</w:t>
      </w:r>
      <w:r w:rsidRPr="009C5D2C">
        <w:t xml:space="preserve"> that we</w:t>
      </w:r>
      <w:r>
        <w:t xml:space="preserve"> a</w:t>
      </w:r>
      <w:r w:rsidRPr="009C5D2C">
        <w:t xml:space="preserve">re talking about </w:t>
      </w:r>
      <w:r>
        <w:t>when it comes to</w:t>
      </w:r>
      <w:r w:rsidRPr="009C5D2C">
        <w:t xml:space="preserve"> the potential performance of </w:t>
      </w:r>
      <w:r w:rsidR="00C86C8B">
        <w:t>lithium-ion</w:t>
      </w:r>
      <w:r w:rsidRPr="009C5D2C">
        <w:t xml:space="preserve"> batteries</w:t>
      </w:r>
      <w:r>
        <w:t>, which are o</w:t>
      </w:r>
      <w:r w:rsidRPr="009C5D2C">
        <w:t xml:space="preserve">bviously the most common rechargeable batteries in use </w:t>
      </w:r>
      <w:r w:rsidRPr="009C5D2C">
        <w:t>at the moment</w:t>
      </w:r>
      <w:r w:rsidRPr="009C5D2C">
        <w:t xml:space="preserve">. </w:t>
      </w:r>
    </w:p>
    <w:p w:rsidR="009A5475" w:rsidP="009A5475">
      <w:pPr>
        <w:pStyle w:val="Question"/>
        <w:numPr>
          <w:ilvl w:val="0"/>
          <w:numId w:val="0"/>
        </w:numPr>
        <w:ind w:left="794"/>
      </w:pPr>
      <w:r>
        <w:t>I am</w:t>
      </w:r>
      <w:r w:rsidRPr="009C5D2C">
        <w:t xml:space="preserve"> trying to understand the limitations and their potential performance, given the amount of research that is going on </w:t>
      </w:r>
      <w:r w:rsidRPr="009C5D2C">
        <w:t>at the moment</w:t>
      </w:r>
      <w:r>
        <w:t>.</w:t>
      </w:r>
      <w:r w:rsidRPr="009C5D2C">
        <w:t xml:space="preserve"> I would find that very helpful.</w:t>
      </w:r>
      <w:r>
        <w:t xml:space="preserve"> Perhaps</w:t>
      </w:r>
      <w:r w:rsidR="00FB11B5">
        <w:t xml:space="preserve">, </w:t>
      </w:r>
      <w:r>
        <w:t>Professor Corr</w:t>
      </w:r>
      <w:r w:rsidR="00FB11B5">
        <w:t>, you</w:t>
      </w:r>
      <w:r>
        <w:t xml:space="preserve"> could give us a sense of the work you are doing at the Faraday Institution to improve performance as much as possible while we wait for other materials to come into play.</w:t>
      </w:r>
    </w:p>
    <w:p w:rsidR="009A5475" w:rsidP="009A5475">
      <w:pPr>
        <w:pStyle w:val="Answer"/>
      </w:pPr>
      <w:r>
        <w:rPr>
          <w:b/>
          <w:i/>
        </w:rPr>
        <w:t xml:space="preserve">Professor Serena Corr: </w:t>
      </w:r>
      <w:r w:rsidRPr="000E360D">
        <w:t xml:space="preserve">As my colleagues have said, conventional </w:t>
      </w:r>
      <w:r w:rsidR="001D5E46">
        <w:t xml:space="preserve">lithium-ion batteries </w:t>
      </w:r>
      <w:r w:rsidRPr="000E360D">
        <w:t>have been tailored for high efficiency, long cycle life</w:t>
      </w:r>
      <w:r>
        <w:t xml:space="preserve"> and </w:t>
      </w:r>
      <w:r w:rsidRPr="000E360D">
        <w:t>relatively high</w:t>
      </w:r>
      <w:r w:rsidR="00561CC1">
        <w:t xml:space="preserve"> </w:t>
      </w:r>
      <w:r w:rsidRPr="000E360D">
        <w:t>energy density for specific use</w:t>
      </w:r>
      <w:r>
        <w:t>. H</w:t>
      </w:r>
      <w:r w:rsidRPr="000E360D">
        <w:t>owever, energy density is limited by the number of available redox sites you have in the material</w:t>
      </w:r>
      <w:r>
        <w:t xml:space="preserve"> </w:t>
      </w:r>
      <w:r w:rsidRPr="000E360D">
        <w:t xml:space="preserve">and </w:t>
      </w:r>
      <w:r w:rsidR="00171EBD">
        <w:t xml:space="preserve">is </w:t>
      </w:r>
      <w:r>
        <w:t>h</w:t>
      </w:r>
      <w:r w:rsidRPr="000E360D">
        <w:t>ampered by degradation mechanisms that might preclude you from getting stable long</w:t>
      </w:r>
      <w:r>
        <w:t>-</w:t>
      </w:r>
      <w:r w:rsidRPr="000E360D">
        <w:t xml:space="preserve">duration capacities. </w:t>
      </w:r>
      <w:r>
        <w:t>Y</w:t>
      </w:r>
      <w:r w:rsidRPr="000E360D">
        <w:t>ou can add to that the concerns that Jerry mentioned about cost, for example</w:t>
      </w:r>
      <w:r>
        <w:t xml:space="preserve"> in</w:t>
      </w:r>
      <w:r w:rsidRPr="000E360D">
        <w:t xml:space="preserve"> trying to replace cobalt. You can think about lifetime and about materials</w:t>
      </w:r>
      <w:r>
        <w:t>’</w:t>
      </w:r>
      <w:r w:rsidRPr="000E360D">
        <w:t xml:space="preserve"> compatibility</w:t>
      </w:r>
      <w:r w:rsidR="00916F6F">
        <w:t>. A</w:t>
      </w:r>
      <w:r>
        <w:t xml:space="preserve">ll these things in the battery cell </w:t>
      </w:r>
      <w:r>
        <w:t>have to</w:t>
      </w:r>
      <w:r>
        <w:t xml:space="preserve"> g</w:t>
      </w:r>
      <w:r w:rsidRPr="000E360D">
        <w:t xml:space="preserve">et on with each other if it </w:t>
      </w:r>
      <w:r w:rsidR="00D31064">
        <w:t>will</w:t>
      </w:r>
      <w:r w:rsidRPr="000E360D">
        <w:t xml:space="preserve"> work properly.</w:t>
      </w:r>
      <w:r>
        <w:t xml:space="preserve"> </w:t>
      </w:r>
      <w:r w:rsidRPr="000E360D">
        <w:t>So</w:t>
      </w:r>
      <w:r>
        <w:t xml:space="preserve"> </w:t>
      </w:r>
      <w:r w:rsidRPr="000E360D">
        <w:t>deliver</w:t>
      </w:r>
      <w:r>
        <w:t>ing</w:t>
      </w:r>
      <w:r w:rsidRPr="000E360D">
        <w:t xml:space="preserve"> any candidate battery material demands strict crystal chemistry </w:t>
      </w:r>
      <w:r>
        <w:t xml:space="preserve">and </w:t>
      </w:r>
      <w:r w:rsidRPr="000E360D">
        <w:t>engineering of composites</w:t>
      </w:r>
      <w:r>
        <w:t>. T</w:t>
      </w:r>
      <w:r w:rsidRPr="000E360D">
        <w:t>hat is all informed by simulation and by fundamental understanding, which is key</w:t>
      </w:r>
      <w:r>
        <w:t>, a</w:t>
      </w:r>
      <w:r w:rsidRPr="000E360D">
        <w:t xml:space="preserve">s well as thinking about </w:t>
      </w:r>
      <w:r>
        <w:t xml:space="preserve">the </w:t>
      </w:r>
      <w:r w:rsidRPr="000E360D">
        <w:t>techno</w:t>
      </w:r>
      <w:r>
        <w:t>-</w:t>
      </w:r>
      <w:r w:rsidRPr="000E360D">
        <w:t>economics of sustainable and environmentally benign elements.</w:t>
      </w:r>
    </w:p>
    <w:p w:rsidR="009A5475" w:rsidP="009A5475">
      <w:pPr>
        <w:pStyle w:val="Answer"/>
      </w:pPr>
      <w:r w:rsidRPr="000E360D">
        <w:t xml:space="preserve">If we think about areas of research where you may improve the performance of </w:t>
      </w:r>
      <w:r w:rsidR="00C86C8B">
        <w:t>lithium-ion</w:t>
      </w:r>
      <w:r w:rsidRPr="000E360D">
        <w:t xml:space="preserve"> batteries, you could look to improvements in the cathode, which is the positive end of the battery</w:t>
      </w:r>
      <w:r>
        <w:t xml:space="preserve">. The largest </w:t>
      </w:r>
      <w:r w:rsidRPr="000E360D">
        <w:t xml:space="preserve">cost reductions will come from the cathode. There is an awful lot to be targeted here in terms of energy density increases. </w:t>
      </w:r>
      <w:r>
        <w:t>In t</w:t>
      </w:r>
      <w:r w:rsidRPr="000E360D">
        <w:t>he project that I lead</w:t>
      </w:r>
      <w:r>
        <w:t>—</w:t>
      </w:r>
      <w:r w:rsidRPr="000E360D">
        <w:t xml:space="preserve">the </w:t>
      </w:r>
      <w:r>
        <w:t>F</w:t>
      </w:r>
      <w:r w:rsidRPr="000E360D">
        <w:t>uture</w:t>
      </w:r>
      <w:r>
        <w:t>Cat</w:t>
      </w:r>
      <w:r w:rsidRPr="000E360D">
        <w:t xml:space="preserve"> project</w:t>
      </w:r>
      <w:r>
        <w:t xml:space="preserve"> on next-generation cathode development—</w:t>
      </w:r>
      <w:r w:rsidRPr="000E360D">
        <w:t xml:space="preserve">we have highlighted three major areas that we think are crucial for improving </w:t>
      </w:r>
      <w:r>
        <w:t xml:space="preserve">the </w:t>
      </w:r>
      <w:r w:rsidRPr="000E360D">
        <w:t xml:space="preserve">performance of </w:t>
      </w:r>
      <w:r w:rsidR="00C86C8B">
        <w:t>lithium-ion</w:t>
      </w:r>
      <w:r w:rsidRPr="000E360D">
        <w:t xml:space="preserve"> batteries. They include things like controlling the morphology or the size and shape of your cathode materials. If you can generate compliant electrodes that are resistant to things like fracture, you will improve the lifetime of the battery.</w:t>
      </w:r>
    </w:p>
    <w:p w:rsidR="009A5475" w:rsidRPr="000E360D" w:rsidP="009A5475">
      <w:pPr>
        <w:pStyle w:val="Answer"/>
      </w:pPr>
      <w:r>
        <w:t>Also, t</w:t>
      </w:r>
      <w:r w:rsidRPr="000E360D">
        <w:t>hinking about protective coatings</w:t>
      </w:r>
      <w:r>
        <w:t xml:space="preserve">, </w:t>
      </w:r>
      <w:r w:rsidRPr="000E360D">
        <w:t xml:space="preserve">sometimes you will have reactions going on in your battery cell during charge and discharge or </w:t>
      </w:r>
      <w:r>
        <w:t xml:space="preserve">at </w:t>
      </w:r>
      <w:r w:rsidRPr="000E360D">
        <w:t>high voltages</w:t>
      </w:r>
      <w:r w:rsidR="00C3672E">
        <w:t xml:space="preserve"> that</w:t>
      </w:r>
      <w:r>
        <w:t xml:space="preserve"> </w:t>
      </w:r>
      <w:r w:rsidRPr="000E360D">
        <w:t>can lead to side reactions that you really do not want to happen. That can reduce your capacity over</w:t>
      </w:r>
      <w:r>
        <w:t xml:space="preserve"> </w:t>
      </w:r>
      <w:r w:rsidRPr="000E360D">
        <w:t xml:space="preserve">time. </w:t>
      </w:r>
      <w:r w:rsidRPr="000E360D">
        <w:t>So</w:t>
      </w:r>
      <w:r w:rsidRPr="000E360D">
        <w:t xml:space="preserve"> we look at things like new additives</w:t>
      </w:r>
      <w:r>
        <w:t xml:space="preserve"> and </w:t>
      </w:r>
      <w:r w:rsidRPr="000E360D">
        <w:t>coatings that might improve your cell</w:t>
      </w:r>
      <w:r>
        <w:t>’s</w:t>
      </w:r>
      <w:r w:rsidRPr="000E360D">
        <w:t xml:space="preserve"> lifetime</w:t>
      </w:r>
      <w:r>
        <w:t xml:space="preserve">, </w:t>
      </w:r>
      <w:r w:rsidRPr="000E360D">
        <w:t>safety and stability. Then</w:t>
      </w:r>
      <w:r>
        <w:t>,</w:t>
      </w:r>
      <w:r w:rsidRPr="000E360D">
        <w:t xml:space="preserve"> of course, building on the </w:t>
      </w:r>
      <w:r>
        <w:t xml:space="preserve">UK’s </w:t>
      </w:r>
      <w:r w:rsidRPr="000E360D">
        <w:t>world</w:t>
      </w:r>
      <w:r>
        <w:t>-</w:t>
      </w:r>
      <w:r w:rsidRPr="000E360D">
        <w:t>leading history of discovery, we are trying to discover brand new cathode chemistries that rely more on earth</w:t>
      </w:r>
      <w:r>
        <w:t>-</w:t>
      </w:r>
      <w:r w:rsidRPr="000E360D">
        <w:t xml:space="preserve">abundant elements </w:t>
      </w:r>
      <w:r>
        <w:t>and</w:t>
      </w:r>
      <w:r w:rsidRPr="000E360D">
        <w:t xml:space="preserve"> tak</w:t>
      </w:r>
      <w:r>
        <w:t xml:space="preserve">e </w:t>
      </w:r>
      <w:r w:rsidRPr="000E360D">
        <w:t>advantage of higher</w:t>
      </w:r>
      <w:r>
        <w:t>-</w:t>
      </w:r>
      <w:r w:rsidRPr="000E360D">
        <w:t>capacity materials. That is the cathode side.</w:t>
      </w:r>
    </w:p>
    <w:p w:rsidR="009A5475" w:rsidP="009A5475">
      <w:pPr>
        <w:pStyle w:val="Answer"/>
      </w:pPr>
      <w:r w:rsidRPr="000E360D">
        <w:t xml:space="preserve">On the anode side, one of the biggest challenges we face is that you cannot simply apply lithium metal as an anode in a liquid electrolyte battery </w:t>
      </w:r>
      <w:r w:rsidRPr="000E360D">
        <w:t>at the moment</w:t>
      </w:r>
      <w:r w:rsidRPr="000E360D">
        <w:t>. That is a challenge</w:t>
      </w:r>
      <w:r w:rsidR="00AC6206">
        <w:t>,</w:t>
      </w:r>
      <w:r w:rsidRPr="000E360D">
        <w:t xml:space="preserve"> because </w:t>
      </w:r>
      <w:r>
        <w:t xml:space="preserve">with </w:t>
      </w:r>
      <w:r w:rsidRPr="000E360D">
        <w:t xml:space="preserve">lithium being so </w:t>
      </w:r>
      <w:r w:rsidRPr="000E360D">
        <w:t>light</w:t>
      </w:r>
      <w:r w:rsidRPr="000E360D">
        <w:t xml:space="preserve"> we </w:t>
      </w:r>
      <w:r>
        <w:t xml:space="preserve">would </w:t>
      </w:r>
      <w:r w:rsidRPr="000E360D">
        <w:t xml:space="preserve">have much </w:t>
      </w:r>
      <w:r>
        <w:t>lighter</w:t>
      </w:r>
      <w:r w:rsidRPr="000E360D">
        <w:t xml:space="preserve"> batteries </w:t>
      </w:r>
      <w:r>
        <w:t xml:space="preserve">and higher energy </w:t>
      </w:r>
      <w:r w:rsidRPr="000E360D">
        <w:t>densities. Instead</w:t>
      </w:r>
      <w:r>
        <w:t>,</w:t>
      </w:r>
      <w:r w:rsidRPr="000E360D">
        <w:t xml:space="preserve"> we use a form of carbon called graphite</w:t>
      </w:r>
      <w:r>
        <w:t>. It works very well</w:t>
      </w:r>
      <w:r w:rsidR="007E1760">
        <w:t>,</w:t>
      </w:r>
      <w:r>
        <w:t xml:space="preserve"> but the c</w:t>
      </w:r>
      <w:r w:rsidRPr="000E360D">
        <w:t>hallenge at high rates is that you start to build up lithium on the surface and it does not plate uniformly. Sometimes you can end up with things called lithium dendrite</w:t>
      </w:r>
      <w:r>
        <w:t>s, which a</w:t>
      </w:r>
      <w:r w:rsidRPr="000E360D">
        <w:t xml:space="preserve">re potentially very harmful </w:t>
      </w:r>
      <w:r>
        <w:t xml:space="preserve">and </w:t>
      </w:r>
      <w:r w:rsidR="007E1760">
        <w:t>give rise to</w:t>
      </w:r>
      <w:r w:rsidRPr="000E360D">
        <w:t xml:space="preserve"> concerns </w:t>
      </w:r>
      <w:r w:rsidR="007E1760">
        <w:t xml:space="preserve">about </w:t>
      </w:r>
      <w:r w:rsidRPr="000E360D">
        <w:t xml:space="preserve">safety and </w:t>
      </w:r>
      <w:r w:rsidR="007E1760">
        <w:t>the risk of</w:t>
      </w:r>
      <w:r w:rsidRPr="000E360D" w:rsidR="007E1760">
        <w:t xml:space="preserve"> </w:t>
      </w:r>
      <w:r w:rsidRPr="000E360D">
        <w:t xml:space="preserve">fires. </w:t>
      </w:r>
      <w:r w:rsidRPr="000E360D">
        <w:t>So</w:t>
      </w:r>
      <w:r w:rsidRPr="000E360D">
        <w:t xml:space="preserve"> there is a lot of </w:t>
      </w:r>
      <w:r w:rsidRPr="000E360D" w:rsidR="007E1760">
        <w:t xml:space="preserve">ongoing </w:t>
      </w:r>
      <w:r w:rsidRPr="000E360D">
        <w:t>research into trying to develop and improve graphite anodes.</w:t>
      </w:r>
    </w:p>
    <w:p w:rsidR="009A5475" w:rsidP="009A5475">
      <w:pPr>
        <w:pStyle w:val="Answer"/>
      </w:pPr>
      <w:r w:rsidRPr="000E360D">
        <w:t xml:space="preserve">There is also the enticing opportunity to move to </w:t>
      </w:r>
      <w:r>
        <w:t>s</w:t>
      </w:r>
      <w:r w:rsidRPr="000E360D">
        <w:t>ilicon</w:t>
      </w:r>
      <w:r>
        <w:t>-</w:t>
      </w:r>
      <w:r w:rsidRPr="000E360D">
        <w:t>containing anode</w:t>
      </w:r>
      <w:r>
        <w:t>s</w:t>
      </w:r>
      <w:r w:rsidRPr="000E360D">
        <w:t xml:space="preserve">. That could give you up to 10 times the energy density of commercial graphite. However, the challenge when you move to </w:t>
      </w:r>
      <w:r>
        <w:t>s</w:t>
      </w:r>
      <w:r w:rsidRPr="000E360D">
        <w:t>ilicon</w:t>
      </w:r>
      <w:r>
        <w:t xml:space="preserve"> is that s</w:t>
      </w:r>
      <w:r w:rsidRPr="000E360D">
        <w:t>ilicon can change its volume by a huge amount</w:t>
      </w:r>
      <w:r>
        <w:t>—</w:t>
      </w:r>
      <w:r w:rsidRPr="000E360D">
        <w:t>about 300%. You can imagine that</w:t>
      </w:r>
      <w:r>
        <w:t xml:space="preserve">, </w:t>
      </w:r>
      <w:r w:rsidRPr="000E360D">
        <w:t xml:space="preserve">if </w:t>
      </w:r>
      <w:r>
        <w:t>s</w:t>
      </w:r>
      <w:r w:rsidRPr="000E360D">
        <w:t>ilicon is doing that with every charge and discharge, you will end up pulverising the material and los</w:t>
      </w:r>
      <w:r w:rsidR="00CB04CA">
        <w:t>ing</w:t>
      </w:r>
      <w:r w:rsidRPr="000E360D">
        <w:t xml:space="preserve"> capacity over</w:t>
      </w:r>
      <w:r>
        <w:t xml:space="preserve"> </w:t>
      </w:r>
      <w:r w:rsidRPr="000E360D">
        <w:t>time.</w:t>
      </w:r>
    </w:p>
    <w:p w:rsidR="009A5475" w:rsidP="009A5475">
      <w:pPr>
        <w:pStyle w:val="Answer"/>
      </w:pPr>
      <w:r w:rsidRPr="000E360D">
        <w:t>So</w:t>
      </w:r>
      <w:r w:rsidRPr="000E360D">
        <w:t xml:space="preserve"> you can think about things like anode structure</w:t>
      </w:r>
      <w:r>
        <w:t xml:space="preserve">, </w:t>
      </w:r>
      <w:r w:rsidRPr="000E360D">
        <w:t>going back to that idea of morphology</w:t>
      </w:r>
      <w:r>
        <w:t xml:space="preserve">. You can think about </w:t>
      </w:r>
      <w:r w:rsidRPr="000E360D">
        <w:t xml:space="preserve">maybe </w:t>
      </w:r>
      <w:r w:rsidRPr="000E360D">
        <w:t>nanostructuring</w:t>
      </w:r>
      <w:r w:rsidRPr="000E360D">
        <w:t xml:space="preserve"> your silicon to try </w:t>
      </w:r>
      <w:r>
        <w:t>to</w:t>
      </w:r>
      <w:r w:rsidRPr="000E360D">
        <w:t xml:space="preserve"> improve its structural integrity. Ideally, you would move to a completely lithium metal anode where you would not face th</w:t>
      </w:r>
      <w:r w:rsidR="00083A1F">
        <w:t>e</w:t>
      </w:r>
      <w:r w:rsidRPr="000E360D">
        <w:t xml:space="preserve"> volume </w:t>
      </w:r>
      <w:r w:rsidRPr="000E360D">
        <w:t>change</w:t>
      </w:r>
      <w:r w:rsidRPr="000E360D">
        <w:t xml:space="preserve"> but you still have to take care of th</w:t>
      </w:r>
      <w:r w:rsidR="00083A1F">
        <w:t>e</w:t>
      </w:r>
      <w:r w:rsidRPr="000E360D">
        <w:t xml:space="preserve"> dendrite challe</w:t>
      </w:r>
      <w:r w:rsidR="00083A1F">
        <w:t>ng</w:t>
      </w:r>
      <w:r w:rsidRPr="000E360D">
        <w:t>e. It is possible that that is where solid electrolytes, as applied in all solid</w:t>
      </w:r>
      <w:r>
        <w:t>-</w:t>
      </w:r>
      <w:r w:rsidRPr="000E360D">
        <w:t>state batteries, could achieve that breakthrough.</w:t>
      </w:r>
    </w:p>
    <w:p w:rsidR="009A5475" w:rsidP="009A5475">
      <w:pPr>
        <w:pStyle w:val="Remark"/>
      </w:pPr>
      <w:r w:rsidRPr="002F3390">
        <w:rPr>
          <w:b/>
          <w:bCs/>
        </w:rPr>
        <w:t>Baroness Blackwood of North Oxford:</w:t>
      </w:r>
      <w:r>
        <w:t xml:space="preserve"> My understanding—although it is a limited understanding, I admit—is that the underlying cause of dendrite growth is not well understood. Perhaps Professor Shearing and Dr Loveridge can tell us </w:t>
      </w:r>
      <w:r w:rsidR="00244DA0">
        <w:t xml:space="preserve">what </w:t>
      </w:r>
      <w:r>
        <w:t xml:space="preserve">the fundamental limitations of lithium batteries </w:t>
      </w:r>
      <w:r w:rsidR="00244DA0">
        <w:t xml:space="preserve">are </w:t>
      </w:r>
      <w:r>
        <w:t>that cannot really be overcome</w:t>
      </w:r>
      <w:r w:rsidR="00244DA0">
        <w:t>.</w:t>
      </w:r>
      <w:r>
        <w:t xml:space="preserve"> Where does that boundary lie?</w:t>
      </w:r>
    </w:p>
    <w:p w:rsidR="009A5475" w:rsidRPr="0052387D" w:rsidP="009A5475">
      <w:pPr>
        <w:pStyle w:val="Answer"/>
      </w:pPr>
      <w:r>
        <w:rPr>
          <w:b/>
          <w:i/>
        </w:rPr>
        <w:t xml:space="preserve">Professor Paul Shearing: </w:t>
      </w:r>
      <w:r w:rsidRPr="0052387D">
        <w:t xml:space="preserve">When we think about defining the energy density of </w:t>
      </w:r>
      <w:r>
        <w:t>a</w:t>
      </w:r>
      <w:r w:rsidRPr="0052387D">
        <w:t xml:space="preserve"> battery, we would normally talk about energy density per unit weight, in </w:t>
      </w:r>
      <w:r>
        <w:t>watt</w:t>
      </w:r>
      <w:r w:rsidRPr="0052387D">
        <w:t xml:space="preserve"> hours per kilogram</w:t>
      </w:r>
      <w:r w:rsidR="00244DA0">
        <w:t>;</w:t>
      </w:r>
      <w:r w:rsidRPr="0052387D">
        <w:t xml:space="preserve"> or </w:t>
      </w:r>
      <w:r>
        <w:t xml:space="preserve">energy density per unit volume, in watt hours per litre. </w:t>
      </w:r>
      <w:r w:rsidRPr="0052387D">
        <w:t xml:space="preserve">If you buy a good </w:t>
      </w:r>
      <w:r w:rsidR="00C86C8B">
        <w:t>lithium-ion</w:t>
      </w:r>
      <w:r w:rsidRPr="0052387D">
        <w:t xml:space="preserve"> battery off the shelf</w:t>
      </w:r>
      <w:r w:rsidRPr="00246AAA">
        <w:t xml:space="preserve"> </w:t>
      </w:r>
      <w:r w:rsidRPr="0052387D">
        <w:t xml:space="preserve">today, you are probably looking at about </w:t>
      </w:r>
      <w:r w:rsidRPr="0052387D">
        <w:t>250 watt</w:t>
      </w:r>
      <w:r w:rsidRPr="0052387D">
        <w:t xml:space="preserve"> hours per kilogram</w:t>
      </w:r>
      <w:r>
        <w:t xml:space="preserve">. </w:t>
      </w:r>
      <w:r w:rsidR="00244DA0">
        <w:t>With</w:t>
      </w:r>
      <w:r>
        <w:t xml:space="preserve"> more s</w:t>
      </w:r>
      <w:r w:rsidRPr="0052387D">
        <w:t>pecialist manufacturing</w:t>
      </w:r>
      <w:r>
        <w:t xml:space="preserve">, </w:t>
      </w:r>
      <w:r w:rsidRPr="0052387D">
        <w:t>you might be getting slightly more</w:t>
      </w:r>
      <w:r>
        <w:t>—</w:t>
      </w:r>
      <w:r>
        <w:t>300 watt</w:t>
      </w:r>
      <w:r>
        <w:t xml:space="preserve"> hours per kilogram, perhaps.</w:t>
      </w:r>
    </w:p>
    <w:p w:rsidR="009A5475" w:rsidP="009A5475">
      <w:pPr>
        <w:pStyle w:val="Answer"/>
      </w:pPr>
      <w:r w:rsidRPr="0052387D">
        <w:t xml:space="preserve">There is a road map within the family of </w:t>
      </w:r>
      <w:r w:rsidR="00C86C8B">
        <w:t>lithium-ion</w:t>
      </w:r>
      <w:r w:rsidRPr="0052387D">
        <w:t xml:space="preserve"> battery chemistries for tweaks to the materials and the design of the materials that might see the introduction of cells with 350 or 400 </w:t>
      </w:r>
      <w:r>
        <w:t>w</w:t>
      </w:r>
      <w:r w:rsidRPr="0052387D">
        <w:t>att hours per kilogram, but beyond that</w:t>
      </w:r>
      <w:r>
        <w:t xml:space="preserve"> </w:t>
      </w:r>
      <w:r w:rsidRPr="0052387D">
        <w:t xml:space="preserve">you </w:t>
      </w:r>
      <w:r>
        <w:t xml:space="preserve">are </w:t>
      </w:r>
      <w:r w:rsidRPr="0052387D">
        <w:t xml:space="preserve">probably looking towards </w:t>
      </w:r>
      <w:r>
        <w:t xml:space="preserve">what </w:t>
      </w:r>
      <w:r w:rsidRPr="0052387D">
        <w:t>might be t</w:t>
      </w:r>
      <w:r>
        <w:t xml:space="preserve">ermed advanced </w:t>
      </w:r>
      <w:r w:rsidR="001D5E46">
        <w:t xml:space="preserve">lithium-ion batteries </w:t>
      </w:r>
      <w:r>
        <w:t>or n</w:t>
      </w:r>
      <w:r w:rsidRPr="0052387D">
        <w:t>ext</w:t>
      </w:r>
      <w:r>
        <w:t>-</w:t>
      </w:r>
      <w:r w:rsidRPr="0052387D">
        <w:t xml:space="preserve">generation batteries, </w:t>
      </w:r>
      <w:r>
        <w:t xml:space="preserve">such as </w:t>
      </w:r>
      <w:r w:rsidRPr="0052387D">
        <w:t>lithium</w:t>
      </w:r>
      <w:r w:rsidR="00244DA0">
        <w:t>-</w:t>
      </w:r>
      <w:r w:rsidR="00475844">
        <w:t>sulfur</w:t>
      </w:r>
      <w:r>
        <w:t xml:space="preserve"> or solid-state batteries, which </w:t>
      </w:r>
      <w:r w:rsidRPr="0052387D">
        <w:t xml:space="preserve">have </w:t>
      </w:r>
      <w:r>
        <w:t>m</w:t>
      </w:r>
      <w:r w:rsidRPr="0052387D">
        <w:t>etalli</w:t>
      </w:r>
      <w:r>
        <w:t xml:space="preserve">c </w:t>
      </w:r>
      <w:r w:rsidRPr="0052387D">
        <w:t>electrodes.</w:t>
      </w:r>
      <w:r>
        <w:t xml:space="preserve"> </w:t>
      </w:r>
      <w:r w:rsidRPr="0052387D">
        <w:t xml:space="preserve">We are approaching some of the fundamental limitations of </w:t>
      </w:r>
      <w:r w:rsidR="00C86C8B">
        <w:t>lithium-ion</w:t>
      </w:r>
      <w:r w:rsidRPr="0052387D">
        <w:t xml:space="preserve"> batteries, but with the advanced </w:t>
      </w:r>
      <w:r w:rsidR="00C86C8B">
        <w:t>lithium-ion</w:t>
      </w:r>
      <w:r w:rsidRPr="0052387D">
        <w:t xml:space="preserve"> and </w:t>
      </w:r>
      <w:r>
        <w:t>p</w:t>
      </w:r>
      <w:r w:rsidRPr="0052387D">
        <w:t>ost</w:t>
      </w:r>
      <w:r>
        <w:t>-</w:t>
      </w:r>
      <w:r w:rsidR="00C86C8B">
        <w:t>lithium-ion</w:t>
      </w:r>
      <w:r w:rsidRPr="0052387D">
        <w:t xml:space="preserve"> families of batteries there is a road map to increase</w:t>
      </w:r>
      <w:r w:rsidRPr="0004434B">
        <w:t xml:space="preserve"> </w:t>
      </w:r>
      <w:r w:rsidRPr="0052387D">
        <w:t>substantially</w:t>
      </w:r>
      <w:r w:rsidRPr="0004434B">
        <w:t xml:space="preserve"> </w:t>
      </w:r>
      <w:r>
        <w:t>the g</w:t>
      </w:r>
      <w:r w:rsidRPr="0004434B">
        <w:t>ravimetric energy density</w:t>
      </w:r>
      <w:r>
        <w:t>—th</w:t>
      </w:r>
      <w:r w:rsidR="00244DA0">
        <w:t>e</w:t>
      </w:r>
      <w:r>
        <w:t xml:space="preserve"> watt hours per kilogram </w:t>
      </w:r>
      <w:r w:rsidRPr="0052387D">
        <w:t>figure.</w:t>
      </w:r>
    </w:p>
    <w:p w:rsidR="009A5475" w:rsidP="009A5475">
      <w:pPr>
        <w:pStyle w:val="Answer"/>
      </w:pPr>
      <w:r>
        <w:t>Using</w:t>
      </w:r>
      <w:r w:rsidRPr="0052387D">
        <w:t xml:space="preserve"> lithium metal as an electrode has been explored for a long time. Back in the 1970s</w:t>
      </w:r>
      <w:r>
        <w:t>,</w:t>
      </w:r>
      <w:r w:rsidRPr="0052387D">
        <w:t xml:space="preserve"> when people were first introducing lithium battery chemistries, many of them used metallic lithium electrodes</w:t>
      </w:r>
      <w:r>
        <w:t>,</w:t>
      </w:r>
      <w:r w:rsidRPr="0052387D">
        <w:t xml:space="preserve"> but it quickly became clear that</w:t>
      </w:r>
      <w:r>
        <w:t>,</w:t>
      </w:r>
      <w:r w:rsidRPr="0052387D">
        <w:t xml:space="preserve"> because of the irreversible chemical reactions that occur within the battery, the risk of dendrite growth during charging and discharging could lead to some catastrophic failures</w:t>
      </w:r>
      <w:r>
        <w:t>—</w:t>
      </w:r>
      <w:r w:rsidRPr="0052387D">
        <w:t>and</w:t>
      </w:r>
      <w:r>
        <w:t xml:space="preserve">, </w:t>
      </w:r>
      <w:r w:rsidRPr="0052387D">
        <w:t>indeed</w:t>
      </w:r>
      <w:r>
        <w:t xml:space="preserve">, to fires </w:t>
      </w:r>
      <w:r w:rsidRPr="0052387D">
        <w:t xml:space="preserve">in some cases. </w:t>
      </w:r>
      <w:r w:rsidRPr="0052387D">
        <w:t>So</w:t>
      </w:r>
      <w:r w:rsidRPr="0052387D">
        <w:t xml:space="preserve"> the industry moved away to different material sets and stopped using metallic electrodes.</w:t>
      </w:r>
    </w:p>
    <w:p w:rsidR="009A5475" w:rsidRPr="0052387D" w:rsidP="009A5475">
      <w:pPr>
        <w:pStyle w:val="Answer"/>
      </w:pPr>
      <w:r w:rsidRPr="0052387D">
        <w:t>However, the</w:t>
      </w:r>
      <w:r>
        <w:t xml:space="preserve">re are </w:t>
      </w:r>
      <w:r w:rsidRPr="0052387D">
        <w:t xml:space="preserve">benefits </w:t>
      </w:r>
      <w:r>
        <w:t>to</w:t>
      </w:r>
      <w:r w:rsidRPr="0052387D">
        <w:t xml:space="preserve"> using</w:t>
      </w:r>
      <w:r>
        <w:t xml:space="preserve"> metallic electrodes</w:t>
      </w:r>
      <w:r w:rsidR="00E477A1">
        <w:t xml:space="preserve"> </w:t>
      </w:r>
      <w:r>
        <w:t xml:space="preserve">in </w:t>
      </w:r>
      <w:r w:rsidR="00E477A1">
        <w:t xml:space="preserve">terms of </w:t>
      </w:r>
      <w:r>
        <w:t>the a</w:t>
      </w:r>
      <w:r w:rsidRPr="0052387D">
        <w:t>mount of energy that you can store per unit weight</w:t>
      </w:r>
      <w:r>
        <w:t xml:space="preserve">. </w:t>
      </w:r>
      <w:r>
        <w:t>S</w:t>
      </w:r>
      <w:r w:rsidRPr="0052387D">
        <w:t>o</w:t>
      </w:r>
      <w:r w:rsidRPr="0052387D">
        <w:t xml:space="preserve"> the</w:t>
      </w:r>
      <w:r>
        <w:t xml:space="preserve">re are </w:t>
      </w:r>
      <w:r w:rsidRPr="0052387D">
        <w:t>strategies by which we can protect electrodes</w:t>
      </w:r>
      <w:r>
        <w:t xml:space="preserve">. </w:t>
      </w:r>
      <w:r w:rsidR="00E477A1">
        <w:t xml:space="preserve">It is hugely important to make </w:t>
      </w:r>
      <w:r w:rsidRPr="0052387D">
        <w:t>sure that they can charge and discharge effectively over long times without forming these harmful den</w:t>
      </w:r>
      <w:r>
        <w:t>drites</w:t>
      </w:r>
      <w:r w:rsidR="00E477A1">
        <w:t xml:space="preserve">, </w:t>
      </w:r>
      <w:r w:rsidRPr="0052387D">
        <w:t>or</w:t>
      </w:r>
      <w:r>
        <w:t xml:space="preserve">, </w:t>
      </w:r>
      <w:r w:rsidRPr="0052387D">
        <w:t xml:space="preserve">if they do form a harmful dendrite, </w:t>
      </w:r>
      <w:r>
        <w:t xml:space="preserve">working </w:t>
      </w:r>
      <w:r w:rsidRPr="0052387D">
        <w:t>out ways in which we can safely mitigate the catastrophic effects that can result from them.</w:t>
      </w:r>
    </w:p>
    <w:p w:rsidR="009A5475" w:rsidRPr="0052387D" w:rsidP="009A5475">
      <w:pPr>
        <w:pStyle w:val="Answer"/>
      </w:pPr>
      <w:r w:rsidRPr="0052387D">
        <w:t xml:space="preserve">There are </w:t>
      </w:r>
      <w:r w:rsidRPr="0052387D">
        <w:t>a number of</w:t>
      </w:r>
      <w:r w:rsidRPr="0052387D">
        <w:t xml:space="preserve"> approaches to that. </w:t>
      </w:r>
      <w:r>
        <w:t>The f</w:t>
      </w:r>
      <w:r w:rsidRPr="0052387D">
        <w:t xml:space="preserve">irst is </w:t>
      </w:r>
      <w:r>
        <w:t xml:space="preserve">a </w:t>
      </w:r>
      <w:r w:rsidRPr="0052387D">
        <w:t xml:space="preserve">fundamental mechanistic understanding of how </w:t>
      </w:r>
      <w:r>
        <w:t>dendrites</w:t>
      </w:r>
      <w:r w:rsidRPr="0052387D">
        <w:t xml:space="preserve"> grow. The </w:t>
      </w:r>
      <w:r>
        <w:t>second</w:t>
      </w:r>
      <w:r w:rsidRPr="0052387D">
        <w:t xml:space="preserve"> is a material science approach to developing materials that can try to mitigate it. The third is an engineering approach</w:t>
      </w:r>
      <w:r>
        <w:t xml:space="preserve">: </w:t>
      </w:r>
      <w:r w:rsidRPr="0052387D">
        <w:t>if we have cells where there is a risk of dendrite growth, can we have engineering and design approaches that will mitigate some of their negative</w:t>
      </w:r>
      <w:r>
        <w:t xml:space="preserve"> impacts?</w:t>
      </w:r>
    </w:p>
    <w:p w:rsidR="009A5475" w:rsidP="009A5475">
      <w:pPr>
        <w:pStyle w:val="Remark"/>
      </w:pPr>
      <w:r w:rsidRPr="002F3390">
        <w:rPr>
          <w:b/>
        </w:rPr>
        <w:t>The Chair:</w:t>
      </w:r>
      <w:r>
        <w:t xml:space="preserve"> We</w:t>
      </w:r>
      <w:r w:rsidRPr="0052387D">
        <w:t xml:space="preserve"> have about 45 seconds for </w:t>
      </w:r>
      <w:r>
        <w:t>D</w:t>
      </w:r>
      <w:r w:rsidRPr="0052387D">
        <w:t xml:space="preserve">r </w:t>
      </w:r>
      <w:r>
        <w:t>Lo</w:t>
      </w:r>
      <w:r w:rsidRPr="0052387D">
        <w:t>veridge</w:t>
      </w:r>
      <w:r>
        <w:t>,</w:t>
      </w:r>
      <w:r w:rsidRPr="0052387D">
        <w:t xml:space="preserve"> please.</w:t>
      </w:r>
    </w:p>
    <w:p w:rsidR="00B43E99" w:rsidP="00B43E99">
      <w:pPr>
        <w:pStyle w:val="Answer"/>
      </w:pPr>
      <w:r>
        <w:rPr>
          <w:b/>
          <w:i/>
        </w:rPr>
        <w:t xml:space="preserve">Dr Melanie Loveridge: </w:t>
      </w:r>
      <w:r>
        <w:t xml:space="preserve">In addition to how much lithium can be accommodated in current anode and cathode chemistry as a limitation, </w:t>
      </w:r>
      <w:r w:rsidRPr="0052387D">
        <w:t xml:space="preserve">you cannot avoid the reactivity of lithium. That is one of the fundamentals that cannot be eradicated. If we </w:t>
      </w:r>
      <w:r w:rsidR="008E5F18">
        <w:t>will</w:t>
      </w:r>
      <w:r w:rsidRPr="0052387D">
        <w:t xml:space="preserve"> develop lithium metal anode</w:t>
      </w:r>
      <w:r>
        <w:t>s,</w:t>
      </w:r>
      <w:r w:rsidRPr="0052387D">
        <w:t xml:space="preserve"> they </w:t>
      </w:r>
      <w:r w:rsidRPr="0052387D">
        <w:t>have to</w:t>
      </w:r>
      <w:r w:rsidRPr="0052387D">
        <w:t xml:space="preserve"> be passivated and manufactured to a thin film quality</w:t>
      </w:r>
      <w:r>
        <w:t>. T</w:t>
      </w:r>
      <w:r w:rsidRPr="0052387D">
        <w:t xml:space="preserve">hose </w:t>
      </w:r>
      <w:r>
        <w:t xml:space="preserve">are </w:t>
      </w:r>
      <w:r w:rsidRPr="0052387D">
        <w:t xml:space="preserve">fundamental aspects to be factored in. </w:t>
      </w:r>
    </w:p>
    <w:p w:rsidR="00ED5EE9" w:rsidP="00B43E99">
      <w:pPr>
        <w:pStyle w:val="Question"/>
      </w:pPr>
      <w:r w:rsidRPr="0052387D">
        <w:rPr>
          <w:b/>
        </w:rPr>
        <w:t>Baroness Brown of Cambridge:</w:t>
      </w:r>
      <w:r>
        <w:t xml:space="preserve"> </w:t>
      </w:r>
      <w:r w:rsidRPr="0052387D">
        <w:t>I declare my interest</w:t>
      </w:r>
      <w:r>
        <w:t>s.</w:t>
      </w:r>
      <w:r w:rsidRPr="0052387D">
        <w:t xml:space="preserve"> I chair the Carbon Trust</w:t>
      </w:r>
      <w:r>
        <w:t>,</w:t>
      </w:r>
      <w:r w:rsidRPr="0052387D">
        <w:t xml:space="preserve"> </w:t>
      </w:r>
      <w:r>
        <w:t xml:space="preserve">I am </w:t>
      </w:r>
      <w:r w:rsidRPr="0052387D">
        <w:t>chair</w:t>
      </w:r>
      <w:r>
        <w:t xml:space="preserve"> of</w:t>
      </w:r>
      <w:r w:rsidRPr="0052387D">
        <w:t xml:space="preserve"> the Henry Royce Institute for a</w:t>
      </w:r>
      <w:r>
        <w:t>dvanced materials</w:t>
      </w:r>
      <w:r>
        <w:t>,</w:t>
      </w:r>
      <w:r>
        <w:t xml:space="preserve"> and I am a non-executive director of the energy company </w:t>
      </w:r>
      <w:r w:rsidRPr="00047B3A">
        <w:t>Ørsted</w:t>
      </w:r>
      <w:r>
        <w:t xml:space="preserve">. </w:t>
      </w:r>
    </w:p>
    <w:p w:rsidR="00B43E99" w:rsidP="00ED5EE9">
      <w:pPr>
        <w:pStyle w:val="Question"/>
        <w:numPr>
          <w:ilvl w:val="0"/>
          <w:numId w:val="0"/>
        </w:numPr>
        <w:ind w:left="794"/>
      </w:pPr>
      <w:r>
        <w:t>I would like to ask about near</w:t>
      </w:r>
      <w:r w:rsidR="00ED5EE9">
        <w:t>-</w:t>
      </w:r>
      <w:r>
        <w:t>term, next</w:t>
      </w:r>
      <w:r w:rsidR="00ED5EE9">
        <w:t>-</w:t>
      </w:r>
      <w:r>
        <w:t>generation battery technologies</w:t>
      </w:r>
      <w:r w:rsidR="00956353">
        <w:t xml:space="preserve">, which </w:t>
      </w:r>
      <w:r>
        <w:t xml:space="preserve">I will define as beyond </w:t>
      </w:r>
      <w:r w:rsidR="00C86C8B">
        <w:t>lithium-ion</w:t>
      </w:r>
      <w:r>
        <w:t xml:space="preserve"> and things that might come into use within the next 10 years. I have a colleague who wants to look beyond that, so can you try and keep your answers to the things we might see in service in the next 10 years? </w:t>
      </w:r>
    </w:p>
    <w:p w:rsidR="00C04E75" w:rsidP="00B43E99">
      <w:pPr>
        <w:pStyle w:val="Answer"/>
      </w:pPr>
      <w:r>
        <w:t>I would be interested to know the advantages of these technologies. For example, h</w:t>
      </w:r>
      <w:r w:rsidRPr="00A37239">
        <w:t>ow does th</w:t>
      </w:r>
      <w:r>
        <w:t xml:space="preserve">e </w:t>
      </w:r>
      <w:r w:rsidR="00D734BA">
        <w:t>sodium</w:t>
      </w:r>
      <w:r>
        <w:t xml:space="preserve"> </w:t>
      </w:r>
      <w:r w:rsidR="00D734BA">
        <w:t>ion</w:t>
      </w:r>
      <w:r>
        <w:t xml:space="preserve"> we have heard about</w:t>
      </w:r>
      <w:r w:rsidRPr="00A37239">
        <w:t xml:space="preserve"> take us to energy densities beyond the ones that </w:t>
      </w:r>
      <w:r>
        <w:t>P</w:t>
      </w:r>
      <w:r w:rsidRPr="00A37239">
        <w:t xml:space="preserve">rofessor </w:t>
      </w:r>
      <w:r>
        <w:t>S</w:t>
      </w:r>
      <w:r w:rsidRPr="00A37239">
        <w:t>hearing has already mentioned?</w:t>
      </w:r>
      <w:r>
        <w:t xml:space="preserve"> </w:t>
      </w:r>
      <w:r w:rsidRPr="00A37239">
        <w:t xml:space="preserve">I would be very interested in whether we have the right </w:t>
      </w:r>
      <w:r w:rsidRPr="00A37239">
        <w:t>innovation architecture in place to get these new technologies quickly into service. If not, what can we do to accelerate their move into service and production, as we have done for</w:t>
      </w:r>
      <w:r>
        <w:t xml:space="preserve"> </w:t>
      </w:r>
      <w:r w:rsidRPr="00A37239">
        <w:t xml:space="preserve">vaccines? </w:t>
      </w:r>
    </w:p>
    <w:p w:rsidR="00B43E99" w:rsidP="00B43E99">
      <w:pPr>
        <w:pStyle w:val="Answer"/>
      </w:pPr>
      <w:r w:rsidRPr="00A37239">
        <w:t xml:space="preserve">I would also be </w:t>
      </w:r>
      <w:r>
        <w:t xml:space="preserve">very </w:t>
      </w:r>
      <w:r w:rsidRPr="00A37239">
        <w:t>interested in wh</w:t>
      </w:r>
      <w:r>
        <w:t>ich</w:t>
      </w:r>
      <w:r w:rsidRPr="00A37239">
        <w:t xml:space="preserve"> UK companies are supporting this sort of research</w:t>
      </w:r>
      <w:r>
        <w:t xml:space="preserve">. </w:t>
      </w:r>
      <w:r w:rsidR="008E5F18">
        <w:t>Will</w:t>
      </w:r>
      <w:r w:rsidRPr="00A37239">
        <w:t xml:space="preserve"> </w:t>
      </w:r>
      <w:r w:rsidR="00C04E75">
        <w:t xml:space="preserve">they </w:t>
      </w:r>
      <w:r w:rsidRPr="00A37239">
        <w:t>exploit the research and development you are doing, or are we doing all this research for overseas companies to benefit from?</w:t>
      </w:r>
    </w:p>
    <w:p w:rsidR="00B43E99" w:rsidP="00B43E99">
      <w:pPr>
        <w:pStyle w:val="Answer"/>
      </w:pPr>
      <w:r>
        <w:t xml:space="preserve">I will start with </w:t>
      </w:r>
      <w:r w:rsidRPr="00A37239">
        <w:t xml:space="preserve">Doctor </w:t>
      </w:r>
      <w:r>
        <w:t>B</w:t>
      </w:r>
      <w:r w:rsidRPr="00A37239">
        <w:t>arker</w:t>
      </w:r>
      <w:r w:rsidR="00C04E75">
        <w:t>,</w:t>
      </w:r>
      <w:r w:rsidRPr="00A37239">
        <w:t xml:space="preserve"> since</w:t>
      </w:r>
      <w:r w:rsidRPr="00A37239">
        <w:t xml:space="preserve"> you already have a company in one of these areas.</w:t>
      </w:r>
    </w:p>
    <w:p w:rsidR="00B43E99" w:rsidP="00B43E99">
      <w:pPr>
        <w:pStyle w:val="Answer"/>
      </w:pPr>
      <w:r>
        <w:rPr>
          <w:b/>
          <w:i/>
        </w:rPr>
        <w:t xml:space="preserve">Dr Jerry Barker: </w:t>
      </w:r>
      <w:r>
        <w:t>Thank you. Obviously, I will be a proponent of sodium</w:t>
      </w:r>
      <w:r w:rsidR="00C86C8B">
        <w:t>-</w:t>
      </w:r>
      <w:r>
        <w:t xml:space="preserve">ion technology. </w:t>
      </w:r>
      <w:r w:rsidRPr="00A37239">
        <w:t xml:space="preserve">You asked for the </w:t>
      </w:r>
      <w:r w:rsidRPr="00A37239">
        <w:t>particular advantages</w:t>
      </w:r>
      <w:r w:rsidRPr="00A37239">
        <w:t xml:space="preserve"> over current </w:t>
      </w:r>
      <w:r w:rsidR="00C86C8B">
        <w:t>lithium-ion</w:t>
      </w:r>
      <w:r w:rsidR="0071284D">
        <w:t xml:space="preserve"> technology</w:t>
      </w:r>
      <w:r w:rsidRPr="00A37239">
        <w:t xml:space="preserve">. I think I mentioned those earlier. I do not think </w:t>
      </w:r>
      <w:r w:rsidR="0071284D">
        <w:t xml:space="preserve">that </w:t>
      </w:r>
      <w:r w:rsidR="00D734BA">
        <w:t>sodium</w:t>
      </w:r>
      <w:r w:rsidR="0071284D">
        <w:t xml:space="preserve"> </w:t>
      </w:r>
      <w:r w:rsidR="00D734BA">
        <w:t>ion</w:t>
      </w:r>
      <w:r w:rsidRPr="00A37239">
        <w:t>, because of its very nature, will be the highest energy density solution, but energy density is just one aspect. Battery technolog</w:t>
      </w:r>
      <w:r>
        <w:t>ie</w:t>
      </w:r>
      <w:r w:rsidRPr="00A37239">
        <w:t xml:space="preserve">s never provide all the answers to every question. If you can be competitive on energy density and power density, it does not have to be the highest energy density solution to have </w:t>
      </w:r>
      <w:r w:rsidRPr="00A37239">
        <w:t>a number of</w:t>
      </w:r>
      <w:r w:rsidRPr="00A37239">
        <w:t xml:space="preserve"> applications</w:t>
      </w:r>
      <w:r>
        <w:t>.</w:t>
      </w:r>
    </w:p>
    <w:p w:rsidR="00B43E99" w:rsidP="00B43E99">
      <w:pPr>
        <w:pStyle w:val="Remark"/>
      </w:pPr>
      <w:r w:rsidRPr="00FD331D">
        <w:rPr>
          <w:b/>
        </w:rPr>
        <w:t>Baroness Brown of Cambridge:</w:t>
      </w:r>
      <w:r>
        <w:t xml:space="preserve"> W</w:t>
      </w:r>
      <w:r w:rsidRPr="00A37239">
        <w:t>hat sort of energy densities</w:t>
      </w:r>
      <w:r w:rsidR="0071284D">
        <w:t xml:space="preserve"> are we talking about</w:t>
      </w:r>
      <w:r>
        <w:t>, compared to the numbers Professor Shearing gave us?</w:t>
      </w:r>
    </w:p>
    <w:p w:rsidR="00B43E99" w:rsidP="00B43E99">
      <w:pPr>
        <w:pStyle w:val="Answer"/>
      </w:pPr>
      <w:r>
        <w:rPr>
          <w:b/>
          <w:i/>
        </w:rPr>
        <w:t xml:space="preserve">Dr Jerry Barker: </w:t>
      </w:r>
      <w:r>
        <w:t>I</w:t>
      </w:r>
      <w:r w:rsidRPr="00A37239">
        <w:t>t is very difficult</w:t>
      </w:r>
      <w:r w:rsidR="0071284D">
        <w:t>,</w:t>
      </w:r>
      <w:r w:rsidRPr="00A37239">
        <w:t xml:space="preserve"> </w:t>
      </w:r>
      <w:r>
        <w:t>because</w:t>
      </w:r>
      <w:r w:rsidRPr="00A37239">
        <w:t xml:space="preserve"> energy density very much depends on how larg</w:t>
      </w:r>
      <w:r>
        <w:t>e the</w:t>
      </w:r>
      <w:r w:rsidRPr="00A37239">
        <w:t xml:space="preserve"> cell you look at</w:t>
      </w:r>
      <w:r>
        <w:t xml:space="preserve"> is,</w:t>
      </w:r>
      <w:r w:rsidRPr="00A37239">
        <w:t xml:space="preserve"> </w:t>
      </w:r>
      <w:r>
        <w:t>s</w:t>
      </w:r>
      <w:r w:rsidRPr="00A37239">
        <w:t xml:space="preserve">o you </w:t>
      </w:r>
      <w:r w:rsidRPr="00A37239">
        <w:t>have</w:t>
      </w:r>
      <w:r>
        <w:t xml:space="preserve"> to</w:t>
      </w:r>
      <w:r>
        <w:t xml:space="preserve"> </w:t>
      </w:r>
      <w:r w:rsidR="0071284D">
        <w:t>make</w:t>
      </w:r>
      <w:r>
        <w:t xml:space="preserve"> oranges</w:t>
      </w:r>
      <w:r w:rsidRPr="00A37239">
        <w:t xml:space="preserve"> and oranges</w:t>
      </w:r>
      <w:r w:rsidR="0071284D">
        <w:t xml:space="preserve"> </w:t>
      </w:r>
      <w:r w:rsidRPr="00A37239" w:rsidR="0071284D">
        <w:t>comparisons</w:t>
      </w:r>
      <w:r w:rsidRPr="00A37239">
        <w:t>.</w:t>
      </w:r>
      <w:r>
        <w:t xml:space="preserve"> Our</w:t>
      </w:r>
      <w:r w:rsidRPr="00A37239">
        <w:t xml:space="preserve"> current energy density is about </w:t>
      </w:r>
      <w:r w:rsidRPr="00A37239">
        <w:t xml:space="preserve">160 </w:t>
      </w:r>
      <w:r>
        <w:t>w</w:t>
      </w:r>
      <w:r w:rsidRPr="00A37239">
        <w:t>att</w:t>
      </w:r>
      <w:r w:rsidRPr="00A37239">
        <w:t xml:space="preserve"> hours per kilogram, </w:t>
      </w:r>
      <w:r w:rsidR="0071284D">
        <w:t xml:space="preserve">and </w:t>
      </w:r>
      <w:r w:rsidRPr="00A37239">
        <w:t>with a road map we think we can</w:t>
      </w:r>
      <w:r>
        <w:t xml:space="preserve"> </w:t>
      </w:r>
      <w:r w:rsidRPr="00A37239">
        <w:t xml:space="preserve">get to well over 200 </w:t>
      </w:r>
      <w:r>
        <w:t>w</w:t>
      </w:r>
      <w:r w:rsidRPr="00A37239">
        <w:t>att hours per kilogra</w:t>
      </w:r>
      <w:r>
        <w:t>m</w:t>
      </w:r>
      <w:r w:rsidRPr="00A37239">
        <w:t xml:space="preserve">. </w:t>
      </w:r>
    </w:p>
    <w:p w:rsidR="00B43E99" w:rsidP="00B43E99">
      <w:pPr>
        <w:pStyle w:val="Answer"/>
      </w:pPr>
      <w:r w:rsidRPr="00A37239">
        <w:t xml:space="preserve">You may say that </w:t>
      </w:r>
      <w:r w:rsidR="0071284D">
        <w:t xml:space="preserve">that number </w:t>
      </w:r>
      <w:r w:rsidRPr="00A37239">
        <w:t xml:space="preserve">is lower than the numbers that </w:t>
      </w:r>
      <w:r>
        <w:t>P</w:t>
      </w:r>
      <w:r w:rsidRPr="00A37239">
        <w:t xml:space="preserve">rofessor </w:t>
      </w:r>
      <w:r>
        <w:t>S</w:t>
      </w:r>
      <w:r w:rsidRPr="00A37239">
        <w:t xml:space="preserve">hearing just mentioned, which </w:t>
      </w:r>
      <w:r w:rsidR="0071284D">
        <w:t>are</w:t>
      </w:r>
      <w:r w:rsidRPr="00A37239">
        <w:t xml:space="preserve"> quite right for </w:t>
      </w:r>
      <w:r w:rsidR="00C86C8B">
        <w:t>lithium-ion</w:t>
      </w:r>
      <w:r w:rsidRPr="00A37239">
        <w:t xml:space="preserve"> technology, but it is well ahead of some other </w:t>
      </w:r>
      <w:r w:rsidR="00C86C8B">
        <w:t>lithium-ion</w:t>
      </w:r>
      <w:r w:rsidRPr="00A37239">
        <w:t xml:space="preserve"> chemistries and it is an immature science</w:t>
      </w:r>
      <w:r>
        <w:t xml:space="preserve">. </w:t>
      </w:r>
      <w:r w:rsidRPr="00A37239">
        <w:t>We still have a long road to go</w:t>
      </w:r>
      <w:r w:rsidR="0071284D">
        <w:t xml:space="preserve"> on</w:t>
      </w:r>
      <w:r w:rsidRPr="00A37239">
        <w:t xml:space="preserve">. We are very optimistic about this being a solution for </w:t>
      </w:r>
      <w:r w:rsidRPr="00A37239">
        <w:t>a number of</w:t>
      </w:r>
      <w:r w:rsidRPr="00A37239">
        <w:t xml:space="preserve"> applications in the future</w:t>
      </w:r>
      <w:r>
        <w:t>.</w:t>
      </w:r>
    </w:p>
    <w:p w:rsidR="00B43E99" w:rsidP="00B43E99">
      <w:pPr>
        <w:pStyle w:val="Remark"/>
      </w:pPr>
      <w:r w:rsidRPr="00EA2AF7">
        <w:rPr>
          <w:b/>
        </w:rPr>
        <w:t>Baroness Brown of Cambridge:</w:t>
      </w:r>
      <w:r>
        <w:t xml:space="preserve"> </w:t>
      </w:r>
      <w:r w:rsidRPr="00A37239">
        <w:t>Can you give me examples of</w:t>
      </w:r>
      <w:r w:rsidRPr="0071284D" w:rsidR="0071284D">
        <w:t xml:space="preserve"> </w:t>
      </w:r>
      <w:r w:rsidR="0071284D">
        <w:t xml:space="preserve">the </w:t>
      </w:r>
      <w:r w:rsidRPr="00A37239" w:rsidR="0071284D">
        <w:t xml:space="preserve">sort of applications we might see </w:t>
      </w:r>
      <w:r w:rsidRPr="00A37239">
        <w:t>in the next 10 years</w:t>
      </w:r>
      <w:r>
        <w:t>?</w:t>
      </w:r>
    </w:p>
    <w:p w:rsidR="00B43E99" w:rsidP="00B43E99">
      <w:pPr>
        <w:pStyle w:val="Answer"/>
      </w:pPr>
      <w:r>
        <w:rPr>
          <w:b/>
          <w:i/>
        </w:rPr>
        <w:t xml:space="preserve">Dr Jerry Barker: </w:t>
      </w:r>
      <w:r>
        <w:t>It is quite often e</w:t>
      </w:r>
      <w:r w:rsidRPr="00A37239">
        <w:t xml:space="preserve">asier to look at things like </w:t>
      </w:r>
      <w:r w:rsidR="0071284D">
        <w:t xml:space="preserve">the </w:t>
      </w:r>
      <w:r w:rsidRPr="00A37239">
        <w:t>displacement of lead</w:t>
      </w:r>
      <w:r w:rsidR="004B2CA7">
        <w:t>-</w:t>
      </w:r>
      <w:r w:rsidRPr="00A37239">
        <w:t xml:space="preserve">acid technology. We do not have a displaced top end of the </w:t>
      </w:r>
      <w:r w:rsidR="00C86C8B">
        <w:t>lithium-ion</w:t>
      </w:r>
      <w:r w:rsidRPr="00A37239">
        <w:t xml:space="preserve"> market</w:t>
      </w:r>
      <w:r w:rsidR="004B2CA7">
        <w:t>,</w:t>
      </w:r>
      <w:r w:rsidRPr="00A37239">
        <w:t xml:space="preserve"> but there are lots of other candidate applications. Right now</w:t>
      </w:r>
      <w:r>
        <w:t>,</w:t>
      </w:r>
      <w:r w:rsidRPr="00A37239">
        <w:t xml:space="preserve"> we are looking to </w:t>
      </w:r>
      <w:r>
        <w:t>replace lead</w:t>
      </w:r>
      <w:r w:rsidR="004B2CA7">
        <w:t>-</w:t>
      </w:r>
      <w:r>
        <w:t>acid technology in mobility applications, forklifts, telecoms, and lots of other different applications. We</w:t>
      </w:r>
      <w:r w:rsidRPr="00A37239">
        <w:t xml:space="preserve"> are never short of markets.</w:t>
      </w:r>
      <w:r>
        <w:t xml:space="preserve"> W</w:t>
      </w:r>
      <w:r w:rsidRPr="00A37239">
        <w:t xml:space="preserve">hen you </w:t>
      </w:r>
      <w:r w:rsidR="004B2CA7">
        <w:t>have no</w:t>
      </w:r>
      <w:r w:rsidRPr="00A37239">
        <w:t xml:space="preserve"> constraint on weight or volume</w:t>
      </w:r>
      <w:r>
        <w:t>,</w:t>
      </w:r>
      <w:r w:rsidRPr="00A37239">
        <w:t xml:space="preserve"> you can have large</w:t>
      </w:r>
      <w:r w:rsidR="004B2CA7">
        <w:t>-</w:t>
      </w:r>
      <w:r w:rsidRPr="00A37239">
        <w:t xml:space="preserve">format applications for renewable storage and grid storage as well, which </w:t>
      </w:r>
      <w:r w:rsidR="00D31064">
        <w:t>will</w:t>
      </w:r>
      <w:r>
        <w:t xml:space="preserve"> be very important for </w:t>
      </w:r>
      <w:r w:rsidRPr="00A37239">
        <w:t>UK net zero as we move forward.</w:t>
      </w:r>
    </w:p>
    <w:p w:rsidR="00B43E99" w:rsidP="00B43E99">
      <w:pPr>
        <w:pStyle w:val="Remark"/>
      </w:pPr>
      <w:r w:rsidRPr="00EA2AF7">
        <w:rPr>
          <w:b/>
          <w:bCs/>
        </w:rPr>
        <w:t>Baroness Brown of Cambridge:</w:t>
      </w:r>
      <w:r>
        <w:t xml:space="preserve"> What advantages does it have for grid storage?</w:t>
      </w:r>
    </w:p>
    <w:p w:rsidR="00B43E99" w:rsidP="00B43E99">
      <w:pPr>
        <w:pStyle w:val="Answer"/>
      </w:pPr>
      <w:r>
        <w:rPr>
          <w:b/>
          <w:i/>
        </w:rPr>
        <w:t>Dr Jerry Barker:</w:t>
      </w:r>
      <w:r>
        <w:t xml:space="preserve"> For grid storage, it would be a lower</w:t>
      </w:r>
      <w:r w:rsidR="004B2CA7">
        <w:t>-</w:t>
      </w:r>
      <w:r>
        <w:t xml:space="preserve">cost solution than </w:t>
      </w:r>
      <w:r w:rsidR="00C86C8B">
        <w:t>lithium</w:t>
      </w:r>
      <w:r w:rsidR="004B2CA7">
        <w:t xml:space="preserve"> </w:t>
      </w:r>
      <w:r w:rsidR="00C86C8B">
        <w:t>ion</w:t>
      </w:r>
      <w:r>
        <w:t xml:space="preserve"> and it would be safer. One of the advantages we have over </w:t>
      </w:r>
      <w:r w:rsidR="00C86C8B">
        <w:t>lithium</w:t>
      </w:r>
      <w:r w:rsidR="004B2CA7">
        <w:t xml:space="preserve"> </w:t>
      </w:r>
      <w:r w:rsidR="00C86C8B">
        <w:t>ion</w:t>
      </w:r>
      <w:r>
        <w:t xml:space="preserve"> is a safety advantage. You have probably seen instances on </w:t>
      </w:r>
      <w:r>
        <w:t xml:space="preserve">YouTube and so on of EV battery fires. When you make a very big battery pack you </w:t>
      </w:r>
      <w:r>
        <w:t>have to</w:t>
      </w:r>
      <w:r>
        <w:t xml:space="preserve"> put a lot of engineering solutions in to circumvent some of the safety challenges.</w:t>
      </w:r>
    </w:p>
    <w:p w:rsidR="00B43E99" w:rsidP="00B43E99">
      <w:pPr>
        <w:pStyle w:val="Remark"/>
      </w:pPr>
      <w:r w:rsidRPr="00A37239">
        <w:rPr>
          <w:b/>
        </w:rPr>
        <w:t>Baroness Brown of Cambridge:</w:t>
      </w:r>
      <w:r>
        <w:t xml:space="preserve"> Can you keep your answer focused if possible, please? </w:t>
      </w:r>
    </w:p>
    <w:p w:rsidR="00B43E99" w:rsidRPr="00EA2AF7" w:rsidP="00B43E99">
      <w:pPr>
        <w:pStyle w:val="Answer"/>
        <w:rPr>
          <w:bCs/>
          <w:iCs/>
        </w:rPr>
      </w:pPr>
      <w:r>
        <w:rPr>
          <w:b/>
          <w:i/>
        </w:rPr>
        <w:t xml:space="preserve">Dr Jerry Barker: </w:t>
      </w:r>
      <w:r>
        <w:rPr>
          <w:bCs/>
          <w:iCs/>
        </w:rPr>
        <w:t xml:space="preserve">It is an intrinsically safer technology than </w:t>
      </w:r>
      <w:r w:rsidR="00C86C8B">
        <w:rPr>
          <w:bCs/>
          <w:iCs/>
        </w:rPr>
        <w:t>lithium</w:t>
      </w:r>
      <w:r w:rsidR="004B2CA7">
        <w:rPr>
          <w:bCs/>
          <w:iCs/>
        </w:rPr>
        <w:t xml:space="preserve"> </w:t>
      </w:r>
      <w:r w:rsidR="00C86C8B">
        <w:rPr>
          <w:bCs/>
          <w:iCs/>
        </w:rPr>
        <w:t>ion</w:t>
      </w:r>
      <w:r>
        <w:rPr>
          <w:bCs/>
          <w:iCs/>
        </w:rPr>
        <w:t xml:space="preserve">. </w:t>
      </w:r>
    </w:p>
    <w:p w:rsidR="00B43E99" w:rsidP="00B43E99">
      <w:pPr>
        <w:pStyle w:val="Remark"/>
      </w:pPr>
      <w:r w:rsidRPr="00A37239">
        <w:rPr>
          <w:b/>
        </w:rPr>
        <w:t>Baroness Brown of Cambridge:</w:t>
      </w:r>
      <w:r>
        <w:t xml:space="preserve"> </w:t>
      </w:r>
      <w:r w:rsidRPr="00A37239">
        <w:t xml:space="preserve">I would be interested to hear from </w:t>
      </w:r>
      <w:r>
        <w:t>P</w:t>
      </w:r>
      <w:r w:rsidRPr="00A37239">
        <w:t xml:space="preserve">rofessor </w:t>
      </w:r>
      <w:r>
        <w:t>S</w:t>
      </w:r>
      <w:r w:rsidRPr="00A37239">
        <w:t xml:space="preserve">hearing about other </w:t>
      </w:r>
      <w:r>
        <w:t xml:space="preserve">technologies </w:t>
      </w:r>
      <w:r w:rsidR="004B2CA7">
        <w:t xml:space="preserve">that </w:t>
      </w:r>
      <w:r>
        <w:t>we might see in application in the next 10 years.</w:t>
      </w:r>
    </w:p>
    <w:p w:rsidR="00B43E99" w:rsidP="00B43E99">
      <w:pPr>
        <w:pStyle w:val="Answer"/>
      </w:pPr>
      <w:r>
        <w:rPr>
          <w:b/>
          <w:i/>
        </w:rPr>
        <w:t xml:space="preserve">Professor Paul Shearing: </w:t>
      </w:r>
      <w:r w:rsidRPr="00A37239">
        <w:t xml:space="preserve">I </w:t>
      </w:r>
      <w:r>
        <w:t xml:space="preserve">would like to mention lithium </w:t>
      </w:r>
      <w:r w:rsidR="00475844">
        <w:t>sulfur</w:t>
      </w:r>
      <w:r>
        <w:t xml:space="preserve"> </w:t>
      </w:r>
      <w:r w:rsidR="004B2CA7">
        <w:t xml:space="preserve">briefly </w:t>
      </w:r>
      <w:r>
        <w:t>as a possible next</w:t>
      </w:r>
      <w:r w:rsidR="004B2CA7">
        <w:t>-</w:t>
      </w:r>
      <w:r>
        <w:t xml:space="preserve">generation battery chemistry, which I think will come online within that time frame. I </w:t>
      </w:r>
      <w:r w:rsidRPr="00A37239">
        <w:t>entirely agree with w</w:t>
      </w:r>
      <w:r>
        <w:t>hat D</w:t>
      </w:r>
      <w:r w:rsidR="004B2CA7">
        <w:t>r</w:t>
      </w:r>
      <w:r>
        <w:t xml:space="preserve"> Barker said. D</w:t>
      </w:r>
      <w:r w:rsidRPr="00A37239">
        <w:t xml:space="preserve">epending on </w:t>
      </w:r>
      <w:r w:rsidR="00B93195">
        <w:t>the</w:t>
      </w:r>
      <w:r w:rsidRPr="00A37239">
        <w:t xml:space="preserve"> application you are </w:t>
      </w:r>
      <w:r>
        <w:t xml:space="preserve">targeting, there are relative merits of energy density versus power density versus operating temperature window </w:t>
      </w:r>
      <w:r w:rsidRPr="00A37239">
        <w:t>versus cost versus cycle life</w:t>
      </w:r>
      <w:r>
        <w:t>.</w:t>
      </w:r>
      <w:r w:rsidRPr="00A37239">
        <w:t xml:space="preserve"> </w:t>
      </w:r>
      <w:r>
        <w:t>T</w:t>
      </w:r>
      <w:r w:rsidRPr="00A37239">
        <w:t xml:space="preserve">here is a plethora of figures of merit that will mean different things to different applications. </w:t>
      </w:r>
    </w:p>
    <w:p w:rsidR="00B43E99" w:rsidP="00B43E99">
      <w:pPr>
        <w:pStyle w:val="Answer"/>
      </w:pPr>
      <w:r>
        <w:t>O</w:t>
      </w:r>
      <w:r w:rsidRPr="00A37239">
        <w:t xml:space="preserve">ne key advantage of </w:t>
      </w:r>
      <w:r w:rsidR="00B2271F">
        <w:t>lithium-</w:t>
      </w:r>
      <w:r w:rsidR="00B2271F">
        <w:t>sulfur</w:t>
      </w:r>
      <w:r w:rsidRPr="00A37239">
        <w:t xml:space="preserve"> technology is that it is intrinsically </w:t>
      </w:r>
      <w:r>
        <w:t xml:space="preserve">very </w:t>
      </w:r>
      <w:r w:rsidRPr="00A37239">
        <w:t xml:space="preserve">lightweight. </w:t>
      </w:r>
      <w:r>
        <w:t>W</w:t>
      </w:r>
      <w:r w:rsidRPr="00A37239">
        <w:t>e are keen to wave the flag for</w:t>
      </w:r>
      <w:r>
        <w:t xml:space="preserve"> the</w:t>
      </w:r>
      <w:r w:rsidRPr="00A37239">
        <w:t xml:space="preserve"> </w:t>
      </w:r>
      <w:r w:rsidR="00B2271F">
        <w:t>lithium-</w:t>
      </w:r>
      <w:r w:rsidR="00B2271F">
        <w:t>sulfur</w:t>
      </w:r>
      <w:r w:rsidRPr="00A37239">
        <w:t xml:space="preserve"> sector </w:t>
      </w:r>
      <w:r>
        <w:t>for</w:t>
      </w:r>
      <w:r w:rsidRPr="00A37239">
        <w:t xml:space="preserve"> that figure of w</w:t>
      </w:r>
      <w:r>
        <w:t xml:space="preserve">att </w:t>
      </w:r>
      <w:r w:rsidRPr="00A37239">
        <w:t xml:space="preserve">hours per </w:t>
      </w:r>
      <w:r w:rsidRPr="00A37239">
        <w:t>kilogra</w:t>
      </w:r>
      <w:r>
        <w:t>m</w:t>
      </w:r>
      <w:r w:rsidR="005D17DB">
        <w:t>,</w:t>
      </w:r>
      <w:r w:rsidRPr="00A37239">
        <w:t xml:space="preserve"> </w:t>
      </w:r>
      <w:bookmarkStart w:id="2" w:name="_Hlk66865019"/>
      <w:r>
        <w:t>because</w:t>
      </w:r>
      <w:r>
        <w:t xml:space="preserve"> it</w:t>
      </w:r>
      <w:r w:rsidRPr="00A37239">
        <w:t>s light</w:t>
      </w:r>
      <w:r>
        <w:t xml:space="preserve"> </w:t>
      </w:r>
      <w:r w:rsidRPr="00A37239">
        <w:t xml:space="preserve">weight makes it appropriate </w:t>
      </w:r>
      <w:bookmarkEnd w:id="2"/>
      <w:r w:rsidRPr="00A37239" w:rsidR="005D17DB">
        <w:t xml:space="preserve">perhaps </w:t>
      </w:r>
      <w:r w:rsidRPr="00A37239">
        <w:t xml:space="preserve">for applications </w:t>
      </w:r>
      <w:r>
        <w:t>that fly. I</w:t>
      </w:r>
      <w:r w:rsidRPr="00A37239">
        <w:t>n the longer term</w:t>
      </w:r>
      <w:r w:rsidR="005D17DB">
        <w:t>,</w:t>
      </w:r>
      <w:r w:rsidRPr="00A37239">
        <w:t xml:space="preserve"> that might be commercial aerospace</w:t>
      </w:r>
      <w:r>
        <w:t>,</w:t>
      </w:r>
      <w:r w:rsidRPr="00A37239">
        <w:t xml:space="preserve"> but in the short term </w:t>
      </w:r>
      <w:r>
        <w:t xml:space="preserve">it is </w:t>
      </w:r>
      <w:r w:rsidRPr="00A37239">
        <w:t>things like high</w:t>
      </w:r>
      <w:r w:rsidR="005D17DB">
        <w:t>-</w:t>
      </w:r>
      <w:r w:rsidRPr="00A37239">
        <w:t>altitude pseudo</w:t>
      </w:r>
      <w:r w:rsidR="005D17DB">
        <w:t>-</w:t>
      </w:r>
      <w:r w:rsidRPr="00A37239">
        <w:t>satellites and UAVs</w:t>
      </w:r>
      <w:r>
        <w:t>.</w:t>
      </w:r>
      <w:r w:rsidRPr="00A37239">
        <w:t xml:space="preserve"> </w:t>
      </w:r>
      <w:r>
        <w:t>S</w:t>
      </w:r>
      <w:r w:rsidRPr="00A37239">
        <w:t>atellite applications are</w:t>
      </w:r>
      <w:r>
        <w:t xml:space="preserve"> possibly</w:t>
      </w:r>
      <w:r w:rsidRPr="00A37239">
        <w:t xml:space="preserve"> a very attractive market for </w:t>
      </w:r>
      <w:r>
        <w:t>this</w:t>
      </w:r>
      <w:r w:rsidRPr="00A37239">
        <w:t xml:space="preserve"> intrinsically lightweight technology.</w:t>
      </w:r>
    </w:p>
    <w:p w:rsidR="00B43E99" w:rsidP="00B43E99">
      <w:pPr>
        <w:pStyle w:val="Remark"/>
      </w:pPr>
      <w:r w:rsidRPr="006E364D">
        <w:rPr>
          <w:b/>
        </w:rPr>
        <w:t>Baroness Brown of Cambridge:</w:t>
      </w:r>
      <w:r>
        <w:t xml:space="preserve"> </w:t>
      </w:r>
      <w:r w:rsidRPr="00A37239">
        <w:t>Do we have companies in the UK</w:t>
      </w:r>
      <w:r>
        <w:t xml:space="preserve"> looking to take this technology to maturity?</w:t>
      </w:r>
      <w:r w:rsidRPr="00A37239">
        <w:t xml:space="preserve"> </w:t>
      </w:r>
    </w:p>
    <w:p w:rsidR="00B43E99" w:rsidP="00B43E99">
      <w:pPr>
        <w:pStyle w:val="Answer"/>
      </w:pPr>
      <w:r>
        <w:rPr>
          <w:b/>
          <w:i/>
        </w:rPr>
        <w:t xml:space="preserve">Professor Paul Shearing: </w:t>
      </w:r>
      <w:r>
        <w:t>W</w:t>
      </w:r>
      <w:r w:rsidRPr="00A37239">
        <w:t xml:space="preserve">e do. I mentioned that I am the </w:t>
      </w:r>
      <w:r>
        <w:t xml:space="preserve">PI of the Faraday Institution </w:t>
      </w:r>
      <w:r>
        <w:t>LiSTAR</w:t>
      </w:r>
      <w:r>
        <w:t xml:space="preserve"> project. We engage with </w:t>
      </w:r>
      <w:r>
        <w:t>a number of</w:t>
      </w:r>
      <w:r>
        <w:t xml:space="preserve"> companies </w:t>
      </w:r>
      <w:r w:rsidRPr="00A37239">
        <w:t>across the supply chain</w:t>
      </w:r>
      <w:r>
        <w:t>,</w:t>
      </w:r>
      <w:r w:rsidRPr="00A37239">
        <w:t xml:space="preserve"> f</w:t>
      </w:r>
      <w:r>
        <w:t>rom</w:t>
      </w:r>
      <w:r w:rsidRPr="00A37239">
        <w:t xml:space="preserve"> materials through to cell developers and manufacturers, all the way to applications. There is an ecosystem that spans the materials through to the application</w:t>
      </w:r>
      <w:r>
        <w:t>. T</w:t>
      </w:r>
      <w:r w:rsidRPr="00A37239">
        <w:t xml:space="preserve">here is a company called </w:t>
      </w:r>
      <w:r w:rsidRPr="00A37239">
        <w:t>Oxis</w:t>
      </w:r>
      <w:r w:rsidRPr="00A37239">
        <w:t xml:space="preserve"> Energy</w:t>
      </w:r>
      <w:r w:rsidR="00746EE6">
        <w:t>,</w:t>
      </w:r>
      <w:r w:rsidRPr="00A37239">
        <w:t xml:space="preserve"> </w:t>
      </w:r>
      <w:r>
        <w:t xml:space="preserve">based in Oxfordshire, which makes, designs, and has an IP portfolio </w:t>
      </w:r>
      <w:r w:rsidR="00746EE6">
        <w:t>on</w:t>
      </w:r>
      <w:r>
        <w:t xml:space="preserve"> </w:t>
      </w:r>
      <w:r w:rsidR="00B2271F">
        <w:t>lithium-</w:t>
      </w:r>
      <w:r w:rsidR="00B2271F">
        <w:t>sulfur</w:t>
      </w:r>
      <w:r>
        <w:t xml:space="preserve"> technology.</w:t>
      </w:r>
    </w:p>
    <w:p w:rsidR="00B43E99" w:rsidP="00B43E99">
      <w:pPr>
        <w:pStyle w:val="Remark"/>
      </w:pPr>
      <w:r w:rsidRPr="006E364D">
        <w:rPr>
          <w:b/>
        </w:rPr>
        <w:t>Baroness Brown of Cambridge:</w:t>
      </w:r>
      <w:r>
        <w:t xml:space="preserve"> W</w:t>
      </w:r>
      <w:r w:rsidRPr="00A37239">
        <w:t>hen can we expect to see the first commercial application of it?</w:t>
      </w:r>
    </w:p>
    <w:p w:rsidR="00B43E99" w:rsidP="00B43E99">
      <w:pPr>
        <w:pStyle w:val="Answer"/>
      </w:pPr>
      <w:r>
        <w:rPr>
          <w:b/>
          <w:i/>
        </w:rPr>
        <w:t xml:space="preserve">Professor Paul Shearing: </w:t>
      </w:r>
      <w:r w:rsidRPr="00A37239">
        <w:t xml:space="preserve">I would be optimistic </w:t>
      </w:r>
      <w:r w:rsidR="00746EE6">
        <w:t>about</w:t>
      </w:r>
      <w:r w:rsidRPr="00A37239">
        <w:t xml:space="preserve"> the first commercial application </w:t>
      </w:r>
      <w:r w:rsidR="00746EE6">
        <w:t>happening</w:t>
      </w:r>
      <w:r>
        <w:t xml:space="preserve"> relatively soon, but it is likely to be a niche application. In 2020</w:t>
      </w:r>
      <w:r w:rsidR="008635FE">
        <w:t>,</w:t>
      </w:r>
      <w:r>
        <w:t xml:space="preserve"> LG Chem demonstrated the application of a </w:t>
      </w:r>
      <w:r w:rsidR="00B2271F">
        <w:t>lithium-</w:t>
      </w:r>
      <w:r w:rsidR="00B2271F">
        <w:t>sulfur</w:t>
      </w:r>
      <w:r>
        <w:t xml:space="preserve"> battery in an unmanned aerial vehicle. That was 400</w:t>
      </w:r>
      <w:r w:rsidR="008635FE">
        <w:t>-</w:t>
      </w:r>
      <w:r>
        <w:t xml:space="preserve">plus watt hours per kilogram. </w:t>
      </w:r>
      <w:r>
        <w:t>At the moment</w:t>
      </w:r>
      <w:r w:rsidR="008635FE">
        <w:t>,</w:t>
      </w:r>
      <w:r>
        <w:t xml:space="preserve"> it is pre-commercial, but there is definite traction towards the commercialisation of those devices. It will probably start in niche applications, but we </w:t>
      </w:r>
      <w:r w:rsidRPr="00A37239">
        <w:t xml:space="preserve">are optimistic that the traction those applications offer will bankroll the wider application </w:t>
      </w:r>
      <w:r>
        <w:t xml:space="preserve">of a </w:t>
      </w:r>
      <w:r w:rsidRPr="00A37239">
        <w:t>broader portfolio of possible applications</w:t>
      </w:r>
      <w:r>
        <w:t>.</w:t>
      </w:r>
    </w:p>
    <w:p w:rsidR="00B43E99" w:rsidP="00B43E99">
      <w:pPr>
        <w:pStyle w:val="Remark"/>
      </w:pPr>
      <w:r w:rsidRPr="006E364D">
        <w:rPr>
          <w:b/>
        </w:rPr>
        <w:t>Baroness Brown of Cambridge:</w:t>
      </w:r>
      <w:r>
        <w:t xml:space="preserve"> Doctor Lo</w:t>
      </w:r>
      <w:r w:rsidRPr="00A37239">
        <w:t xml:space="preserve">veridge, do you have any </w:t>
      </w:r>
      <w:r>
        <w:t xml:space="preserve">quick </w:t>
      </w:r>
      <w:r w:rsidRPr="00A37239">
        <w:t xml:space="preserve">thoughts on how we might accelerate these things into wider </w:t>
      </w:r>
      <w:r w:rsidRPr="00A37239">
        <w:t xml:space="preserve">application? </w:t>
      </w:r>
    </w:p>
    <w:p w:rsidR="00B43E99" w:rsidP="00B43E99">
      <w:pPr>
        <w:pStyle w:val="Answer"/>
      </w:pPr>
      <w:r>
        <w:rPr>
          <w:b/>
          <w:i/>
        </w:rPr>
        <w:t xml:space="preserve">Dr Melanie Loveridge: </w:t>
      </w:r>
      <w:r w:rsidRPr="00A37239">
        <w:t>Certainly. There are enormous opportunities to develop supply chains from the materials</w:t>
      </w:r>
      <w:r>
        <w:t xml:space="preserve"> and</w:t>
      </w:r>
      <w:r w:rsidRPr="00A37239">
        <w:t xml:space="preserve"> </w:t>
      </w:r>
      <w:r w:rsidR="00C9022D">
        <w:t xml:space="preserve">to </w:t>
      </w:r>
      <w:r w:rsidRPr="00A37239">
        <w:t>scale up all the way through</w:t>
      </w:r>
      <w:r>
        <w:t>.</w:t>
      </w:r>
      <w:r>
        <w:rPr>
          <w:rStyle w:val="FootnoteReference"/>
        </w:rPr>
        <w:footnoteReference w:id="3"/>
      </w:r>
      <w:r w:rsidRPr="00A37239">
        <w:t xml:space="preserve"> </w:t>
      </w:r>
      <w:r>
        <w:t>A</w:t>
      </w:r>
      <w:r w:rsidRPr="00A37239">
        <w:t>s we go into more demanding domains such as aerospace</w:t>
      </w:r>
      <w:r>
        <w:t>,</w:t>
      </w:r>
      <w:r w:rsidRPr="00A37239">
        <w:t xml:space="preserve"> there is a huge need to really think</w:t>
      </w:r>
      <w:r>
        <w:t xml:space="preserve"> about</w:t>
      </w:r>
      <w:r w:rsidRPr="00A37239">
        <w:t xml:space="preserve"> cell format designs</w:t>
      </w:r>
      <w:r w:rsidR="00310154">
        <w:t>.</w:t>
      </w:r>
      <w:r>
        <w:rPr>
          <w:rStyle w:val="FootnoteReference"/>
        </w:rPr>
        <w:footnoteReference w:id="4"/>
      </w:r>
      <w:r w:rsidRPr="00A37239">
        <w:t xml:space="preserve"> </w:t>
      </w:r>
      <w:r w:rsidR="00310154">
        <w:t xml:space="preserve">This </w:t>
      </w:r>
      <w:r w:rsidRPr="00A37239">
        <w:t>get</w:t>
      </w:r>
      <w:r w:rsidR="00310154">
        <w:t>s</w:t>
      </w:r>
      <w:r w:rsidRPr="00A37239">
        <w:t xml:space="preserve"> the best out of the materials regardless of the chemistry, whether it is a mature chemistr</w:t>
      </w:r>
      <w:r>
        <w:t>y or</w:t>
      </w:r>
      <w:r w:rsidRPr="00A37239">
        <w:t xml:space="preserve"> </w:t>
      </w:r>
      <w:r w:rsidR="00451B96">
        <w:t xml:space="preserve">an </w:t>
      </w:r>
      <w:r w:rsidR="00310154">
        <w:t>emerging</w:t>
      </w:r>
      <w:r w:rsidRPr="00A37239">
        <w:t xml:space="preserve"> chemistry</w:t>
      </w:r>
      <w:r>
        <w:t>.</w:t>
      </w:r>
      <w:r w:rsidRPr="00A37239">
        <w:t xml:space="preserve"> </w:t>
      </w:r>
      <w:r>
        <w:t>W</w:t>
      </w:r>
      <w:r w:rsidRPr="00A37239">
        <w:t xml:space="preserve">e need to </w:t>
      </w:r>
      <w:r>
        <w:t>in</w:t>
      </w:r>
      <w:r w:rsidRPr="00A37239">
        <w:t xml:space="preserve">novate in </w:t>
      </w:r>
      <w:r w:rsidR="00310154">
        <w:t xml:space="preserve">electrode </w:t>
      </w:r>
      <w:r w:rsidR="000802CE">
        <w:t>and</w:t>
      </w:r>
      <w:r w:rsidR="00310154">
        <w:t xml:space="preserve"> </w:t>
      </w:r>
      <w:r w:rsidRPr="00A37239">
        <w:t>cell design</w:t>
      </w:r>
      <w:r>
        <w:t>,</w:t>
      </w:r>
      <w:r w:rsidRPr="00A37239">
        <w:t xml:space="preserve"> module design and pack design.</w:t>
      </w:r>
    </w:p>
    <w:p w:rsidR="00B43E99" w:rsidP="00B43E99">
      <w:pPr>
        <w:pStyle w:val="Question"/>
      </w:pPr>
      <w:r w:rsidRPr="00FD331D">
        <w:rPr>
          <w:b/>
        </w:rPr>
        <w:t>Viscount Hanworth:</w:t>
      </w:r>
      <w:r>
        <w:t xml:space="preserve"> </w:t>
      </w:r>
      <w:r w:rsidRPr="00943771">
        <w:t xml:space="preserve">What </w:t>
      </w:r>
      <w:r w:rsidR="0062092A">
        <w:t>next-generation</w:t>
      </w:r>
      <w:r>
        <w:t xml:space="preserve"> batteries might be developed in the longer term? We have already heard of </w:t>
      </w:r>
      <w:r w:rsidR="00B2271F">
        <w:t>lithium-</w:t>
      </w:r>
      <w:r w:rsidR="00B2271F">
        <w:t>sulfur</w:t>
      </w:r>
      <w:r>
        <w:t xml:space="preserve"> batteries, but what about lithium</w:t>
      </w:r>
      <w:r w:rsidR="0062092A">
        <w:t>-</w:t>
      </w:r>
      <w:r>
        <w:t xml:space="preserve">air batteries? What could their advantages be? What </w:t>
      </w:r>
      <w:r w:rsidRPr="00943771">
        <w:t>challenges in science and technology would have to be overcome in developing these next</w:t>
      </w:r>
      <w:r w:rsidR="0062092A">
        <w:t>-</w:t>
      </w:r>
      <w:r w:rsidRPr="00943771">
        <w:t>generation batteries?</w:t>
      </w:r>
    </w:p>
    <w:p w:rsidR="00B43E99" w:rsidP="00B43E99">
      <w:pPr>
        <w:pStyle w:val="Answer"/>
      </w:pPr>
      <w:r>
        <w:rPr>
          <w:b/>
          <w:i/>
        </w:rPr>
        <w:t xml:space="preserve">Dr Melanie Loveridge: </w:t>
      </w:r>
      <w:r w:rsidRPr="00943771">
        <w:t>Taking your example of lithium air, a lot of fundamental research needs to be concluded and developed before we move into realistically developing lithium air commercially. There is more of a pressing need to have an energy density perspective to further develop lithium metal</w:t>
      </w:r>
      <w:r>
        <w:t xml:space="preserve"> anodes. They would </w:t>
      </w:r>
      <w:r w:rsidRPr="00943771">
        <w:t>currently</w:t>
      </w:r>
      <w:r>
        <w:t xml:space="preserve"> be</w:t>
      </w:r>
      <w:r w:rsidRPr="00943771">
        <w:t xml:space="preserve"> more realistic and achievable than lithium air.</w:t>
      </w:r>
      <w:r>
        <w:rPr>
          <w:rStyle w:val="FootnoteReference"/>
        </w:rPr>
        <w:footnoteReference w:id="5"/>
      </w:r>
    </w:p>
    <w:p w:rsidR="00B43E99" w:rsidP="00B43E99">
      <w:pPr>
        <w:pStyle w:val="Answer"/>
      </w:pPr>
      <w:r>
        <w:rPr>
          <w:b/>
          <w:i/>
        </w:rPr>
        <w:t xml:space="preserve">Professor Serena Corr: </w:t>
      </w:r>
      <w:r w:rsidRPr="00943771">
        <w:t xml:space="preserve">I echo what Melanie has said. </w:t>
      </w:r>
      <w:r w:rsidR="00475844">
        <w:t>Sulfur</w:t>
      </w:r>
      <w:r w:rsidRPr="00943771">
        <w:t xml:space="preserve"> batteries, as Paul has mentioned, present enticing opportunities for </w:t>
      </w:r>
      <w:r w:rsidR="00561CC1">
        <w:t>high energy</w:t>
      </w:r>
      <w:r w:rsidRPr="00943771">
        <w:t xml:space="preserve"> density, lower weight and lower cost compared to state of the art. There are also opportunities for multivalent batteries</w:t>
      </w:r>
      <w:r>
        <w:t>—</w:t>
      </w:r>
      <w:r w:rsidRPr="00943771">
        <w:t>for example</w:t>
      </w:r>
      <w:r>
        <w:t>,</w:t>
      </w:r>
      <w:r w:rsidRPr="00943771">
        <w:t xml:space="preserve"> magnesium, </w:t>
      </w:r>
      <w:r>
        <w:t xml:space="preserve">zinc, or </w:t>
      </w:r>
      <w:r w:rsidRPr="00943771">
        <w:t>calcium</w:t>
      </w:r>
      <w:r>
        <w:t>—</w:t>
      </w:r>
      <w:r w:rsidRPr="00943771">
        <w:t xml:space="preserve">where there could be significant breakthroughs in energy densities. However, in those cases there are considerable fundamental questions that still need to be addressed through fundamental research </w:t>
      </w:r>
      <w:r>
        <w:t xml:space="preserve">into </w:t>
      </w:r>
      <w:r w:rsidRPr="00943771">
        <w:t xml:space="preserve">those technologies. </w:t>
      </w:r>
    </w:p>
    <w:p w:rsidR="00B43E99" w:rsidRPr="00943771" w:rsidP="00B43E99">
      <w:pPr>
        <w:pStyle w:val="Answer"/>
      </w:pPr>
      <w:r w:rsidRPr="00943771">
        <w:t xml:space="preserve">Beyond that, there are opportunities for things like organic batteries. Going back to </w:t>
      </w:r>
      <w:r>
        <w:t>Jerry’s</w:t>
      </w:r>
      <w:r w:rsidRPr="00943771">
        <w:t xml:space="preserve"> point earlier about sustainability, organic batteries present </w:t>
      </w:r>
      <w:r w:rsidRPr="00943771" w:rsidR="00CF4BDB">
        <w:t xml:space="preserve">proved sustainability </w:t>
      </w:r>
      <w:r w:rsidR="00CF4BDB">
        <w:t xml:space="preserve">and </w:t>
      </w:r>
      <w:r w:rsidRPr="00943771">
        <w:t xml:space="preserve">lower environmental impact. </w:t>
      </w:r>
      <w:r>
        <w:t>We</w:t>
      </w:r>
      <w:r w:rsidRPr="00943771">
        <w:t xml:space="preserve"> have a fantastic chemistry research environment in the UK, </w:t>
      </w:r>
      <w:r>
        <w:t xml:space="preserve">and we </w:t>
      </w:r>
      <w:r>
        <w:t xml:space="preserve">have the ability </w:t>
      </w:r>
      <w:r w:rsidRPr="00943771">
        <w:t>to</w:t>
      </w:r>
      <w:r w:rsidRPr="00943771">
        <w:t xml:space="preserve"> tune properties through synthetic manipulation</w:t>
      </w:r>
      <w:r>
        <w:t xml:space="preserve">. But, </w:t>
      </w:r>
      <w:r w:rsidRPr="00943771">
        <w:t>again</w:t>
      </w:r>
      <w:r>
        <w:t>,</w:t>
      </w:r>
      <w:r w:rsidRPr="00943771">
        <w:t xml:space="preserve"> fundamental research is needed.</w:t>
      </w:r>
    </w:p>
    <w:p w:rsidR="00B43E99" w:rsidP="00B43E99">
      <w:pPr>
        <w:pStyle w:val="Answer"/>
      </w:pPr>
      <w:r w:rsidRPr="00943771">
        <w:t xml:space="preserve">Being able to manufacture these things at scale </w:t>
      </w:r>
      <w:r>
        <w:t>will</w:t>
      </w:r>
      <w:r w:rsidRPr="00943771">
        <w:t xml:space="preserve"> be a significant challenge. Even moving to nearer</w:t>
      </w:r>
      <w:r>
        <w:t>-</w:t>
      </w:r>
      <w:r w:rsidRPr="00943771">
        <w:t xml:space="preserve">term things </w:t>
      </w:r>
      <w:r>
        <w:t>like</w:t>
      </w:r>
      <w:r w:rsidRPr="00943771">
        <w:t xml:space="preserve"> higher</w:t>
      </w:r>
      <w:r>
        <w:t>-</w:t>
      </w:r>
      <w:r w:rsidRPr="00943771">
        <w:t>nickel</w:t>
      </w:r>
      <w:r>
        <w:t>-</w:t>
      </w:r>
      <w:r w:rsidRPr="00943771">
        <w:t xml:space="preserve">content </w:t>
      </w:r>
      <w:r>
        <w:t>cathodes</w:t>
      </w:r>
      <w:r w:rsidRPr="00943771">
        <w:t xml:space="preserve"> raise</w:t>
      </w:r>
      <w:r>
        <w:t>s</w:t>
      </w:r>
      <w:r w:rsidRPr="00943771">
        <w:t xml:space="preserve"> </w:t>
      </w:r>
      <w:r>
        <w:t xml:space="preserve">enormous </w:t>
      </w:r>
      <w:r w:rsidRPr="00943771">
        <w:t>challenges in synthesis and handling. Trying to do that with the added control over particle architecture is an added challenge</w:t>
      </w:r>
      <w:r>
        <w:t xml:space="preserve">. We </w:t>
      </w:r>
      <w:r w:rsidRPr="00943771">
        <w:t>also require sustainable manufacturing practi</w:t>
      </w:r>
      <w:r>
        <w:t>c</w:t>
      </w:r>
      <w:r w:rsidRPr="00943771">
        <w:t xml:space="preserve">es that augment that journey to </w:t>
      </w:r>
      <w:r>
        <w:t>zero</w:t>
      </w:r>
      <w:r w:rsidRPr="00943771">
        <w:t xml:space="preserve"> carbon</w:t>
      </w:r>
      <w:r>
        <w:t xml:space="preserve">, </w:t>
      </w:r>
      <w:r w:rsidRPr="00943771">
        <w:t xml:space="preserve">not just in battery assembly but </w:t>
      </w:r>
      <w:r>
        <w:t>in</w:t>
      </w:r>
      <w:r w:rsidRPr="00943771">
        <w:t xml:space="preserve"> the synthesis of the battery materials that go into our cells. </w:t>
      </w:r>
    </w:p>
    <w:p w:rsidR="00B43E99" w:rsidRPr="00943771" w:rsidP="00B43E99">
      <w:pPr>
        <w:pStyle w:val="Answer"/>
      </w:pPr>
      <w:r w:rsidRPr="00943771">
        <w:t>If we are to reach the point where these near</w:t>
      </w:r>
      <w:r>
        <w:t>-</w:t>
      </w:r>
      <w:r w:rsidRPr="00943771">
        <w:t>term or next</w:t>
      </w:r>
      <w:r>
        <w:t>-</w:t>
      </w:r>
      <w:r w:rsidRPr="00943771">
        <w:t xml:space="preserve">stage chemistries </w:t>
      </w:r>
      <w:r>
        <w:t>will</w:t>
      </w:r>
      <w:r w:rsidRPr="00943771">
        <w:t xml:space="preserve"> be applicable, we have to have continued and sustained fundamental research to inform whether</w:t>
      </w:r>
      <w:r>
        <w:t xml:space="preserve"> </w:t>
      </w:r>
      <w:r w:rsidR="004342B3">
        <w:t>solid-state batteries</w:t>
      </w:r>
      <w:r w:rsidRPr="00943771">
        <w:t xml:space="preserve">, for example, which have not been mentioned, </w:t>
      </w:r>
      <w:r>
        <w:t xml:space="preserve">could </w:t>
      </w:r>
      <w:r w:rsidRPr="00943771">
        <w:t>in the near term be a potential commercial opportunity</w:t>
      </w:r>
      <w:r>
        <w:t xml:space="preserve">. Whether </w:t>
      </w:r>
      <w:r w:rsidRPr="00943771">
        <w:t>or not you need specific manufacturing</w:t>
      </w:r>
      <w:r>
        <w:t>-</w:t>
      </w:r>
      <w:r w:rsidRPr="00943771">
        <w:t>at</w:t>
      </w:r>
      <w:r>
        <w:t>-</w:t>
      </w:r>
      <w:r w:rsidRPr="00943771">
        <w:t>scale requirements for those solid</w:t>
      </w:r>
      <w:r>
        <w:t>-</w:t>
      </w:r>
      <w:r w:rsidRPr="00943771">
        <w:t>state batteries, they are questions that fundamental science and engineering still need to answer.</w:t>
      </w:r>
    </w:p>
    <w:p w:rsidR="00B43E99" w:rsidP="00B43E99">
      <w:pPr>
        <w:pStyle w:val="Question"/>
      </w:pPr>
      <w:r w:rsidRPr="003836A1">
        <w:rPr>
          <w:b/>
        </w:rPr>
        <w:t>Viscount Hanworth:</w:t>
      </w:r>
      <w:r>
        <w:t xml:space="preserve"> </w:t>
      </w:r>
      <w:r w:rsidRPr="00943771">
        <w:t>What sort of improvements in energy density, volume</w:t>
      </w:r>
      <w:r>
        <w:t xml:space="preserve">tric and gravimetric density, durability, rates of charging and discharging, recycling potential and so on </w:t>
      </w:r>
      <w:r w:rsidRPr="00943771">
        <w:t>might ultimately be available</w:t>
      </w:r>
      <w:r>
        <w:t>?</w:t>
      </w:r>
      <w:r w:rsidRPr="00943771">
        <w:t xml:space="preserve"> </w:t>
      </w:r>
      <w:r>
        <w:t>C</w:t>
      </w:r>
      <w:r w:rsidRPr="00943771">
        <w:t>an we quantify these things? I am mindful that last week we heard that solid</w:t>
      </w:r>
      <w:r>
        <w:t>-</w:t>
      </w:r>
      <w:r w:rsidRPr="00943771">
        <w:t xml:space="preserve">state batteries might afford a 50% increase. I am not sure in what or against what benchmark, but I think we need to quantify the improvements that we might ultimately expect. </w:t>
      </w:r>
    </w:p>
    <w:p w:rsidR="00B43E99" w:rsidP="00B43E99">
      <w:pPr>
        <w:pStyle w:val="Answer"/>
      </w:pPr>
      <w:r>
        <w:rPr>
          <w:b/>
          <w:i/>
        </w:rPr>
        <w:t xml:space="preserve">Dr Jerry Barker: </w:t>
      </w:r>
      <w:r w:rsidRPr="00943771">
        <w:t>That is a tough question to answer</w:t>
      </w:r>
      <w:r>
        <w:t>,</w:t>
      </w:r>
      <w:r w:rsidRPr="00943771">
        <w:t xml:space="preserve"> because it is so hard to quantify </w:t>
      </w:r>
      <w:r>
        <w:t xml:space="preserve">improvements that you require for things like solid-state batteries. I think we are all convinced that solid-state batteries may be one of the key </w:t>
      </w:r>
      <w:r w:rsidR="00A357B5">
        <w:t>technologies</w:t>
      </w:r>
      <w:r>
        <w:t xml:space="preserve"> moving forward, just because going to a solid-state system offers such a big step in energy density.</w:t>
      </w:r>
    </w:p>
    <w:p w:rsidR="00B43E99" w:rsidP="00B43E99">
      <w:pPr>
        <w:pStyle w:val="Remark"/>
      </w:pPr>
      <w:r w:rsidRPr="00A27345">
        <w:rPr>
          <w:b/>
        </w:rPr>
        <w:t>Viscount Hanworth:</w:t>
      </w:r>
      <w:r>
        <w:t xml:space="preserve"> </w:t>
      </w:r>
      <w:r w:rsidR="00B811E1">
        <w:t>W</w:t>
      </w:r>
      <w:r>
        <w:t>hat sort of proportion?</w:t>
      </w:r>
    </w:p>
    <w:p w:rsidR="00B43E99" w:rsidP="00B43E99">
      <w:pPr>
        <w:pStyle w:val="Answer"/>
      </w:pPr>
      <w:r>
        <w:rPr>
          <w:b/>
          <w:i/>
        </w:rPr>
        <w:t xml:space="preserve">Dr Jerry Barker: </w:t>
      </w:r>
      <w:r w:rsidRPr="00650077">
        <w:t xml:space="preserve">You are looking perhaps </w:t>
      </w:r>
      <w:r>
        <w:t xml:space="preserve">at </w:t>
      </w:r>
      <w:r w:rsidRPr="00650077">
        <w:t xml:space="preserve">something like a 50% improvement in energy density. Professor </w:t>
      </w:r>
      <w:r>
        <w:t>Shearing</w:t>
      </w:r>
      <w:r w:rsidRPr="00650077">
        <w:t xml:space="preserve"> mentioned that the</w:t>
      </w:r>
      <w:r>
        <w:t xml:space="preserve"> chemistry we are currently using has </w:t>
      </w:r>
      <w:r w:rsidRPr="00650077">
        <w:t xml:space="preserve">a graphite negative electrode </w:t>
      </w:r>
      <w:r>
        <w:t xml:space="preserve">in </w:t>
      </w:r>
      <w:r w:rsidR="00C86C8B">
        <w:t>lithium</w:t>
      </w:r>
      <w:r w:rsidR="00055B96">
        <w:t xml:space="preserve"> </w:t>
      </w:r>
      <w:r w:rsidR="00C86C8B">
        <w:t>ion</w:t>
      </w:r>
      <w:r>
        <w:t xml:space="preserve">. </w:t>
      </w:r>
      <w:r w:rsidRPr="00650077">
        <w:t>We are replacing that graphite negative active material with lithium metal</w:t>
      </w:r>
      <w:r>
        <w:t>.</w:t>
      </w:r>
      <w:r w:rsidRPr="00650077">
        <w:t xml:space="preserve"> We are going back to what we started with in the 1970s. </w:t>
      </w:r>
    </w:p>
    <w:p w:rsidR="00B43E99" w:rsidP="00B43E99">
      <w:pPr>
        <w:pStyle w:val="Answer"/>
      </w:pPr>
      <w:r w:rsidRPr="00650077">
        <w:t xml:space="preserve">The difference is that instead of using a liquid electrolyte, </w:t>
      </w:r>
      <w:r>
        <w:t xml:space="preserve">which </w:t>
      </w:r>
      <w:r w:rsidRPr="00650077">
        <w:t xml:space="preserve">creates </w:t>
      </w:r>
      <w:r>
        <w:t xml:space="preserve">a very poor interface that can then create </w:t>
      </w:r>
      <w:r w:rsidRPr="00650077">
        <w:t>dendrite</w:t>
      </w:r>
      <w:r>
        <w:t xml:space="preserve">s and higher </w:t>
      </w:r>
      <w:r w:rsidRPr="00650077">
        <w:t>surface area lithium, if you use a solid</w:t>
      </w:r>
      <w:r>
        <w:t>-</w:t>
      </w:r>
      <w:r w:rsidRPr="00650077">
        <w:t>state electrolyte</w:t>
      </w:r>
      <w:r>
        <w:t xml:space="preserve"> </w:t>
      </w:r>
      <w:r w:rsidRPr="00650077">
        <w:t>perhaps you can</w:t>
      </w:r>
      <w:r>
        <w:t xml:space="preserve"> stop that higher surface area lithium problem arising and you can s</w:t>
      </w:r>
      <w:r w:rsidRPr="00650077">
        <w:t>top th</w:t>
      </w:r>
      <w:r>
        <w:t>e</w:t>
      </w:r>
      <w:r w:rsidRPr="00650077">
        <w:t xml:space="preserve"> dendrite growth. </w:t>
      </w:r>
      <w:r>
        <w:t>T</w:t>
      </w:r>
      <w:r w:rsidRPr="00650077">
        <w:t>hose are very difficult problems to solve. You have probably seen the press releases</w:t>
      </w:r>
      <w:r>
        <w:t>,</w:t>
      </w:r>
      <w:r w:rsidRPr="00650077">
        <w:t xml:space="preserve"> but some companies </w:t>
      </w:r>
      <w:r>
        <w:t xml:space="preserve">almost </w:t>
      </w:r>
      <w:r w:rsidRPr="00650077">
        <w:t>give the impression that a lot of these things have been sol</w:t>
      </w:r>
      <w:r>
        <w:t>ve</w:t>
      </w:r>
      <w:r w:rsidRPr="00650077">
        <w:t xml:space="preserve">d. Our true belief is that </w:t>
      </w:r>
      <w:r>
        <w:t>this</w:t>
      </w:r>
      <w:r w:rsidRPr="00650077">
        <w:t xml:space="preserve"> is quite a long way from being commercialised, perhaps four or five years at minimum. </w:t>
      </w:r>
    </w:p>
    <w:p w:rsidR="00B43E99" w:rsidP="00B43E99">
      <w:pPr>
        <w:pStyle w:val="Remark"/>
      </w:pPr>
      <w:r w:rsidRPr="00A27345">
        <w:rPr>
          <w:b/>
        </w:rPr>
        <w:t>Viscount Hanworth:</w:t>
      </w:r>
      <w:r>
        <w:t xml:space="preserve"> Can I ask a simple question? </w:t>
      </w:r>
      <w:r w:rsidRPr="00650077">
        <w:t>Does the rate of delivery correlate directly with the energy density</w:t>
      </w:r>
      <w:r>
        <w:t>—that is, t</w:t>
      </w:r>
      <w:r w:rsidRPr="00650077">
        <w:t>he rate of charging and discharging?</w:t>
      </w:r>
    </w:p>
    <w:p w:rsidR="00B43E99" w:rsidRPr="00FD3015" w:rsidP="00B43E99">
      <w:pPr>
        <w:pStyle w:val="Answer"/>
        <w:rPr>
          <w:bCs/>
          <w:iCs/>
        </w:rPr>
      </w:pPr>
      <w:r>
        <w:rPr>
          <w:b/>
          <w:i/>
        </w:rPr>
        <w:t xml:space="preserve">Dr Jerry Barker: </w:t>
      </w:r>
      <w:r>
        <w:rPr>
          <w:bCs/>
          <w:iCs/>
        </w:rPr>
        <w:t xml:space="preserve">It depends. You can run cells </w:t>
      </w:r>
      <w:r w:rsidR="00E33F23">
        <w:rPr>
          <w:bCs/>
          <w:iCs/>
        </w:rPr>
        <w:t xml:space="preserve">at </w:t>
      </w:r>
      <w:r>
        <w:rPr>
          <w:bCs/>
          <w:iCs/>
        </w:rPr>
        <w:t xml:space="preserve">different charge and discharge rates. Something that always concerns us is the rate at which you can charge and discharge a cell. Generally, though, the </w:t>
      </w:r>
      <w:r w:rsidRPr="00650077">
        <w:rPr>
          <w:bCs/>
          <w:iCs/>
        </w:rPr>
        <w:t>higher the capacity of the electrodes</w:t>
      </w:r>
      <w:r>
        <w:rPr>
          <w:bCs/>
          <w:iCs/>
        </w:rPr>
        <w:t>, which is what you are trying to maximise, the more slowly you will have to discharge the cell. There is a trade-off, in fact. As</w:t>
      </w:r>
      <w:r w:rsidRPr="00650077">
        <w:rPr>
          <w:bCs/>
          <w:iCs/>
        </w:rPr>
        <w:t xml:space="preserve"> electrochemists, as battery scientists, we</w:t>
      </w:r>
      <w:r>
        <w:rPr>
          <w:bCs/>
          <w:iCs/>
        </w:rPr>
        <w:t xml:space="preserve"> a</w:t>
      </w:r>
      <w:r w:rsidRPr="00650077">
        <w:rPr>
          <w:bCs/>
          <w:iCs/>
        </w:rPr>
        <w:t>re always trading energy with power</w:t>
      </w:r>
      <w:r>
        <w:rPr>
          <w:bCs/>
          <w:iCs/>
        </w:rPr>
        <w:t>. It is a well-known relationship—</w:t>
      </w:r>
      <w:r w:rsidR="00E33F23">
        <w:t xml:space="preserve">the </w:t>
      </w:r>
      <w:r w:rsidR="00E33F23">
        <w:t>Ragone</w:t>
      </w:r>
      <w:r w:rsidR="00E33F23">
        <w:t xml:space="preserve"> relationship</w:t>
      </w:r>
      <w:r w:rsidR="00E33F23">
        <w:rPr>
          <w:bCs/>
          <w:iCs/>
        </w:rPr>
        <w:t>.</w:t>
      </w:r>
    </w:p>
    <w:p w:rsidR="00B43E99" w:rsidRPr="00A27345" w:rsidP="00B43E99">
      <w:pPr>
        <w:pStyle w:val="Remark"/>
      </w:pPr>
      <w:r w:rsidRPr="00A27345">
        <w:rPr>
          <w:b/>
        </w:rPr>
        <w:t>The Chair:</w:t>
      </w:r>
      <w:r>
        <w:t xml:space="preserve"> </w:t>
      </w:r>
      <w:r w:rsidRPr="00A27345">
        <w:t xml:space="preserve">I regret this, but please keep </w:t>
      </w:r>
      <w:r>
        <w:t>your</w:t>
      </w:r>
      <w:r w:rsidRPr="00A27345">
        <w:t xml:space="preserve"> answers brief </w:t>
      </w:r>
      <w:r>
        <w:t>if</w:t>
      </w:r>
      <w:r w:rsidRPr="00A27345">
        <w:t xml:space="preserve"> you can</w:t>
      </w:r>
      <w:r>
        <w:t xml:space="preserve">, </w:t>
      </w:r>
      <w:r w:rsidRPr="00A27345">
        <w:t xml:space="preserve">although </w:t>
      </w:r>
      <w:r>
        <w:t xml:space="preserve">of course </w:t>
      </w:r>
      <w:r w:rsidRPr="00A27345">
        <w:t>we want to hear the answers</w:t>
      </w:r>
      <w:r>
        <w:t>.</w:t>
      </w:r>
      <w:r w:rsidRPr="00A27345">
        <w:t xml:space="preserve"> </w:t>
      </w:r>
    </w:p>
    <w:p w:rsidR="00B43E99" w:rsidP="00B43E99">
      <w:pPr>
        <w:pStyle w:val="Question"/>
      </w:pPr>
      <w:r w:rsidRPr="00650077">
        <w:rPr>
          <w:b/>
        </w:rPr>
        <w:t>Lord Kakkar:</w:t>
      </w:r>
      <w:r>
        <w:t xml:space="preserve"> </w:t>
      </w:r>
      <w:r w:rsidRPr="00650077">
        <w:t xml:space="preserve">I turn to the question of the challenges facing the scaling of new battery technologies and materials from lab to wider manufacture and then broad population usage. Please summarise for us the steps that one </w:t>
      </w:r>
      <w:r w:rsidRPr="00650077">
        <w:t>has to</w:t>
      </w:r>
      <w:r w:rsidRPr="00650077">
        <w:t xml:space="preserve"> go through </w:t>
      </w:r>
      <w:r>
        <w:t>to scale</w:t>
      </w:r>
      <w:r w:rsidRPr="00650077">
        <w:t xml:space="preserve"> up new technologies. </w:t>
      </w:r>
      <w:r>
        <w:t xml:space="preserve">What </w:t>
      </w:r>
      <w:r>
        <w:t>are</w:t>
      </w:r>
      <w:r>
        <w:t xml:space="preserve"> the scale-up challenges for s</w:t>
      </w:r>
      <w:r w:rsidRPr="00650077">
        <w:t>ome of the technologies that we have heard about</w:t>
      </w:r>
      <w:r>
        <w:t xml:space="preserve">, such as </w:t>
      </w:r>
      <w:r w:rsidRPr="00650077">
        <w:t>solid</w:t>
      </w:r>
      <w:r>
        <w:t>-</w:t>
      </w:r>
      <w:r w:rsidRPr="00650077">
        <w:t>state, sodium</w:t>
      </w:r>
      <w:r>
        <w:t>-</w:t>
      </w:r>
      <w:r w:rsidRPr="00650077">
        <w:t>ion, lithium</w:t>
      </w:r>
      <w:r w:rsidR="00DF0B4E">
        <w:t>-</w:t>
      </w:r>
      <w:r w:rsidR="00475844">
        <w:t>sulfur</w:t>
      </w:r>
      <w:r w:rsidRPr="00650077">
        <w:t>, metal</w:t>
      </w:r>
      <w:r>
        <w:t>-</w:t>
      </w:r>
      <w:r w:rsidRPr="00650077">
        <w:t>air</w:t>
      </w:r>
      <w:r>
        <w:t>,</w:t>
      </w:r>
      <w:r w:rsidRPr="00650077">
        <w:t xml:space="preserve"> an</w:t>
      </w:r>
      <w:r>
        <w:t>d</w:t>
      </w:r>
      <w:r w:rsidRPr="00650077">
        <w:t xml:space="preserve"> so on? </w:t>
      </w:r>
    </w:p>
    <w:p w:rsidR="00B43E99" w:rsidP="00B43E99">
      <w:pPr>
        <w:pStyle w:val="Answer"/>
      </w:pPr>
      <w:r>
        <w:rPr>
          <w:b/>
          <w:i/>
        </w:rPr>
        <w:t xml:space="preserve">Dr Melanie Loveridge: </w:t>
      </w:r>
      <w:r w:rsidRPr="00A0628F">
        <w:rPr>
          <w:bCs/>
          <w:iCs/>
        </w:rPr>
        <w:t>There is an issue w</w:t>
      </w:r>
      <w:r w:rsidRPr="00A0628F">
        <w:rPr>
          <w:bCs/>
        </w:rPr>
        <w:t>hen</w:t>
      </w:r>
      <w:r w:rsidRPr="00650077">
        <w:t xml:space="preserve"> you start looking at new materials and chemistries and more fundamental early</w:t>
      </w:r>
      <w:r>
        <w:t>-</w:t>
      </w:r>
      <w:r w:rsidRPr="00650077">
        <w:t>stage research</w:t>
      </w:r>
      <w:r>
        <w:t xml:space="preserve">. </w:t>
      </w:r>
      <w:r w:rsidRPr="00650077">
        <w:t>I do not know whether you can see this</w:t>
      </w:r>
      <w:r>
        <w:t>. T</w:t>
      </w:r>
      <w:r w:rsidRPr="00650077">
        <w:t>his is a small research</w:t>
      </w:r>
      <w:r>
        <w:t>-</w:t>
      </w:r>
      <w:r w:rsidRPr="00650077">
        <w:t>scale coin cell</w:t>
      </w:r>
      <w:r w:rsidR="00121334">
        <w:t>,</w:t>
      </w:r>
      <w:r>
        <w:t xml:space="preserve"> that is </w:t>
      </w:r>
      <w:r w:rsidRPr="00650077">
        <w:t>very easy to produce. However, when you want to further</w:t>
      </w:r>
      <w:r w:rsidR="00121334">
        <w:t xml:space="preserve"> develop</w:t>
      </w:r>
      <w:r w:rsidRPr="00650077">
        <w:t xml:space="preserve"> materials</w:t>
      </w:r>
      <w:r w:rsidR="00121334">
        <w:t xml:space="preserve"> to prototyping</w:t>
      </w:r>
      <w:r w:rsidRPr="00650077">
        <w:t>, w</w:t>
      </w:r>
      <w:r>
        <w:t xml:space="preserve">hether </w:t>
      </w:r>
      <w:r w:rsidRPr="00650077">
        <w:t xml:space="preserve">anodes, </w:t>
      </w:r>
      <w:r w:rsidRPr="00650077">
        <w:t>cathodes</w:t>
      </w:r>
      <w:r w:rsidRPr="00650077">
        <w:t xml:space="preserve"> or electrolytes, you start </w:t>
      </w:r>
      <w:r>
        <w:t xml:space="preserve">having </w:t>
      </w:r>
      <w:r w:rsidRPr="00650077">
        <w:t>to factor in processing and more engineering aspects</w:t>
      </w:r>
      <w:r w:rsidR="00121334">
        <w:t>. This is</w:t>
      </w:r>
      <w:r w:rsidRPr="00650077">
        <w:t xml:space="preserve"> in parallel to the </w:t>
      </w:r>
      <w:r w:rsidR="00121334">
        <w:t xml:space="preserve">understanding </w:t>
      </w:r>
      <w:r w:rsidRPr="00650077">
        <w:t xml:space="preserve">properties and the structure of the </w:t>
      </w:r>
      <w:r w:rsidR="00121334">
        <w:t xml:space="preserve">active </w:t>
      </w:r>
      <w:r w:rsidRPr="00650077">
        <w:t>materials</w:t>
      </w:r>
      <w:r w:rsidR="00121334">
        <w:t>.</w:t>
      </w:r>
      <w:r>
        <w:t xml:space="preserve"> </w:t>
      </w:r>
      <w:r w:rsidR="00121334">
        <w:t>O</w:t>
      </w:r>
      <w:r w:rsidRPr="00650077">
        <w:t>ne of the central paradigms of material</w:t>
      </w:r>
      <w:r>
        <w:t>s</w:t>
      </w:r>
      <w:r w:rsidRPr="00650077">
        <w:t xml:space="preserve"> science </w:t>
      </w:r>
      <w:r w:rsidR="00121334">
        <w:t>are</w:t>
      </w:r>
      <w:r w:rsidRPr="00650077">
        <w:t xml:space="preserve"> </w:t>
      </w:r>
      <w:r>
        <w:t>the</w:t>
      </w:r>
      <w:r w:rsidRPr="00650077">
        <w:t xml:space="preserve"> complex interdependent relationships between the properties of </w:t>
      </w:r>
      <w:r w:rsidR="00121334">
        <w:t>a</w:t>
      </w:r>
      <w:r>
        <w:t xml:space="preserve"> </w:t>
      </w:r>
      <w:r w:rsidRPr="00650077">
        <w:t xml:space="preserve">material, </w:t>
      </w:r>
      <w:r w:rsidR="00121334">
        <w:t>its</w:t>
      </w:r>
      <w:r w:rsidRPr="00650077">
        <w:t xml:space="preserve"> structure, </w:t>
      </w:r>
      <w:r w:rsidR="009C1BF2">
        <w:t xml:space="preserve">and </w:t>
      </w:r>
      <w:r w:rsidRPr="00650077">
        <w:t xml:space="preserve">the processing parameters </w:t>
      </w:r>
      <w:r w:rsidR="00121334">
        <w:t xml:space="preserve">it undergoes </w:t>
      </w:r>
      <w:r w:rsidRPr="00650077">
        <w:t>to</w:t>
      </w:r>
      <w:r w:rsidR="00121334">
        <w:t xml:space="preserve"> achieve</w:t>
      </w:r>
      <w:r w:rsidRPr="00650077">
        <w:t xml:space="preserve"> the ultimate device performance. </w:t>
      </w:r>
    </w:p>
    <w:p w:rsidR="00B43E99" w:rsidP="00B43E99">
      <w:pPr>
        <w:pStyle w:val="Answer"/>
      </w:pPr>
      <w:r w:rsidRPr="00650077">
        <w:t xml:space="preserve">It is </w:t>
      </w:r>
      <w:r w:rsidR="00121334">
        <w:t xml:space="preserve">critical to </w:t>
      </w:r>
      <w:r w:rsidRPr="00650077">
        <w:t xml:space="preserve">be mindful of these when you go from the very low material TRL to </w:t>
      </w:r>
      <w:r w:rsidRPr="00650077">
        <w:t>entering into</w:t>
      </w:r>
      <w:r w:rsidRPr="00650077">
        <w:t xml:space="preserve"> the manufacturing readiness levels. </w:t>
      </w:r>
      <w:r>
        <w:t>K</w:t>
      </w:r>
      <w:r w:rsidRPr="00650077">
        <w:t>eeping those aligned and not having a lag</w:t>
      </w:r>
      <w:r>
        <w:t xml:space="preserve"> period b</w:t>
      </w:r>
      <w:r w:rsidRPr="00650077">
        <w:t>etween them</w:t>
      </w:r>
      <w:r w:rsidRPr="00A0628F">
        <w:t xml:space="preserve"> </w:t>
      </w:r>
      <w:r w:rsidRPr="00650077">
        <w:t>is critical.</w:t>
      </w:r>
      <w:r>
        <w:t xml:space="preserve"> </w:t>
      </w:r>
      <w:r w:rsidRPr="00650077">
        <w:t>Quite often</w:t>
      </w:r>
      <w:r>
        <w:t>,</w:t>
      </w:r>
      <w:r w:rsidRPr="00650077">
        <w:t xml:space="preserve"> people focus on the </w:t>
      </w:r>
      <w:r w:rsidR="00121334">
        <w:t xml:space="preserve">fundamental </w:t>
      </w:r>
      <w:r w:rsidRPr="00650077">
        <w:t xml:space="preserve">chemistry and the material properties, </w:t>
      </w:r>
      <w:r w:rsidR="00121334">
        <w:t xml:space="preserve">and </w:t>
      </w:r>
      <w:r>
        <w:t xml:space="preserve">then </w:t>
      </w:r>
      <w:r w:rsidR="00121334">
        <w:t>overlook</w:t>
      </w:r>
      <w:r w:rsidRPr="00650077">
        <w:t xml:space="preserve"> the engineering and processing efficacy as </w:t>
      </w:r>
      <w:r w:rsidR="00121334">
        <w:t>key stages</w:t>
      </w:r>
      <w:r w:rsidRPr="00650077">
        <w:t xml:space="preserve"> </w:t>
      </w:r>
      <w:r w:rsidR="00121334">
        <w:t xml:space="preserve">in </w:t>
      </w:r>
      <w:r w:rsidRPr="00650077">
        <w:t>creat</w:t>
      </w:r>
      <w:r w:rsidR="00121334">
        <w:t>ing</w:t>
      </w:r>
      <w:r w:rsidRPr="00650077">
        <w:t xml:space="preserve"> commercial industry</w:t>
      </w:r>
      <w:r>
        <w:t>-</w:t>
      </w:r>
      <w:r w:rsidRPr="00650077">
        <w:t xml:space="preserve">relevant </w:t>
      </w:r>
      <w:r w:rsidR="00121334">
        <w:t xml:space="preserve">cell </w:t>
      </w:r>
      <w:r w:rsidRPr="00650077">
        <w:t xml:space="preserve">formats. </w:t>
      </w:r>
    </w:p>
    <w:p w:rsidR="00B43E99" w:rsidRPr="00650077" w:rsidP="00B43E99">
      <w:pPr>
        <w:pStyle w:val="Answer"/>
      </w:pPr>
      <w:r>
        <w:rPr>
          <w:b/>
          <w:i/>
        </w:rPr>
        <w:t xml:space="preserve">Professor Paul Shearing: </w:t>
      </w:r>
      <w:r w:rsidRPr="00650077">
        <w:t xml:space="preserve">I echo exactly what </w:t>
      </w:r>
      <w:r>
        <w:t>Dr</w:t>
      </w:r>
      <w:r w:rsidRPr="00650077">
        <w:t xml:space="preserve"> </w:t>
      </w:r>
      <w:r>
        <w:t>L</w:t>
      </w:r>
      <w:r w:rsidRPr="00650077">
        <w:t xml:space="preserve">overidge has said. The journey from the lab to the market can sometimes be long and tortuous. </w:t>
      </w:r>
      <w:r w:rsidRPr="00650077">
        <w:t>Obviously</w:t>
      </w:r>
      <w:r w:rsidRPr="00650077">
        <w:t xml:space="preserve"> </w:t>
      </w:r>
      <w:r w:rsidR="009C7ABA">
        <w:t>it took a long time to go from</w:t>
      </w:r>
      <w:r w:rsidRPr="00650077">
        <w:t xml:space="preserve"> the discovery of some of the fundamental materials of </w:t>
      </w:r>
      <w:r w:rsidR="001D5E46">
        <w:t xml:space="preserve">lithium-ion batteries </w:t>
      </w:r>
      <w:r w:rsidRPr="00650077">
        <w:t xml:space="preserve">in the </w:t>
      </w:r>
      <w:r>
        <w:t xml:space="preserve">late </w:t>
      </w:r>
      <w:r w:rsidRPr="00650077">
        <w:t xml:space="preserve">1970s through to </w:t>
      </w:r>
      <w:r>
        <w:t xml:space="preserve">their </w:t>
      </w:r>
      <w:r w:rsidRPr="00650077">
        <w:t>mass</w:t>
      </w:r>
      <w:r>
        <w:t>-</w:t>
      </w:r>
      <w:r w:rsidRPr="00650077">
        <w:t xml:space="preserve">scale manufacture. </w:t>
      </w:r>
      <w:r w:rsidR="009C7ABA">
        <w:t>E</w:t>
      </w:r>
      <w:r w:rsidRPr="00650077">
        <w:t>mbedding enough engineering understanding into the fundamental material</w:t>
      </w:r>
      <w:r>
        <w:t>s</w:t>
      </w:r>
      <w:r w:rsidRPr="00650077">
        <w:t xml:space="preserve"> discovery and design process</w:t>
      </w:r>
      <w:r>
        <w:t xml:space="preserve"> so that chemists at the bench discovering new materials are c</w:t>
      </w:r>
      <w:r w:rsidRPr="00650077">
        <w:t>ogni</w:t>
      </w:r>
      <w:r>
        <w:t>s</w:t>
      </w:r>
      <w:r w:rsidRPr="00650077">
        <w:t xml:space="preserve">ant </w:t>
      </w:r>
      <w:r w:rsidR="009C7ABA">
        <w:t xml:space="preserve">of </w:t>
      </w:r>
      <w:r w:rsidRPr="00650077">
        <w:t xml:space="preserve">and thinking about the scale of challenges really early on in their research is key to being able to </w:t>
      </w:r>
      <w:r>
        <w:t>accelerate that journey of commercialisation.</w:t>
      </w:r>
    </w:p>
    <w:p w:rsidR="00B43E99" w:rsidRPr="00650077" w:rsidP="00B43E99">
      <w:pPr>
        <w:pStyle w:val="Answer"/>
      </w:pPr>
      <w:r w:rsidRPr="00650077">
        <w:t>Of course</w:t>
      </w:r>
      <w:r w:rsidR="006011EE">
        <w:t>,</w:t>
      </w:r>
      <w:r w:rsidRPr="00650077">
        <w:t xml:space="preserve"> we can learn a lot through what has already been</w:t>
      </w:r>
      <w:r>
        <w:t xml:space="preserve"> achieved in the </w:t>
      </w:r>
      <w:r w:rsidR="00C86C8B">
        <w:t>lithium-ion</w:t>
      </w:r>
      <w:r>
        <w:t xml:space="preserve"> battery sector</w:t>
      </w:r>
      <w:r w:rsidRPr="00650077">
        <w:t xml:space="preserve"> and </w:t>
      </w:r>
      <w:r>
        <w:t>re-</w:t>
      </w:r>
      <w:r w:rsidRPr="00650077">
        <w:t xml:space="preserve">apply that to the next generation of battery chemistries. We </w:t>
      </w:r>
      <w:r>
        <w:t>are also equipped with more advanced t</w:t>
      </w:r>
      <w:r w:rsidRPr="00650077">
        <w:t>ools and techniques, both experimental and model</w:t>
      </w:r>
      <w:r>
        <w:t>ling</w:t>
      </w:r>
      <w:r w:rsidRPr="00650077">
        <w:t xml:space="preserve">, that will also help to accelerate that journey. </w:t>
      </w:r>
      <w:r>
        <w:t>We cannot wait as long with t</w:t>
      </w:r>
      <w:r w:rsidRPr="00650077">
        <w:t>his portfolio of next</w:t>
      </w:r>
      <w:r>
        <w:t>-</w:t>
      </w:r>
      <w:r w:rsidRPr="00650077">
        <w:t>generation battery chemistr</w:t>
      </w:r>
      <w:r>
        <w:t xml:space="preserve">ies, </w:t>
      </w:r>
      <w:r w:rsidRPr="00650077">
        <w:t>so</w:t>
      </w:r>
      <w:r>
        <w:t>,</w:t>
      </w:r>
      <w:r w:rsidRPr="00650077">
        <w:t xml:space="preserve"> whatever happens, that journey needs to be accelerated</w:t>
      </w:r>
      <w:r>
        <w:t xml:space="preserve">, and we need that </w:t>
      </w:r>
      <w:r w:rsidRPr="00650077">
        <w:t xml:space="preserve">translation from the coin cell to the electric vehicle battery </w:t>
      </w:r>
      <w:r w:rsidR="00526954">
        <w:t xml:space="preserve">to be </w:t>
      </w:r>
      <w:r w:rsidRPr="00650077">
        <w:t>much faster. We are equipped and we have an ecosystem in the UK to support that</w:t>
      </w:r>
      <w:r>
        <w:t>, s</w:t>
      </w:r>
      <w:r w:rsidRPr="00650077">
        <w:t xml:space="preserve">o </w:t>
      </w:r>
      <w:r>
        <w:t>I am</w:t>
      </w:r>
      <w:r w:rsidRPr="00650077">
        <w:t xml:space="preserve"> optimistic that</w:t>
      </w:r>
      <w:r>
        <w:t xml:space="preserve"> that</w:t>
      </w:r>
      <w:r w:rsidRPr="00650077">
        <w:t xml:space="preserve"> is possible.</w:t>
      </w:r>
    </w:p>
    <w:p w:rsidR="00B43E99" w:rsidP="00B43E99">
      <w:pPr>
        <w:pStyle w:val="Remark"/>
      </w:pPr>
      <w:r w:rsidRPr="00650077">
        <w:rPr>
          <w:b/>
        </w:rPr>
        <w:t>Lord Kakkar:</w:t>
      </w:r>
      <w:r>
        <w:t xml:space="preserve"> </w:t>
      </w:r>
      <w:r w:rsidRPr="00650077">
        <w:t xml:space="preserve">Could you give a brief description of that ecosystem? How confident can </w:t>
      </w:r>
      <w:r>
        <w:t>we</w:t>
      </w:r>
      <w:r w:rsidRPr="00650077">
        <w:t xml:space="preserve"> be that we have that multidisciplinary approach </w:t>
      </w:r>
      <w:r>
        <w:t xml:space="preserve">properly </w:t>
      </w:r>
      <w:r>
        <w:t>supported and co-ordinated to deliver what you describe?</w:t>
      </w:r>
    </w:p>
    <w:p w:rsidR="00B43E99" w:rsidP="00B43E99">
      <w:pPr>
        <w:pStyle w:val="Answer"/>
      </w:pPr>
      <w:r>
        <w:rPr>
          <w:b/>
          <w:i/>
        </w:rPr>
        <w:t xml:space="preserve">Professor Paul Shearing: </w:t>
      </w:r>
      <w:r w:rsidRPr="00650077">
        <w:t>I will talk briefly about the Faraday battery challenge</w:t>
      </w:r>
      <w:r>
        <w:t>, which has three key arms. The first is the Faraday Institution, delivering basic research, m</w:t>
      </w:r>
      <w:r w:rsidRPr="00650077">
        <w:t xml:space="preserve">ostly in universities, </w:t>
      </w:r>
      <w:r>
        <w:t xml:space="preserve">although </w:t>
      </w:r>
      <w:r w:rsidRPr="00650077">
        <w:t>we are closely collaborating with industry. The second is collaborative R&amp;D co</w:t>
      </w:r>
      <w:r>
        <w:t>-</w:t>
      </w:r>
      <w:r w:rsidRPr="00650077">
        <w:t xml:space="preserve">ordinated by </w:t>
      </w:r>
      <w:r>
        <w:t>I</w:t>
      </w:r>
      <w:r w:rsidRPr="00650077">
        <w:t>nnovate UK, which is industry</w:t>
      </w:r>
      <w:r>
        <w:t>-</w:t>
      </w:r>
      <w:r w:rsidRPr="00650077">
        <w:t>led predominantly research projects</w:t>
      </w:r>
      <w:r>
        <w:t xml:space="preserve">. </w:t>
      </w:r>
      <w:r w:rsidRPr="00650077">
        <w:t xml:space="preserve">The third is </w:t>
      </w:r>
      <w:r>
        <w:t xml:space="preserve">the </w:t>
      </w:r>
      <w:r w:rsidRPr="00650077">
        <w:t>development</w:t>
      </w:r>
      <w:r>
        <w:t xml:space="preserve"> and construction of the UK </w:t>
      </w:r>
      <w:r w:rsidRPr="00650077">
        <w:t>Battery Industriali</w:t>
      </w:r>
      <w:r>
        <w:t>s</w:t>
      </w:r>
      <w:r w:rsidRPr="00650077">
        <w:t xml:space="preserve">ation Centre. </w:t>
      </w:r>
    </w:p>
    <w:p w:rsidR="00B43E99" w:rsidP="00B43E99">
      <w:pPr>
        <w:pStyle w:val="Answer"/>
      </w:pPr>
      <w:r w:rsidRPr="00650077">
        <w:t xml:space="preserve">That nicely </w:t>
      </w:r>
      <w:r>
        <w:t>m</w:t>
      </w:r>
      <w:r w:rsidRPr="00650077">
        <w:t>aps on to those technology</w:t>
      </w:r>
      <w:r>
        <w:t xml:space="preserve"> readiness levels and i</w:t>
      </w:r>
      <w:r w:rsidRPr="00650077">
        <w:t>llustrates how it is possible</w:t>
      </w:r>
      <w:r>
        <w:t xml:space="preserve">, under </w:t>
      </w:r>
      <w:r w:rsidR="00E15599">
        <w:t xml:space="preserve">the </w:t>
      </w:r>
      <w:r w:rsidRPr="00650077">
        <w:t xml:space="preserve">one umbrella </w:t>
      </w:r>
      <w:r>
        <w:t xml:space="preserve">of the Faraday battery challenge, to </w:t>
      </w:r>
      <w:r w:rsidRPr="00650077">
        <w:t>integrate from very low TR</w:t>
      </w:r>
      <w:r>
        <w:t xml:space="preserve">Ls of materials discoveries in universities and to </w:t>
      </w:r>
      <w:r w:rsidRPr="00650077">
        <w:t>provide that pipeline through translating research into the companies</w:t>
      </w:r>
      <w:r w:rsidR="00976326">
        <w:t>,</w:t>
      </w:r>
      <w:r w:rsidRPr="00650077">
        <w:t xml:space="preserve"> through to commercialis</w:t>
      </w:r>
      <w:r>
        <w:t>ing, developing and d</w:t>
      </w:r>
      <w:r w:rsidRPr="00650077">
        <w:t xml:space="preserve">eploying these technologies at manufacturing scale. </w:t>
      </w:r>
    </w:p>
    <w:p w:rsidR="00B43E99" w:rsidP="00B43E99">
      <w:pPr>
        <w:pStyle w:val="Question"/>
      </w:pPr>
      <w:r w:rsidRPr="00A27345">
        <w:rPr>
          <w:b/>
        </w:rPr>
        <w:t>Lord Kakkar:</w:t>
      </w:r>
      <w:r>
        <w:t xml:space="preserve"> </w:t>
      </w:r>
      <w:r w:rsidRPr="00650077">
        <w:t xml:space="preserve">Professor </w:t>
      </w:r>
      <w:r>
        <w:t>Corr</w:t>
      </w:r>
      <w:r w:rsidRPr="00650077">
        <w:t>, can I turn to your view about which of the emerging battery technologies appear to be the frontrunners in this scale</w:t>
      </w:r>
      <w:r>
        <w:t>-</w:t>
      </w:r>
      <w:r w:rsidRPr="00650077">
        <w:t xml:space="preserve">up race? </w:t>
      </w:r>
    </w:p>
    <w:p w:rsidR="00B43E99" w:rsidP="00B43E99">
      <w:pPr>
        <w:pStyle w:val="Remark"/>
      </w:pPr>
      <w:r w:rsidRPr="00650077">
        <w:rPr>
          <w:b/>
        </w:rPr>
        <w:t>The Chair:</w:t>
      </w:r>
      <w:r>
        <w:t xml:space="preserve"> </w:t>
      </w:r>
      <w:r w:rsidRPr="00650077">
        <w:t xml:space="preserve">In the UK. </w:t>
      </w:r>
    </w:p>
    <w:p w:rsidR="00C527B3" w:rsidP="00B43E99">
      <w:pPr>
        <w:pStyle w:val="Answer"/>
      </w:pPr>
      <w:r>
        <w:rPr>
          <w:b/>
          <w:i/>
        </w:rPr>
        <w:t xml:space="preserve">Professor Serena Corr: </w:t>
      </w:r>
      <w:r w:rsidRPr="00650077">
        <w:t>In the UK, the things that are closest to scale</w:t>
      </w:r>
      <w:r>
        <w:t>-</w:t>
      </w:r>
      <w:r w:rsidRPr="00650077">
        <w:t xml:space="preserve">up where we have a competitive edge </w:t>
      </w:r>
      <w:r w:rsidR="0005021D">
        <w:t>are</w:t>
      </w:r>
      <w:r w:rsidRPr="00650077">
        <w:t xml:space="preserve"> next</w:t>
      </w:r>
      <w:r>
        <w:t>-</w:t>
      </w:r>
      <w:r w:rsidRPr="00650077">
        <w:t>generation lithium cathodes, sodium</w:t>
      </w:r>
      <w:r w:rsidR="0005021D">
        <w:t>-</w:t>
      </w:r>
      <w:r w:rsidR="0005021D">
        <w:t>ion</w:t>
      </w:r>
      <w:r w:rsidRPr="00650077">
        <w:t xml:space="preserve"> and solid</w:t>
      </w:r>
      <w:r>
        <w:t>-</w:t>
      </w:r>
      <w:r w:rsidRPr="00650077">
        <w:t xml:space="preserve">state batteries. </w:t>
      </w:r>
    </w:p>
    <w:p w:rsidR="00B43E99" w:rsidP="00B43E99">
      <w:pPr>
        <w:pStyle w:val="Answer"/>
      </w:pPr>
      <w:r w:rsidRPr="00650077">
        <w:t xml:space="preserve">To go back to what </w:t>
      </w:r>
      <w:r>
        <w:t xml:space="preserve">was </w:t>
      </w:r>
      <w:r w:rsidRPr="00650077">
        <w:t>required</w:t>
      </w:r>
      <w:r>
        <w:t xml:space="preserve"> to get </w:t>
      </w:r>
      <w:r w:rsidRPr="00650077">
        <w:t>those things to where they are now, a sustained commitment to mak</w:t>
      </w:r>
      <w:r w:rsidR="009F5F86">
        <w:t>ing</w:t>
      </w:r>
      <w:r w:rsidRPr="00650077">
        <w:t xml:space="preserve"> funding basic science and basic research</w:t>
      </w:r>
      <w:r>
        <w:t xml:space="preserve"> is critical</w:t>
      </w:r>
      <w:r w:rsidRPr="00650077">
        <w:t xml:space="preserve">. Each of those areas requires answers to very challenging questions, and that takes time. </w:t>
      </w:r>
      <w:r>
        <w:t>D</w:t>
      </w:r>
      <w:r w:rsidRPr="00650077">
        <w:t>eepening our collective understanding of the fundamentals of battery chemistry</w:t>
      </w:r>
      <w:r>
        <w:t xml:space="preserve"> </w:t>
      </w:r>
      <w:r w:rsidR="00C527B3">
        <w:t xml:space="preserve">in </w:t>
      </w:r>
      <w:r>
        <w:t>m</w:t>
      </w:r>
      <w:r w:rsidRPr="00650077">
        <w:t>echanisms</w:t>
      </w:r>
      <w:r>
        <w:t>, thermo</w:t>
      </w:r>
      <w:r w:rsidRPr="00650077">
        <w:t>dynamics</w:t>
      </w:r>
      <w:r>
        <w:t xml:space="preserve"> and </w:t>
      </w:r>
      <w:r w:rsidRPr="00650077">
        <w:t>kinetics</w:t>
      </w:r>
      <w:r>
        <w:t xml:space="preserve"> </w:t>
      </w:r>
      <w:r w:rsidRPr="00650077">
        <w:t>informs and drives innovation</w:t>
      </w:r>
      <w:r>
        <w:t xml:space="preserve">. </w:t>
      </w:r>
      <w:r w:rsidRPr="00650077">
        <w:t xml:space="preserve">As those battery chemistries emerge and become scaled up, the sustainability challenge </w:t>
      </w:r>
      <w:r>
        <w:t xml:space="preserve">is </w:t>
      </w:r>
      <w:r w:rsidRPr="00650077">
        <w:t xml:space="preserve">a particularly complex one that we </w:t>
      </w:r>
      <w:r w:rsidRPr="00650077">
        <w:t>have to</w:t>
      </w:r>
      <w:r w:rsidRPr="00650077">
        <w:t xml:space="preserve"> deal with</w:t>
      </w:r>
      <w:r>
        <w:t xml:space="preserve"> if we </w:t>
      </w:r>
      <w:r w:rsidR="00C527B3">
        <w:t>are to</w:t>
      </w:r>
      <w:r>
        <w:t xml:space="preserve"> get to net zero. </w:t>
      </w:r>
      <w:r w:rsidRPr="00FF2B88">
        <w:t xml:space="preserve">The questions </w:t>
      </w:r>
      <w:r w:rsidR="00C527B3">
        <w:t>of</w:t>
      </w:r>
      <w:r w:rsidRPr="00FF2B88">
        <w:t xml:space="preserve"> element abundance </w:t>
      </w:r>
      <w:r>
        <w:t xml:space="preserve">and sustainable manufacturing processes, which Melanie has </w:t>
      </w:r>
      <w:r w:rsidRPr="00FF2B88">
        <w:t>mentioned</w:t>
      </w:r>
      <w:r>
        <w:t xml:space="preserve">, </w:t>
      </w:r>
      <w:r w:rsidRPr="00FF2B88">
        <w:t xml:space="preserve">need addressing now. </w:t>
      </w:r>
      <w:r w:rsidRPr="00650077">
        <w:t xml:space="preserve">The key innovations that we are making today </w:t>
      </w:r>
      <w:r w:rsidR="008E5F18">
        <w:t>will</w:t>
      </w:r>
      <w:r w:rsidRPr="00650077">
        <w:t xml:space="preserve"> shape what happens in 2030, which will be a stop on the road to 2050. </w:t>
      </w:r>
    </w:p>
    <w:p w:rsidR="00B43E99" w:rsidP="00B43E99">
      <w:pPr>
        <w:pStyle w:val="Answer"/>
      </w:pPr>
      <w:r w:rsidRPr="00650077">
        <w:t>On the commerciali</w:t>
      </w:r>
      <w:r>
        <w:t>s</w:t>
      </w:r>
      <w:r w:rsidRPr="00650077">
        <w:t xml:space="preserve">ation question, to echo something that Paul said, </w:t>
      </w:r>
      <w:r w:rsidR="00A86DF6">
        <w:t xml:space="preserve">being </w:t>
      </w:r>
      <w:r w:rsidRPr="00650077">
        <w:t>able to facilitate th</w:t>
      </w:r>
      <w:r w:rsidR="00A86DF6">
        <w:t>e</w:t>
      </w:r>
      <w:r w:rsidRPr="00650077">
        <w:t xml:space="preserve"> continuity from </w:t>
      </w:r>
      <w:r w:rsidR="00A86DF6">
        <w:t xml:space="preserve">the </w:t>
      </w:r>
      <w:r w:rsidRPr="00650077">
        <w:t>low to mid TRL</w:t>
      </w:r>
      <w:r w:rsidR="00A86DF6">
        <w:t>-</w:t>
      </w:r>
      <w:r w:rsidRPr="00650077">
        <w:t>level research that is going on at the bench</w:t>
      </w:r>
      <w:r w:rsidR="00A86DF6">
        <w:t xml:space="preserve"> and having </w:t>
      </w:r>
      <w:r w:rsidRPr="00650077">
        <w:t>some kind of national commerciali</w:t>
      </w:r>
      <w:r>
        <w:t>s</w:t>
      </w:r>
      <w:r w:rsidRPr="00650077">
        <w:t>ation framework for fast IP capture an</w:t>
      </w:r>
      <w:r>
        <w:t>d</w:t>
      </w:r>
      <w:r w:rsidRPr="00650077">
        <w:t xml:space="preserve"> translation would be really valuable, particularly in the battery space</w:t>
      </w:r>
      <w:r>
        <w:t xml:space="preserve">. </w:t>
      </w:r>
      <w:r w:rsidRPr="00650077">
        <w:t xml:space="preserve">This is a </w:t>
      </w:r>
      <w:r w:rsidRPr="00650077">
        <w:t>really fast</w:t>
      </w:r>
      <w:r>
        <w:t>-</w:t>
      </w:r>
      <w:r w:rsidRPr="00650077">
        <w:t>paced</w:t>
      </w:r>
      <w:r w:rsidRPr="00650077">
        <w:t xml:space="preserve"> field with significant patent activity, so having </w:t>
      </w:r>
      <w:r>
        <w:t xml:space="preserve">some sort of </w:t>
      </w:r>
      <w:r w:rsidRPr="00650077">
        <w:t>national standard commerciali</w:t>
      </w:r>
      <w:r>
        <w:t>s</w:t>
      </w:r>
      <w:r w:rsidRPr="00650077">
        <w:t xml:space="preserve">ation pathway would be really helpful. </w:t>
      </w:r>
    </w:p>
    <w:p w:rsidR="00B43E99" w:rsidP="00B43E99">
      <w:pPr>
        <w:pStyle w:val="Question"/>
      </w:pPr>
      <w:r w:rsidRPr="00650077">
        <w:rPr>
          <w:b/>
        </w:rPr>
        <w:t>Lord Kakkar:</w:t>
      </w:r>
      <w:r>
        <w:t xml:space="preserve"> Dr </w:t>
      </w:r>
      <w:r w:rsidRPr="00650077">
        <w:t>Barker, what do you see as the princip</w:t>
      </w:r>
      <w:r>
        <w:t>al</w:t>
      </w:r>
      <w:r w:rsidRPr="00650077">
        <w:t xml:space="preserve"> scale</w:t>
      </w:r>
      <w:r>
        <w:t>-</w:t>
      </w:r>
      <w:r w:rsidRPr="00650077">
        <w:t xml:space="preserve">up challenge </w:t>
      </w:r>
      <w:r w:rsidR="001842B7">
        <w:t>for sodium-ion batter</w:t>
      </w:r>
      <w:r w:rsidRPr="00650077" w:rsidR="001842B7">
        <w:t xml:space="preserve">ies </w:t>
      </w:r>
      <w:r w:rsidRPr="00650077">
        <w:t xml:space="preserve">in the next five years? </w:t>
      </w:r>
    </w:p>
    <w:p w:rsidR="00B43E99" w:rsidP="00B43E99">
      <w:pPr>
        <w:pStyle w:val="Answer"/>
      </w:pPr>
      <w:r>
        <w:rPr>
          <w:b/>
          <w:i/>
        </w:rPr>
        <w:t xml:space="preserve">Dr Jerry Barker: </w:t>
      </w:r>
      <w:r w:rsidRPr="00650077">
        <w:t>The scale</w:t>
      </w:r>
      <w:r>
        <w:t>-</w:t>
      </w:r>
      <w:r w:rsidRPr="00650077">
        <w:t xml:space="preserve">up challenge is taking it </w:t>
      </w:r>
      <w:r>
        <w:t xml:space="preserve">from </w:t>
      </w:r>
      <w:r w:rsidRPr="00650077">
        <w:t xml:space="preserve">where we are now, which is </w:t>
      </w:r>
      <w:r w:rsidR="001842B7">
        <w:t xml:space="preserve">the </w:t>
      </w:r>
      <w:r w:rsidRPr="00650077">
        <w:t>prototype level, to full manufacturing. Right now</w:t>
      </w:r>
      <w:r w:rsidR="001842B7">
        <w:t>,</w:t>
      </w:r>
      <w:r>
        <w:t xml:space="preserve"> </w:t>
      </w:r>
      <w:r w:rsidRPr="00650077">
        <w:t xml:space="preserve">one of the challenges that we have is that </w:t>
      </w:r>
      <w:r>
        <w:t xml:space="preserve">we </w:t>
      </w:r>
      <w:r w:rsidRPr="00650077">
        <w:t xml:space="preserve">as a UK company prefer to do </w:t>
      </w:r>
      <w:r w:rsidRPr="00650077">
        <w:t xml:space="preserve">this in the </w:t>
      </w:r>
      <w:r w:rsidR="001842B7">
        <w:t>UK,</w:t>
      </w:r>
      <w:r>
        <w:t xml:space="preserve"> but all </w:t>
      </w:r>
      <w:r w:rsidRPr="00650077">
        <w:t>our larger</w:t>
      </w:r>
      <w:r>
        <w:t>-</w:t>
      </w:r>
      <w:r w:rsidRPr="00650077">
        <w:t>format cell</w:t>
      </w:r>
      <w:r>
        <w:t xml:space="preserve">s </w:t>
      </w:r>
      <w:r w:rsidRPr="00650077">
        <w:t xml:space="preserve">are put into demonstration units in China. </w:t>
      </w:r>
      <w:r>
        <w:t xml:space="preserve">Our </w:t>
      </w:r>
      <w:r w:rsidRPr="00650077">
        <w:t>biggest problem is that we would prefer to do it in the UK somewhere</w:t>
      </w:r>
      <w:r w:rsidR="001842B7">
        <w:t>,</w:t>
      </w:r>
      <w:r w:rsidRPr="00650077">
        <w:t xml:space="preserve"> but there is not the infrastructure</w:t>
      </w:r>
      <w:r w:rsidR="001842B7">
        <w:t>,</w:t>
      </w:r>
      <w:r w:rsidRPr="00650077">
        <w:t xml:space="preserve"> </w:t>
      </w:r>
      <w:r>
        <w:t xml:space="preserve">so </w:t>
      </w:r>
      <w:r w:rsidRPr="00650077">
        <w:t xml:space="preserve">we are forced to do it quite a long way away, which does not make it easy </w:t>
      </w:r>
      <w:r>
        <w:t xml:space="preserve">to co-ordinate </w:t>
      </w:r>
      <w:r w:rsidRPr="00650077">
        <w:t xml:space="preserve">the work. </w:t>
      </w:r>
      <w:r w:rsidR="00172216">
        <w:t>As I say, w</w:t>
      </w:r>
      <w:r w:rsidRPr="00650077">
        <w:t xml:space="preserve">e would much prefer to do it in the UK. </w:t>
      </w:r>
    </w:p>
    <w:p w:rsidR="00B43E99" w:rsidP="00B43E99">
      <w:pPr>
        <w:pStyle w:val="Remark"/>
      </w:pPr>
      <w:r w:rsidRPr="00A27345">
        <w:rPr>
          <w:b/>
        </w:rPr>
        <w:t>Lord Kakkar:</w:t>
      </w:r>
      <w:r>
        <w:t xml:space="preserve"> </w:t>
      </w:r>
      <w:r w:rsidRPr="00650077">
        <w:t>To be clear</w:t>
      </w:r>
      <w:r>
        <w:t xml:space="preserve">, this is because </w:t>
      </w:r>
      <w:r w:rsidRPr="00FF2B88">
        <w:t xml:space="preserve">of a lack of infrastructure </w:t>
      </w:r>
      <w:r w:rsidR="00172216">
        <w:t xml:space="preserve">for taking </w:t>
      </w:r>
      <w:r w:rsidRPr="00FF2B88">
        <w:t>that scale</w:t>
      </w:r>
      <w:r>
        <w:t>-</w:t>
      </w:r>
      <w:r w:rsidRPr="00FF2B88">
        <w:t xml:space="preserve">up pathway forward? </w:t>
      </w:r>
    </w:p>
    <w:p w:rsidR="00B43E99" w:rsidP="00B43E99">
      <w:pPr>
        <w:pStyle w:val="Answer"/>
      </w:pPr>
      <w:r>
        <w:rPr>
          <w:b/>
          <w:i/>
        </w:rPr>
        <w:t xml:space="preserve">Dr Jerry Barker: </w:t>
      </w:r>
      <w:r w:rsidRPr="00650077">
        <w:t xml:space="preserve">I have been in the </w:t>
      </w:r>
      <w:r w:rsidR="00C86C8B">
        <w:t>lithium-ion</w:t>
      </w:r>
      <w:r>
        <w:t xml:space="preserve"> </w:t>
      </w:r>
      <w:r w:rsidRPr="00650077">
        <w:t xml:space="preserve">industry for 30 years </w:t>
      </w:r>
      <w:r>
        <w:t xml:space="preserve">now, and my belief is that the UK is world-class in </w:t>
      </w:r>
      <w:r w:rsidRPr="00650077">
        <w:t>fundamental</w:t>
      </w:r>
      <w:r w:rsidR="00172216">
        <w:t>,</w:t>
      </w:r>
      <w:r w:rsidRPr="00650077">
        <w:t xml:space="preserve"> intrinsic</w:t>
      </w:r>
      <w:r w:rsidR="00172216">
        <w:t>,</w:t>
      </w:r>
      <w:r w:rsidRPr="00650077">
        <w:t xml:space="preserve"> basic research. What we have not been good at</w:t>
      </w:r>
      <w:r>
        <w:t xml:space="preserve"> </w:t>
      </w:r>
      <w:r w:rsidRPr="00650077">
        <w:t>until recently</w:t>
      </w:r>
      <w:r>
        <w:t xml:space="preserve">—at least we are doing the joined-up bit now—is the scale-up and commercialisation end of things. Companies like </w:t>
      </w:r>
      <w:r>
        <w:t>Faradion</w:t>
      </w:r>
      <w:r>
        <w:t xml:space="preserve">, </w:t>
      </w:r>
      <w:r w:rsidR="00172216">
        <w:t>which has</w:t>
      </w:r>
      <w:r>
        <w:t xml:space="preserve"> 16 employees, are forced to look elsewhere to do this kind of scale-up at a decent cost. </w:t>
      </w:r>
    </w:p>
    <w:p w:rsidR="00B43E99" w:rsidP="00B43E99">
      <w:pPr>
        <w:pStyle w:val="Question"/>
      </w:pPr>
      <w:r w:rsidRPr="00FF2B88">
        <w:rPr>
          <w:b/>
        </w:rPr>
        <w:t>Lord Krebs:</w:t>
      </w:r>
      <w:r>
        <w:t xml:space="preserve"> In a way you have partially answered my questions</w:t>
      </w:r>
      <w:r w:rsidR="00A07687">
        <w:t>,</w:t>
      </w:r>
      <w:r>
        <w:t xml:space="preserve"> but </w:t>
      </w:r>
      <w:r w:rsidRPr="00B6598F">
        <w:t xml:space="preserve">I will </w:t>
      </w:r>
      <w:r>
        <w:t xml:space="preserve">check that </w:t>
      </w:r>
      <w:r w:rsidRPr="00B6598F">
        <w:t xml:space="preserve">I have understood. If we ask </w:t>
      </w:r>
      <w:r>
        <w:t xml:space="preserve">which </w:t>
      </w:r>
      <w:r w:rsidRPr="00B6598F">
        <w:t>next</w:t>
      </w:r>
      <w:r>
        <w:t>-</w:t>
      </w:r>
      <w:r w:rsidRPr="00B6598F">
        <w:t xml:space="preserve">generation battery technologies have the most realistic prospect of widespread use in time to contribute to the 2050 target of net </w:t>
      </w:r>
      <w:r>
        <w:t>zero</w:t>
      </w:r>
      <w:r w:rsidRPr="00B6598F">
        <w:t xml:space="preserve">, I understood Professor </w:t>
      </w:r>
      <w:r>
        <w:t xml:space="preserve">Corr </w:t>
      </w:r>
      <w:r w:rsidRPr="00B6598F">
        <w:t>to have said that the</w:t>
      </w:r>
      <w:r>
        <w:t xml:space="preserve">re </w:t>
      </w:r>
      <w:r w:rsidRPr="00B6598F">
        <w:t xml:space="preserve">will be </w:t>
      </w:r>
      <w:r>
        <w:t xml:space="preserve">three </w:t>
      </w:r>
      <w:r w:rsidRPr="00B6598F">
        <w:t xml:space="preserve">possibilities in the UK: improvement to the </w:t>
      </w:r>
      <w:r w:rsidR="00C86C8B">
        <w:t>lithium-ion</w:t>
      </w:r>
      <w:r w:rsidRPr="00B6598F">
        <w:t xml:space="preserve"> battery, the development of the </w:t>
      </w:r>
      <w:r w:rsidR="00C86C8B">
        <w:t>sodium-ion batter</w:t>
      </w:r>
      <w:r w:rsidRPr="00B6598F">
        <w:t>y</w:t>
      </w:r>
      <w:r w:rsidR="00A07687">
        <w:t>,</w:t>
      </w:r>
      <w:r w:rsidRPr="00B6598F">
        <w:t xml:space="preserve"> and possibly </w:t>
      </w:r>
      <w:r w:rsidRPr="00B6598F" w:rsidR="00A07687">
        <w:t xml:space="preserve">the development of </w:t>
      </w:r>
      <w:r w:rsidRPr="00B6598F">
        <w:t>solid</w:t>
      </w:r>
      <w:r>
        <w:t>-</w:t>
      </w:r>
      <w:r w:rsidRPr="00B6598F">
        <w:t xml:space="preserve">state batteries. I would like to </w:t>
      </w:r>
      <w:r>
        <w:t xml:space="preserve">check </w:t>
      </w:r>
      <w:r w:rsidRPr="00B6598F">
        <w:t xml:space="preserve">that that is the list that you are adhering to. </w:t>
      </w:r>
    </w:p>
    <w:p w:rsidR="00B43E99" w:rsidP="00B43E99">
      <w:pPr>
        <w:pStyle w:val="Remark"/>
      </w:pPr>
      <w:r w:rsidRPr="00B6598F">
        <w:t>The second part of my question comes back to what areas the UK has a comparative advantage in. All three of you have stressed both the quality of our basic science and the co</w:t>
      </w:r>
      <w:r>
        <w:t>-</w:t>
      </w:r>
      <w:r w:rsidRPr="00B6598F">
        <w:t xml:space="preserve">ordination under the Faraday battery challenge. I wonder about the scale of that. The Faraday battery challenge is </w:t>
      </w:r>
      <w:r>
        <w:t>£</w:t>
      </w:r>
      <w:r w:rsidRPr="00B6598F">
        <w:t>318</w:t>
      </w:r>
      <w:r>
        <w:t xml:space="preserve"> million</w:t>
      </w:r>
      <w:r w:rsidRPr="00B6598F">
        <w:t>, which seems miniscule in relation to the size of the problem that you are trying to address. Could you comment on that</w:t>
      </w:r>
      <w:r>
        <w:t>?</w:t>
      </w:r>
    </w:p>
    <w:p w:rsidR="00B43E99" w:rsidP="00B43E99">
      <w:pPr>
        <w:pStyle w:val="Remark"/>
      </w:pPr>
      <w:r w:rsidRPr="00B6598F">
        <w:t>So there are two parts to my question</w:t>
      </w:r>
      <w:r w:rsidR="00070BA2">
        <w:t>: h</w:t>
      </w:r>
      <w:r w:rsidRPr="00B6598F">
        <w:t xml:space="preserve">ave I understood where the likely developments are that will contribute to net </w:t>
      </w:r>
      <w:r>
        <w:t xml:space="preserve">zero </w:t>
      </w:r>
      <w:r w:rsidRPr="00B6598F">
        <w:t>by 2050</w:t>
      </w:r>
      <w:r w:rsidR="00070BA2">
        <w:t>,</w:t>
      </w:r>
      <w:r>
        <w:t xml:space="preserve"> </w:t>
      </w:r>
      <w:r w:rsidRPr="00B6598F">
        <w:t>or have I missed something</w:t>
      </w:r>
      <w:r w:rsidR="00070BA2">
        <w:t>;</w:t>
      </w:r>
      <w:r w:rsidRPr="00B6598F">
        <w:t xml:space="preserve"> and is the Faraday battery challenge really at the right scale to put us at the front of the pack? </w:t>
      </w:r>
    </w:p>
    <w:p w:rsidR="00A550E3" w:rsidP="00B43E99">
      <w:pPr>
        <w:pStyle w:val="Answer"/>
      </w:pPr>
      <w:r>
        <w:rPr>
          <w:b/>
          <w:i/>
        </w:rPr>
        <w:t xml:space="preserve">Professor Paul Shearing: </w:t>
      </w:r>
      <w:r w:rsidRPr="00B6598F">
        <w:t xml:space="preserve">Thank you for the summary. I would </w:t>
      </w:r>
      <w:r>
        <w:t xml:space="preserve">also </w:t>
      </w:r>
      <w:r w:rsidRPr="00B6598F">
        <w:t xml:space="preserve">like to highlight the role of </w:t>
      </w:r>
      <w:r w:rsidR="00B2271F">
        <w:t>lithium-</w:t>
      </w:r>
      <w:r w:rsidR="00B2271F">
        <w:t>sulfur</w:t>
      </w:r>
      <w:r w:rsidRPr="00B6598F">
        <w:t xml:space="preserve"> batteries, as I mentioned</w:t>
      </w:r>
      <w:r>
        <w:t xml:space="preserve">. </w:t>
      </w:r>
      <w:r w:rsidRPr="00B6598F">
        <w:t xml:space="preserve">As a </w:t>
      </w:r>
      <w:r>
        <w:t xml:space="preserve">PI </w:t>
      </w:r>
      <w:r w:rsidRPr="00B6598F">
        <w:t xml:space="preserve">of the </w:t>
      </w:r>
      <w:r w:rsidR="00156E18">
        <w:t>LiSTAR</w:t>
      </w:r>
      <w:r w:rsidRPr="00B6598F">
        <w:t xml:space="preserve"> programme</w:t>
      </w:r>
      <w:r>
        <w:t xml:space="preserve"> </w:t>
      </w:r>
      <w:r w:rsidRPr="00B6598F">
        <w:t xml:space="preserve">developing </w:t>
      </w:r>
      <w:r w:rsidR="00B2271F">
        <w:t>lithium-</w:t>
      </w:r>
      <w:r w:rsidR="00B2271F">
        <w:t>sulfur</w:t>
      </w:r>
      <w:r w:rsidRPr="00B6598F">
        <w:t xml:space="preserve"> technology for the Faraday Institution</w:t>
      </w:r>
      <w:r>
        <w:t xml:space="preserve">, </w:t>
      </w:r>
      <w:r w:rsidRPr="00B6598F">
        <w:t xml:space="preserve">it would be remiss </w:t>
      </w:r>
      <w:r>
        <w:t>of</w:t>
      </w:r>
      <w:r w:rsidRPr="00B6598F">
        <w:t xml:space="preserve"> me not to highlight the</w:t>
      </w:r>
      <w:r>
        <w:t xml:space="preserve"> important role that we think lithium </w:t>
      </w:r>
      <w:r w:rsidR="00475844">
        <w:t>sulfur</w:t>
      </w:r>
      <w:r>
        <w:t xml:space="preserve"> c</w:t>
      </w:r>
      <w:r w:rsidRPr="00B6598F">
        <w:t xml:space="preserve">an </w:t>
      </w:r>
      <w:r>
        <w:t>ad</w:t>
      </w:r>
      <w:r w:rsidRPr="00B6598F">
        <w:t>ditionally play</w:t>
      </w:r>
      <w:r>
        <w:t xml:space="preserve">. However, you </w:t>
      </w:r>
      <w:r w:rsidRPr="00B6598F">
        <w:t>nicely capture</w:t>
      </w:r>
      <w:r>
        <w:t xml:space="preserve"> </w:t>
      </w:r>
      <w:r w:rsidRPr="00B6598F">
        <w:t>the portfolio of options</w:t>
      </w:r>
      <w:r>
        <w:t xml:space="preserve">: </w:t>
      </w:r>
      <w:r w:rsidRPr="00B6598F">
        <w:t xml:space="preserve">advanced </w:t>
      </w:r>
      <w:r w:rsidR="00C86C8B">
        <w:t>lithium</w:t>
      </w:r>
      <w:r w:rsidR="00B2271F">
        <w:t xml:space="preserve"> </w:t>
      </w:r>
      <w:r w:rsidR="00C86C8B">
        <w:t>ion</w:t>
      </w:r>
      <w:r w:rsidRPr="00B6598F">
        <w:t xml:space="preserve">, lithium </w:t>
      </w:r>
      <w:r w:rsidR="00475844">
        <w:t>sulfur</w:t>
      </w:r>
      <w:r w:rsidRPr="00B6598F">
        <w:t>, sodium and solid</w:t>
      </w:r>
      <w:r w:rsidR="00B2271F">
        <w:t xml:space="preserve"> </w:t>
      </w:r>
      <w:r w:rsidRPr="00B6598F">
        <w:t>state. The</w:t>
      </w:r>
      <w:r>
        <w:t>re</w:t>
      </w:r>
      <w:r w:rsidRPr="00B6598F">
        <w:t xml:space="preserve"> is a whole portfolio of possible options</w:t>
      </w:r>
      <w:r>
        <w:t>,</w:t>
      </w:r>
      <w:r w:rsidRPr="00B6598F">
        <w:t xml:space="preserve"> </w:t>
      </w:r>
      <w:r>
        <w:t xml:space="preserve">but they </w:t>
      </w:r>
      <w:r w:rsidRPr="00B6598F">
        <w:t xml:space="preserve">are </w:t>
      </w:r>
      <w:r>
        <w:t xml:space="preserve">at </w:t>
      </w:r>
      <w:r>
        <w:t xml:space="preserve">the </w:t>
      </w:r>
      <w:r>
        <w:t xml:space="preserve">more </w:t>
      </w:r>
      <w:r w:rsidRPr="00B6598F">
        <w:t>fundamental research question</w:t>
      </w:r>
      <w:r>
        <w:t xml:space="preserve">-level </w:t>
      </w:r>
      <w:r w:rsidRPr="00B6598F">
        <w:t xml:space="preserve">with very low </w:t>
      </w:r>
      <w:r>
        <w:t>TRLs</w:t>
      </w:r>
      <w:r w:rsidRPr="00B6598F">
        <w:t>.</w:t>
      </w:r>
      <w:r>
        <w:t xml:space="preserve"> </w:t>
      </w:r>
    </w:p>
    <w:p w:rsidR="00B43E99" w:rsidP="00B43E99">
      <w:pPr>
        <w:pStyle w:val="Answer"/>
      </w:pPr>
      <w:r>
        <w:t>I am</w:t>
      </w:r>
      <w:r w:rsidRPr="00B6598F">
        <w:t xml:space="preserve"> sorry</w:t>
      </w:r>
      <w:r w:rsidR="00A550E3">
        <w:t>. W</w:t>
      </w:r>
      <w:r w:rsidRPr="00B6598F">
        <w:t xml:space="preserve">hat was the second part of your question? </w:t>
      </w:r>
    </w:p>
    <w:p w:rsidR="00B43E99" w:rsidP="00070BA2">
      <w:pPr>
        <w:pStyle w:val="Remark"/>
      </w:pPr>
      <w:r w:rsidRPr="00B6598F">
        <w:rPr>
          <w:b/>
        </w:rPr>
        <w:t>Lord Krebs:</w:t>
      </w:r>
      <w:r>
        <w:t xml:space="preserve"> Is £318 million a big or a small number? </w:t>
      </w:r>
    </w:p>
    <w:p w:rsidR="00B43E99" w:rsidP="00B43E99">
      <w:pPr>
        <w:pStyle w:val="Answer"/>
      </w:pPr>
      <w:r>
        <w:rPr>
          <w:b/>
          <w:i/>
        </w:rPr>
        <w:t xml:space="preserve">Professor Paul Shearing: </w:t>
      </w:r>
      <w:r w:rsidRPr="00B6598F">
        <w:t>Clearly it is a significant amount of investment</w:t>
      </w:r>
      <w:r w:rsidR="00AF5834">
        <w:t>,</w:t>
      </w:r>
      <w:r w:rsidRPr="00B6598F">
        <w:t xml:space="preserve"> but I think you </w:t>
      </w:r>
      <w:r w:rsidRPr="00B6598F">
        <w:t>have to</w:t>
      </w:r>
      <w:r w:rsidRPr="00B6598F">
        <w:t xml:space="preserve"> compare </w:t>
      </w:r>
      <w:r>
        <w:t xml:space="preserve">it </w:t>
      </w:r>
      <w:r w:rsidRPr="00B6598F">
        <w:t xml:space="preserve">with the international context. Off the top of my head, the investment in Germany is an order </w:t>
      </w:r>
      <w:r w:rsidRPr="00B6598F">
        <w:t xml:space="preserve">of magnitude larger. </w:t>
      </w:r>
      <w:r w:rsidRPr="00FF2B88">
        <w:t xml:space="preserve">The Faraday battery challenge has demonstrated that that investment of £300 million or so has </w:t>
      </w:r>
      <w:r>
        <w:t>c</w:t>
      </w:r>
      <w:r w:rsidRPr="00B6598F">
        <w:t>atalysed a lot of activity in universities and industry to try to address some of the scale</w:t>
      </w:r>
      <w:r>
        <w:t>-</w:t>
      </w:r>
      <w:r w:rsidRPr="00B6598F">
        <w:t xml:space="preserve">up challenges that </w:t>
      </w:r>
      <w:r>
        <w:t xml:space="preserve">Dr </w:t>
      </w:r>
      <w:r w:rsidRPr="00B6598F">
        <w:t>Barker has highlighted</w:t>
      </w:r>
      <w:r>
        <w:t xml:space="preserve">. </w:t>
      </w:r>
      <w:r w:rsidRPr="00B6598F">
        <w:t xml:space="preserve">If we want to retain and grow our international competitiveness, it is likely that the scale of funding will need to increase to be commensurate with </w:t>
      </w:r>
      <w:r>
        <w:t xml:space="preserve">what is </w:t>
      </w:r>
      <w:r w:rsidRPr="00B6598F">
        <w:t>being achieved in Germany</w:t>
      </w:r>
      <w:r>
        <w:t xml:space="preserve"> </w:t>
      </w:r>
      <w:r w:rsidRPr="00B6598F">
        <w:t>and echoed in many countries around the world</w:t>
      </w:r>
      <w:r w:rsidR="00AF5834">
        <w:t>. T</w:t>
      </w:r>
      <w:r w:rsidRPr="00B6598F">
        <w:t xml:space="preserve">hat scale of investment is quite substantial elsewhere. </w:t>
      </w:r>
    </w:p>
    <w:p w:rsidR="00B43E99" w:rsidRPr="00B6598F" w:rsidP="00B43E99">
      <w:pPr>
        <w:pStyle w:val="Answer"/>
      </w:pPr>
      <w:r>
        <w:rPr>
          <w:b/>
          <w:i/>
        </w:rPr>
        <w:t xml:space="preserve">Professor Serena Corr: </w:t>
      </w:r>
      <w:r w:rsidRPr="00B6598F">
        <w:t xml:space="preserve">I was </w:t>
      </w:r>
      <w:r w:rsidR="00333446">
        <w:t xml:space="preserve">also </w:t>
      </w:r>
      <w:r w:rsidRPr="00B6598F">
        <w:t xml:space="preserve">going to mention lithium </w:t>
      </w:r>
      <w:r w:rsidR="00475844">
        <w:t>sulfur</w:t>
      </w:r>
      <w:r w:rsidRPr="00B6598F">
        <w:t xml:space="preserve">. </w:t>
      </w:r>
      <w:r>
        <w:t xml:space="preserve">To </w:t>
      </w:r>
      <w:r w:rsidRPr="00B6598F">
        <w:t xml:space="preserve">highlight something that we have not mentioned </w:t>
      </w:r>
      <w:r>
        <w:t>so far</w:t>
      </w:r>
      <w:r w:rsidRPr="00B6598F">
        <w:t>, there is an inherent risk in considering battery chemistries in isolation</w:t>
      </w:r>
      <w:r>
        <w:t xml:space="preserve">. </w:t>
      </w:r>
      <w:r w:rsidRPr="00B6598F">
        <w:t xml:space="preserve">As a research community we are increasingly moving away from </w:t>
      </w:r>
      <w:r>
        <w:t xml:space="preserve">the </w:t>
      </w:r>
      <w:r w:rsidRPr="00B6598F">
        <w:t>siloing</w:t>
      </w:r>
      <w:r w:rsidRPr="00B6598F">
        <w:t xml:space="preserve"> of research activities for that reason</w:t>
      </w:r>
      <w:r w:rsidR="00333446">
        <w:t>:</w:t>
      </w:r>
      <w:r>
        <w:t xml:space="preserve"> </w:t>
      </w:r>
      <w:r w:rsidRPr="00B6598F">
        <w:t>because you can miss opportunities for cross</w:t>
      </w:r>
      <w:r>
        <w:t>-</w:t>
      </w:r>
      <w:r w:rsidRPr="00B6598F">
        <w:t>fertilisation. For example, in one of the chemistries that could be very important as a realistic prospect for 2050</w:t>
      </w:r>
      <w:r w:rsidR="00333446">
        <w:t>—</w:t>
      </w:r>
      <w:r w:rsidRPr="00B6598F">
        <w:t>solid</w:t>
      </w:r>
      <w:r>
        <w:t>-</w:t>
      </w:r>
      <w:r w:rsidRPr="00B6598F">
        <w:t>state batteries</w:t>
      </w:r>
      <w:r w:rsidR="00333446">
        <w:t>—</w:t>
      </w:r>
      <w:r w:rsidRPr="00B6598F">
        <w:t>our new solid</w:t>
      </w:r>
      <w:r>
        <w:t>-</w:t>
      </w:r>
      <w:r w:rsidRPr="00B6598F">
        <w:t xml:space="preserve">state electrolytes still require a cathode material that is selected and tailored to deliver the full performance of that solid electrolyte. Developments in new battery technologies could act as signposts to </w:t>
      </w:r>
      <w:r w:rsidR="00333446">
        <w:t xml:space="preserve">the </w:t>
      </w:r>
      <w:r w:rsidRPr="00B6598F">
        <w:t>next</w:t>
      </w:r>
      <w:r>
        <w:t>-</w:t>
      </w:r>
      <w:r w:rsidRPr="00B6598F">
        <w:t xml:space="preserve">generation battery technologies that also contribute to the 2050 target. To echo what Paul said, I think we have an opportunity to realistically target </w:t>
      </w:r>
      <w:r>
        <w:t xml:space="preserve">lithium </w:t>
      </w:r>
      <w:r w:rsidR="00475844">
        <w:t>sulfur</w:t>
      </w:r>
      <w:r w:rsidRPr="00B6598F">
        <w:t xml:space="preserve"> as well as solid</w:t>
      </w:r>
      <w:r w:rsidR="00B2271F">
        <w:t xml:space="preserve"> </w:t>
      </w:r>
      <w:r w:rsidRPr="00B6598F">
        <w:t xml:space="preserve">state, </w:t>
      </w:r>
      <w:r w:rsidRPr="00B6598F">
        <w:t>provided that</w:t>
      </w:r>
      <w:r w:rsidRPr="00B6598F">
        <w:t xml:space="preserve"> we continue to push our understanding of those technologies.</w:t>
      </w:r>
    </w:p>
    <w:p w:rsidR="00685A4A" w:rsidP="00B43E99">
      <w:pPr>
        <w:pStyle w:val="Answer"/>
      </w:pPr>
      <w:r w:rsidRPr="00B6598F">
        <w:t>You asked about competitive advantage. We are well positioned in the UK</w:t>
      </w:r>
      <w:r>
        <w:t xml:space="preserve">, </w:t>
      </w:r>
      <w:r w:rsidRPr="00B6598F">
        <w:t xml:space="preserve">with the announcement of the first </w:t>
      </w:r>
      <w:r w:rsidRPr="00B6598F">
        <w:t>gigafactory</w:t>
      </w:r>
      <w:r w:rsidRPr="00B6598F">
        <w:t xml:space="preserve"> site for</w:t>
      </w:r>
      <w:r>
        <w:t xml:space="preserve"> </w:t>
      </w:r>
      <w:r>
        <w:t>Britishvolt</w:t>
      </w:r>
      <w:r>
        <w:t xml:space="preserve"> and</w:t>
      </w:r>
      <w:r w:rsidRPr="00B6598F">
        <w:t xml:space="preserve">, as Paul mentioned, the </w:t>
      </w:r>
      <w:r>
        <w:t xml:space="preserve">UK Battery Industrialisation </w:t>
      </w:r>
      <w:r w:rsidRPr="00B6598F">
        <w:t>Centre. In addition to deliver</w:t>
      </w:r>
      <w:r>
        <w:t xml:space="preserve">ing </w:t>
      </w:r>
      <w:r w:rsidRPr="00B6598F">
        <w:t>leading research</w:t>
      </w:r>
      <w:r>
        <w:t xml:space="preserve">, </w:t>
      </w:r>
      <w:r w:rsidRPr="00B6598F">
        <w:t>the Faraday Institut</w:t>
      </w:r>
      <w:r>
        <w:t xml:space="preserve">ion </w:t>
      </w:r>
      <w:r w:rsidRPr="00B6598F">
        <w:t>also provides very high</w:t>
      </w:r>
      <w:r>
        <w:t>-</w:t>
      </w:r>
      <w:r w:rsidRPr="00B6598F">
        <w:t>quality training for PhD students and postdoctoral researchers</w:t>
      </w:r>
      <w:r>
        <w:t>.</w:t>
      </w:r>
      <w:r w:rsidRPr="00B6598F">
        <w:t xml:space="preserve"> There are hundreds of them now who will be the next generation of scientists and engineers. </w:t>
      </w:r>
    </w:p>
    <w:p w:rsidR="00B43E99" w:rsidRPr="00B6598F" w:rsidP="00B43E99">
      <w:pPr>
        <w:pStyle w:val="Answer"/>
      </w:pPr>
      <w:r>
        <w:t>A</w:t>
      </w:r>
      <w:r w:rsidRPr="00B6598F">
        <w:t xml:space="preserve">lso required is a wider plan </w:t>
      </w:r>
      <w:r>
        <w:t xml:space="preserve">for </w:t>
      </w:r>
      <w:r w:rsidRPr="00B6598F">
        <w:t>skills training and apprenticeships</w:t>
      </w:r>
      <w:r>
        <w:t xml:space="preserve">. </w:t>
      </w:r>
      <w:r w:rsidRPr="00B6598F">
        <w:t xml:space="preserve">As a research base in the UK, we also have the extraordinary benefit of having access to </w:t>
      </w:r>
      <w:r>
        <w:t xml:space="preserve">world-leading </w:t>
      </w:r>
      <w:r w:rsidRPr="00B6598F">
        <w:t>state</w:t>
      </w:r>
      <w:r>
        <w:t>-</w:t>
      </w:r>
      <w:r w:rsidRPr="00B6598F">
        <w:t>of</w:t>
      </w:r>
      <w:r>
        <w:t>-</w:t>
      </w:r>
      <w:r w:rsidRPr="00B6598F">
        <w:t>the</w:t>
      </w:r>
      <w:r>
        <w:t>-</w:t>
      </w:r>
      <w:r w:rsidRPr="00B6598F">
        <w:t>art facilities</w:t>
      </w:r>
      <w:r>
        <w:t xml:space="preserve"> </w:t>
      </w:r>
      <w:r w:rsidRPr="00B6598F">
        <w:t>at the Diamond Light Source</w:t>
      </w:r>
      <w:r>
        <w:t xml:space="preserve"> and the ISIS Neutron and Muon Source facility. </w:t>
      </w:r>
      <w:r w:rsidRPr="00B6598F">
        <w:t xml:space="preserve">These allow us to perform intricate experiments </w:t>
      </w:r>
      <w:r>
        <w:t xml:space="preserve">that inform mechanistic understanding. </w:t>
      </w:r>
      <w:r w:rsidRPr="00B6598F">
        <w:t>We have been doing that for decades</w:t>
      </w:r>
      <w:r>
        <w:t xml:space="preserve"> </w:t>
      </w:r>
      <w:r w:rsidRPr="00B6598F">
        <w:t>and building on that fundamental understanding</w:t>
      </w:r>
      <w:r>
        <w:t xml:space="preserve">, as </w:t>
      </w:r>
      <w:r w:rsidRPr="00B6598F">
        <w:t>well as more recent investments in high</w:t>
      </w:r>
      <w:r>
        <w:t>-</w:t>
      </w:r>
      <w:r w:rsidRPr="00B6598F">
        <w:t>performance computing facilities that allow us to predict solutions.</w:t>
      </w:r>
    </w:p>
    <w:p w:rsidR="00B43E99" w:rsidP="00B43E99">
      <w:pPr>
        <w:pStyle w:val="Answer"/>
      </w:pPr>
      <w:r>
        <w:t xml:space="preserve">The </w:t>
      </w:r>
      <w:r w:rsidRPr="00B6598F">
        <w:t>scale of investment</w:t>
      </w:r>
      <w:r>
        <w:t xml:space="preserve"> </w:t>
      </w:r>
      <w:r w:rsidRPr="00B6598F">
        <w:t>is not as large as some other countries</w:t>
      </w:r>
      <w:r>
        <w:t>—</w:t>
      </w:r>
      <w:r w:rsidRPr="00B6598F">
        <w:t>fair enough</w:t>
      </w:r>
      <w:r>
        <w:t>—</w:t>
      </w:r>
      <w:r w:rsidRPr="00B6598F">
        <w:t>but it is the largest investment that has gone into battery research in the UK</w:t>
      </w:r>
      <w:r>
        <w:t xml:space="preserve">, and </w:t>
      </w:r>
      <w:r w:rsidRPr="00B6598F">
        <w:t xml:space="preserve">look at what we are doing with it. The Faraday Institution evidences that we have a research base that embraces collaboration across academic disciplines and with industry partners, and that collaborative effort represents a real competitive advantage here in the UK. I support what Paul said about emerging chemistries that will require continued support and investment. </w:t>
      </w:r>
    </w:p>
    <w:p w:rsidR="00DF127E" w:rsidP="00DF127E">
      <w:pPr>
        <w:pStyle w:val="Remark"/>
      </w:pPr>
      <w:r w:rsidRPr="001424DB">
        <w:rPr>
          <w:b/>
        </w:rPr>
        <w:t>Lord Krebs:</w:t>
      </w:r>
      <w:r>
        <w:t xml:space="preserve"> Thank you. </w:t>
      </w:r>
      <w:r w:rsidRPr="00B6598F">
        <w:t xml:space="preserve">Am I out of time, </w:t>
      </w:r>
      <w:r>
        <w:t>C</w:t>
      </w:r>
      <w:r w:rsidRPr="00B6598F">
        <w:t xml:space="preserve">hair? </w:t>
      </w:r>
    </w:p>
    <w:p w:rsidR="00DF127E" w:rsidP="00DF127E">
      <w:pPr>
        <w:pStyle w:val="Remark"/>
      </w:pPr>
      <w:r w:rsidRPr="001424DB">
        <w:rPr>
          <w:b/>
        </w:rPr>
        <w:t>The Chair:</w:t>
      </w:r>
      <w:r>
        <w:t xml:space="preserve"> </w:t>
      </w:r>
      <w:r w:rsidRPr="00B6598F">
        <w:t xml:space="preserve">You have </w:t>
      </w:r>
      <w:r w:rsidRPr="00B6598F">
        <w:t>one minute</w:t>
      </w:r>
      <w:r w:rsidRPr="00B6598F">
        <w:t xml:space="preserve"> left.</w:t>
      </w:r>
    </w:p>
    <w:p w:rsidR="00DF127E" w:rsidP="00DF127E">
      <w:pPr>
        <w:pStyle w:val="Remark"/>
      </w:pPr>
      <w:r w:rsidRPr="00B6598F">
        <w:rPr>
          <w:b/>
        </w:rPr>
        <w:t>Lord Krebs:</w:t>
      </w:r>
      <w:r>
        <w:t xml:space="preserve"> Would anybody else like to add anything briefly?</w:t>
      </w:r>
    </w:p>
    <w:p w:rsidR="00DF127E" w:rsidP="00DF127E">
      <w:pPr>
        <w:pStyle w:val="Remark"/>
      </w:pPr>
      <w:r>
        <w:rPr>
          <w:b/>
          <w:i/>
        </w:rPr>
        <w:t xml:space="preserve">Dr Jerry Barker: </w:t>
      </w:r>
      <w:r w:rsidRPr="00B6598F">
        <w:t xml:space="preserve">I concur with </w:t>
      </w:r>
      <w:r>
        <w:t xml:space="preserve">what </w:t>
      </w:r>
      <w:r w:rsidRPr="00B6598F">
        <w:t>my colleagues have just said about priorities in the UK. I would add that the one thing we should be looking at</w:t>
      </w:r>
      <w:r>
        <w:t xml:space="preserve">—actually, </w:t>
      </w:r>
      <w:r w:rsidRPr="00B6598F">
        <w:t xml:space="preserve">we are looking at </w:t>
      </w:r>
      <w:r>
        <w:t xml:space="preserve">it </w:t>
      </w:r>
      <w:r w:rsidRPr="00B6598F">
        <w:t xml:space="preserve">in the Faraday </w:t>
      </w:r>
      <w:r>
        <w:t>I</w:t>
      </w:r>
      <w:r w:rsidRPr="00B6598F">
        <w:t>nstitution</w:t>
      </w:r>
      <w:r>
        <w:t>—</w:t>
      </w:r>
      <w:r w:rsidRPr="00B6598F">
        <w:t>is new manufacturing methods for making these cells</w:t>
      </w:r>
      <w:r>
        <w:t xml:space="preserve">. </w:t>
      </w:r>
      <w:r w:rsidRPr="00B6598F">
        <w:t>Quite often</w:t>
      </w:r>
      <w:r>
        <w:t xml:space="preserve">, you can </w:t>
      </w:r>
      <w:r w:rsidRPr="00B6598F">
        <w:t xml:space="preserve">make bigger incremental improvements </w:t>
      </w:r>
      <w:r w:rsidR="007F478F">
        <w:t>in</w:t>
      </w:r>
      <w:r w:rsidRPr="00B6598F">
        <w:t xml:space="preserve"> the way </w:t>
      </w:r>
      <w:r>
        <w:t>you put these</w:t>
      </w:r>
      <w:r w:rsidRPr="00B6598F">
        <w:t xml:space="preserve"> cells together. If you look at the way we make </w:t>
      </w:r>
      <w:r w:rsidR="00C86C8B">
        <w:t>lithium-ion</w:t>
      </w:r>
      <w:r w:rsidRPr="00B6598F">
        <w:t xml:space="preserve"> cells now</w:t>
      </w:r>
      <w:r>
        <w:t>,</w:t>
      </w:r>
      <w:r w:rsidRPr="00B6598F">
        <w:t xml:space="preserve"> </w:t>
      </w:r>
      <w:r>
        <w:t>the</w:t>
      </w:r>
      <w:r w:rsidRPr="00B6598F">
        <w:t xml:space="preserve"> manufacturing methods literally have not changed for 30 years</w:t>
      </w:r>
      <w:r>
        <w:t xml:space="preserve">. </w:t>
      </w:r>
      <w:r w:rsidRPr="00B6598F">
        <w:t>Ways of making better electrodes and better use of them can make a big difference, and we have some world</w:t>
      </w:r>
      <w:r>
        <w:t>-</w:t>
      </w:r>
      <w:r w:rsidRPr="00B6598F">
        <w:t>leading research in that area.</w:t>
      </w:r>
    </w:p>
    <w:p w:rsidR="00DF127E" w:rsidP="00DF127E">
      <w:pPr>
        <w:pStyle w:val="Question"/>
      </w:pPr>
      <w:r w:rsidRPr="001424DB">
        <w:rPr>
          <w:b/>
        </w:rPr>
        <w:t>Baroness Manningham-Buller:</w:t>
      </w:r>
      <w:r>
        <w:t xml:space="preserve"> </w:t>
      </w:r>
      <w:r w:rsidRPr="00B6598F">
        <w:t xml:space="preserve">As the panel knows, we are looking </w:t>
      </w:r>
      <w:r w:rsidR="00CC41B9">
        <w:t xml:space="preserve">not just </w:t>
      </w:r>
      <w:r w:rsidRPr="00B6598F">
        <w:t xml:space="preserve">at batteries but </w:t>
      </w:r>
      <w:r w:rsidR="00CC41B9">
        <w:t xml:space="preserve">at </w:t>
      </w:r>
      <w:r w:rsidRPr="00B6598F">
        <w:t>fuel cells. You have all mentioned the degree of co</w:t>
      </w:r>
      <w:r>
        <w:t>-</w:t>
      </w:r>
      <w:r w:rsidRPr="00B6598F">
        <w:t xml:space="preserve">ordination across </w:t>
      </w:r>
      <w:r>
        <w:t>scientists</w:t>
      </w:r>
      <w:r w:rsidRPr="00B6598F">
        <w:t xml:space="preserve">, interfaces and so on, and the Faraday challenge promoting this. Do any of you wish to comment on the thought that we have been paying more attention, as we heard in our first evidence session, </w:t>
      </w:r>
      <w:r>
        <w:t>to the development of batteries over that of fuel cells? Is there scope for greater co-ordination of work between these two areas and disciplines?</w:t>
      </w:r>
    </w:p>
    <w:p w:rsidR="00DF127E" w:rsidP="00DF127E">
      <w:pPr>
        <w:pStyle w:val="Answer"/>
      </w:pPr>
      <w:r>
        <w:rPr>
          <w:b/>
          <w:i/>
        </w:rPr>
        <w:t xml:space="preserve">Professor Paul Shearing: </w:t>
      </w:r>
      <w:r w:rsidRPr="00210A03">
        <w:t>I understand that</w:t>
      </w:r>
      <w:r>
        <w:t>,</w:t>
      </w:r>
      <w:r w:rsidRPr="00210A03">
        <w:t xml:space="preserve"> in the following hour</w:t>
      </w:r>
      <w:r>
        <w:t>,</w:t>
      </w:r>
      <w:r w:rsidRPr="00210A03">
        <w:t xml:space="preserve"> you will also be talking in more detail about fuel cells. The important thing I want to highlight is that, just </w:t>
      </w:r>
      <w:r>
        <w:t>as</w:t>
      </w:r>
      <w:r w:rsidRPr="00210A03">
        <w:t xml:space="preserve"> many battery chemistries are complementary to each other, I strongly believe that fuel cells and batteries are complementary to each other. If you look at many examples from the vehicle sector, there is clear evidence </w:t>
      </w:r>
      <w:r>
        <w:t>of</w:t>
      </w:r>
      <w:r w:rsidRPr="00210A03">
        <w:t xml:space="preserve"> how batteries and fuel cells can work in perfect harmony.</w:t>
      </w:r>
    </w:p>
    <w:p w:rsidR="00DF127E" w:rsidP="00DF127E">
      <w:pPr>
        <w:pStyle w:val="Answer"/>
      </w:pPr>
      <w:r w:rsidRPr="00210A03">
        <w:t xml:space="preserve">In respect of the funding, the current zeitgeist among research funders has probably channelled money more towards batteries, perhaps at the expense of fuel cells. I would certainly be in favour of increasing the funding </w:t>
      </w:r>
      <w:r>
        <w:t>for</w:t>
      </w:r>
      <w:r w:rsidRPr="00210A03">
        <w:t xml:space="preserve"> fuel cells and the hydrogen economy in general. Most people who are giving evidence today will probably agree that there is periodic oscillation in </w:t>
      </w:r>
      <w:r w:rsidRPr="00ED525F" w:rsidR="00E33F23">
        <w:t>funding and technologies go in and out of</w:t>
      </w:r>
      <w:r w:rsidR="00E33F23">
        <w:t xml:space="preserve"> </w:t>
      </w:r>
      <w:r>
        <w:t>fashion</w:t>
      </w:r>
      <w:r w:rsidR="00E33F23">
        <w:t xml:space="preserve"> </w:t>
      </w:r>
      <w:r w:rsidRPr="00210A03">
        <w:t xml:space="preserve">and </w:t>
      </w:r>
      <w:r>
        <w:t xml:space="preserve">that </w:t>
      </w:r>
      <w:r w:rsidRPr="00210A03">
        <w:t>this sort of oscillation makes it quite challenging to plan strategically for research programmes</w:t>
      </w:r>
      <w:r w:rsidR="00FE6E0B">
        <w:t>,</w:t>
      </w:r>
      <w:r w:rsidRPr="00210A03">
        <w:t xml:space="preserve"> because there is a loss of momentum in the research that is done, </w:t>
      </w:r>
      <w:r>
        <w:t xml:space="preserve">and </w:t>
      </w:r>
      <w:r w:rsidRPr="00210A03">
        <w:t xml:space="preserve">a risk of </w:t>
      </w:r>
      <w:r>
        <w:t>the</w:t>
      </w:r>
      <w:r w:rsidRPr="00210A03">
        <w:t xml:space="preserve"> loss of the skill</w:t>
      </w:r>
      <w:r>
        <w:t>s</w:t>
      </w:r>
      <w:r w:rsidRPr="00210A03">
        <w:t xml:space="preserve"> base.</w:t>
      </w:r>
    </w:p>
    <w:p w:rsidR="00DF127E" w:rsidRPr="00210A03" w:rsidP="00DF127E">
      <w:pPr>
        <w:pStyle w:val="Answer"/>
      </w:pPr>
      <w:r w:rsidRPr="00210A03">
        <w:t>From a technical perspective, a</w:t>
      </w:r>
      <w:r>
        <w:t xml:space="preserve"> l</w:t>
      </w:r>
      <w:r w:rsidRPr="00210A03">
        <w:t>ot of people</w:t>
      </w:r>
      <w:r>
        <w:t>—</w:t>
      </w:r>
      <w:r w:rsidRPr="00210A03">
        <w:t>I hesitate to say most people</w:t>
      </w:r>
      <w:r>
        <w:t>—</w:t>
      </w:r>
      <w:r w:rsidRPr="00210A03">
        <w:t>would recognise the complementarities of batteries and fuel cells.</w:t>
      </w:r>
      <w:r>
        <w:t xml:space="preserve"> </w:t>
      </w:r>
      <w:r w:rsidRPr="00210A03">
        <w:t xml:space="preserve">Achieving a funding situation that recognises </w:t>
      </w:r>
      <w:r>
        <w:t xml:space="preserve">the </w:t>
      </w:r>
      <w:r w:rsidRPr="00210A03">
        <w:t xml:space="preserve">significant contribution that they can both </w:t>
      </w:r>
      <w:r w:rsidRPr="00210A03">
        <w:t>play</w:t>
      </w:r>
      <w:r w:rsidRPr="00210A03">
        <w:t xml:space="preserve"> would be very welcome.</w:t>
      </w:r>
    </w:p>
    <w:p w:rsidR="00DF127E" w:rsidP="00DF127E">
      <w:pPr>
        <w:pStyle w:val="Question"/>
      </w:pPr>
      <w:r w:rsidRPr="00BB171C">
        <w:rPr>
          <w:b/>
        </w:rPr>
        <w:t>Baroness Manningham-Buller:</w:t>
      </w:r>
      <w:r>
        <w:t xml:space="preserve"> </w:t>
      </w:r>
      <w:r w:rsidRPr="00210A03">
        <w:t>I would like to move on from that. You are thinking about equal funding but</w:t>
      </w:r>
      <w:r>
        <w:t>—</w:t>
      </w:r>
      <w:r w:rsidRPr="00210A03">
        <w:t xml:space="preserve">perhaps I can ask </w:t>
      </w:r>
      <w:r>
        <w:t>P</w:t>
      </w:r>
      <w:r w:rsidRPr="00210A03">
        <w:t xml:space="preserve">rofessor </w:t>
      </w:r>
      <w:r>
        <w:t>Corr about this—</w:t>
      </w:r>
      <w:r w:rsidRPr="00210A03">
        <w:t>what about co</w:t>
      </w:r>
      <w:r>
        <w:t>-</w:t>
      </w:r>
      <w:r w:rsidRPr="00210A03">
        <w:t>ordination between research</w:t>
      </w:r>
      <w:r>
        <w:t>?</w:t>
      </w:r>
      <w:r w:rsidRPr="00210A03">
        <w:t xml:space="preserve"> </w:t>
      </w:r>
      <w:r>
        <w:t xml:space="preserve">You mentioned working together and </w:t>
      </w:r>
      <w:r w:rsidRPr="00210A03">
        <w:t>possible hybrid manifestations</w:t>
      </w:r>
      <w:r>
        <w:t>. Is there sufficient overlap in the research of these two groups?</w:t>
      </w:r>
    </w:p>
    <w:p w:rsidR="00DF127E" w:rsidRPr="00210A03" w:rsidP="00DF127E">
      <w:pPr>
        <w:pStyle w:val="Answer"/>
      </w:pPr>
      <w:r>
        <w:rPr>
          <w:b/>
          <w:i/>
        </w:rPr>
        <w:t xml:space="preserve">Professor Serena Corr: </w:t>
      </w:r>
      <w:r w:rsidRPr="00210A03">
        <w:t>In some instances</w:t>
      </w:r>
      <w:r>
        <w:t xml:space="preserve">, </w:t>
      </w:r>
      <w:r w:rsidRPr="00210A03">
        <w:t xml:space="preserve">the answer is yes. The Faraday battery challenge has enabled the opportunity, as you mentioned in your question, </w:t>
      </w:r>
      <w:r w:rsidR="00FA33A8">
        <w:t xml:space="preserve">to </w:t>
      </w:r>
      <w:r w:rsidRPr="00210A03">
        <w:t xml:space="preserve">efficiently bring together multiple research </w:t>
      </w:r>
      <w:r w:rsidRPr="00210A03">
        <w:t>communities to tackle a common challenge.</w:t>
      </w:r>
      <w:r>
        <w:t xml:space="preserve"> </w:t>
      </w:r>
      <w:r w:rsidRPr="00210A03">
        <w:t>We have a common aim that unites us. That kind of co</w:t>
      </w:r>
      <w:r>
        <w:t>-</w:t>
      </w:r>
      <w:r w:rsidRPr="00210A03">
        <w:t xml:space="preserve">ordinated approach can really accelerate progress. </w:t>
      </w:r>
      <w:r>
        <w:t>E</w:t>
      </w:r>
      <w:r w:rsidRPr="00210A03">
        <w:t>choing things that Paul has said, that needs to sit alongside additional research and development that is funded through research councils to make sure that we are continuing to capture new discoveries. Because a co</w:t>
      </w:r>
      <w:r>
        <w:t>-</w:t>
      </w:r>
      <w:r w:rsidRPr="00210A03">
        <w:t xml:space="preserve">ordinated effort draws in researchers from multiple disciplines, there is probably even more potential </w:t>
      </w:r>
      <w:r w:rsidRPr="00210A03" w:rsidR="00B95440">
        <w:t xml:space="preserve">now </w:t>
      </w:r>
      <w:r w:rsidRPr="00210A03">
        <w:t>for greater co</w:t>
      </w:r>
      <w:r>
        <w:t>-</w:t>
      </w:r>
      <w:r w:rsidRPr="00210A03">
        <w:t>ordination between the battery and the fuel cell research and development communities.</w:t>
      </w:r>
    </w:p>
    <w:p w:rsidR="00DF127E" w:rsidRPr="00210A03" w:rsidP="00DF127E">
      <w:pPr>
        <w:pStyle w:val="Answer"/>
      </w:pPr>
      <w:r w:rsidRPr="00210A03">
        <w:t>There is possibly a pressure on people to pick winners in the energy storage and conversion space</w:t>
      </w:r>
      <w:r>
        <w:t xml:space="preserve">. </w:t>
      </w:r>
      <w:r w:rsidRPr="00210A03">
        <w:t>I am not sure that I really agree with that. It is important to pick the technologies that you think have the greatest chance of success and make sure that they have the best support to be able to achieve it</w:t>
      </w:r>
      <w:r>
        <w:t xml:space="preserve">. However, </w:t>
      </w:r>
      <w:r w:rsidRPr="00210A03">
        <w:t>in your first evidence session</w:t>
      </w:r>
      <w:r>
        <w:t xml:space="preserve">, </w:t>
      </w:r>
      <w:r w:rsidRPr="00210A03">
        <w:t>you heard that there was perhaps a stagnation in the funding for fuel cells, and that probably needs to be addressed. As Paul says, there are enormous opportunities for hybridi</w:t>
      </w:r>
      <w:r>
        <w:t>s</w:t>
      </w:r>
      <w:r w:rsidRPr="00210A03">
        <w:t>ation across energy storage and conversion devices</w:t>
      </w:r>
      <w:r>
        <w:t>, where w</w:t>
      </w:r>
      <w:r w:rsidRPr="00210A03">
        <w:t>e borrow inspiration from the world around us and we have these two things happening simultaneously.</w:t>
      </w:r>
    </w:p>
    <w:p w:rsidR="00DF127E" w:rsidP="00DF127E">
      <w:pPr>
        <w:pStyle w:val="Remark"/>
      </w:pPr>
      <w:r w:rsidRPr="00210A03">
        <w:rPr>
          <w:b/>
        </w:rPr>
        <w:t>Baroness Manningham-Buller:</w:t>
      </w:r>
      <w:r>
        <w:t xml:space="preserve"> </w:t>
      </w:r>
      <w:r w:rsidRPr="00210A03">
        <w:t xml:space="preserve">Do </w:t>
      </w:r>
      <w:r>
        <w:t>Dr</w:t>
      </w:r>
      <w:r w:rsidRPr="00210A03">
        <w:t xml:space="preserve"> Barker or </w:t>
      </w:r>
      <w:r>
        <w:t>Dr</w:t>
      </w:r>
      <w:r w:rsidRPr="00210A03">
        <w:t xml:space="preserve"> </w:t>
      </w:r>
      <w:r>
        <w:t>L</w:t>
      </w:r>
      <w:r w:rsidRPr="00210A03">
        <w:t xml:space="preserve">overidge have any examples of </w:t>
      </w:r>
      <w:r>
        <w:t xml:space="preserve">moving beyond opportunities to actual co-ordination between these two routes? </w:t>
      </w:r>
    </w:p>
    <w:p w:rsidR="00DF127E" w:rsidP="00DF127E">
      <w:pPr>
        <w:pStyle w:val="Answer"/>
      </w:pPr>
      <w:r>
        <w:rPr>
          <w:b/>
          <w:i/>
        </w:rPr>
        <w:t xml:space="preserve">Dr Jerry Barker: </w:t>
      </w:r>
      <w:r>
        <w:t>T</w:t>
      </w:r>
      <w:r w:rsidRPr="00210A03">
        <w:t>hat is an interesting question. There are lots of complementary devices</w:t>
      </w:r>
      <w:r w:rsidRPr="00EA5FA8">
        <w:t xml:space="preserve"> </w:t>
      </w:r>
      <w:r>
        <w:t>moving forward</w:t>
      </w:r>
      <w:r w:rsidRPr="00210A03">
        <w:t>, as you can imagine</w:t>
      </w:r>
      <w:r>
        <w:t xml:space="preserve">, between hydrogen and batteries. </w:t>
      </w:r>
      <w:r w:rsidRPr="00210A03">
        <w:t xml:space="preserve">As Serena mentioned, one is a conversion device and one is an energy storage device. Every hydrogen fuel cell car </w:t>
      </w:r>
      <w:r w:rsidR="00210739">
        <w:t xml:space="preserve">also </w:t>
      </w:r>
      <w:r w:rsidRPr="00210A03">
        <w:t xml:space="preserve">has a battery involved; </w:t>
      </w:r>
      <w:r>
        <w:t>i</w:t>
      </w:r>
      <w:r w:rsidRPr="00210A03">
        <w:t>t is not just in isolation. I</w:t>
      </w:r>
      <w:r>
        <w:t xml:space="preserve"> a</w:t>
      </w:r>
      <w:r w:rsidRPr="00210A03">
        <w:t xml:space="preserve">m not </w:t>
      </w:r>
      <w:r>
        <w:t xml:space="preserve">quite </w:t>
      </w:r>
      <w:r w:rsidRPr="00210A03">
        <w:t>sure how co</w:t>
      </w:r>
      <w:r>
        <w:t>-</w:t>
      </w:r>
      <w:r w:rsidRPr="00210A03">
        <w:t>ordinating and working together would work</w:t>
      </w:r>
      <w:r w:rsidR="00210739">
        <w:t>. P</w:t>
      </w:r>
      <w:r>
        <w:t>erhaps I will leave that question for someone else.</w:t>
      </w:r>
    </w:p>
    <w:p w:rsidR="00DF127E" w:rsidP="00DF127E">
      <w:pPr>
        <w:pStyle w:val="Answer"/>
      </w:pPr>
      <w:r>
        <w:rPr>
          <w:b/>
          <w:i/>
        </w:rPr>
        <w:t xml:space="preserve">Dr Melanie Loveridge: </w:t>
      </w:r>
      <w:r>
        <w:t>I</w:t>
      </w:r>
      <w:r w:rsidRPr="00210A03">
        <w:t>n the absence of any clear energy policy on one or the other,</w:t>
      </w:r>
      <w:r>
        <w:t xml:space="preserve"> I see them as complementary</w:t>
      </w:r>
      <w:r w:rsidR="00440BB0">
        <w:t>—</w:t>
      </w:r>
      <w:r>
        <w:t>to reiterate what Professor Shearing said. A</w:t>
      </w:r>
      <w:r w:rsidRPr="00210A03">
        <w:t xml:space="preserve">nother interesting consideration is that there are commonalities in some of the research elements of developing </w:t>
      </w:r>
      <w:r w:rsidR="00121334">
        <w:t xml:space="preserve">components in </w:t>
      </w:r>
      <w:r w:rsidRPr="00210A03">
        <w:t>both of them</w:t>
      </w:r>
      <w:r w:rsidR="00121334">
        <w:t>.</w:t>
      </w:r>
      <w:r>
        <w:rPr>
          <w:rStyle w:val="FootnoteReference"/>
        </w:rPr>
        <w:footnoteReference w:id="6"/>
      </w:r>
      <w:r w:rsidR="00121334">
        <w:t xml:space="preserve"> U</w:t>
      </w:r>
      <w:r w:rsidRPr="00210A03">
        <w:t xml:space="preserve">ltimately they </w:t>
      </w:r>
      <w:r w:rsidR="00121334">
        <w:t xml:space="preserve">each </w:t>
      </w:r>
      <w:r w:rsidRPr="00210A03">
        <w:t>have distinct advantages and disadvantages per application</w:t>
      </w:r>
      <w:r>
        <w:t>. T</w:t>
      </w:r>
      <w:r w:rsidRPr="00210A03">
        <w:t>hat</w:t>
      </w:r>
      <w:r w:rsidR="00121334">
        <w:t xml:space="preserve"> factor</w:t>
      </w:r>
      <w:r w:rsidRPr="00210A03">
        <w:t xml:space="preserve"> needs to shape the strategy </w:t>
      </w:r>
      <w:r>
        <w:t>for</w:t>
      </w:r>
      <w:r w:rsidRPr="00210A03">
        <w:t xml:space="preserve"> where the research on future development and funding would be deployed.</w:t>
      </w:r>
    </w:p>
    <w:p w:rsidR="00DF127E" w:rsidP="00DF127E">
      <w:pPr>
        <w:pStyle w:val="Remark"/>
      </w:pPr>
      <w:r w:rsidRPr="00210A03">
        <w:rPr>
          <w:b/>
        </w:rPr>
        <w:t>Baroness Manningham-Buller:</w:t>
      </w:r>
      <w:r>
        <w:t xml:space="preserve"> </w:t>
      </w:r>
      <w:r w:rsidRPr="00210A03">
        <w:t>What is your view o</w:t>
      </w:r>
      <w:r w:rsidR="00440BB0">
        <w:t>f</w:t>
      </w:r>
      <w:r w:rsidRPr="00210A03">
        <w:t xml:space="preserve"> </w:t>
      </w:r>
      <w:r>
        <w:t>P</w:t>
      </w:r>
      <w:r w:rsidRPr="00210A03">
        <w:t xml:space="preserve">rofessor </w:t>
      </w:r>
      <w:r>
        <w:t>Corr’s</w:t>
      </w:r>
      <w:r>
        <w:t xml:space="preserve"> idea about</w:t>
      </w:r>
      <w:r w:rsidRPr="00210A03">
        <w:t xml:space="preserve"> the pressure to pick winners? Is that complicating our progress in this area?</w:t>
      </w:r>
    </w:p>
    <w:p w:rsidR="00DF127E" w:rsidP="00DF127E">
      <w:pPr>
        <w:pStyle w:val="Answer"/>
      </w:pPr>
      <w:r>
        <w:rPr>
          <w:b/>
          <w:i/>
        </w:rPr>
        <w:t xml:space="preserve">Dr Melanie Loveridge: </w:t>
      </w:r>
      <w:r w:rsidRPr="00210A03">
        <w:t>B</w:t>
      </w:r>
      <w:r>
        <w:t>ecause</w:t>
      </w:r>
      <w:r w:rsidRPr="00210A03">
        <w:t xml:space="preserve"> of the diverse domain of electrification</w:t>
      </w:r>
      <w:r>
        <w:t>,</w:t>
      </w:r>
      <w:r w:rsidRPr="00210A03">
        <w:t xml:space="preserve"> it is difficult to have a clear</w:t>
      </w:r>
      <w:r>
        <w:t>-</w:t>
      </w:r>
      <w:r w:rsidRPr="00210A03">
        <w:t>cut</w:t>
      </w:r>
      <w:r>
        <w:t>,</w:t>
      </w:r>
      <w:r w:rsidRPr="00210A03">
        <w:t xml:space="preserve"> prioritised list. It has to be </w:t>
      </w:r>
      <w:r w:rsidRPr="00210A03">
        <w:t>market</w:t>
      </w:r>
      <w:r>
        <w:t>-</w:t>
      </w:r>
      <w:r w:rsidRPr="00210A03">
        <w:t>driven</w:t>
      </w:r>
      <w:r w:rsidRPr="00210A03">
        <w:t>.</w:t>
      </w:r>
      <w:r>
        <w:rPr>
          <w:rStyle w:val="FootnoteReference"/>
        </w:rPr>
        <w:footnoteReference w:id="7"/>
      </w:r>
    </w:p>
    <w:p w:rsidR="00DF127E" w:rsidP="00DF127E">
      <w:pPr>
        <w:pStyle w:val="Remark"/>
      </w:pPr>
      <w:r w:rsidRPr="00210A03">
        <w:rPr>
          <w:b/>
        </w:rPr>
        <w:t>The Chair:</w:t>
      </w:r>
      <w:r>
        <w:t xml:space="preserve"> Lord Krebs has a supplementary question from earlier, following on from the question asked by the noble Baroness, Lady Brown. You have </w:t>
      </w:r>
      <w:r>
        <w:t>one minute</w:t>
      </w:r>
      <w:r>
        <w:t xml:space="preserve"> left.</w:t>
      </w:r>
    </w:p>
    <w:p w:rsidR="00DF127E" w:rsidP="00440BB0">
      <w:pPr>
        <w:pStyle w:val="Question"/>
      </w:pPr>
      <w:r w:rsidRPr="00A124CD">
        <w:rPr>
          <w:b/>
        </w:rPr>
        <w:t>Lord Krebs:</w:t>
      </w:r>
      <w:r>
        <w:t xml:space="preserve"> It follows on from the questions asked by the noble Baroness, Lady Brown, and the noble Viscount, Lord Hanworth, in fact. </w:t>
      </w:r>
      <w:r w:rsidRPr="00210A03">
        <w:t xml:space="preserve">In a second or two, </w:t>
      </w:r>
      <w:r>
        <w:t>can</w:t>
      </w:r>
      <w:r w:rsidRPr="00210A03">
        <w:t xml:space="preserve"> you comment on developments in linking supercapacitors and batteries?</w:t>
      </w:r>
    </w:p>
    <w:p w:rsidR="00DF127E" w:rsidP="00DF127E">
      <w:pPr>
        <w:pStyle w:val="Answer"/>
      </w:pPr>
      <w:r>
        <w:rPr>
          <w:b/>
          <w:i/>
        </w:rPr>
        <w:t xml:space="preserve">Professor Paul Shearing: </w:t>
      </w:r>
      <w:r w:rsidRPr="00210A03">
        <w:t>Supercapacitors deliver phenomenal power density. They deliver energy very quickly</w:t>
      </w:r>
      <w:r w:rsidR="0068610A">
        <w:t>,</w:t>
      </w:r>
      <w:r w:rsidRPr="00210A03">
        <w:t xml:space="preserve"> but they do not store a lot of it. If you are interested in applications where you have </w:t>
      </w:r>
      <w:r>
        <w:t xml:space="preserve">a </w:t>
      </w:r>
      <w:r w:rsidRPr="00210A03">
        <w:t xml:space="preserve">need for a very high acceleration for a very short </w:t>
      </w:r>
      <w:r w:rsidRPr="00210A03">
        <w:t>period of time</w:t>
      </w:r>
      <w:r w:rsidRPr="00210A03">
        <w:t xml:space="preserve">, supercapacitors might be advantageous technology. </w:t>
      </w:r>
      <w:r>
        <w:t>Obviously, they also re</w:t>
      </w:r>
      <w:r w:rsidRPr="00210A03">
        <w:t>charge very quickly.</w:t>
      </w:r>
    </w:p>
    <w:p w:rsidR="00DF127E" w:rsidP="00DF127E">
      <w:pPr>
        <w:pStyle w:val="Answer"/>
      </w:pPr>
      <w:r w:rsidRPr="00210A03">
        <w:t>However, if you need to store energy</w:t>
      </w:r>
      <w:r w:rsidR="0068610A">
        <w:t>—</w:t>
      </w:r>
      <w:r>
        <w:t>for example</w:t>
      </w:r>
      <w:r w:rsidR="0068610A">
        <w:t>,</w:t>
      </w:r>
      <w:r>
        <w:t xml:space="preserve"> to get vehicle range</w:t>
      </w:r>
      <w:r w:rsidR="0068610A">
        <w:t>—</w:t>
      </w:r>
      <w:r w:rsidRPr="00210A03">
        <w:t>again</w:t>
      </w:r>
      <w:r>
        <w:t xml:space="preserve">, </w:t>
      </w:r>
      <w:r w:rsidRPr="00210A03">
        <w:t xml:space="preserve">supercapacitors will need to be hybridised with something to give that range, such as a battery or a fuel cell. Across the piece of supercapacitors, batteries and fuel cells, there </w:t>
      </w:r>
      <w:r>
        <w:t>are</w:t>
      </w:r>
      <w:r w:rsidRPr="00210A03">
        <w:t xml:space="preserve"> intrinsic advantages in the ability to store or convert energy</w:t>
      </w:r>
      <w:r>
        <w:t>,</w:t>
      </w:r>
      <w:r w:rsidRPr="00210A03">
        <w:t xml:space="preserve"> and </w:t>
      </w:r>
      <w:r w:rsidR="0068610A">
        <w:t xml:space="preserve">in </w:t>
      </w:r>
      <w:r w:rsidRPr="00210A03">
        <w:t xml:space="preserve">balancing this power versus energy debate. </w:t>
      </w:r>
      <w:r>
        <w:t>The i</w:t>
      </w:r>
      <w:r w:rsidRPr="00210A03">
        <w:t>ntelligent hybridi</w:t>
      </w:r>
      <w:r>
        <w:t>s</w:t>
      </w:r>
      <w:r w:rsidRPr="00210A03">
        <w:t>ation of those three devices provides a compelling opportunity to address the shortcomings that each individual device intrinsically has</w:t>
      </w:r>
      <w:r>
        <w:t xml:space="preserve">. The </w:t>
      </w:r>
      <w:r w:rsidRPr="00210A03">
        <w:t>intelligent hybridi</w:t>
      </w:r>
      <w:r>
        <w:t>s</w:t>
      </w:r>
      <w:r w:rsidRPr="00210A03">
        <w:t xml:space="preserve">ation of supercapacitors, batteries and fuel cells will </w:t>
      </w:r>
      <w:r w:rsidRPr="00210A03">
        <w:t>actually mean</w:t>
      </w:r>
      <w:r w:rsidRPr="00210A03">
        <w:t xml:space="preserve"> that they are greater than the sum of their parts</w:t>
      </w:r>
      <w:r>
        <w:t>.</w:t>
      </w:r>
    </w:p>
    <w:p w:rsidR="00DF127E" w:rsidP="00DF127E">
      <w:pPr>
        <w:pStyle w:val="Remark"/>
      </w:pPr>
      <w:r w:rsidRPr="00A124CD">
        <w:rPr>
          <w:b/>
        </w:rPr>
        <w:t>The Chair:</w:t>
      </w:r>
      <w:r>
        <w:t xml:space="preserve"> What about redox flow?</w:t>
      </w:r>
    </w:p>
    <w:p w:rsidR="00DF127E" w:rsidP="00DF127E">
      <w:pPr>
        <w:pStyle w:val="Answer"/>
      </w:pPr>
      <w:r>
        <w:rPr>
          <w:b/>
          <w:i/>
        </w:rPr>
        <w:t xml:space="preserve">Professor Paul Shearing: </w:t>
      </w:r>
      <w:r w:rsidRPr="00EA5FA8">
        <w:rPr>
          <w:bCs/>
          <w:iCs/>
        </w:rPr>
        <w:t>Redox flow</w:t>
      </w:r>
      <w:r>
        <w:rPr>
          <w:b/>
          <w:iCs/>
        </w:rPr>
        <w:t xml:space="preserve"> </w:t>
      </w:r>
      <w:r>
        <w:t>batteries are an attractive technology, probably for grid-scale energy storage at relatively large scales. They have the advantage of scalability into the range of hundreds of megawatt hours. They operate in the space between a hydrogen fuel cell and a battery. They have an intrinsic ability to decouple the energy stored, which is d</w:t>
      </w:r>
      <w:r w:rsidRPr="00210A03">
        <w:t xml:space="preserve">ictated by the size of the tanks that </w:t>
      </w:r>
      <w:r>
        <w:t>you store stuff</w:t>
      </w:r>
      <w:r w:rsidRPr="00210A03">
        <w:t xml:space="preserve"> in in a redox flow battery</w:t>
      </w:r>
      <w:r>
        <w:t>. Also, t</w:t>
      </w:r>
      <w:r w:rsidRPr="00210A03">
        <w:t>he power that it delive</w:t>
      </w:r>
      <w:r>
        <w:t xml:space="preserve">rs </w:t>
      </w:r>
      <w:r w:rsidRPr="00210A03">
        <w:t xml:space="preserve">is dictated by the kinetics of the reaction </w:t>
      </w:r>
      <w:r>
        <w:t>and the rate of react</w:t>
      </w:r>
      <w:r w:rsidR="00E33F23">
        <w:t>ant</w:t>
      </w:r>
      <w:r>
        <w:t xml:space="preserve"> flow </w:t>
      </w:r>
      <w:r w:rsidRPr="00210A03">
        <w:t>through the battery itself. It is an interesting technology</w:t>
      </w:r>
      <w:r w:rsidR="00322F57">
        <w:t>,</w:t>
      </w:r>
      <w:r w:rsidRPr="00210A03">
        <w:t xml:space="preserve"> </w:t>
      </w:r>
      <w:r>
        <w:t>but it is mostly suitable for larger-scale and stationary applications.</w:t>
      </w:r>
    </w:p>
    <w:p w:rsidR="007D26E4" w:rsidP="0068610A">
      <w:pPr>
        <w:pStyle w:val="Remark"/>
      </w:pPr>
      <w:r w:rsidRPr="00210A03">
        <w:rPr>
          <w:b/>
        </w:rPr>
        <w:t>The Chair:</w:t>
      </w:r>
      <w:r>
        <w:t xml:space="preserve"> W</w:t>
      </w:r>
      <w:r w:rsidRPr="00210A03">
        <w:t>e are bang on time. Thank you</w:t>
      </w:r>
      <w:r>
        <w:t xml:space="preserve">, </w:t>
      </w:r>
      <w:r w:rsidRPr="00210A03">
        <w:t xml:space="preserve">all four of you, for making time </w:t>
      </w:r>
      <w:r>
        <w:t xml:space="preserve">to </w:t>
      </w:r>
      <w:r w:rsidRPr="00210A03">
        <w:t>com</w:t>
      </w:r>
      <w:r>
        <w:t xml:space="preserve">e </w:t>
      </w:r>
      <w:r w:rsidRPr="00210A03">
        <w:t>today. We appreciate it very much.</w:t>
      </w:r>
      <w:r>
        <w:t xml:space="preserve"> It absolutely was an informative session.</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5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5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5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71546" w:rsidP="008143FA">
      <w:pPr>
        <w:spacing w:after="0"/>
      </w:pPr>
      <w:r>
        <w:separator/>
      </w:r>
    </w:p>
  </w:footnote>
  <w:footnote w:type="continuationSeparator" w:id="1">
    <w:p w:rsidR="00771546" w:rsidP="008143FA">
      <w:pPr>
        <w:spacing w:after="0"/>
      </w:pPr>
      <w:r>
        <w:continuationSeparator/>
      </w:r>
    </w:p>
  </w:footnote>
  <w:footnote w:id="2">
    <w:p w:rsidR="000A4071">
      <w:pPr>
        <w:pStyle w:val="FootnoteText"/>
      </w:pPr>
      <w:r>
        <w:rPr>
          <w:rStyle w:val="FootnoteReference"/>
        </w:rPr>
        <w:footnoteRef/>
      </w:r>
      <w:r>
        <w:t xml:space="preserve"> Limitations largely come down to firstly, the </w:t>
      </w:r>
      <w:r>
        <w:t>physico</w:t>
      </w:r>
      <w:r>
        <w:t>-chemical limits of the materials inside the electrodes that store lithium</w:t>
      </w:r>
      <w:r w:rsidR="007E6262">
        <w:t>, and s</w:t>
      </w:r>
      <w:r>
        <w:t>econdly how fast we can move the lithium ions to carry charge.</w:t>
      </w:r>
    </w:p>
  </w:footnote>
  <w:footnote w:id="3">
    <w:p w:rsidR="00DE3A25">
      <w:pPr>
        <w:pStyle w:val="FootnoteText"/>
      </w:pPr>
      <w:r>
        <w:rPr>
          <w:rStyle w:val="FootnoteReference"/>
        </w:rPr>
        <w:footnoteRef/>
      </w:r>
      <w:r>
        <w:t xml:space="preserve"> </w:t>
      </w:r>
      <w:r w:rsidR="00A07151">
        <w:t>S</w:t>
      </w:r>
      <w:r w:rsidRPr="00A37239" w:rsidR="00A07151">
        <w:t xml:space="preserve">upply chains </w:t>
      </w:r>
      <w:r w:rsidR="00A07151">
        <w:t xml:space="preserve">are needed </w:t>
      </w:r>
      <w:r w:rsidRPr="00A37239" w:rsidR="00A07151">
        <w:t xml:space="preserve">from the </w:t>
      </w:r>
      <w:r w:rsidR="00A07151">
        <w:t xml:space="preserve">chemicals and </w:t>
      </w:r>
      <w:r w:rsidRPr="00A37239" w:rsidR="00A07151">
        <w:t>materials</w:t>
      </w:r>
      <w:r w:rsidR="001E580F">
        <w:t>,</w:t>
      </w:r>
      <w:r w:rsidR="00A07151">
        <w:t xml:space="preserve"> to the equipment for </w:t>
      </w:r>
      <w:r w:rsidRPr="00A37239" w:rsidR="00A07151">
        <w:t xml:space="preserve">scale up </w:t>
      </w:r>
      <w:r w:rsidR="00A07151">
        <w:t>and processing</w:t>
      </w:r>
      <w:r w:rsidR="001E580F">
        <w:t>,</w:t>
      </w:r>
      <w:r w:rsidR="00A07151">
        <w:t xml:space="preserve"> </w:t>
      </w:r>
      <w:r w:rsidRPr="00A37239" w:rsidR="00A07151">
        <w:t>all the way through</w:t>
      </w:r>
      <w:r w:rsidR="00A07151">
        <w:t xml:space="preserve"> to mass manufacture</w:t>
      </w:r>
    </w:p>
  </w:footnote>
  <w:footnote w:id="4">
    <w:p w:rsidR="00B547D6">
      <w:pPr>
        <w:pStyle w:val="FootnoteText"/>
      </w:pPr>
      <w:r>
        <w:rPr>
          <w:rStyle w:val="FootnoteReference"/>
        </w:rPr>
        <w:footnoteRef/>
      </w:r>
      <w:r>
        <w:t xml:space="preserve"> There is also a need to optimise </w:t>
      </w:r>
      <w:r w:rsidR="00194002">
        <w:t>cells</w:t>
      </w:r>
      <w:r>
        <w:t xml:space="preserve"> for specific devices.</w:t>
      </w:r>
    </w:p>
  </w:footnote>
  <w:footnote w:id="5">
    <w:p w:rsidR="000A4071">
      <w:pPr>
        <w:pStyle w:val="FootnoteText"/>
      </w:pPr>
      <w:r>
        <w:rPr>
          <w:rStyle w:val="FootnoteReference"/>
        </w:rPr>
        <w:footnoteRef/>
      </w:r>
      <w:r>
        <w:t xml:space="preserve"> </w:t>
      </w:r>
      <w:r w:rsidR="00460C11">
        <w:t xml:space="preserve">This would be </w:t>
      </w:r>
      <w:r w:rsidR="002F70DD">
        <w:t xml:space="preserve">the </w:t>
      </w:r>
      <w:r w:rsidR="00460C11">
        <w:t xml:space="preserve">case </w:t>
      </w:r>
      <w:r>
        <w:t>provided that the lithium foils can be stabilised and won’t require impractical pressures and temperatures to operate.</w:t>
      </w:r>
    </w:p>
  </w:footnote>
  <w:footnote w:id="6">
    <w:p w:rsidR="002A2432">
      <w:pPr>
        <w:pStyle w:val="FootnoteText"/>
      </w:pPr>
      <w:r>
        <w:rPr>
          <w:rStyle w:val="FootnoteReference"/>
        </w:rPr>
        <w:footnoteRef/>
      </w:r>
      <w:r>
        <w:t xml:space="preserve"> Many researchers have spent time in both battery and fuel cell developments, and so a growing skillset is already there.</w:t>
      </w:r>
    </w:p>
  </w:footnote>
  <w:footnote w:id="7">
    <w:p w:rsidR="002A2432">
      <w:pPr>
        <w:pStyle w:val="FootnoteText"/>
      </w:pPr>
      <w:r>
        <w:rPr>
          <w:rStyle w:val="FootnoteReference"/>
        </w:rPr>
        <w:footnoteRef/>
      </w:r>
      <w:r>
        <w:t xml:space="preserve"> </w:t>
      </w:r>
      <w:r w:rsidR="00814B76">
        <w:t>However,</w:t>
      </w:r>
      <w:r>
        <w:t xml:space="preserve"> all elements of the technology ecosystem need to be balanced and joined up (research, industry</w:t>
      </w:r>
      <w:r w:rsidR="004E1569">
        <w:t>—</w:t>
      </w:r>
      <w:r>
        <w:t>supply chains and manufacturing</w:t>
      </w:r>
      <w:r w:rsidR="004E1569">
        <w:t>—</w:t>
      </w:r>
      <w:r>
        <w:t>and Government</w:t>
      </w:r>
      <w:r w:rsidR="00814B76">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5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059B0" w:rsidP="009277D8">
        <w:pPr>
          <w:pStyle w:val="Para"/>
          <w:rPr>
            <w:color w:val="808080"/>
          </w:rPr>
        </w:pPr>
        <w:r w:rsidRPr="004739E2">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059B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05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121334">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67E520C"/>
    <w:lvl w:ilvl="0">
      <w:start w:val="2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9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2014E2"/>
    <w:pPr>
      <w:widowControl w:val="0"/>
      <w:numPr>
        <w:numId w:val="9"/>
      </w:numPr>
      <w:spacing w:before="240" w:after="120"/>
      <w:jc w:val="left"/>
    </w:pPr>
  </w:style>
  <w:style w:type="paragraph" w:customStyle="1" w:styleId="Answer">
    <w:name w:val="Answer"/>
    <w:basedOn w:val="Normal"/>
    <w:qFormat/>
    <w:rsid w:val="002014E2"/>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2014E2"/>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2">
    <w:name w:val="Unresolved Mention2"/>
    <w:basedOn w:val="DefaultParagraphFont"/>
    <w:uiPriority w:val="99"/>
    <w:semiHidden/>
    <w:unhideWhenUsed/>
    <w:rsid w:val="008F2900"/>
    <w:rPr>
      <w:color w:val="605E5C"/>
      <w:shd w:val="clear" w:color="auto" w:fill="E1DFDD"/>
    </w:rPr>
  </w:style>
  <w:style w:type="paragraph" w:styleId="FootnoteText">
    <w:name w:val="footnote text"/>
    <w:basedOn w:val="Normal"/>
    <w:link w:val="FootnoteTextChar"/>
    <w:uiPriority w:val="99"/>
    <w:semiHidden/>
    <w:unhideWhenUsed/>
    <w:rsid w:val="000A4071"/>
    <w:pPr>
      <w:spacing w:after="0"/>
    </w:pPr>
    <w:rPr>
      <w:sz w:val="20"/>
      <w:szCs w:val="20"/>
    </w:rPr>
  </w:style>
  <w:style w:type="character" w:customStyle="1" w:styleId="FootnoteTextChar">
    <w:name w:val="Footnote Text Char"/>
    <w:basedOn w:val="DefaultParagraphFont"/>
    <w:link w:val="FootnoteText"/>
    <w:uiPriority w:val="99"/>
    <w:semiHidden/>
    <w:rsid w:val="000A4071"/>
    <w:rPr>
      <w:rFonts w:ascii="Verdana" w:hAnsi="Verdana"/>
      <w:sz w:val="20"/>
      <w:szCs w:val="20"/>
    </w:rPr>
  </w:style>
  <w:style w:type="character" w:styleId="FootnoteReference">
    <w:name w:val="footnote reference"/>
    <w:basedOn w:val="DefaultParagraphFont"/>
    <w:uiPriority w:val="99"/>
    <w:semiHidden/>
    <w:unhideWhenUsed/>
    <w:rsid w:val="000A40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25</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2021-03-16T00:00:00+00:00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Role of batteries and fuel cells in achieving Net Zero</TermName>
          <TermId xmlns="http://schemas.microsoft.com/office/infopath/2007/PartnerControls">8257996d-20f1-49e2-abd0-3f898118582c</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UserInfo>
        <DisplayName>HASSAN, Ellie</DisplayName>
        <AccountId>187</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C8C031-5062-419B-8A72-EA3E2F5C4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C3012-49C7-4E43-8CC2-451DD681B5C6}">
  <ds:schemaRefs>
    <ds:schemaRef ds:uri="http://schemas.microsoft.com/sharepoint/events"/>
  </ds:schemaRefs>
</ds:datastoreItem>
</file>

<file path=customXml/itemProps3.xml><?xml version="1.0" encoding="utf-8"?>
<ds:datastoreItem xmlns:ds="http://schemas.openxmlformats.org/officeDocument/2006/customXml" ds:itemID="{CCB78C5C-1737-413A-8A49-20C515A69914}">
  <ds:schemaRefs>
    <ds:schemaRef ds:uri="http://schemas.microsoft.com/sharepoint/v3/contenttype/forms"/>
  </ds:schemaRefs>
</ds:datastoreItem>
</file>

<file path=customXml/itemProps4.xml><?xml version="1.0" encoding="utf-8"?>
<ds:datastoreItem xmlns:ds="http://schemas.openxmlformats.org/officeDocument/2006/customXml" ds:itemID="{529B77A2-8426-41B7-9BDB-AC4BF6B3BD39}">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aa31e50-a01d-447d-8d13-f7c1d3d66adb"/>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864F0324-018A-475C-AE75-8B5D1A44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